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B6B71" w14:textId="7A974C8A" w:rsidR="0089264D" w:rsidRPr="00B40C4C" w:rsidRDefault="00B40C4C" w:rsidP="00525B09">
      <w:pPr>
        <w:pStyle w:val="i-dep0"/>
      </w:pPr>
      <w:r w:rsidRPr="00B40C4C">
        <w:t>Finansdepartementet</w:t>
      </w:r>
    </w:p>
    <w:p w14:paraId="22B5AB6A" w14:textId="77777777" w:rsidR="0089264D" w:rsidRPr="00B40C4C" w:rsidRDefault="0089264D" w:rsidP="009137DA">
      <w:pPr>
        <w:pStyle w:val="i-hode"/>
      </w:pPr>
      <w:r w:rsidRPr="00B40C4C">
        <w:t>Prop. 1 S</w:t>
      </w:r>
    </w:p>
    <w:p w14:paraId="2E7DC16C" w14:textId="77777777" w:rsidR="0089264D" w:rsidRPr="00B40C4C" w:rsidRDefault="0089264D" w:rsidP="009137DA">
      <w:pPr>
        <w:pStyle w:val="i-sesjon"/>
      </w:pPr>
      <w:r w:rsidRPr="00B40C4C">
        <w:t>(2024–2025)</w:t>
      </w:r>
    </w:p>
    <w:p w14:paraId="297223C1" w14:textId="77777777" w:rsidR="0089264D" w:rsidRPr="00B40C4C" w:rsidRDefault="0089264D" w:rsidP="009137DA">
      <w:pPr>
        <w:pStyle w:val="i-hode-tit"/>
      </w:pPr>
      <w:r w:rsidRPr="00B40C4C">
        <w:t>Proposisjon til Stortinget (forslag til stortingsvedtak)</w:t>
      </w:r>
    </w:p>
    <w:p w14:paraId="1AD25C96" w14:textId="77777777" w:rsidR="0089264D" w:rsidRPr="00B40C4C" w:rsidRDefault="0089264D" w:rsidP="009137DA">
      <w:pPr>
        <w:pStyle w:val="i-termin"/>
      </w:pPr>
      <w:r w:rsidRPr="00B40C4C">
        <w:t>FOR BUDSJETTåret 2025</w:t>
      </w:r>
    </w:p>
    <w:p w14:paraId="1336A62F" w14:textId="77777777" w:rsidR="0089264D" w:rsidRPr="00B40C4C" w:rsidRDefault="0089264D" w:rsidP="009137DA">
      <w:pPr>
        <w:pStyle w:val="i-tit"/>
      </w:pPr>
      <w:r w:rsidRPr="00B40C4C">
        <w:t xml:space="preserve">Statsbudsjettet </w:t>
      </w:r>
    </w:p>
    <w:p w14:paraId="32921BB0" w14:textId="7CC684C3" w:rsidR="0089264D" w:rsidRPr="00B40C4C" w:rsidRDefault="00B40C4C" w:rsidP="009137DA">
      <w:pPr>
        <w:pStyle w:val="i-dep0"/>
      </w:pPr>
      <w:r w:rsidRPr="00B40C4C">
        <w:t>Finansdepartementet</w:t>
      </w:r>
    </w:p>
    <w:p w14:paraId="2A3CF4C6" w14:textId="77777777" w:rsidR="0089264D" w:rsidRPr="00B40C4C" w:rsidRDefault="0089264D" w:rsidP="009137DA">
      <w:pPr>
        <w:pStyle w:val="i-hode"/>
      </w:pPr>
      <w:r w:rsidRPr="00B40C4C">
        <w:t>Prop. 1 S</w:t>
      </w:r>
    </w:p>
    <w:p w14:paraId="7F870E7E" w14:textId="77777777" w:rsidR="0089264D" w:rsidRPr="00B40C4C" w:rsidRDefault="0089264D" w:rsidP="009137DA">
      <w:pPr>
        <w:pStyle w:val="i-sesjon"/>
      </w:pPr>
      <w:r w:rsidRPr="00B40C4C">
        <w:t xml:space="preserve">(2024–2025) </w:t>
      </w:r>
    </w:p>
    <w:p w14:paraId="7B43EB4F" w14:textId="77777777" w:rsidR="0089264D" w:rsidRPr="00B40C4C" w:rsidRDefault="0089264D" w:rsidP="009137DA">
      <w:pPr>
        <w:pStyle w:val="i-hode-tit"/>
      </w:pPr>
      <w:r w:rsidRPr="00B40C4C">
        <w:t>Proposisjon til Stortinget (forslag til stortingsvedtak)</w:t>
      </w:r>
    </w:p>
    <w:p w14:paraId="77A7397F" w14:textId="77777777" w:rsidR="0089264D" w:rsidRPr="00B40C4C" w:rsidRDefault="0089264D" w:rsidP="009137DA">
      <w:pPr>
        <w:pStyle w:val="i-termin"/>
      </w:pPr>
      <w:r w:rsidRPr="00B40C4C">
        <w:t>FOR BUDSJETTÅRET 2025</w:t>
      </w:r>
    </w:p>
    <w:p w14:paraId="6555AA75" w14:textId="77777777" w:rsidR="0089264D" w:rsidRPr="00B40C4C" w:rsidRDefault="0089264D" w:rsidP="009137DA">
      <w:pPr>
        <w:pStyle w:val="i-tit"/>
      </w:pPr>
      <w:r w:rsidRPr="00B40C4C">
        <w:t>Statsbudsjettet</w:t>
      </w:r>
    </w:p>
    <w:p w14:paraId="227924F2" w14:textId="56B3F582" w:rsidR="0089264D" w:rsidRPr="00B40C4C" w:rsidRDefault="0089264D" w:rsidP="009137DA">
      <w:pPr>
        <w:pStyle w:val="i-statsrdato"/>
      </w:pPr>
      <w:r w:rsidRPr="00B40C4C">
        <w:t xml:space="preserve">Tilråding fra Finansdepartementet 27. september 2024, </w:t>
      </w:r>
      <w:r w:rsidR="00B40C4C" w:rsidRPr="00B40C4C">
        <w:br/>
      </w:r>
      <w:r w:rsidRPr="00B40C4C">
        <w:t xml:space="preserve">godkjent i statsråd samme dag. </w:t>
      </w:r>
      <w:r w:rsidR="00B40C4C" w:rsidRPr="00B40C4C">
        <w:br/>
      </w:r>
      <w:r w:rsidRPr="00B40C4C">
        <w:t>(Regjeringen Støre)</w:t>
      </w:r>
    </w:p>
    <w:p w14:paraId="1C8B149C" w14:textId="77777777" w:rsidR="0089264D" w:rsidRPr="00B40C4C" w:rsidRDefault="0089264D" w:rsidP="009137DA">
      <w:pPr>
        <w:pStyle w:val="Overskrift1"/>
      </w:pPr>
      <w:r w:rsidRPr="00B40C4C">
        <w:t>Hovedtrekk og prioriteringer i budsjettet for 2025</w:t>
      </w:r>
    </w:p>
    <w:p w14:paraId="1EA25D18" w14:textId="77777777" w:rsidR="0089264D" w:rsidRPr="00B40C4C" w:rsidRDefault="0089264D" w:rsidP="00D100D4">
      <w:pPr>
        <w:pStyle w:val="Overskrift2"/>
      </w:pPr>
      <w:r w:rsidRPr="00B40C4C">
        <w:t>Hovedtrekk</w:t>
      </w:r>
    </w:p>
    <w:p w14:paraId="55DA32F1" w14:textId="77777777" w:rsidR="0089264D" w:rsidRPr="00B40C4C" w:rsidRDefault="0089264D" w:rsidP="009137DA">
      <w:r w:rsidRPr="00B40C4C">
        <w:t>Regjeringens grunnleggende mål er å skape et tryggere og mer rettferdig Norge med muligheter over hele landet. De seneste årene har folk fått dårligere råd, blant annet som følge av høy prisvekst og rentehevinger. Trygg økonomisk styring, høy verdiskaping og en sterkere velferdsstat gjør at vi er ved et vendepunkt i økonomien der folk får bedre råd.</w:t>
      </w:r>
    </w:p>
    <w:p w14:paraId="2EE11D7F" w14:textId="77777777" w:rsidR="0089264D" w:rsidRPr="00B40C4C" w:rsidRDefault="0089264D" w:rsidP="009137DA">
      <w:r w:rsidRPr="00B40C4C">
        <w:lastRenderedPageBreak/>
        <w:t>Målet for den økonomiske politikken er økonomisk vekst som bidrar til arbeid til alle, at folks inntekter øker og mer rettferdig fordeling, som reduserer forskjellene mellom folk og mellom alle deler av landet. Den økonomiske politikken skal bidra til en sterk velferdsstat med gode tjenester uavhengig av folks lommebok og bosted. Samtidig må veksten være bærekraftig, og vi skal nå våre klima- og miljømål.</w:t>
      </w:r>
    </w:p>
    <w:p w14:paraId="0D3551BA" w14:textId="77777777" w:rsidR="0089264D" w:rsidRPr="00B40C4C" w:rsidRDefault="0089264D" w:rsidP="009137DA">
      <w:r w:rsidRPr="00B40C4C">
        <w:t>Norge står i en unik posisjon med en sterk økonomi, stor finansformue og høy sysselsetting. Vi har en høy utnyttelse av arbeidskraften, et høyt produktivitetsnivå, en svært lønnsom olje- og gassnæring, og institusjoner som har sørget for god forvaltning av naturressursene og inntektene. Næringslivet i Norge går godt, og vi har i historisk sammenheng et høyt nivå på investeringer, eksport og overskudd.</w:t>
      </w:r>
    </w:p>
    <w:p w14:paraId="518D1613" w14:textId="77777777" w:rsidR="0089264D" w:rsidRPr="00B40C4C" w:rsidRDefault="0089264D" w:rsidP="009137DA">
      <w:r w:rsidRPr="00B40C4C">
        <w:t>De seneste årene har Norge blitt utfordret av internasjonale kriser og uro – med pandemi, krig i Europa, energikrise, prisvekst og klimaendringer. Regjeringens mest grunnleggende oppgave er å sikre trygghet for folk som bor i Norge. Regjeringen har derfor styrket forsvar, sikkerhet og beredskap betydelig, og denne prioriteringen forsterkes i budsjettet for 2025, blant annet gjennom satsing på politiet.</w:t>
      </w:r>
    </w:p>
    <w:p w14:paraId="2C94B803" w14:textId="77777777" w:rsidR="0089264D" w:rsidRPr="00B40C4C" w:rsidRDefault="0089264D" w:rsidP="009137DA">
      <w:r w:rsidRPr="00B40C4C">
        <w:t>Kriser og uro har de seneste årene gitt store kostnadsøkninger for mange, både enkeltpersoner og bedrifter. Høy prisvekst undergraver folks mulighet for en trygg økonomisk hverdag og økt velstand. Norges Bank har derfor innrettet pengepolitikken for å få inflasjonen ned til målet innen rimelig tid. For regjeringen har det vært viktig å bidra til å at prisveksten kan komme ned samtidig som folk holdes i jobb og gode velferdstjenester opprettholdes. Regjeringen har prioritert å bygge velferden med basis i brede, universelle velferdsordninger for alle i Norge fremfor velferd med basis i ordninger som er behovsprøvd.</w:t>
      </w:r>
    </w:p>
    <w:p w14:paraId="60640E26" w14:textId="77777777" w:rsidR="0089264D" w:rsidRPr="00B40C4C" w:rsidRDefault="0089264D" w:rsidP="009137DA">
      <w:r w:rsidRPr="00B40C4C">
        <w:t>Så langt har den økonomiske politikken lyktes godt. Prisstigningen går ned, vi har rekordmange i jobb, og det er utsikter til sterkere økonomisk vekst. Offentlig etterspørsel har gitt viktige bidrag til at aktiviteten i økonomien har holdt seg oppe, og Norge har unngått nedgang i økonomien slik mange andre europeiske land har opplevd. Lønnsveksten har tatt seg opp, og det er utsikter til god reallønnsvekst både i år og neste år. Norges Bank har også signalisert at tidspunktet for å sette renten ned nærmer seg. Det vil gi økt kjøpekraft og bedre hverdagsøkonomi for mange. Samtidig vil flere velferdsløft, som priskutt på barnehage, slå fullt inn med helårsvirkning i 2025.</w:t>
      </w:r>
    </w:p>
    <w:p w14:paraId="797FB772" w14:textId="77777777" w:rsidR="0089264D" w:rsidRPr="00B40C4C" w:rsidRDefault="0089264D" w:rsidP="009137DA">
      <w:r w:rsidRPr="00B40C4C">
        <w:t>Budsjettet for 2025 legger til rette for at folk skal få bedre råd og at den gode utviklingen i økonomien kan fortsette. Budsjettet bidrar til å redusere sosiale og geografiske forskjeller i Norge i tråd med målene i Hurdalsplattformen. Den samlede pengebruken er lagt opp innenfor en ansvarlig ramme, med et uttak av Statens pensjonsfond utland som er godt under forventet realavkastning av fondet.</w:t>
      </w:r>
    </w:p>
    <w:p w14:paraId="33AD82FB" w14:textId="77777777" w:rsidR="0089264D" w:rsidRPr="00B40C4C" w:rsidRDefault="0089264D" w:rsidP="009137DA">
      <w:r w:rsidRPr="00B40C4C">
        <w:t xml:space="preserve">Regjeringen vil ruste velferdsstaten for fremtiden ved å få flere i arbeid og ved å bruke arbeidskraft og ressurser bedre. Som vist i perspektivmeldingen innebærer demografiske utviklingstrekk at vi fremover vil få økt kamp om arbeidskraften og at bærekraften i statsfinansene på sikt vil utfordres. Det vil bli langt flere eldre, mens det ikke blir flere i yrkesaktiv alder. Samtidig skal norsk økonomi gjennom en omstilling til et lavutslippssamfunn, og petroleumsvirksomheten vil gradvis bety mindre. Arbeidskraften og humankapitalen er vår viktigste ressurs og vår viktigste kilde til velstand. Alle som kan og vil jobbe, skal få mulighet til det. En sterk </w:t>
      </w:r>
      <w:r w:rsidRPr="00B40C4C">
        <w:lastRenderedPageBreak/>
        <w:t>arbeidslinje som gjør at det lønner seg å være i arbeid, har stor betydning for høyest mulig sysselsetting. For å møte arbeidskraftutfordringen må vi få mer ut av ressursene i økonomien. Det handler både om å få flere i jobb, men også om at folks kompetanse brukes riktig. Digitalisering og nye måter å produsere varer og tjenester på kan gi økt produktivitet. Da vil arbeidsinnsatsen til den enkelte og den investerte kapitalen bidra til størst mulig verdiskaping.</w:t>
      </w:r>
    </w:p>
    <w:p w14:paraId="2286A6AF" w14:textId="77777777" w:rsidR="0089264D" w:rsidRPr="00B40C4C" w:rsidRDefault="0089264D" w:rsidP="009137DA">
      <w:r w:rsidRPr="00B40C4C">
        <w:t>Den økonomiske politikken har som oppgave å ivareta både hensynet til en god konjunkturutvikling og hensynet til et bærekraftig tjenestetilbud over tid. Et godt fremtidig velferdssamfunn krever bevisste valg, både nå og i årene som kommer.</w:t>
      </w:r>
    </w:p>
    <w:p w14:paraId="22B556B3" w14:textId="77777777" w:rsidR="0089264D" w:rsidRPr="00B40C4C" w:rsidRDefault="0089264D" w:rsidP="00D100D4">
      <w:pPr>
        <w:pStyle w:val="Overskrift2"/>
      </w:pPr>
      <w:r w:rsidRPr="00B40C4C">
        <w:t>Hovedprioriteringer i 2025</w:t>
      </w:r>
    </w:p>
    <w:p w14:paraId="21CBE3AD" w14:textId="77777777" w:rsidR="0089264D" w:rsidRPr="00B40C4C" w:rsidRDefault="0089264D" w:rsidP="009137DA">
      <w:pPr>
        <w:pStyle w:val="Liste"/>
      </w:pPr>
      <w:r w:rsidRPr="00B40C4C">
        <w:t>trygghet for folks økonomi og grunnleggende velferdstjenester</w:t>
      </w:r>
    </w:p>
    <w:p w14:paraId="25EA24BD" w14:textId="77777777" w:rsidR="0089264D" w:rsidRPr="00B40C4C" w:rsidRDefault="0089264D" w:rsidP="009137DA">
      <w:pPr>
        <w:pStyle w:val="Liste"/>
      </w:pPr>
      <w:r w:rsidRPr="00B40C4C">
        <w:t>trygghet for landet og solidaritet med verden i en urolig tid</w:t>
      </w:r>
    </w:p>
    <w:p w14:paraId="229025AD" w14:textId="77777777" w:rsidR="0089264D" w:rsidRPr="00B40C4C" w:rsidRDefault="0089264D" w:rsidP="009137DA">
      <w:pPr>
        <w:pStyle w:val="Liste"/>
      </w:pPr>
      <w:r w:rsidRPr="00B40C4C">
        <w:t>utvikle hele Norge videre</w:t>
      </w:r>
    </w:p>
    <w:p w14:paraId="0F022E79" w14:textId="77777777" w:rsidR="0089264D" w:rsidRPr="00B40C4C" w:rsidRDefault="0089264D" w:rsidP="009137DA">
      <w:pPr>
        <w:pStyle w:val="avsnitt-under-undertittel"/>
      </w:pPr>
      <w:r w:rsidRPr="00B40C4C">
        <w:t>Trygghet for folks økonomi og grunnleggende velferdstjenester</w:t>
      </w:r>
    </w:p>
    <w:p w14:paraId="61BD9C84" w14:textId="77777777" w:rsidR="0089264D" w:rsidRPr="00B40C4C" w:rsidRDefault="0089264D" w:rsidP="009137DA">
      <w:r w:rsidRPr="00B40C4C">
        <w:t>Regjeringens mål er at folk skal få bedre råd. Arbeidstakere har knapt hatt vekst i reallønnen når vi ser perioden siden 2015 under ett. Kraftig prisvekst har bidratt til at folk har fått dårligere råd. Nå er vi ved et vendepunkt i økonomien. I år ser det ut til at arbeidstakere vil få reallønnsvekst. Prisstigningen er på vei ned. Lønnsoppgjøret er godt. Inntektsskatten for de med lave og middels inntekter reduseres. Stipendene i videregående opplæring, studiestøtten, barnetrygden og pendlerfradraget er økt, mens maksprisen i barnehage og SFO-prisen er redusert. For 2025 foreslår regjeringen nye grep for at folk skal få bedre råd.</w:t>
      </w:r>
    </w:p>
    <w:p w14:paraId="422A5583" w14:textId="77777777" w:rsidR="0089264D" w:rsidRPr="00B40C4C" w:rsidRDefault="0089264D" w:rsidP="009137DA">
      <w:r w:rsidRPr="00B40C4C">
        <w:t xml:space="preserve">Folk skal sitte igjen med mer av inntekten sin etter at skatten er betalt. Med forslaget til 2025-budsjett summerer netto </w:t>
      </w:r>
      <w:r w:rsidRPr="00B40C4C">
        <w:rPr>
          <w:rStyle w:val="kursiv"/>
        </w:rPr>
        <w:t>lettelser i skatter og avgifter på folks inntekter og forbruk</w:t>
      </w:r>
      <w:r w:rsidRPr="00B40C4C">
        <w:t xml:space="preserve"> under denne regjeringen seg til 10,9 mrd. kroner. Det inkluderer inntektsskatteendringer for personer og husholdningenes andel av avgiftsendringene, men ikke endringer i utbytte- og formuesskatt (regjeringens skatteintensjon). Inntektsskattelettelsene for personer uten utbytteskatt summerer seg til 10,5 mrd. kroner under denne regjeringen. I 2025 foreslår regjeringen å redusere merverdiavgiften på vann- og avløpsgebyrer fra 25 pst. til 15 pst. fra 1. mai 2025. For en vanlig husholdning betyr det mellom 500 og 1 500 kroner i årlig besparelse.</w:t>
      </w:r>
    </w:p>
    <w:p w14:paraId="6D1F4918" w14:textId="77777777" w:rsidR="0089264D" w:rsidRPr="00B40C4C" w:rsidRDefault="0089264D" w:rsidP="009137DA">
      <w:r w:rsidRPr="00B40C4C">
        <w:t xml:space="preserve">Regjeringen gjennomfører målrettede tiltak for å få ned levekostnadene for barnefamilier. I 2025 foreslår regjeringen å ikke prisjustere </w:t>
      </w:r>
      <w:r w:rsidRPr="00B40C4C">
        <w:rPr>
          <w:rStyle w:val="kursiv"/>
        </w:rPr>
        <w:t>maksimalprisen i barnehagene</w:t>
      </w:r>
      <w:r w:rsidRPr="00B40C4C">
        <w:t>. Maksimalprisen i barnehagene blir da videreført på 2 000 kroner per måned nasjonalt, 1 500 kroner per måned i kommuner med sentralitetsindeks 5 og 6, og fortsatt gratis i tiltakssonen (Nord-Troms og Finnmark).</w:t>
      </w:r>
      <w:r w:rsidRPr="00B40C4C">
        <w:rPr>
          <w:rStyle w:val="kursiv"/>
        </w:rPr>
        <w:t xml:space="preserve"> 12 timers gratis skolefritidsordning (SFO)</w:t>
      </w:r>
      <w:r w:rsidRPr="00B40C4C">
        <w:t xml:space="preserve"> for elever på 1.–3. trinn videreføres. Disse tiltakene får helårseffekt i 2025 på om lag 5 mrd. kroner. Regjeringen viderefører også den inntektsavhengige moderasjonsordningen på 1.–4. trinn som sikrer at ingen familier skal bruke mer enn 6 pst. av inntekten sin til å betale for en SFO-plass. SFO er gratis for elever med særskilte behov på 5.–7. trinn.</w:t>
      </w:r>
    </w:p>
    <w:p w14:paraId="64441AFF" w14:textId="77777777" w:rsidR="0089264D" w:rsidRPr="00B40C4C" w:rsidRDefault="0089264D" w:rsidP="009137DA">
      <w:pPr>
        <w:rPr>
          <w:rStyle w:val="kursiv"/>
        </w:rPr>
      </w:pPr>
      <w:r w:rsidRPr="00B40C4C">
        <w:rPr>
          <w:rStyle w:val="kursiv"/>
        </w:rPr>
        <w:t>Barnetrygden</w:t>
      </w:r>
      <w:r w:rsidRPr="00B40C4C">
        <w:t xml:space="preserve"> er økt over flere budsjetter. Senest 1. september økte satsen for barn over seks år, slik at satsen ble lik for barn over og under seks år. Dette videreføres i 2025, med en </w:t>
      </w:r>
      <w:r w:rsidRPr="00B40C4C">
        <w:lastRenderedPageBreak/>
        <w:t xml:space="preserve">helårseffekt på 2,4 mrd. kroner. Budsjettforslaget viderefører også flere tiltak for å styrke </w:t>
      </w:r>
      <w:r w:rsidRPr="00B40C4C">
        <w:rPr>
          <w:rStyle w:val="kursiv"/>
        </w:rPr>
        <w:t>bostøtteordningen</w:t>
      </w:r>
      <w:r w:rsidRPr="00B40C4C">
        <w:t>. Dette inkluderer blant annet økte boutgiftstak og oppvarmingstillegg for alle mottakere. Dette legger til rette for at husstander med lav inntekt kan etablere seg og bli boende i en egnet bolig.</w:t>
      </w:r>
    </w:p>
    <w:p w14:paraId="23CC9D74" w14:textId="77777777" w:rsidR="0089264D" w:rsidRPr="00B40C4C" w:rsidRDefault="0089264D" w:rsidP="009137DA">
      <w:r w:rsidRPr="00B40C4C">
        <w:t xml:space="preserve">Å være i </w:t>
      </w:r>
      <w:r w:rsidRPr="00B40C4C">
        <w:rPr>
          <w:rStyle w:val="kursiv"/>
        </w:rPr>
        <w:t>arbeid er viktig for å ha trygghet om egen økonomi</w:t>
      </w:r>
      <w:r w:rsidRPr="00B40C4C">
        <w:t>. Det er også viktig for å unngå sosiale forskjeller. 145 000 flere har kommet i jobb fra tredje kvartal 2021 til andre kvartal 2024, hvorav 84 pst. har kommet i privat sektor. Den registrerte arbeidsledigheten er lav i historisk sammenheng. Mange sektorer opplever knapphet på arbeidskraft. Regjeringen setter i Perspektivmeldingen et mål om at sysselsettingen målt som andel av befolkningen i aldersgruppen 20–64 år skal øke fra 80,4 pst. i 2023 til 82 pst. i 2030. Det tilsvarer om lag 150 000 flere sysselsatte i denne syvårsperioden. Regjeringen har satt seg som mål å øke sysselsettingsandelen ytterligere i årene deretter.</w:t>
      </w:r>
    </w:p>
    <w:p w14:paraId="7BC1256E" w14:textId="77777777" w:rsidR="0089264D" w:rsidRPr="00B40C4C" w:rsidRDefault="0089264D" w:rsidP="009137DA">
      <w:pPr>
        <w:rPr>
          <w:rStyle w:val="kursiv"/>
        </w:rPr>
      </w:pPr>
      <w:r w:rsidRPr="00B40C4C">
        <w:rPr>
          <w:rStyle w:val="kursiv"/>
        </w:rPr>
        <w:t xml:space="preserve">Sysselsettingsmålet </w:t>
      </w:r>
      <w:r w:rsidRPr="00B40C4C">
        <w:t>følges opp på en rekke måter. Regjeringen vil arbeide for at flere kan delta i arbeidslivet. Arbeidslinjen styrkes og gjør det enklere å kombinere trygd med arbeid. Det vil bidra til økt verdiskaping, bedre offentlige finanser og mer bærekraftige velferdsordninger. For å få til en slik oppgang, må mange av de som i dag står utenfor arbeidsmarkedet mobiliseres. Regjeringen la tidligere i høst frem arbeidsmarkedsmeldingen med forslag til tiltak og virkemidler for å øke sysselsettingen og få færre på trygd. 1. august trådte en ny opplæringslov i kraft. Der erstattes retten til videregående opplæring med en rett til å fullføre med studie- eller yrkeskompetanse. Det skal gi flere i arbeid. Regelverket for opptak til høyere utdanning er endret. Nå vil flere komme raskere i gang med høyere utdanning og arbeid. Regjeringens nye digitaliseringsstrategi legger til rette for frigjøring av arbeidskraft. Over 70 000 ukrainske flyktninger er frem til nå bosatt ute i alle kommunene. Stadig flere av dem får arbeid.</w:t>
      </w:r>
    </w:p>
    <w:p w14:paraId="3BC5F94D" w14:textId="77777777" w:rsidR="0089264D" w:rsidRPr="00B40C4C" w:rsidRDefault="0089264D" w:rsidP="009137DA">
      <w:pPr>
        <w:rPr>
          <w:rStyle w:val="kursiv"/>
        </w:rPr>
      </w:pPr>
      <w:r w:rsidRPr="00B40C4C">
        <w:rPr>
          <w:rStyle w:val="kursiv"/>
        </w:rPr>
        <w:t>Arbeidsmarkedstiltak</w:t>
      </w:r>
      <w:r w:rsidRPr="00B40C4C">
        <w:t xml:space="preserve"> er viktig for å flere i jobb. Arbeidsmarkedstiltak rettes inn mot arbeidsledige og personer med nedsatt arbeidsevne. For å styrke innsatsen for å få utsatte grupper, herunder fordrevne fra Ukraina, raskere over i jobb, ble bevilgningen til arbeidsmarkedstiltak økt fra i fjor til i år. Regjeringen foreslår ytterligere økning neste år, tilsvarende om lag 5 800 flere plasser enn i år. Regjeringen styrker tiltaket Varig tilrettelagt arbeid (VTA), som er tiltaksplasser hvor arbeidsoppgavene er tilrettelagt for uføre, tilsvarende om lag 500 plasser. Økningen er ledd i en planlagt opptrapping de neste årene.</w:t>
      </w:r>
    </w:p>
    <w:p w14:paraId="34F9E10E" w14:textId="77777777" w:rsidR="0089264D" w:rsidRPr="00B40C4C" w:rsidRDefault="0089264D" w:rsidP="009137DA">
      <w:pPr>
        <w:rPr>
          <w:rStyle w:val="kursiv"/>
        </w:rPr>
      </w:pPr>
      <w:r w:rsidRPr="00B40C4C">
        <w:rPr>
          <w:rStyle w:val="kursiv"/>
        </w:rPr>
        <w:t>Folketrygden</w:t>
      </w:r>
      <w:r w:rsidRPr="00B40C4C">
        <w:t xml:space="preserve"> er et sikkerhetsnett som gir økonomisk trygghet gjennom inntektssikring og kompensasjon i livssituasjoner som arbeidsløshet, sykdom, uførhet og alderdom. I regjeringens forslag for 2025 øker utgiftene til folketrygden ekskl. dagpenger mv. med 48,6 mrd. kroner i løpende priser fra Saldert budsjett 2024. Målt i faste priser og justert for sysselsettingsvekst øker folketrygdens utgifter ekskl. dagpenger mv. med 23,1 mrd. kroner. Av dette utgjør økning i sykepenger og AAP 9,5 mrd. kroner. Det er i hovedsak økningen i langtidsfraværet som bidrar til den store økningen i sykefraværet, men også det korte fraværet har økt. Økningen i sykefraværet siden før pandemien kan i stor grad tilskrives diagnoser relatert til psykiske lidelser og muskel/skjelettlidelser, men også diagnosen trøtthet/slapphet bidrar en del.</w:t>
      </w:r>
    </w:p>
    <w:p w14:paraId="713BA701" w14:textId="77777777" w:rsidR="0089264D" w:rsidRPr="00B40C4C" w:rsidRDefault="0089264D" w:rsidP="009137DA">
      <w:r w:rsidRPr="00B40C4C">
        <w:t xml:space="preserve">Gode velferdstjenester i hele landet er avgjørende for å gi folk trygghet i hverdagen og bidrar til å redusere sosiale og geografiske forskjeller. Kommunene yter mange av de viktigste velferdstjenestene. En god og forutsigbar </w:t>
      </w:r>
      <w:r w:rsidRPr="00B40C4C">
        <w:rPr>
          <w:rStyle w:val="kursiv"/>
        </w:rPr>
        <w:t>kommuneøkonomi</w:t>
      </w:r>
      <w:r w:rsidRPr="00B40C4C">
        <w:t xml:space="preserve"> er sentralt for at kommunene og </w:t>
      </w:r>
      <w:r w:rsidRPr="00B40C4C">
        <w:lastRenderedPageBreak/>
        <w:t>fylkeskommunene skal kunne ivareta sine oppgaver. Regjeringens forslag innebærer en vekst i kommunesektorens frie inntekter på 6,8 mrd. kroner. Dette er høyere enn varslet i kommuneproposisjonen, og det gir sektoren handlingsrom til å bedre tjenestetilbudet. Det er avgjørende at kommunene har handlefrihet og ressurser til å løse oppgavene etter sine behov.</w:t>
      </w:r>
    </w:p>
    <w:p w14:paraId="1882D829" w14:textId="77777777" w:rsidR="0089264D" w:rsidRPr="00B40C4C" w:rsidRDefault="0089264D" w:rsidP="009137DA">
      <w:r w:rsidRPr="00B40C4C">
        <w:t xml:space="preserve">Fra 2025 innføres nytt </w:t>
      </w:r>
      <w:r w:rsidRPr="00B40C4C">
        <w:rPr>
          <w:rStyle w:val="kursiv"/>
        </w:rPr>
        <w:t>inntektssystem for kommunene</w:t>
      </w:r>
      <w:r w:rsidRPr="00B40C4C">
        <w:t>, med mål om at kommunene skal kunne tilby gode og likeverdige velferdstjenester til sine innbyggere. Inntektene blir jevnere fordelt mellom kommunene. Kommuner med lave skatteinntekter vil styrkes. Dette legger til rette for likeverdige tjenester for innbyggerne i hele landet. Av veksten i frie inntekter er om lag 1,7 mrd. kroner begrunnet med omleggingen av inntektssystemet.</w:t>
      </w:r>
    </w:p>
    <w:p w14:paraId="6EAB6E0A" w14:textId="77777777" w:rsidR="0089264D" w:rsidRPr="00B40C4C" w:rsidRDefault="0089264D" w:rsidP="009137DA">
      <w:pPr>
        <w:rPr>
          <w:rStyle w:val="kursiv"/>
        </w:rPr>
      </w:pPr>
      <w:r w:rsidRPr="00B40C4C">
        <w:rPr>
          <w:rStyle w:val="kursiv"/>
        </w:rPr>
        <w:t>Det statlige barnevernet</w:t>
      </w:r>
      <w:r w:rsidRPr="00B40C4C">
        <w:t xml:space="preserve"> skal bidra til å ivareta de mest sårbare barna. Regjeringen ønsker å etablere flere statlige institusjonsplasser. I tillegg skal det igangsettes en pilot for å prøve ut en ny innretning av institusjonstilbudet. Bevilgningene til det statlige barnevernet foreslås økt, blant annet som følge av utvikling i barnas behov og økte priser på tiltak.</w:t>
      </w:r>
    </w:p>
    <w:p w14:paraId="41A96AF9" w14:textId="77777777" w:rsidR="0089264D" w:rsidRPr="00B40C4C" w:rsidRDefault="0089264D" w:rsidP="009137DA">
      <w:pPr>
        <w:rPr>
          <w:rStyle w:val="kursiv"/>
        </w:rPr>
      </w:pPr>
      <w:r w:rsidRPr="00B40C4C">
        <w:rPr>
          <w:rStyle w:val="kursiv"/>
        </w:rPr>
        <w:t>Alle skal ha tilgang til gode helsetjenester av høy kvalitet når de trenger det</w:t>
      </w:r>
      <w:r w:rsidRPr="00B40C4C">
        <w:t>. Regjeringen gjennomfører Ventetidsløftet og forbedrer sykehusøkonomien. Målet er en markant nedgang i ventetidene i år og neste år. Regjeringens forslag til budsjett gir trygghet for god helsehjelp, og sykehusene får midler til å løse dagens utfordringer. Budsjettforslaget legger til rette for vekst i pasientbehandlingen i sykehusene utover den demografiske utviklingen. Bevilgningen fra revidert nasjonalbudsjett for å blant annet bedre sykehusøkonomien og redusere ventetider videreføres i 2025-budsjettet. Det foreslås også lånebevilgninger til nye investeringsprosjekter. Regjeringens arbeid med å styrke allmennlegetjenesten gir resultater. Stadig flere får fastlege.</w:t>
      </w:r>
    </w:p>
    <w:p w14:paraId="1B799752" w14:textId="77777777" w:rsidR="0089264D" w:rsidRPr="00B40C4C" w:rsidRDefault="0089264D" w:rsidP="009137DA">
      <w:pPr>
        <w:pStyle w:val="avsnitt-under-undertittel"/>
      </w:pPr>
      <w:r w:rsidRPr="00B40C4C">
        <w:t>Trygghet for landet og solidaritet med verden</w:t>
      </w:r>
    </w:p>
    <w:p w14:paraId="22AED57F" w14:textId="77777777" w:rsidR="0089264D" w:rsidRPr="00B40C4C" w:rsidRDefault="0089264D" w:rsidP="009137DA">
      <w:r w:rsidRPr="00B40C4C">
        <w:t>Regjeringen foreslår et budsjett som bidrar til å holde befolkningen trygg, både for dagens trusler og de som kan komme. Krig i Europa preger budsjettforslaget også for 2025. De seneste årene har regjeringen og Stortinget tatt mange valg for å fremme trygghet, fred og solidaritet og bevare våre felles verdier.</w:t>
      </w:r>
    </w:p>
    <w:p w14:paraId="28411F29" w14:textId="77777777" w:rsidR="0089264D" w:rsidRPr="00B40C4C" w:rsidRDefault="0089264D" w:rsidP="009137DA">
      <w:pPr>
        <w:rPr>
          <w:rStyle w:val="kursiv"/>
        </w:rPr>
      </w:pPr>
      <w:r w:rsidRPr="00B40C4C">
        <w:rPr>
          <w:rStyle w:val="kursiv"/>
        </w:rPr>
        <w:t>Forsvarsbudsjettet</w:t>
      </w:r>
      <w:r w:rsidRPr="00B40C4C">
        <w:t xml:space="preserve"> økes i tråd med de økonomiske rammene som er lagt til grunn i den nye langtidsplanen for forsvarssektoren. Regjeringen foreslår et forsvarsbudsjett på 110,1 mrd. kroner i 2025, en økning på 19,2 mrd. kroner sammenlignet med Saldert budsjett 2024. Økningen inkluderer blant annet 15,5 mrd. kroner for å følge opp de økonomiske rammene lagt til grunn i ny langtidsplan. Norge har allerede i år nådd NATOs mål om å bruke 2 pst. av BNP på forsvarsformål, to år tidligere enn regjeringens opprinnelige ambisjon. I 2025 anslås forsvarsutgiftene å utgjøre 2,16 pst. av BNP. Hovedprioriteringene i 2025 vil være å hente inn etterslep av vedlikehold og forsyningsberedskap, få dagens struktur til å virke og å øke investeringene i materiell, eiendom, bygg og anlegg. Planen styrker både sjøforsvaret, landmakten og luftvernet. Antallet personell økes, boforholdene for forsvarets ansatte bedres, utdanningskapasiteten økes, Heimevernet styrkes, og forskning og utvikling som er relevant for Norges forsvarsevne, vil økes. Regjeringen har bidratt til økt produksjonskapasitet i norsk forsvarsindustri.</w:t>
      </w:r>
    </w:p>
    <w:p w14:paraId="6555404F" w14:textId="77777777" w:rsidR="0089264D" w:rsidRPr="00B40C4C" w:rsidRDefault="0089264D" w:rsidP="009137DA">
      <w:r w:rsidRPr="00B40C4C">
        <w:t xml:space="preserve">Vi fortsetter å </w:t>
      </w:r>
      <w:r w:rsidRPr="00B40C4C">
        <w:rPr>
          <w:rStyle w:val="kursiv"/>
        </w:rPr>
        <w:t>stille opp for Ukraina</w:t>
      </w:r>
      <w:r w:rsidRPr="00B40C4C">
        <w:t xml:space="preserve">. Norge vil også i 2025 yte militær og sivil støtte til Ukraina gjennom Nansen-programmet, og budsjettet er innrettet for at vi fortsatt skal ta imot og </w:t>
      </w:r>
      <w:proofErr w:type="gramStart"/>
      <w:r w:rsidRPr="00B40C4C">
        <w:lastRenderedPageBreak/>
        <w:t>integrere</w:t>
      </w:r>
      <w:proofErr w:type="gramEnd"/>
      <w:r w:rsidRPr="00B40C4C">
        <w:t xml:space="preserve"> et høyt antall fordrevne. Regjeringen foreslår å utvide Nansen-programmet gjennom tre grep. For det første settes det et gulv for den årlige støtten på 15 mrd. kroner. For det andre økes rammen ved at tidligere års forseringer av støtte, på henholdsvis 2,5 og 7 mrd. kroner i 2023 og 2024, ikke skal trekkes fra fremtidige års støtte. Eventuelle bevilgninger til initiativer ut over rammen på 15 mrd. kroner i kommende år, skal heller ikke komme til fratrekk fra fremtidige års ramme. For det tredje foreslår regjeringen å forlenge Nansen-programmets varighet med tre år. Ukraina vil ha behov for støtte i lang tid fremover, også etter krigens slutt. Regjeringen tar også sikte på å foreslå ytterligere tiltak i størrelsesordenen 5 mrd. kroner i 2024 i forbindelse med nysalderingen av budsjettet. I sum innebærer regjeringens forslag at den samlede rammen for Nansen-programmet utvides fra 75 til 134,5 mrd. kroner i perioden 2023–2030. Støtten på 15 mrd. kroner i 2025 foreslås fordelt likt mellom sivil og militær støtte. På militær side er det tatt høyde for donasjoner av materiell fra forsvarssektoren på 2 mrd. kroner. Den sivile delen av Nansen-programmet i 2025 inngår i forslaget til bistandsbudsjett, som samlet er på 52,9 mrd. kroner.</w:t>
      </w:r>
    </w:p>
    <w:p w14:paraId="1290FD6E" w14:textId="77777777" w:rsidR="0089264D" w:rsidRPr="00B40C4C" w:rsidRDefault="0089264D" w:rsidP="009137DA">
      <w:pPr>
        <w:rPr>
          <w:rStyle w:val="kursiv"/>
        </w:rPr>
      </w:pPr>
      <w:r w:rsidRPr="00B40C4C">
        <w:rPr>
          <w:rStyle w:val="kursiv"/>
        </w:rPr>
        <w:t>Mottak, bosetting og integrering av flyktninger</w:t>
      </w:r>
      <w:r w:rsidRPr="00B40C4C">
        <w:t xml:space="preserve"> vil også neste år kreve betydelige midler. De volumstyrte budsjettpostene anslås totalt til 30,5 mrd. kroner i 2025. Dette er basert på planleggingstall på 25 500 flyktninger i år og 22 000 neste år. Det er nylig besluttet å avgrense ordningen med midlertidig kollektiv beskyttelse for fordrevne fra Ukraina mot personer som kommer fra trygge oppholdsområder. Tiltaket reduserer ankomstprognosene for 2025 med om lag 8 000 personer, og reduserer anslåtte utgifter over statsbudsjettet med om lag 1,6 mrd. kroner. Usikkerheten om den videre utviklingen i ankomster er imidlertid stor.</w:t>
      </w:r>
    </w:p>
    <w:p w14:paraId="5F57198F" w14:textId="77777777" w:rsidR="0089264D" w:rsidRPr="00B40C4C" w:rsidRDefault="0089264D" w:rsidP="009137DA">
      <w:r w:rsidRPr="00B40C4C">
        <w:t xml:space="preserve">For å møte et skjerpet trusselbilde og varige endringer i den sikkerhetspolitiske situasjonen, prioriterer regjeringen </w:t>
      </w:r>
      <w:r w:rsidRPr="00B40C4C">
        <w:rPr>
          <w:rStyle w:val="kursiv"/>
        </w:rPr>
        <w:t>samfunnssikkerhet og sivil beredskap</w:t>
      </w:r>
      <w:r w:rsidRPr="00B40C4C">
        <w:t>. Det foreslås blant annet å øke bevilgningene til Nasjonal sikkerhetsmyndighet (NSM), Politiets sikkerhetstjeneste (PST) og redningshelikoptertjenesten. I tillegg foreslås det midler til nødvendige investeringer i nødnett, Digitaliseringsdirektoratets arbeid med digital sikkerhet og kommunenes og statsforvalternes beredskapsarbeid.</w:t>
      </w:r>
    </w:p>
    <w:p w14:paraId="2B7C706C" w14:textId="77777777" w:rsidR="0089264D" w:rsidRPr="00B40C4C" w:rsidRDefault="0089264D" w:rsidP="009137DA">
      <w:r w:rsidRPr="00B40C4C">
        <w:t xml:space="preserve">I en usikker verden prioriterer regjeringen å </w:t>
      </w:r>
      <w:r w:rsidRPr="00B40C4C">
        <w:rPr>
          <w:rStyle w:val="kursiv"/>
        </w:rPr>
        <w:t>trygge den norske matsikkerheten</w:t>
      </w:r>
      <w:r w:rsidRPr="00B40C4C">
        <w:t>. Bevilgningen til jordbruksavtalen foreslås økt med drøyt 2 mrd. kroner i 2025, til i underkant av 29 mrd. kroner. Økningen gir jordbruket full kostnadsdekning, kompensasjon for fallende markedsinntekter og skal følge opp opptrappingsplanen for inntekt i jordbruket, jf. Meld. St. 11 (2023–2024). Regjeringen fortsetter også arbeidet med å etablere beredskapslager for matkorn.</w:t>
      </w:r>
    </w:p>
    <w:p w14:paraId="5FF1A12B" w14:textId="77777777" w:rsidR="0089264D" w:rsidRPr="00B40C4C" w:rsidRDefault="0089264D" w:rsidP="009137DA">
      <w:r w:rsidRPr="00B40C4C">
        <w:t xml:space="preserve">Regjeringen fortsetter å </w:t>
      </w:r>
      <w:r w:rsidRPr="00B40C4C">
        <w:rPr>
          <w:rStyle w:val="kursiv"/>
        </w:rPr>
        <w:t>prioritere politiet og bekjempe alvorlig kriminalitet</w:t>
      </w:r>
      <w:r w:rsidRPr="00B40C4C">
        <w:t>. Til sammen foreslår regjeringen 2,8 mrd. kroner til å forebygge og bekjempe kriminalitet. Av dette går nesten 2,5 mrd. kroner til politiet, inkludert videreføring av bevilgningsøkningen som ble besluttet i forbindelse med revidert nasjonalbudsjett i år. Dette vil gi mer synlig politi i gatene og sette politiet i bedre stand til å løse hele sitt samfunnsoppdrag. Trusselen fra organisert kriminalitet er stor i Europa. Også i Norge har flere blitt rammet av denne typen kriminalitet det siste året, særlig i Oslo. Det legges derfor opp til å styrke arbeidet mot kriminelle nettverk, kriminelle gjenger og organisert kriminalitet.</w:t>
      </w:r>
    </w:p>
    <w:p w14:paraId="53C0E8D4" w14:textId="77777777" w:rsidR="0089264D" w:rsidRPr="00B40C4C" w:rsidRDefault="0089264D" w:rsidP="009137DA">
      <w:r w:rsidRPr="00B40C4C">
        <w:t xml:space="preserve">Videre foreslår regjeringen en tverrfaglig innsats i særlig utsatte områder for å </w:t>
      </w:r>
      <w:r w:rsidRPr="00B40C4C">
        <w:rPr>
          <w:rStyle w:val="kursiv"/>
        </w:rPr>
        <w:t>forebygge og hindre rekruttering til barne- og ungdomskriminalitet</w:t>
      </w:r>
      <w:r w:rsidRPr="00B40C4C">
        <w:t xml:space="preserve">. Tiltakene inkluderer blant annet </w:t>
      </w:r>
      <w:r w:rsidRPr="00B40C4C">
        <w:lastRenderedPageBreak/>
        <w:t>etablering av hurtigspor for behandling av straffesaker i Oslo for unge under 18 år, fengselsplasser for mindreårige, beredskapsteam og andre skoletiltak i kommunene, pilot for bedre institusjonstilbudet i barnevernet, foreldrestøttende tiltak, regelverksutvikling, og tilskudd til møteplasser for unge gutter og menn.</w:t>
      </w:r>
    </w:p>
    <w:p w14:paraId="2AB0F0AC" w14:textId="77777777" w:rsidR="0089264D" w:rsidRPr="00B40C4C" w:rsidRDefault="0089264D" w:rsidP="009137DA">
      <w:r w:rsidRPr="00B40C4C">
        <w:t xml:space="preserve">Regjeringen prioriterer også </w:t>
      </w:r>
      <w:r w:rsidRPr="00B40C4C">
        <w:rPr>
          <w:rStyle w:val="kursiv"/>
        </w:rPr>
        <w:t>bekjempelse av økonomisk kriminalitet</w:t>
      </w:r>
      <w:r w:rsidRPr="00B40C4C">
        <w:t xml:space="preserve"> for å hindre de kriminelle nettverkenes evne og mulighet til å få fotfeste, og motvirke en negativ utvikling som man erfarer i flere europeiske land. I budsjettforslaget legges det derfor opp til å øke innsatsen mot hvitvasking, korrupsjon og annen økonomisk kriminalitet. Det foreslås videre å sette av midler til etablering av en enhet under Finanstilsynet som skal bidra til å styrke innsatsen mot økonomisk kriminalitet. Regjeringen vil også gjøre det enklere å inndra utbytte av kriminalitet, enten det er penger eller gjenstander.</w:t>
      </w:r>
    </w:p>
    <w:p w14:paraId="610DC049" w14:textId="77777777" w:rsidR="0089264D" w:rsidRPr="00B40C4C" w:rsidRDefault="0089264D" w:rsidP="009137DA">
      <w:r w:rsidRPr="00B40C4C">
        <w:t xml:space="preserve">Regjeringen </w:t>
      </w:r>
      <w:r w:rsidRPr="00B40C4C">
        <w:rPr>
          <w:rStyle w:val="kursiv"/>
        </w:rPr>
        <w:t>styrker kontrollen ved grensene med flere tollere og bedre utstyr</w:t>
      </w:r>
      <w:r w:rsidRPr="00B40C4C">
        <w:t xml:space="preserve"> ved at bevilgningsøkningen til Tolletaten i forbindelse med revidert nasjonalbudsjett trappes videre opp i 2025</w:t>
      </w:r>
      <w:r w:rsidRPr="00B40C4C">
        <w:rPr>
          <w:rStyle w:val="kursiv"/>
        </w:rPr>
        <w:t xml:space="preserve">. </w:t>
      </w:r>
      <w:r w:rsidRPr="00B40C4C">
        <w:t>Tolletaten spiller en helt avgjørende rolle i innsatsen mot</w:t>
      </w:r>
      <w:r w:rsidRPr="00B40C4C">
        <w:rPr>
          <w:rStyle w:val="kursiv"/>
        </w:rPr>
        <w:t xml:space="preserve"> </w:t>
      </w:r>
      <w:r w:rsidRPr="00B40C4C">
        <w:t>narkotikasmugling, som i dag utgjør en stor trussel mot både Norge og resten av Europa. Etatens kontrollkapasitet skal styrkes med blant annet flere tjenestefolk, flere skannere og moderne utstyr. Styrkingen kommer på toppen av de grepene regjeringen allerede har gjort, blant annet midler for å øke kapasiteten til å håndtere sanksjonsregimet mot Russland, til utvidede oppgaver med kontroll av russiske fiskefartøy, til etablering av Tolletaten på Svalbard og en ny skanner stasjonert på Magnormoen.</w:t>
      </w:r>
    </w:p>
    <w:p w14:paraId="6796AD7F" w14:textId="77777777" w:rsidR="0089264D" w:rsidRPr="00B40C4C" w:rsidRDefault="0089264D" w:rsidP="009137DA">
      <w:r w:rsidRPr="00B40C4C">
        <w:t xml:space="preserve">Regjeringen ønsker å legge til rette for </w:t>
      </w:r>
      <w:r w:rsidRPr="00B40C4C">
        <w:rPr>
          <w:rStyle w:val="kursiv"/>
        </w:rPr>
        <w:t>god rettssikkerhet og tilgjengelige juridiske tjenester</w:t>
      </w:r>
      <w:r w:rsidRPr="00B40C4C">
        <w:t xml:space="preserve"> for innbyggerne i hele landet. Regjeringen foreslår derfor å videreføre de økte bevilgningene til domstolene og andre aktører og instanser fra revidert nasjonalbudsjett, herunder Kontoret for voldsoffererstatning, Kommisjonen for gjenopptakelse av straffesaker og Spesialenheten for politisaker, samt å øke rettshjelpsatsen.</w:t>
      </w:r>
    </w:p>
    <w:p w14:paraId="1A8AE071" w14:textId="77777777" w:rsidR="0089264D" w:rsidRPr="00B40C4C" w:rsidRDefault="0089264D" w:rsidP="009137DA">
      <w:pPr>
        <w:pStyle w:val="avsnitt-under-undertittel"/>
      </w:pPr>
      <w:r w:rsidRPr="00B40C4C">
        <w:t>Utvikle hele Norge videre</w:t>
      </w:r>
    </w:p>
    <w:p w14:paraId="5CD119D4" w14:textId="77777777" w:rsidR="0089264D" w:rsidRPr="00B40C4C" w:rsidRDefault="0089264D" w:rsidP="009137DA">
      <w:r w:rsidRPr="00B40C4C">
        <w:t>Regjeringen vil redusere både geografiske og sosiale forskjeller, slik at folk kan leve gode liv både i by og land.</w:t>
      </w:r>
    </w:p>
    <w:p w14:paraId="5CD8BE7E" w14:textId="77777777" w:rsidR="0089264D" w:rsidRPr="00B40C4C" w:rsidRDefault="0089264D" w:rsidP="009137DA">
      <w:r w:rsidRPr="00B40C4C">
        <w:t>De seneste årene har manglende reallønnsvekst, økt prisvekst og økte renter hatt konsekvenser for levekostnadene, særlig for dem med høye boutgifter som i byene. Flere av regjeringens velferdssatsinger, slik som billigere barnehage og gratis 12 timers SFO i uken, vil ha betydning for de som bor i byene. Regjeringen har i tillegg flere målrettede satsinger for å redusere sosiale forskjeller i byene, blant annet tilskuddsordning for økt bemanning i barnehager i levekårsutsatte områder.</w:t>
      </w:r>
    </w:p>
    <w:p w14:paraId="0210D7DF" w14:textId="77777777" w:rsidR="0089264D" w:rsidRPr="00B40C4C" w:rsidRDefault="0089264D" w:rsidP="009137DA">
      <w:r w:rsidRPr="00B40C4C">
        <w:t>Det skal være attraktivt å bo og arbeide i hele landet. Regjeringen vil stimulere til levedyktige lokalsamfunn i distriktene. Spredt bosetting er en sentral del av beredskapen og strategisk viktig, særlig i Nord-Norge. Regjeringen legger til rette for spredt bosetting, blant annet gjennom halverte fergepriser, halverte flypriser på kortbanenettet og reduserte barnehagepriser som videreføres i 2025. Satsinger innen kultur og transport skjer i hele landet.</w:t>
      </w:r>
    </w:p>
    <w:p w14:paraId="5B362F4C" w14:textId="77777777" w:rsidR="0089264D" w:rsidRPr="00B40C4C" w:rsidRDefault="0089264D" w:rsidP="009137DA">
      <w:r w:rsidRPr="00B40C4C">
        <w:t xml:space="preserve">Regjeringen foreslår en </w:t>
      </w:r>
      <w:r w:rsidRPr="00B40C4C">
        <w:rPr>
          <w:rStyle w:val="kursiv"/>
        </w:rPr>
        <w:t>ny gjeldssletteordning for yrkesaktive personer med studielån</w:t>
      </w:r>
      <w:r w:rsidRPr="00B40C4C">
        <w:t xml:space="preserve"> som er bosatt i mindre sentrale distriktskommuner. De som kvalifiserer til ordningen, vil kunne få </w:t>
      </w:r>
      <w:r w:rsidRPr="00B40C4C">
        <w:lastRenderedPageBreak/>
        <w:t>slettet 25 000 kroner av studielånet hvert år, etter en opptjeningsperiode på 12 måneder. Opptjeningsperioden begynner 1. januar 2025, og omfatter yrkesaktive personer bosatt i de 212 kommunene som er i sentralitetsklasse 5 eller 6. De første låntakerne vil kunne få innvilget sletting av studielån i januar 2026. Den nye gjeldssletteordningen skal bidra til at hele landet har tilgang til kompetent arbeidskraft og gode velferdstilbud.</w:t>
      </w:r>
    </w:p>
    <w:p w14:paraId="48C153AC" w14:textId="77777777" w:rsidR="0089264D" w:rsidRPr="00B40C4C" w:rsidRDefault="0089264D" w:rsidP="009137DA">
      <w:r w:rsidRPr="00B40C4C">
        <w:t xml:space="preserve">Regjeringen forslår å videreføre </w:t>
      </w:r>
      <w:r w:rsidRPr="00B40C4C">
        <w:rPr>
          <w:rStyle w:val="kursiv"/>
        </w:rPr>
        <w:t>gratis barnehage i Nord-Troms og Finnmark</w:t>
      </w:r>
      <w:r w:rsidRPr="00B40C4C">
        <w:t xml:space="preserve"> (tiltakssonen) og maksimalpris på 1 500 kroner per måned i kommuner med sentralitetsindeks 5 og 6, enda lavere enn den nasjonale maksprisen på 2 000 kroner per måned.</w:t>
      </w:r>
    </w:p>
    <w:p w14:paraId="3BB3CEE4" w14:textId="77777777" w:rsidR="0089264D" w:rsidRPr="00B40C4C" w:rsidRDefault="0089264D" w:rsidP="009137DA">
      <w:r w:rsidRPr="00B40C4C">
        <w:t xml:space="preserve">Budsjettforslaget følger opp regjeringens prioriteringer i </w:t>
      </w:r>
      <w:r w:rsidRPr="00B40C4C">
        <w:rPr>
          <w:rStyle w:val="kursiv"/>
        </w:rPr>
        <w:t>ny Nasjonal transportplan</w:t>
      </w:r>
      <w:r w:rsidRPr="00B40C4C">
        <w:t>. Det foreslås bevilget i alt 95,1 mrd. kroner til Nasjonal transportplan 2025–2036, som innebærer en reell økning på 1,7 mrd. kroner fra Saldert budsjett 2024. I planen legger regjeringen opp til å ta vare på infrastrukturen, utnytte kapasiteten i eksisterende infrastruktur og transporttilbud bedre, og bygge nytt der vi må. Det vil bidra til et effektivt, miljøvennlig og trygt transportsystem i hele landet.</w:t>
      </w:r>
    </w:p>
    <w:p w14:paraId="7C14DFC2" w14:textId="77777777" w:rsidR="0089264D" w:rsidRPr="00B40C4C" w:rsidRDefault="0089264D" w:rsidP="009137DA">
      <w:r w:rsidRPr="00B40C4C">
        <w:t xml:space="preserve">Regjeringen foreslår 2,4 mrd. kroner til oppfølging av avtalene om </w:t>
      </w:r>
      <w:r w:rsidRPr="00B40C4C">
        <w:rPr>
          <w:rStyle w:val="kursiv"/>
        </w:rPr>
        <w:t>statlig kjøp av flyruter på kortbanenettet (FOT-ruteavtalene)</w:t>
      </w:r>
      <w:r w:rsidRPr="00B40C4C">
        <w:t xml:space="preserve"> i 2025. Dette er mer enn dobbelt så mye som i 2023. Regjeringen har inngått nye FOT-ruteavtaler for Nord-Norge og Sør-Norge som hadde oppstart i år, og som utløper i 2027 og 2028. På alle rutene som er omfattet av disse avtalene, er maksimaltakstene halvert. Staten kjøper også mer kapasitet på strekninger der reduserte priser forventes å gi størst etterspørselsøkning. I tillegg inkluderes rutene Stord–Oslo og Kirkenes–Tromsø i ordningen.</w:t>
      </w:r>
    </w:p>
    <w:p w14:paraId="47D91B00" w14:textId="77777777" w:rsidR="0089264D" w:rsidRPr="00B40C4C" w:rsidRDefault="0089264D" w:rsidP="009137DA">
      <w:r w:rsidRPr="00B40C4C">
        <w:t xml:space="preserve">Budsjettet legger til rette for at </w:t>
      </w:r>
      <w:r w:rsidRPr="00B40C4C">
        <w:rPr>
          <w:rStyle w:val="kursiv"/>
        </w:rPr>
        <w:t>hele befolkningen skal ha tilgang på kulturtilbud og fritidsaktiviteter</w:t>
      </w:r>
      <w:r w:rsidRPr="00B40C4C">
        <w:t>, uavhengig av bosted og sosial bakgrunn. Ordningene med kompensasjon for utgifter til merverdiavgift for frivillige organisasjoner og idrettslag foreslås videreført. Det foreslås å opprette en tilskuddsordning for regionale kulturfond som skal bidra til et løft for lokalt og regionalt kulturliv over hele landet. Økt innsats for digitalisering av kulturarv og arkiver vil gi kompetansearbeidsplasser i Mo i Rana og på Tynset.</w:t>
      </w:r>
    </w:p>
    <w:p w14:paraId="6EED9CD9" w14:textId="77777777" w:rsidR="0089264D" w:rsidRPr="00B40C4C" w:rsidRDefault="0089264D" w:rsidP="009137DA">
      <w:pPr>
        <w:rPr>
          <w:rStyle w:val="kursiv"/>
        </w:rPr>
      </w:pPr>
      <w:r w:rsidRPr="00B40C4C">
        <w:rPr>
          <w:rStyle w:val="kursiv"/>
        </w:rPr>
        <w:t>Næringslivet i Norge går godt, og lønnsomheten er høy.</w:t>
      </w:r>
      <w:r w:rsidRPr="00B40C4C">
        <w:t xml:space="preserve"> Bedriftene har de seneste årene satt rekorder i investeringer og eksport. Regjeringen vil gjennom en forutsigbar og aktiv næringspolitikk legge til rette for videre vekst.</w:t>
      </w:r>
    </w:p>
    <w:p w14:paraId="2CA72679" w14:textId="77777777" w:rsidR="0089264D" w:rsidRPr="00B40C4C" w:rsidRDefault="0089264D" w:rsidP="009137DA">
      <w:r w:rsidRPr="00B40C4C">
        <w:t xml:space="preserve">Vi trenger </w:t>
      </w:r>
      <w:r w:rsidRPr="00B40C4C">
        <w:rPr>
          <w:rStyle w:val="kursiv"/>
        </w:rPr>
        <w:t>mer kraft, mer nett og mer energieffektivisering i årene fremover</w:t>
      </w:r>
      <w:r w:rsidRPr="00B40C4C">
        <w:t>. Regjeringens forslag til budsjett legger til rette for å møte fremtidens energiutfordringer, med tiltak for energieffektivisering og teknologiutvikling. Regjeringen har sørget for et temposkifte i satsingen på havvind. Den første konkurransen om arealtildeling for havvind på norsk kontinentalsokkel var vellykket. Prosjektet på er gjennomført i prosjektområdet Sørlige Nordsjø II vil produsere 6–7 TWh. På bakgrunn av denne har staten inngått en kontrakt med utbygger med en kostnadsramme på 23 mrd. 2023-kroner. I 2025 planlegger regjeringen å lyse ut nye områder. For å bidra vesentlig til utviklingen av flytende havvind foreslår regjeringen i budsjettet en tilsagnsfullmakt på 35 mrd. 2025-kroner til et støtteprogram for flytende havvind i områdene Vestavind B og Vestavind F. Hvor mye havvind som realiseres innenfor rammen, vil avgjøres gjennom en auksjon. Regjeringen legger opp til jevnlige utlysninger av areal og støttekonkurranser.</w:t>
      </w:r>
    </w:p>
    <w:p w14:paraId="237BAA54" w14:textId="77777777" w:rsidR="0089264D" w:rsidRPr="00B40C4C" w:rsidRDefault="0089264D" w:rsidP="009137DA">
      <w:r w:rsidRPr="00B40C4C">
        <w:lastRenderedPageBreak/>
        <w:t xml:space="preserve">Regjeringen fører </w:t>
      </w:r>
      <w:r w:rsidRPr="00B40C4C">
        <w:rPr>
          <w:rStyle w:val="kursiv"/>
        </w:rPr>
        <w:t>en ambisiøs klimapolitikk</w:t>
      </w:r>
      <w:r w:rsidRPr="00B40C4C">
        <w:t xml:space="preserve">, og nedgangen i norske klimagassutslipp ventes å fortsette. Regjeringens budsjettforslag gjør det mulig for Enova å øke innsatsen for utslippsreduksjoner under innsatsfordelingsforordningen, samtidig som arbeidet med energieffektivisering fortsetter. Regjeringen satser på </w:t>
      </w:r>
      <w:r w:rsidRPr="00B40C4C">
        <w:rPr>
          <w:rStyle w:val="kursiv"/>
        </w:rPr>
        <w:t>karbonfangst og lagring</w:t>
      </w:r>
      <w:r w:rsidRPr="00B40C4C">
        <w:t xml:space="preserve"> ved å følge opp Langskip-prosjektet, som er viktig for teknologiutvikling også globalt. Prising av utslipp er et kostnadseffektivt virkemiddel som gjør det mer lønnsomt å investere i klimavennlige løsninger. Regjeringen </w:t>
      </w:r>
      <w:r w:rsidRPr="00B40C4C">
        <w:rPr>
          <w:rStyle w:val="kursiv"/>
        </w:rPr>
        <w:t>følger opp planen om å trappe opp klimaavgiftene</w:t>
      </w:r>
      <w:r w:rsidRPr="00B40C4C">
        <w:t xml:space="preserve"> til 2 000 2020-kroner i 2030 (tilsvarer 2 400 2025-kroner). Med et slikt langsiktig mål og gradvis bevegelse i retning av en gitt pris på utslipp, settes næringsliv og forbrukere i stand til å omstille seg over tid.</w:t>
      </w:r>
    </w:p>
    <w:p w14:paraId="5A421F19" w14:textId="77777777" w:rsidR="0089264D" w:rsidRPr="00B40C4C" w:rsidRDefault="0089264D" w:rsidP="009137DA">
      <w:r w:rsidRPr="00B40C4C">
        <w:t>Norges internasjonale klimaforpliktelser skal nås samtidig som regjeringen tar hensyn til hvordan klimaavgiftene påvirker husholdningenes levekostnader. Som en del av statsbudsjettet legger regjeringen frem en plan som viser hvordan Norge skal nå klimamålene i 2030, se særskilt vedlegg til Klima- og miljødepartementets Prop. 1 S (2024–2025)</w:t>
      </w:r>
      <w:r w:rsidRPr="00B40C4C">
        <w:rPr>
          <w:rStyle w:val="kursiv"/>
        </w:rPr>
        <w:t xml:space="preserve"> Regjeringens klimastatus og -plan</w:t>
      </w:r>
      <w:r w:rsidRPr="00B40C4C">
        <w:t>.</w:t>
      </w:r>
    </w:p>
    <w:p w14:paraId="35AFDFF8" w14:textId="77777777" w:rsidR="0089264D" w:rsidRPr="00B40C4C" w:rsidRDefault="0089264D" w:rsidP="00D100D4">
      <w:pPr>
        <w:pStyle w:val="Overskrift2"/>
      </w:pPr>
      <w:r w:rsidRPr="00B40C4C">
        <w:t>Innstramminger og omprioriteringer</w:t>
      </w:r>
    </w:p>
    <w:p w14:paraId="372FF76C" w14:textId="77777777" w:rsidR="0089264D" w:rsidRPr="00B40C4C" w:rsidRDefault="0089264D" w:rsidP="009137DA">
      <w:r w:rsidRPr="00B40C4C">
        <w:t>Omprioriteringer er nødvendig for å skape rom for satsinger og økte utgifter på andre områder. Innstramminger og bedre innretning av støtteordninger kan også bidra til bedre og mer effektiv utnyttelse av arbeidskraft og andre ressurser i det norske samfunnet.</w:t>
      </w:r>
    </w:p>
    <w:p w14:paraId="4633CB44" w14:textId="77777777" w:rsidR="0089264D" w:rsidRPr="00B40C4C" w:rsidRDefault="0089264D" w:rsidP="009137DA">
      <w:r w:rsidRPr="00B40C4C">
        <w:t xml:space="preserve">Regjeringen foreslår å </w:t>
      </w:r>
      <w:r w:rsidRPr="00B40C4C">
        <w:rPr>
          <w:rStyle w:val="kursiv"/>
        </w:rPr>
        <w:t>redusere tilskuddet til bosetting av enslige mindreårige asylsøkere</w:t>
      </w:r>
      <w:r w:rsidRPr="00B40C4C">
        <w:t xml:space="preserve"> slik at dekningsgraden reduseres til 100 pst. Dekningsgraden har over flere år ligget godt over 100 pst. Tiltaket er ventet å redusere utgiftene over statsbudsjettet med om lag 370 mill. kroner.</w:t>
      </w:r>
    </w:p>
    <w:p w14:paraId="4C09D229" w14:textId="77777777" w:rsidR="0089264D" w:rsidRPr="00B40C4C" w:rsidRDefault="0089264D" w:rsidP="009137DA">
      <w:r w:rsidRPr="00B40C4C">
        <w:t xml:space="preserve">Videre foreslår regjeringen å </w:t>
      </w:r>
      <w:r w:rsidRPr="00B40C4C">
        <w:rPr>
          <w:rStyle w:val="kursiv"/>
        </w:rPr>
        <w:t>nominelt videreføre flere ordninger, deriblant kontantstøtten og engangsstønaden</w:t>
      </w:r>
      <w:r w:rsidRPr="00B40C4C">
        <w:t>. Barnetrygden foreslås videreført med uendret nivå, etter at den ble økt vesentlig for barn over seks år fra 1. september 2024. Regjeringen foreslår også nominell videreføring av flere av satsene tilknyttet hjelpemidler og grunn- og hjelpestønader, samt stønader til beboere i asylmottak.</w:t>
      </w:r>
    </w:p>
    <w:p w14:paraId="2FD03C4C" w14:textId="77777777" w:rsidR="0089264D" w:rsidRPr="00B40C4C" w:rsidRDefault="0089264D" w:rsidP="009137DA">
      <w:r w:rsidRPr="00B40C4C">
        <w:t xml:space="preserve">Regjeringen mener nivået på overføringsflyktninger må ses i sammenheng med antall asylsøkere og personer med midlertidig kollektiv beskyttelse. I 2025 er planleggingstallet for flyktningankomster 22 000 personer. I lys av de høye ankomstene foreslår regjeringen å </w:t>
      </w:r>
      <w:r w:rsidRPr="00B40C4C">
        <w:rPr>
          <w:rStyle w:val="kursiv"/>
        </w:rPr>
        <w:t>redusere kvoten for overføringsflyktninger</w:t>
      </w:r>
      <w:r w:rsidRPr="00B40C4C">
        <w:t xml:space="preserve"> fra 1 000 til 200 personer.</w:t>
      </w:r>
    </w:p>
    <w:p w14:paraId="62A5FB6F" w14:textId="77777777" w:rsidR="0089264D" w:rsidRPr="00B40C4C" w:rsidRDefault="0089264D" w:rsidP="009137DA">
      <w:r w:rsidRPr="00B40C4C">
        <w:t xml:space="preserve">Regjeringen er blitt enig med partene i industrien om </w:t>
      </w:r>
      <w:r w:rsidRPr="00B40C4C">
        <w:rPr>
          <w:rStyle w:val="kursiv"/>
        </w:rPr>
        <w:t>en langsiktig og budsjettmessig bærekraftig CO</w:t>
      </w:r>
      <w:r w:rsidRPr="00B40C4C">
        <w:rPr>
          <w:rStyle w:val="skrift-senket"/>
        </w:rPr>
        <w:t>2</w:t>
      </w:r>
      <w:r w:rsidRPr="00B40C4C">
        <w:rPr>
          <w:rStyle w:val="kursiv"/>
        </w:rPr>
        <w:t>-kompensasjonsordning</w:t>
      </w:r>
      <w:r w:rsidRPr="00B40C4C">
        <w:t xml:space="preserve"> for støtteårene 2024–2030. Det innføres et bevilgningstak på 7 mrd. kroner per støtteår som gjør budsjettbelastningen mer forutsigbar. For 2025-budsjettet gir det en anslått innsparing på 1,8 mrd. kroner sammenlignet med en situasjon der ordningen ikke endres. For budsjettene 2025–2031 samlet kan innsparingen på usikkert grunnlag anslås til 10–11 mrd. kroner, blant annet med forutsetning om en fast kvotepris på om lag 1 000 kroner. 40 pst. av kompensasjonen skal brukes på utslippsreduserende og energieffektiviserende tiltak hos bedriften eller bedriftens konsern i Norge. Det gjør at ordningen i større grad vil stimulere til omstilling.</w:t>
      </w:r>
    </w:p>
    <w:p w14:paraId="14ABCAA3" w14:textId="77777777" w:rsidR="0089264D" w:rsidRPr="00B40C4C" w:rsidRDefault="0089264D" w:rsidP="009137DA">
      <w:r w:rsidRPr="00B40C4C">
        <w:lastRenderedPageBreak/>
        <w:t xml:space="preserve">Regjeringen ønsker å legge til rette for veloverveide studievalg i høyere utdanning, og å stimulere til effektive utdanningsløp. Regjeringen foreslår derfor at </w:t>
      </w:r>
      <w:r w:rsidRPr="00B40C4C">
        <w:rPr>
          <w:rStyle w:val="kursiv"/>
        </w:rPr>
        <w:t>gradskomponenten i Lånekassens stipendomgjøring</w:t>
      </w:r>
      <w:r w:rsidRPr="00B40C4C">
        <w:t xml:space="preserve"> økes fra 15 pst. til 25 pst., og at studiepoengomgjøring reduseres fra 25 pst. til 15 pst. Med endringen kan studentene fortsatt få omgjort opp til 40 pst. av basislånet til stipend, men en større del av omgjøringen blir avhengig av at studentene fullfører hele utdanningen. Studenter som fullfører hele grader, kommer uendret ut. Endringen skal bidra til at det lønner seg å fullføre påbegynte grader. For 2025-budsjettet gir tiltaket en anslått innsparing på 175 mill. kroner.</w:t>
      </w:r>
    </w:p>
    <w:p w14:paraId="3FD7ACEE" w14:textId="23D41E65" w:rsidR="0089264D" w:rsidRPr="00B40C4C" w:rsidRDefault="0089264D" w:rsidP="009137DA">
      <w:r w:rsidRPr="00B40C4C">
        <w:t xml:space="preserve">Regjeringen foreslår å </w:t>
      </w:r>
      <w:r w:rsidRPr="00B40C4C">
        <w:rPr>
          <w:rStyle w:val="kursiv"/>
        </w:rPr>
        <w:t>avvikle folketrygdens dekning av utgifter til behandling hos kiropraktorer</w:t>
      </w:r>
      <w:r w:rsidRPr="00B40C4C">
        <w:t xml:space="preserve"> fra 1. januar 2025. Stønaden utgjør en svært liten del av den totale behandlingskostnaden hos kiropraktorer, og kan antas å ha liten innvirkning på pasientenes bruk av kiropraktorer. Avsetningen til fond til videre- og etterutdanning av kiropraktorer videreføres.</w:t>
      </w:r>
    </w:p>
    <w:p w14:paraId="5011F895" w14:textId="77777777" w:rsidR="0089264D" w:rsidRPr="00B40C4C" w:rsidRDefault="0089264D" w:rsidP="009137DA">
      <w:pPr>
        <w:pStyle w:val="Overskrift1"/>
      </w:pPr>
      <w:r w:rsidRPr="00B40C4C">
        <w:t>Nærmere om budsjettforslaget</w:t>
      </w:r>
    </w:p>
    <w:p w14:paraId="5C7A48F7" w14:textId="77777777" w:rsidR="0089264D" w:rsidRPr="00B40C4C" w:rsidRDefault="0089264D" w:rsidP="00D100D4">
      <w:pPr>
        <w:pStyle w:val="Overskrift2"/>
      </w:pPr>
      <w:r w:rsidRPr="00B40C4C">
        <w:t>Hovedtall i budsjettet</w:t>
      </w:r>
    </w:p>
    <w:p w14:paraId="5A4E0797" w14:textId="77777777" w:rsidR="0089264D" w:rsidRPr="00B40C4C" w:rsidRDefault="0089264D" w:rsidP="009137DA">
      <w:pPr>
        <w:pStyle w:val="avsnitt-tittel"/>
      </w:pPr>
      <w:r w:rsidRPr="00B40C4C">
        <w:t>Det strukturelle, oljekorrigerte budsjettunderskuddet</w:t>
      </w:r>
    </w:p>
    <w:p w14:paraId="7E862037" w14:textId="77777777" w:rsidR="0089264D" w:rsidRPr="00B40C4C" w:rsidRDefault="0089264D" w:rsidP="009137DA">
      <w:r w:rsidRPr="00B40C4C">
        <w:t>Regjeringens budsjettforslag for 2025 innebærer et strukturelt, oljekorrigert underskudd på 460,1 mrd. kroner. Målt som andel av anslått kapital i Statens pensjonsfond utland ved inngangen til 2025 utgjør underskuddet 2,5 pst. Det strukturelle, oljekorrigerte underskuddet anslås å utgjøre 10,9 pst. av trend-BNP for Fastlands-Norge i 2025, en økning på 0,5 prosentenheter sammenlignet med anslaget for 2024.</w:t>
      </w:r>
    </w:p>
    <w:p w14:paraId="7A8EE18D" w14:textId="77777777" w:rsidR="0089264D" w:rsidRPr="00B40C4C" w:rsidRDefault="0089264D" w:rsidP="009137DA">
      <w:r w:rsidRPr="00B40C4C">
        <w:t>Bruken av oljeinntekter over statsbudsjettet måles ved det strukturelle, oljekorrigerte budsjettunderskuddet. Underskuddet kalles «strukturelt» fordi det korrigeres for blant annet virkningene av økonomiske svingninger på skatter, avgifter, renter og arbeidsledighetstrygd. Underskuddet er «oljekorrigert» når statens inntekter og utgifter fra petroleumsvirksomheten overføres til Statens pensjonsfond utland. Forskjellen mellom det strukturelle, oljekorrigerte budsjettunderskuddet og det oljekorrigerte budsjettunderskuddet er nærmere redegjort for i Nasjonalbudsjettet 2025.</w:t>
      </w:r>
    </w:p>
    <w:p w14:paraId="566FDCED" w14:textId="77777777" w:rsidR="0089264D" w:rsidRPr="00B40C4C" w:rsidRDefault="0089264D" w:rsidP="009137DA">
      <w:pPr>
        <w:pStyle w:val="avsnitt-tittel"/>
      </w:pPr>
      <w:r w:rsidRPr="00B40C4C">
        <w:t>Det oljekorrigerte budsjettunderskuddet og Statens pensjonsfond</w:t>
      </w:r>
    </w:p>
    <w:p w14:paraId="1C7B4FEF" w14:textId="77777777" w:rsidR="0089264D" w:rsidRPr="00B40C4C" w:rsidRDefault="0089264D" w:rsidP="009137DA">
      <w:r w:rsidRPr="00B40C4C">
        <w:t>Det oljekorrigerte budsjettunderskuddet, altså uten korreksjoner for økonomiske svingninger, anslås til 413,6 mrd. kroner i 2025. Dette underskuddet motsvares av en overføring fra Statens pensjonsfond utland, slik at statsbudsjettet er i balanse.</w:t>
      </w:r>
    </w:p>
    <w:p w14:paraId="41B64383" w14:textId="77777777" w:rsidR="0089264D" w:rsidRPr="00B40C4C" w:rsidRDefault="0089264D" w:rsidP="009137DA">
      <w:r w:rsidRPr="00B40C4C">
        <w:t xml:space="preserve">Statsbudsjettets netto kontantstrøm fra petroleumsvirksomheten overføres til Statens pensjonsfond utland. I 2025 anslås netto kontantstrøm fra petroleumsvirksomheten til 642,8 mrd. kroner, som er 229,1 mrd. kroner høyere enn overføringen fra Statens pensjonsfond utland til statsbudsjettet for å dekke det oljekorrigerte underskuddet. For å komme frem til det samlede </w:t>
      </w:r>
      <w:r w:rsidRPr="00B40C4C">
        <w:lastRenderedPageBreak/>
        <w:t>overskuddet på statsbudsjettet og i Statens pensjonsfond legges også fondets rente- og utbytteinntekter til, som vist i tabell 2.1.</w:t>
      </w:r>
    </w:p>
    <w:p w14:paraId="0848E191" w14:textId="77777777" w:rsidR="0089264D" w:rsidRPr="00B40C4C" w:rsidRDefault="0089264D" w:rsidP="009137DA">
      <w:r w:rsidRPr="00B40C4C">
        <w:t>Den samlede kapitalen i Statens pensjonsfond anslås til 18 890 mrd. kroner ved inngangen til 2025. Av dette utgjør Statens pensjonsfond utland 18 500 mrd. kroner og Statens pensjonsfond Norge 390 mrd. kroner.</w:t>
      </w:r>
    </w:p>
    <w:p w14:paraId="6F023D82" w14:textId="77777777" w:rsidR="0089264D" w:rsidRPr="00B40C4C" w:rsidRDefault="0089264D" w:rsidP="009137DA">
      <w:pPr>
        <w:pStyle w:val="tittel-ramme"/>
      </w:pPr>
      <w:r w:rsidRPr="00B40C4C">
        <w:t>Veksten i statsbudsjettets utgifter</w:t>
      </w:r>
    </w:p>
    <w:p w14:paraId="43FE8928" w14:textId="77777777" w:rsidR="0089264D" w:rsidRPr="00B40C4C" w:rsidRDefault="0089264D" w:rsidP="009137DA">
      <w:r w:rsidRPr="00B40C4C">
        <w:t>Statsbudsjettets underliggende, reelle utgiftsvekst anslås til 19,5 mrd. 2025-kroner, tilsvarende 1,0 pst. Den nominelle utgiftsveksten er anslått til 4,8 pst. Prisveksten i statsbudsjettets utgifter anslås til 3,8 pst.</w:t>
      </w:r>
    </w:p>
    <w:p w14:paraId="16E090C9" w14:textId="77777777" w:rsidR="0089264D" w:rsidRPr="00B40C4C" w:rsidRDefault="0089264D" w:rsidP="009137DA">
      <w:r w:rsidRPr="00B40C4C">
        <w:t>Den underliggende, reelle utgiftsveksten anslås lavere neste år enn snittet siden 2001, selv sett bort fra pandemiårene. Det må ses i sammenheng med økte utgifter i år i forbindelse med revidert nasjonalbudsjett. I tillegg foreslås noe av den økte bruken av fondsmidler neste år til skatte- og avgiftslettelser, mens det i større grad har gått til utgiftsøkninger i de foregående årene. Over regjeringsperioden utgjør gjennomsnittlig underliggende, reell utgiftsvekst 1,8 pst., mot 2,2 pst. over årene 2001–2019.</w:t>
      </w:r>
    </w:p>
    <w:p w14:paraId="401F2CE9" w14:textId="77777777" w:rsidR="0089264D" w:rsidRPr="00B40C4C" w:rsidRDefault="0089264D" w:rsidP="009137DA">
      <w:r w:rsidRPr="00B40C4C">
        <w:t>Ved beregningen av den underliggende utgiftsveksten holdes utgifter til statlig petroleumsvirksomhet, dagpenger og renter utenom. I tillegg korrigeres det for enkelte regnskapsmessige forhold og ekstraordinære endringer.</w:t>
      </w:r>
    </w:p>
    <w:p w14:paraId="070AC1D6" w14:textId="77777777" w:rsidR="0089264D" w:rsidRPr="00B40C4C" w:rsidRDefault="0089264D" w:rsidP="009137DA">
      <w:r w:rsidRPr="00B40C4C">
        <w:t>Utviklingen på ulike utgiftsområder over tid er nærmere omtalt i kapittel 4.</w:t>
      </w:r>
    </w:p>
    <w:p w14:paraId="42BAE464" w14:textId="77777777" w:rsidR="0089264D" w:rsidRDefault="0089264D" w:rsidP="009137DA">
      <w:pPr>
        <w:pStyle w:val="Ramme-slutt"/>
      </w:pPr>
      <w:r w:rsidRPr="00B40C4C">
        <w:t>[Boks slutt]</w:t>
      </w:r>
    </w:p>
    <w:p w14:paraId="4DA4C253" w14:textId="44BFC5A4" w:rsidR="00525B09" w:rsidRPr="00B40C4C" w:rsidRDefault="00525B09" w:rsidP="00525B09">
      <w:pPr>
        <w:pStyle w:val="tabell-tittel"/>
      </w:pPr>
      <w:r w:rsidRPr="00B40C4C">
        <w:t>Hovedtall i statsbudsjettet og Statens pensjonsfond utenom lånetransaksjoner</w:t>
      </w:r>
    </w:p>
    <w:p w14:paraId="16D8AC45" w14:textId="77777777" w:rsidR="0089264D" w:rsidRPr="00B40C4C" w:rsidRDefault="0089264D" w:rsidP="009137DA">
      <w:pPr>
        <w:pStyle w:val="Tabellnavn"/>
      </w:pPr>
      <w:r w:rsidRPr="00B40C4C">
        <w:t>05J2xt2</w:t>
      </w:r>
    </w:p>
    <w:tbl>
      <w:tblPr>
        <w:tblW w:w="9540" w:type="dxa"/>
        <w:tblInd w:w="43" w:type="dxa"/>
        <w:tblLayout w:type="fixed"/>
        <w:tblCellMar>
          <w:top w:w="100" w:type="dxa"/>
          <w:left w:w="43" w:type="dxa"/>
          <w:bottom w:w="30" w:type="dxa"/>
          <w:right w:w="43" w:type="dxa"/>
        </w:tblCellMar>
        <w:tblLook w:val="0000" w:firstRow="0" w:lastRow="0" w:firstColumn="0" w:lastColumn="0" w:noHBand="0" w:noVBand="0"/>
      </w:tblPr>
      <w:tblGrid>
        <w:gridCol w:w="480"/>
        <w:gridCol w:w="5840"/>
        <w:gridCol w:w="1220"/>
        <w:gridCol w:w="1020"/>
        <w:gridCol w:w="980"/>
      </w:tblGrid>
      <w:tr w:rsidR="00446E55" w:rsidRPr="00B40C4C" w14:paraId="10261723" w14:textId="77777777" w:rsidTr="00525B09">
        <w:trPr>
          <w:trHeight w:val="320"/>
        </w:trPr>
        <w:tc>
          <w:tcPr>
            <w:tcW w:w="9540" w:type="dxa"/>
            <w:gridSpan w:val="5"/>
            <w:tcBorders>
              <w:top w:val="nil"/>
              <w:left w:val="nil"/>
              <w:bottom w:val="single" w:sz="4" w:space="0" w:color="000000"/>
              <w:right w:val="nil"/>
            </w:tcBorders>
            <w:tcMar>
              <w:top w:w="100" w:type="dxa"/>
              <w:left w:w="43" w:type="dxa"/>
              <w:bottom w:w="30" w:type="dxa"/>
              <w:right w:w="43" w:type="dxa"/>
            </w:tcMar>
            <w:vAlign w:val="bottom"/>
          </w:tcPr>
          <w:p w14:paraId="2F23EC1E" w14:textId="77777777" w:rsidR="0089264D" w:rsidRPr="00B40C4C" w:rsidRDefault="0089264D" w:rsidP="00AD6D62">
            <w:pPr>
              <w:jc w:val="right"/>
            </w:pPr>
            <w:r w:rsidRPr="00B40C4C">
              <w:t>Mrd. kroner</w:t>
            </w:r>
          </w:p>
        </w:tc>
      </w:tr>
      <w:tr w:rsidR="00446E55" w:rsidRPr="00B40C4C" w14:paraId="752DA3A4" w14:textId="77777777" w:rsidTr="00525B09">
        <w:trPr>
          <w:trHeight w:val="560"/>
        </w:trPr>
        <w:tc>
          <w:tcPr>
            <w:tcW w:w="480" w:type="dxa"/>
            <w:tcBorders>
              <w:top w:val="nil"/>
              <w:left w:val="nil"/>
              <w:bottom w:val="single" w:sz="4" w:space="0" w:color="000000"/>
              <w:right w:val="nil"/>
            </w:tcBorders>
            <w:tcMar>
              <w:top w:w="100" w:type="dxa"/>
              <w:left w:w="43" w:type="dxa"/>
              <w:bottom w:w="30" w:type="dxa"/>
              <w:right w:w="43" w:type="dxa"/>
            </w:tcMar>
            <w:vAlign w:val="bottom"/>
          </w:tcPr>
          <w:p w14:paraId="20526432" w14:textId="77777777" w:rsidR="0089264D" w:rsidRPr="00B40C4C" w:rsidRDefault="0089264D" w:rsidP="009137DA"/>
        </w:tc>
        <w:tc>
          <w:tcPr>
            <w:tcW w:w="5840" w:type="dxa"/>
            <w:tcBorders>
              <w:top w:val="nil"/>
              <w:left w:val="nil"/>
              <w:bottom w:val="single" w:sz="4" w:space="0" w:color="000000"/>
              <w:right w:val="nil"/>
            </w:tcBorders>
            <w:tcMar>
              <w:top w:w="100" w:type="dxa"/>
              <w:left w:w="43" w:type="dxa"/>
              <w:bottom w:w="30" w:type="dxa"/>
              <w:right w:w="43" w:type="dxa"/>
            </w:tcMar>
            <w:vAlign w:val="bottom"/>
          </w:tcPr>
          <w:p w14:paraId="13DA9AC6" w14:textId="77777777" w:rsidR="0089264D" w:rsidRPr="00B40C4C" w:rsidRDefault="0089264D" w:rsidP="009137DA"/>
        </w:tc>
        <w:tc>
          <w:tcPr>
            <w:tcW w:w="1220" w:type="dxa"/>
            <w:tcBorders>
              <w:top w:val="nil"/>
              <w:left w:val="nil"/>
              <w:bottom w:val="single" w:sz="4" w:space="0" w:color="000000"/>
              <w:right w:val="nil"/>
            </w:tcBorders>
            <w:tcMar>
              <w:top w:w="100" w:type="dxa"/>
              <w:left w:w="43" w:type="dxa"/>
              <w:bottom w:w="30" w:type="dxa"/>
              <w:right w:w="43" w:type="dxa"/>
            </w:tcMar>
            <w:vAlign w:val="bottom"/>
          </w:tcPr>
          <w:p w14:paraId="447051C8" w14:textId="77777777" w:rsidR="0089264D" w:rsidRPr="00B40C4C" w:rsidRDefault="0089264D" w:rsidP="003B57FD">
            <w:pPr>
              <w:jc w:val="right"/>
            </w:pPr>
            <w:r w:rsidRPr="00B40C4C">
              <w:t>Saldert budsjett 2024</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23FE33CF" w14:textId="77777777" w:rsidR="0089264D" w:rsidRPr="00B40C4C" w:rsidRDefault="0089264D" w:rsidP="003B57FD">
            <w:pPr>
              <w:jc w:val="right"/>
            </w:pPr>
            <w:r w:rsidRPr="00B40C4C">
              <w:t>Gul bok 2025</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6A1650FB" w14:textId="77777777" w:rsidR="0089264D" w:rsidRPr="00B40C4C" w:rsidRDefault="0089264D" w:rsidP="003B57FD">
            <w:pPr>
              <w:jc w:val="right"/>
            </w:pPr>
            <w:r w:rsidRPr="00B40C4C">
              <w:t>Endring i pst.</w:t>
            </w:r>
          </w:p>
        </w:tc>
      </w:tr>
      <w:tr w:rsidR="00446E55" w:rsidRPr="00B40C4C" w14:paraId="355B231D" w14:textId="77777777" w:rsidTr="00525B09">
        <w:trPr>
          <w:trHeight w:val="340"/>
        </w:trPr>
        <w:tc>
          <w:tcPr>
            <w:tcW w:w="480" w:type="dxa"/>
            <w:tcBorders>
              <w:top w:val="single" w:sz="4" w:space="0" w:color="000000"/>
              <w:left w:val="nil"/>
              <w:bottom w:val="nil"/>
              <w:right w:val="nil"/>
            </w:tcBorders>
            <w:tcMar>
              <w:top w:w="100" w:type="dxa"/>
              <w:left w:w="43" w:type="dxa"/>
              <w:bottom w:w="30" w:type="dxa"/>
              <w:right w:w="43" w:type="dxa"/>
            </w:tcMar>
          </w:tcPr>
          <w:p w14:paraId="72EBD172" w14:textId="77777777" w:rsidR="0089264D" w:rsidRPr="00B40C4C" w:rsidRDefault="0089264D" w:rsidP="009137DA">
            <w:r w:rsidRPr="00B40C4C">
              <w:t>A</w:t>
            </w:r>
          </w:p>
        </w:tc>
        <w:tc>
          <w:tcPr>
            <w:tcW w:w="5840" w:type="dxa"/>
            <w:tcBorders>
              <w:top w:val="single" w:sz="4" w:space="0" w:color="000000"/>
              <w:left w:val="nil"/>
              <w:bottom w:val="nil"/>
              <w:right w:val="nil"/>
            </w:tcBorders>
            <w:tcMar>
              <w:top w:w="100" w:type="dxa"/>
              <w:left w:w="43" w:type="dxa"/>
              <w:bottom w:w="30" w:type="dxa"/>
              <w:right w:w="43" w:type="dxa"/>
            </w:tcMar>
            <w:vAlign w:val="bottom"/>
          </w:tcPr>
          <w:p w14:paraId="5BCF00D1" w14:textId="77777777" w:rsidR="0089264D" w:rsidRPr="00B40C4C" w:rsidRDefault="0089264D" w:rsidP="009137DA">
            <w:r w:rsidRPr="00B40C4C">
              <w:t>Statsbudsjettets inntekter i alt</w:t>
            </w:r>
          </w:p>
        </w:tc>
        <w:tc>
          <w:tcPr>
            <w:tcW w:w="1220" w:type="dxa"/>
            <w:tcBorders>
              <w:top w:val="single" w:sz="4" w:space="0" w:color="000000"/>
              <w:left w:val="nil"/>
              <w:bottom w:val="nil"/>
              <w:right w:val="nil"/>
            </w:tcBorders>
            <w:tcMar>
              <w:top w:w="100" w:type="dxa"/>
              <w:left w:w="43" w:type="dxa"/>
              <w:bottom w:w="30" w:type="dxa"/>
              <w:right w:w="43" w:type="dxa"/>
            </w:tcMar>
            <w:vAlign w:val="bottom"/>
          </w:tcPr>
          <w:p w14:paraId="2F5F3C40" w14:textId="77777777" w:rsidR="0089264D" w:rsidRPr="00B40C4C" w:rsidRDefault="0089264D" w:rsidP="003B57FD">
            <w:pPr>
              <w:jc w:val="right"/>
            </w:pPr>
            <w:r w:rsidRPr="00B40C4C">
              <w:t xml:space="preserve">2 388,6 </w:t>
            </w:r>
          </w:p>
        </w:tc>
        <w:tc>
          <w:tcPr>
            <w:tcW w:w="1020" w:type="dxa"/>
            <w:tcBorders>
              <w:top w:val="single" w:sz="4" w:space="0" w:color="000000"/>
              <w:left w:val="nil"/>
              <w:bottom w:val="nil"/>
              <w:right w:val="nil"/>
            </w:tcBorders>
            <w:tcMar>
              <w:top w:w="100" w:type="dxa"/>
              <w:left w:w="43" w:type="dxa"/>
              <w:bottom w:w="30" w:type="dxa"/>
              <w:right w:w="43" w:type="dxa"/>
            </w:tcMar>
            <w:vAlign w:val="bottom"/>
          </w:tcPr>
          <w:p w14:paraId="7397336C" w14:textId="77777777" w:rsidR="0089264D" w:rsidRPr="00B40C4C" w:rsidRDefault="0089264D" w:rsidP="003B57FD">
            <w:pPr>
              <w:jc w:val="right"/>
            </w:pPr>
            <w:r w:rsidRPr="00B40C4C">
              <w:t xml:space="preserve">2 250,0 </w:t>
            </w:r>
          </w:p>
        </w:tc>
        <w:tc>
          <w:tcPr>
            <w:tcW w:w="980" w:type="dxa"/>
            <w:tcBorders>
              <w:top w:val="single" w:sz="4" w:space="0" w:color="000000"/>
              <w:left w:val="nil"/>
              <w:bottom w:val="nil"/>
              <w:right w:val="nil"/>
            </w:tcBorders>
            <w:tcMar>
              <w:top w:w="100" w:type="dxa"/>
              <w:left w:w="43" w:type="dxa"/>
              <w:bottom w:w="30" w:type="dxa"/>
              <w:right w:w="43" w:type="dxa"/>
            </w:tcMar>
            <w:vAlign w:val="bottom"/>
          </w:tcPr>
          <w:p w14:paraId="0A9C9DB7" w14:textId="77777777" w:rsidR="0089264D" w:rsidRPr="00B40C4C" w:rsidRDefault="0089264D" w:rsidP="003B57FD">
            <w:pPr>
              <w:jc w:val="right"/>
            </w:pPr>
            <w:r w:rsidRPr="00B40C4C">
              <w:t xml:space="preserve">-5,8 </w:t>
            </w:r>
          </w:p>
        </w:tc>
      </w:tr>
      <w:tr w:rsidR="00446E55" w:rsidRPr="00B40C4C" w14:paraId="75F78C1F" w14:textId="77777777" w:rsidTr="00525B09">
        <w:trPr>
          <w:trHeight w:val="340"/>
        </w:trPr>
        <w:tc>
          <w:tcPr>
            <w:tcW w:w="480" w:type="dxa"/>
            <w:tcBorders>
              <w:top w:val="nil"/>
              <w:left w:val="nil"/>
              <w:bottom w:val="nil"/>
              <w:right w:val="nil"/>
            </w:tcBorders>
            <w:tcMar>
              <w:top w:w="100" w:type="dxa"/>
              <w:left w:w="43" w:type="dxa"/>
              <w:bottom w:w="30" w:type="dxa"/>
              <w:right w:w="43" w:type="dxa"/>
            </w:tcMar>
          </w:tcPr>
          <w:p w14:paraId="045EDAC4" w14:textId="77777777" w:rsidR="0089264D" w:rsidRPr="00B40C4C" w:rsidRDefault="0089264D" w:rsidP="009137DA">
            <w:r w:rsidRPr="00B40C4C">
              <w:t>A.1</w:t>
            </w:r>
          </w:p>
        </w:tc>
        <w:tc>
          <w:tcPr>
            <w:tcW w:w="5840" w:type="dxa"/>
            <w:tcBorders>
              <w:top w:val="nil"/>
              <w:left w:val="nil"/>
              <w:bottom w:val="nil"/>
              <w:right w:val="nil"/>
            </w:tcBorders>
            <w:tcMar>
              <w:top w:w="100" w:type="dxa"/>
              <w:left w:w="43" w:type="dxa"/>
              <w:bottom w:w="30" w:type="dxa"/>
              <w:right w:w="43" w:type="dxa"/>
            </w:tcMar>
            <w:vAlign w:val="bottom"/>
          </w:tcPr>
          <w:p w14:paraId="45FB52C4" w14:textId="77777777" w:rsidR="0089264D" w:rsidRPr="00B40C4C" w:rsidRDefault="0089264D" w:rsidP="009137DA">
            <w:r w:rsidRPr="00B40C4C">
              <w:t>Inntekter fra petroleumsvirksomhet</w:t>
            </w:r>
          </w:p>
        </w:tc>
        <w:tc>
          <w:tcPr>
            <w:tcW w:w="1220" w:type="dxa"/>
            <w:tcBorders>
              <w:top w:val="nil"/>
              <w:left w:val="nil"/>
              <w:bottom w:val="nil"/>
              <w:right w:val="nil"/>
            </w:tcBorders>
            <w:tcMar>
              <w:top w:w="100" w:type="dxa"/>
              <w:left w:w="43" w:type="dxa"/>
              <w:bottom w:w="30" w:type="dxa"/>
              <w:right w:w="43" w:type="dxa"/>
            </w:tcMar>
            <w:vAlign w:val="bottom"/>
          </w:tcPr>
          <w:p w14:paraId="55A30092" w14:textId="77777777" w:rsidR="0089264D" w:rsidRPr="00B40C4C" w:rsidRDefault="0089264D" w:rsidP="003B57FD">
            <w:pPr>
              <w:jc w:val="right"/>
            </w:pPr>
            <w:r w:rsidRPr="00B40C4C">
              <w:t xml:space="preserve">858,2 </w:t>
            </w:r>
          </w:p>
        </w:tc>
        <w:tc>
          <w:tcPr>
            <w:tcW w:w="1020" w:type="dxa"/>
            <w:tcBorders>
              <w:top w:val="nil"/>
              <w:left w:val="nil"/>
              <w:bottom w:val="nil"/>
              <w:right w:val="nil"/>
            </w:tcBorders>
            <w:tcMar>
              <w:top w:w="100" w:type="dxa"/>
              <w:left w:w="43" w:type="dxa"/>
              <w:bottom w:w="30" w:type="dxa"/>
              <w:right w:w="43" w:type="dxa"/>
            </w:tcMar>
            <w:vAlign w:val="bottom"/>
          </w:tcPr>
          <w:p w14:paraId="6959B2EF" w14:textId="77777777" w:rsidR="0089264D" w:rsidRPr="00B40C4C" w:rsidRDefault="0089264D" w:rsidP="003B57FD">
            <w:pPr>
              <w:jc w:val="right"/>
            </w:pPr>
            <w:r w:rsidRPr="00B40C4C">
              <w:t xml:space="preserve">672,4 </w:t>
            </w:r>
          </w:p>
        </w:tc>
        <w:tc>
          <w:tcPr>
            <w:tcW w:w="980" w:type="dxa"/>
            <w:tcBorders>
              <w:top w:val="nil"/>
              <w:left w:val="nil"/>
              <w:bottom w:val="nil"/>
              <w:right w:val="nil"/>
            </w:tcBorders>
            <w:tcMar>
              <w:top w:w="100" w:type="dxa"/>
              <w:left w:w="43" w:type="dxa"/>
              <w:bottom w:w="30" w:type="dxa"/>
              <w:right w:w="43" w:type="dxa"/>
            </w:tcMar>
            <w:vAlign w:val="bottom"/>
          </w:tcPr>
          <w:p w14:paraId="3132691F" w14:textId="77777777" w:rsidR="0089264D" w:rsidRPr="00B40C4C" w:rsidRDefault="0089264D" w:rsidP="003B57FD">
            <w:pPr>
              <w:jc w:val="right"/>
            </w:pPr>
            <w:r w:rsidRPr="00B40C4C">
              <w:t xml:space="preserve">-21,7 </w:t>
            </w:r>
          </w:p>
        </w:tc>
      </w:tr>
      <w:tr w:rsidR="00446E55" w:rsidRPr="00B40C4C" w14:paraId="132D8BF8" w14:textId="77777777" w:rsidTr="00525B09">
        <w:trPr>
          <w:trHeight w:val="340"/>
        </w:trPr>
        <w:tc>
          <w:tcPr>
            <w:tcW w:w="480" w:type="dxa"/>
            <w:tcBorders>
              <w:top w:val="nil"/>
              <w:left w:val="nil"/>
              <w:bottom w:val="single" w:sz="4" w:space="0" w:color="000000"/>
              <w:right w:val="nil"/>
            </w:tcBorders>
            <w:tcMar>
              <w:top w:w="100" w:type="dxa"/>
              <w:left w:w="43" w:type="dxa"/>
              <w:bottom w:w="30" w:type="dxa"/>
              <w:right w:w="43" w:type="dxa"/>
            </w:tcMar>
          </w:tcPr>
          <w:p w14:paraId="34C77481" w14:textId="77777777" w:rsidR="0089264D" w:rsidRPr="00B40C4C" w:rsidRDefault="0089264D" w:rsidP="009137DA">
            <w:r w:rsidRPr="00B40C4C">
              <w:t>A.2</w:t>
            </w:r>
          </w:p>
        </w:tc>
        <w:tc>
          <w:tcPr>
            <w:tcW w:w="5840" w:type="dxa"/>
            <w:tcBorders>
              <w:top w:val="nil"/>
              <w:left w:val="nil"/>
              <w:bottom w:val="single" w:sz="4" w:space="0" w:color="000000"/>
              <w:right w:val="nil"/>
            </w:tcBorders>
            <w:tcMar>
              <w:top w:w="100" w:type="dxa"/>
              <w:left w:w="43" w:type="dxa"/>
              <w:bottom w:w="30" w:type="dxa"/>
              <w:right w:w="43" w:type="dxa"/>
            </w:tcMar>
            <w:vAlign w:val="bottom"/>
          </w:tcPr>
          <w:p w14:paraId="62CD3A6C" w14:textId="77777777" w:rsidR="0089264D" w:rsidRPr="00B40C4C" w:rsidRDefault="0089264D" w:rsidP="009137DA">
            <w:r w:rsidRPr="00B40C4C">
              <w:t>Inntekter utenom petroleumsvirksomhet</w:t>
            </w:r>
          </w:p>
        </w:tc>
        <w:tc>
          <w:tcPr>
            <w:tcW w:w="1220" w:type="dxa"/>
            <w:tcBorders>
              <w:top w:val="nil"/>
              <w:left w:val="nil"/>
              <w:bottom w:val="single" w:sz="4" w:space="0" w:color="000000"/>
              <w:right w:val="nil"/>
            </w:tcBorders>
            <w:tcMar>
              <w:top w:w="100" w:type="dxa"/>
              <w:left w:w="43" w:type="dxa"/>
              <w:bottom w:w="30" w:type="dxa"/>
              <w:right w:w="43" w:type="dxa"/>
            </w:tcMar>
            <w:vAlign w:val="bottom"/>
          </w:tcPr>
          <w:p w14:paraId="76473EF6" w14:textId="77777777" w:rsidR="0089264D" w:rsidRPr="00B40C4C" w:rsidRDefault="0089264D" w:rsidP="003B57FD">
            <w:pPr>
              <w:jc w:val="right"/>
            </w:pPr>
            <w:r w:rsidRPr="00B40C4C">
              <w:t xml:space="preserve">1 530,5 </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26475BA1" w14:textId="77777777" w:rsidR="0089264D" w:rsidRPr="00B40C4C" w:rsidRDefault="0089264D" w:rsidP="003B57FD">
            <w:pPr>
              <w:jc w:val="right"/>
            </w:pPr>
            <w:r w:rsidRPr="00B40C4C">
              <w:t xml:space="preserve">1 577,6 </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1A92F77F" w14:textId="77777777" w:rsidR="0089264D" w:rsidRPr="00B40C4C" w:rsidRDefault="0089264D" w:rsidP="003B57FD">
            <w:pPr>
              <w:jc w:val="right"/>
            </w:pPr>
            <w:r w:rsidRPr="00B40C4C">
              <w:t xml:space="preserve">3,1 </w:t>
            </w:r>
          </w:p>
        </w:tc>
      </w:tr>
      <w:tr w:rsidR="00446E55" w:rsidRPr="00B40C4C" w14:paraId="3D4E1999" w14:textId="77777777" w:rsidTr="00525B09">
        <w:trPr>
          <w:trHeight w:val="340"/>
        </w:trPr>
        <w:tc>
          <w:tcPr>
            <w:tcW w:w="480" w:type="dxa"/>
            <w:tcBorders>
              <w:top w:val="single" w:sz="4" w:space="0" w:color="000000"/>
              <w:left w:val="nil"/>
              <w:bottom w:val="nil"/>
              <w:right w:val="nil"/>
            </w:tcBorders>
            <w:tcMar>
              <w:top w:w="100" w:type="dxa"/>
              <w:left w:w="43" w:type="dxa"/>
              <w:bottom w:w="30" w:type="dxa"/>
              <w:right w:w="43" w:type="dxa"/>
            </w:tcMar>
          </w:tcPr>
          <w:p w14:paraId="555F71D9" w14:textId="77777777" w:rsidR="0089264D" w:rsidRPr="00B40C4C" w:rsidRDefault="0089264D" w:rsidP="009137DA">
            <w:r w:rsidRPr="00B40C4C">
              <w:t>B</w:t>
            </w:r>
          </w:p>
        </w:tc>
        <w:tc>
          <w:tcPr>
            <w:tcW w:w="5840" w:type="dxa"/>
            <w:tcBorders>
              <w:top w:val="single" w:sz="4" w:space="0" w:color="000000"/>
              <w:left w:val="nil"/>
              <w:bottom w:val="nil"/>
              <w:right w:val="nil"/>
            </w:tcBorders>
            <w:tcMar>
              <w:top w:w="100" w:type="dxa"/>
              <w:left w:w="43" w:type="dxa"/>
              <w:bottom w:w="30" w:type="dxa"/>
              <w:right w:w="43" w:type="dxa"/>
            </w:tcMar>
            <w:vAlign w:val="bottom"/>
          </w:tcPr>
          <w:p w14:paraId="499F79FB" w14:textId="77777777" w:rsidR="0089264D" w:rsidRPr="00B40C4C" w:rsidRDefault="0089264D" w:rsidP="009137DA">
            <w:r w:rsidRPr="00B40C4C">
              <w:t>Statsbudsjettets utgifter i alt</w:t>
            </w:r>
          </w:p>
        </w:tc>
        <w:tc>
          <w:tcPr>
            <w:tcW w:w="1220" w:type="dxa"/>
            <w:tcBorders>
              <w:top w:val="single" w:sz="4" w:space="0" w:color="000000"/>
              <w:left w:val="nil"/>
              <w:bottom w:val="nil"/>
              <w:right w:val="nil"/>
            </w:tcBorders>
            <w:tcMar>
              <w:top w:w="100" w:type="dxa"/>
              <w:left w:w="43" w:type="dxa"/>
              <w:bottom w:w="30" w:type="dxa"/>
              <w:right w:w="43" w:type="dxa"/>
            </w:tcMar>
            <w:vAlign w:val="bottom"/>
          </w:tcPr>
          <w:p w14:paraId="06177E75" w14:textId="77777777" w:rsidR="0089264D" w:rsidRPr="00B40C4C" w:rsidRDefault="0089264D" w:rsidP="003B57FD">
            <w:pPr>
              <w:jc w:val="right"/>
            </w:pPr>
            <w:r w:rsidRPr="00B40C4C">
              <w:t xml:space="preserve">1 893,0 </w:t>
            </w:r>
          </w:p>
        </w:tc>
        <w:tc>
          <w:tcPr>
            <w:tcW w:w="1020" w:type="dxa"/>
            <w:tcBorders>
              <w:top w:val="single" w:sz="4" w:space="0" w:color="000000"/>
              <w:left w:val="nil"/>
              <w:bottom w:val="nil"/>
              <w:right w:val="nil"/>
            </w:tcBorders>
            <w:tcMar>
              <w:top w:w="100" w:type="dxa"/>
              <w:left w:w="43" w:type="dxa"/>
              <w:bottom w:w="30" w:type="dxa"/>
              <w:right w:w="43" w:type="dxa"/>
            </w:tcMar>
            <w:vAlign w:val="bottom"/>
          </w:tcPr>
          <w:p w14:paraId="4E5B1409" w14:textId="77777777" w:rsidR="0089264D" w:rsidRPr="00B40C4C" w:rsidRDefault="0089264D" w:rsidP="003B57FD">
            <w:pPr>
              <w:jc w:val="right"/>
            </w:pPr>
            <w:r w:rsidRPr="00B40C4C">
              <w:t xml:space="preserve">2 020,8 </w:t>
            </w:r>
          </w:p>
        </w:tc>
        <w:tc>
          <w:tcPr>
            <w:tcW w:w="980" w:type="dxa"/>
            <w:tcBorders>
              <w:top w:val="single" w:sz="4" w:space="0" w:color="000000"/>
              <w:left w:val="nil"/>
              <w:bottom w:val="nil"/>
              <w:right w:val="nil"/>
            </w:tcBorders>
            <w:tcMar>
              <w:top w:w="100" w:type="dxa"/>
              <w:left w:w="43" w:type="dxa"/>
              <w:bottom w:w="30" w:type="dxa"/>
              <w:right w:w="43" w:type="dxa"/>
            </w:tcMar>
            <w:vAlign w:val="bottom"/>
          </w:tcPr>
          <w:p w14:paraId="171C8CB1" w14:textId="77777777" w:rsidR="0089264D" w:rsidRPr="00B40C4C" w:rsidRDefault="0089264D" w:rsidP="003B57FD">
            <w:pPr>
              <w:jc w:val="right"/>
            </w:pPr>
            <w:r w:rsidRPr="00B40C4C">
              <w:t xml:space="preserve">6,8 </w:t>
            </w:r>
          </w:p>
        </w:tc>
      </w:tr>
      <w:tr w:rsidR="00446E55" w:rsidRPr="00B40C4C" w14:paraId="03AFE04D" w14:textId="77777777" w:rsidTr="00525B09">
        <w:trPr>
          <w:trHeight w:val="340"/>
        </w:trPr>
        <w:tc>
          <w:tcPr>
            <w:tcW w:w="480" w:type="dxa"/>
            <w:tcBorders>
              <w:top w:val="nil"/>
              <w:left w:val="nil"/>
              <w:bottom w:val="nil"/>
              <w:right w:val="nil"/>
            </w:tcBorders>
            <w:tcMar>
              <w:top w:w="100" w:type="dxa"/>
              <w:left w:w="43" w:type="dxa"/>
              <w:bottom w:w="30" w:type="dxa"/>
              <w:right w:w="43" w:type="dxa"/>
            </w:tcMar>
          </w:tcPr>
          <w:p w14:paraId="7838DE5E" w14:textId="77777777" w:rsidR="0089264D" w:rsidRPr="00B40C4C" w:rsidRDefault="0089264D" w:rsidP="009137DA">
            <w:r w:rsidRPr="00B40C4C">
              <w:t>B.1</w:t>
            </w:r>
          </w:p>
        </w:tc>
        <w:tc>
          <w:tcPr>
            <w:tcW w:w="5840" w:type="dxa"/>
            <w:tcBorders>
              <w:top w:val="nil"/>
              <w:left w:val="nil"/>
              <w:bottom w:val="nil"/>
              <w:right w:val="nil"/>
            </w:tcBorders>
            <w:tcMar>
              <w:top w:w="100" w:type="dxa"/>
              <w:left w:w="43" w:type="dxa"/>
              <w:bottom w:w="30" w:type="dxa"/>
              <w:right w:w="43" w:type="dxa"/>
            </w:tcMar>
            <w:vAlign w:val="bottom"/>
          </w:tcPr>
          <w:p w14:paraId="38B7A98B" w14:textId="77777777" w:rsidR="0089264D" w:rsidRPr="00B40C4C" w:rsidRDefault="0089264D" w:rsidP="009137DA">
            <w:r w:rsidRPr="00B40C4C">
              <w:t>Utgifter til petroleumsvirksomhet</w:t>
            </w:r>
          </w:p>
        </w:tc>
        <w:tc>
          <w:tcPr>
            <w:tcW w:w="1220" w:type="dxa"/>
            <w:tcBorders>
              <w:top w:val="nil"/>
              <w:left w:val="nil"/>
              <w:bottom w:val="nil"/>
              <w:right w:val="nil"/>
            </w:tcBorders>
            <w:tcMar>
              <w:top w:w="100" w:type="dxa"/>
              <w:left w:w="43" w:type="dxa"/>
              <w:bottom w:w="30" w:type="dxa"/>
              <w:right w:w="43" w:type="dxa"/>
            </w:tcMar>
            <w:vAlign w:val="bottom"/>
          </w:tcPr>
          <w:p w14:paraId="78F01AD3" w14:textId="77777777" w:rsidR="0089264D" w:rsidRPr="00B40C4C" w:rsidRDefault="0089264D" w:rsidP="003B57FD">
            <w:pPr>
              <w:jc w:val="right"/>
            </w:pPr>
            <w:r w:rsidRPr="00B40C4C">
              <w:t xml:space="preserve">26,0 </w:t>
            </w:r>
          </w:p>
        </w:tc>
        <w:tc>
          <w:tcPr>
            <w:tcW w:w="1020" w:type="dxa"/>
            <w:tcBorders>
              <w:top w:val="nil"/>
              <w:left w:val="nil"/>
              <w:bottom w:val="nil"/>
              <w:right w:val="nil"/>
            </w:tcBorders>
            <w:tcMar>
              <w:top w:w="100" w:type="dxa"/>
              <w:left w:w="43" w:type="dxa"/>
              <w:bottom w:w="30" w:type="dxa"/>
              <w:right w:w="43" w:type="dxa"/>
            </w:tcMar>
            <w:vAlign w:val="bottom"/>
          </w:tcPr>
          <w:p w14:paraId="2E420EFC" w14:textId="77777777" w:rsidR="0089264D" w:rsidRPr="00B40C4C" w:rsidRDefault="0089264D" w:rsidP="003B57FD">
            <w:pPr>
              <w:jc w:val="right"/>
            </w:pPr>
            <w:r w:rsidRPr="00B40C4C">
              <w:t xml:space="preserve">29,6 </w:t>
            </w:r>
          </w:p>
        </w:tc>
        <w:tc>
          <w:tcPr>
            <w:tcW w:w="980" w:type="dxa"/>
            <w:tcBorders>
              <w:top w:val="nil"/>
              <w:left w:val="nil"/>
              <w:bottom w:val="nil"/>
              <w:right w:val="nil"/>
            </w:tcBorders>
            <w:tcMar>
              <w:top w:w="100" w:type="dxa"/>
              <w:left w:w="43" w:type="dxa"/>
              <w:bottom w:w="30" w:type="dxa"/>
              <w:right w:w="43" w:type="dxa"/>
            </w:tcMar>
            <w:vAlign w:val="bottom"/>
          </w:tcPr>
          <w:p w14:paraId="3745969D" w14:textId="77777777" w:rsidR="0089264D" w:rsidRPr="00B40C4C" w:rsidRDefault="0089264D" w:rsidP="003B57FD">
            <w:pPr>
              <w:jc w:val="right"/>
            </w:pPr>
            <w:r w:rsidRPr="00B40C4C">
              <w:t xml:space="preserve">13,8 </w:t>
            </w:r>
          </w:p>
        </w:tc>
      </w:tr>
      <w:tr w:rsidR="00446E55" w:rsidRPr="00B40C4C" w14:paraId="484678F2" w14:textId="77777777" w:rsidTr="00525B09">
        <w:trPr>
          <w:trHeight w:val="340"/>
        </w:trPr>
        <w:tc>
          <w:tcPr>
            <w:tcW w:w="480" w:type="dxa"/>
            <w:tcBorders>
              <w:top w:val="nil"/>
              <w:left w:val="nil"/>
              <w:bottom w:val="single" w:sz="4" w:space="0" w:color="000000"/>
              <w:right w:val="nil"/>
            </w:tcBorders>
            <w:tcMar>
              <w:top w:w="100" w:type="dxa"/>
              <w:left w:w="43" w:type="dxa"/>
              <w:bottom w:w="30" w:type="dxa"/>
              <w:right w:w="43" w:type="dxa"/>
            </w:tcMar>
          </w:tcPr>
          <w:p w14:paraId="0D3CA698" w14:textId="77777777" w:rsidR="0089264D" w:rsidRPr="00B40C4C" w:rsidRDefault="0089264D" w:rsidP="009137DA">
            <w:r w:rsidRPr="00B40C4C">
              <w:t>B.2</w:t>
            </w:r>
          </w:p>
        </w:tc>
        <w:tc>
          <w:tcPr>
            <w:tcW w:w="5840" w:type="dxa"/>
            <w:tcBorders>
              <w:top w:val="nil"/>
              <w:left w:val="nil"/>
              <w:bottom w:val="single" w:sz="4" w:space="0" w:color="000000"/>
              <w:right w:val="nil"/>
            </w:tcBorders>
            <w:tcMar>
              <w:top w:w="100" w:type="dxa"/>
              <w:left w:w="43" w:type="dxa"/>
              <w:bottom w:w="30" w:type="dxa"/>
              <w:right w:w="43" w:type="dxa"/>
            </w:tcMar>
            <w:vAlign w:val="bottom"/>
          </w:tcPr>
          <w:p w14:paraId="6ACFC6AB" w14:textId="77777777" w:rsidR="0089264D" w:rsidRPr="00B40C4C" w:rsidRDefault="0089264D" w:rsidP="009137DA">
            <w:r w:rsidRPr="00B40C4C">
              <w:t>Utgifter utenom petroleumsvirksomhet</w:t>
            </w:r>
          </w:p>
        </w:tc>
        <w:tc>
          <w:tcPr>
            <w:tcW w:w="1220" w:type="dxa"/>
            <w:tcBorders>
              <w:top w:val="nil"/>
              <w:left w:val="nil"/>
              <w:bottom w:val="single" w:sz="4" w:space="0" w:color="000000"/>
              <w:right w:val="nil"/>
            </w:tcBorders>
            <w:tcMar>
              <w:top w:w="100" w:type="dxa"/>
              <w:left w:w="43" w:type="dxa"/>
              <w:bottom w:w="30" w:type="dxa"/>
              <w:right w:w="43" w:type="dxa"/>
            </w:tcMar>
            <w:vAlign w:val="bottom"/>
          </w:tcPr>
          <w:p w14:paraId="400589D4" w14:textId="77777777" w:rsidR="0089264D" w:rsidRPr="00B40C4C" w:rsidRDefault="0089264D" w:rsidP="003B57FD">
            <w:pPr>
              <w:jc w:val="right"/>
            </w:pPr>
            <w:r w:rsidRPr="00B40C4C">
              <w:t xml:space="preserve">1 867,0 </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2F855FA9" w14:textId="77777777" w:rsidR="0089264D" w:rsidRPr="00B40C4C" w:rsidRDefault="0089264D" w:rsidP="003B57FD">
            <w:pPr>
              <w:jc w:val="right"/>
            </w:pPr>
            <w:r w:rsidRPr="00B40C4C">
              <w:t xml:space="preserve">1 991,2 </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2AB3A179" w14:textId="77777777" w:rsidR="0089264D" w:rsidRPr="00B40C4C" w:rsidRDefault="0089264D" w:rsidP="003B57FD">
            <w:pPr>
              <w:jc w:val="right"/>
            </w:pPr>
            <w:r w:rsidRPr="00B40C4C">
              <w:t xml:space="preserve">6,7 </w:t>
            </w:r>
          </w:p>
        </w:tc>
      </w:tr>
      <w:tr w:rsidR="00446E55" w:rsidRPr="00B40C4C" w14:paraId="4502F459" w14:textId="77777777" w:rsidTr="00525B09">
        <w:trPr>
          <w:trHeight w:val="580"/>
        </w:trPr>
        <w:tc>
          <w:tcPr>
            <w:tcW w:w="480" w:type="dxa"/>
            <w:tcBorders>
              <w:top w:val="single" w:sz="4" w:space="0" w:color="000000"/>
              <w:left w:val="nil"/>
              <w:bottom w:val="nil"/>
              <w:right w:val="nil"/>
            </w:tcBorders>
            <w:tcMar>
              <w:top w:w="100" w:type="dxa"/>
              <w:left w:w="43" w:type="dxa"/>
              <w:bottom w:w="30" w:type="dxa"/>
              <w:right w:w="43" w:type="dxa"/>
            </w:tcMar>
          </w:tcPr>
          <w:p w14:paraId="529ABB86" w14:textId="77777777" w:rsidR="0089264D" w:rsidRPr="00B40C4C" w:rsidRDefault="0089264D" w:rsidP="009137DA">
            <w:r w:rsidRPr="00B40C4C">
              <w:lastRenderedPageBreak/>
              <w:t>=</w:t>
            </w:r>
          </w:p>
        </w:tc>
        <w:tc>
          <w:tcPr>
            <w:tcW w:w="5840" w:type="dxa"/>
            <w:tcBorders>
              <w:top w:val="single" w:sz="4" w:space="0" w:color="000000"/>
              <w:left w:val="nil"/>
              <w:bottom w:val="nil"/>
              <w:right w:val="nil"/>
            </w:tcBorders>
            <w:tcMar>
              <w:top w:w="100" w:type="dxa"/>
              <w:left w:w="43" w:type="dxa"/>
              <w:bottom w:w="30" w:type="dxa"/>
              <w:right w:w="43" w:type="dxa"/>
            </w:tcMar>
            <w:vAlign w:val="bottom"/>
          </w:tcPr>
          <w:p w14:paraId="1518D4D4" w14:textId="77777777" w:rsidR="0089264D" w:rsidRPr="00B40C4C" w:rsidRDefault="0089264D" w:rsidP="009137DA">
            <w:r w:rsidRPr="00B40C4C">
              <w:t>Overskudd i statsbudsjettet før overføring til Statens pensjonsfond utland (A-B)</w:t>
            </w:r>
          </w:p>
        </w:tc>
        <w:tc>
          <w:tcPr>
            <w:tcW w:w="1220" w:type="dxa"/>
            <w:tcBorders>
              <w:top w:val="single" w:sz="4" w:space="0" w:color="000000"/>
              <w:left w:val="nil"/>
              <w:bottom w:val="nil"/>
              <w:right w:val="nil"/>
            </w:tcBorders>
            <w:tcMar>
              <w:top w:w="100" w:type="dxa"/>
              <w:left w:w="43" w:type="dxa"/>
              <w:bottom w:w="30" w:type="dxa"/>
              <w:right w:w="43" w:type="dxa"/>
            </w:tcMar>
            <w:vAlign w:val="bottom"/>
          </w:tcPr>
          <w:p w14:paraId="74A997FD" w14:textId="77777777" w:rsidR="0089264D" w:rsidRPr="00B40C4C" w:rsidRDefault="0089264D" w:rsidP="003B57FD">
            <w:pPr>
              <w:jc w:val="right"/>
            </w:pPr>
            <w:r w:rsidRPr="00B40C4C">
              <w:t xml:space="preserve">495,7 </w:t>
            </w:r>
          </w:p>
        </w:tc>
        <w:tc>
          <w:tcPr>
            <w:tcW w:w="1020" w:type="dxa"/>
            <w:tcBorders>
              <w:top w:val="single" w:sz="4" w:space="0" w:color="000000"/>
              <w:left w:val="nil"/>
              <w:bottom w:val="nil"/>
              <w:right w:val="nil"/>
            </w:tcBorders>
            <w:tcMar>
              <w:top w:w="100" w:type="dxa"/>
              <w:left w:w="43" w:type="dxa"/>
              <w:bottom w:w="30" w:type="dxa"/>
              <w:right w:w="43" w:type="dxa"/>
            </w:tcMar>
            <w:vAlign w:val="bottom"/>
          </w:tcPr>
          <w:p w14:paraId="2938AFFC" w14:textId="77777777" w:rsidR="0089264D" w:rsidRPr="00B40C4C" w:rsidRDefault="0089264D" w:rsidP="003B57FD">
            <w:pPr>
              <w:jc w:val="right"/>
            </w:pPr>
            <w:r w:rsidRPr="00B40C4C">
              <w:t xml:space="preserve">229,1 </w:t>
            </w:r>
          </w:p>
        </w:tc>
        <w:tc>
          <w:tcPr>
            <w:tcW w:w="980" w:type="dxa"/>
            <w:tcBorders>
              <w:top w:val="single" w:sz="4" w:space="0" w:color="000000"/>
              <w:left w:val="nil"/>
              <w:bottom w:val="nil"/>
              <w:right w:val="nil"/>
            </w:tcBorders>
            <w:tcMar>
              <w:top w:w="100" w:type="dxa"/>
              <w:left w:w="43" w:type="dxa"/>
              <w:bottom w:w="30" w:type="dxa"/>
              <w:right w:w="43" w:type="dxa"/>
            </w:tcMar>
            <w:vAlign w:val="bottom"/>
          </w:tcPr>
          <w:p w14:paraId="7EC41FC0" w14:textId="77777777" w:rsidR="0089264D" w:rsidRPr="00B40C4C" w:rsidRDefault="0089264D" w:rsidP="003B57FD">
            <w:pPr>
              <w:jc w:val="right"/>
            </w:pPr>
            <w:r w:rsidRPr="00B40C4C">
              <w:t xml:space="preserve">-53,8 </w:t>
            </w:r>
          </w:p>
        </w:tc>
      </w:tr>
      <w:tr w:rsidR="00446E55" w:rsidRPr="00B40C4C" w14:paraId="3FDEBD99" w14:textId="77777777" w:rsidTr="00525B09">
        <w:trPr>
          <w:trHeight w:val="580"/>
        </w:trPr>
        <w:tc>
          <w:tcPr>
            <w:tcW w:w="480" w:type="dxa"/>
            <w:tcBorders>
              <w:top w:val="nil"/>
              <w:left w:val="nil"/>
              <w:bottom w:val="single" w:sz="4" w:space="0" w:color="000000"/>
              <w:right w:val="nil"/>
            </w:tcBorders>
            <w:tcMar>
              <w:top w:w="100" w:type="dxa"/>
              <w:left w:w="43" w:type="dxa"/>
              <w:bottom w:w="30" w:type="dxa"/>
              <w:right w:w="43" w:type="dxa"/>
            </w:tcMar>
          </w:tcPr>
          <w:p w14:paraId="1D64CDE1" w14:textId="77777777" w:rsidR="0089264D" w:rsidRPr="00B40C4C" w:rsidRDefault="0089264D" w:rsidP="009137DA">
            <w:r w:rsidRPr="00B40C4C">
              <w:t>-</w:t>
            </w:r>
          </w:p>
        </w:tc>
        <w:tc>
          <w:tcPr>
            <w:tcW w:w="5840" w:type="dxa"/>
            <w:tcBorders>
              <w:top w:val="nil"/>
              <w:left w:val="nil"/>
              <w:bottom w:val="single" w:sz="4" w:space="0" w:color="000000"/>
              <w:right w:val="nil"/>
            </w:tcBorders>
            <w:tcMar>
              <w:top w:w="100" w:type="dxa"/>
              <w:left w:w="43" w:type="dxa"/>
              <w:bottom w:w="30" w:type="dxa"/>
              <w:right w:w="43" w:type="dxa"/>
            </w:tcMar>
            <w:vAlign w:val="bottom"/>
          </w:tcPr>
          <w:p w14:paraId="3F3AF885" w14:textId="77777777" w:rsidR="0089264D" w:rsidRPr="00B40C4C" w:rsidRDefault="0089264D" w:rsidP="009137DA">
            <w:r w:rsidRPr="00B40C4C">
              <w:t>Statsbudsjettets netto kontantstrøm fra petroleumsvirksomhet (A.1-B.1), overføres til Statens pensjonsfond utland</w:t>
            </w:r>
          </w:p>
        </w:tc>
        <w:tc>
          <w:tcPr>
            <w:tcW w:w="1220" w:type="dxa"/>
            <w:tcBorders>
              <w:top w:val="nil"/>
              <w:left w:val="nil"/>
              <w:bottom w:val="single" w:sz="4" w:space="0" w:color="000000"/>
              <w:right w:val="nil"/>
            </w:tcBorders>
            <w:tcMar>
              <w:top w:w="100" w:type="dxa"/>
              <w:left w:w="43" w:type="dxa"/>
              <w:bottom w:w="30" w:type="dxa"/>
              <w:right w:w="43" w:type="dxa"/>
            </w:tcMar>
            <w:vAlign w:val="bottom"/>
          </w:tcPr>
          <w:p w14:paraId="545CE09B" w14:textId="77777777" w:rsidR="0089264D" w:rsidRPr="00B40C4C" w:rsidRDefault="0089264D" w:rsidP="003B57FD">
            <w:pPr>
              <w:jc w:val="right"/>
            </w:pPr>
            <w:r w:rsidRPr="00B40C4C">
              <w:t xml:space="preserve">832,2 </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0A216F6E" w14:textId="77777777" w:rsidR="0089264D" w:rsidRPr="00B40C4C" w:rsidRDefault="0089264D" w:rsidP="003B57FD">
            <w:pPr>
              <w:jc w:val="right"/>
            </w:pPr>
            <w:r w:rsidRPr="00B40C4C">
              <w:t xml:space="preserve">642,8 </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3FBC8FA0" w14:textId="77777777" w:rsidR="0089264D" w:rsidRPr="00B40C4C" w:rsidRDefault="0089264D" w:rsidP="003B57FD">
            <w:pPr>
              <w:jc w:val="right"/>
            </w:pPr>
            <w:r w:rsidRPr="00B40C4C">
              <w:t xml:space="preserve">-22,8 </w:t>
            </w:r>
          </w:p>
        </w:tc>
      </w:tr>
      <w:tr w:rsidR="00446E55" w:rsidRPr="00B40C4C" w14:paraId="036E5310" w14:textId="77777777" w:rsidTr="00525B09">
        <w:trPr>
          <w:trHeight w:val="340"/>
        </w:trPr>
        <w:tc>
          <w:tcPr>
            <w:tcW w:w="480" w:type="dxa"/>
            <w:tcBorders>
              <w:top w:val="single" w:sz="4" w:space="0" w:color="000000"/>
              <w:left w:val="nil"/>
              <w:bottom w:val="nil"/>
              <w:right w:val="nil"/>
            </w:tcBorders>
            <w:tcMar>
              <w:top w:w="100" w:type="dxa"/>
              <w:left w:w="43" w:type="dxa"/>
              <w:bottom w:w="30" w:type="dxa"/>
              <w:right w:w="43" w:type="dxa"/>
            </w:tcMar>
          </w:tcPr>
          <w:p w14:paraId="5F1C7391" w14:textId="77777777" w:rsidR="0089264D" w:rsidRPr="00B40C4C" w:rsidRDefault="0089264D" w:rsidP="009137DA">
            <w:r w:rsidRPr="00B40C4C">
              <w:t>=</w:t>
            </w:r>
          </w:p>
        </w:tc>
        <w:tc>
          <w:tcPr>
            <w:tcW w:w="5840" w:type="dxa"/>
            <w:tcBorders>
              <w:top w:val="single" w:sz="4" w:space="0" w:color="000000"/>
              <w:left w:val="nil"/>
              <w:bottom w:val="nil"/>
              <w:right w:val="nil"/>
            </w:tcBorders>
            <w:tcMar>
              <w:top w:w="100" w:type="dxa"/>
              <w:left w:w="43" w:type="dxa"/>
              <w:bottom w:w="30" w:type="dxa"/>
              <w:right w:w="43" w:type="dxa"/>
            </w:tcMar>
            <w:vAlign w:val="bottom"/>
          </w:tcPr>
          <w:p w14:paraId="618A6B79" w14:textId="77777777" w:rsidR="0089264D" w:rsidRPr="00B40C4C" w:rsidRDefault="0089264D" w:rsidP="009137DA">
            <w:r w:rsidRPr="00B40C4C">
              <w:t>Statsbudsjettets oljekorrigerte overskudd (A.2-B.2)</w:t>
            </w:r>
          </w:p>
        </w:tc>
        <w:tc>
          <w:tcPr>
            <w:tcW w:w="1220" w:type="dxa"/>
            <w:tcBorders>
              <w:top w:val="single" w:sz="4" w:space="0" w:color="000000"/>
              <w:left w:val="nil"/>
              <w:bottom w:val="nil"/>
              <w:right w:val="nil"/>
            </w:tcBorders>
            <w:tcMar>
              <w:top w:w="100" w:type="dxa"/>
              <w:left w:w="43" w:type="dxa"/>
              <w:bottom w:w="30" w:type="dxa"/>
              <w:right w:w="43" w:type="dxa"/>
            </w:tcMar>
            <w:vAlign w:val="bottom"/>
          </w:tcPr>
          <w:p w14:paraId="1649ED15" w14:textId="77777777" w:rsidR="0089264D" w:rsidRPr="00B40C4C" w:rsidRDefault="0089264D" w:rsidP="003B57FD">
            <w:pPr>
              <w:jc w:val="right"/>
            </w:pPr>
            <w:r w:rsidRPr="00B40C4C">
              <w:t xml:space="preserve">-336,5 </w:t>
            </w:r>
          </w:p>
        </w:tc>
        <w:tc>
          <w:tcPr>
            <w:tcW w:w="1020" w:type="dxa"/>
            <w:tcBorders>
              <w:top w:val="single" w:sz="4" w:space="0" w:color="000000"/>
              <w:left w:val="nil"/>
              <w:bottom w:val="nil"/>
              <w:right w:val="nil"/>
            </w:tcBorders>
            <w:tcMar>
              <w:top w:w="100" w:type="dxa"/>
              <w:left w:w="43" w:type="dxa"/>
              <w:bottom w:w="30" w:type="dxa"/>
              <w:right w:w="43" w:type="dxa"/>
            </w:tcMar>
            <w:vAlign w:val="bottom"/>
          </w:tcPr>
          <w:p w14:paraId="2D18F63A" w14:textId="77777777" w:rsidR="0089264D" w:rsidRPr="00B40C4C" w:rsidRDefault="0089264D" w:rsidP="003B57FD">
            <w:pPr>
              <w:jc w:val="right"/>
            </w:pPr>
            <w:r w:rsidRPr="00B40C4C">
              <w:t xml:space="preserve">-413,6 </w:t>
            </w:r>
          </w:p>
        </w:tc>
        <w:tc>
          <w:tcPr>
            <w:tcW w:w="980" w:type="dxa"/>
            <w:tcBorders>
              <w:top w:val="single" w:sz="4" w:space="0" w:color="000000"/>
              <w:left w:val="nil"/>
              <w:bottom w:val="nil"/>
              <w:right w:val="nil"/>
            </w:tcBorders>
            <w:tcMar>
              <w:top w:w="100" w:type="dxa"/>
              <w:left w:w="43" w:type="dxa"/>
              <w:bottom w:w="30" w:type="dxa"/>
              <w:right w:w="43" w:type="dxa"/>
            </w:tcMar>
            <w:vAlign w:val="bottom"/>
          </w:tcPr>
          <w:p w14:paraId="31AAE05E" w14:textId="77777777" w:rsidR="0089264D" w:rsidRPr="00B40C4C" w:rsidRDefault="0089264D" w:rsidP="003B57FD">
            <w:pPr>
              <w:jc w:val="right"/>
            </w:pPr>
            <w:r w:rsidRPr="00B40C4C">
              <w:t xml:space="preserve">22,9 </w:t>
            </w:r>
          </w:p>
        </w:tc>
      </w:tr>
      <w:tr w:rsidR="00446E55" w:rsidRPr="00B40C4C" w14:paraId="035A2E4A" w14:textId="77777777" w:rsidTr="00525B09">
        <w:trPr>
          <w:trHeight w:val="340"/>
        </w:trPr>
        <w:tc>
          <w:tcPr>
            <w:tcW w:w="480" w:type="dxa"/>
            <w:tcBorders>
              <w:top w:val="nil"/>
              <w:left w:val="nil"/>
              <w:bottom w:val="single" w:sz="4" w:space="0" w:color="000000"/>
              <w:right w:val="nil"/>
            </w:tcBorders>
            <w:tcMar>
              <w:top w:w="100" w:type="dxa"/>
              <w:left w:w="43" w:type="dxa"/>
              <w:bottom w:w="30" w:type="dxa"/>
              <w:right w:w="43" w:type="dxa"/>
            </w:tcMar>
          </w:tcPr>
          <w:p w14:paraId="3A754948" w14:textId="77777777" w:rsidR="0089264D" w:rsidRPr="00B40C4C" w:rsidRDefault="0089264D" w:rsidP="009137DA">
            <w:r w:rsidRPr="00B40C4C">
              <w:t>+</w:t>
            </w:r>
          </w:p>
        </w:tc>
        <w:tc>
          <w:tcPr>
            <w:tcW w:w="5840" w:type="dxa"/>
            <w:tcBorders>
              <w:top w:val="nil"/>
              <w:left w:val="nil"/>
              <w:bottom w:val="single" w:sz="4" w:space="0" w:color="000000"/>
              <w:right w:val="nil"/>
            </w:tcBorders>
            <w:tcMar>
              <w:top w:w="100" w:type="dxa"/>
              <w:left w:w="43" w:type="dxa"/>
              <w:bottom w:w="30" w:type="dxa"/>
              <w:right w:w="43" w:type="dxa"/>
            </w:tcMar>
            <w:vAlign w:val="bottom"/>
          </w:tcPr>
          <w:p w14:paraId="40891909" w14:textId="77777777" w:rsidR="0089264D" w:rsidRPr="00B40C4C" w:rsidRDefault="0089264D" w:rsidP="009137DA">
            <w:r w:rsidRPr="00B40C4C">
              <w:t>Overført fra Statens pensjonsfond utland</w:t>
            </w:r>
          </w:p>
        </w:tc>
        <w:tc>
          <w:tcPr>
            <w:tcW w:w="1220" w:type="dxa"/>
            <w:tcBorders>
              <w:top w:val="nil"/>
              <w:left w:val="nil"/>
              <w:bottom w:val="single" w:sz="4" w:space="0" w:color="000000"/>
              <w:right w:val="nil"/>
            </w:tcBorders>
            <w:tcMar>
              <w:top w:w="100" w:type="dxa"/>
              <w:left w:w="43" w:type="dxa"/>
              <w:bottom w:w="30" w:type="dxa"/>
              <w:right w:w="43" w:type="dxa"/>
            </w:tcMar>
            <w:vAlign w:val="bottom"/>
          </w:tcPr>
          <w:p w14:paraId="66924BDA" w14:textId="77777777" w:rsidR="0089264D" w:rsidRPr="00B40C4C" w:rsidRDefault="0089264D" w:rsidP="003B57FD">
            <w:pPr>
              <w:jc w:val="right"/>
            </w:pPr>
            <w:r w:rsidRPr="00B40C4C">
              <w:t xml:space="preserve">336,5 </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1574E561" w14:textId="77777777" w:rsidR="0089264D" w:rsidRPr="00B40C4C" w:rsidRDefault="0089264D" w:rsidP="003B57FD">
            <w:pPr>
              <w:jc w:val="right"/>
            </w:pPr>
            <w:r w:rsidRPr="00B40C4C">
              <w:t xml:space="preserve">413,6 </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40908564" w14:textId="77777777" w:rsidR="0089264D" w:rsidRPr="00B40C4C" w:rsidRDefault="0089264D" w:rsidP="003B57FD">
            <w:pPr>
              <w:jc w:val="right"/>
            </w:pPr>
            <w:r w:rsidRPr="00B40C4C">
              <w:t xml:space="preserve">22,9 </w:t>
            </w:r>
          </w:p>
        </w:tc>
      </w:tr>
      <w:tr w:rsidR="00446E55" w:rsidRPr="00B40C4C" w14:paraId="0CF0926B" w14:textId="77777777" w:rsidTr="00525B09">
        <w:trPr>
          <w:trHeight w:val="340"/>
        </w:trPr>
        <w:tc>
          <w:tcPr>
            <w:tcW w:w="480" w:type="dxa"/>
            <w:tcBorders>
              <w:top w:val="single" w:sz="4" w:space="0" w:color="000000"/>
              <w:left w:val="nil"/>
              <w:bottom w:val="nil"/>
              <w:right w:val="nil"/>
            </w:tcBorders>
            <w:tcMar>
              <w:top w:w="100" w:type="dxa"/>
              <w:left w:w="43" w:type="dxa"/>
              <w:bottom w:w="30" w:type="dxa"/>
              <w:right w:w="43" w:type="dxa"/>
            </w:tcMar>
          </w:tcPr>
          <w:p w14:paraId="35AE8202" w14:textId="77777777" w:rsidR="0089264D" w:rsidRPr="00B40C4C" w:rsidRDefault="0089264D" w:rsidP="009137DA">
            <w:r w:rsidRPr="00B40C4C">
              <w:t>=</w:t>
            </w:r>
          </w:p>
        </w:tc>
        <w:tc>
          <w:tcPr>
            <w:tcW w:w="5840" w:type="dxa"/>
            <w:tcBorders>
              <w:top w:val="single" w:sz="4" w:space="0" w:color="000000"/>
              <w:left w:val="nil"/>
              <w:bottom w:val="nil"/>
              <w:right w:val="nil"/>
            </w:tcBorders>
            <w:tcMar>
              <w:top w:w="100" w:type="dxa"/>
              <w:left w:w="43" w:type="dxa"/>
              <w:bottom w:w="30" w:type="dxa"/>
              <w:right w:w="43" w:type="dxa"/>
            </w:tcMar>
            <w:vAlign w:val="bottom"/>
          </w:tcPr>
          <w:p w14:paraId="02BE5841" w14:textId="77777777" w:rsidR="0089264D" w:rsidRPr="00B40C4C" w:rsidRDefault="0089264D" w:rsidP="009137DA">
            <w:r w:rsidRPr="00B40C4C">
              <w:t>Statsbudsjettets overskudd</w:t>
            </w:r>
          </w:p>
        </w:tc>
        <w:tc>
          <w:tcPr>
            <w:tcW w:w="1220" w:type="dxa"/>
            <w:tcBorders>
              <w:top w:val="single" w:sz="4" w:space="0" w:color="000000"/>
              <w:left w:val="nil"/>
              <w:bottom w:val="nil"/>
              <w:right w:val="nil"/>
            </w:tcBorders>
            <w:tcMar>
              <w:top w:w="100" w:type="dxa"/>
              <w:left w:w="43" w:type="dxa"/>
              <w:bottom w:w="30" w:type="dxa"/>
              <w:right w:w="43" w:type="dxa"/>
            </w:tcMar>
            <w:vAlign w:val="bottom"/>
          </w:tcPr>
          <w:p w14:paraId="5B4C5AB4" w14:textId="77777777" w:rsidR="0089264D" w:rsidRPr="00B40C4C" w:rsidRDefault="0089264D" w:rsidP="003B57FD">
            <w:pPr>
              <w:jc w:val="right"/>
            </w:pPr>
            <w:r w:rsidRPr="00B40C4C">
              <w:t xml:space="preserve">0,0 </w:t>
            </w:r>
          </w:p>
        </w:tc>
        <w:tc>
          <w:tcPr>
            <w:tcW w:w="1020" w:type="dxa"/>
            <w:tcBorders>
              <w:top w:val="single" w:sz="4" w:space="0" w:color="000000"/>
              <w:left w:val="nil"/>
              <w:bottom w:val="nil"/>
              <w:right w:val="nil"/>
            </w:tcBorders>
            <w:tcMar>
              <w:top w:w="100" w:type="dxa"/>
              <w:left w:w="43" w:type="dxa"/>
              <w:bottom w:w="30" w:type="dxa"/>
              <w:right w:w="43" w:type="dxa"/>
            </w:tcMar>
            <w:vAlign w:val="bottom"/>
          </w:tcPr>
          <w:p w14:paraId="1B4081DD" w14:textId="77777777" w:rsidR="0089264D" w:rsidRPr="00B40C4C" w:rsidRDefault="0089264D" w:rsidP="003B57FD">
            <w:pPr>
              <w:jc w:val="right"/>
            </w:pPr>
            <w:r w:rsidRPr="00B40C4C">
              <w:t xml:space="preserve">0,0 </w:t>
            </w:r>
          </w:p>
        </w:tc>
        <w:tc>
          <w:tcPr>
            <w:tcW w:w="980" w:type="dxa"/>
            <w:tcBorders>
              <w:top w:val="single" w:sz="4" w:space="0" w:color="000000"/>
              <w:left w:val="nil"/>
              <w:bottom w:val="nil"/>
              <w:right w:val="nil"/>
            </w:tcBorders>
            <w:tcMar>
              <w:top w:w="100" w:type="dxa"/>
              <w:left w:w="43" w:type="dxa"/>
              <w:bottom w:w="30" w:type="dxa"/>
              <w:right w:w="43" w:type="dxa"/>
            </w:tcMar>
            <w:vAlign w:val="bottom"/>
          </w:tcPr>
          <w:p w14:paraId="14C2B6EE" w14:textId="77777777" w:rsidR="0089264D" w:rsidRPr="00B40C4C" w:rsidRDefault="0089264D" w:rsidP="003B57FD">
            <w:pPr>
              <w:jc w:val="right"/>
            </w:pPr>
          </w:p>
        </w:tc>
      </w:tr>
      <w:tr w:rsidR="00446E55" w:rsidRPr="00B40C4C" w14:paraId="34035105" w14:textId="77777777" w:rsidTr="00525B09">
        <w:trPr>
          <w:trHeight w:val="340"/>
        </w:trPr>
        <w:tc>
          <w:tcPr>
            <w:tcW w:w="480" w:type="dxa"/>
            <w:tcBorders>
              <w:top w:val="nil"/>
              <w:left w:val="nil"/>
              <w:bottom w:val="nil"/>
              <w:right w:val="nil"/>
            </w:tcBorders>
            <w:tcMar>
              <w:top w:w="100" w:type="dxa"/>
              <w:left w:w="43" w:type="dxa"/>
              <w:bottom w:w="30" w:type="dxa"/>
              <w:right w:w="43" w:type="dxa"/>
            </w:tcMar>
          </w:tcPr>
          <w:p w14:paraId="042DD111" w14:textId="77777777" w:rsidR="0089264D" w:rsidRPr="00B40C4C" w:rsidRDefault="0089264D" w:rsidP="009137DA">
            <w:r w:rsidRPr="00B40C4C">
              <w:t>+</w:t>
            </w:r>
          </w:p>
        </w:tc>
        <w:tc>
          <w:tcPr>
            <w:tcW w:w="5840" w:type="dxa"/>
            <w:tcBorders>
              <w:top w:val="nil"/>
              <w:left w:val="nil"/>
              <w:bottom w:val="nil"/>
              <w:right w:val="nil"/>
            </w:tcBorders>
            <w:tcMar>
              <w:top w:w="100" w:type="dxa"/>
              <w:left w:w="43" w:type="dxa"/>
              <w:bottom w:w="30" w:type="dxa"/>
              <w:right w:w="43" w:type="dxa"/>
            </w:tcMar>
            <w:vAlign w:val="bottom"/>
          </w:tcPr>
          <w:p w14:paraId="6CBA2382" w14:textId="77777777" w:rsidR="0089264D" w:rsidRPr="00B40C4C" w:rsidRDefault="0089264D" w:rsidP="009137DA">
            <w:r w:rsidRPr="00B40C4C">
              <w:t>Netto avsatt i Statens pensjonsfond utland</w:t>
            </w:r>
          </w:p>
        </w:tc>
        <w:tc>
          <w:tcPr>
            <w:tcW w:w="1220" w:type="dxa"/>
            <w:tcBorders>
              <w:top w:val="nil"/>
              <w:left w:val="nil"/>
              <w:bottom w:val="nil"/>
              <w:right w:val="nil"/>
            </w:tcBorders>
            <w:tcMar>
              <w:top w:w="100" w:type="dxa"/>
              <w:left w:w="43" w:type="dxa"/>
              <w:bottom w:w="30" w:type="dxa"/>
              <w:right w:w="43" w:type="dxa"/>
            </w:tcMar>
            <w:vAlign w:val="bottom"/>
          </w:tcPr>
          <w:p w14:paraId="3BF1241E" w14:textId="77777777" w:rsidR="0089264D" w:rsidRPr="00B40C4C" w:rsidRDefault="0089264D" w:rsidP="003B57FD">
            <w:pPr>
              <w:jc w:val="right"/>
            </w:pPr>
            <w:r w:rsidRPr="00B40C4C">
              <w:t xml:space="preserve">495,7 </w:t>
            </w:r>
          </w:p>
        </w:tc>
        <w:tc>
          <w:tcPr>
            <w:tcW w:w="1020" w:type="dxa"/>
            <w:tcBorders>
              <w:top w:val="nil"/>
              <w:left w:val="nil"/>
              <w:bottom w:val="nil"/>
              <w:right w:val="nil"/>
            </w:tcBorders>
            <w:tcMar>
              <w:top w:w="100" w:type="dxa"/>
              <w:left w:w="43" w:type="dxa"/>
              <w:bottom w:w="30" w:type="dxa"/>
              <w:right w:w="43" w:type="dxa"/>
            </w:tcMar>
            <w:vAlign w:val="bottom"/>
          </w:tcPr>
          <w:p w14:paraId="2D037056" w14:textId="77777777" w:rsidR="0089264D" w:rsidRPr="00B40C4C" w:rsidRDefault="0089264D" w:rsidP="003B57FD">
            <w:pPr>
              <w:jc w:val="right"/>
            </w:pPr>
            <w:r w:rsidRPr="00B40C4C">
              <w:t xml:space="preserve">229,1 </w:t>
            </w:r>
          </w:p>
        </w:tc>
        <w:tc>
          <w:tcPr>
            <w:tcW w:w="980" w:type="dxa"/>
            <w:tcBorders>
              <w:top w:val="nil"/>
              <w:left w:val="nil"/>
              <w:bottom w:val="nil"/>
              <w:right w:val="nil"/>
            </w:tcBorders>
            <w:tcMar>
              <w:top w:w="100" w:type="dxa"/>
              <w:left w:w="43" w:type="dxa"/>
              <w:bottom w:w="30" w:type="dxa"/>
              <w:right w:w="43" w:type="dxa"/>
            </w:tcMar>
            <w:vAlign w:val="bottom"/>
          </w:tcPr>
          <w:p w14:paraId="77F95A1F" w14:textId="77777777" w:rsidR="0089264D" w:rsidRPr="00B40C4C" w:rsidRDefault="0089264D" w:rsidP="003B57FD">
            <w:pPr>
              <w:jc w:val="right"/>
            </w:pPr>
            <w:r w:rsidRPr="00B40C4C">
              <w:t xml:space="preserve">-53,8 </w:t>
            </w:r>
          </w:p>
        </w:tc>
      </w:tr>
      <w:tr w:rsidR="00446E55" w:rsidRPr="00B40C4C" w14:paraId="2B7DB83C" w14:textId="77777777" w:rsidTr="00525B09">
        <w:trPr>
          <w:trHeight w:val="340"/>
        </w:trPr>
        <w:tc>
          <w:tcPr>
            <w:tcW w:w="480" w:type="dxa"/>
            <w:tcBorders>
              <w:top w:val="nil"/>
              <w:left w:val="nil"/>
              <w:bottom w:val="single" w:sz="4" w:space="0" w:color="000000"/>
              <w:right w:val="nil"/>
            </w:tcBorders>
            <w:tcMar>
              <w:top w:w="100" w:type="dxa"/>
              <w:left w:w="43" w:type="dxa"/>
              <w:bottom w:w="30" w:type="dxa"/>
              <w:right w:w="43" w:type="dxa"/>
            </w:tcMar>
          </w:tcPr>
          <w:p w14:paraId="7E480D19" w14:textId="77777777" w:rsidR="0089264D" w:rsidRPr="00B40C4C" w:rsidRDefault="0089264D" w:rsidP="009137DA">
            <w:r w:rsidRPr="00B40C4C">
              <w:t>+</w:t>
            </w:r>
          </w:p>
        </w:tc>
        <w:tc>
          <w:tcPr>
            <w:tcW w:w="5840" w:type="dxa"/>
            <w:tcBorders>
              <w:top w:val="nil"/>
              <w:left w:val="nil"/>
              <w:bottom w:val="single" w:sz="4" w:space="0" w:color="000000"/>
              <w:right w:val="nil"/>
            </w:tcBorders>
            <w:tcMar>
              <w:top w:w="100" w:type="dxa"/>
              <w:left w:w="43" w:type="dxa"/>
              <w:bottom w:w="30" w:type="dxa"/>
              <w:right w:w="43" w:type="dxa"/>
            </w:tcMar>
            <w:vAlign w:val="bottom"/>
          </w:tcPr>
          <w:p w14:paraId="2D2B6195" w14:textId="77777777" w:rsidR="0089264D" w:rsidRPr="00B40C4C" w:rsidRDefault="0089264D" w:rsidP="009137DA">
            <w:r w:rsidRPr="00B40C4C">
              <w:t>Rente- og utbytteinntekter mv. i Statens pensjonsfond</w:t>
            </w:r>
          </w:p>
        </w:tc>
        <w:tc>
          <w:tcPr>
            <w:tcW w:w="1220" w:type="dxa"/>
            <w:tcBorders>
              <w:top w:val="nil"/>
              <w:left w:val="nil"/>
              <w:bottom w:val="single" w:sz="4" w:space="0" w:color="000000"/>
              <w:right w:val="nil"/>
            </w:tcBorders>
            <w:tcMar>
              <w:top w:w="100" w:type="dxa"/>
              <w:left w:w="43" w:type="dxa"/>
              <w:bottom w:w="30" w:type="dxa"/>
              <w:right w:w="43" w:type="dxa"/>
            </w:tcMar>
            <w:vAlign w:val="bottom"/>
          </w:tcPr>
          <w:p w14:paraId="744B6160" w14:textId="77777777" w:rsidR="0089264D" w:rsidRPr="00B40C4C" w:rsidRDefault="0089264D" w:rsidP="003B57FD">
            <w:pPr>
              <w:jc w:val="right"/>
            </w:pPr>
            <w:r w:rsidRPr="00B40C4C">
              <w:t xml:space="preserve">360,6 </w:t>
            </w:r>
          </w:p>
        </w:tc>
        <w:tc>
          <w:tcPr>
            <w:tcW w:w="1020" w:type="dxa"/>
            <w:tcBorders>
              <w:top w:val="nil"/>
              <w:left w:val="nil"/>
              <w:bottom w:val="single" w:sz="4" w:space="0" w:color="000000"/>
              <w:right w:val="nil"/>
            </w:tcBorders>
            <w:tcMar>
              <w:top w:w="100" w:type="dxa"/>
              <w:left w:w="43" w:type="dxa"/>
              <w:bottom w:w="30" w:type="dxa"/>
              <w:right w:w="43" w:type="dxa"/>
            </w:tcMar>
            <w:vAlign w:val="bottom"/>
          </w:tcPr>
          <w:p w14:paraId="0AE38E53" w14:textId="77777777" w:rsidR="0089264D" w:rsidRPr="00B40C4C" w:rsidRDefault="0089264D" w:rsidP="003B57FD">
            <w:pPr>
              <w:jc w:val="right"/>
            </w:pPr>
            <w:r w:rsidRPr="00B40C4C">
              <w:t xml:space="preserve">451,6 </w:t>
            </w:r>
          </w:p>
        </w:tc>
        <w:tc>
          <w:tcPr>
            <w:tcW w:w="980" w:type="dxa"/>
            <w:tcBorders>
              <w:top w:val="nil"/>
              <w:left w:val="nil"/>
              <w:bottom w:val="single" w:sz="4" w:space="0" w:color="000000"/>
              <w:right w:val="nil"/>
            </w:tcBorders>
            <w:tcMar>
              <w:top w:w="100" w:type="dxa"/>
              <w:left w:w="43" w:type="dxa"/>
              <w:bottom w:w="30" w:type="dxa"/>
              <w:right w:w="43" w:type="dxa"/>
            </w:tcMar>
            <w:vAlign w:val="bottom"/>
          </w:tcPr>
          <w:p w14:paraId="56D7AFBD" w14:textId="77777777" w:rsidR="0089264D" w:rsidRPr="00B40C4C" w:rsidRDefault="0089264D" w:rsidP="003B57FD">
            <w:pPr>
              <w:jc w:val="right"/>
            </w:pPr>
            <w:r w:rsidRPr="00B40C4C">
              <w:t xml:space="preserve">25,2 </w:t>
            </w:r>
          </w:p>
        </w:tc>
      </w:tr>
      <w:tr w:rsidR="00446E55" w:rsidRPr="00B40C4C" w14:paraId="7155ECC3" w14:textId="77777777" w:rsidTr="00525B09">
        <w:trPr>
          <w:trHeight w:val="340"/>
        </w:trPr>
        <w:tc>
          <w:tcPr>
            <w:tcW w:w="480" w:type="dxa"/>
            <w:tcBorders>
              <w:top w:val="single" w:sz="4" w:space="0" w:color="000000"/>
              <w:left w:val="nil"/>
              <w:bottom w:val="single" w:sz="4" w:space="0" w:color="000000"/>
              <w:right w:val="nil"/>
            </w:tcBorders>
            <w:tcMar>
              <w:top w:w="100" w:type="dxa"/>
              <w:left w:w="43" w:type="dxa"/>
              <w:bottom w:w="30" w:type="dxa"/>
              <w:right w:w="43" w:type="dxa"/>
            </w:tcMar>
          </w:tcPr>
          <w:p w14:paraId="11118FB8" w14:textId="77777777" w:rsidR="0089264D" w:rsidRPr="00B40C4C" w:rsidRDefault="0089264D" w:rsidP="009137DA">
            <w:r w:rsidRPr="00B40C4C">
              <w:t>=</w:t>
            </w:r>
          </w:p>
        </w:tc>
        <w:tc>
          <w:tcPr>
            <w:tcW w:w="584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9C348FA" w14:textId="77777777" w:rsidR="0089264D" w:rsidRPr="00B40C4C" w:rsidRDefault="0089264D" w:rsidP="009137DA">
            <w:r w:rsidRPr="00B40C4C">
              <w:t>Samlet overskudd i statsbudsjettet og Statens pensjonsfond</w:t>
            </w:r>
          </w:p>
        </w:tc>
        <w:tc>
          <w:tcPr>
            <w:tcW w:w="12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03D39570" w14:textId="77777777" w:rsidR="0089264D" w:rsidRPr="00B40C4C" w:rsidRDefault="0089264D" w:rsidP="003B57FD">
            <w:pPr>
              <w:jc w:val="right"/>
            </w:pPr>
            <w:r w:rsidRPr="00B40C4C">
              <w:t xml:space="preserve">856,3 </w:t>
            </w:r>
          </w:p>
        </w:tc>
        <w:tc>
          <w:tcPr>
            <w:tcW w:w="10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7188B67" w14:textId="77777777" w:rsidR="0089264D" w:rsidRPr="00B40C4C" w:rsidRDefault="0089264D" w:rsidP="003B57FD">
            <w:pPr>
              <w:jc w:val="right"/>
            </w:pPr>
            <w:r w:rsidRPr="00B40C4C">
              <w:t xml:space="preserve">680,7 </w:t>
            </w:r>
          </w:p>
        </w:tc>
        <w:tc>
          <w:tcPr>
            <w:tcW w:w="98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33A8E495" w14:textId="77777777" w:rsidR="0089264D" w:rsidRPr="00B40C4C" w:rsidRDefault="0089264D" w:rsidP="003B57FD">
            <w:pPr>
              <w:jc w:val="right"/>
            </w:pPr>
            <w:r w:rsidRPr="00B40C4C">
              <w:t xml:space="preserve">-20,5 </w:t>
            </w:r>
          </w:p>
        </w:tc>
      </w:tr>
    </w:tbl>
    <w:p w14:paraId="3A01219C" w14:textId="77777777" w:rsidR="0089264D" w:rsidRPr="00B40C4C" w:rsidRDefault="0089264D" w:rsidP="00503FD6">
      <w:pPr>
        <w:pStyle w:val="Kilde"/>
      </w:pPr>
      <w:r w:rsidRPr="00B40C4C">
        <w:t>Kilde: Finansdepartementet.</w:t>
      </w:r>
    </w:p>
    <w:p w14:paraId="58733BEE" w14:textId="77777777" w:rsidR="0089264D" w:rsidRPr="00B40C4C" w:rsidRDefault="0089264D" w:rsidP="00D100D4">
      <w:pPr>
        <w:pStyle w:val="Overskrift2"/>
      </w:pPr>
      <w:r w:rsidRPr="00B40C4C">
        <w:t>Statsbudsjettets inntekter og utgifter utenom petroleumsvirksomhet og lånetransaksjoner</w:t>
      </w:r>
    </w:p>
    <w:p w14:paraId="57CF06A1" w14:textId="77777777" w:rsidR="0089264D" w:rsidRPr="00B40C4C" w:rsidRDefault="0089264D" w:rsidP="009137DA">
      <w:r w:rsidRPr="00B40C4C">
        <w:t>Tabell 2.2 og figur 2.1 viser statsbudsjettets inntekter og utgifter når petroleumsvirksomheten og lånetransaksjoner holdes utenom.</w:t>
      </w:r>
    </w:p>
    <w:p w14:paraId="3C3E4147" w14:textId="77777777" w:rsidR="0089264D" w:rsidRPr="00B40C4C" w:rsidRDefault="0089264D" w:rsidP="00D100D4">
      <w:pPr>
        <w:pStyle w:val="Overskrift3"/>
      </w:pPr>
      <w:r w:rsidRPr="00B40C4C">
        <w:t>Inntekter</w:t>
      </w:r>
    </w:p>
    <w:p w14:paraId="3B5B251F" w14:textId="77777777" w:rsidR="0089264D" w:rsidRPr="00B40C4C" w:rsidRDefault="0089264D" w:rsidP="009137DA">
      <w:r w:rsidRPr="00B40C4C">
        <w:t>De største inntektene kommer fra skatter og avgifter fra Fastlands-Norge. Samlede skatter og avgifter til statskassen fra Fastlands-Norge anslås å utgjøre 1 423,3 mrd. kroner i 2025. De største bidragene kommer fra skatter på inntekt og formue, trygdeavgift og arbeidsgiveravgift til folketrygden, merverdiavgift og øvrige særavgifter medregnet tollinntekter.</w:t>
      </w:r>
    </w:p>
    <w:p w14:paraId="32ABF86B" w14:textId="77777777" w:rsidR="0089264D" w:rsidRPr="00B40C4C" w:rsidRDefault="0089264D" w:rsidP="009137DA">
      <w:r w:rsidRPr="00B40C4C">
        <w:t>Anslagene for skatter og avgifter for 2025 tar utgangspunkt i reviderte anslag for 2024, hvor ny informasjon om utviklingen i innbetalte skatter og avgifter er innarbeidet. I tillegg er anslagene basert på vekstforutsetningene for blant annet sysselsetting, etterspørsel, lønninger og priser som er lagt til grunn i Nasjonalbudsjettet 2025. Det er også tatt hensyn til virkningene av forslaget til skatte- og avgiftsopplegg og kommunale og fylkeskommunale skattører.</w:t>
      </w:r>
    </w:p>
    <w:p w14:paraId="0A65F8C4" w14:textId="77777777" w:rsidR="0089264D" w:rsidRPr="00B40C4C" w:rsidRDefault="0089264D" w:rsidP="009137DA">
      <w:r w:rsidRPr="00B40C4C">
        <w:t xml:space="preserve">Som varslet i Revidert nasjonalbudsjett 2024, foreslår regjeringen at den midlertidige ekstra arbeidsgiveravgiften avvikles fra 1. januar 2025. Lettelsen anslås til 6,9 mrd. kroner bokført og 12 mrd. kroner påløpt i 2025. Utover avviklingen av den ekstra arbeidsgiveravgiften foreslås det skatte- og avgiftslettelser på 5,5 mrd. kroner, når endringene er fullt innfaset. Den bokførte virkningen av skatte- og avgiftsendringene utenom avvikling av den ekstra </w:t>
      </w:r>
      <w:r w:rsidRPr="00B40C4C">
        <w:lastRenderedPageBreak/>
        <w:t xml:space="preserve">arbeidsgiveravgiften anslås til 2,4 mrd. kroner i 2025. Skatte- og avgiftsopplegget for 2025 er nærmere omtalt i Prop. 1 LS (2024–2025) </w:t>
      </w:r>
      <w:r w:rsidRPr="00B40C4C">
        <w:rPr>
          <w:rStyle w:val="kursiv"/>
        </w:rPr>
        <w:t>Skatter og avgifter 2025</w:t>
      </w:r>
      <w:r w:rsidRPr="00B40C4C">
        <w:t>.</w:t>
      </w:r>
    </w:p>
    <w:p w14:paraId="05052D28" w14:textId="77777777" w:rsidR="0089264D" w:rsidRDefault="0089264D" w:rsidP="009137DA">
      <w:r w:rsidRPr="00B40C4C">
        <w:t>Inntekter utenom skatter og avgifter består i hovedsak av utbytteinntekter, renteinntekter og salgs- og leieinntekter. Dette er nærmere omtalt i kapittel 3. Inntektene fra renter og aksjeutbytte mv. inkluderer også overføring fra Statens pensjonsfond Norge (SPN) fra og med 2025, for å løse utfordringene med SPNs høye eierandeler på Oslo Børs. Forslaget til ny regel for årlig uttak fra SPN er nærmere omtalt i kapittel 8.2.</w:t>
      </w:r>
    </w:p>
    <w:p w14:paraId="4440AF18" w14:textId="008A0F74" w:rsidR="00525B09" w:rsidRPr="00B40C4C" w:rsidRDefault="00525B09" w:rsidP="00525B09">
      <w:pPr>
        <w:pStyle w:val="tabell-tittel"/>
      </w:pPr>
      <w:r w:rsidRPr="00B40C4C">
        <w:t>Statsbudsjettets inntekter og utgifter utenom petroleumsvirksomhet og lånetransaksjoner</w:t>
      </w:r>
    </w:p>
    <w:p w14:paraId="32A2029E" w14:textId="77777777" w:rsidR="0089264D" w:rsidRPr="00B40C4C" w:rsidRDefault="0089264D" w:rsidP="009137DA">
      <w:pPr>
        <w:pStyle w:val="Tabellnavn"/>
      </w:pPr>
      <w:r w:rsidRPr="00B40C4C">
        <w:t>04J2xt2</w:t>
      </w:r>
    </w:p>
    <w:tbl>
      <w:tblPr>
        <w:tblW w:w="0" w:type="auto"/>
        <w:tblInd w:w="43" w:type="dxa"/>
        <w:tblLayout w:type="fixed"/>
        <w:tblCellMar>
          <w:top w:w="100" w:type="dxa"/>
          <w:left w:w="43" w:type="dxa"/>
          <w:bottom w:w="30" w:type="dxa"/>
          <w:right w:w="43" w:type="dxa"/>
        </w:tblCellMar>
        <w:tblLook w:val="0000" w:firstRow="0" w:lastRow="0" w:firstColumn="0" w:lastColumn="0" w:noHBand="0" w:noVBand="0"/>
      </w:tblPr>
      <w:tblGrid>
        <w:gridCol w:w="5320"/>
        <w:gridCol w:w="1400"/>
        <w:gridCol w:w="1400"/>
        <w:gridCol w:w="1400"/>
      </w:tblGrid>
      <w:tr w:rsidR="00446E55" w:rsidRPr="00B40C4C" w14:paraId="53EEE001" w14:textId="77777777">
        <w:trPr>
          <w:trHeight w:val="320"/>
        </w:trPr>
        <w:tc>
          <w:tcPr>
            <w:tcW w:w="9520" w:type="dxa"/>
            <w:gridSpan w:val="4"/>
            <w:tcBorders>
              <w:top w:val="nil"/>
              <w:left w:val="nil"/>
              <w:bottom w:val="single" w:sz="4" w:space="0" w:color="000000"/>
              <w:right w:val="nil"/>
            </w:tcBorders>
            <w:tcMar>
              <w:top w:w="100" w:type="dxa"/>
              <w:left w:w="43" w:type="dxa"/>
              <w:bottom w:w="30" w:type="dxa"/>
              <w:right w:w="43" w:type="dxa"/>
            </w:tcMar>
            <w:vAlign w:val="bottom"/>
          </w:tcPr>
          <w:p w14:paraId="2533EBEE" w14:textId="77777777" w:rsidR="0089264D" w:rsidRPr="00B40C4C" w:rsidRDefault="0089264D" w:rsidP="00AD6D62">
            <w:pPr>
              <w:jc w:val="right"/>
            </w:pPr>
            <w:r w:rsidRPr="00B40C4C">
              <w:t>Mrd. kroner</w:t>
            </w:r>
          </w:p>
        </w:tc>
      </w:tr>
      <w:tr w:rsidR="00446E55" w:rsidRPr="00B40C4C" w14:paraId="1A336F7C" w14:textId="77777777">
        <w:trPr>
          <w:trHeight w:val="580"/>
        </w:trPr>
        <w:tc>
          <w:tcPr>
            <w:tcW w:w="5320" w:type="dxa"/>
            <w:tcBorders>
              <w:top w:val="nil"/>
              <w:left w:val="nil"/>
              <w:bottom w:val="single" w:sz="4" w:space="0" w:color="000000"/>
              <w:right w:val="nil"/>
            </w:tcBorders>
            <w:tcMar>
              <w:top w:w="100" w:type="dxa"/>
              <w:left w:w="43" w:type="dxa"/>
              <w:bottom w:w="30" w:type="dxa"/>
              <w:right w:w="43" w:type="dxa"/>
            </w:tcMar>
            <w:vAlign w:val="bottom"/>
          </w:tcPr>
          <w:p w14:paraId="0E145857" w14:textId="77777777" w:rsidR="0089264D" w:rsidRPr="00B40C4C" w:rsidRDefault="0089264D" w:rsidP="009137DA"/>
        </w:tc>
        <w:tc>
          <w:tcPr>
            <w:tcW w:w="1400" w:type="dxa"/>
            <w:tcBorders>
              <w:top w:val="nil"/>
              <w:left w:val="nil"/>
              <w:bottom w:val="single" w:sz="4" w:space="0" w:color="000000"/>
              <w:right w:val="nil"/>
            </w:tcBorders>
            <w:tcMar>
              <w:top w:w="100" w:type="dxa"/>
              <w:left w:w="43" w:type="dxa"/>
              <w:bottom w:w="30" w:type="dxa"/>
              <w:right w:w="43" w:type="dxa"/>
            </w:tcMar>
            <w:vAlign w:val="bottom"/>
          </w:tcPr>
          <w:p w14:paraId="3D8DAA24" w14:textId="77777777" w:rsidR="0089264D" w:rsidRPr="00B40C4C" w:rsidRDefault="0089264D" w:rsidP="003B57FD">
            <w:pPr>
              <w:jc w:val="right"/>
            </w:pPr>
            <w:r w:rsidRPr="00B40C4C">
              <w:t>Saldert budsjett 2024</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7EC50B2E" w14:textId="77777777" w:rsidR="0089264D" w:rsidRPr="00B40C4C" w:rsidRDefault="0089264D" w:rsidP="003B57FD">
            <w:pPr>
              <w:jc w:val="right"/>
            </w:pPr>
            <w:r w:rsidRPr="00B40C4C">
              <w:t>Gul bok 2025</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684AD753" w14:textId="77777777" w:rsidR="0089264D" w:rsidRPr="00B40C4C" w:rsidRDefault="0089264D" w:rsidP="003B57FD">
            <w:pPr>
              <w:jc w:val="right"/>
            </w:pPr>
            <w:r w:rsidRPr="00B40C4C">
              <w:t>Endring i pst.</w:t>
            </w:r>
          </w:p>
        </w:tc>
      </w:tr>
      <w:tr w:rsidR="00446E55" w:rsidRPr="00B40C4C" w14:paraId="17AB9322" w14:textId="77777777">
        <w:trPr>
          <w:trHeight w:val="340"/>
        </w:trPr>
        <w:tc>
          <w:tcPr>
            <w:tcW w:w="5320" w:type="dxa"/>
            <w:tcBorders>
              <w:top w:val="single" w:sz="4" w:space="0" w:color="000000"/>
              <w:left w:val="nil"/>
              <w:bottom w:val="single" w:sz="4" w:space="0" w:color="000000"/>
              <w:right w:val="nil"/>
            </w:tcBorders>
            <w:tcMar>
              <w:top w:w="100" w:type="dxa"/>
              <w:left w:w="43" w:type="dxa"/>
              <w:bottom w:w="30" w:type="dxa"/>
              <w:right w:w="43" w:type="dxa"/>
            </w:tcMar>
          </w:tcPr>
          <w:p w14:paraId="4248A3D7" w14:textId="77777777" w:rsidR="0089264D" w:rsidRPr="00B40C4C" w:rsidRDefault="0089264D" w:rsidP="009137DA">
            <w:r w:rsidRPr="00B40C4C">
              <w:t>Statsbudsjettets inntekter (utenom petroleum)</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7C246FE" w14:textId="77777777" w:rsidR="0089264D" w:rsidRPr="00B40C4C" w:rsidRDefault="0089264D" w:rsidP="003B57FD">
            <w:pPr>
              <w:jc w:val="right"/>
            </w:pPr>
            <w:r w:rsidRPr="00B40C4C">
              <w:t>1 530,5</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32A80F2" w14:textId="77777777" w:rsidR="0089264D" w:rsidRPr="00B40C4C" w:rsidRDefault="0089264D" w:rsidP="003B57FD">
            <w:pPr>
              <w:jc w:val="right"/>
            </w:pPr>
            <w:r w:rsidRPr="00B40C4C">
              <w:t>1 577,6</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0A1BBBA" w14:textId="77777777" w:rsidR="0089264D" w:rsidRPr="00B40C4C" w:rsidRDefault="0089264D" w:rsidP="003B57FD">
            <w:pPr>
              <w:jc w:val="right"/>
            </w:pPr>
            <w:r w:rsidRPr="00B40C4C">
              <w:t>3,1</w:t>
            </w:r>
          </w:p>
        </w:tc>
      </w:tr>
      <w:tr w:rsidR="00446E55" w:rsidRPr="00B40C4C" w14:paraId="25DFC0DC" w14:textId="77777777">
        <w:trPr>
          <w:trHeight w:val="340"/>
        </w:trPr>
        <w:tc>
          <w:tcPr>
            <w:tcW w:w="5320" w:type="dxa"/>
            <w:tcBorders>
              <w:top w:val="nil"/>
              <w:left w:val="nil"/>
              <w:bottom w:val="nil"/>
              <w:right w:val="nil"/>
            </w:tcBorders>
            <w:tcMar>
              <w:top w:w="100" w:type="dxa"/>
              <w:left w:w="43" w:type="dxa"/>
              <w:bottom w:w="30" w:type="dxa"/>
              <w:right w:w="43" w:type="dxa"/>
            </w:tcMar>
          </w:tcPr>
          <w:p w14:paraId="2C383A8C" w14:textId="77777777" w:rsidR="0089264D" w:rsidRPr="00B40C4C" w:rsidRDefault="0089264D" w:rsidP="009137DA">
            <w:r w:rsidRPr="00B40C4C">
              <w:t>Sum skatter og avgifter fra Fastlands-Norge</w:t>
            </w:r>
          </w:p>
        </w:tc>
        <w:tc>
          <w:tcPr>
            <w:tcW w:w="1400" w:type="dxa"/>
            <w:tcBorders>
              <w:top w:val="nil"/>
              <w:left w:val="nil"/>
              <w:bottom w:val="nil"/>
              <w:right w:val="nil"/>
            </w:tcBorders>
            <w:tcMar>
              <w:top w:w="100" w:type="dxa"/>
              <w:left w:w="43" w:type="dxa"/>
              <w:bottom w:w="30" w:type="dxa"/>
              <w:right w:w="43" w:type="dxa"/>
            </w:tcMar>
            <w:vAlign w:val="bottom"/>
          </w:tcPr>
          <w:p w14:paraId="042AD35F" w14:textId="77777777" w:rsidR="0089264D" w:rsidRPr="00B40C4C" w:rsidRDefault="0089264D" w:rsidP="003B57FD">
            <w:pPr>
              <w:jc w:val="right"/>
            </w:pPr>
            <w:r w:rsidRPr="00B40C4C">
              <w:t>1 381,7</w:t>
            </w:r>
          </w:p>
        </w:tc>
        <w:tc>
          <w:tcPr>
            <w:tcW w:w="1400" w:type="dxa"/>
            <w:tcBorders>
              <w:top w:val="nil"/>
              <w:left w:val="nil"/>
              <w:bottom w:val="nil"/>
              <w:right w:val="nil"/>
            </w:tcBorders>
            <w:tcMar>
              <w:top w:w="100" w:type="dxa"/>
              <w:left w:w="43" w:type="dxa"/>
              <w:bottom w:w="30" w:type="dxa"/>
              <w:right w:w="43" w:type="dxa"/>
            </w:tcMar>
            <w:vAlign w:val="bottom"/>
          </w:tcPr>
          <w:p w14:paraId="79FB9410" w14:textId="77777777" w:rsidR="0089264D" w:rsidRPr="00B40C4C" w:rsidRDefault="0089264D" w:rsidP="003B57FD">
            <w:pPr>
              <w:jc w:val="right"/>
            </w:pPr>
            <w:r w:rsidRPr="00B40C4C">
              <w:t>1 423,3</w:t>
            </w:r>
          </w:p>
        </w:tc>
        <w:tc>
          <w:tcPr>
            <w:tcW w:w="1400" w:type="dxa"/>
            <w:tcBorders>
              <w:top w:val="nil"/>
              <w:left w:val="nil"/>
              <w:bottom w:val="nil"/>
              <w:right w:val="nil"/>
            </w:tcBorders>
            <w:tcMar>
              <w:top w:w="100" w:type="dxa"/>
              <w:left w:w="43" w:type="dxa"/>
              <w:bottom w:w="30" w:type="dxa"/>
              <w:right w:w="43" w:type="dxa"/>
            </w:tcMar>
            <w:vAlign w:val="bottom"/>
          </w:tcPr>
          <w:p w14:paraId="436C1EA0" w14:textId="77777777" w:rsidR="0089264D" w:rsidRPr="00B40C4C" w:rsidRDefault="0089264D" w:rsidP="003B57FD">
            <w:pPr>
              <w:jc w:val="right"/>
            </w:pPr>
            <w:r w:rsidRPr="00B40C4C">
              <w:t>3,0</w:t>
            </w:r>
          </w:p>
        </w:tc>
      </w:tr>
      <w:tr w:rsidR="00446E55" w:rsidRPr="00B40C4C" w14:paraId="5BAE8E10" w14:textId="77777777">
        <w:trPr>
          <w:trHeight w:val="340"/>
        </w:trPr>
        <w:tc>
          <w:tcPr>
            <w:tcW w:w="5320" w:type="dxa"/>
            <w:tcBorders>
              <w:top w:val="nil"/>
              <w:left w:val="nil"/>
              <w:bottom w:val="nil"/>
              <w:right w:val="nil"/>
            </w:tcBorders>
            <w:tcMar>
              <w:top w:w="100" w:type="dxa"/>
              <w:left w:w="43" w:type="dxa"/>
              <w:bottom w:w="30" w:type="dxa"/>
              <w:right w:w="43" w:type="dxa"/>
            </w:tcMar>
          </w:tcPr>
          <w:p w14:paraId="13F67E82" w14:textId="77777777" w:rsidR="0089264D" w:rsidRPr="00B40C4C" w:rsidRDefault="0089264D" w:rsidP="009137DA">
            <w:r w:rsidRPr="00B40C4C">
              <w:rPr>
                <w:rStyle w:val="kursiv"/>
              </w:rPr>
              <w:t xml:space="preserve"> Arbeidsgiveravgift og trygdeavgift</w:t>
            </w:r>
          </w:p>
        </w:tc>
        <w:tc>
          <w:tcPr>
            <w:tcW w:w="1400" w:type="dxa"/>
            <w:tcBorders>
              <w:top w:val="nil"/>
              <w:left w:val="nil"/>
              <w:bottom w:val="nil"/>
              <w:right w:val="nil"/>
            </w:tcBorders>
            <w:tcMar>
              <w:top w:w="100" w:type="dxa"/>
              <w:left w:w="43" w:type="dxa"/>
              <w:bottom w:w="30" w:type="dxa"/>
              <w:right w:w="43" w:type="dxa"/>
            </w:tcMar>
            <w:vAlign w:val="bottom"/>
          </w:tcPr>
          <w:p w14:paraId="725FF8BF" w14:textId="77777777" w:rsidR="0089264D" w:rsidRPr="00B40C4C" w:rsidRDefault="0089264D" w:rsidP="003B57FD">
            <w:pPr>
              <w:jc w:val="right"/>
            </w:pPr>
            <w:r w:rsidRPr="00B40C4C">
              <w:rPr>
                <w:rStyle w:val="kursiv"/>
              </w:rPr>
              <w:t>455,5</w:t>
            </w:r>
          </w:p>
        </w:tc>
        <w:tc>
          <w:tcPr>
            <w:tcW w:w="1400" w:type="dxa"/>
            <w:tcBorders>
              <w:top w:val="nil"/>
              <w:left w:val="nil"/>
              <w:bottom w:val="nil"/>
              <w:right w:val="nil"/>
            </w:tcBorders>
            <w:tcMar>
              <w:top w:w="100" w:type="dxa"/>
              <w:left w:w="43" w:type="dxa"/>
              <w:bottom w:w="30" w:type="dxa"/>
              <w:right w:w="43" w:type="dxa"/>
            </w:tcMar>
            <w:vAlign w:val="bottom"/>
          </w:tcPr>
          <w:p w14:paraId="66D6A814" w14:textId="77777777" w:rsidR="0089264D" w:rsidRPr="00B40C4C" w:rsidRDefault="0089264D" w:rsidP="003B57FD">
            <w:pPr>
              <w:jc w:val="right"/>
            </w:pPr>
            <w:r w:rsidRPr="00B40C4C">
              <w:rPr>
                <w:rStyle w:val="kursiv"/>
              </w:rPr>
              <w:t>466,7</w:t>
            </w:r>
          </w:p>
        </w:tc>
        <w:tc>
          <w:tcPr>
            <w:tcW w:w="1400" w:type="dxa"/>
            <w:tcBorders>
              <w:top w:val="nil"/>
              <w:left w:val="nil"/>
              <w:bottom w:val="nil"/>
              <w:right w:val="nil"/>
            </w:tcBorders>
            <w:tcMar>
              <w:top w:w="100" w:type="dxa"/>
              <w:left w:w="43" w:type="dxa"/>
              <w:bottom w:w="30" w:type="dxa"/>
              <w:right w:w="43" w:type="dxa"/>
            </w:tcMar>
            <w:vAlign w:val="bottom"/>
          </w:tcPr>
          <w:p w14:paraId="53FAE84C" w14:textId="77777777" w:rsidR="0089264D" w:rsidRPr="00B40C4C" w:rsidRDefault="0089264D" w:rsidP="003B57FD">
            <w:pPr>
              <w:jc w:val="right"/>
            </w:pPr>
            <w:r w:rsidRPr="00B40C4C">
              <w:rPr>
                <w:rStyle w:val="kursiv"/>
              </w:rPr>
              <w:t>2,5</w:t>
            </w:r>
          </w:p>
        </w:tc>
      </w:tr>
      <w:tr w:rsidR="00446E55" w:rsidRPr="00B40C4C" w14:paraId="550802B6" w14:textId="77777777">
        <w:trPr>
          <w:trHeight w:val="340"/>
        </w:trPr>
        <w:tc>
          <w:tcPr>
            <w:tcW w:w="5320" w:type="dxa"/>
            <w:tcBorders>
              <w:top w:val="nil"/>
              <w:left w:val="nil"/>
              <w:bottom w:val="nil"/>
              <w:right w:val="nil"/>
            </w:tcBorders>
            <w:tcMar>
              <w:top w:w="100" w:type="dxa"/>
              <w:left w:w="43" w:type="dxa"/>
              <w:bottom w:w="30" w:type="dxa"/>
              <w:right w:w="43" w:type="dxa"/>
            </w:tcMar>
          </w:tcPr>
          <w:p w14:paraId="528CEF93" w14:textId="77777777" w:rsidR="0089264D" w:rsidRPr="00B40C4C" w:rsidRDefault="0089264D" w:rsidP="009137DA">
            <w:r w:rsidRPr="00B40C4C">
              <w:rPr>
                <w:rStyle w:val="kursiv"/>
              </w:rPr>
              <w:t xml:space="preserve"> Skatt på formue og inntekt</w:t>
            </w:r>
          </w:p>
        </w:tc>
        <w:tc>
          <w:tcPr>
            <w:tcW w:w="1400" w:type="dxa"/>
            <w:tcBorders>
              <w:top w:val="nil"/>
              <w:left w:val="nil"/>
              <w:bottom w:val="nil"/>
              <w:right w:val="nil"/>
            </w:tcBorders>
            <w:tcMar>
              <w:top w:w="100" w:type="dxa"/>
              <w:left w:w="43" w:type="dxa"/>
              <w:bottom w:w="30" w:type="dxa"/>
              <w:right w:w="43" w:type="dxa"/>
            </w:tcMar>
            <w:vAlign w:val="bottom"/>
          </w:tcPr>
          <w:p w14:paraId="03CFCC99" w14:textId="77777777" w:rsidR="0089264D" w:rsidRPr="00B40C4C" w:rsidRDefault="0089264D" w:rsidP="003B57FD">
            <w:pPr>
              <w:jc w:val="right"/>
            </w:pPr>
            <w:r w:rsidRPr="00B40C4C">
              <w:rPr>
                <w:rStyle w:val="kursiv"/>
              </w:rPr>
              <w:t>418,5</w:t>
            </w:r>
          </w:p>
        </w:tc>
        <w:tc>
          <w:tcPr>
            <w:tcW w:w="1400" w:type="dxa"/>
            <w:tcBorders>
              <w:top w:val="nil"/>
              <w:left w:val="nil"/>
              <w:bottom w:val="nil"/>
              <w:right w:val="nil"/>
            </w:tcBorders>
            <w:tcMar>
              <w:top w:w="100" w:type="dxa"/>
              <w:left w:w="43" w:type="dxa"/>
              <w:bottom w:w="30" w:type="dxa"/>
              <w:right w:w="43" w:type="dxa"/>
            </w:tcMar>
            <w:vAlign w:val="bottom"/>
          </w:tcPr>
          <w:p w14:paraId="55E8B62A" w14:textId="77777777" w:rsidR="0089264D" w:rsidRPr="00B40C4C" w:rsidRDefault="0089264D" w:rsidP="003B57FD">
            <w:pPr>
              <w:jc w:val="right"/>
            </w:pPr>
            <w:r w:rsidRPr="00B40C4C">
              <w:rPr>
                <w:rStyle w:val="kursiv"/>
              </w:rPr>
              <w:t>435,2</w:t>
            </w:r>
          </w:p>
        </w:tc>
        <w:tc>
          <w:tcPr>
            <w:tcW w:w="1400" w:type="dxa"/>
            <w:tcBorders>
              <w:top w:val="nil"/>
              <w:left w:val="nil"/>
              <w:bottom w:val="nil"/>
              <w:right w:val="nil"/>
            </w:tcBorders>
            <w:tcMar>
              <w:top w:w="100" w:type="dxa"/>
              <w:left w:w="43" w:type="dxa"/>
              <w:bottom w:w="30" w:type="dxa"/>
              <w:right w:w="43" w:type="dxa"/>
            </w:tcMar>
            <w:vAlign w:val="bottom"/>
          </w:tcPr>
          <w:p w14:paraId="5BA14605" w14:textId="77777777" w:rsidR="0089264D" w:rsidRPr="00B40C4C" w:rsidRDefault="0089264D" w:rsidP="003B57FD">
            <w:pPr>
              <w:jc w:val="right"/>
            </w:pPr>
            <w:r w:rsidRPr="00B40C4C">
              <w:rPr>
                <w:rStyle w:val="kursiv"/>
              </w:rPr>
              <w:t>4,0</w:t>
            </w:r>
          </w:p>
        </w:tc>
      </w:tr>
      <w:tr w:rsidR="00446E55" w:rsidRPr="00B40C4C" w14:paraId="2D3D2BB6" w14:textId="77777777">
        <w:trPr>
          <w:trHeight w:val="340"/>
        </w:trPr>
        <w:tc>
          <w:tcPr>
            <w:tcW w:w="5320" w:type="dxa"/>
            <w:tcBorders>
              <w:top w:val="nil"/>
              <w:left w:val="nil"/>
              <w:bottom w:val="nil"/>
              <w:right w:val="nil"/>
            </w:tcBorders>
            <w:tcMar>
              <w:top w:w="100" w:type="dxa"/>
              <w:left w:w="43" w:type="dxa"/>
              <w:bottom w:w="30" w:type="dxa"/>
              <w:right w:w="43" w:type="dxa"/>
            </w:tcMar>
          </w:tcPr>
          <w:p w14:paraId="2F5CD23D" w14:textId="77777777" w:rsidR="0089264D" w:rsidRPr="00B40C4C" w:rsidRDefault="0089264D" w:rsidP="009137DA">
            <w:r w:rsidRPr="00B40C4C">
              <w:rPr>
                <w:rStyle w:val="kursiv"/>
              </w:rPr>
              <w:t xml:space="preserve"> Merverdiavgift</w:t>
            </w:r>
          </w:p>
        </w:tc>
        <w:tc>
          <w:tcPr>
            <w:tcW w:w="1400" w:type="dxa"/>
            <w:tcBorders>
              <w:top w:val="nil"/>
              <w:left w:val="nil"/>
              <w:bottom w:val="nil"/>
              <w:right w:val="nil"/>
            </w:tcBorders>
            <w:tcMar>
              <w:top w:w="100" w:type="dxa"/>
              <w:left w:w="43" w:type="dxa"/>
              <w:bottom w:w="30" w:type="dxa"/>
              <w:right w:w="43" w:type="dxa"/>
            </w:tcMar>
            <w:vAlign w:val="bottom"/>
          </w:tcPr>
          <w:p w14:paraId="16FA4B00" w14:textId="77777777" w:rsidR="0089264D" w:rsidRPr="00B40C4C" w:rsidRDefault="0089264D" w:rsidP="003B57FD">
            <w:pPr>
              <w:jc w:val="right"/>
            </w:pPr>
            <w:r w:rsidRPr="00B40C4C">
              <w:rPr>
                <w:rStyle w:val="kursiv"/>
              </w:rPr>
              <w:t>398,9</w:t>
            </w:r>
          </w:p>
        </w:tc>
        <w:tc>
          <w:tcPr>
            <w:tcW w:w="1400" w:type="dxa"/>
            <w:tcBorders>
              <w:top w:val="nil"/>
              <w:left w:val="nil"/>
              <w:bottom w:val="nil"/>
              <w:right w:val="nil"/>
            </w:tcBorders>
            <w:tcMar>
              <w:top w:w="100" w:type="dxa"/>
              <w:left w:w="43" w:type="dxa"/>
              <w:bottom w:w="30" w:type="dxa"/>
              <w:right w:w="43" w:type="dxa"/>
            </w:tcMar>
            <w:vAlign w:val="bottom"/>
          </w:tcPr>
          <w:p w14:paraId="1B1BF480" w14:textId="77777777" w:rsidR="0089264D" w:rsidRPr="00B40C4C" w:rsidRDefault="0089264D" w:rsidP="003B57FD">
            <w:pPr>
              <w:jc w:val="right"/>
            </w:pPr>
            <w:r w:rsidRPr="00B40C4C">
              <w:rPr>
                <w:rStyle w:val="kursiv"/>
              </w:rPr>
              <w:t>409,3</w:t>
            </w:r>
          </w:p>
        </w:tc>
        <w:tc>
          <w:tcPr>
            <w:tcW w:w="1400" w:type="dxa"/>
            <w:tcBorders>
              <w:top w:val="nil"/>
              <w:left w:val="nil"/>
              <w:bottom w:val="nil"/>
              <w:right w:val="nil"/>
            </w:tcBorders>
            <w:tcMar>
              <w:top w:w="100" w:type="dxa"/>
              <w:left w:w="43" w:type="dxa"/>
              <w:bottom w:w="30" w:type="dxa"/>
              <w:right w:w="43" w:type="dxa"/>
            </w:tcMar>
            <w:vAlign w:val="bottom"/>
          </w:tcPr>
          <w:p w14:paraId="1A7FA081" w14:textId="77777777" w:rsidR="0089264D" w:rsidRPr="00B40C4C" w:rsidRDefault="0089264D" w:rsidP="003B57FD">
            <w:pPr>
              <w:jc w:val="right"/>
            </w:pPr>
            <w:r w:rsidRPr="00B40C4C">
              <w:rPr>
                <w:rStyle w:val="kursiv"/>
              </w:rPr>
              <w:t>2,6</w:t>
            </w:r>
          </w:p>
        </w:tc>
      </w:tr>
      <w:tr w:rsidR="00446E55" w:rsidRPr="00B40C4C" w14:paraId="64B5F456" w14:textId="77777777">
        <w:trPr>
          <w:trHeight w:val="340"/>
        </w:trPr>
        <w:tc>
          <w:tcPr>
            <w:tcW w:w="5320" w:type="dxa"/>
            <w:tcBorders>
              <w:top w:val="nil"/>
              <w:left w:val="nil"/>
              <w:bottom w:val="nil"/>
              <w:right w:val="nil"/>
            </w:tcBorders>
            <w:tcMar>
              <w:top w:w="100" w:type="dxa"/>
              <w:left w:w="43" w:type="dxa"/>
              <w:bottom w:w="30" w:type="dxa"/>
              <w:right w:w="43" w:type="dxa"/>
            </w:tcMar>
          </w:tcPr>
          <w:p w14:paraId="1EC2BD76" w14:textId="77777777" w:rsidR="0089264D" w:rsidRPr="00B40C4C" w:rsidRDefault="0089264D" w:rsidP="009137DA">
            <w:r w:rsidRPr="00B40C4C">
              <w:rPr>
                <w:rStyle w:val="kursiv"/>
              </w:rPr>
              <w:t xml:space="preserve"> Avgifter på tobakk og alkohol</w:t>
            </w:r>
          </w:p>
        </w:tc>
        <w:tc>
          <w:tcPr>
            <w:tcW w:w="1400" w:type="dxa"/>
            <w:tcBorders>
              <w:top w:val="nil"/>
              <w:left w:val="nil"/>
              <w:bottom w:val="nil"/>
              <w:right w:val="nil"/>
            </w:tcBorders>
            <w:tcMar>
              <w:top w:w="100" w:type="dxa"/>
              <w:left w:w="43" w:type="dxa"/>
              <w:bottom w:w="30" w:type="dxa"/>
              <w:right w:w="43" w:type="dxa"/>
            </w:tcMar>
            <w:vAlign w:val="bottom"/>
          </w:tcPr>
          <w:p w14:paraId="2FEB1143" w14:textId="77777777" w:rsidR="0089264D" w:rsidRPr="00B40C4C" w:rsidRDefault="0089264D" w:rsidP="003B57FD">
            <w:pPr>
              <w:jc w:val="right"/>
            </w:pPr>
            <w:r w:rsidRPr="00B40C4C">
              <w:rPr>
                <w:rStyle w:val="kursiv"/>
              </w:rPr>
              <w:t>24,3</w:t>
            </w:r>
          </w:p>
        </w:tc>
        <w:tc>
          <w:tcPr>
            <w:tcW w:w="1400" w:type="dxa"/>
            <w:tcBorders>
              <w:top w:val="nil"/>
              <w:left w:val="nil"/>
              <w:bottom w:val="nil"/>
              <w:right w:val="nil"/>
            </w:tcBorders>
            <w:tcMar>
              <w:top w:w="100" w:type="dxa"/>
              <w:left w:w="43" w:type="dxa"/>
              <w:bottom w:w="30" w:type="dxa"/>
              <w:right w:w="43" w:type="dxa"/>
            </w:tcMar>
            <w:vAlign w:val="bottom"/>
          </w:tcPr>
          <w:p w14:paraId="6802166C" w14:textId="77777777" w:rsidR="0089264D" w:rsidRPr="00B40C4C" w:rsidRDefault="0089264D" w:rsidP="003B57FD">
            <w:pPr>
              <w:jc w:val="right"/>
            </w:pPr>
            <w:r w:rsidRPr="00B40C4C">
              <w:rPr>
                <w:rStyle w:val="kursiv"/>
              </w:rPr>
              <w:t>24,4</w:t>
            </w:r>
          </w:p>
        </w:tc>
        <w:tc>
          <w:tcPr>
            <w:tcW w:w="1400" w:type="dxa"/>
            <w:tcBorders>
              <w:top w:val="nil"/>
              <w:left w:val="nil"/>
              <w:bottom w:val="nil"/>
              <w:right w:val="nil"/>
            </w:tcBorders>
            <w:tcMar>
              <w:top w:w="100" w:type="dxa"/>
              <w:left w:w="43" w:type="dxa"/>
              <w:bottom w:w="30" w:type="dxa"/>
              <w:right w:w="43" w:type="dxa"/>
            </w:tcMar>
            <w:vAlign w:val="bottom"/>
          </w:tcPr>
          <w:p w14:paraId="33231A55" w14:textId="77777777" w:rsidR="0089264D" w:rsidRPr="00B40C4C" w:rsidRDefault="0089264D" w:rsidP="003B57FD">
            <w:pPr>
              <w:jc w:val="right"/>
            </w:pPr>
            <w:r w:rsidRPr="00B40C4C">
              <w:rPr>
                <w:rStyle w:val="kursiv"/>
              </w:rPr>
              <w:t>0,4</w:t>
            </w:r>
          </w:p>
        </w:tc>
      </w:tr>
      <w:tr w:rsidR="00446E55" w:rsidRPr="00B40C4C" w14:paraId="00B210CD" w14:textId="77777777">
        <w:trPr>
          <w:trHeight w:val="340"/>
        </w:trPr>
        <w:tc>
          <w:tcPr>
            <w:tcW w:w="5320" w:type="dxa"/>
            <w:tcBorders>
              <w:top w:val="nil"/>
              <w:left w:val="nil"/>
              <w:bottom w:val="nil"/>
              <w:right w:val="nil"/>
            </w:tcBorders>
            <w:tcMar>
              <w:top w:w="100" w:type="dxa"/>
              <w:left w:w="43" w:type="dxa"/>
              <w:bottom w:w="30" w:type="dxa"/>
              <w:right w:w="43" w:type="dxa"/>
            </w:tcMar>
          </w:tcPr>
          <w:p w14:paraId="336B6FB1" w14:textId="77777777" w:rsidR="0089264D" w:rsidRPr="00B40C4C" w:rsidRDefault="0089264D" w:rsidP="009137DA">
            <w:r w:rsidRPr="00B40C4C">
              <w:rPr>
                <w:rStyle w:val="kursiv"/>
              </w:rPr>
              <w:t xml:space="preserve"> Avgifter på motorvogner</w:t>
            </w:r>
          </w:p>
        </w:tc>
        <w:tc>
          <w:tcPr>
            <w:tcW w:w="1400" w:type="dxa"/>
            <w:tcBorders>
              <w:top w:val="nil"/>
              <w:left w:val="nil"/>
              <w:bottom w:val="nil"/>
              <w:right w:val="nil"/>
            </w:tcBorders>
            <w:tcMar>
              <w:top w:w="100" w:type="dxa"/>
              <w:left w:w="43" w:type="dxa"/>
              <w:bottom w:w="30" w:type="dxa"/>
              <w:right w:w="43" w:type="dxa"/>
            </w:tcMar>
            <w:vAlign w:val="bottom"/>
          </w:tcPr>
          <w:p w14:paraId="3BA8BB15" w14:textId="77777777" w:rsidR="0089264D" w:rsidRPr="00B40C4C" w:rsidRDefault="0089264D" w:rsidP="003B57FD">
            <w:pPr>
              <w:jc w:val="right"/>
            </w:pPr>
            <w:r w:rsidRPr="00B40C4C">
              <w:rPr>
                <w:rStyle w:val="kursiv"/>
              </w:rPr>
              <w:t>20,6</w:t>
            </w:r>
          </w:p>
        </w:tc>
        <w:tc>
          <w:tcPr>
            <w:tcW w:w="1400" w:type="dxa"/>
            <w:tcBorders>
              <w:top w:val="nil"/>
              <w:left w:val="nil"/>
              <w:bottom w:val="nil"/>
              <w:right w:val="nil"/>
            </w:tcBorders>
            <w:tcMar>
              <w:top w:w="100" w:type="dxa"/>
              <w:left w:w="43" w:type="dxa"/>
              <w:bottom w:w="30" w:type="dxa"/>
              <w:right w:w="43" w:type="dxa"/>
            </w:tcMar>
            <w:vAlign w:val="bottom"/>
          </w:tcPr>
          <w:p w14:paraId="531DF00A" w14:textId="77777777" w:rsidR="0089264D" w:rsidRPr="00B40C4C" w:rsidRDefault="0089264D" w:rsidP="003B57FD">
            <w:pPr>
              <w:jc w:val="right"/>
            </w:pPr>
            <w:r w:rsidRPr="00B40C4C">
              <w:rPr>
                <w:rStyle w:val="kursiv"/>
              </w:rPr>
              <w:t>18,8</w:t>
            </w:r>
          </w:p>
        </w:tc>
        <w:tc>
          <w:tcPr>
            <w:tcW w:w="1400" w:type="dxa"/>
            <w:tcBorders>
              <w:top w:val="nil"/>
              <w:left w:val="nil"/>
              <w:bottom w:val="nil"/>
              <w:right w:val="nil"/>
            </w:tcBorders>
            <w:tcMar>
              <w:top w:w="100" w:type="dxa"/>
              <w:left w:w="43" w:type="dxa"/>
              <w:bottom w:w="30" w:type="dxa"/>
              <w:right w:w="43" w:type="dxa"/>
            </w:tcMar>
            <w:vAlign w:val="bottom"/>
          </w:tcPr>
          <w:p w14:paraId="3E8EA08D" w14:textId="77777777" w:rsidR="0089264D" w:rsidRPr="00B40C4C" w:rsidRDefault="0089264D" w:rsidP="003B57FD">
            <w:pPr>
              <w:jc w:val="right"/>
            </w:pPr>
            <w:r w:rsidRPr="00B40C4C">
              <w:rPr>
                <w:rStyle w:val="kursiv"/>
              </w:rPr>
              <w:t>-8,6</w:t>
            </w:r>
          </w:p>
        </w:tc>
      </w:tr>
      <w:tr w:rsidR="00446E55" w:rsidRPr="00B40C4C" w14:paraId="6C5A3DE7" w14:textId="77777777">
        <w:trPr>
          <w:trHeight w:val="340"/>
        </w:trPr>
        <w:tc>
          <w:tcPr>
            <w:tcW w:w="5320" w:type="dxa"/>
            <w:tcBorders>
              <w:top w:val="nil"/>
              <w:left w:val="nil"/>
              <w:bottom w:val="nil"/>
              <w:right w:val="nil"/>
            </w:tcBorders>
            <w:tcMar>
              <w:top w:w="100" w:type="dxa"/>
              <w:left w:w="43" w:type="dxa"/>
              <w:bottom w:w="30" w:type="dxa"/>
              <w:right w:w="43" w:type="dxa"/>
            </w:tcMar>
          </w:tcPr>
          <w:p w14:paraId="4A3B3834" w14:textId="77777777" w:rsidR="0089264D" w:rsidRPr="00B40C4C" w:rsidRDefault="0089264D" w:rsidP="009137DA">
            <w:r w:rsidRPr="00B40C4C">
              <w:rPr>
                <w:rStyle w:val="kursiv"/>
              </w:rPr>
              <w:t xml:space="preserve"> Elektrisitetsavgift</w:t>
            </w:r>
          </w:p>
        </w:tc>
        <w:tc>
          <w:tcPr>
            <w:tcW w:w="1400" w:type="dxa"/>
            <w:tcBorders>
              <w:top w:val="nil"/>
              <w:left w:val="nil"/>
              <w:bottom w:val="nil"/>
              <w:right w:val="nil"/>
            </w:tcBorders>
            <w:tcMar>
              <w:top w:w="100" w:type="dxa"/>
              <w:left w:w="43" w:type="dxa"/>
              <w:bottom w:w="30" w:type="dxa"/>
              <w:right w:w="43" w:type="dxa"/>
            </w:tcMar>
            <w:vAlign w:val="bottom"/>
          </w:tcPr>
          <w:p w14:paraId="5CE7F16A" w14:textId="77777777" w:rsidR="0089264D" w:rsidRPr="00B40C4C" w:rsidRDefault="0089264D" w:rsidP="003B57FD">
            <w:pPr>
              <w:jc w:val="right"/>
            </w:pPr>
            <w:r w:rsidRPr="00B40C4C">
              <w:rPr>
                <w:rStyle w:val="kursiv"/>
              </w:rPr>
              <w:t>8,2</w:t>
            </w:r>
          </w:p>
        </w:tc>
        <w:tc>
          <w:tcPr>
            <w:tcW w:w="1400" w:type="dxa"/>
            <w:tcBorders>
              <w:top w:val="nil"/>
              <w:left w:val="nil"/>
              <w:bottom w:val="nil"/>
              <w:right w:val="nil"/>
            </w:tcBorders>
            <w:tcMar>
              <w:top w:w="100" w:type="dxa"/>
              <w:left w:w="43" w:type="dxa"/>
              <w:bottom w:w="30" w:type="dxa"/>
              <w:right w:w="43" w:type="dxa"/>
            </w:tcMar>
            <w:vAlign w:val="bottom"/>
          </w:tcPr>
          <w:p w14:paraId="49256299" w14:textId="77777777" w:rsidR="0089264D" w:rsidRPr="00B40C4C" w:rsidRDefault="0089264D" w:rsidP="003B57FD">
            <w:pPr>
              <w:jc w:val="right"/>
            </w:pPr>
            <w:r w:rsidRPr="00B40C4C">
              <w:rPr>
                <w:rStyle w:val="kursiv"/>
              </w:rPr>
              <w:t>10,8</w:t>
            </w:r>
          </w:p>
        </w:tc>
        <w:tc>
          <w:tcPr>
            <w:tcW w:w="1400" w:type="dxa"/>
            <w:tcBorders>
              <w:top w:val="nil"/>
              <w:left w:val="nil"/>
              <w:bottom w:val="nil"/>
              <w:right w:val="nil"/>
            </w:tcBorders>
            <w:tcMar>
              <w:top w:w="100" w:type="dxa"/>
              <w:left w:w="43" w:type="dxa"/>
              <w:bottom w:w="30" w:type="dxa"/>
              <w:right w:w="43" w:type="dxa"/>
            </w:tcMar>
            <w:vAlign w:val="bottom"/>
          </w:tcPr>
          <w:p w14:paraId="3A44616C" w14:textId="77777777" w:rsidR="0089264D" w:rsidRPr="00B40C4C" w:rsidRDefault="0089264D" w:rsidP="003B57FD">
            <w:pPr>
              <w:jc w:val="right"/>
            </w:pPr>
            <w:r w:rsidRPr="00B40C4C">
              <w:rPr>
                <w:rStyle w:val="kursiv"/>
              </w:rPr>
              <w:t>31,7</w:t>
            </w:r>
          </w:p>
        </w:tc>
      </w:tr>
      <w:tr w:rsidR="00446E55" w:rsidRPr="00B40C4C" w14:paraId="1C109BFF" w14:textId="77777777">
        <w:trPr>
          <w:trHeight w:val="340"/>
        </w:trPr>
        <w:tc>
          <w:tcPr>
            <w:tcW w:w="5320" w:type="dxa"/>
            <w:tcBorders>
              <w:top w:val="nil"/>
              <w:left w:val="nil"/>
              <w:bottom w:val="nil"/>
              <w:right w:val="nil"/>
            </w:tcBorders>
            <w:tcMar>
              <w:top w:w="100" w:type="dxa"/>
              <w:left w:w="43" w:type="dxa"/>
              <w:bottom w:w="30" w:type="dxa"/>
              <w:right w:w="43" w:type="dxa"/>
            </w:tcMar>
          </w:tcPr>
          <w:p w14:paraId="5D05C6AB" w14:textId="77777777" w:rsidR="0089264D" w:rsidRPr="00B40C4C" w:rsidRDefault="0089264D" w:rsidP="009137DA">
            <w:r w:rsidRPr="00B40C4C">
              <w:rPr>
                <w:rStyle w:val="kursiv"/>
              </w:rPr>
              <w:t xml:space="preserve"> Tollinntekter</w:t>
            </w:r>
          </w:p>
        </w:tc>
        <w:tc>
          <w:tcPr>
            <w:tcW w:w="1400" w:type="dxa"/>
            <w:tcBorders>
              <w:top w:val="nil"/>
              <w:left w:val="nil"/>
              <w:bottom w:val="nil"/>
              <w:right w:val="nil"/>
            </w:tcBorders>
            <w:tcMar>
              <w:top w:w="100" w:type="dxa"/>
              <w:left w:w="43" w:type="dxa"/>
              <w:bottom w:w="30" w:type="dxa"/>
              <w:right w:w="43" w:type="dxa"/>
            </w:tcMar>
            <w:vAlign w:val="bottom"/>
          </w:tcPr>
          <w:p w14:paraId="41A382C9" w14:textId="77777777" w:rsidR="0089264D" w:rsidRPr="00B40C4C" w:rsidRDefault="0089264D" w:rsidP="003B57FD">
            <w:pPr>
              <w:jc w:val="right"/>
            </w:pPr>
            <w:r w:rsidRPr="00B40C4C">
              <w:rPr>
                <w:rStyle w:val="kursiv"/>
              </w:rPr>
              <w:t>3,8</w:t>
            </w:r>
          </w:p>
        </w:tc>
        <w:tc>
          <w:tcPr>
            <w:tcW w:w="1400" w:type="dxa"/>
            <w:tcBorders>
              <w:top w:val="nil"/>
              <w:left w:val="nil"/>
              <w:bottom w:val="nil"/>
              <w:right w:val="nil"/>
            </w:tcBorders>
            <w:tcMar>
              <w:top w:w="100" w:type="dxa"/>
              <w:left w:w="43" w:type="dxa"/>
              <w:bottom w:w="30" w:type="dxa"/>
              <w:right w:w="43" w:type="dxa"/>
            </w:tcMar>
            <w:vAlign w:val="bottom"/>
          </w:tcPr>
          <w:p w14:paraId="38DD2BBE" w14:textId="77777777" w:rsidR="0089264D" w:rsidRPr="00B40C4C" w:rsidRDefault="0089264D" w:rsidP="003B57FD">
            <w:pPr>
              <w:jc w:val="right"/>
            </w:pPr>
            <w:r w:rsidRPr="00B40C4C">
              <w:rPr>
                <w:rStyle w:val="kursiv"/>
              </w:rPr>
              <w:t>3,9</w:t>
            </w:r>
          </w:p>
        </w:tc>
        <w:tc>
          <w:tcPr>
            <w:tcW w:w="1400" w:type="dxa"/>
            <w:tcBorders>
              <w:top w:val="nil"/>
              <w:left w:val="nil"/>
              <w:bottom w:val="nil"/>
              <w:right w:val="nil"/>
            </w:tcBorders>
            <w:tcMar>
              <w:top w:w="100" w:type="dxa"/>
              <w:left w:w="43" w:type="dxa"/>
              <w:bottom w:w="30" w:type="dxa"/>
              <w:right w:w="43" w:type="dxa"/>
            </w:tcMar>
            <w:vAlign w:val="bottom"/>
          </w:tcPr>
          <w:p w14:paraId="17E3DFE2" w14:textId="77777777" w:rsidR="0089264D" w:rsidRPr="00B40C4C" w:rsidRDefault="0089264D" w:rsidP="003B57FD">
            <w:pPr>
              <w:jc w:val="right"/>
            </w:pPr>
            <w:r w:rsidRPr="00B40C4C">
              <w:rPr>
                <w:rStyle w:val="kursiv"/>
              </w:rPr>
              <w:t>1,7</w:t>
            </w:r>
          </w:p>
        </w:tc>
      </w:tr>
      <w:tr w:rsidR="00446E55" w:rsidRPr="00B40C4C" w14:paraId="15F62023" w14:textId="77777777">
        <w:trPr>
          <w:trHeight w:val="340"/>
        </w:trPr>
        <w:tc>
          <w:tcPr>
            <w:tcW w:w="5320" w:type="dxa"/>
            <w:tcBorders>
              <w:top w:val="nil"/>
              <w:left w:val="nil"/>
              <w:bottom w:val="nil"/>
              <w:right w:val="nil"/>
            </w:tcBorders>
            <w:tcMar>
              <w:top w:w="100" w:type="dxa"/>
              <w:left w:w="43" w:type="dxa"/>
              <w:bottom w:w="30" w:type="dxa"/>
              <w:right w:w="43" w:type="dxa"/>
            </w:tcMar>
          </w:tcPr>
          <w:p w14:paraId="443D56A2" w14:textId="77777777" w:rsidR="0089264D" w:rsidRPr="00B40C4C" w:rsidRDefault="0089264D" w:rsidP="009137DA">
            <w:r w:rsidRPr="00B40C4C">
              <w:rPr>
                <w:rStyle w:val="kursiv"/>
              </w:rPr>
              <w:t xml:space="preserve"> Andre avgifter</w:t>
            </w:r>
          </w:p>
        </w:tc>
        <w:tc>
          <w:tcPr>
            <w:tcW w:w="1400" w:type="dxa"/>
            <w:tcBorders>
              <w:top w:val="nil"/>
              <w:left w:val="nil"/>
              <w:bottom w:val="nil"/>
              <w:right w:val="nil"/>
            </w:tcBorders>
            <w:tcMar>
              <w:top w:w="100" w:type="dxa"/>
              <w:left w:w="43" w:type="dxa"/>
              <w:bottom w:w="30" w:type="dxa"/>
              <w:right w:w="43" w:type="dxa"/>
            </w:tcMar>
            <w:vAlign w:val="bottom"/>
          </w:tcPr>
          <w:p w14:paraId="00316C42" w14:textId="77777777" w:rsidR="0089264D" w:rsidRPr="00B40C4C" w:rsidRDefault="0089264D" w:rsidP="003B57FD">
            <w:pPr>
              <w:jc w:val="right"/>
            </w:pPr>
            <w:r w:rsidRPr="00B40C4C">
              <w:rPr>
                <w:rStyle w:val="kursiv"/>
              </w:rPr>
              <w:t>51,9</w:t>
            </w:r>
          </w:p>
        </w:tc>
        <w:tc>
          <w:tcPr>
            <w:tcW w:w="1400" w:type="dxa"/>
            <w:tcBorders>
              <w:top w:val="nil"/>
              <w:left w:val="nil"/>
              <w:bottom w:val="nil"/>
              <w:right w:val="nil"/>
            </w:tcBorders>
            <w:tcMar>
              <w:top w:w="100" w:type="dxa"/>
              <w:left w:w="43" w:type="dxa"/>
              <w:bottom w:w="30" w:type="dxa"/>
              <w:right w:w="43" w:type="dxa"/>
            </w:tcMar>
            <w:vAlign w:val="bottom"/>
          </w:tcPr>
          <w:p w14:paraId="0312C692" w14:textId="77777777" w:rsidR="0089264D" w:rsidRPr="00B40C4C" w:rsidRDefault="0089264D" w:rsidP="003B57FD">
            <w:pPr>
              <w:jc w:val="right"/>
            </w:pPr>
            <w:r w:rsidRPr="00B40C4C">
              <w:rPr>
                <w:rStyle w:val="kursiv"/>
              </w:rPr>
              <w:t>54,2</w:t>
            </w:r>
          </w:p>
        </w:tc>
        <w:tc>
          <w:tcPr>
            <w:tcW w:w="1400" w:type="dxa"/>
            <w:tcBorders>
              <w:top w:val="nil"/>
              <w:left w:val="nil"/>
              <w:bottom w:val="nil"/>
              <w:right w:val="nil"/>
            </w:tcBorders>
            <w:tcMar>
              <w:top w:w="100" w:type="dxa"/>
              <w:left w:w="43" w:type="dxa"/>
              <w:bottom w:w="30" w:type="dxa"/>
              <w:right w:w="43" w:type="dxa"/>
            </w:tcMar>
            <w:vAlign w:val="bottom"/>
          </w:tcPr>
          <w:p w14:paraId="02587110" w14:textId="77777777" w:rsidR="0089264D" w:rsidRPr="00B40C4C" w:rsidRDefault="0089264D" w:rsidP="003B57FD">
            <w:pPr>
              <w:jc w:val="right"/>
            </w:pPr>
            <w:r w:rsidRPr="00B40C4C">
              <w:rPr>
                <w:rStyle w:val="kursiv"/>
              </w:rPr>
              <w:t>4,5</w:t>
            </w:r>
          </w:p>
        </w:tc>
      </w:tr>
      <w:tr w:rsidR="00446E55" w:rsidRPr="00B40C4C" w14:paraId="5ACCCD65" w14:textId="77777777">
        <w:trPr>
          <w:trHeight w:val="340"/>
        </w:trPr>
        <w:tc>
          <w:tcPr>
            <w:tcW w:w="5320" w:type="dxa"/>
            <w:tcBorders>
              <w:top w:val="nil"/>
              <w:left w:val="nil"/>
              <w:bottom w:val="nil"/>
              <w:right w:val="nil"/>
            </w:tcBorders>
            <w:tcMar>
              <w:top w:w="100" w:type="dxa"/>
              <w:left w:w="43" w:type="dxa"/>
              <w:bottom w:w="30" w:type="dxa"/>
              <w:right w:w="43" w:type="dxa"/>
            </w:tcMar>
          </w:tcPr>
          <w:p w14:paraId="1E3B8E2F" w14:textId="77777777" w:rsidR="0089264D" w:rsidRPr="00B40C4C" w:rsidRDefault="0089264D" w:rsidP="009137DA">
            <w:r w:rsidRPr="00B40C4C">
              <w:t>Renter og aksjeutbytte mv.</w:t>
            </w:r>
            <w:r w:rsidRPr="00B40C4C">
              <w:rPr>
                <w:rStyle w:val="skrift-hevet"/>
              </w:rPr>
              <w:t>1</w:t>
            </w:r>
          </w:p>
        </w:tc>
        <w:tc>
          <w:tcPr>
            <w:tcW w:w="1400" w:type="dxa"/>
            <w:tcBorders>
              <w:top w:val="nil"/>
              <w:left w:val="nil"/>
              <w:bottom w:val="nil"/>
              <w:right w:val="nil"/>
            </w:tcBorders>
            <w:tcMar>
              <w:top w:w="100" w:type="dxa"/>
              <w:left w:w="43" w:type="dxa"/>
              <w:bottom w:w="30" w:type="dxa"/>
              <w:right w:w="43" w:type="dxa"/>
            </w:tcMar>
            <w:vAlign w:val="bottom"/>
          </w:tcPr>
          <w:p w14:paraId="6DCA6A64" w14:textId="77777777" w:rsidR="0089264D" w:rsidRPr="00B40C4C" w:rsidRDefault="0089264D" w:rsidP="003B57FD">
            <w:pPr>
              <w:jc w:val="right"/>
            </w:pPr>
            <w:r w:rsidRPr="00B40C4C">
              <w:t>72,6</w:t>
            </w:r>
          </w:p>
        </w:tc>
        <w:tc>
          <w:tcPr>
            <w:tcW w:w="1400" w:type="dxa"/>
            <w:tcBorders>
              <w:top w:val="nil"/>
              <w:left w:val="nil"/>
              <w:bottom w:val="nil"/>
              <w:right w:val="nil"/>
            </w:tcBorders>
            <w:tcMar>
              <w:top w:w="100" w:type="dxa"/>
              <w:left w:w="43" w:type="dxa"/>
              <w:bottom w:w="30" w:type="dxa"/>
              <w:right w:w="43" w:type="dxa"/>
            </w:tcMar>
            <w:vAlign w:val="bottom"/>
          </w:tcPr>
          <w:p w14:paraId="09606133" w14:textId="77777777" w:rsidR="0089264D" w:rsidRPr="00B40C4C" w:rsidRDefault="0089264D" w:rsidP="003B57FD">
            <w:pPr>
              <w:jc w:val="right"/>
            </w:pPr>
            <w:r w:rsidRPr="00B40C4C">
              <w:t>87,5</w:t>
            </w:r>
          </w:p>
        </w:tc>
        <w:tc>
          <w:tcPr>
            <w:tcW w:w="1400" w:type="dxa"/>
            <w:tcBorders>
              <w:top w:val="nil"/>
              <w:left w:val="nil"/>
              <w:bottom w:val="nil"/>
              <w:right w:val="nil"/>
            </w:tcBorders>
            <w:tcMar>
              <w:top w:w="100" w:type="dxa"/>
              <w:left w:w="43" w:type="dxa"/>
              <w:bottom w:w="30" w:type="dxa"/>
              <w:right w:w="43" w:type="dxa"/>
            </w:tcMar>
            <w:vAlign w:val="bottom"/>
          </w:tcPr>
          <w:p w14:paraId="517D9BBF" w14:textId="77777777" w:rsidR="0089264D" w:rsidRPr="00B40C4C" w:rsidRDefault="0089264D" w:rsidP="003B57FD">
            <w:pPr>
              <w:jc w:val="right"/>
            </w:pPr>
            <w:r w:rsidRPr="00B40C4C">
              <w:t>20,6</w:t>
            </w:r>
          </w:p>
        </w:tc>
      </w:tr>
      <w:tr w:rsidR="00446E55" w:rsidRPr="00B40C4C" w14:paraId="0184C708" w14:textId="77777777">
        <w:trPr>
          <w:trHeight w:val="340"/>
        </w:trPr>
        <w:tc>
          <w:tcPr>
            <w:tcW w:w="5320" w:type="dxa"/>
            <w:tcBorders>
              <w:top w:val="nil"/>
              <w:left w:val="nil"/>
              <w:bottom w:val="nil"/>
              <w:right w:val="nil"/>
            </w:tcBorders>
            <w:tcMar>
              <w:top w:w="100" w:type="dxa"/>
              <w:left w:w="43" w:type="dxa"/>
              <w:bottom w:w="30" w:type="dxa"/>
              <w:right w:w="43" w:type="dxa"/>
            </w:tcMar>
          </w:tcPr>
          <w:p w14:paraId="7DF081D1" w14:textId="77777777" w:rsidR="0089264D" w:rsidRPr="00B40C4C" w:rsidRDefault="0089264D" w:rsidP="009137DA">
            <w:r w:rsidRPr="00B40C4C">
              <w:t>Inntekter fra statens forvaltningsbedrifter</w:t>
            </w:r>
          </w:p>
        </w:tc>
        <w:tc>
          <w:tcPr>
            <w:tcW w:w="1400" w:type="dxa"/>
            <w:tcBorders>
              <w:top w:val="nil"/>
              <w:left w:val="nil"/>
              <w:bottom w:val="nil"/>
              <w:right w:val="nil"/>
            </w:tcBorders>
            <w:tcMar>
              <w:top w:w="100" w:type="dxa"/>
              <w:left w:w="43" w:type="dxa"/>
              <w:bottom w:w="30" w:type="dxa"/>
              <w:right w:w="43" w:type="dxa"/>
            </w:tcMar>
            <w:vAlign w:val="bottom"/>
          </w:tcPr>
          <w:p w14:paraId="0EB11EDF" w14:textId="77777777" w:rsidR="0089264D" w:rsidRPr="00B40C4C" w:rsidRDefault="0089264D" w:rsidP="003B57FD">
            <w:pPr>
              <w:jc w:val="right"/>
            </w:pPr>
            <w:r w:rsidRPr="00B40C4C">
              <w:t>13,2</w:t>
            </w:r>
          </w:p>
        </w:tc>
        <w:tc>
          <w:tcPr>
            <w:tcW w:w="1400" w:type="dxa"/>
            <w:tcBorders>
              <w:top w:val="nil"/>
              <w:left w:val="nil"/>
              <w:bottom w:val="nil"/>
              <w:right w:val="nil"/>
            </w:tcBorders>
            <w:tcMar>
              <w:top w:w="100" w:type="dxa"/>
              <w:left w:w="43" w:type="dxa"/>
              <w:bottom w:w="30" w:type="dxa"/>
              <w:right w:w="43" w:type="dxa"/>
            </w:tcMar>
            <w:vAlign w:val="bottom"/>
          </w:tcPr>
          <w:p w14:paraId="3BFA12E0" w14:textId="77777777" w:rsidR="0089264D" w:rsidRPr="00B40C4C" w:rsidRDefault="0089264D" w:rsidP="003B57FD">
            <w:pPr>
              <w:jc w:val="right"/>
            </w:pPr>
            <w:r w:rsidRPr="00B40C4C">
              <w:t>4,6</w:t>
            </w:r>
          </w:p>
        </w:tc>
        <w:tc>
          <w:tcPr>
            <w:tcW w:w="1400" w:type="dxa"/>
            <w:tcBorders>
              <w:top w:val="nil"/>
              <w:left w:val="nil"/>
              <w:bottom w:val="nil"/>
              <w:right w:val="nil"/>
            </w:tcBorders>
            <w:tcMar>
              <w:top w:w="100" w:type="dxa"/>
              <w:left w:w="43" w:type="dxa"/>
              <w:bottom w:w="30" w:type="dxa"/>
              <w:right w:w="43" w:type="dxa"/>
            </w:tcMar>
            <w:vAlign w:val="bottom"/>
          </w:tcPr>
          <w:p w14:paraId="03B2E841" w14:textId="77777777" w:rsidR="0089264D" w:rsidRPr="00B40C4C" w:rsidRDefault="0089264D" w:rsidP="003B57FD">
            <w:pPr>
              <w:jc w:val="right"/>
            </w:pPr>
            <w:r w:rsidRPr="00B40C4C">
              <w:t>-65,2</w:t>
            </w:r>
          </w:p>
        </w:tc>
      </w:tr>
      <w:tr w:rsidR="00446E55" w:rsidRPr="00B40C4C" w14:paraId="642C192A" w14:textId="77777777">
        <w:trPr>
          <w:trHeight w:val="340"/>
        </w:trPr>
        <w:tc>
          <w:tcPr>
            <w:tcW w:w="5320" w:type="dxa"/>
            <w:tcBorders>
              <w:top w:val="nil"/>
              <w:left w:val="nil"/>
              <w:bottom w:val="single" w:sz="4" w:space="0" w:color="000000"/>
              <w:right w:val="nil"/>
            </w:tcBorders>
            <w:tcMar>
              <w:top w:w="100" w:type="dxa"/>
              <w:left w:w="43" w:type="dxa"/>
              <w:bottom w:w="30" w:type="dxa"/>
              <w:right w:w="43" w:type="dxa"/>
            </w:tcMar>
          </w:tcPr>
          <w:p w14:paraId="5DD420F9" w14:textId="77777777" w:rsidR="0089264D" w:rsidRPr="00B40C4C" w:rsidRDefault="0089264D" w:rsidP="009137DA">
            <w:r w:rsidRPr="00B40C4C">
              <w:t>Andre inntekter</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2E01CA99" w14:textId="77777777" w:rsidR="0089264D" w:rsidRPr="00B40C4C" w:rsidRDefault="0089264D" w:rsidP="003B57FD">
            <w:pPr>
              <w:jc w:val="right"/>
            </w:pPr>
            <w:r w:rsidRPr="00B40C4C">
              <w:t>63,1</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15C6223B" w14:textId="77777777" w:rsidR="0089264D" w:rsidRPr="00B40C4C" w:rsidRDefault="0089264D" w:rsidP="003B57FD">
            <w:pPr>
              <w:jc w:val="right"/>
            </w:pPr>
            <w:r w:rsidRPr="00B40C4C">
              <w:t>62,3</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6D1BF252" w14:textId="77777777" w:rsidR="0089264D" w:rsidRPr="00B40C4C" w:rsidRDefault="0089264D" w:rsidP="003B57FD">
            <w:pPr>
              <w:jc w:val="right"/>
            </w:pPr>
            <w:r w:rsidRPr="00B40C4C">
              <w:t>-1,3</w:t>
            </w:r>
          </w:p>
        </w:tc>
      </w:tr>
      <w:tr w:rsidR="00446E55" w:rsidRPr="00B40C4C" w14:paraId="2CB9E605" w14:textId="77777777">
        <w:trPr>
          <w:trHeight w:val="340"/>
        </w:trPr>
        <w:tc>
          <w:tcPr>
            <w:tcW w:w="5320" w:type="dxa"/>
            <w:tcBorders>
              <w:top w:val="single" w:sz="4" w:space="0" w:color="000000"/>
              <w:left w:val="nil"/>
              <w:bottom w:val="single" w:sz="4" w:space="0" w:color="000000"/>
              <w:right w:val="nil"/>
            </w:tcBorders>
            <w:tcMar>
              <w:top w:w="100" w:type="dxa"/>
              <w:left w:w="43" w:type="dxa"/>
              <w:bottom w:w="30" w:type="dxa"/>
              <w:right w:w="43" w:type="dxa"/>
            </w:tcMar>
          </w:tcPr>
          <w:p w14:paraId="0ACE5753" w14:textId="77777777" w:rsidR="0089264D" w:rsidRPr="00B40C4C" w:rsidRDefault="0089264D" w:rsidP="009137DA">
            <w:r w:rsidRPr="00B40C4C">
              <w:t>Statsbudsjettets utgifter (utenom petroleum)</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8F8B052" w14:textId="77777777" w:rsidR="0089264D" w:rsidRPr="00B40C4C" w:rsidRDefault="0089264D" w:rsidP="003B57FD">
            <w:pPr>
              <w:jc w:val="right"/>
            </w:pPr>
            <w:r w:rsidRPr="00B40C4C">
              <w:t>1 867,0</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790F0DC" w14:textId="77777777" w:rsidR="0089264D" w:rsidRPr="00B40C4C" w:rsidRDefault="0089264D" w:rsidP="003B57FD">
            <w:pPr>
              <w:jc w:val="right"/>
            </w:pPr>
            <w:r w:rsidRPr="00B40C4C">
              <w:t>1 991,2</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3E75152B" w14:textId="77777777" w:rsidR="0089264D" w:rsidRPr="00B40C4C" w:rsidRDefault="0089264D" w:rsidP="003B57FD">
            <w:pPr>
              <w:jc w:val="right"/>
            </w:pPr>
            <w:r w:rsidRPr="00B40C4C">
              <w:t>6,7</w:t>
            </w:r>
          </w:p>
        </w:tc>
      </w:tr>
      <w:tr w:rsidR="00446E55" w:rsidRPr="00B40C4C" w14:paraId="19427630" w14:textId="77777777">
        <w:trPr>
          <w:trHeight w:val="340"/>
        </w:trPr>
        <w:tc>
          <w:tcPr>
            <w:tcW w:w="5320" w:type="dxa"/>
            <w:tcBorders>
              <w:top w:val="nil"/>
              <w:left w:val="nil"/>
              <w:bottom w:val="nil"/>
              <w:right w:val="nil"/>
            </w:tcBorders>
            <w:tcMar>
              <w:top w:w="100" w:type="dxa"/>
              <w:left w:w="43" w:type="dxa"/>
              <w:bottom w:w="30" w:type="dxa"/>
              <w:right w:w="43" w:type="dxa"/>
            </w:tcMar>
          </w:tcPr>
          <w:p w14:paraId="72BA07A9" w14:textId="77777777" w:rsidR="0089264D" w:rsidRPr="00B40C4C" w:rsidRDefault="0089264D" w:rsidP="009137DA">
            <w:r w:rsidRPr="00B40C4C">
              <w:t>Sum folketrygden</w:t>
            </w:r>
          </w:p>
        </w:tc>
        <w:tc>
          <w:tcPr>
            <w:tcW w:w="1400" w:type="dxa"/>
            <w:tcBorders>
              <w:top w:val="nil"/>
              <w:left w:val="nil"/>
              <w:bottom w:val="nil"/>
              <w:right w:val="nil"/>
            </w:tcBorders>
            <w:tcMar>
              <w:top w:w="100" w:type="dxa"/>
              <w:left w:w="43" w:type="dxa"/>
              <w:bottom w:w="30" w:type="dxa"/>
              <w:right w:w="43" w:type="dxa"/>
            </w:tcMar>
            <w:vAlign w:val="bottom"/>
          </w:tcPr>
          <w:p w14:paraId="65C4C0EC" w14:textId="77777777" w:rsidR="0089264D" w:rsidRPr="00B40C4C" w:rsidRDefault="0089264D" w:rsidP="003B57FD">
            <w:pPr>
              <w:jc w:val="right"/>
            </w:pPr>
            <w:r w:rsidRPr="00B40C4C">
              <w:t>651,7</w:t>
            </w:r>
          </w:p>
        </w:tc>
        <w:tc>
          <w:tcPr>
            <w:tcW w:w="1400" w:type="dxa"/>
            <w:tcBorders>
              <w:top w:val="nil"/>
              <w:left w:val="nil"/>
              <w:bottom w:val="nil"/>
              <w:right w:val="nil"/>
            </w:tcBorders>
            <w:tcMar>
              <w:top w:w="100" w:type="dxa"/>
              <w:left w:w="43" w:type="dxa"/>
              <w:bottom w:w="30" w:type="dxa"/>
              <w:right w:w="43" w:type="dxa"/>
            </w:tcMar>
            <w:vAlign w:val="bottom"/>
          </w:tcPr>
          <w:p w14:paraId="482A188B" w14:textId="77777777" w:rsidR="0089264D" w:rsidRPr="00B40C4C" w:rsidRDefault="0089264D" w:rsidP="003B57FD">
            <w:pPr>
              <w:jc w:val="right"/>
            </w:pPr>
            <w:r w:rsidRPr="00B40C4C">
              <w:t>701,9</w:t>
            </w:r>
          </w:p>
        </w:tc>
        <w:tc>
          <w:tcPr>
            <w:tcW w:w="1400" w:type="dxa"/>
            <w:tcBorders>
              <w:top w:val="nil"/>
              <w:left w:val="nil"/>
              <w:bottom w:val="nil"/>
              <w:right w:val="nil"/>
            </w:tcBorders>
            <w:tcMar>
              <w:top w:w="100" w:type="dxa"/>
              <w:left w:w="43" w:type="dxa"/>
              <w:bottom w:w="30" w:type="dxa"/>
              <w:right w:w="43" w:type="dxa"/>
            </w:tcMar>
            <w:vAlign w:val="bottom"/>
          </w:tcPr>
          <w:p w14:paraId="11FC5B2D" w14:textId="77777777" w:rsidR="0089264D" w:rsidRPr="00B40C4C" w:rsidRDefault="0089264D" w:rsidP="003B57FD">
            <w:pPr>
              <w:jc w:val="right"/>
            </w:pPr>
            <w:r w:rsidRPr="00B40C4C">
              <w:t>7,7</w:t>
            </w:r>
          </w:p>
        </w:tc>
      </w:tr>
      <w:tr w:rsidR="00446E55" w:rsidRPr="00B40C4C" w14:paraId="10390FA2" w14:textId="77777777">
        <w:trPr>
          <w:trHeight w:val="340"/>
        </w:trPr>
        <w:tc>
          <w:tcPr>
            <w:tcW w:w="5320" w:type="dxa"/>
            <w:tcBorders>
              <w:top w:val="nil"/>
              <w:left w:val="nil"/>
              <w:bottom w:val="nil"/>
              <w:right w:val="nil"/>
            </w:tcBorders>
            <w:tcMar>
              <w:top w:w="100" w:type="dxa"/>
              <w:left w:w="43" w:type="dxa"/>
              <w:bottom w:w="30" w:type="dxa"/>
              <w:right w:w="43" w:type="dxa"/>
            </w:tcMar>
          </w:tcPr>
          <w:p w14:paraId="25BCC2B1" w14:textId="77777777" w:rsidR="0089264D" w:rsidRPr="00B40C4C" w:rsidRDefault="0089264D" w:rsidP="009137DA">
            <w:r w:rsidRPr="00B40C4C">
              <w:rPr>
                <w:rStyle w:val="kursiv"/>
              </w:rPr>
              <w:t xml:space="preserve"> Alderspensjon</w:t>
            </w:r>
          </w:p>
        </w:tc>
        <w:tc>
          <w:tcPr>
            <w:tcW w:w="1400" w:type="dxa"/>
            <w:tcBorders>
              <w:top w:val="nil"/>
              <w:left w:val="nil"/>
              <w:bottom w:val="nil"/>
              <w:right w:val="nil"/>
            </w:tcBorders>
            <w:tcMar>
              <w:top w:w="100" w:type="dxa"/>
              <w:left w:w="43" w:type="dxa"/>
              <w:bottom w:w="30" w:type="dxa"/>
              <w:right w:w="43" w:type="dxa"/>
            </w:tcMar>
            <w:vAlign w:val="bottom"/>
          </w:tcPr>
          <w:p w14:paraId="5585BD11" w14:textId="77777777" w:rsidR="0089264D" w:rsidRPr="00B40C4C" w:rsidRDefault="0089264D" w:rsidP="003B57FD">
            <w:pPr>
              <w:jc w:val="right"/>
            </w:pPr>
            <w:r w:rsidRPr="00B40C4C">
              <w:rPr>
                <w:rStyle w:val="kursiv"/>
              </w:rPr>
              <w:t>316,7</w:t>
            </w:r>
          </w:p>
        </w:tc>
        <w:tc>
          <w:tcPr>
            <w:tcW w:w="1400" w:type="dxa"/>
            <w:tcBorders>
              <w:top w:val="nil"/>
              <w:left w:val="nil"/>
              <w:bottom w:val="nil"/>
              <w:right w:val="nil"/>
            </w:tcBorders>
            <w:tcMar>
              <w:top w:w="100" w:type="dxa"/>
              <w:left w:w="43" w:type="dxa"/>
              <w:bottom w:w="30" w:type="dxa"/>
              <w:right w:w="43" w:type="dxa"/>
            </w:tcMar>
            <w:vAlign w:val="bottom"/>
          </w:tcPr>
          <w:p w14:paraId="06B31AEF" w14:textId="77777777" w:rsidR="0089264D" w:rsidRPr="00B40C4C" w:rsidRDefault="0089264D" w:rsidP="003B57FD">
            <w:pPr>
              <w:jc w:val="right"/>
            </w:pPr>
            <w:r w:rsidRPr="00B40C4C">
              <w:rPr>
                <w:rStyle w:val="kursiv"/>
              </w:rPr>
              <w:t>335,6</w:t>
            </w:r>
          </w:p>
        </w:tc>
        <w:tc>
          <w:tcPr>
            <w:tcW w:w="1400" w:type="dxa"/>
            <w:tcBorders>
              <w:top w:val="nil"/>
              <w:left w:val="nil"/>
              <w:bottom w:val="nil"/>
              <w:right w:val="nil"/>
            </w:tcBorders>
            <w:tcMar>
              <w:top w:w="100" w:type="dxa"/>
              <w:left w:w="43" w:type="dxa"/>
              <w:bottom w:w="30" w:type="dxa"/>
              <w:right w:w="43" w:type="dxa"/>
            </w:tcMar>
            <w:vAlign w:val="bottom"/>
          </w:tcPr>
          <w:p w14:paraId="201CE990" w14:textId="77777777" w:rsidR="0089264D" w:rsidRPr="00B40C4C" w:rsidRDefault="0089264D" w:rsidP="003B57FD">
            <w:pPr>
              <w:jc w:val="right"/>
            </w:pPr>
            <w:r w:rsidRPr="00B40C4C">
              <w:rPr>
                <w:rStyle w:val="kursiv"/>
              </w:rPr>
              <w:t>6,0</w:t>
            </w:r>
          </w:p>
        </w:tc>
      </w:tr>
      <w:tr w:rsidR="00446E55" w:rsidRPr="00B40C4C" w14:paraId="498BDF4A" w14:textId="77777777">
        <w:trPr>
          <w:trHeight w:val="340"/>
        </w:trPr>
        <w:tc>
          <w:tcPr>
            <w:tcW w:w="5320" w:type="dxa"/>
            <w:tcBorders>
              <w:top w:val="nil"/>
              <w:left w:val="nil"/>
              <w:bottom w:val="nil"/>
              <w:right w:val="nil"/>
            </w:tcBorders>
            <w:tcMar>
              <w:top w:w="100" w:type="dxa"/>
              <w:left w:w="43" w:type="dxa"/>
              <w:bottom w:w="30" w:type="dxa"/>
              <w:right w:w="43" w:type="dxa"/>
            </w:tcMar>
          </w:tcPr>
          <w:p w14:paraId="781976EA" w14:textId="77777777" w:rsidR="0089264D" w:rsidRPr="00B40C4C" w:rsidRDefault="0089264D" w:rsidP="009137DA">
            <w:r w:rsidRPr="00B40C4C">
              <w:rPr>
                <w:rStyle w:val="kursiv"/>
              </w:rPr>
              <w:lastRenderedPageBreak/>
              <w:t xml:space="preserve"> Uføretrygd</w:t>
            </w:r>
          </w:p>
        </w:tc>
        <w:tc>
          <w:tcPr>
            <w:tcW w:w="1400" w:type="dxa"/>
            <w:tcBorders>
              <w:top w:val="nil"/>
              <w:left w:val="nil"/>
              <w:bottom w:val="nil"/>
              <w:right w:val="nil"/>
            </w:tcBorders>
            <w:tcMar>
              <w:top w:w="100" w:type="dxa"/>
              <w:left w:w="43" w:type="dxa"/>
              <w:bottom w:w="30" w:type="dxa"/>
              <w:right w:w="43" w:type="dxa"/>
            </w:tcMar>
            <w:vAlign w:val="bottom"/>
          </w:tcPr>
          <w:p w14:paraId="03F3F0A3" w14:textId="77777777" w:rsidR="0089264D" w:rsidRPr="00B40C4C" w:rsidRDefault="0089264D" w:rsidP="003B57FD">
            <w:pPr>
              <w:jc w:val="right"/>
            </w:pPr>
            <w:r w:rsidRPr="00B40C4C">
              <w:rPr>
                <w:rStyle w:val="kursiv"/>
              </w:rPr>
              <w:t>126,1</w:t>
            </w:r>
          </w:p>
        </w:tc>
        <w:tc>
          <w:tcPr>
            <w:tcW w:w="1400" w:type="dxa"/>
            <w:tcBorders>
              <w:top w:val="nil"/>
              <w:left w:val="nil"/>
              <w:bottom w:val="nil"/>
              <w:right w:val="nil"/>
            </w:tcBorders>
            <w:tcMar>
              <w:top w:w="100" w:type="dxa"/>
              <w:left w:w="43" w:type="dxa"/>
              <w:bottom w:w="30" w:type="dxa"/>
              <w:right w:w="43" w:type="dxa"/>
            </w:tcMar>
            <w:vAlign w:val="bottom"/>
          </w:tcPr>
          <w:p w14:paraId="406359FB" w14:textId="77777777" w:rsidR="0089264D" w:rsidRPr="00B40C4C" w:rsidRDefault="0089264D" w:rsidP="003B57FD">
            <w:pPr>
              <w:jc w:val="right"/>
            </w:pPr>
            <w:r w:rsidRPr="00B40C4C">
              <w:rPr>
                <w:rStyle w:val="kursiv"/>
              </w:rPr>
              <w:t>132,7</w:t>
            </w:r>
          </w:p>
        </w:tc>
        <w:tc>
          <w:tcPr>
            <w:tcW w:w="1400" w:type="dxa"/>
            <w:tcBorders>
              <w:top w:val="nil"/>
              <w:left w:val="nil"/>
              <w:bottom w:val="nil"/>
              <w:right w:val="nil"/>
            </w:tcBorders>
            <w:tcMar>
              <w:top w:w="100" w:type="dxa"/>
              <w:left w:w="43" w:type="dxa"/>
              <w:bottom w:w="30" w:type="dxa"/>
              <w:right w:w="43" w:type="dxa"/>
            </w:tcMar>
            <w:vAlign w:val="bottom"/>
          </w:tcPr>
          <w:p w14:paraId="3E7FD7F0" w14:textId="77777777" w:rsidR="0089264D" w:rsidRPr="00B40C4C" w:rsidRDefault="0089264D" w:rsidP="003B57FD">
            <w:pPr>
              <w:jc w:val="right"/>
            </w:pPr>
            <w:r w:rsidRPr="00B40C4C">
              <w:rPr>
                <w:rStyle w:val="kursiv"/>
              </w:rPr>
              <w:t>5,2</w:t>
            </w:r>
          </w:p>
        </w:tc>
      </w:tr>
      <w:tr w:rsidR="00446E55" w:rsidRPr="00B40C4C" w14:paraId="55142D64" w14:textId="77777777">
        <w:trPr>
          <w:trHeight w:val="340"/>
        </w:trPr>
        <w:tc>
          <w:tcPr>
            <w:tcW w:w="5320" w:type="dxa"/>
            <w:tcBorders>
              <w:top w:val="nil"/>
              <w:left w:val="nil"/>
              <w:bottom w:val="nil"/>
              <w:right w:val="nil"/>
            </w:tcBorders>
            <w:tcMar>
              <w:top w:w="100" w:type="dxa"/>
              <w:left w:w="43" w:type="dxa"/>
              <w:bottom w:w="30" w:type="dxa"/>
              <w:right w:w="43" w:type="dxa"/>
            </w:tcMar>
          </w:tcPr>
          <w:p w14:paraId="1601F034" w14:textId="77777777" w:rsidR="0089264D" w:rsidRPr="00B40C4C" w:rsidRDefault="0089264D" w:rsidP="009137DA">
            <w:r w:rsidRPr="00B40C4C">
              <w:rPr>
                <w:rStyle w:val="kursiv"/>
              </w:rPr>
              <w:t xml:space="preserve"> Sykepenger</w:t>
            </w:r>
          </w:p>
        </w:tc>
        <w:tc>
          <w:tcPr>
            <w:tcW w:w="1400" w:type="dxa"/>
            <w:tcBorders>
              <w:top w:val="nil"/>
              <w:left w:val="nil"/>
              <w:bottom w:val="nil"/>
              <w:right w:val="nil"/>
            </w:tcBorders>
            <w:tcMar>
              <w:top w:w="100" w:type="dxa"/>
              <w:left w:w="43" w:type="dxa"/>
              <w:bottom w:w="30" w:type="dxa"/>
              <w:right w:w="43" w:type="dxa"/>
            </w:tcMar>
            <w:vAlign w:val="bottom"/>
          </w:tcPr>
          <w:p w14:paraId="6368B7F5" w14:textId="77777777" w:rsidR="0089264D" w:rsidRPr="00B40C4C" w:rsidRDefault="0089264D" w:rsidP="003B57FD">
            <w:pPr>
              <w:jc w:val="right"/>
            </w:pPr>
            <w:r w:rsidRPr="00B40C4C">
              <w:rPr>
                <w:rStyle w:val="kursiv"/>
              </w:rPr>
              <w:t>62,2</w:t>
            </w:r>
          </w:p>
        </w:tc>
        <w:tc>
          <w:tcPr>
            <w:tcW w:w="1400" w:type="dxa"/>
            <w:tcBorders>
              <w:top w:val="nil"/>
              <w:left w:val="nil"/>
              <w:bottom w:val="nil"/>
              <w:right w:val="nil"/>
            </w:tcBorders>
            <w:tcMar>
              <w:top w:w="100" w:type="dxa"/>
              <w:left w:w="43" w:type="dxa"/>
              <w:bottom w:w="30" w:type="dxa"/>
              <w:right w:w="43" w:type="dxa"/>
            </w:tcMar>
            <w:vAlign w:val="bottom"/>
          </w:tcPr>
          <w:p w14:paraId="43660D44" w14:textId="77777777" w:rsidR="0089264D" w:rsidRPr="00B40C4C" w:rsidRDefault="0089264D" w:rsidP="003B57FD">
            <w:pPr>
              <w:jc w:val="right"/>
            </w:pPr>
            <w:r w:rsidRPr="00B40C4C">
              <w:rPr>
                <w:rStyle w:val="kursiv"/>
              </w:rPr>
              <w:t>71,3</w:t>
            </w:r>
          </w:p>
        </w:tc>
        <w:tc>
          <w:tcPr>
            <w:tcW w:w="1400" w:type="dxa"/>
            <w:tcBorders>
              <w:top w:val="nil"/>
              <w:left w:val="nil"/>
              <w:bottom w:val="nil"/>
              <w:right w:val="nil"/>
            </w:tcBorders>
            <w:tcMar>
              <w:top w:w="100" w:type="dxa"/>
              <w:left w:w="43" w:type="dxa"/>
              <w:bottom w:w="30" w:type="dxa"/>
              <w:right w:w="43" w:type="dxa"/>
            </w:tcMar>
            <w:vAlign w:val="bottom"/>
          </w:tcPr>
          <w:p w14:paraId="3D17CCAF" w14:textId="77777777" w:rsidR="0089264D" w:rsidRPr="00B40C4C" w:rsidRDefault="0089264D" w:rsidP="003B57FD">
            <w:pPr>
              <w:jc w:val="right"/>
            </w:pPr>
            <w:r w:rsidRPr="00B40C4C">
              <w:rPr>
                <w:rStyle w:val="kursiv"/>
              </w:rPr>
              <w:t>14,6</w:t>
            </w:r>
          </w:p>
        </w:tc>
      </w:tr>
      <w:tr w:rsidR="00446E55" w:rsidRPr="00B40C4C" w14:paraId="78931C08" w14:textId="77777777">
        <w:trPr>
          <w:trHeight w:val="340"/>
        </w:trPr>
        <w:tc>
          <w:tcPr>
            <w:tcW w:w="5320" w:type="dxa"/>
            <w:tcBorders>
              <w:top w:val="nil"/>
              <w:left w:val="nil"/>
              <w:bottom w:val="nil"/>
              <w:right w:val="nil"/>
            </w:tcBorders>
            <w:tcMar>
              <w:top w:w="100" w:type="dxa"/>
              <w:left w:w="43" w:type="dxa"/>
              <w:bottom w:w="30" w:type="dxa"/>
              <w:right w:w="43" w:type="dxa"/>
            </w:tcMar>
          </w:tcPr>
          <w:p w14:paraId="021E2AAD" w14:textId="77777777" w:rsidR="0089264D" w:rsidRPr="00B40C4C" w:rsidRDefault="0089264D" w:rsidP="009137DA">
            <w:r w:rsidRPr="00B40C4C">
              <w:rPr>
                <w:rStyle w:val="kursiv"/>
              </w:rPr>
              <w:t xml:space="preserve"> Arbeidsavklaringspenger</w:t>
            </w:r>
          </w:p>
        </w:tc>
        <w:tc>
          <w:tcPr>
            <w:tcW w:w="1400" w:type="dxa"/>
            <w:tcBorders>
              <w:top w:val="nil"/>
              <w:left w:val="nil"/>
              <w:bottom w:val="nil"/>
              <w:right w:val="nil"/>
            </w:tcBorders>
            <w:tcMar>
              <w:top w:w="100" w:type="dxa"/>
              <w:left w:w="43" w:type="dxa"/>
              <w:bottom w:w="30" w:type="dxa"/>
              <w:right w:w="43" w:type="dxa"/>
            </w:tcMar>
            <w:vAlign w:val="bottom"/>
          </w:tcPr>
          <w:p w14:paraId="5A57DE0D" w14:textId="77777777" w:rsidR="0089264D" w:rsidRPr="00B40C4C" w:rsidRDefault="0089264D" w:rsidP="003B57FD">
            <w:pPr>
              <w:jc w:val="right"/>
            </w:pPr>
            <w:r w:rsidRPr="00B40C4C">
              <w:rPr>
                <w:rStyle w:val="kursiv"/>
              </w:rPr>
              <w:t>44,8</w:t>
            </w:r>
          </w:p>
        </w:tc>
        <w:tc>
          <w:tcPr>
            <w:tcW w:w="1400" w:type="dxa"/>
            <w:tcBorders>
              <w:top w:val="nil"/>
              <w:left w:val="nil"/>
              <w:bottom w:val="nil"/>
              <w:right w:val="nil"/>
            </w:tcBorders>
            <w:tcMar>
              <w:top w:w="100" w:type="dxa"/>
              <w:left w:w="43" w:type="dxa"/>
              <w:bottom w:w="30" w:type="dxa"/>
              <w:right w:w="43" w:type="dxa"/>
            </w:tcMar>
            <w:vAlign w:val="bottom"/>
          </w:tcPr>
          <w:p w14:paraId="77EE8332" w14:textId="77777777" w:rsidR="0089264D" w:rsidRPr="00B40C4C" w:rsidRDefault="0089264D" w:rsidP="003B57FD">
            <w:pPr>
              <w:jc w:val="right"/>
            </w:pPr>
            <w:r w:rsidRPr="00B40C4C">
              <w:rPr>
                <w:rStyle w:val="kursiv"/>
              </w:rPr>
              <w:t>50,8</w:t>
            </w:r>
          </w:p>
        </w:tc>
        <w:tc>
          <w:tcPr>
            <w:tcW w:w="1400" w:type="dxa"/>
            <w:tcBorders>
              <w:top w:val="nil"/>
              <w:left w:val="nil"/>
              <w:bottom w:val="nil"/>
              <w:right w:val="nil"/>
            </w:tcBorders>
            <w:tcMar>
              <w:top w:w="100" w:type="dxa"/>
              <w:left w:w="43" w:type="dxa"/>
              <w:bottom w:w="30" w:type="dxa"/>
              <w:right w:w="43" w:type="dxa"/>
            </w:tcMar>
            <w:vAlign w:val="bottom"/>
          </w:tcPr>
          <w:p w14:paraId="142C0A48" w14:textId="77777777" w:rsidR="0089264D" w:rsidRPr="00B40C4C" w:rsidRDefault="0089264D" w:rsidP="003B57FD">
            <w:pPr>
              <w:jc w:val="right"/>
            </w:pPr>
            <w:r w:rsidRPr="00B40C4C">
              <w:rPr>
                <w:rStyle w:val="kursiv"/>
              </w:rPr>
              <w:t>13,3</w:t>
            </w:r>
          </w:p>
        </w:tc>
      </w:tr>
      <w:tr w:rsidR="00446E55" w:rsidRPr="00B40C4C" w14:paraId="1E534AE1" w14:textId="77777777">
        <w:trPr>
          <w:trHeight w:val="340"/>
        </w:trPr>
        <w:tc>
          <w:tcPr>
            <w:tcW w:w="5320" w:type="dxa"/>
            <w:tcBorders>
              <w:top w:val="nil"/>
              <w:left w:val="nil"/>
              <w:bottom w:val="nil"/>
              <w:right w:val="nil"/>
            </w:tcBorders>
            <w:tcMar>
              <w:top w:w="100" w:type="dxa"/>
              <w:left w:w="43" w:type="dxa"/>
              <w:bottom w:w="30" w:type="dxa"/>
              <w:right w:w="43" w:type="dxa"/>
            </w:tcMar>
          </w:tcPr>
          <w:p w14:paraId="3EA761BB" w14:textId="77777777" w:rsidR="0089264D" w:rsidRPr="00B40C4C" w:rsidRDefault="0089264D" w:rsidP="009137DA">
            <w:r w:rsidRPr="00B40C4C">
              <w:rPr>
                <w:rStyle w:val="kursiv"/>
              </w:rPr>
              <w:t xml:space="preserve"> Øvrige sosiale formål</w:t>
            </w:r>
          </w:p>
        </w:tc>
        <w:tc>
          <w:tcPr>
            <w:tcW w:w="1400" w:type="dxa"/>
            <w:tcBorders>
              <w:top w:val="nil"/>
              <w:left w:val="nil"/>
              <w:bottom w:val="nil"/>
              <w:right w:val="nil"/>
            </w:tcBorders>
            <w:tcMar>
              <w:top w:w="100" w:type="dxa"/>
              <w:left w:w="43" w:type="dxa"/>
              <w:bottom w:w="30" w:type="dxa"/>
              <w:right w:w="43" w:type="dxa"/>
            </w:tcMar>
            <w:vAlign w:val="bottom"/>
          </w:tcPr>
          <w:p w14:paraId="365D2278" w14:textId="77777777" w:rsidR="0089264D" w:rsidRPr="00B40C4C" w:rsidRDefault="0089264D" w:rsidP="003B57FD">
            <w:pPr>
              <w:jc w:val="right"/>
            </w:pPr>
            <w:r w:rsidRPr="00B40C4C">
              <w:rPr>
                <w:rStyle w:val="kursiv"/>
              </w:rPr>
              <w:t>18,4</w:t>
            </w:r>
          </w:p>
        </w:tc>
        <w:tc>
          <w:tcPr>
            <w:tcW w:w="1400" w:type="dxa"/>
            <w:tcBorders>
              <w:top w:val="nil"/>
              <w:left w:val="nil"/>
              <w:bottom w:val="nil"/>
              <w:right w:val="nil"/>
            </w:tcBorders>
            <w:tcMar>
              <w:top w:w="100" w:type="dxa"/>
              <w:left w:w="43" w:type="dxa"/>
              <w:bottom w:w="30" w:type="dxa"/>
              <w:right w:w="43" w:type="dxa"/>
            </w:tcMar>
            <w:vAlign w:val="bottom"/>
          </w:tcPr>
          <w:p w14:paraId="2E001FC6" w14:textId="77777777" w:rsidR="0089264D" w:rsidRPr="00B40C4C" w:rsidRDefault="0089264D" w:rsidP="003B57FD">
            <w:pPr>
              <w:jc w:val="right"/>
            </w:pPr>
            <w:r w:rsidRPr="00B40C4C">
              <w:rPr>
                <w:rStyle w:val="kursiv"/>
              </w:rPr>
              <w:t>20,5</w:t>
            </w:r>
          </w:p>
        </w:tc>
        <w:tc>
          <w:tcPr>
            <w:tcW w:w="1400" w:type="dxa"/>
            <w:tcBorders>
              <w:top w:val="nil"/>
              <w:left w:val="nil"/>
              <w:bottom w:val="nil"/>
              <w:right w:val="nil"/>
            </w:tcBorders>
            <w:tcMar>
              <w:top w:w="100" w:type="dxa"/>
              <w:left w:w="43" w:type="dxa"/>
              <w:bottom w:w="30" w:type="dxa"/>
              <w:right w:w="43" w:type="dxa"/>
            </w:tcMar>
            <w:vAlign w:val="bottom"/>
          </w:tcPr>
          <w:p w14:paraId="55CFC206" w14:textId="77777777" w:rsidR="0089264D" w:rsidRPr="00B40C4C" w:rsidRDefault="0089264D" w:rsidP="003B57FD">
            <w:pPr>
              <w:jc w:val="right"/>
            </w:pPr>
            <w:r w:rsidRPr="00B40C4C">
              <w:rPr>
                <w:rStyle w:val="kursiv"/>
              </w:rPr>
              <w:t>11,0</w:t>
            </w:r>
          </w:p>
        </w:tc>
      </w:tr>
      <w:tr w:rsidR="00446E55" w:rsidRPr="00B40C4C" w14:paraId="41D7F95D" w14:textId="77777777">
        <w:trPr>
          <w:trHeight w:val="340"/>
        </w:trPr>
        <w:tc>
          <w:tcPr>
            <w:tcW w:w="5320" w:type="dxa"/>
            <w:tcBorders>
              <w:top w:val="nil"/>
              <w:left w:val="nil"/>
              <w:bottom w:val="nil"/>
              <w:right w:val="nil"/>
            </w:tcBorders>
            <w:tcMar>
              <w:top w:w="100" w:type="dxa"/>
              <w:left w:w="43" w:type="dxa"/>
              <w:bottom w:w="30" w:type="dxa"/>
              <w:right w:w="43" w:type="dxa"/>
            </w:tcMar>
          </w:tcPr>
          <w:p w14:paraId="7C6C6663" w14:textId="77777777" w:rsidR="0089264D" w:rsidRPr="00B40C4C" w:rsidRDefault="0089264D" w:rsidP="009137DA">
            <w:r w:rsidRPr="00B40C4C">
              <w:rPr>
                <w:rStyle w:val="kursiv"/>
              </w:rPr>
              <w:t xml:space="preserve"> Helsetjenester</w:t>
            </w:r>
          </w:p>
        </w:tc>
        <w:tc>
          <w:tcPr>
            <w:tcW w:w="1400" w:type="dxa"/>
            <w:tcBorders>
              <w:top w:val="nil"/>
              <w:left w:val="nil"/>
              <w:bottom w:val="nil"/>
              <w:right w:val="nil"/>
            </w:tcBorders>
            <w:tcMar>
              <w:top w:w="100" w:type="dxa"/>
              <w:left w:w="43" w:type="dxa"/>
              <w:bottom w:w="30" w:type="dxa"/>
              <w:right w:w="43" w:type="dxa"/>
            </w:tcMar>
            <w:vAlign w:val="bottom"/>
          </w:tcPr>
          <w:p w14:paraId="65A0DD32" w14:textId="77777777" w:rsidR="0089264D" w:rsidRPr="00B40C4C" w:rsidRDefault="0089264D" w:rsidP="003B57FD">
            <w:pPr>
              <w:jc w:val="right"/>
            </w:pPr>
            <w:r w:rsidRPr="00B40C4C">
              <w:rPr>
                <w:rStyle w:val="kursiv"/>
              </w:rPr>
              <w:t>43,3</w:t>
            </w:r>
          </w:p>
        </w:tc>
        <w:tc>
          <w:tcPr>
            <w:tcW w:w="1400" w:type="dxa"/>
            <w:tcBorders>
              <w:top w:val="nil"/>
              <w:left w:val="nil"/>
              <w:bottom w:val="nil"/>
              <w:right w:val="nil"/>
            </w:tcBorders>
            <w:tcMar>
              <w:top w:w="100" w:type="dxa"/>
              <w:left w:w="43" w:type="dxa"/>
              <w:bottom w:w="30" w:type="dxa"/>
              <w:right w:w="43" w:type="dxa"/>
            </w:tcMar>
            <w:vAlign w:val="bottom"/>
          </w:tcPr>
          <w:p w14:paraId="6752C378" w14:textId="77777777" w:rsidR="0089264D" w:rsidRPr="00B40C4C" w:rsidRDefault="0089264D" w:rsidP="003B57FD">
            <w:pPr>
              <w:jc w:val="right"/>
            </w:pPr>
            <w:r w:rsidRPr="00B40C4C">
              <w:rPr>
                <w:rStyle w:val="kursiv"/>
              </w:rPr>
              <w:t>46,2</w:t>
            </w:r>
          </w:p>
        </w:tc>
        <w:tc>
          <w:tcPr>
            <w:tcW w:w="1400" w:type="dxa"/>
            <w:tcBorders>
              <w:top w:val="nil"/>
              <w:left w:val="nil"/>
              <w:bottom w:val="nil"/>
              <w:right w:val="nil"/>
            </w:tcBorders>
            <w:tcMar>
              <w:top w:w="100" w:type="dxa"/>
              <w:left w:w="43" w:type="dxa"/>
              <w:bottom w:w="30" w:type="dxa"/>
              <w:right w:w="43" w:type="dxa"/>
            </w:tcMar>
            <w:vAlign w:val="bottom"/>
          </w:tcPr>
          <w:p w14:paraId="6D21B98B" w14:textId="77777777" w:rsidR="0089264D" w:rsidRPr="00B40C4C" w:rsidRDefault="0089264D" w:rsidP="003B57FD">
            <w:pPr>
              <w:jc w:val="right"/>
            </w:pPr>
            <w:r w:rsidRPr="00B40C4C">
              <w:rPr>
                <w:rStyle w:val="kursiv"/>
              </w:rPr>
              <w:t>6,7</w:t>
            </w:r>
          </w:p>
        </w:tc>
      </w:tr>
      <w:tr w:rsidR="00446E55" w:rsidRPr="00B40C4C" w14:paraId="63B2417C" w14:textId="77777777">
        <w:trPr>
          <w:trHeight w:val="340"/>
        </w:trPr>
        <w:tc>
          <w:tcPr>
            <w:tcW w:w="5320" w:type="dxa"/>
            <w:tcBorders>
              <w:top w:val="nil"/>
              <w:left w:val="nil"/>
              <w:bottom w:val="nil"/>
              <w:right w:val="nil"/>
            </w:tcBorders>
            <w:tcMar>
              <w:top w:w="100" w:type="dxa"/>
              <w:left w:w="43" w:type="dxa"/>
              <w:bottom w:w="30" w:type="dxa"/>
              <w:right w:w="43" w:type="dxa"/>
            </w:tcMar>
          </w:tcPr>
          <w:p w14:paraId="158645F8" w14:textId="77777777" w:rsidR="0089264D" w:rsidRPr="00B40C4C" w:rsidRDefault="0089264D" w:rsidP="009137DA">
            <w:r w:rsidRPr="00B40C4C">
              <w:rPr>
                <w:rStyle w:val="kursiv"/>
              </w:rPr>
              <w:t xml:space="preserve"> Foreldrepenger</w:t>
            </w:r>
          </w:p>
        </w:tc>
        <w:tc>
          <w:tcPr>
            <w:tcW w:w="1400" w:type="dxa"/>
            <w:tcBorders>
              <w:top w:val="nil"/>
              <w:left w:val="nil"/>
              <w:bottom w:val="nil"/>
              <w:right w:val="nil"/>
            </w:tcBorders>
            <w:tcMar>
              <w:top w:w="100" w:type="dxa"/>
              <w:left w:w="43" w:type="dxa"/>
              <w:bottom w:w="30" w:type="dxa"/>
              <w:right w:w="43" w:type="dxa"/>
            </w:tcMar>
            <w:vAlign w:val="bottom"/>
          </w:tcPr>
          <w:p w14:paraId="5B37051F" w14:textId="77777777" w:rsidR="0089264D" w:rsidRPr="00B40C4C" w:rsidRDefault="0089264D" w:rsidP="003B57FD">
            <w:pPr>
              <w:jc w:val="right"/>
            </w:pPr>
            <w:r w:rsidRPr="00B40C4C">
              <w:rPr>
                <w:rStyle w:val="kursiv"/>
              </w:rPr>
              <w:t>26,3</w:t>
            </w:r>
          </w:p>
        </w:tc>
        <w:tc>
          <w:tcPr>
            <w:tcW w:w="1400" w:type="dxa"/>
            <w:tcBorders>
              <w:top w:val="nil"/>
              <w:left w:val="nil"/>
              <w:bottom w:val="nil"/>
              <w:right w:val="nil"/>
            </w:tcBorders>
            <w:tcMar>
              <w:top w:w="100" w:type="dxa"/>
              <w:left w:w="43" w:type="dxa"/>
              <w:bottom w:w="30" w:type="dxa"/>
              <w:right w:w="43" w:type="dxa"/>
            </w:tcMar>
            <w:vAlign w:val="bottom"/>
          </w:tcPr>
          <w:p w14:paraId="68CC61C8" w14:textId="77777777" w:rsidR="0089264D" w:rsidRPr="00B40C4C" w:rsidRDefault="0089264D" w:rsidP="003B57FD">
            <w:pPr>
              <w:jc w:val="right"/>
            </w:pPr>
            <w:r w:rsidRPr="00B40C4C">
              <w:rPr>
                <w:rStyle w:val="kursiv"/>
              </w:rPr>
              <w:t>29,5</w:t>
            </w:r>
          </w:p>
        </w:tc>
        <w:tc>
          <w:tcPr>
            <w:tcW w:w="1400" w:type="dxa"/>
            <w:tcBorders>
              <w:top w:val="nil"/>
              <w:left w:val="nil"/>
              <w:bottom w:val="nil"/>
              <w:right w:val="nil"/>
            </w:tcBorders>
            <w:tcMar>
              <w:top w:w="100" w:type="dxa"/>
              <w:left w:w="43" w:type="dxa"/>
              <w:bottom w:w="30" w:type="dxa"/>
              <w:right w:w="43" w:type="dxa"/>
            </w:tcMar>
            <w:vAlign w:val="bottom"/>
          </w:tcPr>
          <w:p w14:paraId="03D0289A" w14:textId="77777777" w:rsidR="0089264D" w:rsidRPr="00B40C4C" w:rsidRDefault="0089264D" w:rsidP="003B57FD">
            <w:pPr>
              <w:jc w:val="right"/>
            </w:pPr>
            <w:r w:rsidRPr="00B40C4C">
              <w:rPr>
                <w:rStyle w:val="kursiv"/>
              </w:rPr>
              <w:t>12,3</w:t>
            </w:r>
          </w:p>
        </w:tc>
      </w:tr>
      <w:tr w:rsidR="00446E55" w:rsidRPr="00B40C4C" w14:paraId="68E3EF21" w14:textId="77777777">
        <w:trPr>
          <w:trHeight w:val="340"/>
        </w:trPr>
        <w:tc>
          <w:tcPr>
            <w:tcW w:w="5320" w:type="dxa"/>
            <w:tcBorders>
              <w:top w:val="nil"/>
              <w:left w:val="nil"/>
              <w:bottom w:val="nil"/>
              <w:right w:val="nil"/>
            </w:tcBorders>
            <w:tcMar>
              <w:top w:w="100" w:type="dxa"/>
              <w:left w:w="43" w:type="dxa"/>
              <w:bottom w:w="30" w:type="dxa"/>
              <w:right w:w="43" w:type="dxa"/>
            </w:tcMar>
          </w:tcPr>
          <w:p w14:paraId="48870BF6" w14:textId="77777777" w:rsidR="0089264D" w:rsidRPr="00B40C4C" w:rsidRDefault="0089264D" w:rsidP="009137DA">
            <w:r w:rsidRPr="00B40C4C">
              <w:rPr>
                <w:rStyle w:val="kursiv"/>
              </w:rPr>
              <w:t xml:space="preserve"> Arbeidsliv</w:t>
            </w:r>
          </w:p>
        </w:tc>
        <w:tc>
          <w:tcPr>
            <w:tcW w:w="1400" w:type="dxa"/>
            <w:tcBorders>
              <w:top w:val="nil"/>
              <w:left w:val="nil"/>
              <w:bottom w:val="nil"/>
              <w:right w:val="nil"/>
            </w:tcBorders>
            <w:tcMar>
              <w:top w:w="100" w:type="dxa"/>
              <w:left w:w="43" w:type="dxa"/>
              <w:bottom w:w="30" w:type="dxa"/>
              <w:right w:w="43" w:type="dxa"/>
            </w:tcMar>
            <w:vAlign w:val="bottom"/>
          </w:tcPr>
          <w:p w14:paraId="7FE2B501" w14:textId="77777777" w:rsidR="0089264D" w:rsidRPr="00B40C4C" w:rsidRDefault="0089264D" w:rsidP="003B57FD">
            <w:pPr>
              <w:jc w:val="right"/>
            </w:pPr>
            <w:r w:rsidRPr="00B40C4C">
              <w:rPr>
                <w:rStyle w:val="kursiv"/>
              </w:rPr>
              <w:t>13,8</w:t>
            </w:r>
          </w:p>
        </w:tc>
        <w:tc>
          <w:tcPr>
            <w:tcW w:w="1400" w:type="dxa"/>
            <w:tcBorders>
              <w:top w:val="nil"/>
              <w:left w:val="nil"/>
              <w:bottom w:val="nil"/>
              <w:right w:val="nil"/>
            </w:tcBorders>
            <w:tcMar>
              <w:top w:w="100" w:type="dxa"/>
              <w:left w:w="43" w:type="dxa"/>
              <w:bottom w:w="30" w:type="dxa"/>
              <w:right w:w="43" w:type="dxa"/>
            </w:tcMar>
            <w:vAlign w:val="bottom"/>
          </w:tcPr>
          <w:p w14:paraId="3746E2FF" w14:textId="77777777" w:rsidR="0089264D" w:rsidRPr="00B40C4C" w:rsidRDefault="0089264D" w:rsidP="003B57FD">
            <w:pPr>
              <w:jc w:val="right"/>
            </w:pPr>
            <w:r w:rsidRPr="00B40C4C">
              <w:rPr>
                <w:rStyle w:val="kursiv"/>
              </w:rPr>
              <w:t>15,4</w:t>
            </w:r>
          </w:p>
        </w:tc>
        <w:tc>
          <w:tcPr>
            <w:tcW w:w="1400" w:type="dxa"/>
            <w:tcBorders>
              <w:top w:val="nil"/>
              <w:left w:val="nil"/>
              <w:bottom w:val="nil"/>
              <w:right w:val="nil"/>
            </w:tcBorders>
            <w:tcMar>
              <w:top w:w="100" w:type="dxa"/>
              <w:left w:w="43" w:type="dxa"/>
              <w:bottom w:w="30" w:type="dxa"/>
              <w:right w:w="43" w:type="dxa"/>
            </w:tcMar>
            <w:vAlign w:val="bottom"/>
          </w:tcPr>
          <w:p w14:paraId="357F1F63" w14:textId="77777777" w:rsidR="0089264D" w:rsidRPr="00B40C4C" w:rsidRDefault="0089264D" w:rsidP="003B57FD">
            <w:pPr>
              <w:jc w:val="right"/>
            </w:pPr>
            <w:r w:rsidRPr="00B40C4C">
              <w:rPr>
                <w:rStyle w:val="kursiv"/>
              </w:rPr>
              <w:t>11,8</w:t>
            </w:r>
          </w:p>
        </w:tc>
      </w:tr>
      <w:tr w:rsidR="00446E55" w:rsidRPr="00B40C4C" w14:paraId="5924374C" w14:textId="77777777">
        <w:trPr>
          <w:trHeight w:val="340"/>
        </w:trPr>
        <w:tc>
          <w:tcPr>
            <w:tcW w:w="5320" w:type="dxa"/>
            <w:tcBorders>
              <w:top w:val="nil"/>
              <w:left w:val="nil"/>
              <w:bottom w:val="nil"/>
              <w:right w:val="nil"/>
            </w:tcBorders>
            <w:tcMar>
              <w:top w:w="100" w:type="dxa"/>
              <w:left w:w="43" w:type="dxa"/>
              <w:bottom w:w="30" w:type="dxa"/>
              <w:right w:w="43" w:type="dxa"/>
            </w:tcMar>
          </w:tcPr>
          <w:p w14:paraId="0B59C0D9" w14:textId="77777777" w:rsidR="0089264D" w:rsidRPr="00B40C4C" w:rsidRDefault="0089264D" w:rsidP="009137DA">
            <w:r w:rsidRPr="00B40C4C">
              <w:t>Rammetilskudd til kommuner og fylkeskommuner</w:t>
            </w:r>
          </w:p>
        </w:tc>
        <w:tc>
          <w:tcPr>
            <w:tcW w:w="1400" w:type="dxa"/>
            <w:tcBorders>
              <w:top w:val="nil"/>
              <w:left w:val="nil"/>
              <w:bottom w:val="nil"/>
              <w:right w:val="nil"/>
            </w:tcBorders>
            <w:tcMar>
              <w:top w:w="100" w:type="dxa"/>
              <w:left w:w="43" w:type="dxa"/>
              <w:bottom w:w="30" w:type="dxa"/>
              <w:right w:w="43" w:type="dxa"/>
            </w:tcMar>
            <w:vAlign w:val="bottom"/>
          </w:tcPr>
          <w:p w14:paraId="0D4801FA" w14:textId="77777777" w:rsidR="0089264D" w:rsidRPr="00B40C4C" w:rsidRDefault="0089264D" w:rsidP="003B57FD">
            <w:pPr>
              <w:jc w:val="right"/>
            </w:pPr>
            <w:r w:rsidRPr="00B40C4C">
              <w:t>224,8</w:t>
            </w:r>
          </w:p>
        </w:tc>
        <w:tc>
          <w:tcPr>
            <w:tcW w:w="1400" w:type="dxa"/>
            <w:tcBorders>
              <w:top w:val="nil"/>
              <w:left w:val="nil"/>
              <w:bottom w:val="nil"/>
              <w:right w:val="nil"/>
            </w:tcBorders>
            <w:tcMar>
              <w:top w:w="100" w:type="dxa"/>
              <w:left w:w="43" w:type="dxa"/>
              <w:bottom w:w="30" w:type="dxa"/>
              <w:right w:w="43" w:type="dxa"/>
            </w:tcMar>
            <w:vAlign w:val="bottom"/>
          </w:tcPr>
          <w:p w14:paraId="1E808FB1" w14:textId="77777777" w:rsidR="0089264D" w:rsidRPr="00B40C4C" w:rsidRDefault="0089264D" w:rsidP="003B57FD">
            <w:pPr>
              <w:jc w:val="right"/>
            </w:pPr>
            <w:r w:rsidRPr="00B40C4C">
              <w:t>238,4</w:t>
            </w:r>
          </w:p>
        </w:tc>
        <w:tc>
          <w:tcPr>
            <w:tcW w:w="1400" w:type="dxa"/>
            <w:tcBorders>
              <w:top w:val="nil"/>
              <w:left w:val="nil"/>
              <w:bottom w:val="nil"/>
              <w:right w:val="nil"/>
            </w:tcBorders>
            <w:tcMar>
              <w:top w:w="100" w:type="dxa"/>
              <w:left w:w="43" w:type="dxa"/>
              <w:bottom w:w="30" w:type="dxa"/>
              <w:right w:w="43" w:type="dxa"/>
            </w:tcMar>
            <w:vAlign w:val="bottom"/>
          </w:tcPr>
          <w:p w14:paraId="451531CC" w14:textId="77777777" w:rsidR="0089264D" w:rsidRPr="00B40C4C" w:rsidRDefault="0089264D" w:rsidP="003B57FD">
            <w:pPr>
              <w:jc w:val="right"/>
            </w:pPr>
            <w:r w:rsidRPr="00B40C4C">
              <w:t>6,0</w:t>
            </w:r>
          </w:p>
        </w:tc>
      </w:tr>
      <w:tr w:rsidR="00446E55" w:rsidRPr="00B40C4C" w14:paraId="2D17621B" w14:textId="77777777">
        <w:trPr>
          <w:trHeight w:val="340"/>
        </w:trPr>
        <w:tc>
          <w:tcPr>
            <w:tcW w:w="5320" w:type="dxa"/>
            <w:tcBorders>
              <w:top w:val="nil"/>
              <w:left w:val="nil"/>
              <w:bottom w:val="nil"/>
              <w:right w:val="nil"/>
            </w:tcBorders>
            <w:tcMar>
              <w:top w:w="100" w:type="dxa"/>
              <w:left w:w="43" w:type="dxa"/>
              <w:bottom w:w="30" w:type="dxa"/>
              <w:right w:w="43" w:type="dxa"/>
            </w:tcMar>
          </w:tcPr>
          <w:p w14:paraId="5D6A56CB" w14:textId="77777777" w:rsidR="0089264D" w:rsidRPr="00B40C4C" w:rsidRDefault="0089264D" w:rsidP="009137DA">
            <w:r w:rsidRPr="00B40C4C">
              <w:t>Regionale helseforetak</w:t>
            </w:r>
          </w:p>
        </w:tc>
        <w:tc>
          <w:tcPr>
            <w:tcW w:w="1400" w:type="dxa"/>
            <w:tcBorders>
              <w:top w:val="nil"/>
              <w:left w:val="nil"/>
              <w:bottom w:val="nil"/>
              <w:right w:val="nil"/>
            </w:tcBorders>
            <w:tcMar>
              <w:top w:w="100" w:type="dxa"/>
              <w:left w:w="43" w:type="dxa"/>
              <w:bottom w:w="30" w:type="dxa"/>
              <w:right w:w="43" w:type="dxa"/>
            </w:tcMar>
            <w:vAlign w:val="bottom"/>
          </w:tcPr>
          <w:p w14:paraId="53909112" w14:textId="77777777" w:rsidR="0089264D" w:rsidRPr="00B40C4C" w:rsidRDefault="0089264D" w:rsidP="003B57FD">
            <w:pPr>
              <w:jc w:val="right"/>
            </w:pPr>
            <w:r w:rsidRPr="00B40C4C">
              <w:t>215,2</w:t>
            </w:r>
          </w:p>
        </w:tc>
        <w:tc>
          <w:tcPr>
            <w:tcW w:w="1400" w:type="dxa"/>
            <w:tcBorders>
              <w:top w:val="nil"/>
              <w:left w:val="nil"/>
              <w:bottom w:val="nil"/>
              <w:right w:val="nil"/>
            </w:tcBorders>
            <w:tcMar>
              <w:top w:w="100" w:type="dxa"/>
              <w:left w:w="43" w:type="dxa"/>
              <w:bottom w:w="30" w:type="dxa"/>
              <w:right w:w="43" w:type="dxa"/>
            </w:tcMar>
            <w:vAlign w:val="bottom"/>
          </w:tcPr>
          <w:p w14:paraId="6C1A4BE2" w14:textId="77777777" w:rsidR="0089264D" w:rsidRPr="00B40C4C" w:rsidRDefault="0089264D" w:rsidP="003B57FD">
            <w:pPr>
              <w:jc w:val="right"/>
            </w:pPr>
            <w:r w:rsidRPr="00B40C4C">
              <w:t>228,4</w:t>
            </w:r>
          </w:p>
        </w:tc>
        <w:tc>
          <w:tcPr>
            <w:tcW w:w="1400" w:type="dxa"/>
            <w:tcBorders>
              <w:top w:val="nil"/>
              <w:left w:val="nil"/>
              <w:bottom w:val="nil"/>
              <w:right w:val="nil"/>
            </w:tcBorders>
            <w:tcMar>
              <w:top w:w="100" w:type="dxa"/>
              <w:left w:w="43" w:type="dxa"/>
              <w:bottom w:w="30" w:type="dxa"/>
              <w:right w:w="43" w:type="dxa"/>
            </w:tcMar>
            <w:vAlign w:val="bottom"/>
          </w:tcPr>
          <w:p w14:paraId="47DE0FF7" w14:textId="77777777" w:rsidR="0089264D" w:rsidRPr="00B40C4C" w:rsidRDefault="0089264D" w:rsidP="003B57FD">
            <w:pPr>
              <w:jc w:val="right"/>
            </w:pPr>
            <w:r w:rsidRPr="00B40C4C">
              <w:t>6,1</w:t>
            </w:r>
          </w:p>
        </w:tc>
      </w:tr>
      <w:tr w:rsidR="00446E55" w:rsidRPr="00B40C4C" w14:paraId="2C18562B" w14:textId="77777777">
        <w:trPr>
          <w:trHeight w:val="340"/>
        </w:trPr>
        <w:tc>
          <w:tcPr>
            <w:tcW w:w="5320" w:type="dxa"/>
            <w:tcBorders>
              <w:top w:val="nil"/>
              <w:left w:val="nil"/>
              <w:bottom w:val="nil"/>
              <w:right w:val="nil"/>
            </w:tcBorders>
            <w:tcMar>
              <w:top w:w="100" w:type="dxa"/>
              <w:left w:w="43" w:type="dxa"/>
              <w:bottom w:w="30" w:type="dxa"/>
              <w:right w:w="43" w:type="dxa"/>
            </w:tcMar>
          </w:tcPr>
          <w:p w14:paraId="751B6472" w14:textId="77777777" w:rsidR="0089264D" w:rsidRPr="00B40C4C" w:rsidRDefault="0089264D" w:rsidP="009137DA">
            <w:r w:rsidRPr="00B40C4C">
              <w:t>Forsvar</w:t>
            </w:r>
          </w:p>
        </w:tc>
        <w:tc>
          <w:tcPr>
            <w:tcW w:w="1400" w:type="dxa"/>
            <w:tcBorders>
              <w:top w:val="nil"/>
              <w:left w:val="nil"/>
              <w:bottom w:val="nil"/>
              <w:right w:val="nil"/>
            </w:tcBorders>
            <w:tcMar>
              <w:top w:w="100" w:type="dxa"/>
              <w:left w:w="43" w:type="dxa"/>
              <w:bottom w:w="30" w:type="dxa"/>
              <w:right w:w="43" w:type="dxa"/>
            </w:tcMar>
            <w:vAlign w:val="bottom"/>
          </w:tcPr>
          <w:p w14:paraId="36E963EC" w14:textId="77777777" w:rsidR="0089264D" w:rsidRPr="00B40C4C" w:rsidRDefault="0089264D" w:rsidP="003B57FD">
            <w:pPr>
              <w:jc w:val="right"/>
            </w:pPr>
            <w:r w:rsidRPr="00B40C4C">
              <w:t>90,8</w:t>
            </w:r>
          </w:p>
        </w:tc>
        <w:tc>
          <w:tcPr>
            <w:tcW w:w="1400" w:type="dxa"/>
            <w:tcBorders>
              <w:top w:val="nil"/>
              <w:left w:val="nil"/>
              <w:bottom w:val="nil"/>
              <w:right w:val="nil"/>
            </w:tcBorders>
            <w:tcMar>
              <w:top w:w="100" w:type="dxa"/>
              <w:left w:w="43" w:type="dxa"/>
              <w:bottom w:w="30" w:type="dxa"/>
              <w:right w:w="43" w:type="dxa"/>
            </w:tcMar>
            <w:vAlign w:val="bottom"/>
          </w:tcPr>
          <w:p w14:paraId="32AB2DFA" w14:textId="77777777" w:rsidR="0089264D" w:rsidRPr="00B40C4C" w:rsidRDefault="0089264D" w:rsidP="003B57FD">
            <w:pPr>
              <w:jc w:val="right"/>
            </w:pPr>
            <w:r w:rsidRPr="00B40C4C">
              <w:t>110,0</w:t>
            </w:r>
          </w:p>
        </w:tc>
        <w:tc>
          <w:tcPr>
            <w:tcW w:w="1400" w:type="dxa"/>
            <w:tcBorders>
              <w:top w:val="nil"/>
              <w:left w:val="nil"/>
              <w:bottom w:val="nil"/>
              <w:right w:val="nil"/>
            </w:tcBorders>
            <w:tcMar>
              <w:top w:w="100" w:type="dxa"/>
              <w:left w:w="43" w:type="dxa"/>
              <w:bottom w:w="30" w:type="dxa"/>
              <w:right w:w="43" w:type="dxa"/>
            </w:tcMar>
            <w:vAlign w:val="bottom"/>
          </w:tcPr>
          <w:p w14:paraId="6C0F901B" w14:textId="77777777" w:rsidR="0089264D" w:rsidRPr="00B40C4C" w:rsidRDefault="0089264D" w:rsidP="003B57FD">
            <w:pPr>
              <w:jc w:val="right"/>
            </w:pPr>
            <w:r w:rsidRPr="00B40C4C">
              <w:t>21,2</w:t>
            </w:r>
          </w:p>
        </w:tc>
      </w:tr>
      <w:tr w:rsidR="00446E55" w:rsidRPr="00B40C4C" w14:paraId="57FDCC73" w14:textId="77777777">
        <w:trPr>
          <w:trHeight w:val="340"/>
        </w:trPr>
        <w:tc>
          <w:tcPr>
            <w:tcW w:w="5320" w:type="dxa"/>
            <w:tcBorders>
              <w:top w:val="nil"/>
              <w:left w:val="nil"/>
              <w:bottom w:val="nil"/>
              <w:right w:val="nil"/>
            </w:tcBorders>
            <w:tcMar>
              <w:top w:w="100" w:type="dxa"/>
              <w:left w:w="43" w:type="dxa"/>
              <w:bottom w:w="30" w:type="dxa"/>
              <w:right w:w="43" w:type="dxa"/>
            </w:tcMar>
          </w:tcPr>
          <w:p w14:paraId="3CAE7AED" w14:textId="77777777" w:rsidR="0089264D" w:rsidRPr="00B40C4C" w:rsidRDefault="0089264D" w:rsidP="009137DA">
            <w:r w:rsidRPr="00B40C4C">
              <w:t>Samferdsel</w:t>
            </w:r>
          </w:p>
        </w:tc>
        <w:tc>
          <w:tcPr>
            <w:tcW w:w="1400" w:type="dxa"/>
            <w:tcBorders>
              <w:top w:val="nil"/>
              <w:left w:val="nil"/>
              <w:bottom w:val="nil"/>
              <w:right w:val="nil"/>
            </w:tcBorders>
            <w:tcMar>
              <w:top w:w="100" w:type="dxa"/>
              <w:left w:w="43" w:type="dxa"/>
              <w:bottom w:w="30" w:type="dxa"/>
              <w:right w:w="43" w:type="dxa"/>
            </w:tcMar>
            <w:vAlign w:val="bottom"/>
          </w:tcPr>
          <w:p w14:paraId="0CAE9EA2" w14:textId="77777777" w:rsidR="0089264D" w:rsidRPr="00B40C4C" w:rsidRDefault="0089264D" w:rsidP="003B57FD">
            <w:pPr>
              <w:jc w:val="right"/>
            </w:pPr>
            <w:r w:rsidRPr="00B40C4C">
              <w:t>91,3</w:t>
            </w:r>
          </w:p>
        </w:tc>
        <w:tc>
          <w:tcPr>
            <w:tcW w:w="1400" w:type="dxa"/>
            <w:tcBorders>
              <w:top w:val="nil"/>
              <w:left w:val="nil"/>
              <w:bottom w:val="nil"/>
              <w:right w:val="nil"/>
            </w:tcBorders>
            <w:tcMar>
              <w:top w:w="100" w:type="dxa"/>
              <w:left w:w="43" w:type="dxa"/>
              <w:bottom w:w="30" w:type="dxa"/>
              <w:right w:w="43" w:type="dxa"/>
            </w:tcMar>
            <w:vAlign w:val="bottom"/>
          </w:tcPr>
          <w:p w14:paraId="220859BC" w14:textId="77777777" w:rsidR="0089264D" w:rsidRPr="00B40C4C" w:rsidRDefault="0089264D" w:rsidP="003B57FD">
            <w:pPr>
              <w:jc w:val="right"/>
            </w:pPr>
            <w:r w:rsidRPr="00B40C4C">
              <w:t>96,1</w:t>
            </w:r>
          </w:p>
        </w:tc>
        <w:tc>
          <w:tcPr>
            <w:tcW w:w="1400" w:type="dxa"/>
            <w:tcBorders>
              <w:top w:val="nil"/>
              <w:left w:val="nil"/>
              <w:bottom w:val="nil"/>
              <w:right w:val="nil"/>
            </w:tcBorders>
            <w:tcMar>
              <w:top w:w="100" w:type="dxa"/>
              <w:left w:w="43" w:type="dxa"/>
              <w:bottom w:w="30" w:type="dxa"/>
              <w:right w:w="43" w:type="dxa"/>
            </w:tcMar>
            <w:vAlign w:val="bottom"/>
          </w:tcPr>
          <w:p w14:paraId="35675392" w14:textId="77777777" w:rsidR="0089264D" w:rsidRPr="00B40C4C" w:rsidRDefault="0089264D" w:rsidP="003B57FD">
            <w:pPr>
              <w:jc w:val="right"/>
            </w:pPr>
            <w:r w:rsidRPr="00B40C4C">
              <w:t>5,2</w:t>
            </w:r>
          </w:p>
        </w:tc>
      </w:tr>
      <w:tr w:rsidR="00446E55" w:rsidRPr="00B40C4C" w14:paraId="0AF68F24" w14:textId="77777777">
        <w:trPr>
          <w:trHeight w:val="340"/>
        </w:trPr>
        <w:tc>
          <w:tcPr>
            <w:tcW w:w="5320" w:type="dxa"/>
            <w:tcBorders>
              <w:top w:val="nil"/>
              <w:left w:val="nil"/>
              <w:bottom w:val="nil"/>
              <w:right w:val="nil"/>
            </w:tcBorders>
            <w:tcMar>
              <w:top w:w="100" w:type="dxa"/>
              <w:left w:w="43" w:type="dxa"/>
              <w:bottom w:w="30" w:type="dxa"/>
              <w:right w:w="43" w:type="dxa"/>
            </w:tcMar>
          </w:tcPr>
          <w:p w14:paraId="3E992B66" w14:textId="77777777" w:rsidR="0089264D" w:rsidRPr="00B40C4C" w:rsidRDefault="0089264D" w:rsidP="009137DA">
            <w:r w:rsidRPr="00B40C4C">
              <w:t>Høyere utdanning, forskning og fagskoler</w:t>
            </w:r>
          </w:p>
        </w:tc>
        <w:tc>
          <w:tcPr>
            <w:tcW w:w="1400" w:type="dxa"/>
            <w:tcBorders>
              <w:top w:val="nil"/>
              <w:left w:val="nil"/>
              <w:bottom w:val="nil"/>
              <w:right w:val="nil"/>
            </w:tcBorders>
            <w:tcMar>
              <w:top w:w="100" w:type="dxa"/>
              <w:left w:w="43" w:type="dxa"/>
              <w:bottom w:w="30" w:type="dxa"/>
              <w:right w:w="43" w:type="dxa"/>
            </w:tcMar>
            <w:vAlign w:val="bottom"/>
          </w:tcPr>
          <w:p w14:paraId="1522B6CF" w14:textId="77777777" w:rsidR="0089264D" w:rsidRPr="00B40C4C" w:rsidRDefault="0089264D" w:rsidP="003B57FD">
            <w:pPr>
              <w:jc w:val="right"/>
            </w:pPr>
            <w:r w:rsidRPr="00B40C4C">
              <w:t>61,8</w:t>
            </w:r>
          </w:p>
        </w:tc>
        <w:tc>
          <w:tcPr>
            <w:tcW w:w="1400" w:type="dxa"/>
            <w:tcBorders>
              <w:top w:val="nil"/>
              <w:left w:val="nil"/>
              <w:bottom w:val="nil"/>
              <w:right w:val="nil"/>
            </w:tcBorders>
            <w:tcMar>
              <w:top w:w="100" w:type="dxa"/>
              <w:left w:w="43" w:type="dxa"/>
              <w:bottom w:w="30" w:type="dxa"/>
              <w:right w:w="43" w:type="dxa"/>
            </w:tcMar>
            <w:vAlign w:val="bottom"/>
          </w:tcPr>
          <w:p w14:paraId="6FCBD300" w14:textId="77777777" w:rsidR="0089264D" w:rsidRPr="00B40C4C" w:rsidRDefault="0089264D" w:rsidP="003B57FD">
            <w:pPr>
              <w:jc w:val="right"/>
            </w:pPr>
            <w:r w:rsidRPr="00B40C4C">
              <w:t>61,4</w:t>
            </w:r>
          </w:p>
        </w:tc>
        <w:tc>
          <w:tcPr>
            <w:tcW w:w="1400" w:type="dxa"/>
            <w:tcBorders>
              <w:top w:val="nil"/>
              <w:left w:val="nil"/>
              <w:bottom w:val="nil"/>
              <w:right w:val="nil"/>
            </w:tcBorders>
            <w:tcMar>
              <w:top w:w="100" w:type="dxa"/>
              <w:left w:w="43" w:type="dxa"/>
              <w:bottom w:w="30" w:type="dxa"/>
              <w:right w:w="43" w:type="dxa"/>
            </w:tcMar>
            <w:vAlign w:val="bottom"/>
          </w:tcPr>
          <w:p w14:paraId="796AA2DA" w14:textId="77777777" w:rsidR="0089264D" w:rsidRPr="00B40C4C" w:rsidRDefault="0089264D" w:rsidP="003B57FD">
            <w:pPr>
              <w:jc w:val="right"/>
            </w:pPr>
            <w:r w:rsidRPr="00B40C4C">
              <w:t>-0,5</w:t>
            </w:r>
          </w:p>
        </w:tc>
      </w:tr>
      <w:tr w:rsidR="00446E55" w:rsidRPr="00B40C4C" w14:paraId="69720D96" w14:textId="77777777">
        <w:trPr>
          <w:trHeight w:val="340"/>
        </w:trPr>
        <w:tc>
          <w:tcPr>
            <w:tcW w:w="5320" w:type="dxa"/>
            <w:tcBorders>
              <w:top w:val="nil"/>
              <w:left w:val="nil"/>
              <w:bottom w:val="nil"/>
              <w:right w:val="nil"/>
            </w:tcBorders>
            <w:tcMar>
              <w:top w:w="100" w:type="dxa"/>
              <w:left w:w="43" w:type="dxa"/>
              <w:bottom w:w="30" w:type="dxa"/>
              <w:right w:w="43" w:type="dxa"/>
            </w:tcMar>
          </w:tcPr>
          <w:p w14:paraId="2FDE1AFE" w14:textId="77777777" w:rsidR="0089264D" w:rsidRPr="00B40C4C" w:rsidRDefault="0089264D" w:rsidP="009137DA">
            <w:r w:rsidRPr="00B40C4C">
              <w:t>Bistand</w:t>
            </w:r>
            <w:r w:rsidRPr="00B40C4C">
              <w:rPr>
                <w:rStyle w:val="skrift-hevet"/>
              </w:rPr>
              <w:t>2</w:t>
            </w:r>
          </w:p>
        </w:tc>
        <w:tc>
          <w:tcPr>
            <w:tcW w:w="1400" w:type="dxa"/>
            <w:tcBorders>
              <w:top w:val="nil"/>
              <w:left w:val="nil"/>
              <w:bottom w:val="nil"/>
              <w:right w:val="nil"/>
            </w:tcBorders>
            <w:tcMar>
              <w:top w:w="100" w:type="dxa"/>
              <w:left w:w="43" w:type="dxa"/>
              <w:bottom w:w="30" w:type="dxa"/>
              <w:right w:w="43" w:type="dxa"/>
            </w:tcMar>
            <w:vAlign w:val="bottom"/>
          </w:tcPr>
          <w:p w14:paraId="76BE3D9D" w14:textId="77777777" w:rsidR="0089264D" w:rsidRPr="00B40C4C" w:rsidRDefault="0089264D" w:rsidP="003B57FD">
            <w:pPr>
              <w:jc w:val="right"/>
            </w:pPr>
            <w:r w:rsidRPr="00B40C4C">
              <w:t>50,6</w:t>
            </w:r>
          </w:p>
        </w:tc>
        <w:tc>
          <w:tcPr>
            <w:tcW w:w="1400" w:type="dxa"/>
            <w:tcBorders>
              <w:top w:val="nil"/>
              <w:left w:val="nil"/>
              <w:bottom w:val="nil"/>
              <w:right w:val="nil"/>
            </w:tcBorders>
            <w:tcMar>
              <w:top w:w="100" w:type="dxa"/>
              <w:left w:w="43" w:type="dxa"/>
              <w:bottom w:w="30" w:type="dxa"/>
              <w:right w:w="43" w:type="dxa"/>
            </w:tcMar>
            <w:vAlign w:val="bottom"/>
          </w:tcPr>
          <w:p w14:paraId="7B4EAAD7" w14:textId="77777777" w:rsidR="0089264D" w:rsidRPr="00B40C4C" w:rsidRDefault="0089264D" w:rsidP="003B57FD">
            <w:pPr>
              <w:jc w:val="right"/>
            </w:pPr>
            <w:r w:rsidRPr="00B40C4C">
              <w:t>48,7</w:t>
            </w:r>
          </w:p>
        </w:tc>
        <w:tc>
          <w:tcPr>
            <w:tcW w:w="1400" w:type="dxa"/>
            <w:tcBorders>
              <w:top w:val="nil"/>
              <w:left w:val="nil"/>
              <w:bottom w:val="nil"/>
              <w:right w:val="nil"/>
            </w:tcBorders>
            <w:tcMar>
              <w:top w:w="100" w:type="dxa"/>
              <w:left w:w="43" w:type="dxa"/>
              <w:bottom w:w="30" w:type="dxa"/>
              <w:right w:w="43" w:type="dxa"/>
            </w:tcMar>
            <w:vAlign w:val="bottom"/>
          </w:tcPr>
          <w:p w14:paraId="13FCEF39" w14:textId="77777777" w:rsidR="0089264D" w:rsidRPr="00B40C4C" w:rsidRDefault="0089264D" w:rsidP="003B57FD">
            <w:pPr>
              <w:jc w:val="right"/>
            </w:pPr>
            <w:r w:rsidRPr="00B40C4C">
              <w:t>-3,8</w:t>
            </w:r>
          </w:p>
        </w:tc>
      </w:tr>
      <w:tr w:rsidR="00446E55" w:rsidRPr="00B40C4C" w14:paraId="4A59D602" w14:textId="77777777">
        <w:trPr>
          <w:trHeight w:val="340"/>
        </w:trPr>
        <w:tc>
          <w:tcPr>
            <w:tcW w:w="5320" w:type="dxa"/>
            <w:tcBorders>
              <w:top w:val="nil"/>
              <w:left w:val="nil"/>
              <w:bottom w:val="nil"/>
              <w:right w:val="nil"/>
            </w:tcBorders>
            <w:tcMar>
              <w:top w:w="100" w:type="dxa"/>
              <w:left w:w="43" w:type="dxa"/>
              <w:bottom w:w="30" w:type="dxa"/>
              <w:right w:w="43" w:type="dxa"/>
            </w:tcMar>
          </w:tcPr>
          <w:p w14:paraId="57800FF4" w14:textId="77777777" w:rsidR="0089264D" w:rsidRPr="00B40C4C" w:rsidRDefault="0089264D" w:rsidP="009137DA">
            <w:r w:rsidRPr="00B40C4C">
              <w:t>Politi og påtalemyndighet</w:t>
            </w:r>
          </w:p>
        </w:tc>
        <w:tc>
          <w:tcPr>
            <w:tcW w:w="1400" w:type="dxa"/>
            <w:tcBorders>
              <w:top w:val="nil"/>
              <w:left w:val="nil"/>
              <w:bottom w:val="nil"/>
              <w:right w:val="nil"/>
            </w:tcBorders>
            <w:tcMar>
              <w:top w:w="100" w:type="dxa"/>
              <w:left w:w="43" w:type="dxa"/>
              <w:bottom w:w="30" w:type="dxa"/>
              <w:right w:w="43" w:type="dxa"/>
            </w:tcMar>
            <w:vAlign w:val="bottom"/>
          </w:tcPr>
          <w:p w14:paraId="66F0E306" w14:textId="77777777" w:rsidR="0089264D" w:rsidRPr="00B40C4C" w:rsidRDefault="0089264D" w:rsidP="003B57FD">
            <w:pPr>
              <w:jc w:val="right"/>
            </w:pPr>
            <w:r w:rsidRPr="00B40C4C">
              <w:t>27,2</w:t>
            </w:r>
          </w:p>
        </w:tc>
        <w:tc>
          <w:tcPr>
            <w:tcW w:w="1400" w:type="dxa"/>
            <w:tcBorders>
              <w:top w:val="nil"/>
              <w:left w:val="nil"/>
              <w:bottom w:val="nil"/>
              <w:right w:val="nil"/>
            </w:tcBorders>
            <w:tcMar>
              <w:top w:w="100" w:type="dxa"/>
              <w:left w:w="43" w:type="dxa"/>
              <w:bottom w:w="30" w:type="dxa"/>
              <w:right w:w="43" w:type="dxa"/>
            </w:tcMar>
            <w:vAlign w:val="bottom"/>
          </w:tcPr>
          <w:p w14:paraId="42423FC9" w14:textId="77777777" w:rsidR="0089264D" w:rsidRPr="00B40C4C" w:rsidRDefault="0089264D" w:rsidP="003B57FD">
            <w:pPr>
              <w:jc w:val="right"/>
            </w:pPr>
            <w:r w:rsidRPr="00B40C4C">
              <w:t>30,5</w:t>
            </w:r>
          </w:p>
        </w:tc>
        <w:tc>
          <w:tcPr>
            <w:tcW w:w="1400" w:type="dxa"/>
            <w:tcBorders>
              <w:top w:val="nil"/>
              <w:left w:val="nil"/>
              <w:bottom w:val="nil"/>
              <w:right w:val="nil"/>
            </w:tcBorders>
            <w:tcMar>
              <w:top w:w="100" w:type="dxa"/>
              <w:left w:w="43" w:type="dxa"/>
              <w:bottom w:w="30" w:type="dxa"/>
              <w:right w:w="43" w:type="dxa"/>
            </w:tcMar>
            <w:vAlign w:val="bottom"/>
          </w:tcPr>
          <w:p w14:paraId="0295DD5C" w14:textId="77777777" w:rsidR="0089264D" w:rsidRPr="00B40C4C" w:rsidRDefault="0089264D" w:rsidP="003B57FD">
            <w:pPr>
              <w:jc w:val="right"/>
            </w:pPr>
            <w:r w:rsidRPr="00B40C4C">
              <w:t>12,2</w:t>
            </w:r>
          </w:p>
        </w:tc>
      </w:tr>
      <w:tr w:rsidR="00446E55" w:rsidRPr="00B40C4C" w14:paraId="38CDDBF6" w14:textId="77777777">
        <w:trPr>
          <w:trHeight w:val="340"/>
        </w:trPr>
        <w:tc>
          <w:tcPr>
            <w:tcW w:w="5320" w:type="dxa"/>
            <w:tcBorders>
              <w:top w:val="nil"/>
              <w:left w:val="nil"/>
              <w:bottom w:val="nil"/>
              <w:right w:val="nil"/>
            </w:tcBorders>
            <w:tcMar>
              <w:top w:w="100" w:type="dxa"/>
              <w:left w:w="43" w:type="dxa"/>
              <w:bottom w:w="30" w:type="dxa"/>
              <w:right w:w="43" w:type="dxa"/>
            </w:tcMar>
          </w:tcPr>
          <w:p w14:paraId="7373DE6C" w14:textId="77777777" w:rsidR="0089264D" w:rsidRPr="00B40C4C" w:rsidRDefault="0089264D" w:rsidP="009137DA">
            <w:r w:rsidRPr="00B40C4C">
              <w:t>Jordbruksavtalen</w:t>
            </w:r>
          </w:p>
        </w:tc>
        <w:tc>
          <w:tcPr>
            <w:tcW w:w="1400" w:type="dxa"/>
            <w:tcBorders>
              <w:top w:val="nil"/>
              <w:left w:val="nil"/>
              <w:bottom w:val="nil"/>
              <w:right w:val="nil"/>
            </w:tcBorders>
            <w:tcMar>
              <w:top w:w="100" w:type="dxa"/>
              <w:left w:w="43" w:type="dxa"/>
              <w:bottom w:w="30" w:type="dxa"/>
              <w:right w:w="43" w:type="dxa"/>
            </w:tcMar>
            <w:vAlign w:val="bottom"/>
          </w:tcPr>
          <w:p w14:paraId="3F28C1F5" w14:textId="77777777" w:rsidR="0089264D" w:rsidRPr="00B40C4C" w:rsidRDefault="0089264D" w:rsidP="003B57FD">
            <w:pPr>
              <w:jc w:val="right"/>
            </w:pPr>
            <w:r w:rsidRPr="00B40C4C">
              <w:t>26,7</w:t>
            </w:r>
          </w:p>
        </w:tc>
        <w:tc>
          <w:tcPr>
            <w:tcW w:w="1400" w:type="dxa"/>
            <w:tcBorders>
              <w:top w:val="nil"/>
              <w:left w:val="nil"/>
              <w:bottom w:val="nil"/>
              <w:right w:val="nil"/>
            </w:tcBorders>
            <w:tcMar>
              <w:top w:w="100" w:type="dxa"/>
              <w:left w:w="43" w:type="dxa"/>
              <w:bottom w:w="30" w:type="dxa"/>
              <w:right w:w="43" w:type="dxa"/>
            </w:tcMar>
            <w:vAlign w:val="bottom"/>
          </w:tcPr>
          <w:p w14:paraId="19A59D10" w14:textId="77777777" w:rsidR="0089264D" w:rsidRPr="00B40C4C" w:rsidRDefault="0089264D" w:rsidP="003B57FD">
            <w:pPr>
              <w:jc w:val="right"/>
            </w:pPr>
            <w:r w:rsidRPr="00B40C4C">
              <w:t>28,8</w:t>
            </w:r>
          </w:p>
        </w:tc>
        <w:tc>
          <w:tcPr>
            <w:tcW w:w="1400" w:type="dxa"/>
            <w:tcBorders>
              <w:top w:val="nil"/>
              <w:left w:val="nil"/>
              <w:bottom w:val="nil"/>
              <w:right w:val="nil"/>
            </w:tcBorders>
            <w:tcMar>
              <w:top w:w="100" w:type="dxa"/>
              <w:left w:w="43" w:type="dxa"/>
              <w:bottom w:w="30" w:type="dxa"/>
              <w:right w:w="43" w:type="dxa"/>
            </w:tcMar>
            <w:vAlign w:val="bottom"/>
          </w:tcPr>
          <w:p w14:paraId="0187261D" w14:textId="77777777" w:rsidR="0089264D" w:rsidRPr="00B40C4C" w:rsidRDefault="0089264D" w:rsidP="003B57FD">
            <w:pPr>
              <w:jc w:val="right"/>
            </w:pPr>
            <w:r w:rsidRPr="00B40C4C">
              <w:t>7,9</w:t>
            </w:r>
          </w:p>
        </w:tc>
      </w:tr>
      <w:tr w:rsidR="00446E55" w:rsidRPr="00B40C4C" w14:paraId="6411B885" w14:textId="77777777">
        <w:trPr>
          <w:trHeight w:val="340"/>
        </w:trPr>
        <w:tc>
          <w:tcPr>
            <w:tcW w:w="5320" w:type="dxa"/>
            <w:tcBorders>
              <w:top w:val="nil"/>
              <w:left w:val="nil"/>
              <w:bottom w:val="nil"/>
              <w:right w:val="nil"/>
            </w:tcBorders>
            <w:tcMar>
              <w:top w:w="100" w:type="dxa"/>
              <w:left w:w="43" w:type="dxa"/>
              <w:bottom w:w="30" w:type="dxa"/>
              <w:right w:w="43" w:type="dxa"/>
            </w:tcMar>
          </w:tcPr>
          <w:p w14:paraId="4C7C3366" w14:textId="77777777" w:rsidR="0089264D" w:rsidRPr="00B40C4C" w:rsidRDefault="0089264D" w:rsidP="009137DA">
            <w:r w:rsidRPr="00B40C4C">
              <w:t>Barnetrygd og kontantstøtte</w:t>
            </w:r>
          </w:p>
        </w:tc>
        <w:tc>
          <w:tcPr>
            <w:tcW w:w="1400" w:type="dxa"/>
            <w:tcBorders>
              <w:top w:val="nil"/>
              <w:left w:val="nil"/>
              <w:bottom w:val="nil"/>
              <w:right w:val="nil"/>
            </w:tcBorders>
            <w:tcMar>
              <w:top w:w="100" w:type="dxa"/>
              <w:left w:w="43" w:type="dxa"/>
              <w:bottom w:w="30" w:type="dxa"/>
              <w:right w:w="43" w:type="dxa"/>
            </w:tcMar>
            <w:vAlign w:val="bottom"/>
          </w:tcPr>
          <w:p w14:paraId="53CCBCDA" w14:textId="77777777" w:rsidR="0089264D" w:rsidRPr="00B40C4C" w:rsidRDefault="0089264D" w:rsidP="003B57FD">
            <w:pPr>
              <w:jc w:val="right"/>
            </w:pPr>
            <w:r w:rsidRPr="00B40C4C">
              <w:t>26,6</w:t>
            </w:r>
          </w:p>
        </w:tc>
        <w:tc>
          <w:tcPr>
            <w:tcW w:w="1400" w:type="dxa"/>
            <w:tcBorders>
              <w:top w:val="nil"/>
              <w:left w:val="nil"/>
              <w:bottom w:val="nil"/>
              <w:right w:val="nil"/>
            </w:tcBorders>
            <w:tcMar>
              <w:top w:w="100" w:type="dxa"/>
              <w:left w:w="43" w:type="dxa"/>
              <w:bottom w:w="30" w:type="dxa"/>
              <w:right w:w="43" w:type="dxa"/>
            </w:tcMar>
            <w:vAlign w:val="bottom"/>
          </w:tcPr>
          <w:p w14:paraId="7075C724" w14:textId="77777777" w:rsidR="0089264D" w:rsidRPr="00B40C4C" w:rsidRDefault="0089264D" w:rsidP="003B57FD">
            <w:pPr>
              <w:jc w:val="right"/>
            </w:pPr>
            <w:r w:rsidRPr="00B40C4C">
              <w:t>27,6</w:t>
            </w:r>
          </w:p>
        </w:tc>
        <w:tc>
          <w:tcPr>
            <w:tcW w:w="1400" w:type="dxa"/>
            <w:tcBorders>
              <w:top w:val="nil"/>
              <w:left w:val="nil"/>
              <w:bottom w:val="nil"/>
              <w:right w:val="nil"/>
            </w:tcBorders>
            <w:tcMar>
              <w:top w:w="100" w:type="dxa"/>
              <w:left w:w="43" w:type="dxa"/>
              <w:bottom w:w="30" w:type="dxa"/>
              <w:right w:w="43" w:type="dxa"/>
            </w:tcMar>
            <w:vAlign w:val="bottom"/>
          </w:tcPr>
          <w:p w14:paraId="7165A902" w14:textId="77777777" w:rsidR="0089264D" w:rsidRPr="00B40C4C" w:rsidRDefault="0089264D" w:rsidP="003B57FD">
            <w:pPr>
              <w:jc w:val="right"/>
            </w:pPr>
            <w:r w:rsidRPr="00B40C4C">
              <w:t>3,7</w:t>
            </w:r>
          </w:p>
        </w:tc>
      </w:tr>
      <w:tr w:rsidR="00446E55" w:rsidRPr="00B40C4C" w14:paraId="47F44D7A" w14:textId="77777777">
        <w:trPr>
          <w:trHeight w:val="340"/>
        </w:trPr>
        <w:tc>
          <w:tcPr>
            <w:tcW w:w="5320" w:type="dxa"/>
            <w:tcBorders>
              <w:top w:val="nil"/>
              <w:left w:val="nil"/>
              <w:bottom w:val="nil"/>
              <w:right w:val="nil"/>
            </w:tcBorders>
            <w:tcMar>
              <w:top w:w="100" w:type="dxa"/>
              <w:left w:w="43" w:type="dxa"/>
              <w:bottom w:w="30" w:type="dxa"/>
              <w:right w:w="43" w:type="dxa"/>
            </w:tcMar>
          </w:tcPr>
          <w:p w14:paraId="16E0BDD4" w14:textId="77777777" w:rsidR="0089264D" w:rsidRPr="00B40C4C" w:rsidRDefault="0089264D" w:rsidP="009137DA">
            <w:r w:rsidRPr="00B40C4C">
              <w:t>Renter på statsgjeld</w:t>
            </w:r>
          </w:p>
        </w:tc>
        <w:tc>
          <w:tcPr>
            <w:tcW w:w="1400" w:type="dxa"/>
            <w:tcBorders>
              <w:top w:val="nil"/>
              <w:left w:val="nil"/>
              <w:bottom w:val="nil"/>
              <w:right w:val="nil"/>
            </w:tcBorders>
            <w:tcMar>
              <w:top w:w="100" w:type="dxa"/>
              <w:left w:w="43" w:type="dxa"/>
              <w:bottom w:w="30" w:type="dxa"/>
              <w:right w:w="43" w:type="dxa"/>
            </w:tcMar>
            <w:vAlign w:val="bottom"/>
          </w:tcPr>
          <w:p w14:paraId="46DF3CFD" w14:textId="77777777" w:rsidR="0089264D" w:rsidRPr="00B40C4C" w:rsidRDefault="0089264D" w:rsidP="003B57FD">
            <w:pPr>
              <w:jc w:val="right"/>
            </w:pPr>
            <w:r w:rsidRPr="00B40C4C">
              <w:t>12,5</w:t>
            </w:r>
          </w:p>
        </w:tc>
        <w:tc>
          <w:tcPr>
            <w:tcW w:w="1400" w:type="dxa"/>
            <w:tcBorders>
              <w:top w:val="nil"/>
              <w:left w:val="nil"/>
              <w:bottom w:val="nil"/>
              <w:right w:val="nil"/>
            </w:tcBorders>
            <w:tcMar>
              <w:top w:w="100" w:type="dxa"/>
              <w:left w:w="43" w:type="dxa"/>
              <w:bottom w:w="30" w:type="dxa"/>
              <w:right w:w="43" w:type="dxa"/>
            </w:tcMar>
            <w:vAlign w:val="bottom"/>
          </w:tcPr>
          <w:p w14:paraId="7D33A0FB" w14:textId="77777777" w:rsidR="0089264D" w:rsidRPr="00B40C4C" w:rsidRDefault="0089264D" w:rsidP="003B57FD">
            <w:pPr>
              <w:jc w:val="right"/>
            </w:pPr>
            <w:r w:rsidRPr="00B40C4C">
              <w:t>16,4</w:t>
            </w:r>
          </w:p>
        </w:tc>
        <w:tc>
          <w:tcPr>
            <w:tcW w:w="1400" w:type="dxa"/>
            <w:tcBorders>
              <w:top w:val="nil"/>
              <w:left w:val="nil"/>
              <w:bottom w:val="nil"/>
              <w:right w:val="nil"/>
            </w:tcBorders>
            <w:tcMar>
              <w:top w:w="100" w:type="dxa"/>
              <w:left w:w="43" w:type="dxa"/>
              <w:bottom w:w="30" w:type="dxa"/>
              <w:right w:w="43" w:type="dxa"/>
            </w:tcMar>
            <w:vAlign w:val="bottom"/>
          </w:tcPr>
          <w:p w14:paraId="40B3ACAD" w14:textId="77777777" w:rsidR="0089264D" w:rsidRPr="00B40C4C" w:rsidRDefault="0089264D" w:rsidP="003B57FD">
            <w:pPr>
              <w:jc w:val="right"/>
            </w:pPr>
            <w:r w:rsidRPr="00B40C4C">
              <w:t>31,9</w:t>
            </w:r>
          </w:p>
        </w:tc>
      </w:tr>
      <w:tr w:rsidR="00446E55" w:rsidRPr="00B40C4C" w14:paraId="1C0F0CC5" w14:textId="77777777">
        <w:trPr>
          <w:trHeight w:val="340"/>
        </w:trPr>
        <w:tc>
          <w:tcPr>
            <w:tcW w:w="5320" w:type="dxa"/>
            <w:tcBorders>
              <w:top w:val="nil"/>
              <w:left w:val="nil"/>
              <w:bottom w:val="single" w:sz="4" w:space="0" w:color="000000"/>
              <w:right w:val="nil"/>
            </w:tcBorders>
            <w:tcMar>
              <w:top w:w="100" w:type="dxa"/>
              <w:left w:w="43" w:type="dxa"/>
              <w:bottom w:w="30" w:type="dxa"/>
              <w:right w:w="43" w:type="dxa"/>
            </w:tcMar>
          </w:tcPr>
          <w:p w14:paraId="024D18FE" w14:textId="77777777" w:rsidR="0089264D" w:rsidRPr="00B40C4C" w:rsidRDefault="0089264D" w:rsidP="009137DA">
            <w:r w:rsidRPr="00B40C4C">
              <w:t>Andre utgifter</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62C46951" w14:textId="77777777" w:rsidR="0089264D" w:rsidRPr="00B40C4C" w:rsidRDefault="0089264D" w:rsidP="003B57FD">
            <w:pPr>
              <w:jc w:val="right"/>
            </w:pPr>
            <w:r w:rsidRPr="00B40C4C">
              <w:t>387,8</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2409263E" w14:textId="77777777" w:rsidR="0089264D" w:rsidRPr="00B40C4C" w:rsidRDefault="0089264D" w:rsidP="003B57FD">
            <w:pPr>
              <w:jc w:val="right"/>
            </w:pPr>
            <w:r w:rsidRPr="00B40C4C">
              <w:t>403,0</w:t>
            </w:r>
          </w:p>
        </w:tc>
        <w:tc>
          <w:tcPr>
            <w:tcW w:w="1400" w:type="dxa"/>
            <w:tcBorders>
              <w:top w:val="nil"/>
              <w:left w:val="nil"/>
              <w:bottom w:val="single" w:sz="4" w:space="0" w:color="000000"/>
              <w:right w:val="nil"/>
            </w:tcBorders>
            <w:tcMar>
              <w:top w:w="100" w:type="dxa"/>
              <w:left w:w="43" w:type="dxa"/>
              <w:bottom w:w="30" w:type="dxa"/>
              <w:right w:w="43" w:type="dxa"/>
            </w:tcMar>
            <w:vAlign w:val="bottom"/>
          </w:tcPr>
          <w:p w14:paraId="0E0CCC87" w14:textId="77777777" w:rsidR="0089264D" w:rsidRPr="00B40C4C" w:rsidRDefault="0089264D" w:rsidP="003B57FD">
            <w:pPr>
              <w:jc w:val="right"/>
            </w:pPr>
            <w:r w:rsidRPr="00B40C4C">
              <w:t>3,9</w:t>
            </w:r>
          </w:p>
        </w:tc>
      </w:tr>
      <w:tr w:rsidR="00446E55" w:rsidRPr="00B40C4C" w14:paraId="4A643567" w14:textId="77777777">
        <w:trPr>
          <w:trHeight w:val="340"/>
        </w:trPr>
        <w:tc>
          <w:tcPr>
            <w:tcW w:w="5320" w:type="dxa"/>
            <w:tcBorders>
              <w:top w:val="single" w:sz="4" w:space="0" w:color="000000"/>
              <w:left w:val="nil"/>
              <w:bottom w:val="single" w:sz="4" w:space="0" w:color="000000"/>
              <w:right w:val="nil"/>
            </w:tcBorders>
            <w:tcMar>
              <w:top w:w="100" w:type="dxa"/>
              <w:left w:w="43" w:type="dxa"/>
              <w:bottom w:w="30" w:type="dxa"/>
              <w:right w:w="43" w:type="dxa"/>
            </w:tcMar>
          </w:tcPr>
          <w:p w14:paraId="08699E1D" w14:textId="77777777" w:rsidR="0089264D" w:rsidRPr="00B40C4C" w:rsidRDefault="0089264D" w:rsidP="009137DA">
            <w:r w:rsidRPr="00B40C4C">
              <w:t>Oljekorrigert overskudd</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56E36905" w14:textId="77777777" w:rsidR="0089264D" w:rsidRPr="00B40C4C" w:rsidRDefault="0089264D" w:rsidP="003B57FD">
            <w:pPr>
              <w:jc w:val="right"/>
            </w:pPr>
            <w:r w:rsidRPr="00B40C4C">
              <w:t>-336,5</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D40BE47" w14:textId="77777777" w:rsidR="0089264D" w:rsidRPr="00B40C4C" w:rsidRDefault="0089264D" w:rsidP="003B57FD">
            <w:pPr>
              <w:jc w:val="right"/>
            </w:pPr>
            <w:r w:rsidRPr="00B40C4C">
              <w:t>-413,6</w:t>
            </w:r>
          </w:p>
        </w:tc>
        <w:tc>
          <w:tcPr>
            <w:tcW w:w="14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7D0A559" w14:textId="77777777" w:rsidR="0089264D" w:rsidRPr="00B40C4C" w:rsidRDefault="0089264D" w:rsidP="003B57FD">
            <w:pPr>
              <w:jc w:val="right"/>
            </w:pPr>
            <w:r w:rsidRPr="00B40C4C">
              <w:t>22,9</w:t>
            </w:r>
          </w:p>
        </w:tc>
      </w:tr>
    </w:tbl>
    <w:p w14:paraId="1507C2E7" w14:textId="77777777" w:rsidR="0089264D" w:rsidRPr="00B40C4C" w:rsidRDefault="0089264D" w:rsidP="00EC71B8">
      <w:pPr>
        <w:pStyle w:val="tabell-noter"/>
        <w:rPr>
          <w:rStyle w:val="skrift-hevet"/>
        </w:rPr>
      </w:pPr>
      <w:r w:rsidRPr="00B40C4C">
        <w:rPr>
          <w:rStyle w:val="skrift-hevet"/>
        </w:rPr>
        <w:t>1</w:t>
      </w:r>
      <w:r w:rsidRPr="00B40C4C">
        <w:tab/>
        <w:t>Inkluderer overføring fra Statens pensjonsfond Norge (SPN) på 11,7 mrd. kroner i 2025. Se nærmere omtale i kapittel 8.2.</w:t>
      </w:r>
    </w:p>
    <w:p w14:paraId="65CCD835" w14:textId="77777777" w:rsidR="0089264D" w:rsidRPr="00B40C4C" w:rsidRDefault="0089264D" w:rsidP="009137DA">
      <w:pPr>
        <w:pStyle w:val="tabell-noter"/>
        <w:rPr>
          <w:rStyle w:val="skrift-hevet"/>
        </w:rPr>
      </w:pPr>
      <w:r w:rsidRPr="00B40C4C">
        <w:rPr>
          <w:rStyle w:val="skrift-hevet"/>
        </w:rPr>
        <w:t>2</w:t>
      </w:r>
      <w:r w:rsidRPr="00B40C4C">
        <w:tab/>
        <w:t>Regjeringens forslag til bistandsbudsjett inkluderer i tillegg midler til Norfund (grunnfondskapital ved investeringer i utviklingsland og kapitalinnskudd i klimainvesteringsfondet) og enkelte bistandsmidler under Klima- og miljødepartementet, Kunnskapsdepartementet, Finansdepartementet og Kommunal- og distriktsdepartementet.</w:t>
      </w:r>
    </w:p>
    <w:p w14:paraId="7E8F48BF" w14:textId="77777777" w:rsidR="0089264D" w:rsidRPr="00B40C4C" w:rsidRDefault="0089264D" w:rsidP="009137DA">
      <w:pPr>
        <w:pStyle w:val="Kilde"/>
      </w:pPr>
      <w:r w:rsidRPr="00B40C4C">
        <w:t>Kilde: Finansdepartementet.</w:t>
      </w:r>
    </w:p>
    <w:p w14:paraId="59E6C7AA" w14:textId="30511D96" w:rsidR="0089264D" w:rsidRPr="00B40C4C" w:rsidRDefault="003B57FD" w:rsidP="009137DA">
      <w:r>
        <w:rPr>
          <w:noProof/>
          <w14:ligatures w14:val="standardContextual"/>
        </w:rPr>
        <w:lastRenderedPageBreak/>
        <w:drawing>
          <wp:inline distT="0" distB="0" distL="0" distR="0" wp14:anchorId="32E8D16B" wp14:editId="1FAB5CFD">
            <wp:extent cx="6083935" cy="7924165"/>
            <wp:effectExtent l="0" t="0" r="0" b="635"/>
            <wp:docPr id="1579425209" name="Bilde 1" descr="Et bilde som inneholder tekst, skjermbilde, sirkel,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5209" name="Bilde 1" descr="Et bilde som inneholder tekst, skjermbilde, sirkel, diagram&#10;&#10;Automatisk generert beskrivelse"/>
                    <pic:cNvPicPr/>
                  </pic:nvPicPr>
                  <pic:blipFill>
                    <a:blip r:embed="rId8"/>
                    <a:stretch>
                      <a:fillRect/>
                    </a:stretch>
                  </pic:blipFill>
                  <pic:spPr>
                    <a:xfrm>
                      <a:off x="0" y="0"/>
                      <a:ext cx="6083935" cy="7924165"/>
                    </a:xfrm>
                    <a:prstGeom prst="rect">
                      <a:avLst/>
                    </a:prstGeom>
                  </pic:spPr>
                </pic:pic>
              </a:graphicData>
            </a:graphic>
          </wp:inline>
        </w:drawing>
      </w:r>
    </w:p>
    <w:p w14:paraId="05869D67" w14:textId="77777777" w:rsidR="0089264D" w:rsidRPr="00B40C4C" w:rsidRDefault="0089264D" w:rsidP="009137DA">
      <w:pPr>
        <w:pStyle w:val="figur-tittel"/>
      </w:pPr>
      <w:r w:rsidRPr="00B40C4C">
        <w:t>Statsbudsjettets inntekter og utgifter utenom petroleumsvirksomhet og lånetransaksjoner. Mrd. kroner</w:t>
      </w:r>
    </w:p>
    <w:p w14:paraId="18512753" w14:textId="77777777" w:rsidR="0089264D" w:rsidRPr="00B40C4C" w:rsidRDefault="0089264D" w:rsidP="009137DA">
      <w:pPr>
        <w:pStyle w:val="Kilde"/>
      </w:pPr>
      <w:r w:rsidRPr="00B40C4C">
        <w:t>Kilde: Finansdepartementet.</w:t>
      </w:r>
    </w:p>
    <w:p w14:paraId="7C5E69C0" w14:textId="77777777" w:rsidR="0089264D" w:rsidRPr="00B40C4C" w:rsidRDefault="0089264D" w:rsidP="00D100D4">
      <w:pPr>
        <w:pStyle w:val="Overskrift3"/>
      </w:pPr>
      <w:r w:rsidRPr="00B40C4C">
        <w:lastRenderedPageBreak/>
        <w:t>Utgifter</w:t>
      </w:r>
    </w:p>
    <w:p w14:paraId="4D0BD958" w14:textId="77777777" w:rsidR="0089264D" w:rsidRPr="00B40C4C" w:rsidRDefault="0089264D" w:rsidP="009137DA">
      <w:r w:rsidRPr="00B40C4C">
        <w:t>De største utgiftene gjelder folketrygdens ytelser, som til sammen anslås til 701,9 mrd. kroner i 2025. Andre større utgifter er rammetilskuddet til kommuner og fylkeskommuner, og overføringene til de regionale helseforetakene. Forsvar utgjør også en stor del av statsbudsjettets utgifter og øker betydelig fra Saldert budsjett 2024. Samferdsel og overføringer til universitets- og høyskolesektoren utgjør også større utgiftsområder på budsjettet.</w:t>
      </w:r>
    </w:p>
    <w:p w14:paraId="5A9DE2B4" w14:textId="77777777" w:rsidR="0089264D" w:rsidRPr="00B40C4C" w:rsidRDefault="0089264D" w:rsidP="009137DA">
      <w:r w:rsidRPr="00B40C4C">
        <w:t>Utgiftene på statsbudsjettet omtales nærmere under hvert departement i avsnitt 2.4. Folketrygdens utgifter omtales nærmere i avsnitt 2.5.</w:t>
      </w:r>
    </w:p>
    <w:p w14:paraId="760EF625" w14:textId="77777777" w:rsidR="0089264D" w:rsidRPr="00B40C4C" w:rsidRDefault="0089264D" w:rsidP="00D100D4">
      <w:pPr>
        <w:pStyle w:val="Overskrift2"/>
      </w:pPr>
      <w:r w:rsidRPr="00B40C4C">
        <w:t>Statsbudsjettets lånetransaksjoner og finansieringsbehov</w:t>
      </w:r>
    </w:p>
    <w:p w14:paraId="3705D2B7" w14:textId="77777777" w:rsidR="0089264D" w:rsidRPr="00B40C4C" w:rsidRDefault="0089264D" w:rsidP="009137DA">
      <w:r w:rsidRPr="00B40C4C">
        <w:t>Staten lånefinansierer ikke utgifter til drift, investeringer eller overføringer til private, kommuner og fylkeskommuner. Det oljekorrigerte budsjettunderskuddet, hvor disse utgiftene inngår, finansieres av en overføring fra Statens pensjonsfond utland. Statsbudsjettet gjøres dermed opp i balanse før lånetransaksjoner.</w:t>
      </w:r>
    </w:p>
    <w:p w14:paraId="75719842" w14:textId="77777777" w:rsidR="0089264D" w:rsidRPr="00B40C4C" w:rsidRDefault="0089264D" w:rsidP="009137DA">
      <w:r w:rsidRPr="00B40C4C">
        <w:t>Lånetransaksjoner finansieres ved at staten tar opp lån. Statens lånetransaksjoner omfatter blant annet utlån til husholdninger og næringsliv, salg og kjøp av aksjer og innskudd i foretak og fond. Investeringer i selskaper regnes som lånetransaksjoner dersom forventet avkastning minst tilsvarer avkastningen på alternative plasseringer. Med avkastning på alternative plasseringer menes finansiell avkastning som svarer til risikoen ved plasseringen. Lånetransaksjoner inngår verken i det oljekorrigerte budsjettunderskuddet eller i det strukturelle, oljekorrigerte budsjettunderskuddet. Prinsipper og praksis for budsjettering av lånetransaksjoner er nærmere omtalt i Prop. 1 S (2022–2023) for budsjettåret 2023, avsnitt 8.2.</w:t>
      </w:r>
    </w:p>
    <w:p w14:paraId="21EB1DC1" w14:textId="77777777" w:rsidR="0089264D" w:rsidRPr="00B40C4C" w:rsidRDefault="0089264D" w:rsidP="009137DA">
      <w:r w:rsidRPr="00B40C4C">
        <w:t xml:space="preserve">Statens faktiske lånebehov og forslag om lånefullmakter kan avvike fra finansieringsbehovet som </w:t>
      </w:r>
      <w:proofErr w:type="gramStart"/>
      <w:r w:rsidRPr="00B40C4C">
        <w:t>fremgår</w:t>
      </w:r>
      <w:proofErr w:type="gramEnd"/>
      <w:r w:rsidRPr="00B40C4C">
        <w:t xml:space="preserve"> av tabell 2.3. Det skyldes at det ved vurderingen av statens lånebehov i markedet også tas hensyn til virkningen av statens transaksjoner på likviditeten i pengemarkedet.</w:t>
      </w:r>
    </w:p>
    <w:p w14:paraId="53E13FAB" w14:textId="77777777" w:rsidR="0089264D" w:rsidRDefault="0089264D" w:rsidP="009137DA">
      <w:r w:rsidRPr="00B40C4C">
        <w:t>Lånetransaksjoner og finansieringsbehov omtales nærmere i kapittel 3, mens statens faktiske lånebehov og forslag om lånefullmakter omtales i kapittel 7.</w:t>
      </w:r>
    </w:p>
    <w:p w14:paraId="0C3CC730" w14:textId="12B23084" w:rsidR="00525B09" w:rsidRPr="00B40C4C" w:rsidRDefault="00525B09" w:rsidP="00525B09">
      <w:pPr>
        <w:pStyle w:val="tabell-tittel"/>
      </w:pPr>
      <w:r w:rsidRPr="00B40C4C">
        <w:t>Statsbudsjettets lånetransaksjoner og finansieringsbehov</w:t>
      </w:r>
    </w:p>
    <w:p w14:paraId="035452B3" w14:textId="77777777" w:rsidR="0089264D" w:rsidRPr="00B40C4C" w:rsidRDefault="0089264D" w:rsidP="009137DA">
      <w:pPr>
        <w:pStyle w:val="Tabellnavn"/>
      </w:pPr>
      <w:r w:rsidRPr="00B40C4C">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5320"/>
        <w:gridCol w:w="1320"/>
        <w:gridCol w:w="1320"/>
        <w:gridCol w:w="1320"/>
      </w:tblGrid>
      <w:tr w:rsidR="00446E55" w:rsidRPr="00B40C4C" w14:paraId="0BA5DB00" w14:textId="77777777" w:rsidTr="00525B09">
        <w:trPr>
          <w:trHeight w:val="360"/>
        </w:trPr>
        <w:tc>
          <w:tcPr>
            <w:tcW w:w="280" w:type="dxa"/>
            <w:tcBorders>
              <w:top w:val="nil"/>
              <w:left w:val="nil"/>
              <w:bottom w:val="single" w:sz="4" w:space="0" w:color="000000"/>
              <w:right w:val="nil"/>
            </w:tcBorders>
            <w:tcMar>
              <w:top w:w="128" w:type="dxa"/>
              <w:left w:w="43" w:type="dxa"/>
              <w:bottom w:w="43" w:type="dxa"/>
              <w:right w:w="43" w:type="dxa"/>
            </w:tcMar>
            <w:vAlign w:val="bottom"/>
          </w:tcPr>
          <w:p w14:paraId="325E67A1" w14:textId="77777777" w:rsidR="0089264D" w:rsidRPr="00B40C4C" w:rsidRDefault="0089264D" w:rsidP="009137DA"/>
        </w:tc>
        <w:tc>
          <w:tcPr>
            <w:tcW w:w="9280" w:type="dxa"/>
            <w:gridSpan w:val="4"/>
            <w:tcBorders>
              <w:top w:val="nil"/>
              <w:left w:val="nil"/>
              <w:bottom w:val="single" w:sz="4" w:space="0" w:color="000000"/>
              <w:right w:val="nil"/>
            </w:tcBorders>
            <w:tcMar>
              <w:top w:w="128" w:type="dxa"/>
              <w:left w:w="43" w:type="dxa"/>
              <w:bottom w:w="43" w:type="dxa"/>
              <w:right w:w="43" w:type="dxa"/>
            </w:tcMar>
            <w:vAlign w:val="bottom"/>
          </w:tcPr>
          <w:p w14:paraId="6ABA6447" w14:textId="77777777" w:rsidR="0089264D" w:rsidRPr="00B40C4C" w:rsidRDefault="0089264D" w:rsidP="00AD6D62">
            <w:pPr>
              <w:jc w:val="right"/>
            </w:pPr>
            <w:r w:rsidRPr="00B40C4C">
              <w:t>Mrd. kroner</w:t>
            </w:r>
          </w:p>
        </w:tc>
      </w:tr>
      <w:tr w:rsidR="00446E55" w:rsidRPr="00B40C4C" w14:paraId="2A3C94C8" w14:textId="77777777" w:rsidTr="00525B09">
        <w:trPr>
          <w:trHeight w:val="600"/>
        </w:trPr>
        <w:tc>
          <w:tcPr>
            <w:tcW w:w="280" w:type="dxa"/>
            <w:tcBorders>
              <w:top w:val="nil"/>
              <w:left w:val="nil"/>
              <w:bottom w:val="single" w:sz="4" w:space="0" w:color="000000"/>
              <w:right w:val="nil"/>
            </w:tcBorders>
            <w:tcMar>
              <w:top w:w="128" w:type="dxa"/>
              <w:left w:w="43" w:type="dxa"/>
              <w:bottom w:w="43" w:type="dxa"/>
              <w:right w:w="43" w:type="dxa"/>
            </w:tcMar>
            <w:vAlign w:val="bottom"/>
          </w:tcPr>
          <w:p w14:paraId="74CF555B" w14:textId="77777777" w:rsidR="0089264D" w:rsidRPr="00B40C4C" w:rsidRDefault="0089264D" w:rsidP="009137DA"/>
        </w:tc>
        <w:tc>
          <w:tcPr>
            <w:tcW w:w="5320" w:type="dxa"/>
            <w:tcBorders>
              <w:top w:val="nil"/>
              <w:left w:val="nil"/>
              <w:bottom w:val="single" w:sz="4" w:space="0" w:color="000000"/>
              <w:right w:val="nil"/>
            </w:tcBorders>
            <w:tcMar>
              <w:top w:w="128" w:type="dxa"/>
              <w:left w:w="43" w:type="dxa"/>
              <w:bottom w:w="43" w:type="dxa"/>
              <w:right w:w="43" w:type="dxa"/>
            </w:tcMar>
            <w:vAlign w:val="bottom"/>
          </w:tcPr>
          <w:p w14:paraId="510A7367" w14:textId="77777777" w:rsidR="0089264D" w:rsidRPr="00B40C4C" w:rsidRDefault="0089264D" w:rsidP="009137DA"/>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8FA0D43" w14:textId="77777777" w:rsidR="0089264D" w:rsidRPr="00B40C4C" w:rsidRDefault="0089264D" w:rsidP="00370D5C">
            <w:pPr>
              <w:jc w:val="right"/>
            </w:pPr>
            <w:r w:rsidRPr="00B40C4C">
              <w:t>Saldert budsjett 2024</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BDB8AD2" w14:textId="77777777" w:rsidR="0089264D" w:rsidRPr="00B40C4C" w:rsidRDefault="0089264D" w:rsidP="00370D5C">
            <w:pPr>
              <w:jc w:val="right"/>
            </w:pPr>
            <w:r w:rsidRPr="00B40C4C">
              <w:t>Gul bok 2025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0697F11" w14:textId="77777777" w:rsidR="0089264D" w:rsidRPr="00B40C4C" w:rsidRDefault="0089264D" w:rsidP="00370D5C">
            <w:pPr>
              <w:jc w:val="right"/>
            </w:pPr>
            <w:r w:rsidRPr="00B40C4C">
              <w:t>Endring i pst.</w:t>
            </w:r>
          </w:p>
        </w:tc>
      </w:tr>
      <w:tr w:rsidR="00446E55" w:rsidRPr="00B40C4C" w14:paraId="540199CD" w14:textId="77777777" w:rsidTr="00525B09">
        <w:trPr>
          <w:trHeight w:val="380"/>
        </w:trPr>
        <w:tc>
          <w:tcPr>
            <w:tcW w:w="5600" w:type="dxa"/>
            <w:gridSpan w:val="2"/>
            <w:tcBorders>
              <w:top w:val="single" w:sz="4" w:space="0" w:color="000000"/>
              <w:left w:val="nil"/>
              <w:bottom w:val="nil"/>
              <w:right w:val="nil"/>
            </w:tcBorders>
            <w:tcMar>
              <w:top w:w="128" w:type="dxa"/>
              <w:left w:w="43" w:type="dxa"/>
              <w:bottom w:w="43" w:type="dxa"/>
              <w:right w:w="43" w:type="dxa"/>
            </w:tcMar>
            <w:vAlign w:val="bottom"/>
          </w:tcPr>
          <w:p w14:paraId="71247BD1" w14:textId="77777777" w:rsidR="0089264D" w:rsidRPr="00B40C4C" w:rsidRDefault="0089264D" w:rsidP="009137DA">
            <w:r w:rsidRPr="00B40C4C">
              <w:rPr>
                <w:rStyle w:val="kursiv"/>
              </w:rPr>
              <w:t>Lånetransaksjoner utenom petroleumsvirksomhet</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FAF05DA" w14:textId="77777777" w:rsidR="0089264D" w:rsidRPr="00B40C4C" w:rsidRDefault="0089264D" w:rsidP="00370D5C">
            <w:pPr>
              <w:jc w:val="right"/>
            </w:pP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88038AA" w14:textId="77777777" w:rsidR="0089264D" w:rsidRPr="00B40C4C" w:rsidRDefault="0089264D" w:rsidP="00370D5C">
            <w:pPr>
              <w:jc w:val="right"/>
            </w:pP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A0A9BA4" w14:textId="77777777" w:rsidR="0089264D" w:rsidRPr="00B40C4C" w:rsidRDefault="0089264D" w:rsidP="00370D5C">
            <w:pPr>
              <w:jc w:val="right"/>
            </w:pPr>
          </w:p>
        </w:tc>
      </w:tr>
      <w:tr w:rsidR="00446E55" w:rsidRPr="00B40C4C" w14:paraId="51399756" w14:textId="77777777" w:rsidTr="00525B09">
        <w:trPr>
          <w:trHeight w:val="380"/>
        </w:trPr>
        <w:tc>
          <w:tcPr>
            <w:tcW w:w="280" w:type="dxa"/>
            <w:tcBorders>
              <w:top w:val="nil"/>
              <w:left w:val="nil"/>
              <w:bottom w:val="nil"/>
              <w:right w:val="nil"/>
            </w:tcBorders>
            <w:tcMar>
              <w:top w:w="128" w:type="dxa"/>
              <w:left w:w="43" w:type="dxa"/>
              <w:bottom w:w="43" w:type="dxa"/>
              <w:right w:w="43" w:type="dxa"/>
            </w:tcMar>
            <w:vAlign w:val="bottom"/>
          </w:tcPr>
          <w:p w14:paraId="5C76224A" w14:textId="77777777" w:rsidR="0089264D" w:rsidRPr="00B40C4C" w:rsidRDefault="0089264D" w:rsidP="009137DA"/>
        </w:tc>
        <w:tc>
          <w:tcPr>
            <w:tcW w:w="5320" w:type="dxa"/>
            <w:tcBorders>
              <w:top w:val="nil"/>
              <w:left w:val="nil"/>
              <w:bottom w:val="nil"/>
              <w:right w:val="nil"/>
            </w:tcBorders>
            <w:tcMar>
              <w:top w:w="128" w:type="dxa"/>
              <w:left w:w="43" w:type="dxa"/>
              <w:bottom w:w="43" w:type="dxa"/>
              <w:right w:w="43" w:type="dxa"/>
            </w:tcMar>
            <w:vAlign w:val="bottom"/>
          </w:tcPr>
          <w:p w14:paraId="3B0E6266" w14:textId="77777777" w:rsidR="0089264D" w:rsidRPr="00B40C4C" w:rsidRDefault="0089264D" w:rsidP="009137DA">
            <w:r w:rsidRPr="00B40C4C">
              <w:tab/>
              <w:t>Utlån, aksjetegning mv.</w:t>
            </w:r>
            <w:r w:rsidRPr="00B40C4C">
              <w:rPr>
                <w:rStyle w:val="skrift-hevet"/>
              </w:rPr>
              <w:t>1</w:t>
            </w:r>
          </w:p>
        </w:tc>
        <w:tc>
          <w:tcPr>
            <w:tcW w:w="1320" w:type="dxa"/>
            <w:tcBorders>
              <w:top w:val="nil"/>
              <w:left w:val="nil"/>
              <w:bottom w:val="nil"/>
              <w:right w:val="nil"/>
            </w:tcBorders>
            <w:tcMar>
              <w:top w:w="128" w:type="dxa"/>
              <w:left w:w="43" w:type="dxa"/>
              <w:bottom w:w="43" w:type="dxa"/>
              <w:right w:w="43" w:type="dxa"/>
            </w:tcMar>
            <w:vAlign w:val="bottom"/>
          </w:tcPr>
          <w:p w14:paraId="31E1C403" w14:textId="77777777" w:rsidR="0089264D" w:rsidRPr="00B40C4C" w:rsidRDefault="0089264D" w:rsidP="00370D5C">
            <w:pPr>
              <w:jc w:val="right"/>
            </w:pPr>
            <w:r w:rsidRPr="00B40C4C">
              <w:t xml:space="preserve">158,0 </w:t>
            </w:r>
          </w:p>
        </w:tc>
        <w:tc>
          <w:tcPr>
            <w:tcW w:w="1320" w:type="dxa"/>
            <w:tcBorders>
              <w:top w:val="nil"/>
              <w:left w:val="nil"/>
              <w:bottom w:val="nil"/>
              <w:right w:val="nil"/>
            </w:tcBorders>
            <w:tcMar>
              <w:top w:w="128" w:type="dxa"/>
              <w:left w:w="43" w:type="dxa"/>
              <w:bottom w:w="43" w:type="dxa"/>
              <w:right w:w="43" w:type="dxa"/>
            </w:tcMar>
            <w:vAlign w:val="bottom"/>
          </w:tcPr>
          <w:p w14:paraId="3D298294" w14:textId="77777777" w:rsidR="0089264D" w:rsidRPr="00B40C4C" w:rsidRDefault="0089264D" w:rsidP="00370D5C">
            <w:pPr>
              <w:jc w:val="right"/>
            </w:pPr>
            <w:r w:rsidRPr="00B40C4C">
              <w:t xml:space="preserve">243,5 </w:t>
            </w:r>
          </w:p>
        </w:tc>
        <w:tc>
          <w:tcPr>
            <w:tcW w:w="1320" w:type="dxa"/>
            <w:tcBorders>
              <w:top w:val="nil"/>
              <w:left w:val="nil"/>
              <w:bottom w:val="nil"/>
              <w:right w:val="nil"/>
            </w:tcBorders>
            <w:tcMar>
              <w:top w:w="128" w:type="dxa"/>
              <w:left w:w="43" w:type="dxa"/>
              <w:bottom w:w="43" w:type="dxa"/>
              <w:right w:w="43" w:type="dxa"/>
            </w:tcMar>
            <w:vAlign w:val="bottom"/>
          </w:tcPr>
          <w:p w14:paraId="7C833949" w14:textId="77777777" w:rsidR="0089264D" w:rsidRPr="00B40C4C" w:rsidRDefault="0089264D" w:rsidP="00370D5C">
            <w:pPr>
              <w:jc w:val="right"/>
            </w:pPr>
            <w:r w:rsidRPr="00B40C4C">
              <w:t xml:space="preserve">54,1 </w:t>
            </w:r>
          </w:p>
        </w:tc>
      </w:tr>
      <w:tr w:rsidR="00446E55" w:rsidRPr="00B40C4C" w14:paraId="6F0DAC8F" w14:textId="77777777" w:rsidTr="00525B09">
        <w:trPr>
          <w:trHeight w:val="380"/>
        </w:trPr>
        <w:tc>
          <w:tcPr>
            <w:tcW w:w="280" w:type="dxa"/>
            <w:tcBorders>
              <w:top w:val="nil"/>
              <w:left w:val="nil"/>
              <w:bottom w:val="nil"/>
              <w:right w:val="nil"/>
            </w:tcBorders>
            <w:tcMar>
              <w:top w:w="128" w:type="dxa"/>
              <w:left w:w="43" w:type="dxa"/>
              <w:bottom w:w="43" w:type="dxa"/>
              <w:right w:w="43" w:type="dxa"/>
            </w:tcMar>
            <w:vAlign w:val="bottom"/>
          </w:tcPr>
          <w:p w14:paraId="296F94C9" w14:textId="77777777" w:rsidR="0089264D" w:rsidRPr="00B40C4C" w:rsidRDefault="0089264D" w:rsidP="009137DA">
            <w:r w:rsidRPr="00B40C4C">
              <w:t>-</w:t>
            </w:r>
          </w:p>
        </w:tc>
        <w:tc>
          <w:tcPr>
            <w:tcW w:w="5320" w:type="dxa"/>
            <w:tcBorders>
              <w:top w:val="nil"/>
              <w:left w:val="nil"/>
              <w:bottom w:val="nil"/>
              <w:right w:val="nil"/>
            </w:tcBorders>
            <w:tcMar>
              <w:top w:w="128" w:type="dxa"/>
              <w:left w:w="43" w:type="dxa"/>
              <w:bottom w:w="43" w:type="dxa"/>
              <w:right w:w="43" w:type="dxa"/>
            </w:tcMar>
          </w:tcPr>
          <w:p w14:paraId="38ABB4FE" w14:textId="77777777" w:rsidR="0089264D" w:rsidRPr="00B40C4C" w:rsidRDefault="0089264D" w:rsidP="009137DA">
            <w:r w:rsidRPr="00B40C4C">
              <w:t>Tilbakebetalinger</w:t>
            </w:r>
          </w:p>
        </w:tc>
        <w:tc>
          <w:tcPr>
            <w:tcW w:w="1320" w:type="dxa"/>
            <w:tcBorders>
              <w:top w:val="nil"/>
              <w:left w:val="nil"/>
              <w:bottom w:val="nil"/>
              <w:right w:val="nil"/>
            </w:tcBorders>
            <w:tcMar>
              <w:top w:w="128" w:type="dxa"/>
              <w:left w:w="43" w:type="dxa"/>
              <w:bottom w:w="43" w:type="dxa"/>
              <w:right w:w="43" w:type="dxa"/>
            </w:tcMar>
            <w:vAlign w:val="bottom"/>
          </w:tcPr>
          <w:p w14:paraId="2E4B432D" w14:textId="77777777" w:rsidR="0089264D" w:rsidRPr="00B40C4C" w:rsidRDefault="0089264D" w:rsidP="00370D5C">
            <w:pPr>
              <w:jc w:val="right"/>
            </w:pPr>
            <w:r w:rsidRPr="00B40C4C">
              <w:t xml:space="preserve">124,1 </w:t>
            </w:r>
          </w:p>
        </w:tc>
        <w:tc>
          <w:tcPr>
            <w:tcW w:w="1320" w:type="dxa"/>
            <w:tcBorders>
              <w:top w:val="nil"/>
              <w:left w:val="nil"/>
              <w:bottom w:val="nil"/>
              <w:right w:val="nil"/>
            </w:tcBorders>
            <w:tcMar>
              <w:top w:w="128" w:type="dxa"/>
              <w:left w:w="43" w:type="dxa"/>
              <w:bottom w:w="43" w:type="dxa"/>
              <w:right w:w="43" w:type="dxa"/>
            </w:tcMar>
            <w:vAlign w:val="bottom"/>
          </w:tcPr>
          <w:p w14:paraId="185CD317" w14:textId="77777777" w:rsidR="0089264D" w:rsidRPr="00B40C4C" w:rsidRDefault="0089264D" w:rsidP="00370D5C">
            <w:pPr>
              <w:jc w:val="right"/>
            </w:pPr>
            <w:r w:rsidRPr="00B40C4C">
              <w:t xml:space="preserve">133,2 </w:t>
            </w:r>
          </w:p>
        </w:tc>
        <w:tc>
          <w:tcPr>
            <w:tcW w:w="1320" w:type="dxa"/>
            <w:tcBorders>
              <w:top w:val="nil"/>
              <w:left w:val="nil"/>
              <w:bottom w:val="nil"/>
              <w:right w:val="nil"/>
            </w:tcBorders>
            <w:tcMar>
              <w:top w:w="128" w:type="dxa"/>
              <w:left w:w="43" w:type="dxa"/>
              <w:bottom w:w="43" w:type="dxa"/>
              <w:right w:w="43" w:type="dxa"/>
            </w:tcMar>
            <w:vAlign w:val="bottom"/>
          </w:tcPr>
          <w:p w14:paraId="3C1AE69B" w14:textId="77777777" w:rsidR="0089264D" w:rsidRPr="00B40C4C" w:rsidRDefault="0089264D" w:rsidP="00370D5C">
            <w:pPr>
              <w:jc w:val="right"/>
            </w:pPr>
            <w:r w:rsidRPr="00B40C4C">
              <w:t xml:space="preserve">7,3 </w:t>
            </w:r>
          </w:p>
        </w:tc>
      </w:tr>
      <w:tr w:rsidR="00446E55" w:rsidRPr="00B40C4C" w14:paraId="7BD63AFF" w14:textId="77777777" w:rsidTr="00525B09">
        <w:trPr>
          <w:trHeight w:val="380"/>
        </w:trPr>
        <w:tc>
          <w:tcPr>
            <w:tcW w:w="280" w:type="dxa"/>
            <w:tcBorders>
              <w:top w:val="nil"/>
              <w:left w:val="nil"/>
              <w:bottom w:val="single" w:sz="4" w:space="0" w:color="000000"/>
              <w:right w:val="nil"/>
            </w:tcBorders>
            <w:tcMar>
              <w:top w:w="128" w:type="dxa"/>
              <w:left w:w="43" w:type="dxa"/>
              <w:bottom w:w="43" w:type="dxa"/>
              <w:right w:w="43" w:type="dxa"/>
            </w:tcMar>
            <w:vAlign w:val="bottom"/>
          </w:tcPr>
          <w:p w14:paraId="7AA1EB7F" w14:textId="77777777" w:rsidR="0089264D" w:rsidRPr="00B40C4C" w:rsidRDefault="0089264D" w:rsidP="009137DA">
            <w:r w:rsidRPr="00B40C4C">
              <w:lastRenderedPageBreak/>
              <w:t>-</w:t>
            </w:r>
          </w:p>
        </w:tc>
        <w:tc>
          <w:tcPr>
            <w:tcW w:w="5320" w:type="dxa"/>
            <w:tcBorders>
              <w:top w:val="nil"/>
              <w:left w:val="nil"/>
              <w:bottom w:val="single" w:sz="4" w:space="0" w:color="000000"/>
              <w:right w:val="nil"/>
            </w:tcBorders>
            <w:tcMar>
              <w:top w:w="128" w:type="dxa"/>
              <w:left w:w="43" w:type="dxa"/>
              <w:bottom w:w="43" w:type="dxa"/>
              <w:right w:w="43" w:type="dxa"/>
            </w:tcMar>
          </w:tcPr>
          <w:p w14:paraId="30D46997" w14:textId="77777777" w:rsidR="0089264D" w:rsidRPr="00B40C4C" w:rsidRDefault="0089264D" w:rsidP="009137DA">
            <w:r w:rsidRPr="00B40C4C">
              <w:t>Statsbudsjettets overskudd</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FE38279" w14:textId="77777777" w:rsidR="0089264D" w:rsidRPr="00B40C4C" w:rsidRDefault="0089264D" w:rsidP="00370D5C">
            <w:pPr>
              <w:jc w:val="right"/>
            </w:pPr>
            <w:r w:rsidRPr="00B40C4C">
              <w:t xml:space="preserve">0,0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61133C6" w14:textId="77777777" w:rsidR="0089264D" w:rsidRPr="00B40C4C" w:rsidRDefault="0089264D" w:rsidP="00370D5C">
            <w:pPr>
              <w:jc w:val="right"/>
            </w:pPr>
            <w:r w:rsidRPr="00B40C4C">
              <w:t xml:space="preserve">0,0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CFC0846" w14:textId="77777777" w:rsidR="0089264D" w:rsidRPr="00B40C4C" w:rsidRDefault="0089264D" w:rsidP="00370D5C">
            <w:pPr>
              <w:jc w:val="right"/>
            </w:pPr>
          </w:p>
        </w:tc>
      </w:tr>
      <w:tr w:rsidR="00446E55" w:rsidRPr="00B40C4C" w14:paraId="5102548C" w14:textId="77777777" w:rsidTr="00525B09">
        <w:trPr>
          <w:trHeight w:val="380"/>
        </w:trPr>
        <w:tc>
          <w:tcPr>
            <w:tcW w:w="280" w:type="dxa"/>
            <w:tcBorders>
              <w:top w:val="single" w:sz="4" w:space="0" w:color="000000"/>
              <w:left w:val="nil"/>
              <w:bottom w:val="nil"/>
              <w:right w:val="nil"/>
            </w:tcBorders>
            <w:tcMar>
              <w:top w:w="128" w:type="dxa"/>
              <w:left w:w="43" w:type="dxa"/>
              <w:bottom w:w="43" w:type="dxa"/>
              <w:right w:w="43" w:type="dxa"/>
            </w:tcMar>
            <w:vAlign w:val="bottom"/>
          </w:tcPr>
          <w:p w14:paraId="64A2331C" w14:textId="77777777" w:rsidR="0089264D" w:rsidRPr="00B40C4C" w:rsidRDefault="0089264D" w:rsidP="009137DA">
            <w:r w:rsidRPr="00B40C4C">
              <w:t>=</w:t>
            </w:r>
          </w:p>
        </w:tc>
        <w:tc>
          <w:tcPr>
            <w:tcW w:w="5320" w:type="dxa"/>
            <w:tcBorders>
              <w:top w:val="single" w:sz="4" w:space="0" w:color="000000"/>
              <w:left w:val="nil"/>
              <w:bottom w:val="nil"/>
              <w:right w:val="nil"/>
            </w:tcBorders>
            <w:tcMar>
              <w:top w:w="128" w:type="dxa"/>
              <w:left w:w="43" w:type="dxa"/>
              <w:bottom w:w="43" w:type="dxa"/>
              <w:right w:w="43" w:type="dxa"/>
            </w:tcMar>
          </w:tcPr>
          <w:p w14:paraId="3D8F975B" w14:textId="77777777" w:rsidR="0089264D" w:rsidRPr="00B40C4C" w:rsidRDefault="0089264D" w:rsidP="009137DA">
            <w:r w:rsidRPr="00B40C4C">
              <w:t>Netto finansieringsbehov</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8AE6443" w14:textId="77777777" w:rsidR="0089264D" w:rsidRPr="00B40C4C" w:rsidRDefault="0089264D" w:rsidP="00370D5C">
            <w:pPr>
              <w:jc w:val="right"/>
            </w:pPr>
            <w:r w:rsidRPr="00B40C4C">
              <w:t xml:space="preserve">33,9 </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5492EE3" w14:textId="77777777" w:rsidR="0089264D" w:rsidRPr="00B40C4C" w:rsidRDefault="0089264D" w:rsidP="00370D5C">
            <w:pPr>
              <w:jc w:val="right"/>
            </w:pPr>
            <w:r w:rsidRPr="00B40C4C">
              <w:t xml:space="preserve">110,3 </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3989E6B" w14:textId="77777777" w:rsidR="0089264D" w:rsidRPr="00B40C4C" w:rsidRDefault="0089264D" w:rsidP="00370D5C">
            <w:pPr>
              <w:jc w:val="right"/>
            </w:pPr>
            <w:r w:rsidRPr="00B40C4C">
              <w:t xml:space="preserve">225,6 </w:t>
            </w:r>
          </w:p>
        </w:tc>
      </w:tr>
      <w:tr w:rsidR="00446E55" w:rsidRPr="00B40C4C" w14:paraId="12096E35" w14:textId="77777777" w:rsidTr="00525B09">
        <w:trPr>
          <w:trHeight w:val="380"/>
        </w:trPr>
        <w:tc>
          <w:tcPr>
            <w:tcW w:w="280" w:type="dxa"/>
            <w:tcBorders>
              <w:top w:val="nil"/>
              <w:left w:val="nil"/>
              <w:bottom w:val="single" w:sz="4" w:space="0" w:color="000000"/>
              <w:right w:val="nil"/>
            </w:tcBorders>
            <w:tcMar>
              <w:top w:w="128" w:type="dxa"/>
              <w:left w:w="43" w:type="dxa"/>
              <w:bottom w:w="43" w:type="dxa"/>
              <w:right w:w="43" w:type="dxa"/>
            </w:tcMar>
            <w:vAlign w:val="bottom"/>
          </w:tcPr>
          <w:p w14:paraId="61726B5B" w14:textId="77777777" w:rsidR="0089264D" w:rsidRPr="00B40C4C" w:rsidRDefault="0089264D" w:rsidP="009137DA">
            <w:r w:rsidRPr="00B40C4C">
              <w:t>+</w:t>
            </w:r>
          </w:p>
        </w:tc>
        <w:tc>
          <w:tcPr>
            <w:tcW w:w="5320" w:type="dxa"/>
            <w:tcBorders>
              <w:top w:val="nil"/>
              <w:left w:val="nil"/>
              <w:bottom w:val="single" w:sz="4" w:space="0" w:color="000000"/>
              <w:right w:val="nil"/>
            </w:tcBorders>
            <w:tcMar>
              <w:top w:w="128" w:type="dxa"/>
              <w:left w:w="43" w:type="dxa"/>
              <w:bottom w:w="43" w:type="dxa"/>
              <w:right w:w="43" w:type="dxa"/>
            </w:tcMar>
          </w:tcPr>
          <w:p w14:paraId="7D8D5C7E" w14:textId="77777777" w:rsidR="0089264D" w:rsidRPr="00B40C4C" w:rsidRDefault="0089264D" w:rsidP="009137DA">
            <w:r w:rsidRPr="00B40C4C">
              <w:t>Gjeldsavdrag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3225731" w14:textId="77777777" w:rsidR="0089264D" w:rsidRPr="00B40C4C" w:rsidRDefault="0089264D" w:rsidP="00370D5C">
            <w:pPr>
              <w:jc w:val="right"/>
            </w:pPr>
            <w:r w:rsidRPr="00B40C4C">
              <w:t xml:space="preserve">68,0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777D1BC" w14:textId="77777777" w:rsidR="0089264D" w:rsidRPr="00B40C4C" w:rsidRDefault="0089264D" w:rsidP="00370D5C">
            <w:pPr>
              <w:jc w:val="right"/>
            </w:pPr>
            <w:r w:rsidRPr="00B40C4C">
              <w:t xml:space="preserve">63,8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AB5F874" w14:textId="77777777" w:rsidR="0089264D" w:rsidRPr="00B40C4C" w:rsidRDefault="0089264D" w:rsidP="00370D5C">
            <w:pPr>
              <w:jc w:val="right"/>
            </w:pPr>
            <w:r w:rsidRPr="00B40C4C">
              <w:t xml:space="preserve">-6,2 </w:t>
            </w:r>
          </w:p>
        </w:tc>
      </w:tr>
      <w:tr w:rsidR="00446E55" w:rsidRPr="00B40C4C" w14:paraId="6EC0C1AF" w14:textId="77777777" w:rsidTr="00525B09">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5A898" w14:textId="77777777" w:rsidR="0089264D" w:rsidRPr="00B40C4C" w:rsidRDefault="0089264D" w:rsidP="009137DA">
            <w:r w:rsidRPr="00B40C4C">
              <w:t>=</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5B191AE" w14:textId="77777777" w:rsidR="0089264D" w:rsidRPr="00B40C4C" w:rsidRDefault="0089264D" w:rsidP="009137DA">
            <w:r w:rsidRPr="00B40C4C">
              <w:t>Statsbudsjettets brutto finansieringsbehov</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E9E78" w14:textId="77777777" w:rsidR="0089264D" w:rsidRPr="00B40C4C" w:rsidRDefault="0089264D" w:rsidP="00370D5C">
            <w:pPr>
              <w:jc w:val="right"/>
            </w:pPr>
            <w:r w:rsidRPr="00B40C4C">
              <w:t xml:space="preserve">101,9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24EC4" w14:textId="77777777" w:rsidR="0089264D" w:rsidRPr="00B40C4C" w:rsidRDefault="0089264D" w:rsidP="00370D5C">
            <w:pPr>
              <w:jc w:val="right"/>
            </w:pPr>
            <w:r w:rsidRPr="00B40C4C">
              <w:t xml:space="preserve">174,1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481B5" w14:textId="77777777" w:rsidR="0089264D" w:rsidRPr="00B40C4C" w:rsidRDefault="0089264D" w:rsidP="00370D5C">
            <w:pPr>
              <w:jc w:val="right"/>
            </w:pPr>
            <w:r w:rsidRPr="00B40C4C">
              <w:t xml:space="preserve">70,9 </w:t>
            </w:r>
          </w:p>
        </w:tc>
      </w:tr>
    </w:tbl>
    <w:p w14:paraId="0E55DACD" w14:textId="77777777" w:rsidR="0089264D" w:rsidRPr="00B40C4C" w:rsidRDefault="0089264D" w:rsidP="00EC71B8">
      <w:pPr>
        <w:pStyle w:val="tabell-noter"/>
      </w:pPr>
      <w:r w:rsidRPr="00B40C4C">
        <w:rPr>
          <w:rStyle w:val="skrift-hevet"/>
        </w:rPr>
        <w:t>1</w:t>
      </w:r>
      <w:r w:rsidRPr="00B40C4C">
        <w:t xml:space="preserve"> </w:t>
      </w:r>
      <w:r w:rsidRPr="00B40C4C">
        <w:tab/>
        <w:t>Medregnet tilbakeføring fra statens kontantbeholdning til Statens pensjonsfond utland i 2025.</w:t>
      </w:r>
    </w:p>
    <w:p w14:paraId="0EB7A3F2" w14:textId="77777777" w:rsidR="0089264D" w:rsidRPr="00B40C4C" w:rsidRDefault="0089264D" w:rsidP="009137DA">
      <w:pPr>
        <w:pStyle w:val="Kilde"/>
      </w:pPr>
      <w:r w:rsidRPr="00B40C4C">
        <w:t>Kilde: Finansdepartementet.</w:t>
      </w:r>
    </w:p>
    <w:p w14:paraId="36193A9B" w14:textId="77777777" w:rsidR="0089264D" w:rsidRPr="00B40C4C" w:rsidRDefault="0089264D" w:rsidP="00D100D4">
      <w:pPr>
        <w:pStyle w:val="Overskrift2"/>
      </w:pPr>
      <w:r w:rsidRPr="00B40C4C">
        <w:t>Oversikt over utgifter under de ulike departementene</w:t>
      </w:r>
    </w:p>
    <w:p w14:paraId="00EA0EED" w14:textId="77777777" w:rsidR="0089264D" w:rsidRPr="00B40C4C" w:rsidRDefault="0089264D" w:rsidP="00D100D4">
      <w:pPr>
        <w:pStyle w:val="Overskrift3"/>
      </w:pPr>
      <w:r w:rsidRPr="00B40C4C">
        <w:t>Innledning</w:t>
      </w:r>
    </w:p>
    <w:p w14:paraId="2E4B3992" w14:textId="77777777" w:rsidR="0089264D" w:rsidRPr="00B40C4C" w:rsidRDefault="0089264D" w:rsidP="009137DA">
      <w:r w:rsidRPr="00B40C4C">
        <w:t>I denne delen omtales hovedtrekkene i utgiftene per departement. Tabellene viser utgiftene etter programområde og programkategori i Saldert budsjett 2024 og forslaget for 2025. Tallene for de to årene er ikke fullt ut sammenlignbare i alle tilfeller. For eksempel vil overføring av oppgaver mellom departementene, og tilsvarende overføring av bevilgninger, gi en endring i bevilgningsrammene uten at det er en reell omprioritering mellom formål.</w:t>
      </w:r>
    </w:p>
    <w:p w14:paraId="16EC549C" w14:textId="77777777" w:rsidR="0089264D" w:rsidRPr="00B40C4C" w:rsidRDefault="0089264D" w:rsidP="009137DA">
      <w:r w:rsidRPr="00B40C4C">
        <w:t>I tabellene oppgis Saldert budsjett 2024 som bevilgningsnivå i 2024. Tilleggsbevilgninger gjennom 2024 er derfor ikke inkludert i tallene for 2024. I den grad tilleggsbevilgninger gjennom 2024 er ført videre i 2025-budsjettet, vil tabellen vise en økt bevilgning fra 2024 til 2025.</w:t>
      </w:r>
    </w:p>
    <w:p w14:paraId="037696FE" w14:textId="77777777" w:rsidR="0089264D" w:rsidRPr="00B40C4C" w:rsidRDefault="0089264D" w:rsidP="009137DA">
      <w:r w:rsidRPr="00B40C4C">
        <w:t>Det samme gjelder virkningen av lønnsoppgjøret i staten våren 2024, som på vanlig måte ikke var fordelt til departementene i Saldert budsjett 2024. Normalt blir kompensasjon til statlige, bruttobudsjetterte virksomheter innarbeidet etter at de sentrale lønnsoppgjørene i staten er gjennomført. Rikslønnsnemnda skal avgjøre tvistene i hovedoppgjøret for 2024 for tre av de fire hovedsammenslutningene i staten medio november. Av hensyn til forutsigbarhet for virksomhetene og at budsjettene skal gi et realistisk anslag på lønnsutgifter i 2025, er det likevel innarbeidet et anslag på helårsvirkningen av lønnsoppgjøret i budsjettforslaget for 2025. Virkningen av lønnsoppgjøret i 2024 er nærmere omtalt i kapittel 6 om gjennomføringen av inneværende års budsjett.</w:t>
      </w:r>
    </w:p>
    <w:p w14:paraId="778B2D7A" w14:textId="77777777" w:rsidR="0089264D" w:rsidRPr="00B40C4C" w:rsidRDefault="0089264D" w:rsidP="00D100D4">
      <w:pPr>
        <w:pStyle w:val="Overskrift3"/>
      </w:pPr>
      <w:r w:rsidRPr="00B40C4C">
        <w:t>Utenriksdepartementet</w:t>
      </w:r>
    </w:p>
    <w:p w14:paraId="315CA768"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6C62356F"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4A8F093D" w14:textId="77777777" w:rsidR="0089264D" w:rsidRPr="00B40C4C" w:rsidRDefault="0089264D" w:rsidP="00AD6D62">
            <w:pPr>
              <w:jc w:val="right"/>
            </w:pPr>
            <w:r w:rsidRPr="00B40C4C">
              <w:t>Mill. kroner</w:t>
            </w:r>
          </w:p>
        </w:tc>
      </w:tr>
      <w:tr w:rsidR="00446E55" w:rsidRPr="00B40C4C" w14:paraId="3A86FE24"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8E015"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949BC" w14:textId="77777777" w:rsidR="0089264D" w:rsidRPr="00B40C4C" w:rsidRDefault="0089264D" w:rsidP="00370D5C">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EB5C6" w14:textId="77777777" w:rsidR="0089264D" w:rsidRPr="00B40C4C" w:rsidRDefault="0089264D" w:rsidP="00370D5C">
            <w:pPr>
              <w:jc w:val="right"/>
            </w:pPr>
            <w:r w:rsidRPr="00B40C4C">
              <w:t>Gul bok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025CD" w14:textId="77777777" w:rsidR="0089264D" w:rsidRPr="00B40C4C" w:rsidRDefault="0089264D" w:rsidP="00370D5C">
            <w:pPr>
              <w:jc w:val="right"/>
            </w:pPr>
            <w:r w:rsidRPr="00B40C4C">
              <w:t>Endring i pst.</w:t>
            </w:r>
          </w:p>
        </w:tc>
      </w:tr>
      <w:tr w:rsidR="00446E55" w:rsidRPr="00B40C4C" w14:paraId="3F98BD8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7D08EA8" w14:textId="77777777" w:rsidR="0089264D" w:rsidRPr="00B40C4C" w:rsidRDefault="0089264D" w:rsidP="009137DA">
            <w:r w:rsidRPr="00B40C4C">
              <w:rPr>
                <w:rStyle w:val="kursiv"/>
              </w:rPr>
              <w:t>Programområde 02 Utenriksforvaltningen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FDAC3B" w14:textId="77777777" w:rsidR="0089264D" w:rsidRPr="00B40C4C" w:rsidRDefault="0089264D" w:rsidP="00370D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C52E2D" w14:textId="77777777" w:rsidR="0089264D" w:rsidRPr="00B40C4C" w:rsidRDefault="0089264D" w:rsidP="00370D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89268E" w14:textId="77777777" w:rsidR="0089264D" w:rsidRPr="00B40C4C" w:rsidRDefault="0089264D" w:rsidP="00370D5C">
            <w:pPr>
              <w:jc w:val="right"/>
            </w:pPr>
          </w:p>
        </w:tc>
      </w:tr>
      <w:tr w:rsidR="00446E55" w:rsidRPr="00B40C4C" w14:paraId="1CD1994D" w14:textId="77777777">
        <w:trPr>
          <w:trHeight w:val="380"/>
        </w:trPr>
        <w:tc>
          <w:tcPr>
            <w:tcW w:w="5320" w:type="dxa"/>
            <w:tcBorders>
              <w:top w:val="nil"/>
              <w:left w:val="nil"/>
              <w:bottom w:val="nil"/>
              <w:right w:val="nil"/>
            </w:tcBorders>
            <w:tcMar>
              <w:top w:w="128" w:type="dxa"/>
              <w:left w:w="43" w:type="dxa"/>
              <w:bottom w:w="43" w:type="dxa"/>
              <w:right w:w="43" w:type="dxa"/>
            </w:tcMar>
          </w:tcPr>
          <w:p w14:paraId="61AB9066" w14:textId="77777777" w:rsidR="0089264D" w:rsidRPr="00B40C4C" w:rsidRDefault="0089264D" w:rsidP="009137DA">
            <w:r w:rsidRPr="00B40C4C">
              <w:lastRenderedPageBreak/>
              <w:t>02.00 Administrasjon av utenrikspolitikken</w:t>
            </w:r>
          </w:p>
        </w:tc>
        <w:tc>
          <w:tcPr>
            <w:tcW w:w="1400" w:type="dxa"/>
            <w:tcBorders>
              <w:top w:val="nil"/>
              <w:left w:val="nil"/>
              <w:bottom w:val="nil"/>
              <w:right w:val="nil"/>
            </w:tcBorders>
            <w:tcMar>
              <w:top w:w="128" w:type="dxa"/>
              <w:left w:w="43" w:type="dxa"/>
              <w:bottom w:w="43" w:type="dxa"/>
              <w:right w:w="43" w:type="dxa"/>
            </w:tcMar>
            <w:vAlign w:val="bottom"/>
          </w:tcPr>
          <w:p w14:paraId="0DCF8747" w14:textId="77777777" w:rsidR="0089264D" w:rsidRPr="00B40C4C" w:rsidRDefault="0089264D" w:rsidP="00370D5C">
            <w:pPr>
              <w:jc w:val="right"/>
            </w:pPr>
            <w:r w:rsidRPr="00B40C4C">
              <w:t>2 981,8</w:t>
            </w:r>
          </w:p>
        </w:tc>
        <w:tc>
          <w:tcPr>
            <w:tcW w:w="1400" w:type="dxa"/>
            <w:tcBorders>
              <w:top w:val="nil"/>
              <w:left w:val="nil"/>
              <w:bottom w:val="nil"/>
              <w:right w:val="nil"/>
            </w:tcBorders>
            <w:tcMar>
              <w:top w:w="128" w:type="dxa"/>
              <w:left w:w="43" w:type="dxa"/>
              <w:bottom w:w="43" w:type="dxa"/>
              <w:right w:w="43" w:type="dxa"/>
            </w:tcMar>
            <w:vAlign w:val="bottom"/>
          </w:tcPr>
          <w:p w14:paraId="6D8569AF" w14:textId="77777777" w:rsidR="0089264D" w:rsidRPr="00B40C4C" w:rsidRDefault="0089264D" w:rsidP="00370D5C">
            <w:pPr>
              <w:jc w:val="right"/>
            </w:pPr>
            <w:r w:rsidRPr="00B40C4C">
              <w:t>5 108,4</w:t>
            </w:r>
          </w:p>
        </w:tc>
        <w:tc>
          <w:tcPr>
            <w:tcW w:w="1400" w:type="dxa"/>
            <w:tcBorders>
              <w:top w:val="nil"/>
              <w:left w:val="nil"/>
              <w:bottom w:val="nil"/>
              <w:right w:val="nil"/>
            </w:tcBorders>
            <w:tcMar>
              <w:top w:w="128" w:type="dxa"/>
              <w:left w:w="43" w:type="dxa"/>
              <w:bottom w:w="43" w:type="dxa"/>
              <w:right w:w="43" w:type="dxa"/>
            </w:tcMar>
            <w:vAlign w:val="bottom"/>
          </w:tcPr>
          <w:p w14:paraId="323455F0" w14:textId="77777777" w:rsidR="0089264D" w:rsidRPr="00B40C4C" w:rsidRDefault="0089264D" w:rsidP="00370D5C">
            <w:pPr>
              <w:jc w:val="right"/>
            </w:pPr>
            <w:r w:rsidRPr="00B40C4C">
              <w:t>71,3</w:t>
            </w:r>
          </w:p>
        </w:tc>
      </w:tr>
      <w:tr w:rsidR="00446E55" w:rsidRPr="00B40C4C" w14:paraId="7E2AAA5B" w14:textId="77777777">
        <w:trPr>
          <w:trHeight w:val="380"/>
        </w:trPr>
        <w:tc>
          <w:tcPr>
            <w:tcW w:w="5320" w:type="dxa"/>
            <w:tcBorders>
              <w:top w:val="nil"/>
              <w:left w:val="nil"/>
              <w:bottom w:val="nil"/>
              <w:right w:val="nil"/>
            </w:tcBorders>
            <w:tcMar>
              <w:top w:w="128" w:type="dxa"/>
              <w:left w:w="43" w:type="dxa"/>
              <w:bottom w:w="43" w:type="dxa"/>
              <w:right w:w="43" w:type="dxa"/>
            </w:tcMar>
          </w:tcPr>
          <w:p w14:paraId="2FF2F2E5" w14:textId="77777777" w:rsidR="0089264D" w:rsidRPr="00B40C4C" w:rsidRDefault="0089264D" w:rsidP="009137DA">
            <w:r w:rsidRPr="00B40C4C">
              <w:t>02.10 Utenriksformål</w:t>
            </w:r>
          </w:p>
        </w:tc>
        <w:tc>
          <w:tcPr>
            <w:tcW w:w="1400" w:type="dxa"/>
            <w:tcBorders>
              <w:top w:val="nil"/>
              <w:left w:val="nil"/>
              <w:bottom w:val="nil"/>
              <w:right w:val="nil"/>
            </w:tcBorders>
            <w:tcMar>
              <w:top w:w="128" w:type="dxa"/>
              <w:left w:w="43" w:type="dxa"/>
              <w:bottom w:w="43" w:type="dxa"/>
              <w:right w:w="43" w:type="dxa"/>
            </w:tcMar>
            <w:vAlign w:val="bottom"/>
          </w:tcPr>
          <w:p w14:paraId="165CFF74" w14:textId="77777777" w:rsidR="0089264D" w:rsidRPr="00B40C4C" w:rsidRDefault="0089264D" w:rsidP="00370D5C">
            <w:pPr>
              <w:jc w:val="right"/>
            </w:pPr>
            <w:r w:rsidRPr="00B40C4C">
              <w:t>3 350,5</w:t>
            </w:r>
          </w:p>
        </w:tc>
        <w:tc>
          <w:tcPr>
            <w:tcW w:w="1400" w:type="dxa"/>
            <w:tcBorders>
              <w:top w:val="nil"/>
              <w:left w:val="nil"/>
              <w:bottom w:val="nil"/>
              <w:right w:val="nil"/>
            </w:tcBorders>
            <w:tcMar>
              <w:top w:w="128" w:type="dxa"/>
              <w:left w:w="43" w:type="dxa"/>
              <w:bottom w:w="43" w:type="dxa"/>
              <w:right w:w="43" w:type="dxa"/>
            </w:tcMar>
            <w:vAlign w:val="bottom"/>
          </w:tcPr>
          <w:p w14:paraId="08C0CAD4" w14:textId="77777777" w:rsidR="0089264D" w:rsidRPr="00B40C4C" w:rsidRDefault="0089264D" w:rsidP="00370D5C">
            <w:pPr>
              <w:jc w:val="right"/>
            </w:pPr>
            <w:r w:rsidRPr="00B40C4C">
              <w:t>2 624,0</w:t>
            </w:r>
          </w:p>
        </w:tc>
        <w:tc>
          <w:tcPr>
            <w:tcW w:w="1400" w:type="dxa"/>
            <w:tcBorders>
              <w:top w:val="nil"/>
              <w:left w:val="nil"/>
              <w:bottom w:val="nil"/>
              <w:right w:val="nil"/>
            </w:tcBorders>
            <w:tcMar>
              <w:top w:w="128" w:type="dxa"/>
              <w:left w:w="43" w:type="dxa"/>
              <w:bottom w:w="43" w:type="dxa"/>
              <w:right w:w="43" w:type="dxa"/>
            </w:tcMar>
            <w:vAlign w:val="bottom"/>
          </w:tcPr>
          <w:p w14:paraId="6731D7A4" w14:textId="77777777" w:rsidR="0089264D" w:rsidRPr="00B40C4C" w:rsidRDefault="0089264D" w:rsidP="00370D5C">
            <w:pPr>
              <w:jc w:val="right"/>
            </w:pPr>
            <w:r w:rsidRPr="00B40C4C">
              <w:t>-21,7</w:t>
            </w:r>
          </w:p>
        </w:tc>
      </w:tr>
      <w:tr w:rsidR="00446E55" w:rsidRPr="00B40C4C" w14:paraId="6AE588E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5D667F5"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F086E" w14:textId="77777777" w:rsidR="0089264D" w:rsidRPr="00B40C4C" w:rsidRDefault="0089264D" w:rsidP="00370D5C">
            <w:pPr>
              <w:jc w:val="right"/>
            </w:pPr>
            <w:r w:rsidRPr="00B40C4C">
              <w:t>6 332,4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3496A" w14:textId="77777777" w:rsidR="0089264D" w:rsidRPr="00B40C4C" w:rsidRDefault="0089264D" w:rsidP="00370D5C">
            <w:pPr>
              <w:jc w:val="right"/>
            </w:pPr>
            <w:r w:rsidRPr="00B40C4C">
              <w:t>7 732,5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43F1A" w14:textId="77777777" w:rsidR="0089264D" w:rsidRPr="00B40C4C" w:rsidRDefault="0089264D" w:rsidP="00370D5C">
            <w:pPr>
              <w:jc w:val="right"/>
            </w:pPr>
            <w:r w:rsidRPr="00B40C4C">
              <w:t>22,1</w:t>
            </w:r>
          </w:p>
        </w:tc>
      </w:tr>
      <w:tr w:rsidR="00446E55" w:rsidRPr="00B40C4C" w14:paraId="7512FDCD" w14:textId="77777777">
        <w:trPr>
          <w:trHeight w:val="380"/>
        </w:trPr>
        <w:tc>
          <w:tcPr>
            <w:tcW w:w="5320" w:type="dxa"/>
            <w:tcBorders>
              <w:top w:val="nil"/>
              <w:left w:val="nil"/>
              <w:bottom w:val="nil"/>
              <w:right w:val="nil"/>
            </w:tcBorders>
            <w:tcMar>
              <w:top w:w="128" w:type="dxa"/>
              <w:left w:w="43" w:type="dxa"/>
              <w:bottom w:w="43" w:type="dxa"/>
              <w:right w:w="43" w:type="dxa"/>
            </w:tcMar>
          </w:tcPr>
          <w:p w14:paraId="02C12809" w14:textId="77777777" w:rsidR="0089264D" w:rsidRPr="00B40C4C" w:rsidRDefault="0089264D" w:rsidP="009137DA">
            <w:r w:rsidRPr="00B40C4C">
              <w:t>Lånetransaksjoner</w:t>
            </w:r>
          </w:p>
        </w:tc>
        <w:tc>
          <w:tcPr>
            <w:tcW w:w="1400" w:type="dxa"/>
            <w:tcBorders>
              <w:top w:val="nil"/>
              <w:left w:val="nil"/>
              <w:bottom w:val="nil"/>
              <w:right w:val="nil"/>
            </w:tcBorders>
            <w:tcMar>
              <w:top w:w="128" w:type="dxa"/>
              <w:left w:w="43" w:type="dxa"/>
              <w:bottom w:w="43" w:type="dxa"/>
              <w:right w:w="43" w:type="dxa"/>
            </w:tcMar>
            <w:vAlign w:val="bottom"/>
          </w:tcPr>
          <w:p w14:paraId="4729A455" w14:textId="77777777" w:rsidR="0089264D" w:rsidRPr="00B40C4C" w:rsidRDefault="0089264D" w:rsidP="00370D5C">
            <w:pPr>
              <w:jc w:val="right"/>
            </w:pPr>
            <w:r w:rsidRPr="00B40C4C">
              <w:t>0,5</w:t>
            </w:r>
          </w:p>
        </w:tc>
        <w:tc>
          <w:tcPr>
            <w:tcW w:w="1400" w:type="dxa"/>
            <w:tcBorders>
              <w:top w:val="nil"/>
              <w:left w:val="nil"/>
              <w:bottom w:val="nil"/>
              <w:right w:val="nil"/>
            </w:tcBorders>
            <w:tcMar>
              <w:top w:w="128" w:type="dxa"/>
              <w:left w:w="43" w:type="dxa"/>
              <w:bottom w:w="43" w:type="dxa"/>
              <w:right w:w="43" w:type="dxa"/>
            </w:tcMar>
            <w:vAlign w:val="bottom"/>
          </w:tcPr>
          <w:p w14:paraId="23921A2A" w14:textId="77777777" w:rsidR="0089264D" w:rsidRPr="00B40C4C" w:rsidRDefault="0089264D" w:rsidP="00370D5C">
            <w:pPr>
              <w:jc w:val="right"/>
            </w:pPr>
            <w:r w:rsidRPr="00B40C4C">
              <w:t>0,5</w:t>
            </w:r>
          </w:p>
        </w:tc>
        <w:tc>
          <w:tcPr>
            <w:tcW w:w="1400" w:type="dxa"/>
            <w:tcBorders>
              <w:top w:val="nil"/>
              <w:left w:val="nil"/>
              <w:bottom w:val="nil"/>
              <w:right w:val="nil"/>
            </w:tcBorders>
            <w:tcMar>
              <w:top w:w="128" w:type="dxa"/>
              <w:left w:w="43" w:type="dxa"/>
              <w:bottom w:w="43" w:type="dxa"/>
              <w:right w:w="43" w:type="dxa"/>
            </w:tcMar>
            <w:vAlign w:val="bottom"/>
          </w:tcPr>
          <w:p w14:paraId="37027A1A" w14:textId="77777777" w:rsidR="0089264D" w:rsidRPr="00B40C4C" w:rsidRDefault="0089264D" w:rsidP="00370D5C">
            <w:pPr>
              <w:jc w:val="right"/>
            </w:pPr>
            <w:r w:rsidRPr="00B40C4C">
              <w:t>0,0</w:t>
            </w:r>
          </w:p>
        </w:tc>
      </w:tr>
      <w:tr w:rsidR="00446E55" w:rsidRPr="00B40C4C" w14:paraId="7655A83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49F90D0" w14:textId="77777777" w:rsidR="0089264D" w:rsidRPr="00B40C4C" w:rsidRDefault="0089264D" w:rsidP="009137DA">
            <w:r w:rsidRPr="00B40C4C">
              <w:t>Sum Utenriksforvaltningen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378C5" w14:textId="77777777" w:rsidR="0089264D" w:rsidRPr="00B40C4C" w:rsidRDefault="0089264D" w:rsidP="00370D5C">
            <w:pPr>
              <w:jc w:val="right"/>
            </w:pPr>
            <w:r w:rsidRPr="00B40C4C">
              <w:t>6 332,8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CE51F" w14:textId="77777777" w:rsidR="0089264D" w:rsidRPr="00B40C4C" w:rsidRDefault="0089264D" w:rsidP="00370D5C">
            <w:pPr>
              <w:jc w:val="right"/>
            </w:pPr>
            <w:r w:rsidRPr="00B40C4C">
              <w:t>7 732,9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EC203" w14:textId="77777777" w:rsidR="0089264D" w:rsidRPr="00B40C4C" w:rsidRDefault="0089264D" w:rsidP="00370D5C">
            <w:pPr>
              <w:jc w:val="right"/>
            </w:pPr>
            <w:r w:rsidRPr="00B40C4C">
              <w:t>22,1</w:t>
            </w:r>
          </w:p>
        </w:tc>
      </w:tr>
      <w:tr w:rsidR="00446E55" w:rsidRPr="00B40C4C" w14:paraId="18D8BFC7" w14:textId="77777777">
        <w:trPr>
          <w:trHeight w:val="380"/>
        </w:trPr>
        <w:tc>
          <w:tcPr>
            <w:tcW w:w="5320" w:type="dxa"/>
            <w:tcBorders>
              <w:top w:val="nil"/>
              <w:left w:val="nil"/>
              <w:bottom w:val="nil"/>
              <w:right w:val="nil"/>
            </w:tcBorders>
            <w:tcMar>
              <w:top w:w="128" w:type="dxa"/>
              <w:left w:w="43" w:type="dxa"/>
              <w:bottom w:w="43" w:type="dxa"/>
              <w:right w:w="43" w:type="dxa"/>
            </w:tcMar>
          </w:tcPr>
          <w:p w14:paraId="4F22DF28" w14:textId="77777777" w:rsidR="0089264D" w:rsidRPr="00B40C4C" w:rsidRDefault="0089264D" w:rsidP="009137DA">
            <w:r w:rsidRPr="00B40C4C">
              <w:rPr>
                <w:rStyle w:val="kursiv"/>
              </w:rPr>
              <w:t>Programområde 03 Internasjonal bistand</w:t>
            </w:r>
          </w:p>
        </w:tc>
        <w:tc>
          <w:tcPr>
            <w:tcW w:w="1400" w:type="dxa"/>
            <w:tcBorders>
              <w:top w:val="nil"/>
              <w:left w:val="nil"/>
              <w:bottom w:val="nil"/>
              <w:right w:val="nil"/>
            </w:tcBorders>
            <w:tcMar>
              <w:top w:w="128" w:type="dxa"/>
              <w:left w:w="43" w:type="dxa"/>
              <w:bottom w:w="43" w:type="dxa"/>
              <w:right w:w="43" w:type="dxa"/>
            </w:tcMar>
            <w:vAlign w:val="bottom"/>
          </w:tcPr>
          <w:p w14:paraId="07D7DC93" w14:textId="77777777" w:rsidR="0089264D" w:rsidRPr="00B40C4C" w:rsidRDefault="0089264D" w:rsidP="00370D5C">
            <w:pPr>
              <w:jc w:val="right"/>
            </w:pPr>
          </w:p>
        </w:tc>
        <w:tc>
          <w:tcPr>
            <w:tcW w:w="1400" w:type="dxa"/>
            <w:tcBorders>
              <w:top w:val="nil"/>
              <w:left w:val="nil"/>
              <w:bottom w:val="nil"/>
              <w:right w:val="nil"/>
            </w:tcBorders>
            <w:tcMar>
              <w:top w:w="128" w:type="dxa"/>
              <w:left w:w="43" w:type="dxa"/>
              <w:bottom w:w="43" w:type="dxa"/>
              <w:right w:w="43" w:type="dxa"/>
            </w:tcMar>
            <w:vAlign w:val="bottom"/>
          </w:tcPr>
          <w:p w14:paraId="7F359B1C" w14:textId="77777777" w:rsidR="0089264D" w:rsidRPr="00B40C4C" w:rsidRDefault="0089264D" w:rsidP="00370D5C">
            <w:pPr>
              <w:jc w:val="right"/>
            </w:pPr>
          </w:p>
        </w:tc>
        <w:tc>
          <w:tcPr>
            <w:tcW w:w="1400" w:type="dxa"/>
            <w:tcBorders>
              <w:top w:val="nil"/>
              <w:left w:val="nil"/>
              <w:bottom w:val="nil"/>
              <w:right w:val="nil"/>
            </w:tcBorders>
            <w:tcMar>
              <w:top w:w="128" w:type="dxa"/>
              <w:left w:w="43" w:type="dxa"/>
              <w:bottom w:w="43" w:type="dxa"/>
              <w:right w:w="43" w:type="dxa"/>
            </w:tcMar>
            <w:vAlign w:val="bottom"/>
          </w:tcPr>
          <w:p w14:paraId="468C8BB7" w14:textId="77777777" w:rsidR="0089264D" w:rsidRPr="00B40C4C" w:rsidRDefault="0089264D" w:rsidP="00370D5C">
            <w:pPr>
              <w:jc w:val="right"/>
            </w:pPr>
          </w:p>
        </w:tc>
      </w:tr>
      <w:tr w:rsidR="00446E55" w:rsidRPr="00B40C4C" w14:paraId="111F82D8" w14:textId="77777777">
        <w:trPr>
          <w:trHeight w:val="380"/>
        </w:trPr>
        <w:tc>
          <w:tcPr>
            <w:tcW w:w="5320" w:type="dxa"/>
            <w:tcBorders>
              <w:top w:val="nil"/>
              <w:left w:val="nil"/>
              <w:bottom w:val="nil"/>
              <w:right w:val="nil"/>
            </w:tcBorders>
            <w:tcMar>
              <w:top w:w="128" w:type="dxa"/>
              <w:left w:w="43" w:type="dxa"/>
              <w:bottom w:w="43" w:type="dxa"/>
              <w:right w:w="43" w:type="dxa"/>
            </w:tcMar>
          </w:tcPr>
          <w:p w14:paraId="4E41F608" w14:textId="77777777" w:rsidR="0089264D" w:rsidRPr="00B40C4C" w:rsidRDefault="0089264D" w:rsidP="009137DA">
            <w:r w:rsidRPr="00B40C4C">
              <w:t>03.00 Forvaltning av utviklingssamarbeidet</w:t>
            </w:r>
          </w:p>
        </w:tc>
        <w:tc>
          <w:tcPr>
            <w:tcW w:w="1400" w:type="dxa"/>
            <w:tcBorders>
              <w:top w:val="nil"/>
              <w:left w:val="nil"/>
              <w:bottom w:val="nil"/>
              <w:right w:val="nil"/>
            </w:tcBorders>
            <w:tcMar>
              <w:top w:w="128" w:type="dxa"/>
              <w:left w:w="43" w:type="dxa"/>
              <w:bottom w:w="43" w:type="dxa"/>
              <w:right w:w="43" w:type="dxa"/>
            </w:tcMar>
            <w:vAlign w:val="bottom"/>
          </w:tcPr>
          <w:p w14:paraId="53886859" w14:textId="77777777" w:rsidR="0089264D" w:rsidRPr="00B40C4C" w:rsidRDefault="0089264D" w:rsidP="00370D5C">
            <w:pPr>
              <w:jc w:val="right"/>
            </w:pPr>
            <w:r w:rsidRPr="00B40C4C">
              <w:t>2 805,9</w:t>
            </w:r>
          </w:p>
        </w:tc>
        <w:tc>
          <w:tcPr>
            <w:tcW w:w="1400" w:type="dxa"/>
            <w:tcBorders>
              <w:top w:val="nil"/>
              <w:left w:val="nil"/>
              <w:bottom w:val="nil"/>
              <w:right w:val="nil"/>
            </w:tcBorders>
            <w:tcMar>
              <w:top w:w="128" w:type="dxa"/>
              <w:left w:w="43" w:type="dxa"/>
              <w:bottom w:w="43" w:type="dxa"/>
              <w:right w:w="43" w:type="dxa"/>
            </w:tcMar>
            <w:vAlign w:val="bottom"/>
          </w:tcPr>
          <w:p w14:paraId="3317F733" w14:textId="77777777" w:rsidR="0089264D" w:rsidRPr="00B40C4C" w:rsidRDefault="0089264D" w:rsidP="00370D5C">
            <w:pPr>
              <w:jc w:val="right"/>
            </w:pPr>
            <w:r w:rsidRPr="00B40C4C">
              <w:t>856,7</w:t>
            </w:r>
          </w:p>
        </w:tc>
        <w:tc>
          <w:tcPr>
            <w:tcW w:w="1400" w:type="dxa"/>
            <w:tcBorders>
              <w:top w:val="nil"/>
              <w:left w:val="nil"/>
              <w:bottom w:val="nil"/>
              <w:right w:val="nil"/>
            </w:tcBorders>
            <w:tcMar>
              <w:top w:w="128" w:type="dxa"/>
              <w:left w:w="43" w:type="dxa"/>
              <w:bottom w:w="43" w:type="dxa"/>
              <w:right w:w="43" w:type="dxa"/>
            </w:tcMar>
            <w:vAlign w:val="bottom"/>
          </w:tcPr>
          <w:p w14:paraId="39732357" w14:textId="77777777" w:rsidR="0089264D" w:rsidRPr="00B40C4C" w:rsidRDefault="0089264D" w:rsidP="00370D5C">
            <w:pPr>
              <w:jc w:val="right"/>
            </w:pPr>
            <w:r w:rsidRPr="00B40C4C">
              <w:t>-69,5</w:t>
            </w:r>
          </w:p>
        </w:tc>
      </w:tr>
      <w:tr w:rsidR="00446E55" w:rsidRPr="00B40C4C" w14:paraId="4469214E" w14:textId="77777777">
        <w:trPr>
          <w:trHeight w:val="380"/>
        </w:trPr>
        <w:tc>
          <w:tcPr>
            <w:tcW w:w="5320" w:type="dxa"/>
            <w:tcBorders>
              <w:top w:val="nil"/>
              <w:left w:val="nil"/>
              <w:bottom w:val="nil"/>
              <w:right w:val="nil"/>
            </w:tcBorders>
            <w:tcMar>
              <w:top w:w="128" w:type="dxa"/>
              <w:left w:w="43" w:type="dxa"/>
              <w:bottom w:w="43" w:type="dxa"/>
              <w:right w:w="43" w:type="dxa"/>
            </w:tcMar>
          </w:tcPr>
          <w:p w14:paraId="00EB61D4" w14:textId="77777777" w:rsidR="0089264D" w:rsidRPr="00B40C4C" w:rsidRDefault="0089264D" w:rsidP="009137DA">
            <w:r w:rsidRPr="00B40C4C">
              <w:t>03.10 Utviklingssamarbeidet</w:t>
            </w:r>
          </w:p>
        </w:tc>
        <w:tc>
          <w:tcPr>
            <w:tcW w:w="1400" w:type="dxa"/>
            <w:tcBorders>
              <w:top w:val="nil"/>
              <w:left w:val="nil"/>
              <w:bottom w:val="nil"/>
              <w:right w:val="nil"/>
            </w:tcBorders>
            <w:tcMar>
              <w:top w:w="128" w:type="dxa"/>
              <w:left w:w="43" w:type="dxa"/>
              <w:bottom w:w="43" w:type="dxa"/>
              <w:right w:w="43" w:type="dxa"/>
            </w:tcMar>
            <w:vAlign w:val="bottom"/>
          </w:tcPr>
          <w:p w14:paraId="6114AED2" w14:textId="77777777" w:rsidR="0089264D" w:rsidRPr="00B40C4C" w:rsidRDefault="0089264D" w:rsidP="00370D5C">
            <w:pPr>
              <w:jc w:val="right"/>
            </w:pPr>
            <w:r w:rsidRPr="00B40C4C">
              <w:t>43 602,3</w:t>
            </w:r>
          </w:p>
        </w:tc>
        <w:tc>
          <w:tcPr>
            <w:tcW w:w="1400" w:type="dxa"/>
            <w:tcBorders>
              <w:top w:val="nil"/>
              <w:left w:val="nil"/>
              <w:bottom w:val="nil"/>
              <w:right w:val="nil"/>
            </w:tcBorders>
            <w:tcMar>
              <w:top w:w="128" w:type="dxa"/>
              <w:left w:w="43" w:type="dxa"/>
              <w:bottom w:w="43" w:type="dxa"/>
              <w:right w:w="43" w:type="dxa"/>
            </w:tcMar>
            <w:vAlign w:val="bottom"/>
          </w:tcPr>
          <w:p w14:paraId="71839FF4" w14:textId="77777777" w:rsidR="0089264D" w:rsidRPr="00B40C4C" w:rsidRDefault="0089264D" w:rsidP="00370D5C">
            <w:pPr>
              <w:jc w:val="right"/>
            </w:pPr>
            <w:r w:rsidRPr="00B40C4C">
              <w:t>43 564,6</w:t>
            </w:r>
          </w:p>
        </w:tc>
        <w:tc>
          <w:tcPr>
            <w:tcW w:w="1400" w:type="dxa"/>
            <w:tcBorders>
              <w:top w:val="nil"/>
              <w:left w:val="nil"/>
              <w:bottom w:val="nil"/>
              <w:right w:val="nil"/>
            </w:tcBorders>
            <w:tcMar>
              <w:top w:w="128" w:type="dxa"/>
              <w:left w:w="43" w:type="dxa"/>
              <w:bottom w:w="43" w:type="dxa"/>
              <w:right w:w="43" w:type="dxa"/>
            </w:tcMar>
            <w:vAlign w:val="bottom"/>
          </w:tcPr>
          <w:p w14:paraId="619C4DFF" w14:textId="77777777" w:rsidR="0089264D" w:rsidRPr="00B40C4C" w:rsidRDefault="0089264D" w:rsidP="00370D5C">
            <w:pPr>
              <w:jc w:val="right"/>
            </w:pPr>
            <w:r w:rsidRPr="00B40C4C">
              <w:t>-0,1</w:t>
            </w:r>
          </w:p>
        </w:tc>
      </w:tr>
      <w:tr w:rsidR="00446E55" w:rsidRPr="00B40C4C" w14:paraId="2F826F3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02F75DF"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998E6" w14:textId="77777777" w:rsidR="0089264D" w:rsidRPr="00B40C4C" w:rsidRDefault="0089264D" w:rsidP="00370D5C">
            <w:pPr>
              <w:jc w:val="right"/>
            </w:pPr>
            <w:r w:rsidRPr="00B40C4C">
              <w:t>46 408,2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B5B76" w14:textId="77777777" w:rsidR="0089264D" w:rsidRPr="00B40C4C" w:rsidRDefault="0089264D" w:rsidP="00370D5C">
            <w:pPr>
              <w:jc w:val="right"/>
            </w:pPr>
            <w:r w:rsidRPr="00B40C4C">
              <w:t>44 421,4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0A8A4" w14:textId="77777777" w:rsidR="0089264D" w:rsidRPr="00B40C4C" w:rsidRDefault="0089264D" w:rsidP="00370D5C">
            <w:pPr>
              <w:jc w:val="right"/>
            </w:pPr>
            <w:r w:rsidRPr="00B40C4C">
              <w:t>-4,3</w:t>
            </w:r>
          </w:p>
        </w:tc>
      </w:tr>
      <w:tr w:rsidR="00446E55" w:rsidRPr="00B40C4C" w14:paraId="27EF8BD5" w14:textId="77777777">
        <w:trPr>
          <w:trHeight w:val="380"/>
        </w:trPr>
        <w:tc>
          <w:tcPr>
            <w:tcW w:w="5320" w:type="dxa"/>
            <w:tcBorders>
              <w:top w:val="nil"/>
              <w:left w:val="nil"/>
              <w:bottom w:val="nil"/>
              <w:right w:val="nil"/>
            </w:tcBorders>
            <w:tcMar>
              <w:top w:w="128" w:type="dxa"/>
              <w:left w:w="43" w:type="dxa"/>
              <w:bottom w:w="43" w:type="dxa"/>
              <w:right w:w="43" w:type="dxa"/>
            </w:tcMar>
          </w:tcPr>
          <w:p w14:paraId="39F0C647" w14:textId="77777777" w:rsidR="0089264D" w:rsidRPr="00B40C4C" w:rsidRDefault="0089264D" w:rsidP="009137DA">
            <w:r w:rsidRPr="00B40C4C">
              <w:t>Lånetransaksjoner</w:t>
            </w:r>
          </w:p>
        </w:tc>
        <w:tc>
          <w:tcPr>
            <w:tcW w:w="1400" w:type="dxa"/>
            <w:tcBorders>
              <w:top w:val="nil"/>
              <w:left w:val="nil"/>
              <w:bottom w:val="nil"/>
              <w:right w:val="nil"/>
            </w:tcBorders>
            <w:tcMar>
              <w:top w:w="128" w:type="dxa"/>
              <w:left w:w="43" w:type="dxa"/>
              <w:bottom w:w="43" w:type="dxa"/>
              <w:right w:w="43" w:type="dxa"/>
            </w:tcMar>
            <w:vAlign w:val="bottom"/>
          </w:tcPr>
          <w:p w14:paraId="64F367F5" w14:textId="77777777" w:rsidR="0089264D" w:rsidRPr="00B40C4C" w:rsidRDefault="0089264D" w:rsidP="00370D5C">
            <w:pPr>
              <w:jc w:val="right"/>
            </w:pPr>
            <w:r w:rsidRPr="00B40C4C">
              <w:t>1 989,9</w:t>
            </w:r>
          </w:p>
        </w:tc>
        <w:tc>
          <w:tcPr>
            <w:tcW w:w="1400" w:type="dxa"/>
            <w:tcBorders>
              <w:top w:val="nil"/>
              <w:left w:val="nil"/>
              <w:bottom w:val="nil"/>
              <w:right w:val="nil"/>
            </w:tcBorders>
            <w:tcMar>
              <w:top w:w="128" w:type="dxa"/>
              <w:left w:w="43" w:type="dxa"/>
              <w:bottom w:w="43" w:type="dxa"/>
              <w:right w:w="43" w:type="dxa"/>
            </w:tcMar>
            <w:vAlign w:val="bottom"/>
          </w:tcPr>
          <w:p w14:paraId="68E81DDC" w14:textId="77777777" w:rsidR="0089264D" w:rsidRPr="00B40C4C" w:rsidRDefault="0089264D" w:rsidP="00370D5C">
            <w:pPr>
              <w:jc w:val="right"/>
            </w:pPr>
            <w:r w:rsidRPr="00B40C4C">
              <w:t>1 989,9</w:t>
            </w:r>
          </w:p>
        </w:tc>
        <w:tc>
          <w:tcPr>
            <w:tcW w:w="1400" w:type="dxa"/>
            <w:tcBorders>
              <w:top w:val="nil"/>
              <w:left w:val="nil"/>
              <w:bottom w:val="nil"/>
              <w:right w:val="nil"/>
            </w:tcBorders>
            <w:tcMar>
              <w:top w:w="128" w:type="dxa"/>
              <w:left w:w="43" w:type="dxa"/>
              <w:bottom w:w="43" w:type="dxa"/>
              <w:right w:w="43" w:type="dxa"/>
            </w:tcMar>
            <w:vAlign w:val="bottom"/>
          </w:tcPr>
          <w:p w14:paraId="2BCE646E" w14:textId="77777777" w:rsidR="0089264D" w:rsidRPr="00B40C4C" w:rsidRDefault="0089264D" w:rsidP="00370D5C">
            <w:pPr>
              <w:jc w:val="right"/>
            </w:pPr>
            <w:r w:rsidRPr="00B40C4C">
              <w:t>0,0</w:t>
            </w:r>
          </w:p>
        </w:tc>
      </w:tr>
      <w:tr w:rsidR="00446E55" w:rsidRPr="00B40C4C" w14:paraId="2D7C293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BD422E0" w14:textId="77777777" w:rsidR="0089264D" w:rsidRPr="00B40C4C" w:rsidRDefault="0089264D" w:rsidP="009137DA">
            <w:r w:rsidRPr="00B40C4C">
              <w:t>Sum Internasjonal bistand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AC392" w14:textId="77777777" w:rsidR="0089264D" w:rsidRPr="00B40C4C" w:rsidRDefault="0089264D" w:rsidP="00370D5C">
            <w:pPr>
              <w:jc w:val="right"/>
            </w:pPr>
            <w:r w:rsidRPr="00B40C4C">
              <w:t>48 398,1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D637F" w14:textId="77777777" w:rsidR="0089264D" w:rsidRPr="00B40C4C" w:rsidRDefault="0089264D" w:rsidP="00370D5C">
            <w:pPr>
              <w:jc w:val="right"/>
            </w:pPr>
            <w:r w:rsidRPr="00B40C4C">
              <w:t>46 411,2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EE677" w14:textId="77777777" w:rsidR="0089264D" w:rsidRPr="00B40C4C" w:rsidRDefault="0089264D" w:rsidP="00370D5C">
            <w:pPr>
              <w:jc w:val="right"/>
            </w:pPr>
            <w:r w:rsidRPr="00B40C4C">
              <w:t>-4,1</w:t>
            </w:r>
          </w:p>
        </w:tc>
      </w:tr>
      <w:tr w:rsidR="00446E55" w:rsidRPr="00B40C4C" w14:paraId="589A747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F45EF7C" w14:textId="77777777" w:rsidR="0089264D" w:rsidRPr="00B40C4C" w:rsidRDefault="0089264D" w:rsidP="009137DA">
            <w:r w:rsidRPr="00B40C4C">
              <w:t>Sum Utenriksdepartementet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012CFC" w14:textId="77777777" w:rsidR="0089264D" w:rsidRPr="00B40C4C" w:rsidRDefault="0089264D" w:rsidP="00370D5C">
            <w:pPr>
              <w:jc w:val="right"/>
            </w:pPr>
            <w:r w:rsidRPr="00B40C4C">
              <w:t>54 730,9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277739" w14:textId="77777777" w:rsidR="0089264D" w:rsidRPr="00B40C4C" w:rsidRDefault="0089264D" w:rsidP="00370D5C">
            <w:pPr>
              <w:jc w:val="right"/>
            </w:pPr>
            <w:r w:rsidRPr="00B40C4C">
              <w:t>54 144,2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15779C" w14:textId="77777777" w:rsidR="0089264D" w:rsidRPr="00B40C4C" w:rsidRDefault="0089264D" w:rsidP="00370D5C">
            <w:pPr>
              <w:jc w:val="right"/>
            </w:pPr>
            <w:r w:rsidRPr="00B40C4C">
              <w:t>-1,1</w:t>
            </w:r>
          </w:p>
        </w:tc>
      </w:tr>
    </w:tbl>
    <w:p w14:paraId="23BFBD43" w14:textId="77777777" w:rsidR="0089264D" w:rsidRPr="00B40C4C" w:rsidRDefault="0089264D" w:rsidP="00EC71B8">
      <w:pPr>
        <w:pStyle w:val="tabell-noter"/>
      </w:pPr>
      <w:r w:rsidRPr="00B40C4C">
        <w:t>Programkategori 03.00 Forvaltning av utviklingssamarbeidet reduseres betydelig fordi Utenriksdepartementet fra 2025 slår sammen sine to driftsbevilgninger. Nedgangen for 03.00 motsvares derfor av en tilsvarende økning for programkategori 02.00 Administrasjon av utenrikspolitikken. Andelen av Utenriksdepartementets drift som gjelder bistand, videreføres og vil fortsatt telles og rapporteres som en del av det totale bistandsbudsjettet, jf. omtale i Prop. 1 S (2024–2025) for Utenriksdepartementet.</w:t>
      </w:r>
    </w:p>
    <w:p w14:paraId="0DCC7C53" w14:textId="77777777" w:rsidR="0089264D" w:rsidRPr="00B40C4C" w:rsidRDefault="0089264D" w:rsidP="009137DA">
      <w:r w:rsidRPr="00B40C4C">
        <w:t>Hovedprioriteringer i budsjettforslaget for Utenriksdepartementet:</w:t>
      </w:r>
    </w:p>
    <w:p w14:paraId="78CA2C7A" w14:textId="77777777" w:rsidR="0089264D" w:rsidRPr="00B40C4C" w:rsidRDefault="0089264D" w:rsidP="009137DA">
      <w:pPr>
        <w:pStyle w:val="Liste"/>
      </w:pPr>
      <w:r w:rsidRPr="00B40C4C">
        <w:t>Nansen-programmet for Ukraina</w:t>
      </w:r>
    </w:p>
    <w:p w14:paraId="7F194A97" w14:textId="77777777" w:rsidR="0089264D" w:rsidRPr="00B40C4C" w:rsidRDefault="0089264D" w:rsidP="009137DA">
      <w:pPr>
        <w:pStyle w:val="Liste"/>
      </w:pPr>
      <w:r w:rsidRPr="00B40C4C">
        <w:t>bistand til klimatilpasning i utviklingsland</w:t>
      </w:r>
    </w:p>
    <w:p w14:paraId="084F6FE1" w14:textId="77777777" w:rsidR="0089264D" w:rsidRPr="00B40C4C" w:rsidRDefault="0089264D" w:rsidP="009137DA">
      <w:pPr>
        <w:pStyle w:val="Liste"/>
      </w:pPr>
      <w:r w:rsidRPr="00B40C4C">
        <w:t>nødhjelp og langsiktig bistand til Gaza og Palestina</w:t>
      </w:r>
    </w:p>
    <w:p w14:paraId="6A83C94D" w14:textId="77777777" w:rsidR="0089264D" w:rsidRPr="00B40C4C" w:rsidRDefault="0089264D" w:rsidP="009137DA">
      <w:pPr>
        <w:pStyle w:val="Liste"/>
      </w:pPr>
      <w:r w:rsidRPr="00B40C4C">
        <w:t>nødhjelp og humanitær bistand til andre deler av verden</w:t>
      </w:r>
    </w:p>
    <w:p w14:paraId="5CCE8283" w14:textId="77777777" w:rsidR="0089264D" w:rsidRPr="00B40C4C" w:rsidRDefault="0089264D" w:rsidP="009137DA">
      <w:r w:rsidRPr="00B40C4C">
        <w:t>Regjeringen foreslår et samlet bistandsbudsjett på 52,9 mrd. kroner for 2025. Til sammen utgjør det en økning på 0,2 mrd. kroner fra Saldert budsjett 2024.</w:t>
      </w:r>
    </w:p>
    <w:p w14:paraId="7971B8DF" w14:textId="77777777" w:rsidR="0089264D" w:rsidRPr="00B40C4C" w:rsidRDefault="0089264D" w:rsidP="009137DA">
      <w:r w:rsidRPr="00B40C4C">
        <w:t>Russlands fullskalainvasjon av Ukraina har først og fremst dramatiske konsekvenser for Ukraina. Støtte til Ukrainas frihetskamp er likevel nødvendig også for Europas og Norges sikkerhet. I perioden 2022–2024 har Norge hittil bidratt med 50,5 mrd. kroner i militær og sivil støtte til Ukraina gjennom blant annet Nansen-programmet.</w:t>
      </w:r>
      <w:r w:rsidRPr="00B40C4C">
        <w:rPr>
          <w:rStyle w:val="Fotnotereferanse"/>
        </w:rPr>
        <w:footnoteReference w:id="1"/>
      </w:r>
      <w:r w:rsidRPr="00B40C4C">
        <w:t xml:space="preserve"> Regjeringen foreslår å utvide programmet </w:t>
      </w:r>
      <w:r w:rsidRPr="00B40C4C">
        <w:lastRenderedPageBreak/>
        <w:t>gjennom tre grep. For det første settes det et gulv for den årlige støtten på 15 mrd. kroner. For det andre økes rammen, ved at tidligere års forseringer av støtte, på henholdsvis 2,5 og 7 mrd. kroner i 2023 og 2024, ikke skal trekkes fra fremtidige års støtte. Eventuelle bevilgninger til initiativer ut over rammen på 15 mrd. kroner i år, skal heller ikke komme til fratrekk fra fremtidige års ramme. For det tredje foreslår regjeringen å forlenge Nansen-programmets varighet med tre år. Ukraina vil ha behov for støtte i lang tid fremover, også etter krigens slutt. Regjeringen tar også sikte på å foreslå ytterligere tiltak i størrelsesorden 5 mrd. kroner i 2024 i forbindelse med nysaldert budsjett. I sum innebærer regjeringens forslag at den samlede rammen for Nansen-programmet utvides fra 75 til 134,5 mrd. kroner i perioden 2023–2030. Støtten på 15 mrd. kroner i 2025 foreslås fordelt likt mellom sivil og militær støtte. Den sivile delen på 7,5 mrd. kroner i 2025 vil i hovedsak gå til driftsstøtte til den ukrainske staten, støtte til gjenoppbygging, humanitær støtte samt sivil støtte til Moldova.</w:t>
      </w:r>
    </w:p>
    <w:p w14:paraId="1ACE48B0" w14:textId="77777777" w:rsidR="0089264D" w:rsidRPr="00B40C4C" w:rsidRDefault="0089264D" w:rsidP="009137DA">
      <w:r w:rsidRPr="00B40C4C">
        <w:t xml:space="preserve">Klimaendringene kan ramme de fattige og mest sårbare hardt. Regjeringen vil forene klima- og utviklingspolitikken og foreslår å øke bevilgningen til </w:t>
      </w:r>
      <w:r w:rsidRPr="00B40C4C">
        <w:rPr>
          <w:rStyle w:val="kursiv"/>
        </w:rPr>
        <w:t xml:space="preserve">klimatilpasning </w:t>
      </w:r>
      <w:r w:rsidRPr="00B40C4C">
        <w:t xml:space="preserve">med 380 mill. kroner. Det bidrar til å bekjempe sult, skape økonomisk vekst og gjøre samfunn </w:t>
      </w:r>
      <w:proofErr w:type="gramStart"/>
      <w:r w:rsidRPr="00B40C4C">
        <w:t>mer robuste</w:t>
      </w:r>
      <w:proofErr w:type="gramEnd"/>
      <w:r w:rsidRPr="00B40C4C">
        <w:t xml:space="preserve"> til å håndtere utfordringene klimaendringene skaper. Støtte til klimatilpasning gir også bedre matsikkerhet, og store deler av økningen vil blant annet gå til å støtte småbønder i Afrika.</w:t>
      </w:r>
    </w:p>
    <w:p w14:paraId="76C73D35" w14:textId="77777777" w:rsidR="0089264D" w:rsidRPr="00B40C4C" w:rsidRDefault="0089264D" w:rsidP="009137DA">
      <w:r w:rsidRPr="00B40C4C">
        <w:t xml:space="preserve">Krigen etter 7. oktober i 2023 har skapt en humanitær krise i </w:t>
      </w:r>
      <w:r w:rsidRPr="00B40C4C">
        <w:rPr>
          <w:rStyle w:val="kursiv"/>
        </w:rPr>
        <w:t>Gaza</w:t>
      </w:r>
      <w:r w:rsidRPr="00B40C4C">
        <w:t xml:space="preserve">, sammenbrudd av lov og orden og store ødeleggelser av infrastruktur. På Vestbredden er den økonomiske situasjonen forverret, og volden har økt. Regjeringen vil også i 2025 bidra med betydelig humanitær bistand og langsiktig bistand til </w:t>
      </w:r>
      <w:r w:rsidRPr="00B40C4C">
        <w:rPr>
          <w:rStyle w:val="kursiv"/>
        </w:rPr>
        <w:t>Palestina</w:t>
      </w:r>
      <w:r w:rsidRPr="00B40C4C">
        <w:t>, inkludert støtte til palestinske myndigheter. Arbeidet for å fremme en bærekraftig palestinsk stat fortsetter.</w:t>
      </w:r>
    </w:p>
    <w:p w14:paraId="54842013" w14:textId="77777777" w:rsidR="0089264D" w:rsidRPr="00B40C4C" w:rsidRDefault="0089264D" w:rsidP="009137DA">
      <w:r w:rsidRPr="00B40C4C">
        <w:t xml:space="preserve">De humanitære behovene vil fortsatt være store også i andre deler av verden. For å kunne hjelpe mennesker i nød, bidra til sultbekjempelse og til beskyttelse av sivile i krig, konflikt og katastrofer, økes den </w:t>
      </w:r>
      <w:r w:rsidRPr="00B40C4C">
        <w:rPr>
          <w:rStyle w:val="kursiv"/>
        </w:rPr>
        <w:t>humanitære bistanden</w:t>
      </w:r>
      <w:r w:rsidRPr="00B40C4C">
        <w:t>. Med dette kan Norge bidra til å ivareta de humanitære behovene i vedvarende kriser som i Sudan og Afghanistan, og samtidig bidra med rask og effektiv respons på nye kriser.</w:t>
      </w:r>
    </w:p>
    <w:p w14:paraId="6BCF62A0" w14:textId="77777777" w:rsidR="0089264D" w:rsidRPr="00B40C4C" w:rsidRDefault="0089264D" w:rsidP="00D100D4">
      <w:pPr>
        <w:pStyle w:val="Overskrift3"/>
      </w:pPr>
      <w:r w:rsidRPr="00B40C4C">
        <w:t>Kunnskapsdepartementet</w:t>
      </w:r>
    </w:p>
    <w:p w14:paraId="0E077948" w14:textId="77777777" w:rsidR="0089264D" w:rsidRPr="00B40C4C" w:rsidRDefault="0089264D" w:rsidP="009137DA">
      <w:pPr>
        <w:pStyle w:val="Tabellnavn"/>
      </w:pPr>
      <w:r w:rsidRPr="00B40C4C">
        <w:t>04N2xt2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5320"/>
        <w:gridCol w:w="1400"/>
        <w:gridCol w:w="1400"/>
        <w:gridCol w:w="1400"/>
      </w:tblGrid>
      <w:tr w:rsidR="00446E55" w:rsidRPr="00B40C4C" w14:paraId="3FB0740A" w14:textId="77777777">
        <w:trPr>
          <w:trHeight w:val="340"/>
        </w:trPr>
        <w:tc>
          <w:tcPr>
            <w:tcW w:w="9520" w:type="dxa"/>
            <w:gridSpan w:val="4"/>
            <w:tcBorders>
              <w:top w:val="nil"/>
              <w:left w:val="nil"/>
              <w:bottom w:val="single" w:sz="4" w:space="0" w:color="000000"/>
              <w:right w:val="nil"/>
            </w:tcBorders>
            <w:tcMar>
              <w:top w:w="110" w:type="dxa"/>
              <w:left w:w="43" w:type="dxa"/>
              <w:bottom w:w="40" w:type="dxa"/>
              <w:right w:w="43" w:type="dxa"/>
            </w:tcMar>
            <w:vAlign w:val="bottom"/>
          </w:tcPr>
          <w:p w14:paraId="4FC47B06" w14:textId="77777777" w:rsidR="0089264D" w:rsidRPr="00B40C4C" w:rsidRDefault="0089264D" w:rsidP="00A70FF9">
            <w:pPr>
              <w:jc w:val="right"/>
            </w:pPr>
            <w:r w:rsidRPr="00B40C4C">
              <w:t>Mill. kroner</w:t>
            </w:r>
          </w:p>
        </w:tc>
      </w:tr>
      <w:tr w:rsidR="00446E55" w:rsidRPr="00B40C4C" w14:paraId="1263EB5E" w14:textId="77777777">
        <w:trPr>
          <w:trHeight w:val="580"/>
        </w:trPr>
        <w:tc>
          <w:tcPr>
            <w:tcW w:w="5320" w:type="dxa"/>
            <w:tcBorders>
              <w:top w:val="nil"/>
              <w:left w:val="nil"/>
              <w:bottom w:val="single" w:sz="4" w:space="0" w:color="000000"/>
              <w:right w:val="nil"/>
            </w:tcBorders>
            <w:tcMar>
              <w:top w:w="110" w:type="dxa"/>
              <w:left w:w="43" w:type="dxa"/>
              <w:bottom w:w="40" w:type="dxa"/>
              <w:right w:w="43" w:type="dxa"/>
            </w:tcMar>
            <w:vAlign w:val="bottom"/>
          </w:tcPr>
          <w:p w14:paraId="6F607BD2" w14:textId="77777777" w:rsidR="0089264D" w:rsidRPr="00B40C4C" w:rsidRDefault="0089264D" w:rsidP="009137DA"/>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37B1F79" w14:textId="77777777" w:rsidR="0089264D" w:rsidRPr="00B40C4C" w:rsidRDefault="0089264D" w:rsidP="00A70FF9">
            <w:pPr>
              <w:jc w:val="right"/>
            </w:pPr>
            <w:r w:rsidRPr="00B40C4C">
              <w:t>Saldert budsjett 2024</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05734C49" w14:textId="77777777" w:rsidR="0089264D" w:rsidRPr="00B40C4C" w:rsidRDefault="0089264D" w:rsidP="00A70FF9">
            <w:pPr>
              <w:jc w:val="right"/>
            </w:pPr>
            <w:r w:rsidRPr="00B40C4C">
              <w:t>Gul bok 2025</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3425281" w14:textId="77777777" w:rsidR="0089264D" w:rsidRPr="00B40C4C" w:rsidRDefault="0089264D" w:rsidP="00A70FF9">
            <w:pPr>
              <w:jc w:val="right"/>
            </w:pPr>
            <w:r w:rsidRPr="00B40C4C">
              <w:t>Endring i pst.</w:t>
            </w:r>
          </w:p>
        </w:tc>
      </w:tr>
      <w:tr w:rsidR="00446E55" w:rsidRPr="00B40C4C" w14:paraId="35D09E1E" w14:textId="77777777">
        <w:trPr>
          <w:trHeight w:val="360"/>
        </w:trPr>
        <w:tc>
          <w:tcPr>
            <w:tcW w:w="5320" w:type="dxa"/>
            <w:tcBorders>
              <w:top w:val="single" w:sz="4" w:space="0" w:color="000000"/>
              <w:left w:val="nil"/>
              <w:bottom w:val="nil"/>
              <w:right w:val="nil"/>
            </w:tcBorders>
            <w:tcMar>
              <w:top w:w="110" w:type="dxa"/>
              <w:left w:w="43" w:type="dxa"/>
              <w:bottom w:w="40" w:type="dxa"/>
              <w:right w:w="43" w:type="dxa"/>
            </w:tcMar>
          </w:tcPr>
          <w:p w14:paraId="1E493A16" w14:textId="77777777" w:rsidR="0089264D" w:rsidRPr="00B40C4C" w:rsidRDefault="0089264D" w:rsidP="009137DA">
            <w:r w:rsidRPr="00B40C4C">
              <w:rPr>
                <w:rStyle w:val="kursiv"/>
              </w:rPr>
              <w:t>Programområde 07 Kunnskapsformål</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7A4615A9" w14:textId="77777777" w:rsidR="0089264D" w:rsidRPr="00B40C4C" w:rsidRDefault="0089264D" w:rsidP="00A70FF9">
            <w:pPr>
              <w:jc w:val="right"/>
            </w:pP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6DB9F305" w14:textId="77777777" w:rsidR="0089264D" w:rsidRPr="00B40C4C" w:rsidRDefault="0089264D" w:rsidP="00A70FF9">
            <w:pPr>
              <w:jc w:val="right"/>
            </w:pP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11AD061F" w14:textId="77777777" w:rsidR="0089264D" w:rsidRPr="00B40C4C" w:rsidRDefault="0089264D" w:rsidP="00A70FF9">
            <w:pPr>
              <w:jc w:val="right"/>
            </w:pPr>
          </w:p>
        </w:tc>
      </w:tr>
      <w:tr w:rsidR="00446E55" w:rsidRPr="00B40C4C" w14:paraId="207308CA" w14:textId="77777777">
        <w:trPr>
          <w:trHeight w:val="360"/>
        </w:trPr>
        <w:tc>
          <w:tcPr>
            <w:tcW w:w="5320" w:type="dxa"/>
            <w:tcBorders>
              <w:top w:val="nil"/>
              <w:left w:val="nil"/>
              <w:bottom w:val="nil"/>
              <w:right w:val="nil"/>
            </w:tcBorders>
            <w:tcMar>
              <w:top w:w="110" w:type="dxa"/>
              <w:left w:w="43" w:type="dxa"/>
              <w:bottom w:w="40" w:type="dxa"/>
              <w:right w:w="43" w:type="dxa"/>
            </w:tcMar>
          </w:tcPr>
          <w:p w14:paraId="1F4EA9FC" w14:textId="77777777" w:rsidR="0089264D" w:rsidRPr="00B40C4C" w:rsidRDefault="0089264D" w:rsidP="009137DA">
            <w:r w:rsidRPr="00B40C4C">
              <w:t>07.10 Administrasjon</w:t>
            </w:r>
          </w:p>
        </w:tc>
        <w:tc>
          <w:tcPr>
            <w:tcW w:w="1400" w:type="dxa"/>
            <w:tcBorders>
              <w:top w:val="nil"/>
              <w:left w:val="nil"/>
              <w:bottom w:val="nil"/>
              <w:right w:val="nil"/>
            </w:tcBorders>
            <w:tcMar>
              <w:top w:w="110" w:type="dxa"/>
              <w:left w:w="43" w:type="dxa"/>
              <w:bottom w:w="40" w:type="dxa"/>
              <w:right w:w="43" w:type="dxa"/>
            </w:tcMar>
            <w:vAlign w:val="bottom"/>
          </w:tcPr>
          <w:p w14:paraId="27DBEE28" w14:textId="77777777" w:rsidR="0089264D" w:rsidRPr="00B40C4C" w:rsidRDefault="0089264D" w:rsidP="00A70FF9">
            <w:pPr>
              <w:jc w:val="right"/>
            </w:pPr>
            <w:r w:rsidRPr="00B40C4C">
              <w:t>705,6</w:t>
            </w:r>
          </w:p>
        </w:tc>
        <w:tc>
          <w:tcPr>
            <w:tcW w:w="1400" w:type="dxa"/>
            <w:tcBorders>
              <w:top w:val="nil"/>
              <w:left w:val="nil"/>
              <w:bottom w:val="nil"/>
              <w:right w:val="nil"/>
            </w:tcBorders>
            <w:tcMar>
              <w:top w:w="110" w:type="dxa"/>
              <w:left w:w="43" w:type="dxa"/>
              <w:bottom w:w="40" w:type="dxa"/>
              <w:right w:w="43" w:type="dxa"/>
            </w:tcMar>
            <w:vAlign w:val="bottom"/>
          </w:tcPr>
          <w:p w14:paraId="3B4C448E" w14:textId="77777777" w:rsidR="0089264D" w:rsidRPr="00B40C4C" w:rsidRDefault="0089264D" w:rsidP="00A70FF9">
            <w:pPr>
              <w:jc w:val="right"/>
            </w:pPr>
            <w:r w:rsidRPr="00B40C4C">
              <w:t>749,6</w:t>
            </w:r>
          </w:p>
        </w:tc>
        <w:tc>
          <w:tcPr>
            <w:tcW w:w="1400" w:type="dxa"/>
            <w:tcBorders>
              <w:top w:val="nil"/>
              <w:left w:val="nil"/>
              <w:bottom w:val="nil"/>
              <w:right w:val="nil"/>
            </w:tcBorders>
            <w:tcMar>
              <w:top w:w="110" w:type="dxa"/>
              <w:left w:w="43" w:type="dxa"/>
              <w:bottom w:w="40" w:type="dxa"/>
              <w:right w:w="43" w:type="dxa"/>
            </w:tcMar>
            <w:vAlign w:val="bottom"/>
          </w:tcPr>
          <w:p w14:paraId="77EED51F" w14:textId="77777777" w:rsidR="0089264D" w:rsidRPr="00B40C4C" w:rsidRDefault="0089264D" w:rsidP="00A70FF9">
            <w:pPr>
              <w:jc w:val="right"/>
            </w:pPr>
            <w:r w:rsidRPr="00B40C4C">
              <w:t>6,2</w:t>
            </w:r>
          </w:p>
        </w:tc>
      </w:tr>
      <w:tr w:rsidR="00446E55" w:rsidRPr="00B40C4C" w14:paraId="2AAAF1CB" w14:textId="77777777">
        <w:trPr>
          <w:trHeight w:val="360"/>
        </w:trPr>
        <w:tc>
          <w:tcPr>
            <w:tcW w:w="5320" w:type="dxa"/>
            <w:tcBorders>
              <w:top w:val="nil"/>
              <w:left w:val="nil"/>
              <w:bottom w:val="nil"/>
              <w:right w:val="nil"/>
            </w:tcBorders>
            <w:tcMar>
              <w:top w:w="110" w:type="dxa"/>
              <w:left w:w="43" w:type="dxa"/>
              <w:bottom w:w="40" w:type="dxa"/>
              <w:right w:w="43" w:type="dxa"/>
            </w:tcMar>
          </w:tcPr>
          <w:p w14:paraId="7824F10A" w14:textId="77777777" w:rsidR="0089264D" w:rsidRPr="00B40C4C" w:rsidRDefault="0089264D" w:rsidP="009137DA">
            <w:r w:rsidRPr="00B40C4C">
              <w:t>07.20 Grunnopplæringen</w:t>
            </w:r>
          </w:p>
        </w:tc>
        <w:tc>
          <w:tcPr>
            <w:tcW w:w="1400" w:type="dxa"/>
            <w:tcBorders>
              <w:top w:val="nil"/>
              <w:left w:val="nil"/>
              <w:bottom w:val="nil"/>
              <w:right w:val="nil"/>
            </w:tcBorders>
            <w:tcMar>
              <w:top w:w="110" w:type="dxa"/>
              <w:left w:w="43" w:type="dxa"/>
              <w:bottom w:w="40" w:type="dxa"/>
              <w:right w:w="43" w:type="dxa"/>
            </w:tcMar>
            <w:vAlign w:val="bottom"/>
          </w:tcPr>
          <w:p w14:paraId="3C400DA9" w14:textId="77777777" w:rsidR="0089264D" w:rsidRPr="00B40C4C" w:rsidRDefault="0089264D" w:rsidP="00A70FF9">
            <w:pPr>
              <w:jc w:val="right"/>
            </w:pPr>
            <w:r w:rsidRPr="00B40C4C">
              <w:t>14 954,1</w:t>
            </w:r>
          </w:p>
        </w:tc>
        <w:tc>
          <w:tcPr>
            <w:tcW w:w="1400" w:type="dxa"/>
            <w:tcBorders>
              <w:top w:val="nil"/>
              <w:left w:val="nil"/>
              <w:bottom w:val="nil"/>
              <w:right w:val="nil"/>
            </w:tcBorders>
            <w:tcMar>
              <w:top w:w="110" w:type="dxa"/>
              <w:left w:w="43" w:type="dxa"/>
              <w:bottom w:w="40" w:type="dxa"/>
              <w:right w:w="43" w:type="dxa"/>
            </w:tcMar>
            <w:vAlign w:val="bottom"/>
          </w:tcPr>
          <w:p w14:paraId="0058DE25" w14:textId="77777777" w:rsidR="0089264D" w:rsidRPr="00B40C4C" w:rsidRDefault="0089264D" w:rsidP="00A70FF9">
            <w:pPr>
              <w:jc w:val="right"/>
            </w:pPr>
            <w:r w:rsidRPr="00B40C4C">
              <w:t>16 382,3</w:t>
            </w:r>
          </w:p>
        </w:tc>
        <w:tc>
          <w:tcPr>
            <w:tcW w:w="1400" w:type="dxa"/>
            <w:tcBorders>
              <w:top w:val="nil"/>
              <w:left w:val="nil"/>
              <w:bottom w:val="nil"/>
              <w:right w:val="nil"/>
            </w:tcBorders>
            <w:tcMar>
              <w:top w:w="110" w:type="dxa"/>
              <w:left w:w="43" w:type="dxa"/>
              <w:bottom w:w="40" w:type="dxa"/>
              <w:right w:w="43" w:type="dxa"/>
            </w:tcMar>
            <w:vAlign w:val="bottom"/>
          </w:tcPr>
          <w:p w14:paraId="6C4EEB6F" w14:textId="77777777" w:rsidR="0089264D" w:rsidRPr="00B40C4C" w:rsidRDefault="0089264D" w:rsidP="00A70FF9">
            <w:pPr>
              <w:jc w:val="right"/>
            </w:pPr>
            <w:r w:rsidRPr="00B40C4C">
              <w:t>9,6</w:t>
            </w:r>
          </w:p>
        </w:tc>
      </w:tr>
      <w:tr w:rsidR="00446E55" w:rsidRPr="00B40C4C" w14:paraId="5EECFED9" w14:textId="77777777">
        <w:trPr>
          <w:trHeight w:val="360"/>
        </w:trPr>
        <w:tc>
          <w:tcPr>
            <w:tcW w:w="5320" w:type="dxa"/>
            <w:tcBorders>
              <w:top w:val="nil"/>
              <w:left w:val="nil"/>
              <w:bottom w:val="nil"/>
              <w:right w:val="nil"/>
            </w:tcBorders>
            <w:tcMar>
              <w:top w:w="110" w:type="dxa"/>
              <w:left w:w="43" w:type="dxa"/>
              <w:bottom w:w="40" w:type="dxa"/>
              <w:right w:w="43" w:type="dxa"/>
            </w:tcMar>
          </w:tcPr>
          <w:p w14:paraId="7B0AD355" w14:textId="77777777" w:rsidR="0089264D" w:rsidRPr="00B40C4C" w:rsidRDefault="0089264D" w:rsidP="009137DA">
            <w:r w:rsidRPr="00B40C4C">
              <w:t>07.30 Barnehager</w:t>
            </w:r>
          </w:p>
        </w:tc>
        <w:tc>
          <w:tcPr>
            <w:tcW w:w="1400" w:type="dxa"/>
            <w:tcBorders>
              <w:top w:val="nil"/>
              <w:left w:val="nil"/>
              <w:bottom w:val="nil"/>
              <w:right w:val="nil"/>
            </w:tcBorders>
            <w:tcMar>
              <w:top w:w="110" w:type="dxa"/>
              <w:left w:w="43" w:type="dxa"/>
              <w:bottom w:w="40" w:type="dxa"/>
              <w:right w:w="43" w:type="dxa"/>
            </w:tcMar>
            <w:vAlign w:val="bottom"/>
          </w:tcPr>
          <w:p w14:paraId="695A54DE" w14:textId="77777777" w:rsidR="0089264D" w:rsidRPr="00B40C4C" w:rsidRDefault="0089264D" w:rsidP="00A70FF9">
            <w:pPr>
              <w:jc w:val="right"/>
            </w:pPr>
            <w:r w:rsidRPr="00B40C4C">
              <w:t>1 151,5</w:t>
            </w:r>
          </w:p>
        </w:tc>
        <w:tc>
          <w:tcPr>
            <w:tcW w:w="1400" w:type="dxa"/>
            <w:tcBorders>
              <w:top w:val="nil"/>
              <w:left w:val="nil"/>
              <w:bottom w:val="nil"/>
              <w:right w:val="nil"/>
            </w:tcBorders>
            <w:tcMar>
              <w:top w:w="110" w:type="dxa"/>
              <w:left w:w="43" w:type="dxa"/>
              <w:bottom w:w="40" w:type="dxa"/>
              <w:right w:w="43" w:type="dxa"/>
            </w:tcMar>
            <w:vAlign w:val="bottom"/>
          </w:tcPr>
          <w:p w14:paraId="4976C58E" w14:textId="77777777" w:rsidR="0089264D" w:rsidRPr="00B40C4C" w:rsidRDefault="0089264D" w:rsidP="00A70FF9">
            <w:pPr>
              <w:jc w:val="right"/>
            </w:pPr>
            <w:r w:rsidRPr="00B40C4C">
              <w:t>1 299,2</w:t>
            </w:r>
          </w:p>
        </w:tc>
        <w:tc>
          <w:tcPr>
            <w:tcW w:w="1400" w:type="dxa"/>
            <w:tcBorders>
              <w:top w:val="nil"/>
              <w:left w:val="nil"/>
              <w:bottom w:val="nil"/>
              <w:right w:val="nil"/>
            </w:tcBorders>
            <w:tcMar>
              <w:top w:w="110" w:type="dxa"/>
              <w:left w:w="43" w:type="dxa"/>
              <w:bottom w:w="40" w:type="dxa"/>
              <w:right w:w="43" w:type="dxa"/>
            </w:tcMar>
            <w:vAlign w:val="bottom"/>
          </w:tcPr>
          <w:p w14:paraId="6C85AA8E" w14:textId="77777777" w:rsidR="0089264D" w:rsidRPr="00B40C4C" w:rsidRDefault="0089264D" w:rsidP="00A70FF9">
            <w:pPr>
              <w:jc w:val="right"/>
            </w:pPr>
            <w:r w:rsidRPr="00B40C4C">
              <w:t>12,8</w:t>
            </w:r>
          </w:p>
        </w:tc>
      </w:tr>
      <w:tr w:rsidR="00446E55" w:rsidRPr="00B40C4C" w14:paraId="7F990C30" w14:textId="77777777">
        <w:trPr>
          <w:trHeight w:val="360"/>
        </w:trPr>
        <w:tc>
          <w:tcPr>
            <w:tcW w:w="5320" w:type="dxa"/>
            <w:tcBorders>
              <w:top w:val="nil"/>
              <w:left w:val="nil"/>
              <w:bottom w:val="nil"/>
              <w:right w:val="nil"/>
            </w:tcBorders>
            <w:tcMar>
              <w:top w:w="110" w:type="dxa"/>
              <w:left w:w="43" w:type="dxa"/>
              <w:bottom w:w="40" w:type="dxa"/>
              <w:right w:w="43" w:type="dxa"/>
            </w:tcMar>
          </w:tcPr>
          <w:p w14:paraId="44F9AF03" w14:textId="77777777" w:rsidR="0089264D" w:rsidRPr="00B40C4C" w:rsidRDefault="0089264D" w:rsidP="009137DA">
            <w:r w:rsidRPr="00B40C4C">
              <w:lastRenderedPageBreak/>
              <w:t>07.40 Høyere yrkesfaglig utdanning</w:t>
            </w:r>
          </w:p>
        </w:tc>
        <w:tc>
          <w:tcPr>
            <w:tcW w:w="1400" w:type="dxa"/>
            <w:tcBorders>
              <w:top w:val="nil"/>
              <w:left w:val="nil"/>
              <w:bottom w:val="nil"/>
              <w:right w:val="nil"/>
            </w:tcBorders>
            <w:tcMar>
              <w:top w:w="110" w:type="dxa"/>
              <w:left w:w="43" w:type="dxa"/>
              <w:bottom w:w="40" w:type="dxa"/>
              <w:right w:w="43" w:type="dxa"/>
            </w:tcMar>
            <w:vAlign w:val="bottom"/>
          </w:tcPr>
          <w:p w14:paraId="39BBDA4F" w14:textId="77777777" w:rsidR="0089264D" w:rsidRPr="00B40C4C" w:rsidRDefault="0089264D" w:rsidP="00A70FF9">
            <w:pPr>
              <w:jc w:val="right"/>
            </w:pPr>
            <w:r w:rsidRPr="00B40C4C">
              <w:t>1 519,3</w:t>
            </w:r>
          </w:p>
        </w:tc>
        <w:tc>
          <w:tcPr>
            <w:tcW w:w="1400" w:type="dxa"/>
            <w:tcBorders>
              <w:top w:val="nil"/>
              <w:left w:val="nil"/>
              <w:bottom w:val="nil"/>
              <w:right w:val="nil"/>
            </w:tcBorders>
            <w:tcMar>
              <w:top w:w="110" w:type="dxa"/>
              <w:left w:w="43" w:type="dxa"/>
              <w:bottom w:w="40" w:type="dxa"/>
              <w:right w:w="43" w:type="dxa"/>
            </w:tcMar>
            <w:vAlign w:val="bottom"/>
          </w:tcPr>
          <w:p w14:paraId="76B2E8D4" w14:textId="77777777" w:rsidR="0089264D" w:rsidRPr="00B40C4C" w:rsidRDefault="0089264D" w:rsidP="00A70FF9">
            <w:pPr>
              <w:jc w:val="right"/>
            </w:pPr>
            <w:r w:rsidRPr="00B40C4C">
              <w:t>1 707,7</w:t>
            </w:r>
          </w:p>
        </w:tc>
        <w:tc>
          <w:tcPr>
            <w:tcW w:w="1400" w:type="dxa"/>
            <w:tcBorders>
              <w:top w:val="nil"/>
              <w:left w:val="nil"/>
              <w:bottom w:val="nil"/>
              <w:right w:val="nil"/>
            </w:tcBorders>
            <w:tcMar>
              <w:top w:w="110" w:type="dxa"/>
              <w:left w:w="43" w:type="dxa"/>
              <w:bottom w:w="40" w:type="dxa"/>
              <w:right w:w="43" w:type="dxa"/>
            </w:tcMar>
            <w:vAlign w:val="bottom"/>
          </w:tcPr>
          <w:p w14:paraId="489B0EF1" w14:textId="77777777" w:rsidR="0089264D" w:rsidRPr="00B40C4C" w:rsidRDefault="0089264D" w:rsidP="00A70FF9">
            <w:pPr>
              <w:jc w:val="right"/>
            </w:pPr>
            <w:r w:rsidRPr="00B40C4C">
              <w:t>12,4</w:t>
            </w:r>
          </w:p>
        </w:tc>
      </w:tr>
      <w:tr w:rsidR="00446E55" w:rsidRPr="00B40C4C" w14:paraId="620F3C8F" w14:textId="77777777">
        <w:trPr>
          <w:trHeight w:val="360"/>
        </w:trPr>
        <w:tc>
          <w:tcPr>
            <w:tcW w:w="5320" w:type="dxa"/>
            <w:tcBorders>
              <w:top w:val="nil"/>
              <w:left w:val="nil"/>
              <w:bottom w:val="nil"/>
              <w:right w:val="nil"/>
            </w:tcBorders>
            <w:tcMar>
              <w:top w:w="110" w:type="dxa"/>
              <w:left w:w="43" w:type="dxa"/>
              <w:bottom w:w="40" w:type="dxa"/>
              <w:right w:w="43" w:type="dxa"/>
            </w:tcMar>
          </w:tcPr>
          <w:p w14:paraId="2D758912" w14:textId="77777777" w:rsidR="0089264D" w:rsidRPr="00B40C4C" w:rsidRDefault="0089264D" w:rsidP="009137DA">
            <w:r w:rsidRPr="00B40C4C">
              <w:t>07.50 Kompetansepolitikk og livslang læring</w:t>
            </w:r>
          </w:p>
        </w:tc>
        <w:tc>
          <w:tcPr>
            <w:tcW w:w="1400" w:type="dxa"/>
            <w:tcBorders>
              <w:top w:val="nil"/>
              <w:left w:val="nil"/>
              <w:bottom w:val="nil"/>
              <w:right w:val="nil"/>
            </w:tcBorders>
            <w:tcMar>
              <w:top w:w="110" w:type="dxa"/>
              <w:left w:w="43" w:type="dxa"/>
              <w:bottom w:w="40" w:type="dxa"/>
              <w:right w:w="43" w:type="dxa"/>
            </w:tcMar>
            <w:vAlign w:val="bottom"/>
          </w:tcPr>
          <w:p w14:paraId="1118464B" w14:textId="77777777" w:rsidR="0089264D" w:rsidRPr="00B40C4C" w:rsidRDefault="0089264D" w:rsidP="00A70FF9">
            <w:pPr>
              <w:jc w:val="right"/>
            </w:pPr>
            <w:r w:rsidRPr="00B40C4C">
              <w:t>1 982,0</w:t>
            </w:r>
          </w:p>
        </w:tc>
        <w:tc>
          <w:tcPr>
            <w:tcW w:w="1400" w:type="dxa"/>
            <w:tcBorders>
              <w:top w:val="nil"/>
              <w:left w:val="nil"/>
              <w:bottom w:val="nil"/>
              <w:right w:val="nil"/>
            </w:tcBorders>
            <w:tcMar>
              <w:top w:w="110" w:type="dxa"/>
              <w:left w:w="43" w:type="dxa"/>
              <w:bottom w:w="40" w:type="dxa"/>
              <w:right w:w="43" w:type="dxa"/>
            </w:tcMar>
            <w:vAlign w:val="bottom"/>
          </w:tcPr>
          <w:p w14:paraId="6B4D5B0C" w14:textId="77777777" w:rsidR="0089264D" w:rsidRPr="00B40C4C" w:rsidRDefault="0089264D" w:rsidP="00A70FF9">
            <w:pPr>
              <w:jc w:val="right"/>
            </w:pPr>
            <w:r w:rsidRPr="00B40C4C">
              <w:t>2 052,5</w:t>
            </w:r>
          </w:p>
        </w:tc>
        <w:tc>
          <w:tcPr>
            <w:tcW w:w="1400" w:type="dxa"/>
            <w:tcBorders>
              <w:top w:val="nil"/>
              <w:left w:val="nil"/>
              <w:bottom w:val="nil"/>
              <w:right w:val="nil"/>
            </w:tcBorders>
            <w:tcMar>
              <w:top w:w="110" w:type="dxa"/>
              <w:left w:w="43" w:type="dxa"/>
              <w:bottom w:w="40" w:type="dxa"/>
              <w:right w:w="43" w:type="dxa"/>
            </w:tcMar>
            <w:vAlign w:val="bottom"/>
          </w:tcPr>
          <w:p w14:paraId="11AAD738" w14:textId="77777777" w:rsidR="0089264D" w:rsidRPr="00B40C4C" w:rsidRDefault="0089264D" w:rsidP="00A70FF9">
            <w:pPr>
              <w:jc w:val="right"/>
            </w:pPr>
            <w:r w:rsidRPr="00B40C4C">
              <w:t>3,6</w:t>
            </w:r>
          </w:p>
        </w:tc>
      </w:tr>
      <w:tr w:rsidR="00446E55" w:rsidRPr="00B40C4C" w14:paraId="5DB09D25" w14:textId="77777777">
        <w:trPr>
          <w:trHeight w:val="360"/>
        </w:trPr>
        <w:tc>
          <w:tcPr>
            <w:tcW w:w="5320" w:type="dxa"/>
            <w:tcBorders>
              <w:top w:val="nil"/>
              <w:left w:val="nil"/>
              <w:bottom w:val="nil"/>
              <w:right w:val="nil"/>
            </w:tcBorders>
            <w:tcMar>
              <w:top w:w="110" w:type="dxa"/>
              <w:left w:w="43" w:type="dxa"/>
              <w:bottom w:w="40" w:type="dxa"/>
              <w:right w:w="43" w:type="dxa"/>
            </w:tcMar>
          </w:tcPr>
          <w:p w14:paraId="7D932325" w14:textId="77777777" w:rsidR="0089264D" w:rsidRPr="00B40C4C" w:rsidRDefault="0089264D" w:rsidP="009137DA">
            <w:r w:rsidRPr="00B40C4C">
              <w:t>07.60 Høyere utdanning og forskning</w:t>
            </w:r>
          </w:p>
        </w:tc>
        <w:tc>
          <w:tcPr>
            <w:tcW w:w="1400" w:type="dxa"/>
            <w:tcBorders>
              <w:top w:val="nil"/>
              <w:left w:val="nil"/>
              <w:bottom w:val="nil"/>
              <w:right w:val="nil"/>
            </w:tcBorders>
            <w:tcMar>
              <w:top w:w="110" w:type="dxa"/>
              <w:left w:w="43" w:type="dxa"/>
              <w:bottom w:w="40" w:type="dxa"/>
              <w:right w:w="43" w:type="dxa"/>
            </w:tcMar>
            <w:vAlign w:val="bottom"/>
          </w:tcPr>
          <w:p w14:paraId="10B8438C" w14:textId="77777777" w:rsidR="0089264D" w:rsidRPr="00B40C4C" w:rsidRDefault="0089264D" w:rsidP="00A70FF9">
            <w:pPr>
              <w:jc w:val="right"/>
            </w:pPr>
            <w:r w:rsidRPr="00B40C4C">
              <w:t>60 252,5</w:t>
            </w:r>
          </w:p>
        </w:tc>
        <w:tc>
          <w:tcPr>
            <w:tcW w:w="1400" w:type="dxa"/>
            <w:tcBorders>
              <w:top w:val="nil"/>
              <w:left w:val="nil"/>
              <w:bottom w:val="nil"/>
              <w:right w:val="nil"/>
            </w:tcBorders>
            <w:tcMar>
              <w:top w:w="110" w:type="dxa"/>
              <w:left w:w="43" w:type="dxa"/>
              <w:bottom w:w="40" w:type="dxa"/>
              <w:right w:w="43" w:type="dxa"/>
            </w:tcMar>
            <w:vAlign w:val="bottom"/>
          </w:tcPr>
          <w:p w14:paraId="08040424" w14:textId="77777777" w:rsidR="0089264D" w:rsidRPr="00B40C4C" w:rsidRDefault="0089264D" w:rsidP="00A70FF9">
            <w:pPr>
              <w:jc w:val="right"/>
            </w:pPr>
            <w:r w:rsidRPr="00B40C4C">
              <w:t>59 740,6</w:t>
            </w:r>
          </w:p>
        </w:tc>
        <w:tc>
          <w:tcPr>
            <w:tcW w:w="1400" w:type="dxa"/>
            <w:tcBorders>
              <w:top w:val="nil"/>
              <w:left w:val="nil"/>
              <w:bottom w:val="nil"/>
              <w:right w:val="nil"/>
            </w:tcBorders>
            <w:tcMar>
              <w:top w:w="110" w:type="dxa"/>
              <w:left w:w="43" w:type="dxa"/>
              <w:bottom w:w="40" w:type="dxa"/>
              <w:right w:w="43" w:type="dxa"/>
            </w:tcMar>
            <w:vAlign w:val="bottom"/>
          </w:tcPr>
          <w:p w14:paraId="1D1F87FC" w14:textId="77777777" w:rsidR="0089264D" w:rsidRPr="00B40C4C" w:rsidRDefault="0089264D" w:rsidP="00A70FF9">
            <w:pPr>
              <w:jc w:val="right"/>
            </w:pPr>
            <w:r w:rsidRPr="00B40C4C">
              <w:t>-0,8</w:t>
            </w:r>
          </w:p>
        </w:tc>
      </w:tr>
      <w:tr w:rsidR="00446E55" w:rsidRPr="00B40C4C" w14:paraId="7FEF58B0" w14:textId="77777777">
        <w:trPr>
          <w:trHeight w:val="360"/>
        </w:trPr>
        <w:tc>
          <w:tcPr>
            <w:tcW w:w="5320" w:type="dxa"/>
            <w:tcBorders>
              <w:top w:val="nil"/>
              <w:left w:val="nil"/>
              <w:bottom w:val="single" w:sz="4" w:space="0" w:color="000000"/>
              <w:right w:val="nil"/>
            </w:tcBorders>
            <w:tcMar>
              <w:top w:w="110" w:type="dxa"/>
              <w:left w:w="43" w:type="dxa"/>
              <w:bottom w:w="40" w:type="dxa"/>
              <w:right w:w="43" w:type="dxa"/>
            </w:tcMar>
          </w:tcPr>
          <w:p w14:paraId="5B898309" w14:textId="77777777" w:rsidR="0089264D" w:rsidRPr="00B40C4C" w:rsidRDefault="0089264D" w:rsidP="009137DA">
            <w:r w:rsidRPr="00B40C4C">
              <w:t>07.80 Utdanningsfinansiering</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4574CE01" w14:textId="77777777" w:rsidR="0089264D" w:rsidRPr="00B40C4C" w:rsidRDefault="0089264D" w:rsidP="00A70FF9">
            <w:pPr>
              <w:jc w:val="right"/>
            </w:pPr>
            <w:r w:rsidRPr="00B40C4C">
              <w:t>18 388,1</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D0FDF1F" w14:textId="77777777" w:rsidR="0089264D" w:rsidRPr="00B40C4C" w:rsidRDefault="0089264D" w:rsidP="00A70FF9">
            <w:pPr>
              <w:jc w:val="right"/>
            </w:pPr>
            <w:r w:rsidRPr="00B40C4C">
              <w:t>19 570,3</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54EF6B2C" w14:textId="77777777" w:rsidR="0089264D" w:rsidRPr="00B40C4C" w:rsidRDefault="0089264D" w:rsidP="00A70FF9">
            <w:pPr>
              <w:jc w:val="right"/>
            </w:pPr>
            <w:r w:rsidRPr="00B40C4C">
              <w:t>6,4</w:t>
            </w:r>
          </w:p>
        </w:tc>
      </w:tr>
      <w:tr w:rsidR="00446E55" w:rsidRPr="00B40C4C" w14:paraId="44EC7DB9" w14:textId="77777777">
        <w:trPr>
          <w:trHeight w:val="360"/>
        </w:trPr>
        <w:tc>
          <w:tcPr>
            <w:tcW w:w="5320" w:type="dxa"/>
            <w:tcBorders>
              <w:top w:val="single" w:sz="4" w:space="0" w:color="000000"/>
              <w:left w:val="nil"/>
              <w:bottom w:val="single" w:sz="4" w:space="0" w:color="000000"/>
              <w:right w:val="nil"/>
            </w:tcBorders>
            <w:tcMar>
              <w:top w:w="110" w:type="dxa"/>
              <w:left w:w="43" w:type="dxa"/>
              <w:bottom w:w="40" w:type="dxa"/>
              <w:right w:w="43" w:type="dxa"/>
            </w:tcMar>
          </w:tcPr>
          <w:p w14:paraId="1C2A52BF"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B53824" w14:textId="77777777" w:rsidR="0089264D" w:rsidRPr="00B40C4C" w:rsidRDefault="0089264D" w:rsidP="00A70FF9">
            <w:pPr>
              <w:jc w:val="right"/>
            </w:pPr>
            <w:r w:rsidRPr="00B40C4C">
              <w:t>98 953,1</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9376CE2" w14:textId="77777777" w:rsidR="0089264D" w:rsidRPr="00B40C4C" w:rsidRDefault="0089264D" w:rsidP="00A70FF9">
            <w:pPr>
              <w:jc w:val="right"/>
            </w:pPr>
            <w:r w:rsidRPr="00B40C4C">
              <w:t>101 502,2</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58EF98" w14:textId="77777777" w:rsidR="0089264D" w:rsidRPr="00B40C4C" w:rsidRDefault="0089264D" w:rsidP="00A70FF9">
            <w:pPr>
              <w:jc w:val="right"/>
            </w:pPr>
            <w:r w:rsidRPr="00B40C4C">
              <w:t>2,6</w:t>
            </w:r>
          </w:p>
        </w:tc>
      </w:tr>
      <w:tr w:rsidR="00446E55" w:rsidRPr="00B40C4C" w14:paraId="7E3B01C4" w14:textId="77777777">
        <w:trPr>
          <w:trHeight w:val="360"/>
        </w:trPr>
        <w:tc>
          <w:tcPr>
            <w:tcW w:w="5320" w:type="dxa"/>
            <w:tcBorders>
              <w:top w:val="nil"/>
              <w:left w:val="nil"/>
              <w:bottom w:val="single" w:sz="4" w:space="0" w:color="000000"/>
              <w:right w:val="nil"/>
            </w:tcBorders>
            <w:tcMar>
              <w:top w:w="110" w:type="dxa"/>
              <w:left w:w="43" w:type="dxa"/>
              <w:bottom w:w="40" w:type="dxa"/>
              <w:right w:w="43" w:type="dxa"/>
            </w:tcMar>
          </w:tcPr>
          <w:p w14:paraId="3FA00470" w14:textId="77777777" w:rsidR="0089264D" w:rsidRPr="00B40C4C" w:rsidRDefault="0089264D" w:rsidP="009137DA">
            <w:r w:rsidRPr="00B40C4C">
              <w:t>Lånetransaksjoner</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8D71B8B" w14:textId="77777777" w:rsidR="0089264D" w:rsidRPr="00B40C4C" w:rsidRDefault="0089264D" w:rsidP="00A70FF9">
            <w:pPr>
              <w:jc w:val="right"/>
            </w:pPr>
            <w:r w:rsidRPr="00B40C4C">
              <w:t>39 751,3</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F48A20C" w14:textId="77777777" w:rsidR="0089264D" w:rsidRPr="00B40C4C" w:rsidRDefault="0089264D" w:rsidP="00A70FF9">
            <w:pPr>
              <w:jc w:val="right"/>
            </w:pPr>
            <w:r w:rsidRPr="00B40C4C">
              <w:t>43 216,4</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507D9E9E" w14:textId="77777777" w:rsidR="0089264D" w:rsidRPr="00B40C4C" w:rsidRDefault="0089264D" w:rsidP="00A70FF9">
            <w:pPr>
              <w:jc w:val="right"/>
            </w:pPr>
            <w:r w:rsidRPr="00B40C4C">
              <w:t>8,7</w:t>
            </w:r>
          </w:p>
        </w:tc>
      </w:tr>
      <w:tr w:rsidR="00446E55" w:rsidRPr="00B40C4C" w14:paraId="3A0BFED8" w14:textId="77777777">
        <w:trPr>
          <w:trHeight w:val="360"/>
        </w:trPr>
        <w:tc>
          <w:tcPr>
            <w:tcW w:w="5320" w:type="dxa"/>
            <w:tcBorders>
              <w:top w:val="single" w:sz="4" w:space="0" w:color="000000"/>
              <w:left w:val="nil"/>
              <w:bottom w:val="single" w:sz="4" w:space="0" w:color="000000"/>
              <w:right w:val="nil"/>
            </w:tcBorders>
            <w:tcMar>
              <w:top w:w="110" w:type="dxa"/>
              <w:left w:w="43" w:type="dxa"/>
              <w:bottom w:w="40" w:type="dxa"/>
              <w:right w:w="43" w:type="dxa"/>
            </w:tcMar>
          </w:tcPr>
          <w:p w14:paraId="38BFAB66" w14:textId="77777777" w:rsidR="0089264D" w:rsidRPr="00B40C4C" w:rsidRDefault="0089264D" w:rsidP="009137DA">
            <w:r w:rsidRPr="00B40C4C">
              <w:t>Sum Kunnskapsdepartementet</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C1F30D0" w14:textId="77777777" w:rsidR="0089264D" w:rsidRPr="00B40C4C" w:rsidRDefault="0089264D" w:rsidP="00A70FF9">
            <w:pPr>
              <w:jc w:val="right"/>
            </w:pPr>
            <w:r w:rsidRPr="00B40C4C">
              <w:t>138 704,4</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3A05D5A" w14:textId="77777777" w:rsidR="0089264D" w:rsidRPr="00B40C4C" w:rsidRDefault="0089264D" w:rsidP="00A70FF9">
            <w:pPr>
              <w:jc w:val="right"/>
            </w:pPr>
            <w:r w:rsidRPr="00B40C4C">
              <w:t>144 718,6</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A2A0B9A" w14:textId="77777777" w:rsidR="0089264D" w:rsidRPr="00B40C4C" w:rsidRDefault="0089264D" w:rsidP="00A70FF9">
            <w:pPr>
              <w:jc w:val="right"/>
            </w:pPr>
            <w:r w:rsidRPr="00B40C4C">
              <w:t>4,3</w:t>
            </w:r>
          </w:p>
        </w:tc>
      </w:tr>
    </w:tbl>
    <w:p w14:paraId="1E428B58" w14:textId="77777777" w:rsidR="0089264D" w:rsidRPr="00B40C4C" w:rsidRDefault="0089264D" w:rsidP="00503FD6">
      <w:r w:rsidRPr="00B40C4C">
        <w:t>Hovedprioriteringer i budsjettforslaget for Kunnskapsdepartementet:</w:t>
      </w:r>
    </w:p>
    <w:p w14:paraId="79E8648A" w14:textId="77777777" w:rsidR="0089264D" w:rsidRPr="00B40C4C" w:rsidRDefault="0089264D" w:rsidP="009137DA">
      <w:pPr>
        <w:pStyle w:val="Liste"/>
      </w:pPr>
      <w:r w:rsidRPr="00B40C4C">
        <w:t>kompetanse og verdiskaping i hele landet med en ny gjeldssletteordning i Lånekassen</w:t>
      </w:r>
    </w:p>
    <w:p w14:paraId="6365FD77" w14:textId="77777777" w:rsidR="0089264D" w:rsidRPr="00B40C4C" w:rsidRDefault="0089264D" w:rsidP="009137DA">
      <w:pPr>
        <w:pStyle w:val="Liste"/>
      </w:pPr>
      <w:r w:rsidRPr="00B40C4C">
        <w:t>mer tilgjengelig barnehagetilbud, og økt kompetanse og kvalitet i barnehagene</w:t>
      </w:r>
    </w:p>
    <w:p w14:paraId="5AB99778" w14:textId="77777777" w:rsidR="0089264D" w:rsidRPr="00B40C4C" w:rsidRDefault="0089264D" w:rsidP="009137DA">
      <w:pPr>
        <w:pStyle w:val="Liste"/>
      </w:pPr>
      <w:r w:rsidRPr="00B40C4C">
        <w:t>mer praktisk og variert skole, tidligere innsats i skole og barnehage, og sosial utjevning</w:t>
      </w:r>
    </w:p>
    <w:p w14:paraId="1CF4BD3F" w14:textId="77777777" w:rsidR="0089264D" w:rsidRPr="00B40C4C" w:rsidRDefault="0089264D" w:rsidP="009137DA">
      <w:pPr>
        <w:pStyle w:val="Liste"/>
      </w:pPr>
      <w:r w:rsidRPr="00B40C4C">
        <w:t>økt fullføring av videregående opplæring og kvalifisering for læreplass, arbeid og videre utdanning</w:t>
      </w:r>
    </w:p>
    <w:p w14:paraId="740CEDE1" w14:textId="77777777" w:rsidR="0089264D" w:rsidRPr="00B40C4C" w:rsidRDefault="0089264D" w:rsidP="009137DA">
      <w:pPr>
        <w:pStyle w:val="Liste"/>
      </w:pPr>
      <w:r w:rsidRPr="00B40C4C">
        <w:t>nye studieplasser i høyere yrkesfaglig utdanning og i høyere utdanning</w:t>
      </w:r>
    </w:p>
    <w:p w14:paraId="2F0EC255" w14:textId="77777777" w:rsidR="0089264D" w:rsidRPr="00B40C4C" w:rsidRDefault="0089264D" w:rsidP="009137DA">
      <w:r w:rsidRPr="00B40C4C">
        <w:t xml:space="preserve">Regjeringen foreslår å etablere en </w:t>
      </w:r>
      <w:r w:rsidRPr="00B40C4C">
        <w:rPr>
          <w:rStyle w:val="kursiv"/>
        </w:rPr>
        <w:t>ny gjeldssletteordning i Lånekassen</w:t>
      </w:r>
      <w:r w:rsidRPr="00B40C4C">
        <w:t xml:space="preserve"> for yrkesaktive personer med studielån som er bosatt i de minst sentrale distriktskommunene. De som er omfattet av ordningen, vil kunne få ettergitt 25 000 kroner av studiegjelden hvert år, etter ett års opptjeningstid. De første vil dermed kunne få slettet studiegjeld fra og med januar 2026. Regjeringen vil samtidig forbedre vilkårene i den eksisterende ordningen for gjeldsslette i tiltakssonen ved å doble årlige gjeldsslette, fra 30 000 kroner til 60 000 kroner.</w:t>
      </w:r>
    </w:p>
    <w:p w14:paraId="6441F870" w14:textId="77777777" w:rsidR="0089264D" w:rsidRPr="00B40C4C" w:rsidRDefault="0089264D" w:rsidP="009137DA">
      <w:pPr>
        <w:rPr>
          <w:rStyle w:val="kursiv"/>
        </w:rPr>
      </w:pPr>
      <w:r w:rsidRPr="00B40C4C">
        <w:rPr>
          <w:rStyle w:val="kursiv"/>
        </w:rPr>
        <w:t>Maksimalprisen i barnehagene</w:t>
      </w:r>
      <w:r w:rsidRPr="00B40C4C">
        <w:t xml:space="preserve"> foreslås videreført uendret på 2 000 kroner per måned nasjonalt, 1 500 kroner per måned i kommuner med sentralitetsindeks 5 og 6 og fortsatt gratis i tiltakssonen (Nord-Troms og Finnmark).</w:t>
      </w:r>
    </w:p>
    <w:p w14:paraId="51E4DE6B" w14:textId="77777777" w:rsidR="0089264D" w:rsidRPr="00B40C4C" w:rsidRDefault="0089264D" w:rsidP="009137DA">
      <w:r w:rsidRPr="00B40C4C">
        <w:t xml:space="preserve">250 mill. kroner av veksten i kommunenes frie inntekter i 2025 er begrunnet med behovet for </w:t>
      </w:r>
      <w:r w:rsidRPr="00B40C4C">
        <w:rPr>
          <w:rStyle w:val="kursiv"/>
        </w:rPr>
        <w:t>bemanning i barnehagene</w:t>
      </w:r>
      <w:r w:rsidRPr="00B40C4C">
        <w:t>. Regjeringen foreslår å videreføre forhøyet tilskudd til økt pedagogtetthet og økt bemanning i levekårsutsatte områder.</w:t>
      </w:r>
    </w:p>
    <w:p w14:paraId="543580C4" w14:textId="77777777" w:rsidR="0089264D" w:rsidRPr="00B40C4C" w:rsidRDefault="0089264D" w:rsidP="009137DA">
      <w:r w:rsidRPr="00B40C4C">
        <w:t>Fra høsten 2025 vil regjeringen utvide tilskuddsordningen for veiledning av nyutdannede lærere til å gjelde barnehagelærere og lærere i videregående skole.</w:t>
      </w:r>
    </w:p>
    <w:p w14:paraId="2399CD80" w14:textId="77777777" w:rsidR="0089264D" w:rsidRPr="00B40C4C" w:rsidRDefault="0089264D" w:rsidP="009137DA">
      <w:r w:rsidRPr="00B40C4C">
        <w:t xml:space="preserve">Regjeringen foreslår en rekke tiltak som følger opp Meld. St. 34 (2023–2024) </w:t>
      </w:r>
      <w:r w:rsidRPr="00B40C4C">
        <w:rPr>
          <w:rStyle w:val="kursiv"/>
        </w:rPr>
        <w:t>En praktisk skole – Bedre læring, motivasjon og trivsel på 5.–10. trinn</w:t>
      </w:r>
      <w:r w:rsidRPr="00B40C4C">
        <w:t xml:space="preserve">. Regjeringen foreslår utviklingsprosjekter for en mer </w:t>
      </w:r>
      <w:r w:rsidRPr="00B40C4C">
        <w:rPr>
          <w:rStyle w:val="kursiv"/>
        </w:rPr>
        <w:t>praktisk og fysisk aktiv skole</w:t>
      </w:r>
      <w:r w:rsidRPr="00B40C4C">
        <w:t xml:space="preserve">, en realfagssatsing, økt bevilgning til de nasjonale sentrene og økt tilskudd til utstyr og læringsarenaer, skolemiljøteam og beredskapsteam. Satsingen på skolemiljøteam og beredskapsteam skal bidra til at skoler som har særlige utfordringer, får tett oppfølging og er et bidrag inn i den brede innsatsen med å forebygge og hindre utenforskap, marginalisering og kriminalitet. I tillegg foreslår regjeringen å øke </w:t>
      </w:r>
      <w:r w:rsidRPr="00B40C4C">
        <w:lastRenderedPageBreak/>
        <w:t>investeringsrammen for rentekompensasjonsordningen ved innkjøp og investering i utstyr, inventar og læringsarenaer på 5.–10. trinn til 2 mrd. kroner.</w:t>
      </w:r>
    </w:p>
    <w:p w14:paraId="5E6D695C" w14:textId="77777777" w:rsidR="0089264D" w:rsidRPr="00B40C4C" w:rsidRDefault="0089264D" w:rsidP="009137DA">
      <w:r w:rsidRPr="00B40C4C">
        <w:t xml:space="preserve">Med ny opplæringslov har elevene rett til opplæring til de har </w:t>
      </w:r>
      <w:r w:rsidRPr="00B40C4C">
        <w:rPr>
          <w:rStyle w:val="kursiv"/>
        </w:rPr>
        <w:t>fullført videregående opplæring</w:t>
      </w:r>
      <w:r w:rsidRPr="00B40C4C">
        <w:t>, og regjeringen foreslår å videreføre tilskuddet for å finansiere retten.</w:t>
      </w:r>
    </w:p>
    <w:p w14:paraId="266FE1AA" w14:textId="77777777" w:rsidR="0089264D" w:rsidRPr="00B40C4C" w:rsidRDefault="0089264D" w:rsidP="009137DA">
      <w:r w:rsidRPr="00B40C4C">
        <w:t xml:space="preserve">Regjeringen vil også videreføre tilskuddet til arbeidet med å </w:t>
      </w:r>
      <w:r w:rsidRPr="00B40C4C">
        <w:rPr>
          <w:rStyle w:val="kursiv"/>
        </w:rPr>
        <w:t>kvalifisere og formidle flere til læreplass</w:t>
      </w:r>
      <w:r w:rsidRPr="00B40C4C">
        <w:t>. Regjeringen vil etablere et nasjonalt senter for yrkesfag og etablere en forsøksordning med tilskudd til bedrifter som tar inn voksne med ulike utfordringer i et opplæringsløp.</w:t>
      </w:r>
    </w:p>
    <w:p w14:paraId="2D30F82C" w14:textId="77777777" w:rsidR="0089264D" w:rsidRPr="00B40C4C" w:rsidRDefault="0089264D" w:rsidP="009137DA">
      <w:r w:rsidRPr="00B40C4C">
        <w:t xml:space="preserve">Regjeringen foreslår midler til å opprette </w:t>
      </w:r>
      <w:r w:rsidRPr="00B40C4C">
        <w:rPr>
          <w:rStyle w:val="kursiv"/>
        </w:rPr>
        <w:t>1 000 nye studieplasser ved fagskolene</w:t>
      </w:r>
      <w:r w:rsidRPr="00B40C4C">
        <w:t xml:space="preserve"> i 2025. Videre foreslås det at Norges forskningsråd kan lyse ut 25 mill. kroner til å forske på høyere yrkesfaglig utdanning og fag- og yrkesopplæring. Regjeringen foreslår å øke bevilgningen til Nasjonalt organ for kvalitet i utdanningen til arbeid med tilsyn og akkreditering i høyere yrkesfaglig utdanning.</w:t>
      </w:r>
    </w:p>
    <w:p w14:paraId="4AAD796A" w14:textId="77777777" w:rsidR="0089264D" w:rsidRPr="00B40C4C" w:rsidRDefault="0089264D" w:rsidP="009137DA">
      <w:r w:rsidRPr="00B40C4C">
        <w:t xml:space="preserve">Regjeringen foreslår 46,4 mrd. kroner til </w:t>
      </w:r>
      <w:r w:rsidRPr="00B40C4C">
        <w:rPr>
          <w:rStyle w:val="kursiv"/>
        </w:rPr>
        <w:t>universitetene og høyskolene</w:t>
      </w:r>
      <w:r w:rsidRPr="00B40C4C">
        <w:t xml:space="preserve"> i 2025. Dette omfatter 50 nye studieplasser i medisin, 10 nye studieplasser i veterinærmedisin, 100 nye studieplasser i IKT og 165 nye studieplasser i arbeidsplassbasert barnehagelærerutdanning (ABLU), i tillegg til 120 mill. kroner til det desentraliserte og fleksible utdanningstilbudet. Videre foreslås det å trappe opp ordinære studieplasstildelinger fra tidligere år. Forslaget omfatter også en reduksjon på 167,1 mill. kroner for å frigjøre midler til omprioriteringer innenfor det samlede budsjettforslaget.</w:t>
      </w:r>
    </w:p>
    <w:p w14:paraId="7C17B1A5" w14:textId="77777777" w:rsidR="0089264D" w:rsidRPr="00B40C4C" w:rsidRDefault="0089264D" w:rsidP="009137DA">
      <w:r w:rsidRPr="00B40C4C">
        <w:t>Regjeringen foreslår videre at institusjonene kan kreve egenbetaling for gjentak av eksamener som allerede er bestått, for å bidra til raskere gjennomføring. Forslaget innebærer en reduksjon i bevilgningen til universiteter og høyskoler, tilsvarende et anslag på de økte inntektene fra egenbetaling.</w:t>
      </w:r>
    </w:p>
    <w:p w14:paraId="3406F47D" w14:textId="77777777" w:rsidR="0089264D" w:rsidRPr="00B40C4C" w:rsidRDefault="0089264D" w:rsidP="009137DA">
      <w:r w:rsidRPr="00B40C4C">
        <w:t>Regjeringen foreslår å styrke forskningen på kvanteteknologi gjennom Norges forskningsråd, slik at den årlige bevilgningen på sikt blir 70 mill. kroner høyere enn dagens innsats. Midlene foreslås bevilget over budsjettene til Kunnskapsdepartementet og Forsvarsdepartementet.</w:t>
      </w:r>
    </w:p>
    <w:p w14:paraId="09DE2878" w14:textId="77777777" w:rsidR="0089264D" w:rsidRPr="00B40C4C" w:rsidRDefault="0089264D" w:rsidP="009137DA">
      <w:r w:rsidRPr="00B40C4C">
        <w:t>Regjeringen foreslår 40 mill. kroner til trening og tilgjengeliggjøring av norske og samiske språkmodeller. Midlene foreslås fordelt over Kultur- og likestillingsdepartementets og Kunnskapsdepartementets budsjett.</w:t>
      </w:r>
    </w:p>
    <w:p w14:paraId="2AC33AE4" w14:textId="77777777" w:rsidR="0089264D" w:rsidRPr="00B40C4C" w:rsidRDefault="0089264D" w:rsidP="009137DA">
      <w:r w:rsidRPr="00B40C4C">
        <w:t>Regjeringen vil tilrettelegge for videreutdanning med en ny låneordning i Lånekassen, Kompetanselånet. Lånet er rettet mot voksne arbeidstakere med behov for kompetansepåfyll og skal kompensere for inntektsbortfall under utdanning.</w:t>
      </w:r>
    </w:p>
    <w:p w14:paraId="1EB7189E" w14:textId="77777777" w:rsidR="0089264D" w:rsidRPr="00B40C4C" w:rsidRDefault="0089264D" w:rsidP="00D100D4">
      <w:pPr>
        <w:pStyle w:val="Overskrift3"/>
      </w:pPr>
      <w:r w:rsidRPr="00B40C4C">
        <w:t>Kultur- og likestillingsdepartementet</w:t>
      </w:r>
    </w:p>
    <w:p w14:paraId="71382C6E"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2276A4A"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30D594C" w14:textId="77777777" w:rsidR="0089264D" w:rsidRPr="00B40C4C" w:rsidRDefault="0089264D" w:rsidP="00A70FF9">
            <w:pPr>
              <w:jc w:val="right"/>
            </w:pPr>
            <w:r w:rsidRPr="00B40C4C">
              <w:t>Mill. kroner</w:t>
            </w:r>
          </w:p>
        </w:tc>
      </w:tr>
      <w:tr w:rsidR="00446E55" w:rsidRPr="00B40C4C" w14:paraId="5109E433"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D255CC5"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64BAC6" w14:textId="77777777" w:rsidR="0089264D" w:rsidRPr="00B40C4C" w:rsidRDefault="0089264D" w:rsidP="00A70FF9">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5E1A2A" w14:textId="77777777" w:rsidR="0089264D" w:rsidRPr="00B40C4C" w:rsidRDefault="0089264D" w:rsidP="00A70FF9">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1EAE1A" w14:textId="77777777" w:rsidR="0089264D" w:rsidRPr="00B40C4C" w:rsidRDefault="0089264D" w:rsidP="00A70FF9">
            <w:pPr>
              <w:jc w:val="right"/>
            </w:pPr>
            <w:r w:rsidRPr="00B40C4C">
              <w:t>Endring i pst.</w:t>
            </w:r>
          </w:p>
        </w:tc>
      </w:tr>
      <w:tr w:rsidR="00446E55" w:rsidRPr="00B40C4C" w14:paraId="79400EE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38460AF" w14:textId="77777777" w:rsidR="0089264D" w:rsidRPr="00B40C4C" w:rsidRDefault="0089264D" w:rsidP="009137DA">
            <w:r w:rsidRPr="00B40C4C">
              <w:rPr>
                <w:rStyle w:val="kursiv"/>
              </w:rPr>
              <w:lastRenderedPageBreak/>
              <w:t>Programområde 08 Kulturformål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7DB91F" w14:textId="77777777" w:rsidR="0089264D" w:rsidRPr="00B40C4C" w:rsidRDefault="0089264D" w:rsidP="00A70FF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339FCB" w14:textId="77777777" w:rsidR="0089264D" w:rsidRPr="00B40C4C" w:rsidRDefault="0089264D" w:rsidP="00A70FF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861E2B" w14:textId="77777777" w:rsidR="0089264D" w:rsidRPr="00B40C4C" w:rsidRDefault="0089264D" w:rsidP="00A70FF9">
            <w:pPr>
              <w:jc w:val="right"/>
            </w:pPr>
          </w:p>
        </w:tc>
      </w:tr>
      <w:tr w:rsidR="00446E55" w:rsidRPr="00B40C4C" w14:paraId="79763B94" w14:textId="77777777">
        <w:trPr>
          <w:trHeight w:val="380"/>
        </w:trPr>
        <w:tc>
          <w:tcPr>
            <w:tcW w:w="5320" w:type="dxa"/>
            <w:tcBorders>
              <w:top w:val="nil"/>
              <w:left w:val="nil"/>
              <w:bottom w:val="nil"/>
              <w:right w:val="nil"/>
            </w:tcBorders>
            <w:tcMar>
              <w:top w:w="128" w:type="dxa"/>
              <w:left w:w="43" w:type="dxa"/>
              <w:bottom w:w="43" w:type="dxa"/>
              <w:right w:w="43" w:type="dxa"/>
            </w:tcMar>
          </w:tcPr>
          <w:p w14:paraId="29892929" w14:textId="77777777" w:rsidR="0089264D" w:rsidRPr="00B40C4C" w:rsidRDefault="0089264D" w:rsidP="009137DA">
            <w:r w:rsidRPr="00B40C4C">
              <w:t>08.10 Administrasjon</w:t>
            </w:r>
          </w:p>
        </w:tc>
        <w:tc>
          <w:tcPr>
            <w:tcW w:w="1400" w:type="dxa"/>
            <w:tcBorders>
              <w:top w:val="nil"/>
              <w:left w:val="nil"/>
              <w:bottom w:val="nil"/>
              <w:right w:val="nil"/>
            </w:tcBorders>
            <w:tcMar>
              <w:top w:w="128" w:type="dxa"/>
              <w:left w:w="43" w:type="dxa"/>
              <w:bottom w:w="43" w:type="dxa"/>
              <w:right w:w="43" w:type="dxa"/>
            </w:tcMar>
            <w:vAlign w:val="bottom"/>
          </w:tcPr>
          <w:p w14:paraId="0DFCD101" w14:textId="77777777" w:rsidR="0089264D" w:rsidRPr="00B40C4C" w:rsidRDefault="0089264D" w:rsidP="00A70FF9">
            <w:pPr>
              <w:jc w:val="right"/>
            </w:pPr>
            <w:r w:rsidRPr="00B40C4C">
              <w:t>226,6</w:t>
            </w:r>
          </w:p>
        </w:tc>
        <w:tc>
          <w:tcPr>
            <w:tcW w:w="1400" w:type="dxa"/>
            <w:tcBorders>
              <w:top w:val="nil"/>
              <w:left w:val="nil"/>
              <w:bottom w:val="nil"/>
              <w:right w:val="nil"/>
            </w:tcBorders>
            <w:tcMar>
              <w:top w:w="128" w:type="dxa"/>
              <w:left w:w="43" w:type="dxa"/>
              <w:bottom w:w="43" w:type="dxa"/>
              <w:right w:w="43" w:type="dxa"/>
            </w:tcMar>
            <w:vAlign w:val="bottom"/>
          </w:tcPr>
          <w:p w14:paraId="36EAD54D" w14:textId="77777777" w:rsidR="0089264D" w:rsidRPr="00B40C4C" w:rsidRDefault="0089264D" w:rsidP="00A70FF9">
            <w:pPr>
              <w:jc w:val="right"/>
            </w:pPr>
            <w:r w:rsidRPr="00B40C4C">
              <w:t>229,2</w:t>
            </w:r>
          </w:p>
        </w:tc>
        <w:tc>
          <w:tcPr>
            <w:tcW w:w="1400" w:type="dxa"/>
            <w:tcBorders>
              <w:top w:val="nil"/>
              <w:left w:val="nil"/>
              <w:bottom w:val="nil"/>
              <w:right w:val="nil"/>
            </w:tcBorders>
            <w:tcMar>
              <w:top w:w="128" w:type="dxa"/>
              <w:left w:w="43" w:type="dxa"/>
              <w:bottom w:w="43" w:type="dxa"/>
              <w:right w:w="43" w:type="dxa"/>
            </w:tcMar>
            <w:vAlign w:val="bottom"/>
          </w:tcPr>
          <w:p w14:paraId="6A05BED1" w14:textId="77777777" w:rsidR="0089264D" w:rsidRPr="00B40C4C" w:rsidRDefault="0089264D" w:rsidP="00A70FF9">
            <w:pPr>
              <w:jc w:val="right"/>
            </w:pPr>
            <w:r w:rsidRPr="00B40C4C">
              <w:t>1,2</w:t>
            </w:r>
          </w:p>
        </w:tc>
      </w:tr>
      <w:tr w:rsidR="00446E55" w:rsidRPr="00B40C4C" w14:paraId="432C847B" w14:textId="77777777">
        <w:trPr>
          <w:trHeight w:val="380"/>
        </w:trPr>
        <w:tc>
          <w:tcPr>
            <w:tcW w:w="5320" w:type="dxa"/>
            <w:tcBorders>
              <w:top w:val="nil"/>
              <w:left w:val="nil"/>
              <w:bottom w:val="nil"/>
              <w:right w:val="nil"/>
            </w:tcBorders>
            <w:tcMar>
              <w:top w:w="128" w:type="dxa"/>
              <w:left w:w="43" w:type="dxa"/>
              <w:bottom w:w="43" w:type="dxa"/>
              <w:right w:w="43" w:type="dxa"/>
            </w:tcMar>
          </w:tcPr>
          <w:p w14:paraId="47D88CEF" w14:textId="77777777" w:rsidR="0089264D" w:rsidRPr="00B40C4C" w:rsidRDefault="0089264D" w:rsidP="009137DA">
            <w:r w:rsidRPr="00B40C4C">
              <w:t>08.15 Frivillighetsformål</w:t>
            </w:r>
          </w:p>
        </w:tc>
        <w:tc>
          <w:tcPr>
            <w:tcW w:w="1400" w:type="dxa"/>
            <w:tcBorders>
              <w:top w:val="nil"/>
              <w:left w:val="nil"/>
              <w:bottom w:val="nil"/>
              <w:right w:val="nil"/>
            </w:tcBorders>
            <w:tcMar>
              <w:top w:w="128" w:type="dxa"/>
              <w:left w:w="43" w:type="dxa"/>
              <w:bottom w:w="43" w:type="dxa"/>
              <w:right w:w="43" w:type="dxa"/>
            </w:tcMar>
            <w:vAlign w:val="bottom"/>
          </w:tcPr>
          <w:p w14:paraId="59A38384" w14:textId="77777777" w:rsidR="0089264D" w:rsidRPr="00B40C4C" w:rsidRDefault="0089264D" w:rsidP="00A70FF9">
            <w:pPr>
              <w:jc w:val="right"/>
            </w:pPr>
            <w:r w:rsidRPr="00B40C4C">
              <w:t>3 510,7</w:t>
            </w:r>
          </w:p>
        </w:tc>
        <w:tc>
          <w:tcPr>
            <w:tcW w:w="1400" w:type="dxa"/>
            <w:tcBorders>
              <w:top w:val="nil"/>
              <w:left w:val="nil"/>
              <w:bottom w:val="nil"/>
              <w:right w:val="nil"/>
            </w:tcBorders>
            <w:tcMar>
              <w:top w:w="128" w:type="dxa"/>
              <w:left w:w="43" w:type="dxa"/>
              <w:bottom w:w="43" w:type="dxa"/>
              <w:right w:w="43" w:type="dxa"/>
            </w:tcMar>
            <w:vAlign w:val="bottom"/>
          </w:tcPr>
          <w:p w14:paraId="70F93EDC" w14:textId="77777777" w:rsidR="0089264D" w:rsidRPr="00B40C4C" w:rsidRDefault="0089264D" w:rsidP="00A70FF9">
            <w:pPr>
              <w:jc w:val="right"/>
            </w:pPr>
            <w:r w:rsidRPr="00B40C4C">
              <w:t>3 721,1</w:t>
            </w:r>
          </w:p>
        </w:tc>
        <w:tc>
          <w:tcPr>
            <w:tcW w:w="1400" w:type="dxa"/>
            <w:tcBorders>
              <w:top w:val="nil"/>
              <w:left w:val="nil"/>
              <w:bottom w:val="nil"/>
              <w:right w:val="nil"/>
            </w:tcBorders>
            <w:tcMar>
              <w:top w:w="128" w:type="dxa"/>
              <w:left w:w="43" w:type="dxa"/>
              <w:bottom w:w="43" w:type="dxa"/>
              <w:right w:w="43" w:type="dxa"/>
            </w:tcMar>
            <w:vAlign w:val="bottom"/>
          </w:tcPr>
          <w:p w14:paraId="24ED6AF2" w14:textId="77777777" w:rsidR="0089264D" w:rsidRPr="00B40C4C" w:rsidRDefault="0089264D" w:rsidP="00A70FF9">
            <w:pPr>
              <w:jc w:val="right"/>
            </w:pPr>
            <w:r w:rsidRPr="00B40C4C">
              <w:t>6,0</w:t>
            </w:r>
          </w:p>
        </w:tc>
      </w:tr>
      <w:tr w:rsidR="00446E55" w:rsidRPr="00B40C4C" w14:paraId="77C474BC" w14:textId="77777777">
        <w:trPr>
          <w:trHeight w:val="380"/>
        </w:trPr>
        <w:tc>
          <w:tcPr>
            <w:tcW w:w="5320" w:type="dxa"/>
            <w:tcBorders>
              <w:top w:val="nil"/>
              <w:left w:val="nil"/>
              <w:bottom w:val="nil"/>
              <w:right w:val="nil"/>
            </w:tcBorders>
            <w:tcMar>
              <w:top w:w="128" w:type="dxa"/>
              <w:left w:w="43" w:type="dxa"/>
              <w:bottom w:w="43" w:type="dxa"/>
              <w:right w:w="43" w:type="dxa"/>
            </w:tcMar>
          </w:tcPr>
          <w:p w14:paraId="1DE32FDD" w14:textId="77777777" w:rsidR="0089264D" w:rsidRPr="00B40C4C" w:rsidRDefault="0089264D" w:rsidP="009137DA">
            <w:r w:rsidRPr="00B40C4C">
              <w:t>08.20 Kulturformål</w:t>
            </w:r>
          </w:p>
        </w:tc>
        <w:tc>
          <w:tcPr>
            <w:tcW w:w="1400" w:type="dxa"/>
            <w:tcBorders>
              <w:top w:val="nil"/>
              <w:left w:val="nil"/>
              <w:bottom w:val="nil"/>
              <w:right w:val="nil"/>
            </w:tcBorders>
            <w:tcMar>
              <w:top w:w="128" w:type="dxa"/>
              <w:left w:w="43" w:type="dxa"/>
              <w:bottom w:w="43" w:type="dxa"/>
              <w:right w:w="43" w:type="dxa"/>
            </w:tcMar>
            <w:vAlign w:val="bottom"/>
          </w:tcPr>
          <w:p w14:paraId="2FAFE835" w14:textId="77777777" w:rsidR="0089264D" w:rsidRPr="00B40C4C" w:rsidRDefault="0089264D" w:rsidP="00A70FF9">
            <w:pPr>
              <w:jc w:val="right"/>
            </w:pPr>
            <w:r w:rsidRPr="00B40C4C">
              <w:t>10 783,3</w:t>
            </w:r>
          </w:p>
        </w:tc>
        <w:tc>
          <w:tcPr>
            <w:tcW w:w="1400" w:type="dxa"/>
            <w:tcBorders>
              <w:top w:val="nil"/>
              <w:left w:val="nil"/>
              <w:bottom w:val="nil"/>
              <w:right w:val="nil"/>
            </w:tcBorders>
            <w:tcMar>
              <w:top w:w="128" w:type="dxa"/>
              <w:left w:w="43" w:type="dxa"/>
              <w:bottom w:w="43" w:type="dxa"/>
              <w:right w:w="43" w:type="dxa"/>
            </w:tcMar>
            <w:vAlign w:val="bottom"/>
          </w:tcPr>
          <w:p w14:paraId="0A6C1891" w14:textId="77777777" w:rsidR="0089264D" w:rsidRPr="00B40C4C" w:rsidRDefault="0089264D" w:rsidP="00A70FF9">
            <w:pPr>
              <w:jc w:val="right"/>
            </w:pPr>
            <w:r w:rsidRPr="00B40C4C">
              <w:t>11 333,5</w:t>
            </w:r>
          </w:p>
        </w:tc>
        <w:tc>
          <w:tcPr>
            <w:tcW w:w="1400" w:type="dxa"/>
            <w:tcBorders>
              <w:top w:val="nil"/>
              <w:left w:val="nil"/>
              <w:bottom w:val="nil"/>
              <w:right w:val="nil"/>
            </w:tcBorders>
            <w:tcMar>
              <w:top w:w="128" w:type="dxa"/>
              <w:left w:w="43" w:type="dxa"/>
              <w:bottom w:w="43" w:type="dxa"/>
              <w:right w:w="43" w:type="dxa"/>
            </w:tcMar>
            <w:vAlign w:val="bottom"/>
          </w:tcPr>
          <w:p w14:paraId="6FF727F2" w14:textId="77777777" w:rsidR="0089264D" w:rsidRPr="00B40C4C" w:rsidRDefault="0089264D" w:rsidP="00A70FF9">
            <w:pPr>
              <w:jc w:val="right"/>
            </w:pPr>
            <w:r w:rsidRPr="00B40C4C">
              <w:t>5,1</w:t>
            </w:r>
          </w:p>
        </w:tc>
      </w:tr>
      <w:tr w:rsidR="00446E55" w:rsidRPr="00B40C4C" w14:paraId="6AB874C6" w14:textId="77777777">
        <w:trPr>
          <w:trHeight w:val="380"/>
        </w:trPr>
        <w:tc>
          <w:tcPr>
            <w:tcW w:w="5320" w:type="dxa"/>
            <w:tcBorders>
              <w:top w:val="nil"/>
              <w:left w:val="nil"/>
              <w:bottom w:val="nil"/>
              <w:right w:val="nil"/>
            </w:tcBorders>
            <w:tcMar>
              <w:top w:w="128" w:type="dxa"/>
              <w:left w:w="43" w:type="dxa"/>
              <w:bottom w:w="43" w:type="dxa"/>
              <w:right w:w="43" w:type="dxa"/>
            </w:tcMar>
          </w:tcPr>
          <w:p w14:paraId="46BF3A05" w14:textId="77777777" w:rsidR="0089264D" w:rsidRPr="00B40C4C" w:rsidRDefault="0089264D" w:rsidP="009137DA">
            <w:r w:rsidRPr="00B40C4C">
              <w:t>08.30 Medieformål m.m.</w:t>
            </w:r>
          </w:p>
        </w:tc>
        <w:tc>
          <w:tcPr>
            <w:tcW w:w="1400" w:type="dxa"/>
            <w:tcBorders>
              <w:top w:val="nil"/>
              <w:left w:val="nil"/>
              <w:bottom w:val="nil"/>
              <w:right w:val="nil"/>
            </w:tcBorders>
            <w:tcMar>
              <w:top w:w="128" w:type="dxa"/>
              <w:left w:w="43" w:type="dxa"/>
              <w:bottom w:w="43" w:type="dxa"/>
              <w:right w:w="43" w:type="dxa"/>
            </w:tcMar>
            <w:vAlign w:val="bottom"/>
          </w:tcPr>
          <w:p w14:paraId="3121B70C" w14:textId="77777777" w:rsidR="0089264D" w:rsidRPr="00B40C4C" w:rsidRDefault="0089264D" w:rsidP="00A70FF9">
            <w:pPr>
              <w:jc w:val="right"/>
            </w:pPr>
            <w:r w:rsidRPr="00B40C4C">
              <w:t>9 473,1</w:t>
            </w:r>
          </w:p>
        </w:tc>
        <w:tc>
          <w:tcPr>
            <w:tcW w:w="1400" w:type="dxa"/>
            <w:tcBorders>
              <w:top w:val="nil"/>
              <w:left w:val="nil"/>
              <w:bottom w:val="nil"/>
              <w:right w:val="nil"/>
            </w:tcBorders>
            <w:tcMar>
              <w:top w:w="128" w:type="dxa"/>
              <w:left w:w="43" w:type="dxa"/>
              <w:bottom w:w="43" w:type="dxa"/>
              <w:right w:w="43" w:type="dxa"/>
            </w:tcMar>
            <w:vAlign w:val="bottom"/>
          </w:tcPr>
          <w:p w14:paraId="75780A0B" w14:textId="77777777" w:rsidR="0089264D" w:rsidRPr="00B40C4C" w:rsidRDefault="0089264D" w:rsidP="00A70FF9">
            <w:pPr>
              <w:jc w:val="right"/>
            </w:pPr>
            <w:r w:rsidRPr="00B40C4C">
              <w:t>9 848,7</w:t>
            </w:r>
          </w:p>
        </w:tc>
        <w:tc>
          <w:tcPr>
            <w:tcW w:w="1400" w:type="dxa"/>
            <w:tcBorders>
              <w:top w:val="nil"/>
              <w:left w:val="nil"/>
              <w:bottom w:val="nil"/>
              <w:right w:val="nil"/>
            </w:tcBorders>
            <w:tcMar>
              <w:top w:w="128" w:type="dxa"/>
              <w:left w:w="43" w:type="dxa"/>
              <w:bottom w:w="43" w:type="dxa"/>
              <w:right w:w="43" w:type="dxa"/>
            </w:tcMar>
            <w:vAlign w:val="bottom"/>
          </w:tcPr>
          <w:p w14:paraId="19263B2A" w14:textId="77777777" w:rsidR="0089264D" w:rsidRPr="00B40C4C" w:rsidRDefault="0089264D" w:rsidP="00A70FF9">
            <w:pPr>
              <w:jc w:val="right"/>
            </w:pPr>
            <w:r w:rsidRPr="00B40C4C">
              <w:t>4,0</w:t>
            </w:r>
          </w:p>
        </w:tc>
      </w:tr>
      <w:tr w:rsidR="00446E55" w:rsidRPr="00B40C4C" w14:paraId="02042D5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164CAD0" w14:textId="77777777" w:rsidR="0089264D" w:rsidRPr="00B40C4C" w:rsidRDefault="0089264D" w:rsidP="009137DA">
            <w:r w:rsidRPr="00B40C4C">
              <w:t>08.45 Likestilling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C56334" w14:textId="77777777" w:rsidR="0089264D" w:rsidRPr="00B40C4C" w:rsidRDefault="0089264D" w:rsidP="00A70FF9">
            <w:pPr>
              <w:jc w:val="right"/>
            </w:pPr>
            <w:r w:rsidRPr="00B40C4C">
              <w:t>593,9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7BB354" w14:textId="77777777" w:rsidR="0089264D" w:rsidRPr="00B40C4C" w:rsidRDefault="0089264D" w:rsidP="00A70FF9">
            <w:pPr>
              <w:jc w:val="right"/>
            </w:pPr>
            <w:r w:rsidRPr="00B40C4C">
              <w:t>630,3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9B9DDF" w14:textId="77777777" w:rsidR="0089264D" w:rsidRPr="00B40C4C" w:rsidRDefault="0089264D" w:rsidP="00A70FF9">
            <w:pPr>
              <w:jc w:val="right"/>
            </w:pPr>
            <w:r w:rsidRPr="00B40C4C">
              <w:t>6,1</w:t>
            </w:r>
          </w:p>
        </w:tc>
      </w:tr>
      <w:tr w:rsidR="00446E55" w:rsidRPr="00B40C4C" w14:paraId="29C68EB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54BEDFE" w14:textId="77777777" w:rsidR="0089264D" w:rsidRPr="00B40C4C" w:rsidRDefault="0089264D" w:rsidP="009137DA">
            <w:r w:rsidRPr="00B40C4C">
              <w:t>Sum Kultur- og likestillingsdepartementet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61A7D" w14:textId="77777777" w:rsidR="0089264D" w:rsidRPr="00B40C4C" w:rsidRDefault="0089264D" w:rsidP="00A70FF9">
            <w:pPr>
              <w:jc w:val="right"/>
            </w:pPr>
            <w:r w:rsidRPr="00B40C4C">
              <w:t>24 587,6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32FDD" w14:textId="77777777" w:rsidR="0089264D" w:rsidRPr="00B40C4C" w:rsidRDefault="0089264D" w:rsidP="00A70FF9">
            <w:pPr>
              <w:jc w:val="right"/>
            </w:pPr>
            <w:r w:rsidRPr="00B40C4C">
              <w:t>25 762,9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FEDE7" w14:textId="77777777" w:rsidR="0089264D" w:rsidRPr="00B40C4C" w:rsidRDefault="0089264D" w:rsidP="00A70FF9">
            <w:pPr>
              <w:jc w:val="right"/>
            </w:pPr>
            <w:r w:rsidRPr="00B40C4C">
              <w:t>4,8</w:t>
            </w:r>
          </w:p>
        </w:tc>
      </w:tr>
    </w:tbl>
    <w:p w14:paraId="64EC4425" w14:textId="77777777" w:rsidR="0089264D" w:rsidRPr="00B40C4C" w:rsidRDefault="0089264D" w:rsidP="00503FD6">
      <w:r w:rsidRPr="00B40C4C">
        <w:t>Hovedprioriteringer i budsjettforslaget for Kultur- og likestillingsdepartementet:</w:t>
      </w:r>
    </w:p>
    <w:p w14:paraId="56FF29EA" w14:textId="77777777" w:rsidR="0089264D" w:rsidRPr="00B40C4C" w:rsidRDefault="0089264D" w:rsidP="009137DA">
      <w:pPr>
        <w:pStyle w:val="Liste"/>
      </w:pPr>
      <w:r w:rsidRPr="00B40C4C">
        <w:t>kulturløft for hele landet</w:t>
      </w:r>
    </w:p>
    <w:p w14:paraId="15F7D41F" w14:textId="77777777" w:rsidR="0089264D" w:rsidRPr="00B40C4C" w:rsidRDefault="0089264D" w:rsidP="009137DA">
      <w:pPr>
        <w:pStyle w:val="Liste"/>
      </w:pPr>
      <w:r w:rsidRPr="00B40C4C">
        <w:t>like muligheter til deltakelse</w:t>
      </w:r>
    </w:p>
    <w:p w14:paraId="5F916221" w14:textId="77777777" w:rsidR="0089264D" w:rsidRPr="00B40C4C" w:rsidRDefault="0089264D" w:rsidP="009137DA">
      <w:pPr>
        <w:pStyle w:val="Liste"/>
      </w:pPr>
      <w:r w:rsidRPr="00B40C4C">
        <w:t>likestilling og ikke-diskriminering</w:t>
      </w:r>
    </w:p>
    <w:p w14:paraId="676E8705" w14:textId="77777777" w:rsidR="0089264D" w:rsidRPr="00B40C4C" w:rsidRDefault="0089264D" w:rsidP="009137DA">
      <w:r w:rsidRPr="00B40C4C">
        <w:t xml:space="preserve">Regjeringens kulturpolitikk skal støtte opp under et åpent, inkluderende og mangfoldig kunst- og kulturliv og vil bidra til et </w:t>
      </w:r>
      <w:r w:rsidRPr="00B40C4C">
        <w:rPr>
          <w:rStyle w:val="kursiv"/>
        </w:rPr>
        <w:t>kulturløft for hele landet</w:t>
      </w:r>
      <w:r w:rsidRPr="00B40C4C">
        <w:t>. Regjeringen vil særlig satse på lokal og regional kultur og foreslår å etablere en ny ordning med regionale kulturfond. Regjeringen vil ivareta musikk- og scenekunstinstitusjonene og museene og foreslår å øke driftstilskuddene til disse med 285 mill. kroner. I tillegg foreslår regjeringen å gi tilsagn om tilskudd til 16 nye byggeprosjekter under ordningen for nasjonale kulturbygg. Prosjektene er lokalisert i alle deler av landet.</w:t>
      </w:r>
    </w:p>
    <w:p w14:paraId="163EAE66" w14:textId="77777777" w:rsidR="0089264D" w:rsidRPr="00B40C4C" w:rsidRDefault="0089264D" w:rsidP="009137DA">
      <w:r w:rsidRPr="00B40C4C">
        <w:t xml:space="preserve">Regjeringen vil bekjempe ulikhet og legge til rette for at alle skal ha </w:t>
      </w:r>
      <w:r w:rsidRPr="00B40C4C">
        <w:rPr>
          <w:rStyle w:val="kursiv"/>
        </w:rPr>
        <w:t>like muligheter for deltakelse</w:t>
      </w:r>
      <w:r w:rsidRPr="00B40C4C">
        <w:t xml:space="preserve"> i kultur-, idretts- og fritidsaktiviteter. I budsjettforslaget for 2025 er det satt av 55 mill. kroner til ulike tiltak for å øke barn og unges deltakelse i kulturaktiviteter. Midlene skal blant annet fordeles på fritidsklubber, korps, litteratur- og leselysttiltak og andre fritidsaktiviteter. Regjeringen er opptatt av grunnfinansieringen av frivilligheten og vil fortsatt legge til rette for full merverdiavgiftskompensasjon for frivillig sektor.</w:t>
      </w:r>
    </w:p>
    <w:p w14:paraId="7DB541E3" w14:textId="77777777" w:rsidR="0089264D" w:rsidRPr="00B40C4C" w:rsidRDefault="0089264D" w:rsidP="009137DA">
      <w:r w:rsidRPr="00B40C4C">
        <w:t>Regjeringen prioriterer å fremme</w:t>
      </w:r>
      <w:r w:rsidRPr="00B40C4C">
        <w:rPr>
          <w:rStyle w:val="kursiv"/>
        </w:rPr>
        <w:t xml:space="preserve"> likestilling og ikke-diskriminering</w:t>
      </w:r>
      <w:r w:rsidRPr="00B40C4C">
        <w:t>. Regjeringen vil styrke arbeidet med å forebygge radikalisering og fremvekst av ekstremisme og foreslår å sette av 15 mill. kroner til å følge opp anbefalingene fra Ekstremismekommisjonen.</w:t>
      </w:r>
    </w:p>
    <w:p w14:paraId="2DADA291" w14:textId="77777777" w:rsidR="0089264D" w:rsidRPr="00B40C4C" w:rsidRDefault="0089264D" w:rsidP="00D100D4">
      <w:pPr>
        <w:pStyle w:val="Overskrift3"/>
      </w:pPr>
      <w:r w:rsidRPr="00B40C4C">
        <w:t>Justis- og beredskapsdepartementet</w:t>
      </w:r>
    </w:p>
    <w:p w14:paraId="79426D50"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320"/>
        <w:gridCol w:w="1320"/>
        <w:gridCol w:w="1320"/>
      </w:tblGrid>
      <w:tr w:rsidR="00446E55" w:rsidRPr="00B40C4C" w14:paraId="3AAA286A" w14:textId="77777777">
        <w:trPr>
          <w:trHeight w:val="360"/>
        </w:trPr>
        <w:tc>
          <w:tcPr>
            <w:tcW w:w="9560" w:type="dxa"/>
            <w:gridSpan w:val="4"/>
            <w:tcBorders>
              <w:top w:val="nil"/>
              <w:left w:val="nil"/>
              <w:bottom w:val="single" w:sz="4" w:space="0" w:color="000000"/>
              <w:right w:val="nil"/>
            </w:tcBorders>
            <w:tcMar>
              <w:top w:w="128" w:type="dxa"/>
              <w:left w:w="43" w:type="dxa"/>
              <w:bottom w:w="43" w:type="dxa"/>
              <w:right w:w="43" w:type="dxa"/>
            </w:tcMar>
            <w:vAlign w:val="bottom"/>
          </w:tcPr>
          <w:p w14:paraId="046891B3" w14:textId="77777777" w:rsidR="0089264D" w:rsidRPr="00B40C4C" w:rsidRDefault="0089264D" w:rsidP="001707FB">
            <w:pPr>
              <w:jc w:val="right"/>
            </w:pPr>
            <w:r w:rsidRPr="00B40C4C">
              <w:t>Mill. kroner</w:t>
            </w:r>
          </w:p>
        </w:tc>
      </w:tr>
      <w:tr w:rsidR="00446E55" w:rsidRPr="00B40C4C" w14:paraId="124FB148" w14:textId="77777777">
        <w:trPr>
          <w:trHeight w:val="600"/>
        </w:trPr>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D40AD" w14:textId="77777777" w:rsidR="0089264D" w:rsidRPr="00B40C4C" w:rsidRDefault="0089264D" w:rsidP="009137DA"/>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70257" w14:textId="77777777" w:rsidR="0089264D" w:rsidRPr="00B40C4C" w:rsidRDefault="0089264D" w:rsidP="001707FB">
            <w:pPr>
              <w:jc w:val="right"/>
            </w:pPr>
            <w:r w:rsidRPr="00B40C4C">
              <w:t>Saldert budsjett 2024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1A71D" w14:textId="77777777" w:rsidR="0089264D" w:rsidRPr="00B40C4C" w:rsidRDefault="0089264D" w:rsidP="001707FB">
            <w:pPr>
              <w:jc w:val="right"/>
            </w:pPr>
            <w:r w:rsidRPr="00B40C4C">
              <w:t>Gul bok 2025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4BF66" w14:textId="77777777" w:rsidR="0089264D" w:rsidRPr="00B40C4C" w:rsidRDefault="0089264D" w:rsidP="001707FB">
            <w:pPr>
              <w:jc w:val="right"/>
            </w:pPr>
            <w:r w:rsidRPr="00B40C4C">
              <w:t>Endring i pst.</w:t>
            </w:r>
          </w:p>
        </w:tc>
      </w:tr>
      <w:tr w:rsidR="00446E55" w:rsidRPr="00B40C4C" w14:paraId="2A801794" w14:textId="77777777">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1650C923" w14:textId="77777777" w:rsidR="0089264D" w:rsidRPr="00B40C4C" w:rsidRDefault="0089264D" w:rsidP="009137DA">
            <w:r w:rsidRPr="00B40C4C">
              <w:rPr>
                <w:rStyle w:val="kursiv"/>
              </w:rPr>
              <w:t>Programområde 06 Justissektoren</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40FD1C" w14:textId="77777777" w:rsidR="0089264D" w:rsidRPr="00B40C4C" w:rsidRDefault="0089264D" w:rsidP="001707FB">
            <w:pPr>
              <w:jc w:val="right"/>
            </w:pP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C3AFA42" w14:textId="77777777" w:rsidR="0089264D" w:rsidRPr="00B40C4C" w:rsidRDefault="0089264D" w:rsidP="001707FB">
            <w:pPr>
              <w:jc w:val="right"/>
            </w:pP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D9F7CB6" w14:textId="77777777" w:rsidR="0089264D" w:rsidRPr="00B40C4C" w:rsidRDefault="0089264D" w:rsidP="001707FB">
            <w:pPr>
              <w:jc w:val="right"/>
            </w:pPr>
          </w:p>
        </w:tc>
      </w:tr>
      <w:tr w:rsidR="00446E55" w:rsidRPr="00B40C4C" w14:paraId="7F2B7C45" w14:textId="77777777">
        <w:trPr>
          <w:trHeight w:val="380"/>
        </w:trPr>
        <w:tc>
          <w:tcPr>
            <w:tcW w:w="5600" w:type="dxa"/>
            <w:tcBorders>
              <w:top w:val="nil"/>
              <w:left w:val="nil"/>
              <w:bottom w:val="nil"/>
              <w:right w:val="nil"/>
            </w:tcBorders>
            <w:tcMar>
              <w:top w:w="128" w:type="dxa"/>
              <w:left w:w="43" w:type="dxa"/>
              <w:bottom w:w="43" w:type="dxa"/>
              <w:right w:w="43" w:type="dxa"/>
            </w:tcMar>
          </w:tcPr>
          <w:p w14:paraId="0F154ADB" w14:textId="77777777" w:rsidR="0089264D" w:rsidRPr="00B40C4C" w:rsidRDefault="0089264D" w:rsidP="009137DA">
            <w:r w:rsidRPr="00B40C4C">
              <w:lastRenderedPageBreak/>
              <w:t>06.10 Administrasjon</w:t>
            </w:r>
          </w:p>
        </w:tc>
        <w:tc>
          <w:tcPr>
            <w:tcW w:w="1320" w:type="dxa"/>
            <w:tcBorders>
              <w:top w:val="nil"/>
              <w:left w:val="nil"/>
              <w:bottom w:val="nil"/>
              <w:right w:val="nil"/>
            </w:tcBorders>
            <w:tcMar>
              <w:top w:w="128" w:type="dxa"/>
              <w:left w:w="43" w:type="dxa"/>
              <w:bottom w:w="43" w:type="dxa"/>
              <w:right w:w="43" w:type="dxa"/>
            </w:tcMar>
            <w:vAlign w:val="bottom"/>
          </w:tcPr>
          <w:p w14:paraId="3EE56EFA" w14:textId="77777777" w:rsidR="0089264D" w:rsidRPr="00B40C4C" w:rsidRDefault="0089264D" w:rsidP="001707FB">
            <w:pPr>
              <w:jc w:val="right"/>
            </w:pPr>
            <w:r w:rsidRPr="00B40C4C">
              <w:t>669,2</w:t>
            </w:r>
          </w:p>
        </w:tc>
        <w:tc>
          <w:tcPr>
            <w:tcW w:w="1320" w:type="dxa"/>
            <w:tcBorders>
              <w:top w:val="nil"/>
              <w:left w:val="nil"/>
              <w:bottom w:val="nil"/>
              <w:right w:val="nil"/>
            </w:tcBorders>
            <w:tcMar>
              <w:top w:w="128" w:type="dxa"/>
              <w:left w:w="43" w:type="dxa"/>
              <w:bottom w:w="43" w:type="dxa"/>
              <w:right w:w="43" w:type="dxa"/>
            </w:tcMar>
            <w:vAlign w:val="bottom"/>
          </w:tcPr>
          <w:p w14:paraId="02DF483D" w14:textId="77777777" w:rsidR="0089264D" w:rsidRPr="00B40C4C" w:rsidRDefault="0089264D" w:rsidP="001707FB">
            <w:pPr>
              <w:jc w:val="right"/>
            </w:pPr>
            <w:r w:rsidRPr="00B40C4C">
              <w:t>624,3</w:t>
            </w:r>
          </w:p>
        </w:tc>
        <w:tc>
          <w:tcPr>
            <w:tcW w:w="1320" w:type="dxa"/>
            <w:tcBorders>
              <w:top w:val="nil"/>
              <w:left w:val="nil"/>
              <w:bottom w:val="nil"/>
              <w:right w:val="nil"/>
            </w:tcBorders>
            <w:tcMar>
              <w:top w:w="128" w:type="dxa"/>
              <w:left w:w="43" w:type="dxa"/>
              <w:bottom w:w="43" w:type="dxa"/>
              <w:right w:w="43" w:type="dxa"/>
            </w:tcMar>
            <w:vAlign w:val="bottom"/>
          </w:tcPr>
          <w:p w14:paraId="4AE2F05A" w14:textId="77777777" w:rsidR="0089264D" w:rsidRPr="00B40C4C" w:rsidRDefault="0089264D" w:rsidP="001707FB">
            <w:pPr>
              <w:jc w:val="right"/>
            </w:pPr>
            <w:r w:rsidRPr="00B40C4C">
              <w:t>-6,7</w:t>
            </w:r>
          </w:p>
        </w:tc>
      </w:tr>
      <w:tr w:rsidR="00446E55" w:rsidRPr="00B40C4C" w14:paraId="7DBA95EF" w14:textId="77777777">
        <w:trPr>
          <w:trHeight w:val="380"/>
        </w:trPr>
        <w:tc>
          <w:tcPr>
            <w:tcW w:w="5600" w:type="dxa"/>
            <w:tcBorders>
              <w:top w:val="nil"/>
              <w:left w:val="nil"/>
              <w:bottom w:val="nil"/>
              <w:right w:val="nil"/>
            </w:tcBorders>
            <w:tcMar>
              <w:top w:w="128" w:type="dxa"/>
              <w:left w:w="43" w:type="dxa"/>
              <w:bottom w:w="43" w:type="dxa"/>
              <w:right w:w="43" w:type="dxa"/>
            </w:tcMar>
          </w:tcPr>
          <w:p w14:paraId="424B502A" w14:textId="77777777" w:rsidR="0089264D" w:rsidRPr="00B40C4C" w:rsidRDefault="0089264D" w:rsidP="009137DA">
            <w:r w:rsidRPr="00B40C4C">
              <w:t>06.20 Rettsvesen</w:t>
            </w:r>
          </w:p>
        </w:tc>
        <w:tc>
          <w:tcPr>
            <w:tcW w:w="1320" w:type="dxa"/>
            <w:tcBorders>
              <w:top w:val="nil"/>
              <w:left w:val="nil"/>
              <w:bottom w:val="nil"/>
              <w:right w:val="nil"/>
            </w:tcBorders>
            <w:tcMar>
              <w:top w:w="128" w:type="dxa"/>
              <w:left w:w="43" w:type="dxa"/>
              <w:bottom w:w="43" w:type="dxa"/>
              <w:right w:w="43" w:type="dxa"/>
            </w:tcMar>
            <w:vAlign w:val="bottom"/>
          </w:tcPr>
          <w:p w14:paraId="5E4F20B7" w14:textId="77777777" w:rsidR="0089264D" w:rsidRPr="00B40C4C" w:rsidRDefault="0089264D" w:rsidP="001707FB">
            <w:pPr>
              <w:jc w:val="right"/>
            </w:pPr>
            <w:r w:rsidRPr="00B40C4C">
              <w:t>3 855,7</w:t>
            </w:r>
          </w:p>
        </w:tc>
        <w:tc>
          <w:tcPr>
            <w:tcW w:w="1320" w:type="dxa"/>
            <w:tcBorders>
              <w:top w:val="nil"/>
              <w:left w:val="nil"/>
              <w:bottom w:val="nil"/>
              <w:right w:val="nil"/>
            </w:tcBorders>
            <w:tcMar>
              <w:top w:w="128" w:type="dxa"/>
              <w:left w:w="43" w:type="dxa"/>
              <w:bottom w:w="43" w:type="dxa"/>
              <w:right w:w="43" w:type="dxa"/>
            </w:tcMar>
            <w:vAlign w:val="bottom"/>
          </w:tcPr>
          <w:p w14:paraId="1CA6F4EF" w14:textId="77777777" w:rsidR="0089264D" w:rsidRPr="00B40C4C" w:rsidRDefault="0089264D" w:rsidP="001707FB">
            <w:pPr>
              <w:jc w:val="right"/>
            </w:pPr>
            <w:r w:rsidRPr="00B40C4C">
              <w:t>4 075,1</w:t>
            </w:r>
          </w:p>
        </w:tc>
        <w:tc>
          <w:tcPr>
            <w:tcW w:w="1320" w:type="dxa"/>
            <w:tcBorders>
              <w:top w:val="nil"/>
              <w:left w:val="nil"/>
              <w:bottom w:val="nil"/>
              <w:right w:val="nil"/>
            </w:tcBorders>
            <w:tcMar>
              <w:top w:w="128" w:type="dxa"/>
              <w:left w:w="43" w:type="dxa"/>
              <w:bottom w:w="43" w:type="dxa"/>
              <w:right w:w="43" w:type="dxa"/>
            </w:tcMar>
            <w:vAlign w:val="bottom"/>
          </w:tcPr>
          <w:p w14:paraId="4C0F303E" w14:textId="77777777" w:rsidR="0089264D" w:rsidRPr="00B40C4C" w:rsidRDefault="0089264D" w:rsidP="001707FB">
            <w:pPr>
              <w:jc w:val="right"/>
            </w:pPr>
            <w:r w:rsidRPr="00B40C4C">
              <w:t>5,7</w:t>
            </w:r>
          </w:p>
        </w:tc>
      </w:tr>
      <w:tr w:rsidR="00446E55" w:rsidRPr="00B40C4C" w14:paraId="1E37D262" w14:textId="77777777">
        <w:trPr>
          <w:trHeight w:val="380"/>
        </w:trPr>
        <w:tc>
          <w:tcPr>
            <w:tcW w:w="5600" w:type="dxa"/>
            <w:tcBorders>
              <w:top w:val="nil"/>
              <w:left w:val="nil"/>
              <w:bottom w:val="nil"/>
              <w:right w:val="nil"/>
            </w:tcBorders>
            <w:tcMar>
              <w:top w:w="128" w:type="dxa"/>
              <w:left w:w="43" w:type="dxa"/>
              <w:bottom w:w="43" w:type="dxa"/>
              <w:right w:w="43" w:type="dxa"/>
            </w:tcMar>
          </w:tcPr>
          <w:p w14:paraId="7A16E2BD" w14:textId="77777777" w:rsidR="0089264D" w:rsidRPr="00B40C4C" w:rsidRDefault="0089264D" w:rsidP="009137DA">
            <w:r w:rsidRPr="00B40C4C">
              <w:t>06.30 Straffegjennomføring og konfliktråd</w:t>
            </w:r>
          </w:p>
        </w:tc>
        <w:tc>
          <w:tcPr>
            <w:tcW w:w="1320" w:type="dxa"/>
            <w:tcBorders>
              <w:top w:val="nil"/>
              <w:left w:val="nil"/>
              <w:bottom w:val="nil"/>
              <w:right w:val="nil"/>
            </w:tcBorders>
            <w:tcMar>
              <w:top w:w="128" w:type="dxa"/>
              <w:left w:w="43" w:type="dxa"/>
              <w:bottom w:w="43" w:type="dxa"/>
              <w:right w:w="43" w:type="dxa"/>
            </w:tcMar>
            <w:vAlign w:val="bottom"/>
          </w:tcPr>
          <w:p w14:paraId="5B0562AC" w14:textId="77777777" w:rsidR="0089264D" w:rsidRPr="00B40C4C" w:rsidRDefault="0089264D" w:rsidP="001707FB">
            <w:pPr>
              <w:jc w:val="right"/>
            </w:pPr>
            <w:r w:rsidRPr="00B40C4C">
              <w:t>6 536,4</w:t>
            </w:r>
          </w:p>
        </w:tc>
        <w:tc>
          <w:tcPr>
            <w:tcW w:w="1320" w:type="dxa"/>
            <w:tcBorders>
              <w:top w:val="nil"/>
              <w:left w:val="nil"/>
              <w:bottom w:val="nil"/>
              <w:right w:val="nil"/>
            </w:tcBorders>
            <w:tcMar>
              <w:top w:w="128" w:type="dxa"/>
              <w:left w:w="43" w:type="dxa"/>
              <w:bottom w:w="43" w:type="dxa"/>
              <w:right w:w="43" w:type="dxa"/>
            </w:tcMar>
            <w:vAlign w:val="bottom"/>
          </w:tcPr>
          <w:p w14:paraId="78A73D9E" w14:textId="77777777" w:rsidR="0089264D" w:rsidRPr="00B40C4C" w:rsidRDefault="0089264D" w:rsidP="001707FB">
            <w:pPr>
              <w:jc w:val="right"/>
            </w:pPr>
            <w:r w:rsidRPr="00B40C4C">
              <w:t>6 950,2</w:t>
            </w:r>
          </w:p>
        </w:tc>
        <w:tc>
          <w:tcPr>
            <w:tcW w:w="1320" w:type="dxa"/>
            <w:tcBorders>
              <w:top w:val="nil"/>
              <w:left w:val="nil"/>
              <w:bottom w:val="nil"/>
              <w:right w:val="nil"/>
            </w:tcBorders>
            <w:tcMar>
              <w:top w:w="128" w:type="dxa"/>
              <w:left w:w="43" w:type="dxa"/>
              <w:bottom w:w="43" w:type="dxa"/>
              <w:right w:w="43" w:type="dxa"/>
            </w:tcMar>
            <w:vAlign w:val="bottom"/>
          </w:tcPr>
          <w:p w14:paraId="42F3CE22" w14:textId="77777777" w:rsidR="0089264D" w:rsidRPr="00B40C4C" w:rsidRDefault="0089264D" w:rsidP="001707FB">
            <w:pPr>
              <w:jc w:val="right"/>
            </w:pPr>
            <w:r w:rsidRPr="00B40C4C">
              <w:t>6,3</w:t>
            </w:r>
          </w:p>
        </w:tc>
      </w:tr>
      <w:tr w:rsidR="00446E55" w:rsidRPr="00B40C4C" w14:paraId="46A5D1A5" w14:textId="77777777">
        <w:trPr>
          <w:trHeight w:val="380"/>
        </w:trPr>
        <w:tc>
          <w:tcPr>
            <w:tcW w:w="5600" w:type="dxa"/>
            <w:tcBorders>
              <w:top w:val="nil"/>
              <w:left w:val="nil"/>
              <w:bottom w:val="nil"/>
              <w:right w:val="nil"/>
            </w:tcBorders>
            <w:tcMar>
              <w:top w:w="128" w:type="dxa"/>
              <w:left w:w="43" w:type="dxa"/>
              <w:bottom w:w="43" w:type="dxa"/>
              <w:right w:w="43" w:type="dxa"/>
            </w:tcMar>
          </w:tcPr>
          <w:p w14:paraId="5E8EBFE2" w14:textId="77777777" w:rsidR="0089264D" w:rsidRPr="00B40C4C" w:rsidRDefault="0089264D" w:rsidP="009137DA">
            <w:r w:rsidRPr="00B40C4C">
              <w:t>06.40 Politi og påtalemyndighet</w:t>
            </w:r>
          </w:p>
        </w:tc>
        <w:tc>
          <w:tcPr>
            <w:tcW w:w="1320" w:type="dxa"/>
            <w:tcBorders>
              <w:top w:val="nil"/>
              <w:left w:val="nil"/>
              <w:bottom w:val="nil"/>
              <w:right w:val="nil"/>
            </w:tcBorders>
            <w:tcMar>
              <w:top w:w="128" w:type="dxa"/>
              <w:left w:w="43" w:type="dxa"/>
              <w:bottom w:w="43" w:type="dxa"/>
              <w:right w:w="43" w:type="dxa"/>
            </w:tcMar>
            <w:vAlign w:val="bottom"/>
          </w:tcPr>
          <w:p w14:paraId="2564297B" w14:textId="77777777" w:rsidR="0089264D" w:rsidRPr="00B40C4C" w:rsidRDefault="0089264D" w:rsidP="001707FB">
            <w:pPr>
              <w:jc w:val="right"/>
            </w:pPr>
            <w:r w:rsidRPr="00B40C4C">
              <w:t>27 187,7</w:t>
            </w:r>
          </w:p>
        </w:tc>
        <w:tc>
          <w:tcPr>
            <w:tcW w:w="1320" w:type="dxa"/>
            <w:tcBorders>
              <w:top w:val="nil"/>
              <w:left w:val="nil"/>
              <w:bottom w:val="nil"/>
              <w:right w:val="nil"/>
            </w:tcBorders>
            <w:tcMar>
              <w:top w:w="128" w:type="dxa"/>
              <w:left w:w="43" w:type="dxa"/>
              <w:bottom w:w="43" w:type="dxa"/>
              <w:right w:w="43" w:type="dxa"/>
            </w:tcMar>
            <w:vAlign w:val="bottom"/>
          </w:tcPr>
          <w:p w14:paraId="0E980823" w14:textId="77777777" w:rsidR="0089264D" w:rsidRPr="00B40C4C" w:rsidRDefault="0089264D" w:rsidP="001707FB">
            <w:pPr>
              <w:jc w:val="right"/>
            </w:pPr>
            <w:r w:rsidRPr="00B40C4C">
              <w:t>30 496,0</w:t>
            </w:r>
          </w:p>
        </w:tc>
        <w:tc>
          <w:tcPr>
            <w:tcW w:w="1320" w:type="dxa"/>
            <w:tcBorders>
              <w:top w:val="nil"/>
              <w:left w:val="nil"/>
              <w:bottom w:val="nil"/>
              <w:right w:val="nil"/>
            </w:tcBorders>
            <w:tcMar>
              <w:top w:w="128" w:type="dxa"/>
              <w:left w:w="43" w:type="dxa"/>
              <w:bottom w:w="43" w:type="dxa"/>
              <w:right w:w="43" w:type="dxa"/>
            </w:tcMar>
            <w:vAlign w:val="bottom"/>
          </w:tcPr>
          <w:p w14:paraId="797CDFE2" w14:textId="77777777" w:rsidR="0089264D" w:rsidRPr="00B40C4C" w:rsidRDefault="0089264D" w:rsidP="001707FB">
            <w:pPr>
              <w:jc w:val="right"/>
            </w:pPr>
            <w:r w:rsidRPr="00B40C4C">
              <w:t>12,2</w:t>
            </w:r>
          </w:p>
        </w:tc>
      </w:tr>
      <w:tr w:rsidR="00446E55" w:rsidRPr="00B40C4C" w14:paraId="792BE181" w14:textId="77777777">
        <w:trPr>
          <w:trHeight w:val="380"/>
        </w:trPr>
        <w:tc>
          <w:tcPr>
            <w:tcW w:w="5600" w:type="dxa"/>
            <w:tcBorders>
              <w:top w:val="nil"/>
              <w:left w:val="nil"/>
              <w:bottom w:val="nil"/>
              <w:right w:val="nil"/>
            </w:tcBorders>
            <w:tcMar>
              <w:top w:w="128" w:type="dxa"/>
              <w:left w:w="43" w:type="dxa"/>
              <w:bottom w:w="43" w:type="dxa"/>
              <w:right w:w="43" w:type="dxa"/>
            </w:tcMar>
          </w:tcPr>
          <w:p w14:paraId="62687A2F" w14:textId="77777777" w:rsidR="0089264D" w:rsidRPr="00B40C4C" w:rsidRDefault="0089264D" w:rsidP="009137DA">
            <w:r w:rsidRPr="00B40C4C">
              <w:t>06.50 Redningstjenesten, samfunnssikkerhet og beredskap</w:t>
            </w:r>
          </w:p>
        </w:tc>
        <w:tc>
          <w:tcPr>
            <w:tcW w:w="1320" w:type="dxa"/>
            <w:tcBorders>
              <w:top w:val="nil"/>
              <w:left w:val="nil"/>
              <w:bottom w:val="nil"/>
              <w:right w:val="nil"/>
            </w:tcBorders>
            <w:tcMar>
              <w:top w:w="128" w:type="dxa"/>
              <w:left w:w="43" w:type="dxa"/>
              <w:bottom w:w="43" w:type="dxa"/>
              <w:right w:w="43" w:type="dxa"/>
            </w:tcMar>
            <w:vAlign w:val="bottom"/>
          </w:tcPr>
          <w:p w14:paraId="5D2455B5" w14:textId="77777777" w:rsidR="0089264D" w:rsidRPr="00B40C4C" w:rsidRDefault="0089264D" w:rsidP="001707FB">
            <w:pPr>
              <w:jc w:val="right"/>
            </w:pPr>
            <w:r w:rsidRPr="00B40C4C">
              <w:t>6 017,3</w:t>
            </w:r>
          </w:p>
        </w:tc>
        <w:tc>
          <w:tcPr>
            <w:tcW w:w="1320" w:type="dxa"/>
            <w:tcBorders>
              <w:top w:val="nil"/>
              <w:left w:val="nil"/>
              <w:bottom w:val="nil"/>
              <w:right w:val="nil"/>
            </w:tcBorders>
            <w:tcMar>
              <w:top w:w="128" w:type="dxa"/>
              <w:left w:w="43" w:type="dxa"/>
              <w:bottom w:w="43" w:type="dxa"/>
              <w:right w:w="43" w:type="dxa"/>
            </w:tcMar>
            <w:vAlign w:val="bottom"/>
          </w:tcPr>
          <w:p w14:paraId="55F8EB87" w14:textId="77777777" w:rsidR="0089264D" w:rsidRPr="00B40C4C" w:rsidRDefault="0089264D" w:rsidP="001707FB">
            <w:pPr>
              <w:jc w:val="right"/>
            </w:pPr>
            <w:r w:rsidRPr="00B40C4C">
              <w:t>5 848,4</w:t>
            </w:r>
          </w:p>
        </w:tc>
        <w:tc>
          <w:tcPr>
            <w:tcW w:w="1320" w:type="dxa"/>
            <w:tcBorders>
              <w:top w:val="nil"/>
              <w:left w:val="nil"/>
              <w:bottom w:val="nil"/>
              <w:right w:val="nil"/>
            </w:tcBorders>
            <w:tcMar>
              <w:top w:w="128" w:type="dxa"/>
              <w:left w:w="43" w:type="dxa"/>
              <w:bottom w:w="43" w:type="dxa"/>
              <w:right w:w="43" w:type="dxa"/>
            </w:tcMar>
            <w:vAlign w:val="bottom"/>
          </w:tcPr>
          <w:p w14:paraId="49706DAA" w14:textId="77777777" w:rsidR="0089264D" w:rsidRPr="00B40C4C" w:rsidRDefault="0089264D" w:rsidP="001707FB">
            <w:pPr>
              <w:jc w:val="right"/>
            </w:pPr>
            <w:r w:rsidRPr="00B40C4C">
              <w:t>-2,8</w:t>
            </w:r>
          </w:p>
        </w:tc>
      </w:tr>
      <w:tr w:rsidR="00446E55" w:rsidRPr="00B40C4C" w14:paraId="213E4CE7" w14:textId="77777777">
        <w:trPr>
          <w:trHeight w:val="380"/>
        </w:trPr>
        <w:tc>
          <w:tcPr>
            <w:tcW w:w="5600" w:type="dxa"/>
            <w:tcBorders>
              <w:top w:val="nil"/>
              <w:left w:val="nil"/>
              <w:bottom w:val="nil"/>
              <w:right w:val="nil"/>
            </w:tcBorders>
            <w:tcMar>
              <w:top w:w="128" w:type="dxa"/>
              <w:left w:w="43" w:type="dxa"/>
              <w:bottom w:w="43" w:type="dxa"/>
              <w:right w:w="43" w:type="dxa"/>
            </w:tcMar>
          </w:tcPr>
          <w:p w14:paraId="23770E65" w14:textId="77777777" w:rsidR="0089264D" w:rsidRPr="00B40C4C" w:rsidRDefault="0089264D" w:rsidP="009137DA">
            <w:r w:rsidRPr="00B40C4C">
              <w:t>06.60 Andre virksomheter</w:t>
            </w:r>
          </w:p>
        </w:tc>
        <w:tc>
          <w:tcPr>
            <w:tcW w:w="1320" w:type="dxa"/>
            <w:tcBorders>
              <w:top w:val="nil"/>
              <w:left w:val="nil"/>
              <w:bottom w:val="nil"/>
              <w:right w:val="nil"/>
            </w:tcBorders>
            <w:tcMar>
              <w:top w:w="128" w:type="dxa"/>
              <w:left w:w="43" w:type="dxa"/>
              <w:bottom w:w="43" w:type="dxa"/>
              <w:right w:w="43" w:type="dxa"/>
            </w:tcMar>
            <w:vAlign w:val="bottom"/>
          </w:tcPr>
          <w:p w14:paraId="29700E56" w14:textId="77777777" w:rsidR="0089264D" w:rsidRPr="00B40C4C" w:rsidRDefault="0089264D" w:rsidP="001707FB">
            <w:pPr>
              <w:jc w:val="right"/>
            </w:pPr>
            <w:r w:rsidRPr="00B40C4C">
              <w:t>1 466,5</w:t>
            </w:r>
          </w:p>
        </w:tc>
        <w:tc>
          <w:tcPr>
            <w:tcW w:w="1320" w:type="dxa"/>
            <w:tcBorders>
              <w:top w:val="nil"/>
              <w:left w:val="nil"/>
              <w:bottom w:val="nil"/>
              <w:right w:val="nil"/>
            </w:tcBorders>
            <w:tcMar>
              <w:top w:w="128" w:type="dxa"/>
              <w:left w:w="43" w:type="dxa"/>
              <w:bottom w:w="43" w:type="dxa"/>
              <w:right w:w="43" w:type="dxa"/>
            </w:tcMar>
            <w:vAlign w:val="bottom"/>
          </w:tcPr>
          <w:p w14:paraId="4AE2C452" w14:textId="77777777" w:rsidR="0089264D" w:rsidRPr="00B40C4C" w:rsidRDefault="0089264D" w:rsidP="001707FB">
            <w:pPr>
              <w:jc w:val="right"/>
            </w:pPr>
            <w:r w:rsidRPr="00B40C4C">
              <w:t>1 831,4</w:t>
            </w:r>
          </w:p>
        </w:tc>
        <w:tc>
          <w:tcPr>
            <w:tcW w:w="1320" w:type="dxa"/>
            <w:tcBorders>
              <w:top w:val="nil"/>
              <w:left w:val="nil"/>
              <w:bottom w:val="nil"/>
              <w:right w:val="nil"/>
            </w:tcBorders>
            <w:tcMar>
              <w:top w:w="128" w:type="dxa"/>
              <w:left w:w="43" w:type="dxa"/>
              <w:bottom w:w="43" w:type="dxa"/>
              <w:right w:w="43" w:type="dxa"/>
            </w:tcMar>
            <w:vAlign w:val="bottom"/>
          </w:tcPr>
          <w:p w14:paraId="789257C6" w14:textId="77777777" w:rsidR="0089264D" w:rsidRPr="00B40C4C" w:rsidRDefault="0089264D" w:rsidP="001707FB">
            <w:pPr>
              <w:jc w:val="right"/>
            </w:pPr>
            <w:r w:rsidRPr="00B40C4C">
              <w:t>24,9</w:t>
            </w:r>
          </w:p>
        </w:tc>
      </w:tr>
      <w:tr w:rsidR="00446E55" w:rsidRPr="00B40C4C" w14:paraId="7EABBB0E" w14:textId="77777777">
        <w:trPr>
          <w:trHeight w:val="640"/>
        </w:trPr>
        <w:tc>
          <w:tcPr>
            <w:tcW w:w="5600" w:type="dxa"/>
            <w:tcBorders>
              <w:top w:val="nil"/>
              <w:left w:val="nil"/>
              <w:bottom w:val="nil"/>
              <w:right w:val="nil"/>
            </w:tcBorders>
            <w:tcMar>
              <w:top w:w="128" w:type="dxa"/>
              <w:left w:w="43" w:type="dxa"/>
              <w:bottom w:w="43" w:type="dxa"/>
              <w:right w:w="43" w:type="dxa"/>
            </w:tcMar>
          </w:tcPr>
          <w:p w14:paraId="6E190B10" w14:textId="77777777" w:rsidR="0089264D" w:rsidRPr="00B40C4C" w:rsidRDefault="0089264D" w:rsidP="009137DA">
            <w:r w:rsidRPr="00B40C4C">
              <w:t>06.70 Statens sivilrettsforvaltning, rettshjelp, erstatningsordninger m.m.</w:t>
            </w:r>
          </w:p>
        </w:tc>
        <w:tc>
          <w:tcPr>
            <w:tcW w:w="1320" w:type="dxa"/>
            <w:tcBorders>
              <w:top w:val="nil"/>
              <w:left w:val="nil"/>
              <w:bottom w:val="nil"/>
              <w:right w:val="nil"/>
            </w:tcBorders>
            <w:tcMar>
              <w:top w:w="128" w:type="dxa"/>
              <w:left w:w="43" w:type="dxa"/>
              <w:bottom w:w="43" w:type="dxa"/>
              <w:right w:w="43" w:type="dxa"/>
            </w:tcMar>
            <w:vAlign w:val="bottom"/>
          </w:tcPr>
          <w:p w14:paraId="51CA5A26" w14:textId="77777777" w:rsidR="0089264D" w:rsidRPr="00B40C4C" w:rsidRDefault="0089264D" w:rsidP="001707FB">
            <w:pPr>
              <w:jc w:val="right"/>
            </w:pPr>
            <w:r w:rsidRPr="00B40C4C">
              <w:t>1 987,2</w:t>
            </w:r>
          </w:p>
        </w:tc>
        <w:tc>
          <w:tcPr>
            <w:tcW w:w="1320" w:type="dxa"/>
            <w:tcBorders>
              <w:top w:val="nil"/>
              <w:left w:val="nil"/>
              <w:bottom w:val="nil"/>
              <w:right w:val="nil"/>
            </w:tcBorders>
            <w:tcMar>
              <w:top w:w="128" w:type="dxa"/>
              <w:left w:w="43" w:type="dxa"/>
              <w:bottom w:w="43" w:type="dxa"/>
              <w:right w:w="43" w:type="dxa"/>
            </w:tcMar>
            <w:vAlign w:val="bottom"/>
          </w:tcPr>
          <w:p w14:paraId="5AF14F07" w14:textId="77777777" w:rsidR="0089264D" w:rsidRPr="00B40C4C" w:rsidRDefault="0089264D" w:rsidP="001707FB">
            <w:pPr>
              <w:jc w:val="right"/>
            </w:pPr>
            <w:r w:rsidRPr="00B40C4C">
              <w:t>2 288,8</w:t>
            </w:r>
          </w:p>
        </w:tc>
        <w:tc>
          <w:tcPr>
            <w:tcW w:w="1320" w:type="dxa"/>
            <w:tcBorders>
              <w:top w:val="nil"/>
              <w:left w:val="nil"/>
              <w:bottom w:val="nil"/>
              <w:right w:val="nil"/>
            </w:tcBorders>
            <w:tcMar>
              <w:top w:w="128" w:type="dxa"/>
              <w:left w:w="43" w:type="dxa"/>
              <w:bottom w:w="43" w:type="dxa"/>
              <w:right w:w="43" w:type="dxa"/>
            </w:tcMar>
            <w:vAlign w:val="bottom"/>
          </w:tcPr>
          <w:p w14:paraId="7671969B" w14:textId="77777777" w:rsidR="0089264D" w:rsidRPr="00B40C4C" w:rsidRDefault="0089264D" w:rsidP="001707FB">
            <w:pPr>
              <w:jc w:val="right"/>
            </w:pPr>
            <w:r w:rsidRPr="00B40C4C">
              <w:t>15,2</w:t>
            </w:r>
          </w:p>
        </w:tc>
      </w:tr>
      <w:tr w:rsidR="00446E55" w:rsidRPr="00B40C4C" w14:paraId="116204AD" w14:textId="77777777">
        <w:trPr>
          <w:trHeight w:val="380"/>
        </w:trPr>
        <w:tc>
          <w:tcPr>
            <w:tcW w:w="5600" w:type="dxa"/>
            <w:tcBorders>
              <w:top w:val="nil"/>
              <w:left w:val="nil"/>
              <w:bottom w:val="nil"/>
              <w:right w:val="nil"/>
            </w:tcBorders>
            <w:tcMar>
              <w:top w:w="128" w:type="dxa"/>
              <w:left w:w="43" w:type="dxa"/>
              <w:bottom w:w="43" w:type="dxa"/>
              <w:right w:w="43" w:type="dxa"/>
            </w:tcMar>
          </w:tcPr>
          <w:p w14:paraId="1D3406F1" w14:textId="77777777" w:rsidR="0089264D" w:rsidRPr="00B40C4C" w:rsidRDefault="0089264D" w:rsidP="009137DA">
            <w:r w:rsidRPr="00B40C4C">
              <w:t>06.80 Svalbardbudsjettet m.m.</w:t>
            </w:r>
          </w:p>
        </w:tc>
        <w:tc>
          <w:tcPr>
            <w:tcW w:w="1320" w:type="dxa"/>
            <w:tcBorders>
              <w:top w:val="nil"/>
              <w:left w:val="nil"/>
              <w:bottom w:val="nil"/>
              <w:right w:val="nil"/>
            </w:tcBorders>
            <w:tcMar>
              <w:top w:w="128" w:type="dxa"/>
              <w:left w:w="43" w:type="dxa"/>
              <w:bottom w:w="43" w:type="dxa"/>
              <w:right w:w="43" w:type="dxa"/>
            </w:tcMar>
            <w:vAlign w:val="bottom"/>
          </w:tcPr>
          <w:p w14:paraId="6FFB12F4" w14:textId="77777777" w:rsidR="0089264D" w:rsidRPr="00B40C4C" w:rsidRDefault="0089264D" w:rsidP="001707FB">
            <w:pPr>
              <w:jc w:val="right"/>
            </w:pPr>
            <w:r w:rsidRPr="00B40C4C">
              <w:t>467,7</w:t>
            </w:r>
          </w:p>
        </w:tc>
        <w:tc>
          <w:tcPr>
            <w:tcW w:w="1320" w:type="dxa"/>
            <w:tcBorders>
              <w:top w:val="nil"/>
              <w:left w:val="nil"/>
              <w:bottom w:val="nil"/>
              <w:right w:val="nil"/>
            </w:tcBorders>
            <w:tcMar>
              <w:top w:w="128" w:type="dxa"/>
              <w:left w:w="43" w:type="dxa"/>
              <w:bottom w:w="43" w:type="dxa"/>
              <w:right w:w="43" w:type="dxa"/>
            </w:tcMar>
            <w:vAlign w:val="bottom"/>
          </w:tcPr>
          <w:p w14:paraId="0E131ED1" w14:textId="77777777" w:rsidR="0089264D" w:rsidRPr="00B40C4C" w:rsidRDefault="0089264D" w:rsidP="001707FB">
            <w:pPr>
              <w:jc w:val="right"/>
            </w:pPr>
            <w:r w:rsidRPr="00B40C4C">
              <w:t>539,7</w:t>
            </w:r>
          </w:p>
        </w:tc>
        <w:tc>
          <w:tcPr>
            <w:tcW w:w="1320" w:type="dxa"/>
            <w:tcBorders>
              <w:top w:val="nil"/>
              <w:left w:val="nil"/>
              <w:bottom w:val="nil"/>
              <w:right w:val="nil"/>
            </w:tcBorders>
            <w:tcMar>
              <w:top w:w="128" w:type="dxa"/>
              <w:left w:w="43" w:type="dxa"/>
              <w:bottom w:w="43" w:type="dxa"/>
              <w:right w:w="43" w:type="dxa"/>
            </w:tcMar>
            <w:vAlign w:val="bottom"/>
          </w:tcPr>
          <w:p w14:paraId="0E91FB4A" w14:textId="77777777" w:rsidR="0089264D" w:rsidRPr="00B40C4C" w:rsidRDefault="0089264D" w:rsidP="001707FB">
            <w:pPr>
              <w:jc w:val="right"/>
            </w:pPr>
            <w:r w:rsidRPr="00B40C4C">
              <w:t>15,4</w:t>
            </w:r>
          </w:p>
        </w:tc>
      </w:tr>
      <w:tr w:rsidR="00446E55" w:rsidRPr="00B40C4C" w14:paraId="7508D60C" w14:textId="77777777">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785A1C90" w14:textId="77777777" w:rsidR="0089264D" w:rsidRPr="00B40C4C" w:rsidRDefault="0089264D" w:rsidP="009137DA">
            <w:r w:rsidRPr="00B40C4C">
              <w:t>06.90 Beskyttelse og innvandring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406B799" w14:textId="77777777" w:rsidR="0089264D" w:rsidRPr="00B40C4C" w:rsidRDefault="0089264D" w:rsidP="001707FB">
            <w:pPr>
              <w:jc w:val="right"/>
            </w:pPr>
            <w:r w:rsidRPr="00B40C4C">
              <w:t>5 286,9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0BE4905" w14:textId="77777777" w:rsidR="0089264D" w:rsidRPr="00B40C4C" w:rsidRDefault="0089264D" w:rsidP="001707FB">
            <w:pPr>
              <w:jc w:val="right"/>
            </w:pPr>
            <w:r w:rsidRPr="00B40C4C">
              <w:t>5 884,9</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F03EF87" w14:textId="77777777" w:rsidR="0089264D" w:rsidRPr="00B40C4C" w:rsidRDefault="0089264D" w:rsidP="001707FB">
            <w:pPr>
              <w:jc w:val="right"/>
            </w:pPr>
            <w:r w:rsidRPr="00B40C4C">
              <w:t>11,3</w:t>
            </w:r>
          </w:p>
        </w:tc>
      </w:tr>
      <w:tr w:rsidR="00446E55" w:rsidRPr="00B40C4C" w14:paraId="18CC1AA2" w14:textId="77777777">
        <w:trPr>
          <w:trHeight w:val="380"/>
        </w:trPr>
        <w:tc>
          <w:tcPr>
            <w:tcW w:w="5600" w:type="dxa"/>
            <w:tcBorders>
              <w:top w:val="single" w:sz="4" w:space="0" w:color="000000"/>
              <w:left w:val="nil"/>
              <w:bottom w:val="single" w:sz="4" w:space="0" w:color="000000"/>
              <w:right w:val="nil"/>
            </w:tcBorders>
            <w:tcMar>
              <w:top w:w="128" w:type="dxa"/>
              <w:left w:w="43" w:type="dxa"/>
              <w:bottom w:w="43" w:type="dxa"/>
              <w:right w:w="43" w:type="dxa"/>
            </w:tcMar>
          </w:tcPr>
          <w:p w14:paraId="6F08850D" w14:textId="77777777" w:rsidR="0089264D" w:rsidRPr="00B40C4C" w:rsidRDefault="0089264D" w:rsidP="009137DA">
            <w:r w:rsidRPr="00B40C4C">
              <w:t>Sum Justis- og beredskapsdepartementet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54187" w14:textId="77777777" w:rsidR="0089264D" w:rsidRPr="00B40C4C" w:rsidRDefault="0089264D" w:rsidP="001707FB">
            <w:pPr>
              <w:jc w:val="right"/>
            </w:pPr>
            <w:r w:rsidRPr="00B40C4C">
              <w:t>53 474,7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FB0FB" w14:textId="77777777" w:rsidR="0089264D" w:rsidRPr="00B40C4C" w:rsidRDefault="0089264D" w:rsidP="001707FB">
            <w:pPr>
              <w:jc w:val="right"/>
            </w:pPr>
            <w:r w:rsidRPr="00B40C4C">
              <w:t>58 538,7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57E54" w14:textId="77777777" w:rsidR="0089264D" w:rsidRPr="00B40C4C" w:rsidRDefault="0089264D" w:rsidP="001707FB">
            <w:pPr>
              <w:jc w:val="right"/>
            </w:pPr>
            <w:r w:rsidRPr="00B40C4C">
              <w:t>9,5</w:t>
            </w:r>
          </w:p>
        </w:tc>
      </w:tr>
    </w:tbl>
    <w:p w14:paraId="056C5DC8" w14:textId="77777777" w:rsidR="0089264D" w:rsidRPr="00B40C4C" w:rsidRDefault="0089264D" w:rsidP="00503FD6">
      <w:r w:rsidRPr="00B40C4C">
        <w:t>Hovedprioriteringer i budsjettforslaget for Justis- og beredskapsdepartementet:</w:t>
      </w:r>
    </w:p>
    <w:p w14:paraId="2956785B" w14:textId="77777777" w:rsidR="0089264D" w:rsidRPr="00B40C4C" w:rsidRDefault="0089264D" w:rsidP="009137DA">
      <w:pPr>
        <w:pStyle w:val="Liste"/>
      </w:pPr>
      <w:r w:rsidRPr="00B40C4C">
        <w:t>bekjempelse av gjengkriminalitet og økonomisk kriminalitet</w:t>
      </w:r>
    </w:p>
    <w:p w14:paraId="75540576" w14:textId="77777777" w:rsidR="0089264D" w:rsidRPr="00B40C4C" w:rsidRDefault="0089264D" w:rsidP="009137DA">
      <w:pPr>
        <w:pStyle w:val="Liste"/>
      </w:pPr>
      <w:r w:rsidRPr="00B40C4C">
        <w:t>rettssikkerhet</w:t>
      </w:r>
    </w:p>
    <w:p w14:paraId="336267DE" w14:textId="77777777" w:rsidR="0089264D" w:rsidRPr="00B40C4C" w:rsidRDefault="0089264D" w:rsidP="009137DA">
      <w:pPr>
        <w:pStyle w:val="Liste"/>
      </w:pPr>
      <w:r w:rsidRPr="00B40C4C">
        <w:t>samfunnssikkerhet</w:t>
      </w:r>
    </w:p>
    <w:p w14:paraId="61378DFB" w14:textId="77777777" w:rsidR="0089264D" w:rsidRPr="00B40C4C" w:rsidRDefault="0089264D" w:rsidP="009137DA">
      <w:pPr>
        <w:pStyle w:val="Liste"/>
      </w:pPr>
      <w:r w:rsidRPr="00B40C4C">
        <w:t>mottak av flyktninger og fordrevne</w:t>
      </w:r>
    </w:p>
    <w:p w14:paraId="2B4ECA53" w14:textId="77777777" w:rsidR="0089264D" w:rsidRPr="00B40C4C" w:rsidRDefault="0089264D" w:rsidP="009137DA">
      <w:r w:rsidRPr="00B40C4C">
        <w:t xml:space="preserve">Regjeringen vil fortsette </w:t>
      </w:r>
      <w:r w:rsidRPr="00B40C4C">
        <w:rPr>
          <w:rStyle w:val="kursiv"/>
        </w:rPr>
        <w:t>kampen mot alvorlig kriminalitet</w:t>
      </w:r>
      <w:r w:rsidRPr="00B40C4C">
        <w:t>. Det er særlig viktig å iverksette tiltak mot kriminelle nettverk og forebygge at ungdom faller inn i kriminalitet. Regjeringen foreslår en bred satsing på arbeidet med å forebygge og bekjempe kriminelle nettverk, kriminelle gjenger, organisert kriminalitet, og barne- og ungdomskriminalitet. Under Justis- og beredskapsdepartementet foreslås det som en del av satsingen å øke bevilgningene til politiet, domstolene, kriminalomsorgen og konfliktrådet. Det foreslås blant annet økt bevilgning for å iverksette lovendringer om ungdomsstraff og ungdomsoppfølging, inkludert å etablere et hurtigspor for behandling av straffesaker i Oslo for gjerningspersoner som er under 18 år. For å øke kapasiteten i kriminalomsorgens ungdomsenheter, foreslås det å opprette flere fengselsplasser for mindreårige.</w:t>
      </w:r>
    </w:p>
    <w:p w14:paraId="08B49A76" w14:textId="77777777" w:rsidR="0089264D" w:rsidRPr="00B40C4C" w:rsidRDefault="0089264D" w:rsidP="009137DA">
      <w:r w:rsidRPr="00B40C4C">
        <w:t xml:space="preserve">Regjeringen foreslår å øke politiets kapasitet til å håndtere flere saker om </w:t>
      </w:r>
      <w:r w:rsidRPr="00B40C4C">
        <w:rPr>
          <w:rStyle w:val="kursiv"/>
        </w:rPr>
        <w:t>økonomisk kriminalitet</w:t>
      </w:r>
      <w:r w:rsidRPr="00B40C4C">
        <w:t>. Hvitvaskings- og korrupsjonskriminalitet henger ofte sammen med annen alvorlig organisert kriminalitet. Satsingen skal blant annet bidra til tettere samarbeid mellom offentlig og privat sektor om bekjempelse av økonomisk kriminalitet, inkludert gjennom økt informasjonsdeling.</w:t>
      </w:r>
    </w:p>
    <w:p w14:paraId="13965F36" w14:textId="77777777" w:rsidR="0089264D" w:rsidRPr="00B40C4C" w:rsidRDefault="0089264D" w:rsidP="009137DA">
      <w:r w:rsidRPr="00B40C4C">
        <w:lastRenderedPageBreak/>
        <w:t>Regjeringen foreslår i tillegg en betydelig økning i politiets grunnbevilgning for å opprettholde aktivitetsnivået, inkludert en videreføring av økningen fra revidert nasjonalbudsjett for 2024. Økt grunnbevilgning er en forutsetning for at øvrige satsinger på politiet skal få ønsket effekt.</w:t>
      </w:r>
    </w:p>
    <w:p w14:paraId="0ACF52E4" w14:textId="77777777" w:rsidR="0089264D" w:rsidRPr="00B40C4C" w:rsidRDefault="0089264D" w:rsidP="009137DA">
      <w:r w:rsidRPr="00B40C4C">
        <w:t xml:space="preserve">Det er i forbindelse med revidert nasjonalbudsjett for 2024 gitt økt bevilgning til et løft for </w:t>
      </w:r>
      <w:r w:rsidRPr="00B40C4C">
        <w:rPr>
          <w:rStyle w:val="kursiv"/>
        </w:rPr>
        <w:t>rettssikkerheten</w:t>
      </w:r>
      <w:r w:rsidRPr="00B40C4C">
        <w:t>, blant annet for å sikre nærhet til domstolene i hele landet. Satsingen foreslås videreført og innebærer økt bevilgning til domstolene og andre aktører, inkludert Kontoret for voldsoffererstatning, Kommisjonen for gjenopptaking av straffesaker og Spesialenheten for politisaker, i tillegg til økt rettshjelpssats. Økningen til domstolene inkluderer blant annet utrulling av utstyr til lyd- og bildeopptak, sikker og stabil IT-drift og trygge rettslokaler. Det foreslås videre å øke kriminalomsorgens grunnbevilgning for å opprettholde aktivitetsnivået i kriminalomsorgen, og å utrede fremtidig kapasitetsbehov. Midlene skal også dekke utgifter til forprosjektering av nytt kvinnefengsel på Østlandet. Regjeringen foreslår videre å opprette nye underavdelinger ved Statens barnehus.</w:t>
      </w:r>
    </w:p>
    <w:p w14:paraId="4EABB81D" w14:textId="77777777" w:rsidR="0089264D" w:rsidRPr="00B40C4C" w:rsidRDefault="0089264D" w:rsidP="009137DA">
      <w:r w:rsidRPr="00B40C4C">
        <w:t xml:space="preserve">Regjeringen prioriterer </w:t>
      </w:r>
      <w:r w:rsidRPr="00B40C4C">
        <w:rPr>
          <w:rStyle w:val="kursiv"/>
        </w:rPr>
        <w:t>samfunnssikkerhet</w:t>
      </w:r>
      <w:r w:rsidRPr="00B40C4C">
        <w:t>. Den sikkerhetspolitiske situasjonen er varig endret etter Russlands angrepskrig mot Ukraina. Trusselbildet er skjerpet. For å møte den nye sikkerhetspolitiske situasjonen som Norge står i, foreslås økt bevilgning til Politiets sikkerhetstjeneste (PST) og Nasjonal sikkerhetsmyndighet (NSM), blant annet til deres arbeid med digital sikkerhet. For å opprettholde tilstrekkelig kvalitet i dagens nødnett frem til et nytt nødnett er på plass, foreslår regjeringen å øke bevilgningen til Direktoratet for samfunnssikkerhet og beredskap for å gjennomføre nødvendige investeringer. Regjeringen foreslår videre å øke bevilgningen til redningshelikoptertjenesten for å dekke økte utgifter til drift av de nye redningshelikoptrene SAR Queen. Utgiftene til energiproduksjon i Longyearbyen har økt betydelig som følge av overgangen fra kull til diesel som energibærer. Regjeringen foreslår økt bevilgning til Longyearbyen lokalstyre for å bidra til reduserte energipriser i Longyearbyen.</w:t>
      </w:r>
    </w:p>
    <w:p w14:paraId="2CC30EB9" w14:textId="77777777" w:rsidR="0089264D" w:rsidRPr="00B40C4C" w:rsidRDefault="0089264D" w:rsidP="009137DA">
      <w:r w:rsidRPr="00B40C4C">
        <w:t xml:space="preserve">Den russiske fullskalainvasjonen av Ukraina har drevet mange på flukt, og regjeringens budsjettforslag legger til rette for </w:t>
      </w:r>
      <w:r w:rsidRPr="00B40C4C">
        <w:rPr>
          <w:rStyle w:val="kursiv"/>
        </w:rPr>
        <w:t>mottak av flyktninger og fordrevne</w:t>
      </w:r>
      <w:r w:rsidRPr="00B40C4C">
        <w:t>. Det foreslås bevilgning til Utlendingsdirektoratet (UDI) og politiet for å håndtere høye asylankomster. Regjeringen mener nivået på overføringsflyktninger må ses i sammenheng med antall fordrevne og asylsøkere, og foreslår en kvote for overføringsflyktninger på 200 plasser. Det er også nylig besluttet å avgrense ordningen med midlertidig kollektiv beskyttelse for fordrevne fra Ukraina mot personer som kommer fra trygge oppholdsområder. Det er ventet lavere ankomsttall som følge av dette. Regjeringen foreslår videre økt bevilgning til UDI for å igangsette arbeidet med nødvendig modernisering av utlendingsforvaltningens IT-systemer. Systemene har stor betydning for kontroll på grensen, for å ivareta samfunnssikkerheten og tilrettelegge for ønsket innvandring og eventuelt retur.</w:t>
      </w:r>
    </w:p>
    <w:p w14:paraId="52188F0C" w14:textId="77777777" w:rsidR="0089264D" w:rsidRPr="00B40C4C" w:rsidRDefault="0089264D" w:rsidP="00D100D4">
      <w:pPr>
        <w:pStyle w:val="Overskrift3"/>
      </w:pPr>
      <w:r w:rsidRPr="00B40C4C">
        <w:t>Kommunal- og distriktsdepartementet</w:t>
      </w:r>
    </w:p>
    <w:p w14:paraId="13348FE9"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212D327A"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62819B3C" w14:textId="77777777" w:rsidR="0089264D" w:rsidRPr="00B40C4C" w:rsidRDefault="0089264D" w:rsidP="001707FB">
            <w:pPr>
              <w:jc w:val="right"/>
            </w:pPr>
            <w:r w:rsidRPr="00B40C4C">
              <w:t>Mill. kroner</w:t>
            </w:r>
          </w:p>
        </w:tc>
      </w:tr>
      <w:tr w:rsidR="00446E55" w:rsidRPr="00B40C4C" w14:paraId="116FB921"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DF63874"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E09494" w14:textId="77777777" w:rsidR="0089264D" w:rsidRPr="00B40C4C" w:rsidRDefault="0089264D" w:rsidP="001707FB">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B0D4D2" w14:textId="77777777" w:rsidR="0089264D" w:rsidRPr="00B40C4C" w:rsidRDefault="0089264D" w:rsidP="001707FB">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E15B12" w14:textId="77777777" w:rsidR="0089264D" w:rsidRPr="00B40C4C" w:rsidRDefault="0089264D" w:rsidP="001707FB">
            <w:pPr>
              <w:jc w:val="right"/>
            </w:pPr>
            <w:r w:rsidRPr="00B40C4C">
              <w:t>Endring i pst.</w:t>
            </w:r>
          </w:p>
        </w:tc>
      </w:tr>
      <w:tr w:rsidR="00446E55" w:rsidRPr="00B40C4C" w14:paraId="7B4DCBA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61DD692" w14:textId="77777777" w:rsidR="0089264D" w:rsidRPr="00B40C4C" w:rsidRDefault="0089264D" w:rsidP="009137DA">
            <w:r w:rsidRPr="00B40C4C">
              <w:rPr>
                <w:rStyle w:val="kursiv"/>
              </w:rPr>
              <w:lastRenderedPageBreak/>
              <w:t>Programområde 13 Kommunal- og distriktsdepartementet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BD5FA1" w14:textId="77777777" w:rsidR="0089264D" w:rsidRPr="00B40C4C" w:rsidRDefault="0089264D" w:rsidP="001707F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0A6CFF" w14:textId="77777777" w:rsidR="0089264D" w:rsidRPr="00B40C4C" w:rsidRDefault="0089264D" w:rsidP="001707F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042D61" w14:textId="77777777" w:rsidR="0089264D" w:rsidRPr="00B40C4C" w:rsidRDefault="0089264D" w:rsidP="001707FB">
            <w:pPr>
              <w:jc w:val="right"/>
            </w:pPr>
          </w:p>
        </w:tc>
      </w:tr>
      <w:tr w:rsidR="00446E55" w:rsidRPr="00B40C4C" w14:paraId="4BFF2A5B" w14:textId="77777777">
        <w:trPr>
          <w:trHeight w:val="380"/>
        </w:trPr>
        <w:tc>
          <w:tcPr>
            <w:tcW w:w="5320" w:type="dxa"/>
            <w:tcBorders>
              <w:top w:val="nil"/>
              <w:left w:val="nil"/>
              <w:bottom w:val="nil"/>
              <w:right w:val="nil"/>
            </w:tcBorders>
            <w:tcMar>
              <w:top w:w="128" w:type="dxa"/>
              <w:left w:w="43" w:type="dxa"/>
              <w:bottom w:w="43" w:type="dxa"/>
              <w:right w:w="43" w:type="dxa"/>
            </w:tcMar>
          </w:tcPr>
          <w:p w14:paraId="728B0209" w14:textId="77777777" w:rsidR="0089264D" w:rsidRPr="00B40C4C" w:rsidRDefault="0089264D" w:rsidP="009137DA">
            <w:r w:rsidRPr="00B40C4C">
              <w:t>13.00 Administrasjon</w:t>
            </w:r>
          </w:p>
        </w:tc>
        <w:tc>
          <w:tcPr>
            <w:tcW w:w="1400" w:type="dxa"/>
            <w:tcBorders>
              <w:top w:val="nil"/>
              <w:left w:val="nil"/>
              <w:bottom w:val="nil"/>
              <w:right w:val="nil"/>
            </w:tcBorders>
            <w:tcMar>
              <w:top w:w="128" w:type="dxa"/>
              <w:left w:w="43" w:type="dxa"/>
              <w:bottom w:w="43" w:type="dxa"/>
              <w:right w:w="43" w:type="dxa"/>
            </w:tcMar>
            <w:vAlign w:val="bottom"/>
          </w:tcPr>
          <w:p w14:paraId="59DA05FC" w14:textId="77777777" w:rsidR="0089264D" w:rsidRPr="00B40C4C" w:rsidRDefault="0089264D" w:rsidP="001707FB">
            <w:pPr>
              <w:jc w:val="right"/>
            </w:pPr>
            <w:r w:rsidRPr="00B40C4C">
              <w:t>425,5</w:t>
            </w:r>
          </w:p>
        </w:tc>
        <w:tc>
          <w:tcPr>
            <w:tcW w:w="1400" w:type="dxa"/>
            <w:tcBorders>
              <w:top w:val="nil"/>
              <w:left w:val="nil"/>
              <w:bottom w:val="nil"/>
              <w:right w:val="nil"/>
            </w:tcBorders>
            <w:tcMar>
              <w:top w:w="128" w:type="dxa"/>
              <w:left w:w="43" w:type="dxa"/>
              <w:bottom w:w="43" w:type="dxa"/>
              <w:right w:w="43" w:type="dxa"/>
            </w:tcMar>
            <w:vAlign w:val="bottom"/>
          </w:tcPr>
          <w:p w14:paraId="1C2471FC" w14:textId="77777777" w:rsidR="0089264D" w:rsidRPr="00B40C4C" w:rsidRDefault="0089264D" w:rsidP="001707FB">
            <w:pPr>
              <w:jc w:val="right"/>
            </w:pPr>
            <w:r w:rsidRPr="00B40C4C">
              <w:t>459,6</w:t>
            </w:r>
          </w:p>
        </w:tc>
        <w:tc>
          <w:tcPr>
            <w:tcW w:w="1400" w:type="dxa"/>
            <w:tcBorders>
              <w:top w:val="nil"/>
              <w:left w:val="nil"/>
              <w:bottom w:val="nil"/>
              <w:right w:val="nil"/>
            </w:tcBorders>
            <w:tcMar>
              <w:top w:w="128" w:type="dxa"/>
              <w:left w:w="43" w:type="dxa"/>
              <w:bottom w:w="43" w:type="dxa"/>
              <w:right w:w="43" w:type="dxa"/>
            </w:tcMar>
            <w:vAlign w:val="bottom"/>
          </w:tcPr>
          <w:p w14:paraId="3D35976E" w14:textId="77777777" w:rsidR="0089264D" w:rsidRPr="00B40C4C" w:rsidRDefault="0089264D" w:rsidP="001707FB">
            <w:pPr>
              <w:jc w:val="right"/>
            </w:pPr>
            <w:r w:rsidRPr="00B40C4C">
              <w:t>8,0</w:t>
            </w:r>
          </w:p>
        </w:tc>
      </w:tr>
      <w:tr w:rsidR="00446E55" w:rsidRPr="00B40C4C" w14:paraId="066E34D7" w14:textId="77777777">
        <w:trPr>
          <w:trHeight w:val="380"/>
        </w:trPr>
        <w:tc>
          <w:tcPr>
            <w:tcW w:w="5320" w:type="dxa"/>
            <w:tcBorders>
              <w:top w:val="nil"/>
              <w:left w:val="nil"/>
              <w:bottom w:val="nil"/>
              <w:right w:val="nil"/>
            </w:tcBorders>
            <w:tcMar>
              <w:top w:w="128" w:type="dxa"/>
              <w:left w:w="43" w:type="dxa"/>
              <w:bottom w:w="43" w:type="dxa"/>
              <w:right w:w="43" w:type="dxa"/>
            </w:tcMar>
          </w:tcPr>
          <w:p w14:paraId="1708C545" w14:textId="77777777" w:rsidR="0089264D" w:rsidRPr="00B40C4C" w:rsidRDefault="0089264D" w:rsidP="009137DA">
            <w:r w:rsidRPr="00B40C4C">
              <w:t>13.50 Distrikts- og regionalpolitikk</w:t>
            </w:r>
          </w:p>
        </w:tc>
        <w:tc>
          <w:tcPr>
            <w:tcW w:w="1400" w:type="dxa"/>
            <w:tcBorders>
              <w:top w:val="nil"/>
              <w:left w:val="nil"/>
              <w:bottom w:val="nil"/>
              <w:right w:val="nil"/>
            </w:tcBorders>
            <w:tcMar>
              <w:top w:w="128" w:type="dxa"/>
              <w:left w:w="43" w:type="dxa"/>
              <w:bottom w:w="43" w:type="dxa"/>
              <w:right w:w="43" w:type="dxa"/>
            </w:tcMar>
            <w:vAlign w:val="bottom"/>
          </w:tcPr>
          <w:p w14:paraId="4684A43C" w14:textId="77777777" w:rsidR="0089264D" w:rsidRPr="00B40C4C" w:rsidRDefault="0089264D" w:rsidP="001707FB">
            <w:pPr>
              <w:jc w:val="right"/>
            </w:pPr>
            <w:r w:rsidRPr="00B40C4C">
              <w:t>1 552,9</w:t>
            </w:r>
          </w:p>
        </w:tc>
        <w:tc>
          <w:tcPr>
            <w:tcW w:w="1400" w:type="dxa"/>
            <w:tcBorders>
              <w:top w:val="nil"/>
              <w:left w:val="nil"/>
              <w:bottom w:val="nil"/>
              <w:right w:val="nil"/>
            </w:tcBorders>
            <w:tcMar>
              <w:top w:w="128" w:type="dxa"/>
              <w:left w:w="43" w:type="dxa"/>
              <w:bottom w:w="43" w:type="dxa"/>
              <w:right w:w="43" w:type="dxa"/>
            </w:tcMar>
            <w:vAlign w:val="bottom"/>
          </w:tcPr>
          <w:p w14:paraId="699D662A" w14:textId="77777777" w:rsidR="0089264D" w:rsidRPr="00B40C4C" w:rsidRDefault="0089264D" w:rsidP="001707FB">
            <w:pPr>
              <w:jc w:val="right"/>
            </w:pPr>
            <w:r w:rsidRPr="00B40C4C">
              <w:t>1 615,0</w:t>
            </w:r>
          </w:p>
        </w:tc>
        <w:tc>
          <w:tcPr>
            <w:tcW w:w="1400" w:type="dxa"/>
            <w:tcBorders>
              <w:top w:val="nil"/>
              <w:left w:val="nil"/>
              <w:bottom w:val="nil"/>
              <w:right w:val="nil"/>
            </w:tcBorders>
            <w:tcMar>
              <w:top w:w="128" w:type="dxa"/>
              <w:left w:w="43" w:type="dxa"/>
              <w:bottom w:w="43" w:type="dxa"/>
              <w:right w:w="43" w:type="dxa"/>
            </w:tcMar>
            <w:vAlign w:val="bottom"/>
          </w:tcPr>
          <w:p w14:paraId="56654754" w14:textId="77777777" w:rsidR="0089264D" w:rsidRPr="00B40C4C" w:rsidRDefault="0089264D" w:rsidP="001707FB">
            <w:pPr>
              <w:jc w:val="right"/>
            </w:pPr>
            <w:r w:rsidRPr="00B40C4C">
              <w:t>4,0</w:t>
            </w:r>
          </w:p>
        </w:tc>
      </w:tr>
      <w:tr w:rsidR="00446E55" w:rsidRPr="00B40C4C" w14:paraId="1D18FF65" w14:textId="77777777">
        <w:trPr>
          <w:trHeight w:val="380"/>
        </w:trPr>
        <w:tc>
          <w:tcPr>
            <w:tcW w:w="5320" w:type="dxa"/>
            <w:tcBorders>
              <w:top w:val="nil"/>
              <w:left w:val="nil"/>
              <w:bottom w:val="nil"/>
              <w:right w:val="nil"/>
            </w:tcBorders>
            <w:tcMar>
              <w:top w:w="128" w:type="dxa"/>
              <w:left w:w="43" w:type="dxa"/>
              <w:bottom w:w="43" w:type="dxa"/>
              <w:right w:w="43" w:type="dxa"/>
            </w:tcMar>
          </w:tcPr>
          <w:p w14:paraId="4CEDCEFB" w14:textId="77777777" w:rsidR="0089264D" w:rsidRPr="00B40C4C" w:rsidRDefault="0089264D" w:rsidP="009137DA">
            <w:r w:rsidRPr="00B40C4C">
              <w:t>13.60 Samiske formål</w:t>
            </w:r>
          </w:p>
        </w:tc>
        <w:tc>
          <w:tcPr>
            <w:tcW w:w="1400" w:type="dxa"/>
            <w:tcBorders>
              <w:top w:val="nil"/>
              <w:left w:val="nil"/>
              <w:bottom w:val="nil"/>
              <w:right w:val="nil"/>
            </w:tcBorders>
            <w:tcMar>
              <w:top w:w="128" w:type="dxa"/>
              <w:left w:w="43" w:type="dxa"/>
              <w:bottom w:w="43" w:type="dxa"/>
              <w:right w:w="43" w:type="dxa"/>
            </w:tcMar>
            <w:vAlign w:val="bottom"/>
          </w:tcPr>
          <w:p w14:paraId="5A2A59D6" w14:textId="77777777" w:rsidR="0089264D" w:rsidRPr="00B40C4C" w:rsidRDefault="0089264D" w:rsidP="001707FB">
            <w:pPr>
              <w:jc w:val="right"/>
            </w:pPr>
            <w:r w:rsidRPr="00B40C4C">
              <w:t>692,5</w:t>
            </w:r>
          </w:p>
        </w:tc>
        <w:tc>
          <w:tcPr>
            <w:tcW w:w="1400" w:type="dxa"/>
            <w:tcBorders>
              <w:top w:val="nil"/>
              <w:left w:val="nil"/>
              <w:bottom w:val="nil"/>
              <w:right w:val="nil"/>
            </w:tcBorders>
            <w:tcMar>
              <w:top w:w="128" w:type="dxa"/>
              <w:left w:w="43" w:type="dxa"/>
              <w:bottom w:w="43" w:type="dxa"/>
              <w:right w:w="43" w:type="dxa"/>
            </w:tcMar>
            <w:vAlign w:val="bottom"/>
          </w:tcPr>
          <w:p w14:paraId="25C53ABD" w14:textId="77777777" w:rsidR="0089264D" w:rsidRPr="00B40C4C" w:rsidRDefault="0089264D" w:rsidP="001707FB">
            <w:pPr>
              <w:jc w:val="right"/>
            </w:pPr>
            <w:r w:rsidRPr="00B40C4C">
              <w:t>730,0</w:t>
            </w:r>
          </w:p>
        </w:tc>
        <w:tc>
          <w:tcPr>
            <w:tcW w:w="1400" w:type="dxa"/>
            <w:tcBorders>
              <w:top w:val="nil"/>
              <w:left w:val="nil"/>
              <w:bottom w:val="nil"/>
              <w:right w:val="nil"/>
            </w:tcBorders>
            <w:tcMar>
              <w:top w:w="128" w:type="dxa"/>
              <w:left w:w="43" w:type="dxa"/>
              <w:bottom w:w="43" w:type="dxa"/>
              <w:right w:w="43" w:type="dxa"/>
            </w:tcMar>
            <w:vAlign w:val="bottom"/>
          </w:tcPr>
          <w:p w14:paraId="1A6B2FE4" w14:textId="77777777" w:rsidR="0089264D" w:rsidRPr="00B40C4C" w:rsidRDefault="0089264D" w:rsidP="001707FB">
            <w:pPr>
              <w:jc w:val="right"/>
            </w:pPr>
            <w:r w:rsidRPr="00B40C4C">
              <w:t>5,4</w:t>
            </w:r>
          </w:p>
        </w:tc>
      </w:tr>
      <w:tr w:rsidR="00446E55" w:rsidRPr="00B40C4C" w14:paraId="1AC5C4A1" w14:textId="77777777">
        <w:trPr>
          <w:trHeight w:val="380"/>
        </w:trPr>
        <w:tc>
          <w:tcPr>
            <w:tcW w:w="5320" w:type="dxa"/>
            <w:tcBorders>
              <w:top w:val="nil"/>
              <w:left w:val="nil"/>
              <w:bottom w:val="nil"/>
              <w:right w:val="nil"/>
            </w:tcBorders>
            <w:tcMar>
              <w:top w:w="128" w:type="dxa"/>
              <w:left w:w="43" w:type="dxa"/>
              <w:bottom w:w="43" w:type="dxa"/>
              <w:right w:w="43" w:type="dxa"/>
            </w:tcMar>
          </w:tcPr>
          <w:p w14:paraId="630A76B1" w14:textId="77777777" w:rsidR="0089264D" w:rsidRPr="00B40C4C" w:rsidRDefault="0089264D" w:rsidP="009137DA">
            <w:r w:rsidRPr="00B40C4C">
              <w:t>13.67 Nasjonale minoriteter</w:t>
            </w:r>
          </w:p>
        </w:tc>
        <w:tc>
          <w:tcPr>
            <w:tcW w:w="1400" w:type="dxa"/>
            <w:tcBorders>
              <w:top w:val="nil"/>
              <w:left w:val="nil"/>
              <w:bottom w:val="nil"/>
              <w:right w:val="nil"/>
            </w:tcBorders>
            <w:tcMar>
              <w:top w:w="128" w:type="dxa"/>
              <w:left w:w="43" w:type="dxa"/>
              <w:bottom w:w="43" w:type="dxa"/>
              <w:right w:w="43" w:type="dxa"/>
            </w:tcMar>
            <w:vAlign w:val="bottom"/>
          </w:tcPr>
          <w:p w14:paraId="23785C90" w14:textId="77777777" w:rsidR="0089264D" w:rsidRPr="00B40C4C" w:rsidRDefault="0089264D" w:rsidP="001707FB">
            <w:pPr>
              <w:jc w:val="right"/>
            </w:pPr>
            <w:r w:rsidRPr="00B40C4C">
              <w:t>73,6</w:t>
            </w:r>
          </w:p>
        </w:tc>
        <w:tc>
          <w:tcPr>
            <w:tcW w:w="1400" w:type="dxa"/>
            <w:tcBorders>
              <w:top w:val="nil"/>
              <w:left w:val="nil"/>
              <w:bottom w:val="nil"/>
              <w:right w:val="nil"/>
            </w:tcBorders>
            <w:tcMar>
              <w:top w:w="128" w:type="dxa"/>
              <w:left w:w="43" w:type="dxa"/>
              <w:bottom w:w="43" w:type="dxa"/>
              <w:right w:w="43" w:type="dxa"/>
            </w:tcMar>
            <w:vAlign w:val="bottom"/>
          </w:tcPr>
          <w:p w14:paraId="5B83C83E" w14:textId="77777777" w:rsidR="0089264D" w:rsidRPr="00B40C4C" w:rsidRDefault="0089264D" w:rsidP="001707FB">
            <w:pPr>
              <w:jc w:val="right"/>
            </w:pPr>
            <w:r w:rsidRPr="00B40C4C">
              <w:t>80,4</w:t>
            </w:r>
          </w:p>
        </w:tc>
        <w:tc>
          <w:tcPr>
            <w:tcW w:w="1400" w:type="dxa"/>
            <w:tcBorders>
              <w:top w:val="nil"/>
              <w:left w:val="nil"/>
              <w:bottom w:val="nil"/>
              <w:right w:val="nil"/>
            </w:tcBorders>
            <w:tcMar>
              <w:top w:w="128" w:type="dxa"/>
              <w:left w:w="43" w:type="dxa"/>
              <w:bottom w:w="43" w:type="dxa"/>
              <w:right w:w="43" w:type="dxa"/>
            </w:tcMar>
            <w:vAlign w:val="bottom"/>
          </w:tcPr>
          <w:p w14:paraId="69A5DABF" w14:textId="77777777" w:rsidR="0089264D" w:rsidRPr="00B40C4C" w:rsidRDefault="0089264D" w:rsidP="001707FB">
            <w:pPr>
              <w:jc w:val="right"/>
            </w:pPr>
            <w:r w:rsidRPr="00B40C4C">
              <w:t>9,2</w:t>
            </w:r>
          </w:p>
        </w:tc>
      </w:tr>
      <w:tr w:rsidR="00446E55" w:rsidRPr="00B40C4C" w14:paraId="4AF0AAFC" w14:textId="77777777">
        <w:trPr>
          <w:trHeight w:val="380"/>
        </w:trPr>
        <w:tc>
          <w:tcPr>
            <w:tcW w:w="5320" w:type="dxa"/>
            <w:tcBorders>
              <w:top w:val="nil"/>
              <w:left w:val="nil"/>
              <w:bottom w:val="nil"/>
              <w:right w:val="nil"/>
            </w:tcBorders>
            <w:tcMar>
              <w:top w:w="128" w:type="dxa"/>
              <w:left w:w="43" w:type="dxa"/>
              <w:bottom w:w="43" w:type="dxa"/>
              <w:right w:w="43" w:type="dxa"/>
            </w:tcMar>
          </w:tcPr>
          <w:p w14:paraId="301515E7" w14:textId="77777777" w:rsidR="0089264D" w:rsidRPr="00B40C4C" w:rsidRDefault="0089264D" w:rsidP="009137DA">
            <w:r w:rsidRPr="00B40C4C">
              <w:t>13.70 Kommunesektoren mv.</w:t>
            </w:r>
          </w:p>
        </w:tc>
        <w:tc>
          <w:tcPr>
            <w:tcW w:w="1400" w:type="dxa"/>
            <w:tcBorders>
              <w:top w:val="nil"/>
              <w:left w:val="nil"/>
              <w:bottom w:val="nil"/>
              <w:right w:val="nil"/>
            </w:tcBorders>
            <w:tcMar>
              <w:top w:w="128" w:type="dxa"/>
              <w:left w:w="43" w:type="dxa"/>
              <w:bottom w:w="43" w:type="dxa"/>
              <w:right w:w="43" w:type="dxa"/>
            </w:tcMar>
            <w:vAlign w:val="bottom"/>
          </w:tcPr>
          <w:p w14:paraId="33F60859" w14:textId="77777777" w:rsidR="0089264D" w:rsidRPr="00B40C4C" w:rsidRDefault="0089264D" w:rsidP="001707FB">
            <w:pPr>
              <w:jc w:val="right"/>
            </w:pPr>
            <w:r w:rsidRPr="00B40C4C">
              <w:t>238 691,2</w:t>
            </w:r>
          </w:p>
        </w:tc>
        <w:tc>
          <w:tcPr>
            <w:tcW w:w="1400" w:type="dxa"/>
            <w:tcBorders>
              <w:top w:val="nil"/>
              <w:left w:val="nil"/>
              <w:bottom w:val="nil"/>
              <w:right w:val="nil"/>
            </w:tcBorders>
            <w:tcMar>
              <w:top w:w="128" w:type="dxa"/>
              <w:left w:w="43" w:type="dxa"/>
              <w:bottom w:w="43" w:type="dxa"/>
              <w:right w:w="43" w:type="dxa"/>
            </w:tcMar>
            <w:vAlign w:val="bottom"/>
          </w:tcPr>
          <w:p w14:paraId="00AB187A" w14:textId="77777777" w:rsidR="0089264D" w:rsidRPr="00B40C4C" w:rsidRDefault="0089264D" w:rsidP="001707FB">
            <w:pPr>
              <w:jc w:val="right"/>
            </w:pPr>
            <w:r w:rsidRPr="00B40C4C">
              <w:t>253 689,4</w:t>
            </w:r>
          </w:p>
        </w:tc>
        <w:tc>
          <w:tcPr>
            <w:tcW w:w="1400" w:type="dxa"/>
            <w:tcBorders>
              <w:top w:val="nil"/>
              <w:left w:val="nil"/>
              <w:bottom w:val="nil"/>
              <w:right w:val="nil"/>
            </w:tcBorders>
            <w:tcMar>
              <w:top w:w="128" w:type="dxa"/>
              <w:left w:w="43" w:type="dxa"/>
              <w:bottom w:w="43" w:type="dxa"/>
              <w:right w:w="43" w:type="dxa"/>
            </w:tcMar>
            <w:vAlign w:val="bottom"/>
          </w:tcPr>
          <w:p w14:paraId="3ED6A124" w14:textId="77777777" w:rsidR="0089264D" w:rsidRPr="00B40C4C" w:rsidRDefault="0089264D" w:rsidP="001707FB">
            <w:pPr>
              <w:jc w:val="right"/>
            </w:pPr>
            <w:r w:rsidRPr="00B40C4C">
              <w:t>6,3</w:t>
            </w:r>
          </w:p>
        </w:tc>
      </w:tr>
      <w:tr w:rsidR="00446E55" w:rsidRPr="00B40C4C" w14:paraId="78CE2829" w14:textId="77777777">
        <w:trPr>
          <w:trHeight w:val="380"/>
        </w:trPr>
        <w:tc>
          <w:tcPr>
            <w:tcW w:w="5320" w:type="dxa"/>
            <w:tcBorders>
              <w:top w:val="nil"/>
              <w:left w:val="nil"/>
              <w:bottom w:val="nil"/>
              <w:right w:val="nil"/>
            </w:tcBorders>
            <w:tcMar>
              <w:top w:w="128" w:type="dxa"/>
              <w:left w:w="43" w:type="dxa"/>
              <w:bottom w:w="43" w:type="dxa"/>
              <w:right w:w="43" w:type="dxa"/>
            </w:tcMar>
          </w:tcPr>
          <w:p w14:paraId="0DDC60BD" w14:textId="77777777" w:rsidR="0089264D" w:rsidRPr="00B40C4C" w:rsidRDefault="0089264D" w:rsidP="009137DA">
            <w:r w:rsidRPr="00B40C4C">
              <w:t>13.80 Bolig, bomiljø og bygg</w:t>
            </w:r>
          </w:p>
        </w:tc>
        <w:tc>
          <w:tcPr>
            <w:tcW w:w="1400" w:type="dxa"/>
            <w:tcBorders>
              <w:top w:val="nil"/>
              <w:left w:val="nil"/>
              <w:bottom w:val="nil"/>
              <w:right w:val="nil"/>
            </w:tcBorders>
            <w:tcMar>
              <w:top w:w="128" w:type="dxa"/>
              <w:left w:w="43" w:type="dxa"/>
              <w:bottom w:w="43" w:type="dxa"/>
              <w:right w:w="43" w:type="dxa"/>
            </w:tcMar>
            <w:vAlign w:val="bottom"/>
          </w:tcPr>
          <w:p w14:paraId="5A77E84F" w14:textId="77777777" w:rsidR="0089264D" w:rsidRPr="00B40C4C" w:rsidRDefault="0089264D" w:rsidP="001707FB">
            <w:pPr>
              <w:jc w:val="right"/>
            </w:pPr>
            <w:r w:rsidRPr="00B40C4C">
              <w:t>4 899,1</w:t>
            </w:r>
          </w:p>
        </w:tc>
        <w:tc>
          <w:tcPr>
            <w:tcW w:w="1400" w:type="dxa"/>
            <w:tcBorders>
              <w:top w:val="nil"/>
              <w:left w:val="nil"/>
              <w:bottom w:val="nil"/>
              <w:right w:val="nil"/>
            </w:tcBorders>
            <w:tcMar>
              <w:top w:w="128" w:type="dxa"/>
              <w:left w:w="43" w:type="dxa"/>
              <w:bottom w:w="43" w:type="dxa"/>
              <w:right w:w="43" w:type="dxa"/>
            </w:tcMar>
            <w:vAlign w:val="bottom"/>
          </w:tcPr>
          <w:p w14:paraId="4517FAA3" w14:textId="77777777" w:rsidR="0089264D" w:rsidRPr="00B40C4C" w:rsidRDefault="0089264D" w:rsidP="001707FB">
            <w:pPr>
              <w:jc w:val="right"/>
            </w:pPr>
            <w:r w:rsidRPr="00B40C4C">
              <w:t>4 847,6</w:t>
            </w:r>
          </w:p>
        </w:tc>
        <w:tc>
          <w:tcPr>
            <w:tcW w:w="1400" w:type="dxa"/>
            <w:tcBorders>
              <w:top w:val="nil"/>
              <w:left w:val="nil"/>
              <w:bottom w:val="nil"/>
              <w:right w:val="nil"/>
            </w:tcBorders>
            <w:tcMar>
              <w:top w:w="128" w:type="dxa"/>
              <w:left w:w="43" w:type="dxa"/>
              <w:bottom w:w="43" w:type="dxa"/>
              <w:right w:w="43" w:type="dxa"/>
            </w:tcMar>
            <w:vAlign w:val="bottom"/>
          </w:tcPr>
          <w:p w14:paraId="43F7142F" w14:textId="77777777" w:rsidR="0089264D" w:rsidRPr="00B40C4C" w:rsidRDefault="0089264D" w:rsidP="001707FB">
            <w:pPr>
              <w:jc w:val="right"/>
            </w:pPr>
            <w:r w:rsidRPr="00B40C4C">
              <w:t>-1,1</w:t>
            </w:r>
          </w:p>
        </w:tc>
      </w:tr>
      <w:tr w:rsidR="00446E55" w:rsidRPr="00B40C4C" w14:paraId="7F51109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7E7ABFA" w14:textId="77777777" w:rsidR="0089264D" w:rsidRPr="00B40C4C" w:rsidRDefault="0089264D" w:rsidP="009137DA">
            <w:r w:rsidRPr="00B40C4C">
              <w:t>13.90 Planlegging, byutvikling og geodata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BD4BB2" w14:textId="77777777" w:rsidR="0089264D" w:rsidRPr="00B40C4C" w:rsidRDefault="0089264D" w:rsidP="001707FB">
            <w:pPr>
              <w:jc w:val="right"/>
            </w:pPr>
            <w:r w:rsidRPr="00B40C4C">
              <w:t>1 583,6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0DB624" w14:textId="77777777" w:rsidR="0089264D" w:rsidRPr="00B40C4C" w:rsidRDefault="0089264D" w:rsidP="001707FB">
            <w:pPr>
              <w:jc w:val="right"/>
            </w:pPr>
            <w:r w:rsidRPr="00B40C4C">
              <w:t>1 702,3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11720B" w14:textId="77777777" w:rsidR="0089264D" w:rsidRPr="00B40C4C" w:rsidRDefault="0089264D" w:rsidP="001707FB">
            <w:pPr>
              <w:jc w:val="right"/>
            </w:pPr>
            <w:r w:rsidRPr="00B40C4C">
              <w:t>7,5</w:t>
            </w:r>
          </w:p>
        </w:tc>
      </w:tr>
      <w:tr w:rsidR="00446E55" w:rsidRPr="00B40C4C" w14:paraId="2643070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3F5A58D"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CFD71" w14:textId="77777777" w:rsidR="0089264D" w:rsidRPr="00B40C4C" w:rsidRDefault="0089264D" w:rsidP="001707FB">
            <w:pPr>
              <w:jc w:val="right"/>
            </w:pPr>
            <w:r w:rsidRPr="00B40C4C">
              <w:t>247 918,5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3D57A" w14:textId="77777777" w:rsidR="0089264D" w:rsidRPr="00B40C4C" w:rsidRDefault="0089264D" w:rsidP="001707FB">
            <w:pPr>
              <w:jc w:val="right"/>
            </w:pPr>
            <w:r w:rsidRPr="00B40C4C">
              <w:t>263 124,3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1AC12" w14:textId="77777777" w:rsidR="0089264D" w:rsidRPr="00B40C4C" w:rsidRDefault="0089264D" w:rsidP="001707FB">
            <w:pPr>
              <w:jc w:val="right"/>
            </w:pPr>
            <w:r w:rsidRPr="00B40C4C">
              <w:t>6,1</w:t>
            </w:r>
          </w:p>
        </w:tc>
      </w:tr>
      <w:tr w:rsidR="00446E55" w:rsidRPr="00B40C4C" w14:paraId="2D95A86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471853C" w14:textId="77777777" w:rsidR="0089264D" w:rsidRPr="00B40C4C" w:rsidRDefault="0089264D" w:rsidP="009137DA">
            <w:r w:rsidRPr="00B40C4C">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114C01" w14:textId="77777777" w:rsidR="0089264D" w:rsidRPr="00B40C4C" w:rsidRDefault="0089264D" w:rsidP="001707FB">
            <w:pPr>
              <w:jc w:val="right"/>
            </w:pPr>
            <w:r w:rsidRPr="00B40C4C">
              <w:t>24 155,0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9D89EC" w14:textId="77777777" w:rsidR="0089264D" w:rsidRPr="00B40C4C" w:rsidRDefault="0089264D" w:rsidP="001707FB">
            <w:pPr>
              <w:jc w:val="right"/>
            </w:pPr>
            <w:r w:rsidRPr="00B40C4C">
              <w:t>27 369,0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C0E81E" w14:textId="77777777" w:rsidR="0089264D" w:rsidRPr="00B40C4C" w:rsidRDefault="0089264D" w:rsidP="001707FB">
            <w:pPr>
              <w:jc w:val="right"/>
            </w:pPr>
            <w:r w:rsidRPr="00B40C4C">
              <w:t>13,3</w:t>
            </w:r>
          </w:p>
        </w:tc>
      </w:tr>
      <w:tr w:rsidR="00446E55" w:rsidRPr="00B40C4C" w14:paraId="09213870"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1697724" w14:textId="77777777" w:rsidR="0089264D" w:rsidRPr="00B40C4C" w:rsidRDefault="0089264D" w:rsidP="009137DA">
            <w:r w:rsidRPr="00B40C4C">
              <w:t>Sum Kommunal- og distriktsdepartementet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C7B1E" w14:textId="77777777" w:rsidR="0089264D" w:rsidRPr="00B40C4C" w:rsidRDefault="0089264D" w:rsidP="001707FB">
            <w:pPr>
              <w:jc w:val="right"/>
            </w:pPr>
            <w:r w:rsidRPr="00B40C4C">
              <w:t>272 073,5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BFBF9" w14:textId="77777777" w:rsidR="0089264D" w:rsidRPr="00B40C4C" w:rsidRDefault="0089264D" w:rsidP="001707FB">
            <w:pPr>
              <w:jc w:val="right"/>
            </w:pPr>
            <w:r w:rsidRPr="00B40C4C">
              <w:t>290 493,3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E63A2" w14:textId="77777777" w:rsidR="0089264D" w:rsidRPr="00B40C4C" w:rsidRDefault="0089264D" w:rsidP="001707FB">
            <w:pPr>
              <w:jc w:val="right"/>
            </w:pPr>
            <w:r w:rsidRPr="00B40C4C">
              <w:t>6,8</w:t>
            </w:r>
          </w:p>
        </w:tc>
      </w:tr>
    </w:tbl>
    <w:p w14:paraId="4F8F9611" w14:textId="77777777" w:rsidR="0089264D" w:rsidRPr="00B40C4C" w:rsidRDefault="0089264D" w:rsidP="00503FD6">
      <w:r w:rsidRPr="00B40C4C">
        <w:t>Hovedprioriteringene i budsjettforslaget for Kommunal- og distriktsdepartementet:</w:t>
      </w:r>
    </w:p>
    <w:p w14:paraId="527CE2AA" w14:textId="77777777" w:rsidR="0089264D" w:rsidRPr="00B40C4C" w:rsidRDefault="0089264D" w:rsidP="009137DA">
      <w:pPr>
        <w:pStyle w:val="Liste"/>
      </w:pPr>
      <w:r w:rsidRPr="00B40C4C">
        <w:t>en helhetlig politikk for hele Norge</w:t>
      </w:r>
    </w:p>
    <w:p w14:paraId="1C108175" w14:textId="77777777" w:rsidR="0089264D" w:rsidRPr="00B40C4C" w:rsidRDefault="0089264D" w:rsidP="009137DA">
      <w:pPr>
        <w:pStyle w:val="Liste"/>
      </w:pPr>
      <w:r w:rsidRPr="00B40C4C">
        <w:t>en aktiv distriktspolitikk</w:t>
      </w:r>
    </w:p>
    <w:p w14:paraId="404315FC" w14:textId="77777777" w:rsidR="0089264D" w:rsidRPr="00B40C4C" w:rsidRDefault="0089264D" w:rsidP="009137DA">
      <w:pPr>
        <w:pStyle w:val="Liste"/>
      </w:pPr>
      <w:r w:rsidRPr="00B40C4C">
        <w:t>en helhetlig boligpolitikk</w:t>
      </w:r>
    </w:p>
    <w:p w14:paraId="68AF2C07" w14:textId="77777777" w:rsidR="0089264D" w:rsidRPr="00B40C4C" w:rsidRDefault="0089264D" w:rsidP="009137DA">
      <w:pPr>
        <w:pStyle w:val="Liste"/>
      </w:pPr>
      <w:r w:rsidRPr="00B40C4C">
        <w:t>bærekraftig samfunnsutvikling</w:t>
      </w:r>
    </w:p>
    <w:p w14:paraId="2338ED53" w14:textId="77777777" w:rsidR="0089264D" w:rsidRPr="00B40C4C" w:rsidRDefault="0089264D" w:rsidP="009137DA">
      <w:r w:rsidRPr="00B40C4C">
        <w:t xml:space="preserve">Regjeringen jobber for en </w:t>
      </w:r>
      <w:r w:rsidRPr="00B40C4C">
        <w:rPr>
          <w:rStyle w:val="kursiv"/>
        </w:rPr>
        <w:t>helhetlig politikk for hele Norge</w:t>
      </w:r>
      <w:r w:rsidRPr="00B40C4C">
        <w:t>. I 2025 foreslår regjeringen en realvekst i kommunesektorens frie inntekter på 6,8 mrd. kroner, tilsvarende 1,3 pst. Av veksten går 5,15 mrd. kroner til kommunene og 1,65 mrd. kroner til fylkeskommunene. Inntektsveksten til kommunene må ses i sammenheng med omleggingen av inntektssystemet. Videre begrunnes 150 mill. kroner av veksten til kommunene med satsing på psykisk helse og 250 mill. kroner med bemanning i barnehager. Av veksten til fylkeskommunene er 300 mill. kroner begrunnet med opprusting og fornying av fylkesveier.</w:t>
      </w:r>
    </w:p>
    <w:p w14:paraId="59F54864" w14:textId="77777777" w:rsidR="0089264D" w:rsidRPr="00B40C4C" w:rsidRDefault="0089264D" w:rsidP="009137DA">
      <w:r w:rsidRPr="00B40C4C">
        <w:t xml:space="preserve">Regjeringen vil føre en </w:t>
      </w:r>
      <w:r w:rsidRPr="00B40C4C">
        <w:rPr>
          <w:rStyle w:val="kursiv"/>
        </w:rPr>
        <w:t>aktiv distriktspolitikk</w:t>
      </w:r>
      <w:r w:rsidRPr="00B40C4C">
        <w:t xml:space="preserve"> for å legge til rette for at folk har tilgang til arbeid, bolig og gode tjenester der de bor. Forsvarsbudsjettet økes i tråd med de økonomiske rammene som er lagt til grunn i den nye langtidsplanen for forsvarssektoren. Regjeringen legger til rette for spredt bosetting, blant annet gjennom halverte fergepriser, halverte flypriser på kortbanenettet og reduserte barnehagepriser. Regjeringen foreslår også en ny gjeldssletteordning for yrkesaktive personer med studielån som er bosatt i mindre sentrale distriktskommuner, økt bevilgning til jordbruksavtalen, et nytt tilskudd for å stimulere til økt boligbygging i distriktskommuner og midler til regionale kulturfond. Budsjettforslaget innebærer også at Merkur-programmet styrkes og at arbeidet med bygdevekstavtaler videreføres.</w:t>
      </w:r>
    </w:p>
    <w:p w14:paraId="31E709DB" w14:textId="77777777" w:rsidR="0089264D" w:rsidRPr="00B40C4C" w:rsidRDefault="0089264D" w:rsidP="009137DA">
      <w:r w:rsidRPr="00B40C4C">
        <w:lastRenderedPageBreak/>
        <w:t xml:space="preserve">Målet for </w:t>
      </w:r>
      <w:r w:rsidRPr="00B40C4C">
        <w:rPr>
          <w:rStyle w:val="kursiv"/>
        </w:rPr>
        <w:t>boligpolitikken</w:t>
      </w:r>
      <w:r w:rsidRPr="00B40C4C">
        <w:t xml:space="preserve"> er å legge til rette for at folk skal kunne bo i en egnet bolig i hele landet. Regjeringen foreslår en låneramme til Husbanken på 29 mrd. kroner. Det vil bli satt i gang et forsøk der kommunene kan gi startlån til en noe bredere målgruppe enn i dag. For å stimulere tilbudssiden i byggemarkedet vil regjeringen iverksette forenklingstiltak som skal gjøre det enklere og raskere å realisere gode boligprosjekter. Regjeringen foreslår også å videreføre styrkingen av bostøtten som det ble enighet om i forbindelse med revidert nasjonalbudsjett for 2024.</w:t>
      </w:r>
    </w:p>
    <w:p w14:paraId="0771F51F" w14:textId="77777777" w:rsidR="0089264D" w:rsidRPr="00B40C4C" w:rsidRDefault="0089264D" w:rsidP="009137DA">
      <w:r w:rsidRPr="00B40C4C">
        <w:t xml:space="preserve">Regjeringen vil bidra til en </w:t>
      </w:r>
      <w:r w:rsidRPr="00B40C4C">
        <w:rPr>
          <w:rStyle w:val="kursiv"/>
        </w:rPr>
        <w:t>bærekraftig samfunnsutvikling</w:t>
      </w:r>
      <w:r w:rsidRPr="00B40C4C">
        <w:t xml:space="preserve"> og foreslår å øke bevilgningene til Kartverket. Det har vært en betydelig økning i bruk av geografiske data fra Kartverket, som blant annet er viktig for å løse oppgaver innenfor samfunnssikkerhet og beredskap. I tillegg er det behov for å heve sikkerhetsnivået i matrikkelen og grunnboken.</w:t>
      </w:r>
    </w:p>
    <w:p w14:paraId="39D56294" w14:textId="77777777" w:rsidR="0089264D" w:rsidRPr="00B40C4C" w:rsidRDefault="0089264D" w:rsidP="00D100D4">
      <w:pPr>
        <w:pStyle w:val="Overskrift3"/>
      </w:pPr>
      <w:r w:rsidRPr="00B40C4C">
        <w:t>Arbeids- og inkluderingsdepartementet</w:t>
      </w:r>
    </w:p>
    <w:p w14:paraId="4A33AA12"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80"/>
        <w:gridCol w:w="1620"/>
        <w:gridCol w:w="1400"/>
        <w:gridCol w:w="1260"/>
      </w:tblGrid>
      <w:tr w:rsidR="00446E55" w:rsidRPr="00B40C4C" w14:paraId="7D679C37" w14:textId="77777777">
        <w:trPr>
          <w:trHeight w:val="360"/>
        </w:trPr>
        <w:tc>
          <w:tcPr>
            <w:tcW w:w="9560" w:type="dxa"/>
            <w:gridSpan w:val="4"/>
            <w:tcBorders>
              <w:top w:val="nil"/>
              <w:left w:val="nil"/>
              <w:bottom w:val="nil"/>
              <w:right w:val="nil"/>
            </w:tcBorders>
            <w:tcMar>
              <w:top w:w="128" w:type="dxa"/>
              <w:left w:w="43" w:type="dxa"/>
              <w:bottom w:w="43" w:type="dxa"/>
              <w:right w:w="43" w:type="dxa"/>
            </w:tcMar>
            <w:vAlign w:val="bottom"/>
          </w:tcPr>
          <w:p w14:paraId="3B105A5E" w14:textId="77777777" w:rsidR="0089264D" w:rsidRPr="00B40C4C" w:rsidRDefault="0089264D" w:rsidP="001707FB">
            <w:pPr>
              <w:jc w:val="right"/>
            </w:pPr>
            <w:r w:rsidRPr="00B40C4C">
              <w:t>Mill. kroner</w:t>
            </w:r>
          </w:p>
        </w:tc>
      </w:tr>
      <w:tr w:rsidR="00446E55" w:rsidRPr="00B40C4C" w14:paraId="24C2E8A3" w14:textId="77777777">
        <w:trPr>
          <w:trHeight w:val="600"/>
        </w:trPr>
        <w:tc>
          <w:tcPr>
            <w:tcW w:w="5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0E28B" w14:textId="77777777" w:rsidR="0089264D" w:rsidRPr="00B40C4C" w:rsidRDefault="0089264D" w:rsidP="009137DA"/>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FAC02" w14:textId="77777777" w:rsidR="0089264D" w:rsidRPr="00B40C4C" w:rsidRDefault="0089264D" w:rsidP="001707FB">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56CDCD" w14:textId="77777777" w:rsidR="0089264D" w:rsidRPr="00B40C4C" w:rsidRDefault="0089264D" w:rsidP="001707FB">
            <w:pPr>
              <w:jc w:val="right"/>
            </w:pPr>
            <w:r w:rsidRPr="00B40C4C">
              <w:t>Gul bok 2025</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1FBBB" w14:textId="77777777" w:rsidR="0089264D" w:rsidRPr="00B40C4C" w:rsidRDefault="0089264D" w:rsidP="001707FB">
            <w:pPr>
              <w:jc w:val="right"/>
            </w:pPr>
            <w:r w:rsidRPr="00B40C4C">
              <w:t>Endring i pst.</w:t>
            </w:r>
          </w:p>
        </w:tc>
      </w:tr>
      <w:tr w:rsidR="00446E55" w:rsidRPr="00B40C4C" w14:paraId="020B02EF" w14:textId="77777777">
        <w:trPr>
          <w:trHeight w:val="380"/>
        </w:trPr>
        <w:tc>
          <w:tcPr>
            <w:tcW w:w="5280" w:type="dxa"/>
            <w:tcBorders>
              <w:top w:val="single" w:sz="4" w:space="0" w:color="000000"/>
              <w:left w:val="nil"/>
              <w:bottom w:val="nil"/>
              <w:right w:val="nil"/>
            </w:tcBorders>
            <w:tcMar>
              <w:top w:w="128" w:type="dxa"/>
              <w:left w:w="43" w:type="dxa"/>
              <w:bottom w:w="43" w:type="dxa"/>
              <w:right w:w="43" w:type="dxa"/>
            </w:tcMar>
          </w:tcPr>
          <w:p w14:paraId="6463756D" w14:textId="77777777" w:rsidR="0089264D" w:rsidRPr="00B40C4C" w:rsidRDefault="0089264D" w:rsidP="009137DA">
            <w:r w:rsidRPr="00B40C4C">
              <w:rPr>
                <w:rStyle w:val="kursiv"/>
              </w:rPr>
              <w:t>Programområde 09 Arbeid og sosiale formål</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569CC9FC" w14:textId="77777777" w:rsidR="0089264D" w:rsidRPr="00B40C4C" w:rsidRDefault="0089264D" w:rsidP="001707F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FDBE42" w14:textId="77777777" w:rsidR="0089264D" w:rsidRPr="00B40C4C" w:rsidRDefault="0089264D" w:rsidP="001707FB">
            <w:pPr>
              <w:jc w:val="right"/>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C78D187" w14:textId="77777777" w:rsidR="0089264D" w:rsidRPr="00B40C4C" w:rsidRDefault="0089264D" w:rsidP="001707FB">
            <w:pPr>
              <w:jc w:val="right"/>
            </w:pPr>
          </w:p>
        </w:tc>
      </w:tr>
      <w:tr w:rsidR="00446E55" w:rsidRPr="00B40C4C" w14:paraId="3493505B" w14:textId="77777777">
        <w:trPr>
          <w:trHeight w:val="380"/>
        </w:trPr>
        <w:tc>
          <w:tcPr>
            <w:tcW w:w="5280" w:type="dxa"/>
            <w:tcBorders>
              <w:top w:val="nil"/>
              <w:left w:val="nil"/>
              <w:bottom w:val="nil"/>
              <w:right w:val="nil"/>
            </w:tcBorders>
            <w:tcMar>
              <w:top w:w="128" w:type="dxa"/>
              <w:left w:w="43" w:type="dxa"/>
              <w:bottom w:w="43" w:type="dxa"/>
              <w:right w:w="43" w:type="dxa"/>
            </w:tcMar>
          </w:tcPr>
          <w:p w14:paraId="7B7C4AF6" w14:textId="77777777" w:rsidR="0089264D" w:rsidRPr="00B40C4C" w:rsidRDefault="0089264D" w:rsidP="009137DA">
            <w:r w:rsidRPr="00B40C4C">
              <w:t>09.00 Administrasjon</w:t>
            </w:r>
          </w:p>
        </w:tc>
        <w:tc>
          <w:tcPr>
            <w:tcW w:w="1620" w:type="dxa"/>
            <w:tcBorders>
              <w:top w:val="nil"/>
              <w:left w:val="nil"/>
              <w:bottom w:val="nil"/>
              <w:right w:val="nil"/>
            </w:tcBorders>
            <w:tcMar>
              <w:top w:w="128" w:type="dxa"/>
              <w:left w:w="43" w:type="dxa"/>
              <w:bottom w:w="43" w:type="dxa"/>
              <w:right w:w="43" w:type="dxa"/>
            </w:tcMar>
            <w:vAlign w:val="bottom"/>
          </w:tcPr>
          <w:p w14:paraId="6A54ABCA" w14:textId="77777777" w:rsidR="0089264D" w:rsidRPr="00B40C4C" w:rsidRDefault="0089264D" w:rsidP="001707FB">
            <w:pPr>
              <w:jc w:val="right"/>
            </w:pPr>
            <w:r w:rsidRPr="00B40C4C">
              <w:t>775,9</w:t>
            </w:r>
          </w:p>
        </w:tc>
        <w:tc>
          <w:tcPr>
            <w:tcW w:w="1400" w:type="dxa"/>
            <w:tcBorders>
              <w:top w:val="nil"/>
              <w:left w:val="nil"/>
              <w:bottom w:val="nil"/>
              <w:right w:val="nil"/>
            </w:tcBorders>
            <w:tcMar>
              <w:top w:w="128" w:type="dxa"/>
              <w:left w:w="43" w:type="dxa"/>
              <w:bottom w:w="43" w:type="dxa"/>
              <w:right w:w="43" w:type="dxa"/>
            </w:tcMar>
            <w:vAlign w:val="bottom"/>
          </w:tcPr>
          <w:p w14:paraId="4D4F4EDB" w14:textId="77777777" w:rsidR="0089264D" w:rsidRPr="00B40C4C" w:rsidRDefault="0089264D" w:rsidP="001707FB">
            <w:pPr>
              <w:jc w:val="right"/>
            </w:pPr>
            <w:r w:rsidRPr="00B40C4C">
              <w:t>776,4</w:t>
            </w:r>
          </w:p>
        </w:tc>
        <w:tc>
          <w:tcPr>
            <w:tcW w:w="1260" w:type="dxa"/>
            <w:tcBorders>
              <w:top w:val="nil"/>
              <w:left w:val="nil"/>
              <w:bottom w:val="nil"/>
              <w:right w:val="nil"/>
            </w:tcBorders>
            <w:tcMar>
              <w:top w:w="128" w:type="dxa"/>
              <w:left w:w="43" w:type="dxa"/>
              <w:bottom w:w="43" w:type="dxa"/>
              <w:right w:w="43" w:type="dxa"/>
            </w:tcMar>
            <w:vAlign w:val="bottom"/>
          </w:tcPr>
          <w:p w14:paraId="769105AA" w14:textId="77777777" w:rsidR="0089264D" w:rsidRPr="00B40C4C" w:rsidRDefault="0089264D" w:rsidP="001707FB">
            <w:pPr>
              <w:jc w:val="right"/>
            </w:pPr>
            <w:r w:rsidRPr="00B40C4C">
              <w:t>0,1</w:t>
            </w:r>
          </w:p>
        </w:tc>
      </w:tr>
      <w:tr w:rsidR="00446E55" w:rsidRPr="00B40C4C" w14:paraId="015CAB62" w14:textId="77777777">
        <w:trPr>
          <w:trHeight w:val="380"/>
        </w:trPr>
        <w:tc>
          <w:tcPr>
            <w:tcW w:w="5280" w:type="dxa"/>
            <w:tcBorders>
              <w:top w:val="nil"/>
              <w:left w:val="nil"/>
              <w:bottom w:val="nil"/>
              <w:right w:val="nil"/>
            </w:tcBorders>
            <w:tcMar>
              <w:top w:w="128" w:type="dxa"/>
              <w:left w:w="43" w:type="dxa"/>
              <w:bottom w:w="43" w:type="dxa"/>
              <w:right w:w="43" w:type="dxa"/>
            </w:tcMar>
          </w:tcPr>
          <w:p w14:paraId="127E87CE" w14:textId="77777777" w:rsidR="0089264D" w:rsidRPr="00B40C4C" w:rsidRDefault="0089264D" w:rsidP="009137DA">
            <w:r w:rsidRPr="00B40C4C">
              <w:t>09.10 Administrasjon av arbeids- og velferdspolitikken</w:t>
            </w:r>
          </w:p>
        </w:tc>
        <w:tc>
          <w:tcPr>
            <w:tcW w:w="1620" w:type="dxa"/>
            <w:tcBorders>
              <w:top w:val="nil"/>
              <w:left w:val="nil"/>
              <w:bottom w:val="nil"/>
              <w:right w:val="nil"/>
            </w:tcBorders>
            <w:tcMar>
              <w:top w:w="128" w:type="dxa"/>
              <w:left w:w="43" w:type="dxa"/>
              <w:bottom w:w="43" w:type="dxa"/>
              <w:right w:w="43" w:type="dxa"/>
            </w:tcMar>
            <w:vAlign w:val="bottom"/>
          </w:tcPr>
          <w:p w14:paraId="1B2CAE06" w14:textId="77777777" w:rsidR="0089264D" w:rsidRPr="00B40C4C" w:rsidRDefault="0089264D" w:rsidP="001707FB">
            <w:pPr>
              <w:jc w:val="right"/>
            </w:pPr>
            <w:r w:rsidRPr="00B40C4C">
              <w:t>14 764,5</w:t>
            </w:r>
          </w:p>
        </w:tc>
        <w:tc>
          <w:tcPr>
            <w:tcW w:w="1400" w:type="dxa"/>
            <w:tcBorders>
              <w:top w:val="nil"/>
              <w:left w:val="nil"/>
              <w:bottom w:val="nil"/>
              <w:right w:val="nil"/>
            </w:tcBorders>
            <w:tcMar>
              <w:top w:w="128" w:type="dxa"/>
              <w:left w:w="43" w:type="dxa"/>
              <w:bottom w:w="43" w:type="dxa"/>
              <w:right w:w="43" w:type="dxa"/>
            </w:tcMar>
            <w:vAlign w:val="bottom"/>
          </w:tcPr>
          <w:p w14:paraId="1C1CDAE6" w14:textId="77777777" w:rsidR="0089264D" w:rsidRPr="00B40C4C" w:rsidRDefault="0089264D" w:rsidP="001707FB">
            <w:pPr>
              <w:jc w:val="right"/>
            </w:pPr>
            <w:r w:rsidRPr="00B40C4C">
              <w:t>15 698,5</w:t>
            </w:r>
          </w:p>
        </w:tc>
        <w:tc>
          <w:tcPr>
            <w:tcW w:w="1260" w:type="dxa"/>
            <w:tcBorders>
              <w:top w:val="nil"/>
              <w:left w:val="nil"/>
              <w:bottom w:val="nil"/>
              <w:right w:val="nil"/>
            </w:tcBorders>
            <w:tcMar>
              <w:top w:w="128" w:type="dxa"/>
              <w:left w:w="43" w:type="dxa"/>
              <w:bottom w:w="43" w:type="dxa"/>
              <w:right w:w="43" w:type="dxa"/>
            </w:tcMar>
            <w:vAlign w:val="bottom"/>
          </w:tcPr>
          <w:p w14:paraId="1A065E4F" w14:textId="77777777" w:rsidR="0089264D" w:rsidRPr="00B40C4C" w:rsidRDefault="0089264D" w:rsidP="001707FB">
            <w:pPr>
              <w:jc w:val="right"/>
            </w:pPr>
            <w:r w:rsidRPr="00B40C4C">
              <w:t>6,3</w:t>
            </w:r>
          </w:p>
        </w:tc>
      </w:tr>
      <w:tr w:rsidR="00446E55" w:rsidRPr="00B40C4C" w14:paraId="2BA6A9ED" w14:textId="77777777">
        <w:trPr>
          <w:trHeight w:val="380"/>
        </w:trPr>
        <w:tc>
          <w:tcPr>
            <w:tcW w:w="5280" w:type="dxa"/>
            <w:tcBorders>
              <w:top w:val="nil"/>
              <w:left w:val="nil"/>
              <w:bottom w:val="nil"/>
              <w:right w:val="nil"/>
            </w:tcBorders>
            <w:tcMar>
              <w:top w:w="128" w:type="dxa"/>
              <w:left w:w="43" w:type="dxa"/>
              <w:bottom w:w="43" w:type="dxa"/>
              <w:right w:w="43" w:type="dxa"/>
            </w:tcMar>
          </w:tcPr>
          <w:p w14:paraId="5B27884C" w14:textId="77777777" w:rsidR="0089264D" w:rsidRPr="00B40C4C" w:rsidRDefault="0089264D" w:rsidP="009137DA">
            <w:r w:rsidRPr="00B40C4C">
              <w:t>09.20 Tiltak for bedrede levekår mv.</w:t>
            </w:r>
          </w:p>
        </w:tc>
        <w:tc>
          <w:tcPr>
            <w:tcW w:w="1620" w:type="dxa"/>
            <w:tcBorders>
              <w:top w:val="nil"/>
              <w:left w:val="nil"/>
              <w:bottom w:val="nil"/>
              <w:right w:val="nil"/>
            </w:tcBorders>
            <w:tcMar>
              <w:top w:w="128" w:type="dxa"/>
              <w:left w:w="43" w:type="dxa"/>
              <w:bottom w:w="43" w:type="dxa"/>
              <w:right w:w="43" w:type="dxa"/>
            </w:tcMar>
            <w:vAlign w:val="bottom"/>
          </w:tcPr>
          <w:p w14:paraId="16A4A035" w14:textId="77777777" w:rsidR="0089264D" w:rsidRPr="00B40C4C" w:rsidRDefault="0089264D" w:rsidP="001707FB">
            <w:pPr>
              <w:jc w:val="right"/>
            </w:pPr>
            <w:r w:rsidRPr="00B40C4C">
              <w:t>402,4</w:t>
            </w:r>
          </w:p>
        </w:tc>
        <w:tc>
          <w:tcPr>
            <w:tcW w:w="1400" w:type="dxa"/>
            <w:tcBorders>
              <w:top w:val="nil"/>
              <w:left w:val="nil"/>
              <w:bottom w:val="nil"/>
              <w:right w:val="nil"/>
            </w:tcBorders>
            <w:tcMar>
              <w:top w:w="128" w:type="dxa"/>
              <w:left w:w="43" w:type="dxa"/>
              <w:bottom w:w="43" w:type="dxa"/>
              <w:right w:w="43" w:type="dxa"/>
            </w:tcMar>
            <w:vAlign w:val="bottom"/>
          </w:tcPr>
          <w:p w14:paraId="44A2D2F7" w14:textId="77777777" w:rsidR="0089264D" w:rsidRPr="00B40C4C" w:rsidRDefault="0089264D" w:rsidP="001707FB">
            <w:pPr>
              <w:jc w:val="right"/>
            </w:pPr>
            <w:r w:rsidRPr="00B40C4C">
              <w:t>420,9</w:t>
            </w:r>
          </w:p>
        </w:tc>
        <w:tc>
          <w:tcPr>
            <w:tcW w:w="1260" w:type="dxa"/>
            <w:tcBorders>
              <w:top w:val="nil"/>
              <w:left w:val="nil"/>
              <w:bottom w:val="nil"/>
              <w:right w:val="nil"/>
            </w:tcBorders>
            <w:tcMar>
              <w:top w:w="128" w:type="dxa"/>
              <w:left w:w="43" w:type="dxa"/>
              <w:bottom w:w="43" w:type="dxa"/>
              <w:right w:w="43" w:type="dxa"/>
            </w:tcMar>
            <w:vAlign w:val="bottom"/>
          </w:tcPr>
          <w:p w14:paraId="35843309" w14:textId="77777777" w:rsidR="0089264D" w:rsidRPr="00B40C4C" w:rsidRDefault="0089264D" w:rsidP="001707FB">
            <w:pPr>
              <w:jc w:val="right"/>
            </w:pPr>
            <w:r w:rsidRPr="00B40C4C">
              <w:t>4,6</w:t>
            </w:r>
          </w:p>
        </w:tc>
      </w:tr>
      <w:tr w:rsidR="00446E55" w:rsidRPr="00B40C4C" w14:paraId="3C225D23" w14:textId="77777777">
        <w:trPr>
          <w:trHeight w:val="380"/>
        </w:trPr>
        <w:tc>
          <w:tcPr>
            <w:tcW w:w="5280" w:type="dxa"/>
            <w:tcBorders>
              <w:top w:val="nil"/>
              <w:left w:val="nil"/>
              <w:bottom w:val="nil"/>
              <w:right w:val="nil"/>
            </w:tcBorders>
            <w:tcMar>
              <w:top w:w="128" w:type="dxa"/>
              <w:left w:w="43" w:type="dxa"/>
              <w:bottom w:w="43" w:type="dxa"/>
              <w:right w:w="43" w:type="dxa"/>
            </w:tcMar>
          </w:tcPr>
          <w:p w14:paraId="33D1B1C7" w14:textId="77777777" w:rsidR="0089264D" w:rsidRPr="00B40C4C" w:rsidRDefault="0089264D" w:rsidP="009137DA">
            <w:r w:rsidRPr="00B40C4C">
              <w:t>09.30 Arbeidsmarked</w:t>
            </w:r>
          </w:p>
        </w:tc>
        <w:tc>
          <w:tcPr>
            <w:tcW w:w="1620" w:type="dxa"/>
            <w:tcBorders>
              <w:top w:val="nil"/>
              <w:left w:val="nil"/>
              <w:bottom w:val="nil"/>
              <w:right w:val="nil"/>
            </w:tcBorders>
            <w:tcMar>
              <w:top w:w="128" w:type="dxa"/>
              <w:left w:w="43" w:type="dxa"/>
              <w:bottom w:w="43" w:type="dxa"/>
              <w:right w:w="43" w:type="dxa"/>
            </w:tcMar>
            <w:vAlign w:val="bottom"/>
          </w:tcPr>
          <w:p w14:paraId="0E9E007A" w14:textId="77777777" w:rsidR="0089264D" w:rsidRPr="00B40C4C" w:rsidRDefault="0089264D" w:rsidP="001707FB">
            <w:pPr>
              <w:jc w:val="right"/>
            </w:pPr>
            <w:r w:rsidRPr="00B40C4C">
              <w:t>10 684,0</w:t>
            </w:r>
          </w:p>
        </w:tc>
        <w:tc>
          <w:tcPr>
            <w:tcW w:w="1400" w:type="dxa"/>
            <w:tcBorders>
              <w:top w:val="nil"/>
              <w:left w:val="nil"/>
              <w:bottom w:val="nil"/>
              <w:right w:val="nil"/>
            </w:tcBorders>
            <w:tcMar>
              <w:top w:w="128" w:type="dxa"/>
              <w:left w:w="43" w:type="dxa"/>
              <w:bottom w:w="43" w:type="dxa"/>
              <w:right w:w="43" w:type="dxa"/>
            </w:tcMar>
            <w:vAlign w:val="bottom"/>
          </w:tcPr>
          <w:p w14:paraId="5E851259" w14:textId="77777777" w:rsidR="0089264D" w:rsidRPr="00B40C4C" w:rsidRDefault="0089264D" w:rsidP="001707FB">
            <w:pPr>
              <w:jc w:val="right"/>
            </w:pPr>
            <w:r w:rsidRPr="00B40C4C">
              <w:t>11 618,7</w:t>
            </w:r>
          </w:p>
        </w:tc>
        <w:tc>
          <w:tcPr>
            <w:tcW w:w="1260" w:type="dxa"/>
            <w:tcBorders>
              <w:top w:val="nil"/>
              <w:left w:val="nil"/>
              <w:bottom w:val="nil"/>
              <w:right w:val="nil"/>
            </w:tcBorders>
            <w:tcMar>
              <w:top w:w="128" w:type="dxa"/>
              <w:left w:w="43" w:type="dxa"/>
              <w:bottom w:w="43" w:type="dxa"/>
              <w:right w:w="43" w:type="dxa"/>
            </w:tcMar>
            <w:vAlign w:val="bottom"/>
          </w:tcPr>
          <w:p w14:paraId="321DCBDB" w14:textId="77777777" w:rsidR="0089264D" w:rsidRPr="00B40C4C" w:rsidRDefault="0089264D" w:rsidP="001707FB">
            <w:pPr>
              <w:jc w:val="right"/>
            </w:pPr>
            <w:r w:rsidRPr="00B40C4C">
              <w:t>8,7</w:t>
            </w:r>
          </w:p>
        </w:tc>
      </w:tr>
      <w:tr w:rsidR="00446E55" w:rsidRPr="00B40C4C" w14:paraId="77FB1AFE" w14:textId="77777777">
        <w:trPr>
          <w:trHeight w:val="380"/>
        </w:trPr>
        <w:tc>
          <w:tcPr>
            <w:tcW w:w="5280" w:type="dxa"/>
            <w:tcBorders>
              <w:top w:val="nil"/>
              <w:left w:val="nil"/>
              <w:bottom w:val="nil"/>
              <w:right w:val="nil"/>
            </w:tcBorders>
            <w:tcMar>
              <w:top w:w="128" w:type="dxa"/>
              <w:left w:w="43" w:type="dxa"/>
              <w:bottom w:w="43" w:type="dxa"/>
              <w:right w:w="43" w:type="dxa"/>
            </w:tcMar>
          </w:tcPr>
          <w:p w14:paraId="0D5BD39F" w14:textId="77777777" w:rsidR="0089264D" w:rsidRPr="00B40C4C" w:rsidRDefault="0089264D" w:rsidP="009137DA">
            <w:r w:rsidRPr="00B40C4C">
              <w:t>09.40 Arbeidsmiljø og sikkerhet</w:t>
            </w:r>
          </w:p>
        </w:tc>
        <w:tc>
          <w:tcPr>
            <w:tcW w:w="1620" w:type="dxa"/>
            <w:tcBorders>
              <w:top w:val="nil"/>
              <w:left w:val="nil"/>
              <w:bottom w:val="nil"/>
              <w:right w:val="nil"/>
            </w:tcBorders>
            <w:tcMar>
              <w:top w:w="128" w:type="dxa"/>
              <w:left w:w="43" w:type="dxa"/>
              <w:bottom w:w="43" w:type="dxa"/>
              <w:right w:w="43" w:type="dxa"/>
            </w:tcMar>
            <w:vAlign w:val="bottom"/>
          </w:tcPr>
          <w:p w14:paraId="16D22E51" w14:textId="77777777" w:rsidR="0089264D" w:rsidRPr="00B40C4C" w:rsidRDefault="0089264D" w:rsidP="001707FB">
            <w:pPr>
              <w:jc w:val="right"/>
            </w:pPr>
            <w:r w:rsidRPr="00B40C4C">
              <w:t>1 082,5</w:t>
            </w:r>
          </w:p>
        </w:tc>
        <w:tc>
          <w:tcPr>
            <w:tcW w:w="1400" w:type="dxa"/>
            <w:tcBorders>
              <w:top w:val="nil"/>
              <w:left w:val="nil"/>
              <w:bottom w:val="nil"/>
              <w:right w:val="nil"/>
            </w:tcBorders>
            <w:tcMar>
              <w:top w:w="128" w:type="dxa"/>
              <w:left w:w="43" w:type="dxa"/>
              <w:bottom w:w="43" w:type="dxa"/>
              <w:right w:w="43" w:type="dxa"/>
            </w:tcMar>
            <w:vAlign w:val="bottom"/>
          </w:tcPr>
          <w:p w14:paraId="18478BB5" w14:textId="77777777" w:rsidR="0089264D" w:rsidRPr="00B40C4C" w:rsidRDefault="0089264D" w:rsidP="001707FB">
            <w:pPr>
              <w:jc w:val="right"/>
            </w:pPr>
            <w:r w:rsidRPr="00B40C4C">
              <w:t>1 132,3</w:t>
            </w:r>
          </w:p>
        </w:tc>
        <w:tc>
          <w:tcPr>
            <w:tcW w:w="1260" w:type="dxa"/>
            <w:tcBorders>
              <w:top w:val="nil"/>
              <w:left w:val="nil"/>
              <w:bottom w:val="nil"/>
              <w:right w:val="nil"/>
            </w:tcBorders>
            <w:tcMar>
              <w:top w:w="128" w:type="dxa"/>
              <w:left w:w="43" w:type="dxa"/>
              <w:bottom w:w="43" w:type="dxa"/>
              <w:right w:w="43" w:type="dxa"/>
            </w:tcMar>
            <w:vAlign w:val="bottom"/>
          </w:tcPr>
          <w:p w14:paraId="0BC74DAA" w14:textId="77777777" w:rsidR="0089264D" w:rsidRPr="00B40C4C" w:rsidRDefault="0089264D" w:rsidP="001707FB">
            <w:pPr>
              <w:jc w:val="right"/>
            </w:pPr>
            <w:r w:rsidRPr="00B40C4C">
              <w:t>4,6</w:t>
            </w:r>
          </w:p>
        </w:tc>
      </w:tr>
      <w:tr w:rsidR="00446E55" w:rsidRPr="00B40C4C" w14:paraId="1C15A07B" w14:textId="77777777">
        <w:trPr>
          <w:trHeight w:val="380"/>
        </w:trPr>
        <w:tc>
          <w:tcPr>
            <w:tcW w:w="5280" w:type="dxa"/>
            <w:tcBorders>
              <w:top w:val="nil"/>
              <w:left w:val="nil"/>
              <w:bottom w:val="nil"/>
              <w:right w:val="nil"/>
            </w:tcBorders>
            <w:tcMar>
              <w:top w:w="128" w:type="dxa"/>
              <w:left w:w="43" w:type="dxa"/>
              <w:bottom w:w="43" w:type="dxa"/>
              <w:right w:w="43" w:type="dxa"/>
            </w:tcMar>
          </w:tcPr>
          <w:p w14:paraId="774770DD" w14:textId="77777777" w:rsidR="0089264D" w:rsidRPr="00B40C4C" w:rsidRDefault="0089264D" w:rsidP="009137DA">
            <w:r w:rsidRPr="00B40C4C">
              <w:t>09.50 Pensjoner mv. under Statens pensjonskasse</w:t>
            </w:r>
          </w:p>
        </w:tc>
        <w:tc>
          <w:tcPr>
            <w:tcW w:w="1620" w:type="dxa"/>
            <w:tcBorders>
              <w:top w:val="nil"/>
              <w:left w:val="nil"/>
              <w:bottom w:val="nil"/>
              <w:right w:val="nil"/>
            </w:tcBorders>
            <w:tcMar>
              <w:top w:w="128" w:type="dxa"/>
              <w:left w:w="43" w:type="dxa"/>
              <w:bottom w:w="43" w:type="dxa"/>
              <w:right w:w="43" w:type="dxa"/>
            </w:tcMar>
            <w:vAlign w:val="bottom"/>
          </w:tcPr>
          <w:p w14:paraId="0AC1D263" w14:textId="77777777" w:rsidR="0089264D" w:rsidRPr="00B40C4C" w:rsidRDefault="0089264D" w:rsidP="001707FB">
            <w:pPr>
              <w:jc w:val="right"/>
            </w:pPr>
            <w:r w:rsidRPr="00B40C4C">
              <w:t>10 536,1</w:t>
            </w:r>
          </w:p>
        </w:tc>
        <w:tc>
          <w:tcPr>
            <w:tcW w:w="1400" w:type="dxa"/>
            <w:tcBorders>
              <w:top w:val="nil"/>
              <w:left w:val="nil"/>
              <w:bottom w:val="nil"/>
              <w:right w:val="nil"/>
            </w:tcBorders>
            <w:tcMar>
              <w:top w:w="128" w:type="dxa"/>
              <w:left w:w="43" w:type="dxa"/>
              <w:bottom w:w="43" w:type="dxa"/>
              <w:right w:w="43" w:type="dxa"/>
            </w:tcMar>
            <w:vAlign w:val="bottom"/>
          </w:tcPr>
          <w:p w14:paraId="48B0DC6F" w14:textId="77777777" w:rsidR="0089264D" w:rsidRPr="00B40C4C" w:rsidRDefault="0089264D" w:rsidP="001707FB">
            <w:pPr>
              <w:jc w:val="right"/>
            </w:pPr>
            <w:r w:rsidRPr="00B40C4C">
              <w:t>13 195,5</w:t>
            </w:r>
          </w:p>
        </w:tc>
        <w:tc>
          <w:tcPr>
            <w:tcW w:w="1260" w:type="dxa"/>
            <w:tcBorders>
              <w:top w:val="nil"/>
              <w:left w:val="nil"/>
              <w:bottom w:val="nil"/>
              <w:right w:val="nil"/>
            </w:tcBorders>
            <w:tcMar>
              <w:top w:w="128" w:type="dxa"/>
              <w:left w:w="43" w:type="dxa"/>
              <w:bottom w:w="43" w:type="dxa"/>
              <w:right w:w="43" w:type="dxa"/>
            </w:tcMar>
            <w:vAlign w:val="bottom"/>
          </w:tcPr>
          <w:p w14:paraId="44055834" w14:textId="77777777" w:rsidR="0089264D" w:rsidRPr="00B40C4C" w:rsidRDefault="0089264D" w:rsidP="001707FB">
            <w:pPr>
              <w:jc w:val="right"/>
            </w:pPr>
            <w:r w:rsidRPr="00B40C4C">
              <w:t>25,2</w:t>
            </w:r>
          </w:p>
        </w:tc>
      </w:tr>
      <w:tr w:rsidR="00446E55" w:rsidRPr="00B40C4C" w14:paraId="62903330" w14:textId="77777777">
        <w:trPr>
          <w:trHeight w:val="380"/>
        </w:trPr>
        <w:tc>
          <w:tcPr>
            <w:tcW w:w="5280" w:type="dxa"/>
            <w:tcBorders>
              <w:top w:val="nil"/>
              <w:left w:val="nil"/>
              <w:bottom w:val="nil"/>
              <w:right w:val="nil"/>
            </w:tcBorders>
            <w:tcMar>
              <w:top w:w="128" w:type="dxa"/>
              <w:left w:w="43" w:type="dxa"/>
              <w:bottom w:w="43" w:type="dxa"/>
              <w:right w:w="43" w:type="dxa"/>
            </w:tcMar>
          </w:tcPr>
          <w:p w14:paraId="04BA3D25" w14:textId="77777777" w:rsidR="0089264D" w:rsidRPr="00B40C4C" w:rsidRDefault="0089264D" w:rsidP="009137DA">
            <w:r w:rsidRPr="00B40C4C">
              <w:t>09.60 Kontantytelser</w:t>
            </w:r>
          </w:p>
        </w:tc>
        <w:tc>
          <w:tcPr>
            <w:tcW w:w="1620" w:type="dxa"/>
            <w:tcBorders>
              <w:top w:val="nil"/>
              <w:left w:val="nil"/>
              <w:bottom w:val="nil"/>
              <w:right w:val="nil"/>
            </w:tcBorders>
            <w:tcMar>
              <w:top w:w="128" w:type="dxa"/>
              <w:left w:w="43" w:type="dxa"/>
              <w:bottom w:w="43" w:type="dxa"/>
              <w:right w:w="43" w:type="dxa"/>
            </w:tcMar>
            <w:vAlign w:val="bottom"/>
          </w:tcPr>
          <w:p w14:paraId="77C8593A" w14:textId="77777777" w:rsidR="0089264D" w:rsidRPr="00B40C4C" w:rsidRDefault="0089264D" w:rsidP="001707FB">
            <w:pPr>
              <w:jc w:val="right"/>
            </w:pPr>
            <w:r w:rsidRPr="00B40C4C">
              <w:t>4 687,0</w:t>
            </w:r>
          </w:p>
        </w:tc>
        <w:tc>
          <w:tcPr>
            <w:tcW w:w="1400" w:type="dxa"/>
            <w:tcBorders>
              <w:top w:val="nil"/>
              <w:left w:val="nil"/>
              <w:bottom w:val="nil"/>
              <w:right w:val="nil"/>
            </w:tcBorders>
            <w:tcMar>
              <w:top w:w="128" w:type="dxa"/>
              <w:left w:w="43" w:type="dxa"/>
              <w:bottom w:w="43" w:type="dxa"/>
              <w:right w:w="43" w:type="dxa"/>
            </w:tcMar>
            <w:vAlign w:val="bottom"/>
          </w:tcPr>
          <w:p w14:paraId="5C140D64" w14:textId="77777777" w:rsidR="0089264D" w:rsidRPr="00B40C4C" w:rsidRDefault="0089264D" w:rsidP="001707FB">
            <w:pPr>
              <w:jc w:val="right"/>
            </w:pPr>
            <w:r w:rsidRPr="00B40C4C">
              <w:t>5 126,8</w:t>
            </w:r>
          </w:p>
        </w:tc>
        <w:tc>
          <w:tcPr>
            <w:tcW w:w="1260" w:type="dxa"/>
            <w:tcBorders>
              <w:top w:val="nil"/>
              <w:left w:val="nil"/>
              <w:bottom w:val="nil"/>
              <w:right w:val="nil"/>
            </w:tcBorders>
            <w:tcMar>
              <w:top w:w="128" w:type="dxa"/>
              <w:left w:w="43" w:type="dxa"/>
              <w:bottom w:w="43" w:type="dxa"/>
              <w:right w:w="43" w:type="dxa"/>
            </w:tcMar>
            <w:vAlign w:val="bottom"/>
          </w:tcPr>
          <w:p w14:paraId="085290F8" w14:textId="77777777" w:rsidR="0089264D" w:rsidRPr="00B40C4C" w:rsidRDefault="0089264D" w:rsidP="001707FB">
            <w:pPr>
              <w:jc w:val="right"/>
            </w:pPr>
            <w:r w:rsidRPr="00B40C4C">
              <w:t>9,4</w:t>
            </w:r>
          </w:p>
        </w:tc>
      </w:tr>
      <w:tr w:rsidR="00446E55" w:rsidRPr="00B40C4C" w14:paraId="3F7EF727" w14:textId="77777777">
        <w:trPr>
          <w:trHeight w:val="380"/>
        </w:trPr>
        <w:tc>
          <w:tcPr>
            <w:tcW w:w="5280" w:type="dxa"/>
            <w:tcBorders>
              <w:top w:val="nil"/>
              <w:left w:val="nil"/>
              <w:bottom w:val="nil"/>
              <w:right w:val="nil"/>
            </w:tcBorders>
            <w:tcMar>
              <w:top w:w="128" w:type="dxa"/>
              <w:left w:w="43" w:type="dxa"/>
              <w:bottom w:w="43" w:type="dxa"/>
              <w:right w:w="43" w:type="dxa"/>
            </w:tcMar>
          </w:tcPr>
          <w:p w14:paraId="5108A203" w14:textId="77777777" w:rsidR="0089264D" w:rsidRPr="00B40C4C" w:rsidRDefault="0089264D" w:rsidP="009137DA">
            <w:r w:rsidRPr="00B40C4C">
              <w:t>09.70 Integrering og mangfold</w:t>
            </w:r>
          </w:p>
        </w:tc>
        <w:tc>
          <w:tcPr>
            <w:tcW w:w="1620" w:type="dxa"/>
            <w:tcBorders>
              <w:top w:val="nil"/>
              <w:left w:val="nil"/>
              <w:bottom w:val="nil"/>
              <w:right w:val="nil"/>
            </w:tcBorders>
            <w:tcMar>
              <w:top w:w="128" w:type="dxa"/>
              <w:left w:w="43" w:type="dxa"/>
              <w:bottom w:w="43" w:type="dxa"/>
              <w:right w:w="43" w:type="dxa"/>
            </w:tcMar>
            <w:vAlign w:val="bottom"/>
          </w:tcPr>
          <w:p w14:paraId="533C244E" w14:textId="77777777" w:rsidR="0089264D" w:rsidRPr="00B40C4C" w:rsidRDefault="0089264D" w:rsidP="001707FB">
            <w:pPr>
              <w:jc w:val="right"/>
            </w:pPr>
            <w:r w:rsidRPr="00B40C4C">
              <w:t>28 790,3</w:t>
            </w:r>
          </w:p>
        </w:tc>
        <w:tc>
          <w:tcPr>
            <w:tcW w:w="1400" w:type="dxa"/>
            <w:tcBorders>
              <w:top w:val="nil"/>
              <w:left w:val="nil"/>
              <w:bottom w:val="nil"/>
              <w:right w:val="nil"/>
            </w:tcBorders>
            <w:tcMar>
              <w:top w:w="128" w:type="dxa"/>
              <w:left w:w="43" w:type="dxa"/>
              <w:bottom w:w="43" w:type="dxa"/>
              <w:right w:w="43" w:type="dxa"/>
            </w:tcMar>
            <w:vAlign w:val="bottom"/>
          </w:tcPr>
          <w:p w14:paraId="4549AEA9" w14:textId="77777777" w:rsidR="0089264D" w:rsidRPr="00B40C4C" w:rsidRDefault="0089264D" w:rsidP="001707FB">
            <w:pPr>
              <w:jc w:val="right"/>
            </w:pPr>
            <w:r w:rsidRPr="00B40C4C">
              <w:t>28 304,7</w:t>
            </w:r>
          </w:p>
        </w:tc>
        <w:tc>
          <w:tcPr>
            <w:tcW w:w="1260" w:type="dxa"/>
            <w:tcBorders>
              <w:top w:val="nil"/>
              <w:left w:val="nil"/>
              <w:bottom w:val="nil"/>
              <w:right w:val="nil"/>
            </w:tcBorders>
            <w:tcMar>
              <w:top w:w="128" w:type="dxa"/>
              <w:left w:w="43" w:type="dxa"/>
              <w:bottom w:w="43" w:type="dxa"/>
              <w:right w:w="43" w:type="dxa"/>
            </w:tcMar>
            <w:vAlign w:val="bottom"/>
          </w:tcPr>
          <w:p w14:paraId="36BE5992" w14:textId="77777777" w:rsidR="0089264D" w:rsidRPr="00B40C4C" w:rsidRDefault="0089264D" w:rsidP="001707FB">
            <w:pPr>
              <w:jc w:val="right"/>
            </w:pPr>
            <w:r w:rsidRPr="00B40C4C">
              <w:t>-1,7</w:t>
            </w:r>
          </w:p>
        </w:tc>
      </w:tr>
      <w:tr w:rsidR="00446E55" w:rsidRPr="00B40C4C" w14:paraId="0DC2A52F" w14:textId="77777777">
        <w:trPr>
          <w:trHeight w:val="380"/>
        </w:trPr>
        <w:tc>
          <w:tcPr>
            <w:tcW w:w="5280" w:type="dxa"/>
            <w:tcBorders>
              <w:top w:val="single" w:sz="4" w:space="0" w:color="000000"/>
              <w:left w:val="nil"/>
              <w:bottom w:val="single" w:sz="4" w:space="0" w:color="000000"/>
              <w:right w:val="nil"/>
            </w:tcBorders>
            <w:tcMar>
              <w:top w:w="128" w:type="dxa"/>
              <w:left w:w="43" w:type="dxa"/>
              <w:bottom w:w="43" w:type="dxa"/>
              <w:right w:w="43" w:type="dxa"/>
            </w:tcMar>
          </w:tcPr>
          <w:p w14:paraId="04DC6717" w14:textId="77777777" w:rsidR="0089264D" w:rsidRPr="00B40C4C" w:rsidRDefault="0089264D" w:rsidP="009137DA">
            <w:r w:rsidRPr="00B40C4C">
              <w:t>Sum Arbeid og sosiale formål</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BA19E" w14:textId="77777777" w:rsidR="0089264D" w:rsidRPr="00B40C4C" w:rsidRDefault="0089264D" w:rsidP="001707FB">
            <w:pPr>
              <w:jc w:val="right"/>
            </w:pPr>
            <w:r w:rsidRPr="00B40C4C">
              <w:t>71 722,8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3F015" w14:textId="77777777" w:rsidR="0089264D" w:rsidRPr="00B40C4C" w:rsidRDefault="0089264D" w:rsidP="001707FB">
            <w:pPr>
              <w:jc w:val="right"/>
            </w:pPr>
            <w:r w:rsidRPr="00B40C4C">
              <w:t>76 273,7</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E2CA0" w14:textId="77777777" w:rsidR="0089264D" w:rsidRPr="00B40C4C" w:rsidRDefault="0089264D" w:rsidP="001707FB">
            <w:pPr>
              <w:jc w:val="right"/>
            </w:pPr>
            <w:r w:rsidRPr="00B40C4C">
              <w:t>6,3</w:t>
            </w:r>
          </w:p>
        </w:tc>
      </w:tr>
      <w:tr w:rsidR="00446E55" w:rsidRPr="00B40C4C" w14:paraId="1CCA58D3" w14:textId="77777777">
        <w:trPr>
          <w:trHeight w:val="380"/>
        </w:trPr>
        <w:tc>
          <w:tcPr>
            <w:tcW w:w="5280" w:type="dxa"/>
            <w:tcBorders>
              <w:top w:val="nil"/>
              <w:left w:val="nil"/>
              <w:bottom w:val="nil"/>
              <w:right w:val="nil"/>
            </w:tcBorders>
            <w:tcMar>
              <w:top w:w="128" w:type="dxa"/>
              <w:left w:w="43" w:type="dxa"/>
              <w:bottom w:w="43" w:type="dxa"/>
              <w:right w:w="43" w:type="dxa"/>
            </w:tcMar>
          </w:tcPr>
          <w:p w14:paraId="7F47B23E" w14:textId="77777777" w:rsidR="0089264D" w:rsidRPr="00B40C4C" w:rsidRDefault="0089264D" w:rsidP="009137DA">
            <w:r w:rsidRPr="00B40C4C">
              <w:rPr>
                <w:rStyle w:val="kursiv"/>
              </w:rPr>
              <w:t>Programområde 29 Sosiale formål, folketrygden</w:t>
            </w:r>
          </w:p>
        </w:tc>
        <w:tc>
          <w:tcPr>
            <w:tcW w:w="1620" w:type="dxa"/>
            <w:tcBorders>
              <w:top w:val="nil"/>
              <w:left w:val="nil"/>
              <w:bottom w:val="nil"/>
              <w:right w:val="nil"/>
            </w:tcBorders>
            <w:tcMar>
              <w:top w:w="128" w:type="dxa"/>
              <w:left w:w="43" w:type="dxa"/>
              <w:bottom w:w="43" w:type="dxa"/>
              <w:right w:w="43" w:type="dxa"/>
            </w:tcMar>
            <w:vAlign w:val="bottom"/>
          </w:tcPr>
          <w:p w14:paraId="7C8E013C" w14:textId="77777777" w:rsidR="0089264D" w:rsidRPr="00B40C4C" w:rsidRDefault="0089264D" w:rsidP="001707FB">
            <w:pPr>
              <w:jc w:val="right"/>
            </w:pPr>
          </w:p>
        </w:tc>
        <w:tc>
          <w:tcPr>
            <w:tcW w:w="1400" w:type="dxa"/>
            <w:tcBorders>
              <w:top w:val="nil"/>
              <w:left w:val="nil"/>
              <w:bottom w:val="nil"/>
              <w:right w:val="nil"/>
            </w:tcBorders>
            <w:tcMar>
              <w:top w:w="128" w:type="dxa"/>
              <w:left w:w="43" w:type="dxa"/>
              <w:bottom w:w="43" w:type="dxa"/>
              <w:right w:w="43" w:type="dxa"/>
            </w:tcMar>
            <w:vAlign w:val="bottom"/>
          </w:tcPr>
          <w:p w14:paraId="6ED25FCB" w14:textId="77777777" w:rsidR="0089264D" w:rsidRPr="00B40C4C" w:rsidRDefault="0089264D" w:rsidP="001707FB">
            <w:pPr>
              <w:jc w:val="right"/>
            </w:pPr>
          </w:p>
        </w:tc>
        <w:tc>
          <w:tcPr>
            <w:tcW w:w="1260" w:type="dxa"/>
            <w:tcBorders>
              <w:top w:val="nil"/>
              <w:left w:val="nil"/>
              <w:bottom w:val="nil"/>
              <w:right w:val="nil"/>
            </w:tcBorders>
            <w:tcMar>
              <w:top w:w="128" w:type="dxa"/>
              <w:left w:w="43" w:type="dxa"/>
              <w:bottom w:w="43" w:type="dxa"/>
              <w:right w:w="43" w:type="dxa"/>
            </w:tcMar>
            <w:vAlign w:val="bottom"/>
          </w:tcPr>
          <w:p w14:paraId="17B1D879" w14:textId="77777777" w:rsidR="0089264D" w:rsidRPr="00B40C4C" w:rsidRDefault="0089264D" w:rsidP="001707FB">
            <w:pPr>
              <w:jc w:val="right"/>
            </w:pPr>
          </w:p>
        </w:tc>
      </w:tr>
      <w:tr w:rsidR="00446E55" w:rsidRPr="00B40C4C" w14:paraId="62ACE29E" w14:textId="77777777">
        <w:trPr>
          <w:trHeight w:val="380"/>
        </w:trPr>
        <w:tc>
          <w:tcPr>
            <w:tcW w:w="5280" w:type="dxa"/>
            <w:tcBorders>
              <w:top w:val="nil"/>
              <w:left w:val="nil"/>
              <w:bottom w:val="nil"/>
              <w:right w:val="nil"/>
            </w:tcBorders>
            <w:tcMar>
              <w:top w:w="128" w:type="dxa"/>
              <w:left w:w="43" w:type="dxa"/>
              <w:bottom w:w="43" w:type="dxa"/>
              <w:right w:w="43" w:type="dxa"/>
            </w:tcMar>
          </w:tcPr>
          <w:p w14:paraId="19BE5957" w14:textId="77777777" w:rsidR="0089264D" w:rsidRPr="00B40C4C" w:rsidRDefault="0089264D" w:rsidP="009137DA">
            <w:r w:rsidRPr="00B40C4C">
              <w:t>29.20 Enslige forsørgere</w:t>
            </w:r>
          </w:p>
        </w:tc>
        <w:tc>
          <w:tcPr>
            <w:tcW w:w="1620" w:type="dxa"/>
            <w:tcBorders>
              <w:top w:val="nil"/>
              <w:left w:val="nil"/>
              <w:bottom w:val="nil"/>
              <w:right w:val="nil"/>
            </w:tcBorders>
            <w:tcMar>
              <w:top w:w="128" w:type="dxa"/>
              <w:left w:w="43" w:type="dxa"/>
              <w:bottom w:w="43" w:type="dxa"/>
              <w:right w:w="43" w:type="dxa"/>
            </w:tcMar>
            <w:vAlign w:val="bottom"/>
          </w:tcPr>
          <w:p w14:paraId="36762B68" w14:textId="77777777" w:rsidR="0089264D" w:rsidRPr="00B40C4C" w:rsidRDefault="0089264D" w:rsidP="001707FB">
            <w:pPr>
              <w:jc w:val="right"/>
            </w:pPr>
            <w:r w:rsidRPr="00B40C4C">
              <w:t>1 685,0</w:t>
            </w:r>
          </w:p>
        </w:tc>
        <w:tc>
          <w:tcPr>
            <w:tcW w:w="1400" w:type="dxa"/>
            <w:tcBorders>
              <w:top w:val="nil"/>
              <w:left w:val="nil"/>
              <w:bottom w:val="nil"/>
              <w:right w:val="nil"/>
            </w:tcBorders>
            <w:tcMar>
              <w:top w:w="128" w:type="dxa"/>
              <w:left w:w="43" w:type="dxa"/>
              <w:bottom w:w="43" w:type="dxa"/>
              <w:right w:w="43" w:type="dxa"/>
            </w:tcMar>
            <w:vAlign w:val="bottom"/>
          </w:tcPr>
          <w:p w14:paraId="6E6C1596" w14:textId="77777777" w:rsidR="0089264D" w:rsidRPr="00B40C4C" w:rsidRDefault="0089264D" w:rsidP="001707FB">
            <w:pPr>
              <w:jc w:val="right"/>
            </w:pPr>
            <w:r w:rsidRPr="00B40C4C">
              <w:t>1 750,0</w:t>
            </w:r>
          </w:p>
        </w:tc>
        <w:tc>
          <w:tcPr>
            <w:tcW w:w="1260" w:type="dxa"/>
            <w:tcBorders>
              <w:top w:val="nil"/>
              <w:left w:val="nil"/>
              <w:bottom w:val="nil"/>
              <w:right w:val="nil"/>
            </w:tcBorders>
            <w:tcMar>
              <w:top w:w="128" w:type="dxa"/>
              <w:left w:w="43" w:type="dxa"/>
              <w:bottom w:w="43" w:type="dxa"/>
              <w:right w:w="43" w:type="dxa"/>
            </w:tcMar>
            <w:vAlign w:val="bottom"/>
          </w:tcPr>
          <w:p w14:paraId="43850F68" w14:textId="77777777" w:rsidR="0089264D" w:rsidRPr="00B40C4C" w:rsidRDefault="0089264D" w:rsidP="001707FB">
            <w:pPr>
              <w:jc w:val="right"/>
            </w:pPr>
            <w:r w:rsidRPr="00B40C4C">
              <w:t>3,9</w:t>
            </w:r>
          </w:p>
        </w:tc>
      </w:tr>
      <w:tr w:rsidR="00446E55" w:rsidRPr="00B40C4C" w14:paraId="14E88635" w14:textId="77777777">
        <w:trPr>
          <w:trHeight w:val="640"/>
        </w:trPr>
        <w:tc>
          <w:tcPr>
            <w:tcW w:w="5280" w:type="dxa"/>
            <w:tcBorders>
              <w:top w:val="nil"/>
              <w:left w:val="nil"/>
              <w:bottom w:val="nil"/>
              <w:right w:val="nil"/>
            </w:tcBorders>
            <w:tcMar>
              <w:top w:w="128" w:type="dxa"/>
              <w:left w:w="43" w:type="dxa"/>
              <w:bottom w:w="43" w:type="dxa"/>
              <w:right w:w="43" w:type="dxa"/>
            </w:tcMar>
          </w:tcPr>
          <w:p w14:paraId="1D7EBF70" w14:textId="77777777" w:rsidR="0089264D" w:rsidRPr="00B40C4C" w:rsidRDefault="0089264D" w:rsidP="009137DA">
            <w:r w:rsidRPr="00B40C4C">
              <w:lastRenderedPageBreak/>
              <w:t>29.50 Inntektssikring ved sykdom, arbeidsavklaring og uførhet</w:t>
            </w:r>
          </w:p>
        </w:tc>
        <w:tc>
          <w:tcPr>
            <w:tcW w:w="1620" w:type="dxa"/>
            <w:tcBorders>
              <w:top w:val="nil"/>
              <w:left w:val="nil"/>
              <w:bottom w:val="nil"/>
              <w:right w:val="nil"/>
            </w:tcBorders>
            <w:tcMar>
              <w:top w:w="128" w:type="dxa"/>
              <w:left w:w="43" w:type="dxa"/>
              <w:bottom w:w="43" w:type="dxa"/>
              <w:right w:w="43" w:type="dxa"/>
            </w:tcMar>
            <w:vAlign w:val="bottom"/>
          </w:tcPr>
          <w:p w14:paraId="2282DEB7" w14:textId="77777777" w:rsidR="0089264D" w:rsidRPr="00B40C4C" w:rsidRDefault="0089264D" w:rsidP="001707FB">
            <w:pPr>
              <w:jc w:val="right"/>
            </w:pPr>
            <w:r w:rsidRPr="00B40C4C">
              <w:t>233 185,7</w:t>
            </w:r>
          </w:p>
        </w:tc>
        <w:tc>
          <w:tcPr>
            <w:tcW w:w="1400" w:type="dxa"/>
            <w:tcBorders>
              <w:top w:val="nil"/>
              <w:left w:val="nil"/>
              <w:bottom w:val="nil"/>
              <w:right w:val="nil"/>
            </w:tcBorders>
            <w:tcMar>
              <w:top w:w="128" w:type="dxa"/>
              <w:left w:w="43" w:type="dxa"/>
              <w:bottom w:w="43" w:type="dxa"/>
              <w:right w:w="43" w:type="dxa"/>
            </w:tcMar>
            <w:vAlign w:val="bottom"/>
          </w:tcPr>
          <w:p w14:paraId="11A6E0B5" w14:textId="77777777" w:rsidR="0089264D" w:rsidRPr="00B40C4C" w:rsidRDefault="0089264D" w:rsidP="001707FB">
            <w:pPr>
              <w:jc w:val="right"/>
            </w:pPr>
            <w:r w:rsidRPr="00B40C4C">
              <w:t>254 802,0</w:t>
            </w:r>
          </w:p>
        </w:tc>
        <w:tc>
          <w:tcPr>
            <w:tcW w:w="1260" w:type="dxa"/>
            <w:tcBorders>
              <w:top w:val="nil"/>
              <w:left w:val="nil"/>
              <w:bottom w:val="nil"/>
              <w:right w:val="nil"/>
            </w:tcBorders>
            <w:tcMar>
              <w:top w:w="128" w:type="dxa"/>
              <w:left w:w="43" w:type="dxa"/>
              <w:bottom w:w="43" w:type="dxa"/>
              <w:right w:w="43" w:type="dxa"/>
            </w:tcMar>
            <w:vAlign w:val="bottom"/>
          </w:tcPr>
          <w:p w14:paraId="4A074B82" w14:textId="77777777" w:rsidR="0089264D" w:rsidRPr="00B40C4C" w:rsidRDefault="0089264D" w:rsidP="001707FB">
            <w:pPr>
              <w:jc w:val="right"/>
            </w:pPr>
            <w:r w:rsidRPr="00B40C4C">
              <w:t>9,3</w:t>
            </w:r>
          </w:p>
        </w:tc>
      </w:tr>
      <w:tr w:rsidR="00446E55" w:rsidRPr="00B40C4C" w14:paraId="28112B0E" w14:textId="77777777">
        <w:trPr>
          <w:trHeight w:val="640"/>
        </w:trPr>
        <w:tc>
          <w:tcPr>
            <w:tcW w:w="5280" w:type="dxa"/>
            <w:tcBorders>
              <w:top w:val="nil"/>
              <w:left w:val="nil"/>
              <w:bottom w:val="nil"/>
              <w:right w:val="nil"/>
            </w:tcBorders>
            <w:tcMar>
              <w:top w:w="128" w:type="dxa"/>
              <w:left w:w="43" w:type="dxa"/>
              <w:bottom w:w="43" w:type="dxa"/>
              <w:right w:w="43" w:type="dxa"/>
            </w:tcMar>
          </w:tcPr>
          <w:p w14:paraId="377159C6" w14:textId="77777777" w:rsidR="0089264D" w:rsidRPr="00B40C4C" w:rsidRDefault="0089264D" w:rsidP="009137DA">
            <w:r w:rsidRPr="00B40C4C">
              <w:t>29.60 Kompensasjon for merutgifter for nedsatt funksjonsevne mv.</w:t>
            </w:r>
          </w:p>
        </w:tc>
        <w:tc>
          <w:tcPr>
            <w:tcW w:w="1620" w:type="dxa"/>
            <w:tcBorders>
              <w:top w:val="nil"/>
              <w:left w:val="nil"/>
              <w:bottom w:val="nil"/>
              <w:right w:val="nil"/>
            </w:tcBorders>
            <w:tcMar>
              <w:top w:w="128" w:type="dxa"/>
              <w:left w:w="43" w:type="dxa"/>
              <w:bottom w:w="43" w:type="dxa"/>
              <w:right w:w="43" w:type="dxa"/>
            </w:tcMar>
            <w:vAlign w:val="bottom"/>
          </w:tcPr>
          <w:p w14:paraId="128DD574" w14:textId="77777777" w:rsidR="0089264D" w:rsidRPr="00B40C4C" w:rsidRDefault="0089264D" w:rsidP="001707FB">
            <w:pPr>
              <w:jc w:val="right"/>
            </w:pPr>
            <w:r w:rsidRPr="00B40C4C">
              <w:t>13 105,0</w:t>
            </w:r>
          </w:p>
        </w:tc>
        <w:tc>
          <w:tcPr>
            <w:tcW w:w="1400" w:type="dxa"/>
            <w:tcBorders>
              <w:top w:val="nil"/>
              <w:left w:val="nil"/>
              <w:bottom w:val="nil"/>
              <w:right w:val="nil"/>
            </w:tcBorders>
            <w:tcMar>
              <w:top w:w="128" w:type="dxa"/>
              <w:left w:w="43" w:type="dxa"/>
              <w:bottom w:w="43" w:type="dxa"/>
              <w:right w:w="43" w:type="dxa"/>
            </w:tcMar>
            <w:vAlign w:val="bottom"/>
          </w:tcPr>
          <w:p w14:paraId="6642726B" w14:textId="77777777" w:rsidR="0089264D" w:rsidRPr="00B40C4C" w:rsidRDefault="0089264D" w:rsidP="001707FB">
            <w:pPr>
              <w:jc w:val="right"/>
            </w:pPr>
            <w:r w:rsidRPr="00B40C4C">
              <w:t>14 992,7</w:t>
            </w:r>
          </w:p>
        </w:tc>
        <w:tc>
          <w:tcPr>
            <w:tcW w:w="1260" w:type="dxa"/>
            <w:tcBorders>
              <w:top w:val="nil"/>
              <w:left w:val="nil"/>
              <w:bottom w:val="nil"/>
              <w:right w:val="nil"/>
            </w:tcBorders>
            <w:tcMar>
              <w:top w:w="128" w:type="dxa"/>
              <w:left w:w="43" w:type="dxa"/>
              <w:bottom w:w="43" w:type="dxa"/>
              <w:right w:w="43" w:type="dxa"/>
            </w:tcMar>
            <w:vAlign w:val="bottom"/>
          </w:tcPr>
          <w:p w14:paraId="1E2C6451" w14:textId="77777777" w:rsidR="0089264D" w:rsidRPr="00B40C4C" w:rsidRDefault="0089264D" w:rsidP="001707FB">
            <w:pPr>
              <w:jc w:val="right"/>
            </w:pPr>
            <w:r w:rsidRPr="00B40C4C">
              <w:t>14,4</w:t>
            </w:r>
          </w:p>
        </w:tc>
      </w:tr>
      <w:tr w:rsidR="00446E55" w:rsidRPr="00B40C4C" w14:paraId="7190D6AC" w14:textId="77777777">
        <w:trPr>
          <w:trHeight w:val="380"/>
        </w:trPr>
        <w:tc>
          <w:tcPr>
            <w:tcW w:w="5280" w:type="dxa"/>
            <w:tcBorders>
              <w:top w:val="nil"/>
              <w:left w:val="nil"/>
              <w:bottom w:val="nil"/>
              <w:right w:val="nil"/>
            </w:tcBorders>
            <w:tcMar>
              <w:top w:w="128" w:type="dxa"/>
              <w:left w:w="43" w:type="dxa"/>
              <w:bottom w:w="43" w:type="dxa"/>
              <w:right w:w="43" w:type="dxa"/>
            </w:tcMar>
          </w:tcPr>
          <w:p w14:paraId="35AD7155" w14:textId="77777777" w:rsidR="0089264D" w:rsidRPr="00B40C4C" w:rsidRDefault="0089264D" w:rsidP="009137DA">
            <w:r w:rsidRPr="00B40C4C">
              <w:t>29.70 Alderdom</w:t>
            </w:r>
          </w:p>
        </w:tc>
        <w:tc>
          <w:tcPr>
            <w:tcW w:w="1620" w:type="dxa"/>
            <w:tcBorders>
              <w:top w:val="nil"/>
              <w:left w:val="nil"/>
              <w:bottom w:val="nil"/>
              <w:right w:val="nil"/>
            </w:tcBorders>
            <w:tcMar>
              <w:top w:w="128" w:type="dxa"/>
              <w:left w:w="43" w:type="dxa"/>
              <w:bottom w:w="43" w:type="dxa"/>
              <w:right w:w="43" w:type="dxa"/>
            </w:tcMar>
            <w:vAlign w:val="bottom"/>
          </w:tcPr>
          <w:p w14:paraId="59E19B06" w14:textId="77777777" w:rsidR="0089264D" w:rsidRPr="00B40C4C" w:rsidRDefault="0089264D" w:rsidP="001707FB">
            <w:pPr>
              <w:jc w:val="right"/>
            </w:pPr>
            <w:r w:rsidRPr="00B40C4C">
              <w:t>316 740,0</w:t>
            </w:r>
          </w:p>
        </w:tc>
        <w:tc>
          <w:tcPr>
            <w:tcW w:w="1400" w:type="dxa"/>
            <w:tcBorders>
              <w:top w:val="nil"/>
              <w:left w:val="nil"/>
              <w:bottom w:val="nil"/>
              <w:right w:val="nil"/>
            </w:tcBorders>
            <w:tcMar>
              <w:top w:w="128" w:type="dxa"/>
              <w:left w:w="43" w:type="dxa"/>
              <w:bottom w:w="43" w:type="dxa"/>
              <w:right w:w="43" w:type="dxa"/>
            </w:tcMar>
            <w:vAlign w:val="bottom"/>
          </w:tcPr>
          <w:p w14:paraId="3F052A85" w14:textId="77777777" w:rsidR="0089264D" w:rsidRPr="00B40C4C" w:rsidRDefault="0089264D" w:rsidP="001707FB">
            <w:pPr>
              <w:jc w:val="right"/>
            </w:pPr>
            <w:r w:rsidRPr="00B40C4C">
              <w:t>335 593,0</w:t>
            </w:r>
          </w:p>
        </w:tc>
        <w:tc>
          <w:tcPr>
            <w:tcW w:w="1260" w:type="dxa"/>
            <w:tcBorders>
              <w:top w:val="nil"/>
              <w:left w:val="nil"/>
              <w:bottom w:val="nil"/>
              <w:right w:val="nil"/>
            </w:tcBorders>
            <w:tcMar>
              <w:top w:w="128" w:type="dxa"/>
              <w:left w:w="43" w:type="dxa"/>
              <w:bottom w:w="43" w:type="dxa"/>
              <w:right w:w="43" w:type="dxa"/>
            </w:tcMar>
            <w:vAlign w:val="bottom"/>
          </w:tcPr>
          <w:p w14:paraId="443CF507" w14:textId="77777777" w:rsidR="0089264D" w:rsidRPr="00B40C4C" w:rsidRDefault="0089264D" w:rsidP="001707FB">
            <w:pPr>
              <w:jc w:val="right"/>
            </w:pPr>
            <w:r w:rsidRPr="00B40C4C">
              <w:t>6,0</w:t>
            </w:r>
          </w:p>
        </w:tc>
      </w:tr>
      <w:tr w:rsidR="00446E55" w:rsidRPr="00B40C4C" w14:paraId="0347EA8B" w14:textId="77777777">
        <w:trPr>
          <w:trHeight w:val="380"/>
        </w:trPr>
        <w:tc>
          <w:tcPr>
            <w:tcW w:w="5280" w:type="dxa"/>
            <w:tcBorders>
              <w:top w:val="nil"/>
              <w:left w:val="nil"/>
              <w:bottom w:val="nil"/>
              <w:right w:val="nil"/>
            </w:tcBorders>
            <w:tcMar>
              <w:top w:w="128" w:type="dxa"/>
              <w:left w:w="43" w:type="dxa"/>
              <w:bottom w:w="43" w:type="dxa"/>
              <w:right w:w="43" w:type="dxa"/>
            </w:tcMar>
          </w:tcPr>
          <w:p w14:paraId="5C88691D" w14:textId="77777777" w:rsidR="0089264D" w:rsidRPr="00B40C4C" w:rsidRDefault="0089264D" w:rsidP="009137DA">
            <w:r w:rsidRPr="00B40C4C">
              <w:t>29.80 Forsørgertap mv.</w:t>
            </w:r>
          </w:p>
        </w:tc>
        <w:tc>
          <w:tcPr>
            <w:tcW w:w="1620" w:type="dxa"/>
            <w:tcBorders>
              <w:top w:val="nil"/>
              <w:left w:val="nil"/>
              <w:bottom w:val="nil"/>
              <w:right w:val="nil"/>
            </w:tcBorders>
            <w:tcMar>
              <w:top w:w="128" w:type="dxa"/>
              <w:left w:w="43" w:type="dxa"/>
              <w:bottom w:w="43" w:type="dxa"/>
              <w:right w:w="43" w:type="dxa"/>
            </w:tcMar>
            <w:vAlign w:val="bottom"/>
          </w:tcPr>
          <w:p w14:paraId="78355546" w14:textId="77777777" w:rsidR="0089264D" w:rsidRPr="00B40C4C" w:rsidRDefault="0089264D" w:rsidP="001707FB">
            <w:pPr>
              <w:jc w:val="right"/>
            </w:pPr>
            <w:r w:rsidRPr="00B40C4C">
              <w:t>3 643,6</w:t>
            </w:r>
          </w:p>
        </w:tc>
        <w:tc>
          <w:tcPr>
            <w:tcW w:w="1400" w:type="dxa"/>
            <w:tcBorders>
              <w:top w:val="nil"/>
              <w:left w:val="nil"/>
              <w:bottom w:val="nil"/>
              <w:right w:val="nil"/>
            </w:tcBorders>
            <w:tcMar>
              <w:top w:w="128" w:type="dxa"/>
              <w:left w:w="43" w:type="dxa"/>
              <w:bottom w:w="43" w:type="dxa"/>
              <w:right w:w="43" w:type="dxa"/>
            </w:tcMar>
            <w:vAlign w:val="bottom"/>
          </w:tcPr>
          <w:p w14:paraId="3115532B" w14:textId="77777777" w:rsidR="0089264D" w:rsidRPr="00B40C4C" w:rsidRDefault="0089264D" w:rsidP="001707FB">
            <w:pPr>
              <w:jc w:val="right"/>
            </w:pPr>
            <w:r w:rsidRPr="00B40C4C">
              <w:t>3 717,7</w:t>
            </w:r>
          </w:p>
        </w:tc>
        <w:tc>
          <w:tcPr>
            <w:tcW w:w="1260" w:type="dxa"/>
            <w:tcBorders>
              <w:top w:val="nil"/>
              <w:left w:val="nil"/>
              <w:bottom w:val="nil"/>
              <w:right w:val="nil"/>
            </w:tcBorders>
            <w:tcMar>
              <w:top w:w="128" w:type="dxa"/>
              <w:left w:w="43" w:type="dxa"/>
              <w:bottom w:w="43" w:type="dxa"/>
              <w:right w:w="43" w:type="dxa"/>
            </w:tcMar>
            <w:vAlign w:val="bottom"/>
          </w:tcPr>
          <w:p w14:paraId="1A247276" w14:textId="77777777" w:rsidR="0089264D" w:rsidRPr="00B40C4C" w:rsidRDefault="0089264D" w:rsidP="001707FB">
            <w:pPr>
              <w:jc w:val="right"/>
            </w:pPr>
            <w:r w:rsidRPr="00B40C4C">
              <w:t>2,0</w:t>
            </w:r>
          </w:p>
        </w:tc>
      </w:tr>
      <w:tr w:rsidR="00446E55" w:rsidRPr="00B40C4C" w14:paraId="02677C19" w14:textId="77777777">
        <w:trPr>
          <w:trHeight w:val="380"/>
        </w:trPr>
        <w:tc>
          <w:tcPr>
            <w:tcW w:w="5280" w:type="dxa"/>
            <w:tcBorders>
              <w:top w:val="single" w:sz="4" w:space="0" w:color="000000"/>
              <w:left w:val="nil"/>
              <w:bottom w:val="single" w:sz="4" w:space="0" w:color="000000"/>
              <w:right w:val="nil"/>
            </w:tcBorders>
            <w:tcMar>
              <w:top w:w="128" w:type="dxa"/>
              <w:left w:w="43" w:type="dxa"/>
              <w:bottom w:w="43" w:type="dxa"/>
              <w:right w:w="43" w:type="dxa"/>
            </w:tcMar>
          </w:tcPr>
          <w:p w14:paraId="78FD8985" w14:textId="77777777" w:rsidR="0089264D" w:rsidRPr="00B40C4C" w:rsidRDefault="0089264D" w:rsidP="009137DA">
            <w:r w:rsidRPr="00B40C4C">
              <w:t>Sum Sosiale formål, folketrygden</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1A7E9" w14:textId="77777777" w:rsidR="0089264D" w:rsidRPr="00B40C4C" w:rsidRDefault="0089264D" w:rsidP="001707FB">
            <w:pPr>
              <w:jc w:val="right"/>
            </w:pPr>
            <w:r w:rsidRPr="00B40C4C">
              <w:t>568 359,3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3521D" w14:textId="77777777" w:rsidR="0089264D" w:rsidRPr="00B40C4C" w:rsidRDefault="0089264D" w:rsidP="001707FB">
            <w:pPr>
              <w:jc w:val="right"/>
            </w:pPr>
            <w:r w:rsidRPr="00B40C4C">
              <w:t>610 855,4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1EC6B" w14:textId="77777777" w:rsidR="0089264D" w:rsidRPr="00B40C4C" w:rsidRDefault="0089264D" w:rsidP="001707FB">
            <w:pPr>
              <w:jc w:val="right"/>
            </w:pPr>
            <w:r w:rsidRPr="00B40C4C">
              <w:t>7,5</w:t>
            </w:r>
          </w:p>
        </w:tc>
      </w:tr>
      <w:tr w:rsidR="00446E55" w:rsidRPr="00B40C4C" w14:paraId="5B6FC927" w14:textId="77777777">
        <w:trPr>
          <w:trHeight w:val="380"/>
        </w:trPr>
        <w:tc>
          <w:tcPr>
            <w:tcW w:w="5280" w:type="dxa"/>
            <w:tcBorders>
              <w:top w:val="nil"/>
              <w:left w:val="nil"/>
              <w:bottom w:val="nil"/>
              <w:right w:val="nil"/>
            </w:tcBorders>
            <w:tcMar>
              <w:top w:w="128" w:type="dxa"/>
              <w:left w:w="43" w:type="dxa"/>
              <w:bottom w:w="43" w:type="dxa"/>
              <w:right w:w="43" w:type="dxa"/>
            </w:tcMar>
          </w:tcPr>
          <w:p w14:paraId="57107989" w14:textId="77777777" w:rsidR="0089264D" w:rsidRPr="00B40C4C" w:rsidRDefault="0089264D" w:rsidP="009137DA">
            <w:r w:rsidRPr="00B40C4C">
              <w:rPr>
                <w:rStyle w:val="kursiv"/>
              </w:rPr>
              <w:t>Programområde 33 Arbeidsliv, folketrygden</w:t>
            </w:r>
          </w:p>
        </w:tc>
        <w:tc>
          <w:tcPr>
            <w:tcW w:w="1620" w:type="dxa"/>
            <w:tcBorders>
              <w:top w:val="nil"/>
              <w:left w:val="nil"/>
              <w:bottom w:val="nil"/>
              <w:right w:val="nil"/>
            </w:tcBorders>
            <w:tcMar>
              <w:top w:w="128" w:type="dxa"/>
              <w:left w:w="43" w:type="dxa"/>
              <w:bottom w:w="43" w:type="dxa"/>
              <w:right w:w="43" w:type="dxa"/>
            </w:tcMar>
            <w:vAlign w:val="bottom"/>
          </w:tcPr>
          <w:p w14:paraId="2E136E4A" w14:textId="77777777" w:rsidR="0089264D" w:rsidRPr="00B40C4C" w:rsidRDefault="0089264D" w:rsidP="001707FB">
            <w:pPr>
              <w:jc w:val="right"/>
            </w:pPr>
          </w:p>
        </w:tc>
        <w:tc>
          <w:tcPr>
            <w:tcW w:w="1400" w:type="dxa"/>
            <w:tcBorders>
              <w:top w:val="nil"/>
              <w:left w:val="nil"/>
              <w:bottom w:val="nil"/>
              <w:right w:val="nil"/>
            </w:tcBorders>
            <w:tcMar>
              <w:top w:w="128" w:type="dxa"/>
              <w:left w:w="43" w:type="dxa"/>
              <w:bottom w:w="43" w:type="dxa"/>
              <w:right w:w="43" w:type="dxa"/>
            </w:tcMar>
            <w:vAlign w:val="bottom"/>
          </w:tcPr>
          <w:p w14:paraId="3A7ADE7B" w14:textId="77777777" w:rsidR="0089264D" w:rsidRPr="00B40C4C" w:rsidRDefault="0089264D" w:rsidP="001707FB">
            <w:pPr>
              <w:jc w:val="right"/>
            </w:pPr>
          </w:p>
        </w:tc>
        <w:tc>
          <w:tcPr>
            <w:tcW w:w="1260" w:type="dxa"/>
            <w:tcBorders>
              <w:top w:val="nil"/>
              <w:left w:val="nil"/>
              <w:bottom w:val="nil"/>
              <w:right w:val="nil"/>
            </w:tcBorders>
            <w:tcMar>
              <w:top w:w="128" w:type="dxa"/>
              <w:left w:w="43" w:type="dxa"/>
              <w:bottom w:w="43" w:type="dxa"/>
              <w:right w:w="43" w:type="dxa"/>
            </w:tcMar>
            <w:vAlign w:val="bottom"/>
          </w:tcPr>
          <w:p w14:paraId="16B5E71C" w14:textId="77777777" w:rsidR="0089264D" w:rsidRPr="00B40C4C" w:rsidRDefault="0089264D" w:rsidP="001707FB">
            <w:pPr>
              <w:jc w:val="right"/>
            </w:pPr>
          </w:p>
        </w:tc>
      </w:tr>
      <w:tr w:rsidR="00446E55" w:rsidRPr="00B40C4C" w14:paraId="4FFBE41D" w14:textId="77777777">
        <w:trPr>
          <w:trHeight w:val="380"/>
        </w:trPr>
        <w:tc>
          <w:tcPr>
            <w:tcW w:w="5280" w:type="dxa"/>
            <w:tcBorders>
              <w:top w:val="nil"/>
              <w:left w:val="nil"/>
              <w:bottom w:val="nil"/>
              <w:right w:val="nil"/>
            </w:tcBorders>
            <w:tcMar>
              <w:top w:w="128" w:type="dxa"/>
              <w:left w:w="43" w:type="dxa"/>
              <w:bottom w:w="43" w:type="dxa"/>
              <w:right w:w="43" w:type="dxa"/>
            </w:tcMar>
          </w:tcPr>
          <w:p w14:paraId="6A84CEE8" w14:textId="77777777" w:rsidR="0089264D" w:rsidRPr="00B40C4C" w:rsidRDefault="0089264D" w:rsidP="009137DA">
            <w:r w:rsidRPr="00B40C4C">
              <w:t>33.30 Arbeidsliv</w:t>
            </w:r>
          </w:p>
        </w:tc>
        <w:tc>
          <w:tcPr>
            <w:tcW w:w="1620" w:type="dxa"/>
            <w:tcBorders>
              <w:top w:val="nil"/>
              <w:left w:val="nil"/>
              <w:bottom w:val="nil"/>
              <w:right w:val="nil"/>
            </w:tcBorders>
            <w:tcMar>
              <w:top w:w="128" w:type="dxa"/>
              <w:left w:w="43" w:type="dxa"/>
              <w:bottom w:w="43" w:type="dxa"/>
              <w:right w:w="43" w:type="dxa"/>
            </w:tcMar>
            <w:vAlign w:val="bottom"/>
          </w:tcPr>
          <w:p w14:paraId="04029026" w14:textId="77777777" w:rsidR="0089264D" w:rsidRPr="00B40C4C" w:rsidRDefault="0089264D" w:rsidP="001707FB">
            <w:pPr>
              <w:jc w:val="right"/>
            </w:pPr>
            <w:r w:rsidRPr="00B40C4C">
              <w:t>13 683,0</w:t>
            </w:r>
          </w:p>
        </w:tc>
        <w:tc>
          <w:tcPr>
            <w:tcW w:w="1400" w:type="dxa"/>
            <w:tcBorders>
              <w:top w:val="nil"/>
              <w:left w:val="nil"/>
              <w:bottom w:val="nil"/>
              <w:right w:val="nil"/>
            </w:tcBorders>
            <w:tcMar>
              <w:top w:w="128" w:type="dxa"/>
              <w:left w:w="43" w:type="dxa"/>
              <w:bottom w:w="43" w:type="dxa"/>
              <w:right w:w="43" w:type="dxa"/>
            </w:tcMar>
            <w:vAlign w:val="bottom"/>
          </w:tcPr>
          <w:p w14:paraId="7160AA90" w14:textId="77777777" w:rsidR="0089264D" w:rsidRPr="00B40C4C" w:rsidRDefault="0089264D" w:rsidP="001707FB">
            <w:pPr>
              <w:jc w:val="right"/>
            </w:pPr>
            <w:r w:rsidRPr="00B40C4C">
              <w:t>15 295,0</w:t>
            </w:r>
          </w:p>
        </w:tc>
        <w:tc>
          <w:tcPr>
            <w:tcW w:w="1260" w:type="dxa"/>
            <w:tcBorders>
              <w:top w:val="nil"/>
              <w:left w:val="nil"/>
              <w:bottom w:val="nil"/>
              <w:right w:val="nil"/>
            </w:tcBorders>
            <w:tcMar>
              <w:top w:w="128" w:type="dxa"/>
              <w:left w:w="43" w:type="dxa"/>
              <w:bottom w:w="43" w:type="dxa"/>
              <w:right w:w="43" w:type="dxa"/>
            </w:tcMar>
            <w:vAlign w:val="bottom"/>
          </w:tcPr>
          <w:p w14:paraId="247C4F53" w14:textId="77777777" w:rsidR="0089264D" w:rsidRPr="00B40C4C" w:rsidRDefault="0089264D" w:rsidP="001707FB">
            <w:pPr>
              <w:jc w:val="right"/>
            </w:pPr>
            <w:r w:rsidRPr="00B40C4C">
              <w:t>11,8</w:t>
            </w:r>
          </w:p>
        </w:tc>
      </w:tr>
      <w:tr w:rsidR="00446E55" w:rsidRPr="00B40C4C" w14:paraId="0574EF38" w14:textId="77777777">
        <w:trPr>
          <w:trHeight w:val="380"/>
        </w:trPr>
        <w:tc>
          <w:tcPr>
            <w:tcW w:w="5280" w:type="dxa"/>
            <w:tcBorders>
              <w:top w:val="single" w:sz="4" w:space="0" w:color="000000"/>
              <w:left w:val="nil"/>
              <w:bottom w:val="single" w:sz="4" w:space="0" w:color="000000"/>
              <w:right w:val="nil"/>
            </w:tcBorders>
            <w:tcMar>
              <w:top w:w="128" w:type="dxa"/>
              <w:left w:w="43" w:type="dxa"/>
              <w:bottom w:w="43" w:type="dxa"/>
              <w:right w:w="43" w:type="dxa"/>
            </w:tcMar>
          </w:tcPr>
          <w:p w14:paraId="0D6B18E3" w14:textId="77777777" w:rsidR="0089264D" w:rsidRPr="00B40C4C" w:rsidRDefault="0089264D" w:rsidP="009137DA">
            <w:r w:rsidRPr="00B40C4C">
              <w:t>Sum Arbeidsliv, folketrygden</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6629A" w14:textId="77777777" w:rsidR="0089264D" w:rsidRPr="00B40C4C" w:rsidRDefault="0089264D" w:rsidP="001707FB">
            <w:pPr>
              <w:jc w:val="right"/>
            </w:pPr>
            <w:r w:rsidRPr="00B40C4C">
              <w:t>13 683,0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1993E" w14:textId="77777777" w:rsidR="0089264D" w:rsidRPr="00B40C4C" w:rsidRDefault="0089264D" w:rsidP="001707FB">
            <w:pPr>
              <w:jc w:val="right"/>
            </w:pPr>
            <w:r w:rsidRPr="00B40C4C">
              <w:t>15 295,0</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0BD8F" w14:textId="77777777" w:rsidR="0089264D" w:rsidRPr="00B40C4C" w:rsidRDefault="0089264D" w:rsidP="001707FB">
            <w:pPr>
              <w:jc w:val="right"/>
            </w:pPr>
            <w:r w:rsidRPr="00B40C4C">
              <w:t>11,8</w:t>
            </w:r>
          </w:p>
        </w:tc>
      </w:tr>
      <w:tr w:rsidR="00446E55" w:rsidRPr="00B40C4C" w14:paraId="4E5BC684" w14:textId="77777777">
        <w:trPr>
          <w:trHeight w:val="380"/>
        </w:trPr>
        <w:tc>
          <w:tcPr>
            <w:tcW w:w="5280" w:type="dxa"/>
            <w:tcBorders>
              <w:top w:val="nil"/>
              <w:left w:val="nil"/>
              <w:bottom w:val="single" w:sz="4" w:space="0" w:color="000000"/>
              <w:right w:val="nil"/>
            </w:tcBorders>
            <w:tcMar>
              <w:top w:w="128" w:type="dxa"/>
              <w:left w:w="43" w:type="dxa"/>
              <w:bottom w:w="43" w:type="dxa"/>
              <w:right w:w="43" w:type="dxa"/>
            </w:tcMar>
          </w:tcPr>
          <w:p w14:paraId="7209E9C5" w14:textId="77777777" w:rsidR="0089264D" w:rsidRPr="00B40C4C" w:rsidRDefault="0089264D" w:rsidP="009137DA">
            <w:r w:rsidRPr="00B40C4C">
              <w:t>Sum Arbeids- og inkluderingsdepartementet</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15A0DC7" w14:textId="77777777" w:rsidR="0089264D" w:rsidRPr="00B40C4C" w:rsidRDefault="0089264D" w:rsidP="001707FB">
            <w:pPr>
              <w:jc w:val="right"/>
            </w:pPr>
            <w:r w:rsidRPr="00B40C4C">
              <w:t>653 765,1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CF2B49" w14:textId="77777777" w:rsidR="0089264D" w:rsidRPr="00B40C4C" w:rsidRDefault="0089264D" w:rsidP="001707FB">
            <w:pPr>
              <w:jc w:val="right"/>
            </w:pPr>
            <w:r w:rsidRPr="00B40C4C">
              <w:t>702 424,1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4BC7EDE" w14:textId="77777777" w:rsidR="0089264D" w:rsidRPr="00B40C4C" w:rsidRDefault="0089264D" w:rsidP="001707FB">
            <w:pPr>
              <w:jc w:val="right"/>
            </w:pPr>
            <w:r w:rsidRPr="00B40C4C">
              <w:t>7,4</w:t>
            </w:r>
          </w:p>
        </w:tc>
      </w:tr>
    </w:tbl>
    <w:p w14:paraId="4FE8C7C1" w14:textId="77777777" w:rsidR="0089264D" w:rsidRPr="00B40C4C" w:rsidRDefault="0089264D" w:rsidP="00503FD6">
      <w:r w:rsidRPr="00B40C4C">
        <w:t>Hovedprioriteringer i budsjettforslaget for Arbeids- og inkluderingsdepartementet:</w:t>
      </w:r>
    </w:p>
    <w:p w14:paraId="304408F0" w14:textId="77777777" w:rsidR="0089264D" w:rsidRPr="00B40C4C" w:rsidRDefault="0089264D" w:rsidP="009137DA">
      <w:pPr>
        <w:pStyle w:val="Liste"/>
      </w:pPr>
      <w:r w:rsidRPr="00B40C4C">
        <w:t>øke sysselsettingen</w:t>
      </w:r>
    </w:p>
    <w:p w14:paraId="3D17A027" w14:textId="77777777" w:rsidR="0089264D" w:rsidRPr="00B40C4C" w:rsidRDefault="0089264D" w:rsidP="009137DA">
      <w:pPr>
        <w:pStyle w:val="Liste"/>
      </w:pPr>
      <w:r w:rsidRPr="00B40C4C">
        <w:t>utforme gode velferdsordninger</w:t>
      </w:r>
    </w:p>
    <w:p w14:paraId="4E67BE27" w14:textId="77777777" w:rsidR="0089264D" w:rsidRPr="00B40C4C" w:rsidRDefault="0089264D" w:rsidP="009137DA">
      <w:pPr>
        <w:pStyle w:val="Liste"/>
      </w:pPr>
      <w:r w:rsidRPr="00B40C4C">
        <w:t>skape et sikkert, seriøst og mer inkluderende arbeidsliv</w:t>
      </w:r>
    </w:p>
    <w:p w14:paraId="7CF6AAAB" w14:textId="77777777" w:rsidR="0089264D" w:rsidRPr="00B40C4C" w:rsidRDefault="0089264D" w:rsidP="009137DA">
      <w:pPr>
        <w:pStyle w:val="Liste"/>
      </w:pPr>
      <w:r w:rsidRPr="00B40C4C">
        <w:t>bidra til god integrering og deltakelse i arbeidslivet for flyktninger og fordrevne</w:t>
      </w:r>
    </w:p>
    <w:p w14:paraId="1DFE4D6C" w14:textId="77777777" w:rsidR="0089264D" w:rsidRPr="00B40C4C" w:rsidRDefault="0089264D" w:rsidP="009137DA">
      <w:r w:rsidRPr="00B40C4C">
        <w:t>Hoveddelen av utgiftsøkningen på Arbeids- og inkluderingsdepartementets budsjettområder skyldes veksten i folketrygdens ytelser. Det er blant annet høyere vekst i sykefraværet og flere mottakere av arbeidsavklaringspenger enn det som var lagt til grunn i budsjettet for 2024. Se nærmere omtale i avsnitt 2.5. Et høyt antall fordrevne fra Ukraina gir fortsatt høye utgifter til bosetting og integrering, men en reduksjon i prognosen for ankomstnivået gir noe lavere bevilgningsbehov i 2025.</w:t>
      </w:r>
    </w:p>
    <w:p w14:paraId="3FECDFE8" w14:textId="77777777" w:rsidR="0089264D" w:rsidRPr="00B40C4C" w:rsidRDefault="0089264D" w:rsidP="009137DA">
      <w:r w:rsidRPr="00B40C4C">
        <w:t xml:space="preserve">For å </w:t>
      </w:r>
      <w:r w:rsidRPr="00B40C4C">
        <w:rPr>
          <w:rStyle w:val="kursiv"/>
        </w:rPr>
        <w:t>øke sysselsettingen</w:t>
      </w:r>
      <w:r w:rsidRPr="00B40C4C">
        <w:t xml:space="preserve">, med flere i arbeid og færre på trygd, har regjeringen i Perspektivmeldingen og i Meld. St. 33 (2023–2024) </w:t>
      </w:r>
      <w:r w:rsidRPr="00B40C4C">
        <w:rPr>
          <w:rStyle w:val="kursiv"/>
        </w:rPr>
        <w:t>En forsterket arbeidslinje</w:t>
      </w:r>
      <w:r w:rsidRPr="00B40C4C">
        <w:t xml:space="preserve"> satt seg et mål om at sysselsettingsandelen skal være på 82 pst. av befolkningen i aldersgruppen 20–64 år innen 2030. Sysselsettingsandelen skal øke ytterligere til 83 pst. innen 2035. Regjeringen vil føre en aktiv politikk på ulike områder for å få flere i arbeid. Regjeringen foreslår å øke bevilgningene til tiltak for å få flere i jobb med 690 mill. kroner. Det innebærer blant annet å styrke arbeidsmarkedstiltakene og å øke driftsbevilgningen til Arbeids- og velferdsetaten, slik at flere kan få arbeidsrettet oppfølging. Videre innebærer det å utvikle bedre lavterskeltilbud og mer tilpassede tjenester for unge med sammensatte problemer. Regjeringen foreslår også å etablere et forsøk med arbeidsrettet ungdomsprogram med rett til statlig inntektssikring, hvor nedsatt helsetilstand ikke er et inngangsvilkår. Regjeringen foreslår 500 flere plasser til varig tilrettelagt arbeid (VTA). Forslaget følger opp regjeringens fireårige opptrappingsplan for VTA som ble lagt frem i statsbudsjettet for 2024.</w:t>
      </w:r>
    </w:p>
    <w:p w14:paraId="7D569F8B" w14:textId="77777777" w:rsidR="0089264D" w:rsidRPr="00B40C4C" w:rsidRDefault="0089264D" w:rsidP="009137DA">
      <w:r w:rsidRPr="00B40C4C">
        <w:lastRenderedPageBreak/>
        <w:t>Regjeringen vil også gjøre det lettere å kombinere trygd og arbeid, og foreslår en utvidelse av unntaket fra tilbakekreving av uføretrygd når årsinntekten overstiger 80 pst. av tidligere inntekt ved arbeidsforsøk. Dette gjør unntaket for tilbakekreving mer fleksibelt, slik at uføre kan prøve seg i arbeid flere ganger uten å måtte betale tilbake trygd.</w:t>
      </w:r>
    </w:p>
    <w:p w14:paraId="7F3396A5" w14:textId="77777777" w:rsidR="0089264D" w:rsidRPr="00B40C4C" w:rsidRDefault="0089264D" w:rsidP="009137DA">
      <w:r w:rsidRPr="00B40C4C">
        <w:t xml:space="preserve">Regjeringen ønsker å </w:t>
      </w:r>
      <w:r w:rsidRPr="00B40C4C">
        <w:rPr>
          <w:rStyle w:val="kursiv"/>
        </w:rPr>
        <w:t>utforme gode velferdsordninger</w:t>
      </w:r>
      <w:r w:rsidRPr="00B40C4C">
        <w:t xml:space="preserve">. I Meld. St. 6 (2023–2024) </w:t>
      </w:r>
      <w:r w:rsidRPr="00B40C4C">
        <w:rPr>
          <w:rStyle w:val="kursiv"/>
        </w:rPr>
        <w:t>Et forbedret pensjonssystem med en styrket sosial profil</w:t>
      </w:r>
      <w:r w:rsidRPr="00B40C4C">
        <w:t xml:space="preserve"> foreslår regjeringen en rekke tiltak for å styrke den sosiale bærekraften til pensjonssystemet. Med Arbeids- og sosialkomiteens innstilling, Innst. 233 S (2023–2024), fulgte en avtale mellom regjeringspartiene og partiene Høyre, Sosialistisk Venstreparti, Venstre, Kristelig Folkeparti og Miljøpartiet De Grønne. Avtalen innebærer et historisk bredt forlik i pensjonspolitikken som understøtter målet om gode og forutsigbare pensjoner for både dagens og fremtidens generasjoner. I lys av avtalen foreslår regjeringen at skjermingstillegget i alderspensjon til tidligere mottakere av uføretrygd skal utvides til også å omfatte årskullene 1954–1962. Regjeringen foreslår at skjermingstillegget utvides med virkning fra 2025.</w:t>
      </w:r>
    </w:p>
    <w:p w14:paraId="79274195" w14:textId="77777777" w:rsidR="0089264D" w:rsidRPr="00B40C4C" w:rsidRDefault="0089264D" w:rsidP="009137DA">
      <w:r w:rsidRPr="00B40C4C">
        <w:t xml:space="preserve">Regjeringen har et mål om å </w:t>
      </w:r>
      <w:r w:rsidRPr="00B40C4C">
        <w:rPr>
          <w:rStyle w:val="kursiv"/>
        </w:rPr>
        <w:t xml:space="preserve">skape et sikkert, seriøst og mer inkluderende arbeidsliv. </w:t>
      </w:r>
      <w:r w:rsidRPr="00B40C4C">
        <w:t>Den gjeldende IA-avtalen varer til utgangen av desember i år, og regjeringen og partene i arbeidslivet er i forhandlinger om en eventuell ny IA-avtale fra 1. januar 2025. Den økonomiske rammen foreslås videreført, og forhandlingene omfatter både eventuell videreføring av de etablerte virkemidlene i avtalen og hvorvidt det skal vurderes ytterligere tiltak og virkemidler for å redusere sykefravær og frafall fra arbeidslivet.</w:t>
      </w:r>
    </w:p>
    <w:p w14:paraId="720BE4E4" w14:textId="77777777" w:rsidR="0089264D" w:rsidRPr="00B40C4C" w:rsidRDefault="0089264D" w:rsidP="009137DA">
      <w:r w:rsidRPr="00B40C4C">
        <w:t>For å verne arbeidstakere mot helseskader og mot å bli utnyttet, er det viktig med tydelige rammevilkår. Dette er viktig for den enkelte arbeidstaker. I tillegg er det viktig for de seriøse virksomhetene og deres muligheter til å konkurrere på like vilkår. For å understøtte dette, og for å skjerpe innsatsen mot useriøsitet, sosial dumping og arbeidslivskriminalitet, foreslår regjeringen å øke bevilgningen til Arbeidstilsynet, slik at de kan være mer synlig og til stede i de virksomhetene hvor behovet er størst. Regjeringen foreslår også økt støtte til Fair Play Bygg Norge.</w:t>
      </w:r>
    </w:p>
    <w:p w14:paraId="4D58F118" w14:textId="77777777" w:rsidR="0089264D" w:rsidRPr="00B40C4C" w:rsidRDefault="0089264D" w:rsidP="009137DA">
      <w:r w:rsidRPr="00B40C4C">
        <w:t xml:space="preserve">Regjeringen ønsker å bidra til </w:t>
      </w:r>
      <w:r w:rsidRPr="00B40C4C">
        <w:rPr>
          <w:rStyle w:val="kursiv"/>
        </w:rPr>
        <w:t>god integrering og deltakelse i arbeidslivet for flyktninger og fordrevne.</w:t>
      </w:r>
      <w:r w:rsidRPr="00B40C4C">
        <w:t xml:space="preserve"> Regjeringen foreslår å øke bevilgningen til Jobbsjansen, for at flere innvandrerkvinner som står langt fra arbeidsmarkedet skal komme i jobb eller utdanning, og kunne forsørge seg selv. Regjeringen vil bidra til at fordrevne fra Ukraina raskere kan bruke sin kompetanse i det norske arbeidsmarkedet, og foreslår flere tiltak for å bidra til mer effektiv godkjenning av medbrakt kompetanse og bedre veiledning til ukrainere og arbeidsgivere. For å øke innsatsen mot negativ sosial kontroll og æresrelatert vold, foreslår regjeringen å styrke flere av de særskilte tjenestene som bidrar til kompetanseheving og forebyggende arbeid. Regjeringen vil også øke innsatsen for å forebygge kriminalitet blant barn og unge i utsatte områder. Over Arbeids- og inkluderingsdepartementets budsjett blir det foreslått å styrke områdesatsingene og gi støtte til sosiale møteplasser for gutter og unge menn.</w:t>
      </w:r>
    </w:p>
    <w:p w14:paraId="6825FFB5" w14:textId="77777777" w:rsidR="0089264D" w:rsidRPr="00B40C4C" w:rsidRDefault="0089264D" w:rsidP="00D100D4">
      <w:pPr>
        <w:pStyle w:val="Overskrift3"/>
      </w:pPr>
      <w:r w:rsidRPr="00B40C4C">
        <w:t>Helse- og omsorgsdepartementet</w:t>
      </w:r>
    </w:p>
    <w:p w14:paraId="14CFA25E" w14:textId="77777777" w:rsidR="0089264D" w:rsidRPr="00B40C4C" w:rsidRDefault="0089264D" w:rsidP="009137DA">
      <w:pPr>
        <w:pStyle w:val="Tabellnavn"/>
      </w:pPr>
      <w:r w:rsidRPr="00B40C4C">
        <w:t>04N2xt2</w:t>
      </w:r>
    </w:p>
    <w:tbl>
      <w:tblPr>
        <w:tblW w:w="0" w:type="auto"/>
        <w:tblInd w:w="43" w:type="dxa"/>
        <w:tblLayout w:type="fixed"/>
        <w:tblCellMar>
          <w:top w:w="104" w:type="dxa"/>
          <w:left w:w="43" w:type="dxa"/>
          <w:bottom w:w="30" w:type="dxa"/>
          <w:right w:w="43" w:type="dxa"/>
        </w:tblCellMar>
        <w:tblLook w:val="0000" w:firstRow="0" w:lastRow="0" w:firstColumn="0" w:lastColumn="0" w:noHBand="0" w:noVBand="0"/>
      </w:tblPr>
      <w:tblGrid>
        <w:gridCol w:w="5320"/>
        <w:gridCol w:w="1400"/>
        <w:gridCol w:w="1400"/>
        <w:gridCol w:w="1400"/>
      </w:tblGrid>
      <w:tr w:rsidR="00446E55" w:rsidRPr="00B40C4C" w14:paraId="6C0891CC" w14:textId="77777777">
        <w:trPr>
          <w:trHeight w:val="320"/>
        </w:trPr>
        <w:tc>
          <w:tcPr>
            <w:tcW w:w="9520" w:type="dxa"/>
            <w:gridSpan w:val="4"/>
            <w:tcBorders>
              <w:top w:val="nil"/>
              <w:left w:val="nil"/>
              <w:bottom w:val="single" w:sz="4" w:space="0" w:color="000000"/>
              <w:right w:val="nil"/>
            </w:tcBorders>
            <w:tcMar>
              <w:top w:w="104" w:type="dxa"/>
              <w:left w:w="43" w:type="dxa"/>
              <w:bottom w:w="30" w:type="dxa"/>
              <w:right w:w="43" w:type="dxa"/>
            </w:tcMar>
            <w:vAlign w:val="bottom"/>
          </w:tcPr>
          <w:p w14:paraId="7C949AEE" w14:textId="77777777" w:rsidR="0089264D" w:rsidRPr="00B40C4C" w:rsidRDefault="0089264D" w:rsidP="00061468">
            <w:pPr>
              <w:jc w:val="right"/>
            </w:pPr>
            <w:r w:rsidRPr="00B40C4C">
              <w:t>Mill. kroner</w:t>
            </w:r>
          </w:p>
        </w:tc>
      </w:tr>
      <w:tr w:rsidR="00446E55" w:rsidRPr="00B40C4C" w14:paraId="688FEFE4" w14:textId="77777777">
        <w:trPr>
          <w:trHeight w:val="580"/>
        </w:trPr>
        <w:tc>
          <w:tcPr>
            <w:tcW w:w="5320" w:type="dxa"/>
            <w:tcBorders>
              <w:top w:val="nil"/>
              <w:left w:val="nil"/>
              <w:bottom w:val="single" w:sz="4" w:space="0" w:color="000000"/>
              <w:right w:val="nil"/>
            </w:tcBorders>
            <w:tcMar>
              <w:top w:w="104" w:type="dxa"/>
              <w:left w:w="43" w:type="dxa"/>
              <w:bottom w:w="30" w:type="dxa"/>
              <w:right w:w="43" w:type="dxa"/>
            </w:tcMar>
            <w:vAlign w:val="bottom"/>
          </w:tcPr>
          <w:p w14:paraId="1FCE2A56" w14:textId="77777777" w:rsidR="0089264D" w:rsidRPr="00B40C4C" w:rsidRDefault="0089264D" w:rsidP="009137DA"/>
        </w:tc>
        <w:tc>
          <w:tcPr>
            <w:tcW w:w="1400" w:type="dxa"/>
            <w:tcBorders>
              <w:top w:val="nil"/>
              <w:left w:val="nil"/>
              <w:bottom w:val="single" w:sz="4" w:space="0" w:color="000000"/>
              <w:right w:val="nil"/>
            </w:tcBorders>
            <w:tcMar>
              <w:top w:w="104" w:type="dxa"/>
              <w:left w:w="43" w:type="dxa"/>
              <w:bottom w:w="30" w:type="dxa"/>
              <w:right w:w="43" w:type="dxa"/>
            </w:tcMar>
            <w:vAlign w:val="bottom"/>
          </w:tcPr>
          <w:p w14:paraId="433AD605" w14:textId="77777777" w:rsidR="0089264D" w:rsidRPr="00B40C4C" w:rsidRDefault="0089264D" w:rsidP="00061468">
            <w:pPr>
              <w:jc w:val="right"/>
            </w:pPr>
            <w:r w:rsidRPr="00B40C4C">
              <w:t>Saldert budsjett 2024</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4331612C" w14:textId="77777777" w:rsidR="0089264D" w:rsidRPr="00B40C4C" w:rsidRDefault="0089264D" w:rsidP="00061468">
            <w:pPr>
              <w:jc w:val="right"/>
            </w:pPr>
            <w:r w:rsidRPr="00B40C4C">
              <w:t>Gul bok 2025</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5869A947" w14:textId="77777777" w:rsidR="0089264D" w:rsidRPr="00B40C4C" w:rsidRDefault="0089264D" w:rsidP="00061468">
            <w:pPr>
              <w:jc w:val="right"/>
            </w:pPr>
            <w:r w:rsidRPr="00B40C4C">
              <w:t>Endring i pst.</w:t>
            </w:r>
          </w:p>
        </w:tc>
      </w:tr>
      <w:tr w:rsidR="00446E55" w:rsidRPr="00B40C4C" w14:paraId="6C5CD35A" w14:textId="77777777">
        <w:trPr>
          <w:trHeight w:val="340"/>
        </w:trPr>
        <w:tc>
          <w:tcPr>
            <w:tcW w:w="5320" w:type="dxa"/>
            <w:tcBorders>
              <w:top w:val="single" w:sz="4" w:space="0" w:color="000000"/>
              <w:left w:val="nil"/>
              <w:bottom w:val="nil"/>
              <w:right w:val="nil"/>
            </w:tcBorders>
            <w:tcMar>
              <w:top w:w="104" w:type="dxa"/>
              <w:left w:w="43" w:type="dxa"/>
              <w:bottom w:w="30" w:type="dxa"/>
              <w:right w:w="43" w:type="dxa"/>
            </w:tcMar>
          </w:tcPr>
          <w:p w14:paraId="74F2FBA1" w14:textId="77777777" w:rsidR="0089264D" w:rsidRPr="00B40C4C" w:rsidRDefault="0089264D" w:rsidP="009137DA">
            <w:r w:rsidRPr="00B40C4C">
              <w:rPr>
                <w:rStyle w:val="kursiv"/>
              </w:rPr>
              <w:t>Programområde 10 Helse og omsorg</w:t>
            </w:r>
          </w:p>
        </w:tc>
        <w:tc>
          <w:tcPr>
            <w:tcW w:w="1400" w:type="dxa"/>
            <w:tcBorders>
              <w:top w:val="single" w:sz="4" w:space="0" w:color="000000"/>
              <w:left w:val="nil"/>
              <w:bottom w:val="nil"/>
              <w:right w:val="nil"/>
            </w:tcBorders>
            <w:tcMar>
              <w:top w:w="104" w:type="dxa"/>
              <w:left w:w="43" w:type="dxa"/>
              <w:bottom w:w="30" w:type="dxa"/>
              <w:right w:w="43" w:type="dxa"/>
            </w:tcMar>
            <w:vAlign w:val="bottom"/>
          </w:tcPr>
          <w:p w14:paraId="28AC4EB8" w14:textId="77777777" w:rsidR="0089264D" w:rsidRPr="00B40C4C" w:rsidRDefault="0089264D" w:rsidP="00061468">
            <w:pPr>
              <w:jc w:val="right"/>
            </w:pPr>
          </w:p>
        </w:tc>
        <w:tc>
          <w:tcPr>
            <w:tcW w:w="1400" w:type="dxa"/>
            <w:tcBorders>
              <w:top w:val="single" w:sz="4" w:space="0" w:color="000000"/>
              <w:left w:val="nil"/>
              <w:bottom w:val="nil"/>
              <w:right w:val="nil"/>
            </w:tcBorders>
            <w:tcMar>
              <w:top w:w="104" w:type="dxa"/>
              <w:left w:w="43" w:type="dxa"/>
              <w:bottom w:w="30" w:type="dxa"/>
              <w:right w:w="43" w:type="dxa"/>
            </w:tcMar>
            <w:vAlign w:val="bottom"/>
          </w:tcPr>
          <w:p w14:paraId="7554ACCD" w14:textId="77777777" w:rsidR="0089264D" w:rsidRPr="00B40C4C" w:rsidRDefault="0089264D" w:rsidP="00061468">
            <w:pPr>
              <w:jc w:val="right"/>
            </w:pPr>
          </w:p>
        </w:tc>
        <w:tc>
          <w:tcPr>
            <w:tcW w:w="1400" w:type="dxa"/>
            <w:tcBorders>
              <w:top w:val="single" w:sz="4" w:space="0" w:color="000000"/>
              <w:left w:val="nil"/>
              <w:bottom w:val="nil"/>
              <w:right w:val="nil"/>
            </w:tcBorders>
            <w:tcMar>
              <w:top w:w="104" w:type="dxa"/>
              <w:left w:w="43" w:type="dxa"/>
              <w:bottom w:w="30" w:type="dxa"/>
              <w:right w:w="43" w:type="dxa"/>
            </w:tcMar>
            <w:vAlign w:val="bottom"/>
          </w:tcPr>
          <w:p w14:paraId="4C762B02" w14:textId="77777777" w:rsidR="0089264D" w:rsidRPr="00B40C4C" w:rsidRDefault="0089264D" w:rsidP="00061468">
            <w:pPr>
              <w:jc w:val="right"/>
            </w:pPr>
          </w:p>
        </w:tc>
      </w:tr>
      <w:tr w:rsidR="00446E55" w:rsidRPr="00B40C4C" w14:paraId="79FC0F81" w14:textId="77777777">
        <w:trPr>
          <w:trHeight w:val="340"/>
        </w:trPr>
        <w:tc>
          <w:tcPr>
            <w:tcW w:w="5320" w:type="dxa"/>
            <w:tcBorders>
              <w:top w:val="nil"/>
              <w:left w:val="nil"/>
              <w:bottom w:val="nil"/>
              <w:right w:val="nil"/>
            </w:tcBorders>
            <w:tcMar>
              <w:top w:w="104" w:type="dxa"/>
              <w:left w:w="43" w:type="dxa"/>
              <w:bottom w:w="30" w:type="dxa"/>
              <w:right w:w="43" w:type="dxa"/>
            </w:tcMar>
          </w:tcPr>
          <w:p w14:paraId="4025058D" w14:textId="77777777" w:rsidR="0089264D" w:rsidRPr="00B40C4C" w:rsidRDefault="0089264D" w:rsidP="009137DA">
            <w:r w:rsidRPr="00B40C4C">
              <w:t>10.00 Helse- og omsorgsdepartementet mv.</w:t>
            </w:r>
          </w:p>
        </w:tc>
        <w:tc>
          <w:tcPr>
            <w:tcW w:w="1400" w:type="dxa"/>
            <w:tcBorders>
              <w:top w:val="nil"/>
              <w:left w:val="nil"/>
              <w:bottom w:val="nil"/>
              <w:right w:val="nil"/>
            </w:tcBorders>
            <w:tcMar>
              <w:top w:w="104" w:type="dxa"/>
              <w:left w:w="43" w:type="dxa"/>
              <w:bottom w:w="30" w:type="dxa"/>
              <w:right w:w="43" w:type="dxa"/>
            </w:tcMar>
            <w:vAlign w:val="bottom"/>
          </w:tcPr>
          <w:p w14:paraId="6752D4C0" w14:textId="77777777" w:rsidR="0089264D" w:rsidRPr="00B40C4C" w:rsidRDefault="0089264D" w:rsidP="00061468">
            <w:pPr>
              <w:jc w:val="right"/>
            </w:pPr>
            <w:r w:rsidRPr="00B40C4C">
              <w:t>1 440,7</w:t>
            </w:r>
          </w:p>
        </w:tc>
        <w:tc>
          <w:tcPr>
            <w:tcW w:w="1400" w:type="dxa"/>
            <w:tcBorders>
              <w:top w:val="nil"/>
              <w:left w:val="nil"/>
              <w:bottom w:val="nil"/>
              <w:right w:val="nil"/>
            </w:tcBorders>
            <w:tcMar>
              <w:top w:w="104" w:type="dxa"/>
              <w:left w:w="43" w:type="dxa"/>
              <w:bottom w:w="30" w:type="dxa"/>
              <w:right w:w="43" w:type="dxa"/>
            </w:tcMar>
            <w:vAlign w:val="bottom"/>
          </w:tcPr>
          <w:p w14:paraId="6FB8C47B" w14:textId="77777777" w:rsidR="0089264D" w:rsidRPr="00B40C4C" w:rsidRDefault="0089264D" w:rsidP="00061468">
            <w:pPr>
              <w:jc w:val="right"/>
            </w:pPr>
            <w:r w:rsidRPr="00B40C4C">
              <w:t>1 438,1</w:t>
            </w:r>
          </w:p>
        </w:tc>
        <w:tc>
          <w:tcPr>
            <w:tcW w:w="1400" w:type="dxa"/>
            <w:tcBorders>
              <w:top w:val="nil"/>
              <w:left w:val="nil"/>
              <w:bottom w:val="nil"/>
              <w:right w:val="nil"/>
            </w:tcBorders>
            <w:tcMar>
              <w:top w:w="104" w:type="dxa"/>
              <w:left w:w="43" w:type="dxa"/>
              <w:bottom w:w="30" w:type="dxa"/>
              <w:right w:w="43" w:type="dxa"/>
            </w:tcMar>
            <w:vAlign w:val="bottom"/>
          </w:tcPr>
          <w:p w14:paraId="1E5690C1" w14:textId="77777777" w:rsidR="0089264D" w:rsidRPr="00B40C4C" w:rsidRDefault="0089264D" w:rsidP="00061468">
            <w:pPr>
              <w:jc w:val="right"/>
            </w:pPr>
            <w:r w:rsidRPr="00B40C4C">
              <w:t>-0,2</w:t>
            </w:r>
          </w:p>
        </w:tc>
      </w:tr>
      <w:tr w:rsidR="00446E55" w:rsidRPr="00B40C4C" w14:paraId="7958FDF0" w14:textId="77777777">
        <w:trPr>
          <w:trHeight w:val="340"/>
        </w:trPr>
        <w:tc>
          <w:tcPr>
            <w:tcW w:w="5320" w:type="dxa"/>
            <w:tcBorders>
              <w:top w:val="nil"/>
              <w:left w:val="nil"/>
              <w:bottom w:val="nil"/>
              <w:right w:val="nil"/>
            </w:tcBorders>
            <w:tcMar>
              <w:top w:w="104" w:type="dxa"/>
              <w:left w:w="43" w:type="dxa"/>
              <w:bottom w:w="30" w:type="dxa"/>
              <w:right w:w="43" w:type="dxa"/>
            </w:tcMar>
          </w:tcPr>
          <w:p w14:paraId="55EBCE6F" w14:textId="77777777" w:rsidR="0089264D" w:rsidRPr="00B40C4C" w:rsidRDefault="0089264D" w:rsidP="009137DA">
            <w:r w:rsidRPr="00B40C4C">
              <w:t>10.10 Folkehelse mv.</w:t>
            </w:r>
          </w:p>
        </w:tc>
        <w:tc>
          <w:tcPr>
            <w:tcW w:w="1400" w:type="dxa"/>
            <w:tcBorders>
              <w:top w:val="nil"/>
              <w:left w:val="nil"/>
              <w:bottom w:val="nil"/>
              <w:right w:val="nil"/>
            </w:tcBorders>
            <w:tcMar>
              <w:top w:w="104" w:type="dxa"/>
              <w:left w:w="43" w:type="dxa"/>
              <w:bottom w:w="30" w:type="dxa"/>
              <w:right w:w="43" w:type="dxa"/>
            </w:tcMar>
            <w:vAlign w:val="bottom"/>
          </w:tcPr>
          <w:p w14:paraId="525B5ADB" w14:textId="77777777" w:rsidR="0089264D" w:rsidRPr="00B40C4C" w:rsidRDefault="0089264D" w:rsidP="00061468">
            <w:pPr>
              <w:jc w:val="right"/>
            </w:pPr>
            <w:r w:rsidRPr="00B40C4C">
              <w:t>1 276,7</w:t>
            </w:r>
          </w:p>
        </w:tc>
        <w:tc>
          <w:tcPr>
            <w:tcW w:w="1400" w:type="dxa"/>
            <w:tcBorders>
              <w:top w:val="nil"/>
              <w:left w:val="nil"/>
              <w:bottom w:val="nil"/>
              <w:right w:val="nil"/>
            </w:tcBorders>
            <w:tcMar>
              <w:top w:w="104" w:type="dxa"/>
              <w:left w:w="43" w:type="dxa"/>
              <w:bottom w:w="30" w:type="dxa"/>
              <w:right w:w="43" w:type="dxa"/>
            </w:tcMar>
            <w:vAlign w:val="bottom"/>
          </w:tcPr>
          <w:p w14:paraId="15B957EE" w14:textId="77777777" w:rsidR="0089264D" w:rsidRPr="00B40C4C" w:rsidRDefault="0089264D" w:rsidP="00061468">
            <w:pPr>
              <w:jc w:val="right"/>
            </w:pPr>
            <w:r w:rsidRPr="00B40C4C">
              <w:t>1 261,6</w:t>
            </w:r>
          </w:p>
        </w:tc>
        <w:tc>
          <w:tcPr>
            <w:tcW w:w="1400" w:type="dxa"/>
            <w:tcBorders>
              <w:top w:val="nil"/>
              <w:left w:val="nil"/>
              <w:bottom w:val="nil"/>
              <w:right w:val="nil"/>
            </w:tcBorders>
            <w:tcMar>
              <w:top w:w="104" w:type="dxa"/>
              <w:left w:w="43" w:type="dxa"/>
              <w:bottom w:w="30" w:type="dxa"/>
              <w:right w:w="43" w:type="dxa"/>
            </w:tcMar>
            <w:vAlign w:val="bottom"/>
          </w:tcPr>
          <w:p w14:paraId="026F0D2C" w14:textId="77777777" w:rsidR="0089264D" w:rsidRPr="00B40C4C" w:rsidRDefault="0089264D" w:rsidP="00061468">
            <w:pPr>
              <w:jc w:val="right"/>
            </w:pPr>
            <w:r w:rsidRPr="00B40C4C">
              <w:t>-1,2</w:t>
            </w:r>
          </w:p>
        </w:tc>
      </w:tr>
      <w:tr w:rsidR="00446E55" w:rsidRPr="00B40C4C" w14:paraId="6C032FA2" w14:textId="77777777">
        <w:trPr>
          <w:trHeight w:val="340"/>
        </w:trPr>
        <w:tc>
          <w:tcPr>
            <w:tcW w:w="5320" w:type="dxa"/>
            <w:tcBorders>
              <w:top w:val="nil"/>
              <w:left w:val="nil"/>
              <w:bottom w:val="nil"/>
              <w:right w:val="nil"/>
            </w:tcBorders>
            <w:tcMar>
              <w:top w:w="104" w:type="dxa"/>
              <w:left w:w="43" w:type="dxa"/>
              <w:bottom w:w="30" w:type="dxa"/>
              <w:right w:w="43" w:type="dxa"/>
            </w:tcMar>
          </w:tcPr>
          <w:p w14:paraId="6612DFCA" w14:textId="77777777" w:rsidR="0089264D" w:rsidRPr="00B40C4C" w:rsidRDefault="0089264D" w:rsidP="009137DA">
            <w:r w:rsidRPr="00B40C4C">
              <w:t>10.30 Spesialisthelsetjenester</w:t>
            </w:r>
          </w:p>
        </w:tc>
        <w:tc>
          <w:tcPr>
            <w:tcW w:w="1400" w:type="dxa"/>
            <w:tcBorders>
              <w:top w:val="nil"/>
              <w:left w:val="nil"/>
              <w:bottom w:val="nil"/>
              <w:right w:val="nil"/>
            </w:tcBorders>
            <w:tcMar>
              <w:top w:w="104" w:type="dxa"/>
              <w:left w:w="43" w:type="dxa"/>
              <w:bottom w:w="30" w:type="dxa"/>
              <w:right w:w="43" w:type="dxa"/>
            </w:tcMar>
            <w:vAlign w:val="bottom"/>
          </w:tcPr>
          <w:p w14:paraId="7D204609" w14:textId="77777777" w:rsidR="0089264D" w:rsidRPr="00B40C4C" w:rsidRDefault="0089264D" w:rsidP="00061468">
            <w:pPr>
              <w:jc w:val="right"/>
            </w:pPr>
            <w:r w:rsidRPr="00B40C4C">
              <w:t>216 002,4</w:t>
            </w:r>
          </w:p>
        </w:tc>
        <w:tc>
          <w:tcPr>
            <w:tcW w:w="1400" w:type="dxa"/>
            <w:tcBorders>
              <w:top w:val="nil"/>
              <w:left w:val="nil"/>
              <w:bottom w:val="nil"/>
              <w:right w:val="nil"/>
            </w:tcBorders>
            <w:tcMar>
              <w:top w:w="104" w:type="dxa"/>
              <w:left w:w="43" w:type="dxa"/>
              <w:bottom w:w="30" w:type="dxa"/>
              <w:right w:w="43" w:type="dxa"/>
            </w:tcMar>
            <w:vAlign w:val="bottom"/>
          </w:tcPr>
          <w:p w14:paraId="5A2BB88F" w14:textId="77777777" w:rsidR="0089264D" w:rsidRPr="00B40C4C" w:rsidRDefault="0089264D" w:rsidP="00061468">
            <w:pPr>
              <w:jc w:val="right"/>
            </w:pPr>
            <w:r w:rsidRPr="00B40C4C">
              <w:t>229 325,2</w:t>
            </w:r>
          </w:p>
        </w:tc>
        <w:tc>
          <w:tcPr>
            <w:tcW w:w="1400" w:type="dxa"/>
            <w:tcBorders>
              <w:top w:val="nil"/>
              <w:left w:val="nil"/>
              <w:bottom w:val="nil"/>
              <w:right w:val="nil"/>
            </w:tcBorders>
            <w:tcMar>
              <w:top w:w="104" w:type="dxa"/>
              <w:left w:w="43" w:type="dxa"/>
              <w:bottom w:w="30" w:type="dxa"/>
              <w:right w:w="43" w:type="dxa"/>
            </w:tcMar>
            <w:vAlign w:val="bottom"/>
          </w:tcPr>
          <w:p w14:paraId="5A54385D" w14:textId="77777777" w:rsidR="0089264D" w:rsidRPr="00B40C4C" w:rsidRDefault="0089264D" w:rsidP="00061468">
            <w:pPr>
              <w:jc w:val="right"/>
            </w:pPr>
            <w:r w:rsidRPr="00B40C4C">
              <w:t>6,2</w:t>
            </w:r>
          </w:p>
        </w:tc>
      </w:tr>
      <w:tr w:rsidR="00446E55" w:rsidRPr="00B40C4C" w14:paraId="09B2C5D7" w14:textId="77777777">
        <w:trPr>
          <w:trHeight w:val="340"/>
        </w:trPr>
        <w:tc>
          <w:tcPr>
            <w:tcW w:w="5320" w:type="dxa"/>
            <w:tcBorders>
              <w:top w:val="nil"/>
              <w:left w:val="nil"/>
              <w:bottom w:val="nil"/>
              <w:right w:val="nil"/>
            </w:tcBorders>
            <w:tcMar>
              <w:top w:w="104" w:type="dxa"/>
              <w:left w:w="43" w:type="dxa"/>
              <w:bottom w:w="30" w:type="dxa"/>
              <w:right w:w="43" w:type="dxa"/>
            </w:tcMar>
          </w:tcPr>
          <w:p w14:paraId="5147509D" w14:textId="77777777" w:rsidR="0089264D" w:rsidRPr="00B40C4C" w:rsidRDefault="0089264D" w:rsidP="009137DA">
            <w:r w:rsidRPr="00B40C4C">
              <w:t>10.40 Sentral helseforvaltning</w:t>
            </w:r>
          </w:p>
        </w:tc>
        <w:tc>
          <w:tcPr>
            <w:tcW w:w="1400" w:type="dxa"/>
            <w:tcBorders>
              <w:top w:val="nil"/>
              <w:left w:val="nil"/>
              <w:bottom w:val="nil"/>
              <w:right w:val="nil"/>
            </w:tcBorders>
            <w:tcMar>
              <w:top w:w="104" w:type="dxa"/>
              <w:left w:w="43" w:type="dxa"/>
              <w:bottom w:w="30" w:type="dxa"/>
              <w:right w:w="43" w:type="dxa"/>
            </w:tcMar>
            <w:vAlign w:val="bottom"/>
          </w:tcPr>
          <w:p w14:paraId="37EC6D21" w14:textId="77777777" w:rsidR="0089264D" w:rsidRPr="00B40C4C" w:rsidRDefault="0089264D" w:rsidP="00061468">
            <w:pPr>
              <w:jc w:val="right"/>
            </w:pPr>
            <w:r w:rsidRPr="00B40C4C">
              <w:t>4 777,7</w:t>
            </w:r>
          </w:p>
        </w:tc>
        <w:tc>
          <w:tcPr>
            <w:tcW w:w="1400" w:type="dxa"/>
            <w:tcBorders>
              <w:top w:val="nil"/>
              <w:left w:val="nil"/>
              <w:bottom w:val="nil"/>
              <w:right w:val="nil"/>
            </w:tcBorders>
            <w:tcMar>
              <w:top w:w="104" w:type="dxa"/>
              <w:left w:w="43" w:type="dxa"/>
              <w:bottom w:w="30" w:type="dxa"/>
              <w:right w:w="43" w:type="dxa"/>
            </w:tcMar>
            <w:vAlign w:val="bottom"/>
          </w:tcPr>
          <w:p w14:paraId="04235984" w14:textId="77777777" w:rsidR="0089264D" w:rsidRPr="00B40C4C" w:rsidRDefault="0089264D" w:rsidP="00061468">
            <w:pPr>
              <w:jc w:val="right"/>
            </w:pPr>
            <w:r w:rsidRPr="00B40C4C">
              <w:t>5 050,2</w:t>
            </w:r>
          </w:p>
        </w:tc>
        <w:tc>
          <w:tcPr>
            <w:tcW w:w="1400" w:type="dxa"/>
            <w:tcBorders>
              <w:top w:val="nil"/>
              <w:left w:val="nil"/>
              <w:bottom w:val="nil"/>
              <w:right w:val="nil"/>
            </w:tcBorders>
            <w:tcMar>
              <w:top w:w="104" w:type="dxa"/>
              <w:left w:w="43" w:type="dxa"/>
              <w:bottom w:w="30" w:type="dxa"/>
              <w:right w:w="43" w:type="dxa"/>
            </w:tcMar>
            <w:vAlign w:val="bottom"/>
          </w:tcPr>
          <w:p w14:paraId="5B2DDE37" w14:textId="77777777" w:rsidR="0089264D" w:rsidRPr="00B40C4C" w:rsidRDefault="0089264D" w:rsidP="00061468">
            <w:pPr>
              <w:jc w:val="right"/>
            </w:pPr>
            <w:r w:rsidRPr="00B40C4C">
              <w:t>5,7</w:t>
            </w:r>
          </w:p>
        </w:tc>
      </w:tr>
      <w:tr w:rsidR="00446E55" w:rsidRPr="00B40C4C" w14:paraId="34B5DF69" w14:textId="77777777">
        <w:trPr>
          <w:trHeight w:val="340"/>
        </w:trPr>
        <w:tc>
          <w:tcPr>
            <w:tcW w:w="5320" w:type="dxa"/>
            <w:tcBorders>
              <w:top w:val="nil"/>
              <w:left w:val="nil"/>
              <w:bottom w:val="nil"/>
              <w:right w:val="nil"/>
            </w:tcBorders>
            <w:tcMar>
              <w:top w:w="104" w:type="dxa"/>
              <w:left w:w="43" w:type="dxa"/>
              <w:bottom w:w="30" w:type="dxa"/>
              <w:right w:w="43" w:type="dxa"/>
            </w:tcMar>
          </w:tcPr>
          <w:p w14:paraId="2A5C8520" w14:textId="77777777" w:rsidR="0089264D" w:rsidRPr="00B40C4C" w:rsidRDefault="0089264D" w:rsidP="009137DA">
            <w:r w:rsidRPr="00B40C4C">
              <w:t>10.60 Helse- og omsorgstjenester i kommunene</w:t>
            </w:r>
          </w:p>
        </w:tc>
        <w:tc>
          <w:tcPr>
            <w:tcW w:w="1400" w:type="dxa"/>
            <w:tcBorders>
              <w:top w:val="nil"/>
              <w:left w:val="nil"/>
              <w:bottom w:val="nil"/>
              <w:right w:val="nil"/>
            </w:tcBorders>
            <w:tcMar>
              <w:top w:w="104" w:type="dxa"/>
              <w:left w:w="43" w:type="dxa"/>
              <w:bottom w:w="30" w:type="dxa"/>
              <w:right w:w="43" w:type="dxa"/>
            </w:tcMar>
            <w:vAlign w:val="bottom"/>
          </w:tcPr>
          <w:p w14:paraId="3A6BE30F" w14:textId="77777777" w:rsidR="0089264D" w:rsidRPr="00B40C4C" w:rsidRDefault="0089264D" w:rsidP="00061468">
            <w:pPr>
              <w:jc w:val="right"/>
            </w:pPr>
            <w:r w:rsidRPr="00B40C4C">
              <w:t>9 706,0</w:t>
            </w:r>
          </w:p>
        </w:tc>
        <w:tc>
          <w:tcPr>
            <w:tcW w:w="1400" w:type="dxa"/>
            <w:tcBorders>
              <w:top w:val="nil"/>
              <w:left w:val="nil"/>
              <w:bottom w:val="nil"/>
              <w:right w:val="nil"/>
            </w:tcBorders>
            <w:tcMar>
              <w:top w:w="104" w:type="dxa"/>
              <w:left w:w="43" w:type="dxa"/>
              <w:bottom w:w="30" w:type="dxa"/>
              <w:right w:w="43" w:type="dxa"/>
            </w:tcMar>
            <w:vAlign w:val="bottom"/>
          </w:tcPr>
          <w:p w14:paraId="57F28666" w14:textId="77777777" w:rsidR="0089264D" w:rsidRPr="00B40C4C" w:rsidRDefault="0089264D" w:rsidP="00061468">
            <w:pPr>
              <w:jc w:val="right"/>
            </w:pPr>
            <w:r w:rsidRPr="00B40C4C">
              <w:t>9 708,5</w:t>
            </w:r>
          </w:p>
        </w:tc>
        <w:tc>
          <w:tcPr>
            <w:tcW w:w="1400" w:type="dxa"/>
            <w:tcBorders>
              <w:top w:val="nil"/>
              <w:left w:val="nil"/>
              <w:bottom w:val="nil"/>
              <w:right w:val="nil"/>
            </w:tcBorders>
            <w:tcMar>
              <w:top w:w="104" w:type="dxa"/>
              <w:left w:w="43" w:type="dxa"/>
              <w:bottom w:w="30" w:type="dxa"/>
              <w:right w:w="43" w:type="dxa"/>
            </w:tcMar>
            <w:vAlign w:val="bottom"/>
          </w:tcPr>
          <w:p w14:paraId="0E1AC9A1" w14:textId="77777777" w:rsidR="0089264D" w:rsidRPr="00B40C4C" w:rsidRDefault="0089264D" w:rsidP="00061468">
            <w:pPr>
              <w:jc w:val="right"/>
            </w:pPr>
            <w:r w:rsidRPr="00B40C4C">
              <w:t>0,0</w:t>
            </w:r>
          </w:p>
        </w:tc>
      </w:tr>
      <w:tr w:rsidR="00446E55" w:rsidRPr="00B40C4C" w14:paraId="3647AFB4" w14:textId="77777777">
        <w:trPr>
          <w:trHeight w:val="340"/>
        </w:trPr>
        <w:tc>
          <w:tcPr>
            <w:tcW w:w="5320" w:type="dxa"/>
            <w:tcBorders>
              <w:top w:val="nil"/>
              <w:left w:val="nil"/>
              <w:bottom w:val="nil"/>
              <w:right w:val="nil"/>
            </w:tcBorders>
            <w:tcMar>
              <w:top w:w="104" w:type="dxa"/>
              <w:left w:w="43" w:type="dxa"/>
              <w:bottom w:w="30" w:type="dxa"/>
              <w:right w:w="43" w:type="dxa"/>
            </w:tcMar>
          </w:tcPr>
          <w:p w14:paraId="40488248" w14:textId="77777777" w:rsidR="0089264D" w:rsidRPr="00B40C4C" w:rsidRDefault="0089264D" w:rsidP="009137DA">
            <w:r w:rsidRPr="00B40C4C">
              <w:t>10.70 Tannhelse</w:t>
            </w:r>
          </w:p>
        </w:tc>
        <w:tc>
          <w:tcPr>
            <w:tcW w:w="1400" w:type="dxa"/>
            <w:tcBorders>
              <w:top w:val="nil"/>
              <w:left w:val="nil"/>
              <w:bottom w:val="nil"/>
              <w:right w:val="nil"/>
            </w:tcBorders>
            <w:tcMar>
              <w:top w:w="104" w:type="dxa"/>
              <w:left w:w="43" w:type="dxa"/>
              <w:bottom w:w="30" w:type="dxa"/>
              <w:right w:w="43" w:type="dxa"/>
            </w:tcMar>
            <w:vAlign w:val="bottom"/>
          </w:tcPr>
          <w:p w14:paraId="38BAD468" w14:textId="77777777" w:rsidR="0089264D" w:rsidRPr="00B40C4C" w:rsidRDefault="0089264D" w:rsidP="00061468">
            <w:pPr>
              <w:jc w:val="right"/>
            </w:pPr>
            <w:r w:rsidRPr="00B40C4C">
              <w:t>466,7</w:t>
            </w:r>
          </w:p>
        </w:tc>
        <w:tc>
          <w:tcPr>
            <w:tcW w:w="1400" w:type="dxa"/>
            <w:tcBorders>
              <w:top w:val="nil"/>
              <w:left w:val="nil"/>
              <w:bottom w:val="nil"/>
              <w:right w:val="nil"/>
            </w:tcBorders>
            <w:tcMar>
              <w:top w:w="104" w:type="dxa"/>
              <w:left w:w="43" w:type="dxa"/>
              <w:bottom w:w="30" w:type="dxa"/>
              <w:right w:w="43" w:type="dxa"/>
            </w:tcMar>
            <w:vAlign w:val="bottom"/>
          </w:tcPr>
          <w:p w14:paraId="727361DC" w14:textId="77777777" w:rsidR="0089264D" w:rsidRPr="00B40C4C" w:rsidRDefault="0089264D" w:rsidP="00061468">
            <w:pPr>
              <w:jc w:val="right"/>
            </w:pPr>
            <w:r w:rsidRPr="00B40C4C">
              <w:t>451,5</w:t>
            </w:r>
          </w:p>
        </w:tc>
        <w:tc>
          <w:tcPr>
            <w:tcW w:w="1400" w:type="dxa"/>
            <w:tcBorders>
              <w:top w:val="nil"/>
              <w:left w:val="nil"/>
              <w:bottom w:val="nil"/>
              <w:right w:val="nil"/>
            </w:tcBorders>
            <w:tcMar>
              <w:top w:w="104" w:type="dxa"/>
              <w:left w:w="43" w:type="dxa"/>
              <w:bottom w:w="30" w:type="dxa"/>
              <w:right w:w="43" w:type="dxa"/>
            </w:tcMar>
            <w:vAlign w:val="bottom"/>
          </w:tcPr>
          <w:p w14:paraId="4F7E2B15" w14:textId="77777777" w:rsidR="0089264D" w:rsidRPr="00B40C4C" w:rsidRDefault="0089264D" w:rsidP="00061468">
            <w:pPr>
              <w:jc w:val="right"/>
            </w:pPr>
            <w:r w:rsidRPr="00B40C4C">
              <w:t>-3,3</w:t>
            </w:r>
          </w:p>
        </w:tc>
      </w:tr>
      <w:tr w:rsidR="00446E55" w:rsidRPr="00B40C4C" w14:paraId="5DC33057" w14:textId="77777777">
        <w:trPr>
          <w:trHeight w:val="340"/>
        </w:trPr>
        <w:tc>
          <w:tcPr>
            <w:tcW w:w="5320" w:type="dxa"/>
            <w:tcBorders>
              <w:top w:val="nil"/>
              <w:left w:val="nil"/>
              <w:bottom w:val="single" w:sz="4" w:space="0" w:color="000000"/>
              <w:right w:val="nil"/>
            </w:tcBorders>
            <w:tcMar>
              <w:top w:w="104" w:type="dxa"/>
              <w:left w:w="43" w:type="dxa"/>
              <w:bottom w:w="30" w:type="dxa"/>
              <w:right w:w="43" w:type="dxa"/>
            </w:tcMar>
          </w:tcPr>
          <w:p w14:paraId="772C5585" w14:textId="77777777" w:rsidR="0089264D" w:rsidRPr="00B40C4C" w:rsidRDefault="0089264D" w:rsidP="009137DA">
            <w:r w:rsidRPr="00B40C4C">
              <w:t>10.80 Kunnskap og kompetanse</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7AD9B3F1" w14:textId="77777777" w:rsidR="0089264D" w:rsidRPr="00B40C4C" w:rsidRDefault="0089264D" w:rsidP="00061468">
            <w:pPr>
              <w:jc w:val="right"/>
            </w:pPr>
            <w:r w:rsidRPr="00B40C4C">
              <w:t>812,6</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0CD922A9" w14:textId="77777777" w:rsidR="0089264D" w:rsidRPr="00B40C4C" w:rsidRDefault="0089264D" w:rsidP="00061468">
            <w:pPr>
              <w:jc w:val="right"/>
            </w:pPr>
            <w:r w:rsidRPr="00B40C4C">
              <w:t>874,0</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0113557C" w14:textId="77777777" w:rsidR="0089264D" w:rsidRPr="00B40C4C" w:rsidRDefault="0089264D" w:rsidP="00061468">
            <w:pPr>
              <w:jc w:val="right"/>
            </w:pPr>
            <w:r w:rsidRPr="00B40C4C">
              <w:t>7,5</w:t>
            </w:r>
          </w:p>
        </w:tc>
      </w:tr>
      <w:tr w:rsidR="00446E55" w:rsidRPr="00B40C4C" w14:paraId="71918591" w14:textId="77777777">
        <w:trPr>
          <w:trHeight w:val="340"/>
        </w:trPr>
        <w:tc>
          <w:tcPr>
            <w:tcW w:w="5320" w:type="dxa"/>
            <w:tcBorders>
              <w:top w:val="single" w:sz="4" w:space="0" w:color="000000"/>
              <w:left w:val="nil"/>
              <w:bottom w:val="single" w:sz="4" w:space="0" w:color="000000"/>
              <w:right w:val="nil"/>
            </w:tcBorders>
            <w:tcMar>
              <w:top w:w="104" w:type="dxa"/>
              <w:left w:w="43" w:type="dxa"/>
              <w:bottom w:w="30" w:type="dxa"/>
              <w:right w:w="43" w:type="dxa"/>
            </w:tcMar>
          </w:tcPr>
          <w:p w14:paraId="24225F96" w14:textId="77777777" w:rsidR="0089264D" w:rsidRPr="00B40C4C" w:rsidRDefault="0089264D" w:rsidP="009137DA">
            <w:r w:rsidRPr="00B40C4C">
              <w:t>Sum Helse og omsorg</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55B9C499" w14:textId="77777777" w:rsidR="0089264D" w:rsidRPr="00B40C4C" w:rsidRDefault="0089264D" w:rsidP="00061468">
            <w:pPr>
              <w:jc w:val="right"/>
            </w:pPr>
            <w:r w:rsidRPr="00B40C4C">
              <w:t>234 482,8</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52B809E2" w14:textId="77777777" w:rsidR="0089264D" w:rsidRPr="00B40C4C" w:rsidRDefault="0089264D" w:rsidP="00061468">
            <w:pPr>
              <w:jc w:val="right"/>
            </w:pPr>
            <w:r w:rsidRPr="00B40C4C">
              <w:t>248 109,0</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795FF6F1" w14:textId="77777777" w:rsidR="0089264D" w:rsidRPr="00B40C4C" w:rsidRDefault="0089264D" w:rsidP="00061468">
            <w:pPr>
              <w:jc w:val="right"/>
            </w:pPr>
            <w:r w:rsidRPr="00B40C4C">
              <w:t>5,8</w:t>
            </w:r>
          </w:p>
        </w:tc>
      </w:tr>
      <w:tr w:rsidR="00446E55" w:rsidRPr="00B40C4C" w14:paraId="0146C821" w14:textId="77777777">
        <w:trPr>
          <w:trHeight w:val="340"/>
        </w:trPr>
        <w:tc>
          <w:tcPr>
            <w:tcW w:w="5320" w:type="dxa"/>
            <w:tcBorders>
              <w:top w:val="nil"/>
              <w:left w:val="nil"/>
              <w:bottom w:val="nil"/>
              <w:right w:val="nil"/>
            </w:tcBorders>
            <w:tcMar>
              <w:top w:w="104" w:type="dxa"/>
              <w:left w:w="43" w:type="dxa"/>
              <w:bottom w:w="30" w:type="dxa"/>
              <w:right w:w="43" w:type="dxa"/>
            </w:tcMar>
          </w:tcPr>
          <w:p w14:paraId="76BDFBFE" w14:textId="77777777" w:rsidR="0089264D" w:rsidRPr="00B40C4C" w:rsidRDefault="0089264D" w:rsidP="009137DA">
            <w:r w:rsidRPr="00B40C4C">
              <w:rPr>
                <w:rStyle w:val="kursiv"/>
              </w:rPr>
              <w:t>Programområde 30 Helsetjenester, folketrygden</w:t>
            </w:r>
          </w:p>
        </w:tc>
        <w:tc>
          <w:tcPr>
            <w:tcW w:w="1400" w:type="dxa"/>
            <w:tcBorders>
              <w:top w:val="nil"/>
              <w:left w:val="nil"/>
              <w:bottom w:val="nil"/>
              <w:right w:val="nil"/>
            </w:tcBorders>
            <w:tcMar>
              <w:top w:w="104" w:type="dxa"/>
              <w:left w:w="43" w:type="dxa"/>
              <w:bottom w:w="30" w:type="dxa"/>
              <w:right w:w="43" w:type="dxa"/>
            </w:tcMar>
            <w:vAlign w:val="bottom"/>
          </w:tcPr>
          <w:p w14:paraId="717923E6" w14:textId="77777777" w:rsidR="0089264D" w:rsidRPr="00B40C4C" w:rsidRDefault="0089264D" w:rsidP="00061468">
            <w:pPr>
              <w:jc w:val="right"/>
            </w:pPr>
          </w:p>
        </w:tc>
        <w:tc>
          <w:tcPr>
            <w:tcW w:w="1400" w:type="dxa"/>
            <w:tcBorders>
              <w:top w:val="nil"/>
              <w:left w:val="nil"/>
              <w:bottom w:val="nil"/>
              <w:right w:val="nil"/>
            </w:tcBorders>
            <w:tcMar>
              <w:top w:w="104" w:type="dxa"/>
              <w:left w:w="43" w:type="dxa"/>
              <w:bottom w:w="30" w:type="dxa"/>
              <w:right w:w="43" w:type="dxa"/>
            </w:tcMar>
            <w:vAlign w:val="bottom"/>
          </w:tcPr>
          <w:p w14:paraId="4F632CA9" w14:textId="77777777" w:rsidR="0089264D" w:rsidRPr="00B40C4C" w:rsidRDefault="0089264D" w:rsidP="00061468">
            <w:pPr>
              <w:jc w:val="right"/>
            </w:pPr>
          </w:p>
        </w:tc>
        <w:tc>
          <w:tcPr>
            <w:tcW w:w="1400" w:type="dxa"/>
            <w:tcBorders>
              <w:top w:val="nil"/>
              <w:left w:val="nil"/>
              <w:bottom w:val="nil"/>
              <w:right w:val="nil"/>
            </w:tcBorders>
            <w:tcMar>
              <w:top w:w="104" w:type="dxa"/>
              <w:left w:w="43" w:type="dxa"/>
              <w:bottom w:w="30" w:type="dxa"/>
              <w:right w:w="43" w:type="dxa"/>
            </w:tcMar>
            <w:vAlign w:val="bottom"/>
          </w:tcPr>
          <w:p w14:paraId="2AB51DD9" w14:textId="77777777" w:rsidR="0089264D" w:rsidRPr="00B40C4C" w:rsidRDefault="0089264D" w:rsidP="00061468">
            <w:pPr>
              <w:jc w:val="right"/>
            </w:pPr>
          </w:p>
        </w:tc>
      </w:tr>
      <w:tr w:rsidR="00446E55" w:rsidRPr="00B40C4C" w14:paraId="501735CE" w14:textId="77777777">
        <w:trPr>
          <w:trHeight w:val="340"/>
        </w:trPr>
        <w:tc>
          <w:tcPr>
            <w:tcW w:w="5320" w:type="dxa"/>
            <w:tcBorders>
              <w:top w:val="nil"/>
              <w:left w:val="nil"/>
              <w:bottom w:val="nil"/>
              <w:right w:val="nil"/>
            </w:tcBorders>
            <w:tcMar>
              <w:top w:w="104" w:type="dxa"/>
              <w:left w:w="43" w:type="dxa"/>
              <w:bottom w:w="30" w:type="dxa"/>
              <w:right w:w="43" w:type="dxa"/>
            </w:tcMar>
          </w:tcPr>
          <w:p w14:paraId="1378599B" w14:textId="77777777" w:rsidR="0089264D" w:rsidRPr="00B40C4C" w:rsidRDefault="0089264D" w:rsidP="009137DA">
            <w:r w:rsidRPr="00B40C4C">
              <w:t>30.10 Spesialisthelsetjenester mv.</w:t>
            </w:r>
          </w:p>
        </w:tc>
        <w:tc>
          <w:tcPr>
            <w:tcW w:w="1400" w:type="dxa"/>
            <w:tcBorders>
              <w:top w:val="nil"/>
              <w:left w:val="nil"/>
              <w:bottom w:val="nil"/>
              <w:right w:val="nil"/>
            </w:tcBorders>
            <w:tcMar>
              <w:top w:w="104" w:type="dxa"/>
              <w:left w:w="43" w:type="dxa"/>
              <w:bottom w:w="30" w:type="dxa"/>
              <w:right w:w="43" w:type="dxa"/>
            </w:tcMar>
            <w:vAlign w:val="bottom"/>
          </w:tcPr>
          <w:p w14:paraId="0B124AF5" w14:textId="77777777" w:rsidR="0089264D" w:rsidRPr="00B40C4C" w:rsidRDefault="0089264D" w:rsidP="00061468">
            <w:pPr>
              <w:jc w:val="right"/>
            </w:pPr>
            <w:r w:rsidRPr="00B40C4C">
              <w:t>7 569,6</w:t>
            </w:r>
          </w:p>
        </w:tc>
        <w:tc>
          <w:tcPr>
            <w:tcW w:w="1400" w:type="dxa"/>
            <w:tcBorders>
              <w:top w:val="nil"/>
              <w:left w:val="nil"/>
              <w:bottom w:val="nil"/>
              <w:right w:val="nil"/>
            </w:tcBorders>
            <w:tcMar>
              <w:top w:w="104" w:type="dxa"/>
              <w:left w:w="43" w:type="dxa"/>
              <w:bottom w:w="30" w:type="dxa"/>
              <w:right w:w="43" w:type="dxa"/>
            </w:tcMar>
            <w:vAlign w:val="bottom"/>
          </w:tcPr>
          <w:p w14:paraId="57D24818" w14:textId="77777777" w:rsidR="0089264D" w:rsidRPr="00B40C4C" w:rsidRDefault="0089264D" w:rsidP="00061468">
            <w:pPr>
              <w:jc w:val="right"/>
            </w:pPr>
            <w:r w:rsidRPr="00B40C4C">
              <w:t>8 022,4</w:t>
            </w:r>
          </w:p>
        </w:tc>
        <w:tc>
          <w:tcPr>
            <w:tcW w:w="1400" w:type="dxa"/>
            <w:tcBorders>
              <w:top w:val="nil"/>
              <w:left w:val="nil"/>
              <w:bottom w:val="nil"/>
              <w:right w:val="nil"/>
            </w:tcBorders>
            <w:tcMar>
              <w:top w:w="104" w:type="dxa"/>
              <w:left w:w="43" w:type="dxa"/>
              <w:bottom w:w="30" w:type="dxa"/>
              <w:right w:w="43" w:type="dxa"/>
            </w:tcMar>
            <w:vAlign w:val="bottom"/>
          </w:tcPr>
          <w:p w14:paraId="3924B3EC" w14:textId="77777777" w:rsidR="0089264D" w:rsidRPr="00B40C4C" w:rsidRDefault="0089264D" w:rsidP="00061468">
            <w:pPr>
              <w:jc w:val="right"/>
            </w:pPr>
            <w:r w:rsidRPr="00B40C4C">
              <w:t>6,0</w:t>
            </w:r>
          </w:p>
        </w:tc>
      </w:tr>
      <w:tr w:rsidR="00446E55" w:rsidRPr="00B40C4C" w14:paraId="5902430A" w14:textId="77777777">
        <w:trPr>
          <w:trHeight w:val="340"/>
        </w:trPr>
        <w:tc>
          <w:tcPr>
            <w:tcW w:w="5320" w:type="dxa"/>
            <w:tcBorders>
              <w:top w:val="nil"/>
              <w:left w:val="nil"/>
              <w:bottom w:val="nil"/>
              <w:right w:val="nil"/>
            </w:tcBorders>
            <w:tcMar>
              <w:top w:w="104" w:type="dxa"/>
              <w:left w:w="43" w:type="dxa"/>
              <w:bottom w:w="30" w:type="dxa"/>
              <w:right w:w="43" w:type="dxa"/>
            </w:tcMar>
          </w:tcPr>
          <w:p w14:paraId="25780E35" w14:textId="77777777" w:rsidR="0089264D" w:rsidRPr="00B40C4C" w:rsidRDefault="0089264D" w:rsidP="009137DA">
            <w:r w:rsidRPr="00B40C4C">
              <w:t>30.50 Legehjelp, legemidler mv.</w:t>
            </w:r>
          </w:p>
        </w:tc>
        <w:tc>
          <w:tcPr>
            <w:tcW w:w="1400" w:type="dxa"/>
            <w:tcBorders>
              <w:top w:val="nil"/>
              <w:left w:val="nil"/>
              <w:bottom w:val="nil"/>
              <w:right w:val="nil"/>
            </w:tcBorders>
            <w:tcMar>
              <w:top w:w="104" w:type="dxa"/>
              <w:left w:w="43" w:type="dxa"/>
              <w:bottom w:w="30" w:type="dxa"/>
              <w:right w:w="43" w:type="dxa"/>
            </w:tcMar>
            <w:vAlign w:val="bottom"/>
          </w:tcPr>
          <w:p w14:paraId="09C5D016" w14:textId="77777777" w:rsidR="0089264D" w:rsidRPr="00B40C4C" w:rsidRDefault="0089264D" w:rsidP="00061468">
            <w:pPr>
              <w:jc w:val="right"/>
            </w:pPr>
            <w:r w:rsidRPr="00B40C4C">
              <w:t>35 418,8</w:t>
            </w:r>
          </w:p>
        </w:tc>
        <w:tc>
          <w:tcPr>
            <w:tcW w:w="1400" w:type="dxa"/>
            <w:tcBorders>
              <w:top w:val="nil"/>
              <w:left w:val="nil"/>
              <w:bottom w:val="nil"/>
              <w:right w:val="nil"/>
            </w:tcBorders>
            <w:tcMar>
              <w:top w:w="104" w:type="dxa"/>
              <w:left w:w="43" w:type="dxa"/>
              <w:bottom w:w="30" w:type="dxa"/>
              <w:right w:w="43" w:type="dxa"/>
            </w:tcMar>
            <w:vAlign w:val="bottom"/>
          </w:tcPr>
          <w:p w14:paraId="04CCA4C0" w14:textId="77777777" w:rsidR="0089264D" w:rsidRPr="00B40C4C" w:rsidRDefault="0089264D" w:rsidP="00061468">
            <w:pPr>
              <w:jc w:val="right"/>
            </w:pPr>
            <w:r w:rsidRPr="00B40C4C">
              <w:t>37 864,5</w:t>
            </w:r>
          </w:p>
        </w:tc>
        <w:tc>
          <w:tcPr>
            <w:tcW w:w="1400" w:type="dxa"/>
            <w:tcBorders>
              <w:top w:val="nil"/>
              <w:left w:val="nil"/>
              <w:bottom w:val="nil"/>
              <w:right w:val="nil"/>
            </w:tcBorders>
            <w:tcMar>
              <w:top w:w="104" w:type="dxa"/>
              <w:left w:w="43" w:type="dxa"/>
              <w:bottom w:w="30" w:type="dxa"/>
              <w:right w:w="43" w:type="dxa"/>
            </w:tcMar>
            <w:vAlign w:val="bottom"/>
          </w:tcPr>
          <w:p w14:paraId="39D91B8A" w14:textId="77777777" w:rsidR="0089264D" w:rsidRPr="00B40C4C" w:rsidRDefault="0089264D" w:rsidP="00061468">
            <w:pPr>
              <w:jc w:val="right"/>
            </w:pPr>
            <w:r w:rsidRPr="00B40C4C">
              <w:t>6,9</w:t>
            </w:r>
          </w:p>
        </w:tc>
      </w:tr>
      <w:tr w:rsidR="00446E55" w:rsidRPr="00B40C4C" w14:paraId="1861D06A" w14:textId="77777777">
        <w:trPr>
          <w:trHeight w:val="340"/>
        </w:trPr>
        <w:tc>
          <w:tcPr>
            <w:tcW w:w="5320" w:type="dxa"/>
            <w:tcBorders>
              <w:top w:val="nil"/>
              <w:left w:val="nil"/>
              <w:bottom w:val="single" w:sz="4" w:space="0" w:color="000000"/>
              <w:right w:val="nil"/>
            </w:tcBorders>
            <w:tcMar>
              <w:top w:w="104" w:type="dxa"/>
              <w:left w:w="43" w:type="dxa"/>
              <w:bottom w:w="30" w:type="dxa"/>
              <w:right w:w="43" w:type="dxa"/>
            </w:tcMar>
          </w:tcPr>
          <w:p w14:paraId="46D2C288" w14:textId="77777777" w:rsidR="0089264D" w:rsidRPr="00B40C4C" w:rsidRDefault="0089264D" w:rsidP="009137DA">
            <w:r w:rsidRPr="00B40C4C">
              <w:t>30.90 Andre helsetiltak</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1E7DA477" w14:textId="77777777" w:rsidR="0089264D" w:rsidRPr="00B40C4C" w:rsidRDefault="0089264D" w:rsidP="00061468">
            <w:pPr>
              <w:jc w:val="right"/>
            </w:pPr>
            <w:r w:rsidRPr="00B40C4C">
              <w:t>268,0</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551B2087" w14:textId="77777777" w:rsidR="0089264D" w:rsidRPr="00B40C4C" w:rsidRDefault="0089264D" w:rsidP="00061468">
            <w:pPr>
              <w:jc w:val="right"/>
            </w:pPr>
            <w:r w:rsidRPr="00B40C4C">
              <w:t>270,0</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0CBBB6D5" w14:textId="77777777" w:rsidR="0089264D" w:rsidRPr="00B40C4C" w:rsidRDefault="0089264D" w:rsidP="00061468">
            <w:pPr>
              <w:jc w:val="right"/>
            </w:pPr>
            <w:r w:rsidRPr="00B40C4C">
              <w:t>0,7</w:t>
            </w:r>
          </w:p>
        </w:tc>
      </w:tr>
      <w:tr w:rsidR="00446E55" w:rsidRPr="00B40C4C" w14:paraId="5B31AA43" w14:textId="77777777">
        <w:trPr>
          <w:trHeight w:val="340"/>
        </w:trPr>
        <w:tc>
          <w:tcPr>
            <w:tcW w:w="5320" w:type="dxa"/>
            <w:tcBorders>
              <w:top w:val="single" w:sz="4" w:space="0" w:color="000000"/>
              <w:left w:val="nil"/>
              <w:bottom w:val="single" w:sz="4" w:space="0" w:color="000000"/>
              <w:right w:val="nil"/>
            </w:tcBorders>
            <w:tcMar>
              <w:top w:w="104" w:type="dxa"/>
              <w:left w:w="43" w:type="dxa"/>
              <w:bottom w:w="30" w:type="dxa"/>
              <w:right w:w="43" w:type="dxa"/>
            </w:tcMar>
          </w:tcPr>
          <w:p w14:paraId="7B852D79" w14:textId="77777777" w:rsidR="0089264D" w:rsidRPr="00B40C4C" w:rsidRDefault="0089264D" w:rsidP="009137DA">
            <w:r w:rsidRPr="00B40C4C">
              <w:t>Sum Helsetjenester, folketrygden</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3F2E7949" w14:textId="77777777" w:rsidR="0089264D" w:rsidRPr="00B40C4C" w:rsidRDefault="0089264D" w:rsidP="00061468">
            <w:pPr>
              <w:jc w:val="right"/>
            </w:pPr>
            <w:r w:rsidRPr="00B40C4C">
              <w:t>43 256,4</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74EFC8F2" w14:textId="77777777" w:rsidR="0089264D" w:rsidRPr="00B40C4C" w:rsidRDefault="0089264D" w:rsidP="00061468">
            <w:pPr>
              <w:jc w:val="right"/>
            </w:pPr>
            <w:r w:rsidRPr="00B40C4C">
              <w:t>46 156,9</w:t>
            </w:r>
          </w:p>
        </w:tc>
        <w:tc>
          <w:tcPr>
            <w:tcW w:w="1400" w:type="dxa"/>
            <w:tcBorders>
              <w:top w:val="single" w:sz="4" w:space="0" w:color="000000"/>
              <w:left w:val="nil"/>
              <w:bottom w:val="single" w:sz="4" w:space="0" w:color="000000"/>
              <w:right w:val="nil"/>
            </w:tcBorders>
            <w:tcMar>
              <w:top w:w="104" w:type="dxa"/>
              <w:left w:w="43" w:type="dxa"/>
              <w:bottom w:w="30" w:type="dxa"/>
              <w:right w:w="43" w:type="dxa"/>
            </w:tcMar>
            <w:vAlign w:val="bottom"/>
          </w:tcPr>
          <w:p w14:paraId="2DFCED8B" w14:textId="77777777" w:rsidR="0089264D" w:rsidRPr="00B40C4C" w:rsidRDefault="0089264D" w:rsidP="00061468">
            <w:pPr>
              <w:jc w:val="right"/>
            </w:pPr>
            <w:r w:rsidRPr="00B40C4C">
              <w:t>6,7</w:t>
            </w:r>
          </w:p>
        </w:tc>
      </w:tr>
      <w:tr w:rsidR="00446E55" w:rsidRPr="00B40C4C" w14:paraId="704B3FEC" w14:textId="77777777">
        <w:trPr>
          <w:trHeight w:val="340"/>
        </w:trPr>
        <w:tc>
          <w:tcPr>
            <w:tcW w:w="5320" w:type="dxa"/>
            <w:tcBorders>
              <w:top w:val="nil"/>
              <w:left w:val="nil"/>
              <w:bottom w:val="single" w:sz="4" w:space="0" w:color="000000"/>
              <w:right w:val="nil"/>
            </w:tcBorders>
            <w:tcMar>
              <w:top w:w="104" w:type="dxa"/>
              <w:left w:w="43" w:type="dxa"/>
              <w:bottom w:w="30" w:type="dxa"/>
              <w:right w:w="43" w:type="dxa"/>
            </w:tcMar>
          </w:tcPr>
          <w:p w14:paraId="1B5DB218" w14:textId="77777777" w:rsidR="0089264D" w:rsidRPr="00B40C4C" w:rsidRDefault="0089264D" w:rsidP="009137DA">
            <w:r w:rsidRPr="00B40C4C">
              <w:t>Sum Helse- og omsorgsdepartementet</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74860FD1" w14:textId="77777777" w:rsidR="0089264D" w:rsidRPr="00B40C4C" w:rsidRDefault="0089264D" w:rsidP="00061468">
            <w:pPr>
              <w:jc w:val="right"/>
            </w:pPr>
            <w:r w:rsidRPr="00B40C4C">
              <w:t>277 739,2</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5619C19B" w14:textId="77777777" w:rsidR="0089264D" w:rsidRPr="00B40C4C" w:rsidRDefault="0089264D" w:rsidP="00061468">
            <w:pPr>
              <w:jc w:val="right"/>
            </w:pPr>
            <w:r w:rsidRPr="00B40C4C">
              <w:t>294 265,9</w:t>
            </w:r>
          </w:p>
        </w:tc>
        <w:tc>
          <w:tcPr>
            <w:tcW w:w="1400" w:type="dxa"/>
            <w:tcBorders>
              <w:top w:val="nil"/>
              <w:left w:val="nil"/>
              <w:bottom w:val="single" w:sz="4" w:space="0" w:color="000000"/>
              <w:right w:val="nil"/>
            </w:tcBorders>
            <w:tcMar>
              <w:top w:w="104" w:type="dxa"/>
              <w:left w:w="43" w:type="dxa"/>
              <w:bottom w:w="30" w:type="dxa"/>
              <w:right w:w="43" w:type="dxa"/>
            </w:tcMar>
            <w:vAlign w:val="bottom"/>
          </w:tcPr>
          <w:p w14:paraId="35253ABD" w14:textId="77777777" w:rsidR="0089264D" w:rsidRPr="00B40C4C" w:rsidRDefault="0089264D" w:rsidP="00061468">
            <w:pPr>
              <w:jc w:val="right"/>
            </w:pPr>
            <w:r w:rsidRPr="00B40C4C">
              <w:t>6,0</w:t>
            </w:r>
          </w:p>
        </w:tc>
      </w:tr>
    </w:tbl>
    <w:p w14:paraId="5EC6FB5F" w14:textId="77777777" w:rsidR="0089264D" w:rsidRPr="00B40C4C" w:rsidRDefault="0089264D" w:rsidP="00503FD6">
      <w:r w:rsidRPr="00B40C4C">
        <w:t>Hovedprioriteringer i budsjettforslaget for Helse- og omsorgsdepartementet:</w:t>
      </w:r>
    </w:p>
    <w:p w14:paraId="12A647D4" w14:textId="77777777" w:rsidR="0089264D" w:rsidRPr="00B40C4C" w:rsidRDefault="0089264D" w:rsidP="009137DA">
      <w:pPr>
        <w:pStyle w:val="Liste"/>
      </w:pPr>
      <w:r w:rsidRPr="00B40C4C">
        <w:t>økt aktivitet, bedret økonomi og redusert ventetid i spesialisthelsetjenesten</w:t>
      </w:r>
    </w:p>
    <w:p w14:paraId="101E3B1A" w14:textId="77777777" w:rsidR="0089264D" w:rsidRPr="00B40C4C" w:rsidRDefault="0089264D" w:rsidP="009137DA">
      <w:pPr>
        <w:pStyle w:val="Liste"/>
      </w:pPr>
      <w:r w:rsidRPr="00B40C4C">
        <w:t>Bo trygt hjemme-reformen</w:t>
      </w:r>
    </w:p>
    <w:p w14:paraId="72CE18ED" w14:textId="77777777" w:rsidR="0089264D" w:rsidRPr="00B40C4C" w:rsidRDefault="0089264D" w:rsidP="009137DA">
      <w:pPr>
        <w:pStyle w:val="Liste"/>
      </w:pPr>
      <w:r w:rsidRPr="00B40C4C">
        <w:t>Opptrappingsplan for psykisk helse og den kommende forebyggings- og behandlingsreformen på rusfeltet</w:t>
      </w:r>
    </w:p>
    <w:p w14:paraId="679F3D0C" w14:textId="77777777" w:rsidR="0089264D" w:rsidRPr="00B40C4C" w:rsidRDefault="0089264D" w:rsidP="009137DA">
      <w:pPr>
        <w:pStyle w:val="Liste"/>
      </w:pPr>
      <w:r w:rsidRPr="00B40C4C">
        <w:t>vaksinasjonsprogram for voksne og risikogrupper samt påminnelsesordning</w:t>
      </w:r>
    </w:p>
    <w:p w14:paraId="62F5E66D" w14:textId="77777777" w:rsidR="0089264D" w:rsidRPr="00B40C4C" w:rsidRDefault="0089264D" w:rsidP="009137DA">
      <w:r w:rsidRPr="00B40C4C">
        <w:t>Regjeringen vil legge til rette for god helsehjelp, med sykehus som kan løse dagens utfordringer. I budsjettet foreslås det å øke driftsbevilgningen til sykehusene med 5,8 mrd. kroner. Det legger til rette for vekst i pasientbehandlingen i sykehusene utover den demografiske utviklingen.</w:t>
      </w:r>
    </w:p>
    <w:p w14:paraId="0E95C11D" w14:textId="77777777" w:rsidR="0089264D" w:rsidRPr="00B40C4C" w:rsidRDefault="0089264D" w:rsidP="009137DA">
      <w:r w:rsidRPr="00B40C4C">
        <w:t xml:space="preserve">I forbindelse med revidert nasjonalbudsjett for 2024 fikk sykehusene en bevilgningsøkning på 2,1 mrd. kroner. Økningen skulle blant annet gå til å bedre de regionale helseforetakenes økonomi og legge til rette for å </w:t>
      </w:r>
      <w:r w:rsidRPr="00B40C4C">
        <w:rPr>
          <w:rStyle w:val="kursiv"/>
        </w:rPr>
        <w:t>redusere ventetidene i spesialisthelsetjenesten</w:t>
      </w:r>
      <w:r w:rsidRPr="00B40C4C">
        <w:t xml:space="preserve">. Dette har også høy </w:t>
      </w:r>
      <w:r w:rsidRPr="00B40C4C">
        <w:lastRenderedPageBreak/>
        <w:t>prioritet i budsjettet for 2025, og regjeringen ønsker å videreføre og øke disse bevilgningene. Videreføringen inkluderer også tiltak innen sikkerhetspsykiatri, tverrfaglig spesialisert rusbehandling, et rekrutterings- og samhandlingstilskudd, tilskudd til å opprettholde akuttilbudet i Narvik og Lofoten og tilskudd til videreutvikling av Finnmarkssykehuset HF, Klinikk Alta. Det foreslås også en økt bevilgning for å dekke merkostnadene som følge av demografiske endringer.</w:t>
      </w:r>
    </w:p>
    <w:p w14:paraId="221E1D06" w14:textId="77777777" w:rsidR="0089264D" w:rsidRPr="00B40C4C" w:rsidRDefault="0089264D" w:rsidP="009137DA">
      <w:r w:rsidRPr="00B40C4C">
        <w:t>Det foreslås en bevilgning til investeringslån til pågående og nye prosjekter på om lag 6,4 mrd. kroner i 2025. Det foreslås lånerammer til tre nye prosjekter i 2025. Det gjelder akuttbygg i Kristiansand, første fase av byggetrinn 2 ved nye Stavanger universitetssjukehus samt ombygging og oppgradering av Årstadhuset på Haukeland universitetssjukehus.</w:t>
      </w:r>
    </w:p>
    <w:p w14:paraId="784C3E73" w14:textId="77777777" w:rsidR="0089264D" w:rsidRPr="00B40C4C" w:rsidRDefault="0089264D" w:rsidP="009137DA">
      <w:r w:rsidRPr="00B40C4C">
        <w:t xml:space="preserve">Utgangspunktet for regjeringens eldrereform, </w:t>
      </w:r>
      <w:r w:rsidRPr="00B40C4C">
        <w:rPr>
          <w:rStyle w:val="kursiv"/>
        </w:rPr>
        <w:t>Bo trygt hjemme</w:t>
      </w:r>
      <w:r w:rsidRPr="00B40C4C">
        <w:t>, er den demografiske utviklingen og utfordringene og mulighetene som følger av denne samfunnsendringen. Målet er et mer aldersvennlig samfunn, preget av inkludering, trygghet og fellesskap. Som en del av reformen foreslår regjeringen for 2025 en tilsagnsramme tilsvarende tilskudd til om lag 1 500 heldøgns omsorgsplasser. Videre foreslås det økt bevilgning til tiltakene Menn i helse og Jobbvinner, for å bidra til økt rekruttering av kompetent personell til de kommunale helse- og omsorgstjenestene.</w:t>
      </w:r>
    </w:p>
    <w:p w14:paraId="2004C8BA" w14:textId="77777777" w:rsidR="0089264D" w:rsidRPr="00B40C4C" w:rsidRDefault="0089264D" w:rsidP="009137DA">
      <w:r w:rsidRPr="00B40C4C">
        <w:t xml:space="preserve">Med </w:t>
      </w:r>
      <w:r w:rsidRPr="00B40C4C">
        <w:rPr>
          <w:rStyle w:val="kursiv"/>
        </w:rPr>
        <w:t>Opptrappingsplan for psykisk helse</w:t>
      </w:r>
      <w:r w:rsidRPr="00B40C4C">
        <w:t xml:space="preserve"> (2023–2033) er regjeringens mål at flere skal oppleve god psykisk helse og livskvalitet, og at de som har behov for psykisk helsehjelp, skal få god og lett tilgjengelig hjelp. Planen gjelder for hele befolkningen, med særlig oppmerksomhet rettet mot barn og unge. Som en del av planen foreslår regjeringen økt bevilgning til blant annet sikkerhetspsykiatriske tiltak, vurderingssamtale for henviste til psykisk helsevern, ABC-kampanjen for psykisk helse og egenandelsfritak for unge i psykisk helsevern (PHV) og tverrfaglig spesialisert behandling av ruslidelser (TSB). I tillegg begrunnes deler av veksten i kommunenes frie inntekter med innsats på psykisk helsefeltet.</w:t>
      </w:r>
    </w:p>
    <w:p w14:paraId="7295404A" w14:textId="77777777" w:rsidR="0089264D" w:rsidRPr="00B40C4C" w:rsidRDefault="0089264D" w:rsidP="009137DA">
      <w:r w:rsidRPr="00B40C4C">
        <w:t xml:space="preserve">Det foreslås å etablere et </w:t>
      </w:r>
      <w:r w:rsidRPr="00B40C4C">
        <w:rPr>
          <w:rStyle w:val="kursiv"/>
        </w:rPr>
        <w:t>vaksinasjonsprogram for voksne og risikogrupper,</w:t>
      </w:r>
      <w:r w:rsidRPr="00B40C4C">
        <w:t xml:space="preserve"> med tilbud om vaksinasjon mot covid-19, sesonginfluensa og pneumokokksykdom. Målet er bedre oppslutning om vaksinasjonsanbefalinger, gjennom bedre tilgjengelighet og redusert pris for enkelte vaksiner. Det foreslås også å etablere en ordning for påminnelse om vaksinasjon mot covid-19 og sesonginfluensa, for personer som er 65 år og eldre.</w:t>
      </w:r>
    </w:p>
    <w:p w14:paraId="62D043FA" w14:textId="77777777" w:rsidR="0089264D" w:rsidRPr="00B40C4C" w:rsidRDefault="0089264D" w:rsidP="00D100D4">
      <w:pPr>
        <w:pStyle w:val="Overskrift3"/>
      </w:pPr>
      <w:r w:rsidRPr="00B40C4C">
        <w:t>Barne- og familiedepartementet</w:t>
      </w:r>
    </w:p>
    <w:p w14:paraId="6ACCB9A4"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60"/>
        <w:gridCol w:w="1400"/>
        <w:gridCol w:w="1300"/>
        <w:gridCol w:w="1300"/>
      </w:tblGrid>
      <w:tr w:rsidR="00446E55" w:rsidRPr="00B40C4C" w14:paraId="0E663B7A" w14:textId="77777777">
        <w:trPr>
          <w:trHeight w:val="360"/>
        </w:trPr>
        <w:tc>
          <w:tcPr>
            <w:tcW w:w="9560" w:type="dxa"/>
            <w:gridSpan w:val="4"/>
            <w:tcBorders>
              <w:top w:val="nil"/>
              <w:left w:val="nil"/>
              <w:bottom w:val="single" w:sz="4" w:space="0" w:color="000000"/>
              <w:right w:val="nil"/>
            </w:tcBorders>
            <w:tcMar>
              <w:top w:w="128" w:type="dxa"/>
              <w:left w:w="43" w:type="dxa"/>
              <w:bottom w:w="43" w:type="dxa"/>
              <w:right w:w="43" w:type="dxa"/>
            </w:tcMar>
            <w:vAlign w:val="bottom"/>
          </w:tcPr>
          <w:p w14:paraId="4AFAB107" w14:textId="77777777" w:rsidR="0089264D" w:rsidRPr="00B40C4C" w:rsidRDefault="0089264D" w:rsidP="00061468">
            <w:pPr>
              <w:jc w:val="right"/>
            </w:pPr>
            <w:r w:rsidRPr="00B40C4C">
              <w:t>Mill. kroner</w:t>
            </w:r>
          </w:p>
        </w:tc>
      </w:tr>
      <w:tr w:rsidR="00446E55" w:rsidRPr="00B40C4C" w14:paraId="1CE830ED" w14:textId="77777777">
        <w:trPr>
          <w:trHeight w:val="600"/>
        </w:trPr>
        <w:tc>
          <w:tcPr>
            <w:tcW w:w="5560" w:type="dxa"/>
            <w:tcBorders>
              <w:top w:val="nil"/>
              <w:left w:val="nil"/>
              <w:bottom w:val="single" w:sz="4" w:space="0" w:color="000000"/>
              <w:right w:val="nil"/>
            </w:tcBorders>
            <w:tcMar>
              <w:top w:w="128" w:type="dxa"/>
              <w:left w:w="43" w:type="dxa"/>
              <w:bottom w:w="43" w:type="dxa"/>
              <w:right w:w="43" w:type="dxa"/>
            </w:tcMar>
            <w:vAlign w:val="bottom"/>
          </w:tcPr>
          <w:p w14:paraId="03047A4F"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D4EB02" w14:textId="77777777" w:rsidR="0089264D" w:rsidRPr="00B40C4C" w:rsidRDefault="0089264D" w:rsidP="00061468">
            <w:pPr>
              <w:jc w:val="right"/>
            </w:pPr>
            <w:r w:rsidRPr="00B40C4C">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8A26A" w14:textId="77777777" w:rsidR="0089264D" w:rsidRPr="00B40C4C" w:rsidRDefault="0089264D" w:rsidP="00061468">
            <w:pPr>
              <w:jc w:val="right"/>
            </w:pPr>
            <w:r w:rsidRPr="00B40C4C">
              <w:t>Gul bok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BA290" w14:textId="77777777" w:rsidR="0089264D" w:rsidRPr="00B40C4C" w:rsidRDefault="0089264D" w:rsidP="00061468">
            <w:pPr>
              <w:jc w:val="right"/>
            </w:pPr>
            <w:r w:rsidRPr="00B40C4C">
              <w:t>Endring i pst.</w:t>
            </w:r>
          </w:p>
        </w:tc>
      </w:tr>
      <w:tr w:rsidR="00446E55" w:rsidRPr="00B40C4C" w14:paraId="7B10601C" w14:textId="77777777">
        <w:trPr>
          <w:trHeight w:val="380"/>
        </w:trPr>
        <w:tc>
          <w:tcPr>
            <w:tcW w:w="5560" w:type="dxa"/>
            <w:tcBorders>
              <w:top w:val="single" w:sz="4" w:space="0" w:color="000000"/>
              <w:left w:val="nil"/>
              <w:bottom w:val="nil"/>
              <w:right w:val="nil"/>
            </w:tcBorders>
            <w:tcMar>
              <w:top w:w="128" w:type="dxa"/>
              <w:left w:w="43" w:type="dxa"/>
              <w:bottom w:w="43" w:type="dxa"/>
              <w:right w:w="43" w:type="dxa"/>
            </w:tcMar>
          </w:tcPr>
          <w:p w14:paraId="12A9B9EF" w14:textId="77777777" w:rsidR="0089264D" w:rsidRPr="00B40C4C" w:rsidRDefault="0089264D" w:rsidP="009137DA">
            <w:r w:rsidRPr="00B40C4C">
              <w:rPr>
                <w:rStyle w:val="kursiv"/>
              </w:rPr>
              <w:t>Programområde 11 Barn og familie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4EC464" w14:textId="77777777" w:rsidR="0089264D" w:rsidRPr="00B40C4C" w:rsidRDefault="0089264D" w:rsidP="00061468">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D0FD81" w14:textId="77777777" w:rsidR="0089264D" w:rsidRPr="00B40C4C" w:rsidRDefault="0089264D" w:rsidP="00061468">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9A1B26" w14:textId="77777777" w:rsidR="0089264D" w:rsidRPr="00B40C4C" w:rsidRDefault="0089264D" w:rsidP="00061468">
            <w:pPr>
              <w:jc w:val="right"/>
            </w:pPr>
          </w:p>
        </w:tc>
      </w:tr>
      <w:tr w:rsidR="00446E55" w:rsidRPr="00B40C4C" w14:paraId="77AC7021" w14:textId="77777777">
        <w:trPr>
          <w:trHeight w:val="380"/>
        </w:trPr>
        <w:tc>
          <w:tcPr>
            <w:tcW w:w="5560" w:type="dxa"/>
            <w:tcBorders>
              <w:top w:val="nil"/>
              <w:left w:val="nil"/>
              <w:bottom w:val="nil"/>
              <w:right w:val="nil"/>
            </w:tcBorders>
            <w:tcMar>
              <w:top w:w="128" w:type="dxa"/>
              <w:left w:w="43" w:type="dxa"/>
              <w:bottom w:w="43" w:type="dxa"/>
              <w:right w:w="43" w:type="dxa"/>
            </w:tcMar>
          </w:tcPr>
          <w:p w14:paraId="3E44142C" w14:textId="77777777" w:rsidR="0089264D" w:rsidRPr="00B40C4C" w:rsidRDefault="0089264D" w:rsidP="009137DA">
            <w:r w:rsidRPr="00B40C4C">
              <w:t xml:space="preserve">11.00 Administrasjon og forskning </w:t>
            </w:r>
          </w:p>
        </w:tc>
        <w:tc>
          <w:tcPr>
            <w:tcW w:w="1400" w:type="dxa"/>
            <w:tcBorders>
              <w:top w:val="nil"/>
              <w:left w:val="nil"/>
              <w:bottom w:val="nil"/>
              <w:right w:val="nil"/>
            </w:tcBorders>
            <w:tcMar>
              <w:top w:w="128" w:type="dxa"/>
              <w:left w:w="43" w:type="dxa"/>
              <w:bottom w:w="43" w:type="dxa"/>
              <w:right w:w="43" w:type="dxa"/>
            </w:tcMar>
            <w:vAlign w:val="bottom"/>
          </w:tcPr>
          <w:p w14:paraId="54C6BB84" w14:textId="77777777" w:rsidR="0089264D" w:rsidRPr="00B40C4C" w:rsidRDefault="0089264D" w:rsidP="00061468">
            <w:pPr>
              <w:jc w:val="right"/>
            </w:pPr>
            <w:r w:rsidRPr="00B40C4C">
              <w:t>231,1</w:t>
            </w:r>
          </w:p>
        </w:tc>
        <w:tc>
          <w:tcPr>
            <w:tcW w:w="1300" w:type="dxa"/>
            <w:tcBorders>
              <w:top w:val="nil"/>
              <w:left w:val="nil"/>
              <w:bottom w:val="nil"/>
              <w:right w:val="nil"/>
            </w:tcBorders>
            <w:tcMar>
              <w:top w:w="128" w:type="dxa"/>
              <w:left w:w="43" w:type="dxa"/>
              <w:bottom w:w="43" w:type="dxa"/>
              <w:right w:w="43" w:type="dxa"/>
            </w:tcMar>
            <w:vAlign w:val="bottom"/>
          </w:tcPr>
          <w:p w14:paraId="6714A77E" w14:textId="77777777" w:rsidR="0089264D" w:rsidRPr="00B40C4C" w:rsidRDefault="0089264D" w:rsidP="00061468">
            <w:pPr>
              <w:jc w:val="right"/>
            </w:pPr>
            <w:r w:rsidRPr="00B40C4C">
              <w:t>237,6</w:t>
            </w:r>
          </w:p>
        </w:tc>
        <w:tc>
          <w:tcPr>
            <w:tcW w:w="1300" w:type="dxa"/>
            <w:tcBorders>
              <w:top w:val="nil"/>
              <w:left w:val="nil"/>
              <w:bottom w:val="nil"/>
              <w:right w:val="nil"/>
            </w:tcBorders>
            <w:tcMar>
              <w:top w:w="128" w:type="dxa"/>
              <w:left w:w="43" w:type="dxa"/>
              <w:bottom w:w="43" w:type="dxa"/>
              <w:right w:w="43" w:type="dxa"/>
            </w:tcMar>
            <w:vAlign w:val="bottom"/>
          </w:tcPr>
          <w:p w14:paraId="1E6A863C" w14:textId="77777777" w:rsidR="0089264D" w:rsidRPr="00B40C4C" w:rsidRDefault="0089264D" w:rsidP="00061468">
            <w:pPr>
              <w:jc w:val="right"/>
            </w:pPr>
            <w:r w:rsidRPr="00B40C4C">
              <w:t>2,8</w:t>
            </w:r>
          </w:p>
        </w:tc>
      </w:tr>
      <w:tr w:rsidR="00446E55" w:rsidRPr="00B40C4C" w14:paraId="6AAE6EB3" w14:textId="77777777">
        <w:trPr>
          <w:trHeight w:val="380"/>
        </w:trPr>
        <w:tc>
          <w:tcPr>
            <w:tcW w:w="5560" w:type="dxa"/>
            <w:tcBorders>
              <w:top w:val="nil"/>
              <w:left w:val="nil"/>
              <w:bottom w:val="nil"/>
              <w:right w:val="nil"/>
            </w:tcBorders>
            <w:tcMar>
              <w:top w:w="128" w:type="dxa"/>
              <w:left w:w="43" w:type="dxa"/>
              <w:bottom w:w="43" w:type="dxa"/>
              <w:right w:w="43" w:type="dxa"/>
            </w:tcMar>
          </w:tcPr>
          <w:p w14:paraId="2D569501" w14:textId="77777777" w:rsidR="0089264D" w:rsidRPr="00B40C4C" w:rsidRDefault="0089264D" w:rsidP="009137DA">
            <w:r w:rsidRPr="00B40C4C">
              <w:lastRenderedPageBreak/>
              <w:t>11.10 Familie og oppvekst</w:t>
            </w:r>
          </w:p>
        </w:tc>
        <w:tc>
          <w:tcPr>
            <w:tcW w:w="1400" w:type="dxa"/>
            <w:tcBorders>
              <w:top w:val="nil"/>
              <w:left w:val="nil"/>
              <w:bottom w:val="nil"/>
              <w:right w:val="nil"/>
            </w:tcBorders>
            <w:tcMar>
              <w:top w:w="128" w:type="dxa"/>
              <w:left w:w="43" w:type="dxa"/>
              <w:bottom w:w="43" w:type="dxa"/>
              <w:right w:w="43" w:type="dxa"/>
            </w:tcMar>
            <w:vAlign w:val="bottom"/>
          </w:tcPr>
          <w:p w14:paraId="6D9F1A4E" w14:textId="77777777" w:rsidR="0089264D" w:rsidRPr="00B40C4C" w:rsidRDefault="0089264D" w:rsidP="00061468">
            <w:pPr>
              <w:jc w:val="right"/>
            </w:pPr>
            <w:r w:rsidRPr="00B40C4C">
              <w:t>28 919,2</w:t>
            </w:r>
          </w:p>
        </w:tc>
        <w:tc>
          <w:tcPr>
            <w:tcW w:w="1300" w:type="dxa"/>
            <w:tcBorders>
              <w:top w:val="nil"/>
              <w:left w:val="nil"/>
              <w:bottom w:val="nil"/>
              <w:right w:val="nil"/>
            </w:tcBorders>
            <w:tcMar>
              <w:top w:w="128" w:type="dxa"/>
              <w:left w:w="43" w:type="dxa"/>
              <w:bottom w:w="43" w:type="dxa"/>
              <w:right w:w="43" w:type="dxa"/>
            </w:tcMar>
            <w:vAlign w:val="bottom"/>
          </w:tcPr>
          <w:p w14:paraId="0BC12577" w14:textId="77777777" w:rsidR="0089264D" w:rsidRPr="00B40C4C" w:rsidRDefault="0089264D" w:rsidP="00061468">
            <w:pPr>
              <w:jc w:val="right"/>
            </w:pPr>
            <w:r w:rsidRPr="00B40C4C">
              <w:t>29 908,8</w:t>
            </w:r>
          </w:p>
        </w:tc>
        <w:tc>
          <w:tcPr>
            <w:tcW w:w="1300" w:type="dxa"/>
            <w:tcBorders>
              <w:top w:val="nil"/>
              <w:left w:val="nil"/>
              <w:bottom w:val="nil"/>
              <w:right w:val="nil"/>
            </w:tcBorders>
            <w:tcMar>
              <w:top w:w="128" w:type="dxa"/>
              <w:left w:w="43" w:type="dxa"/>
              <w:bottom w:w="43" w:type="dxa"/>
              <w:right w:w="43" w:type="dxa"/>
            </w:tcMar>
            <w:vAlign w:val="bottom"/>
          </w:tcPr>
          <w:p w14:paraId="0BC6F4EA" w14:textId="77777777" w:rsidR="0089264D" w:rsidRPr="00B40C4C" w:rsidRDefault="0089264D" w:rsidP="00061468">
            <w:pPr>
              <w:jc w:val="right"/>
            </w:pPr>
            <w:r w:rsidRPr="00B40C4C">
              <w:t>3,4</w:t>
            </w:r>
          </w:p>
        </w:tc>
      </w:tr>
      <w:tr w:rsidR="00446E55" w:rsidRPr="00B40C4C" w14:paraId="2F0050E8" w14:textId="77777777">
        <w:trPr>
          <w:trHeight w:val="380"/>
        </w:trPr>
        <w:tc>
          <w:tcPr>
            <w:tcW w:w="5560" w:type="dxa"/>
            <w:tcBorders>
              <w:top w:val="nil"/>
              <w:left w:val="nil"/>
              <w:bottom w:val="nil"/>
              <w:right w:val="nil"/>
            </w:tcBorders>
            <w:tcMar>
              <w:top w:w="128" w:type="dxa"/>
              <w:left w:w="43" w:type="dxa"/>
              <w:bottom w:w="43" w:type="dxa"/>
              <w:right w:w="43" w:type="dxa"/>
            </w:tcMar>
          </w:tcPr>
          <w:p w14:paraId="40D9C3FC" w14:textId="77777777" w:rsidR="0089264D" w:rsidRPr="00B40C4C" w:rsidRDefault="0089264D" w:rsidP="009137DA">
            <w:r w:rsidRPr="00B40C4C">
              <w:t>11.20 Barnevernet</w:t>
            </w:r>
          </w:p>
        </w:tc>
        <w:tc>
          <w:tcPr>
            <w:tcW w:w="1400" w:type="dxa"/>
            <w:tcBorders>
              <w:top w:val="nil"/>
              <w:left w:val="nil"/>
              <w:bottom w:val="nil"/>
              <w:right w:val="nil"/>
            </w:tcBorders>
            <w:tcMar>
              <w:top w:w="128" w:type="dxa"/>
              <w:left w:w="43" w:type="dxa"/>
              <w:bottom w:w="43" w:type="dxa"/>
              <w:right w:w="43" w:type="dxa"/>
            </w:tcMar>
            <w:vAlign w:val="bottom"/>
          </w:tcPr>
          <w:p w14:paraId="7D407728" w14:textId="77777777" w:rsidR="0089264D" w:rsidRPr="00B40C4C" w:rsidRDefault="0089264D" w:rsidP="00061468">
            <w:pPr>
              <w:jc w:val="right"/>
            </w:pPr>
            <w:r w:rsidRPr="00B40C4C">
              <w:t>9 928,2</w:t>
            </w:r>
          </w:p>
        </w:tc>
        <w:tc>
          <w:tcPr>
            <w:tcW w:w="1300" w:type="dxa"/>
            <w:tcBorders>
              <w:top w:val="nil"/>
              <w:left w:val="nil"/>
              <w:bottom w:val="nil"/>
              <w:right w:val="nil"/>
            </w:tcBorders>
            <w:tcMar>
              <w:top w:w="128" w:type="dxa"/>
              <w:left w:w="43" w:type="dxa"/>
              <w:bottom w:w="43" w:type="dxa"/>
              <w:right w:w="43" w:type="dxa"/>
            </w:tcMar>
            <w:vAlign w:val="bottom"/>
          </w:tcPr>
          <w:p w14:paraId="2D2826DA" w14:textId="77777777" w:rsidR="0089264D" w:rsidRPr="00B40C4C" w:rsidRDefault="0089264D" w:rsidP="00061468">
            <w:pPr>
              <w:jc w:val="right"/>
            </w:pPr>
            <w:r w:rsidRPr="00B40C4C">
              <w:t>11 143,5</w:t>
            </w:r>
          </w:p>
        </w:tc>
        <w:tc>
          <w:tcPr>
            <w:tcW w:w="1300" w:type="dxa"/>
            <w:tcBorders>
              <w:top w:val="nil"/>
              <w:left w:val="nil"/>
              <w:bottom w:val="nil"/>
              <w:right w:val="nil"/>
            </w:tcBorders>
            <w:tcMar>
              <w:top w:w="128" w:type="dxa"/>
              <w:left w:w="43" w:type="dxa"/>
              <w:bottom w:w="43" w:type="dxa"/>
              <w:right w:w="43" w:type="dxa"/>
            </w:tcMar>
            <w:vAlign w:val="bottom"/>
          </w:tcPr>
          <w:p w14:paraId="786753A1" w14:textId="77777777" w:rsidR="0089264D" w:rsidRPr="00B40C4C" w:rsidRDefault="0089264D" w:rsidP="00061468">
            <w:pPr>
              <w:jc w:val="right"/>
            </w:pPr>
            <w:r w:rsidRPr="00B40C4C">
              <w:t>12,2</w:t>
            </w:r>
          </w:p>
        </w:tc>
      </w:tr>
      <w:tr w:rsidR="00446E55" w:rsidRPr="00B40C4C" w14:paraId="16F6241A" w14:textId="77777777">
        <w:trPr>
          <w:trHeight w:val="380"/>
        </w:trPr>
        <w:tc>
          <w:tcPr>
            <w:tcW w:w="5560" w:type="dxa"/>
            <w:tcBorders>
              <w:top w:val="nil"/>
              <w:left w:val="nil"/>
              <w:bottom w:val="nil"/>
              <w:right w:val="nil"/>
            </w:tcBorders>
            <w:tcMar>
              <w:top w:w="128" w:type="dxa"/>
              <w:left w:w="43" w:type="dxa"/>
              <w:bottom w:w="43" w:type="dxa"/>
              <w:right w:w="43" w:type="dxa"/>
            </w:tcMar>
          </w:tcPr>
          <w:p w14:paraId="3A2CB337" w14:textId="77777777" w:rsidR="0089264D" w:rsidRPr="00B40C4C" w:rsidRDefault="0089264D" w:rsidP="009137DA">
            <w:r w:rsidRPr="00B40C4C">
              <w:t>11.30 Forbrukerpolitikk</w:t>
            </w:r>
          </w:p>
        </w:tc>
        <w:tc>
          <w:tcPr>
            <w:tcW w:w="1400" w:type="dxa"/>
            <w:tcBorders>
              <w:top w:val="nil"/>
              <w:left w:val="nil"/>
              <w:bottom w:val="nil"/>
              <w:right w:val="nil"/>
            </w:tcBorders>
            <w:tcMar>
              <w:top w:w="128" w:type="dxa"/>
              <w:left w:w="43" w:type="dxa"/>
              <w:bottom w:w="43" w:type="dxa"/>
              <w:right w:w="43" w:type="dxa"/>
            </w:tcMar>
            <w:vAlign w:val="bottom"/>
          </w:tcPr>
          <w:p w14:paraId="5FE42423" w14:textId="77777777" w:rsidR="0089264D" w:rsidRPr="00B40C4C" w:rsidRDefault="0089264D" w:rsidP="00061468">
            <w:pPr>
              <w:jc w:val="right"/>
            </w:pPr>
            <w:r w:rsidRPr="00B40C4C">
              <w:t>297,0</w:t>
            </w:r>
          </w:p>
        </w:tc>
        <w:tc>
          <w:tcPr>
            <w:tcW w:w="1300" w:type="dxa"/>
            <w:tcBorders>
              <w:top w:val="nil"/>
              <w:left w:val="nil"/>
              <w:bottom w:val="nil"/>
              <w:right w:val="nil"/>
            </w:tcBorders>
            <w:tcMar>
              <w:top w:w="128" w:type="dxa"/>
              <w:left w:w="43" w:type="dxa"/>
              <w:bottom w:w="43" w:type="dxa"/>
              <w:right w:w="43" w:type="dxa"/>
            </w:tcMar>
            <w:vAlign w:val="bottom"/>
          </w:tcPr>
          <w:p w14:paraId="4E4B46C7" w14:textId="77777777" w:rsidR="0089264D" w:rsidRPr="00B40C4C" w:rsidRDefault="0089264D" w:rsidP="00061468">
            <w:pPr>
              <w:jc w:val="right"/>
            </w:pPr>
            <w:r w:rsidRPr="00B40C4C">
              <w:t>309,3</w:t>
            </w:r>
          </w:p>
        </w:tc>
        <w:tc>
          <w:tcPr>
            <w:tcW w:w="1300" w:type="dxa"/>
            <w:tcBorders>
              <w:top w:val="nil"/>
              <w:left w:val="nil"/>
              <w:bottom w:val="nil"/>
              <w:right w:val="nil"/>
            </w:tcBorders>
            <w:tcMar>
              <w:top w:w="128" w:type="dxa"/>
              <w:left w:w="43" w:type="dxa"/>
              <w:bottom w:w="43" w:type="dxa"/>
              <w:right w:w="43" w:type="dxa"/>
            </w:tcMar>
            <w:vAlign w:val="bottom"/>
          </w:tcPr>
          <w:p w14:paraId="38E727FF" w14:textId="77777777" w:rsidR="0089264D" w:rsidRPr="00B40C4C" w:rsidRDefault="0089264D" w:rsidP="00061468">
            <w:pPr>
              <w:jc w:val="right"/>
            </w:pPr>
            <w:r w:rsidRPr="00B40C4C">
              <w:t>4,1</w:t>
            </w:r>
          </w:p>
        </w:tc>
      </w:tr>
      <w:tr w:rsidR="00446E55" w:rsidRPr="00B40C4C" w14:paraId="0B8F930A" w14:textId="77777777">
        <w:trPr>
          <w:trHeight w:val="380"/>
        </w:trPr>
        <w:tc>
          <w:tcPr>
            <w:tcW w:w="5560" w:type="dxa"/>
            <w:tcBorders>
              <w:top w:val="nil"/>
              <w:left w:val="nil"/>
              <w:bottom w:val="single" w:sz="4" w:space="0" w:color="000000"/>
              <w:right w:val="nil"/>
            </w:tcBorders>
            <w:tcMar>
              <w:top w:w="128" w:type="dxa"/>
              <w:left w:w="43" w:type="dxa"/>
              <w:bottom w:w="43" w:type="dxa"/>
              <w:right w:w="43" w:type="dxa"/>
            </w:tcMar>
          </w:tcPr>
          <w:p w14:paraId="7BD3B157" w14:textId="77777777" w:rsidR="0089264D" w:rsidRPr="00B40C4C" w:rsidRDefault="0089264D" w:rsidP="009137DA">
            <w:r w:rsidRPr="00B40C4C">
              <w:t>11.50 Den norske kirke og andre tros- og livssynssamfunn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4743C8" w14:textId="77777777" w:rsidR="0089264D" w:rsidRPr="00B40C4C" w:rsidRDefault="0089264D" w:rsidP="00061468">
            <w:pPr>
              <w:jc w:val="right"/>
            </w:pPr>
            <w:r w:rsidRPr="00B40C4C">
              <w:t>3 964,8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FFF5CB" w14:textId="77777777" w:rsidR="0089264D" w:rsidRPr="00B40C4C" w:rsidRDefault="0089264D" w:rsidP="00061468">
            <w:pPr>
              <w:jc w:val="right"/>
            </w:pPr>
            <w:r w:rsidRPr="00B40C4C">
              <w:t>4 490,7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85580B" w14:textId="77777777" w:rsidR="0089264D" w:rsidRPr="00B40C4C" w:rsidRDefault="0089264D" w:rsidP="00061468">
            <w:pPr>
              <w:jc w:val="right"/>
            </w:pPr>
            <w:r w:rsidRPr="00B40C4C">
              <w:t>13,3</w:t>
            </w:r>
          </w:p>
        </w:tc>
      </w:tr>
      <w:tr w:rsidR="00446E55" w:rsidRPr="00B40C4C" w14:paraId="6CE59BE5" w14:textId="77777777">
        <w:trPr>
          <w:trHeight w:val="380"/>
        </w:trPr>
        <w:tc>
          <w:tcPr>
            <w:tcW w:w="5560" w:type="dxa"/>
            <w:tcBorders>
              <w:top w:val="single" w:sz="4" w:space="0" w:color="000000"/>
              <w:left w:val="nil"/>
              <w:bottom w:val="single" w:sz="4" w:space="0" w:color="000000"/>
              <w:right w:val="nil"/>
            </w:tcBorders>
            <w:tcMar>
              <w:top w:w="128" w:type="dxa"/>
              <w:left w:w="43" w:type="dxa"/>
              <w:bottom w:w="43" w:type="dxa"/>
              <w:right w:w="43" w:type="dxa"/>
            </w:tcMar>
          </w:tcPr>
          <w:p w14:paraId="1E088F9F" w14:textId="77777777" w:rsidR="0089264D" w:rsidRPr="00B40C4C" w:rsidRDefault="0089264D" w:rsidP="009137DA">
            <w:r w:rsidRPr="00B40C4C">
              <w:t>Sum Barn og familie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A87F3" w14:textId="77777777" w:rsidR="0089264D" w:rsidRPr="00B40C4C" w:rsidRDefault="0089264D" w:rsidP="00061468">
            <w:pPr>
              <w:jc w:val="right"/>
            </w:pPr>
            <w:r w:rsidRPr="00B40C4C">
              <w:t>43 340,4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E5029" w14:textId="77777777" w:rsidR="0089264D" w:rsidRPr="00B40C4C" w:rsidRDefault="0089264D" w:rsidP="00061468">
            <w:pPr>
              <w:jc w:val="right"/>
            </w:pPr>
            <w:r w:rsidRPr="00B40C4C">
              <w:t>46 089,9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641C3" w14:textId="77777777" w:rsidR="0089264D" w:rsidRPr="00B40C4C" w:rsidRDefault="0089264D" w:rsidP="00061468">
            <w:pPr>
              <w:jc w:val="right"/>
            </w:pPr>
            <w:r w:rsidRPr="00B40C4C">
              <w:t>6,3</w:t>
            </w:r>
          </w:p>
        </w:tc>
      </w:tr>
      <w:tr w:rsidR="00446E55" w:rsidRPr="00B40C4C" w14:paraId="4E6B0245" w14:textId="77777777">
        <w:trPr>
          <w:trHeight w:val="380"/>
        </w:trPr>
        <w:tc>
          <w:tcPr>
            <w:tcW w:w="5560" w:type="dxa"/>
            <w:tcBorders>
              <w:top w:val="nil"/>
              <w:left w:val="nil"/>
              <w:bottom w:val="nil"/>
              <w:right w:val="nil"/>
            </w:tcBorders>
            <w:tcMar>
              <w:top w:w="128" w:type="dxa"/>
              <w:left w:w="43" w:type="dxa"/>
              <w:bottom w:w="43" w:type="dxa"/>
              <w:right w:w="43" w:type="dxa"/>
            </w:tcMar>
          </w:tcPr>
          <w:p w14:paraId="3F9A9A06" w14:textId="77777777" w:rsidR="0089264D" w:rsidRPr="00B40C4C" w:rsidRDefault="0089264D" w:rsidP="009137DA">
            <w:r w:rsidRPr="00B40C4C">
              <w:rPr>
                <w:rStyle w:val="kursiv"/>
              </w:rPr>
              <w:t>Programområde 28 Foreldrepenger mv., folketrygden</w:t>
            </w:r>
          </w:p>
        </w:tc>
        <w:tc>
          <w:tcPr>
            <w:tcW w:w="1400" w:type="dxa"/>
            <w:tcBorders>
              <w:top w:val="nil"/>
              <w:left w:val="nil"/>
              <w:bottom w:val="nil"/>
              <w:right w:val="nil"/>
            </w:tcBorders>
            <w:tcMar>
              <w:top w:w="128" w:type="dxa"/>
              <w:left w:w="43" w:type="dxa"/>
              <w:bottom w:w="43" w:type="dxa"/>
              <w:right w:w="43" w:type="dxa"/>
            </w:tcMar>
            <w:vAlign w:val="bottom"/>
          </w:tcPr>
          <w:p w14:paraId="2913BF82" w14:textId="77777777" w:rsidR="0089264D" w:rsidRPr="00B40C4C" w:rsidRDefault="0089264D" w:rsidP="00061468">
            <w:pPr>
              <w:jc w:val="right"/>
            </w:pPr>
          </w:p>
        </w:tc>
        <w:tc>
          <w:tcPr>
            <w:tcW w:w="1300" w:type="dxa"/>
            <w:tcBorders>
              <w:top w:val="nil"/>
              <w:left w:val="nil"/>
              <w:bottom w:val="nil"/>
              <w:right w:val="nil"/>
            </w:tcBorders>
            <w:tcMar>
              <w:top w:w="128" w:type="dxa"/>
              <w:left w:w="43" w:type="dxa"/>
              <w:bottom w:w="43" w:type="dxa"/>
              <w:right w:w="43" w:type="dxa"/>
            </w:tcMar>
            <w:vAlign w:val="bottom"/>
          </w:tcPr>
          <w:p w14:paraId="75A6A435" w14:textId="77777777" w:rsidR="0089264D" w:rsidRPr="00B40C4C" w:rsidRDefault="0089264D" w:rsidP="00061468">
            <w:pPr>
              <w:jc w:val="right"/>
            </w:pPr>
          </w:p>
        </w:tc>
        <w:tc>
          <w:tcPr>
            <w:tcW w:w="1300" w:type="dxa"/>
            <w:tcBorders>
              <w:top w:val="nil"/>
              <w:left w:val="nil"/>
              <w:bottom w:val="nil"/>
              <w:right w:val="nil"/>
            </w:tcBorders>
            <w:tcMar>
              <w:top w:w="128" w:type="dxa"/>
              <w:left w:w="43" w:type="dxa"/>
              <w:bottom w:w="43" w:type="dxa"/>
              <w:right w:w="43" w:type="dxa"/>
            </w:tcMar>
            <w:vAlign w:val="bottom"/>
          </w:tcPr>
          <w:p w14:paraId="14F6781F" w14:textId="77777777" w:rsidR="0089264D" w:rsidRPr="00B40C4C" w:rsidRDefault="0089264D" w:rsidP="00061468">
            <w:pPr>
              <w:jc w:val="right"/>
            </w:pPr>
          </w:p>
        </w:tc>
      </w:tr>
      <w:tr w:rsidR="00446E55" w:rsidRPr="00B40C4C" w14:paraId="386011D9" w14:textId="77777777">
        <w:trPr>
          <w:trHeight w:val="380"/>
        </w:trPr>
        <w:tc>
          <w:tcPr>
            <w:tcW w:w="5560" w:type="dxa"/>
            <w:tcBorders>
              <w:top w:val="nil"/>
              <w:left w:val="nil"/>
              <w:bottom w:val="single" w:sz="4" w:space="0" w:color="000000"/>
              <w:right w:val="nil"/>
            </w:tcBorders>
            <w:tcMar>
              <w:top w:w="128" w:type="dxa"/>
              <w:left w:w="43" w:type="dxa"/>
              <w:bottom w:w="43" w:type="dxa"/>
              <w:right w:w="43" w:type="dxa"/>
            </w:tcMar>
          </w:tcPr>
          <w:p w14:paraId="7A42F611" w14:textId="77777777" w:rsidR="0089264D" w:rsidRPr="00B40C4C" w:rsidRDefault="0089264D" w:rsidP="009137DA">
            <w:r w:rsidRPr="00B40C4C">
              <w:t xml:space="preserve">28.50 Stønad ved fødsel, adopsjon og bidragsforskott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E6E4AE" w14:textId="77777777" w:rsidR="0089264D" w:rsidRPr="00B40C4C" w:rsidRDefault="0089264D" w:rsidP="00061468">
            <w:pPr>
              <w:jc w:val="right"/>
            </w:pPr>
            <w:r w:rsidRPr="00B40C4C">
              <w:t>26 291,0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DFE6D1" w14:textId="77777777" w:rsidR="0089264D" w:rsidRPr="00B40C4C" w:rsidRDefault="0089264D" w:rsidP="00061468">
            <w:pPr>
              <w:jc w:val="right"/>
            </w:pPr>
            <w:r w:rsidRPr="00B40C4C">
              <w:t>29 518,0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6A049" w14:textId="77777777" w:rsidR="0089264D" w:rsidRPr="00B40C4C" w:rsidRDefault="0089264D" w:rsidP="00061468">
            <w:pPr>
              <w:jc w:val="right"/>
            </w:pPr>
            <w:r w:rsidRPr="00B40C4C">
              <w:t>12,3</w:t>
            </w:r>
          </w:p>
        </w:tc>
      </w:tr>
      <w:tr w:rsidR="00446E55" w:rsidRPr="00B40C4C" w14:paraId="2F4F37DF" w14:textId="77777777">
        <w:trPr>
          <w:trHeight w:val="380"/>
        </w:trPr>
        <w:tc>
          <w:tcPr>
            <w:tcW w:w="5560" w:type="dxa"/>
            <w:tcBorders>
              <w:top w:val="single" w:sz="4" w:space="0" w:color="000000"/>
              <w:left w:val="nil"/>
              <w:bottom w:val="single" w:sz="4" w:space="0" w:color="000000"/>
              <w:right w:val="nil"/>
            </w:tcBorders>
            <w:tcMar>
              <w:top w:w="128" w:type="dxa"/>
              <w:left w:w="43" w:type="dxa"/>
              <w:bottom w:w="43" w:type="dxa"/>
              <w:right w:w="43" w:type="dxa"/>
            </w:tcMar>
          </w:tcPr>
          <w:p w14:paraId="589978F0" w14:textId="77777777" w:rsidR="0089264D" w:rsidRPr="00B40C4C" w:rsidRDefault="0089264D" w:rsidP="009137DA">
            <w:r w:rsidRPr="00B40C4C">
              <w:t>Sum Foreldrepenger mv., folketrygden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1777E" w14:textId="77777777" w:rsidR="0089264D" w:rsidRPr="00B40C4C" w:rsidRDefault="0089264D" w:rsidP="00061468">
            <w:pPr>
              <w:jc w:val="right"/>
            </w:pPr>
            <w:r w:rsidRPr="00B40C4C">
              <w:t>26 291,0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1CA42" w14:textId="77777777" w:rsidR="0089264D" w:rsidRPr="00B40C4C" w:rsidRDefault="0089264D" w:rsidP="00061468">
            <w:pPr>
              <w:jc w:val="right"/>
            </w:pPr>
            <w:r w:rsidRPr="00B40C4C">
              <w:t>29 518,0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90344" w14:textId="77777777" w:rsidR="0089264D" w:rsidRPr="00B40C4C" w:rsidRDefault="0089264D" w:rsidP="00061468">
            <w:pPr>
              <w:jc w:val="right"/>
            </w:pPr>
            <w:r w:rsidRPr="00B40C4C">
              <w:t>12,3</w:t>
            </w:r>
          </w:p>
        </w:tc>
      </w:tr>
      <w:tr w:rsidR="00446E55" w:rsidRPr="00B40C4C" w14:paraId="2B64E72C" w14:textId="77777777">
        <w:trPr>
          <w:trHeight w:val="380"/>
        </w:trPr>
        <w:tc>
          <w:tcPr>
            <w:tcW w:w="5560" w:type="dxa"/>
            <w:tcBorders>
              <w:top w:val="nil"/>
              <w:left w:val="nil"/>
              <w:bottom w:val="single" w:sz="4" w:space="0" w:color="000000"/>
              <w:right w:val="nil"/>
            </w:tcBorders>
            <w:tcMar>
              <w:top w:w="128" w:type="dxa"/>
              <w:left w:w="43" w:type="dxa"/>
              <w:bottom w:w="43" w:type="dxa"/>
              <w:right w:w="43" w:type="dxa"/>
            </w:tcMar>
          </w:tcPr>
          <w:p w14:paraId="0D1F3CB5" w14:textId="77777777" w:rsidR="0089264D" w:rsidRPr="00B40C4C" w:rsidRDefault="0089264D" w:rsidP="009137DA">
            <w:r w:rsidRPr="00B40C4C">
              <w:t>Sum Barne- og familiedepartementet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68A54E" w14:textId="77777777" w:rsidR="0089264D" w:rsidRPr="00B40C4C" w:rsidRDefault="0089264D" w:rsidP="00061468">
            <w:pPr>
              <w:jc w:val="right"/>
            </w:pPr>
            <w:r w:rsidRPr="00B40C4C">
              <w:t>69 631,4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A41A2" w14:textId="77777777" w:rsidR="0089264D" w:rsidRPr="00B40C4C" w:rsidRDefault="0089264D" w:rsidP="00061468">
            <w:pPr>
              <w:jc w:val="right"/>
            </w:pPr>
            <w:r w:rsidRPr="00B40C4C">
              <w:t>75 607,9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4A258" w14:textId="77777777" w:rsidR="0089264D" w:rsidRPr="00B40C4C" w:rsidRDefault="0089264D" w:rsidP="00061468">
            <w:pPr>
              <w:jc w:val="right"/>
            </w:pPr>
            <w:r w:rsidRPr="00B40C4C">
              <w:t>8,6</w:t>
            </w:r>
          </w:p>
        </w:tc>
      </w:tr>
    </w:tbl>
    <w:p w14:paraId="3B42F94B" w14:textId="77777777" w:rsidR="0089264D" w:rsidRPr="00B40C4C" w:rsidRDefault="0089264D" w:rsidP="00503FD6">
      <w:r w:rsidRPr="00B40C4C">
        <w:t>Hovedprioriteringer i budsjettforslaget for Barne- og familiedepartementet:</w:t>
      </w:r>
    </w:p>
    <w:p w14:paraId="13628E09" w14:textId="77777777" w:rsidR="0089264D" w:rsidRPr="00B40C4C" w:rsidRDefault="0089264D" w:rsidP="009137DA">
      <w:pPr>
        <w:pStyle w:val="Liste"/>
      </w:pPr>
      <w:r w:rsidRPr="00B40C4C">
        <w:t>det statlige institusjonstilbudet i barnevernet</w:t>
      </w:r>
    </w:p>
    <w:p w14:paraId="46EFB64D" w14:textId="77777777" w:rsidR="0089264D" w:rsidRPr="00B40C4C" w:rsidRDefault="0089264D" w:rsidP="009137DA">
      <w:pPr>
        <w:pStyle w:val="Liste"/>
      </w:pPr>
      <w:r w:rsidRPr="00B40C4C">
        <w:t>fosterhjemsområdet</w:t>
      </w:r>
    </w:p>
    <w:p w14:paraId="7531894D" w14:textId="77777777" w:rsidR="0089264D" w:rsidRPr="00B40C4C" w:rsidRDefault="0089264D" w:rsidP="009137DA">
      <w:pPr>
        <w:pStyle w:val="Liste"/>
      </w:pPr>
      <w:r w:rsidRPr="00B40C4C">
        <w:t>ungdomskriminalitet</w:t>
      </w:r>
    </w:p>
    <w:p w14:paraId="086D4D4E" w14:textId="77777777" w:rsidR="0089264D" w:rsidRPr="00B40C4C" w:rsidRDefault="0089264D" w:rsidP="009137DA">
      <w:pPr>
        <w:pStyle w:val="Liste"/>
      </w:pPr>
      <w:r w:rsidRPr="00B40C4C">
        <w:t>tilskuddsordning til oppgradering av krisesenterbygg</w:t>
      </w:r>
    </w:p>
    <w:p w14:paraId="643B6667" w14:textId="77777777" w:rsidR="0089264D" w:rsidRPr="00B40C4C" w:rsidRDefault="0089264D" w:rsidP="009137DA">
      <w:pPr>
        <w:pStyle w:val="Liste"/>
      </w:pPr>
      <w:r w:rsidRPr="00B40C4C">
        <w:t>bevaring av kulturhistorisk verdifulle kirkebygg</w:t>
      </w:r>
    </w:p>
    <w:p w14:paraId="55D458AE" w14:textId="77777777" w:rsidR="0089264D" w:rsidRPr="00B40C4C" w:rsidRDefault="0089264D" w:rsidP="009137DA">
      <w:r w:rsidRPr="00B40C4C">
        <w:t xml:space="preserve">Regjeringen vil starte en pilot om utprøving av en ny innretning og differensiering av </w:t>
      </w:r>
      <w:r w:rsidRPr="00B40C4C">
        <w:rPr>
          <w:rStyle w:val="kursiv"/>
        </w:rPr>
        <w:t>institusjonstilbudet i barnevernet</w:t>
      </w:r>
      <w:r w:rsidRPr="00B40C4C">
        <w:t xml:space="preserve"> i tråd med forslagene i NOU 2023: 24 og regjeringens strategi for institusjonsområdet. Regjeringen vil også etablere nye statlige institusjonsplasser for at Bufetat skal kunne ivareta bistandsplikten og for at flere av barna med de største og mest sammensatte behovene skal ivaretas i statens egne institusjoner. Det foreslås i tillegg økt bevilgning for å håndtere økte utgifter til kjøp av private plasser. Videre vil regjeringen legge til rette for digitale løsninger som gir bedre støtte i saksbehandlingen i statlig barnevern, økt tilgang på nødvendig styringsinformasjon og bedre samhandling mellom aktørene i barnevernet.</w:t>
      </w:r>
    </w:p>
    <w:p w14:paraId="4E5AEE31" w14:textId="77777777" w:rsidR="0089264D" w:rsidRPr="00B40C4C" w:rsidRDefault="0089264D" w:rsidP="009137DA">
      <w:r w:rsidRPr="00B40C4C">
        <w:t>Den største utfordringen i institusjonsbarnevernet på kort sikt er behovet for å ivareta bistandsplikten, samtidig som ressursene brukes på en effektiv måte. Bufdir skal derfor innrette anskaffelsene sine på faglig grunnlag for å nå overordnede mål om å ivareta bistandsplikten og bedre kostnadskontroll. Videre oppbygging av statlig kapasitet skal prioriteres, jf. over. Regjeringen ønsker et langsiktig og betydelig innslag av ideelle aktører. De overordnede målene innebærer også at det fremdeles vil være behov for private kommersielle aktører i statlig barnevern fremover og det skal legges til rette for at aktørene kan bygge langsiktig kapasitet.</w:t>
      </w:r>
    </w:p>
    <w:p w14:paraId="1170A59F" w14:textId="77777777" w:rsidR="0089264D" w:rsidRPr="00B40C4C" w:rsidRDefault="0089264D" w:rsidP="009137DA">
      <w:r w:rsidRPr="00B40C4C">
        <w:t xml:space="preserve">På </w:t>
      </w:r>
      <w:r w:rsidRPr="00B40C4C">
        <w:rPr>
          <w:rStyle w:val="kursiv"/>
        </w:rPr>
        <w:t xml:space="preserve">fosterhjemsområdet </w:t>
      </w:r>
      <w:r w:rsidRPr="00B40C4C">
        <w:t xml:space="preserve">foreslår regjeringen økte bevilgninger til tiltak som skal bidra til økt rekruttering, bedre oppfølging av fosterhjem og mer forutsigbare rammer for fosterforeldre. Regjeringen foreslår blant annet å øke rammetilskuddet til kommunene for å kompensere for forventede merutgifter ved å gi frikjøpte </w:t>
      </w:r>
      <w:proofErr w:type="gramStart"/>
      <w:r w:rsidRPr="00B40C4C">
        <w:t>fosterforeldre godtgjøring</w:t>
      </w:r>
      <w:proofErr w:type="gramEnd"/>
      <w:r w:rsidRPr="00B40C4C">
        <w:t xml:space="preserve"> tiltenkt pensjonssparing.</w:t>
      </w:r>
    </w:p>
    <w:p w14:paraId="298E73BE" w14:textId="77777777" w:rsidR="0089264D" w:rsidRPr="00B40C4C" w:rsidRDefault="0089264D" w:rsidP="009137DA">
      <w:r w:rsidRPr="00B40C4C">
        <w:lastRenderedPageBreak/>
        <w:t xml:space="preserve">Tiltak rettet mot </w:t>
      </w:r>
      <w:r w:rsidRPr="00B40C4C">
        <w:rPr>
          <w:rStyle w:val="kursiv"/>
        </w:rPr>
        <w:t>unge kriminelle i utsatte områder</w:t>
      </w:r>
      <w:r w:rsidRPr="00B40C4C">
        <w:t xml:space="preserve"> er prioritert. Det skal prøves ut et barnevernsinstitusjonstilbud for barn og unge som begår gjentatt eller alvorlig kriminalitet i eksisterende institusjoner. I tillegg foreslås det midler til å bedre behandlingstilbudet rettet mot ungdom med alvorlig problembelastning i fare for å bli innblandet i kriminalitet. Det legges også opp til å øke tilskuddet til foreldrestøttende tiltak i de aktuelle områdene. Regjeringen har satt ned en ekspertgruppe som skal utrede tiltak for barn og unge som begår gjentatt og alvorlig kriminalitet.</w:t>
      </w:r>
    </w:p>
    <w:p w14:paraId="58FB1597" w14:textId="77777777" w:rsidR="0089264D" w:rsidRPr="00B40C4C" w:rsidRDefault="0089264D" w:rsidP="009137DA">
      <w:r w:rsidRPr="00B40C4C">
        <w:t xml:space="preserve">For å stimulere kommuner til å oppgradere, fornye eller utvide sine krisesentre foreslår regjeringen å opprette en </w:t>
      </w:r>
      <w:r w:rsidRPr="00B40C4C">
        <w:rPr>
          <w:rStyle w:val="kursiv"/>
        </w:rPr>
        <w:t>tilskuddsordning til oppgradering av krisesenterbygg</w:t>
      </w:r>
      <w:r w:rsidRPr="00B40C4C">
        <w:t>. Tilskuddet erstatter ikke kommunenes lovpålagte plikter på krisesenterområdet. Regjeringen foreslår også midler til tryggere digital oppvekst. Bevilgningsforslaget på familie- og oppvekstområdet er også foreslått økt med 2,4 mrd. kroner for å videreføre økte barnetrygdsatser for barn over seks år fra RNB 2024.</w:t>
      </w:r>
    </w:p>
    <w:p w14:paraId="33782C54" w14:textId="77777777" w:rsidR="0089264D" w:rsidRPr="00B40C4C" w:rsidRDefault="0089264D" w:rsidP="009137DA">
      <w:r w:rsidRPr="00B40C4C">
        <w:t xml:space="preserve">Regjeringen foreslår å øke tilskuddet til </w:t>
      </w:r>
      <w:r w:rsidRPr="00B40C4C">
        <w:rPr>
          <w:rStyle w:val="kursiv"/>
        </w:rPr>
        <w:t>bevaringsstrategien for kulturhistorisk verdifulle kirkebygg</w:t>
      </w:r>
      <w:r w:rsidRPr="00B40C4C">
        <w:t xml:space="preserve"> til 300 mill. kroner. Forslaget følger opp tilsagnsfullmakt om å benytte 10 mrd. 2024-kroner til kirkebygg etter delingen av Opplysningsvesenets fond (Ovf) i perioden fra 2024 til 2054. Midler fra det tidligere Ovf, omdannet til Allstad AS 1. september 2024, skal brukes på å sette i stand kulturhistorisk verdifulle kirkebygg. I 2025 legges det opp til å bruke 100 mill. kroner fra «Kirkebevaringsfondet» til å finansiere deler av den samlede utgiftsbevilgningen.</w:t>
      </w:r>
    </w:p>
    <w:p w14:paraId="244970A1" w14:textId="77777777" w:rsidR="0089264D" w:rsidRPr="00B40C4C" w:rsidRDefault="0089264D" w:rsidP="00D100D4">
      <w:pPr>
        <w:pStyle w:val="Overskrift3"/>
      </w:pPr>
      <w:r w:rsidRPr="00B40C4C">
        <w:t>Nærings- og fiskeridepartementet</w:t>
      </w:r>
    </w:p>
    <w:p w14:paraId="3072895C"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37424CF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350C6318" w14:textId="77777777" w:rsidR="0089264D" w:rsidRPr="00B40C4C" w:rsidRDefault="0089264D" w:rsidP="00061468">
            <w:pPr>
              <w:jc w:val="right"/>
            </w:pPr>
            <w:r w:rsidRPr="00B40C4C">
              <w:t>Mill. kroner</w:t>
            </w:r>
          </w:p>
        </w:tc>
      </w:tr>
      <w:tr w:rsidR="00446E55" w:rsidRPr="00B40C4C" w14:paraId="50F6DC21"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58E5607"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86FEEB" w14:textId="77777777" w:rsidR="0089264D" w:rsidRPr="00B40C4C" w:rsidRDefault="0089264D" w:rsidP="00061468">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EE55F0" w14:textId="77777777" w:rsidR="0089264D" w:rsidRPr="00B40C4C" w:rsidRDefault="0089264D" w:rsidP="00061468">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63A67C" w14:textId="77777777" w:rsidR="0089264D" w:rsidRPr="00B40C4C" w:rsidRDefault="0089264D" w:rsidP="00061468">
            <w:pPr>
              <w:jc w:val="right"/>
            </w:pPr>
            <w:r w:rsidRPr="00B40C4C">
              <w:t>Endring i pst.</w:t>
            </w:r>
          </w:p>
        </w:tc>
      </w:tr>
      <w:tr w:rsidR="00446E55" w:rsidRPr="00B40C4C" w14:paraId="785C832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967CC36" w14:textId="77777777" w:rsidR="0089264D" w:rsidRPr="00B40C4C" w:rsidRDefault="0089264D" w:rsidP="009137DA">
            <w:r w:rsidRPr="00B40C4C">
              <w:rPr>
                <w:rStyle w:val="kursiv"/>
              </w:rPr>
              <w:t>Programområde 17 Nærings- og fiskeriformål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11EE84" w14:textId="77777777" w:rsidR="0089264D" w:rsidRPr="00B40C4C" w:rsidRDefault="0089264D" w:rsidP="00061468">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F7E896" w14:textId="77777777" w:rsidR="0089264D" w:rsidRPr="00B40C4C" w:rsidRDefault="0089264D" w:rsidP="00061468">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A2A9E5" w14:textId="77777777" w:rsidR="0089264D" w:rsidRPr="00B40C4C" w:rsidRDefault="0089264D" w:rsidP="00061468">
            <w:pPr>
              <w:jc w:val="right"/>
            </w:pPr>
          </w:p>
        </w:tc>
      </w:tr>
      <w:tr w:rsidR="00446E55" w:rsidRPr="00B40C4C" w14:paraId="1426D8E9" w14:textId="77777777">
        <w:trPr>
          <w:trHeight w:val="380"/>
        </w:trPr>
        <w:tc>
          <w:tcPr>
            <w:tcW w:w="5320" w:type="dxa"/>
            <w:tcBorders>
              <w:top w:val="nil"/>
              <w:left w:val="nil"/>
              <w:bottom w:val="nil"/>
              <w:right w:val="nil"/>
            </w:tcBorders>
            <w:tcMar>
              <w:top w:w="128" w:type="dxa"/>
              <w:left w:w="43" w:type="dxa"/>
              <w:bottom w:w="43" w:type="dxa"/>
              <w:right w:w="43" w:type="dxa"/>
            </w:tcMar>
          </w:tcPr>
          <w:p w14:paraId="101FEAD3" w14:textId="77777777" w:rsidR="0089264D" w:rsidRPr="00B40C4C" w:rsidRDefault="0089264D" w:rsidP="009137DA">
            <w:r w:rsidRPr="00B40C4C">
              <w:t>17.10 Forvaltning og rammebetingelser</w:t>
            </w:r>
          </w:p>
        </w:tc>
        <w:tc>
          <w:tcPr>
            <w:tcW w:w="1400" w:type="dxa"/>
            <w:tcBorders>
              <w:top w:val="nil"/>
              <w:left w:val="nil"/>
              <w:bottom w:val="nil"/>
              <w:right w:val="nil"/>
            </w:tcBorders>
            <w:tcMar>
              <w:top w:w="128" w:type="dxa"/>
              <w:left w:w="43" w:type="dxa"/>
              <w:bottom w:w="43" w:type="dxa"/>
              <w:right w:w="43" w:type="dxa"/>
            </w:tcMar>
            <w:vAlign w:val="bottom"/>
          </w:tcPr>
          <w:p w14:paraId="3380661D" w14:textId="77777777" w:rsidR="0089264D" w:rsidRPr="00B40C4C" w:rsidRDefault="0089264D" w:rsidP="00061468">
            <w:pPr>
              <w:jc w:val="right"/>
            </w:pPr>
            <w:r w:rsidRPr="00B40C4C">
              <w:t>12 476,4</w:t>
            </w:r>
          </w:p>
        </w:tc>
        <w:tc>
          <w:tcPr>
            <w:tcW w:w="1400" w:type="dxa"/>
            <w:tcBorders>
              <w:top w:val="nil"/>
              <w:left w:val="nil"/>
              <w:bottom w:val="nil"/>
              <w:right w:val="nil"/>
            </w:tcBorders>
            <w:tcMar>
              <w:top w:w="128" w:type="dxa"/>
              <w:left w:w="43" w:type="dxa"/>
              <w:bottom w:w="43" w:type="dxa"/>
              <w:right w:w="43" w:type="dxa"/>
            </w:tcMar>
            <w:vAlign w:val="bottom"/>
          </w:tcPr>
          <w:p w14:paraId="5FDA289F" w14:textId="77777777" w:rsidR="0089264D" w:rsidRPr="00B40C4C" w:rsidRDefault="0089264D" w:rsidP="00061468">
            <w:pPr>
              <w:jc w:val="right"/>
            </w:pPr>
            <w:r w:rsidRPr="00B40C4C">
              <w:t>13 136,5</w:t>
            </w:r>
          </w:p>
        </w:tc>
        <w:tc>
          <w:tcPr>
            <w:tcW w:w="1400" w:type="dxa"/>
            <w:tcBorders>
              <w:top w:val="nil"/>
              <w:left w:val="nil"/>
              <w:bottom w:val="nil"/>
              <w:right w:val="nil"/>
            </w:tcBorders>
            <w:tcMar>
              <w:top w:w="128" w:type="dxa"/>
              <w:left w:w="43" w:type="dxa"/>
              <w:bottom w:w="43" w:type="dxa"/>
              <w:right w:w="43" w:type="dxa"/>
            </w:tcMar>
            <w:vAlign w:val="bottom"/>
          </w:tcPr>
          <w:p w14:paraId="4F553D8B" w14:textId="77777777" w:rsidR="0089264D" w:rsidRPr="00B40C4C" w:rsidRDefault="0089264D" w:rsidP="00061468">
            <w:pPr>
              <w:jc w:val="right"/>
            </w:pPr>
            <w:r w:rsidRPr="00B40C4C">
              <w:t>5,3</w:t>
            </w:r>
          </w:p>
        </w:tc>
      </w:tr>
      <w:tr w:rsidR="00446E55" w:rsidRPr="00B40C4C" w14:paraId="2E4BF4A9" w14:textId="77777777">
        <w:trPr>
          <w:trHeight w:val="380"/>
        </w:trPr>
        <w:tc>
          <w:tcPr>
            <w:tcW w:w="5320" w:type="dxa"/>
            <w:tcBorders>
              <w:top w:val="nil"/>
              <w:left w:val="nil"/>
              <w:bottom w:val="nil"/>
              <w:right w:val="nil"/>
            </w:tcBorders>
            <w:tcMar>
              <w:top w:w="128" w:type="dxa"/>
              <w:left w:w="43" w:type="dxa"/>
              <w:bottom w:w="43" w:type="dxa"/>
              <w:right w:w="43" w:type="dxa"/>
            </w:tcMar>
          </w:tcPr>
          <w:p w14:paraId="315C2D33" w14:textId="77777777" w:rsidR="0089264D" w:rsidRPr="00B40C4C" w:rsidRDefault="0089264D" w:rsidP="009137DA">
            <w:r w:rsidRPr="00B40C4C">
              <w:t>17.20 Forskning og innovasjon</w:t>
            </w:r>
          </w:p>
        </w:tc>
        <w:tc>
          <w:tcPr>
            <w:tcW w:w="1400" w:type="dxa"/>
            <w:tcBorders>
              <w:top w:val="nil"/>
              <w:left w:val="nil"/>
              <w:bottom w:val="nil"/>
              <w:right w:val="nil"/>
            </w:tcBorders>
            <w:tcMar>
              <w:top w:w="128" w:type="dxa"/>
              <w:left w:w="43" w:type="dxa"/>
              <w:bottom w:w="43" w:type="dxa"/>
              <w:right w:w="43" w:type="dxa"/>
            </w:tcMar>
            <w:vAlign w:val="bottom"/>
          </w:tcPr>
          <w:p w14:paraId="383ECD1A" w14:textId="77777777" w:rsidR="0089264D" w:rsidRPr="00B40C4C" w:rsidRDefault="0089264D" w:rsidP="00061468">
            <w:pPr>
              <w:jc w:val="right"/>
            </w:pPr>
            <w:r w:rsidRPr="00B40C4C">
              <w:t>9 964,4</w:t>
            </w:r>
          </w:p>
        </w:tc>
        <w:tc>
          <w:tcPr>
            <w:tcW w:w="1400" w:type="dxa"/>
            <w:tcBorders>
              <w:top w:val="nil"/>
              <w:left w:val="nil"/>
              <w:bottom w:val="nil"/>
              <w:right w:val="nil"/>
            </w:tcBorders>
            <w:tcMar>
              <w:top w:w="128" w:type="dxa"/>
              <w:left w:w="43" w:type="dxa"/>
              <w:bottom w:w="43" w:type="dxa"/>
              <w:right w:w="43" w:type="dxa"/>
            </w:tcMar>
            <w:vAlign w:val="bottom"/>
          </w:tcPr>
          <w:p w14:paraId="5C4F3489" w14:textId="77777777" w:rsidR="0089264D" w:rsidRPr="00B40C4C" w:rsidRDefault="0089264D" w:rsidP="00061468">
            <w:pPr>
              <w:jc w:val="right"/>
            </w:pPr>
            <w:r w:rsidRPr="00B40C4C">
              <w:t>9 602,7</w:t>
            </w:r>
          </w:p>
        </w:tc>
        <w:tc>
          <w:tcPr>
            <w:tcW w:w="1400" w:type="dxa"/>
            <w:tcBorders>
              <w:top w:val="nil"/>
              <w:left w:val="nil"/>
              <w:bottom w:val="nil"/>
              <w:right w:val="nil"/>
            </w:tcBorders>
            <w:tcMar>
              <w:top w:w="128" w:type="dxa"/>
              <w:left w:w="43" w:type="dxa"/>
              <w:bottom w:w="43" w:type="dxa"/>
              <w:right w:w="43" w:type="dxa"/>
            </w:tcMar>
            <w:vAlign w:val="bottom"/>
          </w:tcPr>
          <w:p w14:paraId="659F60A8" w14:textId="77777777" w:rsidR="0089264D" w:rsidRPr="00B40C4C" w:rsidRDefault="0089264D" w:rsidP="00061468">
            <w:pPr>
              <w:jc w:val="right"/>
            </w:pPr>
            <w:r w:rsidRPr="00B40C4C">
              <w:t>-3,6</w:t>
            </w:r>
          </w:p>
        </w:tc>
      </w:tr>
      <w:tr w:rsidR="00446E55" w:rsidRPr="00B40C4C" w14:paraId="0B3E8C3E" w14:textId="77777777">
        <w:trPr>
          <w:trHeight w:val="380"/>
        </w:trPr>
        <w:tc>
          <w:tcPr>
            <w:tcW w:w="5320" w:type="dxa"/>
            <w:tcBorders>
              <w:top w:val="nil"/>
              <w:left w:val="nil"/>
              <w:bottom w:val="nil"/>
              <w:right w:val="nil"/>
            </w:tcBorders>
            <w:tcMar>
              <w:top w:w="128" w:type="dxa"/>
              <w:left w:w="43" w:type="dxa"/>
              <w:bottom w:w="43" w:type="dxa"/>
              <w:right w:w="43" w:type="dxa"/>
            </w:tcMar>
          </w:tcPr>
          <w:p w14:paraId="32F5B2E4" w14:textId="77777777" w:rsidR="0089264D" w:rsidRPr="00B40C4C" w:rsidRDefault="0089264D" w:rsidP="009137DA">
            <w:r w:rsidRPr="00B40C4C">
              <w:t>17.30 Markedsadgang og eksport</w:t>
            </w:r>
            <w:r w:rsidRPr="00B40C4C">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6DC90D9" w14:textId="77777777" w:rsidR="0089264D" w:rsidRPr="00B40C4C" w:rsidRDefault="0089264D" w:rsidP="00061468">
            <w:pPr>
              <w:jc w:val="right"/>
            </w:pPr>
            <w:r w:rsidRPr="00B40C4C">
              <w:t>1 973,3</w:t>
            </w:r>
          </w:p>
        </w:tc>
        <w:tc>
          <w:tcPr>
            <w:tcW w:w="1400" w:type="dxa"/>
            <w:tcBorders>
              <w:top w:val="nil"/>
              <w:left w:val="nil"/>
              <w:bottom w:val="nil"/>
              <w:right w:val="nil"/>
            </w:tcBorders>
            <w:tcMar>
              <w:top w:w="128" w:type="dxa"/>
              <w:left w:w="43" w:type="dxa"/>
              <w:bottom w:w="43" w:type="dxa"/>
              <w:right w:w="43" w:type="dxa"/>
            </w:tcMar>
            <w:vAlign w:val="bottom"/>
          </w:tcPr>
          <w:p w14:paraId="26AD9B44" w14:textId="77777777" w:rsidR="0089264D" w:rsidRPr="00B40C4C" w:rsidRDefault="0089264D" w:rsidP="00061468">
            <w:pPr>
              <w:jc w:val="right"/>
            </w:pPr>
            <w:r w:rsidRPr="00B40C4C">
              <w:t>356,6</w:t>
            </w:r>
          </w:p>
        </w:tc>
        <w:tc>
          <w:tcPr>
            <w:tcW w:w="1400" w:type="dxa"/>
            <w:tcBorders>
              <w:top w:val="nil"/>
              <w:left w:val="nil"/>
              <w:bottom w:val="nil"/>
              <w:right w:val="nil"/>
            </w:tcBorders>
            <w:tcMar>
              <w:top w:w="128" w:type="dxa"/>
              <w:left w:w="43" w:type="dxa"/>
              <w:bottom w:w="43" w:type="dxa"/>
              <w:right w:w="43" w:type="dxa"/>
            </w:tcMar>
            <w:vAlign w:val="bottom"/>
          </w:tcPr>
          <w:p w14:paraId="6D2A4FA6" w14:textId="77777777" w:rsidR="0089264D" w:rsidRPr="00B40C4C" w:rsidRDefault="0089264D" w:rsidP="00061468">
            <w:pPr>
              <w:jc w:val="right"/>
            </w:pPr>
            <w:r w:rsidRPr="00B40C4C">
              <w:t>-81,9</w:t>
            </w:r>
          </w:p>
        </w:tc>
      </w:tr>
      <w:tr w:rsidR="00446E55" w:rsidRPr="00B40C4C" w14:paraId="7A0924F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996E097" w14:textId="77777777" w:rsidR="0089264D" w:rsidRPr="00B40C4C" w:rsidRDefault="0089264D" w:rsidP="009137DA">
            <w:r w:rsidRPr="00B40C4C">
              <w:t>17.40 Statlig eierskap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32F84B" w14:textId="77777777" w:rsidR="0089264D" w:rsidRPr="00B40C4C" w:rsidRDefault="0089264D" w:rsidP="00061468">
            <w:pPr>
              <w:jc w:val="right"/>
            </w:pPr>
            <w:r w:rsidRPr="00B40C4C">
              <w:t>26 489,9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6C1D67" w14:textId="77777777" w:rsidR="0089264D" w:rsidRPr="00B40C4C" w:rsidRDefault="0089264D" w:rsidP="00061468">
            <w:pPr>
              <w:jc w:val="right"/>
            </w:pPr>
            <w:r w:rsidRPr="00B40C4C">
              <w:t>30 076,0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B0CF2F" w14:textId="77777777" w:rsidR="0089264D" w:rsidRPr="00B40C4C" w:rsidRDefault="0089264D" w:rsidP="00061468">
            <w:pPr>
              <w:jc w:val="right"/>
            </w:pPr>
            <w:r w:rsidRPr="00B40C4C">
              <w:t>13,5</w:t>
            </w:r>
          </w:p>
        </w:tc>
      </w:tr>
      <w:tr w:rsidR="00446E55" w:rsidRPr="00B40C4C" w14:paraId="65E46A5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BDB672D"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20E94" w14:textId="77777777" w:rsidR="0089264D" w:rsidRPr="00B40C4C" w:rsidRDefault="0089264D" w:rsidP="00061468">
            <w:pPr>
              <w:jc w:val="right"/>
            </w:pPr>
            <w:r w:rsidRPr="00B40C4C">
              <w:t>50 904,0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60674" w14:textId="77777777" w:rsidR="0089264D" w:rsidRPr="00B40C4C" w:rsidRDefault="0089264D" w:rsidP="00061468">
            <w:pPr>
              <w:jc w:val="right"/>
            </w:pPr>
            <w:r w:rsidRPr="00B40C4C">
              <w:t>53 171,8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25CF1" w14:textId="77777777" w:rsidR="0089264D" w:rsidRPr="00B40C4C" w:rsidRDefault="0089264D" w:rsidP="00061468">
            <w:pPr>
              <w:jc w:val="right"/>
            </w:pPr>
            <w:r w:rsidRPr="00B40C4C">
              <w:t>4,5</w:t>
            </w:r>
          </w:p>
        </w:tc>
      </w:tr>
      <w:tr w:rsidR="00446E55" w:rsidRPr="00B40C4C" w14:paraId="29E7B6E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6D118FA" w14:textId="77777777" w:rsidR="0089264D" w:rsidRPr="00B40C4C" w:rsidRDefault="0089264D" w:rsidP="009137DA">
            <w:r w:rsidRPr="00B40C4C">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B7E239" w14:textId="77777777" w:rsidR="0089264D" w:rsidRPr="00B40C4C" w:rsidRDefault="0089264D" w:rsidP="00061468">
            <w:pPr>
              <w:jc w:val="right"/>
            </w:pPr>
            <w:r w:rsidRPr="00B40C4C">
              <w:t>72 652,5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6E6F6A" w14:textId="77777777" w:rsidR="0089264D" w:rsidRPr="00B40C4C" w:rsidRDefault="0089264D" w:rsidP="00061468">
            <w:pPr>
              <w:jc w:val="right"/>
            </w:pPr>
            <w:r w:rsidRPr="00B40C4C">
              <w:t>81 160,0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B4ECA8" w14:textId="77777777" w:rsidR="0089264D" w:rsidRPr="00B40C4C" w:rsidRDefault="0089264D" w:rsidP="00061468">
            <w:pPr>
              <w:jc w:val="right"/>
            </w:pPr>
            <w:r w:rsidRPr="00B40C4C">
              <w:t>11,7</w:t>
            </w:r>
          </w:p>
        </w:tc>
      </w:tr>
      <w:tr w:rsidR="00446E55" w:rsidRPr="00B40C4C" w14:paraId="2EAF506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95FCB60" w14:textId="77777777" w:rsidR="0089264D" w:rsidRPr="00B40C4C" w:rsidRDefault="0089264D" w:rsidP="009137DA">
            <w:r w:rsidRPr="00B40C4C">
              <w:t>Sum Nærings- og fiskeriformål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A0276" w14:textId="77777777" w:rsidR="0089264D" w:rsidRPr="00B40C4C" w:rsidRDefault="0089264D" w:rsidP="00061468">
            <w:pPr>
              <w:jc w:val="right"/>
            </w:pPr>
            <w:r w:rsidRPr="00B40C4C">
              <w:t>123 556,5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D2183" w14:textId="77777777" w:rsidR="0089264D" w:rsidRPr="00B40C4C" w:rsidRDefault="0089264D" w:rsidP="00061468">
            <w:pPr>
              <w:jc w:val="right"/>
            </w:pPr>
            <w:r w:rsidRPr="00B40C4C">
              <w:t>134 331,8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B84B8" w14:textId="77777777" w:rsidR="0089264D" w:rsidRPr="00B40C4C" w:rsidRDefault="0089264D" w:rsidP="00061468">
            <w:pPr>
              <w:jc w:val="right"/>
            </w:pPr>
            <w:r w:rsidRPr="00B40C4C">
              <w:t>8,7</w:t>
            </w:r>
          </w:p>
        </w:tc>
      </w:tr>
      <w:tr w:rsidR="00446E55" w:rsidRPr="00B40C4C" w14:paraId="27FC4452" w14:textId="77777777">
        <w:trPr>
          <w:trHeight w:val="380"/>
        </w:trPr>
        <w:tc>
          <w:tcPr>
            <w:tcW w:w="5320" w:type="dxa"/>
            <w:tcBorders>
              <w:top w:val="nil"/>
              <w:left w:val="nil"/>
              <w:bottom w:val="nil"/>
              <w:right w:val="nil"/>
            </w:tcBorders>
            <w:tcMar>
              <w:top w:w="128" w:type="dxa"/>
              <w:left w:w="43" w:type="dxa"/>
              <w:bottom w:w="43" w:type="dxa"/>
              <w:right w:w="43" w:type="dxa"/>
            </w:tcMar>
          </w:tcPr>
          <w:p w14:paraId="16AD2750" w14:textId="77777777" w:rsidR="0089264D" w:rsidRPr="00B40C4C" w:rsidRDefault="0089264D" w:rsidP="009137DA">
            <w:r w:rsidRPr="00B40C4C">
              <w:rPr>
                <w:rStyle w:val="kursiv"/>
              </w:rPr>
              <w:lastRenderedPageBreak/>
              <w:t>Programområde 33 Arbeidsliv, folketrygden</w:t>
            </w:r>
          </w:p>
        </w:tc>
        <w:tc>
          <w:tcPr>
            <w:tcW w:w="1400" w:type="dxa"/>
            <w:tcBorders>
              <w:top w:val="nil"/>
              <w:left w:val="nil"/>
              <w:bottom w:val="nil"/>
              <w:right w:val="nil"/>
            </w:tcBorders>
            <w:tcMar>
              <w:top w:w="128" w:type="dxa"/>
              <w:left w:w="43" w:type="dxa"/>
              <w:bottom w:w="43" w:type="dxa"/>
              <w:right w:w="43" w:type="dxa"/>
            </w:tcMar>
            <w:vAlign w:val="bottom"/>
          </w:tcPr>
          <w:p w14:paraId="0BC9E701" w14:textId="77777777" w:rsidR="0089264D" w:rsidRPr="00B40C4C" w:rsidRDefault="0089264D" w:rsidP="00061468">
            <w:pPr>
              <w:jc w:val="right"/>
            </w:pPr>
          </w:p>
        </w:tc>
        <w:tc>
          <w:tcPr>
            <w:tcW w:w="1400" w:type="dxa"/>
            <w:tcBorders>
              <w:top w:val="nil"/>
              <w:left w:val="nil"/>
              <w:bottom w:val="nil"/>
              <w:right w:val="nil"/>
            </w:tcBorders>
            <w:tcMar>
              <w:top w:w="128" w:type="dxa"/>
              <w:left w:w="43" w:type="dxa"/>
              <w:bottom w:w="43" w:type="dxa"/>
              <w:right w:w="43" w:type="dxa"/>
            </w:tcMar>
            <w:vAlign w:val="bottom"/>
          </w:tcPr>
          <w:p w14:paraId="5BAFDB04" w14:textId="77777777" w:rsidR="0089264D" w:rsidRPr="00B40C4C" w:rsidRDefault="0089264D" w:rsidP="00061468">
            <w:pPr>
              <w:jc w:val="right"/>
            </w:pPr>
          </w:p>
        </w:tc>
        <w:tc>
          <w:tcPr>
            <w:tcW w:w="1400" w:type="dxa"/>
            <w:tcBorders>
              <w:top w:val="nil"/>
              <w:left w:val="nil"/>
              <w:bottom w:val="nil"/>
              <w:right w:val="nil"/>
            </w:tcBorders>
            <w:tcMar>
              <w:top w:w="128" w:type="dxa"/>
              <w:left w:w="43" w:type="dxa"/>
              <w:bottom w:w="43" w:type="dxa"/>
              <w:right w:w="43" w:type="dxa"/>
            </w:tcMar>
            <w:vAlign w:val="bottom"/>
          </w:tcPr>
          <w:p w14:paraId="04721780" w14:textId="77777777" w:rsidR="0089264D" w:rsidRPr="00B40C4C" w:rsidRDefault="0089264D" w:rsidP="00061468">
            <w:pPr>
              <w:jc w:val="right"/>
            </w:pPr>
          </w:p>
        </w:tc>
      </w:tr>
      <w:tr w:rsidR="00446E55" w:rsidRPr="00B40C4C" w14:paraId="41B99D5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3D5C7D2" w14:textId="77777777" w:rsidR="0089264D" w:rsidRPr="00B40C4C" w:rsidRDefault="0089264D" w:rsidP="009137DA">
            <w:r w:rsidRPr="00B40C4C">
              <w:t>33.40 Arbeidsliv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5F8874" w14:textId="77777777" w:rsidR="0089264D" w:rsidRPr="00B40C4C" w:rsidRDefault="0089264D" w:rsidP="00061468">
            <w:pPr>
              <w:jc w:val="right"/>
            </w:pPr>
            <w:r w:rsidRPr="00B40C4C">
              <w:t>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02705A" w14:textId="77777777" w:rsidR="0089264D" w:rsidRPr="00B40C4C" w:rsidRDefault="0089264D" w:rsidP="00061468">
            <w:pPr>
              <w:jc w:val="right"/>
            </w:pPr>
            <w:r w:rsidRPr="00B40C4C">
              <w:t>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9D1EF6" w14:textId="77777777" w:rsidR="0089264D" w:rsidRPr="00B40C4C" w:rsidRDefault="0089264D" w:rsidP="00061468">
            <w:pPr>
              <w:jc w:val="right"/>
            </w:pPr>
            <w:r w:rsidRPr="00B40C4C">
              <w:t>12,5</w:t>
            </w:r>
          </w:p>
        </w:tc>
      </w:tr>
      <w:tr w:rsidR="00446E55" w:rsidRPr="00B40C4C" w14:paraId="6577F0E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8D68BAC" w14:textId="77777777" w:rsidR="0089264D" w:rsidRPr="00B40C4C" w:rsidRDefault="0089264D" w:rsidP="009137DA">
            <w:r w:rsidRPr="00B40C4C">
              <w:t>Sum Arbeidsliv, folketrygden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8F045" w14:textId="77777777" w:rsidR="0089264D" w:rsidRPr="00B40C4C" w:rsidRDefault="0089264D" w:rsidP="00061468">
            <w:pPr>
              <w:jc w:val="right"/>
            </w:pPr>
            <w:r w:rsidRPr="00B40C4C">
              <w:t>80,0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6560B" w14:textId="77777777" w:rsidR="0089264D" w:rsidRPr="00B40C4C" w:rsidRDefault="0089264D" w:rsidP="00061468">
            <w:pPr>
              <w:jc w:val="right"/>
            </w:pPr>
            <w:r w:rsidRPr="00B40C4C">
              <w:t>90,0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FA8B5" w14:textId="77777777" w:rsidR="0089264D" w:rsidRPr="00B40C4C" w:rsidRDefault="0089264D" w:rsidP="00061468">
            <w:pPr>
              <w:jc w:val="right"/>
            </w:pPr>
            <w:r w:rsidRPr="00B40C4C">
              <w:t>12,5</w:t>
            </w:r>
          </w:p>
        </w:tc>
      </w:tr>
      <w:tr w:rsidR="00446E55" w:rsidRPr="00B40C4C" w14:paraId="0ADCC69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560F2BB" w14:textId="77777777" w:rsidR="0089264D" w:rsidRPr="00B40C4C" w:rsidRDefault="0089264D" w:rsidP="009137DA">
            <w:r w:rsidRPr="00B40C4C">
              <w:t>Sum Nærings- og fiskeridepartementet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4CC79A" w14:textId="77777777" w:rsidR="0089264D" w:rsidRPr="00B40C4C" w:rsidRDefault="0089264D" w:rsidP="00061468">
            <w:pPr>
              <w:jc w:val="right"/>
            </w:pPr>
            <w:r w:rsidRPr="00B40C4C">
              <w:t>123 636,5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92265B" w14:textId="77777777" w:rsidR="0089264D" w:rsidRPr="00B40C4C" w:rsidRDefault="0089264D" w:rsidP="00061468">
            <w:pPr>
              <w:jc w:val="right"/>
            </w:pPr>
            <w:r w:rsidRPr="00B40C4C">
              <w:t>134 421,8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D62882" w14:textId="77777777" w:rsidR="0089264D" w:rsidRPr="00B40C4C" w:rsidRDefault="0089264D" w:rsidP="00061468">
            <w:pPr>
              <w:jc w:val="right"/>
            </w:pPr>
            <w:r w:rsidRPr="00B40C4C">
              <w:t>8,7</w:t>
            </w:r>
          </w:p>
        </w:tc>
      </w:tr>
    </w:tbl>
    <w:p w14:paraId="769E9505" w14:textId="77777777" w:rsidR="0089264D" w:rsidRPr="00B40C4C" w:rsidRDefault="0089264D" w:rsidP="00EC71B8">
      <w:pPr>
        <w:pStyle w:val="tabell-noter"/>
      </w:pPr>
      <w:r w:rsidRPr="00B40C4C">
        <w:rPr>
          <w:rStyle w:val="skrift-hevet"/>
        </w:rPr>
        <w:t>1</w:t>
      </w:r>
      <w:r w:rsidRPr="00B40C4C">
        <w:t xml:space="preserve"> </w:t>
      </w:r>
      <w:r w:rsidRPr="00B40C4C">
        <w:tab/>
        <w:t>Reduksjonen i programkategori 17.30 skyldes i hovedsak den ettårige tapsavsetningen til den nye ordningen Grønn industrifinansiering i Saldert budsjett 2024.</w:t>
      </w:r>
    </w:p>
    <w:p w14:paraId="3CC7D81A" w14:textId="77777777" w:rsidR="0089264D" w:rsidRPr="00B40C4C" w:rsidRDefault="0089264D" w:rsidP="009137DA">
      <w:r w:rsidRPr="00B40C4C">
        <w:t>Hovedprioriteringer i budsjettforslaget for Nærings- og fiskeridepartementet:</w:t>
      </w:r>
    </w:p>
    <w:p w14:paraId="59BA3DE0" w14:textId="77777777" w:rsidR="0089264D" w:rsidRPr="00B40C4C" w:rsidRDefault="0089264D" w:rsidP="009137DA">
      <w:pPr>
        <w:pStyle w:val="Liste"/>
      </w:pPr>
      <w:r w:rsidRPr="00B40C4C">
        <w:t>omstilling i næringslivet</w:t>
      </w:r>
    </w:p>
    <w:p w14:paraId="58E4B1CF" w14:textId="77777777" w:rsidR="0089264D" w:rsidRPr="00B40C4C" w:rsidRDefault="0089264D" w:rsidP="009137DA">
      <w:pPr>
        <w:pStyle w:val="Liste"/>
      </w:pPr>
      <w:r w:rsidRPr="00B40C4C">
        <w:t>grønn omstilling i fiskeflåten og bærekraftig forvaltning av fiskebestandene</w:t>
      </w:r>
    </w:p>
    <w:p w14:paraId="58864091" w14:textId="77777777" w:rsidR="0089264D" w:rsidRPr="00B40C4C" w:rsidRDefault="0089264D" w:rsidP="009137DA">
      <w:r w:rsidRPr="00B40C4C">
        <w:t xml:space="preserve">Regjeringen vil bidra til </w:t>
      </w:r>
      <w:r w:rsidRPr="00B40C4C">
        <w:rPr>
          <w:rStyle w:val="kursiv"/>
        </w:rPr>
        <w:t>omstilling i næringslivet.</w:t>
      </w:r>
      <w:r w:rsidRPr="00B40C4C">
        <w:t xml:space="preserve"> Forskning og innovasjon er viktig for næringslivets evne til å omstille seg til et mer bærekraftig og digitalt samfunn. Regjeringen foreslår derfor å videreføre bevilgningen til det næringsrettede virkemiddelapparatet på et høyt nivå. Regjeringen foreslår også å gjøre mindre justeringer i hovedprinsippet for grønn dreining av det næringsrettede virkemiddelapparatet, for å tydeliggjøre at innsatsen skal være i tråd med Parisavtalen. I tillegg foreslår regjeringen å øke bevilgningene til ordninger rettet mot innovative gründere og oppstartsbedrifter over hele landet, slik at flere bedrifter i Norge skal kunne vokse.</w:t>
      </w:r>
    </w:p>
    <w:p w14:paraId="3167E9DF" w14:textId="77777777" w:rsidR="0089264D" w:rsidRPr="00B40C4C" w:rsidRDefault="0089264D" w:rsidP="009137DA">
      <w:pPr>
        <w:rPr>
          <w:rStyle w:val="kursiv"/>
        </w:rPr>
      </w:pPr>
      <w:r w:rsidRPr="00B40C4C">
        <w:rPr>
          <w:rStyle w:val="kursiv"/>
        </w:rPr>
        <w:t>Grønn omstilling i fiskeflåten og bærekraftig forvaltning av fiskebestandene</w:t>
      </w:r>
      <w:r w:rsidRPr="00B40C4C">
        <w:t xml:space="preserve"> er en hovedprioritering i regjeringens budsjettforslag for Nærings- og fiskeridepartementet. Regjeringen legger vekt på å få på plass ansvarlige fiskeriavtaler som ivaretar en bærekraftig forvaltning av felles bestander, gir Norge en rettferdig del av kvotefordelingen og sikrer tilfredsstillende kontroll og håndheving. Videre vil regjeringen følge opp Stortingets vedtak ved behandling av kvotemeldingen. Andre prioriterte områder er forvaltning av lokale og kystnære bestander, forbedring av fiskerikontrollen og bekjempelse av fiskerikriminalitet både nasjonalt og internasjonalt. Regjeringen følger også opp Nasjonal transportplan 2025–2036 med økte bevilgninger til blant annet maritim infrastruktur.</w:t>
      </w:r>
    </w:p>
    <w:p w14:paraId="7A83D8C4" w14:textId="77777777" w:rsidR="0089264D" w:rsidRPr="00B40C4C" w:rsidRDefault="0089264D" w:rsidP="009137DA">
      <w:r w:rsidRPr="00B40C4C">
        <w:t>Regjeringen foreslår å øke rammen for CO</w:t>
      </w:r>
      <w:r w:rsidRPr="00B40C4C">
        <w:rPr>
          <w:rStyle w:val="skrift-senket"/>
        </w:rPr>
        <w:t>2</w:t>
      </w:r>
      <w:r w:rsidRPr="00B40C4C">
        <w:t>-kompensasjonsordningen for fiskeflåten med 153,6 mill. kroner til 500,4 mill. kroner. Tiltak for bedre kontroll med at det bare er fangst tatt med avgiftsbelagt drivstoff som inngår i beregningsgrunnlaget for kompensasjon, vil vurderes.</w:t>
      </w:r>
    </w:p>
    <w:p w14:paraId="2F1FBF5B" w14:textId="77777777" w:rsidR="0089264D" w:rsidRPr="00B40C4C" w:rsidRDefault="0089264D" w:rsidP="00D100D4">
      <w:pPr>
        <w:pStyle w:val="Overskrift3"/>
      </w:pPr>
      <w:r w:rsidRPr="00B40C4C">
        <w:t>Landbruks- og matdepartementet</w:t>
      </w:r>
    </w:p>
    <w:p w14:paraId="6FFCCC1D"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46A9F379"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502F6E5E" w14:textId="77777777" w:rsidR="0089264D" w:rsidRPr="00B40C4C" w:rsidRDefault="0089264D" w:rsidP="00354E00">
            <w:pPr>
              <w:jc w:val="right"/>
            </w:pPr>
            <w:r w:rsidRPr="00B40C4C">
              <w:t>Mill. kroner</w:t>
            </w:r>
          </w:p>
        </w:tc>
      </w:tr>
      <w:tr w:rsidR="00446E55" w:rsidRPr="00B40C4C" w14:paraId="0620839B"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0EE554F"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4B5DD6" w14:textId="77777777" w:rsidR="0089264D" w:rsidRPr="00B40C4C" w:rsidRDefault="0089264D" w:rsidP="00354E00">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5BC60B" w14:textId="77777777" w:rsidR="0089264D" w:rsidRPr="00B40C4C" w:rsidRDefault="0089264D" w:rsidP="00354E00">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C95722" w14:textId="77777777" w:rsidR="0089264D" w:rsidRPr="00B40C4C" w:rsidRDefault="0089264D" w:rsidP="00354E00">
            <w:pPr>
              <w:jc w:val="right"/>
            </w:pPr>
            <w:r w:rsidRPr="00B40C4C">
              <w:t>Endring i pst.</w:t>
            </w:r>
          </w:p>
        </w:tc>
      </w:tr>
      <w:tr w:rsidR="00446E55" w:rsidRPr="00B40C4C" w14:paraId="265B335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8657307" w14:textId="77777777" w:rsidR="0089264D" w:rsidRPr="00B40C4C" w:rsidRDefault="0089264D" w:rsidP="009137DA">
            <w:r w:rsidRPr="00B40C4C">
              <w:rPr>
                <w:rStyle w:val="kursiv"/>
              </w:rPr>
              <w:t>Programområde 15 Landbruk og mat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FAA357"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592B9A"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EA9B78" w14:textId="77777777" w:rsidR="0089264D" w:rsidRPr="00B40C4C" w:rsidRDefault="0089264D" w:rsidP="00354E00">
            <w:pPr>
              <w:jc w:val="right"/>
            </w:pPr>
          </w:p>
        </w:tc>
      </w:tr>
      <w:tr w:rsidR="00446E55" w:rsidRPr="00B40C4C" w14:paraId="086E3627" w14:textId="77777777">
        <w:trPr>
          <w:trHeight w:val="380"/>
        </w:trPr>
        <w:tc>
          <w:tcPr>
            <w:tcW w:w="5320" w:type="dxa"/>
            <w:tcBorders>
              <w:top w:val="nil"/>
              <w:left w:val="nil"/>
              <w:bottom w:val="nil"/>
              <w:right w:val="nil"/>
            </w:tcBorders>
            <w:tcMar>
              <w:top w:w="128" w:type="dxa"/>
              <w:left w:w="43" w:type="dxa"/>
              <w:bottom w:w="43" w:type="dxa"/>
              <w:right w:w="43" w:type="dxa"/>
            </w:tcMar>
          </w:tcPr>
          <w:p w14:paraId="13CD8E43" w14:textId="77777777" w:rsidR="0089264D" w:rsidRPr="00B40C4C" w:rsidRDefault="0089264D" w:rsidP="009137DA">
            <w:r w:rsidRPr="00B40C4C">
              <w:lastRenderedPageBreak/>
              <w:t>15.00 Administrasjon m.m.</w:t>
            </w:r>
          </w:p>
        </w:tc>
        <w:tc>
          <w:tcPr>
            <w:tcW w:w="1400" w:type="dxa"/>
            <w:tcBorders>
              <w:top w:val="nil"/>
              <w:left w:val="nil"/>
              <w:bottom w:val="nil"/>
              <w:right w:val="nil"/>
            </w:tcBorders>
            <w:tcMar>
              <w:top w:w="128" w:type="dxa"/>
              <w:left w:w="43" w:type="dxa"/>
              <w:bottom w:w="43" w:type="dxa"/>
              <w:right w:w="43" w:type="dxa"/>
            </w:tcMar>
            <w:vAlign w:val="bottom"/>
          </w:tcPr>
          <w:p w14:paraId="4FD76B44" w14:textId="77777777" w:rsidR="0089264D" w:rsidRPr="00B40C4C" w:rsidRDefault="0089264D" w:rsidP="00354E00">
            <w:pPr>
              <w:jc w:val="right"/>
            </w:pPr>
            <w:r w:rsidRPr="00B40C4C">
              <w:t>198,9</w:t>
            </w:r>
          </w:p>
        </w:tc>
        <w:tc>
          <w:tcPr>
            <w:tcW w:w="1400" w:type="dxa"/>
            <w:tcBorders>
              <w:top w:val="nil"/>
              <w:left w:val="nil"/>
              <w:bottom w:val="nil"/>
              <w:right w:val="nil"/>
            </w:tcBorders>
            <w:tcMar>
              <w:top w:w="128" w:type="dxa"/>
              <w:left w:w="43" w:type="dxa"/>
              <w:bottom w:w="43" w:type="dxa"/>
              <w:right w:w="43" w:type="dxa"/>
            </w:tcMar>
            <w:vAlign w:val="bottom"/>
          </w:tcPr>
          <w:p w14:paraId="163B021F" w14:textId="77777777" w:rsidR="0089264D" w:rsidRPr="00B40C4C" w:rsidRDefault="0089264D" w:rsidP="00354E00">
            <w:pPr>
              <w:jc w:val="right"/>
            </w:pPr>
            <w:r w:rsidRPr="00B40C4C">
              <w:t>208,0</w:t>
            </w:r>
          </w:p>
        </w:tc>
        <w:tc>
          <w:tcPr>
            <w:tcW w:w="1400" w:type="dxa"/>
            <w:tcBorders>
              <w:top w:val="nil"/>
              <w:left w:val="nil"/>
              <w:bottom w:val="nil"/>
              <w:right w:val="nil"/>
            </w:tcBorders>
            <w:tcMar>
              <w:top w:w="128" w:type="dxa"/>
              <w:left w:w="43" w:type="dxa"/>
              <w:bottom w:w="43" w:type="dxa"/>
              <w:right w:w="43" w:type="dxa"/>
            </w:tcMar>
            <w:vAlign w:val="bottom"/>
          </w:tcPr>
          <w:p w14:paraId="70CD20BF" w14:textId="77777777" w:rsidR="0089264D" w:rsidRPr="00B40C4C" w:rsidRDefault="0089264D" w:rsidP="00354E00">
            <w:pPr>
              <w:jc w:val="right"/>
            </w:pPr>
            <w:r w:rsidRPr="00B40C4C">
              <w:t>4,5</w:t>
            </w:r>
          </w:p>
        </w:tc>
      </w:tr>
      <w:tr w:rsidR="00446E55" w:rsidRPr="00B40C4C" w14:paraId="161080E7" w14:textId="77777777">
        <w:trPr>
          <w:trHeight w:val="380"/>
        </w:trPr>
        <w:tc>
          <w:tcPr>
            <w:tcW w:w="5320" w:type="dxa"/>
            <w:tcBorders>
              <w:top w:val="nil"/>
              <w:left w:val="nil"/>
              <w:bottom w:val="nil"/>
              <w:right w:val="nil"/>
            </w:tcBorders>
            <w:tcMar>
              <w:top w:w="128" w:type="dxa"/>
              <w:left w:w="43" w:type="dxa"/>
              <w:bottom w:w="43" w:type="dxa"/>
              <w:right w:w="43" w:type="dxa"/>
            </w:tcMar>
          </w:tcPr>
          <w:p w14:paraId="072025E7" w14:textId="77777777" w:rsidR="0089264D" w:rsidRPr="00B40C4C" w:rsidRDefault="0089264D" w:rsidP="009137DA">
            <w:r w:rsidRPr="00B40C4C">
              <w:t>15.10 Matpolitikk</w:t>
            </w:r>
          </w:p>
        </w:tc>
        <w:tc>
          <w:tcPr>
            <w:tcW w:w="1400" w:type="dxa"/>
            <w:tcBorders>
              <w:top w:val="nil"/>
              <w:left w:val="nil"/>
              <w:bottom w:val="nil"/>
              <w:right w:val="nil"/>
            </w:tcBorders>
            <w:tcMar>
              <w:top w:w="128" w:type="dxa"/>
              <w:left w:w="43" w:type="dxa"/>
              <w:bottom w:w="43" w:type="dxa"/>
              <w:right w:w="43" w:type="dxa"/>
            </w:tcMar>
            <w:vAlign w:val="bottom"/>
          </w:tcPr>
          <w:p w14:paraId="775AB714" w14:textId="77777777" w:rsidR="0089264D" w:rsidRPr="00B40C4C" w:rsidRDefault="0089264D" w:rsidP="00354E00">
            <w:pPr>
              <w:jc w:val="right"/>
            </w:pPr>
            <w:r w:rsidRPr="00B40C4C">
              <w:t>1 701,7</w:t>
            </w:r>
          </w:p>
        </w:tc>
        <w:tc>
          <w:tcPr>
            <w:tcW w:w="1400" w:type="dxa"/>
            <w:tcBorders>
              <w:top w:val="nil"/>
              <w:left w:val="nil"/>
              <w:bottom w:val="nil"/>
              <w:right w:val="nil"/>
            </w:tcBorders>
            <w:tcMar>
              <w:top w:w="128" w:type="dxa"/>
              <w:left w:w="43" w:type="dxa"/>
              <w:bottom w:w="43" w:type="dxa"/>
              <w:right w:w="43" w:type="dxa"/>
            </w:tcMar>
            <w:vAlign w:val="bottom"/>
          </w:tcPr>
          <w:p w14:paraId="6E2E61E4" w14:textId="77777777" w:rsidR="0089264D" w:rsidRPr="00B40C4C" w:rsidRDefault="0089264D" w:rsidP="00354E00">
            <w:pPr>
              <w:jc w:val="right"/>
            </w:pPr>
            <w:r w:rsidRPr="00B40C4C">
              <w:t>1 765,3</w:t>
            </w:r>
          </w:p>
        </w:tc>
        <w:tc>
          <w:tcPr>
            <w:tcW w:w="1400" w:type="dxa"/>
            <w:tcBorders>
              <w:top w:val="nil"/>
              <w:left w:val="nil"/>
              <w:bottom w:val="nil"/>
              <w:right w:val="nil"/>
            </w:tcBorders>
            <w:tcMar>
              <w:top w:w="128" w:type="dxa"/>
              <w:left w:w="43" w:type="dxa"/>
              <w:bottom w:w="43" w:type="dxa"/>
              <w:right w:w="43" w:type="dxa"/>
            </w:tcMar>
            <w:vAlign w:val="bottom"/>
          </w:tcPr>
          <w:p w14:paraId="046E49C3" w14:textId="77777777" w:rsidR="0089264D" w:rsidRPr="00B40C4C" w:rsidRDefault="0089264D" w:rsidP="00354E00">
            <w:pPr>
              <w:jc w:val="right"/>
            </w:pPr>
            <w:r w:rsidRPr="00B40C4C">
              <w:t>3,7</w:t>
            </w:r>
          </w:p>
        </w:tc>
      </w:tr>
      <w:tr w:rsidR="00446E55" w:rsidRPr="00B40C4C" w14:paraId="46F0B59B" w14:textId="77777777">
        <w:trPr>
          <w:trHeight w:val="380"/>
        </w:trPr>
        <w:tc>
          <w:tcPr>
            <w:tcW w:w="5320" w:type="dxa"/>
            <w:tcBorders>
              <w:top w:val="nil"/>
              <w:left w:val="nil"/>
              <w:bottom w:val="nil"/>
              <w:right w:val="nil"/>
            </w:tcBorders>
            <w:tcMar>
              <w:top w:w="128" w:type="dxa"/>
              <w:left w:w="43" w:type="dxa"/>
              <w:bottom w:w="43" w:type="dxa"/>
              <w:right w:w="43" w:type="dxa"/>
            </w:tcMar>
          </w:tcPr>
          <w:p w14:paraId="122DE733" w14:textId="77777777" w:rsidR="0089264D" w:rsidRPr="00B40C4C" w:rsidRDefault="0089264D" w:rsidP="009137DA">
            <w:r w:rsidRPr="00B40C4C">
              <w:t>15.20 Forskning, innovasjon og kunnskapsutvikling</w:t>
            </w:r>
          </w:p>
        </w:tc>
        <w:tc>
          <w:tcPr>
            <w:tcW w:w="1400" w:type="dxa"/>
            <w:tcBorders>
              <w:top w:val="nil"/>
              <w:left w:val="nil"/>
              <w:bottom w:val="nil"/>
              <w:right w:val="nil"/>
            </w:tcBorders>
            <w:tcMar>
              <w:top w:w="128" w:type="dxa"/>
              <w:left w:w="43" w:type="dxa"/>
              <w:bottom w:w="43" w:type="dxa"/>
              <w:right w:w="43" w:type="dxa"/>
            </w:tcMar>
            <w:vAlign w:val="bottom"/>
          </w:tcPr>
          <w:p w14:paraId="060B5BBC" w14:textId="77777777" w:rsidR="0089264D" w:rsidRPr="00B40C4C" w:rsidRDefault="0089264D" w:rsidP="00354E00">
            <w:pPr>
              <w:jc w:val="right"/>
            </w:pPr>
            <w:r w:rsidRPr="00B40C4C">
              <w:t>891,6</w:t>
            </w:r>
          </w:p>
        </w:tc>
        <w:tc>
          <w:tcPr>
            <w:tcW w:w="1400" w:type="dxa"/>
            <w:tcBorders>
              <w:top w:val="nil"/>
              <w:left w:val="nil"/>
              <w:bottom w:val="nil"/>
              <w:right w:val="nil"/>
            </w:tcBorders>
            <w:tcMar>
              <w:top w:w="128" w:type="dxa"/>
              <w:left w:w="43" w:type="dxa"/>
              <w:bottom w:w="43" w:type="dxa"/>
              <w:right w:w="43" w:type="dxa"/>
            </w:tcMar>
            <w:vAlign w:val="bottom"/>
          </w:tcPr>
          <w:p w14:paraId="7CCAE45B" w14:textId="77777777" w:rsidR="0089264D" w:rsidRPr="00B40C4C" w:rsidRDefault="0089264D" w:rsidP="00354E00">
            <w:pPr>
              <w:jc w:val="right"/>
            </w:pPr>
            <w:r w:rsidRPr="00B40C4C">
              <w:t>938,8</w:t>
            </w:r>
          </w:p>
        </w:tc>
        <w:tc>
          <w:tcPr>
            <w:tcW w:w="1400" w:type="dxa"/>
            <w:tcBorders>
              <w:top w:val="nil"/>
              <w:left w:val="nil"/>
              <w:bottom w:val="nil"/>
              <w:right w:val="nil"/>
            </w:tcBorders>
            <w:tcMar>
              <w:top w:w="128" w:type="dxa"/>
              <w:left w:w="43" w:type="dxa"/>
              <w:bottom w:w="43" w:type="dxa"/>
              <w:right w:w="43" w:type="dxa"/>
            </w:tcMar>
            <w:vAlign w:val="bottom"/>
          </w:tcPr>
          <w:p w14:paraId="0EA76595" w14:textId="77777777" w:rsidR="0089264D" w:rsidRPr="00B40C4C" w:rsidRDefault="0089264D" w:rsidP="00354E00">
            <w:pPr>
              <w:jc w:val="right"/>
            </w:pPr>
            <w:r w:rsidRPr="00B40C4C">
              <w:t>5,3</w:t>
            </w:r>
          </w:p>
        </w:tc>
      </w:tr>
      <w:tr w:rsidR="00446E55" w:rsidRPr="00B40C4C" w14:paraId="56283C3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B73E928" w14:textId="77777777" w:rsidR="0089264D" w:rsidRPr="00B40C4C" w:rsidRDefault="0089264D" w:rsidP="009137DA">
            <w:r w:rsidRPr="00B40C4C">
              <w:t>15.30 Næringsutvikling, ressursforvaltning og miljøtiltak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C461F2" w14:textId="77777777" w:rsidR="0089264D" w:rsidRPr="00B40C4C" w:rsidRDefault="0089264D" w:rsidP="00354E00">
            <w:pPr>
              <w:jc w:val="right"/>
            </w:pPr>
            <w:r w:rsidRPr="00B40C4C">
              <w:t>28 579,6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EE6685" w14:textId="77777777" w:rsidR="0089264D" w:rsidRPr="00B40C4C" w:rsidRDefault="0089264D" w:rsidP="00354E00">
            <w:pPr>
              <w:jc w:val="right"/>
            </w:pPr>
            <w:r w:rsidRPr="00B40C4C">
              <w:t>30 589,0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DFBB7B" w14:textId="77777777" w:rsidR="0089264D" w:rsidRPr="00B40C4C" w:rsidRDefault="0089264D" w:rsidP="00354E00">
            <w:pPr>
              <w:jc w:val="right"/>
            </w:pPr>
            <w:r w:rsidRPr="00B40C4C">
              <w:t>7,0</w:t>
            </w:r>
          </w:p>
        </w:tc>
      </w:tr>
      <w:tr w:rsidR="00446E55" w:rsidRPr="00B40C4C" w14:paraId="3D9C3B2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09BF934" w14:textId="77777777" w:rsidR="0089264D" w:rsidRPr="00B40C4C" w:rsidRDefault="0089264D" w:rsidP="009137DA">
            <w:r w:rsidRPr="00B40C4C">
              <w:t>Sum Landbruks- og matdepartementet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42232" w14:textId="77777777" w:rsidR="0089264D" w:rsidRPr="00B40C4C" w:rsidRDefault="0089264D" w:rsidP="00354E00">
            <w:pPr>
              <w:jc w:val="right"/>
            </w:pPr>
            <w:r w:rsidRPr="00B40C4C">
              <w:t>31 371,9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0BDFE" w14:textId="77777777" w:rsidR="0089264D" w:rsidRPr="00B40C4C" w:rsidRDefault="0089264D" w:rsidP="00354E00">
            <w:pPr>
              <w:jc w:val="right"/>
            </w:pPr>
            <w:r w:rsidRPr="00B40C4C">
              <w:t>33 501,0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58D59" w14:textId="77777777" w:rsidR="0089264D" w:rsidRPr="00B40C4C" w:rsidRDefault="0089264D" w:rsidP="00354E00">
            <w:pPr>
              <w:jc w:val="right"/>
            </w:pPr>
            <w:r w:rsidRPr="00B40C4C">
              <w:t>6,8</w:t>
            </w:r>
          </w:p>
        </w:tc>
      </w:tr>
    </w:tbl>
    <w:p w14:paraId="063AA38F" w14:textId="77777777" w:rsidR="0089264D" w:rsidRPr="00B40C4C" w:rsidRDefault="0089264D" w:rsidP="00503FD6">
      <w:r w:rsidRPr="00B40C4C">
        <w:t>Hovedprioriteringer i budsjettforslaget for Landbruks- og matdepartementet:</w:t>
      </w:r>
    </w:p>
    <w:p w14:paraId="12A14CF7" w14:textId="77777777" w:rsidR="0089264D" w:rsidRPr="00B40C4C" w:rsidRDefault="0089264D" w:rsidP="009137DA">
      <w:pPr>
        <w:pStyle w:val="Liste"/>
      </w:pPr>
      <w:r w:rsidRPr="00B40C4C">
        <w:t>Jordbruksavtalen</w:t>
      </w:r>
    </w:p>
    <w:p w14:paraId="5112530E" w14:textId="77777777" w:rsidR="0089264D" w:rsidRPr="00B40C4C" w:rsidRDefault="0089264D" w:rsidP="009137DA">
      <w:pPr>
        <w:pStyle w:val="Liste"/>
      </w:pPr>
      <w:r w:rsidRPr="00B40C4C">
        <w:t>strømstøtteordningen til jordbruks- og veksthusnæringen</w:t>
      </w:r>
    </w:p>
    <w:p w14:paraId="47092A2F" w14:textId="77777777" w:rsidR="0089264D" w:rsidRPr="00B40C4C" w:rsidRDefault="0089264D" w:rsidP="009137DA">
      <w:pPr>
        <w:pStyle w:val="Liste"/>
      </w:pPr>
      <w:r w:rsidRPr="00B40C4C">
        <w:t>beredskapslager for matkorn</w:t>
      </w:r>
    </w:p>
    <w:p w14:paraId="45A42EB5" w14:textId="77777777" w:rsidR="0089264D" w:rsidRPr="00B40C4C" w:rsidRDefault="0089264D" w:rsidP="009137DA">
      <w:pPr>
        <w:pStyle w:val="Liste"/>
      </w:pPr>
      <w:r w:rsidRPr="00B40C4C">
        <w:t>Bionova</w:t>
      </w:r>
    </w:p>
    <w:p w14:paraId="46A0A33B" w14:textId="77777777" w:rsidR="0089264D" w:rsidRPr="00B40C4C" w:rsidRDefault="0089264D" w:rsidP="009137DA">
      <w:pPr>
        <w:pStyle w:val="Liste"/>
      </w:pPr>
      <w:r w:rsidRPr="00B40C4C">
        <w:t>ny tilskuddsordning for næringsmiddelbedrifter i Troms og Finnmark</w:t>
      </w:r>
    </w:p>
    <w:p w14:paraId="1BA2E13B" w14:textId="77777777" w:rsidR="0089264D" w:rsidRPr="00B40C4C" w:rsidRDefault="0089264D" w:rsidP="009137DA">
      <w:pPr>
        <w:pStyle w:val="Liste"/>
      </w:pPr>
      <w:r w:rsidRPr="00B40C4C">
        <w:t>Mattilsynet</w:t>
      </w:r>
    </w:p>
    <w:p w14:paraId="52A76342" w14:textId="77777777" w:rsidR="0089264D" w:rsidRPr="00B40C4C" w:rsidRDefault="0089264D" w:rsidP="009137DA">
      <w:pPr>
        <w:pStyle w:val="Liste"/>
      </w:pPr>
      <w:r w:rsidRPr="00B40C4C">
        <w:t>Reindriftsavtalen</w:t>
      </w:r>
    </w:p>
    <w:p w14:paraId="7A97B81C" w14:textId="77777777" w:rsidR="0089264D" w:rsidRPr="00B40C4C" w:rsidRDefault="0089264D" w:rsidP="009137DA">
      <w:r w:rsidRPr="00B40C4C">
        <w:t>Bevilgningen til gjennomføring av</w:t>
      </w:r>
      <w:r w:rsidRPr="00B40C4C">
        <w:rPr>
          <w:rStyle w:val="kursiv"/>
        </w:rPr>
        <w:t xml:space="preserve"> jordbruksavtalen</w:t>
      </w:r>
      <w:r w:rsidRPr="00B40C4C">
        <w:t xml:space="preserve"> foreslås økt med drøyt 2 mrd. kroner, til i underkant av 29 mrd. kroner. Økningen vil kompensere for den forventede kostnadsveksten og følge opp planen for opptrapping av inntektsmulighetene i jordbruket, jf. Meld. St. 11 (2023–2024) </w:t>
      </w:r>
      <w:r w:rsidRPr="00B40C4C">
        <w:rPr>
          <w:rStyle w:val="kursiv"/>
        </w:rPr>
        <w:t>Strømstøtteordningen til jordbruks- og veksthusnæringen</w:t>
      </w:r>
      <w:r w:rsidRPr="00B40C4C">
        <w:t xml:space="preserve"> foreslås videreført i 2025.</w:t>
      </w:r>
    </w:p>
    <w:p w14:paraId="297F01E9" w14:textId="77777777" w:rsidR="0089264D" w:rsidRPr="00B40C4C" w:rsidRDefault="0089264D" w:rsidP="009137DA">
      <w:r w:rsidRPr="00B40C4C">
        <w:t xml:space="preserve">Regjeringen foreslår økt bestillingsfullmakt til </w:t>
      </w:r>
      <w:r w:rsidRPr="00B40C4C">
        <w:rPr>
          <w:rStyle w:val="kursiv"/>
        </w:rPr>
        <w:t>beredskapslager for matkorn</w:t>
      </w:r>
      <w:r w:rsidRPr="00B40C4C">
        <w:t xml:space="preserve"> til en samlet ramme for gamle og nye forpliktelser på inntil 1,8 mrd. kroner. Beredskapslageret skal bidra til matsikkerhet og redusert sårbarhet ved en ekstraordinær forsyningskrise.</w:t>
      </w:r>
    </w:p>
    <w:p w14:paraId="08790550" w14:textId="77777777" w:rsidR="0089264D" w:rsidRPr="00B40C4C" w:rsidRDefault="0089264D" w:rsidP="009137DA">
      <w:r w:rsidRPr="00B40C4C">
        <w:t xml:space="preserve">Regjeringen foreslår økt bevilgning til </w:t>
      </w:r>
      <w:r w:rsidRPr="00B40C4C">
        <w:rPr>
          <w:rStyle w:val="kursiv"/>
        </w:rPr>
        <w:t>Bionova</w:t>
      </w:r>
      <w:r w:rsidRPr="00B40C4C">
        <w:t xml:space="preserve"> til klimatiltak i landbruket og til utvikling av norsk produksjon av biodrivstoff. Formålet til Bionova er å bidra til reduserte klimagassutslipp og økt karbonopptak samt overgang til en mer sirkulær bioøkonomi. Samlet foreslår regjeringen om lag 410 mill. kroner til Bionova, inkludert midler over jordbruksavtalen.</w:t>
      </w:r>
    </w:p>
    <w:p w14:paraId="25CD9459" w14:textId="77777777" w:rsidR="0089264D" w:rsidRPr="00B40C4C" w:rsidRDefault="0089264D" w:rsidP="009137DA">
      <w:r w:rsidRPr="00B40C4C">
        <w:t xml:space="preserve">Regjeringen foreslår å etablere en </w:t>
      </w:r>
      <w:r w:rsidRPr="00B40C4C">
        <w:rPr>
          <w:rStyle w:val="kursiv"/>
        </w:rPr>
        <w:t>ny tilskuddsordning for næringsmiddelbedrifter i Troms og Finnmark</w:t>
      </w:r>
      <w:r w:rsidRPr="00B40C4C">
        <w:t xml:space="preserve">, som skal bidra til økt forsyningssikkerhet for mat i de nordligste fylkene. Regjeringen foreslår også økt bevilgning til </w:t>
      </w:r>
      <w:r w:rsidRPr="00B40C4C">
        <w:rPr>
          <w:rStyle w:val="kursiv"/>
        </w:rPr>
        <w:t>Mattilsynet</w:t>
      </w:r>
      <w:r w:rsidRPr="00B40C4C">
        <w:t>, slik at tilsynet er bedre rustet til å løse sine samfunnsoppgaver.</w:t>
      </w:r>
    </w:p>
    <w:p w14:paraId="5AC0DC58" w14:textId="77777777" w:rsidR="0089264D" w:rsidRPr="00B40C4C" w:rsidRDefault="0089264D" w:rsidP="009137DA">
      <w:r w:rsidRPr="00B40C4C">
        <w:t xml:space="preserve">Bevilgningen til gjennomføring av </w:t>
      </w:r>
      <w:r w:rsidRPr="00B40C4C">
        <w:rPr>
          <w:rStyle w:val="kursiv"/>
        </w:rPr>
        <w:t>Reindriftsavtalen</w:t>
      </w:r>
      <w:r w:rsidRPr="00B40C4C">
        <w:t xml:space="preserve"> foreslås økt med 25 mill. kroner. Hovedprioriteringene i Reindriftsavtalen 2024/2025 er direkte tilskudd, ivaretakelse av reindriftens arealer, klimatilpasning og beredskap.</w:t>
      </w:r>
    </w:p>
    <w:p w14:paraId="33D1F6C8" w14:textId="77777777" w:rsidR="0089264D" w:rsidRPr="00B40C4C" w:rsidRDefault="0089264D" w:rsidP="00D100D4">
      <w:pPr>
        <w:pStyle w:val="Overskrift3"/>
      </w:pPr>
      <w:r w:rsidRPr="00B40C4C">
        <w:t>Samferdselsdepartementet</w:t>
      </w:r>
    </w:p>
    <w:p w14:paraId="18F53631"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59CDD347"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22CBFFC" w14:textId="77777777" w:rsidR="0089264D" w:rsidRPr="00B40C4C" w:rsidRDefault="0089264D" w:rsidP="00354E00">
            <w:pPr>
              <w:jc w:val="right"/>
            </w:pPr>
            <w:r w:rsidRPr="00B40C4C">
              <w:t>Mill. kroner</w:t>
            </w:r>
          </w:p>
        </w:tc>
      </w:tr>
      <w:tr w:rsidR="00446E55" w:rsidRPr="00B40C4C" w14:paraId="6F2BAEFA"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82F357E"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23EF6D" w14:textId="77777777" w:rsidR="0089264D" w:rsidRPr="00B40C4C" w:rsidRDefault="0089264D" w:rsidP="00354E00">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A4FB78" w14:textId="77777777" w:rsidR="0089264D" w:rsidRPr="00B40C4C" w:rsidRDefault="0089264D" w:rsidP="00354E00">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500063" w14:textId="77777777" w:rsidR="0089264D" w:rsidRPr="00B40C4C" w:rsidRDefault="0089264D" w:rsidP="00354E00">
            <w:pPr>
              <w:jc w:val="right"/>
            </w:pPr>
            <w:r w:rsidRPr="00B40C4C">
              <w:t>Endring i pst.</w:t>
            </w:r>
          </w:p>
        </w:tc>
      </w:tr>
      <w:tr w:rsidR="00446E55" w:rsidRPr="00B40C4C" w14:paraId="7F1AD8D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9E4A4ED" w14:textId="77777777" w:rsidR="0089264D" w:rsidRPr="00B40C4C" w:rsidRDefault="0089264D" w:rsidP="009137DA">
            <w:r w:rsidRPr="00B40C4C">
              <w:rPr>
                <w:rStyle w:val="kursiv"/>
              </w:rPr>
              <w:t>Programområde 21 Innenlands transport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981EE5"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E60858"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DAC094" w14:textId="77777777" w:rsidR="0089264D" w:rsidRPr="00B40C4C" w:rsidRDefault="0089264D" w:rsidP="00354E00">
            <w:pPr>
              <w:jc w:val="right"/>
            </w:pPr>
          </w:p>
        </w:tc>
      </w:tr>
      <w:tr w:rsidR="00446E55" w:rsidRPr="00B40C4C" w14:paraId="45FC6FCC" w14:textId="77777777">
        <w:trPr>
          <w:trHeight w:val="380"/>
        </w:trPr>
        <w:tc>
          <w:tcPr>
            <w:tcW w:w="5320" w:type="dxa"/>
            <w:tcBorders>
              <w:top w:val="nil"/>
              <w:left w:val="nil"/>
              <w:bottom w:val="nil"/>
              <w:right w:val="nil"/>
            </w:tcBorders>
            <w:tcMar>
              <w:top w:w="128" w:type="dxa"/>
              <w:left w:w="43" w:type="dxa"/>
              <w:bottom w:w="43" w:type="dxa"/>
              <w:right w:w="43" w:type="dxa"/>
            </w:tcMar>
          </w:tcPr>
          <w:p w14:paraId="43FD793C" w14:textId="77777777" w:rsidR="0089264D" w:rsidRPr="00B40C4C" w:rsidRDefault="0089264D" w:rsidP="009137DA">
            <w:r w:rsidRPr="00B40C4C">
              <w:t>21.10 Administrasjon m.m.</w:t>
            </w:r>
          </w:p>
        </w:tc>
        <w:tc>
          <w:tcPr>
            <w:tcW w:w="1400" w:type="dxa"/>
            <w:tcBorders>
              <w:top w:val="nil"/>
              <w:left w:val="nil"/>
              <w:bottom w:val="nil"/>
              <w:right w:val="nil"/>
            </w:tcBorders>
            <w:tcMar>
              <w:top w:w="128" w:type="dxa"/>
              <w:left w:w="43" w:type="dxa"/>
              <w:bottom w:w="43" w:type="dxa"/>
              <w:right w:w="43" w:type="dxa"/>
            </w:tcMar>
            <w:vAlign w:val="bottom"/>
          </w:tcPr>
          <w:p w14:paraId="6E20D76C" w14:textId="77777777" w:rsidR="0089264D" w:rsidRPr="00B40C4C" w:rsidRDefault="0089264D" w:rsidP="00354E00">
            <w:pPr>
              <w:jc w:val="right"/>
            </w:pPr>
            <w:r w:rsidRPr="00B40C4C">
              <w:t>488,8</w:t>
            </w:r>
          </w:p>
        </w:tc>
        <w:tc>
          <w:tcPr>
            <w:tcW w:w="1400" w:type="dxa"/>
            <w:tcBorders>
              <w:top w:val="nil"/>
              <w:left w:val="nil"/>
              <w:bottom w:val="nil"/>
              <w:right w:val="nil"/>
            </w:tcBorders>
            <w:tcMar>
              <w:top w:w="128" w:type="dxa"/>
              <w:left w:w="43" w:type="dxa"/>
              <w:bottom w:w="43" w:type="dxa"/>
              <w:right w:w="43" w:type="dxa"/>
            </w:tcMar>
            <w:vAlign w:val="bottom"/>
          </w:tcPr>
          <w:p w14:paraId="7CF54843" w14:textId="77777777" w:rsidR="0089264D" w:rsidRPr="00B40C4C" w:rsidRDefault="0089264D" w:rsidP="00354E00">
            <w:pPr>
              <w:jc w:val="right"/>
            </w:pPr>
            <w:r w:rsidRPr="00B40C4C">
              <w:t>504,2</w:t>
            </w:r>
          </w:p>
        </w:tc>
        <w:tc>
          <w:tcPr>
            <w:tcW w:w="1400" w:type="dxa"/>
            <w:tcBorders>
              <w:top w:val="nil"/>
              <w:left w:val="nil"/>
              <w:bottom w:val="nil"/>
              <w:right w:val="nil"/>
            </w:tcBorders>
            <w:tcMar>
              <w:top w:w="128" w:type="dxa"/>
              <w:left w:w="43" w:type="dxa"/>
              <w:bottom w:w="43" w:type="dxa"/>
              <w:right w:w="43" w:type="dxa"/>
            </w:tcMar>
            <w:vAlign w:val="bottom"/>
          </w:tcPr>
          <w:p w14:paraId="68E22042" w14:textId="77777777" w:rsidR="0089264D" w:rsidRPr="00B40C4C" w:rsidRDefault="0089264D" w:rsidP="00354E00">
            <w:pPr>
              <w:jc w:val="right"/>
            </w:pPr>
            <w:r w:rsidRPr="00B40C4C">
              <w:t>3,2</w:t>
            </w:r>
          </w:p>
        </w:tc>
      </w:tr>
      <w:tr w:rsidR="00446E55" w:rsidRPr="00B40C4C" w14:paraId="33F8343E" w14:textId="77777777">
        <w:trPr>
          <w:trHeight w:val="380"/>
        </w:trPr>
        <w:tc>
          <w:tcPr>
            <w:tcW w:w="5320" w:type="dxa"/>
            <w:tcBorders>
              <w:top w:val="nil"/>
              <w:left w:val="nil"/>
              <w:bottom w:val="nil"/>
              <w:right w:val="nil"/>
            </w:tcBorders>
            <w:tcMar>
              <w:top w:w="128" w:type="dxa"/>
              <w:left w:w="43" w:type="dxa"/>
              <w:bottom w:w="43" w:type="dxa"/>
              <w:right w:w="43" w:type="dxa"/>
            </w:tcMar>
          </w:tcPr>
          <w:p w14:paraId="0059CD90" w14:textId="77777777" w:rsidR="0089264D" w:rsidRPr="00B40C4C" w:rsidRDefault="0089264D" w:rsidP="009137DA">
            <w:r w:rsidRPr="00B40C4C">
              <w:t>21.20 Luftfartsformål</w:t>
            </w:r>
          </w:p>
        </w:tc>
        <w:tc>
          <w:tcPr>
            <w:tcW w:w="1400" w:type="dxa"/>
            <w:tcBorders>
              <w:top w:val="nil"/>
              <w:left w:val="nil"/>
              <w:bottom w:val="nil"/>
              <w:right w:val="nil"/>
            </w:tcBorders>
            <w:tcMar>
              <w:top w:w="128" w:type="dxa"/>
              <w:left w:w="43" w:type="dxa"/>
              <w:bottom w:w="43" w:type="dxa"/>
              <w:right w:w="43" w:type="dxa"/>
            </w:tcMar>
            <w:vAlign w:val="bottom"/>
          </w:tcPr>
          <w:p w14:paraId="102FC8BC" w14:textId="77777777" w:rsidR="0089264D" w:rsidRPr="00B40C4C" w:rsidRDefault="0089264D" w:rsidP="00354E00">
            <w:pPr>
              <w:jc w:val="right"/>
            </w:pPr>
            <w:r w:rsidRPr="00B40C4C">
              <w:t>5 226,4</w:t>
            </w:r>
          </w:p>
        </w:tc>
        <w:tc>
          <w:tcPr>
            <w:tcW w:w="1400" w:type="dxa"/>
            <w:tcBorders>
              <w:top w:val="nil"/>
              <w:left w:val="nil"/>
              <w:bottom w:val="nil"/>
              <w:right w:val="nil"/>
            </w:tcBorders>
            <w:tcMar>
              <w:top w:w="128" w:type="dxa"/>
              <w:left w:w="43" w:type="dxa"/>
              <w:bottom w:w="43" w:type="dxa"/>
              <w:right w:w="43" w:type="dxa"/>
            </w:tcMar>
            <w:vAlign w:val="bottom"/>
          </w:tcPr>
          <w:p w14:paraId="1434895A" w14:textId="77777777" w:rsidR="0089264D" w:rsidRPr="00B40C4C" w:rsidRDefault="0089264D" w:rsidP="00354E00">
            <w:pPr>
              <w:jc w:val="right"/>
            </w:pPr>
            <w:r w:rsidRPr="00B40C4C">
              <w:t>5 412,2</w:t>
            </w:r>
          </w:p>
        </w:tc>
        <w:tc>
          <w:tcPr>
            <w:tcW w:w="1400" w:type="dxa"/>
            <w:tcBorders>
              <w:top w:val="nil"/>
              <w:left w:val="nil"/>
              <w:bottom w:val="nil"/>
              <w:right w:val="nil"/>
            </w:tcBorders>
            <w:tcMar>
              <w:top w:w="128" w:type="dxa"/>
              <w:left w:w="43" w:type="dxa"/>
              <w:bottom w:w="43" w:type="dxa"/>
              <w:right w:w="43" w:type="dxa"/>
            </w:tcMar>
            <w:vAlign w:val="bottom"/>
          </w:tcPr>
          <w:p w14:paraId="3E85F441" w14:textId="77777777" w:rsidR="0089264D" w:rsidRPr="00B40C4C" w:rsidRDefault="0089264D" w:rsidP="00354E00">
            <w:pPr>
              <w:jc w:val="right"/>
            </w:pPr>
            <w:r w:rsidRPr="00B40C4C">
              <w:t>3,6</w:t>
            </w:r>
          </w:p>
        </w:tc>
      </w:tr>
      <w:tr w:rsidR="00446E55" w:rsidRPr="00B40C4C" w14:paraId="6BE1BD7D" w14:textId="77777777">
        <w:trPr>
          <w:trHeight w:val="380"/>
        </w:trPr>
        <w:tc>
          <w:tcPr>
            <w:tcW w:w="5320" w:type="dxa"/>
            <w:tcBorders>
              <w:top w:val="nil"/>
              <w:left w:val="nil"/>
              <w:bottom w:val="nil"/>
              <w:right w:val="nil"/>
            </w:tcBorders>
            <w:tcMar>
              <w:top w:w="128" w:type="dxa"/>
              <w:left w:w="43" w:type="dxa"/>
              <w:bottom w:w="43" w:type="dxa"/>
              <w:right w:w="43" w:type="dxa"/>
            </w:tcMar>
          </w:tcPr>
          <w:p w14:paraId="53F8F747" w14:textId="77777777" w:rsidR="0089264D" w:rsidRPr="00B40C4C" w:rsidRDefault="0089264D" w:rsidP="009137DA">
            <w:r w:rsidRPr="00B40C4C">
              <w:t>21.30 Veiformål</w:t>
            </w:r>
          </w:p>
        </w:tc>
        <w:tc>
          <w:tcPr>
            <w:tcW w:w="1400" w:type="dxa"/>
            <w:tcBorders>
              <w:top w:val="nil"/>
              <w:left w:val="nil"/>
              <w:bottom w:val="nil"/>
              <w:right w:val="nil"/>
            </w:tcBorders>
            <w:tcMar>
              <w:top w:w="128" w:type="dxa"/>
              <w:left w:w="43" w:type="dxa"/>
              <w:bottom w:w="43" w:type="dxa"/>
              <w:right w:w="43" w:type="dxa"/>
            </w:tcMar>
            <w:vAlign w:val="bottom"/>
          </w:tcPr>
          <w:p w14:paraId="113346F2" w14:textId="77777777" w:rsidR="0089264D" w:rsidRPr="00B40C4C" w:rsidRDefault="0089264D" w:rsidP="00354E00">
            <w:pPr>
              <w:jc w:val="right"/>
            </w:pPr>
            <w:r w:rsidRPr="00B40C4C">
              <w:t>43 074,5</w:t>
            </w:r>
          </w:p>
        </w:tc>
        <w:tc>
          <w:tcPr>
            <w:tcW w:w="1400" w:type="dxa"/>
            <w:tcBorders>
              <w:top w:val="nil"/>
              <w:left w:val="nil"/>
              <w:bottom w:val="nil"/>
              <w:right w:val="nil"/>
            </w:tcBorders>
            <w:tcMar>
              <w:top w:w="128" w:type="dxa"/>
              <w:left w:w="43" w:type="dxa"/>
              <w:bottom w:w="43" w:type="dxa"/>
              <w:right w:w="43" w:type="dxa"/>
            </w:tcMar>
            <w:vAlign w:val="bottom"/>
          </w:tcPr>
          <w:p w14:paraId="773577D2" w14:textId="77777777" w:rsidR="0089264D" w:rsidRPr="00B40C4C" w:rsidRDefault="0089264D" w:rsidP="00354E00">
            <w:pPr>
              <w:jc w:val="right"/>
            </w:pPr>
            <w:r w:rsidRPr="00B40C4C">
              <w:t>46 891,5</w:t>
            </w:r>
          </w:p>
        </w:tc>
        <w:tc>
          <w:tcPr>
            <w:tcW w:w="1400" w:type="dxa"/>
            <w:tcBorders>
              <w:top w:val="nil"/>
              <w:left w:val="nil"/>
              <w:bottom w:val="nil"/>
              <w:right w:val="nil"/>
            </w:tcBorders>
            <w:tcMar>
              <w:top w:w="128" w:type="dxa"/>
              <w:left w:w="43" w:type="dxa"/>
              <w:bottom w:w="43" w:type="dxa"/>
              <w:right w:w="43" w:type="dxa"/>
            </w:tcMar>
            <w:vAlign w:val="bottom"/>
          </w:tcPr>
          <w:p w14:paraId="59429F2F" w14:textId="77777777" w:rsidR="0089264D" w:rsidRPr="00B40C4C" w:rsidRDefault="0089264D" w:rsidP="00354E00">
            <w:pPr>
              <w:jc w:val="right"/>
            </w:pPr>
            <w:r w:rsidRPr="00B40C4C">
              <w:t>8,9</w:t>
            </w:r>
          </w:p>
        </w:tc>
      </w:tr>
      <w:tr w:rsidR="00446E55" w:rsidRPr="00B40C4C" w14:paraId="79442618" w14:textId="77777777">
        <w:trPr>
          <w:trHeight w:val="380"/>
        </w:trPr>
        <w:tc>
          <w:tcPr>
            <w:tcW w:w="5320" w:type="dxa"/>
            <w:tcBorders>
              <w:top w:val="nil"/>
              <w:left w:val="nil"/>
              <w:bottom w:val="nil"/>
              <w:right w:val="nil"/>
            </w:tcBorders>
            <w:tcMar>
              <w:top w:w="128" w:type="dxa"/>
              <w:left w:w="43" w:type="dxa"/>
              <w:bottom w:w="43" w:type="dxa"/>
              <w:right w:w="43" w:type="dxa"/>
            </w:tcMar>
          </w:tcPr>
          <w:p w14:paraId="4E2F686F" w14:textId="77777777" w:rsidR="0089264D" w:rsidRPr="00B40C4C" w:rsidRDefault="0089264D" w:rsidP="009137DA">
            <w:r w:rsidRPr="00B40C4C">
              <w:t>21.40 Særskilte transporttiltak</w:t>
            </w:r>
          </w:p>
        </w:tc>
        <w:tc>
          <w:tcPr>
            <w:tcW w:w="1400" w:type="dxa"/>
            <w:tcBorders>
              <w:top w:val="nil"/>
              <w:left w:val="nil"/>
              <w:bottom w:val="nil"/>
              <w:right w:val="nil"/>
            </w:tcBorders>
            <w:tcMar>
              <w:top w:w="128" w:type="dxa"/>
              <w:left w:w="43" w:type="dxa"/>
              <w:bottom w:w="43" w:type="dxa"/>
              <w:right w:w="43" w:type="dxa"/>
            </w:tcMar>
            <w:vAlign w:val="bottom"/>
          </w:tcPr>
          <w:p w14:paraId="0BC64644" w14:textId="77777777" w:rsidR="0089264D" w:rsidRPr="00B40C4C" w:rsidRDefault="0089264D" w:rsidP="00354E00">
            <w:pPr>
              <w:jc w:val="right"/>
            </w:pPr>
            <w:r w:rsidRPr="00B40C4C">
              <w:t>8 248,8</w:t>
            </w:r>
          </w:p>
        </w:tc>
        <w:tc>
          <w:tcPr>
            <w:tcW w:w="1400" w:type="dxa"/>
            <w:tcBorders>
              <w:top w:val="nil"/>
              <w:left w:val="nil"/>
              <w:bottom w:val="nil"/>
              <w:right w:val="nil"/>
            </w:tcBorders>
            <w:tcMar>
              <w:top w:w="128" w:type="dxa"/>
              <w:left w:w="43" w:type="dxa"/>
              <w:bottom w:w="43" w:type="dxa"/>
              <w:right w:w="43" w:type="dxa"/>
            </w:tcMar>
            <w:vAlign w:val="bottom"/>
          </w:tcPr>
          <w:p w14:paraId="50824D4F" w14:textId="77777777" w:rsidR="0089264D" w:rsidRPr="00B40C4C" w:rsidRDefault="0089264D" w:rsidP="00354E00">
            <w:pPr>
              <w:jc w:val="right"/>
            </w:pPr>
            <w:r w:rsidRPr="00B40C4C">
              <w:t>8 723,2</w:t>
            </w:r>
          </w:p>
        </w:tc>
        <w:tc>
          <w:tcPr>
            <w:tcW w:w="1400" w:type="dxa"/>
            <w:tcBorders>
              <w:top w:val="nil"/>
              <w:left w:val="nil"/>
              <w:bottom w:val="nil"/>
              <w:right w:val="nil"/>
            </w:tcBorders>
            <w:tcMar>
              <w:top w:w="128" w:type="dxa"/>
              <w:left w:w="43" w:type="dxa"/>
              <w:bottom w:w="43" w:type="dxa"/>
              <w:right w:w="43" w:type="dxa"/>
            </w:tcMar>
            <w:vAlign w:val="bottom"/>
          </w:tcPr>
          <w:p w14:paraId="31DCA8CA" w14:textId="77777777" w:rsidR="0089264D" w:rsidRPr="00B40C4C" w:rsidRDefault="0089264D" w:rsidP="00354E00">
            <w:pPr>
              <w:jc w:val="right"/>
            </w:pPr>
            <w:r w:rsidRPr="00B40C4C">
              <w:t>5,8</w:t>
            </w:r>
          </w:p>
        </w:tc>
      </w:tr>
      <w:tr w:rsidR="00446E55" w:rsidRPr="00B40C4C" w14:paraId="154E856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6766952" w14:textId="77777777" w:rsidR="0089264D" w:rsidRPr="00B40C4C" w:rsidRDefault="0089264D" w:rsidP="009137DA">
            <w:r w:rsidRPr="00B40C4C">
              <w:t>21.50 Jernbaneformål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B33958" w14:textId="77777777" w:rsidR="0089264D" w:rsidRPr="00B40C4C" w:rsidRDefault="0089264D" w:rsidP="00354E00">
            <w:pPr>
              <w:jc w:val="right"/>
            </w:pPr>
            <w:r w:rsidRPr="00B40C4C">
              <w:t>32 606,3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ABB48B" w14:textId="77777777" w:rsidR="0089264D" w:rsidRPr="00B40C4C" w:rsidRDefault="0089264D" w:rsidP="00354E00">
            <w:pPr>
              <w:jc w:val="right"/>
            </w:pPr>
            <w:r w:rsidRPr="00B40C4C">
              <w:t>32 647,3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3A0E96" w14:textId="77777777" w:rsidR="0089264D" w:rsidRPr="00B40C4C" w:rsidRDefault="0089264D" w:rsidP="00354E00">
            <w:pPr>
              <w:jc w:val="right"/>
            </w:pPr>
            <w:r w:rsidRPr="00B40C4C">
              <w:t>0,1</w:t>
            </w:r>
          </w:p>
        </w:tc>
      </w:tr>
      <w:tr w:rsidR="00446E55" w:rsidRPr="00B40C4C" w14:paraId="222FF1F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05FC1DE" w14:textId="77777777" w:rsidR="0089264D" w:rsidRPr="00B40C4C" w:rsidRDefault="0089264D" w:rsidP="009137DA">
            <w:r w:rsidRPr="00B40C4C">
              <w:t>Sum Innenlands transport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D1D23" w14:textId="77777777" w:rsidR="0089264D" w:rsidRPr="00B40C4C" w:rsidRDefault="0089264D" w:rsidP="00354E00">
            <w:pPr>
              <w:jc w:val="right"/>
            </w:pPr>
            <w:r w:rsidRPr="00B40C4C">
              <w:t>89 644,8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3D076" w14:textId="77777777" w:rsidR="0089264D" w:rsidRPr="00B40C4C" w:rsidRDefault="0089264D" w:rsidP="00354E00">
            <w:pPr>
              <w:jc w:val="right"/>
            </w:pPr>
            <w:r w:rsidRPr="00B40C4C">
              <w:t>94 178,4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113C3" w14:textId="77777777" w:rsidR="0089264D" w:rsidRPr="00B40C4C" w:rsidRDefault="0089264D" w:rsidP="00354E00">
            <w:pPr>
              <w:jc w:val="right"/>
            </w:pPr>
            <w:r w:rsidRPr="00B40C4C">
              <w:t>5,1</w:t>
            </w:r>
          </w:p>
        </w:tc>
      </w:tr>
      <w:tr w:rsidR="00446E55" w:rsidRPr="00B40C4C" w14:paraId="0040F7BB" w14:textId="77777777">
        <w:trPr>
          <w:trHeight w:val="380"/>
        </w:trPr>
        <w:tc>
          <w:tcPr>
            <w:tcW w:w="5320" w:type="dxa"/>
            <w:tcBorders>
              <w:top w:val="nil"/>
              <w:left w:val="nil"/>
              <w:bottom w:val="nil"/>
              <w:right w:val="nil"/>
            </w:tcBorders>
            <w:tcMar>
              <w:top w:w="128" w:type="dxa"/>
              <w:left w:w="43" w:type="dxa"/>
              <w:bottom w:w="43" w:type="dxa"/>
              <w:right w:w="43" w:type="dxa"/>
            </w:tcMar>
          </w:tcPr>
          <w:p w14:paraId="24624735" w14:textId="77777777" w:rsidR="0089264D" w:rsidRPr="00B40C4C" w:rsidRDefault="0089264D" w:rsidP="009137DA">
            <w:r w:rsidRPr="00B40C4C">
              <w:rPr>
                <w:rStyle w:val="kursiv"/>
              </w:rPr>
              <w:t>Programområde 22 Posttjenester</w:t>
            </w:r>
          </w:p>
        </w:tc>
        <w:tc>
          <w:tcPr>
            <w:tcW w:w="1400" w:type="dxa"/>
            <w:tcBorders>
              <w:top w:val="nil"/>
              <w:left w:val="nil"/>
              <w:bottom w:val="nil"/>
              <w:right w:val="nil"/>
            </w:tcBorders>
            <w:tcMar>
              <w:top w:w="128" w:type="dxa"/>
              <w:left w:w="43" w:type="dxa"/>
              <w:bottom w:w="43" w:type="dxa"/>
              <w:right w:w="43" w:type="dxa"/>
            </w:tcMar>
            <w:vAlign w:val="bottom"/>
          </w:tcPr>
          <w:p w14:paraId="695271C0"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1AE2C71E"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08FD80C0" w14:textId="77777777" w:rsidR="0089264D" w:rsidRPr="00B40C4C" w:rsidRDefault="0089264D" w:rsidP="00354E00">
            <w:pPr>
              <w:jc w:val="right"/>
            </w:pPr>
          </w:p>
        </w:tc>
      </w:tr>
      <w:tr w:rsidR="00446E55" w:rsidRPr="00B40C4C" w14:paraId="7CC778A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76C7A54" w14:textId="77777777" w:rsidR="0089264D" w:rsidRPr="00B40C4C" w:rsidRDefault="0089264D" w:rsidP="009137DA">
            <w:r w:rsidRPr="00B40C4C">
              <w:t>22.10 Posttjenester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9DC799" w14:textId="77777777" w:rsidR="0089264D" w:rsidRPr="00B40C4C" w:rsidRDefault="0089264D" w:rsidP="00354E00">
            <w:pPr>
              <w:jc w:val="right"/>
            </w:pPr>
            <w:r w:rsidRPr="00B40C4C">
              <w:t>1 680,6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FF3410" w14:textId="77777777" w:rsidR="0089264D" w:rsidRPr="00B40C4C" w:rsidRDefault="0089264D" w:rsidP="00354E00">
            <w:pPr>
              <w:jc w:val="right"/>
            </w:pPr>
            <w:r w:rsidRPr="00B40C4C">
              <w:t>1 890,5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7D30D7" w14:textId="77777777" w:rsidR="0089264D" w:rsidRPr="00B40C4C" w:rsidRDefault="0089264D" w:rsidP="00354E00">
            <w:pPr>
              <w:jc w:val="right"/>
            </w:pPr>
            <w:r w:rsidRPr="00B40C4C">
              <w:t>12,5</w:t>
            </w:r>
          </w:p>
        </w:tc>
      </w:tr>
      <w:tr w:rsidR="00446E55" w:rsidRPr="00B40C4C" w14:paraId="1F09322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B6C82A0" w14:textId="77777777" w:rsidR="0089264D" w:rsidRPr="00B40C4C" w:rsidRDefault="0089264D" w:rsidP="009137DA">
            <w:r w:rsidRPr="00B40C4C">
              <w:t>Sum Posttjenester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BF396" w14:textId="77777777" w:rsidR="0089264D" w:rsidRPr="00B40C4C" w:rsidRDefault="0089264D" w:rsidP="00354E00">
            <w:pPr>
              <w:jc w:val="right"/>
            </w:pPr>
            <w:r w:rsidRPr="00B40C4C">
              <w:t>1 680,6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CBBEC" w14:textId="77777777" w:rsidR="0089264D" w:rsidRPr="00B40C4C" w:rsidRDefault="0089264D" w:rsidP="00354E00">
            <w:pPr>
              <w:jc w:val="right"/>
            </w:pPr>
            <w:r w:rsidRPr="00B40C4C">
              <w:t>1 890,5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2454B" w14:textId="77777777" w:rsidR="0089264D" w:rsidRPr="00B40C4C" w:rsidRDefault="0089264D" w:rsidP="00354E00">
            <w:pPr>
              <w:jc w:val="right"/>
            </w:pPr>
            <w:r w:rsidRPr="00B40C4C">
              <w:t>12,5</w:t>
            </w:r>
          </w:p>
        </w:tc>
      </w:tr>
      <w:tr w:rsidR="00446E55" w:rsidRPr="00B40C4C" w14:paraId="0CC13ED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ED4D456" w14:textId="77777777" w:rsidR="0089264D" w:rsidRPr="00B40C4C" w:rsidRDefault="0089264D" w:rsidP="009137DA">
            <w:r w:rsidRPr="00B40C4C">
              <w:t>Sum Samferdselsdepartementet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E2B180" w14:textId="77777777" w:rsidR="0089264D" w:rsidRPr="00B40C4C" w:rsidRDefault="0089264D" w:rsidP="00354E00">
            <w:pPr>
              <w:jc w:val="right"/>
            </w:pPr>
            <w:r w:rsidRPr="00B40C4C">
              <w:t>91 325,4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C02F33" w14:textId="77777777" w:rsidR="0089264D" w:rsidRPr="00B40C4C" w:rsidRDefault="0089264D" w:rsidP="00354E00">
            <w:pPr>
              <w:jc w:val="right"/>
            </w:pPr>
            <w:r w:rsidRPr="00B40C4C">
              <w:t>96 068,9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DF9E1B" w14:textId="77777777" w:rsidR="0089264D" w:rsidRPr="00B40C4C" w:rsidRDefault="0089264D" w:rsidP="00354E00">
            <w:pPr>
              <w:jc w:val="right"/>
            </w:pPr>
            <w:r w:rsidRPr="00B40C4C">
              <w:t>5,2</w:t>
            </w:r>
          </w:p>
        </w:tc>
      </w:tr>
    </w:tbl>
    <w:p w14:paraId="1443C4E9" w14:textId="77777777" w:rsidR="0089264D" w:rsidRPr="00B40C4C" w:rsidRDefault="0089264D" w:rsidP="00503FD6">
      <w:r w:rsidRPr="00B40C4C">
        <w:t>Hovedprioriteringer i budsjettforslaget for Samferdselsdepartementet:</w:t>
      </w:r>
    </w:p>
    <w:p w14:paraId="06E5D353" w14:textId="77777777" w:rsidR="0089264D" w:rsidRPr="00B40C4C" w:rsidRDefault="0089264D" w:rsidP="009137DA">
      <w:pPr>
        <w:pStyle w:val="Liste"/>
      </w:pPr>
      <w:r w:rsidRPr="00B40C4C">
        <w:t>oppfølging av Nasjonal transportplan 2025–2036</w:t>
      </w:r>
    </w:p>
    <w:p w14:paraId="39E8BEDD" w14:textId="77777777" w:rsidR="0089264D" w:rsidRPr="00B40C4C" w:rsidRDefault="0089264D" w:rsidP="009137DA">
      <w:pPr>
        <w:pStyle w:val="Liste"/>
      </w:pPr>
      <w:r w:rsidRPr="00B40C4C">
        <w:t>vedlikehold og utbygging av nye riksveier</w:t>
      </w:r>
    </w:p>
    <w:p w14:paraId="30EF0877" w14:textId="77777777" w:rsidR="0089264D" w:rsidRPr="00B40C4C" w:rsidRDefault="0089264D" w:rsidP="009137DA">
      <w:pPr>
        <w:pStyle w:val="Liste"/>
      </w:pPr>
      <w:r w:rsidRPr="00B40C4C">
        <w:t>mindre investeringstiltak i de fire største byområdene</w:t>
      </w:r>
    </w:p>
    <w:p w14:paraId="5D249173" w14:textId="77777777" w:rsidR="0089264D" w:rsidRPr="00B40C4C" w:rsidRDefault="0089264D" w:rsidP="009137DA">
      <w:pPr>
        <w:pStyle w:val="Liste"/>
      </w:pPr>
      <w:r w:rsidRPr="00B40C4C">
        <w:t>drift, vedlikehold og fornying av jernbaneinfrastruktur</w:t>
      </w:r>
    </w:p>
    <w:p w14:paraId="5EECC8E9" w14:textId="77777777" w:rsidR="0089264D" w:rsidRPr="00B40C4C" w:rsidRDefault="0089264D" w:rsidP="009137DA">
      <w:r w:rsidRPr="00B40C4C">
        <w:t xml:space="preserve">Det foreslås bevilget i alt 95,2 mrd. kroner til </w:t>
      </w:r>
      <w:r w:rsidRPr="00B40C4C">
        <w:rPr>
          <w:rStyle w:val="kursiv"/>
        </w:rPr>
        <w:t>oppfølging av Nasjonal transportplan 2025–2036</w:t>
      </w:r>
      <w:r w:rsidRPr="00B40C4C">
        <w:t xml:space="preserve">. Det innebærer en reell økning på 1,7 mrd. kroner fra Saldert budsjett 2024. Midlene til NTP-formål bevilges over Samferdselsdepartementets og Nærings- og fiskeridepartementets budsjetter samt deler av rammetilskuddet til fylkeskommunene under Kommunal- og distriktsdepartementet. Regjeringen prioriterer, som del av ny Nasjonal transportplan, oppstart av en ny senterordning for forskning, </w:t>
      </w:r>
      <w:r w:rsidRPr="00B40C4C">
        <w:rPr>
          <w:rStyle w:val="kursiv"/>
        </w:rPr>
        <w:t>Transport 2050,</w:t>
      </w:r>
      <w:r w:rsidRPr="00B40C4C">
        <w:t xml:space="preserve"> og arbeid med null- og lavutslippsluftfart.</w:t>
      </w:r>
    </w:p>
    <w:p w14:paraId="3CE46E35" w14:textId="77777777" w:rsidR="0089264D" w:rsidRPr="00B40C4C" w:rsidRDefault="0089264D" w:rsidP="009137DA">
      <w:r w:rsidRPr="00B40C4C">
        <w:t xml:space="preserve">Regjeringen prioriterer et trygt og fremkommelig veinett i hele landet. Som oppfølging av Nasjonal transportplan 2025–2036 foreslår regjeringen at bevilgningene til </w:t>
      </w:r>
      <w:r w:rsidRPr="00B40C4C">
        <w:rPr>
          <w:rStyle w:val="kursiv"/>
        </w:rPr>
        <w:t>vedlikehold av riksvei</w:t>
      </w:r>
      <w:r w:rsidRPr="00B40C4C">
        <w:t xml:space="preserve"> økes med 1,1 mrd. kroner. Dette gir rom for å bedre tilstanden på viktige deler av infrastrukturen, herunder tunneler. Regjeringen foreslår videre 23,3 mrd. kroner til investeringer på riksvei, blant annet til </w:t>
      </w:r>
      <w:r w:rsidRPr="00B40C4C">
        <w:rPr>
          <w:rStyle w:val="kursiv"/>
        </w:rPr>
        <w:t>utbygging av nye riksveier</w:t>
      </w:r>
      <w:r w:rsidRPr="00B40C4C">
        <w:t>. Det er prioritert prosjektstart i 2025 på E45 Kløfta i Finnmark og Fellesprosjektet Vossebanen/E16 Arna–Stanghelle i Vestland med raskest mulig fremdrift.</w:t>
      </w:r>
    </w:p>
    <w:p w14:paraId="2264BFBF" w14:textId="77777777" w:rsidR="0089264D" w:rsidRPr="00B40C4C" w:rsidRDefault="0089264D" w:rsidP="009137DA">
      <w:r w:rsidRPr="00B40C4C">
        <w:lastRenderedPageBreak/>
        <w:t xml:space="preserve">Regjeringen viderefører satsingen på attraktive og klimavennlige byer med god fremkommelighet og bedre kollektivtilbud gjennom byvekst- og belønningsavtalene. Det settes av midler i 2025 til å starte opp flere nye </w:t>
      </w:r>
      <w:r w:rsidRPr="00B40C4C">
        <w:rPr>
          <w:rStyle w:val="kursiv"/>
        </w:rPr>
        <w:t>mindre investeringstiltak i de fire største byområdene</w:t>
      </w:r>
      <w:r w:rsidRPr="00B40C4C">
        <w:t>. Videre settes det av midler til å følge opp nye byvekstavtaler for Kristiansandsregionen og Nedre Glomma.</w:t>
      </w:r>
    </w:p>
    <w:p w14:paraId="0E1CC9B9" w14:textId="77777777" w:rsidR="0089264D" w:rsidRPr="00B40C4C" w:rsidRDefault="0089264D" w:rsidP="009137DA">
      <w:r w:rsidRPr="00B40C4C">
        <w:t xml:space="preserve">Regjeringen foreslår 3,2 mrd. kroner mer til </w:t>
      </w:r>
      <w:r w:rsidRPr="00B40C4C">
        <w:rPr>
          <w:rStyle w:val="kursiv"/>
        </w:rPr>
        <w:t>drift, vedlikehold og fornying av jernbaneinfrastruktur</w:t>
      </w:r>
      <w:r w:rsidRPr="00B40C4C">
        <w:t xml:space="preserve"> i henhold til prioriteringene i Nasjonal transportplan 2025–2036 om å ta vare på det vi har.</w:t>
      </w:r>
    </w:p>
    <w:p w14:paraId="01736EB1" w14:textId="77777777" w:rsidR="0089264D" w:rsidRPr="00B40C4C" w:rsidRDefault="0089264D" w:rsidP="00D100D4">
      <w:pPr>
        <w:pStyle w:val="Overskrift3"/>
      </w:pPr>
      <w:r w:rsidRPr="00B40C4C">
        <w:t>Klima- og miljødepartementet</w:t>
      </w:r>
    </w:p>
    <w:p w14:paraId="446A1D6B"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780"/>
        <w:gridCol w:w="1400"/>
        <w:gridCol w:w="1180"/>
        <w:gridCol w:w="1180"/>
      </w:tblGrid>
      <w:tr w:rsidR="00446E55" w:rsidRPr="00B40C4C" w14:paraId="718FAF5E" w14:textId="77777777">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35F776A7" w14:textId="77777777" w:rsidR="0089264D" w:rsidRPr="00B40C4C" w:rsidRDefault="0089264D" w:rsidP="00354E00">
            <w:pPr>
              <w:jc w:val="right"/>
            </w:pPr>
            <w:r w:rsidRPr="00B40C4C">
              <w:t>Mill. kroner</w:t>
            </w:r>
          </w:p>
        </w:tc>
      </w:tr>
      <w:tr w:rsidR="00446E55" w:rsidRPr="00B40C4C" w14:paraId="6D020041" w14:textId="77777777">
        <w:trPr>
          <w:trHeight w:val="600"/>
        </w:trPr>
        <w:tc>
          <w:tcPr>
            <w:tcW w:w="5780" w:type="dxa"/>
            <w:tcBorders>
              <w:top w:val="nil"/>
              <w:left w:val="nil"/>
              <w:bottom w:val="single" w:sz="4" w:space="0" w:color="000000"/>
              <w:right w:val="nil"/>
            </w:tcBorders>
            <w:tcMar>
              <w:top w:w="128" w:type="dxa"/>
              <w:left w:w="43" w:type="dxa"/>
              <w:bottom w:w="43" w:type="dxa"/>
              <w:right w:w="43" w:type="dxa"/>
            </w:tcMar>
            <w:vAlign w:val="bottom"/>
          </w:tcPr>
          <w:p w14:paraId="3047AD06"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C58D08" w14:textId="77777777" w:rsidR="0089264D" w:rsidRPr="00B40C4C" w:rsidRDefault="0089264D" w:rsidP="00354E00">
            <w:pPr>
              <w:jc w:val="right"/>
            </w:pPr>
            <w:r w:rsidRPr="00B40C4C">
              <w:t>Saldert budsjett 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DC03B2E" w14:textId="77777777" w:rsidR="0089264D" w:rsidRPr="00B40C4C" w:rsidRDefault="0089264D" w:rsidP="00354E00">
            <w:pPr>
              <w:jc w:val="right"/>
            </w:pPr>
            <w:r w:rsidRPr="00B40C4C">
              <w:t>Gul bok 2025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AB344B" w14:textId="77777777" w:rsidR="0089264D" w:rsidRPr="00B40C4C" w:rsidRDefault="0089264D" w:rsidP="00354E00">
            <w:pPr>
              <w:jc w:val="right"/>
            </w:pPr>
            <w:r w:rsidRPr="00B40C4C">
              <w:t>Endring i pst.</w:t>
            </w:r>
          </w:p>
        </w:tc>
      </w:tr>
      <w:tr w:rsidR="00446E55" w:rsidRPr="00B40C4C" w14:paraId="041DB556" w14:textId="77777777">
        <w:trPr>
          <w:trHeight w:val="380"/>
        </w:trPr>
        <w:tc>
          <w:tcPr>
            <w:tcW w:w="5780" w:type="dxa"/>
            <w:tcBorders>
              <w:top w:val="single" w:sz="4" w:space="0" w:color="000000"/>
              <w:left w:val="nil"/>
              <w:bottom w:val="nil"/>
              <w:right w:val="nil"/>
            </w:tcBorders>
            <w:tcMar>
              <w:top w:w="128" w:type="dxa"/>
              <w:left w:w="43" w:type="dxa"/>
              <w:bottom w:w="43" w:type="dxa"/>
              <w:right w:w="43" w:type="dxa"/>
            </w:tcMar>
          </w:tcPr>
          <w:p w14:paraId="00D0A3BF" w14:textId="77777777" w:rsidR="0089264D" w:rsidRPr="00B40C4C" w:rsidRDefault="0089264D" w:rsidP="009137DA">
            <w:r w:rsidRPr="00B40C4C">
              <w:rPr>
                <w:rStyle w:val="kursiv"/>
              </w:rPr>
              <w:t>Programområde 12 Klima og miljø</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2679AD" w14:textId="77777777" w:rsidR="0089264D" w:rsidRPr="00B40C4C" w:rsidRDefault="0089264D" w:rsidP="00354E00">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216D0E4" w14:textId="77777777" w:rsidR="0089264D" w:rsidRPr="00B40C4C" w:rsidRDefault="0089264D" w:rsidP="00354E00">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058A77A" w14:textId="77777777" w:rsidR="0089264D" w:rsidRPr="00B40C4C" w:rsidRDefault="0089264D" w:rsidP="00354E00">
            <w:pPr>
              <w:jc w:val="right"/>
            </w:pPr>
          </w:p>
        </w:tc>
      </w:tr>
      <w:tr w:rsidR="00446E55" w:rsidRPr="00B40C4C" w14:paraId="7EE93BE1" w14:textId="77777777">
        <w:trPr>
          <w:trHeight w:val="380"/>
        </w:trPr>
        <w:tc>
          <w:tcPr>
            <w:tcW w:w="5780" w:type="dxa"/>
            <w:tcBorders>
              <w:top w:val="nil"/>
              <w:left w:val="nil"/>
              <w:bottom w:val="nil"/>
              <w:right w:val="nil"/>
            </w:tcBorders>
            <w:tcMar>
              <w:top w:w="128" w:type="dxa"/>
              <w:left w:w="43" w:type="dxa"/>
              <w:bottom w:w="43" w:type="dxa"/>
              <w:right w:w="43" w:type="dxa"/>
            </w:tcMar>
          </w:tcPr>
          <w:p w14:paraId="02C258B2" w14:textId="77777777" w:rsidR="0089264D" w:rsidRPr="00B40C4C" w:rsidRDefault="0089264D" w:rsidP="009137DA">
            <w:r w:rsidRPr="00B40C4C">
              <w:t>12.10 Fellesoppgaver, forskning, internasjonalt arbeid m.m.</w:t>
            </w:r>
          </w:p>
        </w:tc>
        <w:tc>
          <w:tcPr>
            <w:tcW w:w="1400" w:type="dxa"/>
            <w:tcBorders>
              <w:top w:val="nil"/>
              <w:left w:val="nil"/>
              <w:bottom w:val="nil"/>
              <w:right w:val="nil"/>
            </w:tcBorders>
            <w:tcMar>
              <w:top w:w="128" w:type="dxa"/>
              <w:left w:w="43" w:type="dxa"/>
              <w:bottom w:w="43" w:type="dxa"/>
              <w:right w:w="43" w:type="dxa"/>
            </w:tcMar>
            <w:vAlign w:val="bottom"/>
          </w:tcPr>
          <w:p w14:paraId="74D15DD5" w14:textId="77777777" w:rsidR="0089264D" w:rsidRPr="00B40C4C" w:rsidRDefault="0089264D" w:rsidP="00354E00">
            <w:pPr>
              <w:jc w:val="right"/>
            </w:pPr>
            <w:r w:rsidRPr="00B40C4C">
              <w:t>2 470,0</w:t>
            </w:r>
          </w:p>
        </w:tc>
        <w:tc>
          <w:tcPr>
            <w:tcW w:w="1180" w:type="dxa"/>
            <w:tcBorders>
              <w:top w:val="nil"/>
              <w:left w:val="nil"/>
              <w:bottom w:val="nil"/>
              <w:right w:val="nil"/>
            </w:tcBorders>
            <w:tcMar>
              <w:top w:w="128" w:type="dxa"/>
              <w:left w:w="43" w:type="dxa"/>
              <w:bottom w:w="43" w:type="dxa"/>
              <w:right w:w="43" w:type="dxa"/>
            </w:tcMar>
            <w:vAlign w:val="bottom"/>
          </w:tcPr>
          <w:p w14:paraId="1F09A4ED" w14:textId="77777777" w:rsidR="0089264D" w:rsidRPr="00B40C4C" w:rsidRDefault="0089264D" w:rsidP="00354E00">
            <w:pPr>
              <w:jc w:val="right"/>
            </w:pPr>
            <w:r w:rsidRPr="00B40C4C">
              <w:t>2 685,0</w:t>
            </w:r>
          </w:p>
        </w:tc>
        <w:tc>
          <w:tcPr>
            <w:tcW w:w="1180" w:type="dxa"/>
            <w:tcBorders>
              <w:top w:val="nil"/>
              <w:left w:val="nil"/>
              <w:bottom w:val="nil"/>
              <w:right w:val="nil"/>
            </w:tcBorders>
            <w:tcMar>
              <w:top w:w="128" w:type="dxa"/>
              <w:left w:w="43" w:type="dxa"/>
              <w:bottom w:w="43" w:type="dxa"/>
              <w:right w:w="43" w:type="dxa"/>
            </w:tcMar>
            <w:vAlign w:val="bottom"/>
          </w:tcPr>
          <w:p w14:paraId="5008DBE8" w14:textId="77777777" w:rsidR="0089264D" w:rsidRPr="00B40C4C" w:rsidRDefault="0089264D" w:rsidP="00354E00">
            <w:pPr>
              <w:jc w:val="right"/>
            </w:pPr>
            <w:r w:rsidRPr="00B40C4C">
              <w:t>8,7</w:t>
            </w:r>
          </w:p>
        </w:tc>
      </w:tr>
      <w:tr w:rsidR="00446E55" w:rsidRPr="00B40C4C" w14:paraId="5C6D4B79" w14:textId="77777777">
        <w:trPr>
          <w:trHeight w:val="380"/>
        </w:trPr>
        <w:tc>
          <w:tcPr>
            <w:tcW w:w="5780" w:type="dxa"/>
            <w:tcBorders>
              <w:top w:val="nil"/>
              <w:left w:val="nil"/>
              <w:bottom w:val="nil"/>
              <w:right w:val="nil"/>
            </w:tcBorders>
            <w:tcMar>
              <w:top w:w="128" w:type="dxa"/>
              <w:left w:w="43" w:type="dxa"/>
              <w:bottom w:w="43" w:type="dxa"/>
              <w:right w:w="43" w:type="dxa"/>
            </w:tcMar>
          </w:tcPr>
          <w:p w14:paraId="54AB1675" w14:textId="77777777" w:rsidR="0089264D" w:rsidRPr="00B40C4C" w:rsidRDefault="0089264D" w:rsidP="009137DA">
            <w:r w:rsidRPr="00B40C4C">
              <w:t>12.20 Klima, naturmangfold og forurensning</w:t>
            </w:r>
          </w:p>
        </w:tc>
        <w:tc>
          <w:tcPr>
            <w:tcW w:w="1400" w:type="dxa"/>
            <w:tcBorders>
              <w:top w:val="nil"/>
              <w:left w:val="nil"/>
              <w:bottom w:val="nil"/>
              <w:right w:val="nil"/>
            </w:tcBorders>
            <w:tcMar>
              <w:top w:w="128" w:type="dxa"/>
              <w:left w:w="43" w:type="dxa"/>
              <w:bottom w:w="43" w:type="dxa"/>
              <w:right w:w="43" w:type="dxa"/>
            </w:tcMar>
            <w:vAlign w:val="bottom"/>
          </w:tcPr>
          <w:p w14:paraId="428959C0" w14:textId="77777777" w:rsidR="0089264D" w:rsidRPr="00B40C4C" w:rsidRDefault="0089264D" w:rsidP="00354E00">
            <w:pPr>
              <w:jc w:val="right"/>
            </w:pPr>
            <w:r w:rsidRPr="00B40C4C">
              <w:t>18 628,3</w:t>
            </w:r>
          </w:p>
        </w:tc>
        <w:tc>
          <w:tcPr>
            <w:tcW w:w="1180" w:type="dxa"/>
            <w:tcBorders>
              <w:top w:val="nil"/>
              <w:left w:val="nil"/>
              <w:bottom w:val="nil"/>
              <w:right w:val="nil"/>
            </w:tcBorders>
            <w:tcMar>
              <w:top w:w="128" w:type="dxa"/>
              <w:left w:w="43" w:type="dxa"/>
              <w:bottom w:w="43" w:type="dxa"/>
              <w:right w:w="43" w:type="dxa"/>
            </w:tcMar>
            <w:vAlign w:val="bottom"/>
          </w:tcPr>
          <w:p w14:paraId="2A44ED06" w14:textId="77777777" w:rsidR="0089264D" w:rsidRPr="00B40C4C" w:rsidRDefault="0089264D" w:rsidP="00354E00">
            <w:pPr>
              <w:jc w:val="right"/>
            </w:pPr>
            <w:r w:rsidRPr="00B40C4C">
              <w:t>18 122,6</w:t>
            </w:r>
          </w:p>
        </w:tc>
        <w:tc>
          <w:tcPr>
            <w:tcW w:w="1180" w:type="dxa"/>
            <w:tcBorders>
              <w:top w:val="nil"/>
              <w:left w:val="nil"/>
              <w:bottom w:val="nil"/>
              <w:right w:val="nil"/>
            </w:tcBorders>
            <w:tcMar>
              <w:top w:w="128" w:type="dxa"/>
              <w:left w:w="43" w:type="dxa"/>
              <w:bottom w:w="43" w:type="dxa"/>
              <w:right w:w="43" w:type="dxa"/>
            </w:tcMar>
            <w:vAlign w:val="bottom"/>
          </w:tcPr>
          <w:p w14:paraId="3145C397" w14:textId="77777777" w:rsidR="0089264D" w:rsidRPr="00B40C4C" w:rsidRDefault="0089264D" w:rsidP="00354E00">
            <w:pPr>
              <w:jc w:val="right"/>
            </w:pPr>
            <w:r w:rsidRPr="00B40C4C">
              <w:t>-2,7</w:t>
            </w:r>
          </w:p>
        </w:tc>
      </w:tr>
      <w:tr w:rsidR="00446E55" w:rsidRPr="00B40C4C" w14:paraId="76639D8E" w14:textId="77777777">
        <w:trPr>
          <w:trHeight w:val="380"/>
        </w:trPr>
        <w:tc>
          <w:tcPr>
            <w:tcW w:w="5780" w:type="dxa"/>
            <w:tcBorders>
              <w:top w:val="nil"/>
              <w:left w:val="nil"/>
              <w:bottom w:val="nil"/>
              <w:right w:val="nil"/>
            </w:tcBorders>
            <w:tcMar>
              <w:top w:w="128" w:type="dxa"/>
              <w:left w:w="43" w:type="dxa"/>
              <w:bottom w:w="43" w:type="dxa"/>
              <w:right w:w="43" w:type="dxa"/>
            </w:tcMar>
          </w:tcPr>
          <w:p w14:paraId="67F55611" w14:textId="77777777" w:rsidR="0089264D" w:rsidRPr="00B40C4C" w:rsidRDefault="0089264D" w:rsidP="009137DA">
            <w:r w:rsidRPr="00B40C4C">
              <w:t>12.30 Kulturminner og kulturmiljø</w:t>
            </w:r>
          </w:p>
        </w:tc>
        <w:tc>
          <w:tcPr>
            <w:tcW w:w="1400" w:type="dxa"/>
            <w:tcBorders>
              <w:top w:val="nil"/>
              <w:left w:val="nil"/>
              <w:bottom w:val="nil"/>
              <w:right w:val="nil"/>
            </w:tcBorders>
            <w:tcMar>
              <w:top w:w="128" w:type="dxa"/>
              <w:left w:w="43" w:type="dxa"/>
              <w:bottom w:w="43" w:type="dxa"/>
              <w:right w:w="43" w:type="dxa"/>
            </w:tcMar>
            <w:vAlign w:val="bottom"/>
          </w:tcPr>
          <w:p w14:paraId="49F3C6B5" w14:textId="77777777" w:rsidR="0089264D" w:rsidRPr="00B40C4C" w:rsidRDefault="0089264D" w:rsidP="00354E00">
            <w:pPr>
              <w:jc w:val="right"/>
            </w:pPr>
            <w:r w:rsidRPr="00B40C4C">
              <w:t>838,9</w:t>
            </w:r>
          </w:p>
        </w:tc>
        <w:tc>
          <w:tcPr>
            <w:tcW w:w="1180" w:type="dxa"/>
            <w:tcBorders>
              <w:top w:val="nil"/>
              <w:left w:val="nil"/>
              <w:bottom w:val="nil"/>
              <w:right w:val="nil"/>
            </w:tcBorders>
            <w:tcMar>
              <w:top w:w="128" w:type="dxa"/>
              <w:left w:w="43" w:type="dxa"/>
              <w:bottom w:w="43" w:type="dxa"/>
              <w:right w:w="43" w:type="dxa"/>
            </w:tcMar>
            <w:vAlign w:val="bottom"/>
          </w:tcPr>
          <w:p w14:paraId="281AE340" w14:textId="77777777" w:rsidR="0089264D" w:rsidRPr="00B40C4C" w:rsidRDefault="0089264D" w:rsidP="00354E00">
            <w:pPr>
              <w:jc w:val="right"/>
            </w:pPr>
            <w:r w:rsidRPr="00B40C4C">
              <w:t>874,9</w:t>
            </w:r>
          </w:p>
        </w:tc>
        <w:tc>
          <w:tcPr>
            <w:tcW w:w="1180" w:type="dxa"/>
            <w:tcBorders>
              <w:top w:val="nil"/>
              <w:left w:val="nil"/>
              <w:bottom w:val="nil"/>
              <w:right w:val="nil"/>
            </w:tcBorders>
            <w:tcMar>
              <w:top w:w="128" w:type="dxa"/>
              <w:left w:w="43" w:type="dxa"/>
              <w:bottom w:w="43" w:type="dxa"/>
              <w:right w:w="43" w:type="dxa"/>
            </w:tcMar>
            <w:vAlign w:val="bottom"/>
          </w:tcPr>
          <w:p w14:paraId="2A8CCB65" w14:textId="77777777" w:rsidR="0089264D" w:rsidRPr="00B40C4C" w:rsidRDefault="0089264D" w:rsidP="00354E00">
            <w:pPr>
              <w:jc w:val="right"/>
            </w:pPr>
            <w:r w:rsidRPr="00B40C4C">
              <w:t>4,3</w:t>
            </w:r>
          </w:p>
        </w:tc>
      </w:tr>
      <w:tr w:rsidR="00446E55" w:rsidRPr="00B40C4C" w14:paraId="1AA887BE" w14:textId="77777777">
        <w:trPr>
          <w:trHeight w:val="380"/>
        </w:trPr>
        <w:tc>
          <w:tcPr>
            <w:tcW w:w="5780" w:type="dxa"/>
            <w:tcBorders>
              <w:top w:val="nil"/>
              <w:left w:val="nil"/>
              <w:bottom w:val="nil"/>
              <w:right w:val="nil"/>
            </w:tcBorders>
            <w:tcMar>
              <w:top w:w="128" w:type="dxa"/>
              <w:left w:w="43" w:type="dxa"/>
              <w:bottom w:w="43" w:type="dxa"/>
              <w:right w:w="43" w:type="dxa"/>
            </w:tcMar>
          </w:tcPr>
          <w:p w14:paraId="66A055CE" w14:textId="77777777" w:rsidR="0089264D" w:rsidRPr="00B40C4C" w:rsidRDefault="0089264D" w:rsidP="009137DA">
            <w:r w:rsidRPr="00B40C4C">
              <w:t>12.60 Nord- og polarområdene</w:t>
            </w:r>
          </w:p>
        </w:tc>
        <w:tc>
          <w:tcPr>
            <w:tcW w:w="1400" w:type="dxa"/>
            <w:tcBorders>
              <w:top w:val="nil"/>
              <w:left w:val="nil"/>
              <w:bottom w:val="nil"/>
              <w:right w:val="nil"/>
            </w:tcBorders>
            <w:tcMar>
              <w:top w:w="128" w:type="dxa"/>
              <w:left w:w="43" w:type="dxa"/>
              <w:bottom w:w="43" w:type="dxa"/>
              <w:right w:w="43" w:type="dxa"/>
            </w:tcMar>
            <w:vAlign w:val="bottom"/>
          </w:tcPr>
          <w:p w14:paraId="3008BE8A" w14:textId="77777777" w:rsidR="0089264D" w:rsidRPr="00B40C4C" w:rsidRDefault="0089264D" w:rsidP="00354E00">
            <w:pPr>
              <w:jc w:val="right"/>
            </w:pPr>
            <w:r w:rsidRPr="00B40C4C">
              <w:t>553,0</w:t>
            </w:r>
          </w:p>
        </w:tc>
        <w:tc>
          <w:tcPr>
            <w:tcW w:w="1180" w:type="dxa"/>
            <w:tcBorders>
              <w:top w:val="nil"/>
              <w:left w:val="nil"/>
              <w:bottom w:val="nil"/>
              <w:right w:val="nil"/>
            </w:tcBorders>
            <w:tcMar>
              <w:top w:w="128" w:type="dxa"/>
              <w:left w:w="43" w:type="dxa"/>
              <w:bottom w:w="43" w:type="dxa"/>
              <w:right w:w="43" w:type="dxa"/>
            </w:tcMar>
            <w:vAlign w:val="bottom"/>
          </w:tcPr>
          <w:p w14:paraId="5A8293E4" w14:textId="77777777" w:rsidR="0089264D" w:rsidRPr="00B40C4C" w:rsidRDefault="0089264D" w:rsidP="00354E00">
            <w:pPr>
              <w:jc w:val="right"/>
            </w:pPr>
            <w:r w:rsidRPr="00B40C4C">
              <w:t>556,9</w:t>
            </w:r>
          </w:p>
        </w:tc>
        <w:tc>
          <w:tcPr>
            <w:tcW w:w="1180" w:type="dxa"/>
            <w:tcBorders>
              <w:top w:val="nil"/>
              <w:left w:val="nil"/>
              <w:bottom w:val="nil"/>
              <w:right w:val="nil"/>
            </w:tcBorders>
            <w:tcMar>
              <w:top w:w="128" w:type="dxa"/>
              <w:left w:w="43" w:type="dxa"/>
              <w:bottom w:w="43" w:type="dxa"/>
              <w:right w:w="43" w:type="dxa"/>
            </w:tcMar>
            <w:vAlign w:val="bottom"/>
          </w:tcPr>
          <w:p w14:paraId="5E7070E9" w14:textId="77777777" w:rsidR="0089264D" w:rsidRPr="00B40C4C" w:rsidRDefault="0089264D" w:rsidP="00354E00">
            <w:pPr>
              <w:jc w:val="right"/>
            </w:pPr>
            <w:r w:rsidRPr="00B40C4C">
              <w:t>0,7</w:t>
            </w:r>
          </w:p>
        </w:tc>
      </w:tr>
      <w:tr w:rsidR="00446E55" w:rsidRPr="00B40C4C" w14:paraId="17CC06C2" w14:textId="77777777">
        <w:trPr>
          <w:trHeight w:val="380"/>
        </w:trPr>
        <w:tc>
          <w:tcPr>
            <w:tcW w:w="5780" w:type="dxa"/>
            <w:tcBorders>
              <w:top w:val="nil"/>
              <w:left w:val="nil"/>
              <w:bottom w:val="single" w:sz="4" w:space="0" w:color="000000"/>
              <w:right w:val="nil"/>
            </w:tcBorders>
            <w:tcMar>
              <w:top w:w="128" w:type="dxa"/>
              <w:left w:w="43" w:type="dxa"/>
              <w:bottom w:w="43" w:type="dxa"/>
              <w:right w:w="43" w:type="dxa"/>
            </w:tcMar>
          </w:tcPr>
          <w:p w14:paraId="4E6C497B" w14:textId="77777777" w:rsidR="0089264D" w:rsidRPr="00B40C4C" w:rsidRDefault="0089264D" w:rsidP="009137DA">
            <w:r w:rsidRPr="00B40C4C">
              <w:t>12.70 Internasjonalt klimaarbeid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4BDC23" w14:textId="77777777" w:rsidR="0089264D" w:rsidRPr="00B40C4C" w:rsidRDefault="0089264D" w:rsidP="00354E00">
            <w:pPr>
              <w:jc w:val="right"/>
            </w:pPr>
            <w:r w:rsidRPr="00B40C4C">
              <w:t>4 291,1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48E623" w14:textId="77777777" w:rsidR="0089264D" w:rsidRPr="00B40C4C" w:rsidRDefault="0089264D" w:rsidP="00354E00">
            <w:pPr>
              <w:jc w:val="right"/>
            </w:pPr>
            <w:r w:rsidRPr="00B40C4C">
              <w:t>4 551,0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FB181C4" w14:textId="77777777" w:rsidR="0089264D" w:rsidRPr="00B40C4C" w:rsidRDefault="0089264D" w:rsidP="00354E00">
            <w:pPr>
              <w:jc w:val="right"/>
            </w:pPr>
            <w:r w:rsidRPr="00B40C4C">
              <w:t>6,1</w:t>
            </w:r>
          </w:p>
        </w:tc>
      </w:tr>
      <w:tr w:rsidR="00446E55" w:rsidRPr="00B40C4C" w14:paraId="5A792046" w14:textId="77777777">
        <w:trPr>
          <w:trHeight w:val="380"/>
        </w:trPr>
        <w:tc>
          <w:tcPr>
            <w:tcW w:w="5780" w:type="dxa"/>
            <w:tcBorders>
              <w:top w:val="single" w:sz="4" w:space="0" w:color="000000"/>
              <w:left w:val="nil"/>
              <w:bottom w:val="single" w:sz="4" w:space="0" w:color="000000"/>
              <w:right w:val="nil"/>
            </w:tcBorders>
            <w:tcMar>
              <w:top w:w="128" w:type="dxa"/>
              <w:left w:w="43" w:type="dxa"/>
              <w:bottom w:w="43" w:type="dxa"/>
              <w:right w:w="43" w:type="dxa"/>
            </w:tcMar>
          </w:tcPr>
          <w:p w14:paraId="092C100E" w14:textId="77777777" w:rsidR="0089264D" w:rsidRPr="00B40C4C" w:rsidRDefault="0089264D" w:rsidP="009137DA">
            <w:r w:rsidRPr="00B40C4C">
              <w:t>Sum Klima- og miljødepartementet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098D0" w14:textId="77777777" w:rsidR="0089264D" w:rsidRPr="00B40C4C" w:rsidRDefault="0089264D" w:rsidP="00354E00">
            <w:pPr>
              <w:jc w:val="right"/>
            </w:pPr>
            <w:r w:rsidRPr="00B40C4C">
              <w:t>26 781,4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35873" w14:textId="77777777" w:rsidR="0089264D" w:rsidRPr="00B40C4C" w:rsidRDefault="0089264D" w:rsidP="00354E00">
            <w:pPr>
              <w:jc w:val="right"/>
            </w:pPr>
            <w:r w:rsidRPr="00B40C4C">
              <w:t>26 790,4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51B68" w14:textId="77777777" w:rsidR="0089264D" w:rsidRPr="00B40C4C" w:rsidRDefault="0089264D" w:rsidP="00354E00">
            <w:pPr>
              <w:jc w:val="right"/>
            </w:pPr>
            <w:r w:rsidRPr="00B40C4C">
              <w:t>0,0</w:t>
            </w:r>
          </w:p>
        </w:tc>
      </w:tr>
    </w:tbl>
    <w:p w14:paraId="407D94FF" w14:textId="77777777" w:rsidR="0089264D" w:rsidRPr="00B40C4C" w:rsidRDefault="0089264D" w:rsidP="00503FD6">
      <w:r w:rsidRPr="00B40C4C">
        <w:t>Hovedprioriteringer i budsjettforslaget for Klima- og miljødepartementet:</w:t>
      </w:r>
    </w:p>
    <w:p w14:paraId="2CC9CA96" w14:textId="77777777" w:rsidR="0089264D" w:rsidRPr="00B40C4C" w:rsidRDefault="0089264D" w:rsidP="009137DA">
      <w:pPr>
        <w:pStyle w:val="Liste"/>
      </w:pPr>
      <w:r w:rsidRPr="00B40C4C">
        <w:t>en oppdatert plan for å oppfylle klimaforpliktelser for 2030</w:t>
      </w:r>
    </w:p>
    <w:p w14:paraId="546DAF10" w14:textId="77777777" w:rsidR="0089264D" w:rsidRPr="00B40C4C" w:rsidRDefault="0089264D" w:rsidP="009137DA">
      <w:pPr>
        <w:pStyle w:val="Liste"/>
      </w:pPr>
      <w:r w:rsidRPr="00B40C4C">
        <w:t>ny styringsavtale med Enova</w:t>
      </w:r>
    </w:p>
    <w:p w14:paraId="0EE1D919" w14:textId="77777777" w:rsidR="0089264D" w:rsidRPr="00B40C4C" w:rsidRDefault="0089264D" w:rsidP="009137DA">
      <w:pPr>
        <w:pStyle w:val="Liste"/>
      </w:pPr>
      <w:r w:rsidRPr="00B40C4C">
        <w:t>nullutslippsløsninger for hurtigbåter</w:t>
      </w:r>
    </w:p>
    <w:p w14:paraId="09525739" w14:textId="77777777" w:rsidR="0089264D" w:rsidRPr="00B40C4C" w:rsidRDefault="0089264D" w:rsidP="009137DA">
      <w:pPr>
        <w:pStyle w:val="Liste"/>
      </w:pPr>
      <w:r w:rsidRPr="00B40C4C">
        <w:t>bærekraftig bruk og bevaring av naturen</w:t>
      </w:r>
    </w:p>
    <w:p w14:paraId="36E8CF98" w14:textId="77777777" w:rsidR="0089264D" w:rsidRPr="00B40C4C" w:rsidRDefault="0089264D" w:rsidP="009137DA">
      <w:pPr>
        <w:pStyle w:val="Liste"/>
      </w:pPr>
      <w:r w:rsidRPr="00B40C4C">
        <w:t>CO</w:t>
      </w:r>
      <w:r w:rsidRPr="00B40C4C">
        <w:rPr>
          <w:rStyle w:val="skrift-senket"/>
        </w:rPr>
        <w:t>2</w:t>
      </w:r>
      <w:r w:rsidRPr="00B40C4C">
        <w:t>-kompensasjonsordningen for industrien</w:t>
      </w:r>
    </w:p>
    <w:p w14:paraId="1C70C24D" w14:textId="77777777" w:rsidR="0089264D" w:rsidRPr="00B40C4C" w:rsidRDefault="0089264D" w:rsidP="009137DA">
      <w:pPr>
        <w:pStyle w:val="Liste"/>
      </w:pPr>
      <w:r w:rsidRPr="00B40C4C">
        <w:t>oppfølging av klima- og miljøregelverk i EU</w:t>
      </w:r>
    </w:p>
    <w:p w14:paraId="2CDAD3C6" w14:textId="77777777" w:rsidR="0089264D" w:rsidRPr="00B40C4C" w:rsidRDefault="0089264D" w:rsidP="009137DA">
      <w:r w:rsidRPr="00B40C4C">
        <w:t xml:space="preserve">Regjeringen presenterer </w:t>
      </w:r>
      <w:r w:rsidRPr="00B40C4C">
        <w:rPr>
          <w:rStyle w:val="kursiv"/>
        </w:rPr>
        <w:t xml:space="preserve">en oppdatert plan for å oppfylle klimaforpliktelser for 2030 </w:t>
      </w:r>
      <w:r w:rsidRPr="00B40C4C">
        <w:t>i</w:t>
      </w:r>
      <w:r w:rsidRPr="00B40C4C">
        <w:rPr>
          <w:rStyle w:val="kursiv"/>
        </w:rPr>
        <w:t xml:space="preserve"> </w:t>
      </w:r>
      <w:r w:rsidRPr="00B40C4C">
        <w:t>Regjeringens klimastatus og -plan som årlig oppfølging av Klimaloven § 6. I denne planen inngår budsjettforslag på flere departementers budsjett samt annen virkemiddelbruk i klimapolitikken.</w:t>
      </w:r>
    </w:p>
    <w:p w14:paraId="61FB1790" w14:textId="77777777" w:rsidR="0089264D" w:rsidRPr="00B40C4C" w:rsidRDefault="0089264D" w:rsidP="009137DA">
      <w:r w:rsidRPr="00B40C4C">
        <w:t xml:space="preserve">Regjeringen vil inngå en </w:t>
      </w:r>
      <w:r w:rsidRPr="00B40C4C">
        <w:rPr>
          <w:rStyle w:val="kursiv"/>
        </w:rPr>
        <w:t>ny styringsavtale med Enova</w:t>
      </w:r>
      <w:r w:rsidRPr="00B40C4C">
        <w:t xml:space="preserve"> for perioden 2025–2028. Det legges opp til at Enova og Klima- og energifondets formål i den kommende avtaleperioden skal være å bidra til å nå Norges klimaforpliktelser, og å fremme effektive klima- og energiomstillingstiltak </w:t>
      </w:r>
      <w:r w:rsidRPr="00B40C4C">
        <w:lastRenderedPageBreak/>
        <w:t>på veien mot lavutslippssamfunnet. Styringsavtalen skal særlig legge til rette for utslippsreduksjoner under innsatsfordelingsforordningen frem mot 2030. Videre skal Enova bidra til en effektiv energiomstilling som støtter opp om mål og satsinger i klima- og energipolitikken, og til innovasjon innenfor klima- og energiløsninger. Regjeringen foreslår 6,8 mrd. kroner til klima- og energifondet over Klima- og miljødepartementets budsjett. I tillegg foreslås 1,3 mrd. kroner til Klima- og energifondet over Energidepartementets budsjett.</w:t>
      </w:r>
    </w:p>
    <w:p w14:paraId="78C3D7D6" w14:textId="77777777" w:rsidR="0089264D" w:rsidRPr="00B40C4C" w:rsidRDefault="0089264D" w:rsidP="009137DA">
      <w:r w:rsidRPr="00B40C4C">
        <w:t>Regjeringen foreslår å øke</w:t>
      </w:r>
      <w:r w:rsidRPr="00B40C4C">
        <w:rPr>
          <w:rStyle w:val="kursiv"/>
        </w:rPr>
        <w:t xml:space="preserve"> </w:t>
      </w:r>
      <w:r w:rsidRPr="00B40C4C">
        <w:t>satsingen på</w:t>
      </w:r>
      <w:r w:rsidRPr="00B40C4C">
        <w:rPr>
          <w:rStyle w:val="kursiv"/>
        </w:rPr>
        <w:t xml:space="preserve"> nullutslipp for hurtigbåter</w:t>
      </w:r>
      <w:r w:rsidRPr="00B40C4C">
        <w:t xml:space="preserve"> med 200 mill. kroner i form av økt tilsagnsfullmakt til raskere innfasing av nullutslippsløsninger for utvalgte fylkeskommunale hurtigbåtsamband. Tilskuddet vil komme til utbetaling i senere budsjettår. Forslaget innebærer at den totale tilsagnsrammen for Hurtigbåtprogrammet blir på 240 mill. kroner i 2025.</w:t>
      </w:r>
    </w:p>
    <w:p w14:paraId="0C3C157F" w14:textId="77777777" w:rsidR="0089264D" w:rsidRPr="00B40C4C" w:rsidRDefault="0089264D" w:rsidP="009137DA">
      <w:r w:rsidRPr="00B40C4C">
        <w:t xml:space="preserve">Stortingsmeldingen for naturmangfold er regjeringens nye handlingsplan for natur, og den vil ligge til grunn for arbeidet med </w:t>
      </w:r>
      <w:r w:rsidRPr="00B40C4C">
        <w:rPr>
          <w:rStyle w:val="kursiv"/>
        </w:rPr>
        <w:t>bærekraftig bruk og bevaring av naturen</w:t>
      </w:r>
      <w:r w:rsidRPr="00B40C4C">
        <w:t>. Regjeringen foreslår en satsing på områder som er viktig for gjennomføring av naturpolitikken, herunder å styrke arbeidet med å lage naturregnskap, midler til naturrestaurering og til tiltak i kommunene gjennom natursats.</w:t>
      </w:r>
    </w:p>
    <w:p w14:paraId="78115A36" w14:textId="77777777" w:rsidR="0089264D" w:rsidRPr="00B40C4C" w:rsidRDefault="0089264D" w:rsidP="009137DA">
      <w:r w:rsidRPr="00B40C4C">
        <w:t>Regjeringen er blitt enig med partene i industrien om en langsiktig og budsjettmessig bærekraftig</w:t>
      </w:r>
      <w:r w:rsidRPr="00B40C4C">
        <w:rPr>
          <w:rStyle w:val="kursiv"/>
        </w:rPr>
        <w:t xml:space="preserve"> CO</w:t>
      </w:r>
      <w:r w:rsidRPr="00B40C4C">
        <w:rPr>
          <w:rStyle w:val="skrift-senket"/>
        </w:rPr>
        <w:t>2</w:t>
      </w:r>
      <w:r w:rsidRPr="00B40C4C">
        <w:rPr>
          <w:rStyle w:val="kursiv"/>
        </w:rPr>
        <w:t>-kompensasjonsordning</w:t>
      </w:r>
      <w:r w:rsidRPr="00B40C4C">
        <w:t xml:space="preserve"> for støtteårene 2024–2030. I ordningen innføres det et bevilgningstak på 7 mrd. kroner per støtteår. For 2025-budsjettet gir det en anslått innsparing på 1,8 mrd. kroner sammenlignet med en situasjon der ordningen ikke endres. 40 pst. av kompensasjonen skal brukes på utslippsreduserende og energieffektiviserende tiltak hos bedriften eller bedriftens konsern i Norge.</w:t>
      </w:r>
    </w:p>
    <w:p w14:paraId="4CBEC8D8" w14:textId="77777777" w:rsidR="0089264D" w:rsidRPr="00B40C4C" w:rsidRDefault="0089264D" w:rsidP="009137DA">
      <w:r w:rsidRPr="00B40C4C">
        <w:t>Regjeringen øker kapasiteten til</w:t>
      </w:r>
      <w:r w:rsidRPr="00B40C4C">
        <w:rPr>
          <w:rStyle w:val="kursiv"/>
        </w:rPr>
        <w:t xml:space="preserve"> oppfølging av klima- og miljøregelverk i EU </w:t>
      </w:r>
      <w:r w:rsidRPr="00B40C4C">
        <w:t>som er viktig for norsk næringsliv</w:t>
      </w:r>
      <w:r w:rsidRPr="00B40C4C">
        <w:rPr>
          <w:rStyle w:val="kursiv"/>
        </w:rPr>
        <w:t xml:space="preserve">. </w:t>
      </w:r>
      <w:r w:rsidRPr="00B40C4C">
        <w:t>En styrking av forvaltningen på dette området er nødvendig for å ivareta norsk næringslivs konkurranseforhold og den grønne omstillingen.</w:t>
      </w:r>
    </w:p>
    <w:p w14:paraId="4E2BF0CB" w14:textId="77777777" w:rsidR="0089264D" w:rsidRPr="00B40C4C" w:rsidRDefault="0089264D" w:rsidP="00D100D4">
      <w:pPr>
        <w:pStyle w:val="Overskrift3"/>
      </w:pPr>
      <w:r w:rsidRPr="00B40C4C">
        <w:t>Digitaliserings- og forvaltningsdepartementet</w:t>
      </w:r>
    </w:p>
    <w:p w14:paraId="06C16BEC"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EF841C1"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4555FDD9" w14:textId="77777777" w:rsidR="0089264D" w:rsidRPr="00B40C4C" w:rsidRDefault="0089264D" w:rsidP="00354E00">
            <w:pPr>
              <w:jc w:val="right"/>
            </w:pPr>
            <w:r w:rsidRPr="00B40C4C">
              <w:t>Mill. kroner</w:t>
            </w:r>
          </w:p>
        </w:tc>
      </w:tr>
      <w:tr w:rsidR="00446E55" w:rsidRPr="00B40C4C" w14:paraId="1931F9A2"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4FF4D5F"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48218F" w14:textId="77777777" w:rsidR="0089264D" w:rsidRPr="00B40C4C" w:rsidRDefault="0089264D" w:rsidP="00354E00">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3C41F1" w14:textId="77777777" w:rsidR="0089264D" w:rsidRPr="00B40C4C" w:rsidRDefault="0089264D" w:rsidP="00354E00">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BA8FF9" w14:textId="77777777" w:rsidR="0089264D" w:rsidRPr="00B40C4C" w:rsidRDefault="0089264D" w:rsidP="00354E00">
            <w:pPr>
              <w:jc w:val="right"/>
            </w:pPr>
            <w:r w:rsidRPr="00B40C4C">
              <w:t>Endring i pst.</w:t>
            </w:r>
          </w:p>
        </w:tc>
      </w:tr>
      <w:tr w:rsidR="00446E55" w:rsidRPr="00B40C4C" w14:paraId="15C87CE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D427BD7" w14:textId="77777777" w:rsidR="0089264D" w:rsidRPr="00B40C4C" w:rsidRDefault="0089264D" w:rsidP="009137DA">
            <w:r w:rsidRPr="00B40C4C">
              <w:rPr>
                <w:rStyle w:val="kursiv"/>
              </w:rPr>
              <w:t>Programområde 00 Konstitusjonelle institusjoner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95C596"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CA0D92"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775A1A" w14:textId="77777777" w:rsidR="0089264D" w:rsidRPr="00B40C4C" w:rsidRDefault="0089264D" w:rsidP="00354E00">
            <w:pPr>
              <w:jc w:val="right"/>
            </w:pPr>
          </w:p>
        </w:tc>
      </w:tr>
      <w:tr w:rsidR="00446E55" w:rsidRPr="00B40C4C" w14:paraId="26E8A2D4" w14:textId="77777777">
        <w:trPr>
          <w:trHeight w:val="380"/>
        </w:trPr>
        <w:tc>
          <w:tcPr>
            <w:tcW w:w="5320" w:type="dxa"/>
            <w:tcBorders>
              <w:top w:val="nil"/>
              <w:left w:val="nil"/>
              <w:bottom w:val="nil"/>
              <w:right w:val="nil"/>
            </w:tcBorders>
            <w:tcMar>
              <w:top w:w="128" w:type="dxa"/>
              <w:left w:w="43" w:type="dxa"/>
              <w:bottom w:w="43" w:type="dxa"/>
              <w:right w:w="43" w:type="dxa"/>
            </w:tcMar>
          </w:tcPr>
          <w:p w14:paraId="476C5B4C" w14:textId="77777777" w:rsidR="0089264D" w:rsidRPr="00B40C4C" w:rsidRDefault="0089264D" w:rsidP="009137DA">
            <w:r w:rsidRPr="00B40C4C">
              <w:t>00.10 Konstitusjonelle institusjoner</w:t>
            </w:r>
          </w:p>
        </w:tc>
        <w:tc>
          <w:tcPr>
            <w:tcW w:w="1400" w:type="dxa"/>
            <w:tcBorders>
              <w:top w:val="nil"/>
              <w:left w:val="nil"/>
              <w:bottom w:val="nil"/>
              <w:right w:val="nil"/>
            </w:tcBorders>
            <w:tcMar>
              <w:top w:w="128" w:type="dxa"/>
              <w:left w:w="43" w:type="dxa"/>
              <w:bottom w:w="43" w:type="dxa"/>
              <w:right w:w="43" w:type="dxa"/>
            </w:tcMar>
            <w:vAlign w:val="bottom"/>
          </w:tcPr>
          <w:p w14:paraId="22F740FD" w14:textId="77777777" w:rsidR="0089264D" w:rsidRPr="00B40C4C" w:rsidRDefault="0089264D" w:rsidP="00354E00">
            <w:pPr>
              <w:jc w:val="right"/>
            </w:pPr>
            <w:r w:rsidRPr="00B40C4C">
              <w:t>291,5</w:t>
            </w:r>
          </w:p>
        </w:tc>
        <w:tc>
          <w:tcPr>
            <w:tcW w:w="1400" w:type="dxa"/>
            <w:tcBorders>
              <w:top w:val="nil"/>
              <w:left w:val="nil"/>
              <w:bottom w:val="nil"/>
              <w:right w:val="nil"/>
            </w:tcBorders>
            <w:tcMar>
              <w:top w:w="128" w:type="dxa"/>
              <w:left w:w="43" w:type="dxa"/>
              <w:bottom w:w="43" w:type="dxa"/>
              <w:right w:w="43" w:type="dxa"/>
            </w:tcMar>
            <w:vAlign w:val="bottom"/>
          </w:tcPr>
          <w:p w14:paraId="0284DD3D" w14:textId="77777777" w:rsidR="0089264D" w:rsidRPr="00B40C4C" w:rsidRDefault="0089264D" w:rsidP="00354E00">
            <w:pPr>
              <w:jc w:val="right"/>
            </w:pPr>
            <w:r w:rsidRPr="00B40C4C">
              <w:t>316,8</w:t>
            </w:r>
          </w:p>
        </w:tc>
        <w:tc>
          <w:tcPr>
            <w:tcW w:w="1400" w:type="dxa"/>
            <w:tcBorders>
              <w:top w:val="nil"/>
              <w:left w:val="nil"/>
              <w:bottom w:val="nil"/>
              <w:right w:val="nil"/>
            </w:tcBorders>
            <w:tcMar>
              <w:top w:w="128" w:type="dxa"/>
              <w:left w:w="43" w:type="dxa"/>
              <w:bottom w:w="43" w:type="dxa"/>
              <w:right w:w="43" w:type="dxa"/>
            </w:tcMar>
            <w:vAlign w:val="bottom"/>
          </w:tcPr>
          <w:p w14:paraId="3E2830E5" w14:textId="77777777" w:rsidR="0089264D" w:rsidRPr="00B40C4C" w:rsidRDefault="0089264D" w:rsidP="00354E00">
            <w:pPr>
              <w:jc w:val="right"/>
            </w:pPr>
            <w:r w:rsidRPr="00B40C4C">
              <w:t>8,7</w:t>
            </w:r>
          </w:p>
        </w:tc>
      </w:tr>
      <w:tr w:rsidR="00446E55" w:rsidRPr="00B40C4C" w14:paraId="786ACFF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5BB5D22" w14:textId="77777777" w:rsidR="0089264D" w:rsidRPr="00B40C4C" w:rsidRDefault="0089264D" w:rsidP="009137DA">
            <w:r w:rsidRPr="00B40C4C">
              <w:t>Sum Konstitusjonelle institusjoner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0AB15" w14:textId="77777777" w:rsidR="0089264D" w:rsidRPr="00B40C4C" w:rsidRDefault="0089264D" w:rsidP="00354E00">
            <w:pPr>
              <w:jc w:val="right"/>
            </w:pPr>
            <w:r w:rsidRPr="00B40C4C">
              <w:t>291,5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01448" w14:textId="77777777" w:rsidR="0089264D" w:rsidRPr="00B40C4C" w:rsidRDefault="0089264D" w:rsidP="00354E00">
            <w:pPr>
              <w:jc w:val="right"/>
            </w:pPr>
            <w:r w:rsidRPr="00B40C4C">
              <w:t>316,8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6C4DB" w14:textId="77777777" w:rsidR="0089264D" w:rsidRPr="00B40C4C" w:rsidRDefault="0089264D" w:rsidP="00354E00">
            <w:pPr>
              <w:jc w:val="right"/>
            </w:pPr>
            <w:r w:rsidRPr="00B40C4C">
              <w:t>8,7</w:t>
            </w:r>
          </w:p>
        </w:tc>
      </w:tr>
      <w:tr w:rsidR="00446E55" w:rsidRPr="00B40C4C" w14:paraId="4F65D7C8" w14:textId="77777777">
        <w:trPr>
          <w:trHeight w:val="380"/>
        </w:trPr>
        <w:tc>
          <w:tcPr>
            <w:tcW w:w="5320" w:type="dxa"/>
            <w:tcBorders>
              <w:top w:val="nil"/>
              <w:left w:val="nil"/>
              <w:bottom w:val="nil"/>
              <w:right w:val="nil"/>
            </w:tcBorders>
            <w:tcMar>
              <w:top w:w="128" w:type="dxa"/>
              <w:left w:w="43" w:type="dxa"/>
              <w:bottom w:w="43" w:type="dxa"/>
              <w:right w:w="43" w:type="dxa"/>
            </w:tcMar>
          </w:tcPr>
          <w:p w14:paraId="34B8F85E" w14:textId="77777777" w:rsidR="0089264D" w:rsidRPr="00B40C4C" w:rsidRDefault="0089264D" w:rsidP="009137DA">
            <w:r w:rsidRPr="00B40C4C">
              <w:rPr>
                <w:rStyle w:val="kursiv"/>
              </w:rPr>
              <w:t>Programområde 01 Digitalisering og forvaltning</w:t>
            </w:r>
          </w:p>
        </w:tc>
        <w:tc>
          <w:tcPr>
            <w:tcW w:w="1400" w:type="dxa"/>
            <w:tcBorders>
              <w:top w:val="nil"/>
              <w:left w:val="nil"/>
              <w:bottom w:val="nil"/>
              <w:right w:val="nil"/>
            </w:tcBorders>
            <w:tcMar>
              <w:top w:w="128" w:type="dxa"/>
              <w:left w:w="43" w:type="dxa"/>
              <w:bottom w:w="43" w:type="dxa"/>
              <w:right w:w="43" w:type="dxa"/>
            </w:tcMar>
            <w:vAlign w:val="bottom"/>
          </w:tcPr>
          <w:p w14:paraId="371D0C7C"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7074BED2"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49C96CF5" w14:textId="77777777" w:rsidR="0089264D" w:rsidRPr="00B40C4C" w:rsidRDefault="0089264D" w:rsidP="00354E00">
            <w:pPr>
              <w:jc w:val="right"/>
            </w:pPr>
          </w:p>
        </w:tc>
      </w:tr>
      <w:tr w:rsidR="00446E55" w:rsidRPr="00B40C4C" w14:paraId="7E2B614F" w14:textId="77777777">
        <w:trPr>
          <w:trHeight w:val="380"/>
        </w:trPr>
        <w:tc>
          <w:tcPr>
            <w:tcW w:w="5320" w:type="dxa"/>
            <w:tcBorders>
              <w:top w:val="nil"/>
              <w:left w:val="nil"/>
              <w:bottom w:val="nil"/>
              <w:right w:val="nil"/>
            </w:tcBorders>
            <w:tcMar>
              <w:top w:w="128" w:type="dxa"/>
              <w:left w:w="43" w:type="dxa"/>
              <w:bottom w:w="43" w:type="dxa"/>
              <w:right w:w="43" w:type="dxa"/>
            </w:tcMar>
          </w:tcPr>
          <w:p w14:paraId="1113F943" w14:textId="77777777" w:rsidR="0089264D" w:rsidRPr="00B40C4C" w:rsidRDefault="0089264D" w:rsidP="009137DA">
            <w:r w:rsidRPr="00B40C4C">
              <w:t>01.00 Administrasjon</w:t>
            </w:r>
          </w:p>
        </w:tc>
        <w:tc>
          <w:tcPr>
            <w:tcW w:w="1400" w:type="dxa"/>
            <w:tcBorders>
              <w:top w:val="nil"/>
              <w:left w:val="nil"/>
              <w:bottom w:val="nil"/>
              <w:right w:val="nil"/>
            </w:tcBorders>
            <w:tcMar>
              <w:top w:w="128" w:type="dxa"/>
              <w:left w:w="43" w:type="dxa"/>
              <w:bottom w:w="43" w:type="dxa"/>
              <w:right w:w="43" w:type="dxa"/>
            </w:tcMar>
            <w:vAlign w:val="bottom"/>
          </w:tcPr>
          <w:p w14:paraId="464E3E81" w14:textId="77777777" w:rsidR="0089264D" w:rsidRPr="00B40C4C" w:rsidRDefault="0089264D" w:rsidP="00354E00">
            <w:pPr>
              <w:jc w:val="right"/>
            </w:pPr>
            <w:r w:rsidRPr="00B40C4C">
              <w:t>426,3</w:t>
            </w:r>
          </w:p>
        </w:tc>
        <w:tc>
          <w:tcPr>
            <w:tcW w:w="1400" w:type="dxa"/>
            <w:tcBorders>
              <w:top w:val="nil"/>
              <w:left w:val="nil"/>
              <w:bottom w:val="nil"/>
              <w:right w:val="nil"/>
            </w:tcBorders>
            <w:tcMar>
              <w:top w:w="128" w:type="dxa"/>
              <w:left w:w="43" w:type="dxa"/>
              <w:bottom w:w="43" w:type="dxa"/>
              <w:right w:w="43" w:type="dxa"/>
            </w:tcMar>
            <w:vAlign w:val="bottom"/>
          </w:tcPr>
          <w:p w14:paraId="42C0B96C" w14:textId="77777777" w:rsidR="0089264D" w:rsidRPr="00B40C4C" w:rsidRDefault="0089264D" w:rsidP="00354E00">
            <w:pPr>
              <w:jc w:val="right"/>
            </w:pPr>
            <w:r w:rsidRPr="00B40C4C">
              <w:t>431,0</w:t>
            </w:r>
          </w:p>
        </w:tc>
        <w:tc>
          <w:tcPr>
            <w:tcW w:w="1400" w:type="dxa"/>
            <w:tcBorders>
              <w:top w:val="nil"/>
              <w:left w:val="nil"/>
              <w:bottom w:val="nil"/>
              <w:right w:val="nil"/>
            </w:tcBorders>
            <w:tcMar>
              <w:top w:w="128" w:type="dxa"/>
              <w:left w:w="43" w:type="dxa"/>
              <w:bottom w:w="43" w:type="dxa"/>
              <w:right w:w="43" w:type="dxa"/>
            </w:tcMar>
            <w:vAlign w:val="bottom"/>
          </w:tcPr>
          <w:p w14:paraId="769646E9" w14:textId="77777777" w:rsidR="0089264D" w:rsidRPr="00B40C4C" w:rsidRDefault="0089264D" w:rsidP="00354E00">
            <w:pPr>
              <w:jc w:val="right"/>
            </w:pPr>
            <w:r w:rsidRPr="00B40C4C">
              <w:t>1,1</w:t>
            </w:r>
          </w:p>
        </w:tc>
      </w:tr>
      <w:tr w:rsidR="00446E55" w:rsidRPr="00B40C4C" w14:paraId="75AA6A87" w14:textId="77777777">
        <w:trPr>
          <w:trHeight w:val="640"/>
        </w:trPr>
        <w:tc>
          <w:tcPr>
            <w:tcW w:w="5320" w:type="dxa"/>
            <w:tcBorders>
              <w:top w:val="nil"/>
              <w:left w:val="nil"/>
              <w:bottom w:val="nil"/>
              <w:right w:val="nil"/>
            </w:tcBorders>
            <w:tcMar>
              <w:top w:w="128" w:type="dxa"/>
              <w:left w:w="43" w:type="dxa"/>
              <w:bottom w:w="43" w:type="dxa"/>
              <w:right w:w="43" w:type="dxa"/>
            </w:tcMar>
          </w:tcPr>
          <w:p w14:paraId="61411FE3" w14:textId="77777777" w:rsidR="0089264D" w:rsidRPr="00B40C4C" w:rsidRDefault="0089264D" w:rsidP="009137DA">
            <w:r w:rsidRPr="00B40C4C">
              <w:lastRenderedPageBreak/>
              <w:t>01.10 Fellestjenester for departementene og Statsministerens kontor</w:t>
            </w:r>
          </w:p>
        </w:tc>
        <w:tc>
          <w:tcPr>
            <w:tcW w:w="1400" w:type="dxa"/>
            <w:tcBorders>
              <w:top w:val="nil"/>
              <w:left w:val="nil"/>
              <w:bottom w:val="nil"/>
              <w:right w:val="nil"/>
            </w:tcBorders>
            <w:tcMar>
              <w:top w:w="128" w:type="dxa"/>
              <w:left w:w="43" w:type="dxa"/>
              <w:bottom w:w="43" w:type="dxa"/>
              <w:right w:w="43" w:type="dxa"/>
            </w:tcMar>
            <w:vAlign w:val="bottom"/>
          </w:tcPr>
          <w:p w14:paraId="1A7141FA" w14:textId="77777777" w:rsidR="0089264D" w:rsidRPr="00B40C4C" w:rsidRDefault="0089264D" w:rsidP="00354E00">
            <w:pPr>
              <w:jc w:val="right"/>
            </w:pPr>
            <w:r w:rsidRPr="00B40C4C">
              <w:t>1 815,7</w:t>
            </w:r>
          </w:p>
        </w:tc>
        <w:tc>
          <w:tcPr>
            <w:tcW w:w="1400" w:type="dxa"/>
            <w:tcBorders>
              <w:top w:val="nil"/>
              <w:left w:val="nil"/>
              <w:bottom w:val="nil"/>
              <w:right w:val="nil"/>
            </w:tcBorders>
            <w:tcMar>
              <w:top w:w="128" w:type="dxa"/>
              <w:left w:w="43" w:type="dxa"/>
              <w:bottom w:w="43" w:type="dxa"/>
              <w:right w:w="43" w:type="dxa"/>
            </w:tcMar>
            <w:vAlign w:val="bottom"/>
          </w:tcPr>
          <w:p w14:paraId="05FCC6A0" w14:textId="77777777" w:rsidR="0089264D" w:rsidRPr="00B40C4C" w:rsidRDefault="0089264D" w:rsidP="00354E00">
            <w:pPr>
              <w:jc w:val="right"/>
            </w:pPr>
            <w:r w:rsidRPr="00B40C4C">
              <w:t>2 557,6</w:t>
            </w:r>
          </w:p>
        </w:tc>
        <w:tc>
          <w:tcPr>
            <w:tcW w:w="1400" w:type="dxa"/>
            <w:tcBorders>
              <w:top w:val="nil"/>
              <w:left w:val="nil"/>
              <w:bottom w:val="nil"/>
              <w:right w:val="nil"/>
            </w:tcBorders>
            <w:tcMar>
              <w:top w:w="128" w:type="dxa"/>
              <w:left w:w="43" w:type="dxa"/>
              <w:bottom w:w="43" w:type="dxa"/>
              <w:right w:w="43" w:type="dxa"/>
            </w:tcMar>
            <w:vAlign w:val="bottom"/>
          </w:tcPr>
          <w:p w14:paraId="4D5CA172" w14:textId="77777777" w:rsidR="0089264D" w:rsidRPr="00B40C4C" w:rsidRDefault="0089264D" w:rsidP="00354E00">
            <w:pPr>
              <w:jc w:val="right"/>
            </w:pPr>
            <w:r w:rsidRPr="00B40C4C">
              <w:t>40,9</w:t>
            </w:r>
          </w:p>
        </w:tc>
      </w:tr>
      <w:tr w:rsidR="00446E55" w:rsidRPr="00B40C4C" w14:paraId="0AEC368A" w14:textId="77777777">
        <w:trPr>
          <w:trHeight w:val="380"/>
        </w:trPr>
        <w:tc>
          <w:tcPr>
            <w:tcW w:w="5320" w:type="dxa"/>
            <w:tcBorders>
              <w:top w:val="nil"/>
              <w:left w:val="nil"/>
              <w:bottom w:val="nil"/>
              <w:right w:val="nil"/>
            </w:tcBorders>
            <w:tcMar>
              <w:top w:w="128" w:type="dxa"/>
              <w:left w:w="43" w:type="dxa"/>
              <w:bottom w:w="43" w:type="dxa"/>
              <w:right w:w="43" w:type="dxa"/>
            </w:tcMar>
          </w:tcPr>
          <w:p w14:paraId="25C5AE43" w14:textId="77777777" w:rsidR="0089264D" w:rsidRPr="00B40C4C" w:rsidRDefault="0089264D" w:rsidP="009137DA">
            <w:r w:rsidRPr="00B40C4C">
              <w:t>01.20 Statsforvalterne</w:t>
            </w:r>
          </w:p>
        </w:tc>
        <w:tc>
          <w:tcPr>
            <w:tcW w:w="1400" w:type="dxa"/>
            <w:tcBorders>
              <w:top w:val="nil"/>
              <w:left w:val="nil"/>
              <w:bottom w:val="nil"/>
              <w:right w:val="nil"/>
            </w:tcBorders>
            <w:tcMar>
              <w:top w:w="128" w:type="dxa"/>
              <w:left w:w="43" w:type="dxa"/>
              <w:bottom w:w="43" w:type="dxa"/>
              <w:right w:w="43" w:type="dxa"/>
            </w:tcMar>
            <w:vAlign w:val="bottom"/>
          </w:tcPr>
          <w:p w14:paraId="2BBB0580" w14:textId="77777777" w:rsidR="0089264D" w:rsidRPr="00B40C4C" w:rsidRDefault="0089264D" w:rsidP="00354E00">
            <w:pPr>
              <w:jc w:val="right"/>
            </w:pPr>
            <w:r w:rsidRPr="00B40C4C">
              <w:t>2 360,9</w:t>
            </w:r>
          </w:p>
        </w:tc>
        <w:tc>
          <w:tcPr>
            <w:tcW w:w="1400" w:type="dxa"/>
            <w:tcBorders>
              <w:top w:val="nil"/>
              <w:left w:val="nil"/>
              <w:bottom w:val="nil"/>
              <w:right w:val="nil"/>
            </w:tcBorders>
            <w:tcMar>
              <w:top w:w="128" w:type="dxa"/>
              <w:left w:w="43" w:type="dxa"/>
              <w:bottom w:w="43" w:type="dxa"/>
              <w:right w:w="43" w:type="dxa"/>
            </w:tcMar>
            <w:vAlign w:val="bottom"/>
          </w:tcPr>
          <w:p w14:paraId="40CECC14" w14:textId="77777777" w:rsidR="0089264D" w:rsidRPr="00B40C4C" w:rsidRDefault="0089264D" w:rsidP="00354E00">
            <w:pPr>
              <w:jc w:val="right"/>
            </w:pPr>
            <w:r w:rsidRPr="00B40C4C">
              <w:t>2 480,7</w:t>
            </w:r>
          </w:p>
        </w:tc>
        <w:tc>
          <w:tcPr>
            <w:tcW w:w="1400" w:type="dxa"/>
            <w:tcBorders>
              <w:top w:val="nil"/>
              <w:left w:val="nil"/>
              <w:bottom w:val="nil"/>
              <w:right w:val="nil"/>
            </w:tcBorders>
            <w:tcMar>
              <w:top w:w="128" w:type="dxa"/>
              <w:left w:w="43" w:type="dxa"/>
              <w:bottom w:w="43" w:type="dxa"/>
              <w:right w:w="43" w:type="dxa"/>
            </w:tcMar>
            <w:vAlign w:val="bottom"/>
          </w:tcPr>
          <w:p w14:paraId="5877E72B" w14:textId="77777777" w:rsidR="0089264D" w:rsidRPr="00B40C4C" w:rsidRDefault="0089264D" w:rsidP="00354E00">
            <w:pPr>
              <w:jc w:val="right"/>
            </w:pPr>
            <w:r w:rsidRPr="00B40C4C">
              <w:t>5,1</w:t>
            </w:r>
          </w:p>
        </w:tc>
      </w:tr>
      <w:tr w:rsidR="00446E55" w:rsidRPr="00B40C4C" w14:paraId="34A34B27" w14:textId="77777777">
        <w:trPr>
          <w:trHeight w:val="380"/>
        </w:trPr>
        <w:tc>
          <w:tcPr>
            <w:tcW w:w="5320" w:type="dxa"/>
            <w:tcBorders>
              <w:top w:val="nil"/>
              <w:left w:val="nil"/>
              <w:bottom w:val="nil"/>
              <w:right w:val="nil"/>
            </w:tcBorders>
            <w:tcMar>
              <w:top w:w="128" w:type="dxa"/>
              <w:left w:w="43" w:type="dxa"/>
              <w:bottom w:w="43" w:type="dxa"/>
              <w:right w:w="43" w:type="dxa"/>
            </w:tcMar>
          </w:tcPr>
          <w:p w14:paraId="22F4FE69" w14:textId="77777777" w:rsidR="0089264D" w:rsidRPr="00B40C4C" w:rsidRDefault="0089264D" w:rsidP="009137DA">
            <w:r w:rsidRPr="00B40C4C">
              <w:t>01.30 Statlige byggeprosjekter og eiendomsforvaltning</w:t>
            </w:r>
          </w:p>
        </w:tc>
        <w:tc>
          <w:tcPr>
            <w:tcW w:w="1400" w:type="dxa"/>
            <w:tcBorders>
              <w:top w:val="nil"/>
              <w:left w:val="nil"/>
              <w:bottom w:val="nil"/>
              <w:right w:val="nil"/>
            </w:tcBorders>
            <w:tcMar>
              <w:top w:w="128" w:type="dxa"/>
              <w:left w:w="43" w:type="dxa"/>
              <w:bottom w:w="43" w:type="dxa"/>
              <w:right w:w="43" w:type="dxa"/>
            </w:tcMar>
            <w:vAlign w:val="bottom"/>
          </w:tcPr>
          <w:p w14:paraId="2BD0D76A" w14:textId="77777777" w:rsidR="0089264D" w:rsidRPr="00B40C4C" w:rsidRDefault="0089264D" w:rsidP="00354E00">
            <w:pPr>
              <w:jc w:val="right"/>
            </w:pPr>
            <w:r w:rsidRPr="00B40C4C">
              <w:t>13 631,7</w:t>
            </w:r>
          </w:p>
        </w:tc>
        <w:tc>
          <w:tcPr>
            <w:tcW w:w="1400" w:type="dxa"/>
            <w:tcBorders>
              <w:top w:val="nil"/>
              <w:left w:val="nil"/>
              <w:bottom w:val="nil"/>
              <w:right w:val="nil"/>
            </w:tcBorders>
            <w:tcMar>
              <w:top w:w="128" w:type="dxa"/>
              <w:left w:w="43" w:type="dxa"/>
              <w:bottom w:w="43" w:type="dxa"/>
              <w:right w:w="43" w:type="dxa"/>
            </w:tcMar>
            <w:vAlign w:val="bottom"/>
          </w:tcPr>
          <w:p w14:paraId="05E4CC1D" w14:textId="77777777" w:rsidR="0089264D" w:rsidRPr="00B40C4C" w:rsidRDefault="0089264D" w:rsidP="00354E00">
            <w:pPr>
              <w:jc w:val="right"/>
            </w:pPr>
            <w:r w:rsidRPr="00B40C4C">
              <w:t>14 805,3</w:t>
            </w:r>
          </w:p>
        </w:tc>
        <w:tc>
          <w:tcPr>
            <w:tcW w:w="1400" w:type="dxa"/>
            <w:tcBorders>
              <w:top w:val="nil"/>
              <w:left w:val="nil"/>
              <w:bottom w:val="nil"/>
              <w:right w:val="nil"/>
            </w:tcBorders>
            <w:tcMar>
              <w:top w:w="128" w:type="dxa"/>
              <w:left w:w="43" w:type="dxa"/>
              <w:bottom w:w="43" w:type="dxa"/>
              <w:right w:w="43" w:type="dxa"/>
            </w:tcMar>
            <w:vAlign w:val="bottom"/>
          </w:tcPr>
          <w:p w14:paraId="35771667" w14:textId="77777777" w:rsidR="0089264D" w:rsidRPr="00B40C4C" w:rsidRDefault="0089264D" w:rsidP="00354E00">
            <w:pPr>
              <w:jc w:val="right"/>
            </w:pPr>
            <w:r w:rsidRPr="00B40C4C">
              <w:t>8,6</w:t>
            </w:r>
          </w:p>
        </w:tc>
      </w:tr>
      <w:tr w:rsidR="00446E55" w:rsidRPr="00B40C4C" w14:paraId="54C16621" w14:textId="77777777">
        <w:trPr>
          <w:trHeight w:val="380"/>
        </w:trPr>
        <w:tc>
          <w:tcPr>
            <w:tcW w:w="5320" w:type="dxa"/>
            <w:tcBorders>
              <w:top w:val="nil"/>
              <w:left w:val="nil"/>
              <w:bottom w:val="nil"/>
              <w:right w:val="nil"/>
            </w:tcBorders>
            <w:tcMar>
              <w:top w:w="128" w:type="dxa"/>
              <w:left w:w="43" w:type="dxa"/>
              <w:bottom w:w="43" w:type="dxa"/>
              <w:right w:w="43" w:type="dxa"/>
            </w:tcMar>
          </w:tcPr>
          <w:p w14:paraId="7786F9EC" w14:textId="77777777" w:rsidR="0089264D" w:rsidRPr="00B40C4C" w:rsidRDefault="0089264D" w:rsidP="009137DA">
            <w:r w:rsidRPr="00B40C4C">
              <w:t>01.40 Forvaltningsutvikling, IT- og ekompolitikk</w:t>
            </w:r>
          </w:p>
        </w:tc>
        <w:tc>
          <w:tcPr>
            <w:tcW w:w="1400" w:type="dxa"/>
            <w:tcBorders>
              <w:top w:val="nil"/>
              <w:left w:val="nil"/>
              <w:bottom w:val="nil"/>
              <w:right w:val="nil"/>
            </w:tcBorders>
            <w:tcMar>
              <w:top w:w="128" w:type="dxa"/>
              <w:left w:w="43" w:type="dxa"/>
              <w:bottom w:w="43" w:type="dxa"/>
              <w:right w:w="43" w:type="dxa"/>
            </w:tcMar>
            <w:vAlign w:val="bottom"/>
          </w:tcPr>
          <w:p w14:paraId="102EBC03" w14:textId="77777777" w:rsidR="0089264D" w:rsidRPr="00B40C4C" w:rsidRDefault="0089264D" w:rsidP="00354E00">
            <w:pPr>
              <w:jc w:val="right"/>
            </w:pPr>
            <w:r w:rsidRPr="00B40C4C">
              <w:t>2 487,7</w:t>
            </w:r>
          </w:p>
        </w:tc>
        <w:tc>
          <w:tcPr>
            <w:tcW w:w="1400" w:type="dxa"/>
            <w:tcBorders>
              <w:top w:val="nil"/>
              <w:left w:val="nil"/>
              <w:bottom w:val="nil"/>
              <w:right w:val="nil"/>
            </w:tcBorders>
            <w:tcMar>
              <w:top w:w="128" w:type="dxa"/>
              <w:left w:w="43" w:type="dxa"/>
              <w:bottom w:w="43" w:type="dxa"/>
              <w:right w:w="43" w:type="dxa"/>
            </w:tcMar>
            <w:vAlign w:val="bottom"/>
          </w:tcPr>
          <w:p w14:paraId="6BEF7A81" w14:textId="77777777" w:rsidR="0089264D" w:rsidRPr="00B40C4C" w:rsidRDefault="0089264D" w:rsidP="00354E00">
            <w:pPr>
              <w:jc w:val="right"/>
            </w:pPr>
            <w:r w:rsidRPr="00B40C4C">
              <w:t>2 690,5</w:t>
            </w:r>
          </w:p>
        </w:tc>
        <w:tc>
          <w:tcPr>
            <w:tcW w:w="1400" w:type="dxa"/>
            <w:tcBorders>
              <w:top w:val="nil"/>
              <w:left w:val="nil"/>
              <w:bottom w:val="nil"/>
              <w:right w:val="nil"/>
            </w:tcBorders>
            <w:tcMar>
              <w:top w:w="128" w:type="dxa"/>
              <w:left w:w="43" w:type="dxa"/>
              <w:bottom w:w="43" w:type="dxa"/>
              <w:right w:w="43" w:type="dxa"/>
            </w:tcMar>
            <w:vAlign w:val="bottom"/>
          </w:tcPr>
          <w:p w14:paraId="5D3BA8A3" w14:textId="77777777" w:rsidR="0089264D" w:rsidRPr="00B40C4C" w:rsidRDefault="0089264D" w:rsidP="00354E00">
            <w:pPr>
              <w:jc w:val="right"/>
            </w:pPr>
            <w:r w:rsidRPr="00B40C4C">
              <w:t>8,2</w:t>
            </w:r>
          </w:p>
        </w:tc>
      </w:tr>
      <w:tr w:rsidR="00446E55" w:rsidRPr="00B40C4C" w14:paraId="2EECEC27" w14:textId="77777777">
        <w:trPr>
          <w:trHeight w:val="380"/>
        </w:trPr>
        <w:tc>
          <w:tcPr>
            <w:tcW w:w="5320" w:type="dxa"/>
            <w:tcBorders>
              <w:top w:val="nil"/>
              <w:left w:val="nil"/>
              <w:bottom w:val="nil"/>
              <w:right w:val="nil"/>
            </w:tcBorders>
            <w:tcMar>
              <w:top w:w="128" w:type="dxa"/>
              <w:left w:w="43" w:type="dxa"/>
              <w:bottom w:w="43" w:type="dxa"/>
              <w:right w:w="43" w:type="dxa"/>
            </w:tcMar>
          </w:tcPr>
          <w:p w14:paraId="1A77F5EE" w14:textId="77777777" w:rsidR="0089264D" w:rsidRPr="00B40C4C" w:rsidRDefault="0089264D" w:rsidP="009137DA">
            <w:r w:rsidRPr="00B40C4C">
              <w:t>01.50 Personvern</w:t>
            </w:r>
          </w:p>
        </w:tc>
        <w:tc>
          <w:tcPr>
            <w:tcW w:w="1400" w:type="dxa"/>
            <w:tcBorders>
              <w:top w:val="nil"/>
              <w:left w:val="nil"/>
              <w:bottom w:val="nil"/>
              <w:right w:val="nil"/>
            </w:tcBorders>
            <w:tcMar>
              <w:top w:w="128" w:type="dxa"/>
              <w:left w:w="43" w:type="dxa"/>
              <w:bottom w:w="43" w:type="dxa"/>
              <w:right w:w="43" w:type="dxa"/>
            </w:tcMar>
            <w:vAlign w:val="bottom"/>
          </w:tcPr>
          <w:p w14:paraId="07225B32" w14:textId="77777777" w:rsidR="0089264D" w:rsidRPr="00B40C4C" w:rsidRDefault="0089264D" w:rsidP="00354E00">
            <w:pPr>
              <w:jc w:val="right"/>
            </w:pPr>
            <w:r w:rsidRPr="00B40C4C">
              <w:t>85,0</w:t>
            </w:r>
          </w:p>
        </w:tc>
        <w:tc>
          <w:tcPr>
            <w:tcW w:w="1400" w:type="dxa"/>
            <w:tcBorders>
              <w:top w:val="nil"/>
              <w:left w:val="nil"/>
              <w:bottom w:val="nil"/>
              <w:right w:val="nil"/>
            </w:tcBorders>
            <w:tcMar>
              <w:top w:w="128" w:type="dxa"/>
              <w:left w:w="43" w:type="dxa"/>
              <w:bottom w:w="43" w:type="dxa"/>
              <w:right w:w="43" w:type="dxa"/>
            </w:tcMar>
            <w:vAlign w:val="bottom"/>
          </w:tcPr>
          <w:p w14:paraId="4C113553" w14:textId="77777777" w:rsidR="0089264D" w:rsidRPr="00B40C4C" w:rsidRDefault="0089264D" w:rsidP="00354E00">
            <w:pPr>
              <w:jc w:val="right"/>
            </w:pPr>
            <w:r w:rsidRPr="00B40C4C">
              <w:t>87,8</w:t>
            </w:r>
          </w:p>
        </w:tc>
        <w:tc>
          <w:tcPr>
            <w:tcW w:w="1400" w:type="dxa"/>
            <w:tcBorders>
              <w:top w:val="nil"/>
              <w:left w:val="nil"/>
              <w:bottom w:val="nil"/>
              <w:right w:val="nil"/>
            </w:tcBorders>
            <w:tcMar>
              <w:top w:w="128" w:type="dxa"/>
              <w:left w:w="43" w:type="dxa"/>
              <w:bottom w:w="43" w:type="dxa"/>
              <w:right w:w="43" w:type="dxa"/>
            </w:tcMar>
            <w:vAlign w:val="bottom"/>
          </w:tcPr>
          <w:p w14:paraId="4B3798C7" w14:textId="77777777" w:rsidR="0089264D" w:rsidRPr="00B40C4C" w:rsidRDefault="0089264D" w:rsidP="00354E00">
            <w:pPr>
              <w:jc w:val="right"/>
            </w:pPr>
            <w:r w:rsidRPr="00B40C4C">
              <w:t>3,3</w:t>
            </w:r>
          </w:p>
        </w:tc>
      </w:tr>
      <w:tr w:rsidR="00446E55" w:rsidRPr="00B40C4C" w14:paraId="3A0E177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22C502F" w14:textId="77777777" w:rsidR="0089264D" w:rsidRPr="00B40C4C" w:rsidRDefault="0089264D" w:rsidP="009137DA">
            <w:r w:rsidRPr="00B40C4C">
              <w:t>01.60 Statlig arbeidsgiverpolitikk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0D07E0" w14:textId="77777777" w:rsidR="0089264D" w:rsidRPr="00B40C4C" w:rsidRDefault="0089264D" w:rsidP="00354E00">
            <w:pPr>
              <w:jc w:val="right"/>
            </w:pPr>
            <w:r w:rsidRPr="00B40C4C">
              <w:t>667,1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F3C5F6" w14:textId="77777777" w:rsidR="0089264D" w:rsidRPr="00B40C4C" w:rsidRDefault="0089264D" w:rsidP="00354E00">
            <w:pPr>
              <w:jc w:val="right"/>
            </w:pPr>
            <w:r w:rsidRPr="00B40C4C">
              <w:t>694,6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FE40F0" w14:textId="77777777" w:rsidR="0089264D" w:rsidRPr="00B40C4C" w:rsidRDefault="0089264D" w:rsidP="00354E00">
            <w:pPr>
              <w:jc w:val="right"/>
            </w:pPr>
            <w:r w:rsidRPr="00B40C4C">
              <w:t>4,1</w:t>
            </w:r>
          </w:p>
        </w:tc>
      </w:tr>
      <w:tr w:rsidR="00446E55" w:rsidRPr="00B40C4C" w14:paraId="1CFF568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9A74018"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2A8F8" w14:textId="77777777" w:rsidR="0089264D" w:rsidRPr="00B40C4C" w:rsidRDefault="0089264D" w:rsidP="00354E00">
            <w:pPr>
              <w:jc w:val="right"/>
            </w:pPr>
            <w:r w:rsidRPr="00B40C4C">
              <w:t>21 474,4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8FA2C" w14:textId="77777777" w:rsidR="0089264D" w:rsidRPr="00B40C4C" w:rsidRDefault="0089264D" w:rsidP="00354E00">
            <w:pPr>
              <w:jc w:val="right"/>
            </w:pPr>
            <w:r w:rsidRPr="00B40C4C">
              <w:t>23 747,5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26026" w14:textId="77777777" w:rsidR="0089264D" w:rsidRPr="00B40C4C" w:rsidRDefault="0089264D" w:rsidP="00354E00">
            <w:pPr>
              <w:jc w:val="right"/>
            </w:pPr>
            <w:r w:rsidRPr="00B40C4C">
              <w:t>10,6</w:t>
            </w:r>
          </w:p>
        </w:tc>
      </w:tr>
      <w:tr w:rsidR="00446E55" w:rsidRPr="00B40C4C" w14:paraId="1760152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AA6CF16" w14:textId="77777777" w:rsidR="0089264D" w:rsidRPr="00B40C4C" w:rsidRDefault="0089264D" w:rsidP="009137DA">
            <w:r w:rsidRPr="00B40C4C">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633D42" w14:textId="77777777" w:rsidR="0089264D" w:rsidRPr="00B40C4C" w:rsidRDefault="0089264D" w:rsidP="00354E00">
            <w:pPr>
              <w:jc w:val="right"/>
            </w:pPr>
            <w:r w:rsidRPr="00B40C4C">
              <w:t>19 400,0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31E4A5" w14:textId="77777777" w:rsidR="0089264D" w:rsidRPr="00B40C4C" w:rsidRDefault="0089264D" w:rsidP="00354E00">
            <w:pPr>
              <w:jc w:val="right"/>
            </w:pPr>
            <w:r w:rsidRPr="00B40C4C">
              <w:t>7 600,0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1D555A" w14:textId="77777777" w:rsidR="0089264D" w:rsidRPr="00B40C4C" w:rsidRDefault="0089264D" w:rsidP="00354E00">
            <w:pPr>
              <w:jc w:val="right"/>
            </w:pPr>
            <w:r w:rsidRPr="00B40C4C">
              <w:t>-60,8</w:t>
            </w:r>
          </w:p>
        </w:tc>
      </w:tr>
      <w:tr w:rsidR="00446E55" w:rsidRPr="00B40C4C" w14:paraId="5780330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C17EFCE" w14:textId="77777777" w:rsidR="0089264D" w:rsidRPr="00B40C4C" w:rsidRDefault="0089264D" w:rsidP="009137DA">
            <w:r w:rsidRPr="00B40C4C">
              <w:t>Sum Digitalisering og forvaltning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5787A2" w14:textId="77777777" w:rsidR="0089264D" w:rsidRPr="00B40C4C" w:rsidRDefault="0089264D" w:rsidP="00354E00">
            <w:pPr>
              <w:jc w:val="right"/>
            </w:pPr>
            <w:r w:rsidRPr="00B40C4C">
              <w:t>40 874,4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FB0481" w14:textId="77777777" w:rsidR="0089264D" w:rsidRPr="00B40C4C" w:rsidRDefault="0089264D" w:rsidP="00354E00">
            <w:pPr>
              <w:jc w:val="right"/>
            </w:pPr>
            <w:r w:rsidRPr="00B40C4C">
              <w:t>31 347,5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E89A9C" w14:textId="77777777" w:rsidR="0089264D" w:rsidRPr="00B40C4C" w:rsidRDefault="0089264D" w:rsidP="00354E00">
            <w:pPr>
              <w:jc w:val="right"/>
            </w:pPr>
            <w:r w:rsidRPr="00B40C4C">
              <w:t>-23,3</w:t>
            </w:r>
          </w:p>
        </w:tc>
      </w:tr>
      <w:tr w:rsidR="00446E55" w:rsidRPr="00B40C4C" w14:paraId="1E801B2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C328402" w14:textId="77777777" w:rsidR="0089264D" w:rsidRPr="00B40C4C" w:rsidRDefault="0089264D" w:rsidP="009137DA">
            <w:r w:rsidRPr="00B40C4C">
              <w:t>Sum Digitaliserings- og forvaltningsdepartementet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FF3337" w14:textId="77777777" w:rsidR="0089264D" w:rsidRPr="00B40C4C" w:rsidRDefault="0089264D" w:rsidP="00354E00">
            <w:pPr>
              <w:jc w:val="right"/>
            </w:pPr>
            <w:r w:rsidRPr="00B40C4C">
              <w:t>41 166,0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5CB3CD" w14:textId="77777777" w:rsidR="0089264D" w:rsidRPr="00B40C4C" w:rsidRDefault="0089264D" w:rsidP="00354E00">
            <w:pPr>
              <w:jc w:val="right"/>
            </w:pPr>
            <w:r w:rsidRPr="00B40C4C">
              <w:t>31 664,4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6A8BBF" w14:textId="77777777" w:rsidR="0089264D" w:rsidRPr="00B40C4C" w:rsidRDefault="0089264D" w:rsidP="00354E00">
            <w:pPr>
              <w:jc w:val="right"/>
            </w:pPr>
            <w:r w:rsidRPr="00B40C4C">
              <w:t>-23,1</w:t>
            </w:r>
          </w:p>
        </w:tc>
      </w:tr>
    </w:tbl>
    <w:p w14:paraId="5406E555" w14:textId="77777777" w:rsidR="0089264D" w:rsidRPr="00B40C4C" w:rsidRDefault="0089264D" w:rsidP="00503FD6">
      <w:r w:rsidRPr="00B40C4C">
        <w:t>Hovedprioriteringer i budsjettforslaget for Digitaliserings- og forvaltningsdepartementet:</w:t>
      </w:r>
    </w:p>
    <w:p w14:paraId="2798CD1D" w14:textId="77777777" w:rsidR="0089264D" w:rsidRPr="00B40C4C" w:rsidRDefault="0089264D" w:rsidP="009137DA">
      <w:pPr>
        <w:pStyle w:val="Liste"/>
      </w:pPr>
      <w:r w:rsidRPr="00B40C4C">
        <w:t>et digitalisert samfunn for alle</w:t>
      </w:r>
    </w:p>
    <w:p w14:paraId="2C01A635" w14:textId="77777777" w:rsidR="0089264D" w:rsidRPr="00B40C4C" w:rsidRDefault="0089264D" w:rsidP="009137DA">
      <w:pPr>
        <w:pStyle w:val="Liste"/>
      </w:pPr>
      <w:r w:rsidRPr="00B40C4C">
        <w:t>en omstillingsdyktig og effektiv offentlig sektor</w:t>
      </w:r>
    </w:p>
    <w:p w14:paraId="5651FC78" w14:textId="77777777" w:rsidR="0089264D" w:rsidRPr="00B40C4C" w:rsidRDefault="0089264D" w:rsidP="009137DA">
      <w:r w:rsidRPr="00B40C4C">
        <w:t xml:space="preserve">Regjeringen arbeider for </w:t>
      </w:r>
      <w:r w:rsidRPr="00B40C4C">
        <w:rPr>
          <w:rStyle w:val="kursiv"/>
        </w:rPr>
        <w:t>et digitalisert samfunn for alle</w:t>
      </w:r>
      <w:r w:rsidRPr="00B40C4C">
        <w:t>. Digitalisering og ny teknologi er en drivkraft for et bærekraftig velferdssamfunn og et virkemiddel for å utvikle samfunnet. Digitaliseringen må skje på en trygg og forsvarlig måte. Regjeringen prioriterer arbeidet med forsvarlig drift, sikring og forvaltning av digitale fellesløsninger og foreslår midler til å videreutvikle Altinn og midler til nasjonale digitale fellesløsninger i Digitaliseringsdirektoratet. Regjeringen foreslår også midler til videreutvikling av digitalt dødsbo. For at ikke-digitale brukere kan la andre representere seg i digitale tjenester, foreslår regjeringen midler til å starte arbeidet med en fullmaktsløsning. Regjeringen foreslår videre en økning i tilsagnsrammen for medfinansieringsordningen, som vil bidra til at flere samfunnsøkonomisk lønnsomme digitaliseringsprosjekter gjennomføres.</w:t>
      </w:r>
    </w:p>
    <w:p w14:paraId="224F70CC" w14:textId="77777777" w:rsidR="0089264D" w:rsidRPr="00B40C4C" w:rsidRDefault="0089264D" w:rsidP="009137DA">
      <w:r w:rsidRPr="00B40C4C">
        <w:t>Norge er kandidatland til å gjennomføre Internet Governance Forum (IGF) i 2025. Russland er den andre kandidaten. Dersom Norge blir valgt, vil regjeringen holde verdier som menneskerettigheter, ytringsfrihet og personvern høyt i gjennomføringen av arrangementet.</w:t>
      </w:r>
    </w:p>
    <w:p w14:paraId="5CA6F67C" w14:textId="77777777" w:rsidR="0089264D" w:rsidRPr="00B40C4C" w:rsidRDefault="0089264D" w:rsidP="009137DA">
      <w:r w:rsidRPr="00B40C4C">
        <w:t>European Digital Innovation Hubs (EDIH) er et sentralt tiltak i EU-programmet DIGITAL. De to norske konsortiene kan få inntil 1 mill. euro i årlig støtte fra EU dersom Norge stiller med tilsvarende nasjonal medfinansiering. Regjeringen foreslår derfor midler til medfinansiering og oppfølging av de digitale konsortiene.</w:t>
      </w:r>
    </w:p>
    <w:p w14:paraId="0C4ACB9E" w14:textId="77777777" w:rsidR="0089264D" w:rsidRPr="00B40C4C" w:rsidRDefault="0089264D" w:rsidP="009137DA">
      <w:r w:rsidRPr="00B40C4C">
        <w:lastRenderedPageBreak/>
        <w:t xml:space="preserve">Gjennom </w:t>
      </w:r>
      <w:r w:rsidRPr="00B40C4C">
        <w:rPr>
          <w:rStyle w:val="kursiv"/>
        </w:rPr>
        <w:t>en omstillingsdyktig og effektiv offentlig sektor</w:t>
      </w:r>
      <w:r w:rsidRPr="00B40C4C">
        <w:t xml:space="preserve"> vil regjeringen bidra til mer velferd og mindre administrasjon. Tillitsreformen er en integrert del av dette.</w:t>
      </w:r>
    </w:p>
    <w:p w14:paraId="2C721456" w14:textId="77777777" w:rsidR="0089264D" w:rsidRPr="00B40C4C" w:rsidRDefault="0089264D" w:rsidP="009137DA">
      <w:r w:rsidRPr="00B40C4C">
        <w:t>I 2026 flytter Statsministerens kontor og de første departementene inn i første byggetrinn av nytt regjeringskvartal. En prioritert oppgave i 2025 er å forberede innflytting, slik at dette skjer på en god og effektiv måte. Regjeringen foreslår midler til nye fellesfunksjoner, fellestjenester og infrastruktur.</w:t>
      </w:r>
    </w:p>
    <w:p w14:paraId="2F82F9F7" w14:textId="77777777" w:rsidR="0089264D" w:rsidRPr="00B40C4C" w:rsidRDefault="0089264D" w:rsidP="009137DA">
      <w:r w:rsidRPr="00B40C4C">
        <w:t>Regjeringen prioriterer arbeidet med sikre og effektive digitale fellestjenester. Regjeringen har besluttet å samle IKT-miljøene til Utenriksdepartementet, Justis- og beredskapsdepartementet og Departementenes sikkerhets- og serviceorganisasjon i én ny felles IKT-virksomhet for departementsfellesskapet – Departementenes digitaliseringsorganisasjon (DIO) – fra 1. januar 2025.</w:t>
      </w:r>
    </w:p>
    <w:p w14:paraId="4EBC4096" w14:textId="77777777" w:rsidR="0089264D" w:rsidRPr="00B40C4C" w:rsidRDefault="0089264D" w:rsidP="009137DA">
      <w:r w:rsidRPr="00B40C4C">
        <w:t>Statsforvalteren ivaretar sentrale oppgaver for staten i fylkene og utgjør et effektivt apparat som i økende grad benyttes. Regjeringen foreslår økt bevilgning til Statsforvalterne.</w:t>
      </w:r>
    </w:p>
    <w:p w14:paraId="27069BC0" w14:textId="77777777" w:rsidR="0089264D" w:rsidRPr="00B40C4C" w:rsidRDefault="0089264D" w:rsidP="009137DA">
      <w:r w:rsidRPr="00B40C4C">
        <w:t>Det er høy aktivitet i statlige byggeprosjekter, blant annet i byggetrinn 1 av nytt regjeringskvartal, nytt livsvitenskapsbygg, Vikingtidsmuseet, Norsk havteknologisenter og NTNU Campussamling.</w:t>
      </w:r>
    </w:p>
    <w:p w14:paraId="4391E5BF" w14:textId="77777777" w:rsidR="0089264D" w:rsidRPr="00B40C4C" w:rsidRDefault="0089264D" w:rsidP="00D100D4">
      <w:pPr>
        <w:pStyle w:val="Overskrift3"/>
      </w:pPr>
      <w:r w:rsidRPr="00B40C4C">
        <w:t>Finansdepartementet</w:t>
      </w:r>
    </w:p>
    <w:p w14:paraId="4F27B7CA"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5FB4E49F"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41C28D56" w14:textId="77777777" w:rsidR="0089264D" w:rsidRPr="00B40C4C" w:rsidRDefault="0089264D" w:rsidP="00354E00">
            <w:pPr>
              <w:jc w:val="right"/>
            </w:pPr>
            <w:r w:rsidRPr="00B40C4C">
              <w:t>Mill. kroner</w:t>
            </w:r>
          </w:p>
        </w:tc>
      </w:tr>
      <w:tr w:rsidR="00446E55" w:rsidRPr="00B40C4C" w14:paraId="0ECE4D40"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9B3936F"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2BE3D7" w14:textId="77777777" w:rsidR="0089264D" w:rsidRPr="00B40C4C" w:rsidRDefault="0089264D" w:rsidP="00354E00">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D072C4" w14:textId="77777777" w:rsidR="0089264D" w:rsidRPr="00B40C4C" w:rsidRDefault="0089264D" w:rsidP="00354E00">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CFA3DE" w14:textId="77777777" w:rsidR="0089264D" w:rsidRPr="00B40C4C" w:rsidRDefault="0089264D" w:rsidP="00354E00">
            <w:pPr>
              <w:jc w:val="right"/>
            </w:pPr>
            <w:r w:rsidRPr="00B40C4C">
              <w:t>Endring i pst.</w:t>
            </w:r>
          </w:p>
        </w:tc>
      </w:tr>
      <w:tr w:rsidR="00446E55" w:rsidRPr="00B40C4C" w14:paraId="552E2605"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B763C4F" w14:textId="77777777" w:rsidR="0089264D" w:rsidRPr="00B40C4C" w:rsidRDefault="0089264D" w:rsidP="009137DA">
            <w:r w:rsidRPr="00B40C4C">
              <w:rPr>
                <w:rStyle w:val="kursiv"/>
              </w:rPr>
              <w:t>Programområde 00 Konstitusjonelle institusjoner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F4750C"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A3B18BD" w14:textId="77777777" w:rsidR="0089264D" w:rsidRPr="00B40C4C" w:rsidRDefault="0089264D" w:rsidP="00354E00">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30DA2A" w14:textId="77777777" w:rsidR="0089264D" w:rsidRPr="00B40C4C" w:rsidRDefault="0089264D" w:rsidP="00354E00">
            <w:pPr>
              <w:jc w:val="right"/>
            </w:pPr>
          </w:p>
        </w:tc>
      </w:tr>
      <w:tr w:rsidR="00446E55" w:rsidRPr="00B40C4C" w14:paraId="0F91C36F" w14:textId="77777777">
        <w:trPr>
          <w:trHeight w:val="380"/>
        </w:trPr>
        <w:tc>
          <w:tcPr>
            <w:tcW w:w="5320" w:type="dxa"/>
            <w:tcBorders>
              <w:top w:val="nil"/>
              <w:left w:val="nil"/>
              <w:bottom w:val="nil"/>
              <w:right w:val="nil"/>
            </w:tcBorders>
            <w:tcMar>
              <w:top w:w="128" w:type="dxa"/>
              <w:left w:w="43" w:type="dxa"/>
              <w:bottom w:w="43" w:type="dxa"/>
              <w:right w:w="43" w:type="dxa"/>
            </w:tcMar>
          </w:tcPr>
          <w:p w14:paraId="66756076" w14:textId="77777777" w:rsidR="0089264D" w:rsidRPr="00B40C4C" w:rsidRDefault="0089264D" w:rsidP="009137DA">
            <w:r w:rsidRPr="00B40C4C">
              <w:t>00.30 Regjering</w:t>
            </w:r>
          </w:p>
        </w:tc>
        <w:tc>
          <w:tcPr>
            <w:tcW w:w="1400" w:type="dxa"/>
            <w:tcBorders>
              <w:top w:val="nil"/>
              <w:left w:val="nil"/>
              <w:bottom w:val="nil"/>
              <w:right w:val="nil"/>
            </w:tcBorders>
            <w:tcMar>
              <w:top w:w="128" w:type="dxa"/>
              <w:left w:w="43" w:type="dxa"/>
              <w:bottom w:w="43" w:type="dxa"/>
              <w:right w:w="43" w:type="dxa"/>
            </w:tcMar>
            <w:vAlign w:val="bottom"/>
          </w:tcPr>
          <w:p w14:paraId="4002761E" w14:textId="77777777" w:rsidR="0089264D" w:rsidRPr="00B40C4C" w:rsidRDefault="0089264D" w:rsidP="00354E00">
            <w:pPr>
              <w:jc w:val="right"/>
            </w:pPr>
            <w:r w:rsidRPr="00B40C4C">
              <w:t>424,0</w:t>
            </w:r>
          </w:p>
        </w:tc>
        <w:tc>
          <w:tcPr>
            <w:tcW w:w="1400" w:type="dxa"/>
            <w:tcBorders>
              <w:top w:val="nil"/>
              <w:left w:val="nil"/>
              <w:bottom w:val="nil"/>
              <w:right w:val="nil"/>
            </w:tcBorders>
            <w:tcMar>
              <w:top w:w="128" w:type="dxa"/>
              <w:left w:w="43" w:type="dxa"/>
              <w:bottom w:w="43" w:type="dxa"/>
              <w:right w:w="43" w:type="dxa"/>
            </w:tcMar>
            <w:vAlign w:val="bottom"/>
          </w:tcPr>
          <w:p w14:paraId="397A4247" w14:textId="77777777" w:rsidR="0089264D" w:rsidRPr="00B40C4C" w:rsidRDefault="0089264D" w:rsidP="00354E00">
            <w:pPr>
              <w:jc w:val="right"/>
            </w:pPr>
            <w:r w:rsidRPr="00B40C4C">
              <w:t>461,2</w:t>
            </w:r>
          </w:p>
        </w:tc>
        <w:tc>
          <w:tcPr>
            <w:tcW w:w="1400" w:type="dxa"/>
            <w:tcBorders>
              <w:top w:val="nil"/>
              <w:left w:val="nil"/>
              <w:bottom w:val="nil"/>
              <w:right w:val="nil"/>
            </w:tcBorders>
            <w:tcMar>
              <w:top w:w="128" w:type="dxa"/>
              <w:left w:w="43" w:type="dxa"/>
              <w:bottom w:w="43" w:type="dxa"/>
              <w:right w:w="43" w:type="dxa"/>
            </w:tcMar>
            <w:vAlign w:val="bottom"/>
          </w:tcPr>
          <w:p w14:paraId="224D6E6B" w14:textId="77777777" w:rsidR="0089264D" w:rsidRPr="00B40C4C" w:rsidRDefault="0089264D" w:rsidP="00354E00">
            <w:pPr>
              <w:jc w:val="right"/>
            </w:pPr>
            <w:r w:rsidRPr="00B40C4C">
              <w:t>8,8</w:t>
            </w:r>
          </w:p>
        </w:tc>
      </w:tr>
      <w:tr w:rsidR="00446E55" w:rsidRPr="00B40C4C" w14:paraId="12C9041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6033484" w14:textId="77777777" w:rsidR="0089264D" w:rsidRPr="00B40C4C" w:rsidRDefault="0089264D" w:rsidP="009137DA">
            <w:r w:rsidRPr="00B40C4C">
              <w:t>00.40 Stortinget og tilknyttede organ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0298D3" w14:textId="77777777" w:rsidR="0089264D" w:rsidRPr="00B40C4C" w:rsidRDefault="0089264D" w:rsidP="00354E00">
            <w:pPr>
              <w:jc w:val="right"/>
            </w:pPr>
            <w:r w:rsidRPr="00B40C4C">
              <w:t>2 444,1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ADAD92" w14:textId="77777777" w:rsidR="0089264D" w:rsidRPr="00B40C4C" w:rsidRDefault="0089264D" w:rsidP="00354E00">
            <w:pPr>
              <w:jc w:val="right"/>
            </w:pPr>
            <w:r w:rsidRPr="00B40C4C">
              <w:t>2 586,9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E8887E" w14:textId="77777777" w:rsidR="0089264D" w:rsidRPr="00B40C4C" w:rsidRDefault="0089264D" w:rsidP="00354E00">
            <w:pPr>
              <w:jc w:val="right"/>
            </w:pPr>
            <w:r w:rsidRPr="00B40C4C">
              <w:t>5,8</w:t>
            </w:r>
          </w:p>
        </w:tc>
      </w:tr>
      <w:tr w:rsidR="00446E55" w:rsidRPr="00B40C4C" w14:paraId="794331B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4ADE627" w14:textId="77777777" w:rsidR="0089264D" w:rsidRPr="00B40C4C" w:rsidRDefault="0089264D" w:rsidP="009137DA">
            <w:r w:rsidRPr="00B40C4C">
              <w:t>Sum Konstitusjonelle institusjoner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3482C" w14:textId="77777777" w:rsidR="0089264D" w:rsidRPr="00B40C4C" w:rsidRDefault="0089264D" w:rsidP="00354E00">
            <w:pPr>
              <w:jc w:val="right"/>
            </w:pPr>
            <w:r w:rsidRPr="00B40C4C">
              <w:t>2 868,0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4B04E" w14:textId="77777777" w:rsidR="0089264D" w:rsidRPr="00B40C4C" w:rsidRDefault="0089264D" w:rsidP="00354E00">
            <w:pPr>
              <w:jc w:val="right"/>
            </w:pPr>
            <w:r w:rsidRPr="00B40C4C">
              <w:t>3 048,2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C5E86" w14:textId="77777777" w:rsidR="0089264D" w:rsidRPr="00B40C4C" w:rsidRDefault="0089264D" w:rsidP="00354E00">
            <w:pPr>
              <w:jc w:val="right"/>
            </w:pPr>
            <w:r w:rsidRPr="00B40C4C">
              <w:t>6,3</w:t>
            </w:r>
          </w:p>
        </w:tc>
      </w:tr>
      <w:tr w:rsidR="00446E55" w:rsidRPr="00B40C4C" w14:paraId="70A4B537" w14:textId="77777777">
        <w:trPr>
          <w:trHeight w:val="380"/>
        </w:trPr>
        <w:tc>
          <w:tcPr>
            <w:tcW w:w="5320" w:type="dxa"/>
            <w:tcBorders>
              <w:top w:val="nil"/>
              <w:left w:val="nil"/>
              <w:bottom w:val="nil"/>
              <w:right w:val="nil"/>
            </w:tcBorders>
            <w:tcMar>
              <w:top w:w="128" w:type="dxa"/>
              <w:left w:w="43" w:type="dxa"/>
              <w:bottom w:w="43" w:type="dxa"/>
              <w:right w:w="43" w:type="dxa"/>
            </w:tcMar>
          </w:tcPr>
          <w:p w14:paraId="21D811A1" w14:textId="77777777" w:rsidR="0089264D" w:rsidRPr="00B40C4C" w:rsidRDefault="0089264D" w:rsidP="009137DA">
            <w:r w:rsidRPr="00B40C4C">
              <w:rPr>
                <w:rStyle w:val="kursiv"/>
              </w:rPr>
              <w:t>Programområde 23 Finansadministrasjon</w:t>
            </w:r>
          </w:p>
        </w:tc>
        <w:tc>
          <w:tcPr>
            <w:tcW w:w="1400" w:type="dxa"/>
            <w:tcBorders>
              <w:top w:val="nil"/>
              <w:left w:val="nil"/>
              <w:bottom w:val="nil"/>
              <w:right w:val="nil"/>
            </w:tcBorders>
            <w:tcMar>
              <w:top w:w="128" w:type="dxa"/>
              <w:left w:w="43" w:type="dxa"/>
              <w:bottom w:w="43" w:type="dxa"/>
              <w:right w:w="43" w:type="dxa"/>
            </w:tcMar>
            <w:vAlign w:val="bottom"/>
          </w:tcPr>
          <w:p w14:paraId="79290B9A"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36AF030A"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73146647" w14:textId="77777777" w:rsidR="0089264D" w:rsidRPr="00B40C4C" w:rsidRDefault="0089264D" w:rsidP="00354E00">
            <w:pPr>
              <w:jc w:val="right"/>
            </w:pPr>
          </w:p>
        </w:tc>
      </w:tr>
      <w:tr w:rsidR="00446E55" w:rsidRPr="00B40C4C" w14:paraId="7ADFA7E2" w14:textId="77777777">
        <w:trPr>
          <w:trHeight w:val="380"/>
        </w:trPr>
        <w:tc>
          <w:tcPr>
            <w:tcW w:w="5320" w:type="dxa"/>
            <w:tcBorders>
              <w:top w:val="nil"/>
              <w:left w:val="nil"/>
              <w:bottom w:val="nil"/>
              <w:right w:val="nil"/>
            </w:tcBorders>
            <w:tcMar>
              <w:top w:w="128" w:type="dxa"/>
              <w:left w:w="43" w:type="dxa"/>
              <w:bottom w:w="43" w:type="dxa"/>
              <w:right w:w="43" w:type="dxa"/>
            </w:tcMar>
          </w:tcPr>
          <w:p w14:paraId="79C8EFE5" w14:textId="77777777" w:rsidR="0089264D" w:rsidRPr="00B40C4C" w:rsidRDefault="0089264D" w:rsidP="009137DA">
            <w:r w:rsidRPr="00B40C4C">
              <w:t>23.10 Finansadministrasjon</w:t>
            </w:r>
          </w:p>
        </w:tc>
        <w:tc>
          <w:tcPr>
            <w:tcW w:w="1400" w:type="dxa"/>
            <w:tcBorders>
              <w:top w:val="nil"/>
              <w:left w:val="nil"/>
              <w:bottom w:val="nil"/>
              <w:right w:val="nil"/>
            </w:tcBorders>
            <w:tcMar>
              <w:top w:w="128" w:type="dxa"/>
              <w:left w:w="43" w:type="dxa"/>
              <w:bottom w:w="43" w:type="dxa"/>
              <w:right w:w="43" w:type="dxa"/>
            </w:tcMar>
            <w:vAlign w:val="bottom"/>
          </w:tcPr>
          <w:p w14:paraId="2CA81A34" w14:textId="77777777" w:rsidR="0089264D" w:rsidRPr="00B40C4C" w:rsidRDefault="0089264D" w:rsidP="00354E00">
            <w:pPr>
              <w:jc w:val="right"/>
            </w:pPr>
            <w:r w:rsidRPr="00B40C4C">
              <w:t>2 122,0</w:t>
            </w:r>
          </w:p>
        </w:tc>
        <w:tc>
          <w:tcPr>
            <w:tcW w:w="1400" w:type="dxa"/>
            <w:tcBorders>
              <w:top w:val="nil"/>
              <w:left w:val="nil"/>
              <w:bottom w:val="nil"/>
              <w:right w:val="nil"/>
            </w:tcBorders>
            <w:tcMar>
              <w:top w:w="128" w:type="dxa"/>
              <w:left w:w="43" w:type="dxa"/>
              <w:bottom w:w="43" w:type="dxa"/>
              <w:right w:w="43" w:type="dxa"/>
            </w:tcMar>
            <w:vAlign w:val="bottom"/>
          </w:tcPr>
          <w:p w14:paraId="48021A07" w14:textId="77777777" w:rsidR="0089264D" w:rsidRPr="00B40C4C" w:rsidRDefault="0089264D" w:rsidP="00354E00">
            <w:pPr>
              <w:jc w:val="right"/>
            </w:pPr>
            <w:r w:rsidRPr="00B40C4C">
              <w:t>2 325,3</w:t>
            </w:r>
          </w:p>
        </w:tc>
        <w:tc>
          <w:tcPr>
            <w:tcW w:w="1400" w:type="dxa"/>
            <w:tcBorders>
              <w:top w:val="nil"/>
              <w:left w:val="nil"/>
              <w:bottom w:val="nil"/>
              <w:right w:val="nil"/>
            </w:tcBorders>
            <w:tcMar>
              <w:top w:w="128" w:type="dxa"/>
              <w:left w:w="43" w:type="dxa"/>
              <w:bottom w:w="43" w:type="dxa"/>
              <w:right w:w="43" w:type="dxa"/>
            </w:tcMar>
            <w:vAlign w:val="bottom"/>
          </w:tcPr>
          <w:p w14:paraId="13AD4FEB" w14:textId="77777777" w:rsidR="0089264D" w:rsidRPr="00B40C4C" w:rsidRDefault="0089264D" w:rsidP="00354E00">
            <w:pPr>
              <w:jc w:val="right"/>
            </w:pPr>
            <w:r w:rsidRPr="00B40C4C">
              <w:t>9,6</w:t>
            </w:r>
          </w:p>
        </w:tc>
      </w:tr>
      <w:tr w:rsidR="00446E55" w:rsidRPr="00B40C4C" w14:paraId="0C97E268" w14:textId="77777777">
        <w:trPr>
          <w:trHeight w:val="380"/>
        </w:trPr>
        <w:tc>
          <w:tcPr>
            <w:tcW w:w="5320" w:type="dxa"/>
            <w:tcBorders>
              <w:top w:val="nil"/>
              <w:left w:val="nil"/>
              <w:bottom w:val="nil"/>
              <w:right w:val="nil"/>
            </w:tcBorders>
            <w:tcMar>
              <w:top w:w="128" w:type="dxa"/>
              <w:left w:w="43" w:type="dxa"/>
              <w:bottom w:w="43" w:type="dxa"/>
              <w:right w:w="43" w:type="dxa"/>
            </w:tcMar>
          </w:tcPr>
          <w:p w14:paraId="71388E2C" w14:textId="77777777" w:rsidR="0089264D" w:rsidRPr="00B40C4C" w:rsidRDefault="0089264D" w:rsidP="009137DA">
            <w:r w:rsidRPr="00B40C4C">
              <w:t>23.20 Skatte-, avgifts- og tolladministrasjon</w:t>
            </w:r>
          </w:p>
        </w:tc>
        <w:tc>
          <w:tcPr>
            <w:tcW w:w="1400" w:type="dxa"/>
            <w:tcBorders>
              <w:top w:val="nil"/>
              <w:left w:val="nil"/>
              <w:bottom w:val="nil"/>
              <w:right w:val="nil"/>
            </w:tcBorders>
            <w:tcMar>
              <w:top w:w="128" w:type="dxa"/>
              <w:left w:w="43" w:type="dxa"/>
              <w:bottom w:w="43" w:type="dxa"/>
              <w:right w:w="43" w:type="dxa"/>
            </w:tcMar>
            <w:vAlign w:val="bottom"/>
          </w:tcPr>
          <w:p w14:paraId="21B31E9B" w14:textId="77777777" w:rsidR="0089264D" w:rsidRPr="00B40C4C" w:rsidRDefault="0089264D" w:rsidP="00354E00">
            <w:pPr>
              <w:jc w:val="right"/>
            </w:pPr>
            <w:r w:rsidRPr="00B40C4C">
              <w:t>10 903,4</w:t>
            </w:r>
          </w:p>
        </w:tc>
        <w:tc>
          <w:tcPr>
            <w:tcW w:w="1400" w:type="dxa"/>
            <w:tcBorders>
              <w:top w:val="nil"/>
              <w:left w:val="nil"/>
              <w:bottom w:val="nil"/>
              <w:right w:val="nil"/>
            </w:tcBorders>
            <w:tcMar>
              <w:top w:w="128" w:type="dxa"/>
              <w:left w:w="43" w:type="dxa"/>
              <w:bottom w:w="43" w:type="dxa"/>
              <w:right w:w="43" w:type="dxa"/>
            </w:tcMar>
            <w:vAlign w:val="bottom"/>
          </w:tcPr>
          <w:p w14:paraId="6FA9D415" w14:textId="77777777" w:rsidR="0089264D" w:rsidRPr="00B40C4C" w:rsidRDefault="0089264D" w:rsidP="00354E00">
            <w:pPr>
              <w:jc w:val="right"/>
            </w:pPr>
            <w:r w:rsidRPr="00B40C4C">
              <w:t>11 492,4</w:t>
            </w:r>
          </w:p>
        </w:tc>
        <w:tc>
          <w:tcPr>
            <w:tcW w:w="1400" w:type="dxa"/>
            <w:tcBorders>
              <w:top w:val="nil"/>
              <w:left w:val="nil"/>
              <w:bottom w:val="nil"/>
              <w:right w:val="nil"/>
            </w:tcBorders>
            <w:tcMar>
              <w:top w:w="128" w:type="dxa"/>
              <w:left w:w="43" w:type="dxa"/>
              <w:bottom w:w="43" w:type="dxa"/>
              <w:right w:w="43" w:type="dxa"/>
            </w:tcMar>
            <w:vAlign w:val="bottom"/>
          </w:tcPr>
          <w:p w14:paraId="613A172C" w14:textId="77777777" w:rsidR="0089264D" w:rsidRPr="00B40C4C" w:rsidRDefault="0089264D" w:rsidP="00354E00">
            <w:pPr>
              <w:jc w:val="right"/>
            </w:pPr>
            <w:r w:rsidRPr="00B40C4C">
              <w:t>5,4</w:t>
            </w:r>
          </w:p>
        </w:tc>
      </w:tr>
      <w:tr w:rsidR="00446E55" w:rsidRPr="00B40C4C" w14:paraId="3DC4CD66" w14:textId="77777777">
        <w:trPr>
          <w:trHeight w:val="380"/>
        </w:trPr>
        <w:tc>
          <w:tcPr>
            <w:tcW w:w="5320" w:type="dxa"/>
            <w:tcBorders>
              <w:top w:val="nil"/>
              <w:left w:val="nil"/>
              <w:bottom w:val="nil"/>
              <w:right w:val="nil"/>
            </w:tcBorders>
            <w:tcMar>
              <w:top w:w="128" w:type="dxa"/>
              <w:left w:w="43" w:type="dxa"/>
              <w:bottom w:w="43" w:type="dxa"/>
              <w:right w:w="43" w:type="dxa"/>
            </w:tcMar>
          </w:tcPr>
          <w:p w14:paraId="39D56714" w14:textId="77777777" w:rsidR="0089264D" w:rsidRPr="00B40C4C" w:rsidRDefault="0089264D" w:rsidP="009137DA">
            <w:r w:rsidRPr="00B40C4C">
              <w:t>23.30 Offisiell statistikk</w:t>
            </w:r>
          </w:p>
        </w:tc>
        <w:tc>
          <w:tcPr>
            <w:tcW w:w="1400" w:type="dxa"/>
            <w:tcBorders>
              <w:top w:val="nil"/>
              <w:left w:val="nil"/>
              <w:bottom w:val="nil"/>
              <w:right w:val="nil"/>
            </w:tcBorders>
            <w:tcMar>
              <w:top w:w="128" w:type="dxa"/>
              <w:left w:w="43" w:type="dxa"/>
              <w:bottom w:w="43" w:type="dxa"/>
              <w:right w:w="43" w:type="dxa"/>
            </w:tcMar>
            <w:vAlign w:val="bottom"/>
          </w:tcPr>
          <w:p w14:paraId="4AE0460D" w14:textId="77777777" w:rsidR="0089264D" w:rsidRPr="00B40C4C" w:rsidRDefault="0089264D" w:rsidP="00354E00">
            <w:pPr>
              <w:jc w:val="right"/>
            </w:pPr>
            <w:r w:rsidRPr="00B40C4C">
              <w:t>988,6</w:t>
            </w:r>
          </w:p>
        </w:tc>
        <w:tc>
          <w:tcPr>
            <w:tcW w:w="1400" w:type="dxa"/>
            <w:tcBorders>
              <w:top w:val="nil"/>
              <w:left w:val="nil"/>
              <w:bottom w:val="nil"/>
              <w:right w:val="nil"/>
            </w:tcBorders>
            <w:tcMar>
              <w:top w:w="128" w:type="dxa"/>
              <w:left w:w="43" w:type="dxa"/>
              <w:bottom w:w="43" w:type="dxa"/>
              <w:right w:w="43" w:type="dxa"/>
            </w:tcMar>
            <w:vAlign w:val="bottom"/>
          </w:tcPr>
          <w:p w14:paraId="18EC4E1F" w14:textId="77777777" w:rsidR="0089264D" w:rsidRPr="00B40C4C" w:rsidRDefault="0089264D" w:rsidP="00354E00">
            <w:pPr>
              <w:jc w:val="right"/>
            </w:pPr>
            <w:r w:rsidRPr="00B40C4C">
              <w:t>1 029,8</w:t>
            </w:r>
          </w:p>
        </w:tc>
        <w:tc>
          <w:tcPr>
            <w:tcW w:w="1400" w:type="dxa"/>
            <w:tcBorders>
              <w:top w:val="nil"/>
              <w:left w:val="nil"/>
              <w:bottom w:val="nil"/>
              <w:right w:val="nil"/>
            </w:tcBorders>
            <w:tcMar>
              <w:top w:w="128" w:type="dxa"/>
              <w:left w:w="43" w:type="dxa"/>
              <w:bottom w:w="43" w:type="dxa"/>
              <w:right w:w="43" w:type="dxa"/>
            </w:tcMar>
            <w:vAlign w:val="bottom"/>
          </w:tcPr>
          <w:p w14:paraId="3C7DB63B" w14:textId="77777777" w:rsidR="0089264D" w:rsidRPr="00B40C4C" w:rsidRDefault="0089264D" w:rsidP="00354E00">
            <w:pPr>
              <w:jc w:val="right"/>
            </w:pPr>
            <w:r w:rsidRPr="00B40C4C">
              <w:t>4,2</w:t>
            </w:r>
          </w:p>
        </w:tc>
      </w:tr>
      <w:tr w:rsidR="00446E55" w:rsidRPr="00B40C4C" w14:paraId="2A5EB82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208A556" w14:textId="77777777" w:rsidR="0089264D" w:rsidRPr="00B40C4C" w:rsidRDefault="0089264D" w:rsidP="009137DA">
            <w:r w:rsidRPr="00B40C4C">
              <w:t>23.40 Andre formål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BBA191" w14:textId="77777777" w:rsidR="0089264D" w:rsidRPr="00B40C4C" w:rsidRDefault="0089264D" w:rsidP="00354E00">
            <w:pPr>
              <w:jc w:val="right"/>
            </w:pPr>
            <w:r w:rsidRPr="00B40C4C">
              <w:t>46 495,3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3222E7" w14:textId="77777777" w:rsidR="0089264D" w:rsidRPr="00B40C4C" w:rsidRDefault="0089264D" w:rsidP="00354E00">
            <w:pPr>
              <w:jc w:val="right"/>
            </w:pPr>
            <w:r w:rsidRPr="00B40C4C">
              <w:t>48 720,0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71A89F" w14:textId="77777777" w:rsidR="0089264D" w:rsidRPr="00B40C4C" w:rsidRDefault="0089264D" w:rsidP="00354E00">
            <w:pPr>
              <w:jc w:val="right"/>
            </w:pPr>
            <w:r w:rsidRPr="00B40C4C">
              <w:t>4,8</w:t>
            </w:r>
          </w:p>
        </w:tc>
      </w:tr>
      <w:tr w:rsidR="00446E55" w:rsidRPr="00B40C4C" w14:paraId="4AA80F7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ECB6239" w14:textId="77777777" w:rsidR="0089264D" w:rsidRPr="00B40C4C" w:rsidRDefault="0089264D" w:rsidP="009137DA">
            <w:r w:rsidRPr="00B40C4C">
              <w:t>Sum Finansadministrasjon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3E512" w14:textId="77777777" w:rsidR="0089264D" w:rsidRPr="00B40C4C" w:rsidRDefault="0089264D" w:rsidP="00354E00">
            <w:pPr>
              <w:jc w:val="right"/>
            </w:pPr>
            <w:r w:rsidRPr="00B40C4C">
              <w:t>60 509,3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7BE80" w14:textId="77777777" w:rsidR="0089264D" w:rsidRPr="00B40C4C" w:rsidRDefault="0089264D" w:rsidP="00354E00">
            <w:pPr>
              <w:jc w:val="right"/>
            </w:pPr>
            <w:r w:rsidRPr="00B40C4C">
              <w:t>63 567,5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421F9" w14:textId="77777777" w:rsidR="0089264D" w:rsidRPr="00B40C4C" w:rsidRDefault="0089264D" w:rsidP="00354E00">
            <w:pPr>
              <w:jc w:val="right"/>
            </w:pPr>
            <w:r w:rsidRPr="00B40C4C">
              <w:t>5,1</w:t>
            </w:r>
          </w:p>
        </w:tc>
      </w:tr>
      <w:tr w:rsidR="00446E55" w:rsidRPr="00B40C4C" w14:paraId="0A8AC9DC" w14:textId="77777777">
        <w:trPr>
          <w:trHeight w:val="640"/>
        </w:trPr>
        <w:tc>
          <w:tcPr>
            <w:tcW w:w="5320" w:type="dxa"/>
            <w:tcBorders>
              <w:top w:val="nil"/>
              <w:left w:val="nil"/>
              <w:bottom w:val="nil"/>
              <w:right w:val="nil"/>
            </w:tcBorders>
            <w:tcMar>
              <w:top w:w="128" w:type="dxa"/>
              <w:left w:w="43" w:type="dxa"/>
              <w:bottom w:w="43" w:type="dxa"/>
              <w:right w:w="43" w:type="dxa"/>
            </w:tcMar>
          </w:tcPr>
          <w:p w14:paraId="2C664969" w14:textId="4CD9928E" w:rsidR="0089264D" w:rsidRPr="00B40C4C" w:rsidRDefault="0089264D" w:rsidP="009137DA">
            <w:r w:rsidRPr="00B40C4C">
              <w:rPr>
                <w:rStyle w:val="kursiv"/>
              </w:rPr>
              <w:lastRenderedPageBreak/>
              <w:t xml:space="preserve">Programområde 24 Statlig gjeld og fordringer, </w:t>
            </w:r>
            <w:r w:rsidR="00B53810">
              <w:rPr>
                <w:rStyle w:val="kursiv"/>
              </w:rPr>
              <w:br/>
            </w:r>
            <w:r w:rsidRPr="00B40C4C">
              <w:rPr>
                <w:rStyle w:val="kursiv"/>
              </w:rPr>
              <w:t>renter og avdrag mv.</w:t>
            </w:r>
          </w:p>
        </w:tc>
        <w:tc>
          <w:tcPr>
            <w:tcW w:w="1400" w:type="dxa"/>
            <w:tcBorders>
              <w:top w:val="nil"/>
              <w:left w:val="nil"/>
              <w:bottom w:val="nil"/>
              <w:right w:val="nil"/>
            </w:tcBorders>
            <w:tcMar>
              <w:top w:w="128" w:type="dxa"/>
              <w:left w:w="43" w:type="dxa"/>
              <w:bottom w:w="43" w:type="dxa"/>
              <w:right w:w="43" w:type="dxa"/>
            </w:tcMar>
            <w:vAlign w:val="bottom"/>
          </w:tcPr>
          <w:p w14:paraId="6B1AFA50"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0501BF9C" w14:textId="77777777" w:rsidR="0089264D" w:rsidRPr="00B40C4C" w:rsidRDefault="0089264D" w:rsidP="00354E00">
            <w:pPr>
              <w:jc w:val="right"/>
            </w:pPr>
          </w:p>
        </w:tc>
        <w:tc>
          <w:tcPr>
            <w:tcW w:w="1400" w:type="dxa"/>
            <w:tcBorders>
              <w:top w:val="nil"/>
              <w:left w:val="nil"/>
              <w:bottom w:val="nil"/>
              <w:right w:val="nil"/>
            </w:tcBorders>
            <w:tcMar>
              <w:top w:w="128" w:type="dxa"/>
              <w:left w:w="43" w:type="dxa"/>
              <w:bottom w:w="43" w:type="dxa"/>
              <w:right w:w="43" w:type="dxa"/>
            </w:tcMar>
            <w:vAlign w:val="bottom"/>
          </w:tcPr>
          <w:p w14:paraId="2F20708E" w14:textId="77777777" w:rsidR="0089264D" w:rsidRPr="00B40C4C" w:rsidRDefault="0089264D" w:rsidP="00354E00">
            <w:pPr>
              <w:jc w:val="right"/>
            </w:pPr>
          </w:p>
        </w:tc>
      </w:tr>
      <w:tr w:rsidR="00446E55" w:rsidRPr="00B40C4C" w14:paraId="066C5D3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96EC156" w14:textId="77777777" w:rsidR="0089264D" w:rsidRPr="00B40C4C" w:rsidRDefault="0089264D" w:rsidP="009137DA">
            <w:r w:rsidRPr="00B40C4C">
              <w:t>24.10 Statsgjeld, renter og avdrag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FBAD7F" w14:textId="77777777" w:rsidR="0089264D" w:rsidRPr="00B40C4C" w:rsidRDefault="0089264D" w:rsidP="00354E00">
            <w:pPr>
              <w:jc w:val="right"/>
            </w:pPr>
            <w:r w:rsidRPr="00B40C4C">
              <w:t>12 454,3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3BD63F" w14:textId="77777777" w:rsidR="0089264D" w:rsidRPr="00B40C4C" w:rsidRDefault="0089264D" w:rsidP="00354E00">
            <w:pPr>
              <w:jc w:val="right"/>
            </w:pPr>
            <w:r w:rsidRPr="00B40C4C">
              <w:t>16 426,2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972B7F" w14:textId="77777777" w:rsidR="0089264D" w:rsidRPr="00B40C4C" w:rsidRDefault="0089264D" w:rsidP="00354E00">
            <w:pPr>
              <w:jc w:val="right"/>
            </w:pPr>
            <w:r w:rsidRPr="00B40C4C">
              <w:t>31,9</w:t>
            </w:r>
          </w:p>
        </w:tc>
      </w:tr>
      <w:tr w:rsidR="00446E55" w:rsidRPr="00B40C4C" w14:paraId="3BE84A1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641A62F" w14:textId="77777777" w:rsidR="0089264D" w:rsidRPr="00B40C4C" w:rsidRDefault="0089264D" w:rsidP="009137DA">
            <w:r w:rsidRPr="00B40C4C">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11552" w14:textId="77777777" w:rsidR="0089264D" w:rsidRPr="00B40C4C" w:rsidRDefault="0089264D" w:rsidP="00354E00">
            <w:pPr>
              <w:jc w:val="right"/>
            </w:pPr>
            <w:r w:rsidRPr="00B40C4C">
              <w:t>12 454,3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B9FC4" w14:textId="77777777" w:rsidR="0089264D" w:rsidRPr="00B40C4C" w:rsidRDefault="0089264D" w:rsidP="00354E00">
            <w:pPr>
              <w:jc w:val="right"/>
            </w:pPr>
            <w:r w:rsidRPr="00B40C4C">
              <w:t>16 426,2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CE5CA" w14:textId="77777777" w:rsidR="0089264D" w:rsidRPr="00B40C4C" w:rsidRDefault="0089264D" w:rsidP="00354E00">
            <w:pPr>
              <w:jc w:val="right"/>
            </w:pPr>
            <w:r w:rsidRPr="00B40C4C">
              <w:t>31,9</w:t>
            </w:r>
          </w:p>
        </w:tc>
      </w:tr>
      <w:tr w:rsidR="00446E55" w:rsidRPr="00B40C4C" w14:paraId="3D54A77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96EB6FB" w14:textId="77777777" w:rsidR="0089264D" w:rsidRPr="00B40C4C" w:rsidRDefault="0089264D" w:rsidP="009137DA">
            <w:r w:rsidRPr="00B40C4C">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6EB399" w14:textId="77777777" w:rsidR="0089264D" w:rsidRPr="00B40C4C" w:rsidRDefault="0089264D" w:rsidP="00354E00">
            <w:pPr>
              <w:jc w:val="right"/>
            </w:pPr>
            <w:r w:rsidRPr="00B40C4C">
              <w:t>68 000,0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ECA416" w14:textId="77777777" w:rsidR="0089264D" w:rsidRPr="00B40C4C" w:rsidRDefault="0089264D" w:rsidP="00354E00">
            <w:pPr>
              <w:jc w:val="right"/>
            </w:pPr>
            <w:r w:rsidRPr="00B40C4C">
              <w:t>63 817,0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5FBFF9" w14:textId="77777777" w:rsidR="0089264D" w:rsidRPr="00B40C4C" w:rsidRDefault="0089264D" w:rsidP="00354E00">
            <w:pPr>
              <w:jc w:val="right"/>
            </w:pPr>
            <w:r w:rsidRPr="00B40C4C">
              <w:t>-6,2</w:t>
            </w:r>
          </w:p>
        </w:tc>
      </w:tr>
      <w:tr w:rsidR="00446E55" w:rsidRPr="00B40C4C" w14:paraId="22049E7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3A8A125" w14:textId="77777777" w:rsidR="0089264D" w:rsidRPr="00B40C4C" w:rsidRDefault="0089264D" w:rsidP="009137DA">
            <w:r w:rsidRPr="00B40C4C">
              <w:t>Sum Statlig gjeld og fordringer, renter og avdrag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AF564" w14:textId="77777777" w:rsidR="0089264D" w:rsidRPr="00B40C4C" w:rsidRDefault="0089264D" w:rsidP="00354E00">
            <w:pPr>
              <w:jc w:val="right"/>
            </w:pPr>
            <w:r w:rsidRPr="00B40C4C">
              <w:t>80 454,3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4B501" w14:textId="77777777" w:rsidR="0089264D" w:rsidRPr="00B40C4C" w:rsidRDefault="0089264D" w:rsidP="00354E00">
            <w:pPr>
              <w:jc w:val="right"/>
            </w:pPr>
            <w:r w:rsidRPr="00B40C4C">
              <w:t>80 243,2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09944" w14:textId="77777777" w:rsidR="0089264D" w:rsidRPr="00B40C4C" w:rsidRDefault="0089264D" w:rsidP="00354E00">
            <w:pPr>
              <w:jc w:val="right"/>
            </w:pPr>
            <w:r w:rsidRPr="00B40C4C">
              <w:t>-0,3</w:t>
            </w:r>
          </w:p>
        </w:tc>
      </w:tr>
      <w:tr w:rsidR="00446E55" w:rsidRPr="00B40C4C" w14:paraId="06B0141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6412AFB" w14:textId="77777777" w:rsidR="0089264D" w:rsidRPr="00B40C4C" w:rsidRDefault="0089264D" w:rsidP="009137DA">
            <w:r w:rsidRPr="00B40C4C">
              <w:t>Sum Finansdepartementet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1AA58B" w14:textId="77777777" w:rsidR="0089264D" w:rsidRPr="00B40C4C" w:rsidRDefault="0089264D" w:rsidP="00354E00">
            <w:pPr>
              <w:jc w:val="right"/>
            </w:pPr>
            <w:r w:rsidRPr="00B40C4C">
              <w:t>143 831,6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4D8E79" w14:textId="77777777" w:rsidR="0089264D" w:rsidRPr="00B40C4C" w:rsidRDefault="0089264D" w:rsidP="00354E00">
            <w:pPr>
              <w:jc w:val="right"/>
            </w:pPr>
            <w:r w:rsidRPr="00B40C4C">
              <w:t>146 858,8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5FB504" w14:textId="77777777" w:rsidR="0089264D" w:rsidRPr="00B40C4C" w:rsidRDefault="0089264D" w:rsidP="00354E00">
            <w:pPr>
              <w:jc w:val="right"/>
            </w:pPr>
            <w:r w:rsidRPr="00B40C4C">
              <w:t>2,1</w:t>
            </w:r>
          </w:p>
        </w:tc>
      </w:tr>
    </w:tbl>
    <w:p w14:paraId="6D781DC6" w14:textId="77777777" w:rsidR="0089264D" w:rsidRPr="00B40C4C" w:rsidRDefault="0089264D" w:rsidP="00503FD6">
      <w:r w:rsidRPr="00B40C4C">
        <w:t>Hovedprioriteringer i budsjettforslaget for Finansdepartementet:</w:t>
      </w:r>
    </w:p>
    <w:p w14:paraId="341B21E0" w14:textId="77777777" w:rsidR="0089264D" w:rsidRPr="00B40C4C" w:rsidRDefault="0089264D" w:rsidP="009137DA">
      <w:pPr>
        <w:pStyle w:val="Liste"/>
      </w:pPr>
      <w:r w:rsidRPr="00B40C4C">
        <w:t>Fremtidens innkreving – program for modernisering av innkrevingsarbeid</w:t>
      </w:r>
    </w:p>
    <w:p w14:paraId="0FEF6C6A" w14:textId="77777777" w:rsidR="0089264D" w:rsidRPr="00B40C4C" w:rsidRDefault="0089264D" w:rsidP="009137DA">
      <w:pPr>
        <w:pStyle w:val="Liste"/>
      </w:pPr>
      <w:r w:rsidRPr="00B40C4C">
        <w:t>Tolletaten – styrket grensekontroll og bekjempelse av narkotikasmugling samt digitalisering av etatens innførselsprosesser</w:t>
      </w:r>
    </w:p>
    <w:p w14:paraId="6F1ED068" w14:textId="77777777" w:rsidR="0089264D" w:rsidRPr="00B40C4C" w:rsidRDefault="0089264D" w:rsidP="009137DA">
      <w:pPr>
        <w:pStyle w:val="Liste"/>
      </w:pPr>
      <w:r w:rsidRPr="00B40C4C">
        <w:t>Finanstilsynet – styrket arbeid med å bekjempe økonomisk kriminalitet</w:t>
      </w:r>
    </w:p>
    <w:p w14:paraId="0C2E24F0" w14:textId="77777777" w:rsidR="0089264D" w:rsidRPr="00B40C4C" w:rsidRDefault="0089264D" w:rsidP="009137DA">
      <w:r w:rsidRPr="00B40C4C">
        <w:t xml:space="preserve">Programmet </w:t>
      </w:r>
      <w:r w:rsidRPr="00B40C4C">
        <w:rPr>
          <w:rStyle w:val="kursiv"/>
        </w:rPr>
        <w:t>Fremtidens innkreving</w:t>
      </w:r>
      <w:r w:rsidRPr="00B40C4C">
        <w:t xml:space="preserve"> er planlagt å gå over syv år fra 2022. Skatteetaten skal blant annet etablere mer effektive og brukerrettede tjenester, herunder innsyns- og selvbetjeningsløsninger, og legge til rette for samordnet behandling av krav fra flere kreditorer. Steg 2 av programmet foreslås startet opp i 2025. Denne delen av programmet skal blant annet utvikle løsninger for å gi personer og foretak bedre oversikt over egne forhold og forebygge økonomiske problemer. Programmet forventes å gi store gevinster for både det offentlige og private. Arbeidet ledes av Skatteetaten, som i samarbeid med Politiet, Arbeids- og velferdsetaten, Brønnøysundregistrene og Lånekassen skal utvikle sammenhengende tjenester innenfor innkreving.</w:t>
      </w:r>
    </w:p>
    <w:p w14:paraId="614BC81A" w14:textId="77777777" w:rsidR="0089264D" w:rsidRPr="00B40C4C" w:rsidRDefault="0089264D" w:rsidP="009137DA">
      <w:r w:rsidRPr="00B40C4C">
        <w:t xml:space="preserve">Satsingen på </w:t>
      </w:r>
      <w:r w:rsidRPr="00B40C4C">
        <w:rPr>
          <w:rStyle w:val="kursiv"/>
        </w:rPr>
        <w:t>Tolletaten</w:t>
      </w:r>
      <w:r w:rsidRPr="00B40C4C">
        <w:t xml:space="preserve"> i 2024 blir trappet videre opp i 2025, for </w:t>
      </w:r>
      <w:r w:rsidRPr="00B40C4C">
        <w:rPr>
          <w:rStyle w:val="kursiv"/>
        </w:rPr>
        <w:t>styrket grensekontroll og bekjempelse av narkotikasmugling.</w:t>
      </w:r>
      <w:r w:rsidRPr="00B40C4C">
        <w:t xml:space="preserve"> Smugling av narkotika utgjør en stor trussel mot både Norge og resten av Europa. Kripos la i februar i år frem en rapport om kriminelle nettverk i Norge, hvor seks av de syv hovedvurderingene knytter seg til narkotikasmugling. Satsingen omfatter blant annet anskaffelse av flere skannere, nytt kontrollutstyr og flere tollere. Videre skal Tolletaten arbeide videre med </w:t>
      </w:r>
      <w:r w:rsidRPr="00B40C4C">
        <w:rPr>
          <w:rStyle w:val="kursiv"/>
        </w:rPr>
        <w:t>digitalisering av etatens innførselsprosesser.</w:t>
      </w:r>
      <w:r w:rsidRPr="00B40C4C">
        <w:t xml:space="preserve"> Tiltakene omfatter både ny og forbedret systemstøtte for kontrollaktiviteter, ny løsning for digital deklarering og størst mulig grad av automatisk fortolling av varer på grensen. Dette er forventet å gi gevinster for det offentlige og næringslivet. Tolletaten vil i 2025 samarbeide med næringslivet for at digital tollbehandling skal kunne tas i bruk i stor skala.</w:t>
      </w:r>
    </w:p>
    <w:p w14:paraId="33488123" w14:textId="77777777" w:rsidR="0089264D" w:rsidRPr="00B40C4C" w:rsidRDefault="0089264D" w:rsidP="009137DA">
      <w:r w:rsidRPr="00B40C4C">
        <w:t xml:space="preserve">Regjeringen vil </w:t>
      </w:r>
      <w:r w:rsidRPr="00B40C4C">
        <w:rPr>
          <w:rStyle w:val="kursiv"/>
        </w:rPr>
        <w:t>styrke arbeidet med å bekjempe økonomisk kriminalitet</w:t>
      </w:r>
      <w:r w:rsidRPr="00B40C4C">
        <w:t>. Det foreslås midler til etablering av en enhet under Finanstilsynet som skal bidra til dette. Enheten skal lokaliseres på Hamar og blant annet bidra i tilsynsvirksomheten overfor regnskapsførere og revisorer, utføre hvitvaskingstilsyn og følge opp ulovlig virksomhet, for eksempel mulig låne- og investeringssvindel.</w:t>
      </w:r>
    </w:p>
    <w:p w14:paraId="7F8EE092" w14:textId="77777777" w:rsidR="0089264D" w:rsidRPr="00B40C4C" w:rsidRDefault="0089264D" w:rsidP="00D100D4">
      <w:pPr>
        <w:pStyle w:val="Overskrift3"/>
      </w:pPr>
      <w:r w:rsidRPr="00B40C4C">
        <w:lastRenderedPageBreak/>
        <w:t>Forsvarsdepartementet</w:t>
      </w:r>
    </w:p>
    <w:p w14:paraId="274A3E79"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7466FE56"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664B5E21" w14:textId="77777777" w:rsidR="0089264D" w:rsidRPr="00B40C4C" w:rsidRDefault="0089264D" w:rsidP="00CD2BDD">
            <w:pPr>
              <w:jc w:val="right"/>
            </w:pPr>
            <w:r w:rsidRPr="00B40C4C">
              <w:t>Mill. kroner</w:t>
            </w:r>
          </w:p>
        </w:tc>
      </w:tr>
      <w:tr w:rsidR="00446E55" w:rsidRPr="00B40C4C" w14:paraId="2A5B7BED"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E382E17"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4D0425" w14:textId="77777777" w:rsidR="0089264D" w:rsidRPr="00B40C4C" w:rsidRDefault="0089264D" w:rsidP="00CD2BDD">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A4C679" w14:textId="77777777" w:rsidR="0089264D" w:rsidRPr="00B40C4C" w:rsidRDefault="0089264D" w:rsidP="00CD2BDD">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5EF14A" w14:textId="77777777" w:rsidR="0089264D" w:rsidRPr="00B40C4C" w:rsidRDefault="0089264D" w:rsidP="00CD2BDD">
            <w:pPr>
              <w:jc w:val="right"/>
            </w:pPr>
            <w:r w:rsidRPr="00B40C4C">
              <w:t>Endring i pst.</w:t>
            </w:r>
          </w:p>
        </w:tc>
      </w:tr>
      <w:tr w:rsidR="00446E55" w:rsidRPr="00B40C4C" w14:paraId="678AEF8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2ADF6FC" w14:textId="77777777" w:rsidR="0089264D" w:rsidRPr="00B40C4C" w:rsidRDefault="0089264D" w:rsidP="009137DA">
            <w:r w:rsidRPr="00B40C4C">
              <w:rPr>
                <w:rStyle w:val="kursiv"/>
              </w:rPr>
              <w:t>Programområde 04 Militært forsvar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E8EAC1" w14:textId="77777777" w:rsidR="0089264D" w:rsidRPr="00B40C4C" w:rsidRDefault="0089264D" w:rsidP="00CD2BDD">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82B359" w14:textId="77777777" w:rsidR="0089264D" w:rsidRPr="00B40C4C" w:rsidRDefault="0089264D" w:rsidP="00CD2BDD">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2730E0" w14:textId="77777777" w:rsidR="0089264D" w:rsidRPr="00B40C4C" w:rsidRDefault="0089264D" w:rsidP="00CD2BDD">
            <w:pPr>
              <w:jc w:val="right"/>
            </w:pPr>
          </w:p>
        </w:tc>
      </w:tr>
      <w:tr w:rsidR="00446E55" w:rsidRPr="00B40C4C" w14:paraId="4C883592" w14:textId="77777777">
        <w:trPr>
          <w:trHeight w:val="380"/>
        </w:trPr>
        <w:tc>
          <w:tcPr>
            <w:tcW w:w="5320" w:type="dxa"/>
            <w:tcBorders>
              <w:top w:val="nil"/>
              <w:left w:val="nil"/>
              <w:bottom w:val="nil"/>
              <w:right w:val="nil"/>
            </w:tcBorders>
            <w:tcMar>
              <w:top w:w="128" w:type="dxa"/>
              <w:left w:w="43" w:type="dxa"/>
              <w:bottom w:w="43" w:type="dxa"/>
              <w:right w:w="43" w:type="dxa"/>
            </w:tcMar>
          </w:tcPr>
          <w:p w14:paraId="58139B9B" w14:textId="77777777" w:rsidR="0089264D" w:rsidRPr="00B40C4C" w:rsidRDefault="0089264D" w:rsidP="009137DA">
            <w:r w:rsidRPr="00B40C4C">
              <w:t>04.10 Militært forsvar mv.</w:t>
            </w:r>
          </w:p>
        </w:tc>
        <w:tc>
          <w:tcPr>
            <w:tcW w:w="1400" w:type="dxa"/>
            <w:tcBorders>
              <w:top w:val="nil"/>
              <w:left w:val="nil"/>
              <w:bottom w:val="nil"/>
              <w:right w:val="nil"/>
            </w:tcBorders>
            <w:tcMar>
              <w:top w:w="128" w:type="dxa"/>
              <w:left w:w="43" w:type="dxa"/>
              <w:bottom w:w="43" w:type="dxa"/>
              <w:right w:w="43" w:type="dxa"/>
            </w:tcMar>
            <w:vAlign w:val="bottom"/>
          </w:tcPr>
          <w:p w14:paraId="03455E6E" w14:textId="77777777" w:rsidR="0089264D" w:rsidRPr="00B40C4C" w:rsidRDefault="0089264D" w:rsidP="00CD2BDD">
            <w:pPr>
              <w:jc w:val="right"/>
            </w:pPr>
            <w:r w:rsidRPr="00B40C4C">
              <w:t>90 821,6</w:t>
            </w:r>
          </w:p>
        </w:tc>
        <w:tc>
          <w:tcPr>
            <w:tcW w:w="1400" w:type="dxa"/>
            <w:tcBorders>
              <w:top w:val="nil"/>
              <w:left w:val="nil"/>
              <w:bottom w:val="nil"/>
              <w:right w:val="nil"/>
            </w:tcBorders>
            <w:tcMar>
              <w:top w:w="128" w:type="dxa"/>
              <w:left w:w="43" w:type="dxa"/>
              <w:bottom w:w="43" w:type="dxa"/>
              <w:right w:w="43" w:type="dxa"/>
            </w:tcMar>
            <w:vAlign w:val="bottom"/>
          </w:tcPr>
          <w:p w14:paraId="174462A0" w14:textId="77777777" w:rsidR="0089264D" w:rsidRPr="00B40C4C" w:rsidRDefault="0089264D" w:rsidP="00CD2BDD">
            <w:pPr>
              <w:jc w:val="right"/>
            </w:pPr>
            <w:r w:rsidRPr="00B40C4C">
              <w:t>110 045,3</w:t>
            </w:r>
          </w:p>
        </w:tc>
        <w:tc>
          <w:tcPr>
            <w:tcW w:w="1400" w:type="dxa"/>
            <w:tcBorders>
              <w:top w:val="nil"/>
              <w:left w:val="nil"/>
              <w:bottom w:val="nil"/>
              <w:right w:val="nil"/>
            </w:tcBorders>
            <w:tcMar>
              <w:top w:w="128" w:type="dxa"/>
              <w:left w:w="43" w:type="dxa"/>
              <w:bottom w:w="43" w:type="dxa"/>
              <w:right w:w="43" w:type="dxa"/>
            </w:tcMar>
            <w:vAlign w:val="bottom"/>
          </w:tcPr>
          <w:p w14:paraId="3588649A" w14:textId="77777777" w:rsidR="0089264D" w:rsidRPr="00B40C4C" w:rsidRDefault="0089264D" w:rsidP="00CD2BDD">
            <w:pPr>
              <w:jc w:val="right"/>
            </w:pPr>
            <w:r w:rsidRPr="00B40C4C">
              <w:t>21,2</w:t>
            </w:r>
          </w:p>
        </w:tc>
      </w:tr>
      <w:tr w:rsidR="00446E55" w:rsidRPr="00B40C4C" w14:paraId="6E51DE5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07C02C6" w14:textId="77777777" w:rsidR="0089264D" w:rsidRPr="00B40C4C" w:rsidRDefault="0089264D" w:rsidP="009137DA">
            <w:r w:rsidRPr="00B40C4C">
              <w:t>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32C83" w14:textId="77777777" w:rsidR="0089264D" w:rsidRPr="00B40C4C" w:rsidRDefault="0089264D" w:rsidP="00CD2BDD">
            <w:pPr>
              <w:jc w:val="right"/>
            </w:pPr>
            <w:r w:rsidRPr="00B40C4C">
              <w:t>27,8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F7B79" w14:textId="77777777" w:rsidR="0089264D" w:rsidRPr="00B40C4C" w:rsidRDefault="0089264D" w:rsidP="00CD2BDD">
            <w:pPr>
              <w:jc w:val="right"/>
            </w:pPr>
            <w:r w:rsidRPr="00B40C4C">
              <w:t>24,2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0C1A7" w14:textId="77777777" w:rsidR="0089264D" w:rsidRPr="00B40C4C" w:rsidRDefault="0089264D" w:rsidP="00CD2BDD">
            <w:pPr>
              <w:jc w:val="right"/>
            </w:pPr>
            <w:r w:rsidRPr="00B40C4C">
              <w:t>-13,2</w:t>
            </w:r>
          </w:p>
        </w:tc>
      </w:tr>
      <w:tr w:rsidR="00446E55" w:rsidRPr="00B40C4C" w14:paraId="663CC56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5CB6BB2" w14:textId="77777777" w:rsidR="0089264D" w:rsidRPr="00B40C4C" w:rsidRDefault="0089264D" w:rsidP="009137DA">
            <w:r w:rsidRPr="00B40C4C">
              <w:t>Sum Forsvarsdepartementet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F7F93" w14:textId="77777777" w:rsidR="0089264D" w:rsidRPr="00B40C4C" w:rsidRDefault="0089264D" w:rsidP="00CD2BDD">
            <w:pPr>
              <w:jc w:val="right"/>
            </w:pPr>
            <w:r w:rsidRPr="00B40C4C">
              <w:t>90 849,4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E2A88" w14:textId="77777777" w:rsidR="0089264D" w:rsidRPr="00B40C4C" w:rsidRDefault="0089264D" w:rsidP="00CD2BDD">
            <w:pPr>
              <w:jc w:val="right"/>
            </w:pPr>
            <w:r w:rsidRPr="00B40C4C">
              <w:t>110 069,5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26E42" w14:textId="77777777" w:rsidR="0089264D" w:rsidRPr="00B40C4C" w:rsidRDefault="0089264D" w:rsidP="00CD2BDD">
            <w:pPr>
              <w:jc w:val="right"/>
            </w:pPr>
            <w:r w:rsidRPr="00B40C4C">
              <w:t>21,2</w:t>
            </w:r>
          </w:p>
        </w:tc>
      </w:tr>
    </w:tbl>
    <w:p w14:paraId="64D13D47" w14:textId="77777777" w:rsidR="0089264D" w:rsidRPr="00B40C4C" w:rsidRDefault="0089264D" w:rsidP="00503FD6">
      <w:r w:rsidRPr="00B40C4C">
        <w:t>Hovedprioriteringer i budsjettforslaget for Forsvarsdepartementet:</w:t>
      </w:r>
    </w:p>
    <w:p w14:paraId="4A28A655" w14:textId="77777777" w:rsidR="0089264D" w:rsidRPr="00B40C4C" w:rsidRDefault="0089264D" w:rsidP="009137DA">
      <w:pPr>
        <w:pStyle w:val="Liste"/>
      </w:pPr>
      <w:r w:rsidRPr="00B40C4C">
        <w:t>hente inn etterslep på vedlikehold og forsyningsberedskap, få dagens struktur til å virke bedre og øke investeringene</w:t>
      </w:r>
    </w:p>
    <w:p w14:paraId="1481E70B" w14:textId="77777777" w:rsidR="0089264D" w:rsidRPr="00B40C4C" w:rsidRDefault="0089264D" w:rsidP="009137DA">
      <w:pPr>
        <w:pStyle w:val="Liste"/>
      </w:pPr>
      <w:r w:rsidRPr="00B40C4C">
        <w:t>øke antallet personell, forbedre boforholdene og øke utdanningskapasiteten</w:t>
      </w:r>
    </w:p>
    <w:p w14:paraId="56895481" w14:textId="77777777" w:rsidR="0089264D" w:rsidRPr="00B40C4C" w:rsidRDefault="0089264D" w:rsidP="009137DA">
      <w:pPr>
        <w:pStyle w:val="Liste"/>
      </w:pPr>
      <w:r w:rsidRPr="00B40C4C">
        <w:t>styrke situasjonsforståelse og øke forskning og utvikling</w:t>
      </w:r>
    </w:p>
    <w:p w14:paraId="6D7BCBF3" w14:textId="77777777" w:rsidR="0089264D" w:rsidRPr="00B40C4C" w:rsidRDefault="0089264D" w:rsidP="009137DA">
      <w:pPr>
        <w:pStyle w:val="Liste"/>
      </w:pPr>
      <w:r w:rsidRPr="00B40C4C">
        <w:t>styrke Heimevernet</w:t>
      </w:r>
    </w:p>
    <w:p w14:paraId="414C297B" w14:textId="77777777" w:rsidR="0089264D" w:rsidRPr="00B40C4C" w:rsidRDefault="0089264D" w:rsidP="009137DA">
      <w:pPr>
        <w:pStyle w:val="Liste"/>
      </w:pPr>
      <w:r w:rsidRPr="00B40C4C">
        <w:t>støtte Ukrainas forsvarskamp</w:t>
      </w:r>
    </w:p>
    <w:p w14:paraId="21E0256F" w14:textId="77777777" w:rsidR="0089264D" w:rsidRPr="00B40C4C" w:rsidRDefault="0089264D" w:rsidP="009137DA">
      <w:r w:rsidRPr="00B40C4C">
        <w:t xml:space="preserve">Regjeringens budsjettforslag følger opp de økonomiske rammene i ny langtidsplan for forsvarssektoren med det første store løftet på 15,5 mrd. kroner. Løftet skal bidra til at sektoren kan </w:t>
      </w:r>
      <w:r w:rsidRPr="00B40C4C">
        <w:rPr>
          <w:rStyle w:val="kursiv"/>
        </w:rPr>
        <w:t>hente inn etterslep av vedlikehold og forsyningsberedskap, få dagens struktur til å virke bedre og øke investeringene</w:t>
      </w:r>
      <w:r w:rsidRPr="00B40C4C">
        <w:t xml:space="preserve"> i materiell, eiendom, bygg og anlegg.</w:t>
      </w:r>
    </w:p>
    <w:p w14:paraId="2F08CD52" w14:textId="77777777" w:rsidR="0089264D" w:rsidRPr="00B40C4C" w:rsidRDefault="0089264D" w:rsidP="009137DA">
      <w:r w:rsidRPr="00B40C4C">
        <w:t>Ammunisjonslagrene skal bygges opp ved å øke mengden ammunisjon i bestilling. Sektorens eiendommer skal settes i stand. Materielldriften, inkludert IKT, i Forsvaret får et betydelig løft, slik at både tilgjengelighet og beredskap bedres. Materiellinvesteringene økes, og det vil i 2025 prioriteres å følge opp allerede vedtatte investeringer.</w:t>
      </w:r>
    </w:p>
    <w:p w14:paraId="7FB98CE4" w14:textId="77777777" w:rsidR="0089264D" w:rsidRPr="00B40C4C" w:rsidRDefault="0089264D" w:rsidP="009137DA">
      <w:r w:rsidRPr="00B40C4C">
        <w:t>Forsvaret skal fortsette</w:t>
      </w:r>
      <w:r w:rsidRPr="00B40C4C">
        <w:rPr>
          <w:rStyle w:val="kursiv"/>
        </w:rPr>
        <w:t xml:space="preserve"> veksten i antall ansatte og soldater</w:t>
      </w:r>
      <w:r w:rsidRPr="00B40C4C">
        <w:t xml:space="preserve"> i 2025, og legge til rette for enda større vekst i senere år. Lønn og insentiver skal utredes for å holde på ansatte og gjøre det mer attraktivt å tjenestegjøre i Forsvaret. Ny godtgjøringsmodell for reservister innføres. Forsvaret vil øke kapasiteten på befalsutdanning og iverksette tiltak for å øke kapasiteten på offisersutdanning fra 2026. </w:t>
      </w:r>
      <w:r w:rsidRPr="00B40C4C">
        <w:rPr>
          <w:rStyle w:val="kursiv"/>
        </w:rPr>
        <w:t>Heimevernsstrukturen økes</w:t>
      </w:r>
      <w:r w:rsidRPr="00B40C4C">
        <w:t xml:space="preserve"> og skal trene mer.</w:t>
      </w:r>
    </w:p>
    <w:p w14:paraId="0C5EF952" w14:textId="77777777" w:rsidR="0089264D" w:rsidRPr="00B40C4C" w:rsidRDefault="0089264D" w:rsidP="009137DA">
      <w:r w:rsidRPr="00B40C4C">
        <w:t xml:space="preserve">Videre foreslår regjeringen å styrke evnen til </w:t>
      </w:r>
      <w:r w:rsidRPr="00B40C4C">
        <w:rPr>
          <w:rStyle w:val="kursiv"/>
        </w:rPr>
        <w:t>situasjonsforståelse, og forskning og utvikling</w:t>
      </w:r>
      <w:r w:rsidRPr="00B40C4C">
        <w:t xml:space="preserve"> prioriteres for å legge til for en fremtidsrettet og tilpasningsdyktig forsvarssektor.</w:t>
      </w:r>
    </w:p>
    <w:p w14:paraId="328F873F" w14:textId="77777777" w:rsidR="0089264D" w:rsidRPr="00B40C4C" w:rsidRDefault="0089264D" w:rsidP="009137DA">
      <w:r w:rsidRPr="00B40C4C">
        <w:t>Russlands angrepskrig mot Ukraina forblir Norges største sikkerhetspolitiske utfordring. I perioden 2022–2024 har Norge hittil bidratt med 50,5 mrd. kroner i militær og sivil støtte til Ukraina, i hovedsak gjennom Nansen-programmet</w:t>
      </w:r>
      <w:r w:rsidRPr="00B40C4C">
        <w:rPr>
          <w:rStyle w:val="Fotnotereferanse"/>
        </w:rPr>
        <w:footnoteReference w:id="2"/>
      </w:r>
      <w:r w:rsidRPr="00B40C4C">
        <w:t xml:space="preserve">. Norge vil også i 2025 yte </w:t>
      </w:r>
      <w:r w:rsidRPr="00B40C4C">
        <w:rPr>
          <w:rStyle w:val="kursiv"/>
        </w:rPr>
        <w:t xml:space="preserve">militær og sivil </w:t>
      </w:r>
      <w:r w:rsidRPr="00B40C4C">
        <w:rPr>
          <w:rStyle w:val="kursiv"/>
        </w:rPr>
        <w:lastRenderedPageBreak/>
        <w:t>støtte til Ukrainas forsvarskamp</w:t>
      </w:r>
      <w:r w:rsidRPr="00B40C4C">
        <w:t>. Regjeringen foreslår å utvide Nansen-programmet gjennom tre grep. For det første settes det et gulv for den årlige støtten på 15 mrd. kroner. For det andre økes rammen, ved at tidligere års forseringer av støtte, på henholdsvis 2,5 og 7 mrd. kroner i 2023 og 2024, ikke skal trekkes fra fremtidige års støtte. Eventuelle bevilgninger til initiativer ut over rammen på 15 mrd. kroner i år, skal heller ikke komme til fratrekk fra fremtidige års ramme. For det tredje foreslår regjeringen å forlenge Nansen-programmets varighet med tre år. Ukraina vil ha behov for støtte i lang tid fremover, også etter krigens slutt. Regjeringen tar også sikte på å foreslå ytterligere tiltak i størrelsesordenen 5 mrd. kroner i 2024 i forbindelse med nysaldert budsjett. I sum innebærer regjeringens forslag at den samlede rammen for Nansen-programmet utvides fra 75 til 134,5 mrd. kroner i perioden 2023–2030. Støtten på 15 mrd. kroner i 2025 foreslås fordelt likt mellom sivil og militær støtte. På militær side er det tatt høyde for donasjoner av materiell fra forsvarssektoren på 2 mrd. kroner.</w:t>
      </w:r>
    </w:p>
    <w:p w14:paraId="4744482A" w14:textId="77777777" w:rsidR="0089264D" w:rsidRPr="00B40C4C" w:rsidRDefault="0089264D" w:rsidP="00D100D4">
      <w:pPr>
        <w:pStyle w:val="Overskrift3"/>
      </w:pPr>
      <w:r w:rsidRPr="00B40C4C">
        <w:t>Energidepartementet</w:t>
      </w:r>
    </w:p>
    <w:p w14:paraId="219149A7"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28D58389"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5DC34FB4" w14:textId="77777777" w:rsidR="0089264D" w:rsidRPr="00B40C4C" w:rsidRDefault="0089264D" w:rsidP="00CD2BDD">
            <w:pPr>
              <w:jc w:val="right"/>
            </w:pPr>
            <w:r w:rsidRPr="00B40C4C">
              <w:t>Mill. kroner</w:t>
            </w:r>
          </w:p>
        </w:tc>
      </w:tr>
      <w:tr w:rsidR="00446E55" w:rsidRPr="00B40C4C" w14:paraId="025524FF"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223DBC3"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B29C22" w14:textId="77777777" w:rsidR="0089264D" w:rsidRPr="00B40C4C" w:rsidRDefault="0089264D" w:rsidP="00CD2BDD">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1CAB73" w14:textId="77777777" w:rsidR="0089264D" w:rsidRPr="00B40C4C" w:rsidRDefault="0089264D" w:rsidP="00CD2BDD">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EA5895" w14:textId="77777777" w:rsidR="0089264D" w:rsidRPr="00B40C4C" w:rsidRDefault="0089264D" w:rsidP="00CD2BDD">
            <w:pPr>
              <w:jc w:val="right"/>
            </w:pPr>
            <w:r w:rsidRPr="00B40C4C">
              <w:t>Endring i pst.</w:t>
            </w:r>
          </w:p>
        </w:tc>
      </w:tr>
      <w:tr w:rsidR="00446E55" w:rsidRPr="00B40C4C" w14:paraId="65E1D23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7790E73" w14:textId="77777777" w:rsidR="0089264D" w:rsidRPr="00B40C4C" w:rsidRDefault="0089264D" w:rsidP="009137DA">
            <w:r w:rsidRPr="00B40C4C">
              <w:rPr>
                <w:rStyle w:val="kursiv"/>
              </w:rPr>
              <w:t>Programområde 18 Energiformål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2C1405" w14:textId="77777777" w:rsidR="0089264D" w:rsidRPr="00B40C4C" w:rsidRDefault="0089264D" w:rsidP="00CD2BDD">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08BDD0" w14:textId="77777777" w:rsidR="0089264D" w:rsidRPr="00B40C4C" w:rsidRDefault="0089264D" w:rsidP="00CD2BDD">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669EAA" w14:textId="77777777" w:rsidR="0089264D" w:rsidRPr="00B40C4C" w:rsidRDefault="0089264D" w:rsidP="00CD2BDD">
            <w:pPr>
              <w:jc w:val="right"/>
            </w:pPr>
          </w:p>
        </w:tc>
      </w:tr>
      <w:tr w:rsidR="00446E55" w:rsidRPr="00B40C4C" w14:paraId="7E0B1FDD" w14:textId="77777777">
        <w:trPr>
          <w:trHeight w:val="380"/>
        </w:trPr>
        <w:tc>
          <w:tcPr>
            <w:tcW w:w="5320" w:type="dxa"/>
            <w:tcBorders>
              <w:top w:val="nil"/>
              <w:left w:val="nil"/>
              <w:bottom w:val="nil"/>
              <w:right w:val="nil"/>
            </w:tcBorders>
            <w:tcMar>
              <w:top w:w="128" w:type="dxa"/>
              <w:left w:w="43" w:type="dxa"/>
              <w:bottom w:w="43" w:type="dxa"/>
              <w:right w:w="43" w:type="dxa"/>
            </w:tcMar>
          </w:tcPr>
          <w:p w14:paraId="234BA9B5" w14:textId="77777777" w:rsidR="0089264D" w:rsidRPr="00B40C4C" w:rsidRDefault="0089264D" w:rsidP="009137DA">
            <w:r w:rsidRPr="00B40C4C">
              <w:t>18.00 Administrasjon</w:t>
            </w:r>
          </w:p>
        </w:tc>
        <w:tc>
          <w:tcPr>
            <w:tcW w:w="1400" w:type="dxa"/>
            <w:tcBorders>
              <w:top w:val="nil"/>
              <w:left w:val="nil"/>
              <w:bottom w:val="nil"/>
              <w:right w:val="nil"/>
            </w:tcBorders>
            <w:tcMar>
              <w:top w:w="128" w:type="dxa"/>
              <w:left w:w="43" w:type="dxa"/>
              <w:bottom w:w="43" w:type="dxa"/>
              <w:right w:w="43" w:type="dxa"/>
            </w:tcMar>
            <w:vAlign w:val="bottom"/>
          </w:tcPr>
          <w:p w14:paraId="28BA5108" w14:textId="77777777" w:rsidR="0089264D" w:rsidRPr="00B40C4C" w:rsidRDefault="0089264D" w:rsidP="00CD2BDD">
            <w:pPr>
              <w:jc w:val="right"/>
            </w:pPr>
            <w:r w:rsidRPr="00B40C4C">
              <w:t>322,5</w:t>
            </w:r>
          </w:p>
        </w:tc>
        <w:tc>
          <w:tcPr>
            <w:tcW w:w="1400" w:type="dxa"/>
            <w:tcBorders>
              <w:top w:val="nil"/>
              <w:left w:val="nil"/>
              <w:bottom w:val="nil"/>
              <w:right w:val="nil"/>
            </w:tcBorders>
            <w:tcMar>
              <w:top w:w="128" w:type="dxa"/>
              <w:left w:w="43" w:type="dxa"/>
              <w:bottom w:w="43" w:type="dxa"/>
              <w:right w:w="43" w:type="dxa"/>
            </w:tcMar>
            <w:vAlign w:val="bottom"/>
          </w:tcPr>
          <w:p w14:paraId="0EC3764D" w14:textId="77777777" w:rsidR="0089264D" w:rsidRPr="00B40C4C" w:rsidRDefault="0089264D" w:rsidP="00CD2BDD">
            <w:pPr>
              <w:jc w:val="right"/>
            </w:pPr>
            <w:r w:rsidRPr="00B40C4C">
              <w:t>342,9</w:t>
            </w:r>
          </w:p>
        </w:tc>
        <w:tc>
          <w:tcPr>
            <w:tcW w:w="1400" w:type="dxa"/>
            <w:tcBorders>
              <w:top w:val="nil"/>
              <w:left w:val="nil"/>
              <w:bottom w:val="nil"/>
              <w:right w:val="nil"/>
            </w:tcBorders>
            <w:tcMar>
              <w:top w:w="128" w:type="dxa"/>
              <w:left w:w="43" w:type="dxa"/>
              <w:bottom w:w="43" w:type="dxa"/>
              <w:right w:w="43" w:type="dxa"/>
            </w:tcMar>
            <w:vAlign w:val="bottom"/>
          </w:tcPr>
          <w:p w14:paraId="7B9E2C01" w14:textId="77777777" w:rsidR="0089264D" w:rsidRPr="00B40C4C" w:rsidRDefault="0089264D" w:rsidP="00CD2BDD">
            <w:pPr>
              <w:jc w:val="right"/>
            </w:pPr>
            <w:r w:rsidRPr="00B40C4C">
              <w:t>6,3</w:t>
            </w:r>
          </w:p>
        </w:tc>
      </w:tr>
      <w:tr w:rsidR="00446E55" w:rsidRPr="00B40C4C" w14:paraId="6627302E" w14:textId="77777777">
        <w:trPr>
          <w:trHeight w:val="380"/>
        </w:trPr>
        <w:tc>
          <w:tcPr>
            <w:tcW w:w="5320" w:type="dxa"/>
            <w:tcBorders>
              <w:top w:val="nil"/>
              <w:left w:val="nil"/>
              <w:bottom w:val="nil"/>
              <w:right w:val="nil"/>
            </w:tcBorders>
            <w:tcMar>
              <w:top w:w="128" w:type="dxa"/>
              <w:left w:w="43" w:type="dxa"/>
              <w:bottom w:w="43" w:type="dxa"/>
              <w:right w:w="43" w:type="dxa"/>
            </w:tcMar>
          </w:tcPr>
          <w:p w14:paraId="0BD26B15" w14:textId="77777777" w:rsidR="0089264D" w:rsidRPr="00B40C4C" w:rsidRDefault="0089264D" w:rsidP="009137DA">
            <w:r w:rsidRPr="00B40C4C">
              <w:t>18.10 Petroleum</w:t>
            </w:r>
            <w:r w:rsidRPr="00B40C4C">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2262B99B" w14:textId="77777777" w:rsidR="0089264D" w:rsidRPr="00B40C4C" w:rsidRDefault="0089264D" w:rsidP="00CD2BDD">
            <w:pPr>
              <w:jc w:val="right"/>
            </w:pPr>
            <w:r w:rsidRPr="00B40C4C">
              <w:t>506,8</w:t>
            </w:r>
          </w:p>
        </w:tc>
        <w:tc>
          <w:tcPr>
            <w:tcW w:w="1400" w:type="dxa"/>
            <w:tcBorders>
              <w:top w:val="nil"/>
              <w:left w:val="nil"/>
              <w:bottom w:val="nil"/>
              <w:right w:val="nil"/>
            </w:tcBorders>
            <w:tcMar>
              <w:top w:w="128" w:type="dxa"/>
              <w:left w:w="43" w:type="dxa"/>
              <w:bottom w:w="43" w:type="dxa"/>
              <w:right w:w="43" w:type="dxa"/>
            </w:tcMar>
            <w:vAlign w:val="bottom"/>
          </w:tcPr>
          <w:p w14:paraId="407732E5" w14:textId="77777777" w:rsidR="0089264D" w:rsidRPr="00B40C4C" w:rsidRDefault="0089264D" w:rsidP="00CD2BDD">
            <w:pPr>
              <w:jc w:val="right"/>
            </w:pPr>
            <w:r w:rsidRPr="00B40C4C">
              <w:t>650,0</w:t>
            </w:r>
          </w:p>
        </w:tc>
        <w:tc>
          <w:tcPr>
            <w:tcW w:w="1400" w:type="dxa"/>
            <w:tcBorders>
              <w:top w:val="nil"/>
              <w:left w:val="nil"/>
              <w:bottom w:val="nil"/>
              <w:right w:val="nil"/>
            </w:tcBorders>
            <w:tcMar>
              <w:top w:w="128" w:type="dxa"/>
              <w:left w:w="43" w:type="dxa"/>
              <w:bottom w:w="43" w:type="dxa"/>
              <w:right w:w="43" w:type="dxa"/>
            </w:tcMar>
            <w:vAlign w:val="bottom"/>
          </w:tcPr>
          <w:p w14:paraId="37E84EE3" w14:textId="77777777" w:rsidR="0089264D" w:rsidRPr="00B40C4C" w:rsidRDefault="0089264D" w:rsidP="00CD2BDD">
            <w:pPr>
              <w:jc w:val="right"/>
            </w:pPr>
            <w:r w:rsidRPr="00B40C4C">
              <w:t>28,3</w:t>
            </w:r>
          </w:p>
        </w:tc>
      </w:tr>
      <w:tr w:rsidR="00446E55" w:rsidRPr="00B40C4C" w14:paraId="071C495D" w14:textId="77777777">
        <w:trPr>
          <w:trHeight w:val="380"/>
        </w:trPr>
        <w:tc>
          <w:tcPr>
            <w:tcW w:w="5320" w:type="dxa"/>
            <w:tcBorders>
              <w:top w:val="nil"/>
              <w:left w:val="nil"/>
              <w:bottom w:val="nil"/>
              <w:right w:val="nil"/>
            </w:tcBorders>
            <w:tcMar>
              <w:top w:w="128" w:type="dxa"/>
              <w:left w:w="43" w:type="dxa"/>
              <w:bottom w:w="43" w:type="dxa"/>
              <w:right w:w="43" w:type="dxa"/>
            </w:tcMar>
          </w:tcPr>
          <w:p w14:paraId="08704D20" w14:textId="77777777" w:rsidR="0089264D" w:rsidRPr="00B40C4C" w:rsidRDefault="0089264D" w:rsidP="009137DA">
            <w:r w:rsidRPr="00B40C4C">
              <w:t>18.20 Energi og vannressurser</w:t>
            </w:r>
            <w:r w:rsidRPr="00B40C4C">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74B7421" w14:textId="77777777" w:rsidR="0089264D" w:rsidRPr="00B40C4C" w:rsidRDefault="0089264D" w:rsidP="00CD2BDD">
            <w:pPr>
              <w:jc w:val="right"/>
            </w:pPr>
            <w:r w:rsidRPr="00B40C4C">
              <w:t>13 143,8</w:t>
            </w:r>
          </w:p>
        </w:tc>
        <w:tc>
          <w:tcPr>
            <w:tcW w:w="1400" w:type="dxa"/>
            <w:tcBorders>
              <w:top w:val="nil"/>
              <w:left w:val="nil"/>
              <w:bottom w:val="nil"/>
              <w:right w:val="nil"/>
            </w:tcBorders>
            <w:tcMar>
              <w:top w:w="128" w:type="dxa"/>
              <w:left w:w="43" w:type="dxa"/>
              <w:bottom w:w="43" w:type="dxa"/>
              <w:right w:w="43" w:type="dxa"/>
            </w:tcMar>
            <w:vAlign w:val="bottom"/>
          </w:tcPr>
          <w:p w14:paraId="04B2F5FA" w14:textId="77777777" w:rsidR="0089264D" w:rsidRPr="00B40C4C" w:rsidRDefault="0089264D" w:rsidP="00CD2BDD">
            <w:pPr>
              <w:jc w:val="right"/>
            </w:pPr>
            <w:r w:rsidRPr="00B40C4C">
              <w:t>8 657,6</w:t>
            </w:r>
          </w:p>
        </w:tc>
        <w:tc>
          <w:tcPr>
            <w:tcW w:w="1400" w:type="dxa"/>
            <w:tcBorders>
              <w:top w:val="nil"/>
              <w:left w:val="nil"/>
              <w:bottom w:val="nil"/>
              <w:right w:val="nil"/>
            </w:tcBorders>
            <w:tcMar>
              <w:top w:w="128" w:type="dxa"/>
              <w:left w:w="43" w:type="dxa"/>
              <w:bottom w:w="43" w:type="dxa"/>
              <w:right w:w="43" w:type="dxa"/>
            </w:tcMar>
            <w:vAlign w:val="bottom"/>
          </w:tcPr>
          <w:p w14:paraId="60931F15" w14:textId="77777777" w:rsidR="0089264D" w:rsidRPr="00B40C4C" w:rsidRDefault="0089264D" w:rsidP="00CD2BDD">
            <w:pPr>
              <w:jc w:val="right"/>
            </w:pPr>
            <w:r w:rsidRPr="00B40C4C">
              <w:t>-34,1</w:t>
            </w:r>
          </w:p>
        </w:tc>
      </w:tr>
      <w:tr w:rsidR="00446E55" w:rsidRPr="00B40C4C" w14:paraId="5DA5A97D" w14:textId="77777777">
        <w:trPr>
          <w:trHeight w:val="380"/>
        </w:trPr>
        <w:tc>
          <w:tcPr>
            <w:tcW w:w="5320" w:type="dxa"/>
            <w:tcBorders>
              <w:top w:val="nil"/>
              <w:left w:val="nil"/>
              <w:bottom w:val="nil"/>
              <w:right w:val="nil"/>
            </w:tcBorders>
            <w:tcMar>
              <w:top w:w="128" w:type="dxa"/>
              <w:left w:w="43" w:type="dxa"/>
              <w:bottom w:w="43" w:type="dxa"/>
              <w:right w:w="43" w:type="dxa"/>
            </w:tcMar>
          </w:tcPr>
          <w:p w14:paraId="63373B5E" w14:textId="77777777" w:rsidR="0089264D" w:rsidRPr="00B40C4C" w:rsidRDefault="0089264D" w:rsidP="009137DA">
            <w:r w:rsidRPr="00B40C4C">
              <w:t>18.30 Klima, industri og teknologi</w:t>
            </w:r>
          </w:p>
        </w:tc>
        <w:tc>
          <w:tcPr>
            <w:tcW w:w="1400" w:type="dxa"/>
            <w:tcBorders>
              <w:top w:val="nil"/>
              <w:left w:val="nil"/>
              <w:bottom w:val="nil"/>
              <w:right w:val="nil"/>
            </w:tcBorders>
            <w:tcMar>
              <w:top w:w="128" w:type="dxa"/>
              <w:left w:w="43" w:type="dxa"/>
              <w:bottom w:w="43" w:type="dxa"/>
              <w:right w:w="43" w:type="dxa"/>
            </w:tcMar>
            <w:vAlign w:val="bottom"/>
          </w:tcPr>
          <w:p w14:paraId="58ED6308" w14:textId="77777777" w:rsidR="0089264D" w:rsidRPr="00B40C4C" w:rsidRDefault="0089264D" w:rsidP="00CD2BDD">
            <w:pPr>
              <w:jc w:val="right"/>
            </w:pPr>
            <w:r w:rsidRPr="00B40C4C">
              <w:t>3 962,4</w:t>
            </w:r>
          </w:p>
        </w:tc>
        <w:tc>
          <w:tcPr>
            <w:tcW w:w="1400" w:type="dxa"/>
            <w:tcBorders>
              <w:top w:val="nil"/>
              <w:left w:val="nil"/>
              <w:bottom w:val="nil"/>
              <w:right w:val="nil"/>
            </w:tcBorders>
            <w:tcMar>
              <w:top w:w="128" w:type="dxa"/>
              <w:left w:w="43" w:type="dxa"/>
              <w:bottom w:w="43" w:type="dxa"/>
              <w:right w:w="43" w:type="dxa"/>
            </w:tcMar>
            <w:vAlign w:val="bottom"/>
          </w:tcPr>
          <w:p w14:paraId="25FD1A9A" w14:textId="77777777" w:rsidR="0089264D" w:rsidRPr="00B40C4C" w:rsidRDefault="0089264D" w:rsidP="00CD2BDD">
            <w:pPr>
              <w:jc w:val="right"/>
            </w:pPr>
            <w:r w:rsidRPr="00B40C4C">
              <w:t>3 529,5</w:t>
            </w:r>
          </w:p>
        </w:tc>
        <w:tc>
          <w:tcPr>
            <w:tcW w:w="1400" w:type="dxa"/>
            <w:tcBorders>
              <w:top w:val="nil"/>
              <w:left w:val="nil"/>
              <w:bottom w:val="nil"/>
              <w:right w:val="nil"/>
            </w:tcBorders>
            <w:tcMar>
              <w:top w:w="128" w:type="dxa"/>
              <w:left w:w="43" w:type="dxa"/>
              <w:bottom w:w="43" w:type="dxa"/>
              <w:right w:w="43" w:type="dxa"/>
            </w:tcMar>
            <w:vAlign w:val="bottom"/>
          </w:tcPr>
          <w:p w14:paraId="79F2409C" w14:textId="77777777" w:rsidR="0089264D" w:rsidRPr="00B40C4C" w:rsidRDefault="0089264D" w:rsidP="00CD2BDD">
            <w:pPr>
              <w:jc w:val="right"/>
            </w:pPr>
            <w:r w:rsidRPr="00B40C4C">
              <w:t>-10,9</w:t>
            </w:r>
          </w:p>
        </w:tc>
      </w:tr>
      <w:tr w:rsidR="00446E55" w:rsidRPr="00B40C4C" w14:paraId="7D48215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7641453" w14:textId="77777777" w:rsidR="0089264D" w:rsidRPr="00B40C4C" w:rsidRDefault="0089264D" w:rsidP="009137DA">
            <w:r w:rsidRPr="00B40C4C">
              <w:t>18.60 Sikkerhet og arbeidsmiljø</w:t>
            </w:r>
          </w:p>
        </w:tc>
        <w:tc>
          <w:tcPr>
            <w:tcW w:w="1400" w:type="dxa"/>
            <w:tcBorders>
              <w:top w:val="nil"/>
              <w:left w:val="nil"/>
              <w:bottom w:val="nil"/>
              <w:right w:val="nil"/>
            </w:tcBorders>
            <w:tcMar>
              <w:top w:w="128" w:type="dxa"/>
              <w:left w:w="43" w:type="dxa"/>
              <w:bottom w:w="43" w:type="dxa"/>
              <w:right w:w="43" w:type="dxa"/>
            </w:tcMar>
            <w:vAlign w:val="bottom"/>
          </w:tcPr>
          <w:p w14:paraId="156C8DEB" w14:textId="77777777" w:rsidR="0089264D" w:rsidRPr="00B40C4C" w:rsidRDefault="0089264D" w:rsidP="009137DA">
            <w:r w:rsidRPr="00B40C4C">
              <w:t>383,7</w:t>
            </w:r>
          </w:p>
        </w:tc>
        <w:tc>
          <w:tcPr>
            <w:tcW w:w="1400" w:type="dxa"/>
            <w:tcBorders>
              <w:top w:val="nil"/>
              <w:left w:val="nil"/>
              <w:bottom w:val="nil"/>
              <w:right w:val="nil"/>
            </w:tcBorders>
            <w:tcMar>
              <w:top w:w="128" w:type="dxa"/>
              <w:left w:w="43" w:type="dxa"/>
              <w:bottom w:w="43" w:type="dxa"/>
              <w:right w:w="43" w:type="dxa"/>
            </w:tcMar>
            <w:vAlign w:val="bottom"/>
          </w:tcPr>
          <w:p w14:paraId="008D3B14" w14:textId="77777777" w:rsidR="0089264D" w:rsidRPr="00B40C4C" w:rsidRDefault="0089264D" w:rsidP="009137DA">
            <w:r w:rsidRPr="00B40C4C">
              <w:t>403,5</w:t>
            </w:r>
          </w:p>
        </w:tc>
        <w:tc>
          <w:tcPr>
            <w:tcW w:w="1400" w:type="dxa"/>
            <w:tcBorders>
              <w:top w:val="nil"/>
              <w:left w:val="nil"/>
              <w:bottom w:val="nil"/>
              <w:right w:val="nil"/>
            </w:tcBorders>
            <w:tcMar>
              <w:top w:w="128" w:type="dxa"/>
              <w:left w:w="43" w:type="dxa"/>
              <w:bottom w:w="43" w:type="dxa"/>
              <w:right w:w="43" w:type="dxa"/>
            </w:tcMar>
            <w:vAlign w:val="bottom"/>
          </w:tcPr>
          <w:p w14:paraId="4520256A" w14:textId="77777777" w:rsidR="0089264D" w:rsidRPr="00B40C4C" w:rsidRDefault="0089264D" w:rsidP="009137DA">
            <w:r w:rsidRPr="00B40C4C">
              <w:t>5,2</w:t>
            </w:r>
          </w:p>
        </w:tc>
      </w:tr>
      <w:tr w:rsidR="00446E55" w:rsidRPr="00B40C4C" w14:paraId="7F7C830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334A129" w14:textId="77777777" w:rsidR="0089264D" w:rsidRPr="00B40C4C" w:rsidRDefault="0089264D" w:rsidP="009137DA">
            <w:r w:rsidRPr="00B40C4C">
              <w:t>Sum Energidepartementet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77A89" w14:textId="77777777" w:rsidR="0089264D" w:rsidRPr="00B40C4C" w:rsidRDefault="0089264D" w:rsidP="009137DA">
            <w:r w:rsidRPr="00B40C4C">
              <w:t>18 319,2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4AF0B" w14:textId="77777777" w:rsidR="0089264D" w:rsidRPr="00B40C4C" w:rsidRDefault="0089264D" w:rsidP="009137DA">
            <w:r w:rsidRPr="00B40C4C">
              <w:t>13 583,5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BE13B" w14:textId="77777777" w:rsidR="0089264D" w:rsidRPr="00B40C4C" w:rsidRDefault="0089264D" w:rsidP="009137DA">
            <w:r w:rsidRPr="00B40C4C">
              <w:t>-25,9</w:t>
            </w:r>
          </w:p>
        </w:tc>
      </w:tr>
    </w:tbl>
    <w:p w14:paraId="425B63A0" w14:textId="77777777" w:rsidR="0089264D" w:rsidRPr="00B40C4C" w:rsidRDefault="0089264D" w:rsidP="00EC71B8">
      <w:pPr>
        <w:pStyle w:val="tabell-noter"/>
      </w:pPr>
      <w:r w:rsidRPr="00B40C4C">
        <w:rPr>
          <w:rStyle w:val="skrift-hevet"/>
        </w:rPr>
        <w:t>1</w:t>
      </w:r>
      <w:r w:rsidRPr="00B40C4C">
        <w:tab/>
        <w:t>Økning i bevilgning under programkategori 18.10 gjelder i hovedsak datainnsamling for ressurs- og miljøkartlegging innenfor åpningsområdet for havbunnsmineraler, samt digitalisering i Sokkeldirektoratet.</w:t>
      </w:r>
    </w:p>
    <w:p w14:paraId="4709BB01" w14:textId="77777777" w:rsidR="0089264D" w:rsidRPr="00B40C4C" w:rsidRDefault="0089264D" w:rsidP="009137DA">
      <w:pPr>
        <w:pStyle w:val="tabell-noter"/>
      </w:pPr>
      <w:r w:rsidRPr="00B40C4C">
        <w:rPr>
          <w:rStyle w:val="skrift-hevet"/>
        </w:rPr>
        <w:t>2</w:t>
      </w:r>
      <w:r w:rsidRPr="00B40C4C">
        <w:tab/>
        <w:t>Redusert bevilgning under programkategori 18.20 skyldes i hovedsak lavere anslåtte utbetalinger under strømstønadsordningene i 2025 enn i 2024.</w:t>
      </w:r>
    </w:p>
    <w:p w14:paraId="5B57F2F3" w14:textId="77777777" w:rsidR="0089264D" w:rsidRPr="00B40C4C" w:rsidRDefault="0089264D" w:rsidP="009137DA">
      <w:r w:rsidRPr="00B40C4C">
        <w:t>Hovedprioriteringer i budsjettforslaget for Energidepartementet:</w:t>
      </w:r>
    </w:p>
    <w:p w14:paraId="58102918" w14:textId="77777777" w:rsidR="0089264D" w:rsidRPr="00B40C4C" w:rsidRDefault="0089264D" w:rsidP="009137DA">
      <w:pPr>
        <w:pStyle w:val="Liste"/>
      </w:pPr>
      <w:r w:rsidRPr="00B40C4C">
        <w:t>flytende havvind på Vestavind B og Vestavind F</w:t>
      </w:r>
    </w:p>
    <w:p w14:paraId="7F056F3B" w14:textId="77777777" w:rsidR="0089264D" w:rsidRPr="00B40C4C" w:rsidRDefault="0089264D" w:rsidP="009137DA">
      <w:pPr>
        <w:pStyle w:val="Liste"/>
      </w:pPr>
      <w:r w:rsidRPr="00B40C4C">
        <w:t>videreføre strømstønadsordningene</w:t>
      </w:r>
    </w:p>
    <w:p w14:paraId="0E8931C2" w14:textId="77777777" w:rsidR="0089264D" w:rsidRPr="00B40C4C" w:rsidRDefault="0089264D" w:rsidP="009137DA">
      <w:pPr>
        <w:pStyle w:val="Liste"/>
      </w:pPr>
      <w:r w:rsidRPr="00B40C4C">
        <w:t>Langskip – fangst og lagring av CO</w:t>
      </w:r>
      <w:r w:rsidRPr="00B40C4C">
        <w:rPr>
          <w:rStyle w:val="skrift-senket"/>
        </w:rPr>
        <w:t>2</w:t>
      </w:r>
    </w:p>
    <w:p w14:paraId="404694C0" w14:textId="77777777" w:rsidR="0089264D" w:rsidRPr="00B40C4C" w:rsidRDefault="0089264D" w:rsidP="009137DA">
      <w:pPr>
        <w:pStyle w:val="Liste"/>
      </w:pPr>
      <w:r w:rsidRPr="00B40C4C">
        <w:lastRenderedPageBreak/>
        <w:t>energieffektivisering og -omlegging</w:t>
      </w:r>
    </w:p>
    <w:p w14:paraId="6EC56935" w14:textId="77777777" w:rsidR="0089264D" w:rsidRPr="00B40C4C" w:rsidRDefault="0089264D" w:rsidP="009137DA">
      <w:pPr>
        <w:pStyle w:val="Liste"/>
      </w:pPr>
      <w:r w:rsidRPr="00B40C4C">
        <w:t>flom- og skredforebygging, tiltak etter ekstremværet «Hans»</w:t>
      </w:r>
    </w:p>
    <w:p w14:paraId="2661FFD4" w14:textId="77777777" w:rsidR="0089264D" w:rsidRPr="00B40C4C" w:rsidRDefault="0089264D" w:rsidP="009137DA">
      <w:pPr>
        <w:pStyle w:val="Liste"/>
      </w:pPr>
      <w:r w:rsidRPr="00B40C4C">
        <w:t>ressurs- og miljøkartlegging av mineraler på havbunnen</w:t>
      </w:r>
    </w:p>
    <w:p w14:paraId="18A03F4F" w14:textId="77777777" w:rsidR="0089264D" w:rsidRPr="00B40C4C" w:rsidRDefault="0089264D" w:rsidP="009137DA">
      <w:r w:rsidRPr="00B40C4C">
        <w:t xml:space="preserve">Regjeringen har sørget for et </w:t>
      </w:r>
      <w:r w:rsidRPr="00B40C4C">
        <w:rPr>
          <w:rStyle w:val="kursiv"/>
        </w:rPr>
        <w:t>temposkifte i satsingen på havvind</w:t>
      </w:r>
      <w:r w:rsidRPr="00B40C4C">
        <w:t>. Den første konkurransen om arealtildeling for havvind på norsk kontinentalsokkel er gjennomført i prosjektområdet Sørlige Nordsjø II. Staten har inngått en differansekontrakt med utbygger med en kostnadsramme på 23 mrd. 2023-kroner. I tillegg foreslår regjeringen en tilsagnsfullmakt på 35 mrd. 2025-kroner til et støtteprogram for flytende havvind i områdene Vestavind B og Vestavind F. Hvor mye havvind som realiseres innenfor rammen, vil avgjøres gjennom auksjon.</w:t>
      </w:r>
    </w:p>
    <w:p w14:paraId="56A984A0" w14:textId="77777777" w:rsidR="0089264D" w:rsidRPr="00B40C4C" w:rsidRDefault="0089264D" w:rsidP="009137DA">
      <w:r w:rsidRPr="00B40C4C">
        <w:t xml:space="preserve">Regjeringen foreslår å </w:t>
      </w:r>
      <w:r w:rsidRPr="00B40C4C">
        <w:rPr>
          <w:rStyle w:val="kursiv"/>
        </w:rPr>
        <w:t>videreføre de midlertidige strømstønadsordningene for husholdningskunder, borettslag og nærvarmeanlegg</w:t>
      </w:r>
      <w:r w:rsidRPr="00B40C4C">
        <w:t>. Ordningene bidrar til en reduksjon av de månedlige strømutgiftene for husholdningskunder og borettslag når strømprisen overstiger en terskelverdi i hver enkelt time. Terskelverdien foreslås prisjustert til 75 øre/kWh før avgifter fra 1. januar 2025. Det gis stønad på 90 pst. av strømprisen som overstiger terskelverdien for forbruk inntil 5 000 kilowatttimer per måned per målepunkt. Regjeringen foreslår en bevilgning på 4,8 mrd. kroner, som er anslag på utbetalinger knyttet til strømforbruk i perioden desember 2024 til november 2025.</w:t>
      </w:r>
    </w:p>
    <w:p w14:paraId="4051E08A" w14:textId="77777777" w:rsidR="0089264D" w:rsidRPr="00B40C4C" w:rsidRDefault="0089264D" w:rsidP="009137DA">
      <w:r w:rsidRPr="00B40C4C">
        <w:t xml:space="preserve">Regjeringen følger opp </w:t>
      </w:r>
      <w:r w:rsidRPr="00B40C4C">
        <w:rPr>
          <w:rStyle w:val="kursiv"/>
        </w:rPr>
        <w:t>Langskip-prosjektet</w:t>
      </w:r>
      <w:r w:rsidRPr="00B40C4C">
        <w:t>, som er et viktig bidrag til utvikling av teknologi som kan gi globale utslippskutt. Transport- og lagringsdelen til Northern Lights forventes å være klar til å ta imot CO</w:t>
      </w:r>
      <w:r w:rsidRPr="00B40C4C">
        <w:rPr>
          <w:rStyle w:val="skrift-senket"/>
        </w:rPr>
        <w:t>2</w:t>
      </w:r>
      <w:r w:rsidRPr="00B40C4C">
        <w:t xml:space="preserve"> i høst. Lagerinfrastrukturen bygges ut med ledig kapasitet som kan utnyttes av fangstprosjekter i andre land. CO</w:t>
      </w:r>
      <w:r w:rsidRPr="00B40C4C">
        <w:rPr>
          <w:rStyle w:val="skrift-senket"/>
        </w:rPr>
        <w:t>2</w:t>
      </w:r>
      <w:r w:rsidRPr="00B40C4C">
        <w:t>-fangstprosjektet i Brevik forventes å starte fangst av CO</w:t>
      </w:r>
      <w:r w:rsidRPr="00B40C4C">
        <w:rPr>
          <w:rStyle w:val="skrift-senket"/>
        </w:rPr>
        <w:t>2</w:t>
      </w:r>
      <w:r w:rsidRPr="00B40C4C">
        <w:t xml:space="preserve"> i 2025. CO</w:t>
      </w:r>
      <w:r w:rsidRPr="00B40C4C">
        <w:rPr>
          <w:rStyle w:val="skrift-senket"/>
        </w:rPr>
        <w:t>2</w:t>
      </w:r>
      <w:r w:rsidRPr="00B40C4C">
        <w:t>-fangstprosjektet til Hafslund Celsio er satt på vent mens selskapet har arbeidet med et nytt prosjektgrunnlag for å redusere kostnadene. Det foreslås en bevilgning på om lag 2,2 mrd. kroner til Langskip. Forventede kostnader for Langskip er anslått til 30,3 mrd. 2024-kroner, hvorav det statlige bidraget anslås til 20,5 mrd. 2024-kroner.</w:t>
      </w:r>
    </w:p>
    <w:p w14:paraId="201FF5FC" w14:textId="77777777" w:rsidR="0089264D" w:rsidRPr="00B40C4C" w:rsidRDefault="0089264D" w:rsidP="009137DA">
      <w:r w:rsidRPr="00B40C4C">
        <w:t xml:space="preserve">Regjeringen foreslår om lag 1,6 mrd. kroner til oppfølging av </w:t>
      </w:r>
      <w:r w:rsidRPr="00B40C4C">
        <w:rPr>
          <w:rStyle w:val="kursiv"/>
        </w:rPr>
        <w:t xml:space="preserve">regjeringens handlingsplan for energieffektivisering </w:t>
      </w:r>
      <w:r w:rsidRPr="00B40C4C">
        <w:t>til virkemidler og tiltak for effektiv energibruk, energiomlegging og redusert energibruk i bygg gjennom blant annet Enova og Husbanken.</w:t>
      </w:r>
    </w:p>
    <w:p w14:paraId="052C94F3" w14:textId="77777777" w:rsidR="0089264D" w:rsidRPr="00B40C4C" w:rsidRDefault="0089264D" w:rsidP="009137DA">
      <w:r w:rsidRPr="00B40C4C">
        <w:t xml:space="preserve">Norges vassdrags- og energidirektorat (NVE) har forvaltningsoppgaver innenfor forebygging av flom- og skredskader. Regjeringen foreslår 685 mill. kroner til ulike tiltak for </w:t>
      </w:r>
      <w:r w:rsidRPr="00B40C4C">
        <w:rPr>
          <w:rStyle w:val="kursiv"/>
        </w:rPr>
        <w:t>flom- og skredforebygging</w:t>
      </w:r>
      <w:r w:rsidRPr="00B40C4C">
        <w:t>, herunder krise- og hastetiltak</w:t>
      </w:r>
      <w:r w:rsidRPr="00B40C4C">
        <w:rPr>
          <w:rStyle w:val="kursiv"/>
        </w:rPr>
        <w:t xml:space="preserve"> </w:t>
      </w:r>
      <w:r w:rsidRPr="00B40C4C">
        <w:t>og oppfølging etter flom- og skred som følge av ekstremværet «Hans».</w:t>
      </w:r>
    </w:p>
    <w:p w14:paraId="1A5ADDEF" w14:textId="77777777" w:rsidR="0089264D" w:rsidRPr="00B40C4C" w:rsidRDefault="0089264D" w:rsidP="009137DA">
      <w:r w:rsidRPr="00B40C4C">
        <w:t xml:space="preserve">Regjeringen foreslår å øke bevilgningen til Sokkeldirektoratet for å samle inn data for </w:t>
      </w:r>
      <w:r w:rsidRPr="00B40C4C">
        <w:rPr>
          <w:rStyle w:val="kursiv"/>
        </w:rPr>
        <w:t>ressurs- og miljøkartlegging innenfor åpningsområdet for havbunnsmineraler</w:t>
      </w:r>
      <w:r w:rsidRPr="00B40C4C">
        <w:t xml:space="preserve"> og kartlegging av regionale og lokale strømforhold.</w:t>
      </w:r>
    </w:p>
    <w:p w14:paraId="2B00E162" w14:textId="77777777" w:rsidR="0089264D" w:rsidRPr="00B40C4C" w:rsidRDefault="0089264D" w:rsidP="009137DA">
      <w:r w:rsidRPr="00B40C4C">
        <w:t>Regjeringen foreslår også å øke bevilgningene til digitalisering, herunder digitalisering av plan-, konsesjons- og tilsynsprosesser for energi- og vassdragsanlegg under NVE og digitalisering av innrapportering, dataforvaltning, datadeling og tjenester for petroleumsnæringen under Sokkeldirektoratet.</w:t>
      </w:r>
    </w:p>
    <w:p w14:paraId="5BD331FC" w14:textId="77777777" w:rsidR="0089264D" w:rsidRPr="00B40C4C" w:rsidRDefault="0089264D" w:rsidP="00D100D4">
      <w:pPr>
        <w:pStyle w:val="Overskrift3"/>
      </w:pPr>
      <w:r w:rsidRPr="00B40C4C">
        <w:lastRenderedPageBreak/>
        <w:t>Ymse utgifter og inntekter</w:t>
      </w:r>
    </w:p>
    <w:p w14:paraId="50317207" w14:textId="77777777" w:rsidR="0089264D" w:rsidRPr="00B40C4C" w:rsidRDefault="0089264D" w:rsidP="009137DA">
      <w:r w:rsidRPr="00B40C4C">
        <w:t>Det foreslås bevilget 7,1 mrd. kroner under kap. 2309 Tilfeldige utgifter. Bevilgningen står som motpost til tilleggsbevilgninger knyttet til blant annet forhandlinger hvor staten er part, herunder til lønnsoppgjøret for statsansatte og takstforhandlinger for privatpraktiserende leger, fysioterapeuter og psykologer, og til uforutsette utgifter.</w:t>
      </w:r>
    </w:p>
    <w:p w14:paraId="13F05C73" w14:textId="77777777" w:rsidR="0089264D" w:rsidRPr="00B40C4C" w:rsidRDefault="0089264D" w:rsidP="009137DA">
      <w:r w:rsidRPr="00B40C4C">
        <w:t>På kap. 5309 Tilfeldige inntekter foreslås det bevilget 400 mill. kroner. Dette gjelder enkelte mindre, uforutsette inntekter som ikke inngår på andre inntektskapitler i statsbudsjettet.</w:t>
      </w:r>
    </w:p>
    <w:p w14:paraId="07175C75" w14:textId="77777777" w:rsidR="0089264D" w:rsidRPr="00B40C4C" w:rsidRDefault="0089264D" w:rsidP="00D100D4">
      <w:pPr>
        <w:pStyle w:val="Overskrift2"/>
      </w:pPr>
      <w:r w:rsidRPr="00B40C4C">
        <w:t>Folketrygdens utgifter og inntekter</w:t>
      </w:r>
    </w:p>
    <w:p w14:paraId="26429C38" w14:textId="77777777" w:rsidR="0089264D" w:rsidRPr="00B40C4C" w:rsidRDefault="0089264D" w:rsidP="009137DA">
      <w:r w:rsidRPr="00B40C4C">
        <w:t>Regjeringens samlede forslag til utgifter under alle folketrygdens programområder for 2025 er på 701,9 mrd. kroner. Det er en økning på 50,2 mrd. kroner fra Saldert budsjett 2024. Samtidig forventes det nå høyere utgifter i 2024 enn anslått i saldert budsjett. Sammenlignet med anslag på regnskap for 2024 innebærer regjeringens forslag en økning på drøyt 40 mrd. kroner. Den anslåtte økningen skyldes i hovedsak økte utgifter til sykepenger og arbeidsavklaringspenger.</w:t>
      </w:r>
    </w:p>
    <w:p w14:paraId="646FCE28" w14:textId="77777777" w:rsidR="0089264D" w:rsidRDefault="0089264D" w:rsidP="009137DA">
      <w:r w:rsidRPr="00B40C4C">
        <w:t xml:space="preserve">Utgiftsanslaget for 2025 inkluderer en økning på 20,1 mrd. kroner som følge av anslått effekt av reguleringen av folketrygdens grunnbeløp per 1. mai 2025 og overhenget fra trygdeoppgjøret for 2024. Budsjettallene fordelt på programkategorier </w:t>
      </w:r>
      <w:proofErr w:type="gramStart"/>
      <w:r w:rsidRPr="00B40C4C">
        <w:t>fremgår</w:t>
      </w:r>
      <w:proofErr w:type="gramEnd"/>
      <w:r w:rsidRPr="00B40C4C">
        <w:t xml:space="preserve"> av omtalen av de ulike departementene tidligere i dette kapittelet.</w:t>
      </w:r>
    </w:p>
    <w:p w14:paraId="45C03FF7" w14:textId="7B62B733" w:rsidR="00525B09" w:rsidRPr="00B40C4C" w:rsidRDefault="00525B09" w:rsidP="00525B09">
      <w:pPr>
        <w:pStyle w:val="tabell-tittel"/>
      </w:pPr>
      <w:r w:rsidRPr="00B40C4C">
        <w:t>Folketrygdens utgifter</w:t>
      </w:r>
    </w:p>
    <w:p w14:paraId="3044CF1D" w14:textId="77777777" w:rsidR="0089264D" w:rsidRPr="00B40C4C" w:rsidRDefault="0089264D" w:rsidP="009137DA">
      <w:pPr>
        <w:pStyle w:val="Tabellnavn"/>
      </w:pPr>
      <w:r w:rsidRPr="00B40C4C">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
        <w:gridCol w:w="3420"/>
        <w:gridCol w:w="1300"/>
        <w:gridCol w:w="1320"/>
        <w:gridCol w:w="1240"/>
        <w:gridCol w:w="1740"/>
      </w:tblGrid>
      <w:tr w:rsidR="00446E55" w:rsidRPr="00B40C4C" w14:paraId="5E7E8782" w14:textId="77777777">
        <w:trPr>
          <w:trHeight w:val="360"/>
        </w:trPr>
        <w:tc>
          <w:tcPr>
            <w:tcW w:w="9520" w:type="dxa"/>
            <w:gridSpan w:val="6"/>
            <w:tcBorders>
              <w:top w:val="nil"/>
              <w:left w:val="nil"/>
              <w:bottom w:val="single" w:sz="4" w:space="0" w:color="000000"/>
              <w:right w:val="nil"/>
            </w:tcBorders>
            <w:tcMar>
              <w:top w:w="128" w:type="dxa"/>
              <w:left w:w="43" w:type="dxa"/>
              <w:bottom w:w="43" w:type="dxa"/>
              <w:right w:w="43" w:type="dxa"/>
            </w:tcMar>
            <w:vAlign w:val="bottom"/>
          </w:tcPr>
          <w:p w14:paraId="3D50C411" w14:textId="77777777" w:rsidR="0089264D" w:rsidRPr="00B40C4C" w:rsidRDefault="0089264D" w:rsidP="004E378A">
            <w:pPr>
              <w:jc w:val="right"/>
            </w:pPr>
            <w:r w:rsidRPr="00B40C4C">
              <w:t>Mill. kroner</w:t>
            </w:r>
          </w:p>
        </w:tc>
      </w:tr>
      <w:tr w:rsidR="00446E55" w:rsidRPr="00B40C4C" w14:paraId="3661EC90" w14:textId="77777777">
        <w:trPr>
          <w:trHeight w:val="860"/>
        </w:trPr>
        <w:tc>
          <w:tcPr>
            <w:tcW w:w="3920" w:type="dxa"/>
            <w:gridSpan w:val="2"/>
            <w:tcBorders>
              <w:top w:val="nil"/>
              <w:left w:val="nil"/>
              <w:bottom w:val="single" w:sz="4" w:space="0" w:color="000000"/>
              <w:right w:val="nil"/>
            </w:tcBorders>
            <w:tcMar>
              <w:top w:w="128" w:type="dxa"/>
              <w:left w:w="43" w:type="dxa"/>
              <w:bottom w:w="43" w:type="dxa"/>
              <w:right w:w="43" w:type="dxa"/>
            </w:tcMar>
            <w:vAlign w:val="bottom"/>
          </w:tcPr>
          <w:p w14:paraId="37215D12" w14:textId="77777777" w:rsidR="0089264D" w:rsidRPr="00B40C4C" w:rsidRDefault="0089264D" w:rsidP="009137DA">
            <w:r w:rsidRPr="00B40C4C">
              <w:t>Programområde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FC4306" w14:textId="77777777" w:rsidR="0089264D" w:rsidRPr="00B40C4C" w:rsidRDefault="0089264D" w:rsidP="004E378A">
            <w:pPr>
              <w:jc w:val="right"/>
            </w:pPr>
            <w:r w:rsidRPr="00B40C4C">
              <w:t>Saldert budsjett 2024</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9A3FB99" w14:textId="77777777" w:rsidR="0089264D" w:rsidRPr="00B40C4C" w:rsidRDefault="0089264D" w:rsidP="004E378A">
            <w:pPr>
              <w:jc w:val="right"/>
            </w:pPr>
            <w:r w:rsidRPr="00B40C4C">
              <w:t>Anslag på regnskap 2024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2F7DBD2" w14:textId="77777777" w:rsidR="0089264D" w:rsidRPr="00B40C4C" w:rsidRDefault="0089264D" w:rsidP="004E378A">
            <w:pPr>
              <w:jc w:val="right"/>
            </w:pPr>
            <w:r w:rsidRPr="00B40C4C">
              <w:t>Gul bok 2025</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9B8ECD2" w14:textId="77777777" w:rsidR="0089264D" w:rsidRPr="00B40C4C" w:rsidRDefault="0089264D" w:rsidP="004E378A">
            <w:pPr>
              <w:jc w:val="right"/>
            </w:pPr>
            <w:r w:rsidRPr="00B40C4C">
              <w:t>Endring Saldert budsjett 2024 til Gul bok 2025 i pst.</w:t>
            </w:r>
          </w:p>
        </w:tc>
      </w:tr>
      <w:tr w:rsidR="00446E55" w:rsidRPr="00B40C4C" w14:paraId="7EAF5173"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65BD1399" w14:textId="77777777" w:rsidR="0089264D" w:rsidRPr="00B40C4C" w:rsidRDefault="0089264D" w:rsidP="009137DA">
            <w:r w:rsidRPr="00B40C4C">
              <w:t>28</w:t>
            </w:r>
          </w:p>
        </w:tc>
        <w:tc>
          <w:tcPr>
            <w:tcW w:w="3420" w:type="dxa"/>
            <w:tcBorders>
              <w:top w:val="single" w:sz="4" w:space="0" w:color="000000"/>
              <w:left w:val="nil"/>
              <w:bottom w:val="nil"/>
              <w:right w:val="nil"/>
            </w:tcBorders>
            <w:tcMar>
              <w:top w:w="128" w:type="dxa"/>
              <w:left w:w="43" w:type="dxa"/>
              <w:bottom w:w="43" w:type="dxa"/>
              <w:right w:w="43" w:type="dxa"/>
            </w:tcMar>
          </w:tcPr>
          <w:p w14:paraId="21A5B2C5" w14:textId="77777777" w:rsidR="0089264D" w:rsidRPr="00B40C4C" w:rsidRDefault="0089264D" w:rsidP="009137DA">
            <w:r w:rsidRPr="00B40C4C">
              <w:t>Foreldrepenger mv., folketrygden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C7EF67" w14:textId="77777777" w:rsidR="0089264D" w:rsidRPr="00B40C4C" w:rsidRDefault="0089264D" w:rsidP="004E378A">
            <w:pPr>
              <w:jc w:val="right"/>
            </w:pPr>
            <w:r w:rsidRPr="00B40C4C">
              <w:t>26 291,0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D383954" w14:textId="77777777" w:rsidR="0089264D" w:rsidRPr="00B40C4C" w:rsidRDefault="0089264D" w:rsidP="004E378A">
            <w:pPr>
              <w:jc w:val="right"/>
            </w:pPr>
            <w:r w:rsidRPr="00B40C4C">
              <w:t>27 566,0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FC2F8D" w14:textId="77777777" w:rsidR="0089264D" w:rsidRPr="00B40C4C" w:rsidRDefault="0089264D" w:rsidP="004E378A">
            <w:pPr>
              <w:jc w:val="right"/>
            </w:pPr>
            <w:r w:rsidRPr="00B40C4C">
              <w:t>29 518,0</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65B8D424" w14:textId="77777777" w:rsidR="0089264D" w:rsidRPr="00B40C4C" w:rsidRDefault="0089264D" w:rsidP="004E378A">
            <w:pPr>
              <w:jc w:val="right"/>
            </w:pPr>
            <w:r w:rsidRPr="00B40C4C">
              <w:t>12,3</w:t>
            </w:r>
          </w:p>
        </w:tc>
      </w:tr>
      <w:tr w:rsidR="00446E55" w:rsidRPr="00B40C4C" w14:paraId="2625554E" w14:textId="77777777">
        <w:trPr>
          <w:trHeight w:val="380"/>
        </w:trPr>
        <w:tc>
          <w:tcPr>
            <w:tcW w:w="500" w:type="dxa"/>
            <w:tcBorders>
              <w:top w:val="nil"/>
              <w:left w:val="nil"/>
              <w:bottom w:val="nil"/>
              <w:right w:val="nil"/>
            </w:tcBorders>
            <w:tcMar>
              <w:top w:w="128" w:type="dxa"/>
              <w:left w:w="43" w:type="dxa"/>
              <w:bottom w:w="43" w:type="dxa"/>
              <w:right w:w="43" w:type="dxa"/>
            </w:tcMar>
          </w:tcPr>
          <w:p w14:paraId="26D4B56B" w14:textId="77777777" w:rsidR="0089264D" w:rsidRPr="00B40C4C" w:rsidRDefault="0089264D" w:rsidP="009137DA">
            <w:r w:rsidRPr="00B40C4C">
              <w:t>29</w:t>
            </w:r>
          </w:p>
        </w:tc>
        <w:tc>
          <w:tcPr>
            <w:tcW w:w="3420" w:type="dxa"/>
            <w:tcBorders>
              <w:top w:val="nil"/>
              <w:left w:val="nil"/>
              <w:bottom w:val="nil"/>
              <w:right w:val="nil"/>
            </w:tcBorders>
            <w:tcMar>
              <w:top w:w="128" w:type="dxa"/>
              <w:left w:w="43" w:type="dxa"/>
              <w:bottom w:w="43" w:type="dxa"/>
              <w:right w:w="43" w:type="dxa"/>
            </w:tcMar>
          </w:tcPr>
          <w:p w14:paraId="4940A176" w14:textId="77777777" w:rsidR="0089264D" w:rsidRPr="00B40C4C" w:rsidRDefault="0089264D" w:rsidP="009137DA">
            <w:r w:rsidRPr="00B40C4C">
              <w:t>Sosiale formål, folketrygden</w:t>
            </w:r>
          </w:p>
        </w:tc>
        <w:tc>
          <w:tcPr>
            <w:tcW w:w="1300" w:type="dxa"/>
            <w:tcBorders>
              <w:top w:val="nil"/>
              <w:left w:val="nil"/>
              <w:bottom w:val="nil"/>
              <w:right w:val="nil"/>
            </w:tcBorders>
            <w:tcMar>
              <w:top w:w="128" w:type="dxa"/>
              <w:left w:w="43" w:type="dxa"/>
              <w:bottom w:w="43" w:type="dxa"/>
              <w:right w:w="43" w:type="dxa"/>
            </w:tcMar>
            <w:vAlign w:val="bottom"/>
          </w:tcPr>
          <w:p w14:paraId="4F7F12AB" w14:textId="77777777" w:rsidR="0089264D" w:rsidRPr="00B40C4C" w:rsidRDefault="0089264D" w:rsidP="004E378A">
            <w:pPr>
              <w:jc w:val="right"/>
            </w:pPr>
            <w:r w:rsidRPr="00B40C4C">
              <w:t>568 359,3</w:t>
            </w:r>
          </w:p>
        </w:tc>
        <w:tc>
          <w:tcPr>
            <w:tcW w:w="1320" w:type="dxa"/>
            <w:tcBorders>
              <w:top w:val="nil"/>
              <w:left w:val="nil"/>
              <w:bottom w:val="nil"/>
              <w:right w:val="nil"/>
            </w:tcBorders>
            <w:tcMar>
              <w:top w:w="128" w:type="dxa"/>
              <w:left w:w="43" w:type="dxa"/>
              <w:bottom w:w="43" w:type="dxa"/>
              <w:right w:w="43" w:type="dxa"/>
            </w:tcMar>
            <w:vAlign w:val="bottom"/>
          </w:tcPr>
          <w:p w14:paraId="58FC0C0D" w14:textId="77777777" w:rsidR="0089264D" w:rsidRPr="00B40C4C" w:rsidRDefault="0089264D" w:rsidP="004E378A">
            <w:pPr>
              <w:jc w:val="right"/>
            </w:pPr>
            <w:r w:rsidRPr="00B40C4C">
              <w:t>575 580,0</w:t>
            </w:r>
          </w:p>
        </w:tc>
        <w:tc>
          <w:tcPr>
            <w:tcW w:w="1240" w:type="dxa"/>
            <w:tcBorders>
              <w:top w:val="nil"/>
              <w:left w:val="nil"/>
              <w:bottom w:val="nil"/>
              <w:right w:val="nil"/>
            </w:tcBorders>
            <w:tcMar>
              <w:top w:w="128" w:type="dxa"/>
              <w:left w:w="43" w:type="dxa"/>
              <w:bottom w:w="43" w:type="dxa"/>
              <w:right w:w="43" w:type="dxa"/>
            </w:tcMar>
            <w:vAlign w:val="bottom"/>
          </w:tcPr>
          <w:p w14:paraId="58673812" w14:textId="77777777" w:rsidR="0089264D" w:rsidRPr="00B40C4C" w:rsidRDefault="0089264D" w:rsidP="004E378A">
            <w:pPr>
              <w:jc w:val="right"/>
            </w:pPr>
            <w:r w:rsidRPr="00B40C4C">
              <w:t>610 855,4</w:t>
            </w:r>
          </w:p>
        </w:tc>
        <w:tc>
          <w:tcPr>
            <w:tcW w:w="1740" w:type="dxa"/>
            <w:tcBorders>
              <w:top w:val="nil"/>
              <w:left w:val="nil"/>
              <w:bottom w:val="nil"/>
              <w:right w:val="nil"/>
            </w:tcBorders>
            <w:tcMar>
              <w:top w:w="128" w:type="dxa"/>
              <w:left w:w="43" w:type="dxa"/>
              <w:bottom w:w="43" w:type="dxa"/>
              <w:right w:w="43" w:type="dxa"/>
            </w:tcMar>
            <w:vAlign w:val="bottom"/>
          </w:tcPr>
          <w:p w14:paraId="0ADEF338" w14:textId="77777777" w:rsidR="0089264D" w:rsidRPr="00B40C4C" w:rsidRDefault="0089264D" w:rsidP="004E378A">
            <w:pPr>
              <w:jc w:val="right"/>
            </w:pPr>
            <w:r w:rsidRPr="00B40C4C">
              <w:t>7,5</w:t>
            </w:r>
          </w:p>
        </w:tc>
      </w:tr>
      <w:tr w:rsidR="00446E55" w:rsidRPr="00B40C4C" w14:paraId="0EE1678A" w14:textId="77777777">
        <w:trPr>
          <w:trHeight w:val="380"/>
        </w:trPr>
        <w:tc>
          <w:tcPr>
            <w:tcW w:w="500" w:type="dxa"/>
            <w:tcBorders>
              <w:top w:val="nil"/>
              <w:left w:val="nil"/>
              <w:bottom w:val="nil"/>
              <w:right w:val="nil"/>
            </w:tcBorders>
            <w:tcMar>
              <w:top w:w="128" w:type="dxa"/>
              <w:left w:w="43" w:type="dxa"/>
              <w:bottom w:w="43" w:type="dxa"/>
              <w:right w:w="43" w:type="dxa"/>
            </w:tcMar>
          </w:tcPr>
          <w:p w14:paraId="01466064" w14:textId="77777777" w:rsidR="0089264D" w:rsidRPr="00B40C4C" w:rsidRDefault="0089264D" w:rsidP="009137DA"/>
        </w:tc>
        <w:tc>
          <w:tcPr>
            <w:tcW w:w="3420" w:type="dxa"/>
            <w:tcBorders>
              <w:top w:val="nil"/>
              <w:left w:val="nil"/>
              <w:bottom w:val="nil"/>
              <w:right w:val="nil"/>
            </w:tcBorders>
            <w:tcMar>
              <w:top w:w="128" w:type="dxa"/>
              <w:left w:w="43" w:type="dxa"/>
              <w:bottom w:w="43" w:type="dxa"/>
              <w:right w:w="43" w:type="dxa"/>
            </w:tcMar>
          </w:tcPr>
          <w:p w14:paraId="03EC81A5" w14:textId="77777777" w:rsidR="0089264D" w:rsidRPr="00B40C4C" w:rsidRDefault="0089264D" w:rsidP="009137DA">
            <w:r w:rsidRPr="00B40C4C">
              <w:rPr>
                <w:rStyle w:val="kursiv"/>
              </w:rPr>
              <w:t>Sykepenger</w:t>
            </w:r>
          </w:p>
        </w:tc>
        <w:tc>
          <w:tcPr>
            <w:tcW w:w="1300" w:type="dxa"/>
            <w:tcBorders>
              <w:top w:val="nil"/>
              <w:left w:val="nil"/>
              <w:bottom w:val="nil"/>
              <w:right w:val="nil"/>
            </w:tcBorders>
            <w:tcMar>
              <w:top w:w="128" w:type="dxa"/>
              <w:left w:w="43" w:type="dxa"/>
              <w:bottom w:w="43" w:type="dxa"/>
              <w:right w:w="43" w:type="dxa"/>
            </w:tcMar>
            <w:vAlign w:val="bottom"/>
          </w:tcPr>
          <w:p w14:paraId="23365BF4" w14:textId="77777777" w:rsidR="0089264D" w:rsidRPr="00B40C4C" w:rsidRDefault="0089264D" w:rsidP="004E378A">
            <w:pPr>
              <w:jc w:val="right"/>
            </w:pPr>
            <w:r w:rsidRPr="00B40C4C">
              <w:t>62 237,5</w:t>
            </w:r>
          </w:p>
        </w:tc>
        <w:tc>
          <w:tcPr>
            <w:tcW w:w="1320" w:type="dxa"/>
            <w:tcBorders>
              <w:top w:val="nil"/>
              <w:left w:val="nil"/>
              <w:bottom w:val="nil"/>
              <w:right w:val="nil"/>
            </w:tcBorders>
            <w:tcMar>
              <w:top w:w="128" w:type="dxa"/>
              <w:left w:w="43" w:type="dxa"/>
              <w:bottom w:w="43" w:type="dxa"/>
              <w:right w:w="43" w:type="dxa"/>
            </w:tcMar>
            <w:vAlign w:val="bottom"/>
          </w:tcPr>
          <w:p w14:paraId="777269C6" w14:textId="77777777" w:rsidR="0089264D" w:rsidRPr="00B40C4C" w:rsidRDefault="0089264D" w:rsidP="004E378A">
            <w:pPr>
              <w:jc w:val="right"/>
            </w:pPr>
            <w:r w:rsidRPr="00B40C4C">
              <w:t>67 457,5</w:t>
            </w:r>
          </w:p>
        </w:tc>
        <w:tc>
          <w:tcPr>
            <w:tcW w:w="1240" w:type="dxa"/>
            <w:tcBorders>
              <w:top w:val="nil"/>
              <w:left w:val="nil"/>
              <w:bottom w:val="nil"/>
              <w:right w:val="nil"/>
            </w:tcBorders>
            <w:tcMar>
              <w:top w:w="128" w:type="dxa"/>
              <w:left w:w="43" w:type="dxa"/>
              <w:bottom w:w="43" w:type="dxa"/>
              <w:right w:w="43" w:type="dxa"/>
            </w:tcMar>
            <w:vAlign w:val="bottom"/>
          </w:tcPr>
          <w:p w14:paraId="7B50D271" w14:textId="77777777" w:rsidR="0089264D" w:rsidRPr="00B40C4C" w:rsidRDefault="0089264D" w:rsidP="004E378A">
            <w:pPr>
              <w:jc w:val="right"/>
            </w:pPr>
            <w:r w:rsidRPr="00B40C4C">
              <w:t>71 297,5</w:t>
            </w:r>
          </w:p>
        </w:tc>
        <w:tc>
          <w:tcPr>
            <w:tcW w:w="1740" w:type="dxa"/>
            <w:tcBorders>
              <w:top w:val="nil"/>
              <w:left w:val="nil"/>
              <w:bottom w:val="nil"/>
              <w:right w:val="nil"/>
            </w:tcBorders>
            <w:tcMar>
              <w:top w:w="128" w:type="dxa"/>
              <w:left w:w="43" w:type="dxa"/>
              <w:bottom w:w="43" w:type="dxa"/>
              <w:right w:w="43" w:type="dxa"/>
            </w:tcMar>
            <w:vAlign w:val="bottom"/>
          </w:tcPr>
          <w:p w14:paraId="66A624DF" w14:textId="77777777" w:rsidR="0089264D" w:rsidRPr="00B40C4C" w:rsidRDefault="0089264D" w:rsidP="004E378A">
            <w:pPr>
              <w:jc w:val="right"/>
            </w:pPr>
            <w:r w:rsidRPr="00B40C4C">
              <w:t>14,6</w:t>
            </w:r>
          </w:p>
        </w:tc>
      </w:tr>
      <w:tr w:rsidR="00446E55" w:rsidRPr="00B40C4C" w14:paraId="727BD974" w14:textId="77777777">
        <w:trPr>
          <w:trHeight w:val="380"/>
        </w:trPr>
        <w:tc>
          <w:tcPr>
            <w:tcW w:w="500" w:type="dxa"/>
            <w:tcBorders>
              <w:top w:val="nil"/>
              <w:left w:val="nil"/>
              <w:bottom w:val="nil"/>
              <w:right w:val="nil"/>
            </w:tcBorders>
            <w:tcMar>
              <w:top w:w="128" w:type="dxa"/>
              <w:left w:w="43" w:type="dxa"/>
              <w:bottom w:w="43" w:type="dxa"/>
              <w:right w:w="43" w:type="dxa"/>
            </w:tcMar>
          </w:tcPr>
          <w:p w14:paraId="784DDB84" w14:textId="77777777" w:rsidR="0089264D" w:rsidRPr="00B40C4C" w:rsidRDefault="0089264D" w:rsidP="009137DA"/>
        </w:tc>
        <w:tc>
          <w:tcPr>
            <w:tcW w:w="3420" w:type="dxa"/>
            <w:tcBorders>
              <w:top w:val="nil"/>
              <w:left w:val="nil"/>
              <w:bottom w:val="nil"/>
              <w:right w:val="nil"/>
            </w:tcBorders>
            <w:tcMar>
              <w:top w:w="128" w:type="dxa"/>
              <w:left w:w="43" w:type="dxa"/>
              <w:bottom w:w="43" w:type="dxa"/>
              <w:right w:w="43" w:type="dxa"/>
            </w:tcMar>
          </w:tcPr>
          <w:p w14:paraId="5DEB549B" w14:textId="77777777" w:rsidR="0089264D" w:rsidRPr="00B40C4C" w:rsidRDefault="0089264D" w:rsidP="009137DA">
            <w:r w:rsidRPr="00B40C4C">
              <w:rPr>
                <w:rStyle w:val="kursiv"/>
              </w:rPr>
              <w:t>Arbeidsavklaringspenger</w:t>
            </w:r>
          </w:p>
        </w:tc>
        <w:tc>
          <w:tcPr>
            <w:tcW w:w="1300" w:type="dxa"/>
            <w:tcBorders>
              <w:top w:val="nil"/>
              <w:left w:val="nil"/>
              <w:bottom w:val="nil"/>
              <w:right w:val="nil"/>
            </w:tcBorders>
            <w:tcMar>
              <w:top w:w="128" w:type="dxa"/>
              <w:left w:w="43" w:type="dxa"/>
              <w:bottom w:w="43" w:type="dxa"/>
              <w:right w:w="43" w:type="dxa"/>
            </w:tcMar>
            <w:vAlign w:val="bottom"/>
          </w:tcPr>
          <w:p w14:paraId="2819AFAD" w14:textId="77777777" w:rsidR="0089264D" w:rsidRPr="00B40C4C" w:rsidRDefault="0089264D" w:rsidP="004E378A">
            <w:pPr>
              <w:jc w:val="right"/>
            </w:pPr>
            <w:r w:rsidRPr="00B40C4C">
              <w:t>44 843,2</w:t>
            </w:r>
          </w:p>
        </w:tc>
        <w:tc>
          <w:tcPr>
            <w:tcW w:w="1320" w:type="dxa"/>
            <w:tcBorders>
              <w:top w:val="nil"/>
              <w:left w:val="nil"/>
              <w:bottom w:val="nil"/>
              <w:right w:val="nil"/>
            </w:tcBorders>
            <w:tcMar>
              <w:top w:w="128" w:type="dxa"/>
              <w:left w:w="43" w:type="dxa"/>
              <w:bottom w:w="43" w:type="dxa"/>
              <w:right w:w="43" w:type="dxa"/>
            </w:tcMar>
            <w:vAlign w:val="bottom"/>
          </w:tcPr>
          <w:p w14:paraId="7C7552DD" w14:textId="77777777" w:rsidR="0089264D" w:rsidRPr="00B40C4C" w:rsidRDefault="0089264D" w:rsidP="004E378A">
            <w:pPr>
              <w:jc w:val="right"/>
            </w:pPr>
            <w:r w:rsidRPr="00B40C4C">
              <w:t>47 197,0</w:t>
            </w:r>
          </w:p>
        </w:tc>
        <w:tc>
          <w:tcPr>
            <w:tcW w:w="1240" w:type="dxa"/>
            <w:tcBorders>
              <w:top w:val="nil"/>
              <w:left w:val="nil"/>
              <w:bottom w:val="nil"/>
              <w:right w:val="nil"/>
            </w:tcBorders>
            <w:tcMar>
              <w:top w:w="128" w:type="dxa"/>
              <w:left w:w="43" w:type="dxa"/>
              <w:bottom w:w="43" w:type="dxa"/>
              <w:right w:w="43" w:type="dxa"/>
            </w:tcMar>
            <w:vAlign w:val="bottom"/>
          </w:tcPr>
          <w:p w14:paraId="3BF8F261" w14:textId="77777777" w:rsidR="0089264D" w:rsidRPr="00B40C4C" w:rsidRDefault="0089264D" w:rsidP="004E378A">
            <w:pPr>
              <w:jc w:val="right"/>
            </w:pPr>
            <w:r w:rsidRPr="00B40C4C">
              <w:t>50 789,0</w:t>
            </w:r>
          </w:p>
        </w:tc>
        <w:tc>
          <w:tcPr>
            <w:tcW w:w="1740" w:type="dxa"/>
            <w:tcBorders>
              <w:top w:val="nil"/>
              <w:left w:val="nil"/>
              <w:bottom w:val="nil"/>
              <w:right w:val="nil"/>
            </w:tcBorders>
            <w:tcMar>
              <w:top w:w="128" w:type="dxa"/>
              <w:left w:w="43" w:type="dxa"/>
              <w:bottom w:w="43" w:type="dxa"/>
              <w:right w:w="43" w:type="dxa"/>
            </w:tcMar>
            <w:vAlign w:val="bottom"/>
          </w:tcPr>
          <w:p w14:paraId="58774416" w14:textId="77777777" w:rsidR="0089264D" w:rsidRPr="00B40C4C" w:rsidRDefault="0089264D" w:rsidP="004E378A">
            <w:pPr>
              <w:jc w:val="right"/>
            </w:pPr>
            <w:r w:rsidRPr="00B40C4C">
              <w:t>13,3</w:t>
            </w:r>
          </w:p>
        </w:tc>
      </w:tr>
      <w:tr w:rsidR="00446E55" w:rsidRPr="00B40C4C" w14:paraId="4EE9A92B" w14:textId="77777777">
        <w:trPr>
          <w:trHeight w:val="380"/>
        </w:trPr>
        <w:tc>
          <w:tcPr>
            <w:tcW w:w="500" w:type="dxa"/>
            <w:tcBorders>
              <w:top w:val="nil"/>
              <w:left w:val="nil"/>
              <w:bottom w:val="nil"/>
              <w:right w:val="nil"/>
            </w:tcBorders>
            <w:tcMar>
              <w:top w:w="128" w:type="dxa"/>
              <w:left w:w="43" w:type="dxa"/>
              <w:bottom w:w="43" w:type="dxa"/>
              <w:right w:w="43" w:type="dxa"/>
            </w:tcMar>
          </w:tcPr>
          <w:p w14:paraId="145232B3" w14:textId="77777777" w:rsidR="0089264D" w:rsidRPr="00B40C4C" w:rsidRDefault="0089264D" w:rsidP="009137DA"/>
        </w:tc>
        <w:tc>
          <w:tcPr>
            <w:tcW w:w="3420" w:type="dxa"/>
            <w:tcBorders>
              <w:top w:val="nil"/>
              <w:left w:val="nil"/>
              <w:bottom w:val="nil"/>
              <w:right w:val="nil"/>
            </w:tcBorders>
            <w:tcMar>
              <w:top w:w="128" w:type="dxa"/>
              <w:left w:w="43" w:type="dxa"/>
              <w:bottom w:w="43" w:type="dxa"/>
              <w:right w:w="43" w:type="dxa"/>
            </w:tcMar>
          </w:tcPr>
          <w:p w14:paraId="306FC4BC" w14:textId="77777777" w:rsidR="0089264D" w:rsidRPr="00B40C4C" w:rsidRDefault="0089264D" w:rsidP="009137DA">
            <w:r w:rsidRPr="00B40C4C">
              <w:rPr>
                <w:rStyle w:val="kursiv"/>
              </w:rPr>
              <w:t>Uføretrygd</w:t>
            </w:r>
          </w:p>
        </w:tc>
        <w:tc>
          <w:tcPr>
            <w:tcW w:w="1300" w:type="dxa"/>
            <w:tcBorders>
              <w:top w:val="nil"/>
              <w:left w:val="nil"/>
              <w:bottom w:val="nil"/>
              <w:right w:val="nil"/>
            </w:tcBorders>
            <w:tcMar>
              <w:top w:w="128" w:type="dxa"/>
              <w:left w:w="43" w:type="dxa"/>
              <w:bottom w:w="43" w:type="dxa"/>
              <w:right w:w="43" w:type="dxa"/>
            </w:tcMar>
            <w:vAlign w:val="bottom"/>
          </w:tcPr>
          <w:p w14:paraId="4ADB339E" w14:textId="77777777" w:rsidR="0089264D" w:rsidRPr="00B40C4C" w:rsidRDefault="0089264D" w:rsidP="004E378A">
            <w:pPr>
              <w:jc w:val="right"/>
            </w:pPr>
            <w:r w:rsidRPr="00B40C4C">
              <w:t>126 105,0</w:t>
            </w:r>
          </w:p>
        </w:tc>
        <w:tc>
          <w:tcPr>
            <w:tcW w:w="1320" w:type="dxa"/>
            <w:tcBorders>
              <w:top w:val="nil"/>
              <w:left w:val="nil"/>
              <w:bottom w:val="nil"/>
              <w:right w:val="nil"/>
            </w:tcBorders>
            <w:tcMar>
              <w:top w:w="128" w:type="dxa"/>
              <w:left w:w="43" w:type="dxa"/>
              <w:bottom w:w="43" w:type="dxa"/>
              <w:right w:w="43" w:type="dxa"/>
            </w:tcMar>
            <w:vAlign w:val="bottom"/>
          </w:tcPr>
          <w:p w14:paraId="56580DA3" w14:textId="77777777" w:rsidR="0089264D" w:rsidRPr="00B40C4C" w:rsidRDefault="0089264D" w:rsidP="004E378A">
            <w:pPr>
              <w:jc w:val="right"/>
            </w:pPr>
            <w:r w:rsidRPr="00B40C4C">
              <w:t>125 020,0</w:t>
            </w:r>
          </w:p>
        </w:tc>
        <w:tc>
          <w:tcPr>
            <w:tcW w:w="1240" w:type="dxa"/>
            <w:tcBorders>
              <w:top w:val="nil"/>
              <w:left w:val="nil"/>
              <w:bottom w:val="nil"/>
              <w:right w:val="nil"/>
            </w:tcBorders>
            <w:tcMar>
              <w:top w:w="128" w:type="dxa"/>
              <w:left w:w="43" w:type="dxa"/>
              <w:bottom w:w="43" w:type="dxa"/>
              <w:right w:w="43" w:type="dxa"/>
            </w:tcMar>
            <w:vAlign w:val="bottom"/>
          </w:tcPr>
          <w:p w14:paraId="0B100CDF" w14:textId="77777777" w:rsidR="0089264D" w:rsidRPr="00B40C4C" w:rsidRDefault="0089264D" w:rsidP="004E378A">
            <w:pPr>
              <w:jc w:val="right"/>
            </w:pPr>
            <w:r w:rsidRPr="00B40C4C">
              <w:t>132 715,5</w:t>
            </w:r>
          </w:p>
        </w:tc>
        <w:tc>
          <w:tcPr>
            <w:tcW w:w="1740" w:type="dxa"/>
            <w:tcBorders>
              <w:top w:val="nil"/>
              <w:left w:val="nil"/>
              <w:bottom w:val="nil"/>
              <w:right w:val="nil"/>
            </w:tcBorders>
            <w:tcMar>
              <w:top w:w="128" w:type="dxa"/>
              <w:left w:w="43" w:type="dxa"/>
              <w:bottom w:w="43" w:type="dxa"/>
              <w:right w:w="43" w:type="dxa"/>
            </w:tcMar>
            <w:vAlign w:val="bottom"/>
          </w:tcPr>
          <w:p w14:paraId="01CA74A6" w14:textId="77777777" w:rsidR="0089264D" w:rsidRPr="00B40C4C" w:rsidRDefault="0089264D" w:rsidP="004E378A">
            <w:pPr>
              <w:jc w:val="right"/>
            </w:pPr>
            <w:r w:rsidRPr="00B40C4C">
              <w:t>5,2</w:t>
            </w:r>
          </w:p>
        </w:tc>
      </w:tr>
      <w:tr w:rsidR="00446E55" w:rsidRPr="00B40C4C" w14:paraId="0B25549B" w14:textId="77777777">
        <w:trPr>
          <w:trHeight w:val="380"/>
        </w:trPr>
        <w:tc>
          <w:tcPr>
            <w:tcW w:w="500" w:type="dxa"/>
            <w:tcBorders>
              <w:top w:val="nil"/>
              <w:left w:val="nil"/>
              <w:bottom w:val="nil"/>
              <w:right w:val="nil"/>
            </w:tcBorders>
            <w:tcMar>
              <w:top w:w="128" w:type="dxa"/>
              <w:left w:w="43" w:type="dxa"/>
              <w:bottom w:w="43" w:type="dxa"/>
              <w:right w:w="43" w:type="dxa"/>
            </w:tcMar>
          </w:tcPr>
          <w:p w14:paraId="750BBE8C" w14:textId="77777777" w:rsidR="0089264D" w:rsidRPr="00B40C4C" w:rsidRDefault="0089264D" w:rsidP="009137DA"/>
        </w:tc>
        <w:tc>
          <w:tcPr>
            <w:tcW w:w="3420" w:type="dxa"/>
            <w:tcBorders>
              <w:top w:val="nil"/>
              <w:left w:val="nil"/>
              <w:bottom w:val="nil"/>
              <w:right w:val="nil"/>
            </w:tcBorders>
            <w:tcMar>
              <w:top w:w="128" w:type="dxa"/>
              <w:left w:w="43" w:type="dxa"/>
              <w:bottom w:w="43" w:type="dxa"/>
              <w:right w:w="43" w:type="dxa"/>
            </w:tcMar>
          </w:tcPr>
          <w:p w14:paraId="5E99EF3A" w14:textId="77777777" w:rsidR="0089264D" w:rsidRPr="00B40C4C" w:rsidRDefault="0089264D" w:rsidP="009137DA">
            <w:r w:rsidRPr="00B40C4C">
              <w:rPr>
                <w:rStyle w:val="kursiv"/>
              </w:rPr>
              <w:t>Alderspensjon</w:t>
            </w:r>
          </w:p>
        </w:tc>
        <w:tc>
          <w:tcPr>
            <w:tcW w:w="1300" w:type="dxa"/>
            <w:tcBorders>
              <w:top w:val="nil"/>
              <w:left w:val="nil"/>
              <w:bottom w:val="nil"/>
              <w:right w:val="nil"/>
            </w:tcBorders>
            <w:tcMar>
              <w:top w:w="128" w:type="dxa"/>
              <w:left w:w="43" w:type="dxa"/>
              <w:bottom w:w="43" w:type="dxa"/>
              <w:right w:w="43" w:type="dxa"/>
            </w:tcMar>
            <w:vAlign w:val="bottom"/>
          </w:tcPr>
          <w:p w14:paraId="527B7357" w14:textId="77777777" w:rsidR="0089264D" w:rsidRPr="00B40C4C" w:rsidRDefault="0089264D" w:rsidP="004E378A">
            <w:pPr>
              <w:jc w:val="right"/>
            </w:pPr>
            <w:r w:rsidRPr="00B40C4C">
              <w:t>316 740,0</w:t>
            </w:r>
          </w:p>
        </w:tc>
        <w:tc>
          <w:tcPr>
            <w:tcW w:w="1320" w:type="dxa"/>
            <w:tcBorders>
              <w:top w:val="nil"/>
              <w:left w:val="nil"/>
              <w:bottom w:val="nil"/>
              <w:right w:val="nil"/>
            </w:tcBorders>
            <w:tcMar>
              <w:top w:w="128" w:type="dxa"/>
              <w:left w:w="43" w:type="dxa"/>
              <w:bottom w:w="43" w:type="dxa"/>
              <w:right w:w="43" w:type="dxa"/>
            </w:tcMar>
            <w:vAlign w:val="bottom"/>
          </w:tcPr>
          <w:p w14:paraId="6504A054" w14:textId="77777777" w:rsidR="0089264D" w:rsidRPr="00B40C4C" w:rsidRDefault="0089264D" w:rsidP="004E378A">
            <w:pPr>
              <w:jc w:val="right"/>
            </w:pPr>
            <w:r w:rsidRPr="00B40C4C">
              <w:t>316 570,0</w:t>
            </w:r>
          </w:p>
        </w:tc>
        <w:tc>
          <w:tcPr>
            <w:tcW w:w="1240" w:type="dxa"/>
            <w:tcBorders>
              <w:top w:val="nil"/>
              <w:left w:val="nil"/>
              <w:bottom w:val="nil"/>
              <w:right w:val="nil"/>
            </w:tcBorders>
            <w:tcMar>
              <w:top w:w="128" w:type="dxa"/>
              <w:left w:w="43" w:type="dxa"/>
              <w:bottom w:w="43" w:type="dxa"/>
              <w:right w:w="43" w:type="dxa"/>
            </w:tcMar>
            <w:vAlign w:val="bottom"/>
          </w:tcPr>
          <w:p w14:paraId="7D879A8B" w14:textId="77777777" w:rsidR="0089264D" w:rsidRPr="00B40C4C" w:rsidRDefault="0089264D" w:rsidP="004E378A">
            <w:pPr>
              <w:jc w:val="right"/>
            </w:pPr>
            <w:r w:rsidRPr="00B40C4C">
              <w:t>335 593,0</w:t>
            </w:r>
          </w:p>
        </w:tc>
        <w:tc>
          <w:tcPr>
            <w:tcW w:w="1740" w:type="dxa"/>
            <w:tcBorders>
              <w:top w:val="nil"/>
              <w:left w:val="nil"/>
              <w:bottom w:val="nil"/>
              <w:right w:val="nil"/>
            </w:tcBorders>
            <w:tcMar>
              <w:top w:w="128" w:type="dxa"/>
              <w:left w:w="43" w:type="dxa"/>
              <w:bottom w:w="43" w:type="dxa"/>
              <w:right w:w="43" w:type="dxa"/>
            </w:tcMar>
            <w:vAlign w:val="bottom"/>
          </w:tcPr>
          <w:p w14:paraId="5640B324" w14:textId="77777777" w:rsidR="0089264D" w:rsidRPr="00B40C4C" w:rsidRDefault="0089264D" w:rsidP="004E378A">
            <w:pPr>
              <w:jc w:val="right"/>
            </w:pPr>
            <w:r w:rsidRPr="00B40C4C">
              <w:t>6,0</w:t>
            </w:r>
          </w:p>
        </w:tc>
      </w:tr>
      <w:tr w:rsidR="00446E55" w:rsidRPr="00B40C4C" w14:paraId="5512D39C" w14:textId="77777777">
        <w:trPr>
          <w:trHeight w:val="380"/>
        </w:trPr>
        <w:tc>
          <w:tcPr>
            <w:tcW w:w="500" w:type="dxa"/>
            <w:tcBorders>
              <w:top w:val="nil"/>
              <w:left w:val="nil"/>
              <w:bottom w:val="nil"/>
              <w:right w:val="nil"/>
            </w:tcBorders>
            <w:tcMar>
              <w:top w:w="128" w:type="dxa"/>
              <w:left w:w="43" w:type="dxa"/>
              <w:bottom w:w="43" w:type="dxa"/>
              <w:right w:w="43" w:type="dxa"/>
            </w:tcMar>
          </w:tcPr>
          <w:p w14:paraId="322B80B2" w14:textId="77777777" w:rsidR="0089264D" w:rsidRPr="00B40C4C" w:rsidRDefault="0089264D" w:rsidP="009137DA"/>
        </w:tc>
        <w:tc>
          <w:tcPr>
            <w:tcW w:w="3420" w:type="dxa"/>
            <w:tcBorders>
              <w:top w:val="nil"/>
              <w:left w:val="nil"/>
              <w:bottom w:val="nil"/>
              <w:right w:val="nil"/>
            </w:tcBorders>
            <w:tcMar>
              <w:top w:w="128" w:type="dxa"/>
              <w:left w:w="43" w:type="dxa"/>
              <w:bottom w:w="43" w:type="dxa"/>
              <w:right w:w="43" w:type="dxa"/>
            </w:tcMar>
          </w:tcPr>
          <w:p w14:paraId="49F503F5" w14:textId="77777777" w:rsidR="0089264D" w:rsidRPr="00B40C4C" w:rsidRDefault="0089264D" w:rsidP="009137DA">
            <w:r w:rsidRPr="00B40C4C">
              <w:rPr>
                <w:rStyle w:val="kursiv"/>
              </w:rPr>
              <w:t>Annet</w:t>
            </w:r>
          </w:p>
        </w:tc>
        <w:tc>
          <w:tcPr>
            <w:tcW w:w="1300" w:type="dxa"/>
            <w:tcBorders>
              <w:top w:val="nil"/>
              <w:left w:val="nil"/>
              <w:bottom w:val="nil"/>
              <w:right w:val="nil"/>
            </w:tcBorders>
            <w:tcMar>
              <w:top w:w="128" w:type="dxa"/>
              <w:left w:w="43" w:type="dxa"/>
              <w:bottom w:w="43" w:type="dxa"/>
              <w:right w:w="43" w:type="dxa"/>
            </w:tcMar>
            <w:vAlign w:val="bottom"/>
          </w:tcPr>
          <w:p w14:paraId="57A598EE" w14:textId="77777777" w:rsidR="0089264D" w:rsidRPr="00B40C4C" w:rsidRDefault="0089264D" w:rsidP="004E378A">
            <w:pPr>
              <w:jc w:val="right"/>
            </w:pPr>
            <w:r w:rsidRPr="00B40C4C">
              <w:t>18 433,6</w:t>
            </w:r>
          </w:p>
        </w:tc>
        <w:tc>
          <w:tcPr>
            <w:tcW w:w="1320" w:type="dxa"/>
            <w:tcBorders>
              <w:top w:val="nil"/>
              <w:left w:val="nil"/>
              <w:bottom w:val="nil"/>
              <w:right w:val="nil"/>
            </w:tcBorders>
            <w:tcMar>
              <w:top w:w="128" w:type="dxa"/>
              <w:left w:w="43" w:type="dxa"/>
              <w:bottom w:w="43" w:type="dxa"/>
              <w:right w:w="43" w:type="dxa"/>
            </w:tcMar>
            <w:vAlign w:val="bottom"/>
          </w:tcPr>
          <w:p w14:paraId="06E8D4E1" w14:textId="77777777" w:rsidR="0089264D" w:rsidRPr="00B40C4C" w:rsidRDefault="0089264D" w:rsidP="004E378A">
            <w:pPr>
              <w:jc w:val="right"/>
            </w:pPr>
            <w:r w:rsidRPr="00B40C4C">
              <w:t>19 335,5</w:t>
            </w:r>
          </w:p>
        </w:tc>
        <w:tc>
          <w:tcPr>
            <w:tcW w:w="1240" w:type="dxa"/>
            <w:tcBorders>
              <w:top w:val="nil"/>
              <w:left w:val="nil"/>
              <w:bottom w:val="nil"/>
              <w:right w:val="nil"/>
            </w:tcBorders>
            <w:tcMar>
              <w:top w:w="128" w:type="dxa"/>
              <w:left w:w="43" w:type="dxa"/>
              <w:bottom w:w="43" w:type="dxa"/>
              <w:right w:w="43" w:type="dxa"/>
            </w:tcMar>
            <w:vAlign w:val="bottom"/>
          </w:tcPr>
          <w:p w14:paraId="2D3B7D3A" w14:textId="77777777" w:rsidR="0089264D" w:rsidRPr="00B40C4C" w:rsidRDefault="0089264D" w:rsidP="004E378A">
            <w:pPr>
              <w:jc w:val="right"/>
            </w:pPr>
            <w:r w:rsidRPr="00B40C4C">
              <w:t>20 460,4</w:t>
            </w:r>
          </w:p>
        </w:tc>
        <w:tc>
          <w:tcPr>
            <w:tcW w:w="1740" w:type="dxa"/>
            <w:tcBorders>
              <w:top w:val="nil"/>
              <w:left w:val="nil"/>
              <w:bottom w:val="nil"/>
              <w:right w:val="nil"/>
            </w:tcBorders>
            <w:tcMar>
              <w:top w:w="128" w:type="dxa"/>
              <w:left w:w="43" w:type="dxa"/>
              <w:bottom w:w="43" w:type="dxa"/>
              <w:right w:w="43" w:type="dxa"/>
            </w:tcMar>
            <w:vAlign w:val="bottom"/>
          </w:tcPr>
          <w:p w14:paraId="5E3FEA78" w14:textId="77777777" w:rsidR="0089264D" w:rsidRPr="00B40C4C" w:rsidRDefault="0089264D" w:rsidP="004E378A">
            <w:pPr>
              <w:jc w:val="right"/>
            </w:pPr>
            <w:r w:rsidRPr="00B40C4C">
              <w:t>11,0</w:t>
            </w:r>
          </w:p>
        </w:tc>
      </w:tr>
      <w:tr w:rsidR="00446E55" w:rsidRPr="00B40C4C" w14:paraId="32A3F7A3" w14:textId="77777777">
        <w:trPr>
          <w:trHeight w:val="380"/>
        </w:trPr>
        <w:tc>
          <w:tcPr>
            <w:tcW w:w="500" w:type="dxa"/>
            <w:tcBorders>
              <w:top w:val="nil"/>
              <w:left w:val="nil"/>
              <w:bottom w:val="nil"/>
              <w:right w:val="nil"/>
            </w:tcBorders>
            <w:tcMar>
              <w:top w:w="128" w:type="dxa"/>
              <w:left w:w="43" w:type="dxa"/>
              <w:bottom w:w="43" w:type="dxa"/>
              <w:right w:w="43" w:type="dxa"/>
            </w:tcMar>
          </w:tcPr>
          <w:p w14:paraId="4E4CF597" w14:textId="77777777" w:rsidR="0089264D" w:rsidRPr="00B40C4C" w:rsidRDefault="0089264D" w:rsidP="009137DA">
            <w:r w:rsidRPr="00B40C4C">
              <w:lastRenderedPageBreak/>
              <w:t>30</w:t>
            </w:r>
          </w:p>
        </w:tc>
        <w:tc>
          <w:tcPr>
            <w:tcW w:w="3420" w:type="dxa"/>
            <w:tcBorders>
              <w:top w:val="nil"/>
              <w:left w:val="nil"/>
              <w:bottom w:val="nil"/>
              <w:right w:val="nil"/>
            </w:tcBorders>
            <w:tcMar>
              <w:top w:w="128" w:type="dxa"/>
              <w:left w:w="43" w:type="dxa"/>
              <w:bottom w:w="43" w:type="dxa"/>
              <w:right w:w="43" w:type="dxa"/>
            </w:tcMar>
          </w:tcPr>
          <w:p w14:paraId="79768D99" w14:textId="77777777" w:rsidR="0089264D" w:rsidRPr="00B40C4C" w:rsidRDefault="0089264D" w:rsidP="009137DA">
            <w:r w:rsidRPr="00B40C4C">
              <w:t>Helsetjenester, folketrygden</w:t>
            </w:r>
          </w:p>
        </w:tc>
        <w:tc>
          <w:tcPr>
            <w:tcW w:w="1300" w:type="dxa"/>
            <w:tcBorders>
              <w:top w:val="nil"/>
              <w:left w:val="nil"/>
              <w:bottom w:val="nil"/>
              <w:right w:val="nil"/>
            </w:tcBorders>
            <w:tcMar>
              <w:top w:w="128" w:type="dxa"/>
              <w:left w:w="43" w:type="dxa"/>
              <w:bottom w:w="43" w:type="dxa"/>
              <w:right w:w="43" w:type="dxa"/>
            </w:tcMar>
            <w:vAlign w:val="bottom"/>
          </w:tcPr>
          <w:p w14:paraId="54232E6D" w14:textId="77777777" w:rsidR="0089264D" w:rsidRPr="00B40C4C" w:rsidRDefault="0089264D" w:rsidP="004E378A">
            <w:pPr>
              <w:jc w:val="right"/>
            </w:pPr>
            <w:r w:rsidRPr="00B40C4C">
              <w:t>43 256,4</w:t>
            </w:r>
          </w:p>
        </w:tc>
        <w:tc>
          <w:tcPr>
            <w:tcW w:w="1320" w:type="dxa"/>
            <w:tcBorders>
              <w:top w:val="nil"/>
              <w:left w:val="nil"/>
              <w:bottom w:val="nil"/>
              <w:right w:val="nil"/>
            </w:tcBorders>
            <w:tcMar>
              <w:top w:w="128" w:type="dxa"/>
              <w:left w:w="43" w:type="dxa"/>
              <w:bottom w:w="43" w:type="dxa"/>
              <w:right w:w="43" w:type="dxa"/>
            </w:tcMar>
            <w:vAlign w:val="bottom"/>
          </w:tcPr>
          <w:p w14:paraId="64B8F193" w14:textId="77777777" w:rsidR="0089264D" w:rsidRPr="00B40C4C" w:rsidRDefault="0089264D" w:rsidP="004E378A">
            <w:pPr>
              <w:jc w:val="right"/>
            </w:pPr>
            <w:r w:rsidRPr="00B40C4C">
              <w:t>44 713,0</w:t>
            </w:r>
          </w:p>
        </w:tc>
        <w:tc>
          <w:tcPr>
            <w:tcW w:w="1240" w:type="dxa"/>
            <w:tcBorders>
              <w:top w:val="nil"/>
              <w:left w:val="nil"/>
              <w:bottom w:val="nil"/>
              <w:right w:val="nil"/>
            </w:tcBorders>
            <w:tcMar>
              <w:top w:w="128" w:type="dxa"/>
              <w:left w:w="43" w:type="dxa"/>
              <w:bottom w:w="43" w:type="dxa"/>
              <w:right w:w="43" w:type="dxa"/>
            </w:tcMar>
            <w:vAlign w:val="bottom"/>
          </w:tcPr>
          <w:p w14:paraId="26187669" w14:textId="77777777" w:rsidR="0089264D" w:rsidRPr="00B40C4C" w:rsidRDefault="0089264D" w:rsidP="004E378A">
            <w:pPr>
              <w:jc w:val="right"/>
            </w:pPr>
            <w:r w:rsidRPr="00B40C4C">
              <w:t>46 156,9</w:t>
            </w:r>
          </w:p>
        </w:tc>
        <w:tc>
          <w:tcPr>
            <w:tcW w:w="1740" w:type="dxa"/>
            <w:tcBorders>
              <w:top w:val="nil"/>
              <w:left w:val="nil"/>
              <w:bottom w:val="nil"/>
              <w:right w:val="nil"/>
            </w:tcBorders>
            <w:tcMar>
              <w:top w:w="128" w:type="dxa"/>
              <w:left w:w="43" w:type="dxa"/>
              <w:bottom w:w="43" w:type="dxa"/>
              <w:right w:w="43" w:type="dxa"/>
            </w:tcMar>
            <w:vAlign w:val="bottom"/>
          </w:tcPr>
          <w:p w14:paraId="1383641A" w14:textId="77777777" w:rsidR="0089264D" w:rsidRPr="00B40C4C" w:rsidRDefault="0089264D" w:rsidP="004E378A">
            <w:pPr>
              <w:jc w:val="right"/>
            </w:pPr>
            <w:r w:rsidRPr="00B40C4C">
              <w:t>6,7</w:t>
            </w:r>
          </w:p>
        </w:tc>
      </w:tr>
      <w:tr w:rsidR="00446E55" w:rsidRPr="00B40C4C" w14:paraId="474108C5" w14:textId="77777777">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575FF8E9" w14:textId="77777777" w:rsidR="0089264D" w:rsidRPr="00B40C4C" w:rsidRDefault="0089264D" w:rsidP="009137DA">
            <w:r w:rsidRPr="00B40C4C">
              <w:t>33</w:t>
            </w:r>
          </w:p>
        </w:tc>
        <w:tc>
          <w:tcPr>
            <w:tcW w:w="3420" w:type="dxa"/>
            <w:tcBorders>
              <w:top w:val="nil"/>
              <w:left w:val="nil"/>
              <w:bottom w:val="single" w:sz="4" w:space="0" w:color="000000"/>
              <w:right w:val="nil"/>
            </w:tcBorders>
            <w:tcMar>
              <w:top w:w="128" w:type="dxa"/>
              <w:left w:w="43" w:type="dxa"/>
              <w:bottom w:w="43" w:type="dxa"/>
              <w:right w:w="43" w:type="dxa"/>
            </w:tcMar>
          </w:tcPr>
          <w:p w14:paraId="17DCF48A" w14:textId="77777777" w:rsidR="0089264D" w:rsidRPr="00B40C4C" w:rsidRDefault="0089264D" w:rsidP="009137DA">
            <w:r w:rsidRPr="00B40C4C">
              <w:t>Arbeidsliv, folketrygden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E0935" w14:textId="77777777" w:rsidR="0089264D" w:rsidRPr="00B40C4C" w:rsidRDefault="0089264D" w:rsidP="004E378A">
            <w:pPr>
              <w:jc w:val="right"/>
            </w:pPr>
            <w:r w:rsidRPr="00B40C4C">
              <w:t>13 763,0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3D3FD23" w14:textId="77777777" w:rsidR="0089264D" w:rsidRPr="00B40C4C" w:rsidRDefault="0089264D" w:rsidP="004E378A">
            <w:pPr>
              <w:jc w:val="right"/>
            </w:pPr>
            <w:r w:rsidRPr="00B40C4C">
              <w:t>13 740,0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6A2FB1D" w14:textId="77777777" w:rsidR="0089264D" w:rsidRPr="00B40C4C" w:rsidRDefault="0089264D" w:rsidP="004E378A">
            <w:pPr>
              <w:jc w:val="right"/>
            </w:pPr>
            <w:r w:rsidRPr="00B40C4C">
              <w:t>15 385,0</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5884161" w14:textId="77777777" w:rsidR="0089264D" w:rsidRPr="00B40C4C" w:rsidRDefault="0089264D" w:rsidP="004E378A">
            <w:pPr>
              <w:jc w:val="right"/>
            </w:pPr>
            <w:r w:rsidRPr="00B40C4C">
              <w:t>11,8</w:t>
            </w:r>
          </w:p>
        </w:tc>
      </w:tr>
      <w:tr w:rsidR="00A2546A" w:rsidRPr="00B40C4C" w14:paraId="041D8258" w14:textId="77777777" w:rsidTr="001B0E2F">
        <w:trPr>
          <w:trHeight w:val="380"/>
        </w:trPr>
        <w:tc>
          <w:tcPr>
            <w:tcW w:w="39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FC05BE5" w14:textId="5358CAB5" w:rsidR="00A2546A" w:rsidRPr="00B40C4C" w:rsidRDefault="00A2546A" w:rsidP="009137DA">
            <w:r w:rsidRPr="00B40C4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23384" w14:textId="77777777" w:rsidR="00A2546A" w:rsidRPr="00B40C4C" w:rsidRDefault="00A2546A" w:rsidP="004E378A">
            <w:pPr>
              <w:jc w:val="right"/>
            </w:pPr>
            <w:r w:rsidRPr="00B40C4C">
              <w:t>651 669,7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F01D4" w14:textId="77777777" w:rsidR="00A2546A" w:rsidRPr="00B40C4C" w:rsidRDefault="00A2546A" w:rsidP="004E378A">
            <w:pPr>
              <w:jc w:val="right"/>
            </w:pPr>
            <w:r w:rsidRPr="00B40C4C">
              <w:t>661 599,0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608AC" w14:textId="77777777" w:rsidR="00A2546A" w:rsidRPr="00B40C4C" w:rsidRDefault="00A2546A" w:rsidP="004E378A">
            <w:pPr>
              <w:jc w:val="right"/>
            </w:pPr>
            <w:r w:rsidRPr="00B40C4C">
              <w:t>701 915,3</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76795" w14:textId="77777777" w:rsidR="00A2546A" w:rsidRPr="00B40C4C" w:rsidRDefault="00A2546A" w:rsidP="004E378A">
            <w:pPr>
              <w:jc w:val="right"/>
            </w:pPr>
            <w:r w:rsidRPr="00B40C4C">
              <w:t>7,7</w:t>
            </w:r>
          </w:p>
        </w:tc>
      </w:tr>
    </w:tbl>
    <w:p w14:paraId="4EB110C3" w14:textId="77777777" w:rsidR="0089264D" w:rsidRPr="00B40C4C" w:rsidRDefault="0089264D" w:rsidP="00503FD6">
      <w:pPr>
        <w:pStyle w:val="Kilde"/>
      </w:pPr>
      <w:r w:rsidRPr="00B40C4C">
        <w:t>Kilde: Finansdepartementet.</w:t>
      </w:r>
    </w:p>
    <w:p w14:paraId="79DCD989" w14:textId="77777777" w:rsidR="0089264D" w:rsidRPr="00B40C4C" w:rsidRDefault="0089264D" w:rsidP="009137DA">
      <w:pPr>
        <w:pStyle w:val="avsnitt-tittel"/>
      </w:pPr>
      <w:r w:rsidRPr="00B40C4C">
        <w:t>Programområde 28 Foreldrepenger mv., folketrygden</w:t>
      </w:r>
    </w:p>
    <w:p w14:paraId="28924EAA" w14:textId="77777777" w:rsidR="0089264D" w:rsidRPr="00B40C4C" w:rsidRDefault="0089264D" w:rsidP="009137DA">
      <w:r w:rsidRPr="00B40C4C">
        <w:t>Stønadsordningene under dette programområdet skal blant annet kompensere for inntektsbortfall i forbindelse med fødsel og adopsjon og sikre økonomisk støtte til foreldre som ikke har opptjent rett til foreldrepenger. Programområdet omfatter foreldrepenger til yrkesaktive, engangsstønad ved fødsel og adopsjon, og feriepenger av foreldrepenger mv. I 2024-budsjettet ble også bidragsforskott flyttet til programområdet. Barne- og familiedepartementet har ansvaret for programområdet. Økningen i utgiftsanslaget for 2025 skyldes i stor grad at det forventes flere mottakere av foreldrepenger ved fødsel.</w:t>
      </w:r>
    </w:p>
    <w:p w14:paraId="0FE086D5" w14:textId="77777777" w:rsidR="0089264D" w:rsidRPr="00B40C4C" w:rsidRDefault="0089264D" w:rsidP="009137DA">
      <w:pPr>
        <w:pStyle w:val="avsnitt-tittel"/>
      </w:pPr>
      <w:r w:rsidRPr="00B40C4C">
        <w:t>Programområde 29 Sosiale formål, folketrygden</w:t>
      </w:r>
    </w:p>
    <w:p w14:paraId="33A16043" w14:textId="77777777" w:rsidR="0089264D" w:rsidRPr="00B40C4C" w:rsidRDefault="0089264D" w:rsidP="009137DA">
      <w:r w:rsidRPr="00B40C4C">
        <w:t>Programområdet omfatter ordninger som skal kompensere for inntektsbortfall ved sykdom og uførhet (sykepenger, arbeidsavklaringspenger og uføretrygd), pensjoner (alderspensjon og etterlattepensjon), stønader til enslige forsørgere, stønader og hjelpemidler til personer med nedsatt funksjonsevne og enkelte andre formål. Arbeids- og inkluderingsdepartementet har ansvar for programområdet. Økningen fra Saldert budsjett 2024 er på 42,5 mrd. kroner. Økningen skyldes både vekst i sykefraværet, flere mottakere av arbeidsavklaringspenger og alderspensjon samt økt gjennomsnittlig grunnbeløp. Økningen fra anslag på regnskap for 2024 er på 35,3 mrd. kroner. Nedenfor gjennomgås utviklingen fra 2024 til 2025 på de største utgiftsområdene.</w:t>
      </w:r>
    </w:p>
    <w:p w14:paraId="50F6BDBC" w14:textId="77777777" w:rsidR="0089264D" w:rsidRPr="00B40C4C" w:rsidRDefault="0089264D" w:rsidP="009137DA">
      <w:pPr>
        <w:pStyle w:val="avsnitt-undertittel"/>
      </w:pPr>
      <w:r w:rsidRPr="00B40C4C">
        <w:t>Sykepenger</w:t>
      </w:r>
    </w:p>
    <w:p w14:paraId="24D9B582" w14:textId="77777777" w:rsidR="0089264D" w:rsidRPr="00B40C4C" w:rsidRDefault="0089264D" w:rsidP="009137DA">
      <w:r w:rsidRPr="00B40C4C">
        <w:t>Forslaget innebærer en økning på 9,1 mrd. kroner sammenlignet med Saldert budsjett 2024. Anslaget for 2024 er også økt som følge av høyere trygdefinansiert fravær samt høyere lønns- og sysselsettingsvekst enn ventet.</w:t>
      </w:r>
    </w:p>
    <w:p w14:paraId="4F14F865" w14:textId="77777777" w:rsidR="0089264D" w:rsidRPr="00B40C4C" w:rsidRDefault="0089264D" w:rsidP="009137DA">
      <w:r w:rsidRPr="00B40C4C">
        <w:t>I budsjettforslaget legges det til grunn en økning i det trygdefinansierte sykefraværet for arbeidstakere tilsvarende 2 pst. i 2024 og nullvekst i 2025, sammenlignet med nivået året før. I tillegg til sykefraværet, påvirkes sykepengeutgiftene av sysselsettingsutviklingen og lønnsveksten. I budsjettforslaget for 2025 er det lagt til grunn en økning i sysselsettingen på 0,5 pst. i 2024 og 0,7 pst. i 2025. Videre er det lagt til grunn en økning i sykepengegrunnlaget på 5,2 pst. i 2024 og 4,5 pst. i 2025.</w:t>
      </w:r>
    </w:p>
    <w:p w14:paraId="728A0F0F" w14:textId="77777777" w:rsidR="0089264D" w:rsidRPr="00B40C4C" w:rsidRDefault="0089264D" w:rsidP="009137DA">
      <w:pPr>
        <w:pStyle w:val="avsnitt-undertittel"/>
      </w:pPr>
      <w:r w:rsidRPr="00B40C4C">
        <w:lastRenderedPageBreak/>
        <w:t>Arbeidsavklaringspenger</w:t>
      </w:r>
    </w:p>
    <w:p w14:paraId="3570A085" w14:textId="77777777" w:rsidR="0089264D" w:rsidRPr="00B40C4C" w:rsidRDefault="0089264D" w:rsidP="009137DA">
      <w:r w:rsidRPr="00B40C4C">
        <w:t>Forslaget innebærer en økning på 5,9 mrd. kroner sammenlignet med Saldert budsjett 2024. Anslagene for både 2024 og 2025 er økt fordi det forventes flere mottakere. Økt antall mottakere skyldes både lavere avgang og økt tilgang til ytelsen.</w:t>
      </w:r>
    </w:p>
    <w:p w14:paraId="3CCAE1B6" w14:textId="77777777" w:rsidR="0089264D" w:rsidRPr="00B40C4C" w:rsidRDefault="0089264D" w:rsidP="009137DA">
      <w:r w:rsidRPr="00B40C4C">
        <w:t>Økt sykefravær, og særlig langtidsfravær, bidrar også til at det blir flere AAP-mottakere. Det skyldes at mange av de som går ut full sykepengeperiode, vil få innvilget AAP.</w:t>
      </w:r>
    </w:p>
    <w:p w14:paraId="4E41E353" w14:textId="77777777" w:rsidR="0089264D" w:rsidRPr="00B40C4C" w:rsidRDefault="0089264D" w:rsidP="009137DA">
      <w:r w:rsidRPr="00B40C4C">
        <w:t>Økt antall mottakere må ifølge Nav også ses i sammenheng med pandemien og endringene i regelverket fra 1. juli 2022. Midlertidige regelendringer, generelle forsinkelser i avklaringsløpene for alle mottakere og ettervirkninger av koronapandemien har bidratt til lav avgang fra ordningen. I tillegg ble det med de nye reglene fra 1. juli 2022 større åpning for å motta ytelsen utover varighetsbegrensningen på tre år, og det ble gitt mulighet til å få innvilget en ny stønadsperiode.</w:t>
      </w:r>
    </w:p>
    <w:p w14:paraId="50BAC9AF" w14:textId="77777777" w:rsidR="0089264D" w:rsidRPr="00B40C4C" w:rsidRDefault="0089264D" w:rsidP="009137DA">
      <w:r w:rsidRPr="00B40C4C">
        <w:t>Det ventes at antall mottakere i gjennomsnitt vil øke fra 154 900 i 2024 til 161 100 i 2025. Effekten av trygdeoppgjøret er anslått å øke utgiftene med 2,2 mrd. kroner i 2025.</w:t>
      </w:r>
    </w:p>
    <w:p w14:paraId="28D812F2" w14:textId="77777777" w:rsidR="0089264D" w:rsidRPr="00B40C4C" w:rsidRDefault="0089264D" w:rsidP="009137DA">
      <w:pPr>
        <w:pStyle w:val="avsnitt-undertittel"/>
      </w:pPr>
      <w:r w:rsidRPr="00B40C4C">
        <w:t>Uføretrygd</w:t>
      </w:r>
    </w:p>
    <w:p w14:paraId="045B95A0" w14:textId="77777777" w:rsidR="0089264D" w:rsidRPr="00B40C4C" w:rsidRDefault="0089264D" w:rsidP="009137DA">
      <w:r w:rsidRPr="00B40C4C">
        <w:t>Forslaget innebærer en utgiftsøkning på omtrent 6,6 mrd. kroner sammenlignet med Saldert budsjett 2024. Dette skyldes i hovedsak trygdeoppgjøret, som er anslått å øke utgiftene med 5,7 mrd. kroner. Videre forventes det økt overgang fra AAP til uføretrygd neste år sammenlignet med i år. Samlet sett anslås det at gjennomsnittlig antall mottakere av uføretrygd vil øke fra om lag 369 500 i 2024 til 374 650 i 2025.</w:t>
      </w:r>
    </w:p>
    <w:p w14:paraId="4887C815" w14:textId="77777777" w:rsidR="0089264D" w:rsidRPr="00B40C4C" w:rsidRDefault="0089264D" w:rsidP="009137DA">
      <w:pPr>
        <w:pStyle w:val="avsnitt-undertittel"/>
      </w:pPr>
      <w:r w:rsidRPr="00B40C4C">
        <w:t>Alderspensjon</w:t>
      </w:r>
    </w:p>
    <w:p w14:paraId="1C13A6DF" w14:textId="77777777" w:rsidR="0089264D" w:rsidRPr="00B40C4C" w:rsidRDefault="0089264D" w:rsidP="009137DA">
      <w:r w:rsidRPr="00B40C4C">
        <w:t>Utgiftene til alderspensjon øker i hovedsak på grunn av vekst i folketrygdens grunnbeløp og reguleringen av pensjoner under utbetaling samt at det blir flere alderspensjonister. Fra 2024 til 2025 anslås det at gjennomsnittlig antall mottakere av alderspensjon vil øke med 26 000 og dermed utgjøre 1 076 000 personer. I 2025 forventes det flere 62-åringer med alderspensjon fordi omleggingen av AFP i offentlig sektor gjør det mulig å kombinere AFP med alderspensjon fra og med 1963-kullet. Det forventes å bli 2,5 pst. flere alderspensjonister i 2025 enn i år. AFP-reformen i offentlig sektor er antatt å bidra til høyere vekst i antall alderspensjonister hvert år frem til og med 2029, i takt med utfasingen av gammel offentlig AFP.</w:t>
      </w:r>
    </w:p>
    <w:p w14:paraId="38F5794D" w14:textId="77777777" w:rsidR="0089264D" w:rsidRPr="00B40C4C" w:rsidRDefault="0089264D" w:rsidP="009137DA">
      <w:r w:rsidRPr="00B40C4C">
        <w:t>Etter at fleksibelt uttak av alderspensjon ble innført i 2011, ble det raskt flere alderspensjonister under 67 år. Utgiftene til tidlig uttak flatet ut etter 2016, og de seneste årene har det vært en liten reduksjon i andelen med tidlig uttak. Selv om mange tar ut alderspensjon, har yrkesaktiviteten i aldersgruppen over 60 år økt etter 2010. Mange kombinerer arbeid og alderspensjon. Over tid påvirkes utgiftene til alderspensjon i liten grad av fleksibelt uttak, siden tidlig uttak gir en lavere årlig pensjon for den enkelte. På den andre siden har innføringen av levealdersjustering og endret regulering av pensjoner under utbetaling fått gradvis større betydning. Det anslås at pensjonsreformen samlet sett har bidratt til lavere utgifter til alderspensjon fra og med 2021. Det anslås at pensjonsreformen gjør at utgiftene i 2025 vil være om lag 16 mrd. kroner lavere enn de ellers ville vært.</w:t>
      </w:r>
    </w:p>
    <w:p w14:paraId="3C3B52F8" w14:textId="77777777" w:rsidR="0089264D" w:rsidRPr="00B40C4C" w:rsidRDefault="0089264D" w:rsidP="009137DA">
      <w:r w:rsidRPr="00B40C4C">
        <w:lastRenderedPageBreak/>
        <w:t xml:space="preserve">For å sikre et økonomisk bærekraftig, </w:t>
      </w:r>
      <w:proofErr w:type="gramStart"/>
      <w:r w:rsidRPr="00B40C4C">
        <w:t>robust</w:t>
      </w:r>
      <w:proofErr w:type="gramEnd"/>
      <w:r w:rsidRPr="00B40C4C">
        <w:t xml:space="preserve"> og forutsigbart pensjonssystem, må hovedprinsippene i pensjonsreformen ligge fast over tid. Samtidig er det på enkelte områder behov for justeringer for å styrke den sosiale bærekraften og sikre oppslutning om reformen. Et politisk bredt sammensatt pensjonsutvalg leverte sin rapport NOU 2022: 7 til Arbeids- og inkluderingsdepartementet i juni 2022. Et samlet utvalg viste til at pensjonsreformen var nødvendig for å begrense veksten i utgiftene til alderspensjon fra folketrygden og bedre bærekraften i offentlige finanser. Videre vurderte utvalget at reformen ser ut til å virke etter hensikten, og at hovedelementene i reformen må ligge fast. Utvalget pekte imidlertid også på behov for justeringer for å gi gode pensjonsnivåer til fremtidens pensjonister.</w:t>
      </w:r>
    </w:p>
    <w:p w14:paraId="4AEABF52" w14:textId="77777777" w:rsidR="0089264D" w:rsidRPr="00B40C4C" w:rsidRDefault="0089264D" w:rsidP="009137DA">
      <w:r w:rsidRPr="00B40C4C">
        <w:t xml:space="preserve">Regjeringen la frem Meld. St. 6 (2023–2024) </w:t>
      </w:r>
      <w:r w:rsidRPr="00B40C4C">
        <w:rPr>
          <w:rStyle w:val="kursiv"/>
        </w:rPr>
        <w:t>Et forbedret pensjonssystem med en styrket sosial profil</w:t>
      </w:r>
      <w:r w:rsidRPr="00B40C4C">
        <w:t xml:space="preserve"> 15. desember 2023. I meldingen foreslår regjeringen en rekke tiltak for å styrke den sosiale bærekraften i pensjonssystemet. I forbindelse med stortingsbehandlingen av meldingen inngikk regjeringspartiene og partiene Høyre, Sosialistisk Venstreparti, Venstre, Kristelig Folkeparti og Miljøpartiet De Grønne en avtale om justeringer i pensjonsregelverket. Avtalepartene stiller seg bak forslagene til regjeringen om en gradvis økning av aldersgrensene, regulering av minsteytelsene i pensjonssystemet med lønnsveksten og delvis skjerming av alderspensjonen til uføre fra levealdersjustering. Videre har avtalepartene blitt enige om å opprette en sliterordning i folketrygden samtidig med de andre endringene i pensjonssystemet, å ikke gjeninnføre plikten til å fratre ved særaldersgrense, å øke den alminnelige aldersgrensen for statsansatte samt utarbeide en helhetlig strategi for informasjon på pensjonsområdet. Avtalen sier videre at skjermingstillegget i alderspensjon til tidligere mottakere av uføretrygd skal utvides til også å omfatte årskullene 1954–1962. Uføre alderspensjonister i de aktuelle årskullene skal få et tillegg i alderspensjon opptjent etter gammel opptjeningsmodell med samme sats som årskullet 1953.</w:t>
      </w:r>
    </w:p>
    <w:p w14:paraId="2ABA94B7" w14:textId="77777777" w:rsidR="0089264D" w:rsidRPr="00B40C4C" w:rsidRDefault="0089264D" w:rsidP="009137DA">
      <w:r w:rsidRPr="00B40C4C">
        <w:t>Arbeids- og inkluderingsdepartementet tar sikte på å sende forslag om økte aldersgrenser i pensjonssystemet og tilgrensende ordninger, og en sliterordning i folketrygden, på høring i løpet av høsten. Regjeringen foreslår at skjermingstillegget utvides til også å omfatte årskullene 1954–1962 med virkning allerede fra 2025. Som følge av denne utvidelsen øker bevilgningen til alderspensjon i 2025 med 393 mill. kroner.</w:t>
      </w:r>
    </w:p>
    <w:p w14:paraId="52E807D9" w14:textId="77777777" w:rsidR="0089264D" w:rsidRPr="00B40C4C" w:rsidRDefault="0089264D" w:rsidP="009137DA">
      <w:pPr>
        <w:pStyle w:val="avsnitt-tittel"/>
      </w:pPr>
      <w:r w:rsidRPr="00B40C4C">
        <w:t>Programområde 30 Helsetjenester, folketrygden</w:t>
      </w:r>
    </w:p>
    <w:p w14:paraId="2A81E1BB" w14:textId="77777777" w:rsidR="0089264D" w:rsidRPr="00B40C4C" w:rsidRDefault="0089264D" w:rsidP="009137DA">
      <w:r w:rsidRPr="00B40C4C">
        <w:t>Programområdet omfatter folketrygdens bidrag til finansiering av helsetjenester, herunder lege- og psykologhjelp, fysioterapi samt legemidler og medisinsk forbruksmateriell på blå resept. Helse- og omsorgsdepartementet har ansvar for programområdet.</w:t>
      </w:r>
    </w:p>
    <w:p w14:paraId="53BD8ADD" w14:textId="77777777" w:rsidR="0089264D" w:rsidRPr="00B40C4C" w:rsidRDefault="0089264D" w:rsidP="009137DA">
      <w:r w:rsidRPr="00B40C4C">
        <w:t>Budsjettforslaget innebærer en økning i utgiftene til helsetjenester under folketrygden med 2,9 mrd. kroner sammenlignet med Saldert budsjett 2024. Det tilsvarer en vekst på 6,7 pst. Sammenlignet med anslag på regnskap for 2024 øker utgiftene til helsetjenester under folketrygden med 1,4 mrd. kroner.</w:t>
      </w:r>
    </w:p>
    <w:p w14:paraId="29852883" w14:textId="77777777" w:rsidR="0089264D" w:rsidRPr="00B40C4C" w:rsidRDefault="0089264D" w:rsidP="009137DA">
      <w:r w:rsidRPr="00B40C4C">
        <w:t>Refusjon av legemidler på blå resept er den største utgiften på stønadsbudsjettet for helsetjenester. Utgiftene til refusjon av legemidler på blå resept anslås å øke med 1,2 mrd. kroner sammenlignet med Saldert budsjett 2024.</w:t>
      </w:r>
    </w:p>
    <w:p w14:paraId="746FF677" w14:textId="77777777" w:rsidR="0089264D" w:rsidRPr="00B40C4C" w:rsidRDefault="0089264D" w:rsidP="009137DA">
      <w:r w:rsidRPr="00B40C4C">
        <w:lastRenderedPageBreak/>
        <w:t>Anslaget for utgifter til refusjon av egenandeler over egenandelstaket øker med 0,3 mrd. kroner i 2025 sammenlignet med Saldert budsjett 2024. I sum foreslås egenandelbetalingene prisjustert med 3,6 pst. gjennom å øke egenandelstaket med 113 kroner. Nytt egenandelstak foreslås fastsatt til 3 278 kroner.</w:t>
      </w:r>
    </w:p>
    <w:p w14:paraId="064F1B03" w14:textId="77777777" w:rsidR="0089264D" w:rsidRPr="00B40C4C" w:rsidRDefault="0089264D" w:rsidP="009137DA">
      <w:pPr>
        <w:pStyle w:val="avsnitt-tittel"/>
      </w:pPr>
      <w:r w:rsidRPr="00B40C4C">
        <w:t>Programområde 33 Arbeidsliv, folketrygden</w:t>
      </w:r>
    </w:p>
    <w:p w14:paraId="23CBE53C" w14:textId="77777777" w:rsidR="0089264D" w:rsidRPr="00B40C4C" w:rsidRDefault="0089264D" w:rsidP="009137DA">
      <w:r w:rsidRPr="00B40C4C">
        <w:t>Programområdet omfatter dagpenger ved arbeidsledighet, statsgaranti for lønnskrav ved konkurs og stønad ved arbeidsledighet for fiskere og fangstmenn. Dagpenger ved arbeidsledighet utgjør den største utgiftsposten under dette programområdet.</w:t>
      </w:r>
    </w:p>
    <w:p w14:paraId="6025E98A" w14:textId="77777777" w:rsidR="0089264D" w:rsidRPr="00B40C4C" w:rsidRDefault="0089264D" w:rsidP="009137DA">
      <w:r w:rsidRPr="00B40C4C">
        <w:t>Budsjettforslaget for 2025 innebærer en økning i dagpengeutgiftene på 1,5 mrd. kroner fra Saldert budsjett 2024. Utgiftsøkningen skyldes i hovedsak at det anslås flere dagpengemottakere og at anslaget for gjennomsnittlig utbetaling per dagpengemottaker er oppjustert. I Saldert budsjett 2024 ble det lagt til grunn om lag 43 200 dagpengemottakere i gjennomsnitt i 2024. Til sammenligning legges det nå til grunn i overkant av 41 300 dagpengemottakere i gjennomsnitt i år, og i overkant av 45 200 dagpengemottakere neste år.</w:t>
      </w:r>
    </w:p>
    <w:p w14:paraId="297D3C8F" w14:textId="77777777" w:rsidR="0089264D" w:rsidRPr="00B40C4C" w:rsidRDefault="0089264D" w:rsidP="00D100D4">
      <w:pPr>
        <w:pStyle w:val="Overskrift3"/>
      </w:pPr>
      <w:r w:rsidRPr="00B40C4C">
        <w:t>Folketrygdens finansieringsbehov</w:t>
      </w:r>
    </w:p>
    <w:p w14:paraId="4489033B" w14:textId="77777777" w:rsidR="0089264D" w:rsidRPr="00B40C4C" w:rsidRDefault="0089264D" w:rsidP="009137DA">
      <w:r w:rsidRPr="00B40C4C">
        <w:t>Folketrygdens utgifter inngår i budsjettet på linje med andre utgifter, men er på inntektssiden formelt knyttet til de store avgiftsordningene (arbeidsgiveravgift og trygdeavgift) og enkelte gebyrer og refusjoner mv., jf. folketrygdloven 28. februar 1997 nr. 19, del VIII, Finansielle bestemmelser.</w:t>
      </w:r>
    </w:p>
    <w:p w14:paraId="574DBAA2" w14:textId="77777777" w:rsidR="0089264D" w:rsidRPr="00B40C4C" w:rsidRDefault="0089264D" w:rsidP="009137DA">
      <w:r w:rsidRPr="00B40C4C">
        <w:t>Folketrygdens inntekter i 2025 anslås til 469,6 mrd. kroner, med følgende hovedelementer: Trygdeavgift på 197,3 mrd. kroner (jf. kap. 5700, post 71), arbeidsgiveravgift på 269,4 mrd. kroner (jf. kap. 5700, post 72) samt enkelte mindre inntekter på til sammen 2,9 mrd. kroner (vederlag, gebyrer, ulike refusjoner, dividende mv., jf. kapitlene 5701, 5704, 5705 og 5706). Utgiftene utgjør til sammen 701,9 mrd. kroner.</w:t>
      </w:r>
    </w:p>
    <w:p w14:paraId="5BFDCEA3" w14:textId="77777777" w:rsidR="0089264D" w:rsidRPr="00B40C4C" w:rsidRDefault="0089264D" w:rsidP="009137DA">
      <w:r w:rsidRPr="00B40C4C">
        <w:t>Differansen mellom bevilgningsforslagene til folketrygdens utgifter og inntekter innebærer et beregnet finansieringsbehov for folketrygden i 2024 på 232,3 mrd. kroner, jf. oversikten i vedlegg 1 til Gul bok. Finansieringsbehovet for folketrygden utgjør tilskuddet fra staten, jf. folketrygdlovens § 23-10 første ledd, og inngår i statsbudsjettets oljekorrigerte overskudd. Statstilskuddet inkluderer dekningen av folketrygdens utgifter som i henhold til folketrygdlovens § 23-10, tredje ledd, minst skal dekkes gjennom direkte tilskudd fra staten, det vil si uten henvisning til de store avgiftsordningene eller andre spesifiserte inntekter under folketrygden.</w:t>
      </w:r>
    </w:p>
    <w:p w14:paraId="32ED31BC" w14:textId="77777777" w:rsidR="0089264D" w:rsidRPr="00B40C4C" w:rsidRDefault="0089264D" w:rsidP="00D100D4">
      <w:pPr>
        <w:pStyle w:val="Overskrift2"/>
      </w:pPr>
      <w:r w:rsidRPr="00B40C4C">
        <w:t>Forslag til vedtak</w:t>
      </w:r>
    </w:p>
    <w:p w14:paraId="5099D010" w14:textId="77777777" w:rsidR="0089264D" w:rsidRPr="00B40C4C" w:rsidRDefault="0089264D" w:rsidP="009137DA">
      <w:r w:rsidRPr="00B40C4C">
        <w:t xml:space="preserve">De forslag til vedtak som legges frem i denne proposisjonen, er i de fleste tilfeller nærmere omtalt i Prop. 1 S for de enkelte departementene. Enkelte bevilgningsforslag blir bare omtalt i denne proposisjonen. Det gjelder blant annet bevilgningene til kap. 2309 Tilfeldige utgifter og kap. 5309 Tilfeldige inntekter, som omtales i avsnitt 2.4.17. Renter og avskrivninger fra statens forvaltningsbedrifter under kapitlene 5491 og 5603 omtales i avsnitt 3.2. Overføringer til og fra </w:t>
      </w:r>
      <w:r w:rsidRPr="00B40C4C">
        <w:lastRenderedPageBreak/>
        <w:t>Statens pensjonsfond utland, som er bevilget på kapitlene 2800 og 5800 i statsbudsjettet, omtales i avsnitt 3.4. Statsbudsjettets brutto finansieringsbehov dekkes gjennom lån bevilget på kap. 5999, jf. avsnitt 3.5.</w:t>
      </w:r>
    </w:p>
    <w:p w14:paraId="37CFDCB1" w14:textId="77777777" w:rsidR="0089264D" w:rsidRPr="00B40C4C" w:rsidRDefault="0089264D" w:rsidP="009137DA">
      <w:pPr>
        <w:pStyle w:val="Overskrift1"/>
      </w:pPr>
      <w:r w:rsidRPr="00B40C4C">
        <w:t>Budsjettets inntekter og utgifter etter art</w:t>
      </w:r>
    </w:p>
    <w:p w14:paraId="3C5234D6" w14:textId="77777777" w:rsidR="0089264D" w:rsidRPr="00B40C4C" w:rsidRDefault="0089264D" w:rsidP="00D100D4">
      <w:pPr>
        <w:pStyle w:val="Overskrift2"/>
      </w:pPr>
      <w:r w:rsidRPr="00B40C4C">
        <w:t>Budsjettets samlede inntekter og utgifter</w:t>
      </w:r>
    </w:p>
    <w:p w14:paraId="38C1DAF9" w14:textId="77777777" w:rsidR="0089264D" w:rsidRPr="00B40C4C" w:rsidRDefault="0089264D" w:rsidP="009137DA">
      <w:r w:rsidRPr="00B40C4C">
        <w:t>Dette kapittelet gir en oversikt over statsbudsjettets inntekter og utgifter, gruppert etter art, jf. boks 3.1.</w:t>
      </w:r>
    </w:p>
    <w:p w14:paraId="7FFA4524" w14:textId="77777777" w:rsidR="0089264D" w:rsidRPr="00B40C4C" w:rsidRDefault="0089264D" w:rsidP="009137DA">
      <w:pPr>
        <w:pStyle w:val="tittel-ramme"/>
      </w:pPr>
      <w:r w:rsidRPr="00B40C4C">
        <w:t>Statsbudsjettets inndeling</w:t>
      </w:r>
    </w:p>
    <w:p w14:paraId="3F3B693E" w14:textId="77777777" w:rsidR="0089264D" w:rsidRPr="00B40C4C" w:rsidRDefault="0089264D" w:rsidP="009137DA">
      <w:r w:rsidRPr="00B40C4C">
        <w:t>Statsbudsjettet blir inndelt i kapitler som igjen er inndelt i poster, jf. § 4 i bevilgningsreglementet. Stortingets bevilgningsvedtak gjelder beløpet under den enkelte post. Kapitlene nummereres fortløpende i nummerserier for de ulike departementene. Nummereringen av postene følger et fast mønster hvor postnummeret angir hva slags type inntekt eller utgift det er tale om. Bevilgningsreglementet krever at inntektene og utgiftene inndeles i fire avdelinger. Dette skjer ved å inndele postnummerseriene i følgende avdelinger etter art:</w:t>
      </w:r>
    </w:p>
    <w:p w14:paraId="65415067" w14:textId="77777777" w:rsidR="0089264D" w:rsidRPr="00B40C4C" w:rsidRDefault="0089264D" w:rsidP="009137DA">
      <w:pPr>
        <w:rPr>
          <w:rStyle w:val="halvfet0"/>
        </w:rPr>
      </w:pPr>
      <w:r w:rsidRPr="00B40C4C">
        <w:rPr>
          <w:rStyle w:val="halvfet0"/>
        </w:rPr>
        <w:t>Inntekter</w:t>
      </w:r>
    </w:p>
    <w:p w14:paraId="15B67A4E" w14:textId="77777777" w:rsidR="0089264D" w:rsidRPr="00B40C4C" w:rsidRDefault="0089264D" w:rsidP="009137DA">
      <w:pPr>
        <w:pStyle w:val="Nummerertliste"/>
      </w:pPr>
      <w:r w:rsidRPr="00B40C4C">
        <w:t>Salg av varer og tjenester: Postene 1–29</w:t>
      </w:r>
    </w:p>
    <w:p w14:paraId="147EB19E" w14:textId="77777777" w:rsidR="0089264D" w:rsidRPr="00B40C4C" w:rsidRDefault="0089264D" w:rsidP="009137DA">
      <w:pPr>
        <w:pStyle w:val="Nummerertliste"/>
      </w:pPr>
      <w:r w:rsidRPr="00B40C4C">
        <w:t>Inntekter i forbindelse med nybygg, anlegg mv.: Postene 30–49</w:t>
      </w:r>
    </w:p>
    <w:p w14:paraId="5B70C57A" w14:textId="77777777" w:rsidR="0089264D" w:rsidRPr="00B40C4C" w:rsidRDefault="0089264D" w:rsidP="009137DA">
      <w:pPr>
        <w:pStyle w:val="Nummerertliste"/>
      </w:pPr>
      <w:r w:rsidRPr="00B40C4C">
        <w:t>Overføringer fra andre: Postene 50–89</w:t>
      </w:r>
    </w:p>
    <w:p w14:paraId="1054B350" w14:textId="77777777" w:rsidR="0089264D" w:rsidRPr="00B40C4C" w:rsidRDefault="0089264D" w:rsidP="009137DA">
      <w:pPr>
        <w:pStyle w:val="Nummerertliste"/>
      </w:pPr>
      <w:r w:rsidRPr="00B40C4C">
        <w:t>Tilbakebetalinger mv.: Postene 90–99</w:t>
      </w:r>
    </w:p>
    <w:p w14:paraId="1C6FBD4F" w14:textId="77777777" w:rsidR="0089264D" w:rsidRPr="00B40C4C" w:rsidRDefault="0089264D" w:rsidP="009137DA">
      <w:pPr>
        <w:rPr>
          <w:rStyle w:val="halvfet0"/>
        </w:rPr>
      </w:pPr>
      <w:r w:rsidRPr="00B40C4C">
        <w:rPr>
          <w:rStyle w:val="halvfet0"/>
        </w:rPr>
        <w:t>Utgifter</w:t>
      </w:r>
    </w:p>
    <w:p w14:paraId="05BE50DA" w14:textId="77777777" w:rsidR="0089264D" w:rsidRPr="00B40C4C" w:rsidRDefault="0089264D" w:rsidP="005C0F51">
      <w:pPr>
        <w:pStyle w:val="Nummerertliste"/>
        <w:numPr>
          <w:ilvl w:val="0"/>
          <w:numId w:val="21"/>
        </w:numPr>
      </w:pPr>
      <w:r w:rsidRPr="00B40C4C">
        <w:t>Statens egne driftsutgifter: Postene 1–29</w:t>
      </w:r>
    </w:p>
    <w:p w14:paraId="713063CE" w14:textId="77777777" w:rsidR="0089264D" w:rsidRPr="00B40C4C" w:rsidRDefault="0089264D" w:rsidP="009137DA">
      <w:pPr>
        <w:pStyle w:val="Nummerertliste"/>
      </w:pPr>
      <w:r w:rsidRPr="00B40C4C">
        <w:t>Nybygg, anlegg mv.: Postene 30–49</w:t>
      </w:r>
    </w:p>
    <w:p w14:paraId="6871C0E8" w14:textId="77777777" w:rsidR="0089264D" w:rsidRPr="00B40C4C" w:rsidRDefault="0089264D" w:rsidP="009137DA">
      <w:pPr>
        <w:pStyle w:val="Nummerertliste"/>
      </w:pPr>
      <w:r w:rsidRPr="00B40C4C">
        <w:t>Overføringer til andre: Postene 50–89</w:t>
      </w:r>
    </w:p>
    <w:p w14:paraId="6F0273D9" w14:textId="77777777" w:rsidR="0089264D" w:rsidRPr="00B40C4C" w:rsidRDefault="0089264D" w:rsidP="009137DA">
      <w:pPr>
        <w:pStyle w:val="Nummerertliste"/>
      </w:pPr>
      <w:r w:rsidRPr="00B40C4C">
        <w:t>Utlån, statsgjeld mv.: Postene 90–99</w:t>
      </w:r>
    </w:p>
    <w:p w14:paraId="4C23376E" w14:textId="77777777" w:rsidR="0089264D" w:rsidRPr="00B40C4C" w:rsidRDefault="0089264D" w:rsidP="009137DA">
      <w:pPr>
        <w:pStyle w:val="Ramme-slutt"/>
      </w:pPr>
      <w:r w:rsidRPr="00B40C4C">
        <w:t>[Boks slutt]</w:t>
      </w:r>
    </w:p>
    <w:p w14:paraId="7E124A81" w14:textId="77777777" w:rsidR="0089264D" w:rsidRDefault="0089264D" w:rsidP="009137DA">
      <w:r w:rsidRPr="00B40C4C">
        <w:t>De samlede inntektsbevilgningene i statsbudsjettet for 2025 er anslått til 2 796,8 mrd. kroner. Dette inkluderer petroleumsvirksomheten, lånetransaksjoner og overføringen fra Statens pensjonsfond utland for å dekke det oljekorrigerte budsjettunderskuddet. Holdes disse utenom, anslås inntektene i 2025 til 1 577,6 mrd. kroner.</w:t>
      </w:r>
    </w:p>
    <w:p w14:paraId="04E57572" w14:textId="71D73F06" w:rsidR="00A2546A" w:rsidRPr="00B40C4C" w:rsidRDefault="00A2546A" w:rsidP="00A2546A">
      <w:pPr>
        <w:pStyle w:val="tabell-tittel"/>
      </w:pPr>
      <w:r w:rsidRPr="00B40C4C">
        <w:t>Statsbudsjettets inntekter</w:t>
      </w:r>
    </w:p>
    <w:p w14:paraId="1EC12503" w14:textId="77777777" w:rsidR="0089264D" w:rsidRPr="00B40C4C" w:rsidRDefault="0089264D" w:rsidP="009137DA">
      <w:pPr>
        <w:pStyle w:val="Tabellnavn"/>
      </w:pPr>
      <w:r w:rsidRPr="00B40C4C">
        <w:t>04J2xt2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220"/>
        <w:gridCol w:w="1100"/>
        <w:gridCol w:w="1180"/>
      </w:tblGrid>
      <w:tr w:rsidR="00446E55" w:rsidRPr="00B40C4C" w14:paraId="450DBACC" w14:textId="77777777" w:rsidTr="00A2546A">
        <w:trPr>
          <w:trHeight w:val="360"/>
        </w:trPr>
        <w:tc>
          <w:tcPr>
            <w:tcW w:w="9580" w:type="dxa"/>
            <w:gridSpan w:val="4"/>
            <w:tcBorders>
              <w:top w:val="nil"/>
              <w:left w:val="nil"/>
              <w:bottom w:val="single" w:sz="4" w:space="0" w:color="000000"/>
              <w:right w:val="nil"/>
            </w:tcBorders>
            <w:tcMar>
              <w:top w:w="128" w:type="dxa"/>
              <w:left w:w="43" w:type="dxa"/>
              <w:bottom w:w="43" w:type="dxa"/>
              <w:right w:w="43" w:type="dxa"/>
            </w:tcMar>
            <w:vAlign w:val="bottom"/>
          </w:tcPr>
          <w:p w14:paraId="53B0E9FF" w14:textId="77777777" w:rsidR="0089264D" w:rsidRPr="00B40C4C" w:rsidRDefault="0089264D" w:rsidP="004E378A">
            <w:pPr>
              <w:jc w:val="right"/>
            </w:pPr>
            <w:r w:rsidRPr="00B40C4C">
              <w:t>Mrd. kroner</w:t>
            </w:r>
          </w:p>
        </w:tc>
      </w:tr>
      <w:tr w:rsidR="00446E55" w:rsidRPr="00B40C4C" w14:paraId="439B1D4F" w14:textId="77777777" w:rsidTr="00A2546A">
        <w:trPr>
          <w:trHeight w:val="600"/>
        </w:trPr>
        <w:tc>
          <w:tcPr>
            <w:tcW w:w="6080" w:type="dxa"/>
            <w:tcBorders>
              <w:top w:val="nil"/>
              <w:left w:val="nil"/>
              <w:bottom w:val="single" w:sz="4" w:space="0" w:color="000000"/>
              <w:right w:val="nil"/>
            </w:tcBorders>
            <w:tcMar>
              <w:top w:w="128" w:type="dxa"/>
              <w:left w:w="43" w:type="dxa"/>
              <w:bottom w:w="43" w:type="dxa"/>
              <w:right w:w="43" w:type="dxa"/>
            </w:tcMar>
            <w:vAlign w:val="bottom"/>
          </w:tcPr>
          <w:p w14:paraId="3AC3F1D0" w14:textId="77777777" w:rsidR="0089264D" w:rsidRPr="00B40C4C" w:rsidRDefault="0089264D" w:rsidP="009137DA"/>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A2079E7" w14:textId="77777777" w:rsidR="0089264D" w:rsidRPr="00B40C4C" w:rsidRDefault="0089264D" w:rsidP="004E378A">
            <w:pPr>
              <w:jc w:val="right"/>
            </w:pPr>
            <w:r w:rsidRPr="00B40C4C">
              <w:t>Saldert budsjett 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AF15562" w14:textId="77777777" w:rsidR="0089264D" w:rsidRPr="00B40C4C" w:rsidRDefault="0089264D" w:rsidP="004E378A">
            <w:pPr>
              <w:jc w:val="right"/>
            </w:pPr>
            <w:r w:rsidRPr="00B40C4C">
              <w:t>Gul bok 2025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7654880" w14:textId="77777777" w:rsidR="0089264D" w:rsidRPr="00B40C4C" w:rsidRDefault="0089264D" w:rsidP="004E378A">
            <w:pPr>
              <w:jc w:val="right"/>
            </w:pPr>
            <w:r w:rsidRPr="00B40C4C">
              <w:t>Endring i pst.</w:t>
            </w:r>
          </w:p>
        </w:tc>
      </w:tr>
      <w:tr w:rsidR="00446E55" w:rsidRPr="00B40C4C" w14:paraId="08333751" w14:textId="77777777" w:rsidTr="00A2546A">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30C02C21" w14:textId="77777777" w:rsidR="0089264D" w:rsidRPr="00B40C4C" w:rsidRDefault="0089264D" w:rsidP="009137DA">
            <w:r w:rsidRPr="00B40C4C">
              <w:t>Driftsinntekter (Salg av varer og tjenester) (postene 1–29)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769ABF4" w14:textId="77777777" w:rsidR="0089264D" w:rsidRPr="00B40C4C" w:rsidRDefault="0089264D" w:rsidP="004E378A">
            <w:pPr>
              <w:jc w:val="right"/>
            </w:pPr>
            <w:r w:rsidRPr="00B40C4C">
              <w:t>322,1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BF691CD" w14:textId="77777777" w:rsidR="0089264D" w:rsidRPr="00B40C4C" w:rsidRDefault="0089264D" w:rsidP="004E378A">
            <w:pPr>
              <w:jc w:val="right"/>
            </w:pPr>
            <w:r w:rsidRPr="00B40C4C">
              <w:t>247,9</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D441701" w14:textId="77777777" w:rsidR="0089264D" w:rsidRPr="00B40C4C" w:rsidRDefault="0089264D" w:rsidP="004E378A">
            <w:pPr>
              <w:jc w:val="right"/>
            </w:pPr>
            <w:r w:rsidRPr="00B40C4C">
              <w:t>-23,0</w:t>
            </w:r>
          </w:p>
        </w:tc>
      </w:tr>
      <w:tr w:rsidR="00446E55" w:rsidRPr="00B40C4C" w14:paraId="65E263F5" w14:textId="77777777" w:rsidTr="00A2546A">
        <w:trPr>
          <w:trHeight w:val="380"/>
        </w:trPr>
        <w:tc>
          <w:tcPr>
            <w:tcW w:w="6080" w:type="dxa"/>
            <w:tcBorders>
              <w:top w:val="nil"/>
              <w:left w:val="nil"/>
              <w:bottom w:val="nil"/>
              <w:right w:val="nil"/>
            </w:tcBorders>
            <w:tcMar>
              <w:top w:w="128" w:type="dxa"/>
              <w:left w:w="43" w:type="dxa"/>
              <w:bottom w:w="43" w:type="dxa"/>
              <w:right w:w="43" w:type="dxa"/>
            </w:tcMar>
          </w:tcPr>
          <w:p w14:paraId="2FDDC983" w14:textId="77777777" w:rsidR="0089264D" w:rsidRPr="00B40C4C" w:rsidRDefault="0089264D" w:rsidP="009137DA">
            <w:r w:rsidRPr="00B40C4C">
              <w:t>Inntekter i forbindelse med nybygg, anlegg mv. (postene 30–49)</w:t>
            </w:r>
          </w:p>
        </w:tc>
        <w:tc>
          <w:tcPr>
            <w:tcW w:w="1220" w:type="dxa"/>
            <w:tcBorders>
              <w:top w:val="nil"/>
              <w:left w:val="nil"/>
              <w:bottom w:val="nil"/>
              <w:right w:val="nil"/>
            </w:tcBorders>
            <w:tcMar>
              <w:top w:w="128" w:type="dxa"/>
              <w:left w:w="43" w:type="dxa"/>
              <w:bottom w:w="43" w:type="dxa"/>
              <w:right w:w="43" w:type="dxa"/>
            </w:tcMar>
            <w:vAlign w:val="bottom"/>
          </w:tcPr>
          <w:p w14:paraId="6A886B12" w14:textId="77777777" w:rsidR="0089264D" w:rsidRPr="00B40C4C" w:rsidRDefault="0089264D" w:rsidP="004E378A">
            <w:pPr>
              <w:jc w:val="right"/>
            </w:pPr>
            <w:r w:rsidRPr="00B40C4C">
              <w:t>33,1</w:t>
            </w:r>
          </w:p>
        </w:tc>
        <w:tc>
          <w:tcPr>
            <w:tcW w:w="1100" w:type="dxa"/>
            <w:tcBorders>
              <w:top w:val="nil"/>
              <w:left w:val="nil"/>
              <w:bottom w:val="nil"/>
              <w:right w:val="nil"/>
            </w:tcBorders>
            <w:tcMar>
              <w:top w:w="128" w:type="dxa"/>
              <w:left w:w="43" w:type="dxa"/>
              <w:bottom w:w="43" w:type="dxa"/>
              <w:right w:w="43" w:type="dxa"/>
            </w:tcMar>
            <w:vAlign w:val="bottom"/>
          </w:tcPr>
          <w:p w14:paraId="0E80927E" w14:textId="77777777" w:rsidR="0089264D" w:rsidRPr="00B40C4C" w:rsidRDefault="0089264D" w:rsidP="004E378A">
            <w:pPr>
              <w:jc w:val="right"/>
            </w:pPr>
            <w:r w:rsidRPr="00B40C4C">
              <w:t>36,3</w:t>
            </w:r>
          </w:p>
        </w:tc>
        <w:tc>
          <w:tcPr>
            <w:tcW w:w="1180" w:type="dxa"/>
            <w:tcBorders>
              <w:top w:val="nil"/>
              <w:left w:val="nil"/>
              <w:bottom w:val="nil"/>
              <w:right w:val="nil"/>
            </w:tcBorders>
            <w:tcMar>
              <w:top w:w="128" w:type="dxa"/>
              <w:left w:w="43" w:type="dxa"/>
              <w:bottom w:w="43" w:type="dxa"/>
              <w:right w:w="43" w:type="dxa"/>
            </w:tcMar>
            <w:vAlign w:val="bottom"/>
          </w:tcPr>
          <w:p w14:paraId="7580B666" w14:textId="77777777" w:rsidR="0089264D" w:rsidRPr="00B40C4C" w:rsidRDefault="0089264D" w:rsidP="004E378A">
            <w:pPr>
              <w:jc w:val="right"/>
            </w:pPr>
            <w:r w:rsidRPr="00B40C4C">
              <w:t>9,5</w:t>
            </w:r>
          </w:p>
        </w:tc>
      </w:tr>
      <w:tr w:rsidR="00446E55" w:rsidRPr="00B40C4C" w14:paraId="79B35C97" w14:textId="77777777" w:rsidTr="00A2546A">
        <w:trPr>
          <w:trHeight w:val="380"/>
        </w:trPr>
        <w:tc>
          <w:tcPr>
            <w:tcW w:w="6080" w:type="dxa"/>
            <w:tcBorders>
              <w:top w:val="nil"/>
              <w:left w:val="nil"/>
              <w:bottom w:val="nil"/>
              <w:right w:val="nil"/>
            </w:tcBorders>
            <w:tcMar>
              <w:top w:w="128" w:type="dxa"/>
              <w:left w:w="43" w:type="dxa"/>
              <w:bottom w:w="43" w:type="dxa"/>
              <w:right w:w="43" w:type="dxa"/>
            </w:tcMar>
          </w:tcPr>
          <w:p w14:paraId="3921A66A" w14:textId="77777777" w:rsidR="0089264D" w:rsidRPr="00B40C4C" w:rsidRDefault="0089264D" w:rsidP="009137DA">
            <w:r w:rsidRPr="00B40C4C">
              <w:t>Overføringer fra andre (postene 50–89)</w:t>
            </w:r>
          </w:p>
        </w:tc>
        <w:tc>
          <w:tcPr>
            <w:tcW w:w="1220" w:type="dxa"/>
            <w:tcBorders>
              <w:top w:val="nil"/>
              <w:left w:val="nil"/>
              <w:bottom w:val="nil"/>
              <w:right w:val="nil"/>
            </w:tcBorders>
            <w:tcMar>
              <w:top w:w="128" w:type="dxa"/>
              <w:left w:w="43" w:type="dxa"/>
              <w:bottom w:w="43" w:type="dxa"/>
              <w:right w:w="43" w:type="dxa"/>
            </w:tcMar>
            <w:vAlign w:val="bottom"/>
          </w:tcPr>
          <w:p w14:paraId="5AFA0660" w14:textId="77777777" w:rsidR="0089264D" w:rsidRPr="00B40C4C" w:rsidRDefault="0089264D" w:rsidP="004E378A">
            <w:pPr>
              <w:jc w:val="right"/>
            </w:pPr>
            <w:r w:rsidRPr="00B40C4C">
              <w:t>2 369,9</w:t>
            </w:r>
          </w:p>
        </w:tc>
        <w:tc>
          <w:tcPr>
            <w:tcW w:w="1100" w:type="dxa"/>
            <w:tcBorders>
              <w:top w:val="nil"/>
              <w:left w:val="nil"/>
              <w:bottom w:val="nil"/>
              <w:right w:val="nil"/>
            </w:tcBorders>
            <w:tcMar>
              <w:top w:w="128" w:type="dxa"/>
              <w:left w:w="43" w:type="dxa"/>
              <w:bottom w:w="43" w:type="dxa"/>
              <w:right w:w="43" w:type="dxa"/>
            </w:tcMar>
            <w:vAlign w:val="bottom"/>
          </w:tcPr>
          <w:p w14:paraId="44D370DC" w14:textId="77777777" w:rsidR="0089264D" w:rsidRPr="00B40C4C" w:rsidRDefault="0089264D" w:rsidP="004E378A">
            <w:pPr>
              <w:jc w:val="right"/>
            </w:pPr>
            <w:r w:rsidRPr="00B40C4C">
              <w:t>2 379,4</w:t>
            </w:r>
          </w:p>
        </w:tc>
        <w:tc>
          <w:tcPr>
            <w:tcW w:w="1180" w:type="dxa"/>
            <w:tcBorders>
              <w:top w:val="nil"/>
              <w:left w:val="nil"/>
              <w:bottom w:val="nil"/>
              <w:right w:val="nil"/>
            </w:tcBorders>
            <w:tcMar>
              <w:top w:w="128" w:type="dxa"/>
              <w:left w:w="43" w:type="dxa"/>
              <w:bottom w:w="43" w:type="dxa"/>
              <w:right w:w="43" w:type="dxa"/>
            </w:tcMar>
            <w:vAlign w:val="bottom"/>
          </w:tcPr>
          <w:p w14:paraId="7E9D758B" w14:textId="77777777" w:rsidR="0089264D" w:rsidRPr="00B40C4C" w:rsidRDefault="0089264D" w:rsidP="004E378A">
            <w:pPr>
              <w:jc w:val="right"/>
            </w:pPr>
            <w:r w:rsidRPr="00B40C4C">
              <w:t>0,4</w:t>
            </w:r>
          </w:p>
        </w:tc>
      </w:tr>
      <w:tr w:rsidR="00446E55" w:rsidRPr="00B40C4C" w14:paraId="6AEF5CB9" w14:textId="77777777" w:rsidTr="00A2546A">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70F3F9E0" w14:textId="77777777" w:rsidR="0089264D" w:rsidRPr="00B40C4C" w:rsidRDefault="0089264D" w:rsidP="009137DA">
            <w:r w:rsidRPr="00B40C4C">
              <w:t>Tilbakebetalinger mv. (postene 90–99)</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AC5EB4D" w14:textId="77777777" w:rsidR="0089264D" w:rsidRPr="00B40C4C" w:rsidRDefault="0089264D" w:rsidP="004E378A">
            <w:pPr>
              <w:jc w:val="right"/>
            </w:pPr>
            <w:r w:rsidRPr="00B40C4C">
              <w:t>124,1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5E0DC96" w14:textId="77777777" w:rsidR="0089264D" w:rsidRPr="00B40C4C" w:rsidRDefault="0089264D" w:rsidP="004E378A">
            <w:pPr>
              <w:jc w:val="right"/>
            </w:pPr>
            <w:r w:rsidRPr="00B40C4C">
              <w:t>133,2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E7B4ABF" w14:textId="77777777" w:rsidR="0089264D" w:rsidRPr="00B40C4C" w:rsidRDefault="0089264D" w:rsidP="004E378A">
            <w:pPr>
              <w:jc w:val="right"/>
            </w:pPr>
            <w:r w:rsidRPr="00B40C4C">
              <w:t>7,3</w:t>
            </w:r>
          </w:p>
        </w:tc>
      </w:tr>
      <w:tr w:rsidR="00446E55" w:rsidRPr="00B40C4C" w14:paraId="7C3A461F" w14:textId="77777777" w:rsidTr="00A2546A">
        <w:trPr>
          <w:trHeight w:val="380"/>
        </w:trPr>
        <w:tc>
          <w:tcPr>
            <w:tcW w:w="6080" w:type="dxa"/>
            <w:tcBorders>
              <w:top w:val="single" w:sz="4" w:space="0" w:color="000000"/>
              <w:left w:val="nil"/>
              <w:bottom w:val="single" w:sz="4" w:space="0" w:color="000000"/>
              <w:right w:val="nil"/>
            </w:tcBorders>
            <w:tcMar>
              <w:top w:w="128" w:type="dxa"/>
              <w:left w:w="43" w:type="dxa"/>
              <w:bottom w:w="43" w:type="dxa"/>
              <w:right w:w="43" w:type="dxa"/>
            </w:tcMar>
          </w:tcPr>
          <w:p w14:paraId="7BC50F27" w14:textId="77777777" w:rsidR="0089264D" w:rsidRPr="00B40C4C" w:rsidRDefault="0089264D" w:rsidP="009137DA">
            <w:r w:rsidRPr="00B40C4C">
              <w:t>Sum inntekter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34560" w14:textId="77777777" w:rsidR="0089264D" w:rsidRPr="00B40C4C" w:rsidRDefault="0089264D" w:rsidP="004E378A">
            <w:pPr>
              <w:jc w:val="right"/>
            </w:pPr>
            <w:r w:rsidRPr="00B40C4C">
              <w:t>2 849,2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9579B" w14:textId="77777777" w:rsidR="0089264D" w:rsidRPr="00B40C4C" w:rsidRDefault="0089264D" w:rsidP="004E378A">
            <w:pPr>
              <w:jc w:val="right"/>
            </w:pPr>
            <w:r w:rsidRPr="00B40C4C">
              <w:t>2 796,8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2A616" w14:textId="77777777" w:rsidR="0089264D" w:rsidRPr="00B40C4C" w:rsidRDefault="0089264D" w:rsidP="004E378A">
            <w:pPr>
              <w:jc w:val="right"/>
            </w:pPr>
            <w:r w:rsidRPr="00B40C4C">
              <w:t>-1,8</w:t>
            </w:r>
          </w:p>
        </w:tc>
      </w:tr>
    </w:tbl>
    <w:p w14:paraId="58606ECE" w14:textId="77777777" w:rsidR="0089264D" w:rsidRPr="00B40C4C" w:rsidRDefault="0089264D" w:rsidP="00503FD6">
      <w:pPr>
        <w:pStyle w:val="Kilde"/>
      </w:pPr>
      <w:r w:rsidRPr="00B40C4C">
        <w:t>Kilde: Finansdepartementet</w:t>
      </w:r>
    </w:p>
    <w:p w14:paraId="0687CB14" w14:textId="77777777" w:rsidR="0089264D" w:rsidRDefault="0089264D" w:rsidP="009137DA">
      <w:r w:rsidRPr="00B40C4C">
        <w:t>Forslaget til utgiftsbevilgninger i statsbudsjettet for 2025 utgjør samlet sett 2 970,9 mrd. kroner, medregnet petroleumsvirksomhet, overføring til Statens pensjonsfond utland og lånetransaksjoner. Holdes disse utenom, foreslås det utgifter på 1 991,2 mrd. kroner.</w:t>
      </w:r>
    </w:p>
    <w:p w14:paraId="7A4737EC" w14:textId="1939606F" w:rsidR="00A2546A" w:rsidRPr="00B40C4C" w:rsidRDefault="00A2546A" w:rsidP="00A2546A">
      <w:pPr>
        <w:pStyle w:val="tabell-tittel"/>
      </w:pPr>
      <w:r w:rsidRPr="00B40C4C">
        <w:t>Statsbudsjettets utgifter</w:t>
      </w:r>
    </w:p>
    <w:p w14:paraId="22866382"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633AC4DB"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40A05DC9" w14:textId="77777777" w:rsidR="0089264D" w:rsidRPr="00B40C4C" w:rsidRDefault="0089264D" w:rsidP="004E378A">
            <w:pPr>
              <w:jc w:val="right"/>
            </w:pPr>
            <w:r w:rsidRPr="00B40C4C">
              <w:t>Mrd. kroner</w:t>
            </w:r>
          </w:p>
        </w:tc>
      </w:tr>
      <w:tr w:rsidR="00446E55" w:rsidRPr="00B40C4C" w14:paraId="50A171EF"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09EE16B"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3ABA3C" w14:textId="77777777" w:rsidR="0089264D" w:rsidRPr="00B40C4C" w:rsidRDefault="0089264D" w:rsidP="004E378A">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076D02" w14:textId="77777777" w:rsidR="0089264D" w:rsidRPr="00B40C4C" w:rsidRDefault="0089264D" w:rsidP="004E378A">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EDBE12" w14:textId="77777777" w:rsidR="0089264D" w:rsidRPr="00B40C4C" w:rsidRDefault="0089264D" w:rsidP="004E378A">
            <w:pPr>
              <w:jc w:val="right"/>
            </w:pPr>
            <w:r w:rsidRPr="00B40C4C">
              <w:t>Endring i pst.</w:t>
            </w:r>
          </w:p>
        </w:tc>
      </w:tr>
      <w:tr w:rsidR="00446E55" w:rsidRPr="00B40C4C" w14:paraId="54668A5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C9CBCE8" w14:textId="77777777" w:rsidR="0089264D" w:rsidRPr="00B40C4C" w:rsidRDefault="0089264D" w:rsidP="009137DA">
            <w:r w:rsidRPr="00B40C4C">
              <w:t>Driftsutgifter (postene 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07FD61" w14:textId="77777777" w:rsidR="0089264D" w:rsidRPr="00B40C4C" w:rsidRDefault="0089264D" w:rsidP="004E378A">
            <w:pPr>
              <w:jc w:val="right"/>
            </w:pPr>
            <w:r w:rsidRPr="00B40C4C">
              <w:t>245,9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9037B2" w14:textId="77777777" w:rsidR="0089264D" w:rsidRPr="00B40C4C" w:rsidRDefault="0089264D" w:rsidP="004E378A">
            <w:pPr>
              <w:jc w:val="right"/>
            </w:pPr>
            <w:r w:rsidRPr="00B40C4C">
              <w:t>274,7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B5901D" w14:textId="77777777" w:rsidR="0089264D" w:rsidRPr="00B40C4C" w:rsidRDefault="0089264D" w:rsidP="004E378A">
            <w:pPr>
              <w:jc w:val="right"/>
            </w:pPr>
            <w:r w:rsidRPr="00B40C4C">
              <w:t>11,7</w:t>
            </w:r>
          </w:p>
        </w:tc>
      </w:tr>
      <w:tr w:rsidR="00446E55" w:rsidRPr="00B40C4C" w14:paraId="2DDF45DB" w14:textId="77777777">
        <w:trPr>
          <w:trHeight w:val="380"/>
        </w:trPr>
        <w:tc>
          <w:tcPr>
            <w:tcW w:w="5320" w:type="dxa"/>
            <w:tcBorders>
              <w:top w:val="nil"/>
              <w:left w:val="nil"/>
              <w:bottom w:val="nil"/>
              <w:right w:val="nil"/>
            </w:tcBorders>
            <w:tcMar>
              <w:top w:w="128" w:type="dxa"/>
              <w:left w:w="43" w:type="dxa"/>
              <w:bottom w:w="43" w:type="dxa"/>
              <w:right w:w="43" w:type="dxa"/>
            </w:tcMar>
          </w:tcPr>
          <w:p w14:paraId="7CD520D6" w14:textId="77777777" w:rsidR="0089264D" w:rsidRPr="00B40C4C" w:rsidRDefault="0089264D" w:rsidP="009137DA">
            <w:r w:rsidRPr="00B40C4C">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1759A2A9" w14:textId="77777777" w:rsidR="0089264D" w:rsidRPr="00B40C4C" w:rsidRDefault="0089264D" w:rsidP="004E378A">
            <w:pPr>
              <w:jc w:val="right"/>
            </w:pPr>
            <w:r w:rsidRPr="00B40C4C">
              <w:t>87,8</w:t>
            </w:r>
          </w:p>
        </w:tc>
        <w:tc>
          <w:tcPr>
            <w:tcW w:w="1400" w:type="dxa"/>
            <w:tcBorders>
              <w:top w:val="nil"/>
              <w:left w:val="nil"/>
              <w:bottom w:val="nil"/>
              <w:right w:val="nil"/>
            </w:tcBorders>
            <w:tcMar>
              <w:top w:w="128" w:type="dxa"/>
              <w:left w:w="43" w:type="dxa"/>
              <w:bottom w:w="43" w:type="dxa"/>
              <w:right w:w="43" w:type="dxa"/>
            </w:tcMar>
            <w:vAlign w:val="bottom"/>
          </w:tcPr>
          <w:p w14:paraId="64C1FD0B" w14:textId="77777777" w:rsidR="0089264D" w:rsidRPr="00B40C4C" w:rsidRDefault="0089264D" w:rsidP="004E378A">
            <w:pPr>
              <w:jc w:val="right"/>
            </w:pPr>
            <w:r w:rsidRPr="00B40C4C">
              <w:t>103,6</w:t>
            </w:r>
          </w:p>
        </w:tc>
        <w:tc>
          <w:tcPr>
            <w:tcW w:w="1400" w:type="dxa"/>
            <w:tcBorders>
              <w:top w:val="nil"/>
              <w:left w:val="nil"/>
              <w:bottom w:val="nil"/>
              <w:right w:val="nil"/>
            </w:tcBorders>
            <w:tcMar>
              <w:top w:w="128" w:type="dxa"/>
              <w:left w:w="43" w:type="dxa"/>
              <w:bottom w:w="43" w:type="dxa"/>
              <w:right w:w="43" w:type="dxa"/>
            </w:tcMar>
            <w:vAlign w:val="bottom"/>
          </w:tcPr>
          <w:p w14:paraId="01156C10" w14:textId="77777777" w:rsidR="0089264D" w:rsidRPr="00B40C4C" w:rsidRDefault="0089264D" w:rsidP="004E378A">
            <w:pPr>
              <w:jc w:val="right"/>
            </w:pPr>
            <w:r w:rsidRPr="00B40C4C">
              <w:t>18,0</w:t>
            </w:r>
          </w:p>
        </w:tc>
      </w:tr>
      <w:tr w:rsidR="00446E55" w:rsidRPr="00B40C4C" w14:paraId="4927B7DB" w14:textId="77777777">
        <w:trPr>
          <w:trHeight w:val="380"/>
        </w:trPr>
        <w:tc>
          <w:tcPr>
            <w:tcW w:w="5320" w:type="dxa"/>
            <w:tcBorders>
              <w:top w:val="nil"/>
              <w:left w:val="nil"/>
              <w:bottom w:val="nil"/>
              <w:right w:val="nil"/>
            </w:tcBorders>
            <w:tcMar>
              <w:top w:w="128" w:type="dxa"/>
              <w:left w:w="43" w:type="dxa"/>
              <w:bottom w:w="43" w:type="dxa"/>
              <w:right w:w="43" w:type="dxa"/>
            </w:tcMar>
          </w:tcPr>
          <w:p w14:paraId="6987A432" w14:textId="77777777" w:rsidR="0089264D" w:rsidRPr="00B40C4C" w:rsidRDefault="0089264D" w:rsidP="009137DA">
            <w:r w:rsidRPr="00B40C4C">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13B2FC01" w14:textId="77777777" w:rsidR="0089264D" w:rsidRPr="00B40C4C" w:rsidRDefault="0089264D" w:rsidP="004E378A">
            <w:pPr>
              <w:jc w:val="right"/>
            </w:pPr>
            <w:r w:rsidRPr="00B40C4C">
              <w:t>2 391,4</w:t>
            </w:r>
          </w:p>
        </w:tc>
        <w:tc>
          <w:tcPr>
            <w:tcW w:w="1400" w:type="dxa"/>
            <w:tcBorders>
              <w:top w:val="nil"/>
              <w:left w:val="nil"/>
              <w:bottom w:val="nil"/>
              <w:right w:val="nil"/>
            </w:tcBorders>
            <w:tcMar>
              <w:top w:w="128" w:type="dxa"/>
              <w:left w:w="43" w:type="dxa"/>
              <w:bottom w:w="43" w:type="dxa"/>
              <w:right w:w="43" w:type="dxa"/>
            </w:tcMar>
            <w:vAlign w:val="bottom"/>
          </w:tcPr>
          <w:p w14:paraId="547A6876" w14:textId="77777777" w:rsidR="0089264D" w:rsidRPr="00B40C4C" w:rsidRDefault="0089264D" w:rsidP="004E378A">
            <w:pPr>
              <w:jc w:val="right"/>
            </w:pPr>
            <w:r w:rsidRPr="00B40C4C">
              <w:t>2 285,4</w:t>
            </w:r>
          </w:p>
        </w:tc>
        <w:tc>
          <w:tcPr>
            <w:tcW w:w="1400" w:type="dxa"/>
            <w:tcBorders>
              <w:top w:val="nil"/>
              <w:left w:val="nil"/>
              <w:bottom w:val="nil"/>
              <w:right w:val="nil"/>
            </w:tcBorders>
            <w:tcMar>
              <w:top w:w="128" w:type="dxa"/>
              <w:left w:w="43" w:type="dxa"/>
              <w:bottom w:w="43" w:type="dxa"/>
              <w:right w:w="43" w:type="dxa"/>
            </w:tcMar>
            <w:vAlign w:val="bottom"/>
          </w:tcPr>
          <w:p w14:paraId="7706563F" w14:textId="77777777" w:rsidR="0089264D" w:rsidRPr="00B40C4C" w:rsidRDefault="0089264D" w:rsidP="004E378A">
            <w:pPr>
              <w:jc w:val="right"/>
            </w:pPr>
            <w:r w:rsidRPr="00B40C4C">
              <w:t>-4,4</w:t>
            </w:r>
          </w:p>
        </w:tc>
      </w:tr>
      <w:tr w:rsidR="00446E55" w:rsidRPr="00B40C4C" w14:paraId="2B0C855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3C527E6" w14:textId="77777777" w:rsidR="0089264D" w:rsidRPr="00B40C4C" w:rsidRDefault="0089264D" w:rsidP="009137DA">
            <w:r w:rsidRPr="00B40C4C">
              <w:t>Utlån, gjeldsavdrag mv. (postene 90–99)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986625" w14:textId="77777777" w:rsidR="0089264D" w:rsidRPr="00B40C4C" w:rsidRDefault="0089264D" w:rsidP="004E378A">
            <w:pPr>
              <w:jc w:val="right"/>
            </w:pPr>
            <w:r w:rsidRPr="00B40C4C">
              <w:t>226,0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9346C6" w14:textId="77777777" w:rsidR="0089264D" w:rsidRPr="00B40C4C" w:rsidRDefault="0089264D" w:rsidP="004E378A">
            <w:pPr>
              <w:jc w:val="right"/>
            </w:pPr>
            <w:r w:rsidRPr="00B40C4C">
              <w:t>307,3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0EEFA5" w14:textId="77777777" w:rsidR="0089264D" w:rsidRPr="00B40C4C" w:rsidRDefault="0089264D" w:rsidP="004E378A">
            <w:pPr>
              <w:jc w:val="right"/>
            </w:pPr>
            <w:r w:rsidRPr="00B40C4C">
              <w:t>36,0</w:t>
            </w:r>
          </w:p>
        </w:tc>
      </w:tr>
      <w:tr w:rsidR="00446E55" w:rsidRPr="00B40C4C" w14:paraId="60DD755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A64A3A4" w14:textId="77777777" w:rsidR="0089264D" w:rsidRPr="00B40C4C" w:rsidRDefault="0089264D" w:rsidP="009137DA">
            <w:r w:rsidRPr="00B40C4C">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68B2B" w14:textId="77777777" w:rsidR="0089264D" w:rsidRPr="00B40C4C" w:rsidRDefault="0089264D" w:rsidP="004E378A">
            <w:pPr>
              <w:jc w:val="right"/>
            </w:pPr>
            <w:r w:rsidRPr="00B40C4C">
              <w:t>2 951,1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5BA21" w14:textId="77777777" w:rsidR="0089264D" w:rsidRPr="00B40C4C" w:rsidRDefault="0089264D" w:rsidP="004E378A">
            <w:pPr>
              <w:jc w:val="right"/>
            </w:pPr>
            <w:r w:rsidRPr="00B40C4C">
              <w:t>2 970,9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23EBB" w14:textId="77777777" w:rsidR="0089264D" w:rsidRPr="00B40C4C" w:rsidRDefault="0089264D" w:rsidP="004E378A">
            <w:pPr>
              <w:jc w:val="right"/>
            </w:pPr>
            <w:r w:rsidRPr="00B40C4C">
              <w:t>0,7</w:t>
            </w:r>
          </w:p>
        </w:tc>
      </w:tr>
    </w:tbl>
    <w:p w14:paraId="3DBCAC98" w14:textId="77777777" w:rsidR="0089264D" w:rsidRPr="00B40C4C" w:rsidRDefault="0089264D" w:rsidP="00503FD6">
      <w:pPr>
        <w:pStyle w:val="Kilde"/>
      </w:pPr>
      <w:r w:rsidRPr="00B40C4C">
        <w:t>Kilde: Finansdepartementet</w:t>
      </w:r>
    </w:p>
    <w:p w14:paraId="0A3612A5" w14:textId="77777777" w:rsidR="0089264D" w:rsidRPr="00B40C4C" w:rsidRDefault="0089264D" w:rsidP="009137DA">
      <w:pPr>
        <w:pStyle w:val="tittel-ramme"/>
      </w:pPr>
      <w:r w:rsidRPr="00B40C4C">
        <w:t>Statens forvaltningsbedrifter</w:t>
      </w:r>
    </w:p>
    <w:p w14:paraId="57760C19" w14:textId="77777777" w:rsidR="0089264D" w:rsidRPr="00B40C4C" w:rsidRDefault="0089264D" w:rsidP="009137DA">
      <w:r w:rsidRPr="00B40C4C">
        <w:t xml:space="preserve">Statens forvaltningsbedrifter, tidligere omtalt som statens forretningsdrift, består av virksomheten under forvaltningsbedriftene Statsbygg, Statens pensjonskasse og Eksportfinansiering Norge (Eksfin). Det budsjetteres med 4,6 mrd. kroner i inntekter under disse virksomhetene i 2025. Statens forvaltningsbedrifter omfatter også Statens direkte økonomiske engasjement </w:t>
      </w:r>
      <w:r w:rsidRPr="00B40C4C">
        <w:lastRenderedPageBreak/>
        <w:t>(SDØE) som omtales nærmere under avsnitt 3.4. Inntektsbevilgningene under statens forvaltningsbedrifter omfatter flere inntektsarter, men omtales samlet nedenfor.</w:t>
      </w:r>
    </w:p>
    <w:p w14:paraId="66BAF1D9" w14:textId="77777777" w:rsidR="0089264D" w:rsidRPr="00B40C4C" w:rsidRDefault="0089264D" w:rsidP="009137DA">
      <w:r w:rsidRPr="00B40C4C">
        <w:t>Det samlede avskrivningsbeløpet for de statlige forvaltningsbedriftene føres under kap. 5491 Avskrivning på statens kapital i statens forvaltningsbedrifter. Avskrivningene beregnes på grunnlag av bokført kapital i forvaltningsbedriftene. Det benyttes et lineært avskrivningssystem, der avskrivningstiden for ulike avskrivningsobjekter varierer med forventet levetid. Ved salg av eiendommer i Statsbygg avskrives også bokført verdi av eiendommene. Avskrivningene utgiftsføres under hver enkelt virksomhets driftsbudsjett.</w:t>
      </w:r>
    </w:p>
    <w:p w14:paraId="2CDCF8B6" w14:textId="77777777" w:rsidR="0089264D" w:rsidRPr="00B40C4C" w:rsidRDefault="0089264D" w:rsidP="009137DA">
      <w:r w:rsidRPr="00B40C4C">
        <w:t>Renter av statens kapital i forvaltningsbedriftene tas samlet til inntekt under kap. 5603 Renter av statens kapital i statens forvaltningsbedrifter. Grunnlaget for renteberegningen er bedriftenes brutto investeringer fratrukket avskrivninger og bedriftenes egne avsetninger til investeringsformål. Rentesatsen for netto investeringsbidrag det enkelte år tilsvarer gjennomsnittlig rente på 5-års statsobligasjoner i 12-månedersperioden frem til 30. september året før budsjettåret. For Statsbygg er det fastsatt en fast rentesats på 3,5 pst.</w:t>
      </w:r>
    </w:p>
    <w:p w14:paraId="343E20A8" w14:textId="77777777" w:rsidR="0089264D" w:rsidRDefault="0089264D" w:rsidP="009137DA">
      <w:r w:rsidRPr="00B40C4C">
        <w:t>Avsetning til investeringsformål tas til inntekt under hver enkelt virksomhet som foretar slike avsetninger. Avsetningen utgjør en del av kontantoverskuddet fra driften som benyttes til å finansiere investeringer. Det aktuelle beløpet utgiftsføres på driftsbudsjettet under hver enkelt forvaltningsbedrift før driftsresultatet fastsettes, og avsetningene må derfor også føres opp på statsbudsjettets inntektsside.</w:t>
      </w:r>
    </w:p>
    <w:p w14:paraId="29897FA1" w14:textId="1AF1F9BD" w:rsidR="00EF30F2" w:rsidRPr="00B40C4C" w:rsidRDefault="00EF30F2" w:rsidP="00EF30F2">
      <w:pPr>
        <w:pStyle w:val="tabell-tittel"/>
      </w:pPr>
      <w:r w:rsidRPr="00B40C4C">
        <w:t>Renter, avskrivninger og avsetninger til investeringsformål i 2025 for statens forvaltningsbedrifter</w:t>
      </w:r>
    </w:p>
    <w:p w14:paraId="4E778BE5" w14:textId="77777777" w:rsidR="0089264D" w:rsidRPr="00B40C4C" w:rsidRDefault="0089264D" w:rsidP="009137DA">
      <w:pPr>
        <w:pStyle w:val="Tabellnavn"/>
      </w:pPr>
      <w:r w:rsidRPr="00B40C4C">
        <w:t>04J2xt2</w:t>
      </w:r>
    </w:p>
    <w:tbl>
      <w:tblPr>
        <w:tblW w:w="0" w:type="auto"/>
        <w:tblInd w:w="263" w:type="dxa"/>
        <w:tblLayout w:type="fixed"/>
        <w:tblCellMar>
          <w:top w:w="128" w:type="dxa"/>
          <w:left w:w="43" w:type="dxa"/>
          <w:bottom w:w="43" w:type="dxa"/>
          <w:right w:w="43" w:type="dxa"/>
        </w:tblCellMar>
        <w:tblLook w:val="0000" w:firstRow="0" w:lastRow="0" w:firstColumn="0" w:lastColumn="0" w:noHBand="0" w:noVBand="0"/>
      </w:tblPr>
      <w:tblGrid>
        <w:gridCol w:w="4100"/>
        <w:gridCol w:w="1500"/>
        <w:gridCol w:w="1500"/>
        <w:gridCol w:w="1960"/>
      </w:tblGrid>
      <w:tr w:rsidR="00446E55" w:rsidRPr="00B40C4C" w14:paraId="355866EB" w14:textId="77777777">
        <w:trPr>
          <w:trHeight w:val="360"/>
        </w:trPr>
        <w:tc>
          <w:tcPr>
            <w:tcW w:w="9060" w:type="dxa"/>
            <w:gridSpan w:val="4"/>
            <w:tcBorders>
              <w:top w:val="nil"/>
              <w:left w:val="nil"/>
              <w:bottom w:val="single" w:sz="4" w:space="0" w:color="000000"/>
              <w:right w:val="nil"/>
            </w:tcBorders>
            <w:tcMar>
              <w:top w:w="128" w:type="dxa"/>
              <w:left w:w="43" w:type="dxa"/>
              <w:bottom w:w="43" w:type="dxa"/>
              <w:right w:w="43" w:type="dxa"/>
            </w:tcMar>
            <w:vAlign w:val="bottom"/>
          </w:tcPr>
          <w:p w14:paraId="335DECF6" w14:textId="77777777" w:rsidR="0089264D" w:rsidRPr="00B40C4C" w:rsidRDefault="0089264D" w:rsidP="00EF30F2">
            <w:pPr>
              <w:jc w:val="right"/>
            </w:pPr>
            <w:r w:rsidRPr="00B40C4C">
              <w:t>Mill. kroner</w:t>
            </w:r>
          </w:p>
        </w:tc>
      </w:tr>
      <w:tr w:rsidR="00446E55" w:rsidRPr="00B40C4C" w14:paraId="165CAC6B" w14:textId="77777777">
        <w:trPr>
          <w:trHeight w:val="600"/>
        </w:trPr>
        <w:tc>
          <w:tcPr>
            <w:tcW w:w="4100" w:type="dxa"/>
            <w:tcBorders>
              <w:top w:val="nil"/>
              <w:left w:val="nil"/>
              <w:bottom w:val="single" w:sz="4" w:space="0" w:color="000000"/>
              <w:right w:val="nil"/>
            </w:tcBorders>
            <w:tcMar>
              <w:top w:w="128" w:type="dxa"/>
              <w:left w:w="43" w:type="dxa"/>
              <w:bottom w:w="43" w:type="dxa"/>
              <w:right w:w="43" w:type="dxa"/>
            </w:tcMar>
            <w:vAlign w:val="bottom"/>
          </w:tcPr>
          <w:p w14:paraId="1B711F23" w14:textId="77777777" w:rsidR="0089264D" w:rsidRPr="00B40C4C" w:rsidRDefault="0089264D" w:rsidP="009137DA"/>
        </w:tc>
        <w:tc>
          <w:tcPr>
            <w:tcW w:w="1500" w:type="dxa"/>
            <w:tcBorders>
              <w:top w:val="nil"/>
              <w:left w:val="nil"/>
              <w:bottom w:val="single" w:sz="4" w:space="0" w:color="000000"/>
              <w:right w:val="nil"/>
            </w:tcBorders>
            <w:tcMar>
              <w:top w:w="128" w:type="dxa"/>
              <w:left w:w="43" w:type="dxa"/>
              <w:bottom w:w="43" w:type="dxa"/>
              <w:right w:w="43" w:type="dxa"/>
            </w:tcMar>
            <w:vAlign w:val="bottom"/>
          </w:tcPr>
          <w:p w14:paraId="5DC44C6B" w14:textId="77777777" w:rsidR="0089264D" w:rsidRPr="00B40C4C" w:rsidRDefault="0089264D" w:rsidP="00EF30F2">
            <w:pPr>
              <w:jc w:val="right"/>
            </w:pPr>
            <w:r w:rsidRPr="00B40C4C">
              <w:t>Avskrivninger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EB48262" w14:textId="77777777" w:rsidR="0089264D" w:rsidRPr="00B40C4C" w:rsidRDefault="0089264D" w:rsidP="00EF30F2">
            <w:pPr>
              <w:jc w:val="right"/>
            </w:pPr>
            <w:r w:rsidRPr="00B40C4C">
              <w:t>Renter</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7DFAB773" w14:textId="4FA01FD7" w:rsidR="0089264D" w:rsidRPr="00B40C4C" w:rsidRDefault="0089264D" w:rsidP="00EF30F2">
            <w:pPr>
              <w:jc w:val="right"/>
            </w:pPr>
            <w:r w:rsidRPr="00B40C4C">
              <w:t xml:space="preserve">Avsetninger til </w:t>
            </w:r>
            <w:r w:rsidR="003C52F5">
              <w:br/>
            </w:r>
            <w:r w:rsidRPr="00B40C4C">
              <w:t>investeringsformål</w:t>
            </w:r>
          </w:p>
        </w:tc>
      </w:tr>
      <w:tr w:rsidR="00446E55" w:rsidRPr="00B40C4C" w14:paraId="4AA75816" w14:textId="77777777">
        <w:trPr>
          <w:trHeight w:val="380"/>
        </w:trPr>
        <w:tc>
          <w:tcPr>
            <w:tcW w:w="4100" w:type="dxa"/>
            <w:tcBorders>
              <w:top w:val="single" w:sz="4" w:space="0" w:color="000000"/>
              <w:left w:val="nil"/>
              <w:bottom w:val="nil"/>
              <w:right w:val="nil"/>
            </w:tcBorders>
            <w:tcMar>
              <w:top w:w="128" w:type="dxa"/>
              <w:left w:w="43" w:type="dxa"/>
              <w:bottom w:w="43" w:type="dxa"/>
              <w:right w:w="43" w:type="dxa"/>
            </w:tcMar>
          </w:tcPr>
          <w:p w14:paraId="7C4F3F3D" w14:textId="77777777" w:rsidR="0089264D" w:rsidRPr="00B40C4C" w:rsidRDefault="0089264D" w:rsidP="009137DA">
            <w:r w:rsidRPr="00B40C4C">
              <w:t>Statsbygg</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739F41C" w14:textId="77777777" w:rsidR="0089264D" w:rsidRPr="00B40C4C" w:rsidRDefault="0089264D" w:rsidP="00EF30F2">
            <w:pPr>
              <w:jc w:val="right"/>
            </w:pPr>
            <w:r w:rsidRPr="00B40C4C">
              <w:t>1 655,0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5568DD8" w14:textId="77777777" w:rsidR="0089264D" w:rsidRPr="00B40C4C" w:rsidRDefault="0089264D" w:rsidP="00EF30F2">
            <w:pPr>
              <w:jc w:val="right"/>
            </w:pPr>
            <w:r w:rsidRPr="00B40C4C">
              <w:t>2 590,0</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748C6FBB" w14:textId="77777777" w:rsidR="0089264D" w:rsidRPr="00B40C4C" w:rsidRDefault="0089264D" w:rsidP="00EF30F2">
            <w:pPr>
              <w:jc w:val="right"/>
            </w:pPr>
            <w:r w:rsidRPr="00B40C4C">
              <w:t>–</w:t>
            </w:r>
            <w:r w:rsidRPr="00B40C4C">
              <w:rPr>
                <w:rStyle w:val="skrift-hevet"/>
              </w:rPr>
              <w:t>1</w:t>
            </w:r>
          </w:p>
        </w:tc>
      </w:tr>
      <w:tr w:rsidR="00446E55" w:rsidRPr="00B40C4C" w14:paraId="69925D15" w14:textId="77777777">
        <w:trPr>
          <w:trHeight w:val="380"/>
        </w:trPr>
        <w:tc>
          <w:tcPr>
            <w:tcW w:w="4100" w:type="dxa"/>
            <w:tcBorders>
              <w:top w:val="nil"/>
              <w:left w:val="nil"/>
              <w:bottom w:val="single" w:sz="4" w:space="0" w:color="000000"/>
              <w:right w:val="nil"/>
            </w:tcBorders>
            <w:tcMar>
              <w:top w:w="128" w:type="dxa"/>
              <w:left w:w="43" w:type="dxa"/>
              <w:bottom w:w="43" w:type="dxa"/>
              <w:right w:w="43" w:type="dxa"/>
            </w:tcMar>
          </w:tcPr>
          <w:p w14:paraId="10EB2746" w14:textId="77777777" w:rsidR="0089264D" w:rsidRPr="00B40C4C" w:rsidRDefault="0089264D" w:rsidP="009137DA">
            <w:r w:rsidRPr="00B40C4C">
              <w:t>Statens pensjonskasse</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84E75C2" w14:textId="77777777" w:rsidR="0089264D" w:rsidRPr="00B40C4C" w:rsidRDefault="0089264D" w:rsidP="00EF30F2">
            <w:pPr>
              <w:jc w:val="right"/>
            </w:pPr>
            <w:r w:rsidRPr="00B40C4C">
              <w:t>100,0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5085855" w14:textId="77777777" w:rsidR="0089264D" w:rsidRPr="00B40C4C" w:rsidRDefault="0089264D" w:rsidP="00EF30F2">
            <w:pPr>
              <w:jc w:val="right"/>
            </w:pPr>
            <w:r w:rsidRPr="00B40C4C">
              <w:t>3,0</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0C31B250" w14:textId="77777777" w:rsidR="0089264D" w:rsidRPr="00B40C4C" w:rsidRDefault="0089264D" w:rsidP="00EF30F2">
            <w:pPr>
              <w:jc w:val="right"/>
            </w:pPr>
            <w:r w:rsidRPr="00B40C4C">
              <w:t>55,0</w:t>
            </w:r>
          </w:p>
        </w:tc>
      </w:tr>
      <w:tr w:rsidR="00446E55" w:rsidRPr="00B40C4C" w14:paraId="45B80195" w14:textId="77777777">
        <w:trPr>
          <w:trHeight w:val="380"/>
        </w:trPr>
        <w:tc>
          <w:tcPr>
            <w:tcW w:w="4100" w:type="dxa"/>
            <w:tcBorders>
              <w:top w:val="single" w:sz="4" w:space="0" w:color="000000"/>
              <w:left w:val="nil"/>
              <w:bottom w:val="single" w:sz="4" w:space="0" w:color="000000"/>
              <w:right w:val="nil"/>
            </w:tcBorders>
            <w:tcMar>
              <w:top w:w="128" w:type="dxa"/>
              <w:left w:w="43" w:type="dxa"/>
              <w:bottom w:w="43" w:type="dxa"/>
              <w:right w:w="43" w:type="dxa"/>
            </w:tcMar>
          </w:tcPr>
          <w:p w14:paraId="2F09ED69" w14:textId="77777777" w:rsidR="0089264D" w:rsidRPr="00B40C4C" w:rsidRDefault="0089264D" w:rsidP="009137DA">
            <w:r w:rsidRPr="00B40C4C">
              <w:t xml:space="preserve">Sum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59582" w14:textId="77777777" w:rsidR="0089264D" w:rsidRPr="00B40C4C" w:rsidRDefault="0089264D" w:rsidP="00EF30F2">
            <w:pPr>
              <w:jc w:val="right"/>
            </w:pPr>
            <w:r w:rsidRPr="00B40C4C">
              <w:t>1 755,0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57731" w14:textId="77777777" w:rsidR="0089264D" w:rsidRPr="00B40C4C" w:rsidRDefault="0089264D" w:rsidP="00EF30F2">
            <w:pPr>
              <w:jc w:val="right"/>
            </w:pPr>
            <w:r w:rsidRPr="00B40C4C">
              <w:t>2 593,0</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A59E9" w14:textId="77777777" w:rsidR="0089264D" w:rsidRPr="00B40C4C" w:rsidRDefault="0089264D" w:rsidP="00EF30F2">
            <w:pPr>
              <w:jc w:val="right"/>
            </w:pPr>
            <w:r w:rsidRPr="00B40C4C">
              <w:t>55,0</w:t>
            </w:r>
          </w:p>
        </w:tc>
      </w:tr>
    </w:tbl>
    <w:p w14:paraId="03F7281E" w14:textId="77777777" w:rsidR="0089264D" w:rsidRPr="00B40C4C" w:rsidRDefault="0089264D" w:rsidP="00EC71B8">
      <w:pPr>
        <w:pStyle w:val="tabell-noter"/>
        <w:rPr>
          <w:rStyle w:val="skrift-hevet"/>
        </w:rPr>
      </w:pPr>
      <w:r w:rsidRPr="00B40C4C">
        <w:rPr>
          <w:rStyle w:val="skrift-hevet"/>
        </w:rPr>
        <w:t>1</w:t>
      </w:r>
      <w:r w:rsidRPr="00B40C4C">
        <w:tab/>
        <w:t>Brukes normalt ikke lenger, jf. egne regler for rente og kapital i Statsbygg fra 2022.</w:t>
      </w:r>
    </w:p>
    <w:p w14:paraId="3BCAAA57" w14:textId="77777777" w:rsidR="0089264D" w:rsidRPr="00B40C4C" w:rsidRDefault="0089264D" w:rsidP="009137DA">
      <w:pPr>
        <w:pStyle w:val="Kilde"/>
      </w:pPr>
      <w:r w:rsidRPr="00B40C4C">
        <w:t>Kilde: Finansdepartementet.</w:t>
      </w:r>
    </w:p>
    <w:p w14:paraId="68F5A238" w14:textId="77777777" w:rsidR="0089264D" w:rsidRPr="00B40C4C" w:rsidRDefault="0089264D" w:rsidP="009137DA">
      <w:r w:rsidRPr="00B40C4C">
        <w:t>I tabell 3.3 er inntekter på statsbudsjettet under statens forvaltningsbedrifter splittet opp. I tillegg til tallene nevnt i tabellen er det også enkelte andre inntekter under forvaltningsbedriftene på til sammen 176,5 mill. kroner. Dette gjelder tilbakeføring fra gamle ordninger under Eksportfinansiering Norge.</w:t>
      </w:r>
    </w:p>
    <w:p w14:paraId="325D3DA6" w14:textId="77777777" w:rsidR="0089264D" w:rsidRPr="00B40C4C" w:rsidRDefault="0089264D" w:rsidP="009137DA">
      <w:pPr>
        <w:pStyle w:val="avsnitt-tittel"/>
      </w:pPr>
      <w:r w:rsidRPr="00B40C4C">
        <w:lastRenderedPageBreak/>
        <w:t>Beregning av rente for mellomværende med statskassen</w:t>
      </w:r>
    </w:p>
    <w:p w14:paraId="3E12D415" w14:textId="77777777" w:rsidR="0089264D" w:rsidRPr="00B40C4C" w:rsidRDefault="0089264D" w:rsidP="009137DA">
      <w:r w:rsidRPr="00B40C4C">
        <w:t>Forvaltningsbedriftenes mellomværende med statskassen kan betraktes som en bruks- og kassakredittkonto for håndtering av kortsiktige likviditetssvingninger. For samtlige virksomheter under statens forvaltningsbedrifter skal det beregnes renter av mellomværende med statskassen. Renten er knyttet opp mot renten på statssertifikater etter en nærmere bestemt beregningsregel, slik at den reflekterer rentenivået i Norge.</w:t>
      </w:r>
    </w:p>
    <w:p w14:paraId="735F0E1B" w14:textId="77777777" w:rsidR="0089264D" w:rsidRPr="00B40C4C" w:rsidRDefault="0089264D" w:rsidP="009137DA">
      <w:r w:rsidRPr="00B40C4C">
        <w:t>Kap. 5603 Renter av statens kapital i statens forvaltningsbedrifter, post 81 Renter av mellomregnskapet, budsjetteres ikke.</w:t>
      </w:r>
    </w:p>
    <w:p w14:paraId="20AD11E7" w14:textId="77777777" w:rsidR="0089264D" w:rsidRPr="00B40C4C" w:rsidRDefault="0089264D" w:rsidP="009137DA">
      <w:pPr>
        <w:pStyle w:val="Ramme-slutt"/>
      </w:pPr>
      <w:r w:rsidRPr="00B40C4C">
        <w:t>[Boks slutt]</w:t>
      </w:r>
    </w:p>
    <w:p w14:paraId="2A949A92" w14:textId="77777777" w:rsidR="0089264D" w:rsidRPr="00B40C4C" w:rsidRDefault="0089264D" w:rsidP="00D100D4">
      <w:pPr>
        <w:pStyle w:val="Overskrift2"/>
      </w:pPr>
      <w:r w:rsidRPr="00B40C4C">
        <w:t>Gruppering av statsbudsjettets inntekter</w:t>
      </w:r>
    </w:p>
    <w:p w14:paraId="21FA89BD" w14:textId="77777777" w:rsidR="0089264D" w:rsidRDefault="0089264D" w:rsidP="00D100D4">
      <w:pPr>
        <w:pStyle w:val="Overskrift3"/>
      </w:pPr>
      <w:r w:rsidRPr="00B40C4C">
        <w:t>Driftsinntekter (postene 1–29)</w:t>
      </w:r>
    </w:p>
    <w:p w14:paraId="72BDD6E2" w14:textId="77E98B84" w:rsidR="00E01DF5" w:rsidRPr="00E01DF5" w:rsidRDefault="00E01DF5" w:rsidP="00E01DF5">
      <w:pPr>
        <w:pStyle w:val="tabell-tittel"/>
      </w:pPr>
      <w:r w:rsidRPr="00B40C4C">
        <w:t>Driftsinntekter (postene 1–29)</w:t>
      </w:r>
    </w:p>
    <w:p w14:paraId="2382E211" w14:textId="77777777" w:rsidR="0089264D" w:rsidRPr="00B40C4C" w:rsidRDefault="0089264D" w:rsidP="009137DA">
      <w:pPr>
        <w:pStyle w:val="Tabellnavn"/>
      </w:pPr>
      <w:r w:rsidRPr="00B40C4C">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67FB8A0E"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397F6968" w14:textId="77777777" w:rsidR="0089264D" w:rsidRPr="00B40C4C" w:rsidRDefault="0089264D" w:rsidP="00E01DF5">
            <w:pPr>
              <w:jc w:val="right"/>
            </w:pPr>
            <w:r w:rsidRPr="00B40C4C">
              <w:t>Mrd. kroner</w:t>
            </w:r>
          </w:p>
        </w:tc>
      </w:tr>
      <w:tr w:rsidR="00446E55" w:rsidRPr="00B40C4C" w14:paraId="652B5644"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7EC1BAB"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EE4E21" w14:textId="77777777" w:rsidR="0089264D" w:rsidRPr="00B40C4C" w:rsidRDefault="0089264D" w:rsidP="00E01DF5">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382E1E" w14:textId="77777777" w:rsidR="0089264D" w:rsidRPr="00B40C4C" w:rsidRDefault="0089264D" w:rsidP="00E01DF5">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4DFE8D" w14:textId="77777777" w:rsidR="0089264D" w:rsidRPr="00B40C4C" w:rsidRDefault="0089264D" w:rsidP="00E01DF5">
            <w:pPr>
              <w:jc w:val="right"/>
            </w:pPr>
            <w:r w:rsidRPr="00B40C4C">
              <w:t>Endring i pst.</w:t>
            </w:r>
          </w:p>
        </w:tc>
      </w:tr>
      <w:tr w:rsidR="00446E55" w:rsidRPr="00B40C4C" w14:paraId="1C1DC73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A994FE3" w14:textId="77777777" w:rsidR="0089264D" w:rsidRPr="00B40C4C" w:rsidRDefault="0089264D" w:rsidP="009137DA">
            <w:r w:rsidRPr="00B40C4C">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9A817E" w14:textId="77777777" w:rsidR="0089264D" w:rsidRPr="00B40C4C" w:rsidRDefault="0089264D" w:rsidP="00E01DF5">
            <w:pPr>
              <w:jc w:val="right"/>
            </w:pPr>
            <w:r w:rsidRPr="00B40C4C">
              <w:t>295,9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66AA4C" w14:textId="77777777" w:rsidR="0089264D" w:rsidRPr="00B40C4C" w:rsidRDefault="0089264D" w:rsidP="00E01DF5">
            <w:pPr>
              <w:jc w:val="right"/>
            </w:pPr>
            <w:r w:rsidRPr="00B40C4C">
              <w:t>219,0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D9FF243" w14:textId="77777777" w:rsidR="0089264D" w:rsidRPr="00B40C4C" w:rsidRDefault="0089264D" w:rsidP="00E01DF5">
            <w:pPr>
              <w:jc w:val="right"/>
            </w:pPr>
            <w:r w:rsidRPr="00B40C4C">
              <w:t>-26,0</w:t>
            </w:r>
          </w:p>
        </w:tc>
      </w:tr>
      <w:tr w:rsidR="00446E55" w:rsidRPr="00B40C4C" w14:paraId="4C7B4F4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D703869" w14:textId="77777777" w:rsidR="0089264D" w:rsidRPr="00B40C4C" w:rsidRDefault="0089264D" w:rsidP="009137DA">
            <w:r w:rsidRPr="00B40C4C">
              <w:t>Andre driftsinntekter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30ED2A" w14:textId="77777777" w:rsidR="0089264D" w:rsidRPr="00B40C4C" w:rsidRDefault="0089264D" w:rsidP="00E01DF5">
            <w:pPr>
              <w:jc w:val="right"/>
            </w:pPr>
            <w:r w:rsidRPr="00B40C4C">
              <w:t>26,2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070FA5" w14:textId="77777777" w:rsidR="0089264D" w:rsidRPr="00B40C4C" w:rsidRDefault="0089264D" w:rsidP="00E01DF5">
            <w:pPr>
              <w:jc w:val="right"/>
            </w:pPr>
            <w:r w:rsidRPr="00B40C4C">
              <w:t>28,9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EFE6EF" w14:textId="77777777" w:rsidR="0089264D" w:rsidRPr="00B40C4C" w:rsidRDefault="0089264D" w:rsidP="00E01DF5">
            <w:pPr>
              <w:jc w:val="right"/>
            </w:pPr>
            <w:r w:rsidRPr="00B40C4C">
              <w:t>10,2</w:t>
            </w:r>
          </w:p>
        </w:tc>
      </w:tr>
      <w:tr w:rsidR="00446E55" w:rsidRPr="00B40C4C" w14:paraId="3F3B302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19DBC60" w14:textId="77777777" w:rsidR="0089264D" w:rsidRPr="00B40C4C" w:rsidRDefault="0089264D" w:rsidP="009137DA">
            <w:r w:rsidRPr="00B40C4C">
              <w:t>Sum driftsinntekter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07756" w14:textId="77777777" w:rsidR="0089264D" w:rsidRPr="00B40C4C" w:rsidRDefault="0089264D" w:rsidP="00E01DF5">
            <w:pPr>
              <w:jc w:val="right"/>
            </w:pPr>
            <w:r w:rsidRPr="00B40C4C">
              <w:t>322,1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EC428" w14:textId="77777777" w:rsidR="0089264D" w:rsidRPr="00B40C4C" w:rsidRDefault="0089264D" w:rsidP="00E01DF5">
            <w:pPr>
              <w:jc w:val="right"/>
            </w:pPr>
            <w:r w:rsidRPr="00B40C4C">
              <w:t>247,9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808EC" w14:textId="77777777" w:rsidR="0089264D" w:rsidRPr="00B40C4C" w:rsidRDefault="0089264D" w:rsidP="00E01DF5">
            <w:pPr>
              <w:jc w:val="right"/>
            </w:pPr>
            <w:r w:rsidRPr="00B40C4C">
              <w:t>-23,0</w:t>
            </w:r>
          </w:p>
        </w:tc>
      </w:tr>
    </w:tbl>
    <w:p w14:paraId="42064821" w14:textId="77777777" w:rsidR="0089264D" w:rsidRPr="00B40C4C" w:rsidRDefault="0089264D" w:rsidP="00503FD6">
      <w:pPr>
        <w:pStyle w:val="Kilde"/>
      </w:pPr>
      <w:r w:rsidRPr="00B40C4C">
        <w:t>Kilde: Finansdepartementet.</w:t>
      </w:r>
    </w:p>
    <w:p w14:paraId="0609EE49" w14:textId="77777777" w:rsidR="0089264D" w:rsidRPr="00B40C4C" w:rsidRDefault="0089264D" w:rsidP="009137DA">
      <w:r w:rsidRPr="00B40C4C">
        <w:t>Driftsinntekter fra statens petroleumsvirksomhet utgjør hoveddelen av de samlede driftsinntektene. Petroleumsvirksomheten omtales nærmere i avsnitt 3.4.</w:t>
      </w:r>
    </w:p>
    <w:p w14:paraId="46072742" w14:textId="77777777" w:rsidR="0089264D" w:rsidRPr="00B40C4C" w:rsidRDefault="0089264D" w:rsidP="009137DA">
      <w:r w:rsidRPr="00B40C4C">
        <w:t>I tillegg benyttes postene 1–29 på statsbudsjettets inntektsside for inntekter fra salg av varer og tjenester, for eksempel:</w:t>
      </w:r>
    </w:p>
    <w:p w14:paraId="1B79E66C" w14:textId="77777777" w:rsidR="0089264D" w:rsidRPr="00B40C4C" w:rsidRDefault="0089264D" w:rsidP="009137DA">
      <w:pPr>
        <w:pStyle w:val="Liste"/>
      </w:pPr>
      <w:r w:rsidRPr="00B40C4C">
        <w:t>salg av materiell, publikasjoner og andre varer</w:t>
      </w:r>
    </w:p>
    <w:p w14:paraId="2E896FBD" w14:textId="77777777" w:rsidR="0089264D" w:rsidRPr="00B40C4C" w:rsidRDefault="0089264D" w:rsidP="009137DA">
      <w:pPr>
        <w:pStyle w:val="Liste"/>
      </w:pPr>
      <w:r w:rsidRPr="00B40C4C">
        <w:t>utleie av materiell, bygninger og anlegg</w:t>
      </w:r>
    </w:p>
    <w:p w14:paraId="69906978" w14:textId="77777777" w:rsidR="0089264D" w:rsidRPr="00B40C4C" w:rsidRDefault="0089264D" w:rsidP="009137DA">
      <w:pPr>
        <w:pStyle w:val="Liste"/>
      </w:pPr>
      <w:r w:rsidRPr="00B40C4C">
        <w:t>oppdrag</w:t>
      </w:r>
    </w:p>
    <w:p w14:paraId="642B0931" w14:textId="77777777" w:rsidR="0089264D" w:rsidRPr="00B40C4C" w:rsidRDefault="0089264D" w:rsidP="009137DA">
      <w:pPr>
        <w:pStyle w:val="Liste"/>
      </w:pPr>
      <w:r w:rsidRPr="00B40C4C">
        <w:t>gebyrer</w:t>
      </w:r>
    </w:p>
    <w:p w14:paraId="620C8C84" w14:textId="77777777" w:rsidR="0089264D" w:rsidRPr="00B40C4C" w:rsidRDefault="0089264D" w:rsidP="009137DA">
      <w:pPr>
        <w:pStyle w:val="Liste"/>
      </w:pPr>
      <w:r w:rsidRPr="00B40C4C">
        <w:t>tilfeldige inntekter</w:t>
      </w:r>
    </w:p>
    <w:p w14:paraId="16779D7D" w14:textId="77777777" w:rsidR="0089264D" w:rsidRPr="00B40C4C" w:rsidRDefault="0089264D" w:rsidP="009137DA">
      <w:r w:rsidRPr="00B40C4C">
        <w:t>Inntektene på postene 1–29 gjelder en rekke virksomheter. Blant virksomheter hvor det budsjetteres med størst inntekter i 2025, er Forsvarsbygg, Forsvaret, Politiet, Utlendingsdirektoratet og Statens vegvesen.</w:t>
      </w:r>
    </w:p>
    <w:p w14:paraId="05E18FB8" w14:textId="77777777" w:rsidR="0089264D" w:rsidRPr="00B40C4C" w:rsidRDefault="0089264D" w:rsidP="00D100D4">
      <w:pPr>
        <w:pStyle w:val="Overskrift3"/>
      </w:pPr>
      <w:r w:rsidRPr="00B40C4C">
        <w:lastRenderedPageBreak/>
        <w:t>Inntekter i forbindelse med nybygg, anlegg mv. (postene 30–49)</w:t>
      </w:r>
    </w:p>
    <w:p w14:paraId="39532803" w14:textId="77777777" w:rsidR="0089264D" w:rsidRDefault="0089264D" w:rsidP="009137DA">
      <w:r w:rsidRPr="00B40C4C">
        <w:t xml:space="preserve">Inntektene i forbindelse med nybygg, anlegg mv. </w:t>
      </w:r>
      <w:proofErr w:type="gramStart"/>
      <w:r w:rsidRPr="00B40C4C">
        <w:t>fremgår</w:t>
      </w:r>
      <w:proofErr w:type="gramEnd"/>
      <w:r w:rsidRPr="00B40C4C">
        <w:t xml:space="preserve"> av tabell 3.5. Det er inntektene fra statens petroleumsvirksomhet som utgjør størstedelen av disse inntektene.</w:t>
      </w:r>
    </w:p>
    <w:p w14:paraId="47096D79" w14:textId="4FB98AA5" w:rsidR="00E1347B" w:rsidRPr="00B40C4C" w:rsidRDefault="00E1347B" w:rsidP="00E1347B">
      <w:pPr>
        <w:pStyle w:val="tabell-tittel"/>
      </w:pPr>
      <w:r w:rsidRPr="00B40C4C">
        <w:t>Inntekter i forbindelse med nybygg, anlegg mv. (postene 30–49)</w:t>
      </w:r>
    </w:p>
    <w:p w14:paraId="4632CE56"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0F5DE89"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7173C267" w14:textId="77777777" w:rsidR="0089264D" w:rsidRPr="00B40C4C" w:rsidRDefault="0089264D" w:rsidP="00E1347B">
            <w:pPr>
              <w:jc w:val="right"/>
            </w:pPr>
            <w:r w:rsidRPr="00B40C4C">
              <w:t>Mrd. kroner</w:t>
            </w:r>
          </w:p>
        </w:tc>
      </w:tr>
      <w:tr w:rsidR="00446E55" w:rsidRPr="00B40C4C" w14:paraId="0385DD97"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366DDA5"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5205C4" w14:textId="77777777" w:rsidR="0089264D" w:rsidRPr="00B40C4C" w:rsidRDefault="0089264D" w:rsidP="00E1347B">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B41B21" w14:textId="77777777" w:rsidR="0089264D" w:rsidRPr="00B40C4C" w:rsidRDefault="0089264D" w:rsidP="00E1347B">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817C2E" w14:textId="77777777" w:rsidR="0089264D" w:rsidRPr="00B40C4C" w:rsidRDefault="0089264D" w:rsidP="00E1347B">
            <w:pPr>
              <w:jc w:val="right"/>
            </w:pPr>
            <w:r w:rsidRPr="00B40C4C">
              <w:t>Endring i pst.</w:t>
            </w:r>
          </w:p>
        </w:tc>
      </w:tr>
      <w:tr w:rsidR="00446E55" w:rsidRPr="00B40C4C" w14:paraId="2226AE1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1928B0D" w14:textId="77777777" w:rsidR="0089264D" w:rsidRPr="00B40C4C" w:rsidRDefault="0089264D" w:rsidP="009137DA">
            <w:r w:rsidRPr="00B40C4C">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ED371C" w14:textId="77777777" w:rsidR="0089264D" w:rsidRPr="00B40C4C" w:rsidRDefault="0089264D" w:rsidP="00E1347B">
            <w:pPr>
              <w:jc w:val="right"/>
            </w:pPr>
            <w:r w:rsidRPr="00B40C4C">
              <w:t>29,1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67E84B" w14:textId="77777777" w:rsidR="0089264D" w:rsidRPr="00B40C4C" w:rsidRDefault="0089264D" w:rsidP="00E1347B">
            <w:pPr>
              <w:jc w:val="right"/>
            </w:pPr>
            <w:r w:rsidRPr="00B40C4C">
              <w:t>32,1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4744C9" w14:textId="77777777" w:rsidR="0089264D" w:rsidRPr="00B40C4C" w:rsidRDefault="0089264D" w:rsidP="00E1347B">
            <w:pPr>
              <w:jc w:val="right"/>
            </w:pPr>
            <w:r w:rsidRPr="00B40C4C">
              <w:t>10,3</w:t>
            </w:r>
          </w:p>
        </w:tc>
      </w:tr>
      <w:tr w:rsidR="00446E55" w:rsidRPr="00B40C4C" w14:paraId="3AA9421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0F051E9" w14:textId="77777777" w:rsidR="0089264D" w:rsidRPr="00B40C4C" w:rsidRDefault="0089264D" w:rsidP="009137DA">
            <w:r w:rsidRPr="00B40C4C">
              <w:t>Andre inntekter i forbindelse med nybygg, anlegg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833707" w14:textId="77777777" w:rsidR="0089264D" w:rsidRPr="00B40C4C" w:rsidRDefault="0089264D" w:rsidP="00E1347B">
            <w:pPr>
              <w:jc w:val="right"/>
            </w:pPr>
            <w:r w:rsidRPr="00B40C4C">
              <w:t>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E2EA25" w14:textId="77777777" w:rsidR="0089264D" w:rsidRPr="00B40C4C" w:rsidRDefault="0089264D" w:rsidP="00E1347B">
            <w:pPr>
              <w:jc w:val="right"/>
            </w:pPr>
            <w:r w:rsidRPr="00B40C4C">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3D8F25" w14:textId="77777777" w:rsidR="0089264D" w:rsidRPr="00B40C4C" w:rsidRDefault="0089264D" w:rsidP="00E1347B">
            <w:pPr>
              <w:jc w:val="right"/>
            </w:pPr>
            <w:r w:rsidRPr="00B40C4C">
              <w:t>3,9</w:t>
            </w:r>
          </w:p>
        </w:tc>
      </w:tr>
      <w:tr w:rsidR="00446E55" w:rsidRPr="00B40C4C" w14:paraId="1BAA335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A59BA1D" w14:textId="77777777" w:rsidR="0089264D" w:rsidRPr="00B40C4C" w:rsidRDefault="0089264D" w:rsidP="009137DA">
            <w:r w:rsidRPr="00B40C4C">
              <w:t>Sum inntekter i forbindelse med nybygg, anlegg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595C5" w14:textId="77777777" w:rsidR="0089264D" w:rsidRPr="00B40C4C" w:rsidRDefault="0089264D" w:rsidP="00E1347B">
            <w:pPr>
              <w:jc w:val="right"/>
            </w:pPr>
            <w:r w:rsidRPr="00B40C4C">
              <w:t>33,1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F78FD" w14:textId="77777777" w:rsidR="0089264D" w:rsidRPr="00B40C4C" w:rsidRDefault="0089264D" w:rsidP="00E1347B">
            <w:pPr>
              <w:jc w:val="right"/>
            </w:pPr>
            <w:r w:rsidRPr="00B40C4C">
              <w:t>36,3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15441" w14:textId="77777777" w:rsidR="0089264D" w:rsidRPr="00B40C4C" w:rsidRDefault="0089264D" w:rsidP="00E1347B">
            <w:pPr>
              <w:jc w:val="right"/>
            </w:pPr>
            <w:r w:rsidRPr="00B40C4C">
              <w:t>9,5</w:t>
            </w:r>
          </w:p>
        </w:tc>
      </w:tr>
    </w:tbl>
    <w:p w14:paraId="4DF2B213" w14:textId="77777777" w:rsidR="0089264D" w:rsidRPr="00B40C4C" w:rsidRDefault="0089264D" w:rsidP="00503FD6">
      <w:pPr>
        <w:pStyle w:val="Kilde"/>
      </w:pPr>
      <w:r w:rsidRPr="00B40C4C">
        <w:t>Kilde: Finansdepartementet.</w:t>
      </w:r>
    </w:p>
    <w:p w14:paraId="72A6558C" w14:textId="77777777" w:rsidR="0089264D" w:rsidRPr="00B40C4C" w:rsidRDefault="0089264D" w:rsidP="009137DA">
      <w:r w:rsidRPr="00B40C4C">
        <w:t>Inntektspostene 30–49 deles i to grupper.</w:t>
      </w:r>
    </w:p>
    <w:p w14:paraId="722CC31C" w14:textId="77777777" w:rsidR="0089264D" w:rsidRPr="00B40C4C" w:rsidRDefault="0089264D" w:rsidP="009137DA">
      <w:r w:rsidRPr="00B40C4C">
        <w:t>Postene fra 30 til 39 inneholder inntektsbevilgninger under statens forvaltningsbedrifter. Det omfatter avskrivninger på statens kapital i statens forvaltningsbedrifter, avsetninger til investeringsformål, overføringer fra bedriftenes egne fond og andre fond, samt andre inntekter fra statens forvaltningsbedrifter i forbindelse med bygg og anlegg, jf. omtalen i boks 3.2. Inntektene fra statens forvaltningsbedrifter i forbindelse med nybygg og anlegg mv. på postene 30–39 utgjør 1,8 mrd. kroner. I tillegg til statens forvaltningsbedrifter er det budsjettert med enkelte husleieinntekter under Landbruks- og matdepartementet på til sammen 21,4 mill. kroner på postene 30–39.</w:t>
      </w:r>
    </w:p>
    <w:p w14:paraId="3A45EEB3" w14:textId="77777777" w:rsidR="0089264D" w:rsidRPr="00B40C4C" w:rsidRDefault="0089264D" w:rsidP="009137DA">
      <w:r w:rsidRPr="00B40C4C">
        <w:t>Post 30 brukes også for avskrivninger under kap. 5440 Statens direkte økonomiske engasjement i petroleumsvirksomheten. Det foreslås inntekter på 32,1 mrd. kroner på denne posten i 2025.</w:t>
      </w:r>
    </w:p>
    <w:p w14:paraId="27E327AA" w14:textId="77777777" w:rsidR="0089264D" w:rsidRPr="00B40C4C" w:rsidRDefault="0089264D" w:rsidP="009137DA">
      <w:r w:rsidRPr="00B40C4C">
        <w:t>Postene fra 40 til 49 gjelder salg av fast eiendom og tilskudd og refusjoner i forbindelse med statens bygge- og anleggsarbeider fra statlige særregnskap, kommuner og andre. Samlet utgjør disse inntektene 2,4 mrd. kroner i 2025, i hovedsak innen forsvarssektoren.</w:t>
      </w:r>
    </w:p>
    <w:p w14:paraId="5075680B" w14:textId="77777777" w:rsidR="0089264D" w:rsidRPr="00B40C4C" w:rsidRDefault="0089264D" w:rsidP="00D100D4">
      <w:pPr>
        <w:pStyle w:val="Overskrift3"/>
      </w:pPr>
      <w:r w:rsidRPr="00B40C4C">
        <w:t>Overføringer fra andre (postene 50–89)</w:t>
      </w:r>
    </w:p>
    <w:p w14:paraId="43254C2E" w14:textId="77777777" w:rsidR="0089264D" w:rsidRPr="00B40C4C" w:rsidRDefault="0089264D" w:rsidP="009137DA">
      <w:r w:rsidRPr="00B40C4C">
        <w:t>Inntektspostene 50–89 på statsbudsjettets inntektsside deles inn i følgende undergrupper:</w:t>
      </w:r>
    </w:p>
    <w:p w14:paraId="08E866EB" w14:textId="77777777" w:rsidR="0089264D" w:rsidRPr="00B40C4C" w:rsidRDefault="0089264D" w:rsidP="009137DA">
      <w:pPr>
        <w:pStyle w:val="Liste"/>
      </w:pPr>
      <w:r w:rsidRPr="00B40C4C">
        <w:t>Postene fra 50 til 59 nyttes til overføringer fra andre statlige regnskaper, for eksempel statlige fond.</w:t>
      </w:r>
    </w:p>
    <w:p w14:paraId="56C0EF8E" w14:textId="77777777" w:rsidR="0089264D" w:rsidRPr="00B40C4C" w:rsidRDefault="0089264D" w:rsidP="009137DA">
      <w:pPr>
        <w:pStyle w:val="Liste"/>
      </w:pPr>
      <w:r w:rsidRPr="00B40C4C">
        <w:t>Postene fra 60 til 69 omfatter overføringer fra kommunesektorens forvaltningsbudsjetter.</w:t>
      </w:r>
    </w:p>
    <w:p w14:paraId="42B2FE8A" w14:textId="77777777" w:rsidR="0089264D" w:rsidRPr="00B40C4C" w:rsidRDefault="0089264D" w:rsidP="009137DA">
      <w:pPr>
        <w:pStyle w:val="Liste"/>
      </w:pPr>
      <w:r w:rsidRPr="00B40C4C">
        <w:lastRenderedPageBreak/>
        <w:t>Postene fra 70 til 79 brukes til statsskatt på formue og inntekt, avgifter på omsetning, produksjon og driftsmidler, dokumenter, spill og andre fiskalavgifter.</w:t>
      </w:r>
    </w:p>
    <w:p w14:paraId="67DBD9CF" w14:textId="77777777" w:rsidR="0089264D" w:rsidRDefault="0089264D" w:rsidP="009137DA">
      <w:pPr>
        <w:pStyle w:val="Liste"/>
      </w:pPr>
      <w:r w:rsidRPr="00B40C4C">
        <w:t>Under postene fra 80 til 84 føres renteinntekter, mens utbytte på aksjer, bøter, erstatninger, tilbakebetaling av gitte tilskudd mv. budsjetteres på postene 85–89.</w:t>
      </w:r>
    </w:p>
    <w:p w14:paraId="37D43C51" w14:textId="641AC178" w:rsidR="00E1347B" w:rsidRPr="00B40C4C" w:rsidRDefault="00E1347B" w:rsidP="00E1347B">
      <w:pPr>
        <w:pStyle w:val="tabell-tittel"/>
      </w:pPr>
      <w:r w:rsidRPr="00B40C4C">
        <w:t>Overføringer fra andre (postene 50–89)</w:t>
      </w:r>
    </w:p>
    <w:p w14:paraId="783FC6B1"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44BE35A2"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58E7229" w14:textId="77777777" w:rsidR="0089264D" w:rsidRPr="00B40C4C" w:rsidRDefault="0089264D" w:rsidP="00E1347B">
            <w:pPr>
              <w:jc w:val="right"/>
            </w:pPr>
            <w:r w:rsidRPr="00B40C4C">
              <w:t>Mrd. kroner</w:t>
            </w:r>
          </w:p>
        </w:tc>
      </w:tr>
      <w:tr w:rsidR="00446E55" w:rsidRPr="00B40C4C" w14:paraId="61EC7C99"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01C5E2B"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557B0C" w14:textId="77777777" w:rsidR="0089264D" w:rsidRPr="00B40C4C" w:rsidRDefault="0089264D" w:rsidP="00E1347B">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5E7CFC" w14:textId="77777777" w:rsidR="0089264D" w:rsidRPr="00B40C4C" w:rsidRDefault="0089264D" w:rsidP="00E1347B">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EDB2AD" w14:textId="77777777" w:rsidR="0089264D" w:rsidRPr="00B40C4C" w:rsidRDefault="0089264D" w:rsidP="00E1347B">
            <w:pPr>
              <w:jc w:val="right"/>
            </w:pPr>
            <w:r w:rsidRPr="00B40C4C">
              <w:t>Endring i pst.</w:t>
            </w:r>
          </w:p>
        </w:tc>
      </w:tr>
      <w:tr w:rsidR="00446E55" w:rsidRPr="00B40C4C" w14:paraId="6725161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874ED0C" w14:textId="77777777" w:rsidR="0089264D" w:rsidRPr="00B40C4C" w:rsidRDefault="0089264D" w:rsidP="009137DA">
            <w:r w:rsidRPr="00B40C4C">
              <w:rPr>
                <w:rStyle w:val="kursiv"/>
              </w:rPr>
              <w:t>Postene 50–59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B6BBAD" w14:textId="77777777" w:rsidR="0089264D" w:rsidRPr="00B40C4C" w:rsidRDefault="0089264D" w:rsidP="00E1347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4ABF48" w14:textId="77777777" w:rsidR="0089264D" w:rsidRPr="00B40C4C" w:rsidRDefault="0089264D" w:rsidP="00E1347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98E20E" w14:textId="77777777" w:rsidR="0089264D" w:rsidRPr="00B40C4C" w:rsidRDefault="0089264D" w:rsidP="00E1347B">
            <w:pPr>
              <w:jc w:val="right"/>
            </w:pPr>
          </w:p>
        </w:tc>
      </w:tr>
      <w:tr w:rsidR="00446E55" w:rsidRPr="00B40C4C" w14:paraId="06FE9ABF" w14:textId="77777777">
        <w:trPr>
          <w:trHeight w:val="380"/>
        </w:trPr>
        <w:tc>
          <w:tcPr>
            <w:tcW w:w="5320" w:type="dxa"/>
            <w:tcBorders>
              <w:top w:val="nil"/>
              <w:left w:val="nil"/>
              <w:bottom w:val="nil"/>
              <w:right w:val="nil"/>
            </w:tcBorders>
            <w:tcMar>
              <w:top w:w="128" w:type="dxa"/>
              <w:left w:w="43" w:type="dxa"/>
              <w:bottom w:w="43" w:type="dxa"/>
              <w:right w:w="43" w:type="dxa"/>
            </w:tcMar>
          </w:tcPr>
          <w:p w14:paraId="14CC61FF" w14:textId="77777777" w:rsidR="0089264D" w:rsidRPr="00B40C4C" w:rsidRDefault="0089264D" w:rsidP="009137DA">
            <w:r w:rsidRPr="00B40C4C">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7FD8229D" w14:textId="77777777" w:rsidR="0089264D" w:rsidRPr="00B40C4C" w:rsidRDefault="0089264D" w:rsidP="00E1347B">
            <w:pPr>
              <w:jc w:val="right"/>
            </w:pPr>
            <w:r w:rsidRPr="00B40C4C">
              <w:t>336,5</w:t>
            </w:r>
          </w:p>
        </w:tc>
        <w:tc>
          <w:tcPr>
            <w:tcW w:w="1400" w:type="dxa"/>
            <w:tcBorders>
              <w:top w:val="nil"/>
              <w:left w:val="nil"/>
              <w:bottom w:val="nil"/>
              <w:right w:val="nil"/>
            </w:tcBorders>
            <w:tcMar>
              <w:top w:w="128" w:type="dxa"/>
              <w:left w:w="43" w:type="dxa"/>
              <w:bottom w:w="43" w:type="dxa"/>
              <w:right w:w="43" w:type="dxa"/>
            </w:tcMar>
            <w:vAlign w:val="bottom"/>
          </w:tcPr>
          <w:p w14:paraId="21B4DCF8" w14:textId="77777777" w:rsidR="0089264D" w:rsidRPr="00B40C4C" w:rsidRDefault="0089264D" w:rsidP="00E1347B">
            <w:pPr>
              <w:jc w:val="right"/>
            </w:pPr>
            <w:r w:rsidRPr="00B40C4C">
              <w:t>413,6</w:t>
            </w:r>
          </w:p>
        </w:tc>
        <w:tc>
          <w:tcPr>
            <w:tcW w:w="1400" w:type="dxa"/>
            <w:tcBorders>
              <w:top w:val="nil"/>
              <w:left w:val="nil"/>
              <w:bottom w:val="nil"/>
              <w:right w:val="nil"/>
            </w:tcBorders>
            <w:tcMar>
              <w:top w:w="128" w:type="dxa"/>
              <w:left w:w="43" w:type="dxa"/>
              <w:bottom w:w="43" w:type="dxa"/>
              <w:right w:w="43" w:type="dxa"/>
            </w:tcMar>
            <w:vAlign w:val="bottom"/>
          </w:tcPr>
          <w:p w14:paraId="328DDA5B" w14:textId="77777777" w:rsidR="0089264D" w:rsidRPr="00B40C4C" w:rsidRDefault="0089264D" w:rsidP="00E1347B">
            <w:pPr>
              <w:jc w:val="right"/>
            </w:pPr>
            <w:r w:rsidRPr="00B40C4C">
              <w:t>22,9</w:t>
            </w:r>
          </w:p>
        </w:tc>
      </w:tr>
      <w:tr w:rsidR="00446E55" w:rsidRPr="00B40C4C" w14:paraId="127759F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0834203" w14:textId="77777777" w:rsidR="0089264D" w:rsidRPr="00B40C4C" w:rsidRDefault="0089264D" w:rsidP="009137DA">
            <w:r w:rsidRPr="00B40C4C">
              <w:t>Øvrige overføringer fra andre statsregnskap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8868DE" w14:textId="77777777" w:rsidR="0089264D" w:rsidRPr="00B40C4C" w:rsidRDefault="0089264D" w:rsidP="00E1347B">
            <w:pPr>
              <w:jc w:val="right"/>
            </w:pPr>
            <w:r w:rsidRPr="00B40C4C">
              <w:t>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2C0F8C" w14:textId="77777777" w:rsidR="0089264D" w:rsidRPr="00B40C4C" w:rsidRDefault="0089264D" w:rsidP="00E1347B">
            <w:pPr>
              <w:jc w:val="right"/>
            </w:pPr>
            <w:r w:rsidRPr="00B40C4C">
              <w:t>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5D544A" w14:textId="77777777" w:rsidR="0089264D" w:rsidRPr="00B40C4C" w:rsidRDefault="0089264D" w:rsidP="00E1347B">
            <w:pPr>
              <w:jc w:val="right"/>
            </w:pPr>
            <w:r w:rsidRPr="00B40C4C">
              <w:t>-83,7</w:t>
            </w:r>
          </w:p>
        </w:tc>
      </w:tr>
      <w:tr w:rsidR="00446E55" w:rsidRPr="00B40C4C" w14:paraId="07D0728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7C37D0D" w14:textId="77777777" w:rsidR="0089264D" w:rsidRPr="00B40C4C" w:rsidRDefault="0089264D" w:rsidP="009137DA">
            <w:r w:rsidRPr="00B40C4C">
              <w:t>Sum overføringer fra andre statsregnskap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11C29" w14:textId="77777777" w:rsidR="0089264D" w:rsidRPr="00B40C4C" w:rsidRDefault="0089264D" w:rsidP="00E1347B">
            <w:pPr>
              <w:jc w:val="right"/>
            </w:pPr>
            <w:r w:rsidRPr="00B40C4C">
              <w:t>345,5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232D3" w14:textId="77777777" w:rsidR="0089264D" w:rsidRPr="00B40C4C" w:rsidRDefault="0089264D" w:rsidP="00E1347B">
            <w:pPr>
              <w:jc w:val="right"/>
            </w:pPr>
            <w:r w:rsidRPr="00B40C4C">
              <w:t>415,1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4B213" w14:textId="77777777" w:rsidR="0089264D" w:rsidRPr="00B40C4C" w:rsidRDefault="0089264D" w:rsidP="00E1347B">
            <w:pPr>
              <w:jc w:val="right"/>
            </w:pPr>
            <w:r w:rsidRPr="00B40C4C">
              <w:t>20,1</w:t>
            </w:r>
          </w:p>
        </w:tc>
      </w:tr>
      <w:tr w:rsidR="00446E55" w:rsidRPr="00B40C4C" w14:paraId="30BF66AE" w14:textId="77777777">
        <w:trPr>
          <w:trHeight w:val="380"/>
        </w:trPr>
        <w:tc>
          <w:tcPr>
            <w:tcW w:w="5320" w:type="dxa"/>
            <w:tcBorders>
              <w:top w:val="nil"/>
              <w:left w:val="nil"/>
              <w:bottom w:val="nil"/>
              <w:right w:val="nil"/>
            </w:tcBorders>
            <w:tcMar>
              <w:top w:w="128" w:type="dxa"/>
              <w:left w:w="43" w:type="dxa"/>
              <w:bottom w:w="43" w:type="dxa"/>
              <w:right w:w="43" w:type="dxa"/>
            </w:tcMar>
          </w:tcPr>
          <w:p w14:paraId="62C7310F" w14:textId="77777777" w:rsidR="0089264D" w:rsidRPr="00B40C4C" w:rsidRDefault="0089264D" w:rsidP="009137DA">
            <w:r w:rsidRPr="00B40C4C">
              <w:rPr>
                <w:rStyle w:val="kursiv"/>
              </w:rPr>
              <w:t>Postene 60–69</w:t>
            </w:r>
          </w:p>
        </w:tc>
        <w:tc>
          <w:tcPr>
            <w:tcW w:w="1400" w:type="dxa"/>
            <w:tcBorders>
              <w:top w:val="nil"/>
              <w:left w:val="nil"/>
              <w:bottom w:val="nil"/>
              <w:right w:val="nil"/>
            </w:tcBorders>
            <w:tcMar>
              <w:top w:w="128" w:type="dxa"/>
              <w:left w:w="43" w:type="dxa"/>
              <w:bottom w:w="43" w:type="dxa"/>
              <w:right w:w="43" w:type="dxa"/>
            </w:tcMar>
            <w:vAlign w:val="bottom"/>
          </w:tcPr>
          <w:p w14:paraId="0EB2023D" w14:textId="77777777" w:rsidR="0089264D" w:rsidRPr="00B40C4C" w:rsidRDefault="0089264D" w:rsidP="00E1347B">
            <w:pPr>
              <w:jc w:val="right"/>
            </w:pPr>
          </w:p>
        </w:tc>
        <w:tc>
          <w:tcPr>
            <w:tcW w:w="1400" w:type="dxa"/>
            <w:tcBorders>
              <w:top w:val="nil"/>
              <w:left w:val="nil"/>
              <w:bottom w:val="nil"/>
              <w:right w:val="nil"/>
            </w:tcBorders>
            <w:tcMar>
              <w:top w:w="128" w:type="dxa"/>
              <w:left w:w="43" w:type="dxa"/>
              <w:bottom w:w="43" w:type="dxa"/>
              <w:right w:w="43" w:type="dxa"/>
            </w:tcMar>
            <w:vAlign w:val="bottom"/>
          </w:tcPr>
          <w:p w14:paraId="5E0CA651" w14:textId="77777777" w:rsidR="0089264D" w:rsidRPr="00B40C4C" w:rsidRDefault="0089264D" w:rsidP="00E1347B">
            <w:pPr>
              <w:jc w:val="right"/>
            </w:pPr>
          </w:p>
        </w:tc>
        <w:tc>
          <w:tcPr>
            <w:tcW w:w="1400" w:type="dxa"/>
            <w:tcBorders>
              <w:top w:val="nil"/>
              <w:left w:val="nil"/>
              <w:bottom w:val="nil"/>
              <w:right w:val="nil"/>
            </w:tcBorders>
            <w:tcMar>
              <w:top w:w="128" w:type="dxa"/>
              <w:left w:w="43" w:type="dxa"/>
              <w:bottom w:w="43" w:type="dxa"/>
              <w:right w:w="43" w:type="dxa"/>
            </w:tcMar>
            <w:vAlign w:val="bottom"/>
          </w:tcPr>
          <w:p w14:paraId="26554832" w14:textId="77777777" w:rsidR="0089264D" w:rsidRPr="00B40C4C" w:rsidRDefault="0089264D" w:rsidP="00E1347B">
            <w:pPr>
              <w:jc w:val="right"/>
            </w:pPr>
          </w:p>
        </w:tc>
      </w:tr>
      <w:tr w:rsidR="00446E55" w:rsidRPr="00B40C4C" w14:paraId="4B4FDB8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9D2E3BF" w14:textId="77777777" w:rsidR="0089264D" w:rsidRPr="00B40C4C" w:rsidRDefault="0089264D" w:rsidP="009137DA">
            <w:r w:rsidRPr="00B40C4C">
              <w:t>Overføringer fra kommunesektoren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77FB9D" w14:textId="77777777" w:rsidR="0089264D" w:rsidRPr="00B40C4C" w:rsidRDefault="0089264D" w:rsidP="00E1347B">
            <w:pPr>
              <w:jc w:val="right"/>
            </w:pPr>
            <w:r w:rsidRPr="00B40C4C">
              <w:t>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FC9F16" w14:textId="77777777" w:rsidR="0089264D" w:rsidRPr="00B40C4C" w:rsidRDefault="0089264D" w:rsidP="00E1347B">
            <w:pPr>
              <w:jc w:val="right"/>
            </w:pPr>
            <w:r w:rsidRPr="00B40C4C">
              <w:t>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6FDBCB" w14:textId="77777777" w:rsidR="0089264D" w:rsidRPr="00B40C4C" w:rsidRDefault="0089264D" w:rsidP="00E1347B">
            <w:pPr>
              <w:jc w:val="right"/>
            </w:pPr>
            <w:r w:rsidRPr="00B40C4C">
              <w:t>1,9</w:t>
            </w:r>
          </w:p>
        </w:tc>
      </w:tr>
      <w:tr w:rsidR="00446E55" w:rsidRPr="00B40C4C" w14:paraId="177C45A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1A6A423" w14:textId="77777777" w:rsidR="0089264D" w:rsidRPr="00B40C4C" w:rsidRDefault="0089264D" w:rsidP="009137DA">
            <w:r w:rsidRPr="00B40C4C">
              <w:rPr>
                <w:rStyle w:val="kursiv"/>
              </w:rPr>
              <w:t>Postene 70–79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F3AC7C" w14:textId="77777777" w:rsidR="0089264D" w:rsidRPr="00B40C4C" w:rsidRDefault="0089264D" w:rsidP="00E1347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2CB564" w14:textId="77777777" w:rsidR="0089264D" w:rsidRPr="00B40C4C" w:rsidRDefault="0089264D" w:rsidP="00E1347B">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37747B" w14:textId="77777777" w:rsidR="0089264D" w:rsidRPr="00B40C4C" w:rsidRDefault="0089264D" w:rsidP="00E1347B">
            <w:pPr>
              <w:jc w:val="right"/>
            </w:pPr>
          </w:p>
        </w:tc>
      </w:tr>
      <w:tr w:rsidR="00446E55" w:rsidRPr="00B40C4C" w14:paraId="2132E22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589B569" w14:textId="77777777" w:rsidR="0089264D" w:rsidRPr="00B40C4C" w:rsidRDefault="0089264D" w:rsidP="009137DA">
            <w:r w:rsidRPr="00B40C4C">
              <w:t>Inntekter under postene 70–79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0137C6" w14:textId="77777777" w:rsidR="0089264D" w:rsidRPr="00B40C4C" w:rsidRDefault="0089264D" w:rsidP="00E1347B">
            <w:pPr>
              <w:jc w:val="right"/>
            </w:pPr>
            <w:r w:rsidRPr="00B40C4C">
              <w:t>1 875,3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C59915" w14:textId="77777777" w:rsidR="0089264D" w:rsidRPr="00B40C4C" w:rsidRDefault="0089264D" w:rsidP="00E1347B">
            <w:pPr>
              <w:jc w:val="right"/>
            </w:pPr>
            <w:r w:rsidRPr="00B40C4C">
              <w:t>1 814,1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8E9D3C" w14:textId="77777777" w:rsidR="0089264D" w:rsidRPr="00B40C4C" w:rsidRDefault="0089264D" w:rsidP="00E1347B">
            <w:pPr>
              <w:jc w:val="right"/>
            </w:pPr>
            <w:r w:rsidRPr="00B40C4C">
              <w:t>-3,3</w:t>
            </w:r>
          </w:p>
        </w:tc>
      </w:tr>
      <w:tr w:rsidR="00446E55" w:rsidRPr="00B40C4C" w14:paraId="3034DA09" w14:textId="77777777">
        <w:trPr>
          <w:trHeight w:val="380"/>
        </w:trPr>
        <w:tc>
          <w:tcPr>
            <w:tcW w:w="5320" w:type="dxa"/>
            <w:tcBorders>
              <w:top w:val="nil"/>
              <w:left w:val="nil"/>
              <w:bottom w:val="nil"/>
              <w:right w:val="nil"/>
            </w:tcBorders>
            <w:tcMar>
              <w:top w:w="128" w:type="dxa"/>
              <w:left w:w="43" w:type="dxa"/>
              <w:bottom w:w="43" w:type="dxa"/>
              <w:right w:w="43" w:type="dxa"/>
            </w:tcMar>
          </w:tcPr>
          <w:p w14:paraId="381A1C4D" w14:textId="77777777" w:rsidR="0089264D" w:rsidRPr="00B40C4C" w:rsidRDefault="0089264D" w:rsidP="009137DA">
            <w:r w:rsidRPr="00B40C4C">
              <w:rPr>
                <w:rStyle w:val="kursiv"/>
              </w:rPr>
              <w:t>Postene 80–89</w:t>
            </w:r>
          </w:p>
        </w:tc>
        <w:tc>
          <w:tcPr>
            <w:tcW w:w="1400" w:type="dxa"/>
            <w:tcBorders>
              <w:top w:val="nil"/>
              <w:left w:val="nil"/>
              <w:bottom w:val="nil"/>
              <w:right w:val="nil"/>
            </w:tcBorders>
            <w:tcMar>
              <w:top w:w="128" w:type="dxa"/>
              <w:left w:w="43" w:type="dxa"/>
              <w:bottom w:w="43" w:type="dxa"/>
              <w:right w:w="43" w:type="dxa"/>
            </w:tcMar>
            <w:vAlign w:val="bottom"/>
          </w:tcPr>
          <w:p w14:paraId="5CBC89AB" w14:textId="77777777" w:rsidR="0089264D" w:rsidRPr="00B40C4C" w:rsidRDefault="0089264D" w:rsidP="00E1347B">
            <w:pPr>
              <w:jc w:val="right"/>
            </w:pPr>
          </w:p>
        </w:tc>
        <w:tc>
          <w:tcPr>
            <w:tcW w:w="1400" w:type="dxa"/>
            <w:tcBorders>
              <w:top w:val="nil"/>
              <w:left w:val="nil"/>
              <w:bottom w:val="nil"/>
              <w:right w:val="nil"/>
            </w:tcBorders>
            <w:tcMar>
              <w:top w:w="128" w:type="dxa"/>
              <w:left w:w="43" w:type="dxa"/>
              <w:bottom w:w="43" w:type="dxa"/>
              <w:right w:w="43" w:type="dxa"/>
            </w:tcMar>
            <w:vAlign w:val="bottom"/>
          </w:tcPr>
          <w:p w14:paraId="47FA3AD7" w14:textId="77777777" w:rsidR="0089264D" w:rsidRPr="00B40C4C" w:rsidRDefault="0089264D" w:rsidP="00E1347B">
            <w:pPr>
              <w:jc w:val="right"/>
            </w:pPr>
          </w:p>
        </w:tc>
        <w:tc>
          <w:tcPr>
            <w:tcW w:w="1400" w:type="dxa"/>
            <w:tcBorders>
              <w:top w:val="nil"/>
              <w:left w:val="nil"/>
              <w:bottom w:val="nil"/>
              <w:right w:val="nil"/>
            </w:tcBorders>
            <w:tcMar>
              <w:top w:w="128" w:type="dxa"/>
              <w:left w:w="43" w:type="dxa"/>
              <w:bottom w:w="43" w:type="dxa"/>
              <w:right w:w="43" w:type="dxa"/>
            </w:tcMar>
            <w:vAlign w:val="bottom"/>
          </w:tcPr>
          <w:p w14:paraId="65B01C26" w14:textId="77777777" w:rsidR="0089264D" w:rsidRPr="00B40C4C" w:rsidRDefault="0089264D" w:rsidP="00E1347B">
            <w:pPr>
              <w:jc w:val="right"/>
            </w:pPr>
          </w:p>
        </w:tc>
      </w:tr>
      <w:tr w:rsidR="00446E55" w:rsidRPr="00B40C4C" w14:paraId="3B871AF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69D6B40" w14:textId="77777777" w:rsidR="0089264D" w:rsidRPr="00B40C4C" w:rsidRDefault="0089264D" w:rsidP="009137DA">
            <w:r w:rsidRPr="00B40C4C">
              <w:t>Renter, utbytte mv.</w:t>
            </w:r>
            <w:r w:rsidRPr="00B40C4C">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286A3E" w14:textId="77777777" w:rsidR="0089264D" w:rsidRPr="00B40C4C" w:rsidRDefault="0089264D" w:rsidP="00E1347B">
            <w:pPr>
              <w:jc w:val="right"/>
            </w:pPr>
            <w:r w:rsidRPr="00B40C4C">
              <w:t>146,4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8086E4" w14:textId="77777777" w:rsidR="0089264D" w:rsidRPr="00B40C4C" w:rsidRDefault="0089264D" w:rsidP="00E1347B">
            <w:pPr>
              <w:jc w:val="right"/>
            </w:pPr>
            <w:r w:rsidRPr="00B40C4C">
              <w:t>147,6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C3C5C6" w14:textId="77777777" w:rsidR="0089264D" w:rsidRPr="00B40C4C" w:rsidRDefault="0089264D" w:rsidP="00E1347B">
            <w:pPr>
              <w:jc w:val="right"/>
            </w:pPr>
            <w:r w:rsidRPr="00B40C4C">
              <w:t>0,8</w:t>
            </w:r>
          </w:p>
        </w:tc>
      </w:tr>
      <w:tr w:rsidR="00446E55" w:rsidRPr="00B40C4C" w14:paraId="0369582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9224DFF" w14:textId="77777777" w:rsidR="0089264D" w:rsidRPr="00B40C4C" w:rsidRDefault="0089264D" w:rsidP="009137DA">
            <w:r w:rsidRPr="00B40C4C">
              <w:t>Sum overføringer fra andre (postene 50–89)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7086D" w14:textId="77777777" w:rsidR="0089264D" w:rsidRPr="00B40C4C" w:rsidRDefault="0089264D" w:rsidP="00E1347B">
            <w:pPr>
              <w:jc w:val="right"/>
            </w:pPr>
            <w:r w:rsidRPr="00B40C4C">
              <w:t>2 369,9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B20CE" w14:textId="77777777" w:rsidR="0089264D" w:rsidRPr="00B40C4C" w:rsidRDefault="0089264D" w:rsidP="00E1347B">
            <w:pPr>
              <w:jc w:val="right"/>
            </w:pPr>
            <w:r w:rsidRPr="00B40C4C">
              <w:t>2 379,4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64532" w14:textId="77777777" w:rsidR="0089264D" w:rsidRPr="00B40C4C" w:rsidRDefault="0089264D" w:rsidP="00E1347B">
            <w:pPr>
              <w:jc w:val="right"/>
            </w:pPr>
            <w:r w:rsidRPr="00B40C4C">
              <w:t>0,4</w:t>
            </w:r>
          </w:p>
        </w:tc>
      </w:tr>
    </w:tbl>
    <w:p w14:paraId="46F9AA42" w14:textId="77777777" w:rsidR="0089264D" w:rsidRPr="00B40C4C" w:rsidRDefault="0089264D" w:rsidP="00EC71B8">
      <w:pPr>
        <w:pStyle w:val="tabell-noter"/>
      </w:pPr>
      <w:r w:rsidRPr="00B40C4C">
        <w:rPr>
          <w:rStyle w:val="skrift-hevet"/>
        </w:rPr>
        <w:t>1</w:t>
      </w:r>
      <w:r w:rsidRPr="00B40C4C">
        <w:t xml:space="preserve"> Inkluderer overføring fra Statens pensjonsfond Norge (SPN) på 11,7 mrd. kroner i 2025. Se nærmere omtale i kapittel 8.2.</w:t>
      </w:r>
    </w:p>
    <w:p w14:paraId="730592FF" w14:textId="77777777" w:rsidR="0089264D" w:rsidRPr="00B40C4C" w:rsidRDefault="0089264D" w:rsidP="009137DA">
      <w:pPr>
        <w:pStyle w:val="Kilde"/>
      </w:pPr>
      <w:r w:rsidRPr="00B40C4C">
        <w:t>Kilde: Finansdepartementet.</w:t>
      </w:r>
    </w:p>
    <w:p w14:paraId="37E5257E" w14:textId="77777777" w:rsidR="0089264D" w:rsidRPr="00B40C4C" w:rsidRDefault="0089264D" w:rsidP="009137DA">
      <w:pPr>
        <w:pStyle w:val="avsnitt-tittel"/>
      </w:pPr>
      <w:r w:rsidRPr="00B40C4C">
        <w:t>Utbytte</w:t>
      </w:r>
    </w:p>
    <w:p w14:paraId="6CDC1921" w14:textId="77777777" w:rsidR="0089264D" w:rsidRDefault="0089264D" w:rsidP="009137DA">
      <w:r w:rsidRPr="00B40C4C">
        <w:t xml:space="preserve">Utbytteinntektene i budsjettforslaget for 2025 </w:t>
      </w:r>
      <w:proofErr w:type="gramStart"/>
      <w:r w:rsidRPr="00B40C4C">
        <w:t>fremgår</w:t>
      </w:r>
      <w:proofErr w:type="gramEnd"/>
      <w:r w:rsidRPr="00B40C4C">
        <w:t xml:space="preserve"> av tabell 3.7. Tabellen viser utbytte fra de enkelte selskapene slik det var anslått i Saldert budsjett 2024 og forslag i 2025. Tabellen omfatter også utbytte fra Equinor ASA, som inngår i kontantstrømmen fra petroleumsvirksomheten. Det er i tråd med vanlig praksis ikke laget egne anslag på utbytte fra de børsnoterte selskapene i 2025, men teknisk videreført utbetalt utbytte per aksje i 2024.</w:t>
      </w:r>
    </w:p>
    <w:p w14:paraId="1EA607DA" w14:textId="6287EBD8" w:rsidR="006E3582" w:rsidRPr="00B40C4C" w:rsidRDefault="006E3582" w:rsidP="006E3582">
      <w:pPr>
        <w:pStyle w:val="tabell-tittel"/>
      </w:pPr>
      <w:r w:rsidRPr="00B40C4C">
        <w:lastRenderedPageBreak/>
        <w:t>Utbytte fra statlig eide selskaper</w:t>
      </w:r>
    </w:p>
    <w:p w14:paraId="52BCF655" w14:textId="77777777" w:rsidR="0089264D" w:rsidRPr="00B40C4C" w:rsidRDefault="0089264D" w:rsidP="009137DA">
      <w:pPr>
        <w:pStyle w:val="Tabellnavn"/>
      </w:pPr>
      <w:r w:rsidRPr="00B40C4C">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720"/>
        <w:gridCol w:w="4880"/>
        <w:gridCol w:w="1300"/>
        <w:gridCol w:w="1040"/>
        <w:gridCol w:w="920"/>
      </w:tblGrid>
      <w:tr w:rsidR="00446E55" w:rsidRPr="00B40C4C" w14:paraId="04673B16" w14:textId="77777777">
        <w:trPr>
          <w:trHeight w:val="360"/>
        </w:trPr>
        <w:tc>
          <w:tcPr>
            <w:tcW w:w="9520" w:type="dxa"/>
            <w:gridSpan w:val="6"/>
            <w:tcBorders>
              <w:top w:val="nil"/>
              <w:left w:val="nil"/>
              <w:bottom w:val="nil"/>
              <w:right w:val="nil"/>
            </w:tcBorders>
            <w:tcMar>
              <w:top w:w="128" w:type="dxa"/>
              <w:left w:w="43" w:type="dxa"/>
              <w:bottom w:w="43" w:type="dxa"/>
              <w:right w:w="43" w:type="dxa"/>
            </w:tcMar>
            <w:vAlign w:val="bottom"/>
          </w:tcPr>
          <w:p w14:paraId="5159FDB7" w14:textId="77777777" w:rsidR="0089264D" w:rsidRPr="00B40C4C" w:rsidRDefault="0089264D" w:rsidP="006E3582">
            <w:pPr>
              <w:jc w:val="right"/>
            </w:pPr>
            <w:r w:rsidRPr="00B40C4C">
              <w:t>Mill. kroner</w:t>
            </w:r>
          </w:p>
        </w:tc>
      </w:tr>
      <w:tr w:rsidR="00446E55" w:rsidRPr="00B40C4C" w14:paraId="200F667F" w14:textId="77777777">
        <w:trPr>
          <w:trHeight w:val="60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27A29" w14:textId="77777777" w:rsidR="0089264D" w:rsidRPr="00B40C4C" w:rsidRDefault="0089264D" w:rsidP="009137DA">
            <w:r w:rsidRPr="00B40C4C">
              <w:t>Kap.</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52F18" w14:textId="77777777" w:rsidR="0089264D" w:rsidRPr="00B40C4C" w:rsidRDefault="0089264D" w:rsidP="009137DA">
            <w:r w:rsidRPr="00B40C4C">
              <w:t>Post</w:t>
            </w:r>
          </w:p>
        </w:tc>
        <w:tc>
          <w:tcPr>
            <w:tcW w:w="4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C6809" w14:textId="77777777" w:rsidR="0089264D" w:rsidRPr="00B40C4C" w:rsidRDefault="0089264D" w:rsidP="009137DA">
            <w:r w:rsidRPr="00B40C4C">
              <w:t>Selskap</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00395" w14:textId="77777777" w:rsidR="0089264D" w:rsidRPr="00B40C4C" w:rsidRDefault="0089264D" w:rsidP="006E3582">
            <w:pPr>
              <w:jc w:val="right"/>
            </w:pPr>
            <w:r w:rsidRPr="00B40C4C">
              <w:t>Saldert budsjett 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61B3C" w14:textId="77777777" w:rsidR="0089264D" w:rsidRPr="00B40C4C" w:rsidRDefault="0089264D" w:rsidP="006E3582">
            <w:pPr>
              <w:jc w:val="right"/>
            </w:pPr>
            <w:r w:rsidRPr="00B40C4C">
              <w:t>Gul bok 2025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F97CC" w14:textId="77777777" w:rsidR="0089264D" w:rsidRPr="00B40C4C" w:rsidRDefault="0089264D" w:rsidP="006E3582">
            <w:pPr>
              <w:jc w:val="right"/>
            </w:pPr>
            <w:r w:rsidRPr="00B40C4C">
              <w:t>Endring i pst.</w:t>
            </w:r>
          </w:p>
        </w:tc>
      </w:tr>
      <w:tr w:rsidR="00446E55" w:rsidRPr="00B40C4C" w14:paraId="07603CD7" w14:textId="77777777">
        <w:trPr>
          <w:trHeight w:val="380"/>
        </w:trPr>
        <w:tc>
          <w:tcPr>
            <w:tcW w:w="660" w:type="dxa"/>
            <w:tcBorders>
              <w:top w:val="single" w:sz="4" w:space="0" w:color="000000"/>
              <w:left w:val="nil"/>
              <w:bottom w:val="nil"/>
              <w:right w:val="nil"/>
            </w:tcBorders>
            <w:tcMar>
              <w:top w:w="128" w:type="dxa"/>
              <w:left w:w="43" w:type="dxa"/>
              <w:bottom w:w="43" w:type="dxa"/>
              <w:right w:w="43" w:type="dxa"/>
            </w:tcMar>
          </w:tcPr>
          <w:p w14:paraId="09DBD382" w14:textId="77777777" w:rsidR="0089264D" w:rsidRPr="00B40C4C" w:rsidRDefault="0089264D" w:rsidP="009137DA">
            <w:r w:rsidRPr="00B40C4C">
              <w:t>5656</w:t>
            </w:r>
          </w:p>
        </w:tc>
        <w:tc>
          <w:tcPr>
            <w:tcW w:w="720" w:type="dxa"/>
            <w:tcBorders>
              <w:top w:val="single" w:sz="4" w:space="0" w:color="000000"/>
              <w:left w:val="nil"/>
              <w:bottom w:val="nil"/>
              <w:right w:val="nil"/>
            </w:tcBorders>
            <w:tcMar>
              <w:top w:w="128" w:type="dxa"/>
              <w:left w:w="43" w:type="dxa"/>
              <w:bottom w:w="43" w:type="dxa"/>
              <w:right w:w="43" w:type="dxa"/>
            </w:tcMar>
          </w:tcPr>
          <w:p w14:paraId="514DCCA3" w14:textId="77777777" w:rsidR="0089264D" w:rsidRPr="00B40C4C" w:rsidRDefault="0089264D" w:rsidP="009137DA">
            <w:r w:rsidRPr="00B40C4C">
              <w:t>85</w:t>
            </w:r>
          </w:p>
        </w:tc>
        <w:tc>
          <w:tcPr>
            <w:tcW w:w="4880" w:type="dxa"/>
            <w:tcBorders>
              <w:top w:val="single" w:sz="4" w:space="0" w:color="000000"/>
              <w:left w:val="nil"/>
              <w:bottom w:val="nil"/>
              <w:right w:val="nil"/>
            </w:tcBorders>
            <w:tcMar>
              <w:top w:w="128" w:type="dxa"/>
              <w:left w:w="43" w:type="dxa"/>
              <w:bottom w:w="43" w:type="dxa"/>
              <w:right w:w="43" w:type="dxa"/>
            </w:tcMar>
            <w:vAlign w:val="bottom"/>
          </w:tcPr>
          <w:p w14:paraId="30B05BB6" w14:textId="77777777" w:rsidR="0089264D" w:rsidRPr="00B40C4C" w:rsidRDefault="0089264D" w:rsidP="009137DA">
            <w:r w:rsidRPr="00B40C4C">
              <w:t>Selskaper under Nærings- og fiskeridepartementet</w:t>
            </w:r>
            <w:r w:rsidRPr="00B40C4C">
              <w:rPr>
                <w:rStyle w:val="skrift-hevet"/>
              </w:rPr>
              <w:t>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BB2E6E" w14:textId="77777777" w:rsidR="0089264D" w:rsidRPr="00B40C4C" w:rsidRDefault="0089264D" w:rsidP="006E3582">
            <w:pPr>
              <w:jc w:val="right"/>
            </w:pPr>
            <w:r w:rsidRPr="00B40C4C">
              <w:t>37 673,8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FF11F95" w14:textId="77777777" w:rsidR="0089264D" w:rsidRPr="00B40C4C" w:rsidRDefault="0089264D" w:rsidP="006E3582">
            <w:pPr>
              <w:jc w:val="right"/>
            </w:pPr>
            <w:r w:rsidRPr="00B40C4C">
              <w:t>28 699,0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0556714" w14:textId="77777777" w:rsidR="0089264D" w:rsidRPr="00B40C4C" w:rsidRDefault="0089264D" w:rsidP="006E3582">
            <w:pPr>
              <w:jc w:val="right"/>
            </w:pPr>
            <w:r w:rsidRPr="00B40C4C">
              <w:t>-23,8</w:t>
            </w:r>
          </w:p>
        </w:tc>
      </w:tr>
      <w:tr w:rsidR="00446E55" w:rsidRPr="00B40C4C" w14:paraId="196C72F4" w14:textId="77777777">
        <w:trPr>
          <w:trHeight w:val="380"/>
        </w:trPr>
        <w:tc>
          <w:tcPr>
            <w:tcW w:w="660" w:type="dxa"/>
            <w:tcBorders>
              <w:top w:val="nil"/>
              <w:left w:val="nil"/>
              <w:bottom w:val="nil"/>
              <w:right w:val="nil"/>
            </w:tcBorders>
            <w:tcMar>
              <w:top w:w="128" w:type="dxa"/>
              <w:left w:w="43" w:type="dxa"/>
              <w:bottom w:w="43" w:type="dxa"/>
              <w:right w:w="43" w:type="dxa"/>
            </w:tcMar>
          </w:tcPr>
          <w:p w14:paraId="120ABE07" w14:textId="77777777" w:rsidR="0089264D" w:rsidRPr="00B40C4C" w:rsidRDefault="0089264D" w:rsidP="009137DA">
            <w:r w:rsidRPr="00B40C4C">
              <w:t>5685</w:t>
            </w:r>
          </w:p>
        </w:tc>
        <w:tc>
          <w:tcPr>
            <w:tcW w:w="720" w:type="dxa"/>
            <w:tcBorders>
              <w:top w:val="nil"/>
              <w:left w:val="nil"/>
              <w:bottom w:val="nil"/>
              <w:right w:val="nil"/>
            </w:tcBorders>
            <w:tcMar>
              <w:top w:w="128" w:type="dxa"/>
              <w:left w:w="43" w:type="dxa"/>
              <w:bottom w:w="43" w:type="dxa"/>
              <w:right w:w="43" w:type="dxa"/>
            </w:tcMar>
          </w:tcPr>
          <w:p w14:paraId="4128D5AE"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569A4475" w14:textId="77777777" w:rsidR="0089264D" w:rsidRPr="00B40C4C" w:rsidRDefault="0089264D" w:rsidP="009137DA">
            <w:r w:rsidRPr="00B40C4C">
              <w:t xml:space="preserve">Equinor ASA </w:t>
            </w:r>
          </w:p>
        </w:tc>
        <w:tc>
          <w:tcPr>
            <w:tcW w:w="1300" w:type="dxa"/>
            <w:tcBorders>
              <w:top w:val="nil"/>
              <w:left w:val="nil"/>
              <w:bottom w:val="nil"/>
              <w:right w:val="nil"/>
            </w:tcBorders>
            <w:tcMar>
              <w:top w:w="128" w:type="dxa"/>
              <w:left w:w="43" w:type="dxa"/>
              <w:bottom w:w="43" w:type="dxa"/>
              <w:right w:w="43" w:type="dxa"/>
            </w:tcMar>
            <w:vAlign w:val="bottom"/>
          </w:tcPr>
          <w:p w14:paraId="77412AF2" w14:textId="77777777" w:rsidR="0089264D" w:rsidRPr="00B40C4C" w:rsidRDefault="0089264D" w:rsidP="006E3582">
            <w:pPr>
              <w:jc w:val="right"/>
            </w:pPr>
            <w:r w:rsidRPr="00B40C4C">
              <w:t>38 265,4</w:t>
            </w:r>
          </w:p>
        </w:tc>
        <w:tc>
          <w:tcPr>
            <w:tcW w:w="1040" w:type="dxa"/>
            <w:tcBorders>
              <w:top w:val="nil"/>
              <w:left w:val="nil"/>
              <w:bottom w:val="nil"/>
              <w:right w:val="nil"/>
            </w:tcBorders>
            <w:tcMar>
              <w:top w:w="128" w:type="dxa"/>
              <w:left w:w="43" w:type="dxa"/>
              <w:bottom w:w="43" w:type="dxa"/>
              <w:right w:w="43" w:type="dxa"/>
            </w:tcMar>
            <w:vAlign w:val="bottom"/>
          </w:tcPr>
          <w:p w14:paraId="1A197C14" w14:textId="77777777" w:rsidR="0089264D" w:rsidRPr="00B40C4C" w:rsidRDefault="0089264D" w:rsidP="006E3582">
            <w:pPr>
              <w:jc w:val="right"/>
            </w:pPr>
            <w:r w:rsidRPr="00B40C4C">
              <w:t>27 768,1</w:t>
            </w:r>
          </w:p>
        </w:tc>
        <w:tc>
          <w:tcPr>
            <w:tcW w:w="920" w:type="dxa"/>
            <w:tcBorders>
              <w:top w:val="nil"/>
              <w:left w:val="nil"/>
              <w:bottom w:val="nil"/>
              <w:right w:val="nil"/>
            </w:tcBorders>
            <w:tcMar>
              <w:top w:w="128" w:type="dxa"/>
              <w:left w:w="43" w:type="dxa"/>
              <w:bottom w:w="43" w:type="dxa"/>
              <w:right w:w="43" w:type="dxa"/>
            </w:tcMar>
            <w:vAlign w:val="bottom"/>
          </w:tcPr>
          <w:p w14:paraId="5EB9CFF9" w14:textId="77777777" w:rsidR="0089264D" w:rsidRPr="00B40C4C" w:rsidRDefault="0089264D" w:rsidP="006E3582">
            <w:pPr>
              <w:jc w:val="right"/>
            </w:pPr>
            <w:r w:rsidRPr="00B40C4C">
              <w:t>-27,4</w:t>
            </w:r>
          </w:p>
        </w:tc>
      </w:tr>
      <w:tr w:rsidR="00446E55" w:rsidRPr="00B40C4C" w14:paraId="7C922E27" w14:textId="77777777">
        <w:trPr>
          <w:trHeight w:val="380"/>
        </w:trPr>
        <w:tc>
          <w:tcPr>
            <w:tcW w:w="660" w:type="dxa"/>
            <w:tcBorders>
              <w:top w:val="nil"/>
              <w:left w:val="nil"/>
              <w:bottom w:val="nil"/>
              <w:right w:val="nil"/>
            </w:tcBorders>
            <w:tcMar>
              <w:top w:w="128" w:type="dxa"/>
              <w:left w:w="43" w:type="dxa"/>
              <w:bottom w:w="43" w:type="dxa"/>
              <w:right w:w="43" w:type="dxa"/>
            </w:tcMar>
          </w:tcPr>
          <w:p w14:paraId="7082B8E7" w14:textId="77777777" w:rsidR="0089264D" w:rsidRPr="00B40C4C" w:rsidRDefault="0089264D" w:rsidP="009137DA">
            <w:r w:rsidRPr="00B40C4C">
              <w:t>5680</w:t>
            </w:r>
          </w:p>
        </w:tc>
        <w:tc>
          <w:tcPr>
            <w:tcW w:w="720" w:type="dxa"/>
            <w:tcBorders>
              <w:top w:val="nil"/>
              <w:left w:val="nil"/>
              <w:bottom w:val="nil"/>
              <w:right w:val="nil"/>
            </w:tcBorders>
            <w:tcMar>
              <w:top w:w="128" w:type="dxa"/>
              <w:left w:w="43" w:type="dxa"/>
              <w:bottom w:w="43" w:type="dxa"/>
              <w:right w:w="43" w:type="dxa"/>
            </w:tcMar>
          </w:tcPr>
          <w:p w14:paraId="61FC73F2"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2CF8F8D6" w14:textId="77777777" w:rsidR="0089264D" w:rsidRPr="00B40C4C" w:rsidRDefault="0089264D" w:rsidP="009137DA">
            <w:r w:rsidRPr="00B40C4C">
              <w:t>Statnett SF</w:t>
            </w:r>
          </w:p>
        </w:tc>
        <w:tc>
          <w:tcPr>
            <w:tcW w:w="1300" w:type="dxa"/>
            <w:tcBorders>
              <w:top w:val="nil"/>
              <w:left w:val="nil"/>
              <w:bottom w:val="nil"/>
              <w:right w:val="nil"/>
            </w:tcBorders>
            <w:tcMar>
              <w:top w:w="128" w:type="dxa"/>
              <w:left w:w="43" w:type="dxa"/>
              <w:bottom w:w="43" w:type="dxa"/>
              <w:right w:w="43" w:type="dxa"/>
            </w:tcMar>
            <w:vAlign w:val="bottom"/>
          </w:tcPr>
          <w:p w14:paraId="666EEF20" w14:textId="77777777" w:rsidR="0089264D" w:rsidRPr="00B40C4C" w:rsidRDefault="0089264D" w:rsidP="006E3582">
            <w:pPr>
              <w:jc w:val="right"/>
            </w:pPr>
            <w:r w:rsidRPr="00B40C4C">
              <w:t>744,0</w:t>
            </w:r>
          </w:p>
        </w:tc>
        <w:tc>
          <w:tcPr>
            <w:tcW w:w="1040" w:type="dxa"/>
            <w:tcBorders>
              <w:top w:val="nil"/>
              <w:left w:val="nil"/>
              <w:bottom w:val="nil"/>
              <w:right w:val="nil"/>
            </w:tcBorders>
            <w:tcMar>
              <w:top w:w="128" w:type="dxa"/>
              <w:left w:w="43" w:type="dxa"/>
              <w:bottom w:w="43" w:type="dxa"/>
              <w:right w:w="43" w:type="dxa"/>
            </w:tcMar>
            <w:vAlign w:val="bottom"/>
          </w:tcPr>
          <w:p w14:paraId="48D8801B" w14:textId="77777777" w:rsidR="0089264D" w:rsidRPr="00B40C4C" w:rsidRDefault="0089264D" w:rsidP="006E3582">
            <w:pPr>
              <w:jc w:val="right"/>
            </w:pPr>
            <w:r w:rsidRPr="00B40C4C">
              <w:t>1 660,0</w:t>
            </w:r>
          </w:p>
        </w:tc>
        <w:tc>
          <w:tcPr>
            <w:tcW w:w="920" w:type="dxa"/>
            <w:tcBorders>
              <w:top w:val="nil"/>
              <w:left w:val="nil"/>
              <w:bottom w:val="nil"/>
              <w:right w:val="nil"/>
            </w:tcBorders>
            <w:tcMar>
              <w:top w:w="128" w:type="dxa"/>
              <w:left w:w="43" w:type="dxa"/>
              <w:bottom w:w="43" w:type="dxa"/>
              <w:right w:w="43" w:type="dxa"/>
            </w:tcMar>
            <w:vAlign w:val="bottom"/>
          </w:tcPr>
          <w:p w14:paraId="34B771B6" w14:textId="77777777" w:rsidR="0089264D" w:rsidRPr="00B40C4C" w:rsidRDefault="0089264D" w:rsidP="006E3582">
            <w:pPr>
              <w:jc w:val="right"/>
            </w:pPr>
            <w:r w:rsidRPr="00B40C4C">
              <w:t>123,1</w:t>
            </w:r>
          </w:p>
        </w:tc>
      </w:tr>
      <w:tr w:rsidR="00446E55" w:rsidRPr="00B40C4C" w14:paraId="2714CD16" w14:textId="77777777">
        <w:trPr>
          <w:trHeight w:val="380"/>
        </w:trPr>
        <w:tc>
          <w:tcPr>
            <w:tcW w:w="660" w:type="dxa"/>
            <w:tcBorders>
              <w:top w:val="nil"/>
              <w:left w:val="nil"/>
              <w:bottom w:val="nil"/>
              <w:right w:val="nil"/>
            </w:tcBorders>
            <w:tcMar>
              <w:top w:w="128" w:type="dxa"/>
              <w:left w:w="43" w:type="dxa"/>
              <w:bottom w:w="43" w:type="dxa"/>
              <w:right w:w="43" w:type="dxa"/>
            </w:tcMar>
          </w:tcPr>
          <w:p w14:paraId="0F01829C" w14:textId="77777777" w:rsidR="0089264D" w:rsidRPr="00B40C4C" w:rsidRDefault="0089264D" w:rsidP="009137DA">
            <w:r w:rsidRPr="00B40C4C">
              <w:t>5616</w:t>
            </w:r>
          </w:p>
        </w:tc>
        <w:tc>
          <w:tcPr>
            <w:tcW w:w="720" w:type="dxa"/>
            <w:tcBorders>
              <w:top w:val="nil"/>
              <w:left w:val="nil"/>
              <w:bottom w:val="nil"/>
              <w:right w:val="nil"/>
            </w:tcBorders>
            <w:tcMar>
              <w:top w:w="128" w:type="dxa"/>
              <w:left w:w="43" w:type="dxa"/>
              <w:bottom w:w="43" w:type="dxa"/>
              <w:right w:w="43" w:type="dxa"/>
            </w:tcMar>
          </w:tcPr>
          <w:p w14:paraId="47FC58A3"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36E1475F" w14:textId="77777777" w:rsidR="0089264D" w:rsidRPr="00B40C4C" w:rsidRDefault="0089264D" w:rsidP="009137DA">
            <w:r w:rsidRPr="00B40C4C">
              <w:t>Kommunalbanken AS</w:t>
            </w:r>
          </w:p>
        </w:tc>
        <w:tc>
          <w:tcPr>
            <w:tcW w:w="1300" w:type="dxa"/>
            <w:tcBorders>
              <w:top w:val="nil"/>
              <w:left w:val="nil"/>
              <w:bottom w:val="nil"/>
              <w:right w:val="nil"/>
            </w:tcBorders>
            <w:tcMar>
              <w:top w:w="128" w:type="dxa"/>
              <w:left w:w="43" w:type="dxa"/>
              <w:bottom w:w="43" w:type="dxa"/>
              <w:right w:w="43" w:type="dxa"/>
            </w:tcMar>
            <w:vAlign w:val="bottom"/>
          </w:tcPr>
          <w:p w14:paraId="7B7BDF66" w14:textId="77777777" w:rsidR="0089264D" w:rsidRPr="00B40C4C" w:rsidRDefault="0089264D" w:rsidP="006E3582">
            <w:pPr>
              <w:jc w:val="right"/>
            </w:pPr>
            <w:r w:rsidRPr="00B40C4C">
              <w:t>660,0</w:t>
            </w:r>
          </w:p>
        </w:tc>
        <w:tc>
          <w:tcPr>
            <w:tcW w:w="1040" w:type="dxa"/>
            <w:tcBorders>
              <w:top w:val="nil"/>
              <w:left w:val="nil"/>
              <w:bottom w:val="nil"/>
              <w:right w:val="nil"/>
            </w:tcBorders>
            <w:tcMar>
              <w:top w:w="128" w:type="dxa"/>
              <w:left w:w="43" w:type="dxa"/>
              <w:bottom w:w="43" w:type="dxa"/>
              <w:right w:w="43" w:type="dxa"/>
            </w:tcMar>
            <w:vAlign w:val="bottom"/>
          </w:tcPr>
          <w:p w14:paraId="5A364EBA" w14:textId="77777777" w:rsidR="0089264D" w:rsidRPr="00B40C4C" w:rsidRDefault="0089264D" w:rsidP="006E3582">
            <w:pPr>
              <w:jc w:val="right"/>
            </w:pPr>
            <w:r w:rsidRPr="00B40C4C">
              <w:t>700,0</w:t>
            </w:r>
          </w:p>
        </w:tc>
        <w:tc>
          <w:tcPr>
            <w:tcW w:w="920" w:type="dxa"/>
            <w:tcBorders>
              <w:top w:val="nil"/>
              <w:left w:val="nil"/>
              <w:bottom w:val="nil"/>
              <w:right w:val="nil"/>
            </w:tcBorders>
            <w:tcMar>
              <w:top w:w="128" w:type="dxa"/>
              <w:left w:w="43" w:type="dxa"/>
              <w:bottom w:w="43" w:type="dxa"/>
              <w:right w:w="43" w:type="dxa"/>
            </w:tcMar>
            <w:vAlign w:val="bottom"/>
          </w:tcPr>
          <w:p w14:paraId="70772D61" w14:textId="77777777" w:rsidR="0089264D" w:rsidRPr="00B40C4C" w:rsidRDefault="0089264D" w:rsidP="006E3582">
            <w:pPr>
              <w:jc w:val="right"/>
            </w:pPr>
            <w:r w:rsidRPr="00B40C4C">
              <w:t>6,1</w:t>
            </w:r>
          </w:p>
        </w:tc>
      </w:tr>
      <w:tr w:rsidR="00446E55" w:rsidRPr="00B40C4C" w14:paraId="37BD9D0D" w14:textId="77777777">
        <w:trPr>
          <w:trHeight w:val="380"/>
        </w:trPr>
        <w:tc>
          <w:tcPr>
            <w:tcW w:w="660" w:type="dxa"/>
            <w:tcBorders>
              <w:top w:val="nil"/>
              <w:left w:val="nil"/>
              <w:bottom w:val="nil"/>
              <w:right w:val="nil"/>
            </w:tcBorders>
            <w:tcMar>
              <w:top w:w="128" w:type="dxa"/>
              <w:left w:w="43" w:type="dxa"/>
              <w:bottom w:w="43" w:type="dxa"/>
              <w:right w:w="43" w:type="dxa"/>
            </w:tcMar>
          </w:tcPr>
          <w:p w14:paraId="640C9FBA" w14:textId="77777777" w:rsidR="0089264D" w:rsidRPr="00B40C4C" w:rsidRDefault="0089264D" w:rsidP="009137DA">
            <w:r w:rsidRPr="00B40C4C">
              <w:t>5631</w:t>
            </w:r>
          </w:p>
        </w:tc>
        <w:tc>
          <w:tcPr>
            <w:tcW w:w="720" w:type="dxa"/>
            <w:tcBorders>
              <w:top w:val="nil"/>
              <w:left w:val="nil"/>
              <w:bottom w:val="nil"/>
              <w:right w:val="nil"/>
            </w:tcBorders>
            <w:tcMar>
              <w:top w:w="128" w:type="dxa"/>
              <w:left w:w="43" w:type="dxa"/>
              <w:bottom w:w="43" w:type="dxa"/>
              <w:right w:w="43" w:type="dxa"/>
            </w:tcMar>
          </w:tcPr>
          <w:p w14:paraId="5358A17F" w14:textId="77777777" w:rsidR="0089264D" w:rsidRPr="00B40C4C" w:rsidRDefault="0089264D" w:rsidP="009137DA">
            <w:r w:rsidRPr="00B40C4C">
              <w:t>85/86</w:t>
            </w:r>
          </w:p>
        </w:tc>
        <w:tc>
          <w:tcPr>
            <w:tcW w:w="4880" w:type="dxa"/>
            <w:tcBorders>
              <w:top w:val="nil"/>
              <w:left w:val="nil"/>
              <w:bottom w:val="nil"/>
              <w:right w:val="nil"/>
            </w:tcBorders>
            <w:tcMar>
              <w:top w:w="128" w:type="dxa"/>
              <w:left w:w="43" w:type="dxa"/>
              <w:bottom w:w="43" w:type="dxa"/>
              <w:right w:w="43" w:type="dxa"/>
            </w:tcMar>
            <w:vAlign w:val="bottom"/>
          </w:tcPr>
          <w:p w14:paraId="0A3879CE" w14:textId="77777777" w:rsidR="0089264D" w:rsidRPr="00B40C4C" w:rsidRDefault="0089264D" w:rsidP="009137DA">
            <w:r w:rsidRPr="00B40C4C">
              <w:t>AS Vinmonopolet</w:t>
            </w:r>
          </w:p>
        </w:tc>
        <w:tc>
          <w:tcPr>
            <w:tcW w:w="1300" w:type="dxa"/>
            <w:tcBorders>
              <w:top w:val="nil"/>
              <w:left w:val="nil"/>
              <w:bottom w:val="nil"/>
              <w:right w:val="nil"/>
            </w:tcBorders>
            <w:tcMar>
              <w:top w:w="128" w:type="dxa"/>
              <w:left w:w="43" w:type="dxa"/>
              <w:bottom w:w="43" w:type="dxa"/>
              <w:right w:w="43" w:type="dxa"/>
            </w:tcMar>
            <w:vAlign w:val="bottom"/>
          </w:tcPr>
          <w:p w14:paraId="33A58032" w14:textId="77777777" w:rsidR="0089264D" w:rsidRPr="00B40C4C" w:rsidRDefault="0089264D" w:rsidP="006E3582">
            <w:pPr>
              <w:jc w:val="right"/>
            </w:pPr>
            <w:r w:rsidRPr="00B40C4C">
              <w:t>79,5</w:t>
            </w:r>
          </w:p>
        </w:tc>
        <w:tc>
          <w:tcPr>
            <w:tcW w:w="1040" w:type="dxa"/>
            <w:tcBorders>
              <w:top w:val="nil"/>
              <w:left w:val="nil"/>
              <w:bottom w:val="nil"/>
              <w:right w:val="nil"/>
            </w:tcBorders>
            <w:tcMar>
              <w:top w:w="128" w:type="dxa"/>
              <w:left w:w="43" w:type="dxa"/>
              <w:bottom w:w="43" w:type="dxa"/>
              <w:right w:w="43" w:type="dxa"/>
            </w:tcMar>
            <w:vAlign w:val="bottom"/>
          </w:tcPr>
          <w:p w14:paraId="6F33C605" w14:textId="77777777" w:rsidR="0089264D" w:rsidRPr="00B40C4C" w:rsidRDefault="0089264D" w:rsidP="006E3582">
            <w:pPr>
              <w:jc w:val="right"/>
            </w:pPr>
            <w:r w:rsidRPr="00B40C4C">
              <w:t>79,5</w:t>
            </w:r>
          </w:p>
        </w:tc>
        <w:tc>
          <w:tcPr>
            <w:tcW w:w="920" w:type="dxa"/>
            <w:tcBorders>
              <w:top w:val="nil"/>
              <w:left w:val="nil"/>
              <w:bottom w:val="nil"/>
              <w:right w:val="nil"/>
            </w:tcBorders>
            <w:tcMar>
              <w:top w:w="128" w:type="dxa"/>
              <w:left w:w="43" w:type="dxa"/>
              <w:bottom w:w="43" w:type="dxa"/>
              <w:right w:w="43" w:type="dxa"/>
            </w:tcMar>
            <w:vAlign w:val="bottom"/>
          </w:tcPr>
          <w:p w14:paraId="30408F13" w14:textId="77777777" w:rsidR="0089264D" w:rsidRPr="00B40C4C" w:rsidRDefault="0089264D" w:rsidP="006E3582">
            <w:pPr>
              <w:jc w:val="right"/>
            </w:pPr>
            <w:r w:rsidRPr="00B40C4C">
              <w:t>0,0</w:t>
            </w:r>
          </w:p>
        </w:tc>
      </w:tr>
      <w:tr w:rsidR="00446E55" w:rsidRPr="00B40C4C" w14:paraId="7644EE1E" w14:textId="77777777">
        <w:trPr>
          <w:trHeight w:val="380"/>
        </w:trPr>
        <w:tc>
          <w:tcPr>
            <w:tcW w:w="660" w:type="dxa"/>
            <w:tcBorders>
              <w:top w:val="nil"/>
              <w:left w:val="nil"/>
              <w:bottom w:val="nil"/>
              <w:right w:val="nil"/>
            </w:tcBorders>
            <w:tcMar>
              <w:top w:w="128" w:type="dxa"/>
              <w:left w:w="43" w:type="dxa"/>
              <w:bottom w:w="43" w:type="dxa"/>
              <w:right w:w="43" w:type="dxa"/>
            </w:tcMar>
          </w:tcPr>
          <w:p w14:paraId="003ECAB4" w14:textId="77777777" w:rsidR="0089264D" w:rsidRPr="00B40C4C" w:rsidRDefault="0089264D" w:rsidP="009137DA">
            <w:r w:rsidRPr="00B40C4C">
              <w:t>5625</w:t>
            </w:r>
          </w:p>
        </w:tc>
        <w:tc>
          <w:tcPr>
            <w:tcW w:w="720" w:type="dxa"/>
            <w:tcBorders>
              <w:top w:val="nil"/>
              <w:left w:val="nil"/>
              <w:bottom w:val="nil"/>
              <w:right w:val="nil"/>
            </w:tcBorders>
            <w:tcMar>
              <w:top w:w="128" w:type="dxa"/>
              <w:left w:w="43" w:type="dxa"/>
              <w:bottom w:w="43" w:type="dxa"/>
              <w:right w:w="43" w:type="dxa"/>
            </w:tcMar>
          </w:tcPr>
          <w:p w14:paraId="03F2F9BE"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1B6390CB" w14:textId="77777777" w:rsidR="0089264D" w:rsidRPr="00B40C4C" w:rsidRDefault="0089264D" w:rsidP="009137DA">
            <w:r w:rsidRPr="00B40C4C">
              <w:t>Innovasjon Norge/Lavrisikolåneordningen</w:t>
            </w:r>
          </w:p>
        </w:tc>
        <w:tc>
          <w:tcPr>
            <w:tcW w:w="1300" w:type="dxa"/>
            <w:tcBorders>
              <w:top w:val="nil"/>
              <w:left w:val="nil"/>
              <w:bottom w:val="nil"/>
              <w:right w:val="nil"/>
            </w:tcBorders>
            <w:tcMar>
              <w:top w:w="128" w:type="dxa"/>
              <w:left w:w="43" w:type="dxa"/>
              <w:bottom w:w="43" w:type="dxa"/>
              <w:right w:w="43" w:type="dxa"/>
            </w:tcMar>
            <w:vAlign w:val="bottom"/>
          </w:tcPr>
          <w:p w14:paraId="55B68862" w14:textId="77777777" w:rsidR="0089264D" w:rsidRPr="00B40C4C" w:rsidRDefault="0089264D" w:rsidP="006E3582">
            <w:pPr>
              <w:jc w:val="right"/>
            </w:pPr>
            <w:r w:rsidRPr="00B40C4C">
              <w:t>440,0</w:t>
            </w:r>
          </w:p>
        </w:tc>
        <w:tc>
          <w:tcPr>
            <w:tcW w:w="1040" w:type="dxa"/>
            <w:tcBorders>
              <w:top w:val="nil"/>
              <w:left w:val="nil"/>
              <w:bottom w:val="nil"/>
              <w:right w:val="nil"/>
            </w:tcBorders>
            <w:tcMar>
              <w:top w:w="128" w:type="dxa"/>
              <w:left w:w="43" w:type="dxa"/>
              <w:bottom w:w="43" w:type="dxa"/>
              <w:right w:w="43" w:type="dxa"/>
            </w:tcMar>
            <w:vAlign w:val="bottom"/>
          </w:tcPr>
          <w:p w14:paraId="569AF9F2" w14:textId="77777777" w:rsidR="0089264D" w:rsidRPr="00B40C4C" w:rsidRDefault="0089264D" w:rsidP="006E3582">
            <w:pPr>
              <w:jc w:val="right"/>
            </w:pPr>
            <w:r w:rsidRPr="00B40C4C">
              <w:t>70,0</w:t>
            </w:r>
          </w:p>
        </w:tc>
        <w:tc>
          <w:tcPr>
            <w:tcW w:w="920" w:type="dxa"/>
            <w:tcBorders>
              <w:top w:val="nil"/>
              <w:left w:val="nil"/>
              <w:bottom w:val="nil"/>
              <w:right w:val="nil"/>
            </w:tcBorders>
            <w:tcMar>
              <w:top w:w="128" w:type="dxa"/>
              <w:left w:w="43" w:type="dxa"/>
              <w:bottom w:w="43" w:type="dxa"/>
              <w:right w:w="43" w:type="dxa"/>
            </w:tcMar>
            <w:vAlign w:val="bottom"/>
          </w:tcPr>
          <w:p w14:paraId="12738F16" w14:textId="77777777" w:rsidR="0089264D" w:rsidRPr="00B40C4C" w:rsidRDefault="0089264D" w:rsidP="006E3582">
            <w:pPr>
              <w:jc w:val="right"/>
            </w:pPr>
            <w:r w:rsidRPr="00B40C4C">
              <w:t>-84,1</w:t>
            </w:r>
          </w:p>
        </w:tc>
      </w:tr>
      <w:tr w:rsidR="00446E55" w:rsidRPr="00B40C4C" w14:paraId="46DDEBB6" w14:textId="77777777">
        <w:trPr>
          <w:trHeight w:val="640"/>
        </w:trPr>
        <w:tc>
          <w:tcPr>
            <w:tcW w:w="660" w:type="dxa"/>
            <w:tcBorders>
              <w:top w:val="nil"/>
              <w:left w:val="nil"/>
              <w:bottom w:val="nil"/>
              <w:right w:val="nil"/>
            </w:tcBorders>
            <w:tcMar>
              <w:top w:w="128" w:type="dxa"/>
              <w:left w:w="43" w:type="dxa"/>
              <w:bottom w:w="43" w:type="dxa"/>
              <w:right w:w="43" w:type="dxa"/>
            </w:tcMar>
          </w:tcPr>
          <w:p w14:paraId="4D6FFEC4" w14:textId="77777777" w:rsidR="0089264D" w:rsidRPr="00B40C4C" w:rsidRDefault="0089264D" w:rsidP="009137DA">
            <w:r w:rsidRPr="00B40C4C">
              <w:t>5692</w:t>
            </w:r>
          </w:p>
        </w:tc>
        <w:tc>
          <w:tcPr>
            <w:tcW w:w="720" w:type="dxa"/>
            <w:tcBorders>
              <w:top w:val="nil"/>
              <w:left w:val="nil"/>
              <w:bottom w:val="nil"/>
              <w:right w:val="nil"/>
            </w:tcBorders>
            <w:tcMar>
              <w:top w:w="128" w:type="dxa"/>
              <w:left w:w="43" w:type="dxa"/>
              <w:bottom w:w="43" w:type="dxa"/>
              <w:right w:w="43" w:type="dxa"/>
            </w:tcMar>
          </w:tcPr>
          <w:p w14:paraId="5C8D876F"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3C918C2F" w14:textId="77777777" w:rsidR="0089264D" w:rsidRPr="00B40C4C" w:rsidRDefault="0089264D" w:rsidP="009137DA">
            <w:r w:rsidRPr="00B40C4C">
              <w:t>Utbytte av statens kapital i Den nordiske investeringsbank</w:t>
            </w:r>
          </w:p>
        </w:tc>
        <w:tc>
          <w:tcPr>
            <w:tcW w:w="1300" w:type="dxa"/>
            <w:tcBorders>
              <w:top w:val="nil"/>
              <w:left w:val="nil"/>
              <w:bottom w:val="nil"/>
              <w:right w:val="nil"/>
            </w:tcBorders>
            <w:tcMar>
              <w:top w:w="128" w:type="dxa"/>
              <w:left w:w="43" w:type="dxa"/>
              <w:bottom w:w="43" w:type="dxa"/>
              <w:right w:w="43" w:type="dxa"/>
            </w:tcMar>
            <w:vAlign w:val="bottom"/>
          </w:tcPr>
          <w:p w14:paraId="36BBBF44" w14:textId="77777777" w:rsidR="0089264D" w:rsidRPr="00B40C4C" w:rsidRDefault="0089264D" w:rsidP="006E3582">
            <w:pPr>
              <w:jc w:val="right"/>
            </w:pPr>
            <w:r w:rsidRPr="00B40C4C">
              <w:t>64,4</w:t>
            </w:r>
          </w:p>
        </w:tc>
        <w:tc>
          <w:tcPr>
            <w:tcW w:w="1040" w:type="dxa"/>
            <w:tcBorders>
              <w:top w:val="nil"/>
              <w:left w:val="nil"/>
              <w:bottom w:val="nil"/>
              <w:right w:val="nil"/>
            </w:tcBorders>
            <w:tcMar>
              <w:top w:w="128" w:type="dxa"/>
              <w:left w:w="43" w:type="dxa"/>
              <w:bottom w:w="43" w:type="dxa"/>
              <w:right w:w="43" w:type="dxa"/>
            </w:tcMar>
            <w:vAlign w:val="bottom"/>
          </w:tcPr>
          <w:p w14:paraId="5BA56586" w14:textId="77777777" w:rsidR="0089264D" w:rsidRPr="00B40C4C" w:rsidRDefault="0089264D" w:rsidP="006E3582">
            <w:pPr>
              <w:jc w:val="right"/>
            </w:pPr>
            <w:r w:rsidRPr="00B40C4C">
              <w:t>64,4</w:t>
            </w:r>
          </w:p>
        </w:tc>
        <w:tc>
          <w:tcPr>
            <w:tcW w:w="920" w:type="dxa"/>
            <w:tcBorders>
              <w:top w:val="nil"/>
              <w:left w:val="nil"/>
              <w:bottom w:val="nil"/>
              <w:right w:val="nil"/>
            </w:tcBorders>
            <w:tcMar>
              <w:top w:w="128" w:type="dxa"/>
              <w:left w:w="43" w:type="dxa"/>
              <w:bottom w:w="43" w:type="dxa"/>
              <w:right w:w="43" w:type="dxa"/>
            </w:tcMar>
            <w:vAlign w:val="bottom"/>
          </w:tcPr>
          <w:p w14:paraId="7334AD01" w14:textId="77777777" w:rsidR="0089264D" w:rsidRPr="00B40C4C" w:rsidRDefault="0089264D" w:rsidP="006E3582">
            <w:pPr>
              <w:jc w:val="right"/>
            </w:pPr>
            <w:r w:rsidRPr="00B40C4C">
              <w:t>0,0</w:t>
            </w:r>
          </w:p>
        </w:tc>
      </w:tr>
      <w:tr w:rsidR="00446E55" w:rsidRPr="00B40C4C" w14:paraId="707362FC" w14:textId="77777777">
        <w:trPr>
          <w:trHeight w:val="380"/>
        </w:trPr>
        <w:tc>
          <w:tcPr>
            <w:tcW w:w="660" w:type="dxa"/>
            <w:tcBorders>
              <w:top w:val="nil"/>
              <w:left w:val="nil"/>
              <w:bottom w:val="nil"/>
              <w:right w:val="nil"/>
            </w:tcBorders>
            <w:tcMar>
              <w:top w:w="128" w:type="dxa"/>
              <w:left w:w="43" w:type="dxa"/>
              <w:bottom w:w="43" w:type="dxa"/>
              <w:right w:w="43" w:type="dxa"/>
            </w:tcMar>
          </w:tcPr>
          <w:p w14:paraId="4AA871C5" w14:textId="77777777" w:rsidR="0089264D" w:rsidRPr="00B40C4C" w:rsidRDefault="0089264D" w:rsidP="009137DA">
            <w:r w:rsidRPr="00B40C4C">
              <w:t>5652</w:t>
            </w:r>
          </w:p>
        </w:tc>
        <w:tc>
          <w:tcPr>
            <w:tcW w:w="720" w:type="dxa"/>
            <w:tcBorders>
              <w:top w:val="nil"/>
              <w:left w:val="nil"/>
              <w:bottom w:val="nil"/>
              <w:right w:val="nil"/>
            </w:tcBorders>
            <w:tcMar>
              <w:top w:w="128" w:type="dxa"/>
              <w:left w:w="43" w:type="dxa"/>
              <w:bottom w:w="43" w:type="dxa"/>
              <w:right w:w="43" w:type="dxa"/>
            </w:tcMar>
          </w:tcPr>
          <w:p w14:paraId="3B216570"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0B3D4F7C" w14:textId="77777777" w:rsidR="0089264D" w:rsidRPr="00B40C4C" w:rsidRDefault="0089264D" w:rsidP="009137DA">
            <w:r w:rsidRPr="00B40C4C">
              <w:t>Statskog SF</w:t>
            </w:r>
          </w:p>
        </w:tc>
        <w:tc>
          <w:tcPr>
            <w:tcW w:w="1300" w:type="dxa"/>
            <w:tcBorders>
              <w:top w:val="nil"/>
              <w:left w:val="nil"/>
              <w:bottom w:val="nil"/>
              <w:right w:val="nil"/>
            </w:tcBorders>
            <w:tcMar>
              <w:top w:w="128" w:type="dxa"/>
              <w:left w:w="43" w:type="dxa"/>
              <w:bottom w:w="43" w:type="dxa"/>
              <w:right w:w="43" w:type="dxa"/>
            </w:tcMar>
            <w:vAlign w:val="bottom"/>
          </w:tcPr>
          <w:p w14:paraId="4A1EFAB3" w14:textId="77777777" w:rsidR="0089264D" w:rsidRPr="00B40C4C" w:rsidRDefault="0089264D" w:rsidP="006E3582">
            <w:pPr>
              <w:jc w:val="right"/>
            </w:pPr>
            <w:r w:rsidRPr="00B40C4C">
              <w:t>23,0</w:t>
            </w:r>
          </w:p>
        </w:tc>
        <w:tc>
          <w:tcPr>
            <w:tcW w:w="1040" w:type="dxa"/>
            <w:tcBorders>
              <w:top w:val="nil"/>
              <w:left w:val="nil"/>
              <w:bottom w:val="nil"/>
              <w:right w:val="nil"/>
            </w:tcBorders>
            <w:tcMar>
              <w:top w:w="128" w:type="dxa"/>
              <w:left w:w="43" w:type="dxa"/>
              <w:bottom w:w="43" w:type="dxa"/>
              <w:right w:w="43" w:type="dxa"/>
            </w:tcMar>
            <w:vAlign w:val="bottom"/>
          </w:tcPr>
          <w:p w14:paraId="218476C7" w14:textId="77777777" w:rsidR="0089264D" w:rsidRPr="00B40C4C" w:rsidRDefault="0089264D" w:rsidP="006E3582">
            <w:pPr>
              <w:jc w:val="right"/>
            </w:pPr>
            <w:r w:rsidRPr="00B40C4C">
              <w:t>29,0</w:t>
            </w:r>
          </w:p>
        </w:tc>
        <w:tc>
          <w:tcPr>
            <w:tcW w:w="920" w:type="dxa"/>
            <w:tcBorders>
              <w:top w:val="nil"/>
              <w:left w:val="nil"/>
              <w:bottom w:val="nil"/>
              <w:right w:val="nil"/>
            </w:tcBorders>
            <w:tcMar>
              <w:top w:w="128" w:type="dxa"/>
              <w:left w:w="43" w:type="dxa"/>
              <w:bottom w:w="43" w:type="dxa"/>
              <w:right w:w="43" w:type="dxa"/>
            </w:tcMar>
            <w:vAlign w:val="bottom"/>
          </w:tcPr>
          <w:p w14:paraId="71CD6A49" w14:textId="77777777" w:rsidR="0089264D" w:rsidRPr="00B40C4C" w:rsidRDefault="0089264D" w:rsidP="006E3582">
            <w:pPr>
              <w:jc w:val="right"/>
            </w:pPr>
            <w:r w:rsidRPr="00B40C4C">
              <w:t>26,1</w:t>
            </w:r>
          </w:p>
        </w:tc>
      </w:tr>
      <w:tr w:rsidR="00446E55" w:rsidRPr="00B40C4C" w14:paraId="61F49688" w14:textId="77777777">
        <w:trPr>
          <w:trHeight w:val="380"/>
        </w:trPr>
        <w:tc>
          <w:tcPr>
            <w:tcW w:w="660" w:type="dxa"/>
            <w:tcBorders>
              <w:top w:val="nil"/>
              <w:left w:val="nil"/>
              <w:bottom w:val="nil"/>
              <w:right w:val="nil"/>
            </w:tcBorders>
            <w:tcMar>
              <w:top w:w="128" w:type="dxa"/>
              <w:left w:w="43" w:type="dxa"/>
              <w:bottom w:w="43" w:type="dxa"/>
              <w:right w:w="43" w:type="dxa"/>
            </w:tcMar>
          </w:tcPr>
          <w:p w14:paraId="15A9501D" w14:textId="77777777" w:rsidR="0089264D" w:rsidRPr="00B40C4C" w:rsidRDefault="0089264D" w:rsidP="009137DA">
            <w:r w:rsidRPr="00B40C4C">
              <w:t>5635</w:t>
            </w:r>
          </w:p>
        </w:tc>
        <w:tc>
          <w:tcPr>
            <w:tcW w:w="720" w:type="dxa"/>
            <w:tcBorders>
              <w:top w:val="nil"/>
              <w:left w:val="nil"/>
              <w:bottom w:val="nil"/>
              <w:right w:val="nil"/>
            </w:tcBorders>
            <w:tcMar>
              <w:top w:w="128" w:type="dxa"/>
              <w:left w:w="43" w:type="dxa"/>
              <w:bottom w:w="43" w:type="dxa"/>
              <w:right w:w="43" w:type="dxa"/>
            </w:tcMar>
          </w:tcPr>
          <w:p w14:paraId="1B733809"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2E398065" w14:textId="77777777" w:rsidR="0089264D" w:rsidRPr="00B40C4C" w:rsidRDefault="0089264D" w:rsidP="009137DA">
            <w:r w:rsidRPr="00B40C4C">
              <w:t>Electronic Chart Centre AS</w:t>
            </w:r>
          </w:p>
        </w:tc>
        <w:tc>
          <w:tcPr>
            <w:tcW w:w="1300" w:type="dxa"/>
            <w:tcBorders>
              <w:top w:val="nil"/>
              <w:left w:val="nil"/>
              <w:bottom w:val="nil"/>
              <w:right w:val="nil"/>
            </w:tcBorders>
            <w:tcMar>
              <w:top w:w="128" w:type="dxa"/>
              <w:left w:w="43" w:type="dxa"/>
              <w:bottom w:w="43" w:type="dxa"/>
              <w:right w:w="43" w:type="dxa"/>
            </w:tcMar>
            <w:vAlign w:val="bottom"/>
          </w:tcPr>
          <w:p w14:paraId="6EFF7556" w14:textId="77777777" w:rsidR="0089264D" w:rsidRPr="00B40C4C" w:rsidRDefault="0089264D" w:rsidP="006E3582">
            <w:pPr>
              <w:jc w:val="right"/>
            </w:pPr>
            <w:r w:rsidRPr="00B40C4C">
              <w:t>3,0</w:t>
            </w:r>
          </w:p>
        </w:tc>
        <w:tc>
          <w:tcPr>
            <w:tcW w:w="1040" w:type="dxa"/>
            <w:tcBorders>
              <w:top w:val="nil"/>
              <w:left w:val="nil"/>
              <w:bottom w:val="nil"/>
              <w:right w:val="nil"/>
            </w:tcBorders>
            <w:tcMar>
              <w:top w:w="128" w:type="dxa"/>
              <w:left w:w="43" w:type="dxa"/>
              <w:bottom w:w="43" w:type="dxa"/>
              <w:right w:w="43" w:type="dxa"/>
            </w:tcMar>
            <w:vAlign w:val="bottom"/>
          </w:tcPr>
          <w:p w14:paraId="59454B7E" w14:textId="77777777" w:rsidR="0089264D" w:rsidRPr="00B40C4C" w:rsidRDefault="0089264D" w:rsidP="006E3582">
            <w:pPr>
              <w:jc w:val="right"/>
            </w:pPr>
            <w:r w:rsidRPr="00B40C4C">
              <w:t>3,0</w:t>
            </w:r>
          </w:p>
        </w:tc>
        <w:tc>
          <w:tcPr>
            <w:tcW w:w="920" w:type="dxa"/>
            <w:tcBorders>
              <w:top w:val="nil"/>
              <w:left w:val="nil"/>
              <w:bottom w:val="nil"/>
              <w:right w:val="nil"/>
            </w:tcBorders>
            <w:tcMar>
              <w:top w:w="128" w:type="dxa"/>
              <w:left w:w="43" w:type="dxa"/>
              <w:bottom w:w="43" w:type="dxa"/>
              <w:right w:w="43" w:type="dxa"/>
            </w:tcMar>
            <w:vAlign w:val="bottom"/>
          </w:tcPr>
          <w:p w14:paraId="526E064D" w14:textId="77777777" w:rsidR="0089264D" w:rsidRPr="00B40C4C" w:rsidRDefault="0089264D" w:rsidP="006E3582">
            <w:pPr>
              <w:jc w:val="right"/>
            </w:pPr>
            <w:r w:rsidRPr="00B40C4C">
              <w:t>0,0</w:t>
            </w:r>
          </w:p>
        </w:tc>
      </w:tr>
      <w:tr w:rsidR="00446E55" w:rsidRPr="00B40C4C" w14:paraId="0CDAE1A1" w14:textId="77777777">
        <w:trPr>
          <w:trHeight w:val="380"/>
        </w:trPr>
        <w:tc>
          <w:tcPr>
            <w:tcW w:w="660" w:type="dxa"/>
            <w:tcBorders>
              <w:top w:val="nil"/>
              <w:left w:val="nil"/>
              <w:bottom w:val="nil"/>
              <w:right w:val="nil"/>
            </w:tcBorders>
            <w:tcMar>
              <w:top w:w="128" w:type="dxa"/>
              <w:left w:w="43" w:type="dxa"/>
              <w:bottom w:w="43" w:type="dxa"/>
              <w:right w:w="43" w:type="dxa"/>
            </w:tcMar>
          </w:tcPr>
          <w:p w14:paraId="7F3FC215" w14:textId="77777777" w:rsidR="0089264D" w:rsidRPr="00B40C4C" w:rsidRDefault="0089264D" w:rsidP="009137DA">
            <w:r w:rsidRPr="00B40C4C">
              <w:t>5693</w:t>
            </w:r>
          </w:p>
        </w:tc>
        <w:tc>
          <w:tcPr>
            <w:tcW w:w="720" w:type="dxa"/>
            <w:tcBorders>
              <w:top w:val="nil"/>
              <w:left w:val="nil"/>
              <w:bottom w:val="nil"/>
              <w:right w:val="nil"/>
            </w:tcBorders>
            <w:tcMar>
              <w:top w:w="128" w:type="dxa"/>
              <w:left w:w="43" w:type="dxa"/>
              <w:bottom w:w="43" w:type="dxa"/>
              <w:right w:w="43" w:type="dxa"/>
            </w:tcMar>
          </w:tcPr>
          <w:p w14:paraId="4C05A84C"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10165171" w14:textId="77777777" w:rsidR="0089264D" w:rsidRPr="00B40C4C" w:rsidRDefault="0089264D" w:rsidP="009137DA">
            <w:r w:rsidRPr="00B40C4C">
              <w:t>Folketrygdfondet</w:t>
            </w:r>
          </w:p>
        </w:tc>
        <w:tc>
          <w:tcPr>
            <w:tcW w:w="1300" w:type="dxa"/>
            <w:tcBorders>
              <w:top w:val="nil"/>
              <w:left w:val="nil"/>
              <w:bottom w:val="nil"/>
              <w:right w:val="nil"/>
            </w:tcBorders>
            <w:tcMar>
              <w:top w:w="128" w:type="dxa"/>
              <w:left w:w="43" w:type="dxa"/>
              <w:bottom w:w="43" w:type="dxa"/>
              <w:right w:w="43" w:type="dxa"/>
            </w:tcMar>
            <w:vAlign w:val="bottom"/>
          </w:tcPr>
          <w:p w14:paraId="433F09C2" w14:textId="77777777" w:rsidR="0089264D" w:rsidRPr="00B40C4C" w:rsidRDefault="0089264D" w:rsidP="006E3582">
            <w:pPr>
              <w:jc w:val="right"/>
            </w:pPr>
            <w:r w:rsidRPr="00B40C4C">
              <w:t>1,7</w:t>
            </w:r>
          </w:p>
        </w:tc>
        <w:tc>
          <w:tcPr>
            <w:tcW w:w="1040" w:type="dxa"/>
            <w:tcBorders>
              <w:top w:val="nil"/>
              <w:left w:val="nil"/>
              <w:bottom w:val="nil"/>
              <w:right w:val="nil"/>
            </w:tcBorders>
            <w:tcMar>
              <w:top w:w="128" w:type="dxa"/>
              <w:left w:w="43" w:type="dxa"/>
              <w:bottom w:w="43" w:type="dxa"/>
              <w:right w:w="43" w:type="dxa"/>
            </w:tcMar>
            <w:vAlign w:val="bottom"/>
          </w:tcPr>
          <w:p w14:paraId="646629AC" w14:textId="77777777" w:rsidR="0089264D" w:rsidRPr="00B40C4C" w:rsidRDefault="0089264D" w:rsidP="006E3582">
            <w:pPr>
              <w:jc w:val="right"/>
            </w:pPr>
            <w:r w:rsidRPr="00B40C4C">
              <w:t>1,7</w:t>
            </w:r>
          </w:p>
        </w:tc>
        <w:tc>
          <w:tcPr>
            <w:tcW w:w="920" w:type="dxa"/>
            <w:tcBorders>
              <w:top w:val="nil"/>
              <w:left w:val="nil"/>
              <w:bottom w:val="nil"/>
              <w:right w:val="nil"/>
            </w:tcBorders>
            <w:tcMar>
              <w:top w:w="128" w:type="dxa"/>
              <w:left w:w="43" w:type="dxa"/>
              <w:bottom w:w="43" w:type="dxa"/>
              <w:right w:w="43" w:type="dxa"/>
            </w:tcMar>
            <w:vAlign w:val="bottom"/>
          </w:tcPr>
          <w:p w14:paraId="3E598F4A" w14:textId="77777777" w:rsidR="0089264D" w:rsidRPr="00B40C4C" w:rsidRDefault="0089264D" w:rsidP="006E3582">
            <w:pPr>
              <w:jc w:val="right"/>
            </w:pPr>
            <w:r w:rsidRPr="00B40C4C">
              <w:t>0,0</w:t>
            </w:r>
          </w:p>
        </w:tc>
      </w:tr>
      <w:tr w:rsidR="00446E55" w:rsidRPr="00B40C4C" w14:paraId="3BF408BC" w14:textId="77777777">
        <w:trPr>
          <w:trHeight w:val="380"/>
        </w:trPr>
        <w:tc>
          <w:tcPr>
            <w:tcW w:w="660" w:type="dxa"/>
            <w:tcBorders>
              <w:top w:val="nil"/>
              <w:left w:val="nil"/>
              <w:bottom w:val="nil"/>
              <w:right w:val="nil"/>
            </w:tcBorders>
            <w:tcMar>
              <w:top w:w="128" w:type="dxa"/>
              <w:left w:w="43" w:type="dxa"/>
              <w:bottom w:w="43" w:type="dxa"/>
              <w:right w:w="43" w:type="dxa"/>
            </w:tcMar>
          </w:tcPr>
          <w:p w14:paraId="440E8580" w14:textId="77777777" w:rsidR="0089264D" w:rsidRPr="00B40C4C" w:rsidRDefault="0089264D" w:rsidP="009137DA">
            <w:r w:rsidRPr="00B40C4C">
              <w:t>5672</w:t>
            </w:r>
          </w:p>
        </w:tc>
        <w:tc>
          <w:tcPr>
            <w:tcW w:w="720" w:type="dxa"/>
            <w:tcBorders>
              <w:top w:val="nil"/>
              <w:left w:val="nil"/>
              <w:bottom w:val="nil"/>
              <w:right w:val="nil"/>
            </w:tcBorders>
            <w:tcMar>
              <w:top w:w="128" w:type="dxa"/>
              <w:left w:w="43" w:type="dxa"/>
              <w:bottom w:w="43" w:type="dxa"/>
              <w:right w:w="43" w:type="dxa"/>
            </w:tcMar>
          </w:tcPr>
          <w:p w14:paraId="7C245930"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197E708A" w14:textId="77777777" w:rsidR="0089264D" w:rsidRPr="00B40C4C" w:rsidRDefault="0089264D" w:rsidP="009137DA">
            <w:r w:rsidRPr="00B40C4C">
              <w:t>Bane NOR SF</w:t>
            </w:r>
          </w:p>
        </w:tc>
        <w:tc>
          <w:tcPr>
            <w:tcW w:w="1300" w:type="dxa"/>
            <w:tcBorders>
              <w:top w:val="nil"/>
              <w:left w:val="nil"/>
              <w:bottom w:val="nil"/>
              <w:right w:val="nil"/>
            </w:tcBorders>
            <w:tcMar>
              <w:top w:w="128" w:type="dxa"/>
              <w:left w:w="43" w:type="dxa"/>
              <w:bottom w:w="43" w:type="dxa"/>
              <w:right w:w="43" w:type="dxa"/>
            </w:tcMar>
            <w:vAlign w:val="bottom"/>
          </w:tcPr>
          <w:p w14:paraId="22B01967" w14:textId="77777777" w:rsidR="0089264D" w:rsidRPr="00B40C4C" w:rsidRDefault="0089264D" w:rsidP="006E3582">
            <w:pPr>
              <w:jc w:val="right"/>
            </w:pPr>
            <w:r w:rsidRPr="00B40C4C">
              <w:t>53,0</w:t>
            </w:r>
          </w:p>
        </w:tc>
        <w:tc>
          <w:tcPr>
            <w:tcW w:w="1040" w:type="dxa"/>
            <w:tcBorders>
              <w:top w:val="nil"/>
              <w:left w:val="nil"/>
              <w:bottom w:val="nil"/>
              <w:right w:val="nil"/>
            </w:tcBorders>
            <w:tcMar>
              <w:top w:w="128" w:type="dxa"/>
              <w:left w:w="43" w:type="dxa"/>
              <w:bottom w:w="43" w:type="dxa"/>
              <w:right w:w="43" w:type="dxa"/>
            </w:tcMar>
            <w:vAlign w:val="bottom"/>
          </w:tcPr>
          <w:p w14:paraId="58CB51E5" w14:textId="77777777" w:rsidR="0089264D" w:rsidRPr="00B40C4C" w:rsidRDefault="0089264D" w:rsidP="006E3582">
            <w:pPr>
              <w:jc w:val="right"/>
            </w:pPr>
            <w:r w:rsidRPr="00B40C4C">
              <w:t>0,0</w:t>
            </w:r>
          </w:p>
        </w:tc>
        <w:tc>
          <w:tcPr>
            <w:tcW w:w="920" w:type="dxa"/>
            <w:tcBorders>
              <w:top w:val="nil"/>
              <w:left w:val="nil"/>
              <w:bottom w:val="nil"/>
              <w:right w:val="nil"/>
            </w:tcBorders>
            <w:tcMar>
              <w:top w:w="128" w:type="dxa"/>
              <w:left w:w="43" w:type="dxa"/>
              <w:bottom w:w="43" w:type="dxa"/>
              <w:right w:w="43" w:type="dxa"/>
            </w:tcMar>
            <w:vAlign w:val="bottom"/>
          </w:tcPr>
          <w:p w14:paraId="0B1190FE" w14:textId="77777777" w:rsidR="0089264D" w:rsidRPr="00B40C4C" w:rsidRDefault="0089264D" w:rsidP="006E3582">
            <w:pPr>
              <w:jc w:val="right"/>
            </w:pPr>
            <w:r w:rsidRPr="00B40C4C">
              <w:t>-100,0</w:t>
            </w:r>
          </w:p>
        </w:tc>
      </w:tr>
      <w:tr w:rsidR="00446E55" w:rsidRPr="00B40C4C" w14:paraId="1D0DC076" w14:textId="77777777">
        <w:trPr>
          <w:trHeight w:val="380"/>
        </w:trPr>
        <w:tc>
          <w:tcPr>
            <w:tcW w:w="660" w:type="dxa"/>
            <w:tcBorders>
              <w:top w:val="nil"/>
              <w:left w:val="nil"/>
              <w:bottom w:val="nil"/>
              <w:right w:val="nil"/>
            </w:tcBorders>
            <w:tcMar>
              <w:top w:w="128" w:type="dxa"/>
              <w:left w:w="43" w:type="dxa"/>
              <w:bottom w:w="43" w:type="dxa"/>
              <w:right w:w="43" w:type="dxa"/>
            </w:tcMar>
          </w:tcPr>
          <w:p w14:paraId="1BFFF16F" w14:textId="77777777" w:rsidR="0089264D" w:rsidRPr="00B40C4C" w:rsidRDefault="0089264D" w:rsidP="009137DA">
            <w:r w:rsidRPr="00B40C4C">
              <w:t>5611</w:t>
            </w:r>
          </w:p>
        </w:tc>
        <w:tc>
          <w:tcPr>
            <w:tcW w:w="720" w:type="dxa"/>
            <w:tcBorders>
              <w:top w:val="nil"/>
              <w:left w:val="nil"/>
              <w:bottom w:val="nil"/>
              <w:right w:val="nil"/>
            </w:tcBorders>
            <w:tcMar>
              <w:top w:w="128" w:type="dxa"/>
              <w:left w:w="43" w:type="dxa"/>
              <w:bottom w:w="43" w:type="dxa"/>
              <w:right w:w="43" w:type="dxa"/>
            </w:tcMar>
          </w:tcPr>
          <w:p w14:paraId="44DE00B2" w14:textId="77777777" w:rsidR="0089264D" w:rsidRPr="00B40C4C" w:rsidRDefault="0089264D" w:rsidP="009137DA">
            <w:r w:rsidRPr="00B40C4C">
              <w:t>85</w:t>
            </w:r>
          </w:p>
        </w:tc>
        <w:tc>
          <w:tcPr>
            <w:tcW w:w="4880" w:type="dxa"/>
            <w:tcBorders>
              <w:top w:val="nil"/>
              <w:left w:val="nil"/>
              <w:bottom w:val="nil"/>
              <w:right w:val="nil"/>
            </w:tcBorders>
            <w:tcMar>
              <w:top w:w="128" w:type="dxa"/>
              <w:left w:w="43" w:type="dxa"/>
              <w:bottom w:w="43" w:type="dxa"/>
              <w:right w:w="43" w:type="dxa"/>
            </w:tcMar>
            <w:vAlign w:val="bottom"/>
          </w:tcPr>
          <w:p w14:paraId="13CD908C" w14:textId="77777777" w:rsidR="0089264D" w:rsidRPr="00B40C4C" w:rsidRDefault="0089264D" w:rsidP="009137DA">
            <w:r w:rsidRPr="00B40C4C">
              <w:t>Vygruppen AS</w:t>
            </w:r>
          </w:p>
        </w:tc>
        <w:tc>
          <w:tcPr>
            <w:tcW w:w="1300" w:type="dxa"/>
            <w:tcBorders>
              <w:top w:val="nil"/>
              <w:left w:val="nil"/>
              <w:bottom w:val="nil"/>
              <w:right w:val="nil"/>
            </w:tcBorders>
            <w:tcMar>
              <w:top w:w="128" w:type="dxa"/>
              <w:left w:w="43" w:type="dxa"/>
              <w:bottom w:w="43" w:type="dxa"/>
              <w:right w:w="43" w:type="dxa"/>
            </w:tcMar>
            <w:vAlign w:val="bottom"/>
          </w:tcPr>
          <w:p w14:paraId="502F0334" w14:textId="77777777" w:rsidR="0089264D" w:rsidRPr="00B40C4C" w:rsidRDefault="0089264D" w:rsidP="006E3582">
            <w:pPr>
              <w:jc w:val="right"/>
            </w:pPr>
            <w:r w:rsidRPr="00B40C4C">
              <w:t>25,0</w:t>
            </w:r>
          </w:p>
        </w:tc>
        <w:tc>
          <w:tcPr>
            <w:tcW w:w="1040" w:type="dxa"/>
            <w:tcBorders>
              <w:top w:val="nil"/>
              <w:left w:val="nil"/>
              <w:bottom w:val="nil"/>
              <w:right w:val="nil"/>
            </w:tcBorders>
            <w:tcMar>
              <w:top w:w="128" w:type="dxa"/>
              <w:left w:w="43" w:type="dxa"/>
              <w:bottom w:w="43" w:type="dxa"/>
              <w:right w:w="43" w:type="dxa"/>
            </w:tcMar>
            <w:vAlign w:val="bottom"/>
          </w:tcPr>
          <w:p w14:paraId="369AD282" w14:textId="77777777" w:rsidR="0089264D" w:rsidRPr="00B40C4C" w:rsidRDefault="0089264D" w:rsidP="006E3582">
            <w:pPr>
              <w:jc w:val="right"/>
            </w:pPr>
            <w:r w:rsidRPr="00B40C4C">
              <w:t>0,0</w:t>
            </w:r>
          </w:p>
        </w:tc>
        <w:tc>
          <w:tcPr>
            <w:tcW w:w="920" w:type="dxa"/>
            <w:tcBorders>
              <w:top w:val="nil"/>
              <w:left w:val="nil"/>
              <w:bottom w:val="nil"/>
              <w:right w:val="nil"/>
            </w:tcBorders>
            <w:tcMar>
              <w:top w:w="128" w:type="dxa"/>
              <w:left w:w="43" w:type="dxa"/>
              <w:bottom w:w="43" w:type="dxa"/>
              <w:right w:w="43" w:type="dxa"/>
            </w:tcMar>
            <w:vAlign w:val="bottom"/>
          </w:tcPr>
          <w:p w14:paraId="6C8A9F4A" w14:textId="77777777" w:rsidR="0089264D" w:rsidRPr="00B40C4C" w:rsidRDefault="0089264D" w:rsidP="006E3582">
            <w:pPr>
              <w:jc w:val="right"/>
            </w:pPr>
            <w:r w:rsidRPr="00B40C4C">
              <w:t>-100,0</w:t>
            </w:r>
          </w:p>
        </w:tc>
      </w:tr>
      <w:tr w:rsidR="00446E55" w:rsidRPr="00B40C4C" w14:paraId="0E4E78BE" w14:textId="77777777">
        <w:trPr>
          <w:trHeight w:val="380"/>
        </w:trPr>
        <w:tc>
          <w:tcPr>
            <w:tcW w:w="62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39D3BF8" w14:textId="77777777" w:rsidR="0089264D" w:rsidRPr="00B40C4C" w:rsidRDefault="0089264D" w:rsidP="009137DA">
            <w:r w:rsidRPr="00B40C4C">
              <w:t>Sum 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26F6A" w14:textId="77777777" w:rsidR="0089264D" w:rsidRPr="00B40C4C" w:rsidRDefault="0089264D" w:rsidP="006E3582">
            <w:pPr>
              <w:jc w:val="right"/>
            </w:pPr>
            <w:r w:rsidRPr="00B40C4C">
              <w:t>78 032,8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8F294" w14:textId="77777777" w:rsidR="0089264D" w:rsidRPr="00B40C4C" w:rsidRDefault="0089264D" w:rsidP="006E3582">
            <w:pPr>
              <w:jc w:val="right"/>
            </w:pPr>
            <w:r w:rsidRPr="00B40C4C">
              <w:t>59 074,7</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ECCAA" w14:textId="77777777" w:rsidR="0089264D" w:rsidRPr="00B40C4C" w:rsidRDefault="0089264D" w:rsidP="006E3582">
            <w:pPr>
              <w:jc w:val="right"/>
            </w:pPr>
            <w:r w:rsidRPr="00B40C4C">
              <w:t>-24,3</w:t>
            </w:r>
          </w:p>
        </w:tc>
      </w:tr>
    </w:tbl>
    <w:p w14:paraId="47867789" w14:textId="77777777" w:rsidR="0089264D" w:rsidRPr="00B40C4C" w:rsidRDefault="0089264D" w:rsidP="00EC71B8">
      <w:pPr>
        <w:pStyle w:val="tabell-noter"/>
        <w:rPr>
          <w:rStyle w:val="skrift-hevet"/>
        </w:rPr>
      </w:pPr>
      <w:r w:rsidRPr="00B40C4C">
        <w:rPr>
          <w:rStyle w:val="skrift-hevet"/>
        </w:rPr>
        <w:t>1</w:t>
      </w:r>
      <w:r w:rsidRPr="00B40C4C">
        <w:tab/>
        <w:t>Statkraft SF, Telenor ASA, DNB Bank ASA, Yara International ASA, Norsk Hydro ASA, Kongsberg Gruppen ASA, Posten Norge AS, Argentum Fondsinvesteringer AS, Nammo AS, Mesta AS, Baneservice AS og Aker Solutions ASA.</w:t>
      </w:r>
    </w:p>
    <w:p w14:paraId="0CA49438" w14:textId="77777777" w:rsidR="0089264D" w:rsidRPr="00B40C4C" w:rsidRDefault="0089264D" w:rsidP="009137DA">
      <w:pPr>
        <w:pStyle w:val="Kilde"/>
      </w:pPr>
      <w:r w:rsidRPr="00B40C4C">
        <w:t>Kilde: Finansdepartementet.</w:t>
      </w:r>
    </w:p>
    <w:p w14:paraId="20D6ECD5" w14:textId="77777777" w:rsidR="0089264D" w:rsidRPr="00B40C4C" w:rsidRDefault="0089264D" w:rsidP="00D100D4">
      <w:pPr>
        <w:pStyle w:val="Overskrift3"/>
      </w:pPr>
      <w:r w:rsidRPr="00B40C4C">
        <w:t>Tilbakebetalinger mv. (postene 90–99)</w:t>
      </w:r>
    </w:p>
    <w:p w14:paraId="70485B9A" w14:textId="77777777" w:rsidR="0089264D" w:rsidRDefault="0089264D" w:rsidP="009137DA">
      <w:r w:rsidRPr="00B40C4C">
        <w:t xml:space="preserve">Postene 90–99 på statsbudsjettets inntektsside inneholder avdrag på lån fra staten, salg av statens aksjer og obligasjoner, samt opptak av lån. Postene beskriver endringer i sammensetningen av statens formue som </w:t>
      </w:r>
      <w:proofErr w:type="gramStart"/>
      <w:r w:rsidRPr="00B40C4C">
        <w:t>fremkommer</w:t>
      </w:r>
      <w:proofErr w:type="gramEnd"/>
      <w:r w:rsidRPr="00B40C4C">
        <w:t xml:space="preserve"> i statens kapitalregnskap.</w:t>
      </w:r>
    </w:p>
    <w:p w14:paraId="06768536" w14:textId="0BE10A1D" w:rsidR="00A2546A" w:rsidRPr="00B40C4C" w:rsidRDefault="00A2546A" w:rsidP="00A2546A">
      <w:pPr>
        <w:pStyle w:val="tabell-tittel"/>
      </w:pPr>
      <w:r w:rsidRPr="00B40C4C">
        <w:lastRenderedPageBreak/>
        <w:t>Tilbakebetalinger mv. (postene 90–99)</w:t>
      </w:r>
    </w:p>
    <w:p w14:paraId="22EF13F0"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22E982D1"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7B1D022D" w14:textId="77777777" w:rsidR="0089264D" w:rsidRPr="00B40C4C" w:rsidRDefault="0089264D" w:rsidP="003C52F5">
            <w:pPr>
              <w:jc w:val="right"/>
            </w:pPr>
            <w:r w:rsidRPr="00B40C4C">
              <w:t>Mrd. kroner</w:t>
            </w:r>
          </w:p>
        </w:tc>
      </w:tr>
      <w:tr w:rsidR="00446E55" w:rsidRPr="00B40C4C" w14:paraId="7C24BD80"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34C592D"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05F79A" w14:textId="77777777" w:rsidR="0089264D" w:rsidRPr="00B40C4C" w:rsidRDefault="0089264D" w:rsidP="003C52F5">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F8AA49" w14:textId="77777777" w:rsidR="0089264D" w:rsidRPr="00B40C4C" w:rsidRDefault="0089264D" w:rsidP="003C52F5">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A9761B" w14:textId="77777777" w:rsidR="0089264D" w:rsidRPr="00B40C4C" w:rsidRDefault="0089264D" w:rsidP="003C52F5">
            <w:pPr>
              <w:jc w:val="right"/>
            </w:pPr>
            <w:r w:rsidRPr="00B40C4C">
              <w:t>Endring i pst.</w:t>
            </w:r>
          </w:p>
        </w:tc>
      </w:tr>
      <w:tr w:rsidR="00446E55" w:rsidRPr="00B40C4C" w14:paraId="3B258F6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886D395" w14:textId="77777777" w:rsidR="0089264D" w:rsidRPr="00B40C4C" w:rsidRDefault="0089264D" w:rsidP="009137DA">
            <w:r w:rsidRPr="00B40C4C">
              <w:t>Statsbankene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6FCD2D" w14:textId="77777777" w:rsidR="0089264D" w:rsidRPr="00B40C4C" w:rsidRDefault="0089264D" w:rsidP="003C52F5">
            <w:pPr>
              <w:jc w:val="right"/>
            </w:pPr>
            <w:r w:rsidRPr="00B40C4C">
              <w:t>109,8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1F0D36" w14:textId="77777777" w:rsidR="0089264D" w:rsidRPr="00B40C4C" w:rsidRDefault="0089264D" w:rsidP="003C52F5">
            <w:pPr>
              <w:jc w:val="right"/>
            </w:pPr>
            <w:r w:rsidRPr="00B40C4C">
              <w:t>109,9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4AD6F6" w14:textId="77777777" w:rsidR="0089264D" w:rsidRPr="00B40C4C" w:rsidRDefault="0089264D" w:rsidP="003C52F5">
            <w:pPr>
              <w:jc w:val="right"/>
            </w:pPr>
            <w:r w:rsidRPr="00B40C4C">
              <w:t>0,1</w:t>
            </w:r>
          </w:p>
        </w:tc>
      </w:tr>
      <w:tr w:rsidR="00446E55" w:rsidRPr="00B40C4C" w14:paraId="4292B3B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AFC56BD" w14:textId="77777777" w:rsidR="0089264D" w:rsidRPr="00B40C4C" w:rsidRDefault="0089264D" w:rsidP="009137DA">
            <w:r w:rsidRPr="00B40C4C">
              <w:t>Andre tilbakebetalinger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985A17" w14:textId="77777777" w:rsidR="0089264D" w:rsidRPr="00B40C4C" w:rsidRDefault="0089264D" w:rsidP="003C52F5">
            <w:pPr>
              <w:jc w:val="right"/>
            </w:pPr>
            <w:r w:rsidRPr="00B40C4C">
              <w:t>14,3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C4FE7E" w14:textId="77777777" w:rsidR="0089264D" w:rsidRPr="00B40C4C" w:rsidRDefault="0089264D" w:rsidP="003C52F5">
            <w:pPr>
              <w:jc w:val="right"/>
            </w:pPr>
            <w:r w:rsidRPr="00B40C4C">
              <w:t>23,3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641552" w14:textId="77777777" w:rsidR="0089264D" w:rsidRPr="00B40C4C" w:rsidRDefault="0089264D" w:rsidP="003C52F5">
            <w:pPr>
              <w:jc w:val="right"/>
            </w:pPr>
            <w:r w:rsidRPr="00B40C4C">
              <w:t>62,6</w:t>
            </w:r>
          </w:p>
        </w:tc>
      </w:tr>
      <w:tr w:rsidR="00446E55" w:rsidRPr="00B40C4C" w14:paraId="63CEE90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1048364" w14:textId="77777777" w:rsidR="0089264D" w:rsidRPr="00B40C4C" w:rsidRDefault="0089264D" w:rsidP="009137DA">
            <w:r w:rsidRPr="00B40C4C">
              <w:t>Sum tilbakebetalinger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150FE" w14:textId="77777777" w:rsidR="0089264D" w:rsidRPr="00B40C4C" w:rsidRDefault="0089264D" w:rsidP="003C52F5">
            <w:pPr>
              <w:jc w:val="right"/>
            </w:pPr>
            <w:r w:rsidRPr="00B40C4C">
              <w:t>124,1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D0CEA" w14:textId="77777777" w:rsidR="0089264D" w:rsidRPr="00B40C4C" w:rsidRDefault="0089264D" w:rsidP="003C52F5">
            <w:pPr>
              <w:jc w:val="right"/>
            </w:pPr>
            <w:r w:rsidRPr="00B40C4C">
              <w:t>133,2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57BE6" w14:textId="77777777" w:rsidR="0089264D" w:rsidRPr="00B40C4C" w:rsidRDefault="0089264D" w:rsidP="003C52F5">
            <w:pPr>
              <w:jc w:val="right"/>
            </w:pPr>
            <w:r w:rsidRPr="00B40C4C">
              <w:t>7,3</w:t>
            </w:r>
          </w:p>
        </w:tc>
      </w:tr>
    </w:tbl>
    <w:p w14:paraId="65305F49" w14:textId="77777777" w:rsidR="0089264D" w:rsidRPr="00B40C4C" w:rsidRDefault="0089264D" w:rsidP="00503FD6">
      <w:pPr>
        <w:pStyle w:val="Kilde"/>
      </w:pPr>
      <w:r w:rsidRPr="00B40C4C">
        <w:t>Kilde: Finansdepartementet.</w:t>
      </w:r>
    </w:p>
    <w:p w14:paraId="0BC46650" w14:textId="77777777" w:rsidR="0089264D" w:rsidRPr="00B40C4C" w:rsidRDefault="0089264D" w:rsidP="00D100D4">
      <w:pPr>
        <w:pStyle w:val="Overskrift2"/>
      </w:pPr>
      <w:r w:rsidRPr="00B40C4C">
        <w:t>Gruppering av budsjettets utgifter</w:t>
      </w:r>
    </w:p>
    <w:p w14:paraId="0895C908" w14:textId="77777777" w:rsidR="0089264D" w:rsidRPr="00B40C4C" w:rsidRDefault="0089264D" w:rsidP="00D100D4">
      <w:pPr>
        <w:pStyle w:val="Overskrift3"/>
      </w:pPr>
      <w:r w:rsidRPr="00B40C4C">
        <w:t>Driftsutgifter (postene 1–29)</w:t>
      </w:r>
    </w:p>
    <w:p w14:paraId="754DF3B2" w14:textId="77777777" w:rsidR="0089264D" w:rsidRPr="00B40C4C" w:rsidRDefault="0089264D" w:rsidP="009137DA">
      <w:r w:rsidRPr="00B40C4C">
        <w:t>Driftsutgifter budsjetteres over postene 1–29. Driftsutgiftene omfatter lønn til statsansatte og kjøp av varer og tjenester til statlige virksomheter, i tillegg til statens forvaltningsbedrifter. Det blir ikke bevilget driftsutgifter og driftsinntekter for statsaksjeselskap, statsforetak og statlige virksomheter som er omgjort til stiftelser, ettersom disse ikke er inkludert i statsbudsjettet. Det bevilges heller ikke driftsutgifter på postene 1–29 for statlige nettobudsjetterte virksomheter eller helseforetak. Samtidig er det enkelte utgifter som budsjetteres over postene 1–29 som har mer karakter av overføringer enn av drift. Dette gjelder blant annet pensjoner til statsansatte mv.</w:t>
      </w:r>
    </w:p>
    <w:p w14:paraId="4A8AF1EB" w14:textId="77777777" w:rsidR="0089264D" w:rsidRDefault="0089264D" w:rsidP="009137DA">
      <w:r w:rsidRPr="00B40C4C">
        <w:t>Tabell 3.9 gir en oversikt over driftsutgiftene på de største utgiftsområdene. Tabellen viser at store etater som Arbeids- og velferdsetaten, Statens vegvesen og politi og påtalemyndighet, samt etatene i forsvarssektoren, står for de største driftsutgiftene.</w:t>
      </w:r>
    </w:p>
    <w:p w14:paraId="198EA498" w14:textId="104D2626" w:rsidR="00C27D9F" w:rsidRPr="00B40C4C" w:rsidRDefault="00C27D9F" w:rsidP="00C27D9F">
      <w:pPr>
        <w:pStyle w:val="tabell-tittel"/>
      </w:pPr>
      <w:r w:rsidRPr="00B40C4C">
        <w:t>Driftsutgifter (postene 1–29)</w:t>
      </w:r>
    </w:p>
    <w:p w14:paraId="4F6FA0C2"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3638CD55"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759A298C" w14:textId="77777777" w:rsidR="0089264D" w:rsidRPr="00B40C4C" w:rsidRDefault="0089264D" w:rsidP="003C52F5">
            <w:pPr>
              <w:jc w:val="right"/>
            </w:pPr>
            <w:r w:rsidRPr="00B40C4C">
              <w:t>Mrd. kroner</w:t>
            </w:r>
          </w:p>
        </w:tc>
      </w:tr>
      <w:tr w:rsidR="00446E55" w:rsidRPr="00B40C4C" w14:paraId="0232A4BB"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9F7E4"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7C0A4" w14:textId="77777777" w:rsidR="0089264D" w:rsidRPr="00B40C4C" w:rsidRDefault="0089264D" w:rsidP="003C52F5">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6331C" w14:textId="77777777" w:rsidR="0089264D" w:rsidRPr="00B40C4C" w:rsidRDefault="0089264D" w:rsidP="003C52F5">
            <w:pPr>
              <w:jc w:val="right"/>
            </w:pPr>
            <w:r w:rsidRPr="00B40C4C">
              <w:t>Gul bok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3A9B6" w14:textId="77777777" w:rsidR="0089264D" w:rsidRPr="00B40C4C" w:rsidRDefault="0089264D" w:rsidP="003C52F5">
            <w:pPr>
              <w:jc w:val="right"/>
            </w:pPr>
            <w:r w:rsidRPr="00B40C4C">
              <w:t>Endring i pst.</w:t>
            </w:r>
          </w:p>
        </w:tc>
      </w:tr>
      <w:tr w:rsidR="00446E55" w:rsidRPr="00B40C4C" w14:paraId="3B1DA475"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BE645D7" w14:textId="77777777" w:rsidR="0089264D" w:rsidRPr="00B40C4C" w:rsidRDefault="0089264D" w:rsidP="009137DA">
            <w:r w:rsidRPr="00B40C4C">
              <w:t>Forsvar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1233E1" w14:textId="77777777" w:rsidR="0089264D" w:rsidRPr="00B40C4C" w:rsidRDefault="0089264D" w:rsidP="003C52F5">
            <w:pPr>
              <w:jc w:val="right"/>
            </w:pPr>
            <w:r w:rsidRPr="00B40C4C">
              <w:t>52,7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5D295C" w14:textId="77777777" w:rsidR="0089264D" w:rsidRPr="00B40C4C" w:rsidRDefault="0089264D" w:rsidP="003C52F5">
            <w:pPr>
              <w:jc w:val="right"/>
            </w:pPr>
            <w:r w:rsidRPr="00B40C4C">
              <w:t>62,2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089A8B" w14:textId="77777777" w:rsidR="0089264D" w:rsidRPr="00B40C4C" w:rsidRDefault="0089264D" w:rsidP="003C52F5">
            <w:pPr>
              <w:jc w:val="right"/>
            </w:pPr>
            <w:r w:rsidRPr="00B40C4C">
              <w:t>18,0</w:t>
            </w:r>
          </w:p>
        </w:tc>
      </w:tr>
      <w:tr w:rsidR="00446E55" w:rsidRPr="00B40C4C" w14:paraId="37F4EC7A" w14:textId="77777777">
        <w:trPr>
          <w:trHeight w:val="380"/>
        </w:trPr>
        <w:tc>
          <w:tcPr>
            <w:tcW w:w="5320" w:type="dxa"/>
            <w:tcBorders>
              <w:top w:val="nil"/>
              <w:left w:val="nil"/>
              <w:bottom w:val="nil"/>
              <w:right w:val="nil"/>
            </w:tcBorders>
            <w:tcMar>
              <w:top w:w="128" w:type="dxa"/>
              <w:left w:w="43" w:type="dxa"/>
              <w:bottom w:w="43" w:type="dxa"/>
              <w:right w:w="43" w:type="dxa"/>
            </w:tcMar>
          </w:tcPr>
          <w:p w14:paraId="7B3AEDCC" w14:textId="77777777" w:rsidR="0089264D" w:rsidRPr="00B40C4C" w:rsidRDefault="0089264D" w:rsidP="009137DA">
            <w:r w:rsidRPr="00B40C4C">
              <w:t>Politi og påtalemyndighet</w:t>
            </w:r>
          </w:p>
        </w:tc>
        <w:tc>
          <w:tcPr>
            <w:tcW w:w="1400" w:type="dxa"/>
            <w:tcBorders>
              <w:top w:val="nil"/>
              <w:left w:val="nil"/>
              <w:bottom w:val="nil"/>
              <w:right w:val="nil"/>
            </w:tcBorders>
            <w:tcMar>
              <w:top w:w="128" w:type="dxa"/>
              <w:left w:w="43" w:type="dxa"/>
              <w:bottom w:w="43" w:type="dxa"/>
              <w:right w:w="43" w:type="dxa"/>
            </w:tcMar>
            <w:vAlign w:val="bottom"/>
          </w:tcPr>
          <w:p w14:paraId="1EC1AE63" w14:textId="77777777" w:rsidR="0089264D" w:rsidRPr="00B40C4C" w:rsidRDefault="0089264D" w:rsidP="003C52F5">
            <w:pPr>
              <w:jc w:val="right"/>
            </w:pPr>
            <w:r w:rsidRPr="00B40C4C">
              <w:t>25,9</w:t>
            </w:r>
          </w:p>
        </w:tc>
        <w:tc>
          <w:tcPr>
            <w:tcW w:w="1400" w:type="dxa"/>
            <w:tcBorders>
              <w:top w:val="nil"/>
              <w:left w:val="nil"/>
              <w:bottom w:val="nil"/>
              <w:right w:val="nil"/>
            </w:tcBorders>
            <w:tcMar>
              <w:top w:w="128" w:type="dxa"/>
              <w:left w:w="43" w:type="dxa"/>
              <w:bottom w:w="43" w:type="dxa"/>
              <w:right w:w="43" w:type="dxa"/>
            </w:tcMar>
            <w:vAlign w:val="bottom"/>
          </w:tcPr>
          <w:p w14:paraId="074BC870" w14:textId="77777777" w:rsidR="0089264D" w:rsidRPr="00B40C4C" w:rsidRDefault="0089264D" w:rsidP="003C52F5">
            <w:pPr>
              <w:jc w:val="right"/>
            </w:pPr>
            <w:r w:rsidRPr="00B40C4C">
              <w:t>29,2</w:t>
            </w:r>
          </w:p>
        </w:tc>
        <w:tc>
          <w:tcPr>
            <w:tcW w:w="1400" w:type="dxa"/>
            <w:tcBorders>
              <w:top w:val="nil"/>
              <w:left w:val="nil"/>
              <w:bottom w:val="nil"/>
              <w:right w:val="nil"/>
            </w:tcBorders>
            <w:tcMar>
              <w:top w:w="128" w:type="dxa"/>
              <w:left w:w="43" w:type="dxa"/>
              <w:bottom w:w="43" w:type="dxa"/>
              <w:right w:w="43" w:type="dxa"/>
            </w:tcMar>
            <w:vAlign w:val="bottom"/>
          </w:tcPr>
          <w:p w14:paraId="01551435" w14:textId="77777777" w:rsidR="0089264D" w:rsidRPr="00B40C4C" w:rsidRDefault="0089264D" w:rsidP="003C52F5">
            <w:pPr>
              <w:jc w:val="right"/>
            </w:pPr>
            <w:r w:rsidRPr="00B40C4C">
              <w:t>12,4</w:t>
            </w:r>
          </w:p>
        </w:tc>
      </w:tr>
      <w:tr w:rsidR="00446E55" w:rsidRPr="00B40C4C" w14:paraId="4CAFBE79" w14:textId="77777777">
        <w:trPr>
          <w:trHeight w:val="380"/>
        </w:trPr>
        <w:tc>
          <w:tcPr>
            <w:tcW w:w="5320" w:type="dxa"/>
            <w:tcBorders>
              <w:top w:val="nil"/>
              <w:left w:val="nil"/>
              <w:bottom w:val="nil"/>
              <w:right w:val="nil"/>
            </w:tcBorders>
            <w:tcMar>
              <w:top w:w="128" w:type="dxa"/>
              <w:left w:w="43" w:type="dxa"/>
              <w:bottom w:w="43" w:type="dxa"/>
              <w:right w:w="43" w:type="dxa"/>
            </w:tcMar>
          </w:tcPr>
          <w:p w14:paraId="4A20D924" w14:textId="77777777" w:rsidR="0089264D" w:rsidRPr="00B40C4C" w:rsidRDefault="0089264D" w:rsidP="009137DA">
            <w:r w:rsidRPr="00B40C4C">
              <w:t>Andre store direktorater mv.</w:t>
            </w:r>
            <w:r w:rsidRPr="00B40C4C">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693710B1" w14:textId="77777777" w:rsidR="0089264D" w:rsidRPr="00B40C4C" w:rsidRDefault="0089264D" w:rsidP="003C52F5">
            <w:pPr>
              <w:jc w:val="right"/>
            </w:pPr>
            <w:r w:rsidRPr="00B40C4C">
              <w:t>22,9</w:t>
            </w:r>
          </w:p>
        </w:tc>
        <w:tc>
          <w:tcPr>
            <w:tcW w:w="1400" w:type="dxa"/>
            <w:tcBorders>
              <w:top w:val="nil"/>
              <w:left w:val="nil"/>
              <w:bottom w:val="nil"/>
              <w:right w:val="nil"/>
            </w:tcBorders>
            <w:tcMar>
              <w:top w:w="128" w:type="dxa"/>
              <w:left w:w="43" w:type="dxa"/>
              <w:bottom w:w="43" w:type="dxa"/>
              <w:right w:w="43" w:type="dxa"/>
            </w:tcMar>
            <w:vAlign w:val="bottom"/>
          </w:tcPr>
          <w:p w14:paraId="0088559C" w14:textId="77777777" w:rsidR="0089264D" w:rsidRPr="00B40C4C" w:rsidRDefault="0089264D" w:rsidP="003C52F5">
            <w:pPr>
              <w:jc w:val="right"/>
            </w:pPr>
            <w:r w:rsidRPr="00B40C4C">
              <w:t>24,3</w:t>
            </w:r>
          </w:p>
        </w:tc>
        <w:tc>
          <w:tcPr>
            <w:tcW w:w="1400" w:type="dxa"/>
            <w:tcBorders>
              <w:top w:val="nil"/>
              <w:left w:val="nil"/>
              <w:bottom w:val="nil"/>
              <w:right w:val="nil"/>
            </w:tcBorders>
            <w:tcMar>
              <w:top w:w="128" w:type="dxa"/>
              <w:left w:w="43" w:type="dxa"/>
              <w:bottom w:w="43" w:type="dxa"/>
              <w:right w:w="43" w:type="dxa"/>
            </w:tcMar>
            <w:vAlign w:val="bottom"/>
          </w:tcPr>
          <w:p w14:paraId="0948E617" w14:textId="77777777" w:rsidR="0089264D" w:rsidRPr="00B40C4C" w:rsidRDefault="0089264D" w:rsidP="003C52F5">
            <w:pPr>
              <w:jc w:val="right"/>
            </w:pPr>
            <w:r w:rsidRPr="00B40C4C">
              <w:t>6,3</w:t>
            </w:r>
          </w:p>
        </w:tc>
      </w:tr>
      <w:tr w:rsidR="00446E55" w:rsidRPr="00B40C4C" w14:paraId="145FF4F4" w14:textId="77777777">
        <w:trPr>
          <w:trHeight w:val="380"/>
        </w:trPr>
        <w:tc>
          <w:tcPr>
            <w:tcW w:w="5320" w:type="dxa"/>
            <w:tcBorders>
              <w:top w:val="nil"/>
              <w:left w:val="nil"/>
              <w:bottom w:val="nil"/>
              <w:right w:val="nil"/>
            </w:tcBorders>
            <w:tcMar>
              <w:top w:w="128" w:type="dxa"/>
              <w:left w:w="43" w:type="dxa"/>
              <w:bottom w:w="43" w:type="dxa"/>
              <w:right w:w="43" w:type="dxa"/>
            </w:tcMar>
          </w:tcPr>
          <w:p w14:paraId="0D2AFD31" w14:textId="77777777" w:rsidR="0089264D" w:rsidRPr="00B40C4C" w:rsidRDefault="0089264D" w:rsidP="009137DA">
            <w:r w:rsidRPr="00B40C4C">
              <w:lastRenderedPageBreak/>
              <w:t>Statens vegvesen</w:t>
            </w:r>
          </w:p>
        </w:tc>
        <w:tc>
          <w:tcPr>
            <w:tcW w:w="1400" w:type="dxa"/>
            <w:tcBorders>
              <w:top w:val="nil"/>
              <w:left w:val="nil"/>
              <w:bottom w:val="nil"/>
              <w:right w:val="nil"/>
            </w:tcBorders>
            <w:tcMar>
              <w:top w:w="128" w:type="dxa"/>
              <w:left w:w="43" w:type="dxa"/>
              <w:bottom w:w="43" w:type="dxa"/>
              <w:right w:w="43" w:type="dxa"/>
            </w:tcMar>
            <w:vAlign w:val="bottom"/>
          </w:tcPr>
          <w:p w14:paraId="453FF8B3" w14:textId="77777777" w:rsidR="0089264D" w:rsidRPr="00B40C4C" w:rsidRDefault="0089264D" w:rsidP="003C52F5">
            <w:pPr>
              <w:jc w:val="right"/>
            </w:pPr>
            <w:r w:rsidRPr="00B40C4C">
              <w:t>21,3</w:t>
            </w:r>
          </w:p>
        </w:tc>
        <w:tc>
          <w:tcPr>
            <w:tcW w:w="1400" w:type="dxa"/>
            <w:tcBorders>
              <w:top w:val="nil"/>
              <w:left w:val="nil"/>
              <w:bottom w:val="nil"/>
              <w:right w:val="nil"/>
            </w:tcBorders>
            <w:tcMar>
              <w:top w:w="128" w:type="dxa"/>
              <w:left w:w="43" w:type="dxa"/>
              <w:bottom w:w="43" w:type="dxa"/>
              <w:right w:w="43" w:type="dxa"/>
            </w:tcMar>
            <w:vAlign w:val="bottom"/>
          </w:tcPr>
          <w:p w14:paraId="4234B1D6" w14:textId="77777777" w:rsidR="0089264D" w:rsidRPr="00B40C4C" w:rsidRDefault="0089264D" w:rsidP="003C52F5">
            <w:pPr>
              <w:jc w:val="right"/>
            </w:pPr>
            <w:r w:rsidRPr="00B40C4C">
              <w:t>24,7</w:t>
            </w:r>
          </w:p>
        </w:tc>
        <w:tc>
          <w:tcPr>
            <w:tcW w:w="1400" w:type="dxa"/>
            <w:tcBorders>
              <w:top w:val="nil"/>
              <w:left w:val="nil"/>
              <w:bottom w:val="nil"/>
              <w:right w:val="nil"/>
            </w:tcBorders>
            <w:tcMar>
              <w:top w:w="128" w:type="dxa"/>
              <w:left w:w="43" w:type="dxa"/>
              <w:bottom w:w="43" w:type="dxa"/>
              <w:right w:w="43" w:type="dxa"/>
            </w:tcMar>
            <w:vAlign w:val="bottom"/>
          </w:tcPr>
          <w:p w14:paraId="7A972B2A" w14:textId="77777777" w:rsidR="0089264D" w:rsidRPr="00B40C4C" w:rsidRDefault="0089264D" w:rsidP="003C52F5">
            <w:pPr>
              <w:jc w:val="right"/>
            </w:pPr>
            <w:r w:rsidRPr="00B40C4C">
              <w:t>15,8</w:t>
            </w:r>
          </w:p>
        </w:tc>
      </w:tr>
      <w:tr w:rsidR="00446E55" w:rsidRPr="00B40C4C" w14:paraId="1B181A85" w14:textId="77777777">
        <w:trPr>
          <w:trHeight w:val="380"/>
        </w:trPr>
        <w:tc>
          <w:tcPr>
            <w:tcW w:w="5320" w:type="dxa"/>
            <w:tcBorders>
              <w:top w:val="nil"/>
              <w:left w:val="nil"/>
              <w:bottom w:val="nil"/>
              <w:right w:val="nil"/>
            </w:tcBorders>
            <w:tcMar>
              <w:top w:w="128" w:type="dxa"/>
              <w:left w:w="43" w:type="dxa"/>
              <w:bottom w:w="43" w:type="dxa"/>
              <w:right w:w="43" w:type="dxa"/>
            </w:tcMar>
          </w:tcPr>
          <w:p w14:paraId="4044F082" w14:textId="77777777" w:rsidR="0089264D" w:rsidRPr="00B40C4C" w:rsidRDefault="0089264D" w:rsidP="009137DA">
            <w:r w:rsidRPr="00B40C4C">
              <w:t>Arbeids- og velferdsetaten</w:t>
            </w:r>
          </w:p>
        </w:tc>
        <w:tc>
          <w:tcPr>
            <w:tcW w:w="1400" w:type="dxa"/>
            <w:tcBorders>
              <w:top w:val="nil"/>
              <w:left w:val="nil"/>
              <w:bottom w:val="nil"/>
              <w:right w:val="nil"/>
            </w:tcBorders>
            <w:tcMar>
              <w:top w:w="128" w:type="dxa"/>
              <w:left w:w="43" w:type="dxa"/>
              <w:bottom w:w="43" w:type="dxa"/>
              <w:right w:w="43" w:type="dxa"/>
            </w:tcMar>
            <w:vAlign w:val="bottom"/>
          </w:tcPr>
          <w:p w14:paraId="2FCB8A16" w14:textId="77777777" w:rsidR="0089264D" w:rsidRPr="00B40C4C" w:rsidRDefault="0089264D" w:rsidP="003C52F5">
            <w:pPr>
              <w:jc w:val="right"/>
            </w:pPr>
            <w:r w:rsidRPr="00B40C4C">
              <w:t>13,9</w:t>
            </w:r>
          </w:p>
        </w:tc>
        <w:tc>
          <w:tcPr>
            <w:tcW w:w="1400" w:type="dxa"/>
            <w:tcBorders>
              <w:top w:val="nil"/>
              <w:left w:val="nil"/>
              <w:bottom w:val="nil"/>
              <w:right w:val="nil"/>
            </w:tcBorders>
            <w:tcMar>
              <w:top w:w="128" w:type="dxa"/>
              <w:left w:w="43" w:type="dxa"/>
              <w:bottom w:w="43" w:type="dxa"/>
              <w:right w:w="43" w:type="dxa"/>
            </w:tcMar>
            <w:vAlign w:val="bottom"/>
          </w:tcPr>
          <w:p w14:paraId="2E7D462F" w14:textId="77777777" w:rsidR="0089264D" w:rsidRPr="00B40C4C" w:rsidRDefault="0089264D" w:rsidP="003C52F5">
            <w:pPr>
              <w:jc w:val="right"/>
            </w:pPr>
            <w:r w:rsidRPr="00B40C4C">
              <w:t>15,1</w:t>
            </w:r>
          </w:p>
        </w:tc>
        <w:tc>
          <w:tcPr>
            <w:tcW w:w="1400" w:type="dxa"/>
            <w:tcBorders>
              <w:top w:val="nil"/>
              <w:left w:val="nil"/>
              <w:bottom w:val="nil"/>
              <w:right w:val="nil"/>
            </w:tcBorders>
            <w:tcMar>
              <w:top w:w="128" w:type="dxa"/>
              <w:left w:w="43" w:type="dxa"/>
              <w:bottom w:w="43" w:type="dxa"/>
              <w:right w:w="43" w:type="dxa"/>
            </w:tcMar>
            <w:vAlign w:val="bottom"/>
          </w:tcPr>
          <w:p w14:paraId="16FA4AE6" w14:textId="77777777" w:rsidR="0089264D" w:rsidRPr="00B40C4C" w:rsidRDefault="0089264D" w:rsidP="003C52F5">
            <w:pPr>
              <w:jc w:val="right"/>
            </w:pPr>
            <w:r w:rsidRPr="00B40C4C">
              <w:t>9,2</w:t>
            </w:r>
          </w:p>
        </w:tc>
      </w:tr>
      <w:tr w:rsidR="00446E55" w:rsidRPr="00B40C4C" w14:paraId="6788F091" w14:textId="77777777">
        <w:trPr>
          <w:trHeight w:val="380"/>
        </w:trPr>
        <w:tc>
          <w:tcPr>
            <w:tcW w:w="5320" w:type="dxa"/>
            <w:tcBorders>
              <w:top w:val="nil"/>
              <w:left w:val="nil"/>
              <w:bottom w:val="nil"/>
              <w:right w:val="nil"/>
            </w:tcBorders>
            <w:tcMar>
              <w:top w:w="128" w:type="dxa"/>
              <w:left w:w="43" w:type="dxa"/>
              <w:bottom w:w="43" w:type="dxa"/>
              <w:right w:w="43" w:type="dxa"/>
            </w:tcMar>
          </w:tcPr>
          <w:p w14:paraId="06BE264E" w14:textId="77777777" w:rsidR="0089264D" w:rsidRPr="00B40C4C" w:rsidRDefault="0089264D" w:rsidP="009137DA">
            <w:r w:rsidRPr="00B40C4C">
              <w:t>Departementene og Statsministerens kontor</w:t>
            </w:r>
          </w:p>
        </w:tc>
        <w:tc>
          <w:tcPr>
            <w:tcW w:w="1400" w:type="dxa"/>
            <w:tcBorders>
              <w:top w:val="nil"/>
              <w:left w:val="nil"/>
              <w:bottom w:val="nil"/>
              <w:right w:val="nil"/>
            </w:tcBorders>
            <w:tcMar>
              <w:top w:w="128" w:type="dxa"/>
              <w:left w:w="43" w:type="dxa"/>
              <w:bottom w:w="43" w:type="dxa"/>
              <w:right w:w="43" w:type="dxa"/>
            </w:tcMar>
            <w:vAlign w:val="bottom"/>
          </w:tcPr>
          <w:p w14:paraId="47D02479" w14:textId="77777777" w:rsidR="0089264D" w:rsidRPr="00B40C4C" w:rsidRDefault="0089264D" w:rsidP="003C52F5">
            <w:pPr>
              <w:jc w:val="right"/>
            </w:pPr>
            <w:r w:rsidRPr="00B40C4C">
              <w:t>11,6</w:t>
            </w:r>
          </w:p>
        </w:tc>
        <w:tc>
          <w:tcPr>
            <w:tcW w:w="1400" w:type="dxa"/>
            <w:tcBorders>
              <w:top w:val="nil"/>
              <w:left w:val="nil"/>
              <w:bottom w:val="nil"/>
              <w:right w:val="nil"/>
            </w:tcBorders>
            <w:tcMar>
              <w:top w:w="128" w:type="dxa"/>
              <w:left w:w="43" w:type="dxa"/>
              <w:bottom w:w="43" w:type="dxa"/>
              <w:right w:w="43" w:type="dxa"/>
            </w:tcMar>
            <w:vAlign w:val="bottom"/>
          </w:tcPr>
          <w:p w14:paraId="17142142" w14:textId="77777777" w:rsidR="0089264D" w:rsidRPr="00B40C4C" w:rsidRDefault="0089264D" w:rsidP="003C52F5">
            <w:pPr>
              <w:jc w:val="right"/>
            </w:pPr>
            <w:r w:rsidRPr="00B40C4C">
              <w:t>11,6</w:t>
            </w:r>
          </w:p>
        </w:tc>
        <w:tc>
          <w:tcPr>
            <w:tcW w:w="1400" w:type="dxa"/>
            <w:tcBorders>
              <w:top w:val="nil"/>
              <w:left w:val="nil"/>
              <w:bottom w:val="nil"/>
              <w:right w:val="nil"/>
            </w:tcBorders>
            <w:tcMar>
              <w:top w:w="128" w:type="dxa"/>
              <w:left w:w="43" w:type="dxa"/>
              <w:bottom w:w="43" w:type="dxa"/>
              <w:right w:w="43" w:type="dxa"/>
            </w:tcMar>
            <w:vAlign w:val="bottom"/>
          </w:tcPr>
          <w:p w14:paraId="7A4C98A5" w14:textId="77777777" w:rsidR="0089264D" w:rsidRPr="00B40C4C" w:rsidRDefault="0089264D" w:rsidP="003C52F5">
            <w:pPr>
              <w:jc w:val="right"/>
            </w:pPr>
            <w:r w:rsidRPr="00B40C4C">
              <w:t>-0,7</w:t>
            </w:r>
          </w:p>
        </w:tc>
      </w:tr>
      <w:tr w:rsidR="00446E55" w:rsidRPr="00B40C4C" w14:paraId="5FFB7EF6" w14:textId="77777777">
        <w:trPr>
          <w:trHeight w:val="380"/>
        </w:trPr>
        <w:tc>
          <w:tcPr>
            <w:tcW w:w="5320" w:type="dxa"/>
            <w:tcBorders>
              <w:top w:val="nil"/>
              <w:left w:val="nil"/>
              <w:bottom w:val="nil"/>
              <w:right w:val="nil"/>
            </w:tcBorders>
            <w:tcMar>
              <w:top w:w="128" w:type="dxa"/>
              <w:left w:w="43" w:type="dxa"/>
              <w:bottom w:w="43" w:type="dxa"/>
              <w:right w:w="43" w:type="dxa"/>
            </w:tcMar>
          </w:tcPr>
          <w:p w14:paraId="0B81E9FC" w14:textId="77777777" w:rsidR="0089264D" w:rsidRPr="00B40C4C" w:rsidRDefault="0089264D" w:rsidP="009137DA">
            <w:r w:rsidRPr="00B40C4C">
              <w:t>Statens pensjonskasse</w:t>
            </w:r>
          </w:p>
        </w:tc>
        <w:tc>
          <w:tcPr>
            <w:tcW w:w="1400" w:type="dxa"/>
            <w:tcBorders>
              <w:top w:val="nil"/>
              <w:left w:val="nil"/>
              <w:bottom w:val="nil"/>
              <w:right w:val="nil"/>
            </w:tcBorders>
            <w:tcMar>
              <w:top w:w="128" w:type="dxa"/>
              <w:left w:w="43" w:type="dxa"/>
              <w:bottom w:w="43" w:type="dxa"/>
              <w:right w:w="43" w:type="dxa"/>
            </w:tcMar>
            <w:vAlign w:val="bottom"/>
          </w:tcPr>
          <w:p w14:paraId="11FA0CF7" w14:textId="77777777" w:rsidR="0089264D" w:rsidRPr="00B40C4C" w:rsidRDefault="0089264D" w:rsidP="003C52F5">
            <w:pPr>
              <w:jc w:val="right"/>
            </w:pPr>
            <w:r w:rsidRPr="00B40C4C">
              <w:t>10,6</w:t>
            </w:r>
          </w:p>
        </w:tc>
        <w:tc>
          <w:tcPr>
            <w:tcW w:w="1400" w:type="dxa"/>
            <w:tcBorders>
              <w:top w:val="nil"/>
              <w:left w:val="nil"/>
              <w:bottom w:val="nil"/>
              <w:right w:val="nil"/>
            </w:tcBorders>
            <w:tcMar>
              <w:top w:w="128" w:type="dxa"/>
              <w:left w:w="43" w:type="dxa"/>
              <w:bottom w:w="43" w:type="dxa"/>
              <w:right w:w="43" w:type="dxa"/>
            </w:tcMar>
            <w:vAlign w:val="bottom"/>
          </w:tcPr>
          <w:p w14:paraId="40D01DD9" w14:textId="77777777" w:rsidR="0089264D" w:rsidRPr="00B40C4C" w:rsidRDefault="0089264D" w:rsidP="003C52F5">
            <w:pPr>
              <w:jc w:val="right"/>
            </w:pPr>
            <w:r w:rsidRPr="00B40C4C">
              <w:t>13,5</w:t>
            </w:r>
          </w:p>
        </w:tc>
        <w:tc>
          <w:tcPr>
            <w:tcW w:w="1400" w:type="dxa"/>
            <w:tcBorders>
              <w:top w:val="nil"/>
              <w:left w:val="nil"/>
              <w:bottom w:val="nil"/>
              <w:right w:val="nil"/>
            </w:tcBorders>
            <w:tcMar>
              <w:top w:w="128" w:type="dxa"/>
              <w:left w:w="43" w:type="dxa"/>
              <w:bottom w:w="43" w:type="dxa"/>
              <w:right w:w="43" w:type="dxa"/>
            </w:tcMar>
            <w:vAlign w:val="bottom"/>
          </w:tcPr>
          <w:p w14:paraId="0B15D791" w14:textId="77777777" w:rsidR="0089264D" w:rsidRPr="00B40C4C" w:rsidRDefault="0089264D" w:rsidP="003C52F5">
            <w:pPr>
              <w:jc w:val="right"/>
            </w:pPr>
            <w:r w:rsidRPr="00B40C4C">
              <w:t>26,5</w:t>
            </w:r>
          </w:p>
        </w:tc>
      </w:tr>
      <w:tr w:rsidR="00446E55" w:rsidRPr="00B40C4C" w14:paraId="1B2106D6" w14:textId="77777777">
        <w:trPr>
          <w:trHeight w:val="380"/>
        </w:trPr>
        <w:tc>
          <w:tcPr>
            <w:tcW w:w="5320" w:type="dxa"/>
            <w:tcBorders>
              <w:top w:val="nil"/>
              <w:left w:val="nil"/>
              <w:bottom w:val="nil"/>
              <w:right w:val="nil"/>
            </w:tcBorders>
            <w:tcMar>
              <w:top w:w="128" w:type="dxa"/>
              <w:left w:w="43" w:type="dxa"/>
              <w:bottom w:w="43" w:type="dxa"/>
              <w:right w:w="43" w:type="dxa"/>
            </w:tcMar>
          </w:tcPr>
          <w:p w14:paraId="4E42806D" w14:textId="77777777" w:rsidR="0089264D" w:rsidRPr="00B40C4C" w:rsidRDefault="0089264D" w:rsidP="009137DA">
            <w:r w:rsidRPr="00B40C4C">
              <w:t>Skatte-, avgifts- og tolladministrasjon</w:t>
            </w:r>
          </w:p>
        </w:tc>
        <w:tc>
          <w:tcPr>
            <w:tcW w:w="1400" w:type="dxa"/>
            <w:tcBorders>
              <w:top w:val="nil"/>
              <w:left w:val="nil"/>
              <w:bottom w:val="nil"/>
              <w:right w:val="nil"/>
            </w:tcBorders>
            <w:tcMar>
              <w:top w:w="128" w:type="dxa"/>
              <w:left w:w="43" w:type="dxa"/>
              <w:bottom w:w="43" w:type="dxa"/>
              <w:right w:w="43" w:type="dxa"/>
            </w:tcMar>
            <w:vAlign w:val="bottom"/>
          </w:tcPr>
          <w:p w14:paraId="6845C65D" w14:textId="77777777" w:rsidR="0089264D" w:rsidRPr="00B40C4C" w:rsidRDefault="0089264D" w:rsidP="003C52F5">
            <w:pPr>
              <w:jc w:val="right"/>
            </w:pPr>
            <w:r w:rsidRPr="00B40C4C">
              <w:t>10,6</w:t>
            </w:r>
          </w:p>
        </w:tc>
        <w:tc>
          <w:tcPr>
            <w:tcW w:w="1400" w:type="dxa"/>
            <w:tcBorders>
              <w:top w:val="nil"/>
              <w:left w:val="nil"/>
              <w:bottom w:val="nil"/>
              <w:right w:val="nil"/>
            </w:tcBorders>
            <w:tcMar>
              <w:top w:w="128" w:type="dxa"/>
              <w:left w:w="43" w:type="dxa"/>
              <w:bottom w:w="43" w:type="dxa"/>
              <w:right w:w="43" w:type="dxa"/>
            </w:tcMar>
            <w:vAlign w:val="bottom"/>
          </w:tcPr>
          <w:p w14:paraId="57D7C5C9" w14:textId="77777777" w:rsidR="0089264D" w:rsidRPr="00B40C4C" w:rsidRDefault="0089264D" w:rsidP="003C52F5">
            <w:pPr>
              <w:jc w:val="right"/>
            </w:pPr>
            <w:r w:rsidRPr="00B40C4C">
              <w:t>11,1</w:t>
            </w:r>
          </w:p>
        </w:tc>
        <w:tc>
          <w:tcPr>
            <w:tcW w:w="1400" w:type="dxa"/>
            <w:tcBorders>
              <w:top w:val="nil"/>
              <w:left w:val="nil"/>
              <w:bottom w:val="nil"/>
              <w:right w:val="nil"/>
            </w:tcBorders>
            <w:tcMar>
              <w:top w:w="128" w:type="dxa"/>
              <w:left w:w="43" w:type="dxa"/>
              <w:bottom w:w="43" w:type="dxa"/>
              <w:right w:w="43" w:type="dxa"/>
            </w:tcMar>
            <w:vAlign w:val="bottom"/>
          </w:tcPr>
          <w:p w14:paraId="0BCB8E5C" w14:textId="77777777" w:rsidR="0089264D" w:rsidRPr="00B40C4C" w:rsidRDefault="0089264D" w:rsidP="003C52F5">
            <w:pPr>
              <w:jc w:val="right"/>
            </w:pPr>
            <w:r w:rsidRPr="00B40C4C">
              <w:t>4,1</w:t>
            </w:r>
          </w:p>
        </w:tc>
      </w:tr>
      <w:tr w:rsidR="00446E55" w:rsidRPr="00B40C4C" w14:paraId="7ADF4825" w14:textId="77777777">
        <w:trPr>
          <w:trHeight w:val="380"/>
        </w:trPr>
        <w:tc>
          <w:tcPr>
            <w:tcW w:w="5320" w:type="dxa"/>
            <w:tcBorders>
              <w:top w:val="nil"/>
              <w:left w:val="nil"/>
              <w:bottom w:val="nil"/>
              <w:right w:val="nil"/>
            </w:tcBorders>
            <w:tcMar>
              <w:top w:w="128" w:type="dxa"/>
              <w:left w:w="43" w:type="dxa"/>
              <w:bottom w:w="43" w:type="dxa"/>
              <w:right w:w="43" w:type="dxa"/>
            </w:tcMar>
          </w:tcPr>
          <w:p w14:paraId="5D10080C" w14:textId="77777777" w:rsidR="0089264D" w:rsidRPr="00B40C4C" w:rsidRDefault="0089264D" w:rsidP="009137DA">
            <w:r w:rsidRPr="00B40C4C">
              <w:t>Barnevernet</w:t>
            </w:r>
          </w:p>
        </w:tc>
        <w:tc>
          <w:tcPr>
            <w:tcW w:w="1400" w:type="dxa"/>
            <w:tcBorders>
              <w:top w:val="nil"/>
              <w:left w:val="nil"/>
              <w:bottom w:val="nil"/>
              <w:right w:val="nil"/>
            </w:tcBorders>
            <w:tcMar>
              <w:top w:w="128" w:type="dxa"/>
              <w:left w:w="43" w:type="dxa"/>
              <w:bottom w:w="43" w:type="dxa"/>
              <w:right w:w="43" w:type="dxa"/>
            </w:tcMar>
            <w:vAlign w:val="bottom"/>
          </w:tcPr>
          <w:p w14:paraId="4B119910" w14:textId="77777777" w:rsidR="0089264D" w:rsidRPr="00B40C4C" w:rsidRDefault="0089264D" w:rsidP="003C52F5">
            <w:pPr>
              <w:jc w:val="right"/>
            </w:pPr>
            <w:r w:rsidRPr="00B40C4C">
              <w:t>9,6</w:t>
            </w:r>
          </w:p>
        </w:tc>
        <w:tc>
          <w:tcPr>
            <w:tcW w:w="1400" w:type="dxa"/>
            <w:tcBorders>
              <w:top w:val="nil"/>
              <w:left w:val="nil"/>
              <w:bottom w:val="nil"/>
              <w:right w:val="nil"/>
            </w:tcBorders>
            <w:tcMar>
              <w:top w:w="128" w:type="dxa"/>
              <w:left w:w="43" w:type="dxa"/>
              <w:bottom w:w="43" w:type="dxa"/>
              <w:right w:w="43" w:type="dxa"/>
            </w:tcMar>
            <w:vAlign w:val="bottom"/>
          </w:tcPr>
          <w:p w14:paraId="7D29D972" w14:textId="77777777" w:rsidR="0089264D" w:rsidRPr="00B40C4C" w:rsidRDefault="0089264D" w:rsidP="003C52F5">
            <w:pPr>
              <w:jc w:val="right"/>
            </w:pPr>
            <w:r w:rsidRPr="00B40C4C">
              <w:t>10,7</w:t>
            </w:r>
          </w:p>
        </w:tc>
        <w:tc>
          <w:tcPr>
            <w:tcW w:w="1400" w:type="dxa"/>
            <w:tcBorders>
              <w:top w:val="nil"/>
              <w:left w:val="nil"/>
              <w:bottom w:val="nil"/>
              <w:right w:val="nil"/>
            </w:tcBorders>
            <w:tcMar>
              <w:top w:w="128" w:type="dxa"/>
              <w:left w:w="43" w:type="dxa"/>
              <w:bottom w:w="43" w:type="dxa"/>
              <w:right w:w="43" w:type="dxa"/>
            </w:tcMar>
            <w:vAlign w:val="bottom"/>
          </w:tcPr>
          <w:p w14:paraId="4987D410" w14:textId="77777777" w:rsidR="0089264D" w:rsidRPr="00B40C4C" w:rsidRDefault="0089264D" w:rsidP="003C52F5">
            <w:pPr>
              <w:jc w:val="right"/>
            </w:pPr>
            <w:r w:rsidRPr="00B40C4C">
              <w:t>11,4</w:t>
            </w:r>
          </w:p>
        </w:tc>
      </w:tr>
      <w:tr w:rsidR="00446E55" w:rsidRPr="00B40C4C" w14:paraId="74CE8966" w14:textId="77777777">
        <w:trPr>
          <w:trHeight w:val="380"/>
        </w:trPr>
        <w:tc>
          <w:tcPr>
            <w:tcW w:w="5320" w:type="dxa"/>
            <w:tcBorders>
              <w:top w:val="nil"/>
              <w:left w:val="nil"/>
              <w:bottom w:val="nil"/>
              <w:right w:val="nil"/>
            </w:tcBorders>
            <w:tcMar>
              <w:top w:w="128" w:type="dxa"/>
              <w:left w:w="43" w:type="dxa"/>
              <w:bottom w:w="43" w:type="dxa"/>
              <w:right w:w="43" w:type="dxa"/>
            </w:tcMar>
          </w:tcPr>
          <w:p w14:paraId="62DFA794" w14:textId="77777777" w:rsidR="0089264D" w:rsidRPr="00B40C4C" w:rsidRDefault="0089264D" w:rsidP="009137DA">
            <w:r w:rsidRPr="00B40C4C">
              <w:t>Kriminalomsorg</w:t>
            </w:r>
          </w:p>
        </w:tc>
        <w:tc>
          <w:tcPr>
            <w:tcW w:w="1400" w:type="dxa"/>
            <w:tcBorders>
              <w:top w:val="nil"/>
              <w:left w:val="nil"/>
              <w:bottom w:val="nil"/>
              <w:right w:val="nil"/>
            </w:tcBorders>
            <w:tcMar>
              <w:top w:w="128" w:type="dxa"/>
              <w:left w:w="43" w:type="dxa"/>
              <w:bottom w:w="43" w:type="dxa"/>
              <w:right w:w="43" w:type="dxa"/>
            </w:tcMar>
            <w:vAlign w:val="bottom"/>
          </w:tcPr>
          <w:p w14:paraId="392CC796" w14:textId="77777777" w:rsidR="0089264D" w:rsidRPr="00B40C4C" w:rsidRDefault="0089264D" w:rsidP="003C52F5">
            <w:pPr>
              <w:jc w:val="right"/>
            </w:pPr>
            <w:r w:rsidRPr="00B40C4C">
              <w:t>6,1</w:t>
            </w:r>
          </w:p>
        </w:tc>
        <w:tc>
          <w:tcPr>
            <w:tcW w:w="1400" w:type="dxa"/>
            <w:tcBorders>
              <w:top w:val="nil"/>
              <w:left w:val="nil"/>
              <w:bottom w:val="nil"/>
              <w:right w:val="nil"/>
            </w:tcBorders>
            <w:tcMar>
              <w:top w:w="128" w:type="dxa"/>
              <w:left w:w="43" w:type="dxa"/>
              <w:bottom w:w="43" w:type="dxa"/>
              <w:right w:w="43" w:type="dxa"/>
            </w:tcMar>
            <w:vAlign w:val="bottom"/>
          </w:tcPr>
          <w:p w14:paraId="05F191C6" w14:textId="77777777" w:rsidR="0089264D" w:rsidRPr="00B40C4C" w:rsidRDefault="0089264D" w:rsidP="003C52F5">
            <w:pPr>
              <w:jc w:val="right"/>
            </w:pPr>
            <w:r w:rsidRPr="00B40C4C">
              <w:t>6,4</w:t>
            </w:r>
          </w:p>
        </w:tc>
        <w:tc>
          <w:tcPr>
            <w:tcW w:w="1400" w:type="dxa"/>
            <w:tcBorders>
              <w:top w:val="nil"/>
              <w:left w:val="nil"/>
              <w:bottom w:val="nil"/>
              <w:right w:val="nil"/>
            </w:tcBorders>
            <w:tcMar>
              <w:top w:w="128" w:type="dxa"/>
              <w:left w:w="43" w:type="dxa"/>
              <w:bottom w:w="43" w:type="dxa"/>
              <w:right w:w="43" w:type="dxa"/>
            </w:tcMar>
            <w:vAlign w:val="bottom"/>
          </w:tcPr>
          <w:p w14:paraId="1F7208F6" w14:textId="77777777" w:rsidR="0089264D" w:rsidRPr="00B40C4C" w:rsidRDefault="0089264D" w:rsidP="003C52F5">
            <w:pPr>
              <w:jc w:val="right"/>
            </w:pPr>
            <w:r w:rsidRPr="00B40C4C">
              <w:t>5,6</w:t>
            </w:r>
          </w:p>
        </w:tc>
      </w:tr>
      <w:tr w:rsidR="00446E55" w:rsidRPr="00B40C4C" w14:paraId="1FA48794" w14:textId="77777777">
        <w:trPr>
          <w:trHeight w:val="380"/>
        </w:trPr>
        <w:tc>
          <w:tcPr>
            <w:tcW w:w="5320" w:type="dxa"/>
            <w:tcBorders>
              <w:top w:val="nil"/>
              <w:left w:val="nil"/>
              <w:bottom w:val="nil"/>
              <w:right w:val="nil"/>
            </w:tcBorders>
            <w:tcMar>
              <w:top w:w="128" w:type="dxa"/>
              <w:left w:w="43" w:type="dxa"/>
              <w:bottom w:w="43" w:type="dxa"/>
              <w:right w:w="43" w:type="dxa"/>
            </w:tcMar>
          </w:tcPr>
          <w:p w14:paraId="327A0B90" w14:textId="77777777" w:rsidR="0089264D" w:rsidRPr="00B40C4C" w:rsidRDefault="0089264D" w:rsidP="009137DA">
            <w:r w:rsidRPr="00B40C4C">
              <w:t>Utlendingsdirektoratet og Utlendingsnemnda</w:t>
            </w:r>
          </w:p>
        </w:tc>
        <w:tc>
          <w:tcPr>
            <w:tcW w:w="1400" w:type="dxa"/>
            <w:tcBorders>
              <w:top w:val="nil"/>
              <w:left w:val="nil"/>
              <w:bottom w:val="nil"/>
              <w:right w:val="nil"/>
            </w:tcBorders>
            <w:tcMar>
              <w:top w:w="128" w:type="dxa"/>
              <w:left w:w="43" w:type="dxa"/>
              <w:bottom w:w="43" w:type="dxa"/>
              <w:right w:w="43" w:type="dxa"/>
            </w:tcMar>
            <w:vAlign w:val="bottom"/>
          </w:tcPr>
          <w:p w14:paraId="0F1A5062" w14:textId="77777777" w:rsidR="0089264D" w:rsidRPr="00B40C4C" w:rsidRDefault="0089264D" w:rsidP="003C52F5">
            <w:pPr>
              <w:jc w:val="right"/>
            </w:pPr>
            <w:r w:rsidRPr="00B40C4C">
              <w:t>3,9</w:t>
            </w:r>
          </w:p>
        </w:tc>
        <w:tc>
          <w:tcPr>
            <w:tcW w:w="1400" w:type="dxa"/>
            <w:tcBorders>
              <w:top w:val="nil"/>
              <w:left w:val="nil"/>
              <w:bottom w:val="nil"/>
              <w:right w:val="nil"/>
            </w:tcBorders>
            <w:tcMar>
              <w:top w:w="128" w:type="dxa"/>
              <w:left w:w="43" w:type="dxa"/>
              <w:bottom w:w="43" w:type="dxa"/>
              <w:right w:w="43" w:type="dxa"/>
            </w:tcMar>
            <w:vAlign w:val="bottom"/>
          </w:tcPr>
          <w:p w14:paraId="7F8A747F" w14:textId="77777777" w:rsidR="0089264D" w:rsidRPr="00B40C4C" w:rsidRDefault="0089264D" w:rsidP="003C52F5">
            <w:pPr>
              <w:jc w:val="right"/>
            </w:pPr>
            <w:r w:rsidRPr="00B40C4C">
              <w:t>4,6</w:t>
            </w:r>
          </w:p>
        </w:tc>
        <w:tc>
          <w:tcPr>
            <w:tcW w:w="1400" w:type="dxa"/>
            <w:tcBorders>
              <w:top w:val="nil"/>
              <w:left w:val="nil"/>
              <w:bottom w:val="nil"/>
              <w:right w:val="nil"/>
            </w:tcBorders>
            <w:tcMar>
              <w:top w:w="128" w:type="dxa"/>
              <w:left w:w="43" w:type="dxa"/>
              <w:bottom w:w="43" w:type="dxa"/>
              <w:right w:w="43" w:type="dxa"/>
            </w:tcMar>
            <w:vAlign w:val="bottom"/>
          </w:tcPr>
          <w:p w14:paraId="7DA4357A" w14:textId="77777777" w:rsidR="0089264D" w:rsidRPr="00B40C4C" w:rsidRDefault="0089264D" w:rsidP="003C52F5">
            <w:pPr>
              <w:jc w:val="right"/>
            </w:pPr>
            <w:r w:rsidRPr="00B40C4C">
              <w:t>17,1</w:t>
            </w:r>
          </w:p>
        </w:tc>
      </w:tr>
      <w:tr w:rsidR="00446E55" w:rsidRPr="00B40C4C" w14:paraId="28FFB9DD" w14:textId="77777777">
        <w:trPr>
          <w:trHeight w:val="380"/>
        </w:trPr>
        <w:tc>
          <w:tcPr>
            <w:tcW w:w="5320" w:type="dxa"/>
            <w:tcBorders>
              <w:top w:val="nil"/>
              <w:left w:val="nil"/>
              <w:bottom w:val="nil"/>
              <w:right w:val="nil"/>
            </w:tcBorders>
            <w:tcMar>
              <w:top w:w="128" w:type="dxa"/>
              <w:left w:w="43" w:type="dxa"/>
              <w:bottom w:w="43" w:type="dxa"/>
              <w:right w:w="43" w:type="dxa"/>
            </w:tcMar>
          </w:tcPr>
          <w:p w14:paraId="05F1EECB" w14:textId="77777777" w:rsidR="0089264D" w:rsidRPr="00B40C4C" w:rsidRDefault="0089264D" w:rsidP="009137DA">
            <w:r w:rsidRPr="00B40C4C">
              <w:t xml:space="preserve">Rettsvesen </w:t>
            </w:r>
          </w:p>
        </w:tc>
        <w:tc>
          <w:tcPr>
            <w:tcW w:w="1400" w:type="dxa"/>
            <w:tcBorders>
              <w:top w:val="nil"/>
              <w:left w:val="nil"/>
              <w:bottom w:val="nil"/>
              <w:right w:val="nil"/>
            </w:tcBorders>
            <w:tcMar>
              <w:top w:w="128" w:type="dxa"/>
              <w:left w:w="43" w:type="dxa"/>
              <w:bottom w:w="43" w:type="dxa"/>
              <w:right w:w="43" w:type="dxa"/>
            </w:tcMar>
            <w:vAlign w:val="bottom"/>
          </w:tcPr>
          <w:p w14:paraId="2D6293CD" w14:textId="77777777" w:rsidR="0089264D" w:rsidRPr="00B40C4C" w:rsidRDefault="0089264D" w:rsidP="003C52F5">
            <w:pPr>
              <w:jc w:val="right"/>
            </w:pPr>
            <w:r w:rsidRPr="00B40C4C">
              <w:t>3,9</w:t>
            </w:r>
          </w:p>
        </w:tc>
        <w:tc>
          <w:tcPr>
            <w:tcW w:w="1400" w:type="dxa"/>
            <w:tcBorders>
              <w:top w:val="nil"/>
              <w:left w:val="nil"/>
              <w:bottom w:val="nil"/>
              <w:right w:val="nil"/>
            </w:tcBorders>
            <w:tcMar>
              <w:top w:w="128" w:type="dxa"/>
              <w:left w:w="43" w:type="dxa"/>
              <w:bottom w:w="43" w:type="dxa"/>
              <w:right w:w="43" w:type="dxa"/>
            </w:tcMar>
            <w:vAlign w:val="bottom"/>
          </w:tcPr>
          <w:p w14:paraId="39CCDFD6" w14:textId="77777777" w:rsidR="0089264D" w:rsidRPr="00B40C4C" w:rsidRDefault="0089264D" w:rsidP="003C52F5">
            <w:pPr>
              <w:jc w:val="right"/>
            </w:pPr>
            <w:r w:rsidRPr="00B40C4C">
              <w:t>4,1</w:t>
            </w:r>
          </w:p>
        </w:tc>
        <w:tc>
          <w:tcPr>
            <w:tcW w:w="1400" w:type="dxa"/>
            <w:tcBorders>
              <w:top w:val="nil"/>
              <w:left w:val="nil"/>
              <w:bottom w:val="nil"/>
              <w:right w:val="nil"/>
            </w:tcBorders>
            <w:tcMar>
              <w:top w:w="128" w:type="dxa"/>
              <w:left w:w="43" w:type="dxa"/>
              <w:bottom w:w="43" w:type="dxa"/>
              <w:right w:w="43" w:type="dxa"/>
            </w:tcMar>
            <w:vAlign w:val="bottom"/>
          </w:tcPr>
          <w:p w14:paraId="03B3EFB6" w14:textId="77777777" w:rsidR="0089264D" w:rsidRPr="00B40C4C" w:rsidRDefault="0089264D" w:rsidP="003C52F5">
            <w:pPr>
              <w:jc w:val="right"/>
            </w:pPr>
            <w:r w:rsidRPr="00B40C4C">
              <w:t>5,7</w:t>
            </w:r>
          </w:p>
        </w:tc>
      </w:tr>
      <w:tr w:rsidR="00446E55" w:rsidRPr="00B40C4C" w14:paraId="0E251102" w14:textId="77777777">
        <w:trPr>
          <w:trHeight w:val="380"/>
        </w:trPr>
        <w:tc>
          <w:tcPr>
            <w:tcW w:w="5320" w:type="dxa"/>
            <w:tcBorders>
              <w:top w:val="nil"/>
              <w:left w:val="nil"/>
              <w:bottom w:val="nil"/>
              <w:right w:val="nil"/>
            </w:tcBorders>
            <w:tcMar>
              <w:top w:w="128" w:type="dxa"/>
              <w:left w:w="43" w:type="dxa"/>
              <w:bottom w:w="43" w:type="dxa"/>
              <w:right w:w="43" w:type="dxa"/>
            </w:tcMar>
          </w:tcPr>
          <w:p w14:paraId="758A1538" w14:textId="77777777" w:rsidR="0089264D" w:rsidRPr="00B40C4C" w:rsidRDefault="0089264D" w:rsidP="009137DA">
            <w:r w:rsidRPr="00B40C4C">
              <w:t>Statsforvalterne</w:t>
            </w:r>
          </w:p>
        </w:tc>
        <w:tc>
          <w:tcPr>
            <w:tcW w:w="1400" w:type="dxa"/>
            <w:tcBorders>
              <w:top w:val="nil"/>
              <w:left w:val="nil"/>
              <w:bottom w:val="nil"/>
              <w:right w:val="nil"/>
            </w:tcBorders>
            <w:tcMar>
              <w:top w:w="128" w:type="dxa"/>
              <w:left w:w="43" w:type="dxa"/>
              <w:bottom w:w="43" w:type="dxa"/>
              <w:right w:w="43" w:type="dxa"/>
            </w:tcMar>
            <w:vAlign w:val="bottom"/>
          </w:tcPr>
          <w:p w14:paraId="4D5CFF8D" w14:textId="77777777" w:rsidR="0089264D" w:rsidRPr="00B40C4C" w:rsidRDefault="0089264D" w:rsidP="003C52F5">
            <w:pPr>
              <w:jc w:val="right"/>
            </w:pPr>
            <w:r w:rsidRPr="00B40C4C">
              <w:t>2,4</w:t>
            </w:r>
          </w:p>
        </w:tc>
        <w:tc>
          <w:tcPr>
            <w:tcW w:w="1400" w:type="dxa"/>
            <w:tcBorders>
              <w:top w:val="nil"/>
              <w:left w:val="nil"/>
              <w:bottom w:val="nil"/>
              <w:right w:val="nil"/>
            </w:tcBorders>
            <w:tcMar>
              <w:top w:w="128" w:type="dxa"/>
              <w:left w:w="43" w:type="dxa"/>
              <w:bottom w:w="43" w:type="dxa"/>
              <w:right w:w="43" w:type="dxa"/>
            </w:tcMar>
            <w:vAlign w:val="bottom"/>
          </w:tcPr>
          <w:p w14:paraId="03C4A7F5" w14:textId="77777777" w:rsidR="0089264D" w:rsidRPr="00B40C4C" w:rsidRDefault="0089264D" w:rsidP="003C52F5">
            <w:pPr>
              <w:jc w:val="right"/>
            </w:pPr>
            <w:r w:rsidRPr="00B40C4C">
              <w:t>2,5</w:t>
            </w:r>
          </w:p>
        </w:tc>
        <w:tc>
          <w:tcPr>
            <w:tcW w:w="1400" w:type="dxa"/>
            <w:tcBorders>
              <w:top w:val="nil"/>
              <w:left w:val="nil"/>
              <w:bottom w:val="nil"/>
              <w:right w:val="nil"/>
            </w:tcBorders>
            <w:tcMar>
              <w:top w:w="128" w:type="dxa"/>
              <w:left w:w="43" w:type="dxa"/>
              <w:bottom w:w="43" w:type="dxa"/>
              <w:right w:w="43" w:type="dxa"/>
            </w:tcMar>
            <w:vAlign w:val="bottom"/>
          </w:tcPr>
          <w:p w14:paraId="2A6C0C6A" w14:textId="77777777" w:rsidR="0089264D" w:rsidRPr="00B40C4C" w:rsidRDefault="0089264D" w:rsidP="003C52F5">
            <w:pPr>
              <w:jc w:val="right"/>
            </w:pPr>
            <w:r w:rsidRPr="00B40C4C">
              <w:t>5,1</w:t>
            </w:r>
          </w:p>
        </w:tc>
      </w:tr>
      <w:tr w:rsidR="00446E55" w:rsidRPr="00B40C4C" w14:paraId="21ED3E92" w14:textId="77777777">
        <w:trPr>
          <w:trHeight w:val="380"/>
        </w:trPr>
        <w:tc>
          <w:tcPr>
            <w:tcW w:w="5320" w:type="dxa"/>
            <w:tcBorders>
              <w:top w:val="nil"/>
              <w:left w:val="nil"/>
              <w:bottom w:val="nil"/>
              <w:right w:val="nil"/>
            </w:tcBorders>
            <w:tcMar>
              <w:top w:w="128" w:type="dxa"/>
              <w:left w:w="43" w:type="dxa"/>
              <w:bottom w:w="43" w:type="dxa"/>
              <w:right w:w="43" w:type="dxa"/>
            </w:tcMar>
          </w:tcPr>
          <w:p w14:paraId="3F0A2CAE" w14:textId="77777777" w:rsidR="0089264D" w:rsidRPr="00B40C4C" w:rsidRDefault="0089264D" w:rsidP="009137DA">
            <w:r w:rsidRPr="00B40C4C">
              <w:t>Statens forvaltningsbedrifter</w:t>
            </w:r>
          </w:p>
        </w:tc>
        <w:tc>
          <w:tcPr>
            <w:tcW w:w="1400" w:type="dxa"/>
            <w:tcBorders>
              <w:top w:val="nil"/>
              <w:left w:val="nil"/>
              <w:bottom w:val="nil"/>
              <w:right w:val="nil"/>
            </w:tcBorders>
            <w:tcMar>
              <w:top w:w="128" w:type="dxa"/>
              <w:left w:w="43" w:type="dxa"/>
              <w:bottom w:w="43" w:type="dxa"/>
              <w:right w:w="43" w:type="dxa"/>
            </w:tcMar>
            <w:vAlign w:val="bottom"/>
          </w:tcPr>
          <w:p w14:paraId="0460D679" w14:textId="77777777" w:rsidR="0089264D" w:rsidRPr="00B40C4C" w:rsidRDefault="0089264D" w:rsidP="003C52F5">
            <w:pPr>
              <w:jc w:val="right"/>
            </w:pPr>
            <w:r w:rsidRPr="00B40C4C">
              <w:t>-0,2</w:t>
            </w:r>
          </w:p>
        </w:tc>
        <w:tc>
          <w:tcPr>
            <w:tcW w:w="1400" w:type="dxa"/>
            <w:tcBorders>
              <w:top w:val="nil"/>
              <w:left w:val="nil"/>
              <w:bottom w:val="nil"/>
              <w:right w:val="nil"/>
            </w:tcBorders>
            <w:tcMar>
              <w:top w:w="128" w:type="dxa"/>
              <w:left w:w="43" w:type="dxa"/>
              <w:bottom w:w="43" w:type="dxa"/>
              <w:right w:w="43" w:type="dxa"/>
            </w:tcMar>
            <w:vAlign w:val="bottom"/>
          </w:tcPr>
          <w:p w14:paraId="12108978" w14:textId="77777777" w:rsidR="0089264D" w:rsidRPr="00B40C4C" w:rsidRDefault="0089264D" w:rsidP="003C52F5">
            <w:pPr>
              <w:jc w:val="right"/>
            </w:pPr>
            <w:r w:rsidRPr="00B40C4C">
              <w:t>-0,3</w:t>
            </w:r>
          </w:p>
        </w:tc>
        <w:tc>
          <w:tcPr>
            <w:tcW w:w="1400" w:type="dxa"/>
            <w:tcBorders>
              <w:top w:val="nil"/>
              <w:left w:val="nil"/>
              <w:bottom w:val="nil"/>
              <w:right w:val="nil"/>
            </w:tcBorders>
            <w:tcMar>
              <w:top w:w="128" w:type="dxa"/>
              <w:left w:w="43" w:type="dxa"/>
              <w:bottom w:w="43" w:type="dxa"/>
              <w:right w:w="43" w:type="dxa"/>
            </w:tcMar>
            <w:vAlign w:val="bottom"/>
          </w:tcPr>
          <w:p w14:paraId="1F768C33" w14:textId="77777777" w:rsidR="0089264D" w:rsidRPr="00B40C4C" w:rsidRDefault="0089264D" w:rsidP="003C52F5">
            <w:pPr>
              <w:jc w:val="right"/>
            </w:pPr>
            <w:r w:rsidRPr="00B40C4C">
              <w:t>12,8</w:t>
            </w:r>
          </w:p>
        </w:tc>
      </w:tr>
      <w:tr w:rsidR="00446E55" w:rsidRPr="00B40C4C" w14:paraId="7226AFBC" w14:textId="77777777">
        <w:trPr>
          <w:trHeight w:val="380"/>
        </w:trPr>
        <w:tc>
          <w:tcPr>
            <w:tcW w:w="5320" w:type="dxa"/>
            <w:tcBorders>
              <w:top w:val="nil"/>
              <w:left w:val="nil"/>
              <w:bottom w:val="nil"/>
              <w:right w:val="nil"/>
            </w:tcBorders>
            <w:tcMar>
              <w:top w:w="128" w:type="dxa"/>
              <w:left w:w="43" w:type="dxa"/>
              <w:bottom w:w="43" w:type="dxa"/>
              <w:right w:w="43" w:type="dxa"/>
            </w:tcMar>
          </w:tcPr>
          <w:p w14:paraId="258629CD" w14:textId="77777777" w:rsidR="0089264D" w:rsidRPr="00B40C4C" w:rsidRDefault="0089264D" w:rsidP="009137DA">
            <w:r w:rsidRPr="00B40C4C">
              <w:t>Andre driftsutgifter</w:t>
            </w:r>
          </w:p>
        </w:tc>
        <w:tc>
          <w:tcPr>
            <w:tcW w:w="1400" w:type="dxa"/>
            <w:tcBorders>
              <w:top w:val="nil"/>
              <w:left w:val="nil"/>
              <w:bottom w:val="nil"/>
              <w:right w:val="nil"/>
            </w:tcBorders>
            <w:tcMar>
              <w:top w:w="128" w:type="dxa"/>
              <w:left w:w="43" w:type="dxa"/>
              <w:bottom w:w="43" w:type="dxa"/>
              <w:right w:w="43" w:type="dxa"/>
            </w:tcMar>
            <w:vAlign w:val="bottom"/>
          </w:tcPr>
          <w:p w14:paraId="26FE713F" w14:textId="77777777" w:rsidR="0089264D" w:rsidRPr="00B40C4C" w:rsidRDefault="0089264D" w:rsidP="003C52F5">
            <w:pPr>
              <w:jc w:val="right"/>
            </w:pPr>
            <w:r w:rsidRPr="00B40C4C">
              <w:t>50,7</w:t>
            </w:r>
          </w:p>
        </w:tc>
        <w:tc>
          <w:tcPr>
            <w:tcW w:w="1400" w:type="dxa"/>
            <w:tcBorders>
              <w:top w:val="nil"/>
              <w:left w:val="nil"/>
              <w:bottom w:val="nil"/>
              <w:right w:val="nil"/>
            </w:tcBorders>
            <w:tcMar>
              <w:top w:w="128" w:type="dxa"/>
              <w:left w:w="43" w:type="dxa"/>
              <w:bottom w:w="43" w:type="dxa"/>
              <w:right w:w="43" w:type="dxa"/>
            </w:tcMar>
            <w:vAlign w:val="bottom"/>
          </w:tcPr>
          <w:p w14:paraId="0A4B3437" w14:textId="77777777" w:rsidR="0089264D" w:rsidRPr="00B40C4C" w:rsidRDefault="0089264D" w:rsidP="003C52F5">
            <w:pPr>
              <w:jc w:val="right"/>
            </w:pPr>
            <w:r w:rsidRPr="00B40C4C">
              <w:t>55,1</w:t>
            </w:r>
          </w:p>
        </w:tc>
        <w:tc>
          <w:tcPr>
            <w:tcW w:w="1400" w:type="dxa"/>
            <w:tcBorders>
              <w:top w:val="nil"/>
              <w:left w:val="nil"/>
              <w:bottom w:val="nil"/>
              <w:right w:val="nil"/>
            </w:tcBorders>
            <w:tcMar>
              <w:top w:w="128" w:type="dxa"/>
              <w:left w:w="43" w:type="dxa"/>
              <w:bottom w:w="43" w:type="dxa"/>
              <w:right w:w="43" w:type="dxa"/>
            </w:tcMar>
            <w:vAlign w:val="bottom"/>
          </w:tcPr>
          <w:p w14:paraId="021EC98C" w14:textId="77777777" w:rsidR="0089264D" w:rsidRPr="00B40C4C" w:rsidRDefault="0089264D" w:rsidP="003C52F5">
            <w:pPr>
              <w:jc w:val="right"/>
            </w:pPr>
            <w:r w:rsidRPr="00B40C4C">
              <w:t>8,6</w:t>
            </w:r>
          </w:p>
        </w:tc>
      </w:tr>
      <w:tr w:rsidR="00446E55" w:rsidRPr="00B40C4C" w14:paraId="15FB169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130C220" w14:textId="77777777" w:rsidR="0089264D" w:rsidRPr="00B40C4C" w:rsidRDefault="0089264D" w:rsidP="009137DA">
            <w:r w:rsidRPr="00B40C4C">
              <w:t>Sum driftsutgifter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415B9" w14:textId="77777777" w:rsidR="0089264D" w:rsidRPr="00B40C4C" w:rsidRDefault="0089264D" w:rsidP="003C52F5">
            <w:pPr>
              <w:jc w:val="right"/>
            </w:pPr>
            <w:r w:rsidRPr="00B40C4C">
              <w:t>245,9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23AB8" w14:textId="77777777" w:rsidR="0089264D" w:rsidRPr="00B40C4C" w:rsidRDefault="0089264D" w:rsidP="003C52F5">
            <w:pPr>
              <w:jc w:val="right"/>
            </w:pPr>
            <w:r w:rsidRPr="00B40C4C">
              <w:t>274,7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35685" w14:textId="77777777" w:rsidR="0089264D" w:rsidRPr="00B40C4C" w:rsidRDefault="0089264D" w:rsidP="003C52F5">
            <w:pPr>
              <w:jc w:val="right"/>
            </w:pPr>
            <w:r w:rsidRPr="00B40C4C">
              <w:t>11,7</w:t>
            </w:r>
          </w:p>
        </w:tc>
      </w:tr>
    </w:tbl>
    <w:p w14:paraId="21924014" w14:textId="77777777" w:rsidR="0089264D" w:rsidRPr="00B40C4C" w:rsidRDefault="0089264D" w:rsidP="00EC71B8">
      <w:pPr>
        <w:pStyle w:val="tabell-noter"/>
        <w:rPr>
          <w:rStyle w:val="skrift-hevet"/>
        </w:rPr>
      </w:pPr>
      <w:r w:rsidRPr="00B40C4C">
        <w:rPr>
          <w:rStyle w:val="skrift-hevet"/>
        </w:rPr>
        <w:t>1</w:t>
      </w:r>
      <w:r w:rsidRPr="00B40C4C">
        <w:tab/>
        <w:t>Inkluderer Utdanningsdirektoratet, Direktoratet for samfunnssikkerhet og beredskap (DSB), Statens kartverk, Arbeidstilsynet, Helsedirektoratet, Folkehelseinstituttet, Kystverket, Fiskeridirektoratet, Havforskningsinstituttet, Mattilsynet, Jernbanedirektoratet, Miljødirektoratet, Departementenes sikkerhets- og serviceorganisasjon (DSS), Digitaliseringsdirektoratet, Direktoratet for forvaltning og økonomistyring (DFØ), Statistisk sentralbyrå (SSB), Sokkeldirektoratet og Norges vassdrags- og energidirektorat (NVE).</w:t>
      </w:r>
    </w:p>
    <w:p w14:paraId="02B10A93" w14:textId="77777777" w:rsidR="0089264D" w:rsidRPr="00B40C4C" w:rsidRDefault="0089264D" w:rsidP="009137DA">
      <w:pPr>
        <w:pStyle w:val="Kilde"/>
      </w:pPr>
      <w:r w:rsidRPr="00B40C4C">
        <w:t>Kilde: Finansdepartementet.</w:t>
      </w:r>
    </w:p>
    <w:p w14:paraId="5CEF4B91" w14:textId="77777777" w:rsidR="0089264D" w:rsidRPr="00B40C4C" w:rsidRDefault="0089264D" w:rsidP="009137DA">
      <w:r w:rsidRPr="00B40C4C">
        <w:t>I regjeringens budsjettforslag utgjør forsvarssektorens driftsutgifter 22,6 pst. av de samlede driftsutgiftene på statsbudsjettet. Med forslagene til økte driftsutgifter til politi og påtalemyndighet, vil disse stå for 10,6 pst. av de samlede driftsutgiftene. Driftsutgiftene til Statens vegvesen vil med regjeringens budsjettforslag utgjøre 9,0 pst. av de samlede driftsutgiftene.</w:t>
      </w:r>
    </w:p>
    <w:p w14:paraId="6332F349" w14:textId="77777777" w:rsidR="0089264D" w:rsidRPr="00B40C4C" w:rsidRDefault="0089264D" w:rsidP="009137DA">
      <w:r w:rsidRPr="00B40C4C">
        <w:t>Mesteparten av utgiftene under Statens pensjonskasse i tabell 3.9 er utgifter til pensjoner til statsansatte mv. som dekkes etter lov om Statens pensjonskasse. Det resterende omfatter blant annet arbeidsgiveravgift til folketrygden for arbeidsgiverdelen av pensjonsinnskuddet mv., og utgifter til særskilte pensjoner fra statskassen. I tillegg er erstatningsutbetalinger under forsikringsordningene inkludert. Driftsresultatet til Statens pensjonskasse inngår i driftsresultatet til statens forvaltningsbedrifter i tabellen.</w:t>
      </w:r>
    </w:p>
    <w:p w14:paraId="34AC20CB" w14:textId="77777777" w:rsidR="0089264D" w:rsidRPr="00B40C4C" w:rsidRDefault="0089264D" w:rsidP="009137DA">
      <w:pPr>
        <w:pStyle w:val="tittel-ramme"/>
      </w:pPr>
      <w:r w:rsidRPr="00B40C4C">
        <w:lastRenderedPageBreak/>
        <w:t>Driftsresultatet til statens forvaltningsbedrifter</w:t>
      </w:r>
    </w:p>
    <w:p w14:paraId="4A72ED74" w14:textId="77777777" w:rsidR="0089264D" w:rsidRPr="00B40C4C" w:rsidRDefault="0089264D" w:rsidP="009137DA">
      <w:r w:rsidRPr="00B40C4C">
        <w:t>Driftsresultatet til statens forvaltningsbedrifter skal i henhold til bevilgningsreglementet føres opp i statsbudsjettets utgiftsdel. Denne bestemmelsen omfatter forvaltningsbedriftene under budsjettkapitlene 2445–2490. Driftsresultatet består av de ulike forvaltningsbedriftenes driftsinntekter fratrukket driftsutgifter, avskrivninger, renter og eventuelle avsetninger til reguleringsfond. Driftsresultatet føres på post 24. Brutto driftsinntekter i statens forvaltningsbedrifter tas inn i budsjettet på underpost som et negativt beløp, siden de føres på budsjettets utgiftsside. Et negativt tall for statens forvaltningsbedrifter i tabell 3.9 betyr dermed at det er et netto driftsoverskudd. Unntaket fra bruttoprinsippet gjelder bare driftsbudsjettet. For investeringsutgifter, tilskudd mv., følges bruttoprinsippet for føringer i statsbudsjettet også for forvaltningsbedriftene. Disse beløpene inngår i oversiktene over de ulike utgiftsartene nedenfor.</w:t>
      </w:r>
    </w:p>
    <w:p w14:paraId="360C4F96" w14:textId="77777777" w:rsidR="0089264D" w:rsidRPr="00B40C4C" w:rsidRDefault="0089264D" w:rsidP="009137DA">
      <w:r w:rsidRPr="00B40C4C">
        <w:t>Selv om alle investeringer i forvaltningsbedriftene blir utgiftsført brutto, blir renter av statens kapital beregnet som om statens netto investeringsbidrag skulle være et lån fra statskassen, og det foretas avskrivninger på grunnlag av bokført kapital. Avskrivninger og renter blir ført som underposter på post 24, og det samlede avskrivnings- og rentebeløp for forvaltningsbedriftene tas til inntekt på statsbudsjettets inntektsside, jf. nærmere omtale av forvaltningsbedriftene i avsnitt 3.2.1.</w:t>
      </w:r>
    </w:p>
    <w:p w14:paraId="1155FC2C" w14:textId="77777777" w:rsidR="0089264D" w:rsidRPr="00B40C4C" w:rsidRDefault="0089264D" w:rsidP="009137DA">
      <w:pPr>
        <w:pStyle w:val="Ramme-slutt"/>
      </w:pPr>
      <w:r w:rsidRPr="00B40C4C">
        <w:t>[Boks slutt]</w:t>
      </w:r>
    </w:p>
    <w:p w14:paraId="2AB7CCD2" w14:textId="77777777" w:rsidR="0089264D" w:rsidRPr="00B40C4C" w:rsidRDefault="0089264D" w:rsidP="00D100D4">
      <w:pPr>
        <w:pStyle w:val="Overskrift3"/>
      </w:pPr>
      <w:r w:rsidRPr="00B40C4C">
        <w:t>Nybygg, anlegg mv. (postene 30–49)</w:t>
      </w:r>
    </w:p>
    <w:p w14:paraId="68396DE7" w14:textId="77777777" w:rsidR="0089264D" w:rsidRDefault="0089264D" w:rsidP="009137DA">
      <w:r w:rsidRPr="00B40C4C">
        <w:t>Utgiftene til investeringer budsjetteres på postene 30–49, og omfatter nybygg og anlegg, vedlikehold, ombygginger og utstyrsanskaffelser som er så betydelige at de har karakter av investering. Bevilgningene på postene 30–49 gir imidlertid ikke et fullstendig uttrykk for statens samlede investeringsaktivitet, ettersom blant annet investeringer i helseforetakene, Nye Veier AS og Bane NOR SF finansieres med tilskudd over statsbudsjettet. Videre finansieres deler av veiutbyggingene med bompenger som ikke budsjetteres på statsbudsjettet.</w:t>
      </w:r>
    </w:p>
    <w:p w14:paraId="1C0DE94B" w14:textId="5CBBA861" w:rsidR="00C27D9F" w:rsidRPr="00B40C4C" w:rsidRDefault="00C27D9F" w:rsidP="00C27D9F">
      <w:pPr>
        <w:pStyle w:val="tabell-tittel"/>
      </w:pPr>
      <w:r w:rsidRPr="00B40C4C">
        <w:t>Nybygg, anlegg mv. (postene 30–49)</w:t>
      </w:r>
    </w:p>
    <w:p w14:paraId="7E3A1A0B"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462F309E"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2B49B846" w14:textId="77777777" w:rsidR="0089264D" w:rsidRPr="00B40C4C" w:rsidRDefault="0089264D" w:rsidP="003C52F5">
            <w:pPr>
              <w:jc w:val="right"/>
            </w:pPr>
            <w:r w:rsidRPr="00B40C4C">
              <w:t>Mrd. kroner</w:t>
            </w:r>
          </w:p>
        </w:tc>
      </w:tr>
      <w:tr w:rsidR="00446E55" w:rsidRPr="00B40C4C" w14:paraId="3AD81846"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8F96A"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50D15" w14:textId="77777777" w:rsidR="0089264D" w:rsidRPr="00B40C4C" w:rsidRDefault="0089264D" w:rsidP="003C52F5">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3B398" w14:textId="77777777" w:rsidR="0089264D" w:rsidRPr="00B40C4C" w:rsidRDefault="0089264D" w:rsidP="003C52F5">
            <w:pPr>
              <w:jc w:val="right"/>
            </w:pPr>
            <w:r w:rsidRPr="00B40C4C">
              <w:t>Gul bok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DCDAC" w14:textId="77777777" w:rsidR="0089264D" w:rsidRPr="00B40C4C" w:rsidRDefault="0089264D" w:rsidP="003C52F5">
            <w:pPr>
              <w:jc w:val="right"/>
            </w:pPr>
            <w:r w:rsidRPr="00B40C4C">
              <w:t>Endring i pst.</w:t>
            </w:r>
          </w:p>
        </w:tc>
      </w:tr>
      <w:tr w:rsidR="00446E55" w:rsidRPr="00B40C4C" w14:paraId="5DD6B22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F2818A3" w14:textId="77777777" w:rsidR="0089264D" w:rsidRPr="00B40C4C" w:rsidRDefault="0089264D" w:rsidP="009137DA">
            <w:r w:rsidRPr="00B40C4C">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45EB93" w14:textId="77777777" w:rsidR="0089264D" w:rsidRPr="00B40C4C" w:rsidRDefault="0089264D" w:rsidP="003C52F5">
            <w:pPr>
              <w:jc w:val="right"/>
            </w:pPr>
            <w:r w:rsidRPr="00B40C4C">
              <w:t>26,0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6B2F61" w14:textId="77777777" w:rsidR="0089264D" w:rsidRPr="00B40C4C" w:rsidRDefault="0089264D" w:rsidP="003C52F5">
            <w:pPr>
              <w:jc w:val="right"/>
            </w:pPr>
            <w:r w:rsidRPr="00B40C4C">
              <w:t>29,6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05994B" w14:textId="77777777" w:rsidR="0089264D" w:rsidRPr="00B40C4C" w:rsidRDefault="0089264D" w:rsidP="003C52F5">
            <w:pPr>
              <w:jc w:val="right"/>
            </w:pPr>
            <w:r w:rsidRPr="00B40C4C">
              <w:t>13,8</w:t>
            </w:r>
          </w:p>
        </w:tc>
      </w:tr>
      <w:tr w:rsidR="00446E55" w:rsidRPr="00B40C4C" w14:paraId="58C898CB" w14:textId="77777777">
        <w:trPr>
          <w:trHeight w:val="380"/>
        </w:trPr>
        <w:tc>
          <w:tcPr>
            <w:tcW w:w="5320" w:type="dxa"/>
            <w:tcBorders>
              <w:top w:val="nil"/>
              <w:left w:val="nil"/>
              <w:bottom w:val="nil"/>
              <w:right w:val="nil"/>
            </w:tcBorders>
            <w:tcMar>
              <w:top w:w="128" w:type="dxa"/>
              <w:left w:w="43" w:type="dxa"/>
              <w:bottom w:w="43" w:type="dxa"/>
              <w:right w:w="43" w:type="dxa"/>
            </w:tcMar>
          </w:tcPr>
          <w:p w14:paraId="107D6F31" w14:textId="77777777" w:rsidR="0089264D" w:rsidRPr="00B40C4C" w:rsidRDefault="0089264D" w:rsidP="009137DA">
            <w:r w:rsidRPr="00B40C4C">
              <w:t>Forsvar</w:t>
            </w:r>
          </w:p>
        </w:tc>
        <w:tc>
          <w:tcPr>
            <w:tcW w:w="1400" w:type="dxa"/>
            <w:tcBorders>
              <w:top w:val="nil"/>
              <w:left w:val="nil"/>
              <w:bottom w:val="nil"/>
              <w:right w:val="nil"/>
            </w:tcBorders>
            <w:tcMar>
              <w:top w:w="128" w:type="dxa"/>
              <w:left w:w="43" w:type="dxa"/>
              <w:bottom w:w="43" w:type="dxa"/>
              <w:right w:w="43" w:type="dxa"/>
            </w:tcMar>
            <w:vAlign w:val="bottom"/>
          </w:tcPr>
          <w:p w14:paraId="371F694B" w14:textId="77777777" w:rsidR="0089264D" w:rsidRPr="00B40C4C" w:rsidRDefault="0089264D" w:rsidP="003C52F5">
            <w:pPr>
              <w:jc w:val="right"/>
            </w:pPr>
            <w:r w:rsidRPr="00B40C4C">
              <w:t>30,1</w:t>
            </w:r>
          </w:p>
        </w:tc>
        <w:tc>
          <w:tcPr>
            <w:tcW w:w="1400" w:type="dxa"/>
            <w:tcBorders>
              <w:top w:val="nil"/>
              <w:left w:val="nil"/>
              <w:bottom w:val="nil"/>
              <w:right w:val="nil"/>
            </w:tcBorders>
            <w:tcMar>
              <w:top w:w="128" w:type="dxa"/>
              <w:left w:w="43" w:type="dxa"/>
              <w:bottom w:w="43" w:type="dxa"/>
              <w:right w:w="43" w:type="dxa"/>
            </w:tcMar>
            <w:vAlign w:val="bottom"/>
          </w:tcPr>
          <w:p w14:paraId="4B172874" w14:textId="77777777" w:rsidR="0089264D" w:rsidRPr="00B40C4C" w:rsidRDefault="0089264D" w:rsidP="003C52F5">
            <w:pPr>
              <w:jc w:val="right"/>
            </w:pPr>
            <w:r w:rsidRPr="00B40C4C">
              <w:t>41,3</w:t>
            </w:r>
          </w:p>
        </w:tc>
        <w:tc>
          <w:tcPr>
            <w:tcW w:w="1400" w:type="dxa"/>
            <w:tcBorders>
              <w:top w:val="nil"/>
              <w:left w:val="nil"/>
              <w:bottom w:val="nil"/>
              <w:right w:val="nil"/>
            </w:tcBorders>
            <w:tcMar>
              <w:top w:w="128" w:type="dxa"/>
              <w:left w:w="43" w:type="dxa"/>
              <w:bottom w:w="43" w:type="dxa"/>
              <w:right w:w="43" w:type="dxa"/>
            </w:tcMar>
            <w:vAlign w:val="bottom"/>
          </w:tcPr>
          <w:p w14:paraId="5277CB8C" w14:textId="77777777" w:rsidR="0089264D" w:rsidRPr="00B40C4C" w:rsidRDefault="0089264D" w:rsidP="003C52F5">
            <w:pPr>
              <w:jc w:val="right"/>
            </w:pPr>
            <w:r w:rsidRPr="00B40C4C">
              <w:t>37,1</w:t>
            </w:r>
          </w:p>
        </w:tc>
      </w:tr>
      <w:tr w:rsidR="00446E55" w:rsidRPr="00B40C4C" w14:paraId="6D57EB5B" w14:textId="77777777">
        <w:trPr>
          <w:trHeight w:val="380"/>
        </w:trPr>
        <w:tc>
          <w:tcPr>
            <w:tcW w:w="5320" w:type="dxa"/>
            <w:tcBorders>
              <w:top w:val="nil"/>
              <w:left w:val="nil"/>
              <w:bottom w:val="nil"/>
              <w:right w:val="nil"/>
            </w:tcBorders>
            <w:tcMar>
              <w:top w:w="128" w:type="dxa"/>
              <w:left w:w="43" w:type="dxa"/>
              <w:bottom w:w="43" w:type="dxa"/>
              <w:right w:w="43" w:type="dxa"/>
            </w:tcMar>
          </w:tcPr>
          <w:p w14:paraId="229A82E8" w14:textId="77777777" w:rsidR="0089264D" w:rsidRPr="00B40C4C" w:rsidRDefault="0089264D" w:rsidP="009137DA">
            <w:r w:rsidRPr="00B40C4C">
              <w:t>Statens vegvesen</w:t>
            </w:r>
          </w:p>
        </w:tc>
        <w:tc>
          <w:tcPr>
            <w:tcW w:w="1400" w:type="dxa"/>
            <w:tcBorders>
              <w:top w:val="nil"/>
              <w:left w:val="nil"/>
              <w:bottom w:val="nil"/>
              <w:right w:val="nil"/>
            </w:tcBorders>
            <w:tcMar>
              <w:top w:w="128" w:type="dxa"/>
              <w:left w:w="43" w:type="dxa"/>
              <w:bottom w:w="43" w:type="dxa"/>
              <w:right w:w="43" w:type="dxa"/>
            </w:tcMar>
            <w:vAlign w:val="bottom"/>
          </w:tcPr>
          <w:p w14:paraId="1C9CCBFC" w14:textId="77777777" w:rsidR="0089264D" w:rsidRPr="00B40C4C" w:rsidRDefault="0089264D" w:rsidP="003C52F5">
            <w:pPr>
              <w:jc w:val="right"/>
            </w:pPr>
            <w:r w:rsidRPr="00B40C4C">
              <w:t>10,3</w:t>
            </w:r>
          </w:p>
        </w:tc>
        <w:tc>
          <w:tcPr>
            <w:tcW w:w="1400" w:type="dxa"/>
            <w:tcBorders>
              <w:top w:val="nil"/>
              <w:left w:val="nil"/>
              <w:bottom w:val="nil"/>
              <w:right w:val="nil"/>
            </w:tcBorders>
            <w:tcMar>
              <w:top w:w="128" w:type="dxa"/>
              <w:left w:w="43" w:type="dxa"/>
              <w:bottom w:w="43" w:type="dxa"/>
              <w:right w:w="43" w:type="dxa"/>
            </w:tcMar>
            <w:vAlign w:val="bottom"/>
          </w:tcPr>
          <w:p w14:paraId="464A43E2" w14:textId="77777777" w:rsidR="0089264D" w:rsidRPr="00B40C4C" w:rsidRDefault="0089264D" w:rsidP="003C52F5">
            <w:pPr>
              <w:jc w:val="right"/>
            </w:pPr>
            <w:r w:rsidRPr="00B40C4C">
              <w:t>10,8</w:t>
            </w:r>
          </w:p>
        </w:tc>
        <w:tc>
          <w:tcPr>
            <w:tcW w:w="1400" w:type="dxa"/>
            <w:tcBorders>
              <w:top w:val="nil"/>
              <w:left w:val="nil"/>
              <w:bottom w:val="nil"/>
              <w:right w:val="nil"/>
            </w:tcBorders>
            <w:tcMar>
              <w:top w:w="128" w:type="dxa"/>
              <w:left w:w="43" w:type="dxa"/>
              <w:bottom w:w="43" w:type="dxa"/>
              <w:right w:w="43" w:type="dxa"/>
            </w:tcMar>
            <w:vAlign w:val="bottom"/>
          </w:tcPr>
          <w:p w14:paraId="2A1B1DEE" w14:textId="77777777" w:rsidR="0089264D" w:rsidRPr="00B40C4C" w:rsidRDefault="0089264D" w:rsidP="003C52F5">
            <w:pPr>
              <w:jc w:val="right"/>
            </w:pPr>
            <w:r w:rsidRPr="00B40C4C">
              <w:t>4,4</w:t>
            </w:r>
          </w:p>
        </w:tc>
      </w:tr>
      <w:tr w:rsidR="00446E55" w:rsidRPr="00B40C4C" w14:paraId="3F52BCF3" w14:textId="77777777">
        <w:trPr>
          <w:trHeight w:val="380"/>
        </w:trPr>
        <w:tc>
          <w:tcPr>
            <w:tcW w:w="5320" w:type="dxa"/>
            <w:tcBorders>
              <w:top w:val="nil"/>
              <w:left w:val="nil"/>
              <w:bottom w:val="nil"/>
              <w:right w:val="nil"/>
            </w:tcBorders>
            <w:tcMar>
              <w:top w:w="128" w:type="dxa"/>
              <w:left w:w="43" w:type="dxa"/>
              <w:bottom w:w="43" w:type="dxa"/>
              <w:right w:w="43" w:type="dxa"/>
            </w:tcMar>
          </w:tcPr>
          <w:p w14:paraId="60ECEF3A" w14:textId="77777777" w:rsidR="0089264D" w:rsidRPr="00B40C4C" w:rsidRDefault="0089264D" w:rsidP="009137DA">
            <w:r w:rsidRPr="00B40C4C">
              <w:t>Statsbygg</w:t>
            </w:r>
          </w:p>
        </w:tc>
        <w:tc>
          <w:tcPr>
            <w:tcW w:w="1400" w:type="dxa"/>
            <w:tcBorders>
              <w:top w:val="nil"/>
              <w:left w:val="nil"/>
              <w:bottom w:val="nil"/>
              <w:right w:val="nil"/>
            </w:tcBorders>
            <w:tcMar>
              <w:top w:w="128" w:type="dxa"/>
              <w:left w:w="43" w:type="dxa"/>
              <w:bottom w:w="43" w:type="dxa"/>
              <w:right w:w="43" w:type="dxa"/>
            </w:tcMar>
            <w:vAlign w:val="bottom"/>
          </w:tcPr>
          <w:p w14:paraId="7CA276EF" w14:textId="77777777" w:rsidR="0089264D" w:rsidRPr="00B40C4C" w:rsidRDefault="0089264D" w:rsidP="003C52F5">
            <w:pPr>
              <w:jc w:val="right"/>
            </w:pPr>
            <w:r w:rsidRPr="00B40C4C">
              <w:t>8,1</w:t>
            </w:r>
          </w:p>
        </w:tc>
        <w:tc>
          <w:tcPr>
            <w:tcW w:w="1400" w:type="dxa"/>
            <w:tcBorders>
              <w:top w:val="nil"/>
              <w:left w:val="nil"/>
              <w:bottom w:val="nil"/>
              <w:right w:val="nil"/>
            </w:tcBorders>
            <w:tcMar>
              <w:top w:w="128" w:type="dxa"/>
              <w:left w:w="43" w:type="dxa"/>
              <w:bottom w:w="43" w:type="dxa"/>
              <w:right w:w="43" w:type="dxa"/>
            </w:tcMar>
            <w:vAlign w:val="bottom"/>
          </w:tcPr>
          <w:p w14:paraId="7FB99A1E" w14:textId="77777777" w:rsidR="0089264D" w:rsidRPr="00B40C4C" w:rsidRDefault="0089264D" w:rsidP="003C52F5">
            <w:pPr>
              <w:jc w:val="right"/>
            </w:pPr>
            <w:r w:rsidRPr="00B40C4C">
              <w:t>7,8</w:t>
            </w:r>
          </w:p>
        </w:tc>
        <w:tc>
          <w:tcPr>
            <w:tcW w:w="1400" w:type="dxa"/>
            <w:tcBorders>
              <w:top w:val="nil"/>
              <w:left w:val="nil"/>
              <w:bottom w:val="nil"/>
              <w:right w:val="nil"/>
            </w:tcBorders>
            <w:tcMar>
              <w:top w:w="128" w:type="dxa"/>
              <w:left w:w="43" w:type="dxa"/>
              <w:bottom w:w="43" w:type="dxa"/>
              <w:right w:w="43" w:type="dxa"/>
            </w:tcMar>
            <w:vAlign w:val="bottom"/>
          </w:tcPr>
          <w:p w14:paraId="0E5A754D" w14:textId="77777777" w:rsidR="0089264D" w:rsidRPr="00B40C4C" w:rsidRDefault="0089264D" w:rsidP="003C52F5">
            <w:pPr>
              <w:jc w:val="right"/>
            </w:pPr>
            <w:r w:rsidRPr="00B40C4C">
              <w:t>-2,8</w:t>
            </w:r>
          </w:p>
        </w:tc>
      </w:tr>
      <w:tr w:rsidR="00446E55" w:rsidRPr="00B40C4C" w14:paraId="3DFF7F57" w14:textId="77777777">
        <w:trPr>
          <w:trHeight w:val="380"/>
        </w:trPr>
        <w:tc>
          <w:tcPr>
            <w:tcW w:w="5320" w:type="dxa"/>
            <w:tcBorders>
              <w:top w:val="nil"/>
              <w:left w:val="nil"/>
              <w:bottom w:val="nil"/>
              <w:right w:val="nil"/>
            </w:tcBorders>
            <w:tcMar>
              <w:top w:w="128" w:type="dxa"/>
              <w:left w:w="43" w:type="dxa"/>
              <w:bottom w:w="43" w:type="dxa"/>
              <w:right w:w="43" w:type="dxa"/>
            </w:tcMar>
          </w:tcPr>
          <w:p w14:paraId="64279609" w14:textId="77777777" w:rsidR="0089264D" w:rsidRPr="00B40C4C" w:rsidRDefault="0089264D" w:rsidP="009137DA">
            <w:r w:rsidRPr="00B40C4C">
              <w:lastRenderedPageBreak/>
              <w:t>Bygg utenfor husleieordningen</w:t>
            </w:r>
          </w:p>
        </w:tc>
        <w:tc>
          <w:tcPr>
            <w:tcW w:w="1400" w:type="dxa"/>
            <w:tcBorders>
              <w:top w:val="nil"/>
              <w:left w:val="nil"/>
              <w:bottom w:val="nil"/>
              <w:right w:val="nil"/>
            </w:tcBorders>
            <w:tcMar>
              <w:top w:w="128" w:type="dxa"/>
              <w:left w:w="43" w:type="dxa"/>
              <w:bottom w:w="43" w:type="dxa"/>
              <w:right w:w="43" w:type="dxa"/>
            </w:tcMar>
            <w:vAlign w:val="bottom"/>
          </w:tcPr>
          <w:p w14:paraId="5DB3B65A" w14:textId="77777777" w:rsidR="0089264D" w:rsidRPr="00B40C4C" w:rsidRDefault="0089264D" w:rsidP="003C52F5">
            <w:pPr>
              <w:jc w:val="right"/>
            </w:pPr>
            <w:r w:rsidRPr="00B40C4C">
              <w:t>5,8</w:t>
            </w:r>
          </w:p>
        </w:tc>
        <w:tc>
          <w:tcPr>
            <w:tcW w:w="1400" w:type="dxa"/>
            <w:tcBorders>
              <w:top w:val="nil"/>
              <w:left w:val="nil"/>
              <w:bottom w:val="nil"/>
              <w:right w:val="nil"/>
            </w:tcBorders>
            <w:tcMar>
              <w:top w:w="128" w:type="dxa"/>
              <w:left w:w="43" w:type="dxa"/>
              <w:bottom w:w="43" w:type="dxa"/>
              <w:right w:w="43" w:type="dxa"/>
            </w:tcMar>
            <w:vAlign w:val="bottom"/>
          </w:tcPr>
          <w:p w14:paraId="526787CA" w14:textId="77777777" w:rsidR="0089264D" w:rsidRPr="00B40C4C" w:rsidRDefault="0089264D" w:rsidP="003C52F5">
            <w:pPr>
              <w:jc w:val="right"/>
            </w:pPr>
            <w:r w:rsidRPr="00B40C4C">
              <w:t>7,3</w:t>
            </w:r>
          </w:p>
        </w:tc>
        <w:tc>
          <w:tcPr>
            <w:tcW w:w="1400" w:type="dxa"/>
            <w:tcBorders>
              <w:top w:val="nil"/>
              <w:left w:val="nil"/>
              <w:bottom w:val="nil"/>
              <w:right w:val="nil"/>
            </w:tcBorders>
            <w:tcMar>
              <w:top w:w="128" w:type="dxa"/>
              <w:left w:w="43" w:type="dxa"/>
              <w:bottom w:w="43" w:type="dxa"/>
              <w:right w:w="43" w:type="dxa"/>
            </w:tcMar>
            <w:vAlign w:val="bottom"/>
          </w:tcPr>
          <w:p w14:paraId="68D13C34" w14:textId="77777777" w:rsidR="0089264D" w:rsidRPr="00B40C4C" w:rsidRDefault="0089264D" w:rsidP="003C52F5">
            <w:pPr>
              <w:jc w:val="right"/>
            </w:pPr>
            <w:r w:rsidRPr="00B40C4C">
              <w:t>24,3</w:t>
            </w:r>
          </w:p>
        </w:tc>
      </w:tr>
      <w:tr w:rsidR="00446E55" w:rsidRPr="00B40C4C" w14:paraId="199F9CE2" w14:textId="77777777">
        <w:trPr>
          <w:trHeight w:val="380"/>
        </w:trPr>
        <w:tc>
          <w:tcPr>
            <w:tcW w:w="5320" w:type="dxa"/>
            <w:tcBorders>
              <w:top w:val="nil"/>
              <w:left w:val="nil"/>
              <w:bottom w:val="nil"/>
              <w:right w:val="nil"/>
            </w:tcBorders>
            <w:tcMar>
              <w:top w:w="128" w:type="dxa"/>
              <w:left w:w="43" w:type="dxa"/>
              <w:bottom w:w="43" w:type="dxa"/>
              <w:right w:w="43" w:type="dxa"/>
            </w:tcMar>
          </w:tcPr>
          <w:p w14:paraId="0DC50E64" w14:textId="77777777" w:rsidR="0089264D" w:rsidRPr="00B40C4C" w:rsidRDefault="0089264D" w:rsidP="009137DA">
            <w:r w:rsidRPr="00B40C4C">
              <w:t>Redningshelikoptertjenesten</w:t>
            </w:r>
          </w:p>
        </w:tc>
        <w:tc>
          <w:tcPr>
            <w:tcW w:w="1400" w:type="dxa"/>
            <w:tcBorders>
              <w:top w:val="nil"/>
              <w:left w:val="nil"/>
              <w:bottom w:val="nil"/>
              <w:right w:val="nil"/>
            </w:tcBorders>
            <w:tcMar>
              <w:top w:w="128" w:type="dxa"/>
              <w:left w:w="43" w:type="dxa"/>
              <w:bottom w:w="43" w:type="dxa"/>
              <w:right w:w="43" w:type="dxa"/>
            </w:tcMar>
            <w:vAlign w:val="bottom"/>
          </w:tcPr>
          <w:p w14:paraId="5BC5C760" w14:textId="77777777" w:rsidR="0089264D" w:rsidRPr="00B40C4C" w:rsidRDefault="0089264D" w:rsidP="003C52F5">
            <w:pPr>
              <w:jc w:val="right"/>
            </w:pPr>
            <w:r w:rsidRPr="00B40C4C">
              <w:t>1,5</w:t>
            </w:r>
          </w:p>
        </w:tc>
        <w:tc>
          <w:tcPr>
            <w:tcW w:w="1400" w:type="dxa"/>
            <w:tcBorders>
              <w:top w:val="nil"/>
              <w:left w:val="nil"/>
              <w:bottom w:val="nil"/>
              <w:right w:val="nil"/>
            </w:tcBorders>
            <w:tcMar>
              <w:top w:w="128" w:type="dxa"/>
              <w:left w:w="43" w:type="dxa"/>
              <w:bottom w:w="43" w:type="dxa"/>
              <w:right w:w="43" w:type="dxa"/>
            </w:tcMar>
            <w:vAlign w:val="bottom"/>
          </w:tcPr>
          <w:p w14:paraId="4D7E9ECB" w14:textId="77777777" w:rsidR="0089264D" w:rsidRPr="00B40C4C" w:rsidRDefault="0089264D" w:rsidP="003C52F5">
            <w:pPr>
              <w:jc w:val="right"/>
            </w:pPr>
            <w:r w:rsidRPr="00B40C4C">
              <w:t>1,0</w:t>
            </w:r>
          </w:p>
        </w:tc>
        <w:tc>
          <w:tcPr>
            <w:tcW w:w="1400" w:type="dxa"/>
            <w:tcBorders>
              <w:top w:val="nil"/>
              <w:left w:val="nil"/>
              <w:bottom w:val="nil"/>
              <w:right w:val="nil"/>
            </w:tcBorders>
            <w:tcMar>
              <w:top w:w="128" w:type="dxa"/>
              <w:left w:w="43" w:type="dxa"/>
              <w:bottom w:w="43" w:type="dxa"/>
              <w:right w:w="43" w:type="dxa"/>
            </w:tcMar>
            <w:vAlign w:val="bottom"/>
          </w:tcPr>
          <w:p w14:paraId="0D9EA153" w14:textId="77777777" w:rsidR="0089264D" w:rsidRPr="00B40C4C" w:rsidRDefault="0089264D" w:rsidP="003C52F5">
            <w:pPr>
              <w:jc w:val="right"/>
            </w:pPr>
            <w:r w:rsidRPr="00B40C4C">
              <w:t>-36,2</w:t>
            </w:r>
          </w:p>
        </w:tc>
      </w:tr>
      <w:tr w:rsidR="00446E55" w:rsidRPr="00B40C4C" w14:paraId="3A8ED4BC" w14:textId="77777777">
        <w:trPr>
          <w:trHeight w:val="380"/>
        </w:trPr>
        <w:tc>
          <w:tcPr>
            <w:tcW w:w="5320" w:type="dxa"/>
            <w:tcBorders>
              <w:top w:val="nil"/>
              <w:left w:val="nil"/>
              <w:bottom w:val="nil"/>
              <w:right w:val="nil"/>
            </w:tcBorders>
            <w:tcMar>
              <w:top w:w="128" w:type="dxa"/>
              <w:left w:w="43" w:type="dxa"/>
              <w:bottom w:w="43" w:type="dxa"/>
              <w:right w:w="43" w:type="dxa"/>
            </w:tcMar>
          </w:tcPr>
          <w:p w14:paraId="1B5258A1" w14:textId="77777777" w:rsidR="0089264D" w:rsidRPr="00B40C4C" w:rsidRDefault="0089264D" w:rsidP="009137DA">
            <w:r w:rsidRPr="00B40C4C">
              <w:t>Andre investeringsbevilgninger</w:t>
            </w:r>
          </w:p>
        </w:tc>
        <w:tc>
          <w:tcPr>
            <w:tcW w:w="1400" w:type="dxa"/>
            <w:tcBorders>
              <w:top w:val="nil"/>
              <w:left w:val="nil"/>
              <w:bottom w:val="nil"/>
              <w:right w:val="nil"/>
            </w:tcBorders>
            <w:tcMar>
              <w:top w:w="128" w:type="dxa"/>
              <w:left w:w="43" w:type="dxa"/>
              <w:bottom w:w="43" w:type="dxa"/>
              <w:right w:w="43" w:type="dxa"/>
            </w:tcMar>
            <w:vAlign w:val="bottom"/>
          </w:tcPr>
          <w:p w14:paraId="411ED9C0" w14:textId="77777777" w:rsidR="0089264D" w:rsidRPr="00B40C4C" w:rsidRDefault="0089264D" w:rsidP="003C52F5">
            <w:pPr>
              <w:jc w:val="right"/>
            </w:pPr>
            <w:r w:rsidRPr="00B40C4C">
              <w:t>5,9</w:t>
            </w:r>
          </w:p>
        </w:tc>
        <w:tc>
          <w:tcPr>
            <w:tcW w:w="1400" w:type="dxa"/>
            <w:tcBorders>
              <w:top w:val="nil"/>
              <w:left w:val="nil"/>
              <w:bottom w:val="nil"/>
              <w:right w:val="nil"/>
            </w:tcBorders>
            <w:tcMar>
              <w:top w:w="128" w:type="dxa"/>
              <w:left w:w="43" w:type="dxa"/>
              <w:bottom w:w="43" w:type="dxa"/>
              <w:right w:w="43" w:type="dxa"/>
            </w:tcMar>
            <w:vAlign w:val="bottom"/>
          </w:tcPr>
          <w:p w14:paraId="57947C9B" w14:textId="77777777" w:rsidR="0089264D" w:rsidRPr="00B40C4C" w:rsidRDefault="0089264D" w:rsidP="003C52F5">
            <w:pPr>
              <w:jc w:val="right"/>
            </w:pPr>
            <w:r w:rsidRPr="00B40C4C">
              <w:t>5,8</w:t>
            </w:r>
          </w:p>
        </w:tc>
        <w:tc>
          <w:tcPr>
            <w:tcW w:w="1400" w:type="dxa"/>
            <w:tcBorders>
              <w:top w:val="nil"/>
              <w:left w:val="nil"/>
              <w:bottom w:val="nil"/>
              <w:right w:val="nil"/>
            </w:tcBorders>
            <w:tcMar>
              <w:top w:w="128" w:type="dxa"/>
              <w:left w:w="43" w:type="dxa"/>
              <w:bottom w:w="43" w:type="dxa"/>
              <w:right w:w="43" w:type="dxa"/>
            </w:tcMar>
            <w:vAlign w:val="bottom"/>
          </w:tcPr>
          <w:p w14:paraId="767D28B0" w14:textId="77777777" w:rsidR="0089264D" w:rsidRPr="00B40C4C" w:rsidRDefault="0089264D" w:rsidP="003C52F5">
            <w:pPr>
              <w:jc w:val="right"/>
            </w:pPr>
            <w:r w:rsidRPr="00B40C4C">
              <w:t>-1,6</w:t>
            </w:r>
          </w:p>
        </w:tc>
      </w:tr>
      <w:tr w:rsidR="00446E55" w:rsidRPr="00B40C4C" w14:paraId="33259D9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4840040" w14:textId="77777777" w:rsidR="0089264D" w:rsidRPr="00B40C4C" w:rsidRDefault="0089264D" w:rsidP="009137DA">
            <w:r w:rsidRPr="00B40C4C">
              <w:t>Sum investeringer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A4376" w14:textId="77777777" w:rsidR="0089264D" w:rsidRPr="00B40C4C" w:rsidRDefault="0089264D" w:rsidP="003C52F5">
            <w:pPr>
              <w:jc w:val="right"/>
            </w:pPr>
            <w:r w:rsidRPr="00B40C4C">
              <w:t>87,8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ABFC9" w14:textId="77777777" w:rsidR="0089264D" w:rsidRPr="00B40C4C" w:rsidRDefault="0089264D" w:rsidP="003C52F5">
            <w:pPr>
              <w:jc w:val="right"/>
            </w:pPr>
            <w:r w:rsidRPr="00B40C4C">
              <w:t>103,6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C6B85" w14:textId="77777777" w:rsidR="0089264D" w:rsidRPr="00B40C4C" w:rsidRDefault="0089264D" w:rsidP="003C52F5">
            <w:pPr>
              <w:jc w:val="right"/>
            </w:pPr>
            <w:r w:rsidRPr="00B40C4C">
              <w:t>18,0</w:t>
            </w:r>
          </w:p>
        </w:tc>
      </w:tr>
    </w:tbl>
    <w:p w14:paraId="26706147" w14:textId="77777777" w:rsidR="0089264D" w:rsidRPr="00B40C4C" w:rsidRDefault="0089264D" w:rsidP="00503FD6">
      <w:pPr>
        <w:pStyle w:val="Kilde"/>
      </w:pPr>
      <w:r w:rsidRPr="00B40C4C">
        <w:t>Kilde: Finansdepartementet.</w:t>
      </w:r>
    </w:p>
    <w:p w14:paraId="4050A56D" w14:textId="77777777" w:rsidR="0089264D" w:rsidRPr="00B40C4C" w:rsidRDefault="0089264D" w:rsidP="009137DA">
      <w:r w:rsidRPr="00B40C4C">
        <w:t>Størstedelen av statens investeringer foretas innenfor petroleumsvirksomheten, forsvarssektoren, samferdselssektoren og statlige byggeprosjekter. Dersom investeringer innenfor petroleumsvirksomheten holdes utenom, økes utgiftene på postene 30–49 med til sammen 12,2 mrd. kroner, eller 19,7 pst., fra Saldert budsjett 2024.</w:t>
      </w:r>
    </w:p>
    <w:p w14:paraId="70E72F1F" w14:textId="77777777" w:rsidR="0089264D" w:rsidRPr="00B40C4C" w:rsidRDefault="0089264D" w:rsidP="00D100D4">
      <w:pPr>
        <w:pStyle w:val="Overskrift3"/>
      </w:pPr>
      <w:r w:rsidRPr="00B40C4C">
        <w:t>Overføringer til andre (postene 50–89)</w:t>
      </w:r>
    </w:p>
    <w:p w14:paraId="7007A102" w14:textId="77777777" w:rsidR="0089264D" w:rsidRPr="00B40C4C" w:rsidRDefault="0089264D" w:rsidP="009137DA">
      <w:r w:rsidRPr="00B40C4C">
        <w:t>Overføringer til andre budsjetteres på postene 50–89 i statsbudsjettet. Bevilgninger i denne kategorien utgjør 76,9 pst. av de totale bevilgningene på utgiftssiden. Overføringen til Statens pensjonsfond utland og overføringene under folketrygden utgjør hoveddelen av disse bevilgningene.</w:t>
      </w:r>
    </w:p>
    <w:p w14:paraId="6FB8C787" w14:textId="77777777" w:rsidR="0089264D" w:rsidRPr="00B40C4C" w:rsidRDefault="0089264D" w:rsidP="009137DA">
      <w:r w:rsidRPr="00B40C4C">
        <w:t>Overføringene deles inn i tre faste undergrupper:</w:t>
      </w:r>
    </w:p>
    <w:p w14:paraId="1ECB8559" w14:textId="77777777" w:rsidR="0089264D" w:rsidRPr="00B40C4C" w:rsidRDefault="0089264D" w:rsidP="009137DA">
      <w:pPr>
        <w:pStyle w:val="Liste"/>
      </w:pPr>
      <w:r w:rsidRPr="00B40C4C">
        <w:t>Overføringer til andre statsregnskap: Postene 50–59</w:t>
      </w:r>
    </w:p>
    <w:p w14:paraId="00C77231" w14:textId="77777777" w:rsidR="0089264D" w:rsidRPr="00B40C4C" w:rsidRDefault="0089264D" w:rsidP="009137DA">
      <w:pPr>
        <w:pStyle w:val="Liste"/>
      </w:pPr>
      <w:r w:rsidRPr="00B40C4C">
        <w:t>Overføringer til kommuneforvaltningen: Postene 60–69</w:t>
      </w:r>
    </w:p>
    <w:p w14:paraId="7E746085" w14:textId="77777777" w:rsidR="0089264D" w:rsidRDefault="0089264D" w:rsidP="009137DA">
      <w:pPr>
        <w:pStyle w:val="Liste"/>
      </w:pPr>
      <w:r w:rsidRPr="00B40C4C">
        <w:t>Andre overføringer: Postene 70–89</w:t>
      </w:r>
    </w:p>
    <w:p w14:paraId="3CA2D71F" w14:textId="4E239BC0" w:rsidR="00C27D9F" w:rsidRPr="00B40C4C" w:rsidRDefault="00C27D9F" w:rsidP="00C27D9F">
      <w:pPr>
        <w:pStyle w:val="tabell-tittel"/>
      </w:pPr>
      <w:r w:rsidRPr="00B40C4C">
        <w:t>Overføringer til andre (postene 50–89)</w:t>
      </w:r>
    </w:p>
    <w:p w14:paraId="51A7BA4A"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5B1CD614"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4590B281" w14:textId="77777777" w:rsidR="0089264D" w:rsidRPr="00B40C4C" w:rsidRDefault="0089264D" w:rsidP="00C14A22">
            <w:pPr>
              <w:jc w:val="right"/>
            </w:pPr>
            <w:r w:rsidRPr="00B40C4C">
              <w:t>Mrd. kroner</w:t>
            </w:r>
          </w:p>
        </w:tc>
      </w:tr>
      <w:tr w:rsidR="00446E55" w:rsidRPr="00B40C4C" w14:paraId="5B1E71B3"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C4DA796"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231C07" w14:textId="77777777" w:rsidR="0089264D" w:rsidRPr="00B40C4C" w:rsidRDefault="0089264D" w:rsidP="00C14A22">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F7202B" w14:textId="77777777" w:rsidR="0089264D" w:rsidRPr="00B40C4C" w:rsidRDefault="0089264D" w:rsidP="00C14A22">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99F37B" w14:textId="77777777" w:rsidR="0089264D" w:rsidRPr="00B40C4C" w:rsidRDefault="0089264D" w:rsidP="00C14A22">
            <w:pPr>
              <w:jc w:val="right"/>
            </w:pPr>
            <w:r w:rsidRPr="00B40C4C">
              <w:t>Endring i pst.</w:t>
            </w:r>
          </w:p>
        </w:tc>
      </w:tr>
      <w:tr w:rsidR="00446E55" w:rsidRPr="00B40C4C" w14:paraId="2E25375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9FCCCD3" w14:textId="77777777" w:rsidR="0089264D" w:rsidRPr="00B40C4C" w:rsidRDefault="0089264D" w:rsidP="009137DA">
            <w:r w:rsidRPr="00B40C4C">
              <w:rPr>
                <w:rStyle w:val="kursiv"/>
              </w:rPr>
              <w:t>Postene 50–59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4A8A9A" w14:textId="77777777" w:rsidR="0089264D" w:rsidRPr="00B40C4C" w:rsidRDefault="0089264D" w:rsidP="00C14A22">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B40883" w14:textId="77777777" w:rsidR="0089264D" w:rsidRPr="00B40C4C" w:rsidRDefault="0089264D" w:rsidP="00C14A22">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B7903C" w14:textId="77777777" w:rsidR="0089264D" w:rsidRPr="00B40C4C" w:rsidRDefault="0089264D" w:rsidP="00C14A22">
            <w:pPr>
              <w:jc w:val="right"/>
            </w:pPr>
          </w:p>
        </w:tc>
      </w:tr>
      <w:tr w:rsidR="00446E55" w:rsidRPr="00B40C4C" w14:paraId="168A3D43" w14:textId="77777777">
        <w:trPr>
          <w:trHeight w:val="380"/>
        </w:trPr>
        <w:tc>
          <w:tcPr>
            <w:tcW w:w="5320" w:type="dxa"/>
            <w:tcBorders>
              <w:top w:val="nil"/>
              <w:left w:val="nil"/>
              <w:bottom w:val="nil"/>
              <w:right w:val="nil"/>
            </w:tcBorders>
            <w:tcMar>
              <w:top w:w="128" w:type="dxa"/>
              <w:left w:w="43" w:type="dxa"/>
              <w:bottom w:w="43" w:type="dxa"/>
              <w:right w:w="43" w:type="dxa"/>
            </w:tcMar>
          </w:tcPr>
          <w:p w14:paraId="64CA0EBA" w14:textId="77777777" w:rsidR="0089264D" w:rsidRPr="00B40C4C" w:rsidRDefault="0089264D" w:rsidP="009137DA">
            <w:r w:rsidRPr="00B40C4C">
              <w:t>Overføring til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36A3DFE5" w14:textId="77777777" w:rsidR="0089264D" w:rsidRPr="00B40C4C" w:rsidRDefault="0089264D" w:rsidP="00C14A22">
            <w:pPr>
              <w:jc w:val="right"/>
            </w:pPr>
            <w:r w:rsidRPr="00B40C4C">
              <w:t>832,2</w:t>
            </w:r>
          </w:p>
        </w:tc>
        <w:tc>
          <w:tcPr>
            <w:tcW w:w="1400" w:type="dxa"/>
            <w:tcBorders>
              <w:top w:val="nil"/>
              <w:left w:val="nil"/>
              <w:bottom w:val="nil"/>
              <w:right w:val="nil"/>
            </w:tcBorders>
            <w:tcMar>
              <w:top w:w="128" w:type="dxa"/>
              <w:left w:w="43" w:type="dxa"/>
              <w:bottom w:w="43" w:type="dxa"/>
              <w:right w:w="43" w:type="dxa"/>
            </w:tcMar>
            <w:vAlign w:val="bottom"/>
          </w:tcPr>
          <w:p w14:paraId="47D1245D" w14:textId="77777777" w:rsidR="0089264D" w:rsidRPr="00B40C4C" w:rsidRDefault="0089264D" w:rsidP="00C14A22">
            <w:pPr>
              <w:jc w:val="right"/>
            </w:pPr>
            <w:r w:rsidRPr="00B40C4C">
              <w:t>642,8</w:t>
            </w:r>
          </w:p>
        </w:tc>
        <w:tc>
          <w:tcPr>
            <w:tcW w:w="1400" w:type="dxa"/>
            <w:tcBorders>
              <w:top w:val="nil"/>
              <w:left w:val="nil"/>
              <w:bottom w:val="nil"/>
              <w:right w:val="nil"/>
            </w:tcBorders>
            <w:tcMar>
              <w:top w:w="128" w:type="dxa"/>
              <w:left w:w="43" w:type="dxa"/>
              <w:bottom w:w="43" w:type="dxa"/>
              <w:right w:w="43" w:type="dxa"/>
            </w:tcMar>
            <w:vAlign w:val="bottom"/>
          </w:tcPr>
          <w:p w14:paraId="3D6CEB43" w14:textId="77777777" w:rsidR="0089264D" w:rsidRPr="00B40C4C" w:rsidRDefault="0089264D" w:rsidP="00C14A22">
            <w:pPr>
              <w:jc w:val="right"/>
            </w:pPr>
            <w:r w:rsidRPr="00B40C4C">
              <w:t>-22,8</w:t>
            </w:r>
          </w:p>
        </w:tc>
      </w:tr>
      <w:tr w:rsidR="00446E55" w:rsidRPr="00B40C4C" w14:paraId="446748FB"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505CF799" w14:textId="77777777" w:rsidR="0089264D" w:rsidRPr="00B40C4C" w:rsidRDefault="0089264D" w:rsidP="009137DA">
            <w:r w:rsidRPr="00B40C4C">
              <w:t>Øvrige overføringer til andre statsregnskap (nettobudsjetterte virksomheter, fond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9394A2" w14:textId="77777777" w:rsidR="0089264D" w:rsidRPr="00B40C4C" w:rsidRDefault="0089264D" w:rsidP="00C14A22">
            <w:pPr>
              <w:jc w:val="right"/>
            </w:pPr>
            <w:r w:rsidRPr="00B40C4C">
              <w:t>83,1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B9BB7B" w14:textId="77777777" w:rsidR="0089264D" w:rsidRPr="00B40C4C" w:rsidRDefault="0089264D" w:rsidP="00C14A22">
            <w:pPr>
              <w:jc w:val="right"/>
            </w:pPr>
            <w:r w:rsidRPr="00B40C4C">
              <w:t>71,4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5A331A" w14:textId="77777777" w:rsidR="0089264D" w:rsidRPr="00B40C4C" w:rsidRDefault="0089264D" w:rsidP="00C14A22">
            <w:pPr>
              <w:jc w:val="right"/>
            </w:pPr>
            <w:r w:rsidRPr="00B40C4C">
              <w:t>-14,1</w:t>
            </w:r>
          </w:p>
        </w:tc>
      </w:tr>
      <w:tr w:rsidR="00446E55" w:rsidRPr="00B40C4C" w14:paraId="05950B39"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967AB89" w14:textId="77777777" w:rsidR="0089264D" w:rsidRPr="00B40C4C" w:rsidRDefault="0089264D" w:rsidP="009137DA">
            <w:r w:rsidRPr="00B40C4C">
              <w:t>Sum overføringer til andre statsregnskap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C8541" w14:textId="77777777" w:rsidR="0089264D" w:rsidRPr="00B40C4C" w:rsidRDefault="0089264D" w:rsidP="00C14A22">
            <w:pPr>
              <w:jc w:val="right"/>
            </w:pPr>
            <w:r w:rsidRPr="00B40C4C">
              <w:t>915,3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0EA54" w14:textId="77777777" w:rsidR="0089264D" w:rsidRPr="00B40C4C" w:rsidRDefault="0089264D" w:rsidP="00C14A22">
            <w:pPr>
              <w:jc w:val="right"/>
            </w:pPr>
            <w:r w:rsidRPr="00B40C4C">
              <w:t>714,1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A5894" w14:textId="77777777" w:rsidR="0089264D" w:rsidRPr="00B40C4C" w:rsidRDefault="0089264D" w:rsidP="00C14A22">
            <w:pPr>
              <w:jc w:val="right"/>
            </w:pPr>
            <w:r w:rsidRPr="00B40C4C">
              <w:t>-22,0</w:t>
            </w:r>
          </w:p>
        </w:tc>
      </w:tr>
      <w:tr w:rsidR="00446E55" w:rsidRPr="00B40C4C" w14:paraId="6046EDFF" w14:textId="77777777">
        <w:trPr>
          <w:trHeight w:val="380"/>
        </w:trPr>
        <w:tc>
          <w:tcPr>
            <w:tcW w:w="5320" w:type="dxa"/>
            <w:tcBorders>
              <w:top w:val="nil"/>
              <w:left w:val="nil"/>
              <w:bottom w:val="nil"/>
              <w:right w:val="nil"/>
            </w:tcBorders>
            <w:tcMar>
              <w:top w:w="128" w:type="dxa"/>
              <w:left w:w="43" w:type="dxa"/>
              <w:bottom w:w="43" w:type="dxa"/>
              <w:right w:w="43" w:type="dxa"/>
            </w:tcMar>
          </w:tcPr>
          <w:p w14:paraId="41DC3AEF" w14:textId="77777777" w:rsidR="0089264D" w:rsidRPr="00B40C4C" w:rsidRDefault="0089264D" w:rsidP="009137DA">
            <w:r w:rsidRPr="00B40C4C">
              <w:rPr>
                <w:rStyle w:val="kursiv"/>
              </w:rPr>
              <w:t>Postene 60–69</w:t>
            </w:r>
          </w:p>
        </w:tc>
        <w:tc>
          <w:tcPr>
            <w:tcW w:w="1400" w:type="dxa"/>
            <w:tcBorders>
              <w:top w:val="nil"/>
              <w:left w:val="nil"/>
              <w:bottom w:val="nil"/>
              <w:right w:val="nil"/>
            </w:tcBorders>
            <w:tcMar>
              <w:top w:w="128" w:type="dxa"/>
              <w:left w:w="43" w:type="dxa"/>
              <w:bottom w:w="43" w:type="dxa"/>
              <w:right w:w="43" w:type="dxa"/>
            </w:tcMar>
            <w:vAlign w:val="bottom"/>
          </w:tcPr>
          <w:p w14:paraId="38CDC9A0" w14:textId="77777777" w:rsidR="0089264D" w:rsidRPr="00B40C4C" w:rsidRDefault="0089264D" w:rsidP="00C14A22">
            <w:pPr>
              <w:jc w:val="right"/>
            </w:pPr>
          </w:p>
        </w:tc>
        <w:tc>
          <w:tcPr>
            <w:tcW w:w="1400" w:type="dxa"/>
            <w:tcBorders>
              <w:top w:val="nil"/>
              <w:left w:val="nil"/>
              <w:bottom w:val="nil"/>
              <w:right w:val="nil"/>
            </w:tcBorders>
            <w:tcMar>
              <w:top w:w="128" w:type="dxa"/>
              <w:left w:w="43" w:type="dxa"/>
              <w:bottom w:w="43" w:type="dxa"/>
              <w:right w:w="43" w:type="dxa"/>
            </w:tcMar>
            <w:vAlign w:val="bottom"/>
          </w:tcPr>
          <w:p w14:paraId="49BCE10E" w14:textId="77777777" w:rsidR="0089264D" w:rsidRPr="00B40C4C" w:rsidRDefault="0089264D" w:rsidP="00C14A22">
            <w:pPr>
              <w:jc w:val="right"/>
            </w:pPr>
          </w:p>
        </w:tc>
        <w:tc>
          <w:tcPr>
            <w:tcW w:w="1400" w:type="dxa"/>
            <w:tcBorders>
              <w:top w:val="nil"/>
              <w:left w:val="nil"/>
              <w:bottom w:val="nil"/>
              <w:right w:val="nil"/>
            </w:tcBorders>
            <w:tcMar>
              <w:top w:w="128" w:type="dxa"/>
              <w:left w:w="43" w:type="dxa"/>
              <w:bottom w:w="43" w:type="dxa"/>
              <w:right w:w="43" w:type="dxa"/>
            </w:tcMar>
            <w:vAlign w:val="bottom"/>
          </w:tcPr>
          <w:p w14:paraId="6E12BF6F" w14:textId="77777777" w:rsidR="0089264D" w:rsidRPr="00B40C4C" w:rsidRDefault="0089264D" w:rsidP="00C14A22">
            <w:pPr>
              <w:jc w:val="right"/>
            </w:pPr>
          </w:p>
        </w:tc>
      </w:tr>
      <w:tr w:rsidR="00446E55" w:rsidRPr="00B40C4C" w14:paraId="691FFDE1" w14:textId="77777777">
        <w:trPr>
          <w:trHeight w:val="380"/>
        </w:trPr>
        <w:tc>
          <w:tcPr>
            <w:tcW w:w="5320" w:type="dxa"/>
            <w:tcBorders>
              <w:top w:val="nil"/>
              <w:left w:val="nil"/>
              <w:bottom w:val="nil"/>
              <w:right w:val="nil"/>
            </w:tcBorders>
            <w:tcMar>
              <w:top w:w="128" w:type="dxa"/>
              <w:left w:w="43" w:type="dxa"/>
              <w:bottom w:w="43" w:type="dxa"/>
              <w:right w:w="43" w:type="dxa"/>
            </w:tcMar>
          </w:tcPr>
          <w:p w14:paraId="1C254667" w14:textId="77777777" w:rsidR="0089264D" w:rsidRPr="00B40C4C" w:rsidRDefault="0089264D" w:rsidP="009137DA">
            <w:r w:rsidRPr="00B40C4C">
              <w:lastRenderedPageBreak/>
              <w:t>Rammetilskudd til kommuner og fylkeskommuner</w:t>
            </w:r>
          </w:p>
        </w:tc>
        <w:tc>
          <w:tcPr>
            <w:tcW w:w="1400" w:type="dxa"/>
            <w:tcBorders>
              <w:top w:val="nil"/>
              <w:left w:val="nil"/>
              <w:bottom w:val="nil"/>
              <w:right w:val="nil"/>
            </w:tcBorders>
            <w:tcMar>
              <w:top w:w="128" w:type="dxa"/>
              <w:left w:w="43" w:type="dxa"/>
              <w:bottom w:w="43" w:type="dxa"/>
              <w:right w:w="43" w:type="dxa"/>
            </w:tcMar>
            <w:vAlign w:val="bottom"/>
          </w:tcPr>
          <w:p w14:paraId="5D0A8D12" w14:textId="77777777" w:rsidR="0089264D" w:rsidRPr="00B40C4C" w:rsidRDefault="0089264D" w:rsidP="00C14A22">
            <w:pPr>
              <w:jc w:val="right"/>
            </w:pPr>
            <w:r w:rsidRPr="00B40C4C">
              <w:t>224,8</w:t>
            </w:r>
          </w:p>
        </w:tc>
        <w:tc>
          <w:tcPr>
            <w:tcW w:w="1400" w:type="dxa"/>
            <w:tcBorders>
              <w:top w:val="nil"/>
              <w:left w:val="nil"/>
              <w:bottom w:val="nil"/>
              <w:right w:val="nil"/>
            </w:tcBorders>
            <w:tcMar>
              <w:top w:w="128" w:type="dxa"/>
              <w:left w:w="43" w:type="dxa"/>
              <w:bottom w:w="43" w:type="dxa"/>
              <w:right w:w="43" w:type="dxa"/>
            </w:tcMar>
            <w:vAlign w:val="bottom"/>
          </w:tcPr>
          <w:p w14:paraId="78D2D975" w14:textId="77777777" w:rsidR="0089264D" w:rsidRPr="00B40C4C" w:rsidRDefault="0089264D" w:rsidP="00C14A22">
            <w:pPr>
              <w:jc w:val="right"/>
            </w:pPr>
            <w:r w:rsidRPr="00B40C4C">
              <w:t>238,3</w:t>
            </w:r>
          </w:p>
        </w:tc>
        <w:tc>
          <w:tcPr>
            <w:tcW w:w="1400" w:type="dxa"/>
            <w:tcBorders>
              <w:top w:val="nil"/>
              <w:left w:val="nil"/>
              <w:bottom w:val="nil"/>
              <w:right w:val="nil"/>
            </w:tcBorders>
            <w:tcMar>
              <w:top w:w="128" w:type="dxa"/>
              <w:left w:w="43" w:type="dxa"/>
              <w:bottom w:w="43" w:type="dxa"/>
              <w:right w:w="43" w:type="dxa"/>
            </w:tcMar>
            <w:vAlign w:val="bottom"/>
          </w:tcPr>
          <w:p w14:paraId="4BED4940" w14:textId="77777777" w:rsidR="0089264D" w:rsidRPr="00B40C4C" w:rsidRDefault="0089264D" w:rsidP="00C14A22">
            <w:pPr>
              <w:jc w:val="right"/>
            </w:pPr>
            <w:r w:rsidRPr="00B40C4C">
              <w:t>6,0</w:t>
            </w:r>
          </w:p>
        </w:tc>
      </w:tr>
      <w:tr w:rsidR="00446E55" w:rsidRPr="00B40C4C" w14:paraId="2CD8DA92"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B5B9495" w14:textId="77777777" w:rsidR="0089264D" w:rsidRPr="00B40C4C" w:rsidRDefault="0089264D" w:rsidP="009137DA">
            <w:r w:rsidRPr="00B40C4C">
              <w:t>Øvrige overføringer til kommuneforvaltningen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5FC48F" w14:textId="77777777" w:rsidR="0089264D" w:rsidRPr="00B40C4C" w:rsidRDefault="0089264D" w:rsidP="00C14A22">
            <w:pPr>
              <w:jc w:val="right"/>
            </w:pPr>
            <w:r w:rsidRPr="00B40C4C">
              <w:t>101,5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049724" w14:textId="77777777" w:rsidR="0089264D" w:rsidRPr="00B40C4C" w:rsidRDefault="0089264D" w:rsidP="00C14A22">
            <w:pPr>
              <w:jc w:val="right"/>
            </w:pPr>
            <w:r w:rsidRPr="00B40C4C">
              <w:t>105,6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26F6D9" w14:textId="77777777" w:rsidR="0089264D" w:rsidRPr="00B40C4C" w:rsidRDefault="0089264D" w:rsidP="00C14A22">
            <w:pPr>
              <w:jc w:val="right"/>
            </w:pPr>
            <w:r w:rsidRPr="00B40C4C">
              <w:t>4,1</w:t>
            </w:r>
          </w:p>
        </w:tc>
      </w:tr>
      <w:tr w:rsidR="00446E55" w:rsidRPr="00B40C4C" w14:paraId="5A1CE6A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645D0B5" w14:textId="77777777" w:rsidR="0089264D" w:rsidRPr="00B40C4C" w:rsidRDefault="0089264D" w:rsidP="009137DA">
            <w:r w:rsidRPr="00B40C4C">
              <w:t>Sum overføringer til kommuneforvaltningen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4760A" w14:textId="77777777" w:rsidR="0089264D" w:rsidRPr="00B40C4C" w:rsidRDefault="0089264D" w:rsidP="00C14A22">
            <w:pPr>
              <w:jc w:val="right"/>
            </w:pPr>
            <w:r w:rsidRPr="00B40C4C">
              <w:t>326,3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11FA6" w14:textId="77777777" w:rsidR="0089264D" w:rsidRPr="00B40C4C" w:rsidRDefault="0089264D" w:rsidP="00C14A22">
            <w:pPr>
              <w:jc w:val="right"/>
            </w:pPr>
            <w:r w:rsidRPr="00B40C4C">
              <w:t>344,0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7D7C1" w14:textId="77777777" w:rsidR="0089264D" w:rsidRPr="00B40C4C" w:rsidRDefault="0089264D" w:rsidP="00C14A22">
            <w:pPr>
              <w:jc w:val="right"/>
            </w:pPr>
            <w:r w:rsidRPr="00B40C4C">
              <w:t>5,4</w:t>
            </w:r>
          </w:p>
        </w:tc>
      </w:tr>
      <w:tr w:rsidR="00446E55" w:rsidRPr="00B40C4C" w14:paraId="577F43DC" w14:textId="77777777">
        <w:trPr>
          <w:trHeight w:val="380"/>
        </w:trPr>
        <w:tc>
          <w:tcPr>
            <w:tcW w:w="5320" w:type="dxa"/>
            <w:tcBorders>
              <w:top w:val="nil"/>
              <w:left w:val="nil"/>
              <w:bottom w:val="nil"/>
              <w:right w:val="nil"/>
            </w:tcBorders>
            <w:tcMar>
              <w:top w:w="128" w:type="dxa"/>
              <w:left w:w="43" w:type="dxa"/>
              <w:bottom w:w="43" w:type="dxa"/>
              <w:right w:w="43" w:type="dxa"/>
            </w:tcMar>
          </w:tcPr>
          <w:p w14:paraId="21C9387C" w14:textId="77777777" w:rsidR="0089264D" w:rsidRPr="00B40C4C" w:rsidRDefault="0089264D" w:rsidP="009137DA">
            <w:r w:rsidRPr="00B40C4C">
              <w:rPr>
                <w:rStyle w:val="kursiv"/>
              </w:rPr>
              <w:t>Postene 70–89</w:t>
            </w:r>
          </w:p>
        </w:tc>
        <w:tc>
          <w:tcPr>
            <w:tcW w:w="1400" w:type="dxa"/>
            <w:tcBorders>
              <w:top w:val="nil"/>
              <w:left w:val="nil"/>
              <w:bottom w:val="nil"/>
              <w:right w:val="nil"/>
            </w:tcBorders>
            <w:tcMar>
              <w:top w:w="128" w:type="dxa"/>
              <w:left w:w="43" w:type="dxa"/>
              <w:bottom w:w="43" w:type="dxa"/>
              <w:right w:w="43" w:type="dxa"/>
            </w:tcMar>
            <w:vAlign w:val="bottom"/>
          </w:tcPr>
          <w:p w14:paraId="3F88C025" w14:textId="77777777" w:rsidR="0089264D" w:rsidRPr="00B40C4C" w:rsidRDefault="0089264D" w:rsidP="00C14A22">
            <w:pPr>
              <w:jc w:val="right"/>
            </w:pPr>
          </w:p>
        </w:tc>
        <w:tc>
          <w:tcPr>
            <w:tcW w:w="1400" w:type="dxa"/>
            <w:tcBorders>
              <w:top w:val="nil"/>
              <w:left w:val="nil"/>
              <w:bottom w:val="nil"/>
              <w:right w:val="nil"/>
            </w:tcBorders>
            <w:tcMar>
              <w:top w:w="128" w:type="dxa"/>
              <w:left w:w="43" w:type="dxa"/>
              <w:bottom w:w="43" w:type="dxa"/>
              <w:right w:w="43" w:type="dxa"/>
            </w:tcMar>
            <w:vAlign w:val="bottom"/>
          </w:tcPr>
          <w:p w14:paraId="7C400FC6" w14:textId="77777777" w:rsidR="0089264D" w:rsidRPr="00B40C4C" w:rsidRDefault="0089264D" w:rsidP="00C14A22">
            <w:pPr>
              <w:jc w:val="right"/>
            </w:pPr>
          </w:p>
        </w:tc>
        <w:tc>
          <w:tcPr>
            <w:tcW w:w="1400" w:type="dxa"/>
            <w:tcBorders>
              <w:top w:val="nil"/>
              <w:left w:val="nil"/>
              <w:bottom w:val="nil"/>
              <w:right w:val="nil"/>
            </w:tcBorders>
            <w:tcMar>
              <w:top w:w="128" w:type="dxa"/>
              <w:left w:w="43" w:type="dxa"/>
              <w:bottom w:w="43" w:type="dxa"/>
              <w:right w:w="43" w:type="dxa"/>
            </w:tcMar>
            <w:vAlign w:val="bottom"/>
          </w:tcPr>
          <w:p w14:paraId="40AA11F2" w14:textId="77777777" w:rsidR="0089264D" w:rsidRPr="00B40C4C" w:rsidRDefault="0089264D" w:rsidP="00C14A22">
            <w:pPr>
              <w:jc w:val="right"/>
            </w:pPr>
          </w:p>
        </w:tc>
      </w:tr>
      <w:tr w:rsidR="00446E55" w:rsidRPr="00B40C4C" w14:paraId="2487DA5D" w14:textId="77777777">
        <w:trPr>
          <w:trHeight w:val="380"/>
        </w:trPr>
        <w:tc>
          <w:tcPr>
            <w:tcW w:w="5320" w:type="dxa"/>
            <w:tcBorders>
              <w:top w:val="nil"/>
              <w:left w:val="nil"/>
              <w:bottom w:val="nil"/>
              <w:right w:val="nil"/>
            </w:tcBorders>
            <w:tcMar>
              <w:top w:w="128" w:type="dxa"/>
              <w:left w:w="43" w:type="dxa"/>
              <w:bottom w:w="43" w:type="dxa"/>
              <w:right w:w="43" w:type="dxa"/>
            </w:tcMar>
          </w:tcPr>
          <w:p w14:paraId="485B2BAF" w14:textId="77777777" w:rsidR="0089264D" w:rsidRPr="00B40C4C" w:rsidRDefault="0089264D" w:rsidP="009137DA">
            <w:r w:rsidRPr="00B40C4C">
              <w:t>Folketrygden</w:t>
            </w:r>
          </w:p>
        </w:tc>
        <w:tc>
          <w:tcPr>
            <w:tcW w:w="1400" w:type="dxa"/>
            <w:tcBorders>
              <w:top w:val="nil"/>
              <w:left w:val="nil"/>
              <w:bottom w:val="nil"/>
              <w:right w:val="nil"/>
            </w:tcBorders>
            <w:tcMar>
              <w:top w:w="128" w:type="dxa"/>
              <w:left w:w="43" w:type="dxa"/>
              <w:bottom w:w="43" w:type="dxa"/>
              <w:right w:w="43" w:type="dxa"/>
            </w:tcMar>
            <w:vAlign w:val="bottom"/>
          </w:tcPr>
          <w:p w14:paraId="6CA7AD77" w14:textId="77777777" w:rsidR="0089264D" w:rsidRPr="00B40C4C" w:rsidRDefault="0089264D" w:rsidP="00C14A22">
            <w:pPr>
              <w:jc w:val="right"/>
            </w:pPr>
            <w:r w:rsidRPr="00B40C4C">
              <w:t>651,1</w:t>
            </w:r>
          </w:p>
        </w:tc>
        <w:tc>
          <w:tcPr>
            <w:tcW w:w="1400" w:type="dxa"/>
            <w:tcBorders>
              <w:top w:val="nil"/>
              <w:left w:val="nil"/>
              <w:bottom w:val="nil"/>
              <w:right w:val="nil"/>
            </w:tcBorders>
            <w:tcMar>
              <w:top w:w="128" w:type="dxa"/>
              <w:left w:w="43" w:type="dxa"/>
              <w:bottom w:w="43" w:type="dxa"/>
              <w:right w:w="43" w:type="dxa"/>
            </w:tcMar>
            <w:vAlign w:val="bottom"/>
          </w:tcPr>
          <w:p w14:paraId="77B6A6B6" w14:textId="77777777" w:rsidR="0089264D" w:rsidRPr="00B40C4C" w:rsidRDefault="0089264D" w:rsidP="00C14A22">
            <w:pPr>
              <w:jc w:val="right"/>
            </w:pPr>
            <w:r w:rsidRPr="00B40C4C">
              <w:t>701,3</w:t>
            </w:r>
          </w:p>
        </w:tc>
        <w:tc>
          <w:tcPr>
            <w:tcW w:w="1400" w:type="dxa"/>
            <w:tcBorders>
              <w:top w:val="nil"/>
              <w:left w:val="nil"/>
              <w:bottom w:val="nil"/>
              <w:right w:val="nil"/>
            </w:tcBorders>
            <w:tcMar>
              <w:top w:w="128" w:type="dxa"/>
              <w:left w:w="43" w:type="dxa"/>
              <w:bottom w:w="43" w:type="dxa"/>
              <w:right w:w="43" w:type="dxa"/>
            </w:tcMar>
            <w:vAlign w:val="bottom"/>
          </w:tcPr>
          <w:p w14:paraId="35269751" w14:textId="77777777" w:rsidR="0089264D" w:rsidRPr="00B40C4C" w:rsidRDefault="0089264D" w:rsidP="00C14A22">
            <w:pPr>
              <w:jc w:val="right"/>
            </w:pPr>
            <w:r w:rsidRPr="00B40C4C">
              <w:t>7,7</w:t>
            </w:r>
          </w:p>
        </w:tc>
      </w:tr>
      <w:tr w:rsidR="00446E55" w:rsidRPr="00B40C4C" w14:paraId="1F586D6A" w14:textId="77777777">
        <w:trPr>
          <w:trHeight w:val="380"/>
        </w:trPr>
        <w:tc>
          <w:tcPr>
            <w:tcW w:w="5320" w:type="dxa"/>
            <w:tcBorders>
              <w:top w:val="nil"/>
              <w:left w:val="nil"/>
              <w:bottom w:val="nil"/>
              <w:right w:val="nil"/>
            </w:tcBorders>
            <w:tcMar>
              <w:top w:w="128" w:type="dxa"/>
              <w:left w:w="43" w:type="dxa"/>
              <w:bottom w:w="43" w:type="dxa"/>
              <w:right w:w="43" w:type="dxa"/>
            </w:tcMar>
          </w:tcPr>
          <w:p w14:paraId="0AD0F6C2" w14:textId="77777777" w:rsidR="0089264D" w:rsidRPr="00B40C4C" w:rsidRDefault="0089264D" w:rsidP="009137DA">
            <w:r w:rsidRPr="00B40C4C">
              <w:t>Regionale helseforetak</w:t>
            </w:r>
          </w:p>
        </w:tc>
        <w:tc>
          <w:tcPr>
            <w:tcW w:w="1400" w:type="dxa"/>
            <w:tcBorders>
              <w:top w:val="nil"/>
              <w:left w:val="nil"/>
              <w:bottom w:val="nil"/>
              <w:right w:val="nil"/>
            </w:tcBorders>
            <w:tcMar>
              <w:top w:w="128" w:type="dxa"/>
              <w:left w:w="43" w:type="dxa"/>
              <w:bottom w:w="43" w:type="dxa"/>
              <w:right w:w="43" w:type="dxa"/>
            </w:tcMar>
            <w:vAlign w:val="bottom"/>
          </w:tcPr>
          <w:p w14:paraId="0D972335" w14:textId="77777777" w:rsidR="0089264D" w:rsidRPr="00B40C4C" w:rsidRDefault="0089264D" w:rsidP="00C14A22">
            <w:pPr>
              <w:jc w:val="right"/>
            </w:pPr>
            <w:r w:rsidRPr="00B40C4C">
              <w:t>215,2</w:t>
            </w:r>
          </w:p>
        </w:tc>
        <w:tc>
          <w:tcPr>
            <w:tcW w:w="1400" w:type="dxa"/>
            <w:tcBorders>
              <w:top w:val="nil"/>
              <w:left w:val="nil"/>
              <w:bottom w:val="nil"/>
              <w:right w:val="nil"/>
            </w:tcBorders>
            <w:tcMar>
              <w:top w:w="128" w:type="dxa"/>
              <w:left w:w="43" w:type="dxa"/>
              <w:bottom w:w="43" w:type="dxa"/>
              <w:right w:w="43" w:type="dxa"/>
            </w:tcMar>
            <w:vAlign w:val="bottom"/>
          </w:tcPr>
          <w:p w14:paraId="7A2E5A9A" w14:textId="77777777" w:rsidR="0089264D" w:rsidRPr="00B40C4C" w:rsidRDefault="0089264D" w:rsidP="00C14A22">
            <w:pPr>
              <w:jc w:val="right"/>
            </w:pPr>
            <w:r w:rsidRPr="00B40C4C">
              <w:t>228,4</w:t>
            </w:r>
          </w:p>
        </w:tc>
        <w:tc>
          <w:tcPr>
            <w:tcW w:w="1400" w:type="dxa"/>
            <w:tcBorders>
              <w:top w:val="nil"/>
              <w:left w:val="nil"/>
              <w:bottom w:val="nil"/>
              <w:right w:val="nil"/>
            </w:tcBorders>
            <w:tcMar>
              <w:top w:w="128" w:type="dxa"/>
              <w:left w:w="43" w:type="dxa"/>
              <w:bottom w:w="43" w:type="dxa"/>
              <w:right w:w="43" w:type="dxa"/>
            </w:tcMar>
            <w:vAlign w:val="bottom"/>
          </w:tcPr>
          <w:p w14:paraId="5F56C88B" w14:textId="77777777" w:rsidR="0089264D" w:rsidRPr="00B40C4C" w:rsidRDefault="0089264D" w:rsidP="00C14A22">
            <w:pPr>
              <w:jc w:val="right"/>
            </w:pPr>
            <w:r w:rsidRPr="00B40C4C">
              <w:t>6,1</w:t>
            </w:r>
          </w:p>
        </w:tc>
      </w:tr>
      <w:tr w:rsidR="00446E55" w:rsidRPr="00B40C4C" w14:paraId="610789C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E6A4B16" w14:textId="77777777" w:rsidR="0089264D" w:rsidRPr="00B40C4C" w:rsidRDefault="0089264D" w:rsidP="009137DA">
            <w:r w:rsidRPr="00B40C4C">
              <w:t>Øvrige overføringer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CF3AB8" w14:textId="77777777" w:rsidR="0089264D" w:rsidRPr="00B40C4C" w:rsidRDefault="0089264D" w:rsidP="00C14A22">
            <w:pPr>
              <w:jc w:val="right"/>
            </w:pPr>
            <w:r w:rsidRPr="00B40C4C">
              <w:t>283,6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0C99BC" w14:textId="77777777" w:rsidR="0089264D" w:rsidRPr="00B40C4C" w:rsidRDefault="0089264D" w:rsidP="00C14A22">
            <w:pPr>
              <w:jc w:val="right"/>
            </w:pPr>
            <w:r w:rsidRPr="00B40C4C">
              <w:t>297,6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72828F" w14:textId="77777777" w:rsidR="0089264D" w:rsidRPr="00B40C4C" w:rsidRDefault="0089264D" w:rsidP="00C14A22">
            <w:pPr>
              <w:jc w:val="right"/>
            </w:pPr>
            <w:r w:rsidRPr="00B40C4C">
              <w:t>4,9</w:t>
            </w:r>
          </w:p>
        </w:tc>
      </w:tr>
      <w:tr w:rsidR="00446E55" w:rsidRPr="00B40C4C" w14:paraId="78AC4BF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93E8637" w14:textId="77777777" w:rsidR="0089264D" w:rsidRPr="00B40C4C" w:rsidRDefault="0089264D" w:rsidP="009137DA">
            <w:r w:rsidRPr="00B40C4C">
              <w:t>Sum andre overføringer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FD8C6" w14:textId="77777777" w:rsidR="0089264D" w:rsidRPr="00B40C4C" w:rsidRDefault="0089264D" w:rsidP="00C14A22">
            <w:pPr>
              <w:jc w:val="right"/>
            </w:pPr>
            <w:r w:rsidRPr="00B40C4C">
              <w:t>1 149,9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C1A3D" w14:textId="77777777" w:rsidR="0089264D" w:rsidRPr="00B40C4C" w:rsidRDefault="0089264D" w:rsidP="00C14A22">
            <w:pPr>
              <w:jc w:val="right"/>
            </w:pPr>
            <w:r w:rsidRPr="00B40C4C">
              <w:t>1 227,3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78F2C" w14:textId="77777777" w:rsidR="0089264D" w:rsidRPr="00B40C4C" w:rsidRDefault="0089264D" w:rsidP="00C14A22">
            <w:pPr>
              <w:jc w:val="right"/>
            </w:pPr>
            <w:r w:rsidRPr="00B40C4C">
              <w:t>6,7</w:t>
            </w:r>
          </w:p>
        </w:tc>
      </w:tr>
      <w:tr w:rsidR="00446E55" w:rsidRPr="00B40C4C" w14:paraId="6B641BCF"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4EA6F44" w14:textId="77777777" w:rsidR="0089264D" w:rsidRPr="00B40C4C" w:rsidRDefault="0089264D" w:rsidP="009137DA">
            <w:r w:rsidRPr="00B40C4C">
              <w:t>Sum overføringer til andre (postene 50–89)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BB29FE" w14:textId="77777777" w:rsidR="0089264D" w:rsidRPr="00B40C4C" w:rsidRDefault="0089264D" w:rsidP="00C14A22">
            <w:pPr>
              <w:jc w:val="right"/>
            </w:pPr>
            <w:r w:rsidRPr="00B40C4C">
              <w:t>2 391,4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46C826" w14:textId="77777777" w:rsidR="0089264D" w:rsidRPr="00B40C4C" w:rsidRDefault="0089264D" w:rsidP="00C14A22">
            <w:pPr>
              <w:jc w:val="right"/>
            </w:pPr>
            <w:r w:rsidRPr="00B40C4C">
              <w:t>2 285,4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79093D" w14:textId="77777777" w:rsidR="0089264D" w:rsidRPr="00B40C4C" w:rsidRDefault="0089264D" w:rsidP="00C14A22">
            <w:pPr>
              <w:jc w:val="right"/>
            </w:pPr>
            <w:r w:rsidRPr="00B40C4C">
              <w:t>-4,4</w:t>
            </w:r>
          </w:p>
        </w:tc>
      </w:tr>
    </w:tbl>
    <w:p w14:paraId="6029D321" w14:textId="77777777" w:rsidR="0089264D" w:rsidRPr="00B40C4C" w:rsidRDefault="0089264D" w:rsidP="00503FD6">
      <w:pPr>
        <w:pStyle w:val="Kilde"/>
      </w:pPr>
      <w:r w:rsidRPr="00B40C4C">
        <w:t>Kilde: Finansdepartementet.</w:t>
      </w:r>
    </w:p>
    <w:p w14:paraId="3F959080" w14:textId="77777777" w:rsidR="0089264D" w:rsidRPr="00B40C4C" w:rsidRDefault="0089264D" w:rsidP="009137DA">
      <w:r w:rsidRPr="00B40C4C">
        <w:t>Den største bevilgningen på 50-postene er overføringen fra statsbudsjettet til Statens pensjonsfond utland. Denne overføringen tilsvarer statens netto kontantstrøm fra petroleumsvirksomheten.</w:t>
      </w:r>
    </w:p>
    <w:p w14:paraId="67D54D79" w14:textId="77777777" w:rsidR="0089264D" w:rsidRPr="00B40C4C" w:rsidRDefault="0089264D" w:rsidP="009137DA">
      <w:r w:rsidRPr="00B40C4C">
        <w:t>Postene 50–59 brukes også til overføringer til statlige institusjoner hvor drifts- og investeringsutgifter gis som en netto bevilgning. Slike institusjoner er underlagt departemental instruksjonsmyndighet og defineres ikke som selvstendige rettssubjekter. Universitetene og de statlige høyskolene utgjør hovedparten av de nettobudsjetterte virksomhetene. Norges forskningsråd foreslås bruttobudsjettert fra 2025, jf. nærmere omtale i Prop. 1 S (2024–2025) for Kunnskapsdepartementet. Dette forklarer mye av reduksjonen i overføringer til andre statsregnskap sammenlignet med Saldert budsjett 2024. Det vises til vedlegg 4 for nærmere oversikt over den samlede aktiviteten i disse virksomhetene og spesifikasjon av kontantbeholdningen i virksomhetene.</w:t>
      </w:r>
    </w:p>
    <w:p w14:paraId="7D0A0607" w14:textId="77777777" w:rsidR="0089264D" w:rsidRPr="00B40C4C" w:rsidRDefault="0089264D" w:rsidP="009137DA">
      <w:r w:rsidRPr="00B40C4C">
        <w:t>Overføringer til statlige fond eller avsetningskonti i Norges Bank budsjetteres også på overføringspostene til andre statsregnskap (postene 50–59). Når Stortinget har vedtatt en bevilgning, overfører det aktuelle departement midlene til fondet, og utbetaling fra fondene skjer dels i budsjettåret og dels i påfølgende år.</w:t>
      </w:r>
    </w:p>
    <w:p w14:paraId="04962A0A" w14:textId="77777777" w:rsidR="0089264D" w:rsidRPr="00B40C4C" w:rsidRDefault="0089264D" w:rsidP="009137DA">
      <w:r w:rsidRPr="00B40C4C">
        <w:t>Postene 60–69 omfatter overføring til kommunenes og fylkeskommunenes forvaltningsbudsjetter. Overføringer til kommunesektoren gis dels som rammetilskudd over Kommunal- og distriktsdepartementets budsjett og dels som øremerkede tilskudd som bevilges over flere departementers budsjetter. Kommunesektoren har i tillegg inntekter fra blant annet skatter og gebyrer.</w:t>
      </w:r>
    </w:p>
    <w:p w14:paraId="0FD77FE7" w14:textId="77777777" w:rsidR="0089264D" w:rsidRPr="00B40C4C" w:rsidRDefault="0089264D" w:rsidP="009137DA">
      <w:r w:rsidRPr="00B40C4C">
        <w:t xml:space="preserve">Utgiftspostene 70–89 omfatter overføringer til private, for eksempel husholdninger, organisasjoner, private bedrifter mv. I budsjettforslaget for 2025 er 50,2 pst. av bevilgningene på disse postene utgifter under folketrygden. Postene omfatter også overføringer til statlige foretak som er organisert som selvstendige rettssubjekter. Dette gjelder blant annet tilskudd til de regionale </w:t>
      </w:r>
      <w:r w:rsidRPr="00B40C4C">
        <w:lastRenderedPageBreak/>
        <w:t>helseforetakene, Nye Veier AS og Bane NOR SF. Øvrige overføringer til private inkluderer et bredt spekter av ordninger som er forskjellige med hensyn til målgrupper, formål og bevilgningsstørrelse. Eksempler på slike overføringer er barnetrygd, kontantstøtte, AFP-tilskudd, tilskudd til internasjonale organisasjoner, bistandsmidler og renter på innenlandsk statsgjeld.</w:t>
      </w:r>
    </w:p>
    <w:p w14:paraId="59527238" w14:textId="77777777" w:rsidR="0089264D" w:rsidRPr="00B40C4C" w:rsidRDefault="0089264D" w:rsidP="00D100D4">
      <w:pPr>
        <w:pStyle w:val="Overskrift3"/>
      </w:pPr>
      <w:r w:rsidRPr="00B40C4C">
        <w:t>Utlån, statsgjeld mv. (postene 90–99)</w:t>
      </w:r>
    </w:p>
    <w:p w14:paraId="4AF4BC1D" w14:textId="77777777" w:rsidR="0089264D" w:rsidRDefault="0089264D" w:rsidP="009137DA">
      <w:r w:rsidRPr="00B40C4C">
        <w:t>Postene 90–99 på statsbudsjettets utgiftsside inneholder bevilgninger som endrer sammensetningen av statens formue i kapitalregnskapet. Lån mv. til statsbankene i tabell 3.12 omfatter utlån gjennom Husbanken og Statens lånekasse for utdanning, samt lån til Innovasjon Norge og SIVA. Utlån under eksportfinansieringsordningen som forvaltes av Eksportfinansiering Norge, er også medregnet her.</w:t>
      </w:r>
    </w:p>
    <w:p w14:paraId="69F836C1" w14:textId="72598BF6" w:rsidR="00C27D9F" w:rsidRPr="00B40C4C" w:rsidRDefault="00C27D9F" w:rsidP="00C27D9F">
      <w:pPr>
        <w:pStyle w:val="tabell-tittel"/>
      </w:pPr>
      <w:r w:rsidRPr="00B40C4C">
        <w:t>Utlån, statsgjeld mv. (postene 90–99)</w:t>
      </w:r>
    </w:p>
    <w:p w14:paraId="29E18259"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6691B1A1"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2A3C4E39" w14:textId="77777777" w:rsidR="0089264D" w:rsidRPr="00B40C4C" w:rsidRDefault="0089264D" w:rsidP="002A49B7">
            <w:pPr>
              <w:jc w:val="right"/>
            </w:pPr>
            <w:r w:rsidRPr="00B40C4C">
              <w:t>Mrd. kroner</w:t>
            </w:r>
          </w:p>
        </w:tc>
      </w:tr>
      <w:tr w:rsidR="00446E55" w:rsidRPr="00B40C4C" w14:paraId="637032AD"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E584DEB"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B227CF" w14:textId="77777777" w:rsidR="0089264D" w:rsidRPr="00B40C4C" w:rsidRDefault="0089264D" w:rsidP="002A49B7">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ADF85A" w14:textId="77777777" w:rsidR="0089264D" w:rsidRPr="00B40C4C" w:rsidRDefault="0089264D" w:rsidP="002A49B7">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1D91D4" w14:textId="77777777" w:rsidR="0089264D" w:rsidRPr="00B40C4C" w:rsidRDefault="0089264D" w:rsidP="002A49B7">
            <w:pPr>
              <w:jc w:val="right"/>
            </w:pPr>
            <w:r w:rsidRPr="00B40C4C">
              <w:t>Endring i pst.</w:t>
            </w:r>
          </w:p>
        </w:tc>
      </w:tr>
      <w:tr w:rsidR="00446E55" w:rsidRPr="00B40C4C" w14:paraId="07A9324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2550DAF" w14:textId="77777777" w:rsidR="0089264D" w:rsidRPr="00B40C4C" w:rsidRDefault="0089264D" w:rsidP="009137DA">
            <w:r w:rsidRPr="00B40C4C">
              <w:t>Lån mv. til statsbankene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FACF8F" w14:textId="77777777" w:rsidR="0089264D" w:rsidRPr="00B40C4C" w:rsidRDefault="0089264D" w:rsidP="002A49B7">
            <w:pPr>
              <w:jc w:val="right"/>
            </w:pPr>
            <w:r w:rsidRPr="00B40C4C">
              <w:t>136,5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F98ABF" w14:textId="77777777" w:rsidR="0089264D" w:rsidRPr="00B40C4C" w:rsidRDefault="0089264D" w:rsidP="002A49B7">
            <w:pPr>
              <w:jc w:val="right"/>
            </w:pPr>
            <w:r w:rsidRPr="00B40C4C">
              <w:t>151,7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4CAD82" w14:textId="77777777" w:rsidR="0089264D" w:rsidRPr="00B40C4C" w:rsidRDefault="0089264D" w:rsidP="002A49B7">
            <w:pPr>
              <w:jc w:val="right"/>
            </w:pPr>
            <w:r w:rsidRPr="00B40C4C">
              <w:t>11,2</w:t>
            </w:r>
          </w:p>
        </w:tc>
      </w:tr>
      <w:tr w:rsidR="00446E55" w:rsidRPr="00B40C4C" w14:paraId="2B75F5A7" w14:textId="77777777">
        <w:trPr>
          <w:trHeight w:val="380"/>
        </w:trPr>
        <w:tc>
          <w:tcPr>
            <w:tcW w:w="5320" w:type="dxa"/>
            <w:tcBorders>
              <w:top w:val="nil"/>
              <w:left w:val="nil"/>
              <w:bottom w:val="nil"/>
              <w:right w:val="nil"/>
            </w:tcBorders>
            <w:tcMar>
              <w:top w:w="128" w:type="dxa"/>
              <w:left w:w="43" w:type="dxa"/>
              <w:bottom w:w="43" w:type="dxa"/>
              <w:right w:w="43" w:type="dxa"/>
            </w:tcMar>
          </w:tcPr>
          <w:p w14:paraId="00FA0C9C" w14:textId="77777777" w:rsidR="0089264D" w:rsidRPr="00B40C4C" w:rsidRDefault="0089264D" w:rsidP="009137DA">
            <w:r w:rsidRPr="00B40C4C">
              <w:t>Boliglånsordningen i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13C26F1A" w14:textId="77777777" w:rsidR="0089264D" w:rsidRPr="00B40C4C" w:rsidRDefault="0089264D" w:rsidP="002A49B7">
            <w:pPr>
              <w:jc w:val="right"/>
            </w:pPr>
            <w:r w:rsidRPr="00B40C4C">
              <w:t>19,4</w:t>
            </w:r>
          </w:p>
        </w:tc>
        <w:tc>
          <w:tcPr>
            <w:tcW w:w="1400" w:type="dxa"/>
            <w:tcBorders>
              <w:top w:val="nil"/>
              <w:left w:val="nil"/>
              <w:bottom w:val="nil"/>
              <w:right w:val="nil"/>
            </w:tcBorders>
            <w:tcMar>
              <w:top w:w="128" w:type="dxa"/>
              <w:left w:w="43" w:type="dxa"/>
              <w:bottom w:w="43" w:type="dxa"/>
              <w:right w:w="43" w:type="dxa"/>
            </w:tcMar>
            <w:vAlign w:val="bottom"/>
          </w:tcPr>
          <w:p w14:paraId="252CF54A" w14:textId="77777777" w:rsidR="0089264D" w:rsidRPr="00B40C4C" w:rsidRDefault="0089264D" w:rsidP="002A49B7">
            <w:pPr>
              <w:jc w:val="right"/>
            </w:pPr>
            <w:r w:rsidRPr="00B40C4C">
              <w:t>7,6</w:t>
            </w:r>
          </w:p>
        </w:tc>
        <w:tc>
          <w:tcPr>
            <w:tcW w:w="1400" w:type="dxa"/>
            <w:tcBorders>
              <w:top w:val="nil"/>
              <w:left w:val="nil"/>
              <w:bottom w:val="nil"/>
              <w:right w:val="nil"/>
            </w:tcBorders>
            <w:tcMar>
              <w:top w:w="128" w:type="dxa"/>
              <w:left w:w="43" w:type="dxa"/>
              <w:bottom w:w="43" w:type="dxa"/>
              <w:right w:w="43" w:type="dxa"/>
            </w:tcMar>
            <w:vAlign w:val="bottom"/>
          </w:tcPr>
          <w:p w14:paraId="48CAE9BE" w14:textId="77777777" w:rsidR="0089264D" w:rsidRPr="00B40C4C" w:rsidRDefault="0089264D" w:rsidP="002A49B7">
            <w:pPr>
              <w:jc w:val="right"/>
            </w:pPr>
            <w:r w:rsidRPr="00B40C4C">
              <w:t>-60,8</w:t>
            </w:r>
          </w:p>
        </w:tc>
      </w:tr>
      <w:tr w:rsidR="00446E55" w:rsidRPr="00B40C4C" w14:paraId="75B5972D" w14:textId="77777777">
        <w:trPr>
          <w:trHeight w:val="380"/>
        </w:trPr>
        <w:tc>
          <w:tcPr>
            <w:tcW w:w="5320" w:type="dxa"/>
            <w:tcBorders>
              <w:top w:val="nil"/>
              <w:left w:val="nil"/>
              <w:bottom w:val="nil"/>
              <w:right w:val="nil"/>
            </w:tcBorders>
            <w:tcMar>
              <w:top w:w="128" w:type="dxa"/>
              <w:left w:w="43" w:type="dxa"/>
              <w:bottom w:w="43" w:type="dxa"/>
              <w:right w:w="43" w:type="dxa"/>
            </w:tcMar>
          </w:tcPr>
          <w:p w14:paraId="675DDEBC" w14:textId="77777777" w:rsidR="0089264D" w:rsidRPr="00B40C4C" w:rsidRDefault="0089264D" w:rsidP="009137DA">
            <w:r w:rsidRPr="00B40C4C">
              <w:t>Avdrag innenlandsk statsgjeld</w:t>
            </w:r>
          </w:p>
        </w:tc>
        <w:tc>
          <w:tcPr>
            <w:tcW w:w="1400" w:type="dxa"/>
            <w:tcBorders>
              <w:top w:val="nil"/>
              <w:left w:val="nil"/>
              <w:bottom w:val="nil"/>
              <w:right w:val="nil"/>
            </w:tcBorders>
            <w:tcMar>
              <w:top w:w="128" w:type="dxa"/>
              <w:left w:w="43" w:type="dxa"/>
              <w:bottom w:w="43" w:type="dxa"/>
              <w:right w:w="43" w:type="dxa"/>
            </w:tcMar>
            <w:vAlign w:val="bottom"/>
          </w:tcPr>
          <w:p w14:paraId="1736AEB0" w14:textId="77777777" w:rsidR="0089264D" w:rsidRPr="00B40C4C" w:rsidRDefault="0089264D" w:rsidP="002A49B7">
            <w:pPr>
              <w:jc w:val="right"/>
            </w:pPr>
            <w:r w:rsidRPr="00B40C4C">
              <w:t>68,0</w:t>
            </w:r>
          </w:p>
        </w:tc>
        <w:tc>
          <w:tcPr>
            <w:tcW w:w="1400" w:type="dxa"/>
            <w:tcBorders>
              <w:top w:val="nil"/>
              <w:left w:val="nil"/>
              <w:bottom w:val="nil"/>
              <w:right w:val="nil"/>
            </w:tcBorders>
            <w:tcMar>
              <w:top w:w="128" w:type="dxa"/>
              <w:left w:w="43" w:type="dxa"/>
              <w:bottom w:w="43" w:type="dxa"/>
              <w:right w:w="43" w:type="dxa"/>
            </w:tcMar>
            <w:vAlign w:val="bottom"/>
          </w:tcPr>
          <w:p w14:paraId="27D847FE" w14:textId="77777777" w:rsidR="0089264D" w:rsidRPr="00B40C4C" w:rsidRDefault="0089264D" w:rsidP="002A49B7">
            <w:pPr>
              <w:jc w:val="right"/>
            </w:pPr>
            <w:r w:rsidRPr="00B40C4C">
              <w:t>63,8</w:t>
            </w:r>
          </w:p>
        </w:tc>
        <w:tc>
          <w:tcPr>
            <w:tcW w:w="1400" w:type="dxa"/>
            <w:tcBorders>
              <w:top w:val="nil"/>
              <w:left w:val="nil"/>
              <w:bottom w:val="nil"/>
              <w:right w:val="nil"/>
            </w:tcBorders>
            <w:tcMar>
              <w:top w:w="128" w:type="dxa"/>
              <w:left w:w="43" w:type="dxa"/>
              <w:bottom w:w="43" w:type="dxa"/>
              <w:right w:w="43" w:type="dxa"/>
            </w:tcMar>
            <w:vAlign w:val="bottom"/>
          </w:tcPr>
          <w:p w14:paraId="2F4E9BA3" w14:textId="77777777" w:rsidR="0089264D" w:rsidRPr="00B40C4C" w:rsidRDefault="0089264D" w:rsidP="002A49B7">
            <w:pPr>
              <w:jc w:val="right"/>
            </w:pPr>
            <w:r w:rsidRPr="00B40C4C">
              <w:t>-6,2</w:t>
            </w:r>
          </w:p>
        </w:tc>
      </w:tr>
      <w:tr w:rsidR="00446E55" w:rsidRPr="00B40C4C" w14:paraId="7D787AC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27586D1" w14:textId="77777777" w:rsidR="0089264D" w:rsidRPr="00B40C4C" w:rsidRDefault="0089264D" w:rsidP="009137DA">
            <w:r w:rsidRPr="00B40C4C">
              <w:t>Andre lånetransaksjoner</w:t>
            </w:r>
            <w:r w:rsidRPr="00B40C4C">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C1E84E" w14:textId="77777777" w:rsidR="0089264D" w:rsidRPr="00B40C4C" w:rsidRDefault="0089264D" w:rsidP="002A49B7">
            <w:pPr>
              <w:jc w:val="right"/>
            </w:pPr>
            <w:r w:rsidRPr="00B40C4C">
              <w:t>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F9ACCA" w14:textId="77777777" w:rsidR="0089264D" w:rsidRPr="00B40C4C" w:rsidRDefault="0089264D" w:rsidP="002A49B7">
            <w:pPr>
              <w:jc w:val="right"/>
            </w:pPr>
            <w:r w:rsidRPr="00B40C4C">
              <w:t>84,1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667A8E" w14:textId="77777777" w:rsidR="0089264D" w:rsidRPr="00B40C4C" w:rsidRDefault="0089264D" w:rsidP="002A49B7">
            <w:pPr>
              <w:jc w:val="right"/>
            </w:pPr>
            <w:r w:rsidRPr="00B40C4C">
              <w:t>3 875,8</w:t>
            </w:r>
          </w:p>
        </w:tc>
      </w:tr>
      <w:tr w:rsidR="00446E55" w:rsidRPr="00B40C4C" w14:paraId="4F98449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20A45A0" w14:textId="77777777" w:rsidR="0089264D" w:rsidRPr="00B40C4C" w:rsidRDefault="0089264D" w:rsidP="009137DA">
            <w:r w:rsidRPr="00B40C4C">
              <w:t>Sum utlån, statsgjeld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DBE9A" w14:textId="77777777" w:rsidR="0089264D" w:rsidRPr="00B40C4C" w:rsidRDefault="0089264D" w:rsidP="002A49B7">
            <w:pPr>
              <w:jc w:val="right"/>
            </w:pPr>
            <w:r w:rsidRPr="00B40C4C">
              <w:t>226,0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5EB9F" w14:textId="77777777" w:rsidR="0089264D" w:rsidRPr="00B40C4C" w:rsidRDefault="0089264D" w:rsidP="002A49B7">
            <w:pPr>
              <w:jc w:val="right"/>
            </w:pPr>
            <w:r w:rsidRPr="00B40C4C">
              <w:t>307,3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CE5CB" w14:textId="77777777" w:rsidR="0089264D" w:rsidRPr="00B40C4C" w:rsidRDefault="0089264D" w:rsidP="002A49B7">
            <w:pPr>
              <w:jc w:val="right"/>
            </w:pPr>
            <w:r w:rsidRPr="00B40C4C">
              <w:t>36,0</w:t>
            </w:r>
          </w:p>
        </w:tc>
      </w:tr>
    </w:tbl>
    <w:p w14:paraId="7A8A8D09" w14:textId="77777777" w:rsidR="0089264D" w:rsidRPr="00B40C4C" w:rsidRDefault="0089264D" w:rsidP="00EC71B8">
      <w:pPr>
        <w:pStyle w:val="tabell-noter"/>
        <w:rPr>
          <w:rStyle w:val="skrift-hevet"/>
        </w:rPr>
      </w:pPr>
      <w:r w:rsidRPr="00B40C4C">
        <w:rPr>
          <w:rStyle w:val="skrift-hevet"/>
        </w:rPr>
        <w:t>1</w:t>
      </w:r>
      <w:r w:rsidRPr="00B40C4C">
        <w:tab/>
        <w:t>Medregnet tilbakeføring fra statens kontantbeholdning til Statens pensjonsfond utland i 2025.</w:t>
      </w:r>
    </w:p>
    <w:p w14:paraId="30519180" w14:textId="77777777" w:rsidR="0089264D" w:rsidRPr="00B40C4C" w:rsidRDefault="0089264D" w:rsidP="009137DA">
      <w:pPr>
        <w:pStyle w:val="Kilde"/>
      </w:pPr>
      <w:r w:rsidRPr="00B40C4C">
        <w:t>Kilde: Finansdepartementet.</w:t>
      </w:r>
    </w:p>
    <w:p w14:paraId="44479F76" w14:textId="77777777" w:rsidR="0089264D" w:rsidRPr="00B40C4C" w:rsidRDefault="0089264D" w:rsidP="009137DA">
      <w:r w:rsidRPr="00B40C4C">
        <w:t>Samlet øker utgiftene på postene 90–99 med 81,3 mrd. kroner sammenlignet med Saldert budsjett 2024. Dette skyldes i hovedsak at det budsjetteres med en tilbakeføring fra statens kontantbeholdning til Statens pensjonsfond utland med 82,1 mrd. kroner i 2025. Se nærmere omtale i avsnitt 8.1.</w:t>
      </w:r>
    </w:p>
    <w:p w14:paraId="0ABD420B" w14:textId="77777777" w:rsidR="0089264D" w:rsidRPr="00B40C4C" w:rsidRDefault="0089264D" w:rsidP="00D100D4">
      <w:pPr>
        <w:pStyle w:val="Overskrift2"/>
      </w:pPr>
      <w:r w:rsidRPr="00B40C4C">
        <w:t>Petroleumsvirksomhetens inntekter og utgifter</w:t>
      </w:r>
    </w:p>
    <w:p w14:paraId="199B611D" w14:textId="77777777" w:rsidR="0089264D" w:rsidRPr="00B40C4C" w:rsidRDefault="0089264D" w:rsidP="00D100D4">
      <w:pPr>
        <w:pStyle w:val="Overskrift3"/>
      </w:pPr>
      <w:r w:rsidRPr="00B40C4C">
        <w:t>Oversikt over petroleumsvirksomhetens inntekter og utgifter</w:t>
      </w:r>
    </w:p>
    <w:p w14:paraId="78E94317" w14:textId="77777777" w:rsidR="0089264D" w:rsidRDefault="0089264D" w:rsidP="009137DA">
      <w:r w:rsidRPr="00B40C4C">
        <w:t>Inntektene fra petroleumsvirksomheten omfatter skatt og avgift på utvinning, aksjeutbytte fra Equinor ASA og inntekter fra Statens direkte økonomiske engasjement (SDØE). Inntektene fra SDØE omfatter i hovedsak driftsresultat, kalkulatoriske avskrivninger og renter.</w:t>
      </w:r>
    </w:p>
    <w:p w14:paraId="7BCA90B4" w14:textId="251E483F" w:rsidR="00C27D9F" w:rsidRPr="00B40C4C" w:rsidRDefault="00C27D9F" w:rsidP="00C27D9F">
      <w:pPr>
        <w:pStyle w:val="tabell-tittel"/>
      </w:pPr>
      <w:r w:rsidRPr="00B40C4C">
        <w:lastRenderedPageBreak/>
        <w:t>Inntekter fra petroleumsvirksomheten</w:t>
      </w:r>
    </w:p>
    <w:p w14:paraId="27BFB3FB" w14:textId="77777777" w:rsidR="0089264D" w:rsidRPr="00B40C4C" w:rsidRDefault="0089264D" w:rsidP="009137DA">
      <w:pPr>
        <w:pStyle w:val="Tabellnavn"/>
      </w:pPr>
      <w:r w:rsidRPr="00B40C4C">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1560"/>
        <w:gridCol w:w="1160"/>
        <w:gridCol w:w="1200"/>
      </w:tblGrid>
      <w:tr w:rsidR="00446E55" w:rsidRPr="00B40C4C" w14:paraId="2DBA79C3" w14:textId="77777777" w:rsidTr="00C27D9F">
        <w:trPr>
          <w:trHeight w:val="360"/>
        </w:trPr>
        <w:tc>
          <w:tcPr>
            <w:tcW w:w="9560" w:type="dxa"/>
            <w:gridSpan w:val="4"/>
            <w:tcBorders>
              <w:top w:val="nil"/>
              <w:left w:val="nil"/>
              <w:bottom w:val="single" w:sz="4" w:space="0" w:color="000000"/>
              <w:right w:val="nil"/>
            </w:tcBorders>
            <w:tcMar>
              <w:top w:w="128" w:type="dxa"/>
              <w:left w:w="43" w:type="dxa"/>
              <w:bottom w:w="43" w:type="dxa"/>
              <w:right w:w="43" w:type="dxa"/>
            </w:tcMar>
            <w:vAlign w:val="bottom"/>
          </w:tcPr>
          <w:p w14:paraId="7FAD12E3" w14:textId="77777777" w:rsidR="0089264D" w:rsidRPr="00B40C4C" w:rsidRDefault="0089264D" w:rsidP="002A49B7">
            <w:pPr>
              <w:jc w:val="right"/>
            </w:pPr>
            <w:r w:rsidRPr="00B40C4C">
              <w:t>Mrd. kroner</w:t>
            </w:r>
          </w:p>
        </w:tc>
      </w:tr>
      <w:tr w:rsidR="00446E55" w:rsidRPr="00B40C4C" w14:paraId="2F9EB26B" w14:textId="77777777" w:rsidTr="00C27D9F">
        <w:trPr>
          <w:trHeight w:val="600"/>
        </w:trPr>
        <w:tc>
          <w:tcPr>
            <w:tcW w:w="5640" w:type="dxa"/>
            <w:tcBorders>
              <w:top w:val="nil"/>
              <w:left w:val="nil"/>
              <w:bottom w:val="single" w:sz="4" w:space="0" w:color="000000"/>
              <w:right w:val="nil"/>
            </w:tcBorders>
            <w:tcMar>
              <w:top w:w="128" w:type="dxa"/>
              <w:left w:w="43" w:type="dxa"/>
              <w:bottom w:w="43" w:type="dxa"/>
              <w:right w:w="43" w:type="dxa"/>
            </w:tcMar>
            <w:vAlign w:val="bottom"/>
          </w:tcPr>
          <w:p w14:paraId="65DE0BDF" w14:textId="77777777" w:rsidR="0089264D" w:rsidRPr="00B40C4C" w:rsidRDefault="0089264D" w:rsidP="009137DA"/>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27A68A5" w14:textId="77777777" w:rsidR="0089264D" w:rsidRPr="00B40C4C" w:rsidRDefault="0089264D" w:rsidP="002A49B7">
            <w:pPr>
              <w:jc w:val="right"/>
            </w:pPr>
            <w:r w:rsidRPr="00B40C4C">
              <w:t>Saldert budsjett 2024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0D345D" w14:textId="77777777" w:rsidR="0089264D" w:rsidRPr="00B40C4C" w:rsidRDefault="0089264D" w:rsidP="002A49B7">
            <w:pPr>
              <w:jc w:val="right"/>
            </w:pPr>
            <w:r w:rsidRPr="00B40C4C">
              <w:t>Gul bok 2025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E9EDD5A" w14:textId="77777777" w:rsidR="0089264D" w:rsidRPr="00B40C4C" w:rsidRDefault="0089264D" w:rsidP="002A49B7">
            <w:pPr>
              <w:jc w:val="right"/>
            </w:pPr>
            <w:r w:rsidRPr="00B40C4C">
              <w:t>Endring i pst.</w:t>
            </w:r>
          </w:p>
        </w:tc>
      </w:tr>
      <w:tr w:rsidR="00446E55" w:rsidRPr="00B40C4C" w14:paraId="5053CA69" w14:textId="77777777" w:rsidTr="00C27D9F">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762F7BEC" w14:textId="77777777" w:rsidR="0089264D" w:rsidRPr="00B40C4C" w:rsidRDefault="0089264D" w:rsidP="009137DA">
            <w:r w:rsidRPr="00B40C4C">
              <w:t>SDØE – driftsresultat</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16B210C3" w14:textId="77777777" w:rsidR="0089264D" w:rsidRPr="00B40C4C" w:rsidRDefault="0089264D" w:rsidP="002A49B7">
            <w:pPr>
              <w:jc w:val="right"/>
            </w:pPr>
            <w:r w:rsidRPr="00B40C4C">
              <w:t>295,9</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839BE6A" w14:textId="77777777" w:rsidR="0089264D" w:rsidRPr="00B40C4C" w:rsidRDefault="0089264D" w:rsidP="002A49B7">
            <w:pPr>
              <w:jc w:val="right"/>
            </w:pPr>
            <w:r w:rsidRPr="00B40C4C">
              <w:t>219,0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A4ABD79" w14:textId="77777777" w:rsidR="0089264D" w:rsidRPr="00B40C4C" w:rsidRDefault="0089264D" w:rsidP="002A49B7">
            <w:pPr>
              <w:jc w:val="right"/>
            </w:pPr>
            <w:r w:rsidRPr="00B40C4C">
              <w:t>-26,0</w:t>
            </w:r>
          </w:p>
        </w:tc>
      </w:tr>
      <w:tr w:rsidR="00446E55" w:rsidRPr="00B40C4C" w14:paraId="6F0088E5" w14:textId="77777777" w:rsidTr="00C27D9F">
        <w:trPr>
          <w:trHeight w:val="380"/>
        </w:trPr>
        <w:tc>
          <w:tcPr>
            <w:tcW w:w="5640" w:type="dxa"/>
            <w:tcBorders>
              <w:top w:val="nil"/>
              <w:left w:val="nil"/>
              <w:bottom w:val="nil"/>
              <w:right w:val="nil"/>
            </w:tcBorders>
            <w:tcMar>
              <w:top w:w="128" w:type="dxa"/>
              <w:left w:w="43" w:type="dxa"/>
              <w:bottom w:w="43" w:type="dxa"/>
              <w:right w:w="43" w:type="dxa"/>
            </w:tcMar>
          </w:tcPr>
          <w:p w14:paraId="3988F6DC" w14:textId="77777777" w:rsidR="0089264D" w:rsidRPr="00B40C4C" w:rsidRDefault="0089264D" w:rsidP="009137DA">
            <w:r w:rsidRPr="00B40C4C">
              <w:t>SDØE – avskrivninger og renter</w:t>
            </w:r>
          </w:p>
        </w:tc>
        <w:tc>
          <w:tcPr>
            <w:tcW w:w="1560" w:type="dxa"/>
            <w:tcBorders>
              <w:top w:val="nil"/>
              <w:left w:val="nil"/>
              <w:bottom w:val="nil"/>
              <w:right w:val="nil"/>
            </w:tcBorders>
            <w:tcMar>
              <w:top w:w="128" w:type="dxa"/>
              <w:left w:w="43" w:type="dxa"/>
              <w:bottom w:w="43" w:type="dxa"/>
              <w:right w:w="43" w:type="dxa"/>
            </w:tcMar>
            <w:vAlign w:val="bottom"/>
          </w:tcPr>
          <w:p w14:paraId="56733228" w14:textId="77777777" w:rsidR="0089264D" w:rsidRPr="00B40C4C" w:rsidRDefault="0089264D" w:rsidP="002A49B7">
            <w:pPr>
              <w:jc w:val="right"/>
            </w:pPr>
            <w:r w:rsidRPr="00B40C4C">
              <w:t>32,4</w:t>
            </w:r>
          </w:p>
        </w:tc>
        <w:tc>
          <w:tcPr>
            <w:tcW w:w="1160" w:type="dxa"/>
            <w:tcBorders>
              <w:top w:val="nil"/>
              <w:left w:val="nil"/>
              <w:bottom w:val="nil"/>
              <w:right w:val="nil"/>
            </w:tcBorders>
            <w:tcMar>
              <w:top w:w="128" w:type="dxa"/>
              <w:left w:w="43" w:type="dxa"/>
              <w:bottom w:w="43" w:type="dxa"/>
              <w:right w:w="43" w:type="dxa"/>
            </w:tcMar>
            <w:vAlign w:val="bottom"/>
          </w:tcPr>
          <w:p w14:paraId="1C581960" w14:textId="77777777" w:rsidR="0089264D" w:rsidRPr="00B40C4C" w:rsidRDefault="0089264D" w:rsidP="002A49B7">
            <w:pPr>
              <w:jc w:val="right"/>
            </w:pPr>
            <w:r w:rsidRPr="00B40C4C">
              <w:t>37,1</w:t>
            </w:r>
          </w:p>
        </w:tc>
        <w:tc>
          <w:tcPr>
            <w:tcW w:w="1200" w:type="dxa"/>
            <w:tcBorders>
              <w:top w:val="nil"/>
              <w:left w:val="nil"/>
              <w:bottom w:val="nil"/>
              <w:right w:val="nil"/>
            </w:tcBorders>
            <w:tcMar>
              <w:top w:w="128" w:type="dxa"/>
              <w:left w:w="43" w:type="dxa"/>
              <w:bottom w:w="43" w:type="dxa"/>
              <w:right w:w="43" w:type="dxa"/>
            </w:tcMar>
            <w:vAlign w:val="bottom"/>
          </w:tcPr>
          <w:p w14:paraId="7AD2407A" w14:textId="77777777" w:rsidR="0089264D" w:rsidRPr="00B40C4C" w:rsidRDefault="0089264D" w:rsidP="002A49B7">
            <w:pPr>
              <w:jc w:val="right"/>
            </w:pPr>
            <w:r w:rsidRPr="00B40C4C">
              <w:t>14,5</w:t>
            </w:r>
          </w:p>
        </w:tc>
      </w:tr>
      <w:tr w:rsidR="00446E55" w:rsidRPr="00B40C4C" w14:paraId="46EE7C14" w14:textId="77777777" w:rsidTr="00C27D9F">
        <w:trPr>
          <w:trHeight w:val="380"/>
        </w:trPr>
        <w:tc>
          <w:tcPr>
            <w:tcW w:w="5640" w:type="dxa"/>
            <w:tcBorders>
              <w:top w:val="nil"/>
              <w:left w:val="nil"/>
              <w:bottom w:val="nil"/>
              <w:right w:val="nil"/>
            </w:tcBorders>
            <w:tcMar>
              <w:top w:w="128" w:type="dxa"/>
              <w:left w:w="43" w:type="dxa"/>
              <w:bottom w:w="43" w:type="dxa"/>
              <w:right w:w="43" w:type="dxa"/>
            </w:tcMar>
          </w:tcPr>
          <w:p w14:paraId="0290ADB5" w14:textId="77777777" w:rsidR="0089264D" w:rsidRPr="00B40C4C" w:rsidRDefault="0089264D" w:rsidP="009137DA">
            <w:r w:rsidRPr="00B40C4C">
              <w:t>Skatt og avgift på utvinning, inkl. CO</w:t>
            </w:r>
            <w:r w:rsidRPr="00B40C4C">
              <w:rPr>
                <w:rStyle w:val="skrift-senket"/>
              </w:rPr>
              <w:t>2</w:t>
            </w:r>
            <w:r w:rsidRPr="00B40C4C">
              <w:t>-avgift og NO</w:t>
            </w:r>
            <w:r w:rsidRPr="00B40C4C">
              <w:rPr>
                <w:rStyle w:val="skrift-senket"/>
              </w:rPr>
              <w:t>x</w:t>
            </w:r>
            <w:r w:rsidRPr="00B40C4C">
              <w:t>-avgift</w:t>
            </w:r>
          </w:p>
        </w:tc>
        <w:tc>
          <w:tcPr>
            <w:tcW w:w="1560" w:type="dxa"/>
            <w:tcBorders>
              <w:top w:val="nil"/>
              <w:left w:val="nil"/>
              <w:bottom w:val="nil"/>
              <w:right w:val="nil"/>
            </w:tcBorders>
            <w:tcMar>
              <w:top w:w="128" w:type="dxa"/>
              <w:left w:w="43" w:type="dxa"/>
              <w:bottom w:w="43" w:type="dxa"/>
              <w:right w:w="43" w:type="dxa"/>
            </w:tcMar>
            <w:vAlign w:val="bottom"/>
          </w:tcPr>
          <w:p w14:paraId="0364BD9E" w14:textId="77777777" w:rsidR="0089264D" w:rsidRPr="00B40C4C" w:rsidRDefault="0089264D" w:rsidP="002A49B7">
            <w:pPr>
              <w:jc w:val="right"/>
            </w:pPr>
            <w:r w:rsidRPr="00B40C4C">
              <w:t>491,6</w:t>
            </w:r>
          </w:p>
        </w:tc>
        <w:tc>
          <w:tcPr>
            <w:tcW w:w="1160" w:type="dxa"/>
            <w:tcBorders>
              <w:top w:val="nil"/>
              <w:left w:val="nil"/>
              <w:bottom w:val="nil"/>
              <w:right w:val="nil"/>
            </w:tcBorders>
            <w:tcMar>
              <w:top w:w="128" w:type="dxa"/>
              <w:left w:w="43" w:type="dxa"/>
              <w:bottom w:w="43" w:type="dxa"/>
              <w:right w:w="43" w:type="dxa"/>
            </w:tcMar>
            <w:vAlign w:val="bottom"/>
          </w:tcPr>
          <w:p w14:paraId="4ACB071B" w14:textId="77777777" w:rsidR="0089264D" w:rsidRPr="00B40C4C" w:rsidRDefault="0089264D" w:rsidP="002A49B7">
            <w:pPr>
              <w:jc w:val="right"/>
            </w:pPr>
            <w:r w:rsidRPr="00B40C4C">
              <w:t>388,5</w:t>
            </w:r>
          </w:p>
        </w:tc>
        <w:tc>
          <w:tcPr>
            <w:tcW w:w="1200" w:type="dxa"/>
            <w:tcBorders>
              <w:top w:val="nil"/>
              <w:left w:val="nil"/>
              <w:bottom w:val="nil"/>
              <w:right w:val="nil"/>
            </w:tcBorders>
            <w:tcMar>
              <w:top w:w="128" w:type="dxa"/>
              <w:left w:w="43" w:type="dxa"/>
              <w:bottom w:w="43" w:type="dxa"/>
              <w:right w:w="43" w:type="dxa"/>
            </w:tcMar>
            <w:vAlign w:val="bottom"/>
          </w:tcPr>
          <w:p w14:paraId="69DC63D3" w14:textId="77777777" w:rsidR="0089264D" w:rsidRPr="00B40C4C" w:rsidRDefault="0089264D" w:rsidP="002A49B7">
            <w:pPr>
              <w:jc w:val="right"/>
            </w:pPr>
            <w:r w:rsidRPr="00B40C4C">
              <w:t>-21,0</w:t>
            </w:r>
          </w:p>
        </w:tc>
      </w:tr>
      <w:tr w:rsidR="00446E55" w:rsidRPr="00B40C4C" w14:paraId="6AB99D02" w14:textId="77777777" w:rsidTr="00C27D9F">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461AF0B8" w14:textId="77777777" w:rsidR="0089264D" w:rsidRPr="00B40C4C" w:rsidRDefault="0089264D" w:rsidP="009137DA">
            <w:r w:rsidRPr="00B40C4C">
              <w:t>Aksjeutbytte fra Equinor ASA</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2919A70" w14:textId="77777777" w:rsidR="0089264D" w:rsidRPr="00B40C4C" w:rsidRDefault="0089264D" w:rsidP="002A49B7">
            <w:pPr>
              <w:jc w:val="right"/>
            </w:pPr>
            <w:r w:rsidRPr="00B40C4C">
              <w:t>38,3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6DE7B1F" w14:textId="77777777" w:rsidR="0089264D" w:rsidRPr="00B40C4C" w:rsidRDefault="0089264D" w:rsidP="002A49B7">
            <w:pPr>
              <w:jc w:val="right"/>
            </w:pPr>
            <w:r w:rsidRPr="00B40C4C">
              <w:t>27,8</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0265C8E" w14:textId="77777777" w:rsidR="0089264D" w:rsidRPr="00B40C4C" w:rsidRDefault="0089264D" w:rsidP="002A49B7">
            <w:pPr>
              <w:jc w:val="right"/>
            </w:pPr>
            <w:r w:rsidRPr="00B40C4C">
              <w:t>-27,4</w:t>
            </w:r>
          </w:p>
        </w:tc>
      </w:tr>
      <w:tr w:rsidR="00446E55" w:rsidRPr="00B40C4C" w14:paraId="7D72B557" w14:textId="77777777" w:rsidTr="00C27D9F">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6DC9455E" w14:textId="77777777" w:rsidR="0089264D" w:rsidRPr="00B40C4C" w:rsidRDefault="0089264D" w:rsidP="009137DA">
            <w:r w:rsidRPr="00B40C4C">
              <w:t>Sum inntekter fra petroleumsvirksomheten</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719B6" w14:textId="77777777" w:rsidR="0089264D" w:rsidRPr="00B40C4C" w:rsidRDefault="0089264D" w:rsidP="002A49B7">
            <w:pPr>
              <w:jc w:val="right"/>
            </w:pPr>
            <w:r w:rsidRPr="00B40C4C">
              <w:t>858,2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250FB" w14:textId="77777777" w:rsidR="0089264D" w:rsidRPr="00B40C4C" w:rsidRDefault="0089264D" w:rsidP="002A49B7">
            <w:pPr>
              <w:jc w:val="right"/>
            </w:pPr>
            <w:r w:rsidRPr="00B40C4C">
              <w:t>672,4</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97C4E" w14:textId="77777777" w:rsidR="0089264D" w:rsidRPr="00B40C4C" w:rsidRDefault="0089264D" w:rsidP="002A49B7">
            <w:pPr>
              <w:jc w:val="right"/>
            </w:pPr>
            <w:r w:rsidRPr="00B40C4C">
              <w:t>-21,7</w:t>
            </w:r>
          </w:p>
        </w:tc>
      </w:tr>
    </w:tbl>
    <w:p w14:paraId="0CAAC1E0" w14:textId="77777777" w:rsidR="0089264D" w:rsidRPr="00B40C4C" w:rsidRDefault="0089264D" w:rsidP="00503FD6">
      <w:pPr>
        <w:pStyle w:val="Kilde"/>
      </w:pPr>
      <w:r w:rsidRPr="00B40C4C">
        <w:t>Kilde: Finansdepartementet.</w:t>
      </w:r>
    </w:p>
    <w:p w14:paraId="0DDC6693" w14:textId="77777777" w:rsidR="0089264D" w:rsidRPr="00B40C4C" w:rsidRDefault="0089264D" w:rsidP="009137DA">
      <w:r w:rsidRPr="00B40C4C">
        <w:t>Driftsresultat fra SDØE er anslått 76,9 mrd. kroner lavere enn i Saldert budsjett 2024. Mens det i budsjettet for 2024 var lagt til grunn en gjennomsnittlig oljepris på 787 kroner per fat i 2024, legges det nå til grunn en forventet pris på 880 kroner per fat i 2024 og 829 kroner i 2025 målt i løpende priser.</w:t>
      </w:r>
    </w:p>
    <w:p w14:paraId="5B57D1B8" w14:textId="77777777" w:rsidR="0089264D" w:rsidRPr="00B40C4C" w:rsidRDefault="0089264D" w:rsidP="009137DA">
      <w:r w:rsidRPr="00B40C4C">
        <w:t>De kalkulatoriske størrelsene avskrivninger og renter inngår som utgifter ved beregningen av SDØEs driftsresultat, samtidig som de føres som inntekter på egne poster. På denne måten skiller man ut den delen av driftsinntektene som dekker avskrivning av investeringer og finansieringskostnadene ved investeringene.</w:t>
      </w:r>
    </w:p>
    <w:p w14:paraId="53156226" w14:textId="77777777" w:rsidR="0089264D" w:rsidRPr="00B40C4C" w:rsidRDefault="0089264D" w:rsidP="009137DA">
      <w:r w:rsidRPr="00B40C4C">
        <w:t>Det budsjetterte utbyttet fra Equinor ASA i 2025 er en teknisk fremskriving av selskapets utbytteutbetaling for første kvartal 2024. Equinor utbetaler utbytte fire ganger i året. I løpet av et kalenderår utbetales utbyttet for tredje og fjerde kvartal fra året før, samt første og andre kvartal i inneværende år.</w:t>
      </w:r>
    </w:p>
    <w:p w14:paraId="766331A1" w14:textId="77777777" w:rsidR="0089264D" w:rsidRDefault="0089264D" w:rsidP="009137DA">
      <w:r w:rsidRPr="00B40C4C">
        <w:t>Utgiftene til petroleumsvirksomheten består av Statens direkte økonomiske engasjement i petroleumsvirksomhetens (SDØEs) andel av investeringene på norsk kontinentalsokkel, jf. tabell 3.14.</w:t>
      </w:r>
    </w:p>
    <w:p w14:paraId="0534B9A7" w14:textId="52C2E21B" w:rsidR="00C27D9F" w:rsidRPr="00B40C4C" w:rsidRDefault="00C27D9F" w:rsidP="00C27D9F">
      <w:pPr>
        <w:pStyle w:val="tabell-tittel"/>
      </w:pPr>
      <w:r w:rsidRPr="00B40C4C">
        <w:t>Utgifter til petroleumsvirksomheten</w:t>
      </w:r>
    </w:p>
    <w:p w14:paraId="5673E7EC" w14:textId="77777777" w:rsidR="0089264D" w:rsidRPr="00B40C4C" w:rsidRDefault="0089264D" w:rsidP="009137DA">
      <w:pPr>
        <w:pStyle w:val="Tabellnavn"/>
      </w:pPr>
      <w:r w:rsidRPr="00B40C4C">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8736C46"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2B9EDC3A" w14:textId="77777777" w:rsidR="0089264D" w:rsidRPr="00B40C4C" w:rsidRDefault="0089264D" w:rsidP="002A49B7">
            <w:pPr>
              <w:jc w:val="right"/>
            </w:pPr>
            <w:r w:rsidRPr="00B40C4C">
              <w:t>Mrd. kroner</w:t>
            </w:r>
          </w:p>
        </w:tc>
      </w:tr>
      <w:tr w:rsidR="00446E55" w:rsidRPr="00B40C4C" w14:paraId="4E3909FF"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F0D6CAE"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0F3257" w14:textId="77777777" w:rsidR="0089264D" w:rsidRPr="00B40C4C" w:rsidRDefault="0089264D" w:rsidP="002A49B7">
            <w:pPr>
              <w:jc w:val="right"/>
            </w:pPr>
            <w:r w:rsidRPr="00B40C4C">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0B195C" w14:textId="77777777" w:rsidR="0089264D" w:rsidRPr="00B40C4C" w:rsidRDefault="0089264D" w:rsidP="002A49B7">
            <w:pPr>
              <w:jc w:val="right"/>
            </w:pPr>
            <w:r w:rsidRPr="00B40C4C">
              <w:t>Gul bok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D8AB85" w14:textId="77777777" w:rsidR="0089264D" w:rsidRPr="00B40C4C" w:rsidRDefault="0089264D" w:rsidP="002A49B7">
            <w:pPr>
              <w:jc w:val="right"/>
            </w:pPr>
            <w:r w:rsidRPr="00B40C4C">
              <w:t>Endring i pst.</w:t>
            </w:r>
          </w:p>
        </w:tc>
      </w:tr>
      <w:tr w:rsidR="00446E55" w:rsidRPr="00B40C4C" w14:paraId="3547B05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D415F10" w14:textId="77777777" w:rsidR="0089264D" w:rsidRPr="00B40C4C" w:rsidRDefault="0089264D" w:rsidP="009137DA">
            <w:r w:rsidRPr="00B40C4C">
              <w:t>SDØE – investeringer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E8EA70" w14:textId="77777777" w:rsidR="0089264D" w:rsidRPr="00B40C4C" w:rsidRDefault="0089264D" w:rsidP="002A49B7">
            <w:pPr>
              <w:jc w:val="right"/>
            </w:pPr>
            <w:r w:rsidRPr="00B40C4C">
              <w:t>26,0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76ADD2" w14:textId="77777777" w:rsidR="0089264D" w:rsidRPr="00B40C4C" w:rsidRDefault="0089264D" w:rsidP="002A49B7">
            <w:pPr>
              <w:jc w:val="right"/>
            </w:pPr>
            <w:r w:rsidRPr="00B40C4C">
              <w:t>29,6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F710AE" w14:textId="77777777" w:rsidR="0089264D" w:rsidRPr="00B40C4C" w:rsidRDefault="0089264D" w:rsidP="002A49B7">
            <w:pPr>
              <w:jc w:val="right"/>
            </w:pPr>
            <w:r w:rsidRPr="00B40C4C">
              <w:t>13,8</w:t>
            </w:r>
          </w:p>
        </w:tc>
      </w:tr>
      <w:tr w:rsidR="00446E55" w:rsidRPr="00B40C4C" w14:paraId="178917F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A43C362" w14:textId="77777777" w:rsidR="0089264D" w:rsidRPr="00B40C4C" w:rsidRDefault="0089264D" w:rsidP="009137DA">
            <w:r w:rsidRPr="00B40C4C">
              <w:lastRenderedPageBreak/>
              <w:t>Øvrige 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AB43AB" w14:textId="77777777" w:rsidR="0089264D" w:rsidRPr="00B40C4C" w:rsidRDefault="0089264D" w:rsidP="002A49B7">
            <w:pPr>
              <w:jc w:val="right"/>
            </w:pPr>
            <w:r w:rsidRPr="00B40C4C">
              <w:t>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4FD263" w14:textId="77777777" w:rsidR="0089264D" w:rsidRPr="00B40C4C" w:rsidRDefault="0089264D" w:rsidP="002A49B7">
            <w:pPr>
              <w:jc w:val="right"/>
            </w:pPr>
            <w:r w:rsidRPr="00B40C4C">
              <w:t>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46DC94" w14:textId="77777777" w:rsidR="0089264D" w:rsidRPr="00B40C4C" w:rsidRDefault="0089264D" w:rsidP="002A49B7">
            <w:pPr>
              <w:jc w:val="right"/>
            </w:pPr>
          </w:p>
        </w:tc>
      </w:tr>
      <w:tr w:rsidR="00446E55" w:rsidRPr="00B40C4C" w14:paraId="53DB4D4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1687443" w14:textId="77777777" w:rsidR="0089264D" w:rsidRPr="00B40C4C" w:rsidRDefault="0089264D" w:rsidP="009137DA">
            <w:r w:rsidRPr="00B40C4C">
              <w:t>Sum utgifter til petroleumsvirksomheten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0DD8C" w14:textId="77777777" w:rsidR="0089264D" w:rsidRPr="00B40C4C" w:rsidRDefault="0089264D" w:rsidP="002A49B7">
            <w:pPr>
              <w:jc w:val="right"/>
            </w:pPr>
            <w:r w:rsidRPr="00B40C4C">
              <w:t>26,0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007F9" w14:textId="77777777" w:rsidR="0089264D" w:rsidRPr="00B40C4C" w:rsidRDefault="0089264D" w:rsidP="002A49B7">
            <w:pPr>
              <w:jc w:val="right"/>
            </w:pPr>
            <w:r w:rsidRPr="00B40C4C">
              <w:t>29,6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E9EB4" w14:textId="77777777" w:rsidR="0089264D" w:rsidRPr="00B40C4C" w:rsidRDefault="0089264D" w:rsidP="002A49B7">
            <w:pPr>
              <w:jc w:val="right"/>
            </w:pPr>
            <w:r w:rsidRPr="00B40C4C">
              <w:t>13,8</w:t>
            </w:r>
          </w:p>
        </w:tc>
      </w:tr>
    </w:tbl>
    <w:p w14:paraId="1ACF20E3" w14:textId="2E9E2279" w:rsidR="0089264D" w:rsidRPr="00B40C4C" w:rsidRDefault="0089264D" w:rsidP="00503FD6">
      <w:pPr>
        <w:pStyle w:val="Kilde"/>
      </w:pPr>
      <w:r w:rsidRPr="00B40C4C">
        <w:t>Kilde: Finansdepartementet.</w:t>
      </w:r>
    </w:p>
    <w:p w14:paraId="172D74F1" w14:textId="77777777" w:rsidR="0089264D" w:rsidRDefault="0089264D" w:rsidP="009137DA">
      <w:r w:rsidRPr="00B40C4C">
        <w:t xml:space="preserve">Statens samlede netto kontantstrøm fra petroleumsvirksomheten er summen av inntekter fra petroleumsvirksomheten fratrukket utgiftene. Tabell 3.15 viser hvordan netto kontantstrøm </w:t>
      </w:r>
      <w:proofErr w:type="gramStart"/>
      <w:r w:rsidRPr="00B40C4C">
        <w:t>fremkommer</w:t>
      </w:r>
      <w:proofErr w:type="gramEnd"/>
      <w:r w:rsidRPr="00B40C4C">
        <w:t>.</w:t>
      </w:r>
    </w:p>
    <w:p w14:paraId="3BB56757" w14:textId="394A4E72" w:rsidR="00C27D9F" w:rsidRPr="00B40C4C" w:rsidRDefault="00C27D9F" w:rsidP="00C27D9F">
      <w:pPr>
        <w:pStyle w:val="tabell-tittel"/>
      </w:pPr>
      <w:r w:rsidRPr="00B40C4C">
        <w:t>Kontantstrømmen fra petroleumsvirksomheten</w:t>
      </w:r>
    </w:p>
    <w:p w14:paraId="45EBF82C" w14:textId="77777777" w:rsidR="0089264D" w:rsidRPr="00B40C4C" w:rsidRDefault="0089264D" w:rsidP="009137DA">
      <w:pPr>
        <w:pStyle w:val="Tabellnavn"/>
      </w:pPr>
      <w:r w:rsidRPr="00B40C4C">
        <w:t>05J0tx2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
        <w:gridCol w:w="5620"/>
        <w:gridCol w:w="1360"/>
        <w:gridCol w:w="1020"/>
        <w:gridCol w:w="1160"/>
      </w:tblGrid>
      <w:tr w:rsidR="00446E55" w:rsidRPr="00B40C4C" w14:paraId="08508010" w14:textId="77777777">
        <w:trPr>
          <w:trHeight w:val="360"/>
        </w:trPr>
        <w:tc>
          <w:tcPr>
            <w:tcW w:w="9520" w:type="dxa"/>
            <w:gridSpan w:val="5"/>
            <w:tcBorders>
              <w:top w:val="nil"/>
              <w:left w:val="nil"/>
              <w:bottom w:val="nil"/>
              <w:right w:val="nil"/>
            </w:tcBorders>
            <w:tcMar>
              <w:top w:w="128" w:type="dxa"/>
              <w:left w:w="43" w:type="dxa"/>
              <w:bottom w:w="43" w:type="dxa"/>
              <w:right w:w="43" w:type="dxa"/>
            </w:tcMar>
          </w:tcPr>
          <w:p w14:paraId="5E80A540" w14:textId="77777777" w:rsidR="0089264D" w:rsidRPr="00B40C4C" w:rsidRDefault="0089264D" w:rsidP="002A49B7">
            <w:pPr>
              <w:jc w:val="right"/>
            </w:pPr>
            <w:r w:rsidRPr="00B40C4C">
              <w:t>Mrd. kroner</w:t>
            </w:r>
          </w:p>
        </w:tc>
      </w:tr>
      <w:tr w:rsidR="00446E55" w:rsidRPr="00B40C4C" w14:paraId="65BE8A46" w14:textId="77777777">
        <w:trPr>
          <w:trHeight w:val="60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134DAA4D" w14:textId="77777777" w:rsidR="0089264D" w:rsidRPr="00B40C4C" w:rsidRDefault="0089264D" w:rsidP="009137DA"/>
        </w:tc>
        <w:tc>
          <w:tcPr>
            <w:tcW w:w="5620" w:type="dxa"/>
            <w:tcBorders>
              <w:top w:val="single" w:sz="4" w:space="0" w:color="000000"/>
              <w:left w:val="nil"/>
              <w:bottom w:val="single" w:sz="4" w:space="0" w:color="000000"/>
              <w:right w:val="nil"/>
            </w:tcBorders>
            <w:tcMar>
              <w:top w:w="128" w:type="dxa"/>
              <w:left w:w="43" w:type="dxa"/>
              <w:bottom w:w="43" w:type="dxa"/>
              <w:right w:w="43" w:type="dxa"/>
            </w:tcMar>
          </w:tcPr>
          <w:p w14:paraId="258B0033" w14:textId="77777777" w:rsidR="0089264D" w:rsidRPr="00B40C4C" w:rsidRDefault="0089264D" w:rsidP="009137DA"/>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36F27" w14:textId="77777777" w:rsidR="0089264D" w:rsidRPr="00B40C4C" w:rsidRDefault="0089264D" w:rsidP="002A49B7">
            <w:pPr>
              <w:jc w:val="right"/>
            </w:pPr>
            <w:r w:rsidRPr="00B40C4C">
              <w:t>Saldert budsjett 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C2814" w14:textId="77777777" w:rsidR="0089264D" w:rsidRPr="00B40C4C" w:rsidRDefault="0089264D" w:rsidP="002A49B7">
            <w:pPr>
              <w:jc w:val="right"/>
            </w:pPr>
            <w:r w:rsidRPr="00B40C4C">
              <w:t>Gul bok 2025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A32E0" w14:textId="77777777" w:rsidR="0089264D" w:rsidRPr="00B40C4C" w:rsidRDefault="0089264D" w:rsidP="002A49B7">
            <w:pPr>
              <w:jc w:val="right"/>
            </w:pPr>
            <w:r w:rsidRPr="00B40C4C">
              <w:t>Endring i pst.</w:t>
            </w:r>
          </w:p>
        </w:tc>
      </w:tr>
      <w:tr w:rsidR="00446E55" w:rsidRPr="00B40C4C" w14:paraId="78F687D8" w14:textId="77777777">
        <w:trPr>
          <w:trHeight w:val="380"/>
        </w:trPr>
        <w:tc>
          <w:tcPr>
            <w:tcW w:w="360" w:type="dxa"/>
            <w:tcBorders>
              <w:top w:val="nil"/>
              <w:left w:val="nil"/>
              <w:bottom w:val="nil"/>
              <w:right w:val="nil"/>
            </w:tcBorders>
            <w:tcMar>
              <w:top w:w="128" w:type="dxa"/>
              <w:left w:w="43" w:type="dxa"/>
              <w:bottom w:w="43" w:type="dxa"/>
              <w:right w:w="43" w:type="dxa"/>
            </w:tcMar>
          </w:tcPr>
          <w:p w14:paraId="59CB8388" w14:textId="77777777" w:rsidR="0089264D" w:rsidRPr="00B40C4C" w:rsidRDefault="0089264D" w:rsidP="009137DA"/>
        </w:tc>
        <w:tc>
          <w:tcPr>
            <w:tcW w:w="5620" w:type="dxa"/>
            <w:tcBorders>
              <w:top w:val="nil"/>
              <w:left w:val="nil"/>
              <w:bottom w:val="nil"/>
              <w:right w:val="nil"/>
            </w:tcBorders>
            <w:tcMar>
              <w:top w:w="128" w:type="dxa"/>
              <w:left w:w="43" w:type="dxa"/>
              <w:bottom w:w="43" w:type="dxa"/>
              <w:right w:w="43" w:type="dxa"/>
            </w:tcMar>
          </w:tcPr>
          <w:p w14:paraId="6F81EC05" w14:textId="77777777" w:rsidR="0089264D" w:rsidRPr="00B40C4C" w:rsidRDefault="0089264D" w:rsidP="009137DA">
            <w:r w:rsidRPr="00B40C4C">
              <w:t>Inntekter SDØE</w:t>
            </w:r>
          </w:p>
        </w:tc>
        <w:tc>
          <w:tcPr>
            <w:tcW w:w="1360" w:type="dxa"/>
            <w:tcBorders>
              <w:top w:val="nil"/>
              <w:left w:val="nil"/>
              <w:bottom w:val="nil"/>
              <w:right w:val="nil"/>
            </w:tcBorders>
            <w:tcMar>
              <w:top w:w="128" w:type="dxa"/>
              <w:left w:w="43" w:type="dxa"/>
              <w:bottom w:w="43" w:type="dxa"/>
              <w:right w:w="43" w:type="dxa"/>
            </w:tcMar>
            <w:vAlign w:val="bottom"/>
          </w:tcPr>
          <w:p w14:paraId="66486012" w14:textId="77777777" w:rsidR="0089264D" w:rsidRPr="00B40C4C" w:rsidRDefault="0089264D" w:rsidP="002A49B7">
            <w:pPr>
              <w:jc w:val="right"/>
            </w:pPr>
            <w:r w:rsidRPr="00B40C4C">
              <w:t>328,3</w:t>
            </w:r>
          </w:p>
        </w:tc>
        <w:tc>
          <w:tcPr>
            <w:tcW w:w="1020" w:type="dxa"/>
            <w:tcBorders>
              <w:top w:val="nil"/>
              <w:left w:val="nil"/>
              <w:bottom w:val="nil"/>
              <w:right w:val="nil"/>
            </w:tcBorders>
            <w:tcMar>
              <w:top w:w="128" w:type="dxa"/>
              <w:left w:w="43" w:type="dxa"/>
              <w:bottom w:w="43" w:type="dxa"/>
              <w:right w:w="43" w:type="dxa"/>
            </w:tcMar>
            <w:vAlign w:val="bottom"/>
          </w:tcPr>
          <w:p w14:paraId="019A6DE1" w14:textId="77777777" w:rsidR="0089264D" w:rsidRPr="00B40C4C" w:rsidRDefault="0089264D" w:rsidP="002A49B7">
            <w:pPr>
              <w:jc w:val="right"/>
            </w:pPr>
            <w:r w:rsidRPr="00B40C4C">
              <w:t>256,1</w:t>
            </w:r>
          </w:p>
        </w:tc>
        <w:tc>
          <w:tcPr>
            <w:tcW w:w="1160" w:type="dxa"/>
            <w:tcBorders>
              <w:top w:val="nil"/>
              <w:left w:val="nil"/>
              <w:bottom w:val="nil"/>
              <w:right w:val="nil"/>
            </w:tcBorders>
            <w:tcMar>
              <w:top w:w="128" w:type="dxa"/>
              <w:left w:w="43" w:type="dxa"/>
              <w:bottom w:w="43" w:type="dxa"/>
              <w:right w:w="43" w:type="dxa"/>
            </w:tcMar>
            <w:vAlign w:val="bottom"/>
          </w:tcPr>
          <w:p w14:paraId="1C761453" w14:textId="77777777" w:rsidR="0089264D" w:rsidRPr="00B40C4C" w:rsidRDefault="0089264D" w:rsidP="002A49B7">
            <w:pPr>
              <w:jc w:val="right"/>
            </w:pPr>
            <w:r w:rsidRPr="00B40C4C">
              <w:t>-22,0</w:t>
            </w:r>
          </w:p>
        </w:tc>
      </w:tr>
      <w:tr w:rsidR="00446E55" w:rsidRPr="00B40C4C" w14:paraId="58C41723" w14:textId="77777777">
        <w:trPr>
          <w:trHeight w:val="380"/>
        </w:trPr>
        <w:tc>
          <w:tcPr>
            <w:tcW w:w="360" w:type="dxa"/>
            <w:tcBorders>
              <w:top w:val="nil"/>
              <w:left w:val="nil"/>
              <w:bottom w:val="nil"/>
              <w:right w:val="nil"/>
            </w:tcBorders>
            <w:tcMar>
              <w:top w:w="128" w:type="dxa"/>
              <w:left w:w="43" w:type="dxa"/>
              <w:bottom w:w="43" w:type="dxa"/>
              <w:right w:w="43" w:type="dxa"/>
            </w:tcMar>
          </w:tcPr>
          <w:p w14:paraId="24C6710E" w14:textId="77777777" w:rsidR="0089264D" w:rsidRPr="00B40C4C" w:rsidRDefault="0089264D" w:rsidP="009137DA">
            <w:r w:rsidRPr="00B40C4C">
              <w:t>-</w:t>
            </w:r>
          </w:p>
        </w:tc>
        <w:tc>
          <w:tcPr>
            <w:tcW w:w="5620" w:type="dxa"/>
            <w:tcBorders>
              <w:top w:val="nil"/>
              <w:left w:val="nil"/>
              <w:bottom w:val="nil"/>
              <w:right w:val="nil"/>
            </w:tcBorders>
            <w:tcMar>
              <w:top w:w="128" w:type="dxa"/>
              <w:left w:w="43" w:type="dxa"/>
              <w:bottom w:w="43" w:type="dxa"/>
              <w:right w:w="43" w:type="dxa"/>
            </w:tcMar>
          </w:tcPr>
          <w:p w14:paraId="6BEBE074" w14:textId="77777777" w:rsidR="0089264D" w:rsidRPr="00B40C4C" w:rsidRDefault="0089264D" w:rsidP="009137DA">
            <w:r w:rsidRPr="00B40C4C">
              <w:t>Utgifter SDØE</w:t>
            </w:r>
          </w:p>
        </w:tc>
        <w:tc>
          <w:tcPr>
            <w:tcW w:w="1360" w:type="dxa"/>
            <w:tcBorders>
              <w:top w:val="nil"/>
              <w:left w:val="nil"/>
              <w:bottom w:val="nil"/>
              <w:right w:val="nil"/>
            </w:tcBorders>
            <w:tcMar>
              <w:top w:w="128" w:type="dxa"/>
              <w:left w:w="43" w:type="dxa"/>
              <w:bottom w:w="43" w:type="dxa"/>
              <w:right w:w="43" w:type="dxa"/>
            </w:tcMar>
            <w:vAlign w:val="bottom"/>
          </w:tcPr>
          <w:p w14:paraId="530EAF16" w14:textId="77777777" w:rsidR="0089264D" w:rsidRPr="00B40C4C" w:rsidRDefault="0089264D" w:rsidP="002A49B7">
            <w:pPr>
              <w:jc w:val="right"/>
            </w:pPr>
            <w:r w:rsidRPr="00B40C4C">
              <w:t>26,0</w:t>
            </w:r>
          </w:p>
        </w:tc>
        <w:tc>
          <w:tcPr>
            <w:tcW w:w="1020" w:type="dxa"/>
            <w:tcBorders>
              <w:top w:val="nil"/>
              <w:left w:val="nil"/>
              <w:bottom w:val="nil"/>
              <w:right w:val="nil"/>
            </w:tcBorders>
            <w:tcMar>
              <w:top w:w="128" w:type="dxa"/>
              <w:left w:w="43" w:type="dxa"/>
              <w:bottom w:w="43" w:type="dxa"/>
              <w:right w:w="43" w:type="dxa"/>
            </w:tcMar>
            <w:vAlign w:val="bottom"/>
          </w:tcPr>
          <w:p w14:paraId="755FBD06" w14:textId="77777777" w:rsidR="0089264D" w:rsidRPr="00B40C4C" w:rsidRDefault="0089264D" w:rsidP="002A49B7">
            <w:pPr>
              <w:jc w:val="right"/>
            </w:pPr>
            <w:r w:rsidRPr="00B40C4C">
              <w:t>29,6</w:t>
            </w:r>
          </w:p>
        </w:tc>
        <w:tc>
          <w:tcPr>
            <w:tcW w:w="1160" w:type="dxa"/>
            <w:tcBorders>
              <w:top w:val="nil"/>
              <w:left w:val="nil"/>
              <w:bottom w:val="nil"/>
              <w:right w:val="nil"/>
            </w:tcBorders>
            <w:tcMar>
              <w:top w:w="128" w:type="dxa"/>
              <w:left w:w="43" w:type="dxa"/>
              <w:bottom w:w="43" w:type="dxa"/>
              <w:right w:w="43" w:type="dxa"/>
            </w:tcMar>
            <w:vAlign w:val="bottom"/>
          </w:tcPr>
          <w:p w14:paraId="74E38DCE" w14:textId="77777777" w:rsidR="0089264D" w:rsidRPr="00B40C4C" w:rsidRDefault="0089264D" w:rsidP="002A49B7">
            <w:pPr>
              <w:jc w:val="right"/>
            </w:pPr>
            <w:r w:rsidRPr="00B40C4C">
              <w:t>13,8</w:t>
            </w:r>
          </w:p>
        </w:tc>
      </w:tr>
      <w:tr w:rsidR="00446E55" w:rsidRPr="00B40C4C" w14:paraId="29B962AF" w14:textId="77777777">
        <w:trPr>
          <w:trHeight w:val="380"/>
        </w:trPr>
        <w:tc>
          <w:tcPr>
            <w:tcW w:w="360" w:type="dxa"/>
            <w:tcBorders>
              <w:top w:val="nil"/>
              <w:left w:val="nil"/>
              <w:bottom w:val="nil"/>
              <w:right w:val="nil"/>
            </w:tcBorders>
            <w:tcMar>
              <w:top w:w="128" w:type="dxa"/>
              <w:left w:w="43" w:type="dxa"/>
              <w:bottom w:w="43" w:type="dxa"/>
              <w:right w:w="43" w:type="dxa"/>
            </w:tcMar>
          </w:tcPr>
          <w:p w14:paraId="75B88AEE" w14:textId="77777777" w:rsidR="0089264D" w:rsidRPr="00B40C4C" w:rsidRDefault="0089264D" w:rsidP="009137DA">
            <w:r w:rsidRPr="00B40C4C">
              <w:t>+</w:t>
            </w:r>
          </w:p>
        </w:tc>
        <w:tc>
          <w:tcPr>
            <w:tcW w:w="5620" w:type="dxa"/>
            <w:tcBorders>
              <w:top w:val="nil"/>
              <w:left w:val="nil"/>
              <w:bottom w:val="nil"/>
              <w:right w:val="nil"/>
            </w:tcBorders>
            <w:tcMar>
              <w:top w:w="128" w:type="dxa"/>
              <w:left w:w="43" w:type="dxa"/>
              <w:bottom w:w="43" w:type="dxa"/>
              <w:right w:w="43" w:type="dxa"/>
            </w:tcMar>
          </w:tcPr>
          <w:p w14:paraId="43B6B7E9" w14:textId="77777777" w:rsidR="0089264D" w:rsidRPr="00B40C4C" w:rsidRDefault="0089264D" w:rsidP="009137DA">
            <w:r w:rsidRPr="00B40C4C">
              <w:t>Skatt og avgift på utvinning, inkl. CO</w:t>
            </w:r>
            <w:r w:rsidRPr="00B40C4C">
              <w:rPr>
                <w:rStyle w:val="skrift-senket"/>
              </w:rPr>
              <w:t>2</w:t>
            </w:r>
            <w:r w:rsidRPr="00B40C4C">
              <w:t>-avgift og NO</w:t>
            </w:r>
            <w:r w:rsidRPr="00B40C4C">
              <w:rPr>
                <w:rStyle w:val="skrift-senket"/>
              </w:rPr>
              <w:t>X</w:t>
            </w:r>
            <w:r w:rsidRPr="00B40C4C">
              <w:t>-avgift</w:t>
            </w:r>
          </w:p>
        </w:tc>
        <w:tc>
          <w:tcPr>
            <w:tcW w:w="1360" w:type="dxa"/>
            <w:tcBorders>
              <w:top w:val="nil"/>
              <w:left w:val="nil"/>
              <w:bottom w:val="nil"/>
              <w:right w:val="nil"/>
            </w:tcBorders>
            <w:tcMar>
              <w:top w:w="128" w:type="dxa"/>
              <w:left w:w="43" w:type="dxa"/>
              <w:bottom w:w="43" w:type="dxa"/>
              <w:right w:w="43" w:type="dxa"/>
            </w:tcMar>
            <w:vAlign w:val="bottom"/>
          </w:tcPr>
          <w:p w14:paraId="53BA2B67" w14:textId="77777777" w:rsidR="0089264D" w:rsidRPr="00B40C4C" w:rsidRDefault="0089264D" w:rsidP="002A49B7">
            <w:pPr>
              <w:jc w:val="right"/>
            </w:pPr>
            <w:r w:rsidRPr="00B40C4C">
              <w:t>491,6</w:t>
            </w:r>
          </w:p>
        </w:tc>
        <w:tc>
          <w:tcPr>
            <w:tcW w:w="1020" w:type="dxa"/>
            <w:tcBorders>
              <w:top w:val="nil"/>
              <w:left w:val="nil"/>
              <w:bottom w:val="nil"/>
              <w:right w:val="nil"/>
            </w:tcBorders>
            <w:tcMar>
              <w:top w:w="128" w:type="dxa"/>
              <w:left w:w="43" w:type="dxa"/>
              <w:bottom w:w="43" w:type="dxa"/>
              <w:right w:w="43" w:type="dxa"/>
            </w:tcMar>
            <w:vAlign w:val="bottom"/>
          </w:tcPr>
          <w:p w14:paraId="281FEC61" w14:textId="77777777" w:rsidR="0089264D" w:rsidRPr="00B40C4C" w:rsidRDefault="0089264D" w:rsidP="002A49B7">
            <w:pPr>
              <w:jc w:val="right"/>
            </w:pPr>
            <w:r w:rsidRPr="00B40C4C">
              <w:t>388,5</w:t>
            </w:r>
          </w:p>
        </w:tc>
        <w:tc>
          <w:tcPr>
            <w:tcW w:w="1160" w:type="dxa"/>
            <w:tcBorders>
              <w:top w:val="nil"/>
              <w:left w:val="nil"/>
              <w:bottom w:val="nil"/>
              <w:right w:val="nil"/>
            </w:tcBorders>
            <w:tcMar>
              <w:top w:w="128" w:type="dxa"/>
              <w:left w:w="43" w:type="dxa"/>
              <w:bottom w:w="43" w:type="dxa"/>
              <w:right w:w="43" w:type="dxa"/>
            </w:tcMar>
            <w:vAlign w:val="bottom"/>
          </w:tcPr>
          <w:p w14:paraId="6BBC1688" w14:textId="77777777" w:rsidR="0089264D" w:rsidRPr="00B40C4C" w:rsidRDefault="0089264D" w:rsidP="002A49B7">
            <w:pPr>
              <w:jc w:val="right"/>
            </w:pPr>
            <w:r w:rsidRPr="00B40C4C">
              <w:t>-21,0</w:t>
            </w:r>
          </w:p>
        </w:tc>
      </w:tr>
      <w:tr w:rsidR="00446E55" w:rsidRPr="00B40C4C" w14:paraId="7D414EB3" w14:textId="77777777">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480B900B" w14:textId="77777777" w:rsidR="0089264D" w:rsidRPr="00B40C4C" w:rsidRDefault="0089264D" w:rsidP="009137DA">
            <w:r w:rsidRPr="00B40C4C">
              <w:t>+</w:t>
            </w:r>
          </w:p>
        </w:tc>
        <w:tc>
          <w:tcPr>
            <w:tcW w:w="5620" w:type="dxa"/>
            <w:tcBorders>
              <w:top w:val="nil"/>
              <w:left w:val="nil"/>
              <w:bottom w:val="single" w:sz="4" w:space="0" w:color="000000"/>
              <w:right w:val="nil"/>
            </w:tcBorders>
            <w:tcMar>
              <w:top w:w="128" w:type="dxa"/>
              <w:left w:w="43" w:type="dxa"/>
              <w:bottom w:w="43" w:type="dxa"/>
              <w:right w:w="43" w:type="dxa"/>
            </w:tcMar>
          </w:tcPr>
          <w:p w14:paraId="7EA1BFDF" w14:textId="77777777" w:rsidR="0089264D" w:rsidRPr="00B40C4C" w:rsidRDefault="0089264D" w:rsidP="009137DA">
            <w:r w:rsidRPr="00B40C4C">
              <w:t>Aksjeutbytte fra Equinor ASA</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E4AD1F6" w14:textId="77777777" w:rsidR="0089264D" w:rsidRPr="00B40C4C" w:rsidRDefault="0089264D" w:rsidP="002A49B7">
            <w:pPr>
              <w:jc w:val="right"/>
            </w:pPr>
            <w:r w:rsidRPr="00B40C4C">
              <w:t>38,3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7659F43" w14:textId="77777777" w:rsidR="0089264D" w:rsidRPr="00B40C4C" w:rsidRDefault="0089264D" w:rsidP="002A49B7">
            <w:pPr>
              <w:jc w:val="right"/>
            </w:pPr>
            <w:r w:rsidRPr="00B40C4C">
              <w:t>27,8</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09B9F76" w14:textId="77777777" w:rsidR="0089264D" w:rsidRPr="00B40C4C" w:rsidRDefault="0089264D" w:rsidP="002A49B7">
            <w:pPr>
              <w:jc w:val="right"/>
            </w:pPr>
            <w:r w:rsidRPr="00B40C4C">
              <w:t>-27,4</w:t>
            </w:r>
          </w:p>
        </w:tc>
      </w:tr>
      <w:tr w:rsidR="00446E55" w:rsidRPr="00B40C4C" w14:paraId="4E3F31D6"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4D752B41" w14:textId="77777777" w:rsidR="0089264D" w:rsidRPr="00B40C4C" w:rsidRDefault="0089264D" w:rsidP="009137DA">
            <w:r w:rsidRPr="00B40C4C">
              <w:t>=</w:t>
            </w:r>
          </w:p>
        </w:tc>
        <w:tc>
          <w:tcPr>
            <w:tcW w:w="5620" w:type="dxa"/>
            <w:tcBorders>
              <w:top w:val="single" w:sz="4" w:space="0" w:color="000000"/>
              <w:left w:val="nil"/>
              <w:bottom w:val="single" w:sz="4" w:space="0" w:color="000000"/>
              <w:right w:val="nil"/>
            </w:tcBorders>
            <w:tcMar>
              <w:top w:w="128" w:type="dxa"/>
              <w:left w:w="43" w:type="dxa"/>
              <w:bottom w:w="43" w:type="dxa"/>
              <w:right w:w="43" w:type="dxa"/>
            </w:tcMar>
          </w:tcPr>
          <w:p w14:paraId="23092AC4" w14:textId="77777777" w:rsidR="0089264D" w:rsidRPr="00B40C4C" w:rsidRDefault="0089264D" w:rsidP="009137DA">
            <w:r w:rsidRPr="00B40C4C">
              <w:t>Netto kontantstrøm</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A65FD" w14:textId="77777777" w:rsidR="0089264D" w:rsidRPr="00B40C4C" w:rsidRDefault="0089264D" w:rsidP="002A49B7">
            <w:pPr>
              <w:jc w:val="right"/>
            </w:pPr>
            <w:r w:rsidRPr="00B40C4C">
              <w:t>832,2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76B02" w14:textId="77777777" w:rsidR="0089264D" w:rsidRPr="00B40C4C" w:rsidRDefault="0089264D" w:rsidP="002A49B7">
            <w:pPr>
              <w:jc w:val="right"/>
            </w:pPr>
            <w:r w:rsidRPr="00B40C4C">
              <w:t>642,8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10C3D" w14:textId="77777777" w:rsidR="0089264D" w:rsidRPr="00B40C4C" w:rsidRDefault="0089264D" w:rsidP="002A49B7">
            <w:pPr>
              <w:jc w:val="right"/>
            </w:pPr>
            <w:r w:rsidRPr="00B40C4C">
              <w:t>-22,8</w:t>
            </w:r>
          </w:p>
        </w:tc>
      </w:tr>
    </w:tbl>
    <w:p w14:paraId="4D96817A" w14:textId="77777777" w:rsidR="0089264D" w:rsidRPr="00B40C4C" w:rsidRDefault="0089264D" w:rsidP="00503FD6">
      <w:pPr>
        <w:pStyle w:val="Kilde"/>
      </w:pPr>
      <w:r w:rsidRPr="00B40C4C">
        <w:t>Kilde: Finansdepartementet.</w:t>
      </w:r>
    </w:p>
    <w:p w14:paraId="21F210EB" w14:textId="77777777" w:rsidR="0089264D" w:rsidRPr="00B40C4C" w:rsidRDefault="0089264D" w:rsidP="00D100D4">
      <w:pPr>
        <w:pStyle w:val="Overskrift3"/>
      </w:pPr>
      <w:r w:rsidRPr="00B40C4C">
        <w:t>Statens pensjonsfond</w:t>
      </w:r>
    </w:p>
    <w:p w14:paraId="5E7FDAEA" w14:textId="77777777" w:rsidR="0089264D" w:rsidRPr="00B40C4C" w:rsidRDefault="0089264D" w:rsidP="009137DA">
      <w:r w:rsidRPr="00B40C4C">
        <w:t>Statens pensjonsfond består av Statens pensjonsfond utland og Statens pensjonsfond Norge. Statens samlede netto kontantstrøm fra petroleumsvirksomheten overføres i sin helhet fra statsbudsjettets utgiftsside på kap. 2800 til Statens pensjonsfond utland. Sammen med avkastningen på Statens pensjonsfonds kapital utgjør denne overføringen fondets samlede inntekter.</w:t>
      </w:r>
    </w:p>
    <w:p w14:paraId="69FE3126" w14:textId="77777777" w:rsidR="0089264D" w:rsidRPr="00B40C4C" w:rsidRDefault="0089264D" w:rsidP="009137DA">
      <w:r w:rsidRPr="00B40C4C">
        <w:t>Deler av fondets inntekter brukes til å dekke det oljekorrigerte underskuddet, og overføres fra Statens pensjonsfond utland til statsbudsjettets inntektsside på kap. 5800. Det blir dermed avsatt midler i utenlandsdelen av Statens pensjonsfond dersom overføringen fra fondet til statsbudsjettet er lavere enn netto kontantstrøm fra petroleumsvirksomheten.</w:t>
      </w:r>
    </w:p>
    <w:p w14:paraId="57B07F75" w14:textId="77777777" w:rsidR="0089264D" w:rsidRPr="00B40C4C" w:rsidRDefault="0089264D" w:rsidP="009137DA">
      <w:r w:rsidRPr="00B40C4C">
        <w:t xml:space="preserve">Anslagene på overføringer til og fra Statens pensjonsfond utland vil bli endret i løpet av budsjettåret, basert på oppdaterte anslag på kontantstrømmen fra petroleumsvirksomheten og statsbudsjettets oljekorrigerte underskudd. Det følger av lov om Statens pensjonsfond at statsbudsjettets netto kontantstrøm fra petroleumsvirksomheten i sin helhet skal overføres til fondet. Denne overføringen fastlegges dermed endelig ut fra regnskapsførte netto petroleumsinntekter </w:t>
      </w:r>
      <w:r w:rsidRPr="00B40C4C">
        <w:lastRenderedPageBreak/>
        <w:t>som fremkommer først etter terminavslutning. Det innebærer at det normalt vil være avvik mellom den budsjetterte overføringen i nysalderingen og regnskapet. I tillegg overføres eventuelle netto finanstransaksjoner knyttet til petroleumsvirksomhetene i sin helhet til fondet. Det vises til omtale av forslaget om en ny årlig korreksjonsmekanisme som justerer for avviket mellom faktisk og anslått oljekorrigert underskudd i avsnitt 8.1.</w:t>
      </w:r>
    </w:p>
    <w:p w14:paraId="291680A0" w14:textId="77777777" w:rsidR="0089264D" w:rsidRDefault="0089264D" w:rsidP="009137DA">
      <w:r w:rsidRPr="00B40C4C">
        <w:t>Grunnkapitalen i Statens pensjonsfond Norge stammer i hovedsak fra overskudd på trygderegnskapene etter innføringen av folketrygden i 1967 og frem til slutten av 1970-tallet. Avkastningen av midlene i Statens pensjonsfond Norge har så langt ikke blitt overført til statskassen, men løpende lagt til denne delen av fondet. Det vises til omtale av forslaget om en ny regel for årlig uttak fra Statens pensjonsfond Norge (SPN) i avsnitt 8.2, for å løse utfordringene med SPNs høye eierandeler på Oslo Børs.</w:t>
      </w:r>
    </w:p>
    <w:p w14:paraId="6DB1C242" w14:textId="5776624D" w:rsidR="00C27D9F" w:rsidRPr="00B40C4C" w:rsidRDefault="00C27D9F" w:rsidP="00C27D9F">
      <w:pPr>
        <w:pStyle w:val="tabell-tittel"/>
      </w:pPr>
      <w:r w:rsidRPr="00B40C4C">
        <w:t>Statens pensjonsfond. Inntekter og utgifter</w:t>
      </w:r>
    </w:p>
    <w:p w14:paraId="5F513AC9" w14:textId="77777777" w:rsidR="0089264D" w:rsidRPr="00B40C4C" w:rsidRDefault="0089264D" w:rsidP="009137DA">
      <w:pPr>
        <w:pStyle w:val="Tabellnavn"/>
      </w:pPr>
      <w:r w:rsidRPr="00B40C4C">
        <w:t>05J0tx2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5460"/>
        <w:gridCol w:w="1440"/>
        <w:gridCol w:w="1140"/>
        <w:gridCol w:w="1200"/>
      </w:tblGrid>
      <w:tr w:rsidR="00446E55" w:rsidRPr="00B40C4C" w14:paraId="19C7905F" w14:textId="77777777" w:rsidTr="00C27D9F">
        <w:trPr>
          <w:trHeight w:val="360"/>
        </w:trPr>
        <w:tc>
          <w:tcPr>
            <w:tcW w:w="9560" w:type="dxa"/>
            <w:gridSpan w:val="5"/>
            <w:tcBorders>
              <w:top w:val="nil"/>
              <w:left w:val="nil"/>
              <w:bottom w:val="single" w:sz="4" w:space="0" w:color="000000"/>
              <w:right w:val="nil"/>
            </w:tcBorders>
            <w:tcMar>
              <w:top w:w="128" w:type="dxa"/>
              <w:left w:w="43" w:type="dxa"/>
              <w:bottom w:w="43" w:type="dxa"/>
              <w:right w:w="43" w:type="dxa"/>
            </w:tcMar>
          </w:tcPr>
          <w:p w14:paraId="30C8934C" w14:textId="77777777" w:rsidR="0089264D" w:rsidRPr="00B40C4C" w:rsidRDefault="0089264D" w:rsidP="002A49B7">
            <w:pPr>
              <w:jc w:val="right"/>
            </w:pPr>
            <w:r w:rsidRPr="00B40C4C">
              <w:t>Mrd. kroner</w:t>
            </w:r>
          </w:p>
        </w:tc>
      </w:tr>
      <w:tr w:rsidR="00446E55" w:rsidRPr="00B40C4C" w14:paraId="1FF55E15" w14:textId="77777777" w:rsidTr="00C27D9F">
        <w:trPr>
          <w:trHeight w:val="60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17FA441C" w14:textId="77777777" w:rsidR="0089264D" w:rsidRPr="00B40C4C" w:rsidRDefault="0089264D" w:rsidP="009137DA"/>
        </w:tc>
        <w:tc>
          <w:tcPr>
            <w:tcW w:w="5460" w:type="dxa"/>
            <w:tcBorders>
              <w:top w:val="single" w:sz="4" w:space="0" w:color="000000"/>
              <w:left w:val="nil"/>
              <w:bottom w:val="single" w:sz="4" w:space="0" w:color="000000"/>
              <w:right w:val="nil"/>
            </w:tcBorders>
            <w:tcMar>
              <w:top w:w="128" w:type="dxa"/>
              <w:left w:w="43" w:type="dxa"/>
              <w:bottom w:w="43" w:type="dxa"/>
              <w:right w:w="43" w:type="dxa"/>
            </w:tcMar>
          </w:tcPr>
          <w:p w14:paraId="7713B777" w14:textId="77777777" w:rsidR="0089264D" w:rsidRPr="00B40C4C" w:rsidRDefault="0089264D" w:rsidP="009137DA"/>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25381" w14:textId="77777777" w:rsidR="0089264D" w:rsidRPr="00B40C4C" w:rsidRDefault="0089264D" w:rsidP="002A49B7">
            <w:pPr>
              <w:jc w:val="right"/>
            </w:pPr>
            <w:r w:rsidRPr="00B40C4C">
              <w:t>Saldert budsjett 2024</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A5EB2" w14:textId="77777777" w:rsidR="0089264D" w:rsidRPr="00B40C4C" w:rsidRDefault="0089264D" w:rsidP="002A49B7">
            <w:pPr>
              <w:jc w:val="right"/>
            </w:pPr>
            <w:r w:rsidRPr="00B40C4C">
              <w:t>Gul bok 2025</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F9C8C" w14:textId="77777777" w:rsidR="0089264D" w:rsidRPr="00B40C4C" w:rsidRDefault="0089264D" w:rsidP="002A49B7">
            <w:pPr>
              <w:jc w:val="right"/>
            </w:pPr>
            <w:r w:rsidRPr="00B40C4C">
              <w:t xml:space="preserve">Endring i pst. </w:t>
            </w:r>
          </w:p>
        </w:tc>
      </w:tr>
      <w:tr w:rsidR="00446E55" w:rsidRPr="00B40C4C" w14:paraId="24EA425E" w14:textId="77777777" w:rsidTr="00C27D9F">
        <w:trPr>
          <w:trHeight w:val="380"/>
        </w:trPr>
        <w:tc>
          <w:tcPr>
            <w:tcW w:w="320" w:type="dxa"/>
            <w:tcBorders>
              <w:top w:val="nil"/>
              <w:left w:val="nil"/>
              <w:bottom w:val="nil"/>
              <w:right w:val="nil"/>
            </w:tcBorders>
            <w:tcMar>
              <w:top w:w="128" w:type="dxa"/>
              <w:left w:w="43" w:type="dxa"/>
              <w:bottom w:w="43" w:type="dxa"/>
              <w:right w:w="43" w:type="dxa"/>
            </w:tcMar>
          </w:tcPr>
          <w:p w14:paraId="23272073" w14:textId="77777777" w:rsidR="0089264D" w:rsidRPr="00B40C4C" w:rsidRDefault="0089264D" w:rsidP="009137DA"/>
        </w:tc>
        <w:tc>
          <w:tcPr>
            <w:tcW w:w="5460" w:type="dxa"/>
            <w:tcBorders>
              <w:top w:val="nil"/>
              <w:left w:val="nil"/>
              <w:bottom w:val="nil"/>
              <w:right w:val="nil"/>
            </w:tcBorders>
            <w:tcMar>
              <w:top w:w="128" w:type="dxa"/>
              <w:left w:w="43" w:type="dxa"/>
              <w:bottom w:w="43" w:type="dxa"/>
              <w:right w:w="43" w:type="dxa"/>
            </w:tcMar>
          </w:tcPr>
          <w:p w14:paraId="2F14A6EF" w14:textId="77777777" w:rsidR="0089264D" w:rsidRPr="00B40C4C" w:rsidRDefault="0089264D" w:rsidP="009137DA">
            <w:r w:rsidRPr="00B40C4C">
              <w:t>Netto kontantstrøm fra petroleumsvirksomhet</w:t>
            </w:r>
          </w:p>
        </w:tc>
        <w:tc>
          <w:tcPr>
            <w:tcW w:w="1440" w:type="dxa"/>
            <w:tcBorders>
              <w:top w:val="nil"/>
              <w:left w:val="nil"/>
              <w:bottom w:val="nil"/>
              <w:right w:val="nil"/>
            </w:tcBorders>
            <w:tcMar>
              <w:top w:w="128" w:type="dxa"/>
              <w:left w:w="43" w:type="dxa"/>
              <w:bottom w:w="43" w:type="dxa"/>
              <w:right w:w="43" w:type="dxa"/>
            </w:tcMar>
            <w:vAlign w:val="bottom"/>
          </w:tcPr>
          <w:p w14:paraId="4654D96B" w14:textId="77777777" w:rsidR="0089264D" w:rsidRPr="00B40C4C" w:rsidRDefault="0089264D" w:rsidP="002A49B7">
            <w:pPr>
              <w:jc w:val="right"/>
            </w:pPr>
            <w:r w:rsidRPr="00B40C4C">
              <w:t>832,2</w:t>
            </w:r>
          </w:p>
        </w:tc>
        <w:tc>
          <w:tcPr>
            <w:tcW w:w="1140" w:type="dxa"/>
            <w:tcBorders>
              <w:top w:val="nil"/>
              <w:left w:val="nil"/>
              <w:bottom w:val="nil"/>
              <w:right w:val="nil"/>
            </w:tcBorders>
            <w:tcMar>
              <w:top w:w="128" w:type="dxa"/>
              <w:left w:w="43" w:type="dxa"/>
              <w:bottom w:w="43" w:type="dxa"/>
              <w:right w:w="43" w:type="dxa"/>
            </w:tcMar>
            <w:vAlign w:val="bottom"/>
          </w:tcPr>
          <w:p w14:paraId="4025B95C" w14:textId="77777777" w:rsidR="0089264D" w:rsidRPr="00B40C4C" w:rsidRDefault="0089264D" w:rsidP="002A49B7">
            <w:pPr>
              <w:jc w:val="right"/>
            </w:pPr>
            <w:r w:rsidRPr="00B40C4C">
              <w:t>642,8</w:t>
            </w:r>
          </w:p>
        </w:tc>
        <w:tc>
          <w:tcPr>
            <w:tcW w:w="1200" w:type="dxa"/>
            <w:tcBorders>
              <w:top w:val="nil"/>
              <w:left w:val="nil"/>
              <w:bottom w:val="nil"/>
              <w:right w:val="nil"/>
            </w:tcBorders>
            <w:tcMar>
              <w:top w:w="128" w:type="dxa"/>
              <w:left w:w="43" w:type="dxa"/>
              <w:bottom w:w="43" w:type="dxa"/>
              <w:right w:w="43" w:type="dxa"/>
            </w:tcMar>
            <w:vAlign w:val="bottom"/>
          </w:tcPr>
          <w:p w14:paraId="0244CFF3" w14:textId="77777777" w:rsidR="0089264D" w:rsidRPr="00B40C4C" w:rsidRDefault="0089264D" w:rsidP="002A49B7">
            <w:pPr>
              <w:jc w:val="right"/>
            </w:pPr>
            <w:r w:rsidRPr="00B40C4C">
              <w:t>-22,8</w:t>
            </w:r>
          </w:p>
        </w:tc>
      </w:tr>
      <w:tr w:rsidR="00446E55" w:rsidRPr="00B40C4C" w14:paraId="0BE8E3B9" w14:textId="77777777" w:rsidTr="00C27D9F">
        <w:trPr>
          <w:trHeight w:val="380"/>
        </w:trPr>
        <w:tc>
          <w:tcPr>
            <w:tcW w:w="320" w:type="dxa"/>
            <w:tcBorders>
              <w:top w:val="nil"/>
              <w:left w:val="nil"/>
              <w:bottom w:val="nil"/>
              <w:right w:val="nil"/>
            </w:tcBorders>
            <w:tcMar>
              <w:top w:w="128" w:type="dxa"/>
              <w:left w:w="43" w:type="dxa"/>
              <w:bottom w:w="43" w:type="dxa"/>
              <w:right w:w="43" w:type="dxa"/>
            </w:tcMar>
          </w:tcPr>
          <w:p w14:paraId="4A00E69E" w14:textId="77777777" w:rsidR="0089264D" w:rsidRPr="00B40C4C" w:rsidRDefault="0089264D" w:rsidP="009137DA">
            <w:r w:rsidRPr="00B40C4C">
              <w:t>-</w:t>
            </w:r>
          </w:p>
        </w:tc>
        <w:tc>
          <w:tcPr>
            <w:tcW w:w="5460" w:type="dxa"/>
            <w:tcBorders>
              <w:top w:val="nil"/>
              <w:left w:val="nil"/>
              <w:bottom w:val="nil"/>
              <w:right w:val="nil"/>
            </w:tcBorders>
            <w:tcMar>
              <w:top w:w="128" w:type="dxa"/>
              <w:left w:w="43" w:type="dxa"/>
              <w:bottom w:w="43" w:type="dxa"/>
              <w:right w:w="43" w:type="dxa"/>
            </w:tcMar>
          </w:tcPr>
          <w:p w14:paraId="1F9C1D68" w14:textId="77777777" w:rsidR="0089264D" w:rsidRPr="00B40C4C" w:rsidRDefault="0089264D" w:rsidP="009137DA">
            <w:r w:rsidRPr="00B40C4C">
              <w:t>Overført til statskassen</w:t>
            </w:r>
          </w:p>
        </w:tc>
        <w:tc>
          <w:tcPr>
            <w:tcW w:w="1440" w:type="dxa"/>
            <w:tcBorders>
              <w:top w:val="nil"/>
              <w:left w:val="nil"/>
              <w:bottom w:val="nil"/>
              <w:right w:val="nil"/>
            </w:tcBorders>
            <w:tcMar>
              <w:top w:w="128" w:type="dxa"/>
              <w:left w:w="43" w:type="dxa"/>
              <w:bottom w:w="43" w:type="dxa"/>
              <w:right w:w="43" w:type="dxa"/>
            </w:tcMar>
            <w:vAlign w:val="bottom"/>
          </w:tcPr>
          <w:p w14:paraId="4320E8BC" w14:textId="77777777" w:rsidR="0089264D" w:rsidRPr="00B40C4C" w:rsidRDefault="0089264D" w:rsidP="002A49B7">
            <w:pPr>
              <w:jc w:val="right"/>
            </w:pPr>
            <w:r w:rsidRPr="00B40C4C">
              <w:t>336,5</w:t>
            </w:r>
          </w:p>
        </w:tc>
        <w:tc>
          <w:tcPr>
            <w:tcW w:w="1140" w:type="dxa"/>
            <w:tcBorders>
              <w:top w:val="nil"/>
              <w:left w:val="nil"/>
              <w:bottom w:val="nil"/>
              <w:right w:val="nil"/>
            </w:tcBorders>
            <w:tcMar>
              <w:top w:w="128" w:type="dxa"/>
              <w:left w:w="43" w:type="dxa"/>
              <w:bottom w:w="43" w:type="dxa"/>
              <w:right w:w="43" w:type="dxa"/>
            </w:tcMar>
            <w:vAlign w:val="bottom"/>
          </w:tcPr>
          <w:p w14:paraId="608D58D9" w14:textId="77777777" w:rsidR="0089264D" w:rsidRPr="00B40C4C" w:rsidRDefault="0089264D" w:rsidP="002A49B7">
            <w:pPr>
              <w:jc w:val="right"/>
            </w:pPr>
            <w:r w:rsidRPr="00B40C4C">
              <w:t>413,6</w:t>
            </w:r>
          </w:p>
        </w:tc>
        <w:tc>
          <w:tcPr>
            <w:tcW w:w="1200" w:type="dxa"/>
            <w:tcBorders>
              <w:top w:val="nil"/>
              <w:left w:val="nil"/>
              <w:bottom w:val="nil"/>
              <w:right w:val="nil"/>
            </w:tcBorders>
            <w:tcMar>
              <w:top w:w="128" w:type="dxa"/>
              <w:left w:w="43" w:type="dxa"/>
              <w:bottom w:w="43" w:type="dxa"/>
              <w:right w:w="43" w:type="dxa"/>
            </w:tcMar>
            <w:vAlign w:val="bottom"/>
          </w:tcPr>
          <w:p w14:paraId="299673E5" w14:textId="77777777" w:rsidR="0089264D" w:rsidRPr="00B40C4C" w:rsidRDefault="0089264D" w:rsidP="002A49B7">
            <w:pPr>
              <w:jc w:val="right"/>
            </w:pPr>
            <w:r w:rsidRPr="00B40C4C">
              <w:t>22,9</w:t>
            </w:r>
          </w:p>
        </w:tc>
      </w:tr>
      <w:tr w:rsidR="00446E55" w:rsidRPr="00B40C4C" w14:paraId="031FBBAF" w14:textId="77777777" w:rsidTr="00C27D9F">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0074E749" w14:textId="77777777" w:rsidR="0089264D" w:rsidRPr="00B40C4C" w:rsidRDefault="0089264D" w:rsidP="009137DA">
            <w:r w:rsidRPr="00B40C4C">
              <w:t>+</w:t>
            </w:r>
          </w:p>
        </w:tc>
        <w:tc>
          <w:tcPr>
            <w:tcW w:w="5460" w:type="dxa"/>
            <w:tcBorders>
              <w:top w:val="nil"/>
              <w:left w:val="nil"/>
              <w:bottom w:val="single" w:sz="4" w:space="0" w:color="000000"/>
              <w:right w:val="nil"/>
            </w:tcBorders>
            <w:tcMar>
              <w:top w:w="128" w:type="dxa"/>
              <w:left w:w="43" w:type="dxa"/>
              <w:bottom w:w="43" w:type="dxa"/>
              <w:right w:w="43" w:type="dxa"/>
            </w:tcMar>
          </w:tcPr>
          <w:p w14:paraId="1FD97C0A" w14:textId="77777777" w:rsidR="0089264D" w:rsidRPr="00B40C4C" w:rsidRDefault="0089264D" w:rsidP="009137DA">
            <w:r w:rsidRPr="00B40C4C">
              <w:t>Rente- og utbytteinntekter mv.</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5785F07" w14:textId="77777777" w:rsidR="0089264D" w:rsidRPr="00B40C4C" w:rsidRDefault="0089264D" w:rsidP="002A49B7">
            <w:pPr>
              <w:jc w:val="right"/>
            </w:pPr>
            <w:r w:rsidRPr="00B40C4C">
              <w:t>360,6</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5E27B41" w14:textId="77777777" w:rsidR="0089264D" w:rsidRPr="00B40C4C" w:rsidRDefault="0089264D" w:rsidP="002A49B7">
            <w:pPr>
              <w:jc w:val="right"/>
            </w:pPr>
            <w:r w:rsidRPr="00B40C4C">
              <w:t>451,6</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C9F3777" w14:textId="77777777" w:rsidR="0089264D" w:rsidRPr="00B40C4C" w:rsidRDefault="0089264D" w:rsidP="002A49B7">
            <w:pPr>
              <w:jc w:val="right"/>
            </w:pPr>
            <w:r w:rsidRPr="00B40C4C">
              <w:t>25,2</w:t>
            </w:r>
          </w:p>
        </w:tc>
      </w:tr>
      <w:tr w:rsidR="00446E55" w:rsidRPr="00B40C4C" w14:paraId="6C1CAC90" w14:textId="77777777" w:rsidTr="00C27D9F">
        <w:trPr>
          <w:trHeight w:val="38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736FC7F7" w14:textId="77777777" w:rsidR="0089264D" w:rsidRPr="00B40C4C" w:rsidRDefault="0089264D" w:rsidP="009137DA">
            <w:r w:rsidRPr="00B40C4C">
              <w:t>=</w:t>
            </w:r>
          </w:p>
        </w:tc>
        <w:tc>
          <w:tcPr>
            <w:tcW w:w="5460" w:type="dxa"/>
            <w:tcBorders>
              <w:top w:val="single" w:sz="4" w:space="0" w:color="000000"/>
              <w:left w:val="nil"/>
              <w:bottom w:val="single" w:sz="4" w:space="0" w:color="000000"/>
              <w:right w:val="nil"/>
            </w:tcBorders>
            <w:tcMar>
              <w:top w:w="128" w:type="dxa"/>
              <w:left w:w="43" w:type="dxa"/>
              <w:bottom w:w="43" w:type="dxa"/>
              <w:right w:w="43" w:type="dxa"/>
            </w:tcMar>
          </w:tcPr>
          <w:p w14:paraId="2257530F" w14:textId="77777777" w:rsidR="0089264D" w:rsidRPr="00B40C4C" w:rsidRDefault="0089264D" w:rsidP="009137DA">
            <w:r w:rsidRPr="00B40C4C">
              <w:t>Overskudd i Statens pensjonsfond</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A2877" w14:textId="77777777" w:rsidR="0089264D" w:rsidRPr="00B40C4C" w:rsidRDefault="0089264D" w:rsidP="002A49B7">
            <w:pPr>
              <w:jc w:val="right"/>
            </w:pPr>
            <w:r w:rsidRPr="00B40C4C">
              <w:t>856,3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F11AF" w14:textId="77777777" w:rsidR="0089264D" w:rsidRPr="00B40C4C" w:rsidRDefault="0089264D" w:rsidP="002A49B7">
            <w:pPr>
              <w:jc w:val="right"/>
            </w:pPr>
            <w:r w:rsidRPr="00B40C4C">
              <w:t>680,7</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61FBE" w14:textId="77777777" w:rsidR="0089264D" w:rsidRPr="00B40C4C" w:rsidRDefault="0089264D" w:rsidP="002A49B7">
            <w:pPr>
              <w:jc w:val="right"/>
            </w:pPr>
            <w:r w:rsidRPr="00B40C4C">
              <w:t>-20,5</w:t>
            </w:r>
          </w:p>
        </w:tc>
      </w:tr>
      <w:tr w:rsidR="00446E55" w:rsidRPr="00B40C4C" w14:paraId="104D9E3B" w14:textId="77777777" w:rsidTr="00C27D9F">
        <w:trPr>
          <w:trHeight w:val="380"/>
        </w:trPr>
        <w:tc>
          <w:tcPr>
            <w:tcW w:w="7220" w:type="dxa"/>
            <w:gridSpan w:val="3"/>
            <w:tcBorders>
              <w:top w:val="single" w:sz="4" w:space="0" w:color="000000"/>
              <w:left w:val="nil"/>
              <w:bottom w:val="nil"/>
              <w:right w:val="nil"/>
            </w:tcBorders>
            <w:tcMar>
              <w:top w:w="128" w:type="dxa"/>
              <w:left w:w="43" w:type="dxa"/>
              <w:bottom w:w="43" w:type="dxa"/>
              <w:right w:w="43" w:type="dxa"/>
            </w:tcMar>
          </w:tcPr>
          <w:p w14:paraId="231509C6" w14:textId="77777777" w:rsidR="0089264D" w:rsidRPr="00B40C4C" w:rsidRDefault="0089264D" w:rsidP="009137DA">
            <w:r w:rsidRPr="00B40C4C">
              <w:t>Memo:</w:t>
            </w:r>
          </w:p>
        </w:tc>
        <w:tc>
          <w:tcPr>
            <w:tcW w:w="2340" w:type="dxa"/>
            <w:gridSpan w:val="2"/>
            <w:tcBorders>
              <w:top w:val="single" w:sz="4" w:space="0" w:color="000000"/>
              <w:left w:val="nil"/>
              <w:bottom w:val="nil"/>
              <w:right w:val="nil"/>
            </w:tcBorders>
            <w:tcMar>
              <w:top w:w="128" w:type="dxa"/>
              <w:left w:w="43" w:type="dxa"/>
              <w:bottom w:w="43" w:type="dxa"/>
              <w:right w:w="43" w:type="dxa"/>
            </w:tcMar>
            <w:vAlign w:val="bottom"/>
          </w:tcPr>
          <w:p w14:paraId="7924B556" w14:textId="77777777" w:rsidR="0089264D" w:rsidRPr="00B40C4C" w:rsidRDefault="0089264D" w:rsidP="002A49B7">
            <w:pPr>
              <w:jc w:val="right"/>
            </w:pPr>
          </w:p>
        </w:tc>
      </w:tr>
      <w:tr w:rsidR="00446E55" w:rsidRPr="00B40C4C" w14:paraId="20628100" w14:textId="77777777" w:rsidTr="00C27D9F">
        <w:trPr>
          <w:trHeight w:val="380"/>
        </w:trPr>
        <w:tc>
          <w:tcPr>
            <w:tcW w:w="7220" w:type="dxa"/>
            <w:gridSpan w:val="3"/>
            <w:tcBorders>
              <w:top w:val="nil"/>
              <w:left w:val="nil"/>
              <w:bottom w:val="nil"/>
              <w:right w:val="nil"/>
            </w:tcBorders>
            <w:tcMar>
              <w:top w:w="128" w:type="dxa"/>
              <w:left w:w="43" w:type="dxa"/>
              <w:bottom w:w="43" w:type="dxa"/>
              <w:right w:w="43" w:type="dxa"/>
            </w:tcMar>
          </w:tcPr>
          <w:p w14:paraId="0CBBE5D3" w14:textId="77777777" w:rsidR="0089264D" w:rsidRPr="00B40C4C" w:rsidRDefault="0089264D" w:rsidP="009137DA">
            <w:r w:rsidRPr="00B40C4C">
              <w:t>Anslått kapital i Statens pensjonsfond per 31.12.2024 (målt til markedsverdi)</w:t>
            </w:r>
          </w:p>
        </w:tc>
        <w:tc>
          <w:tcPr>
            <w:tcW w:w="2340" w:type="dxa"/>
            <w:gridSpan w:val="2"/>
            <w:tcBorders>
              <w:top w:val="nil"/>
              <w:left w:val="nil"/>
              <w:bottom w:val="nil"/>
              <w:right w:val="nil"/>
            </w:tcBorders>
            <w:tcMar>
              <w:top w:w="128" w:type="dxa"/>
              <w:left w:w="43" w:type="dxa"/>
              <w:bottom w:w="43" w:type="dxa"/>
              <w:right w:w="43" w:type="dxa"/>
            </w:tcMar>
            <w:vAlign w:val="bottom"/>
          </w:tcPr>
          <w:p w14:paraId="1F6C7F75" w14:textId="77777777" w:rsidR="0089264D" w:rsidRPr="00B40C4C" w:rsidRDefault="0089264D" w:rsidP="002A49B7">
            <w:pPr>
              <w:jc w:val="right"/>
            </w:pPr>
            <w:r w:rsidRPr="00B40C4C">
              <w:t>18 890</w:t>
            </w:r>
          </w:p>
        </w:tc>
      </w:tr>
      <w:tr w:rsidR="00446E55" w:rsidRPr="00B40C4C" w14:paraId="38846AA2" w14:textId="77777777" w:rsidTr="00C27D9F">
        <w:trPr>
          <w:trHeight w:val="380"/>
        </w:trPr>
        <w:tc>
          <w:tcPr>
            <w:tcW w:w="7220" w:type="dxa"/>
            <w:gridSpan w:val="3"/>
            <w:tcBorders>
              <w:top w:val="nil"/>
              <w:left w:val="nil"/>
              <w:bottom w:val="single" w:sz="4" w:space="0" w:color="000000"/>
              <w:right w:val="nil"/>
            </w:tcBorders>
            <w:tcMar>
              <w:top w:w="128" w:type="dxa"/>
              <w:left w:w="43" w:type="dxa"/>
              <w:bottom w:w="43" w:type="dxa"/>
              <w:right w:w="43" w:type="dxa"/>
            </w:tcMar>
          </w:tcPr>
          <w:p w14:paraId="7DFB9A23" w14:textId="77777777" w:rsidR="0089264D" w:rsidRPr="00B40C4C" w:rsidRDefault="0089264D" w:rsidP="009137DA">
            <w:r w:rsidRPr="00B40C4C">
              <w:t>Hvorav utlandsdelen utgjør</w:t>
            </w:r>
          </w:p>
        </w:tc>
        <w:tc>
          <w:tcPr>
            <w:tcW w:w="2340" w:type="dxa"/>
            <w:gridSpan w:val="2"/>
            <w:tcBorders>
              <w:top w:val="nil"/>
              <w:left w:val="nil"/>
              <w:bottom w:val="single" w:sz="4" w:space="0" w:color="000000"/>
              <w:right w:val="nil"/>
            </w:tcBorders>
            <w:tcMar>
              <w:top w:w="128" w:type="dxa"/>
              <w:left w:w="43" w:type="dxa"/>
              <w:bottom w:w="43" w:type="dxa"/>
              <w:right w:w="43" w:type="dxa"/>
            </w:tcMar>
            <w:vAlign w:val="bottom"/>
          </w:tcPr>
          <w:p w14:paraId="3855394F" w14:textId="77777777" w:rsidR="0089264D" w:rsidRPr="00B40C4C" w:rsidRDefault="0089264D" w:rsidP="002A49B7">
            <w:pPr>
              <w:jc w:val="right"/>
            </w:pPr>
            <w:r w:rsidRPr="00B40C4C">
              <w:t>18 500</w:t>
            </w:r>
          </w:p>
        </w:tc>
      </w:tr>
    </w:tbl>
    <w:p w14:paraId="336948CB" w14:textId="77777777" w:rsidR="0089264D" w:rsidRPr="00B40C4C" w:rsidRDefault="0089264D" w:rsidP="00503FD6">
      <w:pPr>
        <w:pStyle w:val="Kilde"/>
      </w:pPr>
      <w:r w:rsidRPr="00B40C4C">
        <w:t>Kilde: Finansdepartementet.</w:t>
      </w:r>
    </w:p>
    <w:p w14:paraId="691A5515" w14:textId="77777777" w:rsidR="0089264D" w:rsidRPr="00B40C4C" w:rsidRDefault="0089264D" w:rsidP="00D100D4">
      <w:pPr>
        <w:pStyle w:val="Overskrift2"/>
      </w:pPr>
      <w:r w:rsidRPr="00B40C4C">
        <w:t>Oppsummering. Saldering av statsbudsjettet og finansieringsbehov</w:t>
      </w:r>
    </w:p>
    <w:p w14:paraId="323EEF74" w14:textId="77777777" w:rsidR="0089264D" w:rsidRDefault="0089264D" w:rsidP="009137DA">
      <w:r w:rsidRPr="00B40C4C">
        <w:t xml:space="preserve">Statsbudsjettets oljekorrigerte underskudd finansieres av en overføring fra Statens pensjonsfond utland. Statsbudsjettet gjøres opp i balanse før lånetransaksjoner. Statsbudsjettets finansieringsbehov bestemmes derfor av differansen mellom utlån mv. og tilbakebetalinger og bevilges over kap. 5999 Statslånemidler, post 90. Bevilgningen til statslånemidler er en saldering av statsbudsjettets inntekter og utgifter medregnet lånetransaksjoner. Ved nysalderingen om </w:t>
      </w:r>
      <w:r w:rsidRPr="00B40C4C">
        <w:lastRenderedPageBreak/>
        <w:t xml:space="preserve">høsten gjøres det et endelig vedtak om statslånemidler. Ved årsavslutningen blir statsregnskapet gjort opp, og det blir foretatt en endelig årsavslutningsrapportering slik at kap. 5999 viser bruttofinansieringsbehovet slik det </w:t>
      </w:r>
      <w:proofErr w:type="gramStart"/>
      <w:r w:rsidRPr="00B40C4C">
        <w:t>fremkommer</w:t>
      </w:r>
      <w:proofErr w:type="gramEnd"/>
      <w:r w:rsidRPr="00B40C4C">
        <w:t xml:space="preserve"> i regnskapet. Brutto finansieringsbehov vil kunne avvike fra budsjettvedtaket i forbindelse med nysalderingen om høsten som følge av at det endelige regnskapet på de enkelte budsjettpostene vil kunne avvike noe fra de vedtatte bevilgningene.</w:t>
      </w:r>
    </w:p>
    <w:p w14:paraId="6C25CFF6" w14:textId="01A80975" w:rsidR="00C27D9F" w:rsidRPr="00B40C4C" w:rsidRDefault="00C27D9F" w:rsidP="00C27D9F">
      <w:pPr>
        <w:pStyle w:val="tabell-tittel"/>
      </w:pPr>
      <w:r w:rsidRPr="00B40C4C">
        <w:t>Oppsummering. Saldering og finansieringsbehov</w:t>
      </w:r>
    </w:p>
    <w:p w14:paraId="33751367" w14:textId="77777777" w:rsidR="0089264D" w:rsidRPr="00B40C4C" w:rsidRDefault="0089264D" w:rsidP="009137DA">
      <w:pPr>
        <w:pStyle w:val="Tabellnavn"/>
      </w:pPr>
      <w:r w:rsidRPr="00B40C4C">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0"/>
        <w:gridCol w:w="5720"/>
        <w:gridCol w:w="1320"/>
        <w:gridCol w:w="1060"/>
        <w:gridCol w:w="1020"/>
      </w:tblGrid>
      <w:tr w:rsidR="00446E55" w:rsidRPr="00B40C4C" w14:paraId="27DE2963" w14:textId="77777777">
        <w:trPr>
          <w:trHeight w:val="360"/>
        </w:trPr>
        <w:tc>
          <w:tcPr>
            <w:tcW w:w="9580" w:type="dxa"/>
            <w:gridSpan w:val="5"/>
            <w:tcBorders>
              <w:top w:val="nil"/>
              <w:left w:val="nil"/>
              <w:bottom w:val="single" w:sz="4" w:space="0" w:color="000000"/>
              <w:right w:val="nil"/>
            </w:tcBorders>
            <w:tcMar>
              <w:top w:w="128" w:type="dxa"/>
              <w:left w:w="43" w:type="dxa"/>
              <w:bottom w:w="43" w:type="dxa"/>
              <w:right w:w="43" w:type="dxa"/>
            </w:tcMar>
            <w:vAlign w:val="bottom"/>
          </w:tcPr>
          <w:p w14:paraId="2AA21A78" w14:textId="77777777" w:rsidR="0089264D" w:rsidRPr="00B40C4C" w:rsidRDefault="0089264D" w:rsidP="00F561AB">
            <w:pPr>
              <w:jc w:val="right"/>
            </w:pPr>
            <w:r w:rsidRPr="00B40C4C">
              <w:t>Mrd. kroner</w:t>
            </w:r>
          </w:p>
        </w:tc>
      </w:tr>
      <w:tr w:rsidR="00446E55" w:rsidRPr="00B40C4C" w14:paraId="5E029E0A" w14:textId="77777777">
        <w:trPr>
          <w:trHeight w:val="600"/>
        </w:trPr>
        <w:tc>
          <w:tcPr>
            <w:tcW w:w="460" w:type="dxa"/>
            <w:tcBorders>
              <w:top w:val="nil"/>
              <w:left w:val="nil"/>
              <w:bottom w:val="single" w:sz="4" w:space="0" w:color="000000"/>
              <w:right w:val="nil"/>
            </w:tcBorders>
            <w:tcMar>
              <w:top w:w="128" w:type="dxa"/>
              <w:left w:w="43" w:type="dxa"/>
              <w:bottom w:w="43" w:type="dxa"/>
              <w:right w:w="43" w:type="dxa"/>
            </w:tcMar>
            <w:vAlign w:val="bottom"/>
          </w:tcPr>
          <w:p w14:paraId="10E692DC" w14:textId="77777777" w:rsidR="0089264D" w:rsidRPr="00B40C4C" w:rsidRDefault="0089264D" w:rsidP="009137DA"/>
        </w:tc>
        <w:tc>
          <w:tcPr>
            <w:tcW w:w="5720" w:type="dxa"/>
            <w:tcBorders>
              <w:top w:val="nil"/>
              <w:left w:val="nil"/>
              <w:bottom w:val="single" w:sz="4" w:space="0" w:color="000000"/>
              <w:right w:val="nil"/>
            </w:tcBorders>
            <w:tcMar>
              <w:top w:w="128" w:type="dxa"/>
              <w:left w:w="43" w:type="dxa"/>
              <w:bottom w:w="43" w:type="dxa"/>
              <w:right w:w="43" w:type="dxa"/>
            </w:tcMar>
            <w:vAlign w:val="bottom"/>
          </w:tcPr>
          <w:p w14:paraId="789CB7DE" w14:textId="77777777" w:rsidR="0089264D" w:rsidRPr="00B40C4C" w:rsidRDefault="0089264D" w:rsidP="009137DA">
            <w:r w:rsidRPr="00B40C4C">
              <w:t>Inntekter/utgifter/balanse</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F46B776" w14:textId="77777777" w:rsidR="0089264D" w:rsidRPr="00B40C4C" w:rsidRDefault="0089264D" w:rsidP="00F561AB">
            <w:pPr>
              <w:jc w:val="right"/>
            </w:pPr>
            <w:r w:rsidRPr="00B40C4C">
              <w:t>Saldert budsjett 2024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6F8EE6D" w14:textId="77777777" w:rsidR="0089264D" w:rsidRPr="00B40C4C" w:rsidRDefault="0089264D" w:rsidP="00F561AB">
            <w:pPr>
              <w:jc w:val="right"/>
            </w:pPr>
            <w:r w:rsidRPr="00B40C4C">
              <w:t>Gul bok 2025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6DFAD27" w14:textId="77777777" w:rsidR="0089264D" w:rsidRPr="00B40C4C" w:rsidRDefault="0089264D" w:rsidP="00F561AB">
            <w:pPr>
              <w:jc w:val="right"/>
            </w:pPr>
            <w:r w:rsidRPr="00B40C4C">
              <w:t xml:space="preserve">Endring i pst. </w:t>
            </w:r>
          </w:p>
        </w:tc>
      </w:tr>
      <w:tr w:rsidR="00446E55" w:rsidRPr="00B40C4C" w14:paraId="59A4E2AC" w14:textId="77777777">
        <w:trPr>
          <w:trHeight w:val="640"/>
        </w:trPr>
        <w:tc>
          <w:tcPr>
            <w:tcW w:w="460" w:type="dxa"/>
            <w:tcBorders>
              <w:top w:val="single" w:sz="4" w:space="0" w:color="000000"/>
              <w:left w:val="nil"/>
              <w:bottom w:val="nil"/>
              <w:right w:val="nil"/>
            </w:tcBorders>
            <w:tcMar>
              <w:top w:w="128" w:type="dxa"/>
              <w:left w:w="43" w:type="dxa"/>
              <w:bottom w:w="43" w:type="dxa"/>
              <w:right w:w="43" w:type="dxa"/>
            </w:tcMar>
          </w:tcPr>
          <w:p w14:paraId="2575BC8D" w14:textId="77777777" w:rsidR="0089264D" w:rsidRPr="00B40C4C" w:rsidRDefault="0089264D" w:rsidP="009137DA">
            <w:r w:rsidRPr="00B40C4C">
              <w:t>1.</w:t>
            </w:r>
          </w:p>
        </w:tc>
        <w:tc>
          <w:tcPr>
            <w:tcW w:w="5720" w:type="dxa"/>
            <w:tcBorders>
              <w:top w:val="single" w:sz="4" w:space="0" w:color="000000"/>
              <w:left w:val="nil"/>
              <w:bottom w:val="nil"/>
              <w:right w:val="nil"/>
            </w:tcBorders>
            <w:tcMar>
              <w:top w:w="128" w:type="dxa"/>
              <w:left w:w="43" w:type="dxa"/>
              <w:bottom w:w="43" w:type="dxa"/>
              <w:right w:w="43" w:type="dxa"/>
            </w:tcMar>
          </w:tcPr>
          <w:p w14:paraId="30CF3BAD" w14:textId="77777777" w:rsidR="0089264D" w:rsidRPr="00B40C4C" w:rsidRDefault="0089264D" w:rsidP="009137DA">
            <w:r w:rsidRPr="00B40C4C">
              <w:t>Inntekter (ekskl. tilbakebetalinger mv. og overføring fra Statens pensjonsfond utland)</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19311625" w14:textId="77777777" w:rsidR="0089264D" w:rsidRPr="00B40C4C" w:rsidRDefault="0089264D" w:rsidP="00F561AB">
            <w:pPr>
              <w:jc w:val="right"/>
            </w:pPr>
            <w:r w:rsidRPr="00B40C4C">
              <w:t>2 388,6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B2B490F" w14:textId="77777777" w:rsidR="0089264D" w:rsidRPr="00B40C4C" w:rsidRDefault="0089264D" w:rsidP="00F561AB">
            <w:pPr>
              <w:jc w:val="right"/>
            </w:pPr>
            <w:r w:rsidRPr="00B40C4C">
              <w:t>2 250,0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69E8018" w14:textId="77777777" w:rsidR="0089264D" w:rsidRPr="00B40C4C" w:rsidRDefault="0089264D" w:rsidP="00F561AB">
            <w:pPr>
              <w:jc w:val="right"/>
            </w:pPr>
            <w:r w:rsidRPr="00B40C4C">
              <w:t>-5,8</w:t>
            </w:r>
          </w:p>
        </w:tc>
      </w:tr>
      <w:tr w:rsidR="00446E55" w:rsidRPr="00B40C4C" w14:paraId="7D1EC776" w14:textId="77777777">
        <w:trPr>
          <w:trHeight w:val="380"/>
        </w:trPr>
        <w:tc>
          <w:tcPr>
            <w:tcW w:w="460" w:type="dxa"/>
            <w:tcBorders>
              <w:top w:val="nil"/>
              <w:left w:val="nil"/>
              <w:bottom w:val="nil"/>
              <w:right w:val="nil"/>
            </w:tcBorders>
            <w:tcMar>
              <w:top w:w="128" w:type="dxa"/>
              <w:left w:w="43" w:type="dxa"/>
              <w:bottom w:w="43" w:type="dxa"/>
              <w:right w:w="43" w:type="dxa"/>
            </w:tcMar>
          </w:tcPr>
          <w:p w14:paraId="2598C50A" w14:textId="77777777" w:rsidR="0089264D" w:rsidRPr="00B40C4C" w:rsidRDefault="0089264D" w:rsidP="009137DA">
            <w:r w:rsidRPr="00B40C4C">
              <w:t>2.</w:t>
            </w:r>
          </w:p>
        </w:tc>
        <w:tc>
          <w:tcPr>
            <w:tcW w:w="5720" w:type="dxa"/>
            <w:tcBorders>
              <w:top w:val="nil"/>
              <w:left w:val="nil"/>
              <w:bottom w:val="nil"/>
              <w:right w:val="nil"/>
            </w:tcBorders>
            <w:tcMar>
              <w:top w:w="128" w:type="dxa"/>
              <w:left w:w="43" w:type="dxa"/>
              <w:bottom w:w="43" w:type="dxa"/>
              <w:right w:w="43" w:type="dxa"/>
            </w:tcMar>
          </w:tcPr>
          <w:p w14:paraId="70CBE154" w14:textId="77777777" w:rsidR="0089264D" w:rsidRPr="00B40C4C" w:rsidRDefault="0089264D" w:rsidP="009137DA">
            <w:r w:rsidRPr="00B40C4C">
              <w:t>Utgifter (ekskl. utlån, avdrag på statsgjeld mv.)</w:t>
            </w:r>
          </w:p>
        </w:tc>
        <w:tc>
          <w:tcPr>
            <w:tcW w:w="1320" w:type="dxa"/>
            <w:tcBorders>
              <w:top w:val="nil"/>
              <w:left w:val="nil"/>
              <w:bottom w:val="nil"/>
              <w:right w:val="nil"/>
            </w:tcBorders>
            <w:tcMar>
              <w:top w:w="128" w:type="dxa"/>
              <w:left w:w="43" w:type="dxa"/>
              <w:bottom w:w="43" w:type="dxa"/>
              <w:right w:w="43" w:type="dxa"/>
            </w:tcMar>
            <w:vAlign w:val="bottom"/>
          </w:tcPr>
          <w:p w14:paraId="58904568" w14:textId="77777777" w:rsidR="0089264D" w:rsidRPr="00B40C4C" w:rsidRDefault="0089264D" w:rsidP="00F561AB">
            <w:pPr>
              <w:jc w:val="right"/>
            </w:pPr>
            <w:r w:rsidRPr="00B40C4C">
              <w:t>2 725,1</w:t>
            </w:r>
          </w:p>
        </w:tc>
        <w:tc>
          <w:tcPr>
            <w:tcW w:w="1060" w:type="dxa"/>
            <w:tcBorders>
              <w:top w:val="nil"/>
              <w:left w:val="nil"/>
              <w:bottom w:val="nil"/>
              <w:right w:val="nil"/>
            </w:tcBorders>
            <w:tcMar>
              <w:top w:w="128" w:type="dxa"/>
              <w:left w:w="43" w:type="dxa"/>
              <w:bottom w:w="43" w:type="dxa"/>
              <w:right w:w="43" w:type="dxa"/>
            </w:tcMar>
            <w:vAlign w:val="bottom"/>
          </w:tcPr>
          <w:p w14:paraId="31C38438" w14:textId="77777777" w:rsidR="0089264D" w:rsidRPr="00B40C4C" w:rsidRDefault="0089264D" w:rsidP="00F561AB">
            <w:pPr>
              <w:jc w:val="right"/>
            </w:pPr>
            <w:r w:rsidRPr="00B40C4C">
              <w:t>2 663,6</w:t>
            </w:r>
          </w:p>
        </w:tc>
        <w:tc>
          <w:tcPr>
            <w:tcW w:w="1020" w:type="dxa"/>
            <w:tcBorders>
              <w:top w:val="nil"/>
              <w:left w:val="nil"/>
              <w:bottom w:val="nil"/>
              <w:right w:val="nil"/>
            </w:tcBorders>
            <w:tcMar>
              <w:top w:w="128" w:type="dxa"/>
              <w:left w:w="43" w:type="dxa"/>
              <w:bottom w:w="43" w:type="dxa"/>
              <w:right w:w="43" w:type="dxa"/>
            </w:tcMar>
            <w:vAlign w:val="bottom"/>
          </w:tcPr>
          <w:p w14:paraId="34B41F3A" w14:textId="77777777" w:rsidR="0089264D" w:rsidRPr="00B40C4C" w:rsidRDefault="0089264D" w:rsidP="00F561AB">
            <w:pPr>
              <w:jc w:val="right"/>
            </w:pPr>
            <w:r w:rsidRPr="00B40C4C">
              <w:t>-2,3</w:t>
            </w:r>
          </w:p>
        </w:tc>
      </w:tr>
      <w:tr w:rsidR="00446E55" w:rsidRPr="00B40C4C" w14:paraId="14C3BAA6" w14:textId="77777777">
        <w:trPr>
          <w:trHeight w:val="640"/>
        </w:trPr>
        <w:tc>
          <w:tcPr>
            <w:tcW w:w="460" w:type="dxa"/>
            <w:tcBorders>
              <w:top w:val="nil"/>
              <w:left w:val="nil"/>
              <w:bottom w:val="nil"/>
              <w:right w:val="nil"/>
            </w:tcBorders>
            <w:tcMar>
              <w:top w:w="128" w:type="dxa"/>
              <w:left w:w="43" w:type="dxa"/>
              <w:bottom w:w="43" w:type="dxa"/>
              <w:right w:w="43" w:type="dxa"/>
            </w:tcMar>
          </w:tcPr>
          <w:p w14:paraId="20D70071" w14:textId="77777777" w:rsidR="0089264D" w:rsidRPr="00B40C4C" w:rsidRDefault="0089264D" w:rsidP="009137DA">
            <w:r w:rsidRPr="00B40C4C">
              <w:t>3.</w:t>
            </w:r>
          </w:p>
        </w:tc>
        <w:tc>
          <w:tcPr>
            <w:tcW w:w="5720" w:type="dxa"/>
            <w:tcBorders>
              <w:top w:val="nil"/>
              <w:left w:val="nil"/>
              <w:bottom w:val="nil"/>
              <w:right w:val="nil"/>
            </w:tcBorders>
            <w:tcMar>
              <w:top w:w="128" w:type="dxa"/>
              <w:left w:w="43" w:type="dxa"/>
              <w:bottom w:w="43" w:type="dxa"/>
              <w:right w:w="43" w:type="dxa"/>
            </w:tcMar>
          </w:tcPr>
          <w:p w14:paraId="7338AB37" w14:textId="77777777" w:rsidR="0089264D" w:rsidRPr="00B40C4C" w:rsidRDefault="0089264D" w:rsidP="009137DA">
            <w:r w:rsidRPr="00B40C4C">
              <w:t>Overskudd før lånetransaksjoner, før overføring fra Statens pensjonsfond utland (1-2)</w:t>
            </w:r>
          </w:p>
        </w:tc>
        <w:tc>
          <w:tcPr>
            <w:tcW w:w="1320" w:type="dxa"/>
            <w:tcBorders>
              <w:top w:val="nil"/>
              <w:left w:val="nil"/>
              <w:bottom w:val="nil"/>
              <w:right w:val="nil"/>
            </w:tcBorders>
            <w:tcMar>
              <w:top w:w="128" w:type="dxa"/>
              <w:left w:w="43" w:type="dxa"/>
              <w:bottom w:w="43" w:type="dxa"/>
              <w:right w:w="43" w:type="dxa"/>
            </w:tcMar>
            <w:vAlign w:val="bottom"/>
          </w:tcPr>
          <w:p w14:paraId="600D57B6" w14:textId="77777777" w:rsidR="0089264D" w:rsidRPr="00B40C4C" w:rsidRDefault="0089264D" w:rsidP="00F561AB">
            <w:pPr>
              <w:jc w:val="right"/>
            </w:pPr>
            <w:r w:rsidRPr="00B40C4C">
              <w:t>-336,5</w:t>
            </w:r>
          </w:p>
        </w:tc>
        <w:tc>
          <w:tcPr>
            <w:tcW w:w="1060" w:type="dxa"/>
            <w:tcBorders>
              <w:top w:val="nil"/>
              <w:left w:val="nil"/>
              <w:bottom w:val="nil"/>
              <w:right w:val="nil"/>
            </w:tcBorders>
            <w:tcMar>
              <w:top w:w="128" w:type="dxa"/>
              <w:left w:w="43" w:type="dxa"/>
              <w:bottom w:w="43" w:type="dxa"/>
              <w:right w:w="43" w:type="dxa"/>
            </w:tcMar>
            <w:vAlign w:val="bottom"/>
          </w:tcPr>
          <w:p w14:paraId="7AEACF55" w14:textId="77777777" w:rsidR="0089264D" w:rsidRPr="00B40C4C" w:rsidRDefault="0089264D" w:rsidP="00F561AB">
            <w:pPr>
              <w:jc w:val="right"/>
            </w:pPr>
            <w:r w:rsidRPr="00B40C4C">
              <w:t>-413,6</w:t>
            </w:r>
          </w:p>
        </w:tc>
        <w:tc>
          <w:tcPr>
            <w:tcW w:w="1020" w:type="dxa"/>
            <w:tcBorders>
              <w:top w:val="nil"/>
              <w:left w:val="nil"/>
              <w:bottom w:val="nil"/>
              <w:right w:val="nil"/>
            </w:tcBorders>
            <w:tcMar>
              <w:top w:w="128" w:type="dxa"/>
              <w:left w:w="43" w:type="dxa"/>
              <w:bottom w:w="43" w:type="dxa"/>
              <w:right w:w="43" w:type="dxa"/>
            </w:tcMar>
            <w:vAlign w:val="bottom"/>
          </w:tcPr>
          <w:p w14:paraId="1D20F780" w14:textId="77777777" w:rsidR="0089264D" w:rsidRPr="00B40C4C" w:rsidRDefault="0089264D" w:rsidP="00F561AB">
            <w:pPr>
              <w:jc w:val="right"/>
            </w:pPr>
            <w:r w:rsidRPr="00B40C4C">
              <w:t>22,9</w:t>
            </w:r>
          </w:p>
        </w:tc>
      </w:tr>
      <w:tr w:rsidR="00446E55" w:rsidRPr="00B40C4C" w14:paraId="4C73B9D3" w14:textId="77777777">
        <w:trPr>
          <w:trHeight w:val="380"/>
        </w:trPr>
        <w:tc>
          <w:tcPr>
            <w:tcW w:w="460" w:type="dxa"/>
            <w:tcBorders>
              <w:top w:val="nil"/>
              <w:left w:val="nil"/>
              <w:bottom w:val="nil"/>
              <w:right w:val="nil"/>
            </w:tcBorders>
            <w:tcMar>
              <w:top w:w="128" w:type="dxa"/>
              <w:left w:w="43" w:type="dxa"/>
              <w:bottom w:w="43" w:type="dxa"/>
              <w:right w:w="43" w:type="dxa"/>
            </w:tcMar>
          </w:tcPr>
          <w:p w14:paraId="33DC4148" w14:textId="77777777" w:rsidR="0089264D" w:rsidRPr="00B40C4C" w:rsidRDefault="0089264D" w:rsidP="009137DA">
            <w:r w:rsidRPr="00B40C4C">
              <w:t>4.</w:t>
            </w:r>
          </w:p>
        </w:tc>
        <w:tc>
          <w:tcPr>
            <w:tcW w:w="5720" w:type="dxa"/>
            <w:tcBorders>
              <w:top w:val="nil"/>
              <w:left w:val="nil"/>
              <w:bottom w:val="nil"/>
              <w:right w:val="nil"/>
            </w:tcBorders>
            <w:tcMar>
              <w:top w:w="128" w:type="dxa"/>
              <w:left w:w="43" w:type="dxa"/>
              <w:bottom w:w="43" w:type="dxa"/>
              <w:right w:w="43" w:type="dxa"/>
            </w:tcMar>
          </w:tcPr>
          <w:p w14:paraId="23C12BDE" w14:textId="77777777" w:rsidR="0089264D" w:rsidRPr="00B40C4C" w:rsidRDefault="0089264D" w:rsidP="009137DA">
            <w:r w:rsidRPr="00B40C4C">
              <w:t>Overføring fra Statens pensjonsfond utland</w:t>
            </w:r>
          </w:p>
        </w:tc>
        <w:tc>
          <w:tcPr>
            <w:tcW w:w="1320" w:type="dxa"/>
            <w:tcBorders>
              <w:top w:val="nil"/>
              <w:left w:val="nil"/>
              <w:bottom w:val="nil"/>
              <w:right w:val="nil"/>
            </w:tcBorders>
            <w:tcMar>
              <w:top w:w="128" w:type="dxa"/>
              <w:left w:w="43" w:type="dxa"/>
              <w:bottom w:w="43" w:type="dxa"/>
              <w:right w:w="43" w:type="dxa"/>
            </w:tcMar>
            <w:vAlign w:val="bottom"/>
          </w:tcPr>
          <w:p w14:paraId="44BCACC7" w14:textId="77777777" w:rsidR="0089264D" w:rsidRPr="00B40C4C" w:rsidRDefault="0089264D" w:rsidP="00F561AB">
            <w:pPr>
              <w:jc w:val="right"/>
            </w:pPr>
            <w:r w:rsidRPr="00B40C4C">
              <w:t>336,5</w:t>
            </w:r>
          </w:p>
        </w:tc>
        <w:tc>
          <w:tcPr>
            <w:tcW w:w="1060" w:type="dxa"/>
            <w:tcBorders>
              <w:top w:val="nil"/>
              <w:left w:val="nil"/>
              <w:bottom w:val="nil"/>
              <w:right w:val="nil"/>
            </w:tcBorders>
            <w:tcMar>
              <w:top w:w="128" w:type="dxa"/>
              <w:left w:w="43" w:type="dxa"/>
              <w:bottom w:w="43" w:type="dxa"/>
              <w:right w:w="43" w:type="dxa"/>
            </w:tcMar>
            <w:vAlign w:val="bottom"/>
          </w:tcPr>
          <w:p w14:paraId="153D32ED" w14:textId="77777777" w:rsidR="0089264D" w:rsidRPr="00B40C4C" w:rsidRDefault="0089264D" w:rsidP="00F561AB">
            <w:pPr>
              <w:jc w:val="right"/>
            </w:pPr>
            <w:r w:rsidRPr="00B40C4C">
              <w:t>413,6</w:t>
            </w:r>
          </w:p>
        </w:tc>
        <w:tc>
          <w:tcPr>
            <w:tcW w:w="1020" w:type="dxa"/>
            <w:tcBorders>
              <w:top w:val="nil"/>
              <w:left w:val="nil"/>
              <w:bottom w:val="nil"/>
              <w:right w:val="nil"/>
            </w:tcBorders>
            <w:tcMar>
              <w:top w:w="128" w:type="dxa"/>
              <w:left w:w="43" w:type="dxa"/>
              <w:bottom w:w="43" w:type="dxa"/>
              <w:right w:w="43" w:type="dxa"/>
            </w:tcMar>
            <w:vAlign w:val="bottom"/>
          </w:tcPr>
          <w:p w14:paraId="67D75F66" w14:textId="77777777" w:rsidR="0089264D" w:rsidRPr="00B40C4C" w:rsidRDefault="0089264D" w:rsidP="00F561AB">
            <w:pPr>
              <w:jc w:val="right"/>
            </w:pPr>
            <w:r w:rsidRPr="00B40C4C">
              <w:t>22,9</w:t>
            </w:r>
          </w:p>
        </w:tc>
      </w:tr>
      <w:tr w:rsidR="00446E55" w:rsidRPr="00B40C4C" w14:paraId="2970F4B2" w14:textId="77777777">
        <w:trPr>
          <w:trHeight w:val="380"/>
        </w:trPr>
        <w:tc>
          <w:tcPr>
            <w:tcW w:w="460" w:type="dxa"/>
            <w:tcBorders>
              <w:top w:val="nil"/>
              <w:left w:val="nil"/>
              <w:bottom w:val="nil"/>
              <w:right w:val="nil"/>
            </w:tcBorders>
            <w:tcMar>
              <w:top w:w="128" w:type="dxa"/>
              <w:left w:w="43" w:type="dxa"/>
              <w:bottom w:w="43" w:type="dxa"/>
              <w:right w:w="43" w:type="dxa"/>
            </w:tcMar>
          </w:tcPr>
          <w:p w14:paraId="0EACB177" w14:textId="77777777" w:rsidR="0089264D" w:rsidRPr="00B40C4C" w:rsidRDefault="0089264D" w:rsidP="009137DA">
            <w:r w:rsidRPr="00B40C4C">
              <w:t>5.</w:t>
            </w:r>
          </w:p>
        </w:tc>
        <w:tc>
          <w:tcPr>
            <w:tcW w:w="5720" w:type="dxa"/>
            <w:tcBorders>
              <w:top w:val="nil"/>
              <w:left w:val="nil"/>
              <w:bottom w:val="nil"/>
              <w:right w:val="nil"/>
            </w:tcBorders>
            <w:tcMar>
              <w:top w:w="128" w:type="dxa"/>
              <w:left w:w="43" w:type="dxa"/>
              <w:bottom w:w="43" w:type="dxa"/>
              <w:right w:w="43" w:type="dxa"/>
            </w:tcMar>
          </w:tcPr>
          <w:p w14:paraId="1220E598" w14:textId="77777777" w:rsidR="0089264D" w:rsidRPr="00B40C4C" w:rsidRDefault="0089264D" w:rsidP="009137DA">
            <w:r w:rsidRPr="00B40C4C">
              <w:t>Overskudd før lånetransaksjoner (3+4)</w:t>
            </w:r>
          </w:p>
        </w:tc>
        <w:tc>
          <w:tcPr>
            <w:tcW w:w="1320" w:type="dxa"/>
            <w:tcBorders>
              <w:top w:val="nil"/>
              <w:left w:val="nil"/>
              <w:bottom w:val="nil"/>
              <w:right w:val="nil"/>
            </w:tcBorders>
            <w:tcMar>
              <w:top w:w="128" w:type="dxa"/>
              <w:left w:w="43" w:type="dxa"/>
              <w:bottom w:w="43" w:type="dxa"/>
              <w:right w:w="43" w:type="dxa"/>
            </w:tcMar>
            <w:vAlign w:val="bottom"/>
          </w:tcPr>
          <w:p w14:paraId="1314B703" w14:textId="77777777" w:rsidR="0089264D" w:rsidRPr="00B40C4C" w:rsidRDefault="0089264D" w:rsidP="00F561AB">
            <w:pPr>
              <w:jc w:val="right"/>
            </w:pPr>
            <w:r w:rsidRPr="00B40C4C">
              <w:t>0,0</w:t>
            </w:r>
          </w:p>
        </w:tc>
        <w:tc>
          <w:tcPr>
            <w:tcW w:w="1060" w:type="dxa"/>
            <w:tcBorders>
              <w:top w:val="nil"/>
              <w:left w:val="nil"/>
              <w:bottom w:val="nil"/>
              <w:right w:val="nil"/>
            </w:tcBorders>
            <w:tcMar>
              <w:top w:w="128" w:type="dxa"/>
              <w:left w:w="43" w:type="dxa"/>
              <w:bottom w:w="43" w:type="dxa"/>
              <w:right w:w="43" w:type="dxa"/>
            </w:tcMar>
            <w:vAlign w:val="bottom"/>
          </w:tcPr>
          <w:p w14:paraId="1CBDA9CF" w14:textId="77777777" w:rsidR="0089264D" w:rsidRPr="00B40C4C" w:rsidRDefault="0089264D" w:rsidP="00F561AB">
            <w:pPr>
              <w:jc w:val="right"/>
            </w:pPr>
            <w:r w:rsidRPr="00B40C4C">
              <w:t>0,0</w:t>
            </w:r>
          </w:p>
        </w:tc>
        <w:tc>
          <w:tcPr>
            <w:tcW w:w="1020" w:type="dxa"/>
            <w:tcBorders>
              <w:top w:val="nil"/>
              <w:left w:val="nil"/>
              <w:bottom w:val="nil"/>
              <w:right w:val="nil"/>
            </w:tcBorders>
            <w:tcMar>
              <w:top w:w="128" w:type="dxa"/>
              <w:left w:w="43" w:type="dxa"/>
              <w:bottom w:w="43" w:type="dxa"/>
              <w:right w:w="43" w:type="dxa"/>
            </w:tcMar>
            <w:vAlign w:val="bottom"/>
          </w:tcPr>
          <w:p w14:paraId="33283B1F" w14:textId="77777777" w:rsidR="0089264D" w:rsidRPr="00B40C4C" w:rsidRDefault="0089264D" w:rsidP="00F561AB">
            <w:pPr>
              <w:jc w:val="right"/>
            </w:pPr>
          </w:p>
        </w:tc>
      </w:tr>
      <w:tr w:rsidR="00446E55" w:rsidRPr="00B40C4C" w14:paraId="373FC6A8" w14:textId="77777777">
        <w:trPr>
          <w:trHeight w:val="380"/>
        </w:trPr>
        <w:tc>
          <w:tcPr>
            <w:tcW w:w="460" w:type="dxa"/>
            <w:tcBorders>
              <w:top w:val="nil"/>
              <w:left w:val="nil"/>
              <w:bottom w:val="nil"/>
              <w:right w:val="nil"/>
            </w:tcBorders>
            <w:tcMar>
              <w:top w:w="128" w:type="dxa"/>
              <w:left w:w="43" w:type="dxa"/>
              <w:bottom w:w="43" w:type="dxa"/>
              <w:right w:w="43" w:type="dxa"/>
            </w:tcMar>
          </w:tcPr>
          <w:p w14:paraId="6D6821BC" w14:textId="77777777" w:rsidR="0089264D" w:rsidRPr="00B40C4C" w:rsidRDefault="0089264D" w:rsidP="009137DA">
            <w:r w:rsidRPr="00B40C4C">
              <w:t>6.</w:t>
            </w:r>
          </w:p>
        </w:tc>
        <w:tc>
          <w:tcPr>
            <w:tcW w:w="5720" w:type="dxa"/>
            <w:tcBorders>
              <w:top w:val="nil"/>
              <w:left w:val="nil"/>
              <w:bottom w:val="nil"/>
              <w:right w:val="nil"/>
            </w:tcBorders>
            <w:tcMar>
              <w:top w:w="128" w:type="dxa"/>
              <w:left w:w="43" w:type="dxa"/>
              <w:bottom w:w="43" w:type="dxa"/>
              <w:right w:w="43" w:type="dxa"/>
            </w:tcMar>
          </w:tcPr>
          <w:p w14:paraId="4EE317AA" w14:textId="77777777" w:rsidR="0089264D" w:rsidRPr="00B40C4C" w:rsidRDefault="0089264D" w:rsidP="009137DA">
            <w:r w:rsidRPr="00B40C4C">
              <w:t>Utlån, gjeldsavdrag mv.</w:t>
            </w:r>
          </w:p>
        </w:tc>
        <w:tc>
          <w:tcPr>
            <w:tcW w:w="1320" w:type="dxa"/>
            <w:tcBorders>
              <w:top w:val="nil"/>
              <w:left w:val="nil"/>
              <w:bottom w:val="nil"/>
              <w:right w:val="nil"/>
            </w:tcBorders>
            <w:tcMar>
              <w:top w:w="128" w:type="dxa"/>
              <w:left w:w="43" w:type="dxa"/>
              <w:bottom w:w="43" w:type="dxa"/>
              <w:right w:w="43" w:type="dxa"/>
            </w:tcMar>
            <w:vAlign w:val="bottom"/>
          </w:tcPr>
          <w:p w14:paraId="790FC406" w14:textId="77777777" w:rsidR="0089264D" w:rsidRPr="00B40C4C" w:rsidRDefault="0089264D" w:rsidP="00F561AB">
            <w:pPr>
              <w:jc w:val="right"/>
            </w:pPr>
            <w:r w:rsidRPr="00B40C4C">
              <w:t>226,0</w:t>
            </w:r>
          </w:p>
        </w:tc>
        <w:tc>
          <w:tcPr>
            <w:tcW w:w="1060" w:type="dxa"/>
            <w:tcBorders>
              <w:top w:val="nil"/>
              <w:left w:val="nil"/>
              <w:bottom w:val="nil"/>
              <w:right w:val="nil"/>
            </w:tcBorders>
            <w:tcMar>
              <w:top w:w="128" w:type="dxa"/>
              <w:left w:w="43" w:type="dxa"/>
              <w:bottom w:w="43" w:type="dxa"/>
              <w:right w:w="43" w:type="dxa"/>
            </w:tcMar>
            <w:vAlign w:val="bottom"/>
          </w:tcPr>
          <w:p w14:paraId="6CE01044" w14:textId="77777777" w:rsidR="0089264D" w:rsidRPr="00B40C4C" w:rsidRDefault="0089264D" w:rsidP="00F561AB">
            <w:pPr>
              <w:jc w:val="right"/>
            </w:pPr>
            <w:r w:rsidRPr="00B40C4C">
              <w:t>307,3</w:t>
            </w:r>
          </w:p>
        </w:tc>
        <w:tc>
          <w:tcPr>
            <w:tcW w:w="1020" w:type="dxa"/>
            <w:tcBorders>
              <w:top w:val="nil"/>
              <w:left w:val="nil"/>
              <w:bottom w:val="nil"/>
              <w:right w:val="nil"/>
            </w:tcBorders>
            <w:tcMar>
              <w:top w:w="128" w:type="dxa"/>
              <w:left w:w="43" w:type="dxa"/>
              <w:bottom w:w="43" w:type="dxa"/>
              <w:right w:w="43" w:type="dxa"/>
            </w:tcMar>
            <w:vAlign w:val="bottom"/>
          </w:tcPr>
          <w:p w14:paraId="6ADCE4BB" w14:textId="77777777" w:rsidR="0089264D" w:rsidRPr="00B40C4C" w:rsidRDefault="0089264D" w:rsidP="00F561AB">
            <w:pPr>
              <w:jc w:val="right"/>
            </w:pPr>
            <w:r w:rsidRPr="00B40C4C">
              <w:t>36,0</w:t>
            </w:r>
          </w:p>
        </w:tc>
      </w:tr>
      <w:tr w:rsidR="00446E55" w:rsidRPr="00B40C4C" w14:paraId="71CDE069" w14:textId="77777777">
        <w:trPr>
          <w:trHeight w:val="380"/>
        </w:trPr>
        <w:tc>
          <w:tcPr>
            <w:tcW w:w="460" w:type="dxa"/>
            <w:tcBorders>
              <w:top w:val="nil"/>
              <w:left w:val="nil"/>
              <w:bottom w:val="nil"/>
              <w:right w:val="nil"/>
            </w:tcBorders>
            <w:tcMar>
              <w:top w:w="128" w:type="dxa"/>
              <w:left w:w="43" w:type="dxa"/>
              <w:bottom w:w="43" w:type="dxa"/>
              <w:right w:w="43" w:type="dxa"/>
            </w:tcMar>
          </w:tcPr>
          <w:p w14:paraId="24B4E417" w14:textId="77777777" w:rsidR="0089264D" w:rsidRPr="00B40C4C" w:rsidRDefault="0089264D" w:rsidP="009137DA">
            <w:r w:rsidRPr="00B40C4C">
              <w:t>7.</w:t>
            </w:r>
          </w:p>
        </w:tc>
        <w:tc>
          <w:tcPr>
            <w:tcW w:w="5720" w:type="dxa"/>
            <w:tcBorders>
              <w:top w:val="nil"/>
              <w:left w:val="nil"/>
              <w:bottom w:val="nil"/>
              <w:right w:val="nil"/>
            </w:tcBorders>
            <w:tcMar>
              <w:top w:w="128" w:type="dxa"/>
              <w:left w:w="43" w:type="dxa"/>
              <w:bottom w:w="43" w:type="dxa"/>
              <w:right w:w="43" w:type="dxa"/>
            </w:tcMar>
          </w:tcPr>
          <w:p w14:paraId="4A9EFDA7" w14:textId="77777777" w:rsidR="0089264D" w:rsidRPr="00B40C4C" w:rsidRDefault="0089264D" w:rsidP="009137DA">
            <w:r w:rsidRPr="00B40C4C">
              <w:t>Tilbakebetalinger mv.</w:t>
            </w:r>
          </w:p>
        </w:tc>
        <w:tc>
          <w:tcPr>
            <w:tcW w:w="1320" w:type="dxa"/>
            <w:tcBorders>
              <w:top w:val="nil"/>
              <w:left w:val="nil"/>
              <w:bottom w:val="nil"/>
              <w:right w:val="nil"/>
            </w:tcBorders>
            <w:tcMar>
              <w:top w:w="128" w:type="dxa"/>
              <w:left w:w="43" w:type="dxa"/>
              <w:bottom w:w="43" w:type="dxa"/>
              <w:right w:w="43" w:type="dxa"/>
            </w:tcMar>
            <w:vAlign w:val="bottom"/>
          </w:tcPr>
          <w:p w14:paraId="5075CB74" w14:textId="77777777" w:rsidR="0089264D" w:rsidRPr="00B40C4C" w:rsidRDefault="0089264D" w:rsidP="00F561AB">
            <w:pPr>
              <w:jc w:val="right"/>
            </w:pPr>
            <w:r w:rsidRPr="00B40C4C">
              <w:t>124,1</w:t>
            </w:r>
          </w:p>
        </w:tc>
        <w:tc>
          <w:tcPr>
            <w:tcW w:w="1060" w:type="dxa"/>
            <w:tcBorders>
              <w:top w:val="nil"/>
              <w:left w:val="nil"/>
              <w:bottom w:val="nil"/>
              <w:right w:val="nil"/>
            </w:tcBorders>
            <w:tcMar>
              <w:top w:w="128" w:type="dxa"/>
              <w:left w:w="43" w:type="dxa"/>
              <w:bottom w:w="43" w:type="dxa"/>
              <w:right w:w="43" w:type="dxa"/>
            </w:tcMar>
            <w:vAlign w:val="bottom"/>
          </w:tcPr>
          <w:p w14:paraId="520B0E89" w14:textId="77777777" w:rsidR="0089264D" w:rsidRPr="00B40C4C" w:rsidRDefault="0089264D" w:rsidP="00F561AB">
            <w:pPr>
              <w:jc w:val="right"/>
            </w:pPr>
            <w:r w:rsidRPr="00B40C4C">
              <w:t>133,2</w:t>
            </w:r>
          </w:p>
        </w:tc>
        <w:tc>
          <w:tcPr>
            <w:tcW w:w="1020" w:type="dxa"/>
            <w:tcBorders>
              <w:top w:val="nil"/>
              <w:left w:val="nil"/>
              <w:bottom w:val="nil"/>
              <w:right w:val="nil"/>
            </w:tcBorders>
            <w:tcMar>
              <w:top w:w="128" w:type="dxa"/>
              <w:left w:w="43" w:type="dxa"/>
              <w:bottom w:w="43" w:type="dxa"/>
              <w:right w:w="43" w:type="dxa"/>
            </w:tcMar>
            <w:vAlign w:val="bottom"/>
          </w:tcPr>
          <w:p w14:paraId="0D397F1B" w14:textId="77777777" w:rsidR="0089264D" w:rsidRPr="00B40C4C" w:rsidRDefault="0089264D" w:rsidP="00F561AB">
            <w:pPr>
              <w:jc w:val="right"/>
            </w:pPr>
            <w:r w:rsidRPr="00B40C4C">
              <w:t>7,3</w:t>
            </w:r>
          </w:p>
        </w:tc>
      </w:tr>
      <w:tr w:rsidR="00446E55" w:rsidRPr="00B40C4C" w14:paraId="0CC18165"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0226FF6E" w14:textId="77777777" w:rsidR="0089264D" w:rsidRPr="00B40C4C" w:rsidRDefault="0089264D" w:rsidP="009137DA">
            <w:r w:rsidRPr="00B40C4C">
              <w:t>8.</w:t>
            </w:r>
          </w:p>
        </w:tc>
        <w:tc>
          <w:tcPr>
            <w:tcW w:w="5720" w:type="dxa"/>
            <w:tcBorders>
              <w:top w:val="nil"/>
              <w:left w:val="nil"/>
              <w:bottom w:val="single" w:sz="4" w:space="0" w:color="000000"/>
              <w:right w:val="nil"/>
            </w:tcBorders>
            <w:tcMar>
              <w:top w:w="128" w:type="dxa"/>
              <w:left w:w="43" w:type="dxa"/>
              <w:bottom w:w="43" w:type="dxa"/>
              <w:right w:w="43" w:type="dxa"/>
            </w:tcMar>
          </w:tcPr>
          <w:p w14:paraId="2D21C600" w14:textId="77777777" w:rsidR="0089264D" w:rsidRPr="00B40C4C" w:rsidRDefault="0089264D" w:rsidP="009137DA">
            <w:r w:rsidRPr="00B40C4C">
              <w:t>Utlån mv., netto (6-7)</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B5B9D5" w14:textId="77777777" w:rsidR="0089264D" w:rsidRPr="00B40C4C" w:rsidRDefault="0089264D" w:rsidP="00F561AB">
            <w:pPr>
              <w:jc w:val="right"/>
            </w:pPr>
            <w:r w:rsidRPr="00B40C4C">
              <w:t>101,9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DA6E3F6" w14:textId="77777777" w:rsidR="0089264D" w:rsidRPr="00B40C4C" w:rsidRDefault="0089264D" w:rsidP="00F561AB">
            <w:pPr>
              <w:jc w:val="right"/>
            </w:pPr>
            <w:r w:rsidRPr="00B40C4C">
              <w:t>174,1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6844E6D" w14:textId="77777777" w:rsidR="0089264D" w:rsidRPr="00B40C4C" w:rsidRDefault="0089264D" w:rsidP="00F561AB">
            <w:pPr>
              <w:jc w:val="right"/>
            </w:pPr>
            <w:r w:rsidRPr="00B40C4C">
              <w:t>70,9</w:t>
            </w:r>
          </w:p>
        </w:tc>
      </w:tr>
      <w:tr w:rsidR="00446E55" w:rsidRPr="00B40C4C" w14:paraId="473FD80C" w14:textId="77777777">
        <w:trPr>
          <w:trHeight w:val="64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768DB257" w14:textId="77777777" w:rsidR="0089264D" w:rsidRPr="00B40C4C" w:rsidRDefault="0089264D" w:rsidP="009137DA">
            <w:r w:rsidRPr="00B40C4C">
              <w:t>9.</w:t>
            </w:r>
          </w:p>
        </w:tc>
        <w:tc>
          <w:tcPr>
            <w:tcW w:w="5720" w:type="dxa"/>
            <w:tcBorders>
              <w:top w:val="single" w:sz="4" w:space="0" w:color="000000"/>
              <w:left w:val="nil"/>
              <w:bottom w:val="single" w:sz="4" w:space="0" w:color="000000"/>
              <w:right w:val="nil"/>
            </w:tcBorders>
            <w:tcMar>
              <w:top w:w="128" w:type="dxa"/>
              <w:left w:w="43" w:type="dxa"/>
              <w:bottom w:w="43" w:type="dxa"/>
              <w:right w:w="43" w:type="dxa"/>
            </w:tcMar>
          </w:tcPr>
          <w:p w14:paraId="34FFABB7" w14:textId="77777777" w:rsidR="0089264D" w:rsidRPr="00B40C4C" w:rsidRDefault="0089264D" w:rsidP="009137DA">
            <w:r w:rsidRPr="00B40C4C">
              <w:t>Samlet finansieringsbehov – av kontantbeholdning og lånemidler (8-5)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B6BEA" w14:textId="77777777" w:rsidR="0089264D" w:rsidRPr="00B40C4C" w:rsidRDefault="0089264D" w:rsidP="00F561AB">
            <w:pPr>
              <w:jc w:val="right"/>
            </w:pPr>
            <w:r w:rsidRPr="00B40C4C">
              <w:t>101,9</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7C114" w14:textId="77777777" w:rsidR="0089264D" w:rsidRPr="00B40C4C" w:rsidRDefault="0089264D" w:rsidP="00F561AB">
            <w:pPr>
              <w:jc w:val="right"/>
            </w:pPr>
            <w:r w:rsidRPr="00B40C4C">
              <w:t>174,1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70AA3" w14:textId="77777777" w:rsidR="0089264D" w:rsidRPr="00B40C4C" w:rsidRDefault="0089264D" w:rsidP="00F561AB">
            <w:pPr>
              <w:jc w:val="right"/>
            </w:pPr>
            <w:r w:rsidRPr="00B40C4C">
              <w:t>70,9</w:t>
            </w:r>
          </w:p>
        </w:tc>
      </w:tr>
    </w:tbl>
    <w:p w14:paraId="5513F9AF" w14:textId="77777777" w:rsidR="0089264D" w:rsidRPr="00B40C4C" w:rsidRDefault="0089264D" w:rsidP="00503FD6">
      <w:pPr>
        <w:pStyle w:val="Kilde"/>
      </w:pPr>
      <w:r w:rsidRPr="00B40C4C">
        <w:t>Kilde: Finansdepartementet.</w:t>
      </w:r>
    </w:p>
    <w:p w14:paraId="7A5E9AFE" w14:textId="77777777" w:rsidR="0089264D" w:rsidRPr="00B40C4C" w:rsidRDefault="0089264D" w:rsidP="009137DA">
      <w:r w:rsidRPr="00B40C4C">
        <w:t xml:space="preserve">Statens </w:t>
      </w:r>
      <w:r w:rsidRPr="00B40C4C">
        <w:rPr>
          <w:rStyle w:val="kursiv"/>
        </w:rPr>
        <w:t xml:space="preserve">faktiske </w:t>
      </w:r>
      <w:r w:rsidRPr="00B40C4C">
        <w:t xml:space="preserve">lånebehov og forslag om lånefullmakter kan avvike fra finansieringsbehovet som </w:t>
      </w:r>
      <w:proofErr w:type="gramStart"/>
      <w:r w:rsidRPr="00B40C4C">
        <w:t>fremgår</w:t>
      </w:r>
      <w:proofErr w:type="gramEnd"/>
      <w:r w:rsidRPr="00B40C4C">
        <w:t xml:space="preserve"> av tabell 3.17. Det skyldes at det ved vurderingen av statens lånebehov i markedet også tas hensyn til virkningen av statens transaksjoner på likviditeten i pengemarkedet. Det vises til nærmere omtale av statens faktiske lånebehov og forslag om lånefullmakter i kapittel 7.</w:t>
      </w:r>
    </w:p>
    <w:p w14:paraId="1A6CFC1C" w14:textId="77777777" w:rsidR="0089264D" w:rsidRPr="00B40C4C" w:rsidRDefault="0089264D" w:rsidP="009137DA">
      <w:pPr>
        <w:pStyle w:val="Overskrift1"/>
      </w:pPr>
      <w:r w:rsidRPr="00B40C4C">
        <w:lastRenderedPageBreak/>
        <w:t>Utviklingstrekk på statsbudsjettets utgiftsside i perioden 2017–2025</w:t>
      </w:r>
    </w:p>
    <w:p w14:paraId="62107F22" w14:textId="77777777" w:rsidR="0089264D" w:rsidRPr="00B40C4C" w:rsidRDefault="0089264D" w:rsidP="00D100D4">
      <w:pPr>
        <w:pStyle w:val="Overskrift2"/>
      </w:pPr>
      <w:r w:rsidRPr="00B40C4C">
        <w:t>Innledning</w:t>
      </w:r>
    </w:p>
    <w:p w14:paraId="2DEA27B3" w14:textId="77777777" w:rsidR="0089264D" w:rsidRPr="00B40C4C" w:rsidRDefault="0089264D" w:rsidP="009137DA">
      <w:r w:rsidRPr="00B40C4C">
        <w:t>Kapittelet presenterer beregninger av realvekst på utgiftssiden av budsjettet i perioden 2017–2025. Beregningene av realvekst gir uttrykk for utviklingen i ressursbruken på ulike utgiftsområder utover lønns- og prisvekst. De innledende avsnittene viser utviklingen i bevilgningene til ulike utgiftsområder over tid, korrigert for prisstigning og endret oppgavefordeling. I avsnitt 4.4 vises utviklingen i utgiftsområdene sammenlignet med veksten i økonomien ellers. Avsnitt 4.5 går gjennom folketrygdens utgifter. I avsnitt 4.6 omtales bevilgningene til forskning over statsbudsjettet.</w:t>
      </w:r>
    </w:p>
    <w:p w14:paraId="0B01CA88" w14:textId="77777777" w:rsidR="0089264D" w:rsidRPr="00B40C4C" w:rsidRDefault="0089264D" w:rsidP="009137DA">
      <w:r w:rsidRPr="00B40C4C">
        <w:t>Endringer i statsbudsjettets utgifter følger både av nye prioriteringer og tidligere vedtak. For noen rettighetsfestede ordninger vil veksten også påvirkes av demografiske endringer. Eksempler på dette er utgifter til pensjons- og trygdeutbetalinger.</w:t>
      </w:r>
    </w:p>
    <w:p w14:paraId="5EC38857" w14:textId="77777777" w:rsidR="0089264D" w:rsidRPr="00B40C4C" w:rsidRDefault="0089264D" w:rsidP="009137DA">
      <w:r w:rsidRPr="00B40C4C">
        <w:t>Beregningene av realvekst er ikke et mål for resultatet av politikken på utgiftsområdene. Hvordan tildelte midler brukes er også viktig for resultatoppnåelsen. Økt produktivitet vil i mange statlige virksomheter bidra til både økt tjenesteproduksjon og økt kvalitet. På enkelte områder kan det derfor over tid være store forbedringer i tjenester uten økt ressursbruk. Slike forbedringer er imidlertid vanskelige å måle presist.</w:t>
      </w:r>
    </w:p>
    <w:p w14:paraId="0E524FA5" w14:textId="77777777" w:rsidR="0089264D" w:rsidRPr="00B40C4C" w:rsidRDefault="0089264D" w:rsidP="009137DA">
      <w:r w:rsidRPr="00B40C4C">
        <w:t>Utviklingen i statens utgifter gir ikke nødvendigvis et godt uttrykk for prioriteringen på områder hvor skatte- og avgiftspolitikken er viktig for rammevilkårene. For eksempel vil et nytt tilskudd til et formål dekkes i disse analysene, men ikke et skattefradrag til samme formål.</w:t>
      </w:r>
    </w:p>
    <w:p w14:paraId="06C61ED9" w14:textId="77777777" w:rsidR="0089264D" w:rsidRPr="00B40C4C" w:rsidRDefault="0089264D" w:rsidP="009137DA">
      <w:r w:rsidRPr="00B40C4C">
        <w:t>Beregningene tar utgangspunkt i tall fra statsregnskapet, anslag på regnskap for 2024 og forslag til budsjett for 2025. Anslag på regnskap 2024 er basert på gjeldende budsjett etter Stortingets behandling av forslag til tilleggsbevilgninger våren 2024 og oppdaterte anslag på enkelte områder, jf. omtale i kapittel 6. Særskilte bevilgninger knyttet til pandemien trekker opp veksten for perioden 2017 til 2021. Dette bidrar samtidig til å forklare lav og negativ vekst på noen utgiftsområder fra 2021 til 2024.</w:t>
      </w:r>
    </w:p>
    <w:p w14:paraId="799A1D41" w14:textId="77777777" w:rsidR="0089264D" w:rsidRPr="00B40C4C" w:rsidRDefault="0089264D" w:rsidP="009137DA">
      <w:r w:rsidRPr="00B40C4C">
        <w:t>Realveksten er basert på Finansdepartementets prognoser for budsjettdeflatorer som tar utgangspunkt i statistikk for prisutvikling fra Statistisk sentralbyrå og lønnsvekstberegninger fra Det tekniske beregningsutvalget for inntektsoppgjørene. Det er i hovedsak korrigert for endringer i statsbudsjettets inndeling. Beregningen er basert på statsbudsjettets kapittel- og postinndeling for 2025-budsjettet. Datagrunnlaget og beregningsmetoden er nærmere omtalt i boks 4.1.</w:t>
      </w:r>
    </w:p>
    <w:p w14:paraId="2861502F" w14:textId="77777777" w:rsidR="0089264D" w:rsidRPr="00B40C4C" w:rsidRDefault="0089264D" w:rsidP="00D100D4">
      <w:pPr>
        <w:pStyle w:val="Overskrift2"/>
      </w:pPr>
      <w:r w:rsidRPr="00B40C4C">
        <w:lastRenderedPageBreak/>
        <w:t>Samlet utgiftsvekst for statsbudsjettet</w:t>
      </w:r>
    </w:p>
    <w:p w14:paraId="384DE16F" w14:textId="054C6D38" w:rsidR="0089264D" w:rsidRPr="00B40C4C" w:rsidRDefault="0097563E" w:rsidP="009137DA">
      <w:r>
        <w:rPr>
          <w:noProof/>
          <w14:ligatures w14:val="standardContextual"/>
        </w:rPr>
        <w:drawing>
          <wp:inline distT="0" distB="0" distL="0" distR="0" wp14:anchorId="6006A594" wp14:editId="307F1558">
            <wp:extent cx="6083935" cy="2884805"/>
            <wp:effectExtent l="0" t="0" r="0" b="0"/>
            <wp:docPr id="1691549980" name="Bilde 1"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49980" name="Bilde 1" descr="Et bilde som inneholder tekst, skjermbilde, diagram, line&#10;&#10;Automatisk generert beskrivelse"/>
                    <pic:cNvPicPr/>
                  </pic:nvPicPr>
                  <pic:blipFill>
                    <a:blip r:embed="rId9"/>
                    <a:stretch>
                      <a:fillRect/>
                    </a:stretch>
                  </pic:blipFill>
                  <pic:spPr>
                    <a:xfrm>
                      <a:off x="0" y="0"/>
                      <a:ext cx="6083935" cy="2884805"/>
                    </a:xfrm>
                    <a:prstGeom prst="rect">
                      <a:avLst/>
                    </a:prstGeom>
                  </pic:spPr>
                </pic:pic>
              </a:graphicData>
            </a:graphic>
          </wp:inline>
        </w:drawing>
      </w:r>
    </w:p>
    <w:p w14:paraId="1ECE284F" w14:textId="77777777" w:rsidR="0089264D" w:rsidRPr="00B40C4C" w:rsidRDefault="0089264D" w:rsidP="009137DA">
      <w:pPr>
        <w:pStyle w:val="figur-tittel"/>
      </w:pPr>
      <w:r w:rsidRPr="00B40C4C">
        <w:t>Reell, underliggende utgiftsvekst på statsbudsjettet. Prosentvis vekst</w:t>
      </w:r>
    </w:p>
    <w:p w14:paraId="65ED0F07" w14:textId="77777777" w:rsidR="0089264D" w:rsidRPr="00B40C4C" w:rsidRDefault="0089264D" w:rsidP="009137DA">
      <w:pPr>
        <w:pStyle w:val="Kilde"/>
      </w:pPr>
      <w:r w:rsidRPr="00B40C4C">
        <w:t>Kilder: Finansdepartementet og Statistisk sentralbyrå.</w:t>
      </w:r>
    </w:p>
    <w:p w14:paraId="52665F73" w14:textId="77777777" w:rsidR="0089264D" w:rsidRPr="00B40C4C" w:rsidRDefault="0089264D" w:rsidP="009137DA">
      <w:r w:rsidRPr="00B40C4C">
        <w:t>Figur 4.1 viser statsbudsjettets reelle, underliggende utgiftsvekst (medregnet folketrygden) i perioden 2017–2025. Ved beregning av den underliggende utgiftsveksten holdes blant annet utgifter til statlig petroleumsvirksomhet, dagpenger og renter utenom, jf. boks 2.1.</w:t>
      </w:r>
    </w:p>
    <w:p w14:paraId="3C68ABCC" w14:textId="77777777" w:rsidR="0089264D" w:rsidRPr="00B40C4C" w:rsidRDefault="0089264D" w:rsidP="009137DA">
      <w:r w:rsidRPr="00B40C4C">
        <w:t>I 2020 ble utgiftsveksten svært høy som følge av de ekstraordinære tiltakene i møte med pandemien. Også i 2021 var det et betydelig omfang av tiltak i møte med pandemien. Den reelle underliggende utgiftsveksten for 2021 er likevel negativ siden omfanget av ekstraordinære tiltak var lavere. Den relativt store veksten i 2023 skyldes blant annet at den ekstraordinære priskompensasjonen som ble innarbeidet i forbindelse med Revidert nasjonalbudsjett 2023, i etterkant har vist seg å legge til rette for økt aktivitet siden pris- og lønnsveksten ble lavere enn antatt.</w:t>
      </w:r>
    </w:p>
    <w:p w14:paraId="169395F7" w14:textId="77777777" w:rsidR="0089264D" w:rsidRPr="00B40C4C" w:rsidRDefault="0089264D" w:rsidP="009137DA">
      <w:r w:rsidRPr="00B40C4C">
        <w:t>Veksten fra i fjor til i år er nå anslått til 2,5 pst., mot 0,7 pst. da budsjettet for 2024 ble fremmet høsten 2023. Økningen skyldes en rekke tilleggsbevilgninger i år, blant annet økt støtte til Ukraina gjennom Nansen-programmet, økte bevilgninger til forsvarssektoren og anslagsendringer i folketrygden.</w:t>
      </w:r>
    </w:p>
    <w:p w14:paraId="36ECEAF0" w14:textId="77777777" w:rsidR="0089264D" w:rsidRPr="00B40C4C" w:rsidRDefault="0089264D" w:rsidP="009137DA">
      <w:r w:rsidRPr="00B40C4C">
        <w:t>Den reelle, underliggende veksten i statsbudsjettets utgifter fra 2024 til 2025 anslås til 1,0 pst., som er noe lavere enn i de to foregående årene. Dette må blant annet ses i sammenheng med de nevnte tilleggsbevilgningene i år.</w:t>
      </w:r>
    </w:p>
    <w:p w14:paraId="39FDDA98" w14:textId="77777777" w:rsidR="0089264D" w:rsidRPr="00B40C4C" w:rsidRDefault="0089264D" w:rsidP="009137DA">
      <w:pPr>
        <w:pStyle w:val="tittel-ramme"/>
      </w:pPr>
      <w:r w:rsidRPr="00B40C4C">
        <w:t>Datagrunnlaget for beregningene</w:t>
      </w:r>
    </w:p>
    <w:p w14:paraId="5AB7D827" w14:textId="77777777" w:rsidR="0089264D" w:rsidRPr="00B40C4C" w:rsidRDefault="0089264D" w:rsidP="009137DA">
      <w:r w:rsidRPr="00B40C4C">
        <w:t>Grunnlagsdataene for kapittelet er hentet fra statsregnskapet, anslag på regnskap 2024 som omtalt i avsnitt 6.1 og budsjettforslaget i Gul bok 2025. For noen bevilgninger har det vært nødvendig å foreta en skjønnsmessig gruppering på områder. Lånetransaksjoner er i sin helhet holdt utenfor beregningene.</w:t>
      </w:r>
    </w:p>
    <w:p w14:paraId="59EC2F53" w14:textId="77777777" w:rsidR="0089264D" w:rsidRPr="00B40C4C" w:rsidRDefault="0089264D" w:rsidP="009137DA">
      <w:r w:rsidRPr="00B40C4C">
        <w:lastRenderedPageBreak/>
        <w:t>I analyseperioden har det vært funksjonsendringer mellom departementene, omlegginger i budsjetteringspraksis og omorganiseringer av statlige virksomheter. Det er derfor foretatt flere korreksjoner for at dataene skal bli mest mulig sammenlignbare mellom år. Det gjelder for eksempel overgang til bruttobudsjettering og omdanning av statlige virksomheter.</w:t>
      </w:r>
    </w:p>
    <w:p w14:paraId="54E07737" w14:textId="77777777" w:rsidR="0089264D" w:rsidRPr="00B40C4C" w:rsidRDefault="0089264D" w:rsidP="009137DA">
      <w:r w:rsidRPr="00B40C4C">
        <w:t>Fra og med 2017 har de fleste statlige virksomheter som ikke tidligere betalte pensjonspremie, betalt en sjablongmessig beregnet pensjonspremie til Statens pensjonskasse. Fra 2022 er det innført virksomhetsspesifikk hendelsesbasert pensjonspremie for statlige virksomheter. I den forbindelse ble tilskuddet til Statens pensjonskasse under kap. 612 økt med 1,1 mrd. kroner mot en tilsvarende netto nedjustering av virksomhetenes bevilgninger. Bevilgningene i tidligere år er korrigert for omleggingen, slik at realveksten mellom år ikke skal påvirkes av 2017- og 2022-reformene. Korreksjonene medfører at det for utgiftsområdene ikke er direkte samsvar mellom de tallene som er brukt her, og de som finnes i andre publikasjoner.</w:t>
      </w:r>
    </w:p>
    <w:p w14:paraId="424A60AE" w14:textId="77777777" w:rsidR="0089264D" w:rsidRPr="00B40C4C" w:rsidRDefault="0089264D" w:rsidP="009137DA">
      <w:r w:rsidRPr="00B40C4C">
        <w:t xml:space="preserve">Ved endret funksjonsdeling som følge av endret regjeringssammensetning i 2019, presenteres likestillingsområdet som </w:t>
      </w:r>
      <w:r w:rsidRPr="00B40C4C">
        <w:rPr>
          <w:rStyle w:val="kursiv"/>
        </w:rPr>
        <w:t>Kultur- og likestilling</w:t>
      </w:r>
      <w:r w:rsidRPr="00B40C4C">
        <w:t xml:space="preserve">, mens </w:t>
      </w:r>
      <w:r w:rsidRPr="00B40C4C">
        <w:rPr>
          <w:rStyle w:val="kursiv"/>
        </w:rPr>
        <w:t xml:space="preserve">Kirke- og livssynsamfunn </w:t>
      </w:r>
      <w:r w:rsidRPr="00B40C4C">
        <w:t xml:space="preserve">inngår i </w:t>
      </w:r>
      <w:r w:rsidRPr="00B40C4C">
        <w:rPr>
          <w:rStyle w:val="kursiv"/>
        </w:rPr>
        <w:t>Barn, familie, tros- og livssynssamfunn</w:t>
      </w:r>
      <w:r w:rsidRPr="00B40C4C">
        <w:t>. Etter ny regjering høsten 2021 ble ansvaret for integreringsområdet overført fra Kunnskapsdepartementet til Arbeids- og inkluderingsdepartementet, men integreringsområdet presenteres i oversikten under Utlendingsområdet inkludert inkludering. Kystverket, som er overført fra Samferdselsdepartementet til Nærings- og fiskeridepartementet, presenteres i oversikten fortsatt under Andre samferdselsformål. Etter opprettelsen av Digitaliserings- og forvaltningsdepartementet i år er utgiftsområdet Kommunal- og distriktsformål utenom rammetilskudd delt i henholdsvis Digitaliserings- og forvaltningsområdet og Kommunal- og distriktsformål utenom kommunale rammetilskudd.</w:t>
      </w:r>
    </w:p>
    <w:p w14:paraId="3A6BDC09" w14:textId="77777777" w:rsidR="0089264D" w:rsidRPr="00B40C4C" w:rsidRDefault="0089264D" w:rsidP="009137DA">
      <w:r w:rsidRPr="00B40C4C">
        <w:t>Alle kronebeløp er oppgitt i nominelle priser. For årene 2017–2023 er det tatt utgangspunkt i regnskapstall, mens 2024-tallene er anslag på regnskap inkludert tilleggsbevilgninger hittil i år og oppdaterte anslag på enkelte områder.</w:t>
      </w:r>
    </w:p>
    <w:p w14:paraId="56E52387" w14:textId="77777777" w:rsidR="0089264D" w:rsidRPr="00B40C4C" w:rsidRDefault="0089264D" w:rsidP="009137DA">
      <w:r w:rsidRPr="00B40C4C">
        <w:t xml:space="preserve">Realveksten er basert på Finansdepartementets prognoser for budsjettdeflatorer som tar utgangspunkt i statistikk for prisutvikling fra Statistisk sentralbyrå og lønnsvekstberegninger fra </w:t>
      </w:r>
      <w:r w:rsidRPr="00B40C4C">
        <w:rPr>
          <w:rStyle w:val="kursiv"/>
        </w:rPr>
        <w:t>Det tekniske beregningsutvalget for inntektsoppgjørene</w:t>
      </w:r>
      <w:r w:rsidRPr="00B40C4C">
        <w:t>. Disse prisindeksene er valgt for å gi et best mulig uttrykk for utgiftsveksten. Prisindeksene i beregningene gjelder for relativt brede grupper som statlig lønn, andre driftsutgifter, investeringer og overføring til kommuneforvaltningen og private. Siden en analyserer ressursbruken sett fra utgiftssiden på statsbudsjettet, benyttes flere prisindekser som reflekterer prisutviklingen for disse områdene, og disse kan være ulike. Det betyr for eksempel at realveksten på to områder vil være ulik selv om de har samme relative økning i bevilgningene, dersom sammensetningen av deflatorene er ulike på de to områdene.</w:t>
      </w:r>
    </w:p>
    <w:p w14:paraId="2F90DF37" w14:textId="77777777" w:rsidR="0089264D" w:rsidRPr="00B40C4C" w:rsidRDefault="0089264D" w:rsidP="009137DA">
      <w:r w:rsidRPr="00B40C4C">
        <w:t>Realveksten er beregnet basert på bruken av innsatsfaktorer i de enkelte statlige virksomheter. Den årlige veksten i statlige virksomheters produktivitet vil dermed ikke være reflektert i realveksten i dette kapittelet.</w:t>
      </w:r>
    </w:p>
    <w:p w14:paraId="63D00D68" w14:textId="77777777" w:rsidR="0089264D" w:rsidRPr="00B40C4C" w:rsidRDefault="0089264D" w:rsidP="009137DA">
      <w:pPr>
        <w:pStyle w:val="Ramme-slutt"/>
      </w:pPr>
      <w:r w:rsidRPr="00B40C4C">
        <w:t>[Boks slutt]</w:t>
      </w:r>
    </w:p>
    <w:p w14:paraId="3F9F331C" w14:textId="77777777" w:rsidR="0089264D" w:rsidRPr="00B40C4C" w:rsidRDefault="0089264D" w:rsidP="00D100D4">
      <w:pPr>
        <w:pStyle w:val="Overskrift2"/>
      </w:pPr>
      <w:r w:rsidRPr="00B40C4C">
        <w:lastRenderedPageBreak/>
        <w:t>Realvekst på statsbudsjettets utgiftsområder</w:t>
      </w:r>
    </w:p>
    <w:p w14:paraId="59789B54" w14:textId="77777777" w:rsidR="0089264D" w:rsidRPr="00B40C4C" w:rsidRDefault="0089264D" w:rsidP="009137DA">
      <w:r w:rsidRPr="00B40C4C">
        <w:t>Tabell 4.1 viser årlig realvekst i prosent innenfor ulike utgiftsområder. Figur 4.2 viser utgiftsområdenes størrelse i 2025. Folketrygden er holdt utenom i dette avsnittet og omtales i avsnitt 4.5.</w:t>
      </w:r>
    </w:p>
    <w:p w14:paraId="02EBBD69" w14:textId="77777777" w:rsidR="0089264D" w:rsidRPr="00B40C4C" w:rsidRDefault="0089264D" w:rsidP="009137DA">
      <w:r w:rsidRPr="00B40C4C">
        <w:t xml:space="preserve">Bevilgningene til </w:t>
      </w:r>
      <w:r w:rsidRPr="00B40C4C">
        <w:rPr>
          <w:rStyle w:val="kursiv"/>
        </w:rPr>
        <w:t>internasjonal bistand</w:t>
      </w:r>
      <w:r w:rsidRPr="00B40C4C">
        <w:t xml:space="preserve"> i 2025 viser en nominell reduksjon fra anslag på regnskap for inneværende år. Dette må ses i sammenheng med bevilgningsøkninger i forbindelse med revidert nasjonalbudsjett (RNB), blant annet til Ukraina og Gaza. Regjeringens forslag til bistandsbudsjett for 2025 utgjør 52,9 mrd. kroner, som er 0,2 mrd. kroner mer enn i Saldert budsjett 2024. Som andel av anslått BNI utgjør bistandsbudsjettet 0,92 pst. Utgifter innenfor bistand har økt vesentlig de senere år, noe som reflekteres i den årlige realveksten på 1,7 pst. fra 2021 til 2024. Bevilgningene som er inkludert i kategorien for internasjonal bistand, sammenfaller ikke helt med det som inngår i regjeringens forslag til bistandsbudsjett, jf. tabellnote.</w:t>
      </w:r>
    </w:p>
    <w:p w14:paraId="28CE1B18" w14:textId="77777777" w:rsidR="0089264D" w:rsidRPr="00B40C4C" w:rsidRDefault="0089264D" w:rsidP="009137DA">
      <w:r w:rsidRPr="00B40C4C">
        <w:t xml:space="preserve">Statlige bevilgninger til </w:t>
      </w:r>
      <w:r w:rsidRPr="00B40C4C">
        <w:rPr>
          <w:rStyle w:val="kursiv"/>
        </w:rPr>
        <w:t xml:space="preserve">opplæring og barnehager </w:t>
      </w:r>
      <w:r w:rsidRPr="00B40C4C">
        <w:t>gjelder i all hovedsak bevilgninger til grunnopplæring (herunder kvalitetsutvikling og private skoler), statlige øremerkede tilskudd til barnehager, og voksenopplæring. Kategorien omfatter ikke rammetilskuddene til kommunesektoren. Tabellen viser en reell økning på området fra 2024 til 2025 som blant annet har sammenheng med økte utbetalinger til private skoler. Tilskuddssatsene til private skoler øker kraftig som følge av kostnadsvekst i den offentlige skolen. Fra 2021 til 2024 var det samlet sett en nedgang som kan tilskrives utfasing av ekstraordinære pandemitiltak, mens det isolert sett var en kraftig realvekst på 16,3 pst. på barnehageområdet i perioden. Økningen skyldes en rekke ulike tiltak for å øke kvaliteten og kompetansen i barnehagene. Den samlede veksten fra 2017 til 2021 kan tilskrives økte utgifter i grunnopplæringen, hvor utgiftene har økt med 4,5 pst. årlig i perioden. Det er korrigert for innlemming av øremerkede tilskudd i rammetilskuddet.</w:t>
      </w:r>
    </w:p>
    <w:p w14:paraId="05F2392C" w14:textId="77777777" w:rsidR="0089264D" w:rsidRPr="00B40C4C" w:rsidRDefault="0089264D" w:rsidP="009137DA">
      <w:pPr>
        <w:rPr>
          <w:rStyle w:val="kursiv"/>
        </w:rPr>
      </w:pPr>
      <w:r w:rsidRPr="00B40C4C">
        <w:rPr>
          <w:rStyle w:val="kursiv"/>
        </w:rPr>
        <w:t>Høyere utdanning og forskning</w:t>
      </w:r>
      <w:r w:rsidRPr="00B40C4C">
        <w:t xml:space="preserve"> under Kunnskapsdepartementet består i hovedsak av bevilgninger til universiteter, høyskoler, fagskoler og forskningsbevilgninger under Kunnskapsdepartementet. Nedgangen fra 2024 til 2025 skyldes reduserte kontingentutgifter til EUs rammeprogram for forskning og innovasjon, og EUs rammeprogram for utdanning, opplæring, ungdom og idrett. Norges kontingent fastsettes ut fra Norges BNP i forhold til EU-landenes. De reduserte kontingentutgiftene i 2025 skyldes en reduksjon i Norges relative BNP og lavere valutakurs. Tilsvarende skyldtes økningen fra 2021–2024 endret relativ BNP-andel og høyere valutakurs. I perioden 2017 til 2021 utgjør den gjennomsnittlige årlige utgiftsveksten i høyere utdanning utenom forskning 1,8 pst. SSB publiserer årlig en oversikt over nivået på de samlede bevilgningene til forskning og utvikling (FoU) på statsbudsjettet og utviklingen over tid, jf. omtale i avsnitt 4.6.</w:t>
      </w:r>
    </w:p>
    <w:p w14:paraId="3888021C" w14:textId="77777777" w:rsidR="0089264D" w:rsidRPr="00B40C4C" w:rsidRDefault="0089264D" w:rsidP="009137DA">
      <w:pPr>
        <w:pStyle w:val="tittel-ramme"/>
      </w:pPr>
      <w:r w:rsidRPr="00B40C4C">
        <w:t>Rammetilskudd til kommuneforvaltningen</w:t>
      </w:r>
    </w:p>
    <w:p w14:paraId="54C5BDB1" w14:textId="77777777" w:rsidR="0089264D" w:rsidRPr="00B40C4C" w:rsidRDefault="0089264D" w:rsidP="009137DA">
      <w:r w:rsidRPr="00B40C4C">
        <w:t xml:space="preserve">Flere av de største offentlige velferdsordningene ivaretas av kommunene. Dette gjelder blant annet barnehage, grunnskole, primærhelsetjenester og eldreomsorg. Kommuneforvaltningens viktigste inntektskilder er lokale skatter og overføringer fra staten. Overføringene fra staten er både generelle rammetilskudd og øremerkede tilskudd til spesifikke formål. Rammetilskuddene fra staten til kommuner og fylkeskommuner er ikke fordelt på de enkelte kommunale </w:t>
      </w:r>
      <w:r w:rsidRPr="00B40C4C">
        <w:lastRenderedPageBreak/>
        <w:t>utgiftsformålene. Beregningene for de statlige bevilgningene under utgiftsområdene inkluderer derfor bare de øremerkede tilskuddene til kommunene og ikke finansiering gjennom rammetilskudd.</w:t>
      </w:r>
    </w:p>
    <w:p w14:paraId="410B211E" w14:textId="77777777" w:rsidR="0089264D" w:rsidRPr="00B40C4C" w:rsidRDefault="0089264D" w:rsidP="009137DA">
      <w:r w:rsidRPr="00B40C4C">
        <w:t>I analyseperioden er det foretatt enkelte endringer i oppgavefordelingen mellom staten og kommunene/fylkeskommunene, blant annet på samferdselsområdet. Fra 2020 er en rekke øremerkede tilskudd innlemmet i rammetilskuddene til kommuner og fylkeskommuner. Dette utgjør om lag 5 mrd. kroner. Fra 2022 er rammetilskuddet økt med 1,3 mrd. kroner som følge av barnevernsreformen. Det er korrigert for disse innlemmingene i tallene for rammetilskuddene til kommuner og fylkeskommuner og i presentasjonen av realveksten for de berørte politikkområdene.</w:t>
      </w:r>
    </w:p>
    <w:p w14:paraId="6302525D" w14:textId="77777777" w:rsidR="0089264D" w:rsidRPr="00B40C4C" w:rsidRDefault="0089264D" w:rsidP="009137DA">
      <w:r w:rsidRPr="00B40C4C">
        <w:t>Skattenes andel av samlede inntekter for kommunene og fylkeskommunene har blitt justert i løpet av perioden, og dette reflekteres i størrelsen på de statlige overføringene til kommuneforvaltningen. Disse endringene er det i hovedsak ikke korrigert for i rammetilskuddene til kommuneforvaltningen i beregningene i dette kapittelet. For en samlet omtale av kommuneøkonomien henvises det til avsnitt 3.1 i Nasjonalbudsjettet 2025.</w:t>
      </w:r>
    </w:p>
    <w:p w14:paraId="6B1EAB26" w14:textId="77777777" w:rsidR="0089264D" w:rsidRDefault="0089264D" w:rsidP="009137DA">
      <w:pPr>
        <w:pStyle w:val="Ramme-slutt"/>
      </w:pPr>
      <w:r w:rsidRPr="00B40C4C">
        <w:t>[Boks slutt]</w:t>
      </w:r>
    </w:p>
    <w:p w14:paraId="68A04563" w14:textId="6792D70E" w:rsidR="00C27D9F" w:rsidRPr="00B40C4C" w:rsidRDefault="00C27D9F" w:rsidP="00C27D9F">
      <w:pPr>
        <w:pStyle w:val="tabell-tittel"/>
      </w:pPr>
      <w:r w:rsidRPr="00B40C4C">
        <w:t>Utviklingen i utgiftsområder 2017–2025. Nominelle tall i mrd. kroner og gjennomsnittlig årlig realvekst</w:t>
      </w:r>
    </w:p>
    <w:p w14:paraId="1298CA31" w14:textId="77777777" w:rsidR="0089264D" w:rsidRPr="00B40C4C" w:rsidRDefault="0089264D" w:rsidP="009137DA">
      <w:pPr>
        <w:pStyle w:val="Tabellnavn"/>
      </w:pPr>
      <w:r w:rsidRPr="00B40C4C">
        <w:t>08J2xt2</w:t>
      </w:r>
    </w:p>
    <w:tbl>
      <w:tblPr>
        <w:tblW w:w="0" w:type="auto"/>
        <w:tblLayout w:type="fixed"/>
        <w:tblCellMar>
          <w:top w:w="80" w:type="dxa"/>
          <w:left w:w="43" w:type="dxa"/>
          <w:bottom w:w="20" w:type="dxa"/>
          <w:right w:w="43" w:type="dxa"/>
        </w:tblCellMar>
        <w:tblLook w:val="0000" w:firstRow="0" w:lastRow="0" w:firstColumn="0" w:lastColumn="0" w:noHBand="0" w:noVBand="0"/>
      </w:tblPr>
      <w:tblGrid>
        <w:gridCol w:w="5080"/>
        <w:gridCol w:w="600"/>
        <w:gridCol w:w="600"/>
        <w:gridCol w:w="600"/>
        <w:gridCol w:w="600"/>
        <w:gridCol w:w="680"/>
        <w:gridCol w:w="700"/>
        <w:gridCol w:w="680"/>
      </w:tblGrid>
      <w:tr w:rsidR="00446E55" w:rsidRPr="00B40C4C" w14:paraId="143AC363" w14:textId="77777777">
        <w:trPr>
          <w:trHeight w:val="540"/>
        </w:trPr>
        <w:tc>
          <w:tcPr>
            <w:tcW w:w="5080" w:type="dxa"/>
            <w:tcBorders>
              <w:top w:val="single" w:sz="4" w:space="0" w:color="000000"/>
              <w:left w:val="nil"/>
              <w:bottom w:val="single" w:sz="4" w:space="0" w:color="000000"/>
              <w:right w:val="nil"/>
            </w:tcBorders>
            <w:tcMar>
              <w:top w:w="80" w:type="dxa"/>
              <w:left w:w="43" w:type="dxa"/>
              <w:bottom w:w="20" w:type="dxa"/>
              <w:right w:w="43" w:type="dxa"/>
            </w:tcMar>
            <w:vAlign w:val="bottom"/>
          </w:tcPr>
          <w:p w14:paraId="46F85E30" w14:textId="77777777" w:rsidR="0089264D" w:rsidRPr="00B40C4C" w:rsidRDefault="0089264D" w:rsidP="009137DA"/>
        </w:tc>
        <w:tc>
          <w:tcPr>
            <w:tcW w:w="2400" w:type="dxa"/>
            <w:gridSpan w:val="4"/>
            <w:tcBorders>
              <w:top w:val="single" w:sz="4" w:space="0" w:color="000000"/>
              <w:left w:val="nil"/>
              <w:bottom w:val="single" w:sz="4" w:space="0" w:color="000000"/>
              <w:right w:val="nil"/>
            </w:tcBorders>
            <w:tcMar>
              <w:top w:w="80" w:type="dxa"/>
              <w:left w:w="43" w:type="dxa"/>
              <w:bottom w:w="20" w:type="dxa"/>
              <w:right w:w="43" w:type="dxa"/>
            </w:tcMar>
            <w:vAlign w:val="bottom"/>
          </w:tcPr>
          <w:p w14:paraId="414230C1" w14:textId="77777777" w:rsidR="0089264D" w:rsidRPr="00B40C4C" w:rsidRDefault="0089264D" w:rsidP="0097563E">
            <w:pPr>
              <w:jc w:val="right"/>
            </w:pPr>
            <w:r w:rsidRPr="00B40C4C">
              <w:t>Nominell verdi</w:t>
            </w:r>
          </w:p>
        </w:tc>
        <w:tc>
          <w:tcPr>
            <w:tcW w:w="2060" w:type="dxa"/>
            <w:gridSpan w:val="3"/>
            <w:tcBorders>
              <w:top w:val="single" w:sz="4" w:space="0" w:color="000000"/>
              <w:left w:val="nil"/>
              <w:bottom w:val="single" w:sz="4" w:space="0" w:color="000000"/>
              <w:right w:val="nil"/>
            </w:tcBorders>
            <w:tcMar>
              <w:top w:w="80" w:type="dxa"/>
              <w:left w:w="43" w:type="dxa"/>
              <w:bottom w:w="20" w:type="dxa"/>
              <w:right w:w="43" w:type="dxa"/>
            </w:tcMar>
            <w:vAlign w:val="bottom"/>
          </w:tcPr>
          <w:p w14:paraId="2355235F" w14:textId="77777777" w:rsidR="0089264D" w:rsidRPr="00B40C4C" w:rsidRDefault="0089264D" w:rsidP="0097563E">
            <w:pPr>
              <w:jc w:val="right"/>
            </w:pPr>
            <w:r w:rsidRPr="00B40C4C">
              <w:t>Gjennomsnittlig årlig realvekst</w:t>
            </w:r>
          </w:p>
        </w:tc>
      </w:tr>
      <w:tr w:rsidR="00446E55" w:rsidRPr="00B40C4C" w14:paraId="45307D21" w14:textId="77777777">
        <w:trPr>
          <w:trHeight w:val="540"/>
        </w:trPr>
        <w:tc>
          <w:tcPr>
            <w:tcW w:w="5080" w:type="dxa"/>
            <w:tcBorders>
              <w:top w:val="nil"/>
              <w:left w:val="nil"/>
              <w:bottom w:val="single" w:sz="4" w:space="0" w:color="000000"/>
              <w:right w:val="nil"/>
            </w:tcBorders>
            <w:tcMar>
              <w:top w:w="80" w:type="dxa"/>
              <w:left w:w="43" w:type="dxa"/>
              <w:bottom w:w="20" w:type="dxa"/>
              <w:right w:w="43" w:type="dxa"/>
            </w:tcMar>
            <w:vAlign w:val="bottom"/>
          </w:tcPr>
          <w:p w14:paraId="2D667892" w14:textId="77777777" w:rsidR="0089264D" w:rsidRPr="00B40C4C" w:rsidRDefault="0089264D" w:rsidP="009137DA">
            <w:r w:rsidRPr="00B40C4C">
              <w:t>Utgiftsområde</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4F2C3714" w14:textId="77777777" w:rsidR="0089264D" w:rsidRPr="00B40C4C" w:rsidRDefault="0089264D" w:rsidP="0097563E">
            <w:pPr>
              <w:jc w:val="right"/>
            </w:pPr>
            <w:r w:rsidRPr="00B40C4C">
              <w:t>2017</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6E49E363" w14:textId="77777777" w:rsidR="0089264D" w:rsidRPr="00B40C4C" w:rsidRDefault="0089264D" w:rsidP="0097563E">
            <w:pPr>
              <w:jc w:val="right"/>
            </w:pPr>
            <w:r w:rsidRPr="00B40C4C">
              <w:t>2021</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23A5471A" w14:textId="77777777" w:rsidR="0089264D" w:rsidRPr="00B40C4C" w:rsidRDefault="0089264D" w:rsidP="0097563E">
            <w:pPr>
              <w:jc w:val="right"/>
            </w:pPr>
            <w:r w:rsidRPr="00B40C4C">
              <w:t>2024</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16A566EC" w14:textId="77777777" w:rsidR="0089264D" w:rsidRPr="00B40C4C" w:rsidRDefault="0089264D" w:rsidP="0097563E">
            <w:pPr>
              <w:jc w:val="right"/>
            </w:pPr>
            <w:r w:rsidRPr="00B40C4C">
              <w:t>2025</w:t>
            </w:r>
          </w:p>
        </w:tc>
        <w:tc>
          <w:tcPr>
            <w:tcW w:w="680" w:type="dxa"/>
            <w:tcBorders>
              <w:top w:val="nil"/>
              <w:left w:val="nil"/>
              <w:bottom w:val="single" w:sz="4" w:space="0" w:color="000000"/>
              <w:right w:val="nil"/>
            </w:tcBorders>
            <w:tcMar>
              <w:top w:w="80" w:type="dxa"/>
              <w:left w:w="43" w:type="dxa"/>
              <w:bottom w:w="20" w:type="dxa"/>
              <w:right w:w="43" w:type="dxa"/>
            </w:tcMar>
            <w:vAlign w:val="bottom"/>
          </w:tcPr>
          <w:p w14:paraId="626A213B" w14:textId="77777777" w:rsidR="0089264D" w:rsidRPr="00B40C4C" w:rsidRDefault="0089264D" w:rsidP="0097563E">
            <w:pPr>
              <w:jc w:val="right"/>
            </w:pPr>
            <w:r w:rsidRPr="00B40C4C">
              <w:t xml:space="preserve"> 2017– 2021</w:t>
            </w:r>
          </w:p>
        </w:tc>
        <w:tc>
          <w:tcPr>
            <w:tcW w:w="700" w:type="dxa"/>
            <w:tcBorders>
              <w:top w:val="nil"/>
              <w:left w:val="nil"/>
              <w:bottom w:val="single" w:sz="4" w:space="0" w:color="000000"/>
              <w:right w:val="nil"/>
            </w:tcBorders>
            <w:tcMar>
              <w:top w:w="80" w:type="dxa"/>
              <w:left w:w="43" w:type="dxa"/>
              <w:bottom w:w="20" w:type="dxa"/>
              <w:right w:w="43" w:type="dxa"/>
            </w:tcMar>
            <w:vAlign w:val="bottom"/>
          </w:tcPr>
          <w:p w14:paraId="1C89C8CD" w14:textId="77777777" w:rsidR="0089264D" w:rsidRPr="00B40C4C" w:rsidRDefault="0089264D" w:rsidP="0097563E">
            <w:pPr>
              <w:jc w:val="right"/>
            </w:pPr>
            <w:r w:rsidRPr="00B40C4C">
              <w:t xml:space="preserve"> 2021– 2024</w:t>
            </w:r>
          </w:p>
        </w:tc>
        <w:tc>
          <w:tcPr>
            <w:tcW w:w="680" w:type="dxa"/>
            <w:tcBorders>
              <w:top w:val="nil"/>
              <w:left w:val="nil"/>
              <w:bottom w:val="single" w:sz="4" w:space="0" w:color="000000"/>
              <w:right w:val="nil"/>
            </w:tcBorders>
            <w:tcMar>
              <w:top w:w="80" w:type="dxa"/>
              <w:left w:w="43" w:type="dxa"/>
              <w:bottom w:w="20" w:type="dxa"/>
              <w:right w:w="43" w:type="dxa"/>
            </w:tcMar>
            <w:vAlign w:val="bottom"/>
          </w:tcPr>
          <w:p w14:paraId="6CE91751" w14:textId="77777777" w:rsidR="0089264D" w:rsidRPr="00B40C4C" w:rsidRDefault="0089264D" w:rsidP="0097563E">
            <w:pPr>
              <w:jc w:val="right"/>
            </w:pPr>
            <w:r w:rsidRPr="00B40C4C">
              <w:t xml:space="preserve"> 2024– 2025</w:t>
            </w:r>
          </w:p>
        </w:tc>
      </w:tr>
      <w:tr w:rsidR="00446E55" w:rsidRPr="00B40C4C" w14:paraId="0E6770CC" w14:textId="77777777">
        <w:trPr>
          <w:trHeight w:val="300"/>
        </w:trPr>
        <w:tc>
          <w:tcPr>
            <w:tcW w:w="5080" w:type="dxa"/>
            <w:tcBorders>
              <w:top w:val="single" w:sz="4" w:space="0" w:color="000000"/>
              <w:left w:val="nil"/>
              <w:bottom w:val="nil"/>
              <w:right w:val="nil"/>
            </w:tcBorders>
            <w:tcMar>
              <w:top w:w="80" w:type="dxa"/>
              <w:left w:w="43" w:type="dxa"/>
              <w:bottom w:w="20" w:type="dxa"/>
              <w:right w:w="43" w:type="dxa"/>
            </w:tcMar>
          </w:tcPr>
          <w:p w14:paraId="703D3AD2" w14:textId="77777777" w:rsidR="0089264D" w:rsidRPr="00B40C4C" w:rsidRDefault="0089264D" w:rsidP="009137DA">
            <w:r w:rsidRPr="00B40C4C">
              <w:rPr>
                <w:rStyle w:val="kursiv"/>
              </w:rPr>
              <w:t>Internasjonal bistand</w:t>
            </w:r>
            <w:r w:rsidRPr="00B40C4C">
              <w:rPr>
                <w:rStyle w:val="skrift-hevet"/>
              </w:rPr>
              <w:t>1</w:t>
            </w:r>
          </w:p>
        </w:tc>
        <w:tc>
          <w:tcPr>
            <w:tcW w:w="600" w:type="dxa"/>
            <w:tcBorders>
              <w:top w:val="single" w:sz="4" w:space="0" w:color="000000"/>
              <w:left w:val="nil"/>
              <w:bottom w:val="nil"/>
              <w:right w:val="nil"/>
            </w:tcBorders>
            <w:tcMar>
              <w:top w:w="80" w:type="dxa"/>
              <w:left w:w="43" w:type="dxa"/>
              <w:bottom w:w="20" w:type="dxa"/>
              <w:right w:w="43" w:type="dxa"/>
            </w:tcMar>
            <w:vAlign w:val="bottom"/>
          </w:tcPr>
          <w:p w14:paraId="78067057" w14:textId="77777777" w:rsidR="0089264D" w:rsidRPr="00B40C4C" w:rsidRDefault="0089264D" w:rsidP="0097563E">
            <w:pPr>
              <w:jc w:val="right"/>
            </w:pPr>
            <w:r w:rsidRPr="00B40C4C">
              <w:t>28,7</w:t>
            </w:r>
          </w:p>
        </w:tc>
        <w:tc>
          <w:tcPr>
            <w:tcW w:w="600" w:type="dxa"/>
            <w:tcBorders>
              <w:top w:val="single" w:sz="4" w:space="0" w:color="000000"/>
              <w:left w:val="nil"/>
              <w:bottom w:val="nil"/>
              <w:right w:val="nil"/>
            </w:tcBorders>
            <w:tcMar>
              <w:top w:w="80" w:type="dxa"/>
              <w:left w:w="43" w:type="dxa"/>
              <w:bottom w:w="20" w:type="dxa"/>
              <w:right w:w="43" w:type="dxa"/>
            </w:tcMar>
            <w:vAlign w:val="bottom"/>
          </w:tcPr>
          <w:p w14:paraId="2A10A2BB" w14:textId="77777777" w:rsidR="0089264D" w:rsidRPr="00B40C4C" w:rsidRDefault="0089264D" w:rsidP="0097563E">
            <w:pPr>
              <w:jc w:val="right"/>
            </w:pPr>
            <w:r w:rsidRPr="00B40C4C">
              <w:t>35,2</w:t>
            </w:r>
          </w:p>
        </w:tc>
        <w:tc>
          <w:tcPr>
            <w:tcW w:w="600" w:type="dxa"/>
            <w:tcBorders>
              <w:top w:val="single" w:sz="4" w:space="0" w:color="000000"/>
              <w:left w:val="nil"/>
              <w:bottom w:val="nil"/>
              <w:right w:val="nil"/>
            </w:tcBorders>
            <w:tcMar>
              <w:top w:w="80" w:type="dxa"/>
              <w:left w:w="43" w:type="dxa"/>
              <w:bottom w:w="20" w:type="dxa"/>
              <w:right w:w="43" w:type="dxa"/>
            </w:tcMar>
            <w:vAlign w:val="bottom"/>
          </w:tcPr>
          <w:p w14:paraId="5B3FB3C7" w14:textId="77777777" w:rsidR="0089264D" w:rsidRPr="00B40C4C" w:rsidRDefault="0089264D" w:rsidP="0097563E">
            <w:pPr>
              <w:jc w:val="right"/>
            </w:pPr>
            <w:r w:rsidRPr="00B40C4C">
              <w:t>42,9</w:t>
            </w:r>
          </w:p>
        </w:tc>
        <w:tc>
          <w:tcPr>
            <w:tcW w:w="600" w:type="dxa"/>
            <w:tcBorders>
              <w:top w:val="single" w:sz="4" w:space="0" w:color="000000"/>
              <w:left w:val="nil"/>
              <w:bottom w:val="nil"/>
              <w:right w:val="nil"/>
            </w:tcBorders>
            <w:tcMar>
              <w:top w:w="80" w:type="dxa"/>
              <w:left w:w="43" w:type="dxa"/>
              <w:bottom w:w="20" w:type="dxa"/>
              <w:right w:w="43" w:type="dxa"/>
            </w:tcMar>
            <w:vAlign w:val="bottom"/>
          </w:tcPr>
          <w:p w14:paraId="35E0BCF3" w14:textId="77777777" w:rsidR="0089264D" w:rsidRPr="00B40C4C" w:rsidRDefault="0089264D" w:rsidP="0097563E">
            <w:pPr>
              <w:jc w:val="right"/>
            </w:pPr>
            <w:r w:rsidRPr="00B40C4C">
              <w:t>42,4</w:t>
            </w:r>
          </w:p>
        </w:tc>
        <w:tc>
          <w:tcPr>
            <w:tcW w:w="680" w:type="dxa"/>
            <w:tcBorders>
              <w:top w:val="single" w:sz="4" w:space="0" w:color="000000"/>
              <w:left w:val="nil"/>
              <w:bottom w:val="nil"/>
              <w:right w:val="nil"/>
            </w:tcBorders>
            <w:tcMar>
              <w:top w:w="80" w:type="dxa"/>
              <w:left w:w="43" w:type="dxa"/>
              <w:bottom w:w="20" w:type="dxa"/>
              <w:right w:w="43" w:type="dxa"/>
            </w:tcMar>
            <w:vAlign w:val="bottom"/>
          </w:tcPr>
          <w:p w14:paraId="09BD8016" w14:textId="77777777" w:rsidR="0089264D" w:rsidRPr="00B40C4C" w:rsidRDefault="0089264D" w:rsidP="0097563E">
            <w:pPr>
              <w:jc w:val="right"/>
            </w:pPr>
            <w:r w:rsidRPr="00B40C4C">
              <w:t>2,1 %</w:t>
            </w:r>
          </w:p>
        </w:tc>
        <w:tc>
          <w:tcPr>
            <w:tcW w:w="700" w:type="dxa"/>
            <w:tcBorders>
              <w:top w:val="single" w:sz="4" w:space="0" w:color="000000"/>
              <w:left w:val="nil"/>
              <w:bottom w:val="nil"/>
              <w:right w:val="nil"/>
            </w:tcBorders>
            <w:tcMar>
              <w:top w:w="80" w:type="dxa"/>
              <w:left w:w="43" w:type="dxa"/>
              <w:bottom w:w="20" w:type="dxa"/>
              <w:right w:w="43" w:type="dxa"/>
            </w:tcMar>
            <w:vAlign w:val="bottom"/>
          </w:tcPr>
          <w:p w14:paraId="45E77C3F" w14:textId="77777777" w:rsidR="0089264D" w:rsidRPr="00B40C4C" w:rsidRDefault="0089264D" w:rsidP="0097563E">
            <w:pPr>
              <w:jc w:val="right"/>
            </w:pPr>
            <w:r w:rsidRPr="00B40C4C">
              <w:t>1,7 %</w:t>
            </w:r>
          </w:p>
        </w:tc>
        <w:tc>
          <w:tcPr>
            <w:tcW w:w="680" w:type="dxa"/>
            <w:tcBorders>
              <w:top w:val="single" w:sz="4" w:space="0" w:color="000000"/>
              <w:left w:val="nil"/>
              <w:bottom w:val="nil"/>
              <w:right w:val="nil"/>
            </w:tcBorders>
            <w:tcMar>
              <w:top w:w="80" w:type="dxa"/>
              <w:left w:w="43" w:type="dxa"/>
              <w:bottom w:w="20" w:type="dxa"/>
              <w:right w:w="43" w:type="dxa"/>
            </w:tcMar>
            <w:vAlign w:val="bottom"/>
          </w:tcPr>
          <w:p w14:paraId="5C9655D3" w14:textId="77777777" w:rsidR="0089264D" w:rsidRPr="00B40C4C" w:rsidRDefault="0089264D" w:rsidP="0097563E">
            <w:pPr>
              <w:jc w:val="right"/>
            </w:pPr>
            <w:r w:rsidRPr="00B40C4C">
              <w:t>-2,7 %</w:t>
            </w:r>
          </w:p>
        </w:tc>
      </w:tr>
      <w:tr w:rsidR="00446E55" w:rsidRPr="00B40C4C" w14:paraId="28AA1EED" w14:textId="77777777">
        <w:trPr>
          <w:trHeight w:val="300"/>
        </w:trPr>
        <w:tc>
          <w:tcPr>
            <w:tcW w:w="5080" w:type="dxa"/>
            <w:tcBorders>
              <w:top w:val="nil"/>
              <w:left w:val="nil"/>
              <w:bottom w:val="nil"/>
              <w:right w:val="nil"/>
            </w:tcBorders>
            <w:tcMar>
              <w:top w:w="80" w:type="dxa"/>
              <w:left w:w="43" w:type="dxa"/>
              <w:bottom w:w="20" w:type="dxa"/>
              <w:right w:w="43" w:type="dxa"/>
            </w:tcMar>
          </w:tcPr>
          <w:p w14:paraId="315F003A" w14:textId="77777777" w:rsidR="0089264D" w:rsidRPr="00B40C4C" w:rsidRDefault="0089264D" w:rsidP="009137DA">
            <w:r w:rsidRPr="00B40C4C">
              <w:rPr>
                <w:rStyle w:val="kursiv"/>
              </w:rPr>
              <w:t>Utdanning</w:t>
            </w:r>
          </w:p>
        </w:tc>
        <w:tc>
          <w:tcPr>
            <w:tcW w:w="600" w:type="dxa"/>
            <w:tcBorders>
              <w:top w:val="nil"/>
              <w:left w:val="nil"/>
              <w:bottom w:val="nil"/>
              <w:right w:val="nil"/>
            </w:tcBorders>
            <w:tcMar>
              <w:top w:w="80" w:type="dxa"/>
              <w:left w:w="43" w:type="dxa"/>
              <w:bottom w:w="20" w:type="dxa"/>
              <w:right w:w="43" w:type="dxa"/>
            </w:tcMar>
            <w:vAlign w:val="bottom"/>
          </w:tcPr>
          <w:p w14:paraId="24987ACD"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08ABDA20"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43DBB453"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5EA19E8E"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794C9595"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0A1379D5"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283587DE" w14:textId="77777777" w:rsidR="0089264D" w:rsidRPr="00B40C4C" w:rsidRDefault="0089264D" w:rsidP="0097563E">
            <w:pPr>
              <w:jc w:val="right"/>
            </w:pPr>
          </w:p>
        </w:tc>
      </w:tr>
      <w:tr w:rsidR="00446E55" w:rsidRPr="00B40C4C" w14:paraId="0CE62FAE" w14:textId="77777777">
        <w:trPr>
          <w:trHeight w:val="300"/>
        </w:trPr>
        <w:tc>
          <w:tcPr>
            <w:tcW w:w="5080" w:type="dxa"/>
            <w:tcBorders>
              <w:top w:val="nil"/>
              <w:left w:val="nil"/>
              <w:bottom w:val="nil"/>
              <w:right w:val="nil"/>
            </w:tcBorders>
            <w:tcMar>
              <w:top w:w="80" w:type="dxa"/>
              <w:left w:w="43" w:type="dxa"/>
              <w:bottom w:w="20" w:type="dxa"/>
              <w:right w:w="43" w:type="dxa"/>
            </w:tcMar>
          </w:tcPr>
          <w:p w14:paraId="21712452" w14:textId="77777777" w:rsidR="0089264D" w:rsidRPr="00B40C4C" w:rsidRDefault="0089264D" w:rsidP="009137DA">
            <w:r w:rsidRPr="00B40C4C">
              <w:t xml:space="preserve"> – Statlige bevilgninger til opplæring og barnehager</w:t>
            </w:r>
          </w:p>
        </w:tc>
        <w:tc>
          <w:tcPr>
            <w:tcW w:w="600" w:type="dxa"/>
            <w:tcBorders>
              <w:top w:val="nil"/>
              <w:left w:val="nil"/>
              <w:bottom w:val="nil"/>
              <w:right w:val="nil"/>
            </w:tcBorders>
            <w:tcMar>
              <w:top w:w="80" w:type="dxa"/>
              <w:left w:w="43" w:type="dxa"/>
              <w:bottom w:w="20" w:type="dxa"/>
              <w:right w:w="43" w:type="dxa"/>
            </w:tcMar>
            <w:vAlign w:val="bottom"/>
          </w:tcPr>
          <w:p w14:paraId="0C8B1670" w14:textId="77777777" w:rsidR="0089264D" w:rsidRPr="00B40C4C" w:rsidRDefault="0089264D" w:rsidP="0097563E">
            <w:pPr>
              <w:jc w:val="right"/>
            </w:pPr>
            <w:r w:rsidRPr="00B40C4C">
              <w:t>12,7</w:t>
            </w:r>
          </w:p>
        </w:tc>
        <w:tc>
          <w:tcPr>
            <w:tcW w:w="600" w:type="dxa"/>
            <w:tcBorders>
              <w:top w:val="nil"/>
              <w:left w:val="nil"/>
              <w:bottom w:val="nil"/>
              <w:right w:val="nil"/>
            </w:tcBorders>
            <w:tcMar>
              <w:top w:w="80" w:type="dxa"/>
              <w:left w:w="43" w:type="dxa"/>
              <w:bottom w:w="20" w:type="dxa"/>
              <w:right w:w="43" w:type="dxa"/>
            </w:tcMar>
            <w:vAlign w:val="bottom"/>
          </w:tcPr>
          <w:p w14:paraId="4EE88673" w14:textId="77777777" w:rsidR="0089264D" w:rsidRPr="00B40C4C" w:rsidRDefault="0089264D" w:rsidP="0097563E">
            <w:pPr>
              <w:jc w:val="right"/>
            </w:pPr>
            <w:r w:rsidRPr="00B40C4C">
              <w:t>16,3</w:t>
            </w:r>
          </w:p>
        </w:tc>
        <w:tc>
          <w:tcPr>
            <w:tcW w:w="600" w:type="dxa"/>
            <w:tcBorders>
              <w:top w:val="nil"/>
              <w:left w:val="nil"/>
              <w:bottom w:val="nil"/>
              <w:right w:val="nil"/>
            </w:tcBorders>
            <w:tcMar>
              <w:top w:w="80" w:type="dxa"/>
              <w:left w:w="43" w:type="dxa"/>
              <w:bottom w:w="20" w:type="dxa"/>
              <w:right w:w="43" w:type="dxa"/>
            </w:tcMar>
            <w:vAlign w:val="bottom"/>
          </w:tcPr>
          <w:p w14:paraId="497AD9B8" w14:textId="77777777" w:rsidR="0089264D" w:rsidRPr="00B40C4C" w:rsidRDefault="0089264D" w:rsidP="0097563E">
            <w:pPr>
              <w:jc w:val="right"/>
            </w:pPr>
            <w:r w:rsidRPr="00B40C4C">
              <w:t>18,3</w:t>
            </w:r>
          </w:p>
        </w:tc>
        <w:tc>
          <w:tcPr>
            <w:tcW w:w="600" w:type="dxa"/>
            <w:tcBorders>
              <w:top w:val="nil"/>
              <w:left w:val="nil"/>
              <w:bottom w:val="nil"/>
              <w:right w:val="nil"/>
            </w:tcBorders>
            <w:tcMar>
              <w:top w:w="80" w:type="dxa"/>
              <w:left w:w="43" w:type="dxa"/>
              <w:bottom w:w="20" w:type="dxa"/>
              <w:right w:w="43" w:type="dxa"/>
            </w:tcMar>
            <w:vAlign w:val="bottom"/>
          </w:tcPr>
          <w:p w14:paraId="08FF4FEC" w14:textId="77777777" w:rsidR="0089264D" w:rsidRPr="00B40C4C" w:rsidRDefault="0089264D" w:rsidP="0097563E">
            <w:pPr>
              <w:jc w:val="right"/>
            </w:pPr>
            <w:r w:rsidRPr="00B40C4C">
              <w:t>19,3</w:t>
            </w:r>
          </w:p>
        </w:tc>
        <w:tc>
          <w:tcPr>
            <w:tcW w:w="680" w:type="dxa"/>
            <w:tcBorders>
              <w:top w:val="nil"/>
              <w:left w:val="nil"/>
              <w:bottom w:val="nil"/>
              <w:right w:val="nil"/>
            </w:tcBorders>
            <w:tcMar>
              <w:top w:w="80" w:type="dxa"/>
              <w:left w:w="43" w:type="dxa"/>
              <w:bottom w:w="20" w:type="dxa"/>
              <w:right w:w="43" w:type="dxa"/>
            </w:tcMar>
            <w:vAlign w:val="bottom"/>
          </w:tcPr>
          <w:p w14:paraId="45A9CFAD" w14:textId="77777777" w:rsidR="0089264D" w:rsidRPr="00B40C4C" w:rsidRDefault="0089264D" w:rsidP="0097563E">
            <w:pPr>
              <w:jc w:val="right"/>
            </w:pPr>
            <w:r w:rsidRPr="00B40C4C">
              <w:t>3,3 %</w:t>
            </w:r>
          </w:p>
        </w:tc>
        <w:tc>
          <w:tcPr>
            <w:tcW w:w="700" w:type="dxa"/>
            <w:tcBorders>
              <w:top w:val="nil"/>
              <w:left w:val="nil"/>
              <w:bottom w:val="nil"/>
              <w:right w:val="nil"/>
            </w:tcBorders>
            <w:tcMar>
              <w:top w:w="80" w:type="dxa"/>
              <w:left w:w="43" w:type="dxa"/>
              <w:bottom w:w="20" w:type="dxa"/>
              <w:right w:w="43" w:type="dxa"/>
            </w:tcMar>
            <w:vAlign w:val="bottom"/>
          </w:tcPr>
          <w:p w14:paraId="1E90E981" w14:textId="77777777" w:rsidR="0089264D" w:rsidRPr="00B40C4C" w:rsidRDefault="0089264D" w:rsidP="0097563E">
            <w:pPr>
              <w:jc w:val="right"/>
            </w:pPr>
            <w:r w:rsidRPr="00B40C4C">
              <w:t>-1,0 %</w:t>
            </w:r>
          </w:p>
        </w:tc>
        <w:tc>
          <w:tcPr>
            <w:tcW w:w="680" w:type="dxa"/>
            <w:tcBorders>
              <w:top w:val="nil"/>
              <w:left w:val="nil"/>
              <w:bottom w:val="nil"/>
              <w:right w:val="nil"/>
            </w:tcBorders>
            <w:tcMar>
              <w:top w:w="80" w:type="dxa"/>
              <w:left w:w="43" w:type="dxa"/>
              <w:bottom w:w="20" w:type="dxa"/>
              <w:right w:w="43" w:type="dxa"/>
            </w:tcMar>
            <w:vAlign w:val="bottom"/>
          </w:tcPr>
          <w:p w14:paraId="385AC28B" w14:textId="77777777" w:rsidR="0089264D" w:rsidRPr="00B40C4C" w:rsidRDefault="0089264D" w:rsidP="0097563E">
            <w:pPr>
              <w:jc w:val="right"/>
            </w:pPr>
            <w:r w:rsidRPr="00B40C4C">
              <w:t>3,5 %</w:t>
            </w:r>
          </w:p>
        </w:tc>
      </w:tr>
      <w:tr w:rsidR="00446E55" w:rsidRPr="00B40C4C" w14:paraId="071FCC28" w14:textId="77777777">
        <w:trPr>
          <w:trHeight w:val="560"/>
        </w:trPr>
        <w:tc>
          <w:tcPr>
            <w:tcW w:w="5080" w:type="dxa"/>
            <w:tcBorders>
              <w:top w:val="nil"/>
              <w:left w:val="nil"/>
              <w:bottom w:val="nil"/>
              <w:right w:val="nil"/>
            </w:tcBorders>
            <w:tcMar>
              <w:top w:w="80" w:type="dxa"/>
              <w:left w:w="43" w:type="dxa"/>
              <w:bottom w:w="20" w:type="dxa"/>
              <w:right w:w="43" w:type="dxa"/>
            </w:tcMar>
          </w:tcPr>
          <w:p w14:paraId="75BFF03D" w14:textId="77777777" w:rsidR="0089264D" w:rsidRPr="00B40C4C" w:rsidRDefault="0089264D" w:rsidP="009137DA">
            <w:r w:rsidRPr="00B40C4C">
              <w:t xml:space="preserve"> – Høyere utdanning og forskning under Kunnskapsdepartementet</w:t>
            </w:r>
          </w:p>
        </w:tc>
        <w:tc>
          <w:tcPr>
            <w:tcW w:w="600" w:type="dxa"/>
            <w:tcBorders>
              <w:top w:val="nil"/>
              <w:left w:val="nil"/>
              <w:bottom w:val="nil"/>
              <w:right w:val="nil"/>
            </w:tcBorders>
            <w:tcMar>
              <w:top w:w="80" w:type="dxa"/>
              <w:left w:w="43" w:type="dxa"/>
              <w:bottom w:w="20" w:type="dxa"/>
              <w:right w:w="43" w:type="dxa"/>
            </w:tcMar>
            <w:vAlign w:val="bottom"/>
          </w:tcPr>
          <w:p w14:paraId="5F703FAE" w14:textId="77777777" w:rsidR="0089264D" w:rsidRPr="00B40C4C" w:rsidRDefault="0089264D" w:rsidP="0097563E">
            <w:pPr>
              <w:jc w:val="right"/>
            </w:pPr>
            <w:r w:rsidRPr="00B40C4C">
              <w:t>55,1</w:t>
            </w:r>
          </w:p>
        </w:tc>
        <w:tc>
          <w:tcPr>
            <w:tcW w:w="600" w:type="dxa"/>
            <w:tcBorders>
              <w:top w:val="nil"/>
              <w:left w:val="nil"/>
              <w:bottom w:val="nil"/>
              <w:right w:val="nil"/>
            </w:tcBorders>
            <w:tcMar>
              <w:top w:w="80" w:type="dxa"/>
              <w:left w:w="43" w:type="dxa"/>
              <w:bottom w:w="20" w:type="dxa"/>
              <w:right w:w="43" w:type="dxa"/>
            </w:tcMar>
            <w:vAlign w:val="bottom"/>
          </w:tcPr>
          <w:p w14:paraId="7047E939" w14:textId="77777777" w:rsidR="0089264D" w:rsidRPr="00B40C4C" w:rsidRDefault="0089264D" w:rsidP="0097563E">
            <w:pPr>
              <w:jc w:val="right"/>
            </w:pPr>
            <w:r w:rsidRPr="00B40C4C">
              <w:t>66,2</w:t>
            </w:r>
          </w:p>
        </w:tc>
        <w:tc>
          <w:tcPr>
            <w:tcW w:w="600" w:type="dxa"/>
            <w:tcBorders>
              <w:top w:val="nil"/>
              <w:left w:val="nil"/>
              <w:bottom w:val="nil"/>
              <w:right w:val="nil"/>
            </w:tcBorders>
            <w:tcMar>
              <w:top w:w="80" w:type="dxa"/>
              <w:left w:w="43" w:type="dxa"/>
              <w:bottom w:w="20" w:type="dxa"/>
              <w:right w:w="43" w:type="dxa"/>
            </w:tcMar>
            <w:vAlign w:val="bottom"/>
          </w:tcPr>
          <w:p w14:paraId="11CB28F2" w14:textId="77777777" w:rsidR="0089264D" w:rsidRPr="00B40C4C" w:rsidRDefault="0089264D" w:rsidP="0097563E">
            <w:pPr>
              <w:jc w:val="right"/>
            </w:pPr>
            <w:r w:rsidRPr="00B40C4C">
              <w:t>80,2</w:t>
            </w:r>
          </w:p>
        </w:tc>
        <w:tc>
          <w:tcPr>
            <w:tcW w:w="600" w:type="dxa"/>
            <w:tcBorders>
              <w:top w:val="nil"/>
              <w:left w:val="nil"/>
              <w:bottom w:val="nil"/>
              <w:right w:val="nil"/>
            </w:tcBorders>
            <w:tcMar>
              <w:top w:w="80" w:type="dxa"/>
              <w:left w:w="43" w:type="dxa"/>
              <w:bottom w:w="20" w:type="dxa"/>
              <w:right w:w="43" w:type="dxa"/>
            </w:tcMar>
            <w:vAlign w:val="bottom"/>
          </w:tcPr>
          <w:p w14:paraId="39EE7B7F" w14:textId="77777777" w:rsidR="0089264D" w:rsidRPr="00B40C4C" w:rsidRDefault="0089264D" w:rsidP="0097563E">
            <w:pPr>
              <w:jc w:val="right"/>
            </w:pPr>
            <w:r w:rsidRPr="00B40C4C">
              <w:t xml:space="preserve"> 80,6</w:t>
            </w:r>
          </w:p>
        </w:tc>
        <w:tc>
          <w:tcPr>
            <w:tcW w:w="680" w:type="dxa"/>
            <w:tcBorders>
              <w:top w:val="nil"/>
              <w:left w:val="nil"/>
              <w:bottom w:val="nil"/>
              <w:right w:val="nil"/>
            </w:tcBorders>
            <w:tcMar>
              <w:top w:w="80" w:type="dxa"/>
              <w:left w:w="43" w:type="dxa"/>
              <w:bottom w:w="20" w:type="dxa"/>
              <w:right w:w="43" w:type="dxa"/>
            </w:tcMar>
            <w:vAlign w:val="bottom"/>
          </w:tcPr>
          <w:p w14:paraId="0D0477BA" w14:textId="77777777" w:rsidR="0089264D" w:rsidRPr="00B40C4C" w:rsidRDefault="0089264D" w:rsidP="0097563E">
            <w:pPr>
              <w:jc w:val="right"/>
            </w:pPr>
            <w:r w:rsidRPr="00B40C4C">
              <w:t>1,8 %</w:t>
            </w:r>
          </w:p>
        </w:tc>
        <w:tc>
          <w:tcPr>
            <w:tcW w:w="700" w:type="dxa"/>
            <w:tcBorders>
              <w:top w:val="nil"/>
              <w:left w:val="nil"/>
              <w:bottom w:val="nil"/>
              <w:right w:val="nil"/>
            </w:tcBorders>
            <w:tcMar>
              <w:top w:w="80" w:type="dxa"/>
              <w:left w:w="43" w:type="dxa"/>
              <w:bottom w:w="20" w:type="dxa"/>
              <w:right w:w="43" w:type="dxa"/>
            </w:tcMar>
            <w:vAlign w:val="bottom"/>
          </w:tcPr>
          <w:p w14:paraId="7F71E412" w14:textId="77777777" w:rsidR="0089264D" w:rsidRPr="00B40C4C" w:rsidRDefault="0089264D" w:rsidP="0097563E">
            <w:pPr>
              <w:jc w:val="right"/>
            </w:pPr>
            <w:r w:rsidRPr="00B40C4C">
              <w:t>1,5 %</w:t>
            </w:r>
          </w:p>
        </w:tc>
        <w:tc>
          <w:tcPr>
            <w:tcW w:w="680" w:type="dxa"/>
            <w:tcBorders>
              <w:top w:val="nil"/>
              <w:left w:val="nil"/>
              <w:bottom w:val="nil"/>
              <w:right w:val="nil"/>
            </w:tcBorders>
            <w:tcMar>
              <w:top w:w="80" w:type="dxa"/>
              <w:left w:w="43" w:type="dxa"/>
              <w:bottom w:w="20" w:type="dxa"/>
              <w:right w:w="43" w:type="dxa"/>
            </w:tcMar>
            <w:vAlign w:val="bottom"/>
          </w:tcPr>
          <w:p w14:paraId="4F478E02" w14:textId="77777777" w:rsidR="0089264D" w:rsidRPr="00B40C4C" w:rsidRDefault="0089264D" w:rsidP="0097563E">
            <w:pPr>
              <w:jc w:val="right"/>
            </w:pPr>
            <w:r w:rsidRPr="00B40C4C">
              <w:t>-1,5 %</w:t>
            </w:r>
          </w:p>
        </w:tc>
      </w:tr>
      <w:tr w:rsidR="00446E55" w:rsidRPr="00B40C4C" w14:paraId="7324A25C" w14:textId="77777777">
        <w:trPr>
          <w:trHeight w:val="300"/>
        </w:trPr>
        <w:tc>
          <w:tcPr>
            <w:tcW w:w="5080" w:type="dxa"/>
            <w:tcBorders>
              <w:top w:val="nil"/>
              <w:left w:val="nil"/>
              <w:bottom w:val="nil"/>
              <w:right w:val="nil"/>
            </w:tcBorders>
            <w:tcMar>
              <w:top w:w="80" w:type="dxa"/>
              <w:left w:w="43" w:type="dxa"/>
              <w:bottom w:w="20" w:type="dxa"/>
              <w:right w:w="43" w:type="dxa"/>
            </w:tcMar>
          </w:tcPr>
          <w:p w14:paraId="69E7BD72" w14:textId="77777777" w:rsidR="0089264D" w:rsidRPr="00B40C4C" w:rsidRDefault="0089264D" w:rsidP="009137DA">
            <w:r w:rsidRPr="00B40C4C">
              <w:rPr>
                <w:rStyle w:val="kursiv"/>
              </w:rPr>
              <w:t>Kultur og likestilling</w:t>
            </w:r>
          </w:p>
        </w:tc>
        <w:tc>
          <w:tcPr>
            <w:tcW w:w="600" w:type="dxa"/>
            <w:tcBorders>
              <w:top w:val="nil"/>
              <w:left w:val="nil"/>
              <w:bottom w:val="nil"/>
              <w:right w:val="nil"/>
            </w:tcBorders>
            <w:tcMar>
              <w:top w:w="80" w:type="dxa"/>
              <w:left w:w="43" w:type="dxa"/>
              <w:bottom w:w="20" w:type="dxa"/>
              <w:right w:w="43" w:type="dxa"/>
            </w:tcMar>
            <w:vAlign w:val="bottom"/>
          </w:tcPr>
          <w:p w14:paraId="7A5BB0FA" w14:textId="77777777" w:rsidR="0089264D" w:rsidRPr="00B40C4C" w:rsidRDefault="0089264D" w:rsidP="0097563E">
            <w:pPr>
              <w:jc w:val="right"/>
            </w:pPr>
            <w:r w:rsidRPr="00B40C4C">
              <w:t>17,2</w:t>
            </w:r>
          </w:p>
        </w:tc>
        <w:tc>
          <w:tcPr>
            <w:tcW w:w="600" w:type="dxa"/>
            <w:tcBorders>
              <w:top w:val="nil"/>
              <w:left w:val="nil"/>
              <w:bottom w:val="nil"/>
              <w:right w:val="nil"/>
            </w:tcBorders>
            <w:tcMar>
              <w:top w:w="80" w:type="dxa"/>
              <w:left w:w="43" w:type="dxa"/>
              <w:bottom w:w="20" w:type="dxa"/>
              <w:right w:w="43" w:type="dxa"/>
            </w:tcMar>
            <w:vAlign w:val="bottom"/>
          </w:tcPr>
          <w:p w14:paraId="2AA15C9C" w14:textId="77777777" w:rsidR="0089264D" w:rsidRPr="00B40C4C" w:rsidRDefault="0089264D" w:rsidP="0097563E">
            <w:pPr>
              <w:jc w:val="right"/>
            </w:pPr>
            <w:r w:rsidRPr="00B40C4C">
              <w:t>25,6</w:t>
            </w:r>
          </w:p>
        </w:tc>
        <w:tc>
          <w:tcPr>
            <w:tcW w:w="600" w:type="dxa"/>
            <w:tcBorders>
              <w:top w:val="nil"/>
              <w:left w:val="nil"/>
              <w:bottom w:val="nil"/>
              <w:right w:val="nil"/>
            </w:tcBorders>
            <w:tcMar>
              <w:top w:w="80" w:type="dxa"/>
              <w:left w:w="43" w:type="dxa"/>
              <w:bottom w:w="20" w:type="dxa"/>
              <w:right w:w="43" w:type="dxa"/>
            </w:tcMar>
            <w:vAlign w:val="bottom"/>
          </w:tcPr>
          <w:p w14:paraId="0B6A94D5" w14:textId="77777777" w:rsidR="0089264D" w:rsidRPr="00B40C4C" w:rsidRDefault="0089264D" w:rsidP="0097563E">
            <w:pPr>
              <w:jc w:val="right"/>
            </w:pPr>
            <w:r w:rsidRPr="00B40C4C">
              <w:t>24,3</w:t>
            </w:r>
          </w:p>
        </w:tc>
        <w:tc>
          <w:tcPr>
            <w:tcW w:w="600" w:type="dxa"/>
            <w:tcBorders>
              <w:top w:val="nil"/>
              <w:left w:val="nil"/>
              <w:bottom w:val="nil"/>
              <w:right w:val="nil"/>
            </w:tcBorders>
            <w:tcMar>
              <w:top w:w="80" w:type="dxa"/>
              <w:left w:w="43" w:type="dxa"/>
              <w:bottom w:w="20" w:type="dxa"/>
              <w:right w:w="43" w:type="dxa"/>
            </w:tcMar>
            <w:vAlign w:val="bottom"/>
          </w:tcPr>
          <w:p w14:paraId="12DC5FC9" w14:textId="77777777" w:rsidR="0089264D" w:rsidRPr="00B40C4C" w:rsidRDefault="0089264D" w:rsidP="0097563E">
            <w:pPr>
              <w:jc w:val="right"/>
            </w:pPr>
            <w:r w:rsidRPr="00B40C4C">
              <w:t>25,5</w:t>
            </w:r>
          </w:p>
        </w:tc>
        <w:tc>
          <w:tcPr>
            <w:tcW w:w="680" w:type="dxa"/>
            <w:tcBorders>
              <w:top w:val="nil"/>
              <w:left w:val="nil"/>
              <w:bottom w:val="nil"/>
              <w:right w:val="nil"/>
            </w:tcBorders>
            <w:tcMar>
              <w:top w:w="80" w:type="dxa"/>
              <w:left w:w="43" w:type="dxa"/>
              <w:bottom w:w="20" w:type="dxa"/>
              <w:right w:w="43" w:type="dxa"/>
            </w:tcMar>
            <w:vAlign w:val="bottom"/>
          </w:tcPr>
          <w:p w14:paraId="2B536289" w14:textId="77777777" w:rsidR="0089264D" w:rsidRPr="00B40C4C" w:rsidRDefault="0089264D" w:rsidP="0097563E">
            <w:pPr>
              <w:jc w:val="right"/>
            </w:pPr>
            <w:r w:rsidRPr="00B40C4C">
              <w:t>7,2 %</w:t>
            </w:r>
          </w:p>
        </w:tc>
        <w:tc>
          <w:tcPr>
            <w:tcW w:w="700" w:type="dxa"/>
            <w:tcBorders>
              <w:top w:val="nil"/>
              <w:left w:val="nil"/>
              <w:bottom w:val="nil"/>
              <w:right w:val="nil"/>
            </w:tcBorders>
            <w:tcMar>
              <w:top w:w="80" w:type="dxa"/>
              <w:left w:w="43" w:type="dxa"/>
              <w:bottom w:w="20" w:type="dxa"/>
              <w:right w:w="43" w:type="dxa"/>
            </w:tcMar>
            <w:vAlign w:val="bottom"/>
          </w:tcPr>
          <w:p w14:paraId="38F7E44E" w14:textId="77777777" w:rsidR="0089264D" w:rsidRPr="00B40C4C" w:rsidRDefault="0089264D" w:rsidP="0097563E">
            <w:pPr>
              <w:jc w:val="right"/>
            </w:pPr>
            <w:r w:rsidRPr="00B40C4C">
              <w:t>-6,5 %</w:t>
            </w:r>
          </w:p>
        </w:tc>
        <w:tc>
          <w:tcPr>
            <w:tcW w:w="680" w:type="dxa"/>
            <w:tcBorders>
              <w:top w:val="nil"/>
              <w:left w:val="nil"/>
              <w:bottom w:val="nil"/>
              <w:right w:val="nil"/>
            </w:tcBorders>
            <w:tcMar>
              <w:top w:w="80" w:type="dxa"/>
              <w:left w:w="43" w:type="dxa"/>
              <w:bottom w:w="20" w:type="dxa"/>
              <w:right w:w="43" w:type="dxa"/>
            </w:tcMar>
            <w:vAlign w:val="bottom"/>
          </w:tcPr>
          <w:p w14:paraId="18FE6991" w14:textId="77777777" w:rsidR="0089264D" w:rsidRPr="00B40C4C" w:rsidRDefault="0089264D" w:rsidP="0097563E">
            <w:pPr>
              <w:jc w:val="right"/>
            </w:pPr>
            <w:r w:rsidRPr="00B40C4C">
              <w:t>3,1 %</w:t>
            </w:r>
          </w:p>
        </w:tc>
      </w:tr>
      <w:tr w:rsidR="00446E55" w:rsidRPr="00B40C4C" w14:paraId="37A12827" w14:textId="77777777">
        <w:trPr>
          <w:trHeight w:val="300"/>
        </w:trPr>
        <w:tc>
          <w:tcPr>
            <w:tcW w:w="5080" w:type="dxa"/>
            <w:tcBorders>
              <w:top w:val="nil"/>
              <w:left w:val="nil"/>
              <w:bottom w:val="nil"/>
              <w:right w:val="nil"/>
            </w:tcBorders>
            <w:tcMar>
              <w:top w:w="80" w:type="dxa"/>
              <w:left w:w="43" w:type="dxa"/>
              <w:bottom w:w="20" w:type="dxa"/>
              <w:right w:w="43" w:type="dxa"/>
            </w:tcMar>
          </w:tcPr>
          <w:p w14:paraId="5F759696" w14:textId="77777777" w:rsidR="0089264D" w:rsidRPr="00B40C4C" w:rsidRDefault="0089264D" w:rsidP="009137DA">
            <w:r w:rsidRPr="00B40C4C">
              <w:rPr>
                <w:rStyle w:val="kursiv"/>
              </w:rPr>
              <w:t>Rettsvesen og beredskap inklusiv Svalbardbudsjettet</w:t>
            </w:r>
          </w:p>
        </w:tc>
        <w:tc>
          <w:tcPr>
            <w:tcW w:w="600" w:type="dxa"/>
            <w:tcBorders>
              <w:top w:val="nil"/>
              <w:left w:val="nil"/>
              <w:bottom w:val="nil"/>
              <w:right w:val="nil"/>
            </w:tcBorders>
            <w:tcMar>
              <w:top w:w="80" w:type="dxa"/>
              <w:left w:w="43" w:type="dxa"/>
              <w:bottom w:w="20" w:type="dxa"/>
              <w:right w:w="43" w:type="dxa"/>
            </w:tcMar>
            <w:vAlign w:val="bottom"/>
          </w:tcPr>
          <w:p w14:paraId="3D1ED960" w14:textId="77777777" w:rsidR="0089264D" w:rsidRPr="00B40C4C" w:rsidRDefault="0089264D" w:rsidP="0097563E">
            <w:pPr>
              <w:jc w:val="right"/>
            </w:pPr>
            <w:r w:rsidRPr="00B40C4C">
              <w:t>34,8</w:t>
            </w:r>
          </w:p>
        </w:tc>
        <w:tc>
          <w:tcPr>
            <w:tcW w:w="600" w:type="dxa"/>
            <w:tcBorders>
              <w:top w:val="nil"/>
              <w:left w:val="nil"/>
              <w:bottom w:val="nil"/>
              <w:right w:val="nil"/>
            </w:tcBorders>
            <w:tcMar>
              <w:top w:w="80" w:type="dxa"/>
              <w:left w:w="43" w:type="dxa"/>
              <w:bottom w:w="20" w:type="dxa"/>
              <w:right w:w="43" w:type="dxa"/>
            </w:tcMar>
            <w:vAlign w:val="bottom"/>
          </w:tcPr>
          <w:p w14:paraId="63860C64" w14:textId="77777777" w:rsidR="0089264D" w:rsidRPr="00B40C4C" w:rsidRDefault="0089264D" w:rsidP="0097563E">
            <w:pPr>
              <w:jc w:val="right"/>
            </w:pPr>
            <w:r w:rsidRPr="00B40C4C">
              <w:t>41,7</w:t>
            </w:r>
          </w:p>
        </w:tc>
        <w:tc>
          <w:tcPr>
            <w:tcW w:w="600" w:type="dxa"/>
            <w:tcBorders>
              <w:top w:val="nil"/>
              <w:left w:val="nil"/>
              <w:bottom w:val="nil"/>
              <w:right w:val="nil"/>
            </w:tcBorders>
            <w:tcMar>
              <w:top w:w="80" w:type="dxa"/>
              <w:left w:w="43" w:type="dxa"/>
              <w:bottom w:w="20" w:type="dxa"/>
              <w:right w:w="43" w:type="dxa"/>
            </w:tcMar>
            <w:vAlign w:val="bottom"/>
          </w:tcPr>
          <w:p w14:paraId="28965456" w14:textId="77777777" w:rsidR="0089264D" w:rsidRPr="00B40C4C" w:rsidRDefault="0089264D" w:rsidP="0097563E">
            <w:pPr>
              <w:jc w:val="right"/>
            </w:pPr>
            <w:r w:rsidRPr="00B40C4C">
              <w:t>51,1</w:t>
            </w:r>
          </w:p>
        </w:tc>
        <w:tc>
          <w:tcPr>
            <w:tcW w:w="600" w:type="dxa"/>
            <w:tcBorders>
              <w:top w:val="nil"/>
              <w:left w:val="nil"/>
              <w:bottom w:val="nil"/>
              <w:right w:val="nil"/>
            </w:tcBorders>
            <w:tcMar>
              <w:top w:w="80" w:type="dxa"/>
              <w:left w:w="43" w:type="dxa"/>
              <w:bottom w:w="20" w:type="dxa"/>
              <w:right w:w="43" w:type="dxa"/>
            </w:tcMar>
            <w:vAlign w:val="bottom"/>
          </w:tcPr>
          <w:p w14:paraId="2A2E3252" w14:textId="77777777" w:rsidR="0089264D" w:rsidRPr="00B40C4C" w:rsidRDefault="0089264D" w:rsidP="0097563E">
            <w:pPr>
              <w:jc w:val="right"/>
            </w:pPr>
            <w:r w:rsidRPr="00B40C4C">
              <w:t>52,2</w:t>
            </w:r>
          </w:p>
        </w:tc>
        <w:tc>
          <w:tcPr>
            <w:tcW w:w="680" w:type="dxa"/>
            <w:tcBorders>
              <w:top w:val="nil"/>
              <w:left w:val="nil"/>
              <w:bottom w:val="nil"/>
              <w:right w:val="nil"/>
            </w:tcBorders>
            <w:tcMar>
              <w:top w:w="80" w:type="dxa"/>
              <w:left w:w="43" w:type="dxa"/>
              <w:bottom w:w="20" w:type="dxa"/>
              <w:right w:w="43" w:type="dxa"/>
            </w:tcMar>
            <w:vAlign w:val="bottom"/>
          </w:tcPr>
          <w:p w14:paraId="494D4DC7" w14:textId="77777777" w:rsidR="0089264D" w:rsidRPr="00B40C4C" w:rsidRDefault="0089264D" w:rsidP="0097563E">
            <w:pPr>
              <w:jc w:val="right"/>
            </w:pPr>
            <w:r w:rsidRPr="00B40C4C">
              <w:t>1,5 %</w:t>
            </w:r>
          </w:p>
        </w:tc>
        <w:tc>
          <w:tcPr>
            <w:tcW w:w="700" w:type="dxa"/>
            <w:tcBorders>
              <w:top w:val="nil"/>
              <w:left w:val="nil"/>
              <w:bottom w:val="nil"/>
              <w:right w:val="nil"/>
            </w:tcBorders>
            <w:tcMar>
              <w:top w:w="80" w:type="dxa"/>
              <w:left w:w="43" w:type="dxa"/>
              <w:bottom w:w="20" w:type="dxa"/>
              <w:right w:w="43" w:type="dxa"/>
            </w:tcMar>
            <w:vAlign w:val="bottom"/>
          </w:tcPr>
          <w:p w14:paraId="35ADAAE7" w14:textId="77777777" w:rsidR="0089264D" w:rsidRPr="00B40C4C" w:rsidRDefault="0089264D" w:rsidP="0097563E">
            <w:pPr>
              <w:jc w:val="right"/>
            </w:pPr>
            <w:r w:rsidRPr="00B40C4C">
              <w:t>1,8 %</w:t>
            </w:r>
          </w:p>
        </w:tc>
        <w:tc>
          <w:tcPr>
            <w:tcW w:w="680" w:type="dxa"/>
            <w:tcBorders>
              <w:top w:val="nil"/>
              <w:left w:val="nil"/>
              <w:bottom w:val="nil"/>
              <w:right w:val="nil"/>
            </w:tcBorders>
            <w:tcMar>
              <w:top w:w="80" w:type="dxa"/>
              <w:left w:w="43" w:type="dxa"/>
              <w:bottom w:w="20" w:type="dxa"/>
              <w:right w:w="43" w:type="dxa"/>
            </w:tcMar>
            <w:vAlign w:val="bottom"/>
          </w:tcPr>
          <w:p w14:paraId="62823110" w14:textId="77777777" w:rsidR="0089264D" w:rsidRPr="00B40C4C" w:rsidRDefault="0089264D" w:rsidP="0097563E">
            <w:pPr>
              <w:jc w:val="right"/>
            </w:pPr>
            <w:r w:rsidRPr="00B40C4C">
              <w:t>0,3 %</w:t>
            </w:r>
          </w:p>
        </w:tc>
      </w:tr>
      <w:tr w:rsidR="00446E55" w:rsidRPr="00B40C4C" w14:paraId="16CBCCB2" w14:textId="77777777">
        <w:trPr>
          <w:trHeight w:val="300"/>
        </w:trPr>
        <w:tc>
          <w:tcPr>
            <w:tcW w:w="5080" w:type="dxa"/>
            <w:tcBorders>
              <w:top w:val="nil"/>
              <w:left w:val="nil"/>
              <w:bottom w:val="nil"/>
              <w:right w:val="nil"/>
            </w:tcBorders>
            <w:tcMar>
              <w:top w:w="80" w:type="dxa"/>
              <w:left w:w="43" w:type="dxa"/>
              <w:bottom w:w="20" w:type="dxa"/>
              <w:right w:w="43" w:type="dxa"/>
            </w:tcMar>
          </w:tcPr>
          <w:p w14:paraId="3C8E24E1" w14:textId="77777777" w:rsidR="0089264D" w:rsidRPr="00B40C4C" w:rsidRDefault="0089264D" w:rsidP="009137DA">
            <w:r w:rsidRPr="00B40C4C">
              <w:rPr>
                <w:rStyle w:val="kursiv"/>
              </w:rPr>
              <w:lastRenderedPageBreak/>
              <w:t>Utlendingsområdet inkl. integrering av innvandrere</w:t>
            </w:r>
          </w:p>
        </w:tc>
        <w:tc>
          <w:tcPr>
            <w:tcW w:w="600" w:type="dxa"/>
            <w:tcBorders>
              <w:top w:val="nil"/>
              <w:left w:val="nil"/>
              <w:bottom w:val="nil"/>
              <w:right w:val="nil"/>
            </w:tcBorders>
            <w:tcMar>
              <w:top w:w="80" w:type="dxa"/>
              <w:left w:w="43" w:type="dxa"/>
              <w:bottom w:w="20" w:type="dxa"/>
              <w:right w:w="43" w:type="dxa"/>
            </w:tcMar>
            <w:vAlign w:val="bottom"/>
          </w:tcPr>
          <w:p w14:paraId="342994DF" w14:textId="77777777" w:rsidR="0089264D" w:rsidRPr="00B40C4C" w:rsidRDefault="0089264D" w:rsidP="0097563E">
            <w:pPr>
              <w:jc w:val="right"/>
            </w:pPr>
            <w:r w:rsidRPr="00B40C4C">
              <w:t>23,9</w:t>
            </w:r>
          </w:p>
        </w:tc>
        <w:tc>
          <w:tcPr>
            <w:tcW w:w="600" w:type="dxa"/>
            <w:tcBorders>
              <w:top w:val="nil"/>
              <w:left w:val="nil"/>
              <w:bottom w:val="nil"/>
              <w:right w:val="nil"/>
            </w:tcBorders>
            <w:tcMar>
              <w:top w:w="80" w:type="dxa"/>
              <w:left w:w="43" w:type="dxa"/>
              <w:bottom w:w="20" w:type="dxa"/>
              <w:right w:w="43" w:type="dxa"/>
            </w:tcMar>
            <w:vAlign w:val="bottom"/>
          </w:tcPr>
          <w:p w14:paraId="3A40ED47" w14:textId="77777777" w:rsidR="0089264D" w:rsidRPr="00B40C4C" w:rsidRDefault="0089264D" w:rsidP="0097563E">
            <w:pPr>
              <w:jc w:val="right"/>
            </w:pPr>
            <w:r w:rsidRPr="00B40C4C">
              <w:t>11,5</w:t>
            </w:r>
          </w:p>
        </w:tc>
        <w:tc>
          <w:tcPr>
            <w:tcW w:w="600" w:type="dxa"/>
            <w:tcBorders>
              <w:top w:val="nil"/>
              <w:left w:val="nil"/>
              <w:bottom w:val="nil"/>
              <w:right w:val="nil"/>
            </w:tcBorders>
            <w:tcMar>
              <w:top w:w="80" w:type="dxa"/>
              <w:left w:w="43" w:type="dxa"/>
              <w:bottom w:w="20" w:type="dxa"/>
              <w:right w:w="43" w:type="dxa"/>
            </w:tcMar>
            <w:vAlign w:val="bottom"/>
          </w:tcPr>
          <w:p w14:paraId="67DB9475" w14:textId="77777777" w:rsidR="0089264D" w:rsidRPr="00B40C4C" w:rsidRDefault="0089264D" w:rsidP="0097563E">
            <w:pPr>
              <w:jc w:val="right"/>
            </w:pPr>
            <w:r w:rsidRPr="00B40C4C">
              <w:t>34,6</w:t>
            </w:r>
          </w:p>
        </w:tc>
        <w:tc>
          <w:tcPr>
            <w:tcW w:w="600" w:type="dxa"/>
            <w:tcBorders>
              <w:top w:val="nil"/>
              <w:left w:val="nil"/>
              <w:bottom w:val="nil"/>
              <w:right w:val="nil"/>
            </w:tcBorders>
            <w:tcMar>
              <w:top w:w="80" w:type="dxa"/>
              <w:left w:w="43" w:type="dxa"/>
              <w:bottom w:w="20" w:type="dxa"/>
              <w:right w:w="43" w:type="dxa"/>
            </w:tcMar>
            <w:vAlign w:val="bottom"/>
          </w:tcPr>
          <w:p w14:paraId="6DDB3A45" w14:textId="77777777" w:rsidR="0089264D" w:rsidRPr="00B40C4C" w:rsidRDefault="0089264D" w:rsidP="0097563E">
            <w:pPr>
              <w:jc w:val="right"/>
            </w:pPr>
            <w:r w:rsidRPr="00B40C4C">
              <w:t>35,2</w:t>
            </w:r>
          </w:p>
        </w:tc>
        <w:tc>
          <w:tcPr>
            <w:tcW w:w="680" w:type="dxa"/>
            <w:tcBorders>
              <w:top w:val="nil"/>
              <w:left w:val="nil"/>
              <w:bottom w:val="nil"/>
              <w:right w:val="nil"/>
            </w:tcBorders>
            <w:tcMar>
              <w:top w:w="80" w:type="dxa"/>
              <w:left w:w="43" w:type="dxa"/>
              <w:bottom w:w="20" w:type="dxa"/>
              <w:right w:w="43" w:type="dxa"/>
            </w:tcMar>
            <w:vAlign w:val="bottom"/>
          </w:tcPr>
          <w:p w14:paraId="0E576D3E" w14:textId="77777777" w:rsidR="0089264D" w:rsidRPr="00B40C4C" w:rsidRDefault="0089264D" w:rsidP="0097563E">
            <w:pPr>
              <w:jc w:val="right"/>
            </w:pPr>
            <w:r w:rsidRPr="00B40C4C">
              <w:t>-19,3 %</w:t>
            </w:r>
          </w:p>
        </w:tc>
        <w:tc>
          <w:tcPr>
            <w:tcW w:w="700" w:type="dxa"/>
            <w:tcBorders>
              <w:top w:val="nil"/>
              <w:left w:val="nil"/>
              <w:bottom w:val="nil"/>
              <w:right w:val="nil"/>
            </w:tcBorders>
            <w:tcMar>
              <w:top w:w="80" w:type="dxa"/>
              <w:left w:w="43" w:type="dxa"/>
              <w:bottom w:w="20" w:type="dxa"/>
              <w:right w:w="43" w:type="dxa"/>
            </w:tcMar>
            <w:vAlign w:val="bottom"/>
          </w:tcPr>
          <w:p w14:paraId="4B06A6E2" w14:textId="77777777" w:rsidR="0089264D" w:rsidRPr="00B40C4C" w:rsidRDefault="0089264D" w:rsidP="0097563E">
            <w:pPr>
              <w:jc w:val="right"/>
            </w:pPr>
            <w:r w:rsidRPr="00B40C4C">
              <w:t>36,8 %</w:t>
            </w:r>
          </w:p>
        </w:tc>
        <w:tc>
          <w:tcPr>
            <w:tcW w:w="680" w:type="dxa"/>
            <w:tcBorders>
              <w:top w:val="nil"/>
              <w:left w:val="nil"/>
              <w:bottom w:val="nil"/>
              <w:right w:val="nil"/>
            </w:tcBorders>
            <w:tcMar>
              <w:top w:w="80" w:type="dxa"/>
              <w:left w:w="43" w:type="dxa"/>
              <w:bottom w:w="20" w:type="dxa"/>
              <w:right w:w="43" w:type="dxa"/>
            </w:tcMar>
            <w:vAlign w:val="bottom"/>
          </w:tcPr>
          <w:p w14:paraId="593D1141" w14:textId="77777777" w:rsidR="0089264D" w:rsidRPr="00B40C4C" w:rsidRDefault="0089264D" w:rsidP="0097563E">
            <w:pPr>
              <w:jc w:val="right"/>
            </w:pPr>
            <w:r w:rsidRPr="00B40C4C">
              <w:t>-0,2 %</w:t>
            </w:r>
          </w:p>
        </w:tc>
      </w:tr>
      <w:tr w:rsidR="00446E55" w:rsidRPr="00B40C4C" w14:paraId="50AFFD9C" w14:textId="77777777">
        <w:trPr>
          <w:trHeight w:val="560"/>
        </w:trPr>
        <w:tc>
          <w:tcPr>
            <w:tcW w:w="5080" w:type="dxa"/>
            <w:tcBorders>
              <w:top w:val="nil"/>
              <w:left w:val="nil"/>
              <w:bottom w:val="nil"/>
              <w:right w:val="nil"/>
            </w:tcBorders>
            <w:tcMar>
              <w:top w:w="80" w:type="dxa"/>
              <w:left w:w="43" w:type="dxa"/>
              <w:bottom w:w="20" w:type="dxa"/>
              <w:right w:w="43" w:type="dxa"/>
            </w:tcMar>
          </w:tcPr>
          <w:p w14:paraId="23789997" w14:textId="77777777" w:rsidR="0089264D" w:rsidRPr="00B40C4C" w:rsidRDefault="0089264D" w:rsidP="009137DA">
            <w:r w:rsidRPr="00B40C4C">
              <w:rPr>
                <w:rStyle w:val="kursiv"/>
              </w:rPr>
              <w:t>Kommunal- og distriktsformål utenom rammetilskudd til kommunesektoren</w:t>
            </w:r>
          </w:p>
        </w:tc>
        <w:tc>
          <w:tcPr>
            <w:tcW w:w="600" w:type="dxa"/>
            <w:tcBorders>
              <w:top w:val="nil"/>
              <w:left w:val="nil"/>
              <w:bottom w:val="nil"/>
              <w:right w:val="nil"/>
            </w:tcBorders>
            <w:tcMar>
              <w:top w:w="80" w:type="dxa"/>
              <w:left w:w="43" w:type="dxa"/>
              <w:bottom w:w="20" w:type="dxa"/>
              <w:right w:w="43" w:type="dxa"/>
            </w:tcMar>
            <w:vAlign w:val="bottom"/>
          </w:tcPr>
          <w:p w14:paraId="64A8EFEC" w14:textId="77777777" w:rsidR="0089264D" w:rsidRPr="00B40C4C" w:rsidRDefault="0089264D" w:rsidP="0097563E">
            <w:pPr>
              <w:jc w:val="right"/>
            </w:pPr>
            <w:r w:rsidRPr="00B40C4C">
              <w:t>7,7</w:t>
            </w:r>
          </w:p>
        </w:tc>
        <w:tc>
          <w:tcPr>
            <w:tcW w:w="600" w:type="dxa"/>
            <w:tcBorders>
              <w:top w:val="nil"/>
              <w:left w:val="nil"/>
              <w:bottom w:val="nil"/>
              <w:right w:val="nil"/>
            </w:tcBorders>
            <w:tcMar>
              <w:top w:w="80" w:type="dxa"/>
              <w:left w:w="43" w:type="dxa"/>
              <w:bottom w:w="20" w:type="dxa"/>
              <w:right w:w="43" w:type="dxa"/>
            </w:tcMar>
            <w:vAlign w:val="bottom"/>
          </w:tcPr>
          <w:p w14:paraId="4009282C" w14:textId="77777777" w:rsidR="0089264D" w:rsidRPr="00B40C4C" w:rsidRDefault="0089264D" w:rsidP="0097563E">
            <w:pPr>
              <w:jc w:val="right"/>
            </w:pPr>
            <w:r w:rsidRPr="00B40C4C">
              <w:t>11,4</w:t>
            </w:r>
          </w:p>
        </w:tc>
        <w:tc>
          <w:tcPr>
            <w:tcW w:w="600" w:type="dxa"/>
            <w:tcBorders>
              <w:top w:val="nil"/>
              <w:left w:val="nil"/>
              <w:bottom w:val="nil"/>
              <w:right w:val="nil"/>
            </w:tcBorders>
            <w:tcMar>
              <w:top w:w="80" w:type="dxa"/>
              <w:left w:w="43" w:type="dxa"/>
              <w:bottom w:w="20" w:type="dxa"/>
              <w:right w:w="43" w:type="dxa"/>
            </w:tcMar>
            <w:vAlign w:val="bottom"/>
          </w:tcPr>
          <w:p w14:paraId="3A56E7FE" w14:textId="77777777" w:rsidR="0089264D" w:rsidRPr="00B40C4C" w:rsidRDefault="0089264D" w:rsidP="0097563E">
            <w:pPr>
              <w:jc w:val="right"/>
            </w:pPr>
            <w:r w:rsidRPr="00B40C4C">
              <w:t>9,5</w:t>
            </w:r>
          </w:p>
        </w:tc>
        <w:tc>
          <w:tcPr>
            <w:tcW w:w="600" w:type="dxa"/>
            <w:tcBorders>
              <w:top w:val="nil"/>
              <w:left w:val="nil"/>
              <w:bottom w:val="nil"/>
              <w:right w:val="nil"/>
            </w:tcBorders>
            <w:tcMar>
              <w:top w:w="80" w:type="dxa"/>
              <w:left w:w="43" w:type="dxa"/>
              <w:bottom w:w="20" w:type="dxa"/>
              <w:right w:w="43" w:type="dxa"/>
            </w:tcMar>
            <w:vAlign w:val="bottom"/>
          </w:tcPr>
          <w:p w14:paraId="330EC41B" w14:textId="77777777" w:rsidR="0089264D" w:rsidRPr="00B40C4C" w:rsidRDefault="0089264D" w:rsidP="0097563E">
            <w:pPr>
              <w:jc w:val="right"/>
            </w:pPr>
            <w:r w:rsidRPr="00B40C4C">
              <w:t>9,3</w:t>
            </w:r>
          </w:p>
        </w:tc>
        <w:tc>
          <w:tcPr>
            <w:tcW w:w="680" w:type="dxa"/>
            <w:tcBorders>
              <w:top w:val="nil"/>
              <w:left w:val="nil"/>
              <w:bottom w:val="nil"/>
              <w:right w:val="nil"/>
            </w:tcBorders>
            <w:tcMar>
              <w:top w:w="80" w:type="dxa"/>
              <w:left w:w="43" w:type="dxa"/>
              <w:bottom w:w="20" w:type="dxa"/>
              <w:right w:w="43" w:type="dxa"/>
            </w:tcMar>
            <w:vAlign w:val="bottom"/>
          </w:tcPr>
          <w:p w14:paraId="58860890" w14:textId="77777777" w:rsidR="0089264D" w:rsidRPr="00B40C4C" w:rsidRDefault="0089264D" w:rsidP="0097563E">
            <w:pPr>
              <w:jc w:val="right"/>
            </w:pPr>
            <w:r w:rsidRPr="00B40C4C">
              <w:t>7,4 %</w:t>
            </w:r>
          </w:p>
        </w:tc>
        <w:tc>
          <w:tcPr>
            <w:tcW w:w="700" w:type="dxa"/>
            <w:tcBorders>
              <w:top w:val="nil"/>
              <w:left w:val="nil"/>
              <w:bottom w:val="nil"/>
              <w:right w:val="nil"/>
            </w:tcBorders>
            <w:tcMar>
              <w:top w:w="80" w:type="dxa"/>
              <w:left w:w="43" w:type="dxa"/>
              <w:bottom w:w="20" w:type="dxa"/>
              <w:right w:w="43" w:type="dxa"/>
            </w:tcMar>
            <w:vAlign w:val="bottom"/>
          </w:tcPr>
          <w:p w14:paraId="29036477" w14:textId="77777777" w:rsidR="0089264D" w:rsidRPr="00B40C4C" w:rsidRDefault="0089264D" w:rsidP="0097563E">
            <w:pPr>
              <w:jc w:val="right"/>
            </w:pPr>
            <w:r w:rsidRPr="00B40C4C">
              <w:t>-10,9 %</w:t>
            </w:r>
          </w:p>
        </w:tc>
        <w:tc>
          <w:tcPr>
            <w:tcW w:w="680" w:type="dxa"/>
            <w:tcBorders>
              <w:top w:val="nil"/>
              <w:left w:val="nil"/>
              <w:bottom w:val="nil"/>
              <w:right w:val="nil"/>
            </w:tcBorders>
            <w:tcMar>
              <w:top w:w="80" w:type="dxa"/>
              <w:left w:w="43" w:type="dxa"/>
              <w:bottom w:w="20" w:type="dxa"/>
              <w:right w:w="43" w:type="dxa"/>
            </w:tcMar>
            <w:vAlign w:val="bottom"/>
          </w:tcPr>
          <w:p w14:paraId="0231EF25" w14:textId="77777777" w:rsidR="0089264D" w:rsidRPr="00B40C4C" w:rsidRDefault="0089264D" w:rsidP="0097563E">
            <w:pPr>
              <w:jc w:val="right"/>
            </w:pPr>
            <w:r w:rsidRPr="00B40C4C">
              <w:t>-3,9 %</w:t>
            </w:r>
          </w:p>
        </w:tc>
      </w:tr>
      <w:tr w:rsidR="00446E55" w:rsidRPr="00B40C4C" w14:paraId="353286FB" w14:textId="77777777">
        <w:trPr>
          <w:trHeight w:val="300"/>
        </w:trPr>
        <w:tc>
          <w:tcPr>
            <w:tcW w:w="5080" w:type="dxa"/>
            <w:tcBorders>
              <w:top w:val="nil"/>
              <w:left w:val="nil"/>
              <w:bottom w:val="nil"/>
              <w:right w:val="nil"/>
            </w:tcBorders>
            <w:tcMar>
              <w:top w:w="80" w:type="dxa"/>
              <w:left w:w="43" w:type="dxa"/>
              <w:bottom w:w="20" w:type="dxa"/>
              <w:right w:w="43" w:type="dxa"/>
            </w:tcMar>
          </w:tcPr>
          <w:p w14:paraId="0AA13919" w14:textId="77777777" w:rsidR="0089264D" w:rsidRPr="00B40C4C" w:rsidRDefault="0089264D" w:rsidP="009137DA">
            <w:r w:rsidRPr="00B40C4C">
              <w:rPr>
                <w:rStyle w:val="kursiv"/>
              </w:rPr>
              <w:t xml:space="preserve">Digitaliserings- og forvaltningsområdet </w:t>
            </w:r>
          </w:p>
        </w:tc>
        <w:tc>
          <w:tcPr>
            <w:tcW w:w="600" w:type="dxa"/>
            <w:tcBorders>
              <w:top w:val="nil"/>
              <w:left w:val="nil"/>
              <w:bottom w:val="nil"/>
              <w:right w:val="nil"/>
            </w:tcBorders>
            <w:tcMar>
              <w:top w:w="80" w:type="dxa"/>
              <w:left w:w="43" w:type="dxa"/>
              <w:bottom w:w="20" w:type="dxa"/>
              <w:right w:w="43" w:type="dxa"/>
            </w:tcMar>
            <w:vAlign w:val="bottom"/>
          </w:tcPr>
          <w:p w14:paraId="66181C04" w14:textId="77777777" w:rsidR="0089264D" w:rsidRPr="00B40C4C" w:rsidRDefault="0089264D" w:rsidP="0097563E">
            <w:pPr>
              <w:jc w:val="right"/>
            </w:pPr>
            <w:r w:rsidRPr="00B40C4C">
              <w:t>10,8</w:t>
            </w:r>
          </w:p>
        </w:tc>
        <w:tc>
          <w:tcPr>
            <w:tcW w:w="600" w:type="dxa"/>
            <w:tcBorders>
              <w:top w:val="nil"/>
              <w:left w:val="nil"/>
              <w:bottom w:val="nil"/>
              <w:right w:val="nil"/>
            </w:tcBorders>
            <w:tcMar>
              <w:top w:w="80" w:type="dxa"/>
              <w:left w:w="43" w:type="dxa"/>
              <w:bottom w:w="20" w:type="dxa"/>
              <w:right w:w="43" w:type="dxa"/>
            </w:tcMar>
            <w:vAlign w:val="bottom"/>
          </w:tcPr>
          <w:p w14:paraId="45F7BE8A" w14:textId="77777777" w:rsidR="0089264D" w:rsidRPr="00B40C4C" w:rsidRDefault="0089264D" w:rsidP="0097563E">
            <w:pPr>
              <w:jc w:val="right"/>
            </w:pPr>
            <w:r w:rsidRPr="00B40C4C">
              <w:t>10,0</w:t>
            </w:r>
          </w:p>
        </w:tc>
        <w:tc>
          <w:tcPr>
            <w:tcW w:w="600" w:type="dxa"/>
            <w:tcBorders>
              <w:top w:val="nil"/>
              <w:left w:val="nil"/>
              <w:bottom w:val="nil"/>
              <w:right w:val="nil"/>
            </w:tcBorders>
            <w:tcMar>
              <w:top w:w="80" w:type="dxa"/>
              <w:left w:w="43" w:type="dxa"/>
              <w:bottom w:w="20" w:type="dxa"/>
              <w:right w:w="43" w:type="dxa"/>
            </w:tcMar>
            <w:vAlign w:val="bottom"/>
          </w:tcPr>
          <w:p w14:paraId="4C557BFD" w14:textId="77777777" w:rsidR="0089264D" w:rsidRPr="00B40C4C" w:rsidRDefault="0089264D" w:rsidP="0097563E">
            <w:pPr>
              <w:jc w:val="right"/>
            </w:pPr>
            <w:r w:rsidRPr="00B40C4C">
              <w:t>21,7</w:t>
            </w:r>
          </w:p>
        </w:tc>
        <w:tc>
          <w:tcPr>
            <w:tcW w:w="600" w:type="dxa"/>
            <w:tcBorders>
              <w:top w:val="nil"/>
              <w:left w:val="nil"/>
              <w:bottom w:val="nil"/>
              <w:right w:val="nil"/>
            </w:tcBorders>
            <w:tcMar>
              <w:top w:w="80" w:type="dxa"/>
              <w:left w:w="43" w:type="dxa"/>
              <w:bottom w:w="20" w:type="dxa"/>
              <w:right w:w="43" w:type="dxa"/>
            </w:tcMar>
            <w:vAlign w:val="bottom"/>
          </w:tcPr>
          <w:p w14:paraId="06827A2C" w14:textId="77777777" w:rsidR="0089264D" w:rsidRPr="00B40C4C" w:rsidRDefault="0089264D" w:rsidP="0097563E">
            <w:pPr>
              <w:jc w:val="right"/>
            </w:pPr>
            <w:r w:rsidRPr="00B40C4C">
              <w:t>23,3</w:t>
            </w:r>
          </w:p>
        </w:tc>
        <w:tc>
          <w:tcPr>
            <w:tcW w:w="680" w:type="dxa"/>
            <w:tcBorders>
              <w:top w:val="nil"/>
              <w:left w:val="nil"/>
              <w:bottom w:val="nil"/>
              <w:right w:val="nil"/>
            </w:tcBorders>
            <w:tcMar>
              <w:top w:w="80" w:type="dxa"/>
              <w:left w:w="43" w:type="dxa"/>
              <w:bottom w:w="20" w:type="dxa"/>
              <w:right w:w="43" w:type="dxa"/>
            </w:tcMar>
            <w:vAlign w:val="bottom"/>
          </w:tcPr>
          <w:p w14:paraId="5695949E" w14:textId="77777777" w:rsidR="0089264D" w:rsidRPr="00B40C4C" w:rsidRDefault="0089264D" w:rsidP="0097563E">
            <w:pPr>
              <w:jc w:val="right"/>
            </w:pPr>
            <w:r w:rsidRPr="00B40C4C">
              <w:t>-4,3 %</w:t>
            </w:r>
          </w:p>
        </w:tc>
        <w:tc>
          <w:tcPr>
            <w:tcW w:w="700" w:type="dxa"/>
            <w:tcBorders>
              <w:top w:val="nil"/>
              <w:left w:val="nil"/>
              <w:bottom w:val="nil"/>
              <w:right w:val="nil"/>
            </w:tcBorders>
            <w:tcMar>
              <w:top w:w="80" w:type="dxa"/>
              <w:left w:w="43" w:type="dxa"/>
              <w:bottom w:w="20" w:type="dxa"/>
              <w:right w:w="43" w:type="dxa"/>
            </w:tcMar>
            <w:vAlign w:val="bottom"/>
          </w:tcPr>
          <w:p w14:paraId="437358CD" w14:textId="77777777" w:rsidR="0089264D" w:rsidRPr="00B40C4C" w:rsidRDefault="0089264D" w:rsidP="0097563E">
            <w:pPr>
              <w:jc w:val="right"/>
            </w:pPr>
            <w:r w:rsidRPr="00B40C4C">
              <w:t>20,7 %</w:t>
            </w:r>
          </w:p>
        </w:tc>
        <w:tc>
          <w:tcPr>
            <w:tcW w:w="680" w:type="dxa"/>
            <w:tcBorders>
              <w:top w:val="nil"/>
              <w:left w:val="nil"/>
              <w:bottom w:val="nil"/>
              <w:right w:val="nil"/>
            </w:tcBorders>
            <w:tcMar>
              <w:top w:w="80" w:type="dxa"/>
              <w:left w:w="43" w:type="dxa"/>
              <w:bottom w:w="20" w:type="dxa"/>
              <w:right w:w="43" w:type="dxa"/>
            </w:tcMar>
            <w:vAlign w:val="bottom"/>
          </w:tcPr>
          <w:p w14:paraId="3B227D6D" w14:textId="77777777" w:rsidR="0089264D" w:rsidRPr="00B40C4C" w:rsidRDefault="0089264D" w:rsidP="0097563E">
            <w:pPr>
              <w:jc w:val="right"/>
            </w:pPr>
            <w:r w:rsidRPr="00B40C4C">
              <w:t>4,0 %</w:t>
            </w:r>
          </w:p>
        </w:tc>
      </w:tr>
      <w:tr w:rsidR="00446E55" w:rsidRPr="00B40C4C" w14:paraId="4140D8C4" w14:textId="77777777">
        <w:trPr>
          <w:trHeight w:val="300"/>
        </w:trPr>
        <w:tc>
          <w:tcPr>
            <w:tcW w:w="5080" w:type="dxa"/>
            <w:tcBorders>
              <w:top w:val="nil"/>
              <w:left w:val="nil"/>
              <w:bottom w:val="nil"/>
              <w:right w:val="nil"/>
            </w:tcBorders>
            <w:tcMar>
              <w:top w:w="80" w:type="dxa"/>
              <w:left w:w="43" w:type="dxa"/>
              <w:bottom w:w="20" w:type="dxa"/>
              <w:right w:w="43" w:type="dxa"/>
            </w:tcMar>
          </w:tcPr>
          <w:p w14:paraId="6E71107D" w14:textId="77777777" w:rsidR="0089264D" w:rsidRPr="00B40C4C" w:rsidRDefault="0089264D" w:rsidP="009137DA">
            <w:r w:rsidRPr="00B40C4C">
              <w:rPr>
                <w:rStyle w:val="kursiv"/>
              </w:rPr>
              <w:t>Arbeid og sosiale formål</w:t>
            </w:r>
          </w:p>
        </w:tc>
        <w:tc>
          <w:tcPr>
            <w:tcW w:w="600" w:type="dxa"/>
            <w:tcBorders>
              <w:top w:val="nil"/>
              <w:left w:val="nil"/>
              <w:bottom w:val="nil"/>
              <w:right w:val="nil"/>
            </w:tcBorders>
            <w:tcMar>
              <w:top w:w="80" w:type="dxa"/>
              <w:left w:w="43" w:type="dxa"/>
              <w:bottom w:w="20" w:type="dxa"/>
              <w:right w:w="43" w:type="dxa"/>
            </w:tcMar>
            <w:vAlign w:val="bottom"/>
          </w:tcPr>
          <w:p w14:paraId="02928C4A" w14:textId="77777777" w:rsidR="0089264D" w:rsidRPr="00B40C4C" w:rsidRDefault="0089264D" w:rsidP="0097563E">
            <w:pPr>
              <w:jc w:val="right"/>
            </w:pPr>
            <w:r w:rsidRPr="00B40C4C">
              <w:t>31,8</w:t>
            </w:r>
          </w:p>
        </w:tc>
        <w:tc>
          <w:tcPr>
            <w:tcW w:w="600" w:type="dxa"/>
            <w:tcBorders>
              <w:top w:val="nil"/>
              <w:left w:val="nil"/>
              <w:bottom w:val="nil"/>
              <w:right w:val="nil"/>
            </w:tcBorders>
            <w:tcMar>
              <w:top w:w="80" w:type="dxa"/>
              <w:left w:w="43" w:type="dxa"/>
              <w:bottom w:w="20" w:type="dxa"/>
              <w:right w:w="43" w:type="dxa"/>
            </w:tcMar>
            <w:vAlign w:val="bottom"/>
          </w:tcPr>
          <w:p w14:paraId="4B1CB68B" w14:textId="77777777" w:rsidR="0089264D" w:rsidRPr="00B40C4C" w:rsidRDefault="0089264D" w:rsidP="0097563E">
            <w:pPr>
              <w:jc w:val="right"/>
            </w:pPr>
            <w:r w:rsidRPr="00B40C4C">
              <w:t>39,9</w:t>
            </w:r>
          </w:p>
        </w:tc>
        <w:tc>
          <w:tcPr>
            <w:tcW w:w="600" w:type="dxa"/>
            <w:tcBorders>
              <w:top w:val="nil"/>
              <w:left w:val="nil"/>
              <w:bottom w:val="nil"/>
              <w:right w:val="nil"/>
            </w:tcBorders>
            <w:tcMar>
              <w:top w:w="80" w:type="dxa"/>
              <w:left w:w="43" w:type="dxa"/>
              <w:bottom w:w="20" w:type="dxa"/>
              <w:right w:w="43" w:type="dxa"/>
            </w:tcMar>
            <w:vAlign w:val="bottom"/>
          </w:tcPr>
          <w:p w14:paraId="2793CD2A" w14:textId="77777777" w:rsidR="0089264D" w:rsidRPr="00B40C4C" w:rsidRDefault="0089264D" w:rsidP="0097563E">
            <w:pPr>
              <w:jc w:val="right"/>
            </w:pPr>
            <w:r w:rsidRPr="00B40C4C">
              <w:t>41,7</w:t>
            </w:r>
          </w:p>
        </w:tc>
        <w:tc>
          <w:tcPr>
            <w:tcW w:w="600" w:type="dxa"/>
            <w:tcBorders>
              <w:top w:val="nil"/>
              <w:left w:val="nil"/>
              <w:bottom w:val="nil"/>
              <w:right w:val="nil"/>
            </w:tcBorders>
            <w:tcMar>
              <w:top w:w="80" w:type="dxa"/>
              <w:left w:w="43" w:type="dxa"/>
              <w:bottom w:w="20" w:type="dxa"/>
              <w:right w:w="43" w:type="dxa"/>
            </w:tcMar>
            <w:vAlign w:val="bottom"/>
          </w:tcPr>
          <w:p w14:paraId="6C32867E" w14:textId="77777777" w:rsidR="0089264D" w:rsidRPr="00B40C4C" w:rsidRDefault="0089264D" w:rsidP="0097563E">
            <w:pPr>
              <w:jc w:val="right"/>
            </w:pPr>
            <w:r w:rsidRPr="00B40C4C">
              <w:t>47,7</w:t>
            </w:r>
          </w:p>
        </w:tc>
        <w:tc>
          <w:tcPr>
            <w:tcW w:w="680" w:type="dxa"/>
            <w:tcBorders>
              <w:top w:val="nil"/>
              <w:left w:val="nil"/>
              <w:bottom w:val="nil"/>
              <w:right w:val="nil"/>
            </w:tcBorders>
            <w:tcMar>
              <w:top w:w="80" w:type="dxa"/>
              <w:left w:w="43" w:type="dxa"/>
              <w:bottom w:w="20" w:type="dxa"/>
              <w:right w:w="43" w:type="dxa"/>
            </w:tcMar>
            <w:vAlign w:val="bottom"/>
          </w:tcPr>
          <w:p w14:paraId="695E7F7D" w14:textId="77777777" w:rsidR="0089264D" w:rsidRPr="00B40C4C" w:rsidRDefault="0089264D" w:rsidP="0097563E">
            <w:pPr>
              <w:jc w:val="right"/>
            </w:pPr>
            <w:r w:rsidRPr="00B40C4C">
              <w:t>2,8 %</w:t>
            </w:r>
          </w:p>
        </w:tc>
        <w:tc>
          <w:tcPr>
            <w:tcW w:w="700" w:type="dxa"/>
            <w:tcBorders>
              <w:top w:val="nil"/>
              <w:left w:val="nil"/>
              <w:bottom w:val="nil"/>
              <w:right w:val="nil"/>
            </w:tcBorders>
            <w:tcMar>
              <w:top w:w="80" w:type="dxa"/>
              <w:left w:w="43" w:type="dxa"/>
              <w:bottom w:w="20" w:type="dxa"/>
              <w:right w:w="43" w:type="dxa"/>
            </w:tcMar>
            <w:vAlign w:val="bottom"/>
          </w:tcPr>
          <w:p w14:paraId="694DD804" w14:textId="77777777" w:rsidR="0089264D" w:rsidRPr="00B40C4C" w:rsidRDefault="0089264D" w:rsidP="0097563E">
            <w:pPr>
              <w:jc w:val="right"/>
            </w:pPr>
            <w:r w:rsidRPr="00B40C4C">
              <w:t>-3,4 %</w:t>
            </w:r>
          </w:p>
        </w:tc>
        <w:tc>
          <w:tcPr>
            <w:tcW w:w="680" w:type="dxa"/>
            <w:tcBorders>
              <w:top w:val="nil"/>
              <w:left w:val="nil"/>
              <w:bottom w:val="nil"/>
              <w:right w:val="nil"/>
            </w:tcBorders>
            <w:tcMar>
              <w:top w:w="80" w:type="dxa"/>
              <w:left w:w="43" w:type="dxa"/>
              <w:bottom w:w="20" w:type="dxa"/>
              <w:right w:w="43" w:type="dxa"/>
            </w:tcMar>
            <w:vAlign w:val="bottom"/>
          </w:tcPr>
          <w:p w14:paraId="6A650A16" w14:textId="77777777" w:rsidR="0089264D" w:rsidRPr="00B40C4C" w:rsidRDefault="0089264D" w:rsidP="0097563E">
            <w:pPr>
              <w:jc w:val="right"/>
            </w:pPr>
            <w:r w:rsidRPr="00B40C4C">
              <w:t>12,2 %</w:t>
            </w:r>
          </w:p>
        </w:tc>
      </w:tr>
      <w:tr w:rsidR="00446E55" w:rsidRPr="00B40C4C" w14:paraId="000E2A21" w14:textId="77777777">
        <w:trPr>
          <w:trHeight w:val="300"/>
        </w:trPr>
        <w:tc>
          <w:tcPr>
            <w:tcW w:w="5080" w:type="dxa"/>
            <w:tcBorders>
              <w:top w:val="nil"/>
              <w:left w:val="nil"/>
              <w:bottom w:val="nil"/>
              <w:right w:val="nil"/>
            </w:tcBorders>
            <w:tcMar>
              <w:top w:w="80" w:type="dxa"/>
              <w:left w:w="43" w:type="dxa"/>
              <w:bottom w:w="20" w:type="dxa"/>
              <w:right w:w="43" w:type="dxa"/>
            </w:tcMar>
          </w:tcPr>
          <w:p w14:paraId="6FC8AAD2" w14:textId="77777777" w:rsidR="0089264D" w:rsidRPr="00B40C4C" w:rsidRDefault="0089264D" w:rsidP="009137DA">
            <w:r w:rsidRPr="00B40C4C">
              <w:rPr>
                <w:rStyle w:val="kursiv"/>
              </w:rPr>
              <w:t>Helse</w:t>
            </w:r>
          </w:p>
        </w:tc>
        <w:tc>
          <w:tcPr>
            <w:tcW w:w="600" w:type="dxa"/>
            <w:tcBorders>
              <w:top w:val="nil"/>
              <w:left w:val="nil"/>
              <w:bottom w:val="nil"/>
              <w:right w:val="nil"/>
            </w:tcBorders>
            <w:tcMar>
              <w:top w:w="80" w:type="dxa"/>
              <w:left w:w="43" w:type="dxa"/>
              <w:bottom w:w="20" w:type="dxa"/>
              <w:right w:w="43" w:type="dxa"/>
            </w:tcMar>
            <w:vAlign w:val="bottom"/>
          </w:tcPr>
          <w:p w14:paraId="004E2F68"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527D58A9"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2DBF27DC"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1968EA55"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68F27653"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38B237E0"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28167188" w14:textId="77777777" w:rsidR="0089264D" w:rsidRPr="00B40C4C" w:rsidRDefault="0089264D" w:rsidP="0097563E">
            <w:pPr>
              <w:jc w:val="right"/>
            </w:pPr>
          </w:p>
        </w:tc>
      </w:tr>
      <w:tr w:rsidR="00446E55" w:rsidRPr="00B40C4C" w14:paraId="328B886F" w14:textId="77777777">
        <w:trPr>
          <w:trHeight w:val="300"/>
        </w:trPr>
        <w:tc>
          <w:tcPr>
            <w:tcW w:w="5080" w:type="dxa"/>
            <w:tcBorders>
              <w:top w:val="nil"/>
              <w:left w:val="nil"/>
              <w:bottom w:val="nil"/>
              <w:right w:val="nil"/>
            </w:tcBorders>
            <w:tcMar>
              <w:top w:w="80" w:type="dxa"/>
              <w:left w:w="43" w:type="dxa"/>
              <w:bottom w:w="20" w:type="dxa"/>
              <w:right w:w="43" w:type="dxa"/>
            </w:tcMar>
          </w:tcPr>
          <w:p w14:paraId="3A72DE8C" w14:textId="77777777" w:rsidR="0089264D" w:rsidRPr="00B40C4C" w:rsidRDefault="0089264D" w:rsidP="009137DA">
            <w:r w:rsidRPr="00B40C4C">
              <w:t xml:space="preserve"> – Spesialisthelsetjenesten</w:t>
            </w:r>
          </w:p>
        </w:tc>
        <w:tc>
          <w:tcPr>
            <w:tcW w:w="600" w:type="dxa"/>
            <w:tcBorders>
              <w:top w:val="nil"/>
              <w:left w:val="nil"/>
              <w:bottom w:val="nil"/>
              <w:right w:val="nil"/>
            </w:tcBorders>
            <w:tcMar>
              <w:top w:w="80" w:type="dxa"/>
              <w:left w:w="43" w:type="dxa"/>
              <w:bottom w:w="20" w:type="dxa"/>
              <w:right w:w="43" w:type="dxa"/>
            </w:tcMar>
            <w:vAlign w:val="bottom"/>
          </w:tcPr>
          <w:p w14:paraId="63D0814B" w14:textId="77777777" w:rsidR="0089264D" w:rsidRPr="00B40C4C" w:rsidRDefault="0089264D" w:rsidP="0097563E">
            <w:pPr>
              <w:jc w:val="right"/>
            </w:pPr>
            <w:r w:rsidRPr="00B40C4C">
              <w:t>144,4</w:t>
            </w:r>
          </w:p>
        </w:tc>
        <w:tc>
          <w:tcPr>
            <w:tcW w:w="600" w:type="dxa"/>
            <w:tcBorders>
              <w:top w:val="nil"/>
              <w:left w:val="nil"/>
              <w:bottom w:val="nil"/>
              <w:right w:val="nil"/>
            </w:tcBorders>
            <w:tcMar>
              <w:top w:w="80" w:type="dxa"/>
              <w:left w:w="43" w:type="dxa"/>
              <w:bottom w:w="20" w:type="dxa"/>
              <w:right w:w="43" w:type="dxa"/>
            </w:tcMar>
            <w:vAlign w:val="bottom"/>
          </w:tcPr>
          <w:p w14:paraId="50FCF8F4" w14:textId="77777777" w:rsidR="0089264D" w:rsidRPr="00B40C4C" w:rsidRDefault="0089264D" w:rsidP="0097563E">
            <w:pPr>
              <w:jc w:val="right"/>
            </w:pPr>
            <w:r w:rsidRPr="00B40C4C">
              <w:t>186,3</w:t>
            </w:r>
          </w:p>
        </w:tc>
        <w:tc>
          <w:tcPr>
            <w:tcW w:w="600" w:type="dxa"/>
            <w:tcBorders>
              <w:top w:val="nil"/>
              <w:left w:val="nil"/>
              <w:bottom w:val="nil"/>
              <w:right w:val="nil"/>
            </w:tcBorders>
            <w:tcMar>
              <w:top w:w="80" w:type="dxa"/>
              <w:left w:w="43" w:type="dxa"/>
              <w:bottom w:w="20" w:type="dxa"/>
              <w:right w:w="43" w:type="dxa"/>
            </w:tcMar>
            <w:vAlign w:val="bottom"/>
          </w:tcPr>
          <w:p w14:paraId="13E79943" w14:textId="77777777" w:rsidR="0089264D" w:rsidRPr="00B40C4C" w:rsidRDefault="0089264D" w:rsidP="0097563E">
            <w:pPr>
              <w:jc w:val="right"/>
            </w:pPr>
            <w:r w:rsidRPr="00B40C4C">
              <w:t>219,4</w:t>
            </w:r>
          </w:p>
        </w:tc>
        <w:tc>
          <w:tcPr>
            <w:tcW w:w="600" w:type="dxa"/>
            <w:tcBorders>
              <w:top w:val="nil"/>
              <w:left w:val="nil"/>
              <w:bottom w:val="nil"/>
              <w:right w:val="nil"/>
            </w:tcBorders>
            <w:tcMar>
              <w:top w:w="80" w:type="dxa"/>
              <w:left w:w="43" w:type="dxa"/>
              <w:bottom w:w="20" w:type="dxa"/>
              <w:right w:w="43" w:type="dxa"/>
            </w:tcMar>
            <w:vAlign w:val="bottom"/>
          </w:tcPr>
          <w:p w14:paraId="36EF530B" w14:textId="77777777" w:rsidR="0089264D" w:rsidRPr="00B40C4C" w:rsidRDefault="0089264D" w:rsidP="0097563E">
            <w:pPr>
              <w:jc w:val="right"/>
            </w:pPr>
            <w:r w:rsidRPr="00B40C4C">
              <w:t>227,7</w:t>
            </w:r>
          </w:p>
        </w:tc>
        <w:tc>
          <w:tcPr>
            <w:tcW w:w="680" w:type="dxa"/>
            <w:tcBorders>
              <w:top w:val="nil"/>
              <w:left w:val="nil"/>
              <w:bottom w:val="nil"/>
              <w:right w:val="nil"/>
            </w:tcBorders>
            <w:tcMar>
              <w:top w:w="80" w:type="dxa"/>
              <w:left w:w="43" w:type="dxa"/>
              <w:bottom w:w="20" w:type="dxa"/>
              <w:right w:w="43" w:type="dxa"/>
            </w:tcMar>
            <w:vAlign w:val="bottom"/>
          </w:tcPr>
          <w:p w14:paraId="16518D36" w14:textId="77777777" w:rsidR="0089264D" w:rsidRPr="00B40C4C" w:rsidRDefault="0089264D" w:rsidP="0097563E">
            <w:pPr>
              <w:jc w:val="right"/>
            </w:pPr>
            <w:r w:rsidRPr="00B40C4C">
              <w:t>3,4 %</w:t>
            </w:r>
          </w:p>
        </w:tc>
        <w:tc>
          <w:tcPr>
            <w:tcW w:w="700" w:type="dxa"/>
            <w:tcBorders>
              <w:top w:val="nil"/>
              <w:left w:val="nil"/>
              <w:bottom w:val="nil"/>
              <w:right w:val="nil"/>
            </w:tcBorders>
            <w:tcMar>
              <w:top w:w="80" w:type="dxa"/>
              <w:left w:w="43" w:type="dxa"/>
              <w:bottom w:w="20" w:type="dxa"/>
              <w:right w:w="43" w:type="dxa"/>
            </w:tcMar>
            <w:vAlign w:val="bottom"/>
          </w:tcPr>
          <w:p w14:paraId="51A31DA5" w14:textId="77777777" w:rsidR="0089264D" w:rsidRPr="00B40C4C" w:rsidRDefault="0089264D" w:rsidP="0097563E">
            <w:pPr>
              <w:jc w:val="right"/>
            </w:pPr>
            <w:r w:rsidRPr="00B40C4C">
              <w:t>0,5 %</w:t>
            </w:r>
          </w:p>
        </w:tc>
        <w:tc>
          <w:tcPr>
            <w:tcW w:w="680" w:type="dxa"/>
            <w:tcBorders>
              <w:top w:val="nil"/>
              <w:left w:val="nil"/>
              <w:bottom w:val="nil"/>
              <w:right w:val="nil"/>
            </w:tcBorders>
            <w:tcMar>
              <w:top w:w="80" w:type="dxa"/>
              <w:left w:w="43" w:type="dxa"/>
              <w:bottom w:w="20" w:type="dxa"/>
              <w:right w:w="43" w:type="dxa"/>
            </w:tcMar>
            <w:vAlign w:val="bottom"/>
          </w:tcPr>
          <w:p w14:paraId="79B5124A" w14:textId="77777777" w:rsidR="0089264D" w:rsidRPr="00B40C4C" w:rsidRDefault="0089264D" w:rsidP="0097563E">
            <w:pPr>
              <w:jc w:val="right"/>
            </w:pPr>
            <w:r w:rsidRPr="00B40C4C">
              <w:t>-0,3 %</w:t>
            </w:r>
          </w:p>
        </w:tc>
      </w:tr>
      <w:tr w:rsidR="00446E55" w:rsidRPr="00B40C4C" w14:paraId="7A449673" w14:textId="77777777">
        <w:trPr>
          <w:trHeight w:val="300"/>
        </w:trPr>
        <w:tc>
          <w:tcPr>
            <w:tcW w:w="5080" w:type="dxa"/>
            <w:tcBorders>
              <w:top w:val="nil"/>
              <w:left w:val="nil"/>
              <w:bottom w:val="nil"/>
              <w:right w:val="nil"/>
            </w:tcBorders>
            <w:tcMar>
              <w:top w:w="80" w:type="dxa"/>
              <w:left w:w="43" w:type="dxa"/>
              <w:bottom w:w="20" w:type="dxa"/>
              <w:right w:w="43" w:type="dxa"/>
            </w:tcMar>
          </w:tcPr>
          <w:p w14:paraId="2DFDE55D" w14:textId="77777777" w:rsidR="0089264D" w:rsidRPr="00B40C4C" w:rsidRDefault="0089264D" w:rsidP="009137DA">
            <w:r w:rsidRPr="00B40C4C">
              <w:t xml:space="preserve"> – Andre helseformål</w:t>
            </w:r>
          </w:p>
        </w:tc>
        <w:tc>
          <w:tcPr>
            <w:tcW w:w="600" w:type="dxa"/>
            <w:tcBorders>
              <w:top w:val="nil"/>
              <w:left w:val="nil"/>
              <w:bottom w:val="nil"/>
              <w:right w:val="nil"/>
            </w:tcBorders>
            <w:tcMar>
              <w:top w:w="80" w:type="dxa"/>
              <w:left w:w="43" w:type="dxa"/>
              <w:bottom w:w="20" w:type="dxa"/>
              <w:right w:w="43" w:type="dxa"/>
            </w:tcMar>
            <w:vAlign w:val="bottom"/>
          </w:tcPr>
          <w:p w14:paraId="0054EEDD" w14:textId="77777777" w:rsidR="0089264D" w:rsidRPr="00B40C4C" w:rsidRDefault="0089264D" w:rsidP="0097563E">
            <w:pPr>
              <w:jc w:val="right"/>
            </w:pPr>
            <w:r w:rsidRPr="00B40C4C">
              <w:t>17,0</w:t>
            </w:r>
          </w:p>
        </w:tc>
        <w:tc>
          <w:tcPr>
            <w:tcW w:w="600" w:type="dxa"/>
            <w:tcBorders>
              <w:top w:val="nil"/>
              <w:left w:val="nil"/>
              <w:bottom w:val="nil"/>
              <w:right w:val="nil"/>
            </w:tcBorders>
            <w:tcMar>
              <w:top w:w="80" w:type="dxa"/>
              <w:left w:w="43" w:type="dxa"/>
              <w:bottom w:w="20" w:type="dxa"/>
              <w:right w:w="43" w:type="dxa"/>
            </w:tcMar>
            <w:vAlign w:val="bottom"/>
          </w:tcPr>
          <w:p w14:paraId="555C521A" w14:textId="77777777" w:rsidR="0089264D" w:rsidRPr="00B40C4C" w:rsidRDefault="0089264D" w:rsidP="0097563E">
            <w:pPr>
              <w:jc w:val="right"/>
            </w:pPr>
            <w:r w:rsidRPr="00B40C4C">
              <w:t>27,6</w:t>
            </w:r>
          </w:p>
        </w:tc>
        <w:tc>
          <w:tcPr>
            <w:tcW w:w="600" w:type="dxa"/>
            <w:tcBorders>
              <w:top w:val="nil"/>
              <w:left w:val="nil"/>
              <w:bottom w:val="nil"/>
              <w:right w:val="nil"/>
            </w:tcBorders>
            <w:tcMar>
              <w:top w:w="80" w:type="dxa"/>
              <w:left w:w="43" w:type="dxa"/>
              <w:bottom w:w="20" w:type="dxa"/>
              <w:right w:w="43" w:type="dxa"/>
            </w:tcMar>
            <w:vAlign w:val="bottom"/>
          </w:tcPr>
          <w:p w14:paraId="51C683AA" w14:textId="77777777" w:rsidR="0089264D" w:rsidRPr="00B40C4C" w:rsidRDefault="0089264D" w:rsidP="0097563E">
            <w:pPr>
              <w:jc w:val="right"/>
            </w:pPr>
            <w:r w:rsidRPr="00B40C4C">
              <w:t>19,4</w:t>
            </w:r>
          </w:p>
        </w:tc>
        <w:tc>
          <w:tcPr>
            <w:tcW w:w="600" w:type="dxa"/>
            <w:tcBorders>
              <w:top w:val="nil"/>
              <w:left w:val="nil"/>
              <w:bottom w:val="nil"/>
              <w:right w:val="nil"/>
            </w:tcBorders>
            <w:tcMar>
              <w:top w:w="80" w:type="dxa"/>
              <w:left w:w="43" w:type="dxa"/>
              <w:bottom w:w="20" w:type="dxa"/>
              <w:right w:w="43" w:type="dxa"/>
            </w:tcMar>
            <w:vAlign w:val="bottom"/>
          </w:tcPr>
          <w:p w14:paraId="47B5FF47" w14:textId="77777777" w:rsidR="0089264D" w:rsidRPr="00B40C4C" w:rsidRDefault="0089264D" w:rsidP="0097563E">
            <w:pPr>
              <w:jc w:val="right"/>
            </w:pPr>
            <w:r w:rsidRPr="00B40C4C">
              <w:t>19,4</w:t>
            </w:r>
          </w:p>
        </w:tc>
        <w:tc>
          <w:tcPr>
            <w:tcW w:w="680" w:type="dxa"/>
            <w:tcBorders>
              <w:top w:val="nil"/>
              <w:left w:val="nil"/>
              <w:bottom w:val="nil"/>
              <w:right w:val="nil"/>
            </w:tcBorders>
            <w:tcMar>
              <w:top w:w="80" w:type="dxa"/>
              <w:left w:w="43" w:type="dxa"/>
              <w:bottom w:w="20" w:type="dxa"/>
              <w:right w:w="43" w:type="dxa"/>
            </w:tcMar>
            <w:vAlign w:val="bottom"/>
          </w:tcPr>
          <w:p w14:paraId="2C0F1D90" w14:textId="77777777" w:rsidR="0089264D" w:rsidRPr="00B40C4C" w:rsidRDefault="0089264D" w:rsidP="0097563E">
            <w:pPr>
              <w:jc w:val="right"/>
            </w:pPr>
            <w:r w:rsidRPr="00B40C4C">
              <w:t>9,5 %</w:t>
            </w:r>
          </w:p>
        </w:tc>
        <w:tc>
          <w:tcPr>
            <w:tcW w:w="700" w:type="dxa"/>
            <w:tcBorders>
              <w:top w:val="nil"/>
              <w:left w:val="nil"/>
              <w:bottom w:val="nil"/>
              <w:right w:val="nil"/>
            </w:tcBorders>
            <w:tcMar>
              <w:top w:w="80" w:type="dxa"/>
              <w:left w:w="43" w:type="dxa"/>
              <w:bottom w:w="20" w:type="dxa"/>
              <w:right w:w="43" w:type="dxa"/>
            </w:tcMar>
            <w:vAlign w:val="bottom"/>
          </w:tcPr>
          <w:p w14:paraId="5AEDDDD3" w14:textId="77777777" w:rsidR="0089264D" w:rsidRPr="00B40C4C" w:rsidRDefault="0089264D" w:rsidP="0097563E">
            <w:pPr>
              <w:jc w:val="right"/>
            </w:pPr>
            <w:r w:rsidRPr="00B40C4C">
              <w:t>-15,3 %</w:t>
            </w:r>
          </w:p>
        </w:tc>
        <w:tc>
          <w:tcPr>
            <w:tcW w:w="680" w:type="dxa"/>
            <w:tcBorders>
              <w:top w:val="nil"/>
              <w:left w:val="nil"/>
              <w:bottom w:val="nil"/>
              <w:right w:val="nil"/>
            </w:tcBorders>
            <w:tcMar>
              <w:top w:w="80" w:type="dxa"/>
              <w:left w:w="43" w:type="dxa"/>
              <w:bottom w:w="20" w:type="dxa"/>
              <w:right w:w="43" w:type="dxa"/>
            </w:tcMar>
            <w:vAlign w:val="bottom"/>
          </w:tcPr>
          <w:p w14:paraId="7263D08D" w14:textId="77777777" w:rsidR="0089264D" w:rsidRPr="00B40C4C" w:rsidRDefault="0089264D" w:rsidP="0097563E">
            <w:pPr>
              <w:jc w:val="right"/>
            </w:pPr>
            <w:r w:rsidRPr="00B40C4C">
              <w:t>-2,9 %</w:t>
            </w:r>
          </w:p>
        </w:tc>
      </w:tr>
      <w:tr w:rsidR="00446E55" w:rsidRPr="00B40C4C" w14:paraId="2A4B788C" w14:textId="77777777">
        <w:trPr>
          <w:trHeight w:val="300"/>
        </w:trPr>
        <w:tc>
          <w:tcPr>
            <w:tcW w:w="5080" w:type="dxa"/>
            <w:tcBorders>
              <w:top w:val="nil"/>
              <w:left w:val="nil"/>
              <w:bottom w:val="nil"/>
              <w:right w:val="nil"/>
            </w:tcBorders>
            <w:tcMar>
              <w:top w:w="80" w:type="dxa"/>
              <w:left w:w="43" w:type="dxa"/>
              <w:bottom w:w="20" w:type="dxa"/>
              <w:right w:w="43" w:type="dxa"/>
            </w:tcMar>
          </w:tcPr>
          <w:p w14:paraId="344CA2E7" w14:textId="77777777" w:rsidR="0089264D" w:rsidRPr="00B40C4C" w:rsidRDefault="0089264D" w:rsidP="009137DA">
            <w:r w:rsidRPr="00B40C4C">
              <w:rPr>
                <w:rStyle w:val="kursiv"/>
              </w:rPr>
              <w:t>Barn, familie, tros- og livssynssamfunn</w:t>
            </w:r>
          </w:p>
        </w:tc>
        <w:tc>
          <w:tcPr>
            <w:tcW w:w="600" w:type="dxa"/>
            <w:tcBorders>
              <w:top w:val="nil"/>
              <w:left w:val="nil"/>
              <w:bottom w:val="nil"/>
              <w:right w:val="nil"/>
            </w:tcBorders>
            <w:tcMar>
              <w:top w:w="80" w:type="dxa"/>
              <w:left w:w="43" w:type="dxa"/>
              <w:bottom w:w="20" w:type="dxa"/>
              <w:right w:w="43" w:type="dxa"/>
            </w:tcMar>
            <w:vAlign w:val="bottom"/>
          </w:tcPr>
          <w:p w14:paraId="7B124BC2" w14:textId="77777777" w:rsidR="0089264D" w:rsidRPr="00B40C4C" w:rsidRDefault="0089264D" w:rsidP="0097563E">
            <w:pPr>
              <w:jc w:val="right"/>
            </w:pPr>
            <w:r w:rsidRPr="00B40C4C">
              <w:t>28,2</w:t>
            </w:r>
          </w:p>
        </w:tc>
        <w:tc>
          <w:tcPr>
            <w:tcW w:w="600" w:type="dxa"/>
            <w:tcBorders>
              <w:top w:val="nil"/>
              <w:left w:val="nil"/>
              <w:bottom w:val="nil"/>
              <w:right w:val="nil"/>
            </w:tcBorders>
            <w:tcMar>
              <w:top w:w="80" w:type="dxa"/>
              <w:left w:w="43" w:type="dxa"/>
              <w:bottom w:w="20" w:type="dxa"/>
              <w:right w:w="43" w:type="dxa"/>
            </w:tcMar>
            <w:vAlign w:val="bottom"/>
          </w:tcPr>
          <w:p w14:paraId="07F15B80" w14:textId="77777777" w:rsidR="0089264D" w:rsidRPr="00B40C4C" w:rsidRDefault="0089264D" w:rsidP="0097563E">
            <w:pPr>
              <w:jc w:val="right"/>
            </w:pPr>
            <w:r w:rsidRPr="00B40C4C">
              <w:t>32,9</w:t>
            </w:r>
          </w:p>
        </w:tc>
        <w:tc>
          <w:tcPr>
            <w:tcW w:w="600" w:type="dxa"/>
            <w:tcBorders>
              <w:top w:val="nil"/>
              <w:left w:val="nil"/>
              <w:bottom w:val="nil"/>
              <w:right w:val="nil"/>
            </w:tcBorders>
            <w:tcMar>
              <w:top w:w="80" w:type="dxa"/>
              <w:left w:w="43" w:type="dxa"/>
              <w:bottom w:w="20" w:type="dxa"/>
              <w:right w:w="43" w:type="dxa"/>
            </w:tcMar>
            <w:vAlign w:val="bottom"/>
          </w:tcPr>
          <w:p w14:paraId="514FE117" w14:textId="77777777" w:rsidR="0089264D" w:rsidRPr="00B40C4C" w:rsidRDefault="0089264D" w:rsidP="0097563E">
            <w:pPr>
              <w:jc w:val="right"/>
            </w:pPr>
            <w:r w:rsidRPr="00B40C4C">
              <w:t>42,8</w:t>
            </w:r>
          </w:p>
        </w:tc>
        <w:tc>
          <w:tcPr>
            <w:tcW w:w="600" w:type="dxa"/>
            <w:tcBorders>
              <w:top w:val="nil"/>
              <w:left w:val="nil"/>
              <w:bottom w:val="nil"/>
              <w:right w:val="nil"/>
            </w:tcBorders>
            <w:tcMar>
              <w:top w:w="80" w:type="dxa"/>
              <w:left w:w="43" w:type="dxa"/>
              <w:bottom w:w="20" w:type="dxa"/>
              <w:right w:w="43" w:type="dxa"/>
            </w:tcMar>
            <w:vAlign w:val="bottom"/>
          </w:tcPr>
          <w:p w14:paraId="007B13EA" w14:textId="77777777" w:rsidR="0089264D" w:rsidRPr="00B40C4C" w:rsidRDefault="0089264D" w:rsidP="0097563E">
            <w:pPr>
              <w:jc w:val="right"/>
            </w:pPr>
            <w:r w:rsidRPr="00B40C4C">
              <w:t>45,3</w:t>
            </w:r>
          </w:p>
        </w:tc>
        <w:tc>
          <w:tcPr>
            <w:tcW w:w="680" w:type="dxa"/>
            <w:tcBorders>
              <w:top w:val="nil"/>
              <w:left w:val="nil"/>
              <w:bottom w:val="nil"/>
              <w:right w:val="nil"/>
            </w:tcBorders>
            <w:tcMar>
              <w:top w:w="80" w:type="dxa"/>
              <w:left w:w="43" w:type="dxa"/>
              <w:bottom w:w="20" w:type="dxa"/>
              <w:right w:w="43" w:type="dxa"/>
            </w:tcMar>
            <w:vAlign w:val="bottom"/>
          </w:tcPr>
          <w:p w14:paraId="0CB7A259" w14:textId="77777777" w:rsidR="0089264D" w:rsidRPr="00B40C4C" w:rsidRDefault="0089264D" w:rsidP="0097563E">
            <w:pPr>
              <w:jc w:val="right"/>
            </w:pPr>
            <w:r w:rsidRPr="00B40C4C">
              <w:t>1,5 %</w:t>
            </w:r>
          </w:p>
        </w:tc>
        <w:tc>
          <w:tcPr>
            <w:tcW w:w="700" w:type="dxa"/>
            <w:tcBorders>
              <w:top w:val="nil"/>
              <w:left w:val="nil"/>
              <w:bottom w:val="nil"/>
              <w:right w:val="nil"/>
            </w:tcBorders>
            <w:tcMar>
              <w:top w:w="80" w:type="dxa"/>
              <w:left w:w="43" w:type="dxa"/>
              <w:bottom w:w="20" w:type="dxa"/>
              <w:right w:w="43" w:type="dxa"/>
            </w:tcMar>
            <w:vAlign w:val="bottom"/>
          </w:tcPr>
          <w:p w14:paraId="7BDBD57F" w14:textId="77777777" w:rsidR="0089264D" w:rsidRPr="00B40C4C" w:rsidRDefault="0089264D" w:rsidP="0097563E">
            <w:pPr>
              <w:jc w:val="right"/>
            </w:pPr>
            <w:r w:rsidRPr="00B40C4C">
              <w:t>4,0 %</w:t>
            </w:r>
          </w:p>
        </w:tc>
        <w:tc>
          <w:tcPr>
            <w:tcW w:w="680" w:type="dxa"/>
            <w:tcBorders>
              <w:top w:val="nil"/>
              <w:left w:val="nil"/>
              <w:bottom w:val="nil"/>
              <w:right w:val="nil"/>
            </w:tcBorders>
            <w:tcMar>
              <w:top w:w="80" w:type="dxa"/>
              <w:left w:w="43" w:type="dxa"/>
              <w:bottom w:w="20" w:type="dxa"/>
              <w:right w:w="43" w:type="dxa"/>
            </w:tcMar>
            <w:vAlign w:val="bottom"/>
          </w:tcPr>
          <w:p w14:paraId="3B9A5213" w14:textId="77777777" w:rsidR="0089264D" w:rsidRPr="00B40C4C" w:rsidRDefault="0089264D" w:rsidP="0097563E">
            <w:pPr>
              <w:jc w:val="right"/>
            </w:pPr>
            <w:r w:rsidRPr="00B40C4C">
              <w:t>3,0 %</w:t>
            </w:r>
          </w:p>
        </w:tc>
      </w:tr>
      <w:tr w:rsidR="00446E55" w:rsidRPr="00B40C4C" w14:paraId="07A052E8" w14:textId="77777777">
        <w:trPr>
          <w:trHeight w:val="300"/>
        </w:trPr>
        <w:tc>
          <w:tcPr>
            <w:tcW w:w="5080" w:type="dxa"/>
            <w:tcBorders>
              <w:top w:val="nil"/>
              <w:left w:val="nil"/>
              <w:bottom w:val="nil"/>
              <w:right w:val="nil"/>
            </w:tcBorders>
            <w:tcMar>
              <w:top w:w="80" w:type="dxa"/>
              <w:left w:w="43" w:type="dxa"/>
              <w:bottom w:w="20" w:type="dxa"/>
              <w:right w:w="43" w:type="dxa"/>
            </w:tcMar>
          </w:tcPr>
          <w:p w14:paraId="2C5C5DF0" w14:textId="77777777" w:rsidR="0089264D" w:rsidRPr="00B40C4C" w:rsidRDefault="0089264D" w:rsidP="009137DA">
            <w:r w:rsidRPr="00B40C4C">
              <w:rPr>
                <w:rStyle w:val="kursiv"/>
              </w:rPr>
              <w:t>Næringsformål</w:t>
            </w:r>
          </w:p>
        </w:tc>
        <w:tc>
          <w:tcPr>
            <w:tcW w:w="600" w:type="dxa"/>
            <w:tcBorders>
              <w:top w:val="nil"/>
              <w:left w:val="nil"/>
              <w:bottom w:val="nil"/>
              <w:right w:val="nil"/>
            </w:tcBorders>
            <w:tcMar>
              <w:top w:w="80" w:type="dxa"/>
              <w:left w:w="43" w:type="dxa"/>
              <w:bottom w:w="20" w:type="dxa"/>
              <w:right w:w="43" w:type="dxa"/>
            </w:tcMar>
            <w:vAlign w:val="bottom"/>
          </w:tcPr>
          <w:p w14:paraId="6E8C9A2D"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23038FF5"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5AB67B26"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259F5625"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6CB88E26"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7F32374B"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4480433D" w14:textId="77777777" w:rsidR="0089264D" w:rsidRPr="00B40C4C" w:rsidRDefault="0089264D" w:rsidP="0097563E">
            <w:pPr>
              <w:jc w:val="right"/>
            </w:pPr>
          </w:p>
        </w:tc>
      </w:tr>
      <w:tr w:rsidR="00446E55" w:rsidRPr="00B40C4C" w14:paraId="1B764FBC" w14:textId="77777777">
        <w:trPr>
          <w:trHeight w:val="300"/>
        </w:trPr>
        <w:tc>
          <w:tcPr>
            <w:tcW w:w="5080" w:type="dxa"/>
            <w:tcBorders>
              <w:top w:val="nil"/>
              <w:left w:val="nil"/>
              <w:bottom w:val="nil"/>
              <w:right w:val="nil"/>
            </w:tcBorders>
            <w:tcMar>
              <w:top w:w="80" w:type="dxa"/>
              <w:left w:w="43" w:type="dxa"/>
              <w:bottom w:w="20" w:type="dxa"/>
              <w:right w:w="43" w:type="dxa"/>
            </w:tcMar>
          </w:tcPr>
          <w:p w14:paraId="2C99364B" w14:textId="77777777" w:rsidR="0089264D" w:rsidRPr="00B40C4C" w:rsidRDefault="0089264D" w:rsidP="009137DA">
            <w:r w:rsidRPr="00B40C4C">
              <w:t xml:space="preserve"> – Næring og fiskeri</w:t>
            </w:r>
          </w:p>
        </w:tc>
        <w:tc>
          <w:tcPr>
            <w:tcW w:w="600" w:type="dxa"/>
            <w:tcBorders>
              <w:top w:val="nil"/>
              <w:left w:val="nil"/>
              <w:bottom w:val="nil"/>
              <w:right w:val="nil"/>
            </w:tcBorders>
            <w:tcMar>
              <w:top w:w="80" w:type="dxa"/>
              <w:left w:w="43" w:type="dxa"/>
              <w:bottom w:w="20" w:type="dxa"/>
              <w:right w:w="43" w:type="dxa"/>
            </w:tcMar>
            <w:vAlign w:val="bottom"/>
          </w:tcPr>
          <w:p w14:paraId="0CC4B4F0" w14:textId="77777777" w:rsidR="0089264D" w:rsidRPr="00B40C4C" w:rsidRDefault="0089264D" w:rsidP="0097563E">
            <w:pPr>
              <w:jc w:val="right"/>
            </w:pPr>
            <w:r w:rsidRPr="00B40C4C">
              <w:t>12,6</w:t>
            </w:r>
          </w:p>
        </w:tc>
        <w:tc>
          <w:tcPr>
            <w:tcW w:w="600" w:type="dxa"/>
            <w:tcBorders>
              <w:top w:val="nil"/>
              <w:left w:val="nil"/>
              <w:bottom w:val="nil"/>
              <w:right w:val="nil"/>
            </w:tcBorders>
            <w:tcMar>
              <w:top w:w="80" w:type="dxa"/>
              <w:left w:w="43" w:type="dxa"/>
              <w:bottom w:w="20" w:type="dxa"/>
              <w:right w:w="43" w:type="dxa"/>
            </w:tcMar>
            <w:vAlign w:val="bottom"/>
          </w:tcPr>
          <w:p w14:paraId="715E1EEC" w14:textId="77777777" w:rsidR="0089264D" w:rsidRPr="00B40C4C" w:rsidRDefault="0089264D" w:rsidP="0097563E">
            <w:pPr>
              <w:jc w:val="right"/>
            </w:pPr>
            <w:r w:rsidRPr="00B40C4C">
              <w:t>27,6</w:t>
            </w:r>
          </w:p>
        </w:tc>
        <w:tc>
          <w:tcPr>
            <w:tcW w:w="600" w:type="dxa"/>
            <w:tcBorders>
              <w:top w:val="nil"/>
              <w:left w:val="nil"/>
              <w:bottom w:val="nil"/>
              <w:right w:val="nil"/>
            </w:tcBorders>
            <w:tcMar>
              <w:top w:w="80" w:type="dxa"/>
              <w:left w:w="43" w:type="dxa"/>
              <w:bottom w:w="20" w:type="dxa"/>
              <w:right w:w="43" w:type="dxa"/>
            </w:tcMar>
            <w:vAlign w:val="bottom"/>
          </w:tcPr>
          <w:p w14:paraId="42D5255E" w14:textId="77777777" w:rsidR="0089264D" w:rsidRPr="00B40C4C" w:rsidRDefault="0089264D" w:rsidP="0097563E">
            <w:pPr>
              <w:jc w:val="right"/>
            </w:pPr>
            <w:r w:rsidRPr="00B40C4C">
              <w:t>22,8</w:t>
            </w:r>
          </w:p>
        </w:tc>
        <w:tc>
          <w:tcPr>
            <w:tcW w:w="600" w:type="dxa"/>
            <w:tcBorders>
              <w:top w:val="nil"/>
              <w:left w:val="nil"/>
              <w:bottom w:val="nil"/>
              <w:right w:val="nil"/>
            </w:tcBorders>
            <w:tcMar>
              <w:top w:w="80" w:type="dxa"/>
              <w:left w:w="43" w:type="dxa"/>
              <w:bottom w:w="20" w:type="dxa"/>
              <w:right w:w="43" w:type="dxa"/>
            </w:tcMar>
            <w:vAlign w:val="bottom"/>
          </w:tcPr>
          <w:p w14:paraId="060754B4" w14:textId="77777777" w:rsidR="0089264D" w:rsidRPr="00B40C4C" w:rsidRDefault="0089264D" w:rsidP="0097563E">
            <w:pPr>
              <w:jc w:val="right"/>
            </w:pPr>
            <w:r w:rsidRPr="00B40C4C">
              <w:t>19,3</w:t>
            </w:r>
          </w:p>
        </w:tc>
        <w:tc>
          <w:tcPr>
            <w:tcW w:w="680" w:type="dxa"/>
            <w:tcBorders>
              <w:top w:val="nil"/>
              <w:left w:val="nil"/>
              <w:bottom w:val="nil"/>
              <w:right w:val="nil"/>
            </w:tcBorders>
            <w:tcMar>
              <w:top w:w="80" w:type="dxa"/>
              <w:left w:w="43" w:type="dxa"/>
              <w:bottom w:w="20" w:type="dxa"/>
              <w:right w:w="43" w:type="dxa"/>
            </w:tcMar>
            <w:vAlign w:val="bottom"/>
          </w:tcPr>
          <w:p w14:paraId="624930CA" w14:textId="77777777" w:rsidR="0089264D" w:rsidRPr="00B40C4C" w:rsidRDefault="0089264D" w:rsidP="0097563E">
            <w:pPr>
              <w:jc w:val="right"/>
            </w:pPr>
            <w:r w:rsidRPr="00B40C4C">
              <w:t>17,9 %</w:t>
            </w:r>
          </w:p>
        </w:tc>
        <w:tc>
          <w:tcPr>
            <w:tcW w:w="700" w:type="dxa"/>
            <w:tcBorders>
              <w:top w:val="nil"/>
              <w:left w:val="nil"/>
              <w:bottom w:val="nil"/>
              <w:right w:val="nil"/>
            </w:tcBorders>
            <w:tcMar>
              <w:top w:w="80" w:type="dxa"/>
              <w:left w:w="43" w:type="dxa"/>
              <w:bottom w:w="20" w:type="dxa"/>
              <w:right w:w="43" w:type="dxa"/>
            </w:tcMar>
            <w:vAlign w:val="bottom"/>
          </w:tcPr>
          <w:p w14:paraId="2CE1A673" w14:textId="77777777" w:rsidR="0089264D" w:rsidRPr="00B40C4C" w:rsidRDefault="0089264D" w:rsidP="0097563E">
            <w:pPr>
              <w:jc w:val="right"/>
            </w:pPr>
            <w:r w:rsidRPr="00B40C4C">
              <w:t>-10,7 %</w:t>
            </w:r>
          </w:p>
        </w:tc>
        <w:tc>
          <w:tcPr>
            <w:tcW w:w="680" w:type="dxa"/>
            <w:tcBorders>
              <w:top w:val="nil"/>
              <w:left w:val="nil"/>
              <w:bottom w:val="nil"/>
              <w:right w:val="nil"/>
            </w:tcBorders>
            <w:tcMar>
              <w:top w:w="80" w:type="dxa"/>
              <w:left w:w="43" w:type="dxa"/>
              <w:bottom w:w="20" w:type="dxa"/>
              <w:right w:w="43" w:type="dxa"/>
            </w:tcMar>
            <w:vAlign w:val="bottom"/>
          </w:tcPr>
          <w:p w14:paraId="67BB6749" w14:textId="77777777" w:rsidR="0089264D" w:rsidRPr="00B40C4C" w:rsidRDefault="0089264D" w:rsidP="0097563E">
            <w:pPr>
              <w:jc w:val="right"/>
            </w:pPr>
            <w:r w:rsidRPr="00B40C4C">
              <w:t>-17,3 %</w:t>
            </w:r>
          </w:p>
        </w:tc>
      </w:tr>
      <w:tr w:rsidR="00446E55" w:rsidRPr="00B40C4C" w14:paraId="60B229F1" w14:textId="77777777">
        <w:trPr>
          <w:trHeight w:val="300"/>
        </w:trPr>
        <w:tc>
          <w:tcPr>
            <w:tcW w:w="5080" w:type="dxa"/>
            <w:tcBorders>
              <w:top w:val="nil"/>
              <w:left w:val="nil"/>
              <w:bottom w:val="nil"/>
              <w:right w:val="nil"/>
            </w:tcBorders>
            <w:tcMar>
              <w:top w:w="80" w:type="dxa"/>
              <w:left w:w="43" w:type="dxa"/>
              <w:bottom w:w="20" w:type="dxa"/>
              <w:right w:w="43" w:type="dxa"/>
            </w:tcMar>
          </w:tcPr>
          <w:p w14:paraId="24DDAE93" w14:textId="77777777" w:rsidR="0089264D" w:rsidRPr="00B40C4C" w:rsidRDefault="0089264D" w:rsidP="009137DA">
            <w:r w:rsidRPr="00B40C4C">
              <w:t xml:space="preserve"> – Landbruk og mat</w:t>
            </w:r>
          </w:p>
        </w:tc>
        <w:tc>
          <w:tcPr>
            <w:tcW w:w="600" w:type="dxa"/>
            <w:tcBorders>
              <w:top w:val="nil"/>
              <w:left w:val="nil"/>
              <w:bottom w:val="nil"/>
              <w:right w:val="nil"/>
            </w:tcBorders>
            <w:tcMar>
              <w:top w:w="80" w:type="dxa"/>
              <w:left w:w="43" w:type="dxa"/>
              <w:bottom w:w="20" w:type="dxa"/>
              <w:right w:w="43" w:type="dxa"/>
            </w:tcMar>
            <w:vAlign w:val="bottom"/>
          </w:tcPr>
          <w:p w14:paraId="677EF79F" w14:textId="77777777" w:rsidR="0089264D" w:rsidRPr="00B40C4C" w:rsidRDefault="0089264D" w:rsidP="0097563E">
            <w:pPr>
              <w:jc w:val="right"/>
            </w:pPr>
            <w:r w:rsidRPr="00B40C4C">
              <w:t>18,0</w:t>
            </w:r>
          </w:p>
        </w:tc>
        <w:tc>
          <w:tcPr>
            <w:tcW w:w="600" w:type="dxa"/>
            <w:tcBorders>
              <w:top w:val="nil"/>
              <w:left w:val="nil"/>
              <w:bottom w:val="nil"/>
              <w:right w:val="nil"/>
            </w:tcBorders>
            <w:tcMar>
              <w:top w:w="80" w:type="dxa"/>
              <w:left w:w="43" w:type="dxa"/>
              <w:bottom w:w="20" w:type="dxa"/>
              <w:right w:w="43" w:type="dxa"/>
            </w:tcMar>
            <w:vAlign w:val="bottom"/>
          </w:tcPr>
          <w:p w14:paraId="0CEE6DC6" w14:textId="77777777" w:rsidR="0089264D" w:rsidRPr="00B40C4C" w:rsidRDefault="0089264D" w:rsidP="0097563E">
            <w:pPr>
              <w:jc w:val="right"/>
            </w:pPr>
            <w:r w:rsidRPr="00B40C4C">
              <w:t>20,5</w:t>
            </w:r>
          </w:p>
        </w:tc>
        <w:tc>
          <w:tcPr>
            <w:tcW w:w="600" w:type="dxa"/>
            <w:tcBorders>
              <w:top w:val="nil"/>
              <w:left w:val="nil"/>
              <w:bottom w:val="nil"/>
              <w:right w:val="nil"/>
            </w:tcBorders>
            <w:tcMar>
              <w:top w:w="80" w:type="dxa"/>
              <w:left w:w="43" w:type="dxa"/>
              <w:bottom w:w="20" w:type="dxa"/>
              <w:right w:w="43" w:type="dxa"/>
            </w:tcMar>
            <w:vAlign w:val="bottom"/>
          </w:tcPr>
          <w:p w14:paraId="31F604B2" w14:textId="77777777" w:rsidR="0089264D" w:rsidRPr="00B40C4C" w:rsidRDefault="0089264D" w:rsidP="0097563E">
            <w:pPr>
              <w:jc w:val="right"/>
            </w:pPr>
            <w:r w:rsidRPr="00B40C4C">
              <w:t>31,5</w:t>
            </w:r>
          </w:p>
        </w:tc>
        <w:tc>
          <w:tcPr>
            <w:tcW w:w="600" w:type="dxa"/>
            <w:tcBorders>
              <w:top w:val="nil"/>
              <w:left w:val="nil"/>
              <w:bottom w:val="nil"/>
              <w:right w:val="nil"/>
            </w:tcBorders>
            <w:tcMar>
              <w:top w:w="80" w:type="dxa"/>
              <w:left w:w="43" w:type="dxa"/>
              <w:bottom w:w="20" w:type="dxa"/>
              <w:right w:w="43" w:type="dxa"/>
            </w:tcMar>
            <w:vAlign w:val="bottom"/>
          </w:tcPr>
          <w:p w14:paraId="461EEA3E" w14:textId="77777777" w:rsidR="0089264D" w:rsidRPr="00B40C4C" w:rsidRDefault="0089264D" w:rsidP="0097563E">
            <w:pPr>
              <w:jc w:val="right"/>
            </w:pPr>
            <w:r w:rsidRPr="00B40C4C">
              <w:t>33,1</w:t>
            </w:r>
          </w:p>
        </w:tc>
        <w:tc>
          <w:tcPr>
            <w:tcW w:w="680" w:type="dxa"/>
            <w:tcBorders>
              <w:top w:val="nil"/>
              <w:left w:val="nil"/>
              <w:bottom w:val="nil"/>
              <w:right w:val="nil"/>
            </w:tcBorders>
            <w:tcMar>
              <w:top w:w="80" w:type="dxa"/>
              <w:left w:w="43" w:type="dxa"/>
              <w:bottom w:w="20" w:type="dxa"/>
              <w:right w:w="43" w:type="dxa"/>
            </w:tcMar>
            <w:vAlign w:val="bottom"/>
          </w:tcPr>
          <w:p w14:paraId="2B0D349A" w14:textId="77777777" w:rsidR="0089264D" w:rsidRPr="00B40C4C" w:rsidRDefault="0089264D" w:rsidP="0097563E">
            <w:pPr>
              <w:jc w:val="right"/>
            </w:pPr>
            <w:r w:rsidRPr="00B40C4C">
              <w:t>0,1 %</w:t>
            </w:r>
          </w:p>
        </w:tc>
        <w:tc>
          <w:tcPr>
            <w:tcW w:w="700" w:type="dxa"/>
            <w:tcBorders>
              <w:top w:val="nil"/>
              <w:left w:val="nil"/>
              <w:bottom w:val="nil"/>
              <w:right w:val="nil"/>
            </w:tcBorders>
            <w:tcMar>
              <w:top w:w="80" w:type="dxa"/>
              <w:left w:w="43" w:type="dxa"/>
              <w:bottom w:w="20" w:type="dxa"/>
              <w:right w:w="43" w:type="dxa"/>
            </w:tcMar>
            <w:vAlign w:val="bottom"/>
          </w:tcPr>
          <w:p w14:paraId="34A7B6E3" w14:textId="77777777" w:rsidR="0089264D" w:rsidRPr="00B40C4C" w:rsidRDefault="0089264D" w:rsidP="0097563E">
            <w:pPr>
              <w:jc w:val="right"/>
            </w:pPr>
            <w:r w:rsidRPr="00B40C4C">
              <w:t>10,1 %</w:t>
            </w:r>
          </w:p>
        </w:tc>
        <w:tc>
          <w:tcPr>
            <w:tcW w:w="680" w:type="dxa"/>
            <w:tcBorders>
              <w:top w:val="nil"/>
              <w:left w:val="nil"/>
              <w:bottom w:val="nil"/>
              <w:right w:val="nil"/>
            </w:tcBorders>
            <w:tcMar>
              <w:top w:w="80" w:type="dxa"/>
              <w:left w:w="43" w:type="dxa"/>
              <w:bottom w:w="20" w:type="dxa"/>
              <w:right w:w="43" w:type="dxa"/>
            </w:tcMar>
            <w:vAlign w:val="bottom"/>
          </w:tcPr>
          <w:p w14:paraId="211FEC1F" w14:textId="77777777" w:rsidR="0089264D" w:rsidRPr="00B40C4C" w:rsidRDefault="0089264D" w:rsidP="0097563E">
            <w:pPr>
              <w:jc w:val="right"/>
            </w:pPr>
            <w:r w:rsidRPr="00B40C4C">
              <w:t>0,6 %</w:t>
            </w:r>
          </w:p>
        </w:tc>
      </w:tr>
      <w:tr w:rsidR="00446E55" w:rsidRPr="00B40C4C" w14:paraId="597E663D" w14:textId="77777777">
        <w:trPr>
          <w:trHeight w:val="560"/>
        </w:trPr>
        <w:tc>
          <w:tcPr>
            <w:tcW w:w="5080" w:type="dxa"/>
            <w:tcBorders>
              <w:top w:val="nil"/>
              <w:left w:val="nil"/>
              <w:bottom w:val="nil"/>
              <w:right w:val="nil"/>
            </w:tcBorders>
            <w:tcMar>
              <w:top w:w="80" w:type="dxa"/>
              <w:left w:w="43" w:type="dxa"/>
              <w:bottom w:w="20" w:type="dxa"/>
              <w:right w:w="43" w:type="dxa"/>
            </w:tcMar>
          </w:tcPr>
          <w:p w14:paraId="2DFFE3BC" w14:textId="77777777" w:rsidR="0089264D" w:rsidRPr="00B40C4C" w:rsidRDefault="0089264D" w:rsidP="009137DA">
            <w:r w:rsidRPr="00B40C4C">
              <w:rPr>
                <w:rStyle w:val="kursiv"/>
              </w:rPr>
              <w:t>Energiformål, inkl. strømstønad (ekskl. statlig petroleumsvirksomhet)</w:t>
            </w:r>
          </w:p>
        </w:tc>
        <w:tc>
          <w:tcPr>
            <w:tcW w:w="600" w:type="dxa"/>
            <w:tcBorders>
              <w:top w:val="nil"/>
              <w:left w:val="nil"/>
              <w:bottom w:val="nil"/>
              <w:right w:val="nil"/>
            </w:tcBorders>
            <w:tcMar>
              <w:top w:w="80" w:type="dxa"/>
              <w:left w:w="43" w:type="dxa"/>
              <w:bottom w:w="20" w:type="dxa"/>
              <w:right w:w="43" w:type="dxa"/>
            </w:tcMar>
            <w:vAlign w:val="bottom"/>
          </w:tcPr>
          <w:p w14:paraId="4CD06D53" w14:textId="77777777" w:rsidR="0089264D" w:rsidRPr="00B40C4C" w:rsidRDefault="0089264D" w:rsidP="0097563E">
            <w:pPr>
              <w:jc w:val="right"/>
            </w:pPr>
            <w:r w:rsidRPr="00B40C4C">
              <w:t>3,8</w:t>
            </w:r>
          </w:p>
        </w:tc>
        <w:tc>
          <w:tcPr>
            <w:tcW w:w="600" w:type="dxa"/>
            <w:tcBorders>
              <w:top w:val="nil"/>
              <w:left w:val="nil"/>
              <w:bottom w:val="nil"/>
              <w:right w:val="nil"/>
            </w:tcBorders>
            <w:tcMar>
              <w:top w:w="80" w:type="dxa"/>
              <w:left w:w="43" w:type="dxa"/>
              <w:bottom w:w="20" w:type="dxa"/>
              <w:right w:w="43" w:type="dxa"/>
            </w:tcMar>
            <w:vAlign w:val="bottom"/>
          </w:tcPr>
          <w:p w14:paraId="72FEF4AC" w14:textId="77777777" w:rsidR="0089264D" w:rsidRPr="00B40C4C" w:rsidRDefault="0089264D" w:rsidP="0097563E">
            <w:pPr>
              <w:jc w:val="right"/>
            </w:pPr>
            <w:r w:rsidRPr="00B40C4C">
              <w:t>6,2</w:t>
            </w:r>
          </w:p>
        </w:tc>
        <w:tc>
          <w:tcPr>
            <w:tcW w:w="600" w:type="dxa"/>
            <w:tcBorders>
              <w:top w:val="nil"/>
              <w:left w:val="nil"/>
              <w:bottom w:val="nil"/>
              <w:right w:val="nil"/>
            </w:tcBorders>
            <w:tcMar>
              <w:top w:w="80" w:type="dxa"/>
              <w:left w:w="43" w:type="dxa"/>
              <w:bottom w:w="20" w:type="dxa"/>
              <w:right w:w="43" w:type="dxa"/>
            </w:tcMar>
            <w:vAlign w:val="bottom"/>
          </w:tcPr>
          <w:p w14:paraId="39FD5D6D" w14:textId="77777777" w:rsidR="0089264D" w:rsidRPr="00B40C4C" w:rsidRDefault="0089264D" w:rsidP="0097563E">
            <w:pPr>
              <w:jc w:val="right"/>
            </w:pPr>
            <w:r w:rsidRPr="00B40C4C">
              <w:t>12,9</w:t>
            </w:r>
          </w:p>
        </w:tc>
        <w:tc>
          <w:tcPr>
            <w:tcW w:w="600" w:type="dxa"/>
            <w:tcBorders>
              <w:top w:val="nil"/>
              <w:left w:val="nil"/>
              <w:bottom w:val="nil"/>
              <w:right w:val="nil"/>
            </w:tcBorders>
            <w:tcMar>
              <w:top w:w="80" w:type="dxa"/>
              <w:left w:w="43" w:type="dxa"/>
              <w:bottom w:w="20" w:type="dxa"/>
              <w:right w:w="43" w:type="dxa"/>
            </w:tcMar>
            <w:vAlign w:val="bottom"/>
          </w:tcPr>
          <w:p w14:paraId="47F5EAA6" w14:textId="77777777" w:rsidR="0089264D" w:rsidRPr="00B40C4C" w:rsidRDefault="0089264D" w:rsidP="0097563E">
            <w:pPr>
              <w:jc w:val="right"/>
            </w:pPr>
            <w:r w:rsidRPr="00B40C4C">
              <w:t>13,3</w:t>
            </w:r>
          </w:p>
        </w:tc>
        <w:tc>
          <w:tcPr>
            <w:tcW w:w="680" w:type="dxa"/>
            <w:tcBorders>
              <w:top w:val="nil"/>
              <w:left w:val="nil"/>
              <w:bottom w:val="nil"/>
              <w:right w:val="nil"/>
            </w:tcBorders>
            <w:tcMar>
              <w:top w:w="80" w:type="dxa"/>
              <w:left w:w="43" w:type="dxa"/>
              <w:bottom w:w="20" w:type="dxa"/>
              <w:right w:w="43" w:type="dxa"/>
            </w:tcMar>
            <w:vAlign w:val="bottom"/>
          </w:tcPr>
          <w:p w14:paraId="4037CA28" w14:textId="77777777" w:rsidR="0089264D" w:rsidRPr="00B40C4C" w:rsidRDefault="0089264D" w:rsidP="0097563E">
            <w:pPr>
              <w:jc w:val="right"/>
            </w:pPr>
            <w:r w:rsidRPr="00B40C4C">
              <w:t>9,1 %</w:t>
            </w:r>
          </w:p>
        </w:tc>
        <w:tc>
          <w:tcPr>
            <w:tcW w:w="700" w:type="dxa"/>
            <w:tcBorders>
              <w:top w:val="nil"/>
              <w:left w:val="nil"/>
              <w:bottom w:val="nil"/>
              <w:right w:val="nil"/>
            </w:tcBorders>
            <w:tcMar>
              <w:top w:w="80" w:type="dxa"/>
              <w:left w:w="43" w:type="dxa"/>
              <w:bottom w:w="20" w:type="dxa"/>
              <w:right w:w="43" w:type="dxa"/>
            </w:tcMar>
            <w:vAlign w:val="bottom"/>
          </w:tcPr>
          <w:p w14:paraId="375330EE" w14:textId="77777777" w:rsidR="0089264D" w:rsidRPr="00B40C4C" w:rsidRDefault="0089264D" w:rsidP="0097563E">
            <w:pPr>
              <w:jc w:val="right"/>
            </w:pPr>
            <w:r w:rsidRPr="00B40C4C">
              <w:t>22,5 %</w:t>
            </w:r>
          </w:p>
        </w:tc>
        <w:tc>
          <w:tcPr>
            <w:tcW w:w="680" w:type="dxa"/>
            <w:tcBorders>
              <w:top w:val="nil"/>
              <w:left w:val="nil"/>
              <w:bottom w:val="nil"/>
              <w:right w:val="nil"/>
            </w:tcBorders>
            <w:tcMar>
              <w:top w:w="80" w:type="dxa"/>
              <w:left w:w="43" w:type="dxa"/>
              <w:bottom w:w="20" w:type="dxa"/>
              <w:right w:w="43" w:type="dxa"/>
            </w:tcMar>
            <w:vAlign w:val="bottom"/>
          </w:tcPr>
          <w:p w14:paraId="0D88F07B" w14:textId="77777777" w:rsidR="0089264D" w:rsidRPr="00B40C4C" w:rsidRDefault="0089264D" w:rsidP="0097563E">
            <w:pPr>
              <w:jc w:val="right"/>
            </w:pPr>
            <w:r w:rsidRPr="00B40C4C">
              <w:t>0,8 %</w:t>
            </w:r>
          </w:p>
        </w:tc>
      </w:tr>
      <w:tr w:rsidR="00446E55" w:rsidRPr="00B40C4C" w14:paraId="3331DA1B" w14:textId="77777777">
        <w:trPr>
          <w:trHeight w:val="300"/>
        </w:trPr>
        <w:tc>
          <w:tcPr>
            <w:tcW w:w="5080" w:type="dxa"/>
            <w:tcBorders>
              <w:top w:val="nil"/>
              <w:left w:val="nil"/>
              <w:bottom w:val="nil"/>
              <w:right w:val="nil"/>
            </w:tcBorders>
            <w:tcMar>
              <w:top w:w="80" w:type="dxa"/>
              <w:left w:w="43" w:type="dxa"/>
              <w:bottom w:w="20" w:type="dxa"/>
              <w:right w:w="43" w:type="dxa"/>
            </w:tcMar>
          </w:tcPr>
          <w:p w14:paraId="61251DE8" w14:textId="77777777" w:rsidR="0089264D" w:rsidRPr="00B40C4C" w:rsidRDefault="0089264D" w:rsidP="009137DA">
            <w:r w:rsidRPr="00B40C4C">
              <w:rPr>
                <w:rStyle w:val="kursiv"/>
              </w:rPr>
              <w:t>Samferdselsformål</w:t>
            </w:r>
          </w:p>
        </w:tc>
        <w:tc>
          <w:tcPr>
            <w:tcW w:w="600" w:type="dxa"/>
            <w:tcBorders>
              <w:top w:val="nil"/>
              <w:left w:val="nil"/>
              <w:bottom w:val="nil"/>
              <w:right w:val="nil"/>
            </w:tcBorders>
            <w:tcMar>
              <w:top w:w="80" w:type="dxa"/>
              <w:left w:w="43" w:type="dxa"/>
              <w:bottom w:w="20" w:type="dxa"/>
              <w:right w:w="43" w:type="dxa"/>
            </w:tcMar>
            <w:vAlign w:val="bottom"/>
          </w:tcPr>
          <w:p w14:paraId="67F92EC3"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5D83D4BE"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25855810"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07902BE4"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40F087A5"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66909929"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54509A07" w14:textId="77777777" w:rsidR="0089264D" w:rsidRPr="00B40C4C" w:rsidRDefault="0089264D" w:rsidP="0097563E">
            <w:pPr>
              <w:jc w:val="right"/>
            </w:pPr>
          </w:p>
        </w:tc>
      </w:tr>
      <w:tr w:rsidR="00446E55" w:rsidRPr="00B40C4C" w14:paraId="69B0DBAA" w14:textId="77777777">
        <w:trPr>
          <w:trHeight w:val="300"/>
        </w:trPr>
        <w:tc>
          <w:tcPr>
            <w:tcW w:w="5080" w:type="dxa"/>
            <w:tcBorders>
              <w:top w:val="nil"/>
              <w:left w:val="nil"/>
              <w:bottom w:val="nil"/>
              <w:right w:val="nil"/>
            </w:tcBorders>
            <w:tcMar>
              <w:top w:w="80" w:type="dxa"/>
              <w:left w:w="43" w:type="dxa"/>
              <w:bottom w:w="20" w:type="dxa"/>
              <w:right w:w="43" w:type="dxa"/>
            </w:tcMar>
          </w:tcPr>
          <w:p w14:paraId="1A89164D" w14:textId="77777777" w:rsidR="0089264D" w:rsidRPr="00B40C4C" w:rsidRDefault="0089264D" w:rsidP="009137DA">
            <w:r w:rsidRPr="00B40C4C">
              <w:t xml:space="preserve"> – Vei- og jernbaneformål</w:t>
            </w:r>
          </w:p>
        </w:tc>
        <w:tc>
          <w:tcPr>
            <w:tcW w:w="600" w:type="dxa"/>
            <w:tcBorders>
              <w:top w:val="nil"/>
              <w:left w:val="nil"/>
              <w:bottom w:val="nil"/>
              <w:right w:val="nil"/>
            </w:tcBorders>
            <w:tcMar>
              <w:top w:w="80" w:type="dxa"/>
              <w:left w:w="43" w:type="dxa"/>
              <w:bottom w:w="20" w:type="dxa"/>
              <w:right w:w="43" w:type="dxa"/>
            </w:tcMar>
            <w:vAlign w:val="bottom"/>
          </w:tcPr>
          <w:p w14:paraId="18294F4F" w14:textId="77777777" w:rsidR="0089264D" w:rsidRPr="00B40C4C" w:rsidRDefault="0089264D" w:rsidP="0097563E">
            <w:pPr>
              <w:jc w:val="right"/>
            </w:pPr>
            <w:r w:rsidRPr="00B40C4C">
              <w:t>54,4</w:t>
            </w:r>
          </w:p>
        </w:tc>
        <w:tc>
          <w:tcPr>
            <w:tcW w:w="600" w:type="dxa"/>
            <w:tcBorders>
              <w:top w:val="nil"/>
              <w:left w:val="nil"/>
              <w:bottom w:val="nil"/>
              <w:right w:val="nil"/>
            </w:tcBorders>
            <w:tcMar>
              <w:top w:w="80" w:type="dxa"/>
              <w:left w:w="43" w:type="dxa"/>
              <w:bottom w:w="20" w:type="dxa"/>
              <w:right w:w="43" w:type="dxa"/>
            </w:tcMar>
            <w:vAlign w:val="bottom"/>
          </w:tcPr>
          <w:p w14:paraId="03D43A2F" w14:textId="77777777" w:rsidR="0089264D" w:rsidRPr="00B40C4C" w:rsidRDefault="0089264D" w:rsidP="0097563E">
            <w:pPr>
              <w:jc w:val="right"/>
            </w:pPr>
            <w:r w:rsidRPr="00B40C4C">
              <w:t>71,3</w:t>
            </w:r>
          </w:p>
        </w:tc>
        <w:tc>
          <w:tcPr>
            <w:tcW w:w="600" w:type="dxa"/>
            <w:tcBorders>
              <w:top w:val="nil"/>
              <w:left w:val="nil"/>
              <w:bottom w:val="nil"/>
              <w:right w:val="nil"/>
            </w:tcBorders>
            <w:tcMar>
              <w:top w:w="80" w:type="dxa"/>
              <w:left w:w="43" w:type="dxa"/>
              <w:bottom w:w="20" w:type="dxa"/>
              <w:right w:w="43" w:type="dxa"/>
            </w:tcMar>
            <w:vAlign w:val="bottom"/>
          </w:tcPr>
          <w:p w14:paraId="7FC8BE30" w14:textId="77777777" w:rsidR="0089264D" w:rsidRPr="00B40C4C" w:rsidRDefault="0089264D" w:rsidP="0097563E">
            <w:pPr>
              <w:jc w:val="right"/>
            </w:pPr>
            <w:r w:rsidRPr="00B40C4C">
              <w:t>76,4</w:t>
            </w:r>
          </w:p>
        </w:tc>
        <w:tc>
          <w:tcPr>
            <w:tcW w:w="600" w:type="dxa"/>
            <w:tcBorders>
              <w:top w:val="nil"/>
              <w:left w:val="nil"/>
              <w:bottom w:val="nil"/>
              <w:right w:val="nil"/>
            </w:tcBorders>
            <w:tcMar>
              <w:top w:w="80" w:type="dxa"/>
              <w:left w:w="43" w:type="dxa"/>
              <w:bottom w:w="20" w:type="dxa"/>
              <w:right w:w="43" w:type="dxa"/>
            </w:tcMar>
            <w:vAlign w:val="bottom"/>
          </w:tcPr>
          <w:p w14:paraId="53354294" w14:textId="77777777" w:rsidR="0089264D" w:rsidRPr="00B40C4C" w:rsidRDefault="0089264D" w:rsidP="0097563E">
            <w:pPr>
              <w:jc w:val="right"/>
            </w:pPr>
            <w:r w:rsidRPr="00B40C4C">
              <w:t>79,5</w:t>
            </w:r>
          </w:p>
        </w:tc>
        <w:tc>
          <w:tcPr>
            <w:tcW w:w="680" w:type="dxa"/>
            <w:tcBorders>
              <w:top w:val="nil"/>
              <w:left w:val="nil"/>
              <w:bottom w:val="nil"/>
              <w:right w:val="nil"/>
            </w:tcBorders>
            <w:tcMar>
              <w:top w:w="80" w:type="dxa"/>
              <w:left w:w="43" w:type="dxa"/>
              <w:bottom w:w="20" w:type="dxa"/>
              <w:right w:w="43" w:type="dxa"/>
            </w:tcMar>
            <w:vAlign w:val="bottom"/>
          </w:tcPr>
          <w:p w14:paraId="3D480D72" w14:textId="77777777" w:rsidR="0089264D" w:rsidRPr="00B40C4C" w:rsidRDefault="0089264D" w:rsidP="0097563E">
            <w:pPr>
              <w:jc w:val="right"/>
            </w:pPr>
            <w:r w:rsidRPr="00B40C4C">
              <w:t>3,4 %</w:t>
            </w:r>
          </w:p>
        </w:tc>
        <w:tc>
          <w:tcPr>
            <w:tcW w:w="700" w:type="dxa"/>
            <w:tcBorders>
              <w:top w:val="nil"/>
              <w:left w:val="nil"/>
              <w:bottom w:val="nil"/>
              <w:right w:val="nil"/>
            </w:tcBorders>
            <w:tcMar>
              <w:top w:w="80" w:type="dxa"/>
              <w:left w:w="43" w:type="dxa"/>
              <w:bottom w:w="20" w:type="dxa"/>
              <w:right w:w="43" w:type="dxa"/>
            </w:tcMar>
            <w:vAlign w:val="bottom"/>
          </w:tcPr>
          <w:p w14:paraId="1038948D" w14:textId="77777777" w:rsidR="0089264D" w:rsidRPr="00B40C4C" w:rsidRDefault="0089264D" w:rsidP="0097563E">
            <w:pPr>
              <w:jc w:val="right"/>
            </w:pPr>
            <w:r w:rsidRPr="00B40C4C">
              <w:t>-2,8 %</w:t>
            </w:r>
          </w:p>
        </w:tc>
        <w:tc>
          <w:tcPr>
            <w:tcW w:w="680" w:type="dxa"/>
            <w:tcBorders>
              <w:top w:val="nil"/>
              <w:left w:val="nil"/>
              <w:bottom w:val="nil"/>
              <w:right w:val="nil"/>
            </w:tcBorders>
            <w:tcMar>
              <w:top w:w="80" w:type="dxa"/>
              <w:left w:w="43" w:type="dxa"/>
              <w:bottom w:w="20" w:type="dxa"/>
              <w:right w:w="43" w:type="dxa"/>
            </w:tcMar>
            <w:vAlign w:val="bottom"/>
          </w:tcPr>
          <w:p w14:paraId="65A7994C" w14:textId="77777777" w:rsidR="0089264D" w:rsidRPr="00B40C4C" w:rsidRDefault="0089264D" w:rsidP="0097563E">
            <w:pPr>
              <w:jc w:val="right"/>
            </w:pPr>
            <w:r w:rsidRPr="00B40C4C">
              <w:t>1,9 %</w:t>
            </w:r>
          </w:p>
        </w:tc>
      </w:tr>
      <w:tr w:rsidR="00446E55" w:rsidRPr="00B40C4C" w14:paraId="0A774C0C" w14:textId="77777777">
        <w:trPr>
          <w:trHeight w:val="300"/>
        </w:trPr>
        <w:tc>
          <w:tcPr>
            <w:tcW w:w="5080" w:type="dxa"/>
            <w:tcBorders>
              <w:top w:val="nil"/>
              <w:left w:val="nil"/>
              <w:bottom w:val="nil"/>
              <w:right w:val="nil"/>
            </w:tcBorders>
            <w:tcMar>
              <w:top w:w="80" w:type="dxa"/>
              <w:left w:w="43" w:type="dxa"/>
              <w:bottom w:w="20" w:type="dxa"/>
              <w:right w:w="43" w:type="dxa"/>
            </w:tcMar>
          </w:tcPr>
          <w:p w14:paraId="40E7E78B" w14:textId="77777777" w:rsidR="0089264D" w:rsidRPr="00B40C4C" w:rsidRDefault="0089264D" w:rsidP="009137DA">
            <w:r w:rsidRPr="00B40C4C">
              <w:t xml:space="preserve"> – Andre samferdselsformål</w:t>
            </w:r>
          </w:p>
        </w:tc>
        <w:tc>
          <w:tcPr>
            <w:tcW w:w="600" w:type="dxa"/>
            <w:tcBorders>
              <w:top w:val="nil"/>
              <w:left w:val="nil"/>
              <w:bottom w:val="nil"/>
              <w:right w:val="nil"/>
            </w:tcBorders>
            <w:tcMar>
              <w:top w:w="80" w:type="dxa"/>
              <w:left w:w="43" w:type="dxa"/>
              <w:bottom w:w="20" w:type="dxa"/>
              <w:right w:w="43" w:type="dxa"/>
            </w:tcMar>
            <w:vAlign w:val="bottom"/>
          </w:tcPr>
          <w:p w14:paraId="1BAA90B9" w14:textId="77777777" w:rsidR="0089264D" w:rsidRPr="00B40C4C" w:rsidRDefault="0089264D" w:rsidP="0097563E">
            <w:pPr>
              <w:jc w:val="right"/>
            </w:pPr>
            <w:r w:rsidRPr="00B40C4C">
              <w:t>6,9</w:t>
            </w:r>
          </w:p>
        </w:tc>
        <w:tc>
          <w:tcPr>
            <w:tcW w:w="600" w:type="dxa"/>
            <w:tcBorders>
              <w:top w:val="nil"/>
              <w:left w:val="nil"/>
              <w:bottom w:val="nil"/>
              <w:right w:val="nil"/>
            </w:tcBorders>
            <w:tcMar>
              <w:top w:w="80" w:type="dxa"/>
              <w:left w:w="43" w:type="dxa"/>
              <w:bottom w:w="20" w:type="dxa"/>
              <w:right w:w="43" w:type="dxa"/>
            </w:tcMar>
            <w:vAlign w:val="bottom"/>
          </w:tcPr>
          <w:p w14:paraId="797EB8C9" w14:textId="77777777" w:rsidR="0089264D" w:rsidRPr="00B40C4C" w:rsidRDefault="0089264D" w:rsidP="0097563E">
            <w:pPr>
              <w:jc w:val="right"/>
            </w:pPr>
            <w:r w:rsidRPr="00B40C4C">
              <w:t>14,8</w:t>
            </w:r>
          </w:p>
        </w:tc>
        <w:tc>
          <w:tcPr>
            <w:tcW w:w="600" w:type="dxa"/>
            <w:tcBorders>
              <w:top w:val="nil"/>
              <w:left w:val="nil"/>
              <w:bottom w:val="nil"/>
              <w:right w:val="nil"/>
            </w:tcBorders>
            <w:tcMar>
              <w:top w:w="80" w:type="dxa"/>
              <w:left w:w="43" w:type="dxa"/>
              <w:bottom w:w="20" w:type="dxa"/>
              <w:right w:w="43" w:type="dxa"/>
            </w:tcMar>
            <w:vAlign w:val="bottom"/>
          </w:tcPr>
          <w:p w14:paraId="0D83DDF9" w14:textId="77777777" w:rsidR="0089264D" w:rsidRPr="00B40C4C" w:rsidRDefault="0089264D" w:rsidP="0097563E">
            <w:pPr>
              <w:jc w:val="right"/>
            </w:pPr>
            <w:r w:rsidRPr="00B40C4C">
              <w:t>18,6</w:t>
            </w:r>
          </w:p>
        </w:tc>
        <w:tc>
          <w:tcPr>
            <w:tcW w:w="600" w:type="dxa"/>
            <w:tcBorders>
              <w:top w:val="nil"/>
              <w:left w:val="nil"/>
              <w:bottom w:val="nil"/>
              <w:right w:val="nil"/>
            </w:tcBorders>
            <w:tcMar>
              <w:top w:w="80" w:type="dxa"/>
              <w:left w:w="43" w:type="dxa"/>
              <w:bottom w:w="20" w:type="dxa"/>
              <w:right w:w="43" w:type="dxa"/>
            </w:tcMar>
            <w:vAlign w:val="bottom"/>
          </w:tcPr>
          <w:p w14:paraId="16E7631D" w14:textId="77777777" w:rsidR="0089264D" w:rsidRPr="00B40C4C" w:rsidRDefault="0089264D" w:rsidP="0097563E">
            <w:pPr>
              <w:jc w:val="right"/>
            </w:pPr>
            <w:r w:rsidRPr="00B40C4C">
              <w:t>20,2</w:t>
            </w:r>
          </w:p>
        </w:tc>
        <w:tc>
          <w:tcPr>
            <w:tcW w:w="680" w:type="dxa"/>
            <w:tcBorders>
              <w:top w:val="nil"/>
              <w:left w:val="nil"/>
              <w:bottom w:val="nil"/>
              <w:right w:val="nil"/>
            </w:tcBorders>
            <w:tcMar>
              <w:top w:w="80" w:type="dxa"/>
              <w:left w:w="43" w:type="dxa"/>
              <w:bottom w:w="20" w:type="dxa"/>
              <w:right w:w="43" w:type="dxa"/>
            </w:tcMar>
            <w:vAlign w:val="bottom"/>
          </w:tcPr>
          <w:p w14:paraId="45D21837" w14:textId="77777777" w:rsidR="0089264D" w:rsidRPr="00B40C4C" w:rsidRDefault="0089264D" w:rsidP="0097563E">
            <w:pPr>
              <w:jc w:val="right"/>
            </w:pPr>
            <w:r w:rsidRPr="00B40C4C">
              <w:t>17,2 %</w:t>
            </w:r>
          </w:p>
        </w:tc>
        <w:tc>
          <w:tcPr>
            <w:tcW w:w="700" w:type="dxa"/>
            <w:tcBorders>
              <w:top w:val="nil"/>
              <w:left w:val="nil"/>
              <w:bottom w:val="nil"/>
              <w:right w:val="nil"/>
            </w:tcBorders>
            <w:tcMar>
              <w:top w:w="80" w:type="dxa"/>
              <w:left w:w="43" w:type="dxa"/>
              <w:bottom w:w="20" w:type="dxa"/>
              <w:right w:w="43" w:type="dxa"/>
            </w:tcMar>
            <w:vAlign w:val="bottom"/>
          </w:tcPr>
          <w:p w14:paraId="27F7D72A" w14:textId="77777777" w:rsidR="0089264D" w:rsidRPr="00B40C4C" w:rsidRDefault="0089264D" w:rsidP="0097563E">
            <w:pPr>
              <w:jc w:val="right"/>
            </w:pPr>
            <w:r w:rsidRPr="00B40C4C">
              <w:t>2,8 %</w:t>
            </w:r>
          </w:p>
        </w:tc>
        <w:tc>
          <w:tcPr>
            <w:tcW w:w="680" w:type="dxa"/>
            <w:tcBorders>
              <w:top w:val="nil"/>
              <w:left w:val="nil"/>
              <w:bottom w:val="nil"/>
              <w:right w:val="nil"/>
            </w:tcBorders>
            <w:tcMar>
              <w:top w:w="80" w:type="dxa"/>
              <w:left w:w="43" w:type="dxa"/>
              <w:bottom w:w="20" w:type="dxa"/>
              <w:right w:w="43" w:type="dxa"/>
            </w:tcMar>
            <w:vAlign w:val="bottom"/>
          </w:tcPr>
          <w:p w14:paraId="6A063049" w14:textId="77777777" w:rsidR="0089264D" w:rsidRPr="00B40C4C" w:rsidRDefault="0089264D" w:rsidP="0097563E">
            <w:pPr>
              <w:jc w:val="right"/>
            </w:pPr>
            <w:r w:rsidRPr="00B40C4C">
              <w:t>5,4 %</w:t>
            </w:r>
          </w:p>
        </w:tc>
      </w:tr>
      <w:tr w:rsidR="00446E55" w:rsidRPr="00B40C4C" w14:paraId="6690F3CB" w14:textId="77777777">
        <w:trPr>
          <w:trHeight w:val="300"/>
        </w:trPr>
        <w:tc>
          <w:tcPr>
            <w:tcW w:w="5080" w:type="dxa"/>
            <w:tcBorders>
              <w:top w:val="nil"/>
              <w:left w:val="nil"/>
              <w:bottom w:val="nil"/>
              <w:right w:val="nil"/>
            </w:tcBorders>
            <w:tcMar>
              <w:top w:w="80" w:type="dxa"/>
              <w:left w:w="43" w:type="dxa"/>
              <w:bottom w:w="20" w:type="dxa"/>
              <w:right w:w="43" w:type="dxa"/>
            </w:tcMar>
          </w:tcPr>
          <w:p w14:paraId="1DAD0E93" w14:textId="77777777" w:rsidR="0089264D" w:rsidRPr="00B40C4C" w:rsidRDefault="0089264D" w:rsidP="009137DA">
            <w:r w:rsidRPr="00B40C4C">
              <w:rPr>
                <w:rStyle w:val="kursiv"/>
              </w:rPr>
              <w:t>Forsvarsformål</w:t>
            </w:r>
            <w:r w:rsidRPr="00B40C4C">
              <w:rPr>
                <w:rStyle w:val="skrift-hevet"/>
              </w:rPr>
              <w:t>2</w:t>
            </w:r>
          </w:p>
        </w:tc>
        <w:tc>
          <w:tcPr>
            <w:tcW w:w="600" w:type="dxa"/>
            <w:tcBorders>
              <w:top w:val="nil"/>
              <w:left w:val="nil"/>
              <w:bottom w:val="nil"/>
              <w:right w:val="nil"/>
            </w:tcBorders>
            <w:tcMar>
              <w:top w:w="80" w:type="dxa"/>
              <w:left w:w="43" w:type="dxa"/>
              <w:bottom w:w="20" w:type="dxa"/>
              <w:right w:w="43" w:type="dxa"/>
            </w:tcMar>
            <w:vAlign w:val="bottom"/>
          </w:tcPr>
          <w:p w14:paraId="1314E94F" w14:textId="77777777" w:rsidR="0089264D" w:rsidRPr="00B40C4C" w:rsidRDefault="0089264D" w:rsidP="0097563E">
            <w:pPr>
              <w:jc w:val="right"/>
            </w:pPr>
            <w:r w:rsidRPr="00B40C4C">
              <w:t>47,3</w:t>
            </w:r>
          </w:p>
        </w:tc>
        <w:tc>
          <w:tcPr>
            <w:tcW w:w="600" w:type="dxa"/>
            <w:tcBorders>
              <w:top w:val="nil"/>
              <w:left w:val="nil"/>
              <w:bottom w:val="nil"/>
              <w:right w:val="nil"/>
            </w:tcBorders>
            <w:tcMar>
              <w:top w:w="80" w:type="dxa"/>
              <w:left w:w="43" w:type="dxa"/>
              <w:bottom w:w="20" w:type="dxa"/>
              <w:right w:w="43" w:type="dxa"/>
            </w:tcMar>
            <w:vAlign w:val="bottom"/>
          </w:tcPr>
          <w:p w14:paraId="24472F40" w14:textId="77777777" w:rsidR="0089264D" w:rsidRPr="00B40C4C" w:rsidRDefault="0089264D" w:rsidP="0097563E">
            <w:pPr>
              <w:jc w:val="right"/>
            </w:pPr>
            <w:r w:rsidRPr="00B40C4C">
              <w:t>61,1</w:t>
            </w:r>
          </w:p>
        </w:tc>
        <w:tc>
          <w:tcPr>
            <w:tcW w:w="600" w:type="dxa"/>
            <w:tcBorders>
              <w:top w:val="nil"/>
              <w:left w:val="nil"/>
              <w:bottom w:val="nil"/>
              <w:right w:val="nil"/>
            </w:tcBorders>
            <w:tcMar>
              <w:top w:w="80" w:type="dxa"/>
              <w:left w:w="43" w:type="dxa"/>
              <w:bottom w:w="20" w:type="dxa"/>
              <w:right w:w="43" w:type="dxa"/>
            </w:tcMar>
            <w:vAlign w:val="bottom"/>
          </w:tcPr>
          <w:p w14:paraId="59EC82E4" w14:textId="77777777" w:rsidR="0089264D" w:rsidRPr="00B40C4C" w:rsidRDefault="0089264D" w:rsidP="0097563E">
            <w:pPr>
              <w:jc w:val="right"/>
            </w:pPr>
            <w:r w:rsidRPr="00B40C4C">
              <w:t>97,3</w:t>
            </w:r>
          </w:p>
        </w:tc>
        <w:tc>
          <w:tcPr>
            <w:tcW w:w="600" w:type="dxa"/>
            <w:tcBorders>
              <w:top w:val="nil"/>
              <w:left w:val="nil"/>
              <w:bottom w:val="nil"/>
              <w:right w:val="nil"/>
            </w:tcBorders>
            <w:tcMar>
              <w:top w:w="80" w:type="dxa"/>
              <w:left w:w="43" w:type="dxa"/>
              <w:bottom w:w="20" w:type="dxa"/>
              <w:right w:w="43" w:type="dxa"/>
            </w:tcMar>
            <w:vAlign w:val="bottom"/>
          </w:tcPr>
          <w:p w14:paraId="61663A18" w14:textId="77777777" w:rsidR="0089264D" w:rsidRPr="00B40C4C" w:rsidRDefault="0089264D" w:rsidP="0097563E">
            <w:pPr>
              <w:jc w:val="right"/>
            </w:pPr>
            <w:r w:rsidRPr="00B40C4C">
              <w:t>101,4</w:t>
            </w:r>
          </w:p>
        </w:tc>
        <w:tc>
          <w:tcPr>
            <w:tcW w:w="680" w:type="dxa"/>
            <w:tcBorders>
              <w:top w:val="nil"/>
              <w:left w:val="nil"/>
              <w:bottom w:val="nil"/>
              <w:right w:val="nil"/>
            </w:tcBorders>
            <w:tcMar>
              <w:top w:w="80" w:type="dxa"/>
              <w:left w:w="43" w:type="dxa"/>
              <w:bottom w:w="20" w:type="dxa"/>
              <w:right w:w="43" w:type="dxa"/>
            </w:tcMar>
            <w:vAlign w:val="bottom"/>
          </w:tcPr>
          <w:p w14:paraId="29CF9FAF" w14:textId="77777777" w:rsidR="0089264D" w:rsidRPr="00B40C4C" w:rsidRDefault="0089264D" w:rsidP="0097563E">
            <w:pPr>
              <w:jc w:val="right"/>
            </w:pPr>
            <w:r w:rsidRPr="00B40C4C">
              <w:t>3,0 %</w:t>
            </w:r>
          </w:p>
        </w:tc>
        <w:tc>
          <w:tcPr>
            <w:tcW w:w="700" w:type="dxa"/>
            <w:tcBorders>
              <w:top w:val="nil"/>
              <w:left w:val="nil"/>
              <w:bottom w:val="nil"/>
              <w:right w:val="nil"/>
            </w:tcBorders>
            <w:tcMar>
              <w:top w:w="80" w:type="dxa"/>
              <w:left w:w="43" w:type="dxa"/>
              <w:bottom w:w="20" w:type="dxa"/>
              <w:right w:w="43" w:type="dxa"/>
            </w:tcMar>
            <w:vAlign w:val="bottom"/>
          </w:tcPr>
          <w:p w14:paraId="1D2DC4CF" w14:textId="77777777" w:rsidR="0089264D" w:rsidRPr="00B40C4C" w:rsidRDefault="0089264D" w:rsidP="0097563E">
            <w:pPr>
              <w:jc w:val="right"/>
            </w:pPr>
            <w:r w:rsidRPr="00B40C4C">
              <w:t>10,7 %</w:t>
            </w:r>
          </w:p>
        </w:tc>
        <w:tc>
          <w:tcPr>
            <w:tcW w:w="680" w:type="dxa"/>
            <w:tcBorders>
              <w:top w:val="nil"/>
              <w:left w:val="nil"/>
              <w:bottom w:val="nil"/>
              <w:right w:val="nil"/>
            </w:tcBorders>
            <w:tcMar>
              <w:top w:w="80" w:type="dxa"/>
              <w:left w:w="43" w:type="dxa"/>
              <w:bottom w:w="20" w:type="dxa"/>
              <w:right w:w="43" w:type="dxa"/>
            </w:tcMar>
            <w:vAlign w:val="bottom"/>
          </w:tcPr>
          <w:p w14:paraId="7FE3F091" w14:textId="77777777" w:rsidR="0089264D" w:rsidRPr="00B40C4C" w:rsidRDefault="0089264D" w:rsidP="0097563E">
            <w:pPr>
              <w:jc w:val="right"/>
            </w:pPr>
            <w:r w:rsidRPr="00B40C4C">
              <w:t>1,6 %</w:t>
            </w:r>
          </w:p>
        </w:tc>
      </w:tr>
      <w:tr w:rsidR="00446E55" w:rsidRPr="00B40C4C" w14:paraId="03A774B6" w14:textId="77777777">
        <w:trPr>
          <w:trHeight w:val="300"/>
        </w:trPr>
        <w:tc>
          <w:tcPr>
            <w:tcW w:w="5080" w:type="dxa"/>
            <w:tcBorders>
              <w:top w:val="nil"/>
              <w:left w:val="nil"/>
              <w:bottom w:val="nil"/>
              <w:right w:val="nil"/>
            </w:tcBorders>
            <w:tcMar>
              <w:top w:w="80" w:type="dxa"/>
              <w:left w:w="43" w:type="dxa"/>
              <w:bottom w:w="20" w:type="dxa"/>
              <w:right w:w="43" w:type="dxa"/>
            </w:tcMar>
          </w:tcPr>
          <w:p w14:paraId="61E59C2B" w14:textId="77777777" w:rsidR="0089264D" w:rsidRPr="00B40C4C" w:rsidRDefault="0089264D" w:rsidP="009137DA">
            <w:r w:rsidRPr="00B40C4C">
              <w:rPr>
                <w:rStyle w:val="kursiv"/>
              </w:rPr>
              <w:lastRenderedPageBreak/>
              <w:t>Klima og miljø</w:t>
            </w:r>
            <w:r w:rsidRPr="00B40C4C">
              <w:rPr>
                <w:rStyle w:val="skrift-hevet"/>
              </w:rPr>
              <w:t>3</w:t>
            </w:r>
          </w:p>
        </w:tc>
        <w:tc>
          <w:tcPr>
            <w:tcW w:w="600" w:type="dxa"/>
            <w:tcBorders>
              <w:top w:val="nil"/>
              <w:left w:val="nil"/>
              <w:bottom w:val="nil"/>
              <w:right w:val="nil"/>
            </w:tcBorders>
            <w:tcMar>
              <w:top w:w="80" w:type="dxa"/>
              <w:left w:w="43" w:type="dxa"/>
              <w:bottom w:w="20" w:type="dxa"/>
              <w:right w:w="43" w:type="dxa"/>
            </w:tcMar>
            <w:vAlign w:val="bottom"/>
          </w:tcPr>
          <w:p w14:paraId="40A50D44" w14:textId="77777777" w:rsidR="0089264D" w:rsidRPr="00B40C4C" w:rsidRDefault="0089264D" w:rsidP="0097563E">
            <w:pPr>
              <w:jc w:val="right"/>
            </w:pPr>
            <w:r w:rsidRPr="00B40C4C">
              <w:t>12,5</w:t>
            </w:r>
          </w:p>
        </w:tc>
        <w:tc>
          <w:tcPr>
            <w:tcW w:w="600" w:type="dxa"/>
            <w:tcBorders>
              <w:top w:val="nil"/>
              <w:left w:val="nil"/>
              <w:bottom w:val="nil"/>
              <w:right w:val="nil"/>
            </w:tcBorders>
            <w:tcMar>
              <w:top w:w="80" w:type="dxa"/>
              <w:left w:w="43" w:type="dxa"/>
              <w:bottom w:w="20" w:type="dxa"/>
              <w:right w:w="43" w:type="dxa"/>
            </w:tcMar>
            <w:vAlign w:val="bottom"/>
          </w:tcPr>
          <w:p w14:paraId="16FAB5E8" w14:textId="77777777" w:rsidR="0089264D" w:rsidRPr="00B40C4C" w:rsidRDefault="0089264D" w:rsidP="0097563E">
            <w:pPr>
              <w:jc w:val="right"/>
            </w:pPr>
            <w:r w:rsidRPr="00B40C4C">
              <w:t>15,4</w:t>
            </w:r>
          </w:p>
        </w:tc>
        <w:tc>
          <w:tcPr>
            <w:tcW w:w="600" w:type="dxa"/>
            <w:tcBorders>
              <w:top w:val="nil"/>
              <w:left w:val="nil"/>
              <w:bottom w:val="nil"/>
              <w:right w:val="nil"/>
            </w:tcBorders>
            <w:tcMar>
              <w:top w:w="80" w:type="dxa"/>
              <w:left w:w="43" w:type="dxa"/>
              <w:bottom w:w="20" w:type="dxa"/>
              <w:right w:w="43" w:type="dxa"/>
            </w:tcMar>
            <w:vAlign w:val="bottom"/>
          </w:tcPr>
          <w:p w14:paraId="2B2154B5" w14:textId="77777777" w:rsidR="0089264D" w:rsidRPr="00B40C4C" w:rsidRDefault="0089264D" w:rsidP="0097563E">
            <w:pPr>
              <w:jc w:val="right"/>
            </w:pPr>
            <w:r w:rsidRPr="00B40C4C">
              <w:t>25,7</w:t>
            </w:r>
          </w:p>
        </w:tc>
        <w:tc>
          <w:tcPr>
            <w:tcW w:w="600" w:type="dxa"/>
            <w:tcBorders>
              <w:top w:val="nil"/>
              <w:left w:val="nil"/>
              <w:bottom w:val="nil"/>
              <w:right w:val="nil"/>
            </w:tcBorders>
            <w:tcMar>
              <w:top w:w="80" w:type="dxa"/>
              <w:left w:w="43" w:type="dxa"/>
              <w:bottom w:w="20" w:type="dxa"/>
              <w:right w:w="43" w:type="dxa"/>
            </w:tcMar>
            <w:vAlign w:val="bottom"/>
          </w:tcPr>
          <w:p w14:paraId="38BB6BE9" w14:textId="77777777" w:rsidR="0089264D" w:rsidRPr="00B40C4C" w:rsidRDefault="0089264D" w:rsidP="0097563E">
            <w:pPr>
              <w:jc w:val="right"/>
            </w:pPr>
            <w:r w:rsidRPr="00B40C4C">
              <w:t>26,4</w:t>
            </w:r>
          </w:p>
        </w:tc>
        <w:tc>
          <w:tcPr>
            <w:tcW w:w="680" w:type="dxa"/>
            <w:tcBorders>
              <w:top w:val="nil"/>
              <w:left w:val="nil"/>
              <w:bottom w:val="nil"/>
              <w:right w:val="nil"/>
            </w:tcBorders>
            <w:tcMar>
              <w:top w:w="80" w:type="dxa"/>
              <w:left w:w="43" w:type="dxa"/>
              <w:bottom w:w="20" w:type="dxa"/>
              <w:right w:w="43" w:type="dxa"/>
            </w:tcMar>
            <w:vAlign w:val="bottom"/>
          </w:tcPr>
          <w:p w14:paraId="0927A06A" w14:textId="77777777" w:rsidR="0089264D" w:rsidRPr="00B40C4C" w:rsidRDefault="0089264D" w:rsidP="0097563E">
            <w:pPr>
              <w:jc w:val="right"/>
            </w:pPr>
            <w:r w:rsidRPr="00B40C4C">
              <w:t>1,8 %</w:t>
            </w:r>
          </w:p>
        </w:tc>
        <w:tc>
          <w:tcPr>
            <w:tcW w:w="700" w:type="dxa"/>
            <w:tcBorders>
              <w:top w:val="nil"/>
              <w:left w:val="nil"/>
              <w:bottom w:val="nil"/>
              <w:right w:val="nil"/>
            </w:tcBorders>
            <w:tcMar>
              <w:top w:w="80" w:type="dxa"/>
              <w:left w:w="43" w:type="dxa"/>
              <w:bottom w:w="20" w:type="dxa"/>
              <w:right w:w="43" w:type="dxa"/>
            </w:tcMar>
            <w:vAlign w:val="bottom"/>
          </w:tcPr>
          <w:p w14:paraId="5041C305" w14:textId="77777777" w:rsidR="0089264D" w:rsidRPr="00B40C4C" w:rsidRDefault="0089264D" w:rsidP="0097563E">
            <w:pPr>
              <w:jc w:val="right"/>
            </w:pPr>
            <w:r w:rsidRPr="00B40C4C">
              <w:t>12,6 %</w:t>
            </w:r>
          </w:p>
        </w:tc>
        <w:tc>
          <w:tcPr>
            <w:tcW w:w="680" w:type="dxa"/>
            <w:tcBorders>
              <w:top w:val="nil"/>
              <w:left w:val="nil"/>
              <w:bottom w:val="nil"/>
              <w:right w:val="nil"/>
            </w:tcBorders>
            <w:tcMar>
              <w:top w:w="80" w:type="dxa"/>
              <w:left w:w="43" w:type="dxa"/>
              <w:bottom w:w="20" w:type="dxa"/>
              <w:right w:w="43" w:type="dxa"/>
            </w:tcMar>
            <w:vAlign w:val="bottom"/>
          </w:tcPr>
          <w:p w14:paraId="05E37FB8" w14:textId="77777777" w:rsidR="0089264D" w:rsidRPr="00B40C4C" w:rsidRDefault="0089264D" w:rsidP="0097563E">
            <w:pPr>
              <w:jc w:val="right"/>
            </w:pPr>
            <w:r w:rsidRPr="00B40C4C">
              <w:t>0,6 %</w:t>
            </w:r>
          </w:p>
        </w:tc>
      </w:tr>
      <w:tr w:rsidR="00446E55" w:rsidRPr="00B40C4C" w14:paraId="6DECD9FA" w14:textId="77777777">
        <w:trPr>
          <w:trHeight w:val="300"/>
        </w:trPr>
        <w:tc>
          <w:tcPr>
            <w:tcW w:w="5080" w:type="dxa"/>
            <w:tcBorders>
              <w:top w:val="nil"/>
              <w:left w:val="nil"/>
              <w:bottom w:val="nil"/>
              <w:right w:val="nil"/>
            </w:tcBorders>
            <w:tcMar>
              <w:top w:w="80" w:type="dxa"/>
              <w:left w:w="43" w:type="dxa"/>
              <w:bottom w:w="20" w:type="dxa"/>
              <w:right w:w="43" w:type="dxa"/>
            </w:tcMar>
          </w:tcPr>
          <w:p w14:paraId="4A352CCE" w14:textId="77777777" w:rsidR="0089264D" w:rsidRPr="00B40C4C" w:rsidRDefault="0089264D" w:rsidP="009137DA">
            <w:r w:rsidRPr="00B40C4C">
              <w:rPr>
                <w:rStyle w:val="kursiv"/>
              </w:rPr>
              <w:t>Statlig administrasjon, EØS-finansierings-ordninger mv.</w:t>
            </w:r>
          </w:p>
        </w:tc>
        <w:tc>
          <w:tcPr>
            <w:tcW w:w="600" w:type="dxa"/>
            <w:tcBorders>
              <w:top w:val="nil"/>
              <w:left w:val="nil"/>
              <w:bottom w:val="nil"/>
              <w:right w:val="nil"/>
            </w:tcBorders>
            <w:tcMar>
              <w:top w:w="80" w:type="dxa"/>
              <w:left w:w="43" w:type="dxa"/>
              <w:bottom w:w="20" w:type="dxa"/>
              <w:right w:w="43" w:type="dxa"/>
            </w:tcMar>
            <w:vAlign w:val="bottom"/>
          </w:tcPr>
          <w:p w14:paraId="7504A7A2" w14:textId="77777777" w:rsidR="0089264D" w:rsidRPr="00B40C4C" w:rsidRDefault="0089264D" w:rsidP="0097563E">
            <w:pPr>
              <w:jc w:val="right"/>
            </w:pPr>
            <w:r w:rsidRPr="00B40C4C">
              <w:t>24,3</w:t>
            </w:r>
          </w:p>
        </w:tc>
        <w:tc>
          <w:tcPr>
            <w:tcW w:w="600" w:type="dxa"/>
            <w:tcBorders>
              <w:top w:val="nil"/>
              <w:left w:val="nil"/>
              <w:bottom w:val="nil"/>
              <w:right w:val="nil"/>
            </w:tcBorders>
            <w:tcMar>
              <w:top w:w="80" w:type="dxa"/>
              <w:left w:w="43" w:type="dxa"/>
              <w:bottom w:w="20" w:type="dxa"/>
              <w:right w:w="43" w:type="dxa"/>
            </w:tcMar>
            <w:vAlign w:val="bottom"/>
          </w:tcPr>
          <w:p w14:paraId="4E9FF906" w14:textId="77777777" w:rsidR="0089264D" w:rsidRPr="00B40C4C" w:rsidRDefault="0089264D" w:rsidP="0097563E">
            <w:pPr>
              <w:jc w:val="right"/>
            </w:pPr>
            <w:r w:rsidRPr="00B40C4C">
              <w:t>28,4</w:t>
            </w:r>
          </w:p>
        </w:tc>
        <w:tc>
          <w:tcPr>
            <w:tcW w:w="600" w:type="dxa"/>
            <w:tcBorders>
              <w:top w:val="nil"/>
              <w:left w:val="nil"/>
              <w:bottom w:val="nil"/>
              <w:right w:val="nil"/>
            </w:tcBorders>
            <w:tcMar>
              <w:top w:w="80" w:type="dxa"/>
              <w:left w:w="43" w:type="dxa"/>
              <w:bottom w:w="20" w:type="dxa"/>
              <w:right w:w="43" w:type="dxa"/>
            </w:tcMar>
            <w:vAlign w:val="bottom"/>
          </w:tcPr>
          <w:p w14:paraId="6A2128BA" w14:textId="77777777" w:rsidR="0089264D" w:rsidRPr="00B40C4C" w:rsidRDefault="0089264D" w:rsidP="0097563E">
            <w:pPr>
              <w:jc w:val="right"/>
            </w:pPr>
            <w:r w:rsidRPr="00B40C4C">
              <w:t>32,6</w:t>
            </w:r>
          </w:p>
        </w:tc>
        <w:tc>
          <w:tcPr>
            <w:tcW w:w="600" w:type="dxa"/>
            <w:tcBorders>
              <w:top w:val="nil"/>
              <w:left w:val="nil"/>
              <w:bottom w:val="nil"/>
              <w:right w:val="nil"/>
            </w:tcBorders>
            <w:tcMar>
              <w:top w:w="80" w:type="dxa"/>
              <w:left w:w="43" w:type="dxa"/>
              <w:bottom w:w="20" w:type="dxa"/>
              <w:right w:w="43" w:type="dxa"/>
            </w:tcMar>
            <w:vAlign w:val="bottom"/>
          </w:tcPr>
          <w:p w14:paraId="152467B3" w14:textId="77777777" w:rsidR="0089264D" w:rsidRPr="00B40C4C" w:rsidRDefault="0089264D" w:rsidP="0097563E">
            <w:pPr>
              <w:jc w:val="right"/>
            </w:pPr>
            <w:r w:rsidRPr="00B40C4C">
              <w:t>31,0</w:t>
            </w:r>
          </w:p>
        </w:tc>
        <w:tc>
          <w:tcPr>
            <w:tcW w:w="680" w:type="dxa"/>
            <w:tcBorders>
              <w:top w:val="nil"/>
              <w:left w:val="nil"/>
              <w:bottom w:val="nil"/>
              <w:right w:val="nil"/>
            </w:tcBorders>
            <w:tcMar>
              <w:top w:w="80" w:type="dxa"/>
              <w:left w:w="43" w:type="dxa"/>
              <w:bottom w:w="20" w:type="dxa"/>
              <w:right w:w="43" w:type="dxa"/>
            </w:tcMar>
            <w:vAlign w:val="bottom"/>
          </w:tcPr>
          <w:p w14:paraId="30AB08BB" w14:textId="77777777" w:rsidR="0089264D" w:rsidRPr="00B40C4C" w:rsidRDefault="0089264D" w:rsidP="0097563E">
            <w:pPr>
              <w:jc w:val="right"/>
            </w:pPr>
            <w:r w:rsidRPr="00B40C4C">
              <w:t>0,8 %</w:t>
            </w:r>
          </w:p>
        </w:tc>
        <w:tc>
          <w:tcPr>
            <w:tcW w:w="700" w:type="dxa"/>
            <w:tcBorders>
              <w:top w:val="nil"/>
              <w:left w:val="nil"/>
              <w:bottom w:val="nil"/>
              <w:right w:val="nil"/>
            </w:tcBorders>
            <w:tcMar>
              <w:top w:w="80" w:type="dxa"/>
              <w:left w:w="43" w:type="dxa"/>
              <w:bottom w:w="20" w:type="dxa"/>
              <w:right w:w="43" w:type="dxa"/>
            </w:tcMar>
            <w:vAlign w:val="bottom"/>
          </w:tcPr>
          <w:p w14:paraId="2C7ACB72" w14:textId="77777777" w:rsidR="0089264D" w:rsidRPr="00B40C4C" w:rsidRDefault="0089264D" w:rsidP="0097563E">
            <w:pPr>
              <w:jc w:val="right"/>
            </w:pPr>
            <w:r w:rsidRPr="00B40C4C">
              <w:t>-0,4 %</w:t>
            </w:r>
          </w:p>
        </w:tc>
        <w:tc>
          <w:tcPr>
            <w:tcW w:w="680" w:type="dxa"/>
            <w:tcBorders>
              <w:top w:val="nil"/>
              <w:left w:val="nil"/>
              <w:bottom w:val="nil"/>
              <w:right w:val="nil"/>
            </w:tcBorders>
            <w:tcMar>
              <w:top w:w="80" w:type="dxa"/>
              <w:left w:w="43" w:type="dxa"/>
              <w:bottom w:w="20" w:type="dxa"/>
              <w:right w:w="43" w:type="dxa"/>
            </w:tcMar>
            <w:vAlign w:val="bottom"/>
          </w:tcPr>
          <w:p w14:paraId="7DDBA243" w14:textId="77777777" w:rsidR="0089264D" w:rsidRPr="00B40C4C" w:rsidRDefault="0089264D" w:rsidP="0097563E">
            <w:pPr>
              <w:jc w:val="right"/>
            </w:pPr>
            <w:r w:rsidRPr="00B40C4C">
              <w:t>-6,8 %</w:t>
            </w:r>
          </w:p>
        </w:tc>
      </w:tr>
      <w:tr w:rsidR="00446E55" w:rsidRPr="00B40C4C" w14:paraId="72102566" w14:textId="77777777">
        <w:trPr>
          <w:trHeight w:val="300"/>
        </w:trPr>
        <w:tc>
          <w:tcPr>
            <w:tcW w:w="5080" w:type="dxa"/>
            <w:tcBorders>
              <w:top w:val="nil"/>
              <w:left w:val="nil"/>
              <w:bottom w:val="nil"/>
              <w:right w:val="nil"/>
            </w:tcBorders>
            <w:tcMar>
              <w:top w:w="80" w:type="dxa"/>
              <w:left w:w="43" w:type="dxa"/>
              <w:bottom w:w="20" w:type="dxa"/>
              <w:right w:w="43" w:type="dxa"/>
            </w:tcMar>
          </w:tcPr>
          <w:p w14:paraId="32732C8E" w14:textId="77777777" w:rsidR="0089264D" w:rsidRPr="00B40C4C" w:rsidRDefault="0089264D" w:rsidP="009137DA">
            <w:r w:rsidRPr="00B40C4C">
              <w:t>Underliggende utgiftsvekst i statsbudsjettet, samlet</w:t>
            </w:r>
          </w:p>
        </w:tc>
        <w:tc>
          <w:tcPr>
            <w:tcW w:w="600" w:type="dxa"/>
            <w:tcBorders>
              <w:top w:val="nil"/>
              <w:left w:val="nil"/>
              <w:bottom w:val="nil"/>
              <w:right w:val="nil"/>
            </w:tcBorders>
            <w:tcMar>
              <w:top w:w="80" w:type="dxa"/>
              <w:left w:w="43" w:type="dxa"/>
              <w:bottom w:w="20" w:type="dxa"/>
              <w:right w:w="43" w:type="dxa"/>
            </w:tcMar>
            <w:vAlign w:val="bottom"/>
          </w:tcPr>
          <w:p w14:paraId="07810A3F"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7C72D160"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5BD73C72" w14:textId="77777777" w:rsidR="0089264D" w:rsidRPr="00B40C4C" w:rsidRDefault="0089264D" w:rsidP="0097563E">
            <w:pPr>
              <w:jc w:val="right"/>
            </w:pPr>
          </w:p>
        </w:tc>
        <w:tc>
          <w:tcPr>
            <w:tcW w:w="600" w:type="dxa"/>
            <w:tcBorders>
              <w:top w:val="nil"/>
              <w:left w:val="nil"/>
              <w:bottom w:val="nil"/>
              <w:right w:val="nil"/>
            </w:tcBorders>
            <w:tcMar>
              <w:top w:w="80" w:type="dxa"/>
              <w:left w:w="43" w:type="dxa"/>
              <w:bottom w:w="20" w:type="dxa"/>
              <w:right w:w="43" w:type="dxa"/>
            </w:tcMar>
            <w:vAlign w:val="bottom"/>
          </w:tcPr>
          <w:p w14:paraId="6B36C2E5"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2EDFB118" w14:textId="77777777" w:rsidR="0089264D" w:rsidRPr="00B40C4C" w:rsidRDefault="0089264D" w:rsidP="0097563E">
            <w:pPr>
              <w:jc w:val="right"/>
            </w:pPr>
            <w:r w:rsidRPr="00B40C4C">
              <w:t>2,5 %</w:t>
            </w:r>
          </w:p>
        </w:tc>
        <w:tc>
          <w:tcPr>
            <w:tcW w:w="700" w:type="dxa"/>
            <w:tcBorders>
              <w:top w:val="nil"/>
              <w:left w:val="nil"/>
              <w:bottom w:val="nil"/>
              <w:right w:val="nil"/>
            </w:tcBorders>
            <w:tcMar>
              <w:top w:w="80" w:type="dxa"/>
              <w:left w:w="43" w:type="dxa"/>
              <w:bottom w:w="20" w:type="dxa"/>
              <w:right w:w="43" w:type="dxa"/>
            </w:tcMar>
            <w:vAlign w:val="bottom"/>
          </w:tcPr>
          <w:p w14:paraId="5699C0C1" w14:textId="77777777" w:rsidR="0089264D" w:rsidRPr="00B40C4C" w:rsidRDefault="0089264D" w:rsidP="0097563E">
            <w:pPr>
              <w:jc w:val="right"/>
            </w:pPr>
            <w:r w:rsidRPr="00B40C4C">
              <w:t>2,1 %</w:t>
            </w:r>
          </w:p>
        </w:tc>
        <w:tc>
          <w:tcPr>
            <w:tcW w:w="680" w:type="dxa"/>
            <w:tcBorders>
              <w:top w:val="nil"/>
              <w:left w:val="nil"/>
              <w:bottom w:val="nil"/>
              <w:right w:val="nil"/>
            </w:tcBorders>
            <w:tcMar>
              <w:top w:w="80" w:type="dxa"/>
              <w:left w:w="43" w:type="dxa"/>
              <w:bottom w:w="20" w:type="dxa"/>
              <w:right w:w="43" w:type="dxa"/>
            </w:tcMar>
            <w:vAlign w:val="bottom"/>
          </w:tcPr>
          <w:p w14:paraId="6384A08D" w14:textId="77777777" w:rsidR="0089264D" w:rsidRPr="00B40C4C" w:rsidRDefault="0089264D" w:rsidP="0097563E">
            <w:pPr>
              <w:jc w:val="right"/>
            </w:pPr>
            <w:r w:rsidRPr="00B40C4C">
              <w:t>1,0 %</w:t>
            </w:r>
          </w:p>
        </w:tc>
      </w:tr>
      <w:tr w:rsidR="00446E55" w:rsidRPr="00B40C4C" w14:paraId="528FB3FD" w14:textId="77777777">
        <w:trPr>
          <w:trHeight w:val="300"/>
        </w:trPr>
        <w:tc>
          <w:tcPr>
            <w:tcW w:w="5080" w:type="dxa"/>
            <w:tcBorders>
              <w:top w:val="nil"/>
              <w:left w:val="nil"/>
              <w:bottom w:val="nil"/>
              <w:right w:val="nil"/>
            </w:tcBorders>
            <w:tcMar>
              <w:top w:w="80" w:type="dxa"/>
              <w:left w:w="43" w:type="dxa"/>
              <w:bottom w:w="20" w:type="dxa"/>
              <w:right w:w="43" w:type="dxa"/>
            </w:tcMar>
          </w:tcPr>
          <w:p w14:paraId="7077B4A2" w14:textId="77777777" w:rsidR="0089264D" w:rsidRPr="00B40C4C" w:rsidRDefault="0089264D" w:rsidP="009137DA">
            <w:r w:rsidRPr="00B40C4C">
              <w:rPr>
                <w:rStyle w:val="kursiv"/>
              </w:rPr>
              <w:t>Rammetilskudd til kommunesektoren</w:t>
            </w:r>
            <w:r w:rsidRPr="00B40C4C">
              <w:rPr>
                <w:rStyle w:val="skrift-hevet"/>
              </w:rPr>
              <w:t>4</w:t>
            </w:r>
          </w:p>
        </w:tc>
        <w:tc>
          <w:tcPr>
            <w:tcW w:w="600" w:type="dxa"/>
            <w:tcBorders>
              <w:top w:val="nil"/>
              <w:left w:val="nil"/>
              <w:bottom w:val="nil"/>
              <w:right w:val="nil"/>
            </w:tcBorders>
            <w:tcMar>
              <w:top w:w="80" w:type="dxa"/>
              <w:left w:w="43" w:type="dxa"/>
              <w:bottom w:w="20" w:type="dxa"/>
              <w:right w:w="43" w:type="dxa"/>
            </w:tcMar>
            <w:vAlign w:val="bottom"/>
          </w:tcPr>
          <w:p w14:paraId="3B59B159" w14:textId="77777777" w:rsidR="0089264D" w:rsidRPr="00B40C4C" w:rsidRDefault="0089264D" w:rsidP="0097563E">
            <w:pPr>
              <w:jc w:val="right"/>
            </w:pPr>
            <w:r w:rsidRPr="00B40C4C">
              <w:t>177,7</w:t>
            </w:r>
          </w:p>
        </w:tc>
        <w:tc>
          <w:tcPr>
            <w:tcW w:w="600" w:type="dxa"/>
            <w:tcBorders>
              <w:top w:val="nil"/>
              <w:left w:val="nil"/>
              <w:bottom w:val="nil"/>
              <w:right w:val="nil"/>
            </w:tcBorders>
            <w:tcMar>
              <w:top w:w="80" w:type="dxa"/>
              <w:left w:w="43" w:type="dxa"/>
              <w:bottom w:w="20" w:type="dxa"/>
              <w:right w:w="43" w:type="dxa"/>
            </w:tcMar>
            <w:vAlign w:val="bottom"/>
          </w:tcPr>
          <w:p w14:paraId="7AF57EF7" w14:textId="77777777" w:rsidR="0089264D" w:rsidRPr="00B40C4C" w:rsidRDefault="0089264D" w:rsidP="0097563E">
            <w:pPr>
              <w:jc w:val="right"/>
            </w:pPr>
            <w:r w:rsidRPr="00B40C4C">
              <w:t>206,3</w:t>
            </w:r>
          </w:p>
        </w:tc>
        <w:tc>
          <w:tcPr>
            <w:tcW w:w="600" w:type="dxa"/>
            <w:tcBorders>
              <w:top w:val="nil"/>
              <w:left w:val="nil"/>
              <w:bottom w:val="nil"/>
              <w:right w:val="nil"/>
            </w:tcBorders>
            <w:tcMar>
              <w:top w:w="80" w:type="dxa"/>
              <w:left w:w="43" w:type="dxa"/>
              <w:bottom w:w="20" w:type="dxa"/>
              <w:right w:w="43" w:type="dxa"/>
            </w:tcMar>
            <w:vAlign w:val="bottom"/>
          </w:tcPr>
          <w:p w14:paraId="3714CF8E" w14:textId="77777777" w:rsidR="0089264D" w:rsidRPr="00B40C4C" w:rsidRDefault="0089264D" w:rsidP="0097563E">
            <w:pPr>
              <w:jc w:val="right"/>
            </w:pPr>
            <w:r w:rsidRPr="00B40C4C">
              <w:t>238,5</w:t>
            </w:r>
          </w:p>
        </w:tc>
        <w:tc>
          <w:tcPr>
            <w:tcW w:w="600" w:type="dxa"/>
            <w:tcBorders>
              <w:top w:val="nil"/>
              <w:left w:val="nil"/>
              <w:bottom w:val="nil"/>
              <w:right w:val="nil"/>
            </w:tcBorders>
            <w:tcMar>
              <w:top w:w="80" w:type="dxa"/>
              <w:left w:w="43" w:type="dxa"/>
              <w:bottom w:w="20" w:type="dxa"/>
              <w:right w:w="43" w:type="dxa"/>
            </w:tcMar>
            <w:vAlign w:val="bottom"/>
          </w:tcPr>
          <w:p w14:paraId="346B3DF3" w14:textId="77777777" w:rsidR="0089264D" w:rsidRPr="00B40C4C" w:rsidRDefault="0089264D" w:rsidP="0097563E">
            <w:pPr>
              <w:jc w:val="right"/>
            </w:pPr>
            <w:r w:rsidRPr="00B40C4C">
              <w:t>253,0</w:t>
            </w:r>
          </w:p>
        </w:tc>
        <w:tc>
          <w:tcPr>
            <w:tcW w:w="680" w:type="dxa"/>
            <w:tcBorders>
              <w:top w:val="nil"/>
              <w:left w:val="nil"/>
              <w:bottom w:val="nil"/>
              <w:right w:val="nil"/>
            </w:tcBorders>
            <w:tcMar>
              <w:top w:w="80" w:type="dxa"/>
              <w:left w:w="43" w:type="dxa"/>
              <w:bottom w:w="20" w:type="dxa"/>
              <w:right w:w="43" w:type="dxa"/>
            </w:tcMar>
            <w:vAlign w:val="bottom"/>
          </w:tcPr>
          <w:p w14:paraId="11345212"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1F3D3842"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0AA40CE7" w14:textId="77777777" w:rsidR="0089264D" w:rsidRPr="00B40C4C" w:rsidRDefault="0089264D" w:rsidP="0097563E">
            <w:pPr>
              <w:jc w:val="right"/>
            </w:pPr>
          </w:p>
        </w:tc>
      </w:tr>
      <w:tr w:rsidR="00446E55" w:rsidRPr="00B40C4C" w14:paraId="6A476B75" w14:textId="77777777">
        <w:trPr>
          <w:trHeight w:val="560"/>
        </w:trPr>
        <w:tc>
          <w:tcPr>
            <w:tcW w:w="5080" w:type="dxa"/>
            <w:tcBorders>
              <w:top w:val="nil"/>
              <w:left w:val="nil"/>
              <w:bottom w:val="nil"/>
              <w:right w:val="nil"/>
            </w:tcBorders>
            <w:tcMar>
              <w:top w:w="80" w:type="dxa"/>
              <w:left w:w="43" w:type="dxa"/>
              <w:bottom w:w="20" w:type="dxa"/>
              <w:right w:w="43" w:type="dxa"/>
            </w:tcMar>
          </w:tcPr>
          <w:p w14:paraId="6DF8C1FB" w14:textId="77777777" w:rsidR="0089264D" w:rsidRPr="00B40C4C" w:rsidRDefault="0089264D" w:rsidP="009137DA">
            <w:r w:rsidRPr="00B40C4C">
              <w:rPr>
                <w:rStyle w:val="kursiv"/>
              </w:rPr>
              <w:t>Kompensasjon for merverdiavgift til offentlig forvaltning og private</w:t>
            </w:r>
          </w:p>
        </w:tc>
        <w:tc>
          <w:tcPr>
            <w:tcW w:w="600" w:type="dxa"/>
            <w:tcBorders>
              <w:top w:val="nil"/>
              <w:left w:val="nil"/>
              <w:bottom w:val="nil"/>
              <w:right w:val="nil"/>
            </w:tcBorders>
            <w:tcMar>
              <w:top w:w="80" w:type="dxa"/>
              <w:left w:w="43" w:type="dxa"/>
              <w:bottom w:w="20" w:type="dxa"/>
              <w:right w:w="43" w:type="dxa"/>
            </w:tcMar>
            <w:vAlign w:val="bottom"/>
          </w:tcPr>
          <w:p w14:paraId="7B36A88D" w14:textId="77777777" w:rsidR="0089264D" w:rsidRPr="00B40C4C" w:rsidRDefault="0089264D" w:rsidP="0097563E">
            <w:pPr>
              <w:jc w:val="right"/>
            </w:pPr>
            <w:r w:rsidRPr="00B40C4C">
              <w:t>31,0</w:t>
            </w:r>
          </w:p>
        </w:tc>
        <w:tc>
          <w:tcPr>
            <w:tcW w:w="600" w:type="dxa"/>
            <w:tcBorders>
              <w:top w:val="nil"/>
              <w:left w:val="nil"/>
              <w:bottom w:val="nil"/>
              <w:right w:val="nil"/>
            </w:tcBorders>
            <w:tcMar>
              <w:top w:w="80" w:type="dxa"/>
              <w:left w:w="43" w:type="dxa"/>
              <w:bottom w:w="20" w:type="dxa"/>
              <w:right w:w="43" w:type="dxa"/>
            </w:tcMar>
            <w:vAlign w:val="bottom"/>
          </w:tcPr>
          <w:p w14:paraId="7AED187D" w14:textId="77777777" w:rsidR="0089264D" w:rsidRPr="00B40C4C" w:rsidRDefault="0089264D" w:rsidP="0097563E">
            <w:pPr>
              <w:jc w:val="right"/>
            </w:pPr>
            <w:r w:rsidRPr="00B40C4C">
              <w:t>38,6</w:t>
            </w:r>
          </w:p>
        </w:tc>
        <w:tc>
          <w:tcPr>
            <w:tcW w:w="600" w:type="dxa"/>
            <w:tcBorders>
              <w:top w:val="nil"/>
              <w:left w:val="nil"/>
              <w:bottom w:val="nil"/>
              <w:right w:val="nil"/>
            </w:tcBorders>
            <w:tcMar>
              <w:top w:w="80" w:type="dxa"/>
              <w:left w:w="43" w:type="dxa"/>
              <w:bottom w:w="20" w:type="dxa"/>
              <w:right w:w="43" w:type="dxa"/>
            </w:tcMar>
            <w:vAlign w:val="bottom"/>
          </w:tcPr>
          <w:p w14:paraId="74D16992" w14:textId="77777777" w:rsidR="0089264D" w:rsidRPr="00B40C4C" w:rsidRDefault="0089264D" w:rsidP="0097563E">
            <w:pPr>
              <w:jc w:val="right"/>
            </w:pPr>
            <w:r w:rsidRPr="00B40C4C">
              <w:t>46,5</w:t>
            </w:r>
          </w:p>
        </w:tc>
        <w:tc>
          <w:tcPr>
            <w:tcW w:w="600" w:type="dxa"/>
            <w:tcBorders>
              <w:top w:val="nil"/>
              <w:left w:val="nil"/>
              <w:bottom w:val="nil"/>
              <w:right w:val="nil"/>
            </w:tcBorders>
            <w:tcMar>
              <w:top w:w="80" w:type="dxa"/>
              <w:left w:w="43" w:type="dxa"/>
              <w:bottom w:w="20" w:type="dxa"/>
              <w:right w:w="43" w:type="dxa"/>
            </w:tcMar>
            <w:vAlign w:val="bottom"/>
          </w:tcPr>
          <w:p w14:paraId="20CBF11D" w14:textId="77777777" w:rsidR="0089264D" w:rsidRPr="00B40C4C" w:rsidRDefault="0089264D" w:rsidP="0097563E">
            <w:pPr>
              <w:jc w:val="right"/>
            </w:pPr>
            <w:r w:rsidRPr="00B40C4C">
              <w:t>48,7</w:t>
            </w:r>
          </w:p>
        </w:tc>
        <w:tc>
          <w:tcPr>
            <w:tcW w:w="680" w:type="dxa"/>
            <w:tcBorders>
              <w:top w:val="nil"/>
              <w:left w:val="nil"/>
              <w:bottom w:val="nil"/>
              <w:right w:val="nil"/>
            </w:tcBorders>
            <w:tcMar>
              <w:top w:w="80" w:type="dxa"/>
              <w:left w:w="43" w:type="dxa"/>
              <w:bottom w:w="20" w:type="dxa"/>
              <w:right w:w="43" w:type="dxa"/>
            </w:tcMar>
            <w:vAlign w:val="bottom"/>
          </w:tcPr>
          <w:p w14:paraId="4AEDAEBD"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1B557442"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3859DB86" w14:textId="77777777" w:rsidR="0089264D" w:rsidRPr="00B40C4C" w:rsidRDefault="0089264D" w:rsidP="0097563E">
            <w:pPr>
              <w:jc w:val="right"/>
            </w:pPr>
          </w:p>
        </w:tc>
      </w:tr>
      <w:tr w:rsidR="00446E55" w:rsidRPr="00B40C4C" w14:paraId="317F5AF3" w14:textId="77777777">
        <w:trPr>
          <w:trHeight w:val="300"/>
        </w:trPr>
        <w:tc>
          <w:tcPr>
            <w:tcW w:w="5080" w:type="dxa"/>
            <w:tcBorders>
              <w:top w:val="nil"/>
              <w:left w:val="nil"/>
              <w:bottom w:val="nil"/>
              <w:right w:val="nil"/>
            </w:tcBorders>
            <w:tcMar>
              <w:top w:w="80" w:type="dxa"/>
              <w:left w:w="43" w:type="dxa"/>
              <w:bottom w:w="20" w:type="dxa"/>
              <w:right w:w="43" w:type="dxa"/>
            </w:tcMar>
          </w:tcPr>
          <w:p w14:paraId="50F26828" w14:textId="77777777" w:rsidR="0089264D" w:rsidRPr="00B40C4C" w:rsidRDefault="0089264D" w:rsidP="009137DA">
            <w:r w:rsidRPr="00B40C4C">
              <w:rPr>
                <w:rStyle w:val="kursiv"/>
              </w:rPr>
              <w:t>Renter på statsgjeld</w:t>
            </w:r>
          </w:p>
        </w:tc>
        <w:tc>
          <w:tcPr>
            <w:tcW w:w="600" w:type="dxa"/>
            <w:tcBorders>
              <w:top w:val="nil"/>
              <w:left w:val="nil"/>
              <w:bottom w:val="nil"/>
              <w:right w:val="nil"/>
            </w:tcBorders>
            <w:tcMar>
              <w:top w:w="80" w:type="dxa"/>
              <w:left w:w="43" w:type="dxa"/>
              <w:bottom w:w="20" w:type="dxa"/>
              <w:right w:w="43" w:type="dxa"/>
            </w:tcMar>
            <w:vAlign w:val="bottom"/>
          </w:tcPr>
          <w:p w14:paraId="7E929BA5" w14:textId="77777777" w:rsidR="0089264D" w:rsidRPr="00B40C4C" w:rsidRDefault="0089264D" w:rsidP="0097563E">
            <w:pPr>
              <w:jc w:val="right"/>
            </w:pPr>
            <w:r w:rsidRPr="00B40C4C">
              <w:t>8,9</w:t>
            </w:r>
          </w:p>
        </w:tc>
        <w:tc>
          <w:tcPr>
            <w:tcW w:w="600" w:type="dxa"/>
            <w:tcBorders>
              <w:top w:val="nil"/>
              <w:left w:val="nil"/>
              <w:bottom w:val="nil"/>
              <w:right w:val="nil"/>
            </w:tcBorders>
            <w:tcMar>
              <w:top w:w="80" w:type="dxa"/>
              <w:left w:w="43" w:type="dxa"/>
              <w:bottom w:w="20" w:type="dxa"/>
              <w:right w:w="43" w:type="dxa"/>
            </w:tcMar>
            <w:vAlign w:val="bottom"/>
          </w:tcPr>
          <w:p w14:paraId="596A1654" w14:textId="77777777" w:rsidR="0089264D" w:rsidRPr="00B40C4C" w:rsidRDefault="0089264D" w:rsidP="0097563E">
            <w:pPr>
              <w:jc w:val="right"/>
            </w:pPr>
            <w:r w:rsidRPr="00B40C4C">
              <w:t>9,9</w:t>
            </w:r>
          </w:p>
        </w:tc>
        <w:tc>
          <w:tcPr>
            <w:tcW w:w="600" w:type="dxa"/>
            <w:tcBorders>
              <w:top w:val="nil"/>
              <w:left w:val="nil"/>
              <w:bottom w:val="nil"/>
              <w:right w:val="nil"/>
            </w:tcBorders>
            <w:tcMar>
              <w:top w:w="80" w:type="dxa"/>
              <w:left w:w="43" w:type="dxa"/>
              <w:bottom w:w="20" w:type="dxa"/>
              <w:right w:w="43" w:type="dxa"/>
            </w:tcMar>
            <w:vAlign w:val="bottom"/>
          </w:tcPr>
          <w:p w14:paraId="55E78B6D" w14:textId="77777777" w:rsidR="0089264D" w:rsidRPr="00B40C4C" w:rsidRDefault="0089264D" w:rsidP="0097563E">
            <w:pPr>
              <w:jc w:val="right"/>
            </w:pPr>
            <w:r w:rsidRPr="00B40C4C">
              <w:t>15,2</w:t>
            </w:r>
          </w:p>
        </w:tc>
        <w:tc>
          <w:tcPr>
            <w:tcW w:w="600" w:type="dxa"/>
            <w:tcBorders>
              <w:top w:val="nil"/>
              <w:left w:val="nil"/>
              <w:bottom w:val="nil"/>
              <w:right w:val="nil"/>
            </w:tcBorders>
            <w:tcMar>
              <w:top w:w="80" w:type="dxa"/>
              <w:left w:w="43" w:type="dxa"/>
              <w:bottom w:w="20" w:type="dxa"/>
              <w:right w:w="43" w:type="dxa"/>
            </w:tcMar>
            <w:vAlign w:val="bottom"/>
          </w:tcPr>
          <w:p w14:paraId="2EDCB88E" w14:textId="77777777" w:rsidR="0089264D" w:rsidRPr="00B40C4C" w:rsidRDefault="0089264D" w:rsidP="0097563E">
            <w:pPr>
              <w:jc w:val="right"/>
            </w:pPr>
            <w:r w:rsidRPr="00B40C4C">
              <w:t>18,3</w:t>
            </w:r>
          </w:p>
        </w:tc>
        <w:tc>
          <w:tcPr>
            <w:tcW w:w="680" w:type="dxa"/>
            <w:tcBorders>
              <w:top w:val="nil"/>
              <w:left w:val="nil"/>
              <w:bottom w:val="nil"/>
              <w:right w:val="nil"/>
            </w:tcBorders>
            <w:tcMar>
              <w:top w:w="80" w:type="dxa"/>
              <w:left w:w="43" w:type="dxa"/>
              <w:bottom w:w="20" w:type="dxa"/>
              <w:right w:w="43" w:type="dxa"/>
            </w:tcMar>
            <w:vAlign w:val="bottom"/>
          </w:tcPr>
          <w:p w14:paraId="64A0DEE6" w14:textId="77777777" w:rsidR="0089264D" w:rsidRPr="00B40C4C" w:rsidRDefault="0089264D" w:rsidP="0097563E">
            <w:pPr>
              <w:jc w:val="right"/>
            </w:pPr>
          </w:p>
        </w:tc>
        <w:tc>
          <w:tcPr>
            <w:tcW w:w="700" w:type="dxa"/>
            <w:tcBorders>
              <w:top w:val="nil"/>
              <w:left w:val="nil"/>
              <w:bottom w:val="nil"/>
              <w:right w:val="nil"/>
            </w:tcBorders>
            <w:tcMar>
              <w:top w:w="80" w:type="dxa"/>
              <w:left w:w="43" w:type="dxa"/>
              <w:bottom w:w="20" w:type="dxa"/>
              <w:right w:w="43" w:type="dxa"/>
            </w:tcMar>
            <w:vAlign w:val="bottom"/>
          </w:tcPr>
          <w:p w14:paraId="0A940A0E" w14:textId="77777777" w:rsidR="0089264D" w:rsidRPr="00B40C4C" w:rsidRDefault="0089264D" w:rsidP="0097563E">
            <w:pPr>
              <w:jc w:val="right"/>
            </w:pPr>
          </w:p>
        </w:tc>
        <w:tc>
          <w:tcPr>
            <w:tcW w:w="680" w:type="dxa"/>
            <w:tcBorders>
              <w:top w:val="nil"/>
              <w:left w:val="nil"/>
              <w:bottom w:val="nil"/>
              <w:right w:val="nil"/>
            </w:tcBorders>
            <w:tcMar>
              <w:top w:w="80" w:type="dxa"/>
              <w:left w:w="43" w:type="dxa"/>
              <w:bottom w:w="20" w:type="dxa"/>
              <w:right w:w="43" w:type="dxa"/>
            </w:tcMar>
            <w:vAlign w:val="bottom"/>
          </w:tcPr>
          <w:p w14:paraId="6C526F29" w14:textId="77777777" w:rsidR="0089264D" w:rsidRPr="00B40C4C" w:rsidRDefault="0089264D" w:rsidP="0097563E">
            <w:pPr>
              <w:jc w:val="right"/>
            </w:pPr>
          </w:p>
        </w:tc>
      </w:tr>
      <w:tr w:rsidR="00446E55" w:rsidRPr="00B40C4C" w14:paraId="7F6647B8" w14:textId="77777777">
        <w:trPr>
          <w:trHeight w:val="300"/>
        </w:trPr>
        <w:tc>
          <w:tcPr>
            <w:tcW w:w="5080" w:type="dxa"/>
            <w:tcBorders>
              <w:top w:val="nil"/>
              <w:left w:val="nil"/>
              <w:bottom w:val="single" w:sz="4" w:space="0" w:color="000000"/>
              <w:right w:val="nil"/>
            </w:tcBorders>
            <w:tcMar>
              <w:top w:w="80" w:type="dxa"/>
              <w:left w:w="43" w:type="dxa"/>
              <w:bottom w:w="20" w:type="dxa"/>
              <w:right w:w="43" w:type="dxa"/>
            </w:tcMar>
          </w:tcPr>
          <w:p w14:paraId="7DD0FB35" w14:textId="77777777" w:rsidR="0089264D" w:rsidRPr="00B40C4C" w:rsidRDefault="0089264D" w:rsidP="009137DA">
            <w:r w:rsidRPr="00B40C4C">
              <w:rPr>
                <w:rStyle w:val="kursiv"/>
              </w:rPr>
              <w:t>Statlig petroleumsvirksomhet</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554225C6" w14:textId="77777777" w:rsidR="0089264D" w:rsidRPr="00B40C4C" w:rsidRDefault="0089264D" w:rsidP="0097563E">
            <w:pPr>
              <w:jc w:val="right"/>
            </w:pPr>
            <w:r w:rsidRPr="00B40C4C">
              <w:t>26,6</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65B01124" w14:textId="77777777" w:rsidR="0089264D" w:rsidRPr="00B40C4C" w:rsidRDefault="0089264D" w:rsidP="0097563E">
            <w:pPr>
              <w:jc w:val="right"/>
            </w:pPr>
            <w:r w:rsidRPr="00B40C4C">
              <w:t>24,7</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2E8E87B8" w14:textId="77777777" w:rsidR="0089264D" w:rsidRPr="00B40C4C" w:rsidRDefault="0089264D" w:rsidP="0097563E">
            <w:pPr>
              <w:jc w:val="right"/>
            </w:pPr>
            <w:r w:rsidRPr="00B40C4C">
              <w:t>30,1</w:t>
            </w:r>
          </w:p>
        </w:tc>
        <w:tc>
          <w:tcPr>
            <w:tcW w:w="600" w:type="dxa"/>
            <w:tcBorders>
              <w:top w:val="nil"/>
              <w:left w:val="nil"/>
              <w:bottom w:val="single" w:sz="4" w:space="0" w:color="000000"/>
              <w:right w:val="nil"/>
            </w:tcBorders>
            <w:tcMar>
              <w:top w:w="80" w:type="dxa"/>
              <w:left w:w="43" w:type="dxa"/>
              <w:bottom w:w="20" w:type="dxa"/>
              <w:right w:w="43" w:type="dxa"/>
            </w:tcMar>
            <w:vAlign w:val="bottom"/>
          </w:tcPr>
          <w:p w14:paraId="2CF95811" w14:textId="77777777" w:rsidR="0089264D" w:rsidRPr="00B40C4C" w:rsidRDefault="0089264D" w:rsidP="0097563E">
            <w:pPr>
              <w:jc w:val="right"/>
            </w:pPr>
            <w:r w:rsidRPr="00B40C4C">
              <w:t>29,6</w:t>
            </w:r>
          </w:p>
        </w:tc>
        <w:tc>
          <w:tcPr>
            <w:tcW w:w="680" w:type="dxa"/>
            <w:tcBorders>
              <w:top w:val="nil"/>
              <w:left w:val="nil"/>
              <w:bottom w:val="single" w:sz="4" w:space="0" w:color="000000"/>
              <w:right w:val="nil"/>
            </w:tcBorders>
            <w:tcMar>
              <w:top w:w="80" w:type="dxa"/>
              <w:left w:w="43" w:type="dxa"/>
              <w:bottom w:w="20" w:type="dxa"/>
              <w:right w:w="43" w:type="dxa"/>
            </w:tcMar>
            <w:vAlign w:val="bottom"/>
          </w:tcPr>
          <w:p w14:paraId="74B43CD2" w14:textId="77777777" w:rsidR="0089264D" w:rsidRPr="00B40C4C" w:rsidRDefault="0089264D" w:rsidP="0097563E">
            <w:pPr>
              <w:jc w:val="right"/>
            </w:pPr>
            <w:r w:rsidRPr="00B40C4C">
              <w:t xml:space="preserve"> </w:t>
            </w:r>
          </w:p>
        </w:tc>
        <w:tc>
          <w:tcPr>
            <w:tcW w:w="700" w:type="dxa"/>
            <w:tcBorders>
              <w:top w:val="nil"/>
              <w:left w:val="nil"/>
              <w:bottom w:val="single" w:sz="4" w:space="0" w:color="000000"/>
              <w:right w:val="nil"/>
            </w:tcBorders>
            <w:tcMar>
              <w:top w:w="80" w:type="dxa"/>
              <w:left w:w="43" w:type="dxa"/>
              <w:bottom w:w="20" w:type="dxa"/>
              <w:right w:w="43" w:type="dxa"/>
            </w:tcMar>
            <w:vAlign w:val="bottom"/>
          </w:tcPr>
          <w:p w14:paraId="418E2A6B" w14:textId="77777777" w:rsidR="0089264D" w:rsidRPr="00B40C4C" w:rsidRDefault="0089264D" w:rsidP="0097563E">
            <w:pPr>
              <w:jc w:val="right"/>
            </w:pPr>
            <w:r w:rsidRPr="00B40C4C">
              <w:t xml:space="preserve"> </w:t>
            </w:r>
          </w:p>
        </w:tc>
        <w:tc>
          <w:tcPr>
            <w:tcW w:w="680" w:type="dxa"/>
            <w:tcBorders>
              <w:top w:val="nil"/>
              <w:left w:val="nil"/>
              <w:bottom w:val="single" w:sz="4" w:space="0" w:color="000000"/>
              <w:right w:val="nil"/>
            </w:tcBorders>
            <w:tcMar>
              <w:top w:w="80" w:type="dxa"/>
              <w:left w:w="43" w:type="dxa"/>
              <w:bottom w:w="20" w:type="dxa"/>
              <w:right w:w="43" w:type="dxa"/>
            </w:tcMar>
            <w:vAlign w:val="bottom"/>
          </w:tcPr>
          <w:p w14:paraId="05FE1488" w14:textId="77777777" w:rsidR="0089264D" w:rsidRPr="00B40C4C" w:rsidRDefault="0089264D" w:rsidP="0097563E">
            <w:pPr>
              <w:jc w:val="right"/>
            </w:pPr>
            <w:r w:rsidRPr="00B40C4C">
              <w:t xml:space="preserve"> </w:t>
            </w:r>
          </w:p>
        </w:tc>
      </w:tr>
    </w:tbl>
    <w:p w14:paraId="02707770" w14:textId="77777777" w:rsidR="0089264D" w:rsidRPr="00B40C4C" w:rsidRDefault="0089264D" w:rsidP="00EC71B8">
      <w:pPr>
        <w:pStyle w:val="tabell-noter"/>
        <w:rPr>
          <w:rStyle w:val="skrift-hevet"/>
        </w:rPr>
      </w:pPr>
      <w:r w:rsidRPr="00B40C4C">
        <w:rPr>
          <w:rStyle w:val="skrift-hevet"/>
        </w:rPr>
        <w:t>1</w:t>
      </w:r>
      <w:r w:rsidRPr="00B40C4C">
        <w:tab/>
      </w:r>
      <w:r w:rsidRPr="00B40C4C">
        <w:rPr>
          <w:rStyle w:val="kursiv"/>
        </w:rPr>
        <w:t xml:space="preserve">Internasjonal bistand </w:t>
      </w:r>
      <w:r w:rsidRPr="00B40C4C">
        <w:t>inkluderer ikke bevilgninger som regnes som bistand under andre departementer enn Utenriksdepartementet, herunder klima- og skogsatsingen under Klima- og miljødepartementet. Utgiftsområdet inkluderer heller ikke ODA-godkjente flyktningutgifter i Norge og kapitaltransaksjoner (kapital til Norfund/Klimainvesteringsfondet). Utgifter til administrasjon som fra 2025 er gått inn i Utenriksdepartementets driftsbevilgninger, er korrigert for og i tabellen presentert under internasjonal bistand.</w:t>
      </w:r>
    </w:p>
    <w:p w14:paraId="2FA2A974" w14:textId="77777777" w:rsidR="0089264D" w:rsidRPr="00B40C4C" w:rsidRDefault="0089264D" w:rsidP="009137DA">
      <w:pPr>
        <w:pStyle w:val="tabell-noter"/>
        <w:rPr>
          <w:rStyle w:val="skrift-hevet"/>
        </w:rPr>
      </w:pPr>
      <w:r w:rsidRPr="00B40C4C">
        <w:rPr>
          <w:rStyle w:val="skrift-hevet"/>
        </w:rPr>
        <w:t>2</w:t>
      </w:r>
      <w:r w:rsidRPr="00B40C4C">
        <w:tab/>
      </w:r>
      <w:r w:rsidRPr="00B40C4C">
        <w:rPr>
          <w:rStyle w:val="kursiv"/>
        </w:rPr>
        <w:t xml:space="preserve">Forsvarsformål </w:t>
      </w:r>
      <w:r w:rsidRPr="00B40C4C">
        <w:t>er her definert annerledes enn ved rapportering til NATO. Blant annet er ikke bevilgninger til anskaffelsen av nye redningshelikoptre inkludert i tabellen.</w:t>
      </w:r>
    </w:p>
    <w:p w14:paraId="0E4B8F9A" w14:textId="77777777" w:rsidR="0089264D" w:rsidRPr="00B40C4C" w:rsidRDefault="0089264D" w:rsidP="009137DA">
      <w:pPr>
        <w:pStyle w:val="tabell-noter"/>
        <w:rPr>
          <w:rStyle w:val="skrift-hevet"/>
        </w:rPr>
      </w:pPr>
      <w:r w:rsidRPr="00B40C4C">
        <w:rPr>
          <w:rStyle w:val="skrift-hevet"/>
        </w:rPr>
        <w:t>3</w:t>
      </w:r>
      <w:r w:rsidRPr="00B40C4C">
        <w:rPr>
          <w:rStyle w:val="skrift-hevet"/>
        </w:rPr>
        <w:tab/>
      </w:r>
      <w:r w:rsidRPr="00B40C4C">
        <w:t>Politikkområdet omfatter utgifter til klima- og miljøtiltak kun på Klima- og miljødepartementets områder.</w:t>
      </w:r>
    </w:p>
    <w:p w14:paraId="03D0C3DE" w14:textId="77777777" w:rsidR="0089264D" w:rsidRPr="00B40C4C" w:rsidRDefault="0089264D" w:rsidP="009137DA">
      <w:pPr>
        <w:pStyle w:val="tabell-noter"/>
        <w:rPr>
          <w:rStyle w:val="skrift-hevet"/>
        </w:rPr>
      </w:pPr>
      <w:r w:rsidRPr="00B40C4C">
        <w:rPr>
          <w:rStyle w:val="skrift-hevet"/>
        </w:rPr>
        <w:t xml:space="preserve">4 </w:t>
      </w:r>
      <w:r w:rsidRPr="00B40C4C">
        <w:tab/>
        <w:t>Realvekst i kommunesektoren omtales i Nasjonalbudsjettet 2025, avsnitt 3.1.4.</w:t>
      </w:r>
    </w:p>
    <w:p w14:paraId="7AF6C29C" w14:textId="77777777" w:rsidR="0089264D" w:rsidRPr="00B40C4C" w:rsidRDefault="0089264D" w:rsidP="009137DA">
      <w:pPr>
        <w:pStyle w:val="Kilde"/>
      </w:pPr>
      <w:r w:rsidRPr="00B40C4C">
        <w:t>Kilde: Finansdepartementet.</w:t>
      </w:r>
    </w:p>
    <w:p w14:paraId="6794C5E4" w14:textId="77777777" w:rsidR="0089264D" w:rsidRPr="00B40C4C" w:rsidRDefault="0089264D" w:rsidP="009137DA">
      <w:r w:rsidRPr="00B40C4C">
        <w:t xml:space="preserve">Innenfor området </w:t>
      </w:r>
      <w:r w:rsidRPr="00B40C4C">
        <w:rPr>
          <w:rStyle w:val="kursiv"/>
        </w:rPr>
        <w:t xml:space="preserve">kultur og likestilling </w:t>
      </w:r>
      <w:r w:rsidRPr="00B40C4C">
        <w:t>var det en sterk vekst i perioden 2017 til 2021, som skyldes ekstraordinære bevilgninger i forbindelse med pandemien. Fra 2021 til 2024 var det en gjennomsnittlig årlig nedgang, blant annet som følge av utfasing av tiltak etter pandemien. Samlet er ressursinnsatsen på området økt etter 2017, selv etter den nevnte utfasingen. Det er beregnet en realvekst på 3,1 pst. neste år. Bevilgningsøkninger til merverdiavgiftskompensasjon til frivillige organisasjoner, musikk- og scenekunstinstitusjoner, Nasjonalbiblioteket og nasjonale kulturbygg forklarer mye av denne veksten.</w:t>
      </w:r>
    </w:p>
    <w:p w14:paraId="5178B955" w14:textId="77777777" w:rsidR="0089264D" w:rsidRPr="00B40C4C" w:rsidRDefault="0089264D" w:rsidP="009137DA">
      <w:r w:rsidRPr="00B40C4C">
        <w:t xml:space="preserve">Bevilgningene til </w:t>
      </w:r>
      <w:r w:rsidRPr="00B40C4C">
        <w:rPr>
          <w:rStyle w:val="kursiv"/>
        </w:rPr>
        <w:t xml:space="preserve">rettsvesen og beredskap </w:t>
      </w:r>
      <w:r w:rsidRPr="00B40C4C">
        <w:t>har siden 2017 hatt en årlig realvekst på 1,4 pst. som blant annet skyldes investeringer i landsdekkende nødnett, redningshelikoptre, politihelikoptre, nytt beredskapssenter for politiet og sikrede datasentre i justissektoren, samt økt bevilgning til politiet. I motsatt retning trekker blant annet virkningene av at refusjoner til kommunene og statsforvalterne for ordningen med karantenehotell falt bort etter pandemien. I perioden 2021–2024 er den årlige realveksten økt sammenlignet med tidligere. Dette skyldes blant annet at det siden 2022 har blitt iverksatt flere tiltak i møte med krigen i Ukraina, og at sikkerhet og beredskap generelt har vært høyt prioritert. Bevilgninger til politi og sivile beredskapsaktører er økt.</w:t>
      </w:r>
      <w:r w:rsidRPr="00B40C4C">
        <w:rPr>
          <w:rStyle w:val="Fotnotereferanse"/>
        </w:rPr>
        <w:footnoteReference w:id="3"/>
      </w:r>
      <w:r w:rsidRPr="00B40C4C">
        <w:t xml:space="preserve"> </w:t>
      </w:r>
      <w:r w:rsidRPr="00B40C4C">
        <w:lastRenderedPageBreak/>
        <w:t>Realveksten mellom 2024 og 2025 må sees i sammenheng med Revidert nasjonalbudsjett 2024 hvor bevilgningene til politi og rettssikkerhet økt betydelig.</w:t>
      </w:r>
    </w:p>
    <w:p w14:paraId="1F6AD53C" w14:textId="77777777" w:rsidR="0089264D" w:rsidRPr="00B40C4C" w:rsidRDefault="0089264D" w:rsidP="009137DA">
      <w:pPr>
        <w:rPr>
          <w:rStyle w:val="kursiv"/>
        </w:rPr>
      </w:pPr>
      <w:r w:rsidRPr="00B40C4C">
        <w:rPr>
          <w:rStyle w:val="kursiv"/>
        </w:rPr>
        <w:t>Utgiftene på utlendingsområdet</w:t>
      </w:r>
      <w:r w:rsidRPr="00B40C4C">
        <w:rPr>
          <w:rStyle w:val="Fotnotereferanse"/>
        </w:rPr>
        <w:footnoteReference w:id="4"/>
      </w:r>
      <w:r w:rsidRPr="00B40C4C">
        <w:t xml:space="preserve"> varierer fra år til år fordi tilstrømningen av asylsøkere varierer. Det store antallet ankomster høsten 2015 medførte spesielt høye utgifter på området i perioden 2015 til 2017 og en nedgang i etterkant. Bevilgningsnivået fra 2021 til 2024 har igjen økt kraftig som følge av ankomster fra Ukraina. Fra 2024 til 2025 anslås en svak reduksjon i utgiftene ved at utgiftene til asylmottak og integreringstilskudd går ned, mens blant annet utgiftene tilskudd ved bosetting av enslige, mindreårige flyktninger øker.</w:t>
      </w:r>
    </w:p>
    <w:p w14:paraId="60833317" w14:textId="015A9C1E" w:rsidR="0089264D" w:rsidRPr="00B40C4C" w:rsidRDefault="006A7B2F" w:rsidP="009137DA">
      <w:r>
        <w:rPr>
          <w:noProof/>
          <w14:ligatures w14:val="standardContextual"/>
        </w:rPr>
        <w:drawing>
          <wp:inline distT="0" distB="0" distL="0" distR="0" wp14:anchorId="0C23CF8B" wp14:editId="10EC6C49">
            <wp:extent cx="6083935" cy="3594735"/>
            <wp:effectExtent l="0" t="0" r="0" b="5715"/>
            <wp:docPr id="599415946" name="Bilde 2" descr="Et bilde som inneholder tekst, skjermbilde,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15946" name="Bilde 2" descr="Et bilde som inneholder tekst, skjermbilde, line, nummer&#10;&#10;Automatisk generert beskrivelse"/>
                    <pic:cNvPicPr/>
                  </pic:nvPicPr>
                  <pic:blipFill>
                    <a:blip r:embed="rId10"/>
                    <a:stretch>
                      <a:fillRect/>
                    </a:stretch>
                  </pic:blipFill>
                  <pic:spPr>
                    <a:xfrm>
                      <a:off x="0" y="0"/>
                      <a:ext cx="6083935" cy="3594735"/>
                    </a:xfrm>
                    <a:prstGeom prst="rect">
                      <a:avLst/>
                    </a:prstGeom>
                  </pic:spPr>
                </pic:pic>
              </a:graphicData>
            </a:graphic>
          </wp:inline>
        </w:drawing>
      </w:r>
    </w:p>
    <w:p w14:paraId="244BE075" w14:textId="77777777" w:rsidR="0089264D" w:rsidRPr="00B40C4C" w:rsidRDefault="0089264D" w:rsidP="009137DA">
      <w:pPr>
        <w:pStyle w:val="figur-tittel"/>
      </w:pPr>
      <w:r w:rsidRPr="00B40C4C">
        <w:t>Statsbudsjettets utgifter i 2025. Mrd. kroner</w:t>
      </w:r>
    </w:p>
    <w:p w14:paraId="0DEEBFF3" w14:textId="77777777" w:rsidR="0089264D" w:rsidRPr="00B40C4C" w:rsidRDefault="0089264D" w:rsidP="009137DA">
      <w:pPr>
        <w:pStyle w:val="Kilde"/>
      </w:pPr>
      <w:r w:rsidRPr="00B40C4C">
        <w:t>Kilde: Finansdepartementet.</w:t>
      </w:r>
    </w:p>
    <w:p w14:paraId="1B467FC8" w14:textId="77777777" w:rsidR="0089264D" w:rsidRPr="00B40C4C" w:rsidRDefault="0089264D" w:rsidP="009137DA">
      <w:r w:rsidRPr="00B40C4C">
        <w:t xml:space="preserve">Området </w:t>
      </w:r>
      <w:r w:rsidRPr="00B40C4C">
        <w:rPr>
          <w:rStyle w:val="kursiv"/>
        </w:rPr>
        <w:t>kommunal- og distriktsformål utenom rammetilskudd til kommunesektoren</w:t>
      </w:r>
      <w:r w:rsidRPr="00B40C4C">
        <w:rPr>
          <w:rStyle w:val="Fotnotereferanse"/>
        </w:rPr>
        <w:footnoteReference w:id="5"/>
      </w:r>
      <w:r w:rsidRPr="00B40C4C">
        <w:rPr>
          <w:rStyle w:val="kursiv"/>
        </w:rPr>
        <w:t xml:space="preserve"> </w:t>
      </w:r>
      <w:r w:rsidRPr="00B40C4C">
        <w:t xml:space="preserve">omfatter distriktsutvikling og regional utvikling, samiske forhold og nasjonale minoriteter og bolig- og bomiljøtiltak. Nedgangen i 2025 skyldes i hovedsak utfasing av kompensasjon for delingskostnader for kommuner og fylkeskommuner samt avvikling av tilskudd til utleieboliger, mens nedgangen i perioden 2021 til 2024 har sammenheng med utfasing av den kommunale </w:t>
      </w:r>
      <w:r w:rsidRPr="00B40C4C">
        <w:lastRenderedPageBreak/>
        <w:t>kompensasjonsordningen til lokale virksomheter under pandemien.</w:t>
      </w:r>
      <w:r w:rsidRPr="00B40C4C">
        <w:rPr>
          <w:rStyle w:val="Fotnotereferanse"/>
        </w:rPr>
        <w:footnoteReference w:id="6"/>
      </w:r>
      <w:r w:rsidRPr="00B40C4C">
        <w:t xml:space="preserve"> Kategorien omfatter ikke rammetilskuddene til kommunesektoren, som utgjør en betydelig andel av kommunal- og distriktsdepartementets budsjett.</w:t>
      </w:r>
      <w:r w:rsidRPr="00B40C4C">
        <w:rPr>
          <w:rStyle w:val="Fotnotereferanse"/>
        </w:rPr>
        <w:footnoteReference w:id="7"/>
      </w:r>
      <w:r w:rsidRPr="00B40C4C">
        <w:t xml:space="preserve"> I 2025 foreslår regjeringen en realvekst i kommunesektorens frie inntekter på 6,8 mrd. kroner, tilsvarende 1,3 pst.</w:t>
      </w:r>
    </w:p>
    <w:p w14:paraId="7AA0DF77" w14:textId="77777777" w:rsidR="0089264D" w:rsidRPr="00B40C4C" w:rsidRDefault="0089264D" w:rsidP="009137DA">
      <w:r w:rsidRPr="00B40C4C">
        <w:t xml:space="preserve">Digitaliserings- og forvaltningsområdet ble skilt ut fra området </w:t>
      </w:r>
      <w:r w:rsidRPr="00B40C4C">
        <w:rPr>
          <w:rStyle w:val="kursiv"/>
        </w:rPr>
        <w:t xml:space="preserve">kommunal- og distriktsformål </w:t>
      </w:r>
      <w:r w:rsidRPr="00B40C4C">
        <w:t>i år. Området omfatter statsforvalterembetene, forvaltningsutvikling, IT- og ekompolitikk, personvern og statlige byggeprosjekter og eiendomsforvaltning. Utgiftene til disse formålene har økt kraftig siden 2021, etter en realnedgang i perioden 2017 til 2021. Økningen skyldes i hovedsak statlige byggeprosjekter, herunder nytt regjeringskvartal. På grunn av oppstart og ferdigstillelse av byggeprosjekter vil utgiftene til slike prosjekter kunne variere betydelig mellom år.</w:t>
      </w:r>
    </w:p>
    <w:p w14:paraId="08A9C0D6" w14:textId="77777777" w:rsidR="0089264D" w:rsidRPr="00B40C4C" w:rsidRDefault="0089264D" w:rsidP="009137DA">
      <w:r w:rsidRPr="00B40C4C">
        <w:t xml:space="preserve">Utgiftsområdet </w:t>
      </w:r>
      <w:r w:rsidRPr="00B40C4C">
        <w:rPr>
          <w:rStyle w:val="kursiv"/>
        </w:rPr>
        <w:t>arbeid og sosiale formål</w:t>
      </w:r>
      <w:r w:rsidRPr="00B40C4C">
        <w:t xml:space="preserve"> viser en stor økning fra 2024 til 2025 på 12,2 pst. Dette skyldes blant annet at bevilgningen til arbeidsmarkedstiltak og til Nav foreslås økt, i tillegg til økte utgifter til AFP og en vesentlig økning i tilskuddet til Statens pensjonskasse blant annet som følge av flere pensjonister. I perioden mellom 2021 til 2024 var det en nedgang på utgiftsområdet blant annet fordi de midlertidige bevilgningsøkningene til Nav i forbindelse med koronapandemien ble faset ut. Samlet er det en reell økning i bevilgningsnivået på området gjennom perioden 2017 til 2025. Det er korrigert for overføring av Havindustritilsynet (tidligere Petroleumstilsynet) til Energidepartementet i 2023. Folketrygden inngår ikke i dette utgiftsområdet, men omtales i avsnitt 4.5.</w:t>
      </w:r>
    </w:p>
    <w:p w14:paraId="735774BB" w14:textId="77777777" w:rsidR="0089264D" w:rsidRPr="00B40C4C" w:rsidRDefault="0089264D" w:rsidP="009137DA">
      <w:r w:rsidRPr="00B40C4C">
        <w:t xml:space="preserve">Bevilgningene til </w:t>
      </w:r>
      <w:r w:rsidRPr="00B40C4C">
        <w:rPr>
          <w:rStyle w:val="kursiv"/>
        </w:rPr>
        <w:t xml:space="preserve">spesialisthelsetjenesten </w:t>
      </w:r>
      <w:r w:rsidRPr="00B40C4C">
        <w:t>anslås samlet til en svak realnedgang fra i år til neste år. Holdes investeringslån utenfor, viser området en reell vekst på 1,5 pst. i 2025.</w:t>
      </w:r>
      <w:r w:rsidRPr="00B40C4C">
        <w:rPr>
          <w:rStyle w:val="Fotnotereferanse"/>
        </w:rPr>
        <w:footnoteReference w:id="8"/>
      </w:r>
      <w:r w:rsidRPr="00B40C4C">
        <w:t xml:space="preserve"> Det er høyere enn i perioden 2021–2024, da bevilgningene reelt økte med 0,5 pst. årlig.</w:t>
      </w:r>
      <w:r w:rsidRPr="00B40C4C">
        <w:rPr>
          <w:rStyle w:val="Fotnotereferanse"/>
        </w:rPr>
        <w:footnoteReference w:id="9"/>
      </w:r>
      <w:r w:rsidRPr="00B40C4C">
        <w:t xml:space="preserve"> Bevilgningen til de regionale helseforetakene øker for å kompensere for behovet som følger av den demografiske utviklingen, og satsing på redusert ventetid, som isolert sett trekker realveksten opp. Samtidig foreslår regjeringen å videreføre flere av bevilgningsøkningene fra Revidert nasjonalbudsjett 2024 som isolert sett gir en uendret realvekst. Bevilgningen til investeringslån reduseres i 2025, hovedsakelig som følge av fremdriften i igangsatte prosjekter. Bevilgningene til investeringslån kan variere mye fra år til år, og utbetaling av investeringslån justeres i takt med fremdriften i prosjektene. Regjeringen forslår også tre nye investeringsprosjekter, men med en lav utbetaling av samlet låneramme i 2025. Betaling av avdrag på investeringslån er trukket fra de samlede utgiftene i tabell 4.1.</w:t>
      </w:r>
    </w:p>
    <w:p w14:paraId="7D262377" w14:textId="77777777" w:rsidR="0089264D" w:rsidRPr="00B40C4C" w:rsidRDefault="0089264D" w:rsidP="009137DA">
      <w:r w:rsidRPr="00B40C4C">
        <w:t xml:space="preserve">Området </w:t>
      </w:r>
      <w:r w:rsidRPr="00B40C4C">
        <w:rPr>
          <w:rStyle w:val="kursiv"/>
        </w:rPr>
        <w:t xml:space="preserve">Andre helseformål </w:t>
      </w:r>
      <w:r w:rsidRPr="00B40C4C">
        <w:t xml:space="preserve">består av tiltak for folkehelsen, helseforvaltning, støtte til helse- og omsorgstjenester i kommunene, tannhelse og oppbygging av kunnskap og kompetanse. Nedgangen i 2025 skyldes i hovedsak en forventet utvikling i prosjekter og flytting av midler til </w:t>
      </w:r>
      <w:r w:rsidRPr="00B40C4C">
        <w:lastRenderedPageBreak/>
        <w:t>andre departementer, blant annet i forbindelse med opprettelsen av et voksenvaksinasjonsprogram som det ikke er korrigert for i tallene. Fra 2021 til 2024 reduseres bevilgningen i gjennomsnitt årlig med 15,3 pst. Nedgangen skyldes utfasing av ekstraordinære bevilgninger i 2021, 2022 og 2023 som følge av pandemien, herunder bevilgninger til vaksine mot covid-19 og innkjøp av hurtigtester.</w:t>
      </w:r>
    </w:p>
    <w:p w14:paraId="3B2B7E0C" w14:textId="77777777" w:rsidR="0089264D" w:rsidRPr="00B40C4C" w:rsidRDefault="0089264D" w:rsidP="009137DA">
      <w:r w:rsidRPr="00B40C4C">
        <w:t xml:space="preserve">Området </w:t>
      </w:r>
      <w:r w:rsidRPr="00B40C4C">
        <w:rPr>
          <w:rStyle w:val="kursiv"/>
        </w:rPr>
        <w:t>barn, familie, tros- og livssynssamfunn</w:t>
      </w:r>
      <w:r w:rsidRPr="00B40C4C">
        <w:rPr>
          <w:rStyle w:val="Fotnotereferanse"/>
        </w:rPr>
        <w:footnoteReference w:id="10"/>
      </w:r>
      <w:r w:rsidRPr="00B40C4C">
        <w:t xml:space="preserve"> omfatter barne- og familievern, barnetrygd, kontantstøtte og tiltak innen tros- og livssynssamfunn. Mens utbetalingene av barnetrygd ventes å øke neste år, faller utbetalingene av kontantstøtte. Økte utgifter til barnetrygden i 2023, 2024 og 2025 skyldes økte satser i 2020, 2021, 2023 (herunder omlegging av særfradraget for enslige forsørgere) og i 2024. Antallet mottakere av barnetrygd har vært stabil i samme periode. Utgiftene til kontantstøtten har gått ned og må sees i sammenheng med endringer i ordningen fra august 2024, og at færre benytter seg av ordningen. Utgiftene til tilskudd til tros- og livssynssamfunn har økt betydelig fordi staten i 2021 overtok ansvaret for den kommunale delen av tilskudd til tros- og livssynssamfunn, tidligere finansiert gjennom kommunenes rammetilskudd, og på grunn av endringer i medlemstall samt ny lov om tros- og livssynssamfunn. Utgiftene på dette området har også økt siden 2023 som følge av bevaringsstrategi for kulturhistorisk verdifulle kirkebygg. Utgifter til statlige barnevernstiltak har økt i senere år, blant annet som følge av økte priser på tiltak, dette gjelder særlig mellom 2024 og 2025.</w:t>
      </w:r>
    </w:p>
    <w:p w14:paraId="0E8F68E8" w14:textId="77777777" w:rsidR="0089264D" w:rsidRPr="00B40C4C" w:rsidRDefault="0089264D" w:rsidP="009137DA">
      <w:r w:rsidRPr="00B40C4C">
        <w:t xml:space="preserve">Området </w:t>
      </w:r>
      <w:r w:rsidRPr="00B40C4C">
        <w:rPr>
          <w:rStyle w:val="kursiv"/>
        </w:rPr>
        <w:t xml:space="preserve">næring og fiskeri </w:t>
      </w:r>
      <w:r w:rsidRPr="00B40C4C">
        <w:t>viser en nedgang neste år, blant annet knyttet til engangsbevilgning i 2024 til tapsavsetning for grønn industrifinansiering i Innovasjon Norge og at det ikke bevilges ytterligere risikokapital til Investinor AS. Den årlige, gjennomsnittlige realnedgangen i perioden 2021–2024 skyldes i hovedsak utfasing av midlertidige støtteordninger fra koronapandemien.</w:t>
      </w:r>
    </w:p>
    <w:p w14:paraId="2EB837E4" w14:textId="77777777" w:rsidR="0089264D" w:rsidRPr="00B40C4C" w:rsidRDefault="0089264D" w:rsidP="009137DA">
      <w:r w:rsidRPr="00B40C4C">
        <w:t xml:space="preserve">Området </w:t>
      </w:r>
      <w:r w:rsidRPr="00B40C4C">
        <w:rPr>
          <w:rStyle w:val="kursiv"/>
        </w:rPr>
        <w:t xml:space="preserve">landbruk og mat </w:t>
      </w:r>
      <w:r w:rsidRPr="00B40C4C">
        <w:t>gjelder i hovedsak bevilgninger i forbindelse med jordbruksavtalen. Budsjettstøtten over jordbruksavtalen har økt markant de seneste årene. Lavere anslag for utbetalinger gjennom ordningen for tilskudd ved produksjonssvikt bidrar til å trekke ned realveksten mellom 2024 og 2025. Samlet støtte til landbruket fremkommer ikke alene på utgiftssiden av budsjettet. Støtten føres også ved hjelp av importvernet for landbruksvarer og skattefordeler gjennom jordbruksfradraget.</w:t>
      </w:r>
    </w:p>
    <w:p w14:paraId="6C44F4BA" w14:textId="77777777" w:rsidR="0089264D" w:rsidRPr="00B40C4C" w:rsidRDefault="0089264D" w:rsidP="009137DA">
      <w:r w:rsidRPr="00B40C4C">
        <w:t xml:space="preserve">Området </w:t>
      </w:r>
      <w:r w:rsidRPr="00B40C4C">
        <w:rPr>
          <w:rStyle w:val="kursiv"/>
        </w:rPr>
        <w:t>energiformål, inklusiv strømstønad (eksklusiv statlig petroleumsvirksomhet)</w:t>
      </w:r>
      <w:r w:rsidRPr="00B40C4C">
        <w:t xml:space="preserve"> omfatter Sokkeldirektoratet, Norges vassdrags- og energidirektorat, overføring til Norges forskningsråd over Energidepartementets budsjett og tiltak for å fremme CO</w:t>
      </w:r>
      <w:r w:rsidRPr="00B40C4C">
        <w:rPr>
          <w:rStyle w:val="skrift-senket"/>
        </w:rPr>
        <w:t>2</w:t>
      </w:r>
      <w:r w:rsidRPr="00B40C4C">
        <w:t>-håndtering. Havindustritilsynet er fra 2023 overført fra Arbeids- og inkluderingsdepartementet. Økningen i 2025 fra 2024 skyldes økte anslag for utgifter til CO</w:t>
      </w:r>
      <w:r w:rsidRPr="00B40C4C">
        <w:rPr>
          <w:rStyle w:val="skrift-senket"/>
        </w:rPr>
        <w:t>2</w:t>
      </w:r>
      <w:r w:rsidRPr="00B40C4C">
        <w:t>-håndtering gjennom statens bidrag til Langskip. Den midlertidige strømstønadsordningen for husholdninger og borettslag som ble etablert i 2022, forklarer i hovedsak den store økningen i perioden 2021 til 2024.</w:t>
      </w:r>
    </w:p>
    <w:p w14:paraId="2C6D67AD" w14:textId="77777777" w:rsidR="0089264D" w:rsidRPr="00B40C4C" w:rsidRDefault="0089264D" w:rsidP="009137DA">
      <w:r w:rsidRPr="00B40C4C">
        <w:lastRenderedPageBreak/>
        <w:t xml:space="preserve">Utgiftene til </w:t>
      </w:r>
      <w:r w:rsidRPr="00B40C4C">
        <w:rPr>
          <w:rStyle w:val="kursiv"/>
        </w:rPr>
        <w:t>vei- og jernbaneformål</w:t>
      </w:r>
      <w:r w:rsidRPr="00B40C4C">
        <w:rPr>
          <w:rStyle w:val="Fotnotereferanse"/>
        </w:rPr>
        <w:footnoteReference w:id="11"/>
      </w:r>
      <w:r w:rsidRPr="00B40C4C">
        <w:rPr>
          <w:rStyle w:val="kursiv"/>
        </w:rPr>
        <w:t xml:space="preserve"> </w:t>
      </w:r>
      <w:r w:rsidRPr="00B40C4C">
        <w:t>viser en reell utgiftsøkning på 1,9 pst. fra i år til neste år. Utgiftene til vegformål i 2025 øker med 4,1 pst., mens jernbaneformål reduseres med 1,2 pst. Reduksjonen under jernbaneformål skyldes i hovedsak redusert planlegging av nye effektpakker og igangsetting av færre store infrastrukturprosjekter enn tidligere år. For vegformål henger økningen i hovedsak sammen med økte utgifter til OPS-prosjekter og riksveginvesteringer. Det er i tallene korrigert for innlemming av øremerkede tilskudd i fylkeskommunenes rammetilskudd.</w:t>
      </w:r>
    </w:p>
    <w:p w14:paraId="7C2F2518" w14:textId="77777777" w:rsidR="0089264D" w:rsidRPr="00B40C4C" w:rsidRDefault="0089264D" w:rsidP="009137DA">
      <w:r w:rsidRPr="00B40C4C">
        <w:t xml:space="preserve">Det har vært høy realvekst i </w:t>
      </w:r>
      <w:r w:rsidRPr="00B40C4C">
        <w:rPr>
          <w:rStyle w:val="kursiv"/>
        </w:rPr>
        <w:t xml:space="preserve">andre samferdselsformål </w:t>
      </w:r>
      <w:r w:rsidRPr="00B40C4C">
        <w:t>i perioden 2017 til 2025. Økningene i 2024 og 2025 skyldes i hovedsak økt tilskudd til Avinor til bygging av nye lufthavner i Bodø og Mo i Rana samt halverte maksimaltakster og økt kapasitet på flyrutene staten kjøper på kortbanenettet (FOT-rutene).</w:t>
      </w:r>
    </w:p>
    <w:p w14:paraId="37AF1456" w14:textId="77777777" w:rsidR="0089264D" w:rsidRPr="00B40C4C" w:rsidRDefault="0089264D" w:rsidP="009137DA">
      <w:r w:rsidRPr="00B40C4C">
        <w:t xml:space="preserve">Utgiftene til </w:t>
      </w:r>
      <w:r w:rsidRPr="00B40C4C">
        <w:rPr>
          <w:rStyle w:val="kursiv"/>
        </w:rPr>
        <w:t>forsvarsformål</w:t>
      </w:r>
      <w:r w:rsidRPr="00B40C4C">
        <w:t xml:space="preserve"> er økt kraftig de senere årene. Økningen siden 2021 skyldes opprettelse av Nansen-programmet for militær og sivil støtte til Ukraina, opptrapping av forsvarsbudsjettet i tråd med foregående langtidsplan, tiltak for økte ambisjoner ut over langtidsplanen og økte utgifter som følge av valutajustering av investeringskostnader. Økningen fra 2024 skyldes i hovedsak en opptrapping av forsvarsbudsjettet med 15,5 mrd. kroner i tråd med de økonomiske rammene i ny langtidsplan. I tillegg foreslås forsvarsbudsjettet økt blant annet for å gjenanskaffe donert materiell til Ukraina og gjennomføre prosjekt for nytt hovedbygg på Jan Mayen. Realveksten mellom 2024 og 2025 må sees i sammenheng med Revidert nasjonalbudsjett 2024 hvor forsvarsbudsjettet ble økt med over 13 mrd. kroner.</w:t>
      </w:r>
    </w:p>
    <w:p w14:paraId="52AC0294" w14:textId="77777777" w:rsidR="0089264D" w:rsidRPr="00B40C4C" w:rsidRDefault="0089264D" w:rsidP="009137DA">
      <w:r w:rsidRPr="00B40C4C">
        <w:t xml:space="preserve">Utgifter til utgiftsområdet </w:t>
      </w:r>
      <w:r w:rsidRPr="00B40C4C">
        <w:rPr>
          <w:rStyle w:val="kursiv"/>
        </w:rPr>
        <w:t xml:space="preserve">klima- og miljø </w:t>
      </w:r>
      <w:r w:rsidRPr="00B40C4C">
        <w:t>omfatter tiltak under Klima- og miljødepartementet. Det har vært en betydelig vekst i utgiftene de seneste årene, blant annet som følge av økte overføringer til Klima- og energifondet som forvaltes av Enova, økte bevilgninger til CO</w:t>
      </w:r>
      <w:r w:rsidRPr="00B40C4C">
        <w:rPr>
          <w:rStyle w:val="skrift-senket"/>
        </w:rPr>
        <w:t>2</w:t>
      </w:r>
      <w:r w:rsidRPr="00B40C4C">
        <w:t>-kompensasjonsordningen for industrien og til det internasjonale Klima- og skoginitiativet. Utgifter til klima- og miljøtiltak under andre departementer er ikke medregnet. Utgiftene i denne kategorien gir derfor ikke et fullstendig uttrykk for de samlede prioriteringene av norsk klima- og miljøpolitikk på utgiftssiden. Klima- og miljøpolitikken føres dessuten i stor grad ved hjelp av skatter, avgifter, kvoter og reguleringer.</w:t>
      </w:r>
    </w:p>
    <w:p w14:paraId="2BEBD1B7" w14:textId="77777777" w:rsidR="0089264D" w:rsidRPr="00B40C4C" w:rsidRDefault="0089264D" w:rsidP="009137DA">
      <w:r w:rsidRPr="00B40C4C">
        <w:t xml:space="preserve">Utgiftsområdet </w:t>
      </w:r>
      <w:r w:rsidRPr="00B40C4C">
        <w:rPr>
          <w:rStyle w:val="kursiv"/>
        </w:rPr>
        <w:t xml:space="preserve">statlig administrasjon, EØS-finansieringsordningene mv. </w:t>
      </w:r>
      <w:r w:rsidRPr="00B40C4C">
        <w:t>omfatter i hovedsak utgifter til Kongehuset, Stortinget, regjeringen, administrasjonen av departementene og deler av budsjettene til Utenriksdepartementet og Finansdepartementet som har karakter av fellesadministrasjon, herunder EØS-finansieringsordningene. Bevilgningene til EØS-finansieringsordningene reduseres nominelt fra 2,7 mrd. kroner i 2024 til 0,6 mrd. kroner i 2025, tilsvarende en reell nedgang på 77,3 pst. Bevilgningen til EØS-finansieringsordningene varierer mye, og den store reduksjonen er knyttet til at de regulære programmene ble avsluttet i 2024. Ny avtale om EØS-midler ble nylig undertegnet, og forhandlinger om programinnretning i mottakerlandene igangsettes. Utenom EØS-finansieringsordningene er det en reell nedgang neste år på om lag 0,4 pst., mens den årlige økningen over perioden 2021 – 2024 var gjennomsnittlig 1,3 pst.</w:t>
      </w:r>
    </w:p>
    <w:p w14:paraId="10D92D2E" w14:textId="77777777" w:rsidR="0089264D" w:rsidRPr="00B40C4C" w:rsidRDefault="0089264D" w:rsidP="009137DA">
      <w:r w:rsidRPr="00B40C4C">
        <w:lastRenderedPageBreak/>
        <w:t xml:space="preserve">Tabell 4.1 viser nominelle tall for </w:t>
      </w:r>
      <w:r w:rsidRPr="00B40C4C">
        <w:rPr>
          <w:rStyle w:val="kursiv"/>
        </w:rPr>
        <w:t>rammetilskuddene til kommuner og fylkeskommuner</w:t>
      </w:r>
      <w:r w:rsidRPr="00B40C4C">
        <w:t>. Ettersom rammetilskuddene kun er én av flere finansieringskilder for kommuner og fylkeskommuner, er det ikke beregnet realvekst for dette området. Videre kan rammetilskuddene endres betydelig mellom år som følge av innlemming av øremerkede tilskudd og fastsettelsen av skattørene for kommunene og fylkeskommunene. Det er i tabell 4.1 korrigert for store reformer som påvirker nivået på rammetilskuddene, jf. boks 4.2 Rammetilskudd til kommuneforvaltningen. Når en beregner den samlede underliggende realveksten i statsbudsjettet medregnet folketrygden, korrigeres ofte de kommunale rammetilskuddene for skatteendringer som påvirker veksten i kommuneforvaltningens økonomi. Det er ikke korrigert for endringer i skattereglene i tabell 4.1. Kommuneøkonomien omtales utførlig i den årlige kommuneproposisjonen og av Det tekniske beregningsutvalg for kommunal og fylkeskommunal økonomi.</w:t>
      </w:r>
    </w:p>
    <w:p w14:paraId="76A6ED10" w14:textId="77777777" w:rsidR="0089264D" w:rsidRPr="00B40C4C" w:rsidRDefault="0089264D" w:rsidP="009137DA">
      <w:r w:rsidRPr="00B40C4C">
        <w:t xml:space="preserve">Det gis årlig et betydelig beløp i </w:t>
      </w:r>
      <w:r w:rsidRPr="00B40C4C">
        <w:rPr>
          <w:rStyle w:val="kursiv"/>
        </w:rPr>
        <w:t xml:space="preserve">kompensasjon for merverdiavgift </w:t>
      </w:r>
      <w:r w:rsidRPr="00B40C4C">
        <w:t>til kommuner, statlige virksomheter og private. I tabell 4.1 er ikke disse bevilgningene fordelt på formål.</w:t>
      </w:r>
    </w:p>
    <w:p w14:paraId="7CE17738" w14:textId="77777777" w:rsidR="0089264D" w:rsidRPr="00B40C4C" w:rsidRDefault="0089264D" w:rsidP="009137DA">
      <w:r w:rsidRPr="00B40C4C">
        <w:t xml:space="preserve">Utgiftene til </w:t>
      </w:r>
      <w:r w:rsidRPr="00B40C4C">
        <w:rPr>
          <w:rStyle w:val="kursiv"/>
        </w:rPr>
        <w:t xml:space="preserve">renter av statsgjelden </w:t>
      </w:r>
      <w:r w:rsidRPr="00B40C4C">
        <w:t>varierer som følge av statens lånestrategi og endringer i rentenivået. Bevilgningene er et resultat av tekniske forutsetninger om låneopptak og renteutviklingen mer enn prioriteringer i budsjettet. I Norge dekkes det oljekorrigerte underskuddet av en overføring fra Statens pensjonsfond utland. Statsbudsjettets renteutgifter er dermed uavhengig av den oljekorrigerte balansen på statsbudsjettet.</w:t>
      </w:r>
    </w:p>
    <w:p w14:paraId="70A79BA6" w14:textId="77777777" w:rsidR="0089264D" w:rsidRPr="00B40C4C" w:rsidRDefault="0089264D" w:rsidP="009137DA">
      <w:r w:rsidRPr="00B40C4C">
        <w:rPr>
          <w:rStyle w:val="kursiv"/>
        </w:rPr>
        <w:t xml:space="preserve">Statlig petroleumsvirksomhet </w:t>
      </w:r>
      <w:r w:rsidRPr="00B40C4C">
        <w:t>omfatter utgifter til statens direkte økonomiske engasjement (SDØE) og utgifter i forbindelse med disponering av innretninger på kontinentalsokkelen. Utgiftene til petroleumsvirksomheten varierer til dels betydelig mellom år. Det er særlig investeringsutgiftene som varierer mye.</w:t>
      </w:r>
    </w:p>
    <w:p w14:paraId="690B1654" w14:textId="77777777" w:rsidR="0089264D" w:rsidRPr="00B40C4C" w:rsidRDefault="0089264D" w:rsidP="00D100D4">
      <w:pPr>
        <w:pStyle w:val="Overskrift2"/>
      </w:pPr>
      <w:r w:rsidRPr="00B40C4C">
        <w:t>Utvikling i statsbudsjettets utgifter i forhold til BNP-veksten</w:t>
      </w:r>
    </w:p>
    <w:p w14:paraId="69648B6D" w14:textId="77777777" w:rsidR="0089264D" w:rsidRPr="00B40C4C" w:rsidRDefault="0089264D" w:rsidP="009137DA">
      <w:r w:rsidRPr="00B40C4C">
        <w:t>Det vil normalt være vekst i økonomien. Dette avsnittet viser utviklingen i utgiftsområder sammenlignet med den årlige veksten i økonomien ellers, det vil si i hvilken grad utgiftsområdene følger utviklingen i brutto nasjonalprodukt (BNP) for fastlandet. Høyere vekst på et utgiftsområde enn i økonomien generelt kan peke i retning av at området har vært særlig prioritert, men høyere vekst kan også skyldes endringer i sammensetningen i befolkningen eller andre forhold som ikke er politisk bestemt.</w:t>
      </w:r>
    </w:p>
    <w:p w14:paraId="5145B88D" w14:textId="77777777" w:rsidR="0089264D" w:rsidRPr="00B40C4C" w:rsidRDefault="0089264D" w:rsidP="009137DA">
      <w:r w:rsidRPr="00B40C4C">
        <w:t>Figur 4.3 sammenligner gjennomsnittlig årlig vekst for de enkelte utgiftsområdene med veksten i fastlands-BNP i perioden 2017–2025. Fra 2017 til 2025 anslås nå veksten i fastlands-BNP til 13,9 pst. reelt og 53,4 pst. nominelt. I figuren er de samme utgiftsområdene fra avsnitt 4.3 vist etter vekst i mrd. 2025-kroner. Utgiftene er her omregnet med nominell vekst i BNP, og ikke de ulike budsjettdeflatorene. Tallene er derfor sammenlignbare på tvers av utgiftsområder og gir et uttrykk for prioritering av områder på statsbudsjettet. Folketrygden er nærmere omtalt i avsnitt 4.5.</w:t>
      </w:r>
    </w:p>
    <w:p w14:paraId="7AC5DEE6" w14:textId="77777777" w:rsidR="0089264D" w:rsidRPr="00B40C4C" w:rsidRDefault="0089264D" w:rsidP="009137DA">
      <w:r w:rsidRPr="00B40C4C">
        <w:t xml:space="preserve">I perioden er det utgifter til forsvarsformål, andre samferdselsformål, folketrygden, energiformål med strømstønad og klima- og miljøformål som viser størst vekst målt i kroner utover det en vekst tilsvarende fastlands-BNP skulle tilsi. Veksten under forsvar skyldes opptrappingen av forsvarsbudsjettet og opprettelsen av Nansen-programmet for Ukraina, jf. omtale under 4.3. </w:t>
      </w:r>
      <w:r w:rsidRPr="00B40C4C">
        <w:lastRenderedPageBreak/>
        <w:t>Selv med reduserte anslag for strømpriser i 2025 bidrar den midlertidige strømstønadsordningen for husholdninger og borettslag til høy vekst på energiområdet. Under andre samferdselsformål er det særlig kjøp av innenlandske flyruter og tilskudd til Avinor for bygging av nye lufthavner i Mo i Rana og Bodø som trekker opp veksten.</w:t>
      </w:r>
    </w:p>
    <w:p w14:paraId="14050A0E" w14:textId="77777777" w:rsidR="0089264D" w:rsidRPr="00B40C4C" w:rsidRDefault="0089264D" w:rsidP="009137DA">
      <w:r w:rsidRPr="00B40C4C">
        <w:t>De områdene som går mest ned i forhold til veksten i BNP, er kategorien andre helseformål og området statlig administrasjon, EØS-finansieringsordninger mv. Nedgangen for andre helseformål skyldes særlig reduksjon i utgiftene til investeringstilskudd til kommunale omsorgstjenester, og utfasing av forsøk med statlig finansiering av omsorgstjenestene. Ved utfasingen ble finansieringen tilbakeført til rammetilskuddet til deltakerkommunene på Kommunal- og distriktsdepartementets budsjett. Nedgangen for statlig administrasjon, EØS-finansieringsordninger mv skyldes spesielt utbetalingstakten for EØS-finansieringsordningene omtalt over.</w:t>
      </w:r>
    </w:p>
    <w:p w14:paraId="205F6F2A" w14:textId="77777777" w:rsidR="0089264D" w:rsidRPr="00B40C4C" w:rsidRDefault="0089264D" w:rsidP="009137DA">
      <w:r w:rsidRPr="00B40C4C">
        <w:t>Samlet har utgiftssiden på statsbudsjettet vokst mer enn BNP-veksten i perioden. Veksten er finansiert igjennom økt fondsuttak. Ordinære utgifter på statsbudsjettet finansieres av skatte- og avgiftsinntekter og oljeinntekter. Siden 2017 har strukturelle skatter mv. reelt vokst svakere enn trendveksten i fastlands-BNP. Det skyldes blant annet betydelige skatteletter i perioden, samt skattefordeler for null- og lavutslippskjøretøy. Utviklingen i offentlige finanser er nærmere omtalt i kap. 3 i Nasjonalbudsjettet 2025.</w:t>
      </w:r>
    </w:p>
    <w:p w14:paraId="08385AF4" w14:textId="41204439" w:rsidR="0089264D" w:rsidRPr="00B40C4C" w:rsidRDefault="003A3BF2" w:rsidP="009137DA">
      <w:r>
        <w:rPr>
          <w:noProof/>
          <w14:ligatures w14:val="standardContextual"/>
        </w:rPr>
        <w:drawing>
          <wp:inline distT="0" distB="0" distL="0" distR="0" wp14:anchorId="0DE61B3F" wp14:editId="1AE433A1">
            <wp:extent cx="6083935" cy="3594735"/>
            <wp:effectExtent l="0" t="0" r="0" b="5715"/>
            <wp:docPr id="2050090009" name="Bilde 3"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90009" name="Bilde 3" descr="Et bilde som inneholder tekst, skjermbilde, Font, nummer&#10;&#10;Automatisk generert beskrivelse"/>
                    <pic:cNvPicPr/>
                  </pic:nvPicPr>
                  <pic:blipFill>
                    <a:blip r:embed="rId11"/>
                    <a:stretch>
                      <a:fillRect/>
                    </a:stretch>
                  </pic:blipFill>
                  <pic:spPr>
                    <a:xfrm>
                      <a:off x="0" y="0"/>
                      <a:ext cx="6083935" cy="3594735"/>
                    </a:xfrm>
                    <a:prstGeom prst="rect">
                      <a:avLst/>
                    </a:prstGeom>
                  </pic:spPr>
                </pic:pic>
              </a:graphicData>
            </a:graphic>
          </wp:inline>
        </w:drawing>
      </w:r>
    </w:p>
    <w:p w14:paraId="7505FB0F" w14:textId="77777777" w:rsidR="0089264D" w:rsidRPr="00B40C4C" w:rsidRDefault="0089264D" w:rsidP="009137DA">
      <w:pPr>
        <w:pStyle w:val="figur-tittel"/>
      </w:pPr>
      <w:r w:rsidRPr="00B40C4C">
        <w:t>Årlig gjennomsnittlig vekst i statsbudsjettet fra 2017 til 2025 målt mot utviklingen i BNP Fastlands-Norge</w:t>
      </w:r>
      <w:r w:rsidRPr="00B40C4C">
        <w:rPr>
          <w:rStyle w:val="skrift-hevet"/>
        </w:rPr>
        <w:t>1</w:t>
      </w:r>
      <w:r w:rsidRPr="00B40C4C">
        <w:t>. Mrd. 2025-kroner</w:t>
      </w:r>
    </w:p>
    <w:p w14:paraId="017D660A" w14:textId="77777777" w:rsidR="0089264D" w:rsidRPr="00B40C4C" w:rsidRDefault="0089264D" w:rsidP="009137DA">
      <w:pPr>
        <w:pStyle w:val="figur-noter"/>
      </w:pPr>
      <w:r w:rsidRPr="00B40C4C">
        <w:rPr>
          <w:rStyle w:val="skrift-hevet"/>
        </w:rPr>
        <w:t>1</w:t>
      </w:r>
      <w:r w:rsidRPr="00B40C4C">
        <w:tab/>
        <w:t>Figuren viser vekst i statsbudsjettet for de samme områdene som det er beregnet realvekst for i tabell 4.1.</w:t>
      </w:r>
    </w:p>
    <w:p w14:paraId="42C03D36" w14:textId="77777777" w:rsidR="0089264D" w:rsidRPr="00B40C4C" w:rsidRDefault="0089264D" w:rsidP="009137DA">
      <w:pPr>
        <w:pStyle w:val="Kilde"/>
      </w:pPr>
      <w:r w:rsidRPr="00B40C4C">
        <w:t>Kilde: Finansdepartementet.</w:t>
      </w:r>
    </w:p>
    <w:p w14:paraId="63F92791" w14:textId="77777777" w:rsidR="0089264D" w:rsidRPr="00B40C4C" w:rsidRDefault="0089264D" w:rsidP="00D100D4">
      <w:pPr>
        <w:pStyle w:val="Overskrift2"/>
      </w:pPr>
      <w:r w:rsidRPr="00B40C4C">
        <w:lastRenderedPageBreak/>
        <w:t>Realvekst i folketrygdens utgifter</w:t>
      </w:r>
    </w:p>
    <w:p w14:paraId="686FE101" w14:textId="77777777" w:rsidR="0089264D" w:rsidRPr="00B40C4C" w:rsidRDefault="0089264D" w:rsidP="009137DA">
      <w:r w:rsidRPr="00B40C4C">
        <w:t>Utviklingen i folketrygdens utgifter vises i tabell 4.2 og figur 4.4, delt inn etter stønadstype. Dagpenger mv. er ikke inkludert.</w:t>
      </w:r>
    </w:p>
    <w:p w14:paraId="2717E2D1" w14:textId="77777777" w:rsidR="0089264D" w:rsidRPr="00B40C4C" w:rsidRDefault="0089264D" w:rsidP="009137DA">
      <w:r w:rsidRPr="00B40C4C">
        <w:t>Beløpene for perioden 2017–2023 er basert på regnskapstall, mens beløpene for 2024 er anslag på regnskap. For neste år brukes utgiftsanslag som følger av regjeringens budsjettforslag i Gul bok 2025. Utgiftene i 2020–2022 er påvirket av midlertidige regelendringer og andre konsekvenser av koronapandemien. På usikkert grunnlag anslås de midlertidige regelendringene i folketrygden, utenom dagpenger, å ha økt utgiftene med 3,5 mrd. kroner i 2020, 3,1 mrd. kroner i 2021 og 2 mrd. kroner i 2022. Dette gjelder i hovedsak midlertidige særregler for sykepenger, omsorgspenger og arbeidsavklaringspenger. I tillegg økte utgiftene som følge av økt bruk innenfor de ordinære reglene for disse ordningene.</w:t>
      </w:r>
    </w:p>
    <w:p w14:paraId="5A6544A4" w14:textId="77777777" w:rsidR="0089264D" w:rsidRPr="00B40C4C" w:rsidRDefault="0089264D" w:rsidP="009137DA">
      <w:r w:rsidRPr="00B40C4C">
        <w:t>Tall for realvekst i tabellen under illustrerer endringer i utgiftene utover det som skyldes generell prisvekst, lønnsvekst eller andre faste reguleringer som gjelder for de ulike stønadene. Endringer i sykepengeutgiftene skyldes blant annet endringer i fraværstilbøyeligheten og antall sysselsatte. Økningen i utgiftene til alderspensjon skyldes først og fremst flere pensjonister og at nye pensjonister i gjennomsnitt har høyere pensjon enn de som faller fra. For uføretrygd og andre stønader illustrerer tallene hovedsakelig endringer i antall mottakere.</w:t>
      </w:r>
    </w:p>
    <w:p w14:paraId="7A0723D0" w14:textId="77777777" w:rsidR="0089264D" w:rsidRPr="00B40C4C" w:rsidRDefault="0089264D" w:rsidP="009137DA">
      <w:r w:rsidRPr="00B40C4C">
        <w:t xml:space="preserve">For sykepenger </w:t>
      </w:r>
      <w:proofErr w:type="gramStart"/>
      <w:r w:rsidRPr="00B40C4C">
        <w:t>fremkommer</w:t>
      </w:r>
      <w:proofErr w:type="gramEnd"/>
      <w:r w:rsidRPr="00B40C4C">
        <w:t xml:space="preserve"> realveksten ved at utgiftene justeres for lønnsutviklingen. Utgiftene til arbeidsavklaringspenger, uføretrygd, enslige forsørgere og etterlatte justeres for utviklingen i folketrygdens grunnbeløp (G), mens alderspensjon er justert med G fratrukket 0,75 pst.</w:t>
      </w:r>
      <w:r w:rsidRPr="00B40C4C">
        <w:rPr>
          <w:rStyle w:val="Fotnotereferanse"/>
        </w:rPr>
        <w:footnoteReference w:id="12"/>
      </w:r>
      <w:r w:rsidRPr="00B40C4C">
        <w:t xml:space="preserve"> For legemidler vurderes hele den nominelle veksten som realvekst.</w:t>
      </w:r>
    </w:p>
    <w:p w14:paraId="7EF5D367" w14:textId="77777777" w:rsidR="0089264D" w:rsidRDefault="0089264D" w:rsidP="009137DA">
      <w:r w:rsidRPr="00B40C4C">
        <w:t>Samlet sett har det vært en realvekst i folketrygdens utgifter hvert år siden 2017. Utgiftsveksten i disse rettighetsbaserte ordningene har begrenset handlingsrommet i budsjettpolitikken i betydelig grad, og dette forventes å gjelde også i de kommende årene ved en videreføring av dagens regelverk.</w:t>
      </w:r>
    </w:p>
    <w:p w14:paraId="5E775AED" w14:textId="23E82A3D" w:rsidR="00C27D9F" w:rsidRPr="00B40C4C" w:rsidRDefault="00C27D9F" w:rsidP="00C27D9F">
      <w:pPr>
        <w:pStyle w:val="tabell-tittel"/>
      </w:pPr>
      <w:r w:rsidRPr="00B40C4C">
        <w:t>Utviklingen i folketrygdens utgifter etter stønadstype</w:t>
      </w:r>
      <w:r w:rsidRPr="00B40C4C">
        <w:rPr>
          <w:rStyle w:val="skrift-hevet"/>
        </w:rPr>
        <w:t>1 </w:t>
      </w:r>
      <w:r w:rsidRPr="00B40C4C">
        <w:t>2017–2025. Nivå i nominelle mrd. kroner og gjennomsnittlig årlig realvekst i pst.</w:t>
      </w:r>
      <w:r w:rsidRPr="00B40C4C">
        <w:rPr>
          <w:rStyle w:val="skrift-hevet"/>
        </w:rPr>
        <w:t>2</w:t>
      </w:r>
    </w:p>
    <w:p w14:paraId="37BC058A" w14:textId="77777777" w:rsidR="0089264D" w:rsidRPr="00B40C4C" w:rsidRDefault="0089264D" w:rsidP="009137DA">
      <w:pPr>
        <w:pStyle w:val="Tabellnavn"/>
      </w:pPr>
      <w:r w:rsidRPr="00B40C4C">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446E55" w:rsidRPr="00B40C4C" w14:paraId="0E188D8B" w14:textId="77777777">
        <w:trPr>
          <w:trHeight w:val="60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1E05D" w14:textId="77777777" w:rsidR="0089264D" w:rsidRPr="00B40C4C" w:rsidRDefault="0089264D" w:rsidP="009137DA"/>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75693F93" w14:textId="77777777" w:rsidR="0089264D" w:rsidRPr="00B40C4C" w:rsidRDefault="0089264D" w:rsidP="0004605C">
            <w:pPr>
              <w:jc w:val="right"/>
            </w:pPr>
            <w:r w:rsidRPr="00B40C4C">
              <w:t>Nominell verdi</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1B8EAE7" w14:textId="77777777" w:rsidR="0089264D" w:rsidRPr="00B40C4C" w:rsidRDefault="0089264D" w:rsidP="0004605C">
            <w:pPr>
              <w:jc w:val="right"/>
            </w:pPr>
            <w:r w:rsidRPr="00B40C4C">
              <w:t>Gjennomsnittlig årlig realvekst</w:t>
            </w:r>
          </w:p>
        </w:tc>
      </w:tr>
      <w:tr w:rsidR="00446E55" w:rsidRPr="00B40C4C" w14:paraId="51DDD5E9" w14:textId="77777777">
        <w:trPr>
          <w:trHeight w:val="600"/>
        </w:trPr>
        <w:tc>
          <w:tcPr>
            <w:tcW w:w="3620" w:type="dxa"/>
            <w:tcBorders>
              <w:top w:val="nil"/>
              <w:left w:val="nil"/>
              <w:bottom w:val="single" w:sz="4" w:space="0" w:color="000000"/>
              <w:right w:val="nil"/>
            </w:tcBorders>
            <w:tcMar>
              <w:top w:w="128" w:type="dxa"/>
              <w:left w:w="43" w:type="dxa"/>
              <w:bottom w:w="43" w:type="dxa"/>
              <w:right w:w="43" w:type="dxa"/>
            </w:tcMar>
            <w:vAlign w:val="bottom"/>
          </w:tcPr>
          <w:p w14:paraId="5EFAB701" w14:textId="77777777" w:rsidR="0089264D" w:rsidRPr="00B40C4C" w:rsidRDefault="0089264D" w:rsidP="009137DA">
            <w:r w:rsidRPr="00B40C4C">
              <w:t>Stønadsutgifter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4B9354" w14:textId="77777777" w:rsidR="0089264D" w:rsidRPr="00B40C4C" w:rsidRDefault="0089264D" w:rsidP="0004605C">
            <w:pPr>
              <w:jc w:val="right"/>
            </w:pPr>
            <w:r w:rsidRPr="00B40C4C">
              <w:t>2017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5FE1EC" w14:textId="77777777" w:rsidR="0089264D" w:rsidRPr="00B40C4C" w:rsidRDefault="0089264D" w:rsidP="0004605C">
            <w:pPr>
              <w:jc w:val="right"/>
            </w:pPr>
            <w:r w:rsidRPr="00B40C4C">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6ADD80" w14:textId="77777777" w:rsidR="0089264D" w:rsidRPr="00B40C4C" w:rsidRDefault="0089264D" w:rsidP="0004605C">
            <w:pPr>
              <w:jc w:val="right"/>
            </w:pPr>
            <w:r w:rsidRPr="00B40C4C">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C024E9" w14:textId="77777777" w:rsidR="0089264D" w:rsidRPr="00B40C4C" w:rsidRDefault="0089264D" w:rsidP="0004605C">
            <w:pPr>
              <w:jc w:val="right"/>
            </w:pPr>
            <w:r w:rsidRPr="00B40C4C">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54B4F8" w14:textId="77777777" w:rsidR="0089264D" w:rsidRPr="00B40C4C" w:rsidRDefault="0089264D" w:rsidP="0004605C">
            <w:pPr>
              <w:jc w:val="right"/>
            </w:pPr>
            <w:r w:rsidRPr="00B40C4C">
              <w:t>2017–2021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AF5C04" w14:textId="77777777" w:rsidR="0089264D" w:rsidRPr="00B40C4C" w:rsidRDefault="0089264D" w:rsidP="0004605C">
            <w:pPr>
              <w:jc w:val="right"/>
            </w:pPr>
            <w:r w:rsidRPr="00B40C4C">
              <w:t>2021–2024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6A020F" w14:textId="77777777" w:rsidR="0089264D" w:rsidRPr="00B40C4C" w:rsidRDefault="0089264D" w:rsidP="0004605C">
            <w:pPr>
              <w:jc w:val="right"/>
            </w:pPr>
            <w:r w:rsidRPr="00B40C4C">
              <w:t>2024–2025</w:t>
            </w:r>
          </w:p>
        </w:tc>
      </w:tr>
      <w:tr w:rsidR="00446E55" w:rsidRPr="00B40C4C" w14:paraId="49A04452"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46642B07" w14:textId="77777777" w:rsidR="0089264D" w:rsidRPr="00B40C4C" w:rsidRDefault="0089264D" w:rsidP="009137DA">
            <w:r w:rsidRPr="00B40C4C">
              <w:t>Sykepenger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D38E27" w14:textId="77777777" w:rsidR="0089264D" w:rsidRPr="00B40C4C" w:rsidRDefault="0089264D" w:rsidP="0004605C">
            <w:pPr>
              <w:jc w:val="right"/>
            </w:pPr>
            <w:r w:rsidRPr="00B40C4C">
              <w:t xml:space="preserve">39,8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012324" w14:textId="77777777" w:rsidR="0089264D" w:rsidRPr="00B40C4C" w:rsidRDefault="0089264D" w:rsidP="0004605C">
            <w:pPr>
              <w:jc w:val="right"/>
            </w:pPr>
            <w:r w:rsidRPr="00B40C4C">
              <w:t xml:space="preserve">50,3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CAE0607" w14:textId="77777777" w:rsidR="0089264D" w:rsidRPr="00B40C4C" w:rsidRDefault="0089264D" w:rsidP="0004605C">
            <w:pPr>
              <w:jc w:val="right"/>
            </w:pPr>
            <w:r w:rsidRPr="00B40C4C">
              <w:t xml:space="preserve">67,5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2A0E3D" w14:textId="77777777" w:rsidR="0089264D" w:rsidRPr="00B40C4C" w:rsidRDefault="0089264D" w:rsidP="0004605C">
            <w:pPr>
              <w:jc w:val="right"/>
            </w:pPr>
            <w:r w:rsidRPr="00B40C4C">
              <w:t xml:space="preserve">71,3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7710FE0" w14:textId="77777777" w:rsidR="0089264D" w:rsidRPr="00B40C4C" w:rsidRDefault="0089264D" w:rsidP="0004605C">
            <w:pPr>
              <w:jc w:val="right"/>
            </w:pPr>
            <w:r w:rsidRPr="00B40C4C">
              <w:t>2,7 %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7AFCC9" w14:textId="77777777" w:rsidR="0089264D" w:rsidRPr="00B40C4C" w:rsidRDefault="0089264D" w:rsidP="0004605C">
            <w:pPr>
              <w:jc w:val="right"/>
            </w:pPr>
            <w:r w:rsidRPr="00B40C4C">
              <w:t>5,1 %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4080F6" w14:textId="77777777" w:rsidR="0089264D" w:rsidRPr="00B40C4C" w:rsidRDefault="0089264D" w:rsidP="0004605C">
            <w:pPr>
              <w:jc w:val="right"/>
            </w:pPr>
            <w:r w:rsidRPr="00B40C4C">
              <w:t>1,1 %</w:t>
            </w:r>
          </w:p>
        </w:tc>
      </w:tr>
      <w:tr w:rsidR="00446E55" w:rsidRPr="00B40C4C" w14:paraId="596888C0" w14:textId="77777777">
        <w:trPr>
          <w:trHeight w:val="380"/>
        </w:trPr>
        <w:tc>
          <w:tcPr>
            <w:tcW w:w="3620" w:type="dxa"/>
            <w:tcBorders>
              <w:top w:val="nil"/>
              <w:left w:val="nil"/>
              <w:bottom w:val="nil"/>
              <w:right w:val="nil"/>
            </w:tcBorders>
            <w:tcMar>
              <w:top w:w="128" w:type="dxa"/>
              <w:left w:w="43" w:type="dxa"/>
              <w:bottom w:w="43" w:type="dxa"/>
              <w:right w:w="43" w:type="dxa"/>
            </w:tcMar>
          </w:tcPr>
          <w:p w14:paraId="2469C74C" w14:textId="77777777" w:rsidR="0089264D" w:rsidRPr="00B40C4C" w:rsidRDefault="0089264D" w:rsidP="009137DA">
            <w:r w:rsidRPr="00B40C4C">
              <w:t>Arbeidsavklaringspenger</w:t>
            </w:r>
          </w:p>
        </w:tc>
        <w:tc>
          <w:tcPr>
            <w:tcW w:w="840" w:type="dxa"/>
            <w:tcBorders>
              <w:top w:val="nil"/>
              <w:left w:val="nil"/>
              <w:bottom w:val="nil"/>
              <w:right w:val="nil"/>
            </w:tcBorders>
            <w:tcMar>
              <w:top w:w="128" w:type="dxa"/>
              <w:left w:w="43" w:type="dxa"/>
              <w:bottom w:w="43" w:type="dxa"/>
              <w:right w:w="43" w:type="dxa"/>
            </w:tcMar>
            <w:vAlign w:val="bottom"/>
          </w:tcPr>
          <w:p w14:paraId="090F695B" w14:textId="77777777" w:rsidR="0089264D" w:rsidRPr="00B40C4C" w:rsidRDefault="0089264D" w:rsidP="0004605C">
            <w:pPr>
              <w:jc w:val="right"/>
            </w:pPr>
            <w:r w:rsidRPr="00B40C4C">
              <w:t xml:space="preserve">34,8 </w:t>
            </w:r>
          </w:p>
        </w:tc>
        <w:tc>
          <w:tcPr>
            <w:tcW w:w="840" w:type="dxa"/>
            <w:tcBorders>
              <w:top w:val="nil"/>
              <w:left w:val="nil"/>
              <w:bottom w:val="nil"/>
              <w:right w:val="nil"/>
            </w:tcBorders>
            <w:tcMar>
              <w:top w:w="128" w:type="dxa"/>
              <w:left w:w="43" w:type="dxa"/>
              <w:bottom w:w="43" w:type="dxa"/>
              <w:right w:w="43" w:type="dxa"/>
            </w:tcMar>
            <w:vAlign w:val="bottom"/>
          </w:tcPr>
          <w:p w14:paraId="2F498B1F" w14:textId="77777777" w:rsidR="0089264D" w:rsidRPr="00B40C4C" w:rsidRDefault="0089264D" w:rsidP="0004605C">
            <w:pPr>
              <w:jc w:val="right"/>
            </w:pPr>
            <w:r w:rsidRPr="00B40C4C">
              <w:t xml:space="preserve">33,7 </w:t>
            </w:r>
          </w:p>
        </w:tc>
        <w:tc>
          <w:tcPr>
            <w:tcW w:w="840" w:type="dxa"/>
            <w:tcBorders>
              <w:top w:val="nil"/>
              <w:left w:val="nil"/>
              <w:bottom w:val="nil"/>
              <w:right w:val="nil"/>
            </w:tcBorders>
            <w:tcMar>
              <w:top w:w="128" w:type="dxa"/>
              <w:left w:w="43" w:type="dxa"/>
              <w:bottom w:w="43" w:type="dxa"/>
              <w:right w:w="43" w:type="dxa"/>
            </w:tcMar>
            <w:vAlign w:val="bottom"/>
          </w:tcPr>
          <w:p w14:paraId="336AED8B" w14:textId="77777777" w:rsidR="0089264D" w:rsidRPr="00B40C4C" w:rsidRDefault="0089264D" w:rsidP="0004605C">
            <w:pPr>
              <w:jc w:val="right"/>
            </w:pPr>
            <w:r w:rsidRPr="00B40C4C">
              <w:t xml:space="preserve">47,2 </w:t>
            </w:r>
          </w:p>
        </w:tc>
        <w:tc>
          <w:tcPr>
            <w:tcW w:w="840" w:type="dxa"/>
            <w:tcBorders>
              <w:top w:val="nil"/>
              <w:left w:val="nil"/>
              <w:bottom w:val="nil"/>
              <w:right w:val="nil"/>
            </w:tcBorders>
            <w:tcMar>
              <w:top w:w="128" w:type="dxa"/>
              <w:left w:w="43" w:type="dxa"/>
              <w:bottom w:w="43" w:type="dxa"/>
              <w:right w:w="43" w:type="dxa"/>
            </w:tcMar>
            <w:vAlign w:val="bottom"/>
          </w:tcPr>
          <w:p w14:paraId="2827B9B3" w14:textId="77777777" w:rsidR="0089264D" w:rsidRPr="00B40C4C" w:rsidRDefault="0089264D" w:rsidP="0004605C">
            <w:pPr>
              <w:jc w:val="right"/>
            </w:pPr>
            <w:r w:rsidRPr="00B40C4C">
              <w:t xml:space="preserve">50,8 </w:t>
            </w:r>
          </w:p>
        </w:tc>
        <w:tc>
          <w:tcPr>
            <w:tcW w:w="840" w:type="dxa"/>
            <w:tcBorders>
              <w:top w:val="nil"/>
              <w:left w:val="nil"/>
              <w:bottom w:val="nil"/>
              <w:right w:val="nil"/>
            </w:tcBorders>
            <w:tcMar>
              <w:top w:w="128" w:type="dxa"/>
              <w:left w:w="43" w:type="dxa"/>
              <w:bottom w:w="43" w:type="dxa"/>
              <w:right w:w="43" w:type="dxa"/>
            </w:tcMar>
            <w:vAlign w:val="bottom"/>
          </w:tcPr>
          <w:p w14:paraId="170BD774" w14:textId="77777777" w:rsidR="0089264D" w:rsidRPr="00B40C4C" w:rsidRDefault="0089264D" w:rsidP="0004605C">
            <w:pPr>
              <w:jc w:val="right"/>
            </w:pPr>
            <w:r w:rsidRPr="00B40C4C">
              <w:t>-3,6 %</w:t>
            </w:r>
          </w:p>
        </w:tc>
        <w:tc>
          <w:tcPr>
            <w:tcW w:w="840" w:type="dxa"/>
            <w:tcBorders>
              <w:top w:val="nil"/>
              <w:left w:val="nil"/>
              <w:bottom w:val="nil"/>
              <w:right w:val="nil"/>
            </w:tcBorders>
            <w:tcMar>
              <w:top w:w="128" w:type="dxa"/>
              <w:left w:w="43" w:type="dxa"/>
              <w:bottom w:w="43" w:type="dxa"/>
              <w:right w:w="43" w:type="dxa"/>
            </w:tcMar>
            <w:vAlign w:val="bottom"/>
          </w:tcPr>
          <w:p w14:paraId="3C55454C" w14:textId="77777777" w:rsidR="0089264D" w:rsidRPr="00B40C4C" w:rsidRDefault="0089264D" w:rsidP="0004605C">
            <w:pPr>
              <w:jc w:val="right"/>
            </w:pPr>
            <w:r w:rsidRPr="00B40C4C">
              <w:t>6,3 %</w:t>
            </w:r>
          </w:p>
        </w:tc>
        <w:tc>
          <w:tcPr>
            <w:tcW w:w="840" w:type="dxa"/>
            <w:tcBorders>
              <w:top w:val="nil"/>
              <w:left w:val="nil"/>
              <w:bottom w:val="nil"/>
              <w:right w:val="nil"/>
            </w:tcBorders>
            <w:tcMar>
              <w:top w:w="128" w:type="dxa"/>
              <w:left w:w="43" w:type="dxa"/>
              <w:bottom w:w="43" w:type="dxa"/>
              <w:right w:w="43" w:type="dxa"/>
            </w:tcMar>
            <w:vAlign w:val="bottom"/>
          </w:tcPr>
          <w:p w14:paraId="2E504B61" w14:textId="77777777" w:rsidR="0089264D" w:rsidRPr="00B40C4C" w:rsidRDefault="0089264D" w:rsidP="0004605C">
            <w:pPr>
              <w:jc w:val="right"/>
            </w:pPr>
            <w:r w:rsidRPr="00B40C4C">
              <w:t>3,0 %</w:t>
            </w:r>
          </w:p>
        </w:tc>
      </w:tr>
      <w:tr w:rsidR="00446E55" w:rsidRPr="00B40C4C" w14:paraId="1B7BC5F3" w14:textId="77777777">
        <w:trPr>
          <w:trHeight w:val="380"/>
        </w:trPr>
        <w:tc>
          <w:tcPr>
            <w:tcW w:w="3620" w:type="dxa"/>
            <w:tcBorders>
              <w:top w:val="nil"/>
              <w:left w:val="nil"/>
              <w:bottom w:val="nil"/>
              <w:right w:val="nil"/>
            </w:tcBorders>
            <w:tcMar>
              <w:top w:w="128" w:type="dxa"/>
              <w:left w:w="43" w:type="dxa"/>
              <w:bottom w:w="43" w:type="dxa"/>
              <w:right w:w="43" w:type="dxa"/>
            </w:tcMar>
          </w:tcPr>
          <w:p w14:paraId="1A5316A7" w14:textId="77777777" w:rsidR="0089264D" w:rsidRPr="00B40C4C" w:rsidRDefault="0089264D" w:rsidP="009137DA">
            <w:r w:rsidRPr="00B40C4C">
              <w:lastRenderedPageBreak/>
              <w:t>Uførhet</w:t>
            </w:r>
          </w:p>
        </w:tc>
        <w:tc>
          <w:tcPr>
            <w:tcW w:w="840" w:type="dxa"/>
            <w:tcBorders>
              <w:top w:val="nil"/>
              <w:left w:val="nil"/>
              <w:bottom w:val="nil"/>
              <w:right w:val="nil"/>
            </w:tcBorders>
            <w:tcMar>
              <w:top w:w="128" w:type="dxa"/>
              <w:left w:w="43" w:type="dxa"/>
              <w:bottom w:w="43" w:type="dxa"/>
              <w:right w:w="43" w:type="dxa"/>
            </w:tcMar>
            <w:vAlign w:val="bottom"/>
          </w:tcPr>
          <w:p w14:paraId="0098C389" w14:textId="77777777" w:rsidR="0089264D" w:rsidRPr="00B40C4C" w:rsidRDefault="0089264D" w:rsidP="0004605C">
            <w:pPr>
              <w:jc w:val="right"/>
            </w:pPr>
            <w:r w:rsidRPr="00B40C4C">
              <w:t xml:space="preserve">83,1 </w:t>
            </w:r>
          </w:p>
        </w:tc>
        <w:tc>
          <w:tcPr>
            <w:tcW w:w="840" w:type="dxa"/>
            <w:tcBorders>
              <w:top w:val="nil"/>
              <w:left w:val="nil"/>
              <w:bottom w:val="nil"/>
              <w:right w:val="nil"/>
            </w:tcBorders>
            <w:tcMar>
              <w:top w:w="128" w:type="dxa"/>
              <w:left w:w="43" w:type="dxa"/>
              <w:bottom w:w="43" w:type="dxa"/>
              <w:right w:w="43" w:type="dxa"/>
            </w:tcMar>
            <w:vAlign w:val="bottom"/>
          </w:tcPr>
          <w:p w14:paraId="7F922174" w14:textId="77777777" w:rsidR="0089264D" w:rsidRPr="00B40C4C" w:rsidRDefault="0089264D" w:rsidP="0004605C">
            <w:pPr>
              <w:jc w:val="right"/>
            </w:pPr>
            <w:r w:rsidRPr="00B40C4C">
              <w:t xml:space="preserve">104,0 </w:t>
            </w:r>
          </w:p>
        </w:tc>
        <w:tc>
          <w:tcPr>
            <w:tcW w:w="840" w:type="dxa"/>
            <w:tcBorders>
              <w:top w:val="nil"/>
              <w:left w:val="nil"/>
              <w:bottom w:val="nil"/>
              <w:right w:val="nil"/>
            </w:tcBorders>
            <w:tcMar>
              <w:top w:w="128" w:type="dxa"/>
              <w:left w:w="43" w:type="dxa"/>
              <w:bottom w:w="43" w:type="dxa"/>
              <w:right w:w="43" w:type="dxa"/>
            </w:tcMar>
            <w:vAlign w:val="bottom"/>
          </w:tcPr>
          <w:p w14:paraId="241A524F" w14:textId="77777777" w:rsidR="0089264D" w:rsidRPr="00B40C4C" w:rsidRDefault="0089264D" w:rsidP="0004605C">
            <w:pPr>
              <w:jc w:val="right"/>
            </w:pPr>
            <w:r w:rsidRPr="00B40C4C">
              <w:t xml:space="preserve">125,0 </w:t>
            </w:r>
          </w:p>
        </w:tc>
        <w:tc>
          <w:tcPr>
            <w:tcW w:w="840" w:type="dxa"/>
            <w:tcBorders>
              <w:top w:val="nil"/>
              <w:left w:val="nil"/>
              <w:bottom w:val="nil"/>
              <w:right w:val="nil"/>
            </w:tcBorders>
            <w:tcMar>
              <w:top w:w="128" w:type="dxa"/>
              <w:left w:w="43" w:type="dxa"/>
              <w:bottom w:w="43" w:type="dxa"/>
              <w:right w:w="43" w:type="dxa"/>
            </w:tcMar>
            <w:vAlign w:val="bottom"/>
          </w:tcPr>
          <w:p w14:paraId="20D466C2" w14:textId="77777777" w:rsidR="0089264D" w:rsidRPr="00B40C4C" w:rsidRDefault="0089264D" w:rsidP="0004605C">
            <w:pPr>
              <w:jc w:val="right"/>
            </w:pPr>
            <w:r w:rsidRPr="00B40C4C">
              <w:t xml:space="preserve">132,7 </w:t>
            </w:r>
          </w:p>
        </w:tc>
        <w:tc>
          <w:tcPr>
            <w:tcW w:w="840" w:type="dxa"/>
            <w:tcBorders>
              <w:top w:val="nil"/>
              <w:left w:val="nil"/>
              <w:bottom w:val="nil"/>
              <w:right w:val="nil"/>
            </w:tcBorders>
            <w:tcMar>
              <w:top w:w="128" w:type="dxa"/>
              <w:left w:w="43" w:type="dxa"/>
              <w:bottom w:w="43" w:type="dxa"/>
              <w:right w:w="43" w:type="dxa"/>
            </w:tcMar>
            <w:vAlign w:val="bottom"/>
          </w:tcPr>
          <w:p w14:paraId="0F76F3F3" w14:textId="77777777" w:rsidR="0089264D" w:rsidRPr="00B40C4C" w:rsidRDefault="0089264D" w:rsidP="0004605C">
            <w:pPr>
              <w:jc w:val="right"/>
            </w:pPr>
            <w:r w:rsidRPr="00B40C4C">
              <w:t>2,8 %</w:t>
            </w:r>
          </w:p>
        </w:tc>
        <w:tc>
          <w:tcPr>
            <w:tcW w:w="840" w:type="dxa"/>
            <w:tcBorders>
              <w:top w:val="nil"/>
              <w:left w:val="nil"/>
              <w:bottom w:val="nil"/>
              <w:right w:val="nil"/>
            </w:tcBorders>
            <w:tcMar>
              <w:top w:w="128" w:type="dxa"/>
              <w:left w:w="43" w:type="dxa"/>
              <w:bottom w:w="43" w:type="dxa"/>
              <w:right w:w="43" w:type="dxa"/>
            </w:tcMar>
            <w:vAlign w:val="bottom"/>
          </w:tcPr>
          <w:p w14:paraId="61797217" w14:textId="77777777" w:rsidR="0089264D" w:rsidRPr="00B40C4C" w:rsidRDefault="0089264D" w:rsidP="0004605C">
            <w:pPr>
              <w:jc w:val="right"/>
            </w:pPr>
            <w:r w:rsidRPr="00B40C4C">
              <w:t>1,0 %</w:t>
            </w:r>
          </w:p>
        </w:tc>
        <w:tc>
          <w:tcPr>
            <w:tcW w:w="840" w:type="dxa"/>
            <w:tcBorders>
              <w:top w:val="nil"/>
              <w:left w:val="nil"/>
              <w:bottom w:val="nil"/>
              <w:right w:val="nil"/>
            </w:tcBorders>
            <w:tcMar>
              <w:top w:w="128" w:type="dxa"/>
              <w:left w:w="43" w:type="dxa"/>
              <w:bottom w:w="43" w:type="dxa"/>
              <w:right w:w="43" w:type="dxa"/>
            </w:tcMar>
            <w:vAlign w:val="bottom"/>
          </w:tcPr>
          <w:p w14:paraId="0B1ABAC5" w14:textId="77777777" w:rsidR="0089264D" w:rsidRPr="00B40C4C" w:rsidRDefault="0089264D" w:rsidP="0004605C">
            <w:pPr>
              <w:jc w:val="right"/>
            </w:pPr>
            <w:r w:rsidRPr="00B40C4C">
              <w:t>1,6 %</w:t>
            </w:r>
          </w:p>
        </w:tc>
      </w:tr>
      <w:tr w:rsidR="00446E55" w:rsidRPr="00B40C4C" w14:paraId="038A87E1" w14:textId="77777777">
        <w:trPr>
          <w:trHeight w:val="380"/>
        </w:trPr>
        <w:tc>
          <w:tcPr>
            <w:tcW w:w="3620" w:type="dxa"/>
            <w:tcBorders>
              <w:top w:val="nil"/>
              <w:left w:val="nil"/>
              <w:bottom w:val="nil"/>
              <w:right w:val="nil"/>
            </w:tcBorders>
            <w:tcMar>
              <w:top w:w="128" w:type="dxa"/>
              <w:left w:w="43" w:type="dxa"/>
              <w:bottom w:w="43" w:type="dxa"/>
              <w:right w:w="43" w:type="dxa"/>
            </w:tcMar>
          </w:tcPr>
          <w:p w14:paraId="7665BF76" w14:textId="77777777" w:rsidR="0089264D" w:rsidRPr="00B40C4C" w:rsidRDefault="0089264D" w:rsidP="009137DA">
            <w:r w:rsidRPr="00B40C4C">
              <w:t>Alderspensjon</w:t>
            </w:r>
          </w:p>
        </w:tc>
        <w:tc>
          <w:tcPr>
            <w:tcW w:w="840" w:type="dxa"/>
            <w:tcBorders>
              <w:top w:val="nil"/>
              <w:left w:val="nil"/>
              <w:bottom w:val="nil"/>
              <w:right w:val="nil"/>
            </w:tcBorders>
            <w:tcMar>
              <w:top w:w="128" w:type="dxa"/>
              <w:left w:w="43" w:type="dxa"/>
              <w:bottom w:w="43" w:type="dxa"/>
              <w:right w:w="43" w:type="dxa"/>
            </w:tcMar>
            <w:vAlign w:val="bottom"/>
          </w:tcPr>
          <w:p w14:paraId="386EF6F2" w14:textId="77777777" w:rsidR="0089264D" w:rsidRPr="00B40C4C" w:rsidRDefault="0089264D" w:rsidP="0004605C">
            <w:pPr>
              <w:jc w:val="right"/>
            </w:pPr>
            <w:r w:rsidRPr="00B40C4C">
              <w:t xml:space="preserve">211,2 </w:t>
            </w:r>
          </w:p>
        </w:tc>
        <w:tc>
          <w:tcPr>
            <w:tcW w:w="840" w:type="dxa"/>
            <w:tcBorders>
              <w:top w:val="nil"/>
              <w:left w:val="nil"/>
              <w:bottom w:val="nil"/>
              <w:right w:val="nil"/>
            </w:tcBorders>
            <w:tcMar>
              <w:top w:w="128" w:type="dxa"/>
              <w:left w:w="43" w:type="dxa"/>
              <w:bottom w:w="43" w:type="dxa"/>
              <w:right w:w="43" w:type="dxa"/>
            </w:tcMar>
            <w:vAlign w:val="bottom"/>
          </w:tcPr>
          <w:p w14:paraId="14047D1B" w14:textId="77777777" w:rsidR="0089264D" w:rsidRPr="00B40C4C" w:rsidRDefault="0089264D" w:rsidP="0004605C">
            <w:pPr>
              <w:jc w:val="right"/>
            </w:pPr>
            <w:r w:rsidRPr="00B40C4C">
              <w:t xml:space="preserve">256,9 </w:t>
            </w:r>
          </w:p>
        </w:tc>
        <w:tc>
          <w:tcPr>
            <w:tcW w:w="840" w:type="dxa"/>
            <w:tcBorders>
              <w:top w:val="nil"/>
              <w:left w:val="nil"/>
              <w:bottom w:val="nil"/>
              <w:right w:val="nil"/>
            </w:tcBorders>
            <w:tcMar>
              <w:top w:w="128" w:type="dxa"/>
              <w:left w:w="43" w:type="dxa"/>
              <w:bottom w:w="43" w:type="dxa"/>
              <w:right w:w="43" w:type="dxa"/>
            </w:tcMar>
            <w:vAlign w:val="bottom"/>
          </w:tcPr>
          <w:p w14:paraId="0B402A76" w14:textId="77777777" w:rsidR="0089264D" w:rsidRPr="00B40C4C" w:rsidRDefault="0089264D" w:rsidP="0004605C">
            <w:pPr>
              <w:jc w:val="right"/>
            </w:pPr>
            <w:r w:rsidRPr="00B40C4C">
              <w:t xml:space="preserve">316,6 </w:t>
            </w:r>
          </w:p>
        </w:tc>
        <w:tc>
          <w:tcPr>
            <w:tcW w:w="840" w:type="dxa"/>
            <w:tcBorders>
              <w:top w:val="nil"/>
              <w:left w:val="nil"/>
              <w:bottom w:val="nil"/>
              <w:right w:val="nil"/>
            </w:tcBorders>
            <w:tcMar>
              <w:top w:w="128" w:type="dxa"/>
              <w:left w:w="43" w:type="dxa"/>
              <w:bottom w:w="43" w:type="dxa"/>
              <w:right w:w="43" w:type="dxa"/>
            </w:tcMar>
            <w:vAlign w:val="bottom"/>
          </w:tcPr>
          <w:p w14:paraId="37A9A671" w14:textId="77777777" w:rsidR="0089264D" w:rsidRPr="00B40C4C" w:rsidRDefault="0089264D" w:rsidP="0004605C">
            <w:pPr>
              <w:jc w:val="right"/>
            </w:pPr>
            <w:r w:rsidRPr="00B40C4C">
              <w:t xml:space="preserve">335,6 </w:t>
            </w:r>
          </w:p>
        </w:tc>
        <w:tc>
          <w:tcPr>
            <w:tcW w:w="840" w:type="dxa"/>
            <w:tcBorders>
              <w:top w:val="nil"/>
              <w:left w:val="nil"/>
              <w:bottom w:val="nil"/>
              <w:right w:val="nil"/>
            </w:tcBorders>
            <w:tcMar>
              <w:top w:w="128" w:type="dxa"/>
              <w:left w:w="43" w:type="dxa"/>
              <w:bottom w:w="43" w:type="dxa"/>
              <w:right w:w="43" w:type="dxa"/>
            </w:tcMar>
            <w:vAlign w:val="bottom"/>
          </w:tcPr>
          <w:p w14:paraId="02631206" w14:textId="77777777" w:rsidR="0089264D" w:rsidRPr="00B40C4C" w:rsidRDefault="0089264D" w:rsidP="0004605C">
            <w:pPr>
              <w:jc w:val="right"/>
            </w:pPr>
            <w:r w:rsidRPr="00B40C4C">
              <w:t>2,7 %</w:t>
            </w:r>
          </w:p>
        </w:tc>
        <w:tc>
          <w:tcPr>
            <w:tcW w:w="840" w:type="dxa"/>
            <w:tcBorders>
              <w:top w:val="nil"/>
              <w:left w:val="nil"/>
              <w:bottom w:val="nil"/>
              <w:right w:val="nil"/>
            </w:tcBorders>
            <w:tcMar>
              <w:top w:w="128" w:type="dxa"/>
              <w:left w:w="43" w:type="dxa"/>
              <w:bottom w:w="43" w:type="dxa"/>
              <w:right w:w="43" w:type="dxa"/>
            </w:tcMar>
            <w:vAlign w:val="bottom"/>
          </w:tcPr>
          <w:p w14:paraId="2DB722E8" w14:textId="77777777" w:rsidR="0089264D" w:rsidRPr="00B40C4C" w:rsidRDefault="0089264D" w:rsidP="0004605C">
            <w:pPr>
              <w:jc w:val="right"/>
            </w:pPr>
            <w:r w:rsidRPr="00B40C4C">
              <w:t>2,5 %</w:t>
            </w:r>
          </w:p>
        </w:tc>
        <w:tc>
          <w:tcPr>
            <w:tcW w:w="840" w:type="dxa"/>
            <w:tcBorders>
              <w:top w:val="nil"/>
              <w:left w:val="nil"/>
              <w:bottom w:val="nil"/>
              <w:right w:val="nil"/>
            </w:tcBorders>
            <w:tcMar>
              <w:top w:w="128" w:type="dxa"/>
              <w:left w:w="43" w:type="dxa"/>
              <w:bottom w:w="43" w:type="dxa"/>
              <w:right w:w="43" w:type="dxa"/>
            </w:tcMar>
            <w:vAlign w:val="bottom"/>
          </w:tcPr>
          <w:p w14:paraId="65C2F6FF" w14:textId="77777777" w:rsidR="0089264D" w:rsidRPr="00B40C4C" w:rsidRDefault="0089264D" w:rsidP="0004605C">
            <w:pPr>
              <w:jc w:val="right"/>
            </w:pPr>
            <w:r w:rsidRPr="00B40C4C">
              <w:t>2,2 %</w:t>
            </w:r>
          </w:p>
        </w:tc>
      </w:tr>
      <w:tr w:rsidR="00446E55" w:rsidRPr="00B40C4C" w14:paraId="5E68CB9D" w14:textId="77777777">
        <w:trPr>
          <w:trHeight w:val="640"/>
        </w:trPr>
        <w:tc>
          <w:tcPr>
            <w:tcW w:w="3620" w:type="dxa"/>
            <w:tcBorders>
              <w:top w:val="nil"/>
              <w:left w:val="nil"/>
              <w:bottom w:val="nil"/>
              <w:right w:val="nil"/>
            </w:tcBorders>
            <w:tcMar>
              <w:top w:w="128" w:type="dxa"/>
              <w:left w:w="43" w:type="dxa"/>
              <w:bottom w:w="43" w:type="dxa"/>
              <w:right w:w="43" w:type="dxa"/>
            </w:tcMar>
          </w:tcPr>
          <w:p w14:paraId="748B8426" w14:textId="77777777" w:rsidR="0089264D" w:rsidRPr="00B40C4C" w:rsidRDefault="0089264D" w:rsidP="009137DA">
            <w:r w:rsidRPr="00B40C4C">
              <w:t>Stønader til enslige forsørgere og etterlatte</w:t>
            </w:r>
          </w:p>
        </w:tc>
        <w:tc>
          <w:tcPr>
            <w:tcW w:w="840" w:type="dxa"/>
            <w:tcBorders>
              <w:top w:val="nil"/>
              <w:left w:val="nil"/>
              <w:bottom w:val="nil"/>
              <w:right w:val="nil"/>
            </w:tcBorders>
            <w:tcMar>
              <w:top w:w="128" w:type="dxa"/>
              <w:left w:w="43" w:type="dxa"/>
              <w:bottom w:w="43" w:type="dxa"/>
              <w:right w:w="43" w:type="dxa"/>
            </w:tcMar>
            <w:vAlign w:val="bottom"/>
          </w:tcPr>
          <w:p w14:paraId="27599599" w14:textId="77777777" w:rsidR="0089264D" w:rsidRPr="00B40C4C" w:rsidRDefault="0089264D" w:rsidP="0004605C">
            <w:pPr>
              <w:jc w:val="right"/>
            </w:pPr>
            <w:r w:rsidRPr="00B40C4C">
              <w:t>4,9</w:t>
            </w:r>
          </w:p>
        </w:tc>
        <w:tc>
          <w:tcPr>
            <w:tcW w:w="840" w:type="dxa"/>
            <w:tcBorders>
              <w:top w:val="nil"/>
              <w:left w:val="nil"/>
              <w:bottom w:val="nil"/>
              <w:right w:val="nil"/>
            </w:tcBorders>
            <w:tcMar>
              <w:top w:w="128" w:type="dxa"/>
              <w:left w:w="43" w:type="dxa"/>
              <w:bottom w:w="43" w:type="dxa"/>
              <w:right w:w="43" w:type="dxa"/>
            </w:tcMar>
            <w:vAlign w:val="bottom"/>
          </w:tcPr>
          <w:p w14:paraId="32CCE8B9" w14:textId="77777777" w:rsidR="0089264D" w:rsidRPr="00B40C4C" w:rsidRDefault="0089264D" w:rsidP="0004605C">
            <w:pPr>
              <w:jc w:val="right"/>
            </w:pPr>
            <w:r w:rsidRPr="00B40C4C">
              <w:t xml:space="preserve">4,3 </w:t>
            </w:r>
          </w:p>
        </w:tc>
        <w:tc>
          <w:tcPr>
            <w:tcW w:w="840" w:type="dxa"/>
            <w:tcBorders>
              <w:top w:val="nil"/>
              <w:left w:val="nil"/>
              <w:bottom w:val="nil"/>
              <w:right w:val="nil"/>
            </w:tcBorders>
            <w:tcMar>
              <w:top w:w="128" w:type="dxa"/>
              <w:left w:w="43" w:type="dxa"/>
              <w:bottom w:w="43" w:type="dxa"/>
              <w:right w:w="43" w:type="dxa"/>
            </w:tcMar>
            <w:vAlign w:val="bottom"/>
          </w:tcPr>
          <w:p w14:paraId="7A08C863" w14:textId="77777777" w:rsidR="0089264D" w:rsidRPr="00B40C4C" w:rsidRDefault="0089264D" w:rsidP="0004605C">
            <w:pPr>
              <w:jc w:val="right"/>
            </w:pPr>
            <w:r w:rsidRPr="00B40C4C">
              <w:t xml:space="preserve">5,5 </w:t>
            </w:r>
          </w:p>
        </w:tc>
        <w:tc>
          <w:tcPr>
            <w:tcW w:w="840" w:type="dxa"/>
            <w:tcBorders>
              <w:top w:val="nil"/>
              <w:left w:val="nil"/>
              <w:bottom w:val="nil"/>
              <w:right w:val="nil"/>
            </w:tcBorders>
            <w:tcMar>
              <w:top w:w="128" w:type="dxa"/>
              <w:left w:w="43" w:type="dxa"/>
              <w:bottom w:w="43" w:type="dxa"/>
              <w:right w:w="43" w:type="dxa"/>
            </w:tcMar>
            <w:vAlign w:val="bottom"/>
          </w:tcPr>
          <w:p w14:paraId="3DFC6D3C" w14:textId="77777777" w:rsidR="0089264D" w:rsidRPr="00B40C4C" w:rsidRDefault="0089264D" w:rsidP="0004605C">
            <w:pPr>
              <w:jc w:val="right"/>
            </w:pPr>
            <w:r w:rsidRPr="00B40C4C">
              <w:t xml:space="preserve">5,7 </w:t>
            </w:r>
          </w:p>
        </w:tc>
        <w:tc>
          <w:tcPr>
            <w:tcW w:w="840" w:type="dxa"/>
            <w:tcBorders>
              <w:top w:val="nil"/>
              <w:left w:val="nil"/>
              <w:bottom w:val="nil"/>
              <w:right w:val="nil"/>
            </w:tcBorders>
            <w:tcMar>
              <w:top w:w="128" w:type="dxa"/>
              <w:left w:w="43" w:type="dxa"/>
              <w:bottom w:w="43" w:type="dxa"/>
              <w:right w:w="43" w:type="dxa"/>
            </w:tcMar>
            <w:vAlign w:val="bottom"/>
          </w:tcPr>
          <w:p w14:paraId="17F76699" w14:textId="77777777" w:rsidR="0089264D" w:rsidRPr="00B40C4C" w:rsidRDefault="0089264D" w:rsidP="0004605C">
            <w:pPr>
              <w:jc w:val="right"/>
            </w:pPr>
            <w:r w:rsidRPr="00B40C4C">
              <w:t>-6,1 %</w:t>
            </w:r>
          </w:p>
        </w:tc>
        <w:tc>
          <w:tcPr>
            <w:tcW w:w="840" w:type="dxa"/>
            <w:tcBorders>
              <w:top w:val="nil"/>
              <w:left w:val="nil"/>
              <w:bottom w:val="nil"/>
              <w:right w:val="nil"/>
            </w:tcBorders>
            <w:tcMar>
              <w:top w:w="128" w:type="dxa"/>
              <w:left w:w="43" w:type="dxa"/>
              <w:bottom w:w="43" w:type="dxa"/>
              <w:right w:w="43" w:type="dxa"/>
            </w:tcMar>
            <w:vAlign w:val="bottom"/>
          </w:tcPr>
          <w:p w14:paraId="0927C038" w14:textId="77777777" w:rsidR="0089264D" w:rsidRPr="00B40C4C" w:rsidRDefault="0089264D" w:rsidP="0004605C">
            <w:pPr>
              <w:jc w:val="right"/>
            </w:pPr>
            <w:r w:rsidRPr="00B40C4C">
              <w:t>3,6 %</w:t>
            </w:r>
          </w:p>
        </w:tc>
        <w:tc>
          <w:tcPr>
            <w:tcW w:w="840" w:type="dxa"/>
            <w:tcBorders>
              <w:top w:val="nil"/>
              <w:left w:val="nil"/>
              <w:bottom w:val="nil"/>
              <w:right w:val="nil"/>
            </w:tcBorders>
            <w:tcMar>
              <w:top w:w="128" w:type="dxa"/>
              <w:left w:w="43" w:type="dxa"/>
              <w:bottom w:w="43" w:type="dxa"/>
              <w:right w:w="43" w:type="dxa"/>
            </w:tcMar>
            <w:vAlign w:val="bottom"/>
          </w:tcPr>
          <w:p w14:paraId="5505E681" w14:textId="77777777" w:rsidR="0089264D" w:rsidRPr="00B40C4C" w:rsidRDefault="0089264D" w:rsidP="0004605C">
            <w:pPr>
              <w:jc w:val="right"/>
            </w:pPr>
            <w:r w:rsidRPr="00B40C4C">
              <w:t>-2,2 %</w:t>
            </w:r>
          </w:p>
        </w:tc>
      </w:tr>
      <w:tr w:rsidR="00446E55" w:rsidRPr="00B40C4C" w14:paraId="0DE54B54" w14:textId="77777777">
        <w:trPr>
          <w:trHeight w:val="380"/>
        </w:trPr>
        <w:tc>
          <w:tcPr>
            <w:tcW w:w="3620" w:type="dxa"/>
            <w:tcBorders>
              <w:top w:val="nil"/>
              <w:left w:val="nil"/>
              <w:bottom w:val="nil"/>
              <w:right w:val="nil"/>
            </w:tcBorders>
            <w:tcMar>
              <w:top w:w="128" w:type="dxa"/>
              <w:left w:w="43" w:type="dxa"/>
              <w:bottom w:w="43" w:type="dxa"/>
              <w:right w:w="43" w:type="dxa"/>
            </w:tcMar>
          </w:tcPr>
          <w:p w14:paraId="75581D53" w14:textId="77777777" w:rsidR="0089264D" w:rsidRPr="00B40C4C" w:rsidRDefault="0089264D" w:rsidP="009137DA">
            <w:r w:rsidRPr="00B40C4C">
              <w:t>Foreldrepenger mv.</w:t>
            </w:r>
          </w:p>
        </w:tc>
        <w:tc>
          <w:tcPr>
            <w:tcW w:w="840" w:type="dxa"/>
            <w:tcBorders>
              <w:top w:val="nil"/>
              <w:left w:val="nil"/>
              <w:bottom w:val="nil"/>
              <w:right w:val="nil"/>
            </w:tcBorders>
            <w:tcMar>
              <w:top w:w="128" w:type="dxa"/>
              <w:left w:w="43" w:type="dxa"/>
              <w:bottom w:w="43" w:type="dxa"/>
              <w:right w:w="43" w:type="dxa"/>
            </w:tcMar>
            <w:vAlign w:val="bottom"/>
          </w:tcPr>
          <w:p w14:paraId="5069EA71" w14:textId="77777777" w:rsidR="0089264D" w:rsidRPr="00B40C4C" w:rsidRDefault="0089264D" w:rsidP="0004605C">
            <w:pPr>
              <w:jc w:val="right"/>
            </w:pPr>
            <w:r w:rsidRPr="00B40C4C">
              <w:t xml:space="preserve">19,7 </w:t>
            </w:r>
          </w:p>
        </w:tc>
        <w:tc>
          <w:tcPr>
            <w:tcW w:w="840" w:type="dxa"/>
            <w:tcBorders>
              <w:top w:val="nil"/>
              <w:left w:val="nil"/>
              <w:bottom w:val="nil"/>
              <w:right w:val="nil"/>
            </w:tcBorders>
            <w:tcMar>
              <w:top w:w="128" w:type="dxa"/>
              <w:left w:w="43" w:type="dxa"/>
              <w:bottom w:w="43" w:type="dxa"/>
              <w:right w:w="43" w:type="dxa"/>
            </w:tcMar>
            <w:vAlign w:val="bottom"/>
          </w:tcPr>
          <w:p w14:paraId="0A53E378" w14:textId="77777777" w:rsidR="0089264D" w:rsidRPr="00B40C4C" w:rsidRDefault="0089264D" w:rsidP="0004605C">
            <w:pPr>
              <w:jc w:val="right"/>
            </w:pPr>
            <w:r w:rsidRPr="00B40C4C">
              <w:t xml:space="preserve">23,3 </w:t>
            </w:r>
          </w:p>
        </w:tc>
        <w:tc>
          <w:tcPr>
            <w:tcW w:w="840" w:type="dxa"/>
            <w:tcBorders>
              <w:top w:val="nil"/>
              <w:left w:val="nil"/>
              <w:bottom w:val="nil"/>
              <w:right w:val="nil"/>
            </w:tcBorders>
            <w:tcMar>
              <w:top w:w="128" w:type="dxa"/>
              <w:left w:w="43" w:type="dxa"/>
              <w:bottom w:w="43" w:type="dxa"/>
              <w:right w:w="43" w:type="dxa"/>
            </w:tcMar>
            <w:vAlign w:val="bottom"/>
          </w:tcPr>
          <w:p w14:paraId="4F4A3415" w14:textId="77777777" w:rsidR="0089264D" w:rsidRPr="00B40C4C" w:rsidRDefault="0089264D" w:rsidP="0004605C">
            <w:pPr>
              <w:jc w:val="right"/>
            </w:pPr>
            <w:r w:rsidRPr="00B40C4C">
              <w:t xml:space="preserve">26,9 </w:t>
            </w:r>
          </w:p>
        </w:tc>
        <w:tc>
          <w:tcPr>
            <w:tcW w:w="840" w:type="dxa"/>
            <w:tcBorders>
              <w:top w:val="nil"/>
              <w:left w:val="nil"/>
              <w:bottom w:val="nil"/>
              <w:right w:val="nil"/>
            </w:tcBorders>
            <w:tcMar>
              <w:top w:w="128" w:type="dxa"/>
              <w:left w:w="43" w:type="dxa"/>
              <w:bottom w:w="43" w:type="dxa"/>
              <w:right w:w="43" w:type="dxa"/>
            </w:tcMar>
            <w:vAlign w:val="bottom"/>
          </w:tcPr>
          <w:p w14:paraId="6CBCDA06" w14:textId="77777777" w:rsidR="0089264D" w:rsidRPr="00B40C4C" w:rsidRDefault="0089264D" w:rsidP="0004605C">
            <w:pPr>
              <w:jc w:val="right"/>
            </w:pPr>
            <w:r w:rsidRPr="00B40C4C">
              <w:t xml:space="preserve">28,8 </w:t>
            </w:r>
          </w:p>
        </w:tc>
        <w:tc>
          <w:tcPr>
            <w:tcW w:w="840" w:type="dxa"/>
            <w:tcBorders>
              <w:top w:val="nil"/>
              <w:left w:val="nil"/>
              <w:bottom w:val="nil"/>
              <w:right w:val="nil"/>
            </w:tcBorders>
            <w:tcMar>
              <w:top w:w="128" w:type="dxa"/>
              <w:left w:w="43" w:type="dxa"/>
              <w:bottom w:w="43" w:type="dxa"/>
              <w:right w:w="43" w:type="dxa"/>
            </w:tcMar>
            <w:vAlign w:val="bottom"/>
          </w:tcPr>
          <w:p w14:paraId="24051490" w14:textId="77777777" w:rsidR="0089264D" w:rsidRPr="00B40C4C" w:rsidRDefault="0089264D" w:rsidP="0004605C">
            <w:pPr>
              <w:jc w:val="right"/>
            </w:pPr>
            <w:r w:rsidRPr="00B40C4C">
              <w:t>1,1 %</w:t>
            </w:r>
          </w:p>
        </w:tc>
        <w:tc>
          <w:tcPr>
            <w:tcW w:w="840" w:type="dxa"/>
            <w:tcBorders>
              <w:top w:val="nil"/>
              <w:left w:val="nil"/>
              <w:bottom w:val="nil"/>
              <w:right w:val="nil"/>
            </w:tcBorders>
            <w:tcMar>
              <w:top w:w="128" w:type="dxa"/>
              <w:left w:w="43" w:type="dxa"/>
              <w:bottom w:w="43" w:type="dxa"/>
              <w:right w:w="43" w:type="dxa"/>
            </w:tcMar>
            <w:vAlign w:val="bottom"/>
          </w:tcPr>
          <w:p w14:paraId="71F29FDE" w14:textId="77777777" w:rsidR="0089264D" w:rsidRPr="00B40C4C" w:rsidRDefault="0089264D" w:rsidP="0004605C">
            <w:pPr>
              <w:jc w:val="right"/>
            </w:pPr>
            <w:r w:rsidRPr="00B40C4C">
              <w:t>0,0 %</w:t>
            </w:r>
          </w:p>
        </w:tc>
        <w:tc>
          <w:tcPr>
            <w:tcW w:w="840" w:type="dxa"/>
            <w:tcBorders>
              <w:top w:val="nil"/>
              <w:left w:val="nil"/>
              <w:bottom w:val="nil"/>
              <w:right w:val="nil"/>
            </w:tcBorders>
            <w:tcMar>
              <w:top w:w="128" w:type="dxa"/>
              <w:left w:w="43" w:type="dxa"/>
              <w:bottom w:w="43" w:type="dxa"/>
              <w:right w:w="43" w:type="dxa"/>
            </w:tcMar>
            <w:vAlign w:val="bottom"/>
          </w:tcPr>
          <w:p w14:paraId="03EBF366" w14:textId="77777777" w:rsidR="0089264D" w:rsidRPr="00B40C4C" w:rsidRDefault="0089264D" w:rsidP="0004605C">
            <w:pPr>
              <w:jc w:val="right"/>
            </w:pPr>
            <w:r w:rsidRPr="00B40C4C">
              <w:t>2,6 %</w:t>
            </w:r>
          </w:p>
        </w:tc>
      </w:tr>
      <w:tr w:rsidR="00446E55" w:rsidRPr="00B40C4C" w14:paraId="6B92896A" w14:textId="77777777">
        <w:trPr>
          <w:trHeight w:val="380"/>
        </w:trPr>
        <w:tc>
          <w:tcPr>
            <w:tcW w:w="3620" w:type="dxa"/>
            <w:tcBorders>
              <w:top w:val="nil"/>
              <w:left w:val="nil"/>
              <w:bottom w:val="nil"/>
              <w:right w:val="nil"/>
            </w:tcBorders>
            <w:tcMar>
              <w:top w:w="128" w:type="dxa"/>
              <w:left w:w="43" w:type="dxa"/>
              <w:bottom w:w="43" w:type="dxa"/>
              <w:right w:w="43" w:type="dxa"/>
            </w:tcMar>
          </w:tcPr>
          <w:p w14:paraId="30877CA1" w14:textId="77777777" w:rsidR="0089264D" w:rsidRPr="00B40C4C" w:rsidRDefault="0089264D" w:rsidP="009137DA">
            <w:r w:rsidRPr="00B40C4C">
              <w:t>Legemidler mv.</w:t>
            </w:r>
          </w:p>
        </w:tc>
        <w:tc>
          <w:tcPr>
            <w:tcW w:w="840" w:type="dxa"/>
            <w:tcBorders>
              <w:top w:val="nil"/>
              <w:left w:val="nil"/>
              <w:bottom w:val="nil"/>
              <w:right w:val="nil"/>
            </w:tcBorders>
            <w:tcMar>
              <w:top w:w="128" w:type="dxa"/>
              <w:left w:w="43" w:type="dxa"/>
              <w:bottom w:w="43" w:type="dxa"/>
              <w:right w:w="43" w:type="dxa"/>
            </w:tcMar>
            <w:vAlign w:val="bottom"/>
          </w:tcPr>
          <w:p w14:paraId="58C4FF48" w14:textId="77777777" w:rsidR="0089264D" w:rsidRPr="00B40C4C" w:rsidRDefault="0089264D" w:rsidP="0004605C">
            <w:pPr>
              <w:jc w:val="right"/>
            </w:pPr>
            <w:r w:rsidRPr="00B40C4C">
              <w:t xml:space="preserve">11,1 </w:t>
            </w:r>
          </w:p>
        </w:tc>
        <w:tc>
          <w:tcPr>
            <w:tcW w:w="840" w:type="dxa"/>
            <w:tcBorders>
              <w:top w:val="nil"/>
              <w:left w:val="nil"/>
              <w:bottom w:val="nil"/>
              <w:right w:val="nil"/>
            </w:tcBorders>
            <w:tcMar>
              <w:top w:w="128" w:type="dxa"/>
              <w:left w:w="43" w:type="dxa"/>
              <w:bottom w:w="43" w:type="dxa"/>
              <w:right w:w="43" w:type="dxa"/>
            </w:tcMar>
            <w:vAlign w:val="bottom"/>
          </w:tcPr>
          <w:p w14:paraId="18826259" w14:textId="77777777" w:rsidR="0089264D" w:rsidRPr="00B40C4C" w:rsidRDefault="0089264D" w:rsidP="0004605C">
            <w:pPr>
              <w:jc w:val="right"/>
            </w:pPr>
            <w:r w:rsidRPr="00B40C4C">
              <w:t xml:space="preserve">14,9 </w:t>
            </w:r>
          </w:p>
        </w:tc>
        <w:tc>
          <w:tcPr>
            <w:tcW w:w="840" w:type="dxa"/>
            <w:tcBorders>
              <w:top w:val="nil"/>
              <w:left w:val="nil"/>
              <w:bottom w:val="nil"/>
              <w:right w:val="nil"/>
            </w:tcBorders>
            <w:tcMar>
              <w:top w:w="128" w:type="dxa"/>
              <w:left w:w="43" w:type="dxa"/>
              <w:bottom w:w="43" w:type="dxa"/>
              <w:right w:w="43" w:type="dxa"/>
            </w:tcMar>
            <w:vAlign w:val="bottom"/>
          </w:tcPr>
          <w:p w14:paraId="5D03A71A" w14:textId="77777777" w:rsidR="0089264D" w:rsidRPr="00B40C4C" w:rsidRDefault="0089264D" w:rsidP="0004605C">
            <w:pPr>
              <w:jc w:val="right"/>
            </w:pPr>
            <w:r w:rsidRPr="00B40C4C">
              <w:t xml:space="preserve">18,6 </w:t>
            </w:r>
          </w:p>
        </w:tc>
        <w:tc>
          <w:tcPr>
            <w:tcW w:w="840" w:type="dxa"/>
            <w:tcBorders>
              <w:top w:val="nil"/>
              <w:left w:val="nil"/>
              <w:bottom w:val="nil"/>
              <w:right w:val="nil"/>
            </w:tcBorders>
            <w:tcMar>
              <w:top w:w="128" w:type="dxa"/>
              <w:left w:w="43" w:type="dxa"/>
              <w:bottom w:w="43" w:type="dxa"/>
              <w:right w:w="43" w:type="dxa"/>
            </w:tcMar>
            <w:vAlign w:val="bottom"/>
          </w:tcPr>
          <w:p w14:paraId="702E882E" w14:textId="77777777" w:rsidR="0089264D" w:rsidRPr="00B40C4C" w:rsidRDefault="0089264D" w:rsidP="0004605C">
            <w:pPr>
              <w:jc w:val="right"/>
            </w:pPr>
            <w:r w:rsidRPr="00B40C4C">
              <w:t xml:space="preserve">19,6 </w:t>
            </w:r>
          </w:p>
        </w:tc>
        <w:tc>
          <w:tcPr>
            <w:tcW w:w="840" w:type="dxa"/>
            <w:tcBorders>
              <w:top w:val="nil"/>
              <w:left w:val="nil"/>
              <w:bottom w:val="nil"/>
              <w:right w:val="nil"/>
            </w:tcBorders>
            <w:tcMar>
              <w:top w:w="128" w:type="dxa"/>
              <w:left w:w="43" w:type="dxa"/>
              <w:bottom w:w="43" w:type="dxa"/>
              <w:right w:w="43" w:type="dxa"/>
            </w:tcMar>
            <w:vAlign w:val="bottom"/>
          </w:tcPr>
          <w:p w14:paraId="442B3097" w14:textId="77777777" w:rsidR="0089264D" w:rsidRPr="00B40C4C" w:rsidRDefault="0089264D" w:rsidP="0004605C">
            <w:pPr>
              <w:jc w:val="right"/>
            </w:pPr>
            <w:r w:rsidRPr="00B40C4C">
              <w:t>7,1 %</w:t>
            </w:r>
          </w:p>
        </w:tc>
        <w:tc>
          <w:tcPr>
            <w:tcW w:w="840" w:type="dxa"/>
            <w:tcBorders>
              <w:top w:val="nil"/>
              <w:left w:val="nil"/>
              <w:bottom w:val="nil"/>
              <w:right w:val="nil"/>
            </w:tcBorders>
            <w:tcMar>
              <w:top w:w="128" w:type="dxa"/>
              <w:left w:w="43" w:type="dxa"/>
              <w:bottom w:w="43" w:type="dxa"/>
              <w:right w:w="43" w:type="dxa"/>
            </w:tcMar>
            <w:vAlign w:val="bottom"/>
          </w:tcPr>
          <w:p w14:paraId="47F3EFA4" w14:textId="77777777" w:rsidR="0089264D" w:rsidRPr="00B40C4C" w:rsidRDefault="0089264D" w:rsidP="0004605C">
            <w:pPr>
              <w:jc w:val="right"/>
            </w:pPr>
            <w:r w:rsidRPr="00B40C4C">
              <w:t>6,8 %</w:t>
            </w:r>
          </w:p>
        </w:tc>
        <w:tc>
          <w:tcPr>
            <w:tcW w:w="840" w:type="dxa"/>
            <w:tcBorders>
              <w:top w:val="nil"/>
              <w:left w:val="nil"/>
              <w:bottom w:val="nil"/>
              <w:right w:val="nil"/>
            </w:tcBorders>
            <w:tcMar>
              <w:top w:w="128" w:type="dxa"/>
              <w:left w:w="43" w:type="dxa"/>
              <w:bottom w:w="43" w:type="dxa"/>
              <w:right w:w="43" w:type="dxa"/>
            </w:tcMar>
            <w:vAlign w:val="bottom"/>
          </w:tcPr>
          <w:p w14:paraId="743D37CC" w14:textId="77777777" w:rsidR="0089264D" w:rsidRPr="00B40C4C" w:rsidRDefault="0089264D" w:rsidP="0004605C">
            <w:pPr>
              <w:jc w:val="right"/>
            </w:pPr>
            <w:r w:rsidRPr="00B40C4C">
              <w:t>4,6 %</w:t>
            </w:r>
          </w:p>
        </w:tc>
      </w:tr>
      <w:tr w:rsidR="00446E55" w:rsidRPr="00B40C4C" w14:paraId="2CE09EE5" w14:textId="77777777">
        <w:trPr>
          <w:trHeight w:val="380"/>
        </w:trPr>
        <w:tc>
          <w:tcPr>
            <w:tcW w:w="3620" w:type="dxa"/>
            <w:tcBorders>
              <w:top w:val="nil"/>
              <w:left w:val="nil"/>
              <w:bottom w:val="nil"/>
              <w:right w:val="nil"/>
            </w:tcBorders>
            <w:tcMar>
              <w:top w:w="128" w:type="dxa"/>
              <w:left w:w="43" w:type="dxa"/>
              <w:bottom w:w="43" w:type="dxa"/>
              <w:right w:w="43" w:type="dxa"/>
            </w:tcMar>
          </w:tcPr>
          <w:p w14:paraId="6FAE8E88" w14:textId="77777777" w:rsidR="0089264D" w:rsidRPr="00B40C4C" w:rsidRDefault="0089264D" w:rsidP="009137DA">
            <w:r w:rsidRPr="00B40C4C">
              <w:t>Andre helseformål</w:t>
            </w:r>
          </w:p>
        </w:tc>
        <w:tc>
          <w:tcPr>
            <w:tcW w:w="840" w:type="dxa"/>
            <w:tcBorders>
              <w:top w:val="nil"/>
              <w:left w:val="nil"/>
              <w:bottom w:val="nil"/>
              <w:right w:val="nil"/>
            </w:tcBorders>
            <w:tcMar>
              <w:top w:w="128" w:type="dxa"/>
              <w:left w:w="43" w:type="dxa"/>
              <w:bottom w:w="43" w:type="dxa"/>
              <w:right w:w="43" w:type="dxa"/>
            </w:tcMar>
            <w:vAlign w:val="bottom"/>
          </w:tcPr>
          <w:p w14:paraId="169EEE52" w14:textId="77777777" w:rsidR="0089264D" w:rsidRPr="00B40C4C" w:rsidRDefault="0089264D" w:rsidP="0004605C">
            <w:pPr>
              <w:jc w:val="right"/>
            </w:pPr>
            <w:r w:rsidRPr="00B40C4C">
              <w:t xml:space="preserve">17,2 </w:t>
            </w:r>
          </w:p>
        </w:tc>
        <w:tc>
          <w:tcPr>
            <w:tcW w:w="840" w:type="dxa"/>
            <w:tcBorders>
              <w:top w:val="nil"/>
              <w:left w:val="nil"/>
              <w:bottom w:val="nil"/>
              <w:right w:val="nil"/>
            </w:tcBorders>
            <w:tcMar>
              <w:top w:w="128" w:type="dxa"/>
              <w:left w:w="43" w:type="dxa"/>
              <w:bottom w:w="43" w:type="dxa"/>
              <w:right w:w="43" w:type="dxa"/>
            </w:tcMar>
            <w:vAlign w:val="bottom"/>
          </w:tcPr>
          <w:p w14:paraId="6A297D74" w14:textId="77777777" w:rsidR="0089264D" w:rsidRPr="00B40C4C" w:rsidRDefault="0089264D" w:rsidP="0004605C">
            <w:pPr>
              <w:jc w:val="right"/>
            </w:pPr>
            <w:r w:rsidRPr="00B40C4C">
              <w:t xml:space="preserve">22,0 </w:t>
            </w:r>
          </w:p>
        </w:tc>
        <w:tc>
          <w:tcPr>
            <w:tcW w:w="840" w:type="dxa"/>
            <w:tcBorders>
              <w:top w:val="nil"/>
              <w:left w:val="nil"/>
              <w:bottom w:val="nil"/>
              <w:right w:val="nil"/>
            </w:tcBorders>
            <w:tcMar>
              <w:top w:w="128" w:type="dxa"/>
              <w:left w:w="43" w:type="dxa"/>
              <w:bottom w:w="43" w:type="dxa"/>
              <w:right w:w="43" w:type="dxa"/>
            </w:tcMar>
            <w:vAlign w:val="bottom"/>
          </w:tcPr>
          <w:p w14:paraId="54BEB7C9" w14:textId="77777777" w:rsidR="0089264D" w:rsidRPr="00B40C4C" w:rsidRDefault="0089264D" w:rsidP="0004605C">
            <w:pPr>
              <w:jc w:val="right"/>
            </w:pPr>
            <w:r w:rsidRPr="00B40C4C">
              <w:t xml:space="preserve">25,8 </w:t>
            </w:r>
          </w:p>
        </w:tc>
        <w:tc>
          <w:tcPr>
            <w:tcW w:w="840" w:type="dxa"/>
            <w:tcBorders>
              <w:top w:val="nil"/>
              <w:left w:val="nil"/>
              <w:bottom w:val="nil"/>
              <w:right w:val="nil"/>
            </w:tcBorders>
            <w:tcMar>
              <w:top w:w="128" w:type="dxa"/>
              <w:left w:w="43" w:type="dxa"/>
              <w:bottom w:w="43" w:type="dxa"/>
              <w:right w:w="43" w:type="dxa"/>
            </w:tcMar>
            <w:vAlign w:val="bottom"/>
          </w:tcPr>
          <w:p w14:paraId="339D8265" w14:textId="77777777" w:rsidR="0089264D" w:rsidRPr="00B40C4C" w:rsidRDefault="0089264D" w:rsidP="0004605C">
            <w:pPr>
              <w:jc w:val="right"/>
            </w:pPr>
            <w:r w:rsidRPr="00B40C4C">
              <w:t xml:space="preserve">26,7 </w:t>
            </w:r>
          </w:p>
        </w:tc>
        <w:tc>
          <w:tcPr>
            <w:tcW w:w="840" w:type="dxa"/>
            <w:tcBorders>
              <w:top w:val="nil"/>
              <w:left w:val="nil"/>
              <w:bottom w:val="nil"/>
              <w:right w:val="nil"/>
            </w:tcBorders>
            <w:tcMar>
              <w:top w:w="128" w:type="dxa"/>
              <w:left w:w="43" w:type="dxa"/>
              <w:bottom w:w="43" w:type="dxa"/>
              <w:right w:w="43" w:type="dxa"/>
            </w:tcMar>
            <w:vAlign w:val="bottom"/>
          </w:tcPr>
          <w:p w14:paraId="3CA03781" w14:textId="77777777" w:rsidR="0089264D" w:rsidRPr="00B40C4C" w:rsidRDefault="0089264D" w:rsidP="0004605C">
            <w:pPr>
              <w:jc w:val="right"/>
            </w:pPr>
            <w:r w:rsidRPr="00B40C4C">
              <w:t>3,3 %</w:t>
            </w:r>
          </w:p>
        </w:tc>
        <w:tc>
          <w:tcPr>
            <w:tcW w:w="840" w:type="dxa"/>
            <w:tcBorders>
              <w:top w:val="nil"/>
              <w:left w:val="nil"/>
              <w:bottom w:val="nil"/>
              <w:right w:val="nil"/>
            </w:tcBorders>
            <w:tcMar>
              <w:top w:w="128" w:type="dxa"/>
              <w:left w:w="43" w:type="dxa"/>
              <w:bottom w:w="43" w:type="dxa"/>
              <w:right w:w="43" w:type="dxa"/>
            </w:tcMar>
            <w:vAlign w:val="bottom"/>
          </w:tcPr>
          <w:p w14:paraId="697E2F65" w14:textId="77777777" w:rsidR="0089264D" w:rsidRPr="00B40C4C" w:rsidRDefault="0089264D" w:rsidP="0004605C">
            <w:pPr>
              <w:jc w:val="right"/>
            </w:pPr>
            <w:r w:rsidRPr="00B40C4C">
              <w:t>0,5 %</w:t>
            </w:r>
          </w:p>
        </w:tc>
        <w:tc>
          <w:tcPr>
            <w:tcW w:w="840" w:type="dxa"/>
            <w:tcBorders>
              <w:top w:val="nil"/>
              <w:left w:val="nil"/>
              <w:bottom w:val="nil"/>
              <w:right w:val="nil"/>
            </w:tcBorders>
            <w:tcMar>
              <w:top w:w="128" w:type="dxa"/>
              <w:left w:w="43" w:type="dxa"/>
              <w:bottom w:w="43" w:type="dxa"/>
              <w:right w:w="43" w:type="dxa"/>
            </w:tcMar>
            <w:vAlign w:val="bottom"/>
          </w:tcPr>
          <w:p w14:paraId="28ED263C" w14:textId="77777777" w:rsidR="0089264D" w:rsidRPr="00B40C4C" w:rsidRDefault="0089264D" w:rsidP="0004605C">
            <w:pPr>
              <w:jc w:val="right"/>
            </w:pPr>
            <w:r w:rsidRPr="00B40C4C">
              <w:t>-0,7 %</w:t>
            </w:r>
          </w:p>
        </w:tc>
      </w:tr>
      <w:tr w:rsidR="00446E55" w:rsidRPr="00B40C4C" w14:paraId="12EFA05F" w14:textId="77777777">
        <w:trPr>
          <w:trHeight w:val="380"/>
        </w:trPr>
        <w:tc>
          <w:tcPr>
            <w:tcW w:w="3620" w:type="dxa"/>
            <w:tcBorders>
              <w:top w:val="nil"/>
              <w:left w:val="nil"/>
              <w:bottom w:val="nil"/>
              <w:right w:val="nil"/>
            </w:tcBorders>
            <w:tcMar>
              <w:top w:w="128" w:type="dxa"/>
              <w:left w:w="43" w:type="dxa"/>
              <w:bottom w:w="43" w:type="dxa"/>
              <w:right w:w="43" w:type="dxa"/>
            </w:tcMar>
          </w:tcPr>
          <w:p w14:paraId="403C7B87" w14:textId="77777777" w:rsidR="0089264D" w:rsidRPr="00B40C4C" w:rsidRDefault="0089264D" w:rsidP="009137DA">
            <w:r w:rsidRPr="00B40C4C">
              <w:t>Stønader til merutgifter</w:t>
            </w:r>
          </w:p>
        </w:tc>
        <w:tc>
          <w:tcPr>
            <w:tcW w:w="840" w:type="dxa"/>
            <w:tcBorders>
              <w:top w:val="nil"/>
              <w:left w:val="nil"/>
              <w:bottom w:val="nil"/>
              <w:right w:val="nil"/>
            </w:tcBorders>
            <w:tcMar>
              <w:top w:w="128" w:type="dxa"/>
              <w:left w:w="43" w:type="dxa"/>
              <w:bottom w:w="43" w:type="dxa"/>
              <w:right w:w="43" w:type="dxa"/>
            </w:tcMar>
            <w:vAlign w:val="bottom"/>
          </w:tcPr>
          <w:p w14:paraId="6B5BB6B1" w14:textId="77777777" w:rsidR="0089264D" w:rsidRPr="00B40C4C" w:rsidRDefault="0089264D" w:rsidP="0004605C">
            <w:pPr>
              <w:jc w:val="right"/>
            </w:pPr>
            <w:r w:rsidRPr="00B40C4C">
              <w:t xml:space="preserve">10,2 </w:t>
            </w:r>
          </w:p>
        </w:tc>
        <w:tc>
          <w:tcPr>
            <w:tcW w:w="840" w:type="dxa"/>
            <w:tcBorders>
              <w:top w:val="nil"/>
              <w:left w:val="nil"/>
              <w:bottom w:val="nil"/>
              <w:right w:val="nil"/>
            </w:tcBorders>
            <w:tcMar>
              <w:top w:w="128" w:type="dxa"/>
              <w:left w:w="43" w:type="dxa"/>
              <w:bottom w:w="43" w:type="dxa"/>
              <w:right w:w="43" w:type="dxa"/>
            </w:tcMar>
            <w:vAlign w:val="bottom"/>
          </w:tcPr>
          <w:p w14:paraId="387C9D89" w14:textId="77777777" w:rsidR="0089264D" w:rsidRPr="00B40C4C" w:rsidRDefault="0089264D" w:rsidP="0004605C">
            <w:pPr>
              <w:jc w:val="right"/>
            </w:pPr>
            <w:r w:rsidRPr="00B40C4C">
              <w:t xml:space="preserve">10,7 </w:t>
            </w:r>
          </w:p>
        </w:tc>
        <w:tc>
          <w:tcPr>
            <w:tcW w:w="840" w:type="dxa"/>
            <w:tcBorders>
              <w:top w:val="nil"/>
              <w:left w:val="nil"/>
              <w:bottom w:val="nil"/>
              <w:right w:val="nil"/>
            </w:tcBorders>
            <w:tcMar>
              <w:top w:w="128" w:type="dxa"/>
              <w:left w:w="43" w:type="dxa"/>
              <w:bottom w:w="43" w:type="dxa"/>
              <w:right w:w="43" w:type="dxa"/>
            </w:tcMar>
            <w:vAlign w:val="bottom"/>
          </w:tcPr>
          <w:p w14:paraId="1FB466B7" w14:textId="77777777" w:rsidR="0089264D" w:rsidRPr="00B40C4C" w:rsidRDefault="0089264D" w:rsidP="0004605C">
            <w:pPr>
              <w:jc w:val="right"/>
            </w:pPr>
            <w:r w:rsidRPr="00B40C4C">
              <w:t xml:space="preserve">14,2 </w:t>
            </w:r>
          </w:p>
        </w:tc>
        <w:tc>
          <w:tcPr>
            <w:tcW w:w="840" w:type="dxa"/>
            <w:tcBorders>
              <w:top w:val="nil"/>
              <w:left w:val="nil"/>
              <w:bottom w:val="nil"/>
              <w:right w:val="nil"/>
            </w:tcBorders>
            <w:tcMar>
              <w:top w:w="128" w:type="dxa"/>
              <w:left w:w="43" w:type="dxa"/>
              <w:bottom w:w="43" w:type="dxa"/>
              <w:right w:w="43" w:type="dxa"/>
            </w:tcMar>
            <w:vAlign w:val="bottom"/>
          </w:tcPr>
          <w:p w14:paraId="66D53B11" w14:textId="77777777" w:rsidR="0089264D" w:rsidRPr="00B40C4C" w:rsidRDefault="0089264D" w:rsidP="0004605C">
            <w:pPr>
              <w:jc w:val="right"/>
            </w:pPr>
            <w:r w:rsidRPr="00B40C4C">
              <w:t xml:space="preserve">15,2 </w:t>
            </w:r>
          </w:p>
        </w:tc>
        <w:tc>
          <w:tcPr>
            <w:tcW w:w="840" w:type="dxa"/>
            <w:tcBorders>
              <w:top w:val="nil"/>
              <w:left w:val="nil"/>
              <w:bottom w:val="nil"/>
              <w:right w:val="nil"/>
            </w:tcBorders>
            <w:tcMar>
              <w:top w:w="128" w:type="dxa"/>
              <w:left w:w="43" w:type="dxa"/>
              <w:bottom w:w="43" w:type="dxa"/>
              <w:right w:w="43" w:type="dxa"/>
            </w:tcMar>
            <w:vAlign w:val="bottom"/>
          </w:tcPr>
          <w:p w14:paraId="1D47EB0C" w14:textId="77777777" w:rsidR="0089264D" w:rsidRPr="00B40C4C" w:rsidRDefault="0089264D" w:rsidP="0004605C">
            <w:pPr>
              <w:jc w:val="right"/>
            </w:pPr>
            <w:r w:rsidRPr="00B40C4C">
              <w:t>-1,1 %</w:t>
            </w:r>
          </w:p>
        </w:tc>
        <w:tc>
          <w:tcPr>
            <w:tcW w:w="840" w:type="dxa"/>
            <w:tcBorders>
              <w:top w:val="nil"/>
              <w:left w:val="nil"/>
              <w:bottom w:val="nil"/>
              <w:right w:val="nil"/>
            </w:tcBorders>
            <w:tcMar>
              <w:top w:w="128" w:type="dxa"/>
              <w:left w:w="43" w:type="dxa"/>
              <w:bottom w:w="43" w:type="dxa"/>
              <w:right w:w="43" w:type="dxa"/>
            </w:tcMar>
            <w:vAlign w:val="bottom"/>
          </w:tcPr>
          <w:p w14:paraId="6B10E61A" w14:textId="77777777" w:rsidR="0089264D" w:rsidRPr="00B40C4C" w:rsidRDefault="0089264D" w:rsidP="0004605C">
            <w:pPr>
              <w:jc w:val="right"/>
            </w:pPr>
            <w:r w:rsidRPr="00B40C4C">
              <w:t>4,6 %</w:t>
            </w:r>
          </w:p>
        </w:tc>
        <w:tc>
          <w:tcPr>
            <w:tcW w:w="840" w:type="dxa"/>
            <w:tcBorders>
              <w:top w:val="nil"/>
              <w:left w:val="nil"/>
              <w:bottom w:val="nil"/>
              <w:right w:val="nil"/>
            </w:tcBorders>
            <w:tcMar>
              <w:top w:w="128" w:type="dxa"/>
              <w:left w:w="43" w:type="dxa"/>
              <w:bottom w:w="43" w:type="dxa"/>
              <w:right w:w="43" w:type="dxa"/>
            </w:tcMar>
            <w:vAlign w:val="bottom"/>
          </w:tcPr>
          <w:p w14:paraId="02585CE0" w14:textId="77777777" w:rsidR="0089264D" w:rsidRPr="00B40C4C" w:rsidRDefault="0089264D" w:rsidP="0004605C">
            <w:pPr>
              <w:jc w:val="right"/>
            </w:pPr>
            <w:r w:rsidRPr="00B40C4C">
              <w:t>4,0 %</w:t>
            </w:r>
          </w:p>
        </w:tc>
      </w:tr>
      <w:tr w:rsidR="00446E55" w:rsidRPr="00B40C4C" w14:paraId="37EFC5ED"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DE80953" w14:textId="77777777" w:rsidR="0089264D" w:rsidRPr="00B40C4C" w:rsidRDefault="0089264D" w:rsidP="009137DA">
            <w:r w:rsidRPr="00B40C4C">
              <w:rPr>
                <w:rStyle w:val="kursiv"/>
              </w:rPr>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A7119" w14:textId="77777777" w:rsidR="0089264D" w:rsidRPr="00B40C4C" w:rsidRDefault="0089264D" w:rsidP="0004605C">
            <w:pPr>
              <w:jc w:val="right"/>
            </w:pPr>
            <w:r w:rsidRPr="00B40C4C">
              <w:t xml:space="preserve">431,9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18B8C" w14:textId="77777777" w:rsidR="0089264D" w:rsidRPr="00B40C4C" w:rsidRDefault="0089264D" w:rsidP="0004605C">
            <w:pPr>
              <w:jc w:val="right"/>
            </w:pPr>
            <w:r w:rsidRPr="00B40C4C">
              <w:t xml:space="preserve">520,0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34DEF" w14:textId="77777777" w:rsidR="0089264D" w:rsidRPr="00B40C4C" w:rsidRDefault="0089264D" w:rsidP="0004605C">
            <w:pPr>
              <w:jc w:val="right"/>
            </w:pPr>
            <w:r w:rsidRPr="00B40C4C">
              <w:t xml:space="preserve">647,2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175A9" w14:textId="77777777" w:rsidR="0089264D" w:rsidRPr="00B40C4C" w:rsidRDefault="0089264D" w:rsidP="0004605C">
            <w:pPr>
              <w:jc w:val="right"/>
            </w:pPr>
            <w:r w:rsidRPr="00B40C4C">
              <w:t xml:space="preserve">686,4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B91D7" w14:textId="77777777" w:rsidR="0089264D" w:rsidRPr="00B40C4C" w:rsidRDefault="0089264D" w:rsidP="0004605C">
            <w:pPr>
              <w:jc w:val="right"/>
            </w:pPr>
            <w:r w:rsidRPr="00B40C4C">
              <w:t>2,1 %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6967D" w14:textId="77777777" w:rsidR="0089264D" w:rsidRPr="00B40C4C" w:rsidRDefault="0089264D" w:rsidP="0004605C">
            <w:pPr>
              <w:jc w:val="right"/>
            </w:pPr>
            <w:r w:rsidRPr="00B40C4C">
              <w:t>2,7 %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7E16D" w14:textId="77777777" w:rsidR="0089264D" w:rsidRPr="00B40C4C" w:rsidRDefault="0089264D" w:rsidP="0004605C">
            <w:pPr>
              <w:jc w:val="right"/>
            </w:pPr>
            <w:r w:rsidRPr="00B40C4C">
              <w:t>2,0 %</w:t>
            </w:r>
          </w:p>
        </w:tc>
      </w:tr>
    </w:tbl>
    <w:p w14:paraId="10F34503" w14:textId="77777777" w:rsidR="0089264D" w:rsidRPr="00B40C4C" w:rsidRDefault="0089264D" w:rsidP="00EC71B8">
      <w:pPr>
        <w:pStyle w:val="tabell-noter"/>
        <w:rPr>
          <w:rStyle w:val="skrift-hevet"/>
        </w:rPr>
      </w:pPr>
      <w:r w:rsidRPr="00B40C4C">
        <w:rPr>
          <w:rStyle w:val="skrift-hevet"/>
        </w:rPr>
        <w:t>1</w:t>
      </w:r>
      <w:r w:rsidRPr="00B40C4C">
        <w:tab/>
        <w:t>Det er korrigert for større tekniske endringer i perioden. For eksempel er utgiftene til legemidler korrigert for overføring av legemidler til helseforetakene.</w:t>
      </w:r>
    </w:p>
    <w:p w14:paraId="5FAB5190" w14:textId="77777777" w:rsidR="0089264D" w:rsidRPr="00B40C4C" w:rsidRDefault="0089264D" w:rsidP="009137DA">
      <w:pPr>
        <w:pStyle w:val="tabell-noter"/>
        <w:rPr>
          <w:rStyle w:val="skrift-hevet"/>
        </w:rPr>
      </w:pPr>
      <w:r w:rsidRPr="00B40C4C">
        <w:rPr>
          <w:rStyle w:val="skrift-hevet"/>
        </w:rPr>
        <w:t>2</w:t>
      </w:r>
      <w:r w:rsidRPr="00B40C4C">
        <w:tab/>
        <w:t>Stønadsutgiftene følger hovedsakelig kapittelstrukturen i statsbudsjettet, med følgende unntak: Stønader til enslige forsørgere og etterlatte omfatter kap. 2680 Etterlatte, kap. 2620 Stønad til enslig mor eller far og kap. 2531 Bidragsforskott (nytt kapittel fra og med 2024-budsjettet). Bidragsforskott er korrigert for inntekter fra bidragspliktige. Legemidler mv. omfatter i tillegg til kap. 2751, deler av kap. 2752 (refusjon egenbetaling blåreseptmedisiner). Andre helseformål omfatter programområde 30 Stønad ved helsetjenester, unntatt ovennevnte utgifter under kap. 2751 og kap. 2752. Stønader til merutgifter omfatter kap. 2661 Grunn- og hjelpestønad, hjelpemidler mv. og kap. 2686 Stønad ved gravferd.</w:t>
      </w:r>
    </w:p>
    <w:p w14:paraId="4A64FA79" w14:textId="77777777" w:rsidR="0089264D" w:rsidRPr="00B40C4C" w:rsidRDefault="0089264D" w:rsidP="009137DA">
      <w:pPr>
        <w:pStyle w:val="Kilde"/>
      </w:pPr>
      <w:r w:rsidRPr="00B40C4C">
        <w:t>Kilde: Finansdepartementet.</w:t>
      </w:r>
    </w:p>
    <w:p w14:paraId="1EE9C2C9" w14:textId="77777777" w:rsidR="0089264D" w:rsidRPr="00B40C4C" w:rsidRDefault="0089264D" w:rsidP="009137DA">
      <w:pPr>
        <w:pStyle w:val="avsnitt-undertittel"/>
      </w:pPr>
      <w:r w:rsidRPr="00B40C4C">
        <w:t>Sykepenger</w:t>
      </w:r>
    </w:p>
    <w:p w14:paraId="08E24FCC" w14:textId="77777777" w:rsidR="0089264D" w:rsidRPr="00B40C4C" w:rsidRDefault="0089264D" w:rsidP="009137DA">
      <w:r w:rsidRPr="00B40C4C">
        <w:t>Sterk vekst i både det trygdefinansierte sykefraværet og i bruken av pleiepenger trekker realveksten de seneste årene opp. Sysselsettingsvekst bidrar også til å trekke realveksten opp. Regelendringer som økt kompensasjonsgrad for sykepenger til selvstendig næringsdrivende i 2017 og 2019 og pleiepengereformen fra 2017 har også bidratt til økt vekst. I tillegg til sykepenger omfatter utgiftskapittelet også pleie-, opplærings- og omsorgspenger.</w:t>
      </w:r>
    </w:p>
    <w:p w14:paraId="6D1BF01E" w14:textId="77777777" w:rsidR="0089264D" w:rsidRPr="00B40C4C" w:rsidRDefault="0089264D" w:rsidP="009137DA">
      <w:r w:rsidRPr="00B40C4C">
        <w:t>Realveksten var svakt negativ i 2018 og svakt positiv i 2019, og i sum om lag uendret. I 2020–2022 var realveksten i utgiftene sterkt preget av koronapandemien og midlertidige regelendringer for både sykepenger og omsorgspenger. Dette bidro til en realvekst i utgiftene på 15,3 pst. i 2020, en nedgang på 3,5 pst. i 2021 og en ny vekst på 1,9 pst. i 2022. I 2023 var realveksten 10,3 pst., mens vi venter 3,3 pst. vekst i 2024. Realveksten i 2025 er anslått til 1,1 pst. Det tilsvarer en økning på om lag 0,8 mrd. 2025-kroner.</w:t>
      </w:r>
    </w:p>
    <w:p w14:paraId="63D792C7" w14:textId="77777777" w:rsidR="0089264D" w:rsidRPr="00B40C4C" w:rsidRDefault="0089264D" w:rsidP="009137DA">
      <w:pPr>
        <w:pStyle w:val="avsnitt-undertittel"/>
      </w:pPr>
      <w:r w:rsidRPr="00B40C4C">
        <w:t>Arbeidsavklaringspenger</w:t>
      </w:r>
    </w:p>
    <w:p w14:paraId="6026BB13" w14:textId="77777777" w:rsidR="0089264D" w:rsidRPr="00B40C4C" w:rsidRDefault="0089264D" w:rsidP="009137DA">
      <w:r w:rsidRPr="00B40C4C">
        <w:t xml:space="preserve">1. mars 2010 ble rehabiliteringspenger, attføringspenger og tidsavgrenset uførestønad erstattet av arbeidsavklaringspenger. En økning i antall mottakere førte til realutgiftsvekst i årene 2010–2011, mens en reduksjon i antall mottakere førte til utgiftsnedgang i perioden 2012–2019. </w:t>
      </w:r>
      <w:r w:rsidRPr="00B40C4C">
        <w:lastRenderedPageBreak/>
        <w:t>Midlertidige regelendringer, generelle forsinkelser i avklaringsløpene og en lengre periode med økning i arbeidsledigheten under koronapandemien bidro til lav avgang fra ordningen fra og med 2020. Fra 2022 påvirkes veksten også av regelendringer som i større grad enn tidligere gir mulighet til å motta ytelsen utover varighetsgrensen på tre år, eller å få innvilget en ny stønadsperiode. Tilgangen har også økt noe etter 2019. Det kan ha ulike årsaker, men fra 2021 skyldes det særlig høyere sykefravær. Økt tilgang og lavere avgang har ført til vekst i antall mottakere i perioden 2020–2023, og til sterk realutgiftsvekst i årene 2021–2023. Antallet mottakere har fortsatt å øke i 2024. Realveksten i utgiftene til arbeidsavklaringspenger i 2024 er anslått til 9,2 pst. Veksten i antall mottakere er ventet å avta i 2025, og vi venter en realvekst på 3,0 pst., tilsvarende en økning på om lag 1,5 mrd. 2025-kroner.</w:t>
      </w:r>
    </w:p>
    <w:p w14:paraId="48E3BF7D" w14:textId="77777777" w:rsidR="0089264D" w:rsidRPr="00B40C4C" w:rsidRDefault="0089264D" w:rsidP="009137DA">
      <w:pPr>
        <w:pStyle w:val="avsnitt-undertittel"/>
      </w:pPr>
      <w:r w:rsidRPr="00B40C4C">
        <w:t>Uførhet</w:t>
      </w:r>
    </w:p>
    <w:p w14:paraId="6435F45A" w14:textId="77777777" w:rsidR="0089264D" w:rsidRPr="00B40C4C" w:rsidRDefault="0089264D" w:rsidP="009137DA">
      <w:r w:rsidRPr="00B40C4C">
        <w:t>Utviklingen i tallet på uføre henger særlig sammen med befolkningsutviklingen og utviklingen for arbeidsavklaringspenger, siden de fleste nye uføre kommer fra arbeidsavklaringspenger. Det har vært en realutgiftsvekst i alle årene fra 2010, bortsett fra i 2013 og 2014. Utgiftsveksten var særlig stor i 2018 og 2019, med 3,3 og 4,4 pst. Det henger sammen med regelendringene for arbeidsavklaringspenger i 2018. I perioden 2020–2023, og særlig fra 2021, var veksten lavere som følge av midlertidige regelverksendringer for arbeidsavklaringspenger i forbindelse med koronapandemien. I tillegg førte pandemien til forsinkelser i avklaringsløpene for mottakere av arbeidsavklaringspenger. At det også etter pandemien har vært lav avgang fra arbeidsavklaringspenger, bidrar til å trekke utgiftsveksten for uføretrygd ned. I 2024 og 2025 er det forventet en realvekst på henholdsvis 0,9 og 1,6 pst. I 2025 svarer det til en økning på omtrent 2,1 mrd. 2025-kroner.</w:t>
      </w:r>
    </w:p>
    <w:p w14:paraId="04EC07A7" w14:textId="77777777" w:rsidR="0089264D" w:rsidRPr="00B40C4C" w:rsidRDefault="0089264D" w:rsidP="009137DA">
      <w:pPr>
        <w:pStyle w:val="avsnitt-undertittel"/>
      </w:pPr>
      <w:r w:rsidRPr="00B40C4C">
        <w:t>Alderspensjon</w:t>
      </w:r>
    </w:p>
    <w:p w14:paraId="6DEE34CF" w14:textId="77777777" w:rsidR="0089264D" w:rsidRPr="00B40C4C" w:rsidRDefault="0089264D" w:rsidP="009137DA">
      <w:r w:rsidRPr="00B40C4C">
        <w:t>Vekst i folketallet over 67 år, at nye generasjoner av pensjonister har høyere pensjonsopptjening enn før og flere økninger av minste pensjonsnivå har bidratt til en klar realutgiftsvekst i alle årene fra 2018. Fra og med 2021 har endrede reguleringsregler også bidratt til større vekst. Pensjonsreformen, samt nedgang i andelen som velger å ta ut alderspensjon før 67 år, har bidratt til å dempe veksten. I 2025 er det anslått at pensjonsreformen isolert sett vil redusere utgiftene til alderspensjon med om lag 16 mrd. kroner.</w:t>
      </w:r>
    </w:p>
    <w:p w14:paraId="666CCA4E" w14:textId="77777777" w:rsidR="0089264D" w:rsidRPr="00B40C4C" w:rsidRDefault="0089264D" w:rsidP="009137DA">
      <w:r w:rsidRPr="00B40C4C">
        <w:t>Utgiftene til alderspensjon vil øke betydelig også i årene som kommer, hovedsakelig som følge av at det blir flere alderspensjonister over 67 år og dels fordi AFP-reformen i offentlig sektor fra 2025 fører til flere alderspensjonister under 67 år. I 2024 er det anslått at realveksten i folketrygdens utgifter til alderspensjon vil være på 2,1 pst. I 2025 er realveksten for alderspensjon anslått til 2,2 pst., tilsvarende en økning på om lag 7,1 mrd. 2025-kroner.</w:t>
      </w:r>
    </w:p>
    <w:p w14:paraId="7699FBC2" w14:textId="77777777" w:rsidR="0089264D" w:rsidRPr="00B40C4C" w:rsidRDefault="0089264D" w:rsidP="009137DA">
      <w:pPr>
        <w:pStyle w:val="avsnitt-undertittel"/>
      </w:pPr>
      <w:r w:rsidRPr="00B40C4C">
        <w:t>Stønader til enslige forsørgere og etterlatte</w:t>
      </w:r>
    </w:p>
    <w:p w14:paraId="0C5C3120" w14:textId="77777777" w:rsidR="0089264D" w:rsidRPr="00B40C4C" w:rsidRDefault="0089264D" w:rsidP="009137DA">
      <w:r w:rsidRPr="00B40C4C">
        <w:t xml:space="preserve">Utgiftene til overgangsstønad og etterlattepensjon har vært reelt avtakende i hele perioden frem til 2023. Nedgangen for overgangsstønad kan ha sammenheng med økt barnehagedekning, at flere har delt omsorg, og at regelverket for å motta overgangsstønad har blitt strammet inn og gjort mer arbeidsrettet. For etterlatte, er årsakene til nedgangen høyere levealder, at stadig flere </w:t>
      </w:r>
      <w:r w:rsidRPr="00B40C4C">
        <w:lastRenderedPageBreak/>
        <w:t>enker og enkemenn er i arbeid og at færre barn mister en eller begge foreldre. I 2024 førte etterlattereformen til en betydelig vekst som følge av høyere satser og høyere øvre aldergrense for barnepensjon. Fremover vil den innførte tidsbegrensningen og at stadig flere enker og enkemenn er i arbeid igjen, gi nedgang i utgiftene. Utgiftene vil også gå ned som følge av høyere levealder, da færre vil bli etterlatte i yrkesaktiv alder. Realveksten i folketrygdens utgifter til enslige forsørgere og etterlattepensjon mv. er anslått til -2,2 pst. i 2025, tilsvarende en reduksjon på om lag 0,1 mrd. 2025-kroner. På lengre sikt vil etterlattereformen, som omtalt over, gi innsparinger, når den nye omstillingsstønaden erstatter dagens etterlatteytelser.</w:t>
      </w:r>
    </w:p>
    <w:p w14:paraId="47D53E9D" w14:textId="77777777" w:rsidR="0089264D" w:rsidRPr="00B40C4C" w:rsidRDefault="0089264D" w:rsidP="009137DA">
      <w:pPr>
        <w:pStyle w:val="avsnitt-undertittel"/>
      </w:pPr>
      <w:r w:rsidRPr="00B40C4C">
        <w:t>Stønader til å dekke merutgifter</w:t>
      </w:r>
    </w:p>
    <w:p w14:paraId="5ACFEA65" w14:textId="77777777" w:rsidR="0089264D" w:rsidRPr="00B40C4C" w:rsidRDefault="0089264D" w:rsidP="009137DA">
      <w:r w:rsidRPr="00B40C4C">
        <w:t>Stønader til å dekke merutgifter inkluderer grunn- og hjelpestønad, hjelpemidler mv., samt stønad ved gravferd som utgjør om lag 2 pst. av utgiftene. I årene 2018 – 2022 var det i sum en liten realnedgang, men med noe variasjon over tid. I 2020 var det en særlig stor realnedgang på 3,3 pst., fordi koronapandemien førte til mindre etterspørsel etter hjelpemidler og relaterte tjenester. Utviklingen har siden snudd til kraftig vekst, og realveksten i 2023 var på 8,8 pst. I 2024 og 2025 venter vi en realvekst på 6,3 og 4,0 pst. Veksten i 2025 tilsvarer en økning på om lag 0,6 mrd. 2025-kroner. Årsaken til veksten er flere eldre, høy prisvekst på importerte hjelpemidler og flere mottakere av grunn- og hjelpestønad, bla. fordi flere får diagnosen ADHD.</w:t>
      </w:r>
    </w:p>
    <w:p w14:paraId="75600AF7" w14:textId="77777777" w:rsidR="0089264D" w:rsidRPr="00B40C4C" w:rsidRDefault="0089264D" w:rsidP="009137DA">
      <w:pPr>
        <w:pStyle w:val="avsnitt-undertittel"/>
      </w:pPr>
      <w:r w:rsidRPr="00B40C4C">
        <w:t>Foreldrepenger mv.</w:t>
      </w:r>
    </w:p>
    <w:p w14:paraId="0091A39D" w14:textId="77777777" w:rsidR="0089264D" w:rsidRPr="00B40C4C" w:rsidRDefault="0089264D" w:rsidP="009137DA">
      <w:r w:rsidRPr="00B40C4C">
        <w:t>I perioden 2021–2024 sett under ett har utgiftene til foreldrepenger mv. vært relativt stabile, men med til dels store variasjoner mellom ulike år. Som følge av flere fødte barn under pandemien økte veksten i 2021, mens utgiftene falt i 2022 og 2023. I 2024 økte utgiftene med 6,1 pst. som følge av flere mottakere av foreldrepenger. Realveksten anslås til 2,6 pst. fra 2024 til 2025.</w:t>
      </w:r>
    </w:p>
    <w:p w14:paraId="6E3E7781" w14:textId="77777777" w:rsidR="0089264D" w:rsidRPr="00B40C4C" w:rsidRDefault="0089264D" w:rsidP="009137DA">
      <w:pPr>
        <w:pStyle w:val="avsnitt-undertittel"/>
      </w:pPr>
      <w:r w:rsidRPr="00B40C4C">
        <w:t>Legemidler mv.</w:t>
      </w:r>
    </w:p>
    <w:p w14:paraId="6D7B75EA" w14:textId="77777777" w:rsidR="0089264D" w:rsidRPr="00B40C4C" w:rsidRDefault="0089264D" w:rsidP="009137DA">
      <w:r w:rsidRPr="00B40C4C">
        <w:t>Den underliggende volumveksten har vært gjennomgående høy de seneste årene. Ulike prisregulerende tiltak, blant annet trinnprisordningen, har bidratt til å dempe veksten i utgiftene til legemidler. Også den årlige maksimalprisrevurderingen av reseptpliktige legemidler har bidratt til innsparinger, selv om perioder med svekket norsk krone har motvirket denne effekten. Tiltakene regjeringen har innført i 2024, om endring i refusjonskriteriene knyttet til Ozempic og innvilget refusjon på Rybelsus, forventes også å bidra med innsparinger, både i 2024 og fremover. Realveksten er korrigert for at finansieringsansvaret for enkelte legemidler som forskrives av spesialisthelsetjenesten, er overført til de regionale helseforetakene de senere årene. Det anslås en realvekst på 4,6 pst. fra 2024 til 2025.</w:t>
      </w:r>
    </w:p>
    <w:p w14:paraId="34678686" w14:textId="77777777" w:rsidR="0089264D" w:rsidRPr="00B40C4C" w:rsidRDefault="0089264D" w:rsidP="009137DA">
      <w:pPr>
        <w:pStyle w:val="avsnitt-undertittel"/>
      </w:pPr>
      <w:r w:rsidRPr="00B40C4C">
        <w:t>Andre helseformål under folketrygden</w:t>
      </w:r>
    </w:p>
    <w:p w14:paraId="02A0878B" w14:textId="77777777" w:rsidR="0089264D" w:rsidRPr="00B40C4C" w:rsidRDefault="0089264D" w:rsidP="009137DA">
      <w:r w:rsidRPr="00B40C4C">
        <w:t>Utgiftene til andre helseformål har økt gjennom perioden, men vekstraten har variert. Det anslås en realvekst på -0,7 pst. fra 2024 til 2025.</w:t>
      </w:r>
    </w:p>
    <w:p w14:paraId="637C9033" w14:textId="4A90D28E" w:rsidR="0089264D" w:rsidRPr="00B40C4C" w:rsidRDefault="003A3BF2" w:rsidP="009137DA">
      <w:r>
        <w:rPr>
          <w:noProof/>
          <w14:ligatures w14:val="standardContextual"/>
        </w:rPr>
        <w:lastRenderedPageBreak/>
        <w:drawing>
          <wp:inline distT="0" distB="0" distL="0" distR="0" wp14:anchorId="30EA7338" wp14:editId="161205E7">
            <wp:extent cx="6083935" cy="3594735"/>
            <wp:effectExtent l="0" t="0" r="0" b="5715"/>
            <wp:docPr id="267920260" name="Bilde 4"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0260" name="Bilde 4" descr="Et bilde som inneholder tekst, skjermbilde, Plottdiagram, line&#10;&#10;Automatisk generert beskrivelse"/>
                    <pic:cNvPicPr/>
                  </pic:nvPicPr>
                  <pic:blipFill>
                    <a:blip r:embed="rId12"/>
                    <a:stretch>
                      <a:fillRect/>
                    </a:stretch>
                  </pic:blipFill>
                  <pic:spPr>
                    <a:xfrm>
                      <a:off x="0" y="0"/>
                      <a:ext cx="6083935" cy="3594735"/>
                    </a:xfrm>
                    <a:prstGeom prst="rect">
                      <a:avLst/>
                    </a:prstGeom>
                  </pic:spPr>
                </pic:pic>
              </a:graphicData>
            </a:graphic>
          </wp:inline>
        </w:drawing>
      </w:r>
    </w:p>
    <w:p w14:paraId="3CB4D0EB" w14:textId="77777777" w:rsidR="0089264D" w:rsidRPr="00B40C4C" w:rsidRDefault="0089264D" w:rsidP="009137DA">
      <w:pPr>
        <w:pStyle w:val="figur-tittel"/>
      </w:pPr>
      <w:r w:rsidRPr="00B40C4C">
        <w:t>Realvekst i utgiftene til utvalgte formål 2017–2025. Justert for oppgaveoverføringer. Indeks. 2017=100</w:t>
      </w:r>
    </w:p>
    <w:p w14:paraId="7FBF906C" w14:textId="77777777" w:rsidR="0089264D" w:rsidRPr="00B40C4C" w:rsidRDefault="0089264D" w:rsidP="009137DA">
      <w:pPr>
        <w:pStyle w:val="Kilde"/>
      </w:pPr>
      <w:r w:rsidRPr="00B40C4C">
        <w:t>Kilde: Finansdepartementet.</w:t>
      </w:r>
    </w:p>
    <w:p w14:paraId="73148341" w14:textId="77777777" w:rsidR="0089264D" w:rsidRPr="00B40C4C" w:rsidRDefault="0089264D" w:rsidP="00D100D4">
      <w:pPr>
        <w:pStyle w:val="Overskrift2"/>
      </w:pPr>
      <w:r w:rsidRPr="00B40C4C">
        <w:t>Bevilgninger til forskning over statsbudsjettet</w:t>
      </w:r>
    </w:p>
    <w:p w14:paraId="74FC56E9" w14:textId="77777777" w:rsidR="0089264D" w:rsidRPr="00B40C4C" w:rsidRDefault="0089264D" w:rsidP="009137DA">
      <w:r w:rsidRPr="00B40C4C">
        <w:t>Foreløpige anslag tilsier at den offentlige innsatsen i forskning og utvikling vil være på om lag 52 mrd. kroner i 2025 når Skattefunn inkluderes. Dette utgjør 0,95 pst. av anslått BNP i 2025. De samlede bevilgningene til forskning og utvikling er anslått til 48,5 mrd. kroner ekskl. Skattefunn, tilsvarende 0,88 pst. av anslått BNP i 2025.</w:t>
      </w:r>
    </w:p>
    <w:p w14:paraId="0F9F240E" w14:textId="77777777" w:rsidR="0089264D" w:rsidRPr="00B40C4C" w:rsidRDefault="0089264D" w:rsidP="009137DA">
      <w:r w:rsidRPr="00B40C4C">
        <w:t>Utgiftene til forskning og utvikling er anslått å øke nominelt med om lag 180 mill. kroner fra 2024 til 2025, noe som tilsvarer en realvekst på -3,5 pst. ekskludert Skattefunn. For perioden 2017–2021 viser utviklingen i bevilgninger til forskning og utvikling over statsbudsjettet en nominell vekst på 4,9 mrd. kroner ifølge SSBs statsbudsjettanalyse. Det tilsvarer en gjennomsnittlig årlig realvekst på 0,9 pst. For perioden 2021–2024 økte bevilgningene til forskning og utvikling med 7,6 mrd. kroner nominelt, tilvarende en årlig gjennomsnittlig realvekst på 0,3 pst. For nærmere omtale av bevilgningene til forskning og utvikling henvises det til Kunnskapsdepartementets Prop. 1 S (2024–2025).</w:t>
      </w:r>
    </w:p>
    <w:p w14:paraId="6736E6DB" w14:textId="77777777" w:rsidR="0089264D" w:rsidRPr="00B40C4C" w:rsidRDefault="0089264D" w:rsidP="009137DA">
      <w:pPr>
        <w:pStyle w:val="Overskrift1"/>
      </w:pPr>
      <w:r w:rsidRPr="00B40C4C">
        <w:lastRenderedPageBreak/>
        <w:t>Budsjettkonsekvenser 2026–2028</w:t>
      </w:r>
    </w:p>
    <w:p w14:paraId="40433B1F" w14:textId="77777777" w:rsidR="0089264D" w:rsidRPr="00B40C4C" w:rsidRDefault="0089264D" w:rsidP="00D100D4">
      <w:pPr>
        <w:pStyle w:val="Overskrift2"/>
      </w:pPr>
      <w:r w:rsidRPr="00B40C4C">
        <w:t>Bakgrunn</w:t>
      </w:r>
    </w:p>
    <w:p w14:paraId="6E3FECC0" w14:textId="77777777" w:rsidR="0089264D" w:rsidRPr="00B40C4C" w:rsidRDefault="0089264D" w:rsidP="009137DA">
      <w:r w:rsidRPr="00B40C4C">
        <w:t>Oversikten over budsjettkonsekvenser for perioden 2026–2028 skal synliggjøre konsekvensene for kommende års budsjetter av regjeringens forslag til statsbudsjett for 2025. Sammen med forventet utvikling i skatte- og avgiftsinntektene og overføringer fra Statens pensjonsfond utland (SPU) gir dette informasjon om handlingsrommet i budsjettpolitikken de nærmeste årene. Oversikten kan imidlertid ikke anses som et forventningsrett anslag på utgiftsveksten i budsjettene. Utover konsekvensene som følger direkte av regjeringens budsjettforslag er det en rekke planer og forventninger om utgiftsvekst som vil kunne kreve betydelige bevilgningsøkninger i fremtidige budsjetter. Dette gjelder blant annet vekst i tråd med demografiske behov i helseforetak og kommuner og oppfølging av langtidsplan for forsvarssektoren og Nasjonal transportplan. Denne type mer løselige forventninger og planer fremgår ikke av tabell 5.1 og 5.2, men er omtalt i avsnitt 5.4.</w:t>
      </w:r>
    </w:p>
    <w:p w14:paraId="256A6F72" w14:textId="77777777" w:rsidR="0089264D" w:rsidRPr="00B40C4C" w:rsidRDefault="0089264D" w:rsidP="009137DA">
      <w:r w:rsidRPr="00B40C4C">
        <w:t>Det er viktig at det er fleksibilitet på statsbudsjettet til å omprioritere når uforutsette behov oppstår og for å kunne finansiere ny politikk. Utgiftene i statsbudsjettet er i stor grad bundet opp av rettighetsbaserte ordninger og driftsutgifter som det er krevende å redusere betydelig fra ett år til det neste. Flerårige satsinger begrenser fleksibiliteten ytterligere. Prioriteringer i statsbudsjettet må gjøres åpent og reelt, slik at det er tydelig hvilke forpliktelser og hvilken risiko staten påtar seg. Ordninger som tilslører reelle kostnader eller unndrar utgifter fra prioritering, som å skyve utgifter til senere budsjettår eller å budsjettere ordinære utgifter som lånetransaksjoner, vil gjøre finanspolitikken mindre forståelig og forutsigbar. Budsjettering for bærekraftige statsfinanser er nærmere omtalt i boks 5.1.</w:t>
      </w:r>
    </w:p>
    <w:p w14:paraId="7F423F41" w14:textId="77777777" w:rsidR="0089264D" w:rsidRPr="00B40C4C" w:rsidRDefault="0089264D" w:rsidP="00D100D4">
      <w:pPr>
        <w:pStyle w:val="Overskrift2"/>
      </w:pPr>
      <w:r w:rsidRPr="00B40C4C">
        <w:t>Beregning av flerårige budsjettkonsekvenser</w:t>
      </w:r>
    </w:p>
    <w:p w14:paraId="2B818E76" w14:textId="77777777" w:rsidR="0089264D" w:rsidRPr="00B40C4C" w:rsidRDefault="0089264D" w:rsidP="009137DA">
      <w:r w:rsidRPr="00B40C4C">
        <w:t>Større endringer i utgifter og inntekter i perioden 2026–2028 er vurdert for alle poster i statsbudsjettet (utenom skatt og avgift) etter følgende prinsipper:</w:t>
      </w:r>
    </w:p>
    <w:p w14:paraId="2443036F" w14:textId="77777777" w:rsidR="0089264D" w:rsidRPr="00B40C4C" w:rsidRDefault="0089264D" w:rsidP="009137DA">
      <w:pPr>
        <w:pStyle w:val="Liste"/>
      </w:pPr>
      <w:r w:rsidRPr="00B40C4C">
        <w:t>Utgifter til regelstyrte ordninger fremskrives i tråd med regelverket, inkludert forslag til regelverksendringer i dette budsjettforslaget.</w:t>
      </w:r>
    </w:p>
    <w:p w14:paraId="39E78680" w14:textId="77777777" w:rsidR="0089264D" w:rsidRPr="00B40C4C" w:rsidRDefault="0089264D" w:rsidP="009137DA">
      <w:pPr>
        <w:pStyle w:val="Liste"/>
      </w:pPr>
      <w:r w:rsidRPr="00B40C4C">
        <w:t>Utgifter til store, igangsatte investeringer fremskrives i takt med fremdriftsplan. Det vil si at bevilgningen trekkes ned når investeringen er planlagt ferdigstilt, uten at nye investeringer legges til grunn.</w:t>
      </w:r>
    </w:p>
    <w:p w14:paraId="021FB9CA" w14:textId="77777777" w:rsidR="0089264D" w:rsidRPr="00B40C4C" w:rsidRDefault="0089264D" w:rsidP="009137DA">
      <w:pPr>
        <w:pStyle w:val="Liste"/>
      </w:pPr>
      <w:r w:rsidRPr="00B40C4C">
        <w:t>Utgifter til deltakelse i EU-programmer og internasjonale kontingenter trekkes ned etter at inneværende programperiode utløper.</w:t>
      </w:r>
    </w:p>
    <w:p w14:paraId="16273355" w14:textId="77777777" w:rsidR="0089264D" w:rsidRPr="00B40C4C" w:rsidRDefault="0089264D" w:rsidP="009137DA">
      <w:pPr>
        <w:pStyle w:val="Liste"/>
      </w:pPr>
      <w:r w:rsidRPr="00B40C4C">
        <w:t>På områder der enkeltinvesteringer inngår i en større investeringsramme, videreføres rammen uendret.</w:t>
      </w:r>
    </w:p>
    <w:p w14:paraId="78E8F927" w14:textId="77777777" w:rsidR="0089264D" w:rsidRPr="00B40C4C" w:rsidRDefault="0089264D" w:rsidP="009137DA">
      <w:pPr>
        <w:pStyle w:val="Liste"/>
      </w:pPr>
      <w:r w:rsidRPr="00B40C4C">
        <w:t>Det korrigeres for engangsutgifter og -inntekter i forslaget for neste år.</w:t>
      </w:r>
    </w:p>
    <w:p w14:paraId="1CAB43A2" w14:textId="77777777" w:rsidR="0089264D" w:rsidRPr="00B40C4C" w:rsidRDefault="0089264D" w:rsidP="009137DA">
      <w:pPr>
        <w:pStyle w:val="Liste"/>
      </w:pPr>
      <w:r w:rsidRPr="00B40C4C">
        <w:t>Tiltak som settes i gang i løpet av budsjettåret, fremskrives med helårsvirkningen.</w:t>
      </w:r>
    </w:p>
    <w:p w14:paraId="714E5811" w14:textId="77777777" w:rsidR="0089264D" w:rsidRPr="00B40C4C" w:rsidRDefault="0089264D" w:rsidP="009137DA">
      <w:pPr>
        <w:pStyle w:val="Liste"/>
      </w:pPr>
      <w:r w:rsidRPr="00B40C4C">
        <w:t>Øvrige utgifter og inntekter videreføres i hovedsak uendret i faste kroner.</w:t>
      </w:r>
    </w:p>
    <w:p w14:paraId="6595898C" w14:textId="77777777" w:rsidR="0089264D" w:rsidRPr="00B40C4C" w:rsidRDefault="0089264D" w:rsidP="009137DA">
      <w:r w:rsidRPr="00B40C4C">
        <w:t xml:space="preserve">Disse forutsetningene gjør at oversikten under ikke kan forstås som et forventningsrett anslag på utgiftsveksten i de angitte årene. En mer realistisk fremskriving ville blant annet måtte inkludere et skjønnsmessig anslag for videre deltakelse i ulike EU-programmer når inneværende </w:t>
      </w:r>
      <w:r w:rsidRPr="00B40C4C">
        <w:lastRenderedPageBreak/>
        <w:t>periode utløper, samt at nye byggeprosjekter startes opp etter hvert som eksisterende prosjekter ferdigstilles.</w:t>
      </w:r>
    </w:p>
    <w:p w14:paraId="34CAA5FD" w14:textId="77777777" w:rsidR="0089264D" w:rsidRPr="00B40C4C" w:rsidRDefault="0089264D" w:rsidP="009137DA">
      <w:r w:rsidRPr="00B40C4C">
        <w:t>Alle tall i tabellene nedenfor er endringer i 2026–2028 sammenlignet med regjeringens forslag til budsjett for 2025, målt i 2025-kroner.</w:t>
      </w:r>
      <w:r w:rsidRPr="00B40C4C">
        <w:rPr>
          <w:rStyle w:val="Fotnotereferanse"/>
        </w:rPr>
        <w:footnoteReference w:id="13"/>
      </w:r>
    </w:p>
    <w:p w14:paraId="5D4EA47D" w14:textId="77777777" w:rsidR="0089264D" w:rsidRPr="00B40C4C" w:rsidRDefault="0089264D" w:rsidP="009137DA">
      <w:r w:rsidRPr="00B40C4C">
        <w:t>Nedenfor gis det en nærmere omtale av elementene som inngår i oversikten.</w:t>
      </w:r>
    </w:p>
    <w:p w14:paraId="2D09377D" w14:textId="77777777" w:rsidR="0089264D" w:rsidRPr="00B40C4C" w:rsidRDefault="0089264D" w:rsidP="00D100D4">
      <w:pPr>
        <w:pStyle w:val="Overskrift2"/>
      </w:pPr>
      <w:r w:rsidRPr="00B40C4C">
        <w:t>Budsjettkonsekvenser 2026–2028</w:t>
      </w:r>
    </w:p>
    <w:p w14:paraId="55A27559" w14:textId="77777777" w:rsidR="0089264D" w:rsidRPr="00B40C4C" w:rsidRDefault="0089264D" w:rsidP="009137DA">
      <w:pPr>
        <w:pStyle w:val="avsnitt-tittel"/>
      </w:pPr>
      <w:r w:rsidRPr="00B40C4C">
        <w:t>Oppsummering</w:t>
      </w:r>
    </w:p>
    <w:p w14:paraId="547CC759" w14:textId="77777777" w:rsidR="0089264D" w:rsidRPr="00B40C4C" w:rsidRDefault="0089264D" w:rsidP="009137DA">
      <w:r w:rsidRPr="00B40C4C">
        <w:t>Tabellene 5.1 og 5.2 oppsummerer konsekvensene på utgiftssiden for 2026, 2027 og 2028 av regjeringens forslag til budsjett for 2025.</w:t>
      </w:r>
    </w:p>
    <w:p w14:paraId="51F89060" w14:textId="77777777" w:rsidR="0089264D" w:rsidRPr="00B40C4C" w:rsidRDefault="0089264D" w:rsidP="009137DA">
      <w:r w:rsidRPr="00B40C4C">
        <w:t>De flerårige budsjettkonsekvensene viser at budsjettbalansen totalt svekkes med 7,7 mrd. kroner i 2026. Det skyldes først og fremst at folketrygdens utgifter øker med vel 13 mrd. kroner. Om lag to tredeler av veksten skyldes alderspensjon, som følge av flere pensjonister. Utgiftene til uføretrygd forventes også å øke sterkt, som følge av demografisk utvikling og økt overgang fra arbeidsavklaringspenger. Samtidig er det flere utgifter som reduseres i 2026, blant annet i takt med at flere investeringsprosjekter ferdigstilles og at bevilgningsbehovet til bosetting av flyktninger og tiltak for innvandrere forventes redusert.</w:t>
      </w:r>
    </w:p>
    <w:p w14:paraId="47C7940F" w14:textId="77777777" w:rsidR="0089264D" w:rsidRDefault="0089264D" w:rsidP="009137DA">
      <w:r w:rsidRPr="00B40C4C">
        <w:t>I årene etter 2026 er det også utviklingen under folketrygdens ordninger som bidrar mest til økte utgifter, med en vekst på om lag 12 mrd. kroner i året. I 2028 trekkes utgiftene opp med 6,9 mrd. kroner som følge av utbyggingsstart for havvindprosjektet Sørlige Nordsjø II.</w:t>
      </w:r>
    </w:p>
    <w:p w14:paraId="207A346C" w14:textId="0B39DA0C" w:rsidR="00C27D9F" w:rsidRPr="00B40C4C" w:rsidRDefault="00C27D9F" w:rsidP="00C27D9F">
      <w:pPr>
        <w:pStyle w:val="tabell-tittel"/>
      </w:pPr>
      <w:r w:rsidRPr="00B40C4C">
        <w:t>Flerårige budsjettkonsekvenser, endringer i forhold til Gul bok 2025, utgifter og inntekter</w:t>
      </w:r>
      <w:r w:rsidRPr="00B40C4C">
        <w:rPr>
          <w:rStyle w:val="skrift-hevet"/>
        </w:rPr>
        <w:t>1</w:t>
      </w:r>
    </w:p>
    <w:p w14:paraId="4E87CD7A"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2681CDC6"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7CE4343" w14:textId="77777777" w:rsidR="0089264D" w:rsidRPr="00B40C4C" w:rsidRDefault="0089264D" w:rsidP="009137D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F73B55" w14:textId="77777777" w:rsidR="0089264D" w:rsidRPr="00B40C4C" w:rsidRDefault="0089264D" w:rsidP="0004605C">
            <w:pPr>
              <w:jc w:val="right"/>
            </w:pP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5DABE51F" w14:textId="77777777" w:rsidR="0089264D" w:rsidRPr="00B40C4C" w:rsidRDefault="0089264D" w:rsidP="0004605C">
            <w:pPr>
              <w:jc w:val="right"/>
            </w:pPr>
            <w:r w:rsidRPr="00B40C4C">
              <w:t>Mill. 2025-kroner</w:t>
            </w:r>
          </w:p>
        </w:tc>
      </w:tr>
      <w:tr w:rsidR="00446E55" w:rsidRPr="00B40C4C" w14:paraId="0A9A9407"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FF3E7"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CCFFD" w14:textId="77777777" w:rsidR="0089264D" w:rsidRPr="00B40C4C" w:rsidRDefault="0089264D" w:rsidP="0004605C">
            <w:pPr>
              <w:jc w:val="right"/>
            </w:pPr>
            <w:r w:rsidRPr="00B40C4C">
              <w:t>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40C67" w14:textId="77777777" w:rsidR="0089264D" w:rsidRPr="00B40C4C" w:rsidRDefault="0089264D" w:rsidP="0004605C">
            <w:pPr>
              <w:jc w:val="right"/>
            </w:pPr>
            <w:r w:rsidRPr="00B40C4C">
              <w:t>2027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1CB00B" w14:textId="77777777" w:rsidR="0089264D" w:rsidRPr="00B40C4C" w:rsidRDefault="0089264D" w:rsidP="0004605C">
            <w:pPr>
              <w:jc w:val="right"/>
            </w:pPr>
            <w:r w:rsidRPr="00B40C4C">
              <w:t>2028</w:t>
            </w:r>
          </w:p>
        </w:tc>
      </w:tr>
      <w:tr w:rsidR="00446E55" w:rsidRPr="00B40C4C" w14:paraId="181C90A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72D9819" w14:textId="77777777" w:rsidR="0089264D" w:rsidRPr="00B40C4C" w:rsidRDefault="0089264D" w:rsidP="009137DA">
            <w:r w:rsidRPr="00B40C4C">
              <w:t>Folketrygden, økte 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30E2D4" w14:textId="77777777" w:rsidR="0089264D" w:rsidRPr="00B40C4C" w:rsidRDefault="0089264D" w:rsidP="0004605C">
            <w:pPr>
              <w:jc w:val="right"/>
            </w:pPr>
            <w:r w:rsidRPr="00B40C4C">
              <w:t>13 282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7AC07E" w14:textId="77777777" w:rsidR="0089264D" w:rsidRPr="00B40C4C" w:rsidRDefault="0089264D" w:rsidP="0004605C">
            <w:pPr>
              <w:jc w:val="right"/>
            </w:pPr>
            <w:r w:rsidRPr="00B40C4C">
              <w:t>24 961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37AE09" w14:textId="77777777" w:rsidR="0089264D" w:rsidRPr="00B40C4C" w:rsidRDefault="0089264D" w:rsidP="0004605C">
            <w:pPr>
              <w:jc w:val="right"/>
            </w:pPr>
            <w:r w:rsidRPr="00B40C4C">
              <w:t>37 653</w:t>
            </w:r>
          </w:p>
        </w:tc>
      </w:tr>
      <w:tr w:rsidR="00446E55" w:rsidRPr="00B40C4C" w14:paraId="6CCBD286" w14:textId="77777777">
        <w:trPr>
          <w:trHeight w:val="380"/>
        </w:trPr>
        <w:tc>
          <w:tcPr>
            <w:tcW w:w="5320" w:type="dxa"/>
            <w:tcBorders>
              <w:top w:val="nil"/>
              <w:left w:val="nil"/>
              <w:bottom w:val="nil"/>
              <w:right w:val="nil"/>
            </w:tcBorders>
            <w:tcMar>
              <w:top w:w="128" w:type="dxa"/>
              <w:left w:w="43" w:type="dxa"/>
              <w:bottom w:w="43" w:type="dxa"/>
              <w:right w:w="43" w:type="dxa"/>
            </w:tcMar>
          </w:tcPr>
          <w:p w14:paraId="1AE6E490" w14:textId="77777777" w:rsidR="0089264D" w:rsidRPr="00B40C4C" w:rsidRDefault="0089264D" w:rsidP="009137DA">
            <w:r w:rsidRPr="00B40C4C">
              <w:t xml:space="preserve">Reduserte utgifter utenom folketrygden </w:t>
            </w:r>
          </w:p>
        </w:tc>
        <w:tc>
          <w:tcPr>
            <w:tcW w:w="1400" w:type="dxa"/>
            <w:tcBorders>
              <w:top w:val="nil"/>
              <w:left w:val="nil"/>
              <w:bottom w:val="nil"/>
              <w:right w:val="nil"/>
            </w:tcBorders>
            <w:tcMar>
              <w:top w:w="128" w:type="dxa"/>
              <w:left w:w="43" w:type="dxa"/>
              <w:bottom w:w="43" w:type="dxa"/>
              <w:right w:w="43" w:type="dxa"/>
            </w:tcMar>
            <w:vAlign w:val="bottom"/>
          </w:tcPr>
          <w:p w14:paraId="26DB2621" w14:textId="77777777" w:rsidR="0089264D" w:rsidRPr="00B40C4C" w:rsidRDefault="0089264D" w:rsidP="0004605C">
            <w:pPr>
              <w:jc w:val="right"/>
            </w:pPr>
            <w:r w:rsidRPr="00B40C4C">
              <w:t>-5 886</w:t>
            </w:r>
          </w:p>
        </w:tc>
        <w:tc>
          <w:tcPr>
            <w:tcW w:w="1400" w:type="dxa"/>
            <w:tcBorders>
              <w:top w:val="nil"/>
              <w:left w:val="nil"/>
              <w:bottom w:val="nil"/>
              <w:right w:val="nil"/>
            </w:tcBorders>
            <w:tcMar>
              <w:top w:w="128" w:type="dxa"/>
              <w:left w:w="43" w:type="dxa"/>
              <w:bottom w:w="43" w:type="dxa"/>
              <w:right w:w="43" w:type="dxa"/>
            </w:tcMar>
            <w:vAlign w:val="bottom"/>
          </w:tcPr>
          <w:p w14:paraId="40529435" w14:textId="77777777" w:rsidR="0089264D" w:rsidRPr="00B40C4C" w:rsidRDefault="0089264D" w:rsidP="0004605C">
            <w:pPr>
              <w:jc w:val="right"/>
            </w:pPr>
            <w:r w:rsidRPr="00B40C4C">
              <w:t>-10 924</w:t>
            </w:r>
          </w:p>
        </w:tc>
        <w:tc>
          <w:tcPr>
            <w:tcW w:w="1400" w:type="dxa"/>
            <w:tcBorders>
              <w:top w:val="nil"/>
              <w:left w:val="nil"/>
              <w:bottom w:val="nil"/>
              <w:right w:val="nil"/>
            </w:tcBorders>
            <w:tcMar>
              <w:top w:w="128" w:type="dxa"/>
              <w:left w:w="43" w:type="dxa"/>
              <w:bottom w:w="43" w:type="dxa"/>
              <w:right w:w="43" w:type="dxa"/>
            </w:tcMar>
            <w:vAlign w:val="bottom"/>
          </w:tcPr>
          <w:p w14:paraId="3B0C9563" w14:textId="77777777" w:rsidR="0089264D" w:rsidRPr="00B40C4C" w:rsidRDefault="0089264D" w:rsidP="0004605C">
            <w:pPr>
              <w:jc w:val="right"/>
            </w:pPr>
            <w:r w:rsidRPr="00B40C4C">
              <w:t>-9 394</w:t>
            </w:r>
          </w:p>
        </w:tc>
      </w:tr>
      <w:tr w:rsidR="00446E55" w:rsidRPr="00B40C4C" w14:paraId="01E3DEC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2585D88" w14:textId="77777777" w:rsidR="0089264D" w:rsidRPr="00B40C4C" w:rsidRDefault="0089264D" w:rsidP="009137DA">
            <w:r w:rsidRPr="00B40C4C">
              <w:t>Lavere inntekter utenom skatter, avgifter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09182C" w14:textId="77777777" w:rsidR="0089264D" w:rsidRPr="00B40C4C" w:rsidRDefault="0089264D" w:rsidP="0004605C">
            <w:pPr>
              <w:jc w:val="right"/>
            </w:pPr>
            <w:r w:rsidRPr="00B40C4C">
              <w:t>304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F15429" w14:textId="77777777" w:rsidR="0089264D" w:rsidRPr="00B40C4C" w:rsidRDefault="0089264D" w:rsidP="0004605C">
            <w:pPr>
              <w:jc w:val="right"/>
            </w:pPr>
            <w:r w:rsidRPr="00B40C4C">
              <w:t>788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366C41" w14:textId="77777777" w:rsidR="0089264D" w:rsidRPr="00B40C4C" w:rsidRDefault="0089264D" w:rsidP="0004605C">
            <w:pPr>
              <w:jc w:val="right"/>
            </w:pPr>
            <w:r w:rsidRPr="00B40C4C">
              <w:t>887</w:t>
            </w:r>
          </w:p>
        </w:tc>
      </w:tr>
      <w:tr w:rsidR="00446E55" w:rsidRPr="00B40C4C" w14:paraId="0C2A5AB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DE5E749" w14:textId="77777777" w:rsidR="0089264D" w:rsidRPr="00B40C4C" w:rsidRDefault="0089264D" w:rsidP="009137DA">
            <w:r w:rsidRPr="00B40C4C">
              <w:t>Sum økte utgifter og lavere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6AC72" w14:textId="77777777" w:rsidR="0089264D" w:rsidRPr="00B40C4C" w:rsidRDefault="0089264D" w:rsidP="0004605C">
            <w:pPr>
              <w:jc w:val="right"/>
            </w:pPr>
            <w:r w:rsidRPr="00B40C4C">
              <w:t>7 699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2627E" w14:textId="77777777" w:rsidR="0089264D" w:rsidRPr="00B40C4C" w:rsidRDefault="0089264D" w:rsidP="0004605C">
            <w:pPr>
              <w:jc w:val="right"/>
            </w:pPr>
            <w:r w:rsidRPr="00B40C4C">
              <w:t>14 825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91D6A" w14:textId="77777777" w:rsidR="0089264D" w:rsidRPr="00B40C4C" w:rsidRDefault="0089264D" w:rsidP="0004605C">
            <w:pPr>
              <w:jc w:val="right"/>
            </w:pPr>
            <w:r w:rsidRPr="00B40C4C">
              <w:t>29 146</w:t>
            </w:r>
          </w:p>
        </w:tc>
      </w:tr>
    </w:tbl>
    <w:p w14:paraId="57029797" w14:textId="77777777" w:rsidR="0089264D" w:rsidRPr="00B40C4C" w:rsidRDefault="0089264D" w:rsidP="00EC71B8">
      <w:pPr>
        <w:pStyle w:val="tabell-noter"/>
        <w:rPr>
          <w:rStyle w:val="skrift-hevet"/>
        </w:rPr>
      </w:pPr>
      <w:r w:rsidRPr="00B40C4C">
        <w:rPr>
          <w:rStyle w:val="skrift-hevet"/>
        </w:rPr>
        <w:t>1</w:t>
      </w:r>
      <w:r w:rsidRPr="00B40C4C">
        <w:tab/>
        <w:t>Petroleumsvirksomhet, lånetransaksjoner og endringer som inngår i korreksjonene ved beregning av det strukturelle, oljekorrigerte budsjettunderskuddet er holdt utenom.</w:t>
      </w:r>
    </w:p>
    <w:p w14:paraId="197E6821" w14:textId="77777777" w:rsidR="0089264D" w:rsidRDefault="0089264D" w:rsidP="009137DA">
      <w:pPr>
        <w:pStyle w:val="Kilde"/>
      </w:pPr>
      <w:r w:rsidRPr="00B40C4C">
        <w:lastRenderedPageBreak/>
        <w:t>Kilde: Finansdepartementet.</w:t>
      </w:r>
    </w:p>
    <w:p w14:paraId="6C8A015B" w14:textId="0562F7DF" w:rsidR="00C27D9F" w:rsidRPr="00C27D9F" w:rsidRDefault="00C27D9F" w:rsidP="00C27D9F">
      <w:pPr>
        <w:pStyle w:val="tabell-tittel"/>
      </w:pPr>
      <w:r w:rsidRPr="00B40C4C">
        <w:t>Flerårige budsjettkonsekvenser, utgifter 2026–2028.</w:t>
      </w:r>
      <w:r w:rsidRPr="00B40C4C">
        <w:rPr>
          <w:rStyle w:val="skrift-hevet"/>
        </w:rPr>
        <w:t>1</w:t>
      </w:r>
      <w:r w:rsidRPr="00B40C4C">
        <w:t xml:space="preserve"> Endringer i forhold til Gul bok 2025</w:t>
      </w:r>
    </w:p>
    <w:p w14:paraId="216D7F86"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0"/>
        <w:gridCol w:w="1060"/>
        <w:gridCol w:w="1060"/>
        <w:gridCol w:w="1060"/>
      </w:tblGrid>
      <w:tr w:rsidR="00446E55" w:rsidRPr="00B40C4C" w14:paraId="41805948" w14:textId="77777777">
        <w:trPr>
          <w:trHeight w:val="360"/>
        </w:trPr>
        <w:tc>
          <w:tcPr>
            <w:tcW w:w="9580" w:type="dxa"/>
            <w:gridSpan w:val="4"/>
            <w:tcBorders>
              <w:top w:val="nil"/>
              <w:left w:val="nil"/>
              <w:bottom w:val="single" w:sz="4" w:space="0" w:color="000000"/>
              <w:right w:val="nil"/>
            </w:tcBorders>
            <w:tcMar>
              <w:top w:w="128" w:type="dxa"/>
              <w:left w:w="43" w:type="dxa"/>
              <w:bottom w:w="43" w:type="dxa"/>
              <w:right w:w="43" w:type="dxa"/>
            </w:tcMar>
            <w:vAlign w:val="bottom"/>
          </w:tcPr>
          <w:p w14:paraId="62C1D7CA" w14:textId="77777777" w:rsidR="0089264D" w:rsidRPr="00B40C4C" w:rsidRDefault="0089264D" w:rsidP="009137DA">
            <w:r w:rsidRPr="00B40C4C">
              <w:t>Mill. 2025-kroner</w:t>
            </w:r>
          </w:p>
        </w:tc>
      </w:tr>
      <w:tr w:rsidR="00446E55" w:rsidRPr="00B40C4C" w14:paraId="5C1B0AB3" w14:textId="77777777">
        <w:trPr>
          <w:trHeight w:val="360"/>
        </w:trPr>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DE8BC" w14:textId="77777777" w:rsidR="0089264D" w:rsidRPr="00B40C4C" w:rsidRDefault="0089264D" w:rsidP="009137DA">
            <w:r w:rsidRPr="00B40C4C">
              <w:t>Departement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65C60" w14:textId="77777777" w:rsidR="0089264D" w:rsidRPr="00B40C4C" w:rsidRDefault="0089264D" w:rsidP="0004605C">
            <w:pPr>
              <w:jc w:val="right"/>
            </w:pPr>
            <w:r w:rsidRPr="00B40C4C">
              <w:t>2026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28DE4" w14:textId="77777777" w:rsidR="0089264D" w:rsidRPr="00B40C4C" w:rsidRDefault="0089264D" w:rsidP="0004605C">
            <w:pPr>
              <w:jc w:val="right"/>
            </w:pPr>
            <w:r w:rsidRPr="00B40C4C">
              <w:t>2027</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A3473" w14:textId="77777777" w:rsidR="0089264D" w:rsidRPr="00B40C4C" w:rsidRDefault="0089264D" w:rsidP="0004605C">
            <w:pPr>
              <w:jc w:val="right"/>
            </w:pPr>
            <w:r w:rsidRPr="00B40C4C">
              <w:t>2028</w:t>
            </w:r>
          </w:p>
        </w:tc>
      </w:tr>
      <w:tr w:rsidR="00446E55" w:rsidRPr="00B40C4C" w14:paraId="341CAAF3"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14765696" w14:textId="77777777" w:rsidR="0089264D" w:rsidRPr="00B40C4C" w:rsidRDefault="0089264D" w:rsidP="009137DA">
            <w:r w:rsidRPr="00B40C4C">
              <w:rPr>
                <w:rStyle w:val="kursiv"/>
              </w:rPr>
              <w:t>Arbeids- og inkluderingsdepartementet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AE47F01" w14:textId="77777777" w:rsidR="0089264D" w:rsidRPr="00B40C4C" w:rsidRDefault="0089264D" w:rsidP="0004605C">
            <w:pPr>
              <w:jc w:val="right"/>
            </w:pPr>
            <w:r w:rsidRPr="00B40C4C">
              <w:rPr>
                <w:rStyle w:val="kursiv"/>
              </w:rPr>
              <w:t>9 715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AE8F9EB" w14:textId="77777777" w:rsidR="0089264D" w:rsidRPr="00B40C4C" w:rsidRDefault="0089264D" w:rsidP="0004605C">
            <w:pPr>
              <w:jc w:val="right"/>
            </w:pPr>
            <w:r w:rsidRPr="00B40C4C">
              <w:rPr>
                <w:rStyle w:val="kursiv"/>
              </w:rPr>
              <w:t>18 471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6C87AD2" w14:textId="77777777" w:rsidR="0089264D" w:rsidRPr="00B40C4C" w:rsidRDefault="0089264D" w:rsidP="0004605C">
            <w:pPr>
              <w:jc w:val="right"/>
            </w:pPr>
            <w:r w:rsidRPr="00B40C4C">
              <w:rPr>
                <w:rStyle w:val="kursiv"/>
              </w:rPr>
              <w:t>28 245</w:t>
            </w:r>
          </w:p>
        </w:tc>
      </w:tr>
      <w:tr w:rsidR="00446E55" w:rsidRPr="00B40C4C" w14:paraId="502FEC0A" w14:textId="77777777">
        <w:trPr>
          <w:trHeight w:val="380"/>
        </w:trPr>
        <w:tc>
          <w:tcPr>
            <w:tcW w:w="6400" w:type="dxa"/>
            <w:tcBorders>
              <w:top w:val="nil"/>
              <w:left w:val="nil"/>
              <w:bottom w:val="nil"/>
              <w:right w:val="nil"/>
            </w:tcBorders>
            <w:tcMar>
              <w:top w:w="128" w:type="dxa"/>
              <w:left w:w="43" w:type="dxa"/>
              <w:bottom w:w="43" w:type="dxa"/>
              <w:right w:w="43" w:type="dxa"/>
            </w:tcMar>
          </w:tcPr>
          <w:p w14:paraId="4AD6EBE4" w14:textId="77777777" w:rsidR="0089264D" w:rsidRPr="00B40C4C" w:rsidRDefault="0089264D" w:rsidP="009137DA">
            <w:r w:rsidRPr="00B40C4C">
              <w:t>Alderspensjon</w:t>
            </w:r>
          </w:p>
        </w:tc>
        <w:tc>
          <w:tcPr>
            <w:tcW w:w="1060" w:type="dxa"/>
            <w:tcBorders>
              <w:top w:val="nil"/>
              <w:left w:val="nil"/>
              <w:bottom w:val="nil"/>
              <w:right w:val="nil"/>
            </w:tcBorders>
            <w:tcMar>
              <w:top w:w="128" w:type="dxa"/>
              <w:left w:w="43" w:type="dxa"/>
              <w:bottom w:w="43" w:type="dxa"/>
              <w:right w:w="43" w:type="dxa"/>
            </w:tcMar>
            <w:vAlign w:val="bottom"/>
          </w:tcPr>
          <w:p w14:paraId="32246BD6" w14:textId="77777777" w:rsidR="0089264D" w:rsidRPr="00B40C4C" w:rsidRDefault="0089264D" w:rsidP="0004605C">
            <w:pPr>
              <w:jc w:val="right"/>
            </w:pPr>
            <w:r w:rsidRPr="00B40C4C">
              <w:t>8 260</w:t>
            </w:r>
          </w:p>
        </w:tc>
        <w:tc>
          <w:tcPr>
            <w:tcW w:w="1060" w:type="dxa"/>
            <w:tcBorders>
              <w:top w:val="nil"/>
              <w:left w:val="nil"/>
              <w:bottom w:val="nil"/>
              <w:right w:val="nil"/>
            </w:tcBorders>
            <w:tcMar>
              <w:top w:w="128" w:type="dxa"/>
              <w:left w:w="43" w:type="dxa"/>
              <w:bottom w:w="43" w:type="dxa"/>
              <w:right w:w="43" w:type="dxa"/>
            </w:tcMar>
            <w:vAlign w:val="bottom"/>
          </w:tcPr>
          <w:p w14:paraId="3A49BAB2" w14:textId="77777777" w:rsidR="0089264D" w:rsidRPr="00B40C4C" w:rsidRDefault="0089264D" w:rsidP="0004605C">
            <w:pPr>
              <w:jc w:val="right"/>
            </w:pPr>
            <w:r w:rsidRPr="00B40C4C">
              <w:t>16 420</w:t>
            </w:r>
          </w:p>
        </w:tc>
        <w:tc>
          <w:tcPr>
            <w:tcW w:w="1060" w:type="dxa"/>
            <w:tcBorders>
              <w:top w:val="nil"/>
              <w:left w:val="nil"/>
              <w:bottom w:val="nil"/>
              <w:right w:val="nil"/>
            </w:tcBorders>
            <w:tcMar>
              <w:top w:w="128" w:type="dxa"/>
              <w:left w:w="43" w:type="dxa"/>
              <w:bottom w:w="43" w:type="dxa"/>
              <w:right w:w="43" w:type="dxa"/>
            </w:tcMar>
            <w:vAlign w:val="bottom"/>
          </w:tcPr>
          <w:p w14:paraId="398C2338" w14:textId="77777777" w:rsidR="0089264D" w:rsidRPr="00B40C4C" w:rsidRDefault="0089264D" w:rsidP="0004605C">
            <w:pPr>
              <w:jc w:val="right"/>
            </w:pPr>
            <w:r w:rsidRPr="00B40C4C">
              <w:t>24 840</w:t>
            </w:r>
          </w:p>
        </w:tc>
      </w:tr>
      <w:tr w:rsidR="00446E55" w:rsidRPr="00B40C4C" w14:paraId="660C52AC" w14:textId="77777777">
        <w:trPr>
          <w:trHeight w:val="380"/>
        </w:trPr>
        <w:tc>
          <w:tcPr>
            <w:tcW w:w="6400" w:type="dxa"/>
            <w:tcBorders>
              <w:top w:val="nil"/>
              <w:left w:val="nil"/>
              <w:bottom w:val="nil"/>
              <w:right w:val="nil"/>
            </w:tcBorders>
            <w:tcMar>
              <w:top w:w="128" w:type="dxa"/>
              <w:left w:w="43" w:type="dxa"/>
              <w:bottom w:w="43" w:type="dxa"/>
              <w:right w:w="43" w:type="dxa"/>
            </w:tcMar>
          </w:tcPr>
          <w:p w14:paraId="597F2D86" w14:textId="77777777" w:rsidR="0089264D" w:rsidRPr="00B40C4C" w:rsidRDefault="0089264D" w:rsidP="009137DA">
            <w:r w:rsidRPr="00B40C4C">
              <w:t>Uføretrygd</w:t>
            </w:r>
          </w:p>
        </w:tc>
        <w:tc>
          <w:tcPr>
            <w:tcW w:w="1060" w:type="dxa"/>
            <w:tcBorders>
              <w:top w:val="nil"/>
              <w:left w:val="nil"/>
              <w:bottom w:val="nil"/>
              <w:right w:val="nil"/>
            </w:tcBorders>
            <w:tcMar>
              <w:top w:w="128" w:type="dxa"/>
              <w:left w:w="43" w:type="dxa"/>
              <w:bottom w:w="43" w:type="dxa"/>
              <w:right w:w="43" w:type="dxa"/>
            </w:tcMar>
            <w:vAlign w:val="bottom"/>
          </w:tcPr>
          <w:p w14:paraId="7F024B1D" w14:textId="77777777" w:rsidR="0089264D" w:rsidRPr="00B40C4C" w:rsidRDefault="0089264D" w:rsidP="0004605C">
            <w:pPr>
              <w:jc w:val="right"/>
            </w:pPr>
            <w:r w:rsidRPr="00B40C4C">
              <w:t>708</w:t>
            </w:r>
          </w:p>
        </w:tc>
        <w:tc>
          <w:tcPr>
            <w:tcW w:w="1060" w:type="dxa"/>
            <w:tcBorders>
              <w:top w:val="nil"/>
              <w:left w:val="nil"/>
              <w:bottom w:val="nil"/>
              <w:right w:val="nil"/>
            </w:tcBorders>
            <w:tcMar>
              <w:top w:w="128" w:type="dxa"/>
              <w:left w:w="43" w:type="dxa"/>
              <w:bottom w:w="43" w:type="dxa"/>
              <w:right w:w="43" w:type="dxa"/>
            </w:tcMar>
            <w:vAlign w:val="bottom"/>
          </w:tcPr>
          <w:p w14:paraId="160884C9" w14:textId="77777777" w:rsidR="0089264D" w:rsidRPr="00B40C4C" w:rsidRDefault="0089264D" w:rsidP="0004605C">
            <w:pPr>
              <w:jc w:val="right"/>
            </w:pPr>
            <w:r w:rsidRPr="00B40C4C">
              <w:t>1 295</w:t>
            </w:r>
          </w:p>
        </w:tc>
        <w:tc>
          <w:tcPr>
            <w:tcW w:w="1060" w:type="dxa"/>
            <w:tcBorders>
              <w:top w:val="nil"/>
              <w:left w:val="nil"/>
              <w:bottom w:val="nil"/>
              <w:right w:val="nil"/>
            </w:tcBorders>
            <w:tcMar>
              <w:top w:w="128" w:type="dxa"/>
              <w:left w:w="43" w:type="dxa"/>
              <w:bottom w:w="43" w:type="dxa"/>
              <w:right w:w="43" w:type="dxa"/>
            </w:tcMar>
            <w:vAlign w:val="bottom"/>
          </w:tcPr>
          <w:p w14:paraId="5FDAC033" w14:textId="77777777" w:rsidR="0089264D" w:rsidRPr="00B40C4C" w:rsidRDefault="0089264D" w:rsidP="0004605C">
            <w:pPr>
              <w:jc w:val="right"/>
            </w:pPr>
            <w:r w:rsidRPr="00B40C4C">
              <w:t>1 873</w:t>
            </w:r>
          </w:p>
        </w:tc>
      </w:tr>
      <w:tr w:rsidR="00446E55" w:rsidRPr="00B40C4C" w14:paraId="3E1605F9" w14:textId="77777777">
        <w:trPr>
          <w:trHeight w:val="380"/>
        </w:trPr>
        <w:tc>
          <w:tcPr>
            <w:tcW w:w="6400" w:type="dxa"/>
            <w:tcBorders>
              <w:top w:val="nil"/>
              <w:left w:val="nil"/>
              <w:bottom w:val="nil"/>
              <w:right w:val="nil"/>
            </w:tcBorders>
            <w:tcMar>
              <w:top w:w="128" w:type="dxa"/>
              <w:left w:w="43" w:type="dxa"/>
              <w:bottom w:w="43" w:type="dxa"/>
              <w:right w:w="43" w:type="dxa"/>
            </w:tcMar>
          </w:tcPr>
          <w:p w14:paraId="01CC6AC7" w14:textId="77777777" w:rsidR="0089264D" w:rsidRPr="00B40C4C" w:rsidRDefault="0089264D" w:rsidP="009137DA">
            <w:r w:rsidRPr="00B40C4C">
              <w:t>Grunn- og hjelpestønad, hjelpemidler mv.</w:t>
            </w:r>
          </w:p>
        </w:tc>
        <w:tc>
          <w:tcPr>
            <w:tcW w:w="1060" w:type="dxa"/>
            <w:tcBorders>
              <w:top w:val="nil"/>
              <w:left w:val="nil"/>
              <w:bottom w:val="nil"/>
              <w:right w:val="nil"/>
            </w:tcBorders>
            <w:tcMar>
              <w:top w:w="128" w:type="dxa"/>
              <w:left w:w="43" w:type="dxa"/>
              <w:bottom w:w="43" w:type="dxa"/>
              <w:right w:w="43" w:type="dxa"/>
            </w:tcMar>
            <w:vAlign w:val="bottom"/>
          </w:tcPr>
          <w:p w14:paraId="1A29030D" w14:textId="77777777" w:rsidR="0089264D" w:rsidRPr="00B40C4C" w:rsidRDefault="0089264D" w:rsidP="0004605C">
            <w:pPr>
              <w:jc w:val="right"/>
            </w:pPr>
            <w:r w:rsidRPr="00B40C4C">
              <w:t>706</w:t>
            </w:r>
          </w:p>
        </w:tc>
        <w:tc>
          <w:tcPr>
            <w:tcW w:w="1060" w:type="dxa"/>
            <w:tcBorders>
              <w:top w:val="nil"/>
              <w:left w:val="nil"/>
              <w:bottom w:val="nil"/>
              <w:right w:val="nil"/>
            </w:tcBorders>
            <w:tcMar>
              <w:top w:w="128" w:type="dxa"/>
              <w:left w:w="43" w:type="dxa"/>
              <w:bottom w:w="43" w:type="dxa"/>
              <w:right w:w="43" w:type="dxa"/>
            </w:tcMar>
            <w:vAlign w:val="bottom"/>
          </w:tcPr>
          <w:p w14:paraId="3266CA64" w14:textId="77777777" w:rsidR="0089264D" w:rsidRPr="00B40C4C" w:rsidRDefault="0089264D" w:rsidP="0004605C">
            <w:pPr>
              <w:jc w:val="right"/>
            </w:pPr>
            <w:r w:rsidRPr="00B40C4C">
              <w:t>1 399</w:t>
            </w:r>
          </w:p>
        </w:tc>
        <w:tc>
          <w:tcPr>
            <w:tcW w:w="1060" w:type="dxa"/>
            <w:tcBorders>
              <w:top w:val="nil"/>
              <w:left w:val="nil"/>
              <w:bottom w:val="nil"/>
              <w:right w:val="nil"/>
            </w:tcBorders>
            <w:tcMar>
              <w:top w:w="128" w:type="dxa"/>
              <w:left w:w="43" w:type="dxa"/>
              <w:bottom w:w="43" w:type="dxa"/>
              <w:right w:w="43" w:type="dxa"/>
            </w:tcMar>
            <w:vAlign w:val="bottom"/>
          </w:tcPr>
          <w:p w14:paraId="2C6F1F71" w14:textId="77777777" w:rsidR="0089264D" w:rsidRPr="00B40C4C" w:rsidRDefault="0089264D" w:rsidP="0004605C">
            <w:pPr>
              <w:jc w:val="right"/>
            </w:pPr>
            <w:r w:rsidRPr="00B40C4C">
              <w:t>2 133</w:t>
            </w:r>
          </w:p>
        </w:tc>
      </w:tr>
      <w:tr w:rsidR="00446E55" w:rsidRPr="00B40C4C" w14:paraId="06769542" w14:textId="77777777">
        <w:trPr>
          <w:trHeight w:val="380"/>
        </w:trPr>
        <w:tc>
          <w:tcPr>
            <w:tcW w:w="6400" w:type="dxa"/>
            <w:tcBorders>
              <w:top w:val="nil"/>
              <w:left w:val="nil"/>
              <w:bottom w:val="nil"/>
              <w:right w:val="nil"/>
            </w:tcBorders>
            <w:tcMar>
              <w:top w:w="128" w:type="dxa"/>
              <w:left w:w="43" w:type="dxa"/>
              <w:bottom w:w="43" w:type="dxa"/>
              <w:right w:w="43" w:type="dxa"/>
            </w:tcMar>
          </w:tcPr>
          <w:p w14:paraId="6DEFE5B7" w14:textId="77777777" w:rsidR="0089264D" w:rsidRPr="00B40C4C" w:rsidRDefault="0089264D" w:rsidP="009137DA">
            <w:r w:rsidRPr="00B40C4C">
              <w:t>Sykepenger mv.</w:t>
            </w:r>
          </w:p>
        </w:tc>
        <w:tc>
          <w:tcPr>
            <w:tcW w:w="1060" w:type="dxa"/>
            <w:tcBorders>
              <w:top w:val="nil"/>
              <w:left w:val="nil"/>
              <w:bottom w:val="nil"/>
              <w:right w:val="nil"/>
            </w:tcBorders>
            <w:tcMar>
              <w:top w:w="128" w:type="dxa"/>
              <w:left w:w="43" w:type="dxa"/>
              <w:bottom w:w="43" w:type="dxa"/>
              <w:right w:w="43" w:type="dxa"/>
            </w:tcMar>
            <w:vAlign w:val="bottom"/>
          </w:tcPr>
          <w:p w14:paraId="274C8987" w14:textId="77777777" w:rsidR="0089264D" w:rsidRPr="00B40C4C" w:rsidRDefault="0089264D" w:rsidP="0004605C">
            <w:pPr>
              <w:jc w:val="right"/>
            </w:pPr>
            <w:r w:rsidRPr="00B40C4C">
              <w:t>630</w:t>
            </w:r>
          </w:p>
        </w:tc>
        <w:tc>
          <w:tcPr>
            <w:tcW w:w="1060" w:type="dxa"/>
            <w:tcBorders>
              <w:top w:val="nil"/>
              <w:left w:val="nil"/>
              <w:bottom w:val="nil"/>
              <w:right w:val="nil"/>
            </w:tcBorders>
            <w:tcMar>
              <w:top w:w="128" w:type="dxa"/>
              <w:left w:w="43" w:type="dxa"/>
              <w:bottom w:w="43" w:type="dxa"/>
              <w:right w:w="43" w:type="dxa"/>
            </w:tcMar>
            <w:vAlign w:val="bottom"/>
          </w:tcPr>
          <w:p w14:paraId="3E44D72F" w14:textId="77777777" w:rsidR="0089264D" w:rsidRPr="00B40C4C" w:rsidRDefault="0089264D" w:rsidP="0004605C">
            <w:pPr>
              <w:jc w:val="right"/>
            </w:pPr>
            <w:r w:rsidRPr="00B40C4C">
              <w:t>930</w:t>
            </w:r>
          </w:p>
        </w:tc>
        <w:tc>
          <w:tcPr>
            <w:tcW w:w="1060" w:type="dxa"/>
            <w:tcBorders>
              <w:top w:val="nil"/>
              <w:left w:val="nil"/>
              <w:bottom w:val="nil"/>
              <w:right w:val="nil"/>
            </w:tcBorders>
            <w:tcMar>
              <w:top w:w="128" w:type="dxa"/>
              <w:left w:w="43" w:type="dxa"/>
              <w:bottom w:w="43" w:type="dxa"/>
              <w:right w:w="43" w:type="dxa"/>
            </w:tcMar>
            <w:vAlign w:val="bottom"/>
          </w:tcPr>
          <w:p w14:paraId="7200096D" w14:textId="77777777" w:rsidR="0089264D" w:rsidRPr="00B40C4C" w:rsidRDefault="0089264D" w:rsidP="0004605C">
            <w:pPr>
              <w:jc w:val="right"/>
            </w:pPr>
            <w:r w:rsidRPr="00B40C4C">
              <w:t>1 200</w:t>
            </w:r>
          </w:p>
        </w:tc>
      </w:tr>
      <w:tr w:rsidR="00446E55" w:rsidRPr="00B40C4C" w14:paraId="503F5115" w14:textId="77777777">
        <w:trPr>
          <w:trHeight w:val="380"/>
        </w:trPr>
        <w:tc>
          <w:tcPr>
            <w:tcW w:w="6400" w:type="dxa"/>
            <w:tcBorders>
              <w:top w:val="nil"/>
              <w:left w:val="nil"/>
              <w:bottom w:val="nil"/>
              <w:right w:val="nil"/>
            </w:tcBorders>
            <w:tcMar>
              <w:top w:w="128" w:type="dxa"/>
              <w:left w:w="43" w:type="dxa"/>
              <w:bottom w:w="43" w:type="dxa"/>
              <w:right w:w="43" w:type="dxa"/>
            </w:tcMar>
          </w:tcPr>
          <w:p w14:paraId="0E48C5CB" w14:textId="77777777" w:rsidR="0089264D" w:rsidRPr="00B40C4C" w:rsidRDefault="0089264D" w:rsidP="009137DA">
            <w:r w:rsidRPr="00B40C4C">
              <w:t>Arbeidsavklaringspenger</w:t>
            </w:r>
          </w:p>
        </w:tc>
        <w:tc>
          <w:tcPr>
            <w:tcW w:w="1060" w:type="dxa"/>
            <w:tcBorders>
              <w:top w:val="nil"/>
              <w:left w:val="nil"/>
              <w:bottom w:val="nil"/>
              <w:right w:val="nil"/>
            </w:tcBorders>
            <w:tcMar>
              <w:top w:w="128" w:type="dxa"/>
              <w:left w:w="43" w:type="dxa"/>
              <w:bottom w:w="43" w:type="dxa"/>
              <w:right w:w="43" w:type="dxa"/>
            </w:tcMar>
            <w:vAlign w:val="bottom"/>
          </w:tcPr>
          <w:p w14:paraId="18D8B4CC" w14:textId="77777777" w:rsidR="0089264D" w:rsidRPr="00B40C4C" w:rsidRDefault="0089264D" w:rsidP="0004605C">
            <w:pPr>
              <w:jc w:val="right"/>
            </w:pPr>
            <w:r w:rsidRPr="00B40C4C">
              <w:t>421</w:t>
            </w:r>
          </w:p>
        </w:tc>
        <w:tc>
          <w:tcPr>
            <w:tcW w:w="1060" w:type="dxa"/>
            <w:tcBorders>
              <w:top w:val="nil"/>
              <w:left w:val="nil"/>
              <w:bottom w:val="nil"/>
              <w:right w:val="nil"/>
            </w:tcBorders>
            <w:tcMar>
              <w:top w:w="128" w:type="dxa"/>
              <w:left w:w="43" w:type="dxa"/>
              <w:bottom w:w="43" w:type="dxa"/>
              <w:right w:w="43" w:type="dxa"/>
            </w:tcMar>
            <w:vAlign w:val="bottom"/>
          </w:tcPr>
          <w:p w14:paraId="4C9CA47D" w14:textId="77777777" w:rsidR="0089264D" w:rsidRPr="00B40C4C" w:rsidRDefault="0089264D" w:rsidP="0004605C">
            <w:pPr>
              <w:jc w:val="right"/>
            </w:pPr>
            <w:r w:rsidRPr="00B40C4C">
              <w:t>581</w:t>
            </w:r>
          </w:p>
        </w:tc>
        <w:tc>
          <w:tcPr>
            <w:tcW w:w="1060" w:type="dxa"/>
            <w:tcBorders>
              <w:top w:val="nil"/>
              <w:left w:val="nil"/>
              <w:bottom w:val="nil"/>
              <w:right w:val="nil"/>
            </w:tcBorders>
            <w:tcMar>
              <w:top w:w="128" w:type="dxa"/>
              <w:left w:w="43" w:type="dxa"/>
              <w:bottom w:w="43" w:type="dxa"/>
              <w:right w:w="43" w:type="dxa"/>
            </w:tcMar>
            <w:vAlign w:val="bottom"/>
          </w:tcPr>
          <w:p w14:paraId="305F39F6" w14:textId="77777777" w:rsidR="0089264D" w:rsidRPr="00B40C4C" w:rsidRDefault="0089264D" w:rsidP="0004605C">
            <w:pPr>
              <w:jc w:val="right"/>
            </w:pPr>
            <w:r w:rsidRPr="00B40C4C">
              <w:t>747</w:t>
            </w:r>
          </w:p>
        </w:tc>
      </w:tr>
      <w:tr w:rsidR="00446E55" w:rsidRPr="00B40C4C" w14:paraId="5BFB31C1" w14:textId="77777777">
        <w:trPr>
          <w:trHeight w:val="380"/>
        </w:trPr>
        <w:tc>
          <w:tcPr>
            <w:tcW w:w="6400" w:type="dxa"/>
            <w:tcBorders>
              <w:top w:val="nil"/>
              <w:left w:val="nil"/>
              <w:bottom w:val="nil"/>
              <w:right w:val="nil"/>
            </w:tcBorders>
            <w:tcMar>
              <w:top w:w="128" w:type="dxa"/>
              <w:left w:w="43" w:type="dxa"/>
              <w:bottom w:w="43" w:type="dxa"/>
              <w:right w:w="43" w:type="dxa"/>
            </w:tcMar>
          </w:tcPr>
          <w:p w14:paraId="28166DBE" w14:textId="77777777" w:rsidR="0089264D" w:rsidRPr="00B40C4C" w:rsidRDefault="0089264D" w:rsidP="009137DA">
            <w:r w:rsidRPr="00B40C4C">
              <w:t>Tilskudd til avtalefestet pensjon (AFP)</w:t>
            </w:r>
          </w:p>
        </w:tc>
        <w:tc>
          <w:tcPr>
            <w:tcW w:w="1060" w:type="dxa"/>
            <w:tcBorders>
              <w:top w:val="nil"/>
              <w:left w:val="nil"/>
              <w:bottom w:val="nil"/>
              <w:right w:val="nil"/>
            </w:tcBorders>
            <w:tcMar>
              <w:top w:w="128" w:type="dxa"/>
              <w:left w:w="43" w:type="dxa"/>
              <w:bottom w:w="43" w:type="dxa"/>
              <w:right w:w="43" w:type="dxa"/>
            </w:tcMar>
            <w:vAlign w:val="bottom"/>
          </w:tcPr>
          <w:p w14:paraId="7F7CE710" w14:textId="77777777" w:rsidR="0089264D" w:rsidRPr="00B40C4C" w:rsidRDefault="0089264D" w:rsidP="0004605C">
            <w:pPr>
              <w:jc w:val="right"/>
            </w:pPr>
            <w:r w:rsidRPr="00B40C4C">
              <w:t>200</w:t>
            </w:r>
          </w:p>
        </w:tc>
        <w:tc>
          <w:tcPr>
            <w:tcW w:w="1060" w:type="dxa"/>
            <w:tcBorders>
              <w:top w:val="nil"/>
              <w:left w:val="nil"/>
              <w:bottom w:val="nil"/>
              <w:right w:val="nil"/>
            </w:tcBorders>
            <w:tcMar>
              <w:top w:w="128" w:type="dxa"/>
              <w:left w:w="43" w:type="dxa"/>
              <w:bottom w:w="43" w:type="dxa"/>
              <w:right w:w="43" w:type="dxa"/>
            </w:tcMar>
            <w:vAlign w:val="bottom"/>
          </w:tcPr>
          <w:p w14:paraId="75B9573B" w14:textId="77777777" w:rsidR="0089264D" w:rsidRPr="00B40C4C" w:rsidRDefault="0089264D" w:rsidP="0004605C">
            <w:pPr>
              <w:jc w:val="right"/>
            </w:pPr>
            <w:r w:rsidRPr="00B40C4C">
              <w:t>400</w:t>
            </w:r>
          </w:p>
        </w:tc>
        <w:tc>
          <w:tcPr>
            <w:tcW w:w="1060" w:type="dxa"/>
            <w:tcBorders>
              <w:top w:val="nil"/>
              <w:left w:val="nil"/>
              <w:bottom w:val="nil"/>
              <w:right w:val="nil"/>
            </w:tcBorders>
            <w:tcMar>
              <w:top w:w="128" w:type="dxa"/>
              <w:left w:w="43" w:type="dxa"/>
              <w:bottom w:w="43" w:type="dxa"/>
              <w:right w:w="43" w:type="dxa"/>
            </w:tcMar>
            <w:vAlign w:val="bottom"/>
          </w:tcPr>
          <w:p w14:paraId="62546D8A" w14:textId="77777777" w:rsidR="0089264D" w:rsidRPr="00B40C4C" w:rsidRDefault="0089264D" w:rsidP="0004605C">
            <w:pPr>
              <w:jc w:val="right"/>
            </w:pPr>
            <w:r w:rsidRPr="00B40C4C">
              <w:t>600</w:t>
            </w:r>
          </w:p>
        </w:tc>
      </w:tr>
      <w:tr w:rsidR="00446E55" w:rsidRPr="00B40C4C" w14:paraId="6CC8E291" w14:textId="77777777">
        <w:trPr>
          <w:trHeight w:val="380"/>
        </w:trPr>
        <w:tc>
          <w:tcPr>
            <w:tcW w:w="6400" w:type="dxa"/>
            <w:tcBorders>
              <w:top w:val="nil"/>
              <w:left w:val="nil"/>
              <w:bottom w:val="nil"/>
              <w:right w:val="nil"/>
            </w:tcBorders>
            <w:tcMar>
              <w:top w:w="128" w:type="dxa"/>
              <w:left w:w="43" w:type="dxa"/>
              <w:bottom w:w="43" w:type="dxa"/>
              <w:right w:w="43" w:type="dxa"/>
            </w:tcMar>
          </w:tcPr>
          <w:p w14:paraId="4EB0A529" w14:textId="77777777" w:rsidR="0089264D" w:rsidRPr="00B40C4C" w:rsidRDefault="0089264D" w:rsidP="009137DA">
            <w:r w:rsidRPr="00B40C4C">
              <w:t>Tilskudd til personer over 67 år med kort botid</w:t>
            </w:r>
          </w:p>
        </w:tc>
        <w:tc>
          <w:tcPr>
            <w:tcW w:w="1060" w:type="dxa"/>
            <w:tcBorders>
              <w:top w:val="nil"/>
              <w:left w:val="nil"/>
              <w:bottom w:val="nil"/>
              <w:right w:val="nil"/>
            </w:tcBorders>
            <w:tcMar>
              <w:top w:w="128" w:type="dxa"/>
              <w:left w:w="43" w:type="dxa"/>
              <w:bottom w:w="43" w:type="dxa"/>
              <w:right w:w="43" w:type="dxa"/>
            </w:tcMar>
            <w:vAlign w:val="bottom"/>
          </w:tcPr>
          <w:p w14:paraId="69BCECE2" w14:textId="77777777" w:rsidR="0089264D" w:rsidRPr="00B40C4C" w:rsidRDefault="0089264D" w:rsidP="0004605C">
            <w:pPr>
              <w:jc w:val="right"/>
            </w:pPr>
            <w:r w:rsidRPr="00B40C4C">
              <w:t>75</w:t>
            </w:r>
          </w:p>
        </w:tc>
        <w:tc>
          <w:tcPr>
            <w:tcW w:w="1060" w:type="dxa"/>
            <w:tcBorders>
              <w:top w:val="nil"/>
              <w:left w:val="nil"/>
              <w:bottom w:val="nil"/>
              <w:right w:val="nil"/>
            </w:tcBorders>
            <w:tcMar>
              <w:top w:w="128" w:type="dxa"/>
              <w:left w:w="43" w:type="dxa"/>
              <w:bottom w:w="43" w:type="dxa"/>
              <w:right w:w="43" w:type="dxa"/>
            </w:tcMar>
            <w:vAlign w:val="bottom"/>
          </w:tcPr>
          <w:p w14:paraId="0FD895E3" w14:textId="77777777" w:rsidR="0089264D" w:rsidRPr="00B40C4C" w:rsidRDefault="0089264D" w:rsidP="0004605C">
            <w:pPr>
              <w:jc w:val="right"/>
            </w:pPr>
            <w:r w:rsidRPr="00B40C4C">
              <w:t>145</w:t>
            </w:r>
          </w:p>
        </w:tc>
        <w:tc>
          <w:tcPr>
            <w:tcW w:w="1060" w:type="dxa"/>
            <w:tcBorders>
              <w:top w:val="nil"/>
              <w:left w:val="nil"/>
              <w:bottom w:val="nil"/>
              <w:right w:val="nil"/>
            </w:tcBorders>
            <w:tcMar>
              <w:top w:w="128" w:type="dxa"/>
              <w:left w:w="43" w:type="dxa"/>
              <w:bottom w:w="43" w:type="dxa"/>
              <w:right w:w="43" w:type="dxa"/>
            </w:tcMar>
            <w:vAlign w:val="bottom"/>
          </w:tcPr>
          <w:p w14:paraId="02FADBA4" w14:textId="77777777" w:rsidR="0089264D" w:rsidRPr="00B40C4C" w:rsidRDefault="0089264D" w:rsidP="0004605C">
            <w:pPr>
              <w:jc w:val="right"/>
            </w:pPr>
            <w:r w:rsidRPr="00B40C4C">
              <w:t>220</w:t>
            </w:r>
          </w:p>
        </w:tc>
      </w:tr>
      <w:tr w:rsidR="00446E55" w:rsidRPr="00B40C4C" w14:paraId="3983855A" w14:textId="77777777">
        <w:trPr>
          <w:trHeight w:val="380"/>
        </w:trPr>
        <w:tc>
          <w:tcPr>
            <w:tcW w:w="6400" w:type="dxa"/>
            <w:tcBorders>
              <w:top w:val="nil"/>
              <w:left w:val="nil"/>
              <w:bottom w:val="nil"/>
              <w:right w:val="nil"/>
            </w:tcBorders>
            <w:tcMar>
              <w:top w:w="128" w:type="dxa"/>
              <w:left w:w="43" w:type="dxa"/>
              <w:bottom w:w="43" w:type="dxa"/>
              <w:right w:w="43" w:type="dxa"/>
            </w:tcMar>
          </w:tcPr>
          <w:p w14:paraId="71A8B329" w14:textId="77777777" w:rsidR="0089264D" w:rsidRPr="00B40C4C" w:rsidRDefault="0089264D" w:rsidP="009137DA">
            <w:r w:rsidRPr="00B40C4C">
              <w:t>Andre endringer folketrygden</w:t>
            </w:r>
          </w:p>
        </w:tc>
        <w:tc>
          <w:tcPr>
            <w:tcW w:w="1060" w:type="dxa"/>
            <w:tcBorders>
              <w:top w:val="nil"/>
              <w:left w:val="nil"/>
              <w:bottom w:val="nil"/>
              <w:right w:val="nil"/>
            </w:tcBorders>
            <w:tcMar>
              <w:top w:w="128" w:type="dxa"/>
              <w:left w:w="43" w:type="dxa"/>
              <w:bottom w:w="43" w:type="dxa"/>
              <w:right w:w="43" w:type="dxa"/>
            </w:tcMar>
            <w:vAlign w:val="bottom"/>
          </w:tcPr>
          <w:p w14:paraId="6FEE1E9B" w14:textId="77777777" w:rsidR="0089264D" w:rsidRPr="00B40C4C" w:rsidRDefault="0089264D" w:rsidP="0004605C">
            <w:pPr>
              <w:jc w:val="right"/>
            </w:pPr>
            <w:r w:rsidRPr="00B40C4C">
              <w:t>-90</w:t>
            </w:r>
          </w:p>
        </w:tc>
        <w:tc>
          <w:tcPr>
            <w:tcW w:w="1060" w:type="dxa"/>
            <w:tcBorders>
              <w:top w:val="nil"/>
              <w:left w:val="nil"/>
              <w:bottom w:val="nil"/>
              <w:right w:val="nil"/>
            </w:tcBorders>
            <w:tcMar>
              <w:top w:w="128" w:type="dxa"/>
              <w:left w:w="43" w:type="dxa"/>
              <w:bottom w:w="43" w:type="dxa"/>
              <w:right w:w="43" w:type="dxa"/>
            </w:tcMar>
            <w:vAlign w:val="bottom"/>
          </w:tcPr>
          <w:p w14:paraId="1D19241C" w14:textId="77777777" w:rsidR="0089264D" w:rsidRPr="00B40C4C" w:rsidRDefault="0089264D" w:rsidP="0004605C">
            <w:pPr>
              <w:jc w:val="right"/>
            </w:pPr>
            <w:r w:rsidRPr="00B40C4C">
              <w:t>-775</w:t>
            </w:r>
          </w:p>
        </w:tc>
        <w:tc>
          <w:tcPr>
            <w:tcW w:w="1060" w:type="dxa"/>
            <w:tcBorders>
              <w:top w:val="nil"/>
              <w:left w:val="nil"/>
              <w:bottom w:val="nil"/>
              <w:right w:val="nil"/>
            </w:tcBorders>
            <w:tcMar>
              <w:top w:w="128" w:type="dxa"/>
              <w:left w:w="43" w:type="dxa"/>
              <w:bottom w:w="43" w:type="dxa"/>
              <w:right w:w="43" w:type="dxa"/>
            </w:tcMar>
            <w:vAlign w:val="bottom"/>
          </w:tcPr>
          <w:p w14:paraId="688B0D20" w14:textId="77777777" w:rsidR="0089264D" w:rsidRPr="00B40C4C" w:rsidRDefault="0089264D" w:rsidP="0004605C">
            <w:pPr>
              <w:jc w:val="right"/>
            </w:pPr>
            <w:r w:rsidRPr="00B40C4C">
              <w:t>-835</w:t>
            </w:r>
          </w:p>
        </w:tc>
      </w:tr>
      <w:tr w:rsidR="00446E55" w:rsidRPr="00B40C4C" w14:paraId="488D719D" w14:textId="77777777">
        <w:trPr>
          <w:trHeight w:val="380"/>
        </w:trPr>
        <w:tc>
          <w:tcPr>
            <w:tcW w:w="6400" w:type="dxa"/>
            <w:tcBorders>
              <w:top w:val="nil"/>
              <w:left w:val="nil"/>
              <w:bottom w:val="nil"/>
              <w:right w:val="nil"/>
            </w:tcBorders>
            <w:tcMar>
              <w:top w:w="128" w:type="dxa"/>
              <w:left w:w="43" w:type="dxa"/>
              <w:bottom w:w="43" w:type="dxa"/>
              <w:right w:w="43" w:type="dxa"/>
            </w:tcMar>
          </w:tcPr>
          <w:p w14:paraId="059FA9C9" w14:textId="77777777" w:rsidR="0089264D" w:rsidRPr="00B40C4C" w:rsidRDefault="0089264D" w:rsidP="009137DA">
            <w:r w:rsidRPr="00B40C4C">
              <w:t>Statens pensjonskasse</w:t>
            </w:r>
          </w:p>
        </w:tc>
        <w:tc>
          <w:tcPr>
            <w:tcW w:w="1060" w:type="dxa"/>
            <w:tcBorders>
              <w:top w:val="nil"/>
              <w:left w:val="nil"/>
              <w:bottom w:val="nil"/>
              <w:right w:val="nil"/>
            </w:tcBorders>
            <w:tcMar>
              <w:top w:w="128" w:type="dxa"/>
              <w:left w:w="43" w:type="dxa"/>
              <w:bottom w:w="43" w:type="dxa"/>
              <w:right w:w="43" w:type="dxa"/>
            </w:tcMar>
            <w:vAlign w:val="bottom"/>
          </w:tcPr>
          <w:p w14:paraId="5941408F" w14:textId="77777777" w:rsidR="0089264D" w:rsidRPr="00B40C4C" w:rsidRDefault="0089264D" w:rsidP="0004605C">
            <w:pPr>
              <w:jc w:val="right"/>
            </w:pPr>
            <w:r w:rsidRPr="00B40C4C">
              <w:t>-120</w:t>
            </w:r>
          </w:p>
        </w:tc>
        <w:tc>
          <w:tcPr>
            <w:tcW w:w="1060" w:type="dxa"/>
            <w:tcBorders>
              <w:top w:val="nil"/>
              <w:left w:val="nil"/>
              <w:bottom w:val="nil"/>
              <w:right w:val="nil"/>
            </w:tcBorders>
            <w:tcMar>
              <w:top w:w="128" w:type="dxa"/>
              <w:left w:w="43" w:type="dxa"/>
              <w:bottom w:w="43" w:type="dxa"/>
              <w:right w:w="43" w:type="dxa"/>
            </w:tcMar>
            <w:vAlign w:val="bottom"/>
          </w:tcPr>
          <w:p w14:paraId="3756A529" w14:textId="77777777" w:rsidR="0089264D" w:rsidRPr="00B40C4C" w:rsidRDefault="0089264D" w:rsidP="0004605C">
            <w:pPr>
              <w:jc w:val="right"/>
            </w:pPr>
            <w:r w:rsidRPr="00B40C4C">
              <w:t>390</w:t>
            </w:r>
          </w:p>
        </w:tc>
        <w:tc>
          <w:tcPr>
            <w:tcW w:w="1060" w:type="dxa"/>
            <w:tcBorders>
              <w:top w:val="nil"/>
              <w:left w:val="nil"/>
              <w:bottom w:val="nil"/>
              <w:right w:val="nil"/>
            </w:tcBorders>
            <w:tcMar>
              <w:top w:w="128" w:type="dxa"/>
              <w:left w:w="43" w:type="dxa"/>
              <w:bottom w:w="43" w:type="dxa"/>
              <w:right w:w="43" w:type="dxa"/>
            </w:tcMar>
            <w:vAlign w:val="bottom"/>
          </w:tcPr>
          <w:p w14:paraId="120AEF5D" w14:textId="77777777" w:rsidR="0089264D" w:rsidRPr="00B40C4C" w:rsidRDefault="0089264D" w:rsidP="0004605C">
            <w:pPr>
              <w:jc w:val="right"/>
            </w:pPr>
            <w:r w:rsidRPr="00B40C4C">
              <w:t>463</w:t>
            </w:r>
          </w:p>
        </w:tc>
      </w:tr>
      <w:tr w:rsidR="00446E55" w:rsidRPr="00B40C4C" w14:paraId="3537DAB9"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754C8207" w14:textId="77777777" w:rsidR="0089264D" w:rsidRPr="00B40C4C" w:rsidRDefault="0089264D" w:rsidP="009137DA">
            <w:r w:rsidRPr="00B40C4C">
              <w:t>Bosetting av flyktninger og tiltak for innvandrere</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3253943" w14:textId="77777777" w:rsidR="0089264D" w:rsidRPr="00B40C4C" w:rsidRDefault="0089264D" w:rsidP="0004605C">
            <w:pPr>
              <w:jc w:val="right"/>
            </w:pPr>
            <w:r w:rsidRPr="00B40C4C">
              <w:t>-1 075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612766A" w14:textId="77777777" w:rsidR="0089264D" w:rsidRPr="00B40C4C" w:rsidRDefault="0089264D" w:rsidP="0004605C">
            <w:pPr>
              <w:jc w:val="right"/>
            </w:pPr>
            <w:r w:rsidRPr="00B40C4C">
              <w:t>-2 314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D558763" w14:textId="77777777" w:rsidR="0089264D" w:rsidRPr="00B40C4C" w:rsidRDefault="0089264D" w:rsidP="0004605C">
            <w:pPr>
              <w:jc w:val="right"/>
            </w:pPr>
            <w:r w:rsidRPr="00B40C4C">
              <w:t>-2 969</w:t>
            </w:r>
          </w:p>
        </w:tc>
      </w:tr>
      <w:tr w:rsidR="00446E55" w:rsidRPr="00B40C4C" w14:paraId="4F5283DC"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3ACECB6A" w14:textId="77777777" w:rsidR="0089264D" w:rsidRPr="00B40C4C" w:rsidRDefault="0089264D" w:rsidP="009137DA">
            <w:r w:rsidRPr="00B40C4C">
              <w:rPr>
                <w:rStyle w:val="kursiv"/>
              </w:rPr>
              <w:t>Helse- og omsorgsdepartementet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A5E840A" w14:textId="77777777" w:rsidR="0089264D" w:rsidRPr="00B40C4C" w:rsidRDefault="0089264D" w:rsidP="0004605C">
            <w:pPr>
              <w:jc w:val="right"/>
            </w:pPr>
            <w:r w:rsidRPr="00B40C4C">
              <w:rPr>
                <w:rStyle w:val="kursiv"/>
              </w:rPr>
              <w:t>2 556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6FC4802" w14:textId="77777777" w:rsidR="0089264D" w:rsidRPr="00B40C4C" w:rsidRDefault="0089264D" w:rsidP="0004605C">
            <w:pPr>
              <w:jc w:val="right"/>
            </w:pPr>
            <w:r w:rsidRPr="00B40C4C">
              <w:rPr>
                <w:rStyle w:val="kursiv"/>
              </w:rPr>
              <w:t>3 995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7631613" w14:textId="77777777" w:rsidR="0089264D" w:rsidRPr="00B40C4C" w:rsidRDefault="0089264D" w:rsidP="0004605C">
            <w:pPr>
              <w:jc w:val="right"/>
            </w:pPr>
            <w:r w:rsidRPr="00B40C4C">
              <w:rPr>
                <w:rStyle w:val="kursiv"/>
              </w:rPr>
              <w:t>5 551</w:t>
            </w:r>
          </w:p>
        </w:tc>
      </w:tr>
      <w:tr w:rsidR="00446E55" w:rsidRPr="00B40C4C" w14:paraId="7E928FF1" w14:textId="77777777">
        <w:trPr>
          <w:trHeight w:val="380"/>
        </w:trPr>
        <w:tc>
          <w:tcPr>
            <w:tcW w:w="6400" w:type="dxa"/>
            <w:tcBorders>
              <w:top w:val="nil"/>
              <w:left w:val="nil"/>
              <w:bottom w:val="nil"/>
              <w:right w:val="nil"/>
            </w:tcBorders>
            <w:tcMar>
              <w:top w:w="128" w:type="dxa"/>
              <w:left w:w="43" w:type="dxa"/>
              <w:bottom w:w="43" w:type="dxa"/>
              <w:right w:w="43" w:type="dxa"/>
            </w:tcMar>
          </w:tcPr>
          <w:p w14:paraId="2B99682A" w14:textId="77777777" w:rsidR="0089264D" w:rsidRPr="00B40C4C" w:rsidRDefault="0089264D" w:rsidP="009137DA">
            <w:r w:rsidRPr="00B40C4C">
              <w:t>Legemidler under folketrygden</w:t>
            </w:r>
          </w:p>
        </w:tc>
        <w:tc>
          <w:tcPr>
            <w:tcW w:w="1060" w:type="dxa"/>
            <w:tcBorders>
              <w:top w:val="nil"/>
              <w:left w:val="nil"/>
              <w:bottom w:val="nil"/>
              <w:right w:val="nil"/>
            </w:tcBorders>
            <w:tcMar>
              <w:top w:w="128" w:type="dxa"/>
              <w:left w:w="43" w:type="dxa"/>
              <w:bottom w:w="43" w:type="dxa"/>
              <w:right w:w="43" w:type="dxa"/>
            </w:tcMar>
            <w:vAlign w:val="bottom"/>
          </w:tcPr>
          <w:p w14:paraId="373DD38C" w14:textId="77777777" w:rsidR="0089264D" w:rsidRPr="00B40C4C" w:rsidRDefault="0089264D" w:rsidP="0004605C">
            <w:pPr>
              <w:jc w:val="right"/>
            </w:pPr>
            <w:r w:rsidRPr="00B40C4C">
              <w:t>1 272</w:t>
            </w:r>
          </w:p>
        </w:tc>
        <w:tc>
          <w:tcPr>
            <w:tcW w:w="1060" w:type="dxa"/>
            <w:tcBorders>
              <w:top w:val="nil"/>
              <w:left w:val="nil"/>
              <w:bottom w:val="nil"/>
              <w:right w:val="nil"/>
            </w:tcBorders>
            <w:tcMar>
              <w:top w:w="128" w:type="dxa"/>
              <w:left w:w="43" w:type="dxa"/>
              <w:bottom w:w="43" w:type="dxa"/>
              <w:right w:w="43" w:type="dxa"/>
            </w:tcMar>
            <w:vAlign w:val="bottom"/>
          </w:tcPr>
          <w:p w14:paraId="59E975DA" w14:textId="77777777" w:rsidR="0089264D" w:rsidRPr="00B40C4C" w:rsidRDefault="0089264D" w:rsidP="0004605C">
            <w:pPr>
              <w:jc w:val="right"/>
            </w:pPr>
            <w:r w:rsidRPr="00B40C4C">
              <w:t>2 645</w:t>
            </w:r>
          </w:p>
        </w:tc>
        <w:tc>
          <w:tcPr>
            <w:tcW w:w="1060" w:type="dxa"/>
            <w:tcBorders>
              <w:top w:val="nil"/>
              <w:left w:val="nil"/>
              <w:bottom w:val="nil"/>
              <w:right w:val="nil"/>
            </w:tcBorders>
            <w:tcMar>
              <w:top w:w="128" w:type="dxa"/>
              <w:left w:w="43" w:type="dxa"/>
              <w:bottom w:w="43" w:type="dxa"/>
              <w:right w:w="43" w:type="dxa"/>
            </w:tcMar>
            <w:vAlign w:val="bottom"/>
          </w:tcPr>
          <w:p w14:paraId="6C5B1DC9" w14:textId="77777777" w:rsidR="0089264D" w:rsidRPr="00B40C4C" w:rsidRDefault="0089264D" w:rsidP="0004605C">
            <w:pPr>
              <w:jc w:val="right"/>
            </w:pPr>
            <w:r w:rsidRPr="00B40C4C">
              <w:t>4 117</w:t>
            </w:r>
          </w:p>
        </w:tc>
      </w:tr>
      <w:tr w:rsidR="00446E55" w:rsidRPr="00B40C4C" w14:paraId="76EA07BB" w14:textId="77777777">
        <w:trPr>
          <w:trHeight w:val="380"/>
        </w:trPr>
        <w:tc>
          <w:tcPr>
            <w:tcW w:w="6400" w:type="dxa"/>
            <w:tcBorders>
              <w:top w:val="nil"/>
              <w:left w:val="nil"/>
              <w:bottom w:val="nil"/>
              <w:right w:val="nil"/>
            </w:tcBorders>
            <w:tcMar>
              <w:top w:w="128" w:type="dxa"/>
              <w:left w:w="43" w:type="dxa"/>
              <w:bottom w:w="43" w:type="dxa"/>
              <w:right w:w="43" w:type="dxa"/>
            </w:tcMar>
          </w:tcPr>
          <w:p w14:paraId="57A90E5B" w14:textId="77777777" w:rsidR="0089264D" w:rsidRPr="00B40C4C" w:rsidRDefault="0089264D" w:rsidP="009137DA">
            <w:r w:rsidRPr="00B40C4C">
              <w:t>Folketrygdens øvrige helseutgifter</w:t>
            </w:r>
          </w:p>
        </w:tc>
        <w:tc>
          <w:tcPr>
            <w:tcW w:w="1060" w:type="dxa"/>
            <w:tcBorders>
              <w:top w:val="nil"/>
              <w:left w:val="nil"/>
              <w:bottom w:val="nil"/>
              <w:right w:val="nil"/>
            </w:tcBorders>
            <w:tcMar>
              <w:top w:w="128" w:type="dxa"/>
              <w:left w:w="43" w:type="dxa"/>
              <w:bottom w:w="43" w:type="dxa"/>
              <w:right w:w="43" w:type="dxa"/>
            </w:tcMar>
            <w:vAlign w:val="bottom"/>
          </w:tcPr>
          <w:p w14:paraId="0B989201" w14:textId="77777777" w:rsidR="0089264D" w:rsidRPr="00B40C4C" w:rsidRDefault="0089264D" w:rsidP="0004605C">
            <w:pPr>
              <w:jc w:val="right"/>
            </w:pPr>
            <w:r w:rsidRPr="00B40C4C">
              <w:t>749</w:t>
            </w:r>
          </w:p>
        </w:tc>
        <w:tc>
          <w:tcPr>
            <w:tcW w:w="1060" w:type="dxa"/>
            <w:tcBorders>
              <w:top w:val="nil"/>
              <w:left w:val="nil"/>
              <w:bottom w:val="nil"/>
              <w:right w:val="nil"/>
            </w:tcBorders>
            <w:tcMar>
              <w:top w:w="128" w:type="dxa"/>
              <w:left w:w="43" w:type="dxa"/>
              <w:bottom w:w="43" w:type="dxa"/>
              <w:right w:w="43" w:type="dxa"/>
            </w:tcMar>
            <w:vAlign w:val="bottom"/>
          </w:tcPr>
          <w:p w14:paraId="7725D4C7" w14:textId="77777777" w:rsidR="0089264D" w:rsidRPr="00B40C4C" w:rsidRDefault="0089264D" w:rsidP="0004605C">
            <w:pPr>
              <w:jc w:val="right"/>
            </w:pPr>
            <w:r w:rsidRPr="00B40C4C">
              <w:t>1 525</w:t>
            </w:r>
          </w:p>
        </w:tc>
        <w:tc>
          <w:tcPr>
            <w:tcW w:w="1060" w:type="dxa"/>
            <w:tcBorders>
              <w:top w:val="nil"/>
              <w:left w:val="nil"/>
              <w:bottom w:val="nil"/>
              <w:right w:val="nil"/>
            </w:tcBorders>
            <w:tcMar>
              <w:top w:w="128" w:type="dxa"/>
              <w:left w:w="43" w:type="dxa"/>
              <w:bottom w:w="43" w:type="dxa"/>
              <w:right w:w="43" w:type="dxa"/>
            </w:tcMar>
            <w:vAlign w:val="bottom"/>
          </w:tcPr>
          <w:p w14:paraId="0160BAC7" w14:textId="77777777" w:rsidR="0089264D" w:rsidRPr="00B40C4C" w:rsidRDefault="0089264D" w:rsidP="0004605C">
            <w:pPr>
              <w:jc w:val="right"/>
            </w:pPr>
            <w:r w:rsidRPr="00B40C4C">
              <w:t>2 336</w:t>
            </w:r>
          </w:p>
        </w:tc>
      </w:tr>
      <w:tr w:rsidR="00446E55" w:rsidRPr="00B40C4C" w14:paraId="00DAF3A3" w14:textId="77777777">
        <w:trPr>
          <w:trHeight w:val="380"/>
        </w:trPr>
        <w:tc>
          <w:tcPr>
            <w:tcW w:w="6400" w:type="dxa"/>
            <w:tcBorders>
              <w:top w:val="nil"/>
              <w:left w:val="nil"/>
              <w:bottom w:val="nil"/>
              <w:right w:val="nil"/>
            </w:tcBorders>
            <w:tcMar>
              <w:top w:w="128" w:type="dxa"/>
              <w:left w:w="43" w:type="dxa"/>
              <w:bottom w:w="43" w:type="dxa"/>
              <w:right w:w="43" w:type="dxa"/>
            </w:tcMar>
          </w:tcPr>
          <w:p w14:paraId="0B378DEB" w14:textId="77777777" w:rsidR="0089264D" w:rsidRPr="00B40C4C" w:rsidRDefault="0089264D" w:rsidP="009137DA">
            <w:r w:rsidRPr="00B40C4C">
              <w:t>Investeringstilskudd, heldøgns omsorgsplasser</w:t>
            </w:r>
          </w:p>
        </w:tc>
        <w:tc>
          <w:tcPr>
            <w:tcW w:w="1060" w:type="dxa"/>
            <w:tcBorders>
              <w:top w:val="nil"/>
              <w:left w:val="nil"/>
              <w:bottom w:val="nil"/>
              <w:right w:val="nil"/>
            </w:tcBorders>
            <w:tcMar>
              <w:top w:w="128" w:type="dxa"/>
              <w:left w:w="43" w:type="dxa"/>
              <w:bottom w:w="43" w:type="dxa"/>
              <w:right w:w="43" w:type="dxa"/>
            </w:tcMar>
            <w:vAlign w:val="bottom"/>
          </w:tcPr>
          <w:p w14:paraId="6D4C2E7C" w14:textId="77777777" w:rsidR="0089264D" w:rsidRPr="00B40C4C" w:rsidRDefault="0089264D" w:rsidP="0004605C">
            <w:pPr>
              <w:jc w:val="right"/>
            </w:pPr>
            <w:r w:rsidRPr="00B40C4C">
              <w:t>321</w:t>
            </w:r>
          </w:p>
        </w:tc>
        <w:tc>
          <w:tcPr>
            <w:tcW w:w="1060" w:type="dxa"/>
            <w:tcBorders>
              <w:top w:val="nil"/>
              <w:left w:val="nil"/>
              <w:bottom w:val="nil"/>
              <w:right w:val="nil"/>
            </w:tcBorders>
            <w:tcMar>
              <w:top w:w="128" w:type="dxa"/>
              <w:left w:w="43" w:type="dxa"/>
              <w:bottom w:w="43" w:type="dxa"/>
              <w:right w:w="43" w:type="dxa"/>
            </w:tcMar>
            <w:vAlign w:val="bottom"/>
          </w:tcPr>
          <w:p w14:paraId="1EA03B24" w14:textId="77777777" w:rsidR="0089264D" w:rsidRPr="00B40C4C" w:rsidRDefault="0089264D" w:rsidP="0004605C">
            <w:pPr>
              <w:jc w:val="right"/>
            </w:pPr>
            <w:r w:rsidRPr="00B40C4C">
              <w:t>-422</w:t>
            </w:r>
          </w:p>
        </w:tc>
        <w:tc>
          <w:tcPr>
            <w:tcW w:w="1060" w:type="dxa"/>
            <w:tcBorders>
              <w:top w:val="nil"/>
              <w:left w:val="nil"/>
              <w:bottom w:val="nil"/>
              <w:right w:val="nil"/>
            </w:tcBorders>
            <w:tcMar>
              <w:top w:w="128" w:type="dxa"/>
              <w:left w:w="43" w:type="dxa"/>
              <w:bottom w:w="43" w:type="dxa"/>
              <w:right w:w="43" w:type="dxa"/>
            </w:tcMar>
            <w:vAlign w:val="bottom"/>
          </w:tcPr>
          <w:p w14:paraId="0409A3BB" w14:textId="77777777" w:rsidR="0089264D" w:rsidRPr="00B40C4C" w:rsidRDefault="0089264D" w:rsidP="0004605C">
            <w:pPr>
              <w:jc w:val="right"/>
            </w:pPr>
            <w:r w:rsidRPr="00B40C4C">
              <w:t>-752</w:t>
            </w:r>
          </w:p>
        </w:tc>
      </w:tr>
      <w:tr w:rsidR="00446E55" w:rsidRPr="00B40C4C" w14:paraId="123A2877"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6AC15841" w14:textId="77777777" w:rsidR="0089264D" w:rsidRPr="00B40C4C" w:rsidRDefault="0089264D" w:rsidP="009137DA">
            <w:r w:rsidRPr="00B40C4C">
              <w:t>Investeringslån til helseforetak</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6639D9E" w14:textId="77777777" w:rsidR="0089264D" w:rsidRPr="00B40C4C" w:rsidRDefault="0089264D" w:rsidP="0004605C">
            <w:pPr>
              <w:jc w:val="right"/>
            </w:pPr>
            <w:r w:rsidRPr="00B40C4C">
              <w:t>214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6A279D6" w14:textId="77777777" w:rsidR="0089264D" w:rsidRPr="00B40C4C" w:rsidRDefault="0089264D" w:rsidP="0004605C">
            <w:pPr>
              <w:jc w:val="right"/>
            </w:pPr>
            <w:r w:rsidRPr="00B40C4C">
              <w:t>247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228CC81" w14:textId="77777777" w:rsidR="0089264D" w:rsidRPr="00B40C4C" w:rsidRDefault="0089264D" w:rsidP="0004605C">
            <w:pPr>
              <w:jc w:val="right"/>
            </w:pPr>
            <w:r w:rsidRPr="00B40C4C">
              <w:t>-150</w:t>
            </w:r>
          </w:p>
        </w:tc>
      </w:tr>
      <w:tr w:rsidR="00446E55" w:rsidRPr="00B40C4C" w14:paraId="47F9DD67"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5C2F082A" w14:textId="77777777" w:rsidR="0089264D" w:rsidRPr="00B40C4C" w:rsidRDefault="0089264D" w:rsidP="009137DA">
            <w:r w:rsidRPr="00B40C4C">
              <w:rPr>
                <w:rStyle w:val="kursiv"/>
              </w:rPr>
              <w:t>Barne- og familiedepartementet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359102C" w14:textId="77777777" w:rsidR="0089264D" w:rsidRPr="00B40C4C" w:rsidRDefault="0089264D" w:rsidP="0004605C">
            <w:pPr>
              <w:jc w:val="right"/>
            </w:pPr>
            <w:r w:rsidRPr="00B40C4C">
              <w:rPr>
                <w:rStyle w:val="kursiv"/>
              </w:rPr>
              <w:t>714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ACE2473" w14:textId="77777777" w:rsidR="0089264D" w:rsidRPr="00B40C4C" w:rsidRDefault="0089264D" w:rsidP="0004605C">
            <w:pPr>
              <w:jc w:val="right"/>
            </w:pPr>
            <w:r w:rsidRPr="00B40C4C">
              <w:rPr>
                <w:rStyle w:val="kursiv"/>
              </w:rPr>
              <w:t>841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1594005" w14:textId="77777777" w:rsidR="0089264D" w:rsidRPr="00B40C4C" w:rsidRDefault="0089264D" w:rsidP="0004605C">
            <w:pPr>
              <w:jc w:val="right"/>
            </w:pPr>
            <w:r w:rsidRPr="00B40C4C">
              <w:rPr>
                <w:rStyle w:val="kursiv"/>
              </w:rPr>
              <w:t>1 067</w:t>
            </w:r>
          </w:p>
        </w:tc>
      </w:tr>
      <w:tr w:rsidR="00446E55" w:rsidRPr="00B40C4C" w14:paraId="37AAE6DC" w14:textId="77777777">
        <w:trPr>
          <w:trHeight w:val="380"/>
        </w:trPr>
        <w:tc>
          <w:tcPr>
            <w:tcW w:w="6400" w:type="dxa"/>
            <w:tcBorders>
              <w:top w:val="nil"/>
              <w:left w:val="nil"/>
              <w:bottom w:val="nil"/>
              <w:right w:val="nil"/>
            </w:tcBorders>
            <w:tcMar>
              <w:top w:w="128" w:type="dxa"/>
              <w:left w:w="43" w:type="dxa"/>
              <w:bottom w:w="43" w:type="dxa"/>
              <w:right w:w="43" w:type="dxa"/>
            </w:tcMar>
          </w:tcPr>
          <w:p w14:paraId="57AF8D3C" w14:textId="77777777" w:rsidR="0089264D" w:rsidRPr="00B40C4C" w:rsidRDefault="0089264D" w:rsidP="009137DA">
            <w:r w:rsidRPr="00B40C4C">
              <w:t>Foreldrepenger mv.</w:t>
            </w:r>
          </w:p>
        </w:tc>
        <w:tc>
          <w:tcPr>
            <w:tcW w:w="1060" w:type="dxa"/>
            <w:tcBorders>
              <w:top w:val="nil"/>
              <w:left w:val="nil"/>
              <w:bottom w:val="nil"/>
              <w:right w:val="nil"/>
            </w:tcBorders>
            <w:tcMar>
              <w:top w:w="128" w:type="dxa"/>
              <w:left w:w="43" w:type="dxa"/>
              <w:bottom w:w="43" w:type="dxa"/>
              <w:right w:w="43" w:type="dxa"/>
            </w:tcMar>
            <w:vAlign w:val="bottom"/>
          </w:tcPr>
          <w:p w14:paraId="04CA2851" w14:textId="77777777" w:rsidR="0089264D" w:rsidRPr="00B40C4C" w:rsidRDefault="0089264D" w:rsidP="0004605C">
            <w:pPr>
              <w:jc w:val="right"/>
            </w:pPr>
            <w:r w:rsidRPr="00B40C4C">
              <w:t>626</w:t>
            </w:r>
          </w:p>
        </w:tc>
        <w:tc>
          <w:tcPr>
            <w:tcW w:w="1060" w:type="dxa"/>
            <w:tcBorders>
              <w:top w:val="nil"/>
              <w:left w:val="nil"/>
              <w:bottom w:val="nil"/>
              <w:right w:val="nil"/>
            </w:tcBorders>
            <w:tcMar>
              <w:top w:w="128" w:type="dxa"/>
              <w:left w:w="43" w:type="dxa"/>
              <w:bottom w:w="43" w:type="dxa"/>
              <w:right w:w="43" w:type="dxa"/>
            </w:tcMar>
            <w:vAlign w:val="bottom"/>
          </w:tcPr>
          <w:p w14:paraId="5A796605" w14:textId="77777777" w:rsidR="0089264D" w:rsidRPr="00B40C4C" w:rsidRDefault="0089264D" w:rsidP="0004605C">
            <w:pPr>
              <w:jc w:val="right"/>
            </w:pPr>
            <w:r w:rsidRPr="00B40C4C">
              <w:t>941</w:t>
            </w:r>
          </w:p>
        </w:tc>
        <w:tc>
          <w:tcPr>
            <w:tcW w:w="1060" w:type="dxa"/>
            <w:tcBorders>
              <w:top w:val="nil"/>
              <w:left w:val="nil"/>
              <w:bottom w:val="nil"/>
              <w:right w:val="nil"/>
            </w:tcBorders>
            <w:tcMar>
              <w:top w:w="128" w:type="dxa"/>
              <w:left w:w="43" w:type="dxa"/>
              <w:bottom w:w="43" w:type="dxa"/>
              <w:right w:w="43" w:type="dxa"/>
            </w:tcMar>
            <w:vAlign w:val="bottom"/>
          </w:tcPr>
          <w:p w14:paraId="7E4BA94D" w14:textId="77777777" w:rsidR="0089264D" w:rsidRPr="00B40C4C" w:rsidRDefault="0089264D" w:rsidP="0004605C">
            <w:pPr>
              <w:jc w:val="right"/>
            </w:pPr>
            <w:r w:rsidRPr="00B40C4C">
              <w:t>1 242</w:t>
            </w:r>
          </w:p>
        </w:tc>
      </w:tr>
      <w:tr w:rsidR="00446E55" w:rsidRPr="00B40C4C" w14:paraId="077F6B0E" w14:textId="77777777">
        <w:trPr>
          <w:trHeight w:val="380"/>
        </w:trPr>
        <w:tc>
          <w:tcPr>
            <w:tcW w:w="6400" w:type="dxa"/>
            <w:tcBorders>
              <w:top w:val="nil"/>
              <w:left w:val="nil"/>
              <w:bottom w:val="nil"/>
              <w:right w:val="nil"/>
            </w:tcBorders>
            <w:tcMar>
              <w:top w:w="128" w:type="dxa"/>
              <w:left w:w="43" w:type="dxa"/>
              <w:bottom w:w="43" w:type="dxa"/>
              <w:right w:w="43" w:type="dxa"/>
            </w:tcMar>
          </w:tcPr>
          <w:p w14:paraId="32675160" w14:textId="77777777" w:rsidR="0089264D" w:rsidRPr="00B40C4C" w:rsidRDefault="0089264D" w:rsidP="009137DA">
            <w:r w:rsidRPr="00B40C4C">
              <w:lastRenderedPageBreak/>
              <w:t>Tilskudd til tros- og livssynssamfunn</w:t>
            </w:r>
          </w:p>
        </w:tc>
        <w:tc>
          <w:tcPr>
            <w:tcW w:w="1060" w:type="dxa"/>
            <w:tcBorders>
              <w:top w:val="nil"/>
              <w:left w:val="nil"/>
              <w:bottom w:val="nil"/>
              <w:right w:val="nil"/>
            </w:tcBorders>
            <w:tcMar>
              <w:top w:w="128" w:type="dxa"/>
              <w:left w:w="43" w:type="dxa"/>
              <w:bottom w:w="43" w:type="dxa"/>
              <w:right w:w="43" w:type="dxa"/>
            </w:tcMar>
            <w:vAlign w:val="bottom"/>
          </w:tcPr>
          <w:p w14:paraId="40A9A658" w14:textId="77777777" w:rsidR="0089264D" w:rsidRPr="00B40C4C" w:rsidRDefault="0089264D" w:rsidP="0004605C">
            <w:pPr>
              <w:jc w:val="right"/>
            </w:pPr>
            <w:r w:rsidRPr="00B40C4C">
              <w:t>118</w:t>
            </w:r>
          </w:p>
        </w:tc>
        <w:tc>
          <w:tcPr>
            <w:tcW w:w="1060" w:type="dxa"/>
            <w:tcBorders>
              <w:top w:val="nil"/>
              <w:left w:val="nil"/>
              <w:bottom w:val="nil"/>
              <w:right w:val="nil"/>
            </w:tcBorders>
            <w:tcMar>
              <w:top w:w="128" w:type="dxa"/>
              <w:left w:w="43" w:type="dxa"/>
              <w:bottom w:w="43" w:type="dxa"/>
              <w:right w:w="43" w:type="dxa"/>
            </w:tcMar>
            <w:vAlign w:val="bottom"/>
          </w:tcPr>
          <w:p w14:paraId="475F48F9" w14:textId="77777777" w:rsidR="0089264D" w:rsidRPr="00B40C4C" w:rsidRDefault="0089264D" w:rsidP="0004605C">
            <w:pPr>
              <w:jc w:val="right"/>
            </w:pPr>
            <w:r w:rsidRPr="00B40C4C">
              <w:t>250</w:t>
            </w:r>
          </w:p>
        </w:tc>
        <w:tc>
          <w:tcPr>
            <w:tcW w:w="1060" w:type="dxa"/>
            <w:tcBorders>
              <w:top w:val="nil"/>
              <w:left w:val="nil"/>
              <w:bottom w:val="nil"/>
              <w:right w:val="nil"/>
            </w:tcBorders>
            <w:tcMar>
              <w:top w:w="128" w:type="dxa"/>
              <w:left w:w="43" w:type="dxa"/>
              <w:bottom w:w="43" w:type="dxa"/>
              <w:right w:w="43" w:type="dxa"/>
            </w:tcMar>
            <w:vAlign w:val="bottom"/>
          </w:tcPr>
          <w:p w14:paraId="2D7F4B7B" w14:textId="77777777" w:rsidR="0089264D" w:rsidRPr="00B40C4C" w:rsidRDefault="0089264D" w:rsidP="0004605C">
            <w:pPr>
              <w:jc w:val="right"/>
            </w:pPr>
            <w:r w:rsidRPr="00B40C4C">
              <w:t>395</w:t>
            </w:r>
          </w:p>
        </w:tc>
      </w:tr>
      <w:tr w:rsidR="00446E55" w:rsidRPr="00B40C4C" w14:paraId="213B839D" w14:textId="77777777">
        <w:trPr>
          <w:trHeight w:val="380"/>
        </w:trPr>
        <w:tc>
          <w:tcPr>
            <w:tcW w:w="6400" w:type="dxa"/>
            <w:tcBorders>
              <w:top w:val="nil"/>
              <w:left w:val="nil"/>
              <w:bottom w:val="nil"/>
              <w:right w:val="nil"/>
            </w:tcBorders>
            <w:tcMar>
              <w:top w:w="128" w:type="dxa"/>
              <w:left w:w="43" w:type="dxa"/>
              <w:bottom w:w="43" w:type="dxa"/>
              <w:right w:w="43" w:type="dxa"/>
            </w:tcMar>
          </w:tcPr>
          <w:p w14:paraId="3E3AA27F" w14:textId="77777777" w:rsidR="0089264D" w:rsidRPr="00B40C4C" w:rsidRDefault="0089264D" w:rsidP="009137DA">
            <w:r w:rsidRPr="00B40C4C">
              <w:t>Tilskudd til kulturhistorisk verdifulle kirkebygg</w:t>
            </w:r>
          </w:p>
        </w:tc>
        <w:tc>
          <w:tcPr>
            <w:tcW w:w="1060" w:type="dxa"/>
            <w:tcBorders>
              <w:top w:val="nil"/>
              <w:left w:val="nil"/>
              <w:bottom w:val="nil"/>
              <w:right w:val="nil"/>
            </w:tcBorders>
            <w:tcMar>
              <w:top w:w="128" w:type="dxa"/>
              <w:left w:w="43" w:type="dxa"/>
              <w:bottom w:w="43" w:type="dxa"/>
              <w:right w:w="43" w:type="dxa"/>
            </w:tcMar>
            <w:vAlign w:val="bottom"/>
          </w:tcPr>
          <w:p w14:paraId="6A78B4A1" w14:textId="77777777" w:rsidR="0089264D" w:rsidRPr="00B40C4C" w:rsidRDefault="0089264D" w:rsidP="0004605C">
            <w:pPr>
              <w:jc w:val="right"/>
            </w:pPr>
            <w:r w:rsidRPr="00B40C4C">
              <w:t>100</w:t>
            </w:r>
          </w:p>
        </w:tc>
        <w:tc>
          <w:tcPr>
            <w:tcW w:w="1060" w:type="dxa"/>
            <w:tcBorders>
              <w:top w:val="nil"/>
              <w:left w:val="nil"/>
              <w:bottom w:val="nil"/>
              <w:right w:val="nil"/>
            </w:tcBorders>
            <w:tcMar>
              <w:top w:w="128" w:type="dxa"/>
              <w:left w:w="43" w:type="dxa"/>
              <w:bottom w:w="43" w:type="dxa"/>
              <w:right w:w="43" w:type="dxa"/>
            </w:tcMar>
            <w:vAlign w:val="bottom"/>
          </w:tcPr>
          <w:p w14:paraId="33B6842B" w14:textId="77777777" w:rsidR="0089264D" w:rsidRPr="00B40C4C" w:rsidRDefault="0089264D" w:rsidP="0004605C">
            <w:pPr>
              <w:jc w:val="right"/>
            </w:pPr>
            <w:r w:rsidRPr="00B40C4C">
              <w:t>200</w:t>
            </w:r>
          </w:p>
        </w:tc>
        <w:tc>
          <w:tcPr>
            <w:tcW w:w="1060" w:type="dxa"/>
            <w:tcBorders>
              <w:top w:val="nil"/>
              <w:left w:val="nil"/>
              <w:bottom w:val="nil"/>
              <w:right w:val="nil"/>
            </w:tcBorders>
            <w:tcMar>
              <w:top w:w="128" w:type="dxa"/>
              <w:left w:w="43" w:type="dxa"/>
              <w:bottom w:w="43" w:type="dxa"/>
              <w:right w:w="43" w:type="dxa"/>
            </w:tcMar>
            <w:vAlign w:val="bottom"/>
          </w:tcPr>
          <w:p w14:paraId="7BF92CE0" w14:textId="77777777" w:rsidR="0089264D" w:rsidRPr="00B40C4C" w:rsidRDefault="0089264D" w:rsidP="0004605C">
            <w:pPr>
              <w:jc w:val="right"/>
            </w:pPr>
            <w:r w:rsidRPr="00B40C4C">
              <w:t>200</w:t>
            </w:r>
          </w:p>
        </w:tc>
      </w:tr>
      <w:tr w:rsidR="00446E55" w:rsidRPr="00B40C4C" w14:paraId="1FA21B80"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0334E9CB" w14:textId="77777777" w:rsidR="0089264D" w:rsidRPr="00B40C4C" w:rsidRDefault="0089264D" w:rsidP="009137DA">
            <w:r w:rsidRPr="00B40C4C">
              <w:t xml:space="preserve">Barnetrygd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FF9B65D" w14:textId="77777777" w:rsidR="0089264D" w:rsidRPr="00B40C4C" w:rsidRDefault="0089264D" w:rsidP="0004605C">
            <w:pPr>
              <w:jc w:val="right"/>
            </w:pPr>
            <w:r w:rsidRPr="00B40C4C">
              <w:t>-130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9D5C84E" w14:textId="77777777" w:rsidR="0089264D" w:rsidRPr="00B40C4C" w:rsidRDefault="0089264D" w:rsidP="0004605C">
            <w:pPr>
              <w:jc w:val="right"/>
            </w:pPr>
            <w:r w:rsidRPr="00B40C4C">
              <w:t>-550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97243DC" w14:textId="77777777" w:rsidR="0089264D" w:rsidRPr="00B40C4C" w:rsidRDefault="0089264D" w:rsidP="0004605C">
            <w:pPr>
              <w:jc w:val="right"/>
            </w:pPr>
            <w:r w:rsidRPr="00B40C4C">
              <w:t>-770</w:t>
            </w:r>
          </w:p>
        </w:tc>
      </w:tr>
      <w:tr w:rsidR="00446E55" w:rsidRPr="00B40C4C" w14:paraId="6540A317"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2905C967" w14:textId="77777777" w:rsidR="0089264D" w:rsidRPr="00B40C4C" w:rsidRDefault="0089264D" w:rsidP="009137DA">
            <w:r w:rsidRPr="00B40C4C">
              <w:rPr>
                <w:rStyle w:val="kursiv"/>
              </w:rPr>
              <w:t>Finansdepartementet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E0C4E55" w14:textId="77777777" w:rsidR="0089264D" w:rsidRPr="00B40C4C" w:rsidRDefault="0089264D" w:rsidP="0004605C">
            <w:pPr>
              <w:jc w:val="right"/>
            </w:pPr>
            <w:r w:rsidRPr="00B40C4C">
              <w:rPr>
                <w:rStyle w:val="kursiv"/>
              </w:rPr>
              <w:t>624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925EB86" w14:textId="77777777" w:rsidR="0089264D" w:rsidRPr="00B40C4C" w:rsidRDefault="0089264D" w:rsidP="0004605C">
            <w:pPr>
              <w:jc w:val="right"/>
            </w:pPr>
            <w:r w:rsidRPr="00B40C4C">
              <w:rPr>
                <w:rStyle w:val="kursiv"/>
              </w:rPr>
              <w:t>1 156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EC92295" w14:textId="77777777" w:rsidR="0089264D" w:rsidRPr="00B40C4C" w:rsidRDefault="0089264D" w:rsidP="0004605C">
            <w:pPr>
              <w:jc w:val="right"/>
            </w:pPr>
            <w:r w:rsidRPr="00B40C4C">
              <w:rPr>
                <w:rStyle w:val="kursiv"/>
              </w:rPr>
              <w:t>951</w:t>
            </w:r>
          </w:p>
        </w:tc>
      </w:tr>
      <w:tr w:rsidR="00446E55" w:rsidRPr="00B40C4C" w14:paraId="2F64FB9F" w14:textId="77777777">
        <w:trPr>
          <w:trHeight w:val="640"/>
        </w:trPr>
        <w:tc>
          <w:tcPr>
            <w:tcW w:w="6400" w:type="dxa"/>
            <w:tcBorders>
              <w:top w:val="nil"/>
              <w:left w:val="nil"/>
              <w:bottom w:val="nil"/>
              <w:right w:val="nil"/>
            </w:tcBorders>
            <w:tcMar>
              <w:top w:w="128" w:type="dxa"/>
              <w:left w:w="43" w:type="dxa"/>
              <w:bottom w:w="43" w:type="dxa"/>
              <w:right w:w="43" w:type="dxa"/>
            </w:tcMar>
          </w:tcPr>
          <w:p w14:paraId="7BBD97F2" w14:textId="77777777" w:rsidR="0089264D" w:rsidRPr="00B40C4C" w:rsidRDefault="0089264D" w:rsidP="009137DA">
            <w:r w:rsidRPr="00B40C4C">
              <w:t xml:space="preserve">Kompensasjon for merverdiavgift til kommuner, </w:t>
            </w:r>
            <w:proofErr w:type="gramStart"/>
            <w:r w:rsidRPr="00B40C4C">
              <w:t>fylkeskommuner,</w:t>
            </w:r>
            <w:proofErr w:type="gramEnd"/>
            <w:r w:rsidRPr="00B40C4C">
              <w:t xml:space="preserve"> private og ideelle virksomheter</w:t>
            </w:r>
          </w:p>
        </w:tc>
        <w:tc>
          <w:tcPr>
            <w:tcW w:w="1060" w:type="dxa"/>
            <w:tcBorders>
              <w:top w:val="nil"/>
              <w:left w:val="nil"/>
              <w:bottom w:val="nil"/>
              <w:right w:val="nil"/>
            </w:tcBorders>
            <w:tcMar>
              <w:top w:w="128" w:type="dxa"/>
              <w:left w:w="43" w:type="dxa"/>
              <w:bottom w:w="43" w:type="dxa"/>
              <w:right w:w="43" w:type="dxa"/>
            </w:tcMar>
            <w:vAlign w:val="bottom"/>
          </w:tcPr>
          <w:p w14:paraId="337B2304" w14:textId="77777777" w:rsidR="0089264D" w:rsidRPr="00B40C4C" w:rsidRDefault="0089264D" w:rsidP="0004605C">
            <w:pPr>
              <w:jc w:val="right"/>
            </w:pPr>
            <w:r w:rsidRPr="00B40C4C">
              <w:t>324</w:t>
            </w:r>
          </w:p>
        </w:tc>
        <w:tc>
          <w:tcPr>
            <w:tcW w:w="1060" w:type="dxa"/>
            <w:tcBorders>
              <w:top w:val="nil"/>
              <w:left w:val="nil"/>
              <w:bottom w:val="nil"/>
              <w:right w:val="nil"/>
            </w:tcBorders>
            <w:tcMar>
              <w:top w:w="128" w:type="dxa"/>
              <w:left w:w="43" w:type="dxa"/>
              <w:bottom w:w="43" w:type="dxa"/>
              <w:right w:w="43" w:type="dxa"/>
            </w:tcMar>
            <w:vAlign w:val="bottom"/>
          </w:tcPr>
          <w:p w14:paraId="15FB0CEC" w14:textId="77777777" w:rsidR="0089264D" w:rsidRPr="00B40C4C" w:rsidRDefault="0089264D" w:rsidP="0004605C">
            <w:pPr>
              <w:jc w:val="right"/>
            </w:pPr>
            <w:r w:rsidRPr="00B40C4C">
              <w:t>731</w:t>
            </w:r>
          </w:p>
        </w:tc>
        <w:tc>
          <w:tcPr>
            <w:tcW w:w="1060" w:type="dxa"/>
            <w:tcBorders>
              <w:top w:val="nil"/>
              <w:left w:val="nil"/>
              <w:bottom w:val="nil"/>
              <w:right w:val="nil"/>
            </w:tcBorders>
            <w:tcMar>
              <w:top w:w="128" w:type="dxa"/>
              <w:left w:w="43" w:type="dxa"/>
              <w:bottom w:w="43" w:type="dxa"/>
              <w:right w:w="43" w:type="dxa"/>
            </w:tcMar>
            <w:vAlign w:val="bottom"/>
          </w:tcPr>
          <w:p w14:paraId="5B2B839D" w14:textId="77777777" w:rsidR="0089264D" w:rsidRPr="00B40C4C" w:rsidRDefault="0089264D" w:rsidP="0004605C">
            <w:pPr>
              <w:jc w:val="right"/>
            </w:pPr>
            <w:r w:rsidRPr="00B40C4C">
              <w:t>1 061</w:t>
            </w:r>
          </w:p>
        </w:tc>
      </w:tr>
      <w:tr w:rsidR="00446E55" w:rsidRPr="00B40C4C" w14:paraId="621CC071"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5015D794" w14:textId="77777777" w:rsidR="0089264D" w:rsidRPr="00B40C4C" w:rsidRDefault="0089264D" w:rsidP="009137DA">
            <w:r w:rsidRPr="00B40C4C">
              <w:t>Skatteetaten, digitaliseringsprosjekter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0FC3A48" w14:textId="77777777" w:rsidR="0089264D" w:rsidRPr="00B40C4C" w:rsidRDefault="0089264D" w:rsidP="0004605C">
            <w:pPr>
              <w:jc w:val="right"/>
            </w:pPr>
            <w:r w:rsidRPr="00B40C4C">
              <w:t>300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754BD1E" w14:textId="77777777" w:rsidR="0089264D" w:rsidRPr="00B40C4C" w:rsidRDefault="0089264D" w:rsidP="0004605C">
            <w:pPr>
              <w:jc w:val="right"/>
            </w:pPr>
            <w:r w:rsidRPr="00B40C4C">
              <w:t>425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8E7DD2D" w14:textId="77777777" w:rsidR="0089264D" w:rsidRPr="00B40C4C" w:rsidRDefault="0089264D" w:rsidP="0004605C">
            <w:pPr>
              <w:jc w:val="right"/>
            </w:pPr>
            <w:r w:rsidRPr="00B40C4C">
              <w:t>-110</w:t>
            </w:r>
          </w:p>
        </w:tc>
      </w:tr>
      <w:tr w:rsidR="00446E55" w:rsidRPr="00B40C4C" w14:paraId="0F877855"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040F98A1" w14:textId="77777777" w:rsidR="0089264D" w:rsidRPr="00B40C4C" w:rsidRDefault="0089264D" w:rsidP="009137DA">
            <w:r w:rsidRPr="00B40C4C">
              <w:rPr>
                <w:rStyle w:val="kursiv"/>
              </w:rPr>
              <w:t>Kommunal- og distriktsdepartementet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55F0957" w14:textId="77777777" w:rsidR="0089264D" w:rsidRPr="00B40C4C" w:rsidRDefault="0089264D" w:rsidP="0004605C">
            <w:pPr>
              <w:jc w:val="right"/>
            </w:pPr>
            <w:r w:rsidRPr="00B40C4C">
              <w:rPr>
                <w:rStyle w:val="kursiv"/>
              </w:rPr>
              <w:t>305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9F638EF" w14:textId="77777777" w:rsidR="0089264D" w:rsidRPr="00B40C4C" w:rsidRDefault="0089264D" w:rsidP="0004605C">
            <w:pPr>
              <w:jc w:val="right"/>
            </w:pPr>
            <w:r w:rsidRPr="00B40C4C">
              <w:rPr>
                <w:rStyle w:val="kursiv"/>
              </w:rPr>
              <w:t>618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5F2D2A2" w14:textId="77777777" w:rsidR="0089264D" w:rsidRPr="00B40C4C" w:rsidRDefault="0089264D" w:rsidP="0004605C">
            <w:pPr>
              <w:jc w:val="right"/>
            </w:pPr>
            <w:r w:rsidRPr="00B40C4C">
              <w:rPr>
                <w:rStyle w:val="kursiv"/>
              </w:rPr>
              <w:t>938</w:t>
            </w:r>
          </w:p>
        </w:tc>
      </w:tr>
      <w:tr w:rsidR="00446E55" w:rsidRPr="00B40C4C" w14:paraId="1E1B0796"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5B20026F" w14:textId="77777777" w:rsidR="0089264D" w:rsidRPr="00B40C4C" w:rsidRDefault="0089264D" w:rsidP="009137DA">
            <w:r w:rsidRPr="00B40C4C">
              <w:t>Toppfinansieringsordningen for ressurskrevende tjenester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60A46F2" w14:textId="77777777" w:rsidR="0089264D" w:rsidRPr="00B40C4C" w:rsidRDefault="0089264D" w:rsidP="0004605C">
            <w:pPr>
              <w:jc w:val="right"/>
            </w:pPr>
            <w:r w:rsidRPr="00B40C4C">
              <w:t>305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3509DF7" w14:textId="77777777" w:rsidR="0089264D" w:rsidRPr="00B40C4C" w:rsidRDefault="0089264D" w:rsidP="0004605C">
            <w:pPr>
              <w:jc w:val="right"/>
            </w:pPr>
            <w:r w:rsidRPr="00B40C4C">
              <w:t>618</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6C8BD82" w14:textId="77777777" w:rsidR="0089264D" w:rsidRPr="00B40C4C" w:rsidRDefault="0089264D" w:rsidP="0004605C">
            <w:pPr>
              <w:jc w:val="right"/>
            </w:pPr>
            <w:r w:rsidRPr="00B40C4C">
              <w:t>938</w:t>
            </w:r>
          </w:p>
        </w:tc>
      </w:tr>
      <w:tr w:rsidR="00446E55" w:rsidRPr="00B40C4C" w14:paraId="6D193525"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0DFECA6E" w14:textId="77777777" w:rsidR="0089264D" w:rsidRPr="00B40C4C" w:rsidRDefault="0089264D" w:rsidP="009137DA">
            <w:r w:rsidRPr="00B40C4C">
              <w:rPr>
                <w:rStyle w:val="kursiv"/>
              </w:rPr>
              <w:t>Samferdselsdepartementet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2A895A3" w14:textId="77777777" w:rsidR="0089264D" w:rsidRPr="00B40C4C" w:rsidRDefault="0089264D" w:rsidP="0004605C">
            <w:pPr>
              <w:jc w:val="right"/>
            </w:pPr>
            <w:r w:rsidRPr="00B40C4C">
              <w:rPr>
                <w:rStyle w:val="kursiv"/>
              </w:rPr>
              <w:t>126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881401F" w14:textId="77777777" w:rsidR="0089264D" w:rsidRPr="00B40C4C" w:rsidRDefault="0089264D" w:rsidP="0004605C">
            <w:pPr>
              <w:jc w:val="right"/>
            </w:pPr>
            <w:r w:rsidRPr="00B40C4C">
              <w:rPr>
                <w:rStyle w:val="kursiv"/>
              </w:rPr>
              <w:t>396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18597B1" w14:textId="77777777" w:rsidR="0089264D" w:rsidRPr="00B40C4C" w:rsidRDefault="0089264D" w:rsidP="0004605C">
            <w:pPr>
              <w:jc w:val="right"/>
            </w:pPr>
            <w:r w:rsidRPr="00B40C4C">
              <w:rPr>
                <w:rStyle w:val="kursiv"/>
              </w:rPr>
              <w:t>666</w:t>
            </w:r>
          </w:p>
        </w:tc>
      </w:tr>
      <w:tr w:rsidR="00446E55" w:rsidRPr="00B40C4C" w14:paraId="108B26FD"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7B18B018" w14:textId="77777777" w:rsidR="0089264D" w:rsidRPr="00B40C4C" w:rsidRDefault="0089264D" w:rsidP="009137DA">
            <w:r w:rsidRPr="00B40C4C">
              <w:t>Kjøp av ulønnsomme posttjenester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D287908" w14:textId="77777777" w:rsidR="0089264D" w:rsidRPr="00B40C4C" w:rsidRDefault="0089264D" w:rsidP="0004605C">
            <w:pPr>
              <w:jc w:val="right"/>
            </w:pPr>
            <w:r w:rsidRPr="00B40C4C">
              <w:t>126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4B832E7" w14:textId="77777777" w:rsidR="0089264D" w:rsidRPr="00B40C4C" w:rsidRDefault="0089264D" w:rsidP="0004605C">
            <w:pPr>
              <w:jc w:val="right"/>
            </w:pPr>
            <w:r w:rsidRPr="00B40C4C">
              <w:t>396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985794B" w14:textId="77777777" w:rsidR="0089264D" w:rsidRPr="00B40C4C" w:rsidRDefault="0089264D" w:rsidP="0004605C">
            <w:pPr>
              <w:jc w:val="right"/>
            </w:pPr>
            <w:r w:rsidRPr="00B40C4C">
              <w:t>666</w:t>
            </w:r>
          </w:p>
        </w:tc>
      </w:tr>
      <w:tr w:rsidR="00446E55" w:rsidRPr="00B40C4C" w14:paraId="2C93CF86"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45636B63" w14:textId="77777777" w:rsidR="0089264D" w:rsidRPr="00B40C4C" w:rsidRDefault="0089264D" w:rsidP="009137DA">
            <w:r w:rsidRPr="00B40C4C">
              <w:rPr>
                <w:rStyle w:val="kursiv"/>
              </w:rPr>
              <w:t>Kunnskapsdepartementet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21B86A4" w14:textId="77777777" w:rsidR="0089264D" w:rsidRPr="00B40C4C" w:rsidRDefault="0089264D" w:rsidP="0004605C">
            <w:pPr>
              <w:jc w:val="right"/>
            </w:pPr>
            <w:r w:rsidRPr="00B40C4C">
              <w:rPr>
                <w:rStyle w:val="kursiv"/>
              </w:rPr>
              <w:t>105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508F49B" w14:textId="77777777" w:rsidR="0089264D" w:rsidRPr="00B40C4C" w:rsidRDefault="0089264D" w:rsidP="0004605C">
            <w:pPr>
              <w:jc w:val="right"/>
            </w:pPr>
            <w:r w:rsidRPr="00B40C4C">
              <w:rPr>
                <w:rStyle w:val="kursiv"/>
              </w:rPr>
              <w:t>527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39CAC8A" w14:textId="77777777" w:rsidR="0089264D" w:rsidRPr="00B40C4C" w:rsidRDefault="0089264D" w:rsidP="0004605C">
            <w:pPr>
              <w:jc w:val="right"/>
            </w:pPr>
            <w:r w:rsidRPr="00B40C4C">
              <w:rPr>
                <w:rStyle w:val="kursiv"/>
              </w:rPr>
              <w:t>-1 986</w:t>
            </w:r>
          </w:p>
        </w:tc>
      </w:tr>
      <w:tr w:rsidR="00446E55" w:rsidRPr="00B40C4C" w14:paraId="49ED8C04" w14:textId="77777777">
        <w:trPr>
          <w:trHeight w:val="380"/>
        </w:trPr>
        <w:tc>
          <w:tcPr>
            <w:tcW w:w="6400" w:type="dxa"/>
            <w:tcBorders>
              <w:top w:val="nil"/>
              <w:left w:val="nil"/>
              <w:bottom w:val="nil"/>
              <w:right w:val="nil"/>
            </w:tcBorders>
            <w:tcMar>
              <w:top w:w="128" w:type="dxa"/>
              <w:left w:w="43" w:type="dxa"/>
              <w:bottom w:w="43" w:type="dxa"/>
              <w:right w:w="43" w:type="dxa"/>
            </w:tcMar>
          </w:tcPr>
          <w:p w14:paraId="3D8D13A8" w14:textId="77777777" w:rsidR="0089264D" w:rsidRPr="00B40C4C" w:rsidRDefault="0089264D" w:rsidP="009137DA">
            <w:r w:rsidRPr="00B40C4C">
              <w:t>Tilskudd til bygging av studentboliger</w:t>
            </w:r>
          </w:p>
        </w:tc>
        <w:tc>
          <w:tcPr>
            <w:tcW w:w="1060" w:type="dxa"/>
            <w:tcBorders>
              <w:top w:val="nil"/>
              <w:left w:val="nil"/>
              <w:bottom w:val="nil"/>
              <w:right w:val="nil"/>
            </w:tcBorders>
            <w:tcMar>
              <w:top w:w="128" w:type="dxa"/>
              <w:left w:w="43" w:type="dxa"/>
              <w:bottom w:w="43" w:type="dxa"/>
              <w:right w:w="43" w:type="dxa"/>
            </w:tcMar>
            <w:vAlign w:val="bottom"/>
          </w:tcPr>
          <w:p w14:paraId="6837F4E9" w14:textId="77777777" w:rsidR="0089264D" w:rsidRPr="00B40C4C" w:rsidRDefault="0089264D" w:rsidP="0004605C">
            <w:pPr>
              <w:jc w:val="right"/>
            </w:pPr>
            <w:r w:rsidRPr="00B40C4C">
              <w:t>220</w:t>
            </w:r>
          </w:p>
        </w:tc>
        <w:tc>
          <w:tcPr>
            <w:tcW w:w="1060" w:type="dxa"/>
            <w:tcBorders>
              <w:top w:val="nil"/>
              <w:left w:val="nil"/>
              <w:bottom w:val="nil"/>
              <w:right w:val="nil"/>
            </w:tcBorders>
            <w:tcMar>
              <w:top w:w="128" w:type="dxa"/>
              <w:left w:w="43" w:type="dxa"/>
              <w:bottom w:w="43" w:type="dxa"/>
              <w:right w:w="43" w:type="dxa"/>
            </w:tcMar>
            <w:vAlign w:val="bottom"/>
          </w:tcPr>
          <w:p w14:paraId="45BB8987" w14:textId="77777777" w:rsidR="0089264D" w:rsidRPr="00B40C4C" w:rsidRDefault="0089264D" w:rsidP="0004605C">
            <w:pPr>
              <w:jc w:val="right"/>
            </w:pPr>
            <w:r w:rsidRPr="00B40C4C">
              <w:t>124</w:t>
            </w:r>
          </w:p>
        </w:tc>
        <w:tc>
          <w:tcPr>
            <w:tcW w:w="1060" w:type="dxa"/>
            <w:tcBorders>
              <w:top w:val="nil"/>
              <w:left w:val="nil"/>
              <w:bottom w:val="nil"/>
              <w:right w:val="nil"/>
            </w:tcBorders>
            <w:tcMar>
              <w:top w:w="128" w:type="dxa"/>
              <w:left w:w="43" w:type="dxa"/>
              <w:bottom w:w="43" w:type="dxa"/>
              <w:right w:w="43" w:type="dxa"/>
            </w:tcMar>
            <w:vAlign w:val="bottom"/>
          </w:tcPr>
          <w:p w14:paraId="4697D5B0" w14:textId="77777777" w:rsidR="0089264D" w:rsidRPr="00B40C4C" w:rsidRDefault="0089264D" w:rsidP="0004605C">
            <w:pPr>
              <w:jc w:val="right"/>
            </w:pPr>
            <w:r w:rsidRPr="00B40C4C">
              <w:t>177</w:t>
            </w:r>
          </w:p>
        </w:tc>
      </w:tr>
      <w:tr w:rsidR="00446E55" w:rsidRPr="00B40C4C" w14:paraId="4F8EE6AA" w14:textId="77777777">
        <w:trPr>
          <w:trHeight w:val="640"/>
        </w:trPr>
        <w:tc>
          <w:tcPr>
            <w:tcW w:w="6400" w:type="dxa"/>
            <w:tcBorders>
              <w:top w:val="nil"/>
              <w:left w:val="nil"/>
              <w:bottom w:val="nil"/>
              <w:right w:val="nil"/>
            </w:tcBorders>
            <w:tcMar>
              <w:top w:w="128" w:type="dxa"/>
              <w:left w:w="43" w:type="dxa"/>
              <w:bottom w:w="43" w:type="dxa"/>
              <w:right w:w="43" w:type="dxa"/>
            </w:tcMar>
          </w:tcPr>
          <w:p w14:paraId="39214F71" w14:textId="77777777" w:rsidR="0089264D" w:rsidRPr="00B40C4C" w:rsidRDefault="0089264D" w:rsidP="009137DA">
            <w:r w:rsidRPr="00B40C4C">
              <w:t>EUs programmer for forskning og innovasjon, og utdanning, opplæring, ungdom og idrett</w:t>
            </w:r>
          </w:p>
        </w:tc>
        <w:tc>
          <w:tcPr>
            <w:tcW w:w="1060" w:type="dxa"/>
            <w:tcBorders>
              <w:top w:val="nil"/>
              <w:left w:val="nil"/>
              <w:bottom w:val="nil"/>
              <w:right w:val="nil"/>
            </w:tcBorders>
            <w:tcMar>
              <w:top w:w="128" w:type="dxa"/>
              <w:left w:w="43" w:type="dxa"/>
              <w:bottom w:w="43" w:type="dxa"/>
              <w:right w:w="43" w:type="dxa"/>
            </w:tcMar>
            <w:vAlign w:val="bottom"/>
          </w:tcPr>
          <w:p w14:paraId="4DF181A9" w14:textId="77777777" w:rsidR="0089264D" w:rsidRPr="00B40C4C" w:rsidRDefault="0089264D" w:rsidP="0004605C">
            <w:pPr>
              <w:jc w:val="right"/>
            </w:pPr>
            <w:r w:rsidRPr="00B40C4C">
              <w:t>89</w:t>
            </w:r>
          </w:p>
        </w:tc>
        <w:tc>
          <w:tcPr>
            <w:tcW w:w="1060" w:type="dxa"/>
            <w:tcBorders>
              <w:top w:val="nil"/>
              <w:left w:val="nil"/>
              <w:bottom w:val="nil"/>
              <w:right w:val="nil"/>
            </w:tcBorders>
            <w:tcMar>
              <w:top w:w="128" w:type="dxa"/>
              <w:left w:w="43" w:type="dxa"/>
              <w:bottom w:w="43" w:type="dxa"/>
              <w:right w:w="43" w:type="dxa"/>
            </w:tcMar>
            <w:vAlign w:val="bottom"/>
          </w:tcPr>
          <w:p w14:paraId="4508018B" w14:textId="77777777" w:rsidR="0089264D" w:rsidRPr="00B40C4C" w:rsidRDefault="0089264D" w:rsidP="0004605C">
            <w:pPr>
              <w:jc w:val="right"/>
            </w:pPr>
            <w:r w:rsidRPr="00B40C4C">
              <w:t>509</w:t>
            </w:r>
          </w:p>
        </w:tc>
        <w:tc>
          <w:tcPr>
            <w:tcW w:w="1060" w:type="dxa"/>
            <w:tcBorders>
              <w:top w:val="nil"/>
              <w:left w:val="nil"/>
              <w:bottom w:val="nil"/>
              <w:right w:val="nil"/>
            </w:tcBorders>
            <w:tcMar>
              <w:top w:w="128" w:type="dxa"/>
              <w:left w:w="43" w:type="dxa"/>
              <w:bottom w:w="43" w:type="dxa"/>
              <w:right w:w="43" w:type="dxa"/>
            </w:tcMar>
            <w:vAlign w:val="bottom"/>
          </w:tcPr>
          <w:p w14:paraId="5F300078" w14:textId="77777777" w:rsidR="0089264D" w:rsidRPr="00B40C4C" w:rsidRDefault="0089264D" w:rsidP="0004605C">
            <w:pPr>
              <w:jc w:val="right"/>
            </w:pPr>
            <w:r w:rsidRPr="00B40C4C">
              <w:t>-2 079</w:t>
            </w:r>
          </w:p>
        </w:tc>
      </w:tr>
      <w:tr w:rsidR="00446E55" w:rsidRPr="00B40C4C" w14:paraId="35A72D40"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3833F740" w14:textId="77777777" w:rsidR="0089264D" w:rsidRPr="00B40C4C" w:rsidRDefault="0089264D" w:rsidP="009137DA">
            <w:r w:rsidRPr="00B40C4C">
              <w:t>Statens lånekasse for utdanning</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CA136E1" w14:textId="77777777" w:rsidR="0089264D" w:rsidRPr="00B40C4C" w:rsidRDefault="0089264D" w:rsidP="0004605C">
            <w:pPr>
              <w:jc w:val="right"/>
            </w:pPr>
            <w:r w:rsidRPr="00B40C4C">
              <w:t>-203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FC32D68" w14:textId="77777777" w:rsidR="0089264D" w:rsidRPr="00B40C4C" w:rsidRDefault="0089264D" w:rsidP="0004605C">
            <w:pPr>
              <w:jc w:val="right"/>
            </w:pPr>
            <w:r w:rsidRPr="00B40C4C">
              <w:t>-106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DB1B630" w14:textId="77777777" w:rsidR="0089264D" w:rsidRPr="00B40C4C" w:rsidRDefault="0089264D" w:rsidP="0004605C">
            <w:pPr>
              <w:jc w:val="right"/>
            </w:pPr>
            <w:r w:rsidRPr="00B40C4C">
              <w:t>-83</w:t>
            </w:r>
          </w:p>
        </w:tc>
      </w:tr>
      <w:tr w:rsidR="00446E55" w:rsidRPr="00B40C4C" w14:paraId="5DDB29C7"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697FB39C" w14:textId="77777777" w:rsidR="0089264D" w:rsidRPr="00B40C4C" w:rsidRDefault="0089264D" w:rsidP="009137DA">
            <w:r w:rsidRPr="00B40C4C">
              <w:rPr>
                <w:rStyle w:val="kursiv"/>
              </w:rPr>
              <w:t>Klima- og miljødepartementet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31A4CD3" w14:textId="77777777" w:rsidR="0089264D" w:rsidRPr="00B40C4C" w:rsidRDefault="0089264D" w:rsidP="0004605C">
            <w:pPr>
              <w:jc w:val="right"/>
            </w:pPr>
            <w:r w:rsidRPr="00B40C4C">
              <w:rPr>
                <w:rStyle w:val="kursiv"/>
              </w:rPr>
              <w:t>49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3021CBD" w14:textId="77777777" w:rsidR="0089264D" w:rsidRPr="00B40C4C" w:rsidRDefault="0089264D" w:rsidP="0004605C">
            <w:pPr>
              <w:jc w:val="right"/>
            </w:pPr>
            <w:r w:rsidRPr="00B40C4C">
              <w:rPr>
                <w:rStyle w:val="kursiv"/>
              </w:rPr>
              <w:t>137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3152939" w14:textId="77777777" w:rsidR="0089264D" w:rsidRPr="00B40C4C" w:rsidRDefault="0089264D" w:rsidP="0004605C">
            <w:pPr>
              <w:jc w:val="right"/>
            </w:pPr>
            <w:r w:rsidRPr="00B40C4C">
              <w:rPr>
                <w:rStyle w:val="kursiv"/>
              </w:rPr>
              <w:t>131</w:t>
            </w:r>
          </w:p>
        </w:tc>
      </w:tr>
      <w:tr w:rsidR="00446E55" w:rsidRPr="00B40C4C" w14:paraId="7504F510"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3BDE9F5D" w14:textId="77777777" w:rsidR="0089264D" w:rsidRPr="00B40C4C" w:rsidRDefault="0089264D" w:rsidP="009137DA">
            <w:r w:rsidRPr="00B40C4C">
              <w:t>Kjøp av kjøretøy til Troll forskningsstasjon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6949072" w14:textId="77777777" w:rsidR="0089264D" w:rsidRPr="00B40C4C" w:rsidRDefault="0089264D" w:rsidP="0004605C">
            <w:pPr>
              <w:jc w:val="right"/>
            </w:pPr>
            <w:r w:rsidRPr="00B40C4C">
              <w:t>49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C764133" w14:textId="77777777" w:rsidR="0089264D" w:rsidRPr="00B40C4C" w:rsidRDefault="0089264D" w:rsidP="0004605C">
            <w:pPr>
              <w:jc w:val="right"/>
            </w:pPr>
            <w:r w:rsidRPr="00B40C4C">
              <w:t>137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FB02EED" w14:textId="77777777" w:rsidR="0089264D" w:rsidRPr="00B40C4C" w:rsidRDefault="0089264D" w:rsidP="0004605C">
            <w:pPr>
              <w:jc w:val="right"/>
            </w:pPr>
            <w:r w:rsidRPr="00B40C4C">
              <w:t>131</w:t>
            </w:r>
          </w:p>
        </w:tc>
      </w:tr>
      <w:tr w:rsidR="00446E55" w:rsidRPr="00B40C4C" w14:paraId="6CD89D37"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5A3A6524" w14:textId="77777777" w:rsidR="0089264D" w:rsidRPr="00B40C4C" w:rsidRDefault="0089264D" w:rsidP="009137DA">
            <w:r w:rsidRPr="00B40C4C">
              <w:rPr>
                <w:rStyle w:val="kursiv"/>
              </w:rPr>
              <w:t>Landbruks- og matdepartementet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D46F983" w14:textId="77777777" w:rsidR="0089264D" w:rsidRPr="00B40C4C" w:rsidRDefault="0089264D" w:rsidP="0004605C">
            <w:pPr>
              <w:jc w:val="right"/>
            </w:pPr>
            <w:r w:rsidRPr="00B40C4C">
              <w:rPr>
                <w:rStyle w:val="kursiv"/>
              </w:rPr>
              <w:t>-100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6DECB7C" w14:textId="77777777" w:rsidR="0089264D" w:rsidRPr="00B40C4C" w:rsidRDefault="0089264D" w:rsidP="0004605C">
            <w:pPr>
              <w:jc w:val="right"/>
            </w:pPr>
            <w:r w:rsidRPr="00B40C4C">
              <w:rPr>
                <w:rStyle w:val="kursiv"/>
              </w:rPr>
              <w:t>-150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C315D64" w14:textId="77777777" w:rsidR="0089264D" w:rsidRPr="00B40C4C" w:rsidRDefault="0089264D" w:rsidP="0004605C">
            <w:pPr>
              <w:jc w:val="right"/>
            </w:pPr>
            <w:r w:rsidRPr="00B40C4C">
              <w:rPr>
                <w:rStyle w:val="kursiv"/>
              </w:rPr>
              <w:t>-150</w:t>
            </w:r>
          </w:p>
        </w:tc>
      </w:tr>
      <w:tr w:rsidR="00446E55" w:rsidRPr="00B40C4C" w14:paraId="76A2183E"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4D1449A8" w14:textId="77777777" w:rsidR="0089264D" w:rsidRPr="00B40C4C" w:rsidRDefault="0089264D" w:rsidP="009137DA">
            <w:r w:rsidRPr="00B40C4C">
              <w:t>Avvikling av kompensasjon ved avvikling av pelsdyrhold</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E5A837B" w14:textId="77777777" w:rsidR="0089264D" w:rsidRPr="00B40C4C" w:rsidRDefault="0089264D" w:rsidP="0004605C">
            <w:pPr>
              <w:jc w:val="right"/>
            </w:pPr>
            <w:r w:rsidRPr="00B40C4C">
              <w:t>-100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172CA2C" w14:textId="77777777" w:rsidR="0089264D" w:rsidRPr="00B40C4C" w:rsidRDefault="0089264D" w:rsidP="0004605C">
            <w:pPr>
              <w:jc w:val="right"/>
            </w:pPr>
            <w:r w:rsidRPr="00B40C4C">
              <w:t>-150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BC2AE35" w14:textId="77777777" w:rsidR="0089264D" w:rsidRPr="00B40C4C" w:rsidRDefault="0089264D" w:rsidP="0004605C">
            <w:pPr>
              <w:jc w:val="right"/>
            </w:pPr>
            <w:r w:rsidRPr="00B40C4C">
              <w:t>-150</w:t>
            </w:r>
          </w:p>
        </w:tc>
      </w:tr>
      <w:tr w:rsidR="00446E55" w:rsidRPr="00B40C4C" w14:paraId="67356A41"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4388FF6E" w14:textId="77777777" w:rsidR="0089264D" w:rsidRPr="00B40C4C" w:rsidRDefault="0089264D" w:rsidP="009137DA">
            <w:r w:rsidRPr="00B40C4C">
              <w:rPr>
                <w:rStyle w:val="kursiv"/>
              </w:rPr>
              <w:t>Forsvarsdepartementet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9BBF101" w14:textId="77777777" w:rsidR="0089264D" w:rsidRPr="00B40C4C" w:rsidRDefault="0089264D" w:rsidP="0004605C">
            <w:pPr>
              <w:jc w:val="right"/>
            </w:pPr>
            <w:r w:rsidRPr="00B40C4C">
              <w:rPr>
                <w:rStyle w:val="kursiv"/>
              </w:rPr>
              <w:t>-144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A19AF98" w14:textId="77777777" w:rsidR="0089264D" w:rsidRPr="00B40C4C" w:rsidRDefault="0089264D" w:rsidP="0004605C">
            <w:pPr>
              <w:jc w:val="right"/>
            </w:pPr>
            <w:r w:rsidRPr="00B40C4C">
              <w:rPr>
                <w:rStyle w:val="kursiv"/>
              </w:rPr>
              <w:t>-703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6723A5B" w14:textId="77777777" w:rsidR="0089264D" w:rsidRPr="00B40C4C" w:rsidRDefault="0089264D" w:rsidP="0004605C">
            <w:pPr>
              <w:jc w:val="right"/>
            </w:pPr>
            <w:r w:rsidRPr="00B40C4C">
              <w:rPr>
                <w:rStyle w:val="kursiv"/>
              </w:rPr>
              <w:t>-909</w:t>
            </w:r>
          </w:p>
        </w:tc>
      </w:tr>
      <w:tr w:rsidR="00446E55" w:rsidRPr="00B40C4C" w14:paraId="79E05AD5" w14:textId="77777777">
        <w:trPr>
          <w:trHeight w:val="380"/>
        </w:trPr>
        <w:tc>
          <w:tcPr>
            <w:tcW w:w="6400" w:type="dxa"/>
            <w:tcBorders>
              <w:top w:val="nil"/>
              <w:left w:val="nil"/>
              <w:bottom w:val="nil"/>
              <w:right w:val="nil"/>
            </w:tcBorders>
            <w:tcMar>
              <w:top w:w="128" w:type="dxa"/>
              <w:left w:w="43" w:type="dxa"/>
              <w:bottom w:w="43" w:type="dxa"/>
              <w:right w:w="43" w:type="dxa"/>
            </w:tcMar>
          </w:tcPr>
          <w:p w14:paraId="073A3E78" w14:textId="77777777" w:rsidR="0089264D" w:rsidRPr="00B40C4C" w:rsidRDefault="0089264D" w:rsidP="009137DA">
            <w:r w:rsidRPr="00B40C4C">
              <w:t>Program for Felles IKT i departementsfellesskapet</w:t>
            </w:r>
          </w:p>
        </w:tc>
        <w:tc>
          <w:tcPr>
            <w:tcW w:w="1060" w:type="dxa"/>
            <w:tcBorders>
              <w:top w:val="nil"/>
              <w:left w:val="nil"/>
              <w:bottom w:val="nil"/>
              <w:right w:val="nil"/>
            </w:tcBorders>
            <w:tcMar>
              <w:top w:w="128" w:type="dxa"/>
              <w:left w:w="43" w:type="dxa"/>
              <w:bottom w:w="43" w:type="dxa"/>
              <w:right w:w="43" w:type="dxa"/>
            </w:tcMar>
            <w:vAlign w:val="bottom"/>
          </w:tcPr>
          <w:p w14:paraId="607B48ED" w14:textId="77777777" w:rsidR="0089264D" w:rsidRPr="00B40C4C" w:rsidRDefault="0089264D" w:rsidP="0004605C">
            <w:pPr>
              <w:jc w:val="right"/>
            </w:pPr>
            <w:r w:rsidRPr="00B40C4C">
              <w:t>6</w:t>
            </w:r>
          </w:p>
        </w:tc>
        <w:tc>
          <w:tcPr>
            <w:tcW w:w="1060" w:type="dxa"/>
            <w:tcBorders>
              <w:top w:val="nil"/>
              <w:left w:val="nil"/>
              <w:bottom w:val="nil"/>
              <w:right w:val="nil"/>
            </w:tcBorders>
            <w:tcMar>
              <w:top w:w="128" w:type="dxa"/>
              <w:left w:w="43" w:type="dxa"/>
              <w:bottom w:w="43" w:type="dxa"/>
              <w:right w:w="43" w:type="dxa"/>
            </w:tcMar>
            <w:vAlign w:val="bottom"/>
          </w:tcPr>
          <w:p w14:paraId="74A982F0" w14:textId="77777777" w:rsidR="0089264D" w:rsidRPr="00B40C4C" w:rsidRDefault="0089264D" w:rsidP="0004605C">
            <w:pPr>
              <w:jc w:val="right"/>
            </w:pPr>
            <w:r w:rsidRPr="00B40C4C">
              <w:t>-444</w:t>
            </w:r>
          </w:p>
        </w:tc>
        <w:tc>
          <w:tcPr>
            <w:tcW w:w="1060" w:type="dxa"/>
            <w:tcBorders>
              <w:top w:val="nil"/>
              <w:left w:val="nil"/>
              <w:bottom w:val="nil"/>
              <w:right w:val="nil"/>
            </w:tcBorders>
            <w:tcMar>
              <w:top w:w="128" w:type="dxa"/>
              <w:left w:w="43" w:type="dxa"/>
              <w:bottom w:w="43" w:type="dxa"/>
              <w:right w:w="43" w:type="dxa"/>
            </w:tcMar>
            <w:vAlign w:val="bottom"/>
          </w:tcPr>
          <w:p w14:paraId="26111F09" w14:textId="77777777" w:rsidR="0089264D" w:rsidRPr="00B40C4C" w:rsidRDefault="0089264D" w:rsidP="0004605C">
            <w:pPr>
              <w:jc w:val="right"/>
            </w:pPr>
            <w:r w:rsidRPr="00B40C4C">
              <w:t>-479</w:t>
            </w:r>
          </w:p>
        </w:tc>
      </w:tr>
      <w:tr w:rsidR="00446E55" w:rsidRPr="00B40C4C" w14:paraId="011F5B64"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2F0990EB" w14:textId="77777777" w:rsidR="0089264D" w:rsidRPr="00B40C4C" w:rsidRDefault="0089264D" w:rsidP="009137DA">
            <w:r w:rsidRPr="00B40C4C">
              <w:t>Nytt hovedbygg Jan Mayen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D0964CF" w14:textId="77777777" w:rsidR="0089264D" w:rsidRPr="00B40C4C" w:rsidRDefault="0089264D" w:rsidP="0004605C">
            <w:pPr>
              <w:jc w:val="right"/>
            </w:pPr>
            <w:r w:rsidRPr="00B40C4C">
              <w:t>-150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C6D2016" w14:textId="77777777" w:rsidR="0089264D" w:rsidRPr="00B40C4C" w:rsidRDefault="0089264D" w:rsidP="0004605C">
            <w:pPr>
              <w:jc w:val="right"/>
            </w:pPr>
            <w:r w:rsidRPr="00B40C4C">
              <w:t>-259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1749906" w14:textId="77777777" w:rsidR="0089264D" w:rsidRPr="00B40C4C" w:rsidRDefault="0089264D" w:rsidP="0004605C">
            <w:pPr>
              <w:jc w:val="right"/>
            </w:pPr>
            <w:r w:rsidRPr="00B40C4C">
              <w:t>-430</w:t>
            </w:r>
          </w:p>
        </w:tc>
      </w:tr>
      <w:tr w:rsidR="00446E55" w:rsidRPr="00B40C4C" w14:paraId="21645BB5"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2B01C77F" w14:textId="77777777" w:rsidR="0089264D" w:rsidRPr="00B40C4C" w:rsidRDefault="0089264D" w:rsidP="009137DA">
            <w:r w:rsidRPr="00B40C4C">
              <w:rPr>
                <w:rStyle w:val="kursiv"/>
              </w:rPr>
              <w:lastRenderedPageBreak/>
              <w:t>Energidepartementet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E4F2781" w14:textId="77777777" w:rsidR="0089264D" w:rsidRPr="00B40C4C" w:rsidRDefault="0089264D" w:rsidP="0004605C">
            <w:pPr>
              <w:jc w:val="right"/>
            </w:pPr>
            <w:r w:rsidRPr="00B40C4C">
              <w:rPr>
                <w:rStyle w:val="kursiv"/>
              </w:rPr>
              <w:t>-480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DAB796F" w14:textId="77777777" w:rsidR="0089264D" w:rsidRPr="00B40C4C" w:rsidRDefault="0089264D" w:rsidP="0004605C">
            <w:pPr>
              <w:jc w:val="right"/>
            </w:pPr>
            <w:r w:rsidRPr="00B40C4C">
              <w:rPr>
                <w:rStyle w:val="kursiv"/>
              </w:rPr>
              <w:t>-800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65E7967" w14:textId="77777777" w:rsidR="0089264D" w:rsidRPr="00B40C4C" w:rsidRDefault="0089264D" w:rsidP="0004605C">
            <w:pPr>
              <w:jc w:val="right"/>
            </w:pPr>
            <w:r w:rsidRPr="00B40C4C">
              <w:rPr>
                <w:rStyle w:val="kursiv"/>
              </w:rPr>
              <w:t>5 900</w:t>
            </w:r>
          </w:p>
        </w:tc>
      </w:tr>
      <w:tr w:rsidR="00446E55" w:rsidRPr="00B40C4C" w14:paraId="1CBAC657" w14:textId="77777777">
        <w:trPr>
          <w:trHeight w:val="380"/>
        </w:trPr>
        <w:tc>
          <w:tcPr>
            <w:tcW w:w="6400" w:type="dxa"/>
            <w:tcBorders>
              <w:top w:val="nil"/>
              <w:left w:val="nil"/>
              <w:bottom w:val="nil"/>
              <w:right w:val="nil"/>
            </w:tcBorders>
            <w:tcMar>
              <w:top w:w="128" w:type="dxa"/>
              <w:left w:w="43" w:type="dxa"/>
              <w:bottom w:w="43" w:type="dxa"/>
              <w:right w:w="43" w:type="dxa"/>
            </w:tcMar>
          </w:tcPr>
          <w:p w14:paraId="221EE8D3" w14:textId="77777777" w:rsidR="0089264D" w:rsidRPr="00B40C4C" w:rsidRDefault="0089264D" w:rsidP="009137DA">
            <w:r w:rsidRPr="00B40C4C">
              <w:t>Sørlige Nordsjø II</w:t>
            </w:r>
          </w:p>
        </w:tc>
        <w:tc>
          <w:tcPr>
            <w:tcW w:w="1060" w:type="dxa"/>
            <w:tcBorders>
              <w:top w:val="nil"/>
              <w:left w:val="nil"/>
              <w:bottom w:val="nil"/>
              <w:right w:val="nil"/>
            </w:tcBorders>
            <w:tcMar>
              <w:top w:w="128" w:type="dxa"/>
              <w:left w:w="43" w:type="dxa"/>
              <w:bottom w:w="43" w:type="dxa"/>
              <w:right w:w="43" w:type="dxa"/>
            </w:tcMar>
            <w:vAlign w:val="bottom"/>
          </w:tcPr>
          <w:p w14:paraId="16D6B7BA" w14:textId="77777777" w:rsidR="0089264D" w:rsidRPr="00B40C4C" w:rsidRDefault="0089264D" w:rsidP="0004605C">
            <w:pPr>
              <w:jc w:val="right"/>
            </w:pPr>
            <w:r w:rsidRPr="00B40C4C">
              <w:t>0</w:t>
            </w:r>
          </w:p>
        </w:tc>
        <w:tc>
          <w:tcPr>
            <w:tcW w:w="1060" w:type="dxa"/>
            <w:tcBorders>
              <w:top w:val="nil"/>
              <w:left w:val="nil"/>
              <w:bottom w:val="nil"/>
              <w:right w:val="nil"/>
            </w:tcBorders>
            <w:tcMar>
              <w:top w:w="128" w:type="dxa"/>
              <w:left w:w="43" w:type="dxa"/>
              <w:bottom w:w="43" w:type="dxa"/>
              <w:right w:w="43" w:type="dxa"/>
            </w:tcMar>
            <w:vAlign w:val="bottom"/>
          </w:tcPr>
          <w:p w14:paraId="46532294" w14:textId="77777777" w:rsidR="0089264D" w:rsidRPr="00B40C4C" w:rsidRDefault="0089264D" w:rsidP="0004605C">
            <w:pPr>
              <w:jc w:val="right"/>
            </w:pPr>
            <w:r w:rsidRPr="00B40C4C">
              <w:t>0</w:t>
            </w:r>
          </w:p>
        </w:tc>
        <w:tc>
          <w:tcPr>
            <w:tcW w:w="1060" w:type="dxa"/>
            <w:tcBorders>
              <w:top w:val="nil"/>
              <w:left w:val="nil"/>
              <w:bottom w:val="nil"/>
              <w:right w:val="nil"/>
            </w:tcBorders>
            <w:tcMar>
              <w:top w:w="128" w:type="dxa"/>
              <w:left w:w="43" w:type="dxa"/>
              <w:bottom w:w="43" w:type="dxa"/>
              <w:right w:w="43" w:type="dxa"/>
            </w:tcMar>
            <w:vAlign w:val="bottom"/>
          </w:tcPr>
          <w:p w14:paraId="7E625098" w14:textId="77777777" w:rsidR="0089264D" w:rsidRPr="00B40C4C" w:rsidRDefault="0089264D" w:rsidP="0004605C">
            <w:pPr>
              <w:jc w:val="right"/>
            </w:pPr>
            <w:r w:rsidRPr="00B40C4C">
              <w:t>6 900</w:t>
            </w:r>
          </w:p>
        </w:tc>
      </w:tr>
      <w:tr w:rsidR="00446E55" w:rsidRPr="00B40C4C" w14:paraId="0F80D4A3" w14:textId="77777777">
        <w:trPr>
          <w:trHeight w:val="380"/>
        </w:trPr>
        <w:tc>
          <w:tcPr>
            <w:tcW w:w="6400" w:type="dxa"/>
            <w:tcBorders>
              <w:top w:val="nil"/>
              <w:left w:val="nil"/>
              <w:bottom w:val="nil"/>
              <w:right w:val="nil"/>
            </w:tcBorders>
            <w:tcMar>
              <w:top w:w="128" w:type="dxa"/>
              <w:left w:w="43" w:type="dxa"/>
              <w:bottom w:w="43" w:type="dxa"/>
              <w:right w:w="43" w:type="dxa"/>
            </w:tcMar>
          </w:tcPr>
          <w:p w14:paraId="4457B978" w14:textId="77777777" w:rsidR="0089264D" w:rsidRPr="00B40C4C" w:rsidRDefault="0089264D" w:rsidP="009137DA">
            <w:r w:rsidRPr="00B40C4C">
              <w:t>Langskip – fangst og lagring av CO</w:t>
            </w:r>
            <w:r w:rsidRPr="00B40C4C">
              <w:rPr>
                <w:rStyle w:val="skrift-senket"/>
              </w:rPr>
              <w:t>2</w:t>
            </w:r>
          </w:p>
        </w:tc>
        <w:tc>
          <w:tcPr>
            <w:tcW w:w="1060" w:type="dxa"/>
            <w:tcBorders>
              <w:top w:val="nil"/>
              <w:left w:val="nil"/>
              <w:bottom w:val="nil"/>
              <w:right w:val="nil"/>
            </w:tcBorders>
            <w:tcMar>
              <w:top w:w="128" w:type="dxa"/>
              <w:left w:w="43" w:type="dxa"/>
              <w:bottom w:w="43" w:type="dxa"/>
              <w:right w:w="43" w:type="dxa"/>
            </w:tcMar>
            <w:vAlign w:val="bottom"/>
          </w:tcPr>
          <w:p w14:paraId="7472FD78" w14:textId="77777777" w:rsidR="0089264D" w:rsidRPr="00B40C4C" w:rsidRDefault="0089264D" w:rsidP="0004605C">
            <w:pPr>
              <w:jc w:val="right"/>
            </w:pPr>
            <w:r w:rsidRPr="00B40C4C">
              <w:t>-480</w:t>
            </w:r>
          </w:p>
        </w:tc>
        <w:tc>
          <w:tcPr>
            <w:tcW w:w="1060" w:type="dxa"/>
            <w:tcBorders>
              <w:top w:val="nil"/>
              <w:left w:val="nil"/>
              <w:bottom w:val="nil"/>
              <w:right w:val="nil"/>
            </w:tcBorders>
            <w:tcMar>
              <w:top w:w="128" w:type="dxa"/>
              <w:left w:w="43" w:type="dxa"/>
              <w:bottom w:w="43" w:type="dxa"/>
              <w:right w:w="43" w:type="dxa"/>
            </w:tcMar>
            <w:vAlign w:val="bottom"/>
          </w:tcPr>
          <w:p w14:paraId="7A72CC5E" w14:textId="77777777" w:rsidR="0089264D" w:rsidRPr="00B40C4C" w:rsidRDefault="0089264D" w:rsidP="0004605C">
            <w:pPr>
              <w:jc w:val="right"/>
            </w:pPr>
            <w:r w:rsidRPr="00B40C4C">
              <w:t>-800</w:t>
            </w:r>
          </w:p>
        </w:tc>
        <w:tc>
          <w:tcPr>
            <w:tcW w:w="1060" w:type="dxa"/>
            <w:tcBorders>
              <w:top w:val="nil"/>
              <w:left w:val="nil"/>
              <w:bottom w:val="nil"/>
              <w:right w:val="nil"/>
            </w:tcBorders>
            <w:tcMar>
              <w:top w:w="128" w:type="dxa"/>
              <w:left w:w="43" w:type="dxa"/>
              <w:bottom w:w="43" w:type="dxa"/>
              <w:right w:w="43" w:type="dxa"/>
            </w:tcMar>
            <w:vAlign w:val="bottom"/>
          </w:tcPr>
          <w:p w14:paraId="21172205" w14:textId="77777777" w:rsidR="0089264D" w:rsidRPr="00B40C4C" w:rsidRDefault="0089264D" w:rsidP="0004605C">
            <w:pPr>
              <w:jc w:val="right"/>
            </w:pPr>
            <w:r w:rsidRPr="00B40C4C">
              <w:t>-1 000</w:t>
            </w:r>
          </w:p>
        </w:tc>
      </w:tr>
      <w:tr w:rsidR="00446E55" w:rsidRPr="00B40C4C" w14:paraId="19827403"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5C6A3B3E" w14:textId="77777777" w:rsidR="0089264D" w:rsidRPr="00B40C4C" w:rsidRDefault="0089264D" w:rsidP="009137DA">
            <w:r w:rsidRPr="00B40C4C">
              <w:rPr>
                <w:rStyle w:val="kursiv"/>
              </w:rPr>
              <w:t>Justis- og beredskapsdepartementet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26FA50B" w14:textId="77777777" w:rsidR="0089264D" w:rsidRPr="00B40C4C" w:rsidRDefault="0089264D" w:rsidP="0004605C">
            <w:pPr>
              <w:jc w:val="right"/>
            </w:pPr>
            <w:r w:rsidRPr="00B40C4C">
              <w:rPr>
                <w:rStyle w:val="kursiv"/>
              </w:rPr>
              <w:t>-556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01B89F0" w14:textId="77777777" w:rsidR="0089264D" w:rsidRPr="00B40C4C" w:rsidRDefault="0089264D" w:rsidP="0004605C">
            <w:pPr>
              <w:jc w:val="right"/>
            </w:pPr>
            <w:r w:rsidRPr="00B40C4C">
              <w:rPr>
                <w:rStyle w:val="kursiv"/>
              </w:rPr>
              <w:t>-771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B87883D" w14:textId="77777777" w:rsidR="0089264D" w:rsidRPr="00B40C4C" w:rsidRDefault="0089264D" w:rsidP="0004605C">
            <w:pPr>
              <w:jc w:val="right"/>
            </w:pPr>
            <w:r w:rsidRPr="00B40C4C">
              <w:rPr>
                <w:rStyle w:val="kursiv"/>
              </w:rPr>
              <w:t>-1 259</w:t>
            </w:r>
          </w:p>
        </w:tc>
      </w:tr>
      <w:tr w:rsidR="00446E55" w:rsidRPr="00B40C4C" w14:paraId="01F0F140" w14:textId="77777777">
        <w:trPr>
          <w:trHeight w:val="380"/>
        </w:trPr>
        <w:tc>
          <w:tcPr>
            <w:tcW w:w="6400" w:type="dxa"/>
            <w:tcBorders>
              <w:top w:val="nil"/>
              <w:left w:val="nil"/>
              <w:bottom w:val="nil"/>
              <w:right w:val="nil"/>
            </w:tcBorders>
            <w:tcMar>
              <w:top w:w="128" w:type="dxa"/>
              <w:left w:w="43" w:type="dxa"/>
              <w:bottom w:w="43" w:type="dxa"/>
              <w:right w:w="43" w:type="dxa"/>
            </w:tcMar>
          </w:tcPr>
          <w:p w14:paraId="3CA967A3" w14:textId="77777777" w:rsidR="0089264D" w:rsidRPr="00B40C4C" w:rsidRDefault="0089264D" w:rsidP="009137DA">
            <w:r w:rsidRPr="00B40C4C">
              <w:t>Bidrag til EUs grense- og visumfond (BMVI)</w:t>
            </w:r>
          </w:p>
        </w:tc>
        <w:tc>
          <w:tcPr>
            <w:tcW w:w="1060" w:type="dxa"/>
            <w:tcBorders>
              <w:top w:val="nil"/>
              <w:left w:val="nil"/>
              <w:bottom w:val="nil"/>
              <w:right w:val="nil"/>
            </w:tcBorders>
            <w:tcMar>
              <w:top w:w="128" w:type="dxa"/>
              <w:left w:w="43" w:type="dxa"/>
              <w:bottom w:w="43" w:type="dxa"/>
              <w:right w:w="43" w:type="dxa"/>
            </w:tcMar>
            <w:vAlign w:val="bottom"/>
          </w:tcPr>
          <w:p w14:paraId="49F9BC2B" w14:textId="77777777" w:rsidR="0089264D" w:rsidRPr="00B40C4C" w:rsidRDefault="0089264D" w:rsidP="0004605C">
            <w:pPr>
              <w:jc w:val="right"/>
            </w:pPr>
            <w:r w:rsidRPr="00B40C4C">
              <w:t>142</w:t>
            </w:r>
          </w:p>
        </w:tc>
        <w:tc>
          <w:tcPr>
            <w:tcW w:w="1060" w:type="dxa"/>
            <w:tcBorders>
              <w:top w:val="nil"/>
              <w:left w:val="nil"/>
              <w:bottom w:val="nil"/>
              <w:right w:val="nil"/>
            </w:tcBorders>
            <w:tcMar>
              <w:top w:w="128" w:type="dxa"/>
              <w:left w:w="43" w:type="dxa"/>
              <w:bottom w:w="43" w:type="dxa"/>
              <w:right w:w="43" w:type="dxa"/>
            </w:tcMar>
            <w:vAlign w:val="bottom"/>
          </w:tcPr>
          <w:p w14:paraId="0CB4A34D" w14:textId="77777777" w:rsidR="0089264D" w:rsidRPr="00B40C4C" w:rsidRDefault="0089264D" w:rsidP="0004605C">
            <w:pPr>
              <w:jc w:val="right"/>
            </w:pPr>
            <w:r w:rsidRPr="00B40C4C">
              <w:t>142</w:t>
            </w:r>
          </w:p>
        </w:tc>
        <w:tc>
          <w:tcPr>
            <w:tcW w:w="1060" w:type="dxa"/>
            <w:tcBorders>
              <w:top w:val="nil"/>
              <w:left w:val="nil"/>
              <w:bottom w:val="nil"/>
              <w:right w:val="nil"/>
            </w:tcBorders>
            <w:tcMar>
              <w:top w:w="128" w:type="dxa"/>
              <w:left w:w="43" w:type="dxa"/>
              <w:bottom w:w="43" w:type="dxa"/>
              <w:right w:w="43" w:type="dxa"/>
            </w:tcMar>
            <w:vAlign w:val="bottom"/>
          </w:tcPr>
          <w:p w14:paraId="08E9871C" w14:textId="77777777" w:rsidR="0089264D" w:rsidRPr="00B40C4C" w:rsidRDefault="0089264D" w:rsidP="0004605C">
            <w:pPr>
              <w:jc w:val="right"/>
            </w:pPr>
            <w:r w:rsidRPr="00B40C4C">
              <w:t>-346</w:t>
            </w:r>
          </w:p>
        </w:tc>
      </w:tr>
      <w:tr w:rsidR="00446E55" w:rsidRPr="00B40C4C" w14:paraId="529E9A3D"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1363E0F2" w14:textId="77777777" w:rsidR="0089264D" w:rsidRPr="00B40C4C" w:rsidRDefault="0089264D" w:rsidP="009137DA">
            <w:r w:rsidRPr="00B40C4C">
              <w:t>Redningshelikopteranskaffelsen fullføres</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9B95C56" w14:textId="77777777" w:rsidR="0089264D" w:rsidRPr="00B40C4C" w:rsidRDefault="0089264D" w:rsidP="0004605C">
            <w:pPr>
              <w:jc w:val="right"/>
            </w:pPr>
            <w:r w:rsidRPr="00B40C4C">
              <w:t>-699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7183777" w14:textId="77777777" w:rsidR="0089264D" w:rsidRPr="00B40C4C" w:rsidRDefault="0089264D" w:rsidP="0004605C">
            <w:pPr>
              <w:jc w:val="right"/>
            </w:pPr>
            <w:r w:rsidRPr="00B40C4C">
              <w:t>-914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714C38B" w14:textId="77777777" w:rsidR="0089264D" w:rsidRPr="00B40C4C" w:rsidRDefault="0089264D" w:rsidP="0004605C">
            <w:pPr>
              <w:jc w:val="right"/>
            </w:pPr>
            <w:r w:rsidRPr="00B40C4C">
              <w:t>-914</w:t>
            </w:r>
          </w:p>
        </w:tc>
      </w:tr>
      <w:tr w:rsidR="00446E55" w:rsidRPr="00B40C4C" w14:paraId="21EF7885"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299001D5" w14:textId="77777777" w:rsidR="0089264D" w:rsidRPr="00B40C4C" w:rsidRDefault="0089264D" w:rsidP="009137DA">
            <w:r w:rsidRPr="00B40C4C">
              <w:rPr>
                <w:rStyle w:val="kursiv"/>
              </w:rPr>
              <w:t>Digitaliserings- og forvaltningsdepartementet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4A322E5" w14:textId="77777777" w:rsidR="0089264D" w:rsidRPr="00B40C4C" w:rsidRDefault="0089264D" w:rsidP="0004605C">
            <w:pPr>
              <w:jc w:val="right"/>
            </w:pPr>
            <w:r w:rsidRPr="00B40C4C">
              <w:rPr>
                <w:rStyle w:val="kursiv"/>
              </w:rPr>
              <w:t>-5 518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17E6EDA" w14:textId="77777777" w:rsidR="0089264D" w:rsidRPr="00B40C4C" w:rsidRDefault="0089264D" w:rsidP="0004605C">
            <w:pPr>
              <w:jc w:val="right"/>
            </w:pPr>
            <w:r w:rsidRPr="00B40C4C">
              <w:rPr>
                <w:rStyle w:val="kursiv"/>
              </w:rPr>
              <w:t>-9 680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A6F7BDB" w14:textId="77777777" w:rsidR="0089264D" w:rsidRPr="00B40C4C" w:rsidRDefault="0089264D" w:rsidP="0004605C">
            <w:pPr>
              <w:jc w:val="right"/>
            </w:pPr>
            <w:r w:rsidRPr="00B40C4C">
              <w:rPr>
                <w:rStyle w:val="kursiv"/>
              </w:rPr>
              <w:t>-10 887</w:t>
            </w:r>
          </w:p>
        </w:tc>
      </w:tr>
      <w:tr w:rsidR="00446E55" w:rsidRPr="00B40C4C" w14:paraId="1CDF7532" w14:textId="77777777">
        <w:trPr>
          <w:trHeight w:val="380"/>
        </w:trPr>
        <w:tc>
          <w:tcPr>
            <w:tcW w:w="6400" w:type="dxa"/>
            <w:tcBorders>
              <w:top w:val="nil"/>
              <w:left w:val="nil"/>
              <w:bottom w:val="nil"/>
              <w:right w:val="nil"/>
            </w:tcBorders>
            <w:tcMar>
              <w:top w:w="128" w:type="dxa"/>
              <w:left w:w="43" w:type="dxa"/>
              <w:bottom w:w="43" w:type="dxa"/>
              <w:right w:w="43" w:type="dxa"/>
            </w:tcMar>
          </w:tcPr>
          <w:p w14:paraId="7AEF58CF" w14:textId="77777777" w:rsidR="0089264D" w:rsidRPr="00B40C4C" w:rsidRDefault="0089264D" w:rsidP="009137DA">
            <w:r w:rsidRPr="00B40C4C">
              <w:t>Internet Governance Forum 2025</w:t>
            </w:r>
          </w:p>
        </w:tc>
        <w:tc>
          <w:tcPr>
            <w:tcW w:w="1060" w:type="dxa"/>
            <w:tcBorders>
              <w:top w:val="nil"/>
              <w:left w:val="nil"/>
              <w:bottom w:val="nil"/>
              <w:right w:val="nil"/>
            </w:tcBorders>
            <w:tcMar>
              <w:top w:w="128" w:type="dxa"/>
              <w:left w:w="43" w:type="dxa"/>
              <w:bottom w:w="43" w:type="dxa"/>
              <w:right w:w="43" w:type="dxa"/>
            </w:tcMar>
            <w:vAlign w:val="bottom"/>
          </w:tcPr>
          <w:p w14:paraId="4B2EFCE0" w14:textId="77777777" w:rsidR="0089264D" w:rsidRPr="00B40C4C" w:rsidRDefault="0089264D" w:rsidP="0004605C">
            <w:pPr>
              <w:jc w:val="right"/>
            </w:pPr>
            <w:r w:rsidRPr="00B40C4C">
              <w:t xml:space="preserve">-120 </w:t>
            </w:r>
          </w:p>
        </w:tc>
        <w:tc>
          <w:tcPr>
            <w:tcW w:w="1060" w:type="dxa"/>
            <w:tcBorders>
              <w:top w:val="nil"/>
              <w:left w:val="nil"/>
              <w:bottom w:val="nil"/>
              <w:right w:val="nil"/>
            </w:tcBorders>
            <w:tcMar>
              <w:top w:w="128" w:type="dxa"/>
              <w:left w:w="43" w:type="dxa"/>
              <w:bottom w:w="43" w:type="dxa"/>
              <w:right w:w="43" w:type="dxa"/>
            </w:tcMar>
            <w:vAlign w:val="bottom"/>
          </w:tcPr>
          <w:p w14:paraId="64A80AFE" w14:textId="77777777" w:rsidR="0089264D" w:rsidRPr="00B40C4C" w:rsidRDefault="0089264D" w:rsidP="0004605C">
            <w:pPr>
              <w:jc w:val="right"/>
            </w:pPr>
            <w:r w:rsidRPr="00B40C4C">
              <w:t>-120</w:t>
            </w:r>
          </w:p>
        </w:tc>
        <w:tc>
          <w:tcPr>
            <w:tcW w:w="1060" w:type="dxa"/>
            <w:tcBorders>
              <w:top w:val="nil"/>
              <w:left w:val="nil"/>
              <w:bottom w:val="nil"/>
              <w:right w:val="nil"/>
            </w:tcBorders>
            <w:tcMar>
              <w:top w:w="128" w:type="dxa"/>
              <w:left w:w="43" w:type="dxa"/>
              <w:bottom w:w="43" w:type="dxa"/>
              <w:right w:w="43" w:type="dxa"/>
            </w:tcMar>
            <w:vAlign w:val="bottom"/>
          </w:tcPr>
          <w:p w14:paraId="1DBAA883" w14:textId="77777777" w:rsidR="0089264D" w:rsidRPr="00B40C4C" w:rsidRDefault="0089264D" w:rsidP="0004605C">
            <w:pPr>
              <w:jc w:val="right"/>
            </w:pPr>
            <w:r w:rsidRPr="00B40C4C">
              <w:t>-120</w:t>
            </w:r>
          </w:p>
        </w:tc>
      </w:tr>
      <w:tr w:rsidR="00446E55" w:rsidRPr="00B40C4C" w14:paraId="43ABC19E" w14:textId="77777777">
        <w:trPr>
          <w:trHeight w:val="380"/>
        </w:trPr>
        <w:tc>
          <w:tcPr>
            <w:tcW w:w="6400" w:type="dxa"/>
            <w:tcBorders>
              <w:top w:val="nil"/>
              <w:left w:val="nil"/>
              <w:bottom w:val="nil"/>
              <w:right w:val="nil"/>
            </w:tcBorders>
            <w:tcMar>
              <w:top w:w="128" w:type="dxa"/>
              <w:left w:w="43" w:type="dxa"/>
              <w:bottom w:w="43" w:type="dxa"/>
              <w:right w:w="43" w:type="dxa"/>
            </w:tcMar>
          </w:tcPr>
          <w:p w14:paraId="439FBD34" w14:textId="77777777" w:rsidR="0089264D" w:rsidRPr="00B40C4C" w:rsidRDefault="0089264D" w:rsidP="009137DA">
            <w:r w:rsidRPr="00B40C4C">
              <w:t>Nytt regjeringskvartal, IKT-utstyr</w:t>
            </w:r>
          </w:p>
        </w:tc>
        <w:tc>
          <w:tcPr>
            <w:tcW w:w="1060" w:type="dxa"/>
            <w:tcBorders>
              <w:top w:val="nil"/>
              <w:left w:val="nil"/>
              <w:bottom w:val="nil"/>
              <w:right w:val="nil"/>
            </w:tcBorders>
            <w:tcMar>
              <w:top w:w="128" w:type="dxa"/>
              <w:left w:w="43" w:type="dxa"/>
              <w:bottom w:w="43" w:type="dxa"/>
              <w:right w:w="43" w:type="dxa"/>
            </w:tcMar>
            <w:vAlign w:val="bottom"/>
          </w:tcPr>
          <w:p w14:paraId="622A5D03" w14:textId="77777777" w:rsidR="0089264D" w:rsidRPr="00B40C4C" w:rsidRDefault="0089264D" w:rsidP="0004605C">
            <w:pPr>
              <w:jc w:val="right"/>
            </w:pPr>
            <w:r w:rsidRPr="00B40C4C">
              <w:t>-133</w:t>
            </w:r>
          </w:p>
        </w:tc>
        <w:tc>
          <w:tcPr>
            <w:tcW w:w="1060" w:type="dxa"/>
            <w:tcBorders>
              <w:top w:val="nil"/>
              <w:left w:val="nil"/>
              <w:bottom w:val="nil"/>
              <w:right w:val="nil"/>
            </w:tcBorders>
            <w:tcMar>
              <w:top w:w="128" w:type="dxa"/>
              <w:left w:w="43" w:type="dxa"/>
              <w:bottom w:w="43" w:type="dxa"/>
              <w:right w:w="43" w:type="dxa"/>
            </w:tcMar>
            <w:vAlign w:val="bottom"/>
          </w:tcPr>
          <w:p w14:paraId="0E3F363A" w14:textId="77777777" w:rsidR="0089264D" w:rsidRPr="00B40C4C" w:rsidRDefault="0089264D" w:rsidP="0004605C">
            <w:pPr>
              <w:jc w:val="right"/>
            </w:pPr>
            <w:r w:rsidRPr="00B40C4C">
              <w:t>-251</w:t>
            </w:r>
          </w:p>
        </w:tc>
        <w:tc>
          <w:tcPr>
            <w:tcW w:w="1060" w:type="dxa"/>
            <w:tcBorders>
              <w:top w:val="nil"/>
              <w:left w:val="nil"/>
              <w:bottom w:val="nil"/>
              <w:right w:val="nil"/>
            </w:tcBorders>
            <w:tcMar>
              <w:top w:w="128" w:type="dxa"/>
              <w:left w:w="43" w:type="dxa"/>
              <w:bottom w:w="43" w:type="dxa"/>
              <w:right w:w="43" w:type="dxa"/>
            </w:tcMar>
            <w:vAlign w:val="bottom"/>
          </w:tcPr>
          <w:p w14:paraId="2A100565" w14:textId="77777777" w:rsidR="0089264D" w:rsidRPr="00B40C4C" w:rsidRDefault="0089264D" w:rsidP="0004605C">
            <w:pPr>
              <w:jc w:val="right"/>
            </w:pPr>
            <w:r w:rsidRPr="00B40C4C">
              <w:t>-251</w:t>
            </w:r>
          </w:p>
        </w:tc>
      </w:tr>
      <w:tr w:rsidR="00446E55" w:rsidRPr="00B40C4C" w14:paraId="71458DC9" w14:textId="77777777">
        <w:trPr>
          <w:trHeight w:val="380"/>
        </w:trPr>
        <w:tc>
          <w:tcPr>
            <w:tcW w:w="6400" w:type="dxa"/>
            <w:tcBorders>
              <w:top w:val="nil"/>
              <w:left w:val="nil"/>
              <w:bottom w:val="nil"/>
              <w:right w:val="nil"/>
            </w:tcBorders>
            <w:tcMar>
              <w:top w:w="128" w:type="dxa"/>
              <w:left w:w="43" w:type="dxa"/>
              <w:bottom w:w="43" w:type="dxa"/>
              <w:right w:w="43" w:type="dxa"/>
            </w:tcMar>
          </w:tcPr>
          <w:p w14:paraId="2F2FA0A4" w14:textId="77777777" w:rsidR="0089264D" w:rsidRPr="00B40C4C" w:rsidRDefault="0089264D" w:rsidP="009137DA">
            <w:r w:rsidRPr="00B40C4C">
              <w:t>Altinn 3</w:t>
            </w:r>
          </w:p>
        </w:tc>
        <w:tc>
          <w:tcPr>
            <w:tcW w:w="1060" w:type="dxa"/>
            <w:tcBorders>
              <w:top w:val="nil"/>
              <w:left w:val="nil"/>
              <w:bottom w:val="nil"/>
              <w:right w:val="nil"/>
            </w:tcBorders>
            <w:tcMar>
              <w:top w:w="128" w:type="dxa"/>
              <w:left w:w="43" w:type="dxa"/>
              <w:bottom w:w="43" w:type="dxa"/>
              <w:right w:w="43" w:type="dxa"/>
            </w:tcMar>
            <w:vAlign w:val="bottom"/>
          </w:tcPr>
          <w:p w14:paraId="5132900A" w14:textId="77777777" w:rsidR="0089264D" w:rsidRPr="00B40C4C" w:rsidRDefault="0089264D" w:rsidP="0004605C">
            <w:pPr>
              <w:jc w:val="right"/>
            </w:pPr>
            <w:r w:rsidRPr="00B40C4C">
              <w:t>-242</w:t>
            </w:r>
          </w:p>
        </w:tc>
        <w:tc>
          <w:tcPr>
            <w:tcW w:w="1060" w:type="dxa"/>
            <w:tcBorders>
              <w:top w:val="nil"/>
              <w:left w:val="nil"/>
              <w:bottom w:val="nil"/>
              <w:right w:val="nil"/>
            </w:tcBorders>
            <w:tcMar>
              <w:top w:w="128" w:type="dxa"/>
              <w:left w:w="43" w:type="dxa"/>
              <w:bottom w:w="43" w:type="dxa"/>
              <w:right w:w="43" w:type="dxa"/>
            </w:tcMar>
            <w:vAlign w:val="bottom"/>
          </w:tcPr>
          <w:p w14:paraId="1BCCAF05" w14:textId="77777777" w:rsidR="0089264D" w:rsidRPr="00B40C4C" w:rsidRDefault="0089264D" w:rsidP="0004605C">
            <w:pPr>
              <w:jc w:val="right"/>
            </w:pPr>
            <w:r w:rsidRPr="00B40C4C">
              <w:t>-312</w:t>
            </w:r>
          </w:p>
        </w:tc>
        <w:tc>
          <w:tcPr>
            <w:tcW w:w="1060" w:type="dxa"/>
            <w:tcBorders>
              <w:top w:val="nil"/>
              <w:left w:val="nil"/>
              <w:bottom w:val="nil"/>
              <w:right w:val="nil"/>
            </w:tcBorders>
            <w:tcMar>
              <w:top w:w="128" w:type="dxa"/>
              <w:left w:w="43" w:type="dxa"/>
              <w:bottom w:w="43" w:type="dxa"/>
              <w:right w:w="43" w:type="dxa"/>
            </w:tcMar>
            <w:vAlign w:val="bottom"/>
          </w:tcPr>
          <w:p w14:paraId="16630F10" w14:textId="77777777" w:rsidR="0089264D" w:rsidRPr="00B40C4C" w:rsidRDefault="0089264D" w:rsidP="0004605C">
            <w:pPr>
              <w:jc w:val="right"/>
            </w:pPr>
            <w:r w:rsidRPr="00B40C4C">
              <w:t>-312</w:t>
            </w:r>
          </w:p>
        </w:tc>
      </w:tr>
      <w:tr w:rsidR="00446E55" w:rsidRPr="00B40C4C" w14:paraId="20A7080D" w14:textId="77777777">
        <w:trPr>
          <w:trHeight w:val="380"/>
        </w:trPr>
        <w:tc>
          <w:tcPr>
            <w:tcW w:w="6400" w:type="dxa"/>
            <w:tcBorders>
              <w:top w:val="nil"/>
              <w:left w:val="nil"/>
              <w:bottom w:val="nil"/>
              <w:right w:val="nil"/>
            </w:tcBorders>
            <w:tcMar>
              <w:top w:w="128" w:type="dxa"/>
              <w:left w:w="43" w:type="dxa"/>
              <w:bottom w:w="43" w:type="dxa"/>
              <w:right w:w="43" w:type="dxa"/>
            </w:tcMar>
          </w:tcPr>
          <w:p w14:paraId="145D41F9" w14:textId="77777777" w:rsidR="0089264D" w:rsidRPr="00B40C4C" w:rsidRDefault="0089264D" w:rsidP="009137DA">
            <w:r w:rsidRPr="00B40C4C">
              <w:t>Statsbygg, kjøp av eiendom</w:t>
            </w:r>
          </w:p>
        </w:tc>
        <w:tc>
          <w:tcPr>
            <w:tcW w:w="1060" w:type="dxa"/>
            <w:tcBorders>
              <w:top w:val="nil"/>
              <w:left w:val="nil"/>
              <w:bottom w:val="nil"/>
              <w:right w:val="nil"/>
            </w:tcBorders>
            <w:tcMar>
              <w:top w:w="128" w:type="dxa"/>
              <w:left w:w="43" w:type="dxa"/>
              <w:bottom w:w="43" w:type="dxa"/>
              <w:right w:w="43" w:type="dxa"/>
            </w:tcMar>
            <w:vAlign w:val="bottom"/>
          </w:tcPr>
          <w:p w14:paraId="58B89AF0" w14:textId="77777777" w:rsidR="0089264D" w:rsidRPr="00B40C4C" w:rsidRDefault="0089264D" w:rsidP="0004605C">
            <w:pPr>
              <w:jc w:val="right"/>
            </w:pPr>
            <w:r w:rsidRPr="00B40C4C">
              <w:t>-308</w:t>
            </w:r>
          </w:p>
        </w:tc>
        <w:tc>
          <w:tcPr>
            <w:tcW w:w="1060" w:type="dxa"/>
            <w:tcBorders>
              <w:top w:val="nil"/>
              <w:left w:val="nil"/>
              <w:bottom w:val="nil"/>
              <w:right w:val="nil"/>
            </w:tcBorders>
            <w:tcMar>
              <w:top w:w="128" w:type="dxa"/>
              <w:left w:w="43" w:type="dxa"/>
              <w:bottom w:w="43" w:type="dxa"/>
              <w:right w:w="43" w:type="dxa"/>
            </w:tcMar>
            <w:vAlign w:val="bottom"/>
          </w:tcPr>
          <w:p w14:paraId="3D1CCCD8" w14:textId="77777777" w:rsidR="0089264D" w:rsidRPr="00B40C4C" w:rsidRDefault="0089264D" w:rsidP="0004605C">
            <w:pPr>
              <w:jc w:val="right"/>
            </w:pPr>
            <w:r w:rsidRPr="00B40C4C">
              <w:t>-308</w:t>
            </w:r>
          </w:p>
        </w:tc>
        <w:tc>
          <w:tcPr>
            <w:tcW w:w="1060" w:type="dxa"/>
            <w:tcBorders>
              <w:top w:val="nil"/>
              <w:left w:val="nil"/>
              <w:bottom w:val="nil"/>
              <w:right w:val="nil"/>
            </w:tcBorders>
            <w:tcMar>
              <w:top w:w="128" w:type="dxa"/>
              <w:left w:w="43" w:type="dxa"/>
              <w:bottom w:w="43" w:type="dxa"/>
              <w:right w:w="43" w:type="dxa"/>
            </w:tcMar>
            <w:vAlign w:val="bottom"/>
          </w:tcPr>
          <w:p w14:paraId="14EB4447" w14:textId="77777777" w:rsidR="0089264D" w:rsidRPr="00B40C4C" w:rsidRDefault="0089264D" w:rsidP="0004605C">
            <w:pPr>
              <w:jc w:val="right"/>
            </w:pPr>
            <w:r w:rsidRPr="00B40C4C">
              <w:t>-308</w:t>
            </w:r>
          </w:p>
        </w:tc>
      </w:tr>
      <w:tr w:rsidR="00446E55" w:rsidRPr="00B40C4C" w14:paraId="4900D2E8" w14:textId="77777777">
        <w:trPr>
          <w:trHeight w:val="380"/>
        </w:trPr>
        <w:tc>
          <w:tcPr>
            <w:tcW w:w="6400" w:type="dxa"/>
            <w:tcBorders>
              <w:top w:val="nil"/>
              <w:left w:val="nil"/>
              <w:bottom w:val="nil"/>
              <w:right w:val="nil"/>
            </w:tcBorders>
            <w:tcMar>
              <w:top w:w="128" w:type="dxa"/>
              <w:left w:w="43" w:type="dxa"/>
              <w:bottom w:w="43" w:type="dxa"/>
              <w:right w:w="43" w:type="dxa"/>
            </w:tcMar>
          </w:tcPr>
          <w:p w14:paraId="42EC8D4D" w14:textId="77777777" w:rsidR="0089264D" w:rsidRPr="00B40C4C" w:rsidRDefault="0089264D" w:rsidP="009137DA">
            <w:r w:rsidRPr="00B40C4C">
              <w:t>Statsbygg, byggelånsrenter</w:t>
            </w:r>
          </w:p>
        </w:tc>
        <w:tc>
          <w:tcPr>
            <w:tcW w:w="1060" w:type="dxa"/>
            <w:tcBorders>
              <w:top w:val="nil"/>
              <w:left w:val="nil"/>
              <w:bottom w:val="nil"/>
              <w:right w:val="nil"/>
            </w:tcBorders>
            <w:tcMar>
              <w:top w:w="128" w:type="dxa"/>
              <w:left w:w="43" w:type="dxa"/>
              <w:bottom w:w="43" w:type="dxa"/>
              <w:right w:w="43" w:type="dxa"/>
            </w:tcMar>
            <w:vAlign w:val="bottom"/>
          </w:tcPr>
          <w:p w14:paraId="07F58DC1" w14:textId="77777777" w:rsidR="0089264D" w:rsidRPr="00B40C4C" w:rsidRDefault="0089264D" w:rsidP="0004605C">
            <w:pPr>
              <w:jc w:val="right"/>
            </w:pPr>
            <w:r w:rsidRPr="00B40C4C">
              <w:t>-800</w:t>
            </w:r>
          </w:p>
        </w:tc>
        <w:tc>
          <w:tcPr>
            <w:tcW w:w="1060" w:type="dxa"/>
            <w:tcBorders>
              <w:top w:val="nil"/>
              <w:left w:val="nil"/>
              <w:bottom w:val="nil"/>
              <w:right w:val="nil"/>
            </w:tcBorders>
            <w:tcMar>
              <w:top w:w="128" w:type="dxa"/>
              <w:left w:w="43" w:type="dxa"/>
              <w:bottom w:w="43" w:type="dxa"/>
              <w:right w:w="43" w:type="dxa"/>
            </w:tcMar>
            <w:vAlign w:val="bottom"/>
          </w:tcPr>
          <w:p w14:paraId="724BE33A" w14:textId="77777777" w:rsidR="0089264D" w:rsidRPr="00B40C4C" w:rsidRDefault="0089264D" w:rsidP="0004605C">
            <w:pPr>
              <w:jc w:val="right"/>
            </w:pPr>
            <w:r w:rsidRPr="00B40C4C">
              <w:t>-112</w:t>
            </w:r>
          </w:p>
        </w:tc>
        <w:tc>
          <w:tcPr>
            <w:tcW w:w="1060" w:type="dxa"/>
            <w:tcBorders>
              <w:top w:val="nil"/>
              <w:left w:val="nil"/>
              <w:bottom w:val="nil"/>
              <w:right w:val="nil"/>
            </w:tcBorders>
            <w:tcMar>
              <w:top w:w="128" w:type="dxa"/>
              <w:left w:w="43" w:type="dxa"/>
              <w:bottom w:w="43" w:type="dxa"/>
              <w:right w:w="43" w:type="dxa"/>
            </w:tcMar>
            <w:vAlign w:val="bottom"/>
          </w:tcPr>
          <w:p w14:paraId="64591829" w14:textId="77777777" w:rsidR="0089264D" w:rsidRPr="00B40C4C" w:rsidRDefault="0089264D" w:rsidP="0004605C">
            <w:pPr>
              <w:jc w:val="right"/>
            </w:pPr>
            <w:r w:rsidRPr="00B40C4C">
              <w:t>-875</w:t>
            </w:r>
          </w:p>
        </w:tc>
      </w:tr>
      <w:tr w:rsidR="00446E55" w:rsidRPr="00B40C4C" w14:paraId="3F3175E0" w14:textId="77777777">
        <w:trPr>
          <w:trHeight w:val="380"/>
        </w:trPr>
        <w:tc>
          <w:tcPr>
            <w:tcW w:w="6400" w:type="dxa"/>
            <w:tcBorders>
              <w:top w:val="nil"/>
              <w:left w:val="nil"/>
              <w:bottom w:val="nil"/>
              <w:right w:val="nil"/>
            </w:tcBorders>
            <w:tcMar>
              <w:top w:w="128" w:type="dxa"/>
              <w:left w:w="43" w:type="dxa"/>
              <w:bottom w:w="43" w:type="dxa"/>
              <w:right w:w="43" w:type="dxa"/>
            </w:tcMar>
          </w:tcPr>
          <w:p w14:paraId="3FA7EB58" w14:textId="77777777" w:rsidR="0089264D" w:rsidRPr="00B40C4C" w:rsidRDefault="0089264D" w:rsidP="009137DA">
            <w:r w:rsidRPr="00B40C4C">
              <w:t>Byggeprosjekter utenfor husleieordningen</w:t>
            </w:r>
          </w:p>
        </w:tc>
        <w:tc>
          <w:tcPr>
            <w:tcW w:w="1060" w:type="dxa"/>
            <w:tcBorders>
              <w:top w:val="nil"/>
              <w:left w:val="nil"/>
              <w:bottom w:val="nil"/>
              <w:right w:val="nil"/>
            </w:tcBorders>
            <w:tcMar>
              <w:top w:w="128" w:type="dxa"/>
              <w:left w:w="43" w:type="dxa"/>
              <w:bottom w:w="43" w:type="dxa"/>
              <w:right w:w="43" w:type="dxa"/>
            </w:tcMar>
            <w:vAlign w:val="bottom"/>
          </w:tcPr>
          <w:p w14:paraId="27FC5960" w14:textId="77777777" w:rsidR="0089264D" w:rsidRPr="00B40C4C" w:rsidRDefault="0089264D" w:rsidP="0004605C">
            <w:pPr>
              <w:jc w:val="right"/>
            </w:pPr>
            <w:r w:rsidRPr="00B40C4C">
              <w:t>-1 447</w:t>
            </w:r>
          </w:p>
        </w:tc>
        <w:tc>
          <w:tcPr>
            <w:tcW w:w="1060" w:type="dxa"/>
            <w:tcBorders>
              <w:top w:val="nil"/>
              <w:left w:val="nil"/>
              <w:bottom w:val="nil"/>
              <w:right w:val="nil"/>
            </w:tcBorders>
            <w:tcMar>
              <w:top w:w="128" w:type="dxa"/>
              <w:left w:w="43" w:type="dxa"/>
              <w:bottom w:w="43" w:type="dxa"/>
              <w:right w:w="43" w:type="dxa"/>
            </w:tcMar>
            <w:vAlign w:val="bottom"/>
          </w:tcPr>
          <w:p w14:paraId="16FD7984" w14:textId="77777777" w:rsidR="0089264D" w:rsidRPr="00B40C4C" w:rsidRDefault="0089264D" w:rsidP="0004605C">
            <w:pPr>
              <w:jc w:val="right"/>
            </w:pPr>
            <w:r w:rsidRPr="00B40C4C">
              <w:t>-4 319</w:t>
            </w:r>
          </w:p>
        </w:tc>
        <w:tc>
          <w:tcPr>
            <w:tcW w:w="1060" w:type="dxa"/>
            <w:tcBorders>
              <w:top w:val="nil"/>
              <w:left w:val="nil"/>
              <w:bottom w:val="nil"/>
              <w:right w:val="nil"/>
            </w:tcBorders>
            <w:tcMar>
              <w:top w:w="128" w:type="dxa"/>
              <w:left w:w="43" w:type="dxa"/>
              <w:bottom w:w="43" w:type="dxa"/>
              <w:right w:w="43" w:type="dxa"/>
            </w:tcMar>
            <w:vAlign w:val="bottom"/>
          </w:tcPr>
          <w:p w14:paraId="152B74ED" w14:textId="77777777" w:rsidR="0089264D" w:rsidRPr="00B40C4C" w:rsidRDefault="0089264D" w:rsidP="0004605C">
            <w:pPr>
              <w:jc w:val="right"/>
            </w:pPr>
            <w:r w:rsidRPr="00B40C4C">
              <w:t>-4 568</w:t>
            </w:r>
          </w:p>
        </w:tc>
      </w:tr>
      <w:tr w:rsidR="00446E55" w:rsidRPr="00B40C4C" w14:paraId="726D6C41"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6783DAAE" w14:textId="77777777" w:rsidR="0089264D" w:rsidRPr="00B40C4C" w:rsidRDefault="0089264D" w:rsidP="009137DA">
            <w:r w:rsidRPr="00B40C4C">
              <w:t>Statsbygg, ordinære byggeprosjekter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86929EA" w14:textId="77777777" w:rsidR="0089264D" w:rsidRPr="00B40C4C" w:rsidRDefault="0089264D" w:rsidP="0004605C">
            <w:pPr>
              <w:jc w:val="right"/>
            </w:pPr>
            <w:r w:rsidRPr="00B40C4C">
              <w:t>-2 469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579D4A5" w14:textId="77777777" w:rsidR="0089264D" w:rsidRPr="00B40C4C" w:rsidRDefault="0089264D" w:rsidP="0004605C">
            <w:pPr>
              <w:jc w:val="right"/>
            </w:pPr>
            <w:r w:rsidRPr="00B40C4C">
              <w:t>-4 259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DDF813A" w14:textId="77777777" w:rsidR="0089264D" w:rsidRPr="00B40C4C" w:rsidRDefault="0089264D" w:rsidP="0004605C">
            <w:pPr>
              <w:jc w:val="right"/>
            </w:pPr>
            <w:r w:rsidRPr="00B40C4C">
              <w:t>-4 454</w:t>
            </w:r>
          </w:p>
        </w:tc>
      </w:tr>
      <w:tr w:rsidR="00446E55" w:rsidRPr="00B40C4C" w14:paraId="43C3ED2E" w14:textId="77777777">
        <w:trPr>
          <w:trHeight w:val="380"/>
        </w:trPr>
        <w:tc>
          <w:tcPr>
            <w:tcW w:w="6400" w:type="dxa"/>
            <w:tcBorders>
              <w:top w:val="single" w:sz="4" w:space="0" w:color="000000"/>
              <w:left w:val="nil"/>
              <w:bottom w:val="single" w:sz="4" w:space="0" w:color="000000"/>
              <w:right w:val="nil"/>
            </w:tcBorders>
            <w:tcMar>
              <w:top w:w="128" w:type="dxa"/>
              <w:left w:w="43" w:type="dxa"/>
              <w:bottom w:w="43" w:type="dxa"/>
              <w:right w:w="43" w:type="dxa"/>
            </w:tcMar>
          </w:tcPr>
          <w:p w14:paraId="6ADEDFD0" w14:textId="77777777" w:rsidR="0089264D" w:rsidRPr="00B40C4C" w:rsidRDefault="0089264D" w:rsidP="009137DA">
            <w:r w:rsidRPr="00B40C4C">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D257A" w14:textId="77777777" w:rsidR="0089264D" w:rsidRPr="00B40C4C" w:rsidRDefault="0089264D" w:rsidP="0004605C">
            <w:pPr>
              <w:jc w:val="right"/>
            </w:pPr>
            <w:r w:rsidRPr="00B40C4C">
              <w:t>7 396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376FC" w14:textId="77777777" w:rsidR="0089264D" w:rsidRPr="00B40C4C" w:rsidRDefault="0089264D" w:rsidP="0004605C">
            <w:pPr>
              <w:jc w:val="right"/>
            </w:pPr>
            <w:r w:rsidRPr="00B40C4C">
              <w:t>14 037</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88E32" w14:textId="77777777" w:rsidR="0089264D" w:rsidRPr="00B40C4C" w:rsidRDefault="0089264D" w:rsidP="0004605C">
            <w:pPr>
              <w:jc w:val="right"/>
            </w:pPr>
            <w:r w:rsidRPr="00B40C4C">
              <w:t>28 259</w:t>
            </w:r>
          </w:p>
        </w:tc>
      </w:tr>
    </w:tbl>
    <w:p w14:paraId="0C199BDD" w14:textId="77777777" w:rsidR="0089264D" w:rsidRPr="00B40C4C" w:rsidRDefault="0089264D" w:rsidP="00EC71B8">
      <w:pPr>
        <w:pStyle w:val="tabell-noter"/>
        <w:rPr>
          <w:rStyle w:val="skrift-hevet"/>
        </w:rPr>
      </w:pPr>
      <w:r w:rsidRPr="00B40C4C">
        <w:rPr>
          <w:rStyle w:val="skrift-hevet"/>
        </w:rPr>
        <w:t>1</w:t>
      </w:r>
      <w:r w:rsidRPr="00B40C4C">
        <w:tab/>
        <w:t>Petroleumsvirksomhet, lånetransaksjoner og endringer som inngår i korreksjonene ved beregning av det strukturelle, oljekorrigerte budsjettunderskuddet, er holdt utenom.</w:t>
      </w:r>
    </w:p>
    <w:p w14:paraId="4D7D3764" w14:textId="77777777" w:rsidR="0089264D" w:rsidRPr="00B40C4C" w:rsidRDefault="0089264D" w:rsidP="009137DA">
      <w:pPr>
        <w:pStyle w:val="Kilde"/>
      </w:pPr>
      <w:r w:rsidRPr="00B40C4C">
        <w:t>Kilde: Finansdepartementet.</w:t>
      </w:r>
    </w:p>
    <w:p w14:paraId="57C2C374" w14:textId="77777777" w:rsidR="0089264D" w:rsidRPr="00B40C4C" w:rsidRDefault="0089264D" w:rsidP="009137DA">
      <w:r w:rsidRPr="00B40C4C">
        <w:t xml:space="preserve">Nedenfor omtales nærmere enkelte av tiltakene som </w:t>
      </w:r>
      <w:proofErr w:type="gramStart"/>
      <w:r w:rsidRPr="00B40C4C">
        <w:t>fremkommer</w:t>
      </w:r>
      <w:proofErr w:type="gramEnd"/>
      <w:r w:rsidRPr="00B40C4C">
        <w:t xml:space="preserve"> i tabellen.</w:t>
      </w:r>
    </w:p>
    <w:p w14:paraId="65D127F5" w14:textId="77777777" w:rsidR="0089264D" w:rsidRPr="00B40C4C" w:rsidRDefault="0089264D" w:rsidP="009137DA">
      <w:pPr>
        <w:pStyle w:val="avsnitt-tittel"/>
      </w:pPr>
      <w:r w:rsidRPr="00B40C4C">
        <w:t>Utgiftsveksten i folketrygden ekskl. dagpenger</w:t>
      </w:r>
    </w:p>
    <w:p w14:paraId="23F6D4A5" w14:textId="77777777" w:rsidR="0089264D" w:rsidRPr="00B40C4C" w:rsidRDefault="0089264D" w:rsidP="009137DA">
      <w:r w:rsidRPr="00B40C4C">
        <w:t>Utgiftene til folketrygdens regelstyrte stønadsordninger eksklusive dagpenger forventes å øke med om lag 12,6 mrd. kroner årlig i gjennomsnitt over treårsperioden 2026–2028. Det tilsvarer en samlet vekst på 37,7 mrd. kroner.</w:t>
      </w:r>
    </w:p>
    <w:p w14:paraId="4F489455" w14:textId="77777777" w:rsidR="0089264D" w:rsidRPr="00B40C4C" w:rsidRDefault="0089264D" w:rsidP="009137DA">
      <w:r w:rsidRPr="00B40C4C">
        <w:t xml:space="preserve">Veksten drives først og fremst av flere alderspensjonister. Utbetalingene til alderspensjon anslås å øke med 24,8 mrd. kroner i løpet av treårsperioden. Det er i anslagene lagt til grunn at det trygdefinansierte sykefraværet vil være om lag uendret i perioden. Som en følge av økning i sysselsettingen, anslås utgiftene til sykepenger å øke med om lag 1,2 mrd. kroner frem til 2028. </w:t>
      </w:r>
      <w:r w:rsidRPr="00B40C4C">
        <w:lastRenderedPageBreak/>
        <w:t>Utgiftene til arbeidsavklaringspenger (AAP) anslås økt med om lag 0,7 mrd. kroner frem til 2028. Mesteparten av økningen er anslått til 2026, og skyldes en økning i antall mottakere. Utgiftene til uføretrygd ventes å øke med 1,9 mrd. kroner i løpet av treårsperioden. Økt overgang fra AAP til uføretrygd bidrar til veksten. Den demografiske utviklingen tilsier også fortsatt vekst i antall uføre. Utgiftene til hjelpemidler mv. ventes å øke med 2,1 mrd. kroner i løpet av treårsperioden, blant annet grunnet demografisk utvikling. Sterk vekst i mottakere av hjelpestønad, og delvis grunnstønad, bidrar også til utgiftsveksten. Som en følge av flere eldre over 67 år med kort botid i Norge vil utgiftene til tilskuddet til denne gruppen vokse fremover.</w:t>
      </w:r>
    </w:p>
    <w:p w14:paraId="2E6F6B47" w14:textId="77777777" w:rsidR="0089264D" w:rsidRPr="00B40C4C" w:rsidRDefault="0089264D" w:rsidP="009137DA">
      <w:r w:rsidRPr="00B40C4C">
        <w:t>Under Helse- og omsorgsdepartementet anslås det at folketrygdens utgifter øker med i underkant av 6,5 mrd. kroner frem til 2028, i hovedsak som følge av økte utgifter til legemidler.</w:t>
      </w:r>
    </w:p>
    <w:p w14:paraId="037359F0" w14:textId="77777777" w:rsidR="0089264D" w:rsidRPr="00B40C4C" w:rsidRDefault="0089264D" w:rsidP="009137DA">
      <w:r w:rsidRPr="00B40C4C">
        <w:t>Utgiftene til foreldrepenger mv. under Barne- og familiedepartementet ventes å øke frem til 2027, i hovedsak fordi det forventes flere mottakere. Se også omtale under.</w:t>
      </w:r>
    </w:p>
    <w:p w14:paraId="7B4E092D" w14:textId="77777777" w:rsidR="0089264D" w:rsidRPr="00B40C4C" w:rsidRDefault="0089264D" w:rsidP="009137DA">
      <w:pPr>
        <w:pStyle w:val="avsnitt-tittel"/>
      </w:pPr>
      <w:r w:rsidRPr="00B40C4C">
        <w:t>Statens tilskudd til AFP og SPK</w:t>
      </w:r>
    </w:p>
    <w:p w14:paraId="7BC2FE00" w14:textId="77777777" w:rsidR="0089264D" w:rsidRPr="00B40C4C" w:rsidRDefault="0089264D" w:rsidP="009137DA">
      <w:r w:rsidRPr="00B40C4C">
        <w:t>Statens tilskudd til ny Avtalefestet pensjon (AFP) i privat sektor forventes å øke fremover, ettersom ordningen fortsatt er under innfasing, og det blir flere mottakere av pensjon. Tilskuddet til Statens pensjonskasse (SPK) øker i takt med at det blir flere pensjonister.</w:t>
      </w:r>
    </w:p>
    <w:p w14:paraId="0297538B" w14:textId="77777777" w:rsidR="0089264D" w:rsidRPr="00B40C4C" w:rsidRDefault="0089264D" w:rsidP="009137DA">
      <w:pPr>
        <w:pStyle w:val="avsnitt-tittel"/>
      </w:pPr>
      <w:r w:rsidRPr="00B40C4C">
        <w:t>Bosetting av flyktninger og tiltak for innvandrere</w:t>
      </w:r>
    </w:p>
    <w:p w14:paraId="026CB39F" w14:textId="77777777" w:rsidR="0089264D" w:rsidRPr="00B40C4C" w:rsidRDefault="0089264D" w:rsidP="009137DA">
      <w:r w:rsidRPr="00B40C4C">
        <w:t>Bevilgningsbehovet til bosetting av flyktninger og tiltak for innvandrere er forventet å synke i perioden fordi integreringstilskuddet utløser høyest tilskuddssats i de to første årene og gradvis lavere satser i de tre siste årene. Anslagene bygger på planleggingstall fra Beregningsgruppen for utlendingsforvaltningen (BGU), som legger til grunn et lavere ankomstnivå i perioden 2024–2028 enn hva vi hadde i 2022 og 2023. Ankomster av flyktninger i 2025 og årene fremover, som følge av krigen i Ukraina, er imidlertid svært usikre.</w:t>
      </w:r>
    </w:p>
    <w:p w14:paraId="1F33901E" w14:textId="77777777" w:rsidR="0089264D" w:rsidRPr="00B40C4C" w:rsidRDefault="0089264D" w:rsidP="009137DA">
      <w:pPr>
        <w:pStyle w:val="avsnitt-tittel"/>
      </w:pPr>
      <w:r w:rsidRPr="00B40C4C">
        <w:t>Heldøgns omsorgsplasser</w:t>
      </w:r>
    </w:p>
    <w:p w14:paraId="182C7F9A" w14:textId="77777777" w:rsidR="0089264D" w:rsidRPr="00B40C4C" w:rsidRDefault="0089264D" w:rsidP="009137DA">
      <w:r w:rsidRPr="00B40C4C">
        <w:t>Utgiftene til tilskudd til heldøgns omsorgsplasser øker i 2026. Fra og med 2027 faller utgiftene igjen. Kommuner som får tilsagn om investeringstilskudd til heldøgns omsorgsplasser, mottar bevilgningen fordelt over en seksårsperiode. Kommunene mottar hoveddelen av bevilgningen to til tre år etter at tilsagn er gitt. Etter hvert som prosjektene ferdigstilles, vil utgiftene bli redusert med mindre nye prosjekter får tilsagn. Oversikten omfatter bare prosjekter som følger av tilsagnsfullmakter til og med 2025.</w:t>
      </w:r>
    </w:p>
    <w:p w14:paraId="7E27E553" w14:textId="77777777" w:rsidR="0089264D" w:rsidRPr="00B40C4C" w:rsidRDefault="0089264D" w:rsidP="009137DA">
      <w:pPr>
        <w:pStyle w:val="avsnitt-tittel"/>
      </w:pPr>
      <w:r w:rsidRPr="00B40C4C">
        <w:t>Investeringer i helseforetakene</w:t>
      </w:r>
    </w:p>
    <w:p w14:paraId="5B958BB3" w14:textId="77777777" w:rsidR="0089264D" w:rsidRPr="00B40C4C" w:rsidRDefault="0089264D" w:rsidP="009137DA">
      <w:r w:rsidRPr="00B40C4C">
        <w:t>Større investeringer i regionale helseforetak finansieres gjennom basisbevilgningene til de regionale helseforetakene og statlige investeringslån. Bevilgningene til investeringslån forventes økt i 2026 og 2027, og redusert i 2028 sammenlignet med budsjettforslaget for 2025. Det er i tråd med fremdriften i prosjektene. Utgiftene til investeringslån vil motsvares av inntekter over tid når lånene betales tilbake.</w:t>
      </w:r>
    </w:p>
    <w:p w14:paraId="131D3742" w14:textId="77777777" w:rsidR="0089264D" w:rsidRPr="00B40C4C" w:rsidRDefault="0089264D" w:rsidP="009137DA">
      <w:pPr>
        <w:pStyle w:val="avsnitt-tittel"/>
      </w:pPr>
      <w:r w:rsidRPr="00B40C4C">
        <w:lastRenderedPageBreak/>
        <w:t>Foreldrepenger mv. og barnetrygd</w:t>
      </w:r>
    </w:p>
    <w:p w14:paraId="62DDA1A9" w14:textId="77777777" w:rsidR="0089264D" w:rsidRPr="00B40C4C" w:rsidRDefault="0089264D" w:rsidP="009137DA">
      <w:r w:rsidRPr="00B40C4C">
        <w:t>Utgiftene til foreldrepenger mv. anslås å øke på grunn av flere mottakere. Blant annet viser SSBs nye befolkningsfremskrivinger for 2025 en vekst i antall fødsler. Utviklingen i antall mottakere av barnetrygd henger sammen med antall fødte, nettoinnvandring og hvor mange som går ut av ordningen fordi de blir 18 år. Utgiftene til barnetrygd forventes å gå ned, i hovedsak fordi kullene som fyller 18 år er større enn antall fødte.</w:t>
      </w:r>
    </w:p>
    <w:p w14:paraId="6B8FC38F" w14:textId="77777777" w:rsidR="0089264D" w:rsidRPr="00B40C4C" w:rsidRDefault="0089264D" w:rsidP="009137DA">
      <w:pPr>
        <w:pStyle w:val="avsnitt-tittel"/>
      </w:pPr>
      <w:r w:rsidRPr="00B40C4C">
        <w:t>Tilskudd til tros- og livssynssamfunn</w:t>
      </w:r>
    </w:p>
    <w:p w14:paraId="054E25C3" w14:textId="77777777" w:rsidR="0089264D" w:rsidRPr="00B40C4C" w:rsidRDefault="0089264D" w:rsidP="009137DA">
      <w:r w:rsidRPr="00B40C4C">
        <w:t>Utgiftene til tilskudd til tros- og livsynsamfunn utenom Den norske kirke (Dnk) ventes å øke fremover. Veksten skyldes at det forventes flere medlemmer i tros- og livssynssamfunn utenom Dnk, kombinert med høyere tilskuddssats per medlem fordi det blir færre medlemmer i Dnk og samlet støtte forutsettes opprettholdt. Satsen for tilskudd per medlem skal være lik for Dnk og andre tros- og livssynssamfunn.</w:t>
      </w:r>
    </w:p>
    <w:p w14:paraId="220B5108" w14:textId="77777777" w:rsidR="0089264D" w:rsidRPr="00B40C4C" w:rsidRDefault="0089264D" w:rsidP="009137DA">
      <w:pPr>
        <w:pStyle w:val="avsnitt-tittel"/>
      </w:pPr>
      <w:r w:rsidRPr="00B40C4C">
        <w:t>Digitaliseringsprosjekter i Skatteetaten</w:t>
      </w:r>
    </w:p>
    <w:p w14:paraId="2730534F" w14:textId="77777777" w:rsidR="0089264D" w:rsidRPr="00B40C4C" w:rsidRDefault="0089264D" w:rsidP="009137DA">
      <w:r w:rsidRPr="00B40C4C">
        <w:t xml:space="preserve">I programmet </w:t>
      </w:r>
      <w:r w:rsidRPr="00B40C4C">
        <w:rPr>
          <w:rStyle w:val="kursiv"/>
        </w:rPr>
        <w:t>Fremtidens innkreving</w:t>
      </w:r>
      <w:r w:rsidRPr="00B40C4C">
        <w:t>, som er planlagt å gå over syv år fra 2022, skal en blant annet innføre innsyns- og selvbetjeningsløsninger og legge til rette for samordnet behandling av krav fra flere kreditorer. I 2025 foreslås steg 2 av programmet startet opp, med utvikling av løsninger som vil gi personer og foretak bedre oversikt over egne forhold.</w:t>
      </w:r>
    </w:p>
    <w:p w14:paraId="03F8C868" w14:textId="77777777" w:rsidR="0089264D" w:rsidRPr="00B40C4C" w:rsidRDefault="0089264D" w:rsidP="009137DA">
      <w:pPr>
        <w:pStyle w:val="avsnitt-tittel"/>
      </w:pPr>
      <w:r w:rsidRPr="00B40C4C">
        <w:t>Ressurskrevende tjenester</w:t>
      </w:r>
    </w:p>
    <w:p w14:paraId="7A2CF4ED" w14:textId="77777777" w:rsidR="0089264D" w:rsidRPr="00B40C4C" w:rsidRDefault="0089264D" w:rsidP="009137DA">
      <w:r w:rsidRPr="00B40C4C">
        <w:t>Overføringer til kommunene gjennom toppfinansieringsordningen for ressurskrevende tjenester forventes i gjennomsnitt å øke med om lag 2,2 pst. per år som følge av vekst i både antall brukere og kostnad per bruker. Denne veksten tilsvarer den gjennomsnittlige veksten i perioden 2021–2024.</w:t>
      </w:r>
    </w:p>
    <w:p w14:paraId="29BD1C50" w14:textId="77777777" w:rsidR="0089264D" w:rsidRPr="00B40C4C" w:rsidRDefault="0089264D" w:rsidP="009137DA">
      <w:pPr>
        <w:pStyle w:val="avsnitt-tittel"/>
      </w:pPr>
      <w:r w:rsidRPr="00B40C4C">
        <w:t>Ulønnsomme posttjenester</w:t>
      </w:r>
    </w:p>
    <w:p w14:paraId="56F3F869" w14:textId="77777777" w:rsidR="0089264D" w:rsidRPr="00B40C4C" w:rsidRDefault="0089264D" w:rsidP="009137DA">
      <w:r w:rsidRPr="00B40C4C">
        <w:t>Statens utgifter til kjøp av ulønnsomme posttjenester har økt betydelig de seneste årene og ventes fortsatt å øke i årene fremover. Dersom posttilbudet skal opprettholdes som i dag, har Posten Bring anslått at kompensasjonskravet overfor staten vil øke med opptil 300 mill. kroner årlig. Selv om det er betydelig usikkerhet knyttet til disse fremskrivingene vil behovet for kjøp av ulønnsomme posttjenester forbli på et høyt nivå dersom dagens krav til leveringspliktige posttjenester videreføres.</w:t>
      </w:r>
    </w:p>
    <w:p w14:paraId="688DBBB1" w14:textId="77777777" w:rsidR="0089264D" w:rsidRPr="00B40C4C" w:rsidRDefault="0089264D" w:rsidP="009137DA">
      <w:pPr>
        <w:pStyle w:val="avsnitt-tittel"/>
      </w:pPr>
      <w:r w:rsidRPr="00B40C4C">
        <w:t>Tilskudd til bygging av studentboliger</w:t>
      </w:r>
    </w:p>
    <w:p w14:paraId="2066768E" w14:textId="77777777" w:rsidR="0089264D" w:rsidRPr="00B40C4C" w:rsidRDefault="0089264D" w:rsidP="009137DA">
      <w:r w:rsidRPr="00B40C4C">
        <w:t>På grunn av forskyvninger i utbetalingstakten er utgiftene til tilskudd til bygging av studentboliger midlertidig redusert i 2025. Utgiftene forventes å øke igjen fra 2026.</w:t>
      </w:r>
    </w:p>
    <w:p w14:paraId="15DEE5BA" w14:textId="77777777" w:rsidR="0089264D" w:rsidRPr="00B40C4C" w:rsidRDefault="0089264D" w:rsidP="009137DA">
      <w:pPr>
        <w:pStyle w:val="avsnitt-tittel"/>
      </w:pPr>
      <w:r w:rsidRPr="00B40C4C">
        <w:lastRenderedPageBreak/>
        <w:t>Kontingentutgifter til enkelte internasjonale organisasjoner og EUs rammeprogrammer</w:t>
      </w:r>
    </w:p>
    <w:p w14:paraId="231FD6A1" w14:textId="77777777" w:rsidR="0089264D" w:rsidRPr="00B40C4C" w:rsidRDefault="0089264D" w:rsidP="009137DA">
      <w:r w:rsidRPr="00B40C4C">
        <w:t xml:space="preserve">Norge deltar i flere av EUs rammeprogrammer samt i en rekke internasjonale grunnforskningsinstitusjoner. Det forventes at det samlede bevilgningsbehovet øker frem til </w:t>
      </w:r>
      <w:proofErr w:type="gramStart"/>
      <w:r w:rsidRPr="00B40C4C">
        <w:t>de inneværende</w:t>
      </w:r>
      <w:proofErr w:type="gramEnd"/>
      <w:r w:rsidRPr="00B40C4C">
        <w:t xml:space="preserve"> programmene avsluttes i 2028. Dette skyldes hovedsakelig at Erasmus+-budsjettet er anslått gradvis å øke til og med 2027.</w:t>
      </w:r>
    </w:p>
    <w:p w14:paraId="1779B1F6" w14:textId="77777777" w:rsidR="0089264D" w:rsidRPr="00B40C4C" w:rsidRDefault="0089264D" w:rsidP="009137DA">
      <w:pPr>
        <w:pStyle w:val="avsnitt-tittel"/>
      </w:pPr>
      <w:r w:rsidRPr="00B40C4C">
        <w:t>Statens lånekasse for utdanning</w:t>
      </w:r>
    </w:p>
    <w:p w14:paraId="32ACEB2E" w14:textId="77777777" w:rsidR="0089264D" w:rsidRPr="00B40C4C" w:rsidRDefault="0089264D" w:rsidP="009137DA">
      <w:r w:rsidRPr="00B40C4C">
        <w:t>Det samlede bevilgningsbehovet til utgifter under Statens lånekasse for utdanning til å gi rentefrie lån under studietiden er forventet å reduseres fremover, som en følge av lavere markedsrenter.</w:t>
      </w:r>
    </w:p>
    <w:p w14:paraId="2EC7221F" w14:textId="77777777" w:rsidR="0089264D" w:rsidRPr="00B40C4C" w:rsidRDefault="0089264D" w:rsidP="009137DA">
      <w:pPr>
        <w:pStyle w:val="avsnitt-tittel"/>
      </w:pPr>
      <w:r w:rsidRPr="00B40C4C">
        <w:t>Kompensasjon ved avvikling av pelsdyrhold</w:t>
      </w:r>
    </w:p>
    <w:p w14:paraId="2874D402" w14:textId="77777777" w:rsidR="0089264D" w:rsidRPr="00B40C4C" w:rsidRDefault="0089264D" w:rsidP="009137DA">
      <w:r w:rsidRPr="00B40C4C">
        <w:t>I forbindelse med at forbud mot pelsdyrhold trer i kraft i februar neste år, er det etablert en regelstyrt ordning for kompensasjon til pelsdyroppdrettere. Utbetalinger til erstatningsoppgjøret ventes å være sluttført i 2026.</w:t>
      </w:r>
    </w:p>
    <w:p w14:paraId="24F614EA" w14:textId="77777777" w:rsidR="0089264D" w:rsidRPr="00B40C4C" w:rsidRDefault="0089264D" w:rsidP="009137DA">
      <w:pPr>
        <w:pStyle w:val="avsnitt-tittel"/>
      </w:pPr>
      <w:r w:rsidRPr="00B40C4C">
        <w:t>Program for Felles IKT i departementsfellesskapet</w:t>
      </w:r>
    </w:p>
    <w:p w14:paraId="0F8D13BA" w14:textId="77777777" w:rsidR="0089264D" w:rsidRPr="00B40C4C" w:rsidRDefault="0089264D" w:rsidP="009137DA">
      <w:r w:rsidRPr="00B40C4C">
        <w:t>Oppstart av Program for felles IKT i departementsfellesskapet endringstrinn 1 og 2 ble vedtatt av Stortinget i 2022 med en kostnadsramme på 1 392 mill. kroner inkl. mva. (2023-prisnivå). Regjeringen foreslår nå å øke programmets kostnadsramme til 2 242 mill. kroner inkl. mva. (2025-prisnivå). Økningen omfatter økte kostnader fordi programmet har måttet re-planlegge gjenstående aktiviteter og gjøre justeringer i målbildet etter dataangrepet mot plattformen til DSS sommeren 2023. I takt med planlagt fremdrift og ferdigstillelse av programmet, reduseres bevilgningsbehovet for programmet etter 2026.</w:t>
      </w:r>
    </w:p>
    <w:p w14:paraId="323A7B52" w14:textId="77777777" w:rsidR="0089264D" w:rsidRPr="00B40C4C" w:rsidRDefault="0089264D" w:rsidP="009137DA">
      <w:pPr>
        <w:pStyle w:val="avsnitt-tittel"/>
      </w:pPr>
      <w:r w:rsidRPr="00B40C4C">
        <w:t>Nytt hovedbygg på Jan Mayen</w:t>
      </w:r>
    </w:p>
    <w:p w14:paraId="0899CDD6" w14:textId="77777777" w:rsidR="0089264D" w:rsidRPr="00B40C4C" w:rsidRDefault="0089264D" w:rsidP="009137DA">
      <w:r w:rsidRPr="00B40C4C">
        <w:t>Oppstart av prosjekt for nytt hovedbygg på Jan Mayen ble vedtatt av Stortinget i forbindelse med behandlingen av Revidert nasjonalbudsjett 2024. Prosjektet har en vedtatt kostnadsramme på 1 641 mill. kroner. Prosjektet skal erstatte dagens stasjonsbygg, som ble bygget på 1960-tallet og er i svært dårlig forfatning. Det nye prosjektet vil omfatte nytt hovedbygg, ny storgarasje og erstatning av to naust. Prosjektet er planlagt gjennomført i perioden 2024–2028.</w:t>
      </w:r>
    </w:p>
    <w:p w14:paraId="0F7A4471" w14:textId="77777777" w:rsidR="0089264D" w:rsidRPr="00B40C4C" w:rsidRDefault="0089264D" w:rsidP="009137DA">
      <w:pPr>
        <w:pStyle w:val="avsnitt-tittel"/>
      </w:pPr>
      <w:r w:rsidRPr="00B40C4C">
        <w:t>Havvindprosjektet Sørlige Nordsjø II</w:t>
      </w:r>
    </w:p>
    <w:p w14:paraId="60A05148" w14:textId="77777777" w:rsidR="0089264D" w:rsidRPr="00B40C4C" w:rsidRDefault="0089264D" w:rsidP="009137DA">
      <w:r w:rsidRPr="00B40C4C">
        <w:t xml:space="preserve">For Sørlige Nordsjø II har staten og utbygger inngått en tosidig differansekontrakt med en øvre kostnadsramme på 23 mrd. 2023-kroner, jf. Prop. 93 S (2022–2023). Regjeringen legger til grunn teknikken i rammeverket til OPS-prosjekt (Offentlig-privat-samarbeid), der bevilgningene skal gjøres om lag i takt med aktiviteten i prosjektet. Denne aktiviteten skjer i hovedsak i utbyggingsfasen. En andel av bevilgningene som sjablongmessig tilsvarer anslåtte kostnader til drift, vedlikehold, fjerning og opprydning, foreslås likevel utsatt til driftsfasen. For </w:t>
      </w:r>
      <w:r w:rsidRPr="00B40C4C">
        <w:lastRenderedPageBreak/>
        <w:t>Sørlige Nordsjø II er denne andelen anslått til 20 pst. av statens samlede utgifter. Basert på en slik bevilgningstakt og antatt utbyggingsstart i 2028, anslås det at første bevilgning vil komme i 2028 og være på 6,9 mrd. kroner.</w:t>
      </w:r>
    </w:p>
    <w:p w14:paraId="015B13C6" w14:textId="77777777" w:rsidR="0089264D" w:rsidRPr="00B40C4C" w:rsidRDefault="0089264D" w:rsidP="009137DA">
      <w:pPr>
        <w:pStyle w:val="avsnitt-tittel"/>
      </w:pPr>
      <w:r w:rsidRPr="00B40C4C">
        <w:t>Langskip – fangst og lagring av CO</w:t>
      </w:r>
      <w:r w:rsidRPr="00B40C4C">
        <w:rPr>
          <w:rStyle w:val="skrift-senket"/>
        </w:rPr>
        <w:t>2</w:t>
      </w:r>
    </w:p>
    <w:p w14:paraId="1E123387" w14:textId="77777777" w:rsidR="0089264D" w:rsidRPr="00B40C4C" w:rsidRDefault="0089264D" w:rsidP="009137DA">
      <w:r w:rsidRPr="00B40C4C">
        <w:t>Det forventes at statens årlige utbetalinger til Langskip-prosjektet vil reduseres etter hvert som delprosjekter ferdigstilles. Transport- og lagerløsningen til Northern Lights skal etter planen ferdigstilles i løpet av høsten. CO</w:t>
      </w:r>
      <w:r w:rsidRPr="00B40C4C">
        <w:rPr>
          <w:rStyle w:val="skrift-senket"/>
        </w:rPr>
        <w:t>2</w:t>
      </w:r>
      <w:r w:rsidRPr="00B40C4C">
        <w:t>-fangstanlegget på sementfabrikken til Heidelberg Materials i Breivik er forsinket, men mer enn 88 pst. er ferdigbygd per september 2024. Ved forsinkelser i ferdigstilling av fangstanleggene er staten gjennom tilskuddsavtalene forpliktet til å dekke nødvendige merkostnader for Northern Lights. I 2025 vil staten dekke nødvendige merkostnader for Northern Lights som følge av forsinkelser ved CO</w:t>
      </w:r>
      <w:r w:rsidRPr="00B40C4C">
        <w:rPr>
          <w:rStyle w:val="skrift-senket"/>
        </w:rPr>
        <w:t>2</w:t>
      </w:r>
      <w:r w:rsidRPr="00B40C4C">
        <w:t>-fangstanlegget til Heidelberg Materials i Breivik. CO</w:t>
      </w:r>
      <w:r w:rsidRPr="00B40C4C">
        <w:rPr>
          <w:rStyle w:val="skrift-senket"/>
        </w:rPr>
        <w:t>2</w:t>
      </w:r>
      <w:r w:rsidRPr="00B40C4C">
        <w:t>-fangstprosjektet til Hafslund Celsio er satt på vent for å arbeide med å redusere kostnadene. Selskapet planlegger å legge frem et nytt prosjektgrunnlag i løpet av høsten i år. Etter bygging forventes delprosjektene å gå over i en driftsfase, hvor staten vil dekke betydelige deler av årlige driftskostnader i en periode.</w:t>
      </w:r>
    </w:p>
    <w:p w14:paraId="3B4F760C" w14:textId="77777777" w:rsidR="0089264D" w:rsidRPr="00B40C4C" w:rsidRDefault="0089264D" w:rsidP="009137DA">
      <w:pPr>
        <w:pStyle w:val="avsnitt-tittel"/>
      </w:pPr>
      <w:r w:rsidRPr="00B40C4C">
        <w:t>Bidrag til EUs grense- og visumfond</w:t>
      </w:r>
    </w:p>
    <w:p w14:paraId="72706B95" w14:textId="77777777" w:rsidR="0089264D" w:rsidRPr="00B40C4C" w:rsidRDefault="0089264D" w:rsidP="009137DA">
      <w:r w:rsidRPr="00B40C4C">
        <w:t>Norge ble i 2024 formelt tilknyttet EUs grenseforvaltnings- og visumfinansieringsordning (BMVI-fondet). Norge deltar i fondet som medlem av Schengen. Til grunn for Norges deltakelse ligger anslåtte årlige innbetalinger (kontingenter) til fondsmekanismen gjennom fondets levetid, som løper frem til 2027. EU planlegger å utvide BMVI-fondet med 1 mrd. euro, og tillegget vil øke Norges innbetalinger i 2026 og 2027.</w:t>
      </w:r>
    </w:p>
    <w:p w14:paraId="5DDC24B8" w14:textId="77777777" w:rsidR="0089264D" w:rsidRPr="00B40C4C" w:rsidRDefault="0089264D" w:rsidP="009137DA">
      <w:pPr>
        <w:pStyle w:val="avsnitt-tittel"/>
      </w:pPr>
      <w:r w:rsidRPr="00B40C4C">
        <w:t>Anskaffelse av nye redningshelikoptre</w:t>
      </w:r>
    </w:p>
    <w:p w14:paraId="61798EC4" w14:textId="77777777" w:rsidR="0089264D" w:rsidRPr="00B40C4C" w:rsidRDefault="0089264D" w:rsidP="009137DA">
      <w:r w:rsidRPr="00B40C4C">
        <w:t>I tråd med at anskaffelsesprosjektet av 16 nye redningshelikoptre «SAR Queen» til fastlands-Norge som erstatning for Sea King redningshelikoptre ferdigstilles, reduseres det totale bevilgningsbehovet frem mot 2027.</w:t>
      </w:r>
    </w:p>
    <w:p w14:paraId="0F66F2F0" w14:textId="77777777" w:rsidR="0089264D" w:rsidRPr="00B40C4C" w:rsidRDefault="0089264D" w:rsidP="009137DA">
      <w:pPr>
        <w:pStyle w:val="avsnitt-tittel"/>
      </w:pPr>
      <w:r w:rsidRPr="00B40C4C">
        <w:t>Byggeprosjekter</w:t>
      </w:r>
    </w:p>
    <w:p w14:paraId="7B828CB8" w14:textId="77777777" w:rsidR="0089264D" w:rsidRPr="00B40C4C" w:rsidRDefault="0089264D" w:rsidP="009137DA">
      <w:r w:rsidRPr="00B40C4C">
        <w:t>Det er satt i gang flere store byggeprosjekter de seneste årene. Gitt Statsbyggs nåværende portefølje av byggeprosjekter tilsier fremdriften i prosjektene at utgiftene reduseres fra 2026, ettersom byggene ferdigstilles. Endringene skyldes i hovedsak bevilgninger til nytt regjeringskvartal byggetrinn 1, Livsvitenskapsbygget, Norsk havteknologisenter og Vikingtidsmuseet. I fremskrivingene er det ikke tatt høyde for byggeprosjekter som er under planlegging, men hvor det ikke er tatt investeringsbeslutning. Det gjelder blant annet byggetrinn 2 i nytt regjeringskvartal, hvor regjeringen vil komme tilbake til Stortinget med en vurdering av investeringer i del 1 av byggetrinn 2.</w:t>
      </w:r>
    </w:p>
    <w:p w14:paraId="5A5D5D23" w14:textId="77777777" w:rsidR="0089264D" w:rsidRPr="00B40C4C" w:rsidRDefault="0089264D" w:rsidP="009137DA">
      <w:pPr>
        <w:pStyle w:val="avsnitt-tittel"/>
      </w:pPr>
      <w:r w:rsidRPr="00B40C4C">
        <w:lastRenderedPageBreak/>
        <w:t>Inntekter</w:t>
      </w:r>
    </w:p>
    <w:p w14:paraId="4ACAEFF1" w14:textId="77777777" w:rsidR="0089264D" w:rsidRPr="00B40C4C" w:rsidRDefault="0089264D" w:rsidP="009137DA">
      <w:r w:rsidRPr="00B40C4C">
        <w:t>Det forventes noe reduksjon på inntektssiden (utover skatter og avgifter) i perioden, som følge av lavere inntekter fra gjennomførte frekvensauksjoner i Nasjonal kommunikasjonsmyndighet.</w:t>
      </w:r>
    </w:p>
    <w:p w14:paraId="6663BD6D" w14:textId="77777777" w:rsidR="0089264D" w:rsidRPr="00B40C4C" w:rsidRDefault="0089264D" w:rsidP="00D100D4">
      <w:pPr>
        <w:pStyle w:val="Overskrift2"/>
      </w:pPr>
      <w:r w:rsidRPr="00B40C4C">
        <w:t>Øvrig utgiftsvekst, planer og ambisjoner</w:t>
      </w:r>
    </w:p>
    <w:p w14:paraId="1B66E660" w14:textId="77777777" w:rsidR="0089264D" w:rsidRPr="00B40C4C" w:rsidRDefault="0089264D" w:rsidP="009137DA">
      <w:r w:rsidRPr="00B40C4C">
        <w:t xml:space="preserve">I tillegg til de direkte budsjettbindingene som listes opp i 5.3 finnes en rekke andre forventninger om fremtidig utgiftsvekst som vil kreve økte bevilgninger for å kunne følges opp. Dette gjelder blant annet demografiutgifter i helseforetak og kommuner, og oppfølging av langtidsplanen for forsvarssektoren og Nasjonal transportplan. Det er også knyttet forventninger til for eksempel opptrappingsplanene for psykisk helse, for varig tilrettelagte arbeidsplasser (VTA) og opptrappingsplanen mot vold og overgrep mot barn og vold i nære relasjoner. Det må også </w:t>
      </w:r>
      <w:proofErr w:type="gramStart"/>
      <w:r w:rsidRPr="00B40C4C">
        <w:t>påregnes</w:t>
      </w:r>
      <w:proofErr w:type="gramEnd"/>
      <w:r w:rsidRPr="00B40C4C">
        <w:t xml:space="preserve"> uforutsette hendelser som kan kreve store utgifter over statsbudsjettet. Finanskrisen (2009), oljeprisfallet (2014), flyktningankomster fra Syria (2015), koronapandemien (2020) og krigen i Ukraina er eksempler på dette. Det er viktig at det er fleksibilitet fra år til år i statsbudsjettene til å omprioritere når uforutsette behov oppstår og for å kunne finansiere ny politikk. Viktige hensyn for budsjettering for bærekraftig statsfinanser er omtalt i boks 5.1 nedenfor.</w:t>
      </w:r>
    </w:p>
    <w:p w14:paraId="55A0BA4E" w14:textId="77777777" w:rsidR="0089264D" w:rsidRPr="00B40C4C" w:rsidRDefault="0089264D" w:rsidP="009137DA">
      <w:pPr>
        <w:pStyle w:val="avsnitt-tittel"/>
      </w:pPr>
      <w:r w:rsidRPr="00B40C4C">
        <w:t>Utgiftsvekst til befolkningsendringer</w:t>
      </w:r>
    </w:p>
    <w:p w14:paraId="12181C7A" w14:textId="77777777" w:rsidR="0089264D" w:rsidRPr="00B40C4C" w:rsidRDefault="0089264D" w:rsidP="009137DA">
      <w:r w:rsidRPr="00B40C4C">
        <w:t>Flere eldre gir økt behov for helse- og omsorgstjenester, og behovet øker med gjennomsnittsalderen i befolkningen. Gruppen som er eldre enn 80 år, vil øke fremover. De siste ti årene har det i gjennomsnitt blitt om lag 3 500 flere personer i denne gruppen hvert år. I årene 2025–2028 anslås det i gjennomsnitt om lag 16 000 flere hvert år i gruppen. Aldring bidrar til å øke demografikostnadene i helseforetakene og kommunene. De demografidrevne utgiftene i kommuner og helseforetak anslås isolert sett å vokse med om lag 5 mrd. kroner årlig de nærmeste årene.</w:t>
      </w:r>
    </w:p>
    <w:p w14:paraId="42093B81" w14:textId="77777777" w:rsidR="0089264D" w:rsidRPr="00B40C4C" w:rsidRDefault="0089264D" w:rsidP="009137DA">
      <w:pPr>
        <w:pStyle w:val="avsnitt-tittel"/>
      </w:pPr>
      <w:r w:rsidRPr="00B40C4C">
        <w:t>Planer og ambisjoner</w:t>
      </w:r>
    </w:p>
    <w:p w14:paraId="773C8CC4" w14:textId="77777777" w:rsidR="0089264D" w:rsidRPr="00B40C4C" w:rsidRDefault="0089264D" w:rsidP="009137DA">
      <w:pPr>
        <w:pStyle w:val="avsnitt-under-undertittel"/>
      </w:pPr>
      <w:r w:rsidRPr="00B40C4C">
        <w:t>Ny langtidsplan for forsvarssektoren</w:t>
      </w:r>
    </w:p>
    <w:p w14:paraId="68F1314A" w14:textId="77777777" w:rsidR="0089264D" w:rsidRPr="00B40C4C" w:rsidRDefault="0089264D" w:rsidP="009137DA">
      <w:r w:rsidRPr="00B40C4C">
        <w:t xml:space="preserve">Våren 2024 la regjeringen frem forslag til ny langtidsplan for forsvarssektoren. Planen, som ble enstemmig vedtatt av Stortinget 11. juni 2024, innebærer en kraftig satsing på forsvarssektoren over den neste tolvårsperioden. For å kunne gjennomføre langtidsplanen var det i regjeringens forslag lagt til grunn en økonomisk opptrapping av forsvarsbudsjettet med en samlet økonomisk ramme på 600 mrd. kroner over langtidsplanperioden 2025–2036 (2024-prisnivå). Stortingets vedtak innebærer blant annet at det skal anskaffes ytterligere én ubåt og ett system for langtrekkende luftvern sammenlignet med regjeringens forslag. Dette innebærer en økning av den økonomiske rammen med 11 mrd. kroner i planperioden, til 611 mrd. kroner (2024-prisnivå). Omregnet til 2025-prisnivå utgjør den samlede økonomiske opptrappingen om lag 631,8 mrd. kroner. Opptrappingen er i utgangspunktet planlagt gjennomført ved tre markante løft av forsvarsbudsjettet på om lag 15,5 mrd. kroner i 2025, 2028 og 2031, og en jevn opptrapping på om lag 4 mrd. kroner i årene mellom løftene. Regjeringen vil komme tilbake til den </w:t>
      </w:r>
      <w:r w:rsidRPr="00B40C4C">
        <w:lastRenderedPageBreak/>
        <w:t>konkrete opptrappingen i det enkelte års budsjettarbeid. I regjeringens forslag til statsbudsjett for 2025 er det lagt til grunn 15,5 mrd. kroner for å følge opp de økonomiske rammene i ny langtidsplan.</w:t>
      </w:r>
    </w:p>
    <w:p w14:paraId="07FCC7EA" w14:textId="77777777" w:rsidR="0089264D" w:rsidRPr="00B40C4C" w:rsidRDefault="0089264D" w:rsidP="009137DA">
      <w:pPr>
        <w:pStyle w:val="avsnitt-under-undertittel"/>
      </w:pPr>
      <w:r w:rsidRPr="00B40C4C">
        <w:t>Nasjonal transportplan (NTP)</w:t>
      </w:r>
    </w:p>
    <w:p w14:paraId="078E224B" w14:textId="77777777" w:rsidR="0089264D" w:rsidRPr="00B40C4C" w:rsidRDefault="0089264D" w:rsidP="009137DA">
      <w:r w:rsidRPr="00B40C4C">
        <w:t xml:space="preserve">Meld. St. 14 (2023–2024) </w:t>
      </w:r>
      <w:r w:rsidRPr="00B40C4C">
        <w:rPr>
          <w:rStyle w:val="kursiv"/>
        </w:rPr>
        <w:t xml:space="preserve">Nasjonal transportplan 2025–2036 </w:t>
      </w:r>
      <w:r w:rsidRPr="00B40C4C">
        <w:t>legger opp til en ramme for statlige midler på 1 308 mrd. kroner i årene 2025–2036, inkludert 100 mrd. kroner i bompenger (prisnivå 2024). I budsjettet for 2025 foreslås utgiftene til NTP-formål økt reelt med 1,7 mrd. kroner fra Saldert budsjett 2024, til totalt 95,1 mrd. kroner (prisnivå 2025). Dersom det legges til grunn en reell økning i samferdselsbudsjettene i perioden 2026–2028 på samme nivå som opptrappingen fra 2024 til 2025, innebærer dette økte realbevilgninger på 1,7 mrd. kroner i 2026, 3,4 mrd. kroner i 2027 og 5,1 mrd. kroner i 2028, sammenlignet med regjeringens forslag til budsjett for 2025 (prisnivå 2025).</w:t>
      </w:r>
    </w:p>
    <w:p w14:paraId="72C65941" w14:textId="77777777" w:rsidR="0089264D" w:rsidRPr="00B40C4C" w:rsidRDefault="0089264D" w:rsidP="009137DA">
      <w:pPr>
        <w:pStyle w:val="avsnitt-under-undertittel"/>
      </w:pPr>
      <w:r w:rsidRPr="00B40C4C">
        <w:t>Jordbruksoppgjøret</w:t>
      </w:r>
    </w:p>
    <w:p w14:paraId="3E5B13CA" w14:textId="77777777" w:rsidR="0089264D" w:rsidRPr="00B40C4C" w:rsidRDefault="0089264D" w:rsidP="009137DA">
      <w:r w:rsidRPr="00B40C4C">
        <w:t>Regjeringen har lagt frem et mål om opptrapping av inntektsmulighetene i jordbruket, jf. Meld. St. 11 (2023–2024). Videre oppfølging av opptrappingsplanen vil innebære en vesentlig økning i budsjettstøtten over jordbruksavtalen, avhengig av en rekke usikre faktorer som prisvekst, lønnsvekst, rentenivå, produktivitetsutvikling og markedsbalanse. Det må forventes realvekst i bevilgningen til jordbruksavtalen i den videre oppfølgingen av planen.</w:t>
      </w:r>
    </w:p>
    <w:p w14:paraId="47130BEB" w14:textId="77777777" w:rsidR="0089264D" w:rsidRPr="00B40C4C" w:rsidRDefault="0089264D" w:rsidP="009137DA">
      <w:pPr>
        <w:pStyle w:val="avsnitt-under-undertittel"/>
      </w:pPr>
      <w:r w:rsidRPr="00B40C4C">
        <w:t>Bistand</w:t>
      </w:r>
    </w:p>
    <w:p w14:paraId="40BD008D" w14:textId="77777777" w:rsidR="0089264D" w:rsidRPr="00B40C4C" w:rsidRDefault="0089264D" w:rsidP="009137DA">
      <w:r w:rsidRPr="00B40C4C">
        <w:t>Regjeringen foreslår et samlet bistandsbudsjett på 52,9 mrd. kroner for 2025. Dette er en økning på 0,2 mrd. kroner sammenlignet med Saldert budsjett 2024. Bistandsbudsjettet utgjør 0,92 pst. av anslått brutto nasjonalinntekt (BNI). Utsikter til økt BNI i årene fremover gir forventinger om økt bistand for å bidra til FN-målene om sosial, økonomisk og miljømessig bærekraft. Et grovt anslag kan tilsi en årlig økning i bistandsbudsjettet i størrelsesorden 1,1-1,2 mrd. kroner over perioden 2026–2028.</w:t>
      </w:r>
    </w:p>
    <w:p w14:paraId="2DCAF452" w14:textId="77777777" w:rsidR="0089264D" w:rsidRPr="00B40C4C" w:rsidRDefault="0089264D" w:rsidP="009137DA">
      <w:pPr>
        <w:pStyle w:val="avsnitt-under-undertittel"/>
      </w:pPr>
      <w:r w:rsidRPr="00B40C4C">
        <w:t>FoU-bevilgninger</w:t>
      </w:r>
    </w:p>
    <w:p w14:paraId="5E0BB21F" w14:textId="77777777" w:rsidR="0089264D" w:rsidRPr="00B40C4C" w:rsidRDefault="0089264D" w:rsidP="009137DA">
      <w:r w:rsidRPr="00B40C4C">
        <w:t>Regjeringen har et mål om at den offentlig finansierte innsatsen i forskning og utvikling skal utgjøre 1 pst. av BNP, jf. Langtidsplanen for forskning og høyere utdanning. Dette er et mål som må vurderes over tid. I regjeringens forslag til statsbudsjettet for 2025 ligger de samlede FoU-bevilgningene på om lag 52 mrd. kroner inkludert utgifter til Skattefunn. Det tilsvarer rundt 0,95 pst. av anslått BNP for 2025. Kostnaden ved å videreføre en FoU-innsats på 1 prosent over tid avhenger av utviklingen i BNP. Et grovt anslag i tråd med utviklingen i BNP kan tilsi en årlig realvekst på om lag 1,5 mrd. kroner i bevilgningene til forskning og utvikling i perioden 2026–2028.</w:t>
      </w:r>
    </w:p>
    <w:p w14:paraId="01BD4248" w14:textId="77777777" w:rsidR="0089264D" w:rsidRPr="00B40C4C" w:rsidRDefault="0089264D" w:rsidP="00D100D4">
      <w:pPr>
        <w:pStyle w:val="Overskrift2"/>
      </w:pPr>
      <w:r w:rsidRPr="00B40C4C">
        <w:lastRenderedPageBreak/>
        <w:t>Utvikling i handlingsrommet fremover</w:t>
      </w:r>
    </w:p>
    <w:p w14:paraId="54A470AA" w14:textId="77777777" w:rsidR="0089264D" w:rsidRPr="00B40C4C" w:rsidRDefault="0089264D" w:rsidP="009137DA">
      <w:r w:rsidRPr="00B40C4C">
        <w:t>I Perspektivmeldingen er det gjort beregninger av handlingsrommet fremover. Veksten i skatte- og avgiftsinntekter ventes å avta fremover, som følge av lavere vekst i fastlandsøkonomien sammenlignet med årene før koronapandemien. I Perspektivmeldingen anslås veksten i inntektene de aller nærmeste årene likevel å bli større enn veksten i utgiftene fordi fondsverdien har økt kraftig. Rundt 2030 snur utviklingen, og utgiftene ventes å øke raskere enn inntektene. Frem mot 2060 bygger det seg gradvis opp et behov for å stramme inn i offentlige finanser med 6,2 pst. av BNP for Fastlands-Norge, se figur 5.1.</w:t>
      </w:r>
    </w:p>
    <w:p w14:paraId="4382FF8E" w14:textId="77777777" w:rsidR="0089264D" w:rsidRPr="00B40C4C" w:rsidRDefault="0089264D" w:rsidP="009137DA">
      <w:r w:rsidRPr="00B40C4C">
        <w:t>Usikkerheten om fondsverdien fremover er stor, både på grunn av stor usikkerhet om utviklingen i internasjonale finansmarkeder og på grunn av betydelig usikkerhet om statens kontantstrøm fra petroleum fremover. Ved utformingen av finanspolitikken må en være forberedt på at fondet kan falle i verdi, se avsnitt 3.1 i Nasjonalbudsjettet 2025.</w:t>
      </w:r>
    </w:p>
    <w:p w14:paraId="1392B43E" w14:textId="77777777" w:rsidR="0089264D" w:rsidRPr="00B40C4C" w:rsidRDefault="0089264D" w:rsidP="009137DA">
      <w:r w:rsidRPr="00B40C4C">
        <w:t>For å opprettholde velferdsmodellen må det over tid være balanse mellom omfanget av velferdsordningene og inntektsgrunnlaget til det offentlige. Handlingsrommet i budsjettene påvirkes av politiske beslutninger og valg. Økt arbeidstilbud eller mer effektiv bruk av det offentliges ressurser kan for eksempel bidra til å redusere behovet for innsparinger på utgiftssiden eller økte skatter og avgifter senere.</w:t>
      </w:r>
    </w:p>
    <w:p w14:paraId="7E197733" w14:textId="6F6BC417" w:rsidR="0089264D" w:rsidRPr="00B40C4C" w:rsidRDefault="0004605C" w:rsidP="009137DA">
      <w:r>
        <w:rPr>
          <w:noProof/>
          <w14:ligatures w14:val="standardContextual"/>
        </w:rPr>
        <w:drawing>
          <wp:inline distT="0" distB="0" distL="0" distR="0" wp14:anchorId="144E9DA5" wp14:editId="2139EC44">
            <wp:extent cx="2924175" cy="2886075"/>
            <wp:effectExtent l="0" t="0" r="9525" b="9525"/>
            <wp:docPr id="255372782" name="Grafik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2" name="Grafikk 255372782"/>
                    <pic:cNvPicPr/>
                  </pic:nvPicPr>
                  <pic:blipFill>
                    <a:blip r:embed="rId13">
                      <a:extLst>
                        <a:ext uri="{96DAC541-7B7A-43D3-8B79-37D633B846F1}">
                          <asvg:svgBlip xmlns:asvg="http://schemas.microsoft.com/office/drawing/2016/SVG/main" r:embed="rId14"/>
                        </a:ext>
                      </a:extLst>
                    </a:blip>
                    <a:stretch>
                      <a:fillRect/>
                    </a:stretch>
                  </pic:blipFill>
                  <pic:spPr>
                    <a:xfrm>
                      <a:off x="0" y="0"/>
                      <a:ext cx="2924175" cy="2886075"/>
                    </a:xfrm>
                    <a:prstGeom prst="rect">
                      <a:avLst/>
                    </a:prstGeom>
                  </pic:spPr>
                </pic:pic>
              </a:graphicData>
            </a:graphic>
          </wp:inline>
        </w:drawing>
      </w:r>
    </w:p>
    <w:p w14:paraId="31FEE713" w14:textId="77777777" w:rsidR="0089264D" w:rsidRPr="00B40C4C" w:rsidRDefault="0089264D" w:rsidP="009137DA">
      <w:pPr>
        <w:pStyle w:val="figur-tittel"/>
      </w:pPr>
      <w:r w:rsidRPr="00B40C4C">
        <w:t>Inndekningsbehov i finanspolitikken. Offentlige utgifter og inntekter frem mot 2060. Andel av BNP for Fastlands-Norge. Prosent.</w:t>
      </w:r>
    </w:p>
    <w:p w14:paraId="1AF38E02" w14:textId="77777777" w:rsidR="0089264D" w:rsidRPr="00B40C4C" w:rsidRDefault="0089264D" w:rsidP="009137DA">
      <w:pPr>
        <w:pStyle w:val="tittel-ramme"/>
      </w:pPr>
      <w:r w:rsidRPr="00B40C4C">
        <w:t>Budsjettering for bærekraftige statsfinanser</w:t>
      </w:r>
    </w:p>
    <w:p w14:paraId="0C9BAEDB" w14:textId="77777777" w:rsidR="0089264D" w:rsidRPr="00B40C4C" w:rsidRDefault="0089264D" w:rsidP="009137DA">
      <w:r w:rsidRPr="00B40C4C">
        <w:t xml:space="preserve">Statsbudsjettet må ha rom for omprioritering når nye utgifter kommer til. Utgiftene i statsbudsjettet er i stor grad bundet opp av store velferdsordninger, driftsutgifter og pågående investeringsprosjekter. På grunn av arbeidskontrakter og leieavtaler er det normalt vanskelig å redusere utgifter til drift betydelig fra ett år til det neste dersom andre uforutsette utgifter skulle oppstå. Vi har også et stort antall rettighetsbaserte ordninger der lov eller andre stortingsvedtak bestemmer både hvem som er berettiget og hvor store beløp den enkelte har krav på. I lys av </w:t>
      </w:r>
      <w:r w:rsidRPr="00B40C4C">
        <w:lastRenderedPageBreak/>
        <w:t>utsiktene for handlingsrommet fremover, som omtalt i delkapittel 5.5, er det viktig å opprettholde fleksibilitet i de årlige budsjettene og være oppmerksom på hva som skaper bindinger. Prioriteringer må gjøres åpent og reelt, slik at det er tydelig hvilke forpliktelser og hvilken risiko staten påtar seg. Ordninger som tilslører reelle kostnader eller unndrar utgifter fra prioritering, som å skyve utgifter til senere budsjettår eller å budsjettere ordinære utgifter som lånetransaksjoner, vil gjøre finanspolitikken mindre forståelig og forutsigbar. Børmer-utvalget (NOU 2015: 14) pekte på ulike budsjetteringsmåter, omtalt som obskure ordninger, som kan tilsløre pengebruken i budsjettene og svekke statsbudsjettet som styringsverktøy.</w:t>
      </w:r>
    </w:p>
    <w:p w14:paraId="4B8FD004" w14:textId="77777777" w:rsidR="0089264D" w:rsidRPr="00B40C4C" w:rsidRDefault="0089264D" w:rsidP="009137DA">
      <w:pPr>
        <w:pStyle w:val="avsnitt-tittel"/>
      </w:pPr>
      <w:r w:rsidRPr="00B40C4C">
        <w:t>Hva skaper bindinger på budsjettet?</w:t>
      </w:r>
    </w:p>
    <w:p w14:paraId="672BF5BA" w14:textId="77777777" w:rsidR="0089264D" w:rsidRPr="00B40C4C" w:rsidRDefault="0089264D" w:rsidP="009137DA">
      <w:pPr>
        <w:pStyle w:val="avsnitt-undertittel"/>
      </w:pPr>
      <w:r w:rsidRPr="00B40C4C">
        <w:t>Regelstyrte ordninger</w:t>
      </w:r>
    </w:p>
    <w:p w14:paraId="1C7EDD54" w14:textId="77777777" w:rsidR="0089264D" w:rsidRPr="00B40C4C" w:rsidRDefault="0089264D" w:rsidP="009137DA">
      <w:r w:rsidRPr="00B40C4C">
        <w:t>Utgifter til regelstyrte ordninger følger av et regelverk bestemt av Stortinget, og ikke en fastsatt budsjettramme. Utgifter under folketrygden utgjør en vesentlig del. Andre store ordninger er barnetrygd, utdanningsstøtte gjennom Statens lånekasse for utdanning og pensjonsutbetalinger fra Statens pensjonskasse. Slike bevilgninger, som er gitt stikkordet «Overslagsbevilgning», utgjør i Gul bok 2025 til sammen 868 mrd. kroner av samlede utgifter på 1 991 mrd. kroner, utenom lånetransaksjoner og petroleumsvirksomhet.</w:t>
      </w:r>
    </w:p>
    <w:p w14:paraId="49FDA38D" w14:textId="77777777" w:rsidR="0089264D" w:rsidRPr="00B40C4C" w:rsidRDefault="0089264D" w:rsidP="009137DA">
      <w:r w:rsidRPr="00B40C4C">
        <w:t>De regelstyrte ordningene er i dette kapittelet fremskrevet på grunnlag av forventninger om utbetalingene forutsatt uendret regelverk og forventet demografisk utvikling. Konsekvenser av nye regelverksendringer som foreslås innarbeides også.</w:t>
      </w:r>
    </w:p>
    <w:p w14:paraId="22782F5E" w14:textId="77777777" w:rsidR="0089264D" w:rsidRPr="00B40C4C" w:rsidRDefault="0089264D" w:rsidP="009137DA">
      <w:pPr>
        <w:pStyle w:val="avsnitt-undertittel"/>
      </w:pPr>
      <w:r w:rsidRPr="00B40C4C">
        <w:t>Investeringer</w:t>
      </w:r>
    </w:p>
    <w:p w14:paraId="77BDE623" w14:textId="77777777" w:rsidR="0089264D" w:rsidRPr="00B40C4C" w:rsidRDefault="0089264D" w:rsidP="009137DA">
      <w:r w:rsidRPr="00B40C4C">
        <w:t>Som investeringer regnes bevilgninger under postgruppen 30–49. De største er investeringer i riksveier, forsvarsmateriell i Forsvaret og bygg i regi av Statsbygg. Investeringer i petroleumssektoren er holdt utenfor.</w:t>
      </w:r>
    </w:p>
    <w:p w14:paraId="4B32C75F" w14:textId="77777777" w:rsidR="0089264D" w:rsidRPr="00B40C4C" w:rsidRDefault="0089264D" w:rsidP="009137DA">
      <w:r w:rsidRPr="00B40C4C">
        <w:t>Mange investeringer går over flere år og utgiftene kan variere betydelig i takt med fremdriften i prosjektet. Ofte vil vedtak om å sette i gang et nytt byggeprosjekt medføre et begrenset bevilgningsbehov det første året og vesentlig økte bevilgninger senere år.</w:t>
      </w:r>
    </w:p>
    <w:p w14:paraId="76176EAF" w14:textId="77777777" w:rsidR="0089264D" w:rsidRPr="00B40C4C" w:rsidRDefault="0089264D" w:rsidP="009137DA">
      <w:r w:rsidRPr="00B40C4C">
        <w:t>Byggeprosjekter med en vedtatt kostnadsramme justeres som hovedregel etter forventet fremdrift i prosjektene. Dette gjelder også andre investeringsprosjekter som finansieres over statsbudsjettet, for eksempel IT-prosjekter. For Nasjonal transportplan 2025–2036 og investeringer i forsvarsmateriell er det i fremskrivingene lagt til grunn at investeringsrammene videreføres uendret.</w:t>
      </w:r>
    </w:p>
    <w:p w14:paraId="7BFE3458" w14:textId="77777777" w:rsidR="0089264D" w:rsidRPr="00B40C4C" w:rsidRDefault="0089264D" w:rsidP="009137DA">
      <w:r w:rsidRPr="00B40C4C">
        <w:t>Investeringene på postene 30–49 gir ikke et fullstendig uttrykk for statens samlede investeringsaktivitet. Investeringer i helseforetakene, Nye Veier AS og Bane NOR SF finansieres for eksempel med tilskudd eller investeringslån over statsbudsjettet, mens deler av veiutbyggingen finansieres med bompenger utenfor statsbudsjettet.</w:t>
      </w:r>
    </w:p>
    <w:p w14:paraId="622B0F13" w14:textId="77777777" w:rsidR="0089264D" w:rsidRPr="00B40C4C" w:rsidRDefault="0089264D" w:rsidP="009137DA">
      <w:pPr>
        <w:pStyle w:val="avsnitt-undertittel"/>
      </w:pPr>
      <w:r w:rsidRPr="00B40C4C">
        <w:lastRenderedPageBreak/>
        <w:t>Engangseffekter og helårsvirkninger</w:t>
      </w:r>
    </w:p>
    <w:p w14:paraId="28EE3687" w14:textId="77777777" w:rsidR="0089264D" w:rsidRPr="00B40C4C" w:rsidRDefault="0089264D" w:rsidP="009137DA">
      <w:r w:rsidRPr="00B40C4C">
        <w:t>Salg av eiendommer, innbetaling fra fond, auksjonering av konsesjoner og ekstraordinære utbyttebetalinger kan gi store inntekter som normalt ikke kan videreføres til senere år. Det skaper inndekningsbehov i senere budsjettår dersom de midlertidige inntektene motsvares av varige utgiftsøkninger eller skattelettelser.</w:t>
      </w:r>
    </w:p>
    <w:p w14:paraId="16B095BC" w14:textId="751E305B" w:rsidR="0089264D" w:rsidRPr="00B40C4C" w:rsidRDefault="0089264D" w:rsidP="009137DA">
      <w:r w:rsidRPr="00B40C4C">
        <w:t>Enkelte nye tiltak iverksettes i løpet av budsjettåret, slik at budsjetteffekten påfølgende år blir større. Et eksempel på dette kan være tiltak innenfor utdanningssektoren som skal følge skoleåret</w:t>
      </w:r>
      <w:r w:rsidR="00EC71B8">
        <w:t xml:space="preserve"> </w:t>
      </w:r>
      <w:r w:rsidRPr="00B40C4C">
        <w:t>med oppstart i august, og som får helårsvirkning året etter. For et nytt opptak til en toårig utdanning vil det kun være nødvendig å finansiere høstsemesteret i året opptaket blir innført. Neste år vil man måtte finansiere vår- og høstsemesteret for dette kullet, i tillegg til et nytt opptak til høstsemesteret. Budsjetteffekten i år to blir derfor tre ganger så stor, og i år tre og fremover vil den være fire ganger så stor som førsteårsbevilgningen ettersom man må finansiere høst- og vårsemester for to kull. For seksårige profesjonsutdanninger, som medisinutdanningen, vil budsjetteffekten være 12 ganger større enn førsteårseffekten når det nye opptaket er fullt ut innfaset etter seks år.</w:t>
      </w:r>
    </w:p>
    <w:p w14:paraId="0F6D0379" w14:textId="77777777" w:rsidR="0089264D" w:rsidRPr="00B40C4C" w:rsidRDefault="0089264D" w:rsidP="009137DA">
      <w:pPr>
        <w:pStyle w:val="avsnitt-tittel"/>
      </w:pPr>
      <w:r w:rsidRPr="00B40C4C">
        <w:t>Statsbudsjettet skal gjenspeile de faktiske statlige utgiftene</w:t>
      </w:r>
    </w:p>
    <w:p w14:paraId="642AF8F2" w14:textId="77777777" w:rsidR="0089264D" w:rsidRPr="00B40C4C" w:rsidRDefault="0089264D" w:rsidP="009137DA">
      <w:pPr>
        <w:pStyle w:val="avsnitt-undertittel"/>
      </w:pPr>
      <w:r w:rsidRPr="00B40C4C">
        <w:t>Lånetransaksjoner mv.</w:t>
      </w:r>
    </w:p>
    <w:p w14:paraId="5F9D3A66" w14:textId="77777777" w:rsidR="0089264D" w:rsidRPr="00B40C4C" w:rsidRDefault="0089264D" w:rsidP="009137DA">
      <w:r w:rsidRPr="00B40C4C">
        <w:t xml:space="preserve">Riktig og konsistent praksis for budsjettering av lånetransaksjoner er viktig for å unngå omgåelser av handlingsregelen og å ivareta statsbudsjettets funksjon som finanspolitisk styringsverktøy. Rammeverket for finanspolitikken trekker et skille mellom ordinære utgifter og lånetransaksjoner, som ofte blir kalt utgifter «under streken». Ordinære utgifter på statsbudsjettet finansieres med skatteinntekter eller fondsmidler og slår ut i handlingsrommet i finanspolitikken. Lånetransaksjoner er derimot formuesomplasseringer og finansieres ved at staten tar opp lån. Se avsnitt 8.2 i Prop. 1 S (2022–2023) </w:t>
      </w:r>
      <w:r w:rsidRPr="00B40C4C">
        <w:rPr>
          <w:rStyle w:val="kursiv"/>
        </w:rPr>
        <w:t>Gul bok</w:t>
      </w:r>
      <w:r w:rsidRPr="00B40C4C">
        <w:t xml:space="preserve"> for nærmere omtale av vilkårene for lånetransaksjoner.</w:t>
      </w:r>
    </w:p>
    <w:p w14:paraId="2DD636C5" w14:textId="77777777" w:rsidR="0089264D" w:rsidRPr="00B40C4C" w:rsidRDefault="0089264D" w:rsidP="009137DA">
      <w:r w:rsidRPr="00B40C4C">
        <w:t>Det kommer fra tid til annen forslag om at staten skal påta seg ansvar i form av egenkapital, lån, fond, hybridkapital eller statlige garantier mv., uten å belaste handlingsrommet i statsbudsjettet. Det kan bidra til at det bygges opp skjult finansiell risiko for staten, som vil kunne slå ut i betydelige utgifter eller tap dersom risikoen utløses. Det er derfor viktig å skille subsidier fra lønnsomme investeringer. Dersom risikofylt aktivitet uten avkastning som svarer til risikoen i plasseringen budsjetteres som en formuesomplassering, vil det være en omgåelse av det finanspolitiske rammeverket og intensjonen bak handlingsregelen. Tiltak som ikke oppfyller kriteriene for å bevilges som lånetransaksjon, må bevilges som ordinær utgift eller unntaksvis med en andel som ordinær utgift. For statlige garantier må det gjøres vurderinger av forventet tap, med ordinær utgiftsbevilgning som svarer til det forventede tapet, på samme måte som for utlån.</w:t>
      </w:r>
    </w:p>
    <w:p w14:paraId="0DFFE3A2" w14:textId="77777777" w:rsidR="0089264D" w:rsidRPr="00B40C4C" w:rsidRDefault="0089264D" w:rsidP="009137DA">
      <w:pPr>
        <w:pStyle w:val="avsnitt-undertittel"/>
      </w:pPr>
      <w:r w:rsidRPr="00B40C4C">
        <w:t>Ordninger der utbetalingene ikke følger virkningen i økonomien</w:t>
      </w:r>
    </w:p>
    <w:p w14:paraId="2CCC7CF1" w14:textId="77777777" w:rsidR="0089264D" w:rsidRPr="00B40C4C" w:rsidRDefault="0089264D" w:rsidP="009137DA">
      <w:r w:rsidRPr="00B40C4C">
        <w:t xml:space="preserve">Prinsippene som ligger til grunn for statsbudsjettet, slår fast at budsjettet skal gi et fullstendig bilde av statens utgifter og inntekter i et enkelt år. Finansieringsordninger der utbetalingene over statsbudsjettet ikke følger virkningen i økonomien, bryter med disse prinsippene, og vil </w:t>
      </w:r>
      <w:r w:rsidRPr="00B40C4C">
        <w:lastRenderedPageBreak/>
        <w:t>svekke statsbudsjettet som prioriterings- og styringsmekanisme. Utgiftene bør derfor bevilges på statsbudsjettet i takt med aktiviteten som finansieres.</w:t>
      </w:r>
    </w:p>
    <w:p w14:paraId="3BE20124" w14:textId="77777777" w:rsidR="0089264D" w:rsidRPr="00B40C4C" w:rsidRDefault="0089264D" w:rsidP="009137DA">
      <w:r w:rsidRPr="00B40C4C">
        <w:t>Børmer-utvalget (NOU 2015: 14) pekte også på at ordninger der noen forslag unntas helhetlig prioritering opp mot andre utgifter i budsjettet, kan føre til at mindre samfunnsøkonomisk lønnsomme prosjekter gjennomføres på bekostning av bedre prosjekter.</w:t>
      </w:r>
    </w:p>
    <w:p w14:paraId="6852A8E1" w14:textId="77777777" w:rsidR="0089264D" w:rsidRPr="00B40C4C" w:rsidRDefault="0089264D" w:rsidP="009137DA">
      <w:r w:rsidRPr="00B40C4C">
        <w:t>Rentekompensasjonsordninger omtales av Børmer-utvalget som en slik «obskur ordning». Dette er tilskuddsordninger hvor staten forplikter seg til å dekke renteutgifter for investeringer i fremtidige år for en mottaker. Dermed blir virkningen av investeringen i økonomien skilt fra bevilgningene over statsbudsjettet, og utgiften vil typisk binde opp handlingsrom på statsbudsjettet i mange år. I praksis er dette en måte å omgå å prioritere utgifter åpent i statsbudsjettet.</w:t>
      </w:r>
    </w:p>
    <w:p w14:paraId="4625A1AB" w14:textId="77777777" w:rsidR="0089264D" w:rsidRPr="00B40C4C" w:rsidRDefault="0089264D" w:rsidP="009137DA">
      <w:r w:rsidRPr="00B40C4C">
        <w:t>Offentlig-privat samarbeid har i noen land vært budsjettert på måter som skyver utgiften i statsbudsjettet utover i tid, og gitt uoversiktlige statsfinanser. For å unngå dette er det for samferdselsprosjekter etter offentlig-privat samarbeid-modellen (OPS) gitt føringer for hvordan støtte skal budsjetteres for å hensynta virkningen på økonomien, jf. Meld. St. 25 (2014–2015) og Revidert nasjonalbudsjett 2015. Disse prinsippene for budsjettering er relevante i flere tilfeller, og benyttes nå også for differansekontrakter der staten i realiteten dekker en betydelig del av investeringskostnadene.</w:t>
      </w:r>
    </w:p>
    <w:p w14:paraId="2CB80679" w14:textId="77777777" w:rsidR="0089264D" w:rsidRPr="00B40C4C" w:rsidRDefault="0089264D" w:rsidP="009137DA">
      <w:pPr>
        <w:pStyle w:val="Ramme-slutt"/>
      </w:pPr>
      <w:r w:rsidRPr="00B40C4C">
        <w:t>[Boks slutt]</w:t>
      </w:r>
    </w:p>
    <w:p w14:paraId="2ADD1245" w14:textId="77777777" w:rsidR="0089264D" w:rsidRPr="00B40C4C" w:rsidRDefault="0089264D" w:rsidP="009137DA">
      <w:pPr>
        <w:pStyle w:val="Overskrift1"/>
      </w:pPr>
      <w:r w:rsidRPr="00B40C4C">
        <w:t>Gjennomføringen av inneværende års budsjett</w:t>
      </w:r>
    </w:p>
    <w:p w14:paraId="7E12B163" w14:textId="77777777" w:rsidR="0089264D" w:rsidRPr="00B40C4C" w:rsidRDefault="0089264D" w:rsidP="009137DA">
      <w:r w:rsidRPr="00B40C4C">
        <w:t>Kapittelet gir en oversikt over gjennomføringen av inneværende års budsjett basert på anslag på regnskap for 2024. I tillegg gis det en oversikt over statsregnskapet per 30. juni 2024.</w:t>
      </w:r>
    </w:p>
    <w:p w14:paraId="2E2C1861" w14:textId="77777777" w:rsidR="0089264D" w:rsidRPr="00B40C4C" w:rsidRDefault="0089264D" w:rsidP="00D100D4">
      <w:pPr>
        <w:pStyle w:val="Overskrift2"/>
      </w:pPr>
      <w:r w:rsidRPr="00B40C4C">
        <w:t>Anslag på regnskap for 2024</w:t>
      </w:r>
    </w:p>
    <w:p w14:paraId="6CB00CFD" w14:textId="77777777" w:rsidR="0089264D" w:rsidRPr="00B40C4C" w:rsidRDefault="0089264D" w:rsidP="00D100D4">
      <w:pPr>
        <w:pStyle w:val="Overskrift3"/>
      </w:pPr>
      <w:r w:rsidRPr="00B40C4C">
        <w:t>Statsbudsjettets inntekter</w:t>
      </w:r>
    </w:p>
    <w:p w14:paraId="38EF3840" w14:textId="77777777" w:rsidR="0089264D" w:rsidRDefault="0089264D" w:rsidP="009137DA">
      <w:r w:rsidRPr="00B40C4C">
        <w:t>De samlede inntektene på statsbudsjettet for 2024 anslås nå til 2 772,3 mrd. kroner medregnet lånetransaksjoner, petroleumsvirksomheten og overføringen fra Statens pensjonsfond utland, jf. tabell 6.1. Reduksjonen fra Saldert budsjett 2024 kan i stor grad tilskrives reduserte anslag for inntekter fra petroleumsvirksomheten.</w:t>
      </w:r>
    </w:p>
    <w:p w14:paraId="18A1F8E2" w14:textId="18D5B066" w:rsidR="00C27D9F" w:rsidRPr="00B40C4C" w:rsidRDefault="00C27D9F" w:rsidP="00C27D9F">
      <w:pPr>
        <w:pStyle w:val="tabell-tittel"/>
      </w:pPr>
      <w:r w:rsidRPr="00B40C4C">
        <w:t>Statsbudsjettets inntekter</w:t>
      </w:r>
    </w:p>
    <w:p w14:paraId="4C4DD048"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520"/>
        <w:gridCol w:w="1320"/>
        <w:gridCol w:w="1300"/>
        <w:gridCol w:w="1400"/>
      </w:tblGrid>
      <w:tr w:rsidR="00446E55" w:rsidRPr="00B40C4C" w14:paraId="0A6E7EE8" w14:textId="77777777">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275F3484" w14:textId="77777777" w:rsidR="0089264D" w:rsidRPr="00B40C4C" w:rsidRDefault="0089264D" w:rsidP="007A1400">
            <w:pPr>
              <w:jc w:val="right"/>
            </w:pPr>
            <w:r w:rsidRPr="00B40C4C">
              <w:t>Mrd. kroner</w:t>
            </w:r>
          </w:p>
        </w:tc>
      </w:tr>
      <w:tr w:rsidR="00446E55" w:rsidRPr="00B40C4C" w14:paraId="190B20D4" w14:textId="77777777">
        <w:trPr>
          <w:trHeight w:val="860"/>
        </w:trPr>
        <w:tc>
          <w:tcPr>
            <w:tcW w:w="5520" w:type="dxa"/>
            <w:tcBorders>
              <w:top w:val="nil"/>
              <w:left w:val="nil"/>
              <w:bottom w:val="single" w:sz="4" w:space="0" w:color="000000"/>
              <w:right w:val="nil"/>
            </w:tcBorders>
            <w:tcMar>
              <w:top w:w="128" w:type="dxa"/>
              <w:left w:w="43" w:type="dxa"/>
              <w:bottom w:w="43" w:type="dxa"/>
              <w:right w:w="43" w:type="dxa"/>
            </w:tcMar>
            <w:vAlign w:val="bottom"/>
          </w:tcPr>
          <w:p w14:paraId="4C073152" w14:textId="77777777" w:rsidR="0089264D" w:rsidRPr="00B40C4C" w:rsidRDefault="0089264D" w:rsidP="009137DA"/>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AFBE29E" w14:textId="77777777" w:rsidR="0089264D" w:rsidRPr="00B40C4C" w:rsidRDefault="0089264D" w:rsidP="007A1400">
            <w:pPr>
              <w:jc w:val="right"/>
            </w:pPr>
            <w:r w:rsidRPr="00B40C4C">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319A58" w14:textId="77777777" w:rsidR="0089264D" w:rsidRPr="00B40C4C" w:rsidRDefault="0089264D" w:rsidP="007A1400">
            <w:pPr>
              <w:jc w:val="right"/>
            </w:pPr>
            <w:r w:rsidRPr="00B40C4C">
              <w:t>Endring fra 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FAFEBB" w14:textId="77777777" w:rsidR="0089264D" w:rsidRPr="00B40C4C" w:rsidRDefault="0089264D" w:rsidP="007A1400">
            <w:pPr>
              <w:jc w:val="right"/>
            </w:pPr>
            <w:r w:rsidRPr="00B40C4C">
              <w:t>Anslag på regnskap 2024</w:t>
            </w:r>
          </w:p>
        </w:tc>
      </w:tr>
      <w:tr w:rsidR="00446E55" w:rsidRPr="00B40C4C" w14:paraId="04A2157D" w14:textId="77777777">
        <w:trPr>
          <w:trHeight w:val="380"/>
        </w:trPr>
        <w:tc>
          <w:tcPr>
            <w:tcW w:w="5520" w:type="dxa"/>
            <w:tcBorders>
              <w:top w:val="single" w:sz="4" w:space="0" w:color="000000"/>
              <w:left w:val="nil"/>
              <w:bottom w:val="nil"/>
              <w:right w:val="nil"/>
            </w:tcBorders>
            <w:tcMar>
              <w:top w:w="128" w:type="dxa"/>
              <w:left w:w="43" w:type="dxa"/>
              <w:bottom w:w="43" w:type="dxa"/>
              <w:right w:w="43" w:type="dxa"/>
            </w:tcMar>
          </w:tcPr>
          <w:p w14:paraId="5AF73723" w14:textId="77777777" w:rsidR="0089264D" w:rsidRPr="00B40C4C" w:rsidRDefault="0089264D" w:rsidP="009137DA">
            <w:r w:rsidRPr="00B40C4C">
              <w:lastRenderedPageBreak/>
              <w:t>Driftsinntekter (Salg av varer og tjenester) (postene 1–29)</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90B168D" w14:textId="77777777" w:rsidR="0089264D" w:rsidRPr="00B40C4C" w:rsidRDefault="0089264D" w:rsidP="007A1400">
            <w:pPr>
              <w:jc w:val="right"/>
            </w:pPr>
            <w:r w:rsidRPr="00B40C4C">
              <w:t xml:space="preserve">322,1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6CFB16" w14:textId="77777777" w:rsidR="0089264D" w:rsidRPr="00B40C4C" w:rsidRDefault="0089264D" w:rsidP="007A1400">
            <w:pPr>
              <w:jc w:val="right"/>
            </w:pPr>
            <w:r w:rsidRPr="00B40C4C">
              <w:t xml:space="preserve">-92,7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E948FF" w14:textId="77777777" w:rsidR="0089264D" w:rsidRPr="00B40C4C" w:rsidRDefault="0089264D" w:rsidP="007A1400">
            <w:pPr>
              <w:jc w:val="right"/>
            </w:pPr>
            <w:r w:rsidRPr="00B40C4C">
              <w:t xml:space="preserve">229,4 </w:t>
            </w:r>
          </w:p>
        </w:tc>
      </w:tr>
      <w:tr w:rsidR="00446E55" w:rsidRPr="00B40C4C" w14:paraId="1363C8A5" w14:textId="77777777">
        <w:trPr>
          <w:trHeight w:val="640"/>
        </w:trPr>
        <w:tc>
          <w:tcPr>
            <w:tcW w:w="5520" w:type="dxa"/>
            <w:tcBorders>
              <w:top w:val="nil"/>
              <w:left w:val="nil"/>
              <w:bottom w:val="nil"/>
              <w:right w:val="nil"/>
            </w:tcBorders>
            <w:tcMar>
              <w:top w:w="128" w:type="dxa"/>
              <w:left w:w="43" w:type="dxa"/>
              <w:bottom w:w="43" w:type="dxa"/>
              <w:right w:w="43" w:type="dxa"/>
            </w:tcMar>
          </w:tcPr>
          <w:p w14:paraId="591F0E63" w14:textId="77777777" w:rsidR="0089264D" w:rsidRPr="00B40C4C" w:rsidRDefault="0089264D" w:rsidP="009137DA">
            <w:r w:rsidRPr="00B40C4C">
              <w:t>Inntekter i forbindelse med nybygg, anlegg mv. (postene 30–49)</w:t>
            </w:r>
          </w:p>
        </w:tc>
        <w:tc>
          <w:tcPr>
            <w:tcW w:w="1320" w:type="dxa"/>
            <w:tcBorders>
              <w:top w:val="nil"/>
              <w:left w:val="nil"/>
              <w:bottom w:val="nil"/>
              <w:right w:val="nil"/>
            </w:tcBorders>
            <w:tcMar>
              <w:top w:w="128" w:type="dxa"/>
              <w:left w:w="43" w:type="dxa"/>
              <w:bottom w:w="43" w:type="dxa"/>
              <w:right w:w="43" w:type="dxa"/>
            </w:tcMar>
            <w:vAlign w:val="bottom"/>
          </w:tcPr>
          <w:p w14:paraId="1777CBBA" w14:textId="77777777" w:rsidR="0089264D" w:rsidRPr="00B40C4C" w:rsidRDefault="0089264D" w:rsidP="007A1400">
            <w:pPr>
              <w:jc w:val="right"/>
            </w:pPr>
            <w:r w:rsidRPr="00B40C4C">
              <w:t xml:space="preserve">33,1 </w:t>
            </w:r>
          </w:p>
        </w:tc>
        <w:tc>
          <w:tcPr>
            <w:tcW w:w="1300" w:type="dxa"/>
            <w:tcBorders>
              <w:top w:val="nil"/>
              <w:left w:val="nil"/>
              <w:bottom w:val="nil"/>
              <w:right w:val="nil"/>
            </w:tcBorders>
            <w:tcMar>
              <w:top w:w="128" w:type="dxa"/>
              <w:left w:w="43" w:type="dxa"/>
              <w:bottom w:w="43" w:type="dxa"/>
              <w:right w:w="43" w:type="dxa"/>
            </w:tcMar>
            <w:vAlign w:val="bottom"/>
          </w:tcPr>
          <w:p w14:paraId="69CF574A" w14:textId="77777777" w:rsidR="0089264D" w:rsidRPr="00B40C4C" w:rsidRDefault="0089264D" w:rsidP="007A1400">
            <w:pPr>
              <w:jc w:val="right"/>
            </w:pPr>
            <w:r w:rsidRPr="00B40C4C">
              <w:t xml:space="preserve">-1,1 </w:t>
            </w:r>
          </w:p>
        </w:tc>
        <w:tc>
          <w:tcPr>
            <w:tcW w:w="1400" w:type="dxa"/>
            <w:tcBorders>
              <w:top w:val="nil"/>
              <w:left w:val="nil"/>
              <w:bottom w:val="nil"/>
              <w:right w:val="nil"/>
            </w:tcBorders>
            <w:tcMar>
              <w:top w:w="128" w:type="dxa"/>
              <w:left w:w="43" w:type="dxa"/>
              <w:bottom w:w="43" w:type="dxa"/>
              <w:right w:w="43" w:type="dxa"/>
            </w:tcMar>
            <w:vAlign w:val="bottom"/>
          </w:tcPr>
          <w:p w14:paraId="52549EFA" w14:textId="77777777" w:rsidR="0089264D" w:rsidRPr="00B40C4C" w:rsidRDefault="0089264D" w:rsidP="007A1400">
            <w:pPr>
              <w:jc w:val="right"/>
            </w:pPr>
            <w:r w:rsidRPr="00B40C4C">
              <w:t xml:space="preserve">32,1 </w:t>
            </w:r>
          </w:p>
        </w:tc>
      </w:tr>
      <w:tr w:rsidR="00446E55" w:rsidRPr="00B40C4C" w14:paraId="68D34EE5" w14:textId="77777777">
        <w:trPr>
          <w:trHeight w:val="380"/>
        </w:trPr>
        <w:tc>
          <w:tcPr>
            <w:tcW w:w="5520" w:type="dxa"/>
            <w:tcBorders>
              <w:top w:val="nil"/>
              <w:left w:val="nil"/>
              <w:bottom w:val="nil"/>
              <w:right w:val="nil"/>
            </w:tcBorders>
            <w:tcMar>
              <w:top w:w="128" w:type="dxa"/>
              <w:left w:w="43" w:type="dxa"/>
              <w:bottom w:w="43" w:type="dxa"/>
              <w:right w:w="43" w:type="dxa"/>
            </w:tcMar>
          </w:tcPr>
          <w:p w14:paraId="76152406" w14:textId="77777777" w:rsidR="0089264D" w:rsidRPr="00B40C4C" w:rsidRDefault="0089264D" w:rsidP="009137DA">
            <w:r w:rsidRPr="00B40C4C">
              <w:t>Overføringer fra andre (postene 50–89)</w:t>
            </w:r>
          </w:p>
        </w:tc>
        <w:tc>
          <w:tcPr>
            <w:tcW w:w="1320" w:type="dxa"/>
            <w:tcBorders>
              <w:top w:val="nil"/>
              <w:left w:val="nil"/>
              <w:bottom w:val="nil"/>
              <w:right w:val="nil"/>
            </w:tcBorders>
            <w:tcMar>
              <w:top w:w="128" w:type="dxa"/>
              <w:left w:w="43" w:type="dxa"/>
              <w:bottom w:w="43" w:type="dxa"/>
              <w:right w:w="43" w:type="dxa"/>
            </w:tcMar>
            <w:vAlign w:val="bottom"/>
          </w:tcPr>
          <w:p w14:paraId="24140254" w14:textId="77777777" w:rsidR="0089264D" w:rsidRPr="00B40C4C" w:rsidRDefault="0089264D" w:rsidP="007A1400">
            <w:pPr>
              <w:jc w:val="right"/>
            </w:pPr>
            <w:r w:rsidRPr="00B40C4C">
              <w:t xml:space="preserve">2 369,9 </w:t>
            </w:r>
          </w:p>
        </w:tc>
        <w:tc>
          <w:tcPr>
            <w:tcW w:w="1300" w:type="dxa"/>
            <w:tcBorders>
              <w:top w:val="nil"/>
              <w:left w:val="nil"/>
              <w:bottom w:val="nil"/>
              <w:right w:val="nil"/>
            </w:tcBorders>
            <w:tcMar>
              <w:top w:w="128" w:type="dxa"/>
              <w:left w:w="43" w:type="dxa"/>
              <w:bottom w:w="43" w:type="dxa"/>
              <w:right w:w="43" w:type="dxa"/>
            </w:tcMar>
            <w:vAlign w:val="bottom"/>
          </w:tcPr>
          <w:p w14:paraId="2EAA05A4" w14:textId="77777777" w:rsidR="0089264D" w:rsidRPr="00B40C4C" w:rsidRDefault="0089264D" w:rsidP="007A1400">
            <w:pPr>
              <w:jc w:val="right"/>
            </w:pPr>
            <w:r w:rsidRPr="00B40C4C">
              <w:t xml:space="preserve">-24,6 </w:t>
            </w:r>
          </w:p>
        </w:tc>
        <w:tc>
          <w:tcPr>
            <w:tcW w:w="1400" w:type="dxa"/>
            <w:tcBorders>
              <w:top w:val="nil"/>
              <w:left w:val="nil"/>
              <w:bottom w:val="nil"/>
              <w:right w:val="nil"/>
            </w:tcBorders>
            <w:tcMar>
              <w:top w:w="128" w:type="dxa"/>
              <w:left w:w="43" w:type="dxa"/>
              <w:bottom w:w="43" w:type="dxa"/>
              <w:right w:w="43" w:type="dxa"/>
            </w:tcMar>
            <w:vAlign w:val="bottom"/>
          </w:tcPr>
          <w:p w14:paraId="4BA7361A" w14:textId="77777777" w:rsidR="0089264D" w:rsidRPr="00B40C4C" w:rsidRDefault="0089264D" w:rsidP="007A1400">
            <w:pPr>
              <w:jc w:val="right"/>
            </w:pPr>
            <w:r w:rsidRPr="00B40C4C">
              <w:t xml:space="preserve">2 345,3 </w:t>
            </w:r>
          </w:p>
        </w:tc>
      </w:tr>
      <w:tr w:rsidR="00446E55" w:rsidRPr="00B40C4C" w14:paraId="4576CB04" w14:textId="77777777">
        <w:trPr>
          <w:trHeight w:val="380"/>
        </w:trPr>
        <w:tc>
          <w:tcPr>
            <w:tcW w:w="5520" w:type="dxa"/>
            <w:tcBorders>
              <w:top w:val="nil"/>
              <w:left w:val="nil"/>
              <w:bottom w:val="nil"/>
              <w:right w:val="nil"/>
            </w:tcBorders>
            <w:tcMar>
              <w:top w:w="128" w:type="dxa"/>
              <w:left w:w="43" w:type="dxa"/>
              <w:bottom w:w="43" w:type="dxa"/>
              <w:right w:w="43" w:type="dxa"/>
            </w:tcMar>
          </w:tcPr>
          <w:p w14:paraId="0D86A406" w14:textId="77777777" w:rsidR="0089264D" w:rsidRPr="00B40C4C" w:rsidRDefault="0089264D" w:rsidP="009137DA">
            <w:r w:rsidRPr="00B40C4C">
              <w:t>Tilbakebetalinger mv. (postene 90–99)</w:t>
            </w:r>
          </w:p>
        </w:tc>
        <w:tc>
          <w:tcPr>
            <w:tcW w:w="1320" w:type="dxa"/>
            <w:tcBorders>
              <w:top w:val="nil"/>
              <w:left w:val="nil"/>
              <w:bottom w:val="nil"/>
              <w:right w:val="nil"/>
            </w:tcBorders>
            <w:tcMar>
              <w:top w:w="128" w:type="dxa"/>
              <w:left w:w="43" w:type="dxa"/>
              <w:bottom w:w="43" w:type="dxa"/>
              <w:right w:w="43" w:type="dxa"/>
            </w:tcMar>
            <w:vAlign w:val="bottom"/>
          </w:tcPr>
          <w:p w14:paraId="014F4530" w14:textId="77777777" w:rsidR="0089264D" w:rsidRPr="00B40C4C" w:rsidRDefault="0089264D" w:rsidP="007A1400">
            <w:pPr>
              <w:jc w:val="right"/>
            </w:pPr>
            <w:r w:rsidRPr="00B40C4C">
              <w:t xml:space="preserve">124,1 </w:t>
            </w:r>
          </w:p>
        </w:tc>
        <w:tc>
          <w:tcPr>
            <w:tcW w:w="1300" w:type="dxa"/>
            <w:tcBorders>
              <w:top w:val="nil"/>
              <w:left w:val="nil"/>
              <w:bottom w:val="nil"/>
              <w:right w:val="nil"/>
            </w:tcBorders>
            <w:tcMar>
              <w:top w:w="128" w:type="dxa"/>
              <w:left w:w="43" w:type="dxa"/>
              <w:bottom w:w="43" w:type="dxa"/>
              <w:right w:w="43" w:type="dxa"/>
            </w:tcMar>
            <w:vAlign w:val="bottom"/>
          </w:tcPr>
          <w:p w14:paraId="591DEF18" w14:textId="77777777" w:rsidR="0089264D" w:rsidRPr="00B40C4C" w:rsidRDefault="0089264D" w:rsidP="007A1400">
            <w:pPr>
              <w:jc w:val="right"/>
            </w:pPr>
            <w:r w:rsidRPr="00B40C4C">
              <w:t xml:space="preserve">41,4 </w:t>
            </w:r>
          </w:p>
        </w:tc>
        <w:tc>
          <w:tcPr>
            <w:tcW w:w="1400" w:type="dxa"/>
            <w:tcBorders>
              <w:top w:val="nil"/>
              <w:left w:val="nil"/>
              <w:bottom w:val="nil"/>
              <w:right w:val="nil"/>
            </w:tcBorders>
            <w:tcMar>
              <w:top w:w="128" w:type="dxa"/>
              <w:left w:w="43" w:type="dxa"/>
              <w:bottom w:w="43" w:type="dxa"/>
              <w:right w:w="43" w:type="dxa"/>
            </w:tcMar>
            <w:vAlign w:val="bottom"/>
          </w:tcPr>
          <w:p w14:paraId="6C6A4F72" w14:textId="77777777" w:rsidR="0089264D" w:rsidRPr="00B40C4C" w:rsidRDefault="0089264D" w:rsidP="007A1400">
            <w:pPr>
              <w:jc w:val="right"/>
            </w:pPr>
            <w:r w:rsidRPr="00B40C4C">
              <w:t xml:space="preserve">165,5 </w:t>
            </w:r>
          </w:p>
        </w:tc>
      </w:tr>
      <w:tr w:rsidR="00446E55" w:rsidRPr="00B40C4C" w14:paraId="5101BF6F" w14:textId="77777777">
        <w:trPr>
          <w:trHeight w:val="380"/>
        </w:trPr>
        <w:tc>
          <w:tcPr>
            <w:tcW w:w="5520" w:type="dxa"/>
            <w:tcBorders>
              <w:top w:val="single" w:sz="4" w:space="0" w:color="000000"/>
              <w:left w:val="nil"/>
              <w:bottom w:val="single" w:sz="4" w:space="0" w:color="000000"/>
              <w:right w:val="nil"/>
            </w:tcBorders>
            <w:tcMar>
              <w:top w:w="128" w:type="dxa"/>
              <w:left w:w="43" w:type="dxa"/>
              <w:bottom w:w="43" w:type="dxa"/>
              <w:right w:w="43" w:type="dxa"/>
            </w:tcMar>
          </w:tcPr>
          <w:p w14:paraId="79572301" w14:textId="77777777" w:rsidR="0089264D" w:rsidRPr="00B40C4C" w:rsidRDefault="0089264D" w:rsidP="009137DA">
            <w:r w:rsidRPr="00B40C4C">
              <w:t>Sum inntekter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6D34E" w14:textId="77777777" w:rsidR="0089264D" w:rsidRPr="00B40C4C" w:rsidRDefault="0089264D" w:rsidP="007A1400">
            <w:pPr>
              <w:jc w:val="right"/>
            </w:pPr>
            <w:r w:rsidRPr="00B40C4C">
              <w:t xml:space="preserve">2 849,2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50738" w14:textId="77777777" w:rsidR="0089264D" w:rsidRPr="00B40C4C" w:rsidRDefault="0089264D" w:rsidP="007A1400">
            <w:pPr>
              <w:jc w:val="right"/>
            </w:pPr>
            <w:r w:rsidRPr="00B40C4C">
              <w:t xml:space="preserve">-76,9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2A572" w14:textId="77777777" w:rsidR="0089264D" w:rsidRPr="00B40C4C" w:rsidRDefault="0089264D" w:rsidP="007A1400">
            <w:pPr>
              <w:jc w:val="right"/>
            </w:pPr>
            <w:r w:rsidRPr="00B40C4C">
              <w:t xml:space="preserve">2 772,3 </w:t>
            </w:r>
          </w:p>
        </w:tc>
      </w:tr>
    </w:tbl>
    <w:p w14:paraId="3BE370CD" w14:textId="77777777" w:rsidR="0089264D" w:rsidRPr="00B40C4C" w:rsidRDefault="0089264D" w:rsidP="00503FD6">
      <w:pPr>
        <w:pStyle w:val="Kilde"/>
      </w:pPr>
      <w:r w:rsidRPr="00B40C4C">
        <w:t>Kilde: Finansdepartementet.</w:t>
      </w:r>
    </w:p>
    <w:p w14:paraId="1F6B2C0F" w14:textId="77777777" w:rsidR="0089264D" w:rsidRPr="00B40C4C" w:rsidRDefault="0089264D" w:rsidP="009137DA">
      <w:r w:rsidRPr="00B40C4C">
        <w:t>Inntekter utenom lånetransaksjoner, petroleumsvirksomheten og overføringen fra Statens pensjonsfond utland anslås nå å bli 1 548,5 mrd. kroner i 2024. Det er 18,0 mrd. kroner høyere enn i Saldert budsjett 2024.</w:t>
      </w:r>
    </w:p>
    <w:p w14:paraId="6D860F24" w14:textId="77777777" w:rsidR="0089264D" w:rsidRPr="00B40C4C" w:rsidRDefault="0089264D" w:rsidP="009137DA">
      <w:r w:rsidRPr="00B40C4C">
        <w:t>Anslagene for skatter og avgifter fra Fastlands-Norge er økt med 5,5 mrd. kroner sammenlignet med Saldert budsjett 2024. De oppdaterte tallene for 2024 er basert på en gjennomgang av statistikken for innbetalte skatter og avgifter hittil i år samt nye anslag for blant annet sysselsetting, etterspørsel og lønns- og prisvekst. Anslaget for direkte skatter og folketrygdavgifter er økt med til sammen 13,8 mrd. kroner. I motsatt retning er anslaget for avgiftsinntektene redusert med 8,4 mrd. kroner.</w:t>
      </w:r>
    </w:p>
    <w:p w14:paraId="4AFFD429" w14:textId="77777777" w:rsidR="0089264D" w:rsidRPr="00B40C4C" w:rsidRDefault="0089264D" w:rsidP="009137DA">
      <w:r w:rsidRPr="00B40C4C">
        <w:t>Renteinntektene anslås nå 10,5 mrd. kroner høyere enn i Saldert budsjett 2024.</w:t>
      </w:r>
    </w:p>
    <w:p w14:paraId="537AFAF1" w14:textId="77777777" w:rsidR="0089264D" w:rsidRPr="00B40C4C" w:rsidRDefault="0089264D" w:rsidP="009137DA">
      <w:r w:rsidRPr="00B40C4C">
        <w:t>Inntekter utenom lånetransaksjoner, petroleumsvirksomhet, overføring fra Statens pensjonsfond, skatter, avgifter og renter anslås nå 2,1 mrd. kroner høyere enn i Saldert budsjett 2024. Det skyldes blant annet at det i forbindelse med revidert nasjonalbudsjett ble vedtatt å tilbakeføre 7 mrd. kroner av tapsavsetningen til lånegarantiordningen for små og mellomstore bedrifter som ble bevilget i forbindelse med pandemien. I motsatt retning trekker reduserte utbytteinntekter og overføring fra Norges Bank vedtatt i forbindelse med revidert nasjonalbudsjett.</w:t>
      </w:r>
    </w:p>
    <w:p w14:paraId="2FF9C56B" w14:textId="77777777" w:rsidR="0089264D" w:rsidRPr="00B40C4C" w:rsidRDefault="0089264D" w:rsidP="00D100D4">
      <w:pPr>
        <w:pStyle w:val="Overskrift3"/>
      </w:pPr>
      <w:r w:rsidRPr="00B40C4C">
        <w:t>Statsbudsjettets utgifter</w:t>
      </w:r>
    </w:p>
    <w:p w14:paraId="1C1779DB" w14:textId="77777777" w:rsidR="0089264D" w:rsidRPr="00B40C4C" w:rsidRDefault="0089264D" w:rsidP="009137DA">
      <w:r w:rsidRPr="00B40C4C">
        <w:t>Anslag på regnskap for utgiftsbevilgningene i statsbudsjettet for 2024 er 2 889,6 mrd. kroner, jf. tabell 6.2. Da er lånetransaksjoner, petroleumsvirksomheten og overføringen til Statens pensjonsfond utland medregnet. Reduksjonen fra saldert budsjett skyldes i stor grad lavere anslag for overføringen til Statens pensjonsfond utland som følge av lavere netto kontantstrøm fra petroleumsvirksomheten, jf. omtale i avsnitt 6.1.4.</w:t>
      </w:r>
    </w:p>
    <w:p w14:paraId="4BAA942F" w14:textId="77777777" w:rsidR="0089264D" w:rsidRDefault="0089264D" w:rsidP="009137DA">
      <w:r w:rsidRPr="00B40C4C">
        <w:t>Når lånetransaksjoner, petroleumsvirksomheten og overføringen til Statens pensjonsfond utland holdes utenom, anslås utgiftene i 2024 til 1 896,3 mrd. kroner. Det er 29,4 mrd. kroner høyere enn i Saldert budsjett 2024.</w:t>
      </w:r>
    </w:p>
    <w:p w14:paraId="56A46B81" w14:textId="7CBD25C0" w:rsidR="00C27D9F" w:rsidRPr="00B40C4C" w:rsidRDefault="00C27D9F" w:rsidP="00C27D9F">
      <w:pPr>
        <w:pStyle w:val="tabell-tittel"/>
      </w:pPr>
      <w:r w:rsidRPr="00B40C4C">
        <w:t>Statsbudsjettets utgifter</w:t>
      </w:r>
    </w:p>
    <w:p w14:paraId="6A03AFCE"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A54C1B1"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24812AD4" w14:textId="77777777" w:rsidR="0089264D" w:rsidRPr="00B40C4C" w:rsidRDefault="0089264D" w:rsidP="0008793D">
            <w:pPr>
              <w:jc w:val="right"/>
            </w:pPr>
            <w:r w:rsidRPr="00B40C4C">
              <w:lastRenderedPageBreak/>
              <w:t>Mrd. kroner</w:t>
            </w:r>
          </w:p>
        </w:tc>
      </w:tr>
      <w:tr w:rsidR="00446E55" w:rsidRPr="00B40C4C" w14:paraId="73A90B47" w14:textId="77777777">
        <w:trPr>
          <w:trHeight w:val="8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7476A"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B9C79" w14:textId="77777777" w:rsidR="0089264D" w:rsidRPr="00B40C4C" w:rsidRDefault="0089264D" w:rsidP="0008793D">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ECE9C" w14:textId="77777777" w:rsidR="0089264D" w:rsidRPr="00B40C4C" w:rsidRDefault="0089264D" w:rsidP="0008793D">
            <w:pPr>
              <w:jc w:val="right"/>
            </w:pPr>
            <w:r w:rsidRPr="00B40C4C">
              <w:t>Endring fra 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90BDD" w14:textId="77777777" w:rsidR="0089264D" w:rsidRPr="00B40C4C" w:rsidRDefault="0089264D" w:rsidP="0008793D">
            <w:pPr>
              <w:jc w:val="right"/>
            </w:pPr>
            <w:r w:rsidRPr="00B40C4C">
              <w:t>Anslag på regnskap 2024</w:t>
            </w:r>
          </w:p>
        </w:tc>
      </w:tr>
      <w:tr w:rsidR="00446E55" w:rsidRPr="00B40C4C" w14:paraId="34C4DBA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7229582" w14:textId="77777777" w:rsidR="0089264D" w:rsidRPr="00B40C4C" w:rsidRDefault="0089264D" w:rsidP="009137DA">
            <w:r w:rsidRPr="00B40C4C">
              <w:t>Driftsutgifter (postene 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CE79AA" w14:textId="77777777" w:rsidR="0089264D" w:rsidRPr="00B40C4C" w:rsidRDefault="0089264D" w:rsidP="0008793D">
            <w:pPr>
              <w:jc w:val="right"/>
            </w:pPr>
            <w:r w:rsidRPr="00B40C4C">
              <w:t xml:space="preserve">245,9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1E35A4" w14:textId="77777777" w:rsidR="0089264D" w:rsidRPr="00B40C4C" w:rsidRDefault="0089264D" w:rsidP="0008793D">
            <w:pPr>
              <w:jc w:val="right"/>
            </w:pPr>
            <w:r w:rsidRPr="00B40C4C">
              <w:t xml:space="preserve">6,9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FCA7F9" w14:textId="77777777" w:rsidR="0089264D" w:rsidRPr="00B40C4C" w:rsidRDefault="0089264D" w:rsidP="0008793D">
            <w:pPr>
              <w:jc w:val="right"/>
            </w:pPr>
            <w:r w:rsidRPr="00B40C4C">
              <w:t xml:space="preserve">252,9 </w:t>
            </w:r>
          </w:p>
        </w:tc>
      </w:tr>
      <w:tr w:rsidR="00446E55" w:rsidRPr="00B40C4C" w14:paraId="70624731" w14:textId="77777777">
        <w:trPr>
          <w:trHeight w:val="380"/>
        </w:trPr>
        <w:tc>
          <w:tcPr>
            <w:tcW w:w="5320" w:type="dxa"/>
            <w:tcBorders>
              <w:top w:val="nil"/>
              <w:left w:val="nil"/>
              <w:bottom w:val="nil"/>
              <w:right w:val="nil"/>
            </w:tcBorders>
            <w:tcMar>
              <w:top w:w="128" w:type="dxa"/>
              <w:left w:w="43" w:type="dxa"/>
              <w:bottom w:w="43" w:type="dxa"/>
              <w:right w:w="43" w:type="dxa"/>
            </w:tcMar>
          </w:tcPr>
          <w:p w14:paraId="7F2BEB49" w14:textId="77777777" w:rsidR="0089264D" w:rsidRPr="00B40C4C" w:rsidRDefault="0089264D" w:rsidP="009137DA">
            <w:r w:rsidRPr="00B40C4C">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52EE4A40" w14:textId="77777777" w:rsidR="0089264D" w:rsidRPr="00B40C4C" w:rsidRDefault="0089264D" w:rsidP="0008793D">
            <w:pPr>
              <w:jc w:val="right"/>
            </w:pPr>
            <w:r w:rsidRPr="00B40C4C">
              <w:t xml:space="preserve">87,8 </w:t>
            </w:r>
          </w:p>
        </w:tc>
        <w:tc>
          <w:tcPr>
            <w:tcW w:w="1400" w:type="dxa"/>
            <w:tcBorders>
              <w:top w:val="nil"/>
              <w:left w:val="nil"/>
              <w:bottom w:val="nil"/>
              <w:right w:val="nil"/>
            </w:tcBorders>
            <w:tcMar>
              <w:top w:w="128" w:type="dxa"/>
              <w:left w:w="43" w:type="dxa"/>
              <w:bottom w:w="43" w:type="dxa"/>
              <w:right w:w="43" w:type="dxa"/>
            </w:tcMar>
            <w:vAlign w:val="bottom"/>
          </w:tcPr>
          <w:p w14:paraId="1AA36779" w14:textId="77777777" w:rsidR="0089264D" w:rsidRPr="00B40C4C" w:rsidRDefault="0089264D" w:rsidP="0008793D">
            <w:pPr>
              <w:jc w:val="right"/>
            </w:pPr>
            <w:r w:rsidRPr="00B40C4C">
              <w:t xml:space="preserve">10,1 </w:t>
            </w:r>
          </w:p>
        </w:tc>
        <w:tc>
          <w:tcPr>
            <w:tcW w:w="1400" w:type="dxa"/>
            <w:tcBorders>
              <w:top w:val="nil"/>
              <w:left w:val="nil"/>
              <w:bottom w:val="nil"/>
              <w:right w:val="nil"/>
            </w:tcBorders>
            <w:tcMar>
              <w:top w:w="128" w:type="dxa"/>
              <w:left w:w="43" w:type="dxa"/>
              <w:bottom w:w="43" w:type="dxa"/>
              <w:right w:w="43" w:type="dxa"/>
            </w:tcMar>
            <w:vAlign w:val="bottom"/>
          </w:tcPr>
          <w:p w14:paraId="09C547DB" w14:textId="77777777" w:rsidR="0089264D" w:rsidRPr="00B40C4C" w:rsidRDefault="0089264D" w:rsidP="0008793D">
            <w:pPr>
              <w:jc w:val="right"/>
            </w:pPr>
            <w:r w:rsidRPr="00B40C4C">
              <w:t xml:space="preserve">97,9 </w:t>
            </w:r>
          </w:p>
        </w:tc>
      </w:tr>
      <w:tr w:rsidR="00446E55" w:rsidRPr="00B40C4C" w14:paraId="6B21D260" w14:textId="77777777">
        <w:trPr>
          <w:trHeight w:val="380"/>
        </w:trPr>
        <w:tc>
          <w:tcPr>
            <w:tcW w:w="5320" w:type="dxa"/>
            <w:tcBorders>
              <w:top w:val="nil"/>
              <w:left w:val="nil"/>
              <w:bottom w:val="nil"/>
              <w:right w:val="nil"/>
            </w:tcBorders>
            <w:tcMar>
              <w:top w:w="128" w:type="dxa"/>
              <w:left w:w="43" w:type="dxa"/>
              <w:bottom w:w="43" w:type="dxa"/>
              <w:right w:w="43" w:type="dxa"/>
            </w:tcMar>
          </w:tcPr>
          <w:p w14:paraId="05520A35" w14:textId="77777777" w:rsidR="0089264D" w:rsidRPr="00B40C4C" w:rsidRDefault="0089264D" w:rsidP="009137DA">
            <w:r w:rsidRPr="00B40C4C">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375E39D8" w14:textId="77777777" w:rsidR="0089264D" w:rsidRPr="00B40C4C" w:rsidRDefault="0089264D" w:rsidP="0008793D">
            <w:pPr>
              <w:jc w:val="right"/>
            </w:pPr>
            <w:r w:rsidRPr="00B40C4C">
              <w:t xml:space="preserve">2 391,4 </w:t>
            </w:r>
          </w:p>
        </w:tc>
        <w:tc>
          <w:tcPr>
            <w:tcW w:w="1400" w:type="dxa"/>
            <w:tcBorders>
              <w:top w:val="nil"/>
              <w:left w:val="nil"/>
              <w:bottom w:val="nil"/>
              <w:right w:val="nil"/>
            </w:tcBorders>
            <w:tcMar>
              <w:top w:w="128" w:type="dxa"/>
              <w:left w:w="43" w:type="dxa"/>
              <w:bottom w:w="43" w:type="dxa"/>
              <w:right w:w="43" w:type="dxa"/>
            </w:tcMar>
            <w:vAlign w:val="bottom"/>
          </w:tcPr>
          <w:p w14:paraId="34DDDBDA" w14:textId="77777777" w:rsidR="0089264D" w:rsidRPr="00B40C4C" w:rsidRDefault="0089264D" w:rsidP="0008793D">
            <w:pPr>
              <w:jc w:val="right"/>
            </w:pPr>
            <w:r w:rsidRPr="00B40C4C">
              <w:t xml:space="preserve">-135,4 </w:t>
            </w:r>
          </w:p>
        </w:tc>
        <w:tc>
          <w:tcPr>
            <w:tcW w:w="1400" w:type="dxa"/>
            <w:tcBorders>
              <w:top w:val="nil"/>
              <w:left w:val="nil"/>
              <w:bottom w:val="nil"/>
              <w:right w:val="nil"/>
            </w:tcBorders>
            <w:tcMar>
              <w:top w:w="128" w:type="dxa"/>
              <w:left w:w="43" w:type="dxa"/>
              <w:bottom w:w="43" w:type="dxa"/>
              <w:right w:w="43" w:type="dxa"/>
            </w:tcMar>
            <w:vAlign w:val="bottom"/>
          </w:tcPr>
          <w:p w14:paraId="3E47FF81" w14:textId="77777777" w:rsidR="0089264D" w:rsidRPr="00B40C4C" w:rsidRDefault="0089264D" w:rsidP="0008793D">
            <w:pPr>
              <w:jc w:val="right"/>
            </w:pPr>
            <w:r w:rsidRPr="00B40C4C">
              <w:t xml:space="preserve">2 256,0 </w:t>
            </w:r>
          </w:p>
        </w:tc>
      </w:tr>
      <w:tr w:rsidR="00446E55" w:rsidRPr="00B40C4C" w14:paraId="2CE7F302" w14:textId="77777777">
        <w:trPr>
          <w:trHeight w:val="380"/>
        </w:trPr>
        <w:tc>
          <w:tcPr>
            <w:tcW w:w="5320" w:type="dxa"/>
            <w:tcBorders>
              <w:top w:val="nil"/>
              <w:left w:val="nil"/>
              <w:bottom w:val="nil"/>
              <w:right w:val="nil"/>
            </w:tcBorders>
            <w:tcMar>
              <w:top w:w="128" w:type="dxa"/>
              <w:left w:w="43" w:type="dxa"/>
              <w:bottom w:w="43" w:type="dxa"/>
              <w:right w:w="43" w:type="dxa"/>
            </w:tcMar>
          </w:tcPr>
          <w:p w14:paraId="0B9096E7" w14:textId="77777777" w:rsidR="0089264D" w:rsidRPr="00B40C4C" w:rsidRDefault="0089264D" w:rsidP="009137DA">
            <w:r w:rsidRPr="00B40C4C">
              <w:t>Utlån, gjeldsavdrag mv. (postene 90–99)</w:t>
            </w:r>
          </w:p>
        </w:tc>
        <w:tc>
          <w:tcPr>
            <w:tcW w:w="1400" w:type="dxa"/>
            <w:tcBorders>
              <w:top w:val="nil"/>
              <w:left w:val="nil"/>
              <w:bottom w:val="nil"/>
              <w:right w:val="nil"/>
            </w:tcBorders>
            <w:tcMar>
              <w:top w:w="128" w:type="dxa"/>
              <w:left w:w="43" w:type="dxa"/>
              <w:bottom w:w="43" w:type="dxa"/>
              <w:right w:w="43" w:type="dxa"/>
            </w:tcMar>
            <w:vAlign w:val="bottom"/>
          </w:tcPr>
          <w:p w14:paraId="44F9D04B" w14:textId="77777777" w:rsidR="0089264D" w:rsidRPr="00B40C4C" w:rsidRDefault="0089264D" w:rsidP="0008793D">
            <w:pPr>
              <w:jc w:val="right"/>
            </w:pPr>
            <w:r w:rsidRPr="00B40C4C">
              <w:t xml:space="preserve">226,0 </w:t>
            </w:r>
          </w:p>
        </w:tc>
        <w:tc>
          <w:tcPr>
            <w:tcW w:w="1400" w:type="dxa"/>
            <w:tcBorders>
              <w:top w:val="nil"/>
              <w:left w:val="nil"/>
              <w:bottom w:val="nil"/>
              <w:right w:val="nil"/>
            </w:tcBorders>
            <w:tcMar>
              <w:top w:w="128" w:type="dxa"/>
              <w:left w:w="43" w:type="dxa"/>
              <w:bottom w:w="43" w:type="dxa"/>
              <w:right w:w="43" w:type="dxa"/>
            </w:tcMar>
            <w:vAlign w:val="bottom"/>
          </w:tcPr>
          <w:p w14:paraId="3EB8A5D0" w14:textId="77777777" w:rsidR="0089264D" w:rsidRPr="00B40C4C" w:rsidRDefault="0089264D" w:rsidP="0008793D">
            <w:pPr>
              <w:jc w:val="right"/>
            </w:pPr>
            <w:r w:rsidRPr="00B40C4C">
              <w:t xml:space="preserve">56,8 </w:t>
            </w:r>
          </w:p>
        </w:tc>
        <w:tc>
          <w:tcPr>
            <w:tcW w:w="1400" w:type="dxa"/>
            <w:tcBorders>
              <w:top w:val="nil"/>
              <w:left w:val="nil"/>
              <w:bottom w:val="nil"/>
              <w:right w:val="nil"/>
            </w:tcBorders>
            <w:tcMar>
              <w:top w:w="128" w:type="dxa"/>
              <w:left w:w="43" w:type="dxa"/>
              <w:bottom w:w="43" w:type="dxa"/>
              <w:right w:w="43" w:type="dxa"/>
            </w:tcMar>
            <w:vAlign w:val="bottom"/>
          </w:tcPr>
          <w:p w14:paraId="4CBDEADD" w14:textId="77777777" w:rsidR="0089264D" w:rsidRPr="00B40C4C" w:rsidRDefault="0089264D" w:rsidP="0008793D">
            <w:pPr>
              <w:jc w:val="right"/>
            </w:pPr>
            <w:r w:rsidRPr="00B40C4C">
              <w:t xml:space="preserve">282,8 </w:t>
            </w:r>
          </w:p>
        </w:tc>
      </w:tr>
      <w:tr w:rsidR="00446E55" w:rsidRPr="00B40C4C" w14:paraId="0F9B308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9625B95" w14:textId="77777777" w:rsidR="0089264D" w:rsidRPr="00B40C4C" w:rsidRDefault="0089264D" w:rsidP="009137DA">
            <w:r w:rsidRPr="00B40C4C">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04463" w14:textId="77777777" w:rsidR="0089264D" w:rsidRPr="00B40C4C" w:rsidRDefault="0089264D" w:rsidP="0008793D">
            <w:pPr>
              <w:jc w:val="right"/>
            </w:pPr>
            <w:r w:rsidRPr="00B40C4C">
              <w:t xml:space="preserve">2 951,1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C5AF6" w14:textId="77777777" w:rsidR="0089264D" w:rsidRPr="00B40C4C" w:rsidRDefault="0089264D" w:rsidP="0008793D">
            <w:pPr>
              <w:jc w:val="right"/>
            </w:pPr>
            <w:r w:rsidRPr="00B40C4C">
              <w:t xml:space="preserve">-61,5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AA76C4" w14:textId="77777777" w:rsidR="0089264D" w:rsidRPr="00B40C4C" w:rsidRDefault="0089264D" w:rsidP="0008793D">
            <w:pPr>
              <w:jc w:val="right"/>
            </w:pPr>
            <w:r w:rsidRPr="00B40C4C">
              <w:t xml:space="preserve">2 889,6 </w:t>
            </w:r>
          </w:p>
        </w:tc>
      </w:tr>
    </w:tbl>
    <w:p w14:paraId="74594634" w14:textId="77777777" w:rsidR="0089264D" w:rsidRPr="00B40C4C" w:rsidRDefault="0089264D" w:rsidP="00503FD6">
      <w:pPr>
        <w:pStyle w:val="Kilde"/>
      </w:pPr>
      <w:r w:rsidRPr="00B40C4C">
        <w:t>Kilde: Finansdepartementet.</w:t>
      </w:r>
    </w:p>
    <w:p w14:paraId="1FE735A6" w14:textId="77777777" w:rsidR="0089264D" w:rsidRPr="00B40C4C" w:rsidRDefault="0089264D" w:rsidP="009137DA">
      <w:r w:rsidRPr="00B40C4C">
        <w:t>I anslag på regnskap er det tatt utgangspunkt i gjeldende budsjett etter Stortingets behandling av forslag til bevilgningsendringer våren 2024, herunder bevilgningsendringer i forbindelse med revidert nasjonalbudsjett. Det er videre innarbeidet oppdaterte anslag på enkelte områder, blant annet folketrygden, strømstønadsordningene og utgifter til mottak og integrering av flyktninger.</w:t>
      </w:r>
    </w:p>
    <w:p w14:paraId="0401E56B" w14:textId="77777777" w:rsidR="0089264D" w:rsidRPr="00B40C4C" w:rsidRDefault="0089264D" w:rsidP="009137DA">
      <w:r w:rsidRPr="00B40C4C">
        <w:t>I anslag på regnskap for 2024 er det lagt til grunn at bevilgninger til lønnsoppgjøret i staten mv. dekkes ved reduksjon av bevilgningen under kap. 2309. Normalt blir kompensasjon til statlige, bruttobudsjetterte virksomheter innarbeidet etter at de sentrale lønnsoppgjørene i staten er gjennomført og før nysalderingen. Rikslønnsnemnda skal avgjøre tvistene i hovedoppgjøret for 2024 for tre av de fire hovedsammenslutningene i staten medio november. Av hensyn til forutsigbarhet for virksomhetene og at budsjettene skal gi et realistisk anslag på lønnsutgifter i 2024, legger regjeringen opp til at virksomhetene blir kompensert for et anslag på lønnsoppgjøret i forbindelse med nysalderingen. Det er usikkert om virksomhetene vil rekke å utbetale hele lønnsoppgjøret i år. Regjeringen vil derfor vurdere budsjettmessig håndtering, herunder om det er grunnlag for å innhente særskilt fullmakt fra Stortinget til å øke den normale grensen for overføring av ubrukte driftsbevilgninger til 2025.</w:t>
      </w:r>
    </w:p>
    <w:p w14:paraId="57CAF19E" w14:textId="77777777" w:rsidR="0089264D" w:rsidRPr="00B40C4C" w:rsidRDefault="0089264D" w:rsidP="00D100D4">
      <w:pPr>
        <w:pStyle w:val="Overskrift3"/>
      </w:pPr>
      <w:r w:rsidRPr="00B40C4C">
        <w:t>Folketrygdens inntekter og utgifter</w:t>
      </w:r>
    </w:p>
    <w:p w14:paraId="1FA419A2" w14:textId="77777777" w:rsidR="0089264D" w:rsidRPr="00B40C4C" w:rsidRDefault="0089264D" w:rsidP="009137DA">
      <w:r w:rsidRPr="00B40C4C">
        <w:t>Folketrygdens inntekter og utgifter medregnes i statsbudsjettet. Folketrygdens finansieringsbehov i 2024, som oppstår fordi folketrygdens inntekter bare delvis finansierer folketrygdens utgifter, dekkes ved statstilskudd. I nysalderingsproposisjonen som legges frem senere i høst vil det redegjøres nærmere for bevilgningsendringer under folketrygden i 2024 basert på anslagsendringer mv. gjennom året.</w:t>
      </w:r>
    </w:p>
    <w:p w14:paraId="75783085" w14:textId="77777777" w:rsidR="0089264D" w:rsidRPr="00B40C4C" w:rsidRDefault="0089264D" w:rsidP="00D100D4">
      <w:pPr>
        <w:pStyle w:val="Overskrift3"/>
      </w:pPr>
      <w:r w:rsidRPr="00B40C4C">
        <w:lastRenderedPageBreak/>
        <w:t>Petroleumsvirksomhetens inntekter og utgifter</w:t>
      </w:r>
    </w:p>
    <w:p w14:paraId="1EEA41E6" w14:textId="77777777" w:rsidR="0089264D" w:rsidRDefault="0089264D" w:rsidP="009137DA">
      <w:r w:rsidRPr="00B40C4C">
        <w:t>Petroleumsvirksomhetens inntekter fratrukket utgifter gir netto kontantstrøm fra virksomheten. Hva som inngår i petroleumsvirksomhetens inntekter og utgifter er fastsatt i § 3 i lov om Statens pensjonsfond.</w:t>
      </w:r>
    </w:p>
    <w:p w14:paraId="6C9673B4" w14:textId="62E1B7F9" w:rsidR="00C27D9F" w:rsidRPr="00B40C4C" w:rsidRDefault="00C27D9F" w:rsidP="00C27D9F">
      <w:pPr>
        <w:pStyle w:val="tabell-tittel"/>
      </w:pPr>
      <w:r w:rsidRPr="00B40C4C">
        <w:t>Kontantstrømmen fra petroleumsvirksomheten</w:t>
      </w:r>
    </w:p>
    <w:p w14:paraId="1BEED778" w14:textId="77777777" w:rsidR="0089264D" w:rsidRPr="00B40C4C" w:rsidRDefault="0089264D" w:rsidP="009137DA">
      <w:pPr>
        <w:pStyle w:val="Tabellnavn"/>
      </w:pPr>
      <w:r w:rsidRPr="00B40C4C">
        <w:t>05J0tx2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00"/>
        <w:gridCol w:w="5480"/>
        <w:gridCol w:w="1180"/>
        <w:gridCol w:w="1220"/>
        <w:gridCol w:w="1380"/>
      </w:tblGrid>
      <w:tr w:rsidR="00446E55" w:rsidRPr="00B40C4C" w14:paraId="1B2E233F" w14:textId="77777777">
        <w:trPr>
          <w:trHeight w:val="360"/>
        </w:trPr>
        <w:tc>
          <w:tcPr>
            <w:tcW w:w="9560" w:type="dxa"/>
            <w:gridSpan w:val="5"/>
            <w:tcBorders>
              <w:top w:val="nil"/>
              <w:left w:val="nil"/>
              <w:bottom w:val="nil"/>
              <w:right w:val="nil"/>
            </w:tcBorders>
            <w:tcMar>
              <w:top w:w="128" w:type="dxa"/>
              <w:left w:w="43" w:type="dxa"/>
              <w:bottom w:w="43" w:type="dxa"/>
              <w:right w:w="43" w:type="dxa"/>
            </w:tcMar>
          </w:tcPr>
          <w:p w14:paraId="541DED86" w14:textId="77777777" w:rsidR="0089264D" w:rsidRPr="00B40C4C" w:rsidRDefault="0089264D" w:rsidP="0008793D">
            <w:pPr>
              <w:jc w:val="right"/>
            </w:pPr>
            <w:r w:rsidRPr="00B40C4C">
              <w:t>Mrd. kroner</w:t>
            </w:r>
          </w:p>
        </w:tc>
      </w:tr>
      <w:tr w:rsidR="00446E55" w:rsidRPr="00B40C4C" w14:paraId="01848D63" w14:textId="77777777">
        <w:trPr>
          <w:trHeight w:val="860"/>
        </w:trPr>
        <w:tc>
          <w:tcPr>
            <w:tcW w:w="300" w:type="dxa"/>
            <w:tcBorders>
              <w:top w:val="single" w:sz="4" w:space="0" w:color="000000"/>
              <w:left w:val="nil"/>
              <w:bottom w:val="single" w:sz="4" w:space="0" w:color="000000"/>
              <w:right w:val="nil"/>
            </w:tcBorders>
            <w:tcMar>
              <w:top w:w="128" w:type="dxa"/>
              <w:left w:w="43" w:type="dxa"/>
              <w:bottom w:w="43" w:type="dxa"/>
              <w:right w:w="43" w:type="dxa"/>
            </w:tcMar>
          </w:tcPr>
          <w:p w14:paraId="540ADB23" w14:textId="77777777" w:rsidR="0089264D" w:rsidRPr="00B40C4C" w:rsidRDefault="0089264D" w:rsidP="009137DA">
            <w:r w:rsidRPr="00B40C4C">
              <w:tab/>
            </w:r>
          </w:p>
        </w:tc>
        <w:tc>
          <w:tcPr>
            <w:tcW w:w="5480" w:type="dxa"/>
            <w:tcBorders>
              <w:top w:val="single" w:sz="4" w:space="0" w:color="000000"/>
              <w:left w:val="nil"/>
              <w:bottom w:val="single" w:sz="4" w:space="0" w:color="000000"/>
              <w:right w:val="nil"/>
            </w:tcBorders>
            <w:tcMar>
              <w:top w:w="128" w:type="dxa"/>
              <w:left w:w="43" w:type="dxa"/>
              <w:bottom w:w="43" w:type="dxa"/>
              <w:right w:w="43" w:type="dxa"/>
            </w:tcMar>
          </w:tcPr>
          <w:p w14:paraId="3F85B0D8" w14:textId="77777777" w:rsidR="0089264D" w:rsidRPr="00B40C4C" w:rsidRDefault="0089264D" w:rsidP="009137DA"/>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E343A" w14:textId="77777777" w:rsidR="0089264D" w:rsidRPr="00B40C4C" w:rsidRDefault="0089264D" w:rsidP="0008793D">
            <w:pPr>
              <w:jc w:val="right"/>
            </w:pPr>
            <w:r w:rsidRPr="00B40C4C">
              <w:t>Saldert budsjett 2024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63BD0" w14:textId="77777777" w:rsidR="0089264D" w:rsidRPr="00B40C4C" w:rsidRDefault="0089264D" w:rsidP="0008793D">
            <w:pPr>
              <w:jc w:val="right"/>
            </w:pPr>
            <w:r w:rsidRPr="00B40C4C">
              <w:t>Endring fra Saldert budsjett 2024</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14A84" w14:textId="77777777" w:rsidR="0089264D" w:rsidRPr="00B40C4C" w:rsidRDefault="0089264D" w:rsidP="0008793D">
            <w:pPr>
              <w:jc w:val="right"/>
            </w:pPr>
            <w:r w:rsidRPr="00B40C4C">
              <w:t>Anslag på regnskap 2024</w:t>
            </w:r>
          </w:p>
        </w:tc>
      </w:tr>
      <w:tr w:rsidR="00446E55" w:rsidRPr="00B40C4C" w14:paraId="3C4BD9DD" w14:textId="77777777">
        <w:trPr>
          <w:trHeight w:val="380"/>
        </w:trPr>
        <w:tc>
          <w:tcPr>
            <w:tcW w:w="300" w:type="dxa"/>
            <w:tcBorders>
              <w:top w:val="nil"/>
              <w:left w:val="nil"/>
              <w:bottom w:val="nil"/>
              <w:right w:val="nil"/>
            </w:tcBorders>
            <w:tcMar>
              <w:top w:w="128" w:type="dxa"/>
              <w:left w:w="43" w:type="dxa"/>
              <w:bottom w:w="43" w:type="dxa"/>
              <w:right w:w="43" w:type="dxa"/>
            </w:tcMar>
          </w:tcPr>
          <w:p w14:paraId="5530C3DD" w14:textId="77777777" w:rsidR="0089264D" w:rsidRPr="00B40C4C" w:rsidRDefault="0089264D" w:rsidP="009137DA">
            <w:r w:rsidRPr="00B40C4C">
              <w:tab/>
            </w:r>
          </w:p>
        </w:tc>
        <w:tc>
          <w:tcPr>
            <w:tcW w:w="5480" w:type="dxa"/>
            <w:tcBorders>
              <w:top w:val="nil"/>
              <w:left w:val="nil"/>
              <w:bottom w:val="nil"/>
              <w:right w:val="nil"/>
            </w:tcBorders>
            <w:tcMar>
              <w:top w:w="128" w:type="dxa"/>
              <w:left w:w="43" w:type="dxa"/>
              <w:bottom w:w="43" w:type="dxa"/>
              <w:right w:w="43" w:type="dxa"/>
            </w:tcMar>
          </w:tcPr>
          <w:p w14:paraId="4AD6D844" w14:textId="77777777" w:rsidR="0089264D" w:rsidRPr="00B40C4C" w:rsidRDefault="0089264D" w:rsidP="009137DA">
            <w:r w:rsidRPr="00B40C4C">
              <w:t>Inntekter SDØE</w:t>
            </w:r>
          </w:p>
        </w:tc>
        <w:tc>
          <w:tcPr>
            <w:tcW w:w="1180" w:type="dxa"/>
            <w:tcBorders>
              <w:top w:val="nil"/>
              <w:left w:val="nil"/>
              <w:bottom w:val="nil"/>
              <w:right w:val="nil"/>
            </w:tcBorders>
            <w:tcMar>
              <w:top w:w="128" w:type="dxa"/>
              <w:left w:w="43" w:type="dxa"/>
              <w:bottom w:w="43" w:type="dxa"/>
              <w:right w:w="43" w:type="dxa"/>
            </w:tcMar>
            <w:vAlign w:val="bottom"/>
          </w:tcPr>
          <w:p w14:paraId="2F338BFC" w14:textId="77777777" w:rsidR="0089264D" w:rsidRPr="00B40C4C" w:rsidRDefault="0089264D" w:rsidP="0008793D">
            <w:pPr>
              <w:jc w:val="right"/>
            </w:pPr>
            <w:r w:rsidRPr="00B40C4C">
              <w:t xml:space="preserve">328,3 </w:t>
            </w:r>
          </w:p>
        </w:tc>
        <w:tc>
          <w:tcPr>
            <w:tcW w:w="1220" w:type="dxa"/>
            <w:tcBorders>
              <w:top w:val="nil"/>
              <w:left w:val="nil"/>
              <w:bottom w:val="nil"/>
              <w:right w:val="nil"/>
            </w:tcBorders>
            <w:tcMar>
              <w:top w:w="128" w:type="dxa"/>
              <w:left w:w="43" w:type="dxa"/>
              <w:bottom w:w="43" w:type="dxa"/>
              <w:right w:w="43" w:type="dxa"/>
            </w:tcMar>
            <w:vAlign w:val="bottom"/>
          </w:tcPr>
          <w:p w14:paraId="678E0FDF" w14:textId="77777777" w:rsidR="0089264D" w:rsidRPr="00B40C4C" w:rsidRDefault="0089264D" w:rsidP="0008793D">
            <w:pPr>
              <w:jc w:val="right"/>
            </w:pPr>
            <w:r w:rsidRPr="00B40C4C">
              <w:t xml:space="preserve">-97,8 </w:t>
            </w:r>
          </w:p>
        </w:tc>
        <w:tc>
          <w:tcPr>
            <w:tcW w:w="1380" w:type="dxa"/>
            <w:tcBorders>
              <w:top w:val="nil"/>
              <w:left w:val="nil"/>
              <w:bottom w:val="nil"/>
              <w:right w:val="nil"/>
            </w:tcBorders>
            <w:tcMar>
              <w:top w:w="128" w:type="dxa"/>
              <w:left w:w="43" w:type="dxa"/>
              <w:bottom w:w="43" w:type="dxa"/>
              <w:right w:w="43" w:type="dxa"/>
            </w:tcMar>
            <w:vAlign w:val="bottom"/>
          </w:tcPr>
          <w:p w14:paraId="5003C93C" w14:textId="77777777" w:rsidR="0089264D" w:rsidRPr="00B40C4C" w:rsidRDefault="0089264D" w:rsidP="0008793D">
            <w:pPr>
              <w:jc w:val="right"/>
            </w:pPr>
            <w:r w:rsidRPr="00B40C4C">
              <w:t xml:space="preserve">230,5 </w:t>
            </w:r>
          </w:p>
        </w:tc>
      </w:tr>
      <w:tr w:rsidR="00446E55" w:rsidRPr="00B40C4C" w14:paraId="6D2F3E72" w14:textId="77777777">
        <w:trPr>
          <w:trHeight w:val="380"/>
        </w:trPr>
        <w:tc>
          <w:tcPr>
            <w:tcW w:w="300" w:type="dxa"/>
            <w:tcBorders>
              <w:top w:val="nil"/>
              <w:left w:val="nil"/>
              <w:bottom w:val="nil"/>
              <w:right w:val="nil"/>
            </w:tcBorders>
            <w:tcMar>
              <w:top w:w="128" w:type="dxa"/>
              <w:left w:w="43" w:type="dxa"/>
              <w:bottom w:w="43" w:type="dxa"/>
              <w:right w:w="43" w:type="dxa"/>
            </w:tcMar>
          </w:tcPr>
          <w:p w14:paraId="44F1CFAC" w14:textId="77777777" w:rsidR="0089264D" w:rsidRPr="00B40C4C" w:rsidRDefault="0089264D" w:rsidP="009137DA">
            <w:r w:rsidRPr="00B40C4C">
              <w:t>-</w:t>
            </w:r>
          </w:p>
        </w:tc>
        <w:tc>
          <w:tcPr>
            <w:tcW w:w="5480" w:type="dxa"/>
            <w:tcBorders>
              <w:top w:val="nil"/>
              <w:left w:val="nil"/>
              <w:bottom w:val="nil"/>
              <w:right w:val="nil"/>
            </w:tcBorders>
            <w:tcMar>
              <w:top w:w="128" w:type="dxa"/>
              <w:left w:w="43" w:type="dxa"/>
              <w:bottom w:w="43" w:type="dxa"/>
              <w:right w:w="43" w:type="dxa"/>
            </w:tcMar>
          </w:tcPr>
          <w:p w14:paraId="0BB8D1E7" w14:textId="77777777" w:rsidR="0089264D" w:rsidRPr="00B40C4C" w:rsidRDefault="0089264D" w:rsidP="009137DA">
            <w:r w:rsidRPr="00B40C4C">
              <w:t>Utgifter SDØE</w:t>
            </w:r>
          </w:p>
        </w:tc>
        <w:tc>
          <w:tcPr>
            <w:tcW w:w="1180" w:type="dxa"/>
            <w:tcBorders>
              <w:top w:val="nil"/>
              <w:left w:val="nil"/>
              <w:bottom w:val="nil"/>
              <w:right w:val="nil"/>
            </w:tcBorders>
            <w:tcMar>
              <w:top w:w="128" w:type="dxa"/>
              <w:left w:w="43" w:type="dxa"/>
              <w:bottom w:w="43" w:type="dxa"/>
              <w:right w:w="43" w:type="dxa"/>
            </w:tcMar>
            <w:vAlign w:val="bottom"/>
          </w:tcPr>
          <w:p w14:paraId="4C594B48" w14:textId="77777777" w:rsidR="0089264D" w:rsidRPr="00B40C4C" w:rsidRDefault="0089264D" w:rsidP="0008793D">
            <w:pPr>
              <w:jc w:val="right"/>
            </w:pPr>
            <w:r w:rsidRPr="00B40C4C">
              <w:t xml:space="preserve">26,0 </w:t>
            </w:r>
          </w:p>
        </w:tc>
        <w:tc>
          <w:tcPr>
            <w:tcW w:w="1220" w:type="dxa"/>
            <w:tcBorders>
              <w:top w:val="nil"/>
              <w:left w:val="nil"/>
              <w:bottom w:val="nil"/>
              <w:right w:val="nil"/>
            </w:tcBorders>
            <w:tcMar>
              <w:top w:w="128" w:type="dxa"/>
              <w:left w:w="43" w:type="dxa"/>
              <w:bottom w:w="43" w:type="dxa"/>
              <w:right w:w="43" w:type="dxa"/>
            </w:tcMar>
            <w:vAlign w:val="bottom"/>
          </w:tcPr>
          <w:p w14:paraId="18A9E41F" w14:textId="77777777" w:rsidR="0089264D" w:rsidRPr="00B40C4C" w:rsidRDefault="0089264D" w:rsidP="0008793D">
            <w:pPr>
              <w:jc w:val="right"/>
            </w:pPr>
            <w:r w:rsidRPr="00B40C4C">
              <w:t xml:space="preserve">4,1 </w:t>
            </w:r>
          </w:p>
        </w:tc>
        <w:tc>
          <w:tcPr>
            <w:tcW w:w="1380" w:type="dxa"/>
            <w:tcBorders>
              <w:top w:val="nil"/>
              <w:left w:val="nil"/>
              <w:bottom w:val="nil"/>
              <w:right w:val="nil"/>
            </w:tcBorders>
            <w:tcMar>
              <w:top w:w="128" w:type="dxa"/>
              <w:left w:w="43" w:type="dxa"/>
              <w:bottom w:w="43" w:type="dxa"/>
              <w:right w:w="43" w:type="dxa"/>
            </w:tcMar>
            <w:vAlign w:val="bottom"/>
          </w:tcPr>
          <w:p w14:paraId="48A1405E" w14:textId="77777777" w:rsidR="0089264D" w:rsidRPr="00B40C4C" w:rsidRDefault="0089264D" w:rsidP="0008793D">
            <w:pPr>
              <w:jc w:val="right"/>
            </w:pPr>
            <w:r w:rsidRPr="00B40C4C">
              <w:t xml:space="preserve">30,1 </w:t>
            </w:r>
          </w:p>
        </w:tc>
      </w:tr>
      <w:tr w:rsidR="00446E55" w:rsidRPr="00B40C4C" w14:paraId="0822FD23" w14:textId="77777777">
        <w:trPr>
          <w:trHeight w:val="380"/>
        </w:trPr>
        <w:tc>
          <w:tcPr>
            <w:tcW w:w="300" w:type="dxa"/>
            <w:tcBorders>
              <w:top w:val="nil"/>
              <w:left w:val="nil"/>
              <w:bottom w:val="nil"/>
              <w:right w:val="nil"/>
            </w:tcBorders>
            <w:tcMar>
              <w:top w:w="128" w:type="dxa"/>
              <w:left w:w="43" w:type="dxa"/>
              <w:bottom w:w="43" w:type="dxa"/>
              <w:right w:w="43" w:type="dxa"/>
            </w:tcMar>
          </w:tcPr>
          <w:p w14:paraId="487B959F" w14:textId="77777777" w:rsidR="0089264D" w:rsidRPr="00B40C4C" w:rsidRDefault="0089264D" w:rsidP="009137DA">
            <w:r w:rsidRPr="00B40C4C">
              <w:t>+</w:t>
            </w:r>
          </w:p>
        </w:tc>
        <w:tc>
          <w:tcPr>
            <w:tcW w:w="5480" w:type="dxa"/>
            <w:tcBorders>
              <w:top w:val="nil"/>
              <w:left w:val="nil"/>
              <w:bottom w:val="nil"/>
              <w:right w:val="nil"/>
            </w:tcBorders>
            <w:tcMar>
              <w:top w:w="128" w:type="dxa"/>
              <w:left w:w="43" w:type="dxa"/>
              <w:bottom w:w="43" w:type="dxa"/>
              <w:right w:w="43" w:type="dxa"/>
            </w:tcMar>
          </w:tcPr>
          <w:p w14:paraId="4827D87E" w14:textId="77777777" w:rsidR="0089264D" w:rsidRPr="00B40C4C" w:rsidRDefault="0089264D" w:rsidP="009137DA">
            <w:r w:rsidRPr="00B40C4C">
              <w:t>Skatt og avgift på utvinning, inkl. CO</w:t>
            </w:r>
            <w:r w:rsidRPr="00B40C4C">
              <w:rPr>
                <w:rStyle w:val="skrift-senket"/>
              </w:rPr>
              <w:t>2</w:t>
            </w:r>
            <w:r w:rsidRPr="00B40C4C">
              <w:t>-avgift og NO</w:t>
            </w:r>
            <w:r w:rsidRPr="00B40C4C">
              <w:rPr>
                <w:rStyle w:val="skrift-senket"/>
              </w:rPr>
              <w:t>X</w:t>
            </w:r>
            <w:r w:rsidRPr="00B40C4C">
              <w:t>-avgift</w:t>
            </w:r>
          </w:p>
        </w:tc>
        <w:tc>
          <w:tcPr>
            <w:tcW w:w="1180" w:type="dxa"/>
            <w:tcBorders>
              <w:top w:val="nil"/>
              <w:left w:val="nil"/>
              <w:bottom w:val="nil"/>
              <w:right w:val="nil"/>
            </w:tcBorders>
            <w:tcMar>
              <w:top w:w="128" w:type="dxa"/>
              <w:left w:w="43" w:type="dxa"/>
              <w:bottom w:w="43" w:type="dxa"/>
              <w:right w:w="43" w:type="dxa"/>
            </w:tcMar>
            <w:vAlign w:val="bottom"/>
          </w:tcPr>
          <w:p w14:paraId="3BA92A8C" w14:textId="77777777" w:rsidR="0089264D" w:rsidRPr="00B40C4C" w:rsidRDefault="0089264D" w:rsidP="0008793D">
            <w:pPr>
              <w:jc w:val="right"/>
            </w:pPr>
            <w:r w:rsidRPr="00B40C4C">
              <w:t xml:space="preserve">491,6 </w:t>
            </w:r>
          </w:p>
        </w:tc>
        <w:tc>
          <w:tcPr>
            <w:tcW w:w="1220" w:type="dxa"/>
            <w:tcBorders>
              <w:top w:val="nil"/>
              <w:left w:val="nil"/>
              <w:bottom w:val="nil"/>
              <w:right w:val="nil"/>
            </w:tcBorders>
            <w:tcMar>
              <w:top w:w="128" w:type="dxa"/>
              <w:left w:w="43" w:type="dxa"/>
              <w:bottom w:w="43" w:type="dxa"/>
              <w:right w:w="43" w:type="dxa"/>
            </w:tcMar>
            <w:vAlign w:val="bottom"/>
          </w:tcPr>
          <w:p w14:paraId="63D20F5B" w14:textId="77777777" w:rsidR="0089264D" w:rsidRPr="00B40C4C" w:rsidRDefault="0089264D" w:rsidP="0008793D">
            <w:pPr>
              <w:jc w:val="right"/>
            </w:pPr>
            <w:r w:rsidRPr="00B40C4C">
              <w:t xml:space="preserve">-75,0 </w:t>
            </w:r>
          </w:p>
        </w:tc>
        <w:tc>
          <w:tcPr>
            <w:tcW w:w="1380" w:type="dxa"/>
            <w:tcBorders>
              <w:top w:val="nil"/>
              <w:left w:val="nil"/>
              <w:bottom w:val="nil"/>
              <w:right w:val="nil"/>
            </w:tcBorders>
            <w:tcMar>
              <w:top w:w="128" w:type="dxa"/>
              <w:left w:w="43" w:type="dxa"/>
              <w:bottom w:w="43" w:type="dxa"/>
              <w:right w:w="43" w:type="dxa"/>
            </w:tcMar>
            <w:vAlign w:val="bottom"/>
          </w:tcPr>
          <w:p w14:paraId="0CA3EF60" w14:textId="77777777" w:rsidR="0089264D" w:rsidRPr="00B40C4C" w:rsidRDefault="0089264D" w:rsidP="0008793D">
            <w:pPr>
              <w:jc w:val="right"/>
            </w:pPr>
            <w:r w:rsidRPr="00B40C4C">
              <w:t xml:space="preserve">416,6 </w:t>
            </w:r>
          </w:p>
        </w:tc>
      </w:tr>
      <w:tr w:rsidR="00446E55" w:rsidRPr="00B40C4C" w14:paraId="35FD1AF6" w14:textId="77777777">
        <w:trPr>
          <w:trHeight w:val="380"/>
        </w:trPr>
        <w:tc>
          <w:tcPr>
            <w:tcW w:w="300" w:type="dxa"/>
            <w:tcBorders>
              <w:top w:val="nil"/>
              <w:left w:val="nil"/>
              <w:bottom w:val="nil"/>
              <w:right w:val="nil"/>
            </w:tcBorders>
            <w:tcMar>
              <w:top w:w="128" w:type="dxa"/>
              <w:left w:w="43" w:type="dxa"/>
              <w:bottom w:w="43" w:type="dxa"/>
              <w:right w:w="43" w:type="dxa"/>
            </w:tcMar>
          </w:tcPr>
          <w:p w14:paraId="4155D13A" w14:textId="77777777" w:rsidR="0089264D" w:rsidRPr="00B40C4C" w:rsidRDefault="0089264D" w:rsidP="009137DA">
            <w:r w:rsidRPr="00B40C4C">
              <w:t>+</w:t>
            </w:r>
          </w:p>
        </w:tc>
        <w:tc>
          <w:tcPr>
            <w:tcW w:w="5480" w:type="dxa"/>
            <w:tcBorders>
              <w:top w:val="nil"/>
              <w:left w:val="nil"/>
              <w:bottom w:val="nil"/>
              <w:right w:val="nil"/>
            </w:tcBorders>
            <w:tcMar>
              <w:top w:w="128" w:type="dxa"/>
              <w:left w:w="43" w:type="dxa"/>
              <w:bottom w:w="43" w:type="dxa"/>
              <w:right w:w="43" w:type="dxa"/>
            </w:tcMar>
          </w:tcPr>
          <w:p w14:paraId="144869AD" w14:textId="77777777" w:rsidR="0089264D" w:rsidRPr="00B40C4C" w:rsidRDefault="0089264D" w:rsidP="009137DA">
            <w:r w:rsidRPr="00B40C4C">
              <w:t>Aksjeutbytte fra Equinor ASA</w:t>
            </w:r>
          </w:p>
        </w:tc>
        <w:tc>
          <w:tcPr>
            <w:tcW w:w="1180" w:type="dxa"/>
            <w:tcBorders>
              <w:top w:val="nil"/>
              <w:left w:val="nil"/>
              <w:bottom w:val="nil"/>
              <w:right w:val="nil"/>
            </w:tcBorders>
            <w:tcMar>
              <w:top w:w="128" w:type="dxa"/>
              <w:left w:w="43" w:type="dxa"/>
              <w:bottom w:w="43" w:type="dxa"/>
              <w:right w:w="43" w:type="dxa"/>
            </w:tcMar>
            <w:vAlign w:val="bottom"/>
          </w:tcPr>
          <w:p w14:paraId="390ACFE4" w14:textId="77777777" w:rsidR="0089264D" w:rsidRPr="00B40C4C" w:rsidRDefault="0089264D" w:rsidP="0008793D">
            <w:pPr>
              <w:jc w:val="right"/>
            </w:pPr>
            <w:r w:rsidRPr="00B40C4C">
              <w:t xml:space="preserve">38,3 </w:t>
            </w:r>
          </w:p>
        </w:tc>
        <w:tc>
          <w:tcPr>
            <w:tcW w:w="1220" w:type="dxa"/>
            <w:tcBorders>
              <w:top w:val="nil"/>
              <w:left w:val="nil"/>
              <w:bottom w:val="nil"/>
              <w:right w:val="nil"/>
            </w:tcBorders>
            <w:tcMar>
              <w:top w:w="128" w:type="dxa"/>
              <w:left w:w="43" w:type="dxa"/>
              <w:bottom w:w="43" w:type="dxa"/>
              <w:right w:w="43" w:type="dxa"/>
            </w:tcMar>
            <w:vAlign w:val="bottom"/>
          </w:tcPr>
          <w:p w14:paraId="6ED62096" w14:textId="77777777" w:rsidR="0089264D" w:rsidRPr="00B40C4C" w:rsidRDefault="0089264D" w:rsidP="0008793D">
            <w:pPr>
              <w:jc w:val="right"/>
            </w:pPr>
            <w:r w:rsidRPr="00B40C4C">
              <w:t xml:space="preserve">25,1 </w:t>
            </w:r>
          </w:p>
        </w:tc>
        <w:tc>
          <w:tcPr>
            <w:tcW w:w="1380" w:type="dxa"/>
            <w:tcBorders>
              <w:top w:val="nil"/>
              <w:left w:val="nil"/>
              <w:bottom w:val="nil"/>
              <w:right w:val="nil"/>
            </w:tcBorders>
            <w:tcMar>
              <w:top w:w="128" w:type="dxa"/>
              <w:left w:w="43" w:type="dxa"/>
              <w:bottom w:w="43" w:type="dxa"/>
              <w:right w:w="43" w:type="dxa"/>
            </w:tcMar>
            <w:vAlign w:val="bottom"/>
          </w:tcPr>
          <w:p w14:paraId="27AD14A1" w14:textId="77777777" w:rsidR="0089264D" w:rsidRPr="00B40C4C" w:rsidRDefault="0089264D" w:rsidP="0008793D">
            <w:pPr>
              <w:jc w:val="right"/>
            </w:pPr>
            <w:r w:rsidRPr="00B40C4C">
              <w:t xml:space="preserve">63,4 </w:t>
            </w:r>
          </w:p>
        </w:tc>
      </w:tr>
      <w:tr w:rsidR="00446E55" w:rsidRPr="00B40C4C" w14:paraId="1796F56B" w14:textId="77777777">
        <w:trPr>
          <w:trHeight w:val="380"/>
        </w:trPr>
        <w:tc>
          <w:tcPr>
            <w:tcW w:w="300" w:type="dxa"/>
            <w:tcBorders>
              <w:top w:val="single" w:sz="4" w:space="0" w:color="000000"/>
              <w:left w:val="nil"/>
              <w:bottom w:val="single" w:sz="4" w:space="0" w:color="000000"/>
              <w:right w:val="nil"/>
            </w:tcBorders>
            <w:tcMar>
              <w:top w:w="128" w:type="dxa"/>
              <w:left w:w="43" w:type="dxa"/>
              <w:bottom w:w="43" w:type="dxa"/>
              <w:right w:w="43" w:type="dxa"/>
            </w:tcMar>
          </w:tcPr>
          <w:p w14:paraId="4A002B3B" w14:textId="77777777" w:rsidR="0089264D" w:rsidRPr="00B40C4C" w:rsidRDefault="0089264D" w:rsidP="009137DA">
            <w:r w:rsidRPr="00B40C4C">
              <w:t>=</w:t>
            </w:r>
          </w:p>
        </w:tc>
        <w:tc>
          <w:tcPr>
            <w:tcW w:w="5480" w:type="dxa"/>
            <w:tcBorders>
              <w:top w:val="single" w:sz="4" w:space="0" w:color="000000"/>
              <w:left w:val="nil"/>
              <w:bottom w:val="single" w:sz="4" w:space="0" w:color="000000"/>
              <w:right w:val="nil"/>
            </w:tcBorders>
            <w:tcMar>
              <w:top w:w="128" w:type="dxa"/>
              <w:left w:w="43" w:type="dxa"/>
              <w:bottom w:w="43" w:type="dxa"/>
              <w:right w:w="43" w:type="dxa"/>
            </w:tcMar>
          </w:tcPr>
          <w:p w14:paraId="03874470" w14:textId="77777777" w:rsidR="0089264D" w:rsidRPr="00B40C4C" w:rsidRDefault="0089264D" w:rsidP="009137DA">
            <w:r w:rsidRPr="00B40C4C">
              <w:t>Netto kontantstrøm</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93388" w14:textId="77777777" w:rsidR="0089264D" w:rsidRPr="00B40C4C" w:rsidRDefault="0089264D" w:rsidP="0008793D">
            <w:pPr>
              <w:jc w:val="right"/>
            </w:pPr>
            <w:r w:rsidRPr="00B40C4C">
              <w:t xml:space="preserve">832,2 </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AE71C" w14:textId="77777777" w:rsidR="0089264D" w:rsidRPr="00B40C4C" w:rsidRDefault="0089264D" w:rsidP="0008793D">
            <w:pPr>
              <w:jc w:val="right"/>
            </w:pPr>
            <w:r w:rsidRPr="00B40C4C">
              <w:t xml:space="preserve">-151,8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0FD02" w14:textId="77777777" w:rsidR="0089264D" w:rsidRPr="00B40C4C" w:rsidRDefault="0089264D" w:rsidP="0008793D">
            <w:pPr>
              <w:jc w:val="right"/>
            </w:pPr>
            <w:r w:rsidRPr="00B40C4C">
              <w:t xml:space="preserve">680,4 </w:t>
            </w:r>
          </w:p>
        </w:tc>
      </w:tr>
    </w:tbl>
    <w:p w14:paraId="7E1E76E0" w14:textId="77777777" w:rsidR="0089264D" w:rsidRPr="00B40C4C" w:rsidRDefault="0089264D" w:rsidP="00503FD6">
      <w:pPr>
        <w:pStyle w:val="Kilde"/>
      </w:pPr>
      <w:r w:rsidRPr="00B40C4C">
        <w:t>Kilde: Finansdepartementet.</w:t>
      </w:r>
    </w:p>
    <w:p w14:paraId="71C37AAA" w14:textId="77777777" w:rsidR="0089264D" w:rsidRPr="00B40C4C" w:rsidRDefault="0089264D" w:rsidP="009137DA">
      <w:pPr>
        <w:pStyle w:val="avsnitt-tittel"/>
      </w:pPr>
      <w:r w:rsidRPr="00B40C4C">
        <w:t>Petroleumsinntekter</w:t>
      </w:r>
    </w:p>
    <w:p w14:paraId="7345BF5F" w14:textId="77777777" w:rsidR="0089264D" w:rsidRPr="00B40C4C" w:rsidRDefault="0089264D" w:rsidP="009137DA">
      <w:r w:rsidRPr="00B40C4C">
        <w:t>Inntektene fra SDØE omfatter i hovedsak driftsresultat, kalkulatoriske avskrivninger og renter. Inntektene anslås til 230,5 mrd. kroner i 2024, som er 97,8 mrd. kroner lavere enn anslått i Saldert budsjett 2024. Videre omfatter inntektene fra petroleumsvirksomheten skatt og avgift på utvinning samt aksjeutbytte fra Equinor ASA. Betalte skatter og avgifter fra petroleumsvirksomheten anslås nå 75,0 mrd. kroner lavere enn i saldert budsjett. I motsatt retning øker utbytteinntektene fra Equinor ASA.</w:t>
      </w:r>
    </w:p>
    <w:p w14:paraId="55CB83D7" w14:textId="77777777" w:rsidR="0089264D" w:rsidRPr="00B40C4C" w:rsidRDefault="0089264D" w:rsidP="009137DA">
      <w:pPr>
        <w:pStyle w:val="avsnitt-tittel"/>
      </w:pPr>
      <w:r w:rsidRPr="00B40C4C">
        <w:t>Petroleumsutgifter</w:t>
      </w:r>
    </w:p>
    <w:p w14:paraId="7B8DB155" w14:textId="77777777" w:rsidR="0089264D" w:rsidRPr="00B40C4C" w:rsidRDefault="0089264D" w:rsidP="009137DA">
      <w:r w:rsidRPr="00B40C4C">
        <w:t>Utgiftene til petroleumsvirksomhet består av andelen av investeringer på sokkelen som dekkes av SDØE. Utgiftene til petroleumsvirksomheten anslås til 30,1 mrd. kroner i 2024, som er 4,1 mrd. kroner høyere enn i Saldert budsjett 2024.</w:t>
      </w:r>
    </w:p>
    <w:p w14:paraId="05D90F1B" w14:textId="77777777" w:rsidR="0089264D" w:rsidRPr="00B40C4C" w:rsidRDefault="0089264D" w:rsidP="009137DA">
      <w:pPr>
        <w:pStyle w:val="avsnitt-tittel"/>
      </w:pPr>
      <w:r w:rsidRPr="00B40C4C">
        <w:lastRenderedPageBreak/>
        <w:t>Statens pensjonsfond</w:t>
      </w:r>
    </w:p>
    <w:p w14:paraId="732530C8" w14:textId="77777777" w:rsidR="0089264D" w:rsidRPr="00B40C4C" w:rsidRDefault="0089264D" w:rsidP="009137DA">
      <w:r w:rsidRPr="00B40C4C">
        <w:t>Statens pensjonsfond består av Statens pensjonsfond utland og Statens pensjonsfond Norge. Statsbudsjettets netto kontantstrøm fra petroleumsvirksomheten overføres i sin helhet til Statens pensjonsfond utland. Netto kontantstrøm fra petroleumsvirksomheten i 2024 anslås å bli 680,4 mrd. kroner. Det er 151,8 mrd. kroner lavere enn lagt til grunn i Saldert budsjett 2024.</w:t>
      </w:r>
    </w:p>
    <w:p w14:paraId="74CD6EC6" w14:textId="77777777" w:rsidR="0089264D" w:rsidRPr="00B40C4C" w:rsidRDefault="0089264D" w:rsidP="009137DA">
      <w:r w:rsidRPr="00B40C4C">
        <w:t>Eventuelle netto finanstransaksjoner knyttet til petroleumsvirksomhetene overføres i sin helhet til fondet. Det er i anslag på regnskap hensyntatt at Equinor har gjennomført tilbakekjøp av aksjer tilsvarende 42,8 mrd. kroner.</w:t>
      </w:r>
    </w:p>
    <w:p w14:paraId="081FA788" w14:textId="77777777" w:rsidR="0089264D" w:rsidRPr="00B40C4C" w:rsidRDefault="0089264D" w:rsidP="009137DA">
      <w:r w:rsidRPr="00B40C4C">
        <w:t>Overføringen fra Statens pensjonsfond utland til å dekke statsbudsjettets oljekorrigerte budsjettunderskudd er i Saldert budsjett 2024 satt til 336,5 mrd. kroner. Det oljekorrigerte budsjettunderskuddet for 2024 anslås nå til 347,8 mrd. kroner.</w:t>
      </w:r>
    </w:p>
    <w:p w14:paraId="416ABAC9" w14:textId="77777777" w:rsidR="0089264D" w:rsidRDefault="0089264D" w:rsidP="009137DA">
      <w:r w:rsidRPr="00B40C4C">
        <w:t>Anslaget for det oljekorrigerte budsjettunderskuddet i 2024 er fortsatt usikkert. I nysalderingsproposisjonen vil det bli lagt frem oppdaterte anslag for det oljekorrigerte budsjettunderskuddet i 2024 og fremmet forslag om endret overføring fra Statens pensjonsfond utland til statsbudsjettet i 2024.</w:t>
      </w:r>
    </w:p>
    <w:p w14:paraId="2B2AD37C" w14:textId="25000554" w:rsidR="00C27D9F" w:rsidRPr="00B40C4C" w:rsidRDefault="00C27D9F" w:rsidP="00C27D9F">
      <w:pPr>
        <w:pStyle w:val="tabell-tittel"/>
      </w:pPr>
      <w:r w:rsidRPr="00B40C4C">
        <w:t>Statens pensjonsfond. Inntekter og utgifter</w:t>
      </w:r>
    </w:p>
    <w:p w14:paraId="368C9B92" w14:textId="77777777" w:rsidR="0089264D" w:rsidRPr="00B40C4C" w:rsidRDefault="0089264D" w:rsidP="009137DA">
      <w:pPr>
        <w:pStyle w:val="Tabellnavn"/>
      </w:pPr>
      <w:r w:rsidRPr="00B40C4C">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0"/>
        <w:gridCol w:w="4680"/>
        <w:gridCol w:w="1400"/>
        <w:gridCol w:w="1560"/>
        <w:gridCol w:w="1560"/>
      </w:tblGrid>
      <w:tr w:rsidR="00446E55" w:rsidRPr="00B40C4C" w14:paraId="648BCB97" w14:textId="77777777">
        <w:trPr>
          <w:trHeight w:val="360"/>
        </w:trPr>
        <w:tc>
          <w:tcPr>
            <w:tcW w:w="9540" w:type="dxa"/>
            <w:gridSpan w:val="5"/>
            <w:tcBorders>
              <w:top w:val="nil"/>
              <w:left w:val="nil"/>
              <w:bottom w:val="nil"/>
              <w:right w:val="nil"/>
            </w:tcBorders>
            <w:tcMar>
              <w:top w:w="128" w:type="dxa"/>
              <w:left w:w="43" w:type="dxa"/>
              <w:bottom w:w="43" w:type="dxa"/>
              <w:right w:w="43" w:type="dxa"/>
            </w:tcMar>
            <w:vAlign w:val="bottom"/>
          </w:tcPr>
          <w:p w14:paraId="5635AF1D" w14:textId="77777777" w:rsidR="0089264D" w:rsidRPr="00B40C4C" w:rsidRDefault="0089264D" w:rsidP="00DE6DB4">
            <w:pPr>
              <w:jc w:val="right"/>
            </w:pPr>
            <w:r w:rsidRPr="00B40C4C">
              <w:t>Mrd. kroner</w:t>
            </w:r>
          </w:p>
        </w:tc>
      </w:tr>
      <w:tr w:rsidR="00446E55" w:rsidRPr="00B40C4C" w14:paraId="00719B85" w14:textId="77777777">
        <w:trPr>
          <w:trHeight w:val="860"/>
        </w:trPr>
        <w:tc>
          <w:tcPr>
            <w:tcW w:w="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E5AD0" w14:textId="77777777" w:rsidR="0089264D" w:rsidRPr="00B40C4C" w:rsidRDefault="0089264D" w:rsidP="009137DA"/>
        </w:tc>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5BBEBA2C"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9174E" w14:textId="7B74CCE9" w:rsidR="0089264D" w:rsidRPr="00B40C4C" w:rsidRDefault="0089264D" w:rsidP="00DE6DB4">
            <w:pPr>
              <w:jc w:val="right"/>
            </w:pPr>
            <w:r w:rsidRPr="00B40C4C">
              <w:t xml:space="preserve">Saldert </w:t>
            </w:r>
            <w:r w:rsidR="00AF6EA5">
              <w:br/>
            </w:r>
            <w:r w:rsidRPr="00B40C4C">
              <w:t>budsjett 2024</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FE5B2" w14:textId="77777777" w:rsidR="0089264D" w:rsidRPr="00B40C4C" w:rsidRDefault="0089264D" w:rsidP="00DE6DB4">
            <w:pPr>
              <w:jc w:val="right"/>
            </w:pPr>
            <w:r w:rsidRPr="00B40C4C">
              <w:t>Endring fra Saldert budsjett 2024</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BE01E" w14:textId="77777777" w:rsidR="0089264D" w:rsidRPr="00B40C4C" w:rsidRDefault="0089264D" w:rsidP="00DE6DB4">
            <w:pPr>
              <w:jc w:val="right"/>
            </w:pPr>
            <w:r w:rsidRPr="00B40C4C">
              <w:t>Anslag på regnskap 2024</w:t>
            </w:r>
          </w:p>
        </w:tc>
      </w:tr>
      <w:tr w:rsidR="00446E55" w:rsidRPr="00B40C4C" w14:paraId="6BDF6D86" w14:textId="77777777">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2167EEC5" w14:textId="77777777" w:rsidR="0089264D" w:rsidRPr="00B40C4C" w:rsidRDefault="0089264D" w:rsidP="009137DA"/>
        </w:tc>
        <w:tc>
          <w:tcPr>
            <w:tcW w:w="4680" w:type="dxa"/>
            <w:tcBorders>
              <w:top w:val="single" w:sz="4" w:space="0" w:color="000000"/>
              <w:left w:val="nil"/>
              <w:bottom w:val="nil"/>
              <w:right w:val="nil"/>
            </w:tcBorders>
            <w:tcMar>
              <w:top w:w="128" w:type="dxa"/>
              <w:left w:w="43" w:type="dxa"/>
              <w:bottom w:w="43" w:type="dxa"/>
              <w:right w:w="43" w:type="dxa"/>
            </w:tcMar>
          </w:tcPr>
          <w:p w14:paraId="2B3FD0EA" w14:textId="77777777" w:rsidR="0089264D" w:rsidRPr="00B40C4C" w:rsidRDefault="0089264D" w:rsidP="009137DA">
            <w:r w:rsidRPr="00B40C4C">
              <w:t>Netto kontantstrøm fra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3E5BB7" w14:textId="77777777" w:rsidR="0089264D" w:rsidRPr="00B40C4C" w:rsidRDefault="0089264D" w:rsidP="00DE6DB4">
            <w:pPr>
              <w:jc w:val="right"/>
            </w:pPr>
            <w:r w:rsidRPr="00B40C4C">
              <w:t xml:space="preserve">832,2 </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55514E3D" w14:textId="77777777" w:rsidR="0089264D" w:rsidRPr="00B40C4C" w:rsidRDefault="0089264D" w:rsidP="00DE6DB4">
            <w:pPr>
              <w:jc w:val="right"/>
            </w:pPr>
            <w:r w:rsidRPr="00B40C4C">
              <w:t xml:space="preserve">-151,8 </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2B3358B9" w14:textId="77777777" w:rsidR="0089264D" w:rsidRPr="00B40C4C" w:rsidRDefault="0089264D" w:rsidP="00DE6DB4">
            <w:pPr>
              <w:jc w:val="right"/>
            </w:pPr>
            <w:r w:rsidRPr="00B40C4C">
              <w:t xml:space="preserve">680,4 </w:t>
            </w:r>
          </w:p>
        </w:tc>
      </w:tr>
      <w:tr w:rsidR="00446E55" w:rsidRPr="00B40C4C" w14:paraId="3839EFD7" w14:textId="77777777">
        <w:trPr>
          <w:trHeight w:val="380"/>
        </w:trPr>
        <w:tc>
          <w:tcPr>
            <w:tcW w:w="340" w:type="dxa"/>
            <w:tcBorders>
              <w:top w:val="nil"/>
              <w:left w:val="nil"/>
              <w:bottom w:val="nil"/>
              <w:right w:val="nil"/>
            </w:tcBorders>
            <w:tcMar>
              <w:top w:w="128" w:type="dxa"/>
              <w:left w:w="43" w:type="dxa"/>
              <w:bottom w:w="43" w:type="dxa"/>
              <w:right w:w="43" w:type="dxa"/>
            </w:tcMar>
          </w:tcPr>
          <w:p w14:paraId="75798FFC" w14:textId="77777777" w:rsidR="0089264D" w:rsidRPr="00B40C4C" w:rsidRDefault="0089264D" w:rsidP="009137DA">
            <w:r w:rsidRPr="00B40C4C">
              <w:t>-</w:t>
            </w:r>
          </w:p>
        </w:tc>
        <w:tc>
          <w:tcPr>
            <w:tcW w:w="4680" w:type="dxa"/>
            <w:tcBorders>
              <w:top w:val="nil"/>
              <w:left w:val="nil"/>
              <w:bottom w:val="nil"/>
              <w:right w:val="nil"/>
            </w:tcBorders>
            <w:tcMar>
              <w:top w:w="128" w:type="dxa"/>
              <w:left w:w="43" w:type="dxa"/>
              <w:bottom w:w="43" w:type="dxa"/>
              <w:right w:w="43" w:type="dxa"/>
            </w:tcMar>
          </w:tcPr>
          <w:p w14:paraId="53959C60" w14:textId="77777777" w:rsidR="0089264D" w:rsidRPr="00B40C4C" w:rsidRDefault="0089264D" w:rsidP="009137DA">
            <w:r w:rsidRPr="00B40C4C">
              <w:t>Overført til statskassen</w:t>
            </w:r>
          </w:p>
        </w:tc>
        <w:tc>
          <w:tcPr>
            <w:tcW w:w="1400" w:type="dxa"/>
            <w:tcBorders>
              <w:top w:val="nil"/>
              <w:left w:val="nil"/>
              <w:bottom w:val="nil"/>
              <w:right w:val="nil"/>
            </w:tcBorders>
            <w:tcMar>
              <w:top w:w="128" w:type="dxa"/>
              <w:left w:w="43" w:type="dxa"/>
              <w:bottom w:w="43" w:type="dxa"/>
              <w:right w:w="43" w:type="dxa"/>
            </w:tcMar>
            <w:vAlign w:val="bottom"/>
          </w:tcPr>
          <w:p w14:paraId="2D9CE305" w14:textId="77777777" w:rsidR="0089264D" w:rsidRPr="00B40C4C" w:rsidRDefault="0089264D" w:rsidP="00DE6DB4">
            <w:pPr>
              <w:jc w:val="right"/>
            </w:pPr>
            <w:r w:rsidRPr="00B40C4C">
              <w:t xml:space="preserve">336,5 </w:t>
            </w:r>
          </w:p>
        </w:tc>
        <w:tc>
          <w:tcPr>
            <w:tcW w:w="1560" w:type="dxa"/>
            <w:tcBorders>
              <w:top w:val="nil"/>
              <w:left w:val="nil"/>
              <w:bottom w:val="nil"/>
              <w:right w:val="nil"/>
            </w:tcBorders>
            <w:tcMar>
              <w:top w:w="128" w:type="dxa"/>
              <w:left w:w="43" w:type="dxa"/>
              <w:bottom w:w="43" w:type="dxa"/>
              <w:right w:w="43" w:type="dxa"/>
            </w:tcMar>
            <w:vAlign w:val="bottom"/>
          </w:tcPr>
          <w:p w14:paraId="76BE0FFA" w14:textId="77777777" w:rsidR="0089264D" w:rsidRPr="00B40C4C" w:rsidRDefault="0089264D" w:rsidP="00DE6DB4">
            <w:pPr>
              <w:jc w:val="right"/>
            </w:pPr>
            <w:r w:rsidRPr="00B40C4C">
              <w:t xml:space="preserve">11,3 </w:t>
            </w:r>
          </w:p>
        </w:tc>
        <w:tc>
          <w:tcPr>
            <w:tcW w:w="1560" w:type="dxa"/>
            <w:tcBorders>
              <w:top w:val="nil"/>
              <w:left w:val="nil"/>
              <w:bottom w:val="nil"/>
              <w:right w:val="nil"/>
            </w:tcBorders>
            <w:tcMar>
              <w:top w:w="128" w:type="dxa"/>
              <w:left w:w="43" w:type="dxa"/>
              <w:bottom w:w="43" w:type="dxa"/>
              <w:right w:w="43" w:type="dxa"/>
            </w:tcMar>
            <w:vAlign w:val="bottom"/>
          </w:tcPr>
          <w:p w14:paraId="7477EFDD" w14:textId="77777777" w:rsidR="0089264D" w:rsidRPr="00B40C4C" w:rsidRDefault="0089264D" w:rsidP="00DE6DB4">
            <w:pPr>
              <w:jc w:val="right"/>
            </w:pPr>
            <w:r w:rsidRPr="00B40C4C">
              <w:t xml:space="preserve">347,8 </w:t>
            </w:r>
          </w:p>
        </w:tc>
      </w:tr>
      <w:tr w:rsidR="00446E55" w:rsidRPr="00B40C4C" w14:paraId="043FED0A" w14:textId="77777777">
        <w:trPr>
          <w:trHeight w:val="380"/>
        </w:trPr>
        <w:tc>
          <w:tcPr>
            <w:tcW w:w="340" w:type="dxa"/>
            <w:tcBorders>
              <w:top w:val="nil"/>
              <w:left w:val="nil"/>
              <w:bottom w:val="nil"/>
              <w:right w:val="nil"/>
            </w:tcBorders>
            <w:tcMar>
              <w:top w:w="128" w:type="dxa"/>
              <w:left w:w="43" w:type="dxa"/>
              <w:bottom w:w="43" w:type="dxa"/>
              <w:right w:w="43" w:type="dxa"/>
            </w:tcMar>
          </w:tcPr>
          <w:p w14:paraId="21B2DD01" w14:textId="77777777" w:rsidR="0089264D" w:rsidRPr="00B40C4C" w:rsidRDefault="0089264D" w:rsidP="009137DA">
            <w:r w:rsidRPr="00B40C4C">
              <w:t>+</w:t>
            </w:r>
          </w:p>
        </w:tc>
        <w:tc>
          <w:tcPr>
            <w:tcW w:w="4680" w:type="dxa"/>
            <w:tcBorders>
              <w:top w:val="nil"/>
              <w:left w:val="nil"/>
              <w:bottom w:val="nil"/>
              <w:right w:val="nil"/>
            </w:tcBorders>
            <w:tcMar>
              <w:top w:w="128" w:type="dxa"/>
              <w:left w:w="43" w:type="dxa"/>
              <w:bottom w:w="43" w:type="dxa"/>
              <w:right w:w="43" w:type="dxa"/>
            </w:tcMar>
          </w:tcPr>
          <w:p w14:paraId="65D5374B" w14:textId="77777777" w:rsidR="0089264D" w:rsidRPr="00B40C4C" w:rsidRDefault="0089264D" w:rsidP="009137DA">
            <w:r w:rsidRPr="00B40C4C">
              <w:t>Rente- og utbytteinntekter mv.</w:t>
            </w:r>
          </w:p>
        </w:tc>
        <w:tc>
          <w:tcPr>
            <w:tcW w:w="1400" w:type="dxa"/>
            <w:tcBorders>
              <w:top w:val="nil"/>
              <w:left w:val="nil"/>
              <w:bottom w:val="nil"/>
              <w:right w:val="nil"/>
            </w:tcBorders>
            <w:tcMar>
              <w:top w:w="128" w:type="dxa"/>
              <w:left w:w="43" w:type="dxa"/>
              <w:bottom w:w="43" w:type="dxa"/>
              <w:right w:w="43" w:type="dxa"/>
            </w:tcMar>
            <w:vAlign w:val="bottom"/>
          </w:tcPr>
          <w:p w14:paraId="3FB72079" w14:textId="77777777" w:rsidR="0089264D" w:rsidRPr="00B40C4C" w:rsidRDefault="0089264D" w:rsidP="00DE6DB4">
            <w:pPr>
              <w:jc w:val="right"/>
            </w:pPr>
            <w:r w:rsidRPr="00B40C4C">
              <w:t xml:space="preserve">360,6 </w:t>
            </w:r>
          </w:p>
        </w:tc>
        <w:tc>
          <w:tcPr>
            <w:tcW w:w="1560" w:type="dxa"/>
            <w:tcBorders>
              <w:top w:val="nil"/>
              <w:left w:val="nil"/>
              <w:bottom w:val="nil"/>
              <w:right w:val="nil"/>
            </w:tcBorders>
            <w:tcMar>
              <w:top w:w="128" w:type="dxa"/>
              <w:left w:w="43" w:type="dxa"/>
              <w:bottom w:w="43" w:type="dxa"/>
              <w:right w:w="43" w:type="dxa"/>
            </w:tcMar>
            <w:vAlign w:val="bottom"/>
          </w:tcPr>
          <w:p w14:paraId="6F658ED5" w14:textId="77777777" w:rsidR="0089264D" w:rsidRPr="00B40C4C" w:rsidRDefault="0089264D" w:rsidP="00DE6DB4">
            <w:pPr>
              <w:jc w:val="right"/>
            </w:pPr>
            <w:r w:rsidRPr="00B40C4C">
              <w:t xml:space="preserve">47,6 </w:t>
            </w:r>
          </w:p>
        </w:tc>
        <w:tc>
          <w:tcPr>
            <w:tcW w:w="1560" w:type="dxa"/>
            <w:tcBorders>
              <w:top w:val="nil"/>
              <w:left w:val="nil"/>
              <w:bottom w:val="nil"/>
              <w:right w:val="nil"/>
            </w:tcBorders>
            <w:tcMar>
              <w:top w:w="128" w:type="dxa"/>
              <w:left w:w="43" w:type="dxa"/>
              <w:bottom w:w="43" w:type="dxa"/>
              <w:right w:w="43" w:type="dxa"/>
            </w:tcMar>
            <w:vAlign w:val="bottom"/>
          </w:tcPr>
          <w:p w14:paraId="26256928" w14:textId="77777777" w:rsidR="0089264D" w:rsidRPr="00B40C4C" w:rsidRDefault="0089264D" w:rsidP="00DE6DB4">
            <w:pPr>
              <w:jc w:val="right"/>
            </w:pPr>
            <w:r w:rsidRPr="00B40C4C">
              <w:t xml:space="preserve">408,2 </w:t>
            </w:r>
          </w:p>
        </w:tc>
      </w:tr>
      <w:tr w:rsidR="00446E55" w:rsidRPr="00B40C4C" w14:paraId="1A9F54DB" w14:textId="77777777">
        <w:trPr>
          <w:trHeight w:val="380"/>
        </w:trPr>
        <w:tc>
          <w:tcPr>
            <w:tcW w:w="340" w:type="dxa"/>
            <w:tcBorders>
              <w:top w:val="single" w:sz="4" w:space="0" w:color="000000"/>
              <w:left w:val="nil"/>
              <w:bottom w:val="single" w:sz="4" w:space="0" w:color="000000"/>
              <w:right w:val="nil"/>
            </w:tcBorders>
            <w:tcMar>
              <w:top w:w="128" w:type="dxa"/>
              <w:left w:w="43" w:type="dxa"/>
              <w:bottom w:w="43" w:type="dxa"/>
              <w:right w:w="43" w:type="dxa"/>
            </w:tcMar>
          </w:tcPr>
          <w:p w14:paraId="23755361" w14:textId="77777777" w:rsidR="0089264D" w:rsidRPr="00B40C4C" w:rsidRDefault="0089264D" w:rsidP="009137DA">
            <w:r w:rsidRPr="00B40C4C">
              <w:t>=</w:t>
            </w:r>
          </w:p>
        </w:tc>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670C734C" w14:textId="77777777" w:rsidR="0089264D" w:rsidRPr="00B40C4C" w:rsidRDefault="0089264D" w:rsidP="009137DA">
            <w:r w:rsidRPr="00B40C4C">
              <w:t>Overskudd i Statens pensjonsfond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01A40" w14:textId="77777777" w:rsidR="0089264D" w:rsidRPr="00B40C4C" w:rsidRDefault="0089264D" w:rsidP="00DE6DB4">
            <w:pPr>
              <w:jc w:val="right"/>
            </w:pPr>
            <w:r w:rsidRPr="00B40C4C">
              <w:t xml:space="preserve">856,3 </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BFBD0" w14:textId="77777777" w:rsidR="0089264D" w:rsidRPr="00B40C4C" w:rsidRDefault="0089264D" w:rsidP="00DE6DB4">
            <w:pPr>
              <w:jc w:val="right"/>
            </w:pPr>
            <w:r w:rsidRPr="00B40C4C">
              <w:t xml:space="preserve">-115,5 </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85059" w14:textId="77777777" w:rsidR="0089264D" w:rsidRPr="00B40C4C" w:rsidRDefault="0089264D" w:rsidP="00DE6DB4">
            <w:pPr>
              <w:jc w:val="right"/>
            </w:pPr>
            <w:r w:rsidRPr="00B40C4C">
              <w:t xml:space="preserve">740,7 </w:t>
            </w:r>
          </w:p>
        </w:tc>
      </w:tr>
    </w:tbl>
    <w:p w14:paraId="6FFF751D" w14:textId="77777777" w:rsidR="0089264D" w:rsidRPr="00B40C4C" w:rsidRDefault="0089264D" w:rsidP="00503FD6">
      <w:pPr>
        <w:pStyle w:val="Kilde"/>
      </w:pPr>
      <w:r w:rsidRPr="00B40C4C">
        <w:t>Kilde: Finansdepartementet.</w:t>
      </w:r>
    </w:p>
    <w:p w14:paraId="363CBE77" w14:textId="77777777" w:rsidR="0089264D" w:rsidRPr="00B40C4C" w:rsidRDefault="0089264D" w:rsidP="009137DA">
      <w:r w:rsidRPr="00B40C4C">
        <w:t>Kapitalen i Statens pensjonsfond utland anslås til 18 500 mrd. kroner ved utløpet av 2024, mens kapitalen i Statens pensjonsfond Norge anslås til 390 mrd. kroner.</w:t>
      </w:r>
    </w:p>
    <w:p w14:paraId="5363A87B" w14:textId="77777777" w:rsidR="0089264D" w:rsidRPr="00B40C4C" w:rsidRDefault="0089264D" w:rsidP="00D100D4">
      <w:pPr>
        <w:pStyle w:val="Overskrift3"/>
      </w:pPr>
      <w:r w:rsidRPr="00B40C4C">
        <w:t>Oppsummering. Saldering og finansieringsbehov</w:t>
      </w:r>
    </w:p>
    <w:p w14:paraId="31435AF0" w14:textId="77777777" w:rsidR="0089264D" w:rsidRDefault="0089264D" w:rsidP="009137DA">
      <w:r w:rsidRPr="00B40C4C">
        <w:t xml:space="preserve">Statsbudsjettets oljekorrigerte underskudd finansieres av en overføring fra Statens pensjonsfond utland. Statsbudsjettet gjøres dermed opp i balanse før lånetransaksjoner. Statsbudsjettets finansieringsbehov bestemmes av differansen mellom utlån mv. og tilbakebetalinger. I Saldert budsjett 2024 ble brutto finansieringsbehov anslått til 101,9 mrd. kroner. Brutto finansieringsbehov anslås nå til 117,3 mrd. kroner. Endringene fra saldert budsjett gjelder i hovedsak </w:t>
      </w:r>
      <w:r w:rsidRPr="00B40C4C">
        <w:lastRenderedPageBreak/>
        <w:t>kapitalinnskudd på 15 mrd. kroner til Statens fond i Tromsø som ble vedtatt i forbindelse med revidert nasjonalbudsjett. I tillegg ble det anslått noe økte utlån under boliglånsordningen i Statens pensjonskasse, Husbanken og Lånekassen samt reduserte gjeldsavdrag på innenlandsk statsgjeld.</w:t>
      </w:r>
    </w:p>
    <w:p w14:paraId="318529FC" w14:textId="5CA87905" w:rsidR="00C27D9F" w:rsidRPr="00B40C4C" w:rsidRDefault="00C27D9F" w:rsidP="00C27D9F">
      <w:pPr>
        <w:pStyle w:val="tabell-tittel"/>
      </w:pPr>
      <w:r w:rsidRPr="00B40C4C">
        <w:t>Oppsummering. Saldering og finansieringsbehov</w:t>
      </w:r>
    </w:p>
    <w:p w14:paraId="00048461" w14:textId="77777777" w:rsidR="0089264D" w:rsidRPr="00B40C4C" w:rsidRDefault="0089264D" w:rsidP="009137DA">
      <w:pPr>
        <w:pStyle w:val="Tabellnavn"/>
      </w:pPr>
      <w:r w:rsidRPr="00B40C4C">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60"/>
        <w:gridCol w:w="4920"/>
        <w:gridCol w:w="1400"/>
        <w:gridCol w:w="1400"/>
        <w:gridCol w:w="1400"/>
      </w:tblGrid>
      <w:tr w:rsidR="00446E55" w:rsidRPr="00B40C4C" w14:paraId="7A7E0520" w14:textId="77777777">
        <w:trPr>
          <w:trHeight w:val="360"/>
        </w:trPr>
        <w:tc>
          <w:tcPr>
            <w:tcW w:w="9480" w:type="dxa"/>
            <w:gridSpan w:val="5"/>
            <w:tcBorders>
              <w:top w:val="nil"/>
              <w:left w:val="nil"/>
              <w:bottom w:val="nil"/>
              <w:right w:val="nil"/>
            </w:tcBorders>
            <w:tcMar>
              <w:top w:w="128" w:type="dxa"/>
              <w:left w:w="43" w:type="dxa"/>
              <w:bottom w:w="43" w:type="dxa"/>
              <w:right w:w="43" w:type="dxa"/>
            </w:tcMar>
            <w:vAlign w:val="bottom"/>
          </w:tcPr>
          <w:p w14:paraId="6AC3F43F" w14:textId="77777777" w:rsidR="0089264D" w:rsidRPr="00B40C4C" w:rsidRDefault="0089264D" w:rsidP="00AF6EA5">
            <w:pPr>
              <w:jc w:val="right"/>
            </w:pPr>
            <w:r w:rsidRPr="00B40C4C">
              <w:t>Mrd. kroner</w:t>
            </w:r>
          </w:p>
        </w:tc>
      </w:tr>
      <w:tr w:rsidR="00446E55" w:rsidRPr="00B40C4C" w14:paraId="7A989DD4" w14:textId="77777777">
        <w:trPr>
          <w:trHeight w:val="860"/>
        </w:trPr>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7A093" w14:textId="77777777" w:rsidR="0089264D" w:rsidRPr="00B40C4C" w:rsidRDefault="0089264D" w:rsidP="009137DA"/>
        </w:tc>
        <w:tc>
          <w:tcPr>
            <w:tcW w:w="4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F7FC4D" w14:textId="77777777" w:rsidR="0089264D" w:rsidRPr="00B40C4C" w:rsidRDefault="0089264D" w:rsidP="009137DA">
            <w:r w:rsidRPr="00B40C4C">
              <w:t>Inntekter/utgifter/balanse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6C1BA" w14:textId="77777777" w:rsidR="0089264D" w:rsidRPr="00B40C4C" w:rsidRDefault="0089264D" w:rsidP="00AF6EA5">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2FFC6" w14:textId="77777777" w:rsidR="0089264D" w:rsidRPr="00B40C4C" w:rsidRDefault="0089264D" w:rsidP="00AF6EA5">
            <w:pPr>
              <w:jc w:val="right"/>
            </w:pPr>
            <w:r w:rsidRPr="00B40C4C">
              <w:t>Endring fra 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B0481" w14:textId="77777777" w:rsidR="0089264D" w:rsidRPr="00B40C4C" w:rsidRDefault="0089264D" w:rsidP="00AF6EA5">
            <w:pPr>
              <w:jc w:val="right"/>
            </w:pPr>
            <w:r w:rsidRPr="00B40C4C">
              <w:t>Anslag på regnskap 2024</w:t>
            </w:r>
          </w:p>
        </w:tc>
      </w:tr>
      <w:tr w:rsidR="00446E55" w:rsidRPr="00B40C4C" w14:paraId="66CD394D" w14:textId="77777777">
        <w:trPr>
          <w:trHeight w:val="640"/>
        </w:trPr>
        <w:tc>
          <w:tcPr>
            <w:tcW w:w="360" w:type="dxa"/>
            <w:tcBorders>
              <w:top w:val="single" w:sz="4" w:space="0" w:color="000000"/>
              <w:left w:val="nil"/>
              <w:bottom w:val="nil"/>
              <w:right w:val="nil"/>
            </w:tcBorders>
            <w:tcMar>
              <w:top w:w="128" w:type="dxa"/>
              <w:left w:w="43" w:type="dxa"/>
              <w:bottom w:w="43" w:type="dxa"/>
              <w:right w:w="43" w:type="dxa"/>
            </w:tcMar>
          </w:tcPr>
          <w:p w14:paraId="4BEBCD78" w14:textId="77777777" w:rsidR="0089264D" w:rsidRPr="00B40C4C" w:rsidRDefault="0089264D" w:rsidP="009137DA">
            <w:r w:rsidRPr="00B40C4C">
              <w:t>1.</w:t>
            </w:r>
          </w:p>
        </w:tc>
        <w:tc>
          <w:tcPr>
            <w:tcW w:w="4920" w:type="dxa"/>
            <w:tcBorders>
              <w:top w:val="single" w:sz="4" w:space="0" w:color="000000"/>
              <w:left w:val="nil"/>
              <w:bottom w:val="nil"/>
              <w:right w:val="nil"/>
            </w:tcBorders>
            <w:tcMar>
              <w:top w:w="128" w:type="dxa"/>
              <w:left w:w="43" w:type="dxa"/>
              <w:bottom w:w="43" w:type="dxa"/>
              <w:right w:w="43" w:type="dxa"/>
            </w:tcMar>
          </w:tcPr>
          <w:p w14:paraId="30364D63" w14:textId="77777777" w:rsidR="0089264D" w:rsidRPr="00B40C4C" w:rsidRDefault="0089264D" w:rsidP="009137DA">
            <w:r w:rsidRPr="00B40C4C">
              <w:t>Inntekter (ekskl. tilbakebetalinger mv. og overføring fra Statens pensjonsfond utland)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438BCF" w14:textId="77777777" w:rsidR="0089264D" w:rsidRPr="00B40C4C" w:rsidRDefault="0089264D" w:rsidP="00AF6EA5">
            <w:pPr>
              <w:jc w:val="right"/>
            </w:pPr>
            <w:r w:rsidRPr="00B40C4C">
              <w:t xml:space="preserve">2 388,6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574A8E" w14:textId="77777777" w:rsidR="0089264D" w:rsidRPr="00B40C4C" w:rsidRDefault="0089264D" w:rsidP="00AF6EA5">
            <w:pPr>
              <w:jc w:val="right"/>
            </w:pPr>
            <w:r w:rsidRPr="00B40C4C">
              <w:t xml:space="preserve">-129,6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D418EE" w14:textId="77777777" w:rsidR="0089264D" w:rsidRPr="00B40C4C" w:rsidRDefault="0089264D" w:rsidP="00AF6EA5">
            <w:pPr>
              <w:jc w:val="right"/>
            </w:pPr>
            <w:r w:rsidRPr="00B40C4C">
              <w:t xml:space="preserve">2 259,0 </w:t>
            </w:r>
          </w:p>
        </w:tc>
      </w:tr>
      <w:tr w:rsidR="00446E55" w:rsidRPr="00B40C4C" w14:paraId="6BA25575" w14:textId="77777777">
        <w:trPr>
          <w:trHeight w:val="380"/>
        </w:trPr>
        <w:tc>
          <w:tcPr>
            <w:tcW w:w="360" w:type="dxa"/>
            <w:tcBorders>
              <w:top w:val="nil"/>
              <w:left w:val="nil"/>
              <w:bottom w:val="nil"/>
              <w:right w:val="nil"/>
            </w:tcBorders>
            <w:tcMar>
              <w:top w:w="128" w:type="dxa"/>
              <w:left w:w="43" w:type="dxa"/>
              <w:bottom w:w="43" w:type="dxa"/>
              <w:right w:w="43" w:type="dxa"/>
            </w:tcMar>
          </w:tcPr>
          <w:p w14:paraId="6A1C2CD1" w14:textId="77777777" w:rsidR="0089264D" w:rsidRPr="00B40C4C" w:rsidRDefault="0089264D" w:rsidP="009137DA">
            <w:r w:rsidRPr="00B40C4C">
              <w:t>2.</w:t>
            </w:r>
          </w:p>
        </w:tc>
        <w:tc>
          <w:tcPr>
            <w:tcW w:w="4920" w:type="dxa"/>
            <w:tcBorders>
              <w:top w:val="nil"/>
              <w:left w:val="nil"/>
              <w:bottom w:val="nil"/>
              <w:right w:val="nil"/>
            </w:tcBorders>
            <w:tcMar>
              <w:top w:w="128" w:type="dxa"/>
              <w:left w:w="43" w:type="dxa"/>
              <w:bottom w:w="43" w:type="dxa"/>
              <w:right w:w="43" w:type="dxa"/>
            </w:tcMar>
          </w:tcPr>
          <w:p w14:paraId="55F032B4" w14:textId="77777777" w:rsidR="0089264D" w:rsidRPr="00B40C4C" w:rsidRDefault="0089264D" w:rsidP="009137DA">
            <w:r w:rsidRPr="00B40C4C">
              <w:t>Utgifter (ekskl. utlån, avdrag på statsgjeld mv.)</w:t>
            </w:r>
          </w:p>
        </w:tc>
        <w:tc>
          <w:tcPr>
            <w:tcW w:w="1400" w:type="dxa"/>
            <w:tcBorders>
              <w:top w:val="nil"/>
              <w:left w:val="nil"/>
              <w:bottom w:val="nil"/>
              <w:right w:val="nil"/>
            </w:tcBorders>
            <w:tcMar>
              <w:top w:w="128" w:type="dxa"/>
              <w:left w:w="43" w:type="dxa"/>
              <w:bottom w:w="43" w:type="dxa"/>
              <w:right w:w="43" w:type="dxa"/>
            </w:tcMar>
            <w:vAlign w:val="bottom"/>
          </w:tcPr>
          <w:p w14:paraId="7AD608FD" w14:textId="77777777" w:rsidR="0089264D" w:rsidRPr="00B40C4C" w:rsidRDefault="0089264D" w:rsidP="00AF6EA5">
            <w:pPr>
              <w:jc w:val="right"/>
            </w:pPr>
            <w:r w:rsidRPr="00B40C4C">
              <w:t xml:space="preserve">2 725,1 </w:t>
            </w:r>
          </w:p>
        </w:tc>
        <w:tc>
          <w:tcPr>
            <w:tcW w:w="1400" w:type="dxa"/>
            <w:tcBorders>
              <w:top w:val="nil"/>
              <w:left w:val="nil"/>
              <w:bottom w:val="nil"/>
              <w:right w:val="nil"/>
            </w:tcBorders>
            <w:tcMar>
              <w:top w:w="128" w:type="dxa"/>
              <w:left w:w="43" w:type="dxa"/>
              <w:bottom w:w="43" w:type="dxa"/>
              <w:right w:w="43" w:type="dxa"/>
            </w:tcMar>
            <w:vAlign w:val="bottom"/>
          </w:tcPr>
          <w:p w14:paraId="0023DDCE" w14:textId="77777777" w:rsidR="0089264D" w:rsidRPr="00B40C4C" w:rsidRDefault="0089264D" w:rsidP="00AF6EA5">
            <w:pPr>
              <w:jc w:val="right"/>
            </w:pPr>
            <w:r w:rsidRPr="00B40C4C">
              <w:t xml:space="preserve">-118,3 </w:t>
            </w:r>
          </w:p>
        </w:tc>
        <w:tc>
          <w:tcPr>
            <w:tcW w:w="1400" w:type="dxa"/>
            <w:tcBorders>
              <w:top w:val="nil"/>
              <w:left w:val="nil"/>
              <w:bottom w:val="nil"/>
              <w:right w:val="nil"/>
            </w:tcBorders>
            <w:tcMar>
              <w:top w:w="128" w:type="dxa"/>
              <w:left w:w="43" w:type="dxa"/>
              <w:bottom w:w="43" w:type="dxa"/>
              <w:right w:w="43" w:type="dxa"/>
            </w:tcMar>
            <w:vAlign w:val="bottom"/>
          </w:tcPr>
          <w:p w14:paraId="7B00E01B" w14:textId="77777777" w:rsidR="0089264D" w:rsidRPr="00B40C4C" w:rsidRDefault="0089264D" w:rsidP="00AF6EA5">
            <w:pPr>
              <w:jc w:val="right"/>
            </w:pPr>
            <w:r w:rsidRPr="00B40C4C">
              <w:t xml:space="preserve">2 606,8 </w:t>
            </w:r>
          </w:p>
        </w:tc>
      </w:tr>
      <w:tr w:rsidR="00446E55" w:rsidRPr="00B40C4C" w14:paraId="43EE1B74" w14:textId="77777777">
        <w:trPr>
          <w:trHeight w:val="640"/>
        </w:trPr>
        <w:tc>
          <w:tcPr>
            <w:tcW w:w="360" w:type="dxa"/>
            <w:tcBorders>
              <w:top w:val="nil"/>
              <w:left w:val="nil"/>
              <w:bottom w:val="nil"/>
              <w:right w:val="nil"/>
            </w:tcBorders>
            <w:tcMar>
              <w:top w:w="128" w:type="dxa"/>
              <w:left w:w="43" w:type="dxa"/>
              <w:bottom w:w="43" w:type="dxa"/>
              <w:right w:w="43" w:type="dxa"/>
            </w:tcMar>
          </w:tcPr>
          <w:p w14:paraId="4DB55613" w14:textId="77777777" w:rsidR="0089264D" w:rsidRPr="00B40C4C" w:rsidRDefault="0089264D" w:rsidP="009137DA">
            <w:r w:rsidRPr="00B40C4C">
              <w:t>3.</w:t>
            </w:r>
          </w:p>
        </w:tc>
        <w:tc>
          <w:tcPr>
            <w:tcW w:w="4920" w:type="dxa"/>
            <w:tcBorders>
              <w:top w:val="nil"/>
              <w:left w:val="nil"/>
              <w:bottom w:val="nil"/>
              <w:right w:val="nil"/>
            </w:tcBorders>
            <w:tcMar>
              <w:top w:w="128" w:type="dxa"/>
              <w:left w:w="43" w:type="dxa"/>
              <w:bottom w:w="43" w:type="dxa"/>
              <w:right w:w="43" w:type="dxa"/>
            </w:tcMar>
          </w:tcPr>
          <w:p w14:paraId="40B3F862" w14:textId="77777777" w:rsidR="0089264D" w:rsidRPr="00B40C4C" w:rsidRDefault="0089264D" w:rsidP="009137DA">
            <w:r w:rsidRPr="00B40C4C">
              <w:t>Overskudd før lånetransaksjoner, før overføring fra Statens pensjonsfond utland (1-2)</w:t>
            </w:r>
          </w:p>
        </w:tc>
        <w:tc>
          <w:tcPr>
            <w:tcW w:w="1400" w:type="dxa"/>
            <w:tcBorders>
              <w:top w:val="nil"/>
              <w:left w:val="nil"/>
              <w:bottom w:val="nil"/>
              <w:right w:val="nil"/>
            </w:tcBorders>
            <w:tcMar>
              <w:top w:w="128" w:type="dxa"/>
              <w:left w:w="43" w:type="dxa"/>
              <w:bottom w:w="43" w:type="dxa"/>
              <w:right w:w="43" w:type="dxa"/>
            </w:tcMar>
            <w:vAlign w:val="bottom"/>
          </w:tcPr>
          <w:p w14:paraId="534CAD81" w14:textId="77777777" w:rsidR="0089264D" w:rsidRPr="00B40C4C" w:rsidRDefault="0089264D" w:rsidP="00AF6EA5">
            <w:pPr>
              <w:jc w:val="right"/>
            </w:pPr>
            <w:r w:rsidRPr="00B40C4C">
              <w:t xml:space="preserve">-336,5 </w:t>
            </w:r>
          </w:p>
        </w:tc>
        <w:tc>
          <w:tcPr>
            <w:tcW w:w="1400" w:type="dxa"/>
            <w:tcBorders>
              <w:top w:val="nil"/>
              <w:left w:val="nil"/>
              <w:bottom w:val="nil"/>
              <w:right w:val="nil"/>
            </w:tcBorders>
            <w:tcMar>
              <w:top w:w="128" w:type="dxa"/>
              <w:left w:w="43" w:type="dxa"/>
              <w:bottom w:w="43" w:type="dxa"/>
              <w:right w:w="43" w:type="dxa"/>
            </w:tcMar>
            <w:vAlign w:val="bottom"/>
          </w:tcPr>
          <w:p w14:paraId="3FA908E7" w14:textId="77777777" w:rsidR="0089264D" w:rsidRPr="00B40C4C" w:rsidRDefault="0089264D" w:rsidP="00AF6EA5">
            <w:pPr>
              <w:jc w:val="right"/>
            </w:pPr>
            <w:r w:rsidRPr="00B40C4C">
              <w:t xml:space="preserve">-11,3 </w:t>
            </w:r>
          </w:p>
        </w:tc>
        <w:tc>
          <w:tcPr>
            <w:tcW w:w="1400" w:type="dxa"/>
            <w:tcBorders>
              <w:top w:val="nil"/>
              <w:left w:val="nil"/>
              <w:bottom w:val="nil"/>
              <w:right w:val="nil"/>
            </w:tcBorders>
            <w:tcMar>
              <w:top w:w="128" w:type="dxa"/>
              <w:left w:w="43" w:type="dxa"/>
              <w:bottom w:w="43" w:type="dxa"/>
              <w:right w:w="43" w:type="dxa"/>
            </w:tcMar>
            <w:vAlign w:val="bottom"/>
          </w:tcPr>
          <w:p w14:paraId="52C753FE" w14:textId="77777777" w:rsidR="0089264D" w:rsidRPr="00B40C4C" w:rsidRDefault="0089264D" w:rsidP="00AF6EA5">
            <w:pPr>
              <w:jc w:val="right"/>
            </w:pPr>
            <w:r w:rsidRPr="00B40C4C">
              <w:t xml:space="preserve">-347,8 </w:t>
            </w:r>
          </w:p>
        </w:tc>
      </w:tr>
      <w:tr w:rsidR="00446E55" w:rsidRPr="00B40C4C" w14:paraId="153AD965" w14:textId="77777777">
        <w:trPr>
          <w:trHeight w:val="380"/>
        </w:trPr>
        <w:tc>
          <w:tcPr>
            <w:tcW w:w="360" w:type="dxa"/>
            <w:tcBorders>
              <w:top w:val="nil"/>
              <w:left w:val="nil"/>
              <w:bottom w:val="nil"/>
              <w:right w:val="nil"/>
            </w:tcBorders>
            <w:tcMar>
              <w:top w:w="128" w:type="dxa"/>
              <w:left w:w="43" w:type="dxa"/>
              <w:bottom w:w="43" w:type="dxa"/>
              <w:right w:w="43" w:type="dxa"/>
            </w:tcMar>
          </w:tcPr>
          <w:p w14:paraId="20A0055D" w14:textId="77777777" w:rsidR="0089264D" w:rsidRPr="00B40C4C" w:rsidRDefault="0089264D" w:rsidP="009137DA">
            <w:r w:rsidRPr="00B40C4C">
              <w:t>4.</w:t>
            </w:r>
          </w:p>
        </w:tc>
        <w:tc>
          <w:tcPr>
            <w:tcW w:w="4920" w:type="dxa"/>
            <w:tcBorders>
              <w:top w:val="nil"/>
              <w:left w:val="nil"/>
              <w:bottom w:val="nil"/>
              <w:right w:val="nil"/>
            </w:tcBorders>
            <w:tcMar>
              <w:top w:w="128" w:type="dxa"/>
              <w:left w:w="43" w:type="dxa"/>
              <w:bottom w:w="43" w:type="dxa"/>
              <w:right w:w="43" w:type="dxa"/>
            </w:tcMar>
          </w:tcPr>
          <w:p w14:paraId="35FA7A8E" w14:textId="77777777" w:rsidR="0089264D" w:rsidRPr="00B40C4C" w:rsidRDefault="0089264D" w:rsidP="009137DA">
            <w:r w:rsidRPr="00B40C4C">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653C7525" w14:textId="77777777" w:rsidR="0089264D" w:rsidRPr="00B40C4C" w:rsidRDefault="0089264D" w:rsidP="00AF6EA5">
            <w:pPr>
              <w:jc w:val="right"/>
            </w:pPr>
            <w:r w:rsidRPr="00B40C4C">
              <w:t xml:space="preserve">336,5 </w:t>
            </w:r>
          </w:p>
        </w:tc>
        <w:tc>
          <w:tcPr>
            <w:tcW w:w="1400" w:type="dxa"/>
            <w:tcBorders>
              <w:top w:val="nil"/>
              <w:left w:val="nil"/>
              <w:bottom w:val="nil"/>
              <w:right w:val="nil"/>
            </w:tcBorders>
            <w:tcMar>
              <w:top w:w="128" w:type="dxa"/>
              <w:left w:w="43" w:type="dxa"/>
              <w:bottom w:w="43" w:type="dxa"/>
              <w:right w:w="43" w:type="dxa"/>
            </w:tcMar>
            <w:vAlign w:val="bottom"/>
          </w:tcPr>
          <w:p w14:paraId="5B670B4B" w14:textId="77777777" w:rsidR="0089264D" w:rsidRPr="00B40C4C" w:rsidRDefault="0089264D" w:rsidP="00AF6EA5">
            <w:pPr>
              <w:jc w:val="right"/>
            </w:pPr>
            <w:r w:rsidRPr="00B40C4C">
              <w:t xml:space="preserve">11,3 </w:t>
            </w:r>
          </w:p>
        </w:tc>
        <w:tc>
          <w:tcPr>
            <w:tcW w:w="1400" w:type="dxa"/>
            <w:tcBorders>
              <w:top w:val="nil"/>
              <w:left w:val="nil"/>
              <w:bottom w:val="nil"/>
              <w:right w:val="nil"/>
            </w:tcBorders>
            <w:tcMar>
              <w:top w:w="128" w:type="dxa"/>
              <w:left w:w="43" w:type="dxa"/>
              <w:bottom w:w="43" w:type="dxa"/>
              <w:right w:w="43" w:type="dxa"/>
            </w:tcMar>
            <w:vAlign w:val="bottom"/>
          </w:tcPr>
          <w:p w14:paraId="1B2929F2" w14:textId="77777777" w:rsidR="0089264D" w:rsidRPr="00B40C4C" w:rsidRDefault="0089264D" w:rsidP="00AF6EA5">
            <w:pPr>
              <w:jc w:val="right"/>
            </w:pPr>
            <w:r w:rsidRPr="00B40C4C">
              <w:t xml:space="preserve">347,8 </w:t>
            </w:r>
          </w:p>
        </w:tc>
      </w:tr>
      <w:tr w:rsidR="00446E55" w:rsidRPr="00B40C4C" w14:paraId="0659C7D6" w14:textId="77777777">
        <w:trPr>
          <w:trHeight w:val="380"/>
        </w:trPr>
        <w:tc>
          <w:tcPr>
            <w:tcW w:w="360" w:type="dxa"/>
            <w:tcBorders>
              <w:top w:val="nil"/>
              <w:left w:val="nil"/>
              <w:bottom w:val="nil"/>
              <w:right w:val="nil"/>
            </w:tcBorders>
            <w:tcMar>
              <w:top w:w="128" w:type="dxa"/>
              <w:left w:w="43" w:type="dxa"/>
              <w:bottom w:w="43" w:type="dxa"/>
              <w:right w:w="43" w:type="dxa"/>
            </w:tcMar>
          </w:tcPr>
          <w:p w14:paraId="0DB2BF2D" w14:textId="77777777" w:rsidR="0089264D" w:rsidRPr="00B40C4C" w:rsidRDefault="0089264D" w:rsidP="009137DA">
            <w:r w:rsidRPr="00B40C4C">
              <w:t>5.</w:t>
            </w:r>
          </w:p>
        </w:tc>
        <w:tc>
          <w:tcPr>
            <w:tcW w:w="4920" w:type="dxa"/>
            <w:tcBorders>
              <w:top w:val="nil"/>
              <w:left w:val="nil"/>
              <w:bottom w:val="nil"/>
              <w:right w:val="nil"/>
            </w:tcBorders>
            <w:tcMar>
              <w:top w:w="128" w:type="dxa"/>
              <w:left w:w="43" w:type="dxa"/>
              <w:bottom w:w="43" w:type="dxa"/>
              <w:right w:w="43" w:type="dxa"/>
            </w:tcMar>
          </w:tcPr>
          <w:p w14:paraId="1D5CDFC4" w14:textId="77777777" w:rsidR="0089264D" w:rsidRPr="00B40C4C" w:rsidRDefault="0089264D" w:rsidP="009137DA">
            <w:r w:rsidRPr="00B40C4C">
              <w:t>Overskudd før lånetransaksjoner (3+4)</w:t>
            </w:r>
          </w:p>
        </w:tc>
        <w:tc>
          <w:tcPr>
            <w:tcW w:w="1400" w:type="dxa"/>
            <w:tcBorders>
              <w:top w:val="nil"/>
              <w:left w:val="nil"/>
              <w:bottom w:val="nil"/>
              <w:right w:val="nil"/>
            </w:tcBorders>
            <w:tcMar>
              <w:top w:w="128" w:type="dxa"/>
              <w:left w:w="43" w:type="dxa"/>
              <w:bottom w:w="43" w:type="dxa"/>
              <w:right w:w="43" w:type="dxa"/>
            </w:tcMar>
            <w:vAlign w:val="bottom"/>
          </w:tcPr>
          <w:p w14:paraId="0F012172" w14:textId="77777777" w:rsidR="0089264D" w:rsidRPr="00B40C4C" w:rsidRDefault="0089264D" w:rsidP="00AF6EA5">
            <w:pPr>
              <w:jc w:val="right"/>
            </w:pPr>
            <w:r w:rsidRPr="00B40C4C">
              <w:t xml:space="preserve">0,0 </w:t>
            </w:r>
          </w:p>
        </w:tc>
        <w:tc>
          <w:tcPr>
            <w:tcW w:w="1400" w:type="dxa"/>
            <w:tcBorders>
              <w:top w:val="nil"/>
              <w:left w:val="nil"/>
              <w:bottom w:val="nil"/>
              <w:right w:val="nil"/>
            </w:tcBorders>
            <w:tcMar>
              <w:top w:w="128" w:type="dxa"/>
              <w:left w:w="43" w:type="dxa"/>
              <w:bottom w:w="43" w:type="dxa"/>
              <w:right w:w="43" w:type="dxa"/>
            </w:tcMar>
            <w:vAlign w:val="bottom"/>
          </w:tcPr>
          <w:p w14:paraId="396CD194" w14:textId="77777777" w:rsidR="0089264D" w:rsidRPr="00B40C4C" w:rsidRDefault="0089264D" w:rsidP="00AF6EA5">
            <w:pPr>
              <w:jc w:val="right"/>
            </w:pPr>
            <w:r w:rsidRPr="00B40C4C">
              <w:t xml:space="preserve">0,0 </w:t>
            </w:r>
          </w:p>
        </w:tc>
        <w:tc>
          <w:tcPr>
            <w:tcW w:w="1400" w:type="dxa"/>
            <w:tcBorders>
              <w:top w:val="nil"/>
              <w:left w:val="nil"/>
              <w:bottom w:val="nil"/>
              <w:right w:val="nil"/>
            </w:tcBorders>
            <w:tcMar>
              <w:top w:w="128" w:type="dxa"/>
              <w:left w:w="43" w:type="dxa"/>
              <w:bottom w:w="43" w:type="dxa"/>
              <w:right w:w="43" w:type="dxa"/>
            </w:tcMar>
            <w:vAlign w:val="bottom"/>
          </w:tcPr>
          <w:p w14:paraId="1EB0F954" w14:textId="77777777" w:rsidR="0089264D" w:rsidRPr="00B40C4C" w:rsidRDefault="0089264D" w:rsidP="00AF6EA5">
            <w:pPr>
              <w:jc w:val="right"/>
            </w:pPr>
            <w:r w:rsidRPr="00B40C4C">
              <w:t xml:space="preserve">0,0 </w:t>
            </w:r>
          </w:p>
        </w:tc>
      </w:tr>
      <w:tr w:rsidR="00446E55" w:rsidRPr="00B40C4C" w14:paraId="134E8126" w14:textId="77777777">
        <w:trPr>
          <w:trHeight w:val="380"/>
        </w:trPr>
        <w:tc>
          <w:tcPr>
            <w:tcW w:w="360" w:type="dxa"/>
            <w:tcBorders>
              <w:top w:val="nil"/>
              <w:left w:val="nil"/>
              <w:bottom w:val="nil"/>
              <w:right w:val="nil"/>
            </w:tcBorders>
            <w:tcMar>
              <w:top w:w="128" w:type="dxa"/>
              <w:left w:w="43" w:type="dxa"/>
              <w:bottom w:w="43" w:type="dxa"/>
              <w:right w:w="43" w:type="dxa"/>
            </w:tcMar>
          </w:tcPr>
          <w:p w14:paraId="3D5418AF" w14:textId="77777777" w:rsidR="0089264D" w:rsidRPr="00B40C4C" w:rsidRDefault="0089264D" w:rsidP="009137DA">
            <w:r w:rsidRPr="00B40C4C">
              <w:t>6.</w:t>
            </w:r>
          </w:p>
        </w:tc>
        <w:tc>
          <w:tcPr>
            <w:tcW w:w="4920" w:type="dxa"/>
            <w:tcBorders>
              <w:top w:val="nil"/>
              <w:left w:val="nil"/>
              <w:bottom w:val="nil"/>
              <w:right w:val="nil"/>
            </w:tcBorders>
            <w:tcMar>
              <w:top w:w="128" w:type="dxa"/>
              <w:left w:w="43" w:type="dxa"/>
              <w:bottom w:w="43" w:type="dxa"/>
              <w:right w:w="43" w:type="dxa"/>
            </w:tcMar>
          </w:tcPr>
          <w:p w14:paraId="5E43D766" w14:textId="77777777" w:rsidR="0089264D" w:rsidRPr="00B40C4C" w:rsidRDefault="0089264D" w:rsidP="009137DA">
            <w:r w:rsidRPr="00B40C4C">
              <w:t>Utlån, gjeldsavdrag mv.</w:t>
            </w:r>
          </w:p>
        </w:tc>
        <w:tc>
          <w:tcPr>
            <w:tcW w:w="1400" w:type="dxa"/>
            <w:tcBorders>
              <w:top w:val="nil"/>
              <w:left w:val="nil"/>
              <w:bottom w:val="nil"/>
              <w:right w:val="nil"/>
            </w:tcBorders>
            <w:tcMar>
              <w:top w:w="128" w:type="dxa"/>
              <w:left w:w="43" w:type="dxa"/>
              <w:bottom w:w="43" w:type="dxa"/>
              <w:right w:w="43" w:type="dxa"/>
            </w:tcMar>
            <w:vAlign w:val="bottom"/>
          </w:tcPr>
          <w:p w14:paraId="6BAB5E7C" w14:textId="77777777" w:rsidR="0089264D" w:rsidRPr="00B40C4C" w:rsidRDefault="0089264D" w:rsidP="00AF6EA5">
            <w:pPr>
              <w:jc w:val="right"/>
            </w:pPr>
            <w:r w:rsidRPr="00B40C4C">
              <w:t xml:space="preserve">226,0 </w:t>
            </w:r>
          </w:p>
        </w:tc>
        <w:tc>
          <w:tcPr>
            <w:tcW w:w="1400" w:type="dxa"/>
            <w:tcBorders>
              <w:top w:val="nil"/>
              <w:left w:val="nil"/>
              <w:bottom w:val="nil"/>
              <w:right w:val="nil"/>
            </w:tcBorders>
            <w:tcMar>
              <w:top w:w="128" w:type="dxa"/>
              <w:left w:w="43" w:type="dxa"/>
              <w:bottom w:w="43" w:type="dxa"/>
              <w:right w:w="43" w:type="dxa"/>
            </w:tcMar>
            <w:vAlign w:val="bottom"/>
          </w:tcPr>
          <w:p w14:paraId="2854B39C" w14:textId="77777777" w:rsidR="0089264D" w:rsidRPr="00B40C4C" w:rsidRDefault="0089264D" w:rsidP="00AF6EA5">
            <w:pPr>
              <w:jc w:val="right"/>
            </w:pPr>
            <w:r w:rsidRPr="00B40C4C">
              <w:t xml:space="preserve">56,8 </w:t>
            </w:r>
          </w:p>
        </w:tc>
        <w:tc>
          <w:tcPr>
            <w:tcW w:w="1400" w:type="dxa"/>
            <w:tcBorders>
              <w:top w:val="nil"/>
              <w:left w:val="nil"/>
              <w:bottom w:val="nil"/>
              <w:right w:val="nil"/>
            </w:tcBorders>
            <w:tcMar>
              <w:top w:w="128" w:type="dxa"/>
              <w:left w:w="43" w:type="dxa"/>
              <w:bottom w:w="43" w:type="dxa"/>
              <w:right w:w="43" w:type="dxa"/>
            </w:tcMar>
            <w:vAlign w:val="bottom"/>
          </w:tcPr>
          <w:p w14:paraId="547B2530" w14:textId="77777777" w:rsidR="0089264D" w:rsidRPr="00B40C4C" w:rsidRDefault="0089264D" w:rsidP="00AF6EA5">
            <w:pPr>
              <w:jc w:val="right"/>
            </w:pPr>
            <w:r w:rsidRPr="00B40C4C">
              <w:t xml:space="preserve">282,8 </w:t>
            </w:r>
          </w:p>
        </w:tc>
      </w:tr>
      <w:tr w:rsidR="00446E55" w:rsidRPr="00B40C4C" w14:paraId="389EA54B" w14:textId="77777777">
        <w:trPr>
          <w:trHeight w:val="380"/>
        </w:trPr>
        <w:tc>
          <w:tcPr>
            <w:tcW w:w="360" w:type="dxa"/>
            <w:tcBorders>
              <w:top w:val="nil"/>
              <w:left w:val="nil"/>
              <w:bottom w:val="nil"/>
              <w:right w:val="nil"/>
            </w:tcBorders>
            <w:tcMar>
              <w:top w:w="128" w:type="dxa"/>
              <w:left w:w="43" w:type="dxa"/>
              <w:bottom w:w="43" w:type="dxa"/>
              <w:right w:w="43" w:type="dxa"/>
            </w:tcMar>
          </w:tcPr>
          <w:p w14:paraId="45BD590F" w14:textId="77777777" w:rsidR="0089264D" w:rsidRPr="00B40C4C" w:rsidRDefault="0089264D" w:rsidP="009137DA">
            <w:r w:rsidRPr="00B40C4C">
              <w:t>7.</w:t>
            </w:r>
          </w:p>
        </w:tc>
        <w:tc>
          <w:tcPr>
            <w:tcW w:w="4920" w:type="dxa"/>
            <w:tcBorders>
              <w:top w:val="nil"/>
              <w:left w:val="nil"/>
              <w:bottom w:val="nil"/>
              <w:right w:val="nil"/>
            </w:tcBorders>
            <w:tcMar>
              <w:top w:w="128" w:type="dxa"/>
              <w:left w:w="43" w:type="dxa"/>
              <w:bottom w:w="43" w:type="dxa"/>
              <w:right w:w="43" w:type="dxa"/>
            </w:tcMar>
          </w:tcPr>
          <w:p w14:paraId="0C0E6E84" w14:textId="77777777" w:rsidR="0089264D" w:rsidRPr="00B40C4C" w:rsidRDefault="0089264D" w:rsidP="009137DA">
            <w:r w:rsidRPr="00B40C4C">
              <w:t>Tilbakebetalinger mv.</w:t>
            </w:r>
          </w:p>
        </w:tc>
        <w:tc>
          <w:tcPr>
            <w:tcW w:w="1400" w:type="dxa"/>
            <w:tcBorders>
              <w:top w:val="nil"/>
              <w:left w:val="nil"/>
              <w:bottom w:val="nil"/>
              <w:right w:val="nil"/>
            </w:tcBorders>
            <w:tcMar>
              <w:top w:w="128" w:type="dxa"/>
              <w:left w:w="43" w:type="dxa"/>
              <w:bottom w:w="43" w:type="dxa"/>
              <w:right w:w="43" w:type="dxa"/>
            </w:tcMar>
            <w:vAlign w:val="bottom"/>
          </w:tcPr>
          <w:p w14:paraId="20B27E2B" w14:textId="77777777" w:rsidR="0089264D" w:rsidRPr="00B40C4C" w:rsidRDefault="0089264D" w:rsidP="00AF6EA5">
            <w:pPr>
              <w:jc w:val="right"/>
            </w:pPr>
            <w:r w:rsidRPr="00B40C4C">
              <w:t xml:space="preserve">124,1 </w:t>
            </w:r>
          </w:p>
        </w:tc>
        <w:tc>
          <w:tcPr>
            <w:tcW w:w="1400" w:type="dxa"/>
            <w:tcBorders>
              <w:top w:val="nil"/>
              <w:left w:val="nil"/>
              <w:bottom w:val="nil"/>
              <w:right w:val="nil"/>
            </w:tcBorders>
            <w:tcMar>
              <w:top w:w="128" w:type="dxa"/>
              <w:left w:w="43" w:type="dxa"/>
              <w:bottom w:w="43" w:type="dxa"/>
              <w:right w:w="43" w:type="dxa"/>
            </w:tcMar>
            <w:vAlign w:val="bottom"/>
          </w:tcPr>
          <w:p w14:paraId="7A9F04A5" w14:textId="77777777" w:rsidR="0089264D" w:rsidRPr="00B40C4C" w:rsidRDefault="0089264D" w:rsidP="00AF6EA5">
            <w:pPr>
              <w:jc w:val="right"/>
            </w:pPr>
            <w:r w:rsidRPr="00B40C4C">
              <w:t xml:space="preserve">41,4 </w:t>
            </w:r>
          </w:p>
        </w:tc>
        <w:tc>
          <w:tcPr>
            <w:tcW w:w="1400" w:type="dxa"/>
            <w:tcBorders>
              <w:top w:val="nil"/>
              <w:left w:val="nil"/>
              <w:bottom w:val="nil"/>
              <w:right w:val="nil"/>
            </w:tcBorders>
            <w:tcMar>
              <w:top w:w="128" w:type="dxa"/>
              <w:left w:w="43" w:type="dxa"/>
              <w:bottom w:w="43" w:type="dxa"/>
              <w:right w:w="43" w:type="dxa"/>
            </w:tcMar>
            <w:vAlign w:val="bottom"/>
          </w:tcPr>
          <w:p w14:paraId="418223A7" w14:textId="77777777" w:rsidR="0089264D" w:rsidRPr="00B40C4C" w:rsidRDefault="0089264D" w:rsidP="00AF6EA5">
            <w:pPr>
              <w:jc w:val="right"/>
            </w:pPr>
            <w:r w:rsidRPr="00B40C4C">
              <w:t xml:space="preserve">165,5 </w:t>
            </w:r>
          </w:p>
        </w:tc>
      </w:tr>
      <w:tr w:rsidR="00446E55" w:rsidRPr="00B40C4C" w14:paraId="53DD905C" w14:textId="77777777">
        <w:trPr>
          <w:trHeight w:val="380"/>
        </w:trPr>
        <w:tc>
          <w:tcPr>
            <w:tcW w:w="360" w:type="dxa"/>
            <w:tcBorders>
              <w:top w:val="nil"/>
              <w:left w:val="nil"/>
              <w:bottom w:val="nil"/>
              <w:right w:val="nil"/>
            </w:tcBorders>
            <w:tcMar>
              <w:top w:w="128" w:type="dxa"/>
              <w:left w:w="43" w:type="dxa"/>
              <w:bottom w:w="43" w:type="dxa"/>
              <w:right w:w="43" w:type="dxa"/>
            </w:tcMar>
          </w:tcPr>
          <w:p w14:paraId="3938101A" w14:textId="77777777" w:rsidR="0089264D" w:rsidRPr="00B40C4C" w:rsidRDefault="0089264D" w:rsidP="009137DA">
            <w:r w:rsidRPr="00B40C4C">
              <w:t>8.</w:t>
            </w:r>
          </w:p>
        </w:tc>
        <w:tc>
          <w:tcPr>
            <w:tcW w:w="4920" w:type="dxa"/>
            <w:tcBorders>
              <w:top w:val="nil"/>
              <w:left w:val="nil"/>
              <w:bottom w:val="nil"/>
              <w:right w:val="nil"/>
            </w:tcBorders>
            <w:tcMar>
              <w:top w:w="128" w:type="dxa"/>
              <w:left w:w="43" w:type="dxa"/>
              <w:bottom w:w="43" w:type="dxa"/>
              <w:right w:w="43" w:type="dxa"/>
            </w:tcMar>
          </w:tcPr>
          <w:p w14:paraId="36CE97D4" w14:textId="77777777" w:rsidR="0089264D" w:rsidRPr="00B40C4C" w:rsidRDefault="0089264D" w:rsidP="009137DA">
            <w:r w:rsidRPr="00B40C4C">
              <w:t>Utlån mv., netto (6-7)</w:t>
            </w:r>
          </w:p>
        </w:tc>
        <w:tc>
          <w:tcPr>
            <w:tcW w:w="1400" w:type="dxa"/>
            <w:tcBorders>
              <w:top w:val="nil"/>
              <w:left w:val="nil"/>
              <w:bottom w:val="nil"/>
              <w:right w:val="nil"/>
            </w:tcBorders>
            <w:tcMar>
              <w:top w:w="128" w:type="dxa"/>
              <w:left w:w="43" w:type="dxa"/>
              <w:bottom w:w="43" w:type="dxa"/>
              <w:right w:w="43" w:type="dxa"/>
            </w:tcMar>
            <w:vAlign w:val="bottom"/>
          </w:tcPr>
          <w:p w14:paraId="2EA36673" w14:textId="77777777" w:rsidR="0089264D" w:rsidRPr="00B40C4C" w:rsidRDefault="0089264D" w:rsidP="00AF6EA5">
            <w:pPr>
              <w:jc w:val="right"/>
            </w:pPr>
            <w:r w:rsidRPr="00B40C4C">
              <w:t xml:space="preserve">101,9 </w:t>
            </w:r>
          </w:p>
        </w:tc>
        <w:tc>
          <w:tcPr>
            <w:tcW w:w="1400" w:type="dxa"/>
            <w:tcBorders>
              <w:top w:val="nil"/>
              <w:left w:val="nil"/>
              <w:bottom w:val="nil"/>
              <w:right w:val="nil"/>
            </w:tcBorders>
            <w:tcMar>
              <w:top w:w="128" w:type="dxa"/>
              <w:left w:w="43" w:type="dxa"/>
              <w:bottom w:w="43" w:type="dxa"/>
              <w:right w:w="43" w:type="dxa"/>
            </w:tcMar>
            <w:vAlign w:val="bottom"/>
          </w:tcPr>
          <w:p w14:paraId="4D9E19BA" w14:textId="77777777" w:rsidR="0089264D" w:rsidRPr="00B40C4C" w:rsidRDefault="0089264D" w:rsidP="00AF6EA5">
            <w:pPr>
              <w:jc w:val="right"/>
            </w:pPr>
            <w:r w:rsidRPr="00B40C4C">
              <w:t xml:space="preserve">15,4 </w:t>
            </w:r>
          </w:p>
        </w:tc>
        <w:tc>
          <w:tcPr>
            <w:tcW w:w="1400" w:type="dxa"/>
            <w:tcBorders>
              <w:top w:val="nil"/>
              <w:left w:val="nil"/>
              <w:bottom w:val="nil"/>
              <w:right w:val="nil"/>
            </w:tcBorders>
            <w:tcMar>
              <w:top w:w="128" w:type="dxa"/>
              <w:left w:w="43" w:type="dxa"/>
              <w:bottom w:w="43" w:type="dxa"/>
              <w:right w:w="43" w:type="dxa"/>
            </w:tcMar>
            <w:vAlign w:val="bottom"/>
          </w:tcPr>
          <w:p w14:paraId="454DC724" w14:textId="77777777" w:rsidR="0089264D" w:rsidRPr="00B40C4C" w:rsidRDefault="0089264D" w:rsidP="00AF6EA5">
            <w:pPr>
              <w:jc w:val="right"/>
            </w:pPr>
            <w:r w:rsidRPr="00B40C4C">
              <w:t xml:space="preserve">117,3 </w:t>
            </w:r>
          </w:p>
        </w:tc>
      </w:tr>
      <w:tr w:rsidR="00446E55" w:rsidRPr="00B40C4C" w14:paraId="23E04DAF" w14:textId="77777777">
        <w:trPr>
          <w:trHeight w:val="64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75F802EB" w14:textId="77777777" w:rsidR="0089264D" w:rsidRPr="00B40C4C" w:rsidRDefault="0089264D" w:rsidP="009137DA">
            <w:r w:rsidRPr="00B40C4C">
              <w:t>9.</w:t>
            </w:r>
          </w:p>
        </w:tc>
        <w:tc>
          <w:tcPr>
            <w:tcW w:w="4920" w:type="dxa"/>
            <w:tcBorders>
              <w:top w:val="single" w:sz="4" w:space="0" w:color="000000"/>
              <w:left w:val="nil"/>
              <w:bottom w:val="single" w:sz="4" w:space="0" w:color="000000"/>
              <w:right w:val="nil"/>
            </w:tcBorders>
            <w:tcMar>
              <w:top w:w="128" w:type="dxa"/>
              <w:left w:w="43" w:type="dxa"/>
              <w:bottom w:w="43" w:type="dxa"/>
              <w:right w:w="43" w:type="dxa"/>
            </w:tcMar>
          </w:tcPr>
          <w:p w14:paraId="4694E7FC" w14:textId="77777777" w:rsidR="0089264D" w:rsidRPr="00B40C4C" w:rsidRDefault="0089264D" w:rsidP="009137DA">
            <w:r w:rsidRPr="00B40C4C">
              <w:t>Samlet finansieringsbehov – av kontantbeholdning og lånemidler (8-5)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476B4" w14:textId="77777777" w:rsidR="0089264D" w:rsidRPr="00B40C4C" w:rsidRDefault="0089264D" w:rsidP="00AF6EA5">
            <w:pPr>
              <w:jc w:val="right"/>
            </w:pPr>
            <w:r w:rsidRPr="00B40C4C">
              <w:t xml:space="preserve">101,9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AAE29" w14:textId="77777777" w:rsidR="0089264D" w:rsidRPr="00B40C4C" w:rsidRDefault="0089264D" w:rsidP="00AF6EA5">
            <w:pPr>
              <w:jc w:val="right"/>
            </w:pPr>
            <w:r w:rsidRPr="00B40C4C">
              <w:t xml:space="preserve">15,4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81B68" w14:textId="77777777" w:rsidR="0089264D" w:rsidRPr="00B40C4C" w:rsidRDefault="0089264D" w:rsidP="00AF6EA5">
            <w:pPr>
              <w:jc w:val="right"/>
            </w:pPr>
            <w:r w:rsidRPr="00B40C4C">
              <w:t xml:space="preserve">117,3 </w:t>
            </w:r>
          </w:p>
        </w:tc>
      </w:tr>
    </w:tbl>
    <w:p w14:paraId="780B3EBC" w14:textId="77777777" w:rsidR="0089264D" w:rsidRPr="00B40C4C" w:rsidRDefault="0089264D" w:rsidP="00503FD6">
      <w:pPr>
        <w:pStyle w:val="Kilde"/>
      </w:pPr>
      <w:r w:rsidRPr="00B40C4C">
        <w:t>Kilde: Finansdepartementet.</w:t>
      </w:r>
    </w:p>
    <w:p w14:paraId="6272A59C" w14:textId="77777777" w:rsidR="0089264D" w:rsidRPr="00B40C4C" w:rsidRDefault="0089264D" w:rsidP="00D100D4">
      <w:pPr>
        <w:pStyle w:val="Overskrift2"/>
      </w:pPr>
      <w:r w:rsidRPr="00B40C4C">
        <w:t>Statsregnskapet for første halvår 2024</w:t>
      </w:r>
    </w:p>
    <w:p w14:paraId="6348407D" w14:textId="77777777" w:rsidR="0089264D" w:rsidRPr="00B40C4C" w:rsidRDefault="0089264D" w:rsidP="009137DA">
      <w:r w:rsidRPr="00B40C4C">
        <w:t>Dette avsnittet gir en oversikt over statsregnskapet per 30. juni 2024. Regnskapstallene er sammenstilt med Saldert budsjett 2024. Bevilgningsendringer vedtatt etter at budsjettet ble saldert i Stortinget i fjor høst, inngår ikke i beregningene av andelen av bevilgningene som nå er regnskapsført.</w:t>
      </w:r>
    </w:p>
    <w:p w14:paraId="65DEEE0C" w14:textId="77777777" w:rsidR="0089264D" w:rsidRPr="00B40C4C" w:rsidRDefault="0089264D" w:rsidP="00D100D4">
      <w:pPr>
        <w:pStyle w:val="Overskrift3"/>
      </w:pPr>
      <w:r w:rsidRPr="00B40C4C">
        <w:lastRenderedPageBreak/>
        <w:t>Statsbudsjettets inntekter og utgifter</w:t>
      </w:r>
    </w:p>
    <w:p w14:paraId="345F3F1E" w14:textId="77777777" w:rsidR="0089264D" w:rsidRDefault="0089264D" w:rsidP="009137DA">
      <w:r w:rsidRPr="00B40C4C">
        <w:t>Statsregnskapet viser at det er regnskapsført inntekter på til sammen 1 302,9 mrd. kroner i perioden 1. januar – 30. juni 2024. Det tilsvarer 45,7 pst. av budsjetterte inntekter. Tabell 6.6 viser hvordan inntektene fordeler seg etter art.</w:t>
      </w:r>
    </w:p>
    <w:p w14:paraId="4D78B35A" w14:textId="2A85609C" w:rsidR="00C27D9F" w:rsidRPr="00B40C4C" w:rsidRDefault="00C27D9F" w:rsidP="00C27D9F">
      <w:pPr>
        <w:pStyle w:val="tabell-tittel"/>
      </w:pPr>
      <w:r w:rsidRPr="00B40C4C">
        <w:t>Statsbudsjettets inntekter</w:t>
      </w:r>
    </w:p>
    <w:p w14:paraId="450525EF"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40"/>
        <w:gridCol w:w="1360"/>
        <w:gridCol w:w="1360"/>
        <w:gridCol w:w="1360"/>
      </w:tblGrid>
      <w:tr w:rsidR="00446E55" w:rsidRPr="00B40C4C" w14:paraId="19F40E5D"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1EFAE370" w14:textId="77777777" w:rsidR="0089264D" w:rsidRPr="00B40C4C" w:rsidRDefault="0089264D" w:rsidP="00396B7E">
            <w:pPr>
              <w:jc w:val="right"/>
            </w:pPr>
            <w:r w:rsidRPr="00B40C4C">
              <w:t>Mrd. kroner</w:t>
            </w:r>
          </w:p>
        </w:tc>
      </w:tr>
      <w:tr w:rsidR="00446E55" w:rsidRPr="00B40C4C" w14:paraId="2456A9E0" w14:textId="77777777">
        <w:trPr>
          <w:trHeight w:val="600"/>
        </w:trPr>
        <w:tc>
          <w:tcPr>
            <w:tcW w:w="5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7D4FC" w14:textId="77777777" w:rsidR="0089264D" w:rsidRPr="00B40C4C" w:rsidRDefault="0089264D" w:rsidP="009137DA"/>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2A129" w14:textId="14E775A9" w:rsidR="0089264D" w:rsidRPr="00B40C4C" w:rsidRDefault="0089264D" w:rsidP="0001104D">
            <w:pPr>
              <w:jc w:val="right"/>
            </w:pPr>
            <w:r w:rsidRPr="00B40C4C">
              <w:t xml:space="preserve">Saldert </w:t>
            </w:r>
            <w:r w:rsidR="0001104D">
              <w:br/>
            </w:r>
            <w:r w:rsidRPr="00B40C4C">
              <w:t>budsjett 2024</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D8505" w14:textId="77777777" w:rsidR="0089264D" w:rsidRPr="00B40C4C" w:rsidRDefault="0089264D" w:rsidP="0001104D">
            <w:pPr>
              <w:jc w:val="right"/>
            </w:pPr>
            <w:r w:rsidRPr="00B40C4C">
              <w:t>Regnskap per 30.06.2024</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51D02" w14:textId="77777777" w:rsidR="0089264D" w:rsidRPr="00B40C4C" w:rsidRDefault="0089264D" w:rsidP="0001104D">
            <w:pPr>
              <w:jc w:val="right"/>
            </w:pPr>
            <w:r w:rsidRPr="00B40C4C">
              <w:t>Regnskap i pst. av bevilgning</w:t>
            </w:r>
          </w:p>
        </w:tc>
      </w:tr>
      <w:tr w:rsidR="00446E55" w:rsidRPr="00B40C4C" w14:paraId="51BD1D5A" w14:textId="77777777">
        <w:trPr>
          <w:trHeight w:val="380"/>
        </w:trPr>
        <w:tc>
          <w:tcPr>
            <w:tcW w:w="5440" w:type="dxa"/>
            <w:tcBorders>
              <w:top w:val="single" w:sz="4" w:space="0" w:color="000000"/>
              <w:left w:val="nil"/>
              <w:bottom w:val="nil"/>
              <w:right w:val="nil"/>
            </w:tcBorders>
            <w:tcMar>
              <w:top w:w="128" w:type="dxa"/>
              <w:left w:w="43" w:type="dxa"/>
              <w:bottom w:w="43" w:type="dxa"/>
              <w:right w:w="43" w:type="dxa"/>
            </w:tcMar>
          </w:tcPr>
          <w:p w14:paraId="2BBFA92E" w14:textId="77777777" w:rsidR="0089264D" w:rsidRPr="00B40C4C" w:rsidRDefault="0089264D" w:rsidP="009137DA">
            <w:r w:rsidRPr="00B40C4C">
              <w:t>Driftsinntekter (Salg av varer og tjenester) (postene 1–29)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2CA0307" w14:textId="77777777" w:rsidR="0089264D" w:rsidRPr="00B40C4C" w:rsidRDefault="0089264D" w:rsidP="0001104D">
            <w:pPr>
              <w:jc w:val="right"/>
            </w:pPr>
            <w:r w:rsidRPr="00B40C4C">
              <w:t>322,1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AE32206" w14:textId="77777777" w:rsidR="0089264D" w:rsidRPr="00B40C4C" w:rsidRDefault="0089264D" w:rsidP="0001104D">
            <w:pPr>
              <w:jc w:val="right"/>
            </w:pPr>
            <w:r w:rsidRPr="00B40C4C">
              <w:t>123,4</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69D0B09" w14:textId="77777777" w:rsidR="0089264D" w:rsidRPr="00B40C4C" w:rsidRDefault="0089264D" w:rsidP="0001104D">
            <w:pPr>
              <w:jc w:val="right"/>
            </w:pPr>
            <w:r w:rsidRPr="00B40C4C">
              <w:t>38,3</w:t>
            </w:r>
          </w:p>
        </w:tc>
      </w:tr>
      <w:tr w:rsidR="00446E55" w:rsidRPr="00B40C4C" w14:paraId="4EB183D8" w14:textId="77777777">
        <w:trPr>
          <w:trHeight w:val="640"/>
        </w:trPr>
        <w:tc>
          <w:tcPr>
            <w:tcW w:w="5440" w:type="dxa"/>
            <w:tcBorders>
              <w:top w:val="nil"/>
              <w:left w:val="nil"/>
              <w:bottom w:val="nil"/>
              <w:right w:val="nil"/>
            </w:tcBorders>
            <w:tcMar>
              <w:top w:w="128" w:type="dxa"/>
              <w:left w:w="43" w:type="dxa"/>
              <w:bottom w:w="43" w:type="dxa"/>
              <w:right w:w="43" w:type="dxa"/>
            </w:tcMar>
          </w:tcPr>
          <w:p w14:paraId="5F1BF1AA" w14:textId="77777777" w:rsidR="0089264D" w:rsidRPr="00B40C4C" w:rsidRDefault="0089264D" w:rsidP="009137DA">
            <w:r w:rsidRPr="00B40C4C">
              <w:t>Inntekter i forbindelse med nybygg, anlegg mv. (postene 30–49)</w:t>
            </w:r>
          </w:p>
        </w:tc>
        <w:tc>
          <w:tcPr>
            <w:tcW w:w="1360" w:type="dxa"/>
            <w:tcBorders>
              <w:top w:val="nil"/>
              <w:left w:val="nil"/>
              <w:bottom w:val="nil"/>
              <w:right w:val="nil"/>
            </w:tcBorders>
            <w:tcMar>
              <w:top w:w="128" w:type="dxa"/>
              <w:left w:w="43" w:type="dxa"/>
              <w:bottom w:w="43" w:type="dxa"/>
              <w:right w:w="43" w:type="dxa"/>
            </w:tcMar>
            <w:vAlign w:val="bottom"/>
          </w:tcPr>
          <w:p w14:paraId="4E12FD25" w14:textId="77777777" w:rsidR="0089264D" w:rsidRPr="00B40C4C" w:rsidRDefault="0089264D" w:rsidP="0001104D">
            <w:pPr>
              <w:jc w:val="right"/>
            </w:pPr>
            <w:r w:rsidRPr="00B40C4C">
              <w:t>33,1</w:t>
            </w:r>
          </w:p>
        </w:tc>
        <w:tc>
          <w:tcPr>
            <w:tcW w:w="1360" w:type="dxa"/>
            <w:tcBorders>
              <w:top w:val="nil"/>
              <w:left w:val="nil"/>
              <w:bottom w:val="nil"/>
              <w:right w:val="nil"/>
            </w:tcBorders>
            <w:tcMar>
              <w:top w:w="128" w:type="dxa"/>
              <w:left w:w="43" w:type="dxa"/>
              <w:bottom w:w="43" w:type="dxa"/>
              <w:right w:w="43" w:type="dxa"/>
            </w:tcMar>
            <w:vAlign w:val="bottom"/>
          </w:tcPr>
          <w:p w14:paraId="49864DFB" w14:textId="77777777" w:rsidR="0089264D" w:rsidRPr="00B40C4C" w:rsidRDefault="0089264D" w:rsidP="0001104D">
            <w:pPr>
              <w:jc w:val="right"/>
            </w:pPr>
            <w:r w:rsidRPr="00B40C4C">
              <w:t>18,1</w:t>
            </w:r>
          </w:p>
        </w:tc>
        <w:tc>
          <w:tcPr>
            <w:tcW w:w="1360" w:type="dxa"/>
            <w:tcBorders>
              <w:top w:val="nil"/>
              <w:left w:val="nil"/>
              <w:bottom w:val="nil"/>
              <w:right w:val="nil"/>
            </w:tcBorders>
            <w:tcMar>
              <w:top w:w="128" w:type="dxa"/>
              <w:left w:w="43" w:type="dxa"/>
              <w:bottom w:w="43" w:type="dxa"/>
              <w:right w:w="43" w:type="dxa"/>
            </w:tcMar>
            <w:vAlign w:val="bottom"/>
          </w:tcPr>
          <w:p w14:paraId="406A7258" w14:textId="77777777" w:rsidR="0089264D" w:rsidRPr="00B40C4C" w:rsidRDefault="0089264D" w:rsidP="0001104D">
            <w:pPr>
              <w:jc w:val="right"/>
            </w:pPr>
            <w:r w:rsidRPr="00B40C4C">
              <w:t>54,6</w:t>
            </w:r>
          </w:p>
        </w:tc>
      </w:tr>
      <w:tr w:rsidR="00446E55" w:rsidRPr="00B40C4C" w14:paraId="53DE1DB2" w14:textId="77777777">
        <w:trPr>
          <w:trHeight w:val="380"/>
        </w:trPr>
        <w:tc>
          <w:tcPr>
            <w:tcW w:w="5440" w:type="dxa"/>
            <w:tcBorders>
              <w:top w:val="nil"/>
              <w:left w:val="nil"/>
              <w:bottom w:val="nil"/>
              <w:right w:val="nil"/>
            </w:tcBorders>
            <w:tcMar>
              <w:top w:w="128" w:type="dxa"/>
              <w:left w:w="43" w:type="dxa"/>
              <w:bottom w:w="43" w:type="dxa"/>
              <w:right w:w="43" w:type="dxa"/>
            </w:tcMar>
          </w:tcPr>
          <w:p w14:paraId="0B1BC233" w14:textId="77777777" w:rsidR="0089264D" w:rsidRPr="00B40C4C" w:rsidRDefault="0089264D" w:rsidP="009137DA">
            <w:r w:rsidRPr="00B40C4C">
              <w:t>Overføringer fra andre (postene 50–89)</w:t>
            </w:r>
          </w:p>
        </w:tc>
        <w:tc>
          <w:tcPr>
            <w:tcW w:w="1360" w:type="dxa"/>
            <w:tcBorders>
              <w:top w:val="nil"/>
              <w:left w:val="nil"/>
              <w:bottom w:val="nil"/>
              <w:right w:val="nil"/>
            </w:tcBorders>
            <w:tcMar>
              <w:top w:w="128" w:type="dxa"/>
              <w:left w:w="43" w:type="dxa"/>
              <w:bottom w:w="43" w:type="dxa"/>
              <w:right w:w="43" w:type="dxa"/>
            </w:tcMar>
            <w:vAlign w:val="bottom"/>
          </w:tcPr>
          <w:p w14:paraId="42F5D201" w14:textId="77777777" w:rsidR="0089264D" w:rsidRPr="00B40C4C" w:rsidRDefault="0089264D" w:rsidP="0001104D">
            <w:pPr>
              <w:jc w:val="right"/>
            </w:pPr>
            <w:r w:rsidRPr="00B40C4C">
              <w:t>2 369,9</w:t>
            </w:r>
          </w:p>
        </w:tc>
        <w:tc>
          <w:tcPr>
            <w:tcW w:w="1360" w:type="dxa"/>
            <w:tcBorders>
              <w:top w:val="nil"/>
              <w:left w:val="nil"/>
              <w:bottom w:val="nil"/>
              <w:right w:val="nil"/>
            </w:tcBorders>
            <w:tcMar>
              <w:top w:w="128" w:type="dxa"/>
              <w:left w:w="43" w:type="dxa"/>
              <w:bottom w:w="43" w:type="dxa"/>
              <w:right w:w="43" w:type="dxa"/>
            </w:tcMar>
            <w:vAlign w:val="bottom"/>
          </w:tcPr>
          <w:p w14:paraId="6B864208" w14:textId="77777777" w:rsidR="0089264D" w:rsidRPr="00B40C4C" w:rsidRDefault="0089264D" w:rsidP="0001104D">
            <w:pPr>
              <w:jc w:val="right"/>
            </w:pPr>
            <w:r w:rsidRPr="00B40C4C">
              <w:t>1 086,5</w:t>
            </w:r>
          </w:p>
        </w:tc>
        <w:tc>
          <w:tcPr>
            <w:tcW w:w="1360" w:type="dxa"/>
            <w:tcBorders>
              <w:top w:val="nil"/>
              <w:left w:val="nil"/>
              <w:bottom w:val="nil"/>
              <w:right w:val="nil"/>
            </w:tcBorders>
            <w:tcMar>
              <w:top w:w="128" w:type="dxa"/>
              <w:left w:w="43" w:type="dxa"/>
              <w:bottom w:w="43" w:type="dxa"/>
              <w:right w:w="43" w:type="dxa"/>
            </w:tcMar>
            <w:vAlign w:val="bottom"/>
          </w:tcPr>
          <w:p w14:paraId="18A02CA9" w14:textId="77777777" w:rsidR="0089264D" w:rsidRPr="00B40C4C" w:rsidRDefault="0089264D" w:rsidP="0001104D">
            <w:pPr>
              <w:jc w:val="right"/>
            </w:pPr>
            <w:r w:rsidRPr="00B40C4C">
              <w:t>45,8</w:t>
            </w:r>
          </w:p>
        </w:tc>
      </w:tr>
      <w:tr w:rsidR="00446E55" w:rsidRPr="00B40C4C" w14:paraId="5D93F1F5" w14:textId="77777777">
        <w:trPr>
          <w:trHeight w:val="380"/>
        </w:trPr>
        <w:tc>
          <w:tcPr>
            <w:tcW w:w="5440" w:type="dxa"/>
            <w:tcBorders>
              <w:top w:val="nil"/>
              <w:left w:val="nil"/>
              <w:bottom w:val="nil"/>
              <w:right w:val="nil"/>
            </w:tcBorders>
            <w:tcMar>
              <w:top w:w="128" w:type="dxa"/>
              <w:left w:w="43" w:type="dxa"/>
              <w:bottom w:w="43" w:type="dxa"/>
              <w:right w:w="43" w:type="dxa"/>
            </w:tcMar>
          </w:tcPr>
          <w:p w14:paraId="0B260863" w14:textId="77777777" w:rsidR="0089264D" w:rsidRPr="00B40C4C" w:rsidRDefault="0089264D" w:rsidP="009137DA">
            <w:r w:rsidRPr="00B40C4C">
              <w:t>Tilbakebetalinger mv. (postene 90–99)</w:t>
            </w:r>
          </w:p>
        </w:tc>
        <w:tc>
          <w:tcPr>
            <w:tcW w:w="1360" w:type="dxa"/>
            <w:tcBorders>
              <w:top w:val="nil"/>
              <w:left w:val="nil"/>
              <w:bottom w:val="nil"/>
              <w:right w:val="nil"/>
            </w:tcBorders>
            <w:tcMar>
              <w:top w:w="128" w:type="dxa"/>
              <w:left w:w="43" w:type="dxa"/>
              <w:bottom w:w="43" w:type="dxa"/>
              <w:right w:w="43" w:type="dxa"/>
            </w:tcMar>
            <w:vAlign w:val="bottom"/>
          </w:tcPr>
          <w:p w14:paraId="4D1C85D2" w14:textId="77777777" w:rsidR="0089264D" w:rsidRPr="00B40C4C" w:rsidRDefault="0089264D" w:rsidP="0001104D">
            <w:pPr>
              <w:jc w:val="right"/>
            </w:pPr>
            <w:r w:rsidRPr="00B40C4C">
              <w:t>124,1</w:t>
            </w:r>
          </w:p>
        </w:tc>
        <w:tc>
          <w:tcPr>
            <w:tcW w:w="1360" w:type="dxa"/>
            <w:tcBorders>
              <w:top w:val="nil"/>
              <w:left w:val="nil"/>
              <w:bottom w:val="nil"/>
              <w:right w:val="nil"/>
            </w:tcBorders>
            <w:tcMar>
              <w:top w:w="128" w:type="dxa"/>
              <w:left w:w="43" w:type="dxa"/>
              <w:bottom w:w="43" w:type="dxa"/>
              <w:right w:w="43" w:type="dxa"/>
            </w:tcMar>
            <w:vAlign w:val="bottom"/>
          </w:tcPr>
          <w:p w14:paraId="5A46AA8B" w14:textId="77777777" w:rsidR="0089264D" w:rsidRPr="00B40C4C" w:rsidRDefault="0089264D" w:rsidP="0001104D">
            <w:pPr>
              <w:jc w:val="right"/>
            </w:pPr>
            <w:r w:rsidRPr="00B40C4C">
              <w:t>74,9</w:t>
            </w:r>
          </w:p>
        </w:tc>
        <w:tc>
          <w:tcPr>
            <w:tcW w:w="1360" w:type="dxa"/>
            <w:tcBorders>
              <w:top w:val="nil"/>
              <w:left w:val="nil"/>
              <w:bottom w:val="nil"/>
              <w:right w:val="nil"/>
            </w:tcBorders>
            <w:tcMar>
              <w:top w:w="128" w:type="dxa"/>
              <w:left w:w="43" w:type="dxa"/>
              <w:bottom w:w="43" w:type="dxa"/>
              <w:right w:w="43" w:type="dxa"/>
            </w:tcMar>
            <w:vAlign w:val="bottom"/>
          </w:tcPr>
          <w:p w14:paraId="64098DDB" w14:textId="77777777" w:rsidR="0089264D" w:rsidRPr="00B40C4C" w:rsidRDefault="0089264D" w:rsidP="0001104D">
            <w:pPr>
              <w:jc w:val="right"/>
            </w:pPr>
            <w:r w:rsidRPr="00B40C4C">
              <w:t>60,3</w:t>
            </w:r>
          </w:p>
        </w:tc>
      </w:tr>
      <w:tr w:rsidR="00446E55" w:rsidRPr="00B40C4C" w14:paraId="6EA29D7F" w14:textId="77777777">
        <w:trPr>
          <w:trHeight w:val="380"/>
        </w:trPr>
        <w:tc>
          <w:tcPr>
            <w:tcW w:w="5440" w:type="dxa"/>
            <w:tcBorders>
              <w:top w:val="single" w:sz="4" w:space="0" w:color="000000"/>
              <w:left w:val="nil"/>
              <w:bottom w:val="single" w:sz="4" w:space="0" w:color="000000"/>
              <w:right w:val="nil"/>
            </w:tcBorders>
            <w:tcMar>
              <w:top w:w="128" w:type="dxa"/>
              <w:left w:w="43" w:type="dxa"/>
              <w:bottom w:w="43" w:type="dxa"/>
              <w:right w:w="43" w:type="dxa"/>
            </w:tcMar>
          </w:tcPr>
          <w:p w14:paraId="0FB63752" w14:textId="77777777" w:rsidR="0089264D" w:rsidRPr="00B40C4C" w:rsidRDefault="0089264D" w:rsidP="009137DA">
            <w:r w:rsidRPr="00B40C4C">
              <w:t>Sum inntekter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50D2B" w14:textId="77777777" w:rsidR="0089264D" w:rsidRPr="00B40C4C" w:rsidRDefault="0089264D" w:rsidP="0001104D">
            <w:pPr>
              <w:jc w:val="right"/>
            </w:pPr>
            <w:r w:rsidRPr="00B40C4C">
              <w:t>2 849,2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7164C" w14:textId="77777777" w:rsidR="0089264D" w:rsidRPr="00B40C4C" w:rsidRDefault="0089264D" w:rsidP="0001104D">
            <w:pPr>
              <w:jc w:val="right"/>
            </w:pPr>
            <w:r w:rsidRPr="00B40C4C">
              <w:t>1 302,9</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F15C3" w14:textId="77777777" w:rsidR="0089264D" w:rsidRPr="00B40C4C" w:rsidRDefault="0089264D" w:rsidP="0001104D">
            <w:pPr>
              <w:jc w:val="right"/>
            </w:pPr>
            <w:r w:rsidRPr="00B40C4C">
              <w:t>45,7</w:t>
            </w:r>
          </w:p>
        </w:tc>
      </w:tr>
    </w:tbl>
    <w:p w14:paraId="45A2A701" w14:textId="77777777" w:rsidR="0089264D" w:rsidRPr="00B40C4C" w:rsidRDefault="0089264D" w:rsidP="00503FD6">
      <w:pPr>
        <w:pStyle w:val="Kilde"/>
      </w:pPr>
      <w:r w:rsidRPr="00B40C4C">
        <w:t>Kilde: Finansdepartementet.</w:t>
      </w:r>
    </w:p>
    <w:p w14:paraId="0BEDB1CD" w14:textId="77777777" w:rsidR="0089264D" w:rsidRDefault="0089264D" w:rsidP="009137DA">
      <w:r w:rsidRPr="00B40C4C">
        <w:t>Per 30. juni 2024 er det regnskapsført utgifter på til sammen 1 339,9 mrd. kroner. Det utgjør 45,4 pst. av bevilgningene. Tabell 6.7 viser hvordan beløpet fordeler seg på utgiftsarter.</w:t>
      </w:r>
    </w:p>
    <w:p w14:paraId="2002E001" w14:textId="295840F5" w:rsidR="00C27D9F" w:rsidRPr="00B40C4C" w:rsidRDefault="00C27D9F" w:rsidP="00C27D9F">
      <w:pPr>
        <w:pStyle w:val="tabell-tittel"/>
      </w:pPr>
      <w:r w:rsidRPr="00B40C4C">
        <w:t>Statsbudsjettets utgifter</w:t>
      </w:r>
    </w:p>
    <w:p w14:paraId="38CAB02F"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669CA3FC" w14:textId="77777777">
        <w:trPr>
          <w:trHeight w:val="360"/>
        </w:trPr>
        <w:tc>
          <w:tcPr>
            <w:tcW w:w="9520" w:type="dxa"/>
            <w:gridSpan w:val="4"/>
            <w:tcBorders>
              <w:top w:val="nil"/>
              <w:left w:val="nil"/>
              <w:bottom w:val="nil"/>
              <w:right w:val="nil"/>
            </w:tcBorders>
            <w:tcMar>
              <w:top w:w="128" w:type="dxa"/>
              <w:left w:w="43" w:type="dxa"/>
              <w:bottom w:w="43" w:type="dxa"/>
              <w:right w:w="43" w:type="dxa"/>
            </w:tcMar>
            <w:vAlign w:val="bottom"/>
          </w:tcPr>
          <w:p w14:paraId="250908A0" w14:textId="77777777" w:rsidR="0089264D" w:rsidRPr="00B40C4C" w:rsidRDefault="0089264D" w:rsidP="00654615">
            <w:pPr>
              <w:jc w:val="right"/>
            </w:pPr>
            <w:r w:rsidRPr="00B40C4C">
              <w:t>Mrd. kroner</w:t>
            </w:r>
          </w:p>
        </w:tc>
      </w:tr>
      <w:tr w:rsidR="00446E55" w:rsidRPr="00B40C4C" w14:paraId="6F8DBA9C"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BEDCA"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E1FCB" w14:textId="77777777" w:rsidR="0089264D" w:rsidRPr="00B40C4C" w:rsidRDefault="0089264D" w:rsidP="00654615">
            <w:pPr>
              <w:jc w:val="right"/>
            </w:pPr>
            <w:r w:rsidRPr="00B40C4C">
              <w:t>Saldert budsjett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69E8A" w14:textId="77777777" w:rsidR="0089264D" w:rsidRPr="00B40C4C" w:rsidRDefault="0089264D" w:rsidP="00654615">
            <w:pPr>
              <w:jc w:val="right"/>
            </w:pPr>
            <w:r w:rsidRPr="00B40C4C">
              <w:t>Regnskap per 30.06.2024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CEE45" w14:textId="77777777" w:rsidR="0089264D" w:rsidRPr="00B40C4C" w:rsidRDefault="0089264D" w:rsidP="00654615">
            <w:pPr>
              <w:jc w:val="right"/>
            </w:pPr>
            <w:r w:rsidRPr="00B40C4C">
              <w:t>Regnskap i pst. av bevilgning</w:t>
            </w:r>
          </w:p>
        </w:tc>
      </w:tr>
      <w:tr w:rsidR="00446E55" w:rsidRPr="00B40C4C" w14:paraId="681CE66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B3CE1F1" w14:textId="77777777" w:rsidR="0089264D" w:rsidRPr="00B40C4C" w:rsidRDefault="0089264D" w:rsidP="009137DA">
            <w:r w:rsidRPr="00B40C4C">
              <w:t>Driftsutgifter (postene 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B4AA59" w14:textId="77777777" w:rsidR="0089264D" w:rsidRPr="00B40C4C" w:rsidRDefault="0089264D" w:rsidP="00654615">
            <w:pPr>
              <w:jc w:val="right"/>
            </w:pPr>
            <w:r w:rsidRPr="00B40C4C">
              <w:t>245,9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F80355" w14:textId="77777777" w:rsidR="0089264D" w:rsidRPr="00B40C4C" w:rsidRDefault="0089264D" w:rsidP="00654615">
            <w:pPr>
              <w:jc w:val="right"/>
            </w:pPr>
            <w:r w:rsidRPr="00B40C4C">
              <w:t>115,9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A49609" w14:textId="77777777" w:rsidR="0089264D" w:rsidRPr="00B40C4C" w:rsidRDefault="0089264D" w:rsidP="00654615">
            <w:pPr>
              <w:jc w:val="right"/>
            </w:pPr>
            <w:r w:rsidRPr="00B40C4C">
              <w:t>47,1</w:t>
            </w:r>
          </w:p>
        </w:tc>
      </w:tr>
      <w:tr w:rsidR="00446E55" w:rsidRPr="00B40C4C" w14:paraId="5C8B6C0E" w14:textId="77777777">
        <w:trPr>
          <w:trHeight w:val="380"/>
        </w:trPr>
        <w:tc>
          <w:tcPr>
            <w:tcW w:w="5320" w:type="dxa"/>
            <w:tcBorders>
              <w:top w:val="nil"/>
              <w:left w:val="nil"/>
              <w:bottom w:val="nil"/>
              <w:right w:val="nil"/>
            </w:tcBorders>
            <w:tcMar>
              <w:top w:w="128" w:type="dxa"/>
              <w:left w:w="43" w:type="dxa"/>
              <w:bottom w:w="43" w:type="dxa"/>
              <w:right w:w="43" w:type="dxa"/>
            </w:tcMar>
          </w:tcPr>
          <w:p w14:paraId="37BF2BF9" w14:textId="77777777" w:rsidR="0089264D" w:rsidRPr="00B40C4C" w:rsidRDefault="0089264D" w:rsidP="009137DA">
            <w:r w:rsidRPr="00B40C4C">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3C06B84A" w14:textId="77777777" w:rsidR="0089264D" w:rsidRPr="00B40C4C" w:rsidRDefault="0089264D" w:rsidP="00654615">
            <w:pPr>
              <w:jc w:val="right"/>
            </w:pPr>
            <w:r w:rsidRPr="00B40C4C">
              <w:t>87,8</w:t>
            </w:r>
          </w:p>
        </w:tc>
        <w:tc>
          <w:tcPr>
            <w:tcW w:w="1400" w:type="dxa"/>
            <w:tcBorders>
              <w:top w:val="nil"/>
              <w:left w:val="nil"/>
              <w:bottom w:val="nil"/>
              <w:right w:val="nil"/>
            </w:tcBorders>
            <w:tcMar>
              <w:top w:w="128" w:type="dxa"/>
              <w:left w:w="43" w:type="dxa"/>
              <w:bottom w:w="43" w:type="dxa"/>
              <w:right w:w="43" w:type="dxa"/>
            </w:tcMar>
            <w:vAlign w:val="bottom"/>
          </w:tcPr>
          <w:p w14:paraId="68D8B7A3" w14:textId="77777777" w:rsidR="0089264D" w:rsidRPr="00B40C4C" w:rsidRDefault="0089264D" w:rsidP="00654615">
            <w:pPr>
              <w:jc w:val="right"/>
            </w:pPr>
            <w:r w:rsidRPr="00B40C4C">
              <w:t>38,7</w:t>
            </w:r>
          </w:p>
        </w:tc>
        <w:tc>
          <w:tcPr>
            <w:tcW w:w="1400" w:type="dxa"/>
            <w:tcBorders>
              <w:top w:val="nil"/>
              <w:left w:val="nil"/>
              <w:bottom w:val="nil"/>
              <w:right w:val="nil"/>
            </w:tcBorders>
            <w:tcMar>
              <w:top w:w="128" w:type="dxa"/>
              <w:left w:w="43" w:type="dxa"/>
              <w:bottom w:w="43" w:type="dxa"/>
              <w:right w:w="43" w:type="dxa"/>
            </w:tcMar>
            <w:vAlign w:val="bottom"/>
          </w:tcPr>
          <w:p w14:paraId="5D09D05D" w14:textId="77777777" w:rsidR="0089264D" w:rsidRPr="00B40C4C" w:rsidRDefault="0089264D" w:rsidP="00654615">
            <w:pPr>
              <w:jc w:val="right"/>
            </w:pPr>
            <w:r w:rsidRPr="00B40C4C">
              <w:t>44,1</w:t>
            </w:r>
          </w:p>
        </w:tc>
      </w:tr>
      <w:tr w:rsidR="00446E55" w:rsidRPr="00B40C4C" w14:paraId="6B7A2301" w14:textId="77777777">
        <w:trPr>
          <w:trHeight w:val="380"/>
        </w:trPr>
        <w:tc>
          <w:tcPr>
            <w:tcW w:w="5320" w:type="dxa"/>
            <w:tcBorders>
              <w:top w:val="nil"/>
              <w:left w:val="nil"/>
              <w:bottom w:val="nil"/>
              <w:right w:val="nil"/>
            </w:tcBorders>
            <w:tcMar>
              <w:top w:w="128" w:type="dxa"/>
              <w:left w:w="43" w:type="dxa"/>
              <w:bottom w:w="43" w:type="dxa"/>
              <w:right w:w="43" w:type="dxa"/>
            </w:tcMar>
          </w:tcPr>
          <w:p w14:paraId="6BBD40FB" w14:textId="77777777" w:rsidR="0089264D" w:rsidRPr="00B40C4C" w:rsidRDefault="0089264D" w:rsidP="009137DA">
            <w:r w:rsidRPr="00B40C4C">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5672CC9A" w14:textId="77777777" w:rsidR="0089264D" w:rsidRPr="00B40C4C" w:rsidRDefault="0089264D" w:rsidP="00654615">
            <w:pPr>
              <w:jc w:val="right"/>
            </w:pPr>
            <w:r w:rsidRPr="00B40C4C">
              <w:t>2 391,4</w:t>
            </w:r>
          </w:p>
        </w:tc>
        <w:tc>
          <w:tcPr>
            <w:tcW w:w="1400" w:type="dxa"/>
            <w:tcBorders>
              <w:top w:val="nil"/>
              <w:left w:val="nil"/>
              <w:bottom w:val="nil"/>
              <w:right w:val="nil"/>
            </w:tcBorders>
            <w:tcMar>
              <w:top w:w="128" w:type="dxa"/>
              <w:left w:w="43" w:type="dxa"/>
              <w:bottom w:w="43" w:type="dxa"/>
              <w:right w:w="43" w:type="dxa"/>
            </w:tcMar>
            <w:vAlign w:val="bottom"/>
          </w:tcPr>
          <w:p w14:paraId="0D200DAF" w14:textId="77777777" w:rsidR="0089264D" w:rsidRPr="00B40C4C" w:rsidRDefault="0089264D" w:rsidP="00654615">
            <w:pPr>
              <w:jc w:val="right"/>
            </w:pPr>
            <w:r w:rsidRPr="00B40C4C">
              <w:t>1 022,8</w:t>
            </w:r>
          </w:p>
        </w:tc>
        <w:tc>
          <w:tcPr>
            <w:tcW w:w="1400" w:type="dxa"/>
            <w:tcBorders>
              <w:top w:val="nil"/>
              <w:left w:val="nil"/>
              <w:bottom w:val="nil"/>
              <w:right w:val="nil"/>
            </w:tcBorders>
            <w:tcMar>
              <w:top w:w="128" w:type="dxa"/>
              <w:left w:w="43" w:type="dxa"/>
              <w:bottom w:w="43" w:type="dxa"/>
              <w:right w:w="43" w:type="dxa"/>
            </w:tcMar>
            <w:vAlign w:val="bottom"/>
          </w:tcPr>
          <w:p w14:paraId="21B9AEF8" w14:textId="77777777" w:rsidR="0089264D" w:rsidRPr="00B40C4C" w:rsidRDefault="0089264D" w:rsidP="00654615">
            <w:pPr>
              <w:jc w:val="right"/>
            </w:pPr>
            <w:r w:rsidRPr="00B40C4C">
              <w:t>42,8</w:t>
            </w:r>
          </w:p>
        </w:tc>
      </w:tr>
      <w:tr w:rsidR="00446E55" w:rsidRPr="00B40C4C" w14:paraId="254521F9" w14:textId="77777777">
        <w:trPr>
          <w:trHeight w:val="380"/>
        </w:trPr>
        <w:tc>
          <w:tcPr>
            <w:tcW w:w="5320" w:type="dxa"/>
            <w:tcBorders>
              <w:top w:val="nil"/>
              <w:left w:val="nil"/>
              <w:bottom w:val="nil"/>
              <w:right w:val="nil"/>
            </w:tcBorders>
            <w:tcMar>
              <w:top w:w="128" w:type="dxa"/>
              <w:left w:w="43" w:type="dxa"/>
              <w:bottom w:w="43" w:type="dxa"/>
              <w:right w:w="43" w:type="dxa"/>
            </w:tcMar>
          </w:tcPr>
          <w:p w14:paraId="479DBF12" w14:textId="77777777" w:rsidR="0089264D" w:rsidRPr="00B40C4C" w:rsidRDefault="0089264D" w:rsidP="009137DA">
            <w:r w:rsidRPr="00B40C4C">
              <w:t>Utlån, gjeldsavdrag mv. (postene 90–99)</w:t>
            </w:r>
          </w:p>
        </w:tc>
        <w:tc>
          <w:tcPr>
            <w:tcW w:w="1400" w:type="dxa"/>
            <w:tcBorders>
              <w:top w:val="nil"/>
              <w:left w:val="nil"/>
              <w:bottom w:val="nil"/>
              <w:right w:val="nil"/>
            </w:tcBorders>
            <w:tcMar>
              <w:top w:w="128" w:type="dxa"/>
              <w:left w:w="43" w:type="dxa"/>
              <w:bottom w:w="43" w:type="dxa"/>
              <w:right w:w="43" w:type="dxa"/>
            </w:tcMar>
            <w:vAlign w:val="bottom"/>
          </w:tcPr>
          <w:p w14:paraId="09B7E9FD" w14:textId="77777777" w:rsidR="0089264D" w:rsidRPr="00B40C4C" w:rsidRDefault="0089264D" w:rsidP="00654615">
            <w:pPr>
              <w:jc w:val="right"/>
            </w:pPr>
            <w:r w:rsidRPr="00B40C4C">
              <w:t>226,0</w:t>
            </w:r>
          </w:p>
        </w:tc>
        <w:tc>
          <w:tcPr>
            <w:tcW w:w="1400" w:type="dxa"/>
            <w:tcBorders>
              <w:top w:val="nil"/>
              <w:left w:val="nil"/>
              <w:bottom w:val="nil"/>
              <w:right w:val="nil"/>
            </w:tcBorders>
            <w:tcMar>
              <w:top w:w="128" w:type="dxa"/>
              <w:left w:w="43" w:type="dxa"/>
              <w:bottom w:w="43" w:type="dxa"/>
              <w:right w:w="43" w:type="dxa"/>
            </w:tcMar>
            <w:vAlign w:val="bottom"/>
          </w:tcPr>
          <w:p w14:paraId="6F983738" w14:textId="77777777" w:rsidR="0089264D" w:rsidRPr="00B40C4C" w:rsidRDefault="0089264D" w:rsidP="00654615">
            <w:pPr>
              <w:jc w:val="right"/>
            </w:pPr>
            <w:r w:rsidRPr="00B40C4C">
              <w:t>162,5</w:t>
            </w:r>
          </w:p>
        </w:tc>
        <w:tc>
          <w:tcPr>
            <w:tcW w:w="1400" w:type="dxa"/>
            <w:tcBorders>
              <w:top w:val="nil"/>
              <w:left w:val="nil"/>
              <w:bottom w:val="nil"/>
              <w:right w:val="nil"/>
            </w:tcBorders>
            <w:tcMar>
              <w:top w:w="128" w:type="dxa"/>
              <w:left w:w="43" w:type="dxa"/>
              <w:bottom w:w="43" w:type="dxa"/>
              <w:right w:w="43" w:type="dxa"/>
            </w:tcMar>
            <w:vAlign w:val="bottom"/>
          </w:tcPr>
          <w:p w14:paraId="3D8B54E8" w14:textId="77777777" w:rsidR="0089264D" w:rsidRPr="00B40C4C" w:rsidRDefault="0089264D" w:rsidP="00654615">
            <w:pPr>
              <w:jc w:val="right"/>
            </w:pPr>
            <w:r w:rsidRPr="00B40C4C">
              <w:t>71,9</w:t>
            </w:r>
          </w:p>
        </w:tc>
      </w:tr>
      <w:tr w:rsidR="00446E55" w:rsidRPr="00B40C4C" w14:paraId="22B0C9E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8351131" w14:textId="77777777" w:rsidR="0089264D" w:rsidRPr="00B40C4C" w:rsidRDefault="0089264D" w:rsidP="009137DA">
            <w:r w:rsidRPr="00B40C4C">
              <w:lastRenderedPageBreak/>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1666E" w14:textId="77777777" w:rsidR="0089264D" w:rsidRPr="00B40C4C" w:rsidRDefault="0089264D" w:rsidP="00654615">
            <w:pPr>
              <w:jc w:val="right"/>
            </w:pPr>
            <w:r w:rsidRPr="00B40C4C">
              <w:t>2 951,1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37DCD" w14:textId="77777777" w:rsidR="0089264D" w:rsidRPr="00B40C4C" w:rsidRDefault="0089264D" w:rsidP="00654615">
            <w:pPr>
              <w:jc w:val="right"/>
            </w:pPr>
            <w:r w:rsidRPr="00B40C4C">
              <w:t>1 339,9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DF446" w14:textId="77777777" w:rsidR="0089264D" w:rsidRPr="00B40C4C" w:rsidRDefault="0089264D" w:rsidP="00654615">
            <w:pPr>
              <w:jc w:val="right"/>
            </w:pPr>
            <w:r w:rsidRPr="00B40C4C">
              <w:t>45,4</w:t>
            </w:r>
          </w:p>
        </w:tc>
      </w:tr>
    </w:tbl>
    <w:p w14:paraId="2E84311B" w14:textId="77777777" w:rsidR="0089264D" w:rsidRPr="00B40C4C" w:rsidRDefault="0089264D" w:rsidP="00503FD6">
      <w:pPr>
        <w:pStyle w:val="Kilde"/>
      </w:pPr>
      <w:r w:rsidRPr="00B40C4C">
        <w:t>Kilde: Finansdepartementet.</w:t>
      </w:r>
    </w:p>
    <w:p w14:paraId="205C967A" w14:textId="77777777" w:rsidR="0089264D" w:rsidRPr="00B40C4C" w:rsidRDefault="0089264D" w:rsidP="00D100D4">
      <w:pPr>
        <w:pStyle w:val="Overskrift3"/>
      </w:pPr>
      <w:r w:rsidRPr="00B40C4C">
        <w:t>Petroleumsvirksomhetens inntekter og utgifter</w:t>
      </w:r>
    </w:p>
    <w:p w14:paraId="1B058C9B" w14:textId="77777777" w:rsidR="0089264D" w:rsidRDefault="0089264D" w:rsidP="009137DA">
      <w:r w:rsidRPr="00B40C4C">
        <w:t>Netto kontantstrøm fra petroleumsvirksomheten utgjør 383,8 mrd. kroner i perioden 1. januar – 30. juni 2024. Det tilsvarer 46,1 pst. av netto kontantstrøm fra petroleumsvirksomheten slik denne ble anslått i Saldert budsjett 2024.</w:t>
      </w:r>
    </w:p>
    <w:p w14:paraId="5CEBF1C4" w14:textId="62A6DEEB" w:rsidR="009771D4" w:rsidRPr="00B40C4C" w:rsidRDefault="009771D4" w:rsidP="009771D4">
      <w:pPr>
        <w:pStyle w:val="tabell-tittel"/>
      </w:pPr>
      <w:r w:rsidRPr="00B40C4C">
        <w:t>Kontantstrømmen fra petroleumsvirksomheten</w:t>
      </w:r>
    </w:p>
    <w:p w14:paraId="3EEFD852" w14:textId="77777777" w:rsidR="0089264D" w:rsidRPr="00B40C4C" w:rsidRDefault="0089264D" w:rsidP="009137DA">
      <w:pPr>
        <w:pStyle w:val="Tabellnavn"/>
      </w:pPr>
      <w:r w:rsidRPr="00B40C4C">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5040"/>
        <w:gridCol w:w="1340"/>
        <w:gridCol w:w="1420"/>
        <w:gridCol w:w="1480"/>
      </w:tblGrid>
      <w:tr w:rsidR="00446E55" w:rsidRPr="00B40C4C" w14:paraId="77CB2061" w14:textId="77777777">
        <w:trPr>
          <w:trHeight w:val="360"/>
        </w:trPr>
        <w:tc>
          <w:tcPr>
            <w:tcW w:w="9540" w:type="dxa"/>
            <w:gridSpan w:val="5"/>
            <w:tcBorders>
              <w:top w:val="nil"/>
              <w:left w:val="nil"/>
              <w:bottom w:val="nil"/>
              <w:right w:val="nil"/>
            </w:tcBorders>
            <w:tcMar>
              <w:top w:w="128" w:type="dxa"/>
              <w:left w:w="43" w:type="dxa"/>
              <w:bottom w:w="43" w:type="dxa"/>
              <w:right w:w="43" w:type="dxa"/>
            </w:tcMar>
            <w:vAlign w:val="bottom"/>
          </w:tcPr>
          <w:p w14:paraId="2300FBDD" w14:textId="77777777" w:rsidR="0089264D" w:rsidRPr="00B40C4C" w:rsidRDefault="0089264D" w:rsidP="00587A65">
            <w:pPr>
              <w:jc w:val="right"/>
            </w:pPr>
            <w:r w:rsidRPr="00B40C4C">
              <w:t>Mrd. kroner</w:t>
            </w:r>
          </w:p>
        </w:tc>
      </w:tr>
      <w:tr w:rsidR="00446E55" w:rsidRPr="00B40C4C" w14:paraId="5958001F" w14:textId="77777777">
        <w:trPr>
          <w:trHeight w:val="600"/>
        </w:trPr>
        <w:tc>
          <w:tcPr>
            <w:tcW w:w="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613F0" w14:textId="77777777" w:rsidR="0089264D" w:rsidRPr="00B40C4C" w:rsidRDefault="0089264D" w:rsidP="009137DA"/>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6C57AAD6" w14:textId="77777777" w:rsidR="0089264D" w:rsidRPr="00B40C4C" w:rsidRDefault="0089264D" w:rsidP="009137DA"/>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1CCF9" w14:textId="77777777" w:rsidR="0089264D" w:rsidRPr="00B40C4C" w:rsidRDefault="0089264D" w:rsidP="00587A65">
            <w:pPr>
              <w:jc w:val="right"/>
            </w:pPr>
            <w:r w:rsidRPr="00B40C4C">
              <w:t>Saldert budsjett 2024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168C3" w14:textId="77777777" w:rsidR="0089264D" w:rsidRPr="00B40C4C" w:rsidRDefault="0089264D" w:rsidP="00587A65">
            <w:pPr>
              <w:jc w:val="right"/>
            </w:pPr>
            <w:r w:rsidRPr="00B40C4C">
              <w:t>Regnskap per 30.06.2024</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CE7DE" w14:textId="77777777" w:rsidR="0089264D" w:rsidRPr="00B40C4C" w:rsidRDefault="0089264D" w:rsidP="00587A65">
            <w:pPr>
              <w:jc w:val="right"/>
            </w:pPr>
            <w:r w:rsidRPr="00B40C4C">
              <w:t>Regnskap i pst. av bevilgning</w:t>
            </w:r>
          </w:p>
        </w:tc>
      </w:tr>
      <w:tr w:rsidR="00446E55" w:rsidRPr="00B40C4C" w14:paraId="5DF671E3" w14:textId="77777777">
        <w:trPr>
          <w:trHeight w:val="380"/>
        </w:trPr>
        <w:tc>
          <w:tcPr>
            <w:tcW w:w="260" w:type="dxa"/>
            <w:tcBorders>
              <w:top w:val="single" w:sz="4" w:space="0" w:color="000000"/>
              <w:left w:val="nil"/>
              <w:bottom w:val="nil"/>
              <w:right w:val="nil"/>
            </w:tcBorders>
            <w:tcMar>
              <w:top w:w="128" w:type="dxa"/>
              <w:left w:w="43" w:type="dxa"/>
              <w:bottom w:w="43" w:type="dxa"/>
              <w:right w:w="43" w:type="dxa"/>
            </w:tcMar>
          </w:tcPr>
          <w:p w14:paraId="20098240" w14:textId="77777777" w:rsidR="0089264D" w:rsidRPr="00B40C4C" w:rsidRDefault="0089264D" w:rsidP="009137DA"/>
        </w:tc>
        <w:tc>
          <w:tcPr>
            <w:tcW w:w="5040" w:type="dxa"/>
            <w:tcBorders>
              <w:top w:val="single" w:sz="4" w:space="0" w:color="000000"/>
              <w:left w:val="nil"/>
              <w:bottom w:val="nil"/>
              <w:right w:val="nil"/>
            </w:tcBorders>
            <w:tcMar>
              <w:top w:w="128" w:type="dxa"/>
              <w:left w:w="43" w:type="dxa"/>
              <w:bottom w:w="43" w:type="dxa"/>
              <w:right w:w="43" w:type="dxa"/>
            </w:tcMar>
          </w:tcPr>
          <w:p w14:paraId="27D694B0" w14:textId="77777777" w:rsidR="0089264D" w:rsidRPr="00B40C4C" w:rsidRDefault="0089264D" w:rsidP="009137DA">
            <w:r w:rsidRPr="00B40C4C">
              <w:t>Inntekter SDØE</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E12E9B1" w14:textId="77777777" w:rsidR="0089264D" w:rsidRPr="00B40C4C" w:rsidRDefault="0089264D" w:rsidP="00587A65">
            <w:pPr>
              <w:jc w:val="right"/>
            </w:pPr>
            <w:r w:rsidRPr="00B40C4C">
              <w:t>328,3</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669C2F9F" w14:textId="77777777" w:rsidR="0089264D" w:rsidRPr="00B40C4C" w:rsidRDefault="0089264D" w:rsidP="00587A65">
            <w:pPr>
              <w:jc w:val="right"/>
            </w:pPr>
            <w:r w:rsidRPr="00B40C4C">
              <w:t>128,5</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10DBDE93" w14:textId="77777777" w:rsidR="0089264D" w:rsidRPr="00B40C4C" w:rsidRDefault="0089264D" w:rsidP="00587A65">
            <w:pPr>
              <w:jc w:val="right"/>
            </w:pPr>
            <w:r w:rsidRPr="00B40C4C">
              <w:t>39,1</w:t>
            </w:r>
          </w:p>
        </w:tc>
      </w:tr>
      <w:tr w:rsidR="00446E55" w:rsidRPr="00B40C4C" w14:paraId="3A2DFB1E" w14:textId="77777777">
        <w:trPr>
          <w:trHeight w:val="380"/>
        </w:trPr>
        <w:tc>
          <w:tcPr>
            <w:tcW w:w="260" w:type="dxa"/>
            <w:tcBorders>
              <w:top w:val="nil"/>
              <w:left w:val="nil"/>
              <w:bottom w:val="nil"/>
              <w:right w:val="nil"/>
            </w:tcBorders>
            <w:tcMar>
              <w:top w:w="128" w:type="dxa"/>
              <w:left w:w="43" w:type="dxa"/>
              <w:bottom w:w="43" w:type="dxa"/>
              <w:right w:w="43" w:type="dxa"/>
            </w:tcMar>
          </w:tcPr>
          <w:p w14:paraId="527BEC0D" w14:textId="77777777" w:rsidR="0089264D" w:rsidRPr="00B40C4C" w:rsidRDefault="0089264D" w:rsidP="009137DA">
            <w:r w:rsidRPr="00B40C4C">
              <w:t>-</w:t>
            </w:r>
          </w:p>
        </w:tc>
        <w:tc>
          <w:tcPr>
            <w:tcW w:w="5040" w:type="dxa"/>
            <w:tcBorders>
              <w:top w:val="nil"/>
              <w:left w:val="nil"/>
              <w:bottom w:val="nil"/>
              <w:right w:val="nil"/>
            </w:tcBorders>
            <w:tcMar>
              <w:top w:w="128" w:type="dxa"/>
              <w:left w:w="43" w:type="dxa"/>
              <w:bottom w:w="43" w:type="dxa"/>
              <w:right w:w="43" w:type="dxa"/>
            </w:tcMar>
          </w:tcPr>
          <w:p w14:paraId="771B9FB6" w14:textId="77777777" w:rsidR="0089264D" w:rsidRPr="00B40C4C" w:rsidRDefault="0089264D" w:rsidP="009137DA">
            <w:r w:rsidRPr="00B40C4C">
              <w:t>Utgifter SDØE</w:t>
            </w:r>
          </w:p>
        </w:tc>
        <w:tc>
          <w:tcPr>
            <w:tcW w:w="1340" w:type="dxa"/>
            <w:tcBorders>
              <w:top w:val="nil"/>
              <w:left w:val="nil"/>
              <w:bottom w:val="nil"/>
              <w:right w:val="nil"/>
            </w:tcBorders>
            <w:tcMar>
              <w:top w:w="128" w:type="dxa"/>
              <w:left w:w="43" w:type="dxa"/>
              <w:bottom w:w="43" w:type="dxa"/>
              <w:right w:w="43" w:type="dxa"/>
            </w:tcMar>
            <w:vAlign w:val="bottom"/>
          </w:tcPr>
          <w:p w14:paraId="79CB0605" w14:textId="77777777" w:rsidR="0089264D" w:rsidRPr="00B40C4C" w:rsidRDefault="0089264D" w:rsidP="00587A65">
            <w:pPr>
              <w:jc w:val="right"/>
            </w:pPr>
            <w:r w:rsidRPr="00B40C4C">
              <w:t>26,0</w:t>
            </w:r>
          </w:p>
        </w:tc>
        <w:tc>
          <w:tcPr>
            <w:tcW w:w="1420" w:type="dxa"/>
            <w:tcBorders>
              <w:top w:val="nil"/>
              <w:left w:val="nil"/>
              <w:bottom w:val="nil"/>
              <w:right w:val="nil"/>
            </w:tcBorders>
            <w:tcMar>
              <w:top w:w="128" w:type="dxa"/>
              <w:left w:w="43" w:type="dxa"/>
              <w:bottom w:w="43" w:type="dxa"/>
              <w:right w:w="43" w:type="dxa"/>
            </w:tcMar>
            <w:vAlign w:val="bottom"/>
          </w:tcPr>
          <w:p w14:paraId="7CB2E639" w14:textId="77777777" w:rsidR="0089264D" w:rsidRPr="00B40C4C" w:rsidRDefault="0089264D" w:rsidP="00587A65">
            <w:pPr>
              <w:jc w:val="right"/>
            </w:pPr>
            <w:r w:rsidRPr="00B40C4C">
              <w:t>15,3</w:t>
            </w:r>
          </w:p>
        </w:tc>
        <w:tc>
          <w:tcPr>
            <w:tcW w:w="1480" w:type="dxa"/>
            <w:tcBorders>
              <w:top w:val="nil"/>
              <w:left w:val="nil"/>
              <w:bottom w:val="nil"/>
              <w:right w:val="nil"/>
            </w:tcBorders>
            <w:tcMar>
              <w:top w:w="128" w:type="dxa"/>
              <w:left w:w="43" w:type="dxa"/>
              <w:bottom w:w="43" w:type="dxa"/>
              <w:right w:w="43" w:type="dxa"/>
            </w:tcMar>
            <w:vAlign w:val="bottom"/>
          </w:tcPr>
          <w:p w14:paraId="76371503" w14:textId="77777777" w:rsidR="0089264D" w:rsidRPr="00B40C4C" w:rsidRDefault="0089264D" w:rsidP="00587A65">
            <w:pPr>
              <w:jc w:val="right"/>
            </w:pPr>
            <w:r w:rsidRPr="00B40C4C">
              <w:t>58,8</w:t>
            </w:r>
          </w:p>
        </w:tc>
      </w:tr>
      <w:tr w:rsidR="00446E55" w:rsidRPr="00B40C4C" w14:paraId="56F10294" w14:textId="77777777">
        <w:trPr>
          <w:trHeight w:val="640"/>
        </w:trPr>
        <w:tc>
          <w:tcPr>
            <w:tcW w:w="260" w:type="dxa"/>
            <w:tcBorders>
              <w:top w:val="nil"/>
              <w:left w:val="nil"/>
              <w:bottom w:val="nil"/>
              <w:right w:val="nil"/>
            </w:tcBorders>
            <w:tcMar>
              <w:top w:w="128" w:type="dxa"/>
              <w:left w:w="43" w:type="dxa"/>
              <w:bottom w:w="43" w:type="dxa"/>
              <w:right w:w="43" w:type="dxa"/>
            </w:tcMar>
          </w:tcPr>
          <w:p w14:paraId="11077E73" w14:textId="77777777" w:rsidR="0089264D" w:rsidRPr="00B40C4C" w:rsidRDefault="0089264D" w:rsidP="009137DA">
            <w:r w:rsidRPr="00B40C4C">
              <w:t>+</w:t>
            </w:r>
          </w:p>
        </w:tc>
        <w:tc>
          <w:tcPr>
            <w:tcW w:w="5040" w:type="dxa"/>
            <w:tcBorders>
              <w:top w:val="nil"/>
              <w:left w:val="nil"/>
              <w:bottom w:val="nil"/>
              <w:right w:val="nil"/>
            </w:tcBorders>
            <w:tcMar>
              <w:top w:w="128" w:type="dxa"/>
              <w:left w:w="43" w:type="dxa"/>
              <w:bottom w:w="43" w:type="dxa"/>
              <w:right w:w="43" w:type="dxa"/>
            </w:tcMar>
          </w:tcPr>
          <w:p w14:paraId="678ABF5E" w14:textId="77777777" w:rsidR="0089264D" w:rsidRPr="00B40C4C" w:rsidRDefault="0089264D" w:rsidP="009137DA">
            <w:r w:rsidRPr="00B40C4C">
              <w:t>Skatt og avgift på utvinning, inkl. CO</w:t>
            </w:r>
            <w:r w:rsidRPr="00B40C4C">
              <w:rPr>
                <w:rStyle w:val="skrift-senket"/>
              </w:rPr>
              <w:t>2</w:t>
            </w:r>
            <w:r w:rsidRPr="00B40C4C">
              <w:t>-avgift og NO</w:t>
            </w:r>
            <w:r w:rsidRPr="00B40C4C">
              <w:rPr>
                <w:rStyle w:val="skrift-senket"/>
              </w:rPr>
              <w:t>X</w:t>
            </w:r>
            <w:r w:rsidRPr="00B40C4C">
              <w:t>-avgift</w:t>
            </w:r>
          </w:p>
        </w:tc>
        <w:tc>
          <w:tcPr>
            <w:tcW w:w="1340" w:type="dxa"/>
            <w:tcBorders>
              <w:top w:val="nil"/>
              <w:left w:val="nil"/>
              <w:bottom w:val="nil"/>
              <w:right w:val="nil"/>
            </w:tcBorders>
            <w:tcMar>
              <w:top w:w="128" w:type="dxa"/>
              <w:left w:w="43" w:type="dxa"/>
              <w:bottom w:w="43" w:type="dxa"/>
              <w:right w:w="43" w:type="dxa"/>
            </w:tcMar>
            <w:vAlign w:val="bottom"/>
          </w:tcPr>
          <w:p w14:paraId="50DC5ED3" w14:textId="77777777" w:rsidR="0089264D" w:rsidRPr="00B40C4C" w:rsidRDefault="0089264D" w:rsidP="00587A65">
            <w:pPr>
              <w:jc w:val="right"/>
            </w:pPr>
            <w:r w:rsidRPr="00B40C4C">
              <w:t>491,6</w:t>
            </w:r>
          </w:p>
        </w:tc>
        <w:tc>
          <w:tcPr>
            <w:tcW w:w="1420" w:type="dxa"/>
            <w:tcBorders>
              <w:top w:val="nil"/>
              <w:left w:val="nil"/>
              <w:bottom w:val="nil"/>
              <w:right w:val="nil"/>
            </w:tcBorders>
            <w:tcMar>
              <w:top w:w="128" w:type="dxa"/>
              <w:left w:w="43" w:type="dxa"/>
              <w:bottom w:w="43" w:type="dxa"/>
              <w:right w:w="43" w:type="dxa"/>
            </w:tcMar>
            <w:vAlign w:val="bottom"/>
          </w:tcPr>
          <w:p w14:paraId="312EB126" w14:textId="77777777" w:rsidR="0089264D" w:rsidRPr="00B40C4C" w:rsidRDefault="0089264D" w:rsidP="00587A65">
            <w:pPr>
              <w:jc w:val="right"/>
            </w:pPr>
            <w:r w:rsidRPr="00B40C4C">
              <w:t>236,5</w:t>
            </w:r>
          </w:p>
        </w:tc>
        <w:tc>
          <w:tcPr>
            <w:tcW w:w="1480" w:type="dxa"/>
            <w:tcBorders>
              <w:top w:val="nil"/>
              <w:left w:val="nil"/>
              <w:bottom w:val="nil"/>
              <w:right w:val="nil"/>
            </w:tcBorders>
            <w:tcMar>
              <w:top w:w="128" w:type="dxa"/>
              <w:left w:w="43" w:type="dxa"/>
              <w:bottom w:w="43" w:type="dxa"/>
              <w:right w:w="43" w:type="dxa"/>
            </w:tcMar>
            <w:vAlign w:val="bottom"/>
          </w:tcPr>
          <w:p w14:paraId="674ED93E" w14:textId="77777777" w:rsidR="0089264D" w:rsidRPr="00B40C4C" w:rsidRDefault="0089264D" w:rsidP="00587A65">
            <w:pPr>
              <w:jc w:val="right"/>
            </w:pPr>
            <w:r w:rsidRPr="00B40C4C">
              <w:t>48,1</w:t>
            </w:r>
          </w:p>
        </w:tc>
      </w:tr>
      <w:tr w:rsidR="00446E55" w:rsidRPr="00B40C4C" w14:paraId="40404553" w14:textId="77777777">
        <w:trPr>
          <w:trHeight w:val="380"/>
        </w:trPr>
        <w:tc>
          <w:tcPr>
            <w:tcW w:w="260" w:type="dxa"/>
            <w:tcBorders>
              <w:top w:val="nil"/>
              <w:left w:val="nil"/>
              <w:bottom w:val="nil"/>
              <w:right w:val="nil"/>
            </w:tcBorders>
            <w:tcMar>
              <w:top w:w="128" w:type="dxa"/>
              <w:left w:w="43" w:type="dxa"/>
              <w:bottom w:w="43" w:type="dxa"/>
              <w:right w:w="43" w:type="dxa"/>
            </w:tcMar>
          </w:tcPr>
          <w:p w14:paraId="76FCC68C" w14:textId="77777777" w:rsidR="0089264D" w:rsidRPr="00B40C4C" w:rsidRDefault="0089264D" w:rsidP="009137DA">
            <w:r w:rsidRPr="00B40C4C">
              <w:t>+</w:t>
            </w:r>
          </w:p>
        </w:tc>
        <w:tc>
          <w:tcPr>
            <w:tcW w:w="5040" w:type="dxa"/>
            <w:tcBorders>
              <w:top w:val="nil"/>
              <w:left w:val="nil"/>
              <w:bottom w:val="nil"/>
              <w:right w:val="nil"/>
            </w:tcBorders>
            <w:tcMar>
              <w:top w:w="128" w:type="dxa"/>
              <w:left w:w="43" w:type="dxa"/>
              <w:bottom w:w="43" w:type="dxa"/>
              <w:right w:w="43" w:type="dxa"/>
            </w:tcMar>
          </w:tcPr>
          <w:p w14:paraId="5A59E072" w14:textId="77777777" w:rsidR="0089264D" w:rsidRPr="00B40C4C" w:rsidRDefault="0089264D" w:rsidP="009137DA">
            <w:r w:rsidRPr="00B40C4C">
              <w:t>Aksjeutbytte fra Equinor ASA</w:t>
            </w:r>
          </w:p>
        </w:tc>
        <w:tc>
          <w:tcPr>
            <w:tcW w:w="1340" w:type="dxa"/>
            <w:tcBorders>
              <w:top w:val="nil"/>
              <w:left w:val="nil"/>
              <w:bottom w:val="nil"/>
              <w:right w:val="nil"/>
            </w:tcBorders>
            <w:tcMar>
              <w:top w:w="128" w:type="dxa"/>
              <w:left w:w="43" w:type="dxa"/>
              <w:bottom w:w="43" w:type="dxa"/>
              <w:right w:w="43" w:type="dxa"/>
            </w:tcMar>
            <w:vAlign w:val="bottom"/>
          </w:tcPr>
          <w:p w14:paraId="45044B5B" w14:textId="77777777" w:rsidR="0089264D" w:rsidRPr="00B40C4C" w:rsidRDefault="0089264D" w:rsidP="00587A65">
            <w:pPr>
              <w:jc w:val="right"/>
            </w:pPr>
            <w:r w:rsidRPr="00B40C4C">
              <w:t>38,3</w:t>
            </w:r>
          </w:p>
        </w:tc>
        <w:tc>
          <w:tcPr>
            <w:tcW w:w="1420" w:type="dxa"/>
            <w:tcBorders>
              <w:top w:val="nil"/>
              <w:left w:val="nil"/>
              <w:bottom w:val="nil"/>
              <w:right w:val="nil"/>
            </w:tcBorders>
            <w:tcMar>
              <w:top w:w="128" w:type="dxa"/>
              <w:left w:w="43" w:type="dxa"/>
              <w:bottom w:w="43" w:type="dxa"/>
              <w:right w:w="43" w:type="dxa"/>
            </w:tcMar>
            <w:vAlign w:val="bottom"/>
          </w:tcPr>
          <w:p w14:paraId="50CBC902" w14:textId="77777777" w:rsidR="0089264D" w:rsidRPr="00B40C4C" w:rsidRDefault="0089264D" w:rsidP="00587A65">
            <w:pPr>
              <w:jc w:val="right"/>
            </w:pPr>
            <w:r w:rsidRPr="00B40C4C">
              <w:t>34,2</w:t>
            </w:r>
          </w:p>
        </w:tc>
        <w:tc>
          <w:tcPr>
            <w:tcW w:w="1480" w:type="dxa"/>
            <w:tcBorders>
              <w:top w:val="nil"/>
              <w:left w:val="nil"/>
              <w:bottom w:val="nil"/>
              <w:right w:val="nil"/>
            </w:tcBorders>
            <w:tcMar>
              <w:top w:w="128" w:type="dxa"/>
              <w:left w:w="43" w:type="dxa"/>
              <w:bottom w:w="43" w:type="dxa"/>
              <w:right w:w="43" w:type="dxa"/>
            </w:tcMar>
            <w:vAlign w:val="bottom"/>
          </w:tcPr>
          <w:p w14:paraId="34EB4198" w14:textId="77777777" w:rsidR="0089264D" w:rsidRPr="00B40C4C" w:rsidRDefault="0089264D" w:rsidP="00587A65">
            <w:pPr>
              <w:jc w:val="right"/>
            </w:pPr>
            <w:r w:rsidRPr="00B40C4C">
              <w:t>89,3</w:t>
            </w:r>
          </w:p>
        </w:tc>
      </w:tr>
      <w:tr w:rsidR="00446E55" w:rsidRPr="00B40C4C" w14:paraId="7FC5B718" w14:textId="77777777">
        <w:trPr>
          <w:trHeight w:val="380"/>
        </w:trPr>
        <w:tc>
          <w:tcPr>
            <w:tcW w:w="260" w:type="dxa"/>
            <w:tcBorders>
              <w:top w:val="single" w:sz="4" w:space="0" w:color="000000"/>
              <w:left w:val="nil"/>
              <w:bottom w:val="single" w:sz="4" w:space="0" w:color="000000"/>
              <w:right w:val="nil"/>
            </w:tcBorders>
            <w:tcMar>
              <w:top w:w="128" w:type="dxa"/>
              <w:left w:w="43" w:type="dxa"/>
              <w:bottom w:w="43" w:type="dxa"/>
              <w:right w:w="43" w:type="dxa"/>
            </w:tcMar>
          </w:tcPr>
          <w:p w14:paraId="7CB06A93" w14:textId="77777777" w:rsidR="0089264D" w:rsidRPr="00B40C4C" w:rsidRDefault="0089264D" w:rsidP="009137DA">
            <w:r w:rsidRPr="00B40C4C">
              <w: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16F5790C" w14:textId="77777777" w:rsidR="0089264D" w:rsidRPr="00B40C4C" w:rsidRDefault="0089264D" w:rsidP="009137DA">
            <w:r w:rsidRPr="00B40C4C">
              <w:t>Netto kontantstrøm</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18DB6" w14:textId="77777777" w:rsidR="0089264D" w:rsidRPr="00B40C4C" w:rsidRDefault="0089264D" w:rsidP="00587A65">
            <w:pPr>
              <w:jc w:val="right"/>
            </w:pPr>
            <w:r w:rsidRPr="00B40C4C">
              <w:t>832,2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65C7B" w14:textId="77777777" w:rsidR="0089264D" w:rsidRPr="00B40C4C" w:rsidRDefault="0089264D" w:rsidP="00587A65">
            <w:pPr>
              <w:jc w:val="right"/>
            </w:pPr>
            <w:r w:rsidRPr="00B40C4C">
              <w:t>383,8</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69A99" w14:textId="77777777" w:rsidR="0089264D" w:rsidRPr="00B40C4C" w:rsidRDefault="0089264D" w:rsidP="00587A65">
            <w:pPr>
              <w:jc w:val="right"/>
            </w:pPr>
            <w:r w:rsidRPr="00B40C4C">
              <w:t>46,1</w:t>
            </w:r>
          </w:p>
        </w:tc>
      </w:tr>
    </w:tbl>
    <w:p w14:paraId="3B050C23" w14:textId="77777777" w:rsidR="0089264D" w:rsidRPr="00B40C4C" w:rsidRDefault="0089264D" w:rsidP="00503FD6">
      <w:pPr>
        <w:pStyle w:val="Kilde"/>
      </w:pPr>
      <w:r w:rsidRPr="00B40C4C">
        <w:t>Kilde: Finansdepartementet.</w:t>
      </w:r>
    </w:p>
    <w:p w14:paraId="4BAF644B" w14:textId="77777777" w:rsidR="0089264D" w:rsidRPr="00B40C4C" w:rsidRDefault="0089264D" w:rsidP="00D100D4">
      <w:pPr>
        <w:pStyle w:val="Overskrift3"/>
      </w:pPr>
      <w:r w:rsidRPr="00B40C4C">
        <w:t>Oppsummering. Saldering og finansieringsbehov</w:t>
      </w:r>
    </w:p>
    <w:p w14:paraId="22A77953" w14:textId="77777777" w:rsidR="0089264D" w:rsidRDefault="0089264D" w:rsidP="009137DA">
      <w:r w:rsidRPr="00B40C4C">
        <w:t xml:space="preserve">Regnskapet per 30. juni 2024 viser </w:t>
      </w:r>
      <w:proofErr w:type="gramStart"/>
      <w:r w:rsidRPr="00B40C4C">
        <w:t>et brutto</w:t>
      </w:r>
      <w:proofErr w:type="gramEnd"/>
      <w:r w:rsidRPr="00B40C4C">
        <w:t xml:space="preserve"> finansieringsbehov på 87,6 mrd. kroner, som tilsvarer 86,0 pst. av finansieringsbehovet slik det ble anslått i Saldert budsjett 2024. For nærmere detaljer </w:t>
      </w:r>
      <w:proofErr w:type="gramStart"/>
      <w:r w:rsidRPr="00B40C4C">
        <w:t>vedrørende</w:t>
      </w:r>
      <w:proofErr w:type="gramEnd"/>
      <w:r w:rsidRPr="00B40C4C">
        <w:t xml:space="preserve"> statsregnskapet for første halvår 2024 vises det til tabellene i vedlegg 3.</w:t>
      </w:r>
    </w:p>
    <w:p w14:paraId="764A2620" w14:textId="15A5829A" w:rsidR="009771D4" w:rsidRPr="00B40C4C" w:rsidRDefault="009771D4" w:rsidP="009771D4">
      <w:pPr>
        <w:pStyle w:val="tabell-tittel"/>
      </w:pPr>
      <w:r w:rsidRPr="00B40C4C">
        <w:t>Oppsummering. Saldering og finansieringsbehov</w:t>
      </w:r>
    </w:p>
    <w:p w14:paraId="0DE62418" w14:textId="77777777" w:rsidR="0089264D" w:rsidRPr="00B40C4C" w:rsidRDefault="0089264D" w:rsidP="009137DA">
      <w:pPr>
        <w:pStyle w:val="Tabellnavn"/>
      </w:pPr>
      <w:r w:rsidRPr="00B40C4C">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20"/>
        <w:gridCol w:w="5140"/>
        <w:gridCol w:w="1260"/>
        <w:gridCol w:w="1320"/>
        <w:gridCol w:w="1520"/>
      </w:tblGrid>
      <w:tr w:rsidR="00446E55" w:rsidRPr="00B40C4C" w14:paraId="7FD7E898" w14:textId="77777777">
        <w:trPr>
          <w:trHeight w:val="360"/>
        </w:trPr>
        <w:tc>
          <w:tcPr>
            <w:tcW w:w="9560" w:type="dxa"/>
            <w:gridSpan w:val="5"/>
            <w:tcBorders>
              <w:top w:val="nil"/>
              <w:left w:val="nil"/>
              <w:bottom w:val="nil"/>
              <w:right w:val="nil"/>
            </w:tcBorders>
            <w:tcMar>
              <w:top w:w="128" w:type="dxa"/>
              <w:left w:w="43" w:type="dxa"/>
              <w:bottom w:w="43" w:type="dxa"/>
              <w:right w:w="43" w:type="dxa"/>
            </w:tcMar>
            <w:vAlign w:val="bottom"/>
          </w:tcPr>
          <w:p w14:paraId="30386DC5" w14:textId="77777777" w:rsidR="0089264D" w:rsidRPr="00B40C4C" w:rsidRDefault="0089264D" w:rsidP="00587A65">
            <w:pPr>
              <w:jc w:val="right"/>
            </w:pPr>
            <w:r w:rsidRPr="00B40C4C">
              <w:t>Mrd. kroner</w:t>
            </w:r>
          </w:p>
        </w:tc>
      </w:tr>
      <w:tr w:rsidR="00446E55" w:rsidRPr="00B40C4C" w14:paraId="2450210E" w14:textId="77777777">
        <w:trPr>
          <w:trHeight w:val="60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2FABE" w14:textId="77777777" w:rsidR="0089264D" w:rsidRPr="00B40C4C" w:rsidRDefault="0089264D" w:rsidP="009137DA"/>
        </w:tc>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A17AD" w14:textId="77777777" w:rsidR="0089264D" w:rsidRPr="00B40C4C" w:rsidRDefault="0089264D" w:rsidP="009137DA">
            <w:r w:rsidRPr="00B40C4C">
              <w:t>Inntekter/utgifter/balanse</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B1AB7" w14:textId="77777777" w:rsidR="0089264D" w:rsidRPr="00B40C4C" w:rsidRDefault="0089264D" w:rsidP="00587A65">
            <w:pPr>
              <w:jc w:val="right"/>
            </w:pPr>
            <w:r w:rsidRPr="00B40C4C">
              <w:t>Saldert budsjett 2024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CDAA3" w14:textId="77777777" w:rsidR="0089264D" w:rsidRPr="00B40C4C" w:rsidRDefault="0089264D" w:rsidP="00587A65">
            <w:pPr>
              <w:jc w:val="right"/>
            </w:pPr>
            <w:r w:rsidRPr="00B40C4C">
              <w:t>Regnskap per 30.06.2024</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C784D" w14:textId="77777777" w:rsidR="0089264D" w:rsidRPr="00B40C4C" w:rsidRDefault="0089264D" w:rsidP="00587A65">
            <w:pPr>
              <w:jc w:val="right"/>
            </w:pPr>
            <w:r w:rsidRPr="00B40C4C">
              <w:t>Regnskap i pst. av bevilgning</w:t>
            </w:r>
          </w:p>
        </w:tc>
      </w:tr>
      <w:tr w:rsidR="00446E55" w:rsidRPr="00B40C4C" w14:paraId="28DB1637" w14:textId="77777777">
        <w:trPr>
          <w:trHeight w:val="640"/>
        </w:trPr>
        <w:tc>
          <w:tcPr>
            <w:tcW w:w="320" w:type="dxa"/>
            <w:tcBorders>
              <w:top w:val="single" w:sz="4" w:space="0" w:color="000000"/>
              <w:left w:val="nil"/>
              <w:bottom w:val="nil"/>
              <w:right w:val="nil"/>
            </w:tcBorders>
            <w:tcMar>
              <w:top w:w="128" w:type="dxa"/>
              <w:left w:w="43" w:type="dxa"/>
              <w:bottom w:w="43" w:type="dxa"/>
              <w:right w:w="43" w:type="dxa"/>
            </w:tcMar>
          </w:tcPr>
          <w:p w14:paraId="3110CBF6" w14:textId="77777777" w:rsidR="0089264D" w:rsidRPr="00B40C4C" w:rsidRDefault="0089264D" w:rsidP="009137DA">
            <w:r w:rsidRPr="00B40C4C">
              <w:lastRenderedPageBreak/>
              <w:t>1.</w:t>
            </w:r>
          </w:p>
        </w:tc>
        <w:tc>
          <w:tcPr>
            <w:tcW w:w="5140" w:type="dxa"/>
            <w:tcBorders>
              <w:top w:val="single" w:sz="4" w:space="0" w:color="000000"/>
              <w:left w:val="nil"/>
              <w:bottom w:val="nil"/>
              <w:right w:val="nil"/>
            </w:tcBorders>
            <w:tcMar>
              <w:top w:w="128" w:type="dxa"/>
              <w:left w:w="43" w:type="dxa"/>
              <w:bottom w:w="43" w:type="dxa"/>
              <w:right w:w="43" w:type="dxa"/>
            </w:tcMar>
          </w:tcPr>
          <w:p w14:paraId="6C6D66D8" w14:textId="77777777" w:rsidR="0089264D" w:rsidRPr="00B40C4C" w:rsidRDefault="0089264D" w:rsidP="009137DA">
            <w:r w:rsidRPr="00B40C4C">
              <w:t>Inntekter (ekskl. tilbakebetalinger mv. og overføring fra Statens pensjonsfond utland)</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C0F5B70" w14:textId="77777777" w:rsidR="0089264D" w:rsidRPr="00B40C4C" w:rsidRDefault="0089264D" w:rsidP="00587A65">
            <w:pPr>
              <w:jc w:val="right"/>
            </w:pPr>
            <w:r w:rsidRPr="00B40C4C">
              <w:t>2 388,6</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3433B1FA" w14:textId="77777777" w:rsidR="0089264D" w:rsidRPr="00B40C4C" w:rsidRDefault="0089264D" w:rsidP="00587A65">
            <w:pPr>
              <w:jc w:val="right"/>
            </w:pPr>
            <w:r w:rsidRPr="00B40C4C">
              <w:t>1 228,0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E3F98F0" w14:textId="77777777" w:rsidR="0089264D" w:rsidRPr="00B40C4C" w:rsidRDefault="0089264D" w:rsidP="00587A65">
            <w:pPr>
              <w:jc w:val="right"/>
            </w:pPr>
            <w:r w:rsidRPr="00B40C4C">
              <w:t>51,4</w:t>
            </w:r>
          </w:p>
        </w:tc>
      </w:tr>
      <w:tr w:rsidR="00446E55" w:rsidRPr="00B40C4C" w14:paraId="06C00565" w14:textId="77777777">
        <w:trPr>
          <w:trHeight w:val="380"/>
        </w:trPr>
        <w:tc>
          <w:tcPr>
            <w:tcW w:w="320" w:type="dxa"/>
            <w:tcBorders>
              <w:top w:val="nil"/>
              <w:left w:val="nil"/>
              <w:bottom w:val="nil"/>
              <w:right w:val="nil"/>
            </w:tcBorders>
            <w:tcMar>
              <w:top w:w="128" w:type="dxa"/>
              <w:left w:w="43" w:type="dxa"/>
              <w:bottom w:w="43" w:type="dxa"/>
              <w:right w:w="43" w:type="dxa"/>
            </w:tcMar>
          </w:tcPr>
          <w:p w14:paraId="77F00C73" w14:textId="77777777" w:rsidR="0089264D" w:rsidRPr="00B40C4C" w:rsidRDefault="0089264D" w:rsidP="009137DA">
            <w:r w:rsidRPr="00B40C4C">
              <w:t>2.</w:t>
            </w:r>
          </w:p>
        </w:tc>
        <w:tc>
          <w:tcPr>
            <w:tcW w:w="5140" w:type="dxa"/>
            <w:tcBorders>
              <w:top w:val="nil"/>
              <w:left w:val="nil"/>
              <w:bottom w:val="nil"/>
              <w:right w:val="nil"/>
            </w:tcBorders>
            <w:tcMar>
              <w:top w:w="128" w:type="dxa"/>
              <w:left w:w="43" w:type="dxa"/>
              <w:bottom w:w="43" w:type="dxa"/>
              <w:right w:w="43" w:type="dxa"/>
            </w:tcMar>
          </w:tcPr>
          <w:p w14:paraId="4F1A9B20" w14:textId="77777777" w:rsidR="0089264D" w:rsidRPr="00B40C4C" w:rsidRDefault="0089264D" w:rsidP="009137DA">
            <w:r w:rsidRPr="00B40C4C">
              <w:t>Utgifter (ekskl. utlån, avdrag på statsgjeld mv.)</w:t>
            </w:r>
          </w:p>
        </w:tc>
        <w:tc>
          <w:tcPr>
            <w:tcW w:w="1260" w:type="dxa"/>
            <w:tcBorders>
              <w:top w:val="nil"/>
              <w:left w:val="nil"/>
              <w:bottom w:val="nil"/>
              <w:right w:val="nil"/>
            </w:tcBorders>
            <w:tcMar>
              <w:top w:w="128" w:type="dxa"/>
              <w:left w:w="43" w:type="dxa"/>
              <w:bottom w:w="43" w:type="dxa"/>
              <w:right w:w="43" w:type="dxa"/>
            </w:tcMar>
            <w:vAlign w:val="bottom"/>
          </w:tcPr>
          <w:p w14:paraId="4ABE0480" w14:textId="77777777" w:rsidR="0089264D" w:rsidRPr="00B40C4C" w:rsidRDefault="0089264D" w:rsidP="00587A65">
            <w:pPr>
              <w:jc w:val="right"/>
            </w:pPr>
            <w:r w:rsidRPr="00B40C4C">
              <w:t>2 725,1</w:t>
            </w:r>
          </w:p>
        </w:tc>
        <w:tc>
          <w:tcPr>
            <w:tcW w:w="1320" w:type="dxa"/>
            <w:tcBorders>
              <w:top w:val="nil"/>
              <w:left w:val="nil"/>
              <w:bottom w:val="nil"/>
              <w:right w:val="nil"/>
            </w:tcBorders>
            <w:tcMar>
              <w:top w:w="128" w:type="dxa"/>
              <w:left w:w="43" w:type="dxa"/>
              <w:bottom w:w="43" w:type="dxa"/>
              <w:right w:w="43" w:type="dxa"/>
            </w:tcMar>
            <w:vAlign w:val="bottom"/>
          </w:tcPr>
          <w:p w14:paraId="76BF6F39" w14:textId="77777777" w:rsidR="0089264D" w:rsidRPr="00B40C4C" w:rsidRDefault="0089264D" w:rsidP="00587A65">
            <w:pPr>
              <w:jc w:val="right"/>
            </w:pPr>
            <w:r w:rsidRPr="00B40C4C">
              <w:t>1 177,4</w:t>
            </w:r>
          </w:p>
        </w:tc>
        <w:tc>
          <w:tcPr>
            <w:tcW w:w="1520" w:type="dxa"/>
            <w:tcBorders>
              <w:top w:val="nil"/>
              <w:left w:val="nil"/>
              <w:bottom w:val="nil"/>
              <w:right w:val="nil"/>
            </w:tcBorders>
            <w:tcMar>
              <w:top w:w="128" w:type="dxa"/>
              <w:left w:w="43" w:type="dxa"/>
              <w:bottom w:w="43" w:type="dxa"/>
              <w:right w:w="43" w:type="dxa"/>
            </w:tcMar>
            <w:vAlign w:val="bottom"/>
          </w:tcPr>
          <w:p w14:paraId="291ADDE9" w14:textId="77777777" w:rsidR="0089264D" w:rsidRPr="00B40C4C" w:rsidRDefault="0089264D" w:rsidP="00587A65">
            <w:pPr>
              <w:jc w:val="right"/>
            </w:pPr>
            <w:r w:rsidRPr="00B40C4C">
              <w:t>43,2</w:t>
            </w:r>
          </w:p>
        </w:tc>
      </w:tr>
      <w:tr w:rsidR="00446E55" w:rsidRPr="00B40C4C" w14:paraId="443408AC" w14:textId="77777777">
        <w:trPr>
          <w:trHeight w:val="640"/>
        </w:trPr>
        <w:tc>
          <w:tcPr>
            <w:tcW w:w="320" w:type="dxa"/>
            <w:tcBorders>
              <w:top w:val="nil"/>
              <w:left w:val="nil"/>
              <w:bottom w:val="nil"/>
              <w:right w:val="nil"/>
            </w:tcBorders>
            <w:tcMar>
              <w:top w:w="128" w:type="dxa"/>
              <w:left w:w="43" w:type="dxa"/>
              <w:bottom w:w="43" w:type="dxa"/>
              <w:right w:w="43" w:type="dxa"/>
            </w:tcMar>
          </w:tcPr>
          <w:p w14:paraId="0F9BADB0" w14:textId="77777777" w:rsidR="0089264D" w:rsidRPr="00B40C4C" w:rsidRDefault="0089264D" w:rsidP="009137DA">
            <w:r w:rsidRPr="00B40C4C">
              <w:t>3.</w:t>
            </w:r>
          </w:p>
        </w:tc>
        <w:tc>
          <w:tcPr>
            <w:tcW w:w="5140" w:type="dxa"/>
            <w:tcBorders>
              <w:top w:val="nil"/>
              <w:left w:val="nil"/>
              <w:bottom w:val="nil"/>
              <w:right w:val="nil"/>
            </w:tcBorders>
            <w:tcMar>
              <w:top w:w="128" w:type="dxa"/>
              <w:left w:w="43" w:type="dxa"/>
              <w:bottom w:w="43" w:type="dxa"/>
              <w:right w:w="43" w:type="dxa"/>
            </w:tcMar>
          </w:tcPr>
          <w:p w14:paraId="6263030A" w14:textId="77777777" w:rsidR="0089264D" w:rsidRPr="00B40C4C" w:rsidRDefault="0089264D" w:rsidP="009137DA">
            <w:r w:rsidRPr="00B40C4C">
              <w:t>Overskudd før lånetransaksjoner, før overføring fra Statens pensjonsfond utland (1-2)</w:t>
            </w:r>
          </w:p>
        </w:tc>
        <w:tc>
          <w:tcPr>
            <w:tcW w:w="1260" w:type="dxa"/>
            <w:tcBorders>
              <w:top w:val="nil"/>
              <w:left w:val="nil"/>
              <w:bottom w:val="nil"/>
              <w:right w:val="nil"/>
            </w:tcBorders>
            <w:tcMar>
              <w:top w:w="128" w:type="dxa"/>
              <w:left w:w="43" w:type="dxa"/>
              <w:bottom w:w="43" w:type="dxa"/>
              <w:right w:w="43" w:type="dxa"/>
            </w:tcMar>
            <w:vAlign w:val="bottom"/>
          </w:tcPr>
          <w:p w14:paraId="0B788920" w14:textId="77777777" w:rsidR="0089264D" w:rsidRPr="00B40C4C" w:rsidRDefault="0089264D" w:rsidP="00587A65">
            <w:pPr>
              <w:jc w:val="right"/>
            </w:pPr>
            <w:r w:rsidRPr="00B40C4C">
              <w:t>-336,5</w:t>
            </w:r>
          </w:p>
        </w:tc>
        <w:tc>
          <w:tcPr>
            <w:tcW w:w="1320" w:type="dxa"/>
            <w:tcBorders>
              <w:top w:val="nil"/>
              <w:left w:val="nil"/>
              <w:bottom w:val="nil"/>
              <w:right w:val="nil"/>
            </w:tcBorders>
            <w:tcMar>
              <w:top w:w="128" w:type="dxa"/>
              <w:left w:w="43" w:type="dxa"/>
              <w:bottom w:w="43" w:type="dxa"/>
              <w:right w:w="43" w:type="dxa"/>
            </w:tcMar>
            <w:vAlign w:val="bottom"/>
          </w:tcPr>
          <w:p w14:paraId="2A315915" w14:textId="77777777" w:rsidR="0089264D" w:rsidRPr="00B40C4C" w:rsidRDefault="0089264D" w:rsidP="00587A65">
            <w:pPr>
              <w:jc w:val="right"/>
            </w:pPr>
            <w:r w:rsidRPr="00B40C4C">
              <w:t>50,6</w:t>
            </w:r>
          </w:p>
        </w:tc>
        <w:tc>
          <w:tcPr>
            <w:tcW w:w="1520" w:type="dxa"/>
            <w:tcBorders>
              <w:top w:val="nil"/>
              <w:left w:val="nil"/>
              <w:bottom w:val="nil"/>
              <w:right w:val="nil"/>
            </w:tcBorders>
            <w:tcMar>
              <w:top w:w="128" w:type="dxa"/>
              <w:left w:w="43" w:type="dxa"/>
              <w:bottom w:w="43" w:type="dxa"/>
              <w:right w:w="43" w:type="dxa"/>
            </w:tcMar>
            <w:vAlign w:val="bottom"/>
          </w:tcPr>
          <w:p w14:paraId="423346E8" w14:textId="77777777" w:rsidR="0089264D" w:rsidRPr="00B40C4C" w:rsidRDefault="0089264D" w:rsidP="00587A65">
            <w:pPr>
              <w:jc w:val="right"/>
            </w:pPr>
            <w:r w:rsidRPr="00B40C4C">
              <w:t>-15,0</w:t>
            </w:r>
          </w:p>
        </w:tc>
      </w:tr>
      <w:tr w:rsidR="00446E55" w:rsidRPr="00B40C4C" w14:paraId="0121E02C" w14:textId="77777777">
        <w:trPr>
          <w:trHeight w:val="380"/>
        </w:trPr>
        <w:tc>
          <w:tcPr>
            <w:tcW w:w="320" w:type="dxa"/>
            <w:tcBorders>
              <w:top w:val="nil"/>
              <w:left w:val="nil"/>
              <w:bottom w:val="nil"/>
              <w:right w:val="nil"/>
            </w:tcBorders>
            <w:tcMar>
              <w:top w:w="128" w:type="dxa"/>
              <w:left w:w="43" w:type="dxa"/>
              <w:bottom w:w="43" w:type="dxa"/>
              <w:right w:w="43" w:type="dxa"/>
            </w:tcMar>
          </w:tcPr>
          <w:p w14:paraId="1B3D98E3" w14:textId="77777777" w:rsidR="0089264D" w:rsidRPr="00B40C4C" w:rsidRDefault="0089264D" w:rsidP="009137DA">
            <w:r w:rsidRPr="00B40C4C">
              <w:t>4.</w:t>
            </w:r>
          </w:p>
        </w:tc>
        <w:tc>
          <w:tcPr>
            <w:tcW w:w="5140" w:type="dxa"/>
            <w:tcBorders>
              <w:top w:val="nil"/>
              <w:left w:val="nil"/>
              <w:bottom w:val="nil"/>
              <w:right w:val="nil"/>
            </w:tcBorders>
            <w:tcMar>
              <w:top w:w="128" w:type="dxa"/>
              <w:left w:w="43" w:type="dxa"/>
              <w:bottom w:w="43" w:type="dxa"/>
              <w:right w:w="43" w:type="dxa"/>
            </w:tcMar>
          </w:tcPr>
          <w:p w14:paraId="251EED3F" w14:textId="77777777" w:rsidR="0089264D" w:rsidRPr="00B40C4C" w:rsidRDefault="0089264D" w:rsidP="009137DA">
            <w:r w:rsidRPr="00B40C4C">
              <w:t>Overføring fra Statens pensjonsfond utland</w:t>
            </w:r>
          </w:p>
        </w:tc>
        <w:tc>
          <w:tcPr>
            <w:tcW w:w="1260" w:type="dxa"/>
            <w:tcBorders>
              <w:top w:val="nil"/>
              <w:left w:val="nil"/>
              <w:bottom w:val="nil"/>
              <w:right w:val="nil"/>
            </w:tcBorders>
            <w:tcMar>
              <w:top w:w="128" w:type="dxa"/>
              <w:left w:w="43" w:type="dxa"/>
              <w:bottom w:w="43" w:type="dxa"/>
              <w:right w:w="43" w:type="dxa"/>
            </w:tcMar>
            <w:vAlign w:val="bottom"/>
          </w:tcPr>
          <w:p w14:paraId="2E8046E1" w14:textId="77777777" w:rsidR="0089264D" w:rsidRPr="00B40C4C" w:rsidRDefault="0089264D" w:rsidP="00587A65">
            <w:pPr>
              <w:jc w:val="right"/>
            </w:pPr>
            <w:r w:rsidRPr="00B40C4C">
              <w:t>336,5</w:t>
            </w:r>
          </w:p>
        </w:tc>
        <w:tc>
          <w:tcPr>
            <w:tcW w:w="1320" w:type="dxa"/>
            <w:tcBorders>
              <w:top w:val="nil"/>
              <w:left w:val="nil"/>
              <w:bottom w:val="nil"/>
              <w:right w:val="nil"/>
            </w:tcBorders>
            <w:tcMar>
              <w:top w:w="128" w:type="dxa"/>
              <w:left w:w="43" w:type="dxa"/>
              <w:bottom w:w="43" w:type="dxa"/>
              <w:right w:w="43" w:type="dxa"/>
            </w:tcMar>
            <w:vAlign w:val="bottom"/>
          </w:tcPr>
          <w:p w14:paraId="0A2BFA09" w14:textId="77777777" w:rsidR="0089264D" w:rsidRPr="00B40C4C" w:rsidRDefault="0089264D" w:rsidP="00587A65">
            <w:pPr>
              <w:jc w:val="right"/>
            </w:pPr>
            <w:r w:rsidRPr="00B40C4C">
              <w:t>-50,6</w:t>
            </w:r>
          </w:p>
        </w:tc>
        <w:tc>
          <w:tcPr>
            <w:tcW w:w="1520" w:type="dxa"/>
            <w:tcBorders>
              <w:top w:val="nil"/>
              <w:left w:val="nil"/>
              <w:bottom w:val="nil"/>
              <w:right w:val="nil"/>
            </w:tcBorders>
            <w:tcMar>
              <w:top w:w="128" w:type="dxa"/>
              <w:left w:w="43" w:type="dxa"/>
              <w:bottom w:w="43" w:type="dxa"/>
              <w:right w:w="43" w:type="dxa"/>
            </w:tcMar>
            <w:vAlign w:val="bottom"/>
          </w:tcPr>
          <w:p w14:paraId="5423EC02" w14:textId="77777777" w:rsidR="0089264D" w:rsidRPr="00B40C4C" w:rsidRDefault="0089264D" w:rsidP="00587A65">
            <w:pPr>
              <w:jc w:val="right"/>
            </w:pPr>
            <w:r w:rsidRPr="00B40C4C">
              <w:t>-15,0</w:t>
            </w:r>
          </w:p>
        </w:tc>
      </w:tr>
      <w:tr w:rsidR="00446E55" w:rsidRPr="00B40C4C" w14:paraId="32199563" w14:textId="77777777">
        <w:trPr>
          <w:trHeight w:val="380"/>
        </w:trPr>
        <w:tc>
          <w:tcPr>
            <w:tcW w:w="320" w:type="dxa"/>
            <w:tcBorders>
              <w:top w:val="nil"/>
              <w:left w:val="nil"/>
              <w:bottom w:val="nil"/>
              <w:right w:val="nil"/>
            </w:tcBorders>
            <w:tcMar>
              <w:top w:w="128" w:type="dxa"/>
              <w:left w:w="43" w:type="dxa"/>
              <w:bottom w:w="43" w:type="dxa"/>
              <w:right w:w="43" w:type="dxa"/>
            </w:tcMar>
          </w:tcPr>
          <w:p w14:paraId="0BA1AA7D" w14:textId="77777777" w:rsidR="0089264D" w:rsidRPr="00B40C4C" w:rsidRDefault="0089264D" w:rsidP="009137DA">
            <w:r w:rsidRPr="00B40C4C">
              <w:t>5.</w:t>
            </w:r>
          </w:p>
        </w:tc>
        <w:tc>
          <w:tcPr>
            <w:tcW w:w="5140" w:type="dxa"/>
            <w:tcBorders>
              <w:top w:val="nil"/>
              <w:left w:val="nil"/>
              <w:bottom w:val="nil"/>
              <w:right w:val="nil"/>
            </w:tcBorders>
            <w:tcMar>
              <w:top w:w="128" w:type="dxa"/>
              <w:left w:w="43" w:type="dxa"/>
              <w:bottom w:w="43" w:type="dxa"/>
              <w:right w:w="43" w:type="dxa"/>
            </w:tcMar>
          </w:tcPr>
          <w:p w14:paraId="54164138" w14:textId="77777777" w:rsidR="0089264D" w:rsidRPr="00B40C4C" w:rsidRDefault="0089264D" w:rsidP="009137DA">
            <w:r w:rsidRPr="00B40C4C">
              <w:t>Overskudd før lånetransaksjoner (3+4)</w:t>
            </w:r>
          </w:p>
        </w:tc>
        <w:tc>
          <w:tcPr>
            <w:tcW w:w="1260" w:type="dxa"/>
            <w:tcBorders>
              <w:top w:val="nil"/>
              <w:left w:val="nil"/>
              <w:bottom w:val="nil"/>
              <w:right w:val="nil"/>
            </w:tcBorders>
            <w:tcMar>
              <w:top w:w="128" w:type="dxa"/>
              <w:left w:w="43" w:type="dxa"/>
              <w:bottom w:w="43" w:type="dxa"/>
              <w:right w:w="43" w:type="dxa"/>
            </w:tcMar>
            <w:vAlign w:val="bottom"/>
          </w:tcPr>
          <w:p w14:paraId="74D0F571" w14:textId="77777777" w:rsidR="0089264D" w:rsidRPr="00B40C4C" w:rsidRDefault="0089264D" w:rsidP="00587A65">
            <w:pPr>
              <w:jc w:val="right"/>
            </w:pPr>
            <w:r w:rsidRPr="00B40C4C">
              <w:t>0,0</w:t>
            </w:r>
          </w:p>
        </w:tc>
        <w:tc>
          <w:tcPr>
            <w:tcW w:w="1320" w:type="dxa"/>
            <w:tcBorders>
              <w:top w:val="nil"/>
              <w:left w:val="nil"/>
              <w:bottom w:val="nil"/>
              <w:right w:val="nil"/>
            </w:tcBorders>
            <w:tcMar>
              <w:top w:w="128" w:type="dxa"/>
              <w:left w:w="43" w:type="dxa"/>
              <w:bottom w:w="43" w:type="dxa"/>
              <w:right w:w="43" w:type="dxa"/>
            </w:tcMar>
            <w:vAlign w:val="bottom"/>
          </w:tcPr>
          <w:p w14:paraId="0F64EE62" w14:textId="77777777" w:rsidR="0089264D" w:rsidRPr="00B40C4C" w:rsidRDefault="0089264D" w:rsidP="00587A65">
            <w:pPr>
              <w:jc w:val="right"/>
            </w:pPr>
            <w:r w:rsidRPr="00B40C4C">
              <w:t>0,0</w:t>
            </w:r>
          </w:p>
        </w:tc>
        <w:tc>
          <w:tcPr>
            <w:tcW w:w="1520" w:type="dxa"/>
            <w:tcBorders>
              <w:top w:val="nil"/>
              <w:left w:val="nil"/>
              <w:bottom w:val="nil"/>
              <w:right w:val="nil"/>
            </w:tcBorders>
            <w:tcMar>
              <w:top w:w="128" w:type="dxa"/>
              <w:left w:w="43" w:type="dxa"/>
              <w:bottom w:w="43" w:type="dxa"/>
              <w:right w:w="43" w:type="dxa"/>
            </w:tcMar>
            <w:vAlign w:val="bottom"/>
          </w:tcPr>
          <w:p w14:paraId="2E19E2AB" w14:textId="77777777" w:rsidR="0089264D" w:rsidRPr="00B40C4C" w:rsidRDefault="0089264D" w:rsidP="00587A65">
            <w:pPr>
              <w:jc w:val="right"/>
            </w:pPr>
          </w:p>
        </w:tc>
      </w:tr>
      <w:tr w:rsidR="00446E55" w:rsidRPr="00B40C4C" w14:paraId="50290818" w14:textId="77777777">
        <w:trPr>
          <w:trHeight w:val="380"/>
        </w:trPr>
        <w:tc>
          <w:tcPr>
            <w:tcW w:w="320" w:type="dxa"/>
            <w:tcBorders>
              <w:top w:val="nil"/>
              <w:left w:val="nil"/>
              <w:bottom w:val="nil"/>
              <w:right w:val="nil"/>
            </w:tcBorders>
            <w:tcMar>
              <w:top w:w="128" w:type="dxa"/>
              <w:left w:w="43" w:type="dxa"/>
              <w:bottom w:w="43" w:type="dxa"/>
              <w:right w:w="43" w:type="dxa"/>
            </w:tcMar>
          </w:tcPr>
          <w:p w14:paraId="1A84B396" w14:textId="77777777" w:rsidR="0089264D" w:rsidRPr="00B40C4C" w:rsidRDefault="0089264D" w:rsidP="009137DA">
            <w:r w:rsidRPr="00B40C4C">
              <w:t>6.</w:t>
            </w:r>
          </w:p>
        </w:tc>
        <w:tc>
          <w:tcPr>
            <w:tcW w:w="5140" w:type="dxa"/>
            <w:tcBorders>
              <w:top w:val="nil"/>
              <w:left w:val="nil"/>
              <w:bottom w:val="nil"/>
              <w:right w:val="nil"/>
            </w:tcBorders>
            <w:tcMar>
              <w:top w:w="128" w:type="dxa"/>
              <w:left w:w="43" w:type="dxa"/>
              <w:bottom w:w="43" w:type="dxa"/>
              <w:right w:w="43" w:type="dxa"/>
            </w:tcMar>
          </w:tcPr>
          <w:p w14:paraId="6FEA32F1" w14:textId="77777777" w:rsidR="0089264D" w:rsidRPr="00B40C4C" w:rsidRDefault="0089264D" w:rsidP="009137DA">
            <w:r w:rsidRPr="00B40C4C">
              <w:t>Utlån, gjeldsavdrag mv.</w:t>
            </w:r>
          </w:p>
        </w:tc>
        <w:tc>
          <w:tcPr>
            <w:tcW w:w="1260" w:type="dxa"/>
            <w:tcBorders>
              <w:top w:val="nil"/>
              <w:left w:val="nil"/>
              <w:bottom w:val="nil"/>
              <w:right w:val="nil"/>
            </w:tcBorders>
            <w:tcMar>
              <w:top w:w="128" w:type="dxa"/>
              <w:left w:w="43" w:type="dxa"/>
              <w:bottom w:w="43" w:type="dxa"/>
              <w:right w:w="43" w:type="dxa"/>
            </w:tcMar>
            <w:vAlign w:val="bottom"/>
          </w:tcPr>
          <w:p w14:paraId="06B14343" w14:textId="77777777" w:rsidR="0089264D" w:rsidRPr="00B40C4C" w:rsidRDefault="0089264D" w:rsidP="00587A65">
            <w:pPr>
              <w:jc w:val="right"/>
            </w:pPr>
            <w:r w:rsidRPr="00B40C4C">
              <w:t>226,0</w:t>
            </w:r>
          </w:p>
        </w:tc>
        <w:tc>
          <w:tcPr>
            <w:tcW w:w="1320" w:type="dxa"/>
            <w:tcBorders>
              <w:top w:val="nil"/>
              <w:left w:val="nil"/>
              <w:bottom w:val="nil"/>
              <w:right w:val="nil"/>
            </w:tcBorders>
            <w:tcMar>
              <w:top w:w="128" w:type="dxa"/>
              <w:left w:w="43" w:type="dxa"/>
              <w:bottom w:w="43" w:type="dxa"/>
              <w:right w:w="43" w:type="dxa"/>
            </w:tcMar>
            <w:vAlign w:val="bottom"/>
          </w:tcPr>
          <w:p w14:paraId="596E109E" w14:textId="77777777" w:rsidR="0089264D" w:rsidRPr="00B40C4C" w:rsidRDefault="0089264D" w:rsidP="00587A65">
            <w:pPr>
              <w:jc w:val="right"/>
            </w:pPr>
            <w:r w:rsidRPr="00B40C4C">
              <w:t>162,5</w:t>
            </w:r>
          </w:p>
        </w:tc>
        <w:tc>
          <w:tcPr>
            <w:tcW w:w="1520" w:type="dxa"/>
            <w:tcBorders>
              <w:top w:val="nil"/>
              <w:left w:val="nil"/>
              <w:bottom w:val="nil"/>
              <w:right w:val="nil"/>
            </w:tcBorders>
            <w:tcMar>
              <w:top w:w="128" w:type="dxa"/>
              <w:left w:w="43" w:type="dxa"/>
              <w:bottom w:w="43" w:type="dxa"/>
              <w:right w:w="43" w:type="dxa"/>
            </w:tcMar>
            <w:vAlign w:val="bottom"/>
          </w:tcPr>
          <w:p w14:paraId="6E806ED6" w14:textId="77777777" w:rsidR="0089264D" w:rsidRPr="00B40C4C" w:rsidRDefault="0089264D" w:rsidP="00587A65">
            <w:pPr>
              <w:jc w:val="right"/>
            </w:pPr>
            <w:r w:rsidRPr="00B40C4C">
              <w:t>71,9</w:t>
            </w:r>
          </w:p>
        </w:tc>
      </w:tr>
      <w:tr w:rsidR="00446E55" w:rsidRPr="00B40C4C" w14:paraId="0D933219" w14:textId="77777777">
        <w:trPr>
          <w:trHeight w:val="380"/>
        </w:trPr>
        <w:tc>
          <w:tcPr>
            <w:tcW w:w="320" w:type="dxa"/>
            <w:tcBorders>
              <w:top w:val="nil"/>
              <w:left w:val="nil"/>
              <w:bottom w:val="nil"/>
              <w:right w:val="nil"/>
            </w:tcBorders>
            <w:tcMar>
              <w:top w:w="128" w:type="dxa"/>
              <w:left w:w="43" w:type="dxa"/>
              <w:bottom w:w="43" w:type="dxa"/>
              <w:right w:w="43" w:type="dxa"/>
            </w:tcMar>
          </w:tcPr>
          <w:p w14:paraId="51286067" w14:textId="77777777" w:rsidR="0089264D" w:rsidRPr="00B40C4C" w:rsidRDefault="0089264D" w:rsidP="009137DA">
            <w:r w:rsidRPr="00B40C4C">
              <w:t>7.</w:t>
            </w:r>
          </w:p>
        </w:tc>
        <w:tc>
          <w:tcPr>
            <w:tcW w:w="5140" w:type="dxa"/>
            <w:tcBorders>
              <w:top w:val="nil"/>
              <w:left w:val="nil"/>
              <w:bottom w:val="nil"/>
              <w:right w:val="nil"/>
            </w:tcBorders>
            <w:tcMar>
              <w:top w:w="128" w:type="dxa"/>
              <w:left w:w="43" w:type="dxa"/>
              <w:bottom w:w="43" w:type="dxa"/>
              <w:right w:w="43" w:type="dxa"/>
            </w:tcMar>
          </w:tcPr>
          <w:p w14:paraId="15072789" w14:textId="77777777" w:rsidR="0089264D" w:rsidRPr="00B40C4C" w:rsidRDefault="0089264D" w:rsidP="009137DA">
            <w:r w:rsidRPr="00B40C4C">
              <w:t>Tilbakebetalinger mv.</w:t>
            </w:r>
          </w:p>
        </w:tc>
        <w:tc>
          <w:tcPr>
            <w:tcW w:w="1260" w:type="dxa"/>
            <w:tcBorders>
              <w:top w:val="nil"/>
              <w:left w:val="nil"/>
              <w:bottom w:val="nil"/>
              <w:right w:val="nil"/>
            </w:tcBorders>
            <w:tcMar>
              <w:top w:w="128" w:type="dxa"/>
              <w:left w:w="43" w:type="dxa"/>
              <w:bottom w:w="43" w:type="dxa"/>
              <w:right w:w="43" w:type="dxa"/>
            </w:tcMar>
            <w:vAlign w:val="bottom"/>
          </w:tcPr>
          <w:p w14:paraId="4E847D9F" w14:textId="77777777" w:rsidR="0089264D" w:rsidRPr="00B40C4C" w:rsidRDefault="0089264D" w:rsidP="00587A65">
            <w:pPr>
              <w:jc w:val="right"/>
            </w:pPr>
            <w:r w:rsidRPr="00B40C4C">
              <w:t>124,1</w:t>
            </w:r>
          </w:p>
        </w:tc>
        <w:tc>
          <w:tcPr>
            <w:tcW w:w="1320" w:type="dxa"/>
            <w:tcBorders>
              <w:top w:val="nil"/>
              <w:left w:val="nil"/>
              <w:bottom w:val="nil"/>
              <w:right w:val="nil"/>
            </w:tcBorders>
            <w:tcMar>
              <w:top w:w="128" w:type="dxa"/>
              <w:left w:w="43" w:type="dxa"/>
              <w:bottom w:w="43" w:type="dxa"/>
              <w:right w:w="43" w:type="dxa"/>
            </w:tcMar>
            <w:vAlign w:val="bottom"/>
          </w:tcPr>
          <w:p w14:paraId="4BD42835" w14:textId="77777777" w:rsidR="0089264D" w:rsidRPr="00B40C4C" w:rsidRDefault="0089264D" w:rsidP="00587A65">
            <w:pPr>
              <w:jc w:val="right"/>
            </w:pPr>
            <w:r w:rsidRPr="00B40C4C">
              <w:t>74,9</w:t>
            </w:r>
          </w:p>
        </w:tc>
        <w:tc>
          <w:tcPr>
            <w:tcW w:w="1520" w:type="dxa"/>
            <w:tcBorders>
              <w:top w:val="nil"/>
              <w:left w:val="nil"/>
              <w:bottom w:val="nil"/>
              <w:right w:val="nil"/>
            </w:tcBorders>
            <w:tcMar>
              <w:top w:w="128" w:type="dxa"/>
              <w:left w:w="43" w:type="dxa"/>
              <w:bottom w:w="43" w:type="dxa"/>
              <w:right w:w="43" w:type="dxa"/>
            </w:tcMar>
            <w:vAlign w:val="bottom"/>
          </w:tcPr>
          <w:p w14:paraId="2517653A" w14:textId="77777777" w:rsidR="0089264D" w:rsidRPr="00B40C4C" w:rsidRDefault="0089264D" w:rsidP="00587A65">
            <w:pPr>
              <w:jc w:val="right"/>
            </w:pPr>
            <w:r w:rsidRPr="00B40C4C">
              <w:t>60,3</w:t>
            </w:r>
          </w:p>
        </w:tc>
      </w:tr>
      <w:tr w:rsidR="00446E55" w:rsidRPr="00B40C4C" w14:paraId="704FDDC3" w14:textId="77777777">
        <w:trPr>
          <w:trHeight w:val="380"/>
        </w:trPr>
        <w:tc>
          <w:tcPr>
            <w:tcW w:w="320" w:type="dxa"/>
            <w:tcBorders>
              <w:top w:val="nil"/>
              <w:left w:val="nil"/>
              <w:bottom w:val="nil"/>
              <w:right w:val="nil"/>
            </w:tcBorders>
            <w:tcMar>
              <w:top w:w="128" w:type="dxa"/>
              <w:left w:w="43" w:type="dxa"/>
              <w:bottom w:w="43" w:type="dxa"/>
              <w:right w:w="43" w:type="dxa"/>
            </w:tcMar>
          </w:tcPr>
          <w:p w14:paraId="62F59C42" w14:textId="77777777" w:rsidR="0089264D" w:rsidRPr="00B40C4C" w:rsidRDefault="0089264D" w:rsidP="009137DA">
            <w:r w:rsidRPr="00B40C4C">
              <w:t>8.</w:t>
            </w:r>
          </w:p>
        </w:tc>
        <w:tc>
          <w:tcPr>
            <w:tcW w:w="5140" w:type="dxa"/>
            <w:tcBorders>
              <w:top w:val="nil"/>
              <w:left w:val="nil"/>
              <w:bottom w:val="nil"/>
              <w:right w:val="nil"/>
            </w:tcBorders>
            <w:tcMar>
              <w:top w:w="128" w:type="dxa"/>
              <w:left w:w="43" w:type="dxa"/>
              <w:bottom w:w="43" w:type="dxa"/>
              <w:right w:w="43" w:type="dxa"/>
            </w:tcMar>
          </w:tcPr>
          <w:p w14:paraId="03786C24" w14:textId="77777777" w:rsidR="0089264D" w:rsidRPr="00B40C4C" w:rsidRDefault="0089264D" w:rsidP="009137DA">
            <w:r w:rsidRPr="00B40C4C">
              <w:t>Utlån mv., netto (6-7)</w:t>
            </w:r>
          </w:p>
        </w:tc>
        <w:tc>
          <w:tcPr>
            <w:tcW w:w="1260" w:type="dxa"/>
            <w:tcBorders>
              <w:top w:val="nil"/>
              <w:left w:val="nil"/>
              <w:bottom w:val="nil"/>
              <w:right w:val="nil"/>
            </w:tcBorders>
            <w:tcMar>
              <w:top w:w="128" w:type="dxa"/>
              <w:left w:w="43" w:type="dxa"/>
              <w:bottom w:w="43" w:type="dxa"/>
              <w:right w:w="43" w:type="dxa"/>
            </w:tcMar>
            <w:vAlign w:val="bottom"/>
          </w:tcPr>
          <w:p w14:paraId="3DD96497" w14:textId="77777777" w:rsidR="0089264D" w:rsidRPr="00B40C4C" w:rsidRDefault="0089264D" w:rsidP="00587A65">
            <w:pPr>
              <w:jc w:val="right"/>
            </w:pPr>
            <w:r w:rsidRPr="00B40C4C">
              <w:t>101,9</w:t>
            </w:r>
          </w:p>
        </w:tc>
        <w:tc>
          <w:tcPr>
            <w:tcW w:w="1320" w:type="dxa"/>
            <w:tcBorders>
              <w:top w:val="nil"/>
              <w:left w:val="nil"/>
              <w:bottom w:val="nil"/>
              <w:right w:val="nil"/>
            </w:tcBorders>
            <w:tcMar>
              <w:top w:w="128" w:type="dxa"/>
              <w:left w:w="43" w:type="dxa"/>
              <w:bottom w:w="43" w:type="dxa"/>
              <w:right w:w="43" w:type="dxa"/>
            </w:tcMar>
            <w:vAlign w:val="bottom"/>
          </w:tcPr>
          <w:p w14:paraId="57F4C195" w14:textId="77777777" w:rsidR="0089264D" w:rsidRPr="00B40C4C" w:rsidRDefault="0089264D" w:rsidP="00587A65">
            <w:pPr>
              <w:jc w:val="right"/>
            </w:pPr>
            <w:r w:rsidRPr="00B40C4C">
              <w:t>87,6</w:t>
            </w:r>
          </w:p>
        </w:tc>
        <w:tc>
          <w:tcPr>
            <w:tcW w:w="1520" w:type="dxa"/>
            <w:tcBorders>
              <w:top w:val="nil"/>
              <w:left w:val="nil"/>
              <w:bottom w:val="nil"/>
              <w:right w:val="nil"/>
            </w:tcBorders>
            <w:tcMar>
              <w:top w:w="128" w:type="dxa"/>
              <w:left w:w="43" w:type="dxa"/>
              <w:bottom w:w="43" w:type="dxa"/>
              <w:right w:w="43" w:type="dxa"/>
            </w:tcMar>
            <w:vAlign w:val="bottom"/>
          </w:tcPr>
          <w:p w14:paraId="63B34AF7" w14:textId="77777777" w:rsidR="0089264D" w:rsidRPr="00B40C4C" w:rsidRDefault="0089264D" w:rsidP="00587A65">
            <w:pPr>
              <w:jc w:val="right"/>
            </w:pPr>
            <w:r w:rsidRPr="00B40C4C">
              <w:t>86,0</w:t>
            </w:r>
          </w:p>
        </w:tc>
      </w:tr>
      <w:tr w:rsidR="00446E55" w:rsidRPr="00B40C4C" w14:paraId="1668B31F" w14:textId="77777777">
        <w:trPr>
          <w:trHeight w:val="64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42FB8198" w14:textId="77777777" w:rsidR="0089264D" w:rsidRPr="00B40C4C" w:rsidRDefault="0089264D" w:rsidP="009137DA">
            <w:r w:rsidRPr="00B40C4C">
              <w:t>9.</w:t>
            </w:r>
          </w:p>
        </w:tc>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45A77285" w14:textId="77777777" w:rsidR="0089264D" w:rsidRPr="00B40C4C" w:rsidRDefault="0089264D" w:rsidP="009137DA">
            <w:r w:rsidRPr="00B40C4C">
              <w:t>Samlet finansieringsbehov – av kontantbeholdning og lånemidler (8-5)</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12B0A" w14:textId="77777777" w:rsidR="0089264D" w:rsidRPr="00B40C4C" w:rsidRDefault="0089264D" w:rsidP="00587A65">
            <w:pPr>
              <w:jc w:val="right"/>
            </w:pPr>
            <w:r w:rsidRPr="00B40C4C">
              <w:t>101,9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CE67E" w14:textId="77777777" w:rsidR="0089264D" w:rsidRPr="00B40C4C" w:rsidRDefault="0089264D" w:rsidP="00587A65">
            <w:pPr>
              <w:jc w:val="right"/>
            </w:pPr>
            <w:r w:rsidRPr="00B40C4C">
              <w:t>87,6</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32AAB" w14:textId="77777777" w:rsidR="0089264D" w:rsidRPr="00B40C4C" w:rsidRDefault="0089264D" w:rsidP="00587A65">
            <w:pPr>
              <w:jc w:val="right"/>
            </w:pPr>
            <w:r w:rsidRPr="00B40C4C">
              <w:t>86,0</w:t>
            </w:r>
          </w:p>
        </w:tc>
      </w:tr>
    </w:tbl>
    <w:p w14:paraId="76E9EFEC" w14:textId="77777777" w:rsidR="0089264D" w:rsidRPr="00B40C4C" w:rsidRDefault="0089264D" w:rsidP="00EC71B8">
      <w:pPr>
        <w:pStyle w:val="tabell-noter"/>
        <w:rPr>
          <w:rStyle w:val="skrift-hevet"/>
        </w:rPr>
      </w:pPr>
      <w:r w:rsidRPr="00B40C4C">
        <w:rPr>
          <w:rStyle w:val="skrift-hevet"/>
        </w:rPr>
        <w:t>1</w:t>
      </w:r>
      <w:r w:rsidRPr="00B40C4C">
        <w:tab/>
        <w:t>Teknisk satt til å motsvare overskudd før lånetransaksjoner, før overføring fra Statens pensjonsfond utland. Overføring fra Statens pensjonsfond utland blir endelig fastsatt og ført i forbindelse med nysalderingen.</w:t>
      </w:r>
    </w:p>
    <w:p w14:paraId="07A61F7B" w14:textId="77777777" w:rsidR="0089264D" w:rsidRPr="00B40C4C" w:rsidRDefault="0089264D" w:rsidP="009137DA">
      <w:pPr>
        <w:pStyle w:val="Kilde"/>
      </w:pPr>
      <w:r w:rsidRPr="00B40C4C">
        <w:t>Kilde: Finansdepartementet.</w:t>
      </w:r>
    </w:p>
    <w:p w14:paraId="0B127725" w14:textId="77777777" w:rsidR="0089264D" w:rsidRPr="00B40C4C" w:rsidRDefault="0089264D" w:rsidP="009137DA">
      <w:pPr>
        <w:pStyle w:val="Overskrift1"/>
      </w:pPr>
      <w:r w:rsidRPr="00B40C4C">
        <w:t>Statens lånebehov</w:t>
      </w:r>
    </w:p>
    <w:p w14:paraId="5E718887" w14:textId="77777777" w:rsidR="0089264D" w:rsidRPr="00B40C4C" w:rsidRDefault="0089264D" w:rsidP="00D100D4">
      <w:pPr>
        <w:pStyle w:val="Overskrift2"/>
      </w:pPr>
      <w:r w:rsidRPr="00B40C4C">
        <w:t>Fullmakt til å ta opp statslån o.a.</w:t>
      </w:r>
    </w:p>
    <w:p w14:paraId="448F84D3" w14:textId="77777777" w:rsidR="0089264D" w:rsidRPr="00B40C4C" w:rsidRDefault="0089264D" w:rsidP="009137DA">
      <w:r w:rsidRPr="00B40C4C">
        <w:t>Statens lånebehov for neste år følger av budsjettforslaget. Det er lagt opp til at finansieringsbehovet i hovedsak blir dekket ved opptak av nye, langsiktige lån innenlands. Av hensyn til markedet for statspapirer søkes det normalt å jevne ut den langsiktige opplåningen over flere år. For 2025 er det foreslått en fullmakt på 150 mrd. kroner for opptak av nye, langsiktige lån.</w:t>
      </w:r>
    </w:p>
    <w:p w14:paraId="50E76E10" w14:textId="77777777" w:rsidR="0089264D" w:rsidRPr="00B40C4C" w:rsidRDefault="0089264D" w:rsidP="009137DA">
      <w:r w:rsidRPr="00B40C4C">
        <w:t>Statens kortsiktige opplåning i markedet skjer ved salg av statskasseveksler, som er papirer med løpetid på inntil tolv måneder. For 2025 er det foreslått en ramme på 75 mrd. kroner for utestående volum i kortsiktige markedslån.</w:t>
      </w:r>
    </w:p>
    <w:p w14:paraId="59764CBA" w14:textId="77777777" w:rsidR="0089264D" w:rsidRPr="00B40C4C" w:rsidRDefault="0089264D" w:rsidP="009137DA">
      <w:r w:rsidRPr="00B40C4C">
        <w:t>Rammen for opptak av langsiktige lån er tilsvarende rammen for 2024, mens rammen for kortsiktige låneopptak er 25 mrd. kroner lavere enn rammen for i år.</w:t>
      </w:r>
    </w:p>
    <w:p w14:paraId="2A6A7182" w14:textId="77777777" w:rsidR="0089264D" w:rsidRPr="00B40C4C" w:rsidRDefault="0089264D" w:rsidP="009137DA">
      <w:r w:rsidRPr="00B40C4C">
        <w:t>For andre kortsiktige lån ber regjeringen om en fullmakt uten konkret beløpsgrense. Regjeringen ber i tillegg om at den generelle fullmakten til å inngå rentebytteavtaler og tilsvarende derivatavtaler blir videreført. Det bes også om fullmakt til å gjennomføre sikkerhetsplasseringer knyttet til slike avtaler.</w:t>
      </w:r>
    </w:p>
    <w:p w14:paraId="50915E52" w14:textId="77777777" w:rsidR="0089264D" w:rsidRPr="00B40C4C" w:rsidRDefault="0089264D" w:rsidP="009137DA">
      <w:r w:rsidRPr="00B40C4C">
        <w:lastRenderedPageBreak/>
        <w:t>Forslagene til fullmakter er omtalt nærmere i avsnitt 7.3, og forslagene er sammenfattet i tabell 7.3.</w:t>
      </w:r>
    </w:p>
    <w:p w14:paraId="73DC3E50" w14:textId="77777777" w:rsidR="0089264D" w:rsidRPr="00B40C4C" w:rsidRDefault="0089264D" w:rsidP="009137DA">
      <w:r w:rsidRPr="00B40C4C">
        <w:t xml:space="preserve">Det vises også til generell omtale av statsgjeldsforvaltningen i Meld. St. 1 (2024–2025) </w:t>
      </w:r>
      <w:r w:rsidRPr="00B40C4C">
        <w:rPr>
          <w:rStyle w:val="kursiv"/>
        </w:rPr>
        <w:t>Nasjonalbudsjettet 2025</w:t>
      </w:r>
      <w:r w:rsidRPr="00B40C4C">
        <w:t>. Dersom Stortinget vedtar de fullmaktene det her bes om, vil Finansdepartementet gi Norges Bank fullmakt til å dekke lånebehovet og eventuelt inngå derivatavtaler samt gjennomføre sikkerhetsplasseringer knyttet til disse.</w:t>
      </w:r>
    </w:p>
    <w:p w14:paraId="634F6AB0" w14:textId="77777777" w:rsidR="0089264D" w:rsidRPr="00B40C4C" w:rsidRDefault="0089264D" w:rsidP="00D100D4">
      <w:pPr>
        <w:pStyle w:val="Overskrift2"/>
      </w:pPr>
      <w:r w:rsidRPr="00B40C4C">
        <w:t>Sammensetningen av statsgjelden</w:t>
      </w:r>
    </w:p>
    <w:p w14:paraId="78BCC3DE" w14:textId="77777777" w:rsidR="0089264D" w:rsidRDefault="0089264D" w:rsidP="009137DA">
      <w:r w:rsidRPr="00B40C4C">
        <w:t>Tabell 7.1 viser størrelsen på og sammensetningen av statens bruttogjeld ved utgangen av de to siste årene og første halvår i 2024.</w:t>
      </w:r>
    </w:p>
    <w:p w14:paraId="4189C083" w14:textId="5CAB4B03" w:rsidR="009771D4" w:rsidRPr="00B40C4C" w:rsidRDefault="009771D4" w:rsidP="009771D4">
      <w:pPr>
        <w:pStyle w:val="tabell-tittel"/>
      </w:pPr>
      <w:r w:rsidRPr="00B40C4C">
        <w:t>Sammensetningen av statsgjelden</w:t>
      </w:r>
    </w:p>
    <w:p w14:paraId="7CB304FF" w14:textId="77777777" w:rsidR="0089264D" w:rsidRPr="00B40C4C" w:rsidRDefault="0089264D" w:rsidP="009137DA">
      <w:pPr>
        <w:pStyle w:val="Tabellnavn"/>
      </w:pPr>
      <w:r w:rsidRPr="00B40C4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46E55" w:rsidRPr="00B40C4C" w14:paraId="08BD5155" w14:textId="77777777">
        <w:trPr>
          <w:trHeight w:val="360"/>
        </w:trPr>
        <w:tc>
          <w:tcPr>
            <w:tcW w:w="5320" w:type="dxa"/>
            <w:tcBorders>
              <w:top w:val="nil"/>
              <w:left w:val="nil"/>
              <w:bottom w:val="nil"/>
              <w:right w:val="nil"/>
            </w:tcBorders>
            <w:tcMar>
              <w:top w:w="128" w:type="dxa"/>
              <w:left w:w="43" w:type="dxa"/>
              <w:bottom w:w="43" w:type="dxa"/>
              <w:right w:w="43" w:type="dxa"/>
            </w:tcMar>
            <w:vAlign w:val="bottom"/>
          </w:tcPr>
          <w:p w14:paraId="4EC13CBE" w14:textId="77777777" w:rsidR="0089264D" w:rsidRPr="00B40C4C" w:rsidRDefault="0089264D" w:rsidP="009137DA"/>
        </w:tc>
        <w:tc>
          <w:tcPr>
            <w:tcW w:w="1400" w:type="dxa"/>
            <w:tcBorders>
              <w:top w:val="nil"/>
              <w:left w:val="nil"/>
              <w:bottom w:val="nil"/>
              <w:right w:val="nil"/>
            </w:tcBorders>
            <w:tcMar>
              <w:top w:w="128" w:type="dxa"/>
              <w:left w:w="43" w:type="dxa"/>
              <w:bottom w:w="43" w:type="dxa"/>
              <w:right w:w="43" w:type="dxa"/>
            </w:tcMar>
            <w:vAlign w:val="bottom"/>
          </w:tcPr>
          <w:p w14:paraId="6644144C" w14:textId="77777777" w:rsidR="0089264D" w:rsidRPr="00B40C4C" w:rsidRDefault="0089264D" w:rsidP="002362EB">
            <w:pPr>
              <w:jc w:val="right"/>
            </w:pPr>
          </w:p>
        </w:tc>
        <w:tc>
          <w:tcPr>
            <w:tcW w:w="1400" w:type="dxa"/>
            <w:tcBorders>
              <w:top w:val="nil"/>
              <w:left w:val="nil"/>
              <w:bottom w:val="nil"/>
              <w:right w:val="nil"/>
            </w:tcBorders>
            <w:tcMar>
              <w:top w:w="128" w:type="dxa"/>
              <w:left w:w="43" w:type="dxa"/>
              <w:bottom w:w="43" w:type="dxa"/>
              <w:right w:w="43" w:type="dxa"/>
            </w:tcMar>
            <w:vAlign w:val="bottom"/>
          </w:tcPr>
          <w:p w14:paraId="5CCB8831" w14:textId="77777777" w:rsidR="0089264D" w:rsidRPr="00B40C4C" w:rsidRDefault="0089264D" w:rsidP="002362EB">
            <w:pPr>
              <w:jc w:val="right"/>
            </w:pPr>
          </w:p>
        </w:tc>
        <w:tc>
          <w:tcPr>
            <w:tcW w:w="1400" w:type="dxa"/>
            <w:tcBorders>
              <w:top w:val="nil"/>
              <w:left w:val="nil"/>
              <w:bottom w:val="nil"/>
              <w:right w:val="nil"/>
            </w:tcBorders>
            <w:tcMar>
              <w:top w:w="128" w:type="dxa"/>
              <w:left w:w="43" w:type="dxa"/>
              <w:bottom w:w="43" w:type="dxa"/>
              <w:right w:w="43" w:type="dxa"/>
            </w:tcMar>
            <w:vAlign w:val="bottom"/>
          </w:tcPr>
          <w:p w14:paraId="07349ED0" w14:textId="77777777" w:rsidR="0089264D" w:rsidRPr="00B40C4C" w:rsidRDefault="0089264D" w:rsidP="002362EB">
            <w:pPr>
              <w:jc w:val="right"/>
            </w:pPr>
            <w:r w:rsidRPr="00B40C4C">
              <w:t>Mill. kroner</w:t>
            </w:r>
          </w:p>
        </w:tc>
      </w:tr>
      <w:tr w:rsidR="00446E55" w:rsidRPr="00B40C4C" w14:paraId="4B9713EB"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5CD18"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9F9CB" w14:textId="77777777" w:rsidR="0089264D" w:rsidRPr="00B40C4C" w:rsidRDefault="0089264D" w:rsidP="002362EB">
            <w:pPr>
              <w:jc w:val="right"/>
            </w:pPr>
            <w:r w:rsidRPr="00B40C4C">
              <w:t>31.12.22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0C60C" w14:textId="77777777" w:rsidR="0089264D" w:rsidRPr="00B40C4C" w:rsidRDefault="0089264D" w:rsidP="002362EB">
            <w:pPr>
              <w:jc w:val="right"/>
            </w:pPr>
            <w:r w:rsidRPr="00B40C4C">
              <w:t>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AAA61" w14:textId="77777777" w:rsidR="0089264D" w:rsidRPr="00B40C4C" w:rsidRDefault="0089264D" w:rsidP="002362EB">
            <w:pPr>
              <w:jc w:val="right"/>
            </w:pPr>
            <w:r w:rsidRPr="00B40C4C">
              <w:t>30.06.24</w:t>
            </w:r>
          </w:p>
        </w:tc>
      </w:tr>
      <w:tr w:rsidR="00446E55" w:rsidRPr="00B40C4C" w14:paraId="5BA21F1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DE3FF8D" w14:textId="77777777" w:rsidR="0089264D" w:rsidRPr="00B40C4C" w:rsidRDefault="0089264D" w:rsidP="009137DA">
            <w:r w:rsidRPr="00B40C4C">
              <w:t>Langsiktige lån</w:t>
            </w:r>
            <w:r w:rsidRPr="00B40C4C">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CFB49E" w14:textId="77777777" w:rsidR="0089264D" w:rsidRPr="00B40C4C" w:rsidRDefault="0089264D" w:rsidP="002362EB">
            <w:pPr>
              <w:jc w:val="right"/>
            </w:pPr>
            <w:r w:rsidRPr="00B40C4C">
              <w:t>532 457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50D68E" w14:textId="77777777" w:rsidR="0089264D" w:rsidRPr="00B40C4C" w:rsidRDefault="0089264D" w:rsidP="002362EB">
            <w:pPr>
              <w:jc w:val="right"/>
            </w:pPr>
            <w:r w:rsidRPr="00B40C4C">
              <w:t>516 825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43F887" w14:textId="77777777" w:rsidR="0089264D" w:rsidRPr="00B40C4C" w:rsidRDefault="0089264D" w:rsidP="002362EB">
            <w:pPr>
              <w:jc w:val="right"/>
            </w:pPr>
            <w:r w:rsidRPr="00B40C4C">
              <w:t>538 000</w:t>
            </w:r>
          </w:p>
        </w:tc>
      </w:tr>
      <w:tr w:rsidR="00446E55" w:rsidRPr="00B40C4C" w14:paraId="13D7CD57" w14:textId="77777777">
        <w:trPr>
          <w:trHeight w:val="380"/>
        </w:trPr>
        <w:tc>
          <w:tcPr>
            <w:tcW w:w="5320" w:type="dxa"/>
            <w:tcBorders>
              <w:top w:val="nil"/>
              <w:left w:val="nil"/>
              <w:bottom w:val="nil"/>
              <w:right w:val="nil"/>
            </w:tcBorders>
            <w:tcMar>
              <w:top w:w="128" w:type="dxa"/>
              <w:left w:w="43" w:type="dxa"/>
              <w:bottom w:w="43" w:type="dxa"/>
              <w:right w:w="43" w:type="dxa"/>
            </w:tcMar>
          </w:tcPr>
          <w:p w14:paraId="758FC391" w14:textId="77777777" w:rsidR="0089264D" w:rsidRPr="00B40C4C" w:rsidRDefault="0089264D" w:rsidP="009137DA">
            <w:r w:rsidRPr="00B40C4C">
              <w:t>Kortsiktige markedspapirer</w:t>
            </w:r>
            <w:r w:rsidRPr="00B40C4C">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74E8870" w14:textId="77777777" w:rsidR="0089264D" w:rsidRPr="00B40C4C" w:rsidRDefault="0089264D" w:rsidP="002362EB">
            <w:pPr>
              <w:jc w:val="right"/>
            </w:pPr>
            <w:r w:rsidRPr="00B40C4C">
              <w:t>63 650</w:t>
            </w:r>
          </w:p>
        </w:tc>
        <w:tc>
          <w:tcPr>
            <w:tcW w:w="1400" w:type="dxa"/>
            <w:tcBorders>
              <w:top w:val="nil"/>
              <w:left w:val="nil"/>
              <w:bottom w:val="nil"/>
              <w:right w:val="nil"/>
            </w:tcBorders>
            <w:tcMar>
              <w:top w:w="128" w:type="dxa"/>
              <w:left w:w="43" w:type="dxa"/>
              <w:bottom w:w="43" w:type="dxa"/>
              <w:right w:w="43" w:type="dxa"/>
            </w:tcMar>
            <w:vAlign w:val="bottom"/>
          </w:tcPr>
          <w:p w14:paraId="0AD506C9" w14:textId="77777777" w:rsidR="0089264D" w:rsidRPr="00B40C4C" w:rsidRDefault="0089264D" w:rsidP="002362EB">
            <w:pPr>
              <w:jc w:val="right"/>
            </w:pPr>
            <w:r w:rsidRPr="00B40C4C">
              <w:t>50 000</w:t>
            </w:r>
          </w:p>
        </w:tc>
        <w:tc>
          <w:tcPr>
            <w:tcW w:w="1400" w:type="dxa"/>
            <w:tcBorders>
              <w:top w:val="nil"/>
              <w:left w:val="nil"/>
              <w:bottom w:val="nil"/>
              <w:right w:val="nil"/>
            </w:tcBorders>
            <w:tcMar>
              <w:top w:w="128" w:type="dxa"/>
              <w:left w:w="43" w:type="dxa"/>
              <w:bottom w:w="43" w:type="dxa"/>
              <w:right w:w="43" w:type="dxa"/>
            </w:tcMar>
            <w:vAlign w:val="bottom"/>
          </w:tcPr>
          <w:p w14:paraId="2971F52F" w14:textId="77777777" w:rsidR="0089264D" w:rsidRPr="00B40C4C" w:rsidRDefault="0089264D" w:rsidP="002362EB">
            <w:pPr>
              <w:jc w:val="right"/>
            </w:pPr>
            <w:r w:rsidRPr="00B40C4C">
              <w:t>48 000</w:t>
            </w:r>
          </w:p>
        </w:tc>
      </w:tr>
      <w:tr w:rsidR="00446E55" w:rsidRPr="00B40C4C" w14:paraId="3519ED53" w14:textId="77777777">
        <w:trPr>
          <w:trHeight w:val="380"/>
        </w:trPr>
        <w:tc>
          <w:tcPr>
            <w:tcW w:w="5320" w:type="dxa"/>
            <w:tcBorders>
              <w:top w:val="nil"/>
              <w:left w:val="nil"/>
              <w:bottom w:val="nil"/>
              <w:right w:val="nil"/>
            </w:tcBorders>
            <w:tcMar>
              <w:top w:w="128" w:type="dxa"/>
              <w:left w:w="43" w:type="dxa"/>
              <w:bottom w:w="43" w:type="dxa"/>
              <w:right w:w="43" w:type="dxa"/>
            </w:tcMar>
          </w:tcPr>
          <w:p w14:paraId="58ED3E19" w14:textId="77777777" w:rsidR="0089264D" w:rsidRPr="00B40C4C" w:rsidRDefault="0089264D" w:rsidP="009137DA">
            <w:r w:rsidRPr="00B40C4C">
              <w:t>Andre kortsiktige lån</w:t>
            </w:r>
            <w:r w:rsidRPr="00B40C4C">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20742777" w14:textId="77777777" w:rsidR="0089264D" w:rsidRPr="00B40C4C" w:rsidRDefault="0089264D" w:rsidP="002362EB">
            <w:pPr>
              <w:jc w:val="right"/>
            </w:pPr>
            <w:r w:rsidRPr="00B40C4C">
              <w:t>137 157</w:t>
            </w:r>
          </w:p>
        </w:tc>
        <w:tc>
          <w:tcPr>
            <w:tcW w:w="1400" w:type="dxa"/>
            <w:tcBorders>
              <w:top w:val="nil"/>
              <w:left w:val="nil"/>
              <w:bottom w:val="nil"/>
              <w:right w:val="nil"/>
            </w:tcBorders>
            <w:tcMar>
              <w:top w:w="128" w:type="dxa"/>
              <w:left w:w="43" w:type="dxa"/>
              <w:bottom w:w="43" w:type="dxa"/>
              <w:right w:w="43" w:type="dxa"/>
            </w:tcMar>
            <w:vAlign w:val="bottom"/>
          </w:tcPr>
          <w:p w14:paraId="231AC6AA" w14:textId="77777777" w:rsidR="0089264D" w:rsidRPr="00B40C4C" w:rsidRDefault="0089264D" w:rsidP="002362EB">
            <w:pPr>
              <w:jc w:val="right"/>
            </w:pPr>
            <w:r w:rsidRPr="00B40C4C">
              <w:t>142 704</w:t>
            </w:r>
          </w:p>
        </w:tc>
        <w:tc>
          <w:tcPr>
            <w:tcW w:w="1400" w:type="dxa"/>
            <w:tcBorders>
              <w:top w:val="nil"/>
              <w:left w:val="nil"/>
              <w:bottom w:val="nil"/>
              <w:right w:val="nil"/>
            </w:tcBorders>
            <w:tcMar>
              <w:top w:w="128" w:type="dxa"/>
              <w:left w:w="43" w:type="dxa"/>
              <w:bottom w:w="43" w:type="dxa"/>
              <w:right w:w="43" w:type="dxa"/>
            </w:tcMar>
            <w:vAlign w:val="bottom"/>
          </w:tcPr>
          <w:p w14:paraId="554437B5" w14:textId="77777777" w:rsidR="0089264D" w:rsidRPr="00B40C4C" w:rsidRDefault="0089264D" w:rsidP="002362EB">
            <w:pPr>
              <w:jc w:val="right"/>
            </w:pPr>
            <w:r w:rsidRPr="00B40C4C">
              <w:t>131 570</w:t>
            </w:r>
          </w:p>
        </w:tc>
      </w:tr>
      <w:tr w:rsidR="00446E55" w:rsidRPr="00B40C4C" w14:paraId="7E93ABC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EB26970" w14:textId="77777777" w:rsidR="0089264D" w:rsidRPr="00B40C4C" w:rsidRDefault="0089264D" w:rsidP="009137DA">
            <w:r w:rsidRPr="00B40C4C">
              <w:t>Statsgjelden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3B0D2" w14:textId="77777777" w:rsidR="0089264D" w:rsidRPr="00B40C4C" w:rsidRDefault="0089264D" w:rsidP="002362EB">
            <w:pPr>
              <w:jc w:val="right"/>
            </w:pPr>
            <w:r w:rsidRPr="00B40C4C">
              <w:t>733 264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35EE7" w14:textId="77777777" w:rsidR="0089264D" w:rsidRPr="00B40C4C" w:rsidRDefault="0089264D" w:rsidP="002362EB">
            <w:pPr>
              <w:jc w:val="right"/>
            </w:pPr>
            <w:r w:rsidRPr="00B40C4C">
              <w:t>709 529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C8C01" w14:textId="77777777" w:rsidR="0089264D" w:rsidRPr="00B40C4C" w:rsidRDefault="0089264D" w:rsidP="002362EB">
            <w:pPr>
              <w:jc w:val="right"/>
            </w:pPr>
            <w:r w:rsidRPr="00B40C4C">
              <w:t>717 570</w:t>
            </w:r>
          </w:p>
        </w:tc>
      </w:tr>
    </w:tbl>
    <w:p w14:paraId="6A9BA055" w14:textId="77777777" w:rsidR="0089264D" w:rsidRPr="00B40C4C" w:rsidRDefault="0089264D" w:rsidP="00EC71B8">
      <w:pPr>
        <w:pStyle w:val="tabell-noter"/>
        <w:rPr>
          <w:rStyle w:val="skrift-hevet"/>
        </w:rPr>
      </w:pPr>
      <w:r w:rsidRPr="00B40C4C">
        <w:rPr>
          <w:rStyle w:val="skrift-hevet"/>
        </w:rPr>
        <w:t>1</w:t>
      </w:r>
      <w:r w:rsidRPr="00B40C4C">
        <w:tab/>
        <w:t>Lån med lengre løpetid enn ett år.</w:t>
      </w:r>
    </w:p>
    <w:p w14:paraId="6F62C5A1" w14:textId="77777777" w:rsidR="0089264D" w:rsidRPr="00B40C4C" w:rsidRDefault="0089264D" w:rsidP="009137DA">
      <w:pPr>
        <w:pStyle w:val="tabell-noter"/>
        <w:rPr>
          <w:rStyle w:val="skrift-hevet"/>
        </w:rPr>
      </w:pPr>
      <w:r w:rsidRPr="00B40C4C">
        <w:rPr>
          <w:rStyle w:val="skrift-hevet"/>
        </w:rPr>
        <w:t>2</w:t>
      </w:r>
      <w:r w:rsidRPr="00B40C4C">
        <w:tab/>
        <w:t>Lån med løpetid inntil ett år.</w:t>
      </w:r>
    </w:p>
    <w:p w14:paraId="3B449FC9" w14:textId="77777777" w:rsidR="0089264D" w:rsidRPr="00B40C4C" w:rsidRDefault="0089264D" w:rsidP="009137DA">
      <w:pPr>
        <w:pStyle w:val="tabell-noter"/>
        <w:rPr>
          <w:rStyle w:val="skrift-hevet"/>
        </w:rPr>
      </w:pPr>
      <w:r w:rsidRPr="00B40C4C">
        <w:rPr>
          <w:rStyle w:val="skrift-hevet"/>
        </w:rPr>
        <w:t>3</w:t>
      </w:r>
      <w:r w:rsidRPr="00B40C4C">
        <w:tab/>
        <w:t>Kontolån fra statsinstitusjoner mv.</w:t>
      </w:r>
    </w:p>
    <w:p w14:paraId="52B2A3E1" w14:textId="77777777" w:rsidR="0089264D" w:rsidRPr="00B40C4C" w:rsidRDefault="0089264D" w:rsidP="009137DA">
      <w:pPr>
        <w:pStyle w:val="Kilde"/>
      </w:pPr>
      <w:r w:rsidRPr="00B40C4C">
        <w:t>Kilde: Finansdepartementet.</w:t>
      </w:r>
    </w:p>
    <w:p w14:paraId="2A45E1FB" w14:textId="77777777" w:rsidR="0089264D" w:rsidRPr="00B40C4C" w:rsidRDefault="0089264D" w:rsidP="009137DA">
      <w:r w:rsidRPr="00B40C4C">
        <w:t>Statsgjelden består av langsiktige lån, kortsiktige markedspapirer og andre kortsiktige lån. Staten dekker behovet for langsiktig finansiering ved å selge statsobligasjoner i det innenlandske markedet gjennom auksjoner og syndikeringer. Den kortsiktige opplåningen i markedet skjer gjennom salg av statskasseveksler i auksjoner. Statskasseveksler er omsettelige lån uten kupongrente. Andre kortsiktige lån omfatter alminnelige kontolån fra statsinstitusjoner og statlige fond samt eventuelle kontolån fra institusjoner som i særskilte tilfeller kan pålegges å plassere overskuddslikviditet som kontolån til staten.</w:t>
      </w:r>
    </w:p>
    <w:p w14:paraId="55FB1B98" w14:textId="77777777" w:rsidR="0089264D" w:rsidRPr="00B40C4C" w:rsidRDefault="0089264D" w:rsidP="00D100D4">
      <w:pPr>
        <w:pStyle w:val="Overskrift2"/>
      </w:pPr>
      <w:r w:rsidRPr="00B40C4C">
        <w:t>Statens lånebehov og behovet for lånefullmakter</w:t>
      </w:r>
    </w:p>
    <w:p w14:paraId="1D5E8604" w14:textId="77777777" w:rsidR="0089264D" w:rsidRDefault="0089264D" w:rsidP="009137DA">
      <w:r w:rsidRPr="00B40C4C">
        <w:t xml:space="preserve">I tråd med lov om Statens pensjonsfond blir det oljekorrigerte underskuddet på statsbudsjettet foreslått dekket ved en overføring fra Statens pensjonsfond utland. Avdrag på statsgjelden, netto utlån og kapitalinnskudd til statsbankene mv. blir dekket ved nye låneopptak og/eller ved å trekke på statens kontantbeholdning. Staten har ut fra forslagene i denne proposisjonen </w:t>
      </w:r>
      <w:proofErr w:type="gramStart"/>
      <w:r w:rsidRPr="00B40C4C">
        <w:t xml:space="preserve">et </w:t>
      </w:r>
      <w:r w:rsidRPr="00B40C4C">
        <w:lastRenderedPageBreak/>
        <w:t>brutto</w:t>
      </w:r>
      <w:proofErr w:type="gramEnd"/>
      <w:r w:rsidRPr="00B40C4C">
        <w:t xml:space="preserve"> finansieringsbehov i 2025 på 174,1 mrd. kroner, jf. tabell 7.2. En stor del av dette gjelder tilbakeføring til Statens pensjonsfond utland (SPU), se omtale under.</w:t>
      </w:r>
    </w:p>
    <w:p w14:paraId="0D611E62" w14:textId="61D7561D" w:rsidR="009771D4" w:rsidRPr="00B40C4C" w:rsidRDefault="009771D4" w:rsidP="009771D4">
      <w:pPr>
        <w:pStyle w:val="tabell-tittel"/>
      </w:pPr>
      <w:r w:rsidRPr="00B40C4C">
        <w:t>Statens finansieringsbehov</w:t>
      </w:r>
    </w:p>
    <w:p w14:paraId="4E47FB3A" w14:textId="77777777" w:rsidR="0089264D" w:rsidRPr="00B40C4C" w:rsidRDefault="0089264D" w:rsidP="009137DA">
      <w:pPr>
        <w:pStyle w:val="Tabellnavn"/>
      </w:pPr>
      <w:r w:rsidRPr="00B40C4C">
        <w:t>04J2tx2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0"/>
        <w:gridCol w:w="5980"/>
        <w:gridCol w:w="1580"/>
        <w:gridCol w:w="1580"/>
      </w:tblGrid>
      <w:tr w:rsidR="00446E55" w:rsidRPr="00B40C4C" w14:paraId="3D85E89F" w14:textId="77777777">
        <w:trPr>
          <w:trHeight w:val="360"/>
        </w:trPr>
        <w:tc>
          <w:tcPr>
            <w:tcW w:w="420" w:type="dxa"/>
            <w:tcBorders>
              <w:top w:val="nil"/>
              <w:left w:val="nil"/>
              <w:bottom w:val="nil"/>
              <w:right w:val="nil"/>
            </w:tcBorders>
            <w:tcMar>
              <w:top w:w="128" w:type="dxa"/>
              <w:left w:w="43" w:type="dxa"/>
              <w:bottom w:w="43" w:type="dxa"/>
              <w:right w:w="43" w:type="dxa"/>
            </w:tcMar>
            <w:vAlign w:val="bottom"/>
          </w:tcPr>
          <w:p w14:paraId="20FA5310" w14:textId="77777777" w:rsidR="0089264D" w:rsidRPr="00B40C4C" w:rsidRDefault="0089264D" w:rsidP="009137DA"/>
        </w:tc>
        <w:tc>
          <w:tcPr>
            <w:tcW w:w="5980" w:type="dxa"/>
            <w:tcBorders>
              <w:top w:val="nil"/>
              <w:left w:val="nil"/>
              <w:bottom w:val="nil"/>
              <w:right w:val="nil"/>
            </w:tcBorders>
            <w:tcMar>
              <w:top w:w="128" w:type="dxa"/>
              <w:left w:w="43" w:type="dxa"/>
              <w:bottom w:w="43" w:type="dxa"/>
              <w:right w:w="43" w:type="dxa"/>
            </w:tcMar>
          </w:tcPr>
          <w:p w14:paraId="3E514A7B" w14:textId="77777777" w:rsidR="0089264D" w:rsidRPr="00B40C4C" w:rsidRDefault="0089264D" w:rsidP="009137DA"/>
        </w:tc>
        <w:tc>
          <w:tcPr>
            <w:tcW w:w="1580" w:type="dxa"/>
            <w:tcBorders>
              <w:top w:val="nil"/>
              <w:left w:val="nil"/>
              <w:bottom w:val="nil"/>
              <w:right w:val="nil"/>
            </w:tcBorders>
            <w:tcMar>
              <w:top w:w="128" w:type="dxa"/>
              <w:left w:w="43" w:type="dxa"/>
              <w:bottom w:w="43" w:type="dxa"/>
              <w:right w:w="43" w:type="dxa"/>
            </w:tcMar>
            <w:vAlign w:val="bottom"/>
          </w:tcPr>
          <w:p w14:paraId="4FA316F7" w14:textId="77777777" w:rsidR="0089264D" w:rsidRPr="00B40C4C" w:rsidRDefault="0089264D" w:rsidP="002362EB">
            <w:pPr>
              <w:jc w:val="right"/>
            </w:pPr>
          </w:p>
        </w:tc>
        <w:tc>
          <w:tcPr>
            <w:tcW w:w="1580" w:type="dxa"/>
            <w:tcBorders>
              <w:top w:val="nil"/>
              <w:left w:val="nil"/>
              <w:bottom w:val="nil"/>
              <w:right w:val="nil"/>
            </w:tcBorders>
            <w:tcMar>
              <w:top w:w="128" w:type="dxa"/>
              <w:left w:w="43" w:type="dxa"/>
              <w:bottom w:w="43" w:type="dxa"/>
              <w:right w:w="43" w:type="dxa"/>
            </w:tcMar>
            <w:vAlign w:val="bottom"/>
          </w:tcPr>
          <w:p w14:paraId="3EB4EA1B" w14:textId="77777777" w:rsidR="0089264D" w:rsidRPr="00B40C4C" w:rsidRDefault="0089264D" w:rsidP="002362EB">
            <w:pPr>
              <w:jc w:val="right"/>
            </w:pPr>
            <w:r w:rsidRPr="00B40C4C">
              <w:t>Mrd. kroner</w:t>
            </w:r>
          </w:p>
        </w:tc>
      </w:tr>
      <w:tr w:rsidR="00446E55" w:rsidRPr="00B40C4C" w14:paraId="6E76B777" w14:textId="77777777">
        <w:trPr>
          <w:trHeight w:val="600"/>
        </w:trPr>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9FB4B" w14:textId="77777777" w:rsidR="0089264D" w:rsidRPr="00B40C4C" w:rsidRDefault="0089264D" w:rsidP="009137DA"/>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2C6A5CCA" w14:textId="77777777" w:rsidR="0089264D" w:rsidRPr="00B40C4C" w:rsidRDefault="0089264D" w:rsidP="009137D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6847B" w14:textId="2106B038" w:rsidR="0089264D" w:rsidRPr="00B40C4C" w:rsidRDefault="0089264D" w:rsidP="002362EB">
            <w:pPr>
              <w:jc w:val="right"/>
            </w:pPr>
            <w:r w:rsidRPr="00B40C4C">
              <w:t xml:space="preserve">Saldert </w:t>
            </w:r>
            <w:r w:rsidR="002362EB">
              <w:br/>
            </w:r>
            <w:r w:rsidRPr="00B40C4C">
              <w:t>budsjett 2024</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52704" w14:textId="18A30640" w:rsidR="0089264D" w:rsidRPr="00B40C4C" w:rsidRDefault="0089264D" w:rsidP="002362EB">
            <w:pPr>
              <w:jc w:val="right"/>
            </w:pPr>
            <w:r w:rsidRPr="00B40C4C">
              <w:t xml:space="preserve">Gul bok </w:t>
            </w:r>
            <w:r w:rsidR="002362EB">
              <w:br/>
            </w:r>
            <w:r w:rsidRPr="00B40C4C">
              <w:t>2025</w:t>
            </w:r>
          </w:p>
        </w:tc>
      </w:tr>
      <w:tr w:rsidR="00446E55" w:rsidRPr="00B40C4C" w14:paraId="6C3BC539" w14:textId="77777777">
        <w:trPr>
          <w:trHeight w:val="380"/>
        </w:trPr>
        <w:tc>
          <w:tcPr>
            <w:tcW w:w="420" w:type="dxa"/>
            <w:tcBorders>
              <w:top w:val="single" w:sz="4" w:space="0" w:color="000000"/>
              <w:left w:val="nil"/>
              <w:bottom w:val="nil"/>
              <w:right w:val="nil"/>
            </w:tcBorders>
            <w:tcMar>
              <w:top w:w="128" w:type="dxa"/>
              <w:left w:w="43" w:type="dxa"/>
              <w:bottom w:w="43" w:type="dxa"/>
              <w:right w:w="43" w:type="dxa"/>
            </w:tcMar>
          </w:tcPr>
          <w:p w14:paraId="5B694977" w14:textId="77777777" w:rsidR="0089264D" w:rsidRPr="00B40C4C" w:rsidRDefault="0089264D" w:rsidP="009137DA">
            <w:r w:rsidRPr="00B40C4C">
              <w:t>A</w:t>
            </w:r>
          </w:p>
        </w:tc>
        <w:tc>
          <w:tcPr>
            <w:tcW w:w="5980" w:type="dxa"/>
            <w:tcBorders>
              <w:top w:val="single" w:sz="4" w:space="0" w:color="000000"/>
              <w:left w:val="nil"/>
              <w:bottom w:val="nil"/>
              <w:right w:val="nil"/>
            </w:tcBorders>
            <w:tcMar>
              <w:top w:w="128" w:type="dxa"/>
              <w:left w:w="43" w:type="dxa"/>
              <w:bottom w:w="43" w:type="dxa"/>
              <w:right w:w="43" w:type="dxa"/>
            </w:tcMar>
          </w:tcPr>
          <w:p w14:paraId="7134302C" w14:textId="77777777" w:rsidR="0089264D" w:rsidRPr="00B40C4C" w:rsidRDefault="0089264D" w:rsidP="009137DA">
            <w:r w:rsidRPr="00B40C4C">
              <w:t>Oljekorrigert overskudd på statsbudsjettet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A28EEEF" w14:textId="77777777" w:rsidR="0089264D" w:rsidRPr="00B40C4C" w:rsidRDefault="0089264D" w:rsidP="002362EB">
            <w:pPr>
              <w:jc w:val="right"/>
            </w:pPr>
            <w:r w:rsidRPr="00B40C4C">
              <w:t>-336,5</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0F6336D8" w14:textId="77777777" w:rsidR="0089264D" w:rsidRPr="00B40C4C" w:rsidRDefault="0089264D" w:rsidP="002362EB">
            <w:pPr>
              <w:jc w:val="right"/>
            </w:pPr>
            <w:r w:rsidRPr="00B40C4C">
              <w:t>-413,6</w:t>
            </w:r>
          </w:p>
        </w:tc>
      </w:tr>
      <w:tr w:rsidR="00446E55" w:rsidRPr="00B40C4C" w14:paraId="465A69E1" w14:textId="77777777">
        <w:trPr>
          <w:trHeight w:val="380"/>
        </w:trPr>
        <w:tc>
          <w:tcPr>
            <w:tcW w:w="420" w:type="dxa"/>
            <w:tcBorders>
              <w:top w:val="nil"/>
              <w:left w:val="nil"/>
              <w:bottom w:val="nil"/>
              <w:right w:val="nil"/>
            </w:tcBorders>
            <w:tcMar>
              <w:top w:w="128" w:type="dxa"/>
              <w:left w:w="43" w:type="dxa"/>
              <w:bottom w:w="43" w:type="dxa"/>
              <w:right w:w="43" w:type="dxa"/>
            </w:tcMar>
          </w:tcPr>
          <w:p w14:paraId="4C0A03DB" w14:textId="77777777" w:rsidR="0089264D" w:rsidRPr="00B40C4C" w:rsidRDefault="0089264D" w:rsidP="009137DA">
            <w:r w:rsidRPr="00B40C4C">
              <w:t>B</w:t>
            </w:r>
          </w:p>
        </w:tc>
        <w:tc>
          <w:tcPr>
            <w:tcW w:w="5980" w:type="dxa"/>
            <w:tcBorders>
              <w:top w:val="nil"/>
              <w:left w:val="nil"/>
              <w:bottom w:val="nil"/>
              <w:right w:val="nil"/>
            </w:tcBorders>
            <w:tcMar>
              <w:top w:w="128" w:type="dxa"/>
              <w:left w:w="43" w:type="dxa"/>
              <w:bottom w:w="43" w:type="dxa"/>
              <w:right w:w="43" w:type="dxa"/>
            </w:tcMar>
          </w:tcPr>
          <w:p w14:paraId="3742D4FB" w14:textId="77777777" w:rsidR="0089264D" w:rsidRPr="00B40C4C" w:rsidRDefault="0089264D" w:rsidP="009137DA">
            <w:r w:rsidRPr="00B40C4C">
              <w:t>Overført fra Statens pensjonsfond utland</w:t>
            </w:r>
          </w:p>
        </w:tc>
        <w:tc>
          <w:tcPr>
            <w:tcW w:w="1580" w:type="dxa"/>
            <w:tcBorders>
              <w:top w:val="nil"/>
              <w:left w:val="nil"/>
              <w:bottom w:val="nil"/>
              <w:right w:val="nil"/>
            </w:tcBorders>
            <w:tcMar>
              <w:top w:w="128" w:type="dxa"/>
              <w:left w:w="43" w:type="dxa"/>
              <w:bottom w:w="43" w:type="dxa"/>
              <w:right w:w="43" w:type="dxa"/>
            </w:tcMar>
            <w:vAlign w:val="bottom"/>
          </w:tcPr>
          <w:p w14:paraId="19F174A8" w14:textId="77777777" w:rsidR="0089264D" w:rsidRPr="00B40C4C" w:rsidRDefault="0089264D" w:rsidP="002362EB">
            <w:pPr>
              <w:jc w:val="right"/>
            </w:pPr>
            <w:r w:rsidRPr="00B40C4C">
              <w:t>336,5</w:t>
            </w:r>
          </w:p>
        </w:tc>
        <w:tc>
          <w:tcPr>
            <w:tcW w:w="1580" w:type="dxa"/>
            <w:tcBorders>
              <w:top w:val="nil"/>
              <w:left w:val="nil"/>
              <w:bottom w:val="nil"/>
              <w:right w:val="nil"/>
            </w:tcBorders>
            <w:tcMar>
              <w:top w:w="128" w:type="dxa"/>
              <w:left w:w="43" w:type="dxa"/>
              <w:bottom w:w="43" w:type="dxa"/>
              <w:right w:w="43" w:type="dxa"/>
            </w:tcMar>
            <w:vAlign w:val="bottom"/>
          </w:tcPr>
          <w:p w14:paraId="5F1511D8" w14:textId="77777777" w:rsidR="0089264D" w:rsidRPr="00B40C4C" w:rsidRDefault="0089264D" w:rsidP="002362EB">
            <w:pPr>
              <w:jc w:val="right"/>
            </w:pPr>
            <w:r w:rsidRPr="00B40C4C">
              <w:t>413,6</w:t>
            </w:r>
          </w:p>
        </w:tc>
      </w:tr>
      <w:tr w:rsidR="00446E55" w:rsidRPr="00B40C4C" w14:paraId="0C81B470" w14:textId="77777777">
        <w:trPr>
          <w:trHeight w:val="380"/>
        </w:trPr>
        <w:tc>
          <w:tcPr>
            <w:tcW w:w="420" w:type="dxa"/>
            <w:tcBorders>
              <w:top w:val="single" w:sz="4" w:space="0" w:color="000000"/>
              <w:left w:val="nil"/>
              <w:bottom w:val="nil"/>
              <w:right w:val="nil"/>
            </w:tcBorders>
            <w:tcMar>
              <w:top w:w="128" w:type="dxa"/>
              <w:left w:w="43" w:type="dxa"/>
              <w:bottom w:w="43" w:type="dxa"/>
              <w:right w:w="43" w:type="dxa"/>
            </w:tcMar>
          </w:tcPr>
          <w:p w14:paraId="159CB17C" w14:textId="77777777" w:rsidR="0089264D" w:rsidRPr="00B40C4C" w:rsidRDefault="0089264D" w:rsidP="009137DA">
            <w:r w:rsidRPr="00B40C4C">
              <w:t>C</w:t>
            </w:r>
          </w:p>
        </w:tc>
        <w:tc>
          <w:tcPr>
            <w:tcW w:w="5980" w:type="dxa"/>
            <w:tcBorders>
              <w:top w:val="single" w:sz="4" w:space="0" w:color="000000"/>
              <w:left w:val="nil"/>
              <w:bottom w:val="nil"/>
              <w:right w:val="nil"/>
            </w:tcBorders>
            <w:tcMar>
              <w:top w:w="128" w:type="dxa"/>
              <w:left w:w="43" w:type="dxa"/>
              <w:bottom w:w="43" w:type="dxa"/>
              <w:right w:w="43" w:type="dxa"/>
            </w:tcMar>
          </w:tcPr>
          <w:p w14:paraId="3751A63C" w14:textId="77777777" w:rsidR="0089264D" w:rsidRPr="00B40C4C" w:rsidRDefault="0089264D" w:rsidP="009137DA">
            <w:r w:rsidRPr="00B40C4C">
              <w:t>Overskudd før lånetransaksjoner (A + B)</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2630A83" w14:textId="77777777" w:rsidR="0089264D" w:rsidRPr="00B40C4C" w:rsidRDefault="0089264D" w:rsidP="002362EB">
            <w:pPr>
              <w:jc w:val="right"/>
            </w:pPr>
            <w:r w:rsidRPr="00B40C4C">
              <w:t>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C971EB4" w14:textId="77777777" w:rsidR="0089264D" w:rsidRPr="00B40C4C" w:rsidRDefault="0089264D" w:rsidP="002362EB">
            <w:pPr>
              <w:jc w:val="right"/>
            </w:pPr>
            <w:r w:rsidRPr="00B40C4C">
              <w:t>0,0</w:t>
            </w:r>
          </w:p>
        </w:tc>
      </w:tr>
      <w:tr w:rsidR="00446E55" w:rsidRPr="00B40C4C" w14:paraId="7D050A9C" w14:textId="77777777">
        <w:trPr>
          <w:trHeight w:val="380"/>
        </w:trPr>
        <w:tc>
          <w:tcPr>
            <w:tcW w:w="420" w:type="dxa"/>
            <w:tcBorders>
              <w:top w:val="nil"/>
              <w:left w:val="nil"/>
              <w:bottom w:val="nil"/>
              <w:right w:val="nil"/>
            </w:tcBorders>
            <w:tcMar>
              <w:top w:w="128" w:type="dxa"/>
              <w:left w:w="43" w:type="dxa"/>
              <w:bottom w:w="43" w:type="dxa"/>
              <w:right w:w="43" w:type="dxa"/>
            </w:tcMar>
          </w:tcPr>
          <w:p w14:paraId="66F3E661" w14:textId="77777777" w:rsidR="0089264D" w:rsidRPr="00B40C4C" w:rsidRDefault="0089264D" w:rsidP="009137DA">
            <w:r w:rsidRPr="00B40C4C">
              <w:t>D</w:t>
            </w:r>
          </w:p>
        </w:tc>
        <w:tc>
          <w:tcPr>
            <w:tcW w:w="5980" w:type="dxa"/>
            <w:tcBorders>
              <w:top w:val="nil"/>
              <w:left w:val="nil"/>
              <w:bottom w:val="nil"/>
              <w:right w:val="nil"/>
            </w:tcBorders>
            <w:tcMar>
              <w:top w:w="128" w:type="dxa"/>
              <w:left w:w="43" w:type="dxa"/>
              <w:bottom w:w="43" w:type="dxa"/>
              <w:right w:w="43" w:type="dxa"/>
            </w:tcMar>
          </w:tcPr>
          <w:p w14:paraId="35DA1232" w14:textId="77777777" w:rsidR="0089264D" w:rsidRPr="00B40C4C" w:rsidRDefault="0089264D" w:rsidP="009137DA">
            <w:r w:rsidRPr="00B40C4C">
              <w:t>Utlån til statsbankene, aksjetegning o.l., netto</w:t>
            </w:r>
          </w:p>
        </w:tc>
        <w:tc>
          <w:tcPr>
            <w:tcW w:w="1580" w:type="dxa"/>
            <w:tcBorders>
              <w:top w:val="nil"/>
              <w:left w:val="nil"/>
              <w:bottom w:val="nil"/>
              <w:right w:val="nil"/>
            </w:tcBorders>
            <w:tcMar>
              <w:top w:w="128" w:type="dxa"/>
              <w:left w:w="43" w:type="dxa"/>
              <w:bottom w:w="43" w:type="dxa"/>
              <w:right w:w="43" w:type="dxa"/>
            </w:tcMar>
            <w:vAlign w:val="bottom"/>
          </w:tcPr>
          <w:p w14:paraId="09F8E4C7" w14:textId="77777777" w:rsidR="0089264D" w:rsidRPr="00B40C4C" w:rsidRDefault="0089264D" w:rsidP="002362EB">
            <w:pPr>
              <w:jc w:val="right"/>
            </w:pPr>
            <w:r w:rsidRPr="00B40C4C">
              <w:t>33,9</w:t>
            </w:r>
          </w:p>
        </w:tc>
        <w:tc>
          <w:tcPr>
            <w:tcW w:w="1580" w:type="dxa"/>
            <w:tcBorders>
              <w:top w:val="nil"/>
              <w:left w:val="nil"/>
              <w:bottom w:val="nil"/>
              <w:right w:val="nil"/>
            </w:tcBorders>
            <w:tcMar>
              <w:top w:w="128" w:type="dxa"/>
              <w:left w:w="43" w:type="dxa"/>
              <w:bottom w:w="43" w:type="dxa"/>
              <w:right w:w="43" w:type="dxa"/>
            </w:tcMar>
            <w:vAlign w:val="bottom"/>
          </w:tcPr>
          <w:p w14:paraId="2C6D6D40" w14:textId="77777777" w:rsidR="0089264D" w:rsidRPr="00B40C4C" w:rsidRDefault="0089264D" w:rsidP="002362EB">
            <w:pPr>
              <w:jc w:val="right"/>
            </w:pPr>
            <w:r w:rsidRPr="00B40C4C">
              <w:t>110,3</w:t>
            </w:r>
          </w:p>
        </w:tc>
      </w:tr>
      <w:tr w:rsidR="00446E55" w:rsidRPr="00B40C4C" w14:paraId="7F2954D8" w14:textId="77777777">
        <w:trPr>
          <w:trHeight w:val="380"/>
        </w:trPr>
        <w:tc>
          <w:tcPr>
            <w:tcW w:w="420" w:type="dxa"/>
            <w:tcBorders>
              <w:top w:val="single" w:sz="4" w:space="0" w:color="000000"/>
              <w:left w:val="nil"/>
              <w:bottom w:val="nil"/>
              <w:right w:val="nil"/>
            </w:tcBorders>
            <w:tcMar>
              <w:top w:w="128" w:type="dxa"/>
              <w:left w:w="43" w:type="dxa"/>
              <w:bottom w:w="43" w:type="dxa"/>
              <w:right w:w="43" w:type="dxa"/>
            </w:tcMar>
          </w:tcPr>
          <w:p w14:paraId="4575051F" w14:textId="77777777" w:rsidR="0089264D" w:rsidRPr="00B40C4C" w:rsidRDefault="0089264D" w:rsidP="009137DA">
            <w:r w:rsidRPr="00B40C4C">
              <w:t>E</w:t>
            </w:r>
          </w:p>
        </w:tc>
        <w:tc>
          <w:tcPr>
            <w:tcW w:w="5980" w:type="dxa"/>
            <w:tcBorders>
              <w:top w:val="single" w:sz="4" w:space="0" w:color="000000"/>
              <w:left w:val="nil"/>
              <w:bottom w:val="nil"/>
              <w:right w:val="nil"/>
            </w:tcBorders>
            <w:tcMar>
              <w:top w:w="128" w:type="dxa"/>
              <w:left w:w="43" w:type="dxa"/>
              <w:bottom w:w="43" w:type="dxa"/>
              <w:right w:w="43" w:type="dxa"/>
            </w:tcMar>
          </w:tcPr>
          <w:p w14:paraId="3552593E" w14:textId="77777777" w:rsidR="0089264D" w:rsidRPr="00B40C4C" w:rsidRDefault="0089264D" w:rsidP="009137DA">
            <w:r w:rsidRPr="00B40C4C">
              <w:t>Statens netto finansieringsbehov (D – C)</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3367757" w14:textId="77777777" w:rsidR="0089264D" w:rsidRPr="00B40C4C" w:rsidRDefault="0089264D" w:rsidP="002362EB">
            <w:pPr>
              <w:jc w:val="right"/>
            </w:pPr>
            <w:r w:rsidRPr="00B40C4C">
              <w:t>33,9</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B8D19F3" w14:textId="77777777" w:rsidR="0089264D" w:rsidRPr="00B40C4C" w:rsidRDefault="0089264D" w:rsidP="002362EB">
            <w:pPr>
              <w:jc w:val="right"/>
            </w:pPr>
            <w:r w:rsidRPr="00B40C4C">
              <w:t>110,3</w:t>
            </w:r>
          </w:p>
        </w:tc>
      </w:tr>
      <w:tr w:rsidR="00446E55" w:rsidRPr="00B40C4C" w14:paraId="77475234" w14:textId="77777777">
        <w:trPr>
          <w:trHeight w:val="380"/>
        </w:trPr>
        <w:tc>
          <w:tcPr>
            <w:tcW w:w="420" w:type="dxa"/>
            <w:tcBorders>
              <w:top w:val="nil"/>
              <w:left w:val="nil"/>
              <w:bottom w:val="nil"/>
              <w:right w:val="nil"/>
            </w:tcBorders>
            <w:tcMar>
              <w:top w:w="128" w:type="dxa"/>
              <w:left w:w="43" w:type="dxa"/>
              <w:bottom w:w="43" w:type="dxa"/>
              <w:right w:w="43" w:type="dxa"/>
            </w:tcMar>
          </w:tcPr>
          <w:p w14:paraId="6FA8CCF0" w14:textId="77777777" w:rsidR="0089264D" w:rsidRPr="00B40C4C" w:rsidRDefault="0089264D" w:rsidP="009137DA">
            <w:r w:rsidRPr="00B40C4C">
              <w:t>F</w:t>
            </w:r>
          </w:p>
        </w:tc>
        <w:tc>
          <w:tcPr>
            <w:tcW w:w="5980" w:type="dxa"/>
            <w:tcBorders>
              <w:top w:val="nil"/>
              <w:left w:val="nil"/>
              <w:bottom w:val="nil"/>
              <w:right w:val="nil"/>
            </w:tcBorders>
            <w:tcMar>
              <w:top w:w="128" w:type="dxa"/>
              <w:left w:w="43" w:type="dxa"/>
              <w:bottom w:w="43" w:type="dxa"/>
              <w:right w:w="43" w:type="dxa"/>
            </w:tcMar>
          </w:tcPr>
          <w:p w14:paraId="39CB17BD" w14:textId="77777777" w:rsidR="0089264D" w:rsidRPr="00B40C4C" w:rsidRDefault="0089264D" w:rsidP="009137DA">
            <w:r w:rsidRPr="00B40C4C">
              <w:t>Gjeldsavdrag</w:t>
            </w:r>
            <w:r w:rsidRPr="00B40C4C">
              <w:rPr>
                <w:rStyle w:val="skrift-hevet"/>
              </w:rPr>
              <w:t>1</w:t>
            </w:r>
          </w:p>
        </w:tc>
        <w:tc>
          <w:tcPr>
            <w:tcW w:w="1580" w:type="dxa"/>
            <w:tcBorders>
              <w:top w:val="nil"/>
              <w:left w:val="nil"/>
              <w:bottom w:val="nil"/>
              <w:right w:val="nil"/>
            </w:tcBorders>
            <w:tcMar>
              <w:top w:w="128" w:type="dxa"/>
              <w:left w:w="43" w:type="dxa"/>
              <w:bottom w:w="43" w:type="dxa"/>
              <w:right w:w="43" w:type="dxa"/>
            </w:tcMar>
            <w:vAlign w:val="bottom"/>
          </w:tcPr>
          <w:p w14:paraId="3F5A6D93" w14:textId="77777777" w:rsidR="0089264D" w:rsidRPr="00B40C4C" w:rsidRDefault="0089264D" w:rsidP="002362EB">
            <w:pPr>
              <w:jc w:val="right"/>
            </w:pPr>
            <w:r w:rsidRPr="00B40C4C">
              <w:t>68,0</w:t>
            </w:r>
          </w:p>
        </w:tc>
        <w:tc>
          <w:tcPr>
            <w:tcW w:w="1580" w:type="dxa"/>
            <w:tcBorders>
              <w:top w:val="nil"/>
              <w:left w:val="nil"/>
              <w:bottom w:val="nil"/>
              <w:right w:val="nil"/>
            </w:tcBorders>
            <w:tcMar>
              <w:top w:w="128" w:type="dxa"/>
              <w:left w:w="43" w:type="dxa"/>
              <w:bottom w:w="43" w:type="dxa"/>
              <w:right w:w="43" w:type="dxa"/>
            </w:tcMar>
            <w:vAlign w:val="bottom"/>
          </w:tcPr>
          <w:p w14:paraId="0B2A77EC" w14:textId="77777777" w:rsidR="0089264D" w:rsidRPr="00B40C4C" w:rsidRDefault="0089264D" w:rsidP="002362EB">
            <w:pPr>
              <w:jc w:val="right"/>
            </w:pPr>
            <w:r w:rsidRPr="00B40C4C">
              <w:t>63,8</w:t>
            </w:r>
          </w:p>
        </w:tc>
      </w:tr>
      <w:tr w:rsidR="00446E55" w:rsidRPr="00B40C4C" w14:paraId="51C36216" w14:textId="77777777">
        <w:trPr>
          <w:trHeight w:val="400"/>
        </w:trPr>
        <w:tc>
          <w:tcPr>
            <w:tcW w:w="64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6297AF2" w14:textId="77777777" w:rsidR="0089264D" w:rsidRPr="00B40C4C" w:rsidRDefault="0089264D" w:rsidP="009137DA">
            <w:r w:rsidRPr="00B40C4C">
              <w:t>Statens brutto finansieringsbehov (E + F)</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E58AE" w14:textId="77777777" w:rsidR="0089264D" w:rsidRPr="00B40C4C" w:rsidRDefault="0089264D" w:rsidP="002362EB">
            <w:pPr>
              <w:jc w:val="right"/>
            </w:pPr>
            <w:r w:rsidRPr="00B40C4C">
              <w:t>101,9</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CB89E" w14:textId="77777777" w:rsidR="0089264D" w:rsidRPr="00B40C4C" w:rsidRDefault="0089264D" w:rsidP="002362EB">
            <w:pPr>
              <w:jc w:val="right"/>
            </w:pPr>
            <w:r w:rsidRPr="00B40C4C">
              <w:t>174,1</w:t>
            </w:r>
          </w:p>
        </w:tc>
      </w:tr>
    </w:tbl>
    <w:p w14:paraId="65A8FBC8" w14:textId="77777777" w:rsidR="0089264D" w:rsidRPr="00B40C4C" w:rsidRDefault="0089264D" w:rsidP="00EC71B8">
      <w:pPr>
        <w:pStyle w:val="tabell-noter"/>
        <w:rPr>
          <w:rStyle w:val="skrift-hevet"/>
        </w:rPr>
      </w:pPr>
      <w:r w:rsidRPr="00B40C4C">
        <w:rPr>
          <w:rStyle w:val="skrift-hevet"/>
        </w:rPr>
        <w:t>1</w:t>
      </w:r>
      <w:r w:rsidRPr="00B40C4C">
        <w:tab/>
        <w:t>Dette gjelder avdrag på langsiktige statslån.</w:t>
      </w:r>
    </w:p>
    <w:p w14:paraId="1ED01282" w14:textId="77777777" w:rsidR="0089264D" w:rsidRPr="00B40C4C" w:rsidRDefault="0089264D" w:rsidP="009137DA">
      <w:pPr>
        <w:pStyle w:val="Kilde"/>
      </w:pPr>
      <w:r w:rsidRPr="00B40C4C">
        <w:t>Kilde: Finansdepartementet.</w:t>
      </w:r>
    </w:p>
    <w:p w14:paraId="2F62B974" w14:textId="77777777" w:rsidR="0089264D" w:rsidRPr="00B40C4C" w:rsidRDefault="0089264D" w:rsidP="009137DA">
      <w:r w:rsidRPr="00B40C4C">
        <w:t>I vurderingen av statens lånebehov tas det normalt utgangspunkt i statens brutto finansieringsbehov, jf. tabell 7.2. Videre tas det hensyn til virkningen av statens transaksjoner på likviditeten i pengemarkedet. Pengemarkedet blir tilført likviditet når staten betaler avdrag på gjelden eller øker netto utlån fra statsbankene, mens opptak av statslån inndrar likviditet fra markedet. Siden underskuddet på statsbudsjettet blir dekket ved en overføring fra Statens pensjonsfond utland, påvirker ikke statsbudsjettet den samlede likviditeten i pengemarkedet. Samtidig er det slik at noen poster på statsbudsjettet påvirker balansen på budsjettet og størrelsen på statens kontantbeholdning, men ikke likviditeten i pengemarkedet. Det gjelder renter og overføringer fra Norges Bank.</w:t>
      </w:r>
    </w:p>
    <w:p w14:paraId="797161C4" w14:textId="77777777" w:rsidR="0089264D" w:rsidRPr="00B40C4C" w:rsidRDefault="0089264D" w:rsidP="009137DA">
      <w:r w:rsidRPr="00B40C4C">
        <w:t>Tidligere ble det korrigert for slike poster i lånebehovet, slik at opplåningen, og dermed likviditetsinndragningen, ble økt med et beløp tilsvarende renter og overføringer fra Norges Bank. Korrigeringen førte til at utestående statsgjeld og innestående på statens konto i Norges Bank hvert år økte tilsvarende overføringsbeløpet og rentene fra Norges Bank. Denne korrigeringen opphører fra og med statsbudsjettet for 2025. Finansdepartementet sendte 3. april i år Norges Bank brev om dette. Fra og med neste år vil det være opp til Norges Bank eventuelt å gjennomføre denne likviditetsinndragningen.</w:t>
      </w:r>
    </w:p>
    <w:p w14:paraId="0DC0991D" w14:textId="77777777" w:rsidR="0089264D" w:rsidRPr="00B40C4C" w:rsidRDefault="0089264D" w:rsidP="009137DA">
      <w:r w:rsidRPr="00B40C4C">
        <w:lastRenderedPageBreak/>
        <w:t>Det kan likevel noen ganger være behov for å korrigere lånebehovet for enkelte lånetransaksjoner som inngår i finansieringsbehovet, men som ikke har likviditetseffekt, som innskudd i eller avvikling av fond. For 2025 er det behov for å justere for tilbakeføringen av akkumulerte meruttak fra SPU som er omtalt i avsnitt 8.1. Denne tilbakeføringen representerer en ønsket tilførsel av likviditet og skal derfor ikke finansieres med et tilsvarende låneopptak. Det tilbakeføres 82,1 mrd. kroner. Likviditetsjusteringen gjør at finansieringsbehovet blir redusert fra 174,1 mrd. til 92,0 mrd. kroner.</w:t>
      </w:r>
    </w:p>
    <w:p w14:paraId="30BE9938" w14:textId="77777777" w:rsidR="0089264D" w:rsidRPr="00B40C4C" w:rsidRDefault="0089264D" w:rsidP="009137DA">
      <w:r w:rsidRPr="00B40C4C">
        <w:t>Selv om anslaget på lånebehovet skulle endre seg, justeres normalt ikke den planlagte opplåningen gjennom budsjettåret. Det antas at aktørene i kapitalmarkedet ønsker forutsigbarhet i opplåningen, slik at store eller hyppige endringer i opplåningen vil kunne medføre dårligere lånebetingelser for staten. Det har heller ikke blitt korrigert dersom faktisk lånebehov i regnskapet blir større eller mindre enn anslått i budsjettet. Norges Bank kan imidlertid justere opplåningen slik at lånetransaksjonene over tid er likviditetsnøytrale.</w:t>
      </w:r>
    </w:p>
    <w:p w14:paraId="1B08CF37" w14:textId="77777777" w:rsidR="0089264D" w:rsidRDefault="0089264D" w:rsidP="009137DA">
      <w:r w:rsidRPr="00B40C4C">
        <w:t>Tabell 7.3 gir en samlet oversikt over gjeldende lånefullmakter for 2024 og forslag til nye fullmakter for 2025. I tillegg foreslår regjeringen at fullmakten til å inngå rentebytteavtaler og tilsvarende derivatavtaler blir videreført, og at det gis fullmakt til å foreta sikkerhetsplasseringer hos motparter i rentebytteavtaler.</w:t>
      </w:r>
    </w:p>
    <w:p w14:paraId="007485FD" w14:textId="1144D9DC" w:rsidR="009771D4" w:rsidRPr="00B40C4C" w:rsidRDefault="009771D4" w:rsidP="009771D4">
      <w:pPr>
        <w:pStyle w:val="tabell-tittel"/>
      </w:pPr>
      <w:r w:rsidRPr="00B40C4C">
        <w:t>Fullmakt til å ta opp statslån</w:t>
      </w:r>
    </w:p>
    <w:p w14:paraId="3C022A9A" w14:textId="77777777" w:rsidR="0089264D" w:rsidRPr="00B40C4C" w:rsidRDefault="0089264D" w:rsidP="009137DA">
      <w:pPr>
        <w:pStyle w:val="Tabellnavn"/>
      </w:pPr>
      <w:r w:rsidRPr="00B40C4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140"/>
        <w:gridCol w:w="1400"/>
        <w:gridCol w:w="1400"/>
        <w:gridCol w:w="1600"/>
      </w:tblGrid>
      <w:tr w:rsidR="00446E55" w:rsidRPr="00B40C4C" w14:paraId="71E2A9B2" w14:textId="77777777">
        <w:trPr>
          <w:trHeight w:val="360"/>
        </w:trPr>
        <w:tc>
          <w:tcPr>
            <w:tcW w:w="5140" w:type="dxa"/>
            <w:tcBorders>
              <w:top w:val="nil"/>
              <w:left w:val="nil"/>
              <w:bottom w:val="nil"/>
              <w:right w:val="nil"/>
            </w:tcBorders>
            <w:tcMar>
              <w:top w:w="128" w:type="dxa"/>
              <w:left w:w="43" w:type="dxa"/>
              <w:bottom w:w="43" w:type="dxa"/>
              <w:right w:w="43" w:type="dxa"/>
            </w:tcMar>
            <w:vAlign w:val="bottom"/>
          </w:tcPr>
          <w:p w14:paraId="45940A83" w14:textId="77777777" w:rsidR="0089264D" w:rsidRPr="00B40C4C" w:rsidRDefault="0089264D" w:rsidP="009137DA"/>
        </w:tc>
        <w:tc>
          <w:tcPr>
            <w:tcW w:w="1400" w:type="dxa"/>
            <w:tcBorders>
              <w:top w:val="nil"/>
              <w:left w:val="nil"/>
              <w:bottom w:val="nil"/>
              <w:right w:val="nil"/>
            </w:tcBorders>
            <w:tcMar>
              <w:top w:w="128" w:type="dxa"/>
              <w:left w:w="43" w:type="dxa"/>
              <w:bottom w:w="43" w:type="dxa"/>
              <w:right w:w="43" w:type="dxa"/>
            </w:tcMar>
            <w:vAlign w:val="bottom"/>
          </w:tcPr>
          <w:p w14:paraId="5B642179" w14:textId="77777777" w:rsidR="0089264D" w:rsidRPr="00B40C4C" w:rsidRDefault="0089264D" w:rsidP="002362EB">
            <w:pPr>
              <w:jc w:val="right"/>
            </w:pPr>
          </w:p>
        </w:tc>
        <w:tc>
          <w:tcPr>
            <w:tcW w:w="1400" w:type="dxa"/>
            <w:tcBorders>
              <w:top w:val="nil"/>
              <w:left w:val="nil"/>
              <w:bottom w:val="nil"/>
              <w:right w:val="nil"/>
            </w:tcBorders>
            <w:tcMar>
              <w:top w:w="128" w:type="dxa"/>
              <w:left w:w="43" w:type="dxa"/>
              <w:bottom w:w="43" w:type="dxa"/>
              <w:right w:w="43" w:type="dxa"/>
            </w:tcMar>
            <w:vAlign w:val="bottom"/>
          </w:tcPr>
          <w:p w14:paraId="2B650FA7" w14:textId="77777777" w:rsidR="0089264D" w:rsidRPr="00B40C4C" w:rsidRDefault="0089264D" w:rsidP="002362EB">
            <w:pPr>
              <w:jc w:val="right"/>
            </w:pPr>
          </w:p>
        </w:tc>
        <w:tc>
          <w:tcPr>
            <w:tcW w:w="1600" w:type="dxa"/>
            <w:tcBorders>
              <w:top w:val="nil"/>
              <w:left w:val="nil"/>
              <w:bottom w:val="nil"/>
              <w:right w:val="nil"/>
            </w:tcBorders>
            <w:tcMar>
              <w:top w:w="128" w:type="dxa"/>
              <w:left w:w="43" w:type="dxa"/>
              <w:bottom w:w="43" w:type="dxa"/>
              <w:right w:w="43" w:type="dxa"/>
            </w:tcMar>
            <w:vAlign w:val="bottom"/>
          </w:tcPr>
          <w:p w14:paraId="5F163456" w14:textId="77777777" w:rsidR="0089264D" w:rsidRPr="00B40C4C" w:rsidRDefault="0089264D" w:rsidP="002362EB">
            <w:pPr>
              <w:jc w:val="right"/>
            </w:pPr>
            <w:r w:rsidRPr="00B40C4C">
              <w:t>Mill. kroner</w:t>
            </w:r>
          </w:p>
        </w:tc>
      </w:tr>
      <w:tr w:rsidR="00446E55" w:rsidRPr="00B40C4C" w14:paraId="14F8DFE4" w14:textId="77777777">
        <w:trPr>
          <w:trHeight w:val="600"/>
        </w:trPr>
        <w:tc>
          <w:tcPr>
            <w:tcW w:w="5140" w:type="dxa"/>
            <w:tcBorders>
              <w:top w:val="single" w:sz="4" w:space="0" w:color="000000"/>
              <w:left w:val="nil"/>
              <w:bottom w:val="single" w:sz="4" w:space="0" w:color="000000"/>
              <w:right w:val="nil"/>
            </w:tcBorders>
            <w:tcMar>
              <w:top w:w="128" w:type="dxa"/>
              <w:left w:w="43" w:type="dxa"/>
              <w:bottom w:w="43" w:type="dxa"/>
              <w:right w:w="43" w:type="dxa"/>
            </w:tcMar>
          </w:tcPr>
          <w:p w14:paraId="1F95056E" w14:textId="77777777" w:rsidR="0089264D" w:rsidRPr="00B40C4C" w:rsidRDefault="0089264D" w:rsidP="009137D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E18DD" w14:textId="77777777" w:rsidR="0089264D" w:rsidRPr="00B40C4C" w:rsidRDefault="0089264D" w:rsidP="002362EB">
            <w:pPr>
              <w:jc w:val="right"/>
            </w:pPr>
            <w:r w:rsidRPr="00B40C4C">
              <w:t>Fullmakt for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CB033" w14:textId="77777777" w:rsidR="0089264D" w:rsidRPr="00B40C4C" w:rsidRDefault="0089264D" w:rsidP="002362EB">
            <w:pPr>
              <w:jc w:val="right"/>
            </w:pPr>
            <w:r w:rsidRPr="00B40C4C">
              <w:t>Utnyttet per 30.06.24</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D06D2B" w14:textId="77777777" w:rsidR="0089264D" w:rsidRPr="00B40C4C" w:rsidRDefault="0089264D" w:rsidP="002362EB">
            <w:pPr>
              <w:jc w:val="right"/>
            </w:pPr>
            <w:r w:rsidRPr="00B40C4C">
              <w:t>Forslag til fullmakt for 2025</w:t>
            </w:r>
          </w:p>
        </w:tc>
      </w:tr>
      <w:tr w:rsidR="00446E55" w:rsidRPr="00B40C4C" w14:paraId="0D642CF5" w14:textId="77777777">
        <w:trPr>
          <w:trHeight w:val="380"/>
        </w:trPr>
        <w:tc>
          <w:tcPr>
            <w:tcW w:w="5140" w:type="dxa"/>
            <w:tcBorders>
              <w:top w:val="nil"/>
              <w:left w:val="nil"/>
              <w:bottom w:val="nil"/>
              <w:right w:val="nil"/>
            </w:tcBorders>
            <w:tcMar>
              <w:top w:w="128" w:type="dxa"/>
              <w:left w:w="43" w:type="dxa"/>
              <w:bottom w:w="43" w:type="dxa"/>
              <w:right w:w="43" w:type="dxa"/>
            </w:tcMar>
          </w:tcPr>
          <w:p w14:paraId="2AB1FC6E" w14:textId="77777777" w:rsidR="0089264D" w:rsidRPr="00B40C4C" w:rsidRDefault="0089264D" w:rsidP="009137DA">
            <w:r w:rsidRPr="00B40C4C">
              <w:t>Nye langsiktige lån</w:t>
            </w:r>
          </w:p>
        </w:tc>
        <w:tc>
          <w:tcPr>
            <w:tcW w:w="1400" w:type="dxa"/>
            <w:tcBorders>
              <w:top w:val="nil"/>
              <w:left w:val="nil"/>
              <w:bottom w:val="nil"/>
              <w:right w:val="nil"/>
            </w:tcBorders>
            <w:tcMar>
              <w:top w:w="128" w:type="dxa"/>
              <w:left w:w="43" w:type="dxa"/>
              <w:bottom w:w="43" w:type="dxa"/>
              <w:right w:w="43" w:type="dxa"/>
            </w:tcMar>
            <w:vAlign w:val="bottom"/>
          </w:tcPr>
          <w:p w14:paraId="092DD032" w14:textId="77777777" w:rsidR="0089264D" w:rsidRPr="00B40C4C" w:rsidRDefault="0089264D" w:rsidP="002362EB">
            <w:pPr>
              <w:jc w:val="right"/>
            </w:pPr>
            <w:r w:rsidRPr="00B40C4C">
              <w:t>150 000</w:t>
            </w:r>
          </w:p>
        </w:tc>
        <w:tc>
          <w:tcPr>
            <w:tcW w:w="1400" w:type="dxa"/>
            <w:tcBorders>
              <w:top w:val="nil"/>
              <w:left w:val="nil"/>
              <w:bottom w:val="nil"/>
              <w:right w:val="nil"/>
            </w:tcBorders>
            <w:tcMar>
              <w:top w:w="128" w:type="dxa"/>
              <w:left w:w="43" w:type="dxa"/>
              <w:bottom w:w="43" w:type="dxa"/>
              <w:right w:w="43" w:type="dxa"/>
            </w:tcMar>
            <w:vAlign w:val="bottom"/>
          </w:tcPr>
          <w:p w14:paraId="3D98C589" w14:textId="77777777" w:rsidR="0089264D" w:rsidRPr="00B40C4C" w:rsidRDefault="0089264D" w:rsidP="002362EB">
            <w:pPr>
              <w:jc w:val="right"/>
            </w:pPr>
            <w:r w:rsidRPr="00B40C4C">
              <w:t>84 000</w:t>
            </w:r>
          </w:p>
        </w:tc>
        <w:tc>
          <w:tcPr>
            <w:tcW w:w="1600" w:type="dxa"/>
            <w:tcBorders>
              <w:top w:val="nil"/>
              <w:left w:val="nil"/>
              <w:bottom w:val="nil"/>
              <w:right w:val="nil"/>
            </w:tcBorders>
            <w:tcMar>
              <w:top w:w="128" w:type="dxa"/>
              <w:left w:w="43" w:type="dxa"/>
              <w:bottom w:w="43" w:type="dxa"/>
              <w:right w:w="43" w:type="dxa"/>
            </w:tcMar>
            <w:vAlign w:val="bottom"/>
          </w:tcPr>
          <w:p w14:paraId="28DEFB87" w14:textId="77777777" w:rsidR="0089264D" w:rsidRPr="00B40C4C" w:rsidRDefault="0089264D" w:rsidP="002362EB">
            <w:pPr>
              <w:jc w:val="right"/>
            </w:pPr>
            <w:r w:rsidRPr="00B40C4C">
              <w:t>150 000</w:t>
            </w:r>
          </w:p>
        </w:tc>
      </w:tr>
      <w:tr w:rsidR="00446E55" w:rsidRPr="00B40C4C" w14:paraId="6068CBDC" w14:textId="77777777">
        <w:trPr>
          <w:trHeight w:val="380"/>
        </w:trPr>
        <w:tc>
          <w:tcPr>
            <w:tcW w:w="5140" w:type="dxa"/>
            <w:tcBorders>
              <w:top w:val="nil"/>
              <w:left w:val="nil"/>
              <w:bottom w:val="nil"/>
              <w:right w:val="nil"/>
            </w:tcBorders>
            <w:tcMar>
              <w:top w:w="128" w:type="dxa"/>
              <w:left w:w="43" w:type="dxa"/>
              <w:bottom w:w="43" w:type="dxa"/>
              <w:right w:w="43" w:type="dxa"/>
            </w:tcMar>
          </w:tcPr>
          <w:p w14:paraId="571D6E59" w14:textId="77777777" w:rsidR="0089264D" w:rsidRPr="00B40C4C" w:rsidRDefault="0089264D" w:rsidP="009137DA">
            <w:r w:rsidRPr="00B40C4C">
              <w:t>Kortsiktige markedslån</w:t>
            </w:r>
          </w:p>
        </w:tc>
        <w:tc>
          <w:tcPr>
            <w:tcW w:w="1400" w:type="dxa"/>
            <w:tcBorders>
              <w:top w:val="nil"/>
              <w:left w:val="nil"/>
              <w:bottom w:val="nil"/>
              <w:right w:val="nil"/>
            </w:tcBorders>
            <w:tcMar>
              <w:top w:w="128" w:type="dxa"/>
              <w:left w:w="43" w:type="dxa"/>
              <w:bottom w:w="43" w:type="dxa"/>
              <w:right w:w="43" w:type="dxa"/>
            </w:tcMar>
            <w:vAlign w:val="bottom"/>
          </w:tcPr>
          <w:p w14:paraId="1F1F20C7" w14:textId="77777777" w:rsidR="0089264D" w:rsidRPr="00B40C4C" w:rsidRDefault="0089264D" w:rsidP="002362EB">
            <w:pPr>
              <w:jc w:val="right"/>
            </w:pPr>
            <w:r w:rsidRPr="00B40C4C">
              <w:t>100 000</w:t>
            </w:r>
          </w:p>
        </w:tc>
        <w:tc>
          <w:tcPr>
            <w:tcW w:w="1400" w:type="dxa"/>
            <w:tcBorders>
              <w:top w:val="nil"/>
              <w:left w:val="nil"/>
              <w:bottom w:val="nil"/>
              <w:right w:val="nil"/>
            </w:tcBorders>
            <w:tcMar>
              <w:top w:w="128" w:type="dxa"/>
              <w:left w:w="43" w:type="dxa"/>
              <w:bottom w:w="43" w:type="dxa"/>
              <w:right w:w="43" w:type="dxa"/>
            </w:tcMar>
            <w:vAlign w:val="bottom"/>
          </w:tcPr>
          <w:p w14:paraId="083940F9" w14:textId="77777777" w:rsidR="0089264D" w:rsidRPr="00B40C4C" w:rsidRDefault="0089264D" w:rsidP="002362EB">
            <w:pPr>
              <w:jc w:val="right"/>
            </w:pPr>
            <w:r w:rsidRPr="00B40C4C">
              <w:t>48 000</w:t>
            </w:r>
          </w:p>
        </w:tc>
        <w:tc>
          <w:tcPr>
            <w:tcW w:w="1600" w:type="dxa"/>
            <w:tcBorders>
              <w:top w:val="nil"/>
              <w:left w:val="nil"/>
              <w:bottom w:val="nil"/>
              <w:right w:val="nil"/>
            </w:tcBorders>
            <w:tcMar>
              <w:top w:w="128" w:type="dxa"/>
              <w:left w:w="43" w:type="dxa"/>
              <w:bottom w:w="43" w:type="dxa"/>
              <w:right w:w="43" w:type="dxa"/>
            </w:tcMar>
            <w:vAlign w:val="bottom"/>
          </w:tcPr>
          <w:p w14:paraId="177E394C" w14:textId="77777777" w:rsidR="0089264D" w:rsidRPr="00B40C4C" w:rsidRDefault="0089264D" w:rsidP="002362EB">
            <w:pPr>
              <w:jc w:val="right"/>
            </w:pPr>
            <w:r w:rsidRPr="00B40C4C">
              <w:t>75 000</w:t>
            </w:r>
          </w:p>
        </w:tc>
      </w:tr>
      <w:tr w:rsidR="00446E55" w:rsidRPr="00B40C4C" w14:paraId="080244A8" w14:textId="77777777">
        <w:trPr>
          <w:trHeight w:val="380"/>
        </w:trPr>
        <w:tc>
          <w:tcPr>
            <w:tcW w:w="5140" w:type="dxa"/>
            <w:tcBorders>
              <w:top w:val="nil"/>
              <w:left w:val="nil"/>
              <w:bottom w:val="single" w:sz="4" w:space="0" w:color="000000"/>
              <w:right w:val="nil"/>
            </w:tcBorders>
            <w:tcMar>
              <w:top w:w="128" w:type="dxa"/>
              <w:left w:w="43" w:type="dxa"/>
              <w:bottom w:w="43" w:type="dxa"/>
              <w:right w:w="43" w:type="dxa"/>
            </w:tcMar>
          </w:tcPr>
          <w:p w14:paraId="2F619A0E" w14:textId="77777777" w:rsidR="0089264D" w:rsidRPr="00B40C4C" w:rsidRDefault="0089264D" w:rsidP="009137DA">
            <w:r w:rsidRPr="00B40C4C">
              <w:t>Andre kortsiktige lån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5FCA7A" w14:textId="77777777" w:rsidR="0089264D" w:rsidRPr="00B40C4C" w:rsidRDefault="0089264D" w:rsidP="002362EB">
            <w:pPr>
              <w:jc w:val="right"/>
            </w:pPr>
            <w:r w:rsidRPr="00B40C4C">
              <w:t>Ubegrenset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E7776C" w14:textId="77777777" w:rsidR="0089264D" w:rsidRPr="00B40C4C" w:rsidRDefault="0089264D" w:rsidP="002362EB">
            <w:pPr>
              <w:jc w:val="right"/>
            </w:pPr>
            <w:r w:rsidRPr="00B40C4C">
              <w:t>131 570</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09DD408E" w14:textId="77777777" w:rsidR="0089264D" w:rsidRPr="00B40C4C" w:rsidRDefault="0089264D" w:rsidP="002362EB">
            <w:pPr>
              <w:jc w:val="right"/>
            </w:pPr>
            <w:r w:rsidRPr="00B40C4C">
              <w:t>Ubegrenset</w:t>
            </w:r>
          </w:p>
        </w:tc>
      </w:tr>
    </w:tbl>
    <w:p w14:paraId="4954AE71" w14:textId="77777777" w:rsidR="0089264D" w:rsidRPr="00B40C4C" w:rsidRDefault="0089264D" w:rsidP="00503FD6">
      <w:pPr>
        <w:pStyle w:val="Kilde"/>
      </w:pPr>
      <w:r w:rsidRPr="00B40C4C">
        <w:t>Kilde: Finansdepartementet.</w:t>
      </w:r>
    </w:p>
    <w:p w14:paraId="50B4FCDE" w14:textId="77777777" w:rsidR="0089264D" w:rsidRPr="00B40C4C" w:rsidRDefault="0089264D" w:rsidP="00D100D4">
      <w:pPr>
        <w:pStyle w:val="Overskrift3"/>
      </w:pPr>
      <w:r w:rsidRPr="00B40C4C">
        <w:t>Fullmakt til å ta opp langsiktige lån</w:t>
      </w:r>
    </w:p>
    <w:p w14:paraId="4A55A5FE" w14:textId="77777777" w:rsidR="0089264D" w:rsidRPr="00B40C4C" w:rsidRDefault="0089264D" w:rsidP="009137DA">
      <w:r w:rsidRPr="00B40C4C">
        <w:t>Statens lånebehov blir dekket ved å ta opp nye, langsiktige lån innenlands. Finansdepartementet legger normalt opp til å søke å jevne ut opptakene av langsiktige lån. Formålet er at store svingninger i finansieringsbehovet fra ett år til det neste ikke skal slå ut tilsvarende på opplåningstakten. Et samlet anslag på opplåningen i 2025 er om lag 92 mrd. kroner. Et ønske om relativt stabile låneopptak fra år til år kan øke dette.</w:t>
      </w:r>
    </w:p>
    <w:p w14:paraId="52CDD6D7" w14:textId="77777777" w:rsidR="0089264D" w:rsidRPr="00B40C4C" w:rsidRDefault="0089264D" w:rsidP="009137DA">
      <w:r w:rsidRPr="00B40C4C">
        <w:t xml:space="preserve">For å ta hensyn til usikkerhet, er det hensiktsmessig med en lånefullmakt som er noe høyere enn planlagt opplåning. Regjeringen foreslår på denne bakgrunn at fullmakten for 2025 til å ta </w:t>
      </w:r>
      <w:r w:rsidRPr="00B40C4C">
        <w:lastRenderedPageBreak/>
        <w:t>opp nye langsiktige lån innenlands blir satt til 150 mrd. kroner, jf. forslag til romertallsvedtak. Dette tilsvarer fullmakten som ble gitt for i år.</w:t>
      </w:r>
    </w:p>
    <w:p w14:paraId="3DB7E094" w14:textId="77777777" w:rsidR="0089264D" w:rsidRPr="00B40C4C" w:rsidRDefault="0089264D" w:rsidP="00D100D4">
      <w:pPr>
        <w:pStyle w:val="Overskrift3"/>
      </w:pPr>
      <w:r w:rsidRPr="00B40C4C">
        <w:t>Fullmakt til å ta opp kortsiktige markedslån</w:t>
      </w:r>
    </w:p>
    <w:p w14:paraId="522F6BE0" w14:textId="77777777" w:rsidR="0089264D" w:rsidRPr="00B40C4C" w:rsidRDefault="0089264D" w:rsidP="009137DA">
      <w:r w:rsidRPr="00B40C4C">
        <w:t>Fullmakten for kortsiktige markedslån er utformet som en ramme for maksimalt utestående beløp. Regjeringen foreslår at fullmakten til å ha utestående kortsiktige markedslån settes til 75 mrd. kroner i 2025, jf. forslag til romertallsvedtak. Dette er noe lavere enn fullmakten for i år. Årsaken til den reduserte størrelsen på fullmakten er at utestående volum i statskasseveksler er lavere enn tidligere.</w:t>
      </w:r>
    </w:p>
    <w:p w14:paraId="004A4F9D" w14:textId="77777777" w:rsidR="0089264D" w:rsidRPr="00B40C4C" w:rsidRDefault="0089264D" w:rsidP="00D100D4">
      <w:pPr>
        <w:pStyle w:val="Overskrift3"/>
      </w:pPr>
      <w:r w:rsidRPr="00B40C4C">
        <w:t>Fullmakt til å ta opp andre kortsiktige lån mv.</w:t>
      </w:r>
    </w:p>
    <w:p w14:paraId="3DDCE857" w14:textId="77777777" w:rsidR="0089264D" w:rsidRPr="00B40C4C" w:rsidRDefault="0089264D" w:rsidP="009137DA">
      <w:r w:rsidRPr="00B40C4C">
        <w:t>Fullmakten for andre kortsiktige lån omfatter alminnelige kontolån fra statsinstitusjoner og statlige fond samt eventuelle kontolån fra institusjoner som kan pålegges å plassere overskuddslikviditet som kontolån til staten. Fullmakten omfatter også eventuelle plasseringer som er gitt som sikkerhet fra motparter i rentebytteavtaler. Størstedelen av andre kortsiktige lån er innskudd fra operatørbanken for skattebetalingsordningen.</w:t>
      </w:r>
    </w:p>
    <w:p w14:paraId="5ECA352F" w14:textId="77777777" w:rsidR="0089264D" w:rsidRPr="00B40C4C" w:rsidRDefault="0089264D" w:rsidP="009137DA">
      <w:r w:rsidRPr="00B40C4C">
        <w:t>Lånene under denne fullmakten er gjeld av en slik karakter at en ikke bør fastsette en beløpsgrense. Det foreslås at Finansdepartementet for 2025 får fullmakt til å ta imot slike plasseringer som kontolån uten at det blir satt en beløpsgrense, jf. forslag til romertallsvedtak. Da unngår en at staten eventuelt må avvise innskudd fordi fullmakten ikke er stor nok.</w:t>
      </w:r>
    </w:p>
    <w:p w14:paraId="0E6743AA" w14:textId="77777777" w:rsidR="0089264D" w:rsidRPr="00B40C4C" w:rsidRDefault="0089264D" w:rsidP="00D100D4">
      <w:pPr>
        <w:pStyle w:val="Overskrift3"/>
      </w:pPr>
      <w:r w:rsidRPr="00B40C4C">
        <w:t>Fullmakt til å inngå derivater mv.</w:t>
      </w:r>
    </w:p>
    <w:p w14:paraId="2A9B8057" w14:textId="77777777" w:rsidR="0089264D" w:rsidRPr="00B40C4C" w:rsidRDefault="0089264D" w:rsidP="009137DA">
      <w:r w:rsidRPr="00B40C4C">
        <w:t>I gjeldsforvaltningen kan rentebytteavtaler brukes for å styre rentebindingen på gjelden sammenlignet med det som følger direkte av en strategi der opplåningen spres på løpetider opp til 20 år. Rentebytteavtaler gir staten fleksibilitet til å endre den gjennomsnittlige rentebindingen på gjeldsporteføljen uten at selve opplåningen blir endret.</w:t>
      </w:r>
    </w:p>
    <w:p w14:paraId="2A974A32" w14:textId="77777777" w:rsidR="0089264D" w:rsidRPr="00B40C4C" w:rsidRDefault="0089264D" w:rsidP="009137DA">
      <w:r w:rsidRPr="00B40C4C">
        <w:t xml:space="preserve">Det følger av statens avtaler med motpartene i rentebytteavtalene at motparten må innbetale kontantsikkerhet på konto i Norges Bank dersom rentebytteavtalene har en netto markedsverdi i statens favør som er over avtalte terskelnivåer. Dette reduserer statens risiko for tap hvis en motpart får betalingsproblemer. Norges Bank er i ferd med å reforhandle avtalene slik at også staten vil måtte betale sikkerhet. Slike tosidige avtaler er markedspraksis mellom banker og etter hvert også for statsgjeldforvaltere. Innskudd som sikkerhetsstillelse skiller seg fra vanlige bankinnskudd ved at det </w:t>
      </w:r>
      <w:proofErr w:type="gramStart"/>
      <w:r w:rsidRPr="00B40C4C">
        <w:t>potensielle</w:t>
      </w:r>
      <w:proofErr w:type="gramEnd"/>
      <w:r w:rsidRPr="00B40C4C">
        <w:t xml:space="preserve"> tapet er svært begrenset. Volumet av sikkerhetsstillelsen vil være tilnærmet lik markedsverdien av rentebytteavtalene, slik at netto markedsverdi av stilt sikkerhet tillagt rentebytteavtaler er nær null.</w:t>
      </w:r>
    </w:p>
    <w:p w14:paraId="090629AC" w14:textId="77777777" w:rsidR="0089264D" w:rsidRPr="00B40C4C" w:rsidRDefault="0089264D" w:rsidP="009137DA">
      <w:r w:rsidRPr="00B40C4C">
        <w:t>Det bes om fullmakt til å inngå rentebytteavtaler og tilsvarende derivatavtaler samt å gjennomføre sikkerhetsplasseringer knyttet til slike i 2025, jf. forslag til romertallsvedtak.</w:t>
      </w:r>
    </w:p>
    <w:p w14:paraId="4C79663A" w14:textId="77777777" w:rsidR="0089264D" w:rsidRPr="00B40C4C" w:rsidRDefault="0089264D" w:rsidP="009137DA">
      <w:pPr>
        <w:pStyle w:val="Overskrift1"/>
      </w:pPr>
      <w:r w:rsidRPr="00B40C4C">
        <w:lastRenderedPageBreak/>
        <w:t>Omtale av særskilte saker</w:t>
      </w:r>
    </w:p>
    <w:p w14:paraId="6853A87E" w14:textId="77777777" w:rsidR="0089264D" w:rsidRPr="00B40C4C" w:rsidRDefault="0089264D" w:rsidP="00D100D4">
      <w:pPr>
        <w:pStyle w:val="Overskrift2"/>
      </w:pPr>
      <w:r w:rsidRPr="00B40C4C">
        <w:t>Korreksjon i overføringen fra Statens pensjonsfond utland</w:t>
      </w:r>
    </w:p>
    <w:p w14:paraId="6C73D96A" w14:textId="77777777" w:rsidR="0089264D" w:rsidRPr="00B40C4C" w:rsidRDefault="0089264D" w:rsidP="009137DA">
      <w:r w:rsidRPr="00B40C4C">
        <w:t>Statsbudsjettets oljekorrigerte underskudd dekkes av en overføring fra Statens pensjonsfond utland (SPU) til statsbudsjettets inntektsside på kap. 5800.</w:t>
      </w:r>
    </w:p>
    <w:p w14:paraId="3368AA13" w14:textId="77777777" w:rsidR="0089264D" w:rsidRPr="00B40C4C" w:rsidRDefault="0089264D" w:rsidP="009137DA">
      <w:r w:rsidRPr="00B40C4C">
        <w:t xml:space="preserve">Over tid har det faktiske oljekorrigerte underskuddet, slik det </w:t>
      </w:r>
      <w:proofErr w:type="gramStart"/>
      <w:r w:rsidRPr="00B40C4C">
        <w:t>fremkommer</w:t>
      </w:r>
      <w:proofErr w:type="gramEnd"/>
      <w:r w:rsidRPr="00B40C4C">
        <w:t xml:space="preserve"> i statsregnskapet, i gjennomsnitt blitt mindre enn det som har vært anslått i budsjettene, jf. også omtale i kapittel 3 i Prop. 104 S (2023–2024). Det har ført til at det er blitt overført mer midler fra SPU enn det som er nødvendig for å dekke det oljekorrigert underskuddet. Fordi det ikke er noen mekanisme som korrigerer for slike avvik, har disse midlene blitt stående på statens konto i Norges Bank. Det har ført til en økning i statens kontantbeholdning og en tilsvarende reduksjon i likviditeten i banksystemet. Siden 1996 har dette akkumulert seg til 82,1 mrd. kroner. Det er da tatt hensyn til endelig regnskap for 2023 og til at deler av det akkumulerte beløpet (70 mrd. kroner) ble tilbakeført til SPU i 2022.</w:t>
      </w:r>
    </w:p>
    <w:p w14:paraId="51516A67" w14:textId="77777777" w:rsidR="0089264D" w:rsidRPr="00B40C4C" w:rsidRDefault="0089264D" w:rsidP="009137DA">
      <w:r w:rsidRPr="00B40C4C">
        <w:t>Det anses ikke som hensiktsmessig at midler som skulle vært avsatt til SPU for sparing til fremtidige generasjoner, bygger seg opp på statens konto. Dessuten er det uheldig om avvik fra likviditetsnøytralitet i statens transaksjoner bidrar til usikkerhet for bankene i deres likviditetsstyring.</w:t>
      </w:r>
    </w:p>
    <w:p w14:paraId="3B6BC08B" w14:textId="77777777" w:rsidR="0089264D" w:rsidRPr="00B40C4C" w:rsidRDefault="0089264D" w:rsidP="009137DA">
      <w:r w:rsidRPr="00B40C4C">
        <w:t>Det foreslås derfor at disse midlene tilbakeføres fra statens konto til SPU i statsbudsjettet for 2025 over kap. 2800 Statens pensjonsfond utland, post 96 Finansposter overført til fondet.</w:t>
      </w:r>
    </w:p>
    <w:p w14:paraId="2FC66725" w14:textId="77777777" w:rsidR="0089264D" w:rsidRPr="00B40C4C" w:rsidRDefault="0089264D" w:rsidP="009137DA">
      <w:r w:rsidRPr="00B40C4C">
        <w:t>Videre legges det opp til å innføre en ny, årlig korreksjonsmekanisme i forbindelse med revidert nasjonalbudsjett. For 2025 vil det da bli foreslått et korrigert bevilgningsvedtak på kap. 2800, post 96, tilsvarende avviket mellom faktisk og anslått oljekorrigert underskudd i statsregnskapet for 2024.</w:t>
      </w:r>
    </w:p>
    <w:p w14:paraId="696FB754" w14:textId="77777777" w:rsidR="0089264D" w:rsidRPr="00B40C4C" w:rsidRDefault="0089264D" w:rsidP="00D100D4">
      <w:pPr>
        <w:pStyle w:val="Overskrift2"/>
      </w:pPr>
      <w:r w:rsidRPr="00B40C4C">
        <w:t>Ny regel for årlig uttak fra Statens pensjonsfond Norge</w:t>
      </w:r>
    </w:p>
    <w:p w14:paraId="7DD8F6E4" w14:textId="77777777" w:rsidR="0089264D" w:rsidRPr="00B40C4C" w:rsidRDefault="0089264D" w:rsidP="009137DA">
      <w:r w:rsidRPr="00B40C4C">
        <w:t xml:space="preserve">I Meld. St. 22 (2023–2024) </w:t>
      </w:r>
      <w:r w:rsidRPr="00B40C4C">
        <w:rPr>
          <w:rStyle w:val="kursiv"/>
        </w:rPr>
        <w:t>Statens pensjonsfond 2024</w:t>
      </w:r>
      <w:r w:rsidRPr="00B40C4C">
        <w:t xml:space="preserve"> varslet regjeringen at den legger opp til at det fra og med statsbudsjettet for 2025 innføres en regel for årlige uttak fra Statens pensjonsfond Norge (SPN) for å løse utfordringen med SPNs høye eierandeler på Oslo Børs. Et flertall i finanskomiteen stilte seg positive til regjeringens forslag, se Innst. 421 S (2023–2024).</w:t>
      </w:r>
    </w:p>
    <w:p w14:paraId="07847FD1" w14:textId="77777777" w:rsidR="0089264D" w:rsidRPr="00B40C4C" w:rsidRDefault="0089264D" w:rsidP="009137DA">
      <w:r w:rsidRPr="00B40C4C">
        <w:t xml:space="preserve">Regjeringen legger opp til at de årlige uttakene fra SPN skal utgjøre 3 pst. av SPNs verdi ved inngangen til budsjettåret. Dette er i tråd med Folketrygdfondets anslag på hvilken uttaksprosent som vil være tilstrekkelig til å håndtere eierandelsutfordringen over tid. Et årlig uttak på 3 pst. tilsier en overføring på 11,7 mrd. kroner i statsbudsjettet for 2025, jf. omtale kap. 5600, post 85 </w:t>
      </w:r>
      <w:r w:rsidRPr="00B40C4C">
        <w:rPr>
          <w:rStyle w:val="kursiv"/>
        </w:rPr>
        <w:t>Overføring fra Statens pensjonsfond Norge</w:t>
      </w:r>
      <w:r w:rsidRPr="00B40C4C">
        <w:t xml:space="preserve"> i Prop. 1 S (2024–2025) for Finansdepartementet.</w:t>
      </w:r>
    </w:p>
    <w:p w14:paraId="0128397D" w14:textId="77777777" w:rsidR="0089264D" w:rsidRPr="00B40C4C" w:rsidRDefault="0089264D" w:rsidP="009137DA">
      <w:r w:rsidRPr="00B40C4C">
        <w:t>Regjeringen legger vekt på at uttakene skal følge en enkel, mekanisk regel, der en fast prosentandel (3 pst.) av kapitalen i SPN årlig overføres til statsbudsjettet. Regelen legger opp til at realverdien av fondet opprettholdes, ved at uttaksprosenten settes lavere enn forventet realavkastning av SPN, som av Folketrygdfondet er anslått til 3,4 pst. årlig.</w:t>
      </w:r>
    </w:p>
    <w:p w14:paraId="7F322B9A" w14:textId="77777777" w:rsidR="0089264D" w:rsidRPr="00B40C4C" w:rsidRDefault="0089264D" w:rsidP="009137DA">
      <w:r w:rsidRPr="00B40C4C">
        <w:lastRenderedPageBreak/>
        <w:t>Beregningsteknisk vil verdien av SPN ved inngangen til budsjettåret anslås ved å fremskrive verdien av SPN ved utgangen av andre kvartal året før med Folketrygdfondets anslag på forventet realavkastning (3,4 pst.) av SPN og forventet inflasjon i tråd med inflasjonsmålet (2 pst.). Verdien ved utgangen av andre kvartal må justeres for planlagte uttak resten av året. Regjeringen legger ikke opp til å justere uttaksbeløpet gjennom budsjettåret, selv om fondsverdien skulle vise seg å avvike fra anslaget som er brukt i statsbudsjettet. At overføringsbeløpet er kjent ved begynnelsen av budsjettåret og ikke endres, sikrer forutsigbarhet både for Folketrygdfondet i planleggingen av overføringene og for statsbudsjettets inntektsside.</w:t>
      </w:r>
    </w:p>
    <w:p w14:paraId="42BF9FD1" w14:textId="77777777" w:rsidR="0089264D" w:rsidRPr="00B40C4C" w:rsidRDefault="0089264D" w:rsidP="009137DA">
      <w:r w:rsidRPr="00B40C4C">
        <w:t>Praktiseringen av regelen må ta hensyn til likviditeten i SPN, som kan legge begrensninger på Folketrygdfondets mulighet til å overføre midler i enkelte perioder. Dersom likviditetssituasjonen i SPN er særlig svak, vil uttaksbeløpet i enkelte år kunne være lavere enn regelen om 3 pst. skulle tilsi. Dette kan for eksempel være aktuelt ved et større tilbakeslag for norsk økonomi, når likviditeten i markedene er begrenset og kontantstrømmen fra renter og utbytter er lavere enn fastsatt uttaksbeløp. Det legges ikke opp til at uttaket i slike tilfeller oppjusteres året etter, men at uttaket da fastsettes i tråd med beregningsmåten med mindre likviditetssituasjonen fortsatt legger begrensninger.</w:t>
      </w:r>
    </w:p>
    <w:p w14:paraId="4C62F775" w14:textId="77777777" w:rsidR="0089264D" w:rsidRPr="00B40C4C" w:rsidRDefault="0089264D" w:rsidP="009137DA">
      <w:r w:rsidRPr="00B40C4C">
        <w:t>Målet med uttakene er å løse utfordringen med SPNs høye eierandeler på Oslo Børs. Dersom det viser seg at overføringene over tid ikke har den ønskede effekten på eierandelene i SPN, kan det bli behov for å endre regelen.</w:t>
      </w:r>
    </w:p>
    <w:p w14:paraId="0BBC17E0" w14:textId="77777777" w:rsidR="0089264D" w:rsidRPr="00B40C4C" w:rsidRDefault="0089264D" w:rsidP="009137DA">
      <w:r w:rsidRPr="00B40C4C">
        <w:t>Finansdepartementet ba i brev 4. september 2024 Folketrygdfondet om vurderinger av hvordan uttaksbeløpet bør fordeles gjennom året, med svarfrist 13. desember. Det legges deretter opp til at Finansdepartementet fastsetter en plan for de årlige overføringene.</w:t>
      </w:r>
    </w:p>
    <w:p w14:paraId="49ECB415" w14:textId="77777777" w:rsidR="0089264D" w:rsidRPr="00B40C4C" w:rsidRDefault="0089264D" w:rsidP="00D100D4">
      <w:pPr>
        <w:pStyle w:val="Overskrift2"/>
      </w:pPr>
      <w:r w:rsidRPr="00B40C4C">
        <w:t>Budsjettprosessen – arbeid med endringer</w:t>
      </w:r>
    </w:p>
    <w:p w14:paraId="18C55CF4" w14:textId="77777777" w:rsidR="0089264D" w:rsidRPr="00B40C4C" w:rsidRDefault="0089264D" w:rsidP="009137DA">
      <w:r w:rsidRPr="00B40C4C">
        <w:t>Budsjettprosessen er den viktigste prioriterings- og samordningsmekanismen for regjeringen, før forslag om statsbudsjett sendes til Stortinget. Budsjettprosessen skal gi et godt opplyst grunnlag for politiske prioriteringer og beslutninger om fordeling av knappe ressurser. Direktoratet for forvaltning og økonomistyring (DFØ) har på oppdrag fra Finansdepartementet kartlagt hvordan den norske budsjettprosessen oppfattes av ulike interessenter, og sammenlignet vår prosess med løsninger i andre land, jf. omtale i avsnitt 8.2 i Gul bok 2024.</w:t>
      </w:r>
    </w:p>
    <w:p w14:paraId="668BAF84" w14:textId="77777777" w:rsidR="0089264D" w:rsidRPr="00B40C4C" w:rsidRDefault="0089264D" w:rsidP="009137DA">
      <w:r w:rsidRPr="00B40C4C">
        <w:t>DFØs evaluering viser at det er mye i dagens budsjettprosess som fungerer godt, men også at det er rom for forbedringer. Finansdepartementet har satt i gang et arbeid med mål om at budsjettprosessen skal gi et bedre grunnlag for å vurdere samlet offentlig ressursbruk og bedre tilrettelegge for politikkutvikling og prioriteringer over flere år. I arbeidet med endringer ser Finansdepartementet hen til hvordan andre land arbeider med og presenterer sine budsjetter og OECDs standarder for beste praksis. OECD har anbefalt Norge å se på hvordan man i budsjettarbeidet kan vektlegge flerårige konsekvenser og utviklingstrekk bedre, slik andre land har gode erfaringer med. De aller fleste OECD-land har i dag et rammeverk på mellomlang sikt.</w:t>
      </w:r>
    </w:p>
    <w:p w14:paraId="17D9419C" w14:textId="77777777" w:rsidR="0089264D" w:rsidRPr="00B40C4C" w:rsidRDefault="0089264D" w:rsidP="009137DA">
      <w:r w:rsidRPr="00B40C4C">
        <w:t xml:space="preserve">Forutsigbar styring og budsjettkontroll fordrer god forståelse for strukturelle utfordringer i økonomien, bærekraften i offentlige finanser og langsiktige konsekvenser av enkeltbeslutninger. I tillegg er det behov for informasjon om resultatene av eksisterende ressursbruk, og hvordan </w:t>
      </w:r>
      <w:r w:rsidRPr="00B40C4C">
        <w:lastRenderedPageBreak/>
        <w:t>ulike virkemidler samspiller på tvers av budsjettområder. Dagens budsjettprosess handler i hovedsak om enkeltbevilgninger i det enkelte budsjettår, og det kan være vanskelig å få oversikt over samlede budsjettkonsekvenser på tvers av sektorer og for påfølgende år. Finansdepartementet arbeider med å utvikle mer realistiske fremskrivinger av utgifter og inntekter på mellomlang sikt og knytte det enkelte budsjett til de langsiktige linjene som beskrives i perspektivmeldingene. Det vil gi et bedre informasjonsgrunnlag for budsjettvedtak og politikkutvikling, og for arbeidet med ulike flerårige planer som behandles i Stortinget. Det vurderes også hvordan informasjon om resultater og utvikling på viktige enkeltområder kan benyttes bedre i utarbeidelsen og presentasjonen av budsjettfremleggene.</w:t>
      </w:r>
    </w:p>
    <w:p w14:paraId="04B6AB4F" w14:textId="77777777" w:rsidR="0089264D" w:rsidRPr="00B40C4C" w:rsidRDefault="0089264D" w:rsidP="009137DA">
      <w:pPr>
        <w:pStyle w:val="a-tilraar-dep"/>
      </w:pPr>
      <w:r w:rsidRPr="00B40C4C">
        <w:t>Finansdepartementet</w:t>
      </w:r>
    </w:p>
    <w:p w14:paraId="6ED69A90" w14:textId="77777777" w:rsidR="0089264D" w:rsidRPr="00B40C4C" w:rsidRDefault="0089264D" w:rsidP="009137DA">
      <w:pPr>
        <w:pStyle w:val="a-tilraar-tit"/>
      </w:pPr>
      <w:r w:rsidRPr="00B40C4C">
        <w:t>tilrår:</w:t>
      </w:r>
    </w:p>
    <w:p w14:paraId="39F46E3D" w14:textId="77777777" w:rsidR="0089264D" w:rsidRPr="00B40C4C" w:rsidRDefault="0089264D" w:rsidP="009137DA">
      <w:r w:rsidRPr="00B40C4C">
        <w:t>At Deres Majestet godkjenner og skriver under et framlagt forslag til proposisjon til Stortinget om statsbudsjettet 2025.</w:t>
      </w:r>
    </w:p>
    <w:p w14:paraId="7135F199" w14:textId="77777777" w:rsidR="0089264D" w:rsidRPr="00B40C4C" w:rsidRDefault="0089264D" w:rsidP="009137DA">
      <w:pPr>
        <w:pStyle w:val="a-konge-tekst"/>
        <w:rPr>
          <w:rStyle w:val="halvfet0"/>
        </w:rPr>
      </w:pPr>
      <w:r w:rsidRPr="00B40C4C">
        <w:rPr>
          <w:rStyle w:val="halvfet0"/>
        </w:rPr>
        <w:t>Vi HARALD</w:t>
      </w:r>
      <w:r w:rsidRPr="00B40C4C">
        <w:t>, Norges Konge,</w:t>
      </w:r>
    </w:p>
    <w:p w14:paraId="3D8279D0" w14:textId="77777777" w:rsidR="0089264D" w:rsidRPr="00B40C4C" w:rsidRDefault="0089264D" w:rsidP="009137DA">
      <w:pPr>
        <w:pStyle w:val="a-konge-tit"/>
      </w:pPr>
      <w:r w:rsidRPr="00B40C4C">
        <w:t>stadfester:</w:t>
      </w:r>
    </w:p>
    <w:p w14:paraId="5187E486" w14:textId="77777777" w:rsidR="0089264D" w:rsidRPr="00B40C4C" w:rsidRDefault="0089264D" w:rsidP="009137DA">
      <w:r w:rsidRPr="00B40C4C">
        <w:t>Stortinget blir bedt om å gjøre vedtak om statsbudsjettet 2025 i samsvar med et vedlagt forslag.</w:t>
      </w:r>
    </w:p>
    <w:p w14:paraId="6556B8DA" w14:textId="77777777" w:rsidR="0089264D" w:rsidRPr="00B40C4C" w:rsidRDefault="0089264D" w:rsidP="009137DA">
      <w:pPr>
        <w:pStyle w:val="a-vedtak-tit"/>
      </w:pPr>
      <w:r w:rsidRPr="00B40C4C">
        <w:t>Forslag til vedtak om statsbudsjettet for budsjettåret 2025</w:t>
      </w:r>
    </w:p>
    <w:p w14:paraId="4AFE6AAC" w14:textId="77777777" w:rsidR="0089264D" w:rsidRPr="00B40C4C" w:rsidRDefault="0089264D" w:rsidP="009137DA">
      <w:pPr>
        <w:pStyle w:val="a-vedtak-del"/>
      </w:pPr>
      <w:r w:rsidRPr="00B40C4C">
        <w:t xml:space="preserve"> I</w:t>
      </w:r>
    </w:p>
    <w:p w14:paraId="1D4F1C68" w14:textId="77777777" w:rsidR="0089264D" w:rsidRPr="00B40C4C" w:rsidRDefault="0089264D" w:rsidP="009137DA">
      <w:pPr>
        <w:pStyle w:val="Tabellnavn"/>
      </w:pPr>
      <w:r w:rsidRPr="00B40C4C">
        <w:t>09N2XT2</w:t>
      </w:r>
    </w:p>
    <w:tbl>
      <w:tblPr>
        <w:tblW w:w="9241" w:type="dxa"/>
        <w:tblLayout w:type="fixed"/>
        <w:tblCellMar>
          <w:top w:w="43" w:type="dxa"/>
          <w:left w:w="0" w:type="dxa"/>
          <w:right w:w="0" w:type="dxa"/>
        </w:tblCellMar>
        <w:tblLook w:val="0000" w:firstRow="0" w:lastRow="0" w:firstColumn="0" w:lastColumn="0" w:noHBand="0" w:noVBand="0"/>
      </w:tblPr>
      <w:tblGrid>
        <w:gridCol w:w="567"/>
        <w:gridCol w:w="260"/>
        <w:gridCol w:w="260"/>
        <w:gridCol w:w="3449"/>
        <w:gridCol w:w="1380"/>
        <w:gridCol w:w="180"/>
        <w:gridCol w:w="1460"/>
        <w:gridCol w:w="180"/>
        <w:gridCol w:w="1505"/>
      </w:tblGrid>
      <w:tr w:rsidR="00446E55" w:rsidRPr="00B40C4C" w14:paraId="3062D5C7" w14:textId="77777777" w:rsidTr="008C2AB1">
        <w:trPr>
          <w:trHeight w:val="220"/>
        </w:trPr>
        <w:tc>
          <w:tcPr>
            <w:tcW w:w="567" w:type="dxa"/>
            <w:tcBorders>
              <w:top w:val="single" w:sz="4" w:space="0" w:color="auto"/>
              <w:left w:val="nil"/>
              <w:bottom w:val="single" w:sz="4" w:space="0" w:color="auto"/>
            </w:tcBorders>
            <w:tcMar>
              <w:top w:w="43" w:type="dxa"/>
              <w:left w:w="0" w:type="dxa"/>
              <w:bottom w:w="0" w:type="dxa"/>
              <w:right w:w="0" w:type="dxa"/>
            </w:tcMar>
            <w:vAlign w:val="bottom"/>
          </w:tcPr>
          <w:p w14:paraId="7F01860A" w14:textId="77777777" w:rsidR="0089264D" w:rsidRPr="00B40C4C" w:rsidRDefault="0089264D" w:rsidP="00503FD6">
            <w:r w:rsidRPr="00B40C4C">
              <w:t>Kap.</w:t>
            </w:r>
          </w:p>
        </w:tc>
        <w:tc>
          <w:tcPr>
            <w:tcW w:w="3969" w:type="dxa"/>
            <w:gridSpan w:val="3"/>
            <w:tcBorders>
              <w:top w:val="single" w:sz="4" w:space="0" w:color="auto"/>
              <w:bottom w:val="single" w:sz="4" w:space="0" w:color="auto"/>
            </w:tcBorders>
            <w:tcMar>
              <w:top w:w="43" w:type="dxa"/>
              <w:left w:w="0" w:type="dxa"/>
              <w:bottom w:w="0" w:type="dxa"/>
              <w:right w:w="0" w:type="dxa"/>
            </w:tcMar>
            <w:vAlign w:val="bottom"/>
          </w:tcPr>
          <w:p w14:paraId="788019AD" w14:textId="77777777" w:rsidR="0089264D" w:rsidRPr="00B40C4C" w:rsidRDefault="0089264D" w:rsidP="009137DA">
            <w:r w:rsidRPr="00B40C4C">
              <w:t>Post</w:t>
            </w:r>
          </w:p>
        </w:tc>
        <w:tc>
          <w:tcPr>
            <w:tcW w:w="1380" w:type="dxa"/>
            <w:tcBorders>
              <w:top w:val="single" w:sz="4" w:space="0" w:color="auto"/>
              <w:bottom w:val="single" w:sz="4" w:space="0" w:color="auto"/>
            </w:tcBorders>
            <w:tcMar>
              <w:top w:w="43" w:type="dxa"/>
              <w:left w:w="0" w:type="dxa"/>
              <w:bottom w:w="0" w:type="dxa"/>
              <w:right w:w="0" w:type="dxa"/>
            </w:tcMar>
            <w:vAlign w:val="bottom"/>
          </w:tcPr>
          <w:p w14:paraId="6565FF5A" w14:textId="77777777" w:rsidR="0089264D" w:rsidRPr="00B40C4C" w:rsidRDefault="0089264D" w:rsidP="004B5DA0">
            <w:pPr>
              <w:jc w:val="right"/>
            </w:pPr>
          </w:p>
        </w:tc>
        <w:tc>
          <w:tcPr>
            <w:tcW w:w="180" w:type="dxa"/>
            <w:tcBorders>
              <w:top w:val="single" w:sz="4" w:space="0" w:color="auto"/>
              <w:bottom w:val="single" w:sz="4" w:space="0" w:color="auto"/>
            </w:tcBorders>
            <w:tcMar>
              <w:top w:w="43" w:type="dxa"/>
              <w:left w:w="0" w:type="dxa"/>
              <w:bottom w:w="0" w:type="dxa"/>
              <w:right w:w="0" w:type="dxa"/>
            </w:tcMar>
            <w:vAlign w:val="bottom"/>
          </w:tcPr>
          <w:p w14:paraId="15020321" w14:textId="77777777" w:rsidR="0089264D" w:rsidRPr="00B40C4C" w:rsidRDefault="0089264D" w:rsidP="004B5DA0">
            <w:pPr>
              <w:jc w:val="right"/>
            </w:pPr>
          </w:p>
        </w:tc>
        <w:tc>
          <w:tcPr>
            <w:tcW w:w="1460" w:type="dxa"/>
            <w:tcBorders>
              <w:top w:val="single" w:sz="4" w:space="0" w:color="auto"/>
              <w:bottom w:val="single" w:sz="4" w:space="0" w:color="auto"/>
            </w:tcBorders>
            <w:tcMar>
              <w:top w:w="43" w:type="dxa"/>
              <w:left w:w="0" w:type="dxa"/>
              <w:bottom w:w="0" w:type="dxa"/>
              <w:right w:w="0" w:type="dxa"/>
            </w:tcMar>
            <w:vAlign w:val="bottom"/>
          </w:tcPr>
          <w:p w14:paraId="093EBDE4" w14:textId="77777777" w:rsidR="0089264D" w:rsidRPr="00B40C4C" w:rsidRDefault="0089264D" w:rsidP="004B5DA0">
            <w:pPr>
              <w:jc w:val="right"/>
            </w:pPr>
            <w:r w:rsidRPr="00B40C4C">
              <w:t>Kroner</w:t>
            </w:r>
          </w:p>
        </w:tc>
        <w:tc>
          <w:tcPr>
            <w:tcW w:w="180" w:type="dxa"/>
            <w:tcBorders>
              <w:top w:val="single" w:sz="4" w:space="0" w:color="auto"/>
              <w:bottom w:val="single" w:sz="4" w:space="0" w:color="auto"/>
            </w:tcBorders>
            <w:tcMar>
              <w:top w:w="43" w:type="dxa"/>
              <w:left w:w="0" w:type="dxa"/>
              <w:bottom w:w="0" w:type="dxa"/>
              <w:right w:w="0" w:type="dxa"/>
            </w:tcMar>
            <w:vAlign w:val="bottom"/>
          </w:tcPr>
          <w:p w14:paraId="47079072" w14:textId="77777777" w:rsidR="0089264D" w:rsidRPr="00B40C4C" w:rsidRDefault="0089264D" w:rsidP="004B5DA0">
            <w:pPr>
              <w:jc w:val="right"/>
            </w:pPr>
          </w:p>
        </w:tc>
        <w:tc>
          <w:tcPr>
            <w:tcW w:w="1505" w:type="dxa"/>
            <w:tcBorders>
              <w:top w:val="single" w:sz="4" w:space="0" w:color="auto"/>
              <w:bottom w:val="single" w:sz="4" w:space="0" w:color="auto"/>
              <w:right w:val="nil"/>
            </w:tcBorders>
            <w:tcMar>
              <w:top w:w="43" w:type="dxa"/>
              <w:left w:w="0" w:type="dxa"/>
              <w:bottom w:w="0" w:type="dxa"/>
              <w:right w:w="0" w:type="dxa"/>
            </w:tcMar>
            <w:vAlign w:val="bottom"/>
          </w:tcPr>
          <w:p w14:paraId="083D3D3C" w14:textId="77777777" w:rsidR="0089264D" w:rsidRPr="00B40C4C" w:rsidRDefault="0089264D" w:rsidP="004B5DA0">
            <w:pPr>
              <w:jc w:val="right"/>
            </w:pPr>
            <w:r w:rsidRPr="00B40C4C">
              <w:t>Kroner</w:t>
            </w:r>
          </w:p>
        </w:tc>
      </w:tr>
      <w:tr w:rsidR="00446E55" w:rsidRPr="00B40C4C" w14:paraId="2E50CA65" w14:textId="77777777" w:rsidTr="008C2AB1">
        <w:trPr>
          <w:trHeight w:val="240"/>
        </w:trPr>
        <w:tc>
          <w:tcPr>
            <w:tcW w:w="9239" w:type="dxa"/>
            <w:gridSpan w:val="9"/>
            <w:tcBorders>
              <w:left w:val="nil"/>
              <w:bottom w:val="nil"/>
              <w:right w:val="nil"/>
            </w:tcBorders>
            <w:tcMar>
              <w:top w:w="43" w:type="dxa"/>
              <w:left w:w="0" w:type="dxa"/>
              <w:bottom w:w="0" w:type="dxa"/>
              <w:right w:w="0" w:type="dxa"/>
            </w:tcMar>
            <w:vAlign w:val="bottom"/>
          </w:tcPr>
          <w:p w14:paraId="5AB008DC" w14:textId="77777777" w:rsidR="0089264D" w:rsidRPr="00B40C4C" w:rsidRDefault="0089264D" w:rsidP="004B5DA0">
            <w:pPr>
              <w:jc w:val="center"/>
            </w:pPr>
            <w:r w:rsidRPr="00B40C4C">
              <w:t>Utgifter:</w:t>
            </w:r>
          </w:p>
        </w:tc>
      </w:tr>
      <w:tr w:rsidR="00446E55" w:rsidRPr="00B40C4C" w14:paraId="54E831B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C7162CD" w14:textId="77777777" w:rsidR="0089264D" w:rsidRPr="00B40C4C" w:rsidRDefault="0089264D" w:rsidP="004B5DA0">
            <w:pPr>
              <w:pStyle w:val="tittel-gulbok1"/>
            </w:pPr>
            <w:r w:rsidRPr="00B40C4C">
              <w:t>Det kongelige hus</w:t>
            </w:r>
          </w:p>
        </w:tc>
      </w:tr>
      <w:tr w:rsidR="00446E55" w:rsidRPr="00B40C4C" w14:paraId="44BBDCB2" w14:textId="77777777" w:rsidTr="008C2AB1">
        <w:trPr>
          <w:trHeight w:val="240"/>
        </w:trPr>
        <w:tc>
          <w:tcPr>
            <w:tcW w:w="567" w:type="dxa"/>
            <w:tcBorders>
              <w:top w:val="nil"/>
              <w:left w:val="nil"/>
              <w:bottom w:val="nil"/>
            </w:tcBorders>
            <w:tcMar>
              <w:top w:w="43" w:type="dxa"/>
              <w:left w:w="0" w:type="dxa"/>
              <w:bottom w:w="0" w:type="dxa"/>
              <w:right w:w="0" w:type="dxa"/>
            </w:tcMar>
          </w:tcPr>
          <w:p w14:paraId="6AC7C17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C570F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0191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434E85" w14:textId="77777777" w:rsidR="0089264D" w:rsidRPr="00B40C4C" w:rsidRDefault="0089264D" w:rsidP="009137DA">
            <w:r w:rsidRPr="00B40C4C">
              <w:t>H.M. Kongen og H.M. Dronningen:</w:t>
            </w:r>
          </w:p>
        </w:tc>
        <w:tc>
          <w:tcPr>
            <w:tcW w:w="1380" w:type="dxa"/>
            <w:tcBorders>
              <w:top w:val="nil"/>
              <w:left w:val="nil"/>
              <w:bottom w:val="nil"/>
              <w:right w:val="nil"/>
            </w:tcBorders>
            <w:tcMar>
              <w:top w:w="43" w:type="dxa"/>
              <w:left w:w="0" w:type="dxa"/>
              <w:bottom w:w="0" w:type="dxa"/>
              <w:right w:w="0" w:type="dxa"/>
            </w:tcMar>
            <w:vAlign w:val="bottom"/>
          </w:tcPr>
          <w:p w14:paraId="272837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E5617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DA09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AFF35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178E54" w14:textId="77777777" w:rsidR="0089264D" w:rsidRPr="00B40C4C" w:rsidRDefault="0089264D" w:rsidP="004B5DA0">
            <w:pPr>
              <w:jc w:val="right"/>
            </w:pPr>
          </w:p>
        </w:tc>
      </w:tr>
      <w:tr w:rsidR="00446E55" w:rsidRPr="00B40C4C" w14:paraId="08FD7C0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0E6A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1DBE1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A1342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F33AB2" w14:textId="77777777" w:rsidR="0089264D" w:rsidRPr="00B40C4C" w:rsidRDefault="0089264D" w:rsidP="009137DA">
            <w:r w:rsidRPr="00B40C4C">
              <w:t>Apanasje</w:t>
            </w:r>
          </w:p>
        </w:tc>
        <w:tc>
          <w:tcPr>
            <w:tcW w:w="1380" w:type="dxa"/>
            <w:tcBorders>
              <w:top w:val="nil"/>
              <w:left w:val="nil"/>
              <w:bottom w:val="nil"/>
              <w:right w:val="nil"/>
            </w:tcBorders>
            <w:tcMar>
              <w:top w:w="43" w:type="dxa"/>
              <w:left w:w="0" w:type="dxa"/>
              <w:bottom w:w="0" w:type="dxa"/>
              <w:right w:w="0" w:type="dxa"/>
            </w:tcMar>
            <w:vAlign w:val="bottom"/>
          </w:tcPr>
          <w:p w14:paraId="311FC5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DB918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6AEDDD" w14:textId="77777777" w:rsidR="0089264D" w:rsidRPr="00B40C4C" w:rsidRDefault="0089264D" w:rsidP="004B5DA0">
            <w:pPr>
              <w:jc w:val="right"/>
            </w:pPr>
            <w:r w:rsidRPr="00B40C4C">
              <w:t>15 565 000</w:t>
            </w:r>
          </w:p>
        </w:tc>
        <w:tc>
          <w:tcPr>
            <w:tcW w:w="180" w:type="dxa"/>
            <w:tcBorders>
              <w:top w:val="nil"/>
              <w:left w:val="nil"/>
              <w:bottom w:val="nil"/>
              <w:right w:val="nil"/>
            </w:tcBorders>
            <w:tcMar>
              <w:top w:w="43" w:type="dxa"/>
              <w:left w:w="0" w:type="dxa"/>
              <w:bottom w:w="0" w:type="dxa"/>
              <w:right w:w="0" w:type="dxa"/>
            </w:tcMar>
            <w:vAlign w:val="bottom"/>
          </w:tcPr>
          <w:p w14:paraId="553420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DD6F23" w14:textId="77777777" w:rsidR="0089264D" w:rsidRPr="00B40C4C" w:rsidRDefault="0089264D" w:rsidP="004B5DA0">
            <w:pPr>
              <w:jc w:val="right"/>
            </w:pPr>
          </w:p>
        </w:tc>
      </w:tr>
      <w:tr w:rsidR="00446E55" w:rsidRPr="00B40C4C" w14:paraId="732C5C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8C5B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AAD55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2C632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7B34AE" w14:textId="77777777" w:rsidR="0089264D" w:rsidRPr="00B40C4C" w:rsidRDefault="0089264D" w:rsidP="009137DA">
            <w:r w:rsidRPr="00B40C4C">
              <w:t>Det kongelige hoff</w:t>
            </w:r>
          </w:p>
        </w:tc>
        <w:tc>
          <w:tcPr>
            <w:tcW w:w="1380" w:type="dxa"/>
            <w:tcBorders>
              <w:top w:val="nil"/>
              <w:left w:val="nil"/>
              <w:bottom w:val="nil"/>
              <w:right w:val="nil"/>
            </w:tcBorders>
            <w:tcMar>
              <w:top w:w="43" w:type="dxa"/>
              <w:left w:w="0" w:type="dxa"/>
              <w:bottom w:w="0" w:type="dxa"/>
              <w:right w:w="0" w:type="dxa"/>
            </w:tcMar>
            <w:vAlign w:val="bottom"/>
          </w:tcPr>
          <w:p w14:paraId="19A0B8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DD5B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044481" w14:textId="77777777" w:rsidR="0089264D" w:rsidRPr="00B40C4C" w:rsidRDefault="0089264D" w:rsidP="004B5DA0">
            <w:pPr>
              <w:jc w:val="right"/>
            </w:pPr>
            <w:r w:rsidRPr="00B40C4C">
              <w:t>268 304 000</w:t>
            </w:r>
          </w:p>
        </w:tc>
        <w:tc>
          <w:tcPr>
            <w:tcW w:w="180" w:type="dxa"/>
            <w:tcBorders>
              <w:top w:val="nil"/>
              <w:left w:val="nil"/>
              <w:bottom w:val="nil"/>
              <w:right w:val="nil"/>
            </w:tcBorders>
            <w:tcMar>
              <w:top w:w="43" w:type="dxa"/>
              <w:left w:w="0" w:type="dxa"/>
              <w:bottom w:w="0" w:type="dxa"/>
              <w:right w:w="0" w:type="dxa"/>
            </w:tcMar>
            <w:vAlign w:val="bottom"/>
          </w:tcPr>
          <w:p w14:paraId="36C4F72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4AA1C2" w14:textId="77777777" w:rsidR="0089264D" w:rsidRPr="00B40C4C" w:rsidRDefault="0089264D" w:rsidP="004B5DA0">
            <w:pPr>
              <w:jc w:val="right"/>
            </w:pPr>
          </w:p>
        </w:tc>
      </w:tr>
      <w:tr w:rsidR="00446E55" w:rsidRPr="00B40C4C" w14:paraId="4B941F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DFD0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4D7B77"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27863E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2ABFE1" w14:textId="77777777" w:rsidR="0089264D" w:rsidRPr="00B40C4C" w:rsidRDefault="0089264D" w:rsidP="009137DA">
            <w:r w:rsidRPr="00B40C4C">
              <w:t>Særskilte prosjekter ved Det kongelige hoff</w:t>
            </w:r>
          </w:p>
        </w:tc>
        <w:tc>
          <w:tcPr>
            <w:tcW w:w="1380" w:type="dxa"/>
            <w:tcBorders>
              <w:top w:val="nil"/>
              <w:left w:val="nil"/>
              <w:bottom w:val="nil"/>
              <w:right w:val="nil"/>
            </w:tcBorders>
            <w:tcMar>
              <w:top w:w="43" w:type="dxa"/>
              <w:left w:w="0" w:type="dxa"/>
              <w:bottom w:w="0" w:type="dxa"/>
              <w:right w:w="0" w:type="dxa"/>
            </w:tcMar>
            <w:vAlign w:val="bottom"/>
          </w:tcPr>
          <w:p w14:paraId="57100A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6B1DC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1633743" w14:textId="77777777" w:rsidR="0089264D" w:rsidRPr="00B40C4C" w:rsidRDefault="0089264D" w:rsidP="004B5DA0">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464BCD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1757E7" w14:textId="77777777" w:rsidR="0089264D" w:rsidRPr="00B40C4C" w:rsidRDefault="0089264D" w:rsidP="004B5DA0">
            <w:pPr>
              <w:jc w:val="right"/>
            </w:pPr>
            <w:r w:rsidRPr="00B40C4C">
              <w:t>303 869 000</w:t>
            </w:r>
          </w:p>
        </w:tc>
      </w:tr>
      <w:tr w:rsidR="00446E55" w:rsidRPr="00B40C4C" w14:paraId="6043A179" w14:textId="77777777" w:rsidTr="008C2AB1">
        <w:trPr>
          <w:trHeight w:val="240"/>
        </w:trPr>
        <w:tc>
          <w:tcPr>
            <w:tcW w:w="567" w:type="dxa"/>
            <w:tcBorders>
              <w:top w:val="nil"/>
              <w:left w:val="nil"/>
              <w:bottom w:val="nil"/>
            </w:tcBorders>
            <w:tcMar>
              <w:top w:w="43" w:type="dxa"/>
              <w:left w:w="0" w:type="dxa"/>
              <w:bottom w:w="0" w:type="dxa"/>
              <w:right w:w="0" w:type="dxa"/>
            </w:tcMar>
          </w:tcPr>
          <w:p w14:paraId="0C9497A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B8A7A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7DAC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560F49" w14:textId="77777777" w:rsidR="0089264D" w:rsidRPr="00B40C4C" w:rsidRDefault="0089264D" w:rsidP="009137DA">
            <w:r w:rsidRPr="00B40C4C">
              <w:t>H.K.H. Kronprinsen og H.K.H. Kronprinsessen:</w:t>
            </w:r>
          </w:p>
        </w:tc>
        <w:tc>
          <w:tcPr>
            <w:tcW w:w="1380" w:type="dxa"/>
            <w:tcBorders>
              <w:top w:val="nil"/>
              <w:left w:val="nil"/>
              <w:bottom w:val="nil"/>
              <w:right w:val="nil"/>
            </w:tcBorders>
            <w:tcMar>
              <w:top w:w="43" w:type="dxa"/>
              <w:left w:w="0" w:type="dxa"/>
              <w:bottom w:w="0" w:type="dxa"/>
              <w:right w:w="0" w:type="dxa"/>
            </w:tcMar>
            <w:vAlign w:val="bottom"/>
          </w:tcPr>
          <w:p w14:paraId="4A9544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6B18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871D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9471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C9A81F" w14:textId="77777777" w:rsidR="0089264D" w:rsidRPr="00B40C4C" w:rsidRDefault="0089264D" w:rsidP="004B5DA0">
            <w:pPr>
              <w:jc w:val="right"/>
            </w:pPr>
          </w:p>
        </w:tc>
      </w:tr>
      <w:tr w:rsidR="00446E55" w:rsidRPr="00B40C4C" w14:paraId="3C5BE2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9694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D24BA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2ADE0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858303" w14:textId="77777777" w:rsidR="0089264D" w:rsidRPr="00B40C4C" w:rsidRDefault="0089264D" w:rsidP="009137DA">
            <w:r w:rsidRPr="00B40C4C">
              <w:t>Apanasje</w:t>
            </w:r>
          </w:p>
        </w:tc>
        <w:tc>
          <w:tcPr>
            <w:tcW w:w="1380" w:type="dxa"/>
            <w:tcBorders>
              <w:top w:val="nil"/>
              <w:left w:val="nil"/>
              <w:bottom w:val="nil"/>
              <w:right w:val="nil"/>
            </w:tcBorders>
            <w:tcMar>
              <w:top w:w="43" w:type="dxa"/>
              <w:left w:w="0" w:type="dxa"/>
              <w:bottom w:w="0" w:type="dxa"/>
              <w:right w:w="0" w:type="dxa"/>
            </w:tcMar>
            <w:vAlign w:val="bottom"/>
          </w:tcPr>
          <w:p w14:paraId="13FFF6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A0EA1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14045ED" w14:textId="77777777" w:rsidR="0089264D" w:rsidRPr="00B40C4C" w:rsidRDefault="0089264D" w:rsidP="004B5DA0">
            <w:pPr>
              <w:jc w:val="right"/>
            </w:pPr>
            <w:r w:rsidRPr="00B40C4C">
              <w:t>12 956 000</w:t>
            </w:r>
          </w:p>
        </w:tc>
        <w:tc>
          <w:tcPr>
            <w:tcW w:w="180" w:type="dxa"/>
            <w:tcBorders>
              <w:top w:val="nil"/>
              <w:left w:val="nil"/>
              <w:bottom w:val="nil"/>
              <w:right w:val="nil"/>
            </w:tcBorders>
            <w:tcMar>
              <w:top w:w="43" w:type="dxa"/>
              <w:left w:w="0" w:type="dxa"/>
              <w:bottom w:w="0" w:type="dxa"/>
              <w:right w:w="0" w:type="dxa"/>
            </w:tcMar>
            <w:vAlign w:val="bottom"/>
          </w:tcPr>
          <w:p w14:paraId="19C74DF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E06F7C4" w14:textId="77777777" w:rsidR="0089264D" w:rsidRPr="00B40C4C" w:rsidRDefault="0089264D" w:rsidP="004B5DA0">
            <w:pPr>
              <w:jc w:val="right"/>
            </w:pPr>
            <w:r w:rsidRPr="00B40C4C">
              <w:t>12 956 000</w:t>
            </w:r>
          </w:p>
        </w:tc>
      </w:tr>
      <w:tr w:rsidR="00446E55" w:rsidRPr="00B40C4C" w14:paraId="1C1A2F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1D49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8EC4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21391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C387FE" w14:textId="77777777" w:rsidR="0089264D" w:rsidRPr="00B40C4C" w:rsidRDefault="0089264D" w:rsidP="009137DA">
            <w:r w:rsidRPr="00B40C4C">
              <w:t>Sum Det kongelige hus</w:t>
            </w:r>
          </w:p>
        </w:tc>
        <w:tc>
          <w:tcPr>
            <w:tcW w:w="1380" w:type="dxa"/>
            <w:tcBorders>
              <w:top w:val="nil"/>
              <w:left w:val="nil"/>
              <w:bottom w:val="nil"/>
              <w:right w:val="nil"/>
            </w:tcBorders>
            <w:tcMar>
              <w:top w:w="43" w:type="dxa"/>
              <w:left w:w="0" w:type="dxa"/>
              <w:bottom w:w="0" w:type="dxa"/>
              <w:right w:w="0" w:type="dxa"/>
            </w:tcMar>
            <w:vAlign w:val="bottom"/>
          </w:tcPr>
          <w:p w14:paraId="0F44F6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BE483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E5ED2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C6E1D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8D26FDC" w14:textId="77777777" w:rsidR="0089264D" w:rsidRPr="00B40C4C" w:rsidRDefault="0089264D" w:rsidP="004B5DA0">
            <w:pPr>
              <w:jc w:val="right"/>
            </w:pPr>
            <w:r w:rsidRPr="00B40C4C">
              <w:t>316 825 000</w:t>
            </w:r>
          </w:p>
        </w:tc>
      </w:tr>
      <w:tr w:rsidR="00446E55" w:rsidRPr="00B40C4C" w14:paraId="5424C50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3A4CBA2" w14:textId="77777777" w:rsidR="0089264D" w:rsidRPr="00B40C4C" w:rsidRDefault="0089264D" w:rsidP="004B5DA0">
            <w:pPr>
              <w:pStyle w:val="tittel-gulbok1"/>
            </w:pPr>
            <w:r w:rsidRPr="00B40C4C">
              <w:t>Regjeringen</w:t>
            </w:r>
          </w:p>
        </w:tc>
      </w:tr>
      <w:tr w:rsidR="00446E55" w:rsidRPr="00B40C4C" w14:paraId="34CB271F" w14:textId="77777777" w:rsidTr="008C2AB1">
        <w:trPr>
          <w:trHeight w:val="240"/>
        </w:trPr>
        <w:tc>
          <w:tcPr>
            <w:tcW w:w="567" w:type="dxa"/>
            <w:tcBorders>
              <w:top w:val="nil"/>
              <w:left w:val="nil"/>
              <w:bottom w:val="nil"/>
            </w:tcBorders>
            <w:tcMar>
              <w:top w:w="43" w:type="dxa"/>
              <w:left w:w="0" w:type="dxa"/>
              <w:bottom w:w="0" w:type="dxa"/>
              <w:right w:w="0" w:type="dxa"/>
            </w:tcMar>
          </w:tcPr>
          <w:p w14:paraId="21A70904" w14:textId="77777777" w:rsidR="0089264D" w:rsidRPr="00B40C4C" w:rsidRDefault="0089264D" w:rsidP="009137DA">
            <w:r w:rsidRPr="00B40C4C">
              <w:t>20</w:t>
            </w:r>
          </w:p>
        </w:tc>
        <w:tc>
          <w:tcPr>
            <w:tcW w:w="260" w:type="dxa"/>
            <w:tcBorders>
              <w:top w:val="nil"/>
              <w:left w:val="nil"/>
              <w:bottom w:val="nil"/>
              <w:right w:val="nil"/>
            </w:tcBorders>
            <w:tcMar>
              <w:top w:w="43" w:type="dxa"/>
              <w:left w:w="0" w:type="dxa"/>
              <w:bottom w:w="0" w:type="dxa"/>
              <w:right w:w="0" w:type="dxa"/>
            </w:tcMar>
            <w:vAlign w:val="bottom"/>
          </w:tcPr>
          <w:p w14:paraId="20119A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6B59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63A5D7" w14:textId="77777777" w:rsidR="0089264D" w:rsidRPr="00B40C4C" w:rsidRDefault="0089264D" w:rsidP="009137DA">
            <w:r w:rsidRPr="00B40C4C">
              <w:t>Statsministerens kontor:</w:t>
            </w:r>
          </w:p>
        </w:tc>
        <w:tc>
          <w:tcPr>
            <w:tcW w:w="1380" w:type="dxa"/>
            <w:tcBorders>
              <w:top w:val="nil"/>
              <w:left w:val="nil"/>
              <w:bottom w:val="nil"/>
              <w:right w:val="nil"/>
            </w:tcBorders>
            <w:tcMar>
              <w:top w:w="43" w:type="dxa"/>
              <w:left w:w="0" w:type="dxa"/>
              <w:bottom w:w="0" w:type="dxa"/>
              <w:right w:w="0" w:type="dxa"/>
            </w:tcMar>
            <w:vAlign w:val="bottom"/>
          </w:tcPr>
          <w:p w14:paraId="24DDFD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4679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B1AD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523AB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A34CEF" w14:textId="77777777" w:rsidR="0089264D" w:rsidRPr="00B40C4C" w:rsidRDefault="0089264D" w:rsidP="004B5DA0">
            <w:pPr>
              <w:jc w:val="right"/>
            </w:pPr>
          </w:p>
        </w:tc>
      </w:tr>
      <w:tr w:rsidR="00446E55" w:rsidRPr="00B40C4C" w14:paraId="0C61CA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A88F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A4666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6F887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75372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6D130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4ECD9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30E281" w14:textId="77777777" w:rsidR="0089264D" w:rsidRPr="00B40C4C" w:rsidRDefault="0089264D" w:rsidP="004B5DA0">
            <w:pPr>
              <w:jc w:val="right"/>
            </w:pPr>
            <w:r w:rsidRPr="00B40C4C">
              <w:t>116 121 000</w:t>
            </w:r>
          </w:p>
        </w:tc>
        <w:tc>
          <w:tcPr>
            <w:tcW w:w="180" w:type="dxa"/>
            <w:tcBorders>
              <w:top w:val="nil"/>
              <w:left w:val="nil"/>
              <w:bottom w:val="nil"/>
              <w:right w:val="nil"/>
            </w:tcBorders>
            <w:tcMar>
              <w:top w:w="43" w:type="dxa"/>
              <w:left w:w="0" w:type="dxa"/>
              <w:bottom w:w="0" w:type="dxa"/>
              <w:right w:w="0" w:type="dxa"/>
            </w:tcMar>
            <w:vAlign w:val="bottom"/>
          </w:tcPr>
          <w:p w14:paraId="426E5C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ED3047" w14:textId="77777777" w:rsidR="0089264D" w:rsidRPr="00B40C4C" w:rsidRDefault="0089264D" w:rsidP="004B5DA0">
            <w:pPr>
              <w:jc w:val="right"/>
            </w:pPr>
            <w:r w:rsidRPr="00B40C4C">
              <w:t>116 121 000</w:t>
            </w:r>
          </w:p>
        </w:tc>
      </w:tr>
      <w:tr w:rsidR="00446E55" w:rsidRPr="00B40C4C" w14:paraId="7AEFD35B" w14:textId="77777777" w:rsidTr="008C2AB1">
        <w:trPr>
          <w:trHeight w:val="240"/>
        </w:trPr>
        <w:tc>
          <w:tcPr>
            <w:tcW w:w="567" w:type="dxa"/>
            <w:tcBorders>
              <w:top w:val="nil"/>
              <w:left w:val="nil"/>
              <w:bottom w:val="nil"/>
            </w:tcBorders>
            <w:tcMar>
              <w:top w:w="43" w:type="dxa"/>
              <w:left w:w="0" w:type="dxa"/>
              <w:bottom w:w="0" w:type="dxa"/>
              <w:right w:w="0" w:type="dxa"/>
            </w:tcMar>
          </w:tcPr>
          <w:p w14:paraId="1EAD8DA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32063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A5C1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FC4B60" w14:textId="77777777" w:rsidR="0089264D" w:rsidRPr="00B40C4C" w:rsidRDefault="0089264D" w:rsidP="009137DA">
            <w:r w:rsidRPr="00B40C4C">
              <w:t>Statsrådet:</w:t>
            </w:r>
          </w:p>
        </w:tc>
        <w:tc>
          <w:tcPr>
            <w:tcW w:w="1380" w:type="dxa"/>
            <w:tcBorders>
              <w:top w:val="nil"/>
              <w:left w:val="nil"/>
              <w:bottom w:val="nil"/>
              <w:right w:val="nil"/>
            </w:tcBorders>
            <w:tcMar>
              <w:top w:w="43" w:type="dxa"/>
              <w:left w:w="0" w:type="dxa"/>
              <w:bottom w:w="0" w:type="dxa"/>
              <w:right w:w="0" w:type="dxa"/>
            </w:tcMar>
            <w:vAlign w:val="bottom"/>
          </w:tcPr>
          <w:p w14:paraId="62E47B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61F18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7BAB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76BB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1670BC" w14:textId="77777777" w:rsidR="0089264D" w:rsidRPr="00B40C4C" w:rsidRDefault="0089264D" w:rsidP="004B5DA0">
            <w:pPr>
              <w:jc w:val="right"/>
            </w:pPr>
          </w:p>
        </w:tc>
      </w:tr>
      <w:tr w:rsidR="00446E55" w:rsidRPr="00B40C4C" w14:paraId="116984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8C3B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E4B6B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C4251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38302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19D34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03FDE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305B49" w14:textId="77777777" w:rsidR="0089264D" w:rsidRPr="00B40C4C" w:rsidRDefault="0089264D" w:rsidP="004B5DA0">
            <w:pPr>
              <w:jc w:val="right"/>
            </w:pPr>
            <w:r w:rsidRPr="00B40C4C">
              <w:t>197 674 000</w:t>
            </w:r>
          </w:p>
        </w:tc>
        <w:tc>
          <w:tcPr>
            <w:tcW w:w="180" w:type="dxa"/>
            <w:tcBorders>
              <w:top w:val="nil"/>
              <w:left w:val="nil"/>
              <w:bottom w:val="nil"/>
              <w:right w:val="nil"/>
            </w:tcBorders>
            <w:tcMar>
              <w:top w:w="43" w:type="dxa"/>
              <w:left w:w="0" w:type="dxa"/>
              <w:bottom w:w="0" w:type="dxa"/>
              <w:right w:w="0" w:type="dxa"/>
            </w:tcMar>
            <w:vAlign w:val="bottom"/>
          </w:tcPr>
          <w:p w14:paraId="2D2AED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EF4CFD" w14:textId="77777777" w:rsidR="0089264D" w:rsidRPr="00B40C4C" w:rsidRDefault="0089264D" w:rsidP="004B5DA0">
            <w:pPr>
              <w:jc w:val="right"/>
            </w:pPr>
            <w:r w:rsidRPr="00B40C4C">
              <w:t>197 674 000</w:t>
            </w:r>
          </w:p>
        </w:tc>
      </w:tr>
      <w:tr w:rsidR="00446E55" w:rsidRPr="00B40C4C" w14:paraId="336D2294" w14:textId="77777777" w:rsidTr="008C2AB1">
        <w:trPr>
          <w:trHeight w:val="240"/>
        </w:trPr>
        <w:tc>
          <w:tcPr>
            <w:tcW w:w="567" w:type="dxa"/>
            <w:tcBorders>
              <w:top w:val="nil"/>
              <w:left w:val="nil"/>
              <w:bottom w:val="nil"/>
            </w:tcBorders>
            <w:tcMar>
              <w:top w:w="43" w:type="dxa"/>
              <w:left w:w="0" w:type="dxa"/>
              <w:bottom w:w="0" w:type="dxa"/>
              <w:right w:w="0" w:type="dxa"/>
            </w:tcMar>
          </w:tcPr>
          <w:p w14:paraId="1802FB71" w14:textId="77777777" w:rsidR="0089264D" w:rsidRPr="00B40C4C" w:rsidRDefault="0089264D" w:rsidP="009137DA">
            <w:r w:rsidRPr="00B40C4C">
              <w:t>24</w:t>
            </w:r>
          </w:p>
        </w:tc>
        <w:tc>
          <w:tcPr>
            <w:tcW w:w="260" w:type="dxa"/>
            <w:tcBorders>
              <w:top w:val="nil"/>
              <w:left w:val="nil"/>
              <w:bottom w:val="nil"/>
              <w:right w:val="nil"/>
            </w:tcBorders>
            <w:tcMar>
              <w:top w:w="43" w:type="dxa"/>
              <w:left w:w="0" w:type="dxa"/>
              <w:bottom w:w="0" w:type="dxa"/>
              <w:right w:w="0" w:type="dxa"/>
            </w:tcMar>
            <w:vAlign w:val="bottom"/>
          </w:tcPr>
          <w:p w14:paraId="4574EB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76AD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DB6F26" w14:textId="77777777" w:rsidR="0089264D" w:rsidRPr="00B40C4C" w:rsidRDefault="0089264D" w:rsidP="009137DA">
            <w:r w:rsidRPr="00B40C4C">
              <w:t>Regjeringsadvokaten:</w:t>
            </w:r>
          </w:p>
        </w:tc>
        <w:tc>
          <w:tcPr>
            <w:tcW w:w="1380" w:type="dxa"/>
            <w:tcBorders>
              <w:top w:val="nil"/>
              <w:left w:val="nil"/>
              <w:bottom w:val="nil"/>
              <w:right w:val="nil"/>
            </w:tcBorders>
            <w:tcMar>
              <w:top w:w="43" w:type="dxa"/>
              <w:left w:w="0" w:type="dxa"/>
              <w:bottom w:w="0" w:type="dxa"/>
              <w:right w:w="0" w:type="dxa"/>
            </w:tcMar>
            <w:vAlign w:val="bottom"/>
          </w:tcPr>
          <w:p w14:paraId="6D43E1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22ED3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F33D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9323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CE10F4" w14:textId="77777777" w:rsidR="0089264D" w:rsidRPr="00B40C4C" w:rsidRDefault="0089264D" w:rsidP="004B5DA0">
            <w:pPr>
              <w:jc w:val="right"/>
            </w:pPr>
          </w:p>
        </w:tc>
      </w:tr>
      <w:tr w:rsidR="00446E55" w:rsidRPr="00B40C4C" w14:paraId="0133395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D45B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CB535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84887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81EB3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029C15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EC47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7772F8" w14:textId="77777777" w:rsidR="0089264D" w:rsidRPr="00B40C4C" w:rsidRDefault="0089264D" w:rsidP="004B5DA0">
            <w:pPr>
              <w:jc w:val="right"/>
            </w:pPr>
            <w:r w:rsidRPr="00B40C4C">
              <w:t>130 240 000</w:t>
            </w:r>
          </w:p>
        </w:tc>
        <w:tc>
          <w:tcPr>
            <w:tcW w:w="180" w:type="dxa"/>
            <w:tcBorders>
              <w:top w:val="nil"/>
              <w:left w:val="nil"/>
              <w:bottom w:val="nil"/>
              <w:right w:val="nil"/>
            </w:tcBorders>
            <w:tcMar>
              <w:top w:w="43" w:type="dxa"/>
              <w:left w:w="0" w:type="dxa"/>
              <w:bottom w:w="0" w:type="dxa"/>
              <w:right w:w="0" w:type="dxa"/>
            </w:tcMar>
            <w:vAlign w:val="bottom"/>
          </w:tcPr>
          <w:p w14:paraId="648257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61E24A" w14:textId="77777777" w:rsidR="0089264D" w:rsidRPr="00B40C4C" w:rsidRDefault="0089264D" w:rsidP="004B5DA0">
            <w:pPr>
              <w:jc w:val="right"/>
            </w:pPr>
          </w:p>
        </w:tc>
      </w:tr>
      <w:tr w:rsidR="00446E55" w:rsidRPr="00B40C4C" w14:paraId="5E6E5A4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2B1C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F1B4F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0B94C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C1529A"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68ABA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2816A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3FABB8C" w14:textId="77777777" w:rsidR="0089264D" w:rsidRPr="00B40C4C" w:rsidRDefault="0089264D" w:rsidP="004B5DA0">
            <w:pPr>
              <w:jc w:val="right"/>
            </w:pPr>
            <w:r w:rsidRPr="00B40C4C">
              <w:t>17 182 000</w:t>
            </w:r>
          </w:p>
        </w:tc>
        <w:tc>
          <w:tcPr>
            <w:tcW w:w="180" w:type="dxa"/>
            <w:tcBorders>
              <w:top w:val="nil"/>
              <w:left w:val="nil"/>
              <w:bottom w:val="nil"/>
              <w:right w:val="nil"/>
            </w:tcBorders>
            <w:tcMar>
              <w:top w:w="43" w:type="dxa"/>
              <w:left w:w="0" w:type="dxa"/>
              <w:bottom w:w="0" w:type="dxa"/>
              <w:right w:w="0" w:type="dxa"/>
            </w:tcMar>
            <w:vAlign w:val="bottom"/>
          </w:tcPr>
          <w:p w14:paraId="04F9B56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AB07466" w14:textId="77777777" w:rsidR="0089264D" w:rsidRPr="00B40C4C" w:rsidRDefault="0089264D" w:rsidP="004B5DA0">
            <w:pPr>
              <w:jc w:val="right"/>
            </w:pPr>
            <w:r w:rsidRPr="00B40C4C">
              <w:t>147 422 000</w:t>
            </w:r>
          </w:p>
        </w:tc>
      </w:tr>
      <w:tr w:rsidR="00446E55" w:rsidRPr="00B40C4C" w14:paraId="00CC636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8B0F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DF29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387E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54D7A2" w14:textId="77777777" w:rsidR="0089264D" w:rsidRPr="00B40C4C" w:rsidRDefault="0089264D" w:rsidP="009137DA">
            <w:r w:rsidRPr="00B40C4C">
              <w:t>Sum Regjeringen</w:t>
            </w:r>
          </w:p>
        </w:tc>
        <w:tc>
          <w:tcPr>
            <w:tcW w:w="1380" w:type="dxa"/>
            <w:tcBorders>
              <w:top w:val="nil"/>
              <w:left w:val="nil"/>
              <w:bottom w:val="nil"/>
              <w:right w:val="nil"/>
            </w:tcBorders>
            <w:tcMar>
              <w:top w:w="43" w:type="dxa"/>
              <w:left w:w="0" w:type="dxa"/>
              <w:bottom w:w="0" w:type="dxa"/>
              <w:right w:w="0" w:type="dxa"/>
            </w:tcMar>
            <w:vAlign w:val="bottom"/>
          </w:tcPr>
          <w:p w14:paraId="66E122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F5F26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621C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EF69E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0BF9537" w14:textId="77777777" w:rsidR="0089264D" w:rsidRPr="00B40C4C" w:rsidRDefault="0089264D" w:rsidP="004B5DA0">
            <w:pPr>
              <w:jc w:val="right"/>
            </w:pPr>
            <w:r w:rsidRPr="00B40C4C">
              <w:t>461 217 000</w:t>
            </w:r>
          </w:p>
        </w:tc>
      </w:tr>
      <w:tr w:rsidR="00446E55" w:rsidRPr="00B40C4C" w14:paraId="670C058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C0D5894" w14:textId="77777777" w:rsidR="0089264D" w:rsidRPr="00B40C4C" w:rsidRDefault="0089264D" w:rsidP="004B5DA0">
            <w:pPr>
              <w:pStyle w:val="tittel-gulbok1"/>
            </w:pPr>
            <w:r w:rsidRPr="00B40C4C">
              <w:t>Stortinget og eksterne organer</w:t>
            </w:r>
          </w:p>
        </w:tc>
      </w:tr>
      <w:tr w:rsidR="00446E55" w:rsidRPr="00B40C4C" w14:paraId="1FB93ED7" w14:textId="77777777" w:rsidTr="008C2AB1">
        <w:trPr>
          <w:trHeight w:val="240"/>
        </w:trPr>
        <w:tc>
          <w:tcPr>
            <w:tcW w:w="567" w:type="dxa"/>
            <w:tcBorders>
              <w:top w:val="nil"/>
              <w:left w:val="nil"/>
              <w:bottom w:val="nil"/>
            </w:tcBorders>
            <w:tcMar>
              <w:top w:w="43" w:type="dxa"/>
              <w:left w:w="0" w:type="dxa"/>
              <w:bottom w:w="0" w:type="dxa"/>
              <w:right w:w="0" w:type="dxa"/>
            </w:tcMar>
          </w:tcPr>
          <w:p w14:paraId="533CD03A" w14:textId="77777777" w:rsidR="0089264D" w:rsidRPr="00B40C4C" w:rsidRDefault="0089264D" w:rsidP="009137DA">
            <w:r w:rsidRPr="00B40C4C">
              <w:t>41</w:t>
            </w:r>
          </w:p>
        </w:tc>
        <w:tc>
          <w:tcPr>
            <w:tcW w:w="260" w:type="dxa"/>
            <w:tcBorders>
              <w:top w:val="nil"/>
              <w:left w:val="nil"/>
              <w:bottom w:val="nil"/>
              <w:right w:val="nil"/>
            </w:tcBorders>
            <w:tcMar>
              <w:top w:w="43" w:type="dxa"/>
              <w:left w:w="0" w:type="dxa"/>
              <w:bottom w:w="0" w:type="dxa"/>
              <w:right w:w="0" w:type="dxa"/>
            </w:tcMar>
            <w:vAlign w:val="bottom"/>
          </w:tcPr>
          <w:p w14:paraId="5F0D26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7D5A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15BE6A" w14:textId="77777777" w:rsidR="0089264D" w:rsidRPr="00B40C4C" w:rsidRDefault="0089264D" w:rsidP="009137DA">
            <w:r w:rsidRPr="00B40C4C">
              <w:t>Stortinget:</w:t>
            </w:r>
          </w:p>
        </w:tc>
        <w:tc>
          <w:tcPr>
            <w:tcW w:w="1380" w:type="dxa"/>
            <w:tcBorders>
              <w:top w:val="nil"/>
              <w:left w:val="nil"/>
              <w:bottom w:val="nil"/>
              <w:right w:val="nil"/>
            </w:tcBorders>
            <w:tcMar>
              <w:top w:w="43" w:type="dxa"/>
              <w:left w:w="0" w:type="dxa"/>
              <w:bottom w:w="0" w:type="dxa"/>
              <w:right w:w="0" w:type="dxa"/>
            </w:tcMar>
            <w:vAlign w:val="bottom"/>
          </w:tcPr>
          <w:p w14:paraId="7736C8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B9374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8A2E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3070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4705E0" w14:textId="77777777" w:rsidR="0089264D" w:rsidRPr="00B40C4C" w:rsidRDefault="0089264D" w:rsidP="004B5DA0">
            <w:pPr>
              <w:jc w:val="right"/>
            </w:pPr>
          </w:p>
        </w:tc>
      </w:tr>
      <w:tr w:rsidR="00446E55" w:rsidRPr="00B40C4C" w14:paraId="21725D9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0AC77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62E93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49A57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260A8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E6E3D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3FDF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5BBB3A" w14:textId="77777777" w:rsidR="0089264D" w:rsidRPr="00B40C4C" w:rsidRDefault="0089264D" w:rsidP="004B5DA0">
            <w:pPr>
              <w:jc w:val="right"/>
            </w:pPr>
            <w:r w:rsidRPr="00B40C4C">
              <w:t>1 220 405 000</w:t>
            </w:r>
          </w:p>
        </w:tc>
        <w:tc>
          <w:tcPr>
            <w:tcW w:w="180" w:type="dxa"/>
            <w:tcBorders>
              <w:top w:val="nil"/>
              <w:left w:val="nil"/>
              <w:bottom w:val="nil"/>
              <w:right w:val="nil"/>
            </w:tcBorders>
            <w:tcMar>
              <w:top w:w="43" w:type="dxa"/>
              <w:left w:w="0" w:type="dxa"/>
              <w:bottom w:w="0" w:type="dxa"/>
              <w:right w:w="0" w:type="dxa"/>
            </w:tcMar>
            <w:vAlign w:val="bottom"/>
          </w:tcPr>
          <w:p w14:paraId="192A75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FB582D" w14:textId="77777777" w:rsidR="0089264D" w:rsidRPr="00B40C4C" w:rsidRDefault="0089264D" w:rsidP="004B5DA0">
            <w:pPr>
              <w:jc w:val="right"/>
            </w:pPr>
          </w:p>
        </w:tc>
      </w:tr>
      <w:tr w:rsidR="00446E55" w:rsidRPr="00B40C4C" w14:paraId="5EAF0F8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B7E0A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61FE5C"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636813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C777E4"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14F27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A9DE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CC2E73" w14:textId="77777777" w:rsidR="0089264D" w:rsidRPr="00B40C4C" w:rsidRDefault="0089264D" w:rsidP="004B5DA0">
            <w:pPr>
              <w:jc w:val="right"/>
            </w:pPr>
            <w:r w:rsidRPr="00B40C4C">
              <w:t>175 247 000</w:t>
            </w:r>
          </w:p>
        </w:tc>
        <w:tc>
          <w:tcPr>
            <w:tcW w:w="180" w:type="dxa"/>
            <w:tcBorders>
              <w:top w:val="nil"/>
              <w:left w:val="nil"/>
              <w:bottom w:val="nil"/>
              <w:right w:val="nil"/>
            </w:tcBorders>
            <w:tcMar>
              <w:top w:w="43" w:type="dxa"/>
              <w:left w:w="0" w:type="dxa"/>
              <w:bottom w:w="0" w:type="dxa"/>
              <w:right w:w="0" w:type="dxa"/>
            </w:tcMar>
            <w:vAlign w:val="bottom"/>
          </w:tcPr>
          <w:p w14:paraId="5B1EE0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955A1E" w14:textId="77777777" w:rsidR="0089264D" w:rsidRPr="00B40C4C" w:rsidRDefault="0089264D" w:rsidP="004B5DA0">
            <w:pPr>
              <w:jc w:val="right"/>
            </w:pPr>
          </w:p>
        </w:tc>
      </w:tr>
      <w:tr w:rsidR="00446E55" w:rsidRPr="00B40C4C" w14:paraId="735EDE0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F3BE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CEFD4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8D726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E6D57B" w14:textId="77777777" w:rsidR="0089264D" w:rsidRPr="00B40C4C" w:rsidRDefault="0089264D" w:rsidP="009137DA">
            <w:r w:rsidRPr="00B40C4C">
              <w:t>Tilskudd til partigruppene</w:t>
            </w:r>
          </w:p>
        </w:tc>
        <w:tc>
          <w:tcPr>
            <w:tcW w:w="1380" w:type="dxa"/>
            <w:tcBorders>
              <w:top w:val="nil"/>
              <w:left w:val="nil"/>
              <w:bottom w:val="nil"/>
              <w:right w:val="nil"/>
            </w:tcBorders>
            <w:tcMar>
              <w:top w:w="43" w:type="dxa"/>
              <w:left w:w="0" w:type="dxa"/>
              <w:bottom w:w="0" w:type="dxa"/>
              <w:right w:w="0" w:type="dxa"/>
            </w:tcMar>
            <w:vAlign w:val="bottom"/>
          </w:tcPr>
          <w:p w14:paraId="6298D5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51FED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AB543B" w14:textId="77777777" w:rsidR="0089264D" w:rsidRPr="00B40C4C" w:rsidRDefault="0089264D" w:rsidP="004B5DA0">
            <w:pPr>
              <w:jc w:val="right"/>
            </w:pPr>
            <w:r w:rsidRPr="00B40C4C">
              <w:t>255 288 000</w:t>
            </w:r>
          </w:p>
        </w:tc>
        <w:tc>
          <w:tcPr>
            <w:tcW w:w="180" w:type="dxa"/>
            <w:tcBorders>
              <w:top w:val="nil"/>
              <w:left w:val="nil"/>
              <w:bottom w:val="nil"/>
              <w:right w:val="nil"/>
            </w:tcBorders>
            <w:tcMar>
              <w:top w:w="43" w:type="dxa"/>
              <w:left w:w="0" w:type="dxa"/>
              <w:bottom w:w="0" w:type="dxa"/>
              <w:right w:w="0" w:type="dxa"/>
            </w:tcMar>
            <w:vAlign w:val="bottom"/>
          </w:tcPr>
          <w:p w14:paraId="17CB1D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29F9BE" w14:textId="77777777" w:rsidR="0089264D" w:rsidRPr="00B40C4C" w:rsidRDefault="0089264D" w:rsidP="004B5DA0">
            <w:pPr>
              <w:jc w:val="right"/>
            </w:pPr>
          </w:p>
        </w:tc>
      </w:tr>
      <w:tr w:rsidR="00446E55" w:rsidRPr="00B40C4C" w14:paraId="53D711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7914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1B122E"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A9546A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C53E21" w14:textId="77777777" w:rsidR="0089264D" w:rsidRPr="00B40C4C" w:rsidRDefault="0089264D" w:rsidP="009137DA">
            <w:r w:rsidRPr="00B40C4C">
              <w:t>Kontingenter, internasjonale delegasjoner</w:t>
            </w:r>
          </w:p>
        </w:tc>
        <w:tc>
          <w:tcPr>
            <w:tcW w:w="1380" w:type="dxa"/>
            <w:tcBorders>
              <w:top w:val="nil"/>
              <w:left w:val="nil"/>
              <w:bottom w:val="nil"/>
              <w:right w:val="nil"/>
            </w:tcBorders>
            <w:tcMar>
              <w:top w:w="43" w:type="dxa"/>
              <w:left w:w="0" w:type="dxa"/>
              <w:bottom w:w="0" w:type="dxa"/>
              <w:right w:w="0" w:type="dxa"/>
            </w:tcMar>
            <w:vAlign w:val="bottom"/>
          </w:tcPr>
          <w:p w14:paraId="78ED45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88F9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D03CA9" w14:textId="77777777" w:rsidR="0089264D" w:rsidRPr="00B40C4C" w:rsidRDefault="0089264D" w:rsidP="004B5DA0">
            <w:pPr>
              <w:jc w:val="right"/>
            </w:pPr>
            <w:r w:rsidRPr="00B40C4C">
              <w:t>18 788 000</w:t>
            </w:r>
          </w:p>
        </w:tc>
        <w:tc>
          <w:tcPr>
            <w:tcW w:w="180" w:type="dxa"/>
            <w:tcBorders>
              <w:top w:val="nil"/>
              <w:left w:val="nil"/>
              <w:bottom w:val="nil"/>
              <w:right w:val="nil"/>
            </w:tcBorders>
            <w:tcMar>
              <w:top w:w="43" w:type="dxa"/>
              <w:left w:w="0" w:type="dxa"/>
              <w:bottom w:w="0" w:type="dxa"/>
              <w:right w:w="0" w:type="dxa"/>
            </w:tcMar>
            <w:vAlign w:val="bottom"/>
          </w:tcPr>
          <w:p w14:paraId="55B402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DA540B" w14:textId="77777777" w:rsidR="0089264D" w:rsidRPr="00B40C4C" w:rsidRDefault="0089264D" w:rsidP="004B5DA0">
            <w:pPr>
              <w:jc w:val="right"/>
            </w:pPr>
          </w:p>
        </w:tc>
      </w:tr>
      <w:tr w:rsidR="00446E55" w:rsidRPr="00B40C4C" w14:paraId="5AF4695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B7C3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D4C48C"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D84F2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643277" w14:textId="77777777" w:rsidR="0089264D" w:rsidRPr="00B40C4C" w:rsidRDefault="0089264D" w:rsidP="009137DA">
            <w:r w:rsidRPr="00B40C4C">
              <w:t>Reisetilskudd til skoler</w:t>
            </w:r>
          </w:p>
        </w:tc>
        <w:tc>
          <w:tcPr>
            <w:tcW w:w="1380" w:type="dxa"/>
            <w:tcBorders>
              <w:top w:val="nil"/>
              <w:left w:val="nil"/>
              <w:bottom w:val="nil"/>
              <w:right w:val="nil"/>
            </w:tcBorders>
            <w:tcMar>
              <w:top w:w="43" w:type="dxa"/>
              <w:left w:w="0" w:type="dxa"/>
              <w:bottom w:w="0" w:type="dxa"/>
              <w:right w:w="0" w:type="dxa"/>
            </w:tcMar>
            <w:vAlign w:val="bottom"/>
          </w:tcPr>
          <w:p w14:paraId="3EF0C0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1583A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56799DF" w14:textId="77777777" w:rsidR="0089264D" w:rsidRPr="00B40C4C" w:rsidRDefault="0089264D" w:rsidP="004B5DA0">
            <w:pPr>
              <w:jc w:val="right"/>
            </w:pPr>
            <w:r w:rsidRPr="00B40C4C">
              <w:t>7 120 000</w:t>
            </w:r>
          </w:p>
        </w:tc>
        <w:tc>
          <w:tcPr>
            <w:tcW w:w="180" w:type="dxa"/>
            <w:tcBorders>
              <w:top w:val="nil"/>
              <w:left w:val="nil"/>
              <w:bottom w:val="nil"/>
              <w:right w:val="nil"/>
            </w:tcBorders>
            <w:tcMar>
              <w:top w:w="43" w:type="dxa"/>
              <w:left w:w="0" w:type="dxa"/>
              <w:bottom w:w="0" w:type="dxa"/>
              <w:right w:w="0" w:type="dxa"/>
            </w:tcMar>
            <w:vAlign w:val="bottom"/>
          </w:tcPr>
          <w:p w14:paraId="4286C6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77D35D" w14:textId="77777777" w:rsidR="0089264D" w:rsidRPr="00B40C4C" w:rsidRDefault="0089264D" w:rsidP="004B5DA0">
            <w:pPr>
              <w:jc w:val="right"/>
            </w:pPr>
            <w:r w:rsidRPr="00B40C4C">
              <w:t>1 676 848 000</w:t>
            </w:r>
          </w:p>
        </w:tc>
      </w:tr>
      <w:tr w:rsidR="00446E55" w:rsidRPr="00B40C4C" w14:paraId="1658A2DE" w14:textId="77777777" w:rsidTr="008C2AB1">
        <w:trPr>
          <w:trHeight w:val="240"/>
        </w:trPr>
        <w:tc>
          <w:tcPr>
            <w:tcW w:w="567" w:type="dxa"/>
            <w:tcBorders>
              <w:top w:val="nil"/>
              <w:left w:val="nil"/>
              <w:bottom w:val="nil"/>
            </w:tcBorders>
            <w:tcMar>
              <w:top w:w="43" w:type="dxa"/>
              <w:left w:w="0" w:type="dxa"/>
              <w:bottom w:w="0" w:type="dxa"/>
              <w:right w:w="0" w:type="dxa"/>
            </w:tcMar>
          </w:tcPr>
          <w:p w14:paraId="6D7AA857" w14:textId="77777777" w:rsidR="0089264D" w:rsidRPr="00B40C4C" w:rsidRDefault="0089264D" w:rsidP="009137DA">
            <w:r w:rsidRPr="00B40C4C">
              <w:t>42</w:t>
            </w:r>
          </w:p>
        </w:tc>
        <w:tc>
          <w:tcPr>
            <w:tcW w:w="260" w:type="dxa"/>
            <w:tcBorders>
              <w:top w:val="nil"/>
              <w:left w:val="nil"/>
              <w:bottom w:val="nil"/>
              <w:right w:val="nil"/>
            </w:tcBorders>
            <w:tcMar>
              <w:top w:w="43" w:type="dxa"/>
              <w:left w:w="0" w:type="dxa"/>
              <w:bottom w:w="0" w:type="dxa"/>
              <w:right w:w="0" w:type="dxa"/>
            </w:tcMar>
            <w:vAlign w:val="bottom"/>
          </w:tcPr>
          <w:p w14:paraId="1598FB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E60B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430688" w14:textId="77777777" w:rsidR="0089264D" w:rsidRPr="00B40C4C" w:rsidRDefault="0089264D" w:rsidP="009137DA">
            <w:r w:rsidRPr="00B40C4C">
              <w:t>Stortingets ombudsnemnd for Forsvaret:</w:t>
            </w:r>
          </w:p>
        </w:tc>
        <w:tc>
          <w:tcPr>
            <w:tcW w:w="1380" w:type="dxa"/>
            <w:tcBorders>
              <w:top w:val="nil"/>
              <w:left w:val="nil"/>
              <w:bottom w:val="nil"/>
              <w:right w:val="nil"/>
            </w:tcBorders>
            <w:tcMar>
              <w:top w:w="43" w:type="dxa"/>
              <w:left w:w="0" w:type="dxa"/>
              <w:bottom w:w="0" w:type="dxa"/>
              <w:right w:w="0" w:type="dxa"/>
            </w:tcMar>
            <w:vAlign w:val="bottom"/>
          </w:tcPr>
          <w:p w14:paraId="525E5F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7738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CE44F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3986A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EFD8B0" w14:textId="77777777" w:rsidR="0089264D" w:rsidRPr="00B40C4C" w:rsidRDefault="0089264D" w:rsidP="004B5DA0">
            <w:pPr>
              <w:jc w:val="right"/>
            </w:pPr>
          </w:p>
        </w:tc>
      </w:tr>
      <w:tr w:rsidR="00446E55" w:rsidRPr="00B40C4C" w14:paraId="0E01EA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6CEA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74BCE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B7ED4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9D18B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4CAAB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2FB5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63C008" w14:textId="77777777" w:rsidR="0089264D" w:rsidRPr="00B40C4C" w:rsidRDefault="0089264D" w:rsidP="004B5DA0">
            <w:pPr>
              <w:jc w:val="right"/>
            </w:pPr>
            <w:r w:rsidRPr="00B40C4C">
              <w:t>10 478 000</w:t>
            </w:r>
          </w:p>
        </w:tc>
        <w:tc>
          <w:tcPr>
            <w:tcW w:w="180" w:type="dxa"/>
            <w:tcBorders>
              <w:top w:val="nil"/>
              <w:left w:val="nil"/>
              <w:bottom w:val="nil"/>
              <w:right w:val="nil"/>
            </w:tcBorders>
            <w:tcMar>
              <w:top w:w="43" w:type="dxa"/>
              <w:left w:w="0" w:type="dxa"/>
              <w:bottom w:w="0" w:type="dxa"/>
              <w:right w:w="0" w:type="dxa"/>
            </w:tcMar>
            <w:vAlign w:val="bottom"/>
          </w:tcPr>
          <w:p w14:paraId="48CAD8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EC583D" w14:textId="77777777" w:rsidR="0089264D" w:rsidRPr="00B40C4C" w:rsidRDefault="0089264D" w:rsidP="004B5DA0">
            <w:pPr>
              <w:jc w:val="right"/>
            </w:pPr>
          </w:p>
        </w:tc>
      </w:tr>
      <w:tr w:rsidR="00446E55" w:rsidRPr="00B40C4C" w14:paraId="6BBC04E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83E3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CDC20A"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6099D9C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440FC5" w14:textId="77777777" w:rsidR="0089264D" w:rsidRPr="00B40C4C" w:rsidRDefault="0089264D" w:rsidP="009137DA">
            <w:r w:rsidRPr="00B40C4C">
              <w:t>Internasjonale organisasjoner og nettverk</w:t>
            </w:r>
          </w:p>
        </w:tc>
        <w:tc>
          <w:tcPr>
            <w:tcW w:w="1380" w:type="dxa"/>
            <w:tcBorders>
              <w:top w:val="nil"/>
              <w:left w:val="nil"/>
              <w:bottom w:val="nil"/>
              <w:right w:val="nil"/>
            </w:tcBorders>
            <w:tcMar>
              <w:top w:w="43" w:type="dxa"/>
              <w:left w:w="0" w:type="dxa"/>
              <w:bottom w:w="0" w:type="dxa"/>
              <w:right w:w="0" w:type="dxa"/>
            </w:tcMar>
            <w:vAlign w:val="bottom"/>
          </w:tcPr>
          <w:p w14:paraId="131DAAB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2A35F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2664E7B" w14:textId="77777777" w:rsidR="0089264D" w:rsidRPr="00B40C4C" w:rsidRDefault="0089264D" w:rsidP="004B5DA0">
            <w:pPr>
              <w:jc w:val="right"/>
            </w:pPr>
            <w:r w:rsidRPr="00B40C4C">
              <w:t>250 000</w:t>
            </w:r>
          </w:p>
        </w:tc>
        <w:tc>
          <w:tcPr>
            <w:tcW w:w="180" w:type="dxa"/>
            <w:tcBorders>
              <w:top w:val="nil"/>
              <w:left w:val="nil"/>
              <w:bottom w:val="nil"/>
              <w:right w:val="nil"/>
            </w:tcBorders>
            <w:tcMar>
              <w:top w:w="43" w:type="dxa"/>
              <w:left w:w="0" w:type="dxa"/>
              <w:bottom w:w="0" w:type="dxa"/>
              <w:right w:w="0" w:type="dxa"/>
            </w:tcMar>
            <w:vAlign w:val="bottom"/>
          </w:tcPr>
          <w:p w14:paraId="79DD8C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59EBE8" w14:textId="77777777" w:rsidR="0089264D" w:rsidRPr="00B40C4C" w:rsidRDefault="0089264D" w:rsidP="004B5DA0">
            <w:pPr>
              <w:jc w:val="right"/>
            </w:pPr>
            <w:r w:rsidRPr="00B40C4C">
              <w:t>10 728 000</w:t>
            </w:r>
          </w:p>
        </w:tc>
      </w:tr>
      <w:tr w:rsidR="00446E55" w:rsidRPr="00B40C4C" w14:paraId="439AFA9A" w14:textId="77777777" w:rsidTr="008C2AB1">
        <w:trPr>
          <w:trHeight w:val="500"/>
        </w:trPr>
        <w:tc>
          <w:tcPr>
            <w:tcW w:w="567" w:type="dxa"/>
            <w:tcBorders>
              <w:top w:val="nil"/>
              <w:left w:val="nil"/>
              <w:bottom w:val="nil"/>
            </w:tcBorders>
            <w:tcMar>
              <w:top w:w="43" w:type="dxa"/>
              <w:left w:w="0" w:type="dxa"/>
              <w:bottom w:w="0" w:type="dxa"/>
              <w:right w:w="0" w:type="dxa"/>
            </w:tcMar>
          </w:tcPr>
          <w:p w14:paraId="2715527C" w14:textId="77777777" w:rsidR="0089264D" w:rsidRPr="00B40C4C" w:rsidRDefault="0089264D" w:rsidP="009137DA">
            <w:r w:rsidRPr="00B40C4C">
              <w:t>43</w:t>
            </w:r>
          </w:p>
        </w:tc>
        <w:tc>
          <w:tcPr>
            <w:tcW w:w="260" w:type="dxa"/>
            <w:tcBorders>
              <w:top w:val="nil"/>
              <w:left w:val="nil"/>
              <w:bottom w:val="nil"/>
              <w:right w:val="nil"/>
            </w:tcBorders>
            <w:tcMar>
              <w:top w:w="43" w:type="dxa"/>
              <w:left w:w="0" w:type="dxa"/>
              <w:bottom w:w="0" w:type="dxa"/>
              <w:right w:w="0" w:type="dxa"/>
            </w:tcMar>
            <w:vAlign w:val="bottom"/>
          </w:tcPr>
          <w:p w14:paraId="780A31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A2CBA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E9C050" w14:textId="77777777" w:rsidR="0089264D" w:rsidRPr="00B40C4C" w:rsidRDefault="0089264D" w:rsidP="009137DA">
            <w:r w:rsidRPr="00B40C4C">
              <w:t>Stortingets ombud for kontroll med forvaltningen:</w:t>
            </w:r>
          </w:p>
        </w:tc>
        <w:tc>
          <w:tcPr>
            <w:tcW w:w="1380" w:type="dxa"/>
            <w:tcBorders>
              <w:top w:val="nil"/>
              <w:left w:val="nil"/>
              <w:bottom w:val="nil"/>
              <w:right w:val="nil"/>
            </w:tcBorders>
            <w:tcMar>
              <w:top w:w="43" w:type="dxa"/>
              <w:left w:w="0" w:type="dxa"/>
              <w:bottom w:w="0" w:type="dxa"/>
              <w:right w:w="0" w:type="dxa"/>
            </w:tcMar>
            <w:vAlign w:val="bottom"/>
          </w:tcPr>
          <w:p w14:paraId="02839D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2F82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BBE8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C6BD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71BE36" w14:textId="77777777" w:rsidR="0089264D" w:rsidRPr="00B40C4C" w:rsidRDefault="0089264D" w:rsidP="004B5DA0">
            <w:pPr>
              <w:jc w:val="right"/>
            </w:pPr>
          </w:p>
        </w:tc>
      </w:tr>
      <w:tr w:rsidR="00446E55" w:rsidRPr="00B40C4C" w14:paraId="2EFB80B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8CCF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0A982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57BA1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EBBDB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8D9F2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34C92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15F3C7" w14:textId="77777777" w:rsidR="0089264D" w:rsidRPr="00B40C4C" w:rsidRDefault="0089264D" w:rsidP="004B5DA0">
            <w:pPr>
              <w:jc w:val="right"/>
            </w:pPr>
            <w:r w:rsidRPr="00B40C4C">
              <w:t>118 311 000</w:t>
            </w:r>
          </w:p>
        </w:tc>
        <w:tc>
          <w:tcPr>
            <w:tcW w:w="180" w:type="dxa"/>
            <w:tcBorders>
              <w:top w:val="nil"/>
              <w:left w:val="nil"/>
              <w:bottom w:val="nil"/>
              <w:right w:val="nil"/>
            </w:tcBorders>
            <w:tcMar>
              <w:top w:w="43" w:type="dxa"/>
              <w:left w:w="0" w:type="dxa"/>
              <w:bottom w:w="0" w:type="dxa"/>
              <w:right w:w="0" w:type="dxa"/>
            </w:tcMar>
            <w:vAlign w:val="bottom"/>
          </w:tcPr>
          <w:p w14:paraId="6535D0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8D2CC6" w14:textId="77777777" w:rsidR="0089264D" w:rsidRPr="00B40C4C" w:rsidRDefault="0089264D" w:rsidP="004B5DA0">
            <w:pPr>
              <w:jc w:val="right"/>
            </w:pPr>
            <w:r w:rsidRPr="00B40C4C">
              <w:t>118 311 000</w:t>
            </w:r>
          </w:p>
        </w:tc>
      </w:tr>
      <w:tr w:rsidR="00446E55" w:rsidRPr="00B40C4C" w14:paraId="0A46FEB8" w14:textId="77777777" w:rsidTr="008C2AB1">
        <w:trPr>
          <w:trHeight w:val="500"/>
        </w:trPr>
        <w:tc>
          <w:tcPr>
            <w:tcW w:w="567" w:type="dxa"/>
            <w:tcBorders>
              <w:top w:val="nil"/>
              <w:left w:val="nil"/>
              <w:bottom w:val="nil"/>
            </w:tcBorders>
            <w:tcMar>
              <w:top w:w="43" w:type="dxa"/>
              <w:left w:w="0" w:type="dxa"/>
              <w:bottom w:w="0" w:type="dxa"/>
              <w:right w:w="0" w:type="dxa"/>
            </w:tcMar>
          </w:tcPr>
          <w:p w14:paraId="0185F60E" w14:textId="77777777" w:rsidR="0089264D" w:rsidRPr="00B40C4C" w:rsidRDefault="0089264D" w:rsidP="009137DA">
            <w:r w:rsidRPr="00B40C4C">
              <w:t>44</w:t>
            </w:r>
          </w:p>
        </w:tc>
        <w:tc>
          <w:tcPr>
            <w:tcW w:w="260" w:type="dxa"/>
            <w:tcBorders>
              <w:top w:val="nil"/>
              <w:left w:val="nil"/>
              <w:bottom w:val="nil"/>
              <w:right w:val="nil"/>
            </w:tcBorders>
            <w:tcMar>
              <w:top w:w="43" w:type="dxa"/>
              <w:left w:w="0" w:type="dxa"/>
              <w:bottom w:w="0" w:type="dxa"/>
              <w:right w:w="0" w:type="dxa"/>
            </w:tcMar>
            <w:vAlign w:val="bottom"/>
          </w:tcPr>
          <w:p w14:paraId="0B3D17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AB49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33C7DD" w14:textId="77777777" w:rsidR="0089264D" w:rsidRPr="00B40C4C" w:rsidRDefault="0089264D" w:rsidP="009137DA">
            <w:r w:rsidRPr="00B40C4C">
              <w:t>Stortingets kontrollutvalg for etterretnings-, overvåkings- og sikkerhetstjeneste:</w:t>
            </w:r>
          </w:p>
        </w:tc>
        <w:tc>
          <w:tcPr>
            <w:tcW w:w="1380" w:type="dxa"/>
            <w:tcBorders>
              <w:top w:val="nil"/>
              <w:left w:val="nil"/>
              <w:bottom w:val="nil"/>
              <w:right w:val="nil"/>
            </w:tcBorders>
            <w:tcMar>
              <w:top w:w="43" w:type="dxa"/>
              <w:left w:w="0" w:type="dxa"/>
              <w:bottom w:w="0" w:type="dxa"/>
              <w:right w:w="0" w:type="dxa"/>
            </w:tcMar>
            <w:vAlign w:val="bottom"/>
          </w:tcPr>
          <w:p w14:paraId="548757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4330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A774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3553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CD0509" w14:textId="77777777" w:rsidR="0089264D" w:rsidRPr="00B40C4C" w:rsidRDefault="0089264D" w:rsidP="004B5DA0">
            <w:pPr>
              <w:jc w:val="right"/>
            </w:pPr>
          </w:p>
        </w:tc>
      </w:tr>
      <w:tr w:rsidR="00446E55" w:rsidRPr="00B40C4C" w14:paraId="781B349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A681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B5AAB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A63A1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395AF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26481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CF240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9A544FC" w14:textId="77777777" w:rsidR="0089264D" w:rsidRPr="00B40C4C" w:rsidRDefault="0089264D" w:rsidP="004B5DA0">
            <w:pPr>
              <w:jc w:val="right"/>
            </w:pPr>
            <w:r w:rsidRPr="00B40C4C">
              <w:t>49 986 000</w:t>
            </w:r>
          </w:p>
        </w:tc>
        <w:tc>
          <w:tcPr>
            <w:tcW w:w="180" w:type="dxa"/>
            <w:tcBorders>
              <w:top w:val="nil"/>
              <w:left w:val="nil"/>
              <w:bottom w:val="nil"/>
              <w:right w:val="nil"/>
            </w:tcBorders>
            <w:tcMar>
              <w:top w:w="43" w:type="dxa"/>
              <w:left w:w="0" w:type="dxa"/>
              <w:bottom w:w="0" w:type="dxa"/>
              <w:right w:w="0" w:type="dxa"/>
            </w:tcMar>
            <w:vAlign w:val="bottom"/>
          </w:tcPr>
          <w:p w14:paraId="24542C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371486" w14:textId="77777777" w:rsidR="0089264D" w:rsidRPr="00B40C4C" w:rsidRDefault="0089264D" w:rsidP="004B5DA0">
            <w:pPr>
              <w:jc w:val="right"/>
            </w:pPr>
            <w:r w:rsidRPr="00B40C4C">
              <w:t>49 986 000</w:t>
            </w:r>
          </w:p>
        </w:tc>
      </w:tr>
      <w:tr w:rsidR="00446E55" w:rsidRPr="00B40C4C" w14:paraId="7D11AA06" w14:textId="77777777" w:rsidTr="008C2AB1">
        <w:trPr>
          <w:trHeight w:val="240"/>
        </w:trPr>
        <w:tc>
          <w:tcPr>
            <w:tcW w:w="567" w:type="dxa"/>
            <w:tcBorders>
              <w:top w:val="nil"/>
              <w:left w:val="nil"/>
              <w:bottom w:val="nil"/>
            </w:tcBorders>
            <w:tcMar>
              <w:top w:w="43" w:type="dxa"/>
              <w:left w:w="0" w:type="dxa"/>
              <w:bottom w:w="0" w:type="dxa"/>
              <w:right w:w="0" w:type="dxa"/>
            </w:tcMar>
          </w:tcPr>
          <w:p w14:paraId="46BE665E"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1169FD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2AA5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207265" w14:textId="77777777" w:rsidR="0089264D" w:rsidRPr="00B40C4C" w:rsidRDefault="0089264D" w:rsidP="009137DA">
            <w:r w:rsidRPr="00B40C4C">
              <w:t>Norges institusjon for menneskerettigheter:</w:t>
            </w:r>
          </w:p>
        </w:tc>
        <w:tc>
          <w:tcPr>
            <w:tcW w:w="1380" w:type="dxa"/>
            <w:tcBorders>
              <w:top w:val="nil"/>
              <w:left w:val="nil"/>
              <w:bottom w:val="nil"/>
              <w:right w:val="nil"/>
            </w:tcBorders>
            <w:tcMar>
              <w:top w:w="43" w:type="dxa"/>
              <w:left w:w="0" w:type="dxa"/>
              <w:bottom w:w="0" w:type="dxa"/>
              <w:right w:w="0" w:type="dxa"/>
            </w:tcMar>
            <w:vAlign w:val="bottom"/>
          </w:tcPr>
          <w:p w14:paraId="14D157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26BA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C5CC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5564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05AEDA" w14:textId="77777777" w:rsidR="0089264D" w:rsidRPr="00B40C4C" w:rsidRDefault="0089264D" w:rsidP="004B5DA0">
            <w:pPr>
              <w:jc w:val="right"/>
            </w:pPr>
          </w:p>
        </w:tc>
      </w:tr>
      <w:tr w:rsidR="00446E55" w:rsidRPr="00B40C4C" w14:paraId="4F9F85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B497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1D26D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967AC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56112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5DDB4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6D107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1C3982" w14:textId="77777777" w:rsidR="0089264D" w:rsidRPr="00B40C4C" w:rsidRDefault="0089264D" w:rsidP="004B5DA0">
            <w:pPr>
              <w:jc w:val="right"/>
            </w:pPr>
            <w:r w:rsidRPr="00B40C4C">
              <w:t>31 322 000</w:t>
            </w:r>
          </w:p>
        </w:tc>
        <w:tc>
          <w:tcPr>
            <w:tcW w:w="180" w:type="dxa"/>
            <w:tcBorders>
              <w:top w:val="nil"/>
              <w:left w:val="nil"/>
              <w:bottom w:val="nil"/>
              <w:right w:val="nil"/>
            </w:tcBorders>
            <w:tcMar>
              <w:top w:w="43" w:type="dxa"/>
              <w:left w:w="0" w:type="dxa"/>
              <w:bottom w:w="0" w:type="dxa"/>
              <w:right w:w="0" w:type="dxa"/>
            </w:tcMar>
            <w:vAlign w:val="bottom"/>
          </w:tcPr>
          <w:p w14:paraId="09D6F92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205D14" w14:textId="77777777" w:rsidR="0089264D" w:rsidRPr="00B40C4C" w:rsidRDefault="0089264D" w:rsidP="004B5DA0">
            <w:pPr>
              <w:jc w:val="right"/>
            </w:pPr>
            <w:r w:rsidRPr="00B40C4C">
              <w:t>31 322 000</w:t>
            </w:r>
          </w:p>
        </w:tc>
      </w:tr>
      <w:tr w:rsidR="00446E55" w:rsidRPr="00B40C4C" w14:paraId="514C59C6" w14:textId="77777777" w:rsidTr="008C2AB1">
        <w:trPr>
          <w:trHeight w:val="240"/>
        </w:trPr>
        <w:tc>
          <w:tcPr>
            <w:tcW w:w="567" w:type="dxa"/>
            <w:tcBorders>
              <w:top w:val="nil"/>
              <w:left w:val="nil"/>
              <w:bottom w:val="nil"/>
            </w:tcBorders>
            <w:tcMar>
              <w:top w:w="43" w:type="dxa"/>
              <w:left w:w="0" w:type="dxa"/>
              <w:bottom w:w="0" w:type="dxa"/>
              <w:right w:w="0" w:type="dxa"/>
            </w:tcMar>
          </w:tcPr>
          <w:p w14:paraId="35E1E81C"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36923C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1BB1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8430FF" w14:textId="77777777" w:rsidR="0089264D" w:rsidRPr="00B40C4C" w:rsidRDefault="0089264D" w:rsidP="009137DA">
            <w:r w:rsidRPr="00B40C4C">
              <w:t>Riksrevisjonen:</w:t>
            </w:r>
          </w:p>
        </w:tc>
        <w:tc>
          <w:tcPr>
            <w:tcW w:w="1380" w:type="dxa"/>
            <w:tcBorders>
              <w:top w:val="nil"/>
              <w:left w:val="nil"/>
              <w:bottom w:val="nil"/>
              <w:right w:val="nil"/>
            </w:tcBorders>
            <w:tcMar>
              <w:top w:w="43" w:type="dxa"/>
              <w:left w:w="0" w:type="dxa"/>
              <w:bottom w:w="0" w:type="dxa"/>
              <w:right w:w="0" w:type="dxa"/>
            </w:tcMar>
            <w:vAlign w:val="bottom"/>
          </w:tcPr>
          <w:p w14:paraId="025897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AC92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8E93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B4E63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F049CF" w14:textId="77777777" w:rsidR="0089264D" w:rsidRPr="00B40C4C" w:rsidRDefault="0089264D" w:rsidP="004B5DA0">
            <w:pPr>
              <w:jc w:val="right"/>
            </w:pPr>
          </w:p>
        </w:tc>
      </w:tr>
      <w:tr w:rsidR="00446E55" w:rsidRPr="00B40C4C" w14:paraId="49632F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1CD7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71CFB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33A14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1EBF5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49E1C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A8181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AFEDC4" w14:textId="77777777" w:rsidR="0089264D" w:rsidRPr="00B40C4C" w:rsidRDefault="0089264D" w:rsidP="004B5DA0">
            <w:pPr>
              <w:jc w:val="right"/>
            </w:pPr>
            <w:r w:rsidRPr="00B40C4C">
              <w:t>669 959 000</w:t>
            </w:r>
          </w:p>
        </w:tc>
        <w:tc>
          <w:tcPr>
            <w:tcW w:w="180" w:type="dxa"/>
            <w:tcBorders>
              <w:top w:val="nil"/>
              <w:left w:val="nil"/>
              <w:bottom w:val="nil"/>
              <w:right w:val="nil"/>
            </w:tcBorders>
            <w:tcMar>
              <w:top w:w="43" w:type="dxa"/>
              <w:left w:w="0" w:type="dxa"/>
              <w:bottom w:w="0" w:type="dxa"/>
              <w:right w:w="0" w:type="dxa"/>
            </w:tcMar>
            <w:vAlign w:val="bottom"/>
          </w:tcPr>
          <w:p w14:paraId="774124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1EB06E" w14:textId="77777777" w:rsidR="0089264D" w:rsidRPr="00B40C4C" w:rsidRDefault="0089264D" w:rsidP="004B5DA0">
            <w:pPr>
              <w:jc w:val="right"/>
            </w:pPr>
          </w:p>
        </w:tc>
      </w:tr>
      <w:tr w:rsidR="00446E55" w:rsidRPr="00B40C4C" w14:paraId="0BE232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1582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30C8DA"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39623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DA9480" w14:textId="77777777" w:rsidR="0089264D" w:rsidRPr="00B40C4C" w:rsidRDefault="0089264D" w:rsidP="009137DA">
            <w:r w:rsidRPr="00B40C4C">
              <w:t>Internasjonale organisasjoner og nettverk</w:t>
            </w:r>
          </w:p>
        </w:tc>
        <w:tc>
          <w:tcPr>
            <w:tcW w:w="1380" w:type="dxa"/>
            <w:tcBorders>
              <w:top w:val="nil"/>
              <w:left w:val="nil"/>
              <w:bottom w:val="nil"/>
              <w:right w:val="nil"/>
            </w:tcBorders>
            <w:tcMar>
              <w:top w:w="43" w:type="dxa"/>
              <w:left w:w="0" w:type="dxa"/>
              <w:bottom w:w="0" w:type="dxa"/>
              <w:right w:w="0" w:type="dxa"/>
            </w:tcMar>
            <w:vAlign w:val="bottom"/>
          </w:tcPr>
          <w:p w14:paraId="397F9B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8E0AD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4219D1" w14:textId="77777777" w:rsidR="0089264D" w:rsidRPr="00B40C4C" w:rsidRDefault="0089264D" w:rsidP="004B5DA0">
            <w:pPr>
              <w:jc w:val="right"/>
            </w:pPr>
            <w:r w:rsidRPr="00B40C4C">
              <w:t>29 791 000</w:t>
            </w:r>
          </w:p>
        </w:tc>
        <w:tc>
          <w:tcPr>
            <w:tcW w:w="180" w:type="dxa"/>
            <w:tcBorders>
              <w:top w:val="nil"/>
              <w:left w:val="nil"/>
              <w:bottom w:val="nil"/>
              <w:right w:val="nil"/>
            </w:tcBorders>
            <w:tcMar>
              <w:top w:w="43" w:type="dxa"/>
              <w:left w:w="0" w:type="dxa"/>
              <w:bottom w:w="0" w:type="dxa"/>
              <w:right w:w="0" w:type="dxa"/>
            </w:tcMar>
            <w:vAlign w:val="bottom"/>
          </w:tcPr>
          <w:p w14:paraId="7DE546C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FD86687" w14:textId="77777777" w:rsidR="0089264D" w:rsidRPr="00B40C4C" w:rsidRDefault="0089264D" w:rsidP="004B5DA0">
            <w:pPr>
              <w:jc w:val="right"/>
            </w:pPr>
            <w:r w:rsidRPr="00B40C4C">
              <w:t>699 750 000</w:t>
            </w:r>
          </w:p>
        </w:tc>
      </w:tr>
      <w:tr w:rsidR="00446E55" w:rsidRPr="00B40C4C" w14:paraId="2ABF79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AB6F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DD2C0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EE63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6A366E" w14:textId="77777777" w:rsidR="0089264D" w:rsidRPr="00B40C4C" w:rsidRDefault="0089264D" w:rsidP="009137DA">
            <w:r w:rsidRPr="00B40C4C">
              <w:t>Sum Stortinget og eksterne organer</w:t>
            </w:r>
          </w:p>
        </w:tc>
        <w:tc>
          <w:tcPr>
            <w:tcW w:w="1380" w:type="dxa"/>
            <w:tcBorders>
              <w:top w:val="nil"/>
              <w:left w:val="nil"/>
              <w:bottom w:val="nil"/>
              <w:right w:val="nil"/>
            </w:tcBorders>
            <w:tcMar>
              <w:top w:w="43" w:type="dxa"/>
              <w:left w:w="0" w:type="dxa"/>
              <w:bottom w:w="0" w:type="dxa"/>
              <w:right w:w="0" w:type="dxa"/>
            </w:tcMar>
            <w:vAlign w:val="bottom"/>
          </w:tcPr>
          <w:p w14:paraId="26B6D2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C5E9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ABBB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519D9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2178113" w14:textId="77777777" w:rsidR="0089264D" w:rsidRPr="00B40C4C" w:rsidRDefault="0089264D" w:rsidP="004B5DA0">
            <w:pPr>
              <w:jc w:val="right"/>
            </w:pPr>
            <w:r w:rsidRPr="00B40C4C">
              <w:t>2 586 945 000</w:t>
            </w:r>
          </w:p>
        </w:tc>
      </w:tr>
      <w:tr w:rsidR="00446E55" w:rsidRPr="00B40C4C" w14:paraId="7FCCE6F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EB2E376" w14:textId="77777777" w:rsidR="0089264D" w:rsidRPr="00B40C4C" w:rsidRDefault="0089264D" w:rsidP="004B5DA0">
            <w:pPr>
              <w:pStyle w:val="tittel-gulbok1"/>
            </w:pPr>
            <w:r w:rsidRPr="00B40C4C">
              <w:t>Høyesterett</w:t>
            </w:r>
          </w:p>
        </w:tc>
      </w:tr>
      <w:tr w:rsidR="00446E55" w:rsidRPr="00B40C4C" w14:paraId="689471DB" w14:textId="77777777" w:rsidTr="008C2AB1">
        <w:trPr>
          <w:trHeight w:val="240"/>
        </w:trPr>
        <w:tc>
          <w:tcPr>
            <w:tcW w:w="567" w:type="dxa"/>
            <w:tcBorders>
              <w:top w:val="nil"/>
              <w:left w:val="nil"/>
              <w:bottom w:val="nil"/>
            </w:tcBorders>
            <w:tcMar>
              <w:top w:w="43" w:type="dxa"/>
              <w:left w:w="0" w:type="dxa"/>
              <w:bottom w:w="0" w:type="dxa"/>
              <w:right w:w="0" w:type="dxa"/>
            </w:tcMar>
          </w:tcPr>
          <w:p w14:paraId="72C5FF1A"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30D873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C33F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602492" w14:textId="77777777" w:rsidR="0089264D" w:rsidRPr="00B40C4C" w:rsidRDefault="0089264D" w:rsidP="009137DA">
            <w:r w:rsidRPr="00B40C4C">
              <w:t>Høyesterett:</w:t>
            </w:r>
          </w:p>
        </w:tc>
        <w:tc>
          <w:tcPr>
            <w:tcW w:w="1380" w:type="dxa"/>
            <w:tcBorders>
              <w:top w:val="nil"/>
              <w:left w:val="nil"/>
              <w:bottom w:val="nil"/>
              <w:right w:val="nil"/>
            </w:tcBorders>
            <w:tcMar>
              <w:top w:w="43" w:type="dxa"/>
              <w:left w:w="0" w:type="dxa"/>
              <w:bottom w:w="0" w:type="dxa"/>
              <w:right w:w="0" w:type="dxa"/>
            </w:tcMar>
            <w:vAlign w:val="bottom"/>
          </w:tcPr>
          <w:p w14:paraId="1667C6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366DE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22C4C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E3F7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928210" w14:textId="77777777" w:rsidR="0089264D" w:rsidRPr="00B40C4C" w:rsidRDefault="0089264D" w:rsidP="004B5DA0">
            <w:pPr>
              <w:jc w:val="right"/>
            </w:pPr>
          </w:p>
        </w:tc>
      </w:tr>
      <w:tr w:rsidR="00446E55" w:rsidRPr="00B40C4C" w14:paraId="604E8CB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1E0DA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36575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1C27E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8652AA" w14:textId="77777777" w:rsidR="0089264D" w:rsidRPr="00B40C4C" w:rsidRDefault="0089264D" w:rsidP="009137DA">
            <w:r w:rsidRPr="00B40C4C">
              <w:t>Driftsutgifter</w:t>
            </w:r>
            <w:r w:rsidRPr="00B40C4C">
              <w:rPr>
                <w:rStyle w:val="kursiv"/>
              </w:rPr>
              <w:t>, kan nyttes under kap. 410, post 1 og kap. 411, post 1</w:t>
            </w:r>
          </w:p>
        </w:tc>
        <w:tc>
          <w:tcPr>
            <w:tcW w:w="1380" w:type="dxa"/>
            <w:tcBorders>
              <w:top w:val="nil"/>
              <w:left w:val="nil"/>
              <w:bottom w:val="nil"/>
              <w:right w:val="nil"/>
            </w:tcBorders>
            <w:tcMar>
              <w:top w:w="43" w:type="dxa"/>
              <w:left w:w="0" w:type="dxa"/>
              <w:bottom w:w="0" w:type="dxa"/>
              <w:right w:w="0" w:type="dxa"/>
            </w:tcMar>
            <w:vAlign w:val="bottom"/>
          </w:tcPr>
          <w:p w14:paraId="651E0A5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7F89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3CA711A" w14:textId="77777777" w:rsidR="0089264D" w:rsidRPr="00B40C4C" w:rsidRDefault="0089264D" w:rsidP="004B5DA0">
            <w:pPr>
              <w:jc w:val="right"/>
            </w:pPr>
            <w:r w:rsidRPr="00B40C4C">
              <w:t>140 344 000</w:t>
            </w:r>
          </w:p>
        </w:tc>
        <w:tc>
          <w:tcPr>
            <w:tcW w:w="180" w:type="dxa"/>
            <w:tcBorders>
              <w:top w:val="nil"/>
              <w:left w:val="nil"/>
              <w:bottom w:val="nil"/>
              <w:right w:val="nil"/>
            </w:tcBorders>
            <w:tcMar>
              <w:top w:w="43" w:type="dxa"/>
              <w:left w:w="0" w:type="dxa"/>
              <w:bottom w:w="0" w:type="dxa"/>
              <w:right w:w="0" w:type="dxa"/>
            </w:tcMar>
            <w:vAlign w:val="bottom"/>
          </w:tcPr>
          <w:p w14:paraId="1861D37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BFAD1C6" w14:textId="77777777" w:rsidR="0089264D" w:rsidRPr="00B40C4C" w:rsidRDefault="0089264D" w:rsidP="004B5DA0">
            <w:pPr>
              <w:jc w:val="right"/>
            </w:pPr>
            <w:r w:rsidRPr="00B40C4C">
              <w:t>140 344 000</w:t>
            </w:r>
          </w:p>
        </w:tc>
      </w:tr>
      <w:tr w:rsidR="00446E55" w:rsidRPr="00B40C4C" w14:paraId="719C4C9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7854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5118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2931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5CAA67" w14:textId="77777777" w:rsidR="0089264D" w:rsidRPr="00B40C4C" w:rsidRDefault="0089264D" w:rsidP="009137DA">
            <w:r w:rsidRPr="00B40C4C">
              <w:t>Sum Høyesterett</w:t>
            </w:r>
          </w:p>
        </w:tc>
        <w:tc>
          <w:tcPr>
            <w:tcW w:w="1380" w:type="dxa"/>
            <w:tcBorders>
              <w:top w:val="nil"/>
              <w:left w:val="nil"/>
              <w:bottom w:val="nil"/>
              <w:right w:val="nil"/>
            </w:tcBorders>
            <w:tcMar>
              <w:top w:w="43" w:type="dxa"/>
              <w:left w:w="0" w:type="dxa"/>
              <w:bottom w:w="0" w:type="dxa"/>
              <w:right w:w="0" w:type="dxa"/>
            </w:tcMar>
            <w:vAlign w:val="bottom"/>
          </w:tcPr>
          <w:p w14:paraId="0A0226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8745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91B9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98D72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A83E95C" w14:textId="77777777" w:rsidR="0089264D" w:rsidRPr="00B40C4C" w:rsidRDefault="0089264D" w:rsidP="004B5DA0">
            <w:pPr>
              <w:jc w:val="right"/>
            </w:pPr>
            <w:r w:rsidRPr="00B40C4C">
              <w:t>140 344 000</w:t>
            </w:r>
          </w:p>
        </w:tc>
      </w:tr>
      <w:tr w:rsidR="00446E55" w:rsidRPr="00B40C4C" w14:paraId="1FD3BE2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433BC84" w14:textId="77777777" w:rsidR="0089264D" w:rsidRPr="00B40C4C" w:rsidRDefault="0089264D" w:rsidP="004B5DA0">
            <w:pPr>
              <w:pStyle w:val="tittel-gulbok1"/>
            </w:pPr>
            <w:r w:rsidRPr="00B40C4C">
              <w:t>Utenriksdepartementet</w:t>
            </w:r>
          </w:p>
        </w:tc>
      </w:tr>
      <w:tr w:rsidR="00446E55" w:rsidRPr="00B40C4C" w14:paraId="344F0DC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93228AC" w14:textId="77777777" w:rsidR="0089264D" w:rsidRPr="00B40C4C" w:rsidRDefault="0089264D" w:rsidP="004B5DA0">
            <w:pPr>
              <w:pStyle w:val="hengende-innrykk"/>
              <w:jc w:val="center"/>
            </w:pPr>
            <w:r w:rsidRPr="00B40C4C">
              <w:t>Administrasjon av utenrikspolitikken</w:t>
            </w:r>
          </w:p>
        </w:tc>
      </w:tr>
      <w:tr w:rsidR="00446E55" w:rsidRPr="00B40C4C" w14:paraId="62355DA3" w14:textId="77777777" w:rsidTr="008C2AB1">
        <w:trPr>
          <w:trHeight w:val="240"/>
        </w:trPr>
        <w:tc>
          <w:tcPr>
            <w:tcW w:w="567" w:type="dxa"/>
            <w:tcBorders>
              <w:top w:val="nil"/>
              <w:left w:val="nil"/>
              <w:bottom w:val="nil"/>
            </w:tcBorders>
            <w:tcMar>
              <w:top w:w="43" w:type="dxa"/>
              <w:left w:w="0" w:type="dxa"/>
              <w:bottom w:w="0" w:type="dxa"/>
              <w:right w:w="0" w:type="dxa"/>
            </w:tcMar>
          </w:tcPr>
          <w:p w14:paraId="57D1379B" w14:textId="77777777" w:rsidR="0089264D" w:rsidRPr="00B40C4C" w:rsidRDefault="0089264D" w:rsidP="009137DA">
            <w:r w:rsidRPr="00B40C4C">
              <w:t>100</w:t>
            </w:r>
          </w:p>
        </w:tc>
        <w:tc>
          <w:tcPr>
            <w:tcW w:w="260" w:type="dxa"/>
            <w:tcBorders>
              <w:top w:val="nil"/>
              <w:left w:val="nil"/>
              <w:bottom w:val="nil"/>
              <w:right w:val="nil"/>
            </w:tcBorders>
            <w:tcMar>
              <w:top w:w="43" w:type="dxa"/>
              <w:left w:w="0" w:type="dxa"/>
              <w:bottom w:w="0" w:type="dxa"/>
              <w:right w:w="0" w:type="dxa"/>
            </w:tcMar>
            <w:vAlign w:val="bottom"/>
          </w:tcPr>
          <w:p w14:paraId="104F0F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1BF5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A3CED5" w14:textId="77777777" w:rsidR="0089264D" w:rsidRPr="00B40C4C" w:rsidRDefault="0089264D" w:rsidP="009137DA">
            <w:r w:rsidRPr="00B40C4C">
              <w:t>Utenriksdepartementet:</w:t>
            </w:r>
          </w:p>
        </w:tc>
        <w:tc>
          <w:tcPr>
            <w:tcW w:w="1380" w:type="dxa"/>
            <w:tcBorders>
              <w:top w:val="nil"/>
              <w:left w:val="nil"/>
              <w:bottom w:val="nil"/>
              <w:right w:val="nil"/>
            </w:tcBorders>
            <w:tcMar>
              <w:top w:w="43" w:type="dxa"/>
              <w:left w:w="0" w:type="dxa"/>
              <w:bottom w:w="0" w:type="dxa"/>
              <w:right w:w="0" w:type="dxa"/>
            </w:tcMar>
            <w:vAlign w:val="bottom"/>
          </w:tcPr>
          <w:p w14:paraId="4A42B8F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BEB1A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B2FA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3E64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9C4CA7" w14:textId="77777777" w:rsidR="0089264D" w:rsidRPr="00B40C4C" w:rsidRDefault="0089264D" w:rsidP="004B5DA0">
            <w:pPr>
              <w:jc w:val="right"/>
            </w:pPr>
          </w:p>
        </w:tc>
      </w:tr>
      <w:tr w:rsidR="00446E55" w:rsidRPr="00B40C4C" w14:paraId="76B5C6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560E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6ADDF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2D326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7CA6C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E1803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5D712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CB9FA5" w14:textId="77777777" w:rsidR="0089264D" w:rsidRPr="00B40C4C" w:rsidRDefault="0089264D" w:rsidP="004B5DA0">
            <w:pPr>
              <w:jc w:val="right"/>
            </w:pPr>
            <w:r w:rsidRPr="00B40C4C">
              <w:t>4 857 100 000</w:t>
            </w:r>
          </w:p>
        </w:tc>
        <w:tc>
          <w:tcPr>
            <w:tcW w:w="180" w:type="dxa"/>
            <w:tcBorders>
              <w:top w:val="nil"/>
              <w:left w:val="nil"/>
              <w:bottom w:val="nil"/>
              <w:right w:val="nil"/>
            </w:tcBorders>
            <w:tcMar>
              <w:top w:w="43" w:type="dxa"/>
              <w:left w:w="0" w:type="dxa"/>
              <w:bottom w:w="0" w:type="dxa"/>
              <w:right w:w="0" w:type="dxa"/>
            </w:tcMar>
            <w:vAlign w:val="bottom"/>
          </w:tcPr>
          <w:p w14:paraId="27B83DA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2313A7" w14:textId="77777777" w:rsidR="0089264D" w:rsidRPr="00B40C4C" w:rsidRDefault="0089264D" w:rsidP="004B5DA0">
            <w:pPr>
              <w:jc w:val="right"/>
            </w:pPr>
          </w:p>
        </w:tc>
      </w:tr>
      <w:tr w:rsidR="00446E55" w:rsidRPr="00B40C4C" w14:paraId="1783E5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8E39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43CB72"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8E07E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5CF7ED"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4A00A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CA39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0523FA" w14:textId="77777777" w:rsidR="0089264D" w:rsidRPr="00B40C4C" w:rsidRDefault="0089264D" w:rsidP="004B5DA0">
            <w:pPr>
              <w:jc w:val="right"/>
            </w:pPr>
            <w:r w:rsidRPr="00B40C4C">
              <w:t>11 979 000</w:t>
            </w:r>
          </w:p>
        </w:tc>
        <w:tc>
          <w:tcPr>
            <w:tcW w:w="180" w:type="dxa"/>
            <w:tcBorders>
              <w:top w:val="nil"/>
              <w:left w:val="nil"/>
              <w:bottom w:val="nil"/>
              <w:right w:val="nil"/>
            </w:tcBorders>
            <w:tcMar>
              <w:top w:w="43" w:type="dxa"/>
              <w:left w:w="0" w:type="dxa"/>
              <w:bottom w:w="0" w:type="dxa"/>
              <w:right w:w="0" w:type="dxa"/>
            </w:tcMar>
            <w:vAlign w:val="bottom"/>
          </w:tcPr>
          <w:p w14:paraId="4F4201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5239E5" w14:textId="77777777" w:rsidR="0089264D" w:rsidRPr="00B40C4C" w:rsidRDefault="0089264D" w:rsidP="004B5DA0">
            <w:pPr>
              <w:jc w:val="right"/>
            </w:pPr>
          </w:p>
        </w:tc>
      </w:tr>
      <w:tr w:rsidR="00446E55" w:rsidRPr="00B40C4C" w14:paraId="5DC6E49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169A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319EA1"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A9F4B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230C03"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7909F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34F51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AAB611" w14:textId="77777777" w:rsidR="0089264D" w:rsidRPr="00B40C4C" w:rsidRDefault="0089264D" w:rsidP="004B5DA0">
            <w:pPr>
              <w:jc w:val="right"/>
            </w:pPr>
            <w:r w:rsidRPr="00B40C4C">
              <w:t>111 979 000</w:t>
            </w:r>
          </w:p>
        </w:tc>
        <w:tc>
          <w:tcPr>
            <w:tcW w:w="180" w:type="dxa"/>
            <w:tcBorders>
              <w:top w:val="nil"/>
              <w:left w:val="nil"/>
              <w:bottom w:val="nil"/>
              <w:right w:val="nil"/>
            </w:tcBorders>
            <w:tcMar>
              <w:top w:w="43" w:type="dxa"/>
              <w:left w:w="0" w:type="dxa"/>
              <w:bottom w:w="0" w:type="dxa"/>
              <w:right w:w="0" w:type="dxa"/>
            </w:tcMar>
            <w:vAlign w:val="bottom"/>
          </w:tcPr>
          <w:p w14:paraId="44176D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1D7C5AA" w14:textId="77777777" w:rsidR="0089264D" w:rsidRPr="00B40C4C" w:rsidRDefault="0089264D" w:rsidP="004B5DA0">
            <w:pPr>
              <w:jc w:val="right"/>
            </w:pPr>
          </w:p>
        </w:tc>
      </w:tr>
      <w:tr w:rsidR="00446E55" w:rsidRPr="00B40C4C" w14:paraId="489A478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23C93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E9FE0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3C23A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4E7E9B" w14:textId="77777777" w:rsidR="0089264D" w:rsidRPr="00B40C4C" w:rsidRDefault="0089264D" w:rsidP="009137DA">
            <w:r w:rsidRPr="00B40C4C">
              <w:t>Erstatning av skader på utenlandske ambassader</w:t>
            </w:r>
          </w:p>
        </w:tc>
        <w:tc>
          <w:tcPr>
            <w:tcW w:w="1380" w:type="dxa"/>
            <w:tcBorders>
              <w:top w:val="nil"/>
              <w:left w:val="nil"/>
              <w:bottom w:val="nil"/>
              <w:right w:val="nil"/>
            </w:tcBorders>
            <w:tcMar>
              <w:top w:w="43" w:type="dxa"/>
              <w:left w:w="0" w:type="dxa"/>
              <w:bottom w:w="0" w:type="dxa"/>
              <w:right w:w="0" w:type="dxa"/>
            </w:tcMar>
            <w:vAlign w:val="bottom"/>
          </w:tcPr>
          <w:p w14:paraId="775BF2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78AB5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51E4C6" w14:textId="77777777" w:rsidR="0089264D" w:rsidRPr="00B40C4C" w:rsidRDefault="0089264D" w:rsidP="004B5DA0">
            <w:pPr>
              <w:jc w:val="right"/>
            </w:pPr>
            <w:r w:rsidRPr="00B40C4C">
              <w:t>1 347 000</w:t>
            </w:r>
          </w:p>
        </w:tc>
        <w:tc>
          <w:tcPr>
            <w:tcW w:w="180" w:type="dxa"/>
            <w:tcBorders>
              <w:top w:val="nil"/>
              <w:left w:val="nil"/>
              <w:bottom w:val="nil"/>
              <w:right w:val="nil"/>
            </w:tcBorders>
            <w:tcMar>
              <w:top w:w="43" w:type="dxa"/>
              <w:left w:w="0" w:type="dxa"/>
              <w:bottom w:w="0" w:type="dxa"/>
              <w:right w:w="0" w:type="dxa"/>
            </w:tcMar>
            <w:vAlign w:val="bottom"/>
          </w:tcPr>
          <w:p w14:paraId="15C254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28D5AD" w14:textId="77777777" w:rsidR="0089264D" w:rsidRPr="00B40C4C" w:rsidRDefault="0089264D" w:rsidP="004B5DA0">
            <w:pPr>
              <w:jc w:val="right"/>
            </w:pPr>
          </w:p>
        </w:tc>
      </w:tr>
      <w:tr w:rsidR="00446E55" w:rsidRPr="00B40C4C" w14:paraId="6C4865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B705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60719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FF2A8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2C1136" w14:textId="77777777" w:rsidR="0089264D" w:rsidRPr="00B40C4C" w:rsidRDefault="0089264D" w:rsidP="009137DA">
            <w:r w:rsidRPr="00B40C4C">
              <w:t>Hjelp til norske borgere i utlandet</w:t>
            </w:r>
          </w:p>
        </w:tc>
        <w:tc>
          <w:tcPr>
            <w:tcW w:w="1380" w:type="dxa"/>
            <w:tcBorders>
              <w:top w:val="nil"/>
              <w:left w:val="nil"/>
              <w:bottom w:val="nil"/>
              <w:right w:val="nil"/>
            </w:tcBorders>
            <w:tcMar>
              <w:top w:w="43" w:type="dxa"/>
              <w:left w:w="0" w:type="dxa"/>
              <w:bottom w:w="0" w:type="dxa"/>
              <w:right w:w="0" w:type="dxa"/>
            </w:tcMar>
            <w:vAlign w:val="bottom"/>
          </w:tcPr>
          <w:p w14:paraId="249D06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02EA1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DAD32B" w14:textId="77777777" w:rsidR="0089264D" w:rsidRPr="00B40C4C" w:rsidRDefault="0089264D" w:rsidP="004B5DA0">
            <w:pPr>
              <w:jc w:val="right"/>
            </w:pPr>
            <w:r w:rsidRPr="00B40C4C">
              <w:t>156 000</w:t>
            </w:r>
          </w:p>
        </w:tc>
        <w:tc>
          <w:tcPr>
            <w:tcW w:w="180" w:type="dxa"/>
            <w:tcBorders>
              <w:top w:val="nil"/>
              <w:left w:val="nil"/>
              <w:bottom w:val="nil"/>
              <w:right w:val="nil"/>
            </w:tcBorders>
            <w:tcMar>
              <w:top w:w="43" w:type="dxa"/>
              <w:left w:w="0" w:type="dxa"/>
              <w:bottom w:w="0" w:type="dxa"/>
              <w:right w:w="0" w:type="dxa"/>
            </w:tcMar>
            <w:vAlign w:val="bottom"/>
          </w:tcPr>
          <w:p w14:paraId="36E3BA3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6AABA9" w14:textId="77777777" w:rsidR="0089264D" w:rsidRPr="00B40C4C" w:rsidRDefault="0089264D" w:rsidP="004B5DA0">
            <w:pPr>
              <w:jc w:val="right"/>
            </w:pPr>
          </w:p>
        </w:tc>
      </w:tr>
      <w:tr w:rsidR="00446E55" w:rsidRPr="00B40C4C" w14:paraId="464FF3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6FDF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E2ECFE"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72AAAD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CA4BAA" w14:textId="77777777" w:rsidR="0089264D" w:rsidRPr="00B40C4C" w:rsidRDefault="0089264D" w:rsidP="009137DA">
            <w:r w:rsidRPr="00B40C4C">
              <w:t>Lån til norske borgere i utlandet</w:t>
            </w:r>
          </w:p>
        </w:tc>
        <w:tc>
          <w:tcPr>
            <w:tcW w:w="1380" w:type="dxa"/>
            <w:tcBorders>
              <w:top w:val="nil"/>
              <w:left w:val="nil"/>
              <w:bottom w:val="nil"/>
              <w:right w:val="nil"/>
            </w:tcBorders>
            <w:tcMar>
              <w:top w:w="43" w:type="dxa"/>
              <w:left w:w="0" w:type="dxa"/>
              <w:bottom w:w="0" w:type="dxa"/>
              <w:right w:w="0" w:type="dxa"/>
            </w:tcMar>
            <w:vAlign w:val="bottom"/>
          </w:tcPr>
          <w:p w14:paraId="23C582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1D65B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1D39C0E" w14:textId="77777777" w:rsidR="0089264D" w:rsidRPr="00B40C4C" w:rsidRDefault="0089264D" w:rsidP="004B5DA0">
            <w:pPr>
              <w:jc w:val="right"/>
            </w:pPr>
            <w:r w:rsidRPr="00B40C4C">
              <w:t>450 000</w:t>
            </w:r>
          </w:p>
        </w:tc>
        <w:tc>
          <w:tcPr>
            <w:tcW w:w="180" w:type="dxa"/>
            <w:tcBorders>
              <w:top w:val="nil"/>
              <w:left w:val="nil"/>
              <w:bottom w:val="nil"/>
              <w:right w:val="nil"/>
            </w:tcBorders>
            <w:tcMar>
              <w:top w:w="43" w:type="dxa"/>
              <w:left w:w="0" w:type="dxa"/>
              <w:bottom w:w="0" w:type="dxa"/>
              <w:right w:w="0" w:type="dxa"/>
            </w:tcMar>
            <w:vAlign w:val="bottom"/>
          </w:tcPr>
          <w:p w14:paraId="0E16B4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06574D" w14:textId="77777777" w:rsidR="0089264D" w:rsidRPr="00B40C4C" w:rsidRDefault="0089264D" w:rsidP="004B5DA0">
            <w:pPr>
              <w:jc w:val="right"/>
            </w:pPr>
            <w:r w:rsidRPr="00B40C4C">
              <w:t>4 983 011 000</w:t>
            </w:r>
          </w:p>
        </w:tc>
      </w:tr>
      <w:tr w:rsidR="00446E55" w:rsidRPr="00B40C4C" w14:paraId="098F1B78" w14:textId="77777777" w:rsidTr="008C2AB1">
        <w:trPr>
          <w:trHeight w:val="240"/>
        </w:trPr>
        <w:tc>
          <w:tcPr>
            <w:tcW w:w="567" w:type="dxa"/>
            <w:tcBorders>
              <w:top w:val="nil"/>
              <w:left w:val="nil"/>
              <w:bottom w:val="nil"/>
            </w:tcBorders>
            <w:tcMar>
              <w:top w:w="43" w:type="dxa"/>
              <w:left w:w="0" w:type="dxa"/>
              <w:bottom w:w="0" w:type="dxa"/>
              <w:right w:w="0" w:type="dxa"/>
            </w:tcMar>
          </w:tcPr>
          <w:p w14:paraId="042ED76A" w14:textId="77777777" w:rsidR="0089264D" w:rsidRPr="00B40C4C" w:rsidRDefault="0089264D" w:rsidP="009137DA">
            <w:r w:rsidRPr="00B40C4C">
              <w:t>103</w:t>
            </w:r>
          </w:p>
        </w:tc>
        <w:tc>
          <w:tcPr>
            <w:tcW w:w="260" w:type="dxa"/>
            <w:tcBorders>
              <w:top w:val="nil"/>
              <w:left w:val="nil"/>
              <w:bottom w:val="nil"/>
              <w:right w:val="nil"/>
            </w:tcBorders>
            <w:tcMar>
              <w:top w:w="43" w:type="dxa"/>
              <w:left w:w="0" w:type="dxa"/>
              <w:bottom w:w="0" w:type="dxa"/>
              <w:right w:w="0" w:type="dxa"/>
            </w:tcMar>
            <w:vAlign w:val="bottom"/>
          </w:tcPr>
          <w:p w14:paraId="140AA7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7BED6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25C8F2" w14:textId="77777777" w:rsidR="0089264D" w:rsidRPr="00B40C4C" w:rsidRDefault="0089264D" w:rsidP="009137DA">
            <w:r w:rsidRPr="00B40C4C">
              <w:t>Regjeringens representasjon:</w:t>
            </w:r>
          </w:p>
        </w:tc>
        <w:tc>
          <w:tcPr>
            <w:tcW w:w="1380" w:type="dxa"/>
            <w:tcBorders>
              <w:top w:val="nil"/>
              <w:left w:val="nil"/>
              <w:bottom w:val="nil"/>
              <w:right w:val="nil"/>
            </w:tcBorders>
            <w:tcMar>
              <w:top w:w="43" w:type="dxa"/>
              <w:left w:w="0" w:type="dxa"/>
              <w:bottom w:w="0" w:type="dxa"/>
              <w:right w:w="0" w:type="dxa"/>
            </w:tcMar>
            <w:vAlign w:val="bottom"/>
          </w:tcPr>
          <w:p w14:paraId="179AD6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19B26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DE2E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A036D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65CDA6" w14:textId="77777777" w:rsidR="0089264D" w:rsidRPr="00B40C4C" w:rsidRDefault="0089264D" w:rsidP="004B5DA0">
            <w:pPr>
              <w:jc w:val="right"/>
            </w:pPr>
          </w:p>
        </w:tc>
      </w:tr>
      <w:tr w:rsidR="00446E55" w:rsidRPr="00B40C4C" w14:paraId="238186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1D8C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B6507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73A23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671A4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A68E3D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F8E60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B9E56BE" w14:textId="77777777" w:rsidR="0089264D" w:rsidRPr="00B40C4C" w:rsidRDefault="0089264D" w:rsidP="004B5DA0">
            <w:pPr>
              <w:jc w:val="right"/>
            </w:pPr>
            <w:r w:rsidRPr="00B40C4C">
              <w:t>57 307 000</w:t>
            </w:r>
          </w:p>
        </w:tc>
        <w:tc>
          <w:tcPr>
            <w:tcW w:w="180" w:type="dxa"/>
            <w:tcBorders>
              <w:top w:val="nil"/>
              <w:left w:val="nil"/>
              <w:bottom w:val="nil"/>
              <w:right w:val="nil"/>
            </w:tcBorders>
            <w:tcMar>
              <w:top w:w="43" w:type="dxa"/>
              <w:left w:w="0" w:type="dxa"/>
              <w:bottom w:w="0" w:type="dxa"/>
              <w:right w:w="0" w:type="dxa"/>
            </w:tcMar>
            <w:vAlign w:val="bottom"/>
          </w:tcPr>
          <w:p w14:paraId="74727E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6EDF83" w14:textId="77777777" w:rsidR="0089264D" w:rsidRPr="00B40C4C" w:rsidRDefault="0089264D" w:rsidP="004B5DA0">
            <w:pPr>
              <w:jc w:val="right"/>
            </w:pPr>
            <w:r w:rsidRPr="00B40C4C">
              <w:t>57 307 000</w:t>
            </w:r>
          </w:p>
        </w:tc>
      </w:tr>
      <w:tr w:rsidR="00446E55" w:rsidRPr="00B40C4C" w14:paraId="77EEB897" w14:textId="77777777" w:rsidTr="008C2AB1">
        <w:trPr>
          <w:trHeight w:val="240"/>
        </w:trPr>
        <w:tc>
          <w:tcPr>
            <w:tcW w:w="567" w:type="dxa"/>
            <w:tcBorders>
              <w:top w:val="nil"/>
              <w:left w:val="nil"/>
              <w:bottom w:val="nil"/>
            </w:tcBorders>
            <w:tcMar>
              <w:top w:w="43" w:type="dxa"/>
              <w:left w:w="0" w:type="dxa"/>
              <w:bottom w:w="0" w:type="dxa"/>
              <w:right w:w="0" w:type="dxa"/>
            </w:tcMar>
          </w:tcPr>
          <w:p w14:paraId="3B07062F" w14:textId="77777777" w:rsidR="0089264D" w:rsidRPr="00B40C4C" w:rsidRDefault="0089264D" w:rsidP="009137DA">
            <w:r w:rsidRPr="00B40C4C">
              <w:t>104</w:t>
            </w:r>
          </w:p>
        </w:tc>
        <w:tc>
          <w:tcPr>
            <w:tcW w:w="260" w:type="dxa"/>
            <w:tcBorders>
              <w:top w:val="nil"/>
              <w:left w:val="nil"/>
              <w:bottom w:val="nil"/>
              <w:right w:val="nil"/>
            </w:tcBorders>
            <w:tcMar>
              <w:top w:w="43" w:type="dxa"/>
              <w:left w:w="0" w:type="dxa"/>
              <w:bottom w:w="0" w:type="dxa"/>
              <w:right w:w="0" w:type="dxa"/>
            </w:tcMar>
            <w:vAlign w:val="bottom"/>
          </w:tcPr>
          <w:p w14:paraId="17850B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62538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0246E1" w14:textId="77777777" w:rsidR="0089264D" w:rsidRPr="00B40C4C" w:rsidRDefault="0089264D" w:rsidP="009137DA">
            <w:r w:rsidRPr="00B40C4C">
              <w:t>Kongefamiliens offisielle reiser til utlandet:</w:t>
            </w:r>
          </w:p>
        </w:tc>
        <w:tc>
          <w:tcPr>
            <w:tcW w:w="1380" w:type="dxa"/>
            <w:tcBorders>
              <w:top w:val="nil"/>
              <w:left w:val="nil"/>
              <w:bottom w:val="nil"/>
              <w:right w:val="nil"/>
            </w:tcBorders>
            <w:tcMar>
              <w:top w:w="43" w:type="dxa"/>
              <w:left w:w="0" w:type="dxa"/>
              <w:bottom w:w="0" w:type="dxa"/>
              <w:right w:w="0" w:type="dxa"/>
            </w:tcMar>
            <w:vAlign w:val="bottom"/>
          </w:tcPr>
          <w:p w14:paraId="1B65F7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C5D1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F1BE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2372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EF71D5" w14:textId="77777777" w:rsidR="0089264D" w:rsidRPr="00B40C4C" w:rsidRDefault="0089264D" w:rsidP="004B5DA0">
            <w:pPr>
              <w:jc w:val="right"/>
            </w:pPr>
          </w:p>
        </w:tc>
      </w:tr>
      <w:tr w:rsidR="00446E55" w:rsidRPr="00B40C4C" w14:paraId="2FF344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2C6C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417C3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E47F1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02BE5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94E10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DF2EA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0E50B4" w14:textId="77777777" w:rsidR="0089264D" w:rsidRPr="00B40C4C" w:rsidRDefault="0089264D" w:rsidP="004B5DA0">
            <w:pPr>
              <w:jc w:val="right"/>
            </w:pPr>
            <w:r w:rsidRPr="00B40C4C">
              <w:t>8 559 000</w:t>
            </w:r>
          </w:p>
        </w:tc>
        <w:tc>
          <w:tcPr>
            <w:tcW w:w="180" w:type="dxa"/>
            <w:tcBorders>
              <w:top w:val="nil"/>
              <w:left w:val="nil"/>
              <w:bottom w:val="nil"/>
              <w:right w:val="nil"/>
            </w:tcBorders>
            <w:tcMar>
              <w:top w:w="43" w:type="dxa"/>
              <w:left w:w="0" w:type="dxa"/>
              <w:bottom w:w="0" w:type="dxa"/>
              <w:right w:w="0" w:type="dxa"/>
            </w:tcMar>
            <w:vAlign w:val="bottom"/>
          </w:tcPr>
          <w:p w14:paraId="3B3AE98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1D953E" w14:textId="77777777" w:rsidR="0089264D" w:rsidRPr="00B40C4C" w:rsidRDefault="0089264D" w:rsidP="004B5DA0">
            <w:pPr>
              <w:jc w:val="right"/>
            </w:pPr>
            <w:r w:rsidRPr="00B40C4C">
              <w:t>8 559 000</w:t>
            </w:r>
          </w:p>
        </w:tc>
      </w:tr>
      <w:tr w:rsidR="00446E55" w:rsidRPr="00B40C4C" w14:paraId="5C96FF05" w14:textId="77777777" w:rsidTr="008C2AB1">
        <w:trPr>
          <w:trHeight w:val="240"/>
        </w:trPr>
        <w:tc>
          <w:tcPr>
            <w:tcW w:w="567" w:type="dxa"/>
            <w:tcBorders>
              <w:top w:val="nil"/>
              <w:left w:val="nil"/>
              <w:bottom w:val="nil"/>
            </w:tcBorders>
            <w:tcMar>
              <w:top w:w="43" w:type="dxa"/>
              <w:left w:w="0" w:type="dxa"/>
              <w:bottom w:w="0" w:type="dxa"/>
              <w:right w:w="0" w:type="dxa"/>
            </w:tcMar>
          </w:tcPr>
          <w:p w14:paraId="228514C9" w14:textId="77777777" w:rsidR="0089264D" w:rsidRPr="00B40C4C" w:rsidRDefault="0089264D" w:rsidP="009137DA">
            <w:r w:rsidRPr="00B40C4C">
              <w:t>105</w:t>
            </w:r>
          </w:p>
        </w:tc>
        <w:tc>
          <w:tcPr>
            <w:tcW w:w="260" w:type="dxa"/>
            <w:tcBorders>
              <w:top w:val="nil"/>
              <w:left w:val="nil"/>
              <w:bottom w:val="nil"/>
              <w:right w:val="nil"/>
            </w:tcBorders>
            <w:tcMar>
              <w:top w:w="43" w:type="dxa"/>
              <w:left w:w="0" w:type="dxa"/>
              <w:bottom w:w="0" w:type="dxa"/>
              <w:right w:w="0" w:type="dxa"/>
            </w:tcMar>
            <w:vAlign w:val="bottom"/>
          </w:tcPr>
          <w:p w14:paraId="667B39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0679A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A935FB" w14:textId="77777777" w:rsidR="0089264D" w:rsidRPr="00B40C4C" w:rsidRDefault="0089264D" w:rsidP="009137DA">
            <w:r w:rsidRPr="00B40C4C">
              <w:t>Direktoratet for eksportkontroll og sanksjoner:</w:t>
            </w:r>
          </w:p>
        </w:tc>
        <w:tc>
          <w:tcPr>
            <w:tcW w:w="1380" w:type="dxa"/>
            <w:tcBorders>
              <w:top w:val="nil"/>
              <w:left w:val="nil"/>
              <w:bottom w:val="nil"/>
              <w:right w:val="nil"/>
            </w:tcBorders>
            <w:tcMar>
              <w:top w:w="43" w:type="dxa"/>
              <w:left w:w="0" w:type="dxa"/>
              <w:bottom w:w="0" w:type="dxa"/>
              <w:right w:w="0" w:type="dxa"/>
            </w:tcMar>
            <w:vAlign w:val="bottom"/>
          </w:tcPr>
          <w:p w14:paraId="1388C3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CBDB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B268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5CB3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611608" w14:textId="77777777" w:rsidR="0089264D" w:rsidRPr="00B40C4C" w:rsidRDefault="0089264D" w:rsidP="004B5DA0">
            <w:pPr>
              <w:jc w:val="right"/>
            </w:pPr>
          </w:p>
        </w:tc>
      </w:tr>
      <w:tr w:rsidR="00446E55" w:rsidRPr="00B40C4C" w14:paraId="5B42B6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C24E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414C4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81969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E14A8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AF51F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C8E78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E67D906" w14:textId="77777777" w:rsidR="0089264D" w:rsidRPr="00B40C4C" w:rsidRDefault="0089264D" w:rsidP="004B5DA0">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30FD9BF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C560677" w14:textId="77777777" w:rsidR="0089264D" w:rsidRPr="00B40C4C" w:rsidRDefault="0089264D" w:rsidP="004B5DA0">
            <w:pPr>
              <w:jc w:val="right"/>
            </w:pPr>
            <w:r w:rsidRPr="00B40C4C">
              <w:t>60 000 000</w:t>
            </w:r>
          </w:p>
        </w:tc>
      </w:tr>
      <w:tr w:rsidR="00446E55" w:rsidRPr="00B40C4C" w14:paraId="43FBFA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652F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DE38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1AE4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CD741A" w14:textId="77777777" w:rsidR="0089264D" w:rsidRPr="00B40C4C" w:rsidRDefault="0089264D" w:rsidP="009137DA">
            <w:r w:rsidRPr="00B40C4C">
              <w:t>Sum Administrasjon av utenrikspolitikken</w:t>
            </w:r>
          </w:p>
        </w:tc>
        <w:tc>
          <w:tcPr>
            <w:tcW w:w="1380" w:type="dxa"/>
            <w:tcBorders>
              <w:top w:val="nil"/>
              <w:left w:val="nil"/>
              <w:bottom w:val="nil"/>
              <w:right w:val="nil"/>
            </w:tcBorders>
            <w:tcMar>
              <w:top w:w="43" w:type="dxa"/>
              <w:left w:w="0" w:type="dxa"/>
              <w:bottom w:w="0" w:type="dxa"/>
              <w:right w:w="0" w:type="dxa"/>
            </w:tcMar>
            <w:vAlign w:val="bottom"/>
          </w:tcPr>
          <w:p w14:paraId="33EBC3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BE2F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3B58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B87E8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4DB1686" w14:textId="77777777" w:rsidR="0089264D" w:rsidRPr="00B40C4C" w:rsidRDefault="0089264D" w:rsidP="004B5DA0">
            <w:pPr>
              <w:jc w:val="right"/>
            </w:pPr>
            <w:r w:rsidRPr="00B40C4C">
              <w:t>5 108 877 000</w:t>
            </w:r>
          </w:p>
        </w:tc>
      </w:tr>
      <w:tr w:rsidR="00446E55" w:rsidRPr="00B40C4C" w14:paraId="7949DD4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4D56329" w14:textId="77777777" w:rsidR="0089264D" w:rsidRPr="00B40C4C" w:rsidRDefault="0089264D" w:rsidP="00BC282F">
            <w:pPr>
              <w:pStyle w:val="tittel-gulbok2"/>
            </w:pPr>
            <w:r w:rsidRPr="00B40C4C">
              <w:t>Utenriksformål</w:t>
            </w:r>
          </w:p>
        </w:tc>
      </w:tr>
      <w:tr w:rsidR="00446E55" w:rsidRPr="00B40C4C" w14:paraId="307730F2" w14:textId="77777777" w:rsidTr="008C2AB1">
        <w:trPr>
          <w:trHeight w:val="240"/>
        </w:trPr>
        <w:tc>
          <w:tcPr>
            <w:tcW w:w="567" w:type="dxa"/>
            <w:tcBorders>
              <w:top w:val="nil"/>
              <w:left w:val="nil"/>
              <w:bottom w:val="nil"/>
            </w:tcBorders>
            <w:tcMar>
              <w:top w:w="43" w:type="dxa"/>
              <w:left w:w="0" w:type="dxa"/>
              <w:bottom w:w="0" w:type="dxa"/>
              <w:right w:w="0" w:type="dxa"/>
            </w:tcMar>
          </w:tcPr>
          <w:p w14:paraId="21BBE922" w14:textId="77777777" w:rsidR="0089264D" w:rsidRPr="00B40C4C" w:rsidRDefault="0089264D" w:rsidP="009137DA">
            <w:r w:rsidRPr="00B40C4C">
              <w:t>115</w:t>
            </w:r>
          </w:p>
        </w:tc>
        <w:tc>
          <w:tcPr>
            <w:tcW w:w="260" w:type="dxa"/>
            <w:tcBorders>
              <w:top w:val="nil"/>
              <w:left w:val="nil"/>
              <w:bottom w:val="nil"/>
              <w:right w:val="nil"/>
            </w:tcBorders>
            <w:tcMar>
              <w:top w:w="43" w:type="dxa"/>
              <w:left w:w="0" w:type="dxa"/>
              <w:bottom w:w="0" w:type="dxa"/>
              <w:right w:w="0" w:type="dxa"/>
            </w:tcMar>
            <w:vAlign w:val="bottom"/>
          </w:tcPr>
          <w:p w14:paraId="40EB71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5FC6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424EE4" w14:textId="77777777" w:rsidR="0089264D" w:rsidRPr="00B40C4C" w:rsidRDefault="0089264D" w:rsidP="009137DA">
            <w:r w:rsidRPr="00B40C4C">
              <w:t>Næringsfremme, kultur og informasjon:</w:t>
            </w:r>
          </w:p>
        </w:tc>
        <w:tc>
          <w:tcPr>
            <w:tcW w:w="1380" w:type="dxa"/>
            <w:tcBorders>
              <w:top w:val="nil"/>
              <w:left w:val="nil"/>
              <w:bottom w:val="nil"/>
              <w:right w:val="nil"/>
            </w:tcBorders>
            <w:tcMar>
              <w:top w:w="43" w:type="dxa"/>
              <w:left w:w="0" w:type="dxa"/>
              <w:bottom w:w="0" w:type="dxa"/>
              <w:right w:w="0" w:type="dxa"/>
            </w:tcMar>
            <w:vAlign w:val="bottom"/>
          </w:tcPr>
          <w:p w14:paraId="06D950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F4154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E024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F44D9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508E7D" w14:textId="77777777" w:rsidR="0089264D" w:rsidRPr="00B40C4C" w:rsidRDefault="0089264D" w:rsidP="004B5DA0">
            <w:pPr>
              <w:jc w:val="right"/>
            </w:pPr>
          </w:p>
        </w:tc>
      </w:tr>
      <w:tr w:rsidR="00446E55" w:rsidRPr="00B40C4C" w14:paraId="5FB27AD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79D7E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FB31D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2B2E3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C54DFE" w14:textId="77777777" w:rsidR="0089264D" w:rsidRPr="00B40C4C" w:rsidRDefault="0089264D" w:rsidP="009137DA">
            <w:r w:rsidRPr="00B40C4C">
              <w:t>Spesielle driftsutgifter - kulturfremme</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634DDC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0364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29481C" w14:textId="77777777" w:rsidR="0089264D" w:rsidRPr="00B40C4C" w:rsidRDefault="0089264D" w:rsidP="004B5DA0">
            <w:pPr>
              <w:jc w:val="right"/>
            </w:pPr>
            <w:r w:rsidRPr="00B40C4C">
              <w:t>10 606 000</w:t>
            </w:r>
          </w:p>
        </w:tc>
        <w:tc>
          <w:tcPr>
            <w:tcW w:w="180" w:type="dxa"/>
            <w:tcBorders>
              <w:top w:val="nil"/>
              <w:left w:val="nil"/>
              <w:bottom w:val="nil"/>
              <w:right w:val="nil"/>
            </w:tcBorders>
            <w:tcMar>
              <w:top w:w="43" w:type="dxa"/>
              <w:left w:w="0" w:type="dxa"/>
              <w:bottom w:w="0" w:type="dxa"/>
              <w:right w:w="0" w:type="dxa"/>
            </w:tcMar>
            <w:vAlign w:val="bottom"/>
          </w:tcPr>
          <w:p w14:paraId="38C02C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81554F" w14:textId="77777777" w:rsidR="0089264D" w:rsidRPr="00B40C4C" w:rsidRDefault="0089264D" w:rsidP="004B5DA0">
            <w:pPr>
              <w:jc w:val="right"/>
            </w:pPr>
          </w:p>
        </w:tc>
      </w:tr>
      <w:tr w:rsidR="00446E55" w:rsidRPr="00B40C4C" w14:paraId="48E86DC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D1F33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1A5F5C"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BC8F5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8CBD8F" w14:textId="77777777" w:rsidR="0089264D" w:rsidRPr="00B40C4C" w:rsidRDefault="0089264D" w:rsidP="009137DA">
            <w:r w:rsidRPr="00B40C4C">
              <w:t>Spesielle driftsutgifter - næringsfremme</w:t>
            </w:r>
            <w:r w:rsidRPr="00B40C4C">
              <w:rPr>
                <w:rStyle w:val="kursiv"/>
              </w:rPr>
              <w:t>, kan overføres, kan nyttes under post 71</w:t>
            </w:r>
          </w:p>
        </w:tc>
        <w:tc>
          <w:tcPr>
            <w:tcW w:w="1380" w:type="dxa"/>
            <w:tcBorders>
              <w:top w:val="nil"/>
              <w:left w:val="nil"/>
              <w:bottom w:val="nil"/>
              <w:right w:val="nil"/>
            </w:tcBorders>
            <w:tcMar>
              <w:top w:w="43" w:type="dxa"/>
              <w:left w:w="0" w:type="dxa"/>
              <w:bottom w:w="0" w:type="dxa"/>
              <w:right w:w="0" w:type="dxa"/>
            </w:tcMar>
            <w:vAlign w:val="bottom"/>
          </w:tcPr>
          <w:p w14:paraId="5D50D9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A5EF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F20806" w14:textId="77777777" w:rsidR="0089264D" w:rsidRPr="00B40C4C" w:rsidRDefault="0089264D" w:rsidP="004B5DA0">
            <w:pPr>
              <w:jc w:val="right"/>
            </w:pPr>
            <w:r w:rsidRPr="00B40C4C">
              <w:t>14 658 000</w:t>
            </w:r>
          </w:p>
        </w:tc>
        <w:tc>
          <w:tcPr>
            <w:tcW w:w="180" w:type="dxa"/>
            <w:tcBorders>
              <w:top w:val="nil"/>
              <w:left w:val="nil"/>
              <w:bottom w:val="nil"/>
              <w:right w:val="nil"/>
            </w:tcBorders>
            <w:tcMar>
              <w:top w:w="43" w:type="dxa"/>
              <w:left w:w="0" w:type="dxa"/>
              <w:bottom w:w="0" w:type="dxa"/>
              <w:right w:w="0" w:type="dxa"/>
            </w:tcMar>
            <w:vAlign w:val="bottom"/>
          </w:tcPr>
          <w:p w14:paraId="412ABF7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005C7A" w14:textId="77777777" w:rsidR="0089264D" w:rsidRPr="00B40C4C" w:rsidRDefault="0089264D" w:rsidP="004B5DA0">
            <w:pPr>
              <w:jc w:val="right"/>
            </w:pPr>
          </w:p>
        </w:tc>
      </w:tr>
      <w:tr w:rsidR="00446E55" w:rsidRPr="00B40C4C" w14:paraId="7B472A1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7C8C4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24BF4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8CBB2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976DC4" w14:textId="77777777" w:rsidR="0089264D" w:rsidRPr="00B40C4C" w:rsidRDefault="0089264D" w:rsidP="009137DA">
            <w:r w:rsidRPr="00B40C4C">
              <w:t>Kultur- og informasjonsformål</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015AC57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55D7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3518E2" w14:textId="77777777" w:rsidR="0089264D" w:rsidRPr="00B40C4C" w:rsidRDefault="0089264D" w:rsidP="004B5DA0">
            <w:pPr>
              <w:jc w:val="right"/>
            </w:pPr>
            <w:r w:rsidRPr="00B40C4C">
              <w:t>38 571 000</w:t>
            </w:r>
          </w:p>
        </w:tc>
        <w:tc>
          <w:tcPr>
            <w:tcW w:w="180" w:type="dxa"/>
            <w:tcBorders>
              <w:top w:val="nil"/>
              <w:left w:val="nil"/>
              <w:bottom w:val="nil"/>
              <w:right w:val="nil"/>
            </w:tcBorders>
            <w:tcMar>
              <w:top w:w="43" w:type="dxa"/>
              <w:left w:w="0" w:type="dxa"/>
              <w:bottom w:w="0" w:type="dxa"/>
              <w:right w:w="0" w:type="dxa"/>
            </w:tcMar>
            <w:vAlign w:val="bottom"/>
          </w:tcPr>
          <w:p w14:paraId="4A0857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081CD7" w14:textId="77777777" w:rsidR="0089264D" w:rsidRPr="00B40C4C" w:rsidRDefault="0089264D" w:rsidP="004B5DA0">
            <w:pPr>
              <w:jc w:val="right"/>
            </w:pPr>
          </w:p>
        </w:tc>
      </w:tr>
      <w:tr w:rsidR="00446E55" w:rsidRPr="00B40C4C" w14:paraId="219DD94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42680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2A3CEF"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3705B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74983E" w14:textId="77777777" w:rsidR="0089264D" w:rsidRPr="00B40C4C" w:rsidRDefault="0089264D" w:rsidP="009137DA">
            <w:r w:rsidRPr="00B40C4C">
              <w:t>Næringsfremme</w:t>
            </w:r>
            <w:r w:rsidRPr="00B40C4C">
              <w:rPr>
                <w:rStyle w:val="kursiv"/>
              </w:rPr>
              <w:t>, kan overføres, kan nyttes under post 22</w:t>
            </w:r>
          </w:p>
        </w:tc>
        <w:tc>
          <w:tcPr>
            <w:tcW w:w="1380" w:type="dxa"/>
            <w:tcBorders>
              <w:top w:val="nil"/>
              <w:left w:val="nil"/>
              <w:bottom w:val="nil"/>
              <w:right w:val="nil"/>
            </w:tcBorders>
            <w:tcMar>
              <w:top w:w="43" w:type="dxa"/>
              <w:left w:w="0" w:type="dxa"/>
              <w:bottom w:w="0" w:type="dxa"/>
              <w:right w:w="0" w:type="dxa"/>
            </w:tcMar>
            <w:vAlign w:val="bottom"/>
          </w:tcPr>
          <w:p w14:paraId="5C017D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48F38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9B309E9" w14:textId="77777777" w:rsidR="0089264D" w:rsidRPr="00B40C4C" w:rsidRDefault="0089264D" w:rsidP="004B5DA0">
            <w:pPr>
              <w:jc w:val="right"/>
            </w:pPr>
            <w:r w:rsidRPr="00B40C4C">
              <w:t>15 382 000</w:t>
            </w:r>
          </w:p>
        </w:tc>
        <w:tc>
          <w:tcPr>
            <w:tcW w:w="180" w:type="dxa"/>
            <w:tcBorders>
              <w:top w:val="nil"/>
              <w:left w:val="nil"/>
              <w:bottom w:val="nil"/>
              <w:right w:val="nil"/>
            </w:tcBorders>
            <w:tcMar>
              <w:top w:w="43" w:type="dxa"/>
              <w:left w:w="0" w:type="dxa"/>
              <w:bottom w:w="0" w:type="dxa"/>
              <w:right w:w="0" w:type="dxa"/>
            </w:tcMar>
            <w:vAlign w:val="bottom"/>
          </w:tcPr>
          <w:p w14:paraId="74900C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3306EF" w14:textId="77777777" w:rsidR="0089264D" w:rsidRPr="00B40C4C" w:rsidRDefault="0089264D" w:rsidP="004B5DA0">
            <w:pPr>
              <w:jc w:val="right"/>
            </w:pPr>
            <w:r w:rsidRPr="00B40C4C">
              <w:t>79 217 000</w:t>
            </w:r>
          </w:p>
        </w:tc>
      </w:tr>
      <w:tr w:rsidR="00446E55" w:rsidRPr="00B40C4C" w14:paraId="27FB9198" w14:textId="77777777" w:rsidTr="008C2AB1">
        <w:trPr>
          <w:trHeight w:val="240"/>
        </w:trPr>
        <w:tc>
          <w:tcPr>
            <w:tcW w:w="567" w:type="dxa"/>
            <w:tcBorders>
              <w:top w:val="nil"/>
              <w:left w:val="nil"/>
              <w:bottom w:val="nil"/>
            </w:tcBorders>
            <w:tcMar>
              <w:top w:w="43" w:type="dxa"/>
              <w:left w:w="0" w:type="dxa"/>
              <w:bottom w:w="0" w:type="dxa"/>
              <w:right w:w="0" w:type="dxa"/>
            </w:tcMar>
          </w:tcPr>
          <w:p w14:paraId="3FA4C265" w14:textId="77777777" w:rsidR="0089264D" w:rsidRPr="00B40C4C" w:rsidRDefault="0089264D" w:rsidP="009137DA">
            <w:r w:rsidRPr="00B40C4C">
              <w:t>116</w:t>
            </w:r>
          </w:p>
        </w:tc>
        <w:tc>
          <w:tcPr>
            <w:tcW w:w="260" w:type="dxa"/>
            <w:tcBorders>
              <w:top w:val="nil"/>
              <w:left w:val="nil"/>
              <w:bottom w:val="nil"/>
              <w:right w:val="nil"/>
            </w:tcBorders>
            <w:tcMar>
              <w:top w:w="43" w:type="dxa"/>
              <w:left w:w="0" w:type="dxa"/>
              <w:bottom w:w="0" w:type="dxa"/>
              <w:right w:w="0" w:type="dxa"/>
            </w:tcMar>
            <w:vAlign w:val="bottom"/>
          </w:tcPr>
          <w:p w14:paraId="2EC27B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07C8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A55271" w14:textId="77777777" w:rsidR="0089264D" w:rsidRPr="00B40C4C" w:rsidRDefault="0089264D" w:rsidP="009137DA">
            <w:r w:rsidRPr="00B40C4C">
              <w:t>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185879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4231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833A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6CF5E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234ADC" w14:textId="77777777" w:rsidR="0089264D" w:rsidRPr="00B40C4C" w:rsidRDefault="0089264D" w:rsidP="004B5DA0">
            <w:pPr>
              <w:jc w:val="right"/>
            </w:pPr>
          </w:p>
        </w:tc>
      </w:tr>
      <w:tr w:rsidR="00446E55" w:rsidRPr="00B40C4C" w14:paraId="46E341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0D4C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3C09D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0523A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88C581" w14:textId="77777777" w:rsidR="0089264D" w:rsidRPr="00B40C4C" w:rsidRDefault="0089264D" w:rsidP="009137DA">
            <w:r w:rsidRPr="00B40C4C">
              <w:t>Pliktige bidrag</w:t>
            </w:r>
          </w:p>
        </w:tc>
        <w:tc>
          <w:tcPr>
            <w:tcW w:w="1380" w:type="dxa"/>
            <w:tcBorders>
              <w:top w:val="nil"/>
              <w:left w:val="nil"/>
              <w:bottom w:val="nil"/>
              <w:right w:val="nil"/>
            </w:tcBorders>
            <w:tcMar>
              <w:top w:w="43" w:type="dxa"/>
              <w:left w:w="0" w:type="dxa"/>
              <w:bottom w:w="0" w:type="dxa"/>
              <w:right w:w="0" w:type="dxa"/>
            </w:tcMar>
            <w:vAlign w:val="bottom"/>
          </w:tcPr>
          <w:p w14:paraId="630DD1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1B101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43EBD6" w14:textId="77777777" w:rsidR="0089264D" w:rsidRPr="00B40C4C" w:rsidRDefault="0089264D" w:rsidP="004B5DA0">
            <w:pPr>
              <w:jc w:val="right"/>
            </w:pPr>
            <w:r w:rsidRPr="00B40C4C">
              <w:t>1 596 300 000</w:t>
            </w:r>
          </w:p>
        </w:tc>
        <w:tc>
          <w:tcPr>
            <w:tcW w:w="180" w:type="dxa"/>
            <w:tcBorders>
              <w:top w:val="nil"/>
              <w:left w:val="nil"/>
              <w:bottom w:val="nil"/>
              <w:right w:val="nil"/>
            </w:tcBorders>
            <w:tcMar>
              <w:top w:w="43" w:type="dxa"/>
              <w:left w:w="0" w:type="dxa"/>
              <w:bottom w:w="0" w:type="dxa"/>
              <w:right w:w="0" w:type="dxa"/>
            </w:tcMar>
            <w:vAlign w:val="bottom"/>
          </w:tcPr>
          <w:p w14:paraId="71BB492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F26A42" w14:textId="77777777" w:rsidR="0089264D" w:rsidRPr="00B40C4C" w:rsidRDefault="0089264D" w:rsidP="004B5DA0">
            <w:pPr>
              <w:jc w:val="right"/>
            </w:pPr>
            <w:r w:rsidRPr="00B40C4C">
              <w:t>1 596 300 000</w:t>
            </w:r>
          </w:p>
        </w:tc>
      </w:tr>
      <w:tr w:rsidR="00446E55" w:rsidRPr="00B40C4C" w14:paraId="63B96AA8" w14:textId="77777777" w:rsidTr="008C2AB1">
        <w:trPr>
          <w:trHeight w:val="240"/>
        </w:trPr>
        <w:tc>
          <w:tcPr>
            <w:tcW w:w="567" w:type="dxa"/>
            <w:tcBorders>
              <w:top w:val="nil"/>
              <w:left w:val="nil"/>
              <w:bottom w:val="nil"/>
            </w:tcBorders>
            <w:tcMar>
              <w:top w:w="43" w:type="dxa"/>
              <w:left w:w="0" w:type="dxa"/>
              <w:bottom w:w="0" w:type="dxa"/>
              <w:right w:w="0" w:type="dxa"/>
            </w:tcMar>
          </w:tcPr>
          <w:p w14:paraId="17420488" w14:textId="77777777" w:rsidR="0089264D" w:rsidRPr="00B40C4C" w:rsidRDefault="0089264D" w:rsidP="009137DA">
            <w:r w:rsidRPr="00B40C4C">
              <w:t>117</w:t>
            </w:r>
          </w:p>
        </w:tc>
        <w:tc>
          <w:tcPr>
            <w:tcW w:w="260" w:type="dxa"/>
            <w:tcBorders>
              <w:top w:val="nil"/>
              <w:left w:val="nil"/>
              <w:bottom w:val="nil"/>
              <w:right w:val="nil"/>
            </w:tcBorders>
            <w:tcMar>
              <w:top w:w="43" w:type="dxa"/>
              <w:left w:w="0" w:type="dxa"/>
              <w:bottom w:w="0" w:type="dxa"/>
              <w:right w:w="0" w:type="dxa"/>
            </w:tcMar>
            <w:vAlign w:val="bottom"/>
          </w:tcPr>
          <w:p w14:paraId="5AB4933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80C5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35F53B" w14:textId="77777777" w:rsidR="0089264D" w:rsidRPr="00B40C4C" w:rsidRDefault="0089264D" w:rsidP="009137DA">
            <w:r w:rsidRPr="00B40C4C">
              <w:t>EØS-finansieringsordningene:</w:t>
            </w:r>
          </w:p>
        </w:tc>
        <w:tc>
          <w:tcPr>
            <w:tcW w:w="1380" w:type="dxa"/>
            <w:tcBorders>
              <w:top w:val="nil"/>
              <w:left w:val="nil"/>
              <w:bottom w:val="nil"/>
              <w:right w:val="nil"/>
            </w:tcBorders>
            <w:tcMar>
              <w:top w:w="43" w:type="dxa"/>
              <w:left w:w="0" w:type="dxa"/>
              <w:bottom w:w="0" w:type="dxa"/>
              <w:right w:w="0" w:type="dxa"/>
            </w:tcMar>
            <w:vAlign w:val="bottom"/>
          </w:tcPr>
          <w:p w14:paraId="580DB3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BF16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C0B7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459BA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705D56" w14:textId="77777777" w:rsidR="0089264D" w:rsidRPr="00B40C4C" w:rsidRDefault="0089264D" w:rsidP="004B5DA0">
            <w:pPr>
              <w:jc w:val="right"/>
            </w:pPr>
          </w:p>
        </w:tc>
      </w:tr>
      <w:tr w:rsidR="00446E55" w:rsidRPr="00B40C4C" w14:paraId="6B9315D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B3D94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7BF061"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01C197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E94FC9" w14:textId="77777777" w:rsidR="0089264D" w:rsidRPr="00B40C4C" w:rsidRDefault="0089264D" w:rsidP="009137DA">
            <w:r w:rsidRPr="00B40C4C">
              <w:t>EØS-finansieringsordningen 2014-2021</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3A6DAB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208ED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14C670" w14:textId="77777777" w:rsidR="0089264D" w:rsidRPr="00B40C4C" w:rsidRDefault="0089264D" w:rsidP="004B5DA0">
            <w:pPr>
              <w:jc w:val="right"/>
            </w:pPr>
            <w:r w:rsidRPr="00B40C4C">
              <w:t>295 000 000</w:t>
            </w:r>
          </w:p>
        </w:tc>
        <w:tc>
          <w:tcPr>
            <w:tcW w:w="180" w:type="dxa"/>
            <w:tcBorders>
              <w:top w:val="nil"/>
              <w:left w:val="nil"/>
              <w:bottom w:val="nil"/>
              <w:right w:val="nil"/>
            </w:tcBorders>
            <w:tcMar>
              <w:top w:w="43" w:type="dxa"/>
              <w:left w:w="0" w:type="dxa"/>
              <w:bottom w:w="0" w:type="dxa"/>
              <w:right w:w="0" w:type="dxa"/>
            </w:tcMar>
            <w:vAlign w:val="bottom"/>
          </w:tcPr>
          <w:p w14:paraId="2F0DAB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8A6D62" w14:textId="77777777" w:rsidR="0089264D" w:rsidRPr="00B40C4C" w:rsidRDefault="0089264D" w:rsidP="004B5DA0">
            <w:pPr>
              <w:jc w:val="right"/>
            </w:pPr>
          </w:p>
        </w:tc>
      </w:tr>
      <w:tr w:rsidR="00446E55" w:rsidRPr="00B40C4C" w14:paraId="4CF6910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4BA30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E1871D"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68094D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EE61E4" w14:textId="77777777" w:rsidR="0089264D" w:rsidRPr="00B40C4C" w:rsidRDefault="0089264D" w:rsidP="009137DA">
            <w:r w:rsidRPr="00B40C4C">
              <w:t>Den norske finansieringsordningen 2014-2021</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F2E4B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129DD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B3E8AD0" w14:textId="77777777" w:rsidR="0089264D" w:rsidRPr="00B40C4C" w:rsidRDefault="0089264D" w:rsidP="004B5DA0">
            <w:pPr>
              <w:jc w:val="right"/>
            </w:pPr>
            <w:r w:rsidRPr="00B40C4C">
              <w:t>334 000 000</w:t>
            </w:r>
          </w:p>
        </w:tc>
        <w:tc>
          <w:tcPr>
            <w:tcW w:w="180" w:type="dxa"/>
            <w:tcBorders>
              <w:top w:val="nil"/>
              <w:left w:val="nil"/>
              <w:bottom w:val="nil"/>
              <w:right w:val="nil"/>
            </w:tcBorders>
            <w:tcMar>
              <w:top w:w="43" w:type="dxa"/>
              <w:left w:w="0" w:type="dxa"/>
              <w:bottom w:w="0" w:type="dxa"/>
              <w:right w:w="0" w:type="dxa"/>
            </w:tcMar>
            <w:vAlign w:val="bottom"/>
          </w:tcPr>
          <w:p w14:paraId="696026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B1EDA5" w14:textId="77777777" w:rsidR="0089264D" w:rsidRPr="00B40C4C" w:rsidRDefault="0089264D" w:rsidP="004B5DA0">
            <w:pPr>
              <w:jc w:val="right"/>
            </w:pPr>
            <w:r w:rsidRPr="00B40C4C">
              <w:t>629 000 000</w:t>
            </w:r>
          </w:p>
        </w:tc>
      </w:tr>
      <w:tr w:rsidR="00446E55" w:rsidRPr="00B40C4C" w14:paraId="7A5B5C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27B6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84D2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86F0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C48F73" w14:textId="77777777" w:rsidR="0089264D" w:rsidRPr="00B40C4C" w:rsidRDefault="0089264D" w:rsidP="009137DA"/>
        </w:tc>
        <w:tc>
          <w:tcPr>
            <w:tcW w:w="1380" w:type="dxa"/>
            <w:tcBorders>
              <w:top w:val="nil"/>
              <w:left w:val="nil"/>
              <w:bottom w:val="nil"/>
              <w:right w:val="nil"/>
            </w:tcBorders>
            <w:tcMar>
              <w:top w:w="43" w:type="dxa"/>
              <w:left w:w="0" w:type="dxa"/>
              <w:bottom w:w="0" w:type="dxa"/>
              <w:right w:w="0" w:type="dxa"/>
            </w:tcMar>
            <w:vAlign w:val="bottom"/>
          </w:tcPr>
          <w:p w14:paraId="58C016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36AEA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D624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3A0D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11EA6D" w14:textId="77777777" w:rsidR="0089264D" w:rsidRPr="00B40C4C" w:rsidRDefault="0089264D" w:rsidP="004B5DA0">
            <w:pPr>
              <w:jc w:val="right"/>
            </w:pPr>
          </w:p>
        </w:tc>
      </w:tr>
      <w:tr w:rsidR="00446E55" w:rsidRPr="00B40C4C" w14:paraId="79A406A1" w14:textId="77777777" w:rsidTr="008C2AB1">
        <w:trPr>
          <w:trHeight w:val="240"/>
        </w:trPr>
        <w:tc>
          <w:tcPr>
            <w:tcW w:w="567" w:type="dxa"/>
            <w:tcBorders>
              <w:top w:val="nil"/>
              <w:left w:val="nil"/>
              <w:bottom w:val="nil"/>
            </w:tcBorders>
            <w:tcMar>
              <w:top w:w="43" w:type="dxa"/>
              <w:left w:w="0" w:type="dxa"/>
              <w:bottom w:w="0" w:type="dxa"/>
              <w:right w:w="0" w:type="dxa"/>
            </w:tcMar>
          </w:tcPr>
          <w:p w14:paraId="1DFC1CF2" w14:textId="77777777" w:rsidR="0089264D" w:rsidRPr="00B40C4C" w:rsidRDefault="0089264D" w:rsidP="009137DA">
            <w:r w:rsidRPr="00B40C4C">
              <w:t>118</w:t>
            </w:r>
          </w:p>
        </w:tc>
        <w:tc>
          <w:tcPr>
            <w:tcW w:w="260" w:type="dxa"/>
            <w:tcBorders>
              <w:top w:val="nil"/>
              <w:left w:val="nil"/>
              <w:bottom w:val="nil"/>
              <w:right w:val="nil"/>
            </w:tcBorders>
            <w:tcMar>
              <w:top w:w="43" w:type="dxa"/>
              <w:left w:w="0" w:type="dxa"/>
              <w:bottom w:w="0" w:type="dxa"/>
              <w:right w:w="0" w:type="dxa"/>
            </w:tcMar>
            <w:vAlign w:val="bottom"/>
          </w:tcPr>
          <w:p w14:paraId="6BEF2E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E271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2309EB" w14:textId="77777777" w:rsidR="0089264D" w:rsidRPr="00B40C4C" w:rsidRDefault="0089264D" w:rsidP="009137DA">
            <w:r w:rsidRPr="00B40C4C">
              <w:t>Utenrikspolitiske satsinger:</w:t>
            </w:r>
          </w:p>
        </w:tc>
        <w:tc>
          <w:tcPr>
            <w:tcW w:w="1380" w:type="dxa"/>
            <w:tcBorders>
              <w:top w:val="nil"/>
              <w:left w:val="nil"/>
              <w:bottom w:val="nil"/>
              <w:right w:val="nil"/>
            </w:tcBorders>
            <w:tcMar>
              <w:top w:w="43" w:type="dxa"/>
              <w:left w:w="0" w:type="dxa"/>
              <w:bottom w:w="0" w:type="dxa"/>
              <w:right w:w="0" w:type="dxa"/>
            </w:tcMar>
            <w:vAlign w:val="bottom"/>
          </w:tcPr>
          <w:p w14:paraId="16406B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5A235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0B42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0357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2DC323" w14:textId="77777777" w:rsidR="0089264D" w:rsidRPr="00B40C4C" w:rsidRDefault="0089264D" w:rsidP="004B5DA0">
            <w:pPr>
              <w:jc w:val="right"/>
            </w:pPr>
          </w:p>
        </w:tc>
      </w:tr>
      <w:tr w:rsidR="00446E55" w:rsidRPr="00B40C4C" w14:paraId="52A20B5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49F44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10DFD8"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B6817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5CF50F" w14:textId="77777777" w:rsidR="0089264D" w:rsidRPr="00B40C4C" w:rsidRDefault="0089264D" w:rsidP="009137DA">
            <w:r w:rsidRPr="00B40C4C">
              <w:t>Spesielle driftsutgifter</w:t>
            </w:r>
            <w:r w:rsidRPr="00B40C4C">
              <w:rPr>
                <w:rStyle w:val="kursiv"/>
              </w:rPr>
              <w:t>, kan overføres, kan nyttes under post 70, 71, 72 og 73</w:t>
            </w:r>
          </w:p>
        </w:tc>
        <w:tc>
          <w:tcPr>
            <w:tcW w:w="1380" w:type="dxa"/>
            <w:tcBorders>
              <w:top w:val="nil"/>
              <w:left w:val="nil"/>
              <w:bottom w:val="nil"/>
              <w:right w:val="nil"/>
            </w:tcBorders>
            <w:tcMar>
              <w:top w:w="43" w:type="dxa"/>
              <w:left w:w="0" w:type="dxa"/>
              <w:bottom w:w="0" w:type="dxa"/>
              <w:right w:w="0" w:type="dxa"/>
            </w:tcMar>
            <w:vAlign w:val="bottom"/>
          </w:tcPr>
          <w:p w14:paraId="6032230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77AB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F8382F" w14:textId="77777777" w:rsidR="0089264D" w:rsidRPr="00B40C4C" w:rsidRDefault="0089264D" w:rsidP="004B5DA0">
            <w:pPr>
              <w:jc w:val="right"/>
            </w:pPr>
            <w:r w:rsidRPr="00B40C4C">
              <w:t>103 526 000</w:t>
            </w:r>
          </w:p>
        </w:tc>
        <w:tc>
          <w:tcPr>
            <w:tcW w:w="180" w:type="dxa"/>
            <w:tcBorders>
              <w:top w:val="nil"/>
              <w:left w:val="nil"/>
              <w:bottom w:val="nil"/>
              <w:right w:val="nil"/>
            </w:tcBorders>
            <w:tcMar>
              <w:top w:w="43" w:type="dxa"/>
              <w:left w:w="0" w:type="dxa"/>
              <w:bottom w:w="0" w:type="dxa"/>
              <w:right w:w="0" w:type="dxa"/>
            </w:tcMar>
            <w:vAlign w:val="bottom"/>
          </w:tcPr>
          <w:p w14:paraId="009036E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97B907" w14:textId="77777777" w:rsidR="0089264D" w:rsidRPr="00B40C4C" w:rsidRDefault="0089264D" w:rsidP="004B5DA0">
            <w:pPr>
              <w:jc w:val="right"/>
            </w:pPr>
          </w:p>
        </w:tc>
      </w:tr>
      <w:tr w:rsidR="00446E55" w:rsidRPr="00B40C4C" w14:paraId="1ABF597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D9A37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4CAE6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8CC92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18FDC4" w14:textId="77777777" w:rsidR="0089264D" w:rsidRPr="00B40C4C" w:rsidRDefault="0089264D" w:rsidP="009137DA">
            <w:r w:rsidRPr="00B40C4C">
              <w:t>Nordområdene og Antarktis</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58CC10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96B07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FBF488" w14:textId="77777777" w:rsidR="0089264D" w:rsidRPr="00B40C4C" w:rsidRDefault="0089264D" w:rsidP="004B5DA0">
            <w:pPr>
              <w:jc w:val="right"/>
            </w:pPr>
            <w:r w:rsidRPr="00B40C4C">
              <w:t>54 630 000</w:t>
            </w:r>
          </w:p>
        </w:tc>
        <w:tc>
          <w:tcPr>
            <w:tcW w:w="180" w:type="dxa"/>
            <w:tcBorders>
              <w:top w:val="nil"/>
              <w:left w:val="nil"/>
              <w:bottom w:val="nil"/>
              <w:right w:val="nil"/>
            </w:tcBorders>
            <w:tcMar>
              <w:top w:w="43" w:type="dxa"/>
              <w:left w:w="0" w:type="dxa"/>
              <w:bottom w:w="0" w:type="dxa"/>
              <w:right w:w="0" w:type="dxa"/>
            </w:tcMar>
            <w:vAlign w:val="bottom"/>
          </w:tcPr>
          <w:p w14:paraId="0EE0ED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064CDB" w14:textId="77777777" w:rsidR="0089264D" w:rsidRPr="00B40C4C" w:rsidRDefault="0089264D" w:rsidP="004B5DA0">
            <w:pPr>
              <w:jc w:val="right"/>
            </w:pPr>
          </w:p>
        </w:tc>
      </w:tr>
      <w:tr w:rsidR="00446E55" w:rsidRPr="00B40C4C" w14:paraId="0A0A9A0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9D7A6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1D999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79AD1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6262E6" w14:textId="77777777" w:rsidR="0089264D" w:rsidRPr="00B40C4C" w:rsidRDefault="0089264D" w:rsidP="009137DA">
            <w:r w:rsidRPr="00B40C4C">
              <w:t>Globale sikkerhetsspørsmål</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2E78F2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0AC6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6B4D3E" w14:textId="77777777" w:rsidR="0089264D" w:rsidRPr="00B40C4C" w:rsidRDefault="0089264D" w:rsidP="004B5DA0">
            <w:pPr>
              <w:jc w:val="right"/>
            </w:pPr>
            <w:r w:rsidRPr="00B40C4C">
              <w:t>7 300 000</w:t>
            </w:r>
          </w:p>
        </w:tc>
        <w:tc>
          <w:tcPr>
            <w:tcW w:w="180" w:type="dxa"/>
            <w:tcBorders>
              <w:top w:val="nil"/>
              <w:left w:val="nil"/>
              <w:bottom w:val="nil"/>
              <w:right w:val="nil"/>
            </w:tcBorders>
            <w:tcMar>
              <w:top w:w="43" w:type="dxa"/>
              <w:left w:w="0" w:type="dxa"/>
              <w:bottom w:w="0" w:type="dxa"/>
              <w:right w:w="0" w:type="dxa"/>
            </w:tcMar>
            <w:vAlign w:val="bottom"/>
          </w:tcPr>
          <w:p w14:paraId="407F10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B91FEC" w14:textId="77777777" w:rsidR="0089264D" w:rsidRPr="00B40C4C" w:rsidRDefault="0089264D" w:rsidP="004B5DA0">
            <w:pPr>
              <w:jc w:val="right"/>
            </w:pPr>
          </w:p>
        </w:tc>
      </w:tr>
      <w:tr w:rsidR="00446E55" w:rsidRPr="00B40C4C" w14:paraId="19CF20DD"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53C474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C00B5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C810D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F4DCB0" w14:textId="77777777" w:rsidR="0089264D" w:rsidRPr="00B40C4C" w:rsidRDefault="0089264D" w:rsidP="009137DA">
            <w:r w:rsidRPr="00B40C4C">
              <w:t>Nedrustning, ikke-spredning og kjernefysisk sikkerhet mv.</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45C327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DAB1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D74C2B" w14:textId="77777777" w:rsidR="0089264D" w:rsidRPr="00B40C4C" w:rsidRDefault="0089264D" w:rsidP="004B5DA0">
            <w:pPr>
              <w:jc w:val="right"/>
            </w:pPr>
            <w:r w:rsidRPr="00B40C4C">
              <w:t>34 390 000</w:t>
            </w:r>
          </w:p>
        </w:tc>
        <w:tc>
          <w:tcPr>
            <w:tcW w:w="180" w:type="dxa"/>
            <w:tcBorders>
              <w:top w:val="nil"/>
              <w:left w:val="nil"/>
              <w:bottom w:val="nil"/>
              <w:right w:val="nil"/>
            </w:tcBorders>
            <w:tcMar>
              <w:top w:w="43" w:type="dxa"/>
              <w:left w:w="0" w:type="dxa"/>
              <w:bottom w:w="0" w:type="dxa"/>
              <w:right w:w="0" w:type="dxa"/>
            </w:tcMar>
            <w:vAlign w:val="bottom"/>
          </w:tcPr>
          <w:p w14:paraId="7891E5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2FEE21" w14:textId="77777777" w:rsidR="0089264D" w:rsidRPr="00B40C4C" w:rsidRDefault="0089264D" w:rsidP="004B5DA0">
            <w:pPr>
              <w:jc w:val="right"/>
            </w:pPr>
          </w:p>
        </w:tc>
      </w:tr>
      <w:tr w:rsidR="00446E55" w:rsidRPr="00B40C4C" w14:paraId="6FC08C1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2C6C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4EC06F"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9394B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132E6B" w14:textId="77777777" w:rsidR="0089264D" w:rsidRPr="00B40C4C" w:rsidRDefault="0089264D" w:rsidP="009137DA">
            <w:r w:rsidRPr="00B40C4C">
              <w:t>Klima, miljøtiltak og hav mv.</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18E897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0671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4FC9A1" w14:textId="77777777" w:rsidR="0089264D" w:rsidRPr="00B40C4C" w:rsidRDefault="0089264D" w:rsidP="004B5DA0">
            <w:pPr>
              <w:jc w:val="right"/>
            </w:pPr>
            <w:r w:rsidRPr="00B40C4C">
              <w:t>10 943 000</w:t>
            </w:r>
          </w:p>
        </w:tc>
        <w:tc>
          <w:tcPr>
            <w:tcW w:w="180" w:type="dxa"/>
            <w:tcBorders>
              <w:top w:val="nil"/>
              <w:left w:val="nil"/>
              <w:bottom w:val="nil"/>
              <w:right w:val="nil"/>
            </w:tcBorders>
            <w:tcMar>
              <w:top w:w="43" w:type="dxa"/>
              <w:left w:w="0" w:type="dxa"/>
              <w:bottom w:w="0" w:type="dxa"/>
              <w:right w:w="0" w:type="dxa"/>
            </w:tcMar>
            <w:vAlign w:val="bottom"/>
          </w:tcPr>
          <w:p w14:paraId="37F713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BBE803" w14:textId="77777777" w:rsidR="0089264D" w:rsidRPr="00B40C4C" w:rsidRDefault="0089264D" w:rsidP="004B5DA0">
            <w:pPr>
              <w:jc w:val="right"/>
            </w:pPr>
          </w:p>
        </w:tc>
      </w:tr>
      <w:tr w:rsidR="00446E55" w:rsidRPr="00B40C4C" w14:paraId="7DA623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CB0F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1A62A5"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C471C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166176" w14:textId="77777777" w:rsidR="0089264D" w:rsidRPr="00B40C4C" w:rsidRDefault="0089264D" w:rsidP="009137DA">
            <w:r w:rsidRPr="00B40C4C">
              <w:t>Forskning, dialog og menneskerettigheter mv.</w:t>
            </w:r>
          </w:p>
        </w:tc>
        <w:tc>
          <w:tcPr>
            <w:tcW w:w="1380" w:type="dxa"/>
            <w:tcBorders>
              <w:top w:val="nil"/>
              <w:left w:val="nil"/>
              <w:bottom w:val="nil"/>
              <w:right w:val="nil"/>
            </w:tcBorders>
            <w:tcMar>
              <w:top w:w="43" w:type="dxa"/>
              <w:left w:w="0" w:type="dxa"/>
              <w:bottom w:w="0" w:type="dxa"/>
              <w:right w:w="0" w:type="dxa"/>
            </w:tcMar>
            <w:vAlign w:val="bottom"/>
          </w:tcPr>
          <w:p w14:paraId="08A5C6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B8614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782200" w14:textId="77777777" w:rsidR="0089264D" w:rsidRPr="00B40C4C" w:rsidRDefault="0089264D" w:rsidP="004B5DA0">
            <w:pPr>
              <w:jc w:val="right"/>
            </w:pPr>
            <w:r w:rsidRPr="00B40C4C">
              <w:t>24 372 000</w:t>
            </w:r>
          </w:p>
        </w:tc>
        <w:tc>
          <w:tcPr>
            <w:tcW w:w="180" w:type="dxa"/>
            <w:tcBorders>
              <w:top w:val="nil"/>
              <w:left w:val="nil"/>
              <w:bottom w:val="nil"/>
              <w:right w:val="nil"/>
            </w:tcBorders>
            <w:tcMar>
              <w:top w:w="43" w:type="dxa"/>
              <w:left w:w="0" w:type="dxa"/>
              <w:bottom w:w="0" w:type="dxa"/>
              <w:right w:w="0" w:type="dxa"/>
            </w:tcMar>
            <w:vAlign w:val="bottom"/>
          </w:tcPr>
          <w:p w14:paraId="11BD51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FE1CDD" w14:textId="77777777" w:rsidR="0089264D" w:rsidRPr="00B40C4C" w:rsidRDefault="0089264D" w:rsidP="004B5DA0">
            <w:pPr>
              <w:jc w:val="right"/>
            </w:pPr>
          </w:p>
        </w:tc>
      </w:tr>
      <w:tr w:rsidR="00446E55" w:rsidRPr="00B40C4C" w14:paraId="7307F2B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9B092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E5A4D7"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45F19E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613321" w14:textId="77777777" w:rsidR="0089264D" w:rsidRPr="00B40C4C" w:rsidRDefault="0089264D" w:rsidP="009137DA">
            <w:r w:rsidRPr="00B40C4C">
              <w:t>Russland</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68F362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1625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AF8C79" w14:textId="77777777" w:rsidR="0089264D" w:rsidRPr="00B40C4C" w:rsidRDefault="0089264D" w:rsidP="004B5DA0">
            <w:pPr>
              <w:jc w:val="right"/>
            </w:pPr>
            <w:r w:rsidRPr="00B40C4C">
              <w:t>33 600 000</w:t>
            </w:r>
          </w:p>
        </w:tc>
        <w:tc>
          <w:tcPr>
            <w:tcW w:w="180" w:type="dxa"/>
            <w:tcBorders>
              <w:top w:val="nil"/>
              <w:left w:val="nil"/>
              <w:bottom w:val="nil"/>
              <w:right w:val="nil"/>
            </w:tcBorders>
            <w:tcMar>
              <w:top w:w="43" w:type="dxa"/>
              <w:left w:w="0" w:type="dxa"/>
              <w:bottom w:w="0" w:type="dxa"/>
              <w:right w:w="0" w:type="dxa"/>
            </w:tcMar>
            <w:vAlign w:val="bottom"/>
          </w:tcPr>
          <w:p w14:paraId="61ACF41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1E0DE5" w14:textId="77777777" w:rsidR="0089264D" w:rsidRPr="00B40C4C" w:rsidRDefault="0089264D" w:rsidP="004B5DA0">
            <w:pPr>
              <w:jc w:val="right"/>
            </w:pPr>
          </w:p>
        </w:tc>
      </w:tr>
      <w:tr w:rsidR="00446E55" w:rsidRPr="00B40C4C" w14:paraId="35AA2EB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2F73F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4191E0"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188617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366955" w14:textId="77777777" w:rsidR="0089264D" w:rsidRPr="00B40C4C" w:rsidRDefault="0089264D" w:rsidP="009137DA">
            <w:r w:rsidRPr="00B40C4C">
              <w:t>Norges forskningsråd - utenriksområdet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73CA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2B9A0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DC144CE" w14:textId="77777777" w:rsidR="0089264D" w:rsidRPr="00B40C4C" w:rsidRDefault="0089264D" w:rsidP="004B5DA0">
            <w:pPr>
              <w:jc w:val="right"/>
            </w:pPr>
            <w:r w:rsidRPr="00B40C4C">
              <w:t>50 766 000</w:t>
            </w:r>
          </w:p>
        </w:tc>
        <w:tc>
          <w:tcPr>
            <w:tcW w:w="180" w:type="dxa"/>
            <w:tcBorders>
              <w:top w:val="nil"/>
              <w:left w:val="nil"/>
              <w:bottom w:val="nil"/>
              <w:right w:val="nil"/>
            </w:tcBorders>
            <w:tcMar>
              <w:top w:w="43" w:type="dxa"/>
              <w:left w:w="0" w:type="dxa"/>
              <w:bottom w:w="0" w:type="dxa"/>
              <w:right w:w="0" w:type="dxa"/>
            </w:tcMar>
            <w:vAlign w:val="bottom"/>
          </w:tcPr>
          <w:p w14:paraId="4A795E4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D23135A" w14:textId="77777777" w:rsidR="0089264D" w:rsidRPr="00B40C4C" w:rsidRDefault="0089264D" w:rsidP="004B5DA0">
            <w:pPr>
              <w:jc w:val="right"/>
            </w:pPr>
            <w:r w:rsidRPr="00B40C4C">
              <w:t>319 527 000</w:t>
            </w:r>
          </w:p>
        </w:tc>
      </w:tr>
      <w:tr w:rsidR="00446E55" w:rsidRPr="00B40C4C" w14:paraId="5D107F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CE5C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AE1C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786F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4C17A3" w14:textId="77777777" w:rsidR="0089264D" w:rsidRPr="00B40C4C" w:rsidRDefault="0089264D" w:rsidP="009137DA">
            <w:r w:rsidRPr="00B40C4C">
              <w:t>Sum Utenriksformål</w:t>
            </w:r>
          </w:p>
        </w:tc>
        <w:tc>
          <w:tcPr>
            <w:tcW w:w="1380" w:type="dxa"/>
            <w:tcBorders>
              <w:top w:val="nil"/>
              <w:left w:val="nil"/>
              <w:bottom w:val="nil"/>
              <w:right w:val="nil"/>
            </w:tcBorders>
            <w:tcMar>
              <w:top w:w="43" w:type="dxa"/>
              <w:left w:w="0" w:type="dxa"/>
              <w:bottom w:w="0" w:type="dxa"/>
              <w:right w:w="0" w:type="dxa"/>
            </w:tcMar>
            <w:vAlign w:val="bottom"/>
          </w:tcPr>
          <w:p w14:paraId="2E3389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226FB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23CC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5C528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ED7EFA0" w14:textId="77777777" w:rsidR="0089264D" w:rsidRPr="00B40C4C" w:rsidRDefault="0089264D" w:rsidP="004B5DA0">
            <w:pPr>
              <w:jc w:val="right"/>
            </w:pPr>
            <w:r w:rsidRPr="00B40C4C">
              <w:t>2 624 044 000</w:t>
            </w:r>
          </w:p>
        </w:tc>
      </w:tr>
      <w:tr w:rsidR="00446E55" w:rsidRPr="00B40C4C" w14:paraId="7FDA881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CE60855" w14:textId="77777777" w:rsidR="0089264D" w:rsidRPr="00B40C4C" w:rsidRDefault="0089264D" w:rsidP="00BC282F">
            <w:pPr>
              <w:pStyle w:val="tittel-gulbok2"/>
            </w:pPr>
            <w:r w:rsidRPr="00B40C4C">
              <w:t>Forvaltning av utviklingssamarbeidet</w:t>
            </w:r>
          </w:p>
        </w:tc>
      </w:tr>
      <w:tr w:rsidR="00446E55" w:rsidRPr="00B40C4C" w14:paraId="0048F4CC" w14:textId="77777777" w:rsidTr="008C2AB1">
        <w:trPr>
          <w:trHeight w:val="240"/>
        </w:trPr>
        <w:tc>
          <w:tcPr>
            <w:tcW w:w="567" w:type="dxa"/>
            <w:tcBorders>
              <w:top w:val="nil"/>
              <w:left w:val="nil"/>
              <w:bottom w:val="nil"/>
            </w:tcBorders>
            <w:tcMar>
              <w:top w:w="43" w:type="dxa"/>
              <w:left w:w="0" w:type="dxa"/>
              <w:bottom w:w="0" w:type="dxa"/>
              <w:right w:w="0" w:type="dxa"/>
            </w:tcMar>
          </w:tcPr>
          <w:p w14:paraId="7DA37A59" w14:textId="77777777" w:rsidR="0089264D" w:rsidRPr="00B40C4C" w:rsidRDefault="0089264D" w:rsidP="009137DA">
            <w:r w:rsidRPr="00B40C4C">
              <w:t>140</w:t>
            </w:r>
          </w:p>
        </w:tc>
        <w:tc>
          <w:tcPr>
            <w:tcW w:w="260" w:type="dxa"/>
            <w:tcBorders>
              <w:top w:val="nil"/>
              <w:left w:val="nil"/>
              <w:bottom w:val="nil"/>
              <w:right w:val="nil"/>
            </w:tcBorders>
            <w:tcMar>
              <w:top w:w="43" w:type="dxa"/>
              <w:left w:w="0" w:type="dxa"/>
              <w:bottom w:w="0" w:type="dxa"/>
              <w:right w:w="0" w:type="dxa"/>
            </w:tcMar>
            <w:vAlign w:val="bottom"/>
          </w:tcPr>
          <w:p w14:paraId="039997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5F7E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843DCE" w14:textId="77777777" w:rsidR="0089264D" w:rsidRPr="00B40C4C" w:rsidRDefault="0089264D" w:rsidP="009137DA">
            <w:r w:rsidRPr="00B40C4C">
              <w:t>Utenriksdepartementet:</w:t>
            </w:r>
          </w:p>
        </w:tc>
        <w:tc>
          <w:tcPr>
            <w:tcW w:w="1380" w:type="dxa"/>
            <w:tcBorders>
              <w:top w:val="nil"/>
              <w:left w:val="nil"/>
              <w:bottom w:val="nil"/>
              <w:right w:val="nil"/>
            </w:tcBorders>
            <w:tcMar>
              <w:top w:w="43" w:type="dxa"/>
              <w:left w:w="0" w:type="dxa"/>
              <w:bottom w:w="0" w:type="dxa"/>
              <w:right w:w="0" w:type="dxa"/>
            </w:tcMar>
            <w:vAlign w:val="bottom"/>
          </w:tcPr>
          <w:p w14:paraId="5443CA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C5E3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A5E4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2EED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6AB907" w14:textId="77777777" w:rsidR="0089264D" w:rsidRPr="00B40C4C" w:rsidRDefault="0089264D" w:rsidP="004B5DA0">
            <w:pPr>
              <w:jc w:val="right"/>
            </w:pPr>
          </w:p>
        </w:tc>
      </w:tr>
      <w:tr w:rsidR="00446E55" w:rsidRPr="00B40C4C" w14:paraId="059AAE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E3F2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E96122"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C400A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DE5FDC"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1104B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379E0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5B66E19" w14:textId="77777777" w:rsidR="0089264D" w:rsidRPr="00B40C4C" w:rsidRDefault="0089264D" w:rsidP="004B5DA0">
            <w:pPr>
              <w:jc w:val="right"/>
            </w:pPr>
            <w:r w:rsidRPr="00B40C4C">
              <w:t>95 083 000</w:t>
            </w:r>
          </w:p>
        </w:tc>
        <w:tc>
          <w:tcPr>
            <w:tcW w:w="180" w:type="dxa"/>
            <w:tcBorders>
              <w:top w:val="nil"/>
              <w:left w:val="nil"/>
              <w:bottom w:val="nil"/>
              <w:right w:val="nil"/>
            </w:tcBorders>
            <w:tcMar>
              <w:top w:w="43" w:type="dxa"/>
              <w:left w:w="0" w:type="dxa"/>
              <w:bottom w:w="0" w:type="dxa"/>
              <w:right w:w="0" w:type="dxa"/>
            </w:tcMar>
            <w:vAlign w:val="bottom"/>
          </w:tcPr>
          <w:p w14:paraId="22AAA32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41E27E" w14:textId="77777777" w:rsidR="0089264D" w:rsidRPr="00B40C4C" w:rsidRDefault="0089264D" w:rsidP="004B5DA0">
            <w:pPr>
              <w:jc w:val="right"/>
            </w:pPr>
            <w:r w:rsidRPr="00B40C4C">
              <w:t>95 083 000</w:t>
            </w:r>
          </w:p>
        </w:tc>
      </w:tr>
      <w:tr w:rsidR="00446E55" w:rsidRPr="00B40C4C" w14:paraId="11D4240A" w14:textId="77777777" w:rsidTr="008C2AB1">
        <w:trPr>
          <w:trHeight w:val="240"/>
        </w:trPr>
        <w:tc>
          <w:tcPr>
            <w:tcW w:w="567" w:type="dxa"/>
            <w:tcBorders>
              <w:top w:val="nil"/>
              <w:left w:val="nil"/>
              <w:bottom w:val="nil"/>
            </w:tcBorders>
            <w:tcMar>
              <w:top w:w="43" w:type="dxa"/>
              <w:left w:w="0" w:type="dxa"/>
              <w:bottom w:w="0" w:type="dxa"/>
              <w:right w:w="0" w:type="dxa"/>
            </w:tcMar>
          </w:tcPr>
          <w:p w14:paraId="1A2AFCF6" w14:textId="77777777" w:rsidR="0089264D" w:rsidRPr="00B40C4C" w:rsidRDefault="0089264D" w:rsidP="009137DA">
            <w:r w:rsidRPr="00B40C4C">
              <w:t>141</w:t>
            </w:r>
          </w:p>
        </w:tc>
        <w:tc>
          <w:tcPr>
            <w:tcW w:w="260" w:type="dxa"/>
            <w:tcBorders>
              <w:top w:val="nil"/>
              <w:left w:val="nil"/>
              <w:bottom w:val="nil"/>
              <w:right w:val="nil"/>
            </w:tcBorders>
            <w:tcMar>
              <w:top w:w="43" w:type="dxa"/>
              <w:left w:w="0" w:type="dxa"/>
              <w:bottom w:w="0" w:type="dxa"/>
              <w:right w:w="0" w:type="dxa"/>
            </w:tcMar>
            <w:vAlign w:val="bottom"/>
          </w:tcPr>
          <w:p w14:paraId="7E3716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7A26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1966FF" w14:textId="77777777" w:rsidR="0089264D" w:rsidRPr="00B40C4C" w:rsidRDefault="0089264D" w:rsidP="009137DA">
            <w:r w:rsidRPr="00B40C4C">
              <w:t>Direktoratet for utviklingssamarbeid (Norad):</w:t>
            </w:r>
          </w:p>
        </w:tc>
        <w:tc>
          <w:tcPr>
            <w:tcW w:w="1380" w:type="dxa"/>
            <w:tcBorders>
              <w:top w:val="nil"/>
              <w:left w:val="nil"/>
              <w:bottom w:val="nil"/>
              <w:right w:val="nil"/>
            </w:tcBorders>
            <w:tcMar>
              <w:top w:w="43" w:type="dxa"/>
              <w:left w:w="0" w:type="dxa"/>
              <w:bottom w:w="0" w:type="dxa"/>
              <w:right w:w="0" w:type="dxa"/>
            </w:tcMar>
            <w:vAlign w:val="bottom"/>
          </w:tcPr>
          <w:p w14:paraId="40911C0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EC244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37E6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89CD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95831F" w14:textId="77777777" w:rsidR="0089264D" w:rsidRPr="00B40C4C" w:rsidRDefault="0089264D" w:rsidP="004B5DA0">
            <w:pPr>
              <w:jc w:val="right"/>
            </w:pPr>
          </w:p>
        </w:tc>
      </w:tr>
      <w:tr w:rsidR="00446E55" w:rsidRPr="00B40C4C" w14:paraId="2E59B4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775D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3A08F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5763F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7B4A9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8E81F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13ED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8BA73D" w14:textId="77777777" w:rsidR="0089264D" w:rsidRPr="00B40C4C" w:rsidRDefault="0089264D" w:rsidP="004B5DA0">
            <w:pPr>
              <w:jc w:val="right"/>
            </w:pPr>
            <w:r w:rsidRPr="00B40C4C">
              <w:t>419 283 000</w:t>
            </w:r>
          </w:p>
        </w:tc>
        <w:tc>
          <w:tcPr>
            <w:tcW w:w="180" w:type="dxa"/>
            <w:tcBorders>
              <w:top w:val="nil"/>
              <w:left w:val="nil"/>
              <w:bottom w:val="nil"/>
              <w:right w:val="nil"/>
            </w:tcBorders>
            <w:tcMar>
              <w:top w:w="43" w:type="dxa"/>
              <w:left w:w="0" w:type="dxa"/>
              <w:bottom w:w="0" w:type="dxa"/>
              <w:right w:w="0" w:type="dxa"/>
            </w:tcMar>
            <w:vAlign w:val="bottom"/>
          </w:tcPr>
          <w:p w14:paraId="1F9B91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1D1FCD" w14:textId="77777777" w:rsidR="0089264D" w:rsidRPr="00B40C4C" w:rsidRDefault="0089264D" w:rsidP="004B5DA0">
            <w:pPr>
              <w:jc w:val="right"/>
            </w:pPr>
          </w:p>
        </w:tc>
      </w:tr>
      <w:tr w:rsidR="00446E55" w:rsidRPr="00B40C4C" w14:paraId="39032D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73E8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9CC05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F8C4D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8FD821"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D633C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2299B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16FDA80" w14:textId="77777777" w:rsidR="0089264D" w:rsidRPr="00B40C4C" w:rsidRDefault="0089264D" w:rsidP="004B5DA0">
            <w:pPr>
              <w:jc w:val="right"/>
            </w:pPr>
            <w:r w:rsidRPr="00B40C4C">
              <w:t>29 480 000</w:t>
            </w:r>
          </w:p>
        </w:tc>
        <w:tc>
          <w:tcPr>
            <w:tcW w:w="180" w:type="dxa"/>
            <w:tcBorders>
              <w:top w:val="nil"/>
              <w:left w:val="nil"/>
              <w:bottom w:val="nil"/>
              <w:right w:val="nil"/>
            </w:tcBorders>
            <w:tcMar>
              <w:top w:w="43" w:type="dxa"/>
              <w:left w:w="0" w:type="dxa"/>
              <w:bottom w:w="0" w:type="dxa"/>
              <w:right w:w="0" w:type="dxa"/>
            </w:tcMar>
            <w:vAlign w:val="bottom"/>
          </w:tcPr>
          <w:p w14:paraId="3B1E0B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BABD77" w14:textId="77777777" w:rsidR="0089264D" w:rsidRPr="00B40C4C" w:rsidRDefault="0089264D" w:rsidP="004B5DA0">
            <w:pPr>
              <w:jc w:val="right"/>
            </w:pPr>
            <w:r w:rsidRPr="00B40C4C">
              <w:t>448 763 000</w:t>
            </w:r>
          </w:p>
        </w:tc>
      </w:tr>
      <w:tr w:rsidR="00446E55" w:rsidRPr="00B40C4C" w14:paraId="6171159D" w14:textId="77777777" w:rsidTr="008C2AB1">
        <w:trPr>
          <w:trHeight w:val="500"/>
        </w:trPr>
        <w:tc>
          <w:tcPr>
            <w:tcW w:w="567" w:type="dxa"/>
            <w:tcBorders>
              <w:top w:val="nil"/>
              <w:left w:val="nil"/>
              <w:bottom w:val="nil"/>
            </w:tcBorders>
            <w:tcMar>
              <w:top w:w="43" w:type="dxa"/>
              <w:left w:w="0" w:type="dxa"/>
              <w:bottom w:w="0" w:type="dxa"/>
              <w:right w:w="0" w:type="dxa"/>
            </w:tcMar>
          </w:tcPr>
          <w:p w14:paraId="49F2E5CC" w14:textId="77777777" w:rsidR="0089264D" w:rsidRPr="00B40C4C" w:rsidRDefault="0089264D" w:rsidP="009137DA">
            <w:r w:rsidRPr="00B40C4C">
              <w:t>144</w:t>
            </w:r>
          </w:p>
        </w:tc>
        <w:tc>
          <w:tcPr>
            <w:tcW w:w="260" w:type="dxa"/>
            <w:tcBorders>
              <w:top w:val="nil"/>
              <w:left w:val="nil"/>
              <w:bottom w:val="nil"/>
              <w:right w:val="nil"/>
            </w:tcBorders>
            <w:tcMar>
              <w:top w:w="43" w:type="dxa"/>
              <w:left w:w="0" w:type="dxa"/>
              <w:bottom w:w="0" w:type="dxa"/>
              <w:right w:w="0" w:type="dxa"/>
            </w:tcMar>
            <w:vAlign w:val="bottom"/>
          </w:tcPr>
          <w:p w14:paraId="0666A13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43C0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3FC270" w14:textId="77777777" w:rsidR="0089264D" w:rsidRPr="00B40C4C" w:rsidRDefault="0089264D" w:rsidP="009137DA">
            <w:r w:rsidRPr="00B40C4C">
              <w:t>Norsk senter for utvekslingssamarbeid (Norec):</w:t>
            </w:r>
          </w:p>
        </w:tc>
        <w:tc>
          <w:tcPr>
            <w:tcW w:w="1380" w:type="dxa"/>
            <w:tcBorders>
              <w:top w:val="nil"/>
              <w:left w:val="nil"/>
              <w:bottom w:val="nil"/>
              <w:right w:val="nil"/>
            </w:tcBorders>
            <w:tcMar>
              <w:top w:w="43" w:type="dxa"/>
              <w:left w:w="0" w:type="dxa"/>
              <w:bottom w:w="0" w:type="dxa"/>
              <w:right w:w="0" w:type="dxa"/>
            </w:tcMar>
            <w:vAlign w:val="bottom"/>
          </w:tcPr>
          <w:p w14:paraId="1D12FF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F02A1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8C9B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3B94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CA6AD4" w14:textId="77777777" w:rsidR="0089264D" w:rsidRPr="00B40C4C" w:rsidRDefault="0089264D" w:rsidP="004B5DA0">
            <w:pPr>
              <w:jc w:val="right"/>
            </w:pPr>
          </w:p>
        </w:tc>
      </w:tr>
      <w:tr w:rsidR="00446E55" w:rsidRPr="00B40C4C" w14:paraId="4D2B7E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5716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0BFC3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8D7F9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8A0D2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B26FF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2F967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AC21E8" w14:textId="77777777" w:rsidR="0089264D" w:rsidRPr="00B40C4C" w:rsidRDefault="0089264D" w:rsidP="004B5DA0">
            <w:pPr>
              <w:jc w:val="right"/>
            </w:pPr>
            <w:r w:rsidRPr="00B40C4C">
              <w:t>71 411 000</w:t>
            </w:r>
          </w:p>
        </w:tc>
        <w:tc>
          <w:tcPr>
            <w:tcW w:w="180" w:type="dxa"/>
            <w:tcBorders>
              <w:top w:val="nil"/>
              <w:left w:val="nil"/>
              <w:bottom w:val="nil"/>
              <w:right w:val="nil"/>
            </w:tcBorders>
            <w:tcMar>
              <w:top w:w="43" w:type="dxa"/>
              <w:left w:w="0" w:type="dxa"/>
              <w:bottom w:w="0" w:type="dxa"/>
              <w:right w:w="0" w:type="dxa"/>
            </w:tcMar>
            <w:vAlign w:val="bottom"/>
          </w:tcPr>
          <w:p w14:paraId="549D907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BC984C" w14:textId="77777777" w:rsidR="0089264D" w:rsidRPr="00B40C4C" w:rsidRDefault="0089264D" w:rsidP="004B5DA0">
            <w:pPr>
              <w:jc w:val="right"/>
            </w:pPr>
          </w:p>
        </w:tc>
      </w:tr>
      <w:tr w:rsidR="00446E55" w:rsidRPr="00B40C4C" w14:paraId="269DEB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A9FE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91F59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68837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D8C85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18A8C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4B03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D7264F" w14:textId="77777777" w:rsidR="0089264D" w:rsidRPr="00B40C4C" w:rsidRDefault="0089264D" w:rsidP="004B5DA0">
            <w:pPr>
              <w:jc w:val="right"/>
            </w:pPr>
            <w:r w:rsidRPr="00B40C4C">
              <w:t>13 000 000</w:t>
            </w:r>
          </w:p>
        </w:tc>
        <w:tc>
          <w:tcPr>
            <w:tcW w:w="180" w:type="dxa"/>
            <w:tcBorders>
              <w:top w:val="nil"/>
              <w:left w:val="nil"/>
              <w:bottom w:val="nil"/>
              <w:right w:val="nil"/>
            </w:tcBorders>
            <w:tcMar>
              <w:top w:w="43" w:type="dxa"/>
              <w:left w:w="0" w:type="dxa"/>
              <w:bottom w:w="0" w:type="dxa"/>
              <w:right w:w="0" w:type="dxa"/>
            </w:tcMar>
            <w:vAlign w:val="bottom"/>
          </w:tcPr>
          <w:p w14:paraId="33E570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2BFD37" w14:textId="77777777" w:rsidR="0089264D" w:rsidRPr="00B40C4C" w:rsidRDefault="0089264D" w:rsidP="004B5DA0">
            <w:pPr>
              <w:jc w:val="right"/>
            </w:pPr>
          </w:p>
        </w:tc>
      </w:tr>
      <w:tr w:rsidR="00446E55" w:rsidRPr="00B40C4C" w14:paraId="398ACA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4DCF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21DD9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D3E24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12A7C3" w14:textId="77777777" w:rsidR="0089264D" w:rsidRPr="00B40C4C" w:rsidRDefault="0089264D" w:rsidP="009137DA">
            <w:r w:rsidRPr="00B40C4C">
              <w:t>Utvekslingsordninger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ABAE1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6F4F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557C01" w14:textId="77777777" w:rsidR="0089264D" w:rsidRPr="00B40C4C" w:rsidRDefault="0089264D" w:rsidP="004B5DA0">
            <w:pPr>
              <w:jc w:val="right"/>
            </w:pPr>
            <w:r w:rsidRPr="00B40C4C">
              <w:t>153 477 000</w:t>
            </w:r>
          </w:p>
        </w:tc>
        <w:tc>
          <w:tcPr>
            <w:tcW w:w="180" w:type="dxa"/>
            <w:tcBorders>
              <w:top w:val="nil"/>
              <w:left w:val="nil"/>
              <w:bottom w:val="nil"/>
              <w:right w:val="nil"/>
            </w:tcBorders>
            <w:tcMar>
              <w:top w:w="43" w:type="dxa"/>
              <w:left w:w="0" w:type="dxa"/>
              <w:bottom w:w="0" w:type="dxa"/>
              <w:right w:w="0" w:type="dxa"/>
            </w:tcMar>
            <w:vAlign w:val="bottom"/>
          </w:tcPr>
          <w:p w14:paraId="0D83415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6DFCDE" w14:textId="77777777" w:rsidR="0089264D" w:rsidRPr="00B40C4C" w:rsidRDefault="0089264D" w:rsidP="004B5DA0">
            <w:pPr>
              <w:jc w:val="right"/>
            </w:pPr>
          </w:p>
        </w:tc>
      </w:tr>
      <w:tr w:rsidR="00446E55" w:rsidRPr="00B40C4C" w14:paraId="391F89A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C7B38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34698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BC091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9E473E" w14:textId="77777777" w:rsidR="0089264D" w:rsidRPr="00B40C4C" w:rsidRDefault="0089264D" w:rsidP="009137DA">
            <w:r w:rsidRPr="00B40C4C">
              <w:t>Rekruttering til internasjonale organisasjoner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41FD2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EA459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D7CF772" w14:textId="77777777" w:rsidR="0089264D" w:rsidRPr="00B40C4C" w:rsidRDefault="0089264D" w:rsidP="004B5DA0">
            <w:pPr>
              <w:jc w:val="right"/>
            </w:pPr>
            <w:r w:rsidRPr="00B40C4C">
              <w:t>75 000 000</w:t>
            </w:r>
          </w:p>
        </w:tc>
        <w:tc>
          <w:tcPr>
            <w:tcW w:w="180" w:type="dxa"/>
            <w:tcBorders>
              <w:top w:val="nil"/>
              <w:left w:val="nil"/>
              <w:bottom w:val="nil"/>
              <w:right w:val="nil"/>
            </w:tcBorders>
            <w:tcMar>
              <w:top w:w="43" w:type="dxa"/>
              <w:left w:w="0" w:type="dxa"/>
              <w:bottom w:w="0" w:type="dxa"/>
              <w:right w:w="0" w:type="dxa"/>
            </w:tcMar>
            <w:vAlign w:val="bottom"/>
          </w:tcPr>
          <w:p w14:paraId="5E2D835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3157469" w14:textId="77777777" w:rsidR="0089264D" w:rsidRPr="00B40C4C" w:rsidRDefault="0089264D" w:rsidP="004B5DA0">
            <w:pPr>
              <w:jc w:val="right"/>
            </w:pPr>
            <w:r w:rsidRPr="00B40C4C">
              <w:t>312 888 000</w:t>
            </w:r>
          </w:p>
        </w:tc>
      </w:tr>
      <w:tr w:rsidR="00446E55" w:rsidRPr="00B40C4C" w14:paraId="3086468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F0BD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A7D4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86AA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50E882" w14:textId="77777777" w:rsidR="0089264D" w:rsidRPr="00B40C4C" w:rsidRDefault="0089264D" w:rsidP="009137DA">
            <w:r w:rsidRPr="00B40C4C">
              <w:t>Sum Forvaltning av utviklingssamarbeidet</w:t>
            </w:r>
          </w:p>
        </w:tc>
        <w:tc>
          <w:tcPr>
            <w:tcW w:w="1380" w:type="dxa"/>
            <w:tcBorders>
              <w:top w:val="nil"/>
              <w:left w:val="nil"/>
              <w:bottom w:val="nil"/>
              <w:right w:val="nil"/>
            </w:tcBorders>
            <w:tcMar>
              <w:top w:w="43" w:type="dxa"/>
              <w:left w:w="0" w:type="dxa"/>
              <w:bottom w:w="0" w:type="dxa"/>
              <w:right w:w="0" w:type="dxa"/>
            </w:tcMar>
            <w:vAlign w:val="bottom"/>
          </w:tcPr>
          <w:p w14:paraId="07F480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F338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BCD3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1937A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F79D8FD" w14:textId="77777777" w:rsidR="0089264D" w:rsidRPr="00B40C4C" w:rsidRDefault="0089264D" w:rsidP="004B5DA0">
            <w:pPr>
              <w:jc w:val="right"/>
            </w:pPr>
            <w:r w:rsidRPr="00B40C4C">
              <w:t>856 734 000</w:t>
            </w:r>
          </w:p>
        </w:tc>
      </w:tr>
      <w:tr w:rsidR="00446E55" w:rsidRPr="00B40C4C" w14:paraId="6534A6C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A4CF3E0" w14:textId="77777777" w:rsidR="0089264D" w:rsidRPr="00B40C4C" w:rsidRDefault="0089264D" w:rsidP="00BC282F">
            <w:pPr>
              <w:pStyle w:val="tittel-gulbok2"/>
            </w:pPr>
            <w:r w:rsidRPr="00B40C4C">
              <w:t>Utviklingssamarbeidet</w:t>
            </w:r>
          </w:p>
        </w:tc>
      </w:tr>
      <w:tr w:rsidR="00446E55" w:rsidRPr="00B40C4C" w14:paraId="292EEC45" w14:textId="77777777" w:rsidTr="008C2AB1">
        <w:trPr>
          <w:trHeight w:val="240"/>
        </w:trPr>
        <w:tc>
          <w:tcPr>
            <w:tcW w:w="567" w:type="dxa"/>
            <w:tcBorders>
              <w:top w:val="nil"/>
              <w:left w:val="nil"/>
              <w:bottom w:val="nil"/>
            </w:tcBorders>
            <w:tcMar>
              <w:top w:w="43" w:type="dxa"/>
              <w:left w:w="0" w:type="dxa"/>
              <w:bottom w:w="0" w:type="dxa"/>
              <w:right w:w="0" w:type="dxa"/>
            </w:tcMar>
          </w:tcPr>
          <w:p w14:paraId="2FEDED71" w14:textId="77777777" w:rsidR="0089264D" w:rsidRPr="00B40C4C" w:rsidRDefault="0089264D" w:rsidP="009137DA">
            <w:r w:rsidRPr="00B40C4C">
              <w:t>150</w:t>
            </w:r>
          </w:p>
        </w:tc>
        <w:tc>
          <w:tcPr>
            <w:tcW w:w="260" w:type="dxa"/>
            <w:tcBorders>
              <w:top w:val="nil"/>
              <w:left w:val="nil"/>
              <w:bottom w:val="nil"/>
              <w:right w:val="nil"/>
            </w:tcBorders>
            <w:tcMar>
              <w:top w:w="43" w:type="dxa"/>
              <w:left w:w="0" w:type="dxa"/>
              <w:bottom w:w="0" w:type="dxa"/>
              <w:right w:w="0" w:type="dxa"/>
            </w:tcMar>
            <w:vAlign w:val="bottom"/>
          </w:tcPr>
          <w:p w14:paraId="55BACB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28BF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4D3726" w14:textId="77777777" w:rsidR="0089264D" w:rsidRPr="00B40C4C" w:rsidRDefault="0089264D" w:rsidP="009137DA">
            <w:r w:rsidRPr="00B40C4C">
              <w:t>Humanitær bistand:</w:t>
            </w:r>
          </w:p>
        </w:tc>
        <w:tc>
          <w:tcPr>
            <w:tcW w:w="1380" w:type="dxa"/>
            <w:tcBorders>
              <w:top w:val="nil"/>
              <w:left w:val="nil"/>
              <w:bottom w:val="nil"/>
              <w:right w:val="nil"/>
            </w:tcBorders>
            <w:tcMar>
              <w:top w:w="43" w:type="dxa"/>
              <w:left w:w="0" w:type="dxa"/>
              <w:bottom w:w="0" w:type="dxa"/>
              <w:right w:w="0" w:type="dxa"/>
            </w:tcMar>
            <w:vAlign w:val="bottom"/>
          </w:tcPr>
          <w:p w14:paraId="154959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F707B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F03F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BF8A5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2B7B89" w14:textId="77777777" w:rsidR="0089264D" w:rsidRPr="00B40C4C" w:rsidRDefault="0089264D" w:rsidP="004B5DA0">
            <w:pPr>
              <w:jc w:val="right"/>
            </w:pPr>
          </w:p>
        </w:tc>
      </w:tr>
      <w:tr w:rsidR="00446E55" w:rsidRPr="00B40C4C" w14:paraId="05224F0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2AE1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09266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A127C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379C2C" w14:textId="77777777" w:rsidR="0089264D" w:rsidRPr="00B40C4C" w:rsidRDefault="0089264D" w:rsidP="009137DA">
            <w:r w:rsidRPr="00B40C4C">
              <w:t>Nødhjelp og humanitær bistand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A6F03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ECC67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8662B3" w14:textId="77777777" w:rsidR="0089264D" w:rsidRPr="00B40C4C" w:rsidRDefault="0089264D" w:rsidP="004B5DA0">
            <w:pPr>
              <w:jc w:val="right"/>
            </w:pPr>
            <w:r w:rsidRPr="00B40C4C">
              <w:t>4 336 481 000</w:t>
            </w:r>
          </w:p>
        </w:tc>
        <w:tc>
          <w:tcPr>
            <w:tcW w:w="180" w:type="dxa"/>
            <w:tcBorders>
              <w:top w:val="nil"/>
              <w:left w:val="nil"/>
              <w:bottom w:val="nil"/>
              <w:right w:val="nil"/>
            </w:tcBorders>
            <w:tcMar>
              <w:top w:w="43" w:type="dxa"/>
              <w:left w:w="0" w:type="dxa"/>
              <w:bottom w:w="0" w:type="dxa"/>
              <w:right w:w="0" w:type="dxa"/>
            </w:tcMar>
            <w:vAlign w:val="bottom"/>
          </w:tcPr>
          <w:p w14:paraId="138551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A5F12D" w14:textId="77777777" w:rsidR="0089264D" w:rsidRPr="00B40C4C" w:rsidRDefault="0089264D" w:rsidP="004B5DA0">
            <w:pPr>
              <w:jc w:val="right"/>
            </w:pPr>
          </w:p>
        </w:tc>
      </w:tr>
      <w:tr w:rsidR="00446E55" w:rsidRPr="00B40C4C" w14:paraId="5B38E9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3D6C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65DE6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212B0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0CBAFD" w14:textId="77777777" w:rsidR="0089264D" w:rsidRPr="00B40C4C" w:rsidRDefault="0089264D" w:rsidP="009137DA">
            <w:r w:rsidRPr="00B40C4C">
              <w:t>Verdens matvareprogram (WFP)</w:t>
            </w:r>
          </w:p>
        </w:tc>
        <w:tc>
          <w:tcPr>
            <w:tcW w:w="1380" w:type="dxa"/>
            <w:tcBorders>
              <w:top w:val="nil"/>
              <w:left w:val="nil"/>
              <w:bottom w:val="nil"/>
              <w:right w:val="nil"/>
            </w:tcBorders>
            <w:tcMar>
              <w:top w:w="43" w:type="dxa"/>
              <w:left w:w="0" w:type="dxa"/>
              <w:bottom w:w="0" w:type="dxa"/>
              <w:right w:w="0" w:type="dxa"/>
            </w:tcMar>
            <w:vAlign w:val="bottom"/>
          </w:tcPr>
          <w:p w14:paraId="7D6E4F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F0C30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E76B597" w14:textId="77777777" w:rsidR="0089264D" w:rsidRPr="00B40C4C" w:rsidRDefault="0089264D" w:rsidP="004B5DA0">
            <w:pPr>
              <w:jc w:val="right"/>
            </w:pPr>
            <w:r w:rsidRPr="00B40C4C">
              <w:t>430 000 000</w:t>
            </w:r>
          </w:p>
        </w:tc>
        <w:tc>
          <w:tcPr>
            <w:tcW w:w="180" w:type="dxa"/>
            <w:tcBorders>
              <w:top w:val="nil"/>
              <w:left w:val="nil"/>
              <w:bottom w:val="nil"/>
              <w:right w:val="nil"/>
            </w:tcBorders>
            <w:tcMar>
              <w:top w:w="43" w:type="dxa"/>
              <w:left w:w="0" w:type="dxa"/>
              <w:bottom w:w="0" w:type="dxa"/>
              <w:right w:w="0" w:type="dxa"/>
            </w:tcMar>
            <w:vAlign w:val="bottom"/>
          </w:tcPr>
          <w:p w14:paraId="1B2137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639430" w14:textId="77777777" w:rsidR="0089264D" w:rsidRPr="00B40C4C" w:rsidRDefault="0089264D" w:rsidP="004B5DA0">
            <w:pPr>
              <w:jc w:val="right"/>
            </w:pPr>
            <w:r w:rsidRPr="00B40C4C">
              <w:t>4 766 481 000</w:t>
            </w:r>
          </w:p>
        </w:tc>
      </w:tr>
      <w:tr w:rsidR="00446E55" w:rsidRPr="00B40C4C" w14:paraId="77D90B19" w14:textId="77777777" w:rsidTr="008C2AB1">
        <w:trPr>
          <w:trHeight w:val="240"/>
        </w:trPr>
        <w:tc>
          <w:tcPr>
            <w:tcW w:w="567" w:type="dxa"/>
            <w:tcBorders>
              <w:top w:val="nil"/>
              <w:left w:val="nil"/>
              <w:bottom w:val="nil"/>
            </w:tcBorders>
            <w:tcMar>
              <w:top w:w="43" w:type="dxa"/>
              <w:left w:w="0" w:type="dxa"/>
              <w:bottom w:w="0" w:type="dxa"/>
              <w:right w:w="0" w:type="dxa"/>
            </w:tcMar>
          </w:tcPr>
          <w:p w14:paraId="315FDB55" w14:textId="77777777" w:rsidR="0089264D" w:rsidRPr="00B40C4C" w:rsidRDefault="0089264D" w:rsidP="009137DA">
            <w:r w:rsidRPr="00B40C4C">
              <w:t>151</w:t>
            </w:r>
          </w:p>
        </w:tc>
        <w:tc>
          <w:tcPr>
            <w:tcW w:w="260" w:type="dxa"/>
            <w:tcBorders>
              <w:top w:val="nil"/>
              <w:left w:val="nil"/>
              <w:bottom w:val="nil"/>
              <w:right w:val="nil"/>
            </w:tcBorders>
            <w:tcMar>
              <w:top w:w="43" w:type="dxa"/>
              <w:left w:w="0" w:type="dxa"/>
              <w:bottom w:w="0" w:type="dxa"/>
              <w:right w:w="0" w:type="dxa"/>
            </w:tcMar>
            <w:vAlign w:val="bottom"/>
          </w:tcPr>
          <w:p w14:paraId="456E12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C716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C0B471" w14:textId="77777777" w:rsidR="0089264D" w:rsidRPr="00B40C4C" w:rsidRDefault="0089264D" w:rsidP="009137DA">
            <w:r w:rsidRPr="00B40C4C">
              <w:t>Fred, sikkerhet og globalt samarbeid:</w:t>
            </w:r>
          </w:p>
        </w:tc>
        <w:tc>
          <w:tcPr>
            <w:tcW w:w="1380" w:type="dxa"/>
            <w:tcBorders>
              <w:top w:val="nil"/>
              <w:left w:val="nil"/>
              <w:bottom w:val="nil"/>
              <w:right w:val="nil"/>
            </w:tcBorders>
            <w:tcMar>
              <w:top w:w="43" w:type="dxa"/>
              <w:left w:w="0" w:type="dxa"/>
              <w:bottom w:w="0" w:type="dxa"/>
              <w:right w:w="0" w:type="dxa"/>
            </w:tcMar>
            <w:vAlign w:val="bottom"/>
          </w:tcPr>
          <w:p w14:paraId="25D734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F5EC1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6ED5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FD4F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E07444" w14:textId="77777777" w:rsidR="0089264D" w:rsidRPr="00B40C4C" w:rsidRDefault="0089264D" w:rsidP="004B5DA0">
            <w:pPr>
              <w:jc w:val="right"/>
            </w:pPr>
          </w:p>
        </w:tc>
      </w:tr>
      <w:tr w:rsidR="00446E55" w:rsidRPr="00B40C4C" w14:paraId="7BACF2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8BB9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5227B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5CB04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804A39" w14:textId="77777777" w:rsidR="0089264D" w:rsidRPr="00B40C4C" w:rsidRDefault="0089264D" w:rsidP="009137DA">
            <w:r w:rsidRPr="00B40C4C">
              <w:t>Fred og forsoning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CAC6E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2894F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E7FFAD" w14:textId="77777777" w:rsidR="0089264D" w:rsidRPr="00B40C4C" w:rsidRDefault="0089264D" w:rsidP="004B5DA0">
            <w:pPr>
              <w:jc w:val="right"/>
            </w:pPr>
            <w:r w:rsidRPr="00B40C4C">
              <w:t>395 260 000</w:t>
            </w:r>
          </w:p>
        </w:tc>
        <w:tc>
          <w:tcPr>
            <w:tcW w:w="180" w:type="dxa"/>
            <w:tcBorders>
              <w:top w:val="nil"/>
              <w:left w:val="nil"/>
              <w:bottom w:val="nil"/>
              <w:right w:val="nil"/>
            </w:tcBorders>
            <w:tcMar>
              <w:top w:w="43" w:type="dxa"/>
              <w:left w:w="0" w:type="dxa"/>
              <w:bottom w:w="0" w:type="dxa"/>
              <w:right w:w="0" w:type="dxa"/>
            </w:tcMar>
            <w:vAlign w:val="bottom"/>
          </w:tcPr>
          <w:p w14:paraId="10488D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60B92E" w14:textId="77777777" w:rsidR="0089264D" w:rsidRPr="00B40C4C" w:rsidRDefault="0089264D" w:rsidP="004B5DA0">
            <w:pPr>
              <w:jc w:val="right"/>
            </w:pPr>
          </w:p>
        </w:tc>
      </w:tr>
      <w:tr w:rsidR="00446E55" w:rsidRPr="00B40C4C" w14:paraId="206D944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4D19C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6803B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96411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FB4DB2" w14:textId="77777777" w:rsidR="0089264D" w:rsidRPr="00B40C4C" w:rsidRDefault="0089264D" w:rsidP="009137DA">
            <w:r w:rsidRPr="00B40C4C">
              <w:t>Globale sikkerhetsspørsmål og nedrustning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9E053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F3D5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4B823B" w14:textId="77777777" w:rsidR="0089264D" w:rsidRPr="00B40C4C" w:rsidRDefault="0089264D" w:rsidP="004B5DA0">
            <w:pPr>
              <w:jc w:val="right"/>
            </w:pPr>
            <w:r w:rsidRPr="00B40C4C">
              <w:t>132 060 000</w:t>
            </w:r>
          </w:p>
        </w:tc>
        <w:tc>
          <w:tcPr>
            <w:tcW w:w="180" w:type="dxa"/>
            <w:tcBorders>
              <w:top w:val="nil"/>
              <w:left w:val="nil"/>
              <w:bottom w:val="nil"/>
              <w:right w:val="nil"/>
            </w:tcBorders>
            <w:tcMar>
              <w:top w:w="43" w:type="dxa"/>
              <w:left w:w="0" w:type="dxa"/>
              <w:bottom w:w="0" w:type="dxa"/>
              <w:right w:w="0" w:type="dxa"/>
            </w:tcMar>
            <w:vAlign w:val="bottom"/>
          </w:tcPr>
          <w:p w14:paraId="11CFEA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5C4FC8" w14:textId="77777777" w:rsidR="0089264D" w:rsidRPr="00B40C4C" w:rsidRDefault="0089264D" w:rsidP="004B5DA0">
            <w:pPr>
              <w:jc w:val="right"/>
            </w:pPr>
          </w:p>
        </w:tc>
      </w:tr>
      <w:tr w:rsidR="00446E55" w:rsidRPr="00B40C4C" w14:paraId="14A3139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DD71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519D0D"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E02C7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9A2013" w14:textId="77777777" w:rsidR="0089264D" w:rsidRPr="00B40C4C" w:rsidRDefault="0089264D" w:rsidP="009137DA">
            <w:r w:rsidRPr="00B40C4C">
              <w:t>FN og globale utfordringer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2CD4C2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EF201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AE63AE" w14:textId="77777777" w:rsidR="0089264D" w:rsidRPr="00B40C4C" w:rsidRDefault="0089264D" w:rsidP="004B5DA0">
            <w:pPr>
              <w:jc w:val="right"/>
            </w:pPr>
            <w:r w:rsidRPr="00B40C4C">
              <w:t>238 138 000</w:t>
            </w:r>
          </w:p>
        </w:tc>
        <w:tc>
          <w:tcPr>
            <w:tcW w:w="180" w:type="dxa"/>
            <w:tcBorders>
              <w:top w:val="nil"/>
              <w:left w:val="nil"/>
              <w:bottom w:val="nil"/>
              <w:right w:val="nil"/>
            </w:tcBorders>
            <w:tcMar>
              <w:top w:w="43" w:type="dxa"/>
              <w:left w:w="0" w:type="dxa"/>
              <w:bottom w:w="0" w:type="dxa"/>
              <w:right w:w="0" w:type="dxa"/>
            </w:tcMar>
            <w:vAlign w:val="bottom"/>
          </w:tcPr>
          <w:p w14:paraId="4532CE7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27BDA4" w14:textId="77777777" w:rsidR="0089264D" w:rsidRPr="00B40C4C" w:rsidRDefault="0089264D" w:rsidP="004B5DA0">
            <w:pPr>
              <w:jc w:val="right"/>
            </w:pPr>
          </w:p>
        </w:tc>
      </w:tr>
      <w:tr w:rsidR="00446E55" w:rsidRPr="00B40C4C" w14:paraId="1CB7D77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329D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CF6E0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27BD5B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7EB109" w14:textId="77777777" w:rsidR="0089264D" w:rsidRPr="00B40C4C" w:rsidRDefault="0089264D" w:rsidP="009137DA">
            <w:r w:rsidRPr="00B40C4C">
              <w:t>Pliktige bidrag til FN-organisasjoner mv.</w:t>
            </w:r>
          </w:p>
        </w:tc>
        <w:tc>
          <w:tcPr>
            <w:tcW w:w="1380" w:type="dxa"/>
            <w:tcBorders>
              <w:top w:val="nil"/>
              <w:left w:val="nil"/>
              <w:bottom w:val="nil"/>
              <w:right w:val="nil"/>
            </w:tcBorders>
            <w:tcMar>
              <w:top w:w="43" w:type="dxa"/>
              <w:left w:w="0" w:type="dxa"/>
              <w:bottom w:w="0" w:type="dxa"/>
              <w:right w:w="0" w:type="dxa"/>
            </w:tcMar>
            <w:vAlign w:val="bottom"/>
          </w:tcPr>
          <w:p w14:paraId="655A5B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79A2D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3685E1C" w14:textId="77777777" w:rsidR="0089264D" w:rsidRPr="00B40C4C" w:rsidRDefault="0089264D" w:rsidP="004B5DA0">
            <w:pPr>
              <w:jc w:val="right"/>
            </w:pPr>
            <w:r w:rsidRPr="00B40C4C">
              <w:t>405 220 000</w:t>
            </w:r>
          </w:p>
        </w:tc>
        <w:tc>
          <w:tcPr>
            <w:tcW w:w="180" w:type="dxa"/>
            <w:tcBorders>
              <w:top w:val="nil"/>
              <w:left w:val="nil"/>
              <w:bottom w:val="nil"/>
              <w:right w:val="nil"/>
            </w:tcBorders>
            <w:tcMar>
              <w:top w:w="43" w:type="dxa"/>
              <w:left w:w="0" w:type="dxa"/>
              <w:bottom w:w="0" w:type="dxa"/>
              <w:right w:w="0" w:type="dxa"/>
            </w:tcMar>
            <w:vAlign w:val="bottom"/>
          </w:tcPr>
          <w:p w14:paraId="25EF096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4874DB" w14:textId="77777777" w:rsidR="0089264D" w:rsidRPr="00B40C4C" w:rsidRDefault="0089264D" w:rsidP="004B5DA0">
            <w:pPr>
              <w:jc w:val="right"/>
            </w:pPr>
            <w:r w:rsidRPr="00B40C4C">
              <w:t>1 170 678 000</w:t>
            </w:r>
          </w:p>
        </w:tc>
      </w:tr>
      <w:tr w:rsidR="00446E55" w:rsidRPr="00B40C4C" w14:paraId="2AA2E896" w14:textId="77777777" w:rsidTr="008C2AB1">
        <w:trPr>
          <w:trHeight w:val="240"/>
        </w:trPr>
        <w:tc>
          <w:tcPr>
            <w:tcW w:w="567" w:type="dxa"/>
            <w:tcBorders>
              <w:top w:val="nil"/>
              <w:left w:val="nil"/>
              <w:bottom w:val="nil"/>
            </w:tcBorders>
            <w:tcMar>
              <w:top w:w="43" w:type="dxa"/>
              <w:left w:w="0" w:type="dxa"/>
              <w:bottom w:w="0" w:type="dxa"/>
              <w:right w:w="0" w:type="dxa"/>
            </w:tcMar>
          </w:tcPr>
          <w:p w14:paraId="53D2BFC2" w14:textId="77777777" w:rsidR="0089264D" w:rsidRPr="00B40C4C" w:rsidRDefault="0089264D" w:rsidP="009137DA">
            <w:r w:rsidRPr="00B40C4C">
              <w:t>152</w:t>
            </w:r>
          </w:p>
        </w:tc>
        <w:tc>
          <w:tcPr>
            <w:tcW w:w="260" w:type="dxa"/>
            <w:tcBorders>
              <w:top w:val="nil"/>
              <w:left w:val="nil"/>
              <w:bottom w:val="nil"/>
              <w:right w:val="nil"/>
            </w:tcBorders>
            <w:tcMar>
              <w:top w:w="43" w:type="dxa"/>
              <w:left w:w="0" w:type="dxa"/>
              <w:bottom w:w="0" w:type="dxa"/>
              <w:right w:w="0" w:type="dxa"/>
            </w:tcMar>
            <w:vAlign w:val="bottom"/>
          </w:tcPr>
          <w:p w14:paraId="57135E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D0FCE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7186D4" w14:textId="77777777" w:rsidR="0089264D" w:rsidRPr="00B40C4C" w:rsidRDefault="0089264D" w:rsidP="009137DA">
            <w:r w:rsidRPr="00B40C4C">
              <w:t>Menneskerettigheter:</w:t>
            </w:r>
          </w:p>
        </w:tc>
        <w:tc>
          <w:tcPr>
            <w:tcW w:w="1380" w:type="dxa"/>
            <w:tcBorders>
              <w:top w:val="nil"/>
              <w:left w:val="nil"/>
              <w:bottom w:val="nil"/>
              <w:right w:val="nil"/>
            </w:tcBorders>
            <w:tcMar>
              <w:top w:w="43" w:type="dxa"/>
              <w:left w:w="0" w:type="dxa"/>
              <w:bottom w:w="0" w:type="dxa"/>
              <w:right w:w="0" w:type="dxa"/>
            </w:tcMar>
            <w:vAlign w:val="bottom"/>
          </w:tcPr>
          <w:p w14:paraId="584E18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0839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A1B5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BBAE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106942" w14:textId="77777777" w:rsidR="0089264D" w:rsidRPr="00B40C4C" w:rsidRDefault="0089264D" w:rsidP="004B5DA0">
            <w:pPr>
              <w:jc w:val="right"/>
            </w:pPr>
          </w:p>
        </w:tc>
      </w:tr>
      <w:tr w:rsidR="00446E55" w:rsidRPr="00B40C4C" w14:paraId="5AE11B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C193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49C98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8C611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9259BD" w14:textId="77777777" w:rsidR="0089264D" w:rsidRPr="00B40C4C" w:rsidRDefault="0089264D" w:rsidP="009137DA">
            <w:r w:rsidRPr="00B40C4C">
              <w:t>Menneskerettigheter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6898C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D7CA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824AC8" w14:textId="77777777" w:rsidR="0089264D" w:rsidRPr="00B40C4C" w:rsidRDefault="0089264D" w:rsidP="004B5DA0">
            <w:pPr>
              <w:jc w:val="right"/>
            </w:pPr>
            <w:r w:rsidRPr="00B40C4C">
              <w:t>671 617 000</w:t>
            </w:r>
          </w:p>
        </w:tc>
        <w:tc>
          <w:tcPr>
            <w:tcW w:w="180" w:type="dxa"/>
            <w:tcBorders>
              <w:top w:val="nil"/>
              <w:left w:val="nil"/>
              <w:bottom w:val="nil"/>
              <w:right w:val="nil"/>
            </w:tcBorders>
            <w:tcMar>
              <w:top w:w="43" w:type="dxa"/>
              <w:left w:w="0" w:type="dxa"/>
              <w:bottom w:w="0" w:type="dxa"/>
              <w:right w:w="0" w:type="dxa"/>
            </w:tcMar>
            <w:vAlign w:val="bottom"/>
          </w:tcPr>
          <w:p w14:paraId="2B7BA0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B7811D" w14:textId="77777777" w:rsidR="0089264D" w:rsidRPr="00B40C4C" w:rsidRDefault="0089264D" w:rsidP="004B5DA0">
            <w:pPr>
              <w:jc w:val="right"/>
            </w:pPr>
          </w:p>
        </w:tc>
      </w:tr>
      <w:tr w:rsidR="00446E55" w:rsidRPr="00B40C4C" w14:paraId="2CD5B33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8E672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CC17A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FB3F9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68EE7C" w14:textId="77777777" w:rsidR="0089264D" w:rsidRPr="00B40C4C" w:rsidRDefault="0089264D" w:rsidP="009137DA">
            <w:r w:rsidRPr="00B40C4C">
              <w:t>FNs høykommissær for menneskerettigheter (OHCHR)</w:t>
            </w:r>
          </w:p>
        </w:tc>
        <w:tc>
          <w:tcPr>
            <w:tcW w:w="1380" w:type="dxa"/>
            <w:tcBorders>
              <w:top w:val="nil"/>
              <w:left w:val="nil"/>
              <w:bottom w:val="nil"/>
              <w:right w:val="nil"/>
            </w:tcBorders>
            <w:tcMar>
              <w:top w:w="43" w:type="dxa"/>
              <w:left w:w="0" w:type="dxa"/>
              <w:bottom w:w="0" w:type="dxa"/>
              <w:right w:w="0" w:type="dxa"/>
            </w:tcMar>
            <w:vAlign w:val="bottom"/>
          </w:tcPr>
          <w:p w14:paraId="2291C4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3861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700D0E7" w14:textId="77777777" w:rsidR="0089264D" w:rsidRPr="00B40C4C" w:rsidRDefault="0089264D" w:rsidP="004B5DA0">
            <w:pPr>
              <w:jc w:val="right"/>
            </w:pPr>
            <w:r w:rsidRPr="00B40C4C">
              <w:t>197 000 000</w:t>
            </w:r>
          </w:p>
        </w:tc>
        <w:tc>
          <w:tcPr>
            <w:tcW w:w="180" w:type="dxa"/>
            <w:tcBorders>
              <w:top w:val="nil"/>
              <w:left w:val="nil"/>
              <w:bottom w:val="nil"/>
              <w:right w:val="nil"/>
            </w:tcBorders>
            <w:tcMar>
              <w:top w:w="43" w:type="dxa"/>
              <w:left w:w="0" w:type="dxa"/>
              <w:bottom w:w="0" w:type="dxa"/>
              <w:right w:w="0" w:type="dxa"/>
            </w:tcMar>
            <w:vAlign w:val="bottom"/>
          </w:tcPr>
          <w:p w14:paraId="455AF5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7F6F17" w14:textId="77777777" w:rsidR="0089264D" w:rsidRPr="00B40C4C" w:rsidRDefault="0089264D" w:rsidP="004B5DA0">
            <w:pPr>
              <w:jc w:val="right"/>
            </w:pPr>
            <w:r w:rsidRPr="00B40C4C">
              <w:t>868 617 000</w:t>
            </w:r>
          </w:p>
        </w:tc>
      </w:tr>
      <w:tr w:rsidR="00446E55" w:rsidRPr="00B40C4C" w14:paraId="2C9BE0FC" w14:textId="77777777" w:rsidTr="008C2AB1">
        <w:trPr>
          <w:trHeight w:val="240"/>
        </w:trPr>
        <w:tc>
          <w:tcPr>
            <w:tcW w:w="567" w:type="dxa"/>
            <w:tcBorders>
              <w:top w:val="nil"/>
              <w:left w:val="nil"/>
              <w:bottom w:val="nil"/>
            </w:tcBorders>
            <w:tcMar>
              <w:top w:w="43" w:type="dxa"/>
              <w:left w:w="0" w:type="dxa"/>
              <w:bottom w:w="0" w:type="dxa"/>
              <w:right w:w="0" w:type="dxa"/>
            </w:tcMar>
          </w:tcPr>
          <w:p w14:paraId="1D48904F" w14:textId="77777777" w:rsidR="0089264D" w:rsidRPr="00B40C4C" w:rsidRDefault="0089264D" w:rsidP="009137DA">
            <w:r w:rsidRPr="00B40C4C">
              <w:t>153</w:t>
            </w:r>
          </w:p>
        </w:tc>
        <w:tc>
          <w:tcPr>
            <w:tcW w:w="260" w:type="dxa"/>
            <w:tcBorders>
              <w:top w:val="nil"/>
              <w:left w:val="nil"/>
              <w:bottom w:val="nil"/>
              <w:right w:val="nil"/>
            </w:tcBorders>
            <w:tcMar>
              <w:top w:w="43" w:type="dxa"/>
              <w:left w:w="0" w:type="dxa"/>
              <w:bottom w:w="0" w:type="dxa"/>
              <w:right w:w="0" w:type="dxa"/>
            </w:tcMar>
            <w:vAlign w:val="bottom"/>
          </w:tcPr>
          <w:p w14:paraId="03D4E5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860D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C9040A" w14:textId="77777777" w:rsidR="0089264D" w:rsidRPr="00B40C4C" w:rsidRDefault="0089264D" w:rsidP="009137DA">
            <w:r w:rsidRPr="00B40C4C">
              <w:t>Flyktninger, fordrevne og vertssamfunn:</w:t>
            </w:r>
          </w:p>
        </w:tc>
        <w:tc>
          <w:tcPr>
            <w:tcW w:w="1380" w:type="dxa"/>
            <w:tcBorders>
              <w:top w:val="nil"/>
              <w:left w:val="nil"/>
              <w:bottom w:val="nil"/>
              <w:right w:val="nil"/>
            </w:tcBorders>
            <w:tcMar>
              <w:top w:w="43" w:type="dxa"/>
              <w:left w:w="0" w:type="dxa"/>
              <w:bottom w:w="0" w:type="dxa"/>
              <w:right w:w="0" w:type="dxa"/>
            </w:tcMar>
            <w:vAlign w:val="bottom"/>
          </w:tcPr>
          <w:p w14:paraId="28ACD6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A69D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F004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FBBEE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D70307" w14:textId="77777777" w:rsidR="0089264D" w:rsidRPr="00B40C4C" w:rsidRDefault="0089264D" w:rsidP="004B5DA0">
            <w:pPr>
              <w:jc w:val="right"/>
            </w:pPr>
          </w:p>
        </w:tc>
      </w:tr>
      <w:tr w:rsidR="00446E55" w:rsidRPr="00B40C4C" w14:paraId="477292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12FB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3F144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0F901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C7809A" w14:textId="77777777" w:rsidR="0089264D" w:rsidRPr="00B40C4C" w:rsidRDefault="0089264D" w:rsidP="009137DA">
            <w:r w:rsidRPr="00B40C4C">
              <w:t>Flyktninger og internt fordrevne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F9D46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B88C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F9E153" w14:textId="77777777" w:rsidR="0089264D" w:rsidRPr="00B40C4C" w:rsidRDefault="0089264D" w:rsidP="004B5DA0">
            <w:pPr>
              <w:jc w:val="right"/>
            </w:pPr>
            <w:r w:rsidRPr="00B40C4C">
              <w:t>1 000 000 000</w:t>
            </w:r>
          </w:p>
        </w:tc>
        <w:tc>
          <w:tcPr>
            <w:tcW w:w="180" w:type="dxa"/>
            <w:tcBorders>
              <w:top w:val="nil"/>
              <w:left w:val="nil"/>
              <w:bottom w:val="nil"/>
              <w:right w:val="nil"/>
            </w:tcBorders>
            <w:tcMar>
              <w:top w:w="43" w:type="dxa"/>
              <w:left w:w="0" w:type="dxa"/>
              <w:bottom w:w="0" w:type="dxa"/>
              <w:right w:w="0" w:type="dxa"/>
            </w:tcMar>
            <w:vAlign w:val="bottom"/>
          </w:tcPr>
          <w:p w14:paraId="0E461F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3305CF" w14:textId="77777777" w:rsidR="0089264D" w:rsidRPr="00B40C4C" w:rsidRDefault="0089264D" w:rsidP="004B5DA0">
            <w:pPr>
              <w:jc w:val="right"/>
            </w:pPr>
          </w:p>
        </w:tc>
      </w:tr>
      <w:tr w:rsidR="00446E55" w:rsidRPr="00B40C4C" w14:paraId="6915F5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6314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1BF02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7D81B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9C0F5F" w14:textId="77777777" w:rsidR="0089264D" w:rsidRPr="00B40C4C" w:rsidRDefault="0089264D" w:rsidP="009137DA">
            <w:r w:rsidRPr="00B40C4C">
              <w:t>FNs høykommissær for flyktninger (UNHCR)</w:t>
            </w:r>
          </w:p>
        </w:tc>
        <w:tc>
          <w:tcPr>
            <w:tcW w:w="1380" w:type="dxa"/>
            <w:tcBorders>
              <w:top w:val="nil"/>
              <w:left w:val="nil"/>
              <w:bottom w:val="nil"/>
              <w:right w:val="nil"/>
            </w:tcBorders>
            <w:tcMar>
              <w:top w:w="43" w:type="dxa"/>
              <w:left w:w="0" w:type="dxa"/>
              <w:bottom w:w="0" w:type="dxa"/>
              <w:right w:w="0" w:type="dxa"/>
            </w:tcMar>
            <w:vAlign w:val="bottom"/>
          </w:tcPr>
          <w:p w14:paraId="260684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125B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5C89C1" w14:textId="77777777" w:rsidR="0089264D" w:rsidRPr="00B40C4C" w:rsidRDefault="0089264D" w:rsidP="004B5DA0">
            <w:pPr>
              <w:jc w:val="right"/>
            </w:pPr>
            <w:r w:rsidRPr="00B40C4C">
              <w:t>630 000 000</w:t>
            </w:r>
          </w:p>
        </w:tc>
        <w:tc>
          <w:tcPr>
            <w:tcW w:w="180" w:type="dxa"/>
            <w:tcBorders>
              <w:top w:val="nil"/>
              <w:left w:val="nil"/>
              <w:bottom w:val="nil"/>
              <w:right w:val="nil"/>
            </w:tcBorders>
            <w:tcMar>
              <w:top w:w="43" w:type="dxa"/>
              <w:left w:w="0" w:type="dxa"/>
              <w:bottom w:w="0" w:type="dxa"/>
              <w:right w:w="0" w:type="dxa"/>
            </w:tcMar>
            <w:vAlign w:val="bottom"/>
          </w:tcPr>
          <w:p w14:paraId="431D8C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B620D2" w14:textId="77777777" w:rsidR="0089264D" w:rsidRPr="00B40C4C" w:rsidRDefault="0089264D" w:rsidP="004B5DA0">
            <w:pPr>
              <w:jc w:val="right"/>
            </w:pPr>
          </w:p>
        </w:tc>
      </w:tr>
      <w:tr w:rsidR="00446E55" w:rsidRPr="00B40C4C" w14:paraId="7EF69D1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7807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D1A2DD"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A61D7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901E3E" w14:textId="77777777" w:rsidR="0089264D" w:rsidRPr="00B40C4C" w:rsidRDefault="0089264D" w:rsidP="009137DA">
            <w:r w:rsidRPr="00B40C4C">
              <w:t>Bærekraftige løsninger og vertssamfunn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1E51C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7D446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9B69ECD" w14:textId="77777777" w:rsidR="0089264D" w:rsidRPr="00B40C4C" w:rsidRDefault="0089264D" w:rsidP="004B5DA0">
            <w:pPr>
              <w:jc w:val="right"/>
            </w:pPr>
            <w:r w:rsidRPr="00B40C4C">
              <w:t>429 504 000</w:t>
            </w:r>
          </w:p>
        </w:tc>
        <w:tc>
          <w:tcPr>
            <w:tcW w:w="180" w:type="dxa"/>
            <w:tcBorders>
              <w:top w:val="nil"/>
              <w:left w:val="nil"/>
              <w:bottom w:val="nil"/>
              <w:right w:val="nil"/>
            </w:tcBorders>
            <w:tcMar>
              <w:top w:w="43" w:type="dxa"/>
              <w:left w:w="0" w:type="dxa"/>
              <w:bottom w:w="0" w:type="dxa"/>
              <w:right w:w="0" w:type="dxa"/>
            </w:tcMar>
            <w:vAlign w:val="bottom"/>
          </w:tcPr>
          <w:p w14:paraId="7DF707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F6CBD7" w14:textId="77777777" w:rsidR="0089264D" w:rsidRPr="00B40C4C" w:rsidRDefault="0089264D" w:rsidP="004B5DA0">
            <w:pPr>
              <w:jc w:val="right"/>
            </w:pPr>
            <w:r w:rsidRPr="00B40C4C">
              <w:t>2 059 504 000</w:t>
            </w:r>
          </w:p>
        </w:tc>
      </w:tr>
      <w:tr w:rsidR="00446E55" w:rsidRPr="00B40C4C" w14:paraId="031E37A6" w14:textId="77777777" w:rsidTr="008C2AB1">
        <w:trPr>
          <w:trHeight w:val="240"/>
        </w:trPr>
        <w:tc>
          <w:tcPr>
            <w:tcW w:w="567" w:type="dxa"/>
            <w:tcBorders>
              <w:top w:val="nil"/>
              <w:left w:val="nil"/>
              <w:bottom w:val="nil"/>
            </w:tcBorders>
            <w:tcMar>
              <w:top w:w="43" w:type="dxa"/>
              <w:left w:w="0" w:type="dxa"/>
              <w:bottom w:w="0" w:type="dxa"/>
              <w:right w:w="0" w:type="dxa"/>
            </w:tcMar>
          </w:tcPr>
          <w:p w14:paraId="55F57F14" w14:textId="77777777" w:rsidR="0089264D" w:rsidRPr="00B40C4C" w:rsidRDefault="0089264D" w:rsidP="009137DA">
            <w:r w:rsidRPr="00B40C4C">
              <w:t>159</w:t>
            </w:r>
          </w:p>
        </w:tc>
        <w:tc>
          <w:tcPr>
            <w:tcW w:w="260" w:type="dxa"/>
            <w:tcBorders>
              <w:top w:val="nil"/>
              <w:left w:val="nil"/>
              <w:bottom w:val="nil"/>
              <w:right w:val="nil"/>
            </w:tcBorders>
            <w:tcMar>
              <w:top w:w="43" w:type="dxa"/>
              <w:left w:w="0" w:type="dxa"/>
              <w:bottom w:w="0" w:type="dxa"/>
              <w:right w:w="0" w:type="dxa"/>
            </w:tcMar>
            <w:vAlign w:val="bottom"/>
          </w:tcPr>
          <w:p w14:paraId="461908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6F53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ECEAB4" w14:textId="77777777" w:rsidR="0089264D" w:rsidRPr="00B40C4C" w:rsidRDefault="0089264D" w:rsidP="009137DA">
            <w:r w:rsidRPr="00B40C4C">
              <w:t>Regionbevilgninger:</w:t>
            </w:r>
          </w:p>
        </w:tc>
        <w:tc>
          <w:tcPr>
            <w:tcW w:w="1380" w:type="dxa"/>
            <w:tcBorders>
              <w:top w:val="nil"/>
              <w:left w:val="nil"/>
              <w:bottom w:val="nil"/>
              <w:right w:val="nil"/>
            </w:tcBorders>
            <w:tcMar>
              <w:top w:w="43" w:type="dxa"/>
              <w:left w:w="0" w:type="dxa"/>
              <w:bottom w:w="0" w:type="dxa"/>
              <w:right w:w="0" w:type="dxa"/>
            </w:tcMar>
            <w:vAlign w:val="bottom"/>
          </w:tcPr>
          <w:p w14:paraId="71F4E2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9653B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1716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C190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D91597" w14:textId="77777777" w:rsidR="0089264D" w:rsidRPr="00B40C4C" w:rsidRDefault="0089264D" w:rsidP="004B5DA0">
            <w:pPr>
              <w:jc w:val="right"/>
            </w:pPr>
          </w:p>
        </w:tc>
      </w:tr>
      <w:tr w:rsidR="00446E55" w:rsidRPr="00B40C4C" w14:paraId="73622E0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497D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50FED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54DC8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19CDF3" w14:textId="77777777" w:rsidR="0089264D" w:rsidRPr="00B40C4C" w:rsidRDefault="0089264D" w:rsidP="009137DA">
            <w:r w:rsidRPr="00B40C4C">
              <w:t>Midtøsten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CFEC95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7E84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B35B5A" w14:textId="77777777" w:rsidR="0089264D" w:rsidRPr="00B40C4C" w:rsidRDefault="0089264D" w:rsidP="004B5DA0">
            <w:pPr>
              <w:jc w:val="right"/>
            </w:pPr>
            <w:r w:rsidRPr="00B40C4C">
              <w:t>669 311 000</w:t>
            </w:r>
          </w:p>
        </w:tc>
        <w:tc>
          <w:tcPr>
            <w:tcW w:w="180" w:type="dxa"/>
            <w:tcBorders>
              <w:top w:val="nil"/>
              <w:left w:val="nil"/>
              <w:bottom w:val="nil"/>
              <w:right w:val="nil"/>
            </w:tcBorders>
            <w:tcMar>
              <w:top w:w="43" w:type="dxa"/>
              <w:left w:w="0" w:type="dxa"/>
              <w:bottom w:w="0" w:type="dxa"/>
              <w:right w:w="0" w:type="dxa"/>
            </w:tcMar>
            <w:vAlign w:val="bottom"/>
          </w:tcPr>
          <w:p w14:paraId="28C4422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2B477D" w14:textId="77777777" w:rsidR="0089264D" w:rsidRPr="00B40C4C" w:rsidRDefault="0089264D" w:rsidP="004B5DA0">
            <w:pPr>
              <w:jc w:val="right"/>
            </w:pPr>
          </w:p>
        </w:tc>
      </w:tr>
      <w:tr w:rsidR="00446E55" w:rsidRPr="00B40C4C" w14:paraId="3198CF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8D5F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983C6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55135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6AF9B9" w14:textId="77777777" w:rsidR="0089264D" w:rsidRPr="00B40C4C" w:rsidRDefault="0089264D" w:rsidP="009137DA">
            <w:r w:rsidRPr="00B40C4C">
              <w:t>Europa og Sentral-Asia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DFB0B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05FF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203C9C" w14:textId="77777777" w:rsidR="0089264D" w:rsidRPr="00B40C4C" w:rsidRDefault="0089264D" w:rsidP="004B5DA0">
            <w:pPr>
              <w:jc w:val="right"/>
            </w:pPr>
            <w:r w:rsidRPr="00B40C4C">
              <w:t>423 817 000</w:t>
            </w:r>
          </w:p>
        </w:tc>
        <w:tc>
          <w:tcPr>
            <w:tcW w:w="180" w:type="dxa"/>
            <w:tcBorders>
              <w:top w:val="nil"/>
              <w:left w:val="nil"/>
              <w:bottom w:val="nil"/>
              <w:right w:val="nil"/>
            </w:tcBorders>
            <w:tcMar>
              <w:top w:w="43" w:type="dxa"/>
              <w:left w:w="0" w:type="dxa"/>
              <w:bottom w:w="0" w:type="dxa"/>
              <w:right w:w="0" w:type="dxa"/>
            </w:tcMar>
            <w:vAlign w:val="bottom"/>
          </w:tcPr>
          <w:p w14:paraId="67C20E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AE73AF" w14:textId="77777777" w:rsidR="0089264D" w:rsidRPr="00B40C4C" w:rsidRDefault="0089264D" w:rsidP="004B5DA0">
            <w:pPr>
              <w:jc w:val="right"/>
            </w:pPr>
          </w:p>
        </w:tc>
      </w:tr>
      <w:tr w:rsidR="00446E55" w:rsidRPr="00B40C4C" w14:paraId="6AC970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5399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32AA63"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ABFA1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A1EB55" w14:textId="77777777" w:rsidR="0089264D" w:rsidRPr="00B40C4C" w:rsidRDefault="0089264D" w:rsidP="009137DA">
            <w:r w:rsidRPr="00B40C4C">
              <w:t>Afghanistan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2CDEF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7B0F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0D78C4" w14:textId="77777777" w:rsidR="0089264D" w:rsidRPr="00B40C4C" w:rsidRDefault="0089264D" w:rsidP="004B5DA0">
            <w:pPr>
              <w:jc w:val="right"/>
            </w:pPr>
            <w:r w:rsidRPr="00B40C4C">
              <w:t>351 241 000</w:t>
            </w:r>
          </w:p>
        </w:tc>
        <w:tc>
          <w:tcPr>
            <w:tcW w:w="180" w:type="dxa"/>
            <w:tcBorders>
              <w:top w:val="nil"/>
              <w:left w:val="nil"/>
              <w:bottom w:val="nil"/>
              <w:right w:val="nil"/>
            </w:tcBorders>
            <w:tcMar>
              <w:top w:w="43" w:type="dxa"/>
              <w:left w:w="0" w:type="dxa"/>
              <w:bottom w:w="0" w:type="dxa"/>
              <w:right w:w="0" w:type="dxa"/>
            </w:tcMar>
            <w:vAlign w:val="bottom"/>
          </w:tcPr>
          <w:p w14:paraId="34DEA89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F62A81" w14:textId="77777777" w:rsidR="0089264D" w:rsidRPr="00B40C4C" w:rsidRDefault="0089264D" w:rsidP="004B5DA0">
            <w:pPr>
              <w:jc w:val="right"/>
            </w:pPr>
          </w:p>
        </w:tc>
      </w:tr>
      <w:tr w:rsidR="00446E55" w:rsidRPr="00B40C4C" w14:paraId="27B6AE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EFBB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F21A6C"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9EC6E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600EEA" w14:textId="77777777" w:rsidR="0089264D" w:rsidRPr="00B40C4C" w:rsidRDefault="0089264D" w:rsidP="009137DA">
            <w:r w:rsidRPr="00B40C4C">
              <w:t>Ukraina og naboland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628F5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6BC98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1E9E53" w14:textId="77777777" w:rsidR="0089264D" w:rsidRPr="00B40C4C" w:rsidRDefault="0089264D" w:rsidP="004B5DA0">
            <w:pPr>
              <w:jc w:val="right"/>
            </w:pPr>
            <w:r w:rsidRPr="00B40C4C">
              <w:t>7 440 500 000</w:t>
            </w:r>
          </w:p>
        </w:tc>
        <w:tc>
          <w:tcPr>
            <w:tcW w:w="180" w:type="dxa"/>
            <w:tcBorders>
              <w:top w:val="nil"/>
              <w:left w:val="nil"/>
              <w:bottom w:val="nil"/>
              <w:right w:val="nil"/>
            </w:tcBorders>
            <w:tcMar>
              <w:top w:w="43" w:type="dxa"/>
              <w:left w:w="0" w:type="dxa"/>
              <w:bottom w:w="0" w:type="dxa"/>
              <w:right w:w="0" w:type="dxa"/>
            </w:tcMar>
            <w:vAlign w:val="bottom"/>
          </w:tcPr>
          <w:p w14:paraId="57ACBA0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69A39E" w14:textId="77777777" w:rsidR="0089264D" w:rsidRPr="00B40C4C" w:rsidRDefault="0089264D" w:rsidP="004B5DA0">
            <w:pPr>
              <w:jc w:val="right"/>
            </w:pPr>
          </w:p>
        </w:tc>
      </w:tr>
      <w:tr w:rsidR="00446E55" w:rsidRPr="00B40C4C" w14:paraId="52AAE79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5716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0FEA82"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5BA470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812CBF" w14:textId="77777777" w:rsidR="0089264D" w:rsidRPr="00B40C4C" w:rsidRDefault="0089264D" w:rsidP="009137DA">
            <w:r w:rsidRPr="00B40C4C">
              <w:t>Afrika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C9E82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120C1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661B67" w14:textId="77777777" w:rsidR="0089264D" w:rsidRPr="00B40C4C" w:rsidRDefault="0089264D" w:rsidP="004B5DA0">
            <w:pPr>
              <w:jc w:val="right"/>
            </w:pPr>
            <w:r w:rsidRPr="00B40C4C">
              <w:t>2 214 022 000</w:t>
            </w:r>
          </w:p>
        </w:tc>
        <w:tc>
          <w:tcPr>
            <w:tcW w:w="180" w:type="dxa"/>
            <w:tcBorders>
              <w:top w:val="nil"/>
              <w:left w:val="nil"/>
              <w:bottom w:val="nil"/>
              <w:right w:val="nil"/>
            </w:tcBorders>
            <w:tcMar>
              <w:top w:w="43" w:type="dxa"/>
              <w:left w:w="0" w:type="dxa"/>
              <w:bottom w:w="0" w:type="dxa"/>
              <w:right w:w="0" w:type="dxa"/>
            </w:tcMar>
            <w:vAlign w:val="bottom"/>
          </w:tcPr>
          <w:p w14:paraId="53362A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164D93" w14:textId="77777777" w:rsidR="0089264D" w:rsidRPr="00B40C4C" w:rsidRDefault="0089264D" w:rsidP="004B5DA0">
            <w:pPr>
              <w:jc w:val="right"/>
            </w:pPr>
          </w:p>
        </w:tc>
      </w:tr>
      <w:tr w:rsidR="00446E55" w:rsidRPr="00B40C4C" w14:paraId="1890E1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82F7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514E18"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022DB2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353880" w14:textId="77777777" w:rsidR="0089264D" w:rsidRPr="00B40C4C" w:rsidRDefault="0089264D" w:rsidP="009137DA">
            <w:r w:rsidRPr="00B40C4C">
              <w:t>Asia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AC549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B0E90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E80230" w14:textId="77777777" w:rsidR="0089264D" w:rsidRPr="00B40C4C" w:rsidRDefault="0089264D" w:rsidP="004B5DA0">
            <w:pPr>
              <w:jc w:val="right"/>
            </w:pPr>
            <w:r w:rsidRPr="00B40C4C">
              <w:t>436 503 000</w:t>
            </w:r>
          </w:p>
        </w:tc>
        <w:tc>
          <w:tcPr>
            <w:tcW w:w="180" w:type="dxa"/>
            <w:tcBorders>
              <w:top w:val="nil"/>
              <w:left w:val="nil"/>
              <w:bottom w:val="nil"/>
              <w:right w:val="nil"/>
            </w:tcBorders>
            <w:tcMar>
              <w:top w:w="43" w:type="dxa"/>
              <w:left w:w="0" w:type="dxa"/>
              <w:bottom w:w="0" w:type="dxa"/>
              <w:right w:w="0" w:type="dxa"/>
            </w:tcMar>
            <w:vAlign w:val="bottom"/>
          </w:tcPr>
          <w:p w14:paraId="1DA8CD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CFF903" w14:textId="77777777" w:rsidR="0089264D" w:rsidRPr="00B40C4C" w:rsidRDefault="0089264D" w:rsidP="004B5DA0">
            <w:pPr>
              <w:jc w:val="right"/>
            </w:pPr>
          </w:p>
        </w:tc>
      </w:tr>
      <w:tr w:rsidR="00446E55" w:rsidRPr="00B40C4C" w14:paraId="451AE0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1E23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374CE8"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388E53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355C72" w14:textId="77777777" w:rsidR="0089264D" w:rsidRPr="00B40C4C" w:rsidRDefault="0089264D" w:rsidP="009137DA">
            <w:r w:rsidRPr="00B40C4C">
              <w:t>Latin-Amerika og Karibia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5285C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755BF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955A1F1" w14:textId="77777777" w:rsidR="0089264D" w:rsidRPr="00B40C4C" w:rsidRDefault="0089264D" w:rsidP="004B5DA0">
            <w:pPr>
              <w:jc w:val="right"/>
            </w:pPr>
            <w:r w:rsidRPr="00B40C4C">
              <w:t>158 432 000</w:t>
            </w:r>
          </w:p>
        </w:tc>
        <w:tc>
          <w:tcPr>
            <w:tcW w:w="180" w:type="dxa"/>
            <w:tcBorders>
              <w:top w:val="nil"/>
              <w:left w:val="nil"/>
              <w:bottom w:val="nil"/>
              <w:right w:val="nil"/>
            </w:tcBorders>
            <w:tcMar>
              <w:top w:w="43" w:type="dxa"/>
              <w:left w:w="0" w:type="dxa"/>
              <w:bottom w:w="0" w:type="dxa"/>
              <w:right w:w="0" w:type="dxa"/>
            </w:tcMar>
            <w:vAlign w:val="bottom"/>
          </w:tcPr>
          <w:p w14:paraId="55326F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ED1A69" w14:textId="77777777" w:rsidR="0089264D" w:rsidRPr="00B40C4C" w:rsidRDefault="0089264D" w:rsidP="004B5DA0">
            <w:pPr>
              <w:jc w:val="right"/>
            </w:pPr>
            <w:r w:rsidRPr="00B40C4C">
              <w:t>11 693 826 000</w:t>
            </w:r>
          </w:p>
        </w:tc>
      </w:tr>
      <w:tr w:rsidR="00446E55" w:rsidRPr="00B40C4C" w14:paraId="074E4B1E" w14:textId="77777777" w:rsidTr="008C2AB1">
        <w:trPr>
          <w:trHeight w:val="240"/>
        </w:trPr>
        <w:tc>
          <w:tcPr>
            <w:tcW w:w="567" w:type="dxa"/>
            <w:tcBorders>
              <w:top w:val="nil"/>
              <w:left w:val="nil"/>
              <w:bottom w:val="nil"/>
            </w:tcBorders>
            <w:tcMar>
              <w:top w:w="43" w:type="dxa"/>
              <w:left w:w="0" w:type="dxa"/>
              <w:bottom w:w="0" w:type="dxa"/>
              <w:right w:w="0" w:type="dxa"/>
            </w:tcMar>
          </w:tcPr>
          <w:p w14:paraId="33234460" w14:textId="77777777" w:rsidR="0089264D" w:rsidRPr="00B40C4C" w:rsidRDefault="0089264D" w:rsidP="009137DA">
            <w:r w:rsidRPr="00B40C4C">
              <w:t>160</w:t>
            </w:r>
          </w:p>
        </w:tc>
        <w:tc>
          <w:tcPr>
            <w:tcW w:w="260" w:type="dxa"/>
            <w:tcBorders>
              <w:top w:val="nil"/>
              <w:left w:val="nil"/>
              <w:bottom w:val="nil"/>
              <w:right w:val="nil"/>
            </w:tcBorders>
            <w:tcMar>
              <w:top w:w="43" w:type="dxa"/>
              <w:left w:w="0" w:type="dxa"/>
              <w:bottom w:w="0" w:type="dxa"/>
              <w:right w:w="0" w:type="dxa"/>
            </w:tcMar>
            <w:vAlign w:val="bottom"/>
          </w:tcPr>
          <w:p w14:paraId="6B02E1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8C28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00DC0B" w14:textId="77777777" w:rsidR="0089264D" w:rsidRPr="00B40C4C" w:rsidRDefault="0089264D" w:rsidP="009137DA">
            <w:r w:rsidRPr="00B40C4C">
              <w:t>Helse:</w:t>
            </w:r>
          </w:p>
        </w:tc>
        <w:tc>
          <w:tcPr>
            <w:tcW w:w="1380" w:type="dxa"/>
            <w:tcBorders>
              <w:top w:val="nil"/>
              <w:left w:val="nil"/>
              <w:bottom w:val="nil"/>
              <w:right w:val="nil"/>
            </w:tcBorders>
            <w:tcMar>
              <w:top w:w="43" w:type="dxa"/>
              <w:left w:w="0" w:type="dxa"/>
              <w:bottom w:w="0" w:type="dxa"/>
              <w:right w:w="0" w:type="dxa"/>
            </w:tcMar>
            <w:vAlign w:val="bottom"/>
          </w:tcPr>
          <w:p w14:paraId="10068D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6E685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A5EE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C731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CF2F16" w14:textId="77777777" w:rsidR="0089264D" w:rsidRPr="00B40C4C" w:rsidRDefault="0089264D" w:rsidP="004B5DA0">
            <w:pPr>
              <w:jc w:val="right"/>
            </w:pPr>
          </w:p>
        </w:tc>
      </w:tr>
      <w:tr w:rsidR="00446E55" w:rsidRPr="00B40C4C" w14:paraId="7D8616F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A475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3C5A6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F6631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7BADA0" w14:textId="77777777" w:rsidR="0089264D" w:rsidRPr="00B40C4C" w:rsidRDefault="0089264D" w:rsidP="009137DA">
            <w:r w:rsidRPr="00B40C4C">
              <w:t>Helse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9C0C3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13CAB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55631E" w14:textId="77777777" w:rsidR="0089264D" w:rsidRPr="00B40C4C" w:rsidRDefault="0089264D" w:rsidP="004B5DA0">
            <w:pPr>
              <w:jc w:val="right"/>
            </w:pPr>
            <w:r w:rsidRPr="00B40C4C">
              <w:t>3 617 881 000</w:t>
            </w:r>
          </w:p>
        </w:tc>
        <w:tc>
          <w:tcPr>
            <w:tcW w:w="180" w:type="dxa"/>
            <w:tcBorders>
              <w:top w:val="nil"/>
              <w:left w:val="nil"/>
              <w:bottom w:val="nil"/>
              <w:right w:val="nil"/>
            </w:tcBorders>
            <w:tcMar>
              <w:top w:w="43" w:type="dxa"/>
              <w:left w:w="0" w:type="dxa"/>
              <w:bottom w:w="0" w:type="dxa"/>
              <w:right w:w="0" w:type="dxa"/>
            </w:tcMar>
            <w:vAlign w:val="bottom"/>
          </w:tcPr>
          <w:p w14:paraId="4BC8410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7487AE" w14:textId="77777777" w:rsidR="0089264D" w:rsidRPr="00B40C4C" w:rsidRDefault="0089264D" w:rsidP="004B5DA0">
            <w:pPr>
              <w:jc w:val="right"/>
            </w:pPr>
          </w:p>
        </w:tc>
      </w:tr>
      <w:tr w:rsidR="00446E55" w:rsidRPr="00B40C4C" w14:paraId="6BF8BC5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C2D06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71BD0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46C7F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62E998" w14:textId="77777777" w:rsidR="0089264D" w:rsidRPr="00B40C4C" w:rsidRDefault="0089264D" w:rsidP="009137DA">
            <w:r w:rsidRPr="00B40C4C">
              <w:t>Verdens helseorganisasjon (WHO)</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AA865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4EA8A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9A9C59E" w14:textId="77777777" w:rsidR="0089264D" w:rsidRPr="00B40C4C" w:rsidRDefault="0089264D" w:rsidP="004B5DA0">
            <w:pPr>
              <w:jc w:val="right"/>
            </w:pPr>
            <w:r w:rsidRPr="00B40C4C">
              <w:t>235 500 000</w:t>
            </w:r>
          </w:p>
        </w:tc>
        <w:tc>
          <w:tcPr>
            <w:tcW w:w="180" w:type="dxa"/>
            <w:tcBorders>
              <w:top w:val="nil"/>
              <w:left w:val="nil"/>
              <w:bottom w:val="nil"/>
              <w:right w:val="nil"/>
            </w:tcBorders>
            <w:tcMar>
              <w:top w:w="43" w:type="dxa"/>
              <w:left w:w="0" w:type="dxa"/>
              <w:bottom w:w="0" w:type="dxa"/>
              <w:right w:w="0" w:type="dxa"/>
            </w:tcMar>
            <w:vAlign w:val="bottom"/>
          </w:tcPr>
          <w:p w14:paraId="010F37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C7B85E" w14:textId="77777777" w:rsidR="0089264D" w:rsidRPr="00B40C4C" w:rsidRDefault="0089264D" w:rsidP="004B5DA0">
            <w:pPr>
              <w:jc w:val="right"/>
            </w:pPr>
            <w:r w:rsidRPr="00B40C4C">
              <w:t>3 853 381 000</w:t>
            </w:r>
          </w:p>
        </w:tc>
      </w:tr>
      <w:tr w:rsidR="00446E55" w:rsidRPr="00B40C4C" w14:paraId="1700C965" w14:textId="77777777" w:rsidTr="008C2AB1">
        <w:trPr>
          <w:trHeight w:val="500"/>
        </w:trPr>
        <w:tc>
          <w:tcPr>
            <w:tcW w:w="567" w:type="dxa"/>
            <w:tcBorders>
              <w:top w:val="nil"/>
              <w:left w:val="nil"/>
              <w:bottom w:val="nil"/>
            </w:tcBorders>
            <w:tcMar>
              <w:top w:w="43" w:type="dxa"/>
              <w:left w:w="0" w:type="dxa"/>
              <w:bottom w:w="0" w:type="dxa"/>
              <w:right w:w="0" w:type="dxa"/>
            </w:tcMar>
          </w:tcPr>
          <w:p w14:paraId="405F8618" w14:textId="77777777" w:rsidR="0089264D" w:rsidRPr="00B40C4C" w:rsidRDefault="0089264D" w:rsidP="009137DA">
            <w:r w:rsidRPr="00B40C4C">
              <w:t>161</w:t>
            </w:r>
          </w:p>
        </w:tc>
        <w:tc>
          <w:tcPr>
            <w:tcW w:w="260" w:type="dxa"/>
            <w:tcBorders>
              <w:top w:val="nil"/>
              <w:left w:val="nil"/>
              <w:bottom w:val="nil"/>
              <w:right w:val="nil"/>
            </w:tcBorders>
            <w:tcMar>
              <w:top w:w="43" w:type="dxa"/>
              <w:left w:w="0" w:type="dxa"/>
              <w:bottom w:w="0" w:type="dxa"/>
              <w:right w:w="0" w:type="dxa"/>
            </w:tcMar>
            <w:vAlign w:val="bottom"/>
          </w:tcPr>
          <w:p w14:paraId="2BA80A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AE85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3FE815" w14:textId="77777777" w:rsidR="0089264D" w:rsidRPr="00B40C4C" w:rsidRDefault="0089264D" w:rsidP="009137DA">
            <w:r w:rsidRPr="00B40C4C">
              <w:t>Utdanning, forskning og offentlige institusjoner:</w:t>
            </w:r>
          </w:p>
        </w:tc>
        <w:tc>
          <w:tcPr>
            <w:tcW w:w="1380" w:type="dxa"/>
            <w:tcBorders>
              <w:top w:val="nil"/>
              <w:left w:val="nil"/>
              <w:bottom w:val="nil"/>
              <w:right w:val="nil"/>
            </w:tcBorders>
            <w:tcMar>
              <w:top w:w="43" w:type="dxa"/>
              <w:left w:w="0" w:type="dxa"/>
              <w:bottom w:w="0" w:type="dxa"/>
              <w:right w:w="0" w:type="dxa"/>
            </w:tcMar>
            <w:vAlign w:val="bottom"/>
          </w:tcPr>
          <w:p w14:paraId="50B71B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9AC4B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78CC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52391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65BC97" w14:textId="77777777" w:rsidR="0089264D" w:rsidRPr="00B40C4C" w:rsidRDefault="0089264D" w:rsidP="004B5DA0">
            <w:pPr>
              <w:jc w:val="right"/>
            </w:pPr>
          </w:p>
        </w:tc>
      </w:tr>
      <w:tr w:rsidR="00446E55" w:rsidRPr="00B40C4C" w14:paraId="7A24F0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3AE7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D6DCB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7DD74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C66D4E" w14:textId="77777777" w:rsidR="0089264D" w:rsidRPr="00B40C4C" w:rsidRDefault="0089264D" w:rsidP="009137DA">
            <w:r w:rsidRPr="00B40C4C">
              <w:t>Utdanning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85C08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BEF50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CC2321" w14:textId="77777777" w:rsidR="0089264D" w:rsidRPr="00B40C4C" w:rsidRDefault="0089264D" w:rsidP="004B5DA0">
            <w:pPr>
              <w:jc w:val="right"/>
            </w:pPr>
            <w:r w:rsidRPr="00B40C4C">
              <w:t>846 798 000</w:t>
            </w:r>
          </w:p>
        </w:tc>
        <w:tc>
          <w:tcPr>
            <w:tcW w:w="180" w:type="dxa"/>
            <w:tcBorders>
              <w:top w:val="nil"/>
              <w:left w:val="nil"/>
              <w:bottom w:val="nil"/>
              <w:right w:val="nil"/>
            </w:tcBorders>
            <w:tcMar>
              <w:top w:w="43" w:type="dxa"/>
              <w:left w:w="0" w:type="dxa"/>
              <w:bottom w:w="0" w:type="dxa"/>
              <w:right w:w="0" w:type="dxa"/>
            </w:tcMar>
            <w:vAlign w:val="bottom"/>
          </w:tcPr>
          <w:p w14:paraId="1F6C8B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2B81F2" w14:textId="77777777" w:rsidR="0089264D" w:rsidRPr="00B40C4C" w:rsidRDefault="0089264D" w:rsidP="004B5DA0">
            <w:pPr>
              <w:jc w:val="right"/>
            </w:pPr>
          </w:p>
        </w:tc>
      </w:tr>
      <w:tr w:rsidR="00446E55" w:rsidRPr="00B40C4C" w14:paraId="355EA1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3920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AE51FF"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28C4E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A95435" w14:textId="77777777" w:rsidR="0089264D" w:rsidRPr="00B40C4C" w:rsidRDefault="0089264D" w:rsidP="009137DA">
            <w:r w:rsidRPr="00B40C4C">
              <w:t>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A1060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4C3FB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356170" w14:textId="77777777" w:rsidR="0089264D" w:rsidRPr="00B40C4C" w:rsidRDefault="0089264D" w:rsidP="004B5DA0">
            <w:pPr>
              <w:jc w:val="right"/>
            </w:pPr>
            <w:r w:rsidRPr="00B40C4C">
              <w:t>67 196 000</w:t>
            </w:r>
          </w:p>
        </w:tc>
        <w:tc>
          <w:tcPr>
            <w:tcW w:w="180" w:type="dxa"/>
            <w:tcBorders>
              <w:top w:val="nil"/>
              <w:left w:val="nil"/>
              <w:bottom w:val="nil"/>
              <w:right w:val="nil"/>
            </w:tcBorders>
            <w:tcMar>
              <w:top w:w="43" w:type="dxa"/>
              <w:left w:w="0" w:type="dxa"/>
              <w:bottom w:w="0" w:type="dxa"/>
              <w:right w:w="0" w:type="dxa"/>
            </w:tcMar>
            <w:vAlign w:val="bottom"/>
          </w:tcPr>
          <w:p w14:paraId="1BE7FF9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455871" w14:textId="77777777" w:rsidR="0089264D" w:rsidRPr="00B40C4C" w:rsidRDefault="0089264D" w:rsidP="004B5DA0">
            <w:pPr>
              <w:jc w:val="right"/>
            </w:pPr>
          </w:p>
        </w:tc>
      </w:tr>
      <w:tr w:rsidR="00446E55" w:rsidRPr="00B40C4C" w14:paraId="77223CD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7791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257F0C"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187BC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501172" w14:textId="77777777" w:rsidR="0089264D" w:rsidRPr="00B40C4C" w:rsidRDefault="0089264D" w:rsidP="009137DA">
            <w:r w:rsidRPr="00B40C4C">
              <w:t>Styresett og offentlige institusjoner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BA07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C71EB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F262DE" w14:textId="77777777" w:rsidR="0089264D" w:rsidRPr="00B40C4C" w:rsidRDefault="0089264D" w:rsidP="004B5DA0">
            <w:pPr>
              <w:jc w:val="right"/>
            </w:pPr>
            <w:r w:rsidRPr="00B40C4C">
              <w:t>529 723 000</w:t>
            </w:r>
          </w:p>
        </w:tc>
        <w:tc>
          <w:tcPr>
            <w:tcW w:w="180" w:type="dxa"/>
            <w:tcBorders>
              <w:top w:val="nil"/>
              <w:left w:val="nil"/>
              <w:bottom w:val="nil"/>
              <w:right w:val="nil"/>
            </w:tcBorders>
            <w:tcMar>
              <w:top w:w="43" w:type="dxa"/>
              <w:left w:w="0" w:type="dxa"/>
              <w:bottom w:w="0" w:type="dxa"/>
              <w:right w:w="0" w:type="dxa"/>
            </w:tcMar>
            <w:vAlign w:val="bottom"/>
          </w:tcPr>
          <w:p w14:paraId="4EC7B9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1D03A8" w14:textId="77777777" w:rsidR="0089264D" w:rsidRPr="00B40C4C" w:rsidRDefault="0089264D" w:rsidP="004B5DA0">
            <w:pPr>
              <w:jc w:val="right"/>
            </w:pPr>
          </w:p>
        </w:tc>
      </w:tr>
      <w:tr w:rsidR="00446E55" w:rsidRPr="00B40C4C" w14:paraId="62A7628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783F0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A578E3"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61B4C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5827EA" w14:textId="77777777" w:rsidR="0089264D" w:rsidRPr="00B40C4C" w:rsidRDefault="0089264D" w:rsidP="009137DA">
            <w:r w:rsidRPr="00B40C4C">
              <w:t>Norges forskningsråd - utviklingsområdet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1000A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AF4A6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4C58538" w14:textId="77777777" w:rsidR="0089264D" w:rsidRPr="00B40C4C" w:rsidRDefault="0089264D" w:rsidP="004B5DA0">
            <w:pPr>
              <w:jc w:val="right"/>
            </w:pPr>
            <w:r w:rsidRPr="00B40C4C">
              <w:t>202 650 000</w:t>
            </w:r>
          </w:p>
        </w:tc>
        <w:tc>
          <w:tcPr>
            <w:tcW w:w="180" w:type="dxa"/>
            <w:tcBorders>
              <w:top w:val="nil"/>
              <w:left w:val="nil"/>
              <w:bottom w:val="nil"/>
              <w:right w:val="nil"/>
            </w:tcBorders>
            <w:tcMar>
              <w:top w:w="43" w:type="dxa"/>
              <w:left w:w="0" w:type="dxa"/>
              <w:bottom w:w="0" w:type="dxa"/>
              <w:right w:w="0" w:type="dxa"/>
            </w:tcMar>
            <w:vAlign w:val="bottom"/>
          </w:tcPr>
          <w:p w14:paraId="189473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159FFD" w14:textId="77777777" w:rsidR="0089264D" w:rsidRPr="00B40C4C" w:rsidRDefault="0089264D" w:rsidP="004B5DA0">
            <w:pPr>
              <w:jc w:val="right"/>
            </w:pPr>
            <w:r w:rsidRPr="00B40C4C">
              <w:t>1 646 367 000</w:t>
            </w:r>
          </w:p>
        </w:tc>
      </w:tr>
      <w:tr w:rsidR="00446E55" w:rsidRPr="00B40C4C" w14:paraId="2AF9821A" w14:textId="77777777" w:rsidTr="008C2AB1">
        <w:trPr>
          <w:trHeight w:val="500"/>
        </w:trPr>
        <w:tc>
          <w:tcPr>
            <w:tcW w:w="567" w:type="dxa"/>
            <w:tcBorders>
              <w:top w:val="nil"/>
              <w:left w:val="nil"/>
              <w:bottom w:val="nil"/>
            </w:tcBorders>
            <w:tcMar>
              <w:top w:w="43" w:type="dxa"/>
              <w:left w:w="0" w:type="dxa"/>
              <w:bottom w:w="0" w:type="dxa"/>
              <w:right w:w="0" w:type="dxa"/>
            </w:tcMar>
          </w:tcPr>
          <w:p w14:paraId="4A7CE3E3" w14:textId="77777777" w:rsidR="0089264D" w:rsidRPr="00B40C4C" w:rsidRDefault="0089264D" w:rsidP="009137DA">
            <w:r w:rsidRPr="00B40C4C">
              <w:t>162</w:t>
            </w:r>
          </w:p>
        </w:tc>
        <w:tc>
          <w:tcPr>
            <w:tcW w:w="260" w:type="dxa"/>
            <w:tcBorders>
              <w:top w:val="nil"/>
              <w:left w:val="nil"/>
              <w:bottom w:val="nil"/>
              <w:right w:val="nil"/>
            </w:tcBorders>
            <w:tcMar>
              <w:top w:w="43" w:type="dxa"/>
              <w:left w:w="0" w:type="dxa"/>
              <w:bottom w:w="0" w:type="dxa"/>
              <w:right w:w="0" w:type="dxa"/>
            </w:tcMar>
            <w:vAlign w:val="bottom"/>
          </w:tcPr>
          <w:p w14:paraId="343F50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BFD8B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DA3A39" w14:textId="77777777" w:rsidR="0089264D" w:rsidRPr="00B40C4C" w:rsidRDefault="0089264D" w:rsidP="009137DA">
            <w:r w:rsidRPr="00B40C4C">
              <w:t>Næringsutvikling, matsystemer og fornybar energi:</w:t>
            </w:r>
          </w:p>
        </w:tc>
        <w:tc>
          <w:tcPr>
            <w:tcW w:w="1380" w:type="dxa"/>
            <w:tcBorders>
              <w:top w:val="nil"/>
              <w:left w:val="nil"/>
              <w:bottom w:val="nil"/>
              <w:right w:val="nil"/>
            </w:tcBorders>
            <w:tcMar>
              <w:top w:w="43" w:type="dxa"/>
              <w:left w:w="0" w:type="dxa"/>
              <w:bottom w:w="0" w:type="dxa"/>
              <w:right w:w="0" w:type="dxa"/>
            </w:tcMar>
            <w:vAlign w:val="bottom"/>
          </w:tcPr>
          <w:p w14:paraId="76F878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44A6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B0397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98B29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072A96" w14:textId="77777777" w:rsidR="0089264D" w:rsidRPr="00B40C4C" w:rsidRDefault="0089264D" w:rsidP="004B5DA0">
            <w:pPr>
              <w:jc w:val="right"/>
            </w:pPr>
          </w:p>
        </w:tc>
      </w:tr>
      <w:tr w:rsidR="00446E55" w:rsidRPr="00B40C4C" w14:paraId="1404DA0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100EF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EFA82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411FC8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111777" w14:textId="77777777" w:rsidR="0089264D" w:rsidRPr="00B40C4C" w:rsidRDefault="0089264D" w:rsidP="009137DA">
            <w:r w:rsidRPr="00B40C4C">
              <w:t>Bærekraftig jobbskaping, næringsutvikling og handel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7BDFC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9E1CD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C55C25" w14:textId="77777777" w:rsidR="0089264D" w:rsidRPr="00B40C4C" w:rsidRDefault="0089264D" w:rsidP="004B5DA0">
            <w:pPr>
              <w:jc w:val="right"/>
            </w:pPr>
            <w:r w:rsidRPr="00B40C4C">
              <w:t>134 536 000</w:t>
            </w:r>
          </w:p>
        </w:tc>
        <w:tc>
          <w:tcPr>
            <w:tcW w:w="180" w:type="dxa"/>
            <w:tcBorders>
              <w:top w:val="nil"/>
              <w:left w:val="nil"/>
              <w:bottom w:val="nil"/>
              <w:right w:val="nil"/>
            </w:tcBorders>
            <w:tcMar>
              <w:top w:w="43" w:type="dxa"/>
              <w:left w:w="0" w:type="dxa"/>
              <w:bottom w:w="0" w:type="dxa"/>
              <w:right w:w="0" w:type="dxa"/>
            </w:tcMar>
            <w:vAlign w:val="bottom"/>
          </w:tcPr>
          <w:p w14:paraId="686CAA7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D48BD3" w14:textId="77777777" w:rsidR="0089264D" w:rsidRPr="00B40C4C" w:rsidRDefault="0089264D" w:rsidP="004B5DA0">
            <w:pPr>
              <w:jc w:val="right"/>
            </w:pPr>
          </w:p>
        </w:tc>
      </w:tr>
      <w:tr w:rsidR="00446E55" w:rsidRPr="00B40C4C" w14:paraId="316249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2DC1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5C55C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05361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CB6E8D" w14:textId="77777777" w:rsidR="0089264D" w:rsidRPr="00B40C4C" w:rsidRDefault="0089264D" w:rsidP="009137DA">
            <w:r w:rsidRPr="00B40C4C">
              <w:t>Matsikkerhet, fisk og landbruk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C5CE6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0656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34B9BF" w14:textId="77777777" w:rsidR="0089264D" w:rsidRPr="00B40C4C" w:rsidRDefault="0089264D" w:rsidP="004B5DA0">
            <w:pPr>
              <w:jc w:val="right"/>
            </w:pPr>
            <w:r w:rsidRPr="00B40C4C">
              <w:t>2 127 966 000</w:t>
            </w:r>
          </w:p>
        </w:tc>
        <w:tc>
          <w:tcPr>
            <w:tcW w:w="180" w:type="dxa"/>
            <w:tcBorders>
              <w:top w:val="nil"/>
              <w:left w:val="nil"/>
              <w:bottom w:val="nil"/>
              <w:right w:val="nil"/>
            </w:tcBorders>
            <w:tcMar>
              <w:top w:w="43" w:type="dxa"/>
              <w:left w:w="0" w:type="dxa"/>
              <w:bottom w:w="0" w:type="dxa"/>
              <w:right w:w="0" w:type="dxa"/>
            </w:tcMar>
            <w:vAlign w:val="bottom"/>
          </w:tcPr>
          <w:p w14:paraId="22C694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3CC51A" w14:textId="77777777" w:rsidR="0089264D" w:rsidRPr="00B40C4C" w:rsidRDefault="0089264D" w:rsidP="004B5DA0">
            <w:pPr>
              <w:jc w:val="right"/>
            </w:pPr>
          </w:p>
        </w:tc>
      </w:tr>
      <w:tr w:rsidR="00446E55" w:rsidRPr="00B40C4C" w14:paraId="4676F64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BA7D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61527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BA633C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1DB6EE" w14:textId="77777777" w:rsidR="0089264D" w:rsidRPr="00B40C4C" w:rsidRDefault="0089264D" w:rsidP="009137DA">
            <w:r w:rsidRPr="00B40C4C">
              <w:t>Fornybar energi</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FFAD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B162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12DFEF" w14:textId="77777777" w:rsidR="0089264D" w:rsidRPr="00B40C4C" w:rsidRDefault="0089264D" w:rsidP="004B5DA0">
            <w:pPr>
              <w:jc w:val="right"/>
            </w:pPr>
            <w:r w:rsidRPr="00B40C4C">
              <w:t>1 019 358 000</w:t>
            </w:r>
          </w:p>
        </w:tc>
        <w:tc>
          <w:tcPr>
            <w:tcW w:w="180" w:type="dxa"/>
            <w:tcBorders>
              <w:top w:val="nil"/>
              <w:left w:val="nil"/>
              <w:bottom w:val="nil"/>
              <w:right w:val="nil"/>
            </w:tcBorders>
            <w:tcMar>
              <w:top w:w="43" w:type="dxa"/>
              <w:left w:w="0" w:type="dxa"/>
              <w:bottom w:w="0" w:type="dxa"/>
              <w:right w:w="0" w:type="dxa"/>
            </w:tcMar>
            <w:vAlign w:val="bottom"/>
          </w:tcPr>
          <w:p w14:paraId="1A258D8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B2FBE9" w14:textId="77777777" w:rsidR="0089264D" w:rsidRPr="00B40C4C" w:rsidRDefault="0089264D" w:rsidP="004B5DA0">
            <w:pPr>
              <w:jc w:val="right"/>
            </w:pPr>
          </w:p>
        </w:tc>
      </w:tr>
      <w:tr w:rsidR="00446E55" w:rsidRPr="00B40C4C" w14:paraId="793943B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D208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AD9331"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DF474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271B96" w14:textId="77777777" w:rsidR="0089264D" w:rsidRPr="00B40C4C" w:rsidRDefault="0089264D" w:rsidP="009137DA">
            <w:r w:rsidRPr="00B40C4C">
              <w:t>Norfund - risikokapital</w:t>
            </w:r>
          </w:p>
        </w:tc>
        <w:tc>
          <w:tcPr>
            <w:tcW w:w="1380" w:type="dxa"/>
            <w:tcBorders>
              <w:top w:val="nil"/>
              <w:left w:val="nil"/>
              <w:bottom w:val="nil"/>
              <w:right w:val="nil"/>
            </w:tcBorders>
            <w:tcMar>
              <w:top w:w="43" w:type="dxa"/>
              <w:left w:w="0" w:type="dxa"/>
              <w:bottom w:w="0" w:type="dxa"/>
              <w:right w:w="0" w:type="dxa"/>
            </w:tcMar>
            <w:vAlign w:val="bottom"/>
          </w:tcPr>
          <w:p w14:paraId="655A25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6A914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5356E2" w14:textId="77777777" w:rsidR="0089264D" w:rsidRPr="00B40C4C" w:rsidRDefault="0089264D" w:rsidP="004B5DA0">
            <w:pPr>
              <w:jc w:val="right"/>
            </w:pPr>
            <w:r w:rsidRPr="00B40C4C">
              <w:t>438 288 000</w:t>
            </w:r>
          </w:p>
        </w:tc>
        <w:tc>
          <w:tcPr>
            <w:tcW w:w="180" w:type="dxa"/>
            <w:tcBorders>
              <w:top w:val="nil"/>
              <w:left w:val="nil"/>
              <w:bottom w:val="nil"/>
              <w:right w:val="nil"/>
            </w:tcBorders>
            <w:tcMar>
              <w:top w:w="43" w:type="dxa"/>
              <w:left w:w="0" w:type="dxa"/>
              <w:bottom w:w="0" w:type="dxa"/>
              <w:right w:w="0" w:type="dxa"/>
            </w:tcMar>
            <w:vAlign w:val="bottom"/>
          </w:tcPr>
          <w:p w14:paraId="3D39080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F4B10E" w14:textId="77777777" w:rsidR="0089264D" w:rsidRPr="00B40C4C" w:rsidRDefault="0089264D" w:rsidP="004B5DA0">
            <w:pPr>
              <w:jc w:val="right"/>
            </w:pPr>
          </w:p>
        </w:tc>
      </w:tr>
      <w:tr w:rsidR="00446E55" w:rsidRPr="00B40C4C" w14:paraId="341C1B2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E8D2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D3CF75"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62CA7D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3B2BE6" w14:textId="77777777" w:rsidR="0089264D" w:rsidRPr="00B40C4C" w:rsidRDefault="0089264D" w:rsidP="009137DA">
            <w:r w:rsidRPr="00B40C4C">
              <w:t>Norfund klimainvesteringsfond - risikokapital</w:t>
            </w:r>
          </w:p>
        </w:tc>
        <w:tc>
          <w:tcPr>
            <w:tcW w:w="1380" w:type="dxa"/>
            <w:tcBorders>
              <w:top w:val="nil"/>
              <w:left w:val="nil"/>
              <w:bottom w:val="nil"/>
              <w:right w:val="nil"/>
            </w:tcBorders>
            <w:tcMar>
              <w:top w:w="43" w:type="dxa"/>
              <w:left w:w="0" w:type="dxa"/>
              <w:bottom w:w="0" w:type="dxa"/>
              <w:right w:w="0" w:type="dxa"/>
            </w:tcMar>
            <w:vAlign w:val="bottom"/>
          </w:tcPr>
          <w:p w14:paraId="320FD3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3EF5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6244D6" w14:textId="77777777" w:rsidR="0089264D" w:rsidRPr="00B40C4C" w:rsidRDefault="0089264D" w:rsidP="004B5DA0">
            <w:pPr>
              <w:jc w:val="right"/>
            </w:pPr>
            <w:r w:rsidRPr="00B40C4C">
              <w:t>250 000 000</w:t>
            </w:r>
          </w:p>
        </w:tc>
        <w:tc>
          <w:tcPr>
            <w:tcW w:w="180" w:type="dxa"/>
            <w:tcBorders>
              <w:top w:val="nil"/>
              <w:left w:val="nil"/>
              <w:bottom w:val="nil"/>
              <w:right w:val="nil"/>
            </w:tcBorders>
            <w:tcMar>
              <w:top w:w="43" w:type="dxa"/>
              <w:left w:w="0" w:type="dxa"/>
              <w:bottom w:w="0" w:type="dxa"/>
              <w:right w:w="0" w:type="dxa"/>
            </w:tcMar>
            <w:vAlign w:val="bottom"/>
          </w:tcPr>
          <w:p w14:paraId="3AF7785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CFAC91" w14:textId="77777777" w:rsidR="0089264D" w:rsidRPr="00B40C4C" w:rsidRDefault="0089264D" w:rsidP="004B5DA0">
            <w:pPr>
              <w:jc w:val="right"/>
            </w:pPr>
          </w:p>
        </w:tc>
      </w:tr>
      <w:tr w:rsidR="00446E55" w:rsidRPr="00B40C4C" w14:paraId="48AEBBD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54A97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99B4FE" w14:textId="77777777" w:rsidR="0089264D" w:rsidRPr="00B40C4C" w:rsidRDefault="0089264D" w:rsidP="009137DA">
            <w:r w:rsidRPr="00B40C4C">
              <w:t>95</w:t>
            </w:r>
          </w:p>
        </w:tc>
        <w:tc>
          <w:tcPr>
            <w:tcW w:w="260" w:type="dxa"/>
            <w:tcBorders>
              <w:top w:val="nil"/>
              <w:left w:val="nil"/>
              <w:bottom w:val="nil"/>
              <w:right w:val="nil"/>
            </w:tcBorders>
            <w:tcMar>
              <w:top w:w="43" w:type="dxa"/>
              <w:left w:w="0" w:type="dxa"/>
              <w:bottom w:w="0" w:type="dxa"/>
              <w:right w:w="0" w:type="dxa"/>
            </w:tcMar>
            <w:vAlign w:val="bottom"/>
          </w:tcPr>
          <w:p w14:paraId="68C12AF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9A5CDC" w14:textId="77777777" w:rsidR="0089264D" w:rsidRPr="00B40C4C" w:rsidRDefault="0089264D" w:rsidP="009137DA">
            <w:r w:rsidRPr="00B40C4C">
              <w:t>Norfund - grunnfondskapital ved investeringer i utviklingsland</w:t>
            </w:r>
          </w:p>
        </w:tc>
        <w:tc>
          <w:tcPr>
            <w:tcW w:w="1380" w:type="dxa"/>
            <w:tcBorders>
              <w:top w:val="nil"/>
              <w:left w:val="nil"/>
              <w:bottom w:val="nil"/>
              <w:right w:val="nil"/>
            </w:tcBorders>
            <w:tcMar>
              <w:top w:w="43" w:type="dxa"/>
              <w:left w:w="0" w:type="dxa"/>
              <w:bottom w:w="0" w:type="dxa"/>
              <w:right w:w="0" w:type="dxa"/>
            </w:tcMar>
            <w:vAlign w:val="bottom"/>
          </w:tcPr>
          <w:p w14:paraId="1DE94B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127B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082F50" w14:textId="77777777" w:rsidR="0089264D" w:rsidRPr="00B40C4C" w:rsidRDefault="0089264D" w:rsidP="004B5DA0">
            <w:pPr>
              <w:jc w:val="right"/>
            </w:pPr>
            <w:r w:rsidRPr="00B40C4C">
              <w:t>1 239 864 000</w:t>
            </w:r>
          </w:p>
        </w:tc>
        <w:tc>
          <w:tcPr>
            <w:tcW w:w="180" w:type="dxa"/>
            <w:tcBorders>
              <w:top w:val="nil"/>
              <w:left w:val="nil"/>
              <w:bottom w:val="nil"/>
              <w:right w:val="nil"/>
            </w:tcBorders>
            <w:tcMar>
              <w:top w:w="43" w:type="dxa"/>
              <w:left w:w="0" w:type="dxa"/>
              <w:bottom w:w="0" w:type="dxa"/>
              <w:right w:w="0" w:type="dxa"/>
            </w:tcMar>
            <w:vAlign w:val="bottom"/>
          </w:tcPr>
          <w:p w14:paraId="1F0BFEB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3830A4" w14:textId="77777777" w:rsidR="0089264D" w:rsidRPr="00B40C4C" w:rsidRDefault="0089264D" w:rsidP="004B5DA0">
            <w:pPr>
              <w:jc w:val="right"/>
            </w:pPr>
          </w:p>
        </w:tc>
      </w:tr>
      <w:tr w:rsidR="00446E55" w:rsidRPr="00B40C4C" w14:paraId="54DD374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695D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3415DE" w14:textId="77777777" w:rsidR="0089264D" w:rsidRPr="00B40C4C" w:rsidRDefault="0089264D" w:rsidP="009137DA">
            <w:r w:rsidRPr="00B40C4C">
              <w:t>96</w:t>
            </w:r>
          </w:p>
        </w:tc>
        <w:tc>
          <w:tcPr>
            <w:tcW w:w="260" w:type="dxa"/>
            <w:tcBorders>
              <w:top w:val="nil"/>
              <w:left w:val="nil"/>
              <w:bottom w:val="nil"/>
              <w:right w:val="nil"/>
            </w:tcBorders>
            <w:tcMar>
              <w:top w:w="43" w:type="dxa"/>
              <w:left w:w="0" w:type="dxa"/>
              <w:bottom w:w="0" w:type="dxa"/>
              <w:right w:w="0" w:type="dxa"/>
            </w:tcMar>
            <w:vAlign w:val="bottom"/>
          </w:tcPr>
          <w:p w14:paraId="1C37CB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971A9E" w14:textId="77777777" w:rsidR="0089264D" w:rsidRPr="00B40C4C" w:rsidRDefault="0089264D" w:rsidP="009137DA">
            <w:r w:rsidRPr="00B40C4C">
              <w:t>Norfund klimainvesteringsfond - kapitalinnskudd</w:t>
            </w:r>
          </w:p>
        </w:tc>
        <w:tc>
          <w:tcPr>
            <w:tcW w:w="1380" w:type="dxa"/>
            <w:tcBorders>
              <w:top w:val="nil"/>
              <w:left w:val="nil"/>
              <w:bottom w:val="nil"/>
              <w:right w:val="nil"/>
            </w:tcBorders>
            <w:tcMar>
              <w:top w:w="43" w:type="dxa"/>
              <w:left w:w="0" w:type="dxa"/>
              <w:bottom w:w="0" w:type="dxa"/>
              <w:right w:w="0" w:type="dxa"/>
            </w:tcMar>
            <w:vAlign w:val="bottom"/>
          </w:tcPr>
          <w:p w14:paraId="76E4D8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60A2B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A4E9627" w14:textId="77777777" w:rsidR="0089264D" w:rsidRPr="00B40C4C" w:rsidRDefault="0089264D" w:rsidP="004B5DA0">
            <w:pPr>
              <w:jc w:val="right"/>
            </w:pPr>
            <w:r w:rsidRPr="00B40C4C">
              <w:t>750 000 000</w:t>
            </w:r>
          </w:p>
        </w:tc>
        <w:tc>
          <w:tcPr>
            <w:tcW w:w="180" w:type="dxa"/>
            <w:tcBorders>
              <w:top w:val="nil"/>
              <w:left w:val="nil"/>
              <w:bottom w:val="nil"/>
              <w:right w:val="nil"/>
            </w:tcBorders>
            <w:tcMar>
              <w:top w:w="43" w:type="dxa"/>
              <w:left w:w="0" w:type="dxa"/>
              <w:bottom w:w="0" w:type="dxa"/>
              <w:right w:w="0" w:type="dxa"/>
            </w:tcMar>
            <w:vAlign w:val="bottom"/>
          </w:tcPr>
          <w:p w14:paraId="43E329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CCB8DF" w14:textId="77777777" w:rsidR="0089264D" w:rsidRPr="00B40C4C" w:rsidRDefault="0089264D" w:rsidP="004B5DA0">
            <w:pPr>
              <w:jc w:val="right"/>
            </w:pPr>
            <w:r w:rsidRPr="00B40C4C">
              <w:t>5 960 012 000</w:t>
            </w:r>
          </w:p>
        </w:tc>
      </w:tr>
      <w:tr w:rsidR="00446E55" w:rsidRPr="00B40C4C" w14:paraId="1995A0CA" w14:textId="77777777" w:rsidTr="008C2AB1">
        <w:trPr>
          <w:trHeight w:val="240"/>
        </w:trPr>
        <w:tc>
          <w:tcPr>
            <w:tcW w:w="567" w:type="dxa"/>
            <w:tcBorders>
              <w:top w:val="nil"/>
              <w:left w:val="nil"/>
              <w:bottom w:val="nil"/>
            </w:tcBorders>
            <w:tcMar>
              <w:top w:w="43" w:type="dxa"/>
              <w:left w:w="0" w:type="dxa"/>
              <w:bottom w:w="0" w:type="dxa"/>
              <w:right w:w="0" w:type="dxa"/>
            </w:tcMar>
          </w:tcPr>
          <w:p w14:paraId="459F5B37" w14:textId="77777777" w:rsidR="0089264D" w:rsidRPr="00B40C4C" w:rsidRDefault="0089264D" w:rsidP="009137DA">
            <w:r w:rsidRPr="00B40C4C">
              <w:t>163</w:t>
            </w:r>
          </w:p>
        </w:tc>
        <w:tc>
          <w:tcPr>
            <w:tcW w:w="260" w:type="dxa"/>
            <w:tcBorders>
              <w:top w:val="nil"/>
              <w:left w:val="nil"/>
              <w:bottom w:val="nil"/>
              <w:right w:val="nil"/>
            </w:tcBorders>
            <w:tcMar>
              <w:top w:w="43" w:type="dxa"/>
              <w:left w:w="0" w:type="dxa"/>
              <w:bottom w:w="0" w:type="dxa"/>
              <w:right w:w="0" w:type="dxa"/>
            </w:tcMar>
            <w:vAlign w:val="bottom"/>
          </w:tcPr>
          <w:p w14:paraId="0D7B29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8F1B3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7D8BED" w14:textId="77777777" w:rsidR="0089264D" w:rsidRPr="00B40C4C" w:rsidRDefault="0089264D" w:rsidP="009137DA">
            <w:r w:rsidRPr="00B40C4C">
              <w:t>Klima, miljø og hav:</w:t>
            </w:r>
          </w:p>
        </w:tc>
        <w:tc>
          <w:tcPr>
            <w:tcW w:w="1380" w:type="dxa"/>
            <w:tcBorders>
              <w:top w:val="nil"/>
              <w:left w:val="nil"/>
              <w:bottom w:val="nil"/>
              <w:right w:val="nil"/>
            </w:tcBorders>
            <w:tcMar>
              <w:top w:w="43" w:type="dxa"/>
              <w:left w:w="0" w:type="dxa"/>
              <w:bottom w:w="0" w:type="dxa"/>
              <w:right w:w="0" w:type="dxa"/>
            </w:tcMar>
            <w:vAlign w:val="bottom"/>
          </w:tcPr>
          <w:p w14:paraId="1A6E04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BAF02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9B23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9B220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761F25" w14:textId="77777777" w:rsidR="0089264D" w:rsidRPr="00B40C4C" w:rsidRDefault="0089264D" w:rsidP="004B5DA0">
            <w:pPr>
              <w:jc w:val="right"/>
            </w:pPr>
          </w:p>
        </w:tc>
      </w:tr>
      <w:tr w:rsidR="00446E55" w:rsidRPr="00B40C4C" w14:paraId="7C75C3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4630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C9785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B1A70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638895" w14:textId="77777777" w:rsidR="0089264D" w:rsidRPr="00B40C4C" w:rsidRDefault="0089264D" w:rsidP="009137DA">
            <w:r w:rsidRPr="00B40C4C">
              <w:t>Miljø og klima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57B7D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77E7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C05A700" w14:textId="77777777" w:rsidR="0089264D" w:rsidRPr="00B40C4C" w:rsidRDefault="0089264D" w:rsidP="004B5DA0">
            <w:pPr>
              <w:jc w:val="right"/>
            </w:pPr>
            <w:r w:rsidRPr="00B40C4C">
              <w:t>1 843 811 000</w:t>
            </w:r>
          </w:p>
        </w:tc>
        <w:tc>
          <w:tcPr>
            <w:tcW w:w="180" w:type="dxa"/>
            <w:tcBorders>
              <w:top w:val="nil"/>
              <w:left w:val="nil"/>
              <w:bottom w:val="nil"/>
              <w:right w:val="nil"/>
            </w:tcBorders>
            <w:tcMar>
              <w:top w:w="43" w:type="dxa"/>
              <w:left w:w="0" w:type="dxa"/>
              <w:bottom w:w="0" w:type="dxa"/>
              <w:right w:w="0" w:type="dxa"/>
            </w:tcMar>
            <w:vAlign w:val="bottom"/>
          </w:tcPr>
          <w:p w14:paraId="7FE495E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58605D" w14:textId="77777777" w:rsidR="0089264D" w:rsidRPr="00B40C4C" w:rsidRDefault="0089264D" w:rsidP="004B5DA0">
            <w:pPr>
              <w:jc w:val="right"/>
            </w:pPr>
          </w:p>
        </w:tc>
      </w:tr>
      <w:tr w:rsidR="00446E55" w:rsidRPr="00B40C4C" w14:paraId="0890AA2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CE183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8CAD6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9E4DC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DAA8D5" w14:textId="77777777" w:rsidR="0089264D" w:rsidRPr="00B40C4C" w:rsidRDefault="0089264D" w:rsidP="009137DA">
            <w:r w:rsidRPr="00B40C4C">
              <w:t>Bærekraftige hav og tiltak mot marin forsøpling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E8BB0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F1613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A2A8844" w14:textId="77777777" w:rsidR="0089264D" w:rsidRPr="00B40C4C" w:rsidRDefault="0089264D" w:rsidP="004B5DA0">
            <w:pPr>
              <w:jc w:val="right"/>
            </w:pPr>
            <w:r w:rsidRPr="00B40C4C">
              <w:t>282 100 000</w:t>
            </w:r>
          </w:p>
        </w:tc>
        <w:tc>
          <w:tcPr>
            <w:tcW w:w="180" w:type="dxa"/>
            <w:tcBorders>
              <w:top w:val="nil"/>
              <w:left w:val="nil"/>
              <w:bottom w:val="nil"/>
              <w:right w:val="nil"/>
            </w:tcBorders>
            <w:tcMar>
              <w:top w:w="43" w:type="dxa"/>
              <w:left w:w="0" w:type="dxa"/>
              <w:bottom w:w="0" w:type="dxa"/>
              <w:right w:w="0" w:type="dxa"/>
            </w:tcMar>
            <w:vAlign w:val="bottom"/>
          </w:tcPr>
          <w:p w14:paraId="2CBA6F0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41F640" w14:textId="77777777" w:rsidR="0089264D" w:rsidRPr="00B40C4C" w:rsidRDefault="0089264D" w:rsidP="004B5DA0">
            <w:pPr>
              <w:jc w:val="right"/>
            </w:pPr>
            <w:r w:rsidRPr="00B40C4C">
              <w:t>2 125 911 000</w:t>
            </w:r>
          </w:p>
        </w:tc>
      </w:tr>
      <w:tr w:rsidR="00446E55" w:rsidRPr="00B40C4C" w14:paraId="3D6667FC" w14:textId="77777777" w:rsidTr="008C2AB1">
        <w:trPr>
          <w:trHeight w:val="240"/>
        </w:trPr>
        <w:tc>
          <w:tcPr>
            <w:tcW w:w="567" w:type="dxa"/>
            <w:tcBorders>
              <w:top w:val="nil"/>
              <w:left w:val="nil"/>
              <w:bottom w:val="nil"/>
            </w:tcBorders>
            <w:tcMar>
              <w:top w:w="43" w:type="dxa"/>
              <w:left w:w="0" w:type="dxa"/>
              <w:bottom w:w="0" w:type="dxa"/>
              <w:right w:w="0" w:type="dxa"/>
            </w:tcMar>
          </w:tcPr>
          <w:p w14:paraId="30DC56C9" w14:textId="77777777" w:rsidR="0089264D" w:rsidRPr="00B40C4C" w:rsidRDefault="0089264D" w:rsidP="009137DA">
            <w:r w:rsidRPr="00B40C4C">
              <w:t>164</w:t>
            </w:r>
          </w:p>
        </w:tc>
        <w:tc>
          <w:tcPr>
            <w:tcW w:w="260" w:type="dxa"/>
            <w:tcBorders>
              <w:top w:val="nil"/>
              <w:left w:val="nil"/>
              <w:bottom w:val="nil"/>
              <w:right w:val="nil"/>
            </w:tcBorders>
            <w:tcMar>
              <w:top w:w="43" w:type="dxa"/>
              <w:left w:w="0" w:type="dxa"/>
              <w:bottom w:w="0" w:type="dxa"/>
              <w:right w:w="0" w:type="dxa"/>
            </w:tcMar>
            <w:vAlign w:val="bottom"/>
          </w:tcPr>
          <w:p w14:paraId="0FFA34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C9CB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80E090" w14:textId="77777777" w:rsidR="0089264D" w:rsidRPr="00B40C4C" w:rsidRDefault="0089264D" w:rsidP="009137DA">
            <w:r w:rsidRPr="00B40C4C">
              <w:t>Likestilling:</w:t>
            </w:r>
          </w:p>
        </w:tc>
        <w:tc>
          <w:tcPr>
            <w:tcW w:w="1380" w:type="dxa"/>
            <w:tcBorders>
              <w:top w:val="nil"/>
              <w:left w:val="nil"/>
              <w:bottom w:val="nil"/>
              <w:right w:val="nil"/>
            </w:tcBorders>
            <w:tcMar>
              <w:top w:w="43" w:type="dxa"/>
              <w:left w:w="0" w:type="dxa"/>
              <w:bottom w:w="0" w:type="dxa"/>
              <w:right w:w="0" w:type="dxa"/>
            </w:tcMar>
            <w:vAlign w:val="bottom"/>
          </w:tcPr>
          <w:p w14:paraId="4F33B8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36E55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0940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F0DF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BD54AE" w14:textId="77777777" w:rsidR="0089264D" w:rsidRPr="00B40C4C" w:rsidRDefault="0089264D" w:rsidP="004B5DA0">
            <w:pPr>
              <w:jc w:val="right"/>
            </w:pPr>
          </w:p>
        </w:tc>
      </w:tr>
      <w:tr w:rsidR="00446E55" w:rsidRPr="00B40C4C" w14:paraId="2C69EE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B001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24DC5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C24B0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8D09AA" w14:textId="77777777" w:rsidR="0089264D" w:rsidRPr="00B40C4C" w:rsidRDefault="0089264D" w:rsidP="009137DA">
            <w:r w:rsidRPr="00B40C4C">
              <w:t>Likestilling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BB88A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A0CF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51BAC7" w14:textId="77777777" w:rsidR="0089264D" w:rsidRPr="00B40C4C" w:rsidRDefault="0089264D" w:rsidP="004B5DA0">
            <w:pPr>
              <w:jc w:val="right"/>
            </w:pPr>
            <w:r w:rsidRPr="00B40C4C">
              <w:t>233 319 000</w:t>
            </w:r>
          </w:p>
        </w:tc>
        <w:tc>
          <w:tcPr>
            <w:tcW w:w="180" w:type="dxa"/>
            <w:tcBorders>
              <w:top w:val="nil"/>
              <w:left w:val="nil"/>
              <w:bottom w:val="nil"/>
              <w:right w:val="nil"/>
            </w:tcBorders>
            <w:tcMar>
              <w:top w:w="43" w:type="dxa"/>
              <w:left w:w="0" w:type="dxa"/>
              <w:bottom w:w="0" w:type="dxa"/>
              <w:right w:w="0" w:type="dxa"/>
            </w:tcMar>
            <w:vAlign w:val="bottom"/>
          </w:tcPr>
          <w:p w14:paraId="577738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AE9A80" w14:textId="77777777" w:rsidR="0089264D" w:rsidRPr="00B40C4C" w:rsidRDefault="0089264D" w:rsidP="004B5DA0">
            <w:pPr>
              <w:jc w:val="right"/>
            </w:pPr>
          </w:p>
        </w:tc>
      </w:tr>
      <w:tr w:rsidR="00446E55" w:rsidRPr="00B40C4C" w14:paraId="3CFFAFB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6ECA1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09919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D2247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12ACE0" w14:textId="77777777" w:rsidR="0089264D" w:rsidRPr="00B40C4C" w:rsidRDefault="0089264D" w:rsidP="009137DA">
            <w:r w:rsidRPr="00B40C4C">
              <w:t>FNs organisasjon for kvinners rettigheter og likestilling (UN Women)</w:t>
            </w:r>
          </w:p>
        </w:tc>
        <w:tc>
          <w:tcPr>
            <w:tcW w:w="1380" w:type="dxa"/>
            <w:tcBorders>
              <w:top w:val="nil"/>
              <w:left w:val="nil"/>
              <w:bottom w:val="nil"/>
              <w:right w:val="nil"/>
            </w:tcBorders>
            <w:tcMar>
              <w:top w:w="43" w:type="dxa"/>
              <w:left w:w="0" w:type="dxa"/>
              <w:bottom w:w="0" w:type="dxa"/>
              <w:right w:w="0" w:type="dxa"/>
            </w:tcMar>
            <w:vAlign w:val="bottom"/>
          </w:tcPr>
          <w:p w14:paraId="727EC1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C1DC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3427C9" w14:textId="77777777" w:rsidR="0089264D" w:rsidRPr="00B40C4C" w:rsidRDefault="0089264D" w:rsidP="004B5DA0">
            <w:pPr>
              <w:jc w:val="right"/>
            </w:pPr>
            <w:r w:rsidRPr="00B40C4C">
              <w:t>100 300 000</w:t>
            </w:r>
          </w:p>
        </w:tc>
        <w:tc>
          <w:tcPr>
            <w:tcW w:w="180" w:type="dxa"/>
            <w:tcBorders>
              <w:top w:val="nil"/>
              <w:left w:val="nil"/>
              <w:bottom w:val="nil"/>
              <w:right w:val="nil"/>
            </w:tcBorders>
            <w:tcMar>
              <w:top w:w="43" w:type="dxa"/>
              <w:left w:w="0" w:type="dxa"/>
              <w:bottom w:w="0" w:type="dxa"/>
              <w:right w:w="0" w:type="dxa"/>
            </w:tcMar>
            <w:vAlign w:val="bottom"/>
          </w:tcPr>
          <w:p w14:paraId="4EE720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D066AD" w14:textId="77777777" w:rsidR="0089264D" w:rsidRPr="00B40C4C" w:rsidRDefault="0089264D" w:rsidP="004B5DA0">
            <w:pPr>
              <w:jc w:val="right"/>
            </w:pPr>
          </w:p>
        </w:tc>
      </w:tr>
      <w:tr w:rsidR="00446E55" w:rsidRPr="00B40C4C" w14:paraId="53122F1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06155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6E8EF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86F6F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050179" w14:textId="77777777" w:rsidR="0089264D" w:rsidRPr="00B40C4C" w:rsidRDefault="0089264D" w:rsidP="009137DA">
            <w:r w:rsidRPr="00B40C4C">
              <w:t>FNs befolkningsfond (UNFPA)</w:t>
            </w:r>
          </w:p>
        </w:tc>
        <w:tc>
          <w:tcPr>
            <w:tcW w:w="1380" w:type="dxa"/>
            <w:tcBorders>
              <w:top w:val="nil"/>
              <w:left w:val="nil"/>
              <w:bottom w:val="nil"/>
              <w:right w:val="nil"/>
            </w:tcBorders>
            <w:tcMar>
              <w:top w:w="43" w:type="dxa"/>
              <w:left w:w="0" w:type="dxa"/>
              <w:bottom w:w="0" w:type="dxa"/>
              <w:right w:w="0" w:type="dxa"/>
            </w:tcMar>
            <w:vAlign w:val="bottom"/>
          </w:tcPr>
          <w:p w14:paraId="091643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17C14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85EECC1" w14:textId="77777777" w:rsidR="0089264D" w:rsidRPr="00B40C4C" w:rsidRDefault="0089264D" w:rsidP="004B5DA0">
            <w:pPr>
              <w:jc w:val="right"/>
            </w:pPr>
            <w:r w:rsidRPr="00B40C4C">
              <w:t>589 600 000</w:t>
            </w:r>
          </w:p>
        </w:tc>
        <w:tc>
          <w:tcPr>
            <w:tcW w:w="180" w:type="dxa"/>
            <w:tcBorders>
              <w:top w:val="nil"/>
              <w:left w:val="nil"/>
              <w:bottom w:val="nil"/>
              <w:right w:val="nil"/>
            </w:tcBorders>
            <w:tcMar>
              <w:top w:w="43" w:type="dxa"/>
              <w:left w:w="0" w:type="dxa"/>
              <w:bottom w:w="0" w:type="dxa"/>
              <w:right w:w="0" w:type="dxa"/>
            </w:tcMar>
            <w:vAlign w:val="bottom"/>
          </w:tcPr>
          <w:p w14:paraId="7CAD7C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98E83D" w14:textId="77777777" w:rsidR="0089264D" w:rsidRPr="00B40C4C" w:rsidRDefault="0089264D" w:rsidP="004B5DA0">
            <w:pPr>
              <w:jc w:val="right"/>
            </w:pPr>
            <w:r w:rsidRPr="00B40C4C">
              <w:t>923 219 000</w:t>
            </w:r>
          </w:p>
        </w:tc>
      </w:tr>
      <w:tr w:rsidR="00446E55" w:rsidRPr="00B40C4C" w14:paraId="0ABE4CF2" w14:textId="77777777" w:rsidTr="008C2AB1">
        <w:trPr>
          <w:trHeight w:val="240"/>
        </w:trPr>
        <w:tc>
          <w:tcPr>
            <w:tcW w:w="567" w:type="dxa"/>
            <w:tcBorders>
              <w:top w:val="nil"/>
              <w:left w:val="nil"/>
              <w:bottom w:val="nil"/>
            </w:tcBorders>
            <w:tcMar>
              <w:top w:w="43" w:type="dxa"/>
              <w:left w:w="0" w:type="dxa"/>
              <w:bottom w:w="0" w:type="dxa"/>
              <w:right w:w="0" w:type="dxa"/>
            </w:tcMar>
          </w:tcPr>
          <w:p w14:paraId="7BA4A73E" w14:textId="77777777" w:rsidR="0089264D" w:rsidRPr="00B40C4C" w:rsidRDefault="0089264D" w:rsidP="009137DA">
            <w:r w:rsidRPr="00B40C4C">
              <w:t>170</w:t>
            </w:r>
          </w:p>
        </w:tc>
        <w:tc>
          <w:tcPr>
            <w:tcW w:w="260" w:type="dxa"/>
            <w:tcBorders>
              <w:top w:val="nil"/>
              <w:left w:val="nil"/>
              <w:bottom w:val="nil"/>
              <w:right w:val="nil"/>
            </w:tcBorders>
            <w:tcMar>
              <w:top w:w="43" w:type="dxa"/>
              <w:left w:w="0" w:type="dxa"/>
              <w:bottom w:w="0" w:type="dxa"/>
              <w:right w:w="0" w:type="dxa"/>
            </w:tcMar>
            <w:vAlign w:val="bottom"/>
          </w:tcPr>
          <w:p w14:paraId="76B0F0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00BB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2AE5BC" w14:textId="77777777" w:rsidR="0089264D" w:rsidRPr="00B40C4C" w:rsidRDefault="0089264D" w:rsidP="009137DA">
            <w:r w:rsidRPr="00B40C4C">
              <w:t>Sivilt samfunn:</w:t>
            </w:r>
          </w:p>
        </w:tc>
        <w:tc>
          <w:tcPr>
            <w:tcW w:w="1380" w:type="dxa"/>
            <w:tcBorders>
              <w:top w:val="nil"/>
              <w:left w:val="nil"/>
              <w:bottom w:val="nil"/>
              <w:right w:val="nil"/>
            </w:tcBorders>
            <w:tcMar>
              <w:top w:w="43" w:type="dxa"/>
              <w:left w:w="0" w:type="dxa"/>
              <w:bottom w:w="0" w:type="dxa"/>
              <w:right w:w="0" w:type="dxa"/>
            </w:tcMar>
            <w:vAlign w:val="bottom"/>
          </w:tcPr>
          <w:p w14:paraId="28BC13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43C8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80CA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E186C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FBF3A2" w14:textId="77777777" w:rsidR="0089264D" w:rsidRPr="00B40C4C" w:rsidRDefault="0089264D" w:rsidP="004B5DA0">
            <w:pPr>
              <w:jc w:val="right"/>
            </w:pPr>
          </w:p>
        </w:tc>
      </w:tr>
      <w:tr w:rsidR="00446E55" w:rsidRPr="00B40C4C" w14:paraId="7F723C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9A91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BEF8E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65EB1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D2D679" w14:textId="77777777" w:rsidR="0089264D" w:rsidRPr="00B40C4C" w:rsidRDefault="0089264D" w:rsidP="009137DA">
            <w:r w:rsidRPr="00B40C4C">
              <w:t>Sivilt samfunn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87AA2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B5C12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EBEFC28" w14:textId="77777777" w:rsidR="0089264D" w:rsidRPr="00B40C4C" w:rsidRDefault="0089264D" w:rsidP="004B5DA0">
            <w:pPr>
              <w:jc w:val="right"/>
            </w:pPr>
            <w:r w:rsidRPr="00B40C4C">
              <w:t>2 470 665 000</w:t>
            </w:r>
          </w:p>
        </w:tc>
        <w:tc>
          <w:tcPr>
            <w:tcW w:w="180" w:type="dxa"/>
            <w:tcBorders>
              <w:top w:val="nil"/>
              <w:left w:val="nil"/>
              <w:bottom w:val="nil"/>
              <w:right w:val="nil"/>
            </w:tcBorders>
            <w:tcMar>
              <w:top w:w="43" w:type="dxa"/>
              <w:left w:w="0" w:type="dxa"/>
              <w:bottom w:w="0" w:type="dxa"/>
              <w:right w:w="0" w:type="dxa"/>
            </w:tcMar>
            <w:vAlign w:val="bottom"/>
          </w:tcPr>
          <w:p w14:paraId="5FDC7D5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C0971F" w14:textId="77777777" w:rsidR="0089264D" w:rsidRPr="00B40C4C" w:rsidRDefault="0089264D" w:rsidP="004B5DA0">
            <w:pPr>
              <w:jc w:val="right"/>
            </w:pPr>
            <w:r w:rsidRPr="00B40C4C">
              <w:t>2 470 665 000</w:t>
            </w:r>
          </w:p>
        </w:tc>
      </w:tr>
      <w:tr w:rsidR="00446E55" w:rsidRPr="00B40C4C" w14:paraId="437961FB" w14:textId="77777777" w:rsidTr="008C2AB1">
        <w:trPr>
          <w:trHeight w:val="240"/>
        </w:trPr>
        <w:tc>
          <w:tcPr>
            <w:tcW w:w="567" w:type="dxa"/>
            <w:tcBorders>
              <w:top w:val="nil"/>
              <w:left w:val="nil"/>
              <w:bottom w:val="nil"/>
            </w:tcBorders>
            <w:tcMar>
              <w:top w:w="43" w:type="dxa"/>
              <w:left w:w="0" w:type="dxa"/>
              <w:bottom w:w="0" w:type="dxa"/>
              <w:right w:w="0" w:type="dxa"/>
            </w:tcMar>
          </w:tcPr>
          <w:p w14:paraId="5C76BCFA" w14:textId="77777777" w:rsidR="0089264D" w:rsidRPr="00B40C4C" w:rsidRDefault="0089264D" w:rsidP="009137DA">
            <w:r w:rsidRPr="00B40C4C">
              <w:t>171</w:t>
            </w:r>
          </w:p>
        </w:tc>
        <w:tc>
          <w:tcPr>
            <w:tcW w:w="260" w:type="dxa"/>
            <w:tcBorders>
              <w:top w:val="nil"/>
              <w:left w:val="nil"/>
              <w:bottom w:val="nil"/>
              <w:right w:val="nil"/>
            </w:tcBorders>
            <w:tcMar>
              <w:top w:w="43" w:type="dxa"/>
              <w:left w:w="0" w:type="dxa"/>
              <w:bottom w:w="0" w:type="dxa"/>
              <w:right w:w="0" w:type="dxa"/>
            </w:tcMar>
            <w:vAlign w:val="bottom"/>
          </w:tcPr>
          <w:p w14:paraId="523C9F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B48C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8562D8" w14:textId="77777777" w:rsidR="0089264D" w:rsidRPr="00B40C4C" w:rsidRDefault="0089264D" w:rsidP="009137DA">
            <w:r w:rsidRPr="00B40C4C">
              <w:t>FNs utviklingsarbeid:</w:t>
            </w:r>
          </w:p>
        </w:tc>
        <w:tc>
          <w:tcPr>
            <w:tcW w:w="1380" w:type="dxa"/>
            <w:tcBorders>
              <w:top w:val="nil"/>
              <w:left w:val="nil"/>
              <w:bottom w:val="nil"/>
              <w:right w:val="nil"/>
            </w:tcBorders>
            <w:tcMar>
              <w:top w:w="43" w:type="dxa"/>
              <w:left w:w="0" w:type="dxa"/>
              <w:bottom w:w="0" w:type="dxa"/>
              <w:right w:w="0" w:type="dxa"/>
            </w:tcMar>
            <w:vAlign w:val="bottom"/>
          </w:tcPr>
          <w:p w14:paraId="472DF9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D7AE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4146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28E4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4C34D4D" w14:textId="77777777" w:rsidR="0089264D" w:rsidRPr="00B40C4C" w:rsidRDefault="0089264D" w:rsidP="004B5DA0">
            <w:pPr>
              <w:jc w:val="right"/>
            </w:pPr>
          </w:p>
        </w:tc>
      </w:tr>
      <w:tr w:rsidR="00446E55" w:rsidRPr="00B40C4C" w14:paraId="707C5D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B0C0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CE86A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B1029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1AD10C" w14:textId="77777777" w:rsidR="0089264D" w:rsidRPr="00B40C4C" w:rsidRDefault="0089264D" w:rsidP="009137DA">
            <w:r w:rsidRPr="00B40C4C">
              <w:t>FNs utviklingsprogram (UNDP)</w:t>
            </w:r>
          </w:p>
        </w:tc>
        <w:tc>
          <w:tcPr>
            <w:tcW w:w="1380" w:type="dxa"/>
            <w:tcBorders>
              <w:top w:val="nil"/>
              <w:left w:val="nil"/>
              <w:bottom w:val="nil"/>
              <w:right w:val="nil"/>
            </w:tcBorders>
            <w:tcMar>
              <w:top w:w="43" w:type="dxa"/>
              <w:left w:w="0" w:type="dxa"/>
              <w:bottom w:w="0" w:type="dxa"/>
              <w:right w:w="0" w:type="dxa"/>
            </w:tcMar>
            <w:vAlign w:val="bottom"/>
          </w:tcPr>
          <w:p w14:paraId="5DD289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044D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0EE65D" w14:textId="77777777" w:rsidR="0089264D" w:rsidRPr="00B40C4C" w:rsidRDefault="0089264D" w:rsidP="004B5DA0">
            <w:pPr>
              <w:jc w:val="right"/>
            </w:pPr>
            <w:r w:rsidRPr="00B40C4C">
              <w:t>454 400 000</w:t>
            </w:r>
          </w:p>
        </w:tc>
        <w:tc>
          <w:tcPr>
            <w:tcW w:w="180" w:type="dxa"/>
            <w:tcBorders>
              <w:top w:val="nil"/>
              <w:left w:val="nil"/>
              <w:bottom w:val="nil"/>
              <w:right w:val="nil"/>
            </w:tcBorders>
            <w:tcMar>
              <w:top w:w="43" w:type="dxa"/>
              <w:left w:w="0" w:type="dxa"/>
              <w:bottom w:w="0" w:type="dxa"/>
              <w:right w:w="0" w:type="dxa"/>
            </w:tcMar>
            <w:vAlign w:val="bottom"/>
          </w:tcPr>
          <w:p w14:paraId="4FA86AC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1645B1" w14:textId="77777777" w:rsidR="0089264D" w:rsidRPr="00B40C4C" w:rsidRDefault="0089264D" w:rsidP="004B5DA0">
            <w:pPr>
              <w:jc w:val="right"/>
            </w:pPr>
          </w:p>
        </w:tc>
      </w:tr>
      <w:tr w:rsidR="00446E55" w:rsidRPr="00B40C4C" w14:paraId="34F573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1C25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DC96C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1917C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589E48" w14:textId="77777777" w:rsidR="0089264D" w:rsidRPr="00B40C4C" w:rsidRDefault="0089264D" w:rsidP="009137DA">
            <w:r w:rsidRPr="00B40C4C">
              <w:t>FNs barnefond (UNICEF)</w:t>
            </w:r>
          </w:p>
        </w:tc>
        <w:tc>
          <w:tcPr>
            <w:tcW w:w="1380" w:type="dxa"/>
            <w:tcBorders>
              <w:top w:val="nil"/>
              <w:left w:val="nil"/>
              <w:bottom w:val="nil"/>
              <w:right w:val="nil"/>
            </w:tcBorders>
            <w:tcMar>
              <w:top w:w="43" w:type="dxa"/>
              <w:left w:w="0" w:type="dxa"/>
              <w:bottom w:w="0" w:type="dxa"/>
              <w:right w:w="0" w:type="dxa"/>
            </w:tcMar>
            <w:vAlign w:val="bottom"/>
          </w:tcPr>
          <w:p w14:paraId="43BD13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AAFC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A56EE1" w14:textId="77777777" w:rsidR="0089264D" w:rsidRPr="00B40C4C" w:rsidRDefault="0089264D" w:rsidP="004B5DA0">
            <w:pPr>
              <w:jc w:val="right"/>
            </w:pPr>
            <w:r w:rsidRPr="00B40C4C">
              <w:t>480 600 000</w:t>
            </w:r>
          </w:p>
        </w:tc>
        <w:tc>
          <w:tcPr>
            <w:tcW w:w="180" w:type="dxa"/>
            <w:tcBorders>
              <w:top w:val="nil"/>
              <w:left w:val="nil"/>
              <w:bottom w:val="nil"/>
              <w:right w:val="nil"/>
            </w:tcBorders>
            <w:tcMar>
              <w:top w:w="43" w:type="dxa"/>
              <w:left w:w="0" w:type="dxa"/>
              <w:bottom w:w="0" w:type="dxa"/>
              <w:right w:w="0" w:type="dxa"/>
            </w:tcMar>
            <w:vAlign w:val="bottom"/>
          </w:tcPr>
          <w:p w14:paraId="369B5F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BC6EDB" w14:textId="77777777" w:rsidR="0089264D" w:rsidRPr="00B40C4C" w:rsidRDefault="0089264D" w:rsidP="004B5DA0">
            <w:pPr>
              <w:jc w:val="right"/>
            </w:pPr>
          </w:p>
        </w:tc>
      </w:tr>
      <w:tr w:rsidR="00446E55" w:rsidRPr="00B40C4C" w14:paraId="40CDD8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6CC6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FD975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5A35F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F706D" w14:textId="77777777" w:rsidR="0089264D" w:rsidRPr="00B40C4C" w:rsidRDefault="0089264D" w:rsidP="009137DA">
            <w:r w:rsidRPr="00B40C4C">
              <w:t>FN og multilateralt samarbeid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AA8D2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9F53B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05C1CBA" w14:textId="77777777" w:rsidR="0089264D" w:rsidRPr="00B40C4C" w:rsidRDefault="0089264D" w:rsidP="004B5DA0">
            <w:pPr>
              <w:jc w:val="right"/>
            </w:pPr>
            <w:r w:rsidRPr="00B40C4C">
              <w:t>11 200 000</w:t>
            </w:r>
          </w:p>
        </w:tc>
        <w:tc>
          <w:tcPr>
            <w:tcW w:w="180" w:type="dxa"/>
            <w:tcBorders>
              <w:top w:val="nil"/>
              <w:left w:val="nil"/>
              <w:bottom w:val="nil"/>
              <w:right w:val="nil"/>
            </w:tcBorders>
            <w:tcMar>
              <w:top w:w="43" w:type="dxa"/>
              <w:left w:w="0" w:type="dxa"/>
              <w:bottom w:w="0" w:type="dxa"/>
              <w:right w:w="0" w:type="dxa"/>
            </w:tcMar>
            <w:vAlign w:val="bottom"/>
          </w:tcPr>
          <w:p w14:paraId="48C6E5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673E4D" w14:textId="77777777" w:rsidR="0089264D" w:rsidRPr="00B40C4C" w:rsidRDefault="0089264D" w:rsidP="004B5DA0">
            <w:pPr>
              <w:jc w:val="right"/>
            </w:pPr>
            <w:r w:rsidRPr="00B40C4C">
              <w:t>946 200 000</w:t>
            </w:r>
          </w:p>
        </w:tc>
      </w:tr>
      <w:tr w:rsidR="00446E55" w:rsidRPr="00B40C4C" w14:paraId="4E340DC3" w14:textId="77777777" w:rsidTr="008C2AB1">
        <w:trPr>
          <w:trHeight w:val="240"/>
        </w:trPr>
        <w:tc>
          <w:tcPr>
            <w:tcW w:w="567" w:type="dxa"/>
            <w:tcBorders>
              <w:top w:val="nil"/>
              <w:left w:val="nil"/>
              <w:bottom w:val="nil"/>
            </w:tcBorders>
            <w:tcMar>
              <w:top w:w="43" w:type="dxa"/>
              <w:left w:w="0" w:type="dxa"/>
              <w:bottom w:w="0" w:type="dxa"/>
              <w:right w:w="0" w:type="dxa"/>
            </w:tcMar>
          </w:tcPr>
          <w:p w14:paraId="3405FF77" w14:textId="77777777" w:rsidR="0089264D" w:rsidRPr="00B40C4C" w:rsidRDefault="0089264D" w:rsidP="009137DA">
            <w:r w:rsidRPr="00B40C4C">
              <w:t>172</w:t>
            </w:r>
          </w:p>
        </w:tc>
        <w:tc>
          <w:tcPr>
            <w:tcW w:w="260" w:type="dxa"/>
            <w:tcBorders>
              <w:top w:val="nil"/>
              <w:left w:val="nil"/>
              <w:bottom w:val="nil"/>
              <w:right w:val="nil"/>
            </w:tcBorders>
            <w:tcMar>
              <w:top w:w="43" w:type="dxa"/>
              <w:left w:w="0" w:type="dxa"/>
              <w:bottom w:w="0" w:type="dxa"/>
              <w:right w:w="0" w:type="dxa"/>
            </w:tcMar>
            <w:vAlign w:val="bottom"/>
          </w:tcPr>
          <w:p w14:paraId="652635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EE7E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84C01E" w14:textId="77777777" w:rsidR="0089264D" w:rsidRPr="00B40C4C" w:rsidRDefault="0089264D" w:rsidP="009137DA">
            <w:r w:rsidRPr="00B40C4C">
              <w:t>Multilaterale finansinstitusjoner og gjeldslette:</w:t>
            </w:r>
          </w:p>
        </w:tc>
        <w:tc>
          <w:tcPr>
            <w:tcW w:w="1380" w:type="dxa"/>
            <w:tcBorders>
              <w:top w:val="nil"/>
              <w:left w:val="nil"/>
              <w:bottom w:val="nil"/>
              <w:right w:val="nil"/>
            </w:tcBorders>
            <w:tcMar>
              <w:top w:w="43" w:type="dxa"/>
              <w:left w:w="0" w:type="dxa"/>
              <w:bottom w:w="0" w:type="dxa"/>
              <w:right w:w="0" w:type="dxa"/>
            </w:tcMar>
            <w:vAlign w:val="bottom"/>
          </w:tcPr>
          <w:p w14:paraId="64CB19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A63A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24E2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1F71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627BCC" w14:textId="77777777" w:rsidR="0089264D" w:rsidRPr="00B40C4C" w:rsidRDefault="0089264D" w:rsidP="004B5DA0">
            <w:pPr>
              <w:jc w:val="right"/>
            </w:pPr>
          </w:p>
        </w:tc>
      </w:tr>
      <w:tr w:rsidR="00446E55" w:rsidRPr="00B40C4C" w14:paraId="202DBF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00C4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874FE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81176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020325" w14:textId="77777777" w:rsidR="0089264D" w:rsidRPr="00B40C4C" w:rsidRDefault="0089264D" w:rsidP="009137DA">
            <w:r w:rsidRPr="00B40C4C">
              <w:t>Verdensbanken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53F5C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C9FE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408957" w14:textId="77777777" w:rsidR="0089264D" w:rsidRPr="00B40C4C" w:rsidRDefault="0089264D" w:rsidP="004B5DA0">
            <w:pPr>
              <w:jc w:val="right"/>
            </w:pPr>
            <w:r w:rsidRPr="00B40C4C">
              <w:t>1 415 109 000</w:t>
            </w:r>
          </w:p>
        </w:tc>
        <w:tc>
          <w:tcPr>
            <w:tcW w:w="180" w:type="dxa"/>
            <w:tcBorders>
              <w:top w:val="nil"/>
              <w:left w:val="nil"/>
              <w:bottom w:val="nil"/>
              <w:right w:val="nil"/>
            </w:tcBorders>
            <w:tcMar>
              <w:top w:w="43" w:type="dxa"/>
              <w:left w:w="0" w:type="dxa"/>
              <w:bottom w:w="0" w:type="dxa"/>
              <w:right w:w="0" w:type="dxa"/>
            </w:tcMar>
            <w:vAlign w:val="bottom"/>
          </w:tcPr>
          <w:p w14:paraId="20E18F0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397AEE" w14:textId="77777777" w:rsidR="0089264D" w:rsidRPr="00B40C4C" w:rsidRDefault="0089264D" w:rsidP="004B5DA0">
            <w:pPr>
              <w:jc w:val="right"/>
            </w:pPr>
          </w:p>
        </w:tc>
      </w:tr>
      <w:tr w:rsidR="00446E55" w:rsidRPr="00B40C4C" w14:paraId="217AFC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1661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977FA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60A05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78A718" w14:textId="77777777" w:rsidR="0089264D" w:rsidRPr="00B40C4C" w:rsidRDefault="0089264D" w:rsidP="009137DA">
            <w:r w:rsidRPr="00B40C4C">
              <w:t>Regionale banker og fond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4AF0FB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FA00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3F3CF61" w14:textId="77777777" w:rsidR="0089264D" w:rsidRPr="00B40C4C" w:rsidRDefault="0089264D" w:rsidP="004B5DA0">
            <w:pPr>
              <w:jc w:val="right"/>
            </w:pPr>
            <w:r w:rsidRPr="00B40C4C">
              <w:t>1 103 100 000</w:t>
            </w:r>
          </w:p>
        </w:tc>
        <w:tc>
          <w:tcPr>
            <w:tcW w:w="180" w:type="dxa"/>
            <w:tcBorders>
              <w:top w:val="nil"/>
              <w:left w:val="nil"/>
              <w:bottom w:val="nil"/>
              <w:right w:val="nil"/>
            </w:tcBorders>
            <w:tcMar>
              <w:top w:w="43" w:type="dxa"/>
              <w:left w:w="0" w:type="dxa"/>
              <w:bottom w:w="0" w:type="dxa"/>
              <w:right w:w="0" w:type="dxa"/>
            </w:tcMar>
            <w:vAlign w:val="bottom"/>
          </w:tcPr>
          <w:p w14:paraId="2B6791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54562E" w14:textId="77777777" w:rsidR="0089264D" w:rsidRPr="00B40C4C" w:rsidRDefault="0089264D" w:rsidP="004B5DA0">
            <w:pPr>
              <w:jc w:val="right"/>
            </w:pPr>
          </w:p>
        </w:tc>
      </w:tr>
      <w:tr w:rsidR="00446E55" w:rsidRPr="00B40C4C" w14:paraId="5916E9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3D3E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98C45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DB1F2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BAE7B4" w14:textId="77777777" w:rsidR="0089264D" w:rsidRPr="00B40C4C" w:rsidRDefault="0089264D" w:rsidP="009137DA">
            <w:r w:rsidRPr="00B40C4C">
              <w:t>Strategisk samarbeid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35795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FF96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2E623A" w14:textId="77777777" w:rsidR="0089264D" w:rsidRPr="00B40C4C" w:rsidRDefault="0089264D" w:rsidP="004B5DA0">
            <w:pPr>
              <w:jc w:val="right"/>
            </w:pPr>
            <w:r w:rsidRPr="00B40C4C">
              <w:t>43 400 000</w:t>
            </w:r>
          </w:p>
        </w:tc>
        <w:tc>
          <w:tcPr>
            <w:tcW w:w="180" w:type="dxa"/>
            <w:tcBorders>
              <w:top w:val="nil"/>
              <w:left w:val="nil"/>
              <w:bottom w:val="nil"/>
              <w:right w:val="nil"/>
            </w:tcBorders>
            <w:tcMar>
              <w:top w:w="43" w:type="dxa"/>
              <w:left w:w="0" w:type="dxa"/>
              <w:bottom w:w="0" w:type="dxa"/>
              <w:right w:w="0" w:type="dxa"/>
            </w:tcMar>
            <w:vAlign w:val="bottom"/>
          </w:tcPr>
          <w:p w14:paraId="5F7B0B6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727C4A" w14:textId="77777777" w:rsidR="0089264D" w:rsidRPr="00B40C4C" w:rsidRDefault="0089264D" w:rsidP="004B5DA0">
            <w:pPr>
              <w:jc w:val="right"/>
            </w:pPr>
          </w:p>
        </w:tc>
      </w:tr>
      <w:tr w:rsidR="00446E55" w:rsidRPr="00B40C4C" w14:paraId="3DAA82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1B77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B9267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90560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54BE7B" w14:textId="77777777" w:rsidR="0089264D" w:rsidRPr="00B40C4C" w:rsidRDefault="0089264D" w:rsidP="009137DA">
            <w:r w:rsidRPr="00B40C4C">
              <w:t>Gjeldslette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41C71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415FB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10120CE" w14:textId="77777777" w:rsidR="0089264D" w:rsidRPr="00B40C4C" w:rsidRDefault="0089264D" w:rsidP="004B5DA0">
            <w:pPr>
              <w:jc w:val="right"/>
            </w:pPr>
            <w:r w:rsidRPr="00B40C4C">
              <w:t>407 080 000</w:t>
            </w:r>
          </w:p>
        </w:tc>
        <w:tc>
          <w:tcPr>
            <w:tcW w:w="180" w:type="dxa"/>
            <w:tcBorders>
              <w:top w:val="nil"/>
              <w:left w:val="nil"/>
              <w:bottom w:val="nil"/>
              <w:right w:val="nil"/>
            </w:tcBorders>
            <w:tcMar>
              <w:top w:w="43" w:type="dxa"/>
              <w:left w:w="0" w:type="dxa"/>
              <w:bottom w:w="0" w:type="dxa"/>
              <w:right w:w="0" w:type="dxa"/>
            </w:tcMar>
            <w:vAlign w:val="bottom"/>
          </w:tcPr>
          <w:p w14:paraId="535463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72E43A" w14:textId="77777777" w:rsidR="0089264D" w:rsidRPr="00B40C4C" w:rsidRDefault="0089264D" w:rsidP="004B5DA0">
            <w:pPr>
              <w:jc w:val="right"/>
            </w:pPr>
            <w:r w:rsidRPr="00B40C4C">
              <w:t>2 968 689 000</w:t>
            </w:r>
          </w:p>
        </w:tc>
      </w:tr>
      <w:tr w:rsidR="00446E55" w:rsidRPr="00B40C4C" w14:paraId="151A3371" w14:textId="77777777" w:rsidTr="008C2AB1">
        <w:trPr>
          <w:trHeight w:val="240"/>
        </w:trPr>
        <w:tc>
          <w:tcPr>
            <w:tcW w:w="567" w:type="dxa"/>
            <w:tcBorders>
              <w:top w:val="nil"/>
              <w:left w:val="nil"/>
              <w:bottom w:val="nil"/>
            </w:tcBorders>
            <w:tcMar>
              <w:top w:w="43" w:type="dxa"/>
              <w:left w:w="0" w:type="dxa"/>
              <w:bottom w:w="0" w:type="dxa"/>
              <w:right w:w="0" w:type="dxa"/>
            </w:tcMar>
          </w:tcPr>
          <w:p w14:paraId="514C05A9" w14:textId="77777777" w:rsidR="0089264D" w:rsidRPr="00B40C4C" w:rsidRDefault="0089264D" w:rsidP="009137DA">
            <w:r w:rsidRPr="00B40C4C">
              <w:t>179</w:t>
            </w:r>
          </w:p>
        </w:tc>
        <w:tc>
          <w:tcPr>
            <w:tcW w:w="260" w:type="dxa"/>
            <w:tcBorders>
              <w:top w:val="nil"/>
              <w:left w:val="nil"/>
              <w:bottom w:val="nil"/>
              <w:right w:val="nil"/>
            </w:tcBorders>
            <w:tcMar>
              <w:top w:w="43" w:type="dxa"/>
              <w:left w:w="0" w:type="dxa"/>
              <w:bottom w:w="0" w:type="dxa"/>
              <w:right w:w="0" w:type="dxa"/>
            </w:tcMar>
            <w:vAlign w:val="bottom"/>
          </w:tcPr>
          <w:p w14:paraId="6C8215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810D3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E61A0E" w14:textId="77777777" w:rsidR="0089264D" w:rsidRPr="00B40C4C" w:rsidRDefault="0089264D" w:rsidP="009137DA">
            <w:r w:rsidRPr="00B40C4C">
              <w:t>Flyktningtiltak i Norge:</w:t>
            </w:r>
          </w:p>
        </w:tc>
        <w:tc>
          <w:tcPr>
            <w:tcW w:w="1380" w:type="dxa"/>
            <w:tcBorders>
              <w:top w:val="nil"/>
              <w:left w:val="nil"/>
              <w:bottom w:val="nil"/>
              <w:right w:val="nil"/>
            </w:tcBorders>
            <w:tcMar>
              <w:top w:w="43" w:type="dxa"/>
              <w:left w:w="0" w:type="dxa"/>
              <w:bottom w:w="0" w:type="dxa"/>
              <w:right w:w="0" w:type="dxa"/>
            </w:tcMar>
            <w:vAlign w:val="bottom"/>
          </w:tcPr>
          <w:p w14:paraId="608261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EB0F5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B7FA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17E3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7FE253" w14:textId="77777777" w:rsidR="0089264D" w:rsidRPr="00B40C4C" w:rsidRDefault="0089264D" w:rsidP="004B5DA0">
            <w:pPr>
              <w:jc w:val="right"/>
            </w:pPr>
          </w:p>
        </w:tc>
      </w:tr>
      <w:tr w:rsidR="00446E55" w:rsidRPr="00B40C4C" w14:paraId="35B2155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342C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A58C2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6FE9C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B9FBF6"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7A03B3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14C7F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74818AF" w14:textId="77777777" w:rsidR="0089264D" w:rsidRPr="00B40C4C" w:rsidRDefault="0089264D" w:rsidP="004B5DA0">
            <w:pPr>
              <w:jc w:val="right"/>
            </w:pPr>
            <w:r w:rsidRPr="00B40C4C">
              <w:t>4 100 949 000</w:t>
            </w:r>
          </w:p>
        </w:tc>
        <w:tc>
          <w:tcPr>
            <w:tcW w:w="180" w:type="dxa"/>
            <w:tcBorders>
              <w:top w:val="nil"/>
              <w:left w:val="nil"/>
              <w:bottom w:val="nil"/>
              <w:right w:val="nil"/>
            </w:tcBorders>
            <w:tcMar>
              <w:top w:w="43" w:type="dxa"/>
              <w:left w:w="0" w:type="dxa"/>
              <w:bottom w:w="0" w:type="dxa"/>
              <w:right w:w="0" w:type="dxa"/>
            </w:tcMar>
            <w:vAlign w:val="bottom"/>
          </w:tcPr>
          <w:p w14:paraId="53E7D63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0116090" w14:textId="77777777" w:rsidR="0089264D" w:rsidRPr="00B40C4C" w:rsidRDefault="0089264D" w:rsidP="004B5DA0">
            <w:pPr>
              <w:jc w:val="right"/>
            </w:pPr>
            <w:r w:rsidRPr="00B40C4C">
              <w:t>4 100 949 000</w:t>
            </w:r>
          </w:p>
        </w:tc>
      </w:tr>
      <w:tr w:rsidR="00446E55" w:rsidRPr="00B40C4C" w14:paraId="385FE1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EA21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22390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BF1E9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8963F0" w14:textId="77777777" w:rsidR="0089264D" w:rsidRPr="00B40C4C" w:rsidRDefault="0089264D" w:rsidP="009137DA">
            <w:r w:rsidRPr="00B40C4C">
              <w:t>Sum Utviklingssamarbeidet</w:t>
            </w:r>
          </w:p>
        </w:tc>
        <w:tc>
          <w:tcPr>
            <w:tcW w:w="1380" w:type="dxa"/>
            <w:tcBorders>
              <w:top w:val="nil"/>
              <w:left w:val="nil"/>
              <w:bottom w:val="nil"/>
              <w:right w:val="nil"/>
            </w:tcBorders>
            <w:tcMar>
              <w:top w:w="43" w:type="dxa"/>
              <w:left w:w="0" w:type="dxa"/>
              <w:bottom w:w="0" w:type="dxa"/>
              <w:right w:w="0" w:type="dxa"/>
            </w:tcMar>
            <w:vAlign w:val="bottom"/>
          </w:tcPr>
          <w:p w14:paraId="03CBDC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E782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7DEC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EAD81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370C5C5" w14:textId="77777777" w:rsidR="0089264D" w:rsidRPr="00B40C4C" w:rsidRDefault="0089264D" w:rsidP="004B5DA0">
            <w:pPr>
              <w:jc w:val="right"/>
            </w:pPr>
            <w:r w:rsidRPr="00B40C4C">
              <w:t>45 554 499 000</w:t>
            </w:r>
          </w:p>
        </w:tc>
      </w:tr>
      <w:tr w:rsidR="00446E55" w:rsidRPr="00B40C4C" w14:paraId="73465EF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4C31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20B4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8C644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35CC53" w14:textId="77777777" w:rsidR="0089264D" w:rsidRPr="00B40C4C" w:rsidRDefault="0089264D" w:rsidP="009137DA">
            <w:r w:rsidRPr="00B40C4C">
              <w:t>Sum Utenriksdepartementet</w:t>
            </w:r>
          </w:p>
        </w:tc>
        <w:tc>
          <w:tcPr>
            <w:tcW w:w="1380" w:type="dxa"/>
            <w:tcBorders>
              <w:top w:val="nil"/>
              <w:left w:val="nil"/>
              <w:bottom w:val="nil"/>
              <w:right w:val="nil"/>
            </w:tcBorders>
            <w:tcMar>
              <w:top w:w="43" w:type="dxa"/>
              <w:left w:w="0" w:type="dxa"/>
              <w:bottom w:w="0" w:type="dxa"/>
              <w:right w:w="0" w:type="dxa"/>
            </w:tcMar>
            <w:vAlign w:val="bottom"/>
          </w:tcPr>
          <w:p w14:paraId="1FEC94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04E30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86F1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E66AD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99E26E0" w14:textId="77777777" w:rsidR="0089264D" w:rsidRPr="00B40C4C" w:rsidRDefault="0089264D" w:rsidP="004B5DA0">
            <w:pPr>
              <w:jc w:val="right"/>
            </w:pPr>
            <w:r w:rsidRPr="00B40C4C">
              <w:t>54 144 154 000</w:t>
            </w:r>
          </w:p>
        </w:tc>
      </w:tr>
      <w:tr w:rsidR="00446E55" w:rsidRPr="00B40C4C" w14:paraId="0DDE8D1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DB68378" w14:textId="77777777" w:rsidR="0089264D" w:rsidRPr="00B40C4C" w:rsidRDefault="0089264D" w:rsidP="00BC282F">
            <w:pPr>
              <w:pStyle w:val="tittel-gulbok1"/>
            </w:pPr>
            <w:r w:rsidRPr="00B40C4C">
              <w:t>Kunnskapsdepartementet</w:t>
            </w:r>
          </w:p>
        </w:tc>
      </w:tr>
      <w:tr w:rsidR="00446E55" w:rsidRPr="00B40C4C" w14:paraId="5145DB3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DD7F7B0" w14:textId="77777777" w:rsidR="0089264D" w:rsidRPr="00B40C4C" w:rsidRDefault="0089264D" w:rsidP="00BC282F">
            <w:pPr>
              <w:pStyle w:val="tittel-gulbok2"/>
            </w:pPr>
            <w:r w:rsidRPr="00B40C4C">
              <w:t>Administrasjon</w:t>
            </w:r>
          </w:p>
        </w:tc>
      </w:tr>
      <w:tr w:rsidR="00446E55" w:rsidRPr="00B40C4C" w14:paraId="0512C576" w14:textId="77777777" w:rsidTr="008C2AB1">
        <w:trPr>
          <w:trHeight w:val="240"/>
        </w:trPr>
        <w:tc>
          <w:tcPr>
            <w:tcW w:w="567" w:type="dxa"/>
            <w:tcBorders>
              <w:top w:val="nil"/>
              <w:left w:val="nil"/>
              <w:bottom w:val="nil"/>
            </w:tcBorders>
            <w:tcMar>
              <w:top w:w="43" w:type="dxa"/>
              <w:left w:w="0" w:type="dxa"/>
              <w:bottom w:w="0" w:type="dxa"/>
              <w:right w:w="0" w:type="dxa"/>
            </w:tcMar>
          </w:tcPr>
          <w:p w14:paraId="7FF81410" w14:textId="77777777" w:rsidR="0089264D" w:rsidRPr="00B40C4C" w:rsidRDefault="0089264D" w:rsidP="009137DA">
            <w:r w:rsidRPr="00B40C4C">
              <w:t>200</w:t>
            </w:r>
          </w:p>
        </w:tc>
        <w:tc>
          <w:tcPr>
            <w:tcW w:w="260" w:type="dxa"/>
            <w:tcBorders>
              <w:top w:val="nil"/>
              <w:left w:val="nil"/>
              <w:bottom w:val="nil"/>
              <w:right w:val="nil"/>
            </w:tcBorders>
            <w:tcMar>
              <w:top w:w="43" w:type="dxa"/>
              <w:left w:w="0" w:type="dxa"/>
              <w:bottom w:w="0" w:type="dxa"/>
              <w:right w:w="0" w:type="dxa"/>
            </w:tcMar>
            <w:vAlign w:val="bottom"/>
          </w:tcPr>
          <w:p w14:paraId="6B269B6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24A6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0E5568" w14:textId="77777777" w:rsidR="0089264D" w:rsidRPr="00B40C4C" w:rsidRDefault="0089264D" w:rsidP="009137DA">
            <w:r w:rsidRPr="00B40C4C">
              <w:t>Kunnskapsdepartementet:</w:t>
            </w:r>
          </w:p>
        </w:tc>
        <w:tc>
          <w:tcPr>
            <w:tcW w:w="1380" w:type="dxa"/>
            <w:tcBorders>
              <w:top w:val="nil"/>
              <w:left w:val="nil"/>
              <w:bottom w:val="nil"/>
              <w:right w:val="nil"/>
            </w:tcBorders>
            <w:tcMar>
              <w:top w:w="43" w:type="dxa"/>
              <w:left w:w="0" w:type="dxa"/>
              <w:bottom w:w="0" w:type="dxa"/>
              <w:right w:w="0" w:type="dxa"/>
            </w:tcMar>
            <w:vAlign w:val="bottom"/>
          </w:tcPr>
          <w:p w14:paraId="70EF76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8F15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2763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330F8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E7F0EE" w14:textId="77777777" w:rsidR="0089264D" w:rsidRPr="00B40C4C" w:rsidRDefault="0089264D" w:rsidP="004B5DA0">
            <w:pPr>
              <w:jc w:val="right"/>
            </w:pPr>
          </w:p>
        </w:tc>
      </w:tr>
      <w:tr w:rsidR="00446E55" w:rsidRPr="00B40C4C" w14:paraId="4A615D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2E02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10AF4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721A7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25241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8E545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B6172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A26A1D" w14:textId="77777777" w:rsidR="0089264D" w:rsidRPr="00B40C4C" w:rsidRDefault="0089264D" w:rsidP="004B5DA0">
            <w:pPr>
              <w:jc w:val="right"/>
            </w:pPr>
            <w:r w:rsidRPr="00B40C4C">
              <w:t>414 030 000</w:t>
            </w:r>
          </w:p>
        </w:tc>
        <w:tc>
          <w:tcPr>
            <w:tcW w:w="180" w:type="dxa"/>
            <w:tcBorders>
              <w:top w:val="nil"/>
              <w:left w:val="nil"/>
              <w:bottom w:val="nil"/>
              <w:right w:val="nil"/>
            </w:tcBorders>
            <w:tcMar>
              <w:top w:w="43" w:type="dxa"/>
              <w:left w:w="0" w:type="dxa"/>
              <w:bottom w:w="0" w:type="dxa"/>
              <w:right w:w="0" w:type="dxa"/>
            </w:tcMar>
            <w:vAlign w:val="bottom"/>
          </w:tcPr>
          <w:p w14:paraId="33CDB0A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FDDF03" w14:textId="77777777" w:rsidR="0089264D" w:rsidRPr="00B40C4C" w:rsidRDefault="0089264D" w:rsidP="004B5DA0">
            <w:pPr>
              <w:jc w:val="right"/>
            </w:pPr>
          </w:p>
        </w:tc>
      </w:tr>
      <w:tr w:rsidR="00446E55" w:rsidRPr="00B40C4C" w14:paraId="63F39F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5517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70007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6CFCA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966E1B"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020AAA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3B95D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EF37EF" w14:textId="77777777" w:rsidR="0089264D" w:rsidRPr="00B40C4C" w:rsidRDefault="0089264D" w:rsidP="004B5DA0">
            <w:pPr>
              <w:jc w:val="right"/>
            </w:pPr>
            <w:r w:rsidRPr="00B40C4C">
              <w:t>13 133 000</w:t>
            </w:r>
          </w:p>
        </w:tc>
        <w:tc>
          <w:tcPr>
            <w:tcW w:w="180" w:type="dxa"/>
            <w:tcBorders>
              <w:top w:val="nil"/>
              <w:left w:val="nil"/>
              <w:bottom w:val="nil"/>
              <w:right w:val="nil"/>
            </w:tcBorders>
            <w:tcMar>
              <w:top w:w="43" w:type="dxa"/>
              <w:left w:w="0" w:type="dxa"/>
              <w:bottom w:w="0" w:type="dxa"/>
              <w:right w:w="0" w:type="dxa"/>
            </w:tcMar>
            <w:vAlign w:val="bottom"/>
          </w:tcPr>
          <w:p w14:paraId="3A41C7D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9C0189" w14:textId="77777777" w:rsidR="0089264D" w:rsidRPr="00B40C4C" w:rsidRDefault="0089264D" w:rsidP="004B5DA0">
            <w:pPr>
              <w:jc w:val="right"/>
            </w:pPr>
          </w:p>
        </w:tc>
      </w:tr>
      <w:tr w:rsidR="00446E55" w:rsidRPr="00B40C4C" w14:paraId="0F86915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358E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9FE4F3"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421F30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84DF30"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72FF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BE651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A384745" w14:textId="77777777" w:rsidR="0089264D" w:rsidRPr="00B40C4C" w:rsidRDefault="0089264D" w:rsidP="004B5DA0">
            <w:pPr>
              <w:jc w:val="right"/>
            </w:pPr>
            <w:r w:rsidRPr="00B40C4C">
              <w:t>3 655 000</w:t>
            </w:r>
          </w:p>
        </w:tc>
        <w:tc>
          <w:tcPr>
            <w:tcW w:w="180" w:type="dxa"/>
            <w:tcBorders>
              <w:top w:val="nil"/>
              <w:left w:val="nil"/>
              <w:bottom w:val="nil"/>
              <w:right w:val="nil"/>
            </w:tcBorders>
            <w:tcMar>
              <w:top w:w="43" w:type="dxa"/>
              <w:left w:w="0" w:type="dxa"/>
              <w:bottom w:w="0" w:type="dxa"/>
              <w:right w:w="0" w:type="dxa"/>
            </w:tcMar>
            <w:vAlign w:val="bottom"/>
          </w:tcPr>
          <w:p w14:paraId="6C12F2D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FAF49A" w14:textId="77777777" w:rsidR="0089264D" w:rsidRPr="00B40C4C" w:rsidRDefault="0089264D" w:rsidP="004B5DA0">
            <w:pPr>
              <w:jc w:val="right"/>
            </w:pPr>
            <w:r w:rsidRPr="00B40C4C">
              <w:t>430 818 000</w:t>
            </w:r>
          </w:p>
        </w:tc>
      </w:tr>
      <w:tr w:rsidR="00446E55" w:rsidRPr="00B40C4C" w14:paraId="43D0A738" w14:textId="77777777" w:rsidTr="008C2AB1">
        <w:trPr>
          <w:trHeight w:val="240"/>
        </w:trPr>
        <w:tc>
          <w:tcPr>
            <w:tcW w:w="567" w:type="dxa"/>
            <w:tcBorders>
              <w:top w:val="nil"/>
              <w:left w:val="nil"/>
              <w:bottom w:val="nil"/>
            </w:tcBorders>
            <w:tcMar>
              <w:top w:w="43" w:type="dxa"/>
              <w:left w:w="0" w:type="dxa"/>
              <w:bottom w:w="0" w:type="dxa"/>
              <w:right w:w="0" w:type="dxa"/>
            </w:tcMar>
          </w:tcPr>
          <w:p w14:paraId="38825E78" w14:textId="77777777" w:rsidR="0089264D" w:rsidRPr="00B40C4C" w:rsidRDefault="0089264D" w:rsidP="009137DA">
            <w:r w:rsidRPr="00B40C4C">
              <w:t>201</w:t>
            </w:r>
          </w:p>
        </w:tc>
        <w:tc>
          <w:tcPr>
            <w:tcW w:w="260" w:type="dxa"/>
            <w:tcBorders>
              <w:top w:val="nil"/>
              <w:left w:val="nil"/>
              <w:bottom w:val="nil"/>
              <w:right w:val="nil"/>
            </w:tcBorders>
            <w:tcMar>
              <w:top w:w="43" w:type="dxa"/>
              <w:left w:w="0" w:type="dxa"/>
              <w:bottom w:w="0" w:type="dxa"/>
              <w:right w:w="0" w:type="dxa"/>
            </w:tcMar>
            <w:vAlign w:val="bottom"/>
          </w:tcPr>
          <w:p w14:paraId="7C6EED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943B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B426BB" w14:textId="77777777" w:rsidR="0089264D" w:rsidRPr="00B40C4C" w:rsidRDefault="0089264D" w:rsidP="009137DA">
            <w:r w:rsidRPr="00B40C4C">
              <w:t>Analyse og kunnskapsgrunnlag:</w:t>
            </w:r>
          </w:p>
        </w:tc>
        <w:tc>
          <w:tcPr>
            <w:tcW w:w="1380" w:type="dxa"/>
            <w:tcBorders>
              <w:top w:val="nil"/>
              <w:left w:val="nil"/>
              <w:bottom w:val="nil"/>
              <w:right w:val="nil"/>
            </w:tcBorders>
            <w:tcMar>
              <w:top w:w="43" w:type="dxa"/>
              <w:left w:w="0" w:type="dxa"/>
              <w:bottom w:w="0" w:type="dxa"/>
              <w:right w:w="0" w:type="dxa"/>
            </w:tcMar>
            <w:vAlign w:val="bottom"/>
          </w:tcPr>
          <w:p w14:paraId="7D3EB6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E7E7B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B1BC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A637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B200AD" w14:textId="77777777" w:rsidR="0089264D" w:rsidRPr="00B40C4C" w:rsidRDefault="0089264D" w:rsidP="004B5DA0">
            <w:pPr>
              <w:jc w:val="right"/>
            </w:pPr>
          </w:p>
        </w:tc>
      </w:tr>
      <w:tr w:rsidR="00446E55" w:rsidRPr="00B40C4C" w14:paraId="43B28C8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ABD5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3AC2F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E5707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D5FD68"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B6761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0A2E8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A91637" w14:textId="77777777" w:rsidR="0089264D" w:rsidRPr="00B40C4C" w:rsidRDefault="0089264D" w:rsidP="004B5DA0">
            <w:pPr>
              <w:jc w:val="right"/>
            </w:pPr>
            <w:r w:rsidRPr="00B40C4C">
              <w:t>53 731 000</w:t>
            </w:r>
          </w:p>
        </w:tc>
        <w:tc>
          <w:tcPr>
            <w:tcW w:w="180" w:type="dxa"/>
            <w:tcBorders>
              <w:top w:val="nil"/>
              <w:left w:val="nil"/>
              <w:bottom w:val="nil"/>
              <w:right w:val="nil"/>
            </w:tcBorders>
            <w:tcMar>
              <w:top w:w="43" w:type="dxa"/>
              <w:left w:w="0" w:type="dxa"/>
              <w:bottom w:w="0" w:type="dxa"/>
              <w:right w:w="0" w:type="dxa"/>
            </w:tcMar>
            <w:vAlign w:val="bottom"/>
          </w:tcPr>
          <w:p w14:paraId="26C615F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45AAB4" w14:textId="77777777" w:rsidR="0089264D" w:rsidRPr="00B40C4C" w:rsidRDefault="0089264D" w:rsidP="004B5DA0">
            <w:pPr>
              <w:jc w:val="right"/>
            </w:pPr>
          </w:p>
        </w:tc>
      </w:tr>
      <w:tr w:rsidR="00446E55" w:rsidRPr="00B40C4C" w14:paraId="71B36F3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3C659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554BE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24CE6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294A11" w14:textId="77777777" w:rsidR="0089264D" w:rsidRPr="00B40C4C" w:rsidRDefault="0089264D" w:rsidP="009137DA">
            <w:r w:rsidRPr="00B40C4C">
              <w:t>Norges forskningsråd - forskning om utdanning og 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A0B1F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C658F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F4FAF0E" w14:textId="77777777" w:rsidR="0089264D" w:rsidRPr="00B40C4C" w:rsidRDefault="0089264D" w:rsidP="004B5DA0">
            <w:pPr>
              <w:jc w:val="right"/>
            </w:pPr>
            <w:r w:rsidRPr="00B40C4C">
              <w:t>265 064 000</w:t>
            </w:r>
          </w:p>
        </w:tc>
        <w:tc>
          <w:tcPr>
            <w:tcW w:w="180" w:type="dxa"/>
            <w:tcBorders>
              <w:top w:val="nil"/>
              <w:left w:val="nil"/>
              <w:bottom w:val="nil"/>
              <w:right w:val="nil"/>
            </w:tcBorders>
            <w:tcMar>
              <w:top w:w="43" w:type="dxa"/>
              <w:left w:w="0" w:type="dxa"/>
              <w:bottom w:w="0" w:type="dxa"/>
              <w:right w:w="0" w:type="dxa"/>
            </w:tcMar>
            <w:vAlign w:val="bottom"/>
          </w:tcPr>
          <w:p w14:paraId="2EFB963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4BD6AB6" w14:textId="77777777" w:rsidR="0089264D" w:rsidRPr="00B40C4C" w:rsidRDefault="0089264D" w:rsidP="004B5DA0">
            <w:pPr>
              <w:jc w:val="right"/>
            </w:pPr>
            <w:r w:rsidRPr="00B40C4C">
              <w:t>318 795 000</w:t>
            </w:r>
          </w:p>
        </w:tc>
      </w:tr>
      <w:tr w:rsidR="00446E55" w:rsidRPr="00B40C4C" w14:paraId="3C16CBF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BEFD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058F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5893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31F7CC"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61FC315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FE97F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1907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40628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C10D060" w14:textId="77777777" w:rsidR="0089264D" w:rsidRPr="00B40C4C" w:rsidRDefault="0089264D" w:rsidP="004B5DA0">
            <w:pPr>
              <w:jc w:val="right"/>
            </w:pPr>
            <w:r w:rsidRPr="00B40C4C">
              <w:t>749 613 000</w:t>
            </w:r>
          </w:p>
        </w:tc>
      </w:tr>
      <w:tr w:rsidR="00446E55" w:rsidRPr="00B40C4C" w14:paraId="59A740A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19B9B72" w14:textId="77777777" w:rsidR="0089264D" w:rsidRPr="00B40C4C" w:rsidRDefault="0089264D" w:rsidP="00BC282F">
            <w:pPr>
              <w:pStyle w:val="tittel-gulbok2"/>
            </w:pPr>
            <w:r w:rsidRPr="00B40C4C">
              <w:t>Grunnopplæringen</w:t>
            </w:r>
          </w:p>
        </w:tc>
      </w:tr>
      <w:tr w:rsidR="00446E55" w:rsidRPr="00B40C4C" w14:paraId="13287317" w14:textId="77777777" w:rsidTr="008C2AB1">
        <w:trPr>
          <w:trHeight w:val="240"/>
        </w:trPr>
        <w:tc>
          <w:tcPr>
            <w:tcW w:w="567" w:type="dxa"/>
            <w:tcBorders>
              <w:top w:val="nil"/>
              <w:left w:val="nil"/>
              <w:bottom w:val="nil"/>
            </w:tcBorders>
            <w:tcMar>
              <w:top w:w="43" w:type="dxa"/>
              <w:left w:w="0" w:type="dxa"/>
              <w:bottom w:w="0" w:type="dxa"/>
              <w:right w:w="0" w:type="dxa"/>
            </w:tcMar>
          </w:tcPr>
          <w:p w14:paraId="00681127" w14:textId="77777777" w:rsidR="0089264D" w:rsidRPr="00B40C4C" w:rsidRDefault="0089264D" w:rsidP="009137DA">
            <w:r w:rsidRPr="00B40C4C">
              <w:t>220</w:t>
            </w:r>
          </w:p>
        </w:tc>
        <w:tc>
          <w:tcPr>
            <w:tcW w:w="260" w:type="dxa"/>
            <w:tcBorders>
              <w:top w:val="nil"/>
              <w:left w:val="nil"/>
              <w:bottom w:val="nil"/>
              <w:right w:val="nil"/>
            </w:tcBorders>
            <w:tcMar>
              <w:top w:w="43" w:type="dxa"/>
              <w:left w:w="0" w:type="dxa"/>
              <w:bottom w:w="0" w:type="dxa"/>
              <w:right w:w="0" w:type="dxa"/>
            </w:tcMar>
            <w:vAlign w:val="bottom"/>
          </w:tcPr>
          <w:p w14:paraId="3366A7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3141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A542F5" w14:textId="77777777" w:rsidR="0089264D" w:rsidRPr="00B40C4C" w:rsidRDefault="0089264D" w:rsidP="009137DA">
            <w:r w:rsidRPr="00B40C4C">
              <w:t>Utdanningsdirektoratet:</w:t>
            </w:r>
          </w:p>
        </w:tc>
        <w:tc>
          <w:tcPr>
            <w:tcW w:w="1380" w:type="dxa"/>
            <w:tcBorders>
              <w:top w:val="nil"/>
              <w:left w:val="nil"/>
              <w:bottom w:val="nil"/>
              <w:right w:val="nil"/>
            </w:tcBorders>
            <w:tcMar>
              <w:top w:w="43" w:type="dxa"/>
              <w:left w:w="0" w:type="dxa"/>
              <w:bottom w:w="0" w:type="dxa"/>
              <w:right w:w="0" w:type="dxa"/>
            </w:tcMar>
            <w:vAlign w:val="bottom"/>
          </w:tcPr>
          <w:p w14:paraId="0F0697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E95C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95DB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23D7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0DB011" w14:textId="77777777" w:rsidR="0089264D" w:rsidRPr="00B40C4C" w:rsidRDefault="0089264D" w:rsidP="004B5DA0">
            <w:pPr>
              <w:jc w:val="right"/>
            </w:pPr>
          </w:p>
        </w:tc>
      </w:tr>
      <w:tr w:rsidR="00446E55" w:rsidRPr="00B40C4C" w14:paraId="5D5395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D3F6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B5879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E1F98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248F2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E93EE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2DEA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8C8DF9" w14:textId="77777777" w:rsidR="0089264D" w:rsidRPr="00B40C4C" w:rsidRDefault="0089264D" w:rsidP="004B5DA0">
            <w:pPr>
              <w:jc w:val="right"/>
            </w:pPr>
            <w:r w:rsidRPr="00B40C4C">
              <w:t>418 999 000</w:t>
            </w:r>
          </w:p>
        </w:tc>
        <w:tc>
          <w:tcPr>
            <w:tcW w:w="180" w:type="dxa"/>
            <w:tcBorders>
              <w:top w:val="nil"/>
              <w:left w:val="nil"/>
              <w:bottom w:val="nil"/>
              <w:right w:val="nil"/>
            </w:tcBorders>
            <w:tcMar>
              <w:top w:w="43" w:type="dxa"/>
              <w:left w:w="0" w:type="dxa"/>
              <w:bottom w:w="0" w:type="dxa"/>
              <w:right w:w="0" w:type="dxa"/>
            </w:tcMar>
            <w:vAlign w:val="bottom"/>
          </w:tcPr>
          <w:p w14:paraId="532F665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7706FA" w14:textId="77777777" w:rsidR="0089264D" w:rsidRPr="00B40C4C" w:rsidRDefault="0089264D" w:rsidP="004B5DA0">
            <w:pPr>
              <w:jc w:val="right"/>
            </w:pPr>
          </w:p>
        </w:tc>
      </w:tr>
      <w:tr w:rsidR="00446E55" w:rsidRPr="00B40C4C" w14:paraId="316D9DF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8A64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3A71D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F2F69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F04100" w14:textId="77777777" w:rsidR="0089264D" w:rsidRPr="00B40C4C" w:rsidRDefault="0089264D" w:rsidP="009137DA">
            <w:r w:rsidRPr="00B40C4C">
              <w:t>Spesielle driftsutgifter</w:t>
            </w:r>
            <w:r w:rsidRPr="00B40C4C">
              <w:rPr>
                <w:rStyle w:val="kursiv"/>
              </w:rPr>
              <w:t>, kan nyttes under post 70</w:t>
            </w:r>
          </w:p>
        </w:tc>
        <w:tc>
          <w:tcPr>
            <w:tcW w:w="1380" w:type="dxa"/>
            <w:tcBorders>
              <w:top w:val="nil"/>
              <w:left w:val="nil"/>
              <w:bottom w:val="nil"/>
              <w:right w:val="nil"/>
            </w:tcBorders>
            <w:tcMar>
              <w:top w:w="43" w:type="dxa"/>
              <w:left w:w="0" w:type="dxa"/>
              <w:bottom w:w="0" w:type="dxa"/>
              <w:right w:w="0" w:type="dxa"/>
            </w:tcMar>
            <w:vAlign w:val="bottom"/>
          </w:tcPr>
          <w:p w14:paraId="23FA78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ED24E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AEB047" w14:textId="77777777" w:rsidR="0089264D" w:rsidRPr="00B40C4C" w:rsidRDefault="0089264D" w:rsidP="004B5DA0">
            <w:pPr>
              <w:jc w:val="right"/>
            </w:pPr>
            <w:r w:rsidRPr="00B40C4C">
              <w:t>272 431 000</w:t>
            </w:r>
          </w:p>
        </w:tc>
        <w:tc>
          <w:tcPr>
            <w:tcW w:w="180" w:type="dxa"/>
            <w:tcBorders>
              <w:top w:val="nil"/>
              <w:left w:val="nil"/>
              <w:bottom w:val="nil"/>
              <w:right w:val="nil"/>
            </w:tcBorders>
            <w:tcMar>
              <w:top w:w="43" w:type="dxa"/>
              <w:left w:w="0" w:type="dxa"/>
              <w:bottom w:w="0" w:type="dxa"/>
              <w:right w:w="0" w:type="dxa"/>
            </w:tcMar>
            <w:vAlign w:val="bottom"/>
          </w:tcPr>
          <w:p w14:paraId="06AD6A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D25758" w14:textId="77777777" w:rsidR="0089264D" w:rsidRPr="00B40C4C" w:rsidRDefault="0089264D" w:rsidP="004B5DA0">
            <w:pPr>
              <w:jc w:val="right"/>
            </w:pPr>
          </w:p>
        </w:tc>
      </w:tr>
      <w:tr w:rsidR="00446E55" w:rsidRPr="00B40C4C" w14:paraId="214C5D9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52D6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01225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48FA9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5A961E" w14:textId="77777777" w:rsidR="0089264D" w:rsidRPr="00B40C4C" w:rsidRDefault="0089264D" w:rsidP="009137DA">
            <w:r w:rsidRPr="00B40C4C">
              <w:t>Tilskudd til læremidler mv.</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C3DC42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9B026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DB81B89" w14:textId="77777777" w:rsidR="0089264D" w:rsidRPr="00B40C4C" w:rsidRDefault="0089264D" w:rsidP="004B5DA0">
            <w:pPr>
              <w:jc w:val="right"/>
            </w:pPr>
            <w:r w:rsidRPr="00B40C4C">
              <w:t>90 027 000</w:t>
            </w:r>
          </w:p>
        </w:tc>
        <w:tc>
          <w:tcPr>
            <w:tcW w:w="180" w:type="dxa"/>
            <w:tcBorders>
              <w:top w:val="nil"/>
              <w:left w:val="nil"/>
              <w:bottom w:val="nil"/>
              <w:right w:val="nil"/>
            </w:tcBorders>
            <w:tcMar>
              <w:top w:w="43" w:type="dxa"/>
              <w:left w:w="0" w:type="dxa"/>
              <w:bottom w:w="0" w:type="dxa"/>
              <w:right w:w="0" w:type="dxa"/>
            </w:tcMar>
            <w:vAlign w:val="bottom"/>
          </w:tcPr>
          <w:p w14:paraId="3B0522B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12DA45" w14:textId="77777777" w:rsidR="0089264D" w:rsidRPr="00B40C4C" w:rsidRDefault="0089264D" w:rsidP="004B5DA0">
            <w:pPr>
              <w:jc w:val="right"/>
            </w:pPr>
            <w:r w:rsidRPr="00B40C4C">
              <w:t>781 457 000</w:t>
            </w:r>
          </w:p>
        </w:tc>
      </w:tr>
      <w:tr w:rsidR="00446E55" w:rsidRPr="00B40C4C" w14:paraId="395C648F" w14:textId="77777777" w:rsidTr="008C2AB1">
        <w:trPr>
          <w:trHeight w:val="500"/>
        </w:trPr>
        <w:tc>
          <w:tcPr>
            <w:tcW w:w="567" w:type="dxa"/>
            <w:tcBorders>
              <w:top w:val="nil"/>
              <w:left w:val="nil"/>
              <w:bottom w:val="nil"/>
            </w:tcBorders>
            <w:tcMar>
              <w:top w:w="43" w:type="dxa"/>
              <w:left w:w="0" w:type="dxa"/>
              <w:bottom w:w="0" w:type="dxa"/>
              <w:right w:w="0" w:type="dxa"/>
            </w:tcMar>
          </w:tcPr>
          <w:p w14:paraId="09AF1924" w14:textId="77777777" w:rsidR="0089264D" w:rsidRPr="00B40C4C" w:rsidRDefault="0089264D" w:rsidP="009137DA">
            <w:r w:rsidRPr="00B40C4C">
              <w:t>221</w:t>
            </w:r>
          </w:p>
        </w:tc>
        <w:tc>
          <w:tcPr>
            <w:tcW w:w="260" w:type="dxa"/>
            <w:tcBorders>
              <w:top w:val="nil"/>
              <w:left w:val="nil"/>
              <w:bottom w:val="nil"/>
              <w:right w:val="nil"/>
            </w:tcBorders>
            <w:tcMar>
              <w:top w:w="43" w:type="dxa"/>
              <w:left w:w="0" w:type="dxa"/>
              <w:bottom w:w="0" w:type="dxa"/>
              <w:right w:w="0" w:type="dxa"/>
            </w:tcMar>
            <w:vAlign w:val="bottom"/>
          </w:tcPr>
          <w:p w14:paraId="1D641E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FE2B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E0AAE8" w14:textId="77777777" w:rsidR="0089264D" w:rsidRPr="00B40C4C" w:rsidRDefault="0089264D" w:rsidP="009137DA">
            <w:r w:rsidRPr="00B40C4C">
              <w:t>Foreldreutvalgene for grunnopplæringen og barnehagene:</w:t>
            </w:r>
          </w:p>
        </w:tc>
        <w:tc>
          <w:tcPr>
            <w:tcW w:w="1380" w:type="dxa"/>
            <w:tcBorders>
              <w:top w:val="nil"/>
              <w:left w:val="nil"/>
              <w:bottom w:val="nil"/>
              <w:right w:val="nil"/>
            </w:tcBorders>
            <w:tcMar>
              <w:top w:w="43" w:type="dxa"/>
              <w:left w:w="0" w:type="dxa"/>
              <w:bottom w:w="0" w:type="dxa"/>
              <w:right w:w="0" w:type="dxa"/>
            </w:tcMar>
            <w:vAlign w:val="bottom"/>
          </w:tcPr>
          <w:p w14:paraId="570957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6BE5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60EC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6CFC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26AA33" w14:textId="77777777" w:rsidR="0089264D" w:rsidRPr="00B40C4C" w:rsidRDefault="0089264D" w:rsidP="004B5DA0">
            <w:pPr>
              <w:jc w:val="right"/>
            </w:pPr>
          </w:p>
        </w:tc>
      </w:tr>
      <w:tr w:rsidR="00446E55" w:rsidRPr="00B40C4C" w14:paraId="229412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8A89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CA059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24613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59A51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B1E7E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EAC1D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81B396F" w14:textId="77777777" w:rsidR="0089264D" w:rsidRPr="00B40C4C" w:rsidRDefault="0089264D" w:rsidP="004B5DA0">
            <w:pPr>
              <w:jc w:val="right"/>
            </w:pPr>
            <w:r w:rsidRPr="00B40C4C">
              <w:t>17 492 000</w:t>
            </w:r>
          </w:p>
        </w:tc>
        <w:tc>
          <w:tcPr>
            <w:tcW w:w="180" w:type="dxa"/>
            <w:tcBorders>
              <w:top w:val="nil"/>
              <w:left w:val="nil"/>
              <w:bottom w:val="nil"/>
              <w:right w:val="nil"/>
            </w:tcBorders>
            <w:tcMar>
              <w:top w:w="43" w:type="dxa"/>
              <w:left w:w="0" w:type="dxa"/>
              <w:bottom w:w="0" w:type="dxa"/>
              <w:right w:w="0" w:type="dxa"/>
            </w:tcMar>
            <w:vAlign w:val="bottom"/>
          </w:tcPr>
          <w:p w14:paraId="2777397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E4FB94" w14:textId="77777777" w:rsidR="0089264D" w:rsidRPr="00B40C4C" w:rsidRDefault="0089264D" w:rsidP="004B5DA0">
            <w:pPr>
              <w:jc w:val="right"/>
            </w:pPr>
            <w:r w:rsidRPr="00B40C4C">
              <w:t>17 492 000</w:t>
            </w:r>
          </w:p>
        </w:tc>
      </w:tr>
      <w:tr w:rsidR="00446E55" w:rsidRPr="00B40C4C" w14:paraId="1B374779" w14:textId="77777777" w:rsidTr="008C2AB1">
        <w:trPr>
          <w:trHeight w:val="240"/>
        </w:trPr>
        <w:tc>
          <w:tcPr>
            <w:tcW w:w="567" w:type="dxa"/>
            <w:tcBorders>
              <w:top w:val="nil"/>
              <w:left w:val="nil"/>
              <w:bottom w:val="nil"/>
            </w:tcBorders>
            <w:tcMar>
              <w:top w:w="43" w:type="dxa"/>
              <w:left w:w="0" w:type="dxa"/>
              <w:bottom w:w="0" w:type="dxa"/>
              <w:right w:w="0" w:type="dxa"/>
            </w:tcMar>
          </w:tcPr>
          <w:p w14:paraId="259EC7EE" w14:textId="77777777" w:rsidR="0089264D" w:rsidRPr="00B40C4C" w:rsidRDefault="0089264D" w:rsidP="009137DA">
            <w:r w:rsidRPr="00B40C4C">
              <w:t>222</w:t>
            </w:r>
          </w:p>
        </w:tc>
        <w:tc>
          <w:tcPr>
            <w:tcW w:w="260" w:type="dxa"/>
            <w:tcBorders>
              <w:top w:val="nil"/>
              <w:left w:val="nil"/>
              <w:bottom w:val="nil"/>
              <w:right w:val="nil"/>
            </w:tcBorders>
            <w:tcMar>
              <w:top w:w="43" w:type="dxa"/>
              <w:left w:w="0" w:type="dxa"/>
              <w:bottom w:w="0" w:type="dxa"/>
              <w:right w:w="0" w:type="dxa"/>
            </w:tcMar>
            <w:vAlign w:val="bottom"/>
          </w:tcPr>
          <w:p w14:paraId="5768B9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B2538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A467E" w14:textId="77777777" w:rsidR="0089264D" w:rsidRPr="00B40C4C" w:rsidRDefault="0089264D" w:rsidP="009137DA">
            <w:r w:rsidRPr="00B40C4C">
              <w:t>Statlige skoler og fjernundervisningstjenester:</w:t>
            </w:r>
          </w:p>
        </w:tc>
        <w:tc>
          <w:tcPr>
            <w:tcW w:w="1380" w:type="dxa"/>
            <w:tcBorders>
              <w:top w:val="nil"/>
              <w:left w:val="nil"/>
              <w:bottom w:val="nil"/>
              <w:right w:val="nil"/>
            </w:tcBorders>
            <w:tcMar>
              <w:top w:w="43" w:type="dxa"/>
              <w:left w:w="0" w:type="dxa"/>
              <w:bottom w:w="0" w:type="dxa"/>
              <w:right w:w="0" w:type="dxa"/>
            </w:tcMar>
            <w:vAlign w:val="bottom"/>
          </w:tcPr>
          <w:p w14:paraId="39AF26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5DC3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1DEE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64EA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8E6EA3" w14:textId="77777777" w:rsidR="0089264D" w:rsidRPr="00B40C4C" w:rsidRDefault="0089264D" w:rsidP="004B5DA0">
            <w:pPr>
              <w:jc w:val="right"/>
            </w:pPr>
          </w:p>
        </w:tc>
      </w:tr>
      <w:tr w:rsidR="00446E55" w:rsidRPr="00B40C4C" w14:paraId="0070F3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BDA1C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F451A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AEDE9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12B96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D6016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5DB41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D265DE" w14:textId="77777777" w:rsidR="0089264D" w:rsidRPr="00B40C4C" w:rsidRDefault="0089264D" w:rsidP="004B5DA0">
            <w:pPr>
              <w:jc w:val="right"/>
            </w:pPr>
            <w:r w:rsidRPr="00B40C4C">
              <w:t>156 701 000</w:t>
            </w:r>
          </w:p>
        </w:tc>
        <w:tc>
          <w:tcPr>
            <w:tcW w:w="180" w:type="dxa"/>
            <w:tcBorders>
              <w:top w:val="nil"/>
              <w:left w:val="nil"/>
              <w:bottom w:val="nil"/>
              <w:right w:val="nil"/>
            </w:tcBorders>
            <w:tcMar>
              <w:top w:w="43" w:type="dxa"/>
              <w:left w:w="0" w:type="dxa"/>
              <w:bottom w:w="0" w:type="dxa"/>
              <w:right w:w="0" w:type="dxa"/>
            </w:tcMar>
            <w:vAlign w:val="bottom"/>
          </w:tcPr>
          <w:p w14:paraId="4D9AC0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C97A98" w14:textId="77777777" w:rsidR="0089264D" w:rsidRPr="00B40C4C" w:rsidRDefault="0089264D" w:rsidP="004B5DA0">
            <w:pPr>
              <w:jc w:val="right"/>
            </w:pPr>
          </w:p>
        </w:tc>
      </w:tr>
      <w:tr w:rsidR="00446E55" w:rsidRPr="00B40C4C" w14:paraId="0F0785C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837B7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86881B"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0204F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9337F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4D73A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EF018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F1B6A7E" w14:textId="77777777" w:rsidR="0089264D" w:rsidRPr="00B40C4C" w:rsidRDefault="0089264D" w:rsidP="004B5DA0">
            <w:pPr>
              <w:jc w:val="right"/>
            </w:pPr>
            <w:r w:rsidRPr="00B40C4C">
              <w:t>1 986 000</w:t>
            </w:r>
          </w:p>
        </w:tc>
        <w:tc>
          <w:tcPr>
            <w:tcW w:w="180" w:type="dxa"/>
            <w:tcBorders>
              <w:top w:val="nil"/>
              <w:left w:val="nil"/>
              <w:bottom w:val="nil"/>
              <w:right w:val="nil"/>
            </w:tcBorders>
            <w:tcMar>
              <w:top w:w="43" w:type="dxa"/>
              <w:left w:w="0" w:type="dxa"/>
              <w:bottom w:w="0" w:type="dxa"/>
              <w:right w:w="0" w:type="dxa"/>
            </w:tcMar>
            <w:vAlign w:val="bottom"/>
          </w:tcPr>
          <w:p w14:paraId="39D14F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EA428A" w14:textId="77777777" w:rsidR="0089264D" w:rsidRPr="00B40C4C" w:rsidRDefault="0089264D" w:rsidP="004B5DA0">
            <w:pPr>
              <w:jc w:val="right"/>
            </w:pPr>
            <w:r w:rsidRPr="00B40C4C">
              <w:t>158 687 000</w:t>
            </w:r>
          </w:p>
        </w:tc>
      </w:tr>
      <w:tr w:rsidR="00446E55" w:rsidRPr="00B40C4C" w14:paraId="64A4B36A" w14:textId="77777777" w:rsidTr="008C2AB1">
        <w:trPr>
          <w:trHeight w:val="240"/>
        </w:trPr>
        <w:tc>
          <w:tcPr>
            <w:tcW w:w="567" w:type="dxa"/>
            <w:tcBorders>
              <w:top w:val="nil"/>
              <w:left w:val="nil"/>
              <w:bottom w:val="nil"/>
            </w:tcBorders>
            <w:tcMar>
              <w:top w:w="43" w:type="dxa"/>
              <w:left w:w="0" w:type="dxa"/>
              <w:bottom w:w="0" w:type="dxa"/>
              <w:right w:w="0" w:type="dxa"/>
            </w:tcMar>
          </w:tcPr>
          <w:p w14:paraId="2EA49889" w14:textId="77777777" w:rsidR="0089264D" w:rsidRPr="00B40C4C" w:rsidRDefault="0089264D" w:rsidP="009137DA">
            <w:r w:rsidRPr="00B40C4C">
              <w:t>223</w:t>
            </w:r>
          </w:p>
        </w:tc>
        <w:tc>
          <w:tcPr>
            <w:tcW w:w="260" w:type="dxa"/>
            <w:tcBorders>
              <w:top w:val="nil"/>
              <w:left w:val="nil"/>
              <w:bottom w:val="nil"/>
              <w:right w:val="nil"/>
            </w:tcBorders>
            <w:tcMar>
              <w:top w:w="43" w:type="dxa"/>
              <w:left w:w="0" w:type="dxa"/>
              <w:bottom w:w="0" w:type="dxa"/>
              <w:right w:w="0" w:type="dxa"/>
            </w:tcMar>
            <w:vAlign w:val="bottom"/>
          </w:tcPr>
          <w:p w14:paraId="7B7C86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4C47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6B81E0" w14:textId="77777777" w:rsidR="0089264D" w:rsidRPr="00B40C4C" w:rsidRDefault="0089264D" w:rsidP="009137DA">
            <w:r w:rsidRPr="00B40C4C">
              <w:t>Diamanten skole:</w:t>
            </w:r>
          </w:p>
        </w:tc>
        <w:tc>
          <w:tcPr>
            <w:tcW w:w="1380" w:type="dxa"/>
            <w:tcBorders>
              <w:top w:val="nil"/>
              <w:left w:val="nil"/>
              <w:bottom w:val="nil"/>
              <w:right w:val="nil"/>
            </w:tcBorders>
            <w:tcMar>
              <w:top w:w="43" w:type="dxa"/>
              <w:left w:w="0" w:type="dxa"/>
              <w:bottom w:w="0" w:type="dxa"/>
              <w:right w:w="0" w:type="dxa"/>
            </w:tcMar>
            <w:vAlign w:val="bottom"/>
          </w:tcPr>
          <w:p w14:paraId="476258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F19B3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DBDB0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6D89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3879C7" w14:textId="77777777" w:rsidR="0089264D" w:rsidRPr="00B40C4C" w:rsidRDefault="0089264D" w:rsidP="004B5DA0">
            <w:pPr>
              <w:jc w:val="right"/>
            </w:pPr>
          </w:p>
        </w:tc>
      </w:tr>
      <w:tr w:rsidR="00446E55" w:rsidRPr="00B40C4C" w14:paraId="641949C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83C7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8AF7C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54FCC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6A1FB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F4EB6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A9CD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307495" w14:textId="77777777" w:rsidR="0089264D" w:rsidRPr="00B40C4C" w:rsidRDefault="0089264D" w:rsidP="004B5DA0">
            <w:pPr>
              <w:jc w:val="right"/>
            </w:pPr>
            <w:r w:rsidRPr="00B40C4C">
              <w:t>29 416 000</w:t>
            </w:r>
          </w:p>
        </w:tc>
        <w:tc>
          <w:tcPr>
            <w:tcW w:w="180" w:type="dxa"/>
            <w:tcBorders>
              <w:top w:val="nil"/>
              <w:left w:val="nil"/>
              <w:bottom w:val="nil"/>
              <w:right w:val="nil"/>
            </w:tcBorders>
            <w:tcMar>
              <w:top w:w="43" w:type="dxa"/>
              <w:left w:w="0" w:type="dxa"/>
              <w:bottom w:w="0" w:type="dxa"/>
              <w:right w:w="0" w:type="dxa"/>
            </w:tcMar>
            <w:vAlign w:val="bottom"/>
          </w:tcPr>
          <w:p w14:paraId="47F57E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FEFC14" w14:textId="77777777" w:rsidR="0089264D" w:rsidRPr="00B40C4C" w:rsidRDefault="0089264D" w:rsidP="004B5DA0">
            <w:pPr>
              <w:jc w:val="right"/>
            </w:pPr>
          </w:p>
        </w:tc>
      </w:tr>
      <w:tr w:rsidR="00446E55" w:rsidRPr="00B40C4C" w14:paraId="76D87CB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92F5D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29E3FB"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71BF3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4AA50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8AAFE2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E4DF8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15F40B0" w14:textId="77777777" w:rsidR="0089264D" w:rsidRPr="00B40C4C" w:rsidRDefault="0089264D" w:rsidP="004B5DA0">
            <w:pPr>
              <w:jc w:val="right"/>
            </w:pPr>
            <w:r w:rsidRPr="00B40C4C">
              <w:t>397 000</w:t>
            </w:r>
          </w:p>
        </w:tc>
        <w:tc>
          <w:tcPr>
            <w:tcW w:w="180" w:type="dxa"/>
            <w:tcBorders>
              <w:top w:val="nil"/>
              <w:left w:val="nil"/>
              <w:bottom w:val="nil"/>
              <w:right w:val="nil"/>
            </w:tcBorders>
            <w:tcMar>
              <w:top w:w="43" w:type="dxa"/>
              <w:left w:w="0" w:type="dxa"/>
              <w:bottom w:w="0" w:type="dxa"/>
              <w:right w:w="0" w:type="dxa"/>
            </w:tcMar>
            <w:vAlign w:val="bottom"/>
          </w:tcPr>
          <w:p w14:paraId="7E417E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933156" w14:textId="77777777" w:rsidR="0089264D" w:rsidRPr="00B40C4C" w:rsidRDefault="0089264D" w:rsidP="004B5DA0">
            <w:pPr>
              <w:jc w:val="right"/>
            </w:pPr>
            <w:r w:rsidRPr="00B40C4C">
              <w:t>29 813 000</w:t>
            </w:r>
          </w:p>
        </w:tc>
      </w:tr>
      <w:tr w:rsidR="00446E55" w:rsidRPr="00B40C4C" w14:paraId="6449F95B" w14:textId="77777777" w:rsidTr="008C2AB1">
        <w:trPr>
          <w:trHeight w:val="500"/>
        </w:trPr>
        <w:tc>
          <w:tcPr>
            <w:tcW w:w="567" w:type="dxa"/>
            <w:tcBorders>
              <w:top w:val="nil"/>
              <w:left w:val="nil"/>
              <w:bottom w:val="nil"/>
            </w:tcBorders>
            <w:tcMar>
              <w:top w:w="43" w:type="dxa"/>
              <w:left w:w="0" w:type="dxa"/>
              <w:bottom w:w="0" w:type="dxa"/>
              <w:right w:w="0" w:type="dxa"/>
            </w:tcMar>
          </w:tcPr>
          <w:p w14:paraId="6A367052" w14:textId="77777777" w:rsidR="0089264D" w:rsidRPr="00B40C4C" w:rsidRDefault="0089264D" w:rsidP="009137DA">
            <w:r w:rsidRPr="00B40C4C">
              <w:t>224</w:t>
            </w:r>
          </w:p>
        </w:tc>
        <w:tc>
          <w:tcPr>
            <w:tcW w:w="260" w:type="dxa"/>
            <w:tcBorders>
              <w:top w:val="nil"/>
              <w:left w:val="nil"/>
              <w:bottom w:val="nil"/>
              <w:right w:val="nil"/>
            </w:tcBorders>
            <w:tcMar>
              <w:top w:w="43" w:type="dxa"/>
              <w:left w:w="0" w:type="dxa"/>
              <w:bottom w:w="0" w:type="dxa"/>
              <w:right w:w="0" w:type="dxa"/>
            </w:tcMar>
            <w:vAlign w:val="bottom"/>
          </w:tcPr>
          <w:p w14:paraId="457FD7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8791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F5BD29" w14:textId="77777777" w:rsidR="0089264D" w:rsidRPr="00B40C4C" w:rsidRDefault="0089264D" w:rsidP="009137DA">
            <w:r w:rsidRPr="00B40C4C">
              <w:t>Tilskudd til freds- og menneskerettighetssentre:</w:t>
            </w:r>
          </w:p>
        </w:tc>
        <w:tc>
          <w:tcPr>
            <w:tcW w:w="1380" w:type="dxa"/>
            <w:tcBorders>
              <w:top w:val="nil"/>
              <w:left w:val="nil"/>
              <w:bottom w:val="nil"/>
              <w:right w:val="nil"/>
            </w:tcBorders>
            <w:tcMar>
              <w:top w:w="43" w:type="dxa"/>
              <w:left w:w="0" w:type="dxa"/>
              <w:bottom w:w="0" w:type="dxa"/>
              <w:right w:w="0" w:type="dxa"/>
            </w:tcMar>
            <w:vAlign w:val="bottom"/>
          </w:tcPr>
          <w:p w14:paraId="4166B1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A4F8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E9BF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708B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A90C50" w14:textId="77777777" w:rsidR="0089264D" w:rsidRPr="00B40C4C" w:rsidRDefault="0089264D" w:rsidP="004B5DA0">
            <w:pPr>
              <w:jc w:val="right"/>
            </w:pPr>
          </w:p>
        </w:tc>
      </w:tr>
      <w:tr w:rsidR="00446E55" w:rsidRPr="00B40C4C" w14:paraId="3AC21A9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EFFC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C6633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6D916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3CB2E5" w14:textId="77777777" w:rsidR="0089264D" w:rsidRPr="00B40C4C" w:rsidRDefault="0089264D" w:rsidP="009137DA">
            <w:r w:rsidRPr="00B40C4C">
              <w:t>Freds- og menneskerettighetssentre</w:t>
            </w:r>
          </w:p>
        </w:tc>
        <w:tc>
          <w:tcPr>
            <w:tcW w:w="1380" w:type="dxa"/>
            <w:tcBorders>
              <w:top w:val="nil"/>
              <w:left w:val="nil"/>
              <w:bottom w:val="nil"/>
              <w:right w:val="nil"/>
            </w:tcBorders>
            <w:tcMar>
              <w:top w:w="43" w:type="dxa"/>
              <w:left w:w="0" w:type="dxa"/>
              <w:bottom w:w="0" w:type="dxa"/>
              <w:right w:w="0" w:type="dxa"/>
            </w:tcMar>
            <w:vAlign w:val="bottom"/>
          </w:tcPr>
          <w:p w14:paraId="40A800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303A5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3A9E27" w14:textId="77777777" w:rsidR="0089264D" w:rsidRPr="00B40C4C" w:rsidRDefault="0089264D" w:rsidP="004B5DA0">
            <w:pPr>
              <w:jc w:val="right"/>
            </w:pPr>
            <w:r w:rsidRPr="00B40C4C">
              <w:t>173 927 000</w:t>
            </w:r>
          </w:p>
        </w:tc>
        <w:tc>
          <w:tcPr>
            <w:tcW w:w="180" w:type="dxa"/>
            <w:tcBorders>
              <w:top w:val="nil"/>
              <w:left w:val="nil"/>
              <w:bottom w:val="nil"/>
              <w:right w:val="nil"/>
            </w:tcBorders>
            <w:tcMar>
              <w:top w:w="43" w:type="dxa"/>
              <w:left w:w="0" w:type="dxa"/>
              <w:bottom w:w="0" w:type="dxa"/>
              <w:right w:w="0" w:type="dxa"/>
            </w:tcMar>
            <w:vAlign w:val="bottom"/>
          </w:tcPr>
          <w:p w14:paraId="0CD21EC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F28AC2" w14:textId="77777777" w:rsidR="0089264D" w:rsidRPr="00B40C4C" w:rsidRDefault="0089264D" w:rsidP="004B5DA0">
            <w:pPr>
              <w:jc w:val="right"/>
            </w:pPr>
          </w:p>
        </w:tc>
      </w:tr>
      <w:tr w:rsidR="00446E55" w:rsidRPr="00B40C4C" w14:paraId="5B9806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8375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514D6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B1396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7ADE8B" w14:textId="77777777" w:rsidR="0089264D" w:rsidRPr="00B40C4C" w:rsidRDefault="0089264D" w:rsidP="009137DA">
            <w:r w:rsidRPr="00B40C4C">
              <w:t>Det europeiske Wergelandsenteret</w:t>
            </w:r>
          </w:p>
        </w:tc>
        <w:tc>
          <w:tcPr>
            <w:tcW w:w="1380" w:type="dxa"/>
            <w:tcBorders>
              <w:top w:val="nil"/>
              <w:left w:val="nil"/>
              <w:bottom w:val="nil"/>
              <w:right w:val="nil"/>
            </w:tcBorders>
            <w:tcMar>
              <w:top w:w="43" w:type="dxa"/>
              <w:left w:w="0" w:type="dxa"/>
              <w:bottom w:w="0" w:type="dxa"/>
              <w:right w:w="0" w:type="dxa"/>
            </w:tcMar>
            <w:vAlign w:val="bottom"/>
          </w:tcPr>
          <w:p w14:paraId="79B866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2E9A7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0E8C08A" w14:textId="77777777" w:rsidR="0089264D" w:rsidRPr="00B40C4C" w:rsidRDefault="0089264D" w:rsidP="004B5DA0">
            <w:pPr>
              <w:jc w:val="right"/>
            </w:pPr>
            <w:r w:rsidRPr="00B40C4C">
              <w:t>20 757 000</w:t>
            </w:r>
          </w:p>
        </w:tc>
        <w:tc>
          <w:tcPr>
            <w:tcW w:w="180" w:type="dxa"/>
            <w:tcBorders>
              <w:top w:val="nil"/>
              <w:left w:val="nil"/>
              <w:bottom w:val="nil"/>
              <w:right w:val="nil"/>
            </w:tcBorders>
            <w:tcMar>
              <w:top w:w="43" w:type="dxa"/>
              <w:left w:w="0" w:type="dxa"/>
              <w:bottom w:w="0" w:type="dxa"/>
              <w:right w:w="0" w:type="dxa"/>
            </w:tcMar>
            <w:vAlign w:val="bottom"/>
          </w:tcPr>
          <w:p w14:paraId="3C2F4A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590815" w14:textId="77777777" w:rsidR="0089264D" w:rsidRPr="00B40C4C" w:rsidRDefault="0089264D" w:rsidP="004B5DA0">
            <w:pPr>
              <w:jc w:val="right"/>
            </w:pPr>
            <w:r w:rsidRPr="00B40C4C">
              <w:t>194 684 000</w:t>
            </w:r>
          </w:p>
        </w:tc>
      </w:tr>
      <w:tr w:rsidR="00446E55" w:rsidRPr="00B40C4C" w14:paraId="1DDD363B" w14:textId="77777777" w:rsidTr="008C2AB1">
        <w:trPr>
          <w:trHeight w:val="240"/>
        </w:trPr>
        <w:tc>
          <w:tcPr>
            <w:tcW w:w="567" w:type="dxa"/>
            <w:tcBorders>
              <w:top w:val="nil"/>
              <w:left w:val="nil"/>
              <w:bottom w:val="nil"/>
            </w:tcBorders>
            <w:tcMar>
              <w:top w:w="43" w:type="dxa"/>
              <w:left w:w="0" w:type="dxa"/>
              <w:bottom w:w="0" w:type="dxa"/>
              <w:right w:w="0" w:type="dxa"/>
            </w:tcMar>
          </w:tcPr>
          <w:p w14:paraId="722F635E" w14:textId="77777777" w:rsidR="0089264D" w:rsidRPr="00B40C4C" w:rsidRDefault="0089264D" w:rsidP="009137DA">
            <w:r w:rsidRPr="00B40C4C">
              <w:t>225</w:t>
            </w:r>
          </w:p>
        </w:tc>
        <w:tc>
          <w:tcPr>
            <w:tcW w:w="260" w:type="dxa"/>
            <w:tcBorders>
              <w:top w:val="nil"/>
              <w:left w:val="nil"/>
              <w:bottom w:val="nil"/>
              <w:right w:val="nil"/>
            </w:tcBorders>
            <w:tcMar>
              <w:top w:w="43" w:type="dxa"/>
              <w:left w:w="0" w:type="dxa"/>
              <w:bottom w:w="0" w:type="dxa"/>
              <w:right w:w="0" w:type="dxa"/>
            </w:tcMar>
            <w:vAlign w:val="bottom"/>
          </w:tcPr>
          <w:p w14:paraId="1F040F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CEA4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776555" w14:textId="77777777" w:rsidR="0089264D" w:rsidRPr="00B40C4C" w:rsidRDefault="0089264D" w:rsidP="009137DA">
            <w:r w:rsidRPr="00B40C4C">
              <w:t>Tiltak i grunnopplæringen:</w:t>
            </w:r>
          </w:p>
        </w:tc>
        <w:tc>
          <w:tcPr>
            <w:tcW w:w="1380" w:type="dxa"/>
            <w:tcBorders>
              <w:top w:val="nil"/>
              <w:left w:val="nil"/>
              <w:bottom w:val="nil"/>
              <w:right w:val="nil"/>
            </w:tcBorders>
            <w:tcMar>
              <w:top w:w="43" w:type="dxa"/>
              <w:left w:w="0" w:type="dxa"/>
              <w:bottom w:w="0" w:type="dxa"/>
              <w:right w:w="0" w:type="dxa"/>
            </w:tcMar>
            <w:vAlign w:val="bottom"/>
          </w:tcPr>
          <w:p w14:paraId="0A7717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D782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ADFA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68E06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7677C3" w14:textId="77777777" w:rsidR="0089264D" w:rsidRPr="00B40C4C" w:rsidRDefault="0089264D" w:rsidP="004B5DA0">
            <w:pPr>
              <w:jc w:val="right"/>
            </w:pPr>
          </w:p>
        </w:tc>
      </w:tr>
      <w:tr w:rsidR="00446E55" w:rsidRPr="00B40C4C" w14:paraId="46580E6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7626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AA88B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64BA0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5A694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D84D98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99CD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72A5AD" w14:textId="77777777" w:rsidR="0089264D" w:rsidRPr="00B40C4C" w:rsidRDefault="0089264D" w:rsidP="004B5DA0">
            <w:pPr>
              <w:jc w:val="right"/>
            </w:pPr>
            <w:r w:rsidRPr="00B40C4C">
              <w:t>29 615 000</w:t>
            </w:r>
          </w:p>
        </w:tc>
        <w:tc>
          <w:tcPr>
            <w:tcW w:w="180" w:type="dxa"/>
            <w:tcBorders>
              <w:top w:val="nil"/>
              <w:left w:val="nil"/>
              <w:bottom w:val="nil"/>
              <w:right w:val="nil"/>
            </w:tcBorders>
            <w:tcMar>
              <w:top w:w="43" w:type="dxa"/>
              <w:left w:w="0" w:type="dxa"/>
              <w:bottom w:w="0" w:type="dxa"/>
              <w:right w:w="0" w:type="dxa"/>
            </w:tcMar>
            <w:vAlign w:val="bottom"/>
          </w:tcPr>
          <w:p w14:paraId="404AD85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5AF43A" w14:textId="77777777" w:rsidR="0089264D" w:rsidRPr="00B40C4C" w:rsidRDefault="0089264D" w:rsidP="004B5DA0">
            <w:pPr>
              <w:jc w:val="right"/>
            </w:pPr>
          </w:p>
        </w:tc>
      </w:tr>
      <w:tr w:rsidR="00446E55" w:rsidRPr="00B40C4C" w14:paraId="5FA0CE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2CEA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2AE24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93736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253BC6"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0D7311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6C29F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92C4E4" w14:textId="77777777" w:rsidR="0089264D" w:rsidRPr="00B40C4C" w:rsidRDefault="0089264D" w:rsidP="004B5DA0">
            <w:pPr>
              <w:jc w:val="right"/>
            </w:pPr>
            <w:r w:rsidRPr="00B40C4C">
              <w:t>141 128 000</w:t>
            </w:r>
          </w:p>
        </w:tc>
        <w:tc>
          <w:tcPr>
            <w:tcW w:w="180" w:type="dxa"/>
            <w:tcBorders>
              <w:top w:val="nil"/>
              <w:left w:val="nil"/>
              <w:bottom w:val="nil"/>
              <w:right w:val="nil"/>
            </w:tcBorders>
            <w:tcMar>
              <w:top w:w="43" w:type="dxa"/>
              <w:left w:w="0" w:type="dxa"/>
              <w:bottom w:w="0" w:type="dxa"/>
              <w:right w:w="0" w:type="dxa"/>
            </w:tcMar>
            <w:vAlign w:val="bottom"/>
          </w:tcPr>
          <w:p w14:paraId="4B9848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29EE1E" w14:textId="77777777" w:rsidR="0089264D" w:rsidRPr="00B40C4C" w:rsidRDefault="0089264D" w:rsidP="004B5DA0">
            <w:pPr>
              <w:jc w:val="right"/>
            </w:pPr>
          </w:p>
        </w:tc>
      </w:tr>
      <w:tr w:rsidR="00446E55" w:rsidRPr="00B40C4C" w14:paraId="1859CD9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27FA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BB6845"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179BED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EB21FF" w14:textId="77777777" w:rsidR="0089264D" w:rsidRPr="00B40C4C" w:rsidRDefault="0089264D" w:rsidP="009137DA">
            <w:r w:rsidRPr="00B40C4C">
              <w:t>Tilskudd til landslinjer</w:t>
            </w:r>
          </w:p>
        </w:tc>
        <w:tc>
          <w:tcPr>
            <w:tcW w:w="1380" w:type="dxa"/>
            <w:tcBorders>
              <w:top w:val="nil"/>
              <w:left w:val="nil"/>
              <w:bottom w:val="nil"/>
              <w:right w:val="nil"/>
            </w:tcBorders>
            <w:tcMar>
              <w:top w:w="43" w:type="dxa"/>
              <w:left w:w="0" w:type="dxa"/>
              <w:bottom w:w="0" w:type="dxa"/>
              <w:right w:w="0" w:type="dxa"/>
            </w:tcMar>
            <w:vAlign w:val="bottom"/>
          </w:tcPr>
          <w:p w14:paraId="7E8425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B1C8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6D75FB" w14:textId="77777777" w:rsidR="0089264D" w:rsidRPr="00B40C4C" w:rsidRDefault="0089264D" w:rsidP="004B5DA0">
            <w:pPr>
              <w:jc w:val="right"/>
            </w:pPr>
            <w:r w:rsidRPr="00B40C4C">
              <w:t>285 337 000</w:t>
            </w:r>
          </w:p>
        </w:tc>
        <w:tc>
          <w:tcPr>
            <w:tcW w:w="180" w:type="dxa"/>
            <w:tcBorders>
              <w:top w:val="nil"/>
              <w:left w:val="nil"/>
              <w:bottom w:val="nil"/>
              <w:right w:val="nil"/>
            </w:tcBorders>
            <w:tcMar>
              <w:top w:w="43" w:type="dxa"/>
              <w:left w:w="0" w:type="dxa"/>
              <w:bottom w:w="0" w:type="dxa"/>
              <w:right w:w="0" w:type="dxa"/>
            </w:tcMar>
            <w:vAlign w:val="bottom"/>
          </w:tcPr>
          <w:p w14:paraId="035421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88E8DA" w14:textId="77777777" w:rsidR="0089264D" w:rsidRPr="00B40C4C" w:rsidRDefault="0089264D" w:rsidP="004B5DA0">
            <w:pPr>
              <w:jc w:val="right"/>
            </w:pPr>
          </w:p>
        </w:tc>
      </w:tr>
      <w:tr w:rsidR="00446E55" w:rsidRPr="00B40C4C" w14:paraId="4FE36408"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482FDA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CC8B78"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380F72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AD6407" w14:textId="77777777" w:rsidR="0089264D" w:rsidRPr="00B40C4C" w:rsidRDefault="0089264D" w:rsidP="009137DA">
            <w:r w:rsidRPr="00B40C4C">
              <w:t>Rentekompensasjon for investeringer i læringsarenaer og større utstyr som bidrar til mer praktisk og variert opplæring</w:t>
            </w:r>
          </w:p>
        </w:tc>
        <w:tc>
          <w:tcPr>
            <w:tcW w:w="1380" w:type="dxa"/>
            <w:tcBorders>
              <w:top w:val="nil"/>
              <w:left w:val="nil"/>
              <w:bottom w:val="nil"/>
              <w:right w:val="nil"/>
            </w:tcBorders>
            <w:tcMar>
              <w:top w:w="43" w:type="dxa"/>
              <w:left w:w="0" w:type="dxa"/>
              <w:bottom w:w="0" w:type="dxa"/>
              <w:right w:w="0" w:type="dxa"/>
            </w:tcMar>
            <w:vAlign w:val="bottom"/>
          </w:tcPr>
          <w:p w14:paraId="6DE33C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9CAF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FC9081" w14:textId="77777777" w:rsidR="0089264D" w:rsidRPr="00B40C4C" w:rsidRDefault="0089264D" w:rsidP="004B5DA0">
            <w:pPr>
              <w:jc w:val="right"/>
            </w:pPr>
            <w:r w:rsidRPr="00B40C4C">
              <w:t>80 000 000</w:t>
            </w:r>
          </w:p>
        </w:tc>
        <w:tc>
          <w:tcPr>
            <w:tcW w:w="180" w:type="dxa"/>
            <w:tcBorders>
              <w:top w:val="nil"/>
              <w:left w:val="nil"/>
              <w:bottom w:val="nil"/>
              <w:right w:val="nil"/>
            </w:tcBorders>
            <w:tcMar>
              <w:top w:w="43" w:type="dxa"/>
              <w:left w:w="0" w:type="dxa"/>
              <w:bottom w:w="0" w:type="dxa"/>
              <w:right w:w="0" w:type="dxa"/>
            </w:tcMar>
            <w:vAlign w:val="bottom"/>
          </w:tcPr>
          <w:p w14:paraId="1E4085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54E509" w14:textId="77777777" w:rsidR="0089264D" w:rsidRPr="00B40C4C" w:rsidRDefault="0089264D" w:rsidP="004B5DA0">
            <w:pPr>
              <w:jc w:val="right"/>
            </w:pPr>
          </w:p>
        </w:tc>
      </w:tr>
      <w:tr w:rsidR="00446E55" w:rsidRPr="00B40C4C" w14:paraId="009B3C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8177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E468F8"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5B9BBF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1F7631" w14:textId="77777777" w:rsidR="0089264D" w:rsidRPr="00B40C4C" w:rsidRDefault="0089264D" w:rsidP="009137DA">
            <w:r w:rsidRPr="00B40C4C">
              <w:t>Tilskudd til samisk i grunnopplæringen</w:t>
            </w:r>
          </w:p>
        </w:tc>
        <w:tc>
          <w:tcPr>
            <w:tcW w:w="1380" w:type="dxa"/>
            <w:tcBorders>
              <w:top w:val="nil"/>
              <w:left w:val="nil"/>
              <w:bottom w:val="nil"/>
              <w:right w:val="nil"/>
            </w:tcBorders>
            <w:tcMar>
              <w:top w:w="43" w:type="dxa"/>
              <w:left w:w="0" w:type="dxa"/>
              <w:bottom w:w="0" w:type="dxa"/>
              <w:right w:w="0" w:type="dxa"/>
            </w:tcMar>
            <w:vAlign w:val="bottom"/>
          </w:tcPr>
          <w:p w14:paraId="2F05F0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D5CE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6C6648" w14:textId="77777777" w:rsidR="0089264D" w:rsidRPr="00B40C4C" w:rsidRDefault="0089264D" w:rsidP="004B5DA0">
            <w:pPr>
              <w:jc w:val="right"/>
            </w:pPr>
            <w:r w:rsidRPr="00B40C4C">
              <w:t>114 179 000</w:t>
            </w:r>
          </w:p>
        </w:tc>
        <w:tc>
          <w:tcPr>
            <w:tcW w:w="180" w:type="dxa"/>
            <w:tcBorders>
              <w:top w:val="nil"/>
              <w:left w:val="nil"/>
              <w:bottom w:val="nil"/>
              <w:right w:val="nil"/>
            </w:tcBorders>
            <w:tcMar>
              <w:top w:w="43" w:type="dxa"/>
              <w:left w:w="0" w:type="dxa"/>
              <w:bottom w:w="0" w:type="dxa"/>
              <w:right w:w="0" w:type="dxa"/>
            </w:tcMar>
            <w:vAlign w:val="bottom"/>
          </w:tcPr>
          <w:p w14:paraId="239CB06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27880D" w14:textId="77777777" w:rsidR="0089264D" w:rsidRPr="00B40C4C" w:rsidRDefault="0089264D" w:rsidP="004B5DA0">
            <w:pPr>
              <w:jc w:val="right"/>
            </w:pPr>
          </w:p>
        </w:tc>
      </w:tr>
      <w:tr w:rsidR="00446E55" w:rsidRPr="00B40C4C" w14:paraId="2C51BDC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6CFC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16FA5A"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0A8F03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812197" w14:textId="77777777" w:rsidR="0089264D" w:rsidRPr="00B40C4C" w:rsidRDefault="0089264D" w:rsidP="009137DA">
            <w:r w:rsidRPr="00B40C4C">
              <w:t>Tilskudd til opplæring av barn og unge som søker opphold i Norge</w:t>
            </w:r>
          </w:p>
        </w:tc>
        <w:tc>
          <w:tcPr>
            <w:tcW w:w="1380" w:type="dxa"/>
            <w:tcBorders>
              <w:top w:val="nil"/>
              <w:left w:val="nil"/>
              <w:bottom w:val="nil"/>
              <w:right w:val="nil"/>
            </w:tcBorders>
            <w:tcMar>
              <w:top w:w="43" w:type="dxa"/>
              <w:left w:w="0" w:type="dxa"/>
              <w:bottom w:w="0" w:type="dxa"/>
              <w:right w:w="0" w:type="dxa"/>
            </w:tcMar>
            <w:vAlign w:val="bottom"/>
          </w:tcPr>
          <w:p w14:paraId="13F25B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B3A9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823E86" w14:textId="77777777" w:rsidR="0089264D" w:rsidRPr="00B40C4C" w:rsidRDefault="0089264D" w:rsidP="004B5DA0">
            <w:pPr>
              <w:jc w:val="right"/>
            </w:pPr>
            <w:r w:rsidRPr="00B40C4C">
              <w:t>375 924 000</w:t>
            </w:r>
          </w:p>
        </w:tc>
        <w:tc>
          <w:tcPr>
            <w:tcW w:w="180" w:type="dxa"/>
            <w:tcBorders>
              <w:top w:val="nil"/>
              <w:left w:val="nil"/>
              <w:bottom w:val="nil"/>
              <w:right w:val="nil"/>
            </w:tcBorders>
            <w:tcMar>
              <w:top w:w="43" w:type="dxa"/>
              <w:left w:w="0" w:type="dxa"/>
              <w:bottom w:w="0" w:type="dxa"/>
              <w:right w:w="0" w:type="dxa"/>
            </w:tcMar>
            <w:vAlign w:val="bottom"/>
          </w:tcPr>
          <w:p w14:paraId="55A5763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B60103" w14:textId="77777777" w:rsidR="0089264D" w:rsidRPr="00B40C4C" w:rsidRDefault="0089264D" w:rsidP="004B5DA0">
            <w:pPr>
              <w:jc w:val="right"/>
            </w:pPr>
          </w:p>
        </w:tc>
      </w:tr>
      <w:tr w:rsidR="00446E55" w:rsidRPr="00B40C4C" w14:paraId="7C88465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6EA9E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DD4BC5" w14:textId="77777777" w:rsidR="0089264D" w:rsidRPr="00B40C4C" w:rsidRDefault="0089264D" w:rsidP="009137DA">
            <w:r w:rsidRPr="00B40C4C">
              <w:t>65</w:t>
            </w:r>
          </w:p>
        </w:tc>
        <w:tc>
          <w:tcPr>
            <w:tcW w:w="260" w:type="dxa"/>
            <w:tcBorders>
              <w:top w:val="nil"/>
              <w:left w:val="nil"/>
              <w:bottom w:val="nil"/>
              <w:right w:val="nil"/>
            </w:tcBorders>
            <w:tcMar>
              <w:top w:w="43" w:type="dxa"/>
              <w:left w:w="0" w:type="dxa"/>
              <w:bottom w:w="0" w:type="dxa"/>
              <w:right w:w="0" w:type="dxa"/>
            </w:tcMar>
            <w:vAlign w:val="bottom"/>
          </w:tcPr>
          <w:p w14:paraId="21B082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9DBCCB" w14:textId="77777777" w:rsidR="0089264D" w:rsidRPr="00B40C4C" w:rsidRDefault="0089264D" w:rsidP="009137DA">
            <w:r w:rsidRPr="00B40C4C">
              <w:t>Rentekompensasjon for skole- og svømmeanlegg</w:t>
            </w:r>
          </w:p>
        </w:tc>
        <w:tc>
          <w:tcPr>
            <w:tcW w:w="1380" w:type="dxa"/>
            <w:tcBorders>
              <w:top w:val="nil"/>
              <w:left w:val="nil"/>
              <w:bottom w:val="nil"/>
              <w:right w:val="nil"/>
            </w:tcBorders>
            <w:tcMar>
              <w:top w:w="43" w:type="dxa"/>
              <w:left w:w="0" w:type="dxa"/>
              <w:bottom w:w="0" w:type="dxa"/>
              <w:right w:w="0" w:type="dxa"/>
            </w:tcMar>
            <w:vAlign w:val="bottom"/>
          </w:tcPr>
          <w:p w14:paraId="3D6067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7161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BE8CFC" w14:textId="77777777" w:rsidR="0089264D" w:rsidRPr="00B40C4C" w:rsidRDefault="0089264D" w:rsidP="004B5DA0">
            <w:pPr>
              <w:jc w:val="right"/>
            </w:pPr>
            <w:r w:rsidRPr="00B40C4C">
              <w:t>314 000 000</w:t>
            </w:r>
          </w:p>
        </w:tc>
        <w:tc>
          <w:tcPr>
            <w:tcW w:w="180" w:type="dxa"/>
            <w:tcBorders>
              <w:top w:val="nil"/>
              <w:left w:val="nil"/>
              <w:bottom w:val="nil"/>
              <w:right w:val="nil"/>
            </w:tcBorders>
            <w:tcMar>
              <w:top w:w="43" w:type="dxa"/>
              <w:left w:w="0" w:type="dxa"/>
              <w:bottom w:w="0" w:type="dxa"/>
              <w:right w:w="0" w:type="dxa"/>
            </w:tcMar>
            <w:vAlign w:val="bottom"/>
          </w:tcPr>
          <w:p w14:paraId="473381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068E28" w14:textId="77777777" w:rsidR="0089264D" w:rsidRPr="00B40C4C" w:rsidRDefault="0089264D" w:rsidP="004B5DA0">
            <w:pPr>
              <w:jc w:val="right"/>
            </w:pPr>
          </w:p>
        </w:tc>
      </w:tr>
      <w:tr w:rsidR="00446E55" w:rsidRPr="00B40C4C" w14:paraId="0F3EAD9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30009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36F76DB"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662F4F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FD6437" w14:textId="77777777" w:rsidR="0089264D" w:rsidRPr="00B40C4C" w:rsidRDefault="0089264D" w:rsidP="009137DA">
            <w:r w:rsidRPr="00B40C4C">
              <w:t>Tilskudd til skoleturer i forbindelse med handlingsplan mot antisemittisme</w:t>
            </w:r>
          </w:p>
        </w:tc>
        <w:tc>
          <w:tcPr>
            <w:tcW w:w="1380" w:type="dxa"/>
            <w:tcBorders>
              <w:top w:val="nil"/>
              <w:left w:val="nil"/>
              <w:bottom w:val="nil"/>
              <w:right w:val="nil"/>
            </w:tcBorders>
            <w:tcMar>
              <w:top w:w="43" w:type="dxa"/>
              <w:left w:w="0" w:type="dxa"/>
              <w:bottom w:w="0" w:type="dxa"/>
              <w:right w:w="0" w:type="dxa"/>
            </w:tcMar>
            <w:vAlign w:val="bottom"/>
          </w:tcPr>
          <w:p w14:paraId="76FA56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E52D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FDD755" w14:textId="77777777" w:rsidR="0089264D" w:rsidRPr="00B40C4C" w:rsidRDefault="0089264D" w:rsidP="004B5DA0">
            <w:pPr>
              <w:jc w:val="right"/>
            </w:pPr>
            <w:r w:rsidRPr="00B40C4C">
              <w:t>17 595 000</w:t>
            </w:r>
          </w:p>
        </w:tc>
        <w:tc>
          <w:tcPr>
            <w:tcW w:w="180" w:type="dxa"/>
            <w:tcBorders>
              <w:top w:val="nil"/>
              <w:left w:val="nil"/>
              <w:bottom w:val="nil"/>
              <w:right w:val="nil"/>
            </w:tcBorders>
            <w:tcMar>
              <w:top w:w="43" w:type="dxa"/>
              <w:left w:w="0" w:type="dxa"/>
              <w:bottom w:w="0" w:type="dxa"/>
              <w:right w:w="0" w:type="dxa"/>
            </w:tcMar>
            <w:vAlign w:val="bottom"/>
          </w:tcPr>
          <w:p w14:paraId="6B3ADE1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666507" w14:textId="77777777" w:rsidR="0089264D" w:rsidRPr="00B40C4C" w:rsidRDefault="0089264D" w:rsidP="004B5DA0">
            <w:pPr>
              <w:jc w:val="right"/>
            </w:pPr>
          </w:p>
        </w:tc>
      </w:tr>
      <w:tr w:rsidR="00446E55" w:rsidRPr="00B40C4C" w14:paraId="159FFE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9535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453274" w14:textId="77777777" w:rsidR="0089264D" w:rsidRPr="00B40C4C" w:rsidRDefault="0089264D" w:rsidP="009137DA">
            <w:r w:rsidRPr="00B40C4C">
              <w:t>67</w:t>
            </w:r>
          </w:p>
        </w:tc>
        <w:tc>
          <w:tcPr>
            <w:tcW w:w="260" w:type="dxa"/>
            <w:tcBorders>
              <w:top w:val="nil"/>
              <w:left w:val="nil"/>
              <w:bottom w:val="nil"/>
              <w:right w:val="nil"/>
            </w:tcBorders>
            <w:tcMar>
              <w:top w:w="43" w:type="dxa"/>
              <w:left w:w="0" w:type="dxa"/>
              <w:bottom w:w="0" w:type="dxa"/>
              <w:right w:w="0" w:type="dxa"/>
            </w:tcMar>
            <w:vAlign w:val="bottom"/>
          </w:tcPr>
          <w:p w14:paraId="36AD7C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9238CD" w14:textId="77777777" w:rsidR="0089264D" w:rsidRPr="00B40C4C" w:rsidRDefault="0089264D" w:rsidP="009137DA">
            <w:r w:rsidRPr="00B40C4C">
              <w:t>Tilskudd til opplæring i kvensk eller finsk</w:t>
            </w:r>
          </w:p>
        </w:tc>
        <w:tc>
          <w:tcPr>
            <w:tcW w:w="1380" w:type="dxa"/>
            <w:tcBorders>
              <w:top w:val="nil"/>
              <w:left w:val="nil"/>
              <w:bottom w:val="nil"/>
              <w:right w:val="nil"/>
            </w:tcBorders>
            <w:tcMar>
              <w:top w:w="43" w:type="dxa"/>
              <w:left w:w="0" w:type="dxa"/>
              <w:bottom w:w="0" w:type="dxa"/>
              <w:right w:w="0" w:type="dxa"/>
            </w:tcMar>
            <w:vAlign w:val="bottom"/>
          </w:tcPr>
          <w:p w14:paraId="5C99D8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23EEB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8A9F0E" w14:textId="77777777" w:rsidR="0089264D" w:rsidRPr="00B40C4C" w:rsidRDefault="0089264D" w:rsidP="004B5DA0">
            <w:pPr>
              <w:jc w:val="right"/>
            </w:pPr>
            <w:r w:rsidRPr="00B40C4C">
              <w:t>9 665 000</w:t>
            </w:r>
          </w:p>
        </w:tc>
        <w:tc>
          <w:tcPr>
            <w:tcW w:w="180" w:type="dxa"/>
            <w:tcBorders>
              <w:top w:val="nil"/>
              <w:left w:val="nil"/>
              <w:bottom w:val="nil"/>
              <w:right w:val="nil"/>
            </w:tcBorders>
            <w:tcMar>
              <w:top w:w="43" w:type="dxa"/>
              <w:left w:w="0" w:type="dxa"/>
              <w:bottom w:w="0" w:type="dxa"/>
              <w:right w:w="0" w:type="dxa"/>
            </w:tcMar>
            <w:vAlign w:val="bottom"/>
          </w:tcPr>
          <w:p w14:paraId="4704A0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7F9C68" w14:textId="77777777" w:rsidR="0089264D" w:rsidRPr="00B40C4C" w:rsidRDefault="0089264D" w:rsidP="004B5DA0">
            <w:pPr>
              <w:jc w:val="right"/>
            </w:pPr>
          </w:p>
        </w:tc>
      </w:tr>
      <w:tr w:rsidR="00446E55" w:rsidRPr="00B40C4C" w14:paraId="50BB70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FDC6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AA5FCE" w14:textId="77777777" w:rsidR="0089264D" w:rsidRPr="00B40C4C" w:rsidRDefault="0089264D" w:rsidP="009137DA">
            <w:r w:rsidRPr="00B40C4C">
              <w:t>68</w:t>
            </w:r>
          </w:p>
        </w:tc>
        <w:tc>
          <w:tcPr>
            <w:tcW w:w="260" w:type="dxa"/>
            <w:tcBorders>
              <w:top w:val="nil"/>
              <w:left w:val="nil"/>
              <w:bottom w:val="nil"/>
              <w:right w:val="nil"/>
            </w:tcBorders>
            <w:tcMar>
              <w:top w:w="43" w:type="dxa"/>
              <w:left w:w="0" w:type="dxa"/>
              <w:bottom w:w="0" w:type="dxa"/>
              <w:right w:w="0" w:type="dxa"/>
            </w:tcMar>
            <w:vAlign w:val="bottom"/>
          </w:tcPr>
          <w:p w14:paraId="1A2A5F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A3EF71" w14:textId="77777777" w:rsidR="0089264D" w:rsidRPr="00B40C4C" w:rsidRDefault="0089264D" w:rsidP="009137DA">
            <w:r w:rsidRPr="00B40C4C">
              <w:t>Tilskudd til opplæring i kriminalomsorgen</w:t>
            </w:r>
          </w:p>
        </w:tc>
        <w:tc>
          <w:tcPr>
            <w:tcW w:w="1380" w:type="dxa"/>
            <w:tcBorders>
              <w:top w:val="nil"/>
              <w:left w:val="nil"/>
              <w:bottom w:val="nil"/>
              <w:right w:val="nil"/>
            </w:tcBorders>
            <w:tcMar>
              <w:top w:w="43" w:type="dxa"/>
              <w:left w:w="0" w:type="dxa"/>
              <w:bottom w:w="0" w:type="dxa"/>
              <w:right w:w="0" w:type="dxa"/>
            </w:tcMar>
            <w:vAlign w:val="bottom"/>
          </w:tcPr>
          <w:p w14:paraId="3A25AC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4CEF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85730D" w14:textId="77777777" w:rsidR="0089264D" w:rsidRPr="00B40C4C" w:rsidRDefault="0089264D" w:rsidP="004B5DA0">
            <w:pPr>
              <w:jc w:val="right"/>
            </w:pPr>
            <w:r w:rsidRPr="00B40C4C">
              <w:t>362 249 000</w:t>
            </w:r>
          </w:p>
        </w:tc>
        <w:tc>
          <w:tcPr>
            <w:tcW w:w="180" w:type="dxa"/>
            <w:tcBorders>
              <w:top w:val="nil"/>
              <w:left w:val="nil"/>
              <w:bottom w:val="nil"/>
              <w:right w:val="nil"/>
            </w:tcBorders>
            <w:tcMar>
              <w:top w:w="43" w:type="dxa"/>
              <w:left w:w="0" w:type="dxa"/>
              <w:bottom w:w="0" w:type="dxa"/>
              <w:right w:w="0" w:type="dxa"/>
            </w:tcMar>
            <w:vAlign w:val="bottom"/>
          </w:tcPr>
          <w:p w14:paraId="569BB3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38B66E" w14:textId="77777777" w:rsidR="0089264D" w:rsidRPr="00B40C4C" w:rsidRDefault="0089264D" w:rsidP="004B5DA0">
            <w:pPr>
              <w:jc w:val="right"/>
            </w:pPr>
          </w:p>
        </w:tc>
      </w:tr>
      <w:tr w:rsidR="00446E55" w:rsidRPr="00B40C4C" w14:paraId="5122BBA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1D4F6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1334C1" w14:textId="77777777" w:rsidR="0089264D" w:rsidRPr="00B40C4C" w:rsidRDefault="0089264D" w:rsidP="009137DA">
            <w:r w:rsidRPr="00B40C4C">
              <w:t>69</w:t>
            </w:r>
          </w:p>
        </w:tc>
        <w:tc>
          <w:tcPr>
            <w:tcW w:w="260" w:type="dxa"/>
            <w:tcBorders>
              <w:top w:val="nil"/>
              <w:left w:val="nil"/>
              <w:bottom w:val="nil"/>
              <w:right w:val="nil"/>
            </w:tcBorders>
            <w:tcMar>
              <w:top w:w="43" w:type="dxa"/>
              <w:left w:w="0" w:type="dxa"/>
              <w:bottom w:w="0" w:type="dxa"/>
              <w:right w:w="0" w:type="dxa"/>
            </w:tcMar>
            <w:vAlign w:val="bottom"/>
          </w:tcPr>
          <w:p w14:paraId="55DB8D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CF7874" w14:textId="77777777" w:rsidR="0089264D" w:rsidRPr="00B40C4C" w:rsidRDefault="0089264D" w:rsidP="009137DA">
            <w:r w:rsidRPr="00B40C4C">
              <w:t>Tiltak for fullføring og kvalifisering i videregående opplæring</w:t>
            </w:r>
          </w:p>
        </w:tc>
        <w:tc>
          <w:tcPr>
            <w:tcW w:w="1380" w:type="dxa"/>
            <w:tcBorders>
              <w:top w:val="nil"/>
              <w:left w:val="nil"/>
              <w:bottom w:val="nil"/>
              <w:right w:val="nil"/>
            </w:tcBorders>
            <w:tcMar>
              <w:top w:w="43" w:type="dxa"/>
              <w:left w:w="0" w:type="dxa"/>
              <w:bottom w:w="0" w:type="dxa"/>
              <w:right w:w="0" w:type="dxa"/>
            </w:tcMar>
            <w:vAlign w:val="bottom"/>
          </w:tcPr>
          <w:p w14:paraId="4C4CF3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13205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CB8AAE" w14:textId="77777777" w:rsidR="0089264D" w:rsidRPr="00B40C4C" w:rsidRDefault="0089264D" w:rsidP="004B5DA0">
            <w:pPr>
              <w:jc w:val="right"/>
            </w:pPr>
            <w:r w:rsidRPr="00B40C4C">
              <w:t>904 017 000</w:t>
            </w:r>
          </w:p>
        </w:tc>
        <w:tc>
          <w:tcPr>
            <w:tcW w:w="180" w:type="dxa"/>
            <w:tcBorders>
              <w:top w:val="nil"/>
              <w:left w:val="nil"/>
              <w:bottom w:val="nil"/>
              <w:right w:val="nil"/>
            </w:tcBorders>
            <w:tcMar>
              <w:top w:w="43" w:type="dxa"/>
              <w:left w:w="0" w:type="dxa"/>
              <w:bottom w:w="0" w:type="dxa"/>
              <w:right w:w="0" w:type="dxa"/>
            </w:tcMar>
            <w:vAlign w:val="bottom"/>
          </w:tcPr>
          <w:p w14:paraId="2A942B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53A662" w14:textId="77777777" w:rsidR="0089264D" w:rsidRPr="00B40C4C" w:rsidRDefault="0089264D" w:rsidP="004B5DA0">
            <w:pPr>
              <w:jc w:val="right"/>
            </w:pPr>
          </w:p>
        </w:tc>
      </w:tr>
      <w:tr w:rsidR="00446E55" w:rsidRPr="00B40C4C" w14:paraId="1C8E663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856B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81AC29"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AB67D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FC8B0F" w14:textId="77777777" w:rsidR="0089264D" w:rsidRPr="00B40C4C" w:rsidRDefault="0089264D" w:rsidP="009137DA">
            <w:r w:rsidRPr="00B40C4C">
              <w:t>Prosjekttilskudd</w:t>
            </w:r>
          </w:p>
        </w:tc>
        <w:tc>
          <w:tcPr>
            <w:tcW w:w="1380" w:type="dxa"/>
            <w:tcBorders>
              <w:top w:val="nil"/>
              <w:left w:val="nil"/>
              <w:bottom w:val="nil"/>
              <w:right w:val="nil"/>
            </w:tcBorders>
            <w:tcMar>
              <w:top w:w="43" w:type="dxa"/>
              <w:left w:w="0" w:type="dxa"/>
              <w:bottom w:w="0" w:type="dxa"/>
              <w:right w:w="0" w:type="dxa"/>
            </w:tcMar>
            <w:vAlign w:val="bottom"/>
          </w:tcPr>
          <w:p w14:paraId="446F6E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E868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101E34" w14:textId="77777777" w:rsidR="0089264D" w:rsidRPr="00B40C4C" w:rsidRDefault="0089264D" w:rsidP="004B5DA0">
            <w:pPr>
              <w:jc w:val="right"/>
            </w:pPr>
            <w:r w:rsidRPr="00B40C4C">
              <w:t>12 946 000</w:t>
            </w:r>
          </w:p>
        </w:tc>
        <w:tc>
          <w:tcPr>
            <w:tcW w:w="180" w:type="dxa"/>
            <w:tcBorders>
              <w:top w:val="nil"/>
              <w:left w:val="nil"/>
              <w:bottom w:val="nil"/>
              <w:right w:val="nil"/>
            </w:tcBorders>
            <w:tcMar>
              <w:top w:w="43" w:type="dxa"/>
              <w:left w:w="0" w:type="dxa"/>
              <w:bottom w:w="0" w:type="dxa"/>
              <w:right w:w="0" w:type="dxa"/>
            </w:tcMar>
            <w:vAlign w:val="bottom"/>
          </w:tcPr>
          <w:p w14:paraId="216393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1E617B" w14:textId="77777777" w:rsidR="0089264D" w:rsidRPr="00B40C4C" w:rsidRDefault="0089264D" w:rsidP="004B5DA0">
            <w:pPr>
              <w:jc w:val="right"/>
            </w:pPr>
          </w:p>
        </w:tc>
      </w:tr>
      <w:tr w:rsidR="00446E55" w:rsidRPr="00B40C4C" w14:paraId="481BC0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F3AD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506ACA"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01D92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8892DA" w14:textId="77777777" w:rsidR="0089264D" w:rsidRPr="00B40C4C" w:rsidRDefault="0089264D" w:rsidP="009137DA">
            <w:r w:rsidRPr="00B40C4C">
              <w:t>Grunntilskudd</w:t>
            </w:r>
          </w:p>
        </w:tc>
        <w:tc>
          <w:tcPr>
            <w:tcW w:w="1380" w:type="dxa"/>
            <w:tcBorders>
              <w:top w:val="nil"/>
              <w:left w:val="nil"/>
              <w:bottom w:val="nil"/>
              <w:right w:val="nil"/>
            </w:tcBorders>
            <w:tcMar>
              <w:top w:w="43" w:type="dxa"/>
              <w:left w:w="0" w:type="dxa"/>
              <w:bottom w:w="0" w:type="dxa"/>
              <w:right w:w="0" w:type="dxa"/>
            </w:tcMar>
            <w:vAlign w:val="bottom"/>
          </w:tcPr>
          <w:p w14:paraId="0776BB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F731C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63D218A" w14:textId="77777777" w:rsidR="0089264D" w:rsidRPr="00B40C4C" w:rsidRDefault="0089264D" w:rsidP="004B5DA0">
            <w:pPr>
              <w:jc w:val="right"/>
            </w:pPr>
            <w:r w:rsidRPr="00B40C4C">
              <w:t>112 451 000</w:t>
            </w:r>
          </w:p>
        </w:tc>
        <w:tc>
          <w:tcPr>
            <w:tcW w:w="180" w:type="dxa"/>
            <w:tcBorders>
              <w:top w:val="nil"/>
              <w:left w:val="nil"/>
              <w:bottom w:val="nil"/>
              <w:right w:val="nil"/>
            </w:tcBorders>
            <w:tcMar>
              <w:top w:w="43" w:type="dxa"/>
              <w:left w:w="0" w:type="dxa"/>
              <w:bottom w:w="0" w:type="dxa"/>
              <w:right w:w="0" w:type="dxa"/>
            </w:tcMar>
            <w:vAlign w:val="bottom"/>
          </w:tcPr>
          <w:p w14:paraId="023C96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60F820" w14:textId="77777777" w:rsidR="0089264D" w:rsidRPr="00B40C4C" w:rsidRDefault="0089264D" w:rsidP="004B5DA0">
            <w:pPr>
              <w:jc w:val="right"/>
            </w:pPr>
            <w:r w:rsidRPr="00B40C4C">
              <w:t>2 759 106 000</w:t>
            </w:r>
          </w:p>
        </w:tc>
      </w:tr>
      <w:tr w:rsidR="00446E55" w:rsidRPr="00B40C4C" w14:paraId="200B57A7" w14:textId="77777777" w:rsidTr="008C2AB1">
        <w:trPr>
          <w:trHeight w:val="240"/>
        </w:trPr>
        <w:tc>
          <w:tcPr>
            <w:tcW w:w="567" w:type="dxa"/>
            <w:tcBorders>
              <w:top w:val="nil"/>
              <w:left w:val="nil"/>
              <w:bottom w:val="nil"/>
            </w:tcBorders>
            <w:tcMar>
              <w:top w:w="43" w:type="dxa"/>
              <w:left w:w="0" w:type="dxa"/>
              <w:bottom w:w="0" w:type="dxa"/>
              <w:right w:w="0" w:type="dxa"/>
            </w:tcMar>
          </w:tcPr>
          <w:p w14:paraId="6BA22282" w14:textId="77777777" w:rsidR="0089264D" w:rsidRPr="00B40C4C" w:rsidRDefault="0089264D" w:rsidP="009137DA">
            <w:r w:rsidRPr="00B40C4C">
              <w:t>226</w:t>
            </w:r>
          </w:p>
        </w:tc>
        <w:tc>
          <w:tcPr>
            <w:tcW w:w="260" w:type="dxa"/>
            <w:tcBorders>
              <w:top w:val="nil"/>
              <w:left w:val="nil"/>
              <w:bottom w:val="nil"/>
              <w:right w:val="nil"/>
            </w:tcBorders>
            <w:tcMar>
              <w:top w:w="43" w:type="dxa"/>
              <w:left w:w="0" w:type="dxa"/>
              <w:bottom w:w="0" w:type="dxa"/>
              <w:right w:w="0" w:type="dxa"/>
            </w:tcMar>
            <w:vAlign w:val="bottom"/>
          </w:tcPr>
          <w:p w14:paraId="4612B2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6658A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7B6664" w14:textId="77777777" w:rsidR="0089264D" w:rsidRPr="00B40C4C" w:rsidRDefault="0089264D" w:rsidP="009137DA">
            <w:r w:rsidRPr="00B40C4C">
              <w:t>Kvalitetsutvikling i grunnopplæringen:</w:t>
            </w:r>
          </w:p>
        </w:tc>
        <w:tc>
          <w:tcPr>
            <w:tcW w:w="1380" w:type="dxa"/>
            <w:tcBorders>
              <w:top w:val="nil"/>
              <w:left w:val="nil"/>
              <w:bottom w:val="nil"/>
              <w:right w:val="nil"/>
            </w:tcBorders>
            <w:tcMar>
              <w:top w:w="43" w:type="dxa"/>
              <w:left w:w="0" w:type="dxa"/>
              <w:bottom w:w="0" w:type="dxa"/>
              <w:right w:w="0" w:type="dxa"/>
            </w:tcMar>
            <w:vAlign w:val="bottom"/>
          </w:tcPr>
          <w:p w14:paraId="6913BD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489A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6786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A7BE9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47BC31" w14:textId="77777777" w:rsidR="0089264D" w:rsidRPr="00B40C4C" w:rsidRDefault="0089264D" w:rsidP="004B5DA0">
            <w:pPr>
              <w:jc w:val="right"/>
            </w:pPr>
          </w:p>
        </w:tc>
      </w:tr>
      <w:tr w:rsidR="00446E55" w:rsidRPr="00B40C4C" w14:paraId="326AA9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2E6F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84901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697F9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3E1540"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BC208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BB9F5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DD4E96" w14:textId="77777777" w:rsidR="0089264D" w:rsidRPr="00B40C4C" w:rsidRDefault="0089264D" w:rsidP="004B5DA0">
            <w:pPr>
              <w:jc w:val="right"/>
            </w:pPr>
            <w:r w:rsidRPr="00B40C4C">
              <w:t>1 143 444 000</w:t>
            </w:r>
          </w:p>
        </w:tc>
        <w:tc>
          <w:tcPr>
            <w:tcW w:w="180" w:type="dxa"/>
            <w:tcBorders>
              <w:top w:val="nil"/>
              <w:left w:val="nil"/>
              <w:bottom w:val="nil"/>
              <w:right w:val="nil"/>
            </w:tcBorders>
            <w:tcMar>
              <w:top w:w="43" w:type="dxa"/>
              <w:left w:w="0" w:type="dxa"/>
              <w:bottom w:w="0" w:type="dxa"/>
              <w:right w:w="0" w:type="dxa"/>
            </w:tcMar>
            <w:vAlign w:val="bottom"/>
          </w:tcPr>
          <w:p w14:paraId="221C92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3B9908" w14:textId="77777777" w:rsidR="0089264D" w:rsidRPr="00B40C4C" w:rsidRDefault="0089264D" w:rsidP="004B5DA0">
            <w:pPr>
              <w:jc w:val="right"/>
            </w:pPr>
          </w:p>
        </w:tc>
      </w:tr>
      <w:tr w:rsidR="00446E55" w:rsidRPr="00B40C4C" w14:paraId="6B3B2A9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0260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2D3B09"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493E72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B1107B" w14:textId="77777777" w:rsidR="0089264D" w:rsidRPr="00B40C4C" w:rsidRDefault="0089264D" w:rsidP="009137DA">
            <w:r w:rsidRPr="00B40C4C">
              <w:t>Videreutdanning for lærere og skoleledere</w:t>
            </w:r>
          </w:p>
        </w:tc>
        <w:tc>
          <w:tcPr>
            <w:tcW w:w="1380" w:type="dxa"/>
            <w:tcBorders>
              <w:top w:val="nil"/>
              <w:left w:val="nil"/>
              <w:bottom w:val="nil"/>
              <w:right w:val="nil"/>
            </w:tcBorders>
            <w:tcMar>
              <w:top w:w="43" w:type="dxa"/>
              <w:left w:w="0" w:type="dxa"/>
              <w:bottom w:w="0" w:type="dxa"/>
              <w:right w:w="0" w:type="dxa"/>
            </w:tcMar>
            <w:vAlign w:val="bottom"/>
          </w:tcPr>
          <w:p w14:paraId="52D230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A414B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BC1684" w14:textId="77777777" w:rsidR="0089264D" w:rsidRPr="00B40C4C" w:rsidRDefault="0089264D" w:rsidP="004B5DA0">
            <w:pPr>
              <w:jc w:val="right"/>
            </w:pPr>
            <w:r w:rsidRPr="00B40C4C">
              <w:t>1 604 202 000</w:t>
            </w:r>
          </w:p>
        </w:tc>
        <w:tc>
          <w:tcPr>
            <w:tcW w:w="180" w:type="dxa"/>
            <w:tcBorders>
              <w:top w:val="nil"/>
              <w:left w:val="nil"/>
              <w:bottom w:val="nil"/>
              <w:right w:val="nil"/>
            </w:tcBorders>
            <w:tcMar>
              <w:top w:w="43" w:type="dxa"/>
              <w:left w:w="0" w:type="dxa"/>
              <w:bottom w:w="0" w:type="dxa"/>
              <w:right w:w="0" w:type="dxa"/>
            </w:tcMar>
            <w:vAlign w:val="bottom"/>
          </w:tcPr>
          <w:p w14:paraId="1BB86B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009AB1" w14:textId="77777777" w:rsidR="0089264D" w:rsidRPr="00B40C4C" w:rsidRDefault="0089264D" w:rsidP="004B5DA0">
            <w:pPr>
              <w:jc w:val="right"/>
            </w:pPr>
          </w:p>
        </w:tc>
      </w:tr>
      <w:tr w:rsidR="00446E55" w:rsidRPr="00B40C4C" w14:paraId="7F225FF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7DD45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AE3905"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5CCE4A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1F7B0A" w14:textId="77777777" w:rsidR="0089264D" w:rsidRPr="00B40C4C" w:rsidRDefault="0089264D" w:rsidP="009137DA">
            <w:r w:rsidRPr="00B40C4C">
              <w:t>Tilskuddsordning til veiledning for nyutdannede nytilsatte lærere</w:t>
            </w:r>
          </w:p>
        </w:tc>
        <w:tc>
          <w:tcPr>
            <w:tcW w:w="1380" w:type="dxa"/>
            <w:tcBorders>
              <w:top w:val="nil"/>
              <w:left w:val="nil"/>
              <w:bottom w:val="nil"/>
              <w:right w:val="nil"/>
            </w:tcBorders>
            <w:tcMar>
              <w:top w:w="43" w:type="dxa"/>
              <w:left w:w="0" w:type="dxa"/>
              <w:bottom w:w="0" w:type="dxa"/>
              <w:right w:w="0" w:type="dxa"/>
            </w:tcMar>
            <w:vAlign w:val="bottom"/>
          </w:tcPr>
          <w:p w14:paraId="5FC012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84AA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9EE4C7" w14:textId="77777777" w:rsidR="0089264D" w:rsidRPr="00B40C4C" w:rsidRDefault="0089264D" w:rsidP="004B5DA0">
            <w:pPr>
              <w:jc w:val="right"/>
            </w:pPr>
            <w:r w:rsidRPr="00B40C4C">
              <w:t>145 390 000</w:t>
            </w:r>
          </w:p>
        </w:tc>
        <w:tc>
          <w:tcPr>
            <w:tcW w:w="180" w:type="dxa"/>
            <w:tcBorders>
              <w:top w:val="nil"/>
              <w:left w:val="nil"/>
              <w:bottom w:val="nil"/>
              <w:right w:val="nil"/>
            </w:tcBorders>
            <w:tcMar>
              <w:top w:w="43" w:type="dxa"/>
              <w:left w:w="0" w:type="dxa"/>
              <w:bottom w:w="0" w:type="dxa"/>
              <w:right w:w="0" w:type="dxa"/>
            </w:tcMar>
            <w:vAlign w:val="bottom"/>
          </w:tcPr>
          <w:p w14:paraId="0CBB58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306F16" w14:textId="77777777" w:rsidR="0089264D" w:rsidRPr="00B40C4C" w:rsidRDefault="0089264D" w:rsidP="004B5DA0">
            <w:pPr>
              <w:jc w:val="right"/>
            </w:pPr>
          </w:p>
        </w:tc>
      </w:tr>
      <w:tr w:rsidR="00446E55" w:rsidRPr="00B40C4C" w14:paraId="0159ECC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4C7FF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B4598F"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0CDCBC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2C2CDF" w14:textId="77777777" w:rsidR="0089264D" w:rsidRPr="00B40C4C" w:rsidRDefault="0089264D" w:rsidP="009137DA">
            <w:r w:rsidRPr="00B40C4C">
              <w:t>Tilskudd til skolebibliotek og lesestimulering,</w:t>
            </w:r>
          </w:p>
          <w:p w14:paraId="38C219AA" w14:textId="77777777" w:rsidR="0089264D" w:rsidRPr="00B40C4C" w:rsidRDefault="0089264D" w:rsidP="009137DA">
            <w:r w:rsidRPr="00B40C4C">
              <w:t>kan nyttes under post 21</w:t>
            </w:r>
          </w:p>
        </w:tc>
        <w:tc>
          <w:tcPr>
            <w:tcW w:w="1380" w:type="dxa"/>
            <w:tcBorders>
              <w:top w:val="nil"/>
              <w:left w:val="nil"/>
              <w:bottom w:val="nil"/>
              <w:right w:val="nil"/>
            </w:tcBorders>
            <w:tcMar>
              <w:top w:w="43" w:type="dxa"/>
              <w:left w:w="0" w:type="dxa"/>
              <w:bottom w:w="0" w:type="dxa"/>
              <w:right w:w="0" w:type="dxa"/>
            </w:tcMar>
            <w:vAlign w:val="bottom"/>
          </w:tcPr>
          <w:p w14:paraId="095F60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0615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68F5D0" w14:textId="77777777" w:rsidR="0089264D" w:rsidRPr="00B40C4C" w:rsidRDefault="0089264D" w:rsidP="004B5DA0">
            <w:pPr>
              <w:jc w:val="right"/>
            </w:pPr>
            <w:r w:rsidRPr="00B40C4C">
              <w:t>50 000 000</w:t>
            </w:r>
          </w:p>
        </w:tc>
        <w:tc>
          <w:tcPr>
            <w:tcW w:w="180" w:type="dxa"/>
            <w:tcBorders>
              <w:top w:val="nil"/>
              <w:left w:val="nil"/>
              <w:bottom w:val="nil"/>
              <w:right w:val="nil"/>
            </w:tcBorders>
            <w:tcMar>
              <w:top w:w="43" w:type="dxa"/>
              <w:left w:w="0" w:type="dxa"/>
              <w:bottom w:w="0" w:type="dxa"/>
              <w:right w:w="0" w:type="dxa"/>
            </w:tcMar>
            <w:vAlign w:val="bottom"/>
          </w:tcPr>
          <w:p w14:paraId="0CAAF8B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1366C2" w14:textId="77777777" w:rsidR="0089264D" w:rsidRPr="00B40C4C" w:rsidRDefault="0089264D" w:rsidP="004B5DA0">
            <w:pPr>
              <w:jc w:val="right"/>
            </w:pPr>
          </w:p>
        </w:tc>
      </w:tr>
      <w:tr w:rsidR="00446E55" w:rsidRPr="00B40C4C" w14:paraId="38A45AF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1DC7E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EE0544"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704CBE0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22A81F" w14:textId="77777777" w:rsidR="0089264D" w:rsidRPr="00B40C4C" w:rsidRDefault="0089264D" w:rsidP="009137DA">
            <w:r w:rsidRPr="00B40C4C">
              <w:t>Tilskudd til utstyr og læringsarenaer på 5.-10. trinn</w:t>
            </w:r>
          </w:p>
        </w:tc>
        <w:tc>
          <w:tcPr>
            <w:tcW w:w="1380" w:type="dxa"/>
            <w:tcBorders>
              <w:top w:val="nil"/>
              <w:left w:val="nil"/>
              <w:bottom w:val="nil"/>
              <w:right w:val="nil"/>
            </w:tcBorders>
            <w:tcMar>
              <w:top w:w="43" w:type="dxa"/>
              <w:left w:w="0" w:type="dxa"/>
              <w:bottom w:w="0" w:type="dxa"/>
              <w:right w:w="0" w:type="dxa"/>
            </w:tcMar>
            <w:vAlign w:val="bottom"/>
          </w:tcPr>
          <w:p w14:paraId="0B9893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4FAD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BD00CB" w14:textId="77777777" w:rsidR="0089264D" w:rsidRPr="00B40C4C" w:rsidRDefault="0089264D" w:rsidP="004B5DA0">
            <w:pPr>
              <w:jc w:val="right"/>
            </w:pPr>
            <w:r w:rsidRPr="00B40C4C">
              <w:t>160 000 000</w:t>
            </w:r>
          </w:p>
        </w:tc>
        <w:tc>
          <w:tcPr>
            <w:tcW w:w="180" w:type="dxa"/>
            <w:tcBorders>
              <w:top w:val="nil"/>
              <w:left w:val="nil"/>
              <w:bottom w:val="nil"/>
              <w:right w:val="nil"/>
            </w:tcBorders>
            <w:tcMar>
              <w:top w:w="43" w:type="dxa"/>
              <w:left w:w="0" w:type="dxa"/>
              <w:bottom w:w="0" w:type="dxa"/>
              <w:right w:w="0" w:type="dxa"/>
            </w:tcMar>
            <w:vAlign w:val="bottom"/>
          </w:tcPr>
          <w:p w14:paraId="5BD44F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FF8BD5" w14:textId="77777777" w:rsidR="0089264D" w:rsidRPr="00B40C4C" w:rsidRDefault="0089264D" w:rsidP="004B5DA0">
            <w:pPr>
              <w:jc w:val="right"/>
            </w:pPr>
          </w:p>
        </w:tc>
      </w:tr>
      <w:tr w:rsidR="00446E55" w:rsidRPr="00B40C4C" w14:paraId="3ED9EC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43C2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94137B" w14:textId="77777777" w:rsidR="0089264D" w:rsidRPr="00B40C4C" w:rsidRDefault="0089264D" w:rsidP="009137DA">
            <w:r w:rsidRPr="00B40C4C">
              <w:t>65</w:t>
            </w:r>
          </w:p>
        </w:tc>
        <w:tc>
          <w:tcPr>
            <w:tcW w:w="260" w:type="dxa"/>
            <w:tcBorders>
              <w:top w:val="nil"/>
              <w:left w:val="nil"/>
              <w:bottom w:val="nil"/>
              <w:right w:val="nil"/>
            </w:tcBorders>
            <w:tcMar>
              <w:top w:w="43" w:type="dxa"/>
              <w:left w:w="0" w:type="dxa"/>
              <w:bottom w:w="0" w:type="dxa"/>
              <w:right w:w="0" w:type="dxa"/>
            </w:tcMar>
            <w:vAlign w:val="bottom"/>
          </w:tcPr>
          <w:p w14:paraId="79BBF8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2E98CB" w14:textId="77777777" w:rsidR="0089264D" w:rsidRPr="00B40C4C" w:rsidRDefault="0089264D" w:rsidP="009137DA">
            <w:r w:rsidRPr="00B40C4C">
              <w:t>Tilskudd til skolemiljøteam og beredskapsteam</w:t>
            </w:r>
          </w:p>
        </w:tc>
        <w:tc>
          <w:tcPr>
            <w:tcW w:w="1380" w:type="dxa"/>
            <w:tcBorders>
              <w:top w:val="nil"/>
              <w:left w:val="nil"/>
              <w:bottom w:val="nil"/>
              <w:right w:val="nil"/>
            </w:tcBorders>
            <w:tcMar>
              <w:top w:w="43" w:type="dxa"/>
              <w:left w:w="0" w:type="dxa"/>
              <w:bottom w:w="0" w:type="dxa"/>
              <w:right w:w="0" w:type="dxa"/>
            </w:tcMar>
            <w:vAlign w:val="bottom"/>
          </w:tcPr>
          <w:p w14:paraId="05A887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6DA39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2926C7" w14:textId="77777777" w:rsidR="0089264D" w:rsidRPr="00B40C4C" w:rsidRDefault="0089264D" w:rsidP="004B5DA0">
            <w:pPr>
              <w:jc w:val="right"/>
            </w:pPr>
            <w:r w:rsidRPr="00B40C4C">
              <w:t>115 000 000</w:t>
            </w:r>
          </w:p>
        </w:tc>
        <w:tc>
          <w:tcPr>
            <w:tcW w:w="180" w:type="dxa"/>
            <w:tcBorders>
              <w:top w:val="nil"/>
              <w:left w:val="nil"/>
              <w:bottom w:val="nil"/>
              <w:right w:val="nil"/>
            </w:tcBorders>
            <w:tcMar>
              <w:top w:w="43" w:type="dxa"/>
              <w:left w:w="0" w:type="dxa"/>
              <w:bottom w:w="0" w:type="dxa"/>
              <w:right w:w="0" w:type="dxa"/>
            </w:tcMar>
            <w:vAlign w:val="bottom"/>
          </w:tcPr>
          <w:p w14:paraId="5FC17B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9C9A58" w14:textId="77777777" w:rsidR="0089264D" w:rsidRPr="00B40C4C" w:rsidRDefault="0089264D" w:rsidP="004B5DA0">
            <w:pPr>
              <w:jc w:val="right"/>
            </w:pPr>
          </w:p>
        </w:tc>
      </w:tr>
      <w:tr w:rsidR="00446E55" w:rsidRPr="00B40C4C" w14:paraId="1691A5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4540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D7A24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B7864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AB5794" w14:textId="77777777" w:rsidR="0089264D" w:rsidRPr="00B40C4C" w:rsidRDefault="0089264D" w:rsidP="009137DA">
            <w:r w:rsidRPr="00B40C4C">
              <w:t>Norges forskningsråd - Tilskudd til vitensentre</w:t>
            </w:r>
          </w:p>
        </w:tc>
        <w:tc>
          <w:tcPr>
            <w:tcW w:w="1380" w:type="dxa"/>
            <w:tcBorders>
              <w:top w:val="nil"/>
              <w:left w:val="nil"/>
              <w:bottom w:val="nil"/>
              <w:right w:val="nil"/>
            </w:tcBorders>
            <w:tcMar>
              <w:top w:w="43" w:type="dxa"/>
              <w:left w:w="0" w:type="dxa"/>
              <w:bottom w:w="0" w:type="dxa"/>
              <w:right w:w="0" w:type="dxa"/>
            </w:tcMar>
            <w:vAlign w:val="bottom"/>
          </w:tcPr>
          <w:p w14:paraId="3C4B83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099B4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3963C9E" w14:textId="77777777" w:rsidR="0089264D" w:rsidRPr="00B40C4C" w:rsidRDefault="0089264D" w:rsidP="004B5DA0">
            <w:pPr>
              <w:jc w:val="right"/>
            </w:pPr>
            <w:r w:rsidRPr="00B40C4C">
              <w:t>119 977 000</w:t>
            </w:r>
          </w:p>
        </w:tc>
        <w:tc>
          <w:tcPr>
            <w:tcW w:w="180" w:type="dxa"/>
            <w:tcBorders>
              <w:top w:val="nil"/>
              <w:left w:val="nil"/>
              <w:bottom w:val="nil"/>
              <w:right w:val="nil"/>
            </w:tcBorders>
            <w:tcMar>
              <w:top w:w="43" w:type="dxa"/>
              <w:left w:w="0" w:type="dxa"/>
              <w:bottom w:w="0" w:type="dxa"/>
              <w:right w:w="0" w:type="dxa"/>
            </w:tcMar>
            <w:vAlign w:val="bottom"/>
          </w:tcPr>
          <w:p w14:paraId="15A06D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85D037" w14:textId="77777777" w:rsidR="0089264D" w:rsidRPr="00B40C4C" w:rsidRDefault="0089264D" w:rsidP="004B5DA0">
            <w:pPr>
              <w:jc w:val="right"/>
            </w:pPr>
            <w:r w:rsidRPr="00B40C4C">
              <w:t>3 338 013 000</w:t>
            </w:r>
          </w:p>
        </w:tc>
      </w:tr>
      <w:tr w:rsidR="00446E55" w:rsidRPr="00B40C4C" w14:paraId="740658E5" w14:textId="77777777" w:rsidTr="008C2AB1">
        <w:trPr>
          <w:trHeight w:val="240"/>
        </w:trPr>
        <w:tc>
          <w:tcPr>
            <w:tcW w:w="567" w:type="dxa"/>
            <w:tcBorders>
              <w:top w:val="nil"/>
              <w:left w:val="nil"/>
              <w:bottom w:val="nil"/>
            </w:tcBorders>
            <w:tcMar>
              <w:top w:w="43" w:type="dxa"/>
              <w:left w:w="0" w:type="dxa"/>
              <w:bottom w:w="0" w:type="dxa"/>
              <w:right w:w="0" w:type="dxa"/>
            </w:tcMar>
          </w:tcPr>
          <w:p w14:paraId="6C7599BE" w14:textId="77777777" w:rsidR="0089264D" w:rsidRPr="00B40C4C" w:rsidRDefault="0089264D" w:rsidP="009137DA">
            <w:r w:rsidRPr="00B40C4C">
              <w:t>227</w:t>
            </w:r>
          </w:p>
        </w:tc>
        <w:tc>
          <w:tcPr>
            <w:tcW w:w="260" w:type="dxa"/>
            <w:tcBorders>
              <w:top w:val="nil"/>
              <w:left w:val="nil"/>
              <w:bottom w:val="nil"/>
              <w:right w:val="nil"/>
            </w:tcBorders>
            <w:tcMar>
              <w:top w:w="43" w:type="dxa"/>
              <w:left w:w="0" w:type="dxa"/>
              <w:bottom w:w="0" w:type="dxa"/>
              <w:right w:w="0" w:type="dxa"/>
            </w:tcMar>
            <w:vAlign w:val="bottom"/>
          </w:tcPr>
          <w:p w14:paraId="76980C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22FFB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C4AE91" w14:textId="77777777" w:rsidR="0089264D" w:rsidRPr="00B40C4C" w:rsidRDefault="0089264D" w:rsidP="009137DA">
            <w:r w:rsidRPr="00B40C4C">
              <w:t>Tilskudd til særskilte skoler:</w:t>
            </w:r>
          </w:p>
        </w:tc>
        <w:tc>
          <w:tcPr>
            <w:tcW w:w="1380" w:type="dxa"/>
            <w:tcBorders>
              <w:top w:val="nil"/>
              <w:left w:val="nil"/>
              <w:bottom w:val="nil"/>
              <w:right w:val="nil"/>
            </w:tcBorders>
            <w:tcMar>
              <w:top w:w="43" w:type="dxa"/>
              <w:left w:w="0" w:type="dxa"/>
              <w:bottom w:w="0" w:type="dxa"/>
              <w:right w:w="0" w:type="dxa"/>
            </w:tcMar>
            <w:vAlign w:val="bottom"/>
          </w:tcPr>
          <w:p w14:paraId="2569BE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C7AF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B511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7420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09AB89" w14:textId="77777777" w:rsidR="0089264D" w:rsidRPr="00B40C4C" w:rsidRDefault="0089264D" w:rsidP="004B5DA0">
            <w:pPr>
              <w:jc w:val="right"/>
            </w:pPr>
          </w:p>
        </w:tc>
      </w:tr>
      <w:tr w:rsidR="00446E55" w:rsidRPr="00B40C4C" w14:paraId="4DDD59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8D36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7F794E"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2B5D93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E430A4" w14:textId="77777777" w:rsidR="0089264D" w:rsidRPr="00B40C4C" w:rsidRDefault="0089264D" w:rsidP="009137DA">
            <w:r w:rsidRPr="00B40C4C">
              <w:t>Tilskudd til kommuner og fylkeskommuner</w:t>
            </w:r>
          </w:p>
        </w:tc>
        <w:tc>
          <w:tcPr>
            <w:tcW w:w="1380" w:type="dxa"/>
            <w:tcBorders>
              <w:top w:val="nil"/>
              <w:left w:val="nil"/>
              <w:bottom w:val="nil"/>
              <w:right w:val="nil"/>
            </w:tcBorders>
            <w:tcMar>
              <w:top w:w="43" w:type="dxa"/>
              <w:left w:w="0" w:type="dxa"/>
              <w:bottom w:w="0" w:type="dxa"/>
              <w:right w:w="0" w:type="dxa"/>
            </w:tcMar>
            <w:vAlign w:val="bottom"/>
          </w:tcPr>
          <w:p w14:paraId="302AD0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9759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4D7D5D" w14:textId="77777777" w:rsidR="0089264D" w:rsidRPr="00B40C4C" w:rsidRDefault="0089264D" w:rsidP="004B5DA0">
            <w:pPr>
              <w:jc w:val="right"/>
            </w:pPr>
            <w:r w:rsidRPr="00B40C4C">
              <w:t>46 307 000</w:t>
            </w:r>
          </w:p>
        </w:tc>
        <w:tc>
          <w:tcPr>
            <w:tcW w:w="180" w:type="dxa"/>
            <w:tcBorders>
              <w:top w:val="nil"/>
              <w:left w:val="nil"/>
              <w:bottom w:val="nil"/>
              <w:right w:val="nil"/>
            </w:tcBorders>
            <w:tcMar>
              <w:top w:w="43" w:type="dxa"/>
              <w:left w:w="0" w:type="dxa"/>
              <w:bottom w:w="0" w:type="dxa"/>
              <w:right w:w="0" w:type="dxa"/>
            </w:tcMar>
            <w:vAlign w:val="bottom"/>
          </w:tcPr>
          <w:p w14:paraId="19CF346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1AF2B2" w14:textId="77777777" w:rsidR="0089264D" w:rsidRPr="00B40C4C" w:rsidRDefault="0089264D" w:rsidP="004B5DA0">
            <w:pPr>
              <w:jc w:val="right"/>
            </w:pPr>
          </w:p>
        </w:tc>
      </w:tr>
      <w:tr w:rsidR="00446E55" w:rsidRPr="00B40C4C" w14:paraId="4348C2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CDBD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EF342E"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DB198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42FD93"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6206EA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66263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D43835" w14:textId="77777777" w:rsidR="0089264D" w:rsidRPr="00B40C4C" w:rsidRDefault="0089264D" w:rsidP="004B5DA0">
            <w:pPr>
              <w:jc w:val="right"/>
            </w:pPr>
            <w:r w:rsidRPr="00B40C4C">
              <w:t>212 594 000</w:t>
            </w:r>
          </w:p>
        </w:tc>
        <w:tc>
          <w:tcPr>
            <w:tcW w:w="180" w:type="dxa"/>
            <w:tcBorders>
              <w:top w:val="nil"/>
              <w:left w:val="nil"/>
              <w:bottom w:val="nil"/>
              <w:right w:val="nil"/>
            </w:tcBorders>
            <w:tcMar>
              <w:top w:w="43" w:type="dxa"/>
              <w:left w:w="0" w:type="dxa"/>
              <w:bottom w:w="0" w:type="dxa"/>
              <w:right w:w="0" w:type="dxa"/>
            </w:tcMar>
            <w:vAlign w:val="bottom"/>
          </w:tcPr>
          <w:p w14:paraId="3B7D469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0AA42A" w14:textId="77777777" w:rsidR="0089264D" w:rsidRPr="00B40C4C" w:rsidRDefault="0089264D" w:rsidP="004B5DA0">
            <w:pPr>
              <w:jc w:val="right"/>
            </w:pPr>
            <w:r w:rsidRPr="00B40C4C">
              <w:t>258 901 000</w:t>
            </w:r>
          </w:p>
        </w:tc>
      </w:tr>
      <w:tr w:rsidR="00446E55" w:rsidRPr="00B40C4C" w14:paraId="5686E708" w14:textId="77777777" w:rsidTr="008C2AB1">
        <w:trPr>
          <w:trHeight w:val="240"/>
        </w:trPr>
        <w:tc>
          <w:tcPr>
            <w:tcW w:w="567" w:type="dxa"/>
            <w:tcBorders>
              <w:top w:val="nil"/>
              <w:left w:val="nil"/>
              <w:bottom w:val="nil"/>
            </w:tcBorders>
            <w:tcMar>
              <w:top w:w="43" w:type="dxa"/>
              <w:left w:w="0" w:type="dxa"/>
              <w:bottom w:w="0" w:type="dxa"/>
              <w:right w:w="0" w:type="dxa"/>
            </w:tcMar>
          </w:tcPr>
          <w:p w14:paraId="59649512" w14:textId="77777777" w:rsidR="0089264D" w:rsidRPr="00B40C4C" w:rsidRDefault="0089264D" w:rsidP="009137DA">
            <w:r w:rsidRPr="00B40C4C">
              <w:t>228</w:t>
            </w:r>
          </w:p>
        </w:tc>
        <w:tc>
          <w:tcPr>
            <w:tcW w:w="260" w:type="dxa"/>
            <w:tcBorders>
              <w:top w:val="nil"/>
              <w:left w:val="nil"/>
              <w:bottom w:val="nil"/>
              <w:right w:val="nil"/>
            </w:tcBorders>
            <w:tcMar>
              <w:top w:w="43" w:type="dxa"/>
              <w:left w:w="0" w:type="dxa"/>
              <w:bottom w:w="0" w:type="dxa"/>
              <w:right w:w="0" w:type="dxa"/>
            </w:tcMar>
            <w:vAlign w:val="bottom"/>
          </w:tcPr>
          <w:p w14:paraId="02B7B26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43CB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D901B6" w14:textId="77777777" w:rsidR="0089264D" w:rsidRPr="00B40C4C" w:rsidRDefault="0089264D" w:rsidP="009137DA">
            <w:r w:rsidRPr="00B40C4C">
              <w:t>Tilskudd til private skoler mv.:</w:t>
            </w:r>
          </w:p>
        </w:tc>
        <w:tc>
          <w:tcPr>
            <w:tcW w:w="1380" w:type="dxa"/>
            <w:tcBorders>
              <w:top w:val="nil"/>
              <w:left w:val="nil"/>
              <w:bottom w:val="nil"/>
              <w:right w:val="nil"/>
            </w:tcBorders>
            <w:tcMar>
              <w:top w:w="43" w:type="dxa"/>
              <w:left w:w="0" w:type="dxa"/>
              <w:bottom w:w="0" w:type="dxa"/>
              <w:right w:w="0" w:type="dxa"/>
            </w:tcMar>
            <w:vAlign w:val="bottom"/>
          </w:tcPr>
          <w:p w14:paraId="33237B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35B7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DD32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F93F5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FEDD92" w14:textId="77777777" w:rsidR="0089264D" w:rsidRPr="00B40C4C" w:rsidRDefault="0089264D" w:rsidP="004B5DA0">
            <w:pPr>
              <w:jc w:val="right"/>
            </w:pPr>
          </w:p>
        </w:tc>
      </w:tr>
      <w:tr w:rsidR="00446E55" w:rsidRPr="00B40C4C" w14:paraId="524A180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59F2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AD75A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A8678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DA1B54" w14:textId="77777777" w:rsidR="0089264D" w:rsidRPr="00B40C4C" w:rsidRDefault="0089264D" w:rsidP="009137DA">
            <w:r w:rsidRPr="00B40C4C">
              <w:t>Private grunnskoler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15729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D93D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22DE78" w14:textId="77777777" w:rsidR="0089264D" w:rsidRPr="00B40C4C" w:rsidRDefault="0089264D" w:rsidP="004B5DA0">
            <w:pPr>
              <w:jc w:val="right"/>
            </w:pPr>
            <w:r w:rsidRPr="00B40C4C">
              <w:t>4 234 236 000</w:t>
            </w:r>
          </w:p>
        </w:tc>
        <w:tc>
          <w:tcPr>
            <w:tcW w:w="180" w:type="dxa"/>
            <w:tcBorders>
              <w:top w:val="nil"/>
              <w:left w:val="nil"/>
              <w:bottom w:val="nil"/>
              <w:right w:val="nil"/>
            </w:tcBorders>
            <w:tcMar>
              <w:top w:w="43" w:type="dxa"/>
              <w:left w:w="0" w:type="dxa"/>
              <w:bottom w:w="0" w:type="dxa"/>
              <w:right w:w="0" w:type="dxa"/>
            </w:tcMar>
            <w:vAlign w:val="bottom"/>
          </w:tcPr>
          <w:p w14:paraId="38BD80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EE8AA7" w14:textId="77777777" w:rsidR="0089264D" w:rsidRPr="00B40C4C" w:rsidRDefault="0089264D" w:rsidP="004B5DA0">
            <w:pPr>
              <w:jc w:val="right"/>
            </w:pPr>
          </w:p>
        </w:tc>
      </w:tr>
      <w:tr w:rsidR="00446E55" w:rsidRPr="00B40C4C" w14:paraId="3B2080E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F8801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B9359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F48C2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541BBB" w14:textId="77777777" w:rsidR="0089264D" w:rsidRPr="00B40C4C" w:rsidRDefault="0089264D" w:rsidP="009137DA">
            <w:r w:rsidRPr="00B40C4C">
              <w:t>Private videregående skoler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6B8C1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E453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5B5D01" w14:textId="77777777" w:rsidR="0089264D" w:rsidRPr="00B40C4C" w:rsidRDefault="0089264D" w:rsidP="004B5DA0">
            <w:pPr>
              <w:jc w:val="right"/>
            </w:pPr>
            <w:r w:rsidRPr="00B40C4C">
              <w:t>2 376 143 000</w:t>
            </w:r>
          </w:p>
        </w:tc>
        <w:tc>
          <w:tcPr>
            <w:tcW w:w="180" w:type="dxa"/>
            <w:tcBorders>
              <w:top w:val="nil"/>
              <w:left w:val="nil"/>
              <w:bottom w:val="nil"/>
              <w:right w:val="nil"/>
            </w:tcBorders>
            <w:tcMar>
              <w:top w:w="43" w:type="dxa"/>
              <w:left w:w="0" w:type="dxa"/>
              <w:bottom w:w="0" w:type="dxa"/>
              <w:right w:w="0" w:type="dxa"/>
            </w:tcMar>
            <w:vAlign w:val="bottom"/>
          </w:tcPr>
          <w:p w14:paraId="0E0BA8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3EFA98" w14:textId="77777777" w:rsidR="0089264D" w:rsidRPr="00B40C4C" w:rsidRDefault="0089264D" w:rsidP="004B5DA0">
            <w:pPr>
              <w:jc w:val="right"/>
            </w:pPr>
          </w:p>
        </w:tc>
      </w:tr>
      <w:tr w:rsidR="00446E55" w:rsidRPr="00B40C4C" w14:paraId="3673750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8FEA03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547C6D"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33628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B8EA36" w14:textId="77777777" w:rsidR="0089264D" w:rsidRPr="00B40C4C" w:rsidRDefault="0089264D" w:rsidP="009137DA">
            <w:r w:rsidRPr="00B40C4C">
              <w:t>Diverse skoler som gir yrkesrettet opplæring</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3FDD7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4451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EF3569" w14:textId="77777777" w:rsidR="0089264D" w:rsidRPr="00B40C4C" w:rsidRDefault="0089264D" w:rsidP="004B5DA0">
            <w:pPr>
              <w:jc w:val="right"/>
            </w:pPr>
            <w:r w:rsidRPr="00B40C4C">
              <w:t>171 187 000</w:t>
            </w:r>
          </w:p>
        </w:tc>
        <w:tc>
          <w:tcPr>
            <w:tcW w:w="180" w:type="dxa"/>
            <w:tcBorders>
              <w:top w:val="nil"/>
              <w:left w:val="nil"/>
              <w:bottom w:val="nil"/>
              <w:right w:val="nil"/>
            </w:tcBorders>
            <w:tcMar>
              <w:top w:w="43" w:type="dxa"/>
              <w:left w:w="0" w:type="dxa"/>
              <w:bottom w:w="0" w:type="dxa"/>
              <w:right w:w="0" w:type="dxa"/>
            </w:tcMar>
            <w:vAlign w:val="bottom"/>
          </w:tcPr>
          <w:p w14:paraId="6AE0D9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060ED2" w14:textId="77777777" w:rsidR="0089264D" w:rsidRPr="00B40C4C" w:rsidRDefault="0089264D" w:rsidP="004B5DA0">
            <w:pPr>
              <w:jc w:val="right"/>
            </w:pPr>
          </w:p>
        </w:tc>
      </w:tr>
      <w:tr w:rsidR="00446E55" w:rsidRPr="00B40C4C" w14:paraId="7EE8206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65CF5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3FD0FB"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640EF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224C1C" w14:textId="77777777" w:rsidR="0089264D" w:rsidRPr="00B40C4C" w:rsidRDefault="0089264D" w:rsidP="009137DA">
            <w:r w:rsidRPr="00B40C4C">
              <w:t>Private grunnskoler i utlandet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2CE8B7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C91E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9215E3" w14:textId="77777777" w:rsidR="0089264D" w:rsidRPr="00B40C4C" w:rsidRDefault="0089264D" w:rsidP="004B5DA0">
            <w:pPr>
              <w:jc w:val="right"/>
            </w:pPr>
            <w:r w:rsidRPr="00B40C4C">
              <w:t>166 069 000</w:t>
            </w:r>
          </w:p>
        </w:tc>
        <w:tc>
          <w:tcPr>
            <w:tcW w:w="180" w:type="dxa"/>
            <w:tcBorders>
              <w:top w:val="nil"/>
              <w:left w:val="nil"/>
              <w:bottom w:val="nil"/>
              <w:right w:val="nil"/>
            </w:tcBorders>
            <w:tcMar>
              <w:top w:w="43" w:type="dxa"/>
              <w:left w:w="0" w:type="dxa"/>
              <w:bottom w:w="0" w:type="dxa"/>
              <w:right w:w="0" w:type="dxa"/>
            </w:tcMar>
            <w:vAlign w:val="bottom"/>
          </w:tcPr>
          <w:p w14:paraId="1D5E7E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24268F" w14:textId="77777777" w:rsidR="0089264D" w:rsidRPr="00B40C4C" w:rsidRDefault="0089264D" w:rsidP="004B5DA0">
            <w:pPr>
              <w:jc w:val="right"/>
            </w:pPr>
          </w:p>
        </w:tc>
      </w:tr>
      <w:tr w:rsidR="00446E55" w:rsidRPr="00B40C4C" w14:paraId="4AEE578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30E5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E886F3"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38DF5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09D502" w14:textId="77777777" w:rsidR="0089264D" w:rsidRPr="00B40C4C" w:rsidRDefault="0089264D" w:rsidP="009137DA">
            <w:r w:rsidRPr="00B40C4C">
              <w:t>Private videregående skoler i utlandet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C3D95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A5DE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65380F" w14:textId="77777777" w:rsidR="0089264D" w:rsidRPr="00B40C4C" w:rsidRDefault="0089264D" w:rsidP="004B5DA0">
            <w:pPr>
              <w:jc w:val="right"/>
            </w:pPr>
            <w:r w:rsidRPr="00B40C4C">
              <w:t>28 938 000</w:t>
            </w:r>
          </w:p>
        </w:tc>
        <w:tc>
          <w:tcPr>
            <w:tcW w:w="180" w:type="dxa"/>
            <w:tcBorders>
              <w:top w:val="nil"/>
              <w:left w:val="nil"/>
              <w:bottom w:val="nil"/>
              <w:right w:val="nil"/>
            </w:tcBorders>
            <w:tcMar>
              <w:top w:w="43" w:type="dxa"/>
              <w:left w:w="0" w:type="dxa"/>
              <w:bottom w:w="0" w:type="dxa"/>
              <w:right w:w="0" w:type="dxa"/>
            </w:tcMar>
            <w:vAlign w:val="bottom"/>
          </w:tcPr>
          <w:p w14:paraId="1D245FC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7A53D2" w14:textId="77777777" w:rsidR="0089264D" w:rsidRPr="00B40C4C" w:rsidRDefault="0089264D" w:rsidP="004B5DA0">
            <w:pPr>
              <w:jc w:val="right"/>
            </w:pPr>
          </w:p>
        </w:tc>
      </w:tr>
      <w:tr w:rsidR="00446E55" w:rsidRPr="00B40C4C" w14:paraId="6B6B385B"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34A1F2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E4B5C4"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81E06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E89454" w14:textId="77777777" w:rsidR="0089264D" w:rsidRPr="00B40C4C" w:rsidRDefault="0089264D" w:rsidP="009137DA">
            <w:r w:rsidRPr="00B40C4C">
              <w:t>Private skoler med særskilt tilrettelagt opplæring for elever med dokumenterte behov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F8F3E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5C676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F86E4F" w14:textId="77777777" w:rsidR="0089264D" w:rsidRPr="00B40C4C" w:rsidRDefault="0089264D" w:rsidP="004B5DA0">
            <w:pPr>
              <w:jc w:val="right"/>
            </w:pPr>
            <w:r w:rsidRPr="00B40C4C">
              <w:t>576 595 000</w:t>
            </w:r>
          </w:p>
        </w:tc>
        <w:tc>
          <w:tcPr>
            <w:tcW w:w="180" w:type="dxa"/>
            <w:tcBorders>
              <w:top w:val="nil"/>
              <w:left w:val="nil"/>
              <w:bottom w:val="nil"/>
              <w:right w:val="nil"/>
            </w:tcBorders>
            <w:tcMar>
              <w:top w:w="43" w:type="dxa"/>
              <w:left w:w="0" w:type="dxa"/>
              <w:bottom w:w="0" w:type="dxa"/>
              <w:right w:w="0" w:type="dxa"/>
            </w:tcMar>
            <w:vAlign w:val="bottom"/>
          </w:tcPr>
          <w:p w14:paraId="19AC788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98DD37" w14:textId="77777777" w:rsidR="0089264D" w:rsidRPr="00B40C4C" w:rsidRDefault="0089264D" w:rsidP="004B5DA0">
            <w:pPr>
              <w:jc w:val="right"/>
            </w:pPr>
          </w:p>
        </w:tc>
      </w:tr>
      <w:tr w:rsidR="00446E55" w:rsidRPr="00B40C4C" w14:paraId="54D8136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5DEF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C53EF3"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030CC1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7960AB" w14:textId="77777777" w:rsidR="0089264D" w:rsidRPr="00B40C4C" w:rsidRDefault="0089264D" w:rsidP="009137DA">
            <w:r w:rsidRPr="00B40C4C">
              <w:t>Andre private skoler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A7E4E5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908F1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CE2845" w14:textId="77777777" w:rsidR="0089264D" w:rsidRPr="00B40C4C" w:rsidRDefault="0089264D" w:rsidP="004B5DA0">
            <w:pPr>
              <w:jc w:val="right"/>
            </w:pPr>
            <w:r w:rsidRPr="00B40C4C">
              <w:t>76 308 000</w:t>
            </w:r>
          </w:p>
        </w:tc>
        <w:tc>
          <w:tcPr>
            <w:tcW w:w="180" w:type="dxa"/>
            <w:tcBorders>
              <w:top w:val="nil"/>
              <w:left w:val="nil"/>
              <w:bottom w:val="nil"/>
              <w:right w:val="nil"/>
            </w:tcBorders>
            <w:tcMar>
              <w:top w:w="43" w:type="dxa"/>
              <w:left w:w="0" w:type="dxa"/>
              <w:bottom w:w="0" w:type="dxa"/>
              <w:right w:w="0" w:type="dxa"/>
            </w:tcMar>
            <w:vAlign w:val="bottom"/>
          </w:tcPr>
          <w:p w14:paraId="7DEB9A7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926275" w14:textId="77777777" w:rsidR="0089264D" w:rsidRPr="00B40C4C" w:rsidRDefault="0089264D" w:rsidP="004B5DA0">
            <w:pPr>
              <w:jc w:val="right"/>
            </w:pPr>
          </w:p>
        </w:tc>
      </w:tr>
      <w:tr w:rsidR="00446E55" w:rsidRPr="00B40C4C" w14:paraId="0839124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06DE5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160C4B"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4FE267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B3E3B2" w14:textId="77777777" w:rsidR="0089264D" w:rsidRPr="00B40C4C" w:rsidRDefault="0089264D" w:rsidP="009137DA">
            <w:r w:rsidRPr="00B40C4C">
              <w:t>Den tysk-norske skolen i Oslo</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F32ED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DB4A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C86115" w14:textId="77777777" w:rsidR="0089264D" w:rsidRPr="00B40C4C" w:rsidRDefault="0089264D" w:rsidP="004B5DA0">
            <w:pPr>
              <w:jc w:val="right"/>
            </w:pPr>
            <w:r w:rsidRPr="00B40C4C">
              <w:t>36 193 000</w:t>
            </w:r>
          </w:p>
        </w:tc>
        <w:tc>
          <w:tcPr>
            <w:tcW w:w="180" w:type="dxa"/>
            <w:tcBorders>
              <w:top w:val="nil"/>
              <w:left w:val="nil"/>
              <w:bottom w:val="nil"/>
              <w:right w:val="nil"/>
            </w:tcBorders>
            <w:tcMar>
              <w:top w:w="43" w:type="dxa"/>
              <w:left w:w="0" w:type="dxa"/>
              <w:bottom w:w="0" w:type="dxa"/>
              <w:right w:w="0" w:type="dxa"/>
            </w:tcMar>
            <w:vAlign w:val="bottom"/>
          </w:tcPr>
          <w:p w14:paraId="74415C9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8AC1CA" w14:textId="77777777" w:rsidR="0089264D" w:rsidRPr="00B40C4C" w:rsidRDefault="0089264D" w:rsidP="004B5DA0">
            <w:pPr>
              <w:jc w:val="right"/>
            </w:pPr>
          </w:p>
        </w:tc>
      </w:tr>
      <w:tr w:rsidR="00446E55" w:rsidRPr="00B40C4C" w14:paraId="50CC65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7E70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BA47DB"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4E637F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124998" w14:textId="77777777" w:rsidR="0089264D" w:rsidRPr="00B40C4C" w:rsidRDefault="0089264D" w:rsidP="009137DA">
            <w:r w:rsidRPr="00B40C4C">
              <w:t>Kompletterende undervisning</w:t>
            </w:r>
          </w:p>
        </w:tc>
        <w:tc>
          <w:tcPr>
            <w:tcW w:w="1380" w:type="dxa"/>
            <w:tcBorders>
              <w:top w:val="nil"/>
              <w:left w:val="nil"/>
              <w:bottom w:val="nil"/>
              <w:right w:val="nil"/>
            </w:tcBorders>
            <w:tcMar>
              <w:top w:w="43" w:type="dxa"/>
              <w:left w:w="0" w:type="dxa"/>
              <w:bottom w:w="0" w:type="dxa"/>
              <w:right w:w="0" w:type="dxa"/>
            </w:tcMar>
            <w:vAlign w:val="bottom"/>
          </w:tcPr>
          <w:p w14:paraId="0A9E36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90E35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6D7025" w14:textId="77777777" w:rsidR="0089264D" w:rsidRPr="00B40C4C" w:rsidRDefault="0089264D" w:rsidP="004B5DA0">
            <w:pPr>
              <w:jc w:val="right"/>
            </w:pPr>
            <w:r w:rsidRPr="00B40C4C">
              <w:t>27 525 000</w:t>
            </w:r>
          </w:p>
        </w:tc>
        <w:tc>
          <w:tcPr>
            <w:tcW w:w="180" w:type="dxa"/>
            <w:tcBorders>
              <w:top w:val="nil"/>
              <w:left w:val="nil"/>
              <w:bottom w:val="nil"/>
              <w:right w:val="nil"/>
            </w:tcBorders>
            <w:tcMar>
              <w:top w:w="43" w:type="dxa"/>
              <w:left w:w="0" w:type="dxa"/>
              <w:bottom w:w="0" w:type="dxa"/>
              <w:right w:w="0" w:type="dxa"/>
            </w:tcMar>
            <w:vAlign w:val="bottom"/>
          </w:tcPr>
          <w:p w14:paraId="70740D7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364A48" w14:textId="77777777" w:rsidR="0089264D" w:rsidRPr="00B40C4C" w:rsidRDefault="0089264D" w:rsidP="004B5DA0">
            <w:pPr>
              <w:jc w:val="right"/>
            </w:pPr>
          </w:p>
        </w:tc>
      </w:tr>
      <w:tr w:rsidR="00446E55" w:rsidRPr="00B40C4C" w14:paraId="7F8B0D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6F10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DEFBE2"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1471FA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AF3AF3" w14:textId="77777777" w:rsidR="0089264D" w:rsidRPr="00B40C4C" w:rsidRDefault="0089264D" w:rsidP="009137DA">
            <w:r w:rsidRPr="00B40C4C">
              <w:t>Toppidrett</w:t>
            </w:r>
          </w:p>
        </w:tc>
        <w:tc>
          <w:tcPr>
            <w:tcW w:w="1380" w:type="dxa"/>
            <w:tcBorders>
              <w:top w:val="nil"/>
              <w:left w:val="nil"/>
              <w:bottom w:val="nil"/>
              <w:right w:val="nil"/>
            </w:tcBorders>
            <w:tcMar>
              <w:top w:w="43" w:type="dxa"/>
              <w:left w:w="0" w:type="dxa"/>
              <w:bottom w:w="0" w:type="dxa"/>
              <w:right w:w="0" w:type="dxa"/>
            </w:tcMar>
            <w:vAlign w:val="bottom"/>
          </w:tcPr>
          <w:p w14:paraId="24756A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750C3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6180F9" w14:textId="77777777" w:rsidR="0089264D" w:rsidRPr="00B40C4C" w:rsidRDefault="0089264D" w:rsidP="004B5DA0">
            <w:pPr>
              <w:jc w:val="right"/>
            </w:pPr>
            <w:r w:rsidRPr="00B40C4C">
              <w:t>86 017 000</w:t>
            </w:r>
          </w:p>
        </w:tc>
        <w:tc>
          <w:tcPr>
            <w:tcW w:w="180" w:type="dxa"/>
            <w:tcBorders>
              <w:top w:val="nil"/>
              <w:left w:val="nil"/>
              <w:bottom w:val="nil"/>
              <w:right w:val="nil"/>
            </w:tcBorders>
            <w:tcMar>
              <w:top w:w="43" w:type="dxa"/>
              <w:left w:w="0" w:type="dxa"/>
              <w:bottom w:w="0" w:type="dxa"/>
              <w:right w:w="0" w:type="dxa"/>
            </w:tcMar>
            <w:vAlign w:val="bottom"/>
          </w:tcPr>
          <w:p w14:paraId="679DD4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DEEF32" w14:textId="77777777" w:rsidR="0089264D" w:rsidRPr="00B40C4C" w:rsidRDefault="0089264D" w:rsidP="004B5DA0">
            <w:pPr>
              <w:jc w:val="right"/>
            </w:pPr>
          </w:p>
        </w:tc>
      </w:tr>
      <w:tr w:rsidR="00446E55" w:rsidRPr="00B40C4C" w14:paraId="62DE45F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8E2A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F2AAEC"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7493FA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F9ECA6" w14:textId="77777777" w:rsidR="0089264D" w:rsidRPr="00B40C4C" w:rsidRDefault="0089264D" w:rsidP="009137DA">
            <w:r w:rsidRPr="00B40C4C">
              <w:t>Elevutveksling til utlandet</w:t>
            </w:r>
          </w:p>
        </w:tc>
        <w:tc>
          <w:tcPr>
            <w:tcW w:w="1380" w:type="dxa"/>
            <w:tcBorders>
              <w:top w:val="nil"/>
              <w:left w:val="nil"/>
              <w:bottom w:val="nil"/>
              <w:right w:val="nil"/>
            </w:tcBorders>
            <w:tcMar>
              <w:top w:w="43" w:type="dxa"/>
              <w:left w:w="0" w:type="dxa"/>
              <w:bottom w:w="0" w:type="dxa"/>
              <w:right w:w="0" w:type="dxa"/>
            </w:tcMar>
            <w:vAlign w:val="bottom"/>
          </w:tcPr>
          <w:p w14:paraId="6DF895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7F45A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9FBF9B" w14:textId="77777777" w:rsidR="0089264D" w:rsidRPr="00B40C4C" w:rsidRDefault="0089264D" w:rsidP="004B5DA0">
            <w:pPr>
              <w:jc w:val="right"/>
            </w:pPr>
            <w:r w:rsidRPr="00B40C4C">
              <w:t>2 434 000</w:t>
            </w:r>
          </w:p>
        </w:tc>
        <w:tc>
          <w:tcPr>
            <w:tcW w:w="180" w:type="dxa"/>
            <w:tcBorders>
              <w:top w:val="nil"/>
              <w:left w:val="nil"/>
              <w:bottom w:val="nil"/>
              <w:right w:val="nil"/>
            </w:tcBorders>
            <w:tcMar>
              <w:top w:w="43" w:type="dxa"/>
              <w:left w:w="0" w:type="dxa"/>
              <w:bottom w:w="0" w:type="dxa"/>
              <w:right w:w="0" w:type="dxa"/>
            </w:tcMar>
            <w:vAlign w:val="bottom"/>
          </w:tcPr>
          <w:p w14:paraId="7886701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878AA2" w14:textId="77777777" w:rsidR="0089264D" w:rsidRPr="00B40C4C" w:rsidRDefault="0089264D" w:rsidP="004B5DA0">
            <w:pPr>
              <w:jc w:val="right"/>
            </w:pPr>
          </w:p>
        </w:tc>
      </w:tr>
      <w:tr w:rsidR="00446E55" w:rsidRPr="00B40C4C" w14:paraId="4005F4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2FCC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8BCCA09"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3D9F99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E2FC70" w14:textId="77777777" w:rsidR="0089264D" w:rsidRPr="00B40C4C" w:rsidRDefault="0089264D" w:rsidP="009137DA">
            <w:r w:rsidRPr="00B40C4C">
              <w:t>Kapital- og husleietilskudd til private skoler</w:t>
            </w:r>
          </w:p>
        </w:tc>
        <w:tc>
          <w:tcPr>
            <w:tcW w:w="1380" w:type="dxa"/>
            <w:tcBorders>
              <w:top w:val="nil"/>
              <w:left w:val="nil"/>
              <w:bottom w:val="nil"/>
              <w:right w:val="nil"/>
            </w:tcBorders>
            <w:tcMar>
              <w:top w:w="43" w:type="dxa"/>
              <w:left w:w="0" w:type="dxa"/>
              <w:bottom w:w="0" w:type="dxa"/>
              <w:right w:w="0" w:type="dxa"/>
            </w:tcMar>
            <w:vAlign w:val="bottom"/>
          </w:tcPr>
          <w:p w14:paraId="54FB2E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3D625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F1FD8B" w14:textId="77777777" w:rsidR="0089264D" w:rsidRPr="00B40C4C" w:rsidRDefault="0089264D" w:rsidP="004B5DA0">
            <w:pPr>
              <w:jc w:val="right"/>
            </w:pPr>
            <w:r w:rsidRPr="00B40C4C">
              <w:t>80 375 000</w:t>
            </w:r>
          </w:p>
        </w:tc>
        <w:tc>
          <w:tcPr>
            <w:tcW w:w="180" w:type="dxa"/>
            <w:tcBorders>
              <w:top w:val="nil"/>
              <w:left w:val="nil"/>
              <w:bottom w:val="nil"/>
              <w:right w:val="nil"/>
            </w:tcBorders>
            <w:tcMar>
              <w:top w:w="43" w:type="dxa"/>
              <w:left w:w="0" w:type="dxa"/>
              <w:bottom w:w="0" w:type="dxa"/>
              <w:right w:w="0" w:type="dxa"/>
            </w:tcMar>
            <w:vAlign w:val="bottom"/>
          </w:tcPr>
          <w:p w14:paraId="72988C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602205" w14:textId="77777777" w:rsidR="0089264D" w:rsidRPr="00B40C4C" w:rsidRDefault="0089264D" w:rsidP="004B5DA0">
            <w:pPr>
              <w:jc w:val="right"/>
            </w:pPr>
          </w:p>
        </w:tc>
      </w:tr>
      <w:tr w:rsidR="00446E55" w:rsidRPr="00B40C4C" w14:paraId="7C5242D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8F43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228207" w14:textId="77777777" w:rsidR="0089264D" w:rsidRPr="00B40C4C" w:rsidRDefault="0089264D" w:rsidP="009137DA">
            <w:r w:rsidRPr="00B40C4C">
              <w:t>83</w:t>
            </w:r>
          </w:p>
        </w:tc>
        <w:tc>
          <w:tcPr>
            <w:tcW w:w="260" w:type="dxa"/>
            <w:tcBorders>
              <w:top w:val="nil"/>
              <w:left w:val="nil"/>
              <w:bottom w:val="nil"/>
              <w:right w:val="nil"/>
            </w:tcBorders>
            <w:tcMar>
              <w:top w:w="43" w:type="dxa"/>
              <w:left w:w="0" w:type="dxa"/>
              <w:bottom w:w="0" w:type="dxa"/>
              <w:right w:w="0" w:type="dxa"/>
            </w:tcMar>
            <w:vAlign w:val="bottom"/>
          </w:tcPr>
          <w:p w14:paraId="24E341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4648C2" w14:textId="77777777" w:rsidR="0089264D" w:rsidRPr="00B40C4C" w:rsidRDefault="0089264D" w:rsidP="009137DA">
            <w:r w:rsidRPr="00B40C4C">
              <w:t>Særtilskudd til Møbelsnekkerskolen, Plus-skolen og Hjerleid Handverksskole</w:t>
            </w:r>
          </w:p>
        </w:tc>
        <w:tc>
          <w:tcPr>
            <w:tcW w:w="1380" w:type="dxa"/>
            <w:tcBorders>
              <w:top w:val="nil"/>
              <w:left w:val="nil"/>
              <w:bottom w:val="nil"/>
              <w:right w:val="nil"/>
            </w:tcBorders>
            <w:tcMar>
              <w:top w:w="43" w:type="dxa"/>
              <w:left w:w="0" w:type="dxa"/>
              <w:bottom w:w="0" w:type="dxa"/>
              <w:right w:w="0" w:type="dxa"/>
            </w:tcMar>
            <w:vAlign w:val="bottom"/>
          </w:tcPr>
          <w:p w14:paraId="4C6216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F456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98D0F5" w14:textId="77777777" w:rsidR="0089264D" w:rsidRPr="00B40C4C" w:rsidRDefault="0089264D" w:rsidP="004B5DA0">
            <w:pPr>
              <w:jc w:val="right"/>
            </w:pPr>
            <w:r w:rsidRPr="00B40C4C">
              <w:t>5 190 000</w:t>
            </w:r>
          </w:p>
        </w:tc>
        <w:tc>
          <w:tcPr>
            <w:tcW w:w="180" w:type="dxa"/>
            <w:tcBorders>
              <w:top w:val="nil"/>
              <w:left w:val="nil"/>
              <w:bottom w:val="nil"/>
              <w:right w:val="nil"/>
            </w:tcBorders>
            <w:tcMar>
              <w:top w:w="43" w:type="dxa"/>
              <w:left w:w="0" w:type="dxa"/>
              <w:bottom w:w="0" w:type="dxa"/>
              <w:right w:w="0" w:type="dxa"/>
            </w:tcMar>
            <w:vAlign w:val="bottom"/>
          </w:tcPr>
          <w:p w14:paraId="4A951D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A6D550" w14:textId="77777777" w:rsidR="0089264D" w:rsidRPr="00B40C4C" w:rsidRDefault="0089264D" w:rsidP="004B5DA0">
            <w:pPr>
              <w:jc w:val="right"/>
            </w:pPr>
          </w:p>
        </w:tc>
      </w:tr>
      <w:tr w:rsidR="00446E55" w:rsidRPr="00B40C4C" w14:paraId="4C33574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ADB17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296048" w14:textId="77777777" w:rsidR="0089264D" w:rsidRPr="00B40C4C" w:rsidRDefault="0089264D" w:rsidP="009137DA">
            <w:r w:rsidRPr="00B40C4C">
              <w:t>84</w:t>
            </w:r>
          </w:p>
        </w:tc>
        <w:tc>
          <w:tcPr>
            <w:tcW w:w="260" w:type="dxa"/>
            <w:tcBorders>
              <w:top w:val="nil"/>
              <w:left w:val="nil"/>
              <w:bottom w:val="nil"/>
              <w:right w:val="nil"/>
            </w:tcBorders>
            <w:tcMar>
              <w:top w:w="43" w:type="dxa"/>
              <w:left w:w="0" w:type="dxa"/>
              <w:bottom w:w="0" w:type="dxa"/>
              <w:right w:w="0" w:type="dxa"/>
            </w:tcMar>
            <w:vAlign w:val="bottom"/>
          </w:tcPr>
          <w:p w14:paraId="485F88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0F9709" w14:textId="77777777" w:rsidR="0089264D" w:rsidRPr="00B40C4C" w:rsidRDefault="0089264D" w:rsidP="009137DA">
            <w:r w:rsidRPr="00B40C4C">
              <w:t>Redusert foreldrebetaling i skolefritidsordningen ved private skoler</w:t>
            </w:r>
          </w:p>
        </w:tc>
        <w:tc>
          <w:tcPr>
            <w:tcW w:w="1380" w:type="dxa"/>
            <w:tcBorders>
              <w:top w:val="nil"/>
              <w:left w:val="nil"/>
              <w:bottom w:val="nil"/>
              <w:right w:val="nil"/>
            </w:tcBorders>
            <w:tcMar>
              <w:top w:w="43" w:type="dxa"/>
              <w:left w:w="0" w:type="dxa"/>
              <w:bottom w:w="0" w:type="dxa"/>
              <w:right w:w="0" w:type="dxa"/>
            </w:tcMar>
            <w:vAlign w:val="bottom"/>
          </w:tcPr>
          <w:p w14:paraId="3521EC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6B148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008280" w14:textId="77777777" w:rsidR="0089264D" w:rsidRPr="00B40C4C" w:rsidRDefault="0089264D" w:rsidP="004B5DA0">
            <w:pPr>
              <w:jc w:val="right"/>
            </w:pPr>
            <w:r w:rsidRPr="00B40C4C">
              <w:t>143 231 000</w:t>
            </w:r>
          </w:p>
        </w:tc>
        <w:tc>
          <w:tcPr>
            <w:tcW w:w="180" w:type="dxa"/>
            <w:tcBorders>
              <w:top w:val="nil"/>
              <w:left w:val="nil"/>
              <w:bottom w:val="nil"/>
              <w:right w:val="nil"/>
            </w:tcBorders>
            <w:tcMar>
              <w:top w:w="43" w:type="dxa"/>
              <w:left w:w="0" w:type="dxa"/>
              <w:bottom w:w="0" w:type="dxa"/>
              <w:right w:w="0" w:type="dxa"/>
            </w:tcMar>
            <w:vAlign w:val="bottom"/>
          </w:tcPr>
          <w:p w14:paraId="129B26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1405E7" w14:textId="77777777" w:rsidR="0089264D" w:rsidRPr="00B40C4C" w:rsidRDefault="0089264D" w:rsidP="004B5DA0">
            <w:pPr>
              <w:jc w:val="right"/>
            </w:pPr>
          </w:p>
        </w:tc>
      </w:tr>
      <w:tr w:rsidR="00446E55" w:rsidRPr="00B40C4C" w14:paraId="1882686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A8B3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EA25FC"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73BFFE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BF8AB" w14:textId="77777777" w:rsidR="0089264D" w:rsidRPr="00B40C4C" w:rsidRDefault="0089264D" w:rsidP="009137DA">
            <w:r w:rsidRPr="00B40C4C">
              <w:t>Særtilskudd til private kombinerte grunnskoler</w:t>
            </w:r>
          </w:p>
        </w:tc>
        <w:tc>
          <w:tcPr>
            <w:tcW w:w="1380" w:type="dxa"/>
            <w:tcBorders>
              <w:top w:val="nil"/>
              <w:left w:val="nil"/>
              <w:bottom w:val="nil"/>
              <w:right w:val="nil"/>
            </w:tcBorders>
            <w:tcMar>
              <w:top w:w="43" w:type="dxa"/>
              <w:left w:w="0" w:type="dxa"/>
              <w:bottom w:w="0" w:type="dxa"/>
              <w:right w:w="0" w:type="dxa"/>
            </w:tcMar>
            <w:vAlign w:val="bottom"/>
          </w:tcPr>
          <w:p w14:paraId="259F7C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79410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0C0784B" w14:textId="77777777" w:rsidR="0089264D" w:rsidRPr="00B40C4C" w:rsidRDefault="0089264D" w:rsidP="004B5DA0">
            <w:pPr>
              <w:jc w:val="right"/>
            </w:pPr>
            <w:r w:rsidRPr="00B40C4C">
              <w:t>90 000 000</w:t>
            </w:r>
          </w:p>
        </w:tc>
        <w:tc>
          <w:tcPr>
            <w:tcW w:w="180" w:type="dxa"/>
            <w:tcBorders>
              <w:top w:val="nil"/>
              <w:left w:val="nil"/>
              <w:bottom w:val="nil"/>
              <w:right w:val="nil"/>
            </w:tcBorders>
            <w:tcMar>
              <w:top w:w="43" w:type="dxa"/>
              <w:left w:w="0" w:type="dxa"/>
              <w:bottom w:w="0" w:type="dxa"/>
              <w:right w:w="0" w:type="dxa"/>
            </w:tcMar>
            <w:vAlign w:val="bottom"/>
          </w:tcPr>
          <w:p w14:paraId="62D3AB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66B6DF" w14:textId="77777777" w:rsidR="0089264D" w:rsidRPr="00B40C4C" w:rsidRDefault="0089264D" w:rsidP="004B5DA0">
            <w:pPr>
              <w:jc w:val="right"/>
            </w:pPr>
            <w:r w:rsidRPr="00B40C4C">
              <w:t>8 100 441 000</w:t>
            </w:r>
          </w:p>
        </w:tc>
      </w:tr>
      <w:tr w:rsidR="00446E55" w:rsidRPr="00B40C4C" w14:paraId="1C5CB539" w14:textId="77777777" w:rsidTr="008C2AB1">
        <w:trPr>
          <w:trHeight w:val="240"/>
        </w:trPr>
        <w:tc>
          <w:tcPr>
            <w:tcW w:w="567" w:type="dxa"/>
            <w:tcBorders>
              <w:top w:val="nil"/>
              <w:left w:val="nil"/>
              <w:bottom w:val="nil"/>
            </w:tcBorders>
            <w:tcMar>
              <w:top w:w="43" w:type="dxa"/>
              <w:left w:w="0" w:type="dxa"/>
              <w:bottom w:w="0" w:type="dxa"/>
              <w:right w:w="0" w:type="dxa"/>
            </w:tcMar>
          </w:tcPr>
          <w:p w14:paraId="5DEBCD5F" w14:textId="77777777" w:rsidR="0089264D" w:rsidRPr="00B40C4C" w:rsidRDefault="0089264D" w:rsidP="009137DA">
            <w:r w:rsidRPr="00B40C4C">
              <w:t>229</w:t>
            </w:r>
          </w:p>
        </w:tc>
        <w:tc>
          <w:tcPr>
            <w:tcW w:w="260" w:type="dxa"/>
            <w:tcBorders>
              <w:top w:val="nil"/>
              <w:left w:val="nil"/>
              <w:bottom w:val="nil"/>
              <w:right w:val="nil"/>
            </w:tcBorders>
            <w:tcMar>
              <w:top w:w="43" w:type="dxa"/>
              <w:left w:w="0" w:type="dxa"/>
              <w:bottom w:w="0" w:type="dxa"/>
              <w:right w:w="0" w:type="dxa"/>
            </w:tcMar>
            <w:vAlign w:val="bottom"/>
          </w:tcPr>
          <w:p w14:paraId="3A3297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F712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974A2F" w14:textId="77777777" w:rsidR="0089264D" w:rsidRPr="00B40C4C" w:rsidRDefault="0089264D" w:rsidP="009137DA">
            <w:r w:rsidRPr="00B40C4C">
              <w:t>22. juli-senteret:</w:t>
            </w:r>
          </w:p>
        </w:tc>
        <w:tc>
          <w:tcPr>
            <w:tcW w:w="1380" w:type="dxa"/>
            <w:tcBorders>
              <w:top w:val="nil"/>
              <w:left w:val="nil"/>
              <w:bottom w:val="nil"/>
              <w:right w:val="nil"/>
            </w:tcBorders>
            <w:tcMar>
              <w:top w:w="43" w:type="dxa"/>
              <w:left w:w="0" w:type="dxa"/>
              <w:bottom w:w="0" w:type="dxa"/>
              <w:right w:w="0" w:type="dxa"/>
            </w:tcMar>
            <w:vAlign w:val="bottom"/>
          </w:tcPr>
          <w:p w14:paraId="4D05BF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879DD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C04B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26F9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40E9F8" w14:textId="77777777" w:rsidR="0089264D" w:rsidRPr="00B40C4C" w:rsidRDefault="0089264D" w:rsidP="004B5DA0">
            <w:pPr>
              <w:jc w:val="right"/>
            </w:pPr>
          </w:p>
        </w:tc>
      </w:tr>
      <w:tr w:rsidR="00446E55" w:rsidRPr="00B40C4C" w14:paraId="5AA8435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A115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BD597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41E0B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A8AB8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4C9924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FE13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4B518F" w14:textId="77777777" w:rsidR="0089264D" w:rsidRPr="00B40C4C" w:rsidRDefault="0089264D" w:rsidP="004B5DA0">
            <w:pPr>
              <w:jc w:val="right"/>
            </w:pPr>
            <w:r w:rsidRPr="00B40C4C">
              <w:t>34 028 000</w:t>
            </w:r>
          </w:p>
        </w:tc>
        <w:tc>
          <w:tcPr>
            <w:tcW w:w="180" w:type="dxa"/>
            <w:tcBorders>
              <w:top w:val="nil"/>
              <w:left w:val="nil"/>
              <w:bottom w:val="nil"/>
              <w:right w:val="nil"/>
            </w:tcBorders>
            <w:tcMar>
              <w:top w:w="43" w:type="dxa"/>
              <w:left w:w="0" w:type="dxa"/>
              <w:bottom w:w="0" w:type="dxa"/>
              <w:right w:w="0" w:type="dxa"/>
            </w:tcMar>
            <w:vAlign w:val="bottom"/>
          </w:tcPr>
          <w:p w14:paraId="05848E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5B9D24" w14:textId="77777777" w:rsidR="0089264D" w:rsidRPr="00B40C4C" w:rsidRDefault="0089264D" w:rsidP="004B5DA0">
            <w:pPr>
              <w:jc w:val="right"/>
            </w:pPr>
          </w:p>
        </w:tc>
      </w:tr>
      <w:tr w:rsidR="00446E55" w:rsidRPr="00B40C4C" w14:paraId="213E659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42C7B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9B480E"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15281E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3410C" w14:textId="77777777" w:rsidR="0089264D" w:rsidRPr="00B40C4C" w:rsidRDefault="0089264D" w:rsidP="009137DA">
            <w:r w:rsidRPr="00B40C4C">
              <w:t>Større utstyrsanskaffelser og vedlikehold</w:t>
            </w:r>
            <w:r w:rsidRPr="00B40C4C">
              <w:rPr>
                <w:rStyle w:val="kursiv"/>
              </w:rPr>
              <w:t>, kan overføres, kan nyttes under post 1</w:t>
            </w:r>
          </w:p>
        </w:tc>
        <w:tc>
          <w:tcPr>
            <w:tcW w:w="1380" w:type="dxa"/>
            <w:tcBorders>
              <w:top w:val="nil"/>
              <w:left w:val="nil"/>
              <w:bottom w:val="nil"/>
              <w:right w:val="nil"/>
            </w:tcBorders>
            <w:tcMar>
              <w:top w:w="43" w:type="dxa"/>
              <w:left w:w="0" w:type="dxa"/>
              <w:bottom w:w="0" w:type="dxa"/>
              <w:right w:w="0" w:type="dxa"/>
            </w:tcMar>
            <w:vAlign w:val="bottom"/>
          </w:tcPr>
          <w:p w14:paraId="2C532C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D634C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DB3645F" w14:textId="77777777" w:rsidR="0089264D" w:rsidRPr="00B40C4C" w:rsidRDefault="0089264D" w:rsidP="004B5DA0">
            <w:pPr>
              <w:jc w:val="right"/>
            </w:pPr>
            <w:r w:rsidRPr="00B40C4C">
              <w:t>24 400 000</w:t>
            </w:r>
          </w:p>
        </w:tc>
        <w:tc>
          <w:tcPr>
            <w:tcW w:w="180" w:type="dxa"/>
            <w:tcBorders>
              <w:top w:val="nil"/>
              <w:left w:val="nil"/>
              <w:bottom w:val="nil"/>
              <w:right w:val="nil"/>
            </w:tcBorders>
            <w:tcMar>
              <w:top w:w="43" w:type="dxa"/>
              <w:left w:w="0" w:type="dxa"/>
              <w:bottom w:w="0" w:type="dxa"/>
              <w:right w:w="0" w:type="dxa"/>
            </w:tcMar>
            <w:vAlign w:val="bottom"/>
          </w:tcPr>
          <w:p w14:paraId="161E858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F64193" w14:textId="77777777" w:rsidR="0089264D" w:rsidRPr="00B40C4C" w:rsidRDefault="0089264D" w:rsidP="004B5DA0">
            <w:pPr>
              <w:jc w:val="right"/>
            </w:pPr>
            <w:r w:rsidRPr="00B40C4C">
              <w:t>58 428 000</w:t>
            </w:r>
          </w:p>
        </w:tc>
      </w:tr>
      <w:tr w:rsidR="00446E55" w:rsidRPr="00B40C4C" w14:paraId="3A61E16A" w14:textId="77777777" w:rsidTr="008C2AB1">
        <w:trPr>
          <w:trHeight w:val="240"/>
        </w:trPr>
        <w:tc>
          <w:tcPr>
            <w:tcW w:w="567" w:type="dxa"/>
            <w:tcBorders>
              <w:top w:val="nil"/>
              <w:left w:val="nil"/>
              <w:bottom w:val="nil"/>
            </w:tcBorders>
            <w:tcMar>
              <w:top w:w="43" w:type="dxa"/>
              <w:left w:w="0" w:type="dxa"/>
              <w:bottom w:w="0" w:type="dxa"/>
              <w:right w:w="0" w:type="dxa"/>
            </w:tcMar>
          </w:tcPr>
          <w:p w14:paraId="71CC2CBE" w14:textId="77777777" w:rsidR="0089264D" w:rsidRPr="00B40C4C" w:rsidRDefault="0089264D" w:rsidP="009137DA">
            <w:r w:rsidRPr="00B40C4C">
              <w:t>230</w:t>
            </w:r>
          </w:p>
        </w:tc>
        <w:tc>
          <w:tcPr>
            <w:tcW w:w="260" w:type="dxa"/>
            <w:tcBorders>
              <w:top w:val="nil"/>
              <w:left w:val="nil"/>
              <w:bottom w:val="nil"/>
              <w:right w:val="nil"/>
            </w:tcBorders>
            <w:tcMar>
              <w:top w:w="43" w:type="dxa"/>
              <w:left w:w="0" w:type="dxa"/>
              <w:bottom w:w="0" w:type="dxa"/>
              <w:right w:w="0" w:type="dxa"/>
            </w:tcMar>
            <w:vAlign w:val="bottom"/>
          </w:tcPr>
          <w:p w14:paraId="40DD5B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0D10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2F88EB" w14:textId="77777777" w:rsidR="0089264D" w:rsidRPr="00B40C4C" w:rsidRDefault="0089264D" w:rsidP="009137DA">
            <w:r w:rsidRPr="00B40C4C">
              <w:t>Statlig spesialpedagogisk tjeneste:</w:t>
            </w:r>
          </w:p>
        </w:tc>
        <w:tc>
          <w:tcPr>
            <w:tcW w:w="1380" w:type="dxa"/>
            <w:tcBorders>
              <w:top w:val="nil"/>
              <w:left w:val="nil"/>
              <w:bottom w:val="nil"/>
              <w:right w:val="nil"/>
            </w:tcBorders>
            <w:tcMar>
              <w:top w:w="43" w:type="dxa"/>
              <w:left w:w="0" w:type="dxa"/>
              <w:bottom w:w="0" w:type="dxa"/>
              <w:right w:w="0" w:type="dxa"/>
            </w:tcMar>
            <w:vAlign w:val="bottom"/>
          </w:tcPr>
          <w:p w14:paraId="09A460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0AC9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E06E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0725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47179E" w14:textId="77777777" w:rsidR="0089264D" w:rsidRPr="00B40C4C" w:rsidRDefault="0089264D" w:rsidP="004B5DA0">
            <w:pPr>
              <w:jc w:val="right"/>
            </w:pPr>
          </w:p>
        </w:tc>
      </w:tr>
      <w:tr w:rsidR="00446E55" w:rsidRPr="00B40C4C" w14:paraId="747480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1171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32AAF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2D5DC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7B4C7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23053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006E8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9C2CCC" w14:textId="77777777" w:rsidR="0089264D" w:rsidRPr="00B40C4C" w:rsidRDefault="0089264D" w:rsidP="004B5DA0">
            <w:pPr>
              <w:jc w:val="right"/>
            </w:pPr>
            <w:r w:rsidRPr="00B40C4C">
              <w:t>606 613 000</w:t>
            </w:r>
          </w:p>
        </w:tc>
        <w:tc>
          <w:tcPr>
            <w:tcW w:w="180" w:type="dxa"/>
            <w:tcBorders>
              <w:top w:val="nil"/>
              <w:left w:val="nil"/>
              <w:bottom w:val="nil"/>
              <w:right w:val="nil"/>
            </w:tcBorders>
            <w:tcMar>
              <w:top w:w="43" w:type="dxa"/>
              <w:left w:w="0" w:type="dxa"/>
              <w:bottom w:w="0" w:type="dxa"/>
              <w:right w:w="0" w:type="dxa"/>
            </w:tcMar>
            <w:vAlign w:val="bottom"/>
          </w:tcPr>
          <w:p w14:paraId="3C6F51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86EE66" w14:textId="77777777" w:rsidR="0089264D" w:rsidRPr="00B40C4C" w:rsidRDefault="0089264D" w:rsidP="004B5DA0">
            <w:pPr>
              <w:jc w:val="right"/>
            </w:pPr>
          </w:p>
        </w:tc>
      </w:tr>
      <w:tr w:rsidR="00446E55" w:rsidRPr="00B40C4C" w14:paraId="578128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6005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CB561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DB3DC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1EC9ED"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003588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C182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A7A689" w14:textId="77777777" w:rsidR="0089264D" w:rsidRPr="00B40C4C" w:rsidRDefault="0089264D" w:rsidP="004B5DA0">
            <w:pPr>
              <w:jc w:val="right"/>
            </w:pPr>
            <w:r w:rsidRPr="00B40C4C">
              <w:t>28 234 000</w:t>
            </w:r>
          </w:p>
        </w:tc>
        <w:tc>
          <w:tcPr>
            <w:tcW w:w="180" w:type="dxa"/>
            <w:tcBorders>
              <w:top w:val="nil"/>
              <w:left w:val="nil"/>
              <w:bottom w:val="nil"/>
              <w:right w:val="nil"/>
            </w:tcBorders>
            <w:tcMar>
              <w:top w:w="43" w:type="dxa"/>
              <w:left w:w="0" w:type="dxa"/>
              <w:bottom w:w="0" w:type="dxa"/>
              <w:right w:w="0" w:type="dxa"/>
            </w:tcMar>
            <w:vAlign w:val="bottom"/>
          </w:tcPr>
          <w:p w14:paraId="4CACAE4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A607AD" w14:textId="77777777" w:rsidR="0089264D" w:rsidRPr="00B40C4C" w:rsidRDefault="0089264D" w:rsidP="004B5DA0">
            <w:pPr>
              <w:jc w:val="right"/>
            </w:pPr>
          </w:p>
        </w:tc>
      </w:tr>
      <w:tr w:rsidR="00446E55" w:rsidRPr="00B40C4C" w14:paraId="4E4C40D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F4E6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E284C6B"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B0864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F56BB3"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13190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84AD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F4535E" w14:textId="77777777" w:rsidR="0089264D" w:rsidRPr="00B40C4C" w:rsidRDefault="0089264D" w:rsidP="004B5DA0">
            <w:pPr>
              <w:jc w:val="right"/>
            </w:pPr>
            <w:r w:rsidRPr="00B40C4C">
              <w:t>11 428 000</w:t>
            </w:r>
          </w:p>
        </w:tc>
        <w:tc>
          <w:tcPr>
            <w:tcW w:w="180" w:type="dxa"/>
            <w:tcBorders>
              <w:top w:val="nil"/>
              <w:left w:val="nil"/>
              <w:bottom w:val="nil"/>
              <w:right w:val="nil"/>
            </w:tcBorders>
            <w:tcMar>
              <w:top w:w="43" w:type="dxa"/>
              <w:left w:w="0" w:type="dxa"/>
              <w:bottom w:w="0" w:type="dxa"/>
              <w:right w:w="0" w:type="dxa"/>
            </w:tcMar>
            <w:vAlign w:val="bottom"/>
          </w:tcPr>
          <w:p w14:paraId="412F039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A93B14" w14:textId="77777777" w:rsidR="0089264D" w:rsidRPr="00B40C4C" w:rsidRDefault="0089264D" w:rsidP="004B5DA0">
            <w:pPr>
              <w:jc w:val="right"/>
            </w:pPr>
          </w:p>
        </w:tc>
      </w:tr>
      <w:tr w:rsidR="00446E55" w:rsidRPr="00B40C4C" w14:paraId="24F1C55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6032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6BF9A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85658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8C6EF3" w14:textId="77777777" w:rsidR="0089264D" w:rsidRPr="00B40C4C" w:rsidRDefault="0089264D" w:rsidP="009137DA">
            <w:r w:rsidRPr="00B40C4C">
              <w:t>Tilskudd til kompetansetjenester på hørselsfeltet</w:t>
            </w:r>
          </w:p>
        </w:tc>
        <w:tc>
          <w:tcPr>
            <w:tcW w:w="1380" w:type="dxa"/>
            <w:tcBorders>
              <w:top w:val="nil"/>
              <w:left w:val="nil"/>
              <w:bottom w:val="nil"/>
              <w:right w:val="nil"/>
            </w:tcBorders>
            <w:tcMar>
              <w:top w:w="43" w:type="dxa"/>
              <w:left w:w="0" w:type="dxa"/>
              <w:bottom w:w="0" w:type="dxa"/>
              <w:right w:w="0" w:type="dxa"/>
            </w:tcMar>
            <w:vAlign w:val="bottom"/>
          </w:tcPr>
          <w:p w14:paraId="4D8930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0633E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001E714" w14:textId="77777777" w:rsidR="0089264D" w:rsidRPr="00B40C4C" w:rsidRDefault="0089264D" w:rsidP="004B5DA0">
            <w:pPr>
              <w:jc w:val="right"/>
            </w:pPr>
            <w:r w:rsidRPr="00B40C4C">
              <w:t>39 000 000</w:t>
            </w:r>
          </w:p>
        </w:tc>
        <w:tc>
          <w:tcPr>
            <w:tcW w:w="180" w:type="dxa"/>
            <w:tcBorders>
              <w:top w:val="nil"/>
              <w:left w:val="nil"/>
              <w:bottom w:val="nil"/>
              <w:right w:val="nil"/>
            </w:tcBorders>
            <w:tcMar>
              <w:top w:w="43" w:type="dxa"/>
              <w:left w:w="0" w:type="dxa"/>
              <w:bottom w:w="0" w:type="dxa"/>
              <w:right w:w="0" w:type="dxa"/>
            </w:tcMar>
            <w:vAlign w:val="bottom"/>
          </w:tcPr>
          <w:p w14:paraId="240AD30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E4E17BE" w14:textId="77777777" w:rsidR="0089264D" w:rsidRPr="00B40C4C" w:rsidRDefault="0089264D" w:rsidP="004B5DA0">
            <w:pPr>
              <w:jc w:val="right"/>
            </w:pPr>
            <w:r w:rsidRPr="00B40C4C">
              <w:t>685 275 000</w:t>
            </w:r>
          </w:p>
        </w:tc>
      </w:tr>
      <w:tr w:rsidR="00446E55" w:rsidRPr="00B40C4C" w14:paraId="0FCC34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2B80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ECB0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2F58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5E7DA0" w14:textId="77777777" w:rsidR="0089264D" w:rsidRPr="00B40C4C" w:rsidRDefault="0089264D" w:rsidP="009137DA">
            <w:r w:rsidRPr="00B40C4C">
              <w:t>Sum Grunnopplæringen</w:t>
            </w:r>
          </w:p>
        </w:tc>
        <w:tc>
          <w:tcPr>
            <w:tcW w:w="1380" w:type="dxa"/>
            <w:tcBorders>
              <w:top w:val="nil"/>
              <w:left w:val="nil"/>
              <w:bottom w:val="nil"/>
              <w:right w:val="nil"/>
            </w:tcBorders>
            <w:tcMar>
              <w:top w:w="43" w:type="dxa"/>
              <w:left w:w="0" w:type="dxa"/>
              <w:bottom w:w="0" w:type="dxa"/>
              <w:right w:w="0" w:type="dxa"/>
            </w:tcMar>
            <w:vAlign w:val="bottom"/>
          </w:tcPr>
          <w:p w14:paraId="5B0604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E083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1510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258B2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2577264" w14:textId="77777777" w:rsidR="0089264D" w:rsidRPr="00B40C4C" w:rsidRDefault="0089264D" w:rsidP="004B5DA0">
            <w:pPr>
              <w:jc w:val="right"/>
            </w:pPr>
            <w:r w:rsidRPr="00B40C4C">
              <w:t>16 382 297 000</w:t>
            </w:r>
          </w:p>
        </w:tc>
      </w:tr>
      <w:tr w:rsidR="00446E55" w:rsidRPr="00B40C4C" w14:paraId="1E78BCC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8033799" w14:textId="77777777" w:rsidR="0089264D" w:rsidRPr="00B40C4C" w:rsidRDefault="0089264D" w:rsidP="00BC282F">
            <w:pPr>
              <w:pStyle w:val="tittel-gulbok2"/>
            </w:pPr>
            <w:r w:rsidRPr="00B40C4C">
              <w:t>Barnehager</w:t>
            </w:r>
          </w:p>
        </w:tc>
      </w:tr>
      <w:tr w:rsidR="00446E55" w:rsidRPr="00B40C4C" w14:paraId="24CC79AD" w14:textId="77777777" w:rsidTr="008C2AB1">
        <w:trPr>
          <w:trHeight w:val="240"/>
        </w:trPr>
        <w:tc>
          <w:tcPr>
            <w:tcW w:w="567" w:type="dxa"/>
            <w:tcBorders>
              <w:top w:val="nil"/>
              <w:left w:val="nil"/>
              <w:bottom w:val="nil"/>
            </w:tcBorders>
            <w:tcMar>
              <w:top w:w="43" w:type="dxa"/>
              <w:left w:w="0" w:type="dxa"/>
              <w:bottom w:w="0" w:type="dxa"/>
              <w:right w:w="0" w:type="dxa"/>
            </w:tcMar>
          </w:tcPr>
          <w:p w14:paraId="18EFE49C" w14:textId="77777777" w:rsidR="0089264D" w:rsidRPr="00B40C4C" w:rsidRDefault="0089264D" w:rsidP="009137DA">
            <w:r w:rsidRPr="00B40C4C">
              <w:t>231</w:t>
            </w:r>
          </w:p>
        </w:tc>
        <w:tc>
          <w:tcPr>
            <w:tcW w:w="260" w:type="dxa"/>
            <w:tcBorders>
              <w:top w:val="nil"/>
              <w:left w:val="nil"/>
              <w:bottom w:val="nil"/>
              <w:right w:val="nil"/>
            </w:tcBorders>
            <w:tcMar>
              <w:top w:w="43" w:type="dxa"/>
              <w:left w:w="0" w:type="dxa"/>
              <w:bottom w:w="0" w:type="dxa"/>
              <w:right w:w="0" w:type="dxa"/>
            </w:tcMar>
            <w:vAlign w:val="bottom"/>
          </w:tcPr>
          <w:p w14:paraId="4621E9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15E8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856432" w14:textId="77777777" w:rsidR="0089264D" w:rsidRPr="00B40C4C" w:rsidRDefault="0089264D" w:rsidP="009137DA">
            <w:r w:rsidRPr="00B40C4C">
              <w:t>Barnehager:</w:t>
            </w:r>
          </w:p>
        </w:tc>
        <w:tc>
          <w:tcPr>
            <w:tcW w:w="1380" w:type="dxa"/>
            <w:tcBorders>
              <w:top w:val="nil"/>
              <w:left w:val="nil"/>
              <w:bottom w:val="nil"/>
              <w:right w:val="nil"/>
            </w:tcBorders>
            <w:tcMar>
              <w:top w:w="43" w:type="dxa"/>
              <w:left w:w="0" w:type="dxa"/>
              <w:bottom w:w="0" w:type="dxa"/>
              <w:right w:w="0" w:type="dxa"/>
            </w:tcMar>
            <w:vAlign w:val="bottom"/>
          </w:tcPr>
          <w:p w14:paraId="1D61A9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9D793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3FCB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5CD7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C47BC0" w14:textId="77777777" w:rsidR="0089264D" w:rsidRPr="00B40C4C" w:rsidRDefault="0089264D" w:rsidP="004B5DA0">
            <w:pPr>
              <w:jc w:val="right"/>
            </w:pPr>
          </w:p>
        </w:tc>
      </w:tr>
      <w:tr w:rsidR="00446E55" w:rsidRPr="00B40C4C" w14:paraId="4006A9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649E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1A534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AFAB4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FB968E"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4CB90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7C839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D21FE2" w14:textId="77777777" w:rsidR="0089264D" w:rsidRPr="00B40C4C" w:rsidRDefault="0089264D" w:rsidP="004B5DA0">
            <w:pPr>
              <w:jc w:val="right"/>
            </w:pPr>
            <w:r w:rsidRPr="00B40C4C">
              <w:t>761 967 000</w:t>
            </w:r>
          </w:p>
        </w:tc>
        <w:tc>
          <w:tcPr>
            <w:tcW w:w="180" w:type="dxa"/>
            <w:tcBorders>
              <w:top w:val="nil"/>
              <w:left w:val="nil"/>
              <w:bottom w:val="nil"/>
              <w:right w:val="nil"/>
            </w:tcBorders>
            <w:tcMar>
              <w:top w:w="43" w:type="dxa"/>
              <w:left w:w="0" w:type="dxa"/>
              <w:bottom w:w="0" w:type="dxa"/>
              <w:right w:w="0" w:type="dxa"/>
            </w:tcMar>
            <w:vAlign w:val="bottom"/>
          </w:tcPr>
          <w:p w14:paraId="5F1E19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B44D50" w14:textId="77777777" w:rsidR="0089264D" w:rsidRPr="00B40C4C" w:rsidRDefault="0089264D" w:rsidP="004B5DA0">
            <w:pPr>
              <w:jc w:val="right"/>
            </w:pPr>
          </w:p>
        </w:tc>
      </w:tr>
      <w:tr w:rsidR="00446E55" w:rsidRPr="00B40C4C" w14:paraId="2FD56365"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5A8EC5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43A6FE"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686A29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D55AC7" w14:textId="77777777" w:rsidR="0089264D" w:rsidRPr="00B40C4C" w:rsidRDefault="0089264D" w:rsidP="009137DA">
            <w:r w:rsidRPr="00B40C4C">
              <w:t>Tilskudd til økt pedagogtetthet og økt grunnbemanning i barnehager i levekårsutsatte områder</w:t>
            </w:r>
          </w:p>
        </w:tc>
        <w:tc>
          <w:tcPr>
            <w:tcW w:w="1380" w:type="dxa"/>
            <w:tcBorders>
              <w:top w:val="nil"/>
              <w:left w:val="nil"/>
              <w:bottom w:val="nil"/>
              <w:right w:val="nil"/>
            </w:tcBorders>
            <w:tcMar>
              <w:top w:w="43" w:type="dxa"/>
              <w:left w:w="0" w:type="dxa"/>
              <w:bottom w:w="0" w:type="dxa"/>
              <w:right w:w="0" w:type="dxa"/>
            </w:tcMar>
            <w:vAlign w:val="bottom"/>
          </w:tcPr>
          <w:p w14:paraId="53086D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5A75A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5FF143" w14:textId="77777777" w:rsidR="0089264D" w:rsidRPr="00B40C4C" w:rsidRDefault="0089264D" w:rsidP="004B5DA0">
            <w:pPr>
              <w:jc w:val="right"/>
            </w:pPr>
            <w:r w:rsidRPr="00B40C4C">
              <w:t>208 900 000</w:t>
            </w:r>
          </w:p>
        </w:tc>
        <w:tc>
          <w:tcPr>
            <w:tcW w:w="180" w:type="dxa"/>
            <w:tcBorders>
              <w:top w:val="nil"/>
              <w:left w:val="nil"/>
              <w:bottom w:val="nil"/>
              <w:right w:val="nil"/>
            </w:tcBorders>
            <w:tcMar>
              <w:top w:w="43" w:type="dxa"/>
              <w:left w:w="0" w:type="dxa"/>
              <w:bottom w:w="0" w:type="dxa"/>
              <w:right w:w="0" w:type="dxa"/>
            </w:tcMar>
            <w:vAlign w:val="bottom"/>
          </w:tcPr>
          <w:p w14:paraId="4DB78BA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7475BC" w14:textId="77777777" w:rsidR="0089264D" w:rsidRPr="00B40C4C" w:rsidRDefault="0089264D" w:rsidP="004B5DA0">
            <w:pPr>
              <w:jc w:val="right"/>
            </w:pPr>
          </w:p>
        </w:tc>
      </w:tr>
      <w:tr w:rsidR="00446E55" w:rsidRPr="00B40C4C" w14:paraId="7906767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852F9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2A3083"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7793C6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356C42" w14:textId="77777777" w:rsidR="0089264D" w:rsidRPr="00B40C4C" w:rsidRDefault="0089264D" w:rsidP="009137DA">
            <w:r w:rsidRPr="00B40C4C">
              <w:t>Tilskudd til tiltak for å styrke språkutviklingen blant minoritetsspråklige barn i barnehage</w:t>
            </w:r>
          </w:p>
        </w:tc>
        <w:tc>
          <w:tcPr>
            <w:tcW w:w="1380" w:type="dxa"/>
            <w:tcBorders>
              <w:top w:val="nil"/>
              <w:left w:val="nil"/>
              <w:bottom w:val="nil"/>
              <w:right w:val="nil"/>
            </w:tcBorders>
            <w:tcMar>
              <w:top w:w="43" w:type="dxa"/>
              <w:left w:w="0" w:type="dxa"/>
              <w:bottom w:w="0" w:type="dxa"/>
              <w:right w:w="0" w:type="dxa"/>
            </w:tcMar>
            <w:vAlign w:val="bottom"/>
          </w:tcPr>
          <w:p w14:paraId="4B871A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0460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028F9C" w14:textId="77777777" w:rsidR="0089264D" w:rsidRPr="00B40C4C" w:rsidRDefault="0089264D" w:rsidP="004B5DA0">
            <w:pPr>
              <w:jc w:val="right"/>
            </w:pPr>
            <w:r w:rsidRPr="00B40C4C">
              <w:t>226 258 000</w:t>
            </w:r>
          </w:p>
        </w:tc>
        <w:tc>
          <w:tcPr>
            <w:tcW w:w="180" w:type="dxa"/>
            <w:tcBorders>
              <w:top w:val="nil"/>
              <w:left w:val="nil"/>
              <w:bottom w:val="nil"/>
              <w:right w:val="nil"/>
            </w:tcBorders>
            <w:tcMar>
              <w:top w:w="43" w:type="dxa"/>
              <w:left w:w="0" w:type="dxa"/>
              <w:bottom w:w="0" w:type="dxa"/>
              <w:right w:w="0" w:type="dxa"/>
            </w:tcMar>
            <w:vAlign w:val="bottom"/>
          </w:tcPr>
          <w:p w14:paraId="754C26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6118F1" w14:textId="77777777" w:rsidR="0089264D" w:rsidRPr="00B40C4C" w:rsidRDefault="0089264D" w:rsidP="004B5DA0">
            <w:pPr>
              <w:jc w:val="right"/>
            </w:pPr>
          </w:p>
        </w:tc>
      </w:tr>
      <w:tr w:rsidR="00446E55" w:rsidRPr="00B40C4C" w14:paraId="06F7B23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7FAC3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22B9A3"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61386E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E82EAF" w14:textId="77777777" w:rsidR="0089264D" w:rsidRPr="00B40C4C" w:rsidRDefault="0089264D" w:rsidP="009137DA">
            <w:r w:rsidRPr="00B40C4C">
              <w:t>Tilskudd til økt barnehagedeltakelse for minoritetsspråklige barn</w:t>
            </w:r>
          </w:p>
        </w:tc>
        <w:tc>
          <w:tcPr>
            <w:tcW w:w="1380" w:type="dxa"/>
            <w:tcBorders>
              <w:top w:val="nil"/>
              <w:left w:val="nil"/>
              <w:bottom w:val="nil"/>
              <w:right w:val="nil"/>
            </w:tcBorders>
            <w:tcMar>
              <w:top w:w="43" w:type="dxa"/>
              <w:left w:w="0" w:type="dxa"/>
              <w:bottom w:w="0" w:type="dxa"/>
              <w:right w:w="0" w:type="dxa"/>
            </w:tcMar>
            <w:vAlign w:val="bottom"/>
          </w:tcPr>
          <w:p w14:paraId="0253C4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96A2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DF94DE" w14:textId="77777777" w:rsidR="0089264D" w:rsidRPr="00B40C4C" w:rsidRDefault="0089264D" w:rsidP="004B5DA0">
            <w:pPr>
              <w:jc w:val="right"/>
            </w:pPr>
            <w:r w:rsidRPr="00B40C4C">
              <w:t>24 375 000</w:t>
            </w:r>
          </w:p>
        </w:tc>
        <w:tc>
          <w:tcPr>
            <w:tcW w:w="180" w:type="dxa"/>
            <w:tcBorders>
              <w:top w:val="nil"/>
              <w:left w:val="nil"/>
              <w:bottom w:val="nil"/>
              <w:right w:val="nil"/>
            </w:tcBorders>
            <w:tcMar>
              <w:top w:w="43" w:type="dxa"/>
              <w:left w:w="0" w:type="dxa"/>
              <w:bottom w:w="0" w:type="dxa"/>
              <w:right w:w="0" w:type="dxa"/>
            </w:tcMar>
            <w:vAlign w:val="bottom"/>
          </w:tcPr>
          <w:p w14:paraId="675ED3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DC2156" w14:textId="77777777" w:rsidR="0089264D" w:rsidRPr="00B40C4C" w:rsidRDefault="0089264D" w:rsidP="004B5DA0">
            <w:pPr>
              <w:jc w:val="right"/>
            </w:pPr>
          </w:p>
        </w:tc>
      </w:tr>
      <w:tr w:rsidR="00446E55" w:rsidRPr="00B40C4C" w14:paraId="494ECA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7CB6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80B9D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36660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99571A" w14:textId="77777777" w:rsidR="0089264D" w:rsidRPr="00B40C4C" w:rsidRDefault="0089264D" w:rsidP="009137DA">
            <w:r w:rsidRPr="00B40C4C">
              <w:t>Tilskudd til svømming i barnehagene</w:t>
            </w:r>
          </w:p>
        </w:tc>
        <w:tc>
          <w:tcPr>
            <w:tcW w:w="1380" w:type="dxa"/>
            <w:tcBorders>
              <w:top w:val="nil"/>
              <w:left w:val="nil"/>
              <w:bottom w:val="nil"/>
              <w:right w:val="nil"/>
            </w:tcBorders>
            <w:tcMar>
              <w:top w:w="43" w:type="dxa"/>
              <w:left w:w="0" w:type="dxa"/>
              <w:bottom w:w="0" w:type="dxa"/>
              <w:right w:w="0" w:type="dxa"/>
            </w:tcMar>
            <w:vAlign w:val="bottom"/>
          </w:tcPr>
          <w:p w14:paraId="5AAF35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9B741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CC0FF33" w14:textId="77777777" w:rsidR="0089264D" w:rsidRPr="00B40C4C" w:rsidRDefault="0089264D" w:rsidP="004B5DA0">
            <w:pPr>
              <w:jc w:val="right"/>
            </w:pPr>
            <w:r w:rsidRPr="00B40C4C">
              <w:t>77 735 000</w:t>
            </w:r>
          </w:p>
        </w:tc>
        <w:tc>
          <w:tcPr>
            <w:tcW w:w="180" w:type="dxa"/>
            <w:tcBorders>
              <w:top w:val="nil"/>
              <w:left w:val="nil"/>
              <w:bottom w:val="nil"/>
              <w:right w:val="nil"/>
            </w:tcBorders>
            <w:tcMar>
              <w:top w:w="43" w:type="dxa"/>
              <w:left w:w="0" w:type="dxa"/>
              <w:bottom w:w="0" w:type="dxa"/>
              <w:right w:w="0" w:type="dxa"/>
            </w:tcMar>
            <w:vAlign w:val="bottom"/>
          </w:tcPr>
          <w:p w14:paraId="130B42D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210CB2A" w14:textId="77777777" w:rsidR="0089264D" w:rsidRPr="00B40C4C" w:rsidRDefault="0089264D" w:rsidP="004B5DA0">
            <w:pPr>
              <w:jc w:val="right"/>
            </w:pPr>
            <w:r w:rsidRPr="00B40C4C">
              <w:t>1 299 235 000</w:t>
            </w:r>
          </w:p>
        </w:tc>
      </w:tr>
      <w:tr w:rsidR="00446E55" w:rsidRPr="00B40C4C" w14:paraId="6209C54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BD30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080C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DF62F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E3B55B" w14:textId="77777777" w:rsidR="0089264D" w:rsidRPr="00B40C4C" w:rsidRDefault="0089264D" w:rsidP="009137DA">
            <w:r w:rsidRPr="00B40C4C">
              <w:t>Sum Barnehager</w:t>
            </w:r>
          </w:p>
        </w:tc>
        <w:tc>
          <w:tcPr>
            <w:tcW w:w="1380" w:type="dxa"/>
            <w:tcBorders>
              <w:top w:val="nil"/>
              <w:left w:val="nil"/>
              <w:bottom w:val="nil"/>
              <w:right w:val="nil"/>
            </w:tcBorders>
            <w:tcMar>
              <w:top w:w="43" w:type="dxa"/>
              <w:left w:w="0" w:type="dxa"/>
              <w:bottom w:w="0" w:type="dxa"/>
              <w:right w:w="0" w:type="dxa"/>
            </w:tcMar>
            <w:vAlign w:val="bottom"/>
          </w:tcPr>
          <w:p w14:paraId="1CB13C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7B13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B793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B10E7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68471AD" w14:textId="77777777" w:rsidR="0089264D" w:rsidRPr="00B40C4C" w:rsidRDefault="0089264D" w:rsidP="004B5DA0">
            <w:pPr>
              <w:jc w:val="right"/>
            </w:pPr>
            <w:r w:rsidRPr="00B40C4C">
              <w:t>1 299 235 000</w:t>
            </w:r>
          </w:p>
        </w:tc>
      </w:tr>
      <w:tr w:rsidR="00446E55" w:rsidRPr="00B40C4C" w14:paraId="3C55470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BE2F171" w14:textId="77777777" w:rsidR="0089264D" w:rsidRPr="00B40C4C" w:rsidRDefault="0089264D" w:rsidP="00BC282F">
            <w:pPr>
              <w:pStyle w:val="tittel-gulbok2"/>
            </w:pPr>
            <w:r w:rsidRPr="00B40C4C">
              <w:t>Høyere yrkesfaglig utdanning</w:t>
            </w:r>
          </w:p>
        </w:tc>
      </w:tr>
      <w:tr w:rsidR="00446E55" w:rsidRPr="00B40C4C" w14:paraId="3BFD9A72" w14:textId="77777777" w:rsidTr="008C2AB1">
        <w:trPr>
          <w:trHeight w:val="240"/>
        </w:trPr>
        <w:tc>
          <w:tcPr>
            <w:tcW w:w="567" w:type="dxa"/>
            <w:tcBorders>
              <w:top w:val="nil"/>
              <w:left w:val="nil"/>
              <w:bottom w:val="nil"/>
            </w:tcBorders>
            <w:tcMar>
              <w:top w:w="43" w:type="dxa"/>
              <w:left w:w="0" w:type="dxa"/>
              <w:bottom w:w="0" w:type="dxa"/>
              <w:right w:w="0" w:type="dxa"/>
            </w:tcMar>
          </w:tcPr>
          <w:p w14:paraId="2E93B71C" w14:textId="77777777" w:rsidR="0089264D" w:rsidRPr="00B40C4C" w:rsidRDefault="0089264D" w:rsidP="009137DA">
            <w:r w:rsidRPr="00B40C4C">
              <w:t>240</w:t>
            </w:r>
          </w:p>
        </w:tc>
        <w:tc>
          <w:tcPr>
            <w:tcW w:w="260" w:type="dxa"/>
            <w:tcBorders>
              <w:top w:val="nil"/>
              <w:left w:val="nil"/>
              <w:bottom w:val="nil"/>
              <w:right w:val="nil"/>
            </w:tcBorders>
            <w:tcMar>
              <w:top w:w="43" w:type="dxa"/>
              <w:left w:w="0" w:type="dxa"/>
              <w:bottom w:w="0" w:type="dxa"/>
              <w:right w:w="0" w:type="dxa"/>
            </w:tcMar>
            <w:vAlign w:val="bottom"/>
          </w:tcPr>
          <w:p w14:paraId="73E46A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D800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A796EE" w14:textId="77777777" w:rsidR="0089264D" w:rsidRPr="00B40C4C" w:rsidRDefault="0089264D" w:rsidP="009137DA">
            <w:r w:rsidRPr="00B40C4C">
              <w:t>Fagskoler:</w:t>
            </w:r>
          </w:p>
        </w:tc>
        <w:tc>
          <w:tcPr>
            <w:tcW w:w="1380" w:type="dxa"/>
            <w:tcBorders>
              <w:top w:val="nil"/>
              <w:left w:val="nil"/>
              <w:bottom w:val="nil"/>
              <w:right w:val="nil"/>
            </w:tcBorders>
            <w:tcMar>
              <w:top w:w="43" w:type="dxa"/>
              <w:left w:w="0" w:type="dxa"/>
              <w:bottom w:w="0" w:type="dxa"/>
              <w:right w:w="0" w:type="dxa"/>
            </w:tcMar>
            <w:vAlign w:val="bottom"/>
          </w:tcPr>
          <w:p w14:paraId="2955E95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E5E0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EA76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DA1B9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6104B1" w14:textId="77777777" w:rsidR="0089264D" w:rsidRPr="00B40C4C" w:rsidRDefault="0089264D" w:rsidP="004B5DA0">
            <w:pPr>
              <w:jc w:val="right"/>
            </w:pPr>
          </w:p>
        </w:tc>
      </w:tr>
      <w:tr w:rsidR="00446E55" w:rsidRPr="00B40C4C" w14:paraId="67B86FA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1ADE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D03155"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6E0144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A131F6" w14:textId="77777777" w:rsidR="0089264D" w:rsidRPr="00B40C4C" w:rsidRDefault="0089264D" w:rsidP="009137DA">
            <w:r w:rsidRPr="00B40C4C">
              <w:t>Driftstilskudd til fagskoler</w:t>
            </w:r>
          </w:p>
        </w:tc>
        <w:tc>
          <w:tcPr>
            <w:tcW w:w="1380" w:type="dxa"/>
            <w:tcBorders>
              <w:top w:val="nil"/>
              <w:left w:val="nil"/>
              <w:bottom w:val="nil"/>
              <w:right w:val="nil"/>
            </w:tcBorders>
            <w:tcMar>
              <w:top w:w="43" w:type="dxa"/>
              <w:left w:w="0" w:type="dxa"/>
              <w:bottom w:w="0" w:type="dxa"/>
              <w:right w:w="0" w:type="dxa"/>
            </w:tcMar>
            <w:vAlign w:val="bottom"/>
          </w:tcPr>
          <w:p w14:paraId="60068C7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46E8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59FB76" w14:textId="77777777" w:rsidR="0089264D" w:rsidRPr="00B40C4C" w:rsidRDefault="0089264D" w:rsidP="004B5DA0">
            <w:pPr>
              <w:jc w:val="right"/>
            </w:pPr>
            <w:r w:rsidRPr="00B40C4C">
              <w:t>1 570 090 000</w:t>
            </w:r>
          </w:p>
        </w:tc>
        <w:tc>
          <w:tcPr>
            <w:tcW w:w="180" w:type="dxa"/>
            <w:tcBorders>
              <w:top w:val="nil"/>
              <w:left w:val="nil"/>
              <w:bottom w:val="nil"/>
              <w:right w:val="nil"/>
            </w:tcBorders>
            <w:tcMar>
              <w:top w:w="43" w:type="dxa"/>
              <w:left w:w="0" w:type="dxa"/>
              <w:bottom w:w="0" w:type="dxa"/>
              <w:right w:w="0" w:type="dxa"/>
            </w:tcMar>
            <w:vAlign w:val="bottom"/>
          </w:tcPr>
          <w:p w14:paraId="2C10AF0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16FB6E" w14:textId="77777777" w:rsidR="0089264D" w:rsidRPr="00B40C4C" w:rsidRDefault="0089264D" w:rsidP="004B5DA0">
            <w:pPr>
              <w:jc w:val="right"/>
            </w:pPr>
          </w:p>
        </w:tc>
      </w:tr>
      <w:tr w:rsidR="00446E55" w:rsidRPr="00B40C4C" w14:paraId="0422228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9A0E2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2285AB"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736EA2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59F700" w14:textId="77777777" w:rsidR="0089264D" w:rsidRPr="00B40C4C" w:rsidRDefault="0089264D" w:rsidP="009137DA">
            <w:r w:rsidRPr="00B40C4C">
              <w:t>Utviklingsmidler for høyere yrkesfaglig utdanning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465BF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66C4A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79322BE" w14:textId="77777777" w:rsidR="0089264D" w:rsidRPr="00B40C4C" w:rsidRDefault="0089264D" w:rsidP="004B5DA0">
            <w:pPr>
              <w:jc w:val="right"/>
            </w:pPr>
            <w:r w:rsidRPr="00B40C4C">
              <w:t>77 773 000</w:t>
            </w:r>
          </w:p>
        </w:tc>
        <w:tc>
          <w:tcPr>
            <w:tcW w:w="180" w:type="dxa"/>
            <w:tcBorders>
              <w:top w:val="nil"/>
              <w:left w:val="nil"/>
              <w:bottom w:val="nil"/>
              <w:right w:val="nil"/>
            </w:tcBorders>
            <w:tcMar>
              <w:top w:w="43" w:type="dxa"/>
              <w:left w:w="0" w:type="dxa"/>
              <w:bottom w:w="0" w:type="dxa"/>
              <w:right w:w="0" w:type="dxa"/>
            </w:tcMar>
            <w:vAlign w:val="bottom"/>
          </w:tcPr>
          <w:p w14:paraId="72A8B8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B7180A" w14:textId="77777777" w:rsidR="0089264D" w:rsidRPr="00B40C4C" w:rsidRDefault="0089264D" w:rsidP="004B5DA0">
            <w:pPr>
              <w:jc w:val="right"/>
            </w:pPr>
            <w:r w:rsidRPr="00B40C4C">
              <w:t>1 647 863 000</w:t>
            </w:r>
          </w:p>
        </w:tc>
      </w:tr>
      <w:tr w:rsidR="00446E55" w:rsidRPr="00B40C4C" w14:paraId="2DC595DE" w14:textId="77777777" w:rsidTr="008C2AB1">
        <w:trPr>
          <w:trHeight w:val="240"/>
        </w:trPr>
        <w:tc>
          <w:tcPr>
            <w:tcW w:w="567" w:type="dxa"/>
            <w:tcBorders>
              <w:top w:val="nil"/>
              <w:left w:val="nil"/>
              <w:bottom w:val="nil"/>
            </w:tcBorders>
            <w:tcMar>
              <w:top w:w="43" w:type="dxa"/>
              <w:left w:w="0" w:type="dxa"/>
              <w:bottom w:w="0" w:type="dxa"/>
              <w:right w:w="0" w:type="dxa"/>
            </w:tcMar>
          </w:tcPr>
          <w:p w14:paraId="2C948325" w14:textId="77777777" w:rsidR="0089264D" w:rsidRPr="00B40C4C" w:rsidRDefault="0089264D" w:rsidP="009137DA">
            <w:r w:rsidRPr="00B40C4C">
              <w:t>241</w:t>
            </w:r>
          </w:p>
        </w:tc>
        <w:tc>
          <w:tcPr>
            <w:tcW w:w="260" w:type="dxa"/>
            <w:tcBorders>
              <w:top w:val="nil"/>
              <w:left w:val="nil"/>
              <w:bottom w:val="nil"/>
              <w:right w:val="nil"/>
            </w:tcBorders>
            <w:tcMar>
              <w:top w:w="43" w:type="dxa"/>
              <w:left w:w="0" w:type="dxa"/>
              <w:bottom w:w="0" w:type="dxa"/>
              <w:right w:w="0" w:type="dxa"/>
            </w:tcMar>
            <w:vAlign w:val="bottom"/>
          </w:tcPr>
          <w:p w14:paraId="5877E8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B3089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0C119D" w14:textId="77777777" w:rsidR="0089264D" w:rsidRPr="00B40C4C" w:rsidRDefault="0089264D" w:rsidP="009137DA">
            <w:r w:rsidRPr="00B40C4C">
              <w:t>Tiltak for høyere yrkesfaglig utdanning:</w:t>
            </w:r>
          </w:p>
        </w:tc>
        <w:tc>
          <w:tcPr>
            <w:tcW w:w="1380" w:type="dxa"/>
            <w:tcBorders>
              <w:top w:val="nil"/>
              <w:left w:val="nil"/>
              <w:bottom w:val="nil"/>
              <w:right w:val="nil"/>
            </w:tcBorders>
            <w:tcMar>
              <w:top w:w="43" w:type="dxa"/>
              <w:left w:w="0" w:type="dxa"/>
              <w:bottom w:w="0" w:type="dxa"/>
              <w:right w:w="0" w:type="dxa"/>
            </w:tcMar>
            <w:vAlign w:val="bottom"/>
          </w:tcPr>
          <w:p w14:paraId="4A0C94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B130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95F5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0383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D5D127" w14:textId="77777777" w:rsidR="0089264D" w:rsidRPr="00B40C4C" w:rsidRDefault="0089264D" w:rsidP="004B5DA0">
            <w:pPr>
              <w:jc w:val="right"/>
            </w:pPr>
          </w:p>
        </w:tc>
      </w:tr>
      <w:tr w:rsidR="00446E55" w:rsidRPr="00B40C4C" w14:paraId="64A44E1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1331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5268C8"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38AAD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3E4A50"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B5BF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779C9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4BF6E07" w14:textId="77777777" w:rsidR="0089264D" w:rsidRPr="00B40C4C" w:rsidRDefault="0089264D" w:rsidP="004B5DA0">
            <w:pPr>
              <w:jc w:val="right"/>
            </w:pPr>
            <w:r w:rsidRPr="00B40C4C">
              <w:t>23 564 000</w:t>
            </w:r>
          </w:p>
        </w:tc>
        <w:tc>
          <w:tcPr>
            <w:tcW w:w="180" w:type="dxa"/>
            <w:tcBorders>
              <w:top w:val="nil"/>
              <w:left w:val="nil"/>
              <w:bottom w:val="nil"/>
              <w:right w:val="nil"/>
            </w:tcBorders>
            <w:tcMar>
              <w:top w:w="43" w:type="dxa"/>
              <w:left w:w="0" w:type="dxa"/>
              <w:bottom w:w="0" w:type="dxa"/>
              <w:right w:w="0" w:type="dxa"/>
            </w:tcMar>
            <w:vAlign w:val="bottom"/>
          </w:tcPr>
          <w:p w14:paraId="5EECD13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23208B" w14:textId="77777777" w:rsidR="0089264D" w:rsidRPr="00B40C4C" w:rsidRDefault="0089264D" w:rsidP="004B5DA0">
            <w:pPr>
              <w:jc w:val="right"/>
            </w:pPr>
            <w:r w:rsidRPr="00B40C4C">
              <w:t>23 564 000</w:t>
            </w:r>
          </w:p>
        </w:tc>
      </w:tr>
      <w:tr w:rsidR="00446E55" w:rsidRPr="00B40C4C" w14:paraId="203A1373" w14:textId="77777777" w:rsidTr="008C2AB1">
        <w:trPr>
          <w:trHeight w:val="240"/>
        </w:trPr>
        <w:tc>
          <w:tcPr>
            <w:tcW w:w="567" w:type="dxa"/>
            <w:tcBorders>
              <w:top w:val="nil"/>
              <w:left w:val="nil"/>
              <w:bottom w:val="nil"/>
            </w:tcBorders>
            <w:tcMar>
              <w:top w:w="43" w:type="dxa"/>
              <w:left w:w="0" w:type="dxa"/>
              <w:bottom w:w="0" w:type="dxa"/>
              <w:right w:w="0" w:type="dxa"/>
            </w:tcMar>
          </w:tcPr>
          <w:p w14:paraId="0E556B4E" w14:textId="77777777" w:rsidR="0089264D" w:rsidRPr="00B40C4C" w:rsidRDefault="0089264D" w:rsidP="009137DA">
            <w:r w:rsidRPr="00B40C4C">
              <w:t>242</w:t>
            </w:r>
          </w:p>
        </w:tc>
        <w:tc>
          <w:tcPr>
            <w:tcW w:w="260" w:type="dxa"/>
            <w:tcBorders>
              <w:top w:val="nil"/>
              <w:left w:val="nil"/>
              <w:bottom w:val="nil"/>
              <w:right w:val="nil"/>
            </w:tcBorders>
            <w:tcMar>
              <w:top w:w="43" w:type="dxa"/>
              <w:left w:w="0" w:type="dxa"/>
              <w:bottom w:w="0" w:type="dxa"/>
              <w:right w:w="0" w:type="dxa"/>
            </w:tcMar>
            <w:vAlign w:val="bottom"/>
          </w:tcPr>
          <w:p w14:paraId="7E024E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9302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DA56E0" w14:textId="77777777" w:rsidR="0089264D" w:rsidRPr="00B40C4C" w:rsidRDefault="0089264D" w:rsidP="009137DA">
            <w:r w:rsidRPr="00B40C4C">
              <w:t>Norges grønne fagskole - Vea:</w:t>
            </w:r>
          </w:p>
        </w:tc>
        <w:tc>
          <w:tcPr>
            <w:tcW w:w="1380" w:type="dxa"/>
            <w:tcBorders>
              <w:top w:val="nil"/>
              <w:left w:val="nil"/>
              <w:bottom w:val="nil"/>
              <w:right w:val="nil"/>
            </w:tcBorders>
            <w:tcMar>
              <w:top w:w="43" w:type="dxa"/>
              <w:left w:w="0" w:type="dxa"/>
              <w:bottom w:w="0" w:type="dxa"/>
              <w:right w:w="0" w:type="dxa"/>
            </w:tcMar>
            <w:vAlign w:val="bottom"/>
          </w:tcPr>
          <w:p w14:paraId="6E43B9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3AB8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B46D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EB9E5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26EC09" w14:textId="77777777" w:rsidR="0089264D" w:rsidRPr="00B40C4C" w:rsidRDefault="0089264D" w:rsidP="004B5DA0">
            <w:pPr>
              <w:jc w:val="right"/>
            </w:pPr>
          </w:p>
        </w:tc>
      </w:tr>
      <w:tr w:rsidR="00446E55" w:rsidRPr="00B40C4C" w14:paraId="6964EB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08F8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2392D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DC4B9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128E4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5E877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36CD4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6EB926" w14:textId="77777777" w:rsidR="0089264D" w:rsidRPr="00B40C4C" w:rsidRDefault="0089264D" w:rsidP="004B5DA0">
            <w:pPr>
              <w:jc w:val="right"/>
            </w:pPr>
            <w:r w:rsidRPr="00B40C4C">
              <w:t>34 756 000</w:t>
            </w:r>
          </w:p>
        </w:tc>
        <w:tc>
          <w:tcPr>
            <w:tcW w:w="180" w:type="dxa"/>
            <w:tcBorders>
              <w:top w:val="nil"/>
              <w:left w:val="nil"/>
              <w:bottom w:val="nil"/>
              <w:right w:val="nil"/>
            </w:tcBorders>
            <w:tcMar>
              <w:top w:w="43" w:type="dxa"/>
              <w:left w:w="0" w:type="dxa"/>
              <w:bottom w:w="0" w:type="dxa"/>
              <w:right w:w="0" w:type="dxa"/>
            </w:tcMar>
            <w:vAlign w:val="bottom"/>
          </w:tcPr>
          <w:p w14:paraId="51C1A6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28983C" w14:textId="77777777" w:rsidR="0089264D" w:rsidRPr="00B40C4C" w:rsidRDefault="0089264D" w:rsidP="004B5DA0">
            <w:pPr>
              <w:jc w:val="right"/>
            </w:pPr>
          </w:p>
        </w:tc>
      </w:tr>
      <w:tr w:rsidR="00446E55" w:rsidRPr="00B40C4C" w14:paraId="34E7260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9DD0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62BA1A"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1A8A4F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06F312"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0A7DB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9B73F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0BBCD60" w14:textId="77777777" w:rsidR="0089264D" w:rsidRPr="00B40C4C" w:rsidRDefault="0089264D" w:rsidP="004B5DA0">
            <w:pPr>
              <w:jc w:val="right"/>
            </w:pPr>
            <w:r w:rsidRPr="00B40C4C">
              <w:t>1 542 000</w:t>
            </w:r>
          </w:p>
        </w:tc>
        <w:tc>
          <w:tcPr>
            <w:tcW w:w="180" w:type="dxa"/>
            <w:tcBorders>
              <w:top w:val="nil"/>
              <w:left w:val="nil"/>
              <w:bottom w:val="nil"/>
              <w:right w:val="nil"/>
            </w:tcBorders>
            <w:tcMar>
              <w:top w:w="43" w:type="dxa"/>
              <w:left w:w="0" w:type="dxa"/>
              <w:bottom w:w="0" w:type="dxa"/>
              <w:right w:w="0" w:type="dxa"/>
            </w:tcMar>
            <w:vAlign w:val="bottom"/>
          </w:tcPr>
          <w:p w14:paraId="4FC2BA3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C6E7764" w14:textId="77777777" w:rsidR="0089264D" w:rsidRPr="00B40C4C" w:rsidRDefault="0089264D" w:rsidP="004B5DA0">
            <w:pPr>
              <w:jc w:val="right"/>
            </w:pPr>
            <w:r w:rsidRPr="00B40C4C">
              <w:t>36 298 000</w:t>
            </w:r>
          </w:p>
        </w:tc>
      </w:tr>
      <w:tr w:rsidR="00446E55" w:rsidRPr="00B40C4C" w14:paraId="08E15A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A98C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7CA4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B0AB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B7D096" w14:textId="77777777" w:rsidR="0089264D" w:rsidRPr="00B40C4C" w:rsidRDefault="0089264D" w:rsidP="009137DA">
            <w:r w:rsidRPr="00B40C4C">
              <w:t>Sum Høyere yrkesfaglig utdanning</w:t>
            </w:r>
          </w:p>
        </w:tc>
        <w:tc>
          <w:tcPr>
            <w:tcW w:w="1380" w:type="dxa"/>
            <w:tcBorders>
              <w:top w:val="nil"/>
              <w:left w:val="nil"/>
              <w:bottom w:val="nil"/>
              <w:right w:val="nil"/>
            </w:tcBorders>
            <w:tcMar>
              <w:top w:w="43" w:type="dxa"/>
              <w:left w:w="0" w:type="dxa"/>
              <w:bottom w:w="0" w:type="dxa"/>
              <w:right w:w="0" w:type="dxa"/>
            </w:tcMar>
            <w:vAlign w:val="bottom"/>
          </w:tcPr>
          <w:p w14:paraId="43C9ED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9C934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CB63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BD113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E4930C8" w14:textId="77777777" w:rsidR="0089264D" w:rsidRPr="00B40C4C" w:rsidRDefault="0089264D" w:rsidP="004B5DA0">
            <w:pPr>
              <w:jc w:val="right"/>
            </w:pPr>
            <w:r w:rsidRPr="00B40C4C">
              <w:t>1 707 725 000</w:t>
            </w:r>
          </w:p>
        </w:tc>
      </w:tr>
      <w:tr w:rsidR="00446E55" w:rsidRPr="00B40C4C" w14:paraId="1E4E387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855CAB4" w14:textId="77777777" w:rsidR="0089264D" w:rsidRPr="00B40C4C" w:rsidRDefault="0089264D" w:rsidP="00BC282F">
            <w:pPr>
              <w:pStyle w:val="tittel-gulbok2"/>
            </w:pPr>
            <w:r w:rsidRPr="00B40C4C">
              <w:t>Kompetansepolitikk og livslang læring</w:t>
            </w:r>
          </w:p>
        </w:tc>
      </w:tr>
      <w:tr w:rsidR="00446E55" w:rsidRPr="00B40C4C" w14:paraId="64E6144C" w14:textId="77777777" w:rsidTr="008C2AB1">
        <w:trPr>
          <w:trHeight w:val="240"/>
        </w:trPr>
        <w:tc>
          <w:tcPr>
            <w:tcW w:w="567" w:type="dxa"/>
            <w:tcBorders>
              <w:top w:val="nil"/>
              <w:left w:val="nil"/>
              <w:bottom w:val="nil"/>
            </w:tcBorders>
            <w:tcMar>
              <w:top w:w="43" w:type="dxa"/>
              <w:left w:w="0" w:type="dxa"/>
              <w:bottom w:w="0" w:type="dxa"/>
              <w:right w:w="0" w:type="dxa"/>
            </w:tcMar>
          </w:tcPr>
          <w:p w14:paraId="39D8848C" w14:textId="77777777" w:rsidR="0089264D" w:rsidRPr="00B40C4C" w:rsidRDefault="0089264D" w:rsidP="009137DA">
            <w:r w:rsidRPr="00B40C4C">
              <w:t>253</w:t>
            </w:r>
          </w:p>
        </w:tc>
        <w:tc>
          <w:tcPr>
            <w:tcW w:w="260" w:type="dxa"/>
            <w:tcBorders>
              <w:top w:val="nil"/>
              <w:left w:val="nil"/>
              <w:bottom w:val="nil"/>
              <w:right w:val="nil"/>
            </w:tcBorders>
            <w:tcMar>
              <w:top w:w="43" w:type="dxa"/>
              <w:left w:w="0" w:type="dxa"/>
              <w:bottom w:w="0" w:type="dxa"/>
              <w:right w:w="0" w:type="dxa"/>
            </w:tcMar>
            <w:vAlign w:val="bottom"/>
          </w:tcPr>
          <w:p w14:paraId="4261B0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BCD6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7CADBC" w14:textId="77777777" w:rsidR="0089264D" w:rsidRPr="00B40C4C" w:rsidRDefault="0089264D" w:rsidP="009137DA">
            <w:r w:rsidRPr="00B40C4C">
              <w:t>Folkehøyskoler:</w:t>
            </w:r>
          </w:p>
        </w:tc>
        <w:tc>
          <w:tcPr>
            <w:tcW w:w="1380" w:type="dxa"/>
            <w:tcBorders>
              <w:top w:val="nil"/>
              <w:left w:val="nil"/>
              <w:bottom w:val="nil"/>
              <w:right w:val="nil"/>
            </w:tcBorders>
            <w:tcMar>
              <w:top w:w="43" w:type="dxa"/>
              <w:left w:w="0" w:type="dxa"/>
              <w:bottom w:w="0" w:type="dxa"/>
              <w:right w:w="0" w:type="dxa"/>
            </w:tcMar>
            <w:vAlign w:val="bottom"/>
          </w:tcPr>
          <w:p w14:paraId="2D21CD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D971A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E9CB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419FD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9DB2ED" w14:textId="77777777" w:rsidR="0089264D" w:rsidRPr="00B40C4C" w:rsidRDefault="0089264D" w:rsidP="004B5DA0">
            <w:pPr>
              <w:jc w:val="right"/>
            </w:pPr>
          </w:p>
        </w:tc>
      </w:tr>
      <w:tr w:rsidR="00446E55" w:rsidRPr="00B40C4C" w14:paraId="231DBA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A59E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BF384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FDE94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FD2985" w14:textId="77777777" w:rsidR="0089264D" w:rsidRPr="00B40C4C" w:rsidRDefault="0089264D" w:rsidP="009137DA">
            <w:r w:rsidRPr="00B40C4C">
              <w:t>Tilskudd til folkehøyskoler</w:t>
            </w:r>
          </w:p>
        </w:tc>
        <w:tc>
          <w:tcPr>
            <w:tcW w:w="1380" w:type="dxa"/>
            <w:tcBorders>
              <w:top w:val="nil"/>
              <w:left w:val="nil"/>
              <w:bottom w:val="nil"/>
              <w:right w:val="nil"/>
            </w:tcBorders>
            <w:tcMar>
              <w:top w:w="43" w:type="dxa"/>
              <w:left w:w="0" w:type="dxa"/>
              <w:bottom w:w="0" w:type="dxa"/>
              <w:right w:w="0" w:type="dxa"/>
            </w:tcMar>
            <w:vAlign w:val="bottom"/>
          </w:tcPr>
          <w:p w14:paraId="332EADC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CCA82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5C5867" w14:textId="77777777" w:rsidR="0089264D" w:rsidRPr="00B40C4C" w:rsidRDefault="0089264D" w:rsidP="004B5DA0">
            <w:pPr>
              <w:jc w:val="right"/>
            </w:pPr>
            <w:r w:rsidRPr="00B40C4C">
              <w:t>1 151 691 000</w:t>
            </w:r>
          </w:p>
        </w:tc>
        <w:tc>
          <w:tcPr>
            <w:tcW w:w="180" w:type="dxa"/>
            <w:tcBorders>
              <w:top w:val="nil"/>
              <w:left w:val="nil"/>
              <w:bottom w:val="nil"/>
              <w:right w:val="nil"/>
            </w:tcBorders>
            <w:tcMar>
              <w:top w:w="43" w:type="dxa"/>
              <w:left w:w="0" w:type="dxa"/>
              <w:bottom w:w="0" w:type="dxa"/>
              <w:right w:w="0" w:type="dxa"/>
            </w:tcMar>
            <w:vAlign w:val="bottom"/>
          </w:tcPr>
          <w:p w14:paraId="7FB85F0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217F4E" w14:textId="77777777" w:rsidR="0089264D" w:rsidRPr="00B40C4C" w:rsidRDefault="0089264D" w:rsidP="004B5DA0">
            <w:pPr>
              <w:jc w:val="right"/>
            </w:pPr>
          </w:p>
        </w:tc>
      </w:tr>
      <w:tr w:rsidR="00446E55" w:rsidRPr="00B40C4C" w14:paraId="60363A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8352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F78AF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19AE9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EFDC61" w14:textId="77777777" w:rsidR="0089264D" w:rsidRPr="00B40C4C" w:rsidRDefault="0089264D" w:rsidP="009137DA">
            <w:r w:rsidRPr="00B40C4C">
              <w:t>Tilskudd til Folkehøgskolerådet</w:t>
            </w:r>
          </w:p>
        </w:tc>
        <w:tc>
          <w:tcPr>
            <w:tcW w:w="1380" w:type="dxa"/>
            <w:tcBorders>
              <w:top w:val="nil"/>
              <w:left w:val="nil"/>
              <w:bottom w:val="nil"/>
              <w:right w:val="nil"/>
            </w:tcBorders>
            <w:tcMar>
              <w:top w:w="43" w:type="dxa"/>
              <w:left w:w="0" w:type="dxa"/>
              <w:bottom w:w="0" w:type="dxa"/>
              <w:right w:w="0" w:type="dxa"/>
            </w:tcMar>
            <w:vAlign w:val="bottom"/>
          </w:tcPr>
          <w:p w14:paraId="12E653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129C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172790" w14:textId="77777777" w:rsidR="0089264D" w:rsidRPr="00B40C4C" w:rsidRDefault="0089264D" w:rsidP="004B5DA0">
            <w:pPr>
              <w:jc w:val="right"/>
            </w:pPr>
            <w:r w:rsidRPr="00B40C4C">
              <w:t>6 285 000</w:t>
            </w:r>
          </w:p>
        </w:tc>
        <w:tc>
          <w:tcPr>
            <w:tcW w:w="180" w:type="dxa"/>
            <w:tcBorders>
              <w:top w:val="nil"/>
              <w:left w:val="nil"/>
              <w:bottom w:val="nil"/>
              <w:right w:val="nil"/>
            </w:tcBorders>
            <w:tcMar>
              <w:top w:w="43" w:type="dxa"/>
              <w:left w:w="0" w:type="dxa"/>
              <w:bottom w:w="0" w:type="dxa"/>
              <w:right w:w="0" w:type="dxa"/>
            </w:tcMar>
            <w:vAlign w:val="bottom"/>
          </w:tcPr>
          <w:p w14:paraId="7555A2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3A2F51" w14:textId="77777777" w:rsidR="0089264D" w:rsidRPr="00B40C4C" w:rsidRDefault="0089264D" w:rsidP="004B5DA0">
            <w:pPr>
              <w:jc w:val="right"/>
            </w:pPr>
          </w:p>
        </w:tc>
      </w:tr>
      <w:tr w:rsidR="00446E55" w:rsidRPr="00B40C4C" w14:paraId="7035071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7009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29B07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E63C92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29BE88" w14:textId="77777777" w:rsidR="0089264D" w:rsidRPr="00B40C4C" w:rsidRDefault="0089264D" w:rsidP="009137DA">
            <w:r w:rsidRPr="00B40C4C">
              <w:t>Tilskudd til Nordiska folkhögskolan</w:t>
            </w:r>
          </w:p>
        </w:tc>
        <w:tc>
          <w:tcPr>
            <w:tcW w:w="1380" w:type="dxa"/>
            <w:tcBorders>
              <w:top w:val="nil"/>
              <w:left w:val="nil"/>
              <w:bottom w:val="nil"/>
              <w:right w:val="nil"/>
            </w:tcBorders>
            <w:tcMar>
              <w:top w:w="43" w:type="dxa"/>
              <w:left w:w="0" w:type="dxa"/>
              <w:bottom w:w="0" w:type="dxa"/>
              <w:right w:w="0" w:type="dxa"/>
            </w:tcMar>
            <w:vAlign w:val="bottom"/>
          </w:tcPr>
          <w:p w14:paraId="7D7F32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C378E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D0237EB" w14:textId="77777777" w:rsidR="0089264D" w:rsidRPr="00B40C4C" w:rsidRDefault="0089264D" w:rsidP="004B5DA0">
            <w:pPr>
              <w:jc w:val="right"/>
            </w:pPr>
            <w:r w:rsidRPr="00B40C4C">
              <w:t>825 000</w:t>
            </w:r>
          </w:p>
        </w:tc>
        <w:tc>
          <w:tcPr>
            <w:tcW w:w="180" w:type="dxa"/>
            <w:tcBorders>
              <w:top w:val="nil"/>
              <w:left w:val="nil"/>
              <w:bottom w:val="nil"/>
              <w:right w:val="nil"/>
            </w:tcBorders>
            <w:tcMar>
              <w:top w:w="43" w:type="dxa"/>
              <w:left w:w="0" w:type="dxa"/>
              <w:bottom w:w="0" w:type="dxa"/>
              <w:right w:w="0" w:type="dxa"/>
            </w:tcMar>
            <w:vAlign w:val="bottom"/>
          </w:tcPr>
          <w:p w14:paraId="692811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40DB97" w14:textId="77777777" w:rsidR="0089264D" w:rsidRPr="00B40C4C" w:rsidRDefault="0089264D" w:rsidP="004B5DA0">
            <w:pPr>
              <w:jc w:val="right"/>
            </w:pPr>
            <w:r w:rsidRPr="00B40C4C">
              <w:t>1 158 801 000</w:t>
            </w:r>
          </w:p>
        </w:tc>
      </w:tr>
      <w:tr w:rsidR="00446E55" w:rsidRPr="00B40C4C" w14:paraId="769FF56D" w14:textId="77777777" w:rsidTr="008C2AB1">
        <w:trPr>
          <w:trHeight w:val="240"/>
        </w:trPr>
        <w:tc>
          <w:tcPr>
            <w:tcW w:w="567" w:type="dxa"/>
            <w:tcBorders>
              <w:top w:val="nil"/>
              <w:left w:val="nil"/>
              <w:bottom w:val="nil"/>
            </w:tcBorders>
            <w:tcMar>
              <w:top w:w="43" w:type="dxa"/>
              <w:left w:w="0" w:type="dxa"/>
              <w:bottom w:w="0" w:type="dxa"/>
              <w:right w:w="0" w:type="dxa"/>
            </w:tcMar>
          </w:tcPr>
          <w:p w14:paraId="3D5D27DD" w14:textId="77777777" w:rsidR="0089264D" w:rsidRPr="00B40C4C" w:rsidRDefault="0089264D" w:rsidP="009137DA">
            <w:r w:rsidRPr="00B40C4C">
              <w:t>254</w:t>
            </w:r>
          </w:p>
        </w:tc>
        <w:tc>
          <w:tcPr>
            <w:tcW w:w="260" w:type="dxa"/>
            <w:tcBorders>
              <w:top w:val="nil"/>
              <w:left w:val="nil"/>
              <w:bottom w:val="nil"/>
              <w:right w:val="nil"/>
            </w:tcBorders>
            <w:tcMar>
              <w:top w:w="43" w:type="dxa"/>
              <w:left w:w="0" w:type="dxa"/>
              <w:bottom w:w="0" w:type="dxa"/>
              <w:right w:w="0" w:type="dxa"/>
            </w:tcMar>
            <w:vAlign w:val="bottom"/>
          </w:tcPr>
          <w:p w14:paraId="39CF19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91364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10CEFE" w14:textId="77777777" w:rsidR="0089264D" w:rsidRPr="00B40C4C" w:rsidRDefault="0089264D" w:rsidP="009137DA">
            <w:r w:rsidRPr="00B40C4C">
              <w:t>Studieforbund mv.:</w:t>
            </w:r>
          </w:p>
        </w:tc>
        <w:tc>
          <w:tcPr>
            <w:tcW w:w="1380" w:type="dxa"/>
            <w:tcBorders>
              <w:top w:val="nil"/>
              <w:left w:val="nil"/>
              <w:bottom w:val="nil"/>
              <w:right w:val="nil"/>
            </w:tcBorders>
            <w:tcMar>
              <w:top w:w="43" w:type="dxa"/>
              <w:left w:w="0" w:type="dxa"/>
              <w:bottom w:w="0" w:type="dxa"/>
              <w:right w:w="0" w:type="dxa"/>
            </w:tcMar>
            <w:vAlign w:val="bottom"/>
          </w:tcPr>
          <w:p w14:paraId="17E1D1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262C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8985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D7629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EE78E0" w14:textId="77777777" w:rsidR="0089264D" w:rsidRPr="00B40C4C" w:rsidRDefault="0089264D" w:rsidP="004B5DA0">
            <w:pPr>
              <w:jc w:val="right"/>
            </w:pPr>
          </w:p>
        </w:tc>
      </w:tr>
      <w:tr w:rsidR="00446E55" w:rsidRPr="00B40C4C" w14:paraId="6FDB50C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973E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43925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5515E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96F75C" w14:textId="77777777" w:rsidR="0089264D" w:rsidRPr="00B40C4C" w:rsidRDefault="0089264D" w:rsidP="009137DA">
            <w:r w:rsidRPr="00B40C4C">
              <w:t>Tilskudd til studieforbund</w:t>
            </w:r>
          </w:p>
        </w:tc>
        <w:tc>
          <w:tcPr>
            <w:tcW w:w="1380" w:type="dxa"/>
            <w:tcBorders>
              <w:top w:val="nil"/>
              <w:left w:val="nil"/>
              <w:bottom w:val="nil"/>
              <w:right w:val="nil"/>
            </w:tcBorders>
            <w:tcMar>
              <w:top w:w="43" w:type="dxa"/>
              <w:left w:w="0" w:type="dxa"/>
              <w:bottom w:w="0" w:type="dxa"/>
              <w:right w:w="0" w:type="dxa"/>
            </w:tcMar>
            <w:vAlign w:val="bottom"/>
          </w:tcPr>
          <w:p w14:paraId="439C46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46EB2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B77D41" w14:textId="77777777" w:rsidR="0089264D" w:rsidRPr="00B40C4C" w:rsidRDefault="0089264D" w:rsidP="004B5DA0">
            <w:pPr>
              <w:jc w:val="right"/>
            </w:pPr>
            <w:r w:rsidRPr="00B40C4C">
              <w:t>73 312 000</w:t>
            </w:r>
          </w:p>
        </w:tc>
        <w:tc>
          <w:tcPr>
            <w:tcW w:w="180" w:type="dxa"/>
            <w:tcBorders>
              <w:top w:val="nil"/>
              <w:left w:val="nil"/>
              <w:bottom w:val="nil"/>
              <w:right w:val="nil"/>
            </w:tcBorders>
            <w:tcMar>
              <w:top w:w="43" w:type="dxa"/>
              <w:left w:w="0" w:type="dxa"/>
              <w:bottom w:w="0" w:type="dxa"/>
              <w:right w:w="0" w:type="dxa"/>
            </w:tcMar>
            <w:vAlign w:val="bottom"/>
          </w:tcPr>
          <w:p w14:paraId="0E4CCA6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FEB10F" w14:textId="77777777" w:rsidR="0089264D" w:rsidRPr="00B40C4C" w:rsidRDefault="0089264D" w:rsidP="004B5DA0">
            <w:pPr>
              <w:jc w:val="right"/>
            </w:pPr>
          </w:p>
        </w:tc>
      </w:tr>
      <w:tr w:rsidR="00446E55" w:rsidRPr="00B40C4C" w14:paraId="3DC958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B6FB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E1C86E"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1D300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CF8E1B" w14:textId="77777777" w:rsidR="0089264D" w:rsidRPr="00B40C4C" w:rsidRDefault="0089264D" w:rsidP="009137DA">
            <w:r w:rsidRPr="00B40C4C">
              <w:t>Tilskudd til voksenopplæringsorganisasjoner</w:t>
            </w:r>
          </w:p>
        </w:tc>
        <w:tc>
          <w:tcPr>
            <w:tcW w:w="1380" w:type="dxa"/>
            <w:tcBorders>
              <w:top w:val="nil"/>
              <w:left w:val="nil"/>
              <w:bottom w:val="nil"/>
              <w:right w:val="nil"/>
            </w:tcBorders>
            <w:tcMar>
              <w:top w:w="43" w:type="dxa"/>
              <w:left w:w="0" w:type="dxa"/>
              <w:bottom w:w="0" w:type="dxa"/>
              <w:right w:w="0" w:type="dxa"/>
            </w:tcMar>
            <w:vAlign w:val="bottom"/>
          </w:tcPr>
          <w:p w14:paraId="338B4D9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2BA78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FC645BF" w14:textId="77777777" w:rsidR="0089264D" w:rsidRPr="00B40C4C" w:rsidRDefault="0089264D" w:rsidP="004B5DA0">
            <w:pPr>
              <w:jc w:val="right"/>
            </w:pPr>
            <w:r w:rsidRPr="00B40C4C">
              <w:t>2 484 000</w:t>
            </w:r>
          </w:p>
        </w:tc>
        <w:tc>
          <w:tcPr>
            <w:tcW w:w="180" w:type="dxa"/>
            <w:tcBorders>
              <w:top w:val="nil"/>
              <w:left w:val="nil"/>
              <w:bottom w:val="nil"/>
              <w:right w:val="nil"/>
            </w:tcBorders>
            <w:tcMar>
              <w:top w:w="43" w:type="dxa"/>
              <w:left w:w="0" w:type="dxa"/>
              <w:bottom w:w="0" w:type="dxa"/>
              <w:right w:w="0" w:type="dxa"/>
            </w:tcMar>
            <w:vAlign w:val="bottom"/>
          </w:tcPr>
          <w:p w14:paraId="546EA5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D2EC8B" w14:textId="77777777" w:rsidR="0089264D" w:rsidRPr="00B40C4C" w:rsidRDefault="0089264D" w:rsidP="004B5DA0">
            <w:pPr>
              <w:jc w:val="right"/>
            </w:pPr>
            <w:r w:rsidRPr="00B40C4C">
              <w:t>75 796 000</w:t>
            </w:r>
          </w:p>
        </w:tc>
      </w:tr>
      <w:tr w:rsidR="00446E55" w:rsidRPr="00B40C4C" w14:paraId="77659B56" w14:textId="77777777" w:rsidTr="008C2AB1">
        <w:trPr>
          <w:trHeight w:val="500"/>
        </w:trPr>
        <w:tc>
          <w:tcPr>
            <w:tcW w:w="567" w:type="dxa"/>
            <w:tcBorders>
              <w:top w:val="nil"/>
              <w:left w:val="nil"/>
              <w:bottom w:val="nil"/>
            </w:tcBorders>
            <w:tcMar>
              <w:top w:w="43" w:type="dxa"/>
              <w:left w:w="0" w:type="dxa"/>
              <w:bottom w:w="0" w:type="dxa"/>
              <w:right w:w="0" w:type="dxa"/>
            </w:tcMar>
          </w:tcPr>
          <w:p w14:paraId="7060952C" w14:textId="77777777" w:rsidR="0089264D" w:rsidRPr="00B40C4C" w:rsidRDefault="0089264D" w:rsidP="009137DA">
            <w:r w:rsidRPr="00B40C4C">
              <w:t>256</w:t>
            </w:r>
          </w:p>
        </w:tc>
        <w:tc>
          <w:tcPr>
            <w:tcW w:w="260" w:type="dxa"/>
            <w:tcBorders>
              <w:top w:val="nil"/>
              <w:left w:val="nil"/>
              <w:bottom w:val="nil"/>
              <w:right w:val="nil"/>
            </w:tcBorders>
            <w:tcMar>
              <w:top w:w="43" w:type="dxa"/>
              <w:left w:w="0" w:type="dxa"/>
              <w:bottom w:w="0" w:type="dxa"/>
              <w:right w:w="0" w:type="dxa"/>
            </w:tcMar>
            <w:vAlign w:val="bottom"/>
          </w:tcPr>
          <w:p w14:paraId="4447BD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F502F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4ABC70" w14:textId="77777777" w:rsidR="0089264D" w:rsidRPr="00B40C4C" w:rsidRDefault="0089264D" w:rsidP="009137DA">
            <w:r w:rsidRPr="00B40C4C">
              <w:t>Direktoratet for høyere utdanning og kompetanse:</w:t>
            </w:r>
          </w:p>
        </w:tc>
        <w:tc>
          <w:tcPr>
            <w:tcW w:w="1380" w:type="dxa"/>
            <w:tcBorders>
              <w:top w:val="nil"/>
              <w:left w:val="nil"/>
              <w:bottom w:val="nil"/>
              <w:right w:val="nil"/>
            </w:tcBorders>
            <w:tcMar>
              <w:top w:w="43" w:type="dxa"/>
              <w:left w:w="0" w:type="dxa"/>
              <w:bottom w:w="0" w:type="dxa"/>
              <w:right w:w="0" w:type="dxa"/>
            </w:tcMar>
            <w:vAlign w:val="bottom"/>
          </w:tcPr>
          <w:p w14:paraId="582BD0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E6F6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9337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D16A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F829BB" w14:textId="77777777" w:rsidR="0089264D" w:rsidRPr="00B40C4C" w:rsidRDefault="0089264D" w:rsidP="004B5DA0">
            <w:pPr>
              <w:jc w:val="right"/>
            </w:pPr>
          </w:p>
        </w:tc>
      </w:tr>
      <w:tr w:rsidR="00446E55" w:rsidRPr="00B40C4C" w14:paraId="392A93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0519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A17CE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44063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2ACD2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60E51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4FE1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98C2414" w14:textId="77777777" w:rsidR="0089264D" w:rsidRPr="00B40C4C" w:rsidRDefault="0089264D" w:rsidP="004B5DA0">
            <w:pPr>
              <w:jc w:val="right"/>
            </w:pPr>
            <w:r w:rsidRPr="00B40C4C">
              <w:t>501 230 000</w:t>
            </w:r>
          </w:p>
        </w:tc>
        <w:tc>
          <w:tcPr>
            <w:tcW w:w="180" w:type="dxa"/>
            <w:tcBorders>
              <w:top w:val="nil"/>
              <w:left w:val="nil"/>
              <w:bottom w:val="nil"/>
              <w:right w:val="nil"/>
            </w:tcBorders>
            <w:tcMar>
              <w:top w:w="43" w:type="dxa"/>
              <w:left w:w="0" w:type="dxa"/>
              <w:bottom w:w="0" w:type="dxa"/>
              <w:right w:w="0" w:type="dxa"/>
            </w:tcMar>
            <w:vAlign w:val="bottom"/>
          </w:tcPr>
          <w:p w14:paraId="2050EEE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E9F360" w14:textId="77777777" w:rsidR="0089264D" w:rsidRPr="00B40C4C" w:rsidRDefault="0089264D" w:rsidP="004B5DA0">
            <w:pPr>
              <w:jc w:val="right"/>
            </w:pPr>
          </w:p>
        </w:tc>
      </w:tr>
      <w:tr w:rsidR="00446E55" w:rsidRPr="00B40C4C" w14:paraId="57E109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6779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BFEF98"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35790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592397"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3B72B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17358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66E4E44" w14:textId="77777777" w:rsidR="0089264D" w:rsidRPr="00B40C4C" w:rsidRDefault="0089264D" w:rsidP="004B5DA0">
            <w:pPr>
              <w:jc w:val="right"/>
            </w:pPr>
            <w:r w:rsidRPr="00B40C4C">
              <w:t>24 424 000</w:t>
            </w:r>
          </w:p>
        </w:tc>
        <w:tc>
          <w:tcPr>
            <w:tcW w:w="180" w:type="dxa"/>
            <w:tcBorders>
              <w:top w:val="nil"/>
              <w:left w:val="nil"/>
              <w:bottom w:val="nil"/>
              <w:right w:val="nil"/>
            </w:tcBorders>
            <w:tcMar>
              <w:top w:w="43" w:type="dxa"/>
              <w:left w:w="0" w:type="dxa"/>
              <w:bottom w:w="0" w:type="dxa"/>
              <w:right w:w="0" w:type="dxa"/>
            </w:tcMar>
            <w:vAlign w:val="bottom"/>
          </w:tcPr>
          <w:p w14:paraId="30BD84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8008DD" w14:textId="77777777" w:rsidR="0089264D" w:rsidRPr="00B40C4C" w:rsidRDefault="0089264D" w:rsidP="004B5DA0">
            <w:pPr>
              <w:jc w:val="right"/>
            </w:pPr>
            <w:r w:rsidRPr="00B40C4C">
              <w:t>525 654 000</w:t>
            </w:r>
          </w:p>
        </w:tc>
      </w:tr>
      <w:tr w:rsidR="00446E55" w:rsidRPr="00B40C4C" w14:paraId="044FCB77" w14:textId="77777777" w:rsidTr="008C2AB1">
        <w:trPr>
          <w:trHeight w:val="240"/>
        </w:trPr>
        <w:tc>
          <w:tcPr>
            <w:tcW w:w="567" w:type="dxa"/>
            <w:tcBorders>
              <w:top w:val="nil"/>
              <w:left w:val="nil"/>
              <w:bottom w:val="nil"/>
            </w:tcBorders>
            <w:tcMar>
              <w:top w:w="43" w:type="dxa"/>
              <w:left w:w="0" w:type="dxa"/>
              <w:bottom w:w="0" w:type="dxa"/>
              <w:right w:w="0" w:type="dxa"/>
            </w:tcMar>
          </w:tcPr>
          <w:p w14:paraId="6F2A3680" w14:textId="77777777" w:rsidR="0089264D" w:rsidRPr="00B40C4C" w:rsidRDefault="0089264D" w:rsidP="009137DA">
            <w:r w:rsidRPr="00B40C4C">
              <w:t>257</w:t>
            </w:r>
          </w:p>
        </w:tc>
        <w:tc>
          <w:tcPr>
            <w:tcW w:w="260" w:type="dxa"/>
            <w:tcBorders>
              <w:top w:val="nil"/>
              <w:left w:val="nil"/>
              <w:bottom w:val="nil"/>
              <w:right w:val="nil"/>
            </w:tcBorders>
            <w:tcMar>
              <w:top w:w="43" w:type="dxa"/>
              <w:left w:w="0" w:type="dxa"/>
              <w:bottom w:w="0" w:type="dxa"/>
              <w:right w:w="0" w:type="dxa"/>
            </w:tcMar>
            <w:vAlign w:val="bottom"/>
          </w:tcPr>
          <w:p w14:paraId="4179B1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ACB5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B73EFB" w14:textId="77777777" w:rsidR="0089264D" w:rsidRPr="00B40C4C" w:rsidRDefault="0089264D" w:rsidP="009137DA">
            <w:r w:rsidRPr="00B40C4C">
              <w:t>Kompetanseprogrammet:</w:t>
            </w:r>
          </w:p>
        </w:tc>
        <w:tc>
          <w:tcPr>
            <w:tcW w:w="1380" w:type="dxa"/>
            <w:tcBorders>
              <w:top w:val="nil"/>
              <w:left w:val="nil"/>
              <w:bottom w:val="nil"/>
              <w:right w:val="nil"/>
            </w:tcBorders>
            <w:tcMar>
              <w:top w:w="43" w:type="dxa"/>
              <w:left w:w="0" w:type="dxa"/>
              <w:bottom w:w="0" w:type="dxa"/>
              <w:right w:w="0" w:type="dxa"/>
            </w:tcMar>
            <w:vAlign w:val="bottom"/>
          </w:tcPr>
          <w:p w14:paraId="30F7D6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F2E3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FDDC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0374E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A88DAB" w14:textId="77777777" w:rsidR="0089264D" w:rsidRPr="00B40C4C" w:rsidRDefault="0089264D" w:rsidP="004B5DA0">
            <w:pPr>
              <w:jc w:val="right"/>
            </w:pPr>
          </w:p>
        </w:tc>
      </w:tr>
      <w:tr w:rsidR="00446E55" w:rsidRPr="00B40C4C" w14:paraId="0E44CAB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3D4E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02F04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EC85C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997D33" w14:textId="77777777" w:rsidR="0089264D" w:rsidRPr="00B40C4C" w:rsidRDefault="0089264D" w:rsidP="009137DA">
            <w:r w:rsidRPr="00B40C4C">
              <w:t>Tilskudd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664C1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58948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B467B5F" w14:textId="77777777" w:rsidR="0089264D" w:rsidRPr="00B40C4C" w:rsidRDefault="0089264D" w:rsidP="004B5DA0">
            <w:pPr>
              <w:jc w:val="right"/>
            </w:pPr>
            <w:r w:rsidRPr="00B40C4C">
              <w:t>217 910 000</w:t>
            </w:r>
          </w:p>
        </w:tc>
        <w:tc>
          <w:tcPr>
            <w:tcW w:w="180" w:type="dxa"/>
            <w:tcBorders>
              <w:top w:val="nil"/>
              <w:left w:val="nil"/>
              <w:bottom w:val="nil"/>
              <w:right w:val="nil"/>
            </w:tcBorders>
            <w:tcMar>
              <w:top w:w="43" w:type="dxa"/>
              <w:left w:w="0" w:type="dxa"/>
              <w:bottom w:w="0" w:type="dxa"/>
              <w:right w:w="0" w:type="dxa"/>
            </w:tcMar>
            <w:vAlign w:val="bottom"/>
          </w:tcPr>
          <w:p w14:paraId="09F7C9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ED78ED" w14:textId="77777777" w:rsidR="0089264D" w:rsidRPr="00B40C4C" w:rsidRDefault="0089264D" w:rsidP="004B5DA0">
            <w:pPr>
              <w:jc w:val="right"/>
            </w:pPr>
            <w:r w:rsidRPr="00B40C4C">
              <w:t>217 910 000</w:t>
            </w:r>
          </w:p>
        </w:tc>
      </w:tr>
      <w:tr w:rsidR="00446E55" w:rsidRPr="00B40C4C" w14:paraId="6BE779C0" w14:textId="77777777" w:rsidTr="008C2AB1">
        <w:trPr>
          <w:trHeight w:val="240"/>
        </w:trPr>
        <w:tc>
          <w:tcPr>
            <w:tcW w:w="567" w:type="dxa"/>
            <w:tcBorders>
              <w:top w:val="nil"/>
              <w:left w:val="nil"/>
              <w:bottom w:val="nil"/>
            </w:tcBorders>
            <w:tcMar>
              <w:top w:w="43" w:type="dxa"/>
              <w:left w:w="0" w:type="dxa"/>
              <w:bottom w:w="0" w:type="dxa"/>
              <w:right w:w="0" w:type="dxa"/>
            </w:tcMar>
          </w:tcPr>
          <w:p w14:paraId="0021347D" w14:textId="77777777" w:rsidR="0089264D" w:rsidRPr="00B40C4C" w:rsidRDefault="0089264D" w:rsidP="009137DA">
            <w:r w:rsidRPr="00B40C4C">
              <w:t>258</w:t>
            </w:r>
          </w:p>
        </w:tc>
        <w:tc>
          <w:tcPr>
            <w:tcW w:w="260" w:type="dxa"/>
            <w:tcBorders>
              <w:top w:val="nil"/>
              <w:left w:val="nil"/>
              <w:bottom w:val="nil"/>
              <w:right w:val="nil"/>
            </w:tcBorders>
            <w:tcMar>
              <w:top w:w="43" w:type="dxa"/>
              <w:left w:w="0" w:type="dxa"/>
              <w:bottom w:w="0" w:type="dxa"/>
              <w:right w:w="0" w:type="dxa"/>
            </w:tcMar>
            <w:vAlign w:val="bottom"/>
          </w:tcPr>
          <w:p w14:paraId="14E742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6EB3C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804688" w14:textId="77777777" w:rsidR="0089264D" w:rsidRPr="00B40C4C" w:rsidRDefault="0089264D" w:rsidP="009137DA">
            <w:r w:rsidRPr="00B40C4C">
              <w:t>Tiltak for livslang læring:</w:t>
            </w:r>
          </w:p>
        </w:tc>
        <w:tc>
          <w:tcPr>
            <w:tcW w:w="1380" w:type="dxa"/>
            <w:tcBorders>
              <w:top w:val="nil"/>
              <w:left w:val="nil"/>
              <w:bottom w:val="nil"/>
              <w:right w:val="nil"/>
            </w:tcBorders>
            <w:tcMar>
              <w:top w:w="43" w:type="dxa"/>
              <w:left w:w="0" w:type="dxa"/>
              <w:bottom w:w="0" w:type="dxa"/>
              <w:right w:w="0" w:type="dxa"/>
            </w:tcMar>
            <w:vAlign w:val="bottom"/>
          </w:tcPr>
          <w:p w14:paraId="191E74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6D0A6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33F8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D5BF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1EC139" w14:textId="77777777" w:rsidR="0089264D" w:rsidRPr="00B40C4C" w:rsidRDefault="0089264D" w:rsidP="004B5DA0">
            <w:pPr>
              <w:jc w:val="right"/>
            </w:pPr>
          </w:p>
        </w:tc>
      </w:tr>
      <w:tr w:rsidR="00446E55" w:rsidRPr="00B40C4C" w14:paraId="24D944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36B6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169B52"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E514D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29BB67"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C0725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400D9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95647C6" w14:textId="77777777" w:rsidR="0089264D" w:rsidRPr="00B40C4C" w:rsidRDefault="0089264D" w:rsidP="004B5DA0">
            <w:pPr>
              <w:jc w:val="right"/>
            </w:pPr>
            <w:r w:rsidRPr="00B40C4C">
              <w:t>74 329 000</w:t>
            </w:r>
          </w:p>
        </w:tc>
        <w:tc>
          <w:tcPr>
            <w:tcW w:w="180" w:type="dxa"/>
            <w:tcBorders>
              <w:top w:val="nil"/>
              <w:left w:val="nil"/>
              <w:bottom w:val="nil"/>
              <w:right w:val="nil"/>
            </w:tcBorders>
            <w:tcMar>
              <w:top w:w="43" w:type="dxa"/>
              <w:left w:w="0" w:type="dxa"/>
              <w:bottom w:w="0" w:type="dxa"/>
              <w:right w:w="0" w:type="dxa"/>
            </w:tcMar>
            <w:vAlign w:val="bottom"/>
          </w:tcPr>
          <w:p w14:paraId="2E0C62A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C326855" w14:textId="77777777" w:rsidR="0089264D" w:rsidRPr="00B40C4C" w:rsidRDefault="0089264D" w:rsidP="004B5DA0">
            <w:pPr>
              <w:jc w:val="right"/>
            </w:pPr>
            <w:r w:rsidRPr="00B40C4C">
              <w:t>74 329 000</w:t>
            </w:r>
          </w:p>
        </w:tc>
      </w:tr>
      <w:tr w:rsidR="00446E55" w:rsidRPr="00B40C4C" w14:paraId="496BCD7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2297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2A93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71DE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5F6067" w14:textId="77777777" w:rsidR="0089264D" w:rsidRPr="00B40C4C" w:rsidRDefault="0089264D" w:rsidP="009137DA">
            <w:r w:rsidRPr="00B40C4C">
              <w:t>Sum Kompetansepolitikk og livslang læring</w:t>
            </w:r>
          </w:p>
        </w:tc>
        <w:tc>
          <w:tcPr>
            <w:tcW w:w="1380" w:type="dxa"/>
            <w:tcBorders>
              <w:top w:val="nil"/>
              <w:left w:val="nil"/>
              <w:bottom w:val="nil"/>
              <w:right w:val="nil"/>
            </w:tcBorders>
            <w:tcMar>
              <w:top w:w="43" w:type="dxa"/>
              <w:left w:w="0" w:type="dxa"/>
              <w:bottom w:w="0" w:type="dxa"/>
              <w:right w:w="0" w:type="dxa"/>
            </w:tcMar>
            <w:vAlign w:val="bottom"/>
          </w:tcPr>
          <w:p w14:paraId="710209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2751F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81A2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4942E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2992D4E" w14:textId="77777777" w:rsidR="0089264D" w:rsidRPr="00B40C4C" w:rsidRDefault="0089264D" w:rsidP="004B5DA0">
            <w:pPr>
              <w:jc w:val="right"/>
            </w:pPr>
            <w:r w:rsidRPr="00B40C4C">
              <w:t>2 052 490 000</w:t>
            </w:r>
          </w:p>
        </w:tc>
      </w:tr>
      <w:tr w:rsidR="00446E55" w:rsidRPr="00B40C4C" w14:paraId="161146E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7B56C87" w14:textId="77777777" w:rsidR="0089264D" w:rsidRPr="00B40C4C" w:rsidRDefault="0089264D" w:rsidP="00BC282F">
            <w:pPr>
              <w:pStyle w:val="tittel-gulbok2"/>
            </w:pPr>
            <w:r w:rsidRPr="00B40C4C">
              <w:t>Høyere utdanning og forskning</w:t>
            </w:r>
          </w:p>
        </w:tc>
      </w:tr>
      <w:tr w:rsidR="00446E55" w:rsidRPr="00B40C4C" w14:paraId="1006BFB8" w14:textId="77777777" w:rsidTr="008C2AB1">
        <w:trPr>
          <w:trHeight w:val="240"/>
        </w:trPr>
        <w:tc>
          <w:tcPr>
            <w:tcW w:w="567" w:type="dxa"/>
            <w:tcBorders>
              <w:top w:val="nil"/>
              <w:left w:val="nil"/>
              <w:bottom w:val="nil"/>
            </w:tcBorders>
            <w:tcMar>
              <w:top w:w="43" w:type="dxa"/>
              <w:left w:w="0" w:type="dxa"/>
              <w:bottom w:w="0" w:type="dxa"/>
              <w:right w:w="0" w:type="dxa"/>
            </w:tcMar>
          </w:tcPr>
          <w:p w14:paraId="2FDA70FA" w14:textId="77777777" w:rsidR="0089264D" w:rsidRPr="00B40C4C" w:rsidRDefault="0089264D" w:rsidP="009137DA">
            <w:r w:rsidRPr="00B40C4C">
              <w:t>260</w:t>
            </w:r>
          </w:p>
        </w:tc>
        <w:tc>
          <w:tcPr>
            <w:tcW w:w="260" w:type="dxa"/>
            <w:tcBorders>
              <w:top w:val="nil"/>
              <w:left w:val="nil"/>
              <w:bottom w:val="nil"/>
              <w:right w:val="nil"/>
            </w:tcBorders>
            <w:tcMar>
              <w:top w:w="43" w:type="dxa"/>
              <w:left w:w="0" w:type="dxa"/>
              <w:bottom w:w="0" w:type="dxa"/>
              <w:right w:w="0" w:type="dxa"/>
            </w:tcMar>
            <w:vAlign w:val="bottom"/>
          </w:tcPr>
          <w:p w14:paraId="6A2CE4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54B5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B26121" w14:textId="77777777" w:rsidR="0089264D" w:rsidRPr="00B40C4C" w:rsidRDefault="0089264D" w:rsidP="009137DA">
            <w:r w:rsidRPr="00B40C4C">
              <w:t>Universiteter og høyskoler:</w:t>
            </w:r>
          </w:p>
        </w:tc>
        <w:tc>
          <w:tcPr>
            <w:tcW w:w="1380" w:type="dxa"/>
            <w:tcBorders>
              <w:top w:val="nil"/>
              <w:left w:val="nil"/>
              <w:bottom w:val="nil"/>
              <w:right w:val="nil"/>
            </w:tcBorders>
            <w:tcMar>
              <w:top w:w="43" w:type="dxa"/>
              <w:left w:w="0" w:type="dxa"/>
              <w:bottom w:w="0" w:type="dxa"/>
              <w:right w:w="0" w:type="dxa"/>
            </w:tcMar>
            <w:vAlign w:val="bottom"/>
          </w:tcPr>
          <w:p w14:paraId="41450B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DDB9C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2CB7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7BEF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9DC7CD" w14:textId="77777777" w:rsidR="0089264D" w:rsidRPr="00B40C4C" w:rsidRDefault="0089264D" w:rsidP="004B5DA0">
            <w:pPr>
              <w:jc w:val="right"/>
            </w:pPr>
          </w:p>
        </w:tc>
      </w:tr>
      <w:tr w:rsidR="00446E55" w:rsidRPr="00B40C4C" w14:paraId="24F1C4D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DF5AA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A6FDE1"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5664E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D39E00" w14:textId="77777777" w:rsidR="0089264D" w:rsidRPr="00B40C4C" w:rsidRDefault="0089264D" w:rsidP="009137DA">
            <w:r w:rsidRPr="00B40C4C">
              <w:t>Statlige universiteter og høyskoler</w:t>
            </w:r>
            <w:r w:rsidRPr="00B40C4C">
              <w:rPr>
                <w:rStyle w:val="kursiv"/>
              </w:rPr>
              <w:t>, kan nyttes under post 70</w:t>
            </w:r>
          </w:p>
        </w:tc>
        <w:tc>
          <w:tcPr>
            <w:tcW w:w="1380" w:type="dxa"/>
            <w:tcBorders>
              <w:top w:val="nil"/>
              <w:left w:val="nil"/>
              <w:bottom w:val="nil"/>
              <w:right w:val="nil"/>
            </w:tcBorders>
            <w:tcMar>
              <w:top w:w="43" w:type="dxa"/>
              <w:left w:w="0" w:type="dxa"/>
              <w:bottom w:w="0" w:type="dxa"/>
              <w:right w:w="0" w:type="dxa"/>
            </w:tcMar>
            <w:vAlign w:val="bottom"/>
          </w:tcPr>
          <w:p w14:paraId="21612F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73C8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CDDE314" w14:textId="77777777" w:rsidR="0089264D" w:rsidRPr="00B40C4C" w:rsidRDefault="0089264D" w:rsidP="004B5DA0">
            <w:pPr>
              <w:jc w:val="right"/>
            </w:pPr>
            <w:r w:rsidRPr="00B40C4C">
              <w:t>44 133 668 000</w:t>
            </w:r>
          </w:p>
        </w:tc>
        <w:tc>
          <w:tcPr>
            <w:tcW w:w="180" w:type="dxa"/>
            <w:tcBorders>
              <w:top w:val="nil"/>
              <w:left w:val="nil"/>
              <w:bottom w:val="nil"/>
              <w:right w:val="nil"/>
            </w:tcBorders>
            <w:tcMar>
              <w:top w:w="43" w:type="dxa"/>
              <w:left w:w="0" w:type="dxa"/>
              <w:bottom w:w="0" w:type="dxa"/>
              <w:right w:w="0" w:type="dxa"/>
            </w:tcMar>
            <w:vAlign w:val="bottom"/>
          </w:tcPr>
          <w:p w14:paraId="675D67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54E56A" w14:textId="77777777" w:rsidR="0089264D" w:rsidRPr="00B40C4C" w:rsidRDefault="0089264D" w:rsidP="004B5DA0">
            <w:pPr>
              <w:jc w:val="right"/>
            </w:pPr>
          </w:p>
        </w:tc>
      </w:tr>
      <w:tr w:rsidR="00446E55" w:rsidRPr="00B40C4C" w14:paraId="4AC470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1826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9BD5E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469E8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0EC0BB" w14:textId="77777777" w:rsidR="0089264D" w:rsidRPr="00B40C4C" w:rsidRDefault="0089264D" w:rsidP="009137DA">
            <w:r w:rsidRPr="00B40C4C">
              <w:t>Private høyskoler</w:t>
            </w:r>
            <w:r w:rsidRPr="00B40C4C">
              <w:rPr>
                <w:rStyle w:val="kursiv"/>
              </w:rPr>
              <w:t>, kan nyttes under post 50</w:t>
            </w:r>
          </w:p>
        </w:tc>
        <w:tc>
          <w:tcPr>
            <w:tcW w:w="1380" w:type="dxa"/>
            <w:tcBorders>
              <w:top w:val="nil"/>
              <w:left w:val="nil"/>
              <w:bottom w:val="nil"/>
              <w:right w:val="nil"/>
            </w:tcBorders>
            <w:tcMar>
              <w:top w:w="43" w:type="dxa"/>
              <w:left w:w="0" w:type="dxa"/>
              <w:bottom w:w="0" w:type="dxa"/>
              <w:right w:w="0" w:type="dxa"/>
            </w:tcMar>
            <w:vAlign w:val="bottom"/>
          </w:tcPr>
          <w:p w14:paraId="2704A8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AE725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66AD4E" w14:textId="77777777" w:rsidR="0089264D" w:rsidRPr="00B40C4C" w:rsidRDefault="0089264D" w:rsidP="004B5DA0">
            <w:pPr>
              <w:jc w:val="right"/>
            </w:pPr>
            <w:r w:rsidRPr="00B40C4C">
              <w:t>2 311 831 000</w:t>
            </w:r>
          </w:p>
        </w:tc>
        <w:tc>
          <w:tcPr>
            <w:tcW w:w="180" w:type="dxa"/>
            <w:tcBorders>
              <w:top w:val="nil"/>
              <w:left w:val="nil"/>
              <w:bottom w:val="nil"/>
              <w:right w:val="nil"/>
            </w:tcBorders>
            <w:tcMar>
              <w:top w:w="43" w:type="dxa"/>
              <w:left w:w="0" w:type="dxa"/>
              <w:bottom w:w="0" w:type="dxa"/>
              <w:right w:w="0" w:type="dxa"/>
            </w:tcMar>
            <w:vAlign w:val="bottom"/>
          </w:tcPr>
          <w:p w14:paraId="191380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42D3CF" w14:textId="77777777" w:rsidR="0089264D" w:rsidRPr="00B40C4C" w:rsidRDefault="0089264D" w:rsidP="004B5DA0">
            <w:pPr>
              <w:jc w:val="right"/>
            </w:pPr>
            <w:r w:rsidRPr="00B40C4C">
              <w:t>46 445 499 000</w:t>
            </w:r>
          </w:p>
        </w:tc>
      </w:tr>
      <w:tr w:rsidR="00446E55" w:rsidRPr="00B40C4C" w14:paraId="6AE96421" w14:textId="77777777" w:rsidTr="008C2AB1">
        <w:trPr>
          <w:trHeight w:val="240"/>
        </w:trPr>
        <w:tc>
          <w:tcPr>
            <w:tcW w:w="567" w:type="dxa"/>
            <w:tcBorders>
              <w:top w:val="nil"/>
              <w:left w:val="nil"/>
              <w:bottom w:val="nil"/>
            </w:tcBorders>
            <w:tcMar>
              <w:top w:w="43" w:type="dxa"/>
              <w:left w:w="0" w:type="dxa"/>
              <w:bottom w:w="0" w:type="dxa"/>
              <w:right w:w="0" w:type="dxa"/>
            </w:tcMar>
          </w:tcPr>
          <w:p w14:paraId="6D2C63C6" w14:textId="77777777" w:rsidR="0089264D" w:rsidRPr="00B40C4C" w:rsidRDefault="0089264D" w:rsidP="009137DA">
            <w:r w:rsidRPr="00B40C4C">
              <w:t>270</w:t>
            </w:r>
          </w:p>
        </w:tc>
        <w:tc>
          <w:tcPr>
            <w:tcW w:w="260" w:type="dxa"/>
            <w:tcBorders>
              <w:top w:val="nil"/>
              <w:left w:val="nil"/>
              <w:bottom w:val="nil"/>
              <w:right w:val="nil"/>
            </w:tcBorders>
            <w:tcMar>
              <w:top w:w="43" w:type="dxa"/>
              <w:left w:w="0" w:type="dxa"/>
              <w:bottom w:w="0" w:type="dxa"/>
              <w:right w:w="0" w:type="dxa"/>
            </w:tcMar>
            <w:vAlign w:val="bottom"/>
          </w:tcPr>
          <w:p w14:paraId="5AFC87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E950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C964AD" w14:textId="77777777" w:rsidR="0089264D" w:rsidRPr="00B40C4C" w:rsidRDefault="0089264D" w:rsidP="009137DA">
            <w:r w:rsidRPr="00B40C4C">
              <w:t>Studentvelferd:</w:t>
            </w:r>
          </w:p>
        </w:tc>
        <w:tc>
          <w:tcPr>
            <w:tcW w:w="1380" w:type="dxa"/>
            <w:tcBorders>
              <w:top w:val="nil"/>
              <w:left w:val="nil"/>
              <w:bottom w:val="nil"/>
              <w:right w:val="nil"/>
            </w:tcBorders>
            <w:tcMar>
              <w:top w:w="43" w:type="dxa"/>
              <w:left w:w="0" w:type="dxa"/>
              <w:bottom w:w="0" w:type="dxa"/>
              <w:right w:w="0" w:type="dxa"/>
            </w:tcMar>
            <w:vAlign w:val="bottom"/>
          </w:tcPr>
          <w:p w14:paraId="3A281A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8EE3D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C89D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46A0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8D39A5" w14:textId="77777777" w:rsidR="0089264D" w:rsidRPr="00B40C4C" w:rsidRDefault="0089264D" w:rsidP="004B5DA0">
            <w:pPr>
              <w:jc w:val="right"/>
            </w:pPr>
          </w:p>
        </w:tc>
      </w:tr>
      <w:tr w:rsidR="00446E55" w:rsidRPr="00B40C4C" w14:paraId="47E44A3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B323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575412"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E4121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AAADB3" w14:textId="77777777" w:rsidR="0089264D" w:rsidRPr="00B40C4C" w:rsidRDefault="0089264D" w:rsidP="009137DA">
            <w:r w:rsidRPr="00B40C4C">
              <w:t>Tilskudd til velferdsarbeid mv.</w:t>
            </w:r>
          </w:p>
        </w:tc>
        <w:tc>
          <w:tcPr>
            <w:tcW w:w="1380" w:type="dxa"/>
            <w:tcBorders>
              <w:top w:val="nil"/>
              <w:left w:val="nil"/>
              <w:bottom w:val="nil"/>
              <w:right w:val="nil"/>
            </w:tcBorders>
            <w:tcMar>
              <w:top w:w="43" w:type="dxa"/>
              <w:left w:w="0" w:type="dxa"/>
              <w:bottom w:w="0" w:type="dxa"/>
              <w:right w:w="0" w:type="dxa"/>
            </w:tcMar>
            <w:vAlign w:val="bottom"/>
          </w:tcPr>
          <w:p w14:paraId="25D6AA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6947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CE14E0E" w14:textId="77777777" w:rsidR="0089264D" w:rsidRPr="00B40C4C" w:rsidRDefault="0089264D" w:rsidP="004B5DA0">
            <w:pPr>
              <w:jc w:val="right"/>
            </w:pPr>
            <w:r w:rsidRPr="00B40C4C">
              <w:t>90 867 000</w:t>
            </w:r>
          </w:p>
        </w:tc>
        <w:tc>
          <w:tcPr>
            <w:tcW w:w="180" w:type="dxa"/>
            <w:tcBorders>
              <w:top w:val="nil"/>
              <w:left w:val="nil"/>
              <w:bottom w:val="nil"/>
              <w:right w:val="nil"/>
            </w:tcBorders>
            <w:tcMar>
              <w:top w:w="43" w:type="dxa"/>
              <w:left w:w="0" w:type="dxa"/>
              <w:bottom w:w="0" w:type="dxa"/>
              <w:right w:w="0" w:type="dxa"/>
            </w:tcMar>
            <w:vAlign w:val="bottom"/>
          </w:tcPr>
          <w:p w14:paraId="4A7C5D4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145A98" w14:textId="77777777" w:rsidR="0089264D" w:rsidRPr="00B40C4C" w:rsidRDefault="0089264D" w:rsidP="004B5DA0">
            <w:pPr>
              <w:jc w:val="right"/>
            </w:pPr>
          </w:p>
        </w:tc>
      </w:tr>
      <w:tr w:rsidR="00446E55" w:rsidRPr="00B40C4C" w14:paraId="0FA9E2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0007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28078E"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2B69AF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63E166" w14:textId="77777777" w:rsidR="0089264D" w:rsidRPr="00B40C4C" w:rsidRDefault="0089264D" w:rsidP="009137DA">
            <w:r w:rsidRPr="00B40C4C">
              <w:t>Tilskudd til bygging av studentboliger</w:t>
            </w:r>
          </w:p>
        </w:tc>
        <w:tc>
          <w:tcPr>
            <w:tcW w:w="1380" w:type="dxa"/>
            <w:tcBorders>
              <w:top w:val="nil"/>
              <w:left w:val="nil"/>
              <w:bottom w:val="nil"/>
              <w:right w:val="nil"/>
            </w:tcBorders>
            <w:tcMar>
              <w:top w:w="43" w:type="dxa"/>
              <w:left w:w="0" w:type="dxa"/>
              <w:bottom w:w="0" w:type="dxa"/>
              <w:right w:w="0" w:type="dxa"/>
            </w:tcMar>
            <w:vAlign w:val="bottom"/>
          </w:tcPr>
          <w:p w14:paraId="7CCB06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D5C2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92E9CA" w14:textId="77777777" w:rsidR="0089264D" w:rsidRPr="00B40C4C" w:rsidRDefault="0089264D" w:rsidP="004B5DA0">
            <w:pPr>
              <w:jc w:val="right"/>
            </w:pPr>
            <w:r w:rsidRPr="00B40C4C">
              <w:t>559 970 000</w:t>
            </w:r>
          </w:p>
        </w:tc>
        <w:tc>
          <w:tcPr>
            <w:tcW w:w="180" w:type="dxa"/>
            <w:tcBorders>
              <w:top w:val="nil"/>
              <w:left w:val="nil"/>
              <w:bottom w:val="nil"/>
              <w:right w:val="nil"/>
            </w:tcBorders>
            <w:tcMar>
              <w:top w:w="43" w:type="dxa"/>
              <w:left w:w="0" w:type="dxa"/>
              <w:bottom w:w="0" w:type="dxa"/>
              <w:right w:w="0" w:type="dxa"/>
            </w:tcMar>
            <w:vAlign w:val="bottom"/>
          </w:tcPr>
          <w:p w14:paraId="411F9C9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C6F4CA" w14:textId="77777777" w:rsidR="0089264D" w:rsidRPr="00B40C4C" w:rsidRDefault="0089264D" w:rsidP="004B5DA0">
            <w:pPr>
              <w:jc w:val="right"/>
            </w:pPr>
            <w:r w:rsidRPr="00B40C4C">
              <w:t>650 837 000</w:t>
            </w:r>
          </w:p>
        </w:tc>
      </w:tr>
      <w:tr w:rsidR="00446E55" w:rsidRPr="00B40C4C" w14:paraId="5F55DDAA" w14:textId="77777777" w:rsidTr="008C2AB1">
        <w:trPr>
          <w:trHeight w:val="240"/>
        </w:trPr>
        <w:tc>
          <w:tcPr>
            <w:tcW w:w="567" w:type="dxa"/>
            <w:tcBorders>
              <w:top w:val="nil"/>
              <w:left w:val="nil"/>
              <w:bottom w:val="nil"/>
            </w:tcBorders>
            <w:tcMar>
              <w:top w:w="43" w:type="dxa"/>
              <w:left w:w="0" w:type="dxa"/>
              <w:bottom w:w="0" w:type="dxa"/>
              <w:right w:w="0" w:type="dxa"/>
            </w:tcMar>
          </w:tcPr>
          <w:p w14:paraId="0361DD74" w14:textId="77777777" w:rsidR="0089264D" w:rsidRPr="00B40C4C" w:rsidRDefault="0089264D" w:rsidP="009137DA">
            <w:r w:rsidRPr="00B40C4C">
              <w:t>271</w:t>
            </w:r>
          </w:p>
        </w:tc>
        <w:tc>
          <w:tcPr>
            <w:tcW w:w="260" w:type="dxa"/>
            <w:tcBorders>
              <w:top w:val="nil"/>
              <w:left w:val="nil"/>
              <w:bottom w:val="nil"/>
              <w:right w:val="nil"/>
            </w:tcBorders>
            <w:tcMar>
              <w:top w:w="43" w:type="dxa"/>
              <w:left w:w="0" w:type="dxa"/>
              <w:bottom w:w="0" w:type="dxa"/>
              <w:right w:w="0" w:type="dxa"/>
            </w:tcMar>
            <w:vAlign w:val="bottom"/>
          </w:tcPr>
          <w:p w14:paraId="5C7966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4C38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17701A" w14:textId="77777777" w:rsidR="0089264D" w:rsidRPr="00B40C4C" w:rsidRDefault="0089264D" w:rsidP="009137DA">
            <w:r w:rsidRPr="00B40C4C">
              <w:t>Nasjonalt organ for kvalitet i utdanningen:</w:t>
            </w:r>
          </w:p>
        </w:tc>
        <w:tc>
          <w:tcPr>
            <w:tcW w:w="1380" w:type="dxa"/>
            <w:tcBorders>
              <w:top w:val="nil"/>
              <w:left w:val="nil"/>
              <w:bottom w:val="nil"/>
              <w:right w:val="nil"/>
            </w:tcBorders>
            <w:tcMar>
              <w:top w:w="43" w:type="dxa"/>
              <w:left w:w="0" w:type="dxa"/>
              <w:bottom w:w="0" w:type="dxa"/>
              <w:right w:w="0" w:type="dxa"/>
            </w:tcMar>
            <w:vAlign w:val="bottom"/>
          </w:tcPr>
          <w:p w14:paraId="213488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6F693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2475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A9F5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2A71A1" w14:textId="77777777" w:rsidR="0089264D" w:rsidRPr="00B40C4C" w:rsidRDefault="0089264D" w:rsidP="004B5DA0">
            <w:pPr>
              <w:jc w:val="right"/>
            </w:pPr>
          </w:p>
        </w:tc>
      </w:tr>
      <w:tr w:rsidR="00446E55" w:rsidRPr="00B40C4C" w14:paraId="2D4B65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25BB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87569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912CF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B234F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CA787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0CF9C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D6F96B" w14:textId="77777777" w:rsidR="0089264D" w:rsidRPr="00B40C4C" w:rsidRDefault="0089264D" w:rsidP="004B5DA0">
            <w:pPr>
              <w:jc w:val="right"/>
            </w:pPr>
            <w:r w:rsidRPr="00B40C4C">
              <w:t>135 052 000</w:t>
            </w:r>
          </w:p>
        </w:tc>
        <w:tc>
          <w:tcPr>
            <w:tcW w:w="180" w:type="dxa"/>
            <w:tcBorders>
              <w:top w:val="nil"/>
              <w:left w:val="nil"/>
              <w:bottom w:val="nil"/>
              <w:right w:val="nil"/>
            </w:tcBorders>
            <w:tcMar>
              <w:top w:w="43" w:type="dxa"/>
              <w:left w:w="0" w:type="dxa"/>
              <w:bottom w:w="0" w:type="dxa"/>
              <w:right w:w="0" w:type="dxa"/>
            </w:tcMar>
            <w:vAlign w:val="bottom"/>
          </w:tcPr>
          <w:p w14:paraId="102B6B9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CA7084" w14:textId="77777777" w:rsidR="0089264D" w:rsidRPr="00B40C4C" w:rsidRDefault="0089264D" w:rsidP="004B5DA0">
            <w:pPr>
              <w:jc w:val="right"/>
            </w:pPr>
          </w:p>
        </w:tc>
      </w:tr>
      <w:tr w:rsidR="00446E55" w:rsidRPr="00B40C4C" w14:paraId="0369B4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8D28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5D4D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C01E6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F4025B"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F0B4F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FD5C9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5D51F03" w14:textId="77777777" w:rsidR="0089264D" w:rsidRPr="00B40C4C" w:rsidRDefault="0089264D" w:rsidP="004B5DA0">
            <w:pPr>
              <w:jc w:val="right"/>
            </w:pPr>
            <w:r w:rsidRPr="00B40C4C">
              <w:t>4 478 000</w:t>
            </w:r>
          </w:p>
        </w:tc>
        <w:tc>
          <w:tcPr>
            <w:tcW w:w="180" w:type="dxa"/>
            <w:tcBorders>
              <w:top w:val="nil"/>
              <w:left w:val="nil"/>
              <w:bottom w:val="nil"/>
              <w:right w:val="nil"/>
            </w:tcBorders>
            <w:tcMar>
              <w:top w:w="43" w:type="dxa"/>
              <w:left w:w="0" w:type="dxa"/>
              <w:bottom w:w="0" w:type="dxa"/>
              <w:right w:w="0" w:type="dxa"/>
            </w:tcMar>
            <w:vAlign w:val="bottom"/>
          </w:tcPr>
          <w:p w14:paraId="4C1385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E781C2" w14:textId="77777777" w:rsidR="0089264D" w:rsidRPr="00B40C4C" w:rsidRDefault="0089264D" w:rsidP="004B5DA0">
            <w:pPr>
              <w:jc w:val="right"/>
            </w:pPr>
            <w:r w:rsidRPr="00B40C4C">
              <w:t>139 530 000</w:t>
            </w:r>
          </w:p>
        </w:tc>
      </w:tr>
      <w:tr w:rsidR="00446E55" w:rsidRPr="00B40C4C" w14:paraId="7C06D271" w14:textId="77777777" w:rsidTr="008C2AB1">
        <w:trPr>
          <w:trHeight w:val="500"/>
        </w:trPr>
        <w:tc>
          <w:tcPr>
            <w:tcW w:w="567" w:type="dxa"/>
            <w:tcBorders>
              <w:top w:val="nil"/>
              <w:left w:val="nil"/>
              <w:bottom w:val="nil"/>
            </w:tcBorders>
            <w:tcMar>
              <w:top w:w="43" w:type="dxa"/>
              <w:left w:w="0" w:type="dxa"/>
              <w:bottom w:w="0" w:type="dxa"/>
              <w:right w:w="0" w:type="dxa"/>
            </w:tcMar>
          </w:tcPr>
          <w:p w14:paraId="093DDE0E" w14:textId="77777777" w:rsidR="0089264D" w:rsidRPr="00B40C4C" w:rsidRDefault="0089264D" w:rsidP="009137DA">
            <w:r w:rsidRPr="00B40C4C">
              <w:t>272</w:t>
            </w:r>
          </w:p>
        </w:tc>
        <w:tc>
          <w:tcPr>
            <w:tcW w:w="260" w:type="dxa"/>
            <w:tcBorders>
              <w:top w:val="nil"/>
              <w:left w:val="nil"/>
              <w:bottom w:val="nil"/>
              <w:right w:val="nil"/>
            </w:tcBorders>
            <w:tcMar>
              <w:top w:w="43" w:type="dxa"/>
              <w:left w:w="0" w:type="dxa"/>
              <w:bottom w:w="0" w:type="dxa"/>
              <w:right w:w="0" w:type="dxa"/>
            </w:tcMar>
            <w:vAlign w:val="bottom"/>
          </w:tcPr>
          <w:p w14:paraId="257C6C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6959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A7603F" w14:textId="77777777" w:rsidR="0089264D" w:rsidRPr="00B40C4C" w:rsidRDefault="0089264D" w:rsidP="009137DA">
            <w:r w:rsidRPr="00B40C4C">
              <w:t>Tiltak for internasjonalisering og høyere utdanning:</w:t>
            </w:r>
          </w:p>
        </w:tc>
        <w:tc>
          <w:tcPr>
            <w:tcW w:w="1380" w:type="dxa"/>
            <w:tcBorders>
              <w:top w:val="nil"/>
              <w:left w:val="nil"/>
              <w:bottom w:val="nil"/>
              <w:right w:val="nil"/>
            </w:tcBorders>
            <w:tcMar>
              <w:top w:w="43" w:type="dxa"/>
              <w:left w:w="0" w:type="dxa"/>
              <w:bottom w:w="0" w:type="dxa"/>
              <w:right w:w="0" w:type="dxa"/>
            </w:tcMar>
            <w:vAlign w:val="bottom"/>
          </w:tcPr>
          <w:p w14:paraId="7D2429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45D63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37E7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B90C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21F6D3" w14:textId="77777777" w:rsidR="0089264D" w:rsidRPr="00B40C4C" w:rsidRDefault="0089264D" w:rsidP="004B5DA0">
            <w:pPr>
              <w:jc w:val="right"/>
            </w:pPr>
          </w:p>
        </w:tc>
      </w:tr>
      <w:tr w:rsidR="00446E55" w:rsidRPr="00B40C4C" w14:paraId="572F98A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CC438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B5A5B4"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9A2F1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08AFCB" w14:textId="77777777" w:rsidR="0089264D" w:rsidRPr="00B40C4C" w:rsidRDefault="0089264D" w:rsidP="009137DA">
            <w:r w:rsidRPr="00B40C4C">
              <w:t>Tilskudd til tiltak for internasjonalisering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74CB27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66A5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FACE4D" w14:textId="77777777" w:rsidR="0089264D" w:rsidRPr="00B40C4C" w:rsidRDefault="0089264D" w:rsidP="004B5DA0">
            <w:pPr>
              <w:jc w:val="right"/>
            </w:pPr>
            <w:r w:rsidRPr="00B40C4C">
              <w:t>172 829 000</w:t>
            </w:r>
          </w:p>
        </w:tc>
        <w:tc>
          <w:tcPr>
            <w:tcW w:w="180" w:type="dxa"/>
            <w:tcBorders>
              <w:top w:val="nil"/>
              <w:left w:val="nil"/>
              <w:bottom w:val="nil"/>
              <w:right w:val="nil"/>
            </w:tcBorders>
            <w:tcMar>
              <w:top w:w="43" w:type="dxa"/>
              <w:left w:w="0" w:type="dxa"/>
              <w:bottom w:w="0" w:type="dxa"/>
              <w:right w:w="0" w:type="dxa"/>
            </w:tcMar>
            <w:vAlign w:val="bottom"/>
          </w:tcPr>
          <w:p w14:paraId="70C92F5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294456" w14:textId="77777777" w:rsidR="0089264D" w:rsidRPr="00B40C4C" w:rsidRDefault="0089264D" w:rsidP="004B5DA0">
            <w:pPr>
              <w:jc w:val="right"/>
            </w:pPr>
          </w:p>
        </w:tc>
      </w:tr>
      <w:tr w:rsidR="00446E55" w:rsidRPr="00B40C4C" w14:paraId="53439B9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7FFC0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791D82"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66DAD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B796E0" w14:textId="77777777" w:rsidR="0089264D" w:rsidRPr="00B40C4C" w:rsidRDefault="0089264D" w:rsidP="009137DA">
            <w:r w:rsidRPr="00B40C4C">
              <w:t>Tilskudd til tiltak for høyere utdanning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623E7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71B7C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A356D5" w14:textId="77777777" w:rsidR="0089264D" w:rsidRPr="00B40C4C" w:rsidRDefault="0089264D" w:rsidP="004B5DA0">
            <w:pPr>
              <w:jc w:val="right"/>
            </w:pPr>
            <w:r w:rsidRPr="00B40C4C">
              <w:t>156 808 000</w:t>
            </w:r>
          </w:p>
        </w:tc>
        <w:tc>
          <w:tcPr>
            <w:tcW w:w="180" w:type="dxa"/>
            <w:tcBorders>
              <w:top w:val="nil"/>
              <w:left w:val="nil"/>
              <w:bottom w:val="nil"/>
              <w:right w:val="nil"/>
            </w:tcBorders>
            <w:tcMar>
              <w:top w:w="43" w:type="dxa"/>
              <w:left w:w="0" w:type="dxa"/>
              <w:bottom w:w="0" w:type="dxa"/>
              <w:right w:w="0" w:type="dxa"/>
            </w:tcMar>
            <w:vAlign w:val="bottom"/>
          </w:tcPr>
          <w:p w14:paraId="3046FC8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537887" w14:textId="77777777" w:rsidR="0089264D" w:rsidRPr="00B40C4C" w:rsidRDefault="0089264D" w:rsidP="004B5DA0">
            <w:pPr>
              <w:jc w:val="right"/>
            </w:pPr>
            <w:r w:rsidRPr="00B40C4C">
              <w:t>329 637 000</w:t>
            </w:r>
          </w:p>
        </w:tc>
      </w:tr>
      <w:tr w:rsidR="00446E55" w:rsidRPr="00B40C4C" w14:paraId="155A691E" w14:textId="77777777" w:rsidTr="008C2AB1">
        <w:trPr>
          <w:trHeight w:val="240"/>
        </w:trPr>
        <w:tc>
          <w:tcPr>
            <w:tcW w:w="567" w:type="dxa"/>
            <w:tcBorders>
              <w:top w:val="nil"/>
              <w:left w:val="nil"/>
              <w:bottom w:val="nil"/>
            </w:tcBorders>
            <w:tcMar>
              <w:top w:w="43" w:type="dxa"/>
              <w:left w:w="0" w:type="dxa"/>
              <w:bottom w:w="0" w:type="dxa"/>
              <w:right w:w="0" w:type="dxa"/>
            </w:tcMar>
          </w:tcPr>
          <w:p w14:paraId="63B429A5" w14:textId="77777777" w:rsidR="0089264D" w:rsidRPr="00B40C4C" w:rsidRDefault="0089264D" w:rsidP="009137DA">
            <w:r w:rsidRPr="00B40C4C">
              <w:t>273</w:t>
            </w:r>
          </w:p>
        </w:tc>
        <w:tc>
          <w:tcPr>
            <w:tcW w:w="260" w:type="dxa"/>
            <w:tcBorders>
              <w:top w:val="nil"/>
              <w:left w:val="nil"/>
              <w:bottom w:val="nil"/>
              <w:right w:val="nil"/>
            </w:tcBorders>
            <w:tcMar>
              <w:top w:w="43" w:type="dxa"/>
              <w:left w:w="0" w:type="dxa"/>
              <w:bottom w:w="0" w:type="dxa"/>
              <w:right w:w="0" w:type="dxa"/>
            </w:tcMar>
            <w:vAlign w:val="bottom"/>
          </w:tcPr>
          <w:p w14:paraId="11AE979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F9CD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410AF8" w14:textId="77777777" w:rsidR="0089264D" w:rsidRPr="00B40C4C" w:rsidRDefault="0089264D" w:rsidP="009137DA">
            <w:r w:rsidRPr="00B40C4C">
              <w:t>Kunnskapssektorens tjenesteleverandør - Sikt:</w:t>
            </w:r>
          </w:p>
        </w:tc>
        <w:tc>
          <w:tcPr>
            <w:tcW w:w="1380" w:type="dxa"/>
            <w:tcBorders>
              <w:top w:val="nil"/>
              <w:left w:val="nil"/>
              <w:bottom w:val="nil"/>
              <w:right w:val="nil"/>
            </w:tcBorders>
            <w:tcMar>
              <w:top w:w="43" w:type="dxa"/>
              <w:left w:w="0" w:type="dxa"/>
              <w:bottom w:w="0" w:type="dxa"/>
              <w:right w:w="0" w:type="dxa"/>
            </w:tcMar>
            <w:vAlign w:val="bottom"/>
          </w:tcPr>
          <w:p w14:paraId="354E9A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9726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B210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37D34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B06D36" w14:textId="77777777" w:rsidR="0089264D" w:rsidRPr="00B40C4C" w:rsidRDefault="0089264D" w:rsidP="004B5DA0">
            <w:pPr>
              <w:jc w:val="right"/>
            </w:pPr>
          </w:p>
        </w:tc>
      </w:tr>
      <w:tr w:rsidR="00446E55" w:rsidRPr="00B40C4C" w14:paraId="4B0A437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7F55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089264"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5BE4ED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7E0C03" w14:textId="77777777" w:rsidR="0089264D" w:rsidRPr="00B40C4C" w:rsidRDefault="0089264D" w:rsidP="009137DA">
            <w:r w:rsidRPr="00B40C4C">
              <w:t>Virksomhetskostnader</w:t>
            </w:r>
          </w:p>
        </w:tc>
        <w:tc>
          <w:tcPr>
            <w:tcW w:w="1380" w:type="dxa"/>
            <w:tcBorders>
              <w:top w:val="nil"/>
              <w:left w:val="nil"/>
              <w:bottom w:val="nil"/>
              <w:right w:val="nil"/>
            </w:tcBorders>
            <w:tcMar>
              <w:top w:w="43" w:type="dxa"/>
              <w:left w:w="0" w:type="dxa"/>
              <w:bottom w:w="0" w:type="dxa"/>
              <w:right w:w="0" w:type="dxa"/>
            </w:tcMar>
            <w:vAlign w:val="bottom"/>
          </w:tcPr>
          <w:p w14:paraId="169FC1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E0990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85AED19" w14:textId="77777777" w:rsidR="0089264D" w:rsidRPr="00B40C4C" w:rsidRDefault="0089264D" w:rsidP="004B5DA0">
            <w:pPr>
              <w:jc w:val="right"/>
            </w:pPr>
            <w:r w:rsidRPr="00B40C4C">
              <w:t>442 769 000</w:t>
            </w:r>
          </w:p>
        </w:tc>
        <w:tc>
          <w:tcPr>
            <w:tcW w:w="180" w:type="dxa"/>
            <w:tcBorders>
              <w:top w:val="nil"/>
              <w:left w:val="nil"/>
              <w:bottom w:val="nil"/>
              <w:right w:val="nil"/>
            </w:tcBorders>
            <w:tcMar>
              <w:top w:w="43" w:type="dxa"/>
              <w:left w:w="0" w:type="dxa"/>
              <w:bottom w:w="0" w:type="dxa"/>
              <w:right w:w="0" w:type="dxa"/>
            </w:tcMar>
            <w:vAlign w:val="bottom"/>
          </w:tcPr>
          <w:p w14:paraId="234685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8A4873" w14:textId="77777777" w:rsidR="0089264D" w:rsidRPr="00B40C4C" w:rsidRDefault="0089264D" w:rsidP="004B5DA0">
            <w:pPr>
              <w:jc w:val="right"/>
            </w:pPr>
            <w:r w:rsidRPr="00B40C4C">
              <w:t>442 769 000</w:t>
            </w:r>
          </w:p>
        </w:tc>
      </w:tr>
      <w:tr w:rsidR="00446E55" w:rsidRPr="00B40C4C" w14:paraId="14586C57" w14:textId="77777777" w:rsidTr="008C2AB1">
        <w:trPr>
          <w:trHeight w:val="240"/>
        </w:trPr>
        <w:tc>
          <w:tcPr>
            <w:tcW w:w="567" w:type="dxa"/>
            <w:tcBorders>
              <w:top w:val="nil"/>
              <w:left w:val="nil"/>
              <w:bottom w:val="nil"/>
            </w:tcBorders>
            <w:tcMar>
              <w:top w:w="43" w:type="dxa"/>
              <w:left w:w="0" w:type="dxa"/>
              <w:bottom w:w="0" w:type="dxa"/>
              <w:right w:w="0" w:type="dxa"/>
            </w:tcMar>
          </w:tcPr>
          <w:p w14:paraId="63CADDFB" w14:textId="77777777" w:rsidR="0089264D" w:rsidRPr="00B40C4C" w:rsidRDefault="0089264D" w:rsidP="009137DA">
            <w:r w:rsidRPr="00B40C4C">
              <w:t>274</w:t>
            </w:r>
          </w:p>
        </w:tc>
        <w:tc>
          <w:tcPr>
            <w:tcW w:w="260" w:type="dxa"/>
            <w:tcBorders>
              <w:top w:val="nil"/>
              <w:left w:val="nil"/>
              <w:bottom w:val="nil"/>
              <w:right w:val="nil"/>
            </w:tcBorders>
            <w:tcMar>
              <w:top w:w="43" w:type="dxa"/>
              <w:left w:w="0" w:type="dxa"/>
              <w:bottom w:w="0" w:type="dxa"/>
              <w:right w:w="0" w:type="dxa"/>
            </w:tcMar>
            <w:vAlign w:val="bottom"/>
          </w:tcPr>
          <w:p w14:paraId="78B2D7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FE4F8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3CCD9F" w14:textId="77777777" w:rsidR="0089264D" w:rsidRPr="00B40C4C" w:rsidRDefault="0089264D" w:rsidP="009137DA">
            <w:r w:rsidRPr="00B40C4C">
              <w:t>Universitetssenteret på Svalbard:</w:t>
            </w:r>
          </w:p>
        </w:tc>
        <w:tc>
          <w:tcPr>
            <w:tcW w:w="1380" w:type="dxa"/>
            <w:tcBorders>
              <w:top w:val="nil"/>
              <w:left w:val="nil"/>
              <w:bottom w:val="nil"/>
              <w:right w:val="nil"/>
            </w:tcBorders>
            <w:tcMar>
              <w:top w:w="43" w:type="dxa"/>
              <w:left w:w="0" w:type="dxa"/>
              <w:bottom w:w="0" w:type="dxa"/>
              <w:right w:w="0" w:type="dxa"/>
            </w:tcMar>
            <w:vAlign w:val="bottom"/>
          </w:tcPr>
          <w:p w14:paraId="69A92A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DBAC6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70B7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42D7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63E516" w14:textId="77777777" w:rsidR="0089264D" w:rsidRPr="00B40C4C" w:rsidRDefault="0089264D" w:rsidP="004B5DA0">
            <w:pPr>
              <w:jc w:val="right"/>
            </w:pPr>
          </w:p>
        </w:tc>
      </w:tr>
      <w:tr w:rsidR="00446E55" w:rsidRPr="00B40C4C" w14:paraId="21AF302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40F6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2D717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C6713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6CF8E5" w14:textId="77777777" w:rsidR="0089264D" w:rsidRPr="00B40C4C" w:rsidRDefault="0089264D" w:rsidP="009137DA">
            <w:r w:rsidRPr="00B40C4C">
              <w:t>Tilskudd til Universitetssenteret på Svalbard</w:t>
            </w:r>
          </w:p>
        </w:tc>
        <w:tc>
          <w:tcPr>
            <w:tcW w:w="1380" w:type="dxa"/>
            <w:tcBorders>
              <w:top w:val="nil"/>
              <w:left w:val="nil"/>
              <w:bottom w:val="nil"/>
              <w:right w:val="nil"/>
            </w:tcBorders>
            <w:tcMar>
              <w:top w:w="43" w:type="dxa"/>
              <w:left w:w="0" w:type="dxa"/>
              <w:bottom w:w="0" w:type="dxa"/>
              <w:right w:w="0" w:type="dxa"/>
            </w:tcMar>
            <w:vAlign w:val="bottom"/>
          </w:tcPr>
          <w:p w14:paraId="649575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B9854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3A44FD" w14:textId="77777777" w:rsidR="0089264D" w:rsidRPr="00B40C4C" w:rsidRDefault="0089264D" w:rsidP="004B5DA0">
            <w:pPr>
              <w:jc w:val="right"/>
            </w:pPr>
            <w:r w:rsidRPr="00B40C4C">
              <w:t>184 099 000</w:t>
            </w:r>
          </w:p>
        </w:tc>
        <w:tc>
          <w:tcPr>
            <w:tcW w:w="180" w:type="dxa"/>
            <w:tcBorders>
              <w:top w:val="nil"/>
              <w:left w:val="nil"/>
              <w:bottom w:val="nil"/>
              <w:right w:val="nil"/>
            </w:tcBorders>
            <w:tcMar>
              <w:top w:w="43" w:type="dxa"/>
              <w:left w:w="0" w:type="dxa"/>
              <w:bottom w:w="0" w:type="dxa"/>
              <w:right w:w="0" w:type="dxa"/>
            </w:tcMar>
            <w:vAlign w:val="bottom"/>
          </w:tcPr>
          <w:p w14:paraId="12757C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268AFF" w14:textId="77777777" w:rsidR="0089264D" w:rsidRPr="00B40C4C" w:rsidRDefault="0089264D" w:rsidP="004B5DA0">
            <w:pPr>
              <w:jc w:val="right"/>
            </w:pPr>
            <w:r w:rsidRPr="00B40C4C">
              <w:t>184 099 000</w:t>
            </w:r>
          </w:p>
        </w:tc>
      </w:tr>
      <w:tr w:rsidR="00446E55" w:rsidRPr="00B40C4C" w14:paraId="69A105AF" w14:textId="77777777" w:rsidTr="008C2AB1">
        <w:trPr>
          <w:trHeight w:val="240"/>
        </w:trPr>
        <w:tc>
          <w:tcPr>
            <w:tcW w:w="567" w:type="dxa"/>
            <w:tcBorders>
              <w:top w:val="nil"/>
              <w:left w:val="nil"/>
              <w:bottom w:val="nil"/>
            </w:tcBorders>
            <w:tcMar>
              <w:top w:w="43" w:type="dxa"/>
              <w:left w:w="0" w:type="dxa"/>
              <w:bottom w:w="0" w:type="dxa"/>
              <w:right w:w="0" w:type="dxa"/>
            </w:tcMar>
          </w:tcPr>
          <w:p w14:paraId="58D72800" w14:textId="77777777" w:rsidR="0089264D" w:rsidRPr="00B40C4C" w:rsidRDefault="0089264D" w:rsidP="009137DA">
            <w:r w:rsidRPr="00B40C4C">
              <w:t>275</w:t>
            </w:r>
          </w:p>
        </w:tc>
        <w:tc>
          <w:tcPr>
            <w:tcW w:w="260" w:type="dxa"/>
            <w:tcBorders>
              <w:top w:val="nil"/>
              <w:left w:val="nil"/>
              <w:bottom w:val="nil"/>
              <w:right w:val="nil"/>
            </w:tcBorders>
            <w:tcMar>
              <w:top w:w="43" w:type="dxa"/>
              <w:left w:w="0" w:type="dxa"/>
              <w:bottom w:w="0" w:type="dxa"/>
              <w:right w:w="0" w:type="dxa"/>
            </w:tcMar>
            <w:vAlign w:val="bottom"/>
          </w:tcPr>
          <w:p w14:paraId="51266E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58D1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7185DC" w14:textId="77777777" w:rsidR="0089264D" w:rsidRPr="00B40C4C" w:rsidRDefault="0089264D" w:rsidP="009137DA">
            <w:r w:rsidRPr="00B40C4C">
              <w:t>Tiltak for høyere utdanning og forskning:</w:t>
            </w:r>
          </w:p>
        </w:tc>
        <w:tc>
          <w:tcPr>
            <w:tcW w:w="1380" w:type="dxa"/>
            <w:tcBorders>
              <w:top w:val="nil"/>
              <w:left w:val="nil"/>
              <w:bottom w:val="nil"/>
              <w:right w:val="nil"/>
            </w:tcBorders>
            <w:tcMar>
              <w:top w:w="43" w:type="dxa"/>
              <w:left w:w="0" w:type="dxa"/>
              <w:bottom w:w="0" w:type="dxa"/>
              <w:right w:w="0" w:type="dxa"/>
            </w:tcMar>
            <w:vAlign w:val="bottom"/>
          </w:tcPr>
          <w:p w14:paraId="3A292D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D0D1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FD06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FA9F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C2A781" w14:textId="77777777" w:rsidR="0089264D" w:rsidRPr="00B40C4C" w:rsidRDefault="0089264D" w:rsidP="004B5DA0">
            <w:pPr>
              <w:jc w:val="right"/>
            </w:pPr>
          </w:p>
        </w:tc>
      </w:tr>
      <w:tr w:rsidR="00446E55" w:rsidRPr="00B40C4C" w14:paraId="2D6B60D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63F4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9FECC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C4AD6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23ECA8"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033AC9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4FAB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6B9758" w14:textId="77777777" w:rsidR="0089264D" w:rsidRPr="00B40C4C" w:rsidRDefault="0089264D" w:rsidP="004B5DA0">
            <w:pPr>
              <w:jc w:val="right"/>
            </w:pPr>
            <w:r w:rsidRPr="00B40C4C">
              <w:t>49 565 000</w:t>
            </w:r>
          </w:p>
        </w:tc>
        <w:tc>
          <w:tcPr>
            <w:tcW w:w="180" w:type="dxa"/>
            <w:tcBorders>
              <w:top w:val="nil"/>
              <w:left w:val="nil"/>
              <w:bottom w:val="nil"/>
              <w:right w:val="nil"/>
            </w:tcBorders>
            <w:tcMar>
              <w:top w:w="43" w:type="dxa"/>
              <w:left w:w="0" w:type="dxa"/>
              <w:bottom w:w="0" w:type="dxa"/>
              <w:right w:w="0" w:type="dxa"/>
            </w:tcMar>
            <w:vAlign w:val="bottom"/>
          </w:tcPr>
          <w:p w14:paraId="0299EAC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D1670E" w14:textId="77777777" w:rsidR="0089264D" w:rsidRPr="00B40C4C" w:rsidRDefault="0089264D" w:rsidP="004B5DA0">
            <w:pPr>
              <w:jc w:val="right"/>
            </w:pPr>
          </w:p>
        </w:tc>
      </w:tr>
      <w:tr w:rsidR="00446E55" w:rsidRPr="00B40C4C" w14:paraId="10F58D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6F50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78DEF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00F6D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EB55D3" w14:textId="77777777" w:rsidR="0089264D" w:rsidRPr="00B40C4C" w:rsidRDefault="0089264D" w:rsidP="009137DA">
            <w:r w:rsidRPr="00B40C4C">
              <w:t>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41486D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8C46B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A80CC45" w14:textId="77777777" w:rsidR="0089264D" w:rsidRPr="00B40C4C" w:rsidRDefault="0089264D" w:rsidP="004B5DA0">
            <w:pPr>
              <w:jc w:val="right"/>
            </w:pPr>
            <w:r w:rsidRPr="00B40C4C">
              <w:t>79 493 000</w:t>
            </w:r>
          </w:p>
        </w:tc>
        <w:tc>
          <w:tcPr>
            <w:tcW w:w="180" w:type="dxa"/>
            <w:tcBorders>
              <w:top w:val="nil"/>
              <w:left w:val="nil"/>
              <w:bottom w:val="nil"/>
              <w:right w:val="nil"/>
            </w:tcBorders>
            <w:tcMar>
              <w:top w:w="43" w:type="dxa"/>
              <w:left w:w="0" w:type="dxa"/>
              <w:bottom w:w="0" w:type="dxa"/>
              <w:right w:w="0" w:type="dxa"/>
            </w:tcMar>
            <w:vAlign w:val="bottom"/>
          </w:tcPr>
          <w:p w14:paraId="2A292FF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22A3E0" w14:textId="77777777" w:rsidR="0089264D" w:rsidRPr="00B40C4C" w:rsidRDefault="0089264D" w:rsidP="004B5DA0">
            <w:pPr>
              <w:jc w:val="right"/>
            </w:pPr>
            <w:r w:rsidRPr="00B40C4C">
              <w:t>129 058 000</w:t>
            </w:r>
          </w:p>
        </w:tc>
      </w:tr>
      <w:tr w:rsidR="00446E55" w:rsidRPr="00B40C4C" w14:paraId="3F27FEE1" w14:textId="77777777" w:rsidTr="008C2AB1">
        <w:trPr>
          <w:trHeight w:val="240"/>
        </w:trPr>
        <w:tc>
          <w:tcPr>
            <w:tcW w:w="567" w:type="dxa"/>
            <w:tcBorders>
              <w:top w:val="nil"/>
              <w:left w:val="nil"/>
              <w:bottom w:val="nil"/>
            </w:tcBorders>
            <w:tcMar>
              <w:top w:w="43" w:type="dxa"/>
              <w:left w:w="0" w:type="dxa"/>
              <w:bottom w:w="0" w:type="dxa"/>
              <w:right w:w="0" w:type="dxa"/>
            </w:tcMar>
          </w:tcPr>
          <w:p w14:paraId="37380DDD" w14:textId="77777777" w:rsidR="0089264D" w:rsidRPr="00B40C4C" w:rsidRDefault="0089264D" w:rsidP="009137DA">
            <w:r w:rsidRPr="00B40C4C">
              <w:t>284</w:t>
            </w:r>
          </w:p>
        </w:tc>
        <w:tc>
          <w:tcPr>
            <w:tcW w:w="260" w:type="dxa"/>
            <w:tcBorders>
              <w:top w:val="nil"/>
              <w:left w:val="nil"/>
              <w:bottom w:val="nil"/>
              <w:right w:val="nil"/>
            </w:tcBorders>
            <w:tcMar>
              <w:top w:w="43" w:type="dxa"/>
              <w:left w:w="0" w:type="dxa"/>
              <w:bottom w:w="0" w:type="dxa"/>
              <w:right w:w="0" w:type="dxa"/>
            </w:tcMar>
            <w:vAlign w:val="bottom"/>
          </w:tcPr>
          <w:p w14:paraId="7C78B3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91A5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964F49" w14:textId="77777777" w:rsidR="0089264D" w:rsidRPr="00B40C4C" w:rsidRDefault="0089264D" w:rsidP="009137DA">
            <w:r w:rsidRPr="00B40C4C">
              <w:t>De nasjonale forskningsetiske komiteene:</w:t>
            </w:r>
          </w:p>
        </w:tc>
        <w:tc>
          <w:tcPr>
            <w:tcW w:w="1380" w:type="dxa"/>
            <w:tcBorders>
              <w:top w:val="nil"/>
              <w:left w:val="nil"/>
              <w:bottom w:val="nil"/>
              <w:right w:val="nil"/>
            </w:tcBorders>
            <w:tcMar>
              <w:top w:w="43" w:type="dxa"/>
              <w:left w:w="0" w:type="dxa"/>
              <w:bottom w:w="0" w:type="dxa"/>
              <w:right w:w="0" w:type="dxa"/>
            </w:tcMar>
            <w:vAlign w:val="bottom"/>
          </w:tcPr>
          <w:p w14:paraId="7C6C58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7D64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C8052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EAB9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DAF64E" w14:textId="77777777" w:rsidR="0089264D" w:rsidRPr="00B40C4C" w:rsidRDefault="0089264D" w:rsidP="004B5DA0">
            <w:pPr>
              <w:jc w:val="right"/>
            </w:pPr>
          </w:p>
        </w:tc>
      </w:tr>
      <w:tr w:rsidR="00446E55" w:rsidRPr="00B40C4C" w14:paraId="4011A53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69D0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7D661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FC1D9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D1DF3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06E3A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C02BB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A5AC43B" w14:textId="77777777" w:rsidR="0089264D" w:rsidRPr="00B40C4C" w:rsidRDefault="0089264D" w:rsidP="004B5DA0">
            <w:pPr>
              <w:jc w:val="right"/>
            </w:pPr>
            <w:r w:rsidRPr="00B40C4C">
              <w:t>21 739 000</w:t>
            </w:r>
          </w:p>
        </w:tc>
        <w:tc>
          <w:tcPr>
            <w:tcW w:w="180" w:type="dxa"/>
            <w:tcBorders>
              <w:top w:val="nil"/>
              <w:left w:val="nil"/>
              <w:bottom w:val="nil"/>
              <w:right w:val="nil"/>
            </w:tcBorders>
            <w:tcMar>
              <w:top w:w="43" w:type="dxa"/>
              <w:left w:w="0" w:type="dxa"/>
              <w:bottom w:w="0" w:type="dxa"/>
              <w:right w:w="0" w:type="dxa"/>
            </w:tcMar>
            <w:vAlign w:val="bottom"/>
          </w:tcPr>
          <w:p w14:paraId="4726EB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3374B9" w14:textId="77777777" w:rsidR="0089264D" w:rsidRPr="00B40C4C" w:rsidRDefault="0089264D" w:rsidP="004B5DA0">
            <w:pPr>
              <w:jc w:val="right"/>
            </w:pPr>
            <w:r w:rsidRPr="00B40C4C">
              <w:t>21 739 000</w:t>
            </w:r>
          </w:p>
        </w:tc>
      </w:tr>
      <w:tr w:rsidR="00446E55" w:rsidRPr="00B40C4C" w14:paraId="6470957F" w14:textId="77777777" w:rsidTr="008C2AB1">
        <w:trPr>
          <w:trHeight w:val="240"/>
        </w:trPr>
        <w:tc>
          <w:tcPr>
            <w:tcW w:w="567" w:type="dxa"/>
            <w:tcBorders>
              <w:top w:val="nil"/>
              <w:left w:val="nil"/>
              <w:bottom w:val="nil"/>
            </w:tcBorders>
            <w:tcMar>
              <w:top w:w="43" w:type="dxa"/>
              <w:left w:w="0" w:type="dxa"/>
              <w:bottom w:w="0" w:type="dxa"/>
              <w:right w:w="0" w:type="dxa"/>
            </w:tcMar>
          </w:tcPr>
          <w:p w14:paraId="7FFBF7CF" w14:textId="77777777" w:rsidR="0089264D" w:rsidRPr="00B40C4C" w:rsidRDefault="0089264D" w:rsidP="009137DA">
            <w:r w:rsidRPr="00B40C4C">
              <w:t>285</w:t>
            </w:r>
          </w:p>
        </w:tc>
        <w:tc>
          <w:tcPr>
            <w:tcW w:w="260" w:type="dxa"/>
            <w:tcBorders>
              <w:top w:val="nil"/>
              <w:left w:val="nil"/>
              <w:bottom w:val="nil"/>
              <w:right w:val="nil"/>
            </w:tcBorders>
            <w:tcMar>
              <w:top w:w="43" w:type="dxa"/>
              <w:left w:w="0" w:type="dxa"/>
              <w:bottom w:w="0" w:type="dxa"/>
              <w:right w:w="0" w:type="dxa"/>
            </w:tcMar>
            <w:vAlign w:val="bottom"/>
          </w:tcPr>
          <w:p w14:paraId="005EAF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789E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6B398B" w14:textId="77777777" w:rsidR="0089264D" w:rsidRPr="00B40C4C" w:rsidRDefault="0089264D" w:rsidP="009137DA">
            <w:r w:rsidRPr="00B40C4C">
              <w:t>Norges forskningsråd:</w:t>
            </w:r>
          </w:p>
        </w:tc>
        <w:tc>
          <w:tcPr>
            <w:tcW w:w="1380" w:type="dxa"/>
            <w:tcBorders>
              <w:top w:val="nil"/>
              <w:left w:val="nil"/>
              <w:bottom w:val="nil"/>
              <w:right w:val="nil"/>
            </w:tcBorders>
            <w:tcMar>
              <w:top w:w="43" w:type="dxa"/>
              <w:left w:w="0" w:type="dxa"/>
              <w:bottom w:w="0" w:type="dxa"/>
              <w:right w:w="0" w:type="dxa"/>
            </w:tcMar>
            <w:vAlign w:val="bottom"/>
          </w:tcPr>
          <w:p w14:paraId="458B7F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AD3B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C143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5832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A253AA" w14:textId="77777777" w:rsidR="0089264D" w:rsidRPr="00B40C4C" w:rsidRDefault="0089264D" w:rsidP="004B5DA0">
            <w:pPr>
              <w:jc w:val="right"/>
            </w:pPr>
          </w:p>
        </w:tc>
      </w:tr>
      <w:tr w:rsidR="00446E55" w:rsidRPr="00B40C4C" w14:paraId="3DB638B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2402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93027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0D375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429A7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52D52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CE4E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A472A9" w14:textId="77777777" w:rsidR="0089264D" w:rsidRPr="00B40C4C" w:rsidRDefault="0089264D" w:rsidP="004B5DA0">
            <w:pPr>
              <w:jc w:val="right"/>
            </w:pPr>
            <w:r w:rsidRPr="00B40C4C">
              <w:t>804 120 000</w:t>
            </w:r>
          </w:p>
        </w:tc>
        <w:tc>
          <w:tcPr>
            <w:tcW w:w="180" w:type="dxa"/>
            <w:tcBorders>
              <w:top w:val="nil"/>
              <w:left w:val="nil"/>
              <w:bottom w:val="nil"/>
              <w:right w:val="nil"/>
            </w:tcBorders>
            <w:tcMar>
              <w:top w:w="43" w:type="dxa"/>
              <w:left w:w="0" w:type="dxa"/>
              <w:bottom w:w="0" w:type="dxa"/>
              <w:right w:w="0" w:type="dxa"/>
            </w:tcMar>
            <w:vAlign w:val="bottom"/>
          </w:tcPr>
          <w:p w14:paraId="66CF91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1D93A7" w14:textId="77777777" w:rsidR="0089264D" w:rsidRPr="00B40C4C" w:rsidRDefault="0089264D" w:rsidP="004B5DA0">
            <w:pPr>
              <w:jc w:val="right"/>
            </w:pPr>
          </w:p>
        </w:tc>
      </w:tr>
      <w:tr w:rsidR="00446E55" w:rsidRPr="00B40C4C" w14:paraId="7BC00CD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ABD16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8C2F7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10679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644224"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14A23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51854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71EB00" w14:textId="77777777" w:rsidR="0089264D" w:rsidRPr="00B40C4C" w:rsidRDefault="0089264D" w:rsidP="004B5DA0">
            <w:pPr>
              <w:jc w:val="right"/>
            </w:pPr>
            <w:r w:rsidRPr="00B40C4C">
              <w:t>47 214 000</w:t>
            </w:r>
          </w:p>
        </w:tc>
        <w:tc>
          <w:tcPr>
            <w:tcW w:w="180" w:type="dxa"/>
            <w:tcBorders>
              <w:top w:val="nil"/>
              <w:left w:val="nil"/>
              <w:bottom w:val="nil"/>
              <w:right w:val="nil"/>
            </w:tcBorders>
            <w:tcMar>
              <w:top w:w="43" w:type="dxa"/>
              <w:left w:w="0" w:type="dxa"/>
              <w:bottom w:w="0" w:type="dxa"/>
              <w:right w:w="0" w:type="dxa"/>
            </w:tcMar>
            <w:vAlign w:val="bottom"/>
          </w:tcPr>
          <w:p w14:paraId="6B5137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C7C43D" w14:textId="77777777" w:rsidR="0089264D" w:rsidRPr="00B40C4C" w:rsidRDefault="0089264D" w:rsidP="004B5DA0">
            <w:pPr>
              <w:jc w:val="right"/>
            </w:pPr>
          </w:p>
        </w:tc>
      </w:tr>
      <w:tr w:rsidR="00446E55" w:rsidRPr="00B40C4C" w14:paraId="57BAD90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1B93BD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38A54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A2890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46AD75" w14:textId="77777777" w:rsidR="0089264D" w:rsidRPr="00B40C4C" w:rsidRDefault="0089264D" w:rsidP="009137DA">
            <w:r w:rsidRPr="00B40C4C">
              <w:t xml:space="preserve">Strategiske forskningsprioriteringer, </w:t>
            </w:r>
            <w:r w:rsidRPr="00B40C4C">
              <w:rPr>
                <w:rStyle w:val="kursiv"/>
              </w:rPr>
              <w:t>kan overføres</w:t>
            </w:r>
          </w:p>
        </w:tc>
        <w:tc>
          <w:tcPr>
            <w:tcW w:w="1380" w:type="dxa"/>
            <w:tcBorders>
              <w:top w:val="nil"/>
              <w:left w:val="nil"/>
              <w:bottom w:val="nil"/>
              <w:right w:val="nil"/>
            </w:tcBorders>
            <w:tcMar>
              <w:top w:w="43" w:type="dxa"/>
              <w:left w:w="0" w:type="dxa"/>
              <w:bottom w:w="0" w:type="dxa"/>
              <w:right w:w="0" w:type="dxa"/>
            </w:tcMar>
            <w:vAlign w:val="bottom"/>
          </w:tcPr>
          <w:p w14:paraId="4F793D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454C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8FC35B" w14:textId="77777777" w:rsidR="0089264D" w:rsidRPr="00B40C4C" w:rsidRDefault="0089264D" w:rsidP="004B5DA0">
            <w:pPr>
              <w:jc w:val="right"/>
            </w:pPr>
            <w:r w:rsidRPr="00B40C4C">
              <w:t>2 950 898 000</w:t>
            </w:r>
          </w:p>
        </w:tc>
        <w:tc>
          <w:tcPr>
            <w:tcW w:w="180" w:type="dxa"/>
            <w:tcBorders>
              <w:top w:val="nil"/>
              <w:left w:val="nil"/>
              <w:bottom w:val="nil"/>
              <w:right w:val="nil"/>
            </w:tcBorders>
            <w:tcMar>
              <w:top w:w="43" w:type="dxa"/>
              <w:left w:w="0" w:type="dxa"/>
              <w:bottom w:w="0" w:type="dxa"/>
              <w:right w:w="0" w:type="dxa"/>
            </w:tcMar>
            <w:vAlign w:val="bottom"/>
          </w:tcPr>
          <w:p w14:paraId="10467B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EFAC88" w14:textId="77777777" w:rsidR="0089264D" w:rsidRPr="00B40C4C" w:rsidRDefault="0089264D" w:rsidP="004B5DA0">
            <w:pPr>
              <w:jc w:val="right"/>
            </w:pPr>
          </w:p>
        </w:tc>
      </w:tr>
      <w:tr w:rsidR="00446E55" w:rsidRPr="00B40C4C" w14:paraId="3642D5A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62523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CB3CC5"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4E727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D24DF5" w14:textId="77777777" w:rsidR="0089264D" w:rsidRPr="00B40C4C" w:rsidRDefault="0089264D" w:rsidP="009137DA">
            <w:r w:rsidRPr="00B40C4C">
              <w:t xml:space="preserve">Langsiktig, grunnleggende forskning, </w:t>
            </w:r>
            <w:r w:rsidRPr="00B40C4C">
              <w:rPr>
                <w:rStyle w:val="kursiv"/>
              </w:rPr>
              <w:t>kan overføres</w:t>
            </w:r>
          </w:p>
        </w:tc>
        <w:tc>
          <w:tcPr>
            <w:tcW w:w="1380" w:type="dxa"/>
            <w:tcBorders>
              <w:top w:val="nil"/>
              <w:left w:val="nil"/>
              <w:bottom w:val="nil"/>
              <w:right w:val="nil"/>
            </w:tcBorders>
            <w:tcMar>
              <w:top w:w="43" w:type="dxa"/>
              <w:left w:w="0" w:type="dxa"/>
              <w:bottom w:w="0" w:type="dxa"/>
              <w:right w:w="0" w:type="dxa"/>
            </w:tcMar>
            <w:vAlign w:val="bottom"/>
          </w:tcPr>
          <w:p w14:paraId="59056B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0828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14E235" w14:textId="77777777" w:rsidR="0089264D" w:rsidRPr="00B40C4C" w:rsidRDefault="0089264D" w:rsidP="004B5DA0">
            <w:pPr>
              <w:jc w:val="right"/>
            </w:pPr>
            <w:r w:rsidRPr="00B40C4C">
              <w:t>1 663 129 000</w:t>
            </w:r>
          </w:p>
        </w:tc>
        <w:tc>
          <w:tcPr>
            <w:tcW w:w="180" w:type="dxa"/>
            <w:tcBorders>
              <w:top w:val="nil"/>
              <w:left w:val="nil"/>
              <w:bottom w:val="nil"/>
              <w:right w:val="nil"/>
            </w:tcBorders>
            <w:tcMar>
              <w:top w:w="43" w:type="dxa"/>
              <w:left w:w="0" w:type="dxa"/>
              <w:bottom w:w="0" w:type="dxa"/>
              <w:right w:w="0" w:type="dxa"/>
            </w:tcMar>
            <w:vAlign w:val="bottom"/>
          </w:tcPr>
          <w:p w14:paraId="0036D4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7038E0" w14:textId="77777777" w:rsidR="0089264D" w:rsidRPr="00B40C4C" w:rsidRDefault="0089264D" w:rsidP="004B5DA0">
            <w:pPr>
              <w:jc w:val="right"/>
            </w:pPr>
          </w:p>
        </w:tc>
      </w:tr>
      <w:tr w:rsidR="00446E55" w:rsidRPr="00B40C4C" w14:paraId="3D54F47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0B15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3A1654"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87780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8BEB74" w14:textId="77777777" w:rsidR="0089264D" w:rsidRPr="00B40C4C" w:rsidRDefault="0089264D" w:rsidP="009137DA">
            <w:r w:rsidRPr="00B40C4C">
              <w:t>Grunnbevilgning til samfunnsvitenskapelige forskningsinstitutter</w:t>
            </w:r>
          </w:p>
        </w:tc>
        <w:tc>
          <w:tcPr>
            <w:tcW w:w="1380" w:type="dxa"/>
            <w:tcBorders>
              <w:top w:val="nil"/>
              <w:left w:val="nil"/>
              <w:bottom w:val="nil"/>
              <w:right w:val="nil"/>
            </w:tcBorders>
            <w:tcMar>
              <w:top w:w="43" w:type="dxa"/>
              <w:left w:w="0" w:type="dxa"/>
              <w:bottom w:w="0" w:type="dxa"/>
              <w:right w:w="0" w:type="dxa"/>
            </w:tcMar>
            <w:vAlign w:val="bottom"/>
          </w:tcPr>
          <w:p w14:paraId="51D4A4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B770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9611310" w14:textId="77777777" w:rsidR="0089264D" w:rsidRPr="00B40C4C" w:rsidRDefault="0089264D" w:rsidP="004B5DA0">
            <w:pPr>
              <w:jc w:val="right"/>
            </w:pPr>
            <w:r w:rsidRPr="00B40C4C">
              <w:t>253 626 000</w:t>
            </w:r>
          </w:p>
        </w:tc>
        <w:tc>
          <w:tcPr>
            <w:tcW w:w="180" w:type="dxa"/>
            <w:tcBorders>
              <w:top w:val="nil"/>
              <w:left w:val="nil"/>
              <w:bottom w:val="nil"/>
              <w:right w:val="nil"/>
            </w:tcBorders>
            <w:tcMar>
              <w:top w:w="43" w:type="dxa"/>
              <w:left w:w="0" w:type="dxa"/>
              <w:bottom w:w="0" w:type="dxa"/>
              <w:right w:w="0" w:type="dxa"/>
            </w:tcMar>
            <w:vAlign w:val="bottom"/>
          </w:tcPr>
          <w:p w14:paraId="2C2524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ECAA7B" w14:textId="77777777" w:rsidR="0089264D" w:rsidRPr="00B40C4C" w:rsidRDefault="0089264D" w:rsidP="004B5DA0">
            <w:pPr>
              <w:jc w:val="right"/>
            </w:pPr>
          </w:p>
        </w:tc>
      </w:tr>
      <w:tr w:rsidR="00446E55" w:rsidRPr="00B40C4C" w14:paraId="13CA1A4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346E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7B223C"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23DD04A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09597B" w14:textId="77777777" w:rsidR="0089264D" w:rsidRPr="00B40C4C" w:rsidRDefault="0089264D" w:rsidP="009137DA">
            <w:r w:rsidRPr="00B40C4C">
              <w:t>Avsetning til usikker framdrift</w:t>
            </w:r>
          </w:p>
        </w:tc>
        <w:tc>
          <w:tcPr>
            <w:tcW w:w="1380" w:type="dxa"/>
            <w:tcBorders>
              <w:top w:val="nil"/>
              <w:left w:val="nil"/>
              <w:bottom w:val="nil"/>
              <w:right w:val="nil"/>
            </w:tcBorders>
            <w:tcMar>
              <w:top w:w="43" w:type="dxa"/>
              <w:left w:w="0" w:type="dxa"/>
              <w:bottom w:w="0" w:type="dxa"/>
              <w:right w:w="0" w:type="dxa"/>
            </w:tcMar>
            <w:vAlign w:val="bottom"/>
          </w:tcPr>
          <w:p w14:paraId="0EBAAE7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C3923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BCC843F" w14:textId="77777777" w:rsidR="0089264D" w:rsidRPr="00B40C4C" w:rsidRDefault="0089264D" w:rsidP="004B5DA0">
            <w:pPr>
              <w:jc w:val="right"/>
            </w:pPr>
            <w:r w:rsidRPr="00B40C4C">
              <w:t>500 000 000</w:t>
            </w:r>
          </w:p>
        </w:tc>
        <w:tc>
          <w:tcPr>
            <w:tcW w:w="180" w:type="dxa"/>
            <w:tcBorders>
              <w:top w:val="nil"/>
              <w:left w:val="nil"/>
              <w:bottom w:val="nil"/>
              <w:right w:val="nil"/>
            </w:tcBorders>
            <w:tcMar>
              <w:top w:w="43" w:type="dxa"/>
              <w:left w:w="0" w:type="dxa"/>
              <w:bottom w:w="0" w:type="dxa"/>
              <w:right w:w="0" w:type="dxa"/>
            </w:tcMar>
            <w:vAlign w:val="bottom"/>
          </w:tcPr>
          <w:p w14:paraId="5FFA36E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1A44B2" w14:textId="77777777" w:rsidR="0089264D" w:rsidRPr="00B40C4C" w:rsidRDefault="0089264D" w:rsidP="004B5DA0">
            <w:pPr>
              <w:jc w:val="right"/>
            </w:pPr>
            <w:r w:rsidRPr="00B40C4C">
              <w:t>6 218 987 000</w:t>
            </w:r>
          </w:p>
        </w:tc>
      </w:tr>
      <w:tr w:rsidR="00446E55" w:rsidRPr="00B40C4C" w14:paraId="53DC7F03" w14:textId="77777777" w:rsidTr="008C2AB1">
        <w:trPr>
          <w:trHeight w:val="240"/>
        </w:trPr>
        <w:tc>
          <w:tcPr>
            <w:tcW w:w="567" w:type="dxa"/>
            <w:tcBorders>
              <w:top w:val="nil"/>
              <w:left w:val="nil"/>
              <w:bottom w:val="nil"/>
            </w:tcBorders>
            <w:tcMar>
              <w:top w:w="43" w:type="dxa"/>
              <w:left w:w="0" w:type="dxa"/>
              <w:bottom w:w="0" w:type="dxa"/>
              <w:right w:w="0" w:type="dxa"/>
            </w:tcMar>
          </w:tcPr>
          <w:p w14:paraId="4B5F3025" w14:textId="77777777" w:rsidR="0089264D" w:rsidRPr="00B40C4C" w:rsidRDefault="0089264D" w:rsidP="009137DA">
            <w:r w:rsidRPr="00B40C4C">
              <w:t>288</w:t>
            </w:r>
          </w:p>
        </w:tc>
        <w:tc>
          <w:tcPr>
            <w:tcW w:w="260" w:type="dxa"/>
            <w:tcBorders>
              <w:top w:val="nil"/>
              <w:left w:val="nil"/>
              <w:bottom w:val="nil"/>
              <w:right w:val="nil"/>
            </w:tcBorders>
            <w:tcMar>
              <w:top w:w="43" w:type="dxa"/>
              <w:left w:w="0" w:type="dxa"/>
              <w:bottom w:w="0" w:type="dxa"/>
              <w:right w:w="0" w:type="dxa"/>
            </w:tcMar>
            <w:vAlign w:val="bottom"/>
          </w:tcPr>
          <w:p w14:paraId="1DC6DC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0F970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6E3859" w14:textId="77777777" w:rsidR="0089264D" w:rsidRPr="00B40C4C" w:rsidRDefault="0089264D" w:rsidP="009137DA">
            <w:r w:rsidRPr="00B40C4C">
              <w:t>Internasjonale samarbeidstiltak:</w:t>
            </w:r>
          </w:p>
        </w:tc>
        <w:tc>
          <w:tcPr>
            <w:tcW w:w="1380" w:type="dxa"/>
            <w:tcBorders>
              <w:top w:val="nil"/>
              <w:left w:val="nil"/>
              <w:bottom w:val="nil"/>
              <w:right w:val="nil"/>
            </w:tcBorders>
            <w:tcMar>
              <w:top w:w="43" w:type="dxa"/>
              <w:left w:w="0" w:type="dxa"/>
              <w:bottom w:w="0" w:type="dxa"/>
              <w:right w:w="0" w:type="dxa"/>
            </w:tcMar>
            <w:vAlign w:val="bottom"/>
          </w:tcPr>
          <w:p w14:paraId="1B7478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48AC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06BD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B1BAB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53E09B" w14:textId="77777777" w:rsidR="0089264D" w:rsidRPr="00B40C4C" w:rsidRDefault="0089264D" w:rsidP="004B5DA0">
            <w:pPr>
              <w:jc w:val="right"/>
            </w:pPr>
          </w:p>
        </w:tc>
      </w:tr>
      <w:tr w:rsidR="00446E55" w:rsidRPr="00B40C4C" w14:paraId="5F92CA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0174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E7C6D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5C49DB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E4683A"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7F7F499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38165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BE6085" w14:textId="77777777" w:rsidR="0089264D" w:rsidRPr="00B40C4C" w:rsidRDefault="0089264D" w:rsidP="004B5DA0">
            <w:pPr>
              <w:jc w:val="right"/>
            </w:pPr>
            <w:r w:rsidRPr="00B40C4C">
              <w:t>14 121 000</w:t>
            </w:r>
          </w:p>
        </w:tc>
        <w:tc>
          <w:tcPr>
            <w:tcW w:w="180" w:type="dxa"/>
            <w:tcBorders>
              <w:top w:val="nil"/>
              <w:left w:val="nil"/>
              <w:bottom w:val="nil"/>
              <w:right w:val="nil"/>
            </w:tcBorders>
            <w:tcMar>
              <w:top w:w="43" w:type="dxa"/>
              <w:left w:w="0" w:type="dxa"/>
              <w:bottom w:w="0" w:type="dxa"/>
              <w:right w:w="0" w:type="dxa"/>
            </w:tcMar>
            <w:vAlign w:val="bottom"/>
          </w:tcPr>
          <w:p w14:paraId="7589C8B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E74019" w14:textId="77777777" w:rsidR="0089264D" w:rsidRPr="00B40C4C" w:rsidRDefault="0089264D" w:rsidP="004B5DA0">
            <w:pPr>
              <w:jc w:val="right"/>
            </w:pPr>
          </w:p>
        </w:tc>
      </w:tr>
      <w:tr w:rsidR="00446E55" w:rsidRPr="00B40C4C" w14:paraId="1AA8151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70C0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8BAF2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ECBB1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5CD485" w14:textId="77777777" w:rsidR="0089264D" w:rsidRPr="00B40C4C" w:rsidRDefault="0089264D" w:rsidP="009137DA">
            <w:r w:rsidRPr="00B40C4C">
              <w:t>Internasjonale grunnforskningsorganisasjoner</w:t>
            </w:r>
          </w:p>
        </w:tc>
        <w:tc>
          <w:tcPr>
            <w:tcW w:w="1380" w:type="dxa"/>
            <w:tcBorders>
              <w:top w:val="nil"/>
              <w:left w:val="nil"/>
              <w:bottom w:val="nil"/>
              <w:right w:val="nil"/>
            </w:tcBorders>
            <w:tcMar>
              <w:top w:w="43" w:type="dxa"/>
              <w:left w:w="0" w:type="dxa"/>
              <w:bottom w:w="0" w:type="dxa"/>
              <w:right w:w="0" w:type="dxa"/>
            </w:tcMar>
            <w:vAlign w:val="bottom"/>
          </w:tcPr>
          <w:p w14:paraId="3F51E9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75D9C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30DB45" w14:textId="77777777" w:rsidR="0089264D" w:rsidRPr="00B40C4C" w:rsidRDefault="0089264D" w:rsidP="004B5DA0">
            <w:pPr>
              <w:jc w:val="right"/>
            </w:pPr>
            <w:r w:rsidRPr="00B40C4C">
              <w:t>426 307 000</w:t>
            </w:r>
          </w:p>
        </w:tc>
        <w:tc>
          <w:tcPr>
            <w:tcW w:w="180" w:type="dxa"/>
            <w:tcBorders>
              <w:top w:val="nil"/>
              <w:left w:val="nil"/>
              <w:bottom w:val="nil"/>
              <w:right w:val="nil"/>
            </w:tcBorders>
            <w:tcMar>
              <w:top w:w="43" w:type="dxa"/>
              <w:left w:w="0" w:type="dxa"/>
              <w:bottom w:w="0" w:type="dxa"/>
              <w:right w:w="0" w:type="dxa"/>
            </w:tcMar>
            <w:vAlign w:val="bottom"/>
          </w:tcPr>
          <w:p w14:paraId="0558CB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81A51D" w14:textId="77777777" w:rsidR="0089264D" w:rsidRPr="00B40C4C" w:rsidRDefault="0089264D" w:rsidP="004B5DA0">
            <w:pPr>
              <w:jc w:val="right"/>
            </w:pPr>
          </w:p>
        </w:tc>
      </w:tr>
      <w:tr w:rsidR="00446E55" w:rsidRPr="00B40C4C" w14:paraId="3BC06F3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3CE4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0D3221"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94915B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D42099" w14:textId="77777777" w:rsidR="0089264D" w:rsidRPr="00B40C4C" w:rsidRDefault="0089264D" w:rsidP="009137DA">
            <w:r w:rsidRPr="00B40C4C">
              <w:t>EUs rammeprogram for forskning og innovasjon</w:t>
            </w:r>
          </w:p>
        </w:tc>
        <w:tc>
          <w:tcPr>
            <w:tcW w:w="1380" w:type="dxa"/>
            <w:tcBorders>
              <w:top w:val="nil"/>
              <w:left w:val="nil"/>
              <w:bottom w:val="nil"/>
              <w:right w:val="nil"/>
            </w:tcBorders>
            <w:tcMar>
              <w:top w:w="43" w:type="dxa"/>
              <w:left w:w="0" w:type="dxa"/>
              <w:bottom w:w="0" w:type="dxa"/>
              <w:right w:w="0" w:type="dxa"/>
            </w:tcMar>
            <w:vAlign w:val="bottom"/>
          </w:tcPr>
          <w:p w14:paraId="6BF349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611F1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F3B01D" w14:textId="77777777" w:rsidR="0089264D" w:rsidRPr="00B40C4C" w:rsidRDefault="0089264D" w:rsidP="004B5DA0">
            <w:pPr>
              <w:jc w:val="right"/>
            </w:pPr>
            <w:r w:rsidRPr="00B40C4C">
              <w:t>3 450 703 000</w:t>
            </w:r>
          </w:p>
        </w:tc>
        <w:tc>
          <w:tcPr>
            <w:tcW w:w="180" w:type="dxa"/>
            <w:tcBorders>
              <w:top w:val="nil"/>
              <w:left w:val="nil"/>
              <w:bottom w:val="nil"/>
              <w:right w:val="nil"/>
            </w:tcBorders>
            <w:tcMar>
              <w:top w:w="43" w:type="dxa"/>
              <w:left w:w="0" w:type="dxa"/>
              <w:bottom w:w="0" w:type="dxa"/>
              <w:right w:w="0" w:type="dxa"/>
            </w:tcMar>
            <w:vAlign w:val="bottom"/>
          </w:tcPr>
          <w:p w14:paraId="4EB8503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EABF7A" w14:textId="77777777" w:rsidR="0089264D" w:rsidRPr="00B40C4C" w:rsidRDefault="0089264D" w:rsidP="004B5DA0">
            <w:pPr>
              <w:jc w:val="right"/>
            </w:pPr>
          </w:p>
        </w:tc>
      </w:tr>
      <w:tr w:rsidR="00446E55" w:rsidRPr="00B40C4C" w14:paraId="1E92F4D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0770D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4C2D1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4F6B11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9E050E" w14:textId="77777777" w:rsidR="0089264D" w:rsidRPr="00B40C4C" w:rsidRDefault="0089264D" w:rsidP="009137DA">
            <w:r w:rsidRPr="00B40C4C">
              <w:t>EUs program for utdanning, opplæring, ungdom og idrett</w:t>
            </w:r>
          </w:p>
        </w:tc>
        <w:tc>
          <w:tcPr>
            <w:tcW w:w="1380" w:type="dxa"/>
            <w:tcBorders>
              <w:top w:val="nil"/>
              <w:left w:val="nil"/>
              <w:bottom w:val="nil"/>
              <w:right w:val="nil"/>
            </w:tcBorders>
            <w:tcMar>
              <w:top w:w="43" w:type="dxa"/>
              <w:left w:w="0" w:type="dxa"/>
              <w:bottom w:w="0" w:type="dxa"/>
              <w:right w:w="0" w:type="dxa"/>
            </w:tcMar>
            <w:vAlign w:val="bottom"/>
          </w:tcPr>
          <w:p w14:paraId="1E34C4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5E6B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61D64C" w14:textId="77777777" w:rsidR="0089264D" w:rsidRPr="00B40C4C" w:rsidRDefault="0089264D" w:rsidP="004B5DA0">
            <w:pPr>
              <w:jc w:val="right"/>
            </w:pPr>
            <w:r w:rsidRPr="00B40C4C">
              <w:t>1 211 287 000</w:t>
            </w:r>
          </w:p>
        </w:tc>
        <w:tc>
          <w:tcPr>
            <w:tcW w:w="180" w:type="dxa"/>
            <w:tcBorders>
              <w:top w:val="nil"/>
              <w:left w:val="nil"/>
              <w:bottom w:val="nil"/>
              <w:right w:val="nil"/>
            </w:tcBorders>
            <w:tcMar>
              <w:top w:w="43" w:type="dxa"/>
              <w:left w:w="0" w:type="dxa"/>
              <w:bottom w:w="0" w:type="dxa"/>
              <w:right w:w="0" w:type="dxa"/>
            </w:tcMar>
            <w:vAlign w:val="bottom"/>
          </w:tcPr>
          <w:p w14:paraId="526718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21AA66" w14:textId="77777777" w:rsidR="0089264D" w:rsidRPr="00B40C4C" w:rsidRDefault="0089264D" w:rsidP="004B5DA0">
            <w:pPr>
              <w:jc w:val="right"/>
            </w:pPr>
          </w:p>
        </w:tc>
      </w:tr>
      <w:tr w:rsidR="00446E55" w:rsidRPr="00B40C4C" w14:paraId="76EEE3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C83B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987063"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551C57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4C8240" w14:textId="77777777" w:rsidR="0089264D" w:rsidRPr="00B40C4C" w:rsidRDefault="0089264D" w:rsidP="009137DA">
            <w:r w:rsidRPr="00B40C4C">
              <w:t>UNESCO-kontingent</w:t>
            </w:r>
          </w:p>
        </w:tc>
        <w:tc>
          <w:tcPr>
            <w:tcW w:w="1380" w:type="dxa"/>
            <w:tcBorders>
              <w:top w:val="nil"/>
              <w:left w:val="nil"/>
              <w:bottom w:val="nil"/>
              <w:right w:val="nil"/>
            </w:tcBorders>
            <w:tcMar>
              <w:top w:w="43" w:type="dxa"/>
              <w:left w:w="0" w:type="dxa"/>
              <w:bottom w:w="0" w:type="dxa"/>
              <w:right w:w="0" w:type="dxa"/>
            </w:tcMar>
            <w:vAlign w:val="bottom"/>
          </w:tcPr>
          <w:p w14:paraId="012DB4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6253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2A7FD0" w14:textId="77777777" w:rsidR="0089264D" w:rsidRPr="00B40C4C" w:rsidRDefault="0089264D" w:rsidP="004B5DA0">
            <w:pPr>
              <w:jc w:val="right"/>
            </w:pPr>
            <w:r w:rsidRPr="00B40C4C">
              <w:t>24 365 000</w:t>
            </w:r>
          </w:p>
        </w:tc>
        <w:tc>
          <w:tcPr>
            <w:tcW w:w="180" w:type="dxa"/>
            <w:tcBorders>
              <w:top w:val="nil"/>
              <w:left w:val="nil"/>
              <w:bottom w:val="nil"/>
              <w:right w:val="nil"/>
            </w:tcBorders>
            <w:tcMar>
              <w:top w:w="43" w:type="dxa"/>
              <w:left w:w="0" w:type="dxa"/>
              <w:bottom w:w="0" w:type="dxa"/>
              <w:right w:w="0" w:type="dxa"/>
            </w:tcMar>
            <w:vAlign w:val="bottom"/>
          </w:tcPr>
          <w:p w14:paraId="2D762E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9EFFDF8" w14:textId="77777777" w:rsidR="0089264D" w:rsidRPr="00B40C4C" w:rsidRDefault="0089264D" w:rsidP="004B5DA0">
            <w:pPr>
              <w:jc w:val="right"/>
            </w:pPr>
          </w:p>
        </w:tc>
      </w:tr>
      <w:tr w:rsidR="00446E55" w:rsidRPr="00B40C4C" w14:paraId="7F115A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946F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7515AB"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28CD3A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390B5E" w14:textId="77777777" w:rsidR="0089264D" w:rsidRPr="00B40C4C" w:rsidRDefault="0089264D" w:rsidP="009137DA">
            <w:r w:rsidRPr="00B40C4C">
              <w:t>UNESCO-formål</w:t>
            </w:r>
          </w:p>
        </w:tc>
        <w:tc>
          <w:tcPr>
            <w:tcW w:w="1380" w:type="dxa"/>
            <w:tcBorders>
              <w:top w:val="nil"/>
              <w:left w:val="nil"/>
              <w:bottom w:val="nil"/>
              <w:right w:val="nil"/>
            </w:tcBorders>
            <w:tcMar>
              <w:top w:w="43" w:type="dxa"/>
              <w:left w:w="0" w:type="dxa"/>
              <w:bottom w:w="0" w:type="dxa"/>
              <w:right w:w="0" w:type="dxa"/>
            </w:tcMar>
            <w:vAlign w:val="bottom"/>
          </w:tcPr>
          <w:p w14:paraId="7B75FE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B6F68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E1D6DBF" w14:textId="77777777" w:rsidR="0089264D" w:rsidRPr="00B40C4C" w:rsidRDefault="0089264D" w:rsidP="004B5DA0">
            <w:pPr>
              <w:jc w:val="right"/>
            </w:pPr>
            <w:r w:rsidRPr="00B40C4C">
              <w:t>700 000</w:t>
            </w:r>
          </w:p>
        </w:tc>
        <w:tc>
          <w:tcPr>
            <w:tcW w:w="180" w:type="dxa"/>
            <w:tcBorders>
              <w:top w:val="nil"/>
              <w:left w:val="nil"/>
              <w:bottom w:val="nil"/>
              <w:right w:val="nil"/>
            </w:tcBorders>
            <w:tcMar>
              <w:top w:w="43" w:type="dxa"/>
              <w:left w:w="0" w:type="dxa"/>
              <w:bottom w:w="0" w:type="dxa"/>
              <w:right w:w="0" w:type="dxa"/>
            </w:tcMar>
            <w:vAlign w:val="bottom"/>
          </w:tcPr>
          <w:p w14:paraId="6A07E8D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7D5421" w14:textId="77777777" w:rsidR="0089264D" w:rsidRPr="00B40C4C" w:rsidRDefault="0089264D" w:rsidP="004B5DA0">
            <w:pPr>
              <w:jc w:val="right"/>
            </w:pPr>
            <w:r w:rsidRPr="00B40C4C">
              <w:t>5 127 483 000</w:t>
            </w:r>
          </w:p>
        </w:tc>
      </w:tr>
      <w:tr w:rsidR="00446E55" w:rsidRPr="00B40C4C" w14:paraId="753BCAE6" w14:textId="77777777" w:rsidTr="008C2AB1">
        <w:trPr>
          <w:trHeight w:val="240"/>
        </w:trPr>
        <w:tc>
          <w:tcPr>
            <w:tcW w:w="567" w:type="dxa"/>
            <w:tcBorders>
              <w:top w:val="nil"/>
              <w:left w:val="nil"/>
              <w:bottom w:val="nil"/>
            </w:tcBorders>
            <w:tcMar>
              <w:top w:w="43" w:type="dxa"/>
              <w:left w:w="0" w:type="dxa"/>
              <w:bottom w:w="0" w:type="dxa"/>
              <w:right w:w="0" w:type="dxa"/>
            </w:tcMar>
          </w:tcPr>
          <w:p w14:paraId="57D3F6CE" w14:textId="77777777" w:rsidR="0089264D" w:rsidRPr="00B40C4C" w:rsidRDefault="0089264D" w:rsidP="009137DA">
            <w:r w:rsidRPr="00B40C4C">
              <w:t>289</w:t>
            </w:r>
          </w:p>
        </w:tc>
        <w:tc>
          <w:tcPr>
            <w:tcW w:w="260" w:type="dxa"/>
            <w:tcBorders>
              <w:top w:val="nil"/>
              <w:left w:val="nil"/>
              <w:bottom w:val="nil"/>
              <w:right w:val="nil"/>
            </w:tcBorders>
            <w:tcMar>
              <w:top w:w="43" w:type="dxa"/>
              <w:left w:w="0" w:type="dxa"/>
              <w:bottom w:w="0" w:type="dxa"/>
              <w:right w:w="0" w:type="dxa"/>
            </w:tcMar>
            <w:vAlign w:val="bottom"/>
          </w:tcPr>
          <w:p w14:paraId="79B022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2328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CF9ACC" w14:textId="77777777" w:rsidR="0089264D" w:rsidRPr="00B40C4C" w:rsidRDefault="0089264D" w:rsidP="009137DA">
            <w:r w:rsidRPr="00B40C4C">
              <w:t>Vitenskapelige priser:</w:t>
            </w:r>
          </w:p>
        </w:tc>
        <w:tc>
          <w:tcPr>
            <w:tcW w:w="1380" w:type="dxa"/>
            <w:tcBorders>
              <w:top w:val="nil"/>
              <w:left w:val="nil"/>
              <w:bottom w:val="nil"/>
              <w:right w:val="nil"/>
            </w:tcBorders>
            <w:tcMar>
              <w:top w:w="43" w:type="dxa"/>
              <w:left w:w="0" w:type="dxa"/>
              <w:bottom w:w="0" w:type="dxa"/>
              <w:right w:w="0" w:type="dxa"/>
            </w:tcMar>
            <w:vAlign w:val="bottom"/>
          </w:tcPr>
          <w:p w14:paraId="177274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E95E2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CDCE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85E6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DC29C9" w14:textId="77777777" w:rsidR="0089264D" w:rsidRPr="00B40C4C" w:rsidRDefault="0089264D" w:rsidP="004B5DA0">
            <w:pPr>
              <w:jc w:val="right"/>
            </w:pPr>
          </w:p>
        </w:tc>
      </w:tr>
      <w:tr w:rsidR="00446E55" w:rsidRPr="00B40C4C" w14:paraId="22535D8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E3D3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2E8458"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4F980D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4984D8" w14:textId="77777777" w:rsidR="0089264D" w:rsidRPr="00B40C4C" w:rsidRDefault="0089264D" w:rsidP="009137DA">
            <w:r w:rsidRPr="00B40C4C">
              <w:t>Holbergprisen</w:t>
            </w:r>
          </w:p>
        </w:tc>
        <w:tc>
          <w:tcPr>
            <w:tcW w:w="1380" w:type="dxa"/>
            <w:tcBorders>
              <w:top w:val="nil"/>
              <w:left w:val="nil"/>
              <w:bottom w:val="nil"/>
              <w:right w:val="nil"/>
            </w:tcBorders>
            <w:tcMar>
              <w:top w:w="43" w:type="dxa"/>
              <w:left w:w="0" w:type="dxa"/>
              <w:bottom w:w="0" w:type="dxa"/>
              <w:right w:w="0" w:type="dxa"/>
            </w:tcMar>
            <w:vAlign w:val="bottom"/>
          </w:tcPr>
          <w:p w14:paraId="7A7A1A8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5963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38A1E4" w14:textId="77777777" w:rsidR="0089264D" w:rsidRPr="00B40C4C" w:rsidRDefault="0089264D" w:rsidP="004B5DA0">
            <w:pPr>
              <w:jc w:val="right"/>
            </w:pPr>
            <w:r w:rsidRPr="00B40C4C">
              <w:t>19 341 000</w:t>
            </w:r>
          </w:p>
        </w:tc>
        <w:tc>
          <w:tcPr>
            <w:tcW w:w="180" w:type="dxa"/>
            <w:tcBorders>
              <w:top w:val="nil"/>
              <w:left w:val="nil"/>
              <w:bottom w:val="nil"/>
              <w:right w:val="nil"/>
            </w:tcBorders>
            <w:tcMar>
              <w:top w:w="43" w:type="dxa"/>
              <w:left w:w="0" w:type="dxa"/>
              <w:bottom w:w="0" w:type="dxa"/>
              <w:right w:w="0" w:type="dxa"/>
            </w:tcMar>
            <w:vAlign w:val="bottom"/>
          </w:tcPr>
          <w:p w14:paraId="58A770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A54BA2" w14:textId="77777777" w:rsidR="0089264D" w:rsidRPr="00B40C4C" w:rsidRDefault="0089264D" w:rsidP="004B5DA0">
            <w:pPr>
              <w:jc w:val="right"/>
            </w:pPr>
          </w:p>
        </w:tc>
      </w:tr>
      <w:tr w:rsidR="00446E55" w:rsidRPr="00B40C4C" w14:paraId="0CBDFE1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377E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055D05"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FCE4C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4D3F80" w14:textId="77777777" w:rsidR="0089264D" w:rsidRPr="00B40C4C" w:rsidRDefault="0089264D" w:rsidP="009137DA">
            <w:r w:rsidRPr="00B40C4C">
              <w:t>Abelprisen</w:t>
            </w:r>
          </w:p>
        </w:tc>
        <w:tc>
          <w:tcPr>
            <w:tcW w:w="1380" w:type="dxa"/>
            <w:tcBorders>
              <w:top w:val="nil"/>
              <w:left w:val="nil"/>
              <w:bottom w:val="nil"/>
              <w:right w:val="nil"/>
            </w:tcBorders>
            <w:tcMar>
              <w:top w:w="43" w:type="dxa"/>
              <w:left w:w="0" w:type="dxa"/>
              <w:bottom w:w="0" w:type="dxa"/>
              <w:right w:w="0" w:type="dxa"/>
            </w:tcMar>
            <w:vAlign w:val="bottom"/>
          </w:tcPr>
          <w:p w14:paraId="2689F3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582B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94E2EF" w14:textId="77777777" w:rsidR="0089264D" w:rsidRPr="00B40C4C" w:rsidRDefault="0089264D" w:rsidP="004B5DA0">
            <w:pPr>
              <w:jc w:val="right"/>
            </w:pPr>
            <w:r w:rsidRPr="00B40C4C">
              <w:t>18 781 000</w:t>
            </w:r>
          </w:p>
        </w:tc>
        <w:tc>
          <w:tcPr>
            <w:tcW w:w="180" w:type="dxa"/>
            <w:tcBorders>
              <w:top w:val="nil"/>
              <w:left w:val="nil"/>
              <w:bottom w:val="nil"/>
              <w:right w:val="nil"/>
            </w:tcBorders>
            <w:tcMar>
              <w:top w:w="43" w:type="dxa"/>
              <w:left w:w="0" w:type="dxa"/>
              <w:bottom w:w="0" w:type="dxa"/>
              <w:right w:w="0" w:type="dxa"/>
            </w:tcMar>
            <w:vAlign w:val="bottom"/>
          </w:tcPr>
          <w:p w14:paraId="54D2E3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5BAB0E" w14:textId="77777777" w:rsidR="0089264D" w:rsidRPr="00B40C4C" w:rsidRDefault="0089264D" w:rsidP="004B5DA0">
            <w:pPr>
              <w:jc w:val="right"/>
            </w:pPr>
          </w:p>
        </w:tc>
      </w:tr>
      <w:tr w:rsidR="00446E55" w:rsidRPr="00B40C4C" w14:paraId="7D2D796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C8C5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3BFBE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C3CB78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585B68" w14:textId="77777777" w:rsidR="0089264D" w:rsidRPr="00B40C4C" w:rsidRDefault="0089264D" w:rsidP="009137DA">
            <w:r w:rsidRPr="00B40C4C">
              <w:t>Kavliprisen</w:t>
            </w:r>
          </w:p>
        </w:tc>
        <w:tc>
          <w:tcPr>
            <w:tcW w:w="1380" w:type="dxa"/>
            <w:tcBorders>
              <w:top w:val="nil"/>
              <w:left w:val="nil"/>
              <w:bottom w:val="nil"/>
              <w:right w:val="nil"/>
            </w:tcBorders>
            <w:tcMar>
              <w:top w:w="43" w:type="dxa"/>
              <w:left w:w="0" w:type="dxa"/>
              <w:bottom w:w="0" w:type="dxa"/>
              <w:right w:w="0" w:type="dxa"/>
            </w:tcMar>
            <w:vAlign w:val="bottom"/>
          </w:tcPr>
          <w:p w14:paraId="28B757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996F7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55C83A" w14:textId="77777777" w:rsidR="0089264D" w:rsidRPr="00B40C4C" w:rsidRDefault="0089264D" w:rsidP="004B5DA0">
            <w:pPr>
              <w:jc w:val="right"/>
            </w:pPr>
            <w:r w:rsidRPr="00B40C4C">
              <w:t>12 845 000</w:t>
            </w:r>
          </w:p>
        </w:tc>
        <w:tc>
          <w:tcPr>
            <w:tcW w:w="180" w:type="dxa"/>
            <w:tcBorders>
              <w:top w:val="nil"/>
              <w:left w:val="nil"/>
              <w:bottom w:val="nil"/>
              <w:right w:val="nil"/>
            </w:tcBorders>
            <w:tcMar>
              <w:top w:w="43" w:type="dxa"/>
              <w:left w:w="0" w:type="dxa"/>
              <w:bottom w:w="0" w:type="dxa"/>
              <w:right w:w="0" w:type="dxa"/>
            </w:tcMar>
            <w:vAlign w:val="bottom"/>
          </w:tcPr>
          <w:p w14:paraId="06EF220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EFA236B" w14:textId="77777777" w:rsidR="0089264D" w:rsidRPr="00B40C4C" w:rsidRDefault="0089264D" w:rsidP="004B5DA0">
            <w:pPr>
              <w:jc w:val="right"/>
            </w:pPr>
            <w:r w:rsidRPr="00B40C4C">
              <w:t>50 967 000</w:t>
            </w:r>
          </w:p>
        </w:tc>
      </w:tr>
      <w:tr w:rsidR="00446E55" w:rsidRPr="00B40C4C" w14:paraId="743924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97C4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5B53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B144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A2D824" w14:textId="77777777" w:rsidR="0089264D" w:rsidRPr="00B40C4C" w:rsidRDefault="0089264D" w:rsidP="009137DA">
            <w:r w:rsidRPr="00B40C4C">
              <w:t>Sum Høyere utdanning og forskning</w:t>
            </w:r>
          </w:p>
        </w:tc>
        <w:tc>
          <w:tcPr>
            <w:tcW w:w="1380" w:type="dxa"/>
            <w:tcBorders>
              <w:top w:val="nil"/>
              <w:left w:val="nil"/>
              <w:bottom w:val="nil"/>
              <w:right w:val="nil"/>
            </w:tcBorders>
            <w:tcMar>
              <w:top w:w="43" w:type="dxa"/>
              <w:left w:w="0" w:type="dxa"/>
              <w:bottom w:w="0" w:type="dxa"/>
              <w:right w:w="0" w:type="dxa"/>
            </w:tcMar>
            <w:vAlign w:val="bottom"/>
          </w:tcPr>
          <w:p w14:paraId="0C4A96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6A3F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1F14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5DDD2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5FADE91" w14:textId="77777777" w:rsidR="0089264D" w:rsidRPr="00B40C4C" w:rsidRDefault="0089264D" w:rsidP="004B5DA0">
            <w:pPr>
              <w:jc w:val="right"/>
            </w:pPr>
            <w:r w:rsidRPr="00B40C4C">
              <w:t>59 740 605 000</w:t>
            </w:r>
          </w:p>
        </w:tc>
      </w:tr>
      <w:tr w:rsidR="00446E55" w:rsidRPr="00B40C4C" w14:paraId="37961F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3F51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222A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C8C4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2F5C7F" w14:textId="77777777" w:rsidR="0089264D" w:rsidRPr="00B40C4C" w:rsidRDefault="0089264D" w:rsidP="009137DA">
            <w:r w:rsidRPr="00B40C4C">
              <w:t>Sum Kunnskapsdepartementet</w:t>
            </w:r>
          </w:p>
        </w:tc>
        <w:tc>
          <w:tcPr>
            <w:tcW w:w="1380" w:type="dxa"/>
            <w:tcBorders>
              <w:top w:val="nil"/>
              <w:left w:val="nil"/>
              <w:bottom w:val="nil"/>
              <w:right w:val="nil"/>
            </w:tcBorders>
            <w:tcMar>
              <w:top w:w="43" w:type="dxa"/>
              <w:left w:w="0" w:type="dxa"/>
              <w:bottom w:w="0" w:type="dxa"/>
              <w:right w:w="0" w:type="dxa"/>
            </w:tcMar>
            <w:vAlign w:val="bottom"/>
          </w:tcPr>
          <w:p w14:paraId="38FC61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2260A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E268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CBA4F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9853D86" w14:textId="77777777" w:rsidR="0089264D" w:rsidRPr="00B40C4C" w:rsidRDefault="0089264D" w:rsidP="004B5DA0">
            <w:pPr>
              <w:jc w:val="right"/>
            </w:pPr>
            <w:r w:rsidRPr="00B40C4C">
              <w:t>81 931 965 000</w:t>
            </w:r>
          </w:p>
        </w:tc>
      </w:tr>
      <w:tr w:rsidR="00446E55" w:rsidRPr="00B40C4C" w14:paraId="63404B6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54A6CE5" w14:textId="77777777" w:rsidR="0089264D" w:rsidRPr="00B40C4C" w:rsidRDefault="0089264D" w:rsidP="00BC282F">
            <w:pPr>
              <w:pStyle w:val="tittel-gulbok1"/>
            </w:pPr>
            <w:r w:rsidRPr="00B40C4C">
              <w:t>Kultur- og likestillingsdepartementet</w:t>
            </w:r>
          </w:p>
        </w:tc>
      </w:tr>
      <w:tr w:rsidR="00446E55" w:rsidRPr="00B40C4C" w14:paraId="62EFB88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498BF4D" w14:textId="77777777" w:rsidR="0089264D" w:rsidRPr="00B40C4C" w:rsidRDefault="0089264D" w:rsidP="00BC282F">
            <w:pPr>
              <w:pStyle w:val="tittel-gulbok2"/>
            </w:pPr>
            <w:r w:rsidRPr="00B40C4C">
              <w:t>Administrasjon</w:t>
            </w:r>
          </w:p>
        </w:tc>
      </w:tr>
      <w:tr w:rsidR="00446E55" w:rsidRPr="00B40C4C" w14:paraId="0D7C7E63" w14:textId="77777777" w:rsidTr="008C2AB1">
        <w:trPr>
          <w:trHeight w:val="240"/>
        </w:trPr>
        <w:tc>
          <w:tcPr>
            <w:tcW w:w="567" w:type="dxa"/>
            <w:tcBorders>
              <w:top w:val="nil"/>
              <w:left w:val="nil"/>
              <w:bottom w:val="nil"/>
            </w:tcBorders>
            <w:tcMar>
              <w:top w:w="43" w:type="dxa"/>
              <w:left w:w="0" w:type="dxa"/>
              <w:bottom w:w="0" w:type="dxa"/>
              <w:right w:w="0" w:type="dxa"/>
            </w:tcMar>
          </w:tcPr>
          <w:p w14:paraId="2185E3F0" w14:textId="77777777" w:rsidR="0089264D" w:rsidRPr="00B40C4C" w:rsidRDefault="0089264D" w:rsidP="009137DA">
            <w:r w:rsidRPr="00B40C4C">
              <w:t>300</w:t>
            </w:r>
          </w:p>
        </w:tc>
        <w:tc>
          <w:tcPr>
            <w:tcW w:w="260" w:type="dxa"/>
            <w:tcBorders>
              <w:top w:val="nil"/>
              <w:left w:val="nil"/>
              <w:bottom w:val="nil"/>
              <w:right w:val="nil"/>
            </w:tcBorders>
            <w:tcMar>
              <w:top w:w="43" w:type="dxa"/>
              <w:left w:w="0" w:type="dxa"/>
              <w:bottom w:w="0" w:type="dxa"/>
              <w:right w:w="0" w:type="dxa"/>
            </w:tcMar>
            <w:vAlign w:val="bottom"/>
          </w:tcPr>
          <w:p w14:paraId="288635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AEC6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129F09" w14:textId="77777777" w:rsidR="0089264D" w:rsidRPr="00B40C4C" w:rsidRDefault="0089264D" w:rsidP="009137DA">
            <w:r w:rsidRPr="00B40C4C">
              <w:t>Kultur- og likestillingsdepartementet:</w:t>
            </w:r>
          </w:p>
        </w:tc>
        <w:tc>
          <w:tcPr>
            <w:tcW w:w="1380" w:type="dxa"/>
            <w:tcBorders>
              <w:top w:val="nil"/>
              <w:left w:val="nil"/>
              <w:bottom w:val="nil"/>
              <w:right w:val="nil"/>
            </w:tcBorders>
            <w:tcMar>
              <w:top w:w="43" w:type="dxa"/>
              <w:left w:w="0" w:type="dxa"/>
              <w:bottom w:w="0" w:type="dxa"/>
              <w:right w:w="0" w:type="dxa"/>
            </w:tcMar>
            <w:vAlign w:val="bottom"/>
          </w:tcPr>
          <w:p w14:paraId="786BD8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5B150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43A8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9C99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BD2D37" w14:textId="77777777" w:rsidR="0089264D" w:rsidRPr="00B40C4C" w:rsidRDefault="0089264D" w:rsidP="004B5DA0">
            <w:pPr>
              <w:jc w:val="right"/>
            </w:pPr>
          </w:p>
        </w:tc>
      </w:tr>
      <w:tr w:rsidR="00446E55" w:rsidRPr="00B40C4C" w14:paraId="7CAEB4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0942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4B09F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BCA34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4EEDA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A00C1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08E8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DA023B" w14:textId="77777777" w:rsidR="0089264D" w:rsidRPr="00B40C4C" w:rsidRDefault="0089264D" w:rsidP="004B5DA0">
            <w:pPr>
              <w:jc w:val="right"/>
            </w:pPr>
            <w:r w:rsidRPr="00B40C4C">
              <w:t>203 584 000</w:t>
            </w:r>
          </w:p>
        </w:tc>
        <w:tc>
          <w:tcPr>
            <w:tcW w:w="180" w:type="dxa"/>
            <w:tcBorders>
              <w:top w:val="nil"/>
              <w:left w:val="nil"/>
              <w:bottom w:val="nil"/>
              <w:right w:val="nil"/>
            </w:tcBorders>
            <w:tcMar>
              <w:top w:w="43" w:type="dxa"/>
              <w:left w:w="0" w:type="dxa"/>
              <w:bottom w:w="0" w:type="dxa"/>
              <w:right w:w="0" w:type="dxa"/>
            </w:tcMar>
            <w:vAlign w:val="bottom"/>
          </w:tcPr>
          <w:p w14:paraId="6094881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36DC50" w14:textId="77777777" w:rsidR="0089264D" w:rsidRPr="00B40C4C" w:rsidRDefault="0089264D" w:rsidP="004B5DA0">
            <w:pPr>
              <w:jc w:val="right"/>
            </w:pPr>
          </w:p>
        </w:tc>
      </w:tr>
      <w:tr w:rsidR="00446E55" w:rsidRPr="00B40C4C" w14:paraId="64EEB03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58A2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4CF1F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6EC2B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53C770"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5216F3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91BA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BF0BCB" w14:textId="77777777" w:rsidR="0089264D" w:rsidRPr="00B40C4C" w:rsidRDefault="0089264D" w:rsidP="004B5DA0">
            <w:pPr>
              <w:jc w:val="right"/>
            </w:pPr>
            <w:r w:rsidRPr="00B40C4C">
              <w:t>1 200 000</w:t>
            </w:r>
          </w:p>
        </w:tc>
        <w:tc>
          <w:tcPr>
            <w:tcW w:w="180" w:type="dxa"/>
            <w:tcBorders>
              <w:top w:val="nil"/>
              <w:left w:val="nil"/>
              <w:bottom w:val="nil"/>
              <w:right w:val="nil"/>
            </w:tcBorders>
            <w:tcMar>
              <w:top w:w="43" w:type="dxa"/>
              <w:left w:w="0" w:type="dxa"/>
              <w:bottom w:w="0" w:type="dxa"/>
              <w:right w:w="0" w:type="dxa"/>
            </w:tcMar>
            <w:vAlign w:val="bottom"/>
          </w:tcPr>
          <w:p w14:paraId="063458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235E8B" w14:textId="77777777" w:rsidR="0089264D" w:rsidRPr="00B40C4C" w:rsidRDefault="0089264D" w:rsidP="004B5DA0">
            <w:pPr>
              <w:jc w:val="right"/>
            </w:pPr>
          </w:p>
        </w:tc>
      </w:tr>
      <w:tr w:rsidR="00446E55" w:rsidRPr="00B40C4C" w14:paraId="348B4F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EB37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B36319"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9ED8F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A8C30D" w14:textId="77777777" w:rsidR="0089264D" w:rsidRPr="00B40C4C" w:rsidRDefault="0089264D" w:rsidP="009137DA">
            <w:r w:rsidRPr="00B40C4C">
              <w:t>Tilskudd til priser og konkurranser m.m.</w:t>
            </w:r>
          </w:p>
        </w:tc>
        <w:tc>
          <w:tcPr>
            <w:tcW w:w="1380" w:type="dxa"/>
            <w:tcBorders>
              <w:top w:val="nil"/>
              <w:left w:val="nil"/>
              <w:bottom w:val="nil"/>
              <w:right w:val="nil"/>
            </w:tcBorders>
            <w:tcMar>
              <w:top w:w="43" w:type="dxa"/>
              <w:left w:w="0" w:type="dxa"/>
              <w:bottom w:w="0" w:type="dxa"/>
              <w:right w:w="0" w:type="dxa"/>
            </w:tcMar>
            <w:vAlign w:val="bottom"/>
          </w:tcPr>
          <w:p w14:paraId="0A4FB7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47DA3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8A8D86" w14:textId="77777777" w:rsidR="0089264D" w:rsidRPr="00B40C4C" w:rsidRDefault="0089264D" w:rsidP="004B5DA0">
            <w:pPr>
              <w:jc w:val="right"/>
            </w:pPr>
            <w:r w:rsidRPr="00B40C4C">
              <w:t>9 925 000</w:t>
            </w:r>
          </w:p>
        </w:tc>
        <w:tc>
          <w:tcPr>
            <w:tcW w:w="180" w:type="dxa"/>
            <w:tcBorders>
              <w:top w:val="nil"/>
              <w:left w:val="nil"/>
              <w:bottom w:val="nil"/>
              <w:right w:val="nil"/>
            </w:tcBorders>
            <w:tcMar>
              <w:top w:w="43" w:type="dxa"/>
              <w:left w:w="0" w:type="dxa"/>
              <w:bottom w:w="0" w:type="dxa"/>
              <w:right w:w="0" w:type="dxa"/>
            </w:tcMar>
            <w:vAlign w:val="bottom"/>
          </w:tcPr>
          <w:p w14:paraId="486433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2A1598" w14:textId="77777777" w:rsidR="0089264D" w:rsidRPr="00B40C4C" w:rsidRDefault="0089264D" w:rsidP="004B5DA0">
            <w:pPr>
              <w:jc w:val="right"/>
            </w:pPr>
          </w:p>
        </w:tc>
      </w:tr>
      <w:tr w:rsidR="00446E55" w:rsidRPr="00B40C4C" w14:paraId="75B24FD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6354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B70CBD"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097070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AAD0C8" w14:textId="77777777" w:rsidR="0089264D" w:rsidRPr="00B40C4C" w:rsidRDefault="0089264D" w:rsidP="009137DA">
            <w:r w:rsidRPr="00B40C4C">
              <w:t>Til disposisjon</w:t>
            </w:r>
          </w:p>
        </w:tc>
        <w:tc>
          <w:tcPr>
            <w:tcW w:w="1380" w:type="dxa"/>
            <w:tcBorders>
              <w:top w:val="nil"/>
              <w:left w:val="nil"/>
              <w:bottom w:val="nil"/>
              <w:right w:val="nil"/>
            </w:tcBorders>
            <w:tcMar>
              <w:top w:w="43" w:type="dxa"/>
              <w:left w:w="0" w:type="dxa"/>
              <w:bottom w:w="0" w:type="dxa"/>
              <w:right w:w="0" w:type="dxa"/>
            </w:tcMar>
            <w:vAlign w:val="bottom"/>
          </w:tcPr>
          <w:p w14:paraId="691863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A2C29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A11037C" w14:textId="77777777" w:rsidR="0089264D" w:rsidRPr="00B40C4C" w:rsidRDefault="0089264D" w:rsidP="004B5DA0">
            <w:pPr>
              <w:jc w:val="right"/>
            </w:pPr>
            <w:r w:rsidRPr="00B40C4C">
              <w:t>14 500 000</w:t>
            </w:r>
          </w:p>
        </w:tc>
        <w:tc>
          <w:tcPr>
            <w:tcW w:w="180" w:type="dxa"/>
            <w:tcBorders>
              <w:top w:val="nil"/>
              <w:left w:val="nil"/>
              <w:bottom w:val="nil"/>
              <w:right w:val="nil"/>
            </w:tcBorders>
            <w:tcMar>
              <w:top w:w="43" w:type="dxa"/>
              <w:left w:w="0" w:type="dxa"/>
              <w:bottom w:w="0" w:type="dxa"/>
              <w:right w:w="0" w:type="dxa"/>
            </w:tcMar>
            <w:vAlign w:val="bottom"/>
          </w:tcPr>
          <w:p w14:paraId="29BF8EF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4DBF77D" w14:textId="77777777" w:rsidR="0089264D" w:rsidRPr="00B40C4C" w:rsidRDefault="0089264D" w:rsidP="004B5DA0">
            <w:pPr>
              <w:jc w:val="right"/>
            </w:pPr>
            <w:r w:rsidRPr="00B40C4C">
              <w:t>229 209 000</w:t>
            </w:r>
          </w:p>
        </w:tc>
      </w:tr>
      <w:tr w:rsidR="00446E55" w:rsidRPr="00B40C4C" w14:paraId="1F4F1D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AF19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74BD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A01B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53C7FE"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2B2C41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E9F51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6C64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697FD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05A327A" w14:textId="77777777" w:rsidR="0089264D" w:rsidRPr="00B40C4C" w:rsidRDefault="0089264D" w:rsidP="004B5DA0">
            <w:pPr>
              <w:jc w:val="right"/>
            </w:pPr>
            <w:r w:rsidRPr="00B40C4C">
              <w:t>229 209 000</w:t>
            </w:r>
          </w:p>
        </w:tc>
      </w:tr>
      <w:tr w:rsidR="00446E55" w:rsidRPr="00B40C4C" w14:paraId="5FED0C0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939227E" w14:textId="77777777" w:rsidR="0089264D" w:rsidRPr="00B40C4C" w:rsidRDefault="0089264D" w:rsidP="00BC282F">
            <w:pPr>
              <w:pStyle w:val="tittel-gulbok2"/>
            </w:pPr>
            <w:r w:rsidRPr="00B40C4C">
              <w:t>Frivillighetsformål</w:t>
            </w:r>
          </w:p>
        </w:tc>
      </w:tr>
      <w:tr w:rsidR="00446E55" w:rsidRPr="00B40C4C" w14:paraId="6D9D5B3D" w14:textId="77777777" w:rsidTr="008C2AB1">
        <w:trPr>
          <w:trHeight w:val="240"/>
        </w:trPr>
        <w:tc>
          <w:tcPr>
            <w:tcW w:w="567" w:type="dxa"/>
            <w:tcBorders>
              <w:top w:val="nil"/>
              <w:left w:val="nil"/>
              <w:bottom w:val="nil"/>
            </w:tcBorders>
            <w:tcMar>
              <w:top w:w="43" w:type="dxa"/>
              <w:left w:w="0" w:type="dxa"/>
              <w:bottom w:w="0" w:type="dxa"/>
              <w:right w:w="0" w:type="dxa"/>
            </w:tcMar>
          </w:tcPr>
          <w:p w14:paraId="23F30A43" w14:textId="77777777" w:rsidR="0089264D" w:rsidRPr="00B40C4C" w:rsidRDefault="0089264D" w:rsidP="009137DA">
            <w:r w:rsidRPr="00B40C4C">
              <w:t>315</w:t>
            </w:r>
          </w:p>
        </w:tc>
        <w:tc>
          <w:tcPr>
            <w:tcW w:w="260" w:type="dxa"/>
            <w:tcBorders>
              <w:top w:val="nil"/>
              <w:left w:val="nil"/>
              <w:bottom w:val="nil"/>
              <w:right w:val="nil"/>
            </w:tcBorders>
            <w:tcMar>
              <w:top w:w="43" w:type="dxa"/>
              <w:left w:w="0" w:type="dxa"/>
              <w:bottom w:w="0" w:type="dxa"/>
              <w:right w:w="0" w:type="dxa"/>
            </w:tcMar>
            <w:vAlign w:val="bottom"/>
          </w:tcPr>
          <w:p w14:paraId="3DDD7C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F035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496FA5" w14:textId="77777777" w:rsidR="0089264D" w:rsidRPr="00B40C4C" w:rsidRDefault="0089264D" w:rsidP="009137DA">
            <w:r w:rsidRPr="00B40C4C">
              <w:t>Frivillighetsformål:</w:t>
            </w:r>
          </w:p>
        </w:tc>
        <w:tc>
          <w:tcPr>
            <w:tcW w:w="1380" w:type="dxa"/>
            <w:tcBorders>
              <w:top w:val="nil"/>
              <w:left w:val="nil"/>
              <w:bottom w:val="nil"/>
              <w:right w:val="nil"/>
            </w:tcBorders>
            <w:tcMar>
              <w:top w:w="43" w:type="dxa"/>
              <w:left w:w="0" w:type="dxa"/>
              <w:bottom w:w="0" w:type="dxa"/>
              <w:right w:w="0" w:type="dxa"/>
            </w:tcMar>
            <w:vAlign w:val="bottom"/>
          </w:tcPr>
          <w:p w14:paraId="224CCF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BD80A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FE5A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D03E5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F394B8" w14:textId="77777777" w:rsidR="0089264D" w:rsidRPr="00B40C4C" w:rsidRDefault="0089264D" w:rsidP="004B5DA0">
            <w:pPr>
              <w:jc w:val="right"/>
            </w:pPr>
          </w:p>
        </w:tc>
      </w:tr>
      <w:tr w:rsidR="00446E55" w:rsidRPr="00B40C4C" w14:paraId="41ACDDA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8C231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FFCB1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C2023F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100A40" w14:textId="77777777" w:rsidR="0089264D" w:rsidRPr="00B40C4C" w:rsidRDefault="0089264D" w:rsidP="009137DA">
            <w:r w:rsidRPr="00B40C4C">
              <w:t>Forskning, utredning og 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A6625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B76B5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9DDC39" w14:textId="77777777" w:rsidR="0089264D" w:rsidRPr="00B40C4C" w:rsidRDefault="0089264D" w:rsidP="004B5DA0">
            <w:pPr>
              <w:jc w:val="right"/>
            </w:pPr>
            <w:r w:rsidRPr="00B40C4C">
              <w:t>13 200 000</w:t>
            </w:r>
          </w:p>
        </w:tc>
        <w:tc>
          <w:tcPr>
            <w:tcW w:w="180" w:type="dxa"/>
            <w:tcBorders>
              <w:top w:val="nil"/>
              <w:left w:val="nil"/>
              <w:bottom w:val="nil"/>
              <w:right w:val="nil"/>
            </w:tcBorders>
            <w:tcMar>
              <w:top w:w="43" w:type="dxa"/>
              <w:left w:w="0" w:type="dxa"/>
              <w:bottom w:w="0" w:type="dxa"/>
              <w:right w:w="0" w:type="dxa"/>
            </w:tcMar>
            <w:vAlign w:val="bottom"/>
          </w:tcPr>
          <w:p w14:paraId="711634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ECACC4" w14:textId="77777777" w:rsidR="0089264D" w:rsidRPr="00B40C4C" w:rsidRDefault="0089264D" w:rsidP="004B5DA0">
            <w:pPr>
              <w:jc w:val="right"/>
            </w:pPr>
          </w:p>
        </w:tc>
      </w:tr>
      <w:tr w:rsidR="00446E55" w:rsidRPr="00B40C4C" w14:paraId="410E12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C032A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63E21F"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1E694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DFD3E0" w14:textId="77777777" w:rsidR="0089264D" w:rsidRPr="00B40C4C" w:rsidRDefault="0089264D" w:rsidP="009137DA">
            <w:r w:rsidRPr="00B40C4C">
              <w:t>Tilskudd til frivilligsentraler</w:t>
            </w:r>
          </w:p>
        </w:tc>
        <w:tc>
          <w:tcPr>
            <w:tcW w:w="1380" w:type="dxa"/>
            <w:tcBorders>
              <w:top w:val="nil"/>
              <w:left w:val="nil"/>
              <w:bottom w:val="nil"/>
              <w:right w:val="nil"/>
            </w:tcBorders>
            <w:tcMar>
              <w:top w:w="43" w:type="dxa"/>
              <w:left w:w="0" w:type="dxa"/>
              <w:bottom w:w="0" w:type="dxa"/>
              <w:right w:w="0" w:type="dxa"/>
            </w:tcMar>
            <w:vAlign w:val="bottom"/>
          </w:tcPr>
          <w:p w14:paraId="26D022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D5BD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C128A8" w14:textId="77777777" w:rsidR="0089264D" w:rsidRPr="00B40C4C" w:rsidRDefault="0089264D" w:rsidP="004B5DA0">
            <w:pPr>
              <w:jc w:val="right"/>
            </w:pPr>
            <w:r w:rsidRPr="00B40C4C">
              <w:t>271 250 000</w:t>
            </w:r>
          </w:p>
        </w:tc>
        <w:tc>
          <w:tcPr>
            <w:tcW w:w="180" w:type="dxa"/>
            <w:tcBorders>
              <w:top w:val="nil"/>
              <w:left w:val="nil"/>
              <w:bottom w:val="nil"/>
              <w:right w:val="nil"/>
            </w:tcBorders>
            <w:tcMar>
              <w:top w:w="43" w:type="dxa"/>
              <w:left w:w="0" w:type="dxa"/>
              <w:bottom w:w="0" w:type="dxa"/>
              <w:right w:w="0" w:type="dxa"/>
            </w:tcMar>
            <w:vAlign w:val="bottom"/>
          </w:tcPr>
          <w:p w14:paraId="0841859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AE62B8" w14:textId="77777777" w:rsidR="0089264D" w:rsidRPr="00B40C4C" w:rsidRDefault="0089264D" w:rsidP="004B5DA0">
            <w:pPr>
              <w:jc w:val="right"/>
            </w:pPr>
          </w:p>
        </w:tc>
      </w:tr>
      <w:tr w:rsidR="00446E55" w:rsidRPr="00B40C4C" w14:paraId="1E55149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3E964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CD5A0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002950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1D18E0" w14:textId="77777777" w:rsidR="0089264D" w:rsidRPr="00B40C4C" w:rsidRDefault="0089264D" w:rsidP="009137DA">
            <w:r w:rsidRPr="00B40C4C">
              <w:t>Merverdiavgiftskompensasjon til frivillige organisasjoner</w:t>
            </w:r>
          </w:p>
        </w:tc>
        <w:tc>
          <w:tcPr>
            <w:tcW w:w="1380" w:type="dxa"/>
            <w:tcBorders>
              <w:top w:val="nil"/>
              <w:left w:val="nil"/>
              <w:bottom w:val="nil"/>
              <w:right w:val="nil"/>
            </w:tcBorders>
            <w:tcMar>
              <w:top w:w="43" w:type="dxa"/>
              <w:left w:w="0" w:type="dxa"/>
              <w:bottom w:w="0" w:type="dxa"/>
              <w:right w:w="0" w:type="dxa"/>
            </w:tcMar>
            <w:vAlign w:val="bottom"/>
          </w:tcPr>
          <w:p w14:paraId="0D4FF4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5977B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53749D" w14:textId="77777777" w:rsidR="0089264D" w:rsidRPr="00B40C4C" w:rsidRDefault="0089264D" w:rsidP="004B5DA0">
            <w:pPr>
              <w:jc w:val="right"/>
            </w:pPr>
            <w:r w:rsidRPr="00B40C4C">
              <w:t>2 650 000 000</w:t>
            </w:r>
          </w:p>
        </w:tc>
        <w:tc>
          <w:tcPr>
            <w:tcW w:w="180" w:type="dxa"/>
            <w:tcBorders>
              <w:top w:val="nil"/>
              <w:left w:val="nil"/>
              <w:bottom w:val="nil"/>
              <w:right w:val="nil"/>
            </w:tcBorders>
            <w:tcMar>
              <w:top w:w="43" w:type="dxa"/>
              <w:left w:w="0" w:type="dxa"/>
              <w:bottom w:w="0" w:type="dxa"/>
              <w:right w:w="0" w:type="dxa"/>
            </w:tcMar>
            <w:vAlign w:val="bottom"/>
          </w:tcPr>
          <w:p w14:paraId="3AAD748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5CB33E" w14:textId="77777777" w:rsidR="0089264D" w:rsidRPr="00B40C4C" w:rsidRDefault="0089264D" w:rsidP="004B5DA0">
            <w:pPr>
              <w:jc w:val="right"/>
            </w:pPr>
          </w:p>
        </w:tc>
      </w:tr>
      <w:tr w:rsidR="00446E55" w:rsidRPr="00B40C4C" w14:paraId="52F9A9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0387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7C832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6BF7E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6F6074" w14:textId="77777777" w:rsidR="0089264D" w:rsidRPr="00B40C4C" w:rsidRDefault="0089264D" w:rsidP="009137DA">
            <w:r w:rsidRPr="00B40C4C">
              <w:t>Strømstøtteordning for frivillige organisasjoner</w:t>
            </w:r>
          </w:p>
        </w:tc>
        <w:tc>
          <w:tcPr>
            <w:tcW w:w="1380" w:type="dxa"/>
            <w:tcBorders>
              <w:top w:val="nil"/>
              <w:left w:val="nil"/>
              <w:bottom w:val="nil"/>
              <w:right w:val="nil"/>
            </w:tcBorders>
            <w:tcMar>
              <w:top w:w="43" w:type="dxa"/>
              <w:left w:w="0" w:type="dxa"/>
              <w:bottom w:w="0" w:type="dxa"/>
              <w:right w:w="0" w:type="dxa"/>
            </w:tcMar>
            <w:vAlign w:val="bottom"/>
          </w:tcPr>
          <w:p w14:paraId="1AD3F28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0CA5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31166A" w14:textId="77777777" w:rsidR="0089264D" w:rsidRPr="00B40C4C" w:rsidRDefault="0089264D" w:rsidP="004B5DA0">
            <w:pPr>
              <w:jc w:val="right"/>
            </w:pPr>
            <w:r w:rsidRPr="00B40C4C">
              <w:t>58 226 000</w:t>
            </w:r>
          </w:p>
        </w:tc>
        <w:tc>
          <w:tcPr>
            <w:tcW w:w="180" w:type="dxa"/>
            <w:tcBorders>
              <w:top w:val="nil"/>
              <w:left w:val="nil"/>
              <w:bottom w:val="nil"/>
              <w:right w:val="nil"/>
            </w:tcBorders>
            <w:tcMar>
              <w:top w:w="43" w:type="dxa"/>
              <w:left w:w="0" w:type="dxa"/>
              <w:bottom w:w="0" w:type="dxa"/>
              <w:right w:w="0" w:type="dxa"/>
            </w:tcMar>
            <w:vAlign w:val="bottom"/>
          </w:tcPr>
          <w:p w14:paraId="46359F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2FE890" w14:textId="77777777" w:rsidR="0089264D" w:rsidRPr="00B40C4C" w:rsidRDefault="0089264D" w:rsidP="004B5DA0">
            <w:pPr>
              <w:jc w:val="right"/>
            </w:pPr>
          </w:p>
        </w:tc>
      </w:tr>
      <w:tr w:rsidR="00446E55" w:rsidRPr="00B40C4C" w14:paraId="503786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D99E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9C638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3A2BF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895355" w14:textId="77777777" w:rsidR="0089264D" w:rsidRPr="00B40C4C" w:rsidRDefault="0089264D" w:rsidP="009137DA">
            <w:r w:rsidRPr="00B40C4C">
              <w:t>Tilskudd til studieforbund m.m.</w:t>
            </w:r>
          </w:p>
        </w:tc>
        <w:tc>
          <w:tcPr>
            <w:tcW w:w="1380" w:type="dxa"/>
            <w:tcBorders>
              <w:top w:val="nil"/>
              <w:left w:val="nil"/>
              <w:bottom w:val="nil"/>
              <w:right w:val="nil"/>
            </w:tcBorders>
            <w:tcMar>
              <w:top w:w="43" w:type="dxa"/>
              <w:left w:w="0" w:type="dxa"/>
              <w:bottom w:w="0" w:type="dxa"/>
              <w:right w:w="0" w:type="dxa"/>
            </w:tcMar>
            <w:vAlign w:val="bottom"/>
          </w:tcPr>
          <w:p w14:paraId="104EC1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5DE72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7A9EFD" w14:textId="77777777" w:rsidR="0089264D" w:rsidRPr="00B40C4C" w:rsidRDefault="0089264D" w:rsidP="004B5DA0">
            <w:pPr>
              <w:jc w:val="right"/>
            </w:pPr>
            <w:r w:rsidRPr="00B40C4C">
              <w:t>197 750 000</w:t>
            </w:r>
          </w:p>
        </w:tc>
        <w:tc>
          <w:tcPr>
            <w:tcW w:w="180" w:type="dxa"/>
            <w:tcBorders>
              <w:top w:val="nil"/>
              <w:left w:val="nil"/>
              <w:bottom w:val="nil"/>
              <w:right w:val="nil"/>
            </w:tcBorders>
            <w:tcMar>
              <w:top w:w="43" w:type="dxa"/>
              <w:left w:w="0" w:type="dxa"/>
              <w:bottom w:w="0" w:type="dxa"/>
              <w:right w:w="0" w:type="dxa"/>
            </w:tcMar>
            <w:vAlign w:val="bottom"/>
          </w:tcPr>
          <w:p w14:paraId="4C320A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BB7300" w14:textId="77777777" w:rsidR="0089264D" w:rsidRPr="00B40C4C" w:rsidRDefault="0089264D" w:rsidP="004B5DA0">
            <w:pPr>
              <w:jc w:val="right"/>
            </w:pPr>
          </w:p>
        </w:tc>
      </w:tr>
      <w:tr w:rsidR="00446E55" w:rsidRPr="00B40C4C" w14:paraId="430B06E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39D6C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F19EBC"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66351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333AB0" w14:textId="77777777" w:rsidR="0089264D" w:rsidRPr="00B40C4C" w:rsidRDefault="0089264D" w:rsidP="009137DA">
            <w:r w:rsidRPr="00B40C4C">
              <w:t>Aktivitetsstøtta</w:t>
            </w:r>
          </w:p>
        </w:tc>
        <w:tc>
          <w:tcPr>
            <w:tcW w:w="1380" w:type="dxa"/>
            <w:tcBorders>
              <w:top w:val="nil"/>
              <w:left w:val="nil"/>
              <w:bottom w:val="nil"/>
              <w:right w:val="nil"/>
            </w:tcBorders>
            <w:tcMar>
              <w:top w:w="43" w:type="dxa"/>
              <w:left w:w="0" w:type="dxa"/>
              <w:bottom w:w="0" w:type="dxa"/>
              <w:right w:w="0" w:type="dxa"/>
            </w:tcMar>
            <w:vAlign w:val="bottom"/>
          </w:tcPr>
          <w:p w14:paraId="675F36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BA87B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F47E2B" w14:textId="77777777" w:rsidR="0089264D" w:rsidRPr="00B40C4C" w:rsidRDefault="0089264D" w:rsidP="004B5DA0">
            <w:pPr>
              <w:jc w:val="right"/>
            </w:pPr>
            <w:r w:rsidRPr="00B40C4C">
              <w:t>23 502 000</w:t>
            </w:r>
          </w:p>
        </w:tc>
        <w:tc>
          <w:tcPr>
            <w:tcW w:w="180" w:type="dxa"/>
            <w:tcBorders>
              <w:top w:val="nil"/>
              <w:left w:val="nil"/>
              <w:bottom w:val="nil"/>
              <w:right w:val="nil"/>
            </w:tcBorders>
            <w:tcMar>
              <w:top w:w="43" w:type="dxa"/>
              <w:left w:w="0" w:type="dxa"/>
              <w:bottom w:w="0" w:type="dxa"/>
              <w:right w:w="0" w:type="dxa"/>
            </w:tcMar>
            <w:vAlign w:val="bottom"/>
          </w:tcPr>
          <w:p w14:paraId="6E9934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8F505F" w14:textId="77777777" w:rsidR="0089264D" w:rsidRPr="00B40C4C" w:rsidRDefault="0089264D" w:rsidP="004B5DA0">
            <w:pPr>
              <w:jc w:val="right"/>
            </w:pPr>
          </w:p>
        </w:tc>
      </w:tr>
      <w:tr w:rsidR="00446E55" w:rsidRPr="00B40C4C" w14:paraId="3CCF6D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13D2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866176"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4655B6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3B7D32" w14:textId="77777777" w:rsidR="0089264D" w:rsidRPr="00B40C4C" w:rsidRDefault="0089264D" w:rsidP="009137DA">
            <w:r w:rsidRPr="00B40C4C">
              <w:t>Frivillighetstiltak</w:t>
            </w:r>
          </w:p>
        </w:tc>
        <w:tc>
          <w:tcPr>
            <w:tcW w:w="1380" w:type="dxa"/>
            <w:tcBorders>
              <w:top w:val="nil"/>
              <w:left w:val="nil"/>
              <w:bottom w:val="nil"/>
              <w:right w:val="nil"/>
            </w:tcBorders>
            <w:tcMar>
              <w:top w:w="43" w:type="dxa"/>
              <w:left w:w="0" w:type="dxa"/>
              <w:bottom w:w="0" w:type="dxa"/>
              <w:right w:w="0" w:type="dxa"/>
            </w:tcMar>
            <w:vAlign w:val="bottom"/>
          </w:tcPr>
          <w:p w14:paraId="423EC9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C9A6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F86516" w14:textId="77777777" w:rsidR="0089264D" w:rsidRPr="00B40C4C" w:rsidRDefault="0089264D" w:rsidP="004B5DA0">
            <w:pPr>
              <w:jc w:val="right"/>
            </w:pPr>
            <w:r w:rsidRPr="00B40C4C">
              <w:t>45 580 000</w:t>
            </w:r>
          </w:p>
        </w:tc>
        <w:tc>
          <w:tcPr>
            <w:tcW w:w="180" w:type="dxa"/>
            <w:tcBorders>
              <w:top w:val="nil"/>
              <w:left w:val="nil"/>
              <w:bottom w:val="nil"/>
              <w:right w:val="nil"/>
            </w:tcBorders>
            <w:tcMar>
              <w:top w:w="43" w:type="dxa"/>
              <w:left w:w="0" w:type="dxa"/>
              <w:bottom w:w="0" w:type="dxa"/>
              <w:right w:w="0" w:type="dxa"/>
            </w:tcMar>
            <w:vAlign w:val="bottom"/>
          </w:tcPr>
          <w:p w14:paraId="434ACF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1806F3" w14:textId="77777777" w:rsidR="0089264D" w:rsidRPr="00B40C4C" w:rsidRDefault="0089264D" w:rsidP="004B5DA0">
            <w:pPr>
              <w:jc w:val="right"/>
            </w:pPr>
          </w:p>
        </w:tc>
      </w:tr>
      <w:tr w:rsidR="00446E55" w:rsidRPr="00B40C4C" w14:paraId="1AAE4DA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C9C03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2FFFA6"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346F38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E5E4B5" w14:textId="77777777" w:rsidR="0089264D" w:rsidRPr="00B40C4C" w:rsidRDefault="0089264D" w:rsidP="009137DA">
            <w:r w:rsidRPr="00B40C4C">
              <w:t>Merverdiavgiftskompensasjon ved bygging av idrettsanlegg</w:t>
            </w:r>
          </w:p>
        </w:tc>
        <w:tc>
          <w:tcPr>
            <w:tcW w:w="1380" w:type="dxa"/>
            <w:tcBorders>
              <w:top w:val="nil"/>
              <w:left w:val="nil"/>
              <w:bottom w:val="nil"/>
              <w:right w:val="nil"/>
            </w:tcBorders>
            <w:tcMar>
              <w:top w:w="43" w:type="dxa"/>
              <w:left w:w="0" w:type="dxa"/>
              <w:bottom w:w="0" w:type="dxa"/>
              <w:right w:w="0" w:type="dxa"/>
            </w:tcMar>
            <w:vAlign w:val="bottom"/>
          </w:tcPr>
          <w:p w14:paraId="7383CC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56533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C20E4F" w14:textId="77777777" w:rsidR="0089264D" w:rsidRPr="00B40C4C" w:rsidRDefault="0089264D" w:rsidP="004B5DA0">
            <w:pPr>
              <w:jc w:val="right"/>
            </w:pPr>
            <w:r w:rsidRPr="00B40C4C">
              <w:t>389 800 000</w:t>
            </w:r>
          </w:p>
        </w:tc>
        <w:tc>
          <w:tcPr>
            <w:tcW w:w="180" w:type="dxa"/>
            <w:tcBorders>
              <w:top w:val="nil"/>
              <w:left w:val="nil"/>
              <w:bottom w:val="nil"/>
              <w:right w:val="nil"/>
            </w:tcBorders>
            <w:tcMar>
              <w:top w:w="43" w:type="dxa"/>
              <w:left w:w="0" w:type="dxa"/>
              <w:bottom w:w="0" w:type="dxa"/>
              <w:right w:w="0" w:type="dxa"/>
            </w:tcMar>
            <w:vAlign w:val="bottom"/>
          </w:tcPr>
          <w:p w14:paraId="03ABDD8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5EE619" w14:textId="77777777" w:rsidR="0089264D" w:rsidRPr="00B40C4C" w:rsidRDefault="0089264D" w:rsidP="004B5DA0">
            <w:pPr>
              <w:jc w:val="right"/>
            </w:pPr>
          </w:p>
        </w:tc>
      </w:tr>
      <w:tr w:rsidR="00446E55" w:rsidRPr="00B40C4C" w14:paraId="17D605E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E61A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9531A5"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379E57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7DFB24" w14:textId="77777777" w:rsidR="0089264D" w:rsidRPr="00B40C4C" w:rsidRDefault="0089264D" w:rsidP="009137DA">
            <w:r w:rsidRPr="00B40C4C">
              <w:t>Idrettstiltak</w:t>
            </w:r>
          </w:p>
        </w:tc>
        <w:tc>
          <w:tcPr>
            <w:tcW w:w="1380" w:type="dxa"/>
            <w:tcBorders>
              <w:top w:val="nil"/>
              <w:left w:val="nil"/>
              <w:bottom w:val="nil"/>
              <w:right w:val="nil"/>
            </w:tcBorders>
            <w:tcMar>
              <w:top w:w="43" w:type="dxa"/>
              <w:left w:w="0" w:type="dxa"/>
              <w:bottom w:w="0" w:type="dxa"/>
              <w:right w:w="0" w:type="dxa"/>
            </w:tcMar>
            <w:vAlign w:val="bottom"/>
          </w:tcPr>
          <w:p w14:paraId="0C186C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F8A52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0E46C03" w14:textId="77777777" w:rsidR="0089264D" w:rsidRPr="00B40C4C" w:rsidRDefault="0089264D" w:rsidP="004B5DA0">
            <w:pPr>
              <w:jc w:val="right"/>
            </w:pPr>
            <w:r w:rsidRPr="00B40C4C">
              <w:t>71 770 000</w:t>
            </w:r>
          </w:p>
        </w:tc>
        <w:tc>
          <w:tcPr>
            <w:tcW w:w="180" w:type="dxa"/>
            <w:tcBorders>
              <w:top w:val="nil"/>
              <w:left w:val="nil"/>
              <w:bottom w:val="nil"/>
              <w:right w:val="nil"/>
            </w:tcBorders>
            <w:tcMar>
              <w:top w:w="43" w:type="dxa"/>
              <w:left w:w="0" w:type="dxa"/>
              <w:bottom w:w="0" w:type="dxa"/>
              <w:right w:w="0" w:type="dxa"/>
            </w:tcMar>
            <w:vAlign w:val="bottom"/>
          </w:tcPr>
          <w:p w14:paraId="7610745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04B67B2" w14:textId="77777777" w:rsidR="0089264D" w:rsidRPr="00B40C4C" w:rsidRDefault="0089264D" w:rsidP="004B5DA0">
            <w:pPr>
              <w:jc w:val="right"/>
            </w:pPr>
            <w:r w:rsidRPr="00B40C4C">
              <w:t>3 721 078 000</w:t>
            </w:r>
          </w:p>
        </w:tc>
      </w:tr>
      <w:tr w:rsidR="00446E55" w:rsidRPr="00B40C4C" w14:paraId="1DA329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AC90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2DCA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B65C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FA8496" w14:textId="77777777" w:rsidR="0089264D" w:rsidRPr="00B40C4C" w:rsidRDefault="0089264D" w:rsidP="009137DA">
            <w:r w:rsidRPr="00B40C4C">
              <w:t>Sum Frivillighetsformål</w:t>
            </w:r>
          </w:p>
        </w:tc>
        <w:tc>
          <w:tcPr>
            <w:tcW w:w="1380" w:type="dxa"/>
            <w:tcBorders>
              <w:top w:val="nil"/>
              <w:left w:val="nil"/>
              <w:bottom w:val="nil"/>
              <w:right w:val="nil"/>
            </w:tcBorders>
            <w:tcMar>
              <w:top w:w="43" w:type="dxa"/>
              <w:left w:w="0" w:type="dxa"/>
              <w:bottom w:w="0" w:type="dxa"/>
              <w:right w:w="0" w:type="dxa"/>
            </w:tcMar>
            <w:vAlign w:val="bottom"/>
          </w:tcPr>
          <w:p w14:paraId="65BD33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67DA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40473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F9547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52AFFC6" w14:textId="77777777" w:rsidR="0089264D" w:rsidRPr="00B40C4C" w:rsidRDefault="0089264D" w:rsidP="004B5DA0">
            <w:pPr>
              <w:jc w:val="right"/>
            </w:pPr>
            <w:r w:rsidRPr="00B40C4C">
              <w:t>3 721 078 000</w:t>
            </w:r>
          </w:p>
        </w:tc>
      </w:tr>
      <w:tr w:rsidR="00446E55" w:rsidRPr="00B40C4C" w14:paraId="4A2434E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78AFD4D" w14:textId="77777777" w:rsidR="0089264D" w:rsidRPr="00B40C4C" w:rsidRDefault="0089264D" w:rsidP="00BC282F">
            <w:pPr>
              <w:pStyle w:val="tittel-gulbok2"/>
            </w:pPr>
            <w:r w:rsidRPr="00B40C4C">
              <w:t>Kulturformål</w:t>
            </w:r>
          </w:p>
        </w:tc>
      </w:tr>
      <w:tr w:rsidR="00446E55" w:rsidRPr="00B40C4C" w14:paraId="24C4D1A5" w14:textId="77777777" w:rsidTr="008C2AB1">
        <w:trPr>
          <w:trHeight w:val="240"/>
        </w:trPr>
        <w:tc>
          <w:tcPr>
            <w:tcW w:w="567" w:type="dxa"/>
            <w:tcBorders>
              <w:top w:val="nil"/>
              <w:left w:val="nil"/>
              <w:bottom w:val="nil"/>
            </w:tcBorders>
            <w:tcMar>
              <w:top w:w="43" w:type="dxa"/>
              <w:left w:w="0" w:type="dxa"/>
              <w:bottom w:w="0" w:type="dxa"/>
              <w:right w:w="0" w:type="dxa"/>
            </w:tcMar>
          </w:tcPr>
          <w:p w14:paraId="6A0EA27D" w14:textId="77777777" w:rsidR="0089264D" w:rsidRPr="00B40C4C" w:rsidRDefault="0089264D" w:rsidP="009137DA">
            <w:r w:rsidRPr="00B40C4C">
              <w:t>320</w:t>
            </w:r>
          </w:p>
        </w:tc>
        <w:tc>
          <w:tcPr>
            <w:tcW w:w="260" w:type="dxa"/>
            <w:tcBorders>
              <w:top w:val="nil"/>
              <w:left w:val="nil"/>
              <w:bottom w:val="nil"/>
              <w:right w:val="nil"/>
            </w:tcBorders>
            <w:tcMar>
              <w:top w:w="43" w:type="dxa"/>
              <w:left w:w="0" w:type="dxa"/>
              <w:bottom w:w="0" w:type="dxa"/>
              <w:right w:w="0" w:type="dxa"/>
            </w:tcMar>
            <w:vAlign w:val="bottom"/>
          </w:tcPr>
          <w:p w14:paraId="4E7C79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83D4A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7255CE" w14:textId="77777777" w:rsidR="0089264D" w:rsidRPr="00B40C4C" w:rsidRDefault="0089264D" w:rsidP="009137DA">
            <w:r w:rsidRPr="00B40C4C">
              <w:t>Kulturdirektoratet og Kulturrådet m.m.:</w:t>
            </w:r>
          </w:p>
        </w:tc>
        <w:tc>
          <w:tcPr>
            <w:tcW w:w="1380" w:type="dxa"/>
            <w:tcBorders>
              <w:top w:val="nil"/>
              <w:left w:val="nil"/>
              <w:bottom w:val="nil"/>
              <w:right w:val="nil"/>
            </w:tcBorders>
            <w:tcMar>
              <w:top w:w="43" w:type="dxa"/>
              <w:left w:w="0" w:type="dxa"/>
              <w:bottom w:w="0" w:type="dxa"/>
              <w:right w:w="0" w:type="dxa"/>
            </w:tcMar>
            <w:vAlign w:val="bottom"/>
          </w:tcPr>
          <w:p w14:paraId="775272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FC17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1647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B191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36F0E9" w14:textId="77777777" w:rsidR="0089264D" w:rsidRPr="00B40C4C" w:rsidRDefault="0089264D" w:rsidP="004B5DA0">
            <w:pPr>
              <w:jc w:val="right"/>
            </w:pPr>
          </w:p>
        </w:tc>
      </w:tr>
      <w:tr w:rsidR="00446E55" w:rsidRPr="00B40C4C" w14:paraId="7ED899E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AB66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95B71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19D33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D6995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1C5D4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6EA08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116655" w14:textId="77777777" w:rsidR="0089264D" w:rsidRPr="00B40C4C" w:rsidRDefault="0089264D" w:rsidP="004B5DA0">
            <w:pPr>
              <w:jc w:val="right"/>
            </w:pPr>
            <w:r w:rsidRPr="00B40C4C">
              <w:t>216 653 000</w:t>
            </w:r>
          </w:p>
        </w:tc>
        <w:tc>
          <w:tcPr>
            <w:tcW w:w="180" w:type="dxa"/>
            <w:tcBorders>
              <w:top w:val="nil"/>
              <w:left w:val="nil"/>
              <w:bottom w:val="nil"/>
              <w:right w:val="nil"/>
            </w:tcBorders>
            <w:tcMar>
              <w:top w:w="43" w:type="dxa"/>
              <w:left w:w="0" w:type="dxa"/>
              <w:bottom w:w="0" w:type="dxa"/>
              <w:right w:w="0" w:type="dxa"/>
            </w:tcMar>
            <w:vAlign w:val="bottom"/>
          </w:tcPr>
          <w:p w14:paraId="7E8FBE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88EC28" w14:textId="77777777" w:rsidR="0089264D" w:rsidRPr="00B40C4C" w:rsidRDefault="0089264D" w:rsidP="004B5DA0">
            <w:pPr>
              <w:jc w:val="right"/>
            </w:pPr>
          </w:p>
        </w:tc>
      </w:tr>
      <w:tr w:rsidR="00446E55" w:rsidRPr="00B40C4C" w14:paraId="0AC99F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9588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A9AA52"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24F7D2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48A4A8" w14:textId="77777777" w:rsidR="0089264D" w:rsidRPr="00B40C4C" w:rsidRDefault="0089264D" w:rsidP="009137DA">
            <w:r w:rsidRPr="00B40C4C">
              <w:t>Fond for lyd og bilde</w:t>
            </w:r>
          </w:p>
        </w:tc>
        <w:tc>
          <w:tcPr>
            <w:tcW w:w="1380" w:type="dxa"/>
            <w:tcBorders>
              <w:top w:val="nil"/>
              <w:left w:val="nil"/>
              <w:bottom w:val="nil"/>
              <w:right w:val="nil"/>
            </w:tcBorders>
            <w:tcMar>
              <w:top w:w="43" w:type="dxa"/>
              <w:left w:w="0" w:type="dxa"/>
              <w:bottom w:w="0" w:type="dxa"/>
              <w:right w:w="0" w:type="dxa"/>
            </w:tcMar>
            <w:vAlign w:val="bottom"/>
          </w:tcPr>
          <w:p w14:paraId="47E193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E85B3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00A991" w14:textId="77777777" w:rsidR="0089264D" w:rsidRPr="00B40C4C" w:rsidRDefault="0089264D" w:rsidP="004B5DA0">
            <w:pPr>
              <w:jc w:val="right"/>
            </w:pPr>
            <w:r w:rsidRPr="00B40C4C">
              <w:t>54 200 000</w:t>
            </w:r>
          </w:p>
        </w:tc>
        <w:tc>
          <w:tcPr>
            <w:tcW w:w="180" w:type="dxa"/>
            <w:tcBorders>
              <w:top w:val="nil"/>
              <w:left w:val="nil"/>
              <w:bottom w:val="nil"/>
              <w:right w:val="nil"/>
            </w:tcBorders>
            <w:tcMar>
              <w:top w:w="43" w:type="dxa"/>
              <w:left w:w="0" w:type="dxa"/>
              <w:bottom w:w="0" w:type="dxa"/>
              <w:right w:w="0" w:type="dxa"/>
            </w:tcMar>
            <w:vAlign w:val="bottom"/>
          </w:tcPr>
          <w:p w14:paraId="5876164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41DD0A" w14:textId="77777777" w:rsidR="0089264D" w:rsidRPr="00B40C4C" w:rsidRDefault="0089264D" w:rsidP="004B5DA0">
            <w:pPr>
              <w:jc w:val="right"/>
            </w:pPr>
          </w:p>
        </w:tc>
      </w:tr>
      <w:tr w:rsidR="00446E55" w:rsidRPr="00B40C4C" w14:paraId="5E2E883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F4F2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187D5D" w14:textId="77777777" w:rsidR="0089264D" w:rsidRPr="00B40C4C" w:rsidRDefault="0089264D" w:rsidP="009137DA">
            <w:r w:rsidRPr="00B40C4C">
              <w:t>55</w:t>
            </w:r>
          </w:p>
        </w:tc>
        <w:tc>
          <w:tcPr>
            <w:tcW w:w="260" w:type="dxa"/>
            <w:tcBorders>
              <w:top w:val="nil"/>
              <w:left w:val="nil"/>
              <w:bottom w:val="nil"/>
              <w:right w:val="nil"/>
            </w:tcBorders>
            <w:tcMar>
              <w:top w:w="43" w:type="dxa"/>
              <w:left w:w="0" w:type="dxa"/>
              <w:bottom w:w="0" w:type="dxa"/>
              <w:right w:w="0" w:type="dxa"/>
            </w:tcMar>
            <w:vAlign w:val="bottom"/>
          </w:tcPr>
          <w:p w14:paraId="218E17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2E245A" w14:textId="77777777" w:rsidR="0089264D" w:rsidRPr="00B40C4C" w:rsidRDefault="0089264D" w:rsidP="009137DA">
            <w:r w:rsidRPr="00B40C4C">
              <w:t>Norsk kulturfond</w:t>
            </w:r>
          </w:p>
        </w:tc>
        <w:tc>
          <w:tcPr>
            <w:tcW w:w="1380" w:type="dxa"/>
            <w:tcBorders>
              <w:top w:val="nil"/>
              <w:left w:val="nil"/>
              <w:bottom w:val="nil"/>
              <w:right w:val="nil"/>
            </w:tcBorders>
            <w:tcMar>
              <w:top w:w="43" w:type="dxa"/>
              <w:left w:w="0" w:type="dxa"/>
              <w:bottom w:w="0" w:type="dxa"/>
              <w:right w:w="0" w:type="dxa"/>
            </w:tcMar>
            <w:vAlign w:val="bottom"/>
          </w:tcPr>
          <w:p w14:paraId="7C3583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106FB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9B267D" w14:textId="77777777" w:rsidR="0089264D" w:rsidRPr="00B40C4C" w:rsidRDefault="0089264D" w:rsidP="004B5DA0">
            <w:pPr>
              <w:jc w:val="right"/>
            </w:pPr>
            <w:r w:rsidRPr="00B40C4C">
              <w:t>1 009 800 000</w:t>
            </w:r>
          </w:p>
        </w:tc>
        <w:tc>
          <w:tcPr>
            <w:tcW w:w="180" w:type="dxa"/>
            <w:tcBorders>
              <w:top w:val="nil"/>
              <w:left w:val="nil"/>
              <w:bottom w:val="nil"/>
              <w:right w:val="nil"/>
            </w:tcBorders>
            <w:tcMar>
              <w:top w:w="43" w:type="dxa"/>
              <w:left w:w="0" w:type="dxa"/>
              <w:bottom w:w="0" w:type="dxa"/>
              <w:right w:w="0" w:type="dxa"/>
            </w:tcMar>
            <w:vAlign w:val="bottom"/>
          </w:tcPr>
          <w:p w14:paraId="14203CD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C9C244" w14:textId="77777777" w:rsidR="0089264D" w:rsidRPr="00B40C4C" w:rsidRDefault="0089264D" w:rsidP="004B5DA0">
            <w:pPr>
              <w:jc w:val="right"/>
            </w:pPr>
          </w:p>
        </w:tc>
      </w:tr>
      <w:tr w:rsidR="00446E55" w:rsidRPr="00B40C4C" w14:paraId="3C7C42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2C73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6481A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8CEC4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4BAA42" w14:textId="77777777" w:rsidR="0089264D" w:rsidRPr="00B40C4C" w:rsidRDefault="0089264D" w:rsidP="009137DA">
            <w:r w:rsidRPr="00B40C4C">
              <w:t>Statsstipend</w:t>
            </w:r>
          </w:p>
        </w:tc>
        <w:tc>
          <w:tcPr>
            <w:tcW w:w="1380" w:type="dxa"/>
            <w:tcBorders>
              <w:top w:val="nil"/>
              <w:left w:val="nil"/>
              <w:bottom w:val="nil"/>
              <w:right w:val="nil"/>
            </w:tcBorders>
            <w:tcMar>
              <w:top w:w="43" w:type="dxa"/>
              <w:left w:w="0" w:type="dxa"/>
              <w:bottom w:w="0" w:type="dxa"/>
              <w:right w:w="0" w:type="dxa"/>
            </w:tcMar>
            <w:vAlign w:val="bottom"/>
          </w:tcPr>
          <w:p w14:paraId="74CF8C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3EB16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280B30" w14:textId="77777777" w:rsidR="0089264D" w:rsidRPr="00B40C4C" w:rsidRDefault="0089264D" w:rsidP="004B5DA0">
            <w:pPr>
              <w:jc w:val="right"/>
            </w:pPr>
            <w:r w:rsidRPr="00B40C4C">
              <w:t>7 250 000</w:t>
            </w:r>
          </w:p>
        </w:tc>
        <w:tc>
          <w:tcPr>
            <w:tcW w:w="180" w:type="dxa"/>
            <w:tcBorders>
              <w:top w:val="nil"/>
              <w:left w:val="nil"/>
              <w:bottom w:val="nil"/>
              <w:right w:val="nil"/>
            </w:tcBorders>
            <w:tcMar>
              <w:top w:w="43" w:type="dxa"/>
              <w:left w:w="0" w:type="dxa"/>
              <w:bottom w:w="0" w:type="dxa"/>
              <w:right w:w="0" w:type="dxa"/>
            </w:tcMar>
            <w:vAlign w:val="bottom"/>
          </w:tcPr>
          <w:p w14:paraId="7C4223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5F8BA0" w14:textId="77777777" w:rsidR="0089264D" w:rsidRPr="00B40C4C" w:rsidRDefault="0089264D" w:rsidP="004B5DA0">
            <w:pPr>
              <w:jc w:val="right"/>
            </w:pPr>
          </w:p>
        </w:tc>
      </w:tr>
      <w:tr w:rsidR="00446E55" w:rsidRPr="00B40C4C" w14:paraId="16797C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14FB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04DFA4"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C0486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9E050F" w14:textId="77777777" w:rsidR="0089264D" w:rsidRPr="00B40C4C" w:rsidRDefault="0089264D" w:rsidP="009137DA">
            <w:r w:rsidRPr="00B40C4C">
              <w:t>Kunstnerstipend m.m.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D34ED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9404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7C93D6" w14:textId="77777777" w:rsidR="0089264D" w:rsidRPr="00B40C4C" w:rsidRDefault="0089264D" w:rsidP="004B5DA0">
            <w:pPr>
              <w:jc w:val="right"/>
            </w:pPr>
            <w:r w:rsidRPr="00B40C4C">
              <w:t>312 600 000</w:t>
            </w:r>
          </w:p>
        </w:tc>
        <w:tc>
          <w:tcPr>
            <w:tcW w:w="180" w:type="dxa"/>
            <w:tcBorders>
              <w:top w:val="nil"/>
              <w:left w:val="nil"/>
              <w:bottom w:val="nil"/>
              <w:right w:val="nil"/>
            </w:tcBorders>
            <w:tcMar>
              <w:top w:w="43" w:type="dxa"/>
              <w:left w:w="0" w:type="dxa"/>
              <w:bottom w:w="0" w:type="dxa"/>
              <w:right w:w="0" w:type="dxa"/>
            </w:tcMar>
            <w:vAlign w:val="bottom"/>
          </w:tcPr>
          <w:p w14:paraId="6D4058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92E574" w14:textId="77777777" w:rsidR="0089264D" w:rsidRPr="00B40C4C" w:rsidRDefault="0089264D" w:rsidP="004B5DA0">
            <w:pPr>
              <w:jc w:val="right"/>
            </w:pPr>
          </w:p>
        </w:tc>
      </w:tr>
      <w:tr w:rsidR="00446E55" w:rsidRPr="00B40C4C" w14:paraId="35D62C0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DA110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01CEA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B615D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5AE3E4" w14:textId="77777777" w:rsidR="0089264D" w:rsidRPr="00B40C4C" w:rsidRDefault="0089264D" w:rsidP="009137DA">
            <w:r w:rsidRPr="00B40C4C">
              <w:t>Garantiinntekter og langvarige stipend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6E57E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2ABC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855F4F" w14:textId="77777777" w:rsidR="0089264D" w:rsidRPr="00B40C4C" w:rsidRDefault="0089264D" w:rsidP="004B5DA0">
            <w:pPr>
              <w:jc w:val="right"/>
            </w:pPr>
            <w:r w:rsidRPr="00B40C4C">
              <w:t>187 390 000</w:t>
            </w:r>
          </w:p>
        </w:tc>
        <w:tc>
          <w:tcPr>
            <w:tcW w:w="180" w:type="dxa"/>
            <w:tcBorders>
              <w:top w:val="nil"/>
              <w:left w:val="nil"/>
              <w:bottom w:val="nil"/>
              <w:right w:val="nil"/>
            </w:tcBorders>
            <w:tcMar>
              <w:top w:w="43" w:type="dxa"/>
              <w:left w:w="0" w:type="dxa"/>
              <w:bottom w:w="0" w:type="dxa"/>
              <w:right w:w="0" w:type="dxa"/>
            </w:tcMar>
            <w:vAlign w:val="bottom"/>
          </w:tcPr>
          <w:p w14:paraId="36A635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4D8438" w14:textId="77777777" w:rsidR="0089264D" w:rsidRPr="00B40C4C" w:rsidRDefault="0089264D" w:rsidP="004B5DA0">
            <w:pPr>
              <w:jc w:val="right"/>
            </w:pPr>
          </w:p>
        </w:tc>
      </w:tr>
      <w:tr w:rsidR="00446E55" w:rsidRPr="00B40C4C" w14:paraId="64AB674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464515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91BBBE"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CDC3D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4213AE" w14:textId="77777777" w:rsidR="0089264D" w:rsidRPr="00B40C4C" w:rsidRDefault="0089264D" w:rsidP="009137DA">
            <w:r w:rsidRPr="00B40C4C">
              <w:t>Tilskudd til organisasjoner og kompetansesentre m.m.</w:t>
            </w:r>
          </w:p>
        </w:tc>
        <w:tc>
          <w:tcPr>
            <w:tcW w:w="1380" w:type="dxa"/>
            <w:tcBorders>
              <w:top w:val="nil"/>
              <w:left w:val="nil"/>
              <w:bottom w:val="nil"/>
              <w:right w:val="nil"/>
            </w:tcBorders>
            <w:tcMar>
              <w:top w:w="43" w:type="dxa"/>
              <w:left w:w="0" w:type="dxa"/>
              <w:bottom w:w="0" w:type="dxa"/>
              <w:right w:w="0" w:type="dxa"/>
            </w:tcMar>
            <w:vAlign w:val="bottom"/>
          </w:tcPr>
          <w:p w14:paraId="49F9EA1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95E26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1A3FEF" w14:textId="77777777" w:rsidR="0089264D" w:rsidRPr="00B40C4C" w:rsidRDefault="0089264D" w:rsidP="004B5DA0">
            <w:pPr>
              <w:jc w:val="right"/>
            </w:pPr>
            <w:r w:rsidRPr="00B40C4C">
              <w:t>414 505 000</w:t>
            </w:r>
          </w:p>
        </w:tc>
        <w:tc>
          <w:tcPr>
            <w:tcW w:w="180" w:type="dxa"/>
            <w:tcBorders>
              <w:top w:val="nil"/>
              <w:left w:val="nil"/>
              <w:bottom w:val="nil"/>
              <w:right w:val="nil"/>
            </w:tcBorders>
            <w:tcMar>
              <w:top w:w="43" w:type="dxa"/>
              <w:left w:w="0" w:type="dxa"/>
              <w:bottom w:w="0" w:type="dxa"/>
              <w:right w:w="0" w:type="dxa"/>
            </w:tcMar>
            <w:vAlign w:val="bottom"/>
          </w:tcPr>
          <w:p w14:paraId="2213A37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72FEF2" w14:textId="77777777" w:rsidR="0089264D" w:rsidRPr="00B40C4C" w:rsidRDefault="0089264D" w:rsidP="004B5DA0">
            <w:pPr>
              <w:jc w:val="right"/>
            </w:pPr>
          </w:p>
        </w:tc>
      </w:tr>
      <w:tr w:rsidR="00446E55" w:rsidRPr="00B40C4C" w14:paraId="414596A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EA5CE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F7CD45"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28AAF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8AF09B" w14:textId="77777777" w:rsidR="0089264D" w:rsidRPr="00B40C4C" w:rsidRDefault="0089264D" w:rsidP="009137DA">
            <w:r w:rsidRPr="00B40C4C">
              <w:t>Tilskudd til litteraturhus, kunstscener og kompanier m.m.</w:t>
            </w:r>
          </w:p>
        </w:tc>
        <w:tc>
          <w:tcPr>
            <w:tcW w:w="1380" w:type="dxa"/>
            <w:tcBorders>
              <w:top w:val="nil"/>
              <w:left w:val="nil"/>
              <w:bottom w:val="nil"/>
              <w:right w:val="nil"/>
            </w:tcBorders>
            <w:tcMar>
              <w:top w:w="43" w:type="dxa"/>
              <w:left w:w="0" w:type="dxa"/>
              <w:bottom w:w="0" w:type="dxa"/>
              <w:right w:w="0" w:type="dxa"/>
            </w:tcMar>
            <w:vAlign w:val="bottom"/>
          </w:tcPr>
          <w:p w14:paraId="063D53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B0DD6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12B8A7F" w14:textId="77777777" w:rsidR="0089264D" w:rsidRPr="00B40C4C" w:rsidRDefault="0089264D" w:rsidP="004B5DA0">
            <w:pPr>
              <w:jc w:val="right"/>
            </w:pPr>
            <w:r w:rsidRPr="00B40C4C">
              <w:t>338 270 000</w:t>
            </w:r>
          </w:p>
        </w:tc>
        <w:tc>
          <w:tcPr>
            <w:tcW w:w="180" w:type="dxa"/>
            <w:tcBorders>
              <w:top w:val="nil"/>
              <w:left w:val="nil"/>
              <w:bottom w:val="nil"/>
              <w:right w:val="nil"/>
            </w:tcBorders>
            <w:tcMar>
              <w:top w:w="43" w:type="dxa"/>
              <w:left w:w="0" w:type="dxa"/>
              <w:bottom w:w="0" w:type="dxa"/>
              <w:right w:w="0" w:type="dxa"/>
            </w:tcMar>
            <w:vAlign w:val="bottom"/>
          </w:tcPr>
          <w:p w14:paraId="4E6CF33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BA7C76" w14:textId="77777777" w:rsidR="0089264D" w:rsidRPr="00B40C4C" w:rsidRDefault="0089264D" w:rsidP="004B5DA0">
            <w:pPr>
              <w:jc w:val="right"/>
            </w:pPr>
            <w:r w:rsidRPr="00B40C4C">
              <w:t>2 540 668 000</w:t>
            </w:r>
          </w:p>
        </w:tc>
      </w:tr>
      <w:tr w:rsidR="00446E55" w:rsidRPr="00B40C4C" w14:paraId="5804223C" w14:textId="77777777" w:rsidTr="008C2AB1">
        <w:trPr>
          <w:trHeight w:val="240"/>
        </w:trPr>
        <w:tc>
          <w:tcPr>
            <w:tcW w:w="567" w:type="dxa"/>
            <w:tcBorders>
              <w:top w:val="nil"/>
              <w:left w:val="nil"/>
              <w:bottom w:val="nil"/>
            </w:tcBorders>
            <w:tcMar>
              <w:top w:w="43" w:type="dxa"/>
              <w:left w:w="0" w:type="dxa"/>
              <w:bottom w:w="0" w:type="dxa"/>
              <w:right w:w="0" w:type="dxa"/>
            </w:tcMar>
          </w:tcPr>
          <w:p w14:paraId="25B17211" w14:textId="77777777" w:rsidR="0089264D" w:rsidRPr="00B40C4C" w:rsidRDefault="0089264D" w:rsidP="009137DA">
            <w:r w:rsidRPr="00B40C4C">
              <w:t>322</w:t>
            </w:r>
          </w:p>
        </w:tc>
        <w:tc>
          <w:tcPr>
            <w:tcW w:w="260" w:type="dxa"/>
            <w:tcBorders>
              <w:top w:val="nil"/>
              <w:left w:val="nil"/>
              <w:bottom w:val="nil"/>
              <w:right w:val="nil"/>
            </w:tcBorders>
            <w:tcMar>
              <w:top w:w="43" w:type="dxa"/>
              <w:left w:w="0" w:type="dxa"/>
              <w:bottom w:w="0" w:type="dxa"/>
              <w:right w:w="0" w:type="dxa"/>
            </w:tcMar>
            <w:vAlign w:val="bottom"/>
          </w:tcPr>
          <w:p w14:paraId="2371B12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A5B0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6D690F" w14:textId="77777777" w:rsidR="0089264D" w:rsidRPr="00B40C4C" w:rsidRDefault="0089264D" w:rsidP="009137DA">
            <w:r w:rsidRPr="00B40C4C">
              <w:t>Bygg og offentlige rom:</w:t>
            </w:r>
          </w:p>
        </w:tc>
        <w:tc>
          <w:tcPr>
            <w:tcW w:w="1380" w:type="dxa"/>
            <w:tcBorders>
              <w:top w:val="nil"/>
              <w:left w:val="nil"/>
              <w:bottom w:val="nil"/>
              <w:right w:val="nil"/>
            </w:tcBorders>
            <w:tcMar>
              <w:top w:w="43" w:type="dxa"/>
              <w:left w:w="0" w:type="dxa"/>
              <w:bottom w:w="0" w:type="dxa"/>
              <w:right w:w="0" w:type="dxa"/>
            </w:tcMar>
            <w:vAlign w:val="bottom"/>
          </w:tcPr>
          <w:p w14:paraId="466458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9621F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A0CB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A2590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3D2D6B" w14:textId="77777777" w:rsidR="0089264D" w:rsidRPr="00B40C4C" w:rsidRDefault="0089264D" w:rsidP="004B5DA0">
            <w:pPr>
              <w:jc w:val="right"/>
            </w:pPr>
          </w:p>
        </w:tc>
      </w:tr>
      <w:tr w:rsidR="00446E55" w:rsidRPr="00B40C4C" w14:paraId="78EB546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A232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8229F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A9011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F13ED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90408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BF888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E4937B" w14:textId="77777777" w:rsidR="0089264D" w:rsidRPr="00B40C4C" w:rsidRDefault="0089264D" w:rsidP="004B5DA0">
            <w:pPr>
              <w:jc w:val="right"/>
            </w:pPr>
            <w:r w:rsidRPr="00B40C4C">
              <w:t>26 811 000</w:t>
            </w:r>
          </w:p>
        </w:tc>
        <w:tc>
          <w:tcPr>
            <w:tcW w:w="180" w:type="dxa"/>
            <w:tcBorders>
              <w:top w:val="nil"/>
              <w:left w:val="nil"/>
              <w:bottom w:val="nil"/>
              <w:right w:val="nil"/>
            </w:tcBorders>
            <w:tcMar>
              <w:top w:w="43" w:type="dxa"/>
              <w:left w:w="0" w:type="dxa"/>
              <w:bottom w:w="0" w:type="dxa"/>
              <w:right w:w="0" w:type="dxa"/>
            </w:tcMar>
            <w:vAlign w:val="bottom"/>
          </w:tcPr>
          <w:p w14:paraId="4BFAAE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09FAE7" w14:textId="77777777" w:rsidR="0089264D" w:rsidRPr="00B40C4C" w:rsidRDefault="0089264D" w:rsidP="004B5DA0">
            <w:pPr>
              <w:jc w:val="right"/>
            </w:pPr>
          </w:p>
        </w:tc>
      </w:tr>
      <w:tr w:rsidR="00446E55" w:rsidRPr="00B40C4C" w14:paraId="06302F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1196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D54C9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9E9030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25A48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E2543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A146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1A2E09" w14:textId="77777777" w:rsidR="0089264D" w:rsidRPr="00B40C4C" w:rsidRDefault="0089264D" w:rsidP="004B5DA0">
            <w:pPr>
              <w:jc w:val="right"/>
            </w:pPr>
            <w:r w:rsidRPr="00B40C4C">
              <w:t>45 260 000</w:t>
            </w:r>
          </w:p>
        </w:tc>
        <w:tc>
          <w:tcPr>
            <w:tcW w:w="180" w:type="dxa"/>
            <w:tcBorders>
              <w:top w:val="nil"/>
              <w:left w:val="nil"/>
              <w:bottom w:val="nil"/>
              <w:right w:val="nil"/>
            </w:tcBorders>
            <w:tcMar>
              <w:top w:w="43" w:type="dxa"/>
              <w:left w:w="0" w:type="dxa"/>
              <w:bottom w:w="0" w:type="dxa"/>
              <w:right w:w="0" w:type="dxa"/>
            </w:tcMar>
            <w:vAlign w:val="bottom"/>
          </w:tcPr>
          <w:p w14:paraId="3B64D61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7589B2" w14:textId="77777777" w:rsidR="0089264D" w:rsidRPr="00B40C4C" w:rsidRDefault="0089264D" w:rsidP="004B5DA0">
            <w:pPr>
              <w:jc w:val="right"/>
            </w:pPr>
          </w:p>
        </w:tc>
      </w:tr>
      <w:tr w:rsidR="00446E55" w:rsidRPr="00B40C4C" w14:paraId="60E047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A015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6B32D4"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C89F1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09F049" w14:textId="77777777" w:rsidR="0089264D" w:rsidRPr="00B40C4C" w:rsidRDefault="0089264D" w:rsidP="009137DA">
            <w:r w:rsidRPr="00B40C4C">
              <w:t>Kunst i offentlige rom</w:t>
            </w:r>
          </w:p>
        </w:tc>
        <w:tc>
          <w:tcPr>
            <w:tcW w:w="1380" w:type="dxa"/>
            <w:tcBorders>
              <w:top w:val="nil"/>
              <w:left w:val="nil"/>
              <w:bottom w:val="nil"/>
              <w:right w:val="nil"/>
            </w:tcBorders>
            <w:tcMar>
              <w:top w:w="43" w:type="dxa"/>
              <w:left w:w="0" w:type="dxa"/>
              <w:bottom w:w="0" w:type="dxa"/>
              <w:right w:w="0" w:type="dxa"/>
            </w:tcMar>
            <w:vAlign w:val="bottom"/>
          </w:tcPr>
          <w:p w14:paraId="6F540A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1CB1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D425E6" w14:textId="77777777" w:rsidR="0089264D" w:rsidRPr="00B40C4C" w:rsidRDefault="0089264D" w:rsidP="004B5DA0">
            <w:pPr>
              <w:jc w:val="right"/>
            </w:pPr>
            <w:r w:rsidRPr="00B40C4C">
              <w:t>12 975 000</w:t>
            </w:r>
          </w:p>
        </w:tc>
        <w:tc>
          <w:tcPr>
            <w:tcW w:w="180" w:type="dxa"/>
            <w:tcBorders>
              <w:top w:val="nil"/>
              <w:left w:val="nil"/>
              <w:bottom w:val="nil"/>
              <w:right w:val="nil"/>
            </w:tcBorders>
            <w:tcMar>
              <w:top w:w="43" w:type="dxa"/>
              <w:left w:w="0" w:type="dxa"/>
              <w:bottom w:w="0" w:type="dxa"/>
              <w:right w:w="0" w:type="dxa"/>
            </w:tcMar>
            <w:vAlign w:val="bottom"/>
          </w:tcPr>
          <w:p w14:paraId="06BE9A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38534B" w14:textId="77777777" w:rsidR="0089264D" w:rsidRPr="00B40C4C" w:rsidRDefault="0089264D" w:rsidP="004B5DA0">
            <w:pPr>
              <w:jc w:val="right"/>
            </w:pPr>
          </w:p>
        </w:tc>
      </w:tr>
      <w:tr w:rsidR="00446E55" w:rsidRPr="00B40C4C" w14:paraId="2EAE19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21F3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873E7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B74CB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AB01C9" w14:textId="77777777" w:rsidR="0089264D" w:rsidRPr="00B40C4C" w:rsidRDefault="0089264D" w:rsidP="009137DA">
            <w:r w:rsidRPr="00B40C4C">
              <w:t>Nasjonale kulturbygg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D7042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BACBB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257E99" w14:textId="77777777" w:rsidR="0089264D" w:rsidRPr="00B40C4C" w:rsidRDefault="0089264D" w:rsidP="004B5DA0">
            <w:pPr>
              <w:jc w:val="right"/>
            </w:pPr>
            <w:r w:rsidRPr="00B40C4C">
              <w:t>481 300 000</w:t>
            </w:r>
          </w:p>
        </w:tc>
        <w:tc>
          <w:tcPr>
            <w:tcW w:w="180" w:type="dxa"/>
            <w:tcBorders>
              <w:top w:val="nil"/>
              <w:left w:val="nil"/>
              <w:bottom w:val="nil"/>
              <w:right w:val="nil"/>
            </w:tcBorders>
            <w:tcMar>
              <w:top w:w="43" w:type="dxa"/>
              <w:left w:w="0" w:type="dxa"/>
              <w:bottom w:w="0" w:type="dxa"/>
              <w:right w:w="0" w:type="dxa"/>
            </w:tcMar>
            <w:vAlign w:val="bottom"/>
          </w:tcPr>
          <w:p w14:paraId="347694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3E8CD8" w14:textId="77777777" w:rsidR="0089264D" w:rsidRPr="00B40C4C" w:rsidRDefault="0089264D" w:rsidP="004B5DA0">
            <w:pPr>
              <w:jc w:val="right"/>
            </w:pPr>
            <w:r w:rsidRPr="00B40C4C">
              <w:t>566 346 000</w:t>
            </w:r>
          </w:p>
        </w:tc>
      </w:tr>
      <w:tr w:rsidR="00446E55" w:rsidRPr="00B40C4C" w14:paraId="26764BAD" w14:textId="77777777" w:rsidTr="008C2AB1">
        <w:trPr>
          <w:trHeight w:val="240"/>
        </w:trPr>
        <w:tc>
          <w:tcPr>
            <w:tcW w:w="567" w:type="dxa"/>
            <w:tcBorders>
              <w:top w:val="nil"/>
              <w:left w:val="nil"/>
              <w:bottom w:val="nil"/>
            </w:tcBorders>
            <w:tcMar>
              <w:top w:w="43" w:type="dxa"/>
              <w:left w:w="0" w:type="dxa"/>
              <w:bottom w:w="0" w:type="dxa"/>
              <w:right w:w="0" w:type="dxa"/>
            </w:tcMar>
          </w:tcPr>
          <w:p w14:paraId="681A0330" w14:textId="77777777" w:rsidR="0089264D" w:rsidRPr="00B40C4C" w:rsidRDefault="0089264D" w:rsidP="009137DA">
            <w:r w:rsidRPr="00B40C4C">
              <w:t>323</w:t>
            </w:r>
          </w:p>
        </w:tc>
        <w:tc>
          <w:tcPr>
            <w:tcW w:w="260" w:type="dxa"/>
            <w:tcBorders>
              <w:top w:val="nil"/>
              <w:left w:val="nil"/>
              <w:bottom w:val="nil"/>
              <w:right w:val="nil"/>
            </w:tcBorders>
            <w:tcMar>
              <w:top w:w="43" w:type="dxa"/>
              <w:left w:w="0" w:type="dxa"/>
              <w:bottom w:w="0" w:type="dxa"/>
              <w:right w:w="0" w:type="dxa"/>
            </w:tcMar>
            <w:vAlign w:val="bottom"/>
          </w:tcPr>
          <w:p w14:paraId="48F930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B897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9A6765" w14:textId="77777777" w:rsidR="0089264D" w:rsidRPr="00B40C4C" w:rsidRDefault="0089264D" w:rsidP="009137DA">
            <w:r w:rsidRPr="00B40C4C">
              <w:t>Musikk og scenekunst:</w:t>
            </w:r>
          </w:p>
        </w:tc>
        <w:tc>
          <w:tcPr>
            <w:tcW w:w="1380" w:type="dxa"/>
            <w:tcBorders>
              <w:top w:val="nil"/>
              <w:left w:val="nil"/>
              <w:bottom w:val="nil"/>
              <w:right w:val="nil"/>
            </w:tcBorders>
            <w:tcMar>
              <w:top w:w="43" w:type="dxa"/>
              <w:left w:w="0" w:type="dxa"/>
              <w:bottom w:w="0" w:type="dxa"/>
              <w:right w:w="0" w:type="dxa"/>
            </w:tcMar>
            <w:vAlign w:val="bottom"/>
          </w:tcPr>
          <w:p w14:paraId="5C7D54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1F7E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552E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E2EDC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C7DD00" w14:textId="77777777" w:rsidR="0089264D" w:rsidRPr="00B40C4C" w:rsidRDefault="0089264D" w:rsidP="004B5DA0">
            <w:pPr>
              <w:jc w:val="right"/>
            </w:pPr>
          </w:p>
        </w:tc>
      </w:tr>
      <w:tr w:rsidR="00446E55" w:rsidRPr="00B40C4C" w14:paraId="1B2226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41FD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9F111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25FA0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95C15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1268A0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8B33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408523" w14:textId="77777777" w:rsidR="0089264D" w:rsidRPr="00B40C4C" w:rsidRDefault="0089264D" w:rsidP="004B5DA0">
            <w:pPr>
              <w:jc w:val="right"/>
            </w:pPr>
            <w:r w:rsidRPr="00B40C4C">
              <w:t>108 680 000</w:t>
            </w:r>
          </w:p>
        </w:tc>
        <w:tc>
          <w:tcPr>
            <w:tcW w:w="180" w:type="dxa"/>
            <w:tcBorders>
              <w:top w:val="nil"/>
              <w:left w:val="nil"/>
              <w:bottom w:val="nil"/>
              <w:right w:val="nil"/>
            </w:tcBorders>
            <w:tcMar>
              <w:top w:w="43" w:type="dxa"/>
              <w:left w:w="0" w:type="dxa"/>
              <w:bottom w:w="0" w:type="dxa"/>
              <w:right w:w="0" w:type="dxa"/>
            </w:tcMar>
            <w:vAlign w:val="bottom"/>
          </w:tcPr>
          <w:p w14:paraId="4F404D7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E84EC1" w14:textId="77777777" w:rsidR="0089264D" w:rsidRPr="00B40C4C" w:rsidRDefault="0089264D" w:rsidP="004B5DA0">
            <w:pPr>
              <w:jc w:val="right"/>
            </w:pPr>
          </w:p>
        </w:tc>
      </w:tr>
      <w:tr w:rsidR="00446E55" w:rsidRPr="00B40C4C" w14:paraId="7A43221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26BF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8CE1F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4C6C7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D9DD9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91708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B2DE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0C08E9" w14:textId="77777777" w:rsidR="0089264D" w:rsidRPr="00B40C4C" w:rsidRDefault="0089264D" w:rsidP="004B5DA0">
            <w:pPr>
              <w:jc w:val="right"/>
            </w:pPr>
            <w:r w:rsidRPr="00B40C4C">
              <w:t>72 000 000</w:t>
            </w:r>
          </w:p>
        </w:tc>
        <w:tc>
          <w:tcPr>
            <w:tcW w:w="180" w:type="dxa"/>
            <w:tcBorders>
              <w:top w:val="nil"/>
              <w:left w:val="nil"/>
              <w:bottom w:val="nil"/>
              <w:right w:val="nil"/>
            </w:tcBorders>
            <w:tcMar>
              <w:top w:w="43" w:type="dxa"/>
              <w:left w:w="0" w:type="dxa"/>
              <w:bottom w:w="0" w:type="dxa"/>
              <w:right w:w="0" w:type="dxa"/>
            </w:tcMar>
            <w:vAlign w:val="bottom"/>
          </w:tcPr>
          <w:p w14:paraId="48BEC2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38FCB2" w14:textId="77777777" w:rsidR="0089264D" w:rsidRPr="00B40C4C" w:rsidRDefault="0089264D" w:rsidP="004B5DA0">
            <w:pPr>
              <w:jc w:val="right"/>
            </w:pPr>
          </w:p>
        </w:tc>
      </w:tr>
      <w:tr w:rsidR="00446E55" w:rsidRPr="00B40C4C" w14:paraId="35D01E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7F95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9C5A91"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A4B4A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67016B" w14:textId="77777777" w:rsidR="0089264D" w:rsidRPr="00B40C4C" w:rsidRDefault="0089264D" w:rsidP="009137DA">
            <w:r w:rsidRPr="00B40C4C">
              <w:t>Forsvarets musikk</w:t>
            </w:r>
          </w:p>
        </w:tc>
        <w:tc>
          <w:tcPr>
            <w:tcW w:w="1380" w:type="dxa"/>
            <w:tcBorders>
              <w:top w:val="nil"/>
              <w:left w:val="nil"/>
              <w:bottom w:val="nil"/>
              <w:right w:val="nil"/>
            </w:tcBorders>
            <w:tcMar>
              <w:top w:w="43" w:type="dxa"/>
              <w:left w:w="0" w:type="dxa"/>
              <w:bottom w:w="0" w:type="dxa"/>
              <w:right w:w="0" w:type="dxa"/>
            </w:tcMar>
            <w:vAlign w:val="bottom"/>
          </w:tcPr>
          <w:p w14:paraId="6BAE39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D7C5E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D05E2E" w14:textId="77777777" w:rsidR="0089264D" w:rsidRPr="00B40C4C" w:rsidRDefault="0089264D" w:rsidP="004B5DA0">
            <w:pPr>
              <w:jc w:val="right"/>
            </w:pPr>
            <w:r w:rsidRPr="00B40C4C">
              <w:t>58 300 000</w:t>
            </w:r>
          </w:p>
        </w:tc>
        <w:tc>
          <w:tcPr>
            <w:tcW w:w="180" w:type="dxa"/>
            <w:tcBorders>
              <w:top w:val="nil"/>
              <w:left w:val="nil"/>
              <w:bottom w:val="nil"/>
              <w:right w:val="nil"/>
            </w:tcBorders>
            <w:tcMar>
              <w:top w:w="43" w:type="dxa"/>
              <w:left w:w="0" w:type="dxa"/>
              <w:bottom w:w="0" w:type="dxa"/>
              <w:right w:w="0" w:type="dxa"/>
            </w:tcMar>
            <w:vAlign w:val="bottom"/>
          </w:tcPr>
          <w:p w14:paraId="01B9B8B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F0328D" w14:textId="77777777" w:rsidR="0089264D" w:rsidRPr="00B40C4C" w:rsidRDefault="0089264D" w:rsidP="004B5DA0">
            <w:pPr>
              <w:jc w:val="right"/>
            </w:pPr>
          </w:p>
        </w:tc>
      </w:tr>
      <w:tr w:rsidR="00446E55" w:rsidRPr="00B40C4C" w14:paraId="6A39E7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30AA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12F23F"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6BE42F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06FDE9" w14:textId="77777777" w:rsidR="0089264D" w:rsidRPr="00B40C4C" w:rsidRDefault="0089264D" w:rsidP="009137DA">
            <w:r w:rsidRPr="00B40C4C">
              <w:t>Landsdelsmusikerordningen i Nord-Norge</w:t>
            </w:r>
          </w:p>
        </w:tc>
        <w:tc>
          <w:tcPr>
            <w:tcW w:w="1380" w:type="dxa"/>
            <w:tcBorders>
              <w:top w:val="nil"/>
              <w:left w:val="nil"/>
              <w:bottom w:val="nil"/>
              <w:right w:val="nil"/>
            </w:tcBorders>
            <w:tcMar>
              <w:top w:w="43" w:type="dxa"/>
              <w:left w:w="0" w:type="dxa"/>
              <w:bottom w:w="0" w:type="dxa"/>
              <w:right w:w="0" w:type="dxa"/>
            </w:tcMar>
            <w:vAlign w:val="bottom"/>
          </w:tcPr>
          <w:p w14:paraId="23478E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2B75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483CB8" w14:textId="77777777" w:rsidR="0089264D" w:rsidRPr="00B40C4C" w:rsidRDefault="0089264D" w:rsidP="004B5DA0">
            <w:pPr>
              <w:jc w:val="right"/>
            </w:pPr>
            <w:r w:rsidRPr="00B40C4C">
              <w:t>26 390 000</w:t>
            </w:r>
          </w:p>
        </w:tc>
        <w:tc>
          <w:tcPr>
            <w:tcW w:w="180" w:type="dxa"/>
            <w:tcBorders>
              <w:top w:val="nil"/>
              <w:left w:val="nil"/>
              <w:bottom w:val="nil"/>
              <w:right w:val="nil"/>
            </w:tcBorders>
            <w:tcMar>
              <w:top w:w="43" w:type="dxa"/>
              <w:left w:w="0" w:type="dxa"/>
              <w:bottom w:w="0" w:type="dxa"/>
              <w:right w:w="0" w:type="dxa"/>
            </w:tcMar>
            <w:vAlign w:val="bottom"/>
          </w:tcPr>
          <w:p w14:paraId="774E2AA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C7DB6F" w14:textId="77777777" w:rsidR="0089264D" w:rsidRPr="00B40C4C" w:rsidRDefault="0089264D" w:rsidP="004B5DA0">
            <w:pPr>
              <w:jc w:val="right"/>
            </w:pPr>
          </w:p>
        </w:tc>
      </w:tr>
      <w:tr w:rsidR="00446E55" w:rsidRPr="00B40C4C" w14:paraId="674EA22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7E58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28167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8F263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E83BD2" w14:textId="77777777" w:rsidR="0089264D" w:rsidRPr="00B40C4C" w:rsidRDefault="0089264D" w:rsidP="009137DA">
            <w:r w:rsidRPr="00B40C4C">
              <w:t>Musikk- og scenekunstinstitusjoner</w:t>
            </w:r>
          </w:p>
        </w:tc>
        <w:tc>
          <w:tcPr>
            <w:tcW w:w="1380" w:type="dxa"/>
            <w:tcBorders>
              <w:top w:val="nil"/>
              <w:left w:val="nil"/>
              <w:bottom w:val="nil"/>
              <w:right w:val="nil"/>
            </w:tcBorders>
            <w:tcMar>
              <w:top w:w="43" w:type="dxa"/>
              <w:left w:w="0" w:type="dxa"/>
              <w:bottom w:w="0" w:type="dxa"/>
              <w:right w:w="0" w:type="dxa"/>
            </w:tcMar>
            <w:vAlign w:val="bottom"/>
          </w:tcPr>
          <w:p w14:paraId="194BC7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1FF67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3E3A25" w14:textId="77777777" w:rsidR="0089264D" w:rsidRPr="00B40C4C" w:rsidRDefault="0089264D" w:rsidP="004B5DA0">
            <w:pPr>
              <w:jc w:val="right"/>
            </w:pPr>
            <w:r w:rsidRPr="00B40C4C">
              <w:t>3 045 020 000</w:t>
            </w:r>
          </w:p>
        </w:tc>
        <w:tc>
          <w:tcPr>
            <w:tcW w:w="180" w:type="dxa"/>
            <w:tcBorders>
              <w:top w:val="nil"/>
              <w:left w:val="nil"/>
              <w:bottom w:val="nil"/>
              <w:right w:val="nil"/>
            </w:tcBorders>
            <w:tcMar>
              <w:top w:w="43" w:type="dxa"/>
              <w:left w:w="0" w:type="dxa"/>
              <w:bottom w:w="0" w:type="dxa"/>
              <w:right w:w="0" w:type="dxa"/>
            </w:tcMar>
            <w:vAlign w:val="bottom"/>
          </w:tcPr>
          <w:p w14:paraId="424989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23B7CB" w14:textId="77777777" w:rsidR="0089264D" w:rsidRPr="00B40C4C" w:rsidRDefault="0089264D" w:rsidP="004B5DA0">
            <w:pPr>
              <w:jc w:val="right"/>
            </w:pPr>
            <w:r w:rsidRPr="00B40C4C">
              <w:t>3 310 390 000</w:t>
            </w:r>
          </w:p>
        </w:tc>
      </w:tr>
      <w:tr w:rsidR="00446E55" w:rsidRPr="00B40C4C" w14:paraId="03997006" w14:textId="77777777" w:rsidTr="008C2AB1">
        <w:trPr>
          <w:trHeight w:val="240"/>
        </w:trPr>
        <w:tc>
          <w:tcPr>
            <w:tcW w:w="567" w:type="dxa"/>
            <w:tcBorders>
              <w:top w:val="nil"/>
              <w:left w:val="nil"/>
              <w:bottom w:val="nil"/>
            </w:tcBorders>
            <w:tcMar>
              <w:top w:w="43" w:type="dxa"/>
              <w:left w:w="0" w:type="dxa"/>
              <w:bottom w:w="0" w:type="dxa"/>
              <w:right w:w="0" w:type="dxa"/>
            </w:tcMar>
          </w:tcPr>
          <w:p w14:paraId="4EB000AB" w14:textId="77777777" w:rsidR="0089264D" w:rsidRPr="00B40C4C" w:rsidRDefault="0089264D" w:rsidP="009137DA">
            <w:r w:rsidRPr="00B40C4C">
              <w:t>325</w:t>
            </w:r>
          </w:p>
        </w:tc>
        <w:tc>
          <w:tcPr>
            <w:tcW w:w="260" w:type="dxa"/>
            <w:tcBorders>
              <w:top w:val="nil"/>
              <w:left w:val="nil"/>
              <w:bottom w:val="nil"/>
              <w:right w:val="nil"/>
            </w:tcBorders>
            <w:tcMar>
              <w:top w:w="43" w:type="dxa"/>
              <w:left w:w="0" w:type="dxa"/>
              <w:bottom w:w="0" w:type="dxa"/>
              <w:right w:w="0" w:type="dxa"/>
            </w:tcMar>
            <w:vAlign w:val="bottom"/>
          </w:tcPr>
          <w:p w14:paraId="511691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C6FC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C6535A" w14:textId="77777777" w:rsidR="0089264D" w:rsidRPr="00B40C4C" w:rsidRDefault="0089264D" w:rsidP="009137DA">
            <w:r w:rsidRPr="00B40C4C">
              <w:t>Allmenne kulturformål:</w:t>
            </w:r>
          </w:p>
        </w:tc>
        <w:tc>
          <w:tcPr>
            <w:tcW w:w="1380" w:type="dxa"/>
            <w:tcBorders>
              <w:top w:val="nil"/>
              <w:left w:val="nil"/>
              <w:bottom w:val="nil"/>
              <w:right w:val="nil"/>
            </w:tcBorders>
            <w:tcMar>
              <w:top w:w="43" w:type="dxa"/>
              <w:left w:w="0" w:type="dxa"/>
              <w:bottom w:w="0" w:type="dxa"/>
              <w:right w:w="0" w:type="dxa"/>
            </w:tcMar>
            <w:vAlign w:val="bottom"/>
          </w:tcPr>
          <w:p w14:paraId="00784B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02F83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F804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E20C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006117" w14:textId="77777777" w:rsidR="0089264D" w:rsidRPr="00B40C4C" w:rsidRDefault="0089264D" w:rsidP="004B5DA0">
            <w:pPr>
              <w:jc w:val="right"/>
            </w:pPr>
          </w:p>
        </w:tc>
      </w:tr>
      <w:tr w:rsidR="00446E55" w:rsidRPr="00B40C4C" w14:paraId="1C88773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6B40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8E33D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368B5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05C28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F04DF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0ABA1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92503D" w14:textId="77777777" w:rsidR="0089264D" w:rsidRPr="00B40C4C" w:rsidRDefault="0089264D" w:rsidP="004B5DA0">
            <w:pPr>
              <w:jc w:val="right"/>
            </w:pPr>
            <w:r w:rsidRPr="00B40C4C">
              <w:t>74 073 000</w:t>
            </w:r>
          </w:p>
        </w:tc>
        <w:tc>
          <w:tcPr>
            <w:tcW w:w="180" w:type="dxa"/>
            <w:tcBorders>
              <w:top w:val="nil"/>
              <w:left w:val="nil"/>
              <w:bottom w:val="nil"/>
              <w:right w:val="nil"/>
            </w:tcBorders>
            <w:tcMar>
              <w:top w:w="43" w:type="dxa"/>
              <w:left w:w="0" w:type="dxa"/>
              <w:bottom w:w="0" w:type="dxa"/>
              <w:right w:w="0" w:type="dxa"/>
            </w:tcMar>
            <w:vAlign w:val="bottom"/>
          </w:tcPr>
          <w:p w14:paraId="071CF10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5679B8" w14:textId="77777777" w:rsidR="0089264D" w:rsidRPr="00B40C4C" w:rsidRDefault="0089264D" w:rsidP="004B5DA0">
            <w:pPr>
              <w:jc w:val="right"/>
            </w:pPr>
          </w:p>
        </w:tc>
      </w:tr>
      <w:tr w:rsidR="00446E55" w:rsidRPr="00B40C4C" w14:paraId="5F157AC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5143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8EE8A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77F99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438AE1" w14:textId="77777777" w:rsidR="0089264D" w:rsidRPr="00B40C4C" w:rsidRDefault="0089264D" w:rsidP="009137DA">
            <w:r w:rsidRPr="00B40C4C">
              <w:t>Forskning, utredning og 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B3398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7DB4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818F27" w14:textId="77777777" w:rsidR="0089264D" w:rsidRPr="00B40C4C" w:rsidRDefault="0089264D" w:rsidP="004B5DA0">
            <w:pPr>
              <w:jc w:val="right"/>
            </w:pPr>
            <w:r w:rsidRPr="00B40C4C">
              <w:t>27 000 000</w:t>
            </w:r>
          </w:p>
        </w:tc>
        <w:tc>
          <w:tcPr>
            <w:tcW w:w="180" w:type="dxa"/>
            <w:tcBorders>
              <w:top w:val="nil"/>
              <w:left w:val="nil"/>
              <w:bottom w:val="nil"/>
              <w:right w:val="nil"/>
            </w:tcBorders>
            <w:tcMar>
              <w:top w:w="43" w:type="dxa"/>
              <w:left w:w="0" w:type="dxa"/>
              <w:bottom w:w="0" w:type="dxa"/>
              <w:right w:w="0" w:type="dxa"/>
            </w:tcMar>
            <w:vAlign w:val="bottom"/>
          </w:tcPr>
          <w:p w14:paraId="7F5D95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2BCAF2" w14:textId="77777777" w:rsidR="0089264D" w:rsidRPr="00B40C4C" w:rsidRDefault="0089264D" w:rsidP="004B5DA0">
            <w:pPr>
              <w:jc w:val="right"/>
            </w:pPr>
          </w:p>
        </w:tc>
      </w:tr>
      <w:tr w:rsidR="00446E55" w:rsidRPr="00B40C4C" w14:paraId="437A34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1529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DF0BA1"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BCDD4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70BBEA" w14:textId="77777777" w:rsidR="0089264D" w:rsidRPr="00B40C4C" w:rsidRDefault="0089264D" w:rsidP="009137DA">
            <w:r w:rsidRPr="00B40C4C">
              <w:t>Regionale kulturfond</w:t>
            </w:r>
          </w:p>
        </w:tc>
        <w:tc>
          <w:tcPr>
            <w:tcW w:w="1380" w:type="dxa"/>
            <w:tcBorders>
              <w:top w:val="nil"/>
              <w:left w:val="nil"/>
              <w:bottom w:val="nil"/>
              <w:right w:val="nil"/>
            </w:tcBorders>
            <w:tcMar>
              <w:top w:w="43" w:type="dxa"/>
              <w:left w:w="0" w:type="dxa"/>
              <w:bottom w:w="0" w:type="dxa"/>
              <w:right w:w="0" w:type="dxa"/>
            </w:tcMar>
            <w:vAlign w:val="bottom"/>
          </w:tcPr>
          <w:p w14:paraId="59E5B6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A7A7C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DC0C35" w14:textId="77777777" w:rsidR="0089264D" w:rsidRPr="00B40C4C" w:rsidRDefault="0089264D" w:rsidP="004B5DA0">
            <w:pPr>
              <w:jc w:val="right"/>
            </w:pPr>
            <w:r w:rsidRPr="00B40C4C">
              <w:t>75 000 000</w:t>
            </w:r>
          </w:p>
        </w:tc>
        <w:tc>
          <w:tcPr>
            <w:tcW w:w="180" w:type="dxa"/>
            <w:tcBorders>
              <w:top w:val="nil"/>
              <w:left w:val="nil"/>
              <w:bottom w:val="nil"/>
              <w:right w:val="nil"/>
            </w:tcBorders>
            <w:tcMar>
              <w:top w:w="43" w:type="dxa"/>
              <w:left w:w="0" w:type="dxa"/>
              <w:bottom w:w="0" w:type="dxa"/>
              <w:right w:w="0" w:type="dxa"/>
            </w:tcMar>
            <w:vAlign w:val="bottom"/>
          </w:tcPr>
          <w:p w14:paraId="62CD06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796DE7" w14:textId="77777777" w:rsidR="0089264D" w:rsidRPr="00B40C4C" w:rsidRDefault="0089264D" w:rsidP="004B5DA0">
            <w:pPr>
              <w:jc w:val="right"/>
            </w:pPr>
          </w:p>
        </w:tc>
      </w:tr>
      <w:tr w:rsidR="00446E55" w:rsidRPr="00B40C4C" w14:paraId="137928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3CD6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FC3D0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1BE90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AB5617"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6129A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D054D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549FA4" w14:textId="77777777" w:rsidR="0089264D" w:rsidRPr="00B40C4C" w:rsidRDefault="0089264D" w:rsidP="004B5DA0">
            <w:pPr>
              <w:jc w:val="right"/>
            </w:pPr>
            <w:r w:rsidRPr="00B40C4C">
              <w:t>21 100 000</w:t>
            </w:r>
          </w:p>
        </w:tc>
        <w:tc>
          <w:tcPr>
            <w:tcW w:w="180" w:type="dxa"/>
            <w:tcBorders>
              <w:top w:val="nil"/>
              <w:left w:val="nil"/>
              <w:bottom w:val="nil"/>
              <w:right w:val="nil"/>
            </w:tcBorders>
            <w:tcMar>
              <w:top w:w="43" w:type="dxa"/>
              <w:left w:w="0" w:type="dxa"/>
              <w:bottom w:w="0" w:type="dxa"/>
              <w:right w:w="0" w:type="dxa"/>
            </w:tcMar>
            <w:vAlign w:val="bottom"/>
          </w:tcPr>
          <w:p w14:paraId="127D2C0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0DB22C" w14:textId="77777777" w:rsidR="0089264D" w:rsidRPr="00B40C4C" w:rsidRDefault="0089264D" w:rsidP="004B5DA0">
            <w:pPr>
              <w:jc w:val="right"/>
            </w:pPr>
          </w:p>
        </w:tc>
      </w:tr>
      <w:tr w:rsidR="00446E55" w:rsidRPr="00B40C4C" w14:paraId="3B85CD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0D49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D2404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EF8F0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26995" w14:textId="77777777" w:rsidR="0089264D" w:rsidRPr="00B40C4C" w:rsidRDefault="0089264D" w:rsidP="009137DA">
            <w:r w:rsidRPr="00B40C4C">
              <w:t>Kultursamarbeid i nordområdene</w:t>
            </w:r>
          </w:p>
        </w:tc>
        <w:tc>
          <w:tcPr>
            <w:tcW w:w="1380" w:type="dxa"/>
            <w:tcBorders>
              <w:top w:val="nil"/>
              <w:left w:val="nil"/>
              <w:bottom w:val="nil"/>
              <w:right w:val="nil"/>
            </w:tcBorders>
            <w:tcMar>
              <w:top w:w="43" w:type="dxa"/>
              <w:left w:w="0" w:type="dxa"/>
              <w:bottom w:w="0" w:type="dxa"/>
              <w:right w:w="0" w:type="dxa"/>
            </w:tcMar>
            <w:vAlign w:val="bottom"/>
          </w:tcPr>
          <w:p w14:paraId="0C0950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6A89A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2F60DF" w14:textId="77777777" w:rsidR="0089264D" w:rsidRPr="00B40C4C" w:rsidRDefault="0089264D" w:rsidP="004B5DA0">
            <w:pPr>
              <w:jc w:val="right"/>
            </w:pPr>
            <w:r w:rsidRPr="00B40C4C">
              <w:t>13 995 000</w:t>
            </w:r>
          </w:p>
        </w:tc>
        <w:tc>
          <w:tcPr>
            <w:tcW w:w="180" w:type="dxa"/>
            <w:tcBorders>
              <w:top w:val="nil"/>
              <w:left w:val="nil"/>
              <w:bottom w:val="nil"/>
              <w:right w:val="nil"/>
            </w:tcBorders>
            <w:tcMar>
              <w:top w:w="43" w:type="dxa"/>
              <w:left w:w="0" w:type="dxa"/>
              <w:bottom w:w="0" w:type="dxa"/>
              <w:right w:w="0" w:type="dxa"/>
            </w:tcMar>
            <w:vAlign w:val="bottom"/>
          </w:tcPr>
          <w:p w14:paraId="7AA434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799640" w14:textId="77777777" w:rsidR="0089264D" w:rsidRPr="00B40C4C" w:rsidRDefault="0089264D" w:rsidP="004B5DA0">
            <w:pPr>
              <w:jc w:val="right"/>
            </w:pPr>
          </w:p>
        </w:tc>
      </w:tr>
      <w:tr w:rsidR="00446E55" w:rsidRPr="00B40C4C" w14:paraId="678B23C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71ED1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574A5B"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3CC43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427EB0" w14:textId="77777777" w:rsidR="0089264D" w:rsidRPr="00B40C4C" w:rsidRDefault="0089264D" w:rsidP="009137DA">
            <w:r w:rsidRPr="00B40C4C">
              <w:t>EUs program for kultur og audiovisuell sektor m.m.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030F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7CABA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D0DBD0" w14:textId="77777777" w:rsidR="0089264D" w:rsidRPr="00B40C4C" w:rsidRDefault="0089264D" w:rsidP="004B5DA0">
            <w:pPr>
              <w:jc w:val="right"/>
            </w:pPr>
            <w:r w:rsidRPr="00B40C4C">
              <w:t>115 000 000</w:t>
            </w:r>
          </w:p>
        </w:tc>
        <w:tc>
          <w:tcPr>
            <w:tcW w:w="180" w:type="dxa"/>
            <w:tcBorders>
              <w:top w:val="nil"/>
              <w:left w:val="nil"/>
              <w:bottom w:val="nil"/>
              <w:right w:val="nil"/>
            </w:tcBorders>
            <w:tcMar>
              <w:top w:w="43" w:type="dxa"/>
              <w:left w:w="0" w:type="dxa"/>
              <w:bottom w:w="0" w:type="dxa"/>
              <w:right w:w="0" w:type="dxa"/>
            </w:tcMar>
            <w:vAlign w:val="bottom"/>
          </w:tcPr>
          <w:p w14:paraId="348D87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48EDB98" w14:textId="77777777" w:rsidR="0089264D" w:rsidRPr="00B40C4C" w:rsidRDefault="0089264D" w:rsidP="004B5DA0">
            <w:pPr>
              <w:jc w:val="right"/>
            </w:pPr>
          </w:p>
        </w:tc>
      </w:tr>
      <w:tr w:rsidR="00446E55" w:rsidRPr="00B40C4C" w14:paraId="185B38F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E816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AD8595"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4CEA82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A29B6D" w14:textId="77777777" w:rsidR="0089264D" w:rsidRPr="00B40C4C" w:rsidRDefault="0089264D" w:rsidP="009137DA">
            <w:r w:rsidRPr="00B40C4C">
              <w:t>Barne- og ungdomstiltak</w:t>
            </w:r>
          </w:p>
        </w:tc>
        <w:tc>
          <w:tcPr>
            <w:tcW w:w="1380" w:type="dxa"/>
            <w:tcBorders>
              <w:top w:val="nil"/>
              <w:left w:val="nil"/>
              <w:bottom w:val="nil"/>
              <w:right w:val="nil"/>
            </w:tcBorders>
            <w:tcMar>
              <w:top w:w="43" w:type="dxa"/>
              <w:left w:w="0" w:type="dxa"/>
              <w:bottom w:w="0" w:type="dxa"/>
              <w:right w:w="0" w:type="dxa"/>
            </w:tcMar>
            <w:vAlign w:val="bottom"/>
          </w:tcPr>
          <w:p w14:paraId="08319A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F6D06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A4F840" w14:textId="77777777" w:rsidR="0089264D" w:rsidRPr="00B40C4C" w:rsidRDefault="0089264D" w:rsidP="004B5DA0">
            <w:pPr>
              <w:jc w:val="right"/>
            </w:pPr>
            <w:r w:rsidRPr="00B40C4C">
              <w:t>14 750 000</w:t>
            </w:r>
          </w:p>
        </w:tc>
        <w:tc>
          <w:tcPr>
            <w:tcW w:w="180" w:type="dxa"/>
            <w:tcBorders>
              <w:top w:val="nil"/>
              <w:left w:val="nil"/>
              <w:bottom w:val="nil"/>
              <w:right w:val="nil"/>
            </w:tcBorders>
            <w:tcMar>
              <w:top w:w="43" w:type="dxa"/>
              <w:left w:w="0" w:type="dxa"/>
              <w:bottom w:w="0" w:type="dxa"/>
              <w:right w:w="0" w:type="dxa"/>
            </w:tcMar>
            <w:vAlign w:val="bottom"/>
          </w:tcPr>
          <w:p w14:paraId="67D46F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B3B608" w14:textId="77777777" w:rsidR="0089264D" w:rsidRPr="00B40C4C" w:rsidRDefault="0089264D" w:rsidP="004B5DA0">
            <w:pPr>
              <w:jc w:val="right"/>
            </w:pPr>
          </w:p>
        </w:tc>
      </w:tr>
      <w:tr w:rsidR="00446E55" w:rsidRPr="00B40C4C" w14:paraId="312EDC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A5DA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BBB711"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2B6ACF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B7C59D" w14:textId="77777777" w:rsidR="0089264D" w:rsidRPr="00B40C4C" w:rsidRDefault="0089264D" w:rsidP="009137DA">
            <w:r w:rsidRPr="00B40C4C">
              <w:t>Nobels Fredssenter</w:t>
            </w:r>
          </w:p>
        </w:tc>
        <w:tc>
          <w:tcPr>
            <w:tcW w:w="1380" w:type="dxa"/>
            <w:tcBorders>
              <w:top w:val="nil"/>
              <w:left w:val="nil"/>
              <w:bottom w:val="nil"/>
              <w:right w:val="nil"/>
            </w:tcBorders>
            <w:tcMar>
              <w:top w:w="43" w:type="dxa"/>
              <w:left w:w="0" w:type="dxa"/>
              <w:bottom w:w="0" w:type="dxa"/>
              <w:right w:w="0" w:type="dxa"/>
            </w:tcMar>
            <w:vAlign w:val="bottom"/>
          </w:tcPr>
          <w:p w14:paraId="1424DD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6352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5ECED5" w14:textId="77777777" w:rsidR="0089264D" w:rsidRPr="00B40C4C" w:rsidRDefault="0089264D" w:rsidP="004B5DA0">
            <w:pPr>
              <w:jc w:val="right"/>
            </w:pPr>
            <w:r w:rsidRPr="00B40C4C">
              <w:t>38 900 000</w:t>
            </w:r>
          </w:p>
        </w:tc>
        <w:tc>
          <w:tcPr>
            <w:tcW w:w="180" w:type="dxa"/>
            <w:tcBorders>
              <w:top w:val="nil"/>
              <w:left w:val="nil"/>
              <w:bottom w:val="nil"/>
              <w:right w:val="nil"/>
            </w:tcBorders>
            <w:tcMar>
              <w:top w:w="43" w:type="dxa"/>
              <w:left w:w="0" w:type="dxa"/>
              <w:bottom w:w="0" w:type="dxa"/>
              <w:right w:w="0" w:type="dxa"/>
            </w:tcMar>
            <w:vAlign w:val="bottom"/>
          </w:tcPr>
          <w:p w14:paraId="06319F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AF1E6C" w14:textId="77777777" w:rsidR="0089264D" w:rsidRPr="00B40C4C" w:rsidRDefault="0089264D" w:rsidP="004B5DA0">
            <w:pPr>
              <w:jc w:val="right"/>
            </w:pPr>
          </w:p>
        </w:tc>
      </w:tr>
      <w:tr w:rsidR="00446E55" w:rsidRPr="00B40C4C" w14:paraId="44E177E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C4FE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52773C"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2BB51C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08B855" w14:textId="77777777" w:rsidR="0089264D" w:rsidRPr="00B40C4C" w:rsidRDefault="0089264D" w:rsidP="009137DA">
            <w:r w:rsidRPr="00B40C4C">
              <w:t>Talentutvikling</w:t>
            </w:r>
          </w:p>
        </w:tc>
        <w:tc>
          <w:tcPr>
            <w:tcW w:w="1380" w:type="dxa"/>
            <w:tcBorders>
              <w:top w:val="nil"/>
              <w:left w:val="nil"/>
              <w:bottom w:val="nil"/>
              <w:right w:val="nil"/>
            </w:tcBorders>
            <w:tcMar>
              <w:top w:w="43" w:type="dxa"/>
              <w:left w:w="0" w:type="dxa"/>
              <w:bottom w:w="0" w:type="dxa"/>
              <w:right w:w="0" w:type="dxa"/>
            </w:tcMar>
            <w:vAlign w:val="bottom"/>
          </w:tcPr>
          <w:p w14:paraId="0F9477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C70AB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7F3CA00" w14:textId="77777777" w:rsidR="0089264D" w:rsidRPr="00B40C4C" w:rsidRDefault="0089264D" w:rsidP="004B5DA0">
            <w:pPr>
              <w:jc w:val="right"/>
            </w:pPr>
            <w:r w:rsidRPr="00B40C4C">
              <w:t>57 000 000</w:t>
            </w:r>
          </w:p>
        </w:tc>
        <w:tc>
          <w:tcPr>
            <w:tcW w:w="180" w:type="dxa"/>
            <w:tcBorders>
              <w:top w:val="nil"/>
              <w:left w:val="nil"/>
              <w:bottom w:val="nil"/>
              <w:right w:val="nil"/>
            </w:tcBorders>
            <w:tcMar>
              <w:top w:w="43" w:type="dxa"/>
              <w:left w:w="0" w:type="dxa"/>
              <w:bottom w:w="0" w:type="dxa"/>
              <w:right w:w="0" w:type="dxa"/>
            </w:tcMar>
            <w:vAlign w:val="bottom"/>
          </w:tcPr>
          <w:p w14:paraId="0E995D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B55DEF" w14:textId="77777777" w:rsidR="0089264D" w:rsidRPr="00B40C4C" w:rsidRDefault="0089264D" w:rsidP="004B5DA0">
            <w:pPr>
              <w:jc w:val="right"/>
            </w:pPr>
            <w:r w:rsidRPr="00B40C4C">
              <w:t>436 818 000</w:t>
            </w:r>
          </w:p>
        </w:tc>
      </w:tr>
      <w:tr w:rsidR="00446E55" w:rsidRPr="00B40C4C" w14:paraId="0B44EAEB" w14:textId="77777777" w:rsidTr="008C2AB1">
        <w:trPr>
          <w:trHeight w:val="240"/>
        </w:trPr>
        <w:tc>
          <w:tcPr>
            <w:tcW w:w="567" w:type="dxa"/>
            <w:tcBorders>
              <w:top w:val="nil"/>
              <w:left w:val="nil"/>
              <w:bottom w:val="nil"/>
            </w:tcBorders>
            <w:tcMar>
              <w:top w:w="43" w:type="dxa"/>
              <w:left w:w="0" w:type="dxa"/>
              <w:bottom w:w="0" w:type="dxa"/>
              <w:right w:w="0" w:type="dxa"/>
            </w:tcMar>
          </w:tcPr>
          <w:p w14:paraId="18C2EB10" w14:textId="77777777" w:rsidR="0089264D" w:rsidRPr="00B40C4C" w:rsidRDefault="0089264D" w:rsidP="009137DA">
            <w:r w:rsidRPr="00B40C4C">
              <w:t>326</w:t>
            </w:r>
          </w:p>
        </w:tc>
        <w:tc>
          <w:tcPr>
            <w:tcW w:w="260" w:type="dxa"/>
            <w:tcBorders>
              <w:top w:val="nil"/>
              <w:left w:val="nil"/>
              <w:bottom w:val="nil"/>
              <w:right w:val="nil"/>
            </w:tcBorders>
            <w:tcMar>
              <w:top w:w="43" w:type="dxa"/>
              <w:left w:w="0" w:type="dxa"/>
              <w:bottom w:w="0" w:type="dxa"/>
              <w:right w:w="0" w:type="dxa"/>
            </w:tcMar>
            <w:vAlign w:val="bottom"/>
          </w:tcPr>
          <w:p w14:paraId="08C073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0D29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FD1685" w14:textId="77777777" w:rsidR="0089264D" w:rsidRPr="00B40C4C" w:rsidRDefault="0089264D" w:rsidP="009137DA">
            <w:r w:rsidRPr="00B40C4C">
              <w:t>Språk- og bibliotekformål:</w:t>
            </w:r>
          </w:p>
        </w:tc>
        <w:tc>
          <w:tcPr>
            <w:tcW w:w="1380" w:type="dxa"/>
            <w:tcBorders>
              <w:top w:val="nil"/>
              <w:left w:val="nil"/>
              <w:bottom w:val="nil"/>
              <w:right w:val="nil"/>
            </w:tcBorders>
            <w:tcMar>
              <w:top w:w="43" w:type="dxa"/>
              <w:left w:w="0" w:type="dxa"/>
              <w:bottom w:w="0" w:type="dxa"/>
              <w:right w:w="0" w:type="dxa"/>
            </w:tcMar>
            <w:vAlign w:val="bottom"/>
          </w:tcPr>
          <w:p w14:paraId="1955C70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C23C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9DA0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351C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9F45C8" w14:textId="77777777" w:rsidR="0089264D" w:rsidRPr="00B40C4C" w:rsidRDefault="0089264D" w:rsidP="004B5DA0">
            <w:pPr>
              <w:jc w:val="right"/>
            </w:pPr>
          </w:p>
        </w:tc>
      </w:tr>
      <w:tr w:rsidR="00446E55" w:rsidRPr="00B40C4C" w14:paraId="651992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F4E4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DBE1C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C70E9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AD6BE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211B5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65BEF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5AE737" w14:textId="77777777" w:rsidR="0089264D" w:rsidRPr="00B40C4C" w:rsidRDefault="0089264D" w:rsidP="004B5DA0">
            <w:pPr>
              <w:jc w:val="right"/>
            </w:pPr>
            <w:r w:rsidRPr="00B40C4C">
              <w:t>902 687 000</w:t>
            </w:r>
          </w:p>
        </w:tc>
        <w:tc>
          <w:tcPr>
            <w:tcW w:w="180" w:type="dxa"/>
            <w:tcBorders>
              <w:top w:val="nil"/>
              <w:left w:val="nil"/>
              <w:bottom w:val="nil"/>
              <w:right w:val="nil"/>
            </w:tcBorders>
            <w:tcMar>
              <w:top w:w="43" w:type="dxa"/>
              <w:left w:w="0" w:type="dxa"/>
              <w:bottom w:w="0" w:type="dxa"/>
              <w:right w:w="0" w:type="dxa"/>
            </w:tcMar>
            <w:vAlign w:val="bottom"/>
          </w:tcPr>
          <w:p w14:paraId="0864DD4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89E4C1" w14:textId="77777777" w:rsidR="0089264D" w:rsidRPr="00B40C4C" w:rsidRDefault="0089264D" w:rsidP="004B5DA0">
            <w:pPr>
              <w:jc w:val="right"/>
            </w:pPr>
          </w:p>
        </w:tc>
      </w:tr>
      <w:tr w:rsidR="00446E55" w:rsidRPr="00B40C4C" w14:paraId="53EB77A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1764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689E4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D8CD9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78E15E"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B6ACC2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2701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7F1AE8" w14:textId="77777777" w:rsidR="0089264D" w:rsidRPr="00B40C4C" w:rsidRDefault="0089264D" w:rsidP="004B5DA0">
            <w:pPr>
              <w:jc w:val="right"/>
            </w:pPr>
            <w:r w:rsidRPr="00B40C4C">
              <w:t>18 900 000</w:t>
            </w:r>
          </w:p>
        </w:tc>
        <w:tc>
          <w:tcPr>
            <w:tcW w:w="180" w:type="dxa"/>
            <w:tcBorders>
              <w:top w:val="nil"/>
              <w:left w:val="nil"/>
              <w:bottom w:val="nil"/>
              <w:right w:val="nil"/>
            </w:tcBorders>
            <w:tcMar>
              <w:top w:w="43" w:type="dxa"/>
              <w:left w:w="0" w:type="dxa"/>
              <w:bottom w:w="0" w:type="dxa"/>
              <w:right w:w="0" w:type="dxa"/>
            </w:tcMar>
            <w:vAlign w:val="bottom"/>
          </w:tcPr>
          <w:p w14:paraId="313802C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CF9DF4" w14:textId="77777777" w:rsidR="0089264D" w:rsidRPr="00B40C4C" w:rsidRDefault="0089264D" w:rsidP="004B5DA0">
            <w:pPr>
              <w:jc w:val="right"/>
            </w:pPr>
          </w:p>
        </w:tc>
      </w:tr>
      <w:tr w:rsidR="00446E55" w:rsidRPr="00B40C4C" w14:paraId="5816E1A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B5B00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203153"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171120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132FC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61CD4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1647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D16F31" w14:textId="77777777" w:rsidR="0089264D" w:rsidRPr="00B40C4C" w:rsidRDefault="0089264D" w:rsidP="004B5DA0">
            <w:pPr>
              <w:jc w:val="right"/>
            </w:pPr>
            <w:r w:rsidRPr="00B40C4C">
              <w:t>48 000 000</w:t>
            </w:r>
          </w:p>
        </w:tc>
        <w:tc>
          <w:tcPr>
            <w:tcW w:w="180" w:type="dxa"/>
            <w:tcBorders>
              <w:top w:val="nil"/>
              <w:left w:val="nil"/>
              <w:bottom w:val="nil"/>
              <w:right w:val="nil"/>
            </w:tcBorders>
            <w:tcMar>
              <w:top w:w="43" w:type="dxa"/>
              <w:left w:w="0" w:type="dxa"/>
              <w:bottom w:w="0" w:type="dxa"/>
              <w:right w:w="0" w:type="dxa"/>
            </w:tcMar>
            <w:vAlign w:val="bottom"/>
          </w:tcPr>
          <w:p w14:paraId="3DA3717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447A5C" w14:textId="77777777" w:rsidR="0089264D" w:rsidRPr="00B40C4C" w:rsidRDefault="0089264D" w:rsidP="004B5DA0">
            <w:pPr>
              <w:jc w:val="right"/>
            </w:pPr>
          </w:p>
        </w:tc>
      </w:tr>
      <w:tr w:rsidR="00446E55" w:rsidRPr="00B40C4C" w14:paraId="3E7E3C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0DABE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DA3620"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85B48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042030" w14:textId="77777777" w:rsidR="0089264D" w:rsidRPr="00B40C4C" w:rsidRDefault="0089264D" w:rsidP="009137DA">
            <w:r w:rsidRPr="00B40C4C">
              <w:t>Språktiltak</w:t>
            </w:r>
          </w:p>
        </w:tc>
        <w:tc>
          <w:tcPr>
            <w:tcW w:w="1380" w:type="dxa"/>
            <w:tcBorders>
              <w:top w:val="nil"/>
              <w:left w:val="nil"/>
              <w:bottom w:val="nil"/>
              <w:right w:val="nil"/>
            </w:tcBorders>
            <w:tcMar>
              <w:top w:w="43" w:type="dxa"/>
              <w:left w:w="0" w:type="dxa"/>
              <w:bottom w:w="0" w:type="dxa"/>
              <w:right w:w="0" w:type="dxa"/>
            </w:tcMar>
            <w:vAlign w:val="bottom"/>
          </w:tcPr>
          <w:p w14:paraId="66538A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FF0C9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92EE13" w14:textId="77777777" w:rsidR="0089264D" w:rsidRPr="00B40C4C" w:rsidRDefault="0089264D" w:rsidP="004B5DA0">
            <w:pPr>
              <w:jc w:val="right"/>
            </w:pPr>
            <w:r w:rsidRPr="00B40C4C">
              <w:t>39 930 000</w:t>
            </w:r>
          </w:p>
        </w:tc>
        <w:tc>
          <w:tcPr>
            <w:tcW w:w="180" w:type="dxa"/>
            <w:tcBorders>
              <w:top w:val="nil"/>
              <w:left w:val="nil"/>
              <w:bottom w:val="nil"/>
              <w:right w:val="nil"/>
            </w:tcBorders>
            <w:tcMar>
              <w:top w:w="43" w:type="dxa"/>
              <w:left w:w="0" w:type="dxa"/>
              <w:bottom w:w="0" w:type="dxa"/>
              <w:right w:w="0" w:type="dxa"/>
            </w:tcMar>
            <w:vAlign w:val="bottom"/>
          </w:tcPr>
          <w:p w14:paraId="1BC413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3F9685" w14:textId="77777777" w:rsidR="0089264D" w:rsidRPr="00B40C4C" w:rsidRDefault="0089264D" w:rsidP="004B5DA0">
            <w:pPr>
              <w:jc w:val="right"/>
            </w:pPr>
          </w:p>
        </w:tc>
      </w:tr>
      <w:tr w:rsidR="00446E55" w:rsidRPr="00B40C4C" w14:paraId="0B7F7D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DDAF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94FA9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85ECFD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577804" w14:textId="77777777" w:rsidR="0089264D" w:rsidRPr="00B40C4C" w:rsidRDefault="0089264D" w:rsidP="009137DA">
            <w:r w:rsidRPr="00B40C4C">
              <w:t>Det Norske Samlaget</w:t>
            </w:r>
          </w:p>
        </w:tc>
        <w:tc>
          <w:tcPr>
            <w:tcW w:w="1380" w:type="dxa"/>
            <w:tcBorders>
              <w:top w:val="nil"/>
              <w:left w:val="nil"/>
              <w:bottom w:val="nil"/>
              <w:right w:val="nil"/>
            </w:tcBorders>
            <w:tcMar>
              <w:top w:w="43" w:type="dxa"/>
              <w:left w:w="0" w:type="dxa"/>
              <w:bottom w:w="0" w:type="dxa"/>
              <w:right w:w="0" w:type="dxa"/>
            </w:tcMar>
            <w:vAlign w:val="bottom"/>
          </w:tcPr>
          <w:p w14:paraId="3EA40B4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520D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ECC9C4" w14:textId="77777777" w:rsidR="0089264D" w:rsidRPr="00B40C4C" w:rsidRDefault="0089264D" w:rsidP="004B5DA0">
            <w:pPr>
              <w:jc w:val="right"/>
            </w:pPr>
            <w:r w:rsidRPr="00B40C4C">
              <w:t>24 350 000</w:t>
            </w:r>
          </w:p>
        </w:tc>
        <w:tc>
          <w:tcPr>
            <w:tcW w:w="180" w:type="dxa"/>
            <w:tcBorders>
              <w:top w:val="nil"/>
              <w:left w:val="nil"/>
              <w:bottom w:val="nil"/>
              <w:right w:val="nil"/>
            </w:tcBorders>
            <w:tcMar>
              <w:top w:w="43" w:type="dxa"/>
              <w:left w:w="0" w:type="dxa"/>
              <w:bottom w:w="0" w:type="dxa"/>
              <w:right w:w="0" w:type="dxa"/>
            </w:tcMar>
            <w:vAlign w:val="bottom"/>
          </w:tcPr>
          <w:p w14:paraId="0B050C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ACB3ED" w14:textId="77777777" w:rsidR="0089264D" w:rsidRPr="00B40C4C" w:rsidRDefault="0089264D" w:rsidP="004B5DA0">
            <w:pPr>
              <w:jc w:val="right"/>
            </w:pPr>
          </w:p>
        </w:tc>
      </w:tr>
      <w:tr w:rsidR="00446E55" w:rsidRPr="00B40C4C" w14:paraId="11CA32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FC129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613F8F"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ED026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65604C" w14:textId="77777777" w:rsidR="0089264D" w:rsidRPr="00B40C4C" w:rsidRDefault="0089264D" w:rsidP="009137DA">
            <w:r w:rsidRPr="00B40C4C">
              <w:t>Tilskudd til ordboksarbeid</w:t>
            </w:r>
          </w:p>
        </w:tc>
        <w:tc>
          <w:tcPr>
            <w:tcW w:w="1380" w:type="dxa"/>
            <w:tcBorders>
              <w:top w:val="nil"/>
              <w:left w:val="nil"/>
              <w:bottom w:val="nil"/>
              <w:right w:val="nil"/>
            </w:tcBorders>
            <w:tcMar>
              <w:top w:w="43" w:type="dxa"/>
              <w:left w:w="0" w:type="dxa"/>
              <w:bottom w:w="0" w:type="dxa"/>
              <w:right w:w="0" w:type="dxa"/>
            </w:tcMar>
            <w:vAlign w:val="bottom"/>
          </w:tcPr>
          <w:p w14:paraId="162C1D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78563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8F66F2" w14:textId="77777777" w:rsidR="0089264D" w:rsidRPr="00B40C4C" w:rsidRDefault="0089264D" w:rsidP="004B5DA0">
            <w:pPr>
              <w:jc w:val="right"/>
            </w:pPr>
            <w:r w:rsidRPr="00B40C4C">
              <w:t>15 200 000</w:t>
            </w:r>
          </w:p>
        </w:tc>
        <w:tc>
          <w:tcPr>
            <w:tcW w:w="180" w:type="dxa"/>
            <w:tcBorders>
              <w:top w:val="nil"/>
              <w:left w:val="nil"/>
              <w:bottom w:val="nil"/>
              <w:right w:val="nil"/>
            </w:tcBorders>
            <w:tcMar>
              <w:top w:w="43" w:type="dxa"/>
              <w:left w:w="0" w:type="dxa"/>
              <w:bottom w:w="0" w:type="dxa"/>
              <w:right w:w="0" w:type="dxa"/>
            </w:tcMar>
            <w:vAlign w:val="bottom"/>
          </w:tcPr>
          <w:p w14:paraId="6C6D47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534D53" w14:textId="77777777" w:rsidR="0089264D" w:rsidRPr="00B40C4C" w:rsidRDefault="0089264D" w:rsidP="004B5DA0">
            <w:pPr>
              <w:jc w:val="right"/>
            </w:pPr>
          </w:p>
        </w:tc>
      </w:tr>
      <w:tr w:rsidR="00446E55" w:rsidRPr="00B40C4C" w14:paraId="45A94A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FAB8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8AD893"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76A36D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AE6E4B" w14:textId="77777777" w:rsidR="0089264D" w:rsidRPr="00B40C4C" w:rsidRDefault="0089264D" w:rsidP="009137DA">
            <w:r w:rsidRPr="00B40C4C">
              <w:t>Bibliotek- og litteraturtiltak</w:t>
            </w:r>
          </w:p>
        </w:tc>
        <w:tc>
          <w:tcPr>
            <w:tcW w:w="1380" w:type="dxa"/>
            <w:tcBorders>
              <w:top w:val="nil"/>
              <w:left w:val="nil"/>
              <w:bottom w:val="nil"/>
              <w:right w:val="nil"/>
            </w:tcBorders>
            <w:tcMar>
              <w:top w:w="43" w:type="dxa"/>
              <w:left w:w="0" w:type="dxa"/>
              <w:bottom w:w="0" w:type="dxa"/>
              <w:right w:w="0" w:type="dxa"/>
            </w:tcMar>
            <w:vAlign w:val="bottom"/>
          </w:tcPr>
          <w:p w14:paraId="1CCA3C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89047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7E037B" w14:textId="77777777" w:rsidR="0089264D" w:rsidRPr="00B40C4C" w:rsidRDefault="0089264D" w:rsidP="004B5DA0">
            <w:pPr>
              <w:jc w:val="right"/>
            </w:pPr>
            <w:r w:rsidRPr="00B40C4C">
              <w:t>110 165 000</w:t>
            </w:r>
          </w:p>
        </w:tc>
        <w:tc>
          <w:tcPr>
            <w:tcW w:w="180" w:type="dxa"/>
            <w:tcBorders>
              <w:top w:val="nil"/>
              <w:left w:val="nil"/>
              <w:bottom w:val="nil"/>
              <w:right w:val="nil"/>
            </w:tcBorders>
            <w:tcMar>
              <w:top w:w="43" w:type="dxa"/>
              <w:left w:w="0" w:type="dxa"/>
              <w:bottom w:w="0" w:type="dxa"/>
              <w:right w:w="0" w:type="dxa"/>
            </w:tcMar>
            <w:vAlign w:val="bottom"/>
          </w:tcPr>
          <w:p w14:paraId="315857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30368B" w14:textId="77777777" w:rsidR="0089264D" w:rsidRPr="00B40C4C" w:rsidRDefault="0089264D" w:rsidP="004B5DA0">
            <w:pPr>
              <w:jc w:val="right"/>
            </w:pPr>
            <w:r w:rsidRPr="00B40C4C">
              <w:t>1 159 232 000</w:t>
            </w:r>
          </w:p>
        </w:tc>
      </w:tr>
      <w:tr w:rsidR="00446E55" w:rsidRPr="00B40C4C" w14:paraId="2947D024" w14:textId="77777777" w:rsidTr="008C2AB1">
        <w:trPr>
          <w:trHeight w:val="240"/>
        </w:trPr>
        <w:tc>
          <w:tcPr>
            <w:tcW w:w="567" w:type="dxa"/>
            <w:tcBorders>
              <w:top w:val="nil"/>
              <w:left w:val="nil"/>
              <w:bottom w:val="nil"/>
            </w:tcBorders>
            <w:tcMar>
              <w:top w:w="43" w:type="dxa"/>
              <w:left w:w="0" w:type="dxa"/>
              <w:bottom w:w="0" w:type="dxa"/>
              <w:right w:w="0" w:type="dxa"/>
            </w:tcMar>
          </w:tcPr>
          <w:p w14:paraId="0A91D48A" w14:textId="77777777" w:rsidR="0089264D" w:rsidRPr="00B40C4C" w:rsidRDefault="0089264D" w:rsidP="009137DA">
            <w:r w:rsidRPr="00B40C4C">
              <w:t>327</w:t>
            </w:r>
          </w:p>
        </w:tc>
        <w:tc>
          <w:tcPr>
            <w:tcW w:w="260" w:type="dxa"/>
            <w:tcBorders>
              <w:top w:val="nil"/>
              <w:left w:val="nil"/>
              <w:bottom w:val="nil"/>
              <w:right w:val="nil"/>
            </w:tcBorders>
            <w:tcMar>
              <w:top w:w="43" w:type="dxa"/>
              <w:left w:w="0" w:type="dxa"/>
              <w:bottom w:w="0" w:type="dxa"/>
              <w:right w:w="0" w:type="dxa"/>
            </w:tcMar>
            <w:vAlign w:val="bottom"/>
          </w:tcPr>
          <w:p w14:paraId="179365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A823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6AAC94" w14:textId="77777777" w:rsidR="0089264D" w:rsidRPr="00B40C4C" w:rsidRDefault="0089264D" w:rsidP="009137DA">
            <w:r w:rsidRPr="00B40C4C">
              <w:t>Nidaros domkirkes restaureringsarbeider mv.:</w:t>
            </w:r>
          </w:p>
        </w:tc>
        <w:tc>
          <w:tcPr>
            <w:tcW w:w="1380" w:type="dxa"/>
            <w:tcBorders>
              <w:top w:val="nil"/>
              <w:left w:val="nil"/>
              <w:bottom w:val="nil"/>
              <w:right w:val="nil"/>
            </w:tcBorders>
            <w:tcMar>
              <w:top w:w="43" w:type="dxa"/>
              <w:left w:w="0" w:type="dxa"/>
              <w:bottom w:w="0" w:type="dxa"/>
              <w:right w:w="0" w:type="dxa"/>
            </w:tcMar>
            <w:vAlign w:val="bottom"/>
          </w:tcPr>
          <w:p w14:paraId="7C6B77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CA585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AB10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AC14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89B73F" w14:textId="77777777" w:rsidR="0089264D" w:rsidRPr="00B40C4C" w:rsidRDefault="0089264D" w:rsidP="004B5DA0">
            <w:pPr>
              <w:jc w:val="right"/>
            </w:pPr>
          </w:p>
        </w:tc>
      </w:tr>
      <w:tr w:rsidR="00446E55" w:rsidRPr="00B40C4C" w14:paraId="111446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08D0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2A9CB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1CAF4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0F81D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7F4EE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62CC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5AAFFA" w14:textId="77777777" w:rsidR="0089264D" w:rsidRPr="00B40C4C" w:rsidRDefault="0089264D" w:rsidP="004B5DA0">
            <w:pPr>
              <w:jc w:val="right"/>
            </w:pPr>
            <w:r w:rsidRPr="00B40C4C">
              <w:t>84 737 000</w:t>
            </w:r>
          </w:p>
        </w:tc>
        <w:tc>
          <w:tcPr>
            <w:tcW w:w="180" w:type="dxa"/>
            <w:tcBorders>
              <w:top w:val="nil"/>
              <w:left w:val="nil"/>
              <w:bottom w:val="nil"/>
              <w:right w:val="nil"/>
            </w:tcBorders>
            <w:tcMar>
              <w:top w:w="43" w:type="dxa"/>
              <w:left w:w="0" w:type="dxa"/>
              <w:bottom w:w="0" w:type="dxa"/>
              <w:right w:w="0" w:type="dxa"/>
            </w:tcMar>
            <w:vAlign w:val="bottom"/>
          </w:tcPr>
          <w:p w14:paraId="711DD4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665695" w14:textId="77777777" w:rsidR="0089264D" w:rsidRPr="00B40C4C" w:rsidRDefault="0089264D" w:rsidP="004B5DA0">
            <w:pPr>
              <w:jc w:val="right"/>
            </w:pPr>
          </w:p>
        </w:tc>
      </w:tr>
      <w:tr w:rsidR="00446E55" w:rsidRPr="00B40C4C" w14:paraId="2B8E5E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D05C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6E1DE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87E90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878B74"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CFDCA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5F45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F2C5BB" w14:textId="77777777" w:rsidR="0089264D" w:rsidRPr="00B40C4C" w:rsidRDefault="0089264D" w:rsidP="004B5DA0">
            <w:pPr>
              <w:jc w:val="right"/>
            </w:pPr>
            <w:r w:rsidRPr="00B40C4C">
              <w:t>4 858 000</w:t>
            </w:r>
          </w:p>
        </w:tc>
        <w:tc>
          <w:tcPr>
            <w:tcW w:w="180" w:type="dxa"/>
            <w:tcBorders>
              <w:top w:val="nil"/>
              <w:left w:val="nil"/>
              <w:bottom w:val="nil"/>
              <w:right w:val="nil"/>
            </w:tcBorders>
            <w:tcMar>
              <w:top w:w="43" w:type="dxa"/>
              <w:left w:w="0" w:type="dxa"/>
              <w:bottom w:w="0" w:type="dxa"/>
              <w:right w:w="0" w:type="dxa"/>
            </w:tcMar>
            <w:vAlign w:val="bottom"/>
          </w:tcPr>
          <w:p w14:paraId="5098959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AE8E1B" w14:textId="77777777" w:rsidR="0089264D" w:rsidRPr="00B40C4C" w:rsidRDefault="0089264D" w:rsidP="004B5DA0">
            <w:pPr>
              <w:jc w:val="right"/>
            </w:pPr>
          </w:p>
        </w:tc>
      </w:tr>
      <w:tr w:rsidR="00446E55" w:rsidRPr="00B40C4C" w14:paraId="4B6306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D1F3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651C8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60417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01776B" w14:textId="77777777" w:rsidR="0089264D" w:rsidRPr="00B40C4C" w:rsidRDefault="0089264D" w:rsidP="009137DA">
            <w:r w:rsidRPr="00B40C4C">
              <w:t>Utenlandske krigsgraver i Norge</w:t>
            </w:r>
          </w:p>
        </w:tc>
        <w:tc>
          <w:tcPr>
            <w:tcW w:w="1380" w:type="dxa"/>
            <w:tcBorders>
              <w:top w:val="nil"/>
              <w:left w:val="nil"/>
              <w:bottom w:val="nil"/>
              <w:right w:val="nil"/>
            </w:tcBorders>
            <w:tcMar>
              <w:top w:w="43" w:type="dxa"/>
              <w:left w:w="0" w:type="dxa"/>
              <w:bottom w:w="0" w:type="dxa"/>
              <w:right w:w="0" w:type="dxa"/>
            </w:tcMar>
            <w:vAlign w:val="bottom"/>
          </w:tcPr>
          <w:p w14:paraId="114F30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137FA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1622C8" w14:textId="77777777" w:rsidR="0089264D" w:rsidRPr="00B40C4C" w:rsidRDefault="0089264D" w:rsidP="004B5DA0">
            <w:pPr>
              <w:jc w:val="right"/>
            </w:pPr>
            <w:r w:rsidRPr="00B40C4C">
              <w:t>4 480 000</w:t>
            </w:r>
          </w:p>
        </w:tc>
        <w:tc>
          <w:tcPr>
            <w:tcW w:w="180" w:type="dxa"/>
            <w:tcBorders>
              <w:top w:val="nil"/>
              <w:left w:val="nil"/>
              <w:bottom w:val="nil"/>
              <w:right w:val="nil"/>
            </w:tcBorders>
            <w:tcMar>
              <w:top w:w="43" w:type="dxa"/>
              <w:left w:w="0" w:type="dxa"/>
              <w:bottom w:w="0" w:type="dxa"/>
              <w:right w:w="0" w:type="dxa"/>
            </w:tcMar>
            <w:vAlign w:val="bottom"/>
          </w:tcPr>
          <w:p w14:paraId="4D4134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7728BF" w14:textId="77777777" w:rsidR="0089264D" w:rsidRPr="00B40C4C" w:rsidRDefault="0089264D" w:rsidP="004B5DA0">
            <w:pPr>
              <w:jc w:val="right"/>
            </w:pPr>
          </w:p>
        </w:tc>
      </w:tr>
      <w:tr w:rsidR="00446E55" w:rsidRPr="00B40C4C" w14:paraId="16B8A61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FEF6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45B3A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D09D0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826040" w14:textId="77777777" w:rsidR="0089264D" w:rsidRPr="00B40C4C" w:rsidRDefault="0089264D" w:rsidP="009137DA">
            <w:r w:rsidRPr="00B40C4C">
              <w:t>Tilskudd til regionale pilegrimssentre</w:t>
            </w:r>
          </w:p>
        </w:tc>
        <w:tc>
          <w:tcPr>
            <w:tcW w:w="1380" w:type="dxa"/>
            <w:tcBorders>
              <w:top w:val="nil"/>
              <w:left w:val="nil"/>
              <w:bottom w:val="nil"/>
              <w:right w:val="nil"/>
            </w:tcBorders>
            <w:tcMar>
              <w:top w:w="43" w:type="dxa"/>
              <w:left w:w="0" w:type="dxa"/>
              <w:bottom w:w="0" w:type="dxa"/>
              <w:right w:w="0" w:type="dxa"/>
            </w:tcMar>
            <w:vAlign w:val="bottom"/>
          </w:tcPr>
          <w:p w14:paraId="00B33E1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6091D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EC922B4" w14:textId="77777777" w:rsidR="0089264D" w:rsidRPr="00B40C4C" w:rsidRDefault="0089264D" w:rsidP="004B5DA0">
            <w:pPr>
              <w:jc w:val="right"/>
            </w:pPr>
            <w:r w:rsidRPr="00B40C4C">
              <w:t>9 500 000</w:t>
            </w:r>
          </w:p>
        </w:tc>
        <w:tc>
          <w:tcPr>
            <w:tcW w:w="180" w:type="dxa"/>
            <w:tcBorders>
              <w:top w:val="nil"/>
              <w:left w:val="nil"/>
              <w:bottom w:val="nil"/>
              <w:right w:val="nil"/>
            </w:tcBorders>
            <w:tcMar>
              <w:top w:w="43" w:type="dxa"/>
              <w:left w:w="0" w:type="dxa"/>
              <w:bottom w:w="0" w:type="dxa"/>
              <w:right w:w="0" w:type="dxa"/>
            </w:tcMar>
            <w:vAlign w:val="bottom"/>
          </w:tcPr>
          <w:p w14:paraId="154541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E19FB5" w14:textId="77777777" w:rsidR="0089264D" w:rsidRPr="00B40C4C" w:rsidRDefault="0089264D" w:rsidP="004B5DA0">
            <w:pPr>
              <w:jc w:val="right"/>
            </w:pPr>
            <w:r w:rsidRPr="00B40C4C">
              <w:t>103 575 000</w:t>
            </w:r>
          </w:p>
        </w:tc>
      </w:tr>
      <w:tr w:rsidR="00446E55" w:rsidRPr="00B40C4C" w14:paraId="42F246B3" w14:textId="77777777" w:rsidTr="008C2AB1">
        <w:trPr>
          <w:trHeight w:val="240"/>
        </w:trPr>
        <w:tc>
          <w:tcPr>
            <w:tcW w:w="567" w:type="dxa"/>
            <w:tcBorders>
              <w:top w:val="nil"/>
              <w:left w:val="nil"/>
              <w:bottom w:val="nil"/>
            </w:tcBorders>
            <w:tcMar>
              <w:top w:w="43" w:type="dxa"/>
              <w:left w:w="0" w:type="dxa"/>
              <w:bottom w:w="0" w:type="dxa"/>
              <w:right w:w="0" w:type="dxa"/>
            </w:tcMar>
          </w:tcPr>
          <w:p w14:paraId="44C98BB0" w14:textId="77777777" w:rsidR="0089264D" w:rsidRPr="00B40C4C" w:rsidRDefault="0089264D" w:rsidP="009137DA">
            <w:r w:rsidRPr="00B40C4C">
              <w:t>328</w:t>
            </w:r>
          </w:p>
        </w:tc>
        <w:tc>
          <w:tcPr>
            <w:tcW w:w="260" w:type="dxa"/>
            <w:tcBorders>
              <w:top w:val="nil"/>
              <w:left w:val="nil"/>
              <w:bottom w:val="nil"/>
              <w:right w:val="nil"/>
            </w:tcBorders>
            <w:tcMar>
              <w:top w:w="43" w:type="dxa"/>
              <w:left w:w="0" w:type="dxa"/>
              <w:bottom w:w="0" w:type="dxa"/>
              <w:right w:w="0" w:type="dxa"/>
            </w:tcMar>
            <w:vAlign w:val="bottom"/>
          </w:tcPr>
          <w:p w14:paraId="0300C1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F9AD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8B0C18" w14:textId="77777777" w:rsidR="0089264D" w:rsidRPr="00B40C4C" w:rsidRDefault="0089264D" w:rsidP="009137DA">
            <w:r w:rsidRPr="00B40C4C">
              <w:t>Museer m.m.:</w:t>
            </w:r>
          </w:p>
        </w:tc>
        <w:tc>
          <w:tcPr>
            <w:tcW w:w="1380" w:type="dxa"/>
            <w:tcBorders>
              <w:top w:val="nil"/>
              <w:left w:val="nil"/>
              <w:bottom w:val="nil"/>
              <w:right w:val="nil"/>
            </w:tcBorders>
            <w:tcMar>
              <w:top w:w="43" w:type="dxa"/>
              <w:left w:w="0" w:type="dxa"/>
              <w:bottom w:w="0" w:type="dxa"/>
              <w:right w:w="0" w:type="dxa"/>
            </w:tcMar>
            <w:vAlign w:val="bottom"/>
          </w:tcPr>
          <w:p w14:paraId="005BDC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323D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5CE5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D891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4B39B9" w14:textId="77777777" w:rsidR="0089264D" w:rsidRPr="00B40C4C" w:rsidRDefault="0089264D" w:rsidP="004B5DA0">
            <w:pPr>
              <w:jc w:val="right"/>
            </w:pPr>
          </w:p>
        </w:tc>
      </w:tr>
      <w:tr w:rsidR="00446E55" w:rsidRPr="00B40C4C" w14:paraId="528B83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8F08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40884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3B860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4ECFDA" w14:textId="77777777" w:rsidR="0089264D" w:rsidRPr="00B40C4C" w:rsidRDefault="0089264D" w:rsidP="009137DA">
            <w:r w:rsidRPr="00B40C4C">
              <w:t>Det nasjonale museumsnettverket</w:t>
            </w:r>
          </w:p>
        </w:tc>
        <w:tc>
          <w:tcPr>
            <w:tcW w:w="1380" w:type="dxa"/>
            <w:tcBorders>
              <w:top w:val="nil"/>
              <w:left w:val="nil"/>
              <w:bottom w:val="nil"/>
              <w:right w:val="nil"/>
            </w:tcBorders>
            <w:tcMar>
              <w:top w:w="43" w:type="dxa"/>
              <w:left w:w="0" w:type="dxa"/>
              <w:bottom w:w="0" w:type="dxa"/>
              <w:right w:w="0" w:type="dxa"/>
            </w:tcMar>
            <w:vAlign w:val="bottom"/>
          </w:tcPr>
          <w:p w14:paraId="3188CF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858A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2B8FED" w14:textId="77777777" w:rsidR="0089264D" w:rsidRPr="00B40C4C" w:rsidRDefault="0089264D" w:rsidP="004B5DA0">
            <w:pPr>
              <w:jc w:val="right"/>
            </w:pPr>
            <w:r w:rsidRPr="00B40C4C">
              <w:t>2 615 711 000</w:t>
            </w:r>
          </w:p>
        </w:tc>
        <w:tc>
          <w:tcPr>
            <w:tcW w:w="180" w:type="dxa"/>
            <w:tcBorders>
              <w:top w:val="nil"/>
              <w:left w:val="nil"/>
              <w:bottom w:val="nil"/>
              <w:right w:val="nil"/>
            </w:tcBorders>
            <w:tcMar>
              <w:top w:w="43" w:type="dxa"/>
              <w:left w:w="0" w:type="dxa"/>
              <w:bottom w:w="0" w:type="dxa"/>
              <w:right w:w="0" w:type="dxa"/>
            </w:tcMar>
            <w:vAlign w:val="bottom"/>
          </w:tcPr>
          <w:p w14:paraId="303D57A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598D38" w14:textId="77777777" w:rsidR="0089264D" w:rsidRPr="00B40C4C" w:rsidRDefault="0089264D" w:rsidP="004B5DA0">
            <w:pPr>
              <w:jc w:val="right"/>
            </w:pPr>
          </w:p>
        </w:tc>
      </w:tr>
      <w:tr w:rsidR="00446E55" w:rsidRPr="00B40C4C" w14:paraId="5C2C12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3F82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7FA9D9"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74A3A8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8E7D96" w14:textId="77777777" w:rsidR="0089264D" w:rsidRPr="00B40C4C" w:rsidRDefault="0089264D" w:rsidP="009137DA">
            <w:r w:rsidRPr="00B40C4C">
              <w:t>Andre museums- og kulturverntiltak</w:t>
            </w:r>
          </w:p>
        </w:tc>
        <w:tc>
          <w:tcPr>
            <w:tcW w:w="1380" w:type="dxa"/>
            <w:tcBorders>
              <w:top w:val="nil"/>
              <w:left w:val="nil"/>
              <w:bottom w:val="nil"/>
              <w:right w:val="nil"/>
            </w:tcBorders>
            <w:tcMar>
              <w:top w:w="43" w:type="dxa"/>
              <w:left w:w="0" w:type="dxa"/>
              <w:bottom w:w="0" w:type="dxa"/>
              <w:right w:w="0" w:type="dxa"/>
            </w:tcMar>
            <w:vAlign w:val="bottom"/>
          </w:tcPr>
          <w:p w14:paraId="0674AC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00D50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BF9A68A" w14:textId="77777777" w:rsidR="0089264D" w:rsidRPr="00B40C4C" w:rsidRDefault="0089264D" w:rsidP="004B5DA0">
            <w:pPr>
              <w:jc w:val="right"/>
            </w:pPr>
            <w:r w:rsidRPr="00B40C4C">
              <w:t>85 160 000</w:t>
            </w:r>
          </w:p>
        </w:tc>
        <w:tc>
          <w:tcPr>
            <w:tcW w:w="180" w:type="dxa"/>
            <w:tcBorders>
              <w:top w:val="nil"/>
              <w:left w:val="nil"/>
              <w:bottom w:val="nil"/>
              <w:right w:val="nil"/>
            </w:tcBorders>
            <w:tcMar>
              <w:top w:w="43" w:type="dxa"/>
              <w:left w:w="0" w:type="dxa"/>
              <w:bottom w:w="0" w:type="dxa"/>
              <w:right w:w="0" w:type="dxa"/>
            </w:tcMar>
            <w:vAlign w:val="bottom"/>
          </w:tcPr>
          <w:p w14:paraId="4376E80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B043F6" w14:textId="77777777" w:rsidR="0089264D" w:rsidRPr="00B40C4C" w:rsidRDefault="0089264D" w:rsidP="004B5DA0">
            <w:pPr>
              <w:jc w:val="right"/>
            </w:pPr>
            <w:r w:rsidRPr="00B40C4C">
              <w:t>2 700 871 000</w:t>
            </w:r>
          </w:p>
        </w:tc>
      </w:tr>
      <w:tr w:rsidR="00446E55" w:rsidRPr="00B40C4C" w14:paraId="1DE428E4" w14:textId="77777777" w:rsidTr="008C2AB1">
        <w:trPr>
          <w:trHeight w:val="240"/>
        </w:trPr>
        <w:tc>
          <w:tcPr>
            <w:tcW w:w="567" w:type="dxa"/>
            <w:tcBorders>
              <w:top w:val="nil"/>
              <w:left w:val="nil"/>
              <w:bottom w:val="nil"/>
            </w:tcBorders>
            <w:tcMar>
              <w:top w:w="43" w:type="dxa"/>
              <w:left w:w="0" w:type="dxa"/>
              <w:bottom w:w="0" w:type="dxa"/>
              <w:right w:w="0" w:type="dxa"/>
            </w:tcMar>
          </w:tcPr>
          <w:p w14:paraId="21BC7255" w14:textId="77777777" w:rsidR="0089264D" w:rsidRPr="00B40C4C" w:rsidRDefault="0089264D" w:rsidP="009137DA">
            <w:r w:rsidRPr="00B40C4C">
              <w:t>329</w:t>
            </w:r>
          </w:p>
        </w:tc>
        <w:tc>
          <w:tcPr>
            <w:tcW w:w="260" w:type="dxa"/>
            <w:tcBorders>
              <w:top w:val="nil"/>
              <w:left w:val="nil"/>
              <w:bottom w:val="nil"/>
              <w:right w:val="nil"/>
            </w:tcBorders>
            <w:tcMar>
              <w:top w:w="43" w:type="dxa"/>
              <w:left w:w="0" w:type="dxa"/>
              <w:bottom w:w="0" w:type="dxa"/>
              <w:right w:w="0" w:type="dxa"/>
            </w:tcMar>
            <w:vAlign w:val="bottom"/>
          </w:tcPr>
          <w:p w14:paraId="557AED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05E4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2E22C9" w14:textId="77777777" w:rsidR="0089264D" w:rsidRPr="00B40C4C" w:rsidRDefault="0089264D" w:rsidP="009137DA">
            <w:r w:rsidRPr="00B40C4C">
              <w:t>Arkivformål:</w:t>
            </w:r>
          </w:p>
        </w:tc>
        <w:tc>
          <w:tcPr>
            <w:tcW w:w="1380" w:type="dxa"/>
            <w:tcBorders>
              <w:top w:val="nil"/>
              <w:left w:val="nil"/>
              <w:bottom w:val="nil"/>
              <w:right w:val="nil"/>
            </w:tcBorders>
            <w:tcMar>
              <w:top w:w="43" w:type="dxa"/>
              <w:left w:w="0" w:type="dxa"/>
              <w:bottom w:w="0" w:type="dxa"/>
              <w:right w:w="0" w:type="dxa"/>
            </w:tcMar>
            <w:vAlign w:val="bottom"/>
          </w:tcPr>
          <w:p w14:paraId="15F95C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56C34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8F25D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AB33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E178CE" w14:textId="77777777" w:rsidR="0089264D" w:rsidRPr="00B40C4C" w:rsidRDefault="0089264D" w:rsidP="004B5DA0">
            <w:pPr>
              <w:jc w:val="right"/>
            </w:pPr>
          </w:p>
        </w:tc>
      </w:tr>
      <w:tr w:rsidR="00446E55" w:rsidRPr="00B40C4C" w14:paraId="1A12FA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0173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ACF9C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DF69B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B10E0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B72E9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81E72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8C806F" w14:textId="77777777" w:rsidR="0089264D" w:rsidRPr="00B40C4C" w:rsidRDefault="0089264D" w:rsidP="004B5DA0">
            <w:pPr>
              <w:jc w:val="right"/>
            </w:pPr>
            <w:r w:rsidRPr="00B40C4C">
              <w:t>482 278 000</w:t>
            </w:r>
          </w:p>
        </w:tc>
        <w:tc>
          <w:tcPr>
            <w:tcW w:w="180" w:type="dxa"/>
            <w:tcBorders>
              <w:top w:val="nil"/>
              <w:left w:val="nil"/>
              <w:bottom w:val="nil"/>
              <w:right w:val="nil"/>
            </w:tcBorders>
            <w:tcMar>
              <w:top w:w="43" w:type="dxa"/>
              <w:left w:w="0" w:type="dxa"/>
              <w:bottom w:w="0" w:type="dxa"/>
              <w:right w:w="0" w:type="dxa"/>
            </w:tcMar>
            <w:vAlign w:val="bottom"/>
          </w:tcPr>
          <w:p w14:paraId="5527D2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C650B4" w14:textId="77777777" w:rsidR="0089264D" w:rsidRPr="00B40C4C" w:rsidRDefault="0089264D" w:rsidP="004B5DA0">
            <w:pPr>
              <w:jc w:val="right"/>
            </w:pPr>
          </w:p>
        </w:tc>
      </w:tr>
      <w:tr w:rsidR="00446E55" w:rsidRPr="00B40C4C" w14:paraId="7B3438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2218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00E8E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5F506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0AD30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4E9D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F41E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5099A5" w14:textId="77777777" w:rsidR="0089264D" w:rsidRPr="00B40C4C" w:rsidRDefault="0089264D" w:rsidP="004B5DA0">
            <w:pPr>
              <w:jc w:val="right"/>
            </w:pPr>
            <w:r w:rsidRPr="00B40C4C">
              <w:t>5 855 000</w:t>
            </w:r>
          </w:p>
        </w:tc>
        <w:tc>
          <w:tcPr>
            <w:tcW w:w="180" w:type="dxa"/>
            <w:tcBorders>
              <w:top w:val="nil"/>
              <w:left w:val="nil"/>
              <w:bottom w:val="nil"/>
              <w:right w:val="nil"/>
            </w:tcBorders>
            <w:tcMar>
              <w:top w:w="43" w:type="dxa"/>
              <w:left w:w="0" w:type="dxa"/>
              <w:bottom w:w="0" w:type="dxa"/>
              <w:right w:w="0" w:type="dxa"/>
            </w:tcMar>
            <w:vAlign w:val="bottom"/>
          </w:tcPr>
          <w:p w14:paraId="1722F9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CA83EF" w14:textId="77777777" w:rsidR="0089264D" w:rsidRPr="00B40C4C" w:rsidRDefault="0089264D" w:rsidP="004B5DA0">
            <w:pPr>
              <w:jc w:val="right"/>
            </w:pPr>
          </w:p>
        </w:tc>
      </w:tr>
      <w:tr w:rsidR="00446E55" w:rsidRPr="00B40C4C" w14:paraId="303BCFA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7797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FE3839"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26BF8C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6D4C3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51153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BE97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B94142" w14:textId="77777777" w:rsidR="0089264D" w:rsidRPr="00B40C4C" w:rsidRDefault="0089264D" w:rsidP="004B5DA0">
            <w:pPr>
              <w:jc w:val="right"/>
            </w:pPr>
            <w:r w:rsidRPr="00B40C4C">
              <w:t>16 900 000</w:t>
            </w:r>
          </w:p>
        </w:tc>
        <w:tc>
          <w:tcPr>
            <w:tcW w:w="180" w:type="dxa"/>
            <w:tcBorders>
              <w:top w:val="nil"/>
              <w:left w:val="nil"/>
              <w:bottom w:val="nil"/>
              <w:right w:val="nil"/>
            </w:tcBorders>
            <w:tcMar>
              <w:top w:w="43" w:type="dxa"/>
              <w:left w:w="0" w:type="dxa"/>
              <w:bottom w:w="0" w:type="dxa"/>
              <w:right w:w="0" w:type="dxa"/>
            </w:tcMar>
            <w:vAlign w:val="bottom"/>
          </w:tcPr>
          <w:p w14:paraId="44093A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088DFC" w14:textId="77777777" w:rsidR="0089264D" w:rsidRPr="00B40C4C" w:rsidRDefault="0089264D" w:rsidP="004B5DA0">
            <w:pPr>
              <w:jc w:val="right"/>
            </w:pPr>
          </w:p>
        </w:tc>
      </w:tr>
      <w:tr w:rsidR="00446E55" w:rsidRPr="00B40C4C" w14:paraId="171901A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99B1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32BD73"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59A91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C47ED1" w14:textId="77777777" w:rsidR="0089264D" w:rsidRPr="00B40C4C" w:rsidRDefault="0089264D" w:rsidP="009137DA">
            <w:r w:rsidRPr="00B40C4C">
              <w:t>Arkivtiltak</w:t>
            </w:r>
          </w:p>
        </w:tc>
        <w:tc>
          <w:tcPr>
            <w:tcW w:w="1380" w:type="dxa"/>
            <w:tcBorders>
              <w:top w:val="nil"/>
              <w:left w:val="nil"/>
              <w:bottom w:val="nil"/>
              <w:right w:val="nil"/>
            </w:tcBorders>
            <w:tcMar>
              <w:top w:w="43" w:type="dxa"/>
              <w:left w:w="0" w:type="dxa"/>
              <w:bottom w:w="0" w:type="dxa"/>
              <w:right w:w="0" w:type="dxa"/>
            </w:tcMar>
            <w:vAlign w:val="bottom"/>
          </w:tcPr>
          <w:p w14:paraId="5E41C5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338AF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668CEF" w14:textId="77777777" w:rsidR="0089264D" w:rsidRPr="00B40C4C" w:rsidRDefault="0089264D" w:rsidP="004B5DA0">
            <w:pPr>
              <w:jc w:val="right"/>
            </w:pPr>
            <w:r w:rsidRPr="00B40C4C">
              <w:t>10 590 000</w:t>
            </w:r>
          </w:p>
        </w:tc>
        <w:tc>
          <w:tcPr>
            <w:tcW w:w="180" w:type="dxa"/>
            <w:tcBorders>
              <w:top w:val="nil"/>
              <w:left w:val="nil"/>
              <w:bottom w:val="nil"/>
              <w:right w:val="nil"/>
            </w:tcBorders>
            <w:tcMar>
              <w:top w:w="43" w:type="dxa"/>
              <w:left w:w="0" w:type="dxa"/>
              <w:bottom w:w="0" w:type="dxa"/>
              <w:right w:w="0" w:type="dxa"/>
            </w:tcMar>
            <w:vAlign w:val="bottom"/>
          </w:tcPr>
          <w:p w14:paraId="79395B9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87B23CC" w14:textId="77777777" w:rsidR="0089264D" w:rsidRPr="00B40C4C" w:rsidRDefault="0089264D" w:rsidP="004B5DA0">
            <w:pPr>
              <w:jc w:val="right"/>
            </w:pPr>
            <w:r w:rsidRPr="00B40C4C">
              <w:t>515 623 000</w:t>
            </w:r>
          </w:p>
        </w:tc>
      </w:tr>
      <w:tr w:rsidR="00446E55" w:rsidRPr="00B40C4C" w14:paraId="2A58EA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624F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78BBD3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6E6A8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D41440" w14:textId="77777777" w:rsidR="0089264D" w:rsidRPr="00B40C4C" w:rsidRDefault="0089264D" w:rsidP="009137DA">
            <w:r w:rsidRPr="00B40C4C">
              <w:t>Sum Kulturformål</w:t>
            </w:r>
          </w:p>
        </w:tc>
        <w:tc>
          <w:tcPr>
            <w:tcW w:w="1380" w:type="dxa"/>
            <w:tcBorders>
              <w:top w:val="nil"/>
              <w:left w:val="nil"/>
              <w:bottom w:val="nil"/>
              <w:right w:val="nil"/>
            </w:tcBorders>
            <w:tcMar>
              <w:top w:w="43" w:type="dxa"/>
              <w:left w:w="0" w:type="dxa"/>
              <w:bottom w:w="0" w:type="dxa"/>
              <w:right w:w="0" w:type="dxa"/>
            </w:tcMar>
            <w:vAlign w:val="bottom"/>
          </w:tcPr>
          <w:p w14:paraId="1819B9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EE9D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191E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B3390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29F0A40" w14:textId="77777777" w:rsidR="0089264D" w:rsidRPr="00B40C4C" w:rsidRDefault="0089264D" w:rsidP="004B5DA0">
            <w:pPr>
              <w:jc w:val="right"/>
            </w:pPr>
            <w:r w:rsidRPr="00B40C4C">
              <w:t>11 333 523 000</w:t>
            </w:r>
          </w:p>
        </w:tc>
      </w:tr>
      <w:tr w:rsidR="00446E55" w:rsidRPr="00B40C4C" w14:paraId="2697E68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0397059" w14:textId="77777777" w:rsidR="0089264D" w:rsidRPr="00B40C4C" w:rsidRDefault="0089264D" w:rsidP="00BC282F">
            <w:pPr>
              <w:pStyle w:val="tittel-gulbok2"/>
            </w:pPr>
            <w:r w:rsidRPr="00B40C4C">
              <w:t>Medieformål m.m.</w:t>
            </w:r>
          </w:p>
        </w:tc>
      </w:tr>
      <w:tr w:rsidR="00446E55" w:rsidRPr="00B40C4C" w14:paraId="67FC2E6E" w14:textId="77777777" w:rsidTr="008C2AB1">
        <w:trPr>
          <w:trHeight w:val="240"/>
        </w:trPr>
        <w:tc>
          <w:tcPr>
            <w:tcW w:w="567" w:type="dxa"/>
            <w:tcBorders>
              <w:top w:val="nil"/>
              <w:left w:val="nil"/>
              <w:bottom w:val="nil"/>
            </w:tcBorders>
            <w:tcMar>
              <w:top w:w="43" w:type="dxa"/>
              <w:left w:w="0" w:type="dxa"/>
              <w:bottom w:w="0" w:type="dxa"/>
              <w:right w:w="0" w:type="dxa"/>
            </w:tcMar>
          </w:tcPr>
          <w:p w14:paraId="2C741EAA" w14:textId="77777777" w:rsidR="0089264D" w:rsidRPr="00B40C4C" w:rsidRDefault="0089264D" w:rsidP="009137DA">
            <w:r w:rsidRPr="00B40C4C">
              <w:t>334</w:t>
            </w:r>
          </w:p>
        </w:tc>
        <w:tc>
          <w:tcPr>
            <w:tcW w:w="260" w:type="dxa"/>
            <w:tcBorders>
              <w:top w:val="nil"/>
              <w:left w:val="nil"/>
              <w:bottom w:val="nil"/>
              <w:right w:val="nil"/>
            </w:tcBorders>
            <w:tcMar>
              <w:top w:w="43" w:type="dxa"/>
              <w:left w:w="0" w:type="dxa"/>
              <w:bottom w:w="0" w:type="dxa"/>
              <w:right w:w="0" w:type="dxa"/>
            </w:tcMar>
            <w:vAlign w:val="bottom"/>
          </w:tcPr>
          <w:p w14:paraId="7DC934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E19D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6B8910" w14:textId="77777777" w:rsidR="0089264D" w:rsidRPr="00B40C4C" w:rsidRDefault="0089264D" w:rsidP="009137DA">
            <w:r w:rsidRPr="00B40C4C">
              <w:t>Film- og dataspillformål:</w:t>
            </w:r>
          </w:p>
        </w:tc>
        <w:tc>
          <w:tcPr>
            <w:tcW w:w="1380" w:type="dxa"/>
            <w:tcBorders>
              <w:top w:val="nil"/>
              <w:left w:val="nil"/>
              <w:bottom w:val="nil"/>
              <w:right w:val="nil"/>
            </w:tcBorders>
            <w:tcMar>
              <w:top w:w="43" w:type="dxa"/>
              <w:left w:w="0" w:type="dxa"/>
              <w:bottom w:w="0" w:type="dxa"/>
              <w:right w:w="0" w:type="dxa"/>
            </w:tcMar>
            <w:vAlign w:val="bottom"/>
          </w:tcPr>
          <w:p w14:paraId="3475E4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D1E3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13DF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7904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A6118C" w14:textId="77777777" w:rsidR="0089264D" w:rsidRPr="00B40C4C" w:rsidRDefault="0089264D" w:rsidP="004B5DA0">
            <w:pPr>
              <w:jc w:val="right"/>
            </w:pPr>
          </w:p>
        </w:tc>
      </w:tr>
      <w:tr w:rsidR="00446E55" w:rsidRPr="00B40C4C" w14:paraId="15B8371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8E14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B4FA2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AED252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B6F63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40FE2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7A28D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7D2163" w14:textId="77777777" w:rsidR="0089264D" w:rsidRPr="00B40C4C" w:rsidRDefault="0089264D" w:rsidP="004B5DA0">
            <w:pPr>
              <w:jc w:val="right"/>
            </w:pPr>
            <w:r w:rsidRPr="00B40C4C">
              <w:t>139 717 000</w:t>
            </w:r>
          </w:p>
        </w:tc>
        <w:tc>
          <w:tcPr>
            <w:tcW w:w="180" w:type="dxa"/>
            <w:tcBorders>
              <w:top w:val="nil"/>
              <w:left w:val="nil"/>
              <w:bottom w:val="nil"/>
              <w:right w:val="nil"/>
            </w:tcBorders>
            <w:tcMar>
              <w:top w:w="43" w:type="dxa"/>
              <w:left w:w="0" w:type="dxa"/>
              <w:bottom w:w="0" w:type="dxa"/>
              <w:right w:w="0" w:type="dxa"/>
            </w:tcMar>
            <w:vAlign w:val="bottom"/>
          </w:tcPr>
          <w:p w14:paraId="10769A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188BCE" w14:textId="77777777" w:rsidR="0089264D" w:rsidRPr="00B40C4C" w:rsidRDefault="0089264D" w:rsidP="004B5DA0">
            <w:pPr>
              <w:jc w:val="right"/>
            </w:pPr>
          </w:p>
        </w:tc>
      </w:tr>
      <w:tr w:rsidR="00446E55" w:rsidRPr="00B40C4C" w14:paraId="22288FB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25BA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72AD9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379F8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39A2FC"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32E74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4806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3DBA37" w14:textId="77777777" w:rsidR="0089264D" w:rsidRPr="00B40C4C" w:rsidRDefault="0089264D" w:rsidP="004B5DA0">
            <w:pPr>
              <w:jc w:val="right"/>
            </w:pPr>
            <w:r w:rsidRPr="00B40C4C">
              <w:t>7 702 000</w:t>
            </w:r>
          </w:p>
        </w:tc>
        <w:tc>
          <w:tcPr>
            <w:tcW w:w="180" w:type="dxa"/>
            <w:tcBorders>
              <w:top w:val="nil"/>
              <w:left w:val="nil"/>
              <w:bottom w:val="nil"/>
              <w:right w:val="nil"/>
            </w:tcBorders>
            <w:tcMar>
              <w:top w:w="43" w:type="dxa"/>
              <w:left w:w="0" w:type="dxa"/>
              <w:bottom w:w="0" w:type="dxa"/>
              <w:right w:w="0" w:type="dxa"/>
            </w:tcMar>
            <w:vAlign w:val="bottom"/>
          </w:tcPr>
          <w:p w14:paraId="111D91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70D859" w14:textId="77777777" w:rsidR="0089264D" w:rsidRPr="00B40C4C" w:rsidRDefault="0089264D" w:rsidP="004B5DA0">
            <w:pPr>
              <w:jc w:val="right"/>
            </w:pPr>
          </w:p>
        </w:tc>
      </w:tr>
      <w:tr w:rsidR="00446E55" w:rsidRPr="00B40C4C" w14:paraId="59AEB0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1F5BD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123B11"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3D70C2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DD0C54" w14:textId="77777777" w:rsidR="0089264D" w:rsidRPr="00B40C4C" w:rsidRDefault="0089264D" w:rsidP="009137DA">
            <w:r w:rsidRPr="00B40C4C">
              <w:t>Filmfondet</w:t>
            </w:r>
          </w:p>
        </w:tc>
        <w:tc>
          <w:tcPr>
            <w:tcW w:w="1380" w:type="dxa"/>
            <w:tcBorders>
              <w:top w:val="nil"/>
              <w:left w:val="nil"/>
              <w:bottom w:val="nil"/>
              <w:right w:val="nil"/>
            </w:tcBorders>
            <w:tcMar>
              <w:top w:w="43" w:type="dxa"/>
              <w:left w:w="0" w:type="dxa"/>
              <w:bottom w:w="0" w:type="dxa"/>
              <w:right w:w="0" w:type="dxa"/>
            </w:tcMar>
            <w:vAlign w:val="bottom"/>
          </w:tcPr>
          <w:p w14:paraId="202EC2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DE823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355815" w14:textId="77777777" w:rsidR="0089264D" w:rsidRPr="00B40C4C" w:rsidRDefault="0089264D" w:rsidP="004B5DA0">
            <w:pPr>
              <w:jc w:val="right"/>
            </w:pPr>
            <w:r w:rsidRPr="00B40C4C">
              <w:t>682 000 000</w:t>
            </w:r>
          </w:p>
        </w:tc>
        <w:tc>
          <w:tcPr>
            <w:tcW w:w="180" w:type="dxa"/>
            <w:tcBorders>
              <w:top w:val="nil"/>
              <w:left w:val="nil"/>
              <w:bottom w:val="nil"/>
              <w:right w:val="nil"/>
            </w:tcBorders>
            <w:tcMar>
              <w:top w:w="43" w:type="dxa"/>
              <w:left w:w="0" w:type="dxa"/>
              <w:bottom w:w="0" w:type="dxa"/>
              <w:right w:w="0" w:type="dxa"/>
            </w:tcMar>
            <w:vAlign w:val="bottom"/>
          </w:tcPr>
          <w:p w14:paraId="7C81060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D02F2C" w14:textId="77777777" w:rsidR="0089264D" w:rsidRPr="00B40C4C" w:rsidRDefault="0089264D" w:rsidP="004B5DA0">
            <w:pPr>
              <w:jc w:val="right"/>
            </w:pPr>
          </w:p>
        </w:tc>
      </w:tr>
      <w:tr w:rsidR="00446E55" w:rsidRPr="00B40C4C" w14:paraId="2D604A7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C498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15B520"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DD24C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DAA122" w14:textId="77777777" w:rsidR="0089264D" w:rsidRPr="00B40C4C" w:rsidRDefault="0089264D" w:rsidP="009137DA">
            <w:r w:rsidRPr="00B40C4C">
              <w:t>Insentivordningen for film- og serieproduksjoner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96464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780E9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D41EA8" w14:textId="77777777" w:rsidR="0089264D" w:rsidRPr="00B40C4C" w:rsidRDefault="0089264D" w:rsidP="004B5DA0">
            <w:pPr>
              <w:jc w:val="right"/>
            </w:pPr>
            <w:r w:rsidRPr="00B40C4C">
              <w:t>43 500 000</w:t>
            </w:r>
          </w:p>
        </w:tc>
        <w:tc>
          <w:tcPr>
            <w:tcW w:w="180" w:type="dxa"/>
            <w:tcBorders>
              <w:top w:val="nil"/>
              <w:left w:val="nil"/>
              <w:bottom w:val="nil"/>
              <w:right w:val="nil"/>
            </w:tcBorders>
            <w:tcMar>
              <w:top w:w="43" w:type="dxa"/>
              <w:left w:w="0" w:type="dxa"/>
              <w:bottom w:w="0" w:type="dxa"/>
              <w:right w:w="0" w:type="dxa"/>
            </w:tcMar>
            <w:vAlign w:val="bottom"/>
          </w:tcPr>
          <w:p w14:paraId="0FA8D32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BA050B" w14:textId="77777777" w:rsidR="0089264D" w:rsidRPr="00B40C4C" w:rsidRDefault="0089264D" w:rsidP="004B5DA0">
            <w:pPr>
              <w:jc w:val="right"/>
            </w:pPr>
          </w:p>
        </w:tc>
      </w:tr>
      <w:tr w:rsidR="00446E55" w:rsidRPr="00B40C4C" w14:paraId="55F7C7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159E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6ADA30"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8415E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D4E51E" w14:textId="77777777" w:rsidR="0089264D" w:rsidRPr="00B40C4C" w:rsidRDefault="0089264D" w:rsidP="009137DA">
            <w:r w:rsidRPr="00B40C4C">
              <w:t>Regionale filmvirksomheter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669B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7969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E0BEB4" w14:textId="77777777" w:rsidR="0089264D" w:rsidRPr="00B40C4C" w:rsidRDefault="0089264D" w:rsidP="004B5DA0">
            <w:pPr>
              <w:jc w:val="right"/>
            </w:pPr>
            <w:r w:rsidRPr="00B40C4C">
              <w:t>150 400 000</w:t>
            </w:r>
          </w:p>
        </w:tc>
        <w:tc>
          <w:tcPr>
            <w:tcW w:w="180" w:type="dxa"/>
            <w:tcBorders>
              <w:top w:val="nil"/>
              <w:left w:val="nil"/>
              <w:bottom w:val="nil"/>
              <w:right w:val="nil"/>
            </w:tcBorders>
            <w:tcMar>
              <w:top w:w="43" w:type="dxa"/>
              <w:left w:w="0" w:type="dxa"/>
              <w:bottom w:w="0" w:type="dxa"/>
              <w:right w:w="0" w:type="dxa"/>
            </w:tcMar>
            <w:vAlign w:val="bottom"/>
          </w:tcPr>
          <w:p w14:paraId="3000B59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423BAB" w14:textId="77777777" w:rsidR="0089264D" w:rsidRPr="00B40C4C" w:rsidRDefault="0089264D" w:rsidP="004B5DA0">
            <w:pPr>
              <w:jc w:val="right"/>
            </w:pPr>
          </w:p>
        </w:tc>
      </w:tr>
      <w:tr w:rsidR="00446E55" w:rsidRPr="00B40C4C" w14:paraId="7DA727E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A371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3BF13A"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0A1FD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79E57D" w14:textId="77777777" w:rsidR="0089264D" w:rsidRPr="00B40C4C" w:rsidRDefault="0089264D" w:rsidP="009137DA">
            <w:r w:rsidRPr="00B40C4C">
              <w:t>Internasjonale film- og medieavtaler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C65AC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A7C2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E2A614" w14:textId="77777777" w:rsidR="0089264D" w:rsidRPr="00B40C4C" w:rsidRDefault="0089264D" w:rsidP="004B5DA0">
            <w:pPr>
              <w:jc w:val="right"/>
            </w:pPr>
            <w:r w:rsidRPr="00B40C4C">
              <w:t>22 130 000</w:t>
            </w:r>
          </w:p>
        </w:tc>
        <w:tc>
          <w:tcPr>
            <w:tcW w:w="180" w:type="dxa"/>
            <w:tcBorders>
              <w:top w:val="nil"/>
              <w:left w:val="nil"/>
              <w:bottom w:val="nil"/>
              <w:right w:val="nil"/>
            </w:tcBorders>
            <w:tcMar>
              <w:top w:w="43" w:type="dxa"/>
              <w:left w:w="0" w:type="dxa"/>
              <w:bottom w:w="0" w:type="dxa"/>
              <w:right w:w="0" w:type="dxa"/>
            </w:tcMar>
            <w:vAlign w:val="bottom"/>
          </w:tcPr>
          <w:p w14:paraId="230A365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D28E3A" w14:textId="77777777" w:rsidR="0089264D" w:rsidRPr="00B40C4C" w:rsidRDefault="0089264D" w:rsidP="004B5DA0">
            <w:pPr>
              <w:jc w:val="right"/>
            </w:pPr>
          </w:p>
        </w:tc>
      </w:tr>
      <w:tr w:rsidR="00446E55" w:rsidRPr="00B40C4C" w14:paraId="79C930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B1B0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C4E0BA"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1AEDEA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589321" w14:textId="77777777" w:rsidR="0089264D" w:rsidRPr="00B40C4C" w:rsidRDefault="0089264D" w:rsidP="009137DA">
            <w:r w:rsidRPr="00B40C4C">
              <w:t>Film- og dataspilltiltak</w:t>
            </w:r>
          </w:p>
        </w:tc>
        <w:tc>
          <w:tcPr>
            <w:tcW w:w="1380" w:type="dxa"/>
            <w:tcBorders>
              <w:top w:val="nil"/>
              <w:left w:val="nil"/>
              <w:bottom w:val="nil"/>
              <w:right w:val="nil"/>
            </w:tcBorders>
            <w:tcMar>
              <w:top w:w="43" w:type="dxa"/>
              <w:left w:w="0" w:type="dxa"/>
              <w:bottom w:w="0" w:type="dxa"/>
              <w:right w:w="0" w:type="dxa"/>
            </w:tcMar>
            <w:vAlign w:val="bottom"/>
          </w:tcPr>
          <w:p w14:paraId="4511273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1A34B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E65DC47" w14:textId="77777777" w:rsidR="0089264D" w:rsidRPr="00B40C4C" w:rsidRDefault="0089264D" w:rsidP="004B5DA0">
            <w:pPr>
              <w:jc w:val="right"/>
            </w:pPr>
            <w:r w:rsidRPr="00B40C4C">
              <w:t>39 010 000</w:t>
            </w:r>
          </w:p>
        </w:tc>
        <w:tc>
          <w:tcPr>
            <w:tcW w:w="180" w:type="dxa"/>
            <w:tcBorders>
              <w:top w:val="nil"/>
              <w:left w:val="nil"/>
              <w:bottom w:val="nil"/>
              <w:right w:val="nil"/>
            </w:tcBorders>
            <w:tcMar>
              <w:top w:w="43" w:type="dxa"/>
              <w:left w:w="0" w:type="dxa"/>
              <w:bottom w:w="0" w:type="dxa"/>
              <w:right w:w="0" w:type="dxa"/>
            </w:tcMar>
            <w:vAlign w:val="bottom"/>
          </w:tcPr>
          <w:p w14:paraId="74C04A4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EFB396" w14:textId="77777777" w:rsidR="0089264D" w:rsidRPr="00B40C4C" w:rsidRDefault="0089264D" w:rsidP="004B5DA0">
            <w:pPr>
              <w:jc w:val="right"/>
            </w:pPr>
            <w:r w:rsidRPr="00B40C4C">
              <w:t>1 084 459 000</w:t>
            </w:r>
          </w:p>
        </w:tc>
      </w:tr>
      <w:tr w:rsidR="00446E55" w:rsidRPr="00B40C4C" w14:paraId="6E9602B6" w14:textId="77777777" w:rsidTr="008C2AB1">
        <w:trPr>
          <w:trHeight w:val="240"/>
        </w:trPr>
        <w:tc>
          <w:tcPr>
            <w:tcW w:w="567" w:type="dxa"/>
            <w:tcBorders>
              <w:top w:val="nil"/>
              <w:left w:val="nil"/>
              <w:bottom w:val="nil"/>
            </w:tcBorders>
            <w:tcMar>
              <w:top w:w="43" w:type="dxa"/>
              <w:left w:w="0" w:type="dxa"/>
              <w:bottom w:w="0" w:type="dxa"/>
              <w:right w:w="0" w:type="dxa"/>
            </w:tcMar>
          </w:tcPr>
          <w:p w14:paraId="3660E702" w14:textId="77777777" w:rsidR="0089264D" w:rsidRPr="00B40C4C" w:rsidRDefault="0089264D" w:rsidP="009137DA">
            <w:r w:rsidRPr="00B40C4C">
              <w:t>335</w:t>
            </w:r>
          </w:p>
        </w:tc>
        <w:tc>
          <w:tcPr>
            <w:tcW w:w="260" w:type="dxa"/>
            <w:tcBorders>
              <w:top w:val="nil"/>
              <w:left w:val="nil"/>
              <w:bottom w:val="nil"/>
              <w:right w:val="nil"/>
            </w:tcBorders>
            <w:tcMar>
              <w:top w:w="43" w:type="dxa"/>
              <w:left w:w="0" w:type="dxa"/>
              <w:bottom w:w="0" w:type="dxa"/>
              <w:right w:w="0" w:type="dxa"/>
            </w:tcMar>
            <w:vAlign w:val="bottom"/>
          </w:tcPr>
          <w:p w14:paraId="3E8B11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3938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460C49" w14:textId="77777777" w:rsidR="0089264D" w:rsidRPr="00B40C4C" w:rsidRDefault="0089264D" w:rsidP="009137DA">
            <w:r w:rsidRPr="00B40C4C">
              <w:t>Medieformål:</w:t>
            </w:r>
          </w:p>
        </w:tc>
        <w:tc>
          <w:tcPr>
            <w:tcW w:w="1380" w:type="dxa"/>
            <w:tcBorders>
              <w:top w:val="nil"/>
              <w:left w:val="nil"/>
              <w:bottom w:val="nil"/>
              <w:right w:val="nil"/>
            </w:tcBorders>
            <w:tcMar>
              <w:top w:w="43" w:type="dxa"/>
              <w:left w:w="0" w:type="dxa"/>
              <w:bottom w:w="0" w:type="dxa"/>
              <w:right w:w="0" w:type="dxa"/>
            </w:tcMar>
            <w:vAlign w:val="bottom"/>
          </w:tcPr>
          <w:p w14:paraId="08521C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153A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6F29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A1E0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23E85D" w14:textId="77777777" w:rsidR="0089264D" w:rsidRPr="00B40C4C" w:rsidRDefault="0089264D" w:rsidP="004B5DA0">
            <w:pPr>
              <w:jc w:val="right"/>
            </w:pPr>
          </w:p>
        </w:tc>
      </w:tr>
      <w:tr w:rsidR="00446E55" w:rsidRPr="00B40C4C" w14:paraId="6246C1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F2F2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F335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3711B3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2F11C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9CA2A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DEB1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57D32C" w14:textId="77777777" w:rsidR="0089264D" w:rsidRPr="00B40C4C" w:rsidRDefault="0089264D" w:rsidP="004B5DA0">
            <w:pPr>
              <w:jc w:val="right"/>
            </w:pPr>
            <w:r w:rsidRPr="00B40C4C">
              <w:t>68 858 000</w:t>
            </w:r>
          </w:p>
        </w:tc>
        <w:tc>
          <w:tcPr>
            <w:tcW w:w="180" w:type="dxa"/>
            <w:tcBorders>
              <w:top w:val="nil"/>
              <w:left w:val="nil"/>
              <w:bottom w:val="nil"/>
              <w:right w:val="nil"/>
            </w:tcBorders>
            <w:tcMar>
              <w:top w:w="43" w:type="dxa"/>
              <w:left w:w="0" w:type="dxa"/>
              <w:bottom w:w="0" w:type="dxa"/>
              <w:right w:w="0" w:type="dxa"/>
            </w:tcMar>
            <w:vAlign w:val="bottom"/>
          </w:tcPr>
          <w:p w14:paraId="194D26C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D4D045" w14:textId="77777777" w:rsidR="0089264D" w:rsidRPr="00B40C4C" w:rsidRDefault="0089264D" w:rsidP="004B5DA0">
            <w:pPr>
              <w:jc w:val="right"/>
            </w:pPr>
          </w:p>
        </w:tc>
      </w:tr>
      <w:tr w:rsidR="00446E55" w:rsidRPr="00B40C4C" w14:paraId="2256A9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6ED5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FEF29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4AD80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88195"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75CFF7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563F6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CAB62B" w14:textId="77777777" w:rsidR="0089264D" w:rsidRPr="00B40C4C" w:rsidRDefault="0089264D" w:rsidP="004B5DA0">
            <w:pPr>
              <w:jc w:val="right"/>
            </w:pPr>
            <w:r w:rsidRPr="00B40C4C">
              <w:t>4 774 000</w:t>
            </w:r>
          </w:p>
        </w:tc>
        <w:tc>
          <w:tcPr>
            <w:tcW w:w="180" w:type="dxa"/>
            <w:tcBorders>
              <w:top w:val="nil"/>
              <w:left w:val="nil"/>
              <w:bottom w:val="nil"/>
              <w:right w:val="nil"/>
            </w:tcBorders>
            <w:tcMar>
              <w:top w:w="43" w:type="dxa"/>
              <w:left w:w="0" w:type="dxa"/>
              <w:bottom w:w="0" w:type="dxa"/>
              <w:right w:w="0" w:type="dxa"/>
            </w:tcMar>
            <w:vAlign w:val="bottom"/>
          </w:tcPr>
          <w:p w14:paraId="7CBB7D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C92329" w14:textId="77777777" w:rsidR="0089264D" w:rsidRPr="00B40C4C" w:rsidRDefault="0089264D" w:rsidP="004B5DA0">
            <w:pPr>
              <w:jc w:val="right"/>
            </w:pPr>
          </w:p>
        </w:tc>
      </w:tr>
      <w:tr w:rsidR="00446E55" w:rsidRPr="00B40C4C" w14:paraId="5C23896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1A3D4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238BD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FB906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32DB0F" w14:textId="77777777" w:rsidR="0089264D" w:rsidRPr="00B40C4C" w:rsidRDefault="0089264D" w:rsidP="009137DA">
            <w:r w:rsidRPr="00B40C4C">
              <w:t>Kompensasjon til kommersiell allmennkringkasting</w:t>
            </w:r>
          </w:p>
        </w:tc>
        <w:tc>
          <w:tcPr>
            <w:tcW w:w="1380" w:type="dxa"/>
            <w:tcBorders>
              <w:top w:val="nil"/>
              <w:left w:val="nil"/>
              <w:bottom w:val="nil"/>
              <w:right w:val="nil"/>
            </w:tcBorders>
            <w:tcMar>
              <w:top w:w="43" w:type="dxa"/>
              <w:left w:w="0" w:type="dxa"/>
              <w:bottom w:w="0" w:type="dxa"/>
              <w:right w:w="0" w:type="dxa"/>
            </w:tcMar>
            <w:vAlign w:val="bottom"/>
          </w:tcPr>
          <w:p w14:paraId="020AC5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4DBD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79761F" w14:textId="77777777" w:rsidR="0089264D" w:rsidRPr="00B40C4C" w:rsidRDefault="0089264D" w:rsidP="004B5DA0">
            <w:pPr>
              <w:jc w:val="right"/>
            </w:pPr>
            <w:r w:rsidRPr="00B40C4C">
              <w:t>150 000 000</w:t>
            </w:r>
          </w:p>
        </w:tc>
        <w:tc>
          <w:tcPr>
            <w:tcW w:w="180" w:type="dxa"/>
            <w:tcBorders>
              <w:top w:val="nil"/>
              <w:left w:val="nil"/>
              <w:bottom w:val="nil"/>
              <w:right w:val="nil"/>
            </w:tcBorders>
            <w:tcMar>
              <w:top w:w="43" w:type="dxa"/>
              <w:left w:w="0" w:type="dxa"/>
              <w:bottom w:w="0" w:type="dxa"/>
              <w:right w:w="0" w:type="dxa"/>
            </w:tcMar>
            <w:vAlign w:val="bottom"/>
          </w:tcPr>
          <w:p w14:paraId="6DB53B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B9BA0E" w14:textId="77777777" w:rsidR="0089264D" w:rsidRPr="00B40C4C" w:rsidRDefault="0089264D" w:rsidP="004B5DA0">
            <w:pPr>
              <w:jc w:val="right"/>
            </w:pPr>
          </w:p>
        </w:tc>
      </w:tr>
      <w:tr w:rsidR="00446E55" w:rsidRPr="00B40C4C" w14:paraId="736452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5BC2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2EB56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3F1C8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A1A953" w14:textId="77777777" w:rsidR="0089264D" w:rsidRPr="00B40C4C" w:rsidRDefault="0089264D" w:rsidP="009137DA">
            <w:r w:rsidRPr="00B40C4C">
              <w:t>Mediestøtte</w:t>
            </w:r>
          </w:p>
        </w:tc>
        <w:tc>
          <w:tcPr>
            <w:tcW w:w="1380" w:type="dxa"/>
            <w:tcBorders>
              <w:top w:val="nil"/>
              <w:left w:val="nil"/>
              <w:bottom w:val="nil"/>
              <w:right w:val="nil"/>
            </w:tcBorders>
            <w:tcMar>
              <w:top w:w="43" w:type="dxa"/>
              <w:left w:w="0" w:type="dxa"/>
              <w:bottom w:w="0" w:type="dxa"/>
              <w:right w:w="0" w:type="dxa"/>
            </w:tcMar>
            <w:vAlign w:val="bottom"/>
          </w:tcPr>
          <w:p w14:paraId="3DE9BE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499C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117EF9" w14:textId="77777777" w:rsidR="0089264D" w:rsidRPr="00B40C4C" w:rsidRDefault="0089264D" w:rsidP="004B5DA0">
            <w:pPr>
              <w:jc w:val="right"/>
            </w:pPr>
            <w:r w:rsidRPr="00B40C4C">
              <w:t>508 650 000</w:t>
            </w:r>
          </w:p>
        </w:tc>
        <w:tc>
          <w:tcPr>
            <w:tcW w:w="180" w:type="dxa"/>
            <w:tcBorders>
              <w:top w:val="nil"/>
              <w:left w:val="nil"/>
              <w:bottom w:val="nil"/>
              <w:right w:val="nil"/>
            </w:tcBorders>
            <w:tcMar>
              <w:top w:w="43" w:type="dxa"/>
              <w:left w:w="0" w:type="dxa"/>
              <w:bottom w:w="0" w:type="dxa"/>
              <w:right w:w="0" w:type="dxa"/>
            </w:tcMar>
            <w:vAlign w:val="bottom"/>
          </w:tcPr>
          <w:p w14:paraId="544105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6E8154" w14:textId="77777777" w:rsidR="0089264D" w:rsidRPr="00B40C4C" w:rsidRDefault="0089264D" w:rsidP="004B5DA0">
            <w:pPr>
              <w:jc w:val="right"/>
            </w:pPr>
          </w:p>
        </w:tc>
      </w:tr>
      <w:tr w:rsidR="00446E55" w:rsidRPr="00B40C4C" w14:paraId="3B5945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B065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30F17B"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CACA3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F9BE64" w14:textId="77777777" w:rsidR="0089264D" w:rsidRPr="00B40C4C" w:rsidRDefault="0089264D" w:rsidP="009137DA">
            <w:r w:rsidRPr="00B40C4C">
              <w:t>Medietiltak</w:t>
            </w:r>
          </w:p>
        </w:tc>
        <w:tc>
          <w:tcPr>
            <w:tcW w:w="1380" w:type="dxa"/>
            <w:tcBorders>
              <w:top w:val="nil"/>
              <w:left w:val="nil"/>
              <w:bottom w:val="nil"/>
              <w:right w:val="nil"/>
            </w:tcBorders>
            <w:tcMar>
              <w:top w:w="43" w:type="dxa"/>
              <w:left w:w="0" w:type="dxa"/>
              <w:bottom w:w="0" w:type="dxa"/>
              <w:right w:w="0" w:type="dxa"/>
            </w:tcMar>
            <w:vAlign w:val="bottom"/>
          </w:tcPr>
          <w:p w14:paraId="2909C0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313E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415BC3" w14:textId="77777777" w:rsidR="0089264D" w:rsidRPr="00B40C4C" w:rsidRDefault="0089264D" w:rsidP="004B5DA0">
            <w:pPr>
              <w:jc w:val="right"/>
            </w:pPr>
            <w:r w:rsidRPr="00B40C4C">
              <w:t>17 660 000</w:t>
            </w:r>
          </w:p>
        </w:tc>
        <w:tc>
          <w:tcPr>
            <w:tcW w:w="180" w:type="dxa"/>
            <w:tcBorders>
              <w:top w:val="nil"/>
              <w:left w:val="nil"/>
              <w:bottom w:val="nil"/>
              <w:right w:val="nil"/>
            </w:tcBorders>
            <w:tcMar>
              <w:top w:w="43" w:type="dxa"/>
              <w:left w:w="0" w:type="dxa"/>
              <w:bottom w:w="0" w:type="dxa"/>
              <w:right w:w="0" w:type="dxa"/>
            </w:tcMar>
            <w:vAlign w:val="bottom"/>
          </w:tcPr>
          <w:p w14:paraId="186A26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475A20" w14:textId="77777777" w:rsidR="0089264D" w:rsidRPr="00B40C4C" w:rsidRDefault="0089264D" w:rsidP="004B5DA0">
            <w:pPr>
              <w:jc w:val="right"/>
            </w:pPr>
          </w:p>
        </w:tc>
      </w:tr>
      <w:tr w:rsidR="00446E55" w:rsidRPr="00B40C4C" w14:paraId="08E2F70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ADCA0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F949E5"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729499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D39B60" w14:textId="77777777" w:rsidR="0089264D" w:rsidRPr="00B40C4C" w:rsidRDefault="0089264D" w:rsidP="009137DA">
            <w:r w:rsidRPr="00B40C4C">
              <w:t>Tilskudd til lokale lyd- og bildemedier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5FC94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CAAEA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9BAE4F" w14:textId="77777777" w:rsidR="0089264D" w:rsidRPr="00B40C4C" w:rsidRDefault="0089264D" w:rsidP="004B5DA0">
            <w:pPr>
              <w:jc w:val="right"/>
            </w:pPr>
            <w:r w:rsidRPr="00B40C4C">
              <w:t>23 850 000</w:t>
            </w:r>
          </w:p>
        </w:tc>
        <w:tc>
          <w:tcPr>
            <w:tcW w:w="180" w:type="dxa"/>
            <w:tcBorders>
              <w:top w:val="nil"/>
              <w:left w:val="nil"/>
              <w:bottom w:val="nil"/>
              <w:right w:val="nil"/>
            </w:tcBorders>
            <w:tcMar>
              <w:top w:w="43" w:type="dxa"/>
              <w:left w:w="0" w:type="dxa"/>
              <w:bottom w:w="0" w:type="dxa"/>
              <w:right w:w="0" w:type="dxa"/>
            </w:tcMar>
            <w:vAlign w:val="bottom"/>
          </w:tcPr>
          <w:p w14:paraId="7E7B04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77396D" w14:textId="77777777" w:rsidR="0089264D" w:rsidRPr="00B40C4C" w:rsidRDefault="0089264D" w:rsidP="004B5DA0">
            <w:pPr>
              <w:jc w:val="right"/>
            </w:pPr>
          </w:p>
        </w:tc>
      </w:tr>
      <w:tr w:rsidR="00446E55" w:rsidRPr="00B40C4C" w14:paraId="552DC9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2B4E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672DB2"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7F50E4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4A81A5" w14:textId="77777777" w:rsidR="0089264D" w:rsidRPr="00B40C4C" w:rsidRDefault="0089264D" w:rsidP="009137DA">
            <w:r w:rsidRPr="00B40C4C">
              <w:t>Norsk rikskringkasting AS - NRK</w:t>
            </w:r>
          </w:p>
        </w:tc>
        <w:tc>
          <w:tcPr>
            <w:tcW w:w="1380" w:type="dxa"/>
            <w:tcBorders>
              <w:top w:val="nil"/>
              <w:left w:val="nil"/>
              <w:bottom w:val="nil"/>
              <w:right w:val="nil"/>
            </w:tcBorders>
            <w:tcMar>
              <w:top w:w="43" w:type="dxa"/>
              <w:left w:w="0" w:type="dxa"/>
              <w:bottom w:w="0" w:type="dxa"/>
              <w:right w:w="0" w:type="dxa"/>
            </w:tcMar>
            <w:vAlign w:val="bottom"/>
          </w:tcPr>
          <w:p w14:paraId="0E5C81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E35D5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6816969" w14:textId="77777777" w:rsidR="0089264D" w:rsidRPr="00B40C4C" w:rsidRDefault="0089264D" w:rsidP="004B5DA0">
            <w:pPr>
              <w:jc w:val="right"/>
            </w:pPr>
            <w:r w:rsidRPr="00B40C4C">
              <w:t>7 490 680 000</w:t>
            </w:r>
          </w:p>
        </w:tc>
        <w:tc>
          <w:tcPr>
            <w:tcW w:w="180" w:type="dxa"/>
            <w:tcBorders>
              <w:top w:val="nil"/>
              <w:left w:val="nil"/>
              <w:bottom w:val="nil"/>
              <w:right w:val="nil"/>
            </w:tcBorders>
            <w:tcMar>
              <w:top w:w="43" w:type="dxa"/>
              <w:left w:w="0" w:type="dxa"/>
              <w:bottom w:w="0" w:type="dxa"/>
              <w:right w:w="0" w:type="dxa"/>
            </w:tcMar>
            <w:vAlign w:val="bottom"/>
          </w:tcPr>
          <w:p w14:paraId="0DB5DCE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E94CA3" w14:textId="77777777" w:rsidR="0089264D" w:rsidRPr="00B40C4C" w:rsidRDefault="0089264D" w:rsidP="004B5DA0">
            <w:pPr>
              <w:jc w:val="right"/>
            </w:pPr>
            <w:r w:rsidRPr="00B40C4C">
              <w:t>8 264 472 000</w:t>
            </w:r>
          </w:p>
        </w:tc>
      </w:tr>
      <w:tr w:rsidR="00446E55" w:rsidRPr="00B40C4C" w14:paraId="5FB999FA" w14:textId="77777777" w:rsidTr="008C2AB1">
        <w:trPr>
          <w:trHeight w:val="240"/>
        </w:trPr>
        <w:tc>
          <w:tcPr>
            <w:tcW w:w="567" w:type="dxa"/>
            <w:tcBorders>
              <w:top w:val="nil"/>
              <w:left w:val="nil"/>
              <w:bottom w:val="nil"/>
            </w:tcBorders>
            <w:tcMar>
              <w:top w:w="43" w:type="dxa"/>
              <w:left w:w="0" w:type="dxa"/>
              <w:bottom w:w="0" w:type="dxa"/>
              <w:right w:w="0" w:type="dxa"/>
            </w:tcMar>
          </w:tcPr>
          <w:p w14:paraId="588CAE60" w14:textId="77777777" w:rsidR="0089264D" w:rsidRPr="00B40C4C" w:rsidRDefault="0089264D" w:rsidP="009137DA">
            <w:r w:rsidRPr="00B40C4C">
              <w:t>337</w:t>
            </w:r>
          </w:p>
        </w:tc>
        <w:tc>
          <w:tcPr>
            <w:tcW w:w="260" w:type="dxa"/>
            <w:tcBorders>
              <w:top w:val="nil"/>
              <w:left w:val="nil"/>
              <w:bottom w:val="nil"/>
              <w:right w:val="nil"/>
            </w:tcBorders>
            <w:tcMar>
              <w:top w:w="43" w:type="dxa"/>
              <w:left w:w="0" w:type="dxa"/>
              <w:bottom w:w="0" w:type="dxa"/>
              <w:right w:w="0" w:type="dxa"/>
            </w:tcMar>
            <w:vAlign w:val="bottom"/>
          </w:tcPr>
          <w:p w14:paraId="280A74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2784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2310D2" w14:textId="77777777" w:rsidR="0089264D" w:rsidRPr="00B40C4C" w:rsidRDefault="0089264D" w:rsidP="009137DA">
            <w:r w:rsidRPr="00B40C4C">
              <w:t>Kompensasjons- og vederlagsordninger:</w:t>
            </w:r>
          </w:p>
        </w:tc>
        <w:tc>
          <w:tcPr>
            <w:tcW w:w="1380" w:type="dxa"/>
            <w:tcBorders>
              <w:top w:val="nil"/>
              <w:left w:val="nil"/>
              <w:bottom w:val="nil"/>
              <w:right w:val="nil"/>
            </w:tcBorders>
            <w:tcMar>
              <w:top w:w="43" w:type="dxa"/>
              <w:left w:w="0" w:type="dxa"/>
              <w:bottom w:w="0" w:type="dxa"/>
              <w:right w:w="0" w:type="dxa"/>
            </w:tcMar>
            <w:vAlign w:val="bottom"/>
          </w:tcPr>
          <w:p w14:paraId="3B4946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189F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A7F4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6D19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8642B2" w14:textId="77777777" w:rsidR="0089264D" w:rsidRPr="00B40C4C" w:rsidRDefault="0089264D" w:rsidP="004B5DA0">
            <w:pPr>
              <w:jc w:val="right"/>
            </w:pPr>
          </w:p>
        </w:tc>
      </w:tr>
      <w:tr w:rsidR="00446E55" w:rsidRPr="00B40C4C" w14:paraId="138D55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54FA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1D51F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8DF0B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BB0859" w14:textId="77777777" w:rsidR="0089264D" w:rsidRPr="00B40C4C" w:rsidRDefault="0089264D" w:rsidP="009137DA">
            <w:r w:rsidRPr="00B40C4C">
              <w:t>Kompensasjon for kopiering til privat bruk</w:t>
            </w:r>
          </w:p>
        </w:tc>
        <w:tc>
          <w:tcPr>
            <w:tcW w:w="1380" w:type="dxa"/>
            <w:tcBorders>
              <w:top w:val="nil"/>
              <w:left w:val="nil"/>
              <w:bottom w:val="nil"/>
              <w:right w:val="nil"/>
            </w:tcBorders>
            <w:tcMar>
              <w:top w:w="43" w:type="dxa"/>
              <w:left w:w="0" w:type="dxa"/>
              <w:bottom w:w="0" w:type="dxa"/>
              <w:right w:w="0" w:type="dxa"/>
            </w:tcMar>
            <w:vAlign w:val="bottom"/>
          </w:tcPr>
          <w:p w14:paraId="653BEE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39E9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C20837" w14:textId="77777777" w:rsidR="0089264D" w:rsidRPr="00B40C4C" w:rsidRDefault="0089264D" w:rsidP="004B5DA0">
            <w:pPr>
              <w:jc w:val="right"/>
            </w:pPr>
            <w:r w:rsidRPr="00B40C4C">
              <w:t>60 300 000</w:t>
            </w:r>
          </w:p>
        </w:tc>
        <w:tc>
          <w:tcPr>
            <w:tcW w:w="180" w:type="dxa"/>
            <w:tcBorders>
              <w:top w:val="nil"/>
              <w:left w:val="nil"/>
              <w:bottom w:val="nil"/>
              <w:right w:val="nil"/>
            </w:tcBorders>
            <w:tcMar>
              <w:top w:w="43" w:type="dxa"/>
              <w:left w:w="0" w:type="dxa"/>
              <w:bottom w:w="0" w:type="dxa"/>
              <w:right w:w="0" w:type="dxa"/>
            </w:tcMar>
            <w:vAlign w:val="bottom"/>
          </w:tcPr>
          <w:p w14:paraId="15C1E3B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49FD75" w14:textId="77777777" w:rsidR="0089264D" w:rsidRPr="00B40C4C" w:rsidRDefault="0089264D" w:rsidP="004B5DA0">
            <w:pPr>
              <w:jc w:val="right"/>
            </w:pPr>
          </w:p>
        </w:tc>
      </w:tr>
      <w:tr w:rsidR="00446E55" w:rsidRPr="00B40C4C" w14:paraId="5B8377A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1FCE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482BC5"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EC400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5429D5" w14:textId="77777777" w:rsidR="0089264D" w:rsidRPr="00B40C4C" w:rsidRDefault="0089264D" w:rsidP="009137DA">
            <w:r w:rsidRPr="00B40C4C">
              <w:t>Vederlagsordninger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7D5A9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D3394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44A67F0" w14:textId="77777777" w:rsidR="0089264D" w:rsidRPr="00B40C4C" w:rsidRDefault="0089264D" w:rsidP="004B5DA0">
            <w:pPr>
              <w:jc w:val="right"/>
            </w:pPr>
            <w:r w:rsidRPr="00B40C4C">
              <w:t>316 040 000</w:t>
            </w:r>
          </w:p>
        </w:tc>
        <w:tc>
          <w:tcPr>
            <w:tcW w:w="180" w:type="dxa"/>
            <w:tcBorders>
              <w:top w:val="nil"/>
              <w:left w:val="nil"/>
              <w:bottom w:val="nil"/>
              <w:right w:val="nil"/>
            </w:tcBorders>
            <w:tcMar>
              <w:top w:w="43" w:type="dxa"/>
              <w:left w:w="0" w:type="dxa"/>
              <w:bottom w:w="0" w:type="dxa"/>
              <w:right w:w="0" w:type="dxa"/>
            </w:tcMar>
            <w:vAlign w:val="bottom"/>
          </w:tcPr>
          <w:p w14:paraId="05822CB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FB4498" w14:textId="77777777" w:rsidR="0089264D" w:rsidRPr="00B40C4C" w:rsidRDefault="0089264D" w:rsidP="004B5DA0">
            <w:pPr>
              <w:jc w:val="right"/>
            </w:pPr>
            <w:r w:rsidRPr="00B40C4C">
              <w:t>376 340 000</w:t>
            </w:r>
          </w:p>
        </w:tc>
      </w:tr>
      <w:tr w:rsidR="00446E55" w:rsidRPr="00B40C4C" w14:paraId="3C795E31" w14:textId="77777777" w:rsidTr="008C2AB1">
        <w:trPr>
          <w:trHeight w:val="240"/>
        </w:trPr>
        <w:tc>
          <w:tcPr>
            <w:tcW w:w="567" w:type="dxa"/>
            <w:tcBorders>
              <w:top w:val="nil"/>
              <w:left w:val="nil"/>
              <w:bottom w:val="nil"/>
            </w:tcBorders>
            <w:tcMar>
              <w:top w:w="43" w:type="dxa"/>
              <w:left w:w="0" w:type="dxa"/>
              <w:bottom w:w="0" w:type="dxa"/>
              <w:right w:w="0" w:type="dxa"/>
            </w:tcMar>
          </w:tcPr>
          <w:p w14:paraId="5D92F672" w14:textId="77777777" w:rsidR="0089264D" w:rsidRPr="00B40C4C" w:rsidRDefault="0089264D" w:rsidP="009137DA">
            <w:r w:rsidRPr="00B40C4C">
              <w:t>339</w:t>
            </w:r>
          </w:p>
        </w:tc>
        <w:tc>
          <w:tcPr>
            <w:tcW w:w="260" w:type="dxa"/>
            <w:tcBorders>
              <w:top w:val="nil"/>
              <w:left w:val="nil"/>
              <w:bottom w:val="nil"/>
              <w:right w:val="nil"/>
            </w:tcBorders>
            <w:tcMar>
              <w:top w:w="43" w:type="dxa"/>
              <w:left w:w="0" w:type="dxa"/>
              <w:bottom w:w="0" w:type="dxa"/>
              <w:right w:w="0" w:type="dxa"/>
            </w:tcMar>
            <w:vAlign w:val="bottom"/>
          </w:tcPr>
          <w:p w14:paraId="6A0562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8DC4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B6C5A0" w14:textId="77777777" w:rsidR="0089264D" w:rsidRPr="00B40C4C" w:rsidRDefault="0089264D" w:rsidP="009137DA">
            <w:r w:rsidRPr="00B40C4C">
              <w:t>Pengespill, lotterier og stiftelser:</w:t>
            </w:r>
          </w:p>
        </w:tc>
        <w:tc>
          <w:tcPr>
            <w:tcW w:w="1380" w:type="dxa"/>
            <w:tcBorders>
              <w:top w:val="nil"/>
              <w:left w:val="nil"/>
              <w:bottom w:val="nil"/>
              <w:right w:val="nil"/>
            </w:tcBorders>
            <w:tcMar>
              <w:top w:w="43" w:type="dxa"/>
              <w:left w:w="0" w:type="dxa"/>
              <w:bottom w:w="0" w:type="dxa"/>
              <w:right w:w="0" w:type="dxa"/>
            </w:tcMar>
            <w:vAlign w:val="bottom"/>
          </w:tcPr>
          <w:p w14:paraId="56C84E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6C50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616F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EDEE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EE5D2C" w14:textId="77777777" w:rsidR="0089264D" w:rsidRPr="00B40C4C" w:rsidRDefault="0089264D" w:rsidP="004B5DA0">
            <w:pPr>
              <w:jc w:val="right"/>
            </w:pPr>
          </w:p>
        </w:tc>
      </w:tr>
      <w:tr w:rsidR="00446E55" w:rsidRPr="00B40C4C" w14:paraId="5EE1A63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1F45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B49FC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D6383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B1A05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26091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BCC2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84B1B9" w14:textId="77777777" w:rsidR="0089264D" w:rsidRPr="00B40C4C" w:rsidRDefault="0089264D" w:rsidP="004B5DA0">
            <w:pPr>
              <w:jc w:val="right"/>
            </w:pPr>
            <w:r w:rsidRPr="00B40C4C">
              <w:t>108 905 000</w:t>
            </w:r>
          </w:p>
        </w:tc>
        <w:tc>
          <w:tcPr>
            <w:tcW w:w="180" w:type="dxa"/>
            <w:tcBorders>
              <w:top w:val="nil"/>
              <w:left w:val="nil"/>
              <w:bottom w:val="nil"/>
              <w:right w:val="nil"/>
            </w:tcBorders>
            <w:tcMar>
              <w:top w:w="43" w:type="dxa"/>
              <w:left w:w="0" w:type="dxa"/>
              <w:bottom w:w="0" w:type="dxa"/>
              <w:right w:w="0" w:type="dxa"/>
            </w:tcMar>
            <w:vAlign w:val="bottom"/>
          </w:tcPr>
          <w:p w14:paraId="76A2E86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BBEF8C" w14:textId="77777777" w:rsidR="0089264D" w:rsidRPr="00B40C4C" w:rsidRDefault="0089264D" w:rsidP="004B5DA0">
            <w:pPr>
              <w:jc w:val="right"/>
            </w:pPr>
          </w:p>
        </w:tc>
      </w:tr>
      <w:tr w:rsidR="00446E55" w:rsidRPr="00B40C4C" w14:paraId="5A766A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B1D2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DD199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62C16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56697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2186F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7DD5C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7F695E" w14:textId="77777777" w:rsidR="0089264D" w:rsidRPr="00B40C4C" w:rsidRDefault="0089264D" w:rsidP="004B5DA0">
            <w:pPr>
              <w:jc w:val="right"/>
            </w:pPr>
            <w:r w:rsidRPr="00B40C4C">
              <w:t>14 545 000</w:t>
            </w:r>
          </w:p>
        </w:tc>
        <w:tc>
          <w:tcPr>
            <w:tcW w:w="180" w:type="dxa"/>
            <w:tcBorders>
              <w:top w:val="nil"/>
              <w:left w:val="nil"/>
              <w:bottom w:val="nil"/>
              <w:right w:val="nil"/>
            </w:tcBorders>
            <w:tcMar>
              <w:top w:w="43" w:type="dxa"/>
              <w:left w:w="0" w:type="dxa"/>
              <w:bottom w:w="0" w:type="dxa"/>
              <w:right w:w="0" w:type="dxa"/>
            </w:tcMar>
            <w:vAlign w:val="bottom"/>
          </w:tcPr>
          <w:p w14:paraId="6EFA23F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D42E5CC" w14:textId="77777777" w:rsidR="0089264D" w:rsidRPr="00B40C4C" w:rsidRDefault="0089264D" w:rsidP="004B5DA0">
            <w:pPr>
              <w:jc w:val="right"/>
            </w:pPr>
            <w:r w:rsidRPr="00B40C4C">
              <w:t>123 450 000</w:t>
            </w:r>
          </w:p>
        </w:tc>
      </w:tr>
      <w:tr w:rsidR="00446E55" w:rsidRPr="00B40C4C" w14:paraId="0CC2AF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E43E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4C38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129C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FADE1F" w14:textId="77777777" w:rsidR="0089264D" w:rsidRPr="00B40C4C" w:rsidRDefault="0089264D" w:rsidP="009137DA">
            <w:r w:rsidRPr="00B40C4C">
              <w:t>Sum Medieformål m.m.</w:t>
            </w:r>
          </w:p>
        </w:tc>
        <w:tc>
          <w:tcPr>
            <w:tcW w:w="1380" w:type="dxa"/>
            <w:tcBorders>
              <w:top w:val="nil"/>
              <w:left w:val="nil"/>
              <w:bottom w:val="nil"/>
              <w:right w:val="nil"/>
            </w:tcBorders>
            <w:tcMar>
              <w:top w:w="43" w:type="dxa"/>
              <w:left w:w="0" w:type="dxa"/>
              <w:bottom w:w="0" w:type="dxa"/>
              <w:right w:w="0" w:type="dxa"/>
            </w:tcMar>
            <w:vAlign w:val="bottom"/>
          </w:tcPr>
          <w:p w14:paraId="0C2814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B464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741E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B0491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5F17FDA" w14:textId="77777777" w:rsidR="0089264D" w:rsidRPr="00B40C4C" w:rsidRDefault="0089264D" w:rsidP="004B5DA0">
            <w:pPr>
              <w:jc w:val="right"/>
            </w:pPr>
            <w:r w:rsidRPr="00B40C4C">
              <w:t>9 848 721 000</w:t>
            </w:r>
          </w:p>
        </w:tc>
      </w:tr>
      <w:tr w:rsidR="00446E55" w:rsidRPr="00B40C4C" w14:paraId="2FF17E0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3D4A603" w14:textId="77777777" w:rsidR="0089264D" w:rsidRPr="00B40C4C" w:rsidRDefault="0089264D" w:rsidP="00BC282F">
            <w:pPr>
              <w:pStyle w:val="tittel-gulbok2"/>
            </w:pPr>
            <w:r w:rsidRPr="00B40C4C">
              <w:t>Likestilling</w:t>
            </w:r>
          </w:p>
        </w:tc>
      </w:tr>
      <w:tr w:rsidR="00446E55" w:rsidRPr="00B40C4C" w14:paraId="60AF8C15" w14:textId="77777777" w:rsidTr="008C2AB1">
        <w:trPr>
          <w:trHeight w:val="240"/>
        </w:trPr>
        <w:tc>
          <w:tcPr>
            <w:tcW w:w="567" w:type="dxa"/>
            <w:tcBorders>
              <w:top w:val="nil"/>
              <w:left w:val="nil"/>
              <w:bottom w:val="nil"/>
            </w:tcBorders>
            <w:tcMar>
              <w:top w:w="43" w:type="dxa"/>
              <w:left w:w="0" w:type="dxa"/>
              <w:bottom w:w="0" w:type="dxa"/>
              <w:right w:w="0" w:type="dxa"/>
            </w:tcMar>
          </w:tcPr>
          <w:p w14:paraId="5E7BE00D" w14:textId="77777777" w:rsidR="0089264D" w:rsidRPr="00B40C4C" w:rsidRDefault="0089264D" w:rsidP="009137DA">
            <w:r w:rsidRPr="00B40C4C">
              <w:t>350</w:t>
            </w:r>
          </w:p>
        </w:tc>
        <w:tc>
          <w:tcPr>
            <w:tcW w:w="260" w:type="dxa"/>
            <w:tcBorders>
              <w:top w:val="nil"/>
              <w:left w:val="nil"/>
              <w:bottom w:val="nil"/>
              <w:right w:val="nil"/>
            </w:tcBorders>
            <w:tcMar>
              <w:top w:w="43" w:type="dxa"/>
              <w:left w:w="0" w:type="dxa"/>
              <w:bottom w:w="0" w:type="dxa"/>
              <w:right w:w="0" w:type="dxa"/>
            </w:tcMar>
            <w:vAlign w:val="bottom"/>
          </w:tcPr>
          <w:p w14:paraId="514F3D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0843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24D093" w14:textId="77777777" w:rsidR="0089264D" w:rsidRPr="00B40C4C" w:rsidRDefault="0089264D" w:rsidP="009137DA">
            <w:r w:rsidRPr="00B40C4C">
              <w:t>Sekretariatet for Diskrimineringsnemnda:</w:t>
            </w:r>
          </w:p>
        </w:tc>
        <w:tc>
          <w:tcPr>
            <w:tcW w:w="1380" w:type="dxa"/>
            <w:tcBorders>
              <w:top w:val="nil"/>
              <w:left w:val="nil"/>
              <w:bottom w:val="nil"/>
              <w:right w:val="nil"/>
            </w:tcBorders>
            <w:tcMar>
              <w:top w:w="43" w:type="dxa"/>
              <w:left w:w="0" w:type="dxa"/>
              <w:bottom w:w="0" w:type="dxa"/>
              <w:right w:w="0" w:type="dxa"/>
            </w:tcMar>
            <w:vAlign w:val="bottom"/>
          </w:tcPr>
          <w:p w14:paraId="3F6249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A8CDD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EE989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6186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63FB61" w14:textId="77777777" w:rsidR="0089264D" w:rsidRPr="00B40C4C" w:rsidRDefault="0089264D" w:rsidP="004B5DA0">
            <w:pPr>
              <w:jc w:val="right"/>
            </w:pPr>
          </w:p>
        </w:tc>
      </w:tr>
      <w:tr w:rsidR="00446E55" w:rsidRPr="00B40C4C" w14:paraId="742360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9DE5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71EB5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25DA5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AD4F8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CCFF9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907FD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F854B33" w14:textId="77777777" w:rsidR="0089264D" w:rsidRPr="00B40C4C" w:rsidRDefault="0089264D" w:rsidP="004B5DA0">
            <w:pPr>
              <w:jc w:val="right"/>
            </w:pPr>
            <w:r w:rsidRPr="00B40C4C">
              <w:t>32 287 000</w:t>
            </w:r>
          </w:p>
        </w:tc>
        <w:tc>
          <w:tcPr>
            <w:tcW w:w="180" w:type="dxa"/>
            <w:tcBorders>
              <w:top w:val="nil"/>
              <w:left w:val="nil"/>
              <w:bottom w:val="nil"/>
              <w:right w:val="nil"/>
            </w:tcBorders>
            <w:tcMar>
              <w:top w:w="43" w:type="dxa"/>
              <w:left w:w="0" w:type="dxa"/>
              <w:bottom w:w="0" w:type="dxa"/>
              <w:right w:w="0" w:type="dxa"/>
            </w:tcMar>
            <w:vAlign w:val="bottom"/>
          </w:tcPr>
          <w:p w14:paraId="77A2B32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C0A269" w14:textId="77777777" w:rsidR="0089264D" w:rsidRPr="00B40C4C" w:rsidRDefault="0089264D" w:rsidP="004B5DA0">
            <w:pPr>
              <w:jc w:val="right"/>
            </w:pPr>
            <w:r w:rsidRPr="00B40C4C">
              <w:t>32 287 000</w:t>
            </w:r>
          </w:p>
        </w:tc>
      </w:tr>
      <w:tr w:rsidR="00446E55" w:rsidRPr="00B40C4C" w14:paraId="37E74B8A" w14:textId="77777777" w:rsidTr="008C2AB1">
        <w:trPr>
          <w:trHeight w:val="240"/>
        </w:trPr>
        <w:tc>
          <w:tcPr>
            <w:tcW w:w="567" w:type="dxa"/>
            <w:tcBorders>
              <w:top w:val="nil"/>
              <w:left w:val="nil"/>
              <w:bottom w:val="nil"/>
            </w:tcBorders>
            <w:tcMar>
              <w:top w:w="43" w:type="dxa"/>
              <w:left w:w="0" w:type="dxa"/>
              <w:bottom w:w="0" w:type="dxa"/>
              <w:right w:w="0" w:type="dxa"/>
            </w:tcMar>
          </w:tcPr>
          <w:p w14:paraId="0C41829B" w14:textId="77777777" w:rsidR="0089264D" w:rsidRPr="00B40C4C" w:rsidRDefault="0089264D" w:rsidP="009137DA">
            <w:r w:rsidRPr="00B40C4C">
              <w:t>351</w:t>
            </w:r>
          </w:p>
        </w:tc>
        <w:tc>
          <w:tcPr>
            <w:tcW w:w="260" w:type="dxa"/>
            <w:tcBorders>
              <w:top w:val="nil"/>
              <w:left w:val="nil"/>
              <w:bottom w:val="nil"/>
              <w:right w:val="nil"/>
            </w:tcBorders>
            <w:tcMar>
              <w:top w:w="43" w:type="dxa"/>
              <w:left w:w="0" w:type="dxa"/>
              <w:bottom w:w="0" w:type="dxa"/>
              <w:right w:w="0" w:type="dxa"/>
            </w:tcMar>
            <w:vAlign w:val="bottom"/>
          </w:tcPr>
          <w:p w14:paraId="483C24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4521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3253F0" w14:textId="77777777" w:rsidR="0089264D" w:rsidRPr="00B40C4C" w:rsidRDefault="0089264D" w:rsidP="009137DA">
            <w:r w:rsidRPr="00B40C4C">
              <w:t>Likestilling:</w:t>
            </w:r>
          </w:p>
        </w:tc>
        <w:tc>
          <w:tcPr>
            <w:tcW w:w="1380" w:type="dxa"/>
            <w:tcBorders>
              <w:top w:val="nil"/>
              <w:left w:val="nil"/>
              <w:bottom w:val="nil"/>
              <w:right w:val="nil"/>
            </w:tcBorders>
            <w:tcMar>
              <w:top w:w="43" w:type="dxa"/>
              <w:left w:w="0" w:type="dxa"/>
              <w:bottom w:w="0" w:type="dxa"/>
              <w:right w:w="0" w:type="dxa"/>
            </w:tcMar>
            <w:vAlign w:val="bottom"/>
          </w:tcPr>
          <w:p w14:paraId="56CB00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EA471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B5DA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8F33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B60B95" w14:textId="77777777" w:rsidR="0089264D" w:rsidRPr="00B40C4C" w:rsidRDefault="0089264D" w:rsidP="004B5DA0">
            <w:pPr>
              <w:jc w:val="right"/>
            </w:pPr>
          </w:p>
        </w:tc>
      </w:tr>
      <w:tr w:rsidR="00446E55" w:rsidRPr="00B40C4C" w14:paraId="77A041F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49C3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CAB6F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ADAAF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7F0BB8" w14:textId="77777777" w:rsidR="0089264D" w:rsidRPr="00B40C4C" w:rsidRDefault="0089264D" w:rsidP="009137DA">
            <w:r w:rsidRPr="00B40C4C">
              <w:t>Forskning, utredning og 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4EF158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DD0B5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096845" w14:textId="77777777" w:rsidR="0089264D" w:rsidRPr="00B40C4C" w:rsidRDefault="0089264D" w:rsidP="004B5DA0">
            <w:pPr>
              <w:jc w:val="right"/>
            </w:pPr>
            <w:r w:rsidRPr="00B40C4C">
              <w:t>44 790 000</w:t>
            </w:r>
          </w:p>
        </w:tc>
        <w:tc>
          <w:tcPr>
            <w:tcW w:w="180" w:type="dxa"/>
            <w:tcBorders>
              <w:top w:val="nil"/>
              <w:left w:val="nil"/>
              <w:bottom w:val="nil"/>
              <w:right w:val="nil"/>
            </w:tcBorders>
            <w:tcMar>
              <w:top w:w="43" w:type="dxa"/>
              <w:left w:w="0" w:type="dxa"/>
              <w:bottom w:w="0" w:type="dxa"/>
              <w:right w:w="0" w:type="dxa"/>
            </w:tcMar>
            <w:vAlign w:val="bottom"/>
          </w:tcPr>
          <w:p w14:paraId="25F1DA1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49431B" w14:textId="77777777" w:rsidR="0089264D" w:rsidRPr="00B40C4C" w:rsidRDefault="0089264D" w:rsidP="004B5DA0">
            <w:pPr>
              <w:jc w:val="right"/>
            </w:pPr>
          </w:p>
        </w:tc>
      </w:tr>
      <w:tr w:rsidR="00446E55" w:rsidRPr="00B40C4C" w14:paraId="14E6D4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0F94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CC178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AAF39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2EC14F" w14:textId="77777777" w:rsidR="0089264D" w:rsidRPr="00B40C4C" w:rsidRDefault="0089264D" w:rsidP="009137DA">
            <w:r w:rsidRPr="00B40C4C">
              <w:t>Tilskudd til likestilling</w:t>
            </w:r>
          </w:p>
        </w:tc>
        <w:tc>
          <w:tcPr>
            <w:tcW w:w="1380" w:type="dxa"/>
            <w:tcBorders>
              <w:top w:val="nil"/>
              <w:left w:val="nil"/>
              <w:bottom w:val="nil"/>
              <w:right w:val="nil"/>
            </w:tcBorders>
            <w:tcMar>
              <w:top w:w="43" w:type="dxa"/>
              <w:left w:w="0" w:type="dxa"/>
              <w:bottom w:w="0" w:type="dxa"/>
              <w:right w:w="0" w:type="dxa"/>
            </w:tcMar>
            <w:vAlign w:val="bottom"/>
          </w:tcPr>
          <w:p w14:paraId="3FBAE1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5FF6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915937" w14:textId="77777777" w:rsidR="0089264D" w:rsidRPr="00B40C4C" w:rsidRDefault="0089264D" w:rsidP="004B5DA0">
            <w:pPr>
              <w:jc w:val="right"/>
            </w:pPr>
            <w:r w:rsidRPr="00B40C4C">
              <w:t>63 880 000</w:t>
            </w:r>
          </w:p>
        </w:tc>
        <w:tc>
          <w:tcPr>
            <w:tcW w:w="180" w:type="dxa"/>
            <w:tcBorders>
              <w:top w:val="nil"/>
              <w:left w:val="nil"/>
              <w:bottom w:val="nil"/>
              <w:right w:val="nil"/>
            </w:tcBorders>
            <w:tcMar>
              <w:top w:w="43" w:type="dxa"/>
              <w:left w:w="0" w:type="dxa"/>
              <w:bottom w:w="0" w:type="dxa"/>
              <w:right w:w="0" w:type="dxa"/>
            </w:tcMar>
            <w:vAlign w:val="bottom"/>
          </w:tcPr>
          <w:p w14:paraId="2618488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A4448F" w14:textId="77777777" w:rsidR="0089264D" w:rsidRPr="00B40C4C" w:rsidRDefault="0089264D" w:rsidP="004B5DA0">
            <w:pPr>
              <w:jc w:val="right"/>
            </w:pPr>
          </w:p>
        </w:tc>
      </w:tr>
      <w:tr w:rsidR="00446E55" w:rsidRPr="00B40C4C" w14:paraId="037A04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79C9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36758D"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9486C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81DDDD" w14:textId="77777777" w:rsidR="0089264D" w:rsidRPr="00B40C4C" w:rsidRDefault="0089264D" w:rsidP="009137DA">
            <w:r w:rsidRPr="00B40C4C">
              <w:t>Kjønns- og seksualitetsmangfold</w:t>
            </w:r>
          </w:p>
        </w:tc>
        <w:tc>
          <w:tcPr>
            <w:tcW w:w="1380" w:type="dxa"/>
            <w:tcBorders>
              <w:top w:val="nil"/>
              <w:left w:val="nil"/>
              <w:bottom w:val="nil"/>
              <w:right w:val="nil"/>
            </w:tcBorders>
            <w:tcMar>
              <w:top w:w="43" w:type="dxa"/>
              <w:left w:w="0" w:type="dxa"/>
              <w:bottom w:w="0" w:type="dxa"/>
              <w:right w:w="0" w:type="dxa"/>
            </w:tcMar>
            <w:vAlign w:val="bottom"/>
          </w:tcPr>
          <w:p w14:paraId="132963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E9FE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CD3C44" w14:textId="77777777" w:rsidR="0089264D" w:rsidRPr="00B40C4C" w:rsidRDefault="0089264D" w:rsidP="004B5DA0">
            <w:pPr>
              <w:jc w:val="right"/>
            </w:pPr>
            <w:r w:rsidRPr="00B40C4C">
              <w:t>42 570 000</w:t>
            </w:r>
          </w:p>
        </w:tc>
        <w:tc>
          <w:tcPr>
            <w:tcW w:w="180" w:type="dxa"/>
            <w:tcBorders>
              <w:top w:val="nil"/>
              <w:left w:val="nil"/>
              <w:bottom w:val="nil"/>
              <w:right w:val="nil"/>
            </w:tcBorders>
            <w:tcMar>
              <w:top w:w="43" w:type="dxa"/>
              <w:left w:w="0" w:type="dxa"/>
              <w:bottom w:w="0" w:type="dxa"/>
              <w:right w:w="0" w:type="dxa"/>
            </w:tcMar>
            <w:vAlign w:val="bottom"/>
          </w:tcPr>
          <w:p w14:paraId="188DDF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BCB50A" w14:textId="77777777" w:rsidR="0089264D" w:rsidRPr="00B40C4C" w:rsidRDefault="0089264D" w:rsidP="004B5DA0">
            <w:pPr>
              <w:jc w:val="right"/>
            </w:pPr>
          </w:p>
        </w:tc>
      </w:tr>
      <w:tr w:rsidR="00446E55" w:rsidRPr="00B40C4C" w14:paraId="0483E4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B00AC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D4D159"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6703B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B0BDE4" w14:textId="77777777" w:rsidR="0089264D" w:rsidRPr="00B40C4C" w:rsidRDefault="0089264D" w:rsidP="009137DA">
            <w:r w:rsidRPr="00B40C4C">
              <w:t>Likestillingssentrene</w:t>
            </w:r>
          </w:p>
        </w:tc>
        <w:tc>
          <w:tcPr>
            <w:tcW w:w="1380" w:type="dxa"/>
            <w:tcBorders>
              <w:top w:val="nil"/>
              <w:left w:val="nil"/>
              <w:bottom w:val="nil"/>
              <w:right w:val="nil"/>
            </w:tcBorders>
            <w:tcMar>
              <w:top w:w="43" w:type="dxa"/>
              <w:left w:w="0" w:type="dxa"/>
              <w:bottom w:w="0" w:type="dxa"/>
              <w:right w:w="0" w:type="dxa"/>
            </w:tcMar>
            <w:vAlign w:val="bottom"/>
          </w:tcPr>
          <w:p w14:paraId="7971B3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11BFE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5FCE61A" w14:textId="77777777" w:rsidR="0089264D" w:rsidRPr="00B40C4C" w:rsidRDefault="0089264D" w:rsidP="004B5DA0">
            <w:pPr>
              <w:jc w:val="right"/>
            </w:pPr>
            <w:r w:rsidRPr="00B40C4C">
              <w:t>28 450 000</w:t>
            </w:r>
          </w:p>
        </w:tc>
        <w:tc>
          <w:tcPr>
            <w:tcW w:w="180" w:type="dxa"/>
            <w:tcBorders>
              <w:top w:val="nil"/>
              <w:left w:val="nil"/>
              <w:bottom w:val="nil"/>
              <w:right w:val="nil"/>
            </w:tcBorders>
            <w:tcMar>
              <w:top w:w="43" w:type="dxa"/>
              <w:left w:w="0" w:type="dxa"/>
              <w:bottom w:w="0" w:type="dxa"/>
              <w:right w:w="0" w:type="dxa"/>
            </w:tcMar>
            <w:vAlign w:val="bottom"/>
          </w:tcPr>
          <w:p w14:paraId="421448B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366315" w14:textId="77777777" w:rsidR="0089264D" w:rsidRPr="00B40C4C" w:rsidRDefault="0089264D" w:rsidP="004B5DA0">
            <w:pPr>
              <w:jc w:val="right"/>
            </w:pPr>
            <w:r w:rsidRPr="00B40C4C">
              <w:t>179 690 000</w:t>
            </w:r>
          </w:p>
        </w:tc>
      </w:tr>
      <w:tr w:rsidR="00446E55" w:rsidRPr="00B40C4C" w14:paraId="2372F5D6" w14:textId="77777777" w:rsidTr="008C2AB1">
        <w:trPr>
          <w:trHeight w:val="240"/>
        </w:trPr>
        <w:tc>
          <w:tcPr>
            <w:tcW w:w="567" w:type="dxa"/>
            <w:tcBorders>
              <w:top w:val="nil"/>
              <w:left w:val="nil"/>
              <w:bottom w:val="nil"/>
            </w:tcBorders>
            <w:tcMar>
              <w:top w:w="43" w:type="dxa"/>
              <w:left w:w="0" w:type="dxa"/>
              <w:bottom w:w="0" w:type="dxa"/>
              <w:right w:w="0" w:type="dxa"/>
            </w:tcMar>
          </w:tcPr>
          <w:p w14:paraId="52EFA9A8" w14:textId="77777777" w:rsidR="0089264D" w:rsidRPr="00B40C4C" w:rsidRDefault="0089264D" w:rsidP="009137DA">
            <w:r w:rsidRPr="00B40C4C">
              <w:t>352</w:t>
            </w:r>
          </w:p>
        </w:tc>
        <w:tc>
          <w:tcPr>
            <w:tcW w:w="260" w:type="dxa"/>
            <w:tcBorders>
              <w:top w:val="nil"/>
              <w:left w:val="nil"/>
              <w:bottom w:val="nil"/>
              <w:right w:val="nil"/>
            </w:tcBorders>
            <w:tcMar>
              <w:top w:w="43" w:type="dxa"/>
              <w:left w:w="0" w:type="dxa"/>
              <w:bottom w:w="0" w:type="dxa"/>
              <w:right w:w="0" w:type="dxa"/>
            </w:tcMar>
            <w:vAlign w:val="bottom"/>
          </w:tcPr>
          <w:p w14:paraId="4F4C74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292C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951AF4" w14:textId="77777777" w:rsidR="0089264D" w:rsidRPr="00B40C4C" w:rsidRDefault="0089264D" w:rsidP="009137DA">
            <w:r w:rsidRPr="00B40C4C">
              <w:t>Nedsatt funksjonsevne:</w:t>
            </w:r>
          </w:p>
        </w:tc>
        <w:tc>
          <w:tcPr>
            <w:tcW w:w="1380" w:type="dxa"/>
            <w:tcBorders>
              <w:top w:val="nil"/>
              <w:left w:val="nil"/>
              <w:bottom w:val="nil"/>
              <w:right w:val="nil"/>
            </w:tcBorders>
            <w:tcMar>
              <w:top w:w="43" w:type="dxa"/>
              <w:left w:w="0" w:type="dxa"/>
              <w:bottom w:w="0" w:type="dxa"/>
              <w:right w:w="0" w:type="dxa"/>
            </w:tcMar>
            <w:vAlign w:val="bottom"/>
          </w:tcPr>
          <w:p w14:paraId="7C37D7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4335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6EB0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74D3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D50D7A" w14:textId="77777777" w:rsidR="0089264D" w:rsidRPr="00B40C4C" w:rsidRDefault="0089264D" w:rsidP="004B5DA0">
            <w:pPr>
              <w:jc w:val="right"/>
            </w:pPr>
          </w:p>
        </w:tc>
      </w:tr>
      <w:tr w:rsidR="00446E55" w:rsidRPr="00B40C4C" w14:paraId="5F86DFD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C4DD7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52262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78E13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923988" w14:textId="77777777" w:rsidR="0089264D" w:rsidRPr="00B40C4C" w:rsidRDefault="0089264D" w:rsidP="009137DA">
            <w:r w:rsidRPr="00B40C4C">
              <w:t>Forskning, utredning og spesielle driftsutgifter</w:t>
            </w:r>
            <w:r w:rsidRPr="00B40C4C">
              <w:rPr>
                <w:rStyle w:val="kursiv"/>
              </w:rPr>
              <w:t>, kan overføres, kan nyttes under post 71</w:t>
            </w:r>
          </w:p>
        </w:tc>
        <w:tc>
          <w:tcPr>
            <w:tcW w:w="1380" w:type="dxa"/>
            <w:tcBorders>
              <w:top w:val="nil"/>
              <w:left w:val="nil"/>
              <w:bottom w:val="nil"/>
              <w:right w:val="nil"/>
            </w:tcBorders>
            <w:tcMar>
              <w:top w:w="43" w:type="dxa"/>
              <w:left w:w="0" w:type="dxa"/>
              <w:bottom w:w="0" w:type="dxa"/>
              <w:right w:w="0" w:type="dxa"/>
            </w:tcMar>
            <w:vAlign w:val="bottom"/>
          </w:tcPr>
          <w:p w14:paraId="14B600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43F6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4A4765" w14:textId="77777777" w:rsidR="0089264D" w:rsidRPr="00B40C4C" w:rsidRDefault="0089264D" w:rsidP="004B5DA0">
            <w:pPr>
              <w:jc w:val="right"/>
            </w:pPr>
            <w:r w:rsidRPr="00B40C4C">
              <w:t>26 000 000</w:t>
            </w:r>
          </w:p>
        </w:tc>
        <w:tc>
          <w:tcPr>
            <w:tcW w:w="180" w:type="dxa"/>
            <w:tcBorders>
              <w:top w:val="nil"/>
              <w:left w:val="nil"/>
              <w:bottom w:val="nil"/>
              <w:right w:val="nil"/>
            </w:tcBorders>
            <w:tcMar>
              <w:top w:w="43" w:type="dxa"/>
              <w:left w:w="0" w:type="dxa"/>
              <w:bottom w:w="0" w:type="dxa"/>
              <w:right w:w="0" w:type="dxa"/>
            </w:tcMar>
            <w:vAlign w:val="bottom"/>
          </w:tcPr>
          <w:p w14:paraId="2BA1C1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7F08F0" w14:textId="77777777" w:rsidR="0089264D" w:rsidRPr="00B40C4C" w:rsidRDefault="0089264D" w:rsidP="004B5DA0">
            <w:pPr>
              <w:jc w:val="right"/>
            </w:pPr>
          </w:p>
        </w:tc>
      </w:tr>
      <w:tr w:rsidR="00446E55" w:rsidRPr="00B40C4C" w14:paraId="2DB723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4610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EEC219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3D203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E347C2" w14:textId="77777777" w:rsidR="0089264D" w:rsidRPr="00B40C4C" w:rsidRDefault="0089264D" w:rsidP="009137DA">
            <w:r w:rsidRPr="00B40C4C">
              <w:t>Funksjonshemmedes organisasjoner</w:t>
            </w:r>
          </w:p>
        </w:tc>
        <w:tc>
          <w:tcPr>
            <w:tcW w:w="1380" w:type="dxa"/>
            <w:tcBorders>
              <w:top w:val="nil"/>
              <w:left w:val="nil"/>
              <w:bottom w:val="nil"/>
              <w:right w:val="nil"/>
            </w:tcBorders>
            <w:tcMar>
              <w:top w:w="43" w:type="dxa"/>
              <w:left w:w="0" w:type="dxa"/>
              <w:bottom w:w="0" w:type="dxa"/>
              <w:right w:w="0" w:type="dxa"/>
            </w:tcMar>
            <w:vAlign w:val="bottom"/>
          </w:tcPr>
          <w:p w14:paraId="4C449D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56DC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632A4D" w14:textId="77777777" w:rsidR="0089264D" w:rsidRPr="00B40C4C" w:rsidRDefault="0089264D" w:rsidP="004B5DA0">
            <w:pPr>
              <w:jc w:val="right"/>
            </w:pPr>
            <w:r w:rsidRPr="00B40C4C">
              <w:t>280 100 000</w:t>
            </w:r>
          </w:p>
        </w:tc>
        <w:tc>
          <w:tcPr>
            <w:tcW w:w="180" w:type="dxa"/>
            <w:tcBorders>
              <w:top w:val="nil"/>
              <w:left w:val="nil"/>
              <w:bottom w:val="nil"/>
              <w:right w:val="nil"/>
            </w:tcBorders>
            <w:tcMar>
              <w:top w:w="43" w:type="dxa"/>
              <w:left w:w="0" w:type="dxa"/>
              <w:bottom w:w="0" w:type="dxa"/>
              <w:right w:w="0" w:type="dxa"/>
            </w:tcMar>
            <w:vAlign w:val="bottom"/>
          </w:tcPr>
          <w:p w14:paraId="715AB2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6F5906" w14:textId="77777777" w:rsidR="0089264D" w:rsidRPr="00B40C4C" w:rsidRDefault="0089264D" w:rsidP="004B5DA0">
            <w:pPr>
              <w:jc w:val="right"/>
            </w:pPr>
          </w:p>
        </w:tc>
      </w:tr>
      <w:tr w:rsidR="00446E55" w:rsidRPr="00B40C4C" w14:paraId="5D75BA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D619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A329CE"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B87B3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0301A1" w14:textId="77777777" w:rsidR="0089264D" w:rsidRPr="00B40C4C" w:rsidRDefault="0089264D" w:rsidP="009137DA">
            <w:r w:rsidRPr="00B40C4C">
              <w:t>Universell utforming og økt tilgjengelighet</w:t>
            </w:r>
          </w:p>
        </w:tc>
        <w:tc>
          <w:tcPr>
            <w:tcW w:w="1380" w:type="dxa"/>
            <w:tcBorders>
              <w:top w:val="nil"/>
              <w:left w:val="nil"/>
              <w:bottom w:val="nil"/>
              <w:right w:val="nil"/>
            </w:tcBorders>
            <w:tcMar>
              <w:top w:w="43" w:type="dxa"/>
              <w:left w:w="0" w:type="dxa"/>
              <w:bottom w:w="0" w:type="dxa"/>
              <w:right w:w="0" w:type="dxa"/>
            </w:tcMar>
            <w:vAlign w:val="bottom"/>
          </w:tcPr>
          <w:p w14:paraId="7E6244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F1436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B32321" w14:textId="77777777" w:rsidR="0089264D" w:rsidRPr="00B40C4C" w:rsidRDefault="0089264D" w:rsidP="004B5DA0">
            <w:pPr>
              <w:jc w:val="right"/>
            </w:pPr>
            <w:r w:rsidRPr="00B40C4C">
              <w:t>23 850 000</w:t>
            </w:r>
          </w:p>
        </w:tc>
        <w:tc>
          <w:tcPr>
            <w:tcW w:w="180" w:type="dxa"/>
            <w:tcBorders>
              <w:top w:val="nil"/>
              <w:left w:val="nil"/>
              <w:bottom w:val="nil"/>
              <w:right w:val="nil"/>
            </w:tcBorders>
            <w:tcMar>
              <w:top w:w="43" w:type="dxa"/>
              <w:left w:w="0" w:type="dxa"/>
              <w:bottom w:w="0" w:type="dxa"/>
              <w:right w:w="0" w:type="dxa"/>
            </w:tcMar>
            <w:vAlign w:val="bottom"/>
          </w:tcPr>
          <w:p w14:paraId="57576D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155549" w14:textId="77777777" w:rsidR="0089264D" w:rsidRPr="00B40C4C" w:rsidRDefault="0089264D" w:rsidP="004B5DA0">
            <w:pPr>
              <w:jc w:val="right"/>
            </w:pPr>
          </w:p>
        </w:tc>
      </w:tr>
      <w:tr w:rsidR="00446E55" w:rsidRPr="00B40C4C" w14:paraId="5A2DD7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77C0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1B5459"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47FCC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DEA350" w14:textId="77777777" w:rsidR="0089264D" w:rsidRPr="00B40C4C" w:rsidRDefault="0089264D" w:rsidP="009137DA">
            <w:r w:rsidRPr="00B40C4C">
              <w:t>Funksjonshemmedes levekår og livskvalitet</w:t>
            </w:r>
          </w:p>
        </w:tc>
        <w:tc>
          <w:tcPr>
            <w:tcW w:w="1380" w:type="dxa"/>
            <w:tcBorders>
              <w:top w:val="nil"/>
              <w:left w:val="nil"/>
              <w:bottom w:val="nil"/>
              <w:right w:val="nil"/>
            </w:tcBorders>
            <w:tcMar>
              <w:top w:w="43" w:type="dxa"/>
              <w:left w:w="0" w:type="dxa"/>
              <w:bottom w:w="0" w:type="dxa"/>
              <w:right w:w="0" w:type="dxa"/>
            </w:tcMar>
            <w:vAlign w:val="bottom"/>
          </w:tcPr>
          <w:p w14:paraId="692C0B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BF4CD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AF45BDB" w14:textId="77777777" w:rsidR="0089264D" w:rsidRPr="00B40C4C" w:rsidRDefault="0089264D" w:rsidP="004B5DA0">
            <w:pPr>
              <w:jc w:val="right"/>
            </w:pPr>
            <w:r w:rsidRPr="00B40C4C">
              <w:t>33 000 000</w:t>
            </w:r>
          </w:p>
        </w:tc>
        <w:tc>
          <w:tcPr>
            <w:tcW w:w="180" w:type="dxa"/>
            <w:tcBorders>
              <w:top w:val="nil"/>
              <w:left w:val="nil"/>
              <w:bottom w:val="nil"/>
              <w:right w:val="nil"/>
            </w:tcBorders>
            <w:tcMar>
              <w:top w:w="43" w:type="dxa"/>
              <w:left w:w="0" w:type="dxa"/>
              <w:bottom w:w="0" w:type="dxa"/>
              <w:right w:w="0" w:type="dxa"/>
            </w:tcMar>
            <w:vAlign w:val="bottom"/>
          </w:tcPr>
          <w:p w14:paraId="2B74A26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487D61D" w14:textId="77777777" w:rsidR="0089264D" w:rsidRPr="00B40C4C" w:rsidRDefault="0089264D" w:rsidP="004B5DA0">
            <w:pPr>
              <w:jc w:val="right"/>
            </w:pPr>
            <w:r w:rsidRPr="00B40C4C">
              <w:t>362 950 000</w:t>
            </w:r>
          </w:p>
        </w:tc>
      </w:tr>
      <w:tr w:rsidR="00446E55" w:rsidRPr="00B40C4C" w14:paraId="3ECF7DFE" w14:textId="77777777" w:rsidTr="008C2AB1">
        <w:trPr>
          <w:trHeight w:val="240"/>
        </w:trPr>
        <w:tc>
          <w:tcPr>
            <w:tcW w:w="567" w:type="dxa"/>
            <w:tcBorders>
              <w:top w:val="nil"/>
              <w:left w:val="nil"/>
              <w:bottom w:val="nil"/>
            </w:tcBorders>
            <w:tcMar>
              <w:top w:w="43" w:type="dxa"/>
              <w:left w:w="0" w:type="dxa"/>
              <w:bottom w:w="0" w:type="dxa"/>
              <w:right w:w="0" w:type="dxa"/>
            </w:tcMar>
          </w:tcPr>
          <w:p w14:paraId="2BC24EB5" w14:textId="77777777" w:rsidR="0089264D" w:rsidRPr="00B40C4C" w:rsidRDefault="0089264D" w:rsidP="009137DA">
            <w:r w:rsidRPr="00B40C4C">
              <w:t>353</w:t>
            </w:r>
          </w:p>
        </w:tc>
        <w:tc>
          <w:tcPr>
            <w:tcW w:w="260" w:type="dxa"/>
            <w:tcBorders>
              <w:top w:val="nil"/>
              <w:left w:val="nil"/>
              <w:bottom w:val="nil"/>
              <w:right w:val="nil"/>
            </w:tcBorders>
            <w:tcMar>
              <w:top w:w="43" w:type="dxa"/>
              <w:left w:w="0" w:type="dxa"/>
              <w:bottom w:w="0" w:type="dxa"/>
              <w:right w:w="0" w:type="dxa"/>
            </w:tcMar>
            <w:vAlign w:val="bottom"/>
          </w:tcPr>
          <w:p w14:paraId="58524F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CFCB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B9EAC9" w14:textId="77777777" w:rsidR="0089264D" w:rsidRPr="00B40C4C" w:rsidRDefault="0089264D" w:rsidP="009137DA">
            <w:r w:rsidRPr="00B40C4C">
              <w:t>Likestillings- og diskrimineringsombudet:</w:t>
            </w:r>
          </w:p>
        </w:tc>
        <w:tc>
          <w:tcPr>
            <w:tcW w:w="1380" w:type="dxa"/>
            <w:tcBorders>
              <w:top w:val="nil"/>
              <w:left w:val="nil"/>
              <w:bottom w:val="nil"/>
              <w:right w:val="nil"/>
            </w:tcBorders>
            <w:tcMar>
              <w:top w:w="43" w:type="dxa"/>
              <w:left w:w="0" w:type="dxa"/>
              <w:bottom w:w="0" w:type="dxa"/>
              <w:right w:w="0" w:type="dxa"/>
            </w:tcMar>
            <w:vAlign w:val="bottom"/>
          </w:tcPr>
          <w:p w14:paraId="2570CA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10CF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EC50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D34E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85104F" w14:textId="77777777" w:rsidR="0089264D" w:rsidRPr="00B40C4C" w:rsidRDefault="0089264D" w:rsidP="004B5DA0">
            <w:pPr>
              <w:jc w:val="right"/>
            </w:pPr>
          </w:p>
        </w:tc>
      </w:tr>
      <w:tr w:rsidR="00446E55" w:rsidRPr="00B40C4C" w14:paraId="59E30F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2144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424AF1"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641E7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572AD1" w14:textId="77777777" w:rsidR="0089264D" w:rsidRPr="00B40C4C" w:rsidRDefault="0089264D" w:rsidP="009137DA">
            <w:r w:rsidRPr="00B40C4C">
              <w:t>Basisbevilgning</w:t>
            </w:r>
          </w:p>
        </w:tc>
        <w:tc>
          <w:tcPr>
            <w:tcW w:w="1380" w:type="dxa"/>
            <w:tcBorders>
              <w:top w:val="nil"/>
              <w:left w:val="nil"/>
              <w:bottom w:val="nil"/>
              <w:right w:val="nil"/>
            </w:tcBorders>
            <w:tcMar>
              <w:top w:w="43" w:type="dxa"/>
              <w:left w:w="0" w:type="dxa"/>
              <w:bottom w:w="0" w:type="dxa"/>
              <w:right w:w="0" w:type="dxa"/>
            </w:tcMar>
            <w:vAlign w:val="bottom"/>
          </w:tcPr>
          <w:p w14:paraId="301269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77307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08B5757" w14:textId="77777777" w:rsidR="0089264D" w:rsidRPr="00B40C4C" w:rsidRDefault="0089264D" w:rsidP="004B5DA0">
            <w:pPr>
              <w:jc w:val="right"/>
            </w:pPr>
            <w:r w:rsidRPr="00B40C4C">
              <w:t>55 400 000</w:t>
            </w:r>
          </w:p>
        </w:tc>
        <w:tc>
          <w:tcPr>
            <w:tcW w:w="180" w:type="dxa"/>
            <w:tcBorders>
              <w:top w:val="nil"/>
              <w:left w:val="nil"/>
              <w:bottom w:val="nil"/>
              <w:right w:val="nil"/>
            </w:tcBorders>
            <w:tcMar>
              <w:top w:w="43" w:type="dxa"/>
              <w:left w:w="0" w:type="dxa"/>
              <w:bottom w:w="0" w:type="dxa"/>
              <w:right w:w="0" w:type="dxa"/>
            </w:tcMar>
            <w:vAlign w:val="bottom"/>
          </w:tcPr>
          <w:p w14:paraId="2CA2861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1FEDFF8" w14:textId="77777777" w:rsidR="0089264D" w:rsidRPr="00B40C4C" w:rsidRDefault="0089264D" w:rsidP="004B5DA0">
            <w:pPr>
              <w:jc w:val="right"/>
            </w:pPr>
            <w:r w:rsidRPr="00B40C4C">
              <w:t>55 400 000</w:t>
            </w:r>
          </w:p>
        </w:tc>
      </w:tr>
      <w:tr w:rsidR="00446E55" w:rsidRPr="00B40C4C" w14:paraId="783A3F6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C722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7F87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7823C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5893C7" w14:textId="77777777" w:rsidR="0089264D" w:rsidRPr="00B40C4C" w:rsidRDefault="0089264D" w:rsidP="009137DA">
            <w:r w:rsidRPr="00B40C4C">
              <w:t>Sum Likestilling</w:t>
            </w:r>
          </w:p>
        </w:tc>
        <w:tc>
          <w:tcPr>
            <w:tcW w:w="1380" w:type="dxa"/>
            <w:tcBorders>
              <w:top w:val="nil"/>
              <w:left w:val="nil"/>
              <w:bottom w:val="nil"/>
              <w:right w:val="nil"/>
            </w:tcBorders>
            <w:tcMar>
              <w:top w:w="43" w:type="dxa"/>
              <w:left w:w="0" w:type="dxa"/>
              <w:bottom w:w="0" w:type="dxa"/>
              <w:right w:w="0" w:type="dxa"/>
            </w:tcMar>
            <w:vAlign w:val="bottom"/>
          </w:tcPr>
          <w:p w14:paraId="632A34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3A56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21CF5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1D268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F5B2F81" w14:textId="77777777" w:rsidR="0089264D" w:rsidRPr="00B40C4C" w:rsidRDefault="0089264D" w:rsidP="004B5DA0">
            <w:pPr>
              <w:jc w:val="right"/>
            </w:pPr>
            <w:r w:rsidRPr="00B40C4C">
              <w:t>630 327 000</w:t>
            </w:r>
          </w:p>
        </w:tc>
      </w:tr>
      <w:tr w:rsidR="00446E55" w:rsidRPr="00B40C4C" w14:paraId="4A5BF5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9E4C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CD934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C64D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A2940C" w14:textId="77777777" w:rsidR="0089264D" w:rsidRPr="00B40C4C" w:rsidRDefault="0089264D" w:rsidP="009137DA">
            <w:r w:rsidRPr="00B40C4C">
              <w:t>Sum Kultur- og likestillingsdepartementet</w:t>
            </w:r>
          </w:p>
        </w:tc>
        <w:tc>
          <w:tcPr>
            <w:tcW w:w="1380" w:type="dxa"/>
            <w:tcBorders>
              <w:top w:val="nil"/>
              <w:left w:val="nil"/>
              <w:bottom w:val="nil"/>
              <w:right w:val="nil"/>
            </w:tcBorders>
            <w:tcMar>
              <w:top w:w="43" w:type="dxa"/>
              <w:left w:w="0" w:type="dxa"/>
              <w:bottom w:w="0" w:type="dxa"/>
              <w:right w:w="0" w:type="dxa"/>
            </w:tcMar>
            <w:vAlign w:val="bottom"/>
          </w:tcPr>
          <w:p w14:paraId="7D1678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19FF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A6B97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90DD3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C82A0B4" w14:textId="77777777" w:rsidR="0089264D" w:rsidRPr="00B40C4C" w:rsidRDefault="0089264D" w:rsidP="004B5DA0">
            <w:pPr>
              <w:jc w:val="right"/>
            </w:pPr>
            <w:r w:rsidRPr="00B40C4C">
              <w:t>25 762 858 000</w:t>
            </w:r>
          </w:p>
        </w:tc>
      </w:tr>
      <w:tr w:rsidR="00446E55" w:rsidRPr="00B40C4C" w14:paraId="1524E7D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4E80C19" w14:textId="77777777" w:rsidR="0089264D" w:rsidRPr="00B40C4C" w:rsidRDefault="0089264D" w:rsidP="00BC282F">
            <w:pPr>
              <w:pStyle w:val="tittel-gulbok1"/>
            </w:pPr>
            <w:r w:rsidRPr="00B40C4C">
              <w:t>Justis- og beredskapsdepartementet</w:t>
            </w:r>
          </w:p>
        </w:tc>
      </w:tr>
      <w:tr w:rsidR="00446E55" w:rsidRPr="00B40C4C" w14:paraId="2E9CB34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3DDCA0A" w14:textId="77777777" w:rsidR="0089264D" w:rsidRPr="00B40C4C" w:rsidRDefault="0089264D" w:rsidP="00BC282F">
            <w:pPr>
              <w:pStyle w:val="tittel-gulbok2"/>
            </w:pPr>
            <w:r w:rsidRPr="00B40C4C">
              <w:t>Administrasjon</w:t>
            </w:r>
          </w:p>
        </w:tc>
      </w:tr>
      <w:tr w:rsidR="00446E55" w:rsidRPr="00B40C4C" w14:paraId="2C434F6E" w14:textId="77777777" w:rsidTr="008C2AB1">
        <w:trPr>
          <w:trHeight w:val="240"/>
        </w:trPr>
        <w:tc>
          <w:tcPr>
            <w:tcW w:w="567" w:type="dxa"/>
            <w:tcBorders>
              <w:top w:val="nil"/>
              <w:left w:val="nil"/>
              <w:bottom w:val="nil"/>
            </w:tcBorders>
            <w:tcMar>
              <w:top w:w="43" w:type="dxa"/>
              <w:left w:w="0" w:type="dxa"/>
              <w:bottom w:w="0" w:type="dxa"/>
              <w:right w:w="0" w:type="dxa"/>
            </w:tcMar>
          </w:tcPr>
          <w:p w14:paraId="4C9790BA" w14:textId="77777777" w:rsidR="0089264D" w:rsidRPr="00B40C4C" w:rsidRDefault="0089264D" w:rsidP="009137DA">
            <w:r w:rsidRPr="00B40C4C">
              <w:t>400</w:t>
            </w:r>
          </w:p>
        </w:tc>
        <w:tc>
          <w:tcPr>
            <w:tcW w:w="260" w:type="dxa"/>
            <w:tcBorders>
              <w:top w:val="nil"/>
              <w:left w:val="nil"/>
              <w:bottom w:val="nil"/>
              <w:right w:val="nil"/>
            </w:tcBorders>
            <w:tcMar>
              <w:top w:w="43" w:type="dxa"/>
              <w:left w:w="0" w:type="dxa"/>
              <w:bottom w:w="0" w:type="dxa"/>
              <w:right w:w="0" w:type="dxa"/>
            </w:tcMar>
            <w:vAlign w:val="bottom"/>
          </w:tcPr>
          <w:p w14:paraId="6D97FD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F046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DB5856" w14:textId="77777777" w:rsidR="0089264D" w:rsidRPr="00B40C4C" w:rsidRDefault="0089264D" w:rsidP="009137DA">
            <w:r w:rsidRPr="00B40C4C">
              <w:t>Justis- og beredskapsdepartementet:</w:t>
            </w:r>
          </w:p>
        </w:tc>
        <w:tc>
          <w:tcPr>
            <w:tcW w:w="1380" w:type="dxa"/>
            <w:tcBorders>
              <w:top w:val="nil"/>
              <w:left w:val="nil"/>
              <w:bottom w:val="nil"/>
              <w:right w:val="nil"/>
            </w:tcBorders>
            <w:tcMar>
              <w:top w:w="43" w:type="dxa"/>
              <w:left w:w="0" w:type="dxa"/>
              <w:bottom w:w="0" w:type="dxa"/>
              <w:right w:w="0" w:type="dxa"/>
            </w:tcMar>
            <w:vAlign w:val="bottom"/>
          </w:tcPr>
          <w:p w14:paraId="6FD8C3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C4200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0EDE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845CE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EC7B4F" w14:textId="77777777" w:rsidR="0089264D" w:rsidRPr="00B40C4C" w:rsidRDefault="0089264D" w:rsidP="004B5DA0">
            <w:pPr>
              <w:jc w:val="right"/>
            </w:pPr>
          </w:p>
        </w:tc>
      </w:tr>
      <w:tr w:rsidR="00446E55" w:rsidRPr="00B40C4C" w14:paraId="63F9499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4AFE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1683B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7C88D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F0F40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DCE8EE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4C1B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ACB3F35" w14:textId="77777777" w:rsidR="0089264D" w:rsidRPr="00B40C4C" w:rsidRDefault="0089264D" w:rsidP="004B5DA0">
            <w:pPr>
              <w:jc w:val="right"/>
            </w:pPr>
            <w:r w:rsidRPr="00B40C4C">
              <w:t>472 783 000</w:t>
            </w:r>
          </w:p>
        </w:tc>
        <w:tc>
          <w:tcPr>
            <w:tcW w:w="180" w:type="dxa"/>
            <w:tcBorders>
              <w:top w:val="nil"/>
              <w:left w:val="nil"/>
              <w:bottom w:val="nil"/>
              <w:right w:val="nil"/>
            </w:tcBorders>
            <w:tcMar>
              <w:top w:w="43" w:type="dxa"/>
              <w:left w:w="0" w:type="dxa"/>
              <w:bottom w:w="0" w:type="dxa"/>
              <w:right w:w="0" w:type="dxa"/>
            </w:tcMar>
            <w:vAlign w:val="bottom"/>
          </w:tcPr>
          <w:p w14:paraId="024495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28CAD0" w14:textId="77777777" w:rsidR="0089264D" w:rsidRPr="00B40C4C" w:rsidRDefault="0089264D" w:rsidP="004B5DA0">
            <w:pPr>
              <w:jc w:val="right"/>
            </w:pPr>
          </w:p>
        </w:tc>
      </w:tr>
      <w:tr w:rsidR="00446E55" w:rsidRPr="00B40C4C" w14:paraId="461EA86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88B6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D09F8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E8604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6743EC"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2A568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ACF0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93B89E" w14:textId="77777777" w:rsidR="0089264D" w:rsidRPr="00B40C4C" w:rsidRDefault="0089264D" w:rsidP="004B5DA0">
            <w:pPr>
              <w:jc w:val="right"/>
            </w:pPr>
            <w:r w:rsidRPr="00B40C4C">
              <w:t>14 000 000</w:t>
            </w:r>
          </w:p>
        </w:tc>
        <w:tc>
          <w:tcPr>
            <w:tcW w:w="180" w:type="dxa"/>
            <w:tcBorders>
              <w:top w:val="nil"/>
              <w:left w:val="nil"/>
              <w:bottom w:val="nil"/>
              <w:right w:val="nil"/>
            </w:tcBorders>
            <w:tcMar>
              <w:top w:w="43" w:type="dxa"/>
              <w:left w:w="0" w:type="dxa"/>
              <w:bottom w:w="0" w:type="dxa"/>
              <w:right w:w="0" w:type="dxa"/>
            </w:tcMar>
            <w:vAlign w:val="bottom"/>
          </w:tcPr>
          <w:p w14:paraId="5D1E55D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D128FF" w14:textId="77777777" w:rsidR="0089264D" w:rsidRPr="00B40C4C" w:rsidRDefault="0089264D" w:rsidP="004B5DA0">
            <w:pPr>
              <w:jc w:val="right"/>
            </w:pPr>
          </w:p>
        </w:tc>
      </w:tr>
      <w:tr w:rsidR="00446E55" w:rsidRPr="00B40C4C" w14:paraId="0CB5888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13096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08715F"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3EF241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BB11E5" w14:textId="77777777" w:rsidR="0089264D" w:rsidRPr="00B40C4C" w:rsidRDefault="0089264D" w:rsidP="009137DA">
            <w:r w:rsidRPr="00B40C4C">
              <w:t>Spesielle driftsutgifter, forskning, evaluering og kunnskapsinnhenting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9AA61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58ED2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8E15E8" w14:textId="77777777" w:rsidR="0089264D" w:rsidRPr="00B40C4C" w:rsidRDefault="0089264D" w:rsidP="004B5DA0">
            <w:pPr>
              <w:jc w:val="right"/>
            </w:pPr>
            <w:r w:rsidRPr="00B40C4C">
              <w:t>22 999 000</w:t>
            </w:r>
          </w:p>
        </w:tc>
        <w:tc>
          <w:tcPr>
            <w:tcW w:w="180" w:type="dxa"/>
            <w:tcBorders>
              <w:top w:val="nil"/>
              <w:left w:val="nil"/>
              <w:bottom w:val="nil"/>
              <w:right w:val="nil"/>
            </w:tcBorders>
            <w:tcMar>
              <w:top w:w="43" w:type="dxa"/>
              <w:left w:w="0" w:type="dxa"/>
              <w:bottom w:w="0" w:type="dxa"/>
              <w:right w:w="0" w:type="dxa"/>
            </w:tcMar>
            <w:vAlign w:val="bottom"/>
          </w:tcPr>
          <w:p w14:paraId="53EB35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82A9B7" w14:textId="77777777" w:rsidR="0089264D" w:rsidRPr="00B40C4C" w:rsidRDefault="0089264D" w:rsidP="004B5DA0">
            <w:pPr>
              <w:jc w:val="right"/>
            </w:pPr>
          </w:p>
        </w:tc>
      </w:tr>
      <w:tr w:rsidR="00446E55" w:rsidRPr="00B40C4C" w14:paraId="042F10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4476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81B87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78F82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854DAE" w14:textId="77777777" w:rsidR="0089264D" w:rsidRPr="00B40C4C" w:rsidRDefault="0089264D" w:rsidP="009137DA">
            <w:r w:rsidRPr="00B40C4C">
              <w:t>Overføringer til private</w:t>
            </w:r>
          </w:p>
        </w:tc>
        <w:tc>
          <w:tcPr>
            <w:tcW w:w="1380" w:type="dxa"/>
            <w:tcBorders>
              <w:top w:val="nil"/>
              <w:left w:val="nil"/>
              <w:bottom w:val="nil"/>
              <w:right w:val="nil"/>
            </w:tcBorders>
            <w:tcMar>
              <w:top w:w="43" w:type="dxa"/>
              <w:left w:w="0" w:type="dxa"/>
              <w:bottom w:w="0" w:type="dxa"/>
              <w:right w:w="0" w:type="dxa"/>
            </w:tcMar>
            <w:vAlign w:val="bottom"/>
          </w:tcPr>
          <w:p w14:paraId="50020A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5573A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43630D" w14:textId="77777777" w:rsidR="0089264D" w:rsidRPr="00B40C4C" w:rsidRDefault="0089264D" w:rsidP="004B5DA0">
            <w:pPr>
              <w:jc w:val="right"/>
            </w:pPr>
            <w:r w:rsidRPr="00B40C4C">
              <w:t>10 292 000</w:t>
            </w:r>
          </w:p>
        </w:tc>
        <w:tc>
          <w:tcPr>
            <w:tcW w:w="180" w:type="dxa"/>
            <w:tcBorders>
              <w:top w:val="nil"/>
              <w:left w:val="nil"/>
              <w:bottom w:val="nil"/>
              <w:right w:val="nil"/>
            </w:tcBorders>
            <w:tcMar>
              <w:top w:w="43" w:type="dxa"/>
              <w:left w:w="0" w:type="dxa"/>
              <w:bottom w:w="0" w:type="dxa"/>
              <w:right w:w="0" w:type="dxa"/>
            </w:tcMar>
            <w:vAlign w:val="bottom"/>
          </w:tcPr>
          <w:p w14:paraId="5A3BD4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4E2004" w14:textId="77777777" w:rsidR="0089264D" w:rsidRPr="00B40C4C" w:rsidRDefault="0089264D" w:rsidP="004B5DA0">
            <w:pPr>
              <w:jc w:val="right"/>
            </w:pPr>
          </w:p>
        </w:tc>
      </w:tr>
      <w:tr w:rsidR="00446E55" w:rsidRPr="00B40C4C" w14:paraId="032B2F5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96BA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8A59E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FA84C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8643E9" w14:textId="77777777" w:rsidR="0089264D" w:rsidRPr="00B40C4C" w:rsidRDefault="0089264D" w:rsidP="009137DA">
            <w:r w:rsidRPr="00B40C4C">
              <w:t>Tilskudd til 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37E7F6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FB54B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ED3C7B" w14:textId="77777777" w:rsidR="0089264D" w:rsidRPr="00B40C4C" w:rsidRDefault="0089264D" w:rsidP="004B5DA0">
            <w:pPr>
              <w:jc w:val="right"/>
            </w:pPr>
            <w:r w:rsidRPr="00B40C4C">
              <w:t>22 508 000</w:t>
            </w:r>
          </w:p>
        </w:tc>
        <w:tc>
          <w:tcPr>
            <w:tcW w:w="180" w:type="dxa"/>
            <w:tcBorders>
              <w:top w:val="nil"/>
              <w:left w:val="nil"/>
              <w:bottom w:val="nil"/>
              <w:right w:val="nil"/>
            </w:tcBorders>
            <w:tcMar>
              <w:top w:w="43" w:type="dxa"/>
              <w:left w:w="0" w:type="dxa"/>
              <w:bottom w:w="0" w:type="dxa"/>
              <w:right w:w="0" w:type="dxa"/>
            </w:tcMar>
            <w:vAlign w:val="bottom"/>
          </w:tcPr>
          <w:p w14:paraId="743612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67EE3B" w14:textId="77777777" w:rsidR="0089264D" w:rsidRPr="00B40C4C" w:rsidRDefault="0089264D" w:rsidP="004B5DA0">
            <w:pPr>
              <w:jc w:val="right"/>
            </w:pPr>
          </w:p>
        </w:tc>
      </w:tr>
      <w:tr w:rsidR="00446E55" w:rsidRPr="00B40C4C" w14:paraId="0F449C2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C4EC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A3BD0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7979C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69DCFE" w14:textId="77777777" w:rsidR="0089264D" w:rsidRPr="00B40C4C" w:rsidRDefault="0089264D" w:rsidP="009137DA">
            <w:r w:rsidRPr="00B40C4C">
              <w:t>Tilskudd til 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E4FEF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95FD1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1B19FE" w14:textId="77777777" w:rsidR="0089264D" w:rsidRPr="00B40C4C" w:rsidRDefault="0089264D" w:rsidP="004B5DA0">
            <w:pPr>
              <w:jc w:val="right"/>
            </w:pPr>
            <w:r w:rsidRPr="00B40C4C">
              <w:t>81 717 000</w:t>
            </w:r>
          </w:p>
        </w:tc>
        <w:tc>
          <w:tcPr>
            <w:tcW w:w="180" w:type="dxa"/>
            <w:tcBorders>
              <w:top w:val="nil"/>
              <w:left w:val="nil"/>
              <w:bottom w:val="nil"/>
              <w:right w:val="nil"/>
            </w:tcBorders>
            <w:tcMar>
              <w:top w:w="43" w:type="dxa"/>
              <w:left w:w="0" w:type="dxa"/>
              <w:bottom w:w="0" w:type="dxa"/>
              <w:right w:w="0" w:type="dxa"/>
            </w:tcMar>
            <w:vAlign w:val="bottom"/>
          </w:tcPr>
          <w:p w14:paraId="7EC11FC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1ED14D2" w14:textId="77777777" w:rsidR="0089264D" w:rsidRPr="00B40C4C" w:rsidRDefault="0089264D" w:rsidP="004B5DA0">
            <w:pPr>
              <w:jc w:val="right"/>
            </w:pPr>
            <w:r w:rsidRPr="00B40C4C">
              <w:t>624 299 000</w:t>
            </w:r>
          </w:p>
        </w:tc>
      </w:tr>
      <w:tr w:rsidR="00446E55" w:rsidRPr="00B40C4C" w14:paraId="34EA01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2637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24E1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DA02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9D7429"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697E16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218D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4AB6F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59D70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59A20D2" w14:textId="77777777" w:rsidR="0089264D" w:rsidRPr="00B40C4C" w:rsidRDefault="0089264D" w:rsidP="004B5DA0">
            <w:pPr>
              <w:jc w:val="right"/>
            </w:pPr>
            <w:r w:rsidRPr="00B40C4C">
              <w:t>624 299 000</w:t>
            </w:r>
          </w:p>
        </w:tc>
      </w:tr>
      <w:tr w:rsidR="00446E55" w:rsidRPr="00B40C4C" w14:paraId="5AAAC2B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0565294" w14:textId="77777777" w:rsidR="0089264D" w:rsidRPr="00B40C4C" w:rsidRDefault="0089264D" w:rsidP="00BC282F">
            <w:pPr>
              <w:pStyle w:val="tittel-gulbok2"/>
            </w:pPr>
            <w:r w:rsidRPr="00B40C4C">
              <w:t>Rettsvesen</w:t>
            </w:r>
          </w:p>
        </w:tc>
      </w:tr>
      <w:tr w:rsidR="00446E55" w:rsidRPr="00B40C4C" w14:paraId="79C7342F" w14:textId="77777777" w:rsidTr="008C2AB1">
        <w:trPr>
          <w:trHeight w:val="240"/>
        </w:trPr>
        <w:tc>
          <w:tcPr>
            <w:tcW w:w="567" w:type="dxa"/>
            <w:tcBorders>
              <w:top w:val="nil"/>
              <w:left w:val="nil"/>
              <w:bottom w:val="nil"/>
            </w:tcBorders>
            <w:tcMar>
              <w:top w:w="43" w:type="dxa"/>
              <w:left w:w="0" w:type="dxa"/>
              <w:bottom w:w="0" w:type="dxa"/>
              <w:right w:w="0" w:type="dxa"/>
            </w:tcMar>
          </w:tcPr>
          <w:p w14:paraId="63FBF2B7" w14:textId="77777777" w:rsidR="0089264D" w:rsidRPr="00B40C4C" w:rsidRDefault="0089264D" w:rsidP="009137DA">
            <w:r w:rsidRPr="00B40C4C">
              <w:t>410</w:t>
            </w:r>
          </w:p>
        </w:tc>
        <w:tc>
          <w:tcPr>
            <w:tcW w:w="260" w:type="dxa"/>
            <w:tcBorders>
              <w:top w:val="nil"/>
              <w:left w:val="nil"/>
              <w:bottom w:val="nil"/>
              <w:right w:val="nil"/>
            </w:tcBorders>
            <w:tcMar>
              <w:top w:w="43" w:type="dxa"/>
              <w:left w:w="0" w:type="dxa"/>
              <w:bottom w:w="0" w:type="dxa"/>
              <w:right w:w="0" w:type="dxa"/>
            </w:tcMar>
            <w:vAlign w:val="bottom"/>
          </w:tcPr>
          <w:p w14:paraId="539B3E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B313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F760D0" w14:textId="77777777" w:rsidR="0089264D" w:rsidRPr="00B40C4C" w:rsidRDefault="0089264D" w:rsidP="009137DA">
            <w:r w:rsidRPr="00B40C4C">
              <w:t>Domstolene:</w:t>
            </w:r>
          </w:p>
        </w:tc>
        <w:tc>
          <w:tcPr>
            <w:tcW w:w="1380" w:type="dxa"/>
            <w:tcBorders>
              <w:top w:val="nil"/>
              <w:left w:val="nil"/>
              <w:bottom w:val="nil"/>
              <w:right w:val="nil"/>
            </w:tcBorders>
            <w:tcMar>
              <w:top w:w="43" w:type="dxa"/>
              <w:left w:w="0" w:type="dxa"/>
              <w:bottom w:w="0" w:type="dxa"/>
              <w:right w:w="0" w:type="dxa"/>
            </w:tcMar>
            <w:vAlign w:val="bottom"/>
          </w:tcPr>
          <w:p w14:paraId="4A49D3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3511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F2C8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FFBD2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07C2C1" w14:textId="77777777" w:rsidR="0089264D" w:rsidRPr="00B40C4C" w:rsidRDefault="0089264D" w:rsidP="004B5DA0">
            <w:pPr>
              <w:jc w:val="right"/>
            </w:pPr>
          </w:p>
        </w:tc>
      </w:tr>
      <w:tr w:rsidR="00446E55" w:rsidRPr="00B40C4C" w14:paraId="63DE50C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A29F9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59F6B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59CB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DD05DB" w14:textId="77777777" w:rsidR="0089264D" w:rsidRPr="00B40C4C" w:rsidRDefault="0089264D" w:rsidP="009137DA">
            <w:r w:rsidRPr="00B40C4C">
              <w:t>Driftsutgifter</w:t>
            </w:r>
            <w:r w:rsidRPr="00B40C4C">
              <w:rPr>
                <w:rStyle w:val="kursiv"/>
              </w:rPr>
              <w:t>, kan nyttes under kap. 61, post 1 og kap. 411, post 1</w:t>
            </w:r>
          </w:p>
        </w:tc>
        <w:tc>
          <w:tcPr>
            <w:tcW w:w="1380" w:type="dxa"/>
            <w:tcBorders>
              <w:top w:val="nil"/>
              <w:left w:val="nil"/>
              <w:bottom w:val="nil"/>
              <w:right w:val="nil"/>
            </w:tcBorders>
            <w:tcMar>
              <w:top w:w="43" w:type="dxa"/>
              <w:left w:w="0" w:type="dxa"/>
              <w:bottom w:w="0" w:type="dxa"/>
              <w:right w:w="0" w:type="dxa"/>
            </w:tcMar>
            <w:vAlign w:val="bottom"/>
          </w:tcPr>
          <w:p w14:paraId="7636A1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E991B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889A90" w14:textId="77777777" w:rsidR="0089264D" w:rsidRPr="00B40C4C" w:rsidRDefault="0089264D" w:rsidP="004B5DA0">
            <w:pPr>
              <w:jc w:val="right"/>
            </w:pPr>
            <w:r w:rsidRPr="00B40C4C">
              <w:t>3 311 586 000</w:t>
            </w:r>
          </w:p>
        </w:tc>
        <w:tc>
          <w:tcPr>
            <w:tcW w:w="180" w:type="dxa"/>
            <w:tcBorders>
              <w:top w:val="nil"/>
              <w:left w:val="nil"/>
              <w:bottom w:val="nil"/>
              <w:right w:val="nil"/>
            </w:tcBorders>
            <w:tcMar>
              <w:top w:w="43" w:type="dxa"/>
              <w:left w:w="0" w:type="dxa"/>
              <w:bottom w:w="0" w:type="dxa"/>
              <w:right w:w="0" w:type="dxa"/>
            </w:tcMar>
            <w:vAlign w:val="bottom"/>
          </w:tcPr>
          <w:p w14:paraId="4A9E41C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44F5E38" w14:textId="77777777" w:rsidR="0089264D" w:rsidRPr="00B40C4C" w:rsidRDefault="0089264D" w:rsidP="004B5DA0">
            <w:pPr>
              <w:jc w:val="right"/>
            </w:pPr>
          </w:p>
        </w:tc>
      </w:tr>
      <w:tr w:rsidR="00446E55" w:rsidRPr="00B40C4C" w14:paraId="61D51A1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CDB2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3BC71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851C4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D91D7F"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B4D87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5D98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BFD31F" w14:textId="77777777" w:rsidR="0089264D" w:rsidRPr="00B40C4C" w:rsidRDefault="0089264D" w:rsidP="004B5DA0">
            <w:pPr>
              <w:jc w:val="right"/>
            </w:pPr>
            <w:r w:rsidRPr="00B40C4C">
              <w:t>109 438 000</w:t>
            </w:r>
          </w:p>
        </w:tc>
        <w:tc>
          <w:tcPr>
            <w:tcW w:w="180" w:type="dxa"/>
            <w:tcBorders>
              <w:top w:val="nil"/>
              <w:left w:val="nil"/>
              <w:bottom w:val="nil"/>
              <w:right w:val="nil"/>
            </w:tcBorders>
            <w:tcMar>
              <w:top w:w="43" w:type="dxa"/>
              <w:left w:w="0" w:type="dxa"/>
              <w:bottom w:w="0" w:type="dxa"/>
              <w:right w:w="0" w:type="dxa"/>
            </w:tcMar>
            <w:vAlign w:val="bottom"/>
          </w:tcPr>
          <w:p w14:paraId="2F133A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A90297" w14:textId="77777777" w:rsidR="0089264D" w:rsidRPr="00B40C4C" w:rsidRDefault="0089264D" w:rsidP="004B5DA0">
            <w:pPr>
              <w:jc w:val="right"/>
            </w:pPr>
          </w:p>
        </w:tc>
      </w:tr>
      <w:tr w:rsidR="00446E55" w:rsidRPr="00B40C4C" w14:paraId="613AE48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756F0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4B7F72"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04651B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CD4A1A" w14:textId="77777777" w:rsidR="0089264D" w:rsidRPr="00B40C4C" w:rsidRDefault="0089264D" w:rsidP="009137DA">
            <w:r w:rsidRPr="00B40C4C">
              <w:t>Vernesaker/sideutgifter, jordskiftedomstoler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FA08D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6FC0A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33FF281" w14:textId="77777777" w:rsidR="0089264D" w:rsidRPr="00B40C4C" w:rsidRDefault="0089264D" w:rsidP="004B5DA0">
            <w:pPr>
              <w:jc w:val="right"/>
            </w:pPr>
            <w:r w:rsidRPr="00B40C4C">
              <w:t>2 502 000</w:t>
            </w:r>
          </w:p>
        </w:tc>
        <w:tc>
          <w:tcPr>
            <w:tcW w:w="180" w:type="dxa"/>
            <w:tcBorders>
              <w:top w:val="nil"/>
              <w:left w:val="nil"/>
              <w:bottom w:val="nil"/>
              <w:right w:val="nil"/>
            </w:tcBorders>
            <w:tcMar>
              <w:top w:w="43" w:type="dxa"/>
              <w:left w:w="0" w:type="dxa"/>
              <w:bottom w:w="0" w:type="dxa"/>
              <w:right w:w="0" w:type="dxa"/>
            </w:tcMar>
            <w:vAlign w:val="bottom"/>
          </w:tcPr>
          <w:p w14:paraId="774745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48358C" w14:textId="77777777" w:rsidR="0089264D" w:rsidRPr="00B40C4C" w:rsidRDefault="0089264D" w:rsidP="004B5DA0">
            <w:pPr>
              <w:jc w:val="right"/>
            </w:pPr>
            <w:r w:rsidRPr="00B40C4C">
              <w:t>3 423 526 000</w:t>
            </w:r>
          </w:p>
        </w:tc>
      </w:tr>
      <w:tr w:rsidR="00446E55" w:rsidRPr="00B40C4C" w14:paraId="3A78566E" w14:textId="77777777" w:rsidTr="008C2AB1">
        <w:trPr>
          <w:trHeight w:val="240"/>
        </w:trPr>
        <w:tc>
          <w:tcPr>
            <w:tcW w:w="567" w:type="dxa"/>
            <w:tcBorders>
              <w:top w:val="nil"/>
              <w:left w:val="nil"/>
              <w:bottom w:val="nil"/>
            </w:tcBorders>
            <w:tcMar>
              <w:top w:w="43" w:type="dxa"/>
              <w:left w:w="0" w:type="dxa"/>
              <w:bottom w:w="0" w:type="dxa"/>
              <w:right w:w="0" w:type="dxa"/>
            </w:tcMar>
          </w:tcPr>
          <w:p w14:paraId="2B5E9A8A" w14:textId="77777777" w:rsidR="0089264D" w:rsidRPr="00B40C4C" w:rsidRDefault="0089264D" w:rsidP="009137DA">
            <w:r w:rsidRPr="00B40C4C">
              <w:t>411</w:t>
            </w:r>
          </w:p>
        </w:tc>
        <w:tc>
          <w:tcPr>
            <w:tcW w:w="260" w:type="dxa"/>
            <w:tcBorders>
              <w:top w:val="nil"/>
              <w:left w:val="nil"/>
              <w:bottom w:val="nil"/>
              <w:right w:val="nil"/>
            </w:tcBorders>
            <w:tcMar>
              <w:top w:w="43" w:type="dxa"/>
              <w:left w:w="0" w:type="dxa"/>
              <w:bottom w:w="0" w:type="dxa"/>
              <w:right w:w="0" w:type="dxa"/>
            </w:tcMar>
            <w:vAlign w:val="bottom"/>
          </w:tcPr>
          <w:p w14:paraId="675B65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43FB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0428C7" w14:textId="77777777" w:rsidR="0089264D" w:rsidRPr="00B40C4C" w:rsidRDefault="0089264D" w:rsidP="009137DA">
            <w:r w:rsidRPr="00B40C4C">
              <w:t>Domstoladministrasjonen:</w:t>
            </w:r>
          </w:p>
        </w:tc>
        <w:tc>
          <w:tcPr>
            <w:tcW w:w="1380" w:type="dxa"/>
            <w:tcBorders>
              <w:top w:val="nil"/>
              <w:left w:val="nil"/>
              <w:bottom w:val="nil"/>
              <w:right w:val="nil"/>
            </w:tcBorders>
            <w:tcMar>
              <w:top w:w="43" w:type="dxa"/>
              <w:left w:w="0" w:type="dxa"/>
              <w:bottom w:w="0" w:type="dxa"/>
              <w:right w:w="0" w:type="dxa"/>
            </w:tcMar>
            <w:vAlign w:val="bottom"/>
          </w:tcPr>
          <w:p w14:paraId="719D0D1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0C31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D014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B376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D5A719" w14:textId="77777777" w:rsidR="0089264D" w:rsidRPr="00B40C4C" w:rsidRDefault="0089264D" w:rsidP="004B5DA0">
            <w:pPr>
              <w:jc w:val="right"/>
            </w:pPr>
          </w:p>
        </w:tc>
      </w:tr>
      <w:tr w:rsidR="00446E55" w:rsidRPr="00B40C4C" w14:paraId="5B20CAE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59886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6B482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9BC51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878283" w14:textId="77777777" w:rsidR="0089264D" w:rsidRPr="00B40C4C" w:rsidRDefault="0089264D" w:rsidP="009137DA">
            <w:r w:rsidRPr="00B40C4C">
              <w:t>Driftsutgifter</w:t>
            </w:r>
            <w:r w:rsidRPr="00B40C4C">
              <w:rPr>
                <w:rStyle w:val="kursiv"/>
              </w:rPr>
              <w:t>, kan nyttes under kap. 61, post 1 og kap. 410, post 1</w:t>
            </w:r>
          </w:p>
        </w:tc>
        <w:tc>
          <w:tcPr>
            <w:tcW w:w="1380" w:type="dxa"/>
            <w:tcBorders>
              <w:top w:val="nil"/>
              <w:left w:val="nil"/>
              <w:bottom w:val="nil"/>
              <w:right w:val="nil"/>
            </w:tcBorders>
            <w:tcMar>
              <w:top w:w="43" w:type="dxa"/>
              <w:left w:w="0" w:type="dxa"/>
              <w:bottom w:w="0" w:type="dxa"/>
              <w:right w:w="0" w:type="dxa"/>
            </w:tcMar>
            <w:vAlign w:val="bottom"/>
          </w:tcPr>
          <w:p w14:paraId="41A6B4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62D07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0E36BC5" w14:textId="77777777" w:rsidR="0089264D" w:rsidRPr="00B40C4C" w:rsidRDefault="0089264D" w:rsidP="004B5DA0">
            <w:pPr>
              <w:jc w:val="right"/>
            </w:pPr>
            <w:r w:rsidRPr="00B40C4C">
              <w:t>91 842 000</w:t>
            </w:r>
          </w:p>
        </w:tc>
        <w:tc>
          <w:tcPr>
            <w:tcW w:w="180" w:type="dxa"/>
            <w:tcBorders>
              <w:top w:val="nil"/>
              <w:left w:val="nil"/>
              <w:bottom w:val="nil"/>
              <w:right w:val="nil"/>
            </w:tcBorders>
            <w:tcMar>
              <w:top w:w="43" w:type="dxa"/>
              <w:left w:w="0" w:type="dxa"/>
              <w:bottom w:w="0" w:type="dxa"/>
              <w:right w:w="0" w:type="dxa"/>
            </w:tcMar>
            <w:vAlign w:val="bottom"/>
          </w:tcPr>
          <w:p w14:paraId="5FAA53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61E87D" w14:textId="77777777" w:rsidR="0089264D" w:rsidRPr="00B40C4C" w:rsidRDefault="0089264D" w:rsidP="004B5DA0">
            <w:pPr>
              <w:jc w:val="right"/>
            </w:pPr>
            <w:r w:rsidRPr="00B40C4C">
              <w:t>91 842 000</w:t>
            </w:r>
          </w:p>
        </w:tc>
      </w:tr>
      <w:tr w:rsidR="00446E55" w:rsidRPr="00B40C4C" w14:paraId="4C789EA4" w14:textId="77777777" w:rsidTr="008C2AB1">
        <w:trPr>
          <w:trHeight w:val="240"/>
        </w:trPr>
        <w:tc>
          <w:tcPr>
            <w:tcW w:w="567" w:type="dxa"/>
            <w:tcBorders>
              <w:top w:val="nil"/>
              <w:left w:val="nil"/>
              <w:bottom w:val="nil"/>
            </w:tcBorders>
            <w:tcMar>
              <w:top w:w="43" w:type="dxa"/>
              <w:left w:w="0" w:type="dxa"/>
              <w:bottom w:w="0" w:type="dxa"/>
              <w:right w:w="0" w:type="dxa"/>
            </w:tcMar>
          </w:tcPr>
          <w:p w14:paraId="1414719C" w14:textId="77777777" w:rsidR="0089264D" w:rsidRPr="00B40C4C" w:rsidRDefault="0089264D" w:rsidP="009137DA">
            <w:r w:rsidRPr="00B40C4C">
              <w:t>414</w:t>
            </w:r>
          </w:p>
        </w:tc>
        <w:tc>
          <w:tcPr>
            <w:tcW w:w="260" w:type="dxa"/>
            <w:tcBorders>
              <w:top w:val="nil"/>
              <w:left w:val="nil"/>
              <w:bottom w:val="nil"/>
              <w:right w:val="nil"/>
            </w:tcBorders>
            <w:tcMar>
              <w:top w:w="43" w:type="dxa"/>
              <w:left w:w="0" w:type="dxa"/>
              <w:bottom w:w="0" w:type="dxa"/>
              <w:right w:w="0" w:type="dxa"/>
            </w:tcMar>
            <w:vAlign w:val="bottom"/>
          </w:tcPr>
          <w:p w14:paraId="6F572C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62CC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3F929F" w14:textId="77777777" w:rsidR="0089264D" w:rsidRPr="00B40C4C" w:rsidRDefault="0089264D" w:rsidP="009137DA">
            <w:r w:rsidRPr="00B40C4C">
              <w:t>Forliksråd og andre domsutgifter:</w:t>
            </w:r>
          </w:p>
        </w:tc>
        <w:tc>
          <w:tcPr>
            <w:tcW w:w="1380" w:type="dxa"/>
            <w:tcBorders>
              <w:top w:val="nil"/>
              <w:left w:val="nil"/>
              <w:bottom w:val="nil"/>
              <w:right w:val="nil"/>
            </w:tcBorders>
            <w:tcMar>
              <w:top w:w="43" w:type="dxa"/>
              <w:left w:w="0" w:type="dxa"/>
              <w:bottom w:w="0" w:type="dxa"/>
              <w:right w:w="0" w:type="dxa"/>
            </w:tcMar>
            <w:vAlign w:val="bottom"/>
          </w:tcPr>
          <w:p w14:paraId="34E8A1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7A07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7B4F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A924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F4C6B9" w14:textId="77777777" w:rsidR="0089264D" w:rsidRPr="00B40C4C" w:rsidRDefault="0089264D" w:rsidP="004B5DA0">
            <w:pPr>
              <w:jc w:val="right"/>
            </w:pPr>
          </w:p>
        </w:tc>
      </w:tr>
      <w:tr w:rsidR="00446E55" w:rsidRPr="00B40C4C" w14:paraId="66F1715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6AE7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511E1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CFCE0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4DCC4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FA190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27379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8CAE57" w14:textId="77777777" w:rsidR="0089264D" w:rsidRPr="00B40C4C" w:rsidRDefault="0089264D" w:rsidP="004B5DA0">
            <w:pPr>
              <w:jc w:val="right"/>
            </w:pPr>
            <w:r w:rsidRPr="00B40C4C">
              <w:t>372 032 000</w:t>
            </w:r>
          </w:p>
        </w:tc>
        <w:tc>
          <w:tcPr>
            <w:tcW w:w="180" w:type="dxa"/>
            <w:tcBorders>
              <w:top w:val="nil"/>
              <w:left w:val="nil"/>
              <w:bottom w:val="nil"/>
              <w:right w:val="nil"/>
            </w:tcBorders>
            <w:tcMar>
              <w:top w:w="43" w:type="dxa"/>
              <w:left w:w="0" w:type="dxa"/>
              <w:bottom w:w="0" w:type="dxa"/>
              <w:right w:w="0" w:type="dxa"/>
            </w:tcMar>
            <w:vAlign w:val="bottom"/>
          </w:tcPr>
          <w:p w14:paraId="13091D9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C014F9" w14:textId="77777777" w:rsidR="0089264D" w:rsidRPr="00B40C4C" w:rsidRDefault="0089264D" w:rsidP="004B5DA0">
            <w:pPr>
              <w:jc w:val="right"/>
            </w:pPr>
          </w:p>
        </w:tc>
      </w:tr>
      <w:tr w:rsidR="00446E55" w:rsidRPr="00B40C4C" w14:paraId="3CE2986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9705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CD381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6EC9B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126CDF"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53E798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D3541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44D3F5C" w14:textId="77777777" w:rsidR="0089264D" w:rsidRPr="00B40C4C" w:rsidRDefault="0089264D" w:rsidP="004B5DA0">
            <w:pPr>
              <w:jc w:val="right"/>
            </w:pPr>
            <w:r w:rsidRPr="00B40C4C">
              <w:t>47 321 000</w:t>
            </w:r>
          </w:p>
        </w:tc>
        <w:tc>
          <w:tcPr>
            <w:tcW w:w="180" w:type="dxa"/>
            <w:tcBorders>
              <w:top w:val="nil"/>
              <w:left w:val="nil"/>
              <w:bottom w:val="nil"/>
              <w:right w:val="nil"/>
            </w:tcBorders>
            <w:tcMar>
              <w:top w:w="43" w:type="dxa"/>
              <w:left w:w="0" w:type="dxa"/>
              <w:bottom w:w="0" w:type="dxa"/>
              <w:right w:w="0" w:type="dxa"/>
            </w:tcMar>
            <w:vAlign w:val="bottom"/>
          </w:tcPr>
          <w:p w14:paraId="428479F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F481F38" w14:textId="77777777" w:rsidR="0089264D" w:rsidRPr="00B40C4C" w:rsidRDefault="0089264D" w:rsidP="004B5DA0">
            <w:pPr>
              <w:jc w:val="right"/>
            </w:pPr>
            <w:r w:rsidRPr="00B40C4C">
              <w:t>419 353 000</w:t>
            </w:r>
          </w:p>
        </w:tc>
      </w:tr>
      <w:tr w:rsidR="00446E55" w:rsidRPr="00B40C4C" w14:paraId="5E5286C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FDD1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63C7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F302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AACBAA" w14:textId="77777777" w:rsidR="0089264D" w:rsidRPr="00B40C4C" w:rsidRDefault="0089264D" w:rsidP="009137DA">
            <w:r w:rsidRPr="00B40C4C">
              <w:t>Sum Rettsvesen</w:t>
            </w:r>
          </w:p>
        </w:tc>
        <w:tc>
          <w:tcPr>
            <w:tcW w:w="1380" w:type="dxa"/>
            <w:tcBorders>
              <w:top w:val="nil"/>
              <w:left w:val="nil"/>
              <w:bottom w:val="nil"/>
              <w:right w:val="nil"/>
            </w:tcBorders>
            <w:tcMar>
              <w:top w:w="43" w:type="dxa"/>
              <w:left w:w="0" w:type="dxa"/>
              <w:bottom w:w="0" w:type="dxa"/>
              <w:right w:w="0" w:type="dxa"/>
            </w:tcMar>
            <w:vAlign w:val="bottom"/>
          </w:tcPr>
          <w:p w14:paraId="0153ED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D9C8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F26D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62A8B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2F00DE9" w14:textId="77777777" w:rsidR="0089264D" w:rsidRPr="00B40C4C" w:rsidRDefault="0089264D" w:rsidP="004B5DA0">
            <w:pPr>
              <w:jc w:val="right"/>
            </w:pPr>
            <w:r w:rsidRPr="00B40C4C">
              <w:t>3 934 721 000</w:t>
            </w:r>
          </w:p>
        </w:tc>
      </w:tr>
      <w:tr w:rsidR="00446E55" w:rsidRPr="00B40C4C" w14:paraId="40DCE9A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F093FAF" w14:textId="77777777" w:rsidR="0089264D" w:rsidRPr="00B40C4C" w:rsidRDefault="0089264D" w:rsidP="00BC282F">
            <w:pPr>
              <w:pStyle w:val="tittel-gulbok2"/>
            </w:pPr>
            <w:r w:rsidRPr="00B40C4C">
              <w:t>Straffegjennomføring og konfliktråd</w:t>
            </w:r>
          </w:p>
        </w:tc>
      </w:tr>
      <w:tr w:rsidR="00446E55" w:rsidRPr="00B40C4C" w14:paraId="0D118C32" w14:textId="77777777" w:rsidTr="008C2AB1">
        <w:trPr>
          <w:trHeight w:val="240"/>
        </w:trPr>
        <w:tc>
          <w:tcPr>
            <w:tcW w:w="567" w:type="dxa"/>
            <w:tcBorders>
              <w:top w:val="nil"/>
              <w:left w:val="nil"/>
              <w:bottom w:val="nil"/>
            </w:tcBorders>
            <w:tcMar>
              <w:top w:w="43" w:type="dxa"/>
              <w:left w:w="0" w:type="dxa"/>
              <w:bottom w:w="0" w:type="dxa"/>
              <w:right w:w="0" w:type="dxa"/>
            </w:tcMar>
          </w:tcPr>
          <w:p w14:paraId="75FD6829" w14:textId="77777777" w:rsidR="0089264D" w:rsidRPr="00B40C4C" w:rsidRDefault="0089264D" w:rsidP="009137DA">
            <w:r w:rsidRPr="00B40C4C">
              <w:t>430</w:t>
            </w:r>
          </w:p>
        </w:tc>
        <w:tc>
          <w:tcPr>
            <w:tcW w:w="260" w:type="dxa"/>
            <w:tcBorders>
              <w:top w:val="nil"/>
              <w:left w:val="nil"/>
              <w:bottom w:val="nil"/>
              <w:right w:val="nil"/>
            </w:tcBorders>
            <w:tcMar>
              <w:top w:w="43" w:type="dxa"/>
              <w:left w:w="0" w:type="dxa"/>
              <w:bottom w:w="0" w:type="dxa"/>
              <w:right w:w="0" w:type="dxa"/>
            </w:tcMar>
            <w:vAlign w:val="bottom"/>
          </w:tcPr>
          <w:p w14:paraId="1591F6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B199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51FC62" w14:textId="77777777" w:rsidR="0089264D" w:rsidRPr="00B40C4C" w:rsidRDefault="0089264D" w:rsidP="009137DA">
            <w:r w:rsidRPr="00B40C4C">
              <w:t>Kriminalomsorgen:</w:t>
            </w:r>
          </w:p>
        </w:tc>
        <w:tc>
          <w:tcPr>
            <w:tcW w:w="1380" w:type="dxa"/>
            <w:tcBorders>
              <w:top w:val="nil"/>
              <w:left w:val="nil"/>
              <w:bottom w:val="nil"/>
              <w:right w:val="nil"/>
            </w:tcBorders>
            <w:tcMar>
              <w:top w:w="43" w:type="dxa"/>
              <w:left w:w="0" w:type="dxa"/>
              <w:bottom w:w="0" w:type="dxa"/>
              <w:right w:w="0" w:type="dxa"/>
            </w:tcMar>
            <w:vAlign w:val="bottom"/>
          </w:tcPr>
          <w:p w14:paraId="6F4BE8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33EE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531C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7AD6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7E8DC5" w14:textId="77777777" w:rsidR="0089264D" w:rsidRPr="00B40C4C" w:rsidRDefault="0089264D" w:rsidP="004B5DA0">
            <w:pPr>
              <w:jc w:val="right"/>
            </w:pPr>
          </w:p>
        </w:tc>
      </w:tr>
      <w:tr w:rsidR="00446E55" w:rsidRPr="00B40C4C" w14:paraId="50FC7D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53C14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EC925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AB764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A03233" w14:textId="77777777" w:rsidR="0089264D" w:rsidRPr="00B40C4C" w:rsidRDefault="0089264D" w:rsidP="009137DA">
            <w:r w:rsidRPr="00B40C4C">
              <w:t>Driftsutgifter</w:t>
            </w:r>
            <w:r w:rsidRPr="00B40C4C">
              <w:rPr>
                <w:rStyle w:val="kursiv"/>
              </w:rPr>
              <w:t>, kan nyttes under kap. 431, post 1</w:t>
            </w:r>
          </w:p>
        </w:tc>
        <w:tc>
          <w:tcPr>
            <w:tcW w:w="1380" w:type="dxa"/>
            <w:tcBorders>
              <w:top w:val="nil"/>
              <w:left w:val="nil"/>
              <w:bottom w:val="nil"/>
              <w:right w:val="nil"/>
            </w:tcBorders>
            <w:tcMar>
              <w:top w:w="43" w:type="dxa"/>
              <w:left w:w="0" w:type="dxa"/>
              <w:bottom w:w="0" w:type="dxa"/>
              <w:right w:w="0" w:type="dxa"/>
            </w:tcMar>
            <w:vAlign w:val="bottom"/>
          </w:tcPr>
          <w:p w14:paraId="24B2A7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C9B1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B05A35" w14:textId="77777777" w:rsidR="0089264D" w:rsidRPr="00B40C4C" w:rsidRDefault="0089264D" w:rsidP="004B5DA0">
            <w:pPr>
              <w:jc w:val="right"/>
            </w:pPr>
            <w:r w:rsidRPr="00B40C4C">
              <w:t>5 862 464 000</w:t>
            </w:r>
          </w:p>
        </w:tc>
        <w:tc>
          <w:tcPr>
            <w:tcW w:w="180" w:type="dxa"/>
            <w:tcBorders>
              <w:top w:val="nil"/>
              <w:left w:val="nil"/>
              <w:bottom w:val="nil"/>
              <w:right w:val="nil"/>
            </w:tcBorders>
            <w:tcMar>
              <w:top w:w="43" w:type="dxa"/>
              <w:left w:w="0" w:type="dxa"/>
              <w:bottom w:w="0" w:type="dxa"/>
              <w:right w:w="0" w:type="dxa"/>
            </w:tcMar>
            <w:vAlign w:val="bottom"/>
          </w:tcPr>
          <w:p w14:paraId="208192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E4AE39" w14:textId="77777777" w:rsidR="0089264D" w:rsidRPr="00B40C4C" w:rsidRDefault="0089264D" w:rsidP="004B5DA0">
            <w:pPr>
              <w:jc w:val="right"/>
            </w:pPr>
          </w:p>
        </w:tc>
      </w:tr>
      <w:tr w:rsidR="00446E55" w:rsidRPr="00B40C4C" w14:paraId="5B20699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15811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9EB1C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51680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523A7B" w14:textId="77777777" w:rsidR="0089264D" w:rsidRPr="00B40C4C" w:rsidRDefault="0089264D" w:rsidP="009137DA">
            <w:r w:rsidRPr="00B40C4C">
              <w:t>Spesielle driftsutgifter</w:t>
            </w:r>
            <w:r w:rsidRPr="00B40C4C">
              <w:rPr>
                <w:rStyle w:val="kursiv"/>
              </w:rPr>
              <w:t>, kan overføres, kan nyttes under kap. 430, post 1</w:t>
            </w:r>
          </w:p>
        </w:tc>
        <w:tc>
          <w:tcPr>
            <w:tcW w:w="1380" w:type="dxa"/>
            <w:tcBorders>
              <w:top w:val="nil"/>
              <w:left w:val="nil"/>
              <w:bottom w:val="nil"/>
              <w:right w:val="nil"/>
            </w:tcBorders>
            <w:tcMar>
              <w:top w:w="43" w:type="dxa"/>
              <w:left w:w="0" w:type="dxa"/>
              <w:bottom w:w="0" w:type="dxa"/>
              <w:right w:w="0" w:type="dxa"/>
            </w:tcMar>
            <w:vAlign w:val="bottom"/>
          </w:tcPr>
          <w:p w14:paraId="4C9A5E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2961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8FFF0B" w14:textId="77777777" w:rsidR="0089264D" w:rsidRPr="00B40C4C" w:rsidRDefault="0089264D" w:rsidP="004B5DA0">
            <w:pPr>
              <w:jc w:val="right"/>
            </w:pPr>
            <w:r w:rsidRPr="00B40C4C">
              <w:t>125 215 000</w:t>
            </w:r>
          </w:p>
        </w:tc>
        <w:tc>
          <w:tcPr>
            <w:tcW w:w="180" w:type="dxa"/>
            <w:tcBorders>
              <w:top w:val="nil"/>
              <w:left w:val="nil"/>
              <w:bottom w:val="nil"/>
              <w:right w:val="nil"/>
            </w:tcBorders>
            <w:tcMar>
              <w:top w:w="43" w:type="dxa"/>
              <w:left w:w="0" w:type="dxa"/>
              <w:bottom w:w="0" w:type="dxa"/>
              <w:right w:w="0" w:type="dxa"/>
            </w:tcMar>
            <w:vAlign w:val="bottom"/>
          </w:tcPr>
          <w:p w14:paraId="663811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139AA5" w14:textId="77777777" w:rsidR="0089264D" w:rsidRPr="00B40C4C" w:rsidRDefault="0089264D" w:rsidP="004B5DA0">
            <w:pPr>
              <w:jc w:val="right"/>
            </w:pPr>
          </w:p>
        </w:tc>
      </w:tr>
      <w:tr w:rsidR="00446E55" w:rsidRPr="00B40C4C" w14:paraId="729897C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5804BF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EEB805"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2164C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78AC3D"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C746A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205E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DDE3CE" w14:textId="77777777" w:rsidR="0089264D" w:rsidRPr="00B40C4C" w:rsidRDefault="0089264D" w:rsidP="004B5DA0">
            <w:pPr>
              <w:jc w:val="right"/>
            </w:pPr>
            <w:r w:rsidRPr="00B40C4C">
              <w:t>111 952 000</w:t>
            </w:r>
          </w:p>
        </w:tc>
        <w:tc>
          <w:tcPr>
            <w:tcW w:w="180" w:type="dxa"/>
            <w:tcBorders>
              <w:top w:val="nil"/>
              <w:left w:val="nil"/>
              <w:bottom w:val="nil"/>
              <w:right w:val="nil"/>
            </w:tcBorders>
            <w:tcMar>
              <w:top w:w="43" w:type="dxa"/>
              <w:left w:w="0" w:type="dxa"/>
              <w:bottom w:w="0" w:type="dxa"/>
              <w:right w:w="0" w:type="dxa"/>
            </w:tcMar>
            <w:vAlign w:val="bottom"/>
          </w:tcPr>
          <w:p w14:paraId="207903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787E78" w14:textId="77777777" w:rsidR="0089264D" w:rsidRPr="00B40C4C" w:rsidRDefault="0089264D" w:rsidP="004B5DA0">
            <w:pPr>
              <w:jc w:val="right"/>
            </w:pPr>
          </w:p>
        </w:tc>
      </w:tr>
      <w:tr w:rsidR="00446E55" w:rsidRPr="00B40C4C" w14:paraId="76827C4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302E9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BE4576"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B7B82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520E21" w14:textId="77777777" w:rsidR="0089264D" w:rsidRPr="00B40C4C" w:rsidRDefault="0089264D" w:rsidP="009137DA">
            <w:r w:rsidRPr="00B40C4C">
              <w:t>Refusjoner til kommunene, forvaringsdømte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2F4F7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C9EE3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C3549E" w14:textId="77777777" w:rsidR="0089264D" w:rsidRPr="00B40C4C" w:rsidRDefault="0089264D" w:rsidP="004B5DA0">
            <w:pPr>
              <w:jc w:val="right"/>
            </w:pPr>
            <w:r w:rsidRPr="00B40C4C">
              <w:t>166 000 000</w:t>
            </w:r>
          </w:p>
        </w:tc>
        <w:tc>
          <w:tcPr>
            <w:tcW w:w="180" w:type="dxa"/>
            <w:tcBorders>
              <w:top w:val="nil"/>
              <w:left w:val="nil"/>
              <w:bottom w:val="nil"/>
              <w:right w:val="nil"/>
            </w:tcBorders>
            <w:tcMar>
              <w:top w:w="43" w:type="dxa"/>
              <w:left w:w="0" w:type="dxa"/>
              <w:bottom w:w="0" w:type="dxa"/>
              <w:right w:w="0" w:type="dxa"/>
            </w:tcMar>
            <w:vAlign w:val="bottom"/>
          </w:tcPr>
          <w:p w14:paraId="0392368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430E26" w14:textId="77777777" w:rsidR="0089264D" w:rsidRPr="00B40C4C" w:rsidRDefault="0089264D" w:rsidP="004B5DA0">
            <w:pPr>
              <w:jc w:val="right"/>
            </w:pPr>
          </w:p>
        </w:tc>
      </w:tr>
      <w:tr w:rsidR="00446E55" w:rsidRPr="00B40C4C" w14:paraId="7072720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E5A9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96E10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E44D6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E6462A"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2A1EAC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D22BA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AE18D39" w14:textId="77777777" w:rsidR="0089264D" w:rsidRPr="00B40C4C" w:rsidRDefault="0089264D" w:rsidP="004B5DA0">
            <w:pPr>
              <w:jc w:val="right"/>
            </w:pPr>
            <w:r w:rsidRPr="00B40C4C">
              <w:t>34 768 000</w:t>
            </w:r>
          </w:p>
        </w:tc>
        <w:tc>
          <w:tcPr>
            <w:tcW w:w="180" w:type="dxa"/>
            <w:tcBorders>
              <w:top w:val="nil"/>
              <w:left w:val="nil"/>
              <w:bottom w:val="nil"/>
              <w:right w:val="nil"/>
            </w:tcBorders>
            <w:tcMar>
              <w:top w:w="43" w:type="dxa"/>
              <w:left w:w="0" w:type="dxa"/>
              <w:bottom w:w="0" w:type="dxa"/>
              <w:right w:w="0" w:type="dxa"/>
            </w:tcMar>
            <w:vAlign w:val="bottom"/>
          </w:tcPr>
          <w:p w14:paraId="59F3786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5E15AD" w14:textId="77777777" w:rsidR="0089264D" w:rsidRPr="00B40C4C" w:rsidRDefault="0089264D" w:rsidP="004B5DA0">
            <w:pPr>
              <w:jc w:val="right"/>
            </w:pPr>
            <w:r w:rsidRPr="00B40C4C">
              <w:t>6 300 399 000</w:t>
            </w:r>
          </w:p>
        </w:tc>
      </w:tr>
      <w:tr w:rsidR="00446E55" w:rsidRPr="00B40C4C" w14:paraId="1D723C12" w14:textId="77777777" w:rsidTr="008C2AB1">
        <w:trPr>
          <w:trHeight w:val="240"/>
        </w:trPr>
        <w:tc>
          <w:tcPr>
            <w:tcW w:w="567" w:type="dxa"/>
            <w:tcBorders>
              <w:top w:val="nil"/>
              <w:left w:val="nil"/>
              <w:bottom w:val="nil"/>
            </w:tcBorders>
            <w:tcMar>
              <w:top w:w="43" w:type="dxa"/>
              <w:left w:w="0" w:type="dxa"/>
              <w:bottom w:w="0" w:type="dxa"/>
              <w:right w:w="0" w:type="dxa"/>
            </w:tcMar>
          </w:tcPr>
          <w:p w14:paraId="718D4AD6" w14:textId="77777777" w:rsidR="0089264D" w:rsidRPr="00B40C4C" w:rsidRDefault="0089264D" w:rsidP="009137DA">
            <w:r w:rsidRPr="00B40C4C">
              <w:t>431</w:t>
            </w:r>
          </w:p>
        </w:tc>
        <w:tc>
          <w:tcPr>
            <w:tcW w:w="260" w:type="dxa"/>
            <w:tcBorders>
              <w:top w:val="nil"/>
              <w:left w:val="nil"/>
              <w:bottom w:val="nil"/>
              <w:right w:val="nil"/>
            </w:tcBorders>
            <w:tcMar>
              <w:top w:w="43" w:type="dxa"/>
              <w:left w:w="0" w:type="dxa"/>
              <w:bottom w:w="0" w:type="dxa"/>
              <w:right w:w="0" w:type="dxa"/>
            </w:tcMar>
            <w:vAlign w:val="bottom"/>
          </w:tcPr>
          <w:p w14:paraId="547CDA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E747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BC7845" w14:textId="77777777" w:rsidR="0089264D" w:rsidRPr="00B40C4C" w:rsidRDefault="0089264D" w:rsidP="009137DA">
            <w:r w:rsidRPr="00B40C4C">
              <w:t>Kriminalomsorgsdirektoratet:</w:t>
            </w:r>
          </w:p>
        </w:tc>
        <w:tc>
          <w:tcPr>
            <w:tcW w:w="1380" w:type="dxa"/>
            <w:tcBorders>
              <w:top w:val="nil"/>
              <w:left w:val="nil"/>
              <w:bottom w:val="nil"/>
              <w:right w:val="nil"/>
            </w:tcBorders>
            <w:tcMar>
              <w:top w:w="43" w:type="dxa"/>
              <w:left w:w="0" w:type="dxa"/>
              <w:bottom w:w="0" w:type="dxa"/>
              <w:right w:w="0" w:type="dxa"/>
            </w:tcMar>
            <w:vAlign w:val="bottom"/>
          </w:tcPr>
          <w:p w14:paraId="245ED5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3128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E110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490A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190219" w14:textId="77777777" w:rsidR="0089264D" w:rsidRPr="00B40C4C" w:rsidRDefault="0089264D" w:rsidP="004B5DA0">
            <w:pPr>
              <w:jc w:val="right"/>
            </w:pPr>
          </w:p>
        </w:tc>
      </w:tr>
      <w:tr w:rsidR="00446E55" w:rsidRPr="00B40C4C" w14:paraId="2C4506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7740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FFBB8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4C9AC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E65DE7" w14:textId="77777777" w:rsidR="0089264D" w:rsidRPr="00B40C4C" w:rsidRDefault="0089264D" w:rsidP="009137DA">
            <w:r w:rsidRPr="00B40C4C">
              <w:t>Driftsutgifter</w:t>
            </w:r>
            <w:r w:rsidRPr="00B40C4C">
              <w:rPr>
                <w:rStyle w:val="kursiv"/>
              </w:rPr>
              <w:t>, kan nyttes under kap. 430, post 1</w:t>
            </w:r>
          </w:p>
        </w:tc>
        <w:tc>
          <w:tcPr>
            <w:tcW w:w="1380" w:type="dxa"/>
            <w:tcBorders>
              <w:top w:val="nil"/>
              <w:left w:val="nil"/>
              <w:bottom w:val="nil"/>
              <w:right w:val="nil"/>
            </w:tcBorders>
            <w:tcMar>
              <w:top w:w="43" w:type="dxa"/>
              <w:left w:w="0" w:type="dxa"/>
              <w:bottom w:w="0" w:type="dxa"/>
              <w:right w:w="0" w:type="dxa"/>
            </w:tcMar>
            <w:vAlign w:val="bottom"/>
          </w:tcPr>
          <w:p w14:paraId="1BAD32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865C1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387196B" w14:textId="77777777" w:rsidR="0089264D" w:rsidRPr="00B40C4C" w:rsidRDefault="0089264D" w:rsidP="004B5DA0">
            <w:pPr>
              <w:jc w:val="right"/>
            </w:pPr>
            <w:r w:rsidRPr="00B40C4C">
              <w:t>176 520 000</w:t>
            </w:r>
          </w:p>
        </w:tc>
        <w:tc>
          <w:tcPr>
            <w:tcW w:w="180" w:type="dxa"/>
            <w:tcBorders>
              <w:top w:val="nil"/>
              <w:left w:val="nil"/>
              <w:bottom w:val="nil"/>
              <w:right w:val="nil"/>
            </w:tcBorders>
            <w:tcMar>
              <w:top w:w="43" w:type="dxa"/>
              <w:left w:w="0" w:type="dxa"/>
              <w:bottom w:w="0" w:type="dxa"/>
              <w:right w:w="0" w:type="dxa"/>
            </w:tcMar>
            <w:vAlign w:val="bottom"/>
          </w:tcPr>
          <w:p w14:paraId="50E719E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D897D1" w14:textId="77777777" w:rsidR="0089264D" w:rsidRPr="00B40C4C" w:rsidRDefault="0089264D" w:rsidP="004B5DA0">
            <w:pPr>
              <w:jc w:val="right"/>
            </w:pPr>
            <w:r w:rsidRPr="00B40C4C">
              <w:t>176 520 000</w:t>
            </w:r>
          </w:p>
        </w:tc>
      </w:tr>
      <w:tr w:rsidR="00446E55" w:rsidRPr="00B40C4C" w14:paraId="550201F9" w14:textId="77777777" w:rsidTr="008C2AB1">
        <w:trPr>
          <w:trHeight w:val="500"/>
        </w:trPr>
        <w:tc>
          <w:tcPr>
            <w:tcW w:w="567" w:type="dxa"/>
            <w:tcBorders>
              <w:top w:val="nil"/>
              <w:left w:val="nil"/>
              <w:bottom w:val="nil"/>
            </w:tcBorders>
            <w:tcMar>
              <w:top w:w="43" w:type="dxa"/>
              <w:left w:w="0" w:type="dxa"/>
              <w:bottom w:w="0" w:type="dxa"/>
              <w:right w:w="0" w:type="dxa"/>
            </w:tcMar>
          </w:tcPr>
          <w:p w14:paraId="6F271E9D" w14:textId="77777777" w:rsidR="0089264D" w:rsidRPr="00B40C4C" w:rsidRDefault="0089264D" w:rsidP="009137DA">
            <w:r w:rsidRPr="00B40C4C">
              <w:t>432</w:t>
            </w:r>
          </w:p>
        </w:tc>
        <w:tc>
          <w:tcPr>
            <w:tcW w:w="260" w:type="dxa"/>
            <w:tcBorders>
              <w:top w:val="nil"/>
              <w:left w:val="nil"/>
              <w:bottom w:val="nil"/>
              <w:right w:val="nil"/>
            </w:tcBorders>
            <w:tcMar>
              <w:top w:w="43" w:type="dxa"/>
              <w:left w:w="0" w:type="dxa"/>
              <w:bottom w:w="0" w:type="dxa"/>
              <w:right w:w="0" w:type="dxa"/>
            </w:tcMar>
            <w:vAlign w:val="bottom"/>
          </w:tcPr>
          <w:p w14:paraId="4ACE64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AF41D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2C3F53" w14:textId="77777777" w:rsidR="0089264D" w:rsidRPr="00B40C4C" w:rsidRDefault="0089264D" w:rsidP="009137DA">
            <w:r w:rsidRPr="00B40C4C">
              <w:t>Kriminalomsorgens høgskole og utdanningssenter:</w:t>
            </w:r>
          </w:p>
        </w:tc>
        <w:tc>
          <w:tcPr>
            <w:tcW w:w="1380" w:type="dxa"/>
            <w:tcBorders>
              <w:top w:val="nil"/>
              <w:left w:val="nil"/>
              <w:bottom w:val="nil"/>
              <w:right w:val="nil"/>
            </w:tcBorders>
            <w:tcMar>
              <w:top w:w="43" w:type="dxa"/>
              <w:left w:w="0" w:type="dxa"/>
              <w:bottom w:w="0" w:type="dxa"/>
              <w:right w:w="0" w:type="dxa"/>
            </w:tcMar>
            <w:vAlign w:val="bottom"/>
          </w:tcPr>
          <w:p w14:paraId="668618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5F81A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FD3C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06149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510A3A" w14:textId="77777777" w:rsidR="0089264D" w:rsidRPr="00B40C4C" w:rsidRDefault="0089264D" w:rsidP="004B5DA0">
            <w:pPr>
              <w:jc w:val="right"/>
            </w:pPr>
          </w:p>
        </w:tc>
      </w:tr>
      <w:tr w:rsidR="00446E55" w:rsidRPr="00B40C4C" w14:paraId="4EE917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12A2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EDD17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0899F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CAA98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BD7C3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680C8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B5C686" w14:textId="77777777" w:rsidR="0089264D" w:rsidRPr="00B40C4C" w:rsidRDefault="0089264D" w:rsidP="004B5DA0">
            <w:pPr>
              <w:jc w:val="right"/>
            </w:pPr>
            <w:r w:rsidRPr="00B40C4C">
              <w:t>252 138 000</w:t>
            </w:r>
          </w:p>
        </w:tc>
        <w:tc>
          <w:tcPr>
            <w:tcW w:w="180" w:type="dxa"/>
            <w:tcBorders>
              <w:top w:val="nil"/>
              <w:left w:val="nil"/>
              <w:bottom w:val="nil"/>
              <w:right w:val="nil"/>
            </w:tcBorders>
            <w:tcMar>
              <w:top w:w="43" w:type="dxa"/>
              <w:left w:w="0" w:type="dxa"/>
              <w:bottom w:w="0" w:type="dxa"/>
              <w:right w:w="0" w:type="dxa"/>
            </w:tcMar>
            <w:vAlign w:val="bottom"/>
          </w:tcPr>
          <w:p w14:paraId="698DEB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A1D15A" w14:textId="77777777" w:rsidR="0089264D" w:rsidRPr="00B40C4C" w:rsidRDefault="0089264D" w:rsidP="004B5DA0">
            <w:pPr>
              <w:jc w:val="right"/>
            </w:pPr>
            <w:r w:rsidRPr="00B40C4C">
              <w:t>252 138 000</w:t>
            </w:r>
          </w:p>
        </w:tc>
      </w:tr>
      <w:tr w:rsidR="00446E55" w:rsidRPr="00B40C4C" w14:paraId="26A0AFE6" w14:textId="77777777" w:rsidTr="008C2AB1">
        <w:trPr>
          <w:trHeight w:val="240"/>
        </w:trPr>
        <w:tc>
          <w:tcPr>
            <w:tcW w:w="567" w:type="dxa"/>
            <w:tcBorders>
              <w:top w:val="nil"/>
              <w:left w:val="nil"/>
              <w:bottom w:val="nil"/>
            </w:tcBorders>
            <w:tcMar>
              <w:top w:w="43" w:type="dxa"/>
              <w:left w:w="0" w:type="dxa"/>
              <w:bottom w:w="0" w:type="dxa"/>
              <w:right w:w="0" w:type="dxa"/>
            </w:tcMar>
          </w:tcPr>
          <w:p w14:paraId="5F41FBF7" w14:textId="77777777" w:rsidR="0089264D" w:rsidRPr="00B40C4C" w:rsidRDefault="0089264D" w:rsidP="009137DA">
            <w:r w:rsidRPr="00B40C4C">
              <w:t>433</w:t>
            </w:r>
          </w:p>
        </w:tc>
        <w:tc>
          <w:tcPr>
            <w:tcW w:w="260" w:type="dxa"/>
            <w:tcBorders>
              <w:top w:val="nil"/>
              <w:left w:val="nil"/>
              <w:bottom w:val="nil"/>
              <w:right w:val="nil"/>
            </w:tcBorders>
            <w:tcMar>
              <w:top w:w="43" w:type="dxa"/>
              <w:left w:w="0" w:type="dxa"/>
              <w:bottom w:w="0" w:type="dxa"/>
              <w:right w:w="0" w:type="dxa"/>
            </w:tcMar>
            <w:vAlign w:val="bottom"/>
          </w:tcPr>
          <w:p w14:paraId="016C28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D529E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A5410D" w14:textId="77777777" w:rsidR="0089264D" w:rsidRPr="00B40C4C" w:rsidRDefault="0089264D" w:rsidP="009137DA">
            <w:r w:rsidRPr="00B40C4C">
              <w:t>Konfliktrådet:</w:t>
            </w:r>
          </w:p>
        </w:tc>
        <w:tc>
          <w:tcPr>
            <w:tcW w:w="1380" w:type="dxa"/>
            <w:tcBorders>
              <w:top w:val="nil"/>
              <w:left w:val="nil"/>
              <w:bottom w:val="nil"/>
              <w:right w:val="nil"/>
            </w:tcBorders>
            <w:tcMar>
              <w:top w:w="43" w:type="dxa"/>
              <w:left w:w="0" w:type="dxa"/>
              <w:bottom w:w="0" w:type="dxa"/>
              <w:right w:w="0" w:type="dxa"/>
            </w:tcMar>
            <w:vAlign w:val="bottom"/>
          </w:tcPr>
          <w:p w14:paraId="3FBD80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09D28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DE91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8D7DD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212BF9" w14:textId="77777777" w:rsidR="0089264D" w:rsidRPr="00B40C4C" w:rsidRDefault="0089264D" w:rsidP="004B5DA0">
            <w:pPr>
              <w:jc w:val="right"/>
            </w:pPr>
          </w:p>
        </w:tc>
      </w:tr>
      <w:tr w:rsidR="00446E55" w:rsidRPr="00B40C4C" w14:paraId="210FE64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88C6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3257C9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02A55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1EC76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ED471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2115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2FE9E2" w14:textId="77777777" w:rsidR="0089264D" w:rsidRPr="00B40C4C" w:rsidRDefault="0089264D" w:rsidP="004B5DA0">
            <w:pPr>
              <w:jc w:val="right"/>
            </w:pPr>
            <w:r w:rsidRPr="00B40C4C">
              <w:t>178 417 000</w:t>
            </w:r>
          </w:p>
        </w:tc>
        <w:tc>
          <w:tcPr>
            <w:tcW w:w="180" w:type="dxa"/>
            <w:tcBorders>
              <w:top w:val="nil"/>
              <w:left w:val="nil"/>
              <w:bottom w:val="nil"/>
              <w:right w:val="nil"/>
            </w:tcBorders>
            <w:tcMar>
              <w:top w:w="43" w:type="dxa"/>
              <w:left w:w="0" w:type="dxa"/>
              <w:bottom w:w="0" w:type="dxa"/>
              <w:right w:w="0" w:type="dxa"/>
            </w:tcMar>
            <w:vAlign w:val="bottom"/>
          </w:tcPr>
          <w:p w14:paraId="582C5C1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D6BCA5" w14:textId="77777777" w:rsidR="0089264D" w:rsidRPr="00B40C4C" w:rsidRDefault="0089264D" w:rsidP="004B5DA0">
            <w:pPr>
              <w:jc w:val="right"/>
            </w:pPr>
          </w:p>
        </w:tc>
      </w:tr>
      <w:tr w:rsidR="00446E55" w:rsidRPr="00B40C4C" w14:paraId="26C42B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02E2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A7E564"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53181C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FCAA15" w14:textId="77777777" w:rsidR="0089264D" w:rsidRPr="00B40C4C" w:rsidRDefault="0089264D" w:rsidP="009137DA">
            <w:r w:rsidRPr="00B40C4C">
              <w:t>Tilskudd til kommuner</w:t>
            </w:r>
          </w:p>
        </w:tc>
        <w:tc>
          <w:tcPr>
            <w:tcW w:w="1380" w:type="dxa"/>
            <w:tcBorders>
              <w:top w:val="nil"/>
              <w:left w:val="nil"/>
              <w:bottom w:val="nil"/>
              <w:right w:val="nil"/>
            </w:tcBorders>
            <w:tcMar>
              <w:top w:w="43" w:type="dxa"/>
              <w:left w:w="0" w:type="dxa"/>
              <w:bottom w:w="0" w:type="dxa"/>
              <w:right w:w="0" w:type="dxa"/>
            </w:tcMar>
            <w:vAlign w:val="bottom"/>
          </w:tcPr>
          <w:p w14:paraId="1E15BE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27B03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A0051F" w14:textId="77777777" w:rsidR="0089264D" w:rsidRPr="00B40C4C" w:rsidRDefault="0089264D" w:rsidP="004B5DA0">
            <w:pPr>
              <w:jc w:val="right"/>
            </w:pPr>
            <w:r w:rsidRPr="00B40C4C">
              <w:t>20 145 000</w:t>
            </w:r>
          </w:p>
        </w:tc>
        <w:tc>
          <w:tcPr>
            <w:tcW w:w="180" w:type="dxa"/>
            <w:tcBorders>
              <w:top w:val="nil"/>
              <w:left w:val="nil"/>
              <w:bottom w:val="nil"/>
              <w:right w:val="nil"/>
            </w:tcBorders>
            <w:tcMar>
              <w:top w:w="43" w:type="dxa"/>
              <w:left w:w="0" w:type="dxa"/>
              <w:bottom w:w="0" w:type="dxa"/>
              <w:right w:w="0" w:type="dxa"/>
            </w:tcMar>
            <w:vAlign w:val="bottom"/>
          </w:tcPr>
          <w:p w14:paraId="69F159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07D6B1" w14:textId="77777777" w:rsidR="0089264D" w:rsidRPr="00B40C4C" w:rsidRDefault="0089264D" w:rsidP="004B5DA0">
            <w:pPr>
              <w:jc w:val="right"/>
            </w:pPr>
          </w:p>
        </w:tc>
      </w:tr>
      <w:tr w:rsidR="00446E55" w:rsidRPr="00B40C4C" w14:paraId="25F16E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C1E5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9C01C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EFD66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464E79"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763D6E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CA7EF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C76A207" w14:textId="77777777" w:rsidR="0089264D" w:rsidRPr="00B40C4C" w:rsidRDefault="0089264D" w:rsidP="004B5DA0">
            <w:pPr>
              <w:jc w:val="right"/>
            </w:pPr>
            <w:r w:rsidRPr="00B40C4C">
              <w:t>22 562 000</w:t>
            </w:r>
          </w:p>
        </w:tc>
        <w:tc>
          <w:tcPr>
            <w:tcW w:w="180" w:type="dxa"/>
            <w:tcBorders>
              <w:top w:val="nil"/>
              <w:left w:val="nil"/>
              <w:bottom w:val="nil"/>
              <w:right w:val="nil"/>
            </w:tcBorders>
            <w:tcMar>
              <w:top w:w="43" w:type="dxa"/>
              <w:left w:w="0" w:type="dxa"/>
              <w:bottom w:w="0" w:type="dxa"/>
              <w:right w:w="0" w:type="dxa"/>
            </w:tcMar>
            <w:vAlign w:val="bottom"/>
          </w:tcPr>
          <w:p w14:paraId="7E32B28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9F77932" w14:textId="77777777" w:rsidR="0089264D" w:rsidRPr="00B40C4C" w:rsidRDefault="0089264D" w:rsidP="004B5DA0">
            <w:pPr>
              <w:jc w:val="right"/>
            </w:pPr>
            <w:r w:rsidRPr="00B40C4C">
              <w:t>221 124 000</w:t>
            </w:r>
          </w:p>
        </w:tc>
      </w:tr>
      <w:tr w:rsidR="00446E55" w:rsidRPr="00B40C4C" w14:paraId="3ACF4C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1A77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7873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E868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EFBCD0" w14:textId="77777777" w:rsidR="0089264D" w:rsidRPr="00B40C4C" w:rsidRDefault="0089264D" w:rsidP="009137DA">
            <w:r w:rsidRPr="00B40C4C">
              <w:t>Sum Straffegjennomføring og konfliktråd</w:t>
            </w:r>
          </w:p>
        </w:tc>
        <w:tc>
          <w:tcPr>
            <w:tcW w:w="1380" w:type="dxa"/>
            <w:tcBorders>
              <w:top w:val="nil"/>
              <w:left w:val="nil"/>
              <w:bottom w:val="nil"/>
              <w:right w:val="nil"/>
            </w:tcBorders>
            <w:tcMar>
              <w:top w:w="43" w:type="dxa"/>
              <w:left w:w="0" w:type="dxa"/>
              <w:bottom w:w="0" w:type="dxa"/>
              <w:right w:w="0" w:type="dxa"/>
            </w:tcMar>
            <w:vAlign w:val="bottom"/>
          </w:tcPr>
          <w:p w14:paraId="512B56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B364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241D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92799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5507618" w14:textId="77777777" w:rsidR="0089264D" w:rsidRPr="00B40C4C" w:rsidRDefault="0089264D" w:rsidP="004B5DA0">
            <w:pPr>
              <w:jc w:val="right"/>
            </w:pPr>
            <w:r w:rsidRPr="00B40C4C">
              <w:t>6 950 181 000</w:t>
            </w:r>
          </w:p>
        </w:tc>
      </w:tr>
      <w:tr w:rsidR="00446E55" w:rsidRPr="00B40C4C" w14:paraId="45A4A02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DB436BC" w14:textId="77777777" w:rsidR="0089264D" w:rsidRPr="00B40C4C" w:rsidRDefault="0089264D" w:rsidP="00BC282F">
            <w:pPr>
              <w:pStyle w:val="tittel-gulbok2"/>
            </w:pPr>
            <w:r w:rsidRPr="00B40C4C">
              <w:t>Politi og påtalemyndighet</w:t>
            </w:r>
          </w:p>
        </w:tc>
      </w:tr>
      <w:tr w:rsidR="00446E55" w:rsidRPr="00B40C4C" w14:paraId="7F64DE38" w14:textId="77777777" w:rsidTr="008C2AB1">
        <w:trPr>
          <w:trHeight w:val="240"/>
        </w:trPr>
        <w:tc>
          <w:tcPr>
            <w:tcW w:w="567" w:type="dxa"/>
            <w:tcBorders>
              <w:top w:val="nil"/>
              <w:left w:val="nil"/>
              <w:bottom w:val="nil"/>
            </w:tcBorders>
            <w:tcMar>
              <w:top w:w="43" w:type="dxa"/>
              <w:left w:w="0" w:type="dxa"/>
              <w:bottom w:w="0" w:type="dxa"/>
              <w:right w:w="0" w:type="dxa"/>
            </w:tcMar>
          </w:tcPr>
          <w:p w14:paraId="57A14B3D" w14:textId="77777777" w:rsidR="0089264D" w:rsidRPr="00B40C4C" w:rsidRDefault="0089264D" w:rsidP="009137DA">
            <w:r w:rsidRPr="00B40C4C">
              <w:t>440</w:t>
            </w:r>
          </w:p>
        </w:tc>
        <w:tc>
          <w:tcPr>
            <w:tcW w:w="260" w:type="dxa"/>
            <w:tcBorders>
              <w:top w:val="nil"/>
              <w:left w:val="nil"/>
              <w:bottom w:val="nil"/>
              <w:right w:val="nil"/>
            </w:tcBorders>
            <w:tcMar>
              <w:top w:w="43" w:type="dxa"/>
              <w:left w:w="0" w:type="dxa"/>
              <w:bottom w:w="0" w:type="dxa"/>
              <w:right w:w="0" w:type="dxa"/>
            </w:tcMar>
            <w:vAlign w:val="bottom"/>
          </w:tcPr>
          <w:p w14:paraId="61D057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AC2D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5BCDB7" w14:textId="77777777" w:rsidR="0089264D" w:rsidRPr="00B40C4C" w:rsidRDefault="0089264D" w:rsidP="009137DA">
            <w:r w:rsidRPr="00B40C4C">
              <w:t>Politiet:</w:t>
            </w:r>
          </w:p>
        </w:tc>
        <w:tc>
          <w:tcPr>
            <w:tcW w:w="1380" w:type="dxa"/>
            <w:tcBorders>
              <w:top w:val="nil"/>
              <w:left w:val="nil"/>
              <w:bottom w:val="nil"/>
              <w:right w:val="nil"/>
            </w:tcBorders>
            <w:tcMar>
              <w:top w:w="43" w:type="dxa"/>
              <w:left w:w="0" w:type="dxa"/>
              <w:bottom w:w="0" w:type="dxa"/>
              <w:right w:w="0" w:type="dxa"/>
            </w:tcMar>
            <w:vAlign w:val="bottom"/>
          </w:tcPr>
          <w:p w14:paraId="34EFC3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26B7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59A4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02F3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39CC70" w14:textId="77777777" w:rsidR="0089264D" w:rsidRPr="00B40C4C" w:rsidRDefault="0089264D" w:rsidP="004B5DA0">
            <w:pPr>
              <w:jc w:val="right"/>
            </w:pPr>
          </w:p>
        </w:tc>
      </w:tr>
      <w:tr w:rsidR="00446E55" w:rsidRPr="00B40C4C" w14:paraId="6170F97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BADFC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AF877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4EBA5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3F134B" w14:textId="77777777" w:rsidR="0089264D" w:rsidRPr="00B40C4C" w:rsidRDefault="0089264D" w:rsidP="009137DA">
            <w:r w:rsidRPr="00B40C4C">
              <w:t>Driftsutgifter</w:t>
            </w:r>
            <w:r w:rsidRPr="00B40C4C">
              <w:rPr>
                <w:rStyle w:val="kursiv"/>
              </w:rPr>
              <w:t>, kan nyttes under kap. 441, post 1 og kap. 443, post 1</w:t>
            </w:r>
          </w:p>
        </w:tc>
        <w:tc>
          <w:tcPr>
            <w:tcW w:w="1380" w:type="dxa"/>
            <w:tcBorders>
              <w:top w:val="nil"/>
              <w:left w:val="nil"/>
              <w:bottom w:val="nil"/>
              <w:right w:val="nil"/>
            </w:tcBorders>
            <w:tcMar>
              <w:top w:w="43" w:type="dxa"/>
              <w:left w:w="0" w:type="dxa"/>
              <w:bottom w:w="0" w:type="dxa"/>
              <w:right w:w="0" w:type="dxa"/>
            </w:tcMar>
            <w:vAlign w:val="bottom"/>
          </w:tcPr>
          <w:p w14:paraId="41D4085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5131F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F5F52C" w14:textId="77777777" w:rsidR="0089264D" w:rsidRPr="00B40C4C" w:rsidRDefault="0089264D" w:rsidP="004B5DA0">
            <w:pPr>
              <w:jc w:val="right"/>
            </w:pPr>
            <w:r w:rsidRPr="00B40C4C">
              <w:t>24 024 498 000</w:t>
            </w:r>
          </w:p>
        </w:tc>
        <w:tc>
          <w:tcPr>
            <w:tcW w:w="180" w:type="dxa"/>
            <w:tcBorders>
              <w:top w:val="nil"/>
              <w:left w:val="nil"/>
              <w:bottom w:val="nil"/>
              <w:right w:val="nil"/>
            </w:tcBorders>
            <w:tcMar>
              <w:top w:w="43" w:type="dxa"/>
              <w:left w:w="0" w:type="dxa"/>
              <w:bottom w:w="0" w:type="dxa"/>
              <w:right w:w="0" w:type="dxa"/>
            </w:tcMar>
            <w:vAlign w:val="bottom"/>
          </w:tcPr>
          <w:p w14:paraId="75CB4D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7A99F5" w14:textId="77777777" w:rsidR="0089264D" w:rsidRPr="00B40C4C" w:rsidRDefault="0089264D" w:rsidP="004B5DA0">
            <w:pPr>
              <w:jc w:val="right"/>
            </w:pPr>
          </w:p>
        </w:tc>
      </w:tr>
      <w:tr w:rsidR="00446E55" w:rsidRPr="00B40C4C" w14:paraId="747A04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1FED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EEDC32"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538240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FC1199" w14:textId="77777777" w:rsidR="0089264D" w:rsidRPr="00B40C4C" w:rsidRDefault="0089264D" w:rsidP="009137DA">
            <w:r w:rsidRPr="00B40C4C">
              <w:t>Søk etter antatt omkomne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F3BE5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DADE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A60DA6" w14:textId="77777777" w:rsidR="0089264D" w:rsidRPr="00B40C4C" w:rsidRDefault="0089264D" w:rsidP="004B5DA0">
            <w:pPr>
              <w:jc w:val="right"/>
            </w:pPr>
            <w:r w:rsidRPr="00B40C4C">
              <w:t>7 584 000</w:t>
            </w:r>
          </w:p>
        </w:tc>
        <w:tc>
          <w:tcPr>
            <w:tcW w:w="180" w:type="dxa"/>
            <w:tcBorders>
              <w:top w:val="nil"/>
              <w:left w:val="nil"/>
              <w:bottom w:val="nil"/>
              <w:right w:val="nil"/>
            </w:tcBorders>
            <w:tcMar>
              <w:top w:w="43" w:type="dxa"/>
              <w:left w:w="0" w:type="dxa"/>
              <w:bottom w:w="0" w:type="dxa"/>
              <w:right w:w="0" w:type="dxa"/>
            </w:tcMar>
            <w:vAlign w:val="bottom"/>
          </w:tcPr>
          <w:p w14:paraId="276668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D535B4" w14:textId="77777777" w:rsidR="0089264D" w:rsidRPr="00B40C4C" w:rsidRDefault="0089264D" w:rsidP="004B5DA0">
            <w:pPr>
              <w:jc w:val="right"/>
            </w:pPr>
          </w:p>
        </w:tc>
      </w:tr>
      <w:tr w:rsidR="00446E55" w:rsidRPr="00B40C4C" w14:paraId="1EC979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16C7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F9C8B8"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45962E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954201" w14:textId="77777777" w:rsidR="0089264D" w:rsidRPr="00B40C4C" w:rsidRDefault="0089264D" w:rsidP="009137DA">
            <w:r w:rsidRPr="00B40C4C">
              <w:t>Sideutgifter i forbindelse med sivile gjøremål</w:t>
            </w:r>
          </w:p>
        </w:tc>
        <w:tc>
          <w:tcPr>
            <w:tcW w:w="1380" w:type="dxa"/>
            <w:tcBorders>
              <w:top w:val="nil"/>
              <w:left w:val="nil"/>
              <w:bottom w:val="nil"/>
              <w:right w:val="nil"/>
            </w:tcBorders>
            <w:tcMar>
              <w:top w:w="43" w:type="dxa"/>
              <w:left w:w="0" w:type="dxa"/>
              <w:bottom w:w="0" w:type="dxa"/>
              <w:right w:w="0" w:type="dxa"/>
            </w:tcMar>
            <w:vAlign w:val="bottom"/>
          </w:tcPr>
          <w:p w14:paraId="5211EC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B025F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AD857E" w14:textId="77777777" w:rsidR="0089264D" w:rsidRPr="00B40C4C" w:rsidRDefault="0089264D" w:rsidP="004B5DA0">
            <w:pPr>
              <w:jc w:val="right"/>
            </w:pPr>
            <w:r w:rsidRPr="00B40C4C">
              <w:t>29 119 000</w:t>
            </w:r>
          </w:p>
        </w:tc>
        <w:tc>
          <w:tcPr>
            <w:tcW w:w="180" w:type="dxa"/>
            <w:tcBorders>
              <w:top w:val="nil"/>
              <w:left w:val="nil"/>
              <w:bottom w:val="nil"/>
              <w:right w:val="nil"/>
            </w:tcBorders>
            <w:tcMar>
              <w:top w:w="43" w:type="dxa"/>
              <w:left w:w="0" w:type="dxa"/>
              <w:bottom w:w="0" w:type="dxa"/>
              <w:right w:w="0" w:type="dxa"/>
            </w:tcMar>
            <w:vAlign w:val="bottom"/>
          </w:tcPr>
          <w:p w14:paraId="4FE709E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74395C" w14:textId="77777777" w:rsidR="0089264D" w:rsidRPr="00B40C4C" w:rsidRDefault="0089264D" w:rsidP="004B5DA0">
            <w:pPr>
              <w:jc w:val="right"/>
            </w:pPr>
          </w:p>
        </w:tc>
      </w:tr>
      <w:tr w:rsidR="00446E55" w:rsidRPr="00B40C4C" w14:paraId="1992ECC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236DB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8D5C75" w14:textId="77777777" w:rsidR="0089264D" w:rsidRPr="00B40C4C" w:rsidRDefault="0089264D" w:rsidP="009137DA">
            <w:r w:rsidRPr="00B40C4C">
              <w:t>25</w:t>
            </w:r>
          </w:p>
        </w:tc>
        <w:tc>
          <w:tcPr>
            <w:tcW w:w="260" w:type="dxa"/>
            <w:tcBorders>
              <w:top w:val="nil"/>
              <w:left w:val="nil"/>
              <w:bottom w:val="nil"/>
              <w:right w:val="nil"/>
            </w:tcBorders>
            <w:tcMar>
              <w:top w:w="43" w:type="dxa"/>
              <w:left w:w="0" w:type="dxa"/>
              <w:bottom w:w="0" w:type="dxa"/>
              <w:right w:w="0" w:type="dxa"/>
            </w:tcMar>
            <w:vAlign w:val="bottom"/>
          </w:tcPr>
          <w:p w14:paraId="3320EF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951E4C" w14:textId="77777777" w:rsidR="0089264D" w:rsidRPr="00B40C4C" w:rsidRDefault="0089264D" w:rsidP="009137DA">
            <w:r w:rsidRPr="00B40C4C">
              <w:t>Variable utgifter ved ankomst, mottak og retur i politiets utlendingsforvaltning</w:t>
            </w:r>
          </w:p>
        </w:tc>
        <w:tc>
          <w:tcPr>
            <w:tcW w:w="1380" w:type="dxa"/>
            <w:tcBorders>
              <w:top w:val="nil"/>
              <w:left w:val="nil"/>
              <w:bottom w:val="nil"/>
              <w:right w:val="nil"/>
            </w:tcBorders>
            <w:tcMar>
              <w:top w:w="43" w:type="dxa"/>
              <w:left w:w="0" w:type="dxa"/>
              <w:bottom w:w="0" w:type="dxa"/>
              <w:right w:w="0" w:type="dxa"/>
            </w:tcMar>
            <w:vAlign w:val="bottom"/>
          </w:tcPr>
          <w:p w14:paraId="20B80F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2F87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640494" w14:textId="77777777" w:rsidR="0089264D" w:rsidRPr="00B40C4C" w:rsidRDefault="0089264D" w:rsidP="004B5DA0">
            <w:pPr>
              <w:jc w:val="right"/>
            </w:pPr>
            <w:r w:rsidRPr="00B40C4C">
              <w:t>191 963 000</w:t>
            </w:r>
          </w:p>
        </w:tc>
        <w:tc>
          <w:tcPr>
            <w:tcW w:w="180" w:type="dxa"/>
            <w:tcBorders>
              <w:top w:val="nil"/>
              <w:left w:val="nil"/>
              <w:bottom w:val="nil"/>
              <w:right w:val="nil"/>
            </w:tcBorders>
            <w:tcMar>
              <w:top w:w="43" w:type="dxa"/>
              <w:left w:w="0" w:type="dxa"/>
              <w:bottom w:w="0" w:type="dxa"/>
              <w:right w:w="0" w:type="dxa"/>
            </w:tcMar>
            <w:vAlign w:val="bottom"/>
          </w:tcPr>
          <w:p w14:paraId="7A107E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CA3653" w14:textId="77777777" w:rsidR="0089264D" w:rsidRPr="00B40C4C" w:rsidRDefault="0089264D" w:rsidP="004B5DA0">
            <w:pPr>
              <w:jc w:val="right"/>
            </w:pPr>
          </w:p>
        </w:tc>
      </w:tr>
      <w:tr w:rsidR="00446E55" w:rsidRPr="00B40C4C" w14:paraId="69C0CC8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492C4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8FB24D"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CB840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90BEAF"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2EFFD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D019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7FD252" w14:textId="77777777" w:rsidR="0089264D" w:rsidRPr="00B40C4C" w:rsidRDefault="0089264D" w:rsidP="004B5DA0">
            <w:pPr>
              <w:jc w:val="right"/>
            </w:pPr>
            <w:r w:rsidRPr="00B40C4C">
              <w:t>34 085 000</w:t>
            </w:r>
          </w:p>
        </w:tc>
        <w:tc>
          <w:tcPr>
            <w:tcW w:w="180" w:type="dxa"/>
            <w:tcBorders>
              <w:top w:val="nil"/>
              <w:left w:val="nil"/>
              <w:bottom w:val="nil"/>
              <w:right w:val="nil"/>
            </w:tcBorders>
            <w:tcMar>
              <w:top w:w="43" w:type="dxa"/>
              <w:left w:w="0" w:type="dxa"/>
              <w:bottom w:w="0" w:type="dxa"/>
              <w:right w:w="0" w:type="dxa"/>
            </w:tcMar>
            <w:vAlign w:val="bottom"/>
          </w:tcPr>
          <w:p w14:paraId="77B46E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F58A20" w14:textId="77777777" w:rsidR="0089264D" w:rsidRPr="00B40C4C" w:rsidRDefault="0089264D" w:rsidP="004B5DA0">
            <w:pPr>
              <w:jc w:val="right"/>
            </w:pPr>
          </w:p>
        </w:tc>
      </w:tr>
      <w:tr w:rsidR="00446E55" w:rsidRPr="00B40C4C" w14:paraId="2356B41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47469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F124E0" w14:textId="77777777" w:rsidR="0089264D" w:rsidRPr="00B40C4C" w:rsidRDefault="0089264D" w:rsidP="009137DA">
            <w:r w:rsidRPr="00B40C4C">
              <w:t>46</w:t>
            </w:r>
          </w:p>
        </w:tc>
        <w:tc>
          <w:tcPr>
            <w:tcW w:w="260" w:type="dxa"/>
            <w:tcBorders>
              <w:top w:val="nil"/>
              <w:left w:val="nil"/>
              <w:bottom w:val="nil"/>
              <w:right w:val="nil"/>
            </w:tcBorders>
            <w:tcMar>
              <w:top w:w="43" w:type="dxa"/>
              <w:left w:w="0" w:type="dxa"/>
              <w:bottom w:w="0" w:type="dxa"/>
              <w:right w:w="0" w:type="dxa"/>
            </w:tcMar>
            <w:vAlign w:val="bottom"/>
          </w:tcPr>
          <w:p w14:paraId="5E2066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113CF2" w14:textId="77777777" w:rsidR="0089264D" w:rsidRPr="00B40C4C" w:rsidRDefault="0089264D" w:rsidP="009137DA">
            <w:r w:rsidRPr="00B40C4C">
              <w:t>Investeringer i Schengen IT-systemer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C5BC7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0D3D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F831F0" w14:textId="77777777" w:rsidR="0089264D" w:rsidRPr="00B40C4C" w:rsidRDefault="0089264D" w:rsidP="004B5DA0">
            <w:pPr>
              <w:jc w:val="right"/>
            </w:pPr>
            <w:r w:rsidRPr="00B40C4C">
              <w:t>350 002 000</w:t>
            </w:r>
          </w:p>
        </w:tc>
        <w:tc>
          <w:tcPr>
            <w:tcW w:w="180" w:type="dxa"/>
            <w:tcBorders>
              <w:top w:val="nil"/>
              <w:left w:val="nil"/>
              <w:bottom w:val="nil"/>
              <w:right w:val="nil"/>
            </w:tcBorders>
            <w:tcMar>
              <w:top w:w="43" w:type="dxa"/>
              <w:left w:w="0" w:type="dxa"/>
              <w:bottom w:w="0" w:type="dxa"/>
              <w:right w:w="0" w:type="dxa"/>
            </w:tcMar>
            <w:vAlign w:val="bottom"/>
          </w:tcPr>
          <w:p w14:paraId="52A0A8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6DB21B" w14:textId="77777777" w:rsidR="0089264D" w:rsidRPr="00B40C4C" w:rsidRDefault="0089264D" w:rsidP="004B5DA0">
            <w:pPr>
              <w:jc w:val="right"/>
            </w:pPr>
          </w:p>
        </w:tc>
      </w:tr>
      <w:tr w:rsidR="00446E55" w:rsidRPr="00B40C4C" w14:paraId="09658D6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046A6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62CAF1" w14:textId="77777777" w:rsidR="0089264D" w:rsidRPr="00B40C4C" w:rsidRDefault="0089264D" w:rsidP="009137DA">
            <w:r w:rsidRPr="00B40C4C">
              <w:t>48</w:t>
            </w:r>
          </w:p>
        </w:tc>
        <w:tc>
          <w:tcPr>
            <w:tcW w:w="260" w:type="dxa"/>
            <w:tcBorders>
              <w:top w:val="nil"/>
              <w:left w:val="nil"/>
              <w:bottom w:val="nil"/>
              <w:right w:val="nil"/>
            </w:tcBorders>
            <w:tcMar>
              <w:top w:w="43" w:type="dxa"/>
              <w:left w:w="0" w:type="dxa"/>
              <w:bottom w:w="0" w:type="dxa"/>
              <w:right w:w="0" w:type="dxa"/>
            </w:tcMar>
            <w:vAlign w:val="bottom"/>
          </w:tcPr>
          <w:p w14:paraId="061066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308CC2" w14:textId="77777777" w:rsidR="0089264D" w:rsidRPr="00B40C4C" w:rsidRDefault="0089264D" w:rsidP="009137DA">
            <w:r w:rsidRPr="00B40C4C">
              <w:t>Tildeling fra EUs grense- og visumfinansieringsordninger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794B5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06FD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3538CE" w14:textId="77777777" w:rsidR="0089264D" w:rsidRPr="00B40C4C" w:rsidRDefault="0089264D" w:rsidP="004B5DA0">
            <w:pPr>
              <w:jc w:val="right"/>
            </w:pPr>
            <w:r w:rsidRPr="00B40C4C">
              <w:t>147 310 000</w:t>
            </w:r>
          </w:p>
        </w:tc>
        <w:tc>
          <w:tcPr>
            <w:tcW w:w="180" w:type="dxa"/>
            <w:tcBorders>
              <w:top w:val="nil"/>
              <w:left w:val="nil"/>
              <w:bottom w:val="nil"/>
              <w:right w:val="nil"/>
            </w:tcBorders>
            <w:tcMar>
              <w:top w:w="43" w:type="dxa"/>
              <w:left w:w="0" w:type="dxa"/>
              <w:bottom w:w="0" w:type="dxa"/>
              <w:right w:w="0" w:type="dxa"/>
            </w:tcMar>
            <w:vAlign w:val="bottom"/>
          </w:tcPr>
          <w:p w14:paraId="46D11A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F21D94" w14:textId="77777777" w:rsidR="0089264D" w:rsidRPr="00B40C4C" w:rsidRDefault="0089264D" w:rsidP="004B5DA0">
            <w:pPr>
              <w:jc w:val="right"/>
            </w:pPr>
          </w:p>
        </w:tc>
      </w:tr>
      <w:tr w:rsidR="00446E55" w:rsidRPr="00B40C4C" w14:paraId="399A7F6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EDC1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26BC4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411AD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498D5F"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21C16B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46D0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C5B34B" w14:textId="77777777" w:rsidR="0089264D" w:rsidRPr="00B40C4C" w:rsidRDefault="0089264D" w:rsidP="004B5DA0">
            <w:pPr>
              <w:jc w:val="right"/>
            </w:pPr>
            <w:r w:rsidRPr="00B40C4C">
              <w:t>54 861 000</w:t>
            </w:r>
          </w:p>
        </w:tc>
        <w:tc>
          <w:tcPr>
            <w:tcW w:w="180" w:type="dxa"/>
            <w:tcBorders>
              <w:top w:val="nil"/>
              <w:left w:val="nil"/>
              <w:bottom w:val="nil"/>
              <w:right w:val="nil"/>
            </w:tcBorders>
            <w:tcMar>
              <w:top w:w="43" w:type="dxa"/>
              <w:left w:w="0" w:type="dxa"/>
              <w:bottom w:w="0" w:type="dxa"/>
              <w:right w:w="0" w:type="dxa"/>
            </w:tcMar>
            <w:vAlign w:val="bottom"/>
          </w:tcPr>
          <w:p w14:paraId="6A7C4E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DBF032" w14:textId="77777777" w:rsidR="0089264D" w:rsidRPr="00B40C4C" w:rsidRDefault="0089264D" w:rsidP="004B5DA0">
            <w:pPr>
              <w:jc w:val="right"/>
            </w:pPr>
          </w:p>
        </w:tc>
      </w:tr>
      <w:tr w:rsidR="00446E55" w:rsidRPr="00B40C4C" w14:paraId="24653B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15CE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AF813C"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9FDA4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9ABED1" w14:textId="77777777" w:rsidR="0089264D" w:rsidRPr="00B40C4C" w:rsidRDefault="0089264D" w:rsidP="009137DA">
            <w:r w:rsidRPr="00B40C4C">
              <w:t>Internasjonale forpliktelser,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5975F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366F1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24F84F1" w14:textId="77777777" w:rsidR="0089264D" w:rsidRPr="00B40C4C" w:rsidRDefault="0089264D" w:rsidP="004B5DA0">
            <w:pPr>
              <w:jc w:val="right"/>
            </w:pPr>
            <w:r w:rsidRPr="00B40C4C">
              <w:t>703 644 000</w:t>
            </w:r>
          </w:p>
        </w:tc>
        <w:tc>
          <w:tcPr>
            <w:tcW w:w="180" w:type="dxa"/>
            <w:tcBorders>
              <w:top w:val="nil"/>
              <w:left w:val="nil"/>
              <w:bottom w:val="nil"/>
              <w:right w:val="nil"/>
            </w:tcBorders>
            <w:tcMar>
              <w:top w:w="43" w:type="dxa"/>
              <w:left w:w="0" w:type="dxa"/>
              <w:bottom w:w="0" w:type="dxa"/>
              <w:right w:w="0" w:type="dxa"/>
            </w:tcMar>
            <w:vAlign w:val="bottom"/>
          </w:tcPr>
          <w:p w14:paraId="7FABDA0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D74B00" w14:textId="77777777" w:rsidR="0089264D" w:rsidRPr="00B40C4C" w:rsidRDefault="0089264D" w:rsidP="004B5DA0">
            <w:pPr>
              <w:jc w:val="right"/>
            </w:pPr>
            <w:r w:rsidRPr="00B40C4C">
              <w:t>25 543 066 000</w:t>
            </w:r>
          </w:p>
        </w:tc>
      </w:tr>
      <w:tr w:rsidR="00446E55" w:rsidRPr="00B40C4C" w14:paraId="7F11135E" w14:textId="77777777" w:rsidTr="008C2AB1">
        <w:trPr>
          <w:trHeight w:val="240"/>
        </w:trPr>
        <w:tc>
          <w:tcPr>
            <w:tcW w:w="567" w:type="dxa"/>
            <w:tcBorders>
              <w:top w:val="nil"/>
              <w:left w:val="nil"/>
              <w:bottom w:val="nil"/>
            </w:tcBorders>
            <w:tcMar>
              <w:top w:w="43" w:type="dxa"/>
              <w:left w:w="0" w:type="dxa"/>
              <w:bottom w:w="0" w:type="dxa"/>
              <w:right w:w="0" w:type="dxa"/>
            </w:tcMar>
          </w:tcPr>
          <w:p w14:paraId="5AB80554" w14:textId="77777777" w:rsidR="0089264D" w:rsidRPr="00B40C4C" w:rsidRDefault="0089264D" w:rsidP="009137DA">
            <w:r w:rsidRPr="00B40C4C">
              <w:t>441</w:t>
            </w:r>
          </w:p>
        </w:tc>
        <w:tc>
          <w:tcPr>
            <w:tcW w:w="260" w:type="dxa"/>
            <w:tcBorders>
              <w:top w:val="nil"/>
              <w:left w:val="nil"/>
              <w:bottom w:val="nil"/>
              <w:right w:val="nil"/>
            </w:tcBorders>
            <w:tcMar>
              <w:top w:w="43" w:type="dxa"/>
              <w:left w:w="0" w:type="dxa"/>
              <w:bottom w:w="0" w:type="dxa"/>
              <w:right w:w="0" w:type="dxa"/>
            </w:tcMar>
            <w:vAlign w:val="bottom"/>
          </w:tcPr>
          <w:p w14:paraId="60B13D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8CB8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92201E" w14:textId="77777777" w:rsidR="0089264D" w:rsidRPr="00B40C4C" w:rsidRDefault="0089264D" w:rsidP="009137DA">
            <w:r w:rsidRPr="00B40C4C">
              <w:t>Politidirektoratet:</w:t>
            </w:r>
          </w:p>
        </w:tc>
        <w:tc>
          <w:tcPr>
            <w:tcW w:w="1380" w:type="dxa"/>
            <w:tcBorders>
              <w:top w:val="nil"/>
              <w:left w:val="nil"/>
              <w:bottom w:val="nil"/>
              <w:right w:val="nil"/>
            </w:tcBorders>
            <w:tcMar>
              <w:top w:w="43" w:type="dxa"/>
              <w:left w:w="0" w:type="dxa"/>
              <w:bottom w:w="0" w:type="dxa"/>
              <w:right w:w="0" w:type="dxa"/>
            </w:tcMar>
            <w:vAlign w:val="bottom"/>
          </w:tcPr>
          <w:p w14:paraId="27E6FF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E9B06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2270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3791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E6D1F3" w14:textId="77777777" w:rsidR="0089264D" w:rsidRPr="00B40C4C" w:rsidRDefault="0089264D" w:rsidP="004B5DA0">
            <w:pPr>
              <w:jc w:val="right"/>
            </w:pPr>
          </w:p>
        </w:tc>
      </w:tr>
      <w:tr w:rsidR="00446E55" w:rsidRPr="00B40C4C" w14:paraId="431D77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20F0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3C70CE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64720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B8E696" w14:textId="77777777" w:rsidR="0089264D" w:rsidRPr="00B40C4C" w:rsidRDefault="0089264D" w:rsidP="009137DA">
            <w:r w:rsidRPr="00B40C4C">
              <w:t>Driftsutgifter</w:t>
            </w:r>
            <w:r w:rsidRPr="00B40C4C">
              <w:rPr>
                <w:rStyle w:val="kursiv"/>
              </w:rPr>
              <w:t>, kan nyttes under kap. 440, post 1</w:t>
            </w:r>
          </w:p>
        </w:tc>
        <w:tc>
          <w:tcPr>
            <w:tcW w:w="1380" w:type="dxa"/>
            <w:tcBorders>
              <w:top w:val="nil"/>
              <w:left w:val="nil"/>
              <w:bottom w:val="nil"/>
              <w:right w:val="nil"/>
            </w:tcBorders>
            <w:tcMar>
              <w:top w:w="43" w:type="dxa"/>
              <w:left w:w="0" w:type="dxa"/>
              <w:bottom w:w="0" w:type="dxa"/>
              <w:right w:w="0" w:type="dxa"/>
            </w:tcMar>
            <w:vAlign w:val="bottom"/>
          </w:tcPr>
          <w:p w14:paraId="5D7304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720E6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29E4F0B" w14:textId="77777777" w:rsidR="0089264D" w:rsidRPr="00B40C4C" w:rsidRDefault="0089264D" w:rsidP="004B5DA0">
            <w:pPr>
              <w:jc w:val="right"/>
            </w:pPr>
            <w:r w:rsidRPr="00B40C4C">
              <w:t>383 084 000</w:t>
            </w:r>
          </w:p>
        </w:tc>
        <w:tc>
          <w:tcPr>
            <w:tcW w:w="180" w:type="dxa"/>
            <w:tcBorders>
              <w:top w:val="nil"/>
              <w:left w:val="nil"/>
              <w:bottom w:val="nil"/>
              <w:right w:val="nil"/>
            </w:tcBorders>
            <w:tcMar>
              <w:top w:w="43" w:type="dxa"/>
              <w:left w:w="0" w:type="dxa"/>
              <w:bottom w:w="0" w:type="dxa"/>
              <w:right w:w="0" w:type="dxa"/>
            </w:tcMar>
            <w:vAlign w:val="bottom"/>
          </w:tcPr>
          <w:p w14:paraId="1E4B2E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4354EA" w14:textId="77777777" w:rsidR="0089264D" w:rsidRPr="00B40C4C" w:rsidRDefault="0089264D" w:rsidP="004B5DA0">
            <w:pPr>
              <w:jc w:val="right"/>
            </w:pPr>
            <w:r w:rsidRPr="00B40C4C">
              <w:t>383 084 000</w:t>
            </w:r>
          </w:p>
        </w:tc>
      </w:tr>
      <w:tr w:rsidR="00446E55" w:rsidRPr="00B40C4C" w14:paraId="6A3F8D79" w14:textId="77777777" w:rsidTr="008C2AB1">
        <w:trPr>
          <w:trHeight w:val="240"/>
        </w:trPr>
        <w:tc>
          <w:tcPr>
            <w:tcW w:w="567" w:type="dxa"/>
            <w:tcBorders>
              <w:top w:val="nil"/>
              <w:left w:val="nil"/>
              <w:bottom w:val="nil"/>
            </w:tcBorders>
            <w:tcMar>
              <w:top w:w="43" w:type="dxa"/>
              <w:left w:w="0" w:type="dxa"/>
              <w:bottom w:w="0" w:type="dxa"/>
              <w:right w:w="0" w:type="dxa"/>
            </w:tcMar>
          </w:tcPr>
          <w:p w14:paraId="5C743E05" w14:textId="77777777" w:rsidR="0089264D" w:rsidRPr="00B40C4C" w:rsidRDefault="0089264D" w:rsidP="009137DA">
            <w:r w:rsidRPr="00B40C4C">
              <w:t>442</w:t>
            </w:r>
          </w:p>
        </w:tc>
        <w:tc>
          <w:tcPr>
            <w:tcW w:w="260" w:type="dxa"/>
            <w:tcBorders>
              <w:top w:val="nil"/>
              <w:left w:val="nil"/>
              <w:bottom w:val="nil"/>
              <w:right w:val="nil"/>
            </w:tcBorders>
            <w:tcMar>
              <w:top w:w="43" w:type="dxa"/>
              <w:left w:w="0" w:type="dxa"/>
              <w:bottom w:w="0" w:type="dxa"/>
              <w:right w:w="0" w:type="dxa"/>
            </w:tcMar>
            <w:vAlign w:val="bottom"/>
          </w:tcPr>
          <w:p w14:paraId="727C1E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9804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F3562F" w14:textId="77777777" w:rsidR="0089264D" w:rsidRPr="00B40C4C" w:rsidRDefault="0089264D" w:rsidP="009137DA">
            <w:r w:rsidRPr="00B40C4C">
              <w:t>Politihøgskolen:</w:t>
            </w:r>
          </w:p>
        </w:tc>
        <w:tc>
          <w:tcPr>
            <w:tcW w:w="1380" w:type="dxa"/>
            <w:tcBorders>
              <w:top w:val="nil"/>
              <w:left w:val="nil"/>
              <w:bottom w:val="nil"/>
              <w:right w:val="nil"/>
            </w:tcBorders>
            <w:tcMar>
              <w:top w:w="43" w:type="dxa"/>
              <w:left w:w="0" w:type="dxa"/>
              <w:bottom w:w="0" w:type="dxa"/>
              <w:right w:w="0" w:type="dxa"/>
            </w:tcMar>
            <w:vAlign w:val="bottom"/>
          </w:tcPr>
          <w:p w14:paraId="3A3E35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943CB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EAE3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2A1C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8AC1F4" w14:textId="77777777" w:rsidR="0089264D" w:rsidRPr="00B40C4C" w:rsidRDefault="0089264D" w:rsidP="004B5DA0">
            <w:pPr>
              <w:jc w:val="right"/>
            </w:pPr>
          </w:p>
        </w:tc>
      </w:tr>
      <w:tr w:rsidR="00446E55" w:rsidRPr="00B40C4C" w14:paraId="1776B90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23410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81D2B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7D09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D7B4A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2399E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7E4B1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3148588" w14:textId="77777777" w:rsidR="0089264D" w:rsidRPr="00B40C4C" w:rsidRDefault="0089264D" w:rsidP="004B5DA0">
            <w:pPr>
              <w:jc w:val="right"/>
            </w:pPr>
            <w:r w:rsidRPr="00B40C4C">
              <w:t>713 726 000</w:t>
            </w:r>
          </w:p>
        </w:tc>
        <w:tc>
          <w:tcPr>
            <w:tcW w:w="180" w:type="dxa"/>
            <w:tcBorders>
              <w:top w:val="nil"/>
              <w:left w:val="nil"/>
              <w:bottom w:val="nil"/>
              <w:right w:val="nil"/>
            </w:tcBorders>
            <w:tcMar>
              <w:top w:w="43" w:type="dxa"/>
              <w:left w:w="0" w:type="dxa"/>
              <w:bottom w:w="0" w:type="dxa"/>
              <w:right w:w="0" w:type="dxa"/>
            </w:tcMar>
            <w:vAlign w:val="bottom"/>
          </w:tcPr>
          <w:p w14:paraId="15537EC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32B5D6" w14:textId="77777777" w:rsidR="0089264D" w:rsidRPr="00B40C4C" w:rsidRDefault="0089264D" w:rsidP="004B5DA0">
            <w:pPr>
              <w:jc w:val="right"/>
            </w:pPr>
            <w:r w:rsidRPr="00B40C4C">
              <w:t>713 726 000</w:t>
            </w:r>
          </w:p>
        </w:tc>
      </w:tr>
      <w:tr w:rsidR="00446E55" w:rsidRPr="00B40C4C" w14:paraId="08E539F9" w14:textId="77777777" w:rsidTr="008C2AB1">
        <w:trPr>
          <w:trHeight w:val="240"/>
        </w:trPr>
        <w:tc>
          <w:tcPr>
            <w:tcW w:w="567" w:type="dxa"/>
            <w:tcBorders>
              <w:top w:val="nil"/>
              <w:left w:val="nil"/>
              <w:bottom w:val="nil"/>
            </w:tcBorders>
            <w:tcMar>
              <w:top w:w="43" w:type="dxa"/>
              <w:left w:w="0" w:type="dxa"/>
              <w:bottom w:w="0" w:type="dxa"/>
              <w:right w:w="0" w:type="dxa"/>
            </w:tcMar>
          </w:tcPr>
          <w:p w14:paraId="40A4CC55" w14:textId="77777777" w:rsidR="0089264D" w:rsidRPr="00B40C4C" w:rsidRDefault="0089264D" w:rsidP="009137DA">
            <w:r w:rsidRPr="00B40C4C">
              <w:t>443</w:t>
            </w:r>
          </w:p>
        </w:tc>
        <w:tc>
          <w:tcPr>
            <w:tcW w:w="260" w:type="dxa"/>
            <w:tcBorders>
              <w:top w:val="nil"/>
              <w:left w:val="nil"/>
              <w:bottom w:val="nil"/>
              <w:right w:val="nil"/>
            </w:tcBorders>
            <w:tcMar>
              <w:top w:w="43" w:type="dxa"/>
              <w:left w:w="0" w:type="dxa"/>
              <w:bottom w:w="0" w:type="dxa"/>
              <w:right w:w="0" w:type="dxa"/>
            </w:tcMar>
            <w:vAlign w:val="bottom"/>
          </w:tcPr>
          <w:p w14:paraId="0D3FB8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9E04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12CE99" w14:textId="77777777" w:rsidR="0089264D" w:rsidRPr="00B40C4C" w:rsidRDefault="0089264D" w:rsidP="009137DA">
            <w:r w:rsidRPr="00B40C4C">
              <w:t>Påtalemyndigheten i politiet:</w:t>
            </w:r>
          </w:p>
        </w:tc>
        <w:tc>
          <w:tcPr>
            <w:tcW w:w="1380" w:type="dxa"/>
            <w:tcBorders>
              <w:top w:val="nil"/>
              <w:left w:val="nil"/>
              <w:bottom w:val="nil"/>
              <w:right w:val="nil"/>
            </w:tcBorders>
            <w:tcMar>
              <w:top w:w="43" w:type="dxa"/>
              <w:left w:w="0" w:type="dxa"/>
              <w:bottom w:w="0" w:type="dxa"/>
              <w:right w:w="0" w:type="dxa"/>
            </w:tcMar>
            <w:vAlign w:val="bottom"/>
          </w:tcPr>
          <w:p w14:paraId="518C89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808C7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9871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5508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36A859" w14:textId="77777777" w:rsidR="0089264D" w:rsidRPr="00B40C4C" w:rsidRDefault="0089264D" w:rsidP="004B5DA0">
            <w:pPr>
              <w:jc w:val="right"/>
            </w:pPr>
          </w:p>
        </w:tc>
      </w:tr>
      <w:tr w:rsidR="00446E55" w:rsidRPr="00B40C4C" w14:paraId="1F2DFF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EDBE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B410C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1F539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A50F79" w14:textId="77777777" w:rsidR="0089264D" w:rsidRPr="00B40C4C" w:rsidRDefault="0089264D" w:rsidP="009137DA">
            <w:r w:rsidRPr="00B40C4C">
              <w:t>Driftsutgifter</w:t>
            </w:r>
            <w:r w:rsidRPr="00B40C4C">
              <w:rPr>
                <w:rStyle w:val="kursiv"/>
              </w:rPr>
              <w:t>, kan nyttes under kap. 440, post 1</w:t>
            </w:r>
          </w:p>
        </w:tc>
        <w:tc>
          <w:tcPr>
            <w:tcW w:w="1380" w:type="dxa"/>
            <w:tcBorders>
              <w:top w:val="nil"/>
              <w:left w:val="nil"/>
              <w:bottom w:val="nil"/>
              <w:right w:val="nil"/>
            </w:tcBorders>
            <w:tcMar>
              <w:top w:w="43" w:type="dxa"/>
              <w:left w:w="0" w:type="dxa"/>
              <w:bottom w:w="0" w:type="dxa"/>
              <w:right w:w="0" w:type="dxa"/>
            </w:tcMar>
            <w:vAlign w:val="bottom"/>
          </w:tcPr>
          <w:p w14:paraId="124F8B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A7486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C9152E8" w14:textId="77777777" w:rsidR="0089264D" w:rsidRPr="00B40C4C" w:rsidRDefault="0089264D" w:rsidP="004B5DA0">
            <w:pPr>
              <w:jc w:val="right"/>
            </w:pPr>
            <w:r w:rsidRPr="00B40C4C">
              <w:t>1 642 655 000</w:t>
            </w:r>
          </w:p>
        </w:tc>
        <w:tc>
          <w:tcPr>
            <w:tcW w:w="180" w:type="dxa"/>
            <w:tcBorders>
              <w:top w:val="nil"/>
              <w:left w:val="nil"/>
              <w:bottom w:val="nil"/>
              <w:right w:val="nil"/>
            </w:tcBorders>
            <w:tcMar>
              <w:top w:w="43" w:type="dxa"/>
              <w:left w:w="0" w:type="dxa"/>
              <w:bottom w:w="0" w:type="dxa"/>
              <w:right w:w="0" w:type="dxa"/>
            </w:tcMar>
            <w:vAlign w:val="bottom"/>
          </w:tcPr>
          <w:p w14:paraId="6E26970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7CAE0D" w14:textId="77777777" w:rsidR="0089264D" w:rsidRPr="00B40C4C" w:rsidRDefault="0089264D" w:rsidP="004B5DA0">
            <w:pPr>
              <w:jc w:val="right"/>
            </w:pPr>
            <w:r w:rsidRPr="00B40C4C">
              <w:t>1 642 655 000</w:t>
            </w:r>
          </w:p>
        </w:tc>
      </w:tr>
      <w:tr w:rsidR="00446E55" w:rsidRPr="00B40C4C" w14:paraId="76D1D1AA" w14:textId="77777777" w:rsidTr="008C2AB1">
        <w:trPr>
          <w:trHeight w:val="240"/>
        </w:trPr>
        <w:tc>
          <w:tcPr>
            <w:tcW w:w="567" w:type="dxa"/>
            <w:tcBorders>
              <w:top w:val="nil"/>
              <w:left w:val="nil"/>
              <w:bottom w:val="nil"/>
            </w:tcBorders>
            <w:tcMar>
              <w:top w:w="43" w:type="dxa"/>
              <w:left w:w="0" w:type="dxa"/>
              <w:bottom w:w="0" w:type="dxa"/>
              <w:right w:w="0" w:type="dxa"/>
            </w:tcMar>
          </w:tcPr>
          <w:p w14:paraId="42B7E4E6" w14:textId="77777777" w:rsidR="0089264D" w:rsidRPr="00B40C4C" w:rsidRDefault="0089264D" w:rsidP="009137DA">
            <w:r w:rsidRPr="00B40C4C">
              <w:t>444</w:t>
            </w:r>
          </w:p>
        </w:tc>
        <w:tc>
          <w:tcPr>
            <w:tcW w:w="260" w:type="dxa"/>
            <w:tcBorders>
              <w:top w:val="nil"/>
              <w:left w:val="nil"/>
              <w:bottom w:val="nil"/>
              <w:right w:val="nil"/>
            </w:tcBorders>
            <w:tcMar>
              <w:top w:w="43" w:type="dxa"/>
              <w:left w:w="0" w:type="dxa"/>
              <w:bottom w:w="0" w:type="dxa"/>
              <w:right w:w="0" w:type="dxa"/>
            </w:tcMar>
            <w:vAlign w:val="bottom"/>
          </w:tcPr>
          <w:p w14:paraId="23D528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6FE0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0C5E3D" w14:textId="77777777" w:rsidR="0089264D" w:rsidRPr="00B40C4C" w:rsidRDefault="0089264D" w:rsidP="009137DA">
            <w:r w:rsidRPr="00B40C4C">
              <w:t>Politiets sikkerhetstjeneste (PST):</w:t>
            </w:r>
          </w:p>
        </w:tc>
        <w:tc>
          <w:tcPr>
            <w:tcW w:w="1380" w:type="dxa"/>
            <w:tcBorders>
              <w:top w:val="nil"/>
              <w:left w:val="nil"/>
              <w:bottom w:val="nil"/>
              <w:right w:val="nil"/>
            </w:tcBorders>
            <w:tcMar>
              <w:top w:w="43" w:type="dxa"/>
              <w:left w:w="0" w:type="dxa"/>
              <w:bottom w:w="0" w:type="dxa"/>
              <w:right w:w="0" w:type="dxa"/>
            </w:tcMar>
            <w:vAlign w:val="bottom"/>
          </w:tcPr>
          <w:p w14:paraId="138825E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21C27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2D28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69C4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AABAEB" w14:textId="77777777" w:rsidR="0089264D" w:rsidRPr="00B40C4C" w:rsidRDefault="0089264D" w:rsidP="004B5DA0">
            <w:pPr>
              <w:jc w:val="right"/>
            </w:pPr>
          </w:p>
        </w:tc>
      </w:tr>
      <w:tr w:rsidR="00446E55" w:rsidRPr="00B40C4C" w14:paraId="452FC01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6550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C1E46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86523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019AA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796E7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3E528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F20A39" w14:textId="77777777" w:rsidR="0089264D" w:rsidRPr="00B40C4C" w:rsidRDefault="0089264D" w:rsidP="004B5DA0">
            <w:pPr>
              <w:jc w:val="right"/>
            </w:pPr>
            <w:r w:rsidRPr="00B40C4C">
              <w:t>1 759 186 000</w:t>
            </w:r>
          </w:p>
        </w:tc>
        <w:tc>
          <w:tcPr>
            <w:tcW w:w="180" w:type="dxa"/>
            <w:tcBorders>
              <w:top w:val="nil"/>
              <w:left w:val="nil"/>
              <w:bottom w:val="nil"/>
              <w:right w:val="nil"/>
            </w:tcBorders>
            <w:tcMar>
              <w:top w:w="43" w:type="dxa"/>
              <w:left w:w="0" w:type="dxa"/>
              <w:bottom w:w="0" w:type="dxa"/>
              <w:right w:w="0" w:type="dxa"/>
            </w:tcMar>
            <w:vAlign w:val="bottom"/>
          </w:tcPr>
          <w:p w14:paraId="187EF1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F4DF84" w14:textId="77777777" w:rsidR="0089264D" w:rsidRPr="00B40C4C" w:rsidRDefault="0089264D" w:rsidP="004B5DA0">
            <w:pPr>
              <w:jc w:val="right"/>
            </w:pPr>
          </w:p>
        </w:tc>
      </w:tr>
      <w:tr w:rsidR="00446E55" w:rsidRPr="00B40C4C" w14:paraId="718B643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3E822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7A5F77"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0AD15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19BFB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5DDBA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5A282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BC3A0F5" w14:textId="77777777" w:rsidR="0089264D" w:rsidRPr="00B40C4C" w:rsidRDefault="0089264D" w:rsidP="004B5DA0">
            <w:pPr>
              <w:jc w:val="right"/>
            </w:pPr>
            <w:r w:rsidRPr="00B40C4C">
              <w:t>53 526 000</w:t>
            </w:r>
          </w:p>
        </w:tc>
        <w:tc>
          <w:tcPr>
            <w:tcW w:w="180" w:type="dxa"/>
            <w:tcBorders>
              <w:top w:val="nil"/>
              <w:left w:val="nil"/>
              <w:bottom w:val="nil"/>
              <w:right w:val="nil"/>
            </w:tcBorders>
            <w:tcMar>
              <w:top w:w="43" w:type="dxa"/>
              <w:left w:w="0" w:type="dxa"/>
              <w:bottom w:w="0" w:type="dxa"/>
              <w:right w:w="0" w:type="dxa"/>
            </w:tcMar>
            <w:vAlign w:val="bottom"/>
          </w:tcPr>
          <w:p w14:paraId="2B02BE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5AE838" w14:textId="77777777" w:rsidR="0089264D" w:rsidRPr="00B40C4C" w:rsidRDefault="0089264D" w:rsidP="004B5DA0">
            <w:pPr>
              <w:jc w:val="right"/>
            </w:pPr>
            <w:r w:rsidRPr="00B40C4C">
              <w:t>1 812 712 000</w:t>
            </w:r>
          </w:p>
        </w:tc>
      </w:tr>
      <w:tr w:rsidR="00446E55" w:rsidRPr="00B40C4C" w14:paraId="6F325611" w14:textId="77777777" w:rsidTr="008C2AB1">
        <w:trPr>
          <w:trHeight w:val="240"/>
        </w:trPr>
        <w:tc>
          <w:tcPr>
            <w:tcW w:w="567" w:type="dxa"/>
            <w:tcBorders>
              <w:top w:val="nil"/>
              <w:left w:val="nil"/>
              <w:bottom w:val="nil"/>
            </w:tcBorders>
            <w:tcMar>
              <w:top w:w="43" w:type="dxa"/>
              <w:left w:w="0" w:type="dxa"/>
              <w:bottom w:w="0" w:type="dxa"/>
              <w:right w:w="0" w:type="dxa"/>
            </w:tcMar>
          </w:tcPr>
          <w:p w14:paraId="0B916556" w14:textId="77777777" w:rsidR="0089264D" w:rsidRPr="00B40C4C" w:rsidRDefault="0089264D" w:rsidP="009137DA">
            <w:r w:rsidRPr="00B40C4C">
              <w:t>445</w:t>
            </w:r>
          </w:p>
        </w:tc>
        <w:tc>
          <w:tcPr>
            <w:tcW w:w="260" w:type="dxa"/>
            <w:tcBorders>
              <w:top w:val="nil"/>
              <w:left w:val="nil"/>
              <w:bottom w:val="nil"/>
              <w:right w:val="nil"/>
            </w:tcBorders>
            <w:tcMar>
              <w:top w:w="43" w:type="dxa"/>
              <w:left w:w="0" w:type="dxa"/>
              <w:bottom w:w="0" w:type="dxa"/>
              <w:right w:w="0" w:type="dxa"/>
            </w:tcMar>
            <w:vAlign w:val="bottom"/>
          </w:tcPr>
          <w:p w14:paraId="63E93A6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7186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4313CD" w14:textId="77777777" w:rsidR="0089264D" w:rsidRPr="00B40C4C" w:rsidRDefault="0089264D" w:rsidP="009137DA">
            <w:r w:rsidRPr="00B40C4C">
              <w:t>Den høyere påtalemyndighet:</w:t>
            </w:r>
          </w:p>
        </w:tc>
        <w:tc>
          <w:tcPr>
            <w:tcW w:w="1380" w:type="dxa"/>
            <w:tcBorders>
              <w:top w:val="nil"/>
              <w:left w:val="nil"/>
              <w:bottom w:val="nil"/>
              <w:right w:val="nil"/>
            </w:tcBorders>
            <w:tcMar>
              <w:top w:w="43" w:type="dxa"/>
              <w:left w:w="0" w:type="dxa"/>
              <w:bottom w:w="0" w:type="dxa"/>
              <w:right w:w="0" w:type="dxa"/>
            </w:tcMar>
            <w:vAlign w:val="bottom"/>
          </w:tcPr>
          <w:p w14:paraId="7B5B9E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CD246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F9B4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9AA1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2DA57C" w14:textId="77777777" w:rsidR="0089264D" w:rsidRPr="00B40C4C" w:rsidRDefault="0089264D" w:rsidP="004B5DA0">
            <w:pPr>
              <w:jc w:val="right"/>
            </w:pPr>
          </w:p>
        </w:tc>
      </w:tr>
      <w:tr w:rsidR="00446E55" w:rsidRPr="00B40C4C" w14:paraId="1650F2A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1CCA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813D8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92148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E4007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1F1EB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E4A8D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2D9540" w14:textId="77777777" w:rsidR="0089264D" w:rsidRPr="00B40C4C" w:rsidRDefault="0089264D" w:rsidP="004B5DA0">
            <w:pPr>
              <w:jc w:val="right"/>
            </w:pPr>
            <w:r w:rsidRPr="00B40C4C">
              <w:t>393 959 000</w:t>
            </w:r>
          </w:p>
        </w:tc>
        <w:tc>
          <w:tcPr>
            <w:tcW w:w="180" w:type="dxa"/>
            <w:tcBorders>
              <w:top w:val="nil"/>
              <w:left w:val="nil"/>
              <w:bottom w:val="nil"/>
              <w:right w:val="nil"/>
            </w:tcBorders>
            <w:tcMar>
              <w:top w:w="43" w:type="dxa"/>
              <w:left w:w="0" w:type="dxa"/>
              <w:bottom w:w="0" w:type="dxa"/>
              <w:right w:w="0" w:type="dxa"/>
            </w:tcMar>
            <w:vAlign w:val="bottom"/>
          </w:tcPr>
          <w:p w14:paraId="6AC386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1081D0" w14:textId="77777777" w:rsidR="0089264D" w:rsidRPr="00B40C4C" w:rsidRDefault="0089264D" w:rsidP="004B5DA0">
            <w:pPr>
              <w:jc w:val="right"/>
            </w:pPr>
            <w:r w:rsidRPr="00B40C4C">
              <w:t>393 959 000</w:t>
            </w:r>
          </w:p>
        </w:tc>
      </w:tr>
      <w:tr w:rsidR="00446E55" w:rsidRPr="00B40C4C" w14:paraId="0E7DFE72" w14:textId="77777777" w:rsidTr="008C2AB1">
        <w:trPr>
          <w:trHeight w:val="240"/>
        </w:trPr>
        <w:tc>
          <w:tcPr>
            <w:tcW w:w="567" w:type="dxa"/>
            <w:tcBorders>
              <w:top w:val="nil"/>
              <w:left w:val="nil"/>
              <w:bottom w:val="nil"/>
            </w:tcBorders>
            <w:tcMar>
              <w:top w:w="43" w:type="dxa"/>
              <w:left w:w="0" w:type="dxa"/>
              <w:bottom w:w="0" w:type="dxa"/>
              <w:right w:w="0" w:type="dxa"/>
            </w:tcMar>
          </w:tcPr>
          <w:p w14:paraId="3A7A1F07" w14:textId="77777777" w:rsidR="0089264D" w:rsidRPr="00B40C4C" w:rsidRDefault="0089264D" w:rsidP="009137DA">
            <w:r w:rsidRPr="00B40C4C">
              <w:t>446</w:t>
            </w:r>
          </w:p>
        </w:tc>
        <w:tc>
          <w:tcPr>
            <w:tcW w:w="260" w:type="dxa"/>
            <w:tcBorders>
              <w:top w:val="nil"/>
              <w:left w:val="nil"/>
              <w:bottom w:val="nil"/>
              <w:right w:val="nil"/>
            </w:tcBorders>
            <w:tcMar>
              <w:top w:w="43" w:type="dxa"/>
              <w:left w:w="0" w:type="dxa"/>
              <w:bottom w:w="0" w:type="dxa"/>
              <w:right w:w="0" w:type="dxa"/>
            </w:tcMar>
            <w:vAlign w:val="bottom"/>
          </w:tcPr>
          <w:p w14:paraId="7A051D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371B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2B24F0" w14:textId="77777777" w:rsidR="0089264D" w:rsidRPr="00B40C4C" w:rsidRDefault="0089264D" w:rsidP="009137DA">
            <w:r w:rsidRPr="00B40C4C">
              <w:t>Den militære påtalemyndighet:</w:t>
            </w:r>
          </w:p>
        </w:tc>
        <w:tc>
          <w:tcPr>
            <w:tcW w:w="1380" w:type="dxa"/>
            <w:tcBorders>
              <w:top w:val="nil"/>
              <w:left w:val="nil"/>
              <w:bottom w:val="nil"/>
              <w:right w:val="nil"/>
            </w:tcBorders>
            <w:tcMar>
              <w:top w:w="43" w:type="dxa"/>
              <w:left w:w="0" w:type="dxa"/>
              <w:bottom w:w="0" w:type="dxa"/>
              <w:right w:w="0" w:type="dxa"/>
            </w:tcMar>
            <w:vAlign w:val="bottom"/>
          </w:tcPr>
          <w:p w14:paraId="5434C8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0D1F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866D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1EB0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6D9F1D" w14:textId="77777777" w:rsidR="0089264D" w:rsidRPr="00B40C4C" w:rsidRDefault="0089264D" w:rsidP="004B5DA0">
            <w:pPr>
              <w:jc w:val="right"/>
            </w:pPr>
          </w:p>
        </w:tc>
      </w:tr>
      <w:tr w:rsidR="00446E55" w:rsidRPr="00B40C4C" w14:paraId="367C20F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9705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CA220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387EF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E90DB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7C03E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2CD15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366A9F9" w14:textId="77777777" w:rsidR="0089264D" w:rsidRPr="00B40C4C" w:rsidRDefault="0089264D" w:rsidP="004B5DA0">
            <w:pPr>
              <w:jc w:val="right"/>
            </w:pPr>
            <w:r w:rsidRPr="00B40C4C">
              <w:t>235 000</w:t>
            </w:r>
          </w:p>
        </w:tc>
        <w:tc>
          <w:tcPr>
            <w:tcW w:w="180" w:type="dxa"/>
            <w:tcBorders>
              <w:top w:val="nil"/>
              <w:left w:val="nil"/>
              <w:bottom w:val="nil"/>
              <w:right w:val="nil"/>
            </w:tcBorders>
            <w:tcMar>
              <w:top w:w="43" w:type="dxa"/>
              <w:left w:w="0" w:type="dxa"/>
              <w:bottom w:w="0" w:type="dxa"/>
              <w:right w:w="0" w:type="dxa"/>
            </w:tcMar>
            <w:vAlign w:val="bottom"/>
          </w:tcPr>
          <w:p w14:paraId="4493B3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53CA13" w14:textId="77777777" w:rsidR="0089264D" w:rsidRPr="00B40C4C" w:rsidRDefault="0089264D" w:rsidP="004B5DA0">
            <w:pPr>
              <w:jc w:val="right"/>
            </w:pPr>
            <w:r w:rsidRPr="00B40C4C">
              <w:t>235 000</w:t>
            </w:r>
          </w:p>
        </w:tc>
      </w:tr>
      <w:tr w:rsidR="00446E55" w:rsidRPr="00B40C4C" w14:paraId="52507603" w14:textId="77777777" w:rsidTr="008C2AB1">
        <w:trPr>
          <w:trHeight w:val="240"/>
        </w:trPr>
        <w:tc>
          <w:tcPr>
            <w:tcW w:w="567" w:type="dxa"/>
            <w:tcBorders>
              <w:top w:val="nil"/>
              <w:left w:val="nil"/>
              <w:bottom w:val="nil"/>
            </w:tcBorders>
            <w:tcMar>
              <w:top w:w="43" w:type="dxa"/>
              <w:left w:w="0" w:type="dxa"/>
              <w:bottom w:w="0" w:type="dxa"/>
              <w:right w:w="0" w:type="dxa"/>
            </w:tcMar>
          </w:tcPr>
          <w:p w14:paraId="530919C4" w14:textId="77777777" w:rsidR="0089264D" w:rsidRPr="00B40C4C" w:rsidRDefault="0089264D" w:rsidP="009137DA">
            <w:r w:rsidRPr="00B40C4C">
              <w:t>448</w:t>
            </w:r>
          </w:p>
        </w:tc>
        <w:tc>
          <w:tcPr>
            <w:tcW w:w="260" w:type="dxa"/>
            <w:tcBorders>
              <w:top w:val="nil"/>
              <w:left w:val="nil"/>
              <w:bottom w:val="nil"/>
              <w:right w:val="nil"/>
            </w:tcBorders>
            <w:tcMar>
              <w:top w:w="43" w:type="dxa"/>
              <w:left w:w="0" w:type="dxa"/>
              <w:bottom w:w="0" w:type="dxa"/>
              <w:right w:w="0" w:type="dxa"/>
            </w:tcMar>
            <w:vAlign w:val="bottom"/>
          </w:tcPr>
          <w:p w14:paraId="1F2E47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8BF8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BB715F" w14:textId="77777777" w:rsidR="0089264D" w:rsidRPr="00B40C4C" w:rsidRDefault="0089264D" w:rsidP="009137DA">
            <w:r w:rsidRPr="00B40C4C">
              <w:t>Grensekommissæren:</w:t>
            </w:r>
          </w:p>
        </w:tc>
        <w:tc>
          <w:tcPr>
            <w:tcW w:w="1380" w:type="dxa"/>
            <w:tcBorders>
              <w:top w:val="nil"/>
              <w:left w:val="nil"/>
              <w:bottom w:val="nil"/>
              <w:right w:val="nil"/>
            </w:tcBorders>
            <w:tcMar>
              <w:top w:w="43" w:type="dxa"/>
              <w:left w:w="0" w:type="dxa"/>
              <w:bottom w:w="0" w:type="dxa"/>
              <w:right w:w="0" w:type="dxa"/>
            </w:tcMar>
            <w:vAlign w:val="bottom"/>
          </w:tcPr>
          <w:p w14:paraId="6AF8F9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844D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A91D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ED8A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EBF631" w14:textId="77777777" w:rsidR="0089264D" w:rsidRPr="00B40C4C" w:rsidRDefault="0089264D" w:rsidP="004B5DA0">
            <w:pPr>
              <w:jc w:val="right"/>
            </w:pPr>
          </w:p>
        </w:tc>
      </w:tr>
      <w:tr w:rsidR="00446E55" w:rsidRPr="00B40C4C" w14:paraId="04F266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CC44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6BF20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E31048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87B75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69147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74548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FDBB5BB" w14:textId="77777777" w:rsidR="0089264D" w:rsidRPr="00B40C4C" w:rsidRDefault="0089264D" w:rsidP="004B5DA0">
            <w:pPr>
              <w:jc w:val="right"/>
            </w:pPr>
            <w:r w:rsidRPr="00B40C4C">
              <w:t>6 571 000</w:t>
            </w:r>
          </w:p>
        </w:tc>
        <w:tc>
          <w:tcPr>
            <w:tcW w:w="180" w:type="dxa"/>
            <w:tcBorders>
              <w:top w:val="nil"/>
              <w:left w:val="nil"/>
              <w:bottom w:val="nil"/>
              <w:right w:val="nil"/>
            </w:tcBorders>
            <w:tcMar>
              <w:top w:w="43" w:type="dxa"/>
              <w:left w:w="0" w:type="dxa"/>
              <w:bottom w:w="0" w:type="dxa"/>
              <w:right w:w="0" w:type="dxa"/>
            </w:tcMar>
            <w:vAlign w:val="bottom"/>
          </w:tcPr>
          <w:p w14:paraId="3AD795F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BA1B039" w14:textId="77777777" w:rsidR="0089264D" w:rsidRPr="00B40C4C" w:rsidRDefault="0089264D" w:rsidP="004B5DA0">
            <w:pPr>
              <w:jc w:val="right"/>
            </w:pPr>
            <w:r w:rsidRPr="00B40C4C">
              <w:t>6 571 000</w:t>
            </w:r>
          </w:p>
        </w:tc>
      </w:tr>
      <w:tr w:rsidR="00446E55" w:rsidRPr="00B40C4C" w14:paraId="3B008A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42F2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57F5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61FB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00D58B" w14:textId="77777777" w:rsidR="0089264D" w:rsidRPr="00B40C4C" w:rsidRDefault="0089264D" w:rsidP="009137DA">
            <w:r w:rsidRPr="00B40C4C">
              <w:t>Sum Politi og påtalemyndighet</w:t>
            </w:r>
          </w:p>
        </w:tc>
        <w:tc>
          <w:tcPr>
            <w:tcW w:w="1380" w:type="dxa"/>
            <w:tcBorders>
              <w:top w:val="nil"/>
              <w:left w:val="nil"/>
              <w:bottom w:val="nil"/>
              <w:right w:val="nil"/>
            </w:tcBorders>
            <w:tcMar>
              <w:top w:w="43" w:type="dxa"/>
              <w:left w:w="0" w:type="dxa"/>
              <w:bottom w:w="0" w:type="dxa"/>
              <w:right w:w="0" w:type="dxa"/>
            </w:tcMar>
            <w:vAlign w:val="bottom"/>
          </w:tcPr>
          <w:p w14:paraId="1F0D0A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4EB0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DDF4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066A7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E3038D2" w14:textId="77777777" w:rsidR="0089264D" w:rsidRPr="00B40C4C" w:rsidRDefault="0089264D" w:rsidP="004B5DA0">
            <w:pPr>
              <w:jc w:val="right"/>
            </w:pPr>
            <w:r w:rsidRPr="00B40C4C">
              <w:t>30 496 008 000</w:t>
            </w:r>
          </w:p>
        </w:tc>
      </w:tr>
      <w:tr w:rsidR="00446E55" w:rsidRPr="00B40C4C" w14:paraId="5CDA749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EBD3D04" w14:textId="77777777" w:rsidR="0089264D" w:rsidRPr="00B40C4C" w:rsidRDefault="0089264D" w:rsidP="00BC282F">
            <w:pPr>
              <w:pStyle w:val="tittel-gulbok2"/>
            </w:pPr>
            <w:r w:rsidRPr="00B40C4C">
              <w:t>Redningstjenesten, samfunnssikkerhet og beredskap</w:t>
            </w:r>
          </w:p>
        </w:tc>
      </w:tr>
      <w:tr w:rsidR="00446E55" w:rsidRPr="00B40C4C" w14:paraId="01BB0C8D" w14:textId="77777777" w:rsidTr="008C2AB1">
        <w:trPr>
          <w:trHeight w:val="500"/>
        </w:trPr>
        <w:tc>
          <w:tcPr>
            <w:tcW w:w="567" w:type="dxa"/>
            <w:tcBorders>
              <w:top w:val="nil"/>
              <w:left w:val="nil"/>
              <w:bottom w:val="nil"/>
            </w:tcBorders>
            <w:tcMar>
              <w:top w:w="43" w:type="dxa"/>
              <w:left w:w="0" w:type="dxa"/>
              <w:bottom w:w="0" w:type="dxa"/>
              <w:right w:w="0" w:type="dxa"/>
            </w:tcMar>
          </w:tcPr>
          <w:p w14:paraId="43B73F76" w14:textId="77777777" w:rsidR="0089264D" w:rsidRPr="00B40C4C" w:rsidRDefault="0089264D" w:rsidP="009137DA">
            <w:r w:rsidRPr="00B40C4C">
              <w:t>451</w:t>
            </w:r>
          </w:p>
        </w:tc>
        <w:tc>
          <w:tcPr>
            <w:tcW w:w="260" w:type="dxa"/>
            <w:tcBorders>
              <w:top w:val="nil"/>
              <w:left w:val="nil"/>
              <w:bottom w:val="nil"/>
              <w:right w:val="nil"/>
            </w:tcBorders>
            <w:tcMar>
              <w:top w:w="43" w:type="dxa"/>
              <w:left w:w="0" w:type="dxa"/>
              <w:bottom w:w="0" w:type="dxa"/>
              <w:right w:w="0" w:type="dxa"/>
            </w:tcMar>
            <w:vAlign w:val="bottom"/>
          </w:tcPr>
          <w:p w14:paraId="680A68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5FD5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92335C" w14:textId="77777777" w:rsidR="0089264D" w:rsidRPr="00B40C4C" w:rsidRDefault="0089264D" w:rsidP="009137DA">
            <w:r w:rsidRPr="00B40C4C">
              <w:t>Direktoratet for samfunnssikkerhet og beredskap:</w:t>
            </w:r>
          </w:p>
        </w:tc>
        <w:tc>
          <w:tcPr>
            <w:tcW w:w="1380" w:type="dxa"/>
            <w:tcBorders>
              <w:top w:val="nil"/>
              <w:left w:val="nil"/>
              <w:bottom w:val="nil"/>
              <w:right w:val="nil"/>
            </w:tcBorders>
            <w:tcMar>
              <w:top w:w="43" w:type="dxa"/>
              <w:left w:w="0" w:type="dxa"/>
              <w:bottom w:w="0" w:type="dxa"/>
              <w:right w:w="0" w:type="dxa"/>
            </w:tcMar>
            <w:vAlign w:val="bottom"/>
          </w:tcPr>
          <w:p w14:paraId="40C936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2D499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6C8D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71E6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B5C7B4" w14:textId="77777777" w:rsidR="0089264D" w:rsidRPr="00B40C4C" w:rsidRDefault="0089264D" w:rsidP="004B5DA0">
            <w:pPr>
              <w:jc w:val="right"/>
            </w:pPr>
          </w:p>
        </w:tc>
      </w:tr>
      <w:tr w:rsidR="00446E55" w:rsidRPr="00B40C4C" w14:paraId="309303F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DD2D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2C3A0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2BA11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4DA71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90F94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B2F5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8CB9AE" w14:textId="77777777" w:rsidR="0089264D" w:rsidRPr="00B40C4C" w:rsidRDefault="0089264D" w:rsidP="004B5DA0">
            <w:pPr>
              <w:jc w:val="right"/>
            </w:pPr>
            <w:r w:rsidRPr="00B40C4C">
              <w:t>1 565 567 000</w:t>
            </w:r>
          </w:p>
        </w:tc>
        <w:tc>
          <w:tcPr>
            <w:tcW w:w="180" w:type="dxa"/>
            <w:tcBorders>
              <w:top w:val="nil"/>
              <w:left w:val="nil"/>
              <w:bottom w:val="nil"/>
              <w:right w:val="nil"/>
            </w:tcBorders>
            <w:tcMar>
              <w:top w:w="43" w:type="dxa"/>
              <w:left w:w="0" w:type="dxa"/>
              <w:bottom w:w="0" w:type="dxa"/>
              <w:right w:w="0" w:type="dxa"/>
            </w:tcMar>
            <w:vAlign w:val="bottom"/>
          </w:tcPr>
          <w:p w14:paraId="6ABBF3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7A0EB5" w14:textId="77777777" w:rsidR="0089264D" w:rsidRPr="00B40C4C" w:rsidRDefault="0089264D" w:rsidP="004B5DA0">
            <w:pPr>
              <w:jc w:val="right"/>
            </w:pPr>
          </w:p>
        </w:tc>
      </w:tr>
      <w:tr w:rsidR="00446E55" w:rsidRPr="00B40C4C" w14:paraId="158BEB9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0C7F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94E62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84EBA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47CB98"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05A82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42B63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5589A9" w14:textId="77777777" w:rsidR="0089264D" w:rsidRPr="00B40C4C" w:rsidRDefault="0089264D" w:rsidP="004B5DA0">
            <w:pPr>
              <w:jc w:val="right"/>
            </w:pPr>
            <w:r w:rsidRPr="00B40C4C">
              <w:t>27 469 000</w:t>
            </w:r>
          </w:p>
        </w:tc>
        <w:tc>
          <w:tcPr>
            <w:tcW w:w="180" w:type="dxa"/>
            <w:tcBorders>
              <w:top w:val="nil"/>
              <w:left w:val="nil"/>
              <w:bottom w:val="nil"/>
              <w:right w:val="nil"/>
            </w:tcBorders>
            <w:tcMar>
              <w:top w:w="43" w:type="dxa"/>
              <w:left w:w="0" w:type="dxa"/>
              <w:bottom w:w="0" w:type="dxa"/>
              <w:right w:w="0" w:type="dxa"/>
            </w:tcMar>
            <w:vAlign w:val="bottom"/>
          </w:tcPr>
          <w:p w14:paraId="118F1A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EEB469" w14:textId="77777777" w:rsidR="0089264D" w:rsidRPr="00B40C4C" w:rsidRDefault="0089264D" w:rsidP="004B5DA0">
            <w:pPr>
              <w:jc w:val="right"/>
            </w:pPr>
          </w:p>
        </w:tc>
      </w:tr>
      <w:tr w:rsidR="00446E55" w:rsidRPr="00B40C4C" w14:paraId="0B7B604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DA23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7F74BA"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7EADD6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0E4295" w14:textId="77777777" w:rsidR="0089264D" w:rsidRPr="00B40C4C" w:rsidRDefault="0089264D" w:rsidP="009137DA">
            <w:r w:rsidRPr="00B40C4C">
              <w:t>Spesielle driftsutgifter - Nødnett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41D455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F9F4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180B9A" w14:textId="77777777" w:rsidR="0089264D" w:rsidRPr="00B40C4C" w:rsidRDefault="0089264D" w:rsidP="004B5DA0">
            <w:pPr>
              <w:jc w:val="right"/>
            </w:pPr>
            <w:r w:rsidRPr="00B40C4C">
              <w:t>622 744 000</w:t>
            </w:r>
          </w:p>
        </w:tc>
        <w:tc>
          <w:tcPr>
            <w:tcW w:w="180" w:type="dxa"/>
            <w:tcBorders>
              <w:top w:val="nil"/>
              <w:left w:val="nil"/>
              <w:bottom w:val="nil"/>
              <w:right w:val="nil"/>
            </w:tcBorders>
            <w:tcMar>
              <w:top w:w="43" w:type="dxa"/>
              <w:left w:w="0" w:type="dxa"/>
              <w:bottom w:w="0" w:type="dxa"/>
              <w:right w:w="0" w:type="dxa"/>
            </w:tcMar>
            <w:vAlign w:val="bottom"/>
          </w:tcPr>
          <w:p w14:paraId="2E81FC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CCD104" w14:textId="77777777" w:rsidR="0089264D" w:rsidRPr="00B40C4C" w:rsidRDefault="0089264D" w:rsidP="004B5DA0">
            <w:pPr>
              <w:jc w:val="right"/>
            </w:pPr>
          </w:p>
        </w:tc>
      </w:tr>
      <w:tr w:rsidR="00446E55" w:rsidRPr="00B40C4C" w14:paraId="782CFA9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729EE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BF86C3"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54A1B5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AC18ED" w14:textId="77777777" w:rsidR="0089264D" w:rsidRPr="00B40C4C" w:rsidRDefault="0089264D" w:rsidP="009137DA">
            <w:r w:rsidRPr="00B40C4C">
              <w:t>Variable utgifter EUs ordning for sivil beredskap</w:t>
            </w:r>
          </w:p>
        </w:tc>
        <w:tc>
          <w:tcPr>
            <w:tcW w:w="1380" w:type="dxa"/>
            <w:tcBorders>
              <w:top w:val="nil"/>
              <w:left w:val="nil"/>
              <w:bottom w:val="nil"/>
              <w:right w:val="nil"/>
            </w:tcBorders>
            <w:tcMar>
              <w:top w:w="43" w:type="dxa"/>
              <w:left w:w="0" w:type="dxa"/>
              <w:bottom w:w="0" w:type="dxa"/>
              <w:right w:w="0" w:type="dxa"/>
            </w:tcMar>
            <w:vAlign w:val="bottom"/>
          </w:tcPr>
          <w:p w14:paraId="17452E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135F9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463890" w14:textId="77777777" w:rsidR="0089264D" w:rsidRPr="00B40C4C" w:rsidRDefault="0089264D" w:rsidP="004B5DA0">
            <w:pPr>
              <w:jc w:val="right"/>
            </w:pPr>
            <w:r w:rsidRPr="00B40C4C">
              <w:t>51 900 000</w:t>
            </w:r>
          </w:p>
        </w:tc>
        <w:tc>
          <w:tcPr>
            <w:tcW w:w="180" w:type="dxa"/>
            <w:tcBorders>
              <w:top w:val="nil"/>
              <w:left w:val="nil"/>
              <w:bottom w:val="nil"/>
              <w:right w:val="nil"/>
            </w:tcBorders>
            <w:tcMar>
              <w:top w:w="43" w:type="dxa"/>
              <w:left w:w="0" w:type="dxa"/>
              <w:bottom w:w="0" w:type="dxa"/>
              <w:right w:w="0" w:type="dxa"/>
            </w:tcMar>
            <w:vAlign w:val="bottom"/>
          </w:tcPr>
          <w:p w14:paraId="4EF49B9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01E14D" w14:textId="77777777" w:rsidR="0089264D" w:rsidRPr="00B40C4C" w:rsidRDefault="0089264D" w:rsidP="004B5DA0">
            <w:pPr>
              <w:jc w:val="right"/>
            </w:pPr>
          </w:p>
        </w:tc>
      </w:tr>
      <w:tr w:rsidR="00446E55" w:rsidRPr="00B40C4C" w14:paraId="5B8F8C0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0969F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65EBF2"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2A1998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F59A32"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32935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E9BD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2A670E" w14:textId="77777777" w:rsidR="0089264D" w:rsidRPr="00B40C4C" w:rsidRDefault="0089264D" w:rsidP="004B5DA0">
            <w:pPr>
              <w:jc w:val="right"/>
            </w:pPr>
            <w:r w:rsidRPr="00B40C4C">
              <w:t>141 619 000</w:t>
            </w:r>
          </w:p>
        </w:tc>
        <w:tc>
          <w:tcPr>
            <w:tcW w:w="180" w:type="dxa"/>
            <w:tcBorders>
              <w:top w:val="nil"/>
              <w:left w:val="nil"/>
              <w:bottom w:val="nil"/>
              <w:right w:val="nil"/>
            </w:tcBorders>
            <w:tcMar>
              <w:top w:w="43" w:type="dxa"/>
              <w:left w:w="0" w:type="dxa"/>
              <w:bottom w:w="0" w:type="dxa"/>
              <w:right w:w="0" w:type="dxa"/>
            </w:tcMar>
            <w:vAlign w:val="bottom"/>
          </w:tcPr>
          <w:p w14:paraId="6DC05D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C63FF0" w14:textId="77777777" w:rsidR="0089264D" w:rsidRPr="00B40C4C" w:rsidRDefault="0089264D" w:rsidP="004B5DA0">
            <w:pPr>
              <w:jc w:val="right"/>
            </w:pPr>
          </w:p>
        </w:tc>
      </w:tr>
      <w:tr w:rsidR="00446E55" w:rsidRPr="00B40C4C" w14:paraId="72831D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FB47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EA2FC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936EB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F3DA5F" w14:textId="77777777" w:rsidR="0089264D" w:rsidRPr="00B40C4C" w:rsidRDefault="0089264D" w:rsidP="009137DA">
            <w:r w:rsidRPr="00B40C4C">
              <w:t>Overføringer til private</w:t>
            </w:r>
          </w:p>
        </w:tc>
        <w:tc>
          <w:tcPr>
            <w:tcW w:w="1380" w:type="dxa"/>
            <w:tcBorders>
              <w:top w:val="nil"/>
              <w:left w:val="nil"/>
              <w:bottom w:val="nil"/>
              <w:right w:val="nil"/>
            </w:tcBorders>
            <w:tcMar>
              <w:top w:w="43" w:type="dxa"/>
              <w:left w:w="0" w:type="dxa"/>
              <w:bottom w:w="0" w:type="dxa"/>
              <w:right w:w="0" w:type="dxa"/>
            </w:tcMar>
            <w:vAlign w:val="bottom"/>
          </w:tcPr>
          <w:p w14:paraId="480D337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7B7A7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15660B" w14:textId="77777777" w:rsidR="0089264D" w:rsidRPr="00B40C4C" w:rsidRDefault="0089264D" w:rsidP="004B5DA0">
            <w:pPr>
              <w:jc w:val="right"/>
            </w:pPr>
            <w:r w:rsidRPr="00B40C4C">
              <w:t>8 037 000</w:t>
            </w:r>
          </w:p>
        </w:tc>
        <w:tc>
          <w:tcPr>
            <w:tcW w:w="180" w:type="dxa"/>
            <w:tcBorders>
              <w:top w:val="nil"/>
              <w:left w:val="nil"/>
              <w:bottom w:val="nil"/>
              <w:right w:val="nil"/>
            </w:tcBorders>
            <w:tcMar>
              <w:top w:w="43" w:type="dxa"/>
              <w:left w:w="0" w:type="dxa"/>
              <w:bottom w:w="0" w:type="dxa"/>
              <w:right w:w="0" w:type="dxa"/>
            </w:tcMar>
            <w:vAlign w:val="bottom"/>
          </w:tcPr>
          <w:p w14:paraId="60F88CC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3DDE3A" w14:textId="77777777" w:rsidR="0089264D" w:rsidRPr="00B40C4C" w:rsidRDefault="0089264D" w:rsidP="004B5DA0">
            <w:pPr>
              <w:jc w:val="right"/>
            </w:pPr>
            <w:r w:rsidRPr="00B40C4C">
              <w:t>2 417 336 000</w:t>
            </w:r>
          </w:p>
        </w:tc>
      </w:tr>
      <w:tr w:rsidR="00446E55" w:rsidRPr="00B40C4C" w14:paraId="24D205AE" w14:textId="77777777" w:rsidTr="008C2AB1">
        <w:trPr>
          <w:trHeight w:val="240"/>
        </w:trPr>
        <w:tc>
          <w:tcPr>
            <w:tcW w:w="567" w:type="dxa"/>
            <w:tcBorders>
              <w:top w:val="nil"/>
              <w:left w:val="nil"/>
              <w:bottom w:val="nil"/>
            </w:tcBorders>
            <w:tcMar>
              <w:top w:w="43" w:type="dxa"/>
              <w:left w:w="0" w:type="dxa"/>
              <w:bottom w:w="0" w:type="dxa"/>
              <w:right w:w="0" w:type="dxa"/>
            </w:tcMar>
          </w:tcPr>
          <w:p w14:paraId="2B0CCDF1" w14:textId="77777777" w:rsidR="0089264D" w:rsidRPr="00B40C4C" w:rsidRDefault="0089264D" w:rsidP="009137DA">
            <w:r w:rsidRPr="00B40C4C">
              <w:t>452</w:t>
            </w:r>
          </w:p>
        </w:tc>
        <w:tc>
          <w:tcPr>
            <w:tcW w:w="260" w:type="dxa"/>
            <w:tcBorders>
              <w:top w:val="nil"/>
              <w:left w:val="nil"/>
              <w:bottom w:val="nil"/>
              <w:right w:val="nil"/>
            </w:tcBorders>
            <w:tcMar>
              <w:top w:w="43" w:type="dxa"/>
              <w:left w:w="0" w:type="dxa"/>
              <w:bottom w:w="0" w:type="dxa"/>
              <w:right w:w="0" w:type="dxa"/>
            </w:tcMar>
            <w:vAlign w:val="bottom"/>
          </w:tcPr>
          <w:p w14:paraId="25456D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8283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EF13C3" w14:textId="77777777" w:rsidR="0089264D" w:rsidRPr="00B40C4C" w:rsidRDefault="0089264D" w:rsidP="009137DA">
            <w:r w:rsidRPr="00B40C4C">
              <w:t>Sentral krisehåndtering:</w:t>
            </w:r>
          </w:p>
        </w:tc>
        <w:tc>
          <w:tcPr>
            <w:tcW w:w="1380" w:type="dxa"/>
            <w:tcBorders>
              <w:top w:val="nil"/>
              <w:left w:val="nil"/>
              <w:bottom w:val="nil"/>
              <w:right w:val="nil"/>
            </w:tcBorders>
            <w:tcMar>
              <w:top w:w="43" w:type="dxa"/>
              <w:left w:w="0" w:type="dxa"/>
              <w:bottom w:w="0" w:type="dxa"/>
              <w:right w:w="0" w:type="dxa"/>
            </w:tcMar>
            <w:vAlign w:val="bottom"/>
          </w:tcPr>
          <w:p w14:paraId="1ED6058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9E858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7547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34F5E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CB6441" w14:textId="77777777" w:rsidR="0089264D" w:rsidRPr="00B40C4C" w:rsidRDefault="0089264D" w:rsidP="004B5DA0">
            <w:pPr>
              <w:jc w:val="right"/>
            </w:pPr>
          </w:p>
        </w:tc>
      </w:tr>
      <w:tr w:rsidR="00446E55" w:rsidRPr="00B40C4C" w14:paraId="00792A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30A5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4BD4A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12B1B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D7A7B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54958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D0D06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AD8556A" w14:textId="77777777" w:rsidR="0089264D" w:rsidRPr="00B40C4C" w:rsidRDefault="0089264D" w:rsidP="004B5DA0">
            <w:pPr>
              <w:jc w:val="right"/>
            </w:pPr>
            <w:r w:rsidRPr="00B40C4C">
              <w:t>30 140 000</w:t>
            </w:r>
          </w:p>
        </w:tc>
        <w:tc>
          <w:tcPr>
            <w:tcW w:w="180" w:type="dxa"/>
            <w:tcBorders>
              <w:top w:val="nil"/>
              <w:left w:val="nil"/>
              <w:bottom w:val="nil"/>
              <w:right w:val="nil"/>
            </w:tcBorders>
            <w:tcMar>
              <w:top w:w="43" w:type="dxa"/>
              <w:left w:w="0" w:type="dxa"/>
              <w:bottom w:w="0" w:type="dxa"/>
              <w:right w:w="0" w:type="dxa"/>
            </w:tcMar>
            <w:vAlign w:val="bottom"/>
          </w:tcPr>
          <w:p w14:paraId="7851945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B54085" w14:textId="77777777" w:rsidR="0089264D" w:rsidRPr="00B40C4C" w:rsidRDefault="0089264D" w:rsidP="004B5DA0">
            <w:pPr>
              <w:jc w:val="right"/>
            </w:pPr>
            <w:r w:rsidRPr="00B40C4C">
              <w:t>30 140 000</w:t>
            </w:r>
          </w:p>
        </w:tc>
      </w:tr>
      <w:tr w:rsidR="00446E55" w:rsidRPr="00B40C4C" w14:paraId="17A8E7BB" w14:textId="77777777" w:rsidTr="008C2AB1">
        <w:trPr>
          <w:trHeight w:val="240"/>
        </w:trPr>
        <w:tc>
          <w:tcPr>
            <w:tcW w:w="567" w:type="dxa"/>
            <w:tcBorders>
              <w:top w:val="nil"/>
              <w:left w:val="nil"/>
              <w:bottom w:val="nil"/>
            </w:tcBorders>
            <w:tcMar>
              <w:top w:w="43" w:type="dxa"/>
              <w:left w:w="0" w:type="dxa"/>
              <w:bottom w:w="0" w:type="dxa"/>
              <w:right w:w="0" w:type="dxa"/>
            </w:tcMar>
          </w:tcPr>
          <w:p w14:paraId="434DFDD3" w14:textId="77777777" w:rsidR="0089264D" w:rsidRPr="00B40C4C" w:rsidRDefault="0089264D" w:rsidP="009137DA">
            <w:r w:rsidRPr="00B40C4C">
              <w:t>453</w:t>
            </w:r>
          </w:p>
        </w:tc>
        <w:tc>
          <w:tcPr>
            <w:tcW w:w="260" w:type="dxa"/>
            <w:tcBorders>
              <w:top w:val="nil"/>
              <w:left w:val="nil"/>
              <w:bottom w:val="nil"/>
              <w:right w:val="nil"/>
            </w:tcBorders>
            <w:tcMar>
              <w:top w:w="43" w:type="dxa"/>
              <w:left w:w="0" w:type="dxa"/>
              <w:bottom w:w="0" w:type="dxa"/>
              <w:right w:w="0" w:type="dxa"/>
            </w:tcMar>
            <w:vAlign w:val="bottom"/>
          </w:tcPr>
          <w:p w14:paraId="220F52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E5B5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6C6E8E" w14:textId="77777777" w:rsidR="0089264D" w:rsidRPr="00B40C4C" w:rsidRDefault="0089264D" w:rsidP="009137DA">
            <w:r w:rsidRPr="00B40C4C">
              <w:t>Sivil klareringsmyndighet:</w:t>
            </w:r>
          </w:p>
        </w:tc>
        <w:tc>
          <w:tcPr>
            <w:tcW w:w="1380" w:type="dxa"/>
            <w:tcBorders>
              <w:top w:val="nil"/>
              <w:left w:val="nil"/>
              <w:bottom w:val="nil"/>
              <w:right w:val="nil"/>
            </w:tcBorders>
            <w:tcMar>
              <w:top w:w="43" w:type="dxa"/>
              <w:left w:w="0" w:type="dxa"/>
              <w:bottom w:w="0" w:type="dxa"/>
              <w:right w:w="0" w:type="dxa"/>
            </w:tcMar>
            <w:vAlign w:val="bottom"/>
          </w:tcPr>
          <w:p w14:paraId="25DA24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B2CBE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44F9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260B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9FD486" w14:textId="77777777" w:rsidR="0089264D" w:rsidRPr="00B40C4C" w:rsidRDefault="0089264D" w:rsidP="004B5DA0">
            <w:pPr>
              <w:jc w:val="right"/>
            </w:pPr>
          </w:p>
        </w:tc>
      </w:tr>
      <w:tr w:rsidR="00446E55" w:rsidRPr="00B40C4C" w14:paraId="7438F18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CEBC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26980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EA3C30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7CAB2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8BE83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CBB0F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51D864" w14:textId="77777777" w:rsidR="0089264D" w:rsidRPr="00B40C4C" w:rsidRDefault="0089264D" w:rsidP="004B5DA0">
            <w:pPr>
              <w:jc w:val="right"/>
            </w:pPr>
            <w:r w:rsidRPr="00B40C4C">
              <w:t>68 569 000</w:t>
            </w:r>
          </w:p>
        </w:tc>
        <w:tc>
          <w:tcPr>
            <w:tcW w:w="180" w:type="dxa"/>
            <w:tcBorders>
              <w:top w:val="nil"/>
              <w:left w:val="nil"/>
              <w:bottom w:val="nil"/>
              <w:right w:val="nil"/>
            </w:tcBorders>
            <w:tcMar>
              <w:top w:w="43" w:type="dxa"/>
              <w:left w:w="0" w:type="dxa"/>
              <w:bottom w:w="0" w:type="dxa"/>
              <w:right w:w="0" w:type="dxa"/>
            </w:tcMar>
            <w:vAlign w:val="bottom"/>
          </w:tcPr>
          <w:p w14:paraId="12E73F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6FB328" w14:textId="77777777" w:rsidR="0089264D" w:rsidRPr="00B40C4C" w:rsidRDefault="0089264D" w:rsidP="004B5DA0">
            <w:pPr>
              <w:jc w:val="right"/>
            </w:pPr>
            <w:r w:rsidRPr="00B40C4C">
              <w:t>68 569 000</w:t>
            </w:r>
          </w:p>
        </w:tc>
      </w:tr>
      <w:tr w:rsidR="00446E55" w:rsidRPr="00B40C4C" w14:paraId="1BF0394A" w14:textId="77777777" w:rsidTr="008C2AB1">
        <w:trPr>
          <w:trHeight w:val="240"/>
        </w:trPr>
        <w:tc>
          <w:tcPr>
            <w:tcW w:w="567" w:type="dxa"/>
            <w:tcBorders>
              <w:top w:val="nil"/>
              <w:left w:val="nil"/>
              <w:bottom w:val="nil"/>
            </w:tcBorders>
            <w:tcMar>
              <w:top w:w="43" w:type="dxa"/>
              <w:left w:w="0" w:type="dxa"/>
              <w:bottom w:w="0" w:type="dxa"/>
              <w:right w:w="0" w:type="dxa"/>
            </w:tcMar>
          </w:tcPr>
          <w:p w14:paraId="4795B1E3" w14:textId="77777777" w:rsidR="0089264D" w:rsidRPr="00B40C4C" w:rsidRDefault="0089264D" w:rsidP="009137DA">
            <w:r w:rsidRPr="00B40C4C">
              <w:t>454</w:t>
            </w:r>
          </w:p>
        </w:tc>
        <w:tc>
          <w:tcPr>
            <w:tcW w:w="260" w:type="dxa"/>
            <w:tcBorders>
              <w:top w:val="nil"/>
              <w:left w:val="nil"/>
              <w:bottom w:val="nil"/>
              <w:right w:val="nil"/>
            </w:tcBorders>
            <w:tcMar>
              <w:top w:w="43" w:type="dxa"/>
              <w:left w:w="0" w:type="dxa"/>
              <w:bottom w:w="0" w:type="dxa"/>
              <w:right w:w="0" w:type="dxa"/>
            </w:tcMar>
            <w:vAlign w:val="bottom"/>
          </w:tcPr>
          <w:p w14:paraId="54D62B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3CA1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0D7B8E" w14:textId="77777777" w:rsidR="0089264D" w:rsidRPr="00B40C4C" w:rsidRDefault="0089264D" w:rsidP="009137DA">
            <w:r w:rsidRPr="00B40C4C">
              <w:t>Redningshelikoptertjenesten:</w:t>
            </w:r>
          </w:p>
        </w:tc>
        <w:tc>
          <w:tcPr>
            <w:tcW w:w="1380" w:type="dxa"/>
            <w:tcBorders>
              <w:top w:val="nil"/>
              <w:left w:val="nil"/>
              <w:bottom w:val="nil"/>
              <w:right w:val="nil"/>
            </w:tcBorders>
            <w:tcMar>
              <w:top w:w="43" w:type="dxa"/>
              <w:left w:w="0" w:type="dxa"/>
              <w:bottom w:w="0" w:type="dxa"/>
              <w:right w:w="0" w:type="dxa"/>
            </w:tcMar>
            <w:vAlign w:val="bottom"/>
          </w:tcPr>
          <w:p w14:paraId="1C49C3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D6AD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DA48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1FA23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A0191C" w14:textId="77777777" w:rsidR="0089264D" w:rsidRPr="00B40C4C" w:rsidRDefault="0089264D" w:rsidP="004B5DA0">
            <w:pPr>
              <w:jc w:val="right"/>
            </w:pPr>
          </w:p>
        </w:tc>
      </w:tr>
      <w:tr w:rsidR="00446E55" w:rsidRPr="00B40C4C" w14:paraId="101D9A5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D297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18B3C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B6BA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180AB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75F66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EAFA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9C2309" w14:textId="77777777" w:rsidR="0089264D" w:rsidRPr="00B40C4C" w:rsidRDefault="0089264D" w:rsidP="004B5DA0">
            <w:pPr>
              <w:jc w:val="right"/>
            </w:pPr>
            <w:r w:rsidRPr="00B40C4C">
              <w:t>1 216 626 000</w:t>
            </w:r>
          </w:p>
        </w:tc>
        <w:tc>
          <w:tcPr>
            <w:tcW w:w="180" w:type="dxa"/>
            <w:tcBorders>
              <w:top w:val="nil"/>
              <w:left w:val="nil"/>
              <w:bottom w:val="nil"/>
              <w:right w:val="nil"/>
            </w:tcBorders>
            <w:tcMar>
              <w:top w:w="43" w:type="dxa"/>
              <w:left w:w="0" w:type="dxa"/>
              <w:bottom w:w="0" w:type="dxa"/>
              <w:right w:w="0" w:type="dxa"/>
            </w:tcMar>
            <w:vAlign w:val="bottom"/>
          </w:tcPr>
          <w:p w14:paraId="06F8E23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0C336D" w14:textId="77777777" w:rsidR="0089264D" w:rsidRPr="00B40C4C" w:rsidRDefault="0089264D" w:rsidP="004B5DA0">
            <w:pPr>
              <w:jc w:val="right"/>
            </w:pPr>
          </w:p>
        </w:tc>
      </w:tr>
      <w:tr w:rsidR="00446E55" w:rsidRPr="00B40C4C" w14:paraId="29E0ADF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AB6C8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445DD0"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26CFCF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61D4C4"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D2C18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BF5F4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BB66695" w14:textId="77777777" w:rsidR="0089264D" w:rsidRPr="00B40C4C" w:rsidRDefault="0089264D" w:rsidP="004B5DA0">
            <w:pPr>
              <w:jc w:val="right"/>
            </w:pPr>
            <w:r w:rsidRPr="00B40C4C">
              <w:t>964 234 000</w:t>
            </w:r>
          </w:p>
        </w:tc>
        <w:tc>
          <w:tcPr>
            <w:tcW w:w="180" w:type="dxa"/>
            <w:tcBorders>
              <w:top w:val="nil"/>
              <w:left w:val="nil"/>
              <w:bottom w:val="nil"/>
              <w:right w:val="nil"/>
            </w:tcBorders>
            <w:tcMar>
              <w:top w:w="43" w:type="dxa"/>
              <w:left w:w="0" w:type="dxa"/>
              <w:bottom w:w="0" w:type="dxa"/>
              <w:right w:w="0" w:type="dxa"/>
            </w:tcMar>
            <w:vAlign w:val="bottom"/>
          </w:tcPr>
          <w:p w14:paraId="6F8A22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5736DE" w14:textId="77777777" w:rsidR="0089264D" w:rsidRPr="00B40C4C" w:rsidRDefault="0089264D" w:rsidP="004B5DA0">
            <w:pPr>
              <w:jc w:val="right"/>
            </w:pPr>
            <w:r w:rsidRPr="00B40C4C">
              <w:t>2 180 860 000</w:t>
            </w:r>
          </w:p>
        </w:tc>
      </w:tr>
      <w:tr w:rsidR="00446E55" w:rsidRPr="00B40C4C" w14:paraId="3575D090" w14:textId="77777777" w:rsidTr="008C2AB1">
        <w:trPr>
          <w:trHeight w:val="240"/>
        </w:trPr>
        <w:tc>
          <w:tcPr>
            <w:tcW w:w="567" w:type="dxa"/>
            <w:tcBorders>
              <w:top w:val="nil"/>
              <w:left w:val="nil"/>
              <w:bottom w:val="nil"/>
            </w:tcBorders>
            <w:tcMar>
              <w:top w:w="43" w:type="dxa"/>
              <w:left w:w="0" w:type="dxa"/>
              <w:bottom w:w="0" w:type="dxa"/>
              <w:right w:w="0" w:type="dxa"/>
            </w:tcMar>
          </w:tcPr>
          <w:p w14:paraId="2B7E322C" w14:textId="77777777" w:rsidR="0089264D" w:rsidRPr="00B40C4C" w:rsidRDefault="0089264D" w:rsidP="009137DA">
            <w:r w:rsidRPr="00B40C4C">
              <w:t>455</w:t>
            </w:r>
          </w:p>
        </w:tc>
        <w:tc>
          <w:tcPr>
            <w:tcW w:w="260" w:type="dxa"/>
            <w:tcBorders>
              <w:top w:val="nil"/>
              <w:left w:val="nil"/>
              <w:bottom w:val="nil"/>
              <w:right w:val="nil"/>
            </w:tcBorders>
            <w:tcMar>
              <w:top w:w="43" w:type="dxa"/>
              <w:left w:w="0" w:type="dxa"/>
              <w:bottom w:w="0" w:type="dxa"/>
              <w:right w:w="0" w:type="dxa"/>
            </w:tcMar>
            <w:vAlign w:val="bottom"/>
          </w:tcPr>
          <w:p w14:paraId="235795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04CA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E1462A" w14:textId="77777777" w:rsidR="0089264D" w:rsidRPr="00B40C4C" w:rsidRDefault="0089264D" w:rsidP="009137DA">
            <w:r w:rsidRPr="00B40C4C">
              <w:t>Redningstjenesten:</w:t>
            </w:r>
          </w:p>
        </w:tc>
        <w:tc>
          <w:tcPr>
            <w:tcW w:w="1380" w:type="dxa"/>
            <w:tcBorders>
              <w:top w:val="nil"/>
              <w:left w:val="nil"/>
              <w:bottom w:val="nil"/>
              <w:right w:val="nil"/>
            </w:tcBorders>
            <w:tcMar>
              <w:top w:w="43" w:type="dxa"/>
              <w:left w:w="0" w:type="dxa"/>
              <w:bottom w:w="0" w:type="dxa"/>
              <w:right w:w="0" w:type="dxa"/>
            </w:tcMar>
            <w:vAlign w:val="bottom"/>
          </w:tcPr>
          <w:p w14:paraId="294D8C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2542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6F95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C5F27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F37900" w14:textId="77777777" w:rsidR="0089264D" w:rsidRPr="00B40C4C" w:rsidRDefault="0089264D" w:rsidP="004B5DA0">
            <w:pPr>
              <w:jc w:val="right"/>
            </w:pPr>
          </w:p>
        </w:tc>
      </w:tr>
      <w:tr w:rsidR="00446E55" w:rsidRPr="00B40C4C" w14:paraId="11D69F0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CEFC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C5322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62272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8E06B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DA458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F32E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570746" w14:textId="77777777" w:rsidR="0089264D" w:rsidRPr="00B40C4C" w:rsidRDefault="0089264D" w:rsidP="004B5DA0">
            <w:pPr>
              <w:jc w:val="right"/>
            </w:pPr>
            <w:r w:rsidRPr="00B40C4C">
              <w:t>191 704 000</w:t>
            </w:r>
          </w:p>
        </w:tc>
        <w:tc>
          <w:tcPr>
            <w:tcW w:w="180" w:type="dxa"/>
            <w:tcBorders>
              <w:top w:val="nil"/>
              <w:left w:val="nil"/>
              <w:bottom w:val="nil"/>
              <w:right w:val="nil"/>
            </w:tcBorders>
            <w:tcMar>
              <w:top w:w="43" w:type="dxa"/>
              <w:left w:w="0" w:type="dxa"/>
              <w:bottom w:w="0" w:type="dxa"/>
              <w:right w:w="0" w:type="dxa"/>
            </w:tcMar>
            <w:vAlign w:val="bottom"/>
          </w:tcPr>
          <w:p w14:paraId="15BEE71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B33A76" w14:textId="77777777" w:rsidR="0089264D" w:rsidRPr="00B40C4C" w:rsidRDefault="0089264D" w:rsidP="004B5DA0">
            <w:pPr>
              <w:jc w:val="right"/>
            </w:pPr>
          </w:p>
        </w:tc>
      </w:tr>
      <w:tr w:rsidR="00446E55" w:rsidRPr="00B40C4C" w14:paraId="4DAC655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A09B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8AA3A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6B4D4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5B1ABE"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C1DAD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840D1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F6BE29" w14:textId="77777777" w:rsidR="0089264D" w:rsidRPr="00B40C4C" w:rsidRDefault="0089264D" w:rsidP="004B5DA0">
            <w:pPr>
              <w:jc w:val="right"/>
            </w:pPr>
            <w:r w:rsidRPr="00B40C4C">
              <w:t>32 962 000</w:t>
            </w:r>
          </w:p>
        </w:tc>
        <w:tc>
          <w:tcPr>
            <w:tcW w:w="180" w:type="dxa"/>
            <w:tcBorders>
              <w:top w:val="nil"/>
              <w:left w:val="nil"/>
              <w:bottom w:val="nil"/>
              <w:right w:val="nil"/>
            </w:tcBorders>
            <w:tcMar>
              <w:top w:w="43" w:type="dxa"/>
              <w:left w:w="0" w:type="dxa"/>
              <w:bottom w:w="0" w:type="dxa"/>
              <w:right w:w="0" w:type="dxa"/>
            </w:tcMar>
            <w:vAlign w:val="bottom"/>
          </w:tcPr>
          <w:p w14:paraId="39EA1B7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2B6AC8" w14:textId="77777777" w:rsidR="0089264D" w:rsidRPr="00B40C4C" w:rsidRDefault="0089264D" w:rsidP="004B5DA0">
            <w:pPr>
              <w:jc w:val="right"/>
            </w:pPr>
          </w:p>
        </w:tc>
      </w:tr>
      <w:tr w:rsidR="00446E55" w:rsidRPr="00B40C4C" w14:paraId="66D1274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9B920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28B8FC"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B4D97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C1AD7A"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2920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CFA5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00029D" w14:textId="77777777" w:rsidR="0089264D" w:rsidRPr="00B40C4C" w:rsidRDefault="0089264D" w:rsidP="004B5DA0">
            <w:pPr>
              <w:jc w:val="right"/>
            </w:pPr>
            <w:r w:rsidRPr="00B40C4C">
              <w:t>10 874 000</w:t>
            </w:r>
          </w:p>
        </w:tc>
        <w:tc>
          <w:tcPr>
            <w:tcW w:w="180" w:type="dxa"/>
            <w:tcBorders>
              <w:top w:val="nil"/>
              <w:left w:val="nil"/>
              <w:bottom w:val="nil"/>
              <w:right w:val="nil"/>
            </w:tcBorders>
            <w:tcMar>
              <w:top w:w="43" w:type="dxa"/>
              <w:left w:w="0" w:type="dxa"/>
              <w:bottom w:w="0" w:type="dxa"/>
              <w:right w:w="0" w:type="dxa"/>
            </w:tcMar>
            <w:vAlign w:val="bottom"/>
          </w:tcPr>
          <w:p w14:paraId="637130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5CAFCE" w14:textId="77777777" w:rsidR="0089264D" w:rsidRPr="00B40C4C" w:rsidRDefault="0089264D" w:rsidP="004B5DA0">
            <w:pPr>
              <w:jc w:val="right"/>
            </w:pPr>
          </w:p>
        </w:tc>
      </w:tr>
      <w:tr w:rsidR="00446E55" w:rsidRPr="00B40C4C" w14:paraId="2B2E5EE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0DBFC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6DA9D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4199B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6CE01B" w14:textId="77777777" w:rsidR="0089264D" w:rsidRPr="00B40C4C" w:rsidRDefault="0089264D" w:rsidP="009137DA">
            <w:r w:rsidRPr="00B40C4C">
              <w:t>Tilskudd til frivillige organisasjoner i redningstjenesten</w:t>
            </w:r>
          </w:p>
        </w:tc>
        <w:tc>
          <w:tcPr>
            <w:tcW w:w="1380" w:type="dxa"/>
            <w:tcBorders>
              <w:top w:val="nil"/>
              <w:left w:val="nil"/>
              <w:bottom w:val="nil"/>
              <w:right w:val="nil"/>
            </w:tcBorders>
            <w:tcMar>
              <w:top w:w="43" w:type="dxa"/>
              <w:left w:w="0" w:type="dxa"/>
              <w:bottom w:w="0" w:type="dxa"/>
              <w:right w:w="0" w:type="dxa"/>
            </w:tcMar>
            <w:vAlign w:val="bottom"/>
          </w:tcPr>
          <w:p w14:paraId="2CDE47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74AF4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742429" w14:textId="77777777" w:rsidR="0089264D" w:rsidRPr="00B40C4C" w:rsidRDefault="0089264D" w:rsidP="004B5DA0">
            <w:pPr>
              <w:jc w:val="right"/>
            </w:pPr>
            <w:r w:rsidRPr="00B40C4C">
              <w:t>86 435 000</w:t>
            </w:r>
          </w:p>
        </w:tc>
        <w:tc>
          <w:tcPr>
            <w:tcW w:w="180" w:type="dxa"/>
            <w:tcBorders>
              <w:top w:val="nil"/>
              <w:left w:val="nil"/>
              <w:bottom w:val="nil"/>
              <w:right w:val="nil"/>
            </w:tcBorders>
            <w:tcMar>
              <w:top w:w="43" w:type="dxa"/>
              <w:left w:w="0" w:type="dxa"/>
              <w:bottom w:w="0" w:type="dxa"/>
              <w:right w:w="0" w:type="dxa"/>
            </w:tcMar>
            <w:vAlign w:val="bottom"/>
          </w:tcPr>
          <w:p w14:paraId="739C00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D2C723" w14:textId="77777777" w:rsidR="0089264D" w:rsidRPr="00B40C4C" w:rsidRDefault="0089264D" w:rsidP="004B5DA0">
            <w:pPr>
              <w:jc w:val="right"/>
            </w:pPr>
          </w:p>
        </w:tc>
      </w:tr>
      <w:tr w:rsidR="00446E55" w:rsidRPr="00B40C4C" w14:paraId="3B0A5BB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FBD8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A4E825"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56AB0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0D8EBF" w14:textId="77777777" w:rsidR="0089264D" w:rsidRPr="00B40C4C" w:rsidRDefault="0089264D" w:rsidP="009137DA">
            <w:r w:rsidRPr="00B40C4C">
              <w:t>Tilskudd til nød- og sikkerhetstjenester</w:t>
            </w:r>
          </w:p>
        </w:tc>
        <w:tc>
          <w:tcPr>
            <w:tcW w:w="1380" w:type="dxa"/>
            <w:tcBorders>
              <w:top w:val="nil"/>
              <w:left w:val="nil"/>
              <w:bottom w:val="nil"/>
              <w:right w:val="nil"/>
            </w:tcBorders>
            <w:tcMar>
              <w:top w:w="43" w:type="dxa"/>
              <w:left w:w="0" w:type="dxa"/>
              <w:bottom w:w="0" w:type="dxa"/>
              <w:right w:w="0" w:type="dxa"/>
            </w:tcMar>
            <w:vAlign w:val="bottom"/>
          </w:tcPr>
          <w:p w14:paraId="182A33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FD97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AB48D3" w14:textId="77777777" w:rsidR="0089264D" w:rsidRPr="00B40C4C" w:rsidRDefault="0089264D" w:rsidP="004B5DA0">
            <w:pPr>
              <w:jc w:val="right"/>
            </w:pPr>
            <w:r w:rsidRPr="00B40C4C">
              <w:t>141 119 000</w:t>
            </w:r>
          </w:p>
        </w:tc>
        <w:tc>
          <w:tcPr>
            <w:tcW w:w="180" w:type="dxa"/>
            <w:tcBorders>
              <w:top w:val="nil"/>
              <w:left w:val="nil"/>
              <w:bottom w:val="nil"/>
              <w:right w:val="nil"/>
            </w:tcBorders>
            <w:tcMar>
              <w:top w:w="43" w:type="dxa"/>
              <w:left w:w="0" w:type="dxa"/>
              <w:bottom w:w="0" w:type="dxa"/>
              <w:right w:w="0" w:type="dxa"/>
            </w:tcMar>
            <w:vAlign w:val="bottom"/>
          </w:tcPr>
          <w:p w14:paraId="221589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3FBB8A" w14:textId="77777777" w:rsidR="0089264D" w:rsidRPr="00B40C4C" w:rsidRDefault="0089264D" w:rsidP="004B5DA0">
            <w:pPr>
              <w:jc w:val="right"/>
            </w:pPr>
          </w:p>
        </w:tc>
      </w:tr>
      <w:tr w:rsidR="00446E55" w:rsidRPr="00B40C4C" w14:paraId="68B1E3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6CAF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8A3B2D"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350D0C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AB64AB" w14:textId="77777777" w:rsidR="0089264D" w:rsidRPr="00B40C4C" w:rsidRDefault="0089264D" w:rsidP="009137DA">
            <w:r w:rsidRPr="00B40C4C">
              <w:t>Tilskudd til Redningsselskapet</w:t>
            </w:r>
          </w:p>
        </w:tc>
        <w:tc>
          <w:tcPr>
            <w:tcW w:w="1380" w:type="dxa"/>
            <w:tcBorders>
              <w:top w:val="nil"/>
              <w:left w:val="nil"/>
              <w:bottom w:val="nil"/>
              <w:right w:val="nil"/>
            </w:tcBorders>
            <w:tcMar>
              <w:top w:w="43" w:type="dxa"/>
              <w:left w:w="0" w:type="dxa"/>
              <w:bottom w:w="0" w:type="dxa"/>
              <w:right w:w="0" w:type="dxa"/>
            </w:tcMar>
            <w:vAlign w:val="bottom"/>
          </w:tcPr>
          <w:p w14:paraId="5A41D3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5EBE5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FB8E6D3" w14:textId="77777777" w:rsidR="0089264D" w:rsidRPr="00B40C4C" w:rsidRDefault="0089264D" w:rsidP="004B5DA0">
            <w:pPr>
              <w:jc w:val="right"/>
            </w:pPr>
            <w:r w:rsidRPr="00B40C4C">
              <w:t>145 422 000</w:t>
            </w:r>
          </w:p>
        </w:tc>
        <w:tc>
          <w:tcPr>
            <w:tcW w:w="180" w:type="dxa"/>
            <w:tcBorders>
              <w:top w:val="nil"/>
              <w:left w:val="nil"/>
              <w:bottom w:val="nil"/>
              <w:right w:val="nil"/>
            </w:tcBorders>
            <w:tcMar>
              <w:top w:w="43" w:type="dxa"/>
              <w:left w:w="0" w:type="dxa"/>
              <w:bottom w:w="0" w:type="dxa"/>
              <w:right w:w="0" w:type="dxa"/>
            </w:tcMar>
            <w:vAlign w:val="bottom"/>
          </w:tcPr>
          <w:p w14:paraId="437BF0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CA8736" w14:textId="77777777" w:rsidR="0089264D" w:rsidRPr="00B40C4C" w:rsidRDefault="0089264D" w:rsidP="004B5DA0">
            <w:pPr>
              <w:jc w:val="right"/>
            </w:pPr>
            <w:r w:rsidRPr="00B40C4C">
              <w:t>608 516 000</w:t>
            </w:r>
          </w:p>
        </w:tc>
      </w:tr>
      <w:tr w:rsidR="00446E55" w:rsidRPr="00B40C4C" w14:paraId="4745A90C" w14:textId="77777777" w:rsidTr="008C2AB1">
        <w:trPr>
          <w:trHeight w:val="240"/>
        </w:trPr>
        <w:tc>
          <w:tcPr>
            <w:tcW w:w="567" w:type="dxa"/>
            <w:tcBorders>
              <w:top w:val="nil"/>
              <w:left w:val="nil"/>
              <w:bottom w:val="nil"/>
            </w:tcBorders>
            <w:tcMar>
              <w:top w:w="43" w:type="dxa"/>
              <w:left w:w="0" w:type="dxa"/>
              <w:bottom w:w="0" w:type="dxa"/>
              <w:right w:w="0" w:type="dxa"/>
            </w:tcMar>
          </w:tcPr>
          <w:p w14:paraId="0B7A50DB" w14:textId="77777777" w:rsidR="0089264D" w:rsidRPr="00B40C4C" w:rsidRDefault="0089264D" w:rsidP="009137DA">
            <w:r w:rsidRPr="00B40C4C">
              <w:t>457</w:t>
            </w:r>
          </w:p>
        </w:tc>
        <w:tc>
          <w:tcPr>
            <w:tcW w:w="260" w:type="dxa"/>
            <w:tcBorders>
              <w:top w:val="nil"/>
              <w:left w:val="nil"/>
              <w:bottom w:val="nil"/>
              <w:right w:val="nil"/>
            </w:tcBorders>
            <w:tcMar>
              <w:top w:w="43" w:type="dxa"/>
              <w:left w:w="0" w:type="dxa"/>
              <w:bottom w:w="0" w:type="dxa"/>
              <w:right w:w="0" w:type="dxa"/>
            </w:tcMar>
            <w:vAlign w:val="bottom"/>
          </w:tcPr>
          <w:p w14:paraId="6E7CA5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F22E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00DD99" w14:textId="77777777" w:rsidR="0089264D" w:rsidRPr="00B40C4C" w:rsidRDefault="0089264D" w:rsidP="009137DA">
            <w:r w:rsidRPr="00B40C4C">
              <w:t>Nasjonal sikkerhetsmyndighet:</w:t>
            </w:r>
          </w:p>
        </w:tc>
        <w:tc>
          <w:tcPr>
            <w:tcW w:w="1380" w:type="dxa"/>
            <w:tcBorders>
              <w:top w:val="nil"/>
              <w:left w:val="nil"/>
              <w:bottom w:val="nil"/>
              <w:right w:val="nil"/>
            </w:tcBorders>
            <w:tcMar>
              <w:top w:w="43" w:type="dxa"/>
              <w:left w:w="0" w:type="dxa"/>
              <w:bottom w:w="0" w:type="dxa"/>
              <w:right w:w="0" w:type="dxa"/>
            </w:tcMar>
            <w:vAlign w:val="bottom"/>
          </w:tcPr>
          <w:p w14:paraId="784219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E9E0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5B75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BB6B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090D08" w14:textId="77777777" w:rsidR="0089264D" w:rsidRPr="00B40C4C" w:rsidRDefault="0089264D" w:rsidP="004B5DA0">
            <w:pPr>
              <w:jc w:val="right"/>
            </w:pPr>
          </w:p>
        </w:tc>
      </w:tr>
      <w:tr w:rsidR="00446E55" w:rsidRPr="00B40C4C" w14:paraId="262C61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7313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C366B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E4852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98624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C0031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7E0CD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BE8165" w14:textId="77777777" w:rsidR="0089264D" w:rsidRPr="00B40C4C" w:rsidRDefault="0089264D" w:rsidP="004B5DA0">
            <w:pPr>
              <w:jc w:val="right"/>
            </w:pPr>
            <w:r w:rsidRPr="00B40C4C">
              <w:t>529 787 000</w:t>
            </w:r>
          </w:p>
        </w:tc>
        <w:tc>
          <w:tcPr>
            <w:tcW w:w="180" w:type="dxa"/>
            <w:tcBorders>
              <w:top w:val="nil"/>
              <w:left w:val="nil"/>
              <w:bottom w:val="nil"/>
              <w:right w:val="nil"/>
            </w:tcBorders>
            <w:tcMar>
              <w:top w:w="43" w:type="dxa"/>
              <w:left w:w="0" w:type="dxa"/>
              <w:bottom w:w="0" w:type="dxa"/>
              <w:right w:w="0" w:type="dxa"/>
            </w:tcMar>
            <w:vAlign w:val="bottom"/>
          </w:tcPr>
          <w:p w14:paraId="7B76E6D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83B110" w14:textId="77777777" w:rsidR="0089264D" w:rsidRPr="00B40C4C" w:rsidRDefault="0089264D" w:rsidP="004B5DA0">
            <w:pPr>
              <w:jc w:val="right"/>
            </w:pPr>
          </w:p>
        </w:tc>
      </w:tr>
      <w:tr w:rsidR="00446E55" w:rsidRPr="00B40C4C" w14:paraId="623DD8E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F997F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B75E6A"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2BADBD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42620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4B739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341AF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FB78B5" w14:textId="77777777" w:rsidR="0089264D" w:rsidRPr="00B40C4C" w:rsidRDefault="0089264D" w:rsidP="004B5DA0">
            <w:pPr>
              <w:jc w:val="right"/>
            </w:pPr>
            <w:r w:rsidRPr="00B40C4C">
              <w:t>13 210 000</w:t>
            </w:r>
          </w:p>
        </w:tc>
        <w:tc>
          <w:tcPr>
            <w:tcW w:w="180" w:type="dxa"/>
            <w:tcBorders>
              <w:top w:val="nil"/>
              <w:left w:val="nil"/>
              <w:bottom w:val="nil"/>
              <w:right w:val="nil"/>
            </w:tcBorders>
            <w:tcMar>
              <w:top w:w="43" w:type="dxa"/>
              <w:left w:w="0" w:type="dxa"/>
              <w:bottom w:w="0" w:type="dxa"/>
              <w:right w:w="0" w:type="dxa"/>
            </w:tcMar>
            <w:vAlign w:val="bottom"/>
          </w:tcPr>
          <w:p w14:paraId="73527EB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ED3E67B" w14:textId="77777777" w:rsidR="0089264D" w:rsidRPr="00B40C4C" w:rsidRDefault="0089264D" w:rsidP="004B5DA0">
            <w:pPr>
              <w:jc w:val="right"/>
            </w:pPr>
            <w:r w:rsidRPr="00B40C4C">
              <w:t>542 997 000</w:t>
            </w:r>
          </w:p>
        </w:tc>
      </w:tr>
      <w:tr w:rsidR="00446E55" w:rsidRPr="00B40C4C" w14:paraId="35AC46E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9B7A0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48A26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F722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FE27C7" w14:textId="77777777" w:rsidR="0089264D" w:rsidRPr="00B40C4C" w:rsidRDefault="0089264D" w:rsidP="009137DA">
            <w:r w:rsidRPr="00B40C4C">
              <w:t>Sum Redningstjenesten, samfunnssikkerhet og beredskap</w:t>
            </w:r>
          </w:p>
        </w:tc>
        <w:tc>
          <w:tcPr>
            <w:tcW w:w="1380" w:type="dxa"/>
            <w:tcBorders>
              <w:top w:val="nil"/>
              <w:left w:val="nil"/>
              <w:bottom w:val="nil"/>
              <w:right w:val="nil"/>
            </w:tcBorders>
            <w:tcMar>
              <w:top w:w="43" w:type="dxa"/>
              <w:left w:w="0" w:type="dxa"/>
              <w:bottom w:w="0" w:type="dxa"/>
              <w:right w:w="0" w:type="dxa"/>
            </w:tcMar>
            <w:vAlign w:val="bottom"/>
          </w:tcPr>
          <w:p w14:paraId="0A48BD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AC30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CC95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88BB2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67FF379" w14:textId="77777777" w:rsidR="0089264D" w:rsidRPr="00B40C4C" w:rsidRDefault="0089264D" w:rsidP="004B5DA0">
            <w:pPr>
              <w:jc w:val="right"/>
            </w:pPr>
            <w:r w:rsidRPr="00B40C4C">
              <w:t>5 848 418 000</w:t>
            </w:r>
          </w:p>
        </w:tc>
      </w:tr>
      <w:tr w:rsidR="00446E55" w:rsidRPr="00B40C4C" w14:paraId="2ABA5B0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D2976AB" w14:textId="77777777" w:rsidR="0089264D" w:rsidRPr="00B40C4C" w:rsidRDefault="0089264D" w:rsidP="00BC282F">
            <w:pPr>
              <w:pStyle w:val="tittel-gulbok2"/>
            </w:pPr>
            <w:r w:rsidRPr="00B40C4C">
              <w:t>Andre virksomheter</w:t>
            </w:r>
          </w:p>
        </w:tc>
      </w:tr>
      <w:tr w:rsidR="00446E55" w:rsidRPr="00B40C4C" w14:paraId="1FD921FD" w14:textId="77777777" w:rsidTr="008C2AB1">
        <w:trPr>
          <w:trHeight w:val="240"/>
        </w:trPr>
        <w:tc>
          <w:tcPr>
            <w:tcW w:w="567" w:type="dxa"/>
            <w:tcBorders>
              <w:top w:val="nil"/>
              <w:left w:val="nil"/>
              <w:bottom w:val="nil"/>
            </w:tcBorders>
            <w:tcMar>
              <w:top w:w="43" w:type="dxa"/>
              <w:left w:w="0" w:type="dxa"/>
              <w:bottom w:w="0" w:type="dxa"/>
              <w:right w:w="0" w:type="dxa"/>
            </w:tcMar>
          </w:tcPr>
          <w:p w14:paraId="4A4324BD" w14:textId="77777777" w:rsidR="0089264D" w:rsidRPr="00B40C4C" w:rsidRDefault="0089264D" w:rsidP="009137DA">
            <w:r w:rsidRPr="00B40C4C">
              <w:t>460</w:t>
            </w:r>
          </w:p>
        </w:tc>
        <w:tc>
          <w:tcPr>
            <w:tcW w:w="260" w:type="dxa"/>
            <w:tcBorders>
              <w:top w:val="nil"/>
              <w:left w:val="nil"/>
              <w:bottom w:val="nil"/>
              <w:right w:val="nil"/>
            </w:tcBorders>
            <w:tcMar>
              <w:top w:w="43" w:type="dxa"/>
              <w:left w:w="0" w:type="dxa"/>
              <w:bottom w:w="0" w:type="dxa"/>
              <w:right w:w="0" w:type="dxa"/>
            </w:tcMar>
            <w:vAlign w:val="bottom"/>
          </w:tcPr>
          <w:p w14:paraId="0CE530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83FB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5C96AA" w14:textId="77777777" w:rsidR="0089264D" w:rsidRPr="00B40C4C" w:rsidRDefault="0089264D" w:rsidP="009137DA">
            <w:r w:rsidRPr="00B40C4C">
              <w:t>Spesialenheten for politisaker:</w:t>
            </w:r>
          </w:p>
        </w:tc>
        <w:tc>
          <w:tcPr>
            <w:tcW w:w="1380" w:type="dxa"/>
            <w:tcBorders>
              <w:top w:val="nil"/>
              <w:left w:val="nil"/>
              <w:bottom w:val="nil"/>
              <w:right w:val="nil"/>
            </w:tcBorders>
            <w:tcMar>
              <w:top w:w="43" w:type="dxa"/>
              <w:left w:w="0" w:type="dxa"/>
              <w:bottom w:w="0" w:type="dxa"/>
              <w:right w:w="0" w:type="dxa"/>
            </w:tcMar>
            <w:vAlign w:val="bottom"/>
          </w:tcPr>
          <w:p w14:paraId="1C0CC2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9E45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E100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DA73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9B1748" w14:textId="77777777" w:rsidR="0089264D" w:rsidRPr="00B40C4C" w:rsidRDefault="0089264D" w:rsidP="004B5DA0">
            <w:pPr>
              <w:jc w:val="right"/>
            </w:pPr>
          </w:p>
        </w:tc>
      </w:tr>
      <w:tr w:rsidR="00446E55" w:rsidRPr="00B40C4C" w14:paraId="24F5E8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F9B2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30F0C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D9191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7697A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4A5E7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9E76D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94276D1" w14:textId="77777777" w:rsidR="0089264D" w:rsidRPr="00B40C4C" w:rsidRDefault="0089264D" w:rsidP="004B5DA0">
            <w:pPr>
              <w:jc w:val="right"/>
            </w:pPr>
            <w:r w:rsidRPr="00B40C4C">
              <w:t>72 738 000</w:t>
            </w:r>
          </w:p>
        </w:tc>
        <w:tc>
          <w:tcPr>
            <w:tcW w:w="180" w:type="dxa"/>
            <w:tcBorders>
              <w:top w:val="nil"/>
              <w:left w:val="nil"/>
              <w:bottom w:val="nil"/>
              <w:right w:val="nil"/>
            </w:tcBorders>
            <w:tcMar>
              <w:top w:w="43" w:type="dxa"/>
              <w:left w:w="0" w:type="dxa"/>
              <w:bottom w:w="0" w:type="dxa"/>
              <w:right w:w="0" w:type="dxa"/>
            </w:tcMar>
            <w:vAlign w:val="bottom"/>
          </w:tcPr>
          <w:p w14:paraId="25D4FFC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662712" w14:textId="77777777" w:rsidR="0089264D" w:rsidRPr="00B40C4C" w:rsidRDefault="0089264D" w:rsidP="004B5DA0">
            <w:pPr>
              <w:jc w:val="right"/>
            </w:pPr>
            <w:r w:rsidRPr="00B40C4C">
              <w:t>72 738 000</w:t>
            </w:r>
          </w:p>
        </w:tc>
      </w:tr>
      <w:tr w:rsidR="00446E55" w:rsidRPr="00B40C4C" w14:paraId="6DEDA7ED" w14:textId="77777777" w:rsidTr="008C2AB1">
        <w:trPr>
          <w:trHeight w:val="240"/>
        </w:trPr>
        <w:tc>
          <w:tcPr>
            <w:tcW w:w="567" w:type="dxa"/>
            <w:tcBorders>
              <w:top w:val="nil"/>
              <w:left w:val="nil"/>
              <w:bottom w:val="nil"/>
            </w:tcBorders>
            <w:tcMar>
              <w:top w:w="43" w:type="dxa"/>
              <w:left w:w="0" w:type="dxa"/>
              <w:bottom w:w="0" w:type="dxa"/>
              <w:right w:w="0" w:type="dxa"/>
            </w:tcMar>
          </w:tcPr>
          <w:p w14:paraId="08DDE177" w14:textId="77777777" w:rsidR="0089264D" w:rsidRPr="00B40C4C" w:rsidRDefault="0089264D" w:rsidP="009137DA">
            <w:r w:rsidRPr="00B40C4C">
              <w:t>461</w:t>
            </w:r>
          </w:p>
        </w:tc>
        <w:tc>
          <w:tcPr>
            <w:tcW w:w="260" w:type="dxa"/>
            <w:tcBorders>
              <w:top w:val="nil"/>
              <w:left w:val="nil"/>
              <w:bottom w:val="nil"/>
              <w:right w:val="nil"/>
            </w:tcBorders>
            <w:tcMar>
              <w:top w:w="43" w:type="dxa"/>
              <w:left w:w="0" w:type="dxa"/>
              <w:bottom w:w="0" w:type="dxa"/>
              <w:right w:w="0" w:type="dxa"/>
            </w:tcMar>
            <w:vAlign w:val="bottom"/>
          </w:tcPr>
          <w:p w14:paraId="431F3F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0D92C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9C67D8" w14:textId="77777777" w:rsidR="0089264D" w:rsidRPr="00B40C4C" w:rsidRDefault="0089264D" w:rsidP="009137DA">
            <w:r w:rsidRPr="00B40C4C">
              <w:t>Advokattilsynet:</w:t>
            </w:r>
          </w:p>
        </w:tc>
        <w:tc>
          <w:tcPr>
            <w:tcW w:w="1380" w:type="dxa"/>
            <w:tcBorders>
              <w:top w:val="nil"/>
              <w:left w:val="nil"/>
              <w:bottom w:val="nil"/>
              <w:right w:val="nil"/>
            </w:tcBorders>
            <w:tcMar>
              <w:top w:w="43" w:type="dxa"/>
              <w:left w:w="0" w:type="dxa"/>
              <w:bottom w:w="0" w:type="dxa"/>
              <w:right w:w="0" w:type="dxa"/>
            </w:tcMar>
            <w:vAlign w:val="bottom"/>
          </w:tcPr>
          <w:p w14:paraId="79489F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23E5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2B3E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01DA3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1DBD22" w14:textId="77777777" w:rsidR="0089264D" w:rsidRPr="00B40C4C" w:rsidRDefault="0089264D" w:rsidP="004B5DA0">
            <w:pPr>
              <w:jc w:val="right"/>
            </w:pPr>
          </w:p>
        </w:tc>
      </w:tr>
      <w:tr w:rsidR="00446E55" w:rsidRPr="00B40C4C" w14:paraId="363785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5022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4AC4B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16917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C27786" w14:textId="77777777" w:rsidR="0089264D" w:rsidRPr="00B40C4C" w:rsidRDefault="0089264D" w:rsidP="009137DA">
            <w:r w:rsidRPr="00B40C4C">
              <w:t>Driftsutgifter</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2A7033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65947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FC494E" w14:textId="77777777" w:rsidR="0089264D" w:rsidRPr="00B40C4C" w:rsidRDefault="0089264D" w:rsidP="004B5DA0">
            <w:pPr>
              <w:jc w:val="right"/>
            </w:pPr>
            <w:r w:rsidRPr="00B40C4C">
              <w:t>51 500 000</w:t>
            </w:r>
          </w:p>
        </w:tc>
        <w:tc>
          <w:tcPr>
            <w:tcW w:w="180" w:type="dxa"/>
            <w:tcBorders>
              <w:top w:val="nil"/>
              <w:left w:val="nil"/>
              <w:bottom w:val="nil"/>
              <w:right w:val="nil"/>
            </w:tcBorders>
            <w:tcMar>
              <w:top w:w="43" w:type="dxa"/>
              <w:left w:w="0" w:type="dxa"/>
              <w:bottom w:w="0" w:type="dxa"/>
              <w:right w:w="0" w:type="dxa"/>
            </w:tcMar>
            <w:vAlign w:val="bottom"/>
          </w:tcPr>
          <w:p w14:paraId="65950D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266683" w14:textId="77777777" w:rsidR="0089264D" w:rsidRPr="00B40C4C" w:rsidRDefault="0089264D" w:rsidP="004B5DA0">
            <w:pPr>
              <w:jc w:val="right"/>
            </w:pPr>
          </w:p>
        </w:tc>
      </w:tr>
      <w:tr w:rsidR="00446E55" w:rsidRPr="00B40C4C" w14:paraId="692F7EA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FC3A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4A167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A4CFF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E6CF77" w14:textId="77777777" w:rsidR="0089264D" w:rsidRPr="00B40C4C" w:rsidRDefault="0089264D" w:rsidP="009137DA">
            <w:r w:rsidRPr="00B40C4C">
              <w:t>Spesielle driftsutgifter</w:t>
            </w:r>
            <w:r w:rsidRPr="00B40C4C">
              <w:rPr>
                <w:rStyle w:val="kursiv"/>
              </w:rPr>
              <w:t>, kan overføres, kan nyttes under post 1</w:t>
            </w:r>
          </w:p>
        </w:tc>
        <w:tc>
          <w:tcPr>
            <w:tcW w:w="1380" w:type="dxa"/>
            <w:tcBorders>
              <w:top w:val="nil"/>
              <w:left w:val="nil"/>
              <w:bottom w:val="nil"/>
              <w:right w:val="nil"/>
            </w:tcBorders>
            <w:tcMar>
              <w:top w:w="43" w:type="dxa"/>
              <w:left w:w="0" w:type="dxa"/>
              <w:bottom w:w="0" w:type="dxa"/>
              <w:right w:w="0" w:type="dxa"/>
            </w:tcMar>
            <w:vAlign w:val="bottom"/>
          </w:tcPr>
          <w:p w14:paraId="0FB212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75CB0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AF99876" w14:textId="77777777" w:rsidR="0089264D" w:rsidRPr="00B40C4C" w:rsidRDefault="0089264D" w:rsidP="004B5DA0">
            <w:pPr>
              <w:jc w:val="right"/>
            </w:pPr>
            <w:r w:rsidRPr="00B40C4C">
              <w:t>14 000 000</w:t>
            </w:r>
          </w:p>
        </w:tc>
        <w:tc>
          <w:tcPr>
            <w:tcW w:w="180" w:type="dxa"/>
            <w:tcBorders>
              <w:top w:val="nil"/>
              <w:left w:val="nil"/>
              <w:bottom w:val="nil"/>
              <w:right w:val="nil"/>
            </w:tcBorders>
            <w:tcMar>
              <w:top w:w="43" w:type="dxa"/>
              <w:left w:w="0" w:type="dxa"/>
              <w:bottom w:w="0" w:type="dxa"/>
              <w:right w:w="0" w:type="dxa"/>
            </w:tcMar>
            <w:vAlign w:val="bottom"/>
          </w:tcPr>
          <w:p w14:paraId="045AE2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AD374E" w14:textId="77777777" w:rsidR="0089264D" w:rsidRPr="00B40C4C" w:rsidRDefault="0089264D" w:rsidP="004B5DA0">
            <w:pPr>
              <w:jc w:val="right"/>
            </w:pPr>
            <w:r w:rsidRPr="00B40C4C">
              <w:t>65 500 000</w:t>
            </w:r>
          </w:p>
        </w:tc>
      </w:tr>
      <w:tr w:rsidR="00446E55" w:rsidRPr="00B40C4C" w14:paraId="0E6DC1E9" w14:textId="77777777" w:rsidTr="008C2AB1">
        <w:trPr>
          <w:trHeight w:val="240"/>
        </w:trPr>
        <w:tc>
          <w:tcPr>
            <w:tcW w:w="567" w:type="dxa"/>
            <w:tcBorders>
              <w:top w:val="nil"/>
              <w:left w:val="nil"/>
              <w:bottom w:val="nil"/>
            </w:tcBorders>
            <w:tcMar>
              <w:top w:w="43" w:type="dxa"/>
              <w:left w:w="0" w:type="dxa"/>
              <w:bottom w:w="0" w:type="dxa"/>
              <w:right w:w="0" w:type="dxa"/>
            </w:tcMar>
          </w:tcPr>
          <w:p w14:paraId="5E1ACC45" w14:textId="77777777" w:rsidR="0089264D" w:rsidRPr="00B40C4C" w:rsidRDefault="0089264D" w:rsidP="009137DA">
            <w:r w:rsidRPr="00B40C4C">
              <w:t>466</w:t>
            </w:r>
          </w:p>
        </w:tc>
        <w:tc>
          <w:tcPr>
            <w:tcW w:w="260" w:type="dxa"/>
            <w:tcBorders>
              <w:top w:val="nil"/>
              <w:left w:val="nil"/>
              <w:bottom w:val="nil"/>
              <w:right w:val="nil"/>
            </w:tcBorders>
            <w:tcMar>
              <w:top w:w="43" w:type="dxa"/>
              <w:left w:w="0" w:type="dxa"/>
              <w:bottom w:w="0" w:type="dxa"/>
              <w:right w:w="0" w:type="dxa"/>
            </w:tcMar>
            <w:vAlign w:val="bottom"/>
          </w:tcPr>
          <w:p w14:paraId="451B59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54DBB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2BF255" w14:textId="77777777" w:rsidR="0089264D" w:rsidRPr="00B40C4C" w:rsidRDefault="0089264D" w:rsidP="009137DA">
            <w:r w:rsidRPr="00B40C4C">
              <w:t>Særskilte straffesaksutgifter m.m.:</w:t>
            </w:r>
          </w:p>
        </w:tc>
        <w:tc>
          <w:tcPr>
            <w:tcW w:w="1380" w:type="dxa"/>
            <w:tcBorders>
              <w:top w:val="nil"/>
              <w:left w:val="nil"/>
              <w:bottom w:val="nil"/>
              <w:right w:val="nil"/>
            </w:tcBorders>
            <w:tcMar>
              <w:top w:w="43" w:type="dxa"/>
              <w:left w:w="0" w:type="dxa"/>
              <w:bottom w:w="0" w:type="dxa"/>
              <w:right w:w="0" w:type="dxa"/>
            </w:tcMar>
            <w:vAlign w:val="bottom"/>
          </w:tcPr>
          <w:p w14:paraId="7AFC8E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FF4C3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1B38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6425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EE6A39" w14:textId="77777777" w:rsidR="0089264D" w:rsidRPr="00B40C4C" w:rsidRDefault="0089264D" w:rsidP="004B5DA0">
            <w:pPr>
              <w:jc w:val="right"/>
            </w:pPr>
          </w:p>
        </w:tc>
      </w:tr>
      <w:tr w:rsidR="00446E55" w:rsidRPr="00B40C4C" w14:paraId="2F98BA4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B4B9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47A84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30EE9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14778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23B675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F9406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27FB7E" w14:textId="77777777" w:rsidR="0089264D" w:rsidRPr="00B40C4C" w:rsidRDefault="0089264D" w:rsidP="004B5DA0">
            <w:pPr>
              <w:jc w:val="right"/>
            </w:pPr>
            <w:r w:rsidRPr="00B40C4C">
              <w:t>1 651 497 000</w:t>
            </w:r>
          </w:p>
        </w:tc>
        <w:tc>
          <w:tcPr>
            <w:tcW w:w="180" w:type="dxa"/>
            <w:tcBorders>
              <w:top w:val="nil"/>
              <w:left w:val="nil"/>
              <w:bottom w:val="nil"/>
              <w:right w:val="nil"/>
            </w:tcBorders>
            <w:tcMar>
              <w:top w:w="43" w:type="dxa"/>
              <w:left w:w="0" w:type="dxa"/>
              <w:bottom w:w="0" w:type="dxa"/>
              <w:right w:w="0" w:type="dxa"/>
            </w:tcMar>
            <w:vAlign w:val="bottom"/>
          </w:tcPr>
          <w:p w14:paraId="4CE7EF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D5728E" w14:textId="77777777" w:rsidR="0089264D" w:rsidRPr="00B40C4C" w:rsidRDefault="0089264D" w:rsidP="004B5DA0">
            <w:pPr>
              <w:jc w:val="right"/>
            </w:pPr>
            <w:r w:rsidRPr="00B40C4C">
              <w:t>1 651 497 000</w:t>
            </w:r>
          </w:p>
        </w:tc>
      </w:tr>
      <w:tr w:rsidR="00446E55" w:rsidRPr="00B40C4C" w14:paraId="16A13E63" w14:textId="77777777" w:rsidTr="008C2AB1">
        <w:trPr>
          <w:trHeight w:val="240"/>
        </w:trPr>
        <w:tc>
          <w:tcPr>
            <w:tcW w:w="567" w:type="dxa"/>
            <w:tcBorders>
              <w:top w:val="nil"/>
              <w:left w:val="nil"/>
              <w:bottom w:val="nil"/>
            </w:tcBorders>
            <w:tcMar>
              <w:top w:w="43" w:type="dxa"/>
              <w:left w:w="0" w:type="dxa"/>
              <w:bottom w:w="0" w:type="dxa"/>
              <w:right w:w="0" w:type="dxa"/>
            </w:tcMar>
          </w:tcPr>
          <w:p w14:paraId="112E3572" w14:textId="77777777" w:rsidR="0089264D" w:rsidRPr="00B40C4C" w:rsidRDefault="0089264D" w:rsidP="009137DA">
            <w:r w:rsidRPr="00B40C4C">
              <w:t>467</w:t>
            </w:r>
          </w:p>
        </w:tc>
        <w:tc>
          <w:tcPr>
            <w:tcW w:w="260" w:type="dxa"/>
            <w:tcBorders>
              <w:top w:val="nil"/>
              <w:left w:val="nil"/>
              <w:bottom w:val="nil"/>
              <w:right w:val="nil"/>
            </w:tcBorders>
            <w:tcMar>
              <w:top w:w="43" w:type="dxa"/>
              <w:left w:w="0" w:type="dxa"/>
              <w:bottom w:w="0" w:type="dxa"/>
              <w:right w:w="0" w:type="dxa"/>
            </w:tcMar>
            <w:vAlign w:val="bottom"/>
          </w:tcPr>
          <w:p w14:paraId="34C504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3BEB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C4CB4E" w14:textId="77777777" w:rsidR="0089264D" w:rsidRPr="00B40C4C" w:rsidRDefault="0089264D" w:rsidP="009137DA">
            <w:r w:rsidRPr="00B40C4C">
              <w:t>Norsk Lovtidend:</w:t>
            </w:r>
          </w:p>
        </w:tc>
        <w:tc>
          <w:tcPr>
            <w:tcW w:w="1380" w:type="dxa"/>
            <w:tcBorders>
              <w:top w:val="nil"/>
              <w:left w:val="nil"/>
              <w:bottom w:val="nil"/>
              <w:right w:val="nil"/>
            </w:tcBorders>
            <w:tcMar>
              <w:top w:w="43" w:type="dxa"/>
              <w:left w:w="0" w:type="dxa"/>
              <w:bottom w:w="0" w:type="dxa"/>
              <w:right w:w="0" w:type="dxa"/>
            </w:tcMar>
            <w:vAlign w:val="bottom"/>
          </w:tcPr>
          <w:p w14:paraId="26B86D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4B56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3F6D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5073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705607" w14:textId="77777777" w:rsidR="0089264D" w:rsidRPr="00B40C4C" w:rsidRDefault="0089264D" w:rsidP="004B5DA0">
            <w:pPr>
              <w:jc w:val="right"/>
            </w:pPr>
          </w:p>
        </w:tc>
      </w:tr>
      <w:tr w:rsidR="00446E55" w:rsidRPr="00B40C4C" w14:paraId="650DE2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E308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C5FFE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8F637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CA5DB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67B4C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29AB6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0A1CBC4" w14:textId="77777777" w:rsidR="0089264D" w:rsidRPr="00B40C4C" w:rsidRDefault="0089264D" w:rsidP="004B5DA0">
            <w:pPr>
              <w:jc w:val="right"/>
            </w:pPr>
            <w:r w:rsidRPr="00B40C4C">
              <w:t>10 886 000</w:t>
            </w:r>
          </w:p>
        </w:tc>
        <w:tc>
          <w:tcPr>
            <w:tcW w:w="180" w:type="dxa"/>
            <w:tcBorders>
              <w:top w:val="nil"/>
              <w:left w:val="nil"/>
              <w:bottom w:val="nil"/>
              <w:right w:val="nil"/>
            </w:tcBorders>
            <w:tcMar>
              <w:top w:w="43" w:type="dxa"/>
              <w:left w:w="0" w:type="dxa"/>
              <w:bottom w:w="0" w:type="dxa"/>
              <w:right w:w="0" w:type="dxa"/>
            </w:tcMar>
            <w:vAlign w:val="bottom"/>
          </w:tcPr>
          <w:p w14:paraId="2A12D1E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0B717F" w14:textId="77777777" w:rsidR="0089264D" w:rsidRPr="00B40C4C" w:rsidRDefault="0089264D" w:rsidP="004B5DA0">
            <w:pPr>
              <w:jc w:val="right"/>
            </w:pPr>
            <w:r w:rsidRPr="00B40C4C">
              <w:t>10 886 000</w:t>
            </w:r>
          </w:p>
        </w:tc>
      </w:tr>
      <w:tr w:rsidR="00446E55" w:rsidRPr="00B40C4C" w14:paraId="4BF6BD43" w14:textId="77777777" w:rsidTr="008C2AB1">
        <w:trPr>
          <w:trHeight w:val="500"/>
        </w:trPr>
        <w:tc>
          <w:tcPr>
            <w:tcW w:w="567" w:type="dxa"/>
            <w:tcBorders>
              <w:top w:val="nil"/>
              <w:left w:val="nil"/>
              <w:bottom w:val="nil"/>
            </w:tcBorders>
            <w:tcMar>
              <w:top w:w="43" w:type="dxa"/>
              <w:left w:w="0" w:type="dxa"/>
              <w:bottom w:w="0" w:type="dxa"/>
              <w:right w:w="0" w:type="dxa"/>
            </w:tcMar>
          </w:tcPr>
          <w:p w14:paraId="60AA349B" w14:textId="77777777" w:rsidR="0089264D" w:rsidRPr="00B40C4C" w:rsidRDefault="0089264D" w:rsidP="009137DA">
            <w:r w:rsidRPr="00B40C4C">
              <w:t>468</w:t>
            </w:r>
          </w:p>
        </w:tc>
        <w:tc>
          <w:tcPr>
            <w:tcW w:w="260" w:type="dxa"/>
            <w:tcBorders>
              <w:top w:val="nil"/>
              <w:left w:val="nil"/>
              <w:bottom w:val="nil"/>
              <w:right w:val="nil"/>
            </w:tcBorders>
            <w:tcMar>
              <w:top w:w="43" w:type="dxa"/>
              <w:left w:w="0" w:type="dxa"/>
              <w:bottom w:w="0" w:type="dxa"/>
              <w:right w:w="0" w:type="dxa"/>
            </w:tcMar>
            <w:vAlign w:val="bottom"/>
          </w:tcPr>
          <w:p w14:paraId="7CB105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3AA3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AB22C7" w14:textId="77777777" w:rsidR="0089264D" w:rsidRPr="00B40C4C" w:rsidRDefault="0089264D" w:rsidP="009137DA">
            <w:r w:rsidRPr="00B40C4C">
              <w:t>Kommisjonen for gjenopptakelse av straffesaker:</w:t>
            </w:r>
          </w:p>
        </w:tc>
        <w:tc>
          <w:tcPr>
            <w:tcW w:w="1380" w:type="dxa"/>
            <w:tcBorders>
              <w:top w:val="nil"/>
              <w:left w:val="nil"/>
              <w:bottom w:val="nil"/>
              <w:right w:val="nil"/>
            </w:tcBorders>
            <w:tcMar>
              <w:top w:w="43" w:type="dxa"/>
              <w:left w:w="0" w:type="dxa"/>
              <w:bottom w:w="0" w:type="dxa"/>
              <w:right w:w="0" w:type="dxa"/>
            </w:tcMar>
            <w:vAlign w:val="bottom"/>
          </w:tcPr>
          <w:p w14:paraId="3261F9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A68E2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A7BC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EE57B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A8E219" w14:textId="77777777" w:rsidR="0089264D" w:rsidRPr="00B40C4C" w:rsidRDefault="0089264D" w:rsidP="004B5DA0">
            <w:pPr>
              <w:jc w:val="right"/>
            </w:pPr>
          </w:p>
        </w:tc>
      </w:tr>
      <w:tr w:rsidR="00446E55" w:rsidRPr="00B40C4C" w14:paraId="45C8BC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C787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A8591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D6E56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ED6E4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BACFA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15D69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ED6E63A" w14:textId="77777777" w:rsidR="0089264D" w:rsidRPr="00B40C4C" w:rsidRDefault="0089264D" w:rsidP="004B5DA0">
            <w:pPr>
              <w:jc w:val="right"/>
            </w:pPr>
            <w:r w:rsidRPr="00B40C4C">
              <w:t>30 743 000</w:t>
            </w:r>
          </w:p>
        </w:tc>
        <w:tc>
          <w:tcPr>
            <w:tcW w:w="180" w:type="dxa"/>
            <w:tcBorders>
              <w:top w:val="nil"/>
              <w:left w:val="nil"/>
              <w:bottom w:val="nil"/>
              <w:right w:val="nil"/>
            </w:tcBorders>
            <w:tcMar>
              <w:top w:w="43" w:type="dxa"/>
              <w:left w:w="0" w:type="dxa"/>
              <w:bottom w:w="0" w:type="dxa"/>
              <w:right w:w="0" w:type="dxa"/>
            </w:tcMar>
            <w:vAlign w:val="bottom"/>
          </w:tcPr>
          <w:p w14:paraId="454B2AD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FB6758E" w14:textId="77777777" w:rsidR="0089264D" w:rsidRPr="00B40C4C" w:rsidRDefault="0089264D" w:rsidP="004B5DA0">
            <w:pPr>
              <w:jc w:val="right"/>
            </w:pPr>
            <w:r w:rsidRPr="00B40C4C">
              <w:t>30 743 000</w:t>
            </w:r>
          </w:p>
        </w:tc>
      </w:tr>
      <w:tr w:rsidR="00446E55" w:rsidRPr="00B40C4C" w14:paraId="34249EA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F174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10D5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2D219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375223" w14:textId="77777777" w:rsidR="0089264D" w:rsidRPr="00B40C4C" w:rsidRDefault="0089264D" w:rsidP="009137DA">
            <w:r w:rsidRPr="00B40C4C">
              <w:t>Sum Andre virksomheter</w:t>
            </w:r>
          </w:p>
        </w:tc>
        <w:tc>
          <w:tcPr>
            <w:tcW w:w="1380" w:type="dxa"/>
            <w:tcBorders>
              <w:top w:val="nil"/>
              <w:left w:val="nil"/>
              <w:bottom w:val="nil"/>
              <w:right w:val="nil"/>
            </w:tcBorders>
            <w:tcMar>
              <w:top w:w="43" w:type="dxa"/>
              <w:left w:w="0" w:type="dxa"/>
              <w:bottom w:w="0" w:type="dxa"/>
              <w:right w:w="0" w:type="dxa"/>
            </w:tcMar>
            <w:vAlign w:val="bottom"/>
          </w:tcPr>
          <w:p w14:paraId="1256BF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F1704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6E07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34B8A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E9D5076" w14:textId="77777777" w:rsidR="0089264D" w:rsidRPr="00B40C4C" w:rsidRDefault="0089264D" w:rsidP="004B5DA0">
            <w:pPr>
              <w:jc w:val="right"/>
            </w:pPr>
            <w:r w:rsidRPr="00B40C4C">
              <w:t>1 831 364 000</w:t>
            </w:r>
          </w:p>
        </w:tc>
      </w:tr>
      <w:tr w:rsidR="00446E55" w:rsidRPr="00B40C4C" w14:paraId="4B13C15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BE63F35" w14:textId="77777777" w:rsidR="0089264D" w:rsidRPr="00B40C4C" w:rsidRDefault="0089264D" w:rsidP="00BC282F">
            <w:pPr>
              <w:pStyle w:val="tittel-gulbok2"/>
              <w:rPr>
                <w:lang w:val="nb-NO"/>
              </w:rPr>
            </w:pPr>
            <w:r w:rsidRPr="00B40C4C">
              <w:rPr>
                <w:lang w:val="nb-NO"/>
              </w:rPr>
              <w:t>Statens sivilrettsforvaltning, rettshjelp, erstatningsordninger m.m.</w:t>
            </w:r>
          </w:p>
        </w:tc>
      </w:tr>
      <w:tr w:rsidR="00446E55" w:rsidRPr="00B40C4C" w14:paraId="3D5B75AA" w14:textId="77777777" w:rsidTr="008C2AB1">
        <w:trPr>
          <w:trHeight w:val="240"/>
        </w:trPr>
        <w:tc>
          <w:tcPr>
            <w:tcW w:w="567" w:type="dxa"/>
            <w:tcBorders>
              <w:top w:val="nil"/>
              <w:left w:val="nil"/>
              <w:bottom w:val="nil"/>
            </w:tcBorders>
            <w:tcMar>
              <w:top w:w="43" w:type="dxa"/>
              <w:left w:w="0" w:type="dxa"/>
              <w:bottom w:w="0" w:type="dxa"/>
              <w:right w:w="0" w:type="dxa"/>
            </w:tcMar>
          </w:tcPr>
          <w:p w14:paraId="4FED5F27" w14:textId="77777777" w:rsidR="0089264D" w:rsidRPr="00B40C4C" w:rsidRDefault="0089264D" w:rsidP="009137DA">
            <w:r w:rsidRPr="00B40C4C">
              <w:t>470</w:t>
            </w:r>
          </w:p>
        </w:tc>
        <w:tc>
          <w:tcPr>
            <w:tcW w:w="260" w:type="dxa"/>
            <w:tcBorders>
              <w:top w:val="nil"/>
              <w:left w:val="nil"/>
              <w:bottom w:val="nil"/>
              <w:right w:val="nil"/>
            </w:tcBorders>
            <w:tcMar>
              <w:top w:w="43" w:type="dxa"/>
              <w:left w:w="0" w:type="dxa"/>
              <w:bottom w:w="0" w:type="dxa"/>
              <w:right w:w="0" w:type="dxa"/>
            </w:tcMar>
            <w:vAlign w:val="bottom"/>
          </w:tcPr>
          <w:p w14:paraId="606843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F6E6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E94E20" w14:textId="77777777" w:rsidR="0089264D" w:rsidRPr="00B40C4C" w:rsidRDefault="0089264D" w:rsidP="009137DA">
            <w:r w:rsidRPr="00B40C4C">
              <w:t>Fri rettshjelp:</w:t>
            </w:r>
          </w:p>
        </w:tc>
        <w:tc>
          <w:tcPr>
            <w:tcW w:w="1380" w:type="dxa"/>
            <w:tcBorders>
              <w:top w:val="nil"/>
              <w:left w:val="nil"/>
              <w:bottom w:val="nil"/>
              <w:right w:val="nil"/>
            </w:tcBorders>
            <w:tcMar>
              <w:top w:w="43" w:type="dxa"/>
              <w:left w:w="0" w:type="dxa"/>
              <w:bottom w:w="0" w:type="dxa"/>
              <w:right w:w="0" w:type="dxa"/>
            </w:tcMar>
            <w:vAlign w:val="bottom"/>
          </w:tcPr>
          <w:p w14:paraId="6D66EC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7F70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0376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EFF34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55B05B" w14:textId="77777777" w:rsidR="0089264D" w:rsidRPr="00B40C4C" w:rsidRDefault="0089264D" w:rsidP="004B5DA0">
            <w:pPr>
              <w:jc w:val="right"/>
            </w:pPr>
          </w:p>
        </w:tc>
      </w:tr>
      <w:tr w:rsidR="00446E55" w:rsidRPr="00B40C4C" w14:paraId="5C1801F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BDD6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CB40A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7CB3F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10EE6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C9615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CE08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30092A" w14:textId="77777777" w:rsidR="0089264D" w:rsidRPr="00B40C4C" w:rsidRDefault="0089264D" w:rsidP="004B5DA0">
            <w:pPr>
              <w:jc w:val="right"/>
            </w:pPr>
            <w:r w:rsidRPr="00B40C4C">
              <w:t>893 543 000</w:t>
            </w:r>
          </w:p>
        </w:tc>
        <w:tc>
          <w:tcPr>
            <w:tcW w:w="180" w:type="dxa"/>
            <w:tcBorders>
              <w:top w:val="nil"/>
              <w:left w:val="nil"/>
              <w:bottom w:val="nil"/>
              <w:right w:val="nil"/>
            </w:tcBorders>
            <w:tcMar>
              <w:top w:w="43" w:type="dxa"/>
              <w:left w:w="0" w:type="dxa"/>
              <w:bottom w:w="0" w:type="dxa"/>
              <w:right w:w="0" w:type="dxa"/>
            </w:tcMar>
            <w:vAlign w:val="bottom"/>
          </w:tcPr>
          <w:p w14:paraId="30DC5B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AD1C01" w14:textId="77777777" w:rsidR="0089264D" w:rsidRPr="00B40C4C" w:rsidRDefault="0089264D" w:rsidP="004B5DA0">
            <w:pPr>
              <w:jc w:val="right"/>
            </w:pPr>
          </w:p>
        </w:tc>
      </w:tr>
      <w:tr w:rsidR="00446E55" w:rsidRPr="00B40C4C" w14:paraId="2F873F5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00F61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1C5B5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FEA06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FED509" w14:textId="77777777" w:rsidR="0089264D" w:rsidRPr="00B40C4C" w:rsidRDefault="0089264D" w:rsidP="009137DA">
            <w:r w:rsidRPr="00B40C4C">
              <w:t>Tilskudd til spesielle rettshjelptiltak</w:t>
            </w:r>
          </w:p>
        </w:tc>
        <w:tc>
          <w:tcPr>
            <w:tcW w:w="1380" w:type="dxa"/>
            <w:tcBorders>
              <w:top w:val="nil"/>
              <w:left w:val="nil"/>
              <w:bottom w:val="nil"/>
              <w:right w:val="nil"/>
            </w:tcBorders>
            <w:tcMar>
              <w:top w:w="43" w:type="dxa"/>
              <w:left w:w="0" w:type="dxa"/>
              <w:bottom w:w="0" w:type="dxa"/>
              <w:right w:w="0" w:type="dxa"/>
            </w:tcMar>
            <w:vAlign w:val="bottom"/>
          </w:tcPr>
          <w:p w14:paraId="1E3FA9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66425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D0CA0C8" w14:textId="77777777" w:rsidR="0089264D" w:rsidRPr="00B40C4C" w:rsidRDefault="0089264D" w:rsidP="004B5DA0">
            <w:pPr>
              <w:jc w:val="right"/>
            </w:pPr>
            <w:r w:rsidRPr="00B40C4C">
              <w:t>69 852 000</w:t>
            </w:r>
          </w:p>
        </w:tc>
        <w:tc>
          <w:tcPr>
            <w:tcW w:w="180" w:type="dxa"/>
            <w:tcBorders>
              <w:top w:val="nil"/>
              <w:left w:val="nil"/>
              <w:bottom w:val="nil"/>
              <w:right w:val="nil"/>
            </w:tcBorders>
            <w:tcMar>
              <w:top w:w="43" w:type="dxa"/>
              <w:left w:w="0" w:type="dxa"/>
              <w:bottom w:w="0" w:type="dxa"/>
              <w:right w:w="0" w:type="dxa"/>
            </w:tcMar>
            <w:vAlign w:val="bottom"/>
          </w:tcPr>
          <w:p w14:paraId="1880FE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C0EE6B" w14:textId="77777777" w:rsidR="0089264D" w:rsidRPr="00B40C4C" w:rsidRDefault="0089264D" w:rsidP="004B5DA0">
            <w:pPr>
              <w:jc w:val="right"/>
            </w:pPr>
            <w:r w:rsidRPr="00B40C4C">
              <w:t>963 395 000</w:t>
            </w:r>
          </w:p>
        </w:tc>
      </w:tr>
      <w:tr w:rsidR="00446E55" w:rsidRPr="00B40C4C" w14:paraId="35D256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949B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2358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13F2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4D82F0" w14:textId="77777777" w:rsidR="0089264D" w:rsidRPr="00B40C4C" w:rsidRDefault="0089264D" w:rsidP="009137DA"/>
        </w:tc>
        <w:tc>
          <w:tcPr>
            <w:tcW w:w="1380" w:type="dxa"/>
            <w:tcBorders>
              <w:top w:val="nil"/>
              <w:left w:val="nil"/>
              <w:bottom w:val="nil"/>
              <w:right w:val="nil"/>
            </w:tcBorders>
            <w:tcMar>
              <w:top w:w="43" w:type="dxa"/>
              <w:left w:w="0" w:type="dxa"/>
              <w:bottom w:w="0" w:type="dxa"/>
              <w:right w:w="0" w:type="dxa"/>
            </w:tcMar>
            <w:vAlign w:val="bottom"/>
          </w:tcPr>
          <w:p w14:paraId="41A4F7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CABE1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EA50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11574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4F5090" w14:textId="77777777" w:rsidR="0089264D" w:rsidRPr="00B40C4C" w:rsidRDefault="0089264D" w:rsidP="004B5DA0">
            <w:pPr>
              <w:jc w:val="right"/>
            </w:pPr>
          </w:p>
        </w:tc>
      </w:tr>
      <w:tr w:rsidR="00446E55" w:rsidRPr="00B40C4C" w14:paraId="40C7446D" w14:textId="77777777" w:rsidTr="008C2AB1">
        <w:trPr>
          <w:trHeight w:val="500"/>
        </w:trPr>
        <w:tc>
          <w:tcPr>
            <w:tcW w:w="567" w:type="dxa"/>
            <w:tcBorders>
              <w:top w:val="nil"/>
              <w:left w:val="nil"/>
              <w:bottom w:val="nil"/>
            </w:tcBorders>
            <w:tcMar>
              <w:top w:w="43" w:type="dxa"/>
              <w:left w:w="0" w:type="dxa"/>
              <w:bottom w:w="0" w:type="dxa"/>
              <w:right w:w="0" w:type="dxa"/>
            </w:tcMar>
          </w:tcPr>
          <w:p w14:paraId="613F74E6" w14:textId="77777777" w:rsidR="0089264D" w:rsidRPr="00B40C4C" w:rsidRDefault="0089264D" w:rsidP="009137DA">
            <w:r w:rsidRPr="00B40C4C">
              <w:t>471</w:t>
            </w:r>
          </w:p>
        </w:tc>
        <w:tc>
          <w:tcPr>
            <w:tcW w:w="260" w:type="dxa"/>
            <w:tcBorders>
              <w:top w:val="nil"/>
              <w:left w:val="nil"/>
              <w:bottom w:val="nil"/>
              <w:right w:val="nil"/>
            </w:tcBorders>
            <w:tcMar>
              <w:top w:w="43" w:type="dxa"/>
              <w:left w:w="0" w:type="dxa"/>
              <w:bottom w:w="0" w:type="dxa"/>
              <w:right w:w="0" w:type="dxa"/>
            </w:tcMar>
            <w:vAlign w:val="bottom"/>
          </w:tcPr>
          <w:p w14:paraId="5A7482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2CDDE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CDBE7E" w14:textId="77777777" w:rsidR="0089264D" w:rsidRPr="00B40C4C" w:rsidRDefault="0089264D" w:rsidP="009137DA">
            <w:r w:rsidRPr="00B40C4C">
              <w:t>Statens erstatningsansvar og Stortingets rettferdsvederlagsordning:</w:t>
            </w:r>
          </w:p>
        </w:tc>
        <w:tc>
          <w:tcPr>
            <w:tcW w:w="1380" w:type="dxa"/>
            <w:tcBorders>
              <w:top w:val="nil"/>
              <w:left w:val="nil"/>
              <w:bottom w:val="nil"/>
              <w:right w:val="nil"/>
            </w:tcBorders>
            <w:tcMar>
              <w:top w:w="43" w:type="dxa"/>
              <w:left w:w="0" w:type="dxa"/>
              <w:bottom w:w="0" w:type="dxa"/>
              <w:right w:w="0" w:type="dxa"/>
            </w:tcMar>
            <w:vAlign w:val="bottom"/>
          </w:tcPr>
          <w:p w14:paraId="6611D3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DB37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EFDA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A4AAE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3D8FEC" w14:textId="77777777" w:rsidR="0089264D" w:rsidRPr="00B40C4C" w:rsidRDefault="0089264D" w:rsidP="004B5DA0">
            <w:pPr>
              <w:jc w:val="right"/>
            </w:pPr>
          </w:p>
        </w:tc>
      </w:tr>
      <w:tr w:rsidR="00446E55" w:rsidRPr="00B40C4C" w14:paraId="2A994D9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98CE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35359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054FE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B17416" w14:textId="77777777" w:rsidR="0089264D" w:rsidRPr="00B40C4C" w:rsidRDefault="0089264D" w:rsidP="009137DA">
            <w:r w:rsidRPr="00B40C4C">
              <w:t>Erstatningsansvar m.m.</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DBF5D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79FFC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566337" w14:textId="77777777" w:rsidR="0089264D" w:rsidRPr="00B40C4C" w:rsidRDefault="0089264D" w:rsidP="004B5DA0">
            <w:pPr>
              <w:jc w:val="right"/>
            </w:pPr>
            <w:r w:rsidRPr="00B40C4C">
              <w:t>136 572 000</w:t>
            </w:r>
          </w:p>
        </w:tc>
        <w:tc>
          <w:tcPr>
            <w:tcW w:w="180" w:type="dxa"/>
            <w:tcBorders>
              <w:top w:val="nil"/>
              <w:left w:val="nil"/>
              <w:bottom w:val="nil"/>
              <w:right w:val="nil"/>
            </w:tcBorders>
            <w:tcMar>
              <w:top w:w="43" w:type="dxa"/>
              <w:left w:w="0" w:type="dxa"/>
              <w:bottom w:w="0" w:type="dxa"/>
              <w:right w:w="0" w:type="dxa"/>
            </w:tcMar>
            <w:vAlign w:val="bottom"/>
          </w:tcPr>
          <w:p w14:paraId="2D28FA5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19A345" w14:textId="77777777" w:rsidR="0089264D" w:rsidRPr="00B40C4C" w:rsidRDefault="0089264D" w:rsidP="004B5DA0">
            <w:pPr>
              <w:jc w:val="right"/>
            </w:pPr>
          </w:p>
        </w:tc>
      </w:tr>
      <w:tr w:rsidR="00446E55" w:rsidRPr="00B40C4C" w14:paraId="306B5E1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6430E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8A3A6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2EF8B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D93096" w14:textId="77777777" w:rsidR="0089264D" w:rsidRPr="00B40C4C" w:rsidRDefault="0089264D" w:rsidP="009137DA">
            <w:r w:rsidRPr="00B40C4C">
              <w:t>Erstatning i anledning av straffeforfølging</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929CA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4F4E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8AABB9" w14:textId="77777777" w:rsidR="0089264D" w:rsidRPr="00B40C4C" w:rsidRDefault="0089264D" w:rsidP="004B5DA0">
            <w:pPr>
              <w:jc w:val="right"/>
            </w:pPr>
            <w:r w:rsidRPr="00B40C4C">
              <w:t>103 800 000</w:t>
            </w:r>
          </w:p>
        </w:tc>
        <w:tc>
          <w:tcPr>
            <w:tcW w:w="180" w:type="dxa"/>
            <w:tcBorders>
              <w:top w:val="nil"/>
              <w:left w:val="nil"/>
              <w:bottom w:val="nil"/>
              <w:right w:val="nil"/>
            </w:tcBorders>
            <w:tcMar>
              <w:top w:w="43" w:type="dxa"/>
              <w:left w:w="0" w:type="dxa"/>
              <w:bottom w:w="0" w:type="dxa"/>
              <w:right w:w="0" w:type="dxa"/>
            </w:tcMar>
            <w:vAlign w:val="bottom"/>
          </w:tcPr>
          <w:p w14:paraId="36EAC6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D6A456" w14:textId="77777777" w:rsidR="0089264D" w:rsidRPr="00B40C4C" w:rsidRDefault="0089264D" w:rsidP="004B5DA0">
            <w:pPr>
              <w:jc w:val="right"/>
            </w:pPr>
          </w:p>
        </w:tc>
      </w:tr>
      <w:tr w:rsidR="00446E55" w:rsidRPr="00B40C4C" w14:paraId="42F4FD5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068D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7AB05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DCBBC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035632" w14:textId="77777777" w:rsidR="0089264D" w:rsidRPr="00B40C4C" w:rsidRDefault="0089264D" w:rsidP="009137DA">
            <w:r w:rsidRPr="00B40C4C">
              <w:t>Stortingets rettferdsvederlagsordning</w:t>
            </w:r>
          </w:p>
        </w:tc>
        <w:tc>
          <w:tcPr>
            <w:tcW w:w="1380" w:type="dxa"/>
            <w:tcBorders>
              <w:top w:val="nil"/>
              <w:left w:val="nil"/>
              <w:bottom w:val="nil"/>
              <w:right w:val="nil"/>
            </w:tcBorders>
            <w:tcMar>
              <w:top w:w="43" w:type="dxa"/>
              <w:left w:w="0" w:type="dxa"/>
              <w:bottom w:w="0" w:type="dxa"/>
              <w:right w:w="0" w:type="dxa"/>
            </w:tcMar>
            <w:vAlign w:val="bottom"/>
          </w:tcPr>
          <w:p w14:paraId="270EAA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BF721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38937E5" w14:textId="77777777" w:rsidR="0089264D" w:rsidRPr="00B40C4C" w:rsidRDefault="0089264D" w:rsidP="004B5DA0">
            <w:pPr>
              <w:jc w:val="right"/>
            </w:pPr>
            <w:r w:rsidRPr="00B40C4C">
              <w:t>36 330 000</w:t>
            </w:r>
          </w:p>
        </w:tc>
        <w:tc>
          <w:tcPr>
            <w:tcW w:w="180" w:type="dxa"/>
            <w:tcBorders>
              <w:top w:val="nil"/>
              <w:left w:val="nil"/>
              <w:bottom w:val="nil"/>
              <w:right w:val="nil"/>
            </w:tcBorders>
            <w:tcMar>
              <w:top w:w="43" w:type="dxa"/>
              <w:left w:w="0" w:type="dxa"/>
              <w:bottom w:w="0" w:type="dxa"/>
              <w:right w:w="0" w:type="dxa"/>
            </w:tcMar>
            <w:vAlign w:val="bottom"/>
          </w:tcPr>
          <w:p w14:paraId="22322E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20449C" w14:textId="77777777" w:rsidR="0089264D" w:rsidRPr="00B40C4C" w:rsidRDefault="0089264D" w:rsidP="004B5DA0">
            <w:pPr>
              <w:jc w:val="right"/>
            </w:pPr>
            <w:r w:rsidRPr="00B40C4C">
              <w:t>276 702 000</w:t>
            </w:r>
          </w:p>
        </w:tc>
      </w:tr>
      <w:tr w:rsidR="00446E55" w:rsidRPr="00B40C4C" w14:paraId="0BE543BA" w14:textId="77777777" w:rsidTr="008C2AB1">
        <w:trPr>
          <w:trHeight w:val="240"/>
        </w:trPr>
        <w:tc>
          <w:tcPr>
            <w:tcW w:w="567" w:type="dxa"/>
            <w:tcBorders>
              <w:top w:val="nil"/>
              <w:left w:val="nil"/>
              <w:bottom w:val="nil"/>
            </w:tcBorders>
            <w:tcMar>
              <w:top w:w="43" w:type="dxa"/>
              <w:left w:w="0" w:type="dxa"/>
              <w:bottom w:w="0" w:type="dxa"/>
              <w:right w:w="0" w:type="dxa"/>
            </w:tcMar>
          </w:tcPr>
          <w:p w14:paraId="4BA80FBB" w14:textId="77777777" w:rsidR="0089264D" w:rsidRPr="00B40C4C" w:rsidRDefault="0089264D" w:rsidP="009137DA">
            <w:r w:rsidRPr="00B40C4C">
              <w:t>473</w:t>
            </w:r>
          </w:p>
        </w:tc>
        <w:tc>
          <w:tcPr>
            <w:tcW w:w="260" w:type="dxa"/>
            <w:tcBorders>
              <w:top w:val="nil"/>
              <w:left w:val="nil"/>
              <w:bottom w:val="nil"/>
              <w:right w:val="nil"/>
            </w:tcBorders>
            <w:tcMar>
              <w:top w:w="43" w:type="dxa"/>
              <w:left w:w="0" w:type="dxa"/>
              <w:bottom w:w="0" w:type="dxa"/>
              <w:right w:w="0" w:type="dxa"/>
            </w:tcMar>
            <w:vAlign w:val="bottom"/>
          </w:tcPr>
          <w:p w14:paraId="09704E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91AE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D49FE9" w14:textId="77777777" w:rsidR="0089264D" w:rsidRPr="00B40C4C" w:rsidRDefault="0089264D" w:rsidP="009137DA">
            <w:r w:rsidRPr="00B40C4C">
              <w:t>Statens sivilrettsforvaltning:</w:t>
            </w:r>
          </w:p>
        </w:tc>
        <w:tc>
          <w:tcPr>
            <w:tcW w:w="1380" w:type="dxa"/>
            <w:tcBorders>
              <w:top w:val="nil"/>
              <w:left w:val="nil"/>
              <w:bottom w:val="nil"/>
              <w:right w:val="nil"/>
            </w:tcBorders>
            <w:tcMar>
              <w:top w:w="43" w:type="dxa"/>
              <w:left w:w="0" w:type="dxa"/>
              <w:bottom w:w="0" w:type="dxa"/>
              <w:right w:w="0" w:type="dxa"/>
            </w:tcMar>
            <w:vAlign w:val="bottom"/>
          </w:tcPr>
          <w:p w14:paraId="1F078F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0AA48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356AA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C7B5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92AC34" w14:textId="77777777" w:rsidR="0089264D" w:rsidRPr="00B40C4C" w:rsidRDefault="0089264D" w:rsidP="004B5DA0">
            <w:pPr>
              <w:jc w:val="right"/>
            </w:pPr>
          </w:p>
        </w:tc>
      </w:tr>
      <w:tr w:rsidR="00446E55" w:rsidRPr="00B40C4C" w14:paraId="383989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563DB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E3396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21D19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7685D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AF925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31D8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5933E2" w14:textId="77777777" w:rsidR="0089264D" w:rsidRPr="00B40C4C" w:rsidRDefault="0089264D" w:rsidP="004B5DA0">
            <w:pPr>
              <w:jc w:val="right"/>
            </w:pPr>
            <w:r w:rsidRPr="00B40C4C">
              <w:t>164 424 000</w:t>
            </w:r>
          </w:p>
        </w:tc>
        <w:tc>
          <w:tcPr>
            <w:tcW w:w="180" w:type="dxa"/>
            <w:tcBorders>
              <w:top w:val="nil"/>
              <w:left w:val="nil"/>
              <w:bottom w:val="nil"/>
              <w:right w:val="nil"/>
            </w:tcBorders>
            <w:tcMar>
              <w:top w:w="43" w:type="dxa"/>
              <w:left w:w="0" w:type="dxa"/>
              <w:bottom w:w="0" w:type="dxa"/>
              <w:right w:w="0" w:type="dxa"/>
            </w:tcMar>
            <w:vAlign w:val="bottom"/>
          </w:tcPr>
          <w:p w14:paraId="5B2835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90A5E8" w14:textId="77777777" w:rsidR="0089264D" w:rsidRPr="00B40C4C" w:rsidRDefault="0089264D" w:rsidP="004B5DA0">
            <w:pPr>
              <w:jc w:val="right"/>
            </w:pPr>
          </w:p>
        </w:tc>
      </w:tr>
      <w:tr w:rsidR="00446E55" w:rsidRPr="00B40C4C" w14:paraId="254F57D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5154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1621D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D1D7F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A529DA"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7E43931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6EE6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7FFEF9" w14:textId="77777777" w:rsidR="0089264D" w:rsidRPr="00B40C4C" w:rsidRDefault="0089264D" w:rsidP="004B5DA0">
            <w:pPr>
              <w:jc w:val="right"/>
            </w:pPr>
            <w:r w:rsidRPr="00B40C4C">
              <w:t>113 567 000</w:t>
            </w:r>
          </w:p>
        </w:tc>
        <w:tc>
          <w:tcPr>
            <w:tcW w:w="180" w:type="dxa"/>
            <w:tcBorders>
              <w:top w:val="nil"/>
              <w:left w:val="nil"/>
              <w:bottom w:val="nil"/>
              <w:right w:val="nil"/>
            </w:tcBorders>
            <w:tcMar>
              <w:top w:w="43" w:type="dxa"/>
              <w:left w:w="0" w:type="dxa"/>
              <w:bottom w:w="0" w:type="dxa"/>
              <w:right w:w="0" w:type="dxa"/>
            </w:tcMar>
            <w:vAlign w:val="bottom"/>
          </w:tcPr>
          <w:p w14:paraId="47654E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874ADA" w14:textId="77777777" w:rsidR="0089264D" w:rsidRPr="00B40C4C" w:rsidRDefault="0089264D" w:rsidP="004B5DA0">
            <w:pPr>
              <w:jc w:val="right"/>
            </w:pPr>
          </w:p>
        </w:tc>
      </w:tr>
      <w:tr w:rsidR="00446E55" w:rsidRPr="00B40C4C" w14:paraId="140848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E910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1F202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420AD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B703E2" w14:textId="77777777" w:rsidR="0089264D" w:rsidRPr="00B40C4C" w:rsidRDefault="0089264D" w:rsidP="009137DA">
            <w:r w:rsidRPr="00B40C4C">
              <w:t>Erstatning til voldsofre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C1CBA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1CA92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792F77D" w14:textId="77777777" w:rsidR="0089264D" w:rsidRPr="00B40C4C" w:rsidRDefault="0089264D" w:rsidP="004B5DA0">
            <w:pPr>
              <w:jc w:val="right"/>
            </w:pPr>
            <w:r w:rsidRPr="00B40C4C">
              <w:t>616 000 000</w:t>
            </w:r>
          </w:p>
        </w:tc>
        <w:tc>
          <w:tcPr>
            <w:tcW w:w="180" w:type="dxa"/>
            <w:tcBorders>
              <w:top w:val="nil"/>
              <w:left w:val="nil"/>
              <w:bottom w:val="nil"/>
              <w:right w:val="nil"/>
            </w:tcBorders>
            <w:tcMar>
              <w:top w:w="43" w:type="dxa"/>
              <w:left w:w="0" w:type="dxa"/>
              <w:bottom w:w="0" w:type="dxa"/>
              <w:right w:w="0" w:type="dxa"/>
            </w:tcMar>
            <w:vAlign w:val="bottom"/>
          </w:tcPr>
          <w:p w14:paraId="0C2D760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1537BE" w14:textId="77777777" w:rsidR="0089264D" w:rsidRPr="00B40C4C" w:rsidRDefault="0089264D" w:rsidP="004B5DA0">
            <w:pPr>
              <w:jc w:val="right"/>
            </w:pPr>
            <w:r w:rsidRPr="00B40C4C">
              <w:t>893 991 000</w:t>
            </w:r>
          </w:p>
        </w:tc>
      </w:tr>
      <w:tr w:rsidR="00446E55" w:rsidRPr="00B40C4C" w14:paraId="6DEE2972" w14:textId="77777777" w:rsidTr="008C2AB1">
        <w:trPr>
          <w:trHeight w:val="240"/>
        </w:trPr>
        <w:tc>
          <w:tcPr>
            <w:tcW w:w="567" w:type="dxa"/>
            <w:tcBorders>
              <w:top w:val="nil"/>
              <w:left w:val="nil"/>
              <w:bottom w:val="nil"/>
            </w:tcBorders>
            <w:tcMar>
              <w:top w:w="43" w:type="dxa"/>
              <w:left w:w="0" w:type="dxa"/>
              <w:bottom w:w="0" w:type="dxa"/>
              <w:right w:w="0" w:type="dxa"/>
            </w:tcMar>
          </w:tcPr>
          <w:p w14:paraId="1CBFB30C" w14:textId="77777777" w:rsidR="0089264D" w:rsidRPr="00B40C4C" w:rsidRDefault="0089264D" w:rsidP="009137DA">
            <w:r w:rsidRPr="00B40C4C">
              <w:t>475</w:t>
            </w:r>
          </w:p>
        </w:tc>
        <w:tc>
          <w:tcPr>
            <w:tcW w:w="260" w:type="dxa"/>
            <w:tcBorders>
              <w:top w:val="nil"/>
              <w:left w:val="nil"/>
              <w:bottom w:val="nil"/>
              <w:right w:val="nil"/>
            </w:tcBorders>
            <w:tcMar>
              <w:top w:w="43" w:type="dxa"/>
              <w:left w:w="0" w:type="dxa"/>
              <w:bottom w:w="0" w:type="dxa"/>
              <w:right w:w="0" w:type="dxa"/>
            </w:tcMar>
            <w:vAlign w:val="bottom"/>
          </w:tcPr>
          <w:p w14:paraId="014494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11F9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8E2C58" w14:textId="77777777" w:rsidR="0089264D" w:rsidRPr="00B40C4C" w:rsidRDefault="0089264D" w:rsidP="009137DA">
            <w:r w:rsidRPr="00B40C4C">
              <w:t>Bobehandling:</w:t>
            </w:r>
          </w:p>
        </w:tc>
        <w:tc>
          <w:tcPr>
            <w:tcW w:w="1380" w:type="dxa"/>
            <w:tcBorders>
              <w:top w:val="nil"/>
              <w:left w:val="nil"/>
              <w:bottom w:val="nil"/>
              <w:right w:val="nil"/>
            </w:tcBorders>
            <w:tcMar>
              <w:top w:w="43" w:type="dxa"/>
              <w:left w:w="0" w:type="dxa"/>
              <w:bottom w:w="0" w:type="dxa"/>
              <w:right w:w="0" w:type="dxa"/>
            </w:tcMar>
            <w:vAlign w:val="bottom"/>
          </w:tcPr>
          <w:p w14:paraId="7C47FF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1C72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745C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191F4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D1DBE7" w14:textId="77777777" w:rsidR="0089264D" w:rsidRPr="00B40C4C" w:rsidRDefault="0089264D" w:rsidP="004B5DA0">
            <w:pPr>
              <w:jc w:val="right"/>
            </w:pPr>
          </w:p>
        </w:tc>
      </w:tr>
      <w:tr w:rsidR="00446E55" w:rsidRPr="00B40C4C" w14:paraId="205AC4C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B8F6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CC98A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208DB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CBCED0"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DCA00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81B03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525B5D" w14:textId="77777777" w:rsidR="0089264D" w:rsidRPr="00B40C4C" w:rsidRDefault="0089264D" w:rsidP="004B5DA0">
            <w:pPr>
              <w:jc w:val="right"/>
            </w:pPr>
            <w:r w:rsidRPr="00B40C4C">
              <w:t>145 483 000</w:t>
            </w:r>
          </w:p>
        </w:tc>
        <w:tc>
          <w:tcPr>
            <w:tcW w:w="180" w:type="dxa"/>
            <w:tcBorders>
              <w:top w:val="nil"/>
              <w:left w:val="nil"/>
              <w:bottom w:val="nil"/>
              <w:right w:val="nil"/>
            </w:tcBorders>
            <w:tcMar>
              <w:top w:w="43" w:type="dxa"/>
              <w:left w:w="0" w:type="dxa"/>
              <w:bottom w:w="0" w:type="dxa"/>
              <w:right w:w="0" w:type="dxa"/>
            </w:tcMar>
            <w:vAlign w:val="bottom"/>
          </w:tcPr>
          <w:p w14:paraId="2587E4C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5FEED8" w14:textId="77777777" w:rsidR="0089264D" w:rsidRPr="00B40C4C" w:rsidRDefault="0089264D" w:rsidP="004B5DA0">
            <w:pPr>
              <w:jc w:val="right"/>
            </w:pPr>
          </w:p>
        </w:tc>
      </w:tr>
      <w:tr w:rsidR="00446E55" w:rsidRPr="00B40C4C" w14:paraId="6970AAE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3C37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2CD31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CAB57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5AC8E6"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9D9D7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1C889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2B20B08" w14:textId="77777777" w:rsidR="0089264D" w:rsidRPr="00B40C4C" w:rsidRDefault="0089264D" w:rsidP="004B5DA0">
            <w:pPr>
              <w:jc w:val="right"/>
            </w:pPr>
            <w:r w:rsidRPr="00B40C4C">
              <w:t>9 263 000</w:t>
            </w:r>
          </w:p>
        </w:tc>
        <w:tc>
          <w:tcPr>
            <w:tcW w:w="180" w:type="dxa"/>
            <w:tcBorders>
              <w:top w:val="nil"/>
              <w:left w:val="nil"/>
              <w:bottom w:val="nil"/>
              <w:right w:val="nil"/>
            </w:tcBorders>
            <w:tcMar>
              <w:top w:w="43" w:type="dxa"/>
              <w:left w:w="0" w:type="dxa"/>
              <w:bottom w:w="0" w:type="dxa"/>
              <w:right w:w="0" w:type="dxa"/>
            </w:tcMar>
            <w:vAlign w:val="bottom"/>
          </w:tcPr>
          <w:p w14:paraId="335E38D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0B7E248" w14:textId="77777777" w:rsidR="0089264D" w:rsidRPr="00B40C4C" w:rsidRDefault="0089264D" w:rsidP="004B5DA0">
            <w:pPr>
              <w:jc w:val="right"/>
            </w:pPr>
            <w:r w:rsidRPr="00B40C4C">
              <w:t>154 746 000</w:t>
            </w:r>
          </w:p>
        </w:tc>
      </w:tr>
      <w:tr w:rsidR="00446E55" w:rsidRPr="00B40C4C" w14:paraId="2C7C9CD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258B2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BC82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F945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FA7DCA" w14:textId="77777777" w:rsidR="0089264D" w:rsidRPr="00B40C4C" w:rsidRDefault="0089264D" w:rsidP="009137DA">
            <w:r w:rsidRPr="00B40C4C">
              <w:t>Sum Statens sivilrettsforvaltning, rettshjelp, erstatningsordninger m.m.</w:t>
            </w:r>
          </w:p>
        </w:tc>
        <w:tc>
          <w:tcPr>
            <w:tcW w:w="1380" w:type="dxa"/>
            <w:tcBorders>
              <w:top w:val="nil"/>
              <w:left w:val="nil"/>
              <w:bottom w:val="nil"/>
              <w:right w:val="nil"/>
            </w:tcBorders>
            <w:tcMar>
              <w:top w:w="43" w:type="dxa"/>
              <w:left w:w="0" w:type="dxa"/>
              <w:bottom w:w="0" w:type="dxa"/>
              <w:right w:w="0" w:type="dxa"/>
            </w:tcMar>
            <w:vAlign w:val="bottom"/>
          </w:tcPr>
          <w:p w14:paraId="0AB878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045E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CB434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5F835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33ED4F5" w14:textId="77777777" w:rsidR="0089264D" w:rsidRPr="00B40C4C" w:rsidRDefault="0089264D" w:rsidP="004B5DA0">
            <w:pPr>
              <w:jc w:val="right"/>
            </w:pPr>
            <w:r w:rsidRPr="00B40C4C">
              <w:t>2 288 834 000</w:t>
            </w:r>
          </w:p>
        </w:tc>
      </w:tr>
      <w:tr w:rsidR="00446E55" w:rsidRPr="00B40C4C" w14:paraId="1A1F24C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39A864E" w14:textId="77777777" w:rsidR="0089264D" w:rsidRPr="00B40C4C" w:rsidRDefault="0089264D" w:rsidP="00BC282F">
            <w:pPr>
              <w:pStyle w:val="tittel-gulbok2"/>
            </w:pPr>
            <w:r w:rsidRPr="00B40C4C">
              <w:t>Svalbardbudsjettet m.m.</w:t>
            </w:r>
          </w:p>
        </w:tc>
      </w:tr>
      <w:tr w:rsidR="00446E55" w:rsidRPr="00B40C4C" w14:paraId="1288FFB5" w14:textId="77777777" w:rsidTr="008C2AB1">
        <w:trPr>
          <w:trHeight w:val="240"/>
        </w:trPr>
        <w:tc>
          <w:tcPr>
            <w:tcW w:w="567" w:type="dxa"/>
            <w:tcBorders>
              <w:top w:val="nil"/>
              <w:left w:val="nil"/>
              <w:bottom w:val="nil"/>
            </w:tcBorders>
            <w:tcMar>
              <w:top w:w="43" w:type="dxa"/>
              <w:left w:w="0" w:type="dxa"/>
              <w:bottom w:w="0" w:type="dxa"/>
              <w:right w:w="0" w:type="dxa"/>
            </w:tcMar>
          </w:tcPr>
          <w:p w14:paraId="37D26984" w14:textId="77777777" w:rsidR="0089264D" w:rsidRPr="00B40C4C" w:rsidRDefault="0089264D" w:rsidP="009137DA">
            <w:r w:rsidRPr="00B40C4C">
              <w:t>480</w:t>
            </w:r>
          </w:p>
        </w:tc>
        <w:tc>
          <w:tcPr>
            <w:tcW w:w="260" w:type="dxa"/>
            <w:tcBorders>
              <w:top w:val="nil"/>
              <w:left w:val="nil"/>
              <w:bottom w:val="nil"/>
              <w:right w:val="nil"/>
            </w:tcBorders>
            <w:tcMar>
              <w:top w:w="43" w:type="dxa"/>
              <w:left w:w="0" w:type="dxa"/>
              <w:bottom w:w="0" w:type="dxa"/>
              <w:right w:w="0" w:type="dxa"/>
            </w:tcMar>
            <w:vAlign w:val="bottom"/>
          </w:tcPr>
          <w:p w14:paraId="1E26BF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8E57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D161DE" w14:textId="77777777" w:rsidR="0089264D" w:rsidRPr="00B40C4C" w:rsidRDefault="0089264D" w:rsidP="009137DA">
            <w:r w:rsidRPr="00B40C4C">
              <w:t>Svalbardbudsjettet:</w:t>
            </w:r>
          </w:p>
        </w:tc>
        <w:tc>
          <w:tcPr>
            <w:tcW w:w="1380" w:type="dxa"/>
            <w:tcBorders>
              <w:top w:val="nil"/>
              <w:left w:val="nil"/>
              <w:bottom w:val="nil"/>
              <w:right w:val="nil"/>
            </w:tcBorders>
            <w:tcMar>
              <w:top w:w="43" w:type="dxa"/>
              <w:left w:w="0" w:type="dxa"/>
              <w:bottom w:w="0" w:type="dxa"/>
              <w:right w:w="0" w:type="dxa"/>
            </w:tcMar>
            <w:vAlign w:val="bottom"/>
          </w:tcPr>
          <w:p w14:paraId="55A451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E6AC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79B9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BB93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069B84" w14:textId="77777777" w:rsidR="0089264D" w:rsidRPr="00B40C4C" w:rsidRDefault="0089264D" w:rsidP="004B5DA0">
            <w:pPr>
              <w:jc w:val="right"/>
            </w:pPr>
          </w:p>
        </w:tc>
      </w:tr>
      <w:tr w:rsidR="00446E55" w:rsidRPr="00B40C4C" w14:paraId="01D0EF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C673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50CB8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3A9BDF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E9FBDD"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136FF7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6FDAC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329FEC1" w14:textId="77777777" w:rsidR="0089264D" w:rsidRPr="00B40C4C" w:rsidRDefault="0089264D" w:rsidP="004B5DA0">
            <w:pPr>
              <w:jc w:val="right"/>
            </w:pPr>
            <w:r w:rsidRPr="00B40C4C">
              <w:t>477 000 000</w:t>
            </w:r>
          </w:p>
        </w:tc>
        <w:tc>
          <w:tcPr>
            <w:tcW w:w="180" w:type="dxa"/>
            <w:tcBorders>
              <w:top w:val="nil"/>
              <w:left w:val="nil"/>
              <w:bottom w:val="nil"/>
              <w:right w:val="nil"/>
            </w:tcBorders>
            <w:tcMar>
              <w:top w:w="43" w:type="dxa"/>
              <w:left w:w="0" w:type="dxa"/>
              <w:bottom w:w="0" w:type="dxa"/>
              <w:right w:w="0" w:type="dxa"/>
            </w:tcMar>
            <w:vAlign w:val="bottom"/>
          </w:tcPr>
          <w:p w14:paraId="5D1F1D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C96268" w14:textId="77777777" w:rsidR="0089264D" w:rsidRPr="00B40C4C" w:rsidRDefault="0089264D" w:rsidP="004B5DA0">
            <w:pPr>
              <w:jc w:val="right"/>
            </w:pPr>
            <w:r w:rsidRPr="00B40C4C">
              <w:t>477 000 000</w:t>
            </w:r>
          </w:p>
        </w:tc>
      </w:tr>
      <w:tr w:rsidR="00446E55" w:rsidRPr="00B40C4C" w14:paraId="2E9BD091" w14:textId="77777777" w:rsidTr="008C2AB1">
        <w:trPr>
          <w:trHeight w:val="240"/>
        </w:trPr>
        <w:tc>
          <w:tcPr>
            <w:tcW w:w="567" w:type="dxa"/>
            <w:tcBorders>
              <w:top w:val="nil"/>
              <w:left w:val="nil"/>
              <w:bottom w:val="nil"/>
            </w:tcBorders>
            <w:tcMar>
              <w:top w:w="43" w:type="dxa"/>
              <w:left w:w="0" w:type="dxa"/>
              <w:bottom w:w="0" w:type="dxa"/>
              <w:right w:w="0" w:type="dxa"/>
            </w:tcMar>
          </w:tcPr>
          <w:p w14:paraId="4779F7D4" w14:textId="77777777" w:rsidR="0089264D" w:rsidRPr="00B40C4C" w:rsidRDefault="0089264D" w:rsidP="009137DA">
            <w:r w:rsidRPr="00B40C4C">
              <w:t>481</w:t>
            </w:r>
          </w:p>
        </w:tc>
        <w:tc>
          <w:tcPr>
            <w:tcW w:w="260" w:type="dxa"/>
            <w:tcBorders>
              <w:top w:val="nil"/>
              <w:left w:val="nil"/>
              <w:bottom w:val="nil"/>
              <w:right w:val="nil"/>
            </w:tcBorders>
            <w:tcMar>
              <w:top w:w="43" w:type="dxa"/>
              <w:left w:w="0" w:type="dxa"/>
              <w:bottom w:w="0" w:type="dxa"/>
              <w:right w:w="0" w:type="dxa"/>
            </w:tcMar>
            <w:vAlign w:val="bottom"/>
          </w:tcPr>
          <w:p w14:paraId="2D254E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B31C3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27504A" w14:textId="77777777" w:rsidR="0089264D" w:rsidRPr="00B40C4C" w:rsidRDefault="0089264D" w:rsidP="009137DA">
            <w:r w:rsidRPr="00B40C4C">
              <w:t>Samfunnet Jan Mayen:</w:t>
            </w:r>
          </w:p>
        </w:tc>
        <w:tc>
          <w:tcPr>
            <w:tcW w:w="1380" w:type="dxa"/>
            <w:tcBorders>
              <w:top w:val="nil"/>
              <w:left w:val="nil"/>
              <w:bottom w:val="nil"/>
              <w:right w:val="nil"/>
            </w:tcBorders>
            <w:tcMar>
              <w:top w:w="43" w:type="dxa"/>
              <w:left w:w="0" w:type="dxa"/>
              <w:bottom w:w="0" w:type="dxa"/>
              <w:right w:w="0" w:type="dxa"/>
            </w:tcMar>
            <w:vAlign w:val="bottom"/>
          </w:tcPr>
          <w:p w14:paraId="723FE1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B9E0D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F236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2D02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C6EDC1" w14:textId="77777777" w:rsidR="0089264D" w:rsidRPr="00B40C4C" w:rsidRDefault="0089264D" w:rsidP="004B5DA0">
            <w:pPr>
              <w:jc w:val="right"/>
            </w:pPr>
          </w:p>
        </w:tc>
      </w:tr>
      <w:tr w:rsidR="00446E55" w:rsidRPr="00B40C4C" w14:paraId="559097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9D212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0D537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F470F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27F90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C8A5E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65F06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8C51230" w14:textId="77777777" w:rsidR="0089264D" w:rsidRPr="00B40C4C" w:rsidRDefault="0089264D" w:rsidP="004B5DA0">
            <w:pPr>
              <w:jc w:val="right"/>
            </w:pPr>
            <w:r w:rsidRPr="00B40C4C">
              <w:t>62 678 000</w:t>
            </w:r>
          </w:p>
        </w:tc>
        <w:tc>
          <w:tcPr>
            <w:tcW w:w="180" w:type="dxa"/>
            <w:tcBorders>
              <w:top w:val="nil"/>
              <w:left w:val="nil"/>
              <w:bottom w:val="nil"/>
              <w:right w:val="nil"/>
            </w:tcBorders>
            <w:tcMar>
              <w:top w:w="43" w:type="dxa"/>
              <w:left w:w="0" w:type="dxa"/>
              <w:bottom w:w="0" w:type="dxa"/>
              <w:right w:w="0" w:type="dxa"/>
            </w:tcMar>
            <w:vAlign w:val="bottom"/>
          </w:tcPr>
          <w:p w14:paraId="0B5782B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73DB68A" w14:textId="77777777" w:rsidR="0089264D" w:rsidRPr="00B40C4C" w:rsidRDefault="0089264D" w:rsidP="004B5DA0">
            <w:pPr>
              <w:jc w:val="right"/>
            </w:pPr>
            <w:r w:rsidRPr="00B40C4C">
              <w:t>62 678 000</w:t>
            </w:r>
          </w:p>
        </w:tc>
      </w:tr>
      <w:tr w:rsidR="00446E55" w:rsidRPr="00B40C4C" w14:paraId="353EA9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19EB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741B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427A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7325DF" w14:textId="77777777" w:rsidR="0089264D" w:rsidRPr="00B40C4C" w:rsidRDefault="0089264D" w:rsidP="009137DA">
            <w:r w:rsidRPr="00B40C4C">
              <w:t>Sum Svalbardbudsjettet m.m.</w:t>
            </w:r>
          </w:p>
        </w:tc>
        <w:tc>
          <w:tcPr>
            <w:tcW w:w="1380" w:type="dxa"/>
            <w:tcBorders>
              <w:top w:val="nil"/>
              <w:left w:val="nil"/>
              <w:bottom w:val="nil"/>
              <w:right w:val="nil"/>
            </w:tcBorders>
            <w:tcMar>
              <w:top w:w="43" w:type="dxa"/>
              <w:left w:w="0" w:type="dxa"/>
              <w:bottom w:w="0" w:type="dxa"/>
              <w:right w:w="0" w:type="dxa"/>
            </w:tcMar>
            <w:vAlign w:val="bottom"/>
          </w:tcPr>
          <w:p w14:paraId="1A80D0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C3F03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E34A7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ABB07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89C74EE" w14:textId="77777777" w:rsidR="0089264D" w:rsidRPr="00B40C4C" w:rsidRDefault="0089264D" w:rsidP="004B5DA0">
            <w:pPr>
              <w:jc w:val="right"/>
            </w:pPr>
            <w:r w:rsidRPr="00B40C4C">
              <w:t>539 678 000</w:t>
            </w:r>
          </w:p>
        </w:tc>
      </w:tr>
      <w:tr w:rsidR="00446E55" w:rsidRPr="00B40C4C" w14:paraId="163AD02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004E10F" w14:textId="77777777" w:rsidR="0089264D" w:rsidRPr="00B40C4C" w:rsidRDefault="0089264D" w:rsidP="00BC282F">
            <w:pPr>
              <w:pStyle w:val="tittel-gulbok2"/>
            </w:pPr>
            <w:r w:rsidRPr="00B40C4C">
              <w:t>Beskyttelse og innvandring</w:t>
            </w:r>
          </w:p>
        </w:tc>
      </w:tr>
      <w:tr w:rsidR="00446E55" w:rsidRPr="00B40C4C" w14:paraId="67AAEAAF" w14:textId="77777777" w:rsidTr="008C2AB1">
        <w:trPr>
          <w:trHeight w:val="240"/>
        </w:trPr>
        <w:tc>
          <w:tcPr>
            <w:tcW w:w="567" w:type="dxa"/>
            <w:tcBorders>
              <w:top w:val="nil"/>
              <w:left w:val="nil"/>
              <w:bottom w:val="nil"/>
            </w:tcBorders>
            <w:tcMar>
              <w:top w:w="43" w:type="dxa"/>
              <w:left w:w="0" w:type="dxa"/>
              <w:bottom w:w="0" w:type="dxa"/>
              <w:right w:w="0" w:type="dxa"/>
            </w:tcMar>
          </w:tcPr>
          <w:p w14:paraId="694FF128" w14:textId="77777777" w:rsidR="0089264D" w:rsidRPr="00B40C4C" w:rsidRDefault="0089264D" w:rsidP="009137DA">
            <w:r w:rsidRPr="00B40C4C">
              <w:t>490</w:t>
            </w:r>
          </w:p>
        </w:tc>
        <w:tc>
          <w:tcPr>
            <w:tcW w:w="260" w:type="dxa"/>
            <w:tcBorders>
              <w:top w:val="nil"/>
              <w:left w:val="nil"/>
              <w:bottom w:val="nil"/>
              <w:right w:val="nil"/>
            </w:tcBorders>
            <w:tcMar>
              <w:top w:w="43" w:type="dxa"/>
              <w:left w:w="0" w:type="dxa"/>
              <w:bottom w:w="0" w:type="dxa"/>
              <w:right w:w="0" w:type="dxa"/>
            </w:tcMar>
            <w:vAlign w:val="bottom"/>
          </w:tcPr>
          <w:p w14:paraId="3AE383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5498A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500ADB" w14:textId="77777777" w:rsidR="0089264D" w:rsidRPr="00B40C4C" w:rsidRDefault="0089264D" w:rsidP="009137DA">
            <w:r w:rsidRPr="00B40C4C">
              <w:t>Utlendingsdirektoratet:</w:t>
            </w:r>
          </w:p>
        </w:tc>
        <w:tc>
          <w:tcPr>
            <w:tcW w:w="1380" w:type="dxa"/>
            <w:tcBorders>
              <w:top w:val="nil"/>
              <w:left w:val="nil"/>
              <w:bottom w:val="nil"/>
              <w:right w:val="nil"/>
            </w:tcBorders>
            <w:tcMar>
              <w:top w:w="43" w:type="dxa"/>
              <w:left w:w="0" w:type="dxa"/>
              <w:bottom w:w="0" w:type="dxa"/>
              <w:right w:w="0" w:type="dxa"/>
            </w:tcMar>
            <w:vAlign w:val="bottom"/>
          </w:tcPr>
          <w:p w14:paraId="66BD41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7A88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DF33C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D25D8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5B67D3" w14:textId="77777777" w:rsidR="0089264D" w:rsidRPr="00B40C4C" w:rsidRDefault="0089264D" w:rsidP="004B5DA0">
            <w:pPr>
              <w:jc w:val="right"/>
            </w:pPr>
          </w:p>
        </w:tc>
      </w:tr>
      <w:tr w:rsidR="00446E55" w:rsidRPr="00B40C4C" w14:paraId="7CFE42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FA1E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5EE64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3B630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707DF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99E2F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97AE8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0F511A" w14:textId="77777777" w:rsidR="0089264D" w:rsidRPr="00B40C4C" w:rsidRDefault="0089264D" w:rsidP="004B5DA0">
            <w:pPr>
              <w:jc w:val="right"/>
            </w:pPr>
            <w:r w:rsidRPr="00B40C4C">
              <w:t>1 418 495 000</w:t>
            </w:r>
          </w:p>
        </w:tc>
        <w:tc>
          <w:tcPr>
            <w:tcW w:w="180" w:type="dxa"/>
            <w:tcBorders>
              <w:top w:val="nil"/>
              <w:left w:val="nil"/>
              <w:bottom w:val="nil"/>
              <w:right w:val="nil"/>
            </w:tcBorders>
            <w:tcMar>
              <w:top w:w="43" w:type="dxa"/>
              <w:left w:w="0" w:type="dxa"/>
              <w:bottom w:w="0" w:type="dxa"/>
              <w:right w:w="0" w:type="dxa"/>
            </w:tcMar>
            <w:vAlign w:val="bottom"/>
          </w:tcPr>
          <w:p w14:paraId="28A727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91873F" w14:textId="77777777" w:rsidR="0089264D" w:rsidRPr="00B40C4C" w:rsidRDefault="0089264D" w:rsidP="004B5DA0">
            <w:pPr>
              <w:jc w:val="right"/>
            </w:pPr>
          </w:p>
        </w:tc>
      </w:tr>
      <w:tr w:rsidR="00446E55" w:rsidRPr="00B40C4C" w14:paraId="02F510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5732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45F19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B5304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EEF458" w14:textId="77777777" w:rsidR="0089264D" w:rsidRPr="00B40C4C" w:rsidRDefault="0089264D" w:rsidP="009137DA">
            <w:r w:rsidRPr="00B40C4C">
              <w:t>Spesielle driftsutgifter, asylmottak</w:t>
            </w:r>
          </w:p>
        </w:tc>
        <w:tc>
          <w:tcPr>
            <w:tcW w:w="1380" w:type="dxa"/>
            <w:tcBorders>
              <w:top w:val="nil"/>
              <w:left w:val="nil"/>
              <w:bottom w:val="nil"/>
              <w:right w:val="nil"/>
            </w:tcBorders>
            <w:tcMar>
              <w:top w:w="43" w:type="dxa"/>
              <w:left w:w="0" w:type="dxa"/>
              <w:bottom w:w="0" w:type="dxa"/>
              <w:right w:w="0" w:type="dxa"/>
            </w:tcMar>
            <w:vAlign w:val="bottom"/>
          </w:tcPr>
          <w:p w14:paraId="1C20AE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C70F3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9FE8DA" w14:textId="77777777" w:rsidR="0089264D" w:rsidRPr="00B40C4C" w:rsidRDefault="0089264D" w:rsidP="004B5DA0">
            <w:pPr>
              <w:jc w:val="right"/>
            </w:pPr>
            <w:r w:rsidRPr="00B40C4C">
              <w:t>2 822 108 000</w:t>
            </w:r>
          </w:p>
        </w:tc>
        <w:tc>
          <w:tcPr>
            <w:tcW w:w="180" w:type="dxa"/>
            <w:tcBorders>
              <w:top w:val="nil"/>
              <w:left w:val="nil"/>
              <w:bottom w:val="nil"/>
              <w:right w:val="nil"/>
            </w:tcBorders>
            <w:tcMar>
              <w:top w:w="43" w:type="dxa"/>
              <w:left w:w="0" w:type="dxa"/>
              <w:bottom w:w="0" w:type="dxa"/>
              <w:right w:w="0" w:type="dxa"/>
            </w:tcMar>
            <w:vAlign w:val="bottom"/>
          </w:tcPr>
          <w:p w14:paraId="70B4E9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74B29D" w14:textId="77777777" w:rsidR="0089264D" w:rsidRPr="00B40C4C" w:rsidRDefault="0089264D" w:rsidP="004B5DA0">
            <w:pPr>
              <w:jc w:val="right"/>
            </w:pPr>
          </w:p>
        </w:tc>
      </w:tr>
      <w:tr w:rsidR="00446E55" w:rsidRPr="00B40C4C" w14:paraId="7D4E169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783B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A26B19"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2F377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2FABB3" w14:textId="77777777" w:rsidR="0089264D" w:rsidRPr="00B40C4C" w:rsidRDefault="0089264D" w:rsidP="009137DA">
            <w:r w:rsidRPr="00B40C4C">
              <w:t>Spesielle driftsutgifter, tolk og oversettelse</w:t>
            </w:r>
          </w:p>
        </w:tc>
        <w:tc>
          <w:tcPr>
            <w:tcW w:w="1380" w:type="dxa"/>
            <w:tcBorders>
              <w:top w:val="nil"/>
              <w:left w:val="nil"/>
              <w:bottom w:val="nil"/>
              <w:right w:val="nil"/>
            </w:tcBorders>
            <w:tcMar>
              <w:top w:w="43" w:type="dxa"/>
              <w:left w:w="0" w:type="dxa"/>
              <w:bottom w:w="0" w:type="dxa"/>
              <w:right w:w="0" w:type="dxa"/>
            </w:tcMar>
            <w:vAlign w:val="bottom"/>
          </w:tcPr>
          <w:p w14:paraId="5CDACE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27D12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90C0AD" w14:textId="77777777" w:rsidR="0089264D" w:rsidRPr="00B40C4C" w:rsidRDefault="0089264D" w:rsidP="004B5DA0">
            <w:pPr>
              <w:jc w:val="right"/>
            </w:pPr>
            <w:r w:rsidRPr="00B40C4C">
              <w:t>32 741 000</w:t>
            </w:r>
          </w:p>
        </w:tc>
        <w:tc>
          <w:tcPr>
            <w:tcW w:w="180" w:type="dxa"/>
            <w:tcBorders>
              <w:top w:val="nil"/>
              <w:left w:val="nil"/>
              <w:bottom w:val="nil"/>
              <w:right w:val="nil"/>
            </w:tcBorders>
            <w:tcMar>
              <w:top w:w="43" w:type="dxa"/>
              <w:left w:w="0" w:type="dxa"/>
              <w:bottom w:w="0" w:type="dxa"/>
              <w:right w:w="0" w:type="dxa"/>
            </w:tcMar>
            <w:vAlign w:val="bottom"/>
          </w:tcPr>
          <w:p w14:paraId="6F3CAD6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D5FCC0" w14:textId="77777777" w:rsidR="0089264D" w:rsidRPr="00B40C4C" w:rsidRDefault="0089264D" w:rsidP="004B5DA0">
            <w:pPr>
              <w:jc w:val="right"/>
            </w:pPr>
          </w:p>
        </w:tc>
      </w:tr>
      <w:tr w:rsidR="00446E55" w:rsidRPr="00B40C4C" w14:paraId="184BF2A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7C635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087032"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40C5148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B0EA70" w14:textId="77777777" w:rsidR="0089264D" w:rsidRPr="00B40C4C" w:rsidRDefault="0089264D" w:rsidP="009137DA">
            <w:r w:rsidRPr="00B40C4C">
              <w:t>Spesielle driftsutgifter, kunnskapsutvikling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51EA6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E27D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F4BD23" w14:textId="77777777" w:rsidR="0089264D" w:rsidRPr="00B40C4C" w:rsidRDefault="0089264D" w:rsidP="004B5DA0">
            <w:pPr>
              <w:jc w:val="right"/>
            </w:pPr>
            <w:r w:rsidRPr="00B40C4C">
              <w:t>7 348 000</w:t>
            </w:r>
          </w:p>
        </w:tc>
        <w:tc>
          <w:tcPr>
            <w:tcW w:w="180" w:type="dxa"/>
            <w:tcBorders>
              <w:top w:val="nil"/>
              <w:left w:val="nil"/>
              <w:bottom w:val="nil"/>
              <w:right w:val="nil"/>
            </w:tcBorders>
            <w:tcMar>
              <w:top w:w="43" w:type="dxa"/>
              <w:left w:w="0" w:type="dxa"/>
              <w:bottom w:w="0" w:type="dxa"/>
              <w:right w:w="0" w:type="dxa"/>
            </w:tcMar>
            <w:vAlign w:val="bottom"/>
          </w:tcPr>
          <w:p w14:paraId="7208BF4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9FFA23" w14:textId="77777777" w:rsidR="0089264D" w:rsidRPr="00B40C4C" w:rsidRDefault="0089264D" w:rsidP="004B5DA0">
            <w:pPr>
              <w:jc w:val="right"/>
            </w:pPr>
          </w:p>
        </w:tc>
      </w:tr>
      <w:tr w:rsidR="00446E55" w:rsidRPr="00B40C4C" w14:paraId="7BCB18A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4A88D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41388F"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E2396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48CA7B"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8C9C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5A40A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6F9AA3" w14:textId="77777777" w:rsidR="0089264D" w:rsidRPr="00B40C4C" w:rsidRDefault="0089264D" w:rsidP="004B5DA0">
            <w:pPr>
              <w:jc w:val="right"/>
            </w:pPr>
            <w:r w:rsidRPr="00B40C4C">
              <w:t>92 500 000</w:t>
            </w:r>
          </w:p>
        </w:tc>
        <w:tc>
          <w:tcPr>
            <w:tcW w:w="180" w:type="dxa"/>
            <w:tcBorders>
              <w:top w:val="nil"/>
              <w:left w:val="nil"/>
              <w:bottom w:val="nil"/>
              <w:right w:val="nil"/>
            </w:tcBorders>
            <w:tcMar>
              <w:top w:w="43" w:type="dxa"/>
              <w:left w:w="0" w:type="dxa"/>
              <w:bottom w:w="0" w:type="dxa"/>
              <w:right w:w="0" w:type="dxa"/>
            </w:tcMar>
            <w:vAlign w:val="bottom"/>
          </w:tcPr>
          <w:p w14:paraId="4B8C5A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6946B9" w14:textId="77777777" w:rsidR="0089264D" w:rsidRPr="00B40C4C" w:rsidRDefault="0089264D" w:rsidP="004B5DA0">
            <w:pPr>
              <w:jc w:val="right"/>
            </w:pPr>
          </w:p>
        </w:tc>
      </w:tr>
      <w:tr w:rsidR="00446E55" w:rsidRPr="00B40C4C" w14:paraId="5C90877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97D72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9686EF" w14:textId="77777777" w:rsidR="0089264D" w:rsidRPr="00B40C4C" w:rsidRDefault="0089264D" w:rsidP="009137DA">
            <w:r w:rsidRPr="00B40C4C">
              <w:t>46</w:t>
            </w:r>
          </w:p>
        </w:tc>
        <w:tc>
          <w:tcPr>
            <w:tcW w:w="260" w:type="dxa"/>
            <w:tcBorders>
              <w:top w:val="nil"/>
              <w:left w:val="nil"/>
              <w:bottom w:val="nil"/>
              <w:right w:val="nil"/>
            </w:tcBorders>
            <w:tcMar>
              <w:top w:w="43" w:type="dxa"/>
              <w:left w:w="0" w:type="dxa"/>
              <w:bottom w:w="0" w:type="dxa"/>
              <w:right w:w="0" w:type="dxa"/>
            </w:tcMar>
            <w:vAlign w:val="bottom"/>
          </w:tcPr>
          <w:p w14:paraId="55C330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2B689F" w14:textId="77777777" w:rsidR="0089264D" w:rsidRPr="00B40C4C" w:rsidRDefault="0089264D" w:rsidP="009137DA">
            <w:r w:rsidRPr="00B40C4C">
              <w:t>Investeringer i Schengen IT-systemer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85960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E52A7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9A0113" w14:textId="77777777" w:rsidR="0089264D" w:rsidRPr="00B40C4C" w:rsidRDefault="0089264D" w:rsidP="004B5DA0">
            <w:pPr>
              <w:jc w:val="right"/>
            </w:pPr>
            <w:r w:rsidRPr="00B40C4C">
              <w:t>3 576 000</w:t>
            </w:r>
          </w:p>
        </w:tc>
        <w:tc>
          <w:tcPr>
            <w:tcW w:w="180" w:type="dxa"/>
            <w:tcBorders>
              <w:top w:val="nil"/>
              <w:left w:val="nil"/>
              <w:bottom w:val="nil"/>
              <w:right w:val="nil"/>
            </w:tcBorders>
            <w:tcMar>
              <w:top w:w="43" w:type="dxa"/>
              <w:left w:w="0" w:type="dxa"/>
              <w:bottom w:w="0" w:type="dxa"/>
              <w:right w:w="0" w:type="dxa"/>
            </w:tcMar>
            <w:vAlign w:val="bottom"/>
          </w:tcPr>
          <w:p w14:paraId="58280F7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E53E37" w14:textId="77777777" w:rsidR="0089264D" w:rsidRPr="00B40C4C" w:rsidRDefault="0089264D" w:rsidP="004B5DA0">
            <w:pPr>
              <w:jc w:val="right"/>
            </w:pPr>
          </w:p>
        </w:tc>
      </w:tr>
      <w:tr w:rsidR="00446E55" w:rsidRPr="00B40C4C" w14:paraId="4AACC0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AAB9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9B3D57"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58D04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E9F12E" w14:textId="77777777" w:rsidR="0089264D" w:rsidRPr="00B40C4C" w:rsidRDefault="0089264D" w:rsidP="009137DA">
            <w:r w:rsidRPr="00B40C4C">
              <w:t>Tilskudd til vertskommuner for asylmottak</w:t>
            </w:r>
          </w:p>
        </w:tc>
        <w:tc>
          <w:tcPr>
            <w:tcW w:w="1380" w:type="dxa"/>
            <w:tcBorders>
              <w:top w:val="nil"/>
              <w:left w:val="nil"/>
              <w:bottom w:val="nil"/>
              <w:right w:val="nil"/>
            </w:tcBorders>
            <w:tcMar>
              <w:top w:w="43" w:type="dxa"/>
              <w:left w:w="0" w:type="dxa"/>
              <w:bottom w:w="0" w:type="dxa"/>
              <w:right w:w="0" w:type="dxa"/>
            </w:tcMar>
            <w:vAlign w:val="bottom"/>
          </w:tcPr>
          <w:p w14:paraId="12D666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1F63B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41A28C" w14:textId="77777777" w:rsidR="0089264D" w:rsidRPr="00B40C4C" w:rsidRDefault="0089264D" w:rsidP="004B5DA0">
            <w:pPr>
              <w:jc w:val="right"/>
            </w:pPr>
            <w:r w:rsidRPr="00B40C4C">
              <w:t>410 764 000</w:t>
            </w:r>
          </w:p>
        </w:tc>
        <w:tc>
          <w:tcPr>
            <w:tcW w:w="180" w:type="dxa"/>
            <w:tcBorders>
              <w:top w:val="nil"/>
              <w:left w:val="nil"/>
              <w:bottom w:val="nil"/>
              <w:right w:val="nil"/>
            </w:tcBorders>
            <w:tcMar>
              <w:top w:w="43" w:type="dxa"/>
              <w:left w:w="0" w:type="dxa"/>
              <w:bottom w:w="0" w:type="dxa"/>
              <w:right w:w="0" w:type="dxa"/>
            </w:tcMar>
            <w:vAlign w:val="bottom"/>
          </w:tcPr>
          <w:p w14:paraId="1A05B5B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1A0E8A" w14:textId="77777777" w:rsidR="0089264D" w:rsidRPr="00B40C4C" w:rsidRDefault="0089264D" w:rsidP="004B5DA0">
            <w:pPr>
              <w:jc w:val="right"/>
            </w:pPr>
          </w:p>
        </w:tc>
      </w:tr>
      <w:tr w:rsidR="00446E55" w:rsidRPr="00B40C4C" w14:paraId="5F807E4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53F02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31088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720B5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F0163E" w14:textId="77777777" w:rsidR="0089264D" w:rsidRPr="00B40C4C" w:rsidRDefault="0089264D" w:rsidP="009137DA">
            <w:r w:rsidRPr="00B40C4C">
              <w:t>Stønader til beboere i asylmottak</w:t>
            </w:r>
          </w:p>
        </w:tc>
        <w:tc>
          <w:tcPr>
            <w:tcW w:w="1380" w:type="dxa"/>
            <w:tcBorders>
              <w:top w:val="nil"/>
              <w:left w:val="nil"/>
              <w:bottom w:val="nil"/>
              <w:right w:val="nil"/>
            </w:tcBorders>
            <w:tcMar>
              <w:top w:w="43" w:type="dxa"/>
              <w:left w:w="0" w:type="dxa"/>
              <w:bottom w:w="0" w:type="dxa"/>
              <w:right w:w="0" w:type="dxa"/>
            </w:tcMar>
            <w:vAlign w:val="bottom"/>
          </w:tcPr>
          <w:p w14:paraId="51923D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5C0C2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4ABE82" w14:textId="77777777" w:rsidR="0089264D" w:rsidRPr="00B40C4C" w:rsidRDefault="0089264D" w:rsidP="004B5DA0">
            <w:pPr>
              <w:jc w:val="right"/>
            </w:pPr>
            <w:r w:rsidRPr="00B40C4C">
              <w:t>616 288 000</w:t>
            </w:r>
          </w:p>
        </w:tc>
        <w:tc>
          <w:tcPr>
            <w:tcW w:w="180" w:type="dxa"/>
            <w:tcBorders>
              <w:top w:val="nil"/>
              <w:left w:val="nil"/>
              <w:bottom w:val="nil"/>
              <w:right w:val="nil"/>
            </w:tcBorders>
            <w:tcMar>
              <w:top w:w="43" w:type="dxa"/>
              <w:left w:w="0" w:type="dxa"/>
              <w:bottom w:w="0" w:type="dxa"/>
              <w:right w:w="0" w:type="dxa"/>
            </w:tcMar>
            <w:vAlign w:val="bottom"/>
          </w:tcPr>
          <w:p w14:paraId="5E7B5DC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C8E831" w14:textId="77777777" w:rsidR="0089264D" w:rsidRPr="00B40C4C" w:rsidRDefault="0089264D" w:rsidP="004B5DA0">
            <w:pPr>
              <w:jc w:val="right"/>
            </w:pPr>
          </w:p>
        </w:tc>
      </w:tr>
      <w:tr w:rsidR="00446E55" w:rsidRPr="00B40C4C" w14:paraId="72E7B9C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7992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EBC7DC"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15F28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9CC277" w14:textId="77777777" w:rsidR="0089264D" w:rsidRPr="00B40C4C" w:rsidRDefault="0089264D" w:rsidP="009137DA">
            <w:r w:rsidRPr="00B40C4C">
              <w:t>Tilskudd til aktivitetstilbud for barn i asylmottak, og veiledning for au pairer</w:t>
            </w:r>
          </w:p>
        </w:tc>
        <w:tc>
          <w:tcPr>
            <w:tcW w:w="1380" w:type="dxa"/>
            <w:tcBorders>
              <w:top w:val="nil"/>
              <w:left w:val="nil"/>
              <w:bottom w:val="nil"/>
              <w:right w:val="nil"/>
            </w:tcBorders>
            <w:tcMar>
              <w:top w:w="43" w:type="dxa"/>
              <w:left w:w="0" w:type="dxa"/>
              <w:bottom w:w="0" w:type="dxa"/>
              <w:right w:w="0" w:type="dxa"/>
            </w:tcMar>
            <w:vAlign w:val="bottom"/>
          </w:tcPr>
          <w:p w14:paraId="7ADD36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6EB2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CFA52B" w14:textId="77777777" w:rsidR="0089264D" w:rsidRPr="00B40C4C" w:rsidRDefault="0089264D" w:rsidP="004B5DA0">
            <w:pPr>
              <w:jc w:val="right"/>
            </w:pPr>
            <w:r w:rsidRPr="00B40C4C">
              <w:t>6 381 000</w:t>
            </w:r>
          </w:p>
        </w:tc>
        <w:tc>
          <w:tcPr>
            <w:tcW w:w="180" w:type="dxa"/>
            <w:tcBorders>
              <w:top w:val="nil"/>
              <w:left w:val="nil"/>
              <w:bottom w:val="nil"/>
              <w:right w:val="nil"/>
            </w:tcBorders>
            <w:tcMar>
              <w:top w:w="43" w:type="dxa"/>
              <w:left w:w="0" w:type="dxa"/>
              <w:bottom w:w="0" w:type="dxa"/>
              <w:right w:w="0" w:type="dxa"/>
            </w:tcMar>
            <w:vAlign w:val="bottom"/>
          </w:tcPr>
          <w:p w14:paraId="71002B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A1091F" w14:textId="77777777" w:rsidR="0089264D" w:rsidRPr="00B40C4C" w:rsidRDefault="0089264D" w:rsidP="004B5DA0">
            <w:pPr>
              <w:jc w:val="right"/>
            </w:pPr>
          </w:p>
        </w:tc>
      </w:tr>
      <w:tr w:rsidR="00446E55" w:rsidRPr="00B40C4C" w14:paraId="3D26409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ECE3C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05A261"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83324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FDC501" w14:textId="77777777" w:rsidR="0089264D" w:rsidRPr="00B40C4C" w:rsidRDefault="0089264D" w:rsidP="009137DA">
            <w:r w:rsidRPr="00B40C4C">
              <w:t>Assistert retur og reintegrering i hjemlandet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7B87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1CB97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041227" w14:textId="77777777" w:rsidR="0089264D" w:rsidRPr="00B40C4C" w:rsidRDefault="0089264D" w:rsidP="004B5DA0">
            <w:pPr>
              <w:jc w:val="right"/>
            </w:pPr>
            <w:r w:rsidRPr="00B40C4C">
              <w:t>42 500 000</w:t>
            </w:r>
          </w:p>
        </w:tc>
        <w:tc>
          <w:tcPr>
            <w:tcW w:w="180" w:type="dxa"/>
            <w:tcBorders>
              <w:top w:val="nil"/>
              <w:left w:val="nil"/>
              <w:bottom w:val="nil"/>
              <w:right w:val="nil"/>
            </w:tcBorders>
            <w:tcMar>
              <w:top w:w="43" w:type="dxa"/>
              <w:left w:w="0" w:type="dxa"/>
              <w:bottom w:w="0" w:type="dxa"/>
              <w:right w:w="0" w:type="dxa"/>
            </w:tcMar>
            <w:vAlign w:val="bottom"/>
          </w:tcPr>
          <w:p w14:paraId="703928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E00B81" w14:textId="77777777" w:rsidR="0089264D" w:rsidRPr="00B40C4C" w:rsidRDefault="0089264D" w:rsidP="004B5DA0">
            <w:pPr>
              <w:jc w:val="right"/>
            </w:pPr>
          </w:p>
        </w:tc>
      </w:tr>
      <w:tr w:rsidR="00446E55" w:rsidRPr="00B40C4C" w14:paraId="65C1D08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F8883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288FA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361BB3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B9EB82" w14:textId="77777777" w:rsidR="0089264D" w:rsidRPr="00B40C4C" w:rsidRDefault="0089264D" w:rsidP="009137DA">
            <w:r w:rsidRPr="00B40C4C">
              <w:t>Beskyttelse til flyktninger utenfor Norge mv., støttetiltak</w:t>
            </w:r>
          </w:p>
        </w:tc>
        <w:tc>
          <w:tcPr>
            <w:tcW w:w="1380" w:type="dxa"/>
            <w:tcBorders>
              <w:top w:val="nil"/>
              <w:left w:val="nil"/>
              <w:bottom w:val="nil"/>
              <w:right w:val="nil"/>
            </w:tcBorders>
            <w:tcMar>
              <w:top w:w="43" w:type="dxa"/>
              <w:left w:w="0" w:type="dxa"/>
              <w:bottom w:w="0" w:type="dxa"/>
              <w:right w:w="0" w:type="dxa"/>
            </w:tcMar>
            <w:vAlign w:val="bottom"/>
          </w:tcPr>
          <w:p w14:paraId="7A8CBA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ED35F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3B8950" w14:textId="77777777" w:rsidR="0089264D" w:rsidRPr="00B40C4C" w:rsidRDefault="0089264D" w:rsidP="004B5DA0">
            <w:pPr>
              <w:jc w:val="right"/>
            </w:pPr>
            <w:r w:rsidRPr="00B40C4C">
              <w:t>10 576 000</w:t>
            </w:r>
          </w:p>
        </w:tc>
        <w:tc>
          <w:tcPr>
            <w:tcW w:w="180" w:type="dxa"/>
            <w:tcBorders>
              <w:top w:val="nil"/>
              <w:left w:val="nil"/>
              <w:bottom w:val="nil"/>
              <w:right w:val="nil"/>
            </w:tcBorders>
            <w:tcMar>
              <w:top w:w="43" w:type="dxa"/>
              <w:left w:w="0" w:type="dxa"/>
              <w:bottom w:w="0" w:type="dxa"/>
              <w:right w:w="0" w:type="dxa"/>
            </w:tcMar>
            <w:vAlign w:val="bottom"/>
          </w:tcPr>
          <w:p w14:paraId="0D0F9A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A0614F" w14:textId="77777777" w:rsidR="0089264D" w:rsidRPr="00B40C4C" w:rsidRDefault="0089264D" w:rsidP="004B5DA0">
            <w:pPr>
              <w:jc w:val="right"/>
            </w:pPr>
          </w:p>
        </w:tc>
      </w:tr>
      <w:tr w:rsidR="00446E55" w:rsidRPr="00B40C4C" w14:paraId="094172D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76A2A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EFADC8B"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18EB70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542E90" w14:textId="77777777" w:rsidR="0089264D" w:rsidRPr="00B40C4C" w:rsidRDefault="0089264D" w:rsidP="009137DA">
            <w:r w:rsidRPr="00B40C4C">
              <w:t>Internasjonale forpliktelser, kontingenter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78B10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16DE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73D67C" w14:textId="77777777" w:rsidR="0089264D" w:rsidRPr="00B40C4C" w:rsidRDefault="0089264D" w:rsidP="004B5DA0">
            <w:pPr>
              <w:jc w:val="right"/>
            </w:pPr>
            <w:r w:rsidRPr="00B40C4C">
              <w:t>93 264 000</w:t>
            </w:r>
          </w:p>
        </w:tc>
        <w:tc>
          <w:tcPr>
            <w:tcW w:w="180" w:type="dxa"/>
            <w:tcBorders>
              <w:top w:val="nil"/>
              <w:left w:val="nil"/>
              <w:bottom w:val="nil"/>
              <w:right w:val="nil"/>
            </w:tcBorders>
            <w:tcMar>
              <w:top w:w="43" w:type="dxa"/>
              <w:left w:w="0" w:type="dxa"/>
              <w:bottom w:w="0" w:type="dxa"/>
              <w:right w:w="0" w:type="dxa"/>
            </w:tcMar>
            <w:vAlign w:val="bottom"/>
          </w:tcPr>
          <w:p w14:paraId="03F834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040505" w14:textId="77777777" w:rsidR="0089264D" w:rsidRPr="00B40C4C" w:rsidRDefault="0089264D" w:rsidP="004B5DA0">
            <w:pPr>
              <w:jc w:val="right"/>
            </w:pPr>
          </w:p>
        </w:tc>
      </w:tr>
      <w:tr w:rsidR="00446E55" w:rsidRPr="00B40C4C" w14:paraId="5234519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EDED2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4268DD"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FBDB6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21AD13" w14:textId="77777777" w:rsidR="0089264D" w:rsidRPr="00B40C4C" w:rsidRDefault="0089264D" w:rsidP="009137DA">
            <w:r w:rsidRPr="00B40C4C">
              <w:t>Reiseutgifter for flyktninger fra utlandet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F98F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FCC3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E465F4" w14:textId="77777777" w:rsidR="0089264D" w:rsidRPr="00B40C4C" w:rsidRDefault="0089264D" w:rsidP="004B5DA0">
            <w:pPr>
              <w:jc w:val="right"/>
            </w:pPr>
            <w:r w:rsidRPr="00B40C4C">
              <w:t>6 361 000</w:t>
            </w:r>
          </w:p>
        </w:tc>
        <w:tc>
          <w:tcPr>
            <w:tcW w:w="180" w:type="dxa"/>
            <w:tcBorders>
              <w:top w:val="nil"/>
              <w:left w:val="nil"/>
              <w:bottom w:val="nil"/>
              <w:right w:val="nil"/>
            </w:tcBorders>
            <w:tcMar>
              <w:top w:w="43" w:type="dxa"/>
              <w:left w:w="0" w:type="dxa"/>
              <w:bottom w:w="0" w:type="dxa"/>
              <w:right w:w="0" w:type="dxa"/>
            </w:tcMar>
            <w:vAlign w:val="bottom"/>
          </w:tcPr>
          <w:p w14:paraId="3E282F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C0EC41" w14:textId="77777777" w:rsidR="0089264D" w:rsidRPr="00B40C4C" w:rsidRDefault="0089264D" w:rsidP="004B5DA0">
            <w:pPr>
              <w:jc w:val="right"/>
            </w:pPr>
          </w:p>
        </w:tc>
      </w:tr>
      <w:tr w:rsidR="00446E55" w:rsidRPr="00B40C4C" w14:paraId="52735A4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2A7E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325FAF"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88DA7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6B142D" w14:textId="77777777" w:rsidR="0089264D" w:rsidRPr="00B40C4C" w:rsidRDefault="0089264D" w:rsidP="009137DA">
            <w:r w:rsidRPr="00B40C4C">
              <w:t>Internasjonalt migrasjonsarbeid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FF1DE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FAAAB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73EED8" w14:textId="77777777" w:rsidR="0089264D" w:rsidRPr="00B40C4C" w:rsidRDefault="0089264D" w:rsidP="004B5DA0">
            <w:pPr>
              <w:jc w:val="right"/>
            </w:pPr>
            <w:r w:rsidRPr="00B40C4C">
              <w:t>27 254 000</w:t>
            </w:r>
          </w:p>
        </w:tc>
        <w:tc>
          <w:tcPr>
            <w:tcW w:w="180" w:type="dxa"/>
            <w:tcBorders>
              <w:top w:val="nil"/>
              <w:left w:val="nil"/>
              <w:bottom w:val="nil"/>
              <w:right w:val="nil"/>
            </w:tcBorders>
            <w:tcMar>
              <w:top w:w="43" w:type="dxa"/>
              <w:left w:w="0" w:type="dxa"/>
              <w:bottom w:w="0" w:type="dxa"/>
              <w:right w:w="0" w:type="dxa"/>
            </w:tcMar>
            <w:vAlign w:val="bottom"/>
          </w:tcPr>
          <w:p w14:paraId="759EAF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BFDC4D" w14:textId="77777777" w:rsidR="0089264D" w:rsidRPr="00B40C4C" w:rsidRDefault="0089264D" w:rsidP="004B5DA0">
            <w:pPr>
              <w:jc w:val="right"/>
            </w:pPr>
            <w:r w:rsidRPr="00B40C4C">
              <w:t>5 590 156 000</w:t>
            </w:r>
          </w:p>
        </w:tc>
      </w:tr>
      <w:tr w:rsidR="00446E55" w:rsidRPr="00B40C4C" w14:paraId="264903E2" w14:textId="77777777" w:rsidTr="008C2AB1">
        <w:trPr>
          <w:trHeight w:val="240"/>
        </w:trPr>
        <w:tc>
          <w:tcPr>
            <w:tcW w:w="567" w:type="dxa"/>
            <w:tcBorders>
              <w:top w:val="nil"/>
              <w:left w:val="nil"/>
              <w:bottom w:val="nil"/>
            </w:tcBorders>
            <w:tcMar>
              <w:top w:w="43" w:type="dxa"/>
              <w:left w:w="0" w:type="dxa"/>
              <w:bottom w:w="0" w:type="dxa"/>
              <w:right w:w="0" w:type="dxa"/>
            </w:tcMar>
          </w:tcPr>
          <w:p w14:paraId="2E5C1E21" w14:textId="77777777" w:rsidR="0089264D" w:rsidRPr="00B40C4C" w:rsidRDefault="0089264D" w:rsidP="009137DA">
            <w:r w:rsidRPr="00B40C4C">
              <w:t>491</w:t>
            </w:r>
          </w:p>
        </w:tc>
        <w:tc>
          <w:tcPr>
            <w:tcW w:w="260" w:type="dxa"/>
            <w:tcBorders>
              <w:top w:val="nil"/>
              <w:left w:val="nil"/>
              <w:bottom w:val="nil"/>
              <w:right w:val="nil"/>
            </w:tcBorders>
            <w:tcMar>
              <w:top w:w="43" w:type="dxa"/>
              <w:left w:w="0" w:type="dxa"/>
              <w:bottom w:w="0" w:type="dxa"/>
              <w:right w:w="0" w:type="dxa"/>
            </w:tcMar>
            <w:vAlign w:val="bottom"/>
          </w:tcPr>
          <w:p w14:paraId="1EFCAF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F427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8AEF2B" w14:textId="77777777" w:rsidR="0089264D" w:rsidRPr="00B40C4C" w:rsidRDefault="0089264D" w:rsidP="009137DA">
            <w:r w:rsidRPr="00B40C4C">
              <w:t>Utlendingsnemnda:</w:t>
            </w:r>
          </w:p>
        </w:tc>
        <w:tc>
          <w:tcPr>
            <w:tcW w:w="1380" w:type="dxa"/>
            <w:tcBorders>
              <w:top w:val="nil"/>
              <w:left w:val="nil"/>
              <w:bottom w:val="nil"/>
              <w:right w:val="nil"/>
            </w:tcBorders>
            <w:tcMar>
              <w:top w:w="43" w:type="dxa"/>
              <w:left w:w="0" w:type="dxa"/>
              <w:bottom w:w="0" w:type="dxa"/>
              <w:right w:w="0" w:type="dxa"/>
            </w:tcMar>
            <w:vAlign w:val="bottom"/>
          </w:tcPr>
          <w:p w14:paraId="08062F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57E92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997A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0521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F39FE0" w14:textId="77777777" w:rsidR="0089264D" w:rsidRPr="00B40C4C" w:rsidRDefault="0089264D" w:rsidP="004B5DA0">
            <w:pPr>
              <w:jc w:val="right"/>
            </w:pPr>
          </w:p>
        </w:tc>
      </w:tr>
      <w:tr w:rsidR="00446E55" w:rsidRPr="00B40C4C" w14:paraId="44DA03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26AE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09BCD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59E18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0FD71E" w14:textId="77777777" w:rsidR="0089264D" w:rsidRPr="00B40C4C" w:rsidRDefault="0089264D" w:rsidP="009137DA">
            <w:r w:rsidRPr="00B40C4C">
              <w:t>Driftsutgifter</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23BC77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4C245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1B4B5D" w14:textId="77777777" w:rsidR="0089264D" w:rsidRPr="00B40C4C" w:rsidRDefault="0089264D" w:rsidP="004B5DA0">
            <w:pPr>
              <w:jc w:val="right"/>
            </w:pPr>
            <w:r w:rsidRPr="00B40C4C">
              <w:t>287 043 000</w:t>
            </w:r>
          </w:p>
        </w:tc>
        <w:tc>
          <w:tcPr>
            <w:tcW w:w="180" w:type="dxa"/>
            <w:tcBorders>
              <w:top w:val="nil"/>
              <w:left w:val="nil"/>
              <w:bottom w:val="nil"/>
              <w:right w:val="nil"/>
            </w:tcBorders>
            <w:tcMar>
              <w:top w:w="43" w:type="dxa"/>
              <w:left w:w="0" w:type="dxa"/>
              <w:bottom w:w="0" w:type="dxa"/>
              <w:right w:w="0" w:type="dxa"/>
            </w:tcMar>
            <w:vAlign w:val="bottom"/>
          </w:tcPr>
          <w:p w14:paraId="3627113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CD44ED" w14:textId="77777777" w:rsidR="0089264D" w:rsidRPr="00B40C4C" w:rsidRDefault="0089264D" w:rsidP="004B5DA0">
            <w:pPr>
              <w:jc w:val="right"/>
            </w:pPr>
          </w:p>
        </w:tc>
      </w:tr>
      <w:tr w:rsidR="00446E55" w:rsidRPr="00B40C4C" w14:paraId="49DC833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AD56E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EB78C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C847F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1CF15F" w14:textId="77777777" w:rsidR="0089264D" w:rsidRPr="00B40C4C" w:rsidRDefault="0089264D" w:rsidP="009137DA">
            <w:r w:rsidRPr="00B40C4C">
              <w:t>Spesielle driftsutgifter, nemndbehandling mv.</w:t>
            </w:r>
            <w:r w:rsidRPr="00B40C4C">
              <w:rPr>
                <w:rStyle w:val="kursiv"/>
              </w:rPr>
              <w:t>, kan nyttes under post 1</w:t>
            </w:r>
          </w:p>
        </w:tc>
        <w:tc>
          <w:tcPr>
            <w:tcW w:w="1380" w:type="dxa"/>
            <w:tcBorders>
              <w:top w:val="nil"/>
              <w:left w:val="nil"/>
              <w:bottom w:val="nil"/>
              <w:right w:val="nil"/>
            </w:tcBorders>
            <w:tcMar>
              <w:top w:w="43" w:type="dxa"/>
              <w:left w:w="0" w:type="dxa"/>
              <w:bottom w:w="0" w:type="dxa"/>
              <w:right w:w="0" w:type="dxa"/>
            </w:tcMar>
            <w:vAlign w:val="bottom"/>
          </w:tcPr>
          <w:p w14:paraId="5B64C4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D20C4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2DF414" w14:textId="77777777" w:rsidR="0089264D" w:rsidRPr="00B40C4C" w:rsidRDefault="0089264D" w:rsidP="004B5DA0">
            <w:pPr>
              <w:jc w:val="right"/>
            </w:pPr>
            <w:r w:rsidRPr="00B40C4C">
              <w:t>7 663 000</w:t>
            </w:r>
          </w:p>
        </w:tc>
        <w:tc>
          <w:tcPr>
            <w:tcW w:w="180" w:type="dxa"/>
            <w:tcBorders>
              <w:top w:val="nil"/>
              <w:left w:val="nil"/>
              <w:bottom w:val="nil"/>
              <w:right w:val="nil"/>
            </w:tcBorders>
            <w:tcMar>
              <w:top w:w="43" w:type="dxa"/>
              <w:left w:w="0" w:type="dxa"/>
              <w:bottom w:w="0" w:type="dxa"/>
              <w:right w:w="0" w:type="dxa"/>
            </w:tcMar>
            <w:vAlign w:val="bottom"/>
          </w:tcPr>
          <w:p w14:paraId="39F99FD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8770A8D" w14:textId="77777777" w:rsidR="0089264D" w:rsidRPr="00B40C4C" w:rsidRDefault="0089264D" w:rsidP="004B5DA0">
            <w:pPr>
              <w:jc w:val="right"/>
            </w:pPr>
            <w:r w:rsidRPr="00B40C4C">
              <w:t>294 706 000</w:t>
            </w:r>
          </w:p>
        </w:tc>
      </w:tr>
      <w:tr w:rsidR="00446E55" w:rsidRPr="00B40C4C" w14:paraId="146098A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A28D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0BFA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88B6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DFBA74" w14:textId="77777777" w:rsidR="0089264D" w:rsidRPr="00B40C4C" w:rsidRDefault="0089264D" w:rsidP="009137DA">
            <w:r w:rsidRPr="00B40C4C">
              <w:t>Sum Beskyttelse og innvandring</w:t>
            </w:r>
          </w:p>
        </w:tc>
        <w:tc>
          <w:tcPr>
            <w:tcW w:w="1380" w:type="dxa"/>
            <w:tcBorders>
              <w:top w:val="nil"/>
              <w:left w:val="nil"/>
              <w:bottom w:val="nil"/>
              <w:right w:val="nil"/>
            </w:tcBorders>
            <w:tcMar>
              <w:top w:w="43" w:type="dxa"/>
              <w:left w:w="0" w:type="dxa"/>
              <w:bottom w:w="0" w:type="dxa"/>
              <w:right w:w="0" w:type="dxa"/>
            </w:tcMar>
            <w:vAlign w:val="bottom"/>
          </w:tcPr>
          <w:p w14:paraId="0100F2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54699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D63D5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F3D0A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99781F0" w14:textId="77777777" w:rsidR="0089264D" w:rsidRPr="00B40C4C" w:rsidRDefault="0089264D" w:rsidP="004B5DA0">
            <w:pPr>
              <w:jc w:val="right"/>
            </w:pPr>
            <w:r w:rsidRPr="00B40C4C">
              <w:t>5 884 862 000</w:t>
            </w:r>
          </w:p>
        </w:tc>
      </w:tr>
      <w:tr w:rsidR="00446E55" w:rsidRPr="00B40C4C" w14:paraId="2990D9F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CDD9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C0D78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D5CFF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976F53" w14:textId="77777777" w:rsidR="0089264D" w:rsidRPr="00B40C4C" w:rsidRDefault="0089264D" w:rsidP="009137DA">
            <w:r w:rsidRPr="00B40C4C">
              <w:t>Sum Justis- og beredskapsdepartementet</w:t>
            </w:r>
          </w:p>
        </w:tc>
        <w:tc>
          <w:tcPr>
            <w:tcW w:w="1380" w:type="dxa"/>
            <w:tcBorders>
              <w:top w:val="nil"/>
              <w:left w:val="nil"/>
              <w:bottom w:val="nil"/>
              <w:right w:val="nil"/>
            </w:tcBorders>
            <w:tcMar>
              <w:top w:w="43" w:type="dxa"/>
              <w:left w:w="0" w:type="dxa"/>
              <w:bottom w:w="0" w:type="dxa"/>
              <w:right w:w="0" w:type="dxa"/>
            </w:tcMar>
            <w:vAlign w:val="bottom"/>
          </w:tcPr>
          <w:p w14:paraId="309699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7934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EB6A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5221D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3E81595" w14:textId="77777777" w:rsidR="0089264D" w:rsidRPr="00B40C4C" w:rsidRDefault="0089264D" w:rsidP="004B5DA0">
            <w:pPr>
              <w:jc w:val="right"/>
            </w:pPr>
            <w:r w:rsidRPr="00B40C4C">
              <w:t>58 398 365 000</w:t>
            </w:r>
          </w:p>
        </w:tc>
      </w:tr>
      <w:tr w:rsidR="00446E55" w:rsidRPr="00B40C4C" w14:paraId="76D0B34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5075EE8" w14:textId="77777777" w:rsidR="0089264D" w:rsidRPr="00B40C4C" w:rsidRDefault="0089264D" w:rsidP="00BC282F">
            <w:pPr>
              <w:pStyle w:val="tittel-gulbok1"/>
            </w:pPr>
            <w:r w:rsidRPr="00B40C4C">
              <w:t>Kommunal- og distriktsdepartementet</w:t>
            </w:r>
          </w:p>
        </w:tc>
      </w:tr>
      <w:tr w:rsidR="00446E55" w:rsidRPr="00B40C4C" w14:paraId="42C75AE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F79E808" w14:textId="77777777" w:rsidR="0089264D" w:rsidRPr="00B40C4C" w:rsidRDefault="0089264D" w:rsidP="00BC282F">
            <w:pPr>
              <w:pStyle w:val="tittel-gulbok2"/>
            </w:pPr>
            <w:r w:rsidRPr="00B40C4C">
              <w:t>Administrasjon</w:t>
            </w:r>
          </w:p>
        </w:tc>
      </w:tr>
      <w:tr w:rsidR="00446E55" w:rsidRPr="00B40C4C" w14:paraId="29C0899B" w14:textId="77777777" w:rsidTr="008C2AB1">
        <w:trPr>
          <w:trHeight w:val="240"/>
        </w:trPr>
        <w:tc>
          <w:tcPr>
            <w:tcW w:w="567" w:type="dxa"/>
            <w:tcBorders>
              <w:top w:val="nil"/>
              <w:left w:val="nil"/>
              <w:bottom w:val="nil"/>
            </w:tcBorders>
            <w:tcMar>
              <w:top w:w="43" w:type="dxa"/>
              <w:left w:w="0" w:type="dxa"/>
              <w:bottom w:w="0" w:type="dxa"/>
              <w:right w:w="0" w:type="dxa"/>
            </w:tcMar>
          </w:tcPr>
          <w:p w14:paraId="74F6AA73" w14:textId="77777777" w:rsidR="0089264D" w:rsidRPr="00B40C4C" w:rsidRDefault="0089264D" w:rsidP="009137DA">
            <w:r w:rsidRPr="00B40C4C">
              <w:t>500</w:t>
            </w:r>
          </w:p>
        </w:tc>
        <w:tc>
          <w:tcPr>
            <w:tcW w:w="260" w:type="dxa"/>
            <w:tcBorders>
              <w:top w:val="nil"/>
              <w:left w:val="nil"/>
              <w:bottom w:val="nil"/>
              <w:right w:val="nil"/>
            </w:tcBorders>
            <w:tcMar>
              <w:top w:w="43" w:type="dxa"/>
              <w:left w:w="0" w:type="dxa"/>
              <w:bottom w:w="0" w:type="dxa"/>
              <w:right w:w="0" w:type="dxa"/>
            </w:tcMar>
            <w:vAlign w:val="bottom"/>
          </w:tcPr>
          <w:p w14:paraId="35F604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A25CC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1133C2" w14:textId="77777777" w:rsidR="0089264D" w:rsidRPr="00B40C4C" w:rsidRDefault="0089264D" w:rsidP="009137DA">
            <w:r w:rsidRPr="00B40C4C">
              <w:t>Kommunal- og distriktsdepartementet:</w:t>
            </w:r>
          </w:p>
        </w:tc>
        <w:tc>
          <w:tcPr>
            <w:tcW w:w="1380" w:type="dxa"/>
            <w:tcBorders>
              <w:top w:val="nil"/>
              <w:left w:val="nil"/>
              <w:bottom w:val="nil"/>
              <w:right w:val="nil"/>
            </w:tcBorders>
            <w:tcMar>
              <w:top w:w="43" w:type="dxa"/>
              <w:left w:w="0" w:type="dxa"/>
              <w:bottom w:w="0" w:type="dxa"/>
              <w:right w:w="0" w:type="dxa"/>
            </w:tcMar>
            <w:vAlign w:val="bottom"/>
          </w:tcPr>
          <w:p w14:paraId="49FB86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525B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974D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7716E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B55D13" w14:textId="77777777" w:rsidR="0089264D" w:rsidRPr="00B40C4C" w:rsidRDefault="0089264D" w:rsidP="004B5DA0">
            <w:pPr>
              <w:jc w:val="right"/>
            </w:pPr>
          </w:p>
        </w:tc>
      </w:tr>
      <w:tr w:rsidR="00446E55" w:rsidRPr="00B40C4C" w14:paraId="4C0B780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6BC1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F580D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F5C0BD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3E6A2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A7B45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24C4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8A3CF8" w14:textId="77777777" w:rsidR="0089264D" w:rsidRPr="00B40C4C" w:rsidRDefault="0089264D" w:rsidP="004B5DA0">
            <w:pPr>
              <w:jc w:val="right"/>
            </w:pPr>
            <w:r w:rsidRPr="00B40C4C">
              <w:t>305 434 000</w:t>
            </w:r>
          </w:p>
        </w:tc>
        <w:tc>
          <w:tcPr>
            <w:tcW w:w="180" w:type="dxa"/>
            <w:tcBorders>
              <w:top w:val="nil"/>
              <w:left w:val="nil"/>
              <w:bottom w:val="nil"/>
              <w:right w:val="nil"/>
            </w:tcBorders>
            <w:tcMar>
              <w:top w:w="43" w:type="dxa"/>
              <w:left w:w="0" w:type="dxa"/>
              <w:bottom w:w="0" w:type="dxa"/>
              <w:right w:w="0" w:type="dxa"/>
            </w:tcMar>
            <w:vAlign w:val="bottom"/>
          </w:tcPr>
          <w:p w14:paraId="4151CE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7A974E" w14:textId="77777777" w:rsidR="0089264D" w:rsidRPr="00B40C4C" w:rsidRDefault="0089264D" w:rsidP="004B5DA0">
            <w:pPr>
              <w:jc w:val="right"/>
            </w:pPr>
          </w:p>
        </w:tc>
      </w:tr>
      <w:tr w:rsidR="00446E55" w:rsidRPr="00B40C4C" w14:paraId="6C98452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F09A0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5F528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6EDBA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1D145E"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7BA333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F183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5D049C" w14:textId="77777777" w:rsidR="0089264D" w:rsidRPr="00B40C4C" w:rsidRDefault="0089264D" w:rsidP="004B5DA0">
            <w:pPr>
              <w:jc w:val="right"/>
            </w:pPr>
            <w:r w:rsidRPr="00B40C4C">
              <w:t>58 545 000</w:t>
            </w:r>
          </w:p>
        </w:tc>
        <w:tc>
          <w:tcPr>
            <w:tcW w:w="180" w:type="dxa"/>
            <w:tcBorders>
              <w:top w:val="nil"/>
              <w:left w:val="nil"/>
              <w:bottom w:val="nil"/>
              <w:right w:val="nil"/>
            </w:tcBorders>
            <w:tcMar>
              <w:top w:w="43" w:type="dxa"/>
              <w:left w:w="0" w:type="dxa"/>
              <w:bottom w:w="0" w:type="dxa"/>
              <w:right w:w="0" w:type="dxa"/>
            </w:tcMar>
            <w:vAlign w:val="bottom"/>
          </w:tcPr>
          <w:p w14:paraId="5586C5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54218F" w14:textId="77777777" w:rsidR="0089264D" w:rsidRPr="00B40C4C" w:rsidRDefault="0089264D" w:rsidP="004B5DA0">
            <w:pPr>
              <w:jc w:val="right"/>
            </w:pPr>
          </w:p>
        </w:tc>
      </w:tr>
      <w:tr w:rsidR="00446E55" w:rsidRPr="00B40C4C" w14:paraId="00DA62D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A22A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41C30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5E2D4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FC5C80" w14:textId="77777777" w:rsidR="0089264D" w:rsidRPr="00B40C4C" w:rsidRDefault="0089264D" w:rsidP="009137DA">
            <w:r w:rsidRPr="00B40C4C">
              <w:t>Forskningssenter</w:t>
            </w:r>
          </w:p>
        </w:tc>
        <w:tc>
          <w:tcPr>
            <w:tcW w:w="1380" w:type="dxa"/>
            <w:tcBorders>
              <w:top w:val="nil"/>
              <w:left w:val="nil"/>
              <w:bottom w:val="nil"/>
              <w:right w:val="nil"/>
            </w:tcBorders>
            <w:tcMar>
              <w:top w:w="43" w:type="dxa"/>
              <w:left w:w="0" w:type="dxa"/>
              <w:bottom w:w="0" w:type="dxa"/>
              <w:right w:w="0" w:type="dxa"/>
            </w:tcMar>
            <w:vAlign w:val="bottom"/>
          </w:tcPr>
          <w:p w14:paraId="31755A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1D4B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F56BE7" w14:textId="77777777" w:rsidR="0089264D" w:rsidRPr="00B40C4C" w:rsidRDefault="0089264D" w:rsidP="004B5DA0">
            <w:pPr>
              <w:jc w:val="right"/>
            </w:pPr>
            <w:r w:rsidRPr="00B40C4C">
              <w:t>10 400 000</w:t>
            </w:r>
          </w:p>
        </w:tc>
        <w:tc>
          <w:tcPr>
            <w:tcW w:w="180" w:type="dxa"/>
            <w:tcBorders>
              <w:top w:val="nil"/>
              <w:left w:val="nil"/>
              <w:bottom w:val="nil"/>
              <w:right w:val="nil"/>
            </w:tcBorders>
            <w:tcMar>
              <w:top w:w="43" w:type="dxa"/>
              <w:left w:w="0" w:type="dxa"/>
              <w:bottom w:w="0" w:type="dxa"/>
              <w:right w:w="0" w:type="dxa"/>
            </w:tcMar>
            <w:vAlign w:val="bottom"/>
          </w:tcPr>
          <w:p w14:paraId="163963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A50C6C" w14:textId="77777777" w:rsidR="0089264D" w:rsidRPr="00B40C4C" w:rsidRDefault="0089264D" w:rsidP="004B5DA0">
            <w:pPr>
              <w:jc w:val="right"/>
            </w:pPr>
          </w:p>
        </w:tc>
      </w:tr>
      <w:tr w:rsidR="00446E55" w:rsidRPr="00B40C4C" w14:paraId="60C9B3A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0E1F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D9871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91FB2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0A075A" w14:textId="77777777" w:rsidR="0089264D" w:rsidRPr="00B40C4C" w:rsidRDefault="0089264D" w:rsidP="009137DA">
            <w:r w:rsidRPr="00B40C4C">
              <w:t>Diverse formål</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BC8ED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52C1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D5C8BB" w14:textId="77777777" w:rsidR="0089264D" w:rsidRPr="00B40C4C" w:rsidRDefault="0089264D" w:rsidP="004B5DA0">
            <w:pPr>
              <w:jc w:val="right"/>
            </w:pPr>
            <w:r w:rsidRPr="00B40C4C">
              <w:t>2 293 000</w:t>
            </w:r>
          </w:p>
        </w:tc>
        <w:tc>
          <w:tcPr>
            <w:tcW w:w="180" w:type="dxa"/>
            <w:tcBorders>
              <w:top w:val="nil"/>
              <w:left w:val="nil"/>
              <w:bottom w:val="nil"/>
              <w:right w:val="nil"/>
            </w:tcBorders>
            <w:tcMar>
              <w:top w:w="43" w:type="dxa"/>
              <w:left w:w="0" w:type="dxa"/>
              <w:bottom w:w="0" w:type="dxa"/>
              <w:right w:w="0" w:type="dxa"/>
            </w:tcMar>
            <w:vAlign w:val="bottom"/>
          </w:tcPr>
          <w:p w14:paraId="17826C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7AD854" w14:textId="77777777" w:rsidR="0089264D" w:rsidRPr="00B40C4C" w:rsidRDefault="0089264D" w:rsidP="004B5DA0">
            <w:pPr>
              <w:jc w:val="right"/>
            </w:pPr>
          </w:p>
        </w:tc>
      </w:tr>
      <w:tr w:rsidR="00446E55" w:rsidRPr="00B40C4C" w14:paraId="26DFF4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FEF7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6F6DA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1CE6B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ED7ADB"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F8F19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C0B40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EC671B0" w14:textId="77777777" w:rsidR="0089264D" w:rsidRPr="00B40C4C" w:rsidRDefault="0089264D" w:rsidP="004B5DA0">
            <w:pPr>
              <w:jc w:val="right"/>
            </w:pPr>
            <w:r w:rsidRPr="00B40C4C">
              <w:t>82 900 000</w:t>
            </w:r>
          </w:p>
        </w:tc>
        <w:tc>
          <w:tcPr>
            <w:tcW w:w="180" w:type="dxa"/>
            <w:tcBorders>
              <w:top w:val="nil"/>
              <w:left w:val="nil"/>
              <w:bottom w:val="nil"/>
              <w:right w:val="nil"/>
            </w:tcBorders>
            <w:tcMar>
              <w:top w:w="43" w:type="dxa"/>
              <w:left w:w="0" w:type="dxa"/>
              <w:bottom w:w="0" w:type="dxa"/>
              <w:right w:w="0" w:type="dxa"/>
            </w:tcMar>
            <w:vAlign w:val="bottom"/>
          </w:tcPr>
          <w:p w14:paraId="1E04594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7E2122C" w14:textId="77777777" w:rsidR="0089264D" w:rsidRPr="00B40C4C" w:rsidRDefault="0089264D" w:rsidP="004B5DA0">
            <w:pPr>
              <w:jc w:val="right"/>
            </w:pPr>
            <w:r w:rsidRPr="00B40C4C">
              <w:t>459 572 000</w:t>
            </w:r>
          </w:p>
        </w:tc>
      </w:tr>
      <w:tr w:rsidR="00446E55" w:rsidRPr="00B40C4C" w14:paraId="072B87D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C14B5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7494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79DB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F48DA5"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46EABD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6341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D420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FDB0E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B794A7D" w14:textId="77777777" w:rsidR="0089264D" w:rsidRPr="00B40C4C" w:rsidRDefault="0089264D" w:rsidP="004B5DA0">
            <w:pPr>
              <w:jc w:val="right"/>
            </w:pPr>
            <w:r w:rsidRPr="00B40C4C">
              <w:t>459 572 000</w:t>
            </w:r>
          </w:p>
        </w:tc>
      </w:tr>
      <w:tr w:rsidR="00446E55" w:rsidRPr="00B40C4C" w14:paraId="7988D7F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C05E758" w14:textId="77777777" w:rsidR="0089264D" w:rsidRPr="00B40C4C" w:rsidRDefault="0089264D" w:rsidP="00BC282F">
            <w:pPr>
              <w:pStyle w:val="tittel-gulbok2"/>
            </w:pPr>
            <w:r w:rsidRPr="00B40C4C">
              <w:t>Distrikts- og regionalpolitikk</w:t>
            </w:r>
          </w:p>
        </w:tc>
      </w:tr>
      <w:tr w:rsidR="00446E55" w:rsidRPr="00B40C4C" w14:paraId="2E3C3B53" w14:textId="77777777" w:rsidTr="008C2AB1">
        <w:trPr>
          <w:trHeight w:val="240"/>
        </w:trPr>
        <w:tc>
          <w:tcPr>
            <w:tcW w:w="567" w:type="dxa"/>
            <w:tcBorders>
              <w:top w:val="nil"/>
              <w:left w:val="nil"/>
              <w:bottom w:val="nil"/>
            </w:tcBorders>
            <w:tcMar>
              <w:top w:w="43" w:type="dxa"/>
              <w:left w:w="0" w:type="dxa"/>
              <w:bottom w:w="0" w:type="dxa"/>
              <w:right w:w="0" w:type="dxa"/>
            </w:tcMar>
          </w:tcPr>
          <w:p w14:paraId="11D1CCAA" w14:textId="77777777" w:rsidR="0089264D" w:rsidRPr="00B40C4C" w:rsidRDefault="0089264D" w:rsidP="009137DA">
            <w:r w:rsidRPr="00B40C4C">
              <w:t>553</w:t>
            </w:r>
          </w:p>
        </w:tc>
        <w:tc>
          <w:tcPr>
            <w:tcW w:w="260" w:type="dxa"/>
            <w:tcBorders>
              <w:top w:val="nil"/>
              <w:left w:val="nil"/>
              <w:bottom w:val="nil"/>
              <w:right w:val="nil"/>
            </w:tcBorders>
            <w:tcMar>
              <w:top w:w="43" w:type="dxa"/>
              <w:left w:w="0" w:type="dxa"/>
              <w:bottom w:w="0" w:type="dxa"/>
              <w:right w:w="0" w:type="dxa"/>
            </w:tcMar>
            <w:vAlign w:val="bottom"/>
          </w:tcPr>
          <w:p w14:paraId="38A5569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F6FD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65F985" w14:textId="77777777" w:rsidR="0089264D" w:rsidRPr="00B40C4C" w:rsidRDefault="0089264D" w:rsidP="009137DA">
            <w:r w:rsidRPr="00B40C4C">
              <w:t>Regional- og distriktsutvikling:</w:t>
            </w:r>
          </w:p>
        </w:tc>
        <w:tc>
          <w:tcPr>
            <w:tcW w:w="1380" w:type="dxa"/>
            <w:tcBorders>
              <w:top w:val="nil"/>
              <w:left w:val="nil"/>
              <w:bottom w:val="nil"/>
              <w:right w:val="nil"/>
            </w:tcBorders>
            <w:tcMar>
              <w:top w:w="43" w:type="dxa"/>
              <w:left w:w="0" w:type="dxa"/>
              <w:bottom w:w="0" w:type="dxa"/>
              <w:right w:w="0" w:type="dxa"/>
            </w:tcMar>
            <w:vAlign w:val="bottom"/>
          </w:tcPr>
          <w:p w14:paraId="0A224D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11FC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0B56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118A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FEEFA3" w14:textId="77777777" w:rsidR="0089264D" w:rsidRPr="00B40C4C" w:rsidRDefault="0089264D" w:rsidP="004B5DA0">
            <w:pPr>
              <w:jc w:val="right"/>
            </w:pPr>
          </w:p>
        </w:tc>
      </w:tr>
      <w:tr w:rsidR="00446E55" w:rsidRPr="00B40C4C" w14:paraId="3EBA72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BCA3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D5DF30"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9E031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E30E3E" w14:textId="77777777" w:rsidR="0089264D" w:rsidRPr="00B40C4C" w:rsidRDefault="0089264D" w:rsidP="009137DA">
            <w:r w:rsidRPr="00B40C4C">
              <w:t>Kompetanse og arbeidskraft i distriktene</w:t>
            </w:r>
          </w:p>
        </w:tc>
        <w:tc>
          <w:tcPr>
            <w:tcW w:w="1380" w:type="dxa"/>
            <w:tcBorders>
              <w:top w:val="nil"/>
              <w:left w:val="nil"/>
              <w:bottom w:val="nil"/>
              <w:right w:val="nil"/>
            </w:tcBorders>
            <w:tcMar>
              <w:top w:w="43" w:type="dxa"/>
              <w:left w:w="0" w:type="dxa"/>
              <w:bottom w:w="0" w:type="dxa"/>
              <w:right w:w="0" w:type="dxa"/>
            </w:tcMar>
            <w:vAlign w:val="bottom"/>
          </w:tcPr>
          <w:p w14:paraId="29A61D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CFC4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C006AA" w14:textId="77777777" w:rsidR="0089264D" w:rsidRPr="00B40C4C" w:rsidRDefault="0089264D" w:rsidP="004B5DA0">
            <w:pPr>
              <w:jc w:val="right"/>
            </w:pPr>
            <w:r w:rsidRPr="00B40C4C">
              <w:t>112 940 000</w:t>
            </w:r>
          </w:p>
        </w:tc>
        <w:tc>
          <w:tcPr>
            <w:tcW w:w="180" w:type="dxa"/>
            <w:tcBorders>
              <w:top w:val="nil"/>
              <w:left w:val="nil"/>
              <w:bottom w:val="nil"/>
              <w:right w:val="nil"/>
            </w:tcBorders>
            <w:tcMar>
              <w:top w:w="43" w:type="dxa"/>
              <w:left w:w="0" w:type="dxa"/>
              <w:bottom w:w="0" w:type="dxa"/>
              <w:right w:w="0" w:type="dxa"/>
            </w:tcMar>
            <w:vAlign w:val="bottom"/>
          </w:tcPr>
          <w:p w14:paraId="0ECC59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A400AB" w14:textId="77777777" w:rsidR="0089264D" w:rsidRPr="00B40C4C" w:rsidRDefault="0089264D" w:rsidP="004B5DA0">
            <w:pPr>
              <w:jc w:val="right"/>
            </w:pPr>
          </w:p>
        </w:tc>
      </w:tr>
      <w:tr w:rsidR="00446E55" w:rsidRPr="00B40C4C" w14:paraId="50E5CB2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1D490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B1A169"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138A0A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B3EE7B" w14:textId="77777777" w:rsidR="0089264D" w:rsidRPr="00B40C4C" w:rsidRDefault="0089264D" w:rsidP="009137DA">
            <w:r w:rsidRPr="00B40C4C">
              <w:t>Mobiliserende og kvalifiserende næringsutvikling</w:t>
            </w:r>
          </w:p>
        </w:tc>
        <w:tc>
          <w:tcPr>
            <w:tcW w:w="1380" w:type="dxa"/>
            <w:tcBorders>
              <w:top w:val="nil"/>
              <w:left w:val="nil"/>
              <w:bottom w:val="nil"/>
              <w:right w:val="nil"/>
            </w:tcBorders>
            <w:tcMar>
              <w:top w:w="43" w:type="dxa"/>
              <w:left w:w="0" w:type="dxa"/>
              <w:bottom w:w="0" w:type="dxa"/>
              <w:right w:w="0" w:type="dxa"/>
            </w:tcMar>
            <w:vAlign w:val="bottom"/>
          </w:tcPr>
          <w:p w14:paraId="5ED0B1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3B829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0DECE5" w14:textId="77777777" w:rsidR="0089264D" w:rsidRPr="00B40C4C" w:rsidRDefault="0089264D" w:rsidP="004B5DA0">
            <w:pPr>
              <w:jc w:val="right"/>
            </w:pPr>
            <w:r w:rsidRPr="00B40C4C">
              <w:t>816 197 000</w:t>
            </w:r>
          </w:p>
        </w:tc>
        <w:tc>
          <w:tcPr>
            <w:tcW w:w="180" w:type="dxa"/>
            <w:tcBorders>
              <w:top w:val="nil"/>
              <w:left w:val="nil"/>
              <w:bottom w:val="nil"/>
              <w:right w:val="nil"/>
            </w:tcBorders>
            <w:tcMar>
              <w:top w:w="43" w:type="dxa"/>
              <w:left w:w="0" w:type="dxa"/>
              <w:bottom w:w="0" w:type="dxa"/>
              <w:right w:w="0" w:type="dxa"/>
            </w:tcMar>
            <w:vAlign w:val="bottom"/>
          </w:tcPr>
          <w:p w14:paraId="5E45C1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1710A1" w14:textId="77777777" w:rsidR="0089264D" w:rsidRPr="00B40C4C" w:rsidRDefault="0089264D" w:rsidP="004B5DA0">
            <w:pPr>
              <w:jc w:val="right"/>
            </w:pPr>
          </w:p>
        </w:tc>
      </w:tr>
      <w:tr w:rsidR="00446E55" w:rsidRPr="00B40C4C" w14:paraId="0705D65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AAF68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52F9A0"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483F41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BF8A56" w14:textId="77777777" w:rsidR="0089264D" w:rsidRPr="00B40C4C" w:rsidRDefault="0089264D" w:rsidP="009137DA">
            <w:r w:rsidRPr="00B40C4C">
              <w:t>Interreg, Arktis 2030 og det norske Barentssekretariatet</w:t>
            </w:r>
          </w:p>
        </w:tc>
        <w:tc>
          <w:tcPr>
            <w:tcW w:w="1380" w:type="dxa"/>
            <w:tcBorders>
              <w:top w:val="nil"/>
              <w:left w:val="nil"/>
              <w:bottom w:val="nil"/>
              <w:right w:val="nil"/>
            </w:tcBorders>
            <w:tcMar>
              <w:top w:w="43" w:type="dxa"/>
              <w:left w:w="0" w:type="dxa"/>
              <w:bottom w:w="0" w:type="dxa"/>
              <w:right w:w="0" w:type="dxa"/>
            </w:tcMar>
            <w:vAlign w:val="bottom"/>
          </w:tcPr>
          <w:p w14:paraId="782AD4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304C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E62073" w14:textId="77777777" w:rsidR="0089264D" w:rsidRPr="00B40C4C" w:rsidRDefault="0089264D" w:rsidP="004B5DA0">
            <w:pPr>
              <w:jc w:val="right"/>
            </w:pPr>
            <w:r w:rsidRPr="00B40C4C">
              <w:t>147 903 000</w:t>
            </w:r>
          </w:p>
        </w:tc>
        <w:tc>
          <w:tcPr>
            <w:tcW w:w="180" w:type="dxa"/>
            <w:tcBorders>
              <w:top w:val="nil"/>
              <w:left w:val="nil"/>
              <w:bottom w:val="nil"/>
              <w:right w:val="nil"/>
            </w:tcBorders>
            <w:tcMar>
              <w:top w:w="43" w:type="dxa"/>
              <w:left w:w="0" w:type="dxa"/>
              <w:bottom w:w="0" w:type="dxa"/>
              <w:right w:w="0" w:type="dxa"/>
            </w:tcMar>
            <w:vAlign w:val="bottom"/>
          </w:tcPr>
          <w:p w14:paraId="4077C30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81C8EC" w14:textId="77777777" w:rsidR="0089264D" w:rsidRPr="00B40C4C" w:rsidRDefault="0089264D" w:rsidP="004B5DA0">
            <w:pPr>
              <w:jc w:val="right"/>
            </w:pPr>
          </w:p>
        </w:tc>
      </w:tr>
      <w:tr w:rsidR="00446E55" w:rsidRPr="00B40C4C" w14:paraId="4FE0CE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FD4B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58BDBD"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2473E8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AC8054" w14:textId="77777777" w:rsidR="0089264D" w:rsidRPr="00B40C4C" w:rsidRDefault="0089264D" w:rsidP="009137DA">
            <w:r w:rsidRPr="00B40C4C">
              <w:t>Pilot nærtjenestesentre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DC3BE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73FA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61CBED" w14:textId="77777777" w:rsidR="0089264D" w:rsidRPr="00B40C4C" w:rsidRDefault="0089264D" w:rsidP="004B5DA0">
            <w:pPr>
              <w:jc w:val="right"/>
            </w:pPr>
            <w:r w:rsidRPr="00B40C4C">
              <w:t>5 126 000</w:t>
            </w:r>
          </w:p>
        </w:tc>
        <w:tc>
          <w:tcPr>
            <w:tcW w:w="180" w:type="dxa"/>
            <w:tcBorders>
              <w:top w:val="nil"/>
              <w:left w:val="nil"/>
              <w:bottom w:val="nil"/>
              <w:right w:val="nil"/>
            </w:tcBorders>
            <w:tcMar>
              <w:top w:w="43" w:type="dxa"/>
              <w:left w:w="0" w:type="dxa"/>
              <w:bottom w:w="0" w:type="dxa"/>
              <w:right w:w="0" w:type="dxa"/>
            </w:tcMar>
            <w:vAlign w:val="bottom"/>
          </w:tcPr>
          <w:p w14:paraId="1FD8FE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B188FA" w14:textId="77777777" w:rsidR="0089264D" w:rsidRPr="00B40C4C" w:rsidRDefault="0089264D" w:rsidP="004B5DA0">
            <w:pPr>
              <w:jc w:val="right"/>
            </w:pPr>
          </w:p>
        </w:tc>
      </w:tr>
      <w:tr w:rsidR="00446E55" w:rsidRPr="00B40C4C" w14:paraId="59FA0D4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E6D46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3D8336" w14:textId="77777777" w:rsidR="0089264D" w:rsidRPr="00B40C4C" w:rsidRDefault="0089264D" w:rsidP="009137DA">
            <w:r w:rsidRPr="00B40C4C">
              <w:t>65</w:t>
            </w:r>
          </w:p>
        </w:tc>
        <w:tc>
          <w:tcPr>
            <w:tcW w:w="260" w:type="dxa"/>
            <w:tcBorders>
              <w:top w:val="nil"/>
              <w:left w:val="nil"/>
              <w:bottom w:val="nil"/>
              <w:right w:val="nil"/>
            </w:tcBorders>
            <w:tcMar>
              <w:top w:w="43" w:type="dxa"/>
              <w:left w:w="0" w:type="dxa"/>
              <w:bottom w:w="0" w:type="dxa"/>
              <w:right w:w="0" w:type="dxa"/>
            </w:tcMar>
            <w:vAlign w:val="bottom"/>
          </w:tcPr>
          <w:p w14:paraId="6FDF8E2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5D3858" w14:textId="77777777" w:rsidR="0089264D" w:rsidRPr="00B40C4C" w:rsidRDefault="0089264D" w:rsidP="009137DA">
            <w:r w:rsidRPr="00B40C4C">
              <w:t>Omstilling og utvikling i områder med særlige distriktsutfordringer</w:t>
            </w:r>
          </w:p>
        </w:tc>
        <w:tc>
          <w:tcPr>
            <w:tcW w:w="1380" w:type="dxa"/>
            <w:tcBorders>
              <w:top w:val="nil"/>
              <w:left w:val="nil"/>
              <w:bottom w:val="nil"/>
              <w:right w:val="nil"/>
            </w:tcBorders>
            <w:tcMar>
              <w:top w:w="43" w:type="dxa"/>
              <w:left w:w="0" w:type="dxa"/>
              <w:bottom w:w="0" w:type="dxa"/>
              <w:right w:w="0" w:type="dxa"/>
            </w:tcMar>
            <w:vAlign w:val="bottom"/>
          </w:tcPr>
          <w:p w14:paraId="094781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42DD1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296CE9" w14:textId="77777777" w:rsidR="0089264D" w:rsidRPr="00B40C4C" w:rsidRDefault="0089264D" w:rsidP="004B5DA0">
            <w:pPr>
              <w:jc w:val="right"/>
            </w:pPr>
            <w:r w:rsidRPr="00B40C4C">
              <w:t>126 266 000</w:t>
            </w:r>
          </w:p>
        </w:tc>
        <w:tc>
          <w:tcPr>
            <w:tcW w:w="180" w:type="dxa"/>
            <w:tcBorders>
              <w:top w:val="nil"/>
              <w:left w:val="nil"/>
              <w:bottom w:val="nil"/>
              <w:right w:val="nil"/>
            </w:tcBorders>
            <w:tcMar>
              <w:top w:w="43" w:type="dxa"/>
              <w:left w:w="0" w:type="dxa"/>
              <w:bottom w:w="0" w:type="dxa"/>
              <w:right w:w="0" w:type="dxa"/>
            </w:tcMar>
            <w:vAlign w:val="bottom"/>
          </w:tcPr>
          <w:p w14:paraId="7F441C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06766C" w14:textId="77777777" w:rsidR="0089264D" w:rsidRPr="00B40C4C" w:rsidRDefault="0089264D" w:rsidP="004B5DA0">
            <w:pPr>
              <w:jc w:val="right"/>
            </w:pPr>
          </w:p>
        </w:tc>
      </w:tr>
      <w:tr w:rsidR="00446E55" w:rsidRPr="00B40C4C" w14:paraId="7A00D84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DC93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1AD5E6"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2D8CC8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EBF8AE" w14:textId="77777777" w:rsidR="0089264D" w:rsidRPr="00B40C4C" w:rsidRDefault="0089264D" w:rsidP="009137DA">
            <w:r w:rsidRPr="00B40C4C">
              <w:t>Bygdevekstavtaler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3AFD7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DC84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DA8E1A" w14:textId="77777777" w:rsidR="0089264D" w:rsidRPr="00B40C4C" w:rsidRDefault="0089264D" w:rsidP="004B5DA0">
            <w:pPr>
              <w:jc w:val="right"/>
            </w:pPr>
            <w:r w:rsidRPr="00B40C4C">
              <w:t>73 963 000</w:t>
            </w:r>
          </w:p>
        </w:tc>
        <w:tc>
          <w:tcPr>
            <w:tcW w:w="180" w:type="dxa"/>
            <w:tcBorders>
              <w:top w:val="nil"/>
              <w:left w:val="nil"/>
              <w:bottom w:val="nil"/>
              <w:right w:val="nil"/>
            </w:tcBorders>
            <w:tcMar>
              <w:top w:w="43" w:type="dxa"/>
              <w:left w:w="0" w:type="dxa"/>
              <w:bottom w:w="0" w:type="dxa"/>
              <w:right w:w="0" w:type="dxa"/>
            </w:tcMar>
            <w:vAlign w:val="bottom"/>
          </w:tcPr>
          <w:p w14:paraId="5C8A70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0CF431" w14:textId="77777777" w:rsidR="0089264D" w:rsidRPr="00B40C4C" w:rsidRDefault="0089264D" w:rsidP="004B5DA0">
            <w:pPr>
              <w:jc w:val="right"/>
            </w:pPr>
          </w:p>
        </w:tc>
      </w:tr>
      <w:tr w:rsidR="00446E55" w:rsidRPr="00B40C4C" w14:paraId="3B87A81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7561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32D8E3" w14:textId="77777777" w:rsidR="0089264D" w:rsidRPr="00B40C4C" w:rsidRDefault="0089264D" w:rsidP="009137DA">
            <w:r w:rsidRPr="00B40C4C">
              <w:t>67</w:t>
            </w:r>
          </w:p>
        </w:tc>
        <w:tc>
          <w:tcPr>
            <w:tcW w:w="260" w:type="dxa"/>
            <w:tcBorders>
              <w:top w:val="nil"/>
              <w:left w:val="nil"/>
              <w:bottom w:val="nil"/>
              <w:right w:val="nil"/>
            </w:tcBorders>
            <w:tcMar>
              <w:top w:w="43" w:type="dxa"/>
              <w:left w:w="0" w:type="dxa"/>
              <w:bottom w:w="0" w:type="dxa"/>
              <w:right w:w="0" w:type="dxa"/>
            </w:tcMar>
            <w:vAlign w:val="bottom"/>
          </w:tcPr>
          <w:p w14:paraId="18B75E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BB9165" w14:textId="77777777" w:rsidR="0089264D" w:rsidRPr="00B40C4C" w:rsidRDefault="0089264D" w:rsidP="009137DA">
            <w:r w:rsidRPr="00B40C4C">
              <w:t>Utviklingstiltak i Andøy kommune</w:t>
            </w:r>
          </w:p>
        </w:tc>
        <w:tc>
          <w:tcPr>
            <w:tcW w:w="1380" w:type="dxa"/>
            <w:tcBorders>
              <w:top w:val="nil"/>
              <w:left w:val="nil"/>
              <w:bottom w:val="nil"/>
              <w:right w:val="nil"/>
            </w:tcBorders>
            <w:tcMar>
              <w:top w:w="43" w:type="dxa"/>
              <w:left w:w="0" w:type="dxa"/>
              <w:bottom w:w="0" w:type="dxa"/>
              <w:right w:w="0" w:type="dxa"/>
            </w:tcMar>
            <w:vAlign w:val="bottom"/>
          </w:tcPr>
          <w:p w14:paraId="2FC5A3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2842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7A3713" w14:textId="77777777" w:rsidR="0089264D" w:rsidRPr="00B40C4C" w:rsidRDefault="0089264D" w:rsidP="004B5DA0">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4E9FABA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88A751" w14:textId="77777777" w:rsidR="0089264D" w:rsidRPr="00B40C4C" w:rsidRDefault="0089264D" w:rsidP="004B5DA0">
            <w:pPr>
              <w:jc w:val="right"/>
            </w:pPr>
          </w:p>
        </w:tc>
      </w:tr>
      <w:tr w:rsidR="00446E55" w:rsidRPr="00B40C4C" w14:paraId="41F928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494A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C10A7C" w14:textId="77777777" w:rsidR="0089264D" w:rsidRPr="00B40C4C" w:rsidRDefault="0089264D" w:rsidP="009137DA">
            <w:r w:rsidRPr="00B40C4C">
              <w:t>69</w:t>
            </w:r>
          </w:p>
        </w:tc>
        <w:tc>
          <w:tcPr>
            <w:tcW w:w="260" w:type="dxa"/>
            <w:tcBorders>
              <w:top w:val="nil"/>
              <w:left w:val="nil"/>
              <w:bottom w:val="nil"/>
              <w:right w:val="nil"/>
            </w:tcBorders>
            <w:tcMar>
              <w:top w:w="43" w:type="dxa"/>
              <w:left w:w="0" w:type="dxa"/>
              <w:bottom w:w="0" w:type="dxa"/>
              <w:right w:w="0" w:type="dxa"/>
            </w:tcMar>
            <w:vAlign w:val="bottom"/>
          </w:tcPr>
          <w:p w14:paraId="54BC04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065B7A" w14:textId="77777777" w:rsidR="0089264D" w:rsidRPr="00B40C4C" w:rsidRDefault="0089264D" w:rsidP="009137DA">
            <w:r w:rsidRPr="00B40C4C">
              <w:t>Mobilisering til forskningsbasert innovasjon</w:t>
            </w:r>
          </w:p>
        </w:tc>
        <w:tc>
          <w:tcPr>
            <w:tcW w:w="1380" w:type="dxa"/>
            <w:tcBorders>
              <w:top w:val="nil"/>
              <w:left w:val="nil"/>
              <w:bottom w:val="nil"/>
              <w:right w:val="nil"/>
            </w:tcBorders>
            <w:tcMar>
              <w:top w:w="43" w:type="dxa"/>
              <w:left w:w="0" w:type="dxa"/>
              <w:bottom w:w="0" w:type="dxa"/>
              <w:right w:w="0" w:type="dxa"/>
            </w:tcMar>
            <w:vAlign w:val="bottom"/>
          </w:tcPr>
          <w:p w14:paraId="2AF026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F436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DE9D24" w14:textId="77777777" w:rsidR="0089264D" w:rsidRPr="00B40C4C" w:rsidRDefault="0089264D" w:rsidP="004B5DA0">
            <w:pPr>
              <w:jc w:val="right"/>
            </w:pPr>
            <w:r w:rsidRPr="00B40C4C">
              <w:t>66 332 000</w:t>
            </w:r>
          </w:p>
        </w:tc>
        <w:tc>
          <w:tcPr>
            <w:tcW w:w="180" w:type="dxa"/>
            <w:tcBorders>
              <w:top w:val="nil"/>
              <w:left w:val="nil"/>
              <w:bottom w:val="nil"/>
              <w:right w:val="nil"/>
            </w:tcBorders>
            <w:tcMar>
              <w:top w:w="43" w:type="dxa"/>
              <w:left w:w="0" w:type="dxa"/>
              <w:bottom w:w="0" w:type="dxa"/>
              <w:right w:w="0" w:type="dxa"/>
            </w:tcMar>
            <w:vAlign w:val="bottom"/>
          </w:tcPr>
          <w:p w14:paraId="5F3F2B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7844EE" w14:textId="77777777" w:rsidR="0089264D" w:rsidRPr="00B40C4C" w:rsidRDefault="0089264D" w:rsidP="004B5DA0">
            <w:pPr>
              <w:jc w:val="right"/>
            </w:pPr>
          </w:p>
        </w:tc>
      </w:tr>
      <w:tr w:rsidR="00446E55" w:rsidRPr="00B40C4C" w14:paraId="1E98785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E9BCE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4F9114"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97D52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E343CF" w14:textId="77777777" w:rsidR="0089264D" w:rsidRPr="00B40C4C" w:rsidRDefault="0089264D" w:rsidP="009137DA">
            <w:r w:rsidRPr="00B40C4C">
              <w:t>Investeringstilskudd for store grønne investeringer</w:t>
            </w:r>
          </w:p>
        </w:tc>
        <w:tc>
          <w:tcPr>
            <w:tcW w:w="1380" w:type="dxa"/>
            <w:tcBorders>
              <w:top w:val="nil"/>
              <w:left w:val="nil"/>
              <w:bottom w:val="nil"/>
              <w:right w:val="nil"/>
            </w:tcBorders>
            <w:tcMar>
              <w:top w:w="43" w:type="dxa"/>
              <w:left w:w="0" w:type="dxa"/>
              <w:bottom w:w="0" w:type="dxa"/>
              <w:right w:w="0" w:type="dxa"/>
            </w:tcMar>
            <w:vAlign w:val="bottom"/>
          </w:tcPr>
          <w:p w14:paraId="74AD43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0CF7A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850ECB"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4D954EC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FBD147" w14:textId="77777777" w:rsidR="0089264D" w:rsidRPr="00B40C4C" w:rsidRDefault="0089264D" w:rsidP="004B5DA0">
            <w:pPr>
              <w:jc w:val="right"/>
            </w:pPr>
          </w:p>
        </w:tc>
      </w:tr>
      <w:tr w:rsidR="00446E55" w:rsidRPr="00B40C4C" w14:paraId="599C9A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4DA3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7351CD"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61609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7D1FF7" w14:textId="77777777" w:rsidR="0089264D" w:rsidRPr="00B40C4C" w:rsidRDefault="0089264D" w:rsidP="009137DA">
            <w:r w:rsidRPr="00B40C4C">
              <w:t>Nordisk og europeisk samarbeid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94007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6B5E0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A035822" w14:textId="77777777" w:rsidR="0089264D" w:rsidRPr="00B40C4C" w:rsidRDefault="0089264D" w:rsidP="004B5DA0">
            <w:pPr>
              <w:jc w:val="right"/>
            </w:pPr>
            <w:r w:rsidRPr="00B40C4C">
              <w:t>18 659 000</w:t>
            </w:r>
          </w:p>
        </w:tc>
        <w:tc>
          <w:tcPr>
            <w:tcW w:w="180" w:type="dxa"/>
            <w:tcBorders>
              <w:top w:val="nil"/>
              <w:left w:val="nil"/>
              <w:bottom w:val="nil"/>
              <w:right w:val="nil"/>
            </w:tcBorders>
            <w:tcMar>
              <w:top w:w="43" w:type="dxa"/>
              <w:left w:w="0" w:type="dxa"/>
              <w:bottom w:w="0" w:type="dxa"/>
              <w:right w:w="0" w:type="dxa"/>
            </w:tcMar>
            <w:vAlign w:val="bottom"/>
          </w:tcPr>
          <w:p w14:paraId="7D58FA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958F05" w14:textId="77777777" w:rsidR="0089264D" w:rsidRPr="00B40C4C" w:rsidRDefault="0089264D" w:rsidP="004B5DA0">
            <w:pPr>
              <w:jc w:val="right"/>
            </w:pPr>
            <w:r w:rsidRPr="00B40C4C">
              <w:t>1 497 386 000</w:t>
            </w:r>
          </w:p>
        </w:tc>
      </w:tr>
      <w:tr w:rsidR="00446E55" w:rsidRPr="00B40C4C" w14:paraId="00046CE1" w14:textId="77777777" w:rsidTr="008C2AB1">
        <w:trPr>
          <w:trHeight w:val="240"/>
        </w:trPr>
        <w:tc>
          <w:tcPr>
            <w:tcW w:w="567" w:type="dxa"/>
            <w:tcBorders>
              <w:top w:val="nil"/>
              <w:left w:val="nil"/>
              <w:bottom w:val="nil"/>
            </w:tcBorders>
            <w:tcMar>
              <w:top w:w="43" w:type="dxa"/>
              <w:left w:w="0" w:type="dxa"/>
              <w:bottom w:w="0" w:type="dxa"/>
              <w:right w:w="0" w:type="dxa"/>
            </w:tcMar>
          </w:tcPr>
          <w:p w14:paraId="67DDC2E8" w14:textId="77777777" w:rsidR="0089264D" w:rsidRPr="00B40C4C" w:rsidRDefault="0089264D" w:rsidP="009137DA">
            <w:r w:rsidRPr="00B40C4C">
              <w:t>554</w:t>
            </w:r>
          </w:p>
        </w:tc>
        <w:tc>
          <w:tcPr>
            <w:tcW w:w="260" w:type="dxa"/>
            <w:tcBorders>
              <w:top w:val="nil"/>
              <w:left w:val="nil"/>
              <w:bottom w:val="nil"/>
              <w:right w:val="nil"/>
            </w:tcBorders>
            <w:tcMar>
              <w:top w:w="43" w:type="dxa"/>
              <w:left w:w="0" w:type="dxa"/>
              <w:bottom w:w="0" w:type="dxa"/>
              <w:right w:w="0" w:type="dxa"/>
            </w:tcMar>
            <w:vAlign w:val="bottom"/>
          </w:tcPr>
          <w:p w14:paraId="418B20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70E0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5587C0" w14:textId="77777777" w:rsidR="0089264D" w:rsidRPr="00B40C4C" w:rsidRDefault="0089264D" w:rsidP="009137DA">
            <w:r w:rsidRPr="00B40C4C">
              <w:t>Kompetansesenter for distriktsutvikling:</w:t>
            </w:r>
          </w:p>
        </w:tc>
        <w:tc>
          <w:tcPr>
            <w:tcW w:w="1380" w:type="dxa"/>
            <w:tcBorders>
              <w:top w:val="nil"/>
              <w:left w:val="nil"/>
              <w:bottom w:val="nil"/>
              <w:right w:val="nil"/>
            </w:tcBorders>
            <w:tcMar>
              <w:top w:w="43" w:type="dxa"/>
              <w:left w:w="0" w:type="dxa"/>
              <w:bottom w:w="0" w:type="dxa"/>
              <w:right w:w="0" w:type="dxa"/>
            </w:tcMar>
            <w:vAlign w:val="bottom"/>
          </w:tcPr>
          <w:p w14:paraId="1645A3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97611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73D9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5A24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45BA2F" w14:textId="77777777" w:rsidR="0089264D" w:rsidRPr="00B40C4C" w:rsidRDefault="0089264D" w:rsidP="004B5DA0">
            <w:pPr>
              <w:jc w:val="right"/>
            </w:pPr>
          </w:p>
        </w:tc>
      </w:tr>
      <w:tr w:rsidR="00446E55" w:rsidRPr="00B40C4C" w14:paraId="392E07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D192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DB3F4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41670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F4965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13963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BC25E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07442C" w14:textId="77777777" w:rsidR="0089264D" w:rsidRPr="00B40C4C" w:rsidRDefault="0089264D" w:rsidP="004B5DA0">
            <w:pPr>
              <w:jc w:val="right"/>
            </w:pPr>
            <w:r w:rsidRPr="00B40C4C">
              <w:t>38 045 000</w:t>
            </w:r>
          </w:p>
        </w:tc>
        <w:tc>
          <w:tcPr>
            <w:tcW w:w="180" w:type="dxa"/>
            <w:tcBorders>
              <w:top w:val="nil"/>
              <w:left w:val="nil"/>
              <w:bottom w:val="nil"/>
              <w:right w:val="nil"/>
            </w:tcBorders>
            <w:tcMar>
              <w:top w:w="43" w:type="dxa"/>
              <w:left w:w="0" w:type="dxa"/>
              <w:bottom w:w="0" w:type="dxa"/>
              <w:right w:w="0" w:type="dxa"/>
            </w:tcMar>
            <w:vAlign w:val="bottom"/>
          </w:tcPr>
          <w:p w14:paraId="73CF0E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6740CE" w14:textId="77777777" w:rsidR="0089264D" w:rsidRPr="00B40C4C" w:rsidRDefault="0089264D" w:rsidP="004B5DA0">
            <w:pPr>
              <w:jc w:val="right"/>
            </w:pPr>
          </w:p>
        </w:tc>
      </w:tr>
      <w:tr w:rsidR="00446E55" w:rsidRPr="00B40C4C" w14:paraId="2BC541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D1BD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66F0B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A2D65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AB75C8" w14:textId="77777777" w:rsidR="0089264D" w:rsidRPr="00B40C4C" w:rsidRDefault="0089264D" w:rsidP="009137DA">
            <w:r w:rsidRPr="00B40C4C">
              <w:t>Merkur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D267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CDFEC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1B4A7D6" w14:textId="77777777" w:rsidR="0089264D" w:rsidRPr="00B40C4C" w:rsidRDefault="0089264D" w:rsidP="004B5DA0">
            <w:pPr>
              <w:jc w:val="right"/>
            </w:pPr>
            <w:r w:rsidRPr="00B40C4C">
              <w:t>79 573 000</w:t>
            </w:r>
          </w:p>
        </w:tc>
        <w:tc>
          <w:tcPr>
            <w:tcW w:w="180" w:type="dxa"/>
            <w:tcBorders>
              <w:top w:val="nil"/>
              <w:left w:val="nil"/>
              <w:bottom w:val="nil"/>
              <w:right w:val="nil"/>
            </w:tcBorders>
            <w:tcMar>
              <w:top w:w="43" w:type="dxa"/>
              <w:left w:w="0" w:type="dxa"/>
              <w:bottom w:w="0" w:type="dxa"/>
              <w:right w:w="0" w:type="dxa"/>
            </w:tcMar>
            <w:vAlign w:val="bottom"/>
          </w:tcPr>
          <w:p w14:paraId="5A977A6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03FD46E" w14:textId="77777777" w:rsidR="0089264D" w:rsidRPr="00B40C4C" w:rsidRDefault="0089264D" w:rsidP="004B5DA0">
            <w:pPr>
              <w:jc w:val="right"/>
            </w:pPr>
            <w:r w:rsidRPr="00B40C4C">
              <w:t>117 618 000</w:t>
            </w:r>
          </w:p>
        </w:tc>
      </w:tr>
      <w:tr w:rsidR="00446E55" w:rsidRPr="00B40C4C" w14:paraId="0EE450A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80C8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C8FEC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836B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B7FDE1" w14:textId="77777777" w:rsidR="0089264D" w:rsidRPr="00B40C4C" w:rsidRDefault="0089264D" w:rsidP="009137DA">
            <w:r w:rsidRPr="00B40C4C">
              <w:t>Sum Distrikts- og regionalpolitikk</w:t>
            </w:r>
          </w:p>
        </w:tc>
        <w:tc>
          <w:tcPr>
            <w:tcW w:w="1380" w:type="dxa"/>
            <w:tcBorders>
              <w:top w:val="nil"/>
              <w:left w:val="nil"/>
              <w:bottom w:val="nil"/>
              <w:right w:val="nil"/>
            </w:tcBorders>
            <w:tcMar>
              <w:top w:w="43" w:type="dxa"/>
              <w:left w:w="0" w:type="dxa"/>
              <w:bottom w:w="0" w:type="dxa"/>
              <w:right w:w="0" w:type="dxa"/>
            </w:tcMar>
            <w:vAlign w:val="bottom"/>
          </w:tcPr>
          <w:p w14:paraId="71936E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F806C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28CF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A16EE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5288788" w14:textId="77777777" w:rsidR="0089264D" w:rsidRPr="00B40C4C" w:rsidRDefault="0089264D" w:rsidP="004B5DA0">
            <w:pPr>
              <w:jc w:val="right"/>
            </w:pPr>
            <w:r w:rsidRPr="00B40C4C">
              <w:t>1 615 004 000</w:t>
            </w:r>
          </w:p>
        </w:tc>
      </w:tr>
      <w:tr w:rsidR="00446E55" w:rsidRPr="00B40C4C" w14:paraId="1328B62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7F73E95" w14:textId="77777777" w:rsidR="0089264D" w:rsidRPr="00B40C4C" w:rsidRDefault="0089264D" w:rsidP="00BC282F">
            <w:pPr>
              <w:pStyle w:val="tittel-gulbok2"/>
            </w:pPr>
            <w:r w:rsidRPr="00B40C4C">
              <w:t>Samiske formål</w:t>
            </w:r>
          </w:p>
        </w:tc>
      </w:tr>
      <w:tr w:rsidR="00446E55" w:rsidRPr="00B40C4C" w14:paraId="75D33923" w14:textId="77777777" w:rsidTr="008C2AB1">
        <w:trPr>
          <w:trHeight w:val="240"/>
        </w:trPr>
        <w:tc>
          <w:tcPr>
            <w:tcW w:w="567" w:type="dxa"/>
            <w:tcBorders>
              <w:top w:val="nil"/>
              <w:left w:val="nil"/>
              <w:bottom w:val="nil"/>
            </w:tcBorders>
            <w:tcMar>
              <w:top w:w="43" w:type="dxa"/>
              <w:left w:w="0" w:type="dxa"/>
              <w:bottom w:w="0" w:type="dxa"/>
              <w:right w:w="0" w:type="dxa"/>
            </w:tcMar>
          </w:tcPr>
          <w:p w14:paraId="1BE05F05" w14:textId="77777777" w:rsidR="0089264D" w:rsidRPr="00B40C4C" w:rsidRDefault="0089264D" w:rsidP="009137DA">
            <w:r w:rsidRPr="00B40C4C">
              <w:t>560</w:t>
            </w:r>
          </w:p>
        </w:tc>
        <w:tc>
          <w:tcPr>
            <w:tcW w:w="260" w:type="dxa"/>
            <w:tcBorders>
              <w:top w:val="nil"/>
              <w:left w:val="nil"/>
              <w:bottom w:val="nil"/>
              <w:right w:val="nil"/>
            </w:tcBorders>
            <w:tcMar>
              <w:top w:w="43" w:type="dxa"/>
              <w:left w:w="0" w:type="dxa"/>
              <w:bottom w:w="0" w:type="dxa"/>
              <w:right w:w="0" w:type="dxa"/>
            </w:tcMar>
            <w:vAlign w:val="bottom"/>
          </w:tcPr>
          <w:p w14:paraId="09A9F1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9F95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3069DF" w14:textId="77777777" w:rsidR="0089264D" w:rsidRPr="00B40C4C" w:rsidRDefault="0089264D" w:rsidP="009137DA">
            <w:r w:rsidRPr="00B40C4C">
              <w:t>Samiske formål:</w:t>
            </w:r>
          </w:p>
        </w:tc>
        <w:tc>
          <w:tcPr>
            <w:tcW w:w="1380" w:type="dxa"/>
            <w:tcBorders>
              <w:top w:val="nil"/>
              <w:left w:val="nil"/>
              <w:bottom w:val="nil"/>
              <w:right w:val="nil"/>
            </w:tcBorders>
            <w:tcMar>
              <w:top w:w="43" w:type="dxa"/>
              <w:left w:w="0" w:type="dxa"/>
              <w:bottom w:w="0" w:type="dxa"/>
              <w:right w:w="0" w:type="dxa"/>
            </w:tcMar>
            <w:vAlign w:val="bottom"/>
          </w:tcPr>
          <w:p w14:paraId="7C5A45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37DF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970F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40FB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F47257" w14:textId="77777777" w:rsidR="0089264D" w:rsidRPr="00B40C4C" w:rsidRDefault="0089264D" w:rsidP="004B5DA0">
            <w:pPr>
              <w:jc w:val="right"/>
            </w:pPr>
          </w:p>
        </w:tc>
      </w:tr>
      <w:tr w:rsidR="00446E55" w:rsidRPr="00B40C4C" w14:paraId="5582F1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43E3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E6D6D17"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66FEC7B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1D3A9" w14:textId="77777777" w:rsidR="0089264D" w:rsidRPr="00B40C4C" w:rsidRDefault="0089264D" w:rsidP="009137DA">
            <w:r w:rsidRPr="00B40C4C">
              <w:t>Samisk språk, kultur og samfunnsliv</w:t>
            </w:r>
          </w:p>
        </w:tc>
        <w:tc>
          <w:tcPr>
            <w:tcW w:w="1380" w:type="dxa"/>
            <w:tcBorders>
              <w:top w:val="nil"/>
              <w:left w:val="nil"/>
              <w:bottom w:val="nil"/>
              <w:right w:val="nil"/>
            </w:tcBorders>
            <w:tcMar>
              <w:top w:w="43" w:type="dxa"/>
              <w:left w:w="0" w:type="dxa"/>
              <w:bottom w:w="0" w:type="dxa"/>
              <w:right w:w="0" w:type="dxa"/>
            </w:tcMar>
            <w:vAlign w:val="bottom"/>
          </w:tcPr>
          <w:p w14:paraId="1361DC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45A5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F9EA82" w14:textId="77777777" w:rsidR="0089264D" w:rsidRPr="00B40C4C" w:rsidRDefault="0089264D" w:rsidP="004B5DA0">
            <w:pPr>
              <w:jc w:val="right"/>
            </w:pPr>
            <w:r w:rsidRPr="00B40C4C">
              <w:t>697 514 000</w:t>
            </w:r>
          </w:p>
        </w:tc>
        <w:tc>
          <w:tcPr>
            <w:tcW w:w="180" w:type="dxa"/>
            <w:tcBorders>
              <w:top w:val="nil"/>
              <w:left w:val="nil"/>
              <w:bottom w:val="nil"/>
              <w:right w:val="nil"/>
            </w:tcBorders>
            <w:tcMar>
              <w:top w:w="43" w:type="dxa"/>
              <w:left w:w="0" w:type="dxa"/>
              <w:bottom w:w="0" w:type="dxa"/>
              <w:right w:w="0" w:type="dxa"/>
            </w:tcMar>
            <w:vAlign w:val="bottom"/>
          </w:tcPr>
          <w:p w14:paraId="3CA626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0F0D6D" w14:textId="77777777" w:rsidR="0089264D" w:rsidRPr="00B40C4C" w:rsidRDefault="0089264D" w:rsidP="004B5DA0">
            <w:pPr>
              <w:jc w:val="right"/>
            </w:pPr>
          </w:p>
        </w:tc>
      </w:tr>
      <w:tr w:rsidR="00446E55" w:rsidRPr="00B40C4C" w14:paraId="44C885D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8052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E30741"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349A1E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A173E5" w14:textId="77777777" w:rsidR="0089264D" w:rsidRPr="00B40C4C" w:rsidRDefault="0089264D" w:rsidP="009137DA">
            <w:r w:rsidRPr="00B40C4C">
              <w:t>Divvun</w:t>
            </w:r>
          </w:p>
        </w:tc>
        <w:tc>
          <w:tcPr>
            <w:tcW w:w="1380" w:type="dxa"/>
            <w:tcBorders>
              <w:top w:val="nil"/>
              <w:left w:val="nil"/>
              <w:bottom w:val="nil"/>
              <w:right w:val="nil"/>
            </w:tcBorders>
            <w:tcMar>
              <w:top w:w="43" w:type="dxa"/>
              <w:left w:w="0" w:type="dxa"/>
              <w:bottom w:w="0" w:type="dxa"/>
              <w:right w:w="0" w:type="dxa"/>
            </w:tcMar>
            <w:vAlign w:val="bottom"/>
          </w:tcPr>
          <w:p w14:paraId="27E7CD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B3CE5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FF910F" w14:textId="77777777" w:rsidR="0089264D" w:rsidRPr="00B40C4C" w:rsidRDefault="0089264D" w:rsidP="004B5DA0">
            <w:pPr>
              <w:jc w:val="right"/>
            </w:pPr>
            <w:r w:rsidRPr="00B40C4C">
              <w:t>13 410 000</w:t>
            </w:r>
          </w:p>
        </w:tc>
        <w:tc>
          <w:tcPr>
            <w:tcW w:w="180" w:type="dxa"/>
            <w:tcBorders>
              <w:top w:val="nil"/>
              <w:left w:val="nil"/>
              <w:bottom w:val="nil"/>
              <w:right w:val="nil"/>
            </w:tcBorders>
            <w:tcMar>
              <w:top w:w="43" w:type="dxa"/>
              <w:left w:w="0" w:type="dxa"/>
              <w:bottom w:w="0" w:type="dxa"/>
              <w:right w:w="0" w:type="dxa"/>
            </w:tcMar>
            <w:vAlign w:val="bottom"/>
          </w:tcPr>
          <w:p w14:paraId="556CC1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537551" w14:textId="77777777" w:rsidR="0089264D" w:rsidRPr="00B40C4C" w:rsidRDefault="0089264D" w:rsidP="004B5DA0">
            <w:pPr>
              <w:jc w:val="right"/>
            </w:pPr>
          </w:p>
        </w:tc>
      </w:tr>
      <w:tr w:rsidR="00446E55" w:rsidRPr="00B40C4C" w14:paraId="74F46A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C31B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FBAB38" w14:textId="77777777" w:rsidR="0089264D" w:rsidRPr="00B40C4C" w:rsidRDefault="0089264D" w:rsidP="009137DA">
            <w:r w:rsidRPr="00B40C4C">
              <w:t>55</w:t>
            </w:r>
          </w:p>
        </w:tc>
        <w:tc>
          <w:tcPr>
            <w:tcW w:w="260" w:type="dxa"/>
            <w:tcBorders>
              <w:top w:val="nil"/>
              <w:left w:val="nil"/>
              <w:bottom w:val="nil"/>
              <w:right w:val="nil"/>
            </w:tcBorders>
            <w:tcMar>
              <w:top w:w="43" w:type="dxa"/>
              <w:left w:w="0" w:type="dxa"/>
              <w:bottom w:w="0" w:type="dxa"/>
              <w:right w:w="0" w:type="dxa"/>
            </w:tcMar>
            <w:vAlign w:val="bottom"/>
          </w:tcPr>
          <w:p w14:paraId="5FE477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C5B87B" w14:textId="77777777" w:rsidR="0089264D" w:rsidRPr="00B40C4C" w:rsidRDefault="0089264D" w:rsidP="009137DA">
            <w:r w:rsidRPr="00B40C4C">
              <w:t>Samisk høgskole</w:t>
            </w:r>
          </w:p>
        </w:tc>
        <w:tc>
          <w:tcPr>
            <w:tcW w:w="1380" w:type="dxa"/>
            <w:tcBorders>
              <w:top w:val="nil"/>
              <w:left w:val="nil"/>
              <w:bottom w:val="nil"/>
              <w:right w:val="nil"/>
            </w:tcBorders>
            <w:tcMar>
              <w:top w:w="43" w:type="dxa"/>
              <w:left w:w="0" w:type="dxa"/>
              <w:bottom w:w="0" w:type="dxa"/>
              <w:right w:w="0" w:type="dxa"/>
            </w:tcMar>
            <w:vAlign w:val="bottom"/>
          </w:tcPr>
          <w:p w14:paraId="6E432F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826C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88BE5F" w14:textId="77777777" w:rsidR="0089264D" w:rsidRPr="00B40C4C" w:rsidRDefault="0089264D" w:rsidP="004B5DA0">
            <w:pPr>
              <w:jc w:val="right"/>
            </w:pPr>
            <w:r w:rsidRPr="00B40C4C">
              <w:t>8 979 000</w:t>
            </w:r>
          </w:p>
        </w:tc>
        <w:tc>
          <w:tcPr>
            <w:tcW w:w="180" w:type="dxa"/>
            <w:tcBorders>
              <w:top w:val="nil"/>
              <w:left w:val="nil"/>
              <w:bottom w:val="nil"/>
              <w:right w:val="nil"/>
            </w:tcBorders>
            <w:tcMar>
              <w:top w:w="43" w:type="dxa"/>
              <w:left w:w="0" w:type="dxa"/>
              <w:bottom w:w="0" w:type="dxa"/>
              <w:right w:w="0" w:type="dxa"/>
            </w:tcMar>
            <w:vAlign w:val="bottom"/>
          </w:tcPr>
          <w:p w14:paraId="18FBF6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2CDBAE" w14:textId="77777777" w:rsidR="0089264D" w:rsidRPr="00B40C4C" w:rsidRDefault="0089264D" w:rsidP="004B5DA0">
            <w:pPr>
              <w:jc w:val="right"/>
            </w:pPr>
            <w:r w:rsidRPr="00B40C4C">
              <w:t>719 903 000</w:t>
            </w:r>
          </w:p>
        </w:tc>
      </w:tr>
      <w:tr w:rsidR="00446E55" w:rsidRPr="00B40C4C" w14:paraId="1FCAC8E9" w14:textId="77777777" w:rsidTr="008C2AB1">
        <w:trPr>
          <w:trHeight w:val="240"/>
        </w:trPr>
        <w:tc>
          <w:tcPr>
            <w:tcW w:w="567" w:type="dxa"/>
            <w:tcBorders>
              <w:top w:val="nil"/>
              <w:left w:val="nil"/>
              <w:bottom w:val="nil"/>
            </w:tcBorders>
            <w:tcMar>
              <w:top w:w="43" w:type="dxa"/>
              <w:left w:w="0" w:type="dxa"/>
              <w:bottom w:w="0" w:type="dxa"/>
              <w:right w:w="0" w:type="dxa"/>
            </w:tcMar>
          </w:tcPr>
          <w:p w14:paraId="5F9D1F1C" w14:textId="77777777" w:rsidR="0089264D" w:rsidRPr="00B40C4C" w:rsidRDefault="0089264D" w:rsidP="009137DA">
            <w:r w:rsidRPr="00B40C4C">
              <w:t>563</w:t>
            </w:r>
          </w:p>
        </w:tc>
        <w:tc>
          <w:tcPr>
            <w:tcW w:w="260" w:type="dxa"/>
            <w:tcBorders>
              <w:top w:val="nil"/>
              <w:left w:val="nil"/>
              <w:bottom w:val="nil"/>
              <w:right w:val="nil"/>
            </w:tcBorders>
            <w:tcMar>
              <w:top w:w="43" w:type="dxa"/>
              <w:left w:w="0" w:type="dxa"/>
              <w:bottom w:w="0" w:type="dxa"/>
              <w:right w:w="0" w:type="dxa"/>
            </w:tcMar>
            <w:vAlign w:val="bottom"/>
          </w:tcPr>
          <w:p w14:paraId="29BF4F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B4CB7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28A103" w14:textId="77777777" w:rsidR="0089264D" w:rsidRPr="00B40C4C" w:rsidRDefault="0089264D" w:rsidP="009137DA">
            <w:r w:rsidRPr="00B40C4C">
              <w:t>Internasjonalt reindriftssenter:</w:t>
            </w:r>
          </w:p>
        </w:tc>
        <w:tc>
          <w:tcPr>
            <w:tcW w:w="1380" w:type="dxa"/>
            <w:tcBorders>
              <w:top w:val="nil"/>
              <w:left w:val="nil"/>
              <w:bottom w:val="nil"/>
              <w:right w:val="nil"/>
            </w:tcBorders>
            <w:tcMar>
              <w:top w:w="43" w:type="dxa"/>
              <w:left w:w="0" w:type="dxa"/>
              <w:bottom w:w="0" w:type="dxa"/>
              <w:right w:w="0" w:type="dxa"/>
            </w:tcMar>
            <w:vAlign w:val="bottom"/>
          </w:tcPr>
          <w:p w14:paraId="66B5BF1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6FB3E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54D49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6CAFD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A2EF7F" w14:textId="77777777" w:rsidR="0089264D" w:rsidRPr="00B40C4C" w:rsidRDefault="0089264D" w:rsidP="004B5DA0">
            <w:pPr>
              <w:jc w:val="right"/>
            </w:pPr>
          </w:p>
        </w:tc>
      </w:tr>
      <w:tr w:rsidR="00446E55" w:rsidRPr="00B40C4C" w14:paraId="2C84CF5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8A4A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493E1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1DF6A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026D1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F205D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A851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4C79DE" w14:textId="77777777" w:rsidR="0089264D" w:rsidRPr="00B40C4C" w:rsidRDefault="0089264D" w:rsidP="004B5DA0">
            <w:pPr>
              <w:jc w:val="right"/>
            </w:pPr>
            <w:r w:rsidRPr="00B40C4C">
              <w:t>6 802 000</w:t>
            </w:r>
          </w:p>
        </w:tc>
        <w:tc>
          <w:tcPr>
            <w:tcW w:w="180" w:type="dxa"/>
            <w:tcBorders>
              <w:top w:val="nil"/>
              <w:left w:val="nil"/>
              <w:bottom w:val="nil"/>
              <w:right w:val="nil"/>
            </w:tcBorders>
            <w:tcMar>
              <w:top w:w="43" w:type="dxa"/>
              <w:left w:w="0" w:type="dxa"/>
              <w:bottom w:w="0" w:type="dxa"/>
              <w:right w:w="0" w:type="dxa"/>
            </w:tcMar>
            <w:vAlign w:val="bottom"/>
          </w:tcPr>
          <w:p w14:paraId="03EBFA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FA1F06" w14:textId="77777777" w:rsidR="0089264D" w:rsidRPr="00B40C4C" w:rsidRDefault="0089264D" w:rsidP="004B5DA0">
            <w:pPr>
              <w:jc w:val="right"/>
            </w:pPr>
          </w:p>
        </w:tc>
      </w:tr>
      <w:tr w:rsidR="00446E55" w:rsidRPr="00B40C4C" w14:paraId="79214A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1241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70343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49106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C12C0A"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C381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41892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386DE5" w14:textId="77777777" w:rsidR="0089264D" w:rsidRPr="00B40C4C" w:rsidRDefault="0089264D" w:rsidP="004B5DA0">
            <w:pPr>
              <w:jc w:val="right"/>
            </w:pPr>
            <w:r w:rsidRPr="00B40C4C">
              <w:t>3 260 000</w:t>
            </w:r>
          </w:p>
        </w:tc>
        <w:tc>
          <w:tcPr>
            <w:tcW w:w="180" w:type="dxa"/>
            <w:tcBorders>
              <w:top w:val="nil"/>
              <w:left w:val="nil"/>
              <w:bottom w:val="nil"/>
              <w:right w:val="nil"/>
            </w:tcBorders>
            <w:tcMar>
              <w:top w:w="43" w:type="dxa"/>
              <w:left w:w="0" w:type="dxa"/>
              <w:bottom w:w="0" w:type="dxa"/>
              <w:right w:w="0" w:type="dxa"/>
            </w:tcMar>
            <w:vAlign w:val="bottom"/>
          </w:tcPr>
          <w:p w14:paraId="62DCCF4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C086541" w14:textId="77777777" w:rsidR="0089264D" w:rsidRPr="00B40C4C" w:rsidRDefault="0089264D" w:rsidP="004B5DA0">
            <w:pPr>
              <w:jc w:val="right"/>
            </w:pPr>
            <w:r w:rsidRPr="00B40C4C">
              <w:t>10 062 000</w:t>
            </w:r>
          </w:p>
        </w:tc>
      </w:tr>
      <w:tr w:rsidR="00446E55" w:rsidRPr="00B40C4C" w14:paraId="1D1E196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38B8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FA12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B23B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A5F0FE" w14:textId="77777777" w:rsidR="0089264D" w:rsidRPr="00B40C4C" w:rsidRDefault="0089264D" w:rsidP="009137DA">
            <w:r w:rsidRPr="00B40C4C">
              <w:t>Sum Samiske formål</w:t>
            </w:r>
          </w:p>
        </w:tc>
        <w:tc>
          <w:tcPr>
            <w:tcW w:w="1380" w:type="dxa"/>
            <w:tcBorders>
              <w:top w:val="nil"/>
              <w:left w:val="nil"/>
              <w:bottom w:val="nil"/>
              <w:right w:val="nil"/>
            </w:tcBorders>
            <w:tcMar>
              <w:top w:w="43" w:type="dxa"/>
              <w:left w:w="0" w:type="dxa"/>
              <w:bottom w:w="0" w:type="dxa"/>
              <w:right w:w="0" w:type="dxa"/>
            </w:tcMar>
            <w:vAlign w:val="bottom"/>
          </w:tcPr>
          <w:p w14:paraId="5C1B1C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2FF76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33C4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09FDA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9556C07" w14:textId="77777777" w:rsidR="0089264D" w:rsidRPr="00B40C4C" w:rsidRDefault="0089264D" w:rsidP="004B5DA0">
            <w:pPr>
              <w:jc w:val="right"/>
            </w:pPr>
            <w:r w:rsidRPr="00B40C4C">
              <w:t>729 965 000</w:t>
            </w:r>
          </w:p>
        </w:tc>
      </w:tr>
      <w:tr w:rsidR="00446E55" w:rsidRPr="00B40C4C" w14:paraId="51FC42F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6C0EACB" w14:textId="77777777" w:rsidR="0089264D" w:rsidRPr="00B40C4C" w:rsidRDefault="0089264D" w:rsidP="00BC282F">
            <w:pPr>
              <w:pStyle w:val="tittel-gulbok2"/>
            </w:pPr>
            <w:r w:rsidRPr="00B40C4C">
              <w:t>Nasjonale minoriteter</w:t>
            </w:r>
          </w:p>
        </w:tc>
      </w:tr>
      <w:tr w:rsidR="00446E55" w:rsidRPr="00B40C4C" w14:paraId="31B07AFB" w14:textId="77777777" w:rsidTr="008C2AB1">
        <w:trPr>
          <w:trHeight w:val="240"/>
        </w:trPr>
        <w:tc>
          <w:tcPr>
            <w:tcW w:w="567" w:type="dxa"/>
            <w:tcBorders>
              <w:top w:val="nil"/>
              <w:left w:val="nil"/>
              <w:bottom w:val="nil"/>
            </w:tcBorders>
            <w:tcMar>
              <w:top w:w="43" w:type="dxa"/>
              <w:left w:w="0" w:type="dxa"/>
              <w:bottom w:w="0" w:type="dxa"/>
              <w:right w:w="0" w:type="dxa"/>
            </w:tcMar>
          </w:tcPr>
          <w:p w14:paraId="55A0DF2E" w14:textId="77777777" w:rsidR="0089264D" w:rsidRPr="00B40C4C" w:rsidRDefault="0089264D" w:rsidP="009137DA">
            <w:r w:rsidRPr="00B40C4C">
              <w:t>567</w:t>
            </w:r>
          </w:p>
        </w:tc>
        <w:tc>
          <w:tcPr>
            <w:tcW w:w="260" w:type="dxa"/>
            <w:tcBorders>
              <w:top w:val="nil"/>
              <w:left w:val="nil"/>
              <w:bottom w:val="nil"/>
              <w:right w:val="nil"/>
            </w:tcBorders>
            <w:tcMar>
              <w:top w:w="43" w:type="dxa"/>
              <w:left w:w="0" w:type="dxa"/>
              <w:bottom w:w="0" w:type="dxa"/>
              <w:right w:w="0" w:type="dxa"/>
            </w:tcMar>
            <w:vAlign w:val="bottom"/>
          </w:tcPr>
          <w:p w14:paraId="179EDA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2E64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E3F148" w14:textId="77777777" w:rsidR="0089264D" w:rsidRPr="00B40C4C" w:rsidRDefault="0089264D" w:rsidP="009137DA">
            <w:r w:rsidRPr="00B40C4C">
              <w:t>Nasjonale minoriteter:</w:t>
            </w:r>
          </w:p>
        </w:tc>
        <w:tc>
          <w:tcPr>
            <w:tcW w:w="1380" w:type="dxa"/>
            <w:tcBorders>
              <w:top w:val="nil"/>
              <w:left w:val="nil"/>
              <w:bottom w:val="nil"/>
              <w:right w:val="nil"/>
            </w:tcBorders>
            <w:tcMar>
              <w:top w:w="43" w:type="dxa"/>
              <w:left w:w="0" w:type="dxa"/>
              <w:bottom w:w="0" w:type="dxa"/>
              <w:right w:w="0" w:type="dxa"/>
            </w:tcMar>
            <w:vAlign w:val="bottom"/>
          </w:tcPr>
          <w:p w14:paraId="3DAC2E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875C5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ED75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C0B2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84D370" w14:textId="77777777" w:rsidR="0089264D" w:rsidRPr="00B40C4C" w:rsidRDefault="0089264D" w:rsidP="004B5DA0">
            <w:pPr>
              <w:jc w:val="right"/>
            </w:pPr>
          </w:p>
        </w:tc>
      </w:tr>
      <w:tr w:rsidR="00446E55" w:rsidRPr="00B40C4C" w14:paraId="035ADDF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6AC7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867EA9"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BB606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1575E1" w14:textId="77777777" w:rsidR="0089264D" w:rsidRPr="00B40C4C" w:rsidRDefault="0089264D" w:rsidP="009137DA">
            <w:r w:rsidRPr="00B40C4C">
              <w:t>Romer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580F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54CED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9107AB" w14:textId="77777777" w:rsidR="0089264D" w:rsidRPr="00B40C4C" w:rsidRDefault="0089264D" w:rsidP="004B5DA0">
            <w:pPr>
              <w:jc w:val="right"/>
            </w:pPr>
            <w:r w:rsidRPr="00B40C4C">
              <w:t>7 208 000</w:t>
            </w:r>
          </w:p>
        </w:tc>
        <w:tc>
          <w:tcPr>
            <w:tcW w:w="180" w:type="dxa"/>
            <w:tcBorders>
              <w:top w:val="nil"/>
              <w:left w:val="nil"/>
              <w:bottom w:val="nil"/>
              <w:right w:val="nil"/>
            </w:tcBorders>
            <w:tcMar>
              <w:top w:w="43" w:type="dxa"/>
              <w:left w:w="0" w:type="dxa"/>
              <w:bottom w:w="0" w:type="dxa"/>
              <w:right w:w="0" w:type="dxa"/>
            </w:tcMar>
            <w:vAlign w:val="bottom"/>
          </w:tcPr>
          <w:p w14:paraId="16E00F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D1B008" w14:textId="77777777" w:rsidR="0089264D" w:rsidRPr="00B40C4C" w:rsidRDefault="0089264D" w:rsidP="004B5DA0">
            <w:pPr>
              <w:jc w:val="right"/>
            </w:pPr>
          </w:p>
        </w:tc>
      </w:tr>
      <w:tr w:rsidR="00446E55" w:rsidRPr="00B40C4C" w14:paraId="45D65C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0192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5300C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6519F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73BAFA" w14:textId="77777777" w:rsidR="0089264D" w:rsidRPr="00B40C4C" w:rsidRDefault="0089264D" w:rsidP="009137DA">
            <w:r w:rsidRPr="00B40C4C">
              <w:t>Nasjonale minoriteter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6D8CB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FB67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BB3AAE" w14:textId="77777777" w:rsidR="0089264D" w:rsidRPr="00B40C4C" w:rsidRDefault="0089264D" w:rsidP="004B5DA0">
            <w:pPr>
              <w:jc w:val="right"/>
            </w:pPr>
            <w:r w:rsidRPr="00B40C4C">
              <w:t>12 001 000</w:t>
            </w:r>
          </w:p>
        </w:tc>
        <w:tc>
          <w:tcPr>
            <w:tcW w:w="180" w:type="dxa"/>
            <w:tcBorders>
              <w:top w:val="nil"/>
              <w:left w:val="nil"/>
              <w:bottom w:val="nil"/>
              <w:right w:val="nil"/>
            </w:tcBorders>
            <w:tcMar>
              <w:top w:w="43" w:type="dxa"/>
              <w:left w:w="0" w:type="dxa"/>
              <w:bottom w:w="0" w:type="dxa"/>
              <w:right w:w="0" w:type="dxa"/>
            </w:tcMar>
            <w:vAlign w:val="bottom"/>
          </w:tcPr>
          <w:p w14:paraId="31C6F1A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30DE8B" w14:textId="77777777" w:rsidR="0089264D" w:rsidRPr="00B40C4C" w:rsidRDefault="0089264D" w:rsidP="004B5DA0">
            <w:pPr>
              <w:jc w:val="right"/>
            </w:pPr>
          </w:p>
        </w:tc>
      </w:tr>
      <w:tr w:rsidR="00446E55" w:rsidRPr="00B40C4C" w14:paraId="7FED1B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AD4A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122C43"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E38D7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BB24DF" w14:textId="77777777" w:rsidR="0089264D" w:rsidRPr="00B40C4C" w:rsidRDefault="0089264D" w:rsidP="009137DA">
            <w:r w:rsidRPr="00B40C4C">
              <w:t>Jødiske samfunn i Norge</w:t>
            </w:r>
          </w:p>
        </w:tc>
        <w:tc>
          <w:tcPr>
            <w:tcW w:w="1380" w:type="dxa"/>
            <w:tcBorders>
              <w:top w:val="nil"/>
              <w:left w:val="nil"/>
              <w:bottom w:val="nil"/>
              <w:right w:val="nil"/>
            </w:tcBorders>
            <w:tcMar>
              <w:top w:w="43" w:type="dxa"/>
              <w:left w:w="0" w:type="dxa"/>
              <w:bottom w:w="0" w:type="dxa"/>
              <w:right w:w="0" w:type="dxa"/>
            </w:tcMar>
            <w:vAlign w:val="bottom"/>
          </w:tcPr>
          <w:p w14:paraId="778233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F475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579CED" w14:textId="77777777" w:rsidR="0089264D" w:rsidRPr="00B40C4C" w:rsidRDefault="0089264D" w:rsidP="004B5DA0">
            <w:pPr>
              <w:jc w:val="right"/>
            </w:pPr>
            <w:r w:rsidRPr="00B40C4C">
              <w:t>16 369 000</w:t>
            </w:r>
          </w:p>
        </w:tc>
        <w:tc>
          <w:tcPr>
            <w:tcW w:w="180" w:type="dxa"/>
            <w:tcBorders>
              <w:top w:val="nil"/>
              <w:left w:val="nil"/>
              <w:bottom w:val="nil"/>
              <w:right w:val="nil"/>
            </w:tcBorders>
            <w:tcMar>
              <w:top w:w="43" w:type="dxa"/>
              <w:left w:w="0" w:type="dxa"/>
              <w:bottom w:w="0" w:type="dxa"/>
              <w:right w:w="0" w:type="dxa"/>
            </w:tcMar>
            <w:vAlign w:val="bottom"/>
          </w:tcPr>
          <w:p w14:paraId="7D2C021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583B71" w14:textId="77777777" w:rsidR="0089264D" w:rsidRPr="00B40C4C" w:rsidRDefault="0089264D" w:rsidP="004B5DA0">
            <w:pPr>
              <w:jc w:val="right"/>
            </w:pPr>
          </w:p>
        </w:tc>
      </w:tr>
      <w:tr w:rsidR="00446E55" w:rsidRPr="00B40C4C" w14:paraId="5D821B5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652E7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960FC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8E847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0107FC" w14:textId="77777777" w:rsidR="0089264D" w:rsidRPr="00B40C4C" w:rsidRDefault="0089264D" w:rsidP="009137DA">
            <w:r w:rsidRPr="00B40C4C">
              <w:t>Kvensk språk og kvensk/norskfinsk kultur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C9C23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16D78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571E46" w14:textId="77777777" w:rsidR="0089264D" w:rsidRPr="00B40C4C" w:rsidRDefault="0089264D" w:rsidP="004B5DA0">
            <w:pPr>
              <w:jc w:val="right"/>
            </w:pPr>
            <w:r w:rsidRPr="00B40C4C">
              <w:t>18 351 000</w:t>
            </w:r>
          </w:p>
        </w:tc>
        <w:tc>
          <w:tcPr>
            <w:tcW w:w="180" w:type="dxa"/>
            <w:tcBorders>
              <w:top w:val="nil"/>
              <w:left w:val="nil"/>
              <w:bottom w:val="nil"/>
              <w:right w:val="nil"/>
            </w:tcBorders>
            <w:tcMar>
              <w:top w:w="43" w:type="dxa"/>
              <w:left w:w="0" w:type="dxa"/>
              <w:bottom w:w="0" w:type="dxa"/>
              <w:right w:w="0" w:type="dxa"/>
            </w:tcMar>
            <w:vAlign w:val="bottom"/>
          </w:tcPr>
          <w:p w14:paraId="093141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9DCB03" w14:textId="77777777" w:rsidR="0089264D" w:rsidRPr="00B40C4C" w:rsidRDefault="0089264D" w:rsidP="004B5DA0">
            <w:pPr>
              <w:jc w:val="right"/>
            </w:pPr>
          </w:p>
        </w:tc>
      </w:tr>
      <w:tr w:rsidR="00446E55" w:rsidRPr="00B40C4C" w14:paraId="6AEEB8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60A0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F9D639"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79BF1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7A1C04" w14:textId="77777777" w:rsidR="0089264D" w:rsidRPr="00B40C4C" w:rsidRDefault="0089264D" w:rsidP="009137DA">
            <w:r w:rsidRPr="00B40C4C">
              <w:t>Kultur- og ressurssenter for norske romer</w:t>
            </w:r>
          </w:p>
        </w:tc>
        <w:tc>
          <w:tcPr>
            <w:tcW w:w="1380" w:type="dxa"/>
            <w:tcBorders>
              <w:top w:val="nil"/>
              <w:left w:val="nil"/>
              <w:bottom w:val="nil"/>
              <w:right w:val="nil"/>
            </w:tcBorders>
            <w:tcMar>
              <w:top w:w="43" w:type="dxa"/>
              <w:left w:w="0" w:type="dxa"/>
              <w:bottom w:w="0" w:type="dxa"/>
              <w:right w:w="0" w:type="dxa"/>
            </w:tcMar>
            <w:vAlign w:val="bottom"/>
          </w:tcPr>
          <w:p w14:paraId="3B919F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9032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E6C017" w14:textId="77777777" w:rsidR="0089264D" w:rsidRPr="00B40C4C" w:rsidRDefault="0089264D" w:rsidP="004B5DA0">
            <w:pPr>
              <w:jc w:val="right"/>
            </w:pPr>
            <w:r w:rsidRPr="00B40C4C">
              <w:t>20 460 000</w:t>
            </w:r>
          </w:p>
        </w:tc>
        <w:tc>
          <w:tcPr>
            <w:tcW w:w="180" w:type="dxa"/>
            <w:tcBorders>
              <w:top w:val="nil"/>
              <w:left w:val="nil"/>
              <w:bottom w:val="nil"/>
              <w:right w:val="nil"/>
            </w:tcBorders>
            <w:tcMar>
              <w:top w:w="43" w:type="dxa"/>
              <w:left w:w="0" w:type="dxa"/>
              <w:bottom w:w="0" w:type="dxa"/>
              <w:right w:w="0" w:type="dxa"/>
            </w:tcMar>
            <w:vAlign w:val="bottom"/>
          </w:tcPr>
          <w:p w14:paraId="0963FF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4C01D2" w14:textId="77777777" w:rsidR="0089264D" w:rsidRPr="00B40C4C" w:rsidRDefault="0089264D" w:rsidP="004B5DA0">
            <w:pPr>
              <w:jc w:val="right"/>
            </w:pPr>
          </w:p>
        </w:tc>
      </w:tr>
      <w:tr w:rsidR="00446E55" w:rsidRPr="00B40C4C" w14:paraId="645381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3146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5B5CF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00948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4012CE" w14:textId="77777777" w:rsidR="0089264D" w:rsidRPr="00B40C4C" w:rsidRDefault="0089264D" w:rsidP="009137DA">
            <w:r w:rsidRPr="00B40C4C">
              <w:t>Romanifolket/taterne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81E26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C368A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E91C061" w14:textId="77777777" w:rsidR="0089264D" w:rsidRPr="00B40C4C" w:rsidRDefault="0089264D" w:rsidP="004B5DA0">
            <w:pPr>
              <w:jc w:val="right"/>
            </w:pPr>
            <w:r w:rsidRPr="00B40C4C">
              <w:t>6 046 000</w:t>
            </w:r>
          </w:p>
        </w:tc>
        <w:tc>
          <w:tcPr>
            <w:tcW w:w="180" w:type="dxa"/>
            <w:tcBorders>
              <w:top w:val="nil"/>
              <w:left w:val="nil"/>
              <w:bottom w:val="nil"/>
              <w:right w:val="nil"/>
            </w:tcBorders>
            <w:tcMar>
              <w:top w:w="43" w:type="dxa"/>
              <w:left w:w="0" w:type="dxa"/>
              <w:bottom w:w="0" w:type="dxa"/>
              <w:right w:w="0" w:type="dxa"/>
            </w:tcMar>
            <w:vAlign w:val="bottom"/>
          </w:tcPr>
          <w:p w14:paraId="288E258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04363AB" w14:textId="77777777" w:rsidR="0089264D" w:rsidRPr="00B40C4C" w:rsidRDefault="0089264D" w:rsidP="004B5DA0">
            <w:pPr>
              <w:jc w:val="right"/>
            </w:pPr>
            <w:r w:rsidRPr="00B40C4C">
              <w:t>80 435 000</w:t>
            </w:r>
          </w:p>
        </w:tc>
      </w:tr>
      <w:tr w:rsidR="00446E55" w:rsidRPr="00B40C4C" w14:paraId="438500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ADE1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BD80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0892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E3DA72" w14:textId="77777777" w:rsidR="0089264D" w:rsidRPr="00B40C4C" w:rsidRDefault="0089264D" w:rsidP="009137DA">
            <w:r w:rsidRPr="00B40C4C">
              <w:t>Sum Nasjonale minoriteter</w:t>
            </w:r>
          </w:p>
        </w:tc>
        <w:tc>
          <w:tcPr>
            <w:tcW w:w="1380" w:type="dxa"/>
            <w:tcBorders>
              <w:top w:val="nil"/>
              <w:left w:val="nil"/>
              <w:bottom w:val="nil"/>
              <w:right w:val="nil"/>
            </w:tcBorders>
            <w:tcMar>
              <w:top w:w="43" w:type="dxa"/>
              <w:left w:w="0" w:type="dxa"/>
              <w:bottom w:w="0" w:type="dxa"/>
              <w:right w:w="0" w:type="dxa"/>
            </w:tcMar>
            <w:vAlign w:val="bottom"/>
          </w:tcPr>
          <w:p w14:paraId="5F4007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5A79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F5E0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A602E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1CA289F" w14:textId="77777777" w:rsidR="0089264D" w:rsidRPr="00B40C4C" w:rsidRDefault="0089264D" w:rsidP="004B5DA0">
            <w:pPr>
              <w:jc w:val="right"/>
            </w:pPr>
            <w:r w:rsidRPr="00B40C4C">
              <w:t>80 435 000</w:t>
            </w:r>
          </w:p>
        </w:tc>
      </w:tr>
      <w:tr w:rsidR="00446E55" w:rsidRPr="00B40C4C" w14:paraId="5E87A2A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0816189" w14:textId="77777777" w:rsidR="0089264D" w:rsidRPr="00B40C4C" w:rsidRDefault="0089264D" w:rsidP="00BC282F">
            <w:pPr>
              <w:pStyle w:val="tittel-gulbok2"/>
            </w:pPr>
            <w:r w:rsidRPr="00B40C4C">
              <w:t>Kommunesektoren mv.</w:t>
            </w:r>
          </w:p>
        </w:tc>
      </w:tr>
      <w:tr w:rsidR="00446E55" w:rsidRPr="00B40C4C" w14:paraId="53463327" w14:textId="77777777" w:rsidTr="008C2AB1">
        <w:trPr>
          <w:trHeight w:val="240"/>
        </w:trPr>
        <w:tc>
          <w:tcPr>
            <w:tcW w:w="567" w:type="dxa"/>
            <w:tcBorders>
              <w:top w:val="nil"/>
              <w:left w:val="nil"/>
              <w:bottom w:val="nil"/>
            </w:tcBorders>
            <w:tcMar>
              <w:top w:w="43" w:type="dxa"/>
              <w:left w:w="0" w:type="dxa"/>
              <w:bottom w:w="0" w:type="dxa"/>
              <w:right w:w="0" w:type="dxa"/>
            </w:tcMar>
          </w:tcPr>
          <w:p w14:paraId="1477D15D" w14:textId="77777777" w:rsidR="0089264D" w:rsidRPr="00B40C4C" w:rsidRDefault="0089264D" w:rsidP="009137DA">
            <w:r w:rsidRPr="00B40C4C">
              <w:t>571</w:t>
            </w:r>
          </w:p>
        </w:tc>
        <w:tc>
          <w:tcPr>
            <w:tcW w:w="260" w:type="dxa"/>
            <w:tcBorders>
              <w:top w:val="nil"/>
              <w:left w:val="nil"/>
              <w:bottom w:val="nil"/>
              <w:right w:val="nil"/>
            </w:tcBorders>
            <w:tcMar>
              <w:top w:w="43" w:type="dxa"/>
              <w:left w:w="0" w:type="dxa"/>
              <w:bottom w:w="0" w:type="dxa"/>
              <w:right w:w="0" w:type="dxa"/>
            </w:tcMar>
            <w:vAlign w:val="bottom"/>
          </w:tcPr>
          <w:p w14:paraId="53A797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6A1F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4AFDFD" w14:textId="77777777" w:rsidR="0089264D" w:rsidRPr="00B40C4C" w:rsidRDefault="0089264D" w:rsidP="009137DA">
            <w:r w:rsidRPr="00B40C4C">
              <w:t>Rammetilskudd til kommuner:</w:t>
            </w:r>
          </w:p>
        </w:tc>
        <w:tc>
          <w:tcPr>
            <w:tcW w:w="1380" w:type="dxa"/>
            <w:tcBorders>
              <w:top w:val="nil"/>
              <w:left w:val="nil"/>
              <w:bottom w:val="nil"/>
              <w:right w:val="nil"/>
            </w:tcBorders>
            <w:tcMar>
              <w:top w:w="43" w:type="dxa"/>
              <w:left w:w="0" w:type="dxa"/>
              <w:bottom w:w="0" w:type="dxa"/>
              <w:right w:w="0" w:type="dxa"/>
            </w:tcMar>
            <w:vAlign w:val="bottom"/>
          </w:tcPr>
          <w:p w14:paraId="28FE78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5CCD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50CE0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FD9D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948884" w14:textId="77777777" w:rsidR="0089264D" w:rsidRPr="00B40C4C" w:rsidRDefault="0089264D" w:rsidP="004B5DA0">
            <w:pPr>
              <w:jc w:val="right"/>
            </w:pPr>
          </w:p>
        </w:tc>
      </w:tr>
      <w:tr w:rsidR="00446E55" w:rsidRPr="00B40C4C" w14:paraId="12D978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253B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594FC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F565E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6FAE6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A82158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80EF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628DF9" w14:textId="77777777" w:rsidR="0089264D" w:rsidRPr="00B40C4C" w:rsidRDefault="0089264D" w:rsidP="004B5DA0">
            <w:pPr>
              <w:jc w:val="right"/>
            </w:pPr>
            <w:r w:rsidRPr="00B40C4C">
              <w:t>23 165 000</w:t>
            </w:r>
          </w:p>
        </w:tc>
        <w:tc>
          <w:tcPr>
            <w:tcW w:w="180" w:type="dxa"/>
            <w:tcBorders>
              <w:top w:val="nil"/>
              <w:left w:val="nil"/>
              <w:bottom w:val="nil"/>
              <w:right w:val="nil"/>
            </w:tcBorders>
            <w:tcMar>
              <w:top w:w="43" w:type="dxa"/>
              <w:left w:w="0" w:type="dxa"/>
              <w:bottom w:w="0" w:type="dxa"/>
              <w:right w:w="0" w:type="dxa"/>
            </w:tcMar>
            <w:vAlign w:val="bottom"/>
          </w:tcPr>
          <w:p w14:paraId="3BED39C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CEB3EE" w14:textId="77777777" w:rsidR="0089264D" w:rsidRPr="00B40C4C" w:rsidRDefault="0089264D" w:rsidP="004B5DA0">
            <w:pPr>
              <w:jc w:val="right"/>
            </w:pPr>
          </w:p>
        </w:tc>
      </w:tr>
      <w:tr w:rsidR="00446E55" w:rsidRPr="00B40C4C" w14:paraId="247962B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E1FB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83E152"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967E8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43A519" w14:textId="77777777" w:rsidR="0089264D" w:rsidRPr="00B40C4C" w:rsidRDefault="0089264D" w:rsidP="009137DA">
            <w:r w:rsidRPr="00B40C4C">
              <w:t>Innbyggertilskudd</w:t>
            </w:r>
          </w:p>
        </w:tc>
        <w:tc>
          <w:tcPr>
            <w:tcW w:w="1380" w:type="dxa"/>
            <w:tcBorders>
              <w:top w:val="nil"/>
              <w:left w:val="nil"/>
              <w:bottom w:val="nil"/>
              <w:right w:val="nil"/>
            </w:tcBorders>
            <w:tcMar>
              <w:top w:w="43" w:type="dxa"/>
              <w:left w:w="0" w:type="dxa"/>
              <w:bottom w:w="0" w:type="dxa"/>
              <w:right w:w="0" w:type="dxa"/>
            </w:tcMar>
            <w:vAlign w:val="bottom"/>
          </w:tcPr>
          <w:p w14:paraId="68218F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810B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987168" w14:textId="77777777" w:rsidR="0089264D" w:rsidRPr="00B40C4C" w:rsidRDefault="0089264D" w:rsidP="004B5DA0">
            <w:pPr>
              <w:jc w:val="right"/>
            </w:pPr>
            <w:r w:rsidRPr="00B40C4C">
              <w:t>181 234 164 000</w:t>
            </w:r>
          </w:p>
        </w:tc>
        <w:tc>
          <w:tcPr>
            <w:tcW w:w="180" w:type="dxa"/>
            <w:tcBorders>
              <w:top w:val="nil"/>
              <w:left w:val="nil"/>
              <w:bottom w:val="nil"/>
              <w:right w:val="nil"/>
            </w:tcBorders>
            <w:tcMar>
              <w:top w:w="43" w:type="dxa"/>
              <w:left w:w="0" w:type="dxa"/>
              <w:bottom w:w="0" w:type="dxa"/>
              <w:right w:w="0" w:type="dxa"/>
            </w:tcMar>
            <w:vAlign w:val="bottom"/>
          </w:tcPr>
          <w:p w14:paraId="3A438B9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4F97A5" w14:textId="77777777" w:rsidR="0089264D" w:rsidRPr="00B40C4C" w:rsidRDefault="0089264D" w:rsidP="004B5DA0">
            <w:pPr>
              <w:jc w:val="right"/>
            </w:pPr>
          </w:p>
        </w:tc>
      </w:tr>
      <w:tr w:rsidR="00446E55" w:rsidRPr="00B40C4C" w14:paraId="1C5502C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CCF5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E59782"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06F234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E2C593" w14:textId="77777777" w:rsidR="0089264D" w:rsidRPr="00B40C4C" w:rsidRDefault="0089264D" w:rsidP="009137DA">
            <w:r w:rsidRPr="00B40C4C">
              <w:t>Distriktstilskudd Sør-Norge</w:t>
            </w:r>
          </w:p>
        </w:tc>
        <w:tc>
          <w:tcPr>
            <w:tcW w:w="1380" w:type="dxa"/>
            <w:tcBorders>
              <w:top w:val="nil"/>
              <w:left w:val="nil"/>
              <w:bottom w:val="nil"/>
              <w:right w:val="nil"/>
            </w:tcBorders>
            <w:tcMar>
              <w:top w:w="43" w:type="dxa"/>
              <w:left w:w="0" w:type="dxa"/>
              <w:bottom w:w="0" w:type="dxa"/>
              <w:right w:w="0" w:type="dxa"/>
            </w:tcMar>
            <w:vAlign w:val="bottom"/>
          </w:tcPr>
          <w:p w14:paraId="5AC2503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8C80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3A3B32" w14:textId="77777777" w:rsidR="0089264D" w:rsidRPr="00B40C4C" w:rsidRDefault="0089264D" w:rsidP="004B5DA0">
            <w:pPr>
              <w:jc w:val="right"/>
            </w:pPr>
            <w:r w:rsidRPr="00B40C4C">
              <w:t>833 224 000</w:t>
            </w:r>
          </w:p>
        </w:tc>
        <w:tc>
          <w:tcPr>
            <w:tcW w:w="180" w:type="dxa"/>
            <w:tcBorders>
              <w:top w:val="nil"/>
              <w:left w:val="nil"/>
              <w:bottom w:val="nil"/>
              <w:right w:val="nil"/>
            </w:tcBorders>
            <w:tcMar>
              <w:top w:w="43" w:type="dxa"/>
              <w:left w:w="0" w:type="dxa"/>
              <w:bottom w:w="0" w:type="dxa"/>
              <w:right w:w="0" w:type="dxa"/>
            </w:tcMar>
            <w:vAlign w:val="bottom"/>
          </w:tcPr>
          <w:p w14:paraId="3CFDAAD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8F73A9" w14:textId="77777777" w:rsidR="0089264D" w:rsidRPr="00B40C4C" w:rsidRDefault="0089264D" w:rsidP="004B5DA0">
            <w:pPr>
              <w:jc w:val="right"/>
            </w:pPr>
          </w:p>
        </w:tc>
      </w:tr>
      <w:tr w:rsidR="00446E55" w:rsidRPr="00B40C4C" w14:paraId="1866C0C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581A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F8DAC6"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5FEDA8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570D45" w14:textId="77777777" w:rsidR="0089264D" w:rsidRPr="00B40C4C" w:rsidRDefault="0089264D" w:rsidP="009137DA">
            <w:r w:rsidRPr="00B40C4C">
              <w:t>Distriktstilskudd Nord-Norge</w:t>
            </w:r>
          </w:p>
        </w:tc>
        <w:tc>
          <w:tcPr>
            <w:tcW w:w="1380" w:type="dxa"/>
            <w:tcBorders>
              <w:top w:val="nil"/>
              <w:left w:val="nil"/>
              <w:bottom w:val="nil"/>
              <w:right w:val="nil"/>
            </w:tcBorders>
            <w:tcMar>
              <w:top w:w="43" w:type="dxa"/>
              <w:left w:w="0" w:type="dxa"/>
              <w:bottom w:w="0" w:type="dxa"/>
              <w:right w:w="0" w:type="dxa"/>
            </w:tcMar>
            <w:vAlign w:val="bottom"/>
          </w:tcPr>
          <w:p w14:paraId="15A4D4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7540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27C56A" w14:textId="77777777" w:rsidR="0089264D" w:rsidRPr="00B40C4C" w:rsidRDefault="0089264D" w:rsidP="004B5DA0">
            <w:pPr>
              <w:jc w:val="right"/>
            </w:pPr>
            <w:r w:rsidRPr="00B40C4C">
              <w:t>2 576 545 000</w:t>
            </w:r>
          </w:p>
        </w:tc>
        <w:tc>
          <w:tcPr>
            <w:tcW w:w="180" w:type="dxa"/>
            <w:tcBorders>
              <w:top w:val="nil"/>
              <w:left w:val="nil"/>
              <w:bottom w:val="nil"/>
              <w:right w:val="nil"/>
            </w:tcBorders>
            <w:tcMar>
              <w:top w:w="43" w:type="dxa"/>
              <w:left w:w="0" w:type="dxa"/>
              <w:bottom w:w="0" w:type="dxa"/>
              <w:right w:w="0" w:type="dxa"/>
            </w:tcMar>
            <w:vAlign w:val="bottom"/>
          </w:tcPr>
          <w:p w14:paraId="10CD23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C7E9F2" w14:textId="77777777" w:rsidR="0089264D" w:rsidRPr="00B40C4C" w:rsidRDefault="0089264D" w:rsidP="004B5DA0">
            <w:pPr>
              <w:jc w:val="right"/>
            </w:pPr>
          </w:p>
        </w:tc>
      </w:tr>
      <w:tr w:rsidR="00446E55" w:rsidRPr="00B40C4C" w14:paraId="273171B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FEC3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934FC0"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4E6732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09F3E0" w14:textId="77777777" w:rsidR="0089264D" w:rsidRPr="00B40C4C" w:rsidRDefault="0089264D" w:rsidP="009137DA">
            <w:r w:rsidRPr="00B40C4C">
              <w:t>Skjønnstilskudd</w:t>
            </w:r>
          </w:p>
        </w:tc>
        <w:tc>
          <w:tcPr>
            <w:tcW w:w="1380" w:type="dxa"/>
            <w:tcBorders>
              <w:top w:val="nil"/>
              <w:left w:val="nil"/>
              <w:bottom w:val="nil"/>
              <w:right w:val="nil"/>
            </w:tcBorders>
            <w:tcMar>
              <w:top w:w="43" w:type="dxa"/>
              <w:left w:w="0" w:type="dxa"/>
              <w:bottom w:w="0" w:type="dxa"/>
              <w:right w:w="0" w:type="dxa"/>
            </w:tcMar>
            <w:vAlign w:val="bottom"/>
          </w:tcPr>
          <w:p w14:paraId="60DDD7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96B9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616B0B" w14:textId="77777777" w:rsidR="0089264D" w:rsidRPr="00B40C4C" w:rsidRDefault="0089264D" w:rsidP="004B5DA0">
            <w:pPr>
              <w:jc w:val="right"/>
            </w:pPr>
            <w:r w:rsidRPr="00B40C4C">
              <w:t>1 000 000 000</w:t>
            </w:r>
          </w:p>
        </w:tc>
        <w:tc>
          <w:tcPr>
            <w:tcW w:w="180" w:type="dxa"/>
            <w:tcBorders>
              <w:top w:val="nil"/>
              <w:left w:val="nil"/>
              <w:bottom w:val="nil"/>
              <w:right w:val="nil"/>
            </w:tcBorders>
            <w:tcMar>
              <w:top w:w="43" w:type="dxa"/>
              <w:left w:w="0" w:type="dxa"/>
              <w:bottom w:w="0" w:type="dxa"/>
              <w:right w:w="0" w:type="dxa"/>
            </w:tcMar>
            <w:vAlign w:val="bottom"/>
          </w:tcPr>
          <w:p w14:paraId="425472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C686E2" w14:textId="77777777" w:rsidR="0089264D" w:rsidRPr="00B40C4C" w:rsidRDefault="0089264D" w:rsidP="004B5DA0">
            <w:pPr>
              <w:jc w:val="right"/>
            </w:pPr>
          </w:p>
        </w:tc>
      </w:tr>
      <w:tr w:rsidR="00446E55" w:rsidRPr="00B40C4C" w14:paraId="275713A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E3EB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DE74ED"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0938B1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F09475" w14:textId="77777777" w:rsidR="0089264D" w:rsidRPr="00B40C4C" w:rsidRDefault="0089264D" w:rsidP="009137DA">
            <w:r w:rsidRPr="00B40C4C">
              <w:t>Veksttilskudd</w:t>
            </w:r>
          </w:p>
        </w:tc>
        <w:tc>
          <w:tcPr>
            <w:tcW w:w="1380" w:type="dxa"/>
            <w:tcBorders>
              <w:top w:val="nil"/>
              <w:left w:val="nil"/>
              <w:bottom w:val="nil"/>
              <w:right w:val="nil"/>
            </w:tcBorders>
            <w:tcMar>
              <w:top w:w="43" w:type="dxa"/>
              <w:left w:w="0" w:type="dxa"/>
              <w:bottom w:w="0" w:type="dxa"/>
              <w:right w:w="0" w:type="dxa"/>
            </w:tcMar>
            <w:vAlign w:val="bottom"/>
          </w:tcPr>
          <w:p w14:paraId="4E7C39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AF0E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DC464E" w14:textId="77777777" w:rsidR="0089264D" w:rsidRPr="00B40C4C" w:rsidRDefault="0089264D" w:rsidP="004B5DA0">
            <w:pPr>
              <w:jc w:val="right"/>
            </w:pPr>
            <w:r w:rsidRPr="00B40C4C">
              <w:t>137 115 000</w:t>
            </w:r>
          </w:p>
        </w:tc>
        <w:tc>
          <w:tcPr>
            <w:tcW w:w="180" w:type="dxa"/>
            <w:tcBorders>
              <w:top w:val="nil"/>
              <w:left w:val="nil"/>
              <w:bottom w:val="nil"/>
              <w:right w:val="nil"/>
            </w:tcBorders>
            <w:tcMar>
              <w:top w:w="43" w:type="dxa"/>
              <w:left w:w="0" w:type="dxa"/>
              <w:bottom w:w="0" w:type="dxa"/>
              <w:right w:w="0" w:type="dxa"/>
            </w:tcMar>
            <w:vAlign w:val="bottom"/>
          </w:tcPr>
          <w:p w14:paraId="5981FE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11DCF8" w14:textId="77777777" w:rsidR="0089264D" w:rsidRPr="00B40C4C" w:rsidRDefault="0089264D" w:rsidP="004B5DA0">
            <w:pPr>
              <w:jc w:val="right"/>
            </w:pPr>
          </w:p>
        </w:tc>
      </w:tr>
      <w:tr w:rsidR="00446E55" w:rsidRPr="00B40C4C" w14:paraId="6541572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9A97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BEB060" w14:textId="77777777" w:rsidR="0089264D" w:rsidRPr="00B40C4C" w:rsidRDefault="0089264D" w:rsidP="009137DA">
            <w:r w:rsidRPr="00B40C4C">
              <w:t>67</w:t>
            </w:r>
          </w:p>
        </w:tc>
        <w:tc>
          <w:tcPr>
            <w:tcW w:w="260" w:type="dxa"/>
            <w:tcBorders>
              <w:top w:val="nil"/>
              <w:left w:val="nil"/>
              <w:bottom w:val="nil"/>
              <w:right w:val="nil"/>
            </w:tcBorders>
            <w:tcMar>
              <w:top w:w="43" w:type="dxa"/>
              <w:left w:w="0" w:type="dxa"/>
              <w:bottom w:w="0" w:type="dxa"/>
              <w:right w:w="0" w:type="dxa"/>
            </w:tcMar>
            <w:vAlign w:val="bottom"/>
          </w:tcPr>
          <w:p w14:paraId="218113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E8A4D4" w14:textId="77777777" w:rsidR="0089264D" w:rsidRPr="00B40C4C" w:rsidRDefault="0089264D" w:rsidP="009137DA">
            <w:r w:rsidRPr="00B40C4C">
              <w:t>Storbytilskudd</w:t>
            </w:r>
          </w:p>
        </w:tc>
        <w:tc>
          <w:tcPr>
            <w:tcW w:w="1380" w:type="dxa"/>
            <w:tcBorders>
              <w:top w:val="nil"/>
              <w:left w:val="nil"/>
              <w:bottom w:val="nil"/>
              <w:right w:val="nil"/>
            </w:tcBorders>
            <w:tcMar>
              <w:top w:w="43" w:type="dxa"/>
              <w:left w:w="0" w:type="dxa"/>
              <w:bottom w:w="0" w:type="dxa"/>
              <w:right w:w="0" w:type="dxa"/>
            </w:tcMar>
            <w:vAlign w:val="bottom"/>
          </w:tcPr>
          <w:p w14:paraId="4B0843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17B05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2D4B135" w14:textId="77777777" w:rsidR="0089264D" w:rsidRPr="00B40C4C" w:rsidRDefault="0089264D" w:rsidP="004B5DA0">
            <w:pPr>
              <w:jc w:val="right"/>
            </w:pPr>
            <w:r w:rsidRPr="00B40C4C">
              <w:t>660 221 000</w:t>
            </w:r>
          </w:p>
        </w:tc>
        <w:tc>
          <w:tcPr>
            <w:tcW w:w="180" w:type="dxa"/>
            <w:tcBorders>
              <w:top w:val="nil"/>
              <w:left w:val="nil"/>
              <w:bottom w:val="nil"/>
              <w:right w:val="nil"/>
            </w:tcBorders>
            <w:tcMar>
              <w:top w:w="43" w:type="dxa"/>
              <w:left w:w="0" w:type="dxa"/>
              <w:bottom w:w="0" w:type="dxa"/>
              <w:right w:w="0" w:type="dxa"/>
            </w:tcMar>
            <w:vAlign w:val="bottom"/>
          </w:tcPr>
          <w:p w14:paraId="349EE93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64B35A" w14:textId="77777777" w:rsidR="0089264D" w:rsidRPr="00B40C4C" w:rsidRDefault="0089264D" w:rsidP="004B5DA0">
            <w:pPr>
              <w:jc w:val="right"/>
            </w:pPr>
            <w:r w:rsidRPr="00B40C4C">
              <w:t>186 464 434 000</w:t>
            </w:r>
          </w:p>
        </w:tc>
      </w:tr>
      <w:tr w:rsidR="00446E55" w:rsidRPr="00B40C4C" w14:paraId="512E9FC1" w14:textId="77777777" w:rsidTr="008C2AB1">
        <w:trPr>
          <w:trHeight w:val="240"/>
        </w:trPr>
        <w:tc>
          <w:tcPr>
            <w:tcW w:w="567" w:type="dxa"/>
            <w:tcBorders>
              <w:top w:val="nil"/>
              <w:left w:val="nil"/>
              <w:bottom w:val="nil"/>
            </w:tcBorders>
            <w:tcMar>
              <w:top w:w="43" w:type="dxa"/>
              <w:left w:w="0" w:type="dxa"/>
              <w:bottom w:w="0" w:type="dxa"/>
              <w:right w:w="0" w:type="dxa"/>
            </w:tcMar>
          </w:tcPr>
          <w:p w14:paraId="16B9CD70" w14:textId="77777777" w:rsidR="0089264D" w:rsidRPr="00B40C4C" w:rsidRDefault="0089264D" w:rsidP="009137DA">
            <w:r w:rsidRPr="00B40C4C">
              <w:t>572</w:t>
            </w:r>
          </w:p>
        </w:tc>
        <w:tc>
          <w:tcPr>
            <w:tcW w:w="260" w:type="dxa"/>
            <w:tcBorders>
              <w:top w:val="nil"/>
              <w:left w:val="nil"/>
              <w:bottom w:val="nil"/>
              <w:right w:val="nil"/>
            </w:tcBorders>
            <w:tcMar>
              <w:top w:w="43" w:type="dxa"/>
              <w:left w:w="0" w:type="dxa"/>
              <w:bottom w:w="0" w:type="dxa"/>
              <w:right w:w="0" w:type="dxa"/>
            </w:tcMar>
            <w:vAlign w:val="bottom"/>
          </w:tcPr>
          <w:p w14:paraId="710AF9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1B76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8C4842" w14:textId="77777777" w:rsidR="0089264D" w:rsidRPr="00B40C4C" w:rsidRDefault="0089264D" w:rsidP="009137DA">
            <w:r w:rsidRPr="00B40C4C">
              <w:t>Rammetilskudd til fylkeskommuner:</w:t>
            </w:r>
          </w:p>
        </w:tc>
        <w:tc>
          <w:tcPr>
            <w:tcW w:w="1380" w:type="dxa"/>
            <w:tcBorders>
              <w:top w:val="nil"/>
              <w:left w:val="nil"/>
              <w:bottom w:val="nil"/>
              <w:right w:val="nil"/>
            </w:tcBorders>
            <w:tcMar>
              <w:top w:w="43" w:type="dxa"/>
              <w:left w:w="0" w:type="dxa"/>
              <w:bottom w:w="0" w:type="dxa"/>
              <w:right w:w="0" w:type="dxa"/>
            </w:tcMar>
            <w:vAlign w:val="bottom"/>
          </w:tcPr>
          <w:p w14:paraId="6DBCD1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C4176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C2067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7E9A1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EA00D3" w14:textId="77777777" w:rsidR="0089264D" w:rsidRPr="00B40C4C" w:rsidRDefault="0089264D" w:rsidP="004B5DA0">
            <w:pPr>
              <w:jc w:val="right"/>
            </w:pPr>
          </w:p>
        </w:tc>
      </w:tr>
      <w:tr w:rsidR="00446E55" w:rsidRPr="00B40C4C" w14:paraId="1EFF5F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B387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68EC82"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24630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B834EB" w14:textId="77777777" w:rsidR="0089264D" w:rsidRPr="00B40C4C" w:rsidRDefault="0089264D" w:rsidP="009137DA">
            <w:r w:rsidRPr="00B40C4C">
              <w:t>Innbyggertilskudd</w:t>
            </w:r>
          </w:p>
        </w:tc>
        <w:tc>
          <w:tcPr>
            <w:tcW w:w="1380" w:type="dxa"/>
            <w:tcBorders>
              <w:top w:val="nil"/>
              <w:left w:val="nil"/>
              <w:bottom w:val="nil"/>
              <w:right w:val="nil"/>
            </w:tcBorders>
            <w:tcMar>
              <w:top w:w="43" w:type="dxa"/>
              <w:left w:w="0" w:type="dxa"/>
              <w:bottom w:w="0" w:type="dxa"/>
              <w:right w:w="0" w:type="dxa"/>
            </w:tcMar>
            <w:vAlign w:val="bottom"/>
          </w:tcPr>
          <w:p w14:paraId="3AD2FC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327D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04E572" w14:textId="77777777" w:rsidR="0089264D" w:rsidRPr="00B40C4C" w:rsidRDefault="0089264D" w:rsidP="004B5DA0">
            <w:pPr>
              <w:jc w:val="right"/>
            </w:pPr>
            <w:r w:rsidRPr="00B40C4C">
              <w:t>51 085 676 000</w:t>
            </w:r>
          </w:p>
        </w:tc>
        <w:tc>
          <w:tcPr>
            <w:tcW w:w="180" w:type="dxa"/>
            <w:tcBorders>
              <w:top w:val="nil"/>
              <w:left w:val="nil"/>
              <w:bottom w:val="nil"/>
              <w:right w:val="nil"/>
            </w:tcBorders>
            <w:tcMar>
              <w:top w:w="43" w:type="dxa"/>
              <w:left w:w="0" w:type="dxa"/>
              <w:bottom w:w="0" w:type="dxa"/>
              <w:right w:w="0" w:type="dxa"/>
            </w:tcMar>
            <w:vAlign w:val="bottom"/>
          </w:tcPr>
          <w:p w14:paraId="35E339B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2A8363" w14:textId="77777777" w:rsidR="0089264D" w:rsidRPr="00B40C4C" w:rsidRDefault="0089264D" w:rsidP="004B5DA0">
            <w:pPr>
              <w:jc w:val="right"/>
            </w:pPr>
          </w:p>
        </w:tc>
      </w:tr>
      <w:tr w:rsidR="00446E55" w:rsidRPr="00B40C4C" w14:paraId="5F40F4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0393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46246E"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27F040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F07604" w14:textId="77777777" w:rsidR="0089264D" w:rsidRPr="00B40C4C" w:rsidRDefault="0089264D" w:rsidP="009137DA">
            <w:r w:rsidRPr="00B40C4C">
              <w:t>Nord-Norge-tilskudd</w:t>
            </w:r>
          </w:p>
        </w:tc>
        <w:tc>
          <w:tcPr>
            <w:tcW w:w="1380" w:type="dxa"/>
            <w:tcBorders>
              <w:top w:val="nil"/>
              <w:left w:val="nil"/>
              <w:bottom w:val="nil"/>
              <w:right w:val="nil"/>
            </w:tcBorders>
            <w:tcMar>
              <w:top w:w="43" w:type="dxa"/>
              <w:left w:w="0" w:type="dxa"/>
              <w:bottom w:w="0" w:type="dxa"/>
              <w:right w:w="0" w:type="dxa"/>
            </w:tcMar>
            <w:vAlign w:val="bottom"/>
          </w:tcPr>
          <w:p w14:paraId="11EC4B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22C5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DFF23DB" w14:textId="77777777" w:rsidR="0089264D" w:rsidRPr="00B40C4C" w:rsidRDefault="0089264D" w:rsidP="004B5DA0">
            <w:pPr>
              <w:jc w:val="right"/>
            </w:pPr>
            <w:r w:rsidRPr="00B40C4C">
              <w:t>812 094 000</w:t>
            </w:r>
          </w:p>
        </w:tc>
        <w:tc>
          <w:tcPr>
            <w:tcW w:w="180" w:type="dxa"/>
            <w:tcBorders>
              <w:top w:val="nil"/>
              <w:left w:val="nil"/>
              <w:bottom w:val="nil"/>
              <w:right w:val="nil"/>
            </w:tcBorders>
            <w:tcMar>
              <w:top w:w="43" w:type="dxa"/>
              <w:left w:w="0" w:type="dxa"/>
              <w:bottom w:w="0" w:type="dxa"/>
              <w:right w:w="0" w:type="dxa"/>
            </w:tcMar>
            <w:vAlign w:val="bottom"/>
          </w:tcPr>
          <w:p w14:paraId="600F3B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59989F" w14:textId="77777777" w:rsidR="0089264D" w:rsidRPr="00B40C4C" w:rsidRDefault="0089264D" w:rsidP="004B5DA0">
            <w:pPr>
              <w:jc w:val="right"/>
            </w:pPr>
            <w:r w:rsidRPr="00B40C4C">
              <w:t>51 897 770 000</w:t>
            </w:r>
          </w:p>
        </w:tc>
      </w:tr>
      <w:tr w:rsidR="00446E55" w:rsidRPr="00B40C4C" w14:paraId="0A6F6CFA" w14:textId="77777777" w:rsidTr="008C2AB1">
        <w:trPr>
          <w:trHeight w:val="240"/>
        </w:trPr>
        <w:tc>
          <w:tcPr>
            <w:tcW w:w="567" w:type="dxa"/>
            <w:tcBorders>
              <w:top w:val="nil"/>
              <w:left w:val="nil"/>
              <w:bottom w:val="nil"/>
            </w:tcBorders>
            <w:tcMar>
              <w:top w:w="43" w:type="dxa"/>
              <w:left w:w="0" w:type="dxa"/>
              <w:bottom w:w="0" w:type="dxa"/>
              <w:right w:w="0" w:type="dxa"/>
            </w:tcMar>
          </w:tcPr>
          <w:p w14:paraId="59EB5D24" w14:textId="77777777" w:rsidR="0089264D" w:rsidRPr="00B40C4C" w:rsidRDefault="0089264D" w:rsidP="009137DA">
            <w:r w:rsidRPr="00B40C4C">
              <w:t>575</w:t>
            </w:r>
          </w:p>
        </w:tc>
        <w:tc>
          <w:tcPr>
            <w:tcW w:w="260" w:type="dxa"/>
            <w:tcBorders>
              <w:top w:val="nil"/>
              <w:left w:val="nil"/>
              <w:bottom w:val="nil"/>
              <w:right w:val="nil"/>
            </w:tcBorders>
            <w:tcMar>
              <w:top w:w="43" w:type="dxa"/>
              <w:left w:w="0" w:type="dxa"/>
              <w:bottom w:w="0" w:type="dxa"/>
              <w:right w:w="0" w:type="dxa"/>
            </w:tcMar>
            <w:vAlign w:val="bottom"/>
          </w:tcPr>
          <w:p w14:paraId="356101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79BF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B6731F" w14:textId="77777777" w:rsidR="0089264D" w:rsidRPr="00B40C4C" w:rsidRDefault="0089264D" w:rsidP="009137DA">
            <w:r w:rsidRPr="00B40C4C">
              <w:t>Ressurskrevende tjenester:</w:t>
            </w:r>
          </w:p>
        </w:tc>
        <w:tc>
          <w:tcPr>
            <w:tcW w:w="1380" w:type="dxa"/>
            <w:tcBorders>
              <w:top w:val="nil"/>
              <w:left w:val="nil"/>
              <w:bottom w:val="nil"/>
              <w:right w:val="nil"/>
            </w:tcBorders>
            <w:tcMar>
              <w:top w:w="43" w:type="dxa"/>
              <w:left w:w="0" w:type="dxa"/>
              <w:bottom w:w="0" w:type="dxa"/>
              <w:right w:w="0" w:type="dxa"/>
            </w:tcMar>
            <w:vAlign w:val="bottom"/>
          </w:tcPr>
          <w:p w14:paraId="146B19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B072B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2D9A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9BF08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671A79" w14:textId="77777777" w:rsidR="0089264D" w:rsidRPr="00B40C4C" w:rsidRDefault="0089264D" w:rsidP="004B5DA0">
            <w:pPr>
              <w:jc w:val="right"/>
            </w:pPr>
          </w:p>
        </w:tc>
      </w:tr>
      <w:tr w:rsidR="00446E55" w:rsidRPr="00B40C4C" w14:paraId="4A325C1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B45E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8ED13F"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02FE4E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168500" w14:textId="77777777" w:rsidR="0089264D" w:rsidRPr="00B40C4C" w:rsidRDefault="0089264D" w:rsidP="009137DA">
            <w:r w:rsidRPr="00B40C4C">
              <w:t>Toppfinansieringsordning</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7F93E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E160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4D0C19" w14:textId="77777777" w:rsidR="0089264D" w:rsidRPr="00B40C4C" w:rsidRDefault="0089264D" w:rsidP="004B5DA0">
            <w:pPr>
              <w:jc w:val="right"/>
            </w:pPr>
            <w:r w:rsidRPr="00B40C4C">
              <w:t>14 523 930 000</w:t>
            </w:r>
          </w:p>
        </w:tc>
        <w:tc>
          <w:tcPr>
            <w:tcW w:w="180" w:type="dxa"/>
            <w:tcBorders>
              <w:top w:val="nil"/>
              <w:left w:val="nil"/>
              <w:bottom w:val="nil"/>
              <w:right w:val="nil"/>
            </w:tcBorders>
            <w:tcMar>
              <w:top w:w="43" w:type="dxa"/>
              <w:left w:w="0" w:type="dxa"/>
              <w:bottom w:w="0" w:type="dxa"/>
              <w:right w:w="0" w:type="dxa"/>
            </w:tcMar>
            <w:vAlign w:val="bottom"/>
          </w:tcPr>
          <w:p w14:paraId="1AD5D5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6A89BA" w14:textId="77777777" w:rsidR="0089264D" w:rsidRPr="00B40C4C" w:rsidRDefault="0089264D" w:rsidP="004B5DA0">
            <w:pPr>
              <w:jc w:val="right"/>
            </w:pPr>
          </w:p>
        </w:tc>
      </w:tr>
      <w:tr w:rsidR="00446E55" w:rsidRPr="00B40C4C" w14:paraId="67E583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03CF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2AE064"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71EF3E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487293" w14:textId="77777777" w:rsidR="0089264D" w:rsidRPr="00B40C4C" w:rsidRDefault="0089264D" w:rsidP="009137DA">
            <w:r w:rsidRPr="00B40C4C">
              <w:t>Tilleggskompensasjon</w:t>
            </w:r>
          </w:p>
        </w:tc>
        <w:tc>
          <w:tcPr>
            <w:tcW w:w="1380" w:type="dxa"/>
            <w:tcBorders>
              <w:top w:val="nil"/>
              <w:left w:val="nil"/>
              <w:bottom w:val="nil"/>
              <w:right w:val="nil"/>
            </w:tcBorders>
            <w:tcMar>
              <w:top w:w="43" w:type="dxa"/>
              <w:left w:w="0" w:type="dxa"/>
              <w:bottom w:w="0" w:type="dxa"/>
              <w:right w:w="0" w:type="dxa"/>
            </w:tcMar>
            <w:vAlign w:val="bottom"/>
          </w:tcPr>
          <w:p w14:paraId="306024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739D6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56AB58A" w14:textId="77777777" w:rsidR="0089264D" w:rsidRPr="00B40C4C" w:rsidRDefault="0089264D" w:rsidP="004B5DA0">
            <w:pPr>
              <w:jc w:val="right"/>
            </w:pPr>
            <w:r w:rsidRPr="00B40C4C">
              <w:t>92 211 000</w:t>
            </w:r>
          </w:p>
        </w:tc>
        <w:tc>
          <w:tcPr>
            <w:tcW w:w="180" w:type="dxa"/>
            <w:tcBorders>
              <w:top w:val="nil"/>
              <w:left w:val="nil"/>
              <w:bottom w:val="nil"/>
              <w:right w:val="nil"/>
            </w:tcBorders>
            <w:tcMar>
              <w:top w:w="43" w:type="dxa"/>
              <w:left w:w="0" w:type="dxa"/>
              <w:bottom w:w="0" w:type="dxa"/>
              <w:right w:w="0" w:type="dxa"/>
            </w:tcMar>
            <w:vAlign w:val="bottom"/>
          </w:tcPr>
          <w:p w14:paraId="59C334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B9EDD3" w14:textId="77777777" w:rsidR="0089264D" w:rsidRPr="00B40C4C" w:rsidRDefault="0089264D" w:rsidP="004B5DA0">
            <w:pPr>
              <w:jc w:val="right"/>
            </w:pPr>
            <w:r w:rsidRPr="00B40C4C">
              <w:t>14 616 141 000</w:t>
            </w:r>
          </w:p>
        </w:tc>
      </w:tr>
      <w:tr w:rsidR="00446E55" w:rsidRPr="00B40C4C" w14:paraId="15BDFD31" w14:textId="77777777" w:rsidTr="008C2AB1">
        <w:trPr>
          <w:trHeight w:val="240"/>
        </w:trPr>
        <w:tc>
          <w:tcPr>
            <w:tcW w:w="567" w:type="dxa"/>
            <w:tcBorders>
              <w:top w:val="nil"/>
              <w:left w:val="nil"/>
              <w:bottom w:val="nil"/>
            </w:tcBorders>
            <w:tcMar>
              <w:top w:w="43" w:type="dxa"/>
              <w:left w:w="0" w:type="dxa"/>
              <w:bottom w:w="0" w:type="dxa"/>
              <w:right w:w="0" w:type="dxa"/>
            </w:tcMar>
          </w:tcPr>
          <w:p w14:paraId="6AF4B87F" w14:textId="77777777" w:rsidR="0089264D" w:rsidRPr="00B40C4C" w:rsidRDefault="0089264D" w:rsidP="009137DA">
            <w:r w:rsidRPr="00B40C4C">
              <w:t>577</w:t>
            </w:r>
          </w:p>
        </w:tc>
        <w:tc>
          <w:tcPr>
            <w:tcW w:w="260" w:type="dxa"/>
            <w:tcBorders>
              <w:top w:val="nil"/>
              <w:left w:val="nil"/>
              <w:bottom w:val="nil"/>
              <w:right w:val="nil"/>
            </w:tcBorders>
            <w:tcMar>
              <w:top w:w="43" w:type="dxa"/>
              <w:left w:w="0" w:type="dxa"/>
              <w:bottom w:w="0" w:type="dxa"/>
              <w:right w:w="0" w:type="dxa"/>
            </w:tcMar>
            <w:vAlign w:val="bottom"/>
          </w:tcPr>
          <w:p w14:paraId="4956DF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BB3D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302DCE" w14:textId="77777777" w:rsidR="0089264D" w:rsidRPr="00B40C4C" w:rsidRDefault="0089264D" w:rsidP="009137DA">
            <w:r w:rsidRPr="00B40C4C">
              <w:t>Tilskudd til de politiske partier:</w:t>
            </w:r>
          </w:p>
        </w:tc>
        <w:tc>
          <w:tcPr>
            <w:tcW w:w="1380" w:type="dxa"/>
            <w:tcBorders>
              <w:top w:val="nil"/>
              <w:left w:val="nil"/>
              <w:bottom w:val="nil"/>
              <w:right w:val="nil"/>
            </w:tcBorders>
            <w:tcMar>
              <w:top w:w="43" w:type="dxa"/>
              <w:left w:w="0" w:type="dxa"/>
              <w:bottom w:w="0" w:type="dxa"/>
              <w:right w:w="0" w:type="dxa"/>
            </w:tcMar>
            <w:vAlign w:val="bottom"/>
          </w:tcPr>
          <w:p w14:paraId="5959FB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2351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E832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E2E1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E83ECD" w14:textId="77777777" w:rsidR="0089264D" w:rsidRPr="00B40C4C" w:rsidRDefault="0089264D" w:rsidP="004B5DA0">
            <w:pPr>
              <w:jc w:val="right"/>
            </w:pPr>
          </w:p>
        </w:tc>
      </w:tr>
      <w:tr w:rsidR="00446E55" w:rsidRPr="00B40C4C" w14:paraId="699357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A6F5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26F74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5E8CB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DDCC6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DF89A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5CB0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DE55CF" w14:textId="77777777" w:rsidR="0089264D" w:rsidRPr="00B40C4C" w:rsidRDefault="0089264D" w:rsidP="004B5DA0">
            <w:pPr>
              <w:jc w:val="right"/>
            </w:pPr>
            <w:r w:rsidRPr="00B40C4C">
              <w:t>8 106 000</w:t>
            </w:r>
          </w:p>
        </w:tc>
        <w:tc>
          <w:tcPr>
            <w:tcW w:w="180" w:type="dxa"/>
            <w:tcBorders>
              <w:top w:val="nil"/>
              <w:left w:val="nil"/>
              <w:bottom w:val="nil"/>
              <w:right w:val="nil"/>
            </w:tcBorders>
            <w:tcMar>
              <w:top w:w="43" w:type="dxa"/>
              <w:left w:w="0" w:type="dxa"/>
              <w:bottom w:w="0" w:type="dxa"/>
              <w:right w:w="0" w:type="dxa"/>
            </w:tcMar>
            <w:vAlign w:val="bottom"/>
          </w:tcPr>
          <w:p w14:paraId="2F8E9B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008FA5" w14:textId="77777777" w:rsidR="0089264D" w:rsidRPr="00B40C4C" w:rsidRDefault="0089264D" w:rsidP="004B5DA0">
            <w:pPr>
              <w:jc w:val="right"/>
            </w:pPr>
          </w:p>
        </w:tc>
      </w:tr>
      <w:tr w:rsidR="00446E55" w:rsidRPr="00B40C4C" w14:paraId="3377F1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8DCA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8D9D0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9CD1D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EC1EC6" w14:textId="77777777" w:rsidR="0089264D" w:rsidRPr="00B40C4C" w:rsidRDefault="0089264D" w:rsidP="009137DA">
            <w:r w:rsidRPr="00B40C4C">
              <w:t>Sentrale organisasjoner</w:t>
            </w:r>
          </w:p>
        </w:tc>
        <w:tc>
          <w:tcPr>
            <w:tcW w:w="1380" w:type="dxa"/>
            <w:tcBorders>
              <w:top w:val="nil"/>
              <w:left w:val="nil"/>
              <w:bottom w:val="nil"/>
              <w:right w:val="nil"/>
            </w:tcBorders>
            <w:tcMar>
              <w:top w:w="43" w:type="dxa"/>
              <w:left w:w="0" w:type="dxa"/>
              <w:bottom w:w="0" w:type="dxa"/>
              <w:right w:w="0" w:type="dxa"/>
            </w:tcMar>
            <w:vAlign w:val="bottom"/>
          </w:tcPr>
          <w:p w14:paraId="19656F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6E30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35764E" w14:textId="77777777" w:rsidR="0089264D" w:rsidRPr="00B40C4C" w:rsidRDefault="0089264D" w:rsidP="004B5DA0">
            <w:pPr>
              <w:jc w:val="right"/>
            </w:pPr>
            <w:r w:rsidRPr="00B40C4C">
              <w:t>389 852 000</w:t>
            </w:r>
          </w:p>
        </w:tc>
        <w:tc>
          <w:tcPr>
            <w:tcW w:w="180" w:type="dxa"/>
            <w:tcBorders>
              <w:top w:val="nil"/>
              <w:left w:val="nil"/>
              <w:bottom w:val="nil"/>
              <w:right w:val="nil"/>
            </w:tcBorders>
            <w:tcMar>
              <w:top w:w="43" w:type="dxa"/>
              <w:left w:w="0" w:type="dxa"/>
              <w:bottom w:w="0" w:type="dxa"/>
              <w:right w:w="0" w:type="dxa"/>
            </w:tcMar>
            <w:vAlign w:val="bottom"/>
          </w:tcPr>
          <w:p w14:paraId="3F08482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C5EF3E" w14:textId="77777777" w:rsidR="0089264D" w:rsidRPr="00B40C4C" w:rsidRDefault="0089264D" w:rsidP="004B5DA0">
            <w:pPr>
              <w:jc w:val="right"/>
            </w:pPr>
          </w:p>
        </w:tc>
      </w:tr>
      <w:tr w:rsidR="00446E55" w:rsidRPr="00B40C4C" w14:paraId="0538A5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87A5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F43BE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DA9D9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0E42B0" w14:textId="77777777" w:rsidR="0089264D" w:rsidRPr="00B40C4C" w:rsidRDefault="0089264D" w:rsidP="009137DA">
            <w:r w:rsidRPr="00B40C4C">
              <w:t>Kommunale organisasjoner</w:t>
            </w:r>
          </w:p>
        </w:tc>
        <w:tc>
          <w:tcPr>
            <w:tcW w:w="1380" w:type="dxa"/>
            <w:tcBorders>
              <w:top w:val="nil"/>
              <w:left w:val="nil"/>
              <w:bottom w:val="nil"/>
              <w:right w:val="nil"/>
            </w:tcBorders>
            <w:tcMar>
              <w:top w:w="43" w:type="dxa"/>
              <w:left w:w="0" w:type="dxa"/>
              <w:bottom w:w="0" w:type="dxa"/>
              <w:right w:w="0" w:type="dxa"/>
            </w:tcMar>
            <w:vAlign w:val="bottom"/>
          </w:tcPr>
          <w:p w14:paraId="36212D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EBF50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24DBA6" w14:textId="77777777" w:rsidR="0089264D" w:rsidRPr="00B40C4C" w:rsidRDefault="0089264D" w:rsidP="004B5DA0">
            <w:pPr>
              <w:jc w:val="right"/>
            </w:pPr>
            <w:r w:rsidRPr="00B40C4C">
              <w:t>40 691 000</w:t>
            </w:r>
          </w:p>
        </w:tc>
        <w:tc>
          <w:tcPr>
            <w:tcW w:w="180" w:type="dxa"/>
            <w:tcBorders>
              <w:top w:val="nil"/>
              <w:left w:val="nil"/>
              <w:bottom w:val="nil"/>
              <w:right w:val="nil"/>
            </w:tcBorders>
            <w:tcMar>
              <w:top w:w="43" w:type="dxa"/>
              <w:left w:w="0" w:type="dxa"/>
              <w:bottom w:w="0" w:type="dxa"/>
              <w:right w:w="0" w:type="dxa"/>
            </w:tcMar>
            <w:vAlign w:val="bottom"/>
          </w:tcPr>
          <w:p w14:paraId="550B46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A30662" w14:textId="77777777" w:rsidR="0089264D" w:rsidRPr="00B40C4C" w:rsidRDefault="0089264D" w:rsidP="004B5DA0">
            <w:pPr>
              <w:jc w:val="right"/>
            </w:pPr>
          </w:p>
        </w:tc>
      </w:tr>
      <w:tr w:rsidR="00446E55" w:rsidRPr="00B40C4C" w14:paraId="6B4372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333A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5D25BA"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97D38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E777D6" w14:textId="77777777" w:rsidR="0089264D" w:rsidRPr="00B40C4C" w:rsidRDefault="0089264D" w:rsidP="009137DA">
            <w:r w:rsidRPr="00B40C4C">
              <w:t>Fylkesorganisasjoner</w:t>
            </w:r>
          </w:p>
        </w:tc>
        <w:tc>
          <w:tcPr>
            <w:tcW w:w="1380" w:type="dxa"/>
            <w:tcBorders>
              <w:top w:val="nil"/>
              <w:left w:val="nil"/>
              <w:bottom w:val="nil"/>
              <w:right w:val="nil"/>
            </w:tcBorders>
            <w:tcMar>
              <w:top w:w="43" w:type="dxa"/>
              <w:left w:w="0" w:type="dxa"/>
              <w:bottom w:w="0" w:type="dxa"/>
              <w:right w:w="0" w:type="dxa"/>
            </w:tcMar>
            <w:vAlign w:val="bottom"/>
          </w:tcPr>
          <w:p w14:paraId="21ED2D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04C74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5CF843" w14:textId="77777777" w:rsidR="0089264D" w:rsidRPr="00B40C4C" w:rsidRDefault="0089264D" w:rsidP="004B5DA0">
            <w:pPr>
              <w:jc w:val="right"/>
            </w:pPr>
            <w:r w:rsidRPr="00B40C4C">
              <w:t>88 923 000</w:t>
            </w:r>
          </w:p>
        </w:tc>
        <w:tc>
          <w:tcPr>
            <w:tcW w:w="180" w:type="dxa"/>
            <w:tcBorders>
              <w:top w:val="nil"/>
              <w:left w:val="nil"/>
              <w:bottom w:val="nil"/>
              <w:right w:val="nil"/>
            </w:tcBorders>
            <w:tcMar>
              <w:top w:w="43" w:type="dxa"/>
              <w:left w:w="0" w:type="dxa"/>
              <w:bottom w:w="0" w:type="dxa"/>
              <w:right w:w="0" w:type="dxa"/>
            </w:tcMar>
            <w:vAlign w:val="bottom"/>
          </w:tcPr>
          <w:p w14:paraId="4EACC82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885C22" w14:textId="77777777" w:rsidR="0089264D" w:rsidRPr="00B40C4C" w:rsidRDefault="0089264D" w:rsidP="004B5DA0">
            <w:pPr>
              <w:jc w:val="right"/>
            </w:pPr>
          </w:p>
        </w:tc>
      </w:tr>
      <w:tr w:rsidR="00446E55" w:rsidRPr="00B40C4C" w14:paraId="35DB313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9AABC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BCD851"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CC392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CEF153" w14:textId="77777777" w:rsidR="0089264D" w:rsidRPr="00B40C4C" w:rsidRDefault="0089264D" w:rsidP="009137DA">
            <w:r w:rsidRPr="00B40C4C">
              <w:t>Fylkesungdomsorganisasjoner</w:t>
            </w:r>
          </w:p>
        </w:tc>
        <w:tc>
          <w:tcPr>
            <w:tcW w:w="1380" w:type="dxa"/>
            <w:tcBorders>
              <w:top w:val="nil"/>
              <w:left w:val="nil"/>
              <w:bottom w:val="nil"/>
              <w:right w:val="nil"/>
            </w:tcBorders>
            <w:tcMar>
              <w:top w:w="43" w:type="dxa"/>
              <w:left w:w="0" w:type="dxa"/>
              <w:bottom w:w="0" w:type="dxa"/>
              <w:right w:w="0" w:type="dxa"/>
            </w:tcMar>
            <w:vAlign w:val="bottom"/>
          </w:tcPr>
          <w:p w14:paraId="2F0CE6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04E4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BAFB03" w14:textId="77777777" w:rsidR="0089264D" w:rsidRPr="00B40C4C" w:rsidRDefault="0089264D" w:rsidP="004B5DA0">
            <w:pPr>
              <w:jc w:val="right"/>
            </w:pPr>
            <w:r w:rsidRPr="00B40C4C">
              <w:t>32 215 000</w:t>
            </w:r>
          </w:p>
        </w:tc>
        <w:tc>
          <w:tcPr>
            <w:tcW w:w="180" w:type="dxa"/>
            <w:tcBorders>
              <w:top w:val="nil"/>
              <w:left w:val="nil"/>
              <w:bottom w:val="nil"/>
              <w:right w:val="nil"/>
            </w:tcBorders>
            <w:tcMar>
              <w:top w:w="43" w:type="dxa"/>
              <w:left w:w="0" w:type="dxa"/>
              <w:bottom w:w="0" w:type="dxa"/>
              <w:right w:w="0" w:type="dxa"/>
            </w:tcMar>
            <w:vAlign w:val="bottom"/>
          </w:tcPr>
          <w:p w14:paraId="233C99C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E337A9" w14:textId="77777777" w:rsidR="0089264D" w:rsidRPr="00B40C4C" w:rsidRDefault="0089264D" w:rsidP="004B5DA0">
            <w:pPr>
              <w:jc w:val="right"/>
            </w:pPr>
          </w:p>
        </w:tc>
      </w:tr>
      <w:tr w:rsidR="00446E55" w:rsidRPr="00B40C4C" w14:paraId="226978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FC47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6112DD"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201D7D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553FF7" w14:textId="77777777" w:rsidR="0089264D" w:rsidRPr="00B40C4C" w:rsidRDefault="0089264D" w:rsidP="009137DA">
            <w:r w:rsidRPr="00B40C4C">
              <w:t>Sentrale ungdomsorganisasjoner</w:t>
            </w:r>
          </w:p>
        </w:tc>
        <w:tc>
          <w:tcPr>
            <w:tcW w:w="1380" w:type="dxa"/>
            <w:tcBorders>
              <w:top w:val="nil"/>
              <w:left w:val="nil"/>
              <w:bottom w:val="nil"/>
              <w:right w:val="nil"/>
            </w:tcBorders>
            <w:tcMar>
              <w:top w:w="43" w:type="dxa"/>
              <w:left w:w="0" w:type="dxa"/>
              <w:bottom w:w="0" w:type="dxa"/>
              <w:right w:w="0" w:type="dxa"/>
            </w:tcMar>
            <w:vAlign w:val="bottom"/>
          </w:tcPr>
          <w:p w14:paraId="2F83A1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D0C8A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FAE0D19" w14:textId="77777777" w:rsidR="0089264D" w:rsidRPr="00B40C4C" w:rsidRDefault="0089264D" w:rsidP="004B5DA0">
            <w:pPr>
              <w:jc w:val="right"/>
            </w:pPr>
            <w:r w:rsidRPr="00B40C4C">
              <w:t>15 818 000</w:t>
            </w:r>
          </w:p>
        </w:tc>
        <w:tc>
          <w:tcPr>
            <w:tcW w:w="180" w:type="dxa"/>
            <w:tcBorders>
              <w:top w:val="nil"/>
              <w:left w:val="nil"/>
              <w:bottom w:val="nil"/>
              <w:right w:val="nil"/>
            </w:tcBorders>
            <w:tcMar>
              <w:top w:w="43" w:type="dxa"/>
              <w:left w:w="0" w:type="dxa"/>
              <w:bottom w:w="0" w:type="dxa"/>
              <w:right w:w="0" w:type="dxa"/>
            </w:tcMar>
            <w:vAlign w:val="bottom"/>
          </w:tcPr>
          <w:p w14:paraId="633969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A07306" w14:textId="77777777" w:rsidR="0089264D" w:rsidRPr="00B40C4C" w:rsidRDefault="0089264D" w:rsidP="004B5DA0">
            <w:pPr>
              <w:jc w:val="right"/>
            </w:pPr>
            <w:r w:rsidRPr="00B40C4C">
              <w:t>575 605 000</w:t>
            </w:r>
          </w:p>
        </w:tc>
      </w:tr>
      <w:tr w:rsidR="00446E55" w:rsidRPr="00B40C4C" w14:paraId="59C29651" w14:textId="77777777" w:rsidTr="008C2AB1">
        <w:trPr>
          <w:trHeight w:val="240"/>
        </w:trPr>
        <w:tc>
          <w:tcPr>
            <w:tcW w:w="567" w:type="dxa"/>
            <w:tcBorders>
              <w:top w:val="nil"/>
              <w:left w:val="nil"/>
              <w:bottom w:val="nil"/>
            </w:tcBorders>
            <w:tcMar>
              <w:top w:w="43" w:type="dxa"/>
              <w:left w:w="0" w:type="dxa"/>
              <w:bottom w:w="0" w:type="dxa"/>
              <w:right w:w="0" w:type="dxa"/>
            </w:tcMar>
          </w:tcPr>
          <w:p w14:paraId="43347618" w14:textId="77777777" w:rsidR="0089264D" w:rsidRPr="00B40C4C" w:rsidRDefault="0089264D" w:rsidP="009137DA">
            <w:r w:rsidRPr="00B40C4C">
              <w:t>578</w:t>
            </w:r>
          </w:p>
        </w:tc>
        <w:tc>
          <w:tcPr>
            <w:tcW w:w="260" w:type="dxa"/>
            <w:tcBorders>
              <w:top w:val="nil"/>
              <w:left w:val="nil"/>
              <w:bottom w:val="nil"/>
              <w:right w:val="nil"/>
            </w:tcBorders>
            <w:tcMar>
              <w:top w:w="43" w:type="dxa"/>
              <w:left w:w="0" w:type="dxa"/>
              <w:bottom w:w="0" w:type="dxa"/>
              <w:right w:w="0" w:type="dxa"/>
            </w:tcMar>
            <w:vAlign w:val="bottom"/>
          </w:tcPr>
          <w:p w14:paraId="4EA35A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D1BE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87F9B7" w14:textId="77777777" w:rsidR="0089264D" w:rsidRPr="00B40C4C" w:rsidRDefault="0089264D" w:rsidP="009137DA">
            <w:r w:rsidRPr="00B40C4C">
              <w:t>Valgdirektoratet:</w:t>
            </w:r>
          </w:p>
        </w:tc>
        <w:tc>
          <w:tcPr>
            <w:tcW w:w="1380" w:type="dxa"/>
            <w:tcBorders>
              <w:top w:val="nil"/>
              <w:left w:val="nil"/>
              <w:bottom w:val="nil"/>
              <w:right w:val="nil"/>
            </w:tcBorders>
            <w:tcMar>
              <w:top w:w="43" w:type="dxa"/>
              <w:left w:w="0" w:type="dxa"/>
              <w:bottom w:w="0" w:type="dxa"/>
              <w:right w:w="0" w:type="dxa"/>
            </w:tcMar>
            <w:vAlign w:val="bottom"/>
          </w:tcPr>
          <w:p w14:paraId="4383E1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6489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E976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847AC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67EB82" w14:textId="77777777" w:rsidR="0089264D" w:rsidRPr="00B40C4C" w:rsidRDefault="0089264D" w:rsidP="004B5DA0">
            <w:pPr>
              <w:jc w:val="right"/>
            </w:pPr>
          </w:p>
        </w:tc>
      </w:tr>
      <w:tr w:rsidR="00446E55" w:rsidRPr="00B40C4C" w14:paraId="44E241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0D95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2144A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C52A7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EE2A1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0D162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CB70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AB0755" w14:textId="77777777" w:rsidR="0089264D" w:rsidRPr="00B40C4C" w:rsidRDefault="0089264D" w:rsidP="004B5DA0">
            <w:pPr>
              <w:jc w:val="right"/>
            </w:pPr>
            <w:r w:rsidRPr="00B40C4C">
              <w:t>120 742 000</w:t>
            </w:r>
          </w:p>
        </w:tc>
        <w:tc>
          <w:tcPr>
            <w:tcW w:w="180" w:type="dxa"/>
            <w:tcBorders>
              <w:top w:val="nil"/>
              <w:left w:val="nil"/>
              <w:bottom w:val="nil"/>
              <w:right w:val="nil"/>
            </w:tcBorders>
            <w:tcMar>
              <w:top w:w="43" w:type="dxa"/>
              <w:left w:w="0" w:type="dxa"/>
              <w:bottom w:w="0" w:type="dxa"/>
              <w:right w:w="0" w:type="dxa"/>
            </w:tcMar>
            <w:vAlign w:val="bottom"/>
          </w:tcPr>
          <w:p w14:paraId="0A44FD6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B9403E" w14:textId="77777777" w:rsidR="0089264D" w:rsidRPr="00B40C4C" w:rsidRDefault="0089264D" w:rsidP="004B5DA0">
            <w:pPr>
              <w:jc w:val="right"/>
            </w:pPr>
          </w:p>
        </w:tc>
      </w:tr>
      <w:tr w:rsidR="00446E55" w:rsidRPr="00B40C4C" w14:paraId="124F5E3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F2B1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9DD7F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D728A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40C84D" w14:textId="77777777" w:rsidR="0089264D" w:rsidRPr="00B40C4C" w:rsidRDefault="0089264D" w:rsidP="009137DA">
            <w:r w:rsidRPr="00B40C4C">
              <w:t>Informasjonstiltak</w:t>
            </w:r>
          </w:p>
        </w:tc>
        <w:tc>
          <w:tcPr>
            <w:tcW w:w="1380" w:type="dxa"/>
            <w:tcBorders>
              <w:top w:val="nil"/>
              <w:left w:val="nil"/>
              <w:bottom w:val="nil"/>
              <w:right w:val="nil"/>
            </w:tcBorders>
            <w:tcMar>
              <w:top w:w="43" w:type="dxa"/>
              <w:left w:w="0" w:type="dxa"/>
              <w:bottom w:w="0" w:type="dxa"/>
              <w:right w:w="0" w:type="dxa"/>
            </w:tcMar>
            <w:vAlign w:val="bottom"/>
          </w:tcPr>
          <w:p w14:paraId="26511D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F0DD3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362A8F3" w14:textId="77777777" w:rsidR="0089264D" w:rsidRPr="00B40C4C" w:rsidRDefault="0089264D" w:rsidP="004B5DA0">
            <w:pPr>
              <w:jc w:val="right"/>
            </w:pPr>
            <w:r w:rsidRPr="00B40C4C">
              <w:t>6 118 000</w:t>
            </w:r>
          </w:p>
        </w:tc>
        <w:tc>
          <w:tcPr>
            <w:tcW w:w="180" w:type="dxa"/>
            <w:tcBorders>
              <w:top w:val="nil"/>
              <w:left w:val="nil"/>
              <w:bottom w:val="nil"/>
              <w:right w:val="nil"/>
            </w:tcBorders>
            <w:tcMar>
              <w:top w:w="43" w:type="dxa"/>
              <w:left w:w="0" w:type="dxa"/>
              <w:bottom w:w="0" w:type="dxa"/>
              <w:right w:w="0" w:type="dxa"/>
            </w:tcMar>
            <w:vAlign w:val="bottom"/>
          </w:tcPr>
          <w:p w14:paraId="7AF8275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098C12" w14:textId="77777777" w:rsidR="0089264D" w:rsidRPr="00B40C4C" w:rsidRDefault="0089264D" w:rsidP="004B5DA0">
            <w:pPr>
              <w:jc w:val="right"/>
            </w:pPr>
            <w:r w:rsidRPr="00B40C4C">
              <w:t>126 860 000</w:t>
            </w:r>
          </w:p>
        </w:tc>
      </w:tr>
      <w:tr w:rsidR="00446E55" w:rsidRPr="00B40C4C" w14:paraId="3C99E4C9" w14:textId="77777777" w:rsidTr="008C2AB1">
        <w:trPr>
          <w:trHeight w:val="240"/>
        </w:trPr>
        <w:tc>
          <w:tcPr>
            <w:tcW w:w="567" w:type="dxa"/>
            <w:tcBorders>
              <w:top w:val="nil"/>
              <w:left w:val="nil"/>
              <w:bottom w:val="nil"/>
            </w:tcBorders>
            <w:tcMar>
              <w:top w:w="43" w:type="dxa"/>
              <w:left w:w="0" w:type="dxa"/>
              <w:bottom w:w="0" w:type="dxa"/>
              <w:right w:w="0" w:type="dxa"/>
            </w:tcMar>
          </w:tcPr>
          <w:p w14:paraId="09DD3481" w14:textId="77777777" w:rsidR="0089264D" w:rsidRPr="00B40C4C" w:rsidRDefault="0089264D" w:rsidP="009137DA">
            <w:r w:rsidRPr="00B40C4C">
              <w:t>579</w:t>
            </w:r>
          </w:p>
        </w:tc>
        <w:tc>
          <w:tcPr>
            <w:tcW w:w="260" w:type="dxa"/>
            <w:tcBorders>
              <w:top w:val="nil"/>
              <w:left w:val="nil"/>
              <w:bottom w:val="nil"/>
              <w:right w:val="nil"/>
            </w:tcBorders>
            <w:tcMar>
              <w:top w:w="43" w:type="dxa"/>
              <w:left w:w="0" w:type="dxa"/>
              <w:bottom w:w="0" w:type="dxa"/>
              <w:right w:w="0" w:type="dxa"/>
            </w:tcMar>
            <w:vAlign w:val="bottom"/>
          </w:tcPr>
          <w:p w14:paraId="0633DC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EAE71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5522B4" w14:textId="77777777" w:rsidR="0089264D" w:rsidRPr="00B40C4C" w:rsidRDefault="0089264D" w:rsidP="009137DA">
            <w:r w:rsidRPr="00B40C4C">
              <w:t>Valgutgifter:</w:t>
            </w:r>
          </w:p>
        </w:tc>
        <w:tc>
          <w:tcPr>
            <w:tcW w:w="1380" w:type="dxa"/>
            <w:tcBorders>
              <w:top w:val="nil"/>
              <w:left w:val="nil"/>
              <w:bottom w:val="nil"/>
              <w:right w:val="nil"/>
            </w:tcBorders>
            <w:tcMar>
              <w:top w:w="43" w:type="dxa"/>
              <w:left w:w="0" w:type="dxa"/>
              <w:bottom w:w="0" w:type="dxa"/>
              <w:right w:w="0" w:type="dxa"/>
            </w:tcMar>
            <w:vAlign w:val="bottom"/>
          </w:tcPr>
          <w:p w14:paraId="3E2147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C1F4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D5CE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6C2C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044363" w14:textId="77777777" w:rsidR="0089264D" w:rsidRPr="00B40C4C" w:rsidRDefault="0089264D" w:rsidP="004B5DA0">
            <w:pPr>
              <w:jc w:val="right"/>
            </w:pPr>
          </w:p>
        </w:tc>
      </w:tr>
      <w:tr w:rsidR="00446E55" w:rsidRPr="00B40C4C" w14:paraId="7E95737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EAD9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9C304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4F411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55AD3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BE34C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EA9C7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8807A96" w14:textId="77777777" w:rsidR="0089264D" w:rsidRPr="00B40C4C" w:rsidRDefault="0089264D" w:rsidP="004B5DA0">
            <w:pPr>
              <w:jc w:val="right"/>
            </w:pPr>
            <w:r w:rsidRPr="00B40C4C">
              <w:t>8 600 000</w:t>
            </w:r>
          </w:p>
        </w:tc>
        <w:tc>
          <w:tcPr>
            <w:tcW w:w="180" w:type="dxa"/>
            <w:tcBorders>
              <w:top w:val="nil"/>
              <w:left w:val="nil"/>
              <w:bottom w:val="nil"/>
              <w:right w:val="nil"/>
            </w:tcBorders>
            <w:tcMar>
              <w:top w:w="43" w:type="dxa"/>
              <w:left w:w="0" w:type="dxa"/>
              <w:bottom w:w="0" w:type="dxa"/>
              <w:right w:w="0" w:type="dxa"/>
            </w:tcMar>
            <w:vAlign w:val="bottom"/>
          </w:tcPr>
          <w:p w14:paraId="63EB96A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0001794" w14:textId="77777777" w:rsidR="0089264D" w:rsidRPr="00B40C4C" w:rsidRDefault="0089264D" w:rsidP="004B5DA0">
            <w:pPr>
              <w:jc w:val="right"/>
            </w:pPr>
            <w:r w:rsidRPr="00B40C4C">
              <w:t>8 600 000</w:t>
            </w:r>
          </w:p>
        </w:tc>
      </w:tr>
      <w:tr w:rsidR="00446E55" w:rsidRPr="00B40C4C" w14:paraId="490F18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7B68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7379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F79E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79E027" w14:textId="77777777" w:rsidR="0089264D" w:rsidRPr="00B40C4C" w:rsidRDefault="0089264D" w:rsidP="009137DA">
            <w:r w:rsidRPr="00B40C4C">
              <w:t>Sum Kommunesektoren mv.</w:t>
            </w:r>
          </w:p>
        </w:tc>
        <w:tc>
          <w:tcPr>
            <w:tcW w:w="1380" w:type="dxa"/>
            <w:tcBorders>
              <w:top w:val="nil"/>
              <w:left w:val="nil"/>
              <w:bottom w:val="nil"/>
              <w:right w:val="nil"/>
            </w:tcBorders>
            <w:tcMar>
              <w:top w:w="43" w:type="dxa"/>
              <w:left w:w="0" w:type="dxa"/>
              <w:bottom w:w="0" w:type="dxa"/>
              <w:right w:w="0" w:type="dxa"/>
            </w:tcMar>
            <w:vAlign w:val="bottom"/>
          </w:tcPr>
          <w:p w14:paraId="479930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EF337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95A1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6102A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CB00DD2" w14:textId="77777777" w:rsidR="0089264D" w:rsidRPr="00B40C4C" w:rsidRDefault="0089264D" w:rsidP="004B5DA0">
            <w:pPr>
              <w:jc w:val="right"/>
            </w:pPr>
            <w:r w:rsidRPr="00B40C4C">
              <w:t>253 689 410 000</w:t>
            </w:r>
          </w:p>
        </w:tc>
      </w:tr>
      <w:tr w:rsidR="00446E55" w:rsidRPr="00B40C4C" w14:paraId="57C9CBF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3192C6A" w14:textId="77777777" w:rsidR="0089264D" w:rsidRPr="00B40C4C" w:rsidRDefault="0089264D" w:rsidP="00BC282F">
            <w:pPr>
              <w:pStyle w:val="tittel-gulbok2"/>
            </w:pPr>
            <w:r w:rsidRPr="00B40C4C">
              <w:t>Bolig, bomiljø og bygg</w:t>
            </w:r>
          </w:p>
        </w:tc>
      </w:tr>
      <w:tr w:rsidR="00446E55" w:rsidRPr="00B40C4C" w14:paraId="55D126F2" w14:textId="77777777" w:rsidTr="008C2AB1">
        <w:trPr>
          <w:trHeight w:val="240"/>
        </w:trPr>
        <w:tc>
          <w:tcPr>
            <w:tcW w:w="567" w:type="dxa"/>
            <w:tcBorders>
              <w:top w:val="nil"/>
              <w:left w:val="nil"/>
              <w:bottom w:val="nil"/>
            </w:tcBorders>
            <w:tcMar>
              <w:top w:w="43" w:type="dxa"/>
              <w:left w:w="0" w:type="dxa"/>
              <w:bottom w:w="0" w:type="dxa"/>
              <w:right w:w="0" w:type="dxa"/>
            </w:tcMar>
          </w:tcPr>
          <w:p w14:paraId="73A31E1E" w14:textId="77777777" w:rsidR="0089264D" w:rsidRPr="00B40C4C" w:rsidRDefault="0089264D" w:rsidP="009137DA">
            <w:r w:rsidRPr="00B40C4C">
              <w:t>581</w:t>
            </w:r>
          </w:p>
        </w:tc>
        <w:tc>
          <w:tcPr>
            <w:tcW w:w="260" w:type="dxa"/>
            <w:tcBorders>
              <w:top w:val="nil"/>
              <w:left w:val="nil"/>
              <w:bottom w:val="nil"/>
              <w:right w:val="nil"/>
            </w:tcBorders>
            <w:tcMar>
              <w:top w:w="43" w:type="dxa"/>
              <w:left w:w="0" w:type="dxa"/>
              <w:bottom w:w="0" w:type="dxa"/>
              <w:right w:w="0" w:type="dxa"/>
            </w:tcMar>
            <w:vAlign w:val="bottom"/>
          </w:tcPr>
          <w:p w14:paraId="53C75F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9872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6EE8E8" w14:textId="77777777" w:rsidR="0089264D" w:rsidRPr="00B40C4C" w:rsidRDefault="0089264D" w:rsidP="009137DA">
            <w:r w:rsidRPr="00B40C4C">
              <w:t>Bolig- og bomiljøtiltak:</w:t>
            </w:r>
          </w:p>
        </w:tc>
        <w:tc>
          <w:tcPr>
            <w:tcW w:w="1380" w:type="dxa"/>
            <w:tcBorders>
              <w:top w:val="nil"/>
              <w:left w:val="nil"/>
              <w:bottom w:val="nil"/>
              <w:right w:val="nil"/>
            </w:tcBorders>
            <w:tcMar>
              <w:top w:w="43" w:type="dxa"/>
              <w:left w:w="0" w:type="dxa"/>
              <w:bottom w:w="0" w:type="dxa"/>
              <w:right w:w="0" w:type="dxa"/>
            </w:tcMar>
            <w:vAlign w:val="bottom"/>
          </w:tcPr>
          <w:p w14:paraId="32E9DE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14519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8B94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DD3E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AD34D7" w14:textId="77777777" w:rsidR="0089264D" w:rsidRPr="00B40C4C" w:rsidRDefault="0089264D" w:rsidP="004B5DA0">
            <w:pPr>
              <w:jc w:val="right"/>
            </w:pPr>
          </w:p>
        </w:tc>
      </w:tr>
      <w:tr w:rsidR="00446E55" w:rsidRPr="00B40C4C" w14:paraId="329ACFB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D002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ECB63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D1867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53FADF" w14:textId="77777777" w:rsidR="0089264D" w:rsidRPr="00B40C4C" w:rsidRDefault="0089264D" w:rsidP="009137DA">
            <w:r w:rsidRPr="00B40C4C">
              <w:t>Bostøtte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CCC02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793EB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66DC53" w14:textId="77777777" w:rsidR="0089264D" w:rsidRPr="00B40C4C" w:rsidRDefault="0089264D" w:rsidP="004B5DA0">
            <w:pPr>
              <w:jc w:val="right"/>
            </w:pPr>
            <w:r w:rsidRPr="00B40C4C">
              <w:t>3 982 415 000</w:t>
            </w:r>
          </w:p>
        </w:tc>
        <w:tc>
          <w:tcPr>
            <w:tcW w:w="180" w:type="dxa"/>
            <w:tcBorders>
              <w:top w:val="nil"/>
              <w:left w:val="nil"/>
              <w:bottom w:val="nil"/>
              <w:right w:val="nil"/>
            </w:tcBorders>
            <w:tcMar>
              <w:top w:w="43" w:type="dxa"/>
              <w:left w:w="0" w:type="dxa"/>
              <w:bottom w:w="0" w:type="dxa"/>
              <w:right w:w="0" w:type="dxa"/>
            </w:tcMar>
            <w:vAlign w:val="bottom"/>
          </w:tcPr>
          <w:p w14:paraId="141F35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5BA377" w14:textId="77777777" w:rsidR="0089264D" w:rsidRPr="00B40C4C" w:rsidRDefault="0089264D" w:rsidP="004B5DA0">
            <w:pPr>
              <w:jc w:val="right"/>
            </w:pPr>
          </w:p>
        </w:tc>
      </w:tr>
      <w:tr w:rsidR="00446E55" w:rsidRPr="00B40C4C" w14:paraId="5955552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2078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C5379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8F26D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638D4F" w14:textId="77777777" w:rsidR="0089264D" w:rsidRPr="00B40C4C" w:rsidRDefault="0089264D" w:rsidP="009137DA">
            <w:r w:rsidRPr="00B40C4C">
              <w:t>Etablering og tilpasning i distriktskommuner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130B3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6681E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92FAF3" w14:textId="77777777" w:rsidR="0089264D" w:rsidRPr="00B40C4C" w:rsidRDefault="0089264D" w:rsidP="004B5DA0">
            <w:pPr>
              <w:jc w:val="right"/>
            </w:pPr>
            <w:r w:rsidRPr="00B40C4C">
              <w:t>17 000 000</w:t>
            </w:r>
          </w:p>
        </w:tc>
        <w:tc>
          <w:tcPr>
            <w:tcW w:w="180" w:type="dxa"/>
            <w:tcBorders>
              <w:top w:val="nil"/>
              <w:left w:val="nil"/>
              <w:bottom w:val="nil"/>
              <w:right w:val="nil"/>
            </w:tcBorders>
            <w:tcMar>
              <w:top w:w="43" w:type="dxa"/>
              <w:left w:w="0" w:type="dxa"/>
              <w:bottom w:w="0" w:type="dxa"/>
              <w:right w:w="0" w:type="dxa"/>
            </w:tcMar>
            <w:vAlign w:val="bottom"/>
          </w:tcPr>
          <w:p w14:paraId="10B2094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1BC4B0" w14:textId="77777777" w:rsidR="0089264D" w:rsidRPr="00B40C4C" w:rsidRDefault="0089264D" w:rsidP="004B5DA0">
            <w:pPr>
              <w:jc w:val="right"/>
            </w:pPr>
          </w:p>
        </w:tc>
      </w:tr>
      <w:tr w:rsidR="00446E55" w:rsidRPr="00B40C4C" w14:paraId="260BD3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AF87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EE9318"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648DC5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E936C4" w14:textId="77777777" w:rsidR="0089264D" w:rsidRPr="00B40C4C" w:rsidRDefault="0089264D" w:rsidP="009137DA">
            <w:r w:rsidRPr="00B40C4C">
              <w:t>Utleieboliger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6E6BE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147DD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2D5C07" w14:textId="77777777" w:rsidR="0089264D" w:rsidRPr="00B40C4C" w:rsidRDefault="0089264D" w:rsidP="004B5DA0">
            <w:pPr>
              <w:jc w:val="right"/>
            </w:pPr>
            <w:r w:rsidRPr="00B40C4C">
              <w:t>58 137 000</w:t>
            </w:r>
          </w:p>
        </w:tc>
        <w:tc>
          <w:tcPr>
            <w:tcW w:w="180" w:type="dxa"/>
            <w:tcBorders>
              <w:top w:val="nil"/>
              <w:left w:val="nil"/>
              <w:bottom w:val="nil"/>
              <w:right w:val="nil"/>
            </w:tcBorders>
            <w:tcMar>
              <w:top w:w="43" w:type="dxa"/>
              <w:left w:w="0" w:type="dxa"/>
              <w:bottom w:w="0" w:type="dxa"/>
              <w:right w:w="0" w:type="dxa"/>
            </w:tcMar>
            <w:vAlign w:val="bottom"/>
          </w:tcPr>
          <w:p w14:paraId="253063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564E6F" w14:textId="77777777" w:rsidR="0089264D" w:rsidRPr="00B40C4C" w:rsidRDefault="0089264D" w:rsidP="004B5DA0">
            <w:pPr>
              <w:jc w:val="right"/>
            </w:pPr>
          </w:p>
        </w:tc>
      </w:tr>
      <w:tr w:rsidR="00446E55" w:rsidRPr="00B40C4C" w14:paraId="195345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BB44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4899FD"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94879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781643" w14:textId="77777777" w:rsidR="0089264D" w:rsidRPr="00B40C4C" w:rsidRDefault="0089264D" w:rsidP="009137DA">
            <w:r w:rsidRPr="00B40C4C">
              <w:t>Boligtiltak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5FACF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EF70F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9CDDC8B" w14:textId="77777777" w:rsidR="0089264D" w:rsidRPr="00B40C4C" w:rsidRDefault="0089264D" w:rsidP="004B5DA0">
            <w:pPr>
              <w:jc w:val="right"/>
            </w:pPr>
            <w:r w:rsidRPr="00B40C4C">
              <w:t>37 944 000</w:t>
            </w:r>
          </w:p>
        </w:tc>
        <w:tc>
          <w:tcPr>
            <w:tcW w:w="180" w:type="dxa"/>
            <w:tcBorders>
              <w:top w:val="nil"/>
              <w:left w:val="nil"/>
              <w:bottom w:val="nil"/>
              <w:right w:val="nil"/>
            </w:tcBorders>
            <w:tcMar>
              <w:top w:w="43" w:type="dxa"/>
              <w:left w:w="0" w:type="dxa"/>
              <w:bottom w:w="0" w:type="dxa"/>
              <w:right w:w="0" w:type="dxa"/>
            </w:tcMar>
            <w:vAlign w:val="bottom"/>
          </w:tcPr>
          <w:p w14:paraId="1992A36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9937744" w14:textId="77777777" w:rsidR="0089264D" w:rsidRPr="00B40C4C" w:rsidRDefault="0089264D" w:rsidP="004B5DA0">
            <w:pPr>
              <w:jc w:val="right"/>
            </w:pPr>
            <w:r w:rsidRPr="00B40C4C">
              <w:t>4 095 496 000</w:t>
            </w:r>
          </w:p>
        </w:tc>
      </w:tr>
      <w:tr w:rsidR="00446E55" w:rsidRPr="00B40C4C" w14:paraId="2E5504D2" w14:textId="77777777" w:rsidTr="008C2AB1">
        <w:trPr>
          <w:trHeight w:val="240"/>
        </w:trPr>
        <w:tc>
          <w:tcPr>
            <w:tcW w:w="567" w:type="dxa"/>
            <w:tcBorders>
              <w:top w:val="nil"/>
              <w:left w:val="nil"/>
              <w:bottom w:val="nil"/>
            </w:tcBorders>
            <w:tcMar>
              <w:top w:w="43" w:type="dxa"/>
              <w:left w:w="0" w:type="dxa"/>
              <w:bottom w:w="0" w:type="dxa"/>
              <w:right w:w="0" w:type="dxa"/>
            </w:tcMar>
          </w:tcPr>
          <w:p w14:paraId="2A9157D1" w14:textId="77777777" w:rsidR="0089264D" w:rsidRPr="00B40C4C" w:rsidRDefault="0089264D" w:rsidP="009137DA">
            <w:r w:rsidRPr="00B40C4C">
              <w:t>585</w:t>
            </w:r>
          </w:p>
        </w:tc>
        <w:tc>
          <w:tcPr>
            <w:tcW w:w="260" w:type="dxa"/>
            <w:tcBorders>
              <w:top w:val="nil"/>
              <w:left w:val="nil"/>
              <w:bottom w:val="nil"/>
              <w:right w:val="nil"/>
            </w:tcBorders>
            <w:tcMar>
              <w:top w:w="43" w:type="dxa"/>
              <w:left w:w="0" w:type="dxa"/>
              <w:bottom w:w="0" w:type="dxa"/>
              <w:right w:w="0" w:type="dxa"/>
            </w:tcMar>
            <w:vAlign w:val="bottom"/>
          </w:tcPr>
          <w:p w14:paraId="24E2B4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359E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06CD56" w14:textId="77777777" w:rsidR="0089264D" w:rsidRPr="00B40C4C" w:rsidRDefault="0089264D" w:rsidP="009137DA">
            <w:r w:rsidRPr="00B40C4C">
              <w:t>Husleietvistutvalget:</w:t>
            </w:r>
          </w:p>
        </w:tc>
        <w:tc>
          <w:tcPr>
            <w:tcW w:w="1380" w:type="dxa"/>
            <w:tcBorders>
              <w:top w:val="nil"/>
              <w:left w:val="nil"/>
              <w:bottom w:val="nil"/>
              <w:right w:val="nil"/>
            </w:tcBorders>
            <w:tcMar>
              <w:top w:w="43" w:type="dxa"/>
              <w:left w:w="0" w:type="dxa"/>
              <w:bottom w:w="0" w:type="dxa"/>
              <w:right w:w="0" w:type="dxa"/>
            </w:tcMar>
            <w:vAlign w:val="bottom"/>
          </w:tcPr>
          <w:p w14:paraId="1C001C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4502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6C66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994B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FFD32B" w14:textId="77777777" w:rsidR="0089264D" w:rsidRPr="00B40C4C" w:rsidRDefault="0089264D" w:rsidP="004B5DA0">
            <w:pPr>
              <w:jc w:val="right"/>
            </w:pPr>
          </w:p>
        </w:tc>
      </w:tr>
      <w:tr w:rsidR="00446E55" w:rsidRPr="00B40C4C" w14:paraId="558CB9F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A6AA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F560B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28CE9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E9D87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0211C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487B9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4BAF93F" w14:textId="77777777" w:rsidR="0089264D" w:rsidRPr="00B40C4C" w:rsidRDefault="0089264D" w:rsidP="004B5DA0">
            <w:pPr>
              <w:jc w:val="right"/>
            </w:pPr>
            <w:r w:rsidRPr="00B40C4C">
              <w:t>43 080 000</w:t>
            </w:r>
          </w:p>
        </w:tc>
        <w:tc>
          <w:tcPr>
            <w:tcW w:w="180" w:type="dxa"/>
            <w:tcBorders>
              <w:top w:val="nil"/>
              <w:left w:val="nil"/>
              <w:bottom w:val="nil"/>
              <w:right w:val="nil"/>
            </w:tcBorders>
            <w:tcMar>
              <w:top w:w="43" w:type="dxa"/>
              <w:left w:w="0" w:type="dxa"/>
              <w:bottom w:w="0" w:type="dxa"/>
              <w:right w:w="0" w:type="dxa"/>
            </w:tcMar>
            <w:vAlign w:val="bottom"/>
          </w:tcPr>
          <w:p w14:paraId="23F8BD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7B843C" w14:textId="77777777" w:rsidR="0089264D" w:rsidRPr="00B40C4C" w:rsidRDefault="0089264D" w:rsidP="004B5DA0">
            <w:pPr>
              <w:jc w:val="right"/>
            </w:pPr>
            <w:r w:rsidRPr="00B40C4C">
              <w:t>43 080 000</w:t>
            </w:r>
          </w:p>
        </w:tc>
      </w:tr>
      <w:tr w:rsidR="00446E55" w:rsidRPr="00B40C4C" w14:paraId="2B86BF27" w14:textId="77777777" w:rsidTr="008C2AB1">
        <w:trPr>
          <w:trHeight w:val="240"/>
        </w:trPr>
        <w:tc>
          <w:tcPr>
            <w:tcW w:w="567" w:type="dxa"/>
            <w:tcBorders>
              <w:top w:val="nil"/>
              <w:left w:val="nil"/>
              <w:bottom w:val="nil"/>
            </w:tcBorders>
            <w:tcMar>
              <w:top w:w="43" w:type="dxa"/>
              <w:left w:w="0" w:type="dxa"/>
              <w:bottom w:w="0" w:type="dxa"/>
              <w:right w:w="0" w:type="dxa"/>
            </w:tcMar>
          </w:tcPr>
          <w:p w14:paraId="12C69C69" w14:textId="77777777" w:rsidR="0089264D" w:rsidRPr="00B40C4C" w:rsidRDefault="0089264D" w:rsidP="009137DA">
            <w:r w:rsidRPr="00B40C4C">
              <w:t>587</w:t>
            </w:r>
          </w:p>
        </w:tc>
        <w:tc>
          <w:tcPr>
            <w:tcW w:w="260" w:type="dxa"/>
            <w:tcBorders>
              <w:top w:val="nil"/>
              <w:left w:val="nil"/>
              <w:bottom w:val="nil"/>
              <w:right w:val="nil"/>
            </w:tcBorders>
            <w:tcMar>
              <w:top w:w="43" w:type="dxa"/>
              <w:left w:w="0" w:type="dxa"/>
              <w:bottom w:w="0" w:type="dxa"/>
              <w:right w:w="0" w:type="dxa"/>
            </w:tcMar>
            <w:vAlign w:val="bottom"/>
          </w:tcPr>
          <w:p w14:paraId="686B28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039D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CE98B1" w14:textId="77777777" w:rsidR="0089264D" w:rsidRPr="00B40C4C" w:rsidRDefault="0089264D" w:rsidP="009137DA">
            <w:r w:rsidRPr="00B40C4C">
              <w:t>Direktoratet for byggkvalitet:</w:t>
            </w:r>
          </w:p>
        </w:tc>
        <w:tc>
          <w:tcPr>
            <w:tcW w:w="1380" w:type="dxa"/>
            <w:tcBorders>
              <w:top w:val="nil"/>
              <w:left w:val="nil"/>
              <w:bottom w:val="nil"/>
              <w:right w:val="nil"/>
            </w:tcBorders>
            <w:tcMar>
              <w:top w:w="43" w:type="dxa"/>
              <w:left w:w="0" w:type="dxa"/>
              <w:bottom w:w="0" w:type="dxa"/>
              <w:right w:w="0" w:type="dxa"/>
            </w:tcMar>
            <w:vAlign w:val="bottom"/>
          </w:tcPr>
          <w:p w14:paraId="03C481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9816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A72E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BBD5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07E270" w14:textId="77777777" w:rsidR="0089264D" w:rsidRPr="00B40C4C" w:rsidRDefault="0089264D" w:rsidP="004B5DA0">
            <w:pPr>
              <w:jc w:val="right"/>
            </w:pPr>
          </w:p>
        </w:tc>
      </w:tr>
      <w:tr w:rsidR="00446E55" w:rsidRPr="00B40C4C" w14:paraId="6907EE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5FF4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27B80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DCC59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8BFBD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C48C7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2266D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CFF1CA" w14:textId="77777777" w:rsidR="0089264D" w:rsidRPr="00B40C4C" w:rsidRDefault="0089264D" w:rsidP="004B5DA0">
            <w:pPr>
              <w:jc w:val="right"/>
            </w:pPr>
            <w:r w:rsidRPr="00B40C4C">
              <w:t>143 434 000</w:t>
            </w:r>
          </w:p>
        </w:tc>
        <w:tc>
          <w:tcPr>
            <w:tcW w:w="180" w:type="dxa"/>
            <w:tcBorders>
              <w:top w:val="nil"/>
              <w:left w:val="nil"/>
              <w:bottom w:val="nil"/>
              <w:right w:val="nil"/>
            </w:tcBorders>
            <w:tcMar>
              <w:top w:w="43" w:type="dxa"/>
              <w:left w:w="0" w:type="dxa"/>
              <w:bottom w:w="0" w:type="dxa"/>
              <w:right w:w="0" w:type="dxa"/>
            </w:tcMar>
            <w:vAlign w:val="bottom"/>
          </w:tcPr>
          <w:p w14:paraId="357BA8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F27F3B" w14:textId="77777777" w:rsidR="0089264D" w:rsidRPr="00B40C4C" w:rsidRDefault="0089264D" w:rsidP="004B5DA0">
            <w:pPr>
              <w:jc w:val="right"/>
            </w:pPr>
          </w:p>
        </w:tc>
      </w:tr>
      <w:tr w:rsidR="00446E55" w:rsidRPr="00B40C4C" w14:paraId="7A077E8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05285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EA41AE"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DE667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2C215E" w14:textId="77777777" w:rsidR="0089264D" w:rsidRPr="00B40C4C" w:rsidRDefault="0089264D" w:rsidP="009137DA">
            <w:r w:rsidRPr="00B40C4C">
              <w:t>Kunnskapsutvikling og informasjonsformidling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708EB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50396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CB69E0D" w14:textId="77777777" w:rsidR="0089264D" w:rsidRPr="00B40C4C" w:rsidRDefault="0089264D" w:rsidP="004B5DA0">
            <w:pPr>
              <w:jc w:val="right"/>
            </w:pPr>
            <w:r w:rsidRPr="00B40C4C">
              <w:t>41 370 000</w:t>
            </w:r>
          </w:p>
        </w:tc>
        <w:tc>
          <w:tcPr>
            <w:tcW w:w="180" w:type="dxa"/>
            <w:tcBorders>
              <w:top w:val="nil"/>
              <w:left w:val="nil"/>
              <w:bottom w:val="nil"/>
              <w:right w:val="nil"/>
            </w:tcBorders>
            <w:tcMar>
              <w:top w:w="43" w:type="dxa"/>
              <w:left w:w="0" w:type="dxa"/>
              <w:bottom w:w="0" w:type="dxa"/>
              <w:right w:w="0" w:type="dxa"/>
            </w:tcMar>
            <w:vAlign w:val="bottom"/>
          </w:tcPr>
          <w:p w14:paraId="24DA21B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F4BCD15" w14:textId="77777777" w:rsidR="0089264D" w:rsidRPr="00B40C4C" w:rsidRDefault="0089264D" w:rsidP="004B5DA0">
            <w:pPr>
              <w:jc w:val="right"/>
            </w:pPr>
            <w:r w:rsidRPr="00B40C4C">
              <w:t>184 804 000</w:t>
            </w:r>
          </w:p>
        </w:tc>
      </w:tr>
      <w:tr w:rsidR="00446E55" w:rsidRPr="00B40C4C" w14:paraId="4FE9AB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8E3A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7723C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8096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107F72" w14:textId="77777777" w:rsidR="0089264D" w:rsidRPr="00B40C4C" w:rsidRDefault="0089264D" w:rsidP="009137DA">
            <w:r w:rsidRPr="00B40C4C">
              <w:t>Sum Bolig, bomiljø og bygg</w:t>
            </w:r>
          </w:p>
        </w:tc>
        <w:tc>
          <w:tcPr>
            <w:tcW w:w="1380" w:type="dxa"/>
            <w:tcBorders>
              <w:top w:val="nil"/>
              <w:left w:val="nil"/>
              <w:bottom w:val="nil"/>
              <w:right w:val="nil"/>
            </w:tcBorders>
            <w:tcMar>
              <w:top w:w="43" w:type="dxa"/>
              <w:left w:w="0" w:type="dxa"/>
              <w:bottom w:w="0" w:type="dxa"/>
              <w:right w:w="0" w:type="dxa"/>
            </w:tcMar>
            <w:vAlign w:val="bottom"/>
          </w:tcPr>
          <w:p w14:paraId="17F617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F8EFD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1610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943DA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60EC6B4" w14:textId="77777777" w:rsidR="0089264D" w:rsidRPr="00B40C4C" w:rsidRDefault="0089264D" w:rsidP="004B5DA0">
            <w:pPr>
              <w:jc w:val="right"/>
            </w:pPr>
            <w:r w:rsidRPr="00B40C4C">
              <w:t>4 323 380 000</w:t>
            </w:r>
          </w:p>
        </w:tc>
      </w:tr>
      <w:tr w:rsidR="00446E55" w:rsidRPr="00B40C4C" w14:paraId="31BA0B2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25F6BDE" w14:textId="77777777" w:rsidR="0089264D" w:rsidRPr="00B40C4C" w:rsidRDefault="0089264D" w:rsidP="00BC282F">
            <w:pPr>
              <w:pStyle w:val="tittel-gulbok2"/>
            </w:pPr>
            <w:r w:rsidRPr="00B40C4C">
              <w:t>Planlegging, byutvikling og geodata</w:t>
            </w:r>
          </w:p>
        </w:tc>
      </w:tr>
      <w:tr w:rsidR="00446E55" w:rsidRPr="00B40C4C" w14:paraId="7AD8CB2F" w14:textId="77777777" w:rsidTr="008C2AB1">
        <w:trPr>
          <w:trHeight w:val="240"/>
        </w:trPr>
        <w:tc>
          <w:tcPr>
            <w:tcW w:w="567" w:type="dxa"/>
            <w:tcBorders>
              <w:top w:val="nil"/>
              <w:left w:val="nil"/>
              <w:bottom w:val="nil"/>
            </w:tcBorders>
            <w:tcMar>
              <w:top w:w="43" w:type="dxa"/>
              <w:left w:w="0" w:type="dxa"/>
              <w:bottom w:w="0" w:type="dxa"/>
              <w:right w:w="0" w:type="dxa"/>
            </w:tcMar>
          </w:tcPr>
          <w:p w14:paraId="49499E8B" w14:textId="77777777" w:rsidR="0089264D" w:rsidRPr="00B40C4C" w:rsidRDefault="0089264D" w:rsidP="009137DA">
            <w:r w:rsidRPr="00B40C4C">
              <w:t>590</w:t>
            </w:r>
          </w:p>
        </w:tc>
        <w:tc>
          <w:tcPr>
            <w:tcW w:w="260" w:type="dxa"/>
            <w:tcBorders>
              <w:top w:val="nil"/>
              <w:left w:val="nil"/>
              <w:bottom w:val="nil"/>
              <w:right w:val="nil"/>
            </w:tcBorders>
            <w:tcMar>
              <w:top w:w="43" w:type="dxa"/>
              <w:left w:w="0" w:type="dxa"/>
              <w:bottom w:w="0" w:type="dxa"/>
              <w:right w:w="0" w:type="dxa"/>
            </w:tcMar>
            <w:vAlign w:val="bottom"/>
          </w:tcPr>
          <w:p w14:paraId="285425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20DBF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A2A9E7" w14:textId="77777777" w:rsidR="0089264D" w:rsidRPr="00B40C4C" w:rsidRDefault="0089264D" w:rsidP="009137DA">
            <w:r w:rsidRPr="00B40C4C">
              <w:t>Planlegging og byutvikling:</w:t>
            </w:r>
          </w:p>
        </w:tc>
        <w:tc>
          <w:tcPr>
            <w:tcW w:w="1380" w:type="dxa"/>
            <w:tcBorders>
              <w:top w:val="nil"/>
              <w:left w:val="nil"/>
              <w:bottom w:val="nil"/>
              <w:right w:val="nil"/>
            </w:tcBorders>
            <w:tcMar>
              <w:top w:w="43" w:type="dxa"/>
              <w:left w:w="0" w:type="dxa"/>
              <w:bottom w:w="0" w:type="dxa"/>
              <w:right w:w="0" w:type="dxa"/>
            </w:tcMar>
            <w:vAlign w:val="bottom"/>
          </w:tcPr>
          <w:p w14:paraId="7D5CFEB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A3F5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107B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67E73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1CFB13" w14:textId="77777777" w:rsidR="0089264D" w:rsidRPr="00B40C4C" w:rsidRDefault="0089264D" w:rsidP="004B5DA0">
            <w:pPr>
              <w:jc w:val="right"/>
            </w:pPr>
          </w:p>
        </w:tc>
      </w:tr>
      <w:tr w:rsidR="00446E55" w:rsidRPr="00B40C4C" w14:paraId="7CF8CA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F7CE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BE9009" w14:textId="77777777" w:rsidR="0089264D" w:rsidRPr="00B40C4C" w:rsidRDefault="0089264D" w:rsidP="009137DA">
            <w:r w:rsidRPr="00B40C4C">
              <w:t>65</w:t>
            </w:r>
          </w:p>
        </w:tc>
        <w:tc>
          <w:tcPr>
            <w:tcW w:w="260" w:type="dxa"/>
            <w:tcBorders>
              <w:top w:val="nil"/>
              <w:left w:val="nil"/>
              <w:bottom w:val="nil"/>
              <w:right w:val="nil"/>
            </w:tcBorders>
            <w:tcMar>
              <w:top w:w="43" w:type="dxa"/>
              <w:left w:w="0" w:type="dxa"/>
              <w:bottom w:w="0" w:type="dxa"/>
              <w:right w:w="0" w:type="dxa"/>
            </w:tcMar>
            <w:vAlign w:val="bottom"/>
          </w:tcPr>
          <w:p w14:paraId="43A8A72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213CA4" w14:textId="77777777" w:rsidR="0089264D" w:rsidRPr="00B40C4C" w:rsidRDefault="0089264D" w:rsidP="009137DA">
            <w:r w:rsidRPr="00B40C4C">
              <w:t>Områdesatsing i byer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E201F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5C5CA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5C451F" w14:textId="77777777" w:rsidR="0089264D" w:rsidRPr="00B40C4C" w:rsidRDefault="0089264D" w:rsidP="004B5DA0">
            <w:pPr>
              <w:jc w:val="right"/>
            </w:pPr>
            <w:r w:rsidRPr="00B40C4C">
              <w:t>145 950 000</w:t>
            </w:r>
          </w:p>
        </w:tc>
        <w:tc>
          <w:tcPr>
            <w:tcW w:w="180" w:type="dxa"/>
            <w:tcBorders>
              <w:top w:val="nil"/>
              <w:left w:val="nil"/>
              <w:bottom w:val="nil"/>
              <w:right w:val="nil"/>
            </w:tcBorders>
            <w:tcMar>
              <w:top w:w="43" w:type="dxa"/>
              <w:left w:w="0" w:type="dxa"/>
              <w:bottom w:w="0" w:type="dxa"/>
              <w:right w:w="0" w:type="dxa"/>
            </w:tcMar>
            <w:vAlign w:val="bottom"/>
          </w:tcPr>
          <w:p w14:paraId="01D47BC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9E0A2A" w14:textId="77777777" w:rsidR="0089264D" w:rsidRPr="00B40C4C" w:rsidRDefault="0089264D" w:rsidP="004B5DA0">
            <w:pPr>
              <w:jc w:val="right"/>
            </w:pPr>
          </w:p>
        </w:tc>
      </w:tr>
      <w:tr w:rsidR="00446E55" w:rsidRPr="00B40C4C" w14:paraId="746264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8D8C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46E53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ED49D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BBDF0C" w14:textId="77777777" w:rsidR="0089264D" w:rsidRPr="00B40C4C" w:rsidRDefault="0089264D" w:rsidP="009137DA">
            <w:r w:rsidRPr="00B40C4C">
              <w:t>DOGA</w:t>
            </w:r>
          </w:p>
        </w:tc>
        <w:tc>
          <w:tcPr>
            <w:tcW w:w="1380" w:type="dxa"/>
            <w:tcBorders>
              <w:top w:val="nil"/>
              <w:left w:val="nil"/>
              <w:bottom w:val="nil"/>
              <w:right w:val="nil"/>
            </w:tcBorders>
            <w:tcMar>
              <w:top w:w="43" w:type="dxa"/>
              <w:left w:w="0" w:type="dxa"/>
              <w:bottom w:w="0" w:type="dxa"/>
              <w:right w:w="0" w:type="dxa"/>
            </w:tcMar>
            <w:vAlign w:val="bottom"/>
          </w:tcPr>
          <w:p w14:paraId="3B68A7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F09E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EBF354" w14:textId="77777777" w:rsidR="0089264D" w:rsidRPr="00B40C4C" w:rsidRDefault="0089264D" w:rsidP="004B5DA0">
            <w:pPr>
              <w:jc w:val="right"/>
            </w:pPr>
            <w:r w:rsidRPr="00B40C4C">
              <w:t>44 813 000</w:t>
            </w:r>
          </w:p>
        </w:tc>
        <w:tc>
          <w:tcPr>
            <w:tcW w:w="180" w:type="dxa"/>
            <w:tcBorders>
              <w:top w:val="nil"/>
              <w:left w:val="nil"/>
              <w:bottom w:val="nil"/>
              <w:right w:val="nil"/>
            </w:tcBorders>
            <w:tcMar>
              <w:top w:w="43" w:type="dxa"/>
              <w:left w:w="0" w:type="dxa"/>
              <w:bottom w:w="0" w:type="dxa"/>
              <w:right w:w="0" w:type="dxa"/>
            </w:tcMar>
            <w:vAlign w:val="bottom"/>
          </w:tcPr>
          <w:p w14:paraId="53E27D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E77438" w14:textId="77777777" w:rsidR="0089264D" w:rsidRPr="00B40C4C" w:rsidRDefault="0089264D" w:rsidP="004B5DA0">
            <w:pPr>
              <w:jc w:val="right"/>
            </w:pPr>
          </w:p>
        </w:tc>
      </w:tr>
      <w:tr w:rsidR="00446E55" w:rsidRPr="00B40C4C" w14:paraId="259251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ADF3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54EBDE"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5E964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AEA20E" w14:textId="77777777" w:rsidR="0089264D" w:rsidRPr="00B40C4C" w:rsidRDefault="0089264D" w:rsidP="009137DA">
            <w:r w:rsidRPr="00B40C4C">
              <w:t>Bolig- og områdeutvikling i byer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78BBA5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7891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7FD713" w14:textId="77777777" w:rsidR="0089264D" w:rsidRPr="00B40C4C" w:rsidRDefault="0089264D" w:rsidP="004B5DA0">
            <w:pPr>
              <w:jc w:val="right"/>
            </w:pPr>
            <w:r w:rsidRPr="00B40C4C">
              <w:t>20 469 000</w:t>
            </w:r>
          </w:p>
        </w:tc>
        <w:tc>
          <w:tcPr>
            <w:tcW w:w="180" w:type="dxa"/>
            <w:tcBorders>
              <w:top w:val="nil"/>
              <w:left w:val="nil"/>
              <w:bottom w:val="nil"/>
              <w:right w:val="nil"/>
            </w:tcBorders>
            <w:tcMar>
              <w:top w:w="43" w:type="dxa"/>
              <w:left w:w="0" w:type="dxa"/>
              <w:bottom w:w="0" w:type="dxa"/>
              <w:right w:w="0" w:type="dxa"/>
            </w:tcMar>
            <w:vAlign w:val="bottom"/>
          </w:tcPr>
          <w:p w14:paraId="656AB20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3C338C" w14:textId="77777777" w:rsidR="0089264D" w:rsidRPr="00B40C4C" w:rsidRDefault="0089264D" w:rsidP="004B5DA0">
            <w:pPr>
              <w:jc w:val="right"/>
            </w:pPr>
          </w:p>
        </w:tc>
      </w:tr>
      <w:tr w:rsidR="00446E55" w:rsidRPr="00B40C4C" w14:paraId="11C6346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94DC5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96724A"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21AB42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26A686" w14:textId="77777777" w:rsidR="0089264D" w:rsidRPr="00B40C4C" w:rsidRDefault="0089264D" w:rsidP="009137DA">
            <w:r w:rsidRPr="00B40C4C">
              <w:t>Kompetansetiltak innen planlegging og geodata</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CF2C5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E4A7E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0AE9EB" w14:textId="77777777" w:rsidR="0089264D" w:rsidRPr="00B40C4C" w:rsidRDefault="0089264D" w:rsidP="004B5DA0">
            <w:pPr>
              <w:jc w:val="right"/>
            </w:pPr>
            <w:r w:rsidRPr="00B40C4C">
              <w:t>9 879 000</w:t>
            </w:r>
          </w:p>
        </w:tc>
        <w:tc>
          <w:tcPr>
            <w:tcW w:w="180" w:type="dxa"/>
            <w:tcBorders>
              <w:top w:val="nil"/>
              <w:left w:val="nil"/>
              <w:bottom w:val="nil"/>
              <w:right w:val="nil"/>
            </w:tcBorders>
            <w:tcMar>
              <w:top w:w="43" w:type="dxa"/>
              <w:left w:w="0" w:type="dxa"/>
              <w:bottom w:w="0" w:type="dxa"/>
              <w:right w:w="0" w:type="dxa"/>
            </w:tcMar>
            <w:vAlign w:val="bottom"/>
          </w:tcPr>
          <w:p w14:paraId="71BCA6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488293" w14:textId="77777777" w:rsidR="0089264D" w:rsidRPr="00B40C4C" w:rsidRDefault="0089264D" w:rsidP="004B5DA0">
            <w:pPr>
              <w:jc w:val="right"/>
            </w:pPr>
            <w:r w:rsidRPr="00B40C4C">
              <w:t>221 111 000</w:t>
            </w:r>
          </w:p>
        </w:tc>
      </w:tr>
      <w:tr w:rsidR="00446E55" w:rsidRPr="00B40C4C" w14:paraId="5EF049A6" w14:textId="77777777" w:rsidTr="008C2AB1">
        <w:trPr>
          <w:trHeight w:val="240"/>
        </w:trPr>
        <w:tc>
          <w:tcPr>
            <w:tcW w:w="567" w:type="dxa"/>
            <w:tcBorders>
              <w:top w:val="nil"/>
              <w:left w:val="nil"/>
              <w:bottom w:val="nil"/>
            </w:tcBorders>
            <w:tcMar>
              <w:top w:w="43" w:type="dxa"/>
              <w:left w:w="0" w:type="dxa"/>
              <w:bottom w:w="0" w:type="dxa"/>
              <w:right w:w="0" w:type="dxa"/>
            </w:tcMar>
          </w:tcPr>
          <w:p w14:paraId="7BD5BFD0" w14:textId="77777777" w:rsidR="0089264D" w:rsidRPr="00B40C4C" w:rsidRDefault="0089264D" w:rsidP="009137DA">
            <w:r w:rsidRPr="00B40C4C">
              <w:t>595</w:t>
            </w:r>
          </w:p>
        </w:tc>
        <w:tc>
          <w:tcPr>
            <w:tcW w:w="260" w:type="dxa"/>
            <w:tcBorders>
              <w:top w:val="nil"/>
              <w:left w:val="nil"/>
              <w:bottom w:val="nil"/>
              <w:right w:val="nil"/>
            </w:tcBorders>
            <w:tcMar>
              <w:top w:w="43" w:type="dxa"/>
              <w:left w:w="0" w:type="dxa"/>
              <w:bottom w:w="0" w:type="dxa"/>
              <w:right w:w="0" w:type="dxa"/>
            </w:tcMar>
            <w:vAlign w:val="bottom"/>
          </w:tcPr>
          <w:p w14:paraId="522C91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DDE1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333A3D" w14:textId="77777777" w:rsidR="0089264D" w:rsidRPr="00B40C4C" w:rsidRDefault="0089264D" w:rsidP="009137DA">
            <w:r w:rsidRPr="00B40C4C">
              <w:t>Statens kartverk:</w:t>
            </w:r>
          </w:p>
        </w:tc>
        <w:tc>
          <w:tcPr>
            <w:tcW w:w="1380" w:type="dxa"/>
            <w:tcBorders>
              <w:top w:val="nil"/>
              <w:left w:val="nil"/>
              <w:bottom w:val="nil"/>
              <w:right w:val="nil"/>
            </w:tcBorders>
            <w:tcMar>
              <w:top w:w="43" w:type="dxa"/>
              <w:left w:w="0" w:type="dxa"/>
              <w:bottom w:w="0" w:type="dxa"/>
              <w:right w:w="0" w:type="dxa"/>
            </w:tcMar>
            <w:vAlign w:val="bottom"/>
          </w:tcPr>
          <w:p w14:paraId="794E31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BF28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81F0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F6053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3337CC" w14:textId="77777777" w:rsidR="0089264D" w:rsidRPr="00B40C4C" w:rsidRDefault="0089264D" w:rsidP="004B5DA0">
            <w:pPr>
              <w:jc w:val="right"/>
            </w:pPr>
          </w:p>
        </w:tc>
      </w:tr>
      <w:tr w:rsidR="00446E55" w:rsidRPr="00B40C4C" w14:paraId="2C38D00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465C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58246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97A0F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AC2B3E" w14:textId="77777777" w:rsidR="0089264D" w:rsidRPr="00B40C4C" w:rsidRDefault="0089264D" w:rsidP="009137DA">
            <w:r w:rsidRPr="00B40C4C">
              <w:t>Driftsutgifter</w:t>
            </w:r>
            <w:r w:rsidRPr="00B40C4C">
              <w:rPr>
                <w:rStyle w:val="kursiv"/>
              </w:rPr>
              <w:t>, kan nyttes under post 21 og 45</w:t>
            </w:r>
          </w:p>
        </w:tc>
        <w:tc>
          <w:tcPr>
            <w:tcW w:w="1380" w:type="dxa"/>
            <w:tcBorders>
              <w:top w:val="nil"/>
              <w:left w:val="nil"/>
              <w:bottom w:val="nil"/>
              <w:right w:val="nil"/>
            </w:tcBorders>
            <w:tcMar>
              <w:top w:w="43" w:type="dxa"/>
              <w:left w:w="0" w:type="dxa"/>
              <w:bottom w:w="0" w:type="dxa"/>
              <w:right w:w="0" w:type="dxa"/>
            </w:tcMar>
            <w:vAlign w:val="bottom"/>
          </w:tcPr>
          <w:p w14:paraId="5A03B5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624FD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9EBBAE" w14:textId="77777777" w:rsidR="0089264D" w:rsidRPr="00B40C4C" w:rsidRDefault="0089264D" w:rsidP="004B5DA0">
            <w:pPr>
              <w:jc w:val="right"/>
            </w:pPr>
            <w:r w:rsidRPr="00B40C4C">
              <w:t>1 051 683 000</w:t>
            </w:r>
          </w:p>
        </w:tc>
        <w:tc>
          <w:tcPr>
            <w:tcW w:w="180" w:type="dxa"/>
            <w:tcBorders>
              <w:top w:val="nil"/>
              <w:left w:val="nil"/>
              <w:bottom w:val="nil"/>
              <w:right w:val="nil"/>
            </w:tcBorders>
            <w:tcMar>
              <w:top w:w="43" w:type="dxa"/>
              <w:left w:w="0" w:type="dxa"/>
              <w:bottom w:w="0" w:type="dxa"/>
              <w:right w:w="0" w:type="dxa"/>
            </w:tcMar>
            <w:vAlign w:val="bottom"/>
          </w:tcPr>
          <w:p w14:paraId="1592FF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68F2D6" w14:textId="77777777" w:rsidR="0089264D" w:rsidRPr="00B40C4C" w:rsidRDefault="0089264D" w:rsidP="004B5DA0">
            <w:pPr>
              <w:jc w:val="right"/>
            </w:pPr>
          </w:p>
        </w:tc>
      </w:tr>
      <w:tr w:rsidR="00446E55" w:rsidRPr="00B40C4C" w14:paraId="7152797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A91D0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F3A3F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BE5A0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4B5F0A" w14:textId="77777777" w:rsidR="0089264D" w:rsidRPr="00B40C4C" w:rsidRDefault="0089264D" w:rsidP="009137DA">
            <w:r w:rsidRPr="00B40C4C">
              <w:t>Spesielle driftsutgifter</w:t>
            </w:r>
            <w:r w:rsidRPr="00B40C4C">
              <w:rPr>
                <w:rStyle w:val="kursiv"/>
              </w:rPr>
              <w:t>, kan overføres, kan nyttes under post 1 og 45</w:t>
            </w:r>
          </w:p>
        </w:tc>
        <w:tc>
          <w:tcPr>
            <w:tcW w:w="1380" w:type="dxa"/>
            <w:tcBorders>
              <w:top w:val="nil"/>
              <w:left w:val="nil"/>
              <w:bottom w:val="nil"/>
              <w:right w:val="nil"/>
            </w:tcBorders>
            <w:tcMar>
              <w:top w:w="43" w:type="dxa"/>
              <w:left w:w="0" w:type="dxa"/>
              <w:bottom w:w="0" w:type="dxa"/>
              <w:right w:w="0" w:type="dxa"/>
            </w:tcMar>
            <w:vAlign w:val="bottom"/>
          </w:tcPr>
          <w:p w14:paraId="1D89C4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5268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7AB151" w14:textId="77777777" w:rsidR="0089264D" w:rsidRPr="00B40C4C" w:rsidRDefault="0089264D" w:rsidP="004B5DA0">
            <w:pPr>
              <w:jc w:val="right"/>
            </w:pPr>
            <w:r w:rsidRPr="00B40C4C">
              <w:t>396 218 000</w:t>
            </w:r>
          </w:p>
        </w:tc>
        <w:tc>
          <w:tcPr>
            <w:tcW w:w="180" w:type="dxa"/>
            <w:tcBorders>
              <w:top w:val="nil"/>
              <w:left w:val="nil"/>
              <w:bottom w:val="nil"/>
              <w:right w:val="nil"/>
            </w:tcBorders>
            <w:tcMar>
              <w:top w:w="43" w:type="dxa"/>
              <w:left w:w="0" w:type="dxa"/>
              <w:bottom w:w="0" w:type="dxa"/>
              <w:right w:w="0" w:type="dxa"/>
            </w:tcMar>
            <w:vAlign w:val="bottom"/>
          </w:tcPr>
          <w:p w14:paraId="72F162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4CFB53" w14:textId="77777777" w:rsidR="0089264D" w:rsidRPr="00B40C4C" w:rsidRDefault="0089264D" w:rsidP="004B5DA0">
            <w:pPr>
              <w:jc w:val="right"/>
            </w:pPr>
          </w:p>
        </w:tc>
      </w:tr>
      <w:tr w:rsidR="00446E55" w:rsidRPr="00B40C4C" w14:paraId="74541B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09B9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118DA7"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3073E9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DC5447" w14:textId="77777777" w:rsidR="0089264D" w:rsidRPr="00B40C4C" w:rsidRDefault="0089264D" w:rsidP="009137DA">
            <w:r w:rsidRPr="00B40C4C">
              <w:t>Geodesiobservatoriet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49A11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A1B9F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86889C9" w14:textId="77777777" w:rsidR="0089264D" w:rsidRPr="00B40C4C" w:rsidRDefault="0089264D" w:rsidP="004B5DA0">
            <w:pPr>
              <w:jc w:val="right"/>
            </w:pPr>
            <w:r w:rsidRPr="00B40C4C">
              <w:t>33 300 000</w:t>
            </w:r>
          </w:p>
        </w:tc>
        <w:tc>
          <w:tcPr>
            <w:tcW w:w="180" w:type="dxa"/>
            <w:tcBorders>
              <w:top w:val="nil"/>
              <w:left w:val="nil"/>
              <w:bottom w:val="nil"/>
              <w:right w:val="nil"/>
            </w:tcBorders>
            <w:tcMar>
              <w:top w:w="43" w:type="dxa"/>
              <w:left w:w="0" w:type="dxa"/>
              <w:bottom w:w="0" w:type="dxa"/>
              <w:right w:w="0" w:type="dxa"/>
            </w:tcMar>
            <w:vAlign w:val="bottom"/>
          </w:tcPr>
          <w:p w14:paraId="2D7A8EF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1CB038D" w14:textId="77777777" w:rsidR="0089264D" w:rsidRPr="00B40C4C" w:rsidRDefault="0089264D" w:rsidP="004B5DA0">
            <w:pPr>
              <w:jc w:val="right"/>
            </w:pPr>
            <w:r w:rsidRPr="00B40C4C">
              <w:t>1 481 201 000</w:t>
            </w:r>
          </w:p>
        </w:tc>
      </w:tr>
      <w:tr w:rsidR="00446E55" w:rsidRPr="00B40C4C" w14:paraId="62F5AAA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9EB1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1E2E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E96D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2D45D3" w14:textId="77777777" w:rsidR="0089264D" w:rsidRPr="00B40C4C" w:rsidRDefault="0089264D" w:rsidP="009137DA">
            <w:r w:rsidRPr="00B40C4C">
              <w:t>Sum Planlegging, byutvikling og geodata</w:t>
            </w:r>
          </w:p>
        </w:tc>
        <w:tc>
          <w:tcPr>
            <w:tcW w:w="1380" w:type="dxa"/>
            <w:tcBorders>
              <w:top w:val="nil"/>
              <w:left w:val="nil"/>
              <w:bottom w:val="nil"/>
              <w:right w:val="nil"/>
            </w:tcBorders>
            <w:tcMar>
              <w:top w:w="43" w:type="dxa"/>
              <w:left w:w="0" w:type="dxa"/>
              <w:bottom w:w="0" w:type="dxa"/>
              <w:right w:w="0" w:type="dxa"/>
            </w:tcMar>
            <w:vAlign w:val="bottom"/>
          </w:tcPr>
          <w:p w14:paraId="19DC6B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046CF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D497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B928B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45CB0C1" w14:textId="77777777" w:rsidR="0089264D" w:rsidRPr="00B40C4C" w:rsidRDefault="0089264D" w:rsidP="004B5DA0">
            <w:pPr>
              <w:jc w:val="right"/>
            </w:pPr>
            <w:r w:rsidRPr="00B40C4C">
              <w:t>1 702 312 000</w:t>
            </w:r>
          </w:p>
        </w:tc>
      </w:tr>
      <w:tr w:rsidR="00446E55" w:rsidRPr="00B40C4C" w14:paraId="0B58DF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A016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9917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391A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C3FE2E" w14:textId="77777777" w:rsidR="0089264D" w:rsidRPr="00B40C4C" w:rsidRDefault="0089264D" w:rsidP="009137DA">
            <w:r w:rsidRPr="00B40C4C">
              <w:t>Sum Kommunal- og distriktsdepartementet</w:t>
            </w:r>
          </w:p>
        </w:tc>
        <w:tc>
          <w:tcPr>
            <w:tcW w:w="1380" w:type="dxa"/>
            <w:tcBorders>
              <w:top w:val="nil"/>
              <w:left w:val="nil"/>
              <w:bottom w:val="nil"/>
              <w:right w:val="nil"/>
            </w:tcBorders>
            <w:tcMar>
              <w:top w:w="43" w:type="dxa"/>
              <w:left w:w="0" w:type="dxa"/>
              <w:bottom w:w="0" w:type="dxa"/>
              <w:right w:w="0" w:type="dxa"/>
            </w:tcMar>
            <w:vAlign w:val="bottom"/>
          </w:tcPr>
          <w:p w14:paraId="57FB21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2EB5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0246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66F14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D43C13B" w14:textId="77777777" w:rsidR="0089264D" w:rsidRPr="00B40C4C" w:rsidRDefault="0089264D" w:rsidP="004B5DA0">
            <w:pPr>
              <w:jc w:val="right"/>
            </w:pPr>
            <w:r w:rsidRPr="00B40C4C">
              <w:t>262 600 078 000</w:t>
            </w:r>
          </w:p>
        </w:tc>
      </w:tr>
      <w:tr w:rsidR="00446E55" w:rsidRPr="00B40C4C" w14:paraId="49C87EE8"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B7D879D" w14:textId="77777777" w:rsidR="0089264D" w:rsidRPr="00B40C4C" w:rsidRDefault="0089264D" w:rsidP="00BC282F">
            <w:pPr>
              <w:pStyle w:val="tittel-gulbok1"/>
            </w:pPr>
            <w:r w:rsidRPr="00B40C4C">
              <w:t>Arbeids- og inkluderingsdepartementet</w:t>
            </w:r>
          </w:p>
        </w:tc>
      </w:tr>
      <w:tr w:rsidR="00446E55" w:rsidRPr="00B40C4C" w14:paraId="01D58FD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BB96146" w14:textId="77777777" w:rsidR="0089264D" w:rsidRPr="00B40C4C" w:rsidRDefault="0089264D" w:rsidP="00BC282F">
            <w:pPr>
              <w:pStyle w:val="tittel-gulbok2"/>
            </w:pPr>
            <w:r w:rsidRPr="00B40C4C">
              <w:t>Administrasjon</w:t>
            </w:r>
          </w:p>
        </w:tc>
      </w:tr>
      <w:tr w:rsidR="00446E55" w:rsidRPr="00B40C4C" w14:paraId="4D9B5F5E" w14:textId="77777777" w:rsidTr="008C2AB1">
        <w:trPr>
          <w:trHeight w:val="240"/>
        </w:trPr>
        <w:tc>
          <w:tcPr>
            <w:tcW w:w="567" w:type="dxa"/>
            <w:tcBorders>
              <w:top w:val="nil"/>
              <w:left w:val="nil"/>
              <w:bottom w:val="nil"/>
            </w:tcBorders>
            <w:tcMar>
              <w:top w:w="43" w:type="dxa"/>
              <w:left w:w="0" w:type="dxa"/>
              <w:bottom w:w="0" w:type="dxa"/>
              <w:right w:w="0" w:type="dxa"/>
            </w:tcMar>
          </w:tcPr>
          <w:p w14:paraId="78FC545E" w14:textId="77777777" w:rsidR="0089264D" w:rsidRPr="00B40C4C" w:rsidRDefault="0089264D" w:rsidP="009137DA">
            <w:r w:rsidRPr="00B40C4C">
              <w:t>600</w:t>
            </w:r>
          </w:p>
        </w:tc>
        <w:tc>
          <w:tcPr>
            <w:tcW w:w="260" w:type="dxa"/>
            <w:tcBorders>
              <w:top w:val="nil"/>
              <w:left w:val="nil"/>
              <w:bottom w:val="nil"/>
              <w:right w:val="nil"/>
            </w:tcBorders>
            <w:tcMar>
              <w:top w:w="43" w:type="dxa"/>
              <w:left w:w="0" w:type="dxa"/>
              <w:bottom w:w="0" w:type="dxa"/>
              <w:right w:w="0" w:type="dxa"/>
            </w:tcMar>
            <w:vAlign w:val="bottom"/>
          </w:tcPr>
          <w:p w14:paraId="033D80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77A4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DDD36E" w14:textId="77777777" w:rsidR="0089264D" w:rsidRPr="00B40C4C" w:rsidRDefault="0089264D" w:rsidP="009137DA">
            <w:r w:rsidRPr="00B40C4C">
              <w:t>Arbeids- og inkluderingsdepartementet:</w:t>
            </w:r>
          </w:p>
        </w:tc>
        <w:tc>
          <w:tcPr>
            <w:tcW w:w="1380" w:type="dxa"/>
            <w:tcBorders>
              <w:top w:val="nil"/>
              <w:left w:val="nil"/>
              <w:bottom w:val="nil"/>
              <w:right w:val="nil"/>
            </w:tcBorders>
            <w:tcMar>
              <w:top w:w="43" w:type="dxa"/>
              <w:left w:w="0" w:type="dxa"/>
              <w:bottom w:w="0" w:type="dxa"/>
              <w:right w:w="0" w:type="dxa"/>
            </w:tcMar>
            <w:vAlign w:val="bottom"/>
          </w:tcPr>
          <w:p w14:paraId="3204F6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7A40A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0DE1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97F3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59082D" w14:textId="77777777" w:rsidR="0089264D" w:rsidRPr="00B40C4C" w:rsidRDefault="0089264D" w:rsidP="004B5DA0">
            <w:pPr>
              <w:jc w:val="right"/>
            </w:pPr>
          </w:p>
        </w:tc>
      </w:tr>
      <w:tr w:rsidR="00446E55" w:rsidRPr="00B40C4C" w14:paraId="1CE7A6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A67B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E6767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95B03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AACA6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A2428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259D1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607456F" w14:textId="77777777" w:rsidR="0089264D" w:rsidRPr="00B40C4C" w:rsidRDefault="0089264D" w:rsidP="004B5DA0">
            <w:pPr>
              <w:jc w:val="right"/>
            </w:pPr>
            <w:r w:rsidRPr="00B40C4C">
              <w:t>300 898 000</w:t>
            </w:r>
          </w:p>
        </w:tc>
        <w:tc>
          <w:tcPr>
            <w:tcW w:w="180" w:type="dxa"/>
            <w:tcBorders>
              <w:top w:val="nil"/>
              <w:left w:val="nil"/>
              <w:bottom w:val="nil"/>
              <w:right w:val="nil"/>
            </w:tcBorders>
            <w:tcMar>
              <w:top w:w="43" w:type="dxa"/>
              <w:left w:w="0" w:type="dxa"/>
              <w:bottom w:w="0" w:type="dxa"/>
              <w:right w:w="0" w:type="dxa"/>
            </w:tcMar>
            <w:vAlign w:val="bottom"/>
          </w:tcPr>
          <w:p w14:paraId="2FFF65E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F519B2" w14:textId="77777777" w:rsidR="0089264D" w:rsidRPr="00B40C4C" w:rsidRDefault="0089264D" w:rsidP="004B5DA0">
            <w:pPr>
              <w:jc w:val="right"/>
            </w:pPr>
            <w:r w:rsidRPr="00B40C4C">
              <w:t>300 898 000</w:t>
            </w:r>
          </w:p>
        </w:tc>
      </w:tr>
      <w:tr w:rsidR="00446E55" w:rsidRPr="00B40C4C" w14:paraId="7E2CB117" w14:textId="77777777" w:rsidTr="008C2AB1">
        <w:trPr>
          <w:trHeight w:val="240"/>
        </w:trPr>
        <w:tc>
          <w:tcPr>
            <w:tcW w:w="567" w:type="dxa"/>
            <w:tcBorders>
              <w:top w:val="nil"/>
              <w:left w:val="nil"/>
              <w:bottom w:val="nil"/>
            </w:tcBorders>
            <w:tcMar>
              <w:top w:w="43" w:type="dxa"/>
              <w:left w:w="0" w:type="dxa"/>
              <w:bottom w:w="0" w:type="dxa"/>
              <w:right w:w="0" w:type="dxa"/>
            </w:tcMar>
          </w:tcPr>
          <w:p w14:paraId="7DDDA33E" w14:textId="77777777" w:rsidR="0089264D" w:rsidRPr="00B40C4C" w:rsidRDefault="0089264D" w:rsidP="009137DA">
            <w:r w:rsidRPr="00B40C4C">
              <w:t>601</w:t>
            </w:r>
          </w:p>
        </w:tc>
        <w:tc>
          <w:tcPr>
            <w:tcW w:w="260" w:type="dxa"/>
            <w:tcBorders>
              <w:top w:val="nil"/>
              <w:left w:val="nil"/>
              <w:bottom w:val="nil"/>
              <w:right w:val="nil"/>
            </w:tcBorders>
            <w:tcMar>
              <w:top w:w="43" w:type="dxa"/>
              <w:left w:w="0" w:type="dxa"/>
              <w:bottom w:w="0" w:type="dxa"/>
              <w:right w:w="0" w:type="dxa"/>
            </w:tcMar>
            <w:vAlign w:val="bottom"/>
          </w:tcPr>
          <w:p w14:paraId="3ACC7E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21DF3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1EF09D" w14:textId="77777777" w:rsidR="0089264D" w:rsidRPr="00B40C4C" w:rsidRDefault="0089264D" w:rsidP="009137DA">
            <w:r w:rsidRPr="00B40C4C">
              <w:t>Utredningsvirksomhet, forskning mv.:</w:t>
            </w:r>
          </w:p>
        </w:tc>
        <w:tc>
          <w:tcPr>
            <w:tcW w:w="1380" w:type="dxa"/>
            <w:tcBorders>
              <w:top w:val="nil"/>
              <w:left w:val="nil"/>
              <w:bottom w:val="nil"/>
              <w:right w:val="nil"/>
            </w:tcBorders>
            <w:tcMar>
              <w:top w:w="43" w:type="dxa"/>
              <w:left w:w="0" w:type="dxa"/>
              <w:bottom w:w="0" w:type="dxa"/>
              <w:right w:w="0" w:type="dxa"/>
            </w:tcMar>
            <w:vAlign w:val="bottom"/>
          </w:tcPr>
          <w:p w14:paraId="58019B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B7E0A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33693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588CC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1D2BF8" w14:textId="77777777" w:rsidR="0089264D" w:rsidRPr="00B40C4C" w:rsidRDefault="0089264D" w:rsidP="004B5DA0">
            <w:pPr>
              <w:jc w:val="right"/>
            </w:pPr>
          </w:p>
        </w:tc>
      </w:tr>
      <w:tr w:rsidR="00446E55" w:rsidRPr="00B40C4C" w14:paraId="46BFDE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92C4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781AF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AAE38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B8E77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9411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6812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92B7A4" w14:textId="77777777" w:rsidR="0089264D" w:rsidRPr="00B40C4C" w:rsidRDefault="0089264D" w:rsidP="004B5DA0">
            <w:pPr>
              <w:jc w:val="right"/>
            </w:pPr>
            <w:r w:rsidRPr="00B40C4C">
              <w:t>96 045 000</w:t>
            </w:r>
          </w:p>
        </w:tc>
        <w:tc>
          <w:tcPr>
            <w:tcW w:w="180" w:type="dxa"/>
            <w:tcBorders>
              <w:top w:val="nil"/>
              <w:left w:val="nil"/>
              <w:bottom w:val="nil"/>
              <w:right w:val="nil"/>
            </w:tcBorders>
            <w:tcMar>
              <w:top w:w="43" w:type="dxa"/>
              <w:left w:w="0" w:type="dxa"/>
              <w:bottom w:w="0" w:type="dxa"/>
              <w:right w:w="0" w:type="dxa"/>
            </w:tcMar>
            <w:vAlign w:val="bottom"/>
          </w:tcPr>
          <w:p w14:paraId="399BD3B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16C63D" w14:textId="77777777" w:rsidR="0089264D" w:rsidRPr="00B40C4C" w:rsidRDefault="0089264D" w:rsidP="004B5DA0">
            <w:pPr>
              <w:jc w:val="right"/>
            </w:pPr>
          </w:p>
        </w:tc>
      </w:tr>
      <w:tr w:rsidR="00446E55" w:rsidRPr="00B40C4C" w14:paraId="33106BB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9B6E5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97E937"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46DA91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1B8010" w14:textId="77777777" w:rsidR="0089264D" w:rsidRPr="00B40C4C" w:rsidRDefault="0089264D" w:rsidP="009137DA">
            <w:r w:rsidRPr="00B40C4C">
              <w:t>Kunnskapsutvikling i IA-avtalen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C0CD4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3D778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1EE5B5" w14:textId="77777777" w:rsidR="0089264D" w:rsidRPr="00B40C4C" w:rsidRDefault="0089264D" w:rsidP="004B5DA0">
            <w:pPr>
              <w:jc w:val="right"/>
            </w:pPr>
            <w:r w:rsidRPr="00B40C4C">
              <w:t>29 165 000</w:t>
            </w:r>
          </w:p>
        </w:tc>
        <w:tc>
          <w:tcPr>
            <w:tcW w:w="180" w:type="dxa"/>
            <w:tcBorders>
              <w:top w:val="nil"/>
              <w:left w:val="nil"/>
              <w:bottom w:val="nil"/>
              <w:right w:val="nil"/>
            </w:tcBorders>
            <w:tcMar>
              <w:top w:w="43" w:type="dxa"/>
              <w:left w:w="0" w:type="dxa"/>
              <w:bottom w:w="0" w:type="dxa"/>
              <w:right w:w="0" w:type="dxa"/>
            </w:tcMar>
            <w:vAlign w:val="bottom"/>
          </w:tcPr>
          <w:p w14:paraId="345F3A0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420040" w14:textId="77777777" w:rsidR="0089264D" w:rsidRPr="00B40C4C" w:rsidRDefault="0089264D" w:rsidP="004B5DA0">
            <w:pPr>
              <w:jc w:val="right"/>
            </w:pPr>
          </w:p>
        </w:tc>
      </w:tr>
      <w:tr w:rsidR="00446E55" w:rsidRPr="00B40C4C" w14:paraId="79F179D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005A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968ACE"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0A57DA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6450E8" w14:textId="77777777" w:rsidR="0089264D" w:rsidRPr="00B40C4C" w:rsidRDefault="0089264D" w:rsidP="009137DA">
            <w:r w:rsidRPr="00B40C4C">
              <w:t>Tiltak for redusert deltid og økt heltidsandel</w:t>
            </w:r>
          </w:p>
        </w:tc>
        <w:tc>
          <w:tcPr>
            <w:tcW w:w="1380" w:type="dxa"/>
            <w:tcBorders>
              <w:top w:val="nil"/>
              <w:left w:val="nil"/>
              <w:bottom w:val="nil"/>
              <w:right w:val="nil"/>
            </w:tcBorders>
            <w:tcMar>
              <w:top w:w="43" w:type="dxa"/>
              <w:left w:w="0" w:type="dxa"/>
              <w:bottom w:w="0" w:type="dxa"/>
              <w:right w:w="0" w:type="dxa"/>
            </w:tcMar>
            <w:vAlign w:val="bottom"/>
          </w:tcPr>
          <w:p w14:paraId="0E80BA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6DB8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46EAD4" w14:textId="77777777" w:rsidR="0089264D" w:rsidRPr="00B40C4C" w:rsidRDefault="0089264D" w:rsidP="004B5DA0">
            <w:pPr>
              <w:jc w:val="right"/>
            </w:pPr>
            <w:r w:rsidRPr="00B40C4C">
              <w:t>15 660 000</w:t>
            </w:r>
          </w:p>
        </w:tc>
        <w:tc>
          <w:tcPr>
            <w:tcW w:w="180" w:type="dxa"/>
            <w:tcBorders>
              <w:top w:val="nil"/>
              <w:left w:val="nil"/>
              <w:bottom w:val="nil"/>
              <w:right w:val="nil"/>
            </w:tcBorders>
            <w:tcMar>
              <w:top w:w="43" w:type="dxa"/>
              <w:left w:w="0" w:type="dxa"/>
              <w:bottom w:w="0" w:type="dxa"/>
              <w:right w:w="0" w:type="dxa"/>
            </w:tcMar>
            <w:vAlign w:val="bottom"/>
          </w:tcPr>
          <w:p w14:paraId="2AABAA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B6B2AE" w14:textId="77777777" w:rsidR="0089264D" w:rsidRPr="00B40C4C" w:rsidRDefault="0089264D" w:rsidP="004B5DA0">
            <w:pPr>
              <w:jc w:val="right"/>
            </w:pPr>
          </w:p>
        </w:tc>
      </w:tr>
      <w:tr w:rsidR="00446E55" w:rsidRPr="00B40C4C" w14:paraId="7599FD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DB91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766DB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B5C27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6EC167"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58FE6A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499C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FD2477" w14:textId="77777777" w:rsidR="0089264D" w:rsidRPr="00B40C4C" w:rsidRDefault="0089264D" w:rsidP="004B5DA0">
            <w:pPr>
              <w:jc w:val="right"/>
            </w:pPr>
            <w:r w:rsidRPr="00B40C4C">
              <w:t>65 125 000</w:t>
            </w:r>
          </w:p>
        </w:tc>
        <w:tc>
          <w:tcPr>
            <w:tcW w:w="180" w:type="dxa"/>
            <w:tcBorders>
              <w:top w:val="nil"/>
              <w:left w:val="nil"/>
              <w:bottom w:val="nil"/>
              <w:right w:val="nil"/>
            </w:tcBorders>
            <w:tcMar>
              <w:top w:w="43" w:type="dxa"/>
              <w:left w:w="0" w:type="dxa"/>
              <w:bottom w:w="0" w:type="dxa"/>
              <w:right w:w="0" w:type="dxa"/>
            </w:tcMar>
            <w:vAlign w:val="bottom"/>
          </w:tcPr>
          <w:p w14:paraId="6F6CA67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3A4C9D" w14:textId="77777777" w:rsidR="0089264D" w:rsidRPr="00B40C4C" w:rsidRDefault="0089264D" w:rsidP="004B5DA0">
            <w:pPr>
              <w:jc w:val="right"/>
            </w:pPr>
          </w:p>
        </w:tc>
      </w:tr>
      <w:tr w:rsidR="00446E55" w:rsidRPr="00B40C4C" w14:paraId="018954A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FA96D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DA6F9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3F7AE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E0CDC8" w14:textId="77777777" w:rsidR="0089264D" w:rsidRPr="00B40C4C" w:rsidRDefault="0089264D" w:rsidP="009137DA">
            <w:r w:rsidRPr="00B40C4C">
              <w:t>Tilskudd til bransjeprogrammer under IA-avtalen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E4353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ED6A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23ACBE" w14:textId="77777777" w:rsidR="0089264D" w:rsidRPr="00B40C4C" w:rsidRDefault="0089264D" w:rsidP="004B5DA0">
            <w:pPr>
              <w:jc w:val="right"/>
            </w:pPr>
            <w:r w:rsidRPr="00B40C4C">
              <w:t>71 850 000</w:t>
            </w:r>
          </w:p>
        </w:tc>
        <w:tc>
          <w:tcPr>
            <w:tcW w:w="180" w:type="dxa"/>
            <w:tcBorders>
              <w:top w:val="nil"/>
              <w:left w:val="nil"/>
              <w:bottom w:val="nil"/>
              <w:right w:val="nil"/>
            </w:tcBorders>
            <w:tcMar>
              <w:top w:w="43" w:type="dxa"/>
              <w:left w:w="0" w:type="dxa"/>
              <w:bottom w:w="0" w:type="dxa"/>
              <w:right w:w="0" w:type="dxa"/>
            </w:tcMar>
            <w:vAlign w:val="bottom"/>
          </w:tcPr>
          <w:p w14:paraId="75A6F3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CA075E" w14:textId="77777777" w:rsidR="0089264D" w:rsidRPr="00B40C4C" w:rsidRDefault="0089264D" w:rsidP="004B5DA0">
            <w:pPr>
              <w:jc w:val="right"/>
            </w:pPr>
          </w:p>
        </w:tc>
      </w:tr>
      <w:tr w:rsidR="00446E55" w:rsidRPr="00B40C4C" w14:paraId="5E67117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C804F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821E80"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7D8EE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38017A" w14:textId="77777777" w:rsidR="0089264D" w:rsidRPr="00B40C4C" w:rsidRDefault="0089264D" w:rsidP="009137DA">
            <w:r w:rsidRPr="00B40C4C">
              <w:t>Tilskudd til Kunnskapssenter for lengre arbeidsliv</w:t>
            </w:r>
          </w:p>
        </w:tc>
        <w:tc>
          <w:tcPr>
            <w:tcW w:w="1380" w:type="dxa"/>
            <w:tcBorders>
              <w:top w:val="nil"/>
              <w:left w:val="nil"/>
              <w:bottom w:val="nil"/>
              <w:right w:val="nil"/>
            </w:tcBorders>
            <w:tcMar>
              <w:top w:w="43" w:type="dxa"/>
              <w:left w:w="0" w:type="dxa"/>
              <w:bottom w:w="0" w:type="dxa"/>
              <w:right w:w="0" w:type="dxa"/>
            </w:tcMar>
            <w:vAlign w:val="bottom"/>
          </w:tcPr>
          <w:p w14:paraId="679D4B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61D2E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E5D69D" w14:textId="77777777" w:rsidR="0089264D" w:rsidRPr="00B40C4C" w:rsidRDefault="0089264D" w:rsidP="004B5DA0">
            <w:pPr>
              <w:jc w:val="right"/>
            </w:pPr>
            <w:r w:rsidRPr="00B40C4C">
              <w:t>19 545 000</w:t>
            </w:r>
          </w:p>
        </w:tc>
        <w:tc>
          <w:tcPr>
            <w:tcW w:w="180" w:type="dxa"/>
            <w:tcBorders>
              <w:top w:val="nil"/>
              <w:left w:val="nil"/>
              <w:bottom w:val="nil"/>
              <w:right w:val="nil"/>
            </w:tcBorders>
            <w:tcMar>
              <w:top w:w="43" w:type="dxa"/>
              <w:left w:w="0" w:type="dxa"/>
              <w:bottom w:w="0" w:type="dxa"/>
              <w:right w:w="0" w:type="dxa"/>
            </w:tcMar>
            <w:vAlign w:val="bottom"/>
          </w:tcPr>
          <w:p w14:paraId="3B6743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8D4A46" w14:textId="77777777" w:rsidR="0089264D" w:rsidRPr="00B40C4C" w:rsidRDefault="0089264D" w:rsidP="004B5DA0">
            <w:pPr>
              <w:jc w:val="right"/>
            </w:pPr>
          </w:p>
        </w:tc>
      </w:tr>
      <w:tr w:rsidR="00446E55" w:rsidRPr="00B40C4C" w14:paraId="2250E87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31682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95D11D"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B83E6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261A18" w14:textId="77777777" w:rsidR="0089264D" w:rsidRPr="00B40C4C" w:rsidRDefault="0089264D" w:rsidP="009137DA">
            <w:r w:rsidRPr="00B40C4C">
              <w:t>Tilskudd til trygderettslig/EØS-rettslig forskning og kompetanseutvikling</w:t>
            </w:r>
          </w:p>
        </w:tc>
        <w:tc>
          <w:tcPr>
            <w:tcW w:w="1380" w:type="dxa"/>
            <w:tcBorders>
              <w:top w:val="nil"/>
              <w:left w:val="nil"/>
              <w:bottom w:val="nil"/>
              <w:right w:val="nil"/>
            </w:tcBorders>
            <w:tcMar>
              <w:top w:w="43" w:type="dxa"/>
              <w:left w:w="0" w:type="dxa"/>
              <w:bottom w:w="0" w:type="dxa"/>
              <w:right w:w="0" w:type="dxa"/>
            </w:tcMar>
            <w:vAlign w:val="bottom"/>
          </w:tcPr>
          <w:p w14:paraId="56C3EA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F8CA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6C300F" w14:textId="77777777" w:rsidR="0089264D" w:rsidRPr="00B40C4C" w:rsidRDefault="0089264D" w:rsidP="004B5DA0">
            <w:pPr>
              <w:jc w:val="right"/>
            </w:pPr>
            <w:r w:rsidRPr="00B40C4C">
              <w:t>5 839 000</w:t>
            </w:r>
          </w:p>
        </w:tc>
        <w:tc>
          <w:tcPr>
            <w:tcW w:w="180" w:type="dxa"/>
            <w:tcBorders>
              <w:top w:val="nil"/>
              <w:left w:val="nil"/>
              <w:bottom w:val="nil"/>
              <w:right w:val="nil"/>
            </w:tcBorders>
            <w:tcMar>
              <w:top w:w="43" w:type="dxa"/>
              <w:left w:w="0" w:type="dxa"/>
              <w:bottom w:w="0" w:type="dxa"/>
              <w:right w:w="0" w:type="dxa"/>
            </w:tcMar>
            <w:vAlign w:val="bottom"/>
          </w:tcPr>
          <w:p w14:paraId="1C7C99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15B1BF" w14:textId="77777777" w:rsidR="0089264D" w:rsidRPr="00B40C4C" w:rsidRDefault="0089264D" w:rsidP="004B5DA0">
            <w:pPr>
              <w:jc w:val="right"/>
            </w:pPr>
          </w:p>
        </w:tc>
      </w:tr>
      <w:tr w:rsidR="00446E55" w:rsidRPr="00B40C4C" w14:paraId="3F078A6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F315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920A72"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19A797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67F1AE" w14:textId="77777777" w:rsidR="0089264D" w:rsidRPr="00B40C4C" w:rsidRDefault="0089264D" w:rsidP="009137DA">
            <w:r w:rsidRPr="00B40C4C">
              <w:t>Tilskudd til 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AF80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F28A8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DB80805" w14:textId="77777777" w:rsidR="0089264D" w:rsidRPr="00B40C4C" w:rsidRDefault="0089264D" w:rsidP="004B5DA0">
            <w:pPr>
              <w:jc w:val="right"/>
            </w:pPr>
            <w:r w:rsidRPr="00B40C4C">
              <w:t>172 300 000</w:t>
            </w:r>
          </w:p>
        </w:tc>
        <w:tc>
          <w:tcPr>
            <w:tcW w:w="180" w:type="dxa"/>
            <w:tcBorders>
              <w:top w:val="nil"/>
              <w:left w:val="nil"/>
              <w:bottom w:val="nil"/>
              <w:right w:val="nil"/>
            </w:tcBorders>
            <w:tcMar>
              <w:top w:w="43" w:type="dxa"/>
              <w:left w:w="0" w:type="dxa"/>
              <w:bottom w:w="0" w:type="dxa"/>
              <w:right w:w="0" w:type="dxa"/>
            </w:tcMar>
            <w:vAlign w:val="bottom"/>
          </w:tcPr>
          <w:p w14:paraId="1818988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29F9443" w14:textId="77777777" w:rsidR="0089264D" w:rsidRPr="00B40C4C" w:rsidRDefault="0089264D" w:rsidP="004B5DA0">
            <w:pPr>
              <w:jc w:val="right"/>
            </w:pPr>
            <w:r w:rsidRPr="00B40C4C">
              <w:t>475 529 000</w:t>
            </w:r>
          </w:p>
        </w:tc>
      </w:tr>
      <w:tr w:rsidR="00446E55" w:rsidRPr="00B40C4C" w14:paraId="63F278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5691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216F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BB8C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021D33"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0226DB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D21D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CA3C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92820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6938218" w14:textId="77777777" w:rsidR="0089264D" w:rsidRPr="00B40C4C" w:rsidRDefault="0089264D" w:rsidP="004B5DA0">
            <w:pPr>
              <w:jc w:val="right"/>
            </w:pPr>
            <w:r w:rsidRPr="00B40C4C">
              <w:t>776 427 000</w:t>
            </w:r>
          </w:p>
        </w:tc>
      </w:tr>
      <w:tr w:rsidR="00446E55" w:rsidRPr="00B40C4C" w14:paraId="7DD7F5E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80AB53E" w14:textId="77777777" w:rsidR="0089264D" w:rsidRPr="00B40C4C" w:rsidRDefault="0089264D" w:rsidP="00BC282F">
            <w:pPr>
              <w:pStyle w:val="tittel-gulbok2"/>
              <w:rPr>
                <w:lang w:val="nb-NO"/>
              </w:rPr>
            </w:pPr>
            <w:r w:rsidRPr="00B40C4C">
              <w:rPr>
                <w:lang w:val="nb-NO"/>
              </w:rPr>
              <w:t>Administrasjon av arbeids- og velferdspolitikken</w:t>
            </w:r>
          </w:p>
        </w:tc>
      </w:tr>
      <w:tr w:rsidR="00446E55" w:rsidRPr="00B40C4C" w14:paraId="7465FB19" w14:textId="77777777" w:rsidTr="008C2AB1">
        <w:trPr>
          <w:trHeight w:val="500"/>
        </w:trPr>
        <w:tc>
          <w:tcPr>
            <w:tcW w:w="567" w:type="dxa"/>
            <w:tcBorders>
              <w:top w:val="nil"/>
              <w:left w:val="nil"/>
              <w:bottom w:val="nil"/>
            </w:tcBorders>
            <w:tcMar>
              <w:top w:w="43" w:type="dxa"/>
              <w:left w:w="0" w:type="dxa"/>
              <w:bottom w:w="0" w:type="dxa"/>
              <w:right w:w="0" w:type="dxa"/>
            </w:tcMar>
          </w:tcPr>
          <w:p w14:paraId="610235E0" w14:textId="77777777" w:rsidR="0089264D" w:rsidRPr="00B40C4C" w:rsidRDefault="0089264D" w:rsidP="009137DA">
            <w:r w:rsidRPr="00B40C4C">
              <w:t>604</w:t>
            </w:r>
          </w:p>
        </w:tc>
        <w:tc>
          <w:tcPr>
            <w:tcW w:w="260" w:type="dxa"/>
            <w:tcBorders>
              <w:top w:val="nil"/>
              <w:left w:val="nil"/>
              <w:bottom w:val="nil"/>
              <w:right w:val="nil"/>
            </w:tcBorders>
            <w:tcMar>
              <w:top w:w="43" w:type="dxa"/>
              <w:left w:w="0" w:type="dxa"/>
              <w:bottom w:w="0" w:type="dxa"/>
              <w:right w:w="0" w:type="dxa"/>
            </w:tcMar>
            <w:vAlign w:val="bottom"/>
          </w:tcPr>
          <w:p w14:paraId="2CD9B5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207B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1F510F" w14:textId="77777777" w:rsidR="0089264D" w:rsidRPr="00B40C4C" w:rsidRDefault="0089264D" w:rsidP="009137DA">
            <w:r w:rsidRPr="00B40C4C">
              <w:t>Utviklingstiltak i arbeids- og velferdsforvaltningen:</w:t>
            </w:r>
          </w:p>
        </w:tc>
        <w:tc>
          <w:tcPr>
            <w:tcW w:w="1380" w:type="dxa"/>
            <w:tcBorders>
              <w:top w:val="nil"/>
              <w:left w:val="nil"/>
              <w:bottom w:val="nil"/>
              <w:right w:val="nil"/>
            </w:tcBorders>
            <w:tcMar>
              <w:top w:w="43" w:type="dxa"/>
              <w:left w:w="0" w:type="dxa"/>
              <w:bottom w:w="0" w:type="dxa"/>
              <w:right w:w="0" w:type="dxa"/>
            </w:tcMar>
            <w:vAlign w:val="bottom"/>
          </w:tcPr>
          <w:p w14:paraId="7075AA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1FB7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DC3C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F77D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9006EA" w14:textId="77777777" w:rsidR="0089264D" w:rsidRPr="00B40C4C" w:rsidRDefault="0089264D" w:rsidP="004B5DA0">
            <w:pPr>
              <w:jc w:val="right"/>
            </w:pPr>
          </w:p>
        </w:tc>
      </w:tr>
      <w:tr w:rsidR="00446E55" w:rsidRPr="00B40C4C" w14:paraId="31B0351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75EE1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0B0DB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91ABF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265342" w14:textId="77777777" w:rsidR="0089264D" w:rsidRPr="00B40C4C" w:rsidRDefault="0089264D" w:rsidP="009137DA">
            <w:r w:rsidRPr="00B40C4C">
              <w:t>Spesielle driftsutgifter</w:t>
            </w:r>
            <w:r w:rsidRPr="00B40C4C">
              <w:rPr>
                <w:rStyle w:val="kursiv"/>
              </w:rPr>
              <w:t>, kan overføres, kan nyttes under post 45</w:t>
            </w:r>
          </w:p>
        </w:tc>
        <w:tc>
          <w:tcPr>
            <w:tcW w:w="1380" w:type="dxa"/>
            <w:tcBorders>
              <w:top w:val="nil"/>
              <w:left w:val="nil"/>
              <w:bottom w:val="nil"/>
              <w:right w:val="nil"/>
            </w:tcBorders>
            <w:tcMar>
              <w:top w:w="43" w:type="dxa"/>
              <w:left w:w="0" w:type="dxa"/>
              <w:bottom w:w="0" w:type="dxa"/>
              <w:right w:w="0" w:type="dxa"/>
            </w:tcMar>
            <w:vAlign w:val="bottom"/>
          </w:tcPr>
          <w:p w14:paraId="5354E0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2B9F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9246A3" w14:textId="77777777" w:rsidR="0089264D" w:rsidRPr="00B40C4C" w:rsidRDefault="0089264D" w:rsidP="004B5DA0">
            <w:pPr>
              <w:jc w:val="right"/>
            </w:pPr>
            <w:r w:rsidRPr="00B40C4C">
              <w:t>148 685 000</w:t>
            </w:r>
          </w:p>
        </w:tc>
        <w:tc>
          <w:tcPr>
            <w:tcW w:w="180" w:type="dxa"/>
            <w:tcBorders>
              <w:top w:val="nil"/>
              <w:left w:val="nil"/>
              <w:bottom w:val="nil"/>
              <w:right w:val="nil"/>
            </w:tcBorders>
            <w:tcMar>
              <w:top w:w="43" w:type="dxa"/>
              <w:left w:w="0" w:type="dxa"/>
              <w:bottom w:w="0" w:type="dxa"/>
              <w:right w:w="0" w:type="dxa"/>
            </w:tcMar>
            <w:vAlign w:val="bottom"/>
          </w:tcPr>
          <w:p w14:paraId="64ACDF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FFE2E4" w14:textId="77777777" w:rsidR="0089264D" w:rsidRPr="00B40C4C" w:rsidRDefault="0089264D" w:rsidP="004B5DA0">
            <w:pPr>
              <w:jc w:val="right"/>
            </w:pPr>
          </w:p>
        </w:tc>
      </w:tr>
      <w:tr w:rsidR="00446E55" w:rsidRPr="00B40C4C" w14:paraId="2D1DFC2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FF0D1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938D71"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BA619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2FB0A1" w14:textId="77777777" w:rsidR="0089264D" w:rsidRPr="00B40C4C" w:rsidRDefault="0089264D" w:rsidP="009137DA">
            <w:r w:rsidRPr="00B40C4C">
              <w:t>Større utstyrsanskaffelser og vedlikehold</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069812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04653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AAB4E50" w14:textId="77777777" w:rsidR="0089264D" w:rsidRPr="00B40C4C" w:rsidRDefault="0089264D" w:rsidP="004B5DA0">
            <w:pPr>
              <w:jc w:val="right"/>
            </w:pPr>
            <w:r w:rsidRPr="00B40C4C">
              <w:t>296 215 000</w:t>
            </w:r>
          </w:p>
        </w:tc>
        <w:tc>
          <w:tcPr>
            <w:tcW w:w="180" w:type="dxa"/>
            <w:tcBorders>
              <w:top w:val="nil"/>
              <w:left w:val="nil"/>
              <w:bottom w:val="nil"/>
              <w:right w:val="nil"/>
            </w:tcBorders>
            <w:tcMar>
              <w:top w:w="43" w:type="dxa"/>
              <w:left w:w="0" w:type="dxa"/>
              <w:bottom w:w="0" w:type="dxa"/>
              <w:right w:w="0" w:type="dxa"/>
            </w:tcMar>
            <w:vAlign w:val="bottom"/>
          </w:tcPr>
          <w:p w14:paraId="08E825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CEFF886" w14:textId="77777777" w:rsidR="0089264D" w:rsidRPr="00B40C4C" w:rsidRDefault="0089264D" w:rsidP="004B5DA0">
            <w:pPr>
              <w:jc w:val="right"/>
            </w:pPr>
            <w:r w:rsidRPr="00B40C4C">
              <w:t>444 900 000</w:t>
            </w:r>
          </w:p>
        </w:tc>
      </w:tr>
      <w:tr w:rsidR="00446E55" w:rsidRPr="00B40C4C" w14:paraId="296F0F60" w14:textId="77777777" w:rsidTr="008C2AB1">
        <w:trPr>
          <w:trHeight w:val="240"/>
        </w:trPr>
        <w:tc>
          <w:tcPr>
            <w:tcW w:w="567" w:type="dxa"/>
            <w:tcBorders>
              <w:top w:val="nil"/>
              <w:left w:val="nil"/>
              <w:bottom w:val="nil"/>
            </w:tcBorders>
            <w:tcMar>
              <w:top w:w="43" w:type="dxa"/>
              <w:left w:w="0" w:type="dxa"/>
              <w:bottom w:w="0" w:type="dxa"/>
              <w:right w:w="0" w:type="dxa"/>
            </w:tcMar>
          </w:tcPr>
          <w:p w14:paraId="72603FD5" w14:textId="77777777" w:rsidR="0089264D" w:rsidRPr="00B40C4C" w:rsidRDefault="0089264D" w:rsidP="009137DA">
            <w:r w:rsidRPr="00B40C4C">
              <w:t>605</w:t>
            </w:r>
          </w:p>
        </w:tc>
        <w:tc>
          <w:tcPr>
            <w:tcW w:w="260" w:type="dxa"/>
            <w:tcBorders>
              <w:top w:val="nil"/>
              <w:left w:val="nil"/>
              <w:bottom w:val="nil"/>
              <w:right w:val="nil"/>
            </w:tcBorders>
            <w:tcMar>
              <w:top w:w="43" w:type="dxa"/>
              <w:left w:w="0" w:type="dxa"/>
              <w:bottom w:w="0" w:type="dxa"/>
              <w:right w:w="0" w:type="dxa"/>
            </w:tcMar>
            <w:vAlign w:val="bottom"/>
          </w:tcPr>
          <w:p w14:paraId="717DC7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5708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E5EB4F" w14:textId="77777777" w:rsidR="0089264D" w:rsidRPr="00B40C4C" w:rsidRDefault="0089264D" w:rsidP="009137DA">
            <w:r w:rsidRPr="00B40C4C">
              <w:t>Arbeids- og velferdsetaten:</w:t>
            </w:r>
          </w:p>
        </w:tc>
        <w:tc>
          <w:tcPr>
            <w:tcW w:w="1380" w:type="dxa"/>
            <w:tcBorders>
              <w:top w:val="nil"/>
              <w:left w:val="nil"/>
              <w:bottom w:val="nil"/>
              <w:right w:val="nil"/>
            </w:tcBorders>
            <w:tcMar>
              <w:top w:w="43" w:type="dxa"/>
              <w:left w:w="0" w:type="dxa"/>
              <w:bottom w:w="0" w:type="dxa"/>
              <w:right w:w="0" w:type="dxa"/>
            </w:tcMar>
            <w:vAlign w:val="bottom"/>
          </w:tcPr>
          <w:p w14:paraId="4980E2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89EB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1CD6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64C62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1374A7" w14:textId="77777777" w:rsidR="0089264D" w:rsidRPr="00B40C4C" w:rsidRDefault="0089264D" w:rsidP="004B5DA0">
            <w:pPr>
              <w:jc w:val="right"/>
            </w:pPr>
          </w:p>
        </w:tc>
      </w:tr>
      <w:tr w:rsidR="00446E55" w:rsidRPr="00B40C4C" w14:paraId="0BB8F4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AD8E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330B1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E3D4F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21475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4BA7E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9EEF5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509BEC" w14:textId="77777777" w:rsidR="0089264D" w:rsidRPr="00B40C4C" w:rsidRDefault="0089264D" w:rsidP="004B5DA0">
            <w:pPr>
              <w:jc w:val="right"/>
            </w:pPr>
            <w:r w:rsidRPr="00B40C4C">
              <w:t>15 061 160 000</w:t>
            </w:r>
          </w:p>
        </w:tc>
        <w:tc>
          <w:tcPr>
            <w:tcW w:w="180" w:type="dxa"/>
            <w:tcBorders>
              <w:top w:val="nil"/>
              <w:left w:val="nil"/>
              <w:bottom w:val="nil"/>
              <w:right w:val="nil"/>
            </w:tcBorders>
            <w:tcMar>
              <w:top w:w="43" w:type="dxa"/>
              <w:left w:w="0" w:type="dxa"/>
              <w:bottom w:w="0" w:type="dxa"/>
              <w:right w:w="0" w:type="dxa"/>
            </w:tcMar>
            <w:vAlign w:val="bottom"/>
          </w:tcPr>
          <w:p w14:paraId="447A72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958917" w14:textId="77777777" w:rsidR="0089264D" w:rsidRPr="00B40C4C" w:rsidRDefault="0089264D" w:rsidP="004B5DA0">
            <w:pPr>
              <w:jc w:val="right"/>
            </w:pPr>
          </w:p>
        </w:tc>
      </w:tr>
      <w:tr w:rsidR="00446E55" w:rsidRPr="00B40C4C" w14:paraId="27D0D8C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1774F2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240FA9"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2779C2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2F33FC" w14:textId="77777777" w:rsidR="0089264D" w:rsidRPr="00B40C4C" w:rsidRDefault="0089264D" w:rsidP="009137DA">
            <w:r w:rsidRPr="00B40C4C">
              <w:t>Forsknings- og utredningsaktiviteter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EE9ED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505A0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89B416B" w14:textId="77777777" w:rsidR="0089264D" w:rsidRPr="00B40C4C" w:rsidRDefault="0089264D" w:rsidP="004B5DA0">
            <w:pPr>
              <w:jc w:val="right"/>
            </w:pPr>
            <w:r w:rsidRPr="00B40C4C">
              <w:t>71 710 000</w:t>
            </w:r>
          </w:p>
        </w:tc>
        <w:tc>
          <w:tcPr>
            <w:tcW w:w="180" w:type="dxa"/>
            <w:tcBorders>
              <w:top w:val="nil"/>
              <w:left w:val="nil"/>
              <w:bottom w:val="nil"/>
              <w:right w:val="nil"/>
            </w:tcBorders>
            <w:tcMar>
              <w:top w:w="43" w:type="dxa"/>
              <w:left w:w="0" w:type="dxa"/>
              <w:bottom w:w="0" w:type="dxa"/>
              <w:right w:w="0" w:type="dxa"/>
            </w:tcMar>
            <w:vAlign w:val="bottom"/>
          </w:tcPr>
          <w:p w14:paraId="7729959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5C951B" w14:textId="77777777" w:rsidR="0089264D" w:rsidRPr="00B40C4C" w:rsidRDefault="0089264D" w:rsidP="004B5DA0">
            <w:pPr>
              <w:jc w:val="right"/>
            </w:pPr>
            <w:r w:rsidRPr="00B40C4C">
              <w:t>15 132 870 000</w:t>
            </w:r>
          </w:p>
        </w:tc>
      </w:tr>
      <w:tr w:rsidR="00446E55" w:rsidRPr="00B40C4C" w14:paraId="007DCF2C" w14:textId="77777777" w:rsidTr="008C2AB1">
        <w:trPr>
          <w:trHeight w:val="240"/>
        </w:trPr>
        <w:tc>
          <w:tcPr>
            <w:tcW w:w="567" w:type="dxa"/>
            <w:tcBorders>
              <w:top w:val="nil"/>
              <w:left w:val="nil"/>
              <w:bottom w:val="nil"/>
            </w:tcBorders>
            <w:tcMar>
              <w:top w:w="43" w:type="dxa"/>
              <w:left w:w="0" w:type="dxa"/>
              <w:bottom w:w="0" w:type="dxa"/>
              <w:right w:w="0" w:type="dxa"/>
            </w:tcMar>
          </w:tcPr>
          <w:p w14:paraId="1219AF21" w14:textId="77777777" w:rsidR="0089264D" w:rsidRPr="00B40C4C" w:rsidRDefault="0089264D" w:rsidP="009137DA">
            <w:r w:rsidRPr="00B40C4C">
              <w:t>606</w:t>
            </w:r>
          </w:p>
        </w:tc>
        <w:tc>
          <w:tcPr>
            <w:tcW w:w="260" w:type="dxa"/>
            <w:tcBorders>
              <w:top w:val="nil"/>
              <w:left w:val="nil"/>
              <w:bottom w:val="nil"/>
              <w:right w:val="nil"/>
            </w:tcBorders>
            <w:tcMar>
              <w:top w:w="43" w:type="dxa"/>
              <w:left w:w="0" w:type="dxa"/>
              <w:bottom w:w="0" w:type="dxa"/>
              <w:right w:w="0" w:type="dxa"/>
            </w:tcMar>
            <w:vAlign w:val="bottom"/>
          </w:tcPr>
          <w:p w14:paraId="7E602E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D650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E4A866" w14:textId="77777777" w:rsidR="0089264D" w:rsidRPr="00B40C4C" w:rsidRDefault="0089264D" w:rsidP="009137DA">
            <w:r w:rsidRPr="00B40C4C">
              <w:t>Trygderetten:</w:t>
            </w:r>
          </w:p>
        </w:tc>
        <w:tc>
          <w:tcPr>
            <w:tcW w:w="1380" w:type="dxa"/>
            <w:tcBorders>
              <w:top w:val="nil"/>
              <w:left w:val="nil"/>
              <w:bottom w:val="nil"/>
              <w:right w:val="nil"/>
            </w:tcBorders>
            <w:tcMar>
              <w:top w:w="43" w:type="dxa"/>
              <w:left w:w="0" w:type="dxa"/>
              <w:bottom w:w="0" w:type="dxa"/>
              <w:right w:w="0" w:type="dxa"/>
            </w:tcMar>
            <w:vAlign w:val="bottom"/>
          </w:tcPr>
          <w:p w14:paraId="511D11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462F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A98E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BCA68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4E50C8" w14:textId="77777777" w:rsidR="0089264D" w:rsidRPr="00B40C4C" w:rsidRDefault="0089264D" w:rsidP="004B5DA0">
            <w:pPr>
              <w:jc w:val="right"/>
            </w:pPr>
          </w:p>
        </w:tc>
      </w:tr>
      <w:tr w:rsidR="00446E55" w:rsidRPr="00B40C4C" w14:paraId="4B4FF1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5816C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1FE61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FCB13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C11E8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7BC7F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78F6A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9BB3EC" w14:textId="77777777" w:rsidR="0089264D" w:rsidRPr="00B40C4C" w:rsidRDefault="0089264D" w:rsidP="004B5DA0">
            <w:pPr>
              <w:jc w:val="right"/>
            </w:pPr>
            <w:r w:rsidRPr="00B40C4C">
              <w:t>120 760 000</w:t>
            </w:r>
          </w:p>
        </w:tc>
        <w:tc>
          <w:tcPr>
            <w:tcW w:w="180" w:type="dxa"/>
            <w:tcBorders>
              <w:top w:val="nil"/>
              <w:left w:val="nil"/>
              <w:bottom w:val="nil"/>
              <w:right w:val="nil"/>
            </w:tcBorders>
            <w:tcMar>
              <w:top w:w="43" w:type="dxa"/>
              <w:left w:w="0" w:type="dxa"/>
              <w:bottom w:w="0" w:type="dxa"/>
              <w:right w:w="0" w:type="dxa"/>
            </w:tcMar>
            <w:vAlign w:val="bottom"/>
          </w:tcPr>
          <w:p w14:paraId="6C52283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6DEC59D" w14:textId="77777777" w:rsidR="0089264D" w:rsidRPr="00B40C4C" w:rsidRDefault="0089264D" w:rsidP="004B5DA0">
            <w:pPr>
              <w:jc w:val="right"/>
            </w:pPr>
            <w:r w:rsidRPr="00B40C4C">
              <w:t>120 760 000</w:t>
            </w:r>
          </w:p>
        </w:tc>
      </w:tr>
      <w:tr w:rsidR="00446E55" w:rsidRPr="00B40C4C" w14:paraId="6D46E57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4FEF0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4BD5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53F4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E9E692" w14:textId="77777777" w:rsidR="0089264D" w:rsidRPr="00B40C4C" w:rsidRDefault="0089264D" w:rsidP="009137DA">
            <w:r w:rsidRPr="00B40C4C">
              <w:t>Sum Administrasjon av arbeids- og velferdspolitikken</w:t>
            </w:r>
          </w:p>
        </w:tc>
        <w:tc>
          <w:tcPr>
            <w:tcW w:w="1380" w:type="dxa"/>
            <w:tcBorders>
              <w:top w:val="nil"/>
              <w:left w:val="nil"/>
              <w:bottom w:val="nil"/>
              <w:right w:val="nil"/>
            </w:tcBorders>
            <w:tcMar>
              <w:top w:w="43" w:type="dxa"/>
              <w:left w:w="0" w:type="dxa"/>
              <w:bottom w:w="0" w:type="dxa"/>
              <w:right w:w="0" w:type="dxa"/>
            </w:tcMar>
            <w:vAlign w:val="bottom"/>
          </w:tcPr>
          <w:p w14:paraId="123F61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87A74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28E4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D3B61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EFD0F76" w14:textId="77777777" w:rsidR="0089264D" w:rsidRPr="00B40C4C" w:rsidRDefault="0089264D" w:rsidP="004B5DA0">
            <w:pPr>
              <w:jc w:val="right"/>
            </w:pPr>
            <w:r w:rsidRPr="00B40C4C">
              <w:t>15 698 530 000</w:t>
            </w:r>
          </w:p>
        </w:tc>
      </w:tr>
      <w:tr w:rsidR="00446E55" w:rsidRPr="00B40C4C" w14:paraId="6FBEF588"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3DD66D6" w14:textId="77777777" w:rsidR="0089264D" w:rsidRPr="00B40C4C" w:rsidRDefault="0089264D" w:rsidP="00BC282F">
            <w:pPr>
              <w:pStyle w:val="tittel-gulbok2"/>
              <w:rPr>
                <w:lang w:val="nb-NO"/>
              </w:rPr>
            </w:pPr>
            <w:r w:rsidRPr="00B40C4C">
              <w:rPr>
                <w:lang w:val="nb-NO"/>
              </w:rPr>
              <w:t>Pensjoner mv. under Statens pensjonskasse</w:t>
            </w:r>
          </w:p>
        </w:tc>
      </w:tr>
      <w:tr w:rsidR="00446E55" w:rsidRPr="00B40C4C" w14:paraId="5DACD1ED" w14:textId="77777777" w:rsidTr="008C2AB1">
        <w:trPr>
          <w:trHeight w:val="240"/>
        </w:trPr>
        <w:tc>
          <w:tcPr>
            <w:tcW w:w="567" w:type="dxa"/>
            <w:tcBorders>
              <w:top w:val="nil"/>
              <w:left w:val="nil"/>
              <w:bottom w:val="nil"/>
            </w:tcBorders>
            <w:tcMar>
              <w:top w:w="43" w:type="dxa"/>
              <w:left w:w="0" w:type="dxa"/>
              <w:bottom w:w="0" w:type="dxa"/>
              <w:right w:w="0" w:type="dxa"/>
            </w:tcMar>
          </w:tcPr>
          <w:p w14:paraId="0BDE61CA" w14:textId="77777777" w:rsidR="0089264D" w:rsidRPr="00B40C4C" w:rsidRDefault="0089264D" w:rsidP="009137DA">
            <w:r w:rsidRPr="00B40C4C">
              <w:t>611</w:t>
            </w:r>
          </w:p>
        </w:tc>
        <w:tc>
          <w:tcPr>
            <w:tcW w:w="260" w:type="dxa"/>
            <w:tcBorders>
              <w:top w:val="nil"/>
              <w:left w:val="nil"/>
              <w:bottom w:val="nil"/>
              <w:right w:val="nil"/>
            </w:tcBorders>
            <w:tcMar>
              <w:top w:w="43" w:type="dxa"/>
              <w:left w:w="0" w:type="dxa"/>
              <w:bottom w:w="0" w:type="dxa"/>
              <w:right w:w="0" w:type="dxa"/>
            </w:tcMar>
            <w:vAlign w:val="bottom"/>
          </w:tcPr>
          <w:p w14:paraId="6D5A2D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9A98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DB9691" w14:textId="77777777" w:rsidR="0089264D" w:rsidRPr="00B40C4C" w:rsidRDefault="0089264D" w:rsidP="009137DA">
            <w:r w:rsidRPr="00B40C4C">
              <w:t>Pensjoner av statskassen:</w:t>
            </w:r>
          </w:p>
        </w:tc>
        <w:tc>
          <w:tcPr>
            <w:tcW w:w="1380" w:type="dxa"/>
            <w:tcBorders>
              <w:top w:val="nil"/>
              <w:left w:val="nil"/>
              <w:bottom w:val="nil"/>
              <w:right w:val="nil"/>
            </w:tcBorders>
            <w:tcMar>
              <w:top w:w="43" w:type="dxa"/>
              <w:left w:w="0" w:type="dxa"/>
              <w:bottom w:w="0" w:type="dxa"/>
              <w:right w:w="0" w:type="dxa"/>
            </w:tcMar>
            <w:vAlign w:val="bottom"/>
          </w:tcPr>
          <w:p w14:paraId="432C12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D7C3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69C8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31A8C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250E92" w14:textId="77777777" w:rsidR="0089264D" w:rsidRPr="00B40C4C" w:rsidRDefault="0089264D" w:rsidP="004B5DA0">
            <w:pPr>
              <w:jc w:val="right"/>
            </w:pPr>
          </w:p>
        </w:tc>
      </w:tr>
      <w:tr w:rsidR="00446E55" w:rsidRPr="00B40C4C" w14:paraId="5434481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FE57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73750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15C7A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E1248F"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F443A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71C06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1EE33C9" w14:textId="77777777" w:rsidR="0089264D" w:rsidRPr="00B40C4C" w:rsidRDefault="0089264D" w:rsidP="004B5DA0">
            <w:pPr>
              <w:jc w:val="right"/>
            </w:pPr>
            <w:r w:rsidRPr="00B40C4C">
              <w:t>18 800 000</w:t>
            </w:r>
          </w:p>
        </w:tc>
        <w:tc>
          <w:tcPr>
            <w:tcW w:w="180" w:type="dxa"/>
            <w:tcBorders>
              <w:top w:val="nil"/>
              <w:left w:val="nil"/>
              <w:bottom w:val="nil"/>
              <w:right w:val="nil"/>
            </w:tcBorders>
            <w:tcMar>
              <w:top w:w="43" w:type="dxa"/>
              <w:left w:w="0" w:type="dxa"/>
              <w:bottom w:w="0" w:type="dxa"/>
              <w:right w:w="0" w:type="dxa"/>
            </w:tcMar>
            <w:vAlign w:val="bottom"/>
          </w:tcPr>
          <w:p w14:paraId="5A458B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F61945" w14:textId="77777777" w:rsidR="0089264D" w:rsidRPr="00B40C4C" w:rsidRDefault="0089264D" w:rsidP="004B5DA0">
            <w:pPr>
              <w:jc w:val="right"/>
            </w:pPr>
            <w:r w:rsidRPr="00B40C4C">
              <w:t>18 800 000</w:t>
            </w:r>
          </w:p>
        </w:tc>
      </w:tr>
      <w:tr w:rsidR="00446E55" w:rsidRPr="00B40C4C" w14:paraId="651F9E04" w14:textId="77777777" w:rsidTr="008C2AB1">
        <w:trPr>
          <w:trHeight w:val="240"/>
        </w:trPr>
        <w:tc>
          <w:tcPr>
            <w:tcW w:w="567" w:type="dxa"/>
            <w:tcBorders>
              <w:top w:val="nil"/>
              <w:left w:val="nil"/>
              <w:bottom w:val="nil"/>
            </w:tcBorders>
            <w:tcMar>
              <w:top w:w="43" w:type="dxa"/>
              <w:left w:w="0" w:type="dxa"/>
              <w:bottom w:w="0" w:type="dxa"/>
              <w:right w:w="0" w:type="dxa"/>
            </w:tcMar>
          </w:tcPr>
          <w:p w14:paraId="74BE0333" w14:textId="77777777" w:rsidR="0089264D" w:rsidRPr="00B40C4C" w:rsidRDefault="0089264D" w:rsidP="009137DA">
            <w:r w:rsidRPr="00B40C4C">
              <w:t>612</w:t>
            </w:r>
          </w:p>
        </w:tc>
        <w:tc>
          <w:tcPr>
            <w:tcW w:w="260" w:type="dxa"/>
            <w:tcBorders>
              <w:top w:val="nil"/>
              <w:left w:val="nil"/>
              <w:bottom w:val="nil"/>
              <w:right w:val="nil"/>
            </w:tcBorders>
            <w:tcMar>
              <w:top w:w="43" w:type="dxa"/>
              <w:left w:w="0" w:type="dxa"/>
              <w:bottom w:w="0" w:type="dxa"/>
              <w:right w:w="0" w:type="dxa"/>
            </w:tcMar>
            <w:vAlign w:val="bottom"/>
          </w:tcPr>
          <w:p w14:paraId="388DB6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ACEF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5FDE8D" w14:textId="77777777" w:rsidR="0089264D" w:rsidRPr="00B40C4C" w:rsidRDefault="0089264D" w:rsidP="009137DA">
            <w:r w:rsidRPr="00B40C4C">
              <w:t>Tilskudd til Statens pensjonskasse:</w:t>
            </w:r>
          </w:p>
        </w:tc>
        <w:tc>
          <w:tcPr>
            <w:tcW w:w="1380" w:type="dxa"/>
            <w:tcBorders>
              <w:top w:val="nil"/>
              <w:left w:val="nil"/>
              <w:bottom w:val="nil"/>
              <w:right w:val="nil"/>
            </w:tcBorders>
            <w:tcMar>
              <w:top w:w="43" w:type="dxa"/>
              <w:left w:w="0" w:type="dxa"/>
              <w:bottom w:w="0" w:type="dxa"/>
              <w:right w:w="0" w:type="dxa"/>
            </w:tcMar>
            <w:vAlign w:val="bottom"/>
          </w:tcPr>
          <w:p w14:paraId="30E974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34C0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D4C6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E109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2DE10D" w14:textId="77777777" w:rsidR="0089264D" w:rsidRPr="00B40C4C" w:rsidRDefault="0089264D" w:rsidP="004B5DA0">
            <w:pPr>
              <w:jc w:val="right"/>
            </w:pPr>
          </w:p>
        </w:tc>
      </w:tr>
      <w:tr w:rsidR="00446E55" w:rsidRPr="00B40C4C" w14:paraId="380928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FDE7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ADCB1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954F2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F238FE"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98168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9D61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B42E19" w14:textId="77777777" w:rsidR="0089264D" w:rsidRPr="00B40C4C" w:rsidRDefault="0089264D" w:rsidP="004B5DA0">
            <w:pPr>
              <w:jc w:val="right"/>
            </w:pPr>
            <w:r w:rsidRPr="00B40C4C">
              <w:t>12 834 700 000</w:t>
            </w:r>
          </w:p>
        </w:tc>
        <w:tc>
          <w:tcPr>
            <w:tcW w:w="180" w:type="dxa"/>
            <w:tcBorders>
              <w:top w:val="nil"/>
              <w:left w:val="nil"/>
              <w:bottom w:val="nil"/>
              <w:right w:val="nil"/>
            </w:tcBorders>
            <w:tcMar>
              <w:top w:w="43" w:type="dxa"/>
              <w:left w:w="0" w:type="dxa"/>
              <w:bottom w:w="0" w:type="dxa"/>
              <w:right w:w="0" w:type="dxa"/>
            </w:tcMar>
            <w:vAlign w:val="bottom"/>
          </w:tcPr>
          <w:p w14:paraId="4F5940A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135DFB" w14:textId="77777777" w:rsidR="0089264D" w:rsidRPr="00B40C4C" w:rsidRDefault="0089264D" w:rsidP="004B5DA0">
            <w:pPr>
              <w:jc w:val="right"/>
            </w:pPr>
          </w:p>
        </w:tc>
      </w:tr>
      <w:tr w:rsidR="00446E55" w:rsidRPr="00B40C4C" w14:paraId="474979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749F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1ED942"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D81AD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E0DFF2" w14:textId="77777777" w:rsidR="0089264D" w:rsidRPr="00B40C4C" w:rsidRDefault="0089264D" w:rsidP="009137DA">
            <w:r w:rsidRPr="00B40C4C">
              <w:t>Sluttoppgjør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7FC235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E5F94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7983BA7" w14:textId="77777777" w:rsidR="0089264D" w:rsidRPr="00B40C4C" w:rsidRDefault="0089264D" w:rsidP="004B5DA0">
            <w:pPr>
              <w:jc w:val="right"/>
            </w:pPr>
            <w:r w:rsidRPr="00B40C4C">
              <w:t>182 000 000</w:t>
            </w:r>
          </w:p>
        </w:tc>
        <w:tc>
          <w:tcPr>
            <w:tcW w:w="180" w:type="dxa"/>
            <w:tcBorders>
              <w:top w:val="nil"/>
              <w:left w:val="nil"/>
              <w:bottom w:val="nil"/>
              <w:right w:val="nil"/>
            </w:tcBorders>
            <w:tcMar>
              <w:top w:w="43" w:type="dxa"/>
              <w:left w:w="0" w:type="dxa"/>
              <w:bottom w:w="0" w:type="dxa"/>
              <w:right w:w="0" w:type="dxa"/>
            </w:tcMar>
            <w:vAlign w:val="bottom"/>
          </w:tcPr>
          <w:p w14:paraId="26357E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3C8F11" w14:textId="77777777" w:rsidR="0089264D" w:rsidRPr="00B40C4C" w:rsidRDefault="0089264D" w:rsidP="004B5DA0">
            <w:pPr>
              <w:jc w:val="right"/>
            </w:pPr>
            <w:r w:rsidRPr="00B40C4C">
              <w:t>13 016 700 000</w:t>
            </w:r>
          </w:p>
        </w:tc>
      </w:tr>
      <w:tr w:rsidR="00446E55" w:rsidRPr="00B40C4C" w14:paraId="538F7019" w14:textId="77777777" w:rsidTr="008C2AB1">
        <w:trPr>
          <w:trHeight w:val="240"/>
        </w:trPr>
        <w:tc>
          <w:tcPr>
            <w:tcW w:w="567" w:type="dxa"/>
            <w:tcBorders>
              <w:top w:val="nil"/>
              <w:left w:val="nil"/>
              <w:bottom w:val="nil"/>
            </w:tcBorders>
            <w:tcMar>
              <w:top w:w="43" w:type="dxa"/>
              <w:left w:w="0" w:type="dxa"/>
              <w:bottom w:w="0" w:type="dxa"/>
              <w:right w:w="0" w:type="dxa"/>
            </w:tcMar>
          </w:tcPr>
          <w:p w14:paraId="68CB2804" w14:textId="77777777" w:rsidR="0089264D" w:rsidRPr="00B40C4C" w:rsidRDefault="0089264D" w:rsidP="009137DA">
            <w:r w:rsidRPr="00B40C4C">
              <w:t>613</w:t>
            </w:r>
          </w:p>
        </w:tc>
        <w:tc>
          <w:tcPr>
            <w:tcW w:w="260" w:type="dxa"/>
            <w:tcBorders>
              <w:top w:val="nil"/>
              <w:left w:val="nil"/>
              <w:bottom w:val="nil"/>
              <w:right w:val="nil"/>
            </w:tcBorders>
            <w:tcMar>
              <w:top w:w="43" w:type="dxa"/>
              <w:left w:w="0" w:type="dxa"/>
              <w:bottom w:w="0" w:type="dxa"/>
              <w:right w:w="0" w:type="dxa"/>
            </w:tcMar>
            <w:vAlign w:val="bottom"/>
          </w:tcPr>
          <w:p w14:paraId="54CB13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AC34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6D2CE2" w14:textId="77777777" w:rsidR="0089264D" w:rsidRPr="00B40C4C" w:rsidRDefault="0089264D" w:rsidP="009137DA">
            <w:r w:rsidRPr="00B40C4C">
              <w:t>Arbeidsgiveravgift til folketrygden:</w:t>
            </w:r>
          </w:p>
        </w:tc>
        <w:tc>
          <w:tcPr>
            <w:tcW w:w="1380" w:type="dxa"/>
            <w:tcBorders>
              <w:top w:val="nil"/>
              <w:left w:val="nil"/>
              <w:bottom w:val="nil"/>
              <w:right w:val="nil"/>
            </w:tcBorders>
            <w:tcMar>
              <w:top w:w="43" w:type="dxa"/>
              <w:left w:w="0" w:type="dxa"/>
              <w:bottom w:w="0" w:type="dxa"/>
              <w:right w:w="0" w:type="dxa"/>
            </w:tcMar>
            <w:vAlign w:val="bottom"/>
          </w:tcPr>
          <w:p w14:paraId="515FAC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7302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390C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A4F3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2B6A08" w14:textId="77777777" w:rsidR="0089264D" w:rsidRPr="00B40C4C" w:rsidRDefault="0089264D" w:rsidP="004B5DA0">
            <w:pPr>
              <w:jc w:val="right"/>
            </w:pPr>
          </w:p>
        </w:tc>
      </w:tr>
      <w:tr w:rsidR="00446E55" w:rsidRPr="00B40C4C" w14:paraId="5A7C53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CC5B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F0768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6011A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5E9BCA"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F8B5B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30737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DCB48C4" w14:textId="77777777" w:rsidR="0089264D" w:rsidRPr="00B40C4C" w:rsidRDefault="0089264D" w:rsidP="004B5DA0">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7AB3768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1D7AFB3" w14:textId="77777777" w:rsidR="0089264D" w:rsidRPr="00B40C4C" w:rsidRDefault="0089264D" w:rsidP="004B5DA0">
            <w:pPr>
              <w:jc w:val="right"/>
            </w:pPr>
            <w:r w:rsidRPr="00B40C4C">
              <w:t>1 000 000</w:t>
            </w:r>
          </w:p>
        </w:tc>
      </w:tr>
      <w:tr w:rsidR="00446E55" w:rsidRPr="00B40C4C" w14:paraId="5CDA117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EAD56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E272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5DE1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9B1BB4" w14:textId="77777777" w:rsidR="0089264D" w:rsidRPr="00B40C4C" w:rsidRDefault="0089264D" w:rsidP="009137DA">
            <w:r w:rsidRPr="00B40C4C">
              <w:t>Sum Pensjoner mv. under Statens pensjonskasse</w:t>
            </w:r>
          </w:p>
        </w:tc>
        <w:tc>
          <w:tcPr>
            <w:tcW w:w="1380" w:type="dxa"/>
            <w:tcBorders>
              <w:top w:val="nil"/>
              <w:left w:val="nil"/>
              <w:bottom w:val="nil"/>
              <w:right w:val="nil"/>
            </w:tcBorders>
            <w:tcMar>
              <w:top w:w="43" w:type="dxa"/>
              <w:left w:w="0" w:type="dxa"/>
              <w:bottom w:w="0" w:type="dxa"/>
              <w:right w:w="0" w:type="dxa"/>
            </w:tcMar>
            <w:vAlign w:val="bottom"/>
          </w:tcPr>
          <w:p w14:paraId="618292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351E8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E0CB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E713C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AEE23A4" w14:textId="77777777" w:rsidR="0089264D" w:rsidRPr="00B40C4C" w:rsidRDefault="0089264D" w:rsidP="004B5DA0">
            <w:pPr>
              <w:jc w:val="right"/>
            </w:pPr>
            <w:r w:rsidRPr="00B40C4C">
              <w:t>13 036 500 000</w:t>
            </w:r>
          </w:p>
        </w:tc>
      </w:tr>
      <w:tr w:rsidR="00446E55" w:rsidRPr="00B40C4C" w14:paraId="113C7D8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4DCAF43" w14:textId="77777777" w:rsidR="0089264D" w:rsidRPr="00B40C4C" w:rsidRDefault="0089264D" w:rsidP="00BC282F">
            <w:pPr>
              <w:pStyle w:val="tittel-gulbok2"/>
              <w:rPr>
                <w:lang w:val="nb-NO"/>
              </w:rPr>
            </w:pPr>
            <w:r w:rsidRPr="00B40C4C">
              <w:rPr>
                <w:lang w:val="nb-NO"/>
              </w:rPr>
              <w:t>Tiltak for bedrede levekår mv.</w:t>
            </w:r>
          </w:p>
        </w:tc>
      </w:tr>
      <w:tr w:rsidR="00446E55" w:rsidRPr="00B40C4C" w14:paraId="7B4E7494" w14:textId="77777777" w:rsidTr="008C2AB1">
        <w:trPr>
          <w:trHeight w:val="500"/>
        </w:trPr>
        <w:tc>
          <w:tcPr>
            <w:tcW w:w="567" w:type="dxa"/>
            <w:tcBorders>
              <w:top w:val="nil"/>
              <w:left w:val="nil"/>
              <w:bottom w:val="nil"/>
            </w:tcBorders>
            <w:tcMar>
              <w:top w:w="43" w:type="dxa"/>
              <w:left w:w="0" w:type="dxa"/>
              <w:bottom w:w="0" w:type="dxa"/>
              <w:right w:w="0" w:type="dxa"/>
            </w:tcMar>
          </w:tcPr>
          <w:p w14:paraId="58A94664" w14:textId="77777777" w:rsidR="0089264D" w:rsidRPr="00B40C4C" w:rsidRDefault="0089264D" w:rsidP="009137DA">
            <w:r w:rsidRPr="00B40C4C">
              <w:t>621</w:t>
            </w:r>
          </w:p>
        </w:tc>
        <w:tc>
          <w:tcPr>
            <w:tcW w:w="260" w:type="dxa"/>
            <w:tcBorders>
              <w:top w:val="nil"/>
              <w:left w:val="nil"/>
              <w:bottom w:val="nil"/>
              <w:right w:val="nil"/>
            </w:tcBorders>
            <w:tcMar>
              <w:top w:w="43" w:type="dxa"/>
              <w:left w:w="0" w:type="dxa"/>
              <w:bottom w:w="0" w:type="dxa"/>
              <w:right w:w="0" w:type="dxa"/>
            </w:tcMar>
            <w:vAlign w:val="bottom"/>
          </w:tcPr>
          <w:p w14:paraId="70FE3EB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B820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CC9FB2" w14:textId="77777777" w:rsidR="0089264D" w:rsidRPr="00B40C4C" w:rsidRDefault="0089264D" w:rsidP="009137DA">
            <w:r w:rsidRPr="00B40C4C">
              <w:t>Tilskudd til sosiale tjenester og sosial inkludering:</w:t>
            </w:r>
          </w:p>
        </w:tc>
        <w:tc>
          <w:tcPr>
            <w:tcW w:w="1380" w:type="dxa"/>
            <w:tcBorders>
              <w:top w:val="nil"/>
              <w:left w:val="nil"/>
              <w:bottom w:val="nil"/>
              <w:right w:val="nil"/>
            </w:tcBorders>
            <w:tcMar>
              <w:top w:w="43" w:type="dxa"/>
              <w:left w:w="0" w:type="dxa"/>
              <w:bottom w:w="0" w:type="dxa"/>
              <w:right w:w="0" w:type="dxa"/>
            </w:tcMar>
            <w:vAlign w:val="bottom"/>
          </w:tcPr>
          <w:p w14:paraId="731729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A042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2DE0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1A8C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896758" w14:textId="77777777" w:rsidR="0089264D" w:rsidRPr="00B40C4C" w:rsidRDefault="0089264D" w:rsidP="004B5DA0">
            <w:pPr>
              <w:jc w:val="right"/>
            </w:pPr>
          </w:p>
        </w:tc>
      </w:tr>
      <w:tr w:rsidR="00446E55" w:rsidRPr="00B40C4C" w14:paraId="1DEC4E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DB5B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48D8C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AB22A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24D8A1"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09763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E1EB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01E9D3" w14:textId="77777777" w:rsidR="0089264D" w:rsidRPr="00B40C4C" w:rsidRDefault="0089264D" w:rsidP="004B5DA0">
            <w:pPr>
              <w:jc w:val="right"/>
            </w:pPr>
            <w:r w:rsidRPr="00B40C4C">
              <w:t>107 440 000</w:t>
            </w:r>
          </w:p>
        </w:tc>
        <w:tc>
          <w:tcPr>
            <w:tcW w:w="180" w:type="dxa"/>
            <w:tcBorders>
              <w:top w:val="nil"/>
              <w:left w:val="nil"/>
              <w:bottom w:val="nil"/>
              <w:right w:val="nil"/>
            </w:tcBorders>
            <w:tcMar>
              <w:top w:w="43" w:type="dxa"/>
              <w:left w:w="0" w:type="dxa"/>
              <w:bottom w:w="0" w:type="dxa"/>
              <w:right w:w="0" w:type="dxa"/>
            </w:tcMar>
            <w:vAlign w:val="bottom"/>
          </w:tcPr>
          <w:p w14:paraId="1C73F0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D6EA6E" w14:textId="77777777" w:rsidR="0089264D" w:rsidRPr="00B40C4C" w:rsidRDefault="0089264D" w:rsidP="004B5DA0">
            <w:pPr>
              <w:jc w:val="right"/>
            </w:pPr>
          </w:p>
        </w:tc>
      </w:tr>
      <w:tr w:rsidR="00446E55" w:rsidRPr="00B40C4C" w14:paraId="1E70C2E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D9554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E2C910"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7B4832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B5AC6A" w14:textId="77777777" w:rsidR="0089264D" w:rsidRPr="00B40C4C" w:rsidRDefault="0089264D" w:rsidP="009137DA">
            <w:r w:rsidRPr="00B40C4C">
              <w:t>Sosiale tjenester og tiltak for vanskeligstilte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A42A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F6185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0FBC4F" w14:textId="77777777" w:rsidR="0089264D" w:rsidRPr="00B40C4C" w:rsidRDefault="0089264D" w:rsidP="004B5DA0">
            <w:pPr>
              <w:jc w:val="right"/>
            </w:pPr>
            <w:r w:rsidRPr="00B40C4C">
              <w:t>184 605 000</w:t>
            </w:r>
          </w:p>
        </w:tc>
        <w:tc>
          <w:tcPr>
            <w:tcW w:w="180" w:type="dxa"/>
            <w:tcBorders>
              <w:top w:val="nil"/>
              <w:left w:val="nil"/>
              <w:bottom w:val="nil"/>
              <w:right w:val="nil"/>
            </w:tcBorders>
            <w:tcMar>
              <w:top w:w="43" w:type="dxa"/>
              <w:left w:w="0" w:type="dxa"/>
              <w:bottom w:w="0" w:type="dxa"/>
              <w:right w:w="0" w:type="dxa"/>
            </w:tcMar>
            <w:vAlign w:val="bottom"/>
          </w:tcPr>
          <w:p w14:paraId="05B7F7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96D4DB" w14:textId="77777777" w:rsidR="0089264D" w:rsidRPr="00B40C4C" w:rsidRDefault="0089264D" w:rsidP="004B5DA0">
            <w:pPr>
              <w:jc w:val="right"/>
            </w:pPr>
          </w:p>
        </w:tc>
      </w:tr>
      <w:tr w:rsidR="00446E55" w:rsidRPr="00B40C4C" w14:paraId="5883E0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F10C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6CFD6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84237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4C971D" w14:textId="77777777" w:rsidR="0089264D" w:rsidRPr="00B40C4C" w:rsidRDefault="0089264D" w:rsidP="009137DA">
            <w:r w:rsidRPr="00B40C4C">
              <w:t>Frivillig 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84E09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CE74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4F6B15" w14:textId="77777777" w:rsidR="0089264D" w:rsidRPr="00B40C4C" w:rsidRDefault="0089264D" w:rsidP="004B5DA0">
            <w:pPr>
              <w:jc w:val="right"/>
            </w:pPr>
            <w:r w:rsidRPr="00B40C4C">
              <w:t>112 345 000</w:t>
            </w:r>
          </w:p>
        </w:tc>
        <w:tc>
          <w:tcPr>
            <w:tcW w:w="180" w:type="dxa"/>
            <w:tcBorders>
              <w:top w:val="nil"/>
              <w:left w:val="nil"/>
              <w:bottom w:val="nil"/>
              <w:right w:val="nil"/>
            </w:tcBorders>
            <w:tcMar>
              <w:top w:w="43" w:type="dxa"/>
              <w:left w:w="0" w:type="dxa"/>
              <w:bottom w:w="0" w:type="dxa"/>
              <w:right w:w="0" w:type="dxa"/>
            </w:tcMar>
            <w:vAlign w:val="bottom"/>
          </w:tcPr>
          <w:p w14:paraId="04CBF3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4FEEAB" w14:textId="77777777" w:rsidR="0089264D" w:rsidRPr="00B40C4C" w:rsidRDefault="0089264D" w:rsidP="004B5DA0">
            <w:pPr>
              <w:jc w:val="right"/>
            </w:pPr>
          </w:p>
        </w:tc>
      </w:tr>
      <w:tr w:rsidR="00446E55" w:rsidRPr="00B40C4C" w14:paraId="6C44DC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3AFD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154C18"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3C15009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C5ADAE" w14:textId="77777777" w:rsidR="0089264D" w:rsidRPr="00B40C4C" w:rsidRDefault="0089264D" w:rsidP="009137DA">
            <w:r w:rsidRPr="00B40C4C">
              <w:t>Tilskudd til pensjonistenes organisasjoner mv.</w:t>
            </w:r>
          </w:p>
        </w:tc>
        <w:tc>
          <w:tcPr>
            <w:tcW w:w="1380" w:type="dxa"/>
            <w:tcBorders>
              <w:top w:val="nil"/>
              <w:left w:val="nil"/>
              <w:bottom w:val="nil"/>
              <w:right w:val="nil"/>
            </w:tcBorders>
            <w:tcMar>
              <w:top w:w="43" w:type="dxa"/>
              <w:left w:w="0" w:type="dxa"/>
              <w:bottom w:w="0" w:type="dxa"/>
              <w:right w:w="0" w:type="dxa"/>
            </w:tcMar>
            <w:vAlign w:val="bottom"/>
          </w:tcPr>
          <w:p w14:paraId="16A49E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60F6A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6E43FCF" w14:textId="77777777" w:rsidR="0089264D" w:rsidRPr="00B40C4C" w:rsidRDefault="0089264D" w:rsidP="004B5DA0">
            <w:pPr>
              <w:jc w:val="right"/>
            </w:pPr>
            <w:r w:rsidRPr="00B40C4C">
              <w:t>16 490 000</w:t>
            </w:r>
          </w:p>
        </w:tc>
        <w:tc>
          <w:tcPr>
            <w:tcW w:w="180" w:type="dxa"/>
            <w:tcBorders>
              <w:top w:val="nil"/>
              <w:left w:val="nil"/>
              <w:bottom w:val="nil"/>
              <w:right w:val="nil"/>
            </w:tcBorders>
            <w:tcMar>
              <w:top w:w="43" w:type="dxa"/>
              <w:left w:w="0" w:type="dxa"/>
              <w:bottom w:w="0" w:type="dxa"/>
              <w:right w:w="0" w:type="dxa"/>
            </w:tcMar>
            <w:vAlign w:val="bottom"/>
          </w:tcPr>
          <w:p w14:paraId="0D70D6C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CED077B" w14:textId="77777777" w:rsidR="0089264D" w:rsidRPr="00B40C4C" w:rsidRDefault="0089264D" w:rsidP="004B5DA0">
            <w:pPr>
              <w:jc w:val="right"/>
            </w:pPr>
            <w:r w:rsidRPr="00B40C4C">
              <w:t>420 880 000</w:t>
            </w:r>
          </w:p>
        </w:tc>
      </w:tr>
      <w:tr w:rsidR="00446E55" w:rsidRPr="00B40C4C" w14:paraId="59B333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C99D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9BDC8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B435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6A6FE5" w14:textId="77777777" w:rsidR="0089264D" w:rsidRPr="00B40C4C" w:rsidRDefault="0089264D" w:rsidP="009137DA">
            <w:r w:rsidRPr="00B40C4C">
              <w:t>Sum Tiltak for bedrede levekår mv.</w:t>
            </w:r>
          </w:p>
        </w:tc>
        <w:tc>
          <w:tcPr>
            <w:tcW w:w="1380" w:type="dxa"/>
            <w:tcBorders>
              <w:top w:val="nil"/>
              <w:left w:val="nil"/>
              <w:bottom w:val="nil"/>
              <w:right w:val="nil"/>
            </w:tcBorders>
            <w:tcMar>
              <w:top w:w="43" w:type="dxa"/>
              <w:left w:w="0" w:type="dxa"/>
              <w:bottom w:w="0" w:type="dxa"/>
              <w:right w:w="0" w:type="dxa"/>
            </w:tcMar>
            <w:vAlign w:val="bottom"/>
          </w:tcPr>
          <w:p w14:paraId="1A539A2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4CBA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9145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33419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7678701" w14:textId="77777777" w:rsidR="0089264D" w:rsidRPr="00B40C4C" w:rsidRDefault="0089264D" w:rsidP="004B5DA0">
            <w:pPr>
              <w:jc w:val="right"/>
            </w:pPr>
            <w:r w:rsidRPr="00B40C4C">
              <w:t>420 880 000</w:t>
            </w:r>
          </w:p>
        </w:tc>
      </w:tr>
      <w:tr w:rsidR="00446E55" w:rsidRPr="00B40C4C" w14:paraId="7CD0AA6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ABAD6D6" w14:textId="77777777" w:rsidR="0089264D" w:rsidRPr="00B40C4C" w:rsidRDefault="0089264D" w:rsidP="00BC282F">
            <w:pPr>
              <w:pStyle w:val="tittel-gulbok2"/>
            </w:pPr>
            <w:r w:rsidRPr="00B40C4C">
              <w:t>Arbeidsmarked</w:t>
            </w:r>
          </w:p>
        </w:tc>
      </w:tr>
      <w:tr w:rsidR="00446E55" w:rsidRPr="00B40C4C" w14:paraId="654AADBD" w14:textId="77777777" w:rsidTr="008C2AB1">
        <w:trPr>
          <w:trHeight w:val="240"/>
        </w:trPr>
        <w:tc>
          <w:tcPr>
            <w:tcW w:w="567" w:type="dxa"/>
            <w:tcBorders>
              <w:top w:val="nil"/>
              <w:left w:val="nil"/>
              <w:bottom w:val="nil"/>
            </w:tcBorders>
            <w:tcMar>
              <w:top w:w="43" w:type="dxa"/>
              <w:left w:w="0" w:type="dxa"/>
              <w:bottom w:w="0" w:type="dxa"/>
              <w:right w:w="0" w:type="dxa"/>
            </w:tcMar>
          </w:tcPr>
          <w:p w14:paraId="6C262960" w14:textId="77777777" w:rsidR="0089264D" w:rsidRPr="00B40C4C" w:rsidRDefault="0089264D" w:rsidP="009137DA">
            <w:r w:rsidRPr="00B40C4C">
              <w:t>634</w:t>
            </w:r>
          </w:p>
        </w:tc>
        <w:tc>
          <w:tcPr>
            <w:tcW w:w="260" w:type="dxa"/>
            <w:tcBorders>
              <w:top w:val="nil"/>
              <w:left w:val="nil"/>
              <w:bottom w:val="nil"/>
              <w:right w:val="nil"/>
            </w:tcBorders>
            <w:tcMar>
              <w:top w:w="43" w:type="dxa"/>
              <w:left w:w="0" w:type="dxa"/>
              <w:bottom w:w="0" w:type="dxa"/>
              <w:right w:w="0" w:type="dxa"/>
            </w:tcMar>
            <w:vAlign w:val="bottom"/>
          </w:tcPr>
          <w:p w14:paraId="0F0E40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D645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3C3F2A" w14:textId="77777777" w:rsidR="0089264D" w:rsidRPr="00B40C4C" w:rsidRDefault="0089264D" w:rsidP="009137DA">
            <w:r w:rsidRPr="00B40C4C">
              <w:t>Arbeidsmarkedstiltak:</w:t>
            </w:r>
          </w:p>
        </w:tc>
        <w:tc>
          <w:tcPr>
            <w:tcW w:w="1380" w:type="dxa"/>
            <w:tcBorders>
              <w:top w:val="nil"/>
              <w:left w:val="nil"/>
              <w:bottom w:val="nil"/>
              <w:right w:val="nil"/>
            </w:tcBorders>
            <w:tcMar>
              <w:top w:w="43" w:type="dxa"/>
              <w:left w:w="0" w:type="dxa"/>
              <w:bottom w:w="0" w:type="dxa"/>
              <w:right w:w="0" w:type="dxa"/>
            </w:tcMar>
            <w:vAlign w:val="bottom"/>
          </w:tcPr>
          <w:p w14:paraId="4D4FFA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3711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969A0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A105F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6ED0BC" w14:textId="77777777" w:rsidR="0089264D" w:rsidRPr="00B40C4C" w:rsidRDefault="0089264D" w:rsidP="004B5DA0">
            <w:pPr>
              <w:jc w:val="right"/>
            </w:pPr>
          </w:p>
        </w:tc>
      </w:tr>
      <w:tr w:rsidR="00446E55" w:rsidRPr="00B40C4C" w14:paraId="788B8F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F805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0350A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43A06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0857A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8177D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34B8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98411A" w14:textId="77777777" w:rsidR="0089264D" w:rsidRPr="00B40C4C" w:rsidRDefault="0089264D" w:rsidP="004B5DA0">
            <w:pPr>
              <w:jc w:val="right"/>
            </w:pPr>
            <w:r w:rsidRPr="00B40C4C">
              <w:t>703 815 000</w:t>
            </w:r>
          </w:p>
        </w:tc>
        <w:tc>
          <w:tcPr>
            <w:tcW w:w="180" w:type="dxa"/>
            <w:tcBorders>
              <w:top w:val="nil"/>
              <w:left w:val="nil"/>
              <w:bottom w:val="nil"/>
              <w:right w:val="nil"/>
            </w:tcBorders>
            <w:tcMar>
              <w:top w:w="43" w:type="dxa"/>
              <w:left w:w="0" w:type="dxa"/>
              <w:bottom w:w="0" w:type="dxa"/>
              <w:right w:w="0" w:type="dxa"/>
            </w:tcMar>
            <w:vAlign w:val="bottom"/>
          </w:tcPr>
          <w:p w14:paraId="21065A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C7516E" w14:textId="77777777" w:rsidR="0089264D" w:rsidRPr="00B40C4C" w:rsidRDefault="0089264D" w:rsidP="004B5DA0">
            <w:pPr>
              <w:jc w:val="right"/>
            </w:pPr>
          </w:p>
        </w:tc>
      </w:tr>
      <w:tr w:rsidR="00446E55" w:rsidRPr="00B40C4C" w14:paraId="4BC29A8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1D3B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91FD2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CA957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9A0168" w14:textId="77777777" w:rsidR="0089264D" w:rsidRPr="00B40C4C" w:rsidRDefault="0089264D" w:rsidP="009137DA">
            <w:r w:rsidRPr="00B40C4C">
              <w:t>Forsøk med tilrettelagt videregående opplæring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A34B3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D7CCC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D70757" w14:textId="77777777" w:rsidR="0089264D" w:rsidRPr="00B40C4C" w:rsidRDefault="0089264D" w:rsidP="004B5DA0">
            <w:pPr>
              <w:jc w:val="right"/>
            </w:pPr>
            <w:r w:rsidRPr="00B40C4C">
              <w:t>51 900 000</w:t>
            </w:r>
          </w:p>
        </w:tc>
        <w:tc>
          <w:tcPr>
            <w:tcW w:w="180" w:type="dxa"/>
            <w:tcBorders>
              <w:top w:val="nil"/>
              <w:left w:val="nil"/>
              <w:bottom w:val="nil"/>
              <w:right w:val="nil"/>
            </w:tcBorders>
            <w:tcMar>
              <w:top w:w="43" w:type="dxa"/>
              <w:left w:w="0" w:type="dxa"/>
              <w:bottom w:w="0" w:type="dxa"/>
              <w:right w:w="0" w:type="dxa"/>
            </w:tcMar>
            <w:vAlign w:val="bottom"/>
          </w:tcPr>
          <w:p w14:paraId="13417E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A980E4" w14:textId="77777777" w:rsidR="0089264D" w:rsidRPr="00B40C4C" w:rsidRDefault="0089264D" w:rsidP="004B5DA0">
            <w:pPr>
              <w:jc w:val="right"/>
            </w:pPr>
          </w:p>
        </w:tc>
      </w:tr>
      <w:tr w:rsidR="00446E55" w:rsidRPr="00B40C4C" w14:paraId="4C766BA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AFC0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66BE37"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689BE6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D9130D" w14:textId="77777777" w:rsidR="0089264D" w:rsidRPr="00B40C4C" w:rsidRDefault="0089264D" w:rsidP="009137DA">
            <w:r w:rsidRPr="00B40C4C">
              <w:t>Tiltak for arbeidssøkere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5BCAB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1F1A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3711FA" w14:textId="77777777" w:rsidR="0089264D" w:rsidRPr="00B40C4C" w:rsidRDefault="0089264D" w:rsidP="004B5DA0">
            <w:pPr>
              <w:jc w:val="right"/>
            </w:pPr>
            <w:r w:rsidRPr="00B40C4C">
              <w:t>8 384 615 000</w:t>
            </w:r>
          </w:p>
        </w:tc>
        <w:tc>
          <w:tcPr>
            <w:tcW w:w="180" w:type="dxa"/>
            <w:tcBorders>
              <w:top w:val="nil"/>
              <w:left w:val="nil"/>
              <w:bottom w:val="nil"/>
              <w:right w:val="nil"/>
            </w:tcBorders>
            <w:tcMar>
              <w:top w:w="43" w:type="dxa"/>
              <w:left w:w="0" w:type="dxa"/>
              <w:bottom w:w="0" w:type="dxa"/>
              <w:right w:w="0" w:type="dxa"/>
            </w:tcMar>
            <w:vAlign w:val="bottom"/>
          </w:tcPr>
          <w:p w14:paraId="51B998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2CDF11" w14:textId="77777777" w:rsidR="0089264D" w:rsidRPr="00B40C4C" w:rsidRDefault="0089264D" w:rsidP="004B5DA0">
            <w:pPr>
              <w:jc w:val="right"/>
            </w:pPr>
          </w:p>
        </w:tc>
      </w:tr>
      <w:tr w:rsidR="00446E55" w:rsidRPr="00B40C4C" w14:paraId="1F8EBE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0C2B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F16F30"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08435F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BE18E1" w14:textId="77777777" w:rsidR="0089264D" w:rsidRPr="00B40C4C" w:rsidRDefault="0089264D" w:rsidP="009137DA">
            <w:r w:rsidRPr="00B40C4C">
              <w:t>Varig tilrettelagt 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6CD43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A0CF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33AB0C" w14:textId="77777777" w:rsidR="0089264D" w:rsidRPr="00B40C4C" w:rsidRDefault="0089264D" w:rsidP="004B5DA0">
            <w:pPr>
              <w:jc w:val="right"/>
            </w:pPr>
            <w:r w:rsidRPr="00B40C4C">
              <w:t>2 222 085 000</w:t>
            </w:r>
          </w:p>
        </w:tc>
        <w:tc>
          <w:tcPr>
            <w:tcW w:w="180" w:type="dxa"/>
            <w:tcBorders>
              <w:top w:val="nil"/>
              <w:left w:val="nil"/>
              <w:bottom w:val="nil"/>
              <w:right w:val="nil"/>
            </w:tcBorders>
            <w:tcMar>
              <w:top w:w="43" w:type="dxa"/>
              <w:left w:w="0" w:type="dxa"/>
              <w:bottom w:w="0" w:type="dxa"/>
              <w:right w:w="0" w:type="dxa"/>
            </w:tcMar>
            <w:vAlign w:val="bottom"/>
          </w:tcPr>
          <w:p w14:paraId="40359A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85D023" w14:textId="77777777" w:rsidR="0089264D" w:rsidRPr="00B40C4C" w:rsidRDefault="0089264D" w:rsidP="004B5DA0">
            <w:pPr>
              <w:jc w:val="right"/>
            </w:pPr>
          </w:p>
        </w:tc>
      </w:tr>
      <w:tr w:rsidR="00446E55" w:rsidRPr="00B40C4C" w14:paraId="536D6EE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323B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175639"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465391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14631E" w14:textId="77777777" w:rsidR="0089264D" w:rsidRPr="00B40C4C" w:rsidRDefault="0089264D" w:rsidP="009137DA">
            <w:r w:rsidRPr="00B40C4C">
              <w:t>Tilskudd til arbeids- og utdanningsreiser</w:t>
            </w:r>
          </w:p>
        </w:tc>
        <w:tc>
          <w:tcPr>
            <w:tcW w:w="1380" w:type="dxa"/>
            <w:tcBorders>
              <w:top w:val="nil"/>
              <w:left w:val="nil"/>
              <w:bottom w:val="nil"/>
              <w:right w:val="nil"/>
            </w:tcBorders>
            <w:tcMar>
              <w:top w:w="43" w:type="dxa"/>
              <w:left w:w="0" w:type="dxa"/>
              <w:bottom w:w="0" w:type="dxa"/>
              <w:right w:w="0" w:type="dxa"/>
            </w:tcMar>
            <w:vAlign w:val="bottom"/>
          </w:tcPr>
          <w:p w14:paraId="1C2B1E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4F8B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A86A73" w14:textId="77777777" w:rsidR="0089264D" w:rsidRPr="00B40C4C" w:rsidRDefault="0089264D" w:rsidP="004B5DA0">
            <w:pPr>
              <w:jc w:val="right"/>
            </w:pPr>
            <w:r w:rsidRPr="00B40C4C">
              <w:t>114 170 000</w:t>
            </w:r>
          </w:p>
        </w:tc>
        <w:tc>
          <w:tcPr>
            <w:tcW w:w="180" w:type="dxa"/>
            <w:tcBorders>
              <w:top w:val="nil"/>
              <w:left w:val="nil"/>
              <w:bottom w:val="nil"/>
              <w:right w:val="nil"/>
            </w:tcBorders>
            <w:tcMar>
              <w:top w:w="43" w:type="dxa"/>
              <w:left w:w="0" w:type="dxa"/>
              <w:bottom w:w="0" w:type="dxa"/>
              <w:right w:w="0" w:type="dxa"/>
            </w:tcMar>
            <w:vAlign w:val="bottom"/>
          </w:tcPr>
          <w:p w14:paraId="6B087E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E1C5C8" w14:textId="77777777" w:rsidR="0089264D" w:rsidRPr="00B40C4C" w:rsidRDefault="0089264D" w:rsidP="004B5DA0">
            <w:pPr>
              <w:jc w:val="right"/>
            </w:pPr>
          </w:p>
        </w:tc>
      </w:tr>
      <w:tr w:rsidR="00446E55" w:rsidRPr="00B40C4C" w14:paraId="0CD77FD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843BD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BC4DF8"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580803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8A8278" w14:textId="77777777" w:rsidR="0089264D" w:rsidRPr="00B40C4C" w:rsidRDefault="0089264D" w:rsidP="009137DA">
            <w:r w:rsidRPr="00B40C4C">
              <w:t>Funksjonsassistanse i arbeidslivet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ABC0F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A6072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B6C3423" w14:textId="77777777" w:rsidR="0089264D" w:rsidRPr="00B40C4C" w:rsidRDefault="0089264D" w:rsidP="004B5DA0">
            <w:pPr>
              <w:jc w:val="right"/>
            </w:pPr>
            <w:r w:rsidRPr="00B40C4C">
              <w:t>142 005 000</w:t>
            </w:r>
          </w:p>
        </w:tc>
        <w:tc>
          <w:tcPr>
            <w:tcW w:w="180" w:type="dxa"/>
            <w:tcBorders>
              <w:top w:val="nil"/>
              <w:left w:val="nil"/>
              <w:bottom w:val="nil"/>
              <w:right w:val="nil"/>
            </w:tcBorders>
            <w:tcMar>
              <w:top w:w="43" w:type="dxa"/>
              <w:left w:w="0" w:type="dxa"/>
              <w:bottom w:w="0" w:type="dxa"/>
              <w:right w:w="0" w:type="dxa"/>
            </w:tcMar>
            <w:vAlign w:val="bottom"/>
          </w:tcPr>
          <w:p w14:paraId="2118F09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D1B9F3" w14:textId="77777777" w:rsidR="0089264D" w:rsidRPr="00B40C4C" w:rsidRDefault="0089264D" w:rsidP="004B5DA0">
            <w:pPr>
              <w:jc w:val="right"/>
            </w:pPr>
            <w:r w:rsidRPr="00B40C4C">
              <w:t>11 618 590 000</w:t>
            </w:r>
          </w:p>
        </w:tc>
      </w:tr>
      <w:tr w:rsidR="00446E55" w:rsidRPr="00B40C4C" w14:paraId="4CD8BCB2" w14:textId="77777777" w:rsidTr="008C2AB1">
        <w:trPr>
          <w:trHeight w:val="240"/>
        </w:trPr>
        <w:tc>
          <w:tcPr>
            <w:tcW w:w="567" w:type="dxa"/>
            <w:tcBorders>
              <w:top w:val="nil"/>
              <w:left w:val="nil"/>
              <w:bottom w:val="nil"/>
            </w:tcBorders>
            <w:tcMar>
              <w:top w:w="43" w:type="dxa"/>
              <w:left w:w="0" w:type="dxa"/>
              <w:bottom w:w="0" w:type="dxa"/>
              <w:right w:w="0" w:type="dxa"/>
            </w:tcMar>
          </w:tcPr>
          <w:p w14:paraId="4250F9EE" w14:textId="77777777" w:rsidR="0089264D" w:rsidRPr="00B40C4C" w:rsidRDefault="0089264D" w:rsidP="009137DA">
            <w:r w:rsidRPr="00B40C4C">
              <w:t>635</w:t>
            </w:r>
          </w:p>
        </w:tc>
        <w:tc>
          <w:tcPr>
            <w:tcW w:w="260" w:type="dxa"/>
            <w:tcBorders>
              <w:top w:val="nil"/>
              <w:left w:val="nil"/>
              <w:bottom w:val="nil"/>
              <w:right w:val="nil"/>
            </w:tcBorders>
            <w:tcMar>
              <w:top w:w="43" w:type="dxa"/>
              <w:left w:w="0" w:type="dxa"/>
              <w:bottom w:w="0" w:type="dxa"/>
              <w:right w:w="0" w:type="dxa"/>
            </w:tcMar>
            <w:vAlign w:val="bottom"/>
          </w:tcPr>
          <w:p w14:paraId="379105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903B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44F967" w14:textId="77777777" w:rsidR="0089264D" w:rsidRPr="00B40C4C" w:rsidRDefault="0089264D" w:rsidP="009137DA">
            <w:r w:rsidRPr="00B40C4C">
              <w:t>Ventelønn:</w:t>
            </w:r>
          </w:p>
        </w:tc>
        <w:tc>
          <w:tcPr>
            <w:tcW w:w="1380" w:type="dxa"/>
            <w:tcBorders>
              <w:top w:val="nil"/>
              <w:left w:val="nil"/>
              <w:bottom w:val="nil"/>
              <w:right w:val="nil"/>
            </w:tcBorders>
            <w:tcMar>
              <w:top w:w="43" w:type="dxa"/>
              <w:left w:w="0" w:type="dxa"/>
              <w:bottom w:w="0" w:type="dxa"/>
              <w:right w:w="0" w:type="dxa"/>
            </w:tcMar>
            <w:vAlign w:val="bottom"/>
          </w:tcPr>
          <w:p w14:paraId="6220A3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27CA1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8029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D60A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4E2B1D" w14:textId="77777777" w:rsidR="0089264D" w:rsidRPr="00B40C4C" w:rsidRDefault="0089264D" w:rsidP="004B5DA0">
            <w:pPr>
              <w:jc w:val="right"/>
            </w:pPr>
          </w:p>
        </w:tc>
      </w:tr>
      <w:tr w:rsidR="00446E55" w:rsidRPr="00B40C4C" w14:paraId="5DF355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CBC5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5AA76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DD5DA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2CAC3B"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CD828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9E4FF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36F8B81" w14:textId="77777777" w:rsidR="0089264D" w:rsidRPr="00B40C4C" w:rsidRDefault="0089264D" w:rsidP="004B5DA0">
            <w:pPr>
              <w:jc w:val="right"/>
            </w:pPr>
            <w:r w:rsidRPr="00B40C4C">
              <w:t>100 000</w:t>
            </w:r>
          </w:p>
        </w:tc>
        <w:tc>
          <w:tcPr>
            <w:tcW w:w="180" w:type="dxa"/>
            <w:tcBorders>
              <w:top w:val="nil"/>
              <w:left w:val="nil"/>
              <w:bottom w:val="nil"/>
              <w:right w:val="nil"/>
            </w:tcBorders>
            <w:tcMar>
              <w:top w:w="43" w:type="dxa"/>
              <w:left w:w="0" w:type="dxa"/>
              <w:bottom w:w="0" w:type="dxa"/>
              <w:right w:w="0" w:type="dxa"/>
            </w:tcMar>
            <w:vAlign w:val="bottom"/>
          </w:tcPr>
          <w:p w14:paraId="5947B19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E751D57" w14:textId="77777777" w:rsidR="0089264D" w:rsidRPr="00B40C4C" w:rsidRDefault="0089264D" w:rsidP="004B5DA0">
            <w:pPr>
              <w:jc w:val="right"/>
            </w:pPr>
            <w:r w:rsidRPr="00B40C4C">
              <w:t>100 000</w:t>
            </w:r>
          </w:p>
        </w:tc>
      </w:tr>
      <w:tr w:rsidR="00446E55" w:rsidRPr="00B40C4C" w14:paraId="7BBD779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248A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E849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658B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B046DB" w14:textId="77777777" w:rsidR="0089264D" w:rsidRPr="00B40C4C" w:rsidRDefault="0089264D" w:rsidP="009137DA">
            <w:r w:rsidRPr="00B40C4C">
              <w:t>Sum Arbeidsmarked</w:t>
            </w:r>
          </w:p>
        </w:tc>
        <w:tc>
          <w:tcPr>
            <w:tcW w:w="1380" w:type="dxa"/>
            <w:tcBorders>
              <w:top w:val="nil"/>
              <w:left w:val="nil"/>
              <w:bottom w:val="nil"/>
              <w:right w:val="nil"/>
            </w:tcBorders>
            <w:tcMar>
              <w:top w:w="43" w:type="dxa"/>
              <w:left w:w="0" w:type="dxa"/>
              <w:bottom w:w="0" w:type="dxa"/>
              <w:right w:w="0" w:type="dxa"/>
            </w:tcMar>
            <w:vAlign w:val="bottom"/>
          </w:tcPr>
          <w:p w14:paraId="389B19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21901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A28E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3979F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A098EF1" w14:textId="77777777" w:rsidR="0089264D" w:rsidRPr="00B40C4C" w:rsidRDefault="0089264D" w:rsidP="004B5DA0">
            <w:pPr>
              <w:jc w:val="right"/>
            </w:pPr>
            <w:r w:rsidRPr="00B40C4C">
              <w:t>11 618 690 000</w:t>
            </w:r>
          </w:p>
        </w:tc>
      </w:tr>
      <w:tr w:rsidR="00446E55" w:rsidRPr="00B40C4C" w14:paraId="069D064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EA18CA3" w14:textId="77777777" w:rsidR="0089264D" w:rsidRPr="00B40C4C" w:rsidRDefault="0089264D" w:rsidP="00BC282F">
            <w:pPr>
              <w:pStyle w:val="tittel-gulbok2"/>
            </w:pPr>
            <w:r w:rsidRPr="00B40C4C">
              <w:t>Arbeidsmiljø og sikkerhet</w:t>
            </w:r>
          </w:p>
        </w:tc>
      </w:tr>
      <w:tr w:rsidR="00446E55" w:rsidRPr="00B40C4C" w14:paraId="40A77339" w14:textId="77777777" w:rsidTr="008C2AB1">
        <w:trPr>
          <w:trHeight w:val="240"/>
        </w:trPr>
        <w:tc>
          <w:tcPr>
            <w:tcW w:w="567" w:type="dxa"/>
            <w:tcBorders>
              <w:top w:val="nil"/>
              <w:left w:val="nil"/>
              <w:bottom w:val="nil"/>
            </w:tcBorders>
            <w:tcMar>
              <w:top w:w="43" w:type="dxa"/>
              <w:left w:w="0" w:type="dxa"/>
              <w:bottom w:w="0" w:type="dxa"/>
              <w:right w:w="0" w:type="dxa"/>
            </w:tcMar>
          </w:tcPr>
          <w:p w14:paraId="5106D36B" w14:textId="77777777" w:rsidR="0089264D" w:rsidRPr="00B40C4C" w:rsidRDefault="0089264D" w:rsidP="009137DA">
            <w:r w:rsidRPr="00B40C4C">
              <w:t>640</w:t>
            </w:r>
          </w:p>
        </w:tc>
        <w:tc>
          <w:tcPr>
            <w:tcW w:w="260" w:type="dxa"/>
            <w:tcBorders>
              <w:top w:val="nil"/>
              <w:left w:val="nil"/>
              <w:bottom w:val="nil"/>
              <w:right w:val="nil"/>
            </w:tcBorders>
            <w:tcMar>
              <w:top w:w="43" w:type="dxa"/>
              <w:left w:w="0" w:type="dxa"/>
              <w:bottom w:w="0" w:type="dxa"/>
              <w:right w:w="0" w:type="dxa"/>
            </w:tcMar>
            <w:vAlign w:val="bottom"/>
          </w:tcPr>
          <w:p w14:paraId="0DE992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B38D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358170" w14:textId="77777777" w:rsidR="0089264D" w:rsidRPr="00B40C4C" w:rsidRDefault="0089264D" w:rsidP="009137DA">
            <w:r w:rsidRPr="00B40C4C">
              <w:t>Arbeidstilsynet:</w:t>
            </w:r>
          </w:p>
        </w:tc>
        <w:tc>
          <w:tcPr>
            <w:tcW w:w="1380" w:type="dxa"/>
            <w:tcBorders>
              <w:top w:val="nil"/>
              <w:left w:val="nil"/>
              <w:bottom w:val="nil"/>
              <w:right w:val="nil"/>
            </w:tcBorders>
            <w:tcMar>
              <w:top w:w="43" w:type="dxa"/>
              <w:left w:w="0" w:type="dxa"/>
              <w:bottom w:w="0" w:type="dxa"/>
              <w:right w:w="0" w:type="dxa"/>
            </w:tcMar>
            <w:vAlign w:val="bottom"/>
          </w:tcPr>
          <w:p w14:paraId="2AB354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CC994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21FD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F6ED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100BF4" w14:textId="77777777" w:rsidR="0089264D" w:rsidRPr="00B40C4C" w:rsidRDefault="0089264D" w:rsidP="004B5DA0">
            <w:pPr>
              <w:jc w:val="right"/>
            </w:pPr>
          </w:p>
        </w:tc>
      </w:tr>
      <w:tr w:rsidR="00446E55" w:rsidRPr="00B40C4C" w14:paraId="573E11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FC2B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1F6B8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36D19F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89351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9C603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8BB6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D2B7A9" w14:textId="77777777" w:rsidR="0089264D" w:rsidRPr="00B40C4C" w:rsidRDefault="0089264D" w:rsidP="004B5DA0">
            <w:pPr>
              <w:jc w:val="right"/>
            </w:pPr>
            <w:r w:rsidRPr="00B40C4C">
              <w:t>901 670 000</w:t>
            </w:r>
          </w:p>
        </w:tc>
        <w:tc>
          <w:tcPr>
            <w:tcW w:w="180" w:type="dxa"/>
            <w:tcBorders>
              <w:top w:val="nil"/>
              <w:left w:val="nil"/>
              <w:bottom w:val="nil"/>
              <w:right w:val="nil"/>
            </w:tcBorders>
            <w:tcMar>
              <w:top w:w="43" w:type="dxa"/>
              <w:left w:w="0" w:type="dxa"/>
              <w:bottom w:w="0" w:type="dxa"/>
              <w:right w:w="0" w:type="dxa"/>
            </w:tcMar>
            <w:vAlign w:val="bottom"/>
          </w:tcPr>
          <w:p w14:paraId="5CDC79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35C7C9" w14:textId="77777777" w:rsidR="0089264D" w:rsidRPr="00B40C4C" w:rsidRDefault="0089264D" w:rsidP="004B5DA0">
            <w:pPr>
              <w:jc w:val="right"/>
            </w:pPr>
          </w:p>
        </w:tc>
      </w:tr>
      <w:tr w:rsidR="00446E55" w:rsidRPr="00B40C4C" w14:paraId="45507C6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40D6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7F5B8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5E777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E62D31" w14:textId="77777777" w:rsidR="0089264D" w:rsidRPr="00B40C4C" w:rsidRDefault="0089264D" w:rsidP="009137DA">
            <w:r w:rsidRPr="00B40C4C">
              <w:t>Spesielle driftsutgifter, regionale verneombud</w:t>
            </w:r>
          </w:p>
        </w:tc>
        <w:tc>
          <w:tcPr>
            <w:tcW w:w="1380" w:type="dxa"/>
            <w:tcBorders>
              <w:top w:val="nil"/>
              <w:left w:val="nil"/>
              <w:bottom w:val="nil"/>
              <w:right w:val="nil"/>
            </w:tcBorders>
            <w:tcMar>
              <w:top w:w="43" w:type="dxa"/>
              <w:left w:w="0" w:type="dxa"/>
              <w:bottom w:w="0" w:type="dxa"/>
              <w:right w:w="0" w:type="dxa"/>
            </w:tcMar>
            <w:vAlign w:val="bottom"/>
          </w:tcPr>
          <w:p w14:paraId="38607D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B6BE2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A944FE" w14:textId="77777777" w:rsidR="0089264D" w:rsidRPr="00B40C4C" w:rsidRDefault="0089264D" w:rsidP="004B5DA0">
            <w:pPr>
              <w:jc w:val="right"/>
            </w:pPr>
            <w:r w:rsidRPr="00B40C4C">
              <w:t>19 110 000</w:t>
            </w:r>
          </w:p>
        </w:tc>
        <w:tc>
          <w:tcPr>
            <w:tcW w:w="180" w:type="dxa"/>
            <w:tcBorders>
              <w:top w:val="nil"/>
              <w:left w:val="nil"/>
              <w:bottom w:val="nil"/>
              <w:right w:val="nil"/>
            </w:tcBorders>
            <w:tcMar>
              <w:top w:w="43" w:type="dxa"/>
              <w:left w:w="0" w:type="dxa"/>
              <w:bottom w:w="0" w:type="dxa"/>
              <w:right w:w="0" w:type="dxa"/>
            </w:tcMar>
            <w:vAlign w:val="bottom"/>
          </w:tcPr>
          <w:p w14:paraId="09C89CE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389246" w14:textId="77777777" w:rsidR="0089264D" w:rsidRPr="00B40C4C" w:rsidRDefault="0089264D" w:rsidP="004B5DA0">
            <w:pPr>
              <w:jc w:val="right"/>
            </w:pPr>
            <w:r w:rsidRPr="00B40C4C">
              <w:t>920 780 000</w:t>
            </w:r>
          </w:p>
        </w:tc>
      </w:tr>
      <w:tr w:rsidR="00446E55" w:rsidRPr="00B40C4C" w14:paraId="00DA5AE7" w14:textId="77777777" w:rsidTr="008C2AB1">
        <w:trPr>
          <w:trHeight w:val="240"/>
        </w:trPr>
        <w:tc>
          <w:tcPr>
            <w:tcW w:w="567" w:type="dxa"/>
            <w:tcBorders>
              <w:top w:val="nil"/>
              <w:left w:val="nil"/>
              <w:bottom w:val="nil"/>
            </w:tcBorders>
            <w:tcMar>
              <w:top w:w="43" w:type="dxa"/>
              <w:left w:w="0" w:type="dxa"/>
              <w:bottom w:w="0" w:type="dxa"/>
              <w:right w:w="0" w:type="dxa"/>
            </w:tcMar>
          </w:tcPr>
          <w:p w14:paraId="3BC0F6FF" w14:textId="77777777" w:rsidR="0089264D" w:rsidRPr="00B40C4C" w:rsidRDefault="0089264D" w:rsidP="009137DA">
            <w:r w:rsidRPr="00B40C4C">
              <w:t>643</w:t>
            </w:r>
          </w:p>
        </w:tc>
        <w:tc>
          <w:tcPr>
            <w:tcW w:w="260" w:type="dxa"/>
            <w:tcBorders>
              <w:top w:val="nil"/>
              <w:left w:val="nil"/>
              <w:bottom w:val="nil"/>
              <w:right w:val="nil"/>
            </w:tcBorders>
            <w:tcMar>
              <w:top w:w="43" w:type="dxa"/>
              <w:left w:w="0" w:type="dxa"/>
              <w:bottom w:w="0" w:type="dxa"/>
              <w:right w:w="0" w:type="dxa"/>
            </w:tcMar>
            <w:vAlign w:val="bottom"/>
          </w:tcPr>
          <w:p w14:paraId="74D079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CCBDD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F356E3" w14:textId="77777777" w:rsidR="0089264D" w:rsidRPr="00B40C4C" w:rsidRDefault="0089264D" w:rsidP="009137DA">
            <w:r w:rsidRPr="00B40C4C">
              <w:t>Statens arbeidsmiljøinstitutt:</w:t>
            </w:r>
          </w:p>
        </w:tc>
        <w:tc>
          <w:tcPr>
            <w:tcW w:w="1380" w:type="dxa"/>
            <w:tcBorders>
              <w:top w:val="nil"/>
              <w:left w:val="nil"/>
              <w:bottom w:val="nil"/>
              <w:right w:val="nil"/>
            </w:tcBorders>
            <w:tcMar>
              <w:top w:w="43" w:type="dxa"/>
              <w:left w:w="0" w:type="dxa"/>
              <w:bottom w:w="0" w:type="dxa"/>
              <w:right w:w="0" w:type="dxa"/>
            </w:tcMar>
            <w:vAlign w:val="bottom"/>
          </w:tcPr>
          <w:p w14:paraId="1959015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94DC9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DE73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00F0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08EF8A" w14:textId="77777777" w:rsidR="0089264D" w:rsidRPr="00B40C4C" w:rsidRDefault="0089264D" w:rsidP="004B5DA0">
            <w:pPr>
              <w:jc w:val="right"/>
            </w:pPr>
          </w:p>
        </w:tc>
      </w:tr>
      <w:tr w:rsidR="00446E55" w:rsidRPr="00B40C4C" w14:paraId="328FF6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DDF4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F0657E"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57245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E9B7D3" w14:textId="77777777" w:rsidR="0089264D" w:rsidRPr="00B40C4C" w:rsidRDefault="0089264D" w:rsidP="009137DA">
            <w:r w:rsidRPr="00B40C4C">
              <w:t>Statstilskudd</w:t>
            </w:r>
          </w:p>
        </w:tc>
        <w:tc>
          <w:tcPr>
            <w:tcW w:w="1380" w:type="dxa"/>
            <w:tcBorders>
              <w:top w:val="nil"/>
              <w:left w:val="nil"/>
              <w:bottom w:val="nil"/>
              <w:right w:val="nil"/>
            </w:tcBorders>
            <w:tcMar>
              <w:top w:w="43" w:type="dxa"/>
              <w:left w:w="0" w:type="dxa"/>
              <w:bottom w:w="0" w:type="dxa"/>
              <w:right w:w="0" w:type="dxa"/>
            </w:tcMar>
            <w:vAlign w:val="bottom"/>
          </w:tcPr>
          <w:p w14:paraId="303E0F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F4696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67D855D" w14:textId="77777777" w:rsidR="0089264D" w:rsidRPr="00B40C4C" w:rsidRDefault="0089264D" w:rsidP="004B5DA0">
            <w:pPr>
              <w:jc w:val="right"/>
            </w:pPr>
            <w:r w:rsidRPr="00B40C4C">
              <w:t>180 040 000</w:t>
            </w:r>
          </w:p>
        </w:tc>
        <w:tc>
          <w:tcPr>
            <w:tcW w:w="180" w:type="dxa"/>
            <w:tcBorders>
              <w:top w:val="nil"/>
              <w:left w:val="nil"/>
              <w:bottom w:val="nil"/>
              <w:right w:val="nil"/>
            </w:tcBorders>
            <w:tcMar>
              <w:top w:w="43" w:type="dxa"/>
              <w:left w:w="0" w:type="dxa"/>
              <w:bottom w:w="0" w:type="dxa"/>
              <w:right w:w="0" w:type="dxa"/>
            </w:tcMar>
            <w:vAlign w:val="bottom"/>
          </w:tcPr>
          <w:p w14:paraId="287229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BEA36A" w14:textId="77777777" w:rsidR="0089264D" w:rsidRPr="00B40C4C" w:rsidRDefault="0089264D" w:rsidP="004B5DA0">
            <w:pPr>
              <w:jc w:val="right"/>
            </w:pPr>
            <w:r w:rsidRPr="00B40C4C">
              <w:t>180 040 000</w:t>
            </w:r>
          </w:p>
        </w:tc>
      </w:tr>
      <w:tr w:rsidR="00446E55" w:rsidRPr="00B40C4C" w14:paraId="214C4BE3" w14:textId="77777777" w:rsidTr="008C2AB1">
        <w:trPr>
          <w:trHeight w:val="240"/>
        </w:trPr>
        <w:tc>
          <w:tcPr>
            <w:tcW w:w="567" w:type="dxa"/>
            <w:tcBorders>
              <w:top w:val="nil"/>
              <w:left w:val="nil"/>
              <w:bottom w:val="nil"/>
            </w:tcBorders>
            <w:tcMar>
              <w:top w:w="43" w:type="dxa"/>
              <w:left w:w="0" w:type="dxa"/>
              <w:bottom w:w="0" w:type="dxa"/>
              <w:right w:w="0" w:type="dxa"/>
            </w:tcMar>
          </w:tcPr>
          <w:p w14:paraId="57E4AA17" w14:textId="77777777" w:rsidR="0089264D" w:rsidRPr="00B40C4C" w:rsidRDefault="0089264D" w:rsidP="009137DA">
            <w:r w:rsidRPr="00B40C4C">
              <w:t>646</w:t>
            </w:r>
          </w:p>
        </w:tc>
        <w:tc>
          <w:tcPr>
            <w:tcW w:w="260" w:type="dxa"/>
            <w:tcBorders>
              <w:top w:val="nil"/>
              <w:left w:val="nil"/>
              <w:bottom w:val="nil"/>
              <w:right w:val="nil"/>
            </w:tcBorders>
            <w:tcMar>
              <w:top w:w="43" w:type="dxa"/>
              <w:left w:w="0" w:type="dxa"/>
              <w:bottom w:w="0" w:type="dxa"/>
              <w:right w:w="0" w:type="dxa"/>
            </w:tcMar>
            <w:vAlign w:val="bottom"/>
          </w:tcPr>
          <w:p w14:paraId="7A5E0A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C96C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42C188" w14:textId="77777777" w:rsidR="0089264D" w:rsidRPr="00B40C4C" w:rsidRDefault="0089264D" w:rsidP="009137DA">
            <w:r w:rsidRPr="00B40C4C">
              <w:t>Pionerdykkere i Nordsjøen:</w:t>
            </w:r>
          </w:p>
        </w:tc>
        <w:tc>
          <w:tcPr>
            <w:tcW w:w="1380" w:type="dxa"/>
            <w:tcBorders>
              <w:top w:val="nil"/>
              <w:left w:val="nil"/>
              <w:bottom w:val="nil"/>
              <w:right w:val="nil"/>
            </w:tcBorders>
            <w:tcMar>
              <w:top w:w="43" w:type="dxa"/>
              <w:left w:w="0" w:type="dxa"/>
              <w:bottom w:w="0" w:type="dxa"/>
              <w:right w:w="0" w:type="dxa"/>
            </w:tcMar>
            <w:vAlign w:val="bottom"/>
          </w:tcPr>
          <w:p w14:paraId="220748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7875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43E6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E2B2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E4DF04" w14:textId="77777777" w:rsidR="0089264D" w:rsidRPr="00B40C4C" w:rsidRDefault="0089264D" w:rsidP="004B5DA0">
            <w:pPr>
              <w:jc w:val="right"/>
            </w:pPr>
          </w:p>
        </w:tc>
      </w:tr>
      <w:tr w:rsidR="00446E55" w:rsidRPr="00B40C4C" w14:paraId="7EB1CB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07F6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79C5A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5A048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0DE083" w14:textId="77777777" w:rsidR="0089264D" w:rsidRPr="00B40C4C" w:rsidRDefault="0089264D" w:rsidP="009137DA">
            <w:r w:rsidRPr="00B40C4C">
              <w:t>Tilskudd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C6ACD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5FF46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430F05C" w14:textId="77777777" w:rsidR="0089264D" w:rsidRPr="00B40C4C" w:rsidRDefault="0089264D" w:rsidP="004B5DA0">
            <w:pPr>
              <w:jc w:val="right"/>
            </w:pPr>
            <w:r w:rsidRPr="00B40C4C">
              <w:t>1 250 000</w:t>
            </w:r>
          </w:p>
        </w:tc>
        <w:tc>
          <w:tcPr>
            <w:tcW w:w="180" w:type="dxa"/>
            <w:tcBorders>
              <w:top w:val="nil"/>
              <w:left w:val="nil"/>
              <w:bottom w:val="nil"/>
              <w:right w:val="nil"/>
            </w:tcBorders>
            <w:tcMar>
              <w:top w:w="43" w:type="dxa"/>
              <w:left w:w="0" w:type="dxa"/>
              <w:bottom w:w="0" w:type="dxa"/>
              <w:right w:w="0" w:type="dxa"/>
            </w:tcMar>
            <w:vAlign w:val="bottom"/>
          </w:tcPr>
          <w:p w14:paraId="5481CF7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FFE99C" w14:textId="77777777" w:rsidR="0089264D" w:rsidRPr="00B40C4C" w:rsidRDefault="0089264D" w:rsidP="004B5DA0">
            <w:pPr>
              <w:jc w:val="right"/>
            </w:pPr>
            <w:r w:rsidRPr="00B40C4C">
              <w:t>1 250 000</w:t>
            </w:r>
          </w:p>
        </w:tc>
      </w:tr>
      <w:tr w:rsidR="00446E55" w:rsidRPr="00B40C4C" w14:paraId="5D65FA6D" w14:textId="77777777" w:rsidTr="008C2AB1">
        <w:trPr>
          <w:trHeight w:val="240"/>
        </w:trPr>
        <w:tc>
          <w:tcPr>
            <w:tcW w:w="567" w:type="dxa"/>
            <w:tcBorders>
              <w:top w:val="nil"/>
              <w:left w:val="nil"/>
              <w:bottom w:val="nil"/>
            </w:tcBorders>
            <w:tcMar>
              <w:top w:w="43" w:type="dxa"/>
              <w:left w:w="0" w:type="dxa"/>
              <w:bottom w:w="0" w:type="dxa"/>
              <w:right w:w="0" w:type="dxa"/>
            </w:tcMar>
          </w:tcPr>
          <w:p w14:paraId="05C7B992" w14:textId="77777777" w:rsidR="0089264D" w:rsidRPr="00B40C4C" w:rsidRDefault="0089264D" w:rsidP="009137DA">
            <w:r w:rsidRPr="00B40C4C">
              <w:t>648</w:t>
            </w:r>
          </w:p>
        </w:tc>
        <w:tc>
          <w:tcPr>
            <w:tcW w:w="260" w:type="dxa"/>
            <w:tcBorders>
              <w:top w:val="nil"/>
              <w:left w:val="nil"/>
              <w:bottom w:val="nil"/>
              <w:right w:val="nil"/>
            </w:tcBorders>
            <w:tcMar>
              <w:top w:w="43" w:type="dxa"/>
              <w:left w:w="0" w:type="dxa"/>
              <w:bottom w:w="0" w:type="dxa"/>
              <w:right w:w="0" w:type="dxa"/>
            </w:tcMar>
            <w:vAlign w:val="bottom"/>
          </w:tcPr>
          <w:p w14:paraId="5A26D5A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DF49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1A3BCD" w14:textId="77777777" w:rsidR="0089264D" w:rsidRPr="00B40C4C" w:rsidRDefault="0089264D" w:rsidP="009137DA">
            <w:r w:rsidRPr="00B40C4C">
              <w:t>Arbeidsretten, Riksmekleren mv.:</w:t>
            </w:r>
          </w:p>
        </w:tc>
        <w:tc>
          <w:tcPr>
            <w:tcW w:w="1380" w:type="dxa"/>
            <w:tcBorders>
              <w:top w:val="nil"/>
              <w:left w:val="nil"/>
              <w:bottom w:val="nil"/>
              <w:right w:val="nil"/>
            </w:tcBorders>
            <w:tcMar>
              <w:top w:w="43" w:type="dxa"/>
              <w:left w:w="0" w:type="dxa"/>
              <w:bottom w:w="0" w:type="dxa"/>
              <w:right w:w="0" w:type="dxa"/>
            </w:tcMar>
            <w:vAlign w:val="bottom"/>
          </w:tcPr>
          <w:p w14:paraId="44750C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5B396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B58A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9A62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D27F2F" w14:textId="77777777" w:rsidR="0089264D" w:rsidRPr="00B40C4C" w:rsidRDefault="0089264D" w:rsidP="004B5DA0">
            <w:pPr>
              <w:jc w:val="right"/>
            </w:pPr>
          </w:p>
        </w:tc>
      </w:tr>
      <w:tr w:rsidR="00446E55" w:rsidRPr="00B40C4C" w14:paraId="6DD512B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4504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DC114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B8FCE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F87C5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5C615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32D2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BA7372" w14:textId="77777777" w:rsidR="0089264D" w:rsidRPr="00B40C4C" w:rsidRDefault="0089264D" w:rsidP="004B5DA0">
            <w:pPr>
              <w:jc w:val="right"/>
            </w:pPr>
            <w:r w:rsidRPr="00B40C4C">
              <w:t>27 400 000</w:t>
            </w:r>
          </w:p>
        </w:tc>
        <w:tc>
          <w:tcPr>
            <w:tcW w:w="180" w:type="dxa"/>
            <w:tcBorders>
              <w:top w:val="nil"/>
              <w:left w:val="nil"/>
              <w:bottom w:val="nil"/>
              <w:right w:val="nil"/>
            </w:tcBorders>
            <w:tcMar>
              <w:top w:w="43" w:type="dxa"/>
              <w:left w:w="0" w:type="dxa"/>
              <w:bottom w:w="0" w:type="dxa"/>
              <w:right w:w="0" w:type="dxa"/>
            </w:tcMar>
            <w:vAlign w:val="bottom"/>
          </w:tcPr>
          <w:p w14:paraId="36EB9A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A55C5D" w14:textId="77777777" w:rsidR="0089264D" w:rsidRPr="00B40C4C" w:rsidRDefault="0089264D" w:rsidP="004B5DA0">
            <w:pPr>
              <w:jc w:val="right"/>
            </w:pPr>
          </w:p>
        </w:tc>
      </w:tr>
      <w:tr w:rsidR="00446E55" w:rsidRPr="00B40C4C" w14:paraId="0314D84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23B89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06067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F3249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306C60" w14:textId="77777777" w:rsidR="0089264D" w:rsidRPr="00B40C4C" w:rsidRDefault="0089264D" w:rsidP="009137DA">
            <w:r w:rsidRPr="00B40C4C">
              <w:t>Spesielle driftsutgifter</w:t>
            </w:r>
            <w:r w:rsidRPr="00B40C4C">
              <w:rPr>
                <w:rStyle w:val="kursiv"/>
              </w:rPr>
              <w:t>, kan overføres, kan nyttes under post 1</w:t>
            </w:r>
          </w:p>
        </w:tc>
        <w:tc>
          <w:tcPr>
            <w:tcW w:w="1380" w:type="dxa"/>
            <w:tcBorders>
              <w:top w:val="nil"/>
              <w:left w:val="nil"/>
              <w:bottom w:val="nil"/>
              <w:right w:val="nil"/>
            </w:tcBorders>
            <w:tcMar>
              <w:top w:w="43" w:type="dxa"/>
              <w:left w:w="0" w:type="dxa"/>
              <w:bottom w:w="0" w:type="dxa"/>
              <w:right w:w="0" w:type="dxa"/>
            </w:tcMar>
            <w:vAlign w:val="bottom"/>
          </w:tcPr>
          <w:p w14:paraId="67BA4F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917C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712D5D" w14:textId="77777777" w:rsidR="0089264D" w:rsidRPr="00B40C4C" w:rsidRDefault="0089264D" w:rsidP="004B5DA0">
            <w:pPr>
              <w:jc w:val="right"/>
            </w:pPr>
            <w:r w:rsidRPr="00B40C4C">
              <w:t>590 000</w:t>
            </w:r>
          </w:p>
        </w:tc>
        <w:tc>
          <w:tcPr>
            <w:tcW w:w="180" w:type="dxa"/>
            <w:tcBorders>
              <w:top w:val="nil"/>
              <w:left w:val="nil"/>
              <w:bottom w:val="nil"/>
              <w:right w:val="nil"/>
            </w:tcBorders>
            <w:tcMar>
              <w:top w:w="43" w:type="dxa"/>
              <w:left w:w="0" w:type="dxa"/>
              <w:bottom w:w="0" w:type="dxa"/>
              <w:right w:w="0" w:type="dxa"/>
            </w:tcMar>
            <w:vAlign w:val="bottom"/>
          </w:tcPr>
          <w:p w14:paraId="11E630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DC0E13" w14:textId="77777777" w:rsidR="0089264D" w:rsidRPr="00B40C4C" w:rsidRDefault="0089264D" w:rsidP="004B5DA0">
            <w:pPr>
              <w:jc w:val="right"/>
            </w:pPr>
          </w:p>
        </w:tc>
      </w:tr>
      <w:tr w:rsidR="00446E55" w:rsidRPr="00B40C4C" w14:paraId="172962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B8F7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0C0F6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9B888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51417F" w14:textId="77777777" w:rsidR="0089264D" w:rsidRPr="00B40C4C" w:rsidRDefault="0089264D" w:rsidP="009137DA">
            <w:r w:rsidRPr="00B40C4C">
              <w:t>Tilskudd til faglig utvikling</w:t>
            </w:r>
          </w:p>
        </w:tc>
        <w:tc>
          <w:tcPr>
            <w:tcW w:w="1380" w:type="dxa"/>
            <w:tcBorders>
              <w:top w:val="nil"/>
              <w:left w:val="nil"/>
              <w:bottom w:val="nil"/>
              <w:right w:val="nil"/>
            </w:tcBorders>
            <w:tcMar>
              <w:top w:w="43" w:type="dxa"/>
              <w:left w:w="0" w:type="dxa"/>
              <w:bottom w:w="0" w:type="dxa"/>
              <w:right w:w="0" w:type="dxa"/>
            </w:tcMar>
            <w:vAlign w:val="bottom"/>
          </w:tcPr>
          <w:p w14:paraId="734A6A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F6910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626606E" w14:textId="77777777" w:rsidR="0089264D" w:rsidRPr="00B40C4C" w:rsidRDefault="0089264D" w:rsidP="004B5DA0">
            <w:pPr>
              <w:jc w:val="right"/>
            </w:pPr>
            <w:r w:rsidRPr="00B40C4C">
              <w:t>2 210 000</w:t>
            </w:r>
          </w:p>
        </w:tc>
        <w:tc>
          <w:tcPr>
            <w:tcW w:w="180" w:type="dxa"/>
            <w:tcBorders>
              <w:top w:val="nil"/>
              <w:left w:val="nil"/>
              <w:bottom w:val="nil"/>
              <w:right w:val="nil"/>
            </w:tcBorders>
            <w:tcMar>
              <w:top w:w="43" w:type="dxa"/>
              <w:left w:w="0" w:type="dxa"/>
              <w:bottom w:w="0" w:type="dxa"/>
              <w:right w:w="0" w:type="dxa"/>
            </w:tcMar>
            <w:vAlign w:val="bottom"/>
          </w:tcPr>
          <w:p w14:paraId="394E403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A025952" w14:textId="77777777" w:rsidR="0089264D" w:rsidRPr="00B40C4C" w:rsidRDefault="0089264D" w:rsidP="004B5DA0">
            <w:pPr>
              <w:jc w:val="right"/>
            </w:pPr>
            <w:r w:rsidRPr="00B40C4C">
              <w:t>30 200 000</w:t>
            </w:r>
          </w:p>
        </w:tc>
      </w:tr>
      <w:tr w:rsidR="00446E55" w:rsidRPr="00B40C4C" w14:paraId="762C550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AFD09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8E146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6452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BEB48D" w14:textId="77777777" w:rsidR="0089264D" w:rsidRPr="00B40C4C" w:rsidRDefault="0089264D" w:rsidP="009137DA">
            <w:r w:rsidRPr="00B40C4C">
              <w:t>Sum Arbeidsmiljø og sikkerhet</w:t>
            </w:r>
          </w:p>
        </w:tc>
        <w:tc>
          <w:tcPr>
            <w:tcW w:w="1380" w:type="dxa"/>
            <w:tcBorders>
              <w:top w:val="nil"/>
              <w:left w:val="nil"/>
              <w:bottom w:val="nil"/>
              <w:right w:val="nil"/>
            </w:tcBorders>
            <w:tcMar>
              <w:top w:w="43" w:type="dxa"/>
              <w:left w:w="0" w:type="dxa"/>
              <w:bottom w:w="0" w:type="dxa"/>
              <w:right w:w="0" w:type="dxa"/>
            </w:tcMar>
            <w:vAlign w:val="bottom"/>
          </w:tcPr>
          <w:p w14:paraId="23213E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74B2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E123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19DFB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3A89A19" w14:textId="77777777" w:rsidR="0089264D" w:rsidRPr="00B40C4C" w:rsidRDefault="0089264D" w:rsidP="004B5DA0">
            <w:pPr>
              <w:jc w:val="right"/>
            </w:pPr>
            <w:r w:rsidRPr="00B40C4C">
              <w:t>1 132 270 000</w:t>
            </w:r>
          </w:p>
        </w:tc>
      </w:tr>
      <w:tr w:rsidR="00446E55" w:rsidRPr="00B40C4C" w14:paraId="0BAE74D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DC78E65" w14:textId="77777777" w:rsidR="0089264D" w:rsidRPr="00B40C4C" w:rsidRDefault="0089264D" w:rsidP="00BC282F">
            <w:pPr>
              <w:pStyle w:val="tittel-gulbok2"/>
            </w:pPr>
            <w:r w:rsidRPr="00B40C4C">
              <w:t>Kontantytelser</w:t>
            </w:r>
          </w:p>
        </w:tc>
      </w:tr>
      <w:tr w:rsidR="00446E55" w:rsidRPr="00B40C4C" w14:paraId="40ADE876" w14:textId="77777777" w:rsidTr="008C2AB1">
        <w:trPr>
          <w:trHeight w:val="240"/>
        </w:trPr>
        <w:tc>
          <w:tcPr>
            <w:tcW w:w="567" w:type="dxa"/>
            <w:tcBorders>
              <w:top w:val="nil"/>
              <w:left w:val="nil"/>
              <w:bottom w:val="nil"/>
            </w:tcBorders>
            <w:tcMar>
              <w:top w:w="43" w:type="dxa"/>
              <w:left w:w="0" w:type="dxa"/>
              <w:bottom w:w="0" w:type="dxa"/>
              <w:right w:w="0" w:type="dxa"/>
            </w:tcMar>
          </w:tcPr>
          <w:p w14:paraId="3EC5F04B" w14:textId="77777777" w:rsidR="0089264D" w:rsidRPr="00B40C4C" w:rsidRDefault="0089264D" w:rsidP="009137DA">
            <w:r w:rsidRPr="00B40C4C">
              <w:t>660</w:t>
            </w:r>
          </w:p>
        </w:tc>
        <w:tc>
          <w:tcPr>
            <w:tcW w:w="260" w:type="dxa"/>
            <w:tcBorders>
              <w:top w:val="nil"/>
              <w:left w:val="nil"/>
              <w:bottom w:val="nil"/>
              <w:right w:val="nil"/>
            </w:tcBorders>
            <w:tcMar>
              <w:top w:w="43" w:type="dxa"/>
              <w:left w:w="0" w:type="dxa"/>
              <w:bottom w:w="0" w:type="dxa"/>
              <w:right w:w="0" w:type="dxa"/>
            </w:tcMar>
            <w:vAlign w:val="bottom"/>
          </w:tcPr>
          <w:p w14:paraId="4AA034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1C47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01819A" w14:textId="77777777" w:rsidR="0089264D" w:rsidRPr="00B40C4C" w:rsidRDefault="0089264D" w:rsidP="009137DA">
            <w:r w:rsidRPr="00B40C4C">
              <w:t>Krigspensjon:</w:t>
            </w:r>
          </w:p>
        </w:tc>
        <w:tc>
          <w:tcPr>
            <w:tcW w:w="1380" w:type="dxa"/>
            <w:tcBorders>
              <w:top w:val="nil"/>
              <w:left w:val="nil"/>
              <w:bottom w:val="nil"/>
              <w:right w:val="nil"/>
            </w:tcBorders>
            <w:tcMar>
              <w:top w:w="43" w:type="dxa"/>
              <w:left w:w="0" w:type="dxa"/>
              <w:bottom w:w="0" w:type="dxa"/>
              <w:right w:w="0" w:type="dxa"/>
            </w:tcMar>
            <w:vAlign w:val="bottom"/>
          </w:tcPr>
          <w:p w14:paraId="03D5FE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7F7A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83F6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9EEE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217C65" w14:textId="77777777" w:rsidR="0089264D" w:rsidRPr="00B40C4C" w:rsidRDefault="0089264D" w:rsidP="004B5DA0">
            <w:pPr>
              <w:jc w:val="right"/>
            </w:pPr>
          </w:p>
        </w:tc>
      </w:tr>
      <w:tr w:rsidR="00446E55" w:rsidRPr="00B40C4C" w14:paraId="009902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BBD2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849E7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4BF8F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EFEBCC" w14:textId="77777777" w:rsidR="0089264D" w:rsidRPr="00B40C4C" w:rsidRDefault="0089264D" w:rsidP="009137DA">
            <w:r w:rsidRPr="00B40C4C">
              <w:t>Tilskudd, militære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635DF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B9FB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ED073C" w14:textId="77777777" w:rsidR="0089264D" w:rsidRPr="00B40C4C" w:rsidRDefault="0089264D" w:rsidP="004B5DA0">
            <w:pPr>
              <w:jc w:val="right"/>
            </w:pPr>
            <w:r w:rsidRPr="00B40C4C">
              <w:t>19 000 000</w:t>
            </w:r>
          </w:p>
        </w:tc>
        <w:tc>
          <w:tcPr>
            <w:tcW w:w="180" w:type="dxa"/>
            <w:tcBorders>
              <w:top w:val="nil"/>
              <w:left w:val="nil"/>
              <w:bottom w:val="nil"/>
              <w:right w:val="nil"/>
            </w:tcBorders>
            <w:tcMar>
              <w:top w:w="43" w:type="dxa"/>
              <w:left w:w="0" w:type="dxa"/>
              <w:bottom w:w="0" w:type="dxa"/>
              <w:right w:w="0" w:type="dxa"/>
            </w:tcMar>
            <w:vAlign w:val="bottom"/>
          </w:tcPr>
          <w:p w14:paraId="183B6AB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7A4AEC" w14:textId="77777777" w:rsidR="0089264D" w:rsidRPr="00B40C4C" w:rsidRDefault="0089264D" w:rsidP="004B5DA0">
            <w:pPr>
              <w:jc w:val="right"/>
            </w:pPr>
          </w:p>
        </w:tc>
      </w:tr>
      <w:tr w:rsidR="00446E55" w:rsidRPr="00B40C4C" w14:paraId="041B768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F056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3A46A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1B43F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ED66FE" w14:textId="77777777" w:rsidR="0089264D" w:rsidRPr="00B40C4C" w:rsidRDefault="0089264D" w:rsidP="009137DA">
            <w:r w:rsidRPr="00B40C4C">
              <w:t>Tilskudd, sivile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09503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BCCE2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93DE1B3" w14:textId="77777777" w:rsidR="0089264D" w:rsidRPr="00B40C4C" w:rsidRDefault="0089264D" w:rsidP="004B5DA0">
            <w:pPr>
              <w:jc w:val="right"/>
            </w:pPr>
            <w:r w:rsidRPr="00B40C4C">
              <w:t>65 000 000</w:t>
            </w:r>
          </w:p>
        </w:tc>
        <w:tc>
          <w:tcPr>
            <w:tcW w:w="180" w:type="dxa"/>
            <w:tcBorders>
              <w:top w:val="nil"/>
              <w:left w:val="nil"/>
              <w:bottom w:val="nil"/>
              <w:right w:val="nil"/>
            </w:tcBorders>
            <w:tcMar>
              <w:top w:w="43" w:type="dxa"/>
              <w:left w:w="0" w:type="dxa"/>
              <w:bottom w:w="0" w:type="dxa"/>
              <w:right w:w="0" w:type="dxa"/>
            </w:tcMar>
            <w:vAlign w:val="bottom"/>
          </w:tcPr>
          <w:p w14:paraId="76084B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48EF92" w14:textId="77777777" w:rsidR="0089264D" w:rsidRPr="00B40C4C" w:rsidRDefault="0089264D" w:rsidP="004B5DA0">
            <w:pPr>
              <w:jc w:val="right"/>
            </w:pPr>
            <w:r w:rsidRPr="00B40C4C">
              <w:t>84 000 000</w:t>
            </w:r>
          </w:p>
        </w:tc>
      </w:tr>
      <w:tr w:rsidR="00446E55" w:rsidRPr="00B40C4C" w14:paraId="01A09536" w14:textId="77777777" w:rsidTr="008C2AB1">
        <w:trPr>
          <w:trHeight w:val="240"/>
        </w:trPr>
        <w:tc>
          <w:tcPr>
            <w:tcW w:w="567" w:type="dxa"/>
            <w:tcBorders>
              <w:top w:val="nil"/>
              <w:left w:val="nil"/>
              <w:bottom w:val="nil"/>
            </w:tcBorders>
            <w:tcMar>
              <w:top w:w="43" w:type="dxa"/>
              <w:left w:w="0" w:type="dxa"/>
              <w:bottom w:w="0" w:type="dxa"/>
              <w:right w:w="0" w:type="dxa"/>
            </w:tcMar>
          </w:tcPr>
          <w:p w14:paraId="2C9DEAC3" w14:textId="77777777" w:rsidR="0089264D" w:rsidRPr="00B40C4C" w:rsidRDefault="0089264D" w:rsidP="009137DA">
            <w:r w:rsidRPr="00B40C4C">
              <w:t>664</w:t>
            </w:r>
          </w:p>
        </w:tc>
        <w:tc>
          <w:tcPr>
            <w:tcW w:w="260" w:type="dxa"/>
            <w:tcBorders>
              <w:top w:val="nil"/>
              <w:left w:val="nil"/>
              <w:bottom w:val="nil"/>
              <w:right w:val="nil"/>
            </w:tcBorders>
            <w:tcMar>
              <w:top w:w="43" w:type="dxa"/>
              <w:left w:w="0" w:type="dxa"/>
              <w:bottom w:w="0" w:type="dxa"/>
              <w:right w:w="0" w:type="dxa"/>
            </w:tcMar>
            <w:vAlign w:val="bottom"/>
          </w:tcPr>
          <w:p w14:paraId="414401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0009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822F43" w14:textId="77777777" w:rsidR="0089264D" w:rsidRPr="00B40C4C" w:rsidRDefault="0089264D" w:rsidP="009137DA">
            <w:r w:rsidRPr="00B40C4C">
              <w:t>Pensjonsordningen for arbeidstakere til sjøs:</w:t>
            </w:r>
          </w:p>
        </w:tc>
        <w:tc>
          <w:tcPr>
            <w:tcW w:w="1380" w:type="dxa"/>
            <w:tcBorders>
              <w:top w:val="nil"/>
              <w:left w:val="nil"/>
              <w:bottom w:val="nil"/>
              <w:right w:val="nil"/>
            </w:tcBorders>
            <w:tcMar>
              <w:top w:w="43" w:type="dxa"/>
              <w:left w:w="0" w:type="dxa"/>
              <w:bottom w:w="0" w:type="dxa"/>
              <w:right w:w="0" w:type="dxa"/>
            </w:tcMar>
            <w:vAlign w:val="bottom"/>
          </w:tcPr>
          <w:p w14:paraId="3A5BFF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6583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607F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15C6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59FF35" w14:textId="77777777" w:rsidR="0089264D" w:rsidRPr="00B40C4C" w:rsidRDefault="0089264D" w:rsidP="004B5DA0">
            <w:pPr>
              <w:jc w:val="right"/>
            </w:pPr>
          </w:p>
        </w:tc>
      </w:tr>
      <w:tr w:rsidR="00446E55" w:rsidRPr="00B40C4C" w14:paraId="067392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88DC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91808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9FC21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968B43"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626943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60034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D6BE596" w14:textId="77777777" w:rsidR="0089264D" w:rsidRPr="00B40C4C" w:rsidRDefault="0089264D" w:rsidP="004B5DA0">
            <w:pPr>
              <w:jc w:val="right"/>
            </w:pPr>
            <w:r w:rsidRPr="00B40C4C">
              <w:t>18 400 000</w:t>
            </w:r>
          </w:p>
        </w:tc>
        <w:tc>
          <w:tcPr>
            <w:tcW w:w="180" w:type="dxa"/>
            <w:tcBorders>
              <w:top w:val="nil"/>
              <w:left w:val="nil"/>
              <w:bottom w:val="nil"/>
              <w:right w:val="nil"/>
            </w:tcBorders>
            <w:tcMar>
              <w:top w:w="43" w:type="dxa"/>
              <w:left w:w="0" w:type="dxa"/>
              <w:bottom w:w="0" w:type="dxa"/>
              <w:right w:w="0" w:type="dxa"/>
            </w:tcMar>
            <w:vAlign w:val="bottom"/>
          </w:tcPr>
          <w:p w14:paraId="1F5376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06F861" w14:textId="77777777" w:rsidR="0089264D" w:rsidRPr="00B40C4C" w:rsidRDefault="0089264D" w:rsidP="004B5DA0">
            <w:pPr>
              <w:jc w:val="right"/>
            </w:pPr>
            <w:r w:rsidRPr="00B40C4C">
              <w:t>18 400 000</w:t>
            </w:r>
          </w:p>
        </w:tc>
      </w:tr>
      <w:tr w:rsidR="00446E55" w:rsidRPr="00B40C4C" w14:paraId="713CC1BF" w14:textId="77777777" w:rsidTr="008C2AB1">
        <w:trPr>
          <w:trHeight w:val="240"/>
        </w:trPr>
        <w:tc>
          <w:tcPr>
            <w:tcW w:w="567" w:type="dxa"/>
            <w:tcBorders>
              <w:top w:val="nil"/>
              <w:left w:val="nil"/>
              <w:bottom w:val="nil"/>
            </w:tcBorders>
            <w:tcMar>
              <w:top w:w="43" w:type="dxa"/>
              <w:left w:w="0" w:type="dxa"/>
              <w:bottom w:w="0" w:type="dxa"/>
              <w:right w:w="0" w:type="dxa"/>
            </w:tcMar>
          </w:tcPr>
          <w:p w14:paraId="1ACC1755" w14:textId="77777777" w:rsidR="0089264D" w:rsidRPr="00B40C4C" w:rsidRDefault="0089264D" w:rsidP="009137DA">
            <w:r w:rsidRPr="00B40C4C">
              <w:t>665</w:t>
            </w:r>
          </w:p>
        </w:tc>
        <w:tc>
          <w:tcPr>
            <w:tcW w:w="260" w:type="dxa"/>
            <w:tcBorders>
              <w:top w:val="nil"/>
              <w:left w:val="nil"/>
              <w:bottom w:val="nil"/>
              <w:right w:val="nil"/>
            </w:tcBorders>
            <w:tcMar>
              <w:top w:w="43" w:type="dxa"/>
              <w:left w:w="0" w:type="dxa"/>
              <w:bottom w:w="0" w:type="dxa"/>
              <w:right w:w="0" w:type="dxa"/>
            </w:tcMar>
            <w:vAlign w:val="bottom"/>
          </w:tcPr>
          <w:p w14:paraId="22A7D5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ACA2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E8FFE4" w14:textId="77777777" w:rsidR="0089264D" w:rsidRPr="00B40C4C" w:rsidRDefault="0089264D" w:rsidP="009137DA">
            <w:r w:rsidRPr="00B40C4C">
              <w:t>Pensjonstrygden for fiskere:</w:t>
            </w:r>
          </w:p>
        </w:tc>
        <w:tc>
          <w:tcPr>
            <w:tcW w:w="1380" w:type="dxa"/>
            <w:tcBorders>
              <w:top w:val="nil"/>
              <w:left w:val="nil"/>
              <w:bottom w:val="nil"/>
              <w:right w:val="nil"/>
            </w:tcBorders>
            <w:tcMar>
              <w:top w:w="43" w:type="dxa"/>
              <w:left w:w="0" w:type="dxa"/>
              <w:bottom w:w="0" w:type="dxa"/>
              <w:right w:w="0" w:type="dxa"/>
            </w:tcMar>
            <w:vAlign w:val="bottom"/>
          </w:tcPr>
          <w:p w14:paraId="2DADA7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F1FD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9E8B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69E8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0FDA76" w14:textId="77777777" w:rsidR="0089264D" w:rsidRPr="00B40C4C" w:rsidRDefault="0089264D" w:rsidP="004B5DA0">
            <w:pPr>
              <w:jc w:val="right"/>
            </w:pPr>
          </w:p>
        </w:tc>
      </w:tr>
      <w:tr w:rsidR="00446E55" w:rsidRPr="00B40C4C" w14:paraId="74229C3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E1B7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4387A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1B805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C95E40"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4731735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2313B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FB7F760" w14:textId="77777777" w:rsidR="0089264D" w:rsidRPr="00B40C4C" w:rsidRDefault="0089264D" w:rsidP="004B5DA0">
            <w:pPr>
              <w:jc w:val="right"/>
            </w:pPr>
            <w:r w:rsidRPr="00B40C4C">
              <w:t>4 400 000</w:t>
            </w:r>
          </w:p>
        </w:tc>
        <w:tc>
          <w:tcPr>
            <w:tcW w:w="180" w:type="dxa"/>
            <w:tcBorders>
              <w:top w:val="nil"/>
              <w:left w:val="nil"/>
              <w:bottom w:val="nil"/>
              <w:right w:val="nil"/>
            </w:tcBorders>
            <w:tcMar>
              <w:top w:w="43" w:type="dxa"/>
              <w:left w:w="0" w:type="dxa"/>
              <w:bottom w:w="0" w:type="dxa"/>
              <w:right w:w="0" w:type="dxa"/>
            </w:tcMar>
            <w:vAlign w:val="bottom"/>
          </w:tcPr>
          <w:p w14:paraId="1F99D1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09DAFA" w14:textId="77777777" w:rsidR="0089264D" w:rsidRPr="00B40C4C" w:rsidRDefault="0089264D" w:rsidP="004B5DA0">
            <w:pPr>
              <w:jc w:val="right"/>
            </w:pPr>
            <w:r w:rsidRPr="00B40C4C">
              <w:t>4 400 000</w:t>
            </w:r>
          </w:p>
        </w:tc>
      </w:tr>
      <w:tr w:rsidR="00446E55" w:rsidRPr="00B40C4C" w14:paraId="3EFB6EF8" w14:textId="77777777" w:rsidTr="008C2AB1">
        <w:trPr>
          <w:trHeight w:val="240"/>
        </w:trPr>
        <w:tc>
          <w:tcPr>
            <w:tcW w:w="567" w:type="dxa"/>
            <w:tcBorders>
              <w:top w:val="nil"/>
              <w:left w:val="nil"/>
              <w:bottom w:val="nil"/>
            </w:tcBorders>
            <w:tcMar>
              <w:top w:w="43" w:type="dxa"/>
              <w:left w:w="0" w:type="dxa"/>
              <w:bottom w:w="0" w:type="dxa"/>
              <w:right w:w="0" w:type="dxa"/>
            </w:tcMar>
          </w:tcPr>
          <w:p w14:paraId="6ECF92F7" w14:textId="77777777" w:rsidR="0089264D" w:rsidRPr="00B40C4C" w:rsidRDefault="0089264D" w:rsidP="009137DA">
            <w:r w:rsidRPr="00B40C4C">
              <w:t>666</w:t>
            </w:r>
          </w:p>
        </w:tc>
        <w:tc>
          <w:tcPr>
            <w:tcW w:w="260" w:type="dxa"/>
            <w:tcBorders>
              <w:top w:val="nil"/>
              <w:left w:val="nil"/>
              <w:bottom w:val="nil"/>
              <w:right w:val="nil"/>
            </w:tcBorders>
            <w:tcMar>
              <w:top w:w="43" w:type="dxa"/>
              <w:left w:w="0" w:type="dxa"/>
              <w:bottom w:w="0" w:type="dxa"/>
              <w:right w:w="0" w:type="dxa"/>
            </w:tcMar>
            <w:vAlign w:val="bottom"/>
          </w:tcPr>
          <w:p w14:paraId="2C45F5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E285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3B2443" w14:textId="77777777" w:rsidR="0089264D" w:rsidRPr="00B40C4C" w:rsidRDefault="0089264D" w:rsidP="009137DA">
            <w:r w:rsidRPr="00B40C4C">
              <w:t>Avtalefestet pensjon (AFP):</w:t>
            </w:r>
          </w:p>
        </w:tc>
        <w:tc>
          <w:tcPr>
            <w:tcW w:w="1380" w:type="dxa"/>
            <w:tcBorders>
              <w:top w:val="nil"/>
              <w:left w:val="nil"/>
              <w:bottom w:val="nil"/>
              <w:right w:val="nil"/>
            </w:tcBorders>
            <w:tcMar>
              <w:top w:w="43" w:type="dxa"/>
              <w:left w:w="0" w:type="dxa"/>
              <w:bottom w:w="0" w:type="dxa"/>
              <w:right w:w="0" w:type="dxa"/>
            </w:tcMar>
            <w:vAlign w:val="bottom"/>
          </w:tcPr>
          <w:p w14:paraId="52EAE0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B936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7F7D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F7A4D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7B4464" w14:textId="77777777" w:rsidR="0089264D" w:rsidRPr="00B40C4C" w:rsidRDefault="0089264D" w:rsidP="004B5DA0">
            <w:pPr>
              <w:jc w:val="right"/>
            </w:pPr>
          </w:p>
        </w:tc>
      </w:tr>
      <w:tr w:rsidR="00446E55" w:rsidRPr="00B40C4C" w14:paraId="26AE925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DCF4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92A15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D43CC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1605DC" w14:textId="77777777" w:rsidR="0089264D" w:rsidRPr="00B40C4C" w:rsidRDefault="0089264D" w:rsidP="009137DA">
            <w:r w:rsidRPr="00B40C4C">
              <w:t>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0EB93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90FE6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D7B94D9" w14:textId="77777777" w:rsidR="0089264D" w:rsidRPr="00B40C4C" w:rsidRDefault="0089264D" w:rsidP="004B5DA0">
            <w:pPr>
              <w:jc w:val="right"/>
            </w:pPr>
            <w:r w:rsidRPr="00B40C4C">
              <w:t>4 340 000 000</w:t>
            </w:r>
          </w:p>
        </w:tc>
        <w:tc>
          <w:tcPr>
            <w:tcW w:w="180" w:type="dxa"/>
            <w:tcBorders>
              <w:top w:val="nil"/>
              <w:left w:val="nil"/>
              <w:bottom w:val="nil"/>
              <w:right w:val="nil"/>
            </w:tcBorders>
            <w:tcMar>
              <w:top w:w="43" w:type="dxa"/>
              <w:left w:w="0" w:type="dxa"/>
              <w:bottom w:w="0" w:type="dxa"/>
              <w:right w:w="0" w:type="dxa"/>
            </w:tcMar>
            <w:vAlign w:val="bottom"/>
          </w:tcPr>
          <w:p w14:paraId="790A18D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68631A" w14:textId="77777777" w:rsidR="0089264D" w:rsidRPr="00B40C4C" w:rsidRDefault="0089264D" w:rsidP="004B5DA0">
            <w:pPr>
              <w:jc w:val="right"/>
            </w:pPr>
            <w:r w:rsidRPr="00B40C4C">
              <w:t>4 340 000 000</w:t>
            </w:r>
          </w:p>
        </w:tc>
      </w:tr>
      <w:tr w:rsidR="00446E55" w:rsidRPr="00B40C4C" w14:paraId="7D772AF1" w14:textId="77777777" w:rsidTr="008C2AB1">
        <w:trPr>
          <w:trHeight w:val="240"/>
        </w:trPr>
        <w:tc>
          <w:tcPr>
            <w:tcW w:w="567" w:type="dxa"/>
            <w:tcBorders>
              <w:top w:val="nil"/>
              <w:left w:val="nil"/>
              <w:bottom w:val="nil"/>
            </w:tcBorders>
            <w:tcMar>
              <w:top w:w="43" w:type="dxa"/>
              <w:left w:w="0" w:type="dxa"/>
              <w:bottom w:w="0" w:type="dxa"/>
              <w:right w:w="0" w:type="dxa"/>
            </w:tcMar>
          </w:tcPr>
          <w:p w14:paraId="12301E45" w14:textId="77777777" w:rsidR="0089264D" w:rsidRPr="00B40C4C" w:rsidRDefault="0089264D" w:rsidP="009137DA">
            <w:r w:rsidRPr="00B40C4C">
              <w:t>667</w:t>
            </w:r>
          </w:p>
        </w:tc>
        <w:tc>
          <w:tcPr>
            <w:tcW w:w="260" w:type="dxa"/>
            <w:tcBorders>
              <w:top w:val="nil"/>
              <w:left w:val="nil"/>
              <w:bottom w:val="nil"/>
              <w:right w:val="nil"/>
            </w:tcBorders>
            <w:tcMar>
              <w:top w:w="43" w:type="dxa"/>
              <w:left w:w="0" w:type="dxa"/>
              <w:bottom w:w="0" w:type="dxa"/>
              <w:right w:w="0" w:type="dxa"/>
            </w:tcMar>
            <w:vAlign w:val="bottom"/>
          </w:tcPr>
          <w:p w14:paraId="5B0605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1471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5AAE2D" w14:textId="77777777" w:rsidR="0089264D" w:rsidRPr="00B40C4C" w:rsidRDefault="0089264D" w:rsidP="009137DA">
            <w:r w:rsidRPr="00B40C4C">
              <w:t>Supplerende stønad:</w:t>
            </w:r>
          </w:p>
        </w:tc>
        <w:tc>
          <w:tcPr>
            <w:tcW w:w="1380" w:type="dxa"/>
            <w:tcBorders>
              <w:top w:val="nil"/>
              <w:left w:val="nil"/>
              <w:bottom w:val="nil"/>
              <w:right w:val="nil"/>
            </w:tcBorders>
            <w:tcMar>
              <w:top w:w="43" w:type="dxa"/>
              <w:left w:w="0" w:type="dxa"/>
              <w:bottom w:w="0" w:type="dxa"/>
              <w:right w:w="0" w:type="dxa"/>
            </w:tcMar>
            <w:vAlign w:val="bottom"/>
          </w:tcPr>
          <w:p w14:paraId="29D8DF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02DB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A16D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EB216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6C57F5" w14:textId="77777777" w:rsidR="0089264D" w:rsidRPr="00B40C4C" w:rsidRDefault="0089264D" w:rsidP="004B5DA0">
            <w:pPr>
              <w:jc w:val="right"/>
            </w:pPr>
          </w:p>
        </w:tc>
      </w:tr>
      <w:tr w:rsidR="00446E55" w:rsidRPr="00B40C4C" w14:paraId="72609AB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B750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9F7AE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F3BD4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45BD65" w14:textId="77777777" w:rsidR="0089264D" w:rsidRPr="00B40C4C" w:rsidRDefault="0089264D" w:rsidP="009137DA">
            <w:r w:rsidRPr="00B40C4C">
              <w:t>Tilskudd til personer over 67 år med kort botid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F7FA9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995D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9542C0" w14:textId="77777777" w:rsidR="0089264D" w:rsidRPr="00B40C4C" w:rsidRDefault="0089264D" w:rsidP="004B5DA0">
            <w:pPr>
              <w:jc w:val="right"/>
            </w:pPr>
            <w:r w:rsidRPr="00B40C4C">
              <w:t>420 000 000</w:t>
            </w:r>
          </w:p>
        </w:tc>
        <w:tc>
          <w:tcPr>
            <w:tcW w:w="180" w:type="dxa"/>
            <w:tcBorders>
              <w:top w:val="nil"/>
              <w:left w:val="nil"/>
              <w:bottom w:val="nil"/>
              <w:right w:val="nil"/>
            </w:tcBorders>
            <w:tcMar>
              <w:top w:w="43" w:type="dxa"/>
              <w:left w:w="0" w:type="dxa"/>
              <w:bottom w:w="0" w:type="dxa"/>
              <w:right w:w="0" w:type="dxa"/>
            </w:tcMar>
            <w:vAlign w:val="bottom"/>
          </w:tcPr>
          <w:p w14:paraId="1E2EA2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147886" w14:textId="77777777" w:rsidR="0089264D" w:rsidRPr="00B40C4C" w:rsidRDefault="0089264D" w:rsidP="004B5DA0">
            <w:pPr>
              <w:jc w:val="right"/>
            </w:pPr>
          </w:p>
        </w:tc>
      </w:tr>
      <w:tr w:rsidR="00446E55" w:rsidRPr="00B40C4C" w14:paraId="3752F55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F1D8B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6FEAB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F8CA4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9A63DF" w14:textId="77777777" w:rsidR="0089264D" w:rsidRPr="00B40C4C" w:rsidRDefault="0089264D" w:rsidP="009137DA">
            <w:r w:rsidRPr="00B40C4C">
              <w:t>Tilskudd til uføre flyktninger med kort botid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AF64C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DB4F6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9827CFD" w14:textId="77777777" w:rsidR="0089264D" w:rsidRPr="00B40C4C" w:rsidRDefault="0089264D" w:rsidP="004B5DA0">
            <w:pPr>
              <w:jc w:val="right"/>
            </w:pPr>
            <w:r w:rsidRPr="00B40C4C">
              <w:t>260 000 000</w:t>
            </w:r>
          </w:p>
        </w:tc>
        <w:tc>
          <w:tcPr>
            <w:tcW w:w="180" w:type="dxa"/>
            <w:tcBorders>
              <w:top w:val="nil"/>
              <w:left w:val="nil"/>
              <w:bottom w:val="nil"/>
              <w:right w:val="nil"/>
            </w:tcBorders>
            <w:tcMar>
              <w:top w:w="43" w:type="dxa"/>
              <w:left w:w="0" w:type="dxa"/>
              <w:bottom w:w="0" w:type="dxa"/>
              <w:right w:w="0" w:type="dxa"/>
            </w:tcMar>
            <w:vAlign w:val="bottom"/>
          </w:tcPr>
          <w:p w14:paraId="6E01A37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FE8F6DA" w14:textId="77777777" w:rsidR="0089264D" w:rsidRPr="00B40C4C" w:rsidRDefault="0089264D" w:rsidP="004B5DA0">
            <w:pPr>
              <w:jc w:val="right"/>
            </w:pPr>
            <w:r w:rsidRPr="00B40C4C">
              <w:t>680 000 000</w:t>
            </w:r>
          </w:p>
        </w:tc>
      </w:tr>
      <w:tr w:rsidR="00446E55" w:rsidRPr="00B40C4C" w14:paraId="546FA9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9A02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5A61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5224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458E15" w14:textId="77777777" w:rsidR="0089264D" w:rsidRPr="00B40C4C" w:rsidRDefault="0089264D" w:rsidP="009137DA">
            <w:r w:rsidRPr="00B40C4C">
              <w:t>Sum Kontantytelser</w:t>
            </w:r>
          </w:p>
        </w:tc>
        <w:tc>
          <w:tcPr>
            <w:tcW w:w="1380" w:type="dxa"/>
            <w:tcBorders>
              <w:top w:val="nil"/>
              <w:left w:val="nil"/>
              <w:bottom w:val="nil"/>
              <w:right w:val="nil"/>
            </w:tcBorders>
            <w:tcMar>
              <w:top w:w="43" w:type="dxa"/>
              <w:left w:w="0" w:type="dxa"/>
              <w:bottom w:w="0" w:type="dxa"/>
              <w:right w:w="0" w:type="dxa"/>
            </w:tcMar>
            <w:vAlign w:val="bottom"/>
          </w:tcPr>
          <w:p w14:paraId="0E6885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D6A9D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3D65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672BC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F066C26" w14:textId="77777777" w:rsidR="0089264D" w:rsidRPr="00B40C4C" w:rsidRDefault="0089264D" w:rsidP="004B5DA0">
            <w:pPr>
              <w:jc w:val="right"/>
            </w:pPr>
            <w:r w:rsidRPr="00B40C4C">
              <w:t>5 126 800 000</w:t>
            </w:r>
          </w:p>
        </w:tc>
      </w:tr>
      <w:tr w:rsidR="00446E55" w:rsidRPr="00B40C4C" w14:paraId="51E5E7D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AD5A9F4" w14:textId="77777777" w:rsidR="0089264D" w:rsidRPr="00B40C4C" w:rsidRDefault="0089264D" w:rsidP="00BC282F">
            <w:pPr>
              <w:pStyle w:val="tittel-gulbok2"/>
            </w:pPr>
            <w:r w:rsidRPr="00B40C4C">
              <w:t>Integrering og mangfold</w:t>
            </w:r>
          </w:p>
        </w:tc>
      </w:tr>
      <w:tr w:rsidR="00446E55" w:rsidRPr="00B40C4C" w14:paraId="1291C805" w14:textId="77777777" w:rsidTr="008C2AB1">
        <w:trPr>
          <w:trHeight w:val="240"/>
        </w:trPr>
        <w:tc>
          <w:tcPr>
            <w:tcW w:w="567" w:type="dxa"/>
            <w:tcBorders>
              <w:top w:val="nil"/>
              <w:left w:val="nil"/>
              <w:bottom w:val="nil"/>
            </w:tcBorders>
            <w:tcMar>
              <w:top w:w="43" w:type="dxa"/>
              <w:left w:w="0" w:type="dxa"/>
              <w:bottom w:w="0" w:type="dxa"/>
              <w:right w:w="0" w:type="dxa"/>
            </w:tcMar>
          </w:tcPr>
          <w:p w14:paraId="7BFBA952" w14:textId="77777777" w:rsidR="0089264D" w:rsidRPr="00B40C4C" w:rsidRDefault="0089264D" w:rsidP="009137DA">
            <w:r w:rsidRPr="00B40C4C">
              <w:t>670</w:t>
            </w:r>
          </w:p>
        </w:tc>
        <w:tc>
          <w:tcPr>
            <w:tcW w:w="260" w:type="dxa"/>
            <w:tcBorders>
              <w:top w:val="nil"/>
              <w:left w:val="nil"/>
              <w:bottom w:val="nil"/>
              <w:right w:val="nil"/>
            </w:tcBorders>
            <w:tcMar>
              <w:top w:w="43" w:type="dxa"/>
              <w:left w:w="0" w:type="dxa"/>
              <w:bottom w:w="0" w:type="dxa"/>
              <w:right w:w="0" w:type="dxa"/>
            </w:tcMar>
            <w:vAlign w:val="bottom"/>
          </w:tcPr>
          <w:p w14:paraId="009BB1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00533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8459C9" w14:textId="77777777" w:rsidR="0089264D" w:rsidRPr="00B40C4C" w:rsidRDefault="0089264D" w:rsidP="009137DA">
            <w:r w:rsidRPr="00B40C4C">
              <w:t>Integrerings- og mangfoldsdirektoratet:</w:t>
            </w:r>
          </w:p>
        </w:tc>
        <w:tc>
          <w:tcPr>
            <w:tcW w:w="1380" w:type="dxa"/>
            <w:tcBorders>
              <w:top w:val="nil"/>
              <w:left w:val="nil"/>
              <w:bottom w:val="nil"/>
              <w:right w:val="nil"/>
            </w:tcBorders>
            <w:tcMar>
              <w:top w:w="43" w:type="dxa"/>
              <w:left w:w="0" w:type="dxa"/>
              <w:bottom w:w="0" w:type="dxa"/>
              <w:right w:w="0" w:type="dxa"/>
            </w:tcMar>
            <w:vAlign w:val="bottom"/>
          </w:tcPr>
          <w:p w14:paraId="7A752D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6A79F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D511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0F49E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940507" w14:textId="77777777" w:rsidR="0089264D" w:rsidRPr="00B40C4C" w:rsidRDefault="0089264D" w:rsidP="004B5DA0">
            <w:pPr>
              <w:jc w:val="right"/>
            </w:pPr>
          </w:p>
        </w:tc>
      </w:tr>
      <w:tr w:rsidR="00446E55" w:rsidRPr="00B40C4C" w14:paraId="0BE13BB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B31F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CEB68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43DED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D1177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E7F21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42836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B7229D" w14:textId="77777777" w:rsidR="0089264D" w:rsidRPr="00B40C4C" w:rsidRDefault="0089264D" w:rsidP="004B5DA0">
            <w:pPr>
              <w:jc w:val="right"/>
            </w:pPr>
            <w:r w:rsidRPr="00B40C4C">
              <w:t>392 400 000</w:t>
            </w:r>
          </w:p>
        </w:tc>
        <w:tc>
          <w:tcPr>
            <w:tcW w:w="180" w:type="dxa"/>
            <w:tcBorders>
              <w:top w:val="nil"/>
              <w:left w:val="nil"/>
              <w:bottom w:val="nil"/>
              <w:right w:val="nil"/>
            </w:tcBorders>
            <w:tcMar>
              <w:top w:w="43" w:type="dxa"/>
              <w:left w:w="0" w:type="dxa"/>
              <w:bottom w:w="0" w:type="dxa"/>
              <w:right w:w="0" w:type="dxa"/>
            </w:tcMar>
            <w:vAlign w:val="bottom"/>
          </w:tcPr>
          <w:p w14:paraId="04B7BC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D9716E" w14:textId="77777777" w:rsidR="0089264D" w:rsidRPr="00B40C4C" w:rsidRDefault="0089264D" w:rsidP="004B5DA0">
            <w:pPr>
              <w:jc w:val="right"/>
            </w:pPr>
          </w:p>
        </w:tc>
      </w:tr>
      <w:tr w:rsidR="00446E55" w:rsidRPr="00B40C4C" w14:paraId="3B5ED58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BBA7A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1B8DE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81FC7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3F4C9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56A4B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DD215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355DB9C" w14:textId="77777777" w:rsidR="0089264D" w:rsidRPr="00B40C4C" w:rsidRDefault="0089264D" w:rsidP="004B5DA0">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0FD6959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3571E3" w14:textId="77777777" w:rsidR="0089264D" w:rsidRPr="00B40C4C" w:rsidRDefault="0089264D" w:rsidP="004B5DA0">
            <w:pPr>
              <w:jc w:val="right"/>
            </w:pPr>
            <w:r w:rsidRPr="00B40C4C">
              <w:t>422 400 000</w:t>
            </w:r>
          </w:p>
        </w:tc>
      </w:tr>
      <w:tr w:rsidR="00446E55" w:rsidRPr="00B40C4C" w14:paraId="3818D24C" w14:textId="77777777" w:rsidTr="008C2AB1">
        <w:trPr>
          <w:trHeight w:val="500"/>
        </w:trPr>
        <w:tc>
          <w:tcPr>
            <w:tcW w:w="567" w:type="dxa"/>
            <w:tcBorders>
              <w:top w:val="nil"/>
              <w:left w:val="nil"/>
              <w:bottom w:val="nil"/>
            </w:tcBorders>
            <w:tcMar>
              <w:top w:w="43" w:type="dxa"/>
              <w:left w:w="0" w:type="dxa"/>
              <w:bottom w:w="0" w:type="dxa"/>
              <w:right w:w="0" w:type="dxa"/>
            </w:tcMar>
          </w:tcPr>
          <w:p w14:paraId="403166A4" w14:textId="77777777" w:rsidR="0089264D" w:rsidRPr="00B40C4C" w:rsidRDefault="0089264D" w:rsidP="009137DA">
            <w:r w:rsidRPr="00B40C4C">
              <w:t>671</w:t>
            </w:r>
          </w:p>
        </w:tc>
        <w:tc>
          <w:tcPr>
            <w:tcW w:w="260" w:type="dxa"/>
            <w:tcBorders>
              <w:top w:val="nil"/>
              <w:left w:val="nil"/>
              <w:bottom w:val="nil"/>
              <w:right w:val="nil"/>
            </w:tcBorders>
            <w:tcMar>
              <w:top w:w="43" w:type="dxa"/>
              <w:left w:w="0" w:type="dxa"/>
              <w:bottom w:w="0" w:type="dxa"/>
              <w:right w:w="0" w:type="dxa"/>
            </w:tcMar>
            <w:vAlign w:val="bottom"/>
          </w:tcPr>
          <w:p w14:paraId="423B84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6799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69FB01" w14:textId="77777777" w:rsidR="0089264D" w:rsidRPr="00B40C4C" w:rsidRDefault="0089264D" w:rsidP="009137DA">
            <w:r w:rsidRPr="00B40C4C">
              <w:t>Bosetting av flyktninger og tiltak for innvandrere:</w:t>
            </w:r>
          </w:p>
        </w:tc>
        <w:tc>
          <w:tcPr>
            <w:tcW w:w="1380" w:type="dxa"/>
            <w:tcBorders>
              <w:top w:val="nil"/>
              <w:left w:val="nil"/>
              <w:bottom w:val="nil"/>
              <w:right w:val="nil"/>
            </w:tcBorders>
            <w:tcMar>
              <w:top w:w="43" w:type="dxa"/>
              <w:left w:w="0" w:type="dxa"/>
              <w:bottom w:w="0" w:type="dxa"/>
              <w:right w:w="0" w:type="dxa"/>
            </w:tcMar>
            <w:vAlign w:val="bottom"/>
          </w:tcPr>
          <w:p w14:paraId="79CF06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3704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ACE3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A084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F71622" w14:textId="77777777" w:rsidR="0089264D" w:rsidRPr="00B40C4C" w:rsidRDefault="0089264D" w:rsidP="004B5DA0">
            <w:pPr>
              <w:jc w:val="right"/>
            </w:pPr>
          </w:p>
        </w:tc>
      </w:tr>
      <w:tr w:rsidR="00446E55" w:rsidRPr="00B40C4C" w14:paraId="1C8538E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B486D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8D45FA"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AC233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4717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7C206B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87CF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A2C7C42" w14:textId="77777777" w:rsidR="0089264D" w:rsidRPr="00B40C4C" w:rsidRDefault="0089264D" w:rsidP="004B5DA0">
            <w:pPr>
              <w:jc w:val="right"/>
            </w:pPr>
            <w:r w:rsidRPr="00B40C4C">
              <w:t>51 140 000</w:t>
            </w:r>
          </w:p>
        </w:tc>
        <w:tc>
          <w:tcPr>
            <w:tcW w:w="180" w:type="dxa"/>
            <w:tcBorders>
              <w:top w:val="nil"/>
              <w:left w:val="nil"/>
              <w:bottom w:val="nil"/>
              <w:right w:val="nil"/>
            </w:tcBorders>
            <w:tcMar>
              <w:top w:w="43" w:type="dxa"/>
              <w:left w:w="0" w:type="dxa"/>
              <w:bottom w:w="0" w:type="dxa"/>
              <w:right w:w="0" w:type="dxa"/>
            </w:tcMar>
            <w:vAlign w:val="bottom"/>
          </w:tcPr>
          <w:p w14:paraId="37A7C1A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BCD6B2" w14:textId="77777777" w:rsidR="0089264D" w:rsidRPr="00B40C4C" w:rsidRDefault="0089264D" w:rsidP="004B5DA0">
            <w:pPr>
              <w:jc w:val="right"/>
            </w:pPr>
          </w:p>
        </w:tc>
      </w:tr>
      <w:tr w:rsidR="00446E55" w:rsidRPr="00B40C4C" w14:paraId="31E8B2F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DE44E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A7761A"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056ACA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EEBCE4" w14:textId="77777777" w:rsidR="0089264D" w:rsidRPr="00B40C4C" w:rsidRDefault="0089264D" w:rsidP="009137DA">
            <w:r w:rsidRPr="00B40C4C">
              <w:t>Integreringstilskudd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DD179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3A9A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51381C" w14:textId="77777777" w:rsidR="0089264D" w:rsidRPr="00B40C4C" w:rsidRDefault="0089264D" w:rsidP="004B5DA0">
            <w:pPr>
              <w:jc w:val="right"/>
            </w:pPr>
            <w:r w:rsidRPr="00B40C4C">
              <w:t>22 865 771 000</w:t>
            </w:r>
          </w:p>
        </w:tc>
        <w:tc>
          <w:tcPr>
            <w:tcW w:w="180" w:type="dxa"/>
            <w:tcBorders>
              <w:top w:val="nil"/>
              <w:left w:val="nil"/>
              <w:bottom w:val="nil"/>
              <w:right w:val="nil"/>
            </w:tcBorders>
            <w:tcMar>
              <w:top w:w="43" w:type="dxa"/>
              <w:left w:w="0" w:type="dxa"/>
              <w:bottom w:w="0" w:type="dxa"/>
              <w:right w:w="0" w:type="dxa"/>
            </w:tcMar>
            <w:vAlign w:val="bottom"/>
          </w:tcPr>
          <w:p w14:paraId="05E266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79D4E1" w14:textId="77777777" w:rsidR="0089264D" w:rsidRPr="00B40C4C" w:rsidRDefault="0089264D" w:rsidP="004B5DA0">
            <w:pPr>
              <w:jc w:val="right"/>
            </w:pPr>
          </w:p>
        </w:tc>
      </w:tr>
      <w:tr w:rsidR="00446E55" w:rsidRPr="00B40C4C" w14:paraId="4E1269E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725ED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1E6738"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4A6A96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2EC12B" w14:textId="77777777" w:rsidR="0089264D" w:rsidRPr="00B40C4C" w:rsidRDefault="0089264D" w:rsidP="009137DA">
            <w:r w:rsidRPr="00B40C4C">
              <w:t>Særskilt tilskudd ved bosetting av enslige mindreårige flyktninger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AB5925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BC20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33A839" w14:textId="77777777" w:rsidR="0089264D" w:rsidRPr="00B40C4C" w:rsidRDefault="0089264D" w:rsidP="004B5DA0">
            <w:pPr>
              <w:jc w:val="right"/>
            </w:pPr>
            <w:r w:rsidRPr="00B40C4C">
              <w:t>2 166 297 000</w:t>
            </w:r>
          </w:p>
        </w:tc>
        <w:tc>
          <w:tcPr>
            <w:tcW w:w="180" w:type="dxa"/>
            <w:tcBorders>
              <w:top w:val="nil"/>
              <w:left w:val="nil"/>
              <w:bottom w:val="nil"/>
              <w:right w:val="nil"/>
            </w:tcBorders>
            <w:tcMar>
              <w:top w:w="43" w:type="dxa"/>
              <w:left w:w="0" w:type="dxa"/>
              <w:bottom w:w="0" w:type="dxa"/>
              <w:right w:w="0" w:type="dxa"/>
            </w:tcMar>
            <w:vAlign w:val="bottom"/>
          </w:tcPr>
          <w:p w14:paraId="26C94AE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4B629A" w14:textId="77777777" w:rsidR="0089264D" w:rsidRPr="00B40C4C" w:rsidRDefault="0089264D" w:rsidP="004B5DA0">
            <w:pPr>
              <w:jc w:val="right"/>
            </w:pPr>
          </w:p>
        </w:tc>
      </w:tr>
      <w:tr w:rsidR="00446E55" w:rsidRPr="00B40C4C" w14:paraId="2E710DD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750F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D88451"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0958E9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075C91" w14:textId="77777777" w:rsidR="0089264D" w:rsidRPr="00B40C4C" w:rsidRDefault="0089264D" w:rsidP="009137DA">
            <w:r w:rsidRPr="00B40C4C">
              <w:t>Kommunale integreringstiltak</w:t>
            </w:r>
          </w:p>
        </w:tc>
        <w:tc>
          <w:tcPr>
            <w:tcW w:w="1380" w:type="dxa"/>
            <w:tcBorders>
              <w:top w:val="nil"/>
              <w:left w:val="nil"/>
              <w:bottom w:val="nil"/>
              <w:right w:val="nil"/>
            </w:tcBorders>
            <w:tcMar>
              <w:top w:w="43" w:type="dxa"/>
              <w:left w:w="0" w:type="dxa"/>
              <w:bottom w:w="0" w:type="dxa"/>
              <w:right w:w="0" w:type="dxa"/>
            </w:tcMar>
            <w:vAlign w:val="bottom"/>
          </w:tcPr>
          <w:p w14:paraId="3C76FE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0B1D3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6DD394" w14:textId="77777777" w:rsidR="0089264D" w:rsidRPr="00B40C4C" w:rsidRDefault="0089264D" w:rsidP="004B5DA0">
            <w:pPr>
              <w:jc w:val="right"/>
            </w:pPr>
            <w:r w:rsidRPr="00B40C4C">
              <w:t>337 587 000</w:t>
            </w:r>
          </w:p>
        </w:tc>
        <w:tc>
          <w:tcPr>
            <w:tcW w:w="180" w:type="dxa"/>
            <w:tcBorders>
              <w:top w:val="nil"/>
              <w:left w:val="nil"/>
              <w:bottom w:val="nil"/>
              <w:right w:val="nil"/>
            </w:tcBorders>
            <w:tcMar>
              <w:top w:w="43" w:type="dxa"/>
              <w:left w:w="0" w:type="dxa"/>
              <w:bottom w:w="0" w:type="dxa"/>
              <w:right w:w="0" w:type="dxa"/>
            </w:tcMar>
            <w:vAlign w:val="bottom"/>
          </w:tcPr>
          <w:p w14:paraId="3D5A98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994821" w14:textId="77777777" w:rsidR="0089264D" w:rsidRPr="00B40C4C" w:rsidRDefault="0089264D" w:rsidP="004B5DA0">
            <w:pPr>
              <w:jc w:val="right"/>
            </w:pPr>
          </w:p>
        </w:tc>
      </w:tr>
      <w:tr w:rsidR="00446E55" w:rsidRPr="00B40C4C" w14:paraId="032997D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22C50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250A6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D0C55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2997D1" w14:textId="77777777" w:rsidR="0089264D" w:rsidRPr="00B40C4C" w:rsidRDefault="0089264D" w:rsidP="009137DA">
            <w:r w:rsidRPr="00B40C4C">
              <w:t>Bosettingsordningen og integreringstilskudd, oppfølging</w:t>
            </w:r>
          </w:p>
        </w:tc>
        <w:tc>
          <w:tcPr>
            <w:tcW w:w="1380" w:type="dxa"/>
            <w:tcBorders>
              <w:top w:val="nil"/>
              <w:left w:val="nil"/>
              <w:bottom w:val="nil"/>
              <w:right w:val="nil"/>
            </w:tcBorders>
            <w:tcMar>
              <w:top w:w="43" w:type="dxa"/>
              <w:left w:w="0" w:type="dxa"/>
              <w:bottom w:w="0" w:type="dxa"/>
              <w:right w:w="0" w:type="dxa"/>
            </w:tcMar>
            <w:vAlign w:val="bottom"/>
          </w:tcPr>
          <w:p w14:paraId="7FB210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3B8D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B1FE1E" w14:textId="77777777" w:rsidR="0089264D" w:rsidRPr="00B40C4C" w:rsidRDefault="0089264D" w:rsidP="004B5DA0">
            <w:pPr>
              <w:jc w:val="right"/>
            </w:pPr>
            <w:r w:rsidRPr="00B40C4C">
              <w:t>2 746 000</w:t>
            </w:r>
          </w:p>
        </w:tc>
        <w:tc>
          <w:tcPr>
            <w:tcW w:w="180" w:type="dxa"/>
            <w:tcBorders>
              <w:top w:val="nil"/>
              <w:left w:val="nil"/>
              <w:bottom w:val="nil"/>
              <w:right w:val="nil"/>
            </w:tcBorders>
            <w:tcMar>
              <w:top w:w="43" w:type="dxa"/>
              <w:left w:w="0" w:type="dxa"/>
              <w:bottom w:w="0" w:type="dxa"/>
              <w:right w:w="0" w:type="dxa"/>
            </w:tcMar>
            <w:vAlign w:val="bottom"/>
          </w:tcPr>
          <w:p w14:paraId="676E78A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184C08" w14:textId="77777777" w:rsidR="0089264D" w:rsidRPr="00B40C4C" w:rsidRDefault="0089264D" w:rsidP="004B5DA0">
            <w:pPr>
              <w:jc w:val="right"/>
            </w:pPr>
          </w:p>
        </w:tc>
      </w:tr>
      <w:tr w:rsidR="00446E55" w:rsidRPr="00B40C4C" w14:paraId="2BEF5CF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DB1D6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76928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1E108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10428A" w14:textId="77777777" w:rsidR="0089264D" w:rsidRPr="00B40C4C" w:rsidRDefault="0089264D" w:rsidP="009137DA">
            <w:r w:rsidRPr="00B40C4C">
              <w:t>Tilskudd til integreringsarbeid i regi av sivilsamfunn og frivillige organisasjoner</w:t>
            </w:r>
          </w:p>
        </w:tc>
        <w:tc>
          <w:tcPr>
            <w:tcW w:w="1380" w:type="dxa"/>
            <w:tcBorders>
              <w:top w:val="nil"/>
              <w:left w:val="nil"/>
              <w:bottom w:val="nil"/>
              <w:right w:val="nil"/>
            </w:tcBorders>
            <w:tcMar>
              <w:top w:w="43" w:type="dxa"/>
              <w:left w:w="0" w:type="dxa"/>
              <w:bottom w:w="0" w:type="dxa"/>
              <w:right w:w="0" w:type="dxa"/>
            </w:tcMar>
            <w:vAlign w:val="bottom"/>
          </w:tcPr>
          <w:p w14:paraId="67D55D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6D3E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F99F33" w14:textId="77777777" w:rsidR="0089264D" w:rsidRPr="00B40C4C" w:rsidRDefault="0089264D" w:rsidP="004B5DA0">
            <w:pPr>
              <w:jc w:val="right"/>
            </w:pPr>
            <w:r w:rsidRPr="00B40C4C">
              <w:t>230 524 000</w:t>
            </w:r>
          </w:p>
        </w:tc>
        <w:tc>
          <w:tcPr>
            <w:tcW w:w="180" w:type="dxa"/>
            <w:tcBorders>
              <w:top w:val="nil"/>
              <w:left w:val="nil"/>
              <w:bottom w:val="nil"/>
              <w:right w:val="nil"/>
            </w:tcBorders>
            <w:tcMar>
              <w:top w:w="43" w:type="dxa"/>
              <w:left w:w="0" w:type="dxa"/>
              <w:bottom w:w="0" w:type="dxa"/>
              <w:right w:w="0" w:type="dxa"/>
            </w:tcMar>
            <w:vAlign w:val="bottom"/>
          </w:tcPr>
          <w:p w14:paraId="2F5D36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0F16EE" w14:textId="77777777" w:rsidR="0089264D" w:rsidRPr="00B40C4C" w:rsidRDefault="0089264D" w:rsidP="004B5DA0">
            <w:pPr>
              <w:jc w:val="right"/>
            </w:pPr>
          </w:p>
        </w:tc>
      </w:tr>
      <w:tr w:rsidR="00446E55" w:rsidRPr="00B40C4C" w14:paraId="6163AE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CF16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8DB6C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6A9EA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87B4CE" w14:textId="77777777" w:rsidR="0089264D" w:rsidRPr="00B40C4C" w:rsidRDefault="0089264D" w:rsidP="009137DA">
            <w:r w:rsidRPr="00B40C4C">
              <w:t>Kvalifiseringsordninger for tolker</w:t>
            </w:r>
          </w:p>
        </w:tc>
        <w:tc>
          <w:tcPr>
            <w:tcW w:w="1380" w:type="dxa"/>
            <w:tcBorders>
              <w:top w:val="nil"/>
              <w:left w:val="nil"/>
              <w:bottom w:val="nil"/>
              <w:right w:val="nil"/>
            </w:tcBorders>
            <w:tcMar>
              <w:top w:w="43" w:type="dxa"/>
              <w:left w:w="0" w:type="dxa"/>
              <w:bottom w:w="0" w:type="dxa"/>
              <w:right w:w="0" w:type="dxa"/>
            </w:tcMar>
            <w:vAlign w:val="bottom"/>
          </w:tcPr>
          <w:p w14:paraId="342FFA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B884D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CD3D04" w14:textId="77777777" w:rsidR="0089264D" w:rsidRPr="00B40C4C" w:rsidRDefault="0089264D" w:rsidP="004B5DA0">
            <w:pPr>
              <w:jc w:val="right"/>
            </w:pPr>
            <w:r w:rsidRPr="00B40C4C">
              <w:t>22 330 000</w:t>
            </w:r>
          </w:p>
        </w:tc>
        <w:tc>
          <w:tcPr>
            <w:tcW w:w="180" w:type="dxa"/>
            <w:tcBorders>
              <w:top w:val="nil"/>
              <w:left w:val="nil"/>
              <w:bottom w:val="nil"/>
              <w:right w:val="nil"/>
            </w:tcBorders>
            <w:tcMar>
              <w:top w:w="43" w:type="dxa"/>
              <w:left w:w="0" w:type="dxa"/>
              <w:bottom w:w="0" w:type="dxa"/>
              <w:right w:w="0" w:type="dxa"/>
            </w:tcMar>
            <w:vAlign w:val="bottom"/>
          </w:tcPr>
          <w:p w14:paraId="60AAA7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E9E786" w14:textId="77777777" w:rsidR="0089264D" w:rsidRPr="00B40C4C" w:rsidRDefault="0089264D" w:rsidP="004B5DA0">
            <w:pPr>
              <w:jc w:val="right"/>
            </w:pPr>
          </w:p>
        </w:tc>
      </w:tr>
      <w:tr w:rsidR="00446E55" w:rsidRPr="00B40C4C" w14:paraId="1C807DD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24DF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9E464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7FAEE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98D2BD"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11D977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B7FD4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37BFC9C" w14:textId="77777777" w:rsidR="0089264D" w:rsidRPr="00B40C4C" w:rsidRDefault="0089264D" w:rsidP="004B5DA0">
            <w:pPr>
              <w:jc w:val="right"/>
            </w:pPr>
            <w:r w:rsidRPr="00B40C4C">
              <w:t>20 650 000</w:t>
            </w:r>
          </w:p>
        </w:tc>
        <w:tc>
          <w:tcPr>
            <w:tcW w:w="180" w:type="dxa"/>
            <w:tcBorders>
              <w:top w:val="nil"/>
              <w:left w:val="nil"/>
              <w:bottom w:val="nil"/>
              <w:right w:val="nil"/>
            </w:tcBorders>
            <w:tcMar>
              <w:top w:w="43" w:type="dxa"/>
              <w:left w:w="0" w:type="dxa"/>
              <w:bottom w:w="0" w:type="dxa"/>
              <w:right w:w="0" w:type="dxa"/>
            </w:tcMar>
            <w:vAlign w:val="bottom"/>
          </w:tcPr>
          <w:p w14:paraId="5696BD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F170C7" w14:textId="77777777" w:rsidR="0089264D" w:rsidRPr="00B40C4C" w:rsidRDefault="0089264D" w:rsidP="004B5DA0">
            <w:pPr>
              <w:jc w:val="right"/>
            </w:pPr>
            <w:r w:rsidRPr="00B40C4C">
              <w:t>25 697 045 000</w:t>
            </w:r>
          </w:p>
        </w:tc>
      </w:tr>
      <w:tr w:rsidR="00446E55" w:rsidRPr="00B40C4C" w14:paraId="0A78F935" w14:textId="77777777" w:rsidTr="008C2AB1">
        <w:trPr>
          <w:trHeight w:val="500"/>
        </w:trPr>
        <w:tc>
          <w:tcPr>
            <w:tcW w:w="567" w:type="dxa"/>
            <w:tcBorders>
              <w:top w:val="nil"/>
              <w:left w:val="nil"/>
              <w:bottom w:val="nil"/>
            </w:tcBorders>
            <w:tcMar>
              <w:top w:w="43" w:type="dxa"/>
              <w:left w:w="0" w:type="dxa"/>
              <w:bottom w:w="0" w:type="dxa"/>
              <w:right w:w="0" w:type="dxa"/>
            </w:tcMar>
          </w:tcPr>
          <w:p w14:paraId="0868DBE8" w14:textId="77777777" w:rsidR="0089264D" w:rsidRPr="00B40C4C" w:rsidRDefault="0089264D" w:rsidP="009137DA">
            <w:r w:rsidRPr="00B40C4C">
              <w:t>672</w:t>
            </w:r>
          </w:p>
        </w:tc>
        <w:tc>
          <w:tcPr>
            <w:tcW w:w="260" w:type="dxa"/>
            <w:tcBorders>
              <w:top w:val="nil"/>
              <w:left w:val="nil"/>
              <w:bottom w:val="nil"/>
              <w:right w:val="nil"/>
            </w:tcBorders>
            <w:tcMar>
              <w:top w:w="43" w:type="dxa"/>
              <w:left w:w="0" w:type="dxa"/>
              <w:bottom w:w="0" w:type="dxa"/>
              <w:right w:w="0" w:type="dxa"/>
            </w:tcMar>
            <w:vAlign w:val="bottom"/>
          </w:tcPr>
          <w:p w14:paraId="39C900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1AFD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7818B4" w14:textId="77777777" w:rsidR="0089264D" w:rsidRPr="00B40C4C" w:rsidRDefault="0089264D" w:rsidP="009137DA">
            <w:r w:rsidRPr="00B40C4C">
              <w:t>Opplæring i norsk og samfunnskunnskap for voksne innvandrere:</w:t>
            </w:r>
          </w:p>
        </w:tc>
        <w:tc>
          <w:tcPr>
            <w:tcW w:w="1380" w:type="dxa"/>
            <w:tcBorders>
              <w:top w:val="nil"/>
              <w:left w:val="nil"/>
              <w:bottom w:val="nil"/>
              <w:right w:val="nil"/>
            </w:tcBorders>
            <w:tcMar>
              <w:top w:w="43" w:type="dxa"/>
              <w:left w:w="0" w:type="dxa"/>
              <w:bottom w:w="0" w:type="dxa"/>
              <w:right w:w="0" w:type="dxa"/>
            </w:tcMar>
            <w:vAlign w:val="bottom"/>
          </w:tcPr>
          <w:p w14:paraId="0F58AB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C76F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18A5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8E0E0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BDD3F4" w14:textId="77777777" w:rsidR="0089264D" w:rsidRPr="00B40C4C" w:rsidRDefault="0089264D" w:rsidP="004B5DA0">
            <w:pPr>
              <w:jc w:val="right"/>
            </w:pPr>
          </w:p>
        </w:tc>
      </w:tr>
      <w:tr w:rsidR="00446E55" w:rsidRPr="00B40C4C" w14:paraId="557CA7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FD17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7210D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FFE29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837D8F"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374CA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7D7B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F2763B" w14:textId="77777777" w:rsidR="0089264D" w:rsidRPr="00B40C4C" w:rsidRDefault="0089264D" w:rsidP="004B5DA0">
            <w:pPr>
              <w:jc w:val="right"/>
            </w:pPr>
            <w:r w:rsidRPr="00B40C4C">
              <w:t>88 920 000</w:t>
            </w:r>
          </w:p>
        </w:tc>
        <w:tc>
          <w:tcPr>
            <w:tcW w:w="180" w:type="dxa"/>
            <w:tcBorders>
              <w:top w:val="nil"/>
              <w:left w:val="nil"/>
              <w:bottom w:val="nil"/>
              <w:right w:val="nil"/>
            </w:tcBorders>
            <w:tcMar>
              <w:top w:w="43" w:type="dxa"/>
              <w:left w:w="0" w:type="dxa"/>
              <w:bottom w:w="0" w:type="dxa"/>
              <w:right w:w="0" w:type="dxa"/>
            </w:tcMar>
            <w:vAlign w:val="bottom"/>
          </w:tcPr>
          <w:p w14:paraId="2AAE67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D625FF" w14:textId="77777777" w:rsidR="0089264D" w:rsidRPr="00B40C4C" w:rsidRDefault="0089264D" w:rsidP="004B5DA0">
            <w:pPr>
              <w:jc w:val="right"/>
            </w:pPr>
          </w:p>
        </w:tc>
      </w:tr>
      <w:tr w:rsidR="00446E55" w:rsidRPr="00B40C4C" w14:paraId="015F4BC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28B5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D6A06D"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22D563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466B8C" w14:textId="77777777" w:rsidR="0089264D" w:rsidRPr="00B40C4C" w:rsidRDefault="0089264D" w:rsidP="009137DA">
            <w:r w:rsidRPr="00B40C4C">
              <w:t>Prøver i norsk og samfunnskunnskap for voksne innvandrere</w:t>
            </w:r>
          </w:p>
        </w:tc>
        <w:tc>
          <w:tcPr>
            <w:tcW w:w="1380" w:type="dxa"/>
            <w:tcBorders>
              <w:top w:val="nil"/>
              <w:left w:val="nil"/>
              <w:bottom w:val="nil"/>
              <w:right w:val="nil"/>
            </w:tcBorders>
            <w:tcMar>
              <w:top w:w="43" w:type="dxa"/>
              <w:left w:w="0" w:type="dxa"/>
              <w:bottom w:w="0" w:type="dxa"/>
              <w:right w:w="0" w:type="dxa"/>
            </w:tcMar>
            <w:vAlign w:val="bottom"/>
          </w:tcPr>
          <w:p w14:paraId="7B98DB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17C7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58F417" w14:textId="77777777" w:rsidR="0089264D" w:rsidRPr="00B40C4C" w:rsidRDefault="0089264D" w:rsidP="004B5DA0">
            <w:pPr>
              <w:jc w:val="right"/>
            </w:pPr>
            <w:r w:rsidRPr="00B40C4C">
              <w:t>55 105 000</w:t>
            </w:r>
          </w:p>
        </w:tc>
        <w:tc>
          <w:tcPr>
            <w:tcW w:w="180" w:type="dxa"/>
            <w:tcBorders>
              <w:top w:val="nil"/>
              <w:left w:val="nil"/>
              <w:bottom w:val="nil"/>
              <w:right w:val="nil"/>
            </w:tcBorders>
            <w:tcMar>
              <w:top w:w="43" w:type="dxa"/>
              <w:left w:w="0" w:type="dxa"/>
              <w:bottom w:w="0" w:type="dxa"/>
              <w:right w:w="0" w:type="dxa"/>
            </w:tcMar>
            <w:vAlign w:val="bottom"/>
          </w:tcPr>
          <w:p w14:paraId="5098F0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4C1F73" w14:textId="77777777" w:rsidR="0089264D" w:rsidRPr="00B40C4C" w:rsidRDefault="0089264D" w:rsidP="004B5DA0">
            <w:pPr>
              <w:jc w:val="right"/>
            </w:pPr>
          </w:p>
        </w:tc>
      </w:tr>
      <w:tr w:rsidR="00446E55" w:rsidRPr="00B40C4C" w14:paraId="074B569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EBED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F70BA0"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1885DF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DB29C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CDF9F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F8A4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C369F9" w14:textId="77777777" w:rsidR="0089264D" w:rsidRPr="00B40C4C" w:rsidRDefault="0089264D" w:rsidP="004B5DA0">
            <w:pPr>
              <w:jc w:val="right"/>
            </w:pPr>
            <w:r w:rsidRPr="00B40C4C">
              <w:t>16 165 000</w:t>
            </w:r>
          </w:p>
        </w:tc>
        <w:tc>
          <w:tcPr>
            <w:tcW w:w="180" w:type="dxa"/>
            <w:tcBorders>
              <w:top w:val="nil"/>
              <w:left w:val="nil"/>
              <w:bottom w:val="nil"/>
              <w:right w:val="nil"/>
            </w:tcBorders>
            <w:tcMar>
              <w:top w:w="43" w:type="dxa"/>
              <w:left w:w="0" w:type="dxa"/>
              <w:bottom w:w="0" w:type="dxa"/>
              <w:right w:w="0" w:type="dxa"/>
            </w:tcMar>
            <w:vAlign w:val="bottom"/>
          </w:tcPr>
          <w:p w14:paraId="2DC54D3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2F6BE8" w14:textId="77777777" w:rsidR="0089264D" w:rsidRPr="00B40C4C" w:rsidRDefault="0089264D" w:rsidP="004B5DA0">
            <w:pPr>
              <w:jc w:val="right"/>
            </w:pPr>
          </w:p>
        </w:tc>
      </w:tr>
      <w:tr w:rsidR="00446E55" w:rsidRPr="00B40C4C" w14:paraId="0BBD015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04662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3A1169"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69BADD0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BF6237" w14:textId="77777777" w:rsidR="0089264D" w:rsidRPr="00B40C4C" w:rsidRDefault="0089264D" w:rsidP="009137DA">
            <w:r w:rsidRPr="00B40C4C">
              <w:t>Tilskudd til opplæring i norsk og samfunnskunnskap for voksne innvandrere</w:t>
            </w:r>
          </w:p>
        </w:tc>
        <w:tc>
          <w:tcPr>
            <w:tcW w:w="1380" w:type="dxa"/>
            <w:tcBorders>
              <w:top w:val="nil"/>
              <w:left w:val="nil"/>
              <w:bottom w:val="nil"/>
              <w:right w:val="nil"/>
            </w:tcBorders>
            <w:tcMar>
              <w:top w:w="43" w:type="dxa"/>
              <w:left w:w="0" w:type="dxa"/>
              <w:bottom w:w="0" w:type="dxa"/>
              <w:right w:w="0" w:type="dxa"/>
            </w:tcMar>
            <w:vAlign w:val="bottom"/>
          </w:tcPr>
          <w:p w14:paraId="0927A2B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98F11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65A6D8" w14:textId="77777777" w:rsidR="0089264D" w:rsidRPr="00B40C4C" w:rsidRDefault="0089264D" w:rsidP="004B5DA0">
            <w:pPr>
              <w:jc w:val="right"/>
            </w:pPr>
            <w:r w:rsidRPr="00B40C4C">
              <w:t>2 023 430 000</w:t>
            </w:r>
          </w:p>
        </w:tc>
        <w:tc>
          <w:tcPr>
            <w:tcW w:w="180" w:type="dxa"/>
            <w:tcBorders>
              <w:top w:val="nil"/>
              <w:left w:val="nil"/>
              <w:bottom w:val="nil"/>
              <w:right w:val="nil"/>
            </w:tcBorders>
            <w:tcMar>
              <w:top w:w="43" w:type="dxa"/>
              <w:left w:w="0" w:type="dxa"/>
              <w:bottom w:w="0" w:type="dxa"/>
              <w:right w:w="0" w:type="dxa"/>
            </w:tcMar>
            <w:vAlign w:val="bottom"/>
          </w:tcPr>
          <w:p w14:paraId="54BE7B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9E089C" w14:textId="77777777" w:rsidR="0089264D" w:rsidRPr="00B40C4C" w:rsidRDefault="0089264D" w:rsidP="004B5DA0">
            <w:pPr>
              <w:jc w:val="right"/>
            </w:pPr>
          </w:p>
        </w:tc>
      </w:tr>
      <w:tr w:rsidR="00446E55" w:rsidRPr="00B40C4C" w14:paraId="18051F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E866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B31F2B"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34BF76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313FED" w14:textId="77777777" w:rsidR="0089264D" w:rsidRPr="00B40C4C" w:rsidRDefault="0089264D" w:rsidP="009137DA">
            <w:r w:rsidRPr="00B40C4C">
              <w:t>Kompetansekartlegging i mottak før bosetting</w:t>
            </w:r>
          </w:p>
        </w:tc>
        <w:tc>
          <w:tcPr>
            <w:tcW w:w="1380" w:type="dxa"/>
            <w:tcBorders>
              <w:top w:val="nil"/>
              <w:left w:val="nil"/>
              <w:bottom w:val="nil"/>
              <w:right w:val="nil"/>
            </w:tcBorders>
            <w:tcMar>
              <w:top w:w="43" w:type="dxa"/>
              <w:left w:w="0" w:type="dxa"/>
              <w:bottom w:w="0" w:type="dxa"/>
              <w:right w:w="0" w:type="dxa"/>
            </w:tcMar>
            <w:vAlign w:val="bottom"/>
          </w:tcPr>
          <w:p w14:paraId="6C6E28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14F30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3BBE0F5" w14:textId="77777777" w:rsidR="0089264D" w:rsidRPr="00B40C4C" w:rsidRDefault="0089264D" w:rsidP="004B5DA0">
            <w:pPr>
              <w:jc w:val="right"/>
            </w:pPr>
            <w:r w:rsidRPr="00B40C4C">
              <w:t>1 585 000</w:t>
            </w:r>
          </w:p>
        </w:tc>
        <w:tc>
          <w:tcPr>
            <w:tcW w:w="180" w:type="dxa"/>
            <w:tcBorders>
              <w:top w:val="nil"/>
              <w:left w:val="nil"/>
              <w:bottom w:val="nil"/>
              <w:right w:val="nil"/>
            </w:tcBorders>
            <w:tcMar>
              <w:top w:w="43" w:type="dxa"/>
              <w:left w:w="0" w:type="dxa"/>
              <w:bottom w:w="0" w:type="dxa"/>
              <w:right w:w="0" w:type="dxa"/>
            </w:tcMar>
            <w:vAlign w:val="bottom"/>
          </w:tcPr>
          <w:p w14:paraId="29B1DE3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7A5A058" w14:textId="77777777" w:rsidR="0089264D" w:rsidRPr="00B40C4C" w:rsidRDefault="0089264D" w:rsidP="004B5DA0">
            <w:pPr>
              <w:jc w:val="right"/>
            </w:pPr>
            <w:r w:rsidRPr="00B40C4C">
              <w:t>2 185 205 000</w:t>
            </w:r>
          </w:p>
        </w:tc>
      </w:tr>
      <w:tr w:rsidR="00446E55" w:rsidRPr="00B40C4C" w14:paraId="2B8B67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9DAD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70F5C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4F79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EC26E1" w14:textId="77777777" w:rsidR="0089264D" w:rsidRPr="00B40C4C" w:rsidRDefault="0089264D" w:rsidP="009137DA">
            <w:r w:rsidRPr="00B40C4C">
              <w:t>Sum Integrering og mangfold</w:t>
            </w:r>
          </w:p>
        </w:tc>
        <w:tc>
          <w:tcPr>
            <w:tcW w:w="1380" w:type="dxa"/>
            <w:tcBorders>
              <w:top w:val="nil"/>
              <w:left w:val="nil"/>
              <w:bottom w:val="nil"/>
              <w:right w:val="nil"/>
            </w:tcBorders>
            <w:tcMar>
              <w:top w:w="43" w:type="dxa"/>
              <w:left w:w="0" w:type="dxa"/>
              <w:bottom w:w="0" w:type="dxa"/>
              <w:right w:w="0" w:type="dxa"/>
            </w:tcMar>
            <w:vAlign w:val="bottom"/>
          </w:tcPr>
          <w:p w14:paraId="309C65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E5F89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7F4B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8A88F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EB5B271" w14:textId="77777777" w:rsidR="0089264D" w:rsidRPr="00B40C4C" w:rsidRDefault="0089264D" w:rsidP="004B5DA0">
            <w:pPr>
              <w:jc w:val="right"/>
            </w:pPr>
            <w:r w:rsidRPr="00B40C4C">
              <w:t>28 304 650 000</w:t>
            </w:r>
          </w:p>
        </w:tc>
      </w:tr>
      <w:tr w:rsidR="00446E55" w:rsidRPr="00B40C4C" w14:paraId="209461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E19F9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8ADE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763C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EA543B" w14:textId="77777777" w:rsidR="0089264D" w:rsidRPr="00B40C4C" w:rsidRDefault="0089264D" w:rsidP="009137DA">
            <w:r w:rsidRPr="00B40C4C">
              <w:t>Sum Arbeids- og inkluderingsdepartementet</w:t>
            </w:r>
          </w:p>
        </w:tc>
        <w:tc>
          <w:tcPr>
            <w:tcW w:w="1380" w:type="dxa"/>
            <w:tcBorders>
              <w:top w:val="nil"/>
              <w:left w:val="nil"/>
              <w:bottom w:val="nil"/>
              <w:right w:val="nil"/>
            </w:tcBorders>
            <w:tcMar>
              <w:top w:w="43" w:type="dxa"/>
              <w:left w:w="0" w:type="dxa"/>
              <w:bottom w:w="0" w:type="dxa"/>
              <w:right w:w="0" w:type="dxa"/>
            </w:tcMar>
            <w:vAlign w:val="bottom"/>
          </w:tcPr>
          <w:p w14:paraId="35AE13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3F69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C4FD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3D8BB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12697A4" w14:textId="77777777" w:rsidR="0089264D" w:rsidRPr="00B40C4C" w:rsidRDefault="0089264D" w:rsidP="004B5DA0">
            <w:pPr>
              <w:jc w:val="right"/>
            </w:pPr>
            <w:r w:rsidRPr="00B40C4C">
              <w:t>76 114 747 000</w:t>
            </w:r>
          </w:p>
        </w:tc>
      </w:tr>
      <w:tr w:rsidR="00446E55" w:rsidRPr="00B40C4C" w14:paraId="3EF8632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770D716" w14:textId="77777777" w:rsidR="0089264D" w:rsidRPr="00B40C4C" w:rsidRDefault="0089264D" w:rsidP="00DA6D3F">
            <w:pPr>
              <w:pStyle w:val="tittel-gulbok1"/>
            </w:pPr>
            <w:r w:rsidRPr="00B40C4C">
              <w:t>Helse- og omsorgsdepartementet</w:t>
            </w:r>
          </w:p>
        </w:tc>
      </w:tr>
      <w:tr w:rsidR="00446E55" w:rsidRPr="00B40C4C" w14:paraId="608406E8"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A0081E5" w14:textId="77777777" w:rsidR="0089264D" w:rsidRPr="00B40C4C" w:rsidRDefault="0089264D" w:rsidP="00DA6D3F">
            <w:pPr>
              <w:pStyle w:val="tittel-gulbok2"/>
            </w:pPr>
            <w:r w:rsidRPr="00B40C4C">
              <w:t>Helse- og omsorgsdepartementet mv.</w:t>
            </w:r>
          </w:p>
        </w:tc>
      </w:tr>
      <w:tr w:rsidR="00446E55" w:rsidRPr="00B40C4C" w14:paraId="01151E9A" w14:textId="77777777" w:rsidTr="008C2AB1">
        <w:trPr>
          <w:trHeight w:val="240"/>
        </w:trPr>
        <w:tc>
          <w:tcPr>
            <w:tcW w:w="567" w:type="dxa"/>
            <w:tcBorders>
              <w:top w:val="nil"/>
              <w:left w:val="nil"/>
              <w:bottom w:val="nil"/>
            </w:tcBorders>
            <w:tcMar>
              <w:top w:w="43" w:type="dxa"/>
              <w:left w:w="0" w:type="dxa"/>
              <w:bottom w:w="0" w:type="dxa"/>
              <w:right w:w="0" w:type="dxa"/>
            </w:tcMar>
          </w:tcPr>
          <w:p w14:paraId="4409CE85" w14:textId="77777777" w:rsidR="0089264D" w:rsidRPr="00B40C4C" w:rsidRDefault="0089264D" w:rsidP="009137DA">
            <w:r w:rsidRPr="00B40C4C">
              <w:t>700</w:t>
            </w:r>
          </w:p>
        </w:tc>
        <w:tc>
          <w:tcPr>
            <w:tcW w:w="260" w:type="dxa"/>
            <w:tcBorders>
              <w:top w:val="nil"/>
              <w:left w:val="nil"/>
              <w:bottom w:val="nil"/>
              <w:right w:val="nil"/>
            </w:tcBorders>
            <w:tcMar>
              <w:top w:w="43" w:type="dxa"/>
              <w:left w:w="0" w:type="dxa"/>
              <w:bottom w:w="0" w:type="dxa"/>
              <w:right w:w="0" w:type="dxa"/>
            </w:tcMar>
            <w:vAlign w:val="bottom"/>
          </w:tcPr>
          <w:p w14:paraId="47448E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26F0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ED76B1" w14:textId="77777777" w:rsidR="0089264D" w:rsidRPr="00B40C4C" w:rsidRDefault="0089264D" w:rsidP="009137DA">
            <w:r w:rsidRPr="00B40C4C">
              <w:t>Helse- og omsorgsdepartementet:</w:t>
            </w:r>
          </w:p>
        </w:tc>
        <w:tc>
          <w:tcPr>
            <w:tcW w:w="1380" w:type="dxa"/>
            <w:tcBorders>
              <w:top w:val="nil"/>
              <w:left w:val="nil"/>
              <w:bottom w:val="nil"/>
              <w:right w:val="nil"/>
            </w:tcBorders>
            <w:tcMar>
              <w:top w:w="43" w:type="dxa"/>
              <w:left w:w="0" w:type="dxa"/>
              <w:bottom w:w="0" w:type="dxa"/>
              <w:right w:w="0" w:type="dxa"/>
            </w:tcMar>
            <w:vAlign w:val="bottom"/>
          </w:tcPr>
          <w:p w14:paraId="6CEF58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2F0EC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570C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7A64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64BF8C" w14:textId="77777777" w:rsidR="0089264D" w:rsidRPr="00B40C4C" w:rsidRDefault="0089264D" w:rsidP="004B5DA0">
            <w:pPr>
              <w:jc w:val="right"/>
            </w:pPr>
          </w:p>
        </w:tc>
      </w:tr>
      <w:tr w:rsidR="00446E55" w:rsidRPr="00B40C4C" w14:paraId="1A099B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43AB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04DE0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AC741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2F345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2F8EA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41FC1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871EACE" w14:textId="77777777" w:rsidR="0089264D" w:rsidRPr="00B40C4C" w:rsidRDefault="0089264D" w:rsidP="004B5DA0">
            <w:pPr>
              <w:jc w:val="right"/>
            </w:pPr>
            <w:r w:rsidRPr="00B40C4C">
              <w:t>323 186 000</w:t>
            </w:r>
          </w:p>
        </w:tc>
        <w:tc>
          <w:tcPr>
            <w:tcW w:w="180" w:type="dxa"/>
            <w:tcBorders>
              <w:top w:val="nil"/>
              <w:left w:val="nil"/>
              <w:bottom w:val="nil"/>
              <w:right w:val="nil"/>
            </w:tcBorders>
            <w:tcMar>
              <w:top w:w="43" w:type="dxa"/>
              <w:left w:w="0" w:type="dxa"/>
              <w:bottom w:w="0" w:type="dxa"/>
              <w:right w:w="0" w:type="dxa"/>
            </w:tcMar>
            <w:vAlign w:val="bottom"/>
          </w:tcPr>
          <w:p w14:paraId="4549CD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6B2F7D" w14:textId="77777777" w:rsidR="0089264D" w:rsidRPr="00B40C4C" w:rsidRDefault="0089264D" w:rsidP="004B5DA0">
            <w:pPr>
              <w:jc w:val="right"/>
            </w:pPr>
            <w:r w:rsidRPr="00B40C4C">
              <w:t>323 186 000</w:t>
            </w:r>
          </w:p>
        </w:tc>
      </w:tr>
      <w:tr w:rsidR="00446E55" w:rsidRPr="00B40C4C" w14:paraId="7A684B0C" w14:textId="77777777" w:rsidTr="008C2AB1">
        <w:trPr>
          <w:trHeight w:val="240"/>
        </w:trPr>
        <w:tc>
          <w:tcPr>
            <w:tcW w:w="567" w:type="dxa"/>
            <w:tcBorders>
              <w:top w:val="nil"/>
              <w:left w:val="nil"/>
              <w:bottom w:val="nil"/>
            </w:tcBorders>
            <w:tcMar>
              <w:top w:w="43" w:type="dxa"/>
              <w:left w:w="0" w:type="dxa"/>
              <w:bottom w:w="0" w:type="dxa"/>
              <w:right w:w="0" w:type="dxa"/>
            </w:tcMar>
          </w:tcPr>
          <w:p w14:paraId="7DA2A6C6" w14:textId="77777777" w:rsidR="0089264D" w:rsidRPr="00B40C4C" w:rsidRDefault="0089264D" w:rsidP="009137DA">
            <w:r w:rsidRPr="00B40C4C">
              <w:t>701</w:t>
            </w:r>
          </w:p>
        </w:tc>
        <w:tc>
          <w:tcPr>
            <w:tcW w:w="260" w:type="dxa"/>
            <w:tcBorders>
              <w:top w:val="nil"/>
              <w:left w:val="nil"/>
              <w:bottom w:val="nil"/>
              <w:right w:val="nil"/>
            </w:tcBorders>
            <w:tcMar>
              <w:top w:w="43" w:type="dxa"/>
              <w:left w:w="0" w:type="dxa"/>
              <w:bottom w:w="0" w:type="dxa"/>
              <w:right w:w="0" w:type="dxa"/>
            </w:tcMar>
            <w:vAlign w:val="bottom"/>
          </w:tcPr>
          <w:p w14:paraId="63E4FF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2E92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BA3D97" w14:textId="77777777" w:rsidR="0089264D" w:rsidRPr="00B40C4C" w:rsidRDefault="0089264D" w:rsidP="009137DA">
            <w:r w:rsidRPr="00B40C4C">
              <w:t>Digitalisering i helse- og omsorgstjenesten:</w:t>
            </w:r>
          </w:p>
        </w:tc>
        <w:tc>
          <w:tcPr>
            <w:tcW w:w="1380" w:type="dxa"/>
            <w:tcBorders>
              <w:top w:val="nil"/>
              <w:left w:val="nil"/>
              <w:bottom w:val="nil"/>
              <w:right w:val="nil"/>
            </w:tcBorders>
            <w:tcMar>
              <w:top w:w="43" w:type="dxa"/>
              <w:left w:w="0" w:type="dxa"/>
              <w:bottom w:w="0" w:type="dxa"/>
              <w:right w:w="0" w:type="dxa"/>
            </w:tcMar>
            <w:vAlign w:val="bottom"/>
          </w:tcPr>
          <w:p w14:paraId="5FD98D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059C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4D92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FFE0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617F95" w14:textId="77777777" w:rsidR="0089264D" w:rsidRPr="00B40C4C" w:rsidRDefault="0089264D" w:rsidP="004B5DA0">
            <w:pPr>
              <w:jc w:val="right"/>
            </w:pPr>
          </w:p>
        </w:tc>
      </w:tr>
      <w:tr w:rsidR="00446E55" w:rsidRPr="00B40C4C" w14:paraId="7458A71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E13F5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D08A4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156B0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B624E8"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77B2B5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DDFB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0B3FCE" w14:textId="77777777" w:rsidR="0089264D" w:rsidRPr="00B40C4C" w:rsidRDefault="0089264D" w:rsidP="004B5DA0">
            <w:pPr>
              <w:jc w:val="right"/>
            </w:pPr>
            <w:r w:rsidRPr="00B40C4C">
              <w:t>322 597 000</w:t>
            </w:r>
          </w:p>
        </w:tc>
        <w:tc>
          <w:tcPr>
            <w:tcW w:w="180" w:type="dxa"/>
            <w:tcBorders>
              <w:top w:val="nil"/>
              <w:left w:val="nil"/>
              <w:bottom w:val="nil"/>
              <w:right w:val="nil"/>
            </w:tcBorders>
            <w:tcMar>
              <w:top w:w="43" w:type="dxa"/>
              <w:left w:w="0" w:type="dxa"/>
              <w:bottom w:w="0" w:type="dxa"/>
              <w:right w:w="0" w:type="dxa"/>
            </w:tcMar>
            <w:vAlign w:val="bottom"/>
          </w:tcPr>
          <w:p w14:paraId="129BA6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4B1B06" w14:textId="77777777" w:rsidR="0089264D" w:rsidRPr="00B40C4C" w:rsidRDefault="0089264D" w:rsidP="004B5DA0">
            <w:pPr>
              <w:jc w:val="right"/>
            </w:pPr>
          </w:p>
        </w:tc>
      </w:tr>
      <w:tr w:rsidR="00446E55" w:rsidRPr="00B40C4C" w14:paraId="6272138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80E3A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F94FC8"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0B765F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08C1E" w14:textId="77777777" w:rsidR="0089264D" w:rsidRPr="00B40C4C" w:rsidRDefault="0089264D" w:rsidP="009137DA">
            <w:r w:rsidRPr="00B40C4C">
              <w:t>Tilskudd til helseteknologi i kommunal helse- og omsorgstjeneste</w:t>
            </w:r>
          </w:p>
        </w:tc>
        <w:tc>
          <w:tcPr>
            <w:tcW w:w="1380" w:type="dxa"/>
            <w:tcBorders>
              <w:top w:val="nil"/>
              <w:left w:val="nil"/>
              <w:bottom w:val="nil"/>
              <w:right w:val="nil"/>
            </w:tcBorders>
            <w:tcMar>
              <w:top w:w="43" w:type="dxa"/>
              <w:left w:w="0" w:type="dxa"/>
              <w:bottom w:w="0" w:type="dxa"/>
              <w:right w:w="0" w:type="dxa"/>
            </w:tcMar>
            <w:vAlign w:val="bottom"/>
          </w:tcPr>
          <w:p w14:paraId="624C3D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EBD8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E48B09" w14:textId="77777777" w:rsidR="0089264D" w:rsidRPr="00B40C4C" w:rsidRDefault="0089264D" w:rsidP="004B5DA0">
            <w:pPr>
              <w:jc w:val="right"/>
            </w:pPr>
            <w:r w:rsidRPr="00B40C4C">
              <w:t>71 211 000</w:t>
            </w:r>
          </w:p>
        </w:tc>
        <w:tc>
          <w:tcPr>
            <w:tcW w:w="180" w:type="dxa"/>
            <w:tcBorders>
              <w:top w:val="nil"/>
              <w:left w:val="nil"/>
              <w:bottom w:val="nil"/>
              <w:right w:val="nil"/>
            </w:tcBorders>
            <w:tcMar>
              <w:top w:w="43" w:type="dxa"/>
              <w:left w:w="0" w:type="dxa"/>
              <w:bottom w:w="0" w:type="dxa"/>
              <w:right w:w="0" w:type="dxa"/>
            </w:tcMar>
            <w:vAlign w:val="bottom"/>
          </w:tcPr>
          <w:p w14:paraId="2DB6D3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E933B9" w14:textId="77777777" w:rsidR="0089264D" w:rsidRPr="00B40C4C" w:rsidRDefault="0089264D" w:rsidP="004B5DA0">
            <w:pPr>
              <w:jc w:val="right"/>
            </w:pPr>
          </w:p>
        </w:tc>
      </w:tr>
      <w:tr w:rsidR="00446E55" w:rsidRPr="00B40C4C" w14:paraId="4B6EBE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63FB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ABDFD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FB5DC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CD3565" w14:textId="77777777" w:rsidR="0089264D" w:rsidRPr="00B40C4C" w:rsidRDefault="0089264D" w:rsidP="009137DA">
            <w:r w:rsidRPr="00B40C4C">
              <w:t>Norsk Helsenett SF</w:t>
            </w:r>
          </w:p>
        </w:tc>
        <w:tc>
          <w:tcPr>
            <w:tcW w:w="1380" w:type="dxa"/>
            <w:tcBorders>
              <w:top w:val="nil"/>
              <w:left w:val="nil"/>
              <w:bottom w:val="nil"/>
              <w:right w:val="nil"/>
            </w:tcBorders>
            <w:tcMar>
              <w:top w:w="43" w:type="dxa"/>
              <w:left w:w="0" w:type="dxa"/>
              <w:bottom w:w="0" w:type="dxa"/>
              <w:right w:w="0" w:type="dxa"/>
            </w:tcMar>
            <w:vAlign w:val="bottom"/>
          </w:tcPr>
          <w:p w14:paraId="718625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5005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02403C" w14:textId="77777777" w:rsidR="0089264D" w:rsidRPr="00B40C4C" w:rsidRDefault="0089264D" w:rsidP="004B5DA0">
            <w:pPr>
              <w:jc w:val="right"/>
            </w:pPr>
            <w:r w:rsidRPr="00B40C4C">
              <w:t>73 447 000</w:t>
            </w:r>
          </w:p>
        </w:tc>
        <w:tc>
          <w:tcPr>
            <w:tcW w:w="180" w:type="dxa"/>
            <w:tcBorders>
              <w:top w:val="nil"/>
              <w:left w:val="nil"/>
              <w:bottom w:val="nil"/>
              <w:right w:val="nil"/>
            </w:tcBorders>
            <w:tcMar>
              <w:top w:w="43" w:type="dxa"/>
              <w:left w:w="0" w:type="dxa"/>
              <w:bottom w:w="0" w:type="dxa"/>
              <w:right w:w="0" w:type="dxa"/>
            </w:tcMar>
            <w:vAlign w:val="bottom"/>
          </w:tcPr>
          <w:p w14:paraId="5866ED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AA82F4" w14:textId="77777777" w:rsidR="0089264D" w:rsidRPr="00B40C4C" w:rsidRDefault="0089264D" w:rsidP="004B5DA0">
            <w:pPr>
              <w:jc w:val="right"/>
            </w:pPr>
          </w:p>
        </w:tc>
      </w:tr>
      <w:tr w:rsidR="00446E55" w:rsidRPr="00B40C4C" w14:paraId="704D3EC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9407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E5DC4A"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440E0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016FA4" w14:textId="77777777" w:rsidR="0089264D" w:rsidRPr="00B40C4C" w:rsidRDefault="0089264D" w:rsidP="009137DA">
            <w:r w:rsidRPr="00B40C4C">
              <w:t>Tilskudd til digitalisering i kommunal helse- og omsorgstjeneste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A2499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0E9E9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E60D67" w14:textId="77777777" w:rsidR="0089264D" w:rsidRPr="00B40C4C" w:rsidRDefault="0089264D" w:rsidP="004B5DA0">
            <w:pPr>
              <w:jc w:val="right"/>
            </w:pPr>
            <w:r w:rsidRPr="00B40C4C">
              <w:t>44 544 000</w:t>
            </w:r>
          </w:p>
        </w:tc>
        <w:tc>
          <w:tcPr>
            <w:tcW w:w="180" w:type="dxa"/>
            <w:tcBorders>
              <w:top w:val="nil"/>
              <w:left w:val="nil"/>
              <w:bottom w:val="nil"/>
              <w:right w:val="nil"/>
            </w:tcBorders>
            <w:tcMar>
              <w:top w:w="43" w:type="dxa"/>
              <w:left w:w="0" w:type="dxa"/>
              <w:bottom w:w="0" w:type="dxa"/>
              <w:right w:w="0" w:type="dxa"/>
            </w:tcMar>
            <w:vAlign w:val="bottom"/>
          </w:tcPr>
          <w:p w14:paraId="149CCB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25EEF6" w14:textId="77777777" w:rsidR="0089264D" w:rsidRPr="00B40C4C" w:rsidRDefault="0089264D" w:rsidP="004B5DA0">
            <w:pPr>
              <w:jc w:val="right"/>
            </w:pPr>
            <w:r w:rsidRPr="00B40C4C">
              <w:t>511 799 000</w:t>
            </w:r>
          </w:p>
        </w:tc>
      </w:tr>
      <w:tr w:rsidR="00446E55" w:rsidRPr="00B40C4C" w14:paraId="300111E0" w14:textId="77777777" w:rsidTr="008C2AB1">
        <w:trPr>
          <w:trHeight w:val="240"/>
        </w:trPr>
        <w:tc>
          <w:tcPr>
            <w:tcW w:w="567" w:type="dxa"/>
            <w:tcBorders>
              <w:top w:val="nil"/>
              <w:left w:val="nil"/>
              <w:bottom w:val="nil"/>
            </w:tcBorders>
            <w:tcMar>
              <w:top w:w="43" w:type="dxa"/>
              <w:left w:w="0" w:type="dxa"/>
              <w:bottom w:w="0" w:type="dxa"/>
              <w:right w:w="0" w:type="dxa"/>
            </w:tcMar>
          </w:tcPr>
          <w:p w14:paraId="5E6E2D8F" w14:textId="77777777" w:rsidR="0089264D" w:rsidRPr="00B40C4C" w:rsidRDefault="0089264D" w:rsidP="009137DA">
            <w:r w:rsidRPr="00B40C4C">
              <w:t>702</w:t>
            </w:r>
          </w:p>
        </w:tc>
        <w:tc>
          <w:tcPr>
            <w:tcW w:w="260" w:type="dxa"/>
            <w:tcBorders>
              <w:top w:val="nil"/>
              <w:left w:val="nil"/>
              <w:bottom w:val="nil"/>
              <w:right w:val="nil"/>
            </w:tcBorders>
            <w:tcMar>
              <w:top w:w="43" w:type="dxa"/>
              <w:left w:w="0" w:type="dxa"/>
              <w:bottom w:w="0" w:type="dxa"/>
              <w:right w:w="0" w:type="dxa"/>
            </w:tcMar>
            <w:vAlign w:val="bottom"/>
          </w:tcPr>
          <w:p w14:paraId="43D6BC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F987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E27DAD" w14:textId="77777777" w:rsidR="0089264D" w:rsidRPr="00B40C4C" w:rsidRDefault="0089264D" w:rsidP="009137DA">
            <w:r w:rsidRPr="00B40C4C">
              <w:t>Beredskap:</w:t>
            </w:r>
          </w:p>
        </w:tc>
        <w:tc>
          <w:tcPr>
            <w:tcW w:w="1380" w:type="dxa"/>
            <w:tcBorders>
              <w:top w:val="nil"/>
              <w:left w:val="nil"/>
              <w:bottom w:val="nil"/>
              <w:right w:val="nil"/>
            </w:tcBorders>
            <w:tcMar>
              <w:top w:w="43" w:type="dxa"/>
              <w:left w:w="0" w:type="dxa"/>
              <w:bottom w:w="0" w:type="dxa"/>
              <w:right w:w="0" w:type="dxa"/>
            </w:tcMar>
            <w:vAlign w:val="bottom"/>
          </w:tcPr>
          <w:p w14:paraId="05FC39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3113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D649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E014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7393FD" w14:textId="77777777" w:rsidR="0089264D" w:rsidRPr="00B40C4C" w:rsidRDefault="0089264D" w:rsidP="004B5DA0">
            <w:pPr>
              <w:jc w:val="right"/>
            </w:pPr>
          </w:p>
        </w:tc>
      </w:tr>
      <w:tr w:rsidR="00446E55" w:rsidRPr="00B40C4C" w14:paraId="741D856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41784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3D89E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4E10E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E426F0"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13B6C3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8301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DE5ACAF" w14:textId="77777777" w:rsidR="0089264D" w:rsidRPr="00B40C4C" w:rsidRDefault="0089264D" w:rsidP="004B5DA0">
            <w:pPr>
              <w:jc w:val="right"/>
            </w:pPr>
            <w:r w:rsidRPr="00B40C4C">
              <w:t>37 173 000</w:t>
            </w:r>
          </w:p>
        </w:tc>
        <w:tc>
          <w:tcPr>
            <w:tcW w:w="180" w:type="dxa"/>
            <w:tcBorders>
              <w:top w:val="nil"/>
              <w:left w:val="nil"/>
              <w:bottom w:val="nil"/>
              <w:right w:val="nil"/>
            </w:tcBorders>
            <w:tcMar>
              <w:top w:w="43" w:type="dxa"/>
              <w:left w:w="0" w:type="dxa"/>
              <w:bottom w:w="0" w:type="dxa"/>
              <w:right w:w="0" w:type="dxa"/>
            </w:tcMar>
            <w:vAlign w:val="bottom"/>
          </w:tcPr>
          <w:p w14:paraId="1F1EA2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4506A9" w14:textId="77777777" w:rsidR="0089264D" w:rsidRPr="00B40C4C" w:rsidRDefault="0089264D" w:rsidP="004B5DA0">
            <w:pPr>
              <w:jc w:val="right"/>
            </w:pPr>
          </w:p>
        </w:tc>
      </w:tr>
      <w:tr w:rsidR="00446E55" w:rsidRPr="00B40C4C" w14:paraId="795ECF2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9435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E11B3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9DEF9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199DDF" w14:textId="77777777" w:rsidR="0089264D" w:rsidRPr="00B40C4C" w:rsidRDefault="0089264D" w:rsidP="009137DA">
            <w:r w:rsidRPr="00B40C4C">
              <w:t>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3CA5E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9A79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21DCBC" w14:textId="77777777" w:rsidR="0089264D" w:rsidRPr="00B40C4C" w:rsidRDefault="0089264D" w:rsidP="004B5DA0">
            <w:pPr>
              <w:jc w:val="right"/>
            </w:pPr>
            <w:r w:rsidRPr="00B40C4C">
              <w:t>4 811 000</w:t>
            </w:r>
          </w:p>
        </w:tc>
        <w:tc>
          <w:tcPr>
            <w:tcW w:w="180" w:type="dxa"/>
            <w:tcBorders>
              <w:top w:val="nil"/>
              <w:left w:val="nil"/>
              <w:bottom w:val="nil"/>
              <w:right w:val="nil"/>
            </w:tcBorders>
            <w:tcMar>
              <w:top w:w="43" w:type="dxa"/>
              <w:left w:w="0" w:type="dxa"/>
              <w:bottom w:w="0" w:type="dxa"/>
              <w:right w:w="0" w:type="dxa"/>
            </w:tcMar>
            <w:vAlign w:val="bottom"/>
          </w:tcPr>
          <w:p w14:paraId="681DCDF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7298DA" w14:textId="77777777" w:rsidR="0089264D" w:rsidRPr="00B40C4C" w:rsidRDefault="0089264D" w:rsidP="004B5DA0">
            <w:pPr>
              <w:jc w:val="right"/>
            </w:pPr>
          </w:p>
        </w:tc>
      </w:tr>
      <w:tr w:rsidR="00446E55" w:rsidRPr="00B40C4C" w14:paraId="0B417E7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3E74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0DB77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144C5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66D958" w14:textId="77777777" w:rsidR="0089264D" w:rsidRPr="00B40C4C" w:rsidRDefault="0089264D" w:rsidP="009137DA">
            <w:r w:rsidRPr="00B40C4C">
              <w:t>Kompensasjon til legemiddelgrossister</w:t>
            </w:r>
          </w:p>
        </w:tc>
        <w:tc>
          <w:tcPr>
            <w:tcW w:w="1380" w:type="dxa"/>
            <w:tcBorders>
              <w:top w:val="nil"/>
              <w:left w:val="nil"/>
              <w:bottom w:val="nil"/>
              <w:right w:val="nil"/>
            </w:tcBorders>
            <w:tcMar>
              <w:top w:w="43" w:type="dxa"/>
              <w:left w:w="0" w:type="dxa"/>
              <w:bottom w:w="0" w:type="dxa"/>
              <w:right w:w="0" w:type="dxa"/>
            </w:tcMar>
            <w:vAlign w:val="bottom"/>
          </w:tcPr>
          <w:p w14:paraId="02ACD1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F5738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55CED89" w14:textId="77777777" w:rsidR="0089264D" w:rsidRPr="00B40C4C" w:rsidRDefault="0089264D" w:rsidP="004B5DA0">
            <w:pPr>
              <w:jc w:val="right"/>
            </w:pPr>
            <w:r w:rsidRPr="00B40C4C">
              <w:t>87 994 000</w:t>
            </w:r>
          </w:p>
        </w:tc>
        <w:tc>
          <w:tcPr>
            <w:tcW w:w="180" w:type="dxa"/>
            <w:tcBorders>
              <w:top w:val="nil"/>
              <w:left w:val="nil"/>
              <w:bottom w:val="nil"/>
              <w:right w:val="nil"/>
            </w:tcBorders>
            <w:tcMar>
              <w:top w:w="43" w:type="dxa"/>
              <w:left w:w="0" w:type="dxa"/>
              <w:bottom w:w="0" w:type="dxa"/>
              <w:right w:w="0" w:type="dxa"/>
            </w:tcMar>
            <w:vAlign w:val="bottom"/>
          </w:tcPr>
          <w:p w14:paraId="091191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FABD6C" w14:textId="77777777" w:rsidR="0089264D" w:rsidRPr="00B40C4C" w:rsidRDefault="0089264D" w:rsidP="004B5DA0">
            <w:pPr>
              <w:jc w:val="right"/>
            </w:pPr>
            <w:r w:rsidRPr="00B40C4C">
              <w:t>129 978 000</w:t>
            </w:r>
          </w:p>
        </w:tc>
      </w:tr>
      <w:tr w:rsidR="00446E55" w:rsidRPr="00B40C4C" w14:paraId="4DE8E6C3" w14:textId="77777777" w:rsidTr="008C2AB1">
        <w:trPr>
          <w:trHeight w:val="240"/>
        </w:trPr>
        <w:tc>
          <w:tcPr>
            <w:tcW w:w="567" w:type="dxa"/>
            <w:tcBorders>
              <w:top w:val="nil"/>
              <w:left w:val="nil"/>
              <w:bottom w:val="nil"/>
            </w:tcBorders>
            <w:tcMar>
              <w:top w:w="43" w:type="dxa"/>
              <w:left w:w="0" w:type="dxa"/>
              <w:bottom w:w="0" w:type="dxa"/>
              <w:right w:w="0" w:type="dxa"/>
            </w:tcMar>
          </w:tcPr>
          <w:p w14:paraId="6A9CCDAE" w14:textId="77777777" w:rsidR="0089264D" w:rsidRPr="00B40C4C" w:rsidRDefault="0089264D" w:rsidP="009137DA">
            <w:r w:rsidRPr="00B40C4C">
              <w:t>703</w:t>
            </w:r>
          </w:p>
        </w:tc>
        <w:tc>
          <w:tcPr>
            <w:tcW w:w="260" w:type="dxa"/>
            <w:tcBorders>
              <w:top w:val="nil"/>
              <w:left w:val="nil"/>
              <w:bottom w:val="nil"/>
              <w:right w:val="nil"/>
            </w:tcBorders>
            <w:tcMar>
              <w:top w:w="43" w:type="dxa"/>
              <w:left w:w="0" w:type="dxa"/>
              <w:bottom w:w="0" w:type="dxa"/>
              <w:right w:w="0" w:type="dxa"/>
            </w:tcMar>
            <w:vAlign w:val="bottom"/>
          </w:tcPr>
          <w:p w14:paraId="1C8B7D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4BCE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3FCB38" w14:textId="77777777" w:rsidR="0089264D" w:rsidRPr="00B40C4C" w:rsidRDefault="0089264D" w:rsidP="009137DA">
            <w:r w:rsidRPr="00B40C4C">
              <w:t>Internasjonalt samarbeid:</w:t>
            </w:r>
          </w:p>
        </w:tc>
        <w:tc>
          <w:tcPr>
            <w:tcW w:w="1380" w:type="dxa"/>
            <w:tcBorders>
              <w:top w:val="nil"/>
              <w:left w:val="nil"/>
              <w:bottom w:val="nil"/>
              <w:right w:val="nil"/>
            </w:tcBorders>
            <w:tcMar>
              <w:top w:w="43" w:type="dxa"/>
              <w:left w:w="0" w:type="dxa"/>
              <w:bottom w:w="0" w:type="dxa"/>
              <w:right w:w="0" w:type="dxa"/>
            </w:tcMar>
            <w:vAlign w:val="bottom"/>
          </w:tcPr>
          <w:p w14:paraId="0363EE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C43EF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B061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89CD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AFDE1E" w14:textId="77777777" w:rsidR="0089264D" w:rsidRPr="00B40C4C" w:rsidRDefault="0089264D" w:rsidP="004B5DA0">
            <w:pPr>
              <w:jc w:val="right"/>
            </w:pPr>
          </w:p>
        </w:tc>
      </w:tr>
      <w:tr w:rsidR="00446E55" w:rsidRPr="00B40C4C" w14:paraId="1C3138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E993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D4BB4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5209C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1FFBDE"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90E3D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6101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7E6616" w14:textId="77777777" w:rsidR="0089264D" w:rsidRPr="00B40C4C" w:rsidRDefault="0089264D" w:rsidP="004B5DA0">
            <w:pPr>
              <w:jc w:val="right"/>
            </w:pPr>
            <w:r w:rsidRPr="00B40C4C">
              <w:t>13 262 000</w:t>
            </w:r>
          </w:p>
        </w:tc>
        <w:tc>
          <w:tcPr>
            <w:tcW w:w="180" w:type="dxa"/>
            <w:tcBorders>
              <w:top w:val="nil"/>
              <w:left w:val="nil"/>
              <w:bottom w:val="nil"/>
              <w:right w:val="nil"/>
            </w:tcBorders>
            <w:tcMar>
              <w:top w:w="43" w:type="dxa"/>
              <w:left w:w="0" w:type="dxa"/>
              <w:bottom w:w="0" w:type="dxa"/>
              <w:right w:w="0" w:type="dxa"/>
            </w:tcMar>
            <w:vAlign w:val="bottom"/>
          </w:tcPr>
          <w:p w14:paraId="521F4C4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BD59F8" w14:textId="77777777" w:rsidR="0089264D" w:rsidRPr="00B40C4C" w:rsidRDefault="0089264D" w:rsidP="004B5DA0">
            <w:pPr>
              <w:jc w:val="right"/>
            </w:pPr>
          </w:p>
        </w:tc>
      </w:tr>
      <w:tr w:rsidR="00446E55" w:rsidRPr="00B40C4C" w14:paraId="4EF3643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4B32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E6E51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6EF68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781D4E" w14:textId="77777777" w:rsidR="0089264D" w:rsidRPr="00B40C4C" w:rsidRDefault="0089264D" w:rsidP="009137DA">
            <w:r w:rsidRPr="00B40C4C">
              <w:t>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50091DF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CF64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4B6477" w14:textId="77777777" w:rsidR="0089264D" w:rsidRPr="00B40C4C" w:rsidRDefault="0089264D" w:rsidP="004B5DA0">
            <w:pPr>
              <w:jc w:val="right"/>
            </w:pPr>
            <w:r w:rsidRPr="00B40C4C">
              <w:t>262 417 000</w:t>
            </w:r>
          </w:p>
        </w:tc>
        <w:tc>
          <w:tcPr>
            <w:tcW w:w="180" w:type="dxa"/>
            <w:tcBorders>
              <w:top w:val="nil"/>
              <w:left w:val="nil"/>
              <w:bottom w:val="nil"/>
              <w:right w:val="nil"/>
            </w:tcBorders>
            <w:tcMar>
              <w:top w:w="43" w:type="dxa"/>
              <w:left w:w="0" w:type="dxa"/>
              <w:bottom w:w="0" w:type="dxa"/>
              <w:right w:w="0" w:type="dxa"/>
            </w:tcMar>
            <w:vAlign w:val="bottom"/>
          </w:tcPr>
          <w:p w14:paraId="4259E0A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0D3693" w14:textId="77777777" w:rsidR="0089264D" w:rsidRPr="00B40C4C" w:rsidRDefault="0089264D" w:rsidP="004B5DA0">
            <w:pPr>
              <w:jc w:val="right"/>
            </w:pPr>
          </w:p>
        </w:tc>
      </w:tr>
      <w:tr w:rsidR="00446E55" w:rsidRPr="00B40C4C" w14:paraId="77B1D2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578D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EAE80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DD40E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416E1C" w14:textId="77777777" w:rsidR="0089264D" w:rsidRPr="00B40C4C" w:rsidRDefault="0089264D" w:rsidP="009137DA">
            <w:r w:rsidRPr="00B40C4C">
              <w:t>Tilskudd til Verdens helseorganisasjon (WHO)</w:t>
            </w:r>
          </w:p>
        </w:tc>
        <w:tc>
          <w:tcPr>
            <w:tcW w:w="1380" w:type="dxa"/>
            <w:tcBorders>
              <w:top w:val="nil"/>
              <w:left w:val="nil"/>
              <w:bottom w:val="nil"/>
              <w:right w:val="nil"/>
            </w:tcBorders>
            <w:tcMar>
              <w:top w:w="43" w:type="dxa"/>
              <w:left w:w="0" w:type="dxa"/>
              <w:bottom w:w="0" w:type="dxa"/>
              <w:right w:w="0" w:type="dxa"/>
            </w:tcMar>
            <w:vAlign w:val="bottom"/>
          </w:tcPr>
          <w:p w14:paraId="6829F0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EFDD8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12E641" w14:textId="77777777" w:rsidR="0089264D" w:rsidRPr="00B40C4C" w:rsidRDefault="0089264D" w:rsidP="004B5DA0">
            <w:pPr>
              <w:jc w:val="right"/>
            </w:pPr>
            <w:r w:rsidRPr="00B40C4C">
              <w:t>23 138 000</w:t>
            </w:r>
          </w:p>
        </w:tc>
        <w:tc>
          <w:tcPr>
            <w:tcW w:w="180" w:type="dxa"/>
            <w:tcBorders>
              <w:top w:val="nil"/>
              <w:left w:val="nil"/>
              <w:bottom w:val="nil"/>
              <w:right w:val="nil"/>
            </w:tcBorders>
            <w:tcMar>
              <w:top w:w="43" w:type="dxa"/>
              <w:left w:w="0" w:type="dxa"/>
              <w:bottom w:w="0" w:type="dxa"/>
              <w:right w:w="0" w:type="dxa"/>
            </w:tcMar>
            <w:vAlign w:val="bottom"/>
          </w:tcPr>
          <w:p w14:paraId="6C180D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C6EE53" w14:textId="77777777" w:rsidR="0089264D" w:rsidRPr="00B40C4C" w:rsidRDefault="0089264D" w:rsidP="004B5DA0">
            <w:pPr>
              <w:jc w:val="right"/>
            </w:pPr>
            <w:r w:rsidRPr="00B40C4C">
              <w:t>298 817 000</w:t>
            </w:r>
          </w:p>
        </w:tc>
      </w:tr>
      <w:tr w:rsidR="00446E55" w:rsidRPr="00B40C4C" w14:paraId="4F8346B9" w14:textId="77777777" w:rsidTr="008C2AB1">
        <w:trPr>
          <w:trHeight w:val="240"/>
        </w:trPr>
        <w:tc>
          <w:tcPr>
            <w:tcW w:w="567" w:type="dxa"/>
            <w:tcBorders>
              <w:top w:val="nil"/>
              <w:left w:val="nil"/>
              <w:bottom w:val="nil"/>
            </w:tcBorders>
            <w:tcMar>
              <w:top w:w="43" w:type="dxa"/>
              <w:left w:w="0" w:type="dxa"/>
              <w:bottom w:w="0" w:type="dxa"/>
              <w:right w:w="0" w:type="dxa"/>
            </w:tcMar>
          </w:tcPr>
          <w:p w14:paraId="7BD6E5B8" w14:textId="77777777" w:rsidR="0089264D" w:rsidRPr="00B40C4C" w:rsidRDefault="0089264D" w:rsidP="009137DA">
            <w:r w:rsidRPr="00B40C4C">
              <w:t>704</w:t>
            </w:r>
          </w:p>
        </w:tc>
        <w:tc>
          <w:tcPr>
            <w:tcW w:w="260" w:type="dxa"/>
            <w:tcBorders>
              <w:top w:val="nil"/>
              <w:left w:val="nil"/>
              <w:bottom w:val="nil"/>
              <w:right w:val="nil"/>
            </w:tcBorders>
            <w:tcMar>
              <w:top w:w="43" w:type="dxa"/>
              <w:left w:w="0" w:type="dxa"/>
              <w:bottom w:w="0" w:type="dxa"/>
              <w:right w:w="0" w:type="dxa"/>
            </w:tcMar>
            <w:vAlign w:val="bottom"/>
          </w:tcPr>
          <w:p w14:paraId="7E37CA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6B86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127066" w14:textId="77777777" w:rsidR="0089264D" w:rsidRPr="00B40C4C" w:rsidRDefault="0089264D" w:rsidP="009137DA">
            <w:r w:rsidRPr="00B40C4C">
              <w:t>Norsk helsearkiv:</w:t>
            </w:r>
          </w:p>
        </w:tc>
        <w:tc>
          <w:tcPr>
            <w:tcW w:w="1380" w:type="dxa"/>
            <w:tcBorders>
              <w:top w:val="nil"/>
              <w:left w:val="nil"/>
              <w:bottom w:val="nil"/>
              <w:right w:val="nil"/>
            </w:tcBorders>
            <w:tcMar>
              <w:top w:w="43" w:type="dxa"/>
              <w:left w:w="0" w:type="dxa"/>
              <w:bottom w:w="0" w:type="dxa"/>
              <w:right w:w="0" w:type="dxa"/>
            </w:tcMar>
            <w:vAlign w:val="bottom"/>
          </w:tcPr>
          <w:p w14:paraId="1B6EEB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5AA1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FDF1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1D95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00C49C" w14:textId="77777777" w:rsidR="0089264D" w:rsidRPr="00B40C4C" w:rsidRDefault="0089264D" w:rsidP="004B5DA0">
            <w:pPr>
              <w:jc w:val="right"/>
            </w:pPr>
          </w:p>
        </w:tc>
      </w:tr>
      <w:tr w:rsidR="00446E55" w:rsidRPr="00B40C4C" w14:paraId="312F9A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3D0D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4C7BC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835D8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CD600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5E949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A647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1210A1" w14:textId="77777777" w:rsidR="0089264D" w:rsidRPr="00B40C4C" w:rsidRDefault="0089264D" w:rsidP="004B5DA0">
            <w:pPr>
              <w:jc w:val="right"/>
            </w:pPr>
            <w:r w:rsidRPr="00B40C4C">
              <w:t>75 603 000</w:t>
            </w:r>
          </w:p>
        </w:tc>
        <w:tc>
          <w:tcPr>
            <w:tcW w:w="180" w:type="dxa"/>
            <w:tcBorders>
              <w:top w:val="nil"/>
              <w:left w:val="nil"/>
              <w:bottom w:val="nil"/>
              <w:right w:val="nil"/>
            </w:tcBorders>
            <w:tcMar>
              <w:top w:w="43" w:type="dxa"/>
              <w:left w:w="0" w:type="dxa"/>
              <w:bottom w:w="0" w:type="dxa"/>
              <w:right w:w="0" w:type="dxa"/>
            </w:tcMar>
            <w:vAlign w:val="bottom"/>
          </w:tcPr>
          <w:p w14:paraId="7714D87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C211BE" w14:textId="77777777" w:rsidR="0089264D" w:rsidRPr="00B40C4C" w:rsidRDefault="0089264D" w:rsidP="004B5DA0">
            <w:pPr>
              <w:jc w:val="right"/>
            </w:pPr>
          </w:p>
        </w:tc>
      </w:tr>
      <w:tr w:rsidR="00446E55" w:rsidRPr="00B40C4C" w14:paraId="102BB2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A3CE5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3D93C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E5B14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220F37"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0AE77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198E1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F6D62A0" w14:textId="77777777" w:rsidR="0089264D" w:rsidRPr="00B40C4C" w:rsidRDefault="0089264D" w:rsidP="004B5DA0">
            <w:pPr>
              <w:jc w:val="right"/>
            </w:pPr>
            <w:r w:rsidRPr="00B40C4C">
              <w:t>9 359 000</w:t>
            </w:r>
          </w:p>
        </w:tc>
        <w:tc>
          <w:tcPr>
            <w:tcW w:w="180" w:type="dxa"/>
            <w:tcBorders>
              <w:top w:val="nil"/>
              <w:left w:val="nil"/>
              <w:bottom w:val="nil"/>
              <w:right w:val="nil"/>
            </w:tcBorders>
            <w:tcMar>
              <w:top w:w="43" w:type="dxa"/>
              <w:left w:w="0" w:type="dxa"/>
              <w:bottom w:w="0" w:type="dxa"/>
              <w:right w:w="0" w:type="dxa"/>
            </w:tcMar>
            <w:vAlign w:val="bottom"/>
          </w:tcPr>
          <w:p w14:paraId="726D4C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1008BA" w14:textId="77777777" w:rsidR="0089264D" w:rsidRPr="00B40C4C" w:rsidRDefault="0089264D" w:rsidP="004B5DA0">
            <w:pPr>
              <w:jc w:val="right"/>
            </w:pPr>
            <w:r w:rsidRPr="00B40C4C">
              <w:t>84 962 000</w:t>
            </w:r>
          </w:p>
        </w:tc>
      </w:tr>
      <w:tr w:rsidR="00446E55" w:rsidRPr="00B40C4C" w14:paraId="545B2217" w14:textId="77777777" w:rsidTr="008C2AB1">
        <w:trPr>
          <w:trHeight w:val="240"/>
        </w:trPr>
        <w:tc>
          <w:tcPr>
            <w:tcW w:w="567" w:type="dxa"/>
            <w:tcBorders>
              <w:top w:val="nil"/>
              <w:left w:val="nil"/>
              <w:bottom w:val="nil"/>
            </w:tcBorders>
            <w:tcMar>
              <w:top w:w="43" w:type="dxa"/>
              <w:left w:w="0" w:type="dxa"/>
              <w:bottom w:w="0" w:type="dxa"/>
              <w:right w:w="0" w:type="dxa"/>
            </w:tcMar>
          </w:tcPr>
          <w:p w14:paraId="775FEDD8" w14:textId="77777777" w:rsidR="0089264D" w:rsidRPr="00B40C4C" w:rsidRDefault="0089264D" w:rsidP="009137DA">
            <w:r w:rsidRPr="00B40C4C">
              <w:t>709</w:t>
            </w:r>
          </w:p>
        </w:tc>
        <w:tc>
          <w:tcPr>
            <w:tcW w:w="260" w:type="dxa"/>
            <w:tcBorders>
              <w:top w:val="nil"/>
              <w:left w:val="nil"/>
              <w:bottom w:val="nil"/>
              <w:right w:val="nil"/>
            </w:tcBorders>
            <w:tcMar>
              <w:top w:w="43" w:type="dxa"/>
              <w:left w:w="0" w:type="dxa"/>
              <w:bottom w:w="0" w:type="dxa"/>
              <w:right w:w="0" w:type="dxa"/>
            </w:tcMar>
            <w:vAlign w:val="bottom"/>
          </w:tcPr>
          <w:p w14:paraId="363474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72982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43A6F2" w14:textId="77777777" w:rsidR="0089264D" w:rsidRPr="00B40C4C" w:rsidRDefault="0089264D" w:rsidP="009137DA">
            <w:r w:rsidRPr="00B40C4C">
              <w:t>Pasient- og brukerombud:</w:t>
            </w:r>
          </w:p>
        </w:tc>
        <w:tc>
          <w:tcPr>
            <w:tcW w:w="1380" w:type="dxa"/>
            <w:tcBorders>
              <w:top w:val="nil"/>
              <w:left w:val="nil"/>
              <w:bottom w:val="nil"/>
              <w:right w:val="nil"/>
            </w:tcBorders>
            <w:tcMar>
              <w:top w:w="43" w:type="dxa"/>
              <w:left w:w="0" w:type="dxa"/>
              <w:bottom w:w="0" w:type="dxa"/>
              <w:right w:w="0" w:type="dxa"/>
            </w:tcMar>
            <w:vAlign w:val="bottom"/>
          </w:tcPr>
          <w:p w14:paraId="066874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3C8E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2BF8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DC352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F00777" w14:textId="77777777" w:rsidR="0089264D" w:rsidRPr="00B40C4C" w:rsidRDefault="0089264D" w:rsidP="004B5DA0">
            <w:pPr>
              <w:jc w:val="right"/>
            </w:pPr>
          </w:p>
        </w:tc>
      </w:tr>
      <w:tr w:rsidR="00446E55" w:rsidRPr="00B40C4C" w14:paraId="69FA407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37BF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BE11F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6C52D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5EBF5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EDE4D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54229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3BF5791" w14:textId="77777777" w:rsidR="0089264D" w:rsidRPr="00B40C4C" w:rsidRDefault="0089264D" w:rsidP="004B5DA0">
            <w:pPr>
              <w:jc w:val="right"/>
            </w:pPr>
            <w:r w:rsidRPr="00B40C4C">
              <w:t>89 340 000</w:t>
            </w:r>
          </w:p>
        </w:tc>
        <w:tc>
          <w:tcPr>
            <w:tcW w:w="180" w:type="dxa"/>
            <w:tcBorders>
              <w:top w:val="nil"/>
              <w:left w:val="nil"/>
              <w:bottom w:val="nil"/>
              <w:right w:val="nil"/>
            </w:tcBorders>
            <w:tcMar>
              <w:top w:w="43" w:type="dxa"/>
              <w:left w:w="0" w:type="dxa"/>
              <w:bottom w:w="0" w:type="dxa"/>
              <w:right w:w="0" w:type="dxa"/>
            </w:tcMar>
            <w:vAlign w:val="bottom"/>
          </w:tcPr>
          <w:p w14:paraId="5E8F1A4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2F1313A" w14:textId="77777777" w:rsidR="0089264D" w:rsidRPr="00B40C4C" w:rsidRDefault="0089264D" w:rsidP="004B5DA0">
            <w:pPr>
              <w:jc w:val="right"/>
            </w:pPr>
            <w:r w:rsidRPr="00B40C4C">
              <w:t>89 340 000</w:t>
            </w:r>
          </w:p>
        </w:tc>
      </w:tr>
      <w:tr w:rsidR="00446E55" w:rsidRPr="00B40C4C" w14:paraId="4953B1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879F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0A20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7BEB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0D806E" w14:textId="77777777" w:rsidR="0089264D" w:rsidRPr="00B40C4C" w:rsidRDefault="0089264D" w:rsidP="009137DA">
            <w:r w:rsidRPr="00B40C4C">
              <w:t>Sum Helse- og omsorgsdepartementet mv.</w:t>
            </w:r>
          </w:p>
        </w:tc>
        <w:tc>
          <w:tcPr>
            <w:tcW w:w="1380" w:type="dxa"/>
            <w:tcBorders>
              <w:top w:val="nil"/>
              <w:left w:val="nil"/>
              <w:bottom w:val="nil"/>
              <w:right w:val="nil"/>
            </w:tcBorders>
            <w:tcMar>
              <w:top w:w="43" w:type="dxa"/>
              <w:left w:w="0" w:type="dxa"/>
              <w:bottom w:w="0" w:type="dxa"/>
              <w:right w:w="0" w:type="dxa"/>
            </w:tcMar>
            <w:vAlign w:val="bottom"/>
          </w:tcPr>
          <w:p w14:paraId="3704A5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60FDA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EFDD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14AF3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09398A4" w14:textId="77777777" w:rsidR="0089264D" w:rsidRPr="00B40C4C" w:rsidRDefault="0089264D" w:rsidP="004B5DA0">
            <w:pPr>
              <w:jc w:val="right"/>
            </w:pPr>
            <w:r w:rsidRPr="00B40C4C">
              <w:t>1 438 082 000</w:t>
            </w:r>
          </w:p>
        </w:tc>
      </w:tr>
      <w:tr w:rsidR="00446E55" w:rsidRPr="00B40C4C" w14:paraId="05BF054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ACC96B9" w14:textId="77777777" w:rsidR="0089264D" w:rsidRPr="00B40C4C" w:rsidRDefault="0089264D" w:rsidP="00DA6D3F">
            <w:pPr>
              <w:pStyle w:val="tittel-gulbok2"/>
            </w:pPr>
            <w:r w:rsidRPr="00B40C4C">
              <w:t>Folkehelse mv.</w:t>
            </w:r>
          </w:p>
        </w:tc>
      </w:tr>
      <w:tr w:rsidR="00446E55" w:rsidRPr="00B40C4C" w14:paraId="3DD216CB" w14:textId="77777777" w:rsidTr="008C2AB1">
        <w:trPr>
          <w:trHeight w:val="240"/>
        </w:trPr>
        <w:tc>
          <w:tcPr>
            <w:tcW w:w="567" w:type="dxa"/>
            <w:tcBorders>
              <w:top w:val="nil"/>
              <w:left w:val="nil"/>
              <w:bottom w:val="nil"/>
            </w:tcBorders>
            <w:tcMar>
              <w:top w:w="43" w:type="dxa"/>
              <w:left w:w="0" w:type="dxa"/>
              <w:bottom w:w="0" w:type="dxa"/>
              <w:right w:w="0" w:type="dxa"/>
            </w:tcMar>
          </w:tcPr>
          <w:p w14:paraId="0C3A7F57" w14:textId="77777777" w:rsidR="0089264D" w:rsidRPr="00B40C4C" w:rsidRDefault="0089264D" w:rsidP="009137DA">
            <w:r w:rsidRPr="00B40C4C">
              <w:t>710</w:t>
            </w:r>
          </w:p>
        </w:tc>
        <w:tc>
          <w:tcPr>
            <w:tcW w:w="260" w:type="dxa"/>
            <w:tcBorders>
              <w:top w:val="nil"/>
              <w:left w:val="nil"/>
              <w:bottom w:val="nil"/>
              <w:right w:val="nil"/>
            </w:tcBorders>
            <w:tcMar>
              <w:top w:w="43" w:type="dxa"/>
              <w:left w:w="0" w:type="dxa"/>
              <w:bottom w:w="0" w:type="dxa"/>
              <w:right w:w="0" w:type="dxa"/>
            </w:tcMar>
            <w:vAlign w:val="bottom"/>
          </w:tcPr>
          <w:p w14:paraId="3B33DA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50C1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08F88F" w14:textId="77777777" w:rsidR="0089264D" w:rsidRPr="00B40C4C" w:rsidRDefault="0089264D" w:rsidP="009137DA">
            <w:r w:rsidRPr="00B40C4C">
              <w:t>Vaksiner mv.:</w:t>
            </w:r>
          </w:p>
        </w:tc>
        <w:tc>
          <w:tcPr>
            <w:tcW w:w="1380" w:type="dxa"/>
            <w:tcBorders>
              <w:top w:val="nil"/>
              <w:left w:val="nil"/>
              <w:bottom w:val="nil"/>
              <w:right w:val="nil"/>
            </w:tcBorders>
            <w:tcMar>
              <w:top w:w="43" w:type="dxa"/>
              <w:left w:w="0" w:type="dxa"/>
              <w:bottom w:w="0" w:type="dxa"/>
              <w:right w:w="0" w:type="dxa"/>
            </w:tcMar>
            <w:vAlign w:val="bottom"/>
          </w:tcPr>
          <w:p w14:paraId="3B3484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D79A2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423A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C9AEB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4060E6" w14:textId="77777777" w:rsidR="0089264D" w:rsidRPr="00B40C4C" w:rsidRDefault="0089264D" w:rsidP="004B5DA0">
            <w:pPr>
              <w:jc w:val="right"/>
            </w:pPr>
          </w:p>
        </w:tc>
      </w:tr>
      <w:tr w:rsidR="00446E55" w:rsidRPr="00B40C4C" w14:paraId="6294BF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C14F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0B0EF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14AE2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E39D3C"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713F3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74DE2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7BEA32" w14:textId="77777777" w:rsidR="0089264D" w:rsidRPr="00B40C4C" w:rsidRDefault="0089264D" w:rsidP="004B5DA0">
            <w:pPr>
              <w:jc w:val="right"/>
            </w:pPr>
            <w:r w:rsidRPr="00B40C4C">
              <w:t>298 753 000</w:t>
            </w:r>
          </w:p>
        </w:tc>
        <w:tc>
          <w:tcPr>
            <w:tcW w:w="180" w:type="dxa"/>
            <w:tcBorders>
              <w:top w:val="nil"/>
              <w:left w:val="nil"/>
              <w:bottom w:val="nil"/>
              <w:right w:val="nil"/>
            </w:tcBorders>
            <w:tcMar>
              <w:top w:w="43" w:type="dxa"/>
              <w:left w:w="0" w:type="dxa"/>
              <w:bottom w:w="0" w:type="dxa"/>
              <w:right w:w="0" w:type="dxa"/>
            </w:tcMar>
            <w:vAlign w:val="bottom"/>
          </w:tcPr>
          <w:p w14:paraId="4DD43A1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C52120" w14:textId="77777777" w:rsidR="0089264D" w:rsidRPr="00B40C4C" w:rsidRDefault="0089264D" w:rsidP="004B5DA0">
            <w:pPr>
              <w:jc w:val="right"/>
            </w:pPr>
          </w:p>
        </w:tc>
      </w:tr>
      <w:tr w:rsidR="00446E55" w:rsidRPr="00B40C4C" w14:paraId="7FEF224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F794F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E1CD52"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508EAD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B0C07E" w14:textId="77777777" w:rsidR="0089264D" w:rsidRPr="00B40C4C" w:rsidRDefault="0089264D" w:rsidP="009137DA">
            <w:r w:rsidRPr="00B40C4C">
              <w:t>Salgs- og beredskapsprodukter m.m.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3D5670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DD8B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34C449" w14:textId="77777777" w:rsidR="0089264D" w:rsidRPr="00B40C4C" w:rsidRDefault="0089264D" w:rsidP="004B5DA0">
            <w:pPr>
              <w:jc w:val="right"/>
            </w:pPr>
            <w:r w:rsidRPr="00B40C4C">
              <w:t>138 551 000</w:t>
            </w:r>
          </w:p>
        </w:tc>
        <w:tc>
          <w:tcPr>
            <w:tcW w:w="180" w:type="dxa"/>
            <w:tcBorders>
              <w:top w:val="nil"/>
              <w:left w:val="nil"/>
              <w:bottom w:val="nil"/>
              <w:right w:val="nil"/>
            </w:tcBorders>
            <w:tcMar>
              <w:top w:w="43" w:type="dxa"/>
              <w:left w:w="0" w:type="dxa"/>
              <w:bottom w:w="0" w:type="dxa"/>
              <w:right w:w="0" w:type="dxa"/>
            </w:tcMar>
            <w:vAlign w:val="bottom"/>
          </w:tcPr>
          <w:p w14:paraId="155B05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F9744A" w14:textId="77777777" w:rsidR="0089264D" w:rsidRPr="00B40C4C" w:rsidRDefault="0089264D" w:rsidP="004B5DA0">
            <w:pPr>
              <w:jc w:val="right"/>
            </w:pPr>
          </w:p>
        </w:tc>
      </w:tr>
      <w:tr w:rsidR="00446E55" w:rsidRPr="00B40C4C" w14:paraId="22E4199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0317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A84569"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337BBF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79586A" w14:textId="77777777" w:rsidR="0089264D" w:rsidRPr="00B40C4C" w:rsidRDefault="0089264D" w:rsidP="009137DA">
            <w:r w:rsidRPr="00B40C4C">
              <w:t>Vaksinasjonsprogram for voksne og risikogrupper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419E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6C11A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7ED7D91" w14:textId="77777777" w:rsidR="0089264D" w:rsidRPr="00B40C4C" w:rsidRDefault="0089264D" w:rsidP="004B5DA0">
            <w:pPr>
              <w:jc w:val="right"/>
            </w:pPr>
            <w:r w:rsidRPr="00B40C4C">
              <w:t>111 819 000</w:t>
            </w:r>
          </w:p>
        </w:tc>
        <w:tc>
          <w:tcPr>
            <w:tcW w:w="180" w:type="dxa"/>
            <w:tcBorders>
              <w:top w:val="nil"/>
              <w:left w:val="nil"/>
              <w:bottom w:val="nil"/>
              <w:right w:val="nil"/>
            </w:tcBorders>
            <w:tcMar>
              <w:top w:w="43" w:type="dxa"/>
              <w:left w:w="0" w:type="dxa"/>
              <w:bottom w:w="0" w:type="dxa"/>
              <w:right w:w="0" w:type="dxa"/>
            </w:tcMar>
            <w:vAlign w:val="bottom"/>
          </w:tcPr>
          <w:p w14:paraId="6CF71E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538A0E" w14:textId="77777777" w:rsidR="0089264D" w:rsidRPr="00B40C4C" w:rsidRDefault="0089264D" w:rsidP="004B5DA0">
            <w:pPr>
              <w:jc w:val="right"/>
            </w:pPr>
            <w:r w:rsidRPr="00B40C4C">
              <w:t>549 123 000</w:t>
            </w:r>
          </w:p>
        </w:tc>
      </w:tr>
      <w:tr w:rsidR="00446E55" w:rsidRPr="00B40C4C" w14:paraId="5EC13934" w14:textId="77777777" w:rsidTr="008C2AB1">
        <w:trPr>
          <w:trHeight w:val="240"/>
        </w:trPr>
        <w:tc>
          <w:tcPr>
            <w:tcW w:w="567" w:type="dxa"/>
            <w:tcBorders>
              <w:top w:val="nil"/>
              <w:left w:val="nil"/>
              <w:bottom w:val="nil"/>
            </w:tcBorders>
            <w:tcMar>
              <w:top w:w="43" w:type="dxa"/>
              <w:left w:w="0" w:type="dxa"/>
              <w:bottom w:w="0" w:type="dxa"/>
              <w:right w:w="0" w:type="dxa"/>
            </w:tcMar>
          </w:tcPr>
          <w:p w14:paraId="23B5D1C1" w14:textId="77777777" w:rsidR="0089264D" w:rsidRPr="00B40C4C" w:rsidRDefault="0089264D" w:rsidP="009137DA">
            <w:r w:rsidRPr="00B40C4C">
              <w:t>712</w:t>
            </w:r>
          </w:p>
        </w:tc>
        <w:tc>
          <w:tcPr>
            <w:tcW w:w="260" w:type="dxa"/>
            <w:tcBorders>
              <w:top w:val="nil"/>
              <w:left w:val="nil"/>
              <w:bottom w:val="nil"/>
              <w:right w:val="nil"/>
            </w:tcBorders>
            <w:tcMar>
              <w:top w:w="43" w:type="dxa"/>
              <w:left w:w="0" w:type="dxa"/>
              <w:bottom w:w="0" w:type="dxa"/>
              <w:right w:w="0" w:type="dxa"/>
            </w:tcMar>
            <w:vAlign w:val="bottom"/>
          </w:tcPr>
          <w:p w14:paraId="113C99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CD38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08E810" w14:textId="77777777" w:rsidR="0089264D" w:rsidRPr="00B40C4C" w:rsidRDefault="0089264D" w:rsidP="009137DA">
            <w:r w:rsidRPr="00B40C4C">
              <w:t>Bioteknologirådet:</w:t>
            </w:r>
          </w:p>
        </w:tc>
        <w:tc>
          <w:tcPr>
            <w:tcW w:w="1380" w:type="dxa"/>
            <w:tcBorders>
              <w:top w:val="nil"/>
              <w:left w:val="nil"/>
              <w:bottom w:val="nil"/>
              <w:right w:val="nil"/>
            </w:tcBorders>
            <w:tcMar>
              <w:top w:w="43" w:type="dxa"/>
              <w:left w:w="0" w:type="dxa"/>
              <w:bottom w:w="0" w:type="dxa"/>
              <w:right w:w="0" w:type="dxa"/>
            </w:tcMar>
            <w:vAlign w:val="bottom"/>
          </w:tcPr>
          <w:p w14:paraId="18BB94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412CF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66E9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088D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19899E" w14:textId="77777777" w:rsidR="0089264D" w:rsidRPr="00B40C4C" w:rsidRDefault="0089264D" w:rsidP="004B5DA0">
            <w:pPr>
              <w:jc w:val="right"/>
            </w:pPr>
          </w:p>
        </w:tc>
      </w:tr>
      <w:tr w:rsidR="00446E55" w:rsidRPr="00B40C4C" w14:paraId="6E0023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BC72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88618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012CD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5A67C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34BF3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BF62F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044AEF2" w14:textId="77777777" w:rsidR="0089264D" w:rsidRPr="00B40C4C" w:rsidRDefault="0089264D" w:rsidP="004B5DA0">
            <w:pPr>
              <w:jc w:val="right"/>
            </w:pPr>
            <w:r w:rsidRPr="00B40C4C">
              <w:t>14 387 000</w:t>
            </w:r>
          </w:p>
        </w:tc>
        <w:tc>
          <w:tcPr>
            <w:tcW w:w="180" w:type="dxa"/>
            <w:tcBorders>
              <w:top w:val="nil"/>
              <w:left w:val="nil"/>
              <w:bottom w:val="nil"/>
              <w:right w:val="nil"/>
            </w:tcBorders>
            <w:tcMar>
              <w:top w:w="43" w:type="dxa"/>
              <w:left w:w="0" w:type="dxa"/>
              <w:bottom w:w="0" w:type="dxa"/>
              <w:right w:w="0" w:type="dxa"/>
            </w:tcMar>
            <w:vAlign w:val="bottom"/>
          </w:tcPr>
          <w:p w14:paraId="55F845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815E01" w14:textId="77777777" w:rsidR="0089264D" w:rsidRPr="00B40C4C" w:rsidRDefault="0089264D" w:rsidP="004B5DA0">
            <w:pPr>
              <w:jc w:val="right"/>
            </w:pPr>
            <w:r w:rsidRPr="00B40C4C">
              <w:t>14 387 000</w:t>
            </w:r>
          </w:p>
        </w:tc>
      </w:tr>
      <w:tr w:rsidR="00446E55" w:rsidRPr="00B40C4C" w14:paraId="04979EA2" w14:textId="77777777" w:rsidTr="008C2AB1">
        <w:trPr>
          <w:trHeight w:val="240"/>
        </w:trPr>
        <w:tc>
          <w:tcPr>
            <w:tcW w:w="567" w:type="dxa"/>
            <w:tcBorders>
              <w:top w:val="nil"/>
              <w:left w:val="nil"/>
              <w:bottom w:val="nil"/>
            </w:tcBorders>
            <w:tcMar>
              <w:top w:w="43" w:type="dxa"/>
              <w:left w:w="0" w:type="dxa"/>
              <w:bottom w:w="0" w:type="dxa"/>
              <w:right w:w="0" w:type="dxa"/>
            </w:tcMar>
          </w:tcPr>
          <w:p w14:paraId="16678ED5" w14:textId="77777777" w:rsidR="0089264D" w:rsidRPr="00B40C4C" w:rsidRDefault="0089264D" w:rsidP="009137DA">
            <w:r w:rsidRPr="00B40C4C">
              <w:t>714</w:t>
            </w:r>
          </w:p>
        </w:tc>
        <w:tc>
          <w:tcPr>
            <w:tcW w:w="260" w:type="dxa"/>
            <w:tcBorders>
              <w:top w:val="nil"/>
              <w:left w:val="nil"/>
              <w:bottom w:val="nil"/>
              <w:right w:val="nil"/>
            </w:tcBorders>
            <w:tcMar>
              <w:top w:w="43" w:type="dxa"/>
              <w:left w:w="0" w:type="dxa"/>
              <w:bottom w:w="0" w:type="dxa"/>
              <w:right w:w="0" w:type="dxa"/>
            </w:tcMar>
            <w:vAlign w:val="bottom"/>
          </w:tcPr>
          <w:p w14:paraId="1DDF49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0F23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DD11DD" w14:textId="77777777" w:rsidR="0089264D" w:rsidRPr="00B40C4C" w:rsidRDefault="0089264D" w:rsidP="009137DA">
            <w:r w:rsidRPr="00B40C4C">
              <w:t>Folkehelse:</w:t>
            </w:r>
          </w:p>
        </w:tc>
        <w:tc>
          <w:tcPr>
            <w:tcW w:w="1380" w:type="dxa"/>
            <w:tcBorders>
              <w:top w:val="nil"/>
              <w:left w:val="nil"/>
              <w:bottom w:val="nil"/>
              <w:right w:val="nil"/>
            </w:tcBorders>
            <w:tcMar>
              <w:top w:w="43" w:type="dxa"/>
              <w:left w:w="0" w:type="dxa"/>
              <w:bottom w:w="0" w:type="dxa"/>
              <w:right w:w="0" w:type="dxa"/>
            </w:tcMar>
            <w:vAlign w:val="bottom"/>
          </w:tcPr>
          <w:p w14:paraId="290333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D9159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1E54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8DCB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D62D61" w14:textId="77777777" w:rsidR="0089264D" w:rsidRPr="00B40C4C" w:rsidRDefault="0089264D" w:rsidP="004B5DA0">
            <w:pPr>
              <w:jc w:val="right"/>
            </w:pPr>
          </w:p>
        </w:tc>
      </w:tr>
      <w:tr w:rsidR="00446E55" w:rsidRPr="00B40C4C" w14:paraId="1072C7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AD6F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A56D8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C6868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764703"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08F0D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FDA98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5C5045" w14:textId="77777777" w:rsidR="0089264D" w:rsidRPr="00B40C4C" w:rsidRDefault="0089264D" w:rsidP="004B5DA0">
            <w:pPr>
              <w:jc w:val="right"/>
            </w:pPr>
            <w:r w:rsidRPr="00B40C4C">
              <w:t>137 697 000</w:t>
            </w:r>
          </w:p>
        </w:tc>
        <w:tc>
          <w:tcPr>
            <w:tcW w:w="180" w:type="dxa"/>
            <w:tcBorders>
              <w:top w:val="nil"/>
              <w:left w:val="nil"/>
              <w:bottom w:val="nil"/>
              <w:right w:val="nil"/>
            </w:tcBorders>
            <w:tcMar>
              <w:top w:w="43" w:type="dxa"/>
              <w:left w:w="0" w:type="dxa"/>
              <w:bottom w:w="0" w:type="dxa"/>
              <w:right w:w="0" w:type="dxa"/>
            </w:tcMar>
            <w:vAlign w:val="bottom"/>
          </w:tcPr>
          <w:p w14:paraId="4080267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50239C" w14:textId="77777777" w:rsidR="0089264D" w:rsidRPr="00B40C4C" w:rsidRDefault="0089264D" w:rsidP="004B5DA0">
            <w:pPr>
              <w:jc w:val="right"/>
            </w:pPr>
          </w:p>
        </w:tc>
      </w:tr>
      <w:tr w:rsidR="00446E55" w:rsidRPr="00B40C4C" w14:paraId="28B063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E6128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5DAADA"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747029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00E862" w14:textId="77777777" w:rsidR="0089264D" w:rsidRPr="00B40C4C" w:rsidRDefault="0089264D" w:rsidP="009137DA">
            <w:r w:rsidRPr="00B40C4C">
              <w:t>Gebyrfinansierte ordninger</w:t>
            </w:r>
          </w:p>
        </w:tc>
        <w:tc>
          <w:tcPr>
            <w:tcW w:w="1380" w:type="dxa"/>
            <w:tcBorders>
              <w:top w:val="nil"/>
              <w:left w:val="nil"/>
              <w:bottom w:val="nil"/>
              <w:right w:val="nil"/>
            </w:tcBorders>
            <w:tcMar>
              <w:top w:w="43" w:type="dxa"/>
              <w:left w:w="0" w:type="dxa"/>
              <w:bottom w:w="0" w:type="dxa"/>
              <w:right w:w="0" w:type="dxa"/>
            </w:tcMar>
            <w:vAlign w:val="bottom"/>
          </w:tcPr>
          <w:p w14:paraId="53DFA6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0677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2AD224" w14:textId="77777777" w:rsidR="0089264D" w:rsidRPr="00B40C4C" w:rsidRDefault="0089264D" w:rsidP="004B5DA0">
            <w:pPr>
              <w:jc w:val="right"/>
            </w:pPr>
            <w:r w:rsidRPr="00B40C4C">
              <w:t>47 118 000</w:t>
            </w:r>
          </w:p>
        </w:tc>
        <w:tc>
          <w:tcPr>
            <w:tcW w:w="180" w:type="dxa"/>
            <w:tcBorders>
              <w:top w:val="nil"/>
              <w:left w:val="nil"/>
              <w:bottom w:val="nil"/>
              <w:right w:val="nil"/>
            </w:tcBorders>
            <w:tcMar>
              <w:top w:w="43" w:type="dxa"/>
              <w:left w:w="0" w:type="dxa"/>
              <w:bottom w:w="0" w:type="dxa"/>
              <w:right w:w="0" w:type="dxa"/>
            </w:tcMar>
            <w:vAlign w:val="bottom"/>
          </w:tcPr>
          <w:p w14:paraId="62CC66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918BE3" w14:textId="77777777" w:rsidR="0089264D" w:rsidRPr="00B40C4C" w:rsidRDefault="0089264D" w:rsidP="004B5DA0">
            <w:pPr>
              <w:jc w:val="right"/>
            </w:pPr>
          </w:p>
        </w:tc>
      </w:tr>
      <w:tr w:rsidR="00446E55" w:rsidRPr="00B40C4C" w14:paraId="7AB3CE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E9C0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7D23EE"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0ED84F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618860" w14:textId="77777777" w:rsidR="0089264D" w:rsidRPr="00B40C4C" w:rsidRDefault="0089264D" w:rsidP="009137DA">
            <w:r w:rsidRPr="00B40C4C">
              <w:t>Kommunale 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7B992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3091D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57A458" w14:textId="77777777" w:rsidR="0089264D" w:rsidRPr="00B40C4C" w:rsidRDefault="0089264D" w:rsidP="004B5DA0">
            <w:pPr>
              <w:jc w:val="right"/>
            </w:pPr>
            <w:r w:rsidRPr="00B40C4C">
              <w:t>124 871 000</w:t>
            </w:r>
          </w:p>
        </w:tc>
        <w:tc>
          <w:tcPr>
            <w:tcW w:w="180" w:type="dxa"/>
            <w:tcBorders>
              <w:top w:val="nil"/>
              <w:left w:val="nil"/>
              <w:bottom w:val="nil"/>
              <w:right w:val="nil"/>
            </w:tcBorders>
            <w:tcMar>
              <w:top w:w="43" w:type="dxa"/>
              <w:left w:w="0" w:type="dxa"/>
              <w:bottom w:w="0" w:type="dxa"/>
              <w:right w:w="0" w:type="dxa"/>
            </w:tcMar>
            <w:vAlign w:val="bottom"/>
          </w:tcPr>
          <w:p w14:paraId="3448A9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9B4BB2" w14:textId="77777777" w:rsidR="0089264D" w:rsidRPr="00B40C4C" w:rsidRDefault="0089264D" w:rsidP="004B5DA0">
            <w:pPr>
              <w:jc w:val="right"/>
            </w:pPr>
          </w:p>
        </w:tc>
      </w:tr>
      <w:tr w:rsidR="00446E55" w:rsidRPr="00B40C4C" w14:paraId="621BC6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FFE8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7EAB4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87CD7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52B98E" w14:textId="77777777" w:rsidR="0089264D" w:rsidRPr="00B40C4C" w:rsidRDefault="0089264D" w:rsidP="009137DA">
            <w:r w:rsidRPr="00B40C4C">
              <w:t>Rusmiddeltiltak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A560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6FB4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5BE4E9" w14:textId="77777777" w:rsidR="0089264D" w:rsidRPr="00B40C4C" w:rsidRDefault="0089264D" w:rsidP="004B5DA0">
            <w:pPr>
              <w:jc w:val="right"/>
            </w:pPr>
            <w:r w:rsidRPr="00B40C4C">
              <w:t>201 772 000</w:t>
            </w:r>
          </w:p>
        </w:tc>
        <w:tc>
          <w:tcPr>
            <w:tcW w:w="180" w:type="dxa"/>
            <w:tcBorders>
              <w:top w:val="nil"/>
              <w:left w:val="nil"/>
              <w:bottom w:val="nil"/>
              <w:right w:val="nil"/>
            </w:tcBorders>
            <w:tcMar>
              <w:top w:w="43" w:type="dxa"/>
              <w:left w:w="0" w:type="dxa"/>
              <w:bottom w:w="0" w:type="dxa"/>
              <w:right w:w="0" w:type="dxa"/>
            </w:tcMar>
            <w:vAlign w:val="bottom"/>
          </w:tcPr>
          <w:p w14:paraId="4B69BE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C59CC3" w14:textId="77777777" w:rsidR="0089264D" w:rsidRPr="00B40C4C" w:rsidRDefault="0089264D" w:rsidP="004B5DA0">
            <w:pPr>
              <w:jc w:val="right"/>
            </w:pPr>
          </w:p>
        </w:tc>
      </w:tr>
      <w:tr w:rsidR="00446E55" w:rsidRPr="00B40C4C" w14:paraId="762FD2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99DD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D0BE1F"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161A7A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CA7B22" w14:textId="77777777" w:rsidR="0089264D" w:rsidRPr="00B40C4C" w:rsidRDefault="0089264D" w:rsidP="009137DA">
            <w:r w:rsidRPr="00B40C4C">
              <w:t>Skolefrukt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2E272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4A17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6CC3AF" w14:textId="77777777" w:rsidR="0089264D" w:rsidRPr="00B40C4C" w:rsidRDefault="0089264D" w:rsidP="004B5DA0">
            <w:pPr>
              <w:jc w:val="right"/>
            </w:pPr>
            <w:r w:rsidRPr="00B40C4C">
              <w:t>20 613 000</w:t>
            </w:r>
          </w:p>
        </w:tc>
        <w:tc>
          <w:tcPr>
            <w:tcW w:w="180" w:type="dxa"/>
            <w:tcBorders>
              <w:top w:val="nil"/>
              <w:left w:val="nil"/>
              <w:bottom w:val="nil"/>
              <w:right w:val="nil"/>
            </w:tcBorders>
            <w:tcMar>
              <w:top w:w="43" w:type="dxa"/>
              <w:left w:w="0" w:type="dxa"/>
              <w:bottom w:w="0" w:type="dxa"/>
              <w:right w:w="0" w:type="dxa"/>
            </w:tcMar>
            <w:vAlign w:val="bottom"/>
          </w:tcPr>
          <w:p w14:paraId="4C9BDA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26D115" w14:textId="77777777" w:rsidR="0089264D" w:rsidRPr="00B40C4C" w:rsidRDefault="0089264D" w:rsidP="004B5DA0">
            <w:pPr>
              <w:jc w:val="right"/>
            </w:pPr>
          </w:p>
        </w:tc>
      </w:tr>
      <w:tr w:rsidR="00446E55" w:rsidRPr="00B40C4C" w14:paraId="1DDE188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3B875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80587C"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34CF74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B8EC9F" w14:textId="77777777" w:rsidR="0089264D" w:rsidRPr="00B40C4C" w:rsidRDefault="0089264D" w:rsidP="009137DA">
            <w:r w:rsidRPr="00B40C4C">
              <w:t>Andre tilskudd</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25A5DD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CEBEE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97F3808" w14:textId="77777777" w:rsidR="0089264D" w:rsidRPr="00B40C4C" w:rsidRDefault="0089264D" w:rsidP="004B5DA0">
            <w:pPr>
              <w:jc w:val="right"/>
            </w:pPr>
            <w:r w:rsidRPr="00B40C4C">
              <w:t>81 327 000</w:t>
            </w:r>
          </w:p>
        </w:tc>
        <w:tc>
          <w:tcPr>
            <w:tcW w:w="180" w:type="dxa"/>
            <w:tcBorders>
              <w:top w:val="nil"/>
              <w:left w:val="nil"/>
              <w:bottom w:val="nil"/>
              <w:right w:val="nil"/>
            </w:tcBorders>
            <w:tcMar>
              <w:top w:w="43" w:type="dxa"/>
              <w:left w:w="0" w:type="dxa"/>
              <w:bottom w:w="0" w:type="dxa"/>
              <w:right w:w="0" w:type="dxa"/>
            </w:tcMar>
            <w:vAlign w:val="bottom"/>
          </w:tcPr>
          <w:p w14:paraId="70954BA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83D062" w14:textId="77777777" w:rsidR="0089264D" w:rsidRPr="00B40C4C" w:rsidRDefault="0089264D" w:rsidP="004B5DA0">
            <w:pPr>
              <w:jc w:val="right"/>
            </w:pPr>
            <w:r w:rsidRPr="00B40C4C">
              <w:t>613 398 000</w:t>
            </w:r>
          </w:p>
        </w:tc>
      </w:tr>
      <w:tr w:rsidR="00446E55" w:rsidRPr="00B40C4C" w14:paraId="45A17E09" w14:textId="77777777" w:rsidTr="008C2AB1">
        <w:trPr>
          <w:trHeight w:val="240"/>
        </w:trPr>
        <w:tc>
          <w:tcPr>
            <w:tcW w:w="567" w:type="dxa"/>
            <w:tcBorders>
              <w:top w:val="nil"/>
              <w:left w:val="nil"/>
              <w:bottom w:val="nil"/>
            </w:tcBorders>
            <w:tcMar>
              <w:top w:w="43" w:type="dxa"/>
              <w:left w:w="0" w:type="dxa"/>
              <w:bottom w:w="0" w:type="dxa"/>
              <w:right w:w="0" w:type="dxa"/>
            </w:tcMar>
          </w:tcPr>
          <w:p w14:paraId="6C605746" w14:textId="77777777" w:rsidR="0089264D" w:rsidRPr="00B40C4C" w:rsidRDefault="0089264D" w:rsidP="009137DA">
            <w:r w:rsidRPr="00B40C4C">
              <w:t>717</w:t>
            </w:r>
          </w:p>
        </w:tc>
        <w:tc>
          <w:tcPr>
            <w:tcW w:w="260" w:type="dxa"/>
            <w:tcBorders>
              <w:top w:val="nil"/>
              <w:left w:val="nil"/>
              <w:bottom w:val="nil"/>
              <w:right w:val="nil"/>
            </w:tcBorders>
            <w:tcMar>
              <w:top w:w="43" w:type="dxa"/>
              <w:left w:w="0" w:type="dxa"/>
              <w:bottom w:w="0" w:type="dxa"/>
              <w:right w:w="0" w:type="dxa"/>
            </w:tcMar>
            <w:vAlign w:val="bottom"/>
          </w:tcPr>
          <w:p w14:paraId="4700FC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BF340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FC5266" w14:textId="77777777" w:rsidR="0089264D" w:rsidRPr="00B40C4C" w:rsidRDefault="0089264D" w:rsidP="009137DA">
            <w:r w:rsidRPr="00B40C4C">
              <w:t>Legemiddeltiltak:</w:t>
            </w:r>
          </w:p>
        </w:tc>
        <w:tc>
          <w:tcPr>
            <w:tcW w:w="1380" w:type="dxa"/>
            <w:tcBorders>
              <w:top w:val="nil"/>
              <w:left w:val="nil"/>
              <w:bottom w:val="nil"/>
              <w:right w:val="nil"/>
            </w:tcBorders>
            <w:tcMar>
              <w:top w:w="43" w:type="dxa"/>
              <w:left w:w="0" w:type="dxa"/>
              <w:bottom w:w="0" w:type="dxa"/>
              <w:right w:w="0" w:type="dxa"/>
            </w:tcMar>
            <w:vAlign w:val="bottom"/>
          </w:tcPr>
          <w:p w14:paraId="23F1C5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37A2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66DE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8499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0E034D" w14:textId="77777777" w:rsidR="0089264D" w:rsidRPr="00B40C4C" w:rsidRDefault="0089264D" w:rsidP="004B5DA0">
            <w:pPr>
              <w:jc w:val="right"/>
            </w:pPr>
          </w:p>
        </w:tc>
      </w:tr>
      <w:tr w:rsidR="00446E55" w:rsidRPr="00B40C4C" w14:paraId="5FA6CD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6CE9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4D537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1889A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976F7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C9B84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33B71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03CC5D" w14:textId="77777777" w:rsidR="0089264D" w:rsidRPr="00B40C4C" w:rsidRDefault="0089264D" w:rsidP="004B5DA0">
            <w:pPr>
              <w:jc w:val="right"/>
            </w:pPr>
            <w:r w:rsidRPr="00B40C4C">
              <w:t>10 916 000</w:t>
            </w:r>
          </w:p>
        </w:tc>
        <w:tc>
          <w:tcPr>
            <w:tcW w:w="180" w:type="dxa"/>
            <w:tcBorders>
              <w:top w:val="nil"/>
              <w:left w:val="nil"/>
              <w:bottom w:val="nil"/>
              <w:right w:val="nil"/>
            </w:tcBorders>
            <w:tcMar>
              <w:top w:w="43" w:type="dxa"/>
              <w:left w:w="0" w:type="dxa"/>
              <w:bottom w:w="0" w:type="dxa"/>
              <w:right w:w="0" w:type="dxa"/>
            </w:tcMar>
            <w:vAlign w:val="bottom"/>
          </w:tcPr>
          <w:p w14:paraId="78C3F1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246797" w14:textId="77777777" w:rsidR="0089264D" w:rsidRPr="00B40C4C" w:rsidRDefault="0089264D" w:rsidP="004B5DA0">
            <w:pPr>
              <w:jc w:val="right"/>
            </w:pPr>
          </w:p>
        </w:tc>
      </w:tr>
      <w:tr w:rsidR="00446E55" w:rsidRPr="00B40C4C" w14:paraId="23A034E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2ED8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3CF29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23487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333CF0"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4CB5B0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49E53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AEACB9D" w14:textId="77777777" w:rsidR="0089264D" w:rsidRPr="00B40C4C" w:rsidRDefault="0089264D" w:rsidP="004B5DA0">
            <w:pPr>
              <w:jc w:val="right"/>
            </w:pPr>
            <w:r w:rsidRPr="00B40C4C">
              <w:t>73 794 000</w:t>
            </w:r>
          </w:p>
        </w:tc>
        <w:tc>
          <w:tcPr>
            <w:tcW w:w="180" w:type="dxa"/>
            <w:tcBorders>
              <w:top w:val="nil"/>
              <w:left w:val="nil"/>
              <w:bottom w:val="nil"/>
              <w:right w:val="nil"/>
            </w:tcBorders>
            <w:tcMar>
              <w:top w:w="43" w:type="dxa"/>
              <w:left w:w="0" w:type="dxa"/>
              <w:bottom w:w="0" w:type="dxa"/>
              <w:right w:w="0" w:type="dxa"/>
            </w:tcMar>
            <w:vAlign w:val="bottom"/>
          </w:tcPr>
          <w:p w14:paraId="5C922A1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E649475" w14:textId="77777777" w:rsidR="0089264D" w:rsidRPr="00B40C4C" w:rsidRDefault="0089264D" w:rsidP="004B5DA0">
            <w:pPr>
              <w:jc w:val="right"/>
            </w:pPr>
            <w:r w:rsidRPr="00B40C4C">
              <w:t>84 710 000</w:t>
            </w:r>
          </w:p>
        </w:tc>
      </w:tr>
      <w:tr w:rsidR="00446E55" w:rsidRPr="00B40C4C" w14:paraId="7DD28CC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1976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E8BE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E5EC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B08A67" w14:textId="77777777" w:rsidR="0089264D" w:rsidRPr="00B40C4C" w:rsidRDefault="0089264D" w:rsidP="009137DA">
            <w:r w:rsidRPr="00B40C4C">
              <w:t>Sum Folkehelse mv.</w:t>
            </w:r>
          </w:p>
        </w:tc>
        <w:tc>
          <w:tcPr>
            <w:tcW w:w="1380" w:type="dxa"/>
            <w:tcBorders>
              <w:top w:val="nil"/>
              <w:left w:val="nil"/>
              <w:bottom w:val="nil"/>
              <w:right w:val="nil"/>
            </w:tcBorders>
            <w:tcMar>
              <w:top w:w="43" w:type="dxa"/>
              <w:left w:w="0" w:type="dxa"/>
              <w:bottom w:w="0" w:type="dxa"/>
              <w:right w:w="0" w:type="dxa"/>
            </w:tcMar>
            <w:vAlign w:val="bottom"/>
          </w:tcPr>
          <w:p w14:paraId="40BA7F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BC91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2A961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CBCAD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7316A94" w14:textId="77777777" w:rsidR="0089264D" w:rsidRPr="00B40C4C" w:rsidRDefault="0089264D" w:rsidP="004B5DA0">
            <w:pPr>
              <w:jc w:val="right"/>
            </w:pPr>
            <w:r w:rsidRPr="00B40C4C">
              <w:t>1 261 618 000</w:t>
            </w:r>
          </w:p>
        </w:tc>
      </w:tr>
      <w:tr w:rsidR="00446E55" w:rsidRPr="00B40C4C" w14:paraId="58EC65F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16E8B8D" w14:textId="77777777" w:rsidR="0089264D" w:rsidRPr="00B40C4C" w:rsidRDefault="0089264D" w:rsidP="00DA6D3F">
            <w:pPr>
              <w:pStyle w:val="tittel-gulbok2"/>
            </w:pPr>
            <w:r w:rsidRPr="00B40C4C">
              <w:t>Spesialisthelsetjenester</w:t>
            </w:r>
          </w:p>
        </w:tc>
      </w:tr>
      <w:tr w:rsidR="00446E55" w:rsidRPr="00B40C4C" w14:paraId="2E00D9D0" w14:textId="77777777" w:rsidTr="008C2AB1">
        <w:trPr>
          <w:trHeight w:val="240"/>
        </w:trPr>
        <w:tc>
          <w:tcPr>
            <w:tcW w:w="567" w:type="dxa"/>
            <w:tcBorders>
              <w:top w:val="nil"/>
              <w:left w:val="nil"/>
              <w:bottom w:val="nil"/>
            </w:tcBorders>
            <w:tcMar>
              <w:top w:w="43" w:type="dxa"/>
              <w:left w:w="0" w:type="dxa"/>
              <w:bottom w:w="0" w:type="dxa"/>
              <w:right w:w="0" w:type="dxa"/>
            </w:tcMar>
          </w:tcPr>
          <w:p w14:paraId="00112C26" w14:textId="77777777" w:rsidR="0089264D" w:rsidRPr="00B40C4C" w:rsidRDefault="0089264D" w:rsidP="009137DA">
            <w:r w:rsidRPr="00B40C4C">
              <w:t>732</w:t>
            </w:r>
          </w:p>
        </w:tc>
        <w:tc>
          <w:tcPr>
            <w:tcW w:w="260" w:type="dxa"/>
            <w:tcBorders>
              <w:top w:val="nil"/>
              <w:left w:val="nil"/>
              <w:bottom w:val="nil"/>
              <w:right w:val="nil"/>
            </w:tcBorders>
            <w:tcMar>
              <w:top w:w="43" w:type="dxa"/>
              <w:left w:w="0" w:type="dxa"/>
              <w:bottom w:w="0" w:type="dxa"/>
              <w:right w:w="0" w:type="dxa"/>
            </w:tcMar>
            <w:vAlign w:val="bottom"/>
          </w:tcPr>
          <w:p w14:paraId="2DD758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7427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1EFC82" w14:textId="77777777" w:rsidR="0089264D" w:rsidRPr="00B40C4C" w:rsidRDefault="0089264D" w:rsidP="009137DA">
            <w:r w:rsidRPr="00B40C4C">
              <w:t>Regionale helseforetak:</w:t>
            </w:r>
          </w:p>
        </w:tc>
        <w:tc>
          <w:tcPr>
            <w:tcW w:w="1380" w:type="dxa"/>
            <w:tcBorders>
              <w:top w:val="nil"/>
              <w:left w:val="nil"/>
              <w:bottom w:val="nil"/>
              <w:right w:val="nil"/>
            </w:tcBorders>
            <w:tcMar>
              <w:top w:w="43" w:type="dxa"/>
              <w:left w:w="0" w:type="dxa"/>
              <w:bottom w:w="0" w:type="dxa"/>
              <w:right w:w="0" w:type="dxa"/>
            </w:tcMar>
            <w:vAlign w:val="bottom"/>
          </w:tcPr>
          <w:p w14:paraId="17C9D3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BE128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D91E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6993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58F020" w14:textId="77777777" w:rsidR="0089264D" w:rsidRPr="00B40C4C" w:rsidRDefault="0089264D" w:rsidP="004B5DA0">
            <w:pPr>
              <w:jc w:val="right"/>
            </w:pPr>
          </w:p>
        </w:tc>
      </w:tr>
      <w:tr w:rsidR="00446E55" w:rsidRPr="00B40C4C" w14:paraId="703B0E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B0C0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D1FFF8"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7558A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B92120"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4388A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2B6A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8F6E14" w14:textId="77777777" w:rsidR="0089264D" w:rsidRPr="00B40C4C" w:rsidRDefault="0089264D" w:rsidP="004B5DA0">
            <w:pPr>
              <w:jc w:val="right"/>
            </w:pPr>
            <w:r w:rsidRPr="00B40C4C">
              <w:t>20 161 000</w:t>
            </w:r>
          </w:p>
        </w:tc>
        <w:tc>
          <w:tcPr>
            <w:tcW w:w="180" w:type="dxa"/>
            <w:tcBorders>
              <w:top w:val="nil"/>
              <w:left w:val="nil"/>
              <w:bottom w:val="nil"/>
              <w:right w:val="nil"/>
            </w:tcBorders>
            <w:tcMar>
              <w:top w:w="43" w:type="dxa"/>
              <w:left w:w="0" w:type="dxa"/>
              <w:bottom w:w="0" w:type="dxa"/>
              <w:right w:w="0" w:type="dxa"/>
            </w:tcMar>
            <w:vAlign w:val="bottom"/>
          </w:tcPr>
          <w:p w14:paraId="7D7EBF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862B62" w14:textId="77777777" w:rsidR="0089264D" w:rsidRPr="00B40C4C" w:rsidRDefault="0089264D" w:rsidP="004B5DA0">
            <w:pPr>
              <w:jc w:val="right"/>
            </w:pPr>
          </w:p>
        </w:tc>
      </w:tr>
      <w:tr w:rsidR="00446E55" w:rsidRPr="00B40C4C" w14:paraId="08D6AE1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4B9F4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ED2ED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22B21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9F26D1" w14:textId="77777777" w:rsidR="0089264D" w:rsidRPr="00B40C4C" w:rsidRDefault="0089264D" w:rsidP="009137DA">
            <w:r w:rsidRPr="00B40C4C">
              <w:t>Særskilte tilskudd</w:t>
            </w:r>
            <w:r w:rsidRPr="00B40C4C">
              <w:rPr>
                <w:rStyle w:val="kursiv"/>
              </w:rPr>
              <w:t>, kan overføres, kan nyttes under postene 72, 73, 74 og 75</w:t>
            </w:r>
          </w:p>
        </w:tc>
        <w:tc>
          <w:tcPr>
            <w:tcW w:w="1380" w:type="dxa"/>
            <w:tcBorders>
              <w:top w:val="nil"/>
              <w:left w:val="nil"/>
              <w:bottom w:val="nil"/>
              <w:right w:val="nil"/>
            </w:tcBorders>
            <w:tcMar>
              <w:top w:w="43" w:type="dxa"/>
              <w:left w:w="0" w:type="dxa"/>
              <w:bottom w:w="0" w:type="dxa"/>
              <w:right w:w="0" w:type="dxa"/>
            </w:tcMar>
            <w:vAlign w:val="bottom"/>
          </w:tcPr>
          <w:p w14:paraId="33A103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1ECB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6EAB4E" w14:textId="77777777" w:rsidR="0089264D" w:rsidRPr="00B40C4C" w:rsidRDefault="0089264D" w:rsidP="004B5DA0">
            <w:pPr>
              <w:jc w:val="right"/>
            </w:pPr>
            <w:r w:rsidRPr="00B40C4C">
              <w:t>2 439 997 000</w:t>
            </w:r>
          </w:p>
        </w:tc>
        <w:tc>
          <w:tcPr>
            <w:tcW w:w="180" w:type="dxa"/>
            <w:tcBorders>
              <w:top w:val="nil"/>
              <w:left w:val="nil"/>
              <w:bottom w:val="nil"/>
              <w:right w:val="nil"/>
            </w:tcBorders>
            <w:tcMar>
              <w:top w:w="43" w:type="dxa"/>
              <w:left w:w="0" w:type="dxa"/>
              <w:bottom w:w="0" w:type="dxa"/>
              <w:right w:w="0" w:type="dxa"/>
            </w:tcMar>
            <w:vAlign w:val="bottom"/>
          </w:tcPr>
          <w:p w14:paraId="23AE84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13D4C6" w14:textId="77777777" w:rsidR="0089264D" w:rsidRPr="00B40C4C" w:rsidRDefault="0089264D" w:rsidP="004B5DA0">
            <w:pPr>
              <w:jc w:val="right"/>
            </w:pPr>
          </w:p>
        </w:tc>
      </w:tr>
      <w:tr w:rsidR="00446E55" w:rsidRPr="00B40C4C" w14:paraId="0C45CBC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E23D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85EC68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6F2C6C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C1117E" w14:textId="77777777" w:rsidR="0089264D" w:rsidRPr="00B40C4C" w:rsidRDefault="0089264D" w:rsidP="009137DA">
            <w:r w:rsidRPr="00B40C4C">
              <w:t>Resultatbasert finansiering</w:t>
            </w:r>
          </w:p>
        </w:tc>
        <w:tc>
          <w:tcPr>
            <w:tcW w:w="1380" w:type="dxa"/>
            <w:tcBorders>
              <w:top w:val="nil"/>
              <w:left w:val="nil"/>
              <w:bottom w:val="nil"/>
              <w:right w:val="nil"/>
            </w:tcBorders>
            <w:tcMar>
              <w:top w:w="43" w:type="dxa"/>
              <w:left w:w="0" w:type="dxa"/>
              <w:bottom w:w="0" w:type="dxa"/>
              <w:right w:w="0" w:type="dxa"/>
            </w:tcMar>
            <w:vAlign w:val="bottom"/>
          </w:tcPr>
          <w:p w14:paraId="6BC8EE0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5F97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3FE16B" w14:textId="77777777" w:rsidR="0089264D" w:rsidRPr="00B40C4C" w:rsidRDefault="0089264D" w:rsidP="004B5DA0">
            <w:pPr>
              <w:jc w:val="right"/>
            </w:pPr>
            <w:r w:rsidRPr="00B40C4C">
              <w:t>671 631 000</w:t>
            </w:r>
          </w:p>
        </w:tc>
        <w:tc>
          <w:tcPr>
            <w:tcW w:w="180" w:type="dxa"/>
            <w:tcBorders>
              <w:top w:val="nil"/>
              <w:left w:val="nil"/>
              <w:bottom w:val="nil"/>
              <w:right w:val="nil"/>
            </w:tcBorders>
            <w:tcMar>
              <w:top w:w="43" w:type="dxa"/>
              <w:left w:w="0" w:type="dxa"/>
              <w:bottom w:w="0" w:type="dxa"/>
              <w:right w:w="0" w:type="dxa"/>
            </w:tcMar>
            <w:vAlign w:val="bottom"/>
          </w:tcPr>
          <w:p w14:paraId="69B7BD0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DAC85F" w14:textId="77777777" w:rsidR="0089264D" w:rsidRPr="00B40C4C" w:rsidRDefault="0089264D" w:rsidP="004B5DA0">
            <w:pPr>
              <w:jc w:val="right"/>
            </w:pPr>
          </w:p>
        </w:tc>
      </w:tr>
      <w:tr w:rsidR="00446E55" w:rsidRPr="00B40C4C" w14:paraId="6E118DA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A6DD3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817DF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ACA57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91833A" w14:textId="77777777" w:rsidR="0089264D" w:rsidRPr="00B40C4C" w:rsidRDefault="0089264D" w:rsidP="009137DA">
            <w:r w:rsidRPr="00B40C4C">
              <w:t>Basisbevilgning Helse Sør-Øst RHF</w:t>
            </w:r>
          </w:p>
        </w:tc>
        <w:tc>
          <w:tcPr>
            <w:tcW w:w="1380" w:type="dxa"/>
            <w:tcBorders>
              <w:top w:val="nil"/>
              <w:left w:val="nil"/>
              <w:bottom w:val="nil"/>
              <w:right w:val="nil"/>
            </w:tcBorders>
            <w:tcMar>
              <w:top w:w="43" w:type="dxa"/>
              <w:left w:w="0" w:type="dxa"/>
              <w:bottom w:w="0" w:type="dxa"/>
              <w:right w:w="0" w:type="dxa"/>
            </w:tcMar>
            <w:vAlign w:val="bottom"/>
          </w:tcPr>
          <w:p w14:paraId="4C640E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95DA6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E94DCE" w14:textId="77777777" w:rsidR="0089264D" w:rsidRPr="00B40C4C" w:rsidRDefault="0089264D" w:rsidP="004B5DA0">
            <w:pPr>
              <w:jc w:val="right"/>
            </w:pPr>
            <w:r w:rsidRPr="00B40C4C">
              <w:t>88 215 193 000</w:t>
            </w:r>
          </w:p>
        </w:tc>
        <w:tc>
          <w:tcPr>
            <w:tcW w:w="180" w:type="dxa"/>
            <w:tcBorders>
              <w:top w:val="nil"/>
              <w:left w:val="nil"/>
              <w:bottom w:val="nil"/>
              <w:right w:val="nil"/>
            </w:tcBorders>
            <w:tcMar>
              <w:top w:w="43" w:type="dxa"/>
              <w:left w:w="0" w:type="dxa"/>
              <w:bottom w:w="0" w:type="dxa"/>
              <w:right w:w="0" w:type="dxa"/>
            </w:tcMar>
            <w:vAlign w:val="bottom"/>
          </w:tcPr>
          <w:p w14:paraId="215AB93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815E75" w14:textId="77777777" w:rsidR="0089264D" w:rsidRPr="00B40C4C" w:rsidRDefault="0089264D" w:rsidP="004B5DA0">
            <w:pPr>
              <w:jc w:val="right"/>
            </w:pPr>
          </w:p>
        </w:tc>
      </w:tr>
      <w:tr w:rsidR="00446E55" w:rsidRPr="00B40C4C" w14:paraId="7A1A54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7480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70F048"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9BEC3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622BA1" w14:textId="77777777" w:rsidR="0089264D" w:rsidRPr="00B40C4C" w:rsidRDefault="0089264D" w:rsidP="009137DA">
            <w:r w:rsidRPr="00B40C4C">
              <w:t>Basisbevilgning Helse Vest RHF</w:t>
            </w:r>
          </w:p>
        </w:tc>
        <w:tc>
          <w:tcPr>
            <w:tcW w:w="1380" w:type="dxa"/>
            <w:tcBorders>
              <w:top w:val="nil"/>
              <w:left w:val="nil"/>
              <w:bottom w:val="nil"/>
              <w:right w:val="nil"/>
            </w:tcBorders>
            <w:tcMar>
              <w:top w:w="43" w:type="dxa"/>
              <w:left w:w="0" w:type="dxa"/>
              <w:bottom w:w="0" w:type="dxa"/>
              <w:right w:w="0" w:type="dxa"/>
            </w:tcMar>
            <w:vAlign w:val="bottom"/>
          </w:tcPr>
          <w:p w14:paraId="3F30AD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6AFB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32BD13" w14:textId="77777777" w:rsidR="0089264D" w:rsidRPr="00B40C4C" w:rsidRDefault="0089264D" w:rsidP="004B5DA0">
            <w:pPr>
              <w:jc w:val="right"/>
            </w:pPr>
            <w:r w:rsidRPr="00B40C4C">
              <w:t>31 097 884 000</w:t>
            </w:r>
          </w:p>
        </w:tc>
        <w:tc>
          <w:tcPr>
            <w:tcW w:w="180" w:type="dxa"/>
            <w:tcBorders>
              <w:top w:val="nil"/>
              <w:left w:val="nil"/>
              <w:bottom w:val="nil"/>
              <w:right w:val="nil"/>
            </w:tcBorders>
            <w:tcMar>
              <w:top w:w="43" w:type="dxa"/>
              <w:left w:w="0" w:type="dxa"/>
              <w:bottom w:w="0" w:type="dxa"/>
              <w:right w:w="0" w:type="dxa"/>
            </w:tcMar>
            <w:vAlign w:val="bottom"/>
          </w:tcPr>
          <w:p w14:paraId="3D8C3F9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6F8A52" w14:textId="77777777" w:rsidR="0089264D" w:rsidRPr="00B40C4C" w:rsidRDefault="0089264D" w:rsidP="004B5DA0">
            <w:pPr>
              <w:jc w:val="right"/>
            </w:pPr>
          </w:p>
        </w:tc>
      </w:tr>
      <w:tr w:rsidR="00446E55" w:rsidRPr="00B40C4C" w14:paraId="0505FFF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1BAA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585413"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2E9E27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4E23BA" w14:textId="77777777" w:rsidR="0089264D" w:rsidRPr="00B40C4C" w:rsidRDefault="0089264D" w:rsidP="009137DA">
            <w:r w:rsidRPr="00B40C4C">
              <w:t>Basisbevilgning Helse Midt-Norge RHF</w:t>
            </w:r>
          </w:p>
        </w:tc>
        <w:tc>
          <w:tcPr>
            <w:tcW w:w="1380" w:type="dxa"/>
            <w:tcBorders>
              <w:top w:val="nil"/>
              <w:left w:val="nil"/>
              <w:bottom w:val="nil"/>
              <w:right w:val="nil"/>
            </w:tcBorders>
            <w:tcMar>
              <w:top w:w="43" w:type="dxa"/>
              <w:left w:w="0" w:type="dxa"/>
              <w:bottom w:w="0" w:type="dxa"/>
              <w:right w:w="0" w:type="dxa"/>
            </w:tcMar>
            <w:vAlign w:val="bottom"/>
          </w:tcPr>
          <w:p w14:paraId="44BD5A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5542E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F59DB1" w14:textId="77777777" w:rsidR="0089264D" w:rsidRPr="00B40C4C" w:rsidRDefault="0089264D" w:rsidP="004B5DA0">
            <w:pPr>
              <w:jc w:val="right"/>
            </w:pPr>
            <w:r w:rsidRPr="00B40C4C">
              <w:t>22 965 665 000</w:t>
            </w:r>
          </w:p>
        </w:tc>
        <w:tc>
          <w:tcPr>
            <w:tcW w:w="180" w:type="dxa"/>
            <w:tcBorders>
              <w:top w:val="nil"/>
              <w:left w:val="nil"/>
              <w:bottom w:val="nil"/>
              <w:right w:val="nil"/>
            </w:tcBorders>
            <w:tcMar>
              <w:top w:w="43" w:type="dxa"/>
              <w:left w:w="0" w:type="dxa"/>
              <w:bottom w:w="0" w:type="dxa"/>
              <w:right w:w="0" w:type="dxa"/>
            </w:tcMar>
            <w:vAlign w:val="bottom"/>
          </w:tcPr>
          <w:p w14:paraId="0DAF8B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85E099" w14:textId="77777777" w:rsidR="0089264D" w:rsidRPr="00B40C4C" w:rsidRDefault="0089264D" w:rsidP="004B5DA0">
            <w:pPr>
              <w:jc w:val="right"/>
            </w:pPr>
          </w:p>
        </w:tc>
      </w:tr>
      <w:tr w:rsidR="00446E55" w:rsidRPr="00B40C4C" w14:paraId="1FE3062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3850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64404A"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20345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9B9668" w14:textId="77777777" w:rsidR="0089264D" w:rsidRPr="00B40C4C" w:rsidRDefault="0089264D" w:rsidP="009137DA">
            <w:r w:rsidRPr="00B40C4C">
              <w:t>Basisbevilgning Helse Nord RHF</w:t>
            </w:r>
          </w:p>
        </w:tc>
        <w:tc>
          <w:tcPr>
            <w:tcW w:w="1380" w:type="dxa"/>
            <w:tcBorders>
              <w:top w:val="nil"/>
              <w:left w:val="nil"/>
              <w:bottom w:val="nil"/>
              <w:right w:val="nil"/>
            </w:tcBorders>
            <w:tcMar>
              <w:top w:w="43" w:type="dxa"/>
              <w:left w:w="0" w:type="dxa"/>
              <w:bottom w:w="0" w:type="dxa"/>
              <w:right w:w="0" w:type="dxa"/>
            </w:tcMar>
            <w:vAlign w:val="bottom"/>
          </w:tcPr>
          <w:p w14:paraId="35E608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D927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C93B17" w14:textId="77777777" w:rsidR="0089264D" w:rsidRPr="00B40C4C" w:rsidRDefault="0089264D" w:rsidP="004B5DA0">
            <w:pPr>
              <w:jc w:val="right"/>
            </w:pPr>
            <w:r w:rsidRPr="00B40C4C">
              <w:t>19 508 851 000</w:t>
            </w:r>
          </w:p>
        </w:tc>
        <w:tc>
          <w:tcPr>
            <w:tcW w:w="180" w:type="dxa"/>
            <w:tcBorders>
              <w:top w:val="nil"/>
              <w:left w:val="nil"/>
              <w:bottom w:val="nil"/>
              <w:right w:val="nil"/>
            </w:tcBorders>
            <w:tcMar>
              <w:top w:w="43" w:type="dxa"/>
              <w:left w:w="0" w:type="dxa"/>
              <w:bottom w:w="0" w:type="dxa"/>
              <w:right w:w="0" w:type="dxa"/>
            </w:tcMar>
            <w:vAlign w:val="bottom"/>
          </w:tcPr>
          <w:p w14:paraId="27EC9C5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35F41E" w14:textId="77777777" w:rsidR="0089264D" w:rsidRPr="00B40C4C" w:rsidRDefault="0089264D" w:rsidP="004B5DA0">
            <w:pPr>
              <w:jc w:val="right"/>
            </w:pPr>
          </w:p>
        </w:tc>
      </w:tr>
      <w:tr w:rsidR="00446E55" w:rsidRPr="00B40C4C" w14:paraId="63D9A9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70E0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4FA47D"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16664C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9EB0A4" w14:textId="77777777" w:rsidR="0089264D" w:rsidRPr="00B40C4C" w:rsidRDefault="0089264D" w:rsidP="009137DA">
            <w:r w:rsidRPr="00B40C4C">
              <w:t>Innsatsstyrt finansiering</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BEB69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4BAE1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62B872" w14:textId="77777777" w:rsidR="0089264D" w:rsidRPr="00B40C4C" w:rsidRDefault="0089264D" w:rsidP="004B5DA0">
            <w:pPr>
              <w:jc w:val="right"/>
            </w:pPr>
            <w:r w:rsidRPr="00B40C4C">
              <w:t>32 080 562 000</w:t>
            </w:r>
          </w:p>
        </w:tc>
        <w:tc>
          <w:tcPr>
            <w:tcW w:w="180" w:type="dxa"/>
            <w:tcBorders>
              <w:top w:val="nil"/>
              <w:left w:val="nil"/>
              <w:bottom w:val="nil"/>
              <w:right w:val="nil"/>
            </w:tcBorders>
            <w:tcMar>
              <w:top w:w="43" w:type="dxa"/>
              <w:left w:w="0" w:type="dxa"/>
              <w:bottom w:w="0" w:type="dxa"/>
              <w:right w:w="0" w:type="dxa"/>
            </w:tcMar>
            <w:vAlign w:val="bottom"/>
          </w:tcPr>
          <w:p w14:paraId="294AAC3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BD28F9" w14:textId="77777777" w:rsidR="0089264D" w:rsidRPr="00B40C4C" w:rsidRDefault="0089264D" w:rsidP="004B5DA0">
            <w:pPr>
              <w:jc w:val="right"/>
            </w:pPr>
          </w:p>
        </w:tc>
      </w:tr>
      <w:tr w:rsidR="00446E55" w:rsidRPr="00B40C4C" w14:paraId="5582798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043CE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5C6D8F"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58E3CE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8755D6" w14:textId="77777777" w:rsidR="0089264D" w:rsidRPr="00B40C4C" w:rsidRDefault="0089264D" w:rsidP="009137DA">
            <w:r w:rsidRPr="00B40C4C">
              <w:t>Laboratorie- og radiologiske undersøkelser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0F4BB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C9DF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687DFCB" w14:textId="77777777" w:rsidR="0089264D" w:rsidRPr="00B40C4C" w:rsidRDefault="0089264D" w:rsidP="004B5DA0">
            <w:pPr>
              <w:jc w:val="right"/>
            </w:pPr>
            <w:r w:rsidRPr="00B40C4C">
              <w:t>4 462 863 000</w:t>
            </w:r>
          </w:p>
        </w:tc>
        <w:tc>
          <w:tcPr>
            <w:tcW w:w="180" w:type="dxa"/>
            <w:tcBorders>
              <w:top w:val="nil"/>
              <w:left w:val="nil"/>
              <w:bottom w:val="nil"/>
              <w:right w:val="nil"/>
            </w:tcBorders>
            <w:tcMar>
              <w:top w:w="43" w:type="dxa"/>
              <w:left w:w="0" w:type="dxa"/>
              <w:bottom w:w="0" w:type="dxa"/>
              <w:right w:w="0" w:type="dxa"/>
            </w:tcMar>
            <w:vAlign w:val="bottom"/>
          </w:tcPr>
          <w:p w14:paraId="45A13F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17436C" w14:textId="77777777" w:rsidR="0089264D" w:rsidRPr="00B40C4C" w:rsidRDefault="0089264D" w:rsidP="004B5DA0">
            <w:pPr>
              <w:jc w:val="right"/>
            </w:pPr>
          </w:p>
        </w:tc>
      </w:tr>
      <w:tr w:rsidR="00446E55" w:rsidRPr="00B40C4C" w14:paraId="60C8F1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7DDE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D1A59E"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51CB78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EA6CAC" w14:textId="77777777" w:rsidR="0089264D" w:rsidRPr="00B40C4C" w:rsidRDefault="0089264D" w:rsidP="009137DA">
            <w:r w:rsidRPr="00B40C4C">
              <w:t>Forskning og nasjonale kompetansetjenester</w:t>
            </w:r>
          </w:p>
        </w:tc>
        <w:tc>
          <w:tcPr>
            <w:tcW w:w="1380" w:type="dxa"/>
            <w:tcBorders>
              <w:top w:val="nil"/>
              <w:left w:val="nil"/>
              <w:bottom w:val="nil"/>
              <w:right w:val="nil"/>
            </w:tcBorders>
            <w:tcMar>
              <w:top w:w="43" w:type="dxa"/>
              <w:left w:w="0" w:type="dxa"/>
              <w:bottom w:w="0" w:type="dxa"/>
              <w:right w:w="0" w:type="dxa"/>
            </w:tcMar>
            <w:vAlign w:val="bottom"/>
          </w:tcPr>
          <w:p w14:paraId="0D57B6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0C0E9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9995D1" w14:textId="77777777" w:rsidR="0089264D" w:rsidRPr="00B40C4C" w:rsidRDefault="0089264D" w:rsidP="004B5DA0">
            <w:pPr>
              <w:jc w:val="right"/>
            </w:pPr>
            <w:r w:rsidRPr="00B40C4C">
              <w:t>1 551 334 000</w:t>
            </w:r>
          </w:p>
        </w:tc>
        <w:tc>
          <w:tcPr>
            <w:tcW w:w="180" w:type="dxa"/>
            <w:tcBorders>
              <w:top w:val="nil"/>
              <w:left w:val="nil"/>
              <w:bottom w:val="nil"/>
              <w:right w:val="nil"/>
            </w:tcBorders>
            <w:tcMar>
              <w:top w:w="43" w:type="dxa"/>
              <w:left w:w="0" w:type="dxa"/>
              <w:bottom w:w="0" w:type="dxa"/>
              <w:right w:w="0" w:type="dxa"/>
            </w:tcMar>
            <w:vAlign w:val="bottom"/>
          </w:tcPr>
          <w:p w14:paraId="45156B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CF1797" w14:textId="77777777" w:rsidR="0089264D" w:rsidRPr="00B40C4C" w:rsidRDefault="0089264D" w:rsidP="004B5DA0">
            <w:pPr>
              <w:jc w:val="right"/>
            </w:pPr>
          </w:p>
        </w:tc>
      </w:tr>
      <w:tr w:rsidR="00446E55" w:rsidRPr="00B40C4C" w14:paraId="4D3B9BF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7EDEE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F572BE"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6C3FA3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800705" w14:textId="77777777" w:rsidR="0089264D" w:rsidRPr="00B40C4C" w:rsidRDefault="0089264D" w:rsidP="009137DA">
            <w:r w:rsidRPr="00B40C4C">
              <w:t>Kompensasjon for merverdiavgift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A9A41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DE204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88AE24" w14:textId="77777777" w:rsidR="0089264D" w:rsidRPr="00B40C4C" w:rsidRDefault="0089264D" w:rsidP="004B5DA0">
            <w:pPr>
              <w:jc w:val="right"/>
            </w:pPr>
            <w:r w:rsidRPr="00B40C4C">
              <w:t>10 630 589 000</w:t>
            </w:r>
          </w:p>
        </w:tc>
        <w:tc>
          <w:tcPr>
            <w:tcW w:w="180" w:type="dxa"/>
            <w:tcBorders>
              <w:top w:val="nil"/>
              <w:left w:val="nil"/>
              <w:bottom w:val="nil"/>
              <w:right w:val="nil"/>
            </w:tcBorders>
            <w:tcMar>
              <w:top w:w="43" w:type="dxa"/>
              <w:left w:w="0" w:type="dxa"/>
              <w:bottom w:w="0" w:type="dxa"/>
              <w:right w:w="0" w:type="dxa"/>
            </w:tcMar>
            <w:vAlign w:val="bottom"/>
          </w:tcPr>
          <w:p w14:paraId="348D62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F6CDA2" w14:textId="77777777" w:rsidR="0089264D" w:rsidRPr="00B40C4C" w:rsidRDefault="0089264D" w:rsidP="004B5DA0">
            <w:pPr>
              <w:jc w:val="right"/>
            </w:pPr>
          </w:p>
        </w:tc>
      </w:tr>
      <w:tr w:rsidR="00446E55" w:rsidRPr="00B40C4C" w14:paraId="4C6E43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2DA29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674E92"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443DEA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4C5345" w14:textId="77777777" w:rsidR="0089264D" w:rsidRPr="00B40C4C" w:rsidRDefault="0089264D" w:rsidP="009137DA">
            <w:r w:rsidRPr="00B40C4C">
              <w:t>Investeringslån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9232D5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8F7A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57E823" w14:textId="77777777" w:rsidR="0089264D" w:rsidRPr="00B40C4C" w:rsidRDefault="0089264D" w:rsidP="004B5DA0">
            <w:pPr>
              <w:jc w:val="right"/>
            </w:pPr>
            <w:r w:rsidRPr="00B40C4C">
              <w:t>6 420 200 000</w:t>
            </w:r>
          </w:p>
        </w:tc>
        <w:tc>
          <w:tcPr>
            <w:tcW w:w="180" w:type="dxa"/>
            <w:tcBorders>
              <w:top w:val="nil"/>
              <w:left w:val="nil"/>
              <w:bottom w:val="nil"/>
              <w:right w:val="nil"/>
            </w:tcBorders>
            <w:tcMar>
              <w:top w:w="43" w:type="dxa"/>
              <w:left w:w="0" w:type="dxa"/>
              <w:bottom w:w="0" w:type="dxa"/>
              <w:right w:w="0" w:type="dxa"/>
            </w:tcMar>
            <w:vAlign w:val="bottom"/>
          </w:tcPr>
          <w:p w14:paraId="23713F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AF9184" w14:textId="77777777" w:rsidR="0089264D" w:rsidRPr="00B40C4C" w:rsidRDefault="0089264D" w:rsidP="004B5DA0">
            <w:pPr>
              <w:jc w:val="right"/>
            </w:pPr>
          </w:p>
        </w:tc>
      </w:tr>
      <w:tr w:rsidR="00446E55" w:rsidRPr="00B40C4C" w14:paraId="22BFBA9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D30C6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2F4F1E" w14:textId="77777777" w:rsidR="0089264D" w:rsidRPr="00B40C4C" w:rsidRDefault="0089264D" w:rsidP="009137DA">
            <w:r w:rsidRPr="00B40C4C">
              <w:t>83</w:t>
            </w:r>
          </w:p>
        </w:tc>
        <w:tc>
          <w:tcPr>
            <w:tcW w:w="260" w:type="dxa"/>
            <w:tcBorders>
              <w:top w:val="nil"/>
              <w:left w:val="nil"/>
              <w:bottom w:val="nil"/>
              <w:right w:val="nil"/>
            </w:tcBorders>
            <w:tcMar>
              <w:top w:w="43" w:type="dxa"/>
              <w:left w:w="0" w:type="dxa"/>
              <w:bottom w:w="0" w:type="dxa"/>
              <w:right w:w="0" w:type="dxa"/>
            </w:tcMar>
            <w:vAlign w:val="bottom"/>
          </w:tcPr>
          <w:p w14:paraId="18FAF0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DC52EC" w14:textId="77777777" w:rsidR="0089264D" w:rsidRPr="00B40C4C" w:rsidRDefault="0089264D" w:rsidP="009137DA">
            <w:r w:rsidRPr="00B40C4C">
              <w:t>Byggelånsrenter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86615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53D3C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EF3715" w14:textId="77777777" w:rsidR="0089264D" w:rsidRPr="00B40C4C" w:rsidRDefault="0089264D" w:rsidP="004B5DA0">
            <w:pPr>
              <w:jc w:val="right"/>
            </w:pPr>
            <w:r w:rsidRPr="00B40C4C">
              <w:t>1 874 000 000</w:t>
            </w:r>
          </w:p>
        </w:tc>
        <w:tc>
          <w:tcPr>
            <w:tcW w:w="180" w:type="dxa"/>
            <w:tcBorders>
              <w:top w:val="nil"/>
              <w:left w:val="nil"/>
              <w:bottom w:val="nil"/>
              <w:right w:val="nil"/>
            </w:tcBorders>
            <w:tcMar>
              <w:top w:w="43" w:type="dxa"/>
              <w:left w:w="0" w:type="dxa"/>
              <w:bottom w:w="0" w:type="dxa"/>
              <w:right w:w="0" w:type="dxa"/>
            </w:tcMar>
            <w:vAlign w:val="bottom"/>
          </w:tcPr>
          <w:p w14:paraId="2D20DB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89D510" w14:textId="77777777" w:rsidR="0089264D" w:rsidRPr="00B40C4C" w:rsidRDefault="0089264D" w:rsidP="004B5DA0">
            <w:pPr>
              <w:jc w:val="right"/>
            </w:pPr>
          </w:p>
        </w:tc>
      </w:tr>
      <w:tr w:rsidR="00446E55" w:rsidRPr="00B40C4C" w14:paraId="0AAF43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658B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A9192A"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6C373D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2CBDB6" w14:textId="77777777" w:rsidR="0089264D" w:rsidRPr="00B40C4C" w:rsidRDefault="0089264D" w:rsidP="009137DA">
            <w:r w:rsidRPr="00B40C4C">
              <w:t>Driftskreditter</w:t>
            </w:r>
          </w:p>
        </w:tc>
        <w:tc>
          <w:tcPr>
            <w:tcW w:w="1380" w:type="dxa"/>
            <w:tcBorders>
              <w:top w:val="nil"/>
              <w:left w:val="nil"/>
              <w:bottom w:val="nil"/>
              <w:right w:val="nil"/>
            </w:tcBorders>
            <w:tcMar>
              <w:top w:w="43" w:type="dxa"/>
              <w:left w:w="0" w:type="dxa"/>
              <w:bottom w:w="0" w:type="dxa"/>
              <w:right w:w="0" w:type="dxa"/>
            </w:tcMar>
            <w:vAlign w:val="bottom"/>
          </w:tcPr>
          <w:p w14:paraId="3576C1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E2FDD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A320564" w14:textId="77777777" w:rsidR="0089264D" w:rsidRPr="00B40C4C" w:rsidRDefault="0089264D" w:rsidP="004B5DA0">
            <w:pPr>
              <w:jc w:val="right"/>
            </w:pPr>
            <w:r w:rsidRPr="00B40C4C">
              <w:t>6 468 000 000</w:t>
            </w:r>
          </w:p>
        </w:tc>
        <w:tc>
          <w:tcPr>
            <w:tcW w:w="180" w:type="dxa"/>
            <w:tcBorders>
              <w:top w:val="nil"/>
              <w:left w:val="nil"/>
              <w:bottom w:val="nil"/>
              <w:right w:val="nil"/>
            </w:tcBorders>
            <w:tcMar>
              <w:top w:w="43" w:type="dxa"/>
              <w:left w:w="0" w:type="dxa"/>
              <w:bottom w:w="0" w:type="dxa"/>
              <w:right w:w="0" w:type="dxa"/>
            </w:tcMar>
            <w:vAlign w:val="bottom"/>
          </w:tcPr>
          <w:p w14:paraId="7C059BB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332214" w14:textId="77777777" w:rsidR="0089264D" w:rsidRPr="00B40C4C" w:rsidRDefault="0089264D" w:rsidP="004B5DA0">
            <w:pPr>
              <w:jc w:val="right"/>
            </w:pPr>
            <w:r w:rsidRPr="00B40C4C">
              <w:t>228 406 930 000</w:t>
            </w:r>
          </w:p>
        </w:tc>
      </w:tr>
      <w:tr w:rsidR="00446E55" w:rsidRPr="00B40C4C" w14:paraId="0D81F47E" w14:textId="77777777" w:rsidTr="008C2AB1">
        <w:trPr>
          <w:trHeight w:val="240"/>
        </w:trPr>
        <w:tc>
          <w:tcPr>
            <w:tcW w:w="567" w:type="dxa"/>
            <w:tcBorders>
              <w:top w:val="nil"/>
              <w:left w:val="nil"/>
              <w:bottom w:val="nil"/>
            </w:tcBorders>
            <w:tcMar>
              <w:top w:w="43" w:type="dxa"/>
              <w:left w:w="0" w:type="dxa"/>
              <w:bottom w:w="0" w:type="dxa"/>
              <w:right w:w="0" w:type="dxa"/>
            </w:tcMar>
          </w:tcPr>
          <w:p w14:paraId="00BB085E" w14:textId="77777777" w:rsidR="0089264D" w:rsidRPr="00B40C4C" w:rsidRDefault="0089264D" w:rsidP="009137DA">
            <w:r w:rsidRPr="00B40C4C">
              <w:t>733</w:t>
            </w:r>
          </w:p>
        </w:tc>
        <w:tc>
          <w:tcPr>
            <w:tcW w:w="260" w:type="dxa"/>
            <w:tcBorders>
              <w:top w:val="nil"/>
              <w:left w:val="nil"/>
              <w:bottom w:val="nil"/>
              <w:right w:val="nil"/>
            </w:tcBorders>
            <w:tcMar>
              <w:top w:w="43" w:type="dxa"/>
              <w:left w:w="0" w:type="dxa"/>
              <w:bottom w:w="0" w:type="dxa"/>
              <w:right w:w="0" w:type="dxa"/>
            </w:tcMar>
            <w:vAlign w:val="bottom"/>
          </w:tcPr>
          <w:p w14:paraId="223CA8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0A09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10A6E2" w14:textId="77777777" w:rsidR="0089264D" w:rsidRPr="00B40C4C" w:rsidRDefault="0089264D" w:rsidP="009137DA">
            <w:r w:rsidRPr="00B40C4C">
              <w:t>Habilitering og rehabilitering:</w:t>
            </w:r>
          </w:p>
        </w:tc>
        <w:tc>
          <w:tcPr>
            <w:tcW w:w="1380" w:type="dxa"/>
            <w:tcBorders>
              <w:top w:val="nil"/>
              <w:left w:val="nil"/>
              <w:bottom w:val="nil"/>
              <w:right w:val="nil"/>
            </w:tcBorders>
            <w:tcMar>
              <w:top w:w="43" w:type="dxa"/>
              <w:left w:w="0" w:type="dxa"/>
              <w:bottom w:w="0" w:type="dxa"/>
              <w:right w:w="0" w:type="dxa"/>
            </w:tcMar>
            <w:vAlign w:val="bottom"/>
          </w:tcPr>
          <w:p w14:paraId="31DF26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C658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491B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C1CF3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37ECBD" w14:textId="77777777" w:rsidR="0089264D" w:rsidRPr="00B40C4C" w:rsidRDefault="0089264D" w:rsidP="004B5DA0">
            <w:pPr>
              <w:jc w:val="right"/>
            </w:pPr>
          </w:p>
        </w:tc>
      </w:tr>
      <w:tr w:rsidR="00446E55" w:rsidRPr="00B40C4C" w14:paraId="42B4C85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8D33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FCC7E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88CE6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753A3C" w14:textId="77777777" w:rsidR="0089264D" w:rsidRPr="00B40C4C" w:rsidRDefault="0089264D" w:rsidP="009137DA">
            <w:r w:rsidRPr="00B40C4C">
              <w:t>Spesielle driftsutgifter</w:t>
            </w:r>
            <w:r w:rsidRPr="00B40C4C">
              <w:rPr>
                <w:rStyle w:val="kursiv"/>
              </w:rPr>
              <w:t>, kan nyttes under post 79</w:t>
            </w:r>
          </w:p>
        </w:tc>
        <w:tc>
          <w:tcPr>
            <w:tcW w:w="1380" w:type="dxa"/>
            <w:tcBorders>
              <w:top w:val="nil"/>
              <w:left w:val="nil"/>
              <w:bottom w:val="nil"/>
              <w:right w:val="nil"/>
            </w:tcBorders>
            <w:tcMar>
              <w:top w:w="43" w:type="dxa"/>
              <w:left w:w="0" w:type="dxa"/>
              <w:bottom w:w="0" w:type="dxa"/>
              <w:right w:w="0" w:type="dxa"/>
            </w:tcMar>
            <w:vAlign w:val="bottom"/>
          </w:tcPr>
          <w:p w14:paraId="0C4804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E2D5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23D39A" w14:textId="77777777" w:rsidR="0089264D" w:rsidRPr="00B40C4C" w:rsidRDefault="0089264D" w:rsidP="004B5DA0">
            <w:pPr>
              <w:jc w:val="right"/>
            </w:pPr>
            <w:r w:rsidRPr="00B40C4C">
              <w:t>3 967 000</w:t>
            </w:r>
          </w:p>
        </w:tc>
        <w:tc>
          <w:tcPr>
            <w:tcW w:w="180" w:type="dxa"/>
            <w:tcBorders>
              <w:top w:val="nil"/>
              <w:left w:val="nil"/>
              <w:bottom w:val="nil"/>
              <w:right w:val="nil"/>
            </w:tcBorders>
            <w:tcMar>
              <w:top w:w="43" w:type="dxa"/>
              <w:left w:w="0" w:type="dxa"/>
              <w:bottom w:w="0" w:type="dxa"/>
              <w:right w:w="0" w:type="dxa"/>
            </w:tcMar>
            <w:vAlign w:val="bottom"/>
          </w:tcPr>
          <w:p w14:paraId="17799C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78A73E" w14:textId="77777777" w:rsidR="0089264D" w:rsidRPr="00B40C4C" w:rsidRDefault="0089264D" w:rsidP="004B5DA0">
            <w:pPr>
              <w:jc w:val="right"/>
            </w:pPr>
          </w:p>
        </w:tc>
      </w:tr>
      <w:tr w:rsidR="00446E55" w:rsidRPr="00B40C4C" w14:paraId="576533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75C0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6B242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5577D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70EFF0" w14:textId="77777777" w:rsidR="0089264D" w:rsidRPr="00B40C4C" w:rsidRDefault="0089264D" w:rsidP="009137DA">
            <w:r w:rsidRPr="00B40C4C">
              <w:t>Behandlingsreiser til utlandet</w:t>
            </w:r>
          </w:p>
        </w:tc>
        <w:tc>
          <w:tcPr>
            <w:tcW w:w="1380" w:type="dxa"/>
            <w:tcBorders>
              <w:top w:val="nil"/>
              <w:left w:val="nil"/>
              <w:bottom w:val="nil"/>
              <w:right w:val="nil"/>
            </w:tcBorders>
            <w:tcMar>
              <w:top w:w="43" w:type="dxa"/>
              <w:left w:w="0" w:type="dxa"/>
              <w:bottom w:w="0" w:type="dxa"/>
              <w:right w:w="0" w:type="dxa"/>
            </w:tcMar>
            <w:vAlign w:val="bottom"/>
          </w:tcPr>
          <w:p w14:paraId="5FB1A8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AC29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C7CE28" w14:textId="77777777" w:rsidR="0089264D" w:rsidRPr="00B40C4C" w:rsidRDefault="0089264D" w:rsidP="004B5DA0">
            <w:pPr>
              <w:jc w:val="right"/>
            </w:pPr>
            <w:r w:rsidRPr="00B40C4C">
              <w:t>120 190 000</w:t>
            </w:r>
          </w:p>
        </w:tc>
        <w:tc>
          <w:tcPr>
            <w:tcW w:w="180" w:type="dxa"/>
            <w:tcBorders>
              <w:top w:val="nil"/>
              <w:left w:val="nil"/>
              <w:bottom w:val="nil"/>
              <w:right w:val="nil"/>
            </w:tcBorders>
            <w:tcMar>
              <w:top w:w="43" w:type="dxa"/>
              <w:left w:w="0" w:type="dxa"/>
              <w:bottom w:w="0" w:type="dxa"/>
              <w:right w:w="0" w:type="dxa"/>
            </w:tcMar>
            <w:vAlign w:val="bottom"/>
          </w:tcPr>
          <w:p w14:paraId="5C3C951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318FC5" w14:textId="77777777" w:rsidR="0089264D" w:rsidRPr="00B40C4C" w:rsidRDefault="0089264D" w:rsidP="004B5DA0">
            <w:pPr>
              <w:jc w:val="right"/>
            </w:pPr>
          </w:p>
        </w:tc>
      </w:tr>
      <w:tr w:rsidR="00446E55" w:rsidRPr="00B40C4C" w14:paraId="6E8FC23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6E47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AB5FE9"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268B13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774B79" w14:textId="77777777" w:rsidR="0089264D" w:rsidRPr="00B40C4C" w:rsidRDefault="0089264D" w:rsidP="009137DA">
            <w:r w:rsidRPr="00B40C4C">
              <w:t>Andre 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3B9740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838C9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5B5B149" w14:textId="77777777" w:rsidR="0089264D" w:rsidRPr="00B40C4C" w:rsidRDefault="0089264D" w:rsidP="004B5DA0">
            <w:pPr>
              <w:jc w:val="right"/>
            </w:pPr>
            <w:r w:rsidRPr="00B40C4C">
              <w:t>5 847 000</w:t>
            </w:r>
          </w:p>
        </w:tc>
        <w:tc>
          <w:tcPr>
            <w:tcW w:w="180" w:type="dxa"/>
            <w:tcBorders>
              <w:top w:val="nil"/>
              <w:left w:val="nil"/>
              <w:bottom w:val="nil"/>
              <w:right w:val="nil"/>
            </w:tcBorders>
            <w:tcMar>
              <w:top w:w="43" w:type="dxa"/>
              <w:left w:w="0" w:type="dxa"/>
              <w:bottom w:w="0" w:type="dxa"/>
              <w:right w:w="0" w:type="dxa"/>
            </w:tcMar>
            <w:vAlign w:val="bottom"/>
          </w:tcPr>
          <w:p w14:paraId="165EFFF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8F1E71" w14:textId="77777777" w:rsidR="0089264D" w:rsidRPr="00B40C4C" w:rsidRDefault="0089264D" w:rsidP="004B5DA0">
            <w:pPr>
              <w:jc w:val="right"/>
            </w:pPr>
            <w:r w:rsidRPr="00B40C4C">
              <w:t>130 004 000</w:t>
            </w:r>
          </w:p>
        </w:tc>
      </w:tr>
      <w:tr w:rsidR="00446E55" w:rsidRPr="00B40C4C" w14:paraId="71007623" w14:textId="77777777" w:rsidTr="008C2AB1">
        <w:trPr>
          <w:trHeight w:val="240"/>
        </w:trPr>
        <w:tc>
          <w:tcPr>
            <w:tcW w:w="567" w:type="dxa"/>
            <w:tcBorders>
              <w:top w:val="nil"/>
              <w:left w:val="nil"/>
              <w:bottom w:val="nil"/>
            </w:tcBorders>
            <w:tcMar>
              <w:top w:w="43" w:type="dxa"/>
              <w:left w:w="0" w:type="dxa"/>
              <w:bottom w:w="0" w:type="dxa"/>
              <w:right w:w="0" w:type="dxa"/>
            </w:tcMar>
          </w:tcPr>
          <w:p w14:paraId="1C1AD123" w14:textId="77777777" w:rsidR="0089264D" w:rsidRPr="00B40C4C" w:rsidRDefault="0089264D" w:rsidP="009137DA">
            <w:r w:rsidRPr="00B40C4C">
              <w:t>734</w:t>
            </w:r>
          </w:p>
        </w:tc>
        <w:tc>
          <w:tcPr>
            <w:tcW w:w="260" w:type="dxa"/>
            <w:tcBorders>
              <w:top w:val="nil"/>
              <w:left w:val="nil"/>
              <w:bottom w:val="nil"/>
              <w:right w:val="nil"/>
            </w:tcBorders>
            <w:tcMar>
              <w:top w:w="43" w:type="dxa"/>
              <w:left w:w="0" w:type="dxa"/>
              <w:bottom w:w="0" w:type="dxa"/>
              <w:right w:w="0" w:type="dxa"/>
            </w:tcMar>
            <w:vAlign w:val="bottom"/>
          </w:tcPr>
          <w:p w14:paraId="4BD5E9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729A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98E00B" w14:textId="77777777" w:rsidR="0089264D" w:rsidRPr="00B40C4C" w:rsidRDefault="0089264D" w:rsidP="009137DA">
            <w:r w:rsidRPr="00B40C4C">
              <w:t>Særskilte tilskudd til psykisk helse og rustiltak:</w:t>
            </w:r>
          </w:p>
        </w:tc>
        <w:tc>
          <w:tcPr>
            <w:tcW w:w="1380" w:type="dxa"/>
            <w:tcBorders>
              <w:top w:val="nil"/>
              <w:left w:val="nil"/>
              <w:bottom w:val="nil"/>
              <w:right w:val="nil"/>
            </w:tcBorders>
            <w:tcMar>
              <w:top w:w="43" w:type="dxa"/>
              <w:left w:w="0" w:type="dxa"/>
              <w:bottom w:w="0" w:type="dxa"/>
              <w:right w:w="0" w:type="dxa"/>
            </w:tcMar>
            <w:vAlign w:val="bottom"/>
          </w:tcPr>
          <w:p w14:paraId="76D7BB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5204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7E28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DE99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B4968C" w14:textId="77777777" w:rsidR="0089264D" w:rsidRPr="00B40C4C" w:rsidRDefault="0089264D" w:rsidP="004B5DA0">
            <w:pPr>
              <w:jc w:val="right"/>
            </w:pPr>
          </w:p>
        </w:tc>
      </w:tr>
      <w:tr w:rsidR="00446E55" w:rsidRPr="00B40C4C" w14:paraId="65A234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C111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CA48C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156C0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322F4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84BE7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064C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9F6084" w14:textId="77777777" w:rsidR="0089264D" w:rsidRPr="00B40C4C" w:rsidRDefault="0089264D" w:rsidP="004B5DA0">
            <w:pPr>
              <w:jc w:val="right"/>
            </w:pPr>
            <w:r w:rsidRPr="00B40C4C">
              <w:t>106 580 000</w:t>
            </w:r>
          </w:p>
        </w:tc>
        <w:tc>
          <w:tcPr>
            <w:tcW w:w="180" w:type="dxa"/>
            <w:tcBorders>
              <w:top w:val="nil"/>
              <w:left w:val="nil"/>
              <w:bottom w:val="nil"/>
              <w:right w:val="nil"/>
            </w:tcBorders>
            <w:tcMar>
              <w:top w:w="43" w:type="dxa"/>
              <w:left w:w="0" w:type="dxa"/>
              <w:bottom w:w="0" w:type="dxa"/>
              <w:right w:w="0" w:type="dxa"/>
            </w:tcMar>
            <w:vAlign w:val="bottom"/>
          </w:tcPr>
          <w:p w14:paraId="344675B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1F663F" w14:textId="77777777" w:rsidR="0089264D" w:rsidRPr="00B40C4C" w:rsidRDefault="0089264D" w:rsidP="004B5DA0">
            <w:pPr>
              <w:jc w:val="right"/>
            </w:pPr>
          </w:p>
        </w:tc>
      </w:tr>
      <w:tr w:rsidR="00446E55" w:rsidRPr="00B40C4C" w14:paraId="110092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B7E8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59AE4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77F64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37087B"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34D26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D887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C13830" w14:textId="77777777" w:rsidR="0089264D" w:rsidRPr="00B40C4C" w:rsidRDefault="0089264D" w:rsidP="004B5DA0">
            <w:pPr>
              <w:jc w:val="right"/>
            </w:pPr>
            <w:r w:rsidRPr="00B40C4C">
              <w:t>16 504 000</w:t>
            </w:r>
          </w:p>
        </w:tc>
        <w:tc>
          <w:tcPr>
            <w:tcW w:w="180" w:type="dxa"/>
            <w:tcBorders>
              <w:top w:val="nil"/>
              <w:left w:val="nil"/>
              <w:bottom w:val="nil"/>
              <w:right w:val="nil"/>
            </w:tcBorders>
            <w:tcMar>
              <w:top w:w="43" w:type="dxa"/>
              <w:left w:w="0" w:type="dxa"/>
              <w:bottom w:w="0" w:type="dxa"/>
              <w:right w:w="0" w:type="dxa"/>
            </w:tcMar>
            <w:vAlign w:val="bottom"/>
          </w:tcPr>
          <w:p w14:paraId="419574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924F80" w14:textId="77777777" w:rsidR="0089264D" w:rsidRPr="00B40C4C" w:rsidRDefault="0089264D" w:rsidP="004B5DA0">
            <w:pPr>
              <w:jc w:val="right"/>
            </w:pPr>
          </w:p>
        </w:tc>
      </w:tr>
      <w:tr w:rsidR="00446E55" w:rsidRPr="00B40C4C" w14:paraId="3C1A7D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F2D1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585F5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44D8C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1E8CC7" w14:textId="77777777" w:rsidR="0089264D" w:rsidRPr="00B40C4C" w:rsidRDefault="0089264D" w:rsidP="009137DA">
            <w:r w:rsidRPr="00B40C4C">
              <w:t>Hjemhenting ved alvorlig psykisk lidelse mv.</w:t>
            </w:r>
          </w:p>
        </w:tc>
        <w:tc>
          <w:tcPr>
            <w:tcW w:w="1380" w:type="dxa"/>
            <w:tcBorders>
              <w:top w:val="nil"/>
              <w:left w:val="nil"/>
              <w:bottom w:val="nil"/>
              <w:right w:val="nil"/>
            </w:tcBorders>
            <w:tcMar>
              <w:top w:w="43" w:type="dxa"/>
              <w:left w:w="0" w:type="dxa"/>
              <w:bottom w:w="0" w:type="dxa"/>
              <w:right w:w="0" w:type="dxa"/>
            </w:tcMar>
            <w:vAlign w:val="bottom"/>
          </w:tcPr>
          <w:p w14:paraId="050B8A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BA2E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A1E0D6" w14:textId="77777777" w:rsidR="0089264D" w:rsidRPr="00B40C4C" w:rsidRDefault="0089264D" w:rsidP="004B5DA0">
            <w:pPr>
              <w:jc w:val="right"/>
            </w:pPr>
            <w:r w:rsidRPr="00B40C4C">
              <w:t>3 453 000</w:t>
            </w:r>
          </w:p>
        </w:tc>
        <w:tc>
          <w:tcPr>
            <w:tcW w:w="180" w:type="dxa"/>
            <w:tcBorders>
              <w:top w:val="nil"/>
              <w:left w:val="nil"/>
              <w:bottom w:val="nil"/>
              <w:right w:val="nil"/>
            </w:tcBorders>
            <w:tcMar>
              <w:top w:w="43" w:type="dxa"/>
              <w:left w:w="0" w:type="dxa"/>
              <w:bottom w:w="0" w:type="dxa"/>
              <w:right w:w="0" w:type="dxa"/>
            </w:tcMar>
            <w:vAlign w:val="bottom"/>
          </w:tcPr>
          <w:p w14:paraId="103B49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7928AE" w14:textId="77777777" w:rsidR="0089264D" w:rsidRPr="00B40C4C" w:rsidRDefault="0089264D" w:rsidP="004B5DA0">
            <w:pPr>
              <w:jc w:val="right"/>
            </w:pPr>
          </w:p>
        </w:tc>
      </w:tr>
      <w:tr w:rsidR="00446E55" w:rsidRPr="00B40C4C" w14:paraId="697E5F1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3FB7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6CB94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80C82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00F52B" w14:textId="77777777" w:rsidR="0089264D" w:rsidRPr="00B40C4C" w:rsidRDefault="0089264D" w:rsidP="009137DA">
            <w:r w:rsidRPr="00B40C4C">
              <w:t>Tvungen omsorg for psykisk utviklingshemmede</w:t>
            </w:r>
          </w:p>
        </w:tc>
        <w:tc>
          <w:tcPr>
            <w:tcW w:w="1380" w:type="dxa"/>
            <w:tcBorders>
              <w:top w:val="nil"/>
              <w:left w:val="nil"/>
              <w:bottom w:val="nil"/>
              <w:right w:val="nil"/>
            </w:tcBorders>
            <w:tcMar>
              <w:top w:w="43" w:type="dxa"/>
              <w:left w:w="0" w:type="dxa"/>
              <w:bottom w:w="0" w:type="dxa"/>
              <w:right w:w="0" w:type="dxa"/>
            </w:tcMar>
            <w:vAlign w:val="bottom"/>
          </w:tcPr>
          <w:p w14:paraId="56CA17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05173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57D52C" w14:textId="77777777" w:rsidR="0089264D" w:rsidRPr="00B40C4C" w:rsidRDefault="0089264D" w:rsidP="004B5DA0">
            <w:pPr>
              <w:jc w:val="right"/>
            </w:pPr>
            <w:r w:rsidRPr="00B40C4C">
              <w:t>531 559 000</w:t>
            </w:r>
          </w:p>
        </w:tc>
        <w:tc>
          <w:tcPr>
            <w:tcW w:w="180" w:type="dxa"/>
            <w:tcBorders>
              <w:top w:val="nil"/>
              <w:left w:val="nil"/>
              <w:bottom w:val="nil"/>
              <w:right w:val="nil"/>
            </w:tcBorders>
            <w:tcMar>
              <w:top w:w="43" w:type="dxa"/>
              <w:left w:w="0" w:type="dxa"/>
              <w:bottom w:w="0" w:type="dxa"/>
              <w:right w:w="0" w:type="dxa"/>
            </w:tcMar>
            <w:vAlign w:val="bottom"/>
          </w:tcPr>
          <w:p w14:paraId="1C99C41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0373CD" w14:textId="77777777" w:rsidR="0089264D" w:rsidRPr="00B40C4C" w:rsidRDefault="0089264D" w:rsidP="004B5DA0">
            <w:pPr>
              <w:jc w:val="right"/>
            </w:pPr>
          </w:p>
        </w:tc>
      </w:tr>
      <w:tr w:rsidR="00446E55" w:rsidRPr="00B40C4C" w14:paraId="122EA23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01279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D69644"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64F99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CB306C" w14:textId="77777777" w:rsidR="0089264D" w:rsidRPr="00B40C4C" w:rsidRDefault="0089264D" w:rsidP="009137DA">
            <w:r w:rsidRPr="00B40C4C">
              <w:t>Utviklingsområder innen psykisk helsevern og rus</w:t>
            </w:r>
          </w:p>
        </w:tc>
        <w:tc>
          <w:tcPr>
            <w:tcW w:w="1380" w:type="dxa"/>
            <w:tcBorders>
              <w:top w:val="nil"/>
              <w:left w:val="nil"/>
              <w:bottom w:val="nil"/>
              <w:right w:val="nil"/>
            </w:tcBorders>
            <w:tcMar>
              <w:top w:w="43" w:type="dxa"/>
              <w:left w:w="0" w:type="dxa"/>
              <w:bottom w:w="0" w:type="dxa"/>
              <w:right w:w="0" w:type="dxa"/>
            </w:tcMar>
            <w:vAlign w:val="bottom"/>
          </w:tcPr>
          <w:p w14:paraId="1C0D83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888CF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94340D" w14:textId="77777777" w:rsidR="0089264D" w:rsidRPr="00B40C4C" w:rsidRDefault="0089264D" w:rsidP="004B5DA0">
            <w:pPr>
              <w:jc w:val="right"/>
            </w:pPr>
            <w:r w:rsidRPr="00B40C4C">
              <w:t>15 132 000</w:t>
            </w:r>
          </w:p>
        </w:tc>
        <w:tc>
          <w:tcPr>
            <w:tcW w:w="180" w:type="dxa"/>
            <w:tcBorders>
              <w:top w:val="nil"/>
              <w:left w:val="nil"/>
              <w:bottom w:val="nil"/>
              <w:right w:val="nil"/>
            </w:tcBorders>
            <w:tcMar>
              <w:top w:w="43" w:type="dxa"/>
              <w:left w:w="0" w:type="dxa"/>
              <w:bottom w:w="0" w:type="dxa"/>
              <w:right w:w="0" w:type="dxa"/>
            </w:tcMar>
            <w:vAlign w:val="bottom"/>
          </w:tcPr>
          <w:p w14:paraId="729D8E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63F159" w14:textId="77777777" w:rsidR="0089264D" w:rsidRPr="00B40C4C" w:rsidRDefault="0089264D" w:rsidP="004B5DA0">
            <w:pPr>
              <w:jc w:val="right"/>
            </w:pPr>
            <w:r w:rsidRPr="00B40C4C">
              <w:t>673 228 000</w:t>
            </w:r>
          </w:p>
        </w:tc>
      </w:tr>
      <w:tr w:rsidR="00446E55" w:rsidRPr="00B40C4C" w14:paraId="5896CBE0" w14:textId="77777777" w:rsidTr="008C2AB1">
        <w:trPr>
          <w:trHeight w:val="240"/>
        </w:trPr>
        <w:tc>
          <w:tcPr>
            <w:tcW w:w="567" w:type="dxa"/>
            <w:tcBorders>
              <w:top w:val="nil"/>
              <w:left w:val="nil"/>
              <w:bottom w:val="nil"/>
            </w:tcBorders>
            <w:tcMar>
              <w:top w:w="43" w:type="dxa"/>
              <w:left w:w="0" w:type="dxa"/>
              <w:bottom w:w="0" w:type="dxa"/>
              <w:right w:w="0" w:type="dxa"/>
            </w:tcMar>
          </w:tcPr>
          <w:p w14:paraId="22114137" w14:textId="77777777" w:rsidR="0089264D" w:rsidRPr="00B40C4C" w:rsidRDefault="0089264D" w:rsidP="009137DA">
            <w:r w:rsidRPr="00B40C4C">
              <w:t>737</w:t>
            </w:r>
          </w:p>
        </w:tc>
        <w:tc>
          <w:tcPr>
            <w:tcW w:w="260" w:type="dxa"/>
            <w:tcBorders>
              <w:top w:val="nil"/>
              <w:left w:val="nil"/>
              <w:bottom w:val="nil"/>
              <w:right w:val="nil"/>
            </w:tcBorders>
            <w:tcMar>
              <w:top w:w="43" w:type="dxa"/>
              <w:left w:w="0" w:type="dxa"/>
              <w:bottom w:w="0" w:type="dxa"/>
              <w:right w:w="0" w:type="dxa"/>
            </w:tcMar>
            <w:vAlign w:val="bottom"/>
          </w:tcPr>
          <w:p w14:paraId="0AFFA7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D484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EA96C8" w14:textId="77777777" w:rsidR="0089264D" w:rsidRPr="00B40C4C" w:rsidRDefault="0089264D" w:rsidP="009137DA">
            <w:r w:rsidRPr="00B40C4C">
              <w:t>Historiske pensjonskostnader:</w:t>
            </w:r>
          </w:p>
        </w:tc>
        <w:tc>
          <w:tcPr>
            <w:tcW w:w="1380" w:type="dxa"/>
            <w:tcBorders>
              <w:top w:val="nil"/>
              <w:left w:val="nil"/>
              <w:bottom w:val="nil"/>
              <w:right w:val="nil"/>
            </w:tcBorders>
            <w:tcMar>
              <w:top w:w="43" w:type="dxa"/>
              <w:left w:w="0" w:type="dxa"/>
              <w:bottom w:w="0" w:type="dxa"/>
              <w:right w:w="0" w:type="dxa"/>
            </w:tcMar>
            <w:vAlign w:val="bottom"/>
          </w:tcPr>
          <w:p w14:paraId="75A750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C509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1B19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B895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55B1E8" w14:textId="77777777" w:rsidR="0089264D" w:rsidRPr="00B40C4C" w:rsidRDefault="0089264D" w:rsidP="004B5DA0">
            <w:pPr>
              <w:jc w:val="right"/>
            </w:pPr>
          </w:p>
        </w:tc>
      </w:tr>
      <w:tr w:rsidR="00446E55" w:rsidRPr="00B40C4C" w14:paraId="5C81EBB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182B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578EC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80E66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84EB23" w14:textId="77777777" w:rsidR="0089264D" w:rsidRPr="00B40C4C" w:rsidRDefault="0089264D" w:rsidP="009137DA">
            <w:r w:rsidRPr="00B40C4C">
              <w:t>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53D68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E72DD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2D75B03" w14:textId="77777777" w:rsidR="0089264D" w:rsidRPr="00B40C4C" w:rsidRDefault="0089264D" w:rsidP="004B5DA0">
            <w:pPr>
              <w:jc w:val="right"/>
            </w:pPr>
            <w:r w:rsidRPr="00B40C4C">
              <w:t>115 000 000</w:t>
            </w:r>
          </w:p>
        </w:tc>
        <w:tc>
          <w:tcPr>
            <w:tcW w:w="180" w:type="dxa"/>
            <w:tcBorders>
              <w:top w:val="nil"/>
              <w:left w:val="nil"/>
              <w:bottom w:val="nil"/>
              <w:right w:val="nil"/>
            </w:tcBorders>
            <w:tcMar>
              <w:top w:w="43" w:type="dxa"/>
              <w:left w:w="0" w:type="dxa"/>
              <w:bottom w:w="0" w:type="dxa"/>
              <w:right w:w="0" w:type="dxa"/>
            </w:tcMar>
            <w:vAlign w:val="bottom"/>
          </w:tcPr>
          <w:p w14:paraId="4ACB793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AF678B7" w14:textId="77777777" w:rsidR="0089264D" w:rsidRPr="00B40C4C" w:rsidRDefault="0089264D" w:rsidP="004B5DA0">
            <w:pPr>
              <w:jc w:val="right"/>
            </w:pPr>
            <w:r w:rsidRPr="00B40C4C">
              <w:t>115 000 000</w:t>
            </w:r>
          </w:p>
        </w:tc>
      </w:tr>
      <w:tr w:rsidR="00446E55" w:rsidRPr="00B40C4C" w14:paraId="74723F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3D4A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5E6F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E58B6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22C4EB" w14:textId="77777777" w:rsidR="0089264D" w:rsidRPr="00B40C4C" w:rsidRDefault="0089264D" w:rsidP="009137DA">
            <w:r w:rsidRPr="00B40C4C">
              <w:t>Sum Spesialisthelsetjenester</w:t>
            </w:r>
          </w:p>
        </w:tc>
        <w:tc>
          <w:tcPr>
            <w:tcW w:w="1380" w:type="dxa"/>
            <w:tcBorders>
              <w:top w:val="nil"/>
              <w:left w:val="nil"/>
              <w:bottom w:val="nil"/>
              <w:right w:val="nil"/>
            </w:tcBorders>
            <w:tcMar>
              <w:top w:w="43" w:type="dxa"/>
              <w:left w:w="0" w:type="dxa"/>
              <w:bottom w:w="0" w:type="dxa"/>
              <w:right w:w="0" w:type="dxa"/>
            </w:tcMar>
            <w:vAlign w:val="bottom"/>
          </w:tcPr>
          <w:p w14:paraId="57E929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EC4A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E020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502AD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4881AA1" w14:textId="77777777" w:rsidR="0089264D" w:rsidRPr="00B40C4C" w:rsidRDefault="0089264D" w:rsidP="004B5DA0">
            <w:pPr>
              <w:jc w:val="right"/>
            </w:pPr>
            <w:r w:rsidRPr="00B40C4C">
              <w:t>229 325 162 000</w:t>
            </w:r>
          </w:p>
        </w:tc>
      </w:tr>
      <w:tr w:rsidR="00446E55" w:rsidRPr="00B40C4C" w14:paraId="1BD6443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DFBB186" w14:textId="77777777" w:rsidR="0089264D" w:rsidRPr="00B40C4C" w:rsidRDefault="0089264D" w:rsidP="00DA6D3F">
            <w:pPr>
              <w:pStyle w:val="tittel-gulbok2"/>
            </w:pPr>
            <w:r w:rsidRPr="00B40C4C">
              <w:t>Sentral helseforvaltning</w:t>
            </w:r>
          </w:p>
        </w:tc>
      </w:tr>
      <w:tr w:rsidR="00446E55" w:rsidRPr="00B40C4C" w14:paraId="5289984D" w14:textId="77777777" w:rsidTr="008C2AB1">
        <w:trPr>
          <w:trHeight w:val="240"/>
        </w:trPr>
        <w:tc>
          <w:tcPr>
            <w:tcW w:w="567" w:type="dxa"/>
            <w:tcBorders>
              <w:top w:val="nil"/>
              <w:left w:val="nil"/>
              <w:bottom w:val="nil"/>
            </w:tcBorders>
            <w:tcMar>
              <w:top w:w="43" w:type="dxa"/>
              <w:left w:w="0" w:type="dxa"/>
              <w:bottom w:w="0" w:type="dxa"/>
              <w:right w:w="0" w:type="dxa"/>
            </w:tcMar>
          </w:tcPr>
          <w:p w14:paraId="06039FFE" w14:textId="77777777" w:rsidR="0089264D" w:rsidRPr="00B40C4C" w:rsidRDefault="0089264D" w:rsidP="009137DA">
            <w:r w:rsidRPr="00B40C4C">
              <w:t>740</w:t>
            </w:r>
          </w:p>
        </w:tc>
        <w:tc>
          <w:tcPr>
            <w:tcW w:w="260" w:type="dxa"/>
            <w:tcBorders>
              <w:top w:val="nil"/>
              <w:left w:val="nil"/>
              <w:bottom w:val="nil"/>
              <w:right w:val="nil"/>
            </w:tcBorders>
            <w:tcMar>
              <w:top w:w="43" w:type="dxa"/>
              <w:left w:w="0" w:type="dxa"/>
              <w:bottom w:w="0" w:type="dxa"/>
              <w:right w:w="0" w:type="dxa"/>
            </w:tcMar>
            <w:vAlign w:val="bottom"/>
          </w:tcPr>
          <w:p w14:paraId="541D74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0FA4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2F0016" w14:textId="77777777" w:rsidR="0089264D" w:rsidRPr="00B40C4C" w:rsidRDefault="0089264D" w:rsidP="009137DA">
            <w:r w:rsidRPr="00B40C4C">
              <w:t>Helsedirektoratet:</w:t>
            </w:r>
          </w:p>
        </w:tc>
        <w:tc>
          <w:tcPr>
            <w:tcW w:w="1380" w:type="dxa"/>
            <w:tcBorders>
              <w:top w:val="nil"/>
              <w:left w:val="nil"/>
              <w:bottom w:val="nil"/>
              <w:right w:val="nil"/>
            </w:tcBorders>
            <w:tcMar>
              <w:top w:w="43" w:type="dxa"/>
              <w:left w:w="0" w:type="dxa"/>
              <w:bottom w:w="0" w:type="dxa"/>
              <w:right w:w="0" w:type="dxa"/>
            </w:tcMar>
            <w:vAlign w:val="bottom"/>
          </w:tcPr>
          <w:p w14:paraId="7E230C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9AFA2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7B75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566B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666DA7" w14:textId="77777777" w:rsidR="0089264D" w:rsidRPr="00B40C4C" w:rsidRDefault="0089264D" w:rsidP="004B5DA0">
            <w:pPr>
              <w:jc w:val="right"/>
            </w:pPr>
          </w:p>
        </w:tc>
      </w:tr>
      <w:tr w:rsidR="00446E55" w:rsidRPr="00B40C4C" w14:paraId="7FB405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A4AC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89AEB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001C2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8634E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DA803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A08B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0A62C7" w14:textId="77777777" w:rsidR="0089264D" w:rsidRPr="00B40C4C" w:rsidRDefault="0089264D" w:rsidP="004B5DA0">
            <w:pPr>
              <w:jc w:val="right"/>
            </w:pPr>
            <w:r w:rsidRPr="00B40C4C">
              <w:t>1 591 294 000</w:t>
            </w:r>
          </w:p>
        </w:tc>
        <w:tc>
          <w:tcPr>
            <w:tcW w:w="180" w:type="dxa"/>
            <w:tcBorders>
              <w:top w:val="nil"/>
              <w:left w:val="nil"/>
              <w:bottom w:val="nil"/>
              <w:right w:val="nil"/>
            </w:tcBorders>
            <w:tcMar>
              <w:top w:w="43" w:type="dxa"/>
              <w:left w:w="0" w:type="dxa"/>
              <w:bottom w:w="0" w:type="dxa"/>
              <w:right w:w="0" w:type="dxa"/>
            </w:tcMar>
            <w:vAlign w:val="bottom"/>
          </w:tcPr>
          <w:p w14:paraId="047C27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14EC25" w14:textId="77777777" w:rsidR="0089264D" w:rsidRPr="00B40C4C" w:rsidRDefault="0089264D" w:rsidP="004B5DA0">
            <w:pPr>
              <w:jc w:val="right"/>
            </w:pPr>
          </w:p>
        </w:tc>
      </w:tr>
      <w:tr w:rsidR="00446E55" w:rsidRPr="00B40C4C" w14:paraId="0E8234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48E8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0E34D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C0D67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376D36"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E6584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94A6A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CA22AB" w14:textId="77777777" w:rsidR="0089264D" w:rsidRPr="00B40C4C" w:rsidRDefault="0089264D" w:rsidP="004B5DA0">
            <w:pPr>
              <w:jc w:val="right"/>
            </w:pPr>
            <w:r w:rsidRPr="00B40C4C">
              <w:t>125 037 000</w:t>
            </w:r>
          </w:p>
        </w:tc>
        <w:tc>
          <w:tcPr>
            <w:tcW w:w="180" w:type="dxa"/>
            <w:tcBorders>
              <w:top w:val="nil"/>
              <w:left w:val="nil"/>
              <w:bottom w:val="nil"/>
              <w:right w:val="nil"/>
            </w:tcBorders>
            <w:tcMar>
              <w:top w:w="43" w:type="dxa"/>
              <w:left w:w="0" w:type="dxa"/>
              <w:bottom w:w="0" w:type="dxa"/>
              <w:right w:w="0" w:type="dxa"/>
            </w:tcMar>
            <w:vAlign w:val="bottom"/>
          </w:tcPr>
          <w:p w14:paraId="61A0D7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71B037" w14:textId="77777777" w:rsidR="0089264D" w:rsidRPr="00B40C4C" w:rsidRDefault="0089264D" w:rsidP="004B5DA0">
            <w:pPr>
              <w:jc w:val="right"/>
            </w:pPr>
            <w:r w:rsidRPr="00B40C4C">
              <w:t>1 716 331 000</w:t>
            </w:r>
          </w:p>
        </w:tc>
      </w:tr>
      <w:tr w:rsidR="00446E55" w:rsidRPr="00B40C4C" w14:paraId="4756E98D" w14:textId="77777777" w:rsidTr="008C2AB1">
        <w:trPr>
          <w:trHeight w:val="240"/>
        </w:trPr>
        <w:tc>
          <w:tcPr>
            <w:tcW w:w="567" w:type="dxa"/>
            <w:tcBorders>
              <w:top w:val="nil"/>
              <w:left w:val="nil"/>
              <w:bottom w:val="nil"/>
            </w:tcBorders>
            <w:tcMar>
              <w:top w:w="43" w:type="dxa"/>
              <w:left w:w="0" w:type="dxa"/>
              <w:bottom w:w="0" w:type="dxa"/>
              <w:right w:w="0" w:type="dxa"/>
            </w:tcMar>
          </w:tcPr>
          <w:p w14:paraId="3415A8AE" w14:textId="77777777" w:rsidR="0089264D" w:rsidRPr="00B40C4C" w:rsidRDefault="0089264D" w:rsidP="009137DA">
            <w:r w:rsidRPr="00B40C4C">
              <w:t>741</w:t>
            </w:r>
          </w:p>
        </w:tc>
        <w:tc>
          <w:tcPr>
            <w:tcW w:w="260" w:type="dxa"/>
            <w:tcBorders>
              <w:top w:val="nil"/>
              <w:left w:val="nil"/>
              <w:bottom w:val="nil"/>
              <w:right w:val="nil"/>
            </w:tcBorders>
            <w:tcMar>
              <w:top w:w="43" w:type="dxa"/>
              <w:left w:w="0" w:type="dxa"/>
              <w:bottom w:w="0" w:type="dxa"/>
              <w:right w:w="0" w:type="dxa"/>
            </w:tcMar>
            <w:vAlign w:val="bottom"/>
          </w:tcPr>
          <w:p w14:paraId="3DF4EF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A36E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CC02A0" w14:textId="77777777" w:rsidR="0089264D" w:rsidRPr="00B40C4C" w:rsidRDefault="0089264D" w:rsidP="009137DA">
            <w:r w:rsidRPr="00B40C4C">
              <w:t>Norsk pasientskadeerstatning:</w:t>
            </w:r>
          </w:p>
        </w:tc>
        <w:tc>
          <w:tcPr>
            <w:tcW w:w="1380" w:type="dxa"/>
            <w:tcBorders>
              <w:top w:val="nil"/>
              <w:left w:val="nil"/>
              <w:bottom w:val="nil"/>
              <w:right w:val="nil"/>
            </w:tcBorders>
            <w:tcMar>
              <w:top w:w="43" w:type="dxa"/>
              <w:left w:w="0" w:type="dxa"/>
              <w:bottom w:w="0" w:type="dxa"/>
              <w:right w:w="0" w:type="dxa"/>
            </w:tcMar>
            <w:vAlign w:val="bottom"/>
          </w:tcPr>
          <w:p w14:paraId="1D8D8E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AE8CD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5E55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02BB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EDAEC7" w14:textId="77777777" w:rsidR="0089264D" w:rsidRPr="00B40C4C" w:rsidRDefault="0089264D" w:rsidP="004B5DA0">
            <w:pPr>
              <w:jc w:val="right"/>
            </w:pPr>
          </w:p>
        </w:tc>
      </w:tr>
      <w:tr w:rsidR="00446E55" w:rsidRPr="00B40C4C" w14:paraId="52F7BC6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4A97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9826C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C133A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B1E3F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B84263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BB0C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E91796" w14:textId="77777777" w:rsidR="0089264D" w:rsidRPr="00B40C4C" w:rsidRDefault="0089264D" w:rsidP="004B5DA0">
            <w:pPr>
              <w:jc w:val="right"/>
            </w:pPr>
            <w:r w:rsidRPr="00B40C4C">
              <w:t>258 613 000</w:t>
            </w:r>
          </w:p>
        </w:tc>
        <w:tc>
          <w:tcPr>
            <w:tcW w:w="180" w:type="dxa"/>
            <w:tcBorders>
              <w:top w:val="nil"/>
              <w:left w:val="nil"/>
              <w:bottom w:val="nil"/>
              <w:right w:val="nil"/>
            </w:tcBorders>
            <w:tcMar>
              <w:top w:w="43" w:type="dxa"/>
              <w:left w:w="0" w:type="dxa"/>
              <w:bottom w:w="0" w:type="dxa"/>
              <w:right w:w="0" w:type="dxa"/>
            </w:tcMar>
            <w:vAlign w:val="bottom"/>
          </w:tcPr>
          <w:p w14:paraId="423A89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C50257" w14:textId="77777777" w:rsidR="0089264D" w:rsidRPr="00B40C4C" w:rsidRDefault="0089264D" w:rsidP="004B5DA0">
            <w:pPr>
              <w:jc w:val="right"/>
            </w:pPr>
          </w:p>
        </w:tc>
      </w:tr>
      <w:tr w:rsidR="00446E55" w:rsidRPr="00B40C4C" w14:paraId="262CAC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031A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232A3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717C2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902A2A" w14:textId="77777777" w:rsidR="0089264D" w:rsidRPr="00B40C4C" w:rsidRDefault="0089264D" w:rsidP="009137DA">
            <w:r w:rsidRPr="00B40C4C">
              <w:t>Advokatutgifter</w:t>
            </w:r>
          </w:p>
        </w:tc>
        <w:tc>
          <w:tcPr>
            <w:tcW w:w="1380" w:type="dxa"/>
            <w:tcBorders>
              <w:top w:val="nil"/>
              <w:left w:val="nil"/>
              <w:bottom w:val="nil"/>
              <w:right w:val="nil"/>
            </w:tcBorders>
            <w:tcMar>
              <w:top w:w="43" w:type="dxa"/>
              <w:left w:w="0" w:type="dxa"/>
              <w:bottom w:w="0" w:type="dxa"/>
              <w:right w:w="0" w:type="dxa"/>
            </w:tcMar>
            <w:vAlign w:val="bottom"/>
          </w:tcPr>
          <w:p w14:paraId="46AE5F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A2082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203F00" w14:textId="77777777" w:rsidR="0089264D" w:rsidRPr="00B40C4C" w:rsidRDefault="0089264D" w:rsidP="004B5DA0">
            <w:pPr>
              <w:jc w:val="right"/>
            </w:pPr>
            <w:r w:rsidRPr="00B40C4C">
              <w:t>56 314 000</w:t>
            </w:r>
          </w:p>
        </w:tc>
        <w:tc>
          <w:tcPr>
            <w:tcW w:w="180" w:type="dxa"/>
            <w:tcBorders>
              <w:top w:val="nil"/>
              <w:left w:val="nil"/>
              <w:bottom w:val="nil"/>
              <w:right w:val="nil"/>
            </w:tcBorders>
            <w:tcMar>
              <w:top w:w="43" w:type="dxa"/>
              <w:left w:w="0" w:type="dxa"/>
              <w:bottom w:w="0" w:type="dxa"/>
              <w:right w:w="0" w:type="dxa"/>
            </w:tcMar>
            <w:vAlign w:val="bottom"/>
          </w:tcPr>
          <w:p w14:paraId="611DB3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80C5AF" w14:textId="77777777" w:rsidR="0089264D" w:rsidRPr="00B40C4C" w:rsidRDefault="0089264D" w:rsidP="004B5DA0">
            <w:pPr>
              <w:jc w:val="right"/>
            </w:pPr>
          </w:p>
        </w:tc>
      </w:tr>
      <w:tr w:rsidR="00446E55" w:rsidRPr="00B40C4C" w14:paraId="0F9C27F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D45A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AE80D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49186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E3D63F" w14:textId="77777777" w:rsidR="0089264D" w:rsidRPr="00B40C4C" w:rsidRDefault="0089264D" w:rsidP="009137DA">
            <w:r w:rsidRPr="00B40C4C">
              <w:t>Særskilte tilskudd</w:t>
            </w:r>
          </w:p>
        </w:tc>
        <w:tc>
          <w:tcPr>
            <w:tcW w:w="1380" w:type="dxa"/>
            <w:tcBorders>
              <w:top w:val="nil"/>
              <w:left w:val="nil"/>
              <w:bottom w:val="nil"/>
              <w:right w:val="nil"/>
            </w:tcBorders>
            <w:tcMar>
              <w:top w:w="43" w:type="dxa"/>
              <w:left w:w="0" w:type="dxa"/>
              <w:bottom w:w="0" w:type="dxa"/>
              <w:right w:w="0" w:type="dxa"/>
            </w:tcMar>
            <w:vAlign w:val="bottom"/>
          </w:tcPr>
          <w:p w14:paraId="489EEE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30868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4A4F32F" w14:textId="77777777" w:rsidR="0089264D" w:rsidRPr="00B40C4C" w:rsidRDefault="0089264D" w:rsidP="004B5DA0">
            <w:pPr>
              <w:jc w:val="right"/>
            </w:pPr>
            <w:r w:rsidRPr="00B40C4C">
              <w:t>35 909 000</w:t>
            </w:r>
          </w:p>
        </w:tc>
        <w:tc>
          <w:tcPr>
            <w:tcW w:w="180" w:type="dxa"/>
            <w:tcBorders>
              <w:top w:val="nil"/>
              <w:left w:val="nil"/>
              <w:bottom w:val="nil"/>
              <w:right w:val="nil"/>
            </w:tcBorders>
            <w:tcMar>
              <w:top w:w="43" w:type="dxa"/>
              <w:left w:w="0" w:type="dxa"/>
              <w:bottom w:w="0" w:type="dxa"/>
              <w:right w:w="0" w:type="dxa"/>
            </w:tcMar>
            <w:vAlign w:val="bottom"/>
          </w:tcPr>
          <w:p w14:paraId="671210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06D167" w14:textId="77777777" w:rsidR="0089264D" w:rsidRPr="00B40C4C" w:rsidRDefault="0089264D" w:rsidP="004B5DA0">
            <w:pPr>
              <w:jc w:val="right"/>
            </w:pPr>
            <w:r w:rsidRPr="00B40C4C">
              <w:t>350 836 000</w:t>
            </w:r>
          </w:p>
        </w:tc>
      </w:tr>
      <w:tr w:rsidR="00446E55" w:rsidRPr="00B40C4C" w14:paraId="47362394" w14:textId="77777777" w:rsidTr="008C2AB1">
        <w:trPr>
          <w:trHeight w:val="240"/>
        </w:trPr>
        <w:tc>
          <w:tcPr>
            <w:tcW w:w="567" w:type="dxa"/>
            <w:tcBorders>
              <w:top w:val="nil"/>
              <w:left w:val="nil"/>
              <w:bottom w:val="nil"/>
            </w:tcBorders>
            <w:tcMar>
              <w:top w:w="43" w:type="dxa"/>
              <w:left w:w="0" w:type="dxa"/>
              <w:bottom w:w="0" w:type="dxa"/>
              <w:right w:w="0" w:type="dxa"/>
            </w:tcMar>
          </w:tcPr>
          <w:p w14:paraId="74B54C59" w14:textId="77777777" w:rsidR="0089264D" w:rsidRPr="00B40C4C" w:rsidRDefault="0089264D" w:rsidP="009137DA">
            <w:r w:rsidRPr="00B40C4C">
              <w:t>742</w:t>
            </w:r>
          </w:p>
        </w:tc>
        <w:tc>
          <w:tcPr>
            <w:tcW w:w="260" w:type="dxa"/>
            <w:tcBorders>
              <w:top w:val="nil"/>
              <w:left w:val="nil"/>
              <w:bottom w:val="nil"/>
              <w:right w:val="nil"/>
            </w:tcBorders>
            <w:tcMar>
              <w:top w:w="43" w:type="dxa"/>
              <w:left w:w="0" w:type="dxa"/>
              <w:bottom w:w="0" w:type="dxa"/>
              <w:right w:w="0" w:type="dxa"/>
            </w:tcMar>
            <w:vAlign w:val="bottom"/>
          </w:tcPr>
          <w:p w14:paraId="6A3EDF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1404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F638D8" w14:textId="77777777" w:rsidR="0089264D" w:rsidRPr="00B40C4C" w:rsidRDefault="0089264D" w:rsidP="009137DA">
            <w:r w:rsidRPr="00B40C4C">
              <w:t>Nasjonalt klageorgan for helsetjenesten:</w:t>
            </w:r>
          </w:p>
        </w:tc>
        <w:tc>
          <w:tcPr>
            <w:tcW w:w="1380" w:type="dxa"/>
            <w:tcBorders>
              <w:top w:val="nil"/>
              <w:left w:val="nil"/>
              <w:bottom w:val="nil"/>
              <w:right w:val="nil"/>
            </w:tcBorders>
            <w:tcMar>
              <w:top w:w="43" w:type="dxa"/>
              <w:left w:w="0" w:type="dxa"/>
              <w:bottom w:w="0" w:type="dxa"/>
              <w:right w:w="0" w:type="dxa"/>
            </w:tcMar>
            <w:vAlign w:val="bottom"/>
          </w:tcPr>
          <w:p w14:paraId="03EF90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91379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0EA9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7FA6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1DF468" w14:textId="77777777" w:rsidR="0089264D" w:rsidRPr="00B40C4C" w:rsidRDefault="0089264D" w:rsidP="004B5DA0">
            <w:pPr>
              <w:jc w:val="right"/>
            </w:pPr>
          </w:p>
        </w:tc>
      </w:tr>
      <w:tr w:rsidR="00446E55" w:rsidRPr="00B40C4C" w14:paraId="70C111F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2FFD0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FD726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81B90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92951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66F069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5C001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7CE966" w14:textId="77777777" w:rsidR="0089264D" w:rsidRPr="00B40C4C" w:rsidRDefault="0089264D" w:rsidP="004B5DA0">
            <w:pPr>
              <w:jc w:val="right"/>
            </w:pPr>
            <w:r w:rsidRPr="00B40C4C">
              <w:t>196 439 000</w:t>
            </w:r>
          </w:p>
        </w:tc>
        <w:tc>
          <w:tcPr>
            <w:tcW w:w="180" w:type="dxa"/>
            <w:tcBorders>
              <w:top w:val="nil"/>
              <w:left w:val="nil"/>
              <w:bottom w:val="nil"/>
              <w:right w:val="nil"/>
            </w:tcBorders>
            <w:tcMar>
              <w:top w:w="43" w:type="dxa"/>
              <w:left w:w="0" w:type="dxa"/>
              <w:bottom w:w="0" w:type="dxa"/>
              <w:right w:w="0" w:type="dxa"/>
            </w:tcMar>
            <w:vAlign w:val="bottom"/>
          </w:tcPr>
          <w:p w14:paraId="23129C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0B18BF" w14:textId="77777777" w:rsidR="0089264D" w:rsidRPr="00B40C4C" w:rsidRDefault="0089264D" w:rsidP="004B5DA0">
            <w:pPr>
              <w:jc w:val="right"/>
            </w:pPr>
          </w:p>
        </w:tc>
      </w:tr>
      <w:tr w:rsidR="00446E55" w:rsidRPr="00B40C4C" w14:paraId="6BC373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DBA5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6F891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3EABD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636E12"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48273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A5CDD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2D7B323" w14:textId="77777777" w:rsidR="0089264D" w:rsidRPr="00B40C4C" w:rsidRDefault="0089264D" w:rsidP="004B5DA0">
            <w:pPr>
              <w:jc w:val="right"/>
            </w:pPr>
            <w:r w:rsidRPr="00B40C4C">
              <w:t>17 196 000</w:t>
            </w:r>
          </w:p>
        </w:tc>
        <w:tc>
          <w:tcPr>
            <w:tcW w:w="180" w:type="dxa"/>
            <w:tcBorders>
              <w:top w:val="nil"/>
              <w:left w:val="nil"/>
              <w:bottom w:val="nil"/>
              <w:right w:val="nil"/>
            </w:tcBorders>
            <w:tcMar>
              <w:top w:w="43" w:type="dxa"/>
              <w:left w:w="0" w:type="dxa"/>
              <w:bottom w:w="0" w:type="dxa"/>
              <w:right w:w="0" w:type="dxa"/>
            </w:tcMar>
            <w:vAlign w:val="bottom"/>
          </w:tcPr>
          <w:p w14:paraId="480018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B368AC" w14:textId="77777777" w:rsidR="0089264D" w:rsidRPr="00B40C4C" w:rsidRDefault="0089264D" w:rsidP="004B5DA0">
            <w:pPr>
              <w:jc w:val="right"/>
            </w:pPr>
            <w:r w:rsidRPr="00B40C4C">
              <w:t>213 635 000</w:t>
            </w:r>
          </w:p>
        </w:tc>
      </w:tr>
      <w:tr w:rsidR="00446E55" w:rsidRPr="00B40C4C" w14:paraId="3CE5EB53" w14:textId="77777777" w:rsidTr="008C2AB1">
        <w:trPr>
          <w:trHeight w:val="240"/>
        </w:trPr>
        <w:tc>
          <w:tcPr>
            <w:tcW w:w="567" w:type="dxa"/>
            <w:tcBorders>
              <w:top w:val="nil"/>
              <w:left w:val="nil"/>
              <w:bottom w:val="nil"/>
            </w:tcBorders>
            <w:tcMar>
              <w:top w:w="43" w:type="dxa"/>
              <w:left w:w="0" w:type="dxa"/>
              <w:bottom w:w="0" w:type="dxa"/>
              <w:right w:w="0" w:type="dxa"/>
            </w:tcMar>
          </w:tcPr>
          <w:p w14:paraId="4440B5E8" w14:textId="77777777" w:rsidR="0089264D" w:rsidRPr="00B40C4C" w:rsidRDefault="0089264D" w:rsidP="009137DA">
            <w:r w:rsidRPr="00B40C4C">
              <w:t>745</w:t>
            </w:r>
          </w:p>
        </w:tc>
        <w:tc>
          <w:tcPr>
            <w:tcW w:w="260" w:type="dxa"/>
            <w:tcBorders>
              <w:top w:val="nil"/>
              <w:left w:val="nil"/>
              <w:bottom w:val="nil"/>
              <w:right w:val="nil"/>
            </w:tcBorders>
            <w:tcMar>
              <w:top w:w="43" w:type="dxa"/>
              <w:left w:w="0" w:type="dxa"/>
              <w:bottom w:w="0" w:type="dxa"/>
              <w:right w:w="0" w:type="dxa"/>
            </w:tcMar>
            <w:vAlign w:val="bottom"/>
          </w:tcPr>
          <w:p w14:paraId="018F70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D05C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776E4A" w14:textId="77777777" w:rsidR="0089264D" w:rsidRPr="00B40C4C" w:rsidRDefault="0089264D" w:rsidP="009137DA">
            <w:r w:rsidRPr="00B40C4C">
              <w:t>Folkehelseinstituttet:</w:t>
            </w:r>
          </w:p>
        </w:tc>
        <w:tc>
          <w:tcPr>
            <w:tcW w:w="1380" w:type="dxa"/>
            <w:tcBorders>
              <w:top w:val="nil"/>
              <w:left w:val="nil"/>
              <w:bottom w:val="nil"/>
              <w:right w:val="nil"/>
            </w:tcBorders>
            <w:tcMar>
              <w:top w:w="43" w:type="dxa"/>
              <w:left w:w="0" w:type="dxa"/>
              <w:bottom w:w="0" w:type="dxa"/>
              <w:right w:w="0" w:type="dxa"/>
            </w:tcMar>
            <w:vAlign w:val="bottom"/>
          </w:tcPr>
          <w:p w14:paraId="2ACEC9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03CC1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B97C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E734E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E5F49D" w14:textId="77777777" w:rsidR="0089264D" w:rsidRPr="00B40C4C" w:rsidRDefault="0089264D" w:rsidP="004B5DA0">
            <w:pPr>
              <w:jc w:val="right"/>
            </w:pPr>
          </w:p>
        </w:tc>
      </w:tr>
      <w:tr w:rsidR="00446E55" w:rsidRPr="00B40C4C" w14:paraId="7B365B9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81A32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5CB40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A737E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D588B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9EBD9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FB8D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6E5D01" w14:textId="77777777" w:rsidR="0089264D" w:rsidRPr="00B40C4C" w:rsidRDefault="0089264D" w:rsidP="004B5DA0">
            <w:pPr>
              <w:jc w:val="right"/>
            </w:pPr>
            <w:r w:rsidRPr="00B40C4C">
              <w:t>1 604 933 000</w:t>
            </w:r>
          </w:p>
        </w:tc>
        <w:tc>
          <w:tcPr>
            <w:tcW w:w="180" w:type="dxa"/>
            <w:tcBorders>
              <w:top w:val="nil"/>
              <w:left w:val="nil"/>
              <w:bottom w:val="nil"/>
              <w:right w:val="nil"/>
            </w:tcBorders>
            <w:tcMar>
              <w:top w:w="43" w:type="dxa"/>
              <w:left w:w="0" w:type="dxa"/>
              <w:bottom w:w="0" w:type="dxa"/>
              <w:right w:w="0" w:type="dxa"/>
            </w:tcMar>
            <w:vAlign w:val="bottom"/>
          </w:tcPr>
          <w:p w14:paraId="2CF2BC3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2C57EF" w14:textId="77777777" w:rsidR="0089264D" w:rsidRPr="00B40C4C" w:rsidRDefault="0089264D" w:rsidP="004B5DA0">
            <w:pPr>
              <w:jc w:val="right"/>
            </w:pPr>
          </w:p>
        </w:tc>
      </w:tr>
      <w:tr w:rsidR="00446E55" w:rsidRPr="00B40C4C" w14:paraId="0E2D6CD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6596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4CF36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E2213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4A5D5E"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BEC99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B90A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DB5F18" w14:textId="77777777" w:rsidR="0089264D" w:rsidRPr="00B40C4C" w:rsidRDefault="0089264D" w:rsidP="004B5DA0">
            <w:pPr>
              <w:jc w:val="right"/>
            </w:pPr>
            <w:r w:rsidRPr="00B40C4C">
              <w:t>182 219 000</w:t>
            </w:r>
          </w:p>
        </w:tc>
        <w:tc>
          <w:tcPr>
            <w:tcW w:w="180" w:type="dxa"/>
            <w:tcBorders>
              <w:top w:val="nil"/>
              <w:left w:val="nil"/>
              <w:bottom w:val="nil"/>
              <w:right w:val="nil"/>
            </w:tcBorders>
            <w:tcMar>
              <w:top w:w="43" w:type="dxa"/>
              <w:left w:w="0" w:type="dxa"/>
              <w:bottom w:w="0" w:type="dxa"/>
              <w:right w:w="0" w:type="dxa"/>
            </w:tcMar>
            <w:vAlign w:val="bottom"/>
          </w:tcPr>
          <w:p w14:paraId="29DC0A2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7EBD34" w14:textId="77777777" w:rsidR="0089264D" w:rsidRPr="00B40C4C" w:rsidRDefault="0089264D" w:rsidP="004B5DA0">
            <w:pPr>
              <w:jc w:val="right"/>
            </w:pPr>
          </w:p>
        </w:tc>
      </w:tr>
      <w:tr w:rsidR="00446E55" w:rsidRPr="00B40C4C" w14:paraId="6C1CF55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FB4BB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7A0C10"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C2DB0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D283A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A1137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9735D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F8C4E2" w14:textId="77777777" w:rsidR="0089264D" w:rsidRPr="00B40C4C" w:rsidRDefault="0089264D" w:rsidP="004B5DA0">
            <w:pPr>
              <w:jc w:val="right"/>
            </w:pPr>
            <w:r w:rsidRPr="00B40C4C">
              <w:t>15 525 000</w:t>
            </w:r>
          </w:p>
        </w:tc>
        <w:tc>
          <w:tcPr>
            <w:tcW w:w="180" w:type="dxa"/>
            <w:tcBorders>
              <w:top w:val="nil"/>
              <w:left w:val="nil"/>
              <w:bottom w:val="nil"/>
              <w:right w:val="nil"/>
            </w:tcBorders>
            <w:tcMar>
              <w:top w:w="43" w:type="dxa"/>
              <w:left w:w="0" w:type="dxa"/>
              <w:bottom w:w="0" w:type="dxa"/>
              <w:right w:w="0" w:type="dxa"/>
            </w:tcMar>
            <w:vAlign w:val="bottom"/>
          </w:tcPr>
          <w:p w14:paraId="62A5D4C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E11630" w14:textId="77777777" w:rsidR="0089264D" w:rsidRPr="00B40C4C" w:rsidRDefault="0089264D" w:rsidP="004B5DA0">
            <w:pPr>
              <w:jc w:val="right"/>
            </w:pPr>
            <w:r w:rsidRPr="00B40C4C">
              <w:t>1 802 677 000</w:t>
            </w:r>
          </w:p>
        </w:tc>
      </w:tr>
      <w:tr w:rsidR="00446E55" w:rsidRPr="00B40C4C" w14:paraId="4C280253" w14:textId="77777777" w:rsidTr="008C2AB1">
        <w:trPr>
          <w:trHeight w:val="240"/>
        </w:trPr>
        <w:tc>
          <w:tcPr>
            <w:tcW w:w="567" w:type="dxa"/>
            <w:tcBorders>
              <w:top w:val="nil"/>
              <w:left w:val="nil"/>
              <w:bottom w:val="nil"/>
            </w:tcBorders>
            <w:tcMar>
              <w:top w:w="43" w:type="dxa"/>
              <w:left w:w="0" w:type="dxa"/>
              <w:bottom w:w="0" w:type="dxa"/>
              <w:right w:w="0" w:type="dxa"/>
            </w:tcMar>
          </w:tcPr>
          <w:p w14:paraId="2DFD1CDE" w14:textId="77777777" w:rsidR="0089264D" w:rsidRPr="00B40C4C" w:rsidRDefault="0089264D" w:rsidP="009137DA">
            <w:r w:rsidRPr="00B40C4C">
              <w:t>746</w:t>
            </w:r>
          </w:p>
        </w:tc>
        <w:tc>
          <w:tcPr>
            <w:tcW w:w="260" w:type="dxa"/>
            <w:tcBorders>
              <w:top w:val="nil"/>
              <w:left w:val="nil"/>
              <w:bottom w:val="nil"/>
              <w:right w:val="nil"/>
            </w:tcBorders>
            <w:tcMar>
              <w:top w:w="43" w:type="dxa"/>
              <w:left w:w="0" w:type="dxa"/>
              <w:bottom w:w="0" w:type="dxa"/>
              <w:right w:w="0" w:type="dxa"/>
            </w:tcMar>
            <w:vAlign w:val="bottom"/>
          </w:tcPr>
          <w:p w14:paraId="624939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378C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04AA83" w14:textId="77777777" w:rsidR="0089264D" w:rsidRPr="00B40C4C" w:rsidRDefault="0089264D" w:rsidP="009137DA">
            <w:r w:rsidRPr="00B40C4C">
              <w:t>Direktoratet for medisinske produkter:</w:t>
            </w:r>
          </w:p>
        </w:tc>
        <w:tc>
          <w:tcPr>
            <w:tcW w:w="1380" w:type="dxa"/>
            <w:tcBorders>
              <w:top w:val="nil"/>
              <w:left w:val="nil"/>
              <w:bottom w:val="nil"/>
              <w:right w:val="nil"/>
            </w:tcBorders>
            <w:tcMar>
              <w:top w:w="43" w:type="dxa"/>
              <w:left w:w="0" w:type="dxa"/>
              <w:bottom w:w="0" w:type="dxa"/>
              <w:right w:w="0" w:type="dxa"/>
            </w:tcMar>
            <w:vAlign w:val="bottom"/>
          </w:tcPr>
          <w:p w14:paraId="620E2A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85F7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652BB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49BBD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B88DE3" w14:textId="77777777" w:rsidR="0089264D" w:rsidRPr="00B40C4C" w:rsidRDefault="0089264D" w:rsidP="004B5DA0">
            <w:pPr>
              <w:jc w:val="right"/>
            </w:pPr>
          </w:p>
        </w:tc>
      </w:tr>
      <w:tr w:rsidR="00446E55" w:rsidRPr="00B40C4C" w14:paraId="5F5A8A1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EE01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B19DB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6FCE7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44281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4C1A2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80839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460657" w14:textId="77777777" w:rsidR="0089264D" w:rsidRPr="00B40C4C" w:rsidRDefault="0089264D" w:rsidP="004B5DA0">
            <w:pPr>
              <w:jc w:val="right"/>
            </w:pPr>
            <w:r w:rsidRPr="00B40C4C">
              <w:t>447 778 000</w:t>
            </w:r>
          </w:p>
        </w:tc>
        <w:tc>
          <w:tcPr>
            <w:tcW w:w="180" w:type="dxa"/>
            <w:tcBorders>
              <w:top w:val="nil"/>
              <w:left w:val="nil"/>
              <w:bottom w:val="nil"/>
              <w:right w:val="nil"/>
            </w:tcBorders>
            <w:tcMar>
              <w:top w:w="43" w:type="dxa"/>
              <w:left w:w="0" w:type="dxa"/>
              <w:bottom w:w="0" w:type="dxa"/>
              <w:right w:w="0" w:type="dxa"/>
            </w:tcMar>
            <w:vAlign w:val="bottom"/>
          </w:tcPr>
          <w:p w14:paraId="0D6DE5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FA60A5" w14:textId="77777777" w:rsidR="0089264D" w:rsidRPr="00B40C4C" w:rsidRDefault="0089264D" w:rsidP="004B5DA0">
            <w:pPr>
              <w:jc w:val="right"/>
            </w:pPr>
          </w:p>
        </w:tc>
      </w:tr>
      <w:tr w:rsidR="00446E55" w:rsidRPr="00B40C4C" w14:paraId="200B81F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712A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83605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2131A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FD00F1"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219E7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CA9BC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5C82831" w14:textId="77777777" w:rsidR="0089264D" w:rsidRPr="00B40C4C" w:rsidRDefault="0089264D" w:rsidP="004B5DA0">
            <w:pPr>
              <w:jc w:val="right"/>
            </w:pPr>
            <w:r w:rsidRPr="00B40C4C">
              <w:t>48 678 000</w:t>
            </w:r>
          </w:p>
        </w:tc>
        <w:tc>
          <w:tcPr>
            <w:tcW w:w="180" w:type="dxa"/>
            <w:tcBorders>
              <w:top w:val="nil"/>
              <w:left w:val="nil"/>
              <w:bottom w:val="nil"/>
              <w:right w:val="nil"/>
            </w:tcBorders>
            <w:tcMar>
              <w:top w:w="43" w:type="dxa"/>
              <w:left w:w="0" w:type="dxa"/>
              <w:bottom w:w="0" w:type="dxa"/>
              <w:right w:w="0" w:type="dxa"/>
            </w:tcMar>
            <w:vAlign w:val="bottom"/>
          </w:tcPr>
          <w:p w14:paraId="4ABAD16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FFD140" w14:textId="77777777" w:rsidR="0089264D" w:rsidRPr="00B40C4C" w:rsidRDefault="0089264D" w:rsidP="004B5DA0">
            <w:pPr>
              <w:jc w:val="right"/>
            </w:pPr>
            <w:r w:rsidRPr="00B40C4C">
              <w:t>496 456 000</w:t>
            </w:r>
          </w:p>
        </w:tc>
      </w:tr>
      <w:tr w:rsidR="00446E55" w:rsidRPr="00B40C4C" w14:paraId="474FEB77" w14:textId="77777777" w:rsidTr="008C2AB1">
        <w:trPr>
          <w:trHeight w:val="240"/>
        </w:trPr>
        <w:tc>
          <w:tcPr>
            <w:tcW w:w="567" w:type="dxa"/>
            <w:tcBorders>
              <w:top w:val="nil"/>
              <w:left w:val="nil"/>
              <w:bottom w:val="nil"/>
            </w:tcBorders>
            <w:tcMar>
              <w:top w:w="43" w:type="dxa"/>
              <w:left w:w="0" w:type="dxa"/>
              <w:bottom w:w="0" w:type="dxa"/>
              <w:right w:w="0" w:type="dxa"/>
            </w:tcMar>
          </w:tcPr>
          <w:p w14:paraId="74864C3A" w14:textId="77777777" w:rsidR="0089264D" w:rsidRPr="00B40C4C" w:rsidRDefault="0089264D" w:rsidP="009137DA">
            <w:r w:rsidRPr="00B40C4C">
              <w:t>747</w:t>
            </w:r>
          </w:p>
        </w:tc>
        <w:tc>
          <w:tcPr>
            <w:tcW w:w="260" w:type="dxa"/>
            <w:tcBorders>
              <w:top w:val="nil"/>
              <w:left w:val="nil"/>
              <w:bottom w:val="nil"/>
              <w:right w:val="nil"/>
            </w:tcBorders>
            <w:tcMar>
              <w:top w:w="43" w:type="dxa"/>
              <w:left w:w="0" w:type="dxa"/>
              <w:bottom w:w="0" w:type="dxa"/>
              <w:right w:w="0" w:type="dxa"/>
            </w:tcMar>
            <w:vAlign w:val="bottom"/>
          </w:tcPr>
          <w:p w14:paraId="5F2749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33EF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68BA5F" w14:textId="77777777" w:rsidR="0089264D" w:rsidRPr="00B40C4C" w:rsidRDefault="0089264D" w:rsidP="009137DA">
            <w:r w:rsidRPr="00B40C4C">
              <w:t>Direktoratet for strålevern og atomsikkerhet:</w:t>
            </w:r>
          </w:p>
        </w:tc>
        <w:tc>
          <w:tcPr>
            <w:tcW w:w="1380" w:type="dxa"/>
            <w:tcBorders>
              <w:top w:val="nil"/>
              <w:left w:val="nil"/>
              <w:bottom w:val="nil"/>
              <w:right w:val="nil"/>
            </w:tcBorders>
            <w:tcMar>
              <w:top w:w="43" w:type="dxa"/>
              <w:left w:w="0" w:type="dxa"/>
              <w:bottom w:w="0" w:type="dxa"/>
              <w:right w:w="0" w:type="dxa"/>
            </w:tcMar>
            <w:vAlign w:val="bottom"/>
          </w:tcPr>
          <w:p w14:paraId="0CC2A7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8DA4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DF87B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667A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88C08F" w14:textId="77777777" w:rsidR="0089264D" w:rsidRPr="00B40C4C" w:rsidRDefault="0089264D" w:rsidP="004B5DA0">
            <w:pPr>
              <w:jc w:val="right"/>
            </w:pPr>
          </w:p>
        </w:tc>
      </w:tr>
      <w:tr w:rsidR="00446E55" w:rsidRPr="00B40C4C" w14:paraId="1486A22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0912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2871C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5A2C5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8EEF2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678B8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4630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C2D20B" w14:textId="77777777" w:rsidR="0089264D" w:rsidRPr="00B40C4C" w:rsidRDefault="0089264D" w:rsidP="004B5DA0">
            <w:pPr>
              <w:jc w:val="right"/>
            </w:pPr>
            <w:r w:rsidRPr="00B40C4C">
              <w:t>204 085 000</w:t>
            </w:r>
          </w:p>
        </w:tc>
        <w:tc>
          <w:tcPr>
            <w:tcW w:w="180" w:type="dxa"/>
            <w:tcBorders>
              <w:top w:val="nil"/>
              <w:left w:val="nil"/>
              <w:bottom w:val="nil"/>
              <w:right w:val="nil"/>
            </w:tcBorders>
            <w:tcMar>
              <w:top w:w="43" w:type="dxa"/>
              <w:left w:w="0" w:type="dxa"/>
              <w:bottom w:w="0" w:type="dxa"/>
              <w:right w:w="0" w:type="dxa"/>
            </w:tcMar>
            <w:vAlign w:val="bottom"/>
          </w:tcPr>
          <w:p w14:paraId="0000CB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79E658" w14:textId="77777777" w:rsidR="0089264D" w:rsidRPr="00B40C4C" w:rsidRDefault="0089264D" w:rsidP="004B5DA0">
            <w:pPr>
              <w:jc w:val="right"/>
            </w:pPr>
          </w:p>
        </w:tc>
      </w:tr>
      <w:tr w:rsidR="00446E55" w:rsidRPr="00B40C4C" w14:paraId="0D81FE1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076D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0C8E8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0C442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3845ED"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DDF60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8AB7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B0D633" w14:textId="77777777" w:rsidR="0089264D" w:rsidRPr="00B40C4C" w:rsidRDefault="0089264D" w:rsidP="004B5DA0">
            <w:pPr>
              <w:jc w:val="right"/>
            </w:pPr>
            <w:r w:rsidRPr="00B40C4C">
              <w:t>15 326 000</w:t>
            </w:r>
          </w:p>
        </w:tc>
        <w:tc>
          <w:tcPr>
            <w:tcW w:w="180" w:type="dxa"/>
            <w:tcBorders>
              <w:top w:val="nil"/>
              <w:left w:val="nil"/>
              <w:bottom w:val="nil"/>
              <w:right w:val="nil"/>
            </w:tcBorders>
            <w:tcMar>
              <w:top w:w="43" w:type="dxa"/>
              <w:left w:w="0" w:type="dxa"/>
              <w:bottom w:w="0" w:type="dxa"/>
              <w:right w:w="0" w:type="dxa"/>
            </w:tcMar>
            <w:vAlign w:val="bottom"/>
          </w:tcPr>
          <w:p w14:paraId="54160F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5FC128" w14:textId="77777777" w:rsidR="0089264D" w:rsidRPr="00B40C4C" w:rsidRDefault="0089264D" w:rsidP="004B5DA0">
            <w:pPr>
              <w:jc w:val="right"/>
            </w:pPr>
          </w:p>
        </w:tc>
      </w:tr>
      <w:tr w:rsidR="00446E55" w:rsidRPr="00B40C4C" w14:paraId="43623CF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EFC80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D132A7"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F90FF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B4C143"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9670A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09835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500BA6E" w14:textId="77777777" w:rsidR="0089264D" w:rsidRPr="00B40C4C" w:rsidRDefault="0089264D" w:rsidP="004B5DA0">
            <w:pPr>
              <w:jc w:val="right"/>
            </w:pPr>
            <w:r w:rsidRPr="00B40C4C">
              <w:t>5 591 000</w:t>
            </w:r>
          </w:p>
        </w:tc>
        <w:tc>
          <w:tcPr>
            <w:tcW w:w="180" w:type="dxa"/>
            <w:tcBorders>
              <w:top w:val="nil"/>
              <w:left w:val="nil"/>
              <w:bottom w:val="nil"/>
              <w:right w:val="nil"/>
            </w:tcBorders>
            <w:tcMar>
              <w:top w:w="43" w:type="dxa"/>
              <w:left w:w="0" w:type="dxa"/>
              <w:bottom w:w="0" w:type="dxa"/>
              <w:right w:w="0" w:type="dxa"/>
            </w:tcMar>
            <w:vAlign w:val="bottom"/>
          </w:tcPr>
          <w:p w14:paraId="37FD0AA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8E1903" w14:textId="77777777" w:rsidR="0089264D" w:rsidRPr="00B40C4C" w:rsidRDefault="0089264D" w:rsidP="004B5DA0">
            <w:pPr>
              <w:jc w:val="right"/>
            </w:pPr>
            <w:r w:rsidRPr="00B40C4C">
              <w:t>225 002 000</w:t>
            </w:r>
          </w:p>
        </w:tc>
      </w:tr>
      <w:tr w:rsidR="00446E55" w:rsidRPr="00B40C4C" w14:paraId="3BE54E7F" w14:textId="77777777" w:rsidTr="008C2AB1">
        <w:trPr>
          <w:trHeight w:val="240"/>
        </w:trPr>
        <w:tc>
          <w:tcPr>
            <w:tcW w:w="567" w:type="dxa"/>
            <w:tcBorders>
              <w:top w:val="nil"/>
              <w:left w:val="nil"/>
              <w:bottom w:val="nil"/>
            </w:tcBorders>
            <w:tcMar>
              <w:top w:w="43" w:type="dxa"/>
              <w:left w:w="0" w:type="dxa"/>
              <w:bottom w:w="0" w:type="dxa"/>
              <w:right w:w="0" w:type="dxa"/>
            </w:tcMar>
          </w:tcPr>
          <w:p w14:paraId="2ACA98E5" w14:textId="77777777" w:rsidR="0089264D" w:rsidRPr="00B40C4C" w:rsidRDefault="0089264D" w:rsidP="009137DA">
            <w:r w:rsidRPr="00B40C4C">
              <w:t>748</w:t>
            </w:r>
          </w:p>
        </w:tc>
        <w:tc>
          <w:tcPr>
            <w:tcW w:w="260" w:type="dxa"/>
            <w:tcBorders>
              <w:top w:val="nil"/>
              <w:left w:val="nil"/>
              <w:bottom w:val="nil"/>
              <w:right w:val="nil"/>
            </w:tcBorders>
            <w:tcMar>
              <w:top w:w="43" w:type="dxa"/>
              <w:left w:w="0" w:type="dxa"/>
              <w:bottom w:w="0" w:type="dxa"/>
              <w:right w:w="0" w:type="dxa"/>
            </w:tcMar>
            <w:vAlign w:val="bottom"/>
          </w:tcPr>
          <w:p w14:paraId="395846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866D8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238C5B" w14:textId="77777777" w:rsidR="0089264D" w:rsidRPr="00B40C4C" w:rsidRDefault="0089264D" w:rsidP="009137DA">
            <w:r w:rsidRPr="00B40C4C">
              <w:t>Statens helsetilsyn:</w:t>
            </w:r>
          </w:p>
        </w:tc>
        <w:tc>
          <w:tcPr>
            <w:tcW w:w="1380" w:type="dxa"/>
            <w:tcBorders>
              <w:top w:val="nil"/>
              <w:left w:val="nil"/>
              <w:bottom w:val="nil"/>
              <w:right w:val="nil"/>
            </w:tcBorders>
            <w:tcMar>
              <w:top w:w="43" w:type="dxa"/>
              <w:left w:w="0" w:type="dxa"/>
              <w:bottom w:w="0" w:type="dxa"/>
              <w:right w:w="0" w:type="dxa"/>
            </w:tcMar>
            <w:vAlign w:val="bottom"/>
          </w:tcPr>
          <w:p w14:paraId="08CC7C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D0A3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28A1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C978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1D08BE" w14:textId="77777777" w:rsidR="0089264D" w:rsidRPr="00B40C4C" w:rsidRDefault="0089264D" w:rsidP="004B5DA0">
            <w:pPr>
              <w:jc w:val="right"/>
            </w:pPr>
          </w:p>
        </w:tc>
      </w:tr>
      <w:tr w:rsidR="00446E55" w:rsidRPr="00B40C4C" w14:paraId="35291AA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0120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3B2C9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62B88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31030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64D107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7D433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87EE8B" w14:textId="77777777" w:rsidR="0089264D" w:rsidRPr="00B40C4C" w:rsidRDefault="0089264D" w:rsidP="004B5DA0">
            <w:pPr>
              <w:jc w:val="right"/>
            </w:pPr>
            <w:r w:rsidRPr="00B40C4C">
              <w:t>188 825 000</w:t>
            </w:r>
          </w:p>
        </w:tc>
        <w:tc>
          <w:tcPr>
            <w:tcW w:w="180" w:type="dxa"/>
            <w:tcBorders>
              <w:top w:val="nil"/>
              <w:left w:val="nil"/>
              <w:bottom w:val="nil"/>
              <w:right w:val="nil"/>
            </w:tcBorders>
            <w:tcMar>
              <w:top w:w="43" w:type="dxa"/>
              <w:left w:w="0" w:type="dxa"/>
              <w:bottom w:w="0" w:type="dxa"/>
              <w:right w:w="0" w:type="dxa"/>
            </w:tcMar>
            <w:vAlign w:val="bottom"/>
          </w:tcPr>
          <w:p w14:paraId="76D71D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8E74F1" w14:textId="77777777" w:rsidR="0089264D" w:rsidRPr="00B40C4C" w:rsidRDefault="0089264D" w:rsidP="004B5DA0">
            <w:pPr>
              <w:jc w:val="right"/>
            </w:pPr>
          </w:p>
        </w:tc>
      </w:tr>
      <w:tr w:rsidR="00446E55" w:rsidRPr="00B40C4C" w14:paraId="53774BA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EFDE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2FBF7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FD1C2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207DA6"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812F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F5AF9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C5D95CF" w14:textId="77777777" w:rsidR="0089264D" w:rsidRPr="00B40C4C" w:rsidRDefault="0089264D" w:rsidP="004B5DA0">
            <w:pPr>
              <w:jc w:val="right"/>
            </w:pPr>
            <w:r w:rsidRPr="00B40C4C">
              <w:t>11 000 000</w:t>
            </w:r>
          </w:p>
        </w:tc>
        <w:tc>
          <w:tcPr>
            <w:tcW w:w="180" w:type="dxa"/>
            <w:tcBorders>
              <w:top w:val="nil"/>
              <w:left w:val="nil"/>
              <w:bottom w:val="nil"/>
              <w:right w:val="nil"/>
            </w:tcBorders>
            <w:tcMar>
              <w:top w:w="43" w:type="dxa"/>
              <w:left w:w="0" w:type="dxa"/>
              <w:bottom w:w="0" w:type="dxa"/>
              <w:right w:w="0" w:type="dxa"/>
            </w:tcMar>
            <w:vAlign w:val="bottom"/>
          </w:tcPr>
          <w:p w14:paraId="3D49064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81E692" w14:textId="77777777" w:rsidR="0089264D" w:rsidRPr="00B40C4C" w:rsidRDefault="0089264D" w:rsidP="004B5DA0">
            <w:pPr>
              <w:jc w:val="right"/>
            </w:pPr>
            <w:r w:rsidRPr="00B40C4C">
              <w:t>199 825 000</w:t>
            </w:r>
          </w:p>
        </w:tc>
      </w:tr>
      <w:tr w:rsidR="00446E55" w:rsidRPr="00B40C4C" w14:paraId="19C19F5A" w14:textId="77777777" w:rsidTr="008C2AB1">
        <w:trPr>
          <w:trHeight w:val="500"/>
        </w:trPr>
        <w:tc>
          <w:tcPr>
            <w:tcW w:w="567" w:type="dxa"/>
            <w:tcBorders>
              <w:top w:val="nil"/>
              <w:left w:val="nil"/>
              <w:bottom w:val="nil"/>
            </w:tcBorders>
            <w:tcMar>
              <w:top w:w="43" w:type="dxa"/>
              <w:left w:w="0" w:type="dxa"/>
              <w:bottom w:w="0" w:type="dxa"/>
              <w:right w:w="0" w:type="dxa"/>
            </w:tcMar>
          </w:tcPr>
          <w:p w14:paraId="229E0CA1" w14:textId="77777777" w:rsidR="0089264D" w:rsidRPr="00B40C4C" w:rsidRDefault="0089264D" w:rsidP="009137DA">
            <w:r w:rsidRPr="00B40C4C">
              <w:t>749</w:t>
            </w:r>
          </w:p>
        </w:tc>
        <w:tc>
          <w:tcPr>
            <w:tcW w:w="260" w:type="dxa"/>
            <w:tcBorders>
              <w:top w:val="nil"/>
              <w:left w:val="nil"/>
              <w:bottom w:val="nil"/>
              <w:right w:val="nil"/>
            </w:tcBorders>
            <w:tcMar>
              <w:top w:w="43" w:type="dxa"/>
              <w:left w:w="0" w:type="dxa"/>
              <w:bottom w:w="0" w:type="dxa"/>
              <w:right w:w="0" w:type="dxa"/>
            </w:tcMar>
            <w:vAlign w:val="bottom"/>
          </w:tcPr>
          <w:p w14:paraId="245730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EC07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E8760A" w14:textId="77777777" w:rsidR="0089264D" w:rsidRPr="00B40C4C" w:rsidRDefault="0089264D" w:rsidP="009137DA">
            <w:r w:rsidRPr="00B40C4C">
              <w:t>Statens undersøkelseskommisjon for helse- og omsorgstjenesten:</w:t>
            </w:r>
          </w:p>
        </w:tc>
        <w:tc>
          <w:tcPr>
            <w:tcW w:w="1380" w:type="dxa"/>
            <w:tcBorders>
              <w:top w:val="nil"/>
              <w:left w:val="nil"/>
              <w:bottom w:val="nil"/>
              <w:right w:val="nil"/>
            </w:tcBorders>
            <w:tcMar>
              <w:top w:w="43" w:type="dxa"/>
              <w:left w:w="0" w:type="dxa"/>
              <w:bottom w:w="0" w:type="dxa"/>
              <w:right w:w="0" w:type="dxa"/>
            </w:tcMar>
            <w:vAlign w:val="bottom"/>
          </w:tcPr>
          <w:p w14:paraId="5D0554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94BBE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FA95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33A8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D21021" w14:textId="77777777" w:rsidR="0089264D" w:rsidRPr="00B40C4C" w:rsidRDefault="0089264D" w:rsidP="004B5DA0">
            <w:pPr>
              <w:jc w:val="right"/>
            </w:pPr>
          </w:p>
        </w:tc>
      </w:tr>
      <w:tr w:rsidR="00446E55" w:rsidRPr="00B40C4C" w14:paraId="668A31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0AFF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FCDB3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371A0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1E5D1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CE730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4AC73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BC9212E" w14:textId="77777777" w:rsidR="0089264D" w:rsidRPr="00B40C4C" w:rsidRDefault="0089264D" w:rsidP="004B5DA0">
            <w:pPr>
              <w:jc w:val="right"/>
            </w:pPr>
            <w:r w:rsidRPr="00B40C4C">
              <w:t>45 427 000</w:t>
            </w:r>
          </w:p>
        </w:tc>
        <w:tc>
          <w:tcPr>
            <w:tcW w:w="180" w:type="dxa"/>
            <w:tcBorders>
              <w:top w:val="nil"/>
              <w:left w:val="nil"/>
              <w:bottom w:val="nil"/>
              <w:right w:val="nil"/>
            </w:tcBorders>
            <w:tcMar>
              <w:top w:w="43" w:type="dxa"/>
              <w:left w:w="0" w:type="dxa"/>
              <w:bottom w:w="0" w:type="dxa"/>
              <w:right w:w="0" w:type="dxa"/>
            </w:tcMar>
            <w:vAlign w:val="bottom"/>
          </w:tcPr>
          <w:p w14:paraId="4E0AD55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0A6B569" w14:textId="77777777" w:rsidR="0089264D" w:rsidRPr="00B40C4C" w:rsidRDefault="0089264D" w:rsidP="004B5DA0">
            <w:pPr>
              <w:jc w:val="right"/>
            </w:pPr>
            <w:r w:rsidRPr="00B40C4C">
              <w:t>45 427 000</w:t>
            </w:r>
          </w:p>
        </w:tc>
      </w:tr>
      <w:tr w:rsidR="00446E55" w:rsidRPr="00B40C4C" w14:paraId="0B73B1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ABD3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CE8E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F470A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651E27" w14:textId="77777777" w:rsidR="0089264D" w:rsidRPr="00B40C4C" w:rsidRDefault="0089264D" w:rsidP="009137DA">
            <w:r w:rsidRPr="00B40C4C">
              <w:t>Sum Sentral helseforvaltning</w:t>
            </w:r>
          </w:p>
        </w:tc>
        <w:tc>
          <w:tcPr>
            <w:tcW w:w="1380" w:type="dxa"/>
            <w:tcBorders>
              <w:top w:val="nil"/>
              <w:left w:val="nil"/>
              <w:bottom w:val="nil"/>
              <w:right w:val="nil"/>
            </w:tcBorders>
            <w:tcMar>
              <w:top w:w="43" w:type="dxa"/>
              <w:left w:w="0" w:type="dxa"/>
              <w:bottom w:w="0" w:type="dxa"/>
              <w:right w:w="0" w:type="dxa"/>
            </w:tcMar>
            <w:vAlign w:val="bottom"/>
          </w:tcPr>
          <w:p w14:paraId="49427C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9CB6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19E2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0C2FD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79432F4" w14:textId="77777777" w:rsidR="0089264D" w:rsidRPr="00B40C4C" w:rsidRDefault="0089264D" w:rsidP="004B5DA0">
            <w:pPr>
              <w:jc w:val="right"/>
            </w:pPr>
            <w:r w:rsidRPr="00B40C4C">
              <w:t>5 050 189 000</w:t>
            </w:r>
          </w:p>
        </w:tc>
      </w:tr>
      <w:tr w:rsidR="00446E55" w:rsidRPr="00B40C4C" w14:paraId="1D267A1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0699282" w14:textId="77777777" w:rsidR="0089264D" w:rsidRPr="00B40C4C" w:rsidRDefault="0089264D" w:rsidP="00DA6D3F">
            <w:pPr>
              <w:pStyle w:val="tittel-gulbok2"/>
              <w:rPr>
                <w:lang w:val="nb-NO"/>
              </w:rPr>
            </w:pPr>
            <w:r w:rsidRPr="00B40C4C">
              <w:rPr>
                <w:lang w:val="nb-NO"/>
              </w:rPr>
              <w:t>Helse- og omsorgstjenester i kommunene</w:t>
            </w:r>
          </w:p>
        </w:tc>
      </w:tr>
      <w:tr w:rsidR="00446E55" w:rsidRPr="00B40C4C" w14:paraId="1E1DEF07" w14:textId="77777777" w:rsidTr="008C2AB1">
        <w:trPr>
          <w:trHeight w:val="240"/>
        </w:trPr>
        <w:tc>
          <w:tcPr>
            <w:tcW w:w="567" w:type="dxa"/>
            <w:tcBorders>
              <w:top w:val="nil"/>
              <w:left w:val="nil"/>
              <w:bottom w:val="nil"/>
            </w:tcBorders>
            <w:tcMar>
              <w:top w:w="43" w:type="dxa"/>
              <w:left w:w="0" w:type="dxa"/>
              <w:bottom w:w="0" w:type="dxa"/>
              <w:right w:w="0" w:type="dxa"/>
            </w:tcMar>
          </w:tcPr>
          <w:p w14:paraId="68279229" w14:textId="77777777" w:rsidR="0089264D" w:rsidRPr="00B40C4C" w:rsidRDefault="0089264D" w:rsidP="009137DA">
            <w:r w:rsidRPr="00B40C4C">
              <w:t>760</w:t>
            </w:r>
          </w:p>
        </w:tc>
        <w:tc>
          <w:tcPr>
            <w:tcW w:w="260" w:type="dxa"/>
            <w:tcBorders>
              <w:top w:val="nil"/>
              <w:left w:val="nil"/>
              <w:bottom w:val="nil"/>
              <w:right w:val="nil"/>
            </w:tcBorders>
            <w:tcMar>
              <w:top w:w="43" w:type="dxa"/>
              <w:left w:w="0" w:type="dxa"/>
              <w:bottom w:w="0" w:type="dxa"/>
              <w:right w:w="0" w:type="dxa"/>
            </w:tcMar>
            <w:vAlign w:val="bottom"/>
          </w:tcPr>
          <w:p w14:paraId="511F10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D278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5776C9" w14:textId="77777777" w:rsidR="0089264D" w:rsidRPr="00B40C4C" w:rsidRDefault="0089264D" w:rsidP="009137DA">
            <w:r w:rsidRPr="00B40C4C">
              <w:t>Kommunale helse- og omsorgstjenester:</w:t>
            </w:r>
          </w:p>
        </w:tc>
        <w:tc>
          <w:tcPr>
            <w:tcW w:w="1380" w:type="dxa"/>
            <w:tcBorders>
              <w:top w:val="nil"/>
              <w:left w:val="nil"/>
              <w:bottom w:val="nil"/>
              <w:right w:val="nil"/>
            </w:tcBorders>
            <w:tcMar>
              <w:top w:w="43" w:type="dxa"/>
              <w:left w:w="0" w:type="dxa"/>
              <w:bottom w:w="0" w:type="dxa"/>
              <w:right w:w="0" w:type="dxa"/>
            </w:tcMar>
            <w:vAlign w:val="bottom"/>
          </w:tcPr>
          <w:p w14:paraId="0E74CC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E818A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0712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4BF3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BB2F99" w14:textId="77777777" w:rsidR="0089264D" w:rsidRPr="00B40C4C" w:rsidRDefault="0089264D" w:rsidP="004B5DA0">
            <w:pPr>
              <w:jc w:val="right"/>
            </w:pPr>
          </w:p>
        </w:tc>
      </w:tr>
      <w:tr w:rsidR="00446E55" w:rsidRPr="00B40C4C" w14:paraId="5FDA22D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D67AF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C4475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DF1DB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7ACF7F" w14:textId="77777777" w:rsidR="0089264D" w:rsidRPr="00B40C4C" w:rsidRDefault="0089264D" w:rsidP="009137DA">
            <w:r w:rsidRPr="00B40C4C">
              <w:t>Spesielle driftsutgifter</w:t>
            </w:r>
            <w:r w:rsidRPr="00B40C4C">
              <w:rPr>
                <w:rStyle w:val="kursiv"/>
              </w:rPr>
              <w:t>, kan nyttes under postene 70 og 71</w:t>
            </w:r>
          </w:p>
        </w:tc>
        <w:tc>
          <w:tcPr>
            <w:tcW w:w="1380" w:type="dxa"/>
            <w:tcBorders>
              <w:top w:val="nil"/>
              <w:left w:val="nil"/>
              <w:bottom w:val="nil"/>
              <w:right w:val="nil"/>
            </w:tcBorders>
            <w:tcMar>
              <w:top w:w="43" w:type="dxa"/>
              <w:left w:w="0" w:type="dxa"/>
              <w:bottom w:w="0" w:type="dxa"/>
              <w:right w:w="0" w:type="dxa"/>
            </w:tcMar>
            <w:vAlign w:val="bottom"/>
          </w:tcPr>
          <w:p w14:paraId="3C76DCC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00AD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0C742B" w14:textId="77777777" w:rsidR="0089264D" w:rsidRPr="00B40C4C" w:rsidRDefault="0089264D" w:rsidP="004B5DA0">
            <w:pPr>
              <w:jc w:val="right"/>
            </w:pPr>
            <w:r w:rsidRPr="00B40C4C">
              <w:t>419 911 000</w:t>
            </w:r>
          </w:p>
        </w:tc>
        <w:tc>
          <w:tcPr>
            <w:tcW w:w="180" w:type="dxa"/>
            <w:tcBorders>
              <w:top w:val="nil"/>
              <w:left w:val="nil"/>
              <w:bottom w:val="nil"/>
              <w:right w:val="nil"/>
            </w:tcBorders>
            <w:tcMar>
              <w:top w:w="43" w:type="dxa"/>
              <w:left w:w="0" w:type="dxa"/>
              <w:bottom w:w="0" w:type="dxa"/>
              <w:right w:w="0" w:type="dxa"/>
            </w:tcMar>
            <w:vAlign w:val="bottom"/>
          </w:tcPr>
          <w:p w14:paraId="68D174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770A7C" w14:textId="77777777" w:rsidR="0089264D" w:rsidRPr="00B40C4C" w:rsidRDefault="0089264D" w:rsidP="004B5DA0">
            <w:pPr>
              <w:jc w:val="right"/>
            </w:pPr>
          </w:p>
        </w:tc>
      </w:tr>
      <w:tr w:rsidR="00446E55" w:rsidRPr="00B40C4C" w14:paraId="7C251F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7887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E3ABDE"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94518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D15595" w14:textId="77777777" w:rsidR="0089264D" w:rsidRPr="00B40C4C" w:rsidRDefault="0089264D" w:rsidP="009137DA">
            <w:r w:rsidRPr="00B40C4C">
              <w:t>Kompetanse, rekruttering og innovasjon</w:t>
            </w:r>
          </w:p>
        </w:tc>
        <w:tc>
          <w:tcPr>
            <w:tcW w:w="1380" w:type="dxa"/>
            <w:tcBorders>
              <w:top w:val="nil"/>
              <w:left w:val="nil"/>
              <w:bottom w:val="nil"/>
              <w:right w:val="nil"/>
            </w:tcBorders>
            <w:tcMar>
              <w:top w:w="43" w:type="dxa"/>
              <w:left w:w="0" w:type="dxa"/>
              <w:bottom w:w="0" w:type="dxa"/>
              <w:right w:w="0" w:type="dxa"/>
            </w:tcMar>
            <w:vAlign w:val="bottom"/>
          </w:tcPr>
          <w:p w14:paraId="3BCD10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F20F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5103D9" w14:textId="77777777" w:rsidR="0089264D" w:rsidRPr="00B40C4C" w:rsidRDefault="0089264D" w:rsidP="004B5DA0">
            <w:pPr>
              <w:jc w:val="right"/>
            </w:pPr>
            <w:r w:rsidRPr="00B40C4C">
              <w:t>1 267 302 000</w:t>
            </w:r>
          </w:p>
        </w:tc>
        <w:tc>
          <w:tcPr>
            <w:tcW w:w="180" w:type="dxa"/>
            <w:tcBorders>
              <w:top w:val="nil"/>
              <w:left w:val="nil"/>
              <w:bottom w:val="nil"/>
              <w:right w:val="nil"/>
            </w:tcBorders>
            <w:tcMar>
              <w:top w:w="43" w:type="dxa"/>
              <w:left w:w="0" w:type="dxa"/>
              <w:bottom w:w="0" w:type="dxa"/>
              <w:right w:w="0" w:type="dxa"/>
            </w:tcMar>
            <w:vAlign w:val="bottom"/>
          </w:tcPr>
          <w:p w14:paraId="600D49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D0C511" w14:textId="77777777" w:rsidR="0089264D" w:rsidRPr="00B40C4C" w:rsidRDefault="0089264D" w:rsidP="004B5DA0">
            <w:pPr>
              <w:jc w:val="right"/>
            </w:pPr>
          </w:p>
        </w:tc>
      </w:tr>
      <w:tr w:rsidR="00446E55" w:rsidRPr="00B40C4C" w14:paraId="3474178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2701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617E55"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2D387E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65B5D2" w14:textId="77777777" w:rsidR="0089264D" w:rsidRPr="00B40C4C" w:rsidRDefault="0089264D" w:rsidP="009137DA">
            <w:r w:rsidRPr="00B40C4C">
              <w:t>Forebyggende helse- og omsorgstjenester</w:t>
            </w:r>
          </w:p>
        </w:tc>
        <w:tc>
          <w:tcPr>
            <w:tcW w:w="1380" w:type="dxa"/>
            <w:tcBorders>
              <w:top w:val="nil"/>
              <w:left w:val="nil"/>
              <w:bottom w:val="nil"/>
              <w:right w:val="nil"/>
            </w:tcBorders>
            <w:tcMar>
              <w:top w:w="43" w:type="dxa"/>
              <w:left w:w="0" w:type="dxa"/>
              <w:bottom w:w="0" w:type="dxa"/>
              <w:right w:w="0" w:type="dxa"/>
            </w:tcMar>
            <w:vAlign w:val="bottom"/>
          </w:tcPr>
          <w:p w14:paraId="37FD25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8E2B6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2331F5" w14:textId="77777777" w:rsidR="0089264D" w:rsidRPr="00B40C4C" w:rsidRDefault="0089264D" w:rsidP="004B5DA0">
            <w:pPr>
              <w:jc w:val="right"/>
            </w:pPr>
            <w:r w:rsidRPr="00B40C4C">
              <w:t>486 140 000</w:t>
            </w:r>
          </w:p>
        </w:tc>
        <w:tc>
          <w:tcPr>
            <w:tcW w:w="180" w:type="dxa"/>
            <w:tcBorders>
              <w:top w:val="nil"/>
              <w:left w:val="nil"/>
              <w:bottom w:val="nil"/>
              <w:right w:val="nil"/>
            </w:tcBorders>
            <w:tcMar>
              <w:top w:w="43" w:type="dxa"/>
              <w:left w:w="0" w:type="dxa"/>
              <w:bottom w:w="0" w:type="dxa"/>
              <w:right w:w="0" w:type="dxa"/>
            </w:tcMar>
            <w:vAlign w:val="bottom"/>
          </w:tcPr>
          <w:p w14:paraId="734058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8842B7" w14:textId="77777777" w:rsidR="0089264D" w:rsidRPr="00B40C4C" w:rsidRDefault="0089264D" w:rsidP="004B5DA0">
            <w:pPr>
              <w:jc w:val="right"/>
            </w:pPr>
          </w:p>
        </w:tc>
      </w:tr>
      <w:tr w:rsidR="00446E55" w:rsidRPr="00B40C4C" w14:paraId="2C8519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B8A1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2492BD"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081E1E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9426EA" w14:textId="77777777" w:rsidR="0089264D" w:rsidRPr="00B40C4C" w:rsidRDefault="0089264D" w:rsidP="009137DA">
            <w:r w:rsidRPr="00B40C4C">
              <w:t>Tilskudd til vertskommuner</w:t>
            </w:r>
          </w:p>
        </w:tc>
        <w:tc>
          <w:tcPr>
            <w:tcW w:w="1380" w:type="dxa"/>
            <w:tcBorders>
              <w:top w:val="nil"/>
              <w:left w:val="nil"/>
              <w:bottom w:val="nil"/>
              <w:right w:val="nil"/>
            </w:tcBorders>
            <w:tcMar>
              <w:top w:w="43" w:type="dxa"/>
              <w:left w:w="0" w:type="dxa"/>
              <w:bottom w:w="0" w:type="dxa"/>
              <w:right w:w="0" w:type="dxa"/>
            </w:tcMar>
            <w:vAlign w:val="bottom"/>
          </w:tcPr>
          <w:p w14:paraId="7CA58B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F19C3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034C0A" w14:textId="77777777" w:rsidR="0089264D" w:rsidRPr="00B40C4C" w:rsidRDefault="0089264D" w:rsidP="004B5DA0">
            <w:pPr>
              <w:jc w:val="right"/>
            </w:pPr>
            <w:r w:rsidRPr="00B40C4C">
              <w:t>1 011 238 000</w:t>
            </w:r>
          </w:p>
        </w:tc>
        <w:tc>
          <w:tcPr>
            <w:tcW w:w="180" w:type="dxa"/>
            <w:tcBorders>
              <w:top w:val="nil"/>
              <w:left w:val="nil"/>
              <w:bottom w:val="nil"/>
              <w:right w:val="nil"/>
            </w:tcBorders>
            <w:tcMar>
              <w:top w:w="43" w:type="dxa"/>
              <w:left w:w="0" w:type="dxa"/>
              <w:bottom w:w="0" w:type="dxa"/>
              <w:right w:w="0" w:type="dxa"/>
            </w:tcMar>
            <w:vAlign w:val="bottom"/>
          </w:tcPr>
          <w:p w14:paraId="0688F5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4F33DA" w14:textId="77777777" w:rsidR="0089264D" w:rsidRPr="00B40C4C" w:rsidRDefault="0089264D" w:rsidP="004B5DA0">
            <w:pPr>
              <w:jc w:val="right"/>
            </w:pPr>
          </w:p>
        </w:tc>
      </w:tr>
      <w:tr w:rsidR="00446E55" w:rsidRPr="00B40C4C" w14:paraId="7E88A55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92570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4D71B2"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420FA3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FED1FC" w14:textId="77777777" w:rsidR="0089264D" w:rsidRPr="00B40C4C" w:rsidRDefault="0089264D" w:rsidP="009137DA">
            <w:r w:rsidRPr="00B40C4C">
              <w:t>Investeringstilskudd til heldøgns omsorgsplasser</w:t>
            </w:r>
          </w:p>
        </w:tc>
        <w:tc>
          <w:tcPr>
            <w:tcW w:w="1380" w:type="dxa"/>
            <w:tcBorders>
              <w:top w:val="nil"/>
              <w:left w:val="nil"/>
              <w:bottom w:val="nil"/>
              <w:right w:val="nil"/>
            </w:tcBorders>
            <w:tcMar>
              <w:top w:w="43" w:type="dxa"/>
              <w:left w:w="0" w:type="dxa"/>
              <w:bottom w:w="0" w:type="dxa"/>
              <w:right w:w="0" w:type="dxa"/>
            </w:tcMar>
            <w:vAlign w:val="bottom"/>
          </w:tcPr>
          <w:p w14:paraId="06CAB4E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89A07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DD935B" w14:textId="77777777" w:rsidR="0089264D" w:rsidRPr="00B40C4C" w:rsidRDefault="0089264D" w:rsidP="004B5DA0">
            <w:pPr>
              <w:jc w:val="right"/>
            </w:pPr>
            <w:r w:rsidRPr="00B40C4C">
              <w:t>2 323 970 000</w:t>
            </w:r>
          </w:p>
        </w:tc>
        <w:tc>
          <w:tcPr>
            <w:tcW w:w="180" w:type="dxa"/>
            <w:tcBorders>
              <w:top w:val="nil"/>
              <w:left w:val="nil"/>
              <w:bottom w:val="nil"/>
              <w:right w:val="nil"/>
            </w:tcBorders>
            <w:tcMar>
              <w:top w:w="43" w:type="dxa"/>
              <w:left w:w="0" w:type="dxa"/>
              <w:bottom w:w="0" w:type="dxa"/>
              <w:right w:w="0" w:type="dxa"/>
            </w:tcMar>
            <w:vAlign w:val="bottom"/>
          </w:tcPr>
          <w:p w14:paraId="126ABE4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12C126" w14:textId="77777777" w:rsidR="0089264D" w:rsidRPr="00B40C4C" w:rsidRDefault="0089264D" w:rsidP="004B5DA0">
            <w:pPr>
              <w:jc w:val="right"/>
            </w:pPr>
          </w:p>
        </w:tc>
      </w:tr>
      <w:tr w:rsidR="00446E55" w:rsidRPr="00B40C4C" w14:paraId="7827C3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3C19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A39463"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3D8065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C82FF4" w14:textId="77777777" w:rsidR="0089264D" w:rsidRPr="00B40C4C" w:rsidRDefault="0089264D" w:rsidP="009137DA">
            <w:r w:rsidRPr="00B40C4C">
              <w:t>Kompensasjon for renter og avdrag</w:t>
            </w:r>
          </w:p>
        </w:tc>
        <w:tc>
          <w:tcPr>
            <w:tcW w:w="1380" w:type="dxa"/>
            <w:tcBorders>
              <w:top w:val="nil"/>
              <w:left w:val="nil"/>
              <w:bottom w:val="nil"/>
              <w:right w:val="nil"/>
            </w:tcBorders>
            <w:tcMar>
              <w:top w:w="43" w:type="dxa"/>
              <w:left w:w="0" w:type="dxa"/>
              <w:bottom w:w="0" w:type="dxa"/>
              <w:right w:w="0" w:type="dxa"/>
            </w:tcMar>
            <w:vAlign w:val="bottom"/>
          </w:tcPr>
          <w:p w14:paraId="77E462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9B38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CBD224" w14:textId="77777777" w:rsidR="0089264D" w:rsidRPr="00B40C4C" w:rsidRDefault="0089264D" w:rsidP="004B5DA0">
            <w:pPr>
              <w:jc w:val="right"/>
            </w:pPr>
            <w:r w:rsidRPr="00B40C4C">
              <w:t>950 300 000</w:t>
            </w:r>
          </w:p>
        </w:tc>
        <w:tc>
          <w:tcPr>
            <w:tcW w:w="180" w:type="dxa"/>
            <w:tcBorders>
              <w:top w:val="nil"/>
              <w:left w:val="nil"/>
              <w:bottom w:val="nil"/>
              <w:right w:val="nil"/>
            </w:tcBorders>
            <w:tcMar>
              <w:top w:w="43" w:type="dxa"/>
              <w:left w:w="0" w:type="dxa"/>
              <w:bottom w:w="0" w:type="dxa"/>
              <w:right w:w="0" w:type="dxa"/>
            </w:tcMar>
            <w:vAlign w:val="bottom"/>
          </w:tcPr>
          <w:p w14:paraId="364985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9AD69B" w14:textId="77777777" w:rsidR="0089264D" w:rsidRPr="00B40C4C" w:rsidRDefault="0089264D" w:rsidP="004B5DA0">
            <w:pPr>
              <w:jc w:val="right"/>
            </w:pPr>
          </w:p>
        </w:tc>
      </w:tr>
      <w:tr w:rsidR="00446E55" w:rsidRPr="00B40C4C" w14:paraId="365AEDB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7407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4F76C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18BED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217A71" w14:textId="77777777" w:rsidR="0089264D" w:rsidRPr="00B40C4C" w:rsidRDefault="0089264D" w:rsidP="009137DA">
            <w:r w:rsidRPr="00B40C4C">
              <w:t>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F6332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8966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25A1F7" w14:textId="77777777" w:rsidR="0089264D" w:rsidRPr="00B40C4C" w:rsidRDefault="0089264D" w:rsidP="004B5DA0">
            <w:pPr>
              <w:jc w:val="right"/>
            </w:pPr>
            <w:r w:rsidRPr="00B40C4C">
              <w:t>376 705 000</w:t>
            </w:r>
          </w:p>
        </w:tc>
        <w:tc>
          <w:tcPr>
            <w:tcW w:w="180" w:type="dxa"/>
            <w:tcBorders>
              <w:top w:val="nil"/>
              <w:left w:val="nil"/>
              <w:bottom w:val="nil"/>
              <w:right w:val="nil"/>
            </w:tcBorders>
            <w:tcMar>
              <w:top w:w="43" w:type="dxa"/>
              <w:left w:w="0" w:type="dxa"/>
              <w:bottom w:w="0" w:type="dxa"/>
              <w:right w:w="0" w:type="dxa"/>
            </w:tcMar>
            <w:vAlign w:val="bottom"/>
          </w:tcPr>
          <w:p w14:paraId="1BC330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3B0C7D" w14:textId="77777777" w:rsidR="0089264D" w:rsidRPr="00B40C4C" w:rsidRDefault="0089264D" w:rsidP="004B5DA0">
            <w:pPr>
              <w:jc w:val="right"/>
            </w:pPr>
          </w:p>
        </w:tc>
      </w:tr>
      <w:tr w:rsidR="00446E55" w:rsidRPr="00B40C4C" w14:paraId="0292704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95D6C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07925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D8680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EF42F0" w14:textId="77777777" w:rsidR="0089264D" w:rsidRPr="00B40C4C" w:rsidRDefault="0089264D" w:rsidP="009137DA">
            <w:r w:rsidRPr="00B40C4C">
              <w:t>Kompetanse-, forsknings- og rekrutteringstiltak</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04E7EB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38A59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835FD5B" w14:textId="77777777" w:rsidR="0089264D" w:rsidRPr="00B40C4C" w:rsidRDefault="0089264D" w:rsidP="004B5DA0">
            <w:pPr>
              <w:jc w:val="right"/>
            </w:pPr>
            <w:r w:rsidRPr="00B40C4C">
              <w:t>192 368 000</w:t>
            </w:r>
          </w:p>
        </w:tc>
        <w:tc>
          <w:tcPr>
            <w:tcW w:w="180" w:type="dxa"/>
            <w:tcBorders>
              <w:top w:val="nil"/>
              <w:left w:val="nil"/>
              <w:bottom w:val="nil"/>
              <w:right w:val="nil"/>
            </w:tcBorders>
            <w:tcMar>
              <w:top w:w="43" w:type="dxa"/>
              <w:left w:w="0" w:type="dxa"/>
              <w:bottom w:w="0" w:type="dxa"/>
              <w:right w:w="0" w:type="dxa"/>
            </w:tcMar>
            <w:vAlign w:val="bottom"/>
          </w:tcPr>
          <w:p w14:paraId="3A4561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CAA115" w14:textId="77777777" w:rsidR="0089264D" w:rsidRPr="00B40C4C" w:rsidRDefault="0089264D" w:rsidP="004B5DA0">
            <w:pPr>
              <w:jc w:val="right"/>
            </w:pPr>
            <w:r w:rsidRPr="00B40C4C">
              <w:t>7 027 934 000</w:t>
            </w:r>
          </w:p>
        </w:tc>
      </w:tr>
      <w:tr w:rsidR="00446E55" w:rsidRPr="00B40C4C" w14:paraId="5A21B4D5" w14:textId="77777777" w:rsidTr="008C2AB1">
        <w:trPr>
          <w:trHeight w:val="240"/>
        </w:trPr>
        <w:tc>
          <w:tcPr>
            <w:tcW w:w="567" w:type="dxa"/>
            <w:tcBorders>
              <w:top w:val="nil"/>
              <w:left w:val="nil"/>
              <w:bottom w:val="nil"/>
            </w:tcBorders>
            <w:tcMar>
              <w:top w:w="43" w:type="dxa"/>
              <w:left w:w="0" w:type="dxa"/>
              <w:bottom w:w="0" w:type="dxa"/>
              <w:right w:w="0" w:type="dxa"/>
            </w:tcMar>
          </w:tcPr>
          <w:p w14:paraId="46E94E58" w14:textId="77777777" w:rsidR="0089264D" w:rsidRPr="00B40C4C" w:rsidRDefault="0089264D" w:rsidP="009137DA">
            <w:r w:rsidRPr="00B40C4C">
              <w:t>765</w:t>
            </w:r>
          </w:p>
        </w:tc>
        <w:tc>
          <w:tcPr>
            <w:tcW w:w="260" w:type="dxa"/>
            <w:tcBorders>
              <w:top w:val="nil"/>
              <w:left w:val="nil"/>
              <w:bottom w:val="nil"/>
              <w:right w:val="nil"/>
            </w:tcBorders>
            <w:tcMar>
              <w:top w:w="43" w:type="dxa"/>
              <w:left w:w="0" w:type="dxa"/>
              <w:bottom w:w="0" w:type="dxa"/>
              <w:right w:w="0" w:type="dxa"/>
            </w:tcMar>
            <w:vAlign w:val="bottom"/>
          </w:tcPr>
          <w:p w14:paraId="7F6F72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986F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098BD2" w14:textId="77777777" w:rsidR="0089264D" w:rsidRPr="00B40C4C" w:rsidRDefault="0089264D" w:rsidP="009137DA">
            <w:r w:rsidRPr="00B40C4C">
              <w:t>Psykisk helse, rus og vold:</w:t>
            </w:r>
          </w:p>
        </w:tc>
        <w:tc>
          <w:tcPr>
            <w:tcW w:w="1380" w:type="dxa"/>
            <w:tcBorders>
              <w:top w:val="nil"/>
              <w:left w:val="nil"/>
              <w:bottom w:val="nil"/>
              <w:right w:val="nil"/>
            </w:tcBorders>
            <w:tcMar>
              <w:top w:w="43" w:type="dxa"/>
              <w:left w:w="0" w:type="dxa"/>
              <w:bottom w:w="0" w:type="dxa"/>
              <w:right w:w="0" w:type="dxa"/>
            </w:tcMar>
            <w:vAlign w:val="bottom"/>
          </w:tcPr>
          <w:p w14:paraId="0945B2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EB64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E8B0E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BC67B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E49B2C" w14:textId="77777777" w:rsidR="0089264D" w:rsidRPr="00B40C4C" w:rsidRDefault="0089264D" w:rsidP="004B5DA0">
            <w:pPr>
              <w:jc w:val="right"/>
            </w:pPr>
          </w:p>
        </w:tc>
      </w:tr>
      <w:tr w:rsidR="00446E55" w:rsidRPr="00B40C4C" w14:paraId="4147C81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A2345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1B8B0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9B1B7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D104EB" w14:textId="77777777" w:rsidR="0089264D" w:rsidRPr="00B40C4C" w:rsidRDefault="0089264D" w:rsidP="009137DA">
            <w:r w:rsidRPr="00B40C4C">
              <w:t>Spesielle driftsutgifter</w:t>
            </w:r>
            <w:r w:rsidRPr="00B40C4C">
              <w:rPr>
                <w:rStyle w:val="kursiv"/>
              </w:rPr>
              <w:t>, kan overføres, kan nyttes under post 72</w:t>
            </w:r>
          </w:p>
        </w:tc>
        <w:tc>
          <w:tcPr>
            <w:tcW w:w="1380" w:type="dxa"/>
            <w:tcBorders>
              <w:top w:val="nil"/>
              <w:left w:val="nil"/>
              <w:bottom w:val="nil"/>
              <w:right w:val="nil"/>
            </w:tcBorders>
            <w:tcMar>
              <w:top w:w="43" w:type="dxa"/>
              <w:left w:w="0" w:type="dxa"/>
              <w:bottom w:w="0" w:type="dxa"/>
              <w:right w:w="0" w:type="dxa"/>
            </w:tcMar>
            <w:vAlign w:val="bottom"/>
          </w:tcPr>
          <w:p w14:paraId="7AB69B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7134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EFC7D5" w14:textId="77777777" w:rsidR="0089264D" w:rsidRPr="00B40C4C" w:rsidRDefault="0089264D" w:rsidP="004B5DA0">
            <w:pPr>
              <w:jc w:val="right"/>
            </w:pPr>
            <w:r w:rsidRPr="00B40C4C">
              <w:t>193 147 000</w:t>
            </w:r>
          </w:p>
        </w:tc>
        <w:tc>
          <w:tcPr>
            <w:tcW w:w="180" w:type="dxa"/>
            <w:tcBorders>
              <w:top w:val="nil"/>
              <w:left w:val="nil"/>
              <w:bottom w:val="nil"/>
              <w:right w:val="nil"/>
            </w:tcBorders>
            <w:tcMar>
              <w:top w:w="43" w:type="dxa"/>
              <w:left w:w="0" w:type="dxa"/>
              <w:bottom w:w="0" w:type="dxa"/>
              <w:right w:w="0" w:type="dxa"/>
            </w:tcMar>
            <w:vAlign w:val="bottom"/>
          </w:tcPr>
          <w:p w14:paraId="50D225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E70216" w14:textId="77777777" w:rsidR="0089264D" w:rsidRPr="00B40C4C" w:rsidRDefault="0089264D" w:rsidP="004B5DA0">
            <w:pPr>
              <w:jc w:val="right"/>
            </w:pPr>
          </w:p>
        </w:tc>
      </w:tr>
      <w:tr w:rsidR="00446E55" w:rsidRPr="00B40C4C" w14:paraId="021BC88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D3890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3D6CC6"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2682B2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060E9E" w14:textId="77777777" w:rsidR="0089264D" w:rsidRPr="00B40C4C" w:rsidRDefault="0089264D" w:rsidP="009137DA">
            <w:r w:rsidRPr="00B40C4C">
              <w:t>Kommunale tjenester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66BBF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AC03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02041F" w14:textId="77777777" w:rsidR="0089264D" w:rsidRPr="00B40C4C" w:rsidRDefault="0089264D" w:rsidP="004B5DA0">
            <w:pPr>
              <w:jc w:val="right"/>
            </w:pPr>
            <w:r w:rsidRPr="00B40C4C">
              <w:t>373 812 000</w:t>
            </w:r>
          </w:p>
        </w:tc>
        <w:tc>
          <w:tcPr>
            <w:tcW w:w="180" w:type="dxa"/>
            <w:tcBorders>
              <w:top w:val="nil"/>
              <w:left w:val="nil"/>
              <w:bottom w:val="nil"/>
              <w:right w:val="nil"/>
            </w:tcBorders>
            <w:tcMar>
              <w:top w:w="43" w:type="dxa"/>
              <w:left w:w="0" w:type="dxa"/>
              <w:bottom w:w="0" w:type="dxa"/>
              <w:right w:w="0" w:type="dxa"/>
            </w:tcMar>
            <w:vAlign w:val="bottom"/>
          </w:tcPr>
          <w:p w14:paraId="00651D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243541" w14:textId="77777777" w:rsidR="0089264D" w:rsidRPr="00B40C4C" w:rsidRDefault="0089264D" w:rsidP="004B5DA0">
            <w:pPr>
              <w:jc w:val="right"/>
            </w:pPr>
          </w:p>
        </w:tc>
      </w:tr>
      <w:tr w:rsidR="00446E55" w:rsidRPr="00B40C4C" w14:paraId="402E0D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E775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9CF06A"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6FBFDC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84FEE8" w14:textId="77777777" w:rsidR="0089264D" w:rsidRPr="00B40C4C" w:rsidRDefault="0089264D" w:rsidP="009137DA">
            <w:r w:rsidRPr="00B40C4C">
              <w:t>Rusarbeid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33CA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F1F6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99E964" w14:textId="77777777" w:rsidR="0089264D" w:rsidRPr="00B40C4C" w:rsidRDefault="0089264D" w:rsidP="004B5DA0">
            <w:pPr>
              <w:jc w:val="right"/>
            </w:pPr>
            <w:r w:rsidRPr="00B40C4C">
              <w:t>483 411 000</w:t>
            </w:r>
          </w:p>
        </w:tc>
        <w:tc>
          <w:tcPr>
            <w:tcW w:w="180" w:type="dxa"/>
            <w:tcBorders>
              <w:top w:val="nil"/>
              <w:left w:val="nil"/>
              <w:bottom w:val="nil"/>
              <w:right w:val="nil"/>
            </w:tcBorders>
            <w:tcMar>
              <w:top w:w="43" w:type="dxa"/>
              <w:left w:w="0" w:type="dxa"/>
              <w:bottom w:w="0" w:type="dxa"/>
              <w:right w:w="0" w:type="dxa"/>
            </w:tcMar>
            <w:vAlign w:val="bottom"/>
          </w:tcPr>
          <w:p w14:paraId="349B63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3BFB8C" w14:textId="77777777" w:rsidR="0089264D" w:rsidRPr="00B40C4C" w:rsidRDefault="0089264D" w:rsidP="004B5DA0">
            <w:pPr>
              <w:jc w:val="right"/>
            </w:pPr>
          </w:p>
        </w:tc>
      </w:tr>
      <w:tr w:rsidR="00446E55" w:rsidRPr="00B40C4C" w14:paraId="139444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C94A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45CB1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A8D30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908E2D" w14:textId="77777777" w:rsidR="0089264D" w:rsidRPr="00B40C4C" w:rsidRDefault="0089264D" w:rsidP="009137DA">
            <w:r w:rsidRPr="00B40C4C">
              <w:t>Brukere og pårørende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5AB12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F028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603504" w14:textId="77777777" w:rsidR="0089264D" w:rsidRPr="00B40C4C" w:rsidRDefault="0089264D" w:rsidP="004B5DA0">
            <w:pPr>
              <w:jc w:val="right"/>
            </w:pPr>
            <w:r w:rsidRPr="00B40C4C">
              <w:t>158 283 000</w:t>
            </w:r>
          </w:p>
        </w:tc>
        <w:tc>
          <w:tcPr>
            <w:tcW w:w="180" w:type="dxa"/>
            <w:tcBorders>
              <w:top w:val="nil"/>
              <w:left w:val="nil"/>
              <w:bottom w:val="nil"/>
              <w:right w:val="nil"/>
            </w:tcBorders>
            <w:tcMar>
              <w:top w:w="43" w:type="dxa"/>
              <w:left w:w="0" w:type="dxa"/>
              <w:bottom w:w="0" w:type="dxa"/>
              <w:right w:w="0" w:type="dxa"/>
            </w:tcMar>
            <w:vAlign w:val="bottom"/>
          </w:tcPr>
          <w:p w14:paraId="0BDEB7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330D5B" w14:textId="77777777" w:rsidR="0089264D" w:rsidRPr="00B40C4C" w:rsidRDefault="0089264D" w:rsidP="004B5DA0">
            <w:pPr>
              <w:jc w:val="right"/>
            </w:pPr>
          </w:p>
        </w:tc>
      </w:tr>
      <w:tr w:rsidR="00446E55" w:rsidRPr="00B40C4C" w14:paraId="6F0F6E5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03D1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93D9C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26172F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82DA36" w14:textId="77777777" w:rsidR="0089264D" w:rsidRPr="00B40C4C" w:rsidRDefault="0089264D" w:rsidP="009137DA">
            <w:r w:rsidRPr="00B40C4C">
              <w:t>Frivillig arbeid mv.</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50FA28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E708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4D3DBD" w14:textId="77777777" w:rsidR="0089264D" w:rsidRPr="00B40C4C" w:rsidRDefault="0089264D" w:rsidP="004B5DA0">
            <w:pPr>
              <w:jc w:val="right"/>
            </w:pPr>
            <w:r w:rsidRPr="00B40C4C">
              <w:t>612 737 000</w:t>
            </w:r>
          </w:p>
        </w:tc>
        <w:tc>
          <w:tcPr>
            <w:tcW w:w="180" w:type="dxa"/>
            <w:tcBorders>
              <w:top w:val="nil"/>
              <w:left w:val="nil"/>
              <w:bottom w:val="nil"/>
              <w:right w:val="nil"/>
            </w:tcBorders>
            <w:tcMar>
              <w:top w:w="43" w:type="dxa"/>
              <w:left w:w="0" w:type="dxa"/>
              <w:bottom w:w="0" w:type="dxa"/>
              <w:right w:w="0" w:type="dxa"/>
            </w:tcMar>
            <w:vAlign w:val="bottom"/>
          </w:tcPr>
          <w:p w14:paraId="5F4661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252BD6" w14:textId="77777777" w:rsidR="0089264D" w:rsidRPr="00B40C4C" w:rsidRDefault="0089264D" w:rsidP="004B5DA0">
            <w:pPr>
              <w:jc w:val="right"/>
            </w:pPr>
          </w:p>
        </w:tc>
      </w:tr>
      <w:tr w:rsidR="00446E55" w:rsidRPr="00B40C4C" w14:paraId="1C2BA6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0898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D16C28"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F2F1B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4FA51F" w14:textId="77777777" w:rsidR="0089264D" w:rsidRPr="00B40C4C" w:rsidRDefault="0089264D" w:rsidP="009137DA">
            <w:r w:rsidRPr="00B40C4C">
              <w:t>Utviklingstiltak mv.</w:t>
            </w:r>
          </w:p>
        </w:tc>
        <w:tc>
          <w:tcPr>
            <w:tcW w:w="1380" w:type="dxa"/>
            <w:tcBorders>
              <w:top w:val="nil"/>
              <w:left w:val="nil"/>
              <w:bottom w:val="nil"/>
              <w:right w:val="nil"/>
            </w:tcBorders>
            <w:tcMar>
              <w:top w:w="43" w:type="dxa"/>
              <w:left w:w="0" w:type="dxa"/>
              <w:bottom w:w="0" w:type="dxa"/>
              <w:right w:w="0" w:type="dxa"/>
            </w:tcMar>
            <w:vAlign w:val="bottom"/>
          </w:tcPr>
          <w:p w14:paraId="037E75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6E5D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118B6B" w14:textId="77777777" w:rsidR="0089264D" w:rsidRPr="00B40C4C" w:rsidRDefault="0089264D" w:rsidP="004B5DA0">
            <w:pPr>
              <w:jc w:val="right"/>
            </w:pPr>
            <w:r w:rsidRPr="00B40C4C">
              <w:t>145 869 000</w:t>
            </w:r>
          </w:p>
        </w:tc>
        <w:tc>
          <w:tcPr>
            <w:tcW w:w="180" w:type="dxa"/>
            <w:tcBorders>
              <w:top w:val="nil"/>
              <w:left w:val="nil"/>
              <w:bottom w:val="nil"/>
              <w:right w:val="nil"/>
            </w:tcBorders>
            <w:tcMar>
              <w:top w:w="43" w:type="dxa"/>
              <w:left w:w="0" w:type="dxa"/>
              <w:bottom w:w="0" w:type="dxa"/>
              <w:right w:w="0" w:type="dxa"/>
            </w:tcMar>
            <w:vAlign w:val="bottom"/>
          </w:tcPr>
          <w:p w14:paraId="3A1E4A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24DC7E" w14:textId="77777777" w:rsidR="0089264D" w:rsidRPr="00B40C4C" w:rsidRDefault="0089264D" w:rsidP="004B5DA0">
            <w:pPr>
              <w:jc w:val="right"/>
            </w:pPr>
          </w:p>
        </w:tc>
      </w:tr>
      <w:tr w:rsidR="00446E55" w:rsidRPr="00B40C4C" w14:paraId="7ED538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9925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500800"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484FD63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DA03AD" w14:textId="77777777" w:rsidR="0089264D" w:rsidRPr="00B40C4C" w:rsidRDefault="0089264D" w:rsidP="009137DA">
            <w:r w:rsidRPr="00B40C4C">
              <w:t>Kompetansesentre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BCBDB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BC9D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0034DF" w14:textId="77777777" w:rsidR="0089264D" w:rsidRPr="00B40C4C" w:rsidRDefault="0089264D" w:rsidP="004B5DA0">
            <w:pPr>
              <w:jc w:val="right"/>
            </w:pPr>
            <w:r w:rsidRPr="00B40C4C">
              <w:t>404 875 000</w:t>
            </w:r>
          </w:p>
        </w:tc>
        <w:tc>
          <w:tcPr>
            <w:tcW w:w="180" w:type="dxa"/>
            <w:tcBorders>
              <w:top w:val="nil"/>
              <w:left w:val="nil"/>
              <w:bottom w:val="nil"/>
              <w:right w:val="nil"/>
            </w:tcBorders>
            <w:tcMar>
              <w:top w:w="43" w:type="dxa"/>
              <w:left w:w="0" w:type="dxa"/>
              <w:bottom w:w="0" w:type="dxa"/>
              <w:right w:w="0" w:type="dxa"/>
            </w:tcMar>
            <w:vAlign w:val="bottom"/>
          </w:tcPr>
          <w:p w14:paraId="2BF91A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877D0E" w14:textId="77777777" w:rsidR="0089264D" w:rsidRPr="00B40C4C" w:rsidRDefault="0089264D" w:rsidP="004B5DA0">
            <w:pPr>
              <w:jc w:val="right"/>
            </w:pPr>
          </w:p>
        </w:tc>
      </w:tr>
      <w:tr w:rsidR="00446E55" w:rsidRPr="00B40C4C" w14:paraId="129D67F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E4C1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F10CBF"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882DF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B9328A" w14:textId="77777777" w:rsidR="0089264D" w:rsidRPr="00B40C4C" w:rsidRDefault="0089264D" w:rsidP="009137DA">
            <w:r w:rsidRPr="00B40C4C">
              <w:t>Vold og traumatisk stress</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ED4CC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C460B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CBE9D21" w14:textId="77777777" w:rsidR="0089264D" w:rsidRPr="00B40C4C" w:rsidRDefault="0089264D" w:rsidP="004B5DA0">
            <w:pPr>
              <w:jc w:val="right"/>
            </w:pPr>
            <w:r w:rsidRPr="00B40C4C">
              <w:t>308 459 000</w:t>
            </w:r>
          </w:p>
        </w:tc>
        <w:tc>
          <w:tcPr>
            <w:tcW w:w="180" w:type="dxa"/>
            <w:tcBorders>
              <w:top w:val="nil"/>
              <w:left w:val="nil"/>
              <w:bottom w:val="nil"/>
              <w:right w:val="nil"/>
            </w:tcBorders>
            <w:tcMar>
              <w:top w:w="43" w:type="dxa"/>
              <w:left w:w="0" w:type="dxa"/>
              <w:bottom w:w="0" w:type="dxa"/>
              <w:right w:w="0" w:type="dxa"/>
            </w:tcMar>
            <w:vAlign w:val="bottom"/>
          </w:tcPr>
          <w:p w14:paraId="579EB64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EC2CF73" w14:textId="77777777" w:rsidR="0089264D" w:rsidRPr="00B40C4C" w:rsidRDefault="0089264D" w:rsidP="004B5DA0">
            <w:pPr>
              <w:jc w:val="right"/>
            </w:pPr>
            <w:r w:rsidRPr="00B40C4C">
              <w:t>2 680 593 000</w:t>
            </w:r>
          </w:p>
        </w:tc>
      </w:tr>
      <w:tr w:rsidR="00446E55" w:rsidRPr="00B40C4C" w14:paraId="00972E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A931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CCFD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1675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A02223" w14:textId="77777777" w:rsidR="0089264D" w:rsidRPr="00B40C4C" w:rsidRDefault="0089264D" w:rsidP="009137DA">
            <w:r w:rsidRPr="00B40C4C">
              <w:t>Sum Helse- og omsorgstjenester i kommunene</w:t>
            </w:r>
          </w:p>
        </w:tc>
        <w:tc>
          <w:tcPr>
            <w:tcW w:w="1380" w:type="dxa"/>
            <w:tcBorders>
              <w:top w:val="nil"/>
              <w:left w:val="nil"/>
              <w:bottom w:val="nil"/>
              <w:right w:val="nil"/>
            </w:tcBorders>
            <w:tcMar>
              <w:top w:w="43" w:type="dxa"/>
              <w:left w:w="0" w:type="dxa"/>
              <w:bottom w:w="0" w:type="dxa"/>
              <w:right w:w="0" w:type="dxa"/>
            </w:tcMar>
            <w:vAlign w:val="bottom"/>
          </w:tcPr>
          <w:p w14:paraId="514A4D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8D83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ECFE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E7A43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0935E59" w14:textId="77777777" w:rsidR="0089264D" w:rsidRPr="00B40C4C" w:rsidRDefault="0089264D" w:rsidP="004B5DA0">
            <w:pPr>
              <w:jc w:val="right"/>
            </w:pPr>
            <w:r w:rsidRPr="00B40C4C">
              <w:t>9 708 527 000</w:t>
            </w:r>
          </w:p>
        </w:tc>
      </w:tr>
      <w:tr w:rsidR="00446E55" w:rsidRPr="00B40C4C" w14:paraId="2B25B50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2E6CBD0" w14:textId="77777777" w:rsidR="0089264D" w:rsidRPr="00B40C4C" w:rsidRDefault="0089264D" w:rsidP="00DA6D3F">
            <w:pPr>
              <w:pStyle w:val="tittel-gulbok2"/>
            </w:pPr>
            <w:r w:rsidRPr="00B40C4C">
              <w:t>Tannhelse</w:t>
            </w:r>
          </w:p>
        </w:tc>
      </w:tr>
      <w:tr w:rsidR="00446E55" w:rsidRPr="00B40C4C" w14:paraId="30F58C90" w14:textId="77777777" w:rsidTr="008C2AB1">
        <w:trPr>
          <w:trHeight w:val="240"/>
        </w:trPr>
        <w:tc>
          <w:tcPr>
            <w:tcW w:w="567" w:type="dxa"/>
            <w:tcBorders>
              <w:top w:val="nil"/>
              <w:left w:val="nil"/>
              <w:bottom w:val="nil"/>
            </w:tcBorders>
            <w:tcMar>
              <w:top w:w="43" w:type="dxa"/>
              <w:left w:w="0" w:type="dxa"/>
              <w:bottom w:w="0" w:type="dxa"/>
              <w:right w:w="0" w:type="dxa"/>
            </w:tcMar>
          </w:tcPr>
          <w:p w14:paraId="609F3B10" w14:textId="77777777" w:rsidR="0089264D" w:rsidRPr="00B40C4C" w:rsidRDefault="0089264D" w:rsidP="009137DA">
            <w:r w:rsidRPr="00B40C4C">
              <w:t>770</w:t>
            </w:r>
          </w:p>
        </w:tc>
        <w:tc>
          <w:tcPr>
            <w:tcW w:w="260" w:type="dxa"/>
            <w:tcBorders>
              <w:top w:val="nil"/>
              <w:left w:val="nil"/>
              <w:bottom w:val="nil"/>
              <w:right w:val="nil"/>
            </w:tcBorders>
            <w:tcMar>
              <w:top w:w="43" w:type="dxa"/>
              <w:left w:w="0" w:type="dxa"/>
              <w:bottom w:w="0" w:type="dxa"/>
              <w:right w:w="0" w:type="dxa"/>
            </w:tcMar>
            <w:vAlign w:val="bottom"/>
          </w:tcPr>
          <w:p w14:paraId="57A9CD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3899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5E902B" w14:textId="77777777" w:rsidR="0089264D" w:rsidRPr="00B40C4C" w:rsidRDefault="0089264D" w:rsidP="009137DA">
            <w:r w:rsidRPr="00B40C4C">
              <w:t>Tannhelsetjenester:</w:t>
            </w:r>
          </w:p>
        </w:tc>
        <w:tc>
          <w:tcPr>
            <w:tcW w:w="1380" w:type="dxa"/>
            <w:tcBorders>
              <w:top w:val="nil"/>
              <w:left w:val="nil"/>
              <w:bottom w:val="nil"/>
              <w:right w:val="nil"/>
            </w:tcBorders>
            <w:tcMar>
              <w:top w:w="43" w:type="dxa"/>
              <w:left w:w="0" w:type="dxa"/>
              <w:bottom w:w="0" w:type="dxa"/>
              <w:right w:w="0" w:type="dxa"/>
            </w:tcMar>
            <w:vAlign w:val="bottom"/>
          </w:tcPr>
          <w:p w14:paraId="2CCD8F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1A03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FE714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4B85E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5BFC94" w14:textId="77777777" w:rsidR="0089264D" w:rsidRPr="00B40C4C" w:rsidRDefault="0089264D" w:rsidP="004B5DA0">
            <w:pPr>
              <w:jc w:val="right"/>
            </w:pPr>
          </w:p>
        </w:tc>
      </w:tr>
      <w:tr w:rsidR="00446E55" w:rsidRPr="00B40C4C" w14:paraId="75331B9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71E3F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68FED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D05C2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06188E"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21E8DE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A4D3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609F5A" w14:textId="77777777" w:rsidR="0089264D" w:rsidRPr="00B40C4C" w:rsidRDefault="0089264D" w:rsidP="004B5DA0">
            <w:pPr>
              <w:jc w:val="right"/>
            </w:pPr>
            <w:r w:rsidRPr="00B40C4C">
              <w:t>6 255 000</w:t>
            </w:r>
          </w:p>
        </w:tc>
        <w:tc>
          <w:tcPr>
            <w:tcW w:w="180" w:type="dxa"/>
            <w:tcBorders>
              <w:top w:val="nil"/>
              <w:left w:val="nil"/>
              <w:bottom w:val="nil"/>
              <w:right w:val="nil"/>
            </w:tcBorders>
            <w:tcMar>
              <w:top w:w="43" w:type="dxa"/>
              <w:left w:w="0" w:type="dxa"/>
              <w:bottom w:w="0" w:type="dxa"/>
              <w:right w:w="0" w:type="dxa"/>
            </w:tcMar>
            <w:vAlign w:val="bottom"/>
          </w:tcPr>
          <w:p w14:paraId="10CE00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E51A69" w14:textId="77777777" w:rsidR="0089264D" w:rsidRPr="00B40C4C" w:rsidRDefault="0089264D" w:rsidP="004B5DA0">
            <w:pPr>
              <w:jc w:val="right"/>
            </w:pPr>
          </w:p>
        </w:tc>
      </w:tr>
      <w:tr w:rsidR="00446E55" w:rsidRPr="00B40C4C" w14:paraId="610AA9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B73E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DF3D1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33758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50A21C" w14:textId="77777777" w:rsidR="0089264D" w:rsidRPr="00B40C4C" w:rsidRDefault="0089264D" w:rsidP="009137DA">
            <w:r w:rsidRPr="00B40C4C">
              <w:t>Tilskudd</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5967E2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74385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2A192EE" w14:textId="77777777" w:rsidR="0089264D" w:rsidRPr="00B40C4C" w:rsidRDefault="0089264D" w:rsidP="004B5DA0">
            <w:pPr>
              <w:jc w:val="right"/>
            </w:pPr>
            <w:r w:rsidRPr="00B40C4C">
              <w:t>445 204 000</w:t>
            </w:r>
          </w:p>
        </w:tc>
        <w:tc>
          <w:tcPr>
            <w:tcW w:w="180" w:type="dxa"/>
            <w:tcBorders>
              <w:top w:val="nil"/>
              <w:left w:val="nil"/>
              <w:bottom w:val="nil"/>
              <w:right w:val="nil"/>
            </w:tcBorders>
            <w:tcMar>
              <w:top w:w="43" w:type="dxa"/>
              <w:left w:w="0" w:type="dxa"/>
              <w:bottom w:w="0" w:type="dxa"/>
              <w:right w:w="0" w:type="dxa"/>
            </w:tcMar>
            <w:vAlign w:val="bottom"/>
          </w:tcPr>
          <w:p w14:paraId="6B8E98F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88E2ABE" w14:textId="77777777" w:rsidR="0089264D" w:rsidRPr="00B40C4C" w:rsidRDefault="0089264D" w:rsidP="004B5DA0">
            <w:pPr>
              <w:jc w:val="right"/>
            </w:pPr>
            <w:r w:rsidRPr="00B40C4C">
              <w:t>451 459 000</w:t>
            </w:r>
          </w:p>
        </w:tc>
      </w:tr>
      <w:tr w:rsidR="00446E55" w:rsidRPr="00B40C4C" w14:paraId="36B7AD1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05D1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3145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5262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A2C79F" w14:textId="77777777" w:rsidR="0089264D" w:rsidRPr="00B40C4C" w:rsidRDefault="0089264D" w:rsidP="009137DA">
            <w:r w:rsidRPr="00B40C4C">
              <w:t>Sum Tannhelse</w:t>
            </w:r>
          </w:p>
        </w:tc>
        <w:tc>
          <w:tcPr>
            <w:tcW w:w="1380" w:type="dxa"/>
            <w:tcBorders>
              <w:top w:val="nil"/>
              <w:left w:val="nil"/>
              <w:bottom w:val="nil"/>
              <w:right w:val="nil"/>
            </w:tcBorders>
            <w:tcMar>
              <w:top w:w="43" w:type="dxa"/>
              <w:left w:w="0" w:type="dxa"/>
              <w:bottom w:w="0" w:type="dxa"/>
              <w:right w:w="0" w:type="dxa"/>
            </w:tcMar>
            <w:vAlign w:val="bottom"/>
          </w:tcPr>
          <w:p w14:paraId="0ED10C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CF1BB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67CF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827BB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5D1A519" w14:textId="77777777" w:rsidR="0089264D" w:rsidRPr="00B40C4C" w:rsidRDefault="0089264D" w:rsidP="004B5DA0">
            <w:pPr>
              <w:jc w:val="right"/>
            </w:pPr>
            <w:r w:rsidRPr="00B40C4C">
              <w:t>451 459 000</w:t>
            </w:r>
          </w:p>
        </w:tc>
      </w:tr>
      <w:tr w:rsidR="00446E55" w:rsidRPr="00B40C4C" w14:paraId="56D711E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F7717C1" w14:textId="77777777" w:rsidR="0089264D" w:rsidRPr="00B40C4C" w:rsidRDefault="0089264D" w:rsidP="00DA6D3F">
            <w:pPr>
              <w:pStyle w:val="tittel-gulbok2"/>
            </w:pPr>
            <w:r w:rsidRPr="00B40C4C">
              <w:t>Kunnskap og kompetanse</w:t>
            </w:r>
          </w:p>
        </w:tc>
      </w:tr>
      <w:tr w:rsidR="00446E55" w:rsidRPr="00B40C4C" w14:paraId="64BC487F" w14:textId="77777777" w:rsidTr="008C2AB1">
        <w:trPr>
          <w:trHeight w:val="240"/>
        </w:trPr>
        <w:tc>
          <w:tcPr>
            <w:tcW w:w="567" w:type="dxa"/>
            <w:tcBorders>
              <w:top w:val="nil"/>
              <w:left w:val="nil"/>
              <w:bottom w:val="nil"/>
            </w:tcBorders>
            <w:tcMar>
              <w:top w:w="43" w:type="dxa"/>
              <w:left w:w="0" w:type="dxa"/>
              <w:bottom w:w="0" w:type="dxa"/>
              <w:right w:w="0" w:type="dxa"/>
            </w:tcMar>
          </w:tcPr>
          <w:p w14:paraId="13D63C4F" w14:textId="77777777" w:rsidR="0089264D" w:rsidRPr="00B40C4C" w:rsidRDefault="0089264D" w:rsidP="009137DA">
            <w:r w:rsidRPr="00B40C4C">
              <w:t>780</w:t>
            </w:r>
          </w:p>
        </w:tc>
        <w:tc>
          <w:tcPr>
            <w:tcW w:w="260" w:type="dxa"/>
            <w:tcBorders>
              <w:top w:val="nil"/>
              <w:left w:val="nil"/>
              <w:bottom w:val="nil"/>
              <w:right w:val="nil"/>
            </w:tcBorders>
            <w:tcMar>
              <w:top w:w="43" w:type="dxa"/>
              <w:left w:w="0" w:type="dxa"/>
              <w:bottom w:w="0" w:type="dxa"/>
              <w:right w:w="0" w:type="dxa"/>
            </w:tcMar>
            <w:vAlign w:val="bottom"/>
          </w:tcPr>
          <w:p w14:paraId="1CD46C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5087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6F48BB" w14:textId="77777777" w:rsidR="0089264D" w:rsidRPr="00B40C4C" w:rsidRDefault="0089264D" w:rsidP="009137DA">
            <w:r w:rsidRPr="00B40C4C">
              <w:t>Forskning:</w:t>
            </w:r>
          </w:p>
        </w:tc>
        <w:tc>
          <w:tcPr>
            <w:tcW w:w="1380" w:type="dxa"/>
            <w:tcBorders>
              <w:top w:val="nil"/>
              <w:left w:val="nil"/>
              <w:bottom w:val="nil"/>
              <w:right w:val="nil"/>
            </w:tcBorders>
            <w:tcMar>
              <w:top w:w="43" w:type="dxa"/>
              <w:left w:w="0" w:type="dxa"/>
              <w:bottom w:w="0" w:type="dxa"/>
              <w:right w:w="0" w:type="dxa"/>
            </w:tcMar>
            <w:vAlign w:val="bottom"/>
          </w:tcPr>
          <w:p w14:paraId="40461E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14A1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7267E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07F0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A2C069" w14:textId="77777777" w:rsidR="0089264D" w:rsidRPr="00B40C4C" w:rsidRDefault="0089264D" w:rsidP="004B5DA0">
            <w:pPr>
              <w:jc w:val="right"/>
            </w:pPr>
          </w:p>
        </w:tc>
      </w:tr>
      <w:tr w:rsidR="00446E55" w:rsidRPr="00B40C4C" w14:paraId="55EED4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360D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B0A76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E1365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177704"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43DAB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DB8A5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D57655B" w14:textId="77777777" w:rsidR="0089264D" w:rsidRPr="00B40C4C" w:rsidRDefault="0089264D" w:rsidP="004B5DA0">
            <w:pPr>
              <w:jc w:val="right"/>
            </w:pPr>
            <w:r w:rsidRPr="00B40C4C">
              <w:t>428 812 000</w:t>
            </w:r>
          </w:p>
        </w:tc>
        <w:tc>
          <w:tcPr>
            <w:tcW w:w="180" w:type="dxa"/>
            <w:tcBorders>
              <w:top w:val="nil"/>
              <w:left w:val="nil"/>
              <w:bottom w:val="nil"/>
              <w:right w:val="nil"/>
            </w:tcBorders>
            <w:tcMar>
              <w:top w:w="43" w:type="dxa"/>
              <w:left w:w="0" w:type="dxa"/>
              <w:bottom w:w="0" w:type="dxa"/>
              <w:right w:w="0" w:type="dxa"/>
            </w:tcMar>
            <w:vAlign w:val="bottom"/>
          </w:tcPr>
          <w:p w14:paraId="6CD812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4F514D" w14:textId="77777777" w:rsidR="0089264D" w:rsidRPr="00B40C4C" w:rsidRDefault="0089264D" w:rsidP="004B5DA0">
            <w:pPr>
              <w:jc w:val="right"/>
            </w:pPr>
            <w:r w:rsidRPr="00B40C4C">
              <w:t>428 812 000</w:t>
            </w:r>
          </w:p>
        </w:tc>
      </w:tr>
      <w:tr w:rsidR="00446E55" w:rsidRPr="00B40C4C" w14:paraId="50ED1071" w14:textId="77777777" w:rsidTr="008C2AB1">
        <w:trPr>
          <w:trHeight w:val="240"/>
        </w:trPr>
        <w:tc>
          <w:tcPr>
            <w:tcW w:w="567" w:type="dxa"/>
            <w:tcBorders>
              <w:top w:val="nil"/>
              <w:left w:val="nil"/>
              <w:bottom w:val="nil"/>
            </w:tcBorders>
            <w:tcMar>
              <w:top w:w="43" w:type="dxa"/>
              <w:left w:w="0" w:type="dxa"/>
              <w:bottom w:w="0" w:type="dxa"/>
              <w:right w:w="0" w:type="dxa"/>
            </w:tcMar>
          </w:tcPr>
          <w:p w14:paraId="46578707" w14:textId="77777777" w:rsidR="0089264D" w:rsidRPr="00B40C4C" w:rsidRDefault="0089264D" w:rsidP="009137DA">
            <w:r w:rsidRPr="00B40C4C">
              <w:t>781</w:t>
            </w:r>
          </w:p>
        </w:tc>
        <w:tc>
          <w:tcPr>
            <w:tcW w:w="260" w:type="dxa"/>
            <w:tcBorders>
              <w:top w:val="nil"/>
              <w:left w:val="nil"/>
              <w:bottom w:val="nil"/>
              <w:right w:val="nil"/>
            </w:tcBorders>
            <w:tcMar>
              <w:top w:w="43" w:type="dxa"/>
              <w:left w:w="0" w:type="dxa"/>
              <w:bottom w:w="0" w:type="dxa"/>
              <w:right w:w="0" w:type="dxa"/>
            </w:tcMar>
            <w:vAlign w:val="bottom"/>
          </w:tcPr>
          <w:p w14:paraId="26E3EA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B8D9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78DA39" w14:textId="77777777" w:rsidR="0089264D" w:rsidRPr="00B40C4C" w:rsidRDefault="0089264D" w:rsidP="009137DA">
            <w:r w:rsidRPr="00B40C4C">
              <w:t>Forsøk og utvikling mv.:</w:t>
            </w:r>
          </w:p>
        </w:tc>
        <w:tc>
          <w:tcPr>
            <w:tcW w:w="1380" w:type="dxa"/>
            <w:tcBorders>
              <w:top w:val="nil"/>
              <w:left w:val="nil"/>
              <w:bottom w:val="nil"/>
              <w:right w:val="nil"/>
            </w:tcBorders>
            <w:tcMar>
              <w:top w:w="43" w:type="dxa"/>
              <w:left w:w="0" w:type="dxa"/>
              <w:bottom w:w="0" w:type="dxa"/>
              <w:right w:w="0" w:type="dxa"/>
            </w:tcMar>
            <w:vAlign w:val="bottom"/>
          </w:tcPr>
          <w:p w14:paraId="1D58911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C273F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E7EA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26AD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DC2110" w14:textId="77777777" w:rsidR="0089264D" w:rsidRPr="00B40C4C" w:rsidRDefault="0089264D" w:rsidP="004B5DA0">
            <w:pPr>
              <w:jc w:val="right"/>
            </w:pPr>
          </w:p>
        </w:tc>
      </w:tr>
      <w:tr w:rsidR="00446E55" w:rsidRPr="00B40C4C" w14:paraId="195BA8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9CB0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316B8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9F60B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19A854" w14:textId="77777777" w:rsidR="0089264D" w:rsidRPr="00B40C4C" w:rsidRDefault="0089264D" w:rsidP="009137DA">
            <w:r w:rsidRPr="00B40C4C">
              <w:t>Spesielle driftsutgifter</w:t>
            </w:r>
            <w:r w:rsidRPr="00B40C4C">
              <w:rPr>
                <w:rStyle w:val="kursiv"/>
              </w:rPr>
              <w:t>, kan nyttes under post 79</w:t>
            </w:r>
          </w:p>
        </w:tc>
        <w:tc>
          <w:tcPr>
            <w:tcW w:w="1380" w:type="dxa"/>
            <w:tcBorders>
              <w:top w:val="nil"/>
              <w:left w:val="nil"/>
              <w:bottom w:val="nil"/>
              <w:right w:val="nil"/>
            </w:tcBorders>
            <w:tcMar>
              <w:top w:w="43" w:type="dxa"/>
              <w:left w:w="0" w:type="dxa"/>
              <w:bottom w:w="0" w:type="dxa"/>
              <w:right w:w="0" w:type="dxa"/>
            </w:tcMar>
            <w:vAlign w:val="bottom"/>
          </w:tcPr>
          <w:p w14:paraId="465B8C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38A9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C6713D" w14:textId="77777777" w:rsidR="0089264D" w:rsidRPr="00B40C4C" w:rsidRDefault="0089264D" w:rsidP="004B5DA0">
            <w:pPr>
              <w:jc w:val="right"/>
            </w:pPr>
            <w:r w:rsidRPr="00B40C4C">
              <w:t>17 988 000</w:t>
            </w:r>
          </w:p>
        </w:tc>
        <w:tc>
          <w:tcPr>
            <w:tcW w:w="180" w:type="dxa"/>
            <w:tcBorders>
              <w:top w:val="nil"/>
              <w:left w:val="nil"/>
              <w:bottom w:val="nil"/>
              <w:right w:val="nil"/>
            </w:tcBorders>
            <w:tcMar>
              <w:top w:w="43" w:type="dxa"/>
              <w:left w:w="0" w:type="dxa"/>
              <w:bottom w:w="0" w:type="dxa"/>
              <w:right w:w="0" w:type="dxa"/>
            </w:tcMar>
            <w:vAlign w:val="bottom"/>
          </w:tcPr>
          <w:p w14:paraId="18F2EE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C1014D" w14:textId="77777777" w:rsidR="0089264D" w:rsidRPr="00B40C4C" w:rsidRDefault="0089264D" w:rsidP="004B5DA0">
            <w:pPr>
              <w:jc w:val="right"/>
            </w:pPr>
          </w:p>
        </w:tc>
      </w:tr>
      <w:tr w:rsidR="00446E55" w:rsidRPr="00B40C4C" w14:paraId="1B26AD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6EA6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F0F6F4"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163EDF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07C11F" w14:textId="77777777" w:rsidR="0089264D" w:rsidRPr="00B40C4C" w:rsidRDefault="0089264D" w:rsidP="009137DA">
            <w:r w:rsidRPr="00B40C4C">
              <w:t>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158863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4DE58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36B887E" w14:textId="77777777" w:rsidR="0089264D" w:rsidRPr="00B40C4C" w:rsidRDefault="0089264D" w:rsidP="004B5DA0">
            <w:pPr>
              <w:jc w:val="right"/>
            </w:pPr>
            <w:r w:rsidRPr="00B40C4C">
              <w:t>63 952 000</w:t>
            </w:r>
          </w:p>
        </w:tc>
        <w:tc>
          <w:tcPr>
            <w:tcW w:w="180" w:type="dxa"/>
            <w:tcBorders>
              <w:top w:val="nil"/>
              <w:left w:val="nil"/>
              <w:bottom w:val="nil"/>
              <w:right w:val="nil"/>
            </w:tcBorders>
            <w:tcMar>
              <w:top w:w="43" w:type="dxa"/>
              <w:left w:w="0" w:type="dxa"/>
              <w:bottom w:w="0" w:type="dxa"/>
              <w:right w:w="0" w:type="dxa"/>
            </w:tcMar>
            <w:vAlign w:val="bottom"/>
          </w:tcPr>
          <w:p w14:paraId="0F602DC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C9FE1E" w14:textId="77777777" w:rsidR="0089264D" w:rsidRPr="00B40C4C" w:rsidRDefault="0089264D" w:rsidP="004B5DA0">
            <w:pPr>
              <w:jc w:val="right"/>
            </w:pPr>
            <w:r w:rsidRPr="00B40C4C">
              <w:t>81 940 000</w:t>
            </w:r>
          </w:p>
        </w:tc>
      </w:tr>
      <w:tr w:rsidR="00446E55" w:rsidRPr="00B40C4C" w14:paraId="5C2ACCD6" w14:textId="77777777" w:rsidTr="008C2AB1">
        <w:trPr>
          <w:trHeight w:val="240"/>
        </w:trPr>
        <w:tc>
          <w:tcPr>
            <w:tcW w:w="567" w:type="dxa"/>
            <w:tcBorders>
              <w:top w:val="nil"/>
              <w:left w:val="nil"/>
              <w:bottom w:val="nil"/>
            </w:tcBorders>
            <w:tcMar>
              <w:top w:w="43" w:type="dxa"/>
              <w:left w:w="0" w:type="dxa"/>
              <w:bottom w:w="0" w:type="dxa"/>
              <w:right w:w="0" w:type="dxa"/>
            </w:tcMar>
          </w:tcPr>
          <w:p w14:paraId="35D23152" w14:textId="77777777" w:rsidR="0089264D" w:rsidRPr="00B40C4C" w:rsidRDefault="0089264D" w:rsidP="009137DA">
            <w:r w:rsidRPr="00B40C4C">
              <w:t>783</w:t>
            </w:r>
          </w:p>
        </w:tc>
        <w:tc>
          <w:tcPr>
            <w:tcW w:w="260" w:type="dxa"/>
            <w:tcBorders>
              <w:top w:val="nil"/>
              <w:left w:val="nil"/>
              <w:bottom w:val="nil"/>
              <w:right w:val="nil"/>
            </w:tcBorders>
            <w:tcMar>
              <w:top w:w="43" w:type="dxa"/>
              <w:left w:w="0" w:type="dxa"/>
              <w:bottom w:w="0" w:type="dxa"/>
              <w:right w:w="0" w:type="dxa"/>
            </w:tcMar>
            <w:vAlign w:val="bottom"/>
          </w:tcPr>
          <w:p w14:paraId="5BBAD6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D42E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0977C9" w14:textId="77777777" w:rsidR="0089264D" w:rsidRPr="00B40C4C" w:rsidRDefault="0089264D" w:rsidP="009137DA">
            <w:r w:rsidRPr="00B40C4C">
              <w:t>Personell:</w:t>
            </w:r>
          </w:p>
        </w:tc>
        <w:tc>
          <w:tcPr>
            <w:tcW w:w="1380" w:type="dxa"/>
            <w:tcBorders>
              <w:top w:val="nil"/>
              <w:left w:val="nil"/>
              <w:bottom w:val="nil"/>
              <w:right w:val="nil"/>
            </w:tcBorders>
            <w:tcMar>
              <w:top w:w="43" w:type="dxa"/>
              <w:left w:w="0" w:type="dxa"/>
              <w:bottom w:w="0" w:type="dxa"/>
              <w:right w:w="0" w:type="dxa"/>
            </w:tcMar>
            <w:vAlign w:val="bottom"/>
          </w:tcPr>
          <w:p w14:paraId="224541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E2F9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8D51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6EE2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06E924" w14:textId="77777777" w:rsidR="0089264D" w:rsidRPr="00B40C4C" w:rsidRDefault="0089264D" w:rsidP="004B5DA0">
            <w:pPr>
              <w:jc w:val="right"/>
            </w:pPr>
          </w:p>
        </w:tc>
      </w:tr>
      <w:tr w:rsidR="00446E55" w:rsidRPr="00B40C4C" w14:paraId="52636E4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0127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63990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BF3C8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6BB0C7" w14:textId="77777777" w:rsidR="0089264D" w:rsidRPr="00B40C4C" w:rsidRDefault="0089264D" w:rsidP="009137DA">
            <w:r w:rsidRPr="00B40C4C">
              <w:t>Spesielle driftsutgifter</w:t>
            </w:r>
            <w:r w:rsidRPr="00B40C4C">
              <w:rPr>
                <w:rStyle w:val="kursiv"/>
              </w:rPr>
              <w:t>, kan nyttes under post 79</w:t>
            </w:r>
          </w:p>
        </w:tc>
        <w:tc>
          <w:tcPr>
            <w:tcW w:w="1380" w:type="dxa"/>
            <w:tcBorders>
              <w:top w:val="nil"/>
              <w:left w:val="nil"/>
              <w:bottom w:val="nil"/>
              <w:right w:val="nil"/>
            </w:tcBorders>
            <w:tcMar>
              <w:top w:w="43" w:type="dxa"/>
              <w:left w:w="0" w:type="dxa"/>
              <w:bottom w:w="0" w:type="dxa"/>
              <w:right w:w="0" w:type="dxa"/>
            </w:tcMar>
            <w:vAlign w:val="bottom"/>
          </w:tcPr>
          <w:p w14:paraId="186974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9E5A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0F2FBC" w14:textId="77777777" w:rsidR="0089264D" w:rsidRPr="00B40C4C" w:rsidRDefault="0089264D" w:rsidP="004B5DA0">
            <w:pPr>
              <w:jc w:val="right"/>
            </w:pPr>
            <w:r w:rsidRPr="00B40C4C">
              <w:t>45 833 000</w:t>
            </w:r>
          </w:p>
        </w:tc>
        <w:tc>
          <w:tcPr>
            <w:tcW w:w="180" w:type="dxa"/>
            <w:tcBorders>
              <w:top w:val="nil"/>
              <w:left w:val="nil"/>
              <w:bottom w:val="nil"/>
              <w:right w:val="nil"/>
            </w:tcBorders>
            <w:tcMar>
              <w:top w:w="43" w:type="dxa"/>
              <w:left w:w="0" w:type="dxa"/>
              <w:bottom w:w="0" w:type="dxa"/>
              <w:right w:w="0" w:type="dxa"/>
            </w:tcMar>
            <w:vAlign w:val="bottom"/>
          </w:tcPr>
          <w:p w14:paraId="3FA72C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5EE427" w14:textId="77777777" w:rsidR="0089264D" w:rsidRPr="00B40C4C" w:rsidRDefault="0089264D" w:rsidP="004B5DA0">
            <w:pPr>
              <w:jc w:val="right"/>
            </w:pPr>
          </w:p>
        </w:tc>
      </w:tr>
      <w:tr w:rsidR="00446E55" w:rsidRPr="00B40C4C" w14:paraId="0F58B0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8995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351F1A"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28F719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94D470" w14:textId="77777777" w:rsidR="0089264D" w:rsidRPr="00B40C4C" w:rsidRDefault="0089264D" w:rsidP="009137DA">
            <w:r w:rsidRPr="00B40C4C">
              <w:t>Tilskudd til kommuner</w:t>
            </w:r>
          </w:p>
        </w:tc>
        <w:tc>
          <w:tcPr>
            <w:tcW w:w="1380" w:type="dxa"/>
            <w:tcBorders>
              <w:top w:val="nil"/>
              <w:left w:val="nil"/>
              <w:bottom w:val="nil"/>
              <w:right w:val="nil"/>
            </w:tcBorders>
            <w:tcMar>
              <w:top w:w="43" w:type="dxa"/>
              <w:left w:w="0" w:type="dxa"/>
              <w:bottom w:w="0" w:type="dxa"/>
              <w:right w:w="0" w:type="dxa"/>
            </w:tcMar>
            <w:vAlign w:val="bottom"/>
          </w:tcPr>
          <w:p w14:paraId="2AA683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0B37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57F926" w14:textId="77777777" w:rsidR="0089264D" w:rsidRPr="00B40C4C" w:rsidRDefault="0089264D" w:rsidP="004B5DA0">
            <w:pPr>
              <w:jc w:val="right"/>
            </w:pPr>
            <w:r w:rsidRPr="00B40C4C">
              <w:t>288 915 000</w:t>
            </w:r>
          </w:p>
        </w:tc>
        <w:tc>
          <w:tcPr>
            <w:tcW w:w="180" w:type="dxa"/>
            <w:tcBorders>
              <w:top w:val="nil"/>
              <w:left w:val="nil"/>
              <w:bottom w:val="nil"/>
              <w:right w:val="nil"/>
            </w:tcBorders>
            <w:tcMar>
              <w:top w:w="43" w:type="dxa"/>
              <w:left w:w="0" w:type="dxa"/>
              <w:bottom w:w="0" w:type="dxa"/>
              <w:right w:w="0" w:type="dxa"/>
            </w:tcMar>
            <w:vAlign w:val="bottom"/>
          </w:tcPr>
          <w:p w14:paraId="67FE052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1803DB" w14:textId="77777777" w:rsidR="0089264D" w:rsidRPr="00B40C4C" w:rsidRDefault="0089264D" w:rsidP="004B5DA0">
            <w:pPr>
              <w:jc w:val="right"/>
            </w:pPr>
          </w:p>
        </w:tc>
      </w:tr>
      <w:tr w:rsidR="00446E55" w:rsidRPr="00B40C4C" w14:paraId="3298C0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85F2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C7B28C"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791968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BD31A0" w14:textId="77777777" w:rsidR="0089264D" w:rsidRPr="00B40C4C" w:rsidRDefault="0089264D" w:rsidP="009137DA">
            <w:r w:rsidRPr="00B40C4C">
              <w:t>Andre 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1B25AD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7A1FF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B27F3A8" w14:textId="77777777" w:rsidR="0089264D" w:rsidRPr="00B40C4C" w:rsidRDefault="0089264D" w:rsidP="004B5DA0">
            <w:pPr>
              <w:jc w:val="right"/>
            </w:pPr>
            <w:r w:rsidRPr="00B40C4C">
              <w:t>28 478 000</w:t>
            </w:r>
          </w:p>
        </w:tc>
        <w:tc>
          <w:tcPr>
            <w:tcW w:w="180" w:type="dxa"/>
            <w:tcBorders>
              <w:top w:val="nil"/>
              <w:left w:val="nil"/>
              <w:bottom w:val="nil"/>
              <w:right w:val="nil"/>
            </w:tcBorders>
            <w:tcMar>
              <w:top w:w="43" w:type="dxa"/>
              <w:left w:w="0" w:type="dxa"/>
              <w:bottom w:w="0" w:type="dxa"/>
              <w:right w:w="0" w:type="dxa"/>
            </w:tcMar>
            <w:vAlign w:val="bottom"/>
          </w:tcPr>
          <w:p w14:paraId="26BB5A1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C7BC09A" w14:textId="77777777" w:rsidR="0089264D" w:rsidRPr="00B40C4C" w:rsidRDefault="0089264D" w:rsidP="004B5DA0">
            <w:pPr>
              <w:jc w:val="right"/>
            </w:pPr>
            <w:r w:rsidRPr="00B40C4C">
              <w:t>363 226 000</w:t>
            </w:r>
          </w:p>
        </w:tc>
      </w:tr>
      <w:tr w:rsidR="00446E55" w:rsidRPr="00B40C4C" w14:paraId="6CB48BC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100A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5CBB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A16A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742C33" w14:textId="77777777" w:rsidR="0089264D" w:rsidRPr="00B40C4C" w:rsidRDefault="0089264D" w:rsidP="009137DA">
            <w:r w:rsidRPr="00B40C4C">
              <w:t>Sum Kunnskap og kompetanse</w:t>
            </w:r>
          </w:p>
        </w:tc>
        <w:tc>
          <w:tcPr>
            <w:tcW w:w="1380" w:type="dxa"/>
            <w:tcBorders>
              <w:top w:val="nil"/>
              <w:left w:val="nil"/>
              <w:bottom w:val="nil"/>
              <w:right w:val="nil"/>
            </w:tcBorders>
            <w:tcMar>
              <w:top w:w="43" w:type="dxa"/>
              <w:left w:w="0" w:type="dxa"/>
              <w:bottom w:w="0" w:type="dxa"/>
              <w:right w:w="0" w:type="dxa"/>
            </w:tcMar>
            <w:vAlign w:val="bottom"/>
          </w:tcPr>
          <w:p w14:paraId="45D07C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3836B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97F40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7A944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A98384B" w14:textId="77777777" w:rsidR="0089264D" w:rsidRPr="00B40C4C" w:rsidRDefault="0089264D" w:rsidP="004B5DA0">
            <w:pPr>
              <w:jc w:val="right"/>
            </w:pPr>
            <w:r w:rsidRPr="00B40C4C">
              <w:t>873 978 000</w:t>
            </w:r>
          </w:p>
        </w:tc>
      </w:tr>
      <w:tr w:rsidR="00446E55" w:rsidRPr="00B40C4C" w14:paraId="7454AF5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635F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456F5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CD74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FD79E0" w14:textId="77777777" w:rsidR="0089264D" w:rsidRPr="00B40C4C" w:rsidRDefault="0089264D" w:rsidP="009137DA">
            <w:r w:rsidRPr="00B40C4C">
              <w:t>Sum Helse- og omsorgsdepartementet</w:t>
            </w:r>
          </w:p>
        </w:tc>
        <w:tc>
          <w:tcPr>
            <w:tcW w:w="1380" w:type="dxa"/>
            <w:tcBorders>
              <w:top w:val="nil"/>
              <w:left w:val="nil"/>
              <w:bottom w:val="nil"/>
              <w:right w:val="nil"/>
            </w:tcBorders>
            <w:tcMar>
              <w:top w:w="43" w:type="dxa"/>
              <w:left w:w="0" w:type="dxa"/>
              <w:bottom w:w="0" w:type="dxa"/>
              <w:right w:w="0" w:type="dxa"/>
            </w:tcMar>
            <w:vAlign w:val="bottom"/>
          </w:tcPr>
          <w:p w14:paraId="6D395D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D0F3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2576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47CDE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4B3E493" w14:textId="77777777" w:rsidR="0089264D" w:rsidRPr="00B40C4C" w:rsidRDefault="0089264D" w:rsidP="004B5DA0">
            <w:pPr>
              <w:jc w:val="right"/>
            </w:pPr>
            <w:r w:rsidRPr="00B40C4C">
              <w:t>248 109 015 000</w:t>
            </w:r>
          </w:p>
        </w:tc>
      </w:tr>
      <w:tr w:rsidR="00446E55" w:rsidRPr="00B40C4C" w14:paraId="1DACF34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FD6C769" w14:textId="77777777" w:rsidR="0089264D" w:rsidRPr="00B40C4C" w:rsidRDefault="0089264D" w:rsidP="00DA6D3F">
            <w:pPr>
              <w:pStyle w:val="tittel-gulbok1"/>
            </w:pPr>
            <w:r w:rsidRPr="00B40C4C">
              <w:t>Barne- og familiedepartementet</w:t>
            </w:r>
          </w:p>
        </w:tc>
      </w:tr>
      <w:tr w:rsidR="00446E55" w:rsidRPr="00B40C4C" w14:paraId="27CF0BE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EFD55BE" w14:textId="77777777" w:rsidR="0089264D" w:rsidRPr="00B40C4C" w:rsidRDefault="0089264D" w:rsidP="00DA6D3F">
            <w:pPr>
              <w:pStyle w:val="tittel-gulbok2"/>
            </w:pPr>
            <w:r w:rsidRPr="00B40C4C">
              <w:t>Administrasjon og forskning</w:t>
            </w:r>
          </w:p>
        </w:tc>
      </w:tr>
      <w:tr w:rsidR="00446E55" w:rsidRPr="00B40C4C" w14:paraId="40AFC3CC" w14:textId="77777777" w:rsidTr="008C2AB1">
        <w:trPr>
          <w:trHeight w:val="240"/>
        </w:trPr>
        <w:tc>
          <w:tcPr>
            <w:tcW w:w="567" w:type="dxa"/>
            <w:tcBorders>
              <w:top w:val="nil"/>
              <w:left w:val="nil"/>
              <w:bottom w:val="nil"/>
            </w:tcBorders>
            <w:tcMar>
              <w:top w:w="43" w:type="dxa"/>
              <w:left w:w="0" w:type="dxa"/>
              <w:bottom w:w="0" w:type="dxa"/>
              <w:right w:w="0" w:type="dxa"/>
            </w:tcMar>
          </w:tcPr>
          <w:p w14:paraId="4D095BE3" w14:textId="77777777" w:rsidR="0089264D" w:rsidRPr="00B40C4C" w:rsidRDefault="0089264D" w:rsidP="009137DA">
            <w:r w:rsidRPr="00B40C4C">
              <w:t>800</w:t>
            </w:r>
          </w:p>
        </w:tc>
        <w:tc>
          <w:tcPr>
            <w:tcW w:w="260" w:type="dxa"/>
            <w:tcBorders>
              <w:top w:val="nil"/>
              <w:left w:val="nil"/>
              <w:bottom w:val="nil"/>
              <w:right w:val="nil"/>
            </w:tcBorders>
            <w:tcMar>
              <w:top w:w="43" w:type="dxa"/>
              <w:left w:w="0" w:type="dxa"/>
              <w:bottom w:w="0" w:type="dxa"/>
              <w:right w:w="0" w:type="dxa"/>
            </w:tcMar>
            <w:vAlign w:val="bottom"/>
          </w:tcPr>
          <w:p w14:paraId="7B16F6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01EA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9B2986" w14:textId="77777777" w:rsidR="0089264D" w:rsidRPr="00B40C4C" w:rsidRDefault="0089264D" w:rsidP="009137DA">
            <w:r w:rsidRPr="00B40C4C">
              <w:t>Barne- og familiedepartementet:</w:t>
            </w:r>
          </w:p>
        </w:tc>
        <w:tc>
          <w:tcPr>
            <w:tcW w:w="1380" w:type="dxa"/>
            <w:tcBorders>
              <w:top w:val="nil"/>
              <w:left w:val="nil"/>
              <w:bottom w:val="nil"/>
              <w:right w:val="nil"/>
            </w:tcBorders>
            <w:tcMar>
              <w:top w:w="43" w:type="dxa"/>
              <w:left w:w="0" w:type="dxa"/>
              <w:bottom w:w="0" w:type="dxa"/>
              <w:right w:w="0" w:type="dxa"/>
            </w:tcMar>
            <w:vAlign w:val="bottom"/>
          </w:tcPr>
          <w:p w14:paraId="0294D7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1600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19E9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28568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8CE166" w14:textId="77777777" w:rsidR="0089264D" w:rsidRPr="00B40C4C" w:rsidRDefault="0089264D" w:rsidP="004B5DA0">
            <w:pPr>
              <w:jc w:val="right"/>
            </w:pPr>
          </w:p>
        </w:tc>
      </w:tr>
      <w:tr w:rsidR="00446E55" w:rsidRPr="00B40C4C" w14:paraId="508820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F736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ED4BA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17D07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83C05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D7746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C6C57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91A220" w14:textId="77777777" w:rsidR="0089264D" w:rsidRPr="00B40C4C" w:rsidRDefault="0089264D" w:rsidP="004B5DA0">
            <w:pPr>
              <w:jc w:val="right"/>
            </w:pPr>
            <w:r w:rsidRPr="00B40C4C">
              <w:t>172 520 000</w:t>
            </w:r>
          </w:p>
        </w:tc>
        <w:tc>
          <w:tcPr>
            <w:tcW w:w="180" w:type="dxa"/>
            <w:tcBorders>
              <w:top w:val="nil"/>
              <w:left w:val="nil"/>
              <w:bottom w:val="nil"/>
              <w:right w:val="nil"/>
            </w:tcBorders>
            <w:tcMar>
              <w:top w:w="43" w:type="dxa"/>
              <w:left w:w="0" w:type="dxa"/>
              <w:bottom w:w="0" w:type="dxa"/>
              <w:right w:w="0" w:type="dxa"/>
            </w:tcMar>
            <w:vAlign w:val="bottom"/>
          </w:tcPr>
          <w:p w14:paraId="6D0554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94337E" w14:textId="77777777" w:rsidR="0089264D" w:rsidRPr="00B40C4C" w:rsidRDefault="0089264D" w:rsidP="004B5DA0">
            <w:pPr>
              <w:jc w:val="right"/>
            </w:pPr>
          </w:p>
        </w:tc>
      </w:tr>
      <w:tr w:rsidR="00446E55" w:rsidRPr="00B40C4C" w14:paraId="0E6F22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574D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42043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8A9C0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57339F"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36433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260AE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7D68E2" w14:textId="77777777" w:rsidR="0089264D" w:rsidRPr="00B40C4C" w:rsidRDefault="0089264D" w:rsidP="004B5DA0">
            <w:pPr>
              <w:jc w:val="right"/>
            </w:pPr>
            <w:r w:rsidRPr="00B40C4C">
              <w:t>12 626 000</w:t>
            </w:r>
          </w:p>
        </w:tc>
        <w:tc>
          <w:tcPr>
            <w:tcW w:w="180" w:type="dxa"/>
            <w:tcBorders>
              <w:top w:val="nil"/>
              <w:left w:val="nil"/>
              <w:bottom w:val="nil"/>
              <w:right w:val="nil"/>
            </w:tcBorders>
            <w:tcMar>
              <w:top w:w="43" w:type="dxa"/>
              <w:left w:w="0" w:type="dxa"/>
              <w:bottom w:w="0" w:type="dxa"/>
              <w:right w:w="0" w:type="dxa"/>
            </w:tcMar>
            <w:vAlign w:val="bottom"/>
          </w:tcPr>
          <w:p w14:paraId="122D709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44CCBB" w14:textId="77777777" w:rsidR="0089264D" w:rsidRPr="00B40C4C" w:rsidRDefault="0089264D" w:rsidP="004B5DA0">
            <w:pPr>
              <w:jc w:val="right"/>
            </w:pPr>
          </w:p>
        </w:tc>
      </w:tr>
      <w:tr w:rsidR="00446E55" w:rsidRPr="00B40C4C" w14:paraId="536841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8BC9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C742D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85ACF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CF771E"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1991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008E6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86527E4" w14:textId="77777777" w:rsidR="0089264D" w:rsidRPr="00B40C4C" w:rsidRDefault="0089264D" w:rsidP="004B5DA0">
            <w:pPr>
              <w:jc w:val="right"/>
            </w:pPr>
            <w:r w:rsidRPr="00B40C4C">
              <w:t>52 500 000</w:t>
            </w:r>
          </w:p>
        </w:tc>
        <w:tc>
          <w:tcPr>
            <w:tcW w:w="180" w:type="dxa"/>
            <w:tcBorders>
              <w:top w:val="nil"/>
              <w:left w:val="nil"/>
              <w:bottom w:val="nil"/>
              <w:right w:val="nil"/>
            </w:tcBorders>
            <w:tcMar>
              <w:top w:w="43" w:type="dxa"/>
              <w:left w:w="0" w:type="dxa"/>
              <w:bottom w:w="0" w:type="dxa"/>
              <w:right w:w="0" w:type="dxa"/>
            </w:tcMar>
            <w:vAlign w:val="bottom"/>
          </w:tcPr>
          <w:p w14:paraId="5BB8416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6B2C625" w14:textId="77777777" w:rsidR="0089264D" w:rsidRPr="00B40C4C" w:rsidRDefault="0089264D" w:rsidP="004B5DA0">
            <w:pPr>
              <w:jc w:val="right"/>
            </w:pPr>
            <w:r w:rsidRPr="00B40C4C">
              <w:t>237 646 000</w:t>
            </w:r>
          </w:p>
        </w:tc>
      </w:tr>
      <w:tr w:rsidR="00446E55" w:rsidRPr="00B40C4C" w14:paraId="1CE400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9B01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A868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C79B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97848D" w14:textId="77777777" w:rsidR="0089264D" w:rsidRPr="00B40C4C" w:rsidRDefault="0089264D" w:rsidP="009137DA">
            <w:r w:rsidRPr="00B40C4C">
              <w:t>Sum Administrasjon og forskning</w:t>
            </w:r>
          </w:p>
        </w:tc>
        <w:tc>
          <w:tcPr>
            <w:tcW w:w="1380" w:type="dxa"/>
            <w:tcBorders>
              <w:top w:val="nil"/>
              <w:left w:val="nil"/>
              <w:bottom w:val="nil"/>
              <w:right w:val="nil"/>
            </w:tcBorders>
            <w:tcMar>
              <w:top w:w="43" w:type="dxa"/>
              <w:left w:w="0" w:type="dxa"/>
              <w:bottom w:w="0" w:type="dxa"/>
              <w:right w:w="0" w:type="dxa"/>
            </w:tcMar>
            <w:vAlign w:val="bottom"/>
          </w:tcPr>
          <w:p w14:paraId="6CC4F2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8CC5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706F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7F8F6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9AE4043" w14:textId="77777777" w:rsidR="0089264D" w:rsidRPr="00B40C4C" w:rsidRDefault="0089264D" w:rsidP="004B5DA0">
            <w:pPr>
              <w:jc w:val="right"/>
            </w:pPr>
            <w:r w:rsidRPr="00B40C4C">
              <w:t>237 646 000</w:t>
            </w:r>
          </w:p>
        </w:tc>
      </w:tr>
      <w:tr w:rsidR="00446E55" w:rsidRPr="00B40C4C" w14:paraId="7470187C"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202E74B" w14:textId="77777777" w:rsidR="0089264D" w:rsidRPr="00B40C4C" w:rsidRDefault="0089264D" w:rsidP="00DA6D3F">
            <w:pPr>
              <w:pStyle w:val="tittel-gulbok2"/>
            </w:pPr>
            <w:r w:rsidRPr="00B40C4C">
              <w:t>Familie og oppvekst</w:t>
            </w:r>
          </w:p>
        </w:tc>
      </w:tr>
      <w:tr w:rsidR="00446E55" w:rsidRPr="00B40C4C" w14:paraId="141EF3BF" w14:textId="77777777" w:rsidTr="008C2AB1">
        <w:trPr>
          <w:trHeight w:val="240"/>
        </w:trPr>
        <w:tc>
          <w:tcPr>
            <w:tcW w:w="567" w:type="dxa"/>
            <w:tcBorders>
              <w:top w:val="nil"/>
              <w:left w:val="nil"/>
              <w:bottom w:val="nil"/>
            </w:tcBorders>
            <w:tcMar>
              <w:top w:w="43" w:type="dxa"/>
              <w:left w:w="0" w:type="dxa"/>
              <w:bottom w:w="0" w:type="dxa"/>
              <w:right w:w="0" w:type="dxa"/>
            </w:tcMar>
          </w:tcPr>
          <w:p w14:paraId="0B685126" w14:textId="77777777" w:rsidR="0089264D" w:rsidRPr="00B40C4C" w:rsidRDefault="0089264D" w:rsidP="009137DA">
            <w:r w:rsidRPr="00B40C4C">
              <w:t>840</w:t>
            </w:r>
          </w:p>
        </w:tc>
        <w:tc>
          <w:tcPr>
            <w:tcW w:w="260" w:type="dxa"/>
            <w:tcBorders>
              <w:top w:val="nil"/>
              <w:left w:val="nil"/>
              <w:bottom w:val="nil"/>
              <w:right w:val="nil"/>
            </w:tcBorders>
            <w:tcMar>
              <w:top w:w="43" w:type="dxa"/>
              <w:left w:w="0" w:type="dxa"/>
              <w:bottom w:w="0" w:type="dxa"/>
              <w:right w:w="0" w:type="dxa"/>
            </w:tcMar>
            <w:vAlign w:val="bottom"/>
          </w:tcPr>
          <w:p w14:paraId="3BFDDB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4D1D6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177249" w14:textId="77777777" w:rsidR="0089264D" w:rsidRPr="00B40C4C" w:rsidRDefault="0089264D" w:rsidP="009137DA">
            <w:r w:rsidRPr="00B40C4C">
              <w:t>Tiltak mot vold og overgrep:</w:t>
            </w:r>
          </w:p>
        </w:tc>
        <w:tc>
          <w:tcPr>
            <w:tcW w:w="1380" w:type="dxa"/>
            <w:tcBorders>
              <w:top w:val="nil"/>
              <w:left w:val="nil"/>
              <w:bottom w:val="nil"/>
              <w:right w:val="nil"/>
            </w:tcBorders>
            <w:tcMar>
              <w:top w:w="43" w:type="dxa"/>
              <w:left w:w="0" w:type="dxa"/>
              <w:bottom w:w="0" w:type="dxa"/>
              <w:right w:w="0" w:type="dxa"/>
            </w:tcMar>
            <w:vAlign w:val="bottom"/>
          </w:tcPr>
          <w:p w14:paraId="0B882F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8CE7C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A3DE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9923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FFCB16" w14:textId="77777777" w:rsidR="0089264D" w:rsidRPr="00B40C4C" w:rsidRDefault="0089264D" w:rsidP="004B5DA0">
            <w:pPr>
              <w:jc w:val="right"/>
            </w:pPr>
          </w:p>
        </w:tc>
      </w:tr>
      <w:tr w:rsidR="00446E55" w:rsidRPr="00B40C4C" w14:paraId="6C818DF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27997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B4891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1FC47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5EF56F" w14:textId="77777777" w:rsidR="0089264D" w:rsidRPr="00B40C4C" w:rsidRDefault="0089264D" w:rsidP="009137DA">
            <w:r w:rsidRPr="00B40C4C">
              <w:t>Spesielle driftsutgifter</w:t>
            </w:r>
            <w:r w:rsidRPr="00B40C4C">
              <w:rPr>
                <w:rStyle w:val="kursiv"/>
              </w:rPr>
              <w:t>, kan nyttes under post 70 og kap. 846, post 62</w:t>
            </w:r>
          </w:p>
        </w:tc>
        <w:tc>
          <w:tcPr>
            <w:tcW w:w="1380" w:type="dxa"/>
            <w:tcBorders>
              <w:top w:val="nil"/>
              <w:left w:val="nil"/>
              <w:bottom w:val="nil"/>
              <w:right w:val="nil"/>
            </w:tcBorders>
            <w:tcMar>
              <w:top w:w="43" w:type="dxa"/>
              <w:left w:w="0" w:type="dxa"/>
              <w:bottom w:w="0" w:type="dxa"/>
              <w:right w:w="0" w:type="dxa"/>
            </w:tcMar>
            <w:vAlign w:val="bottom"/>
          </w:tcPr>
          <w:p w14:paraId="23FA639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CC52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73C822" w14:textId="77777777" w:rsidR="0089264D" w:rsidRPr="00B40C4C" w:rsidRDefault="0089264D" w:rsidP="004B5DA0">
            <w:pPr>
              <w:jc w:val="right"/>
            </w:pPr>
            <w:r w:rsidRPr="00B40C4C">
              <w:t>27 044 000</w:t>
            </w:r>
          </w:p>
        </w:tc>
        <w:tc>
          <w:tcPr>
            <w:tcW w:w="180" w:type="dxa"/>
            <w:tcBorders>
              <w:top w:val="nil"/>
              <w:left w:val="nil"/>
              <w:bottom w:val="nil"/>
              <w:right w:val="nil"/>
            </w:tcBorders>
            <w:tcMar>
              <w:top w:w="43" w:type="dxa"/>
              <w:left w:w="0" w:type="dxa"/>
              <w:bottom w:w="0" w:type="dxa"/>
              <w:right w:w="0" w:type="dxa"/>
            </w:tcMar>
            <w:vAlign w:val="bottom"/>
          </w:tcPr>
          <w:p w14:paraId="78D1A8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318329" w14:textId="77777777" w:rsidR="0089264D" w:rsidRPr="00B40C4C" w:rsidRDefault="0089264D" w:rsidP="004B5DA0">
            <w:pPr>
              <w:jc w:val="right"/>
            </w:pPr>
          </w:p>
        </w:tc>
      </w:tr>
      <w:tr w:rsidR="00446E55" w:rsidRPr="00B40C4C" w14:paraId="6E68CBE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2F2C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C7E501"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14A932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138697" w14:textId="77777777" w:rsidR="0089264D" w:rsidRPr="00B40C4C" w:rsidRDefault="0089264D" w:rsidP="009137DA">
            <w:r w:rsidRPr="00B40C4C">
              <w:t>Tilskudd til oppgradering av krisesenterbygg</w:t>
            </w:r>
          </w:p>
        </w:tc>
        <w:tc>
          <w:tcPr>
            <w:tcW w:w="1380" w:type="dxa"/>
            <w:tcBorders>
              <w:top w:val="nil"/>
              <w:left w:val="nil"/>
              <w:bottom w:val="nil"/>
              <w:right w:val="nil"/>
            </w:tcBorders>
            <w:tcMar>
              <w:top w:w="43" w:type="dxa"/>
              <w:left w:w="0" w:type="dxa"/>
              <w:bottom w:w="0" w:type="dxa"/>
              <w:right w:w="0" w:type="dxa"/>
            </w:tcMar>
            <w:vAlign w:val="bottom"/>
          </w:tcPr>
          <w:p w14:paraId="1A1F16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A306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34BFA3" w14:textId="77777777" w:rsidR="0089264D" w:rsidRPr="00B40C4C" w:rsidRDefault="0089264D" w:rsidP="004B5DA0">
            <w:pPr>
              <w:jc w:val="right"/>
            </w:pPr>
            <w:r w:rsidRPr="00B40C4C">
              <w:t>6 500 000</w:t>
            </w:r>
          </w:p>
        </w:tc>
        <w:tc>
          <w:tcPr>
            <w:tcW w:w="180" w:type="dxa"/>
            <w:tcBorders>
              <w:top w:val="nil"/>
              <w:left w:val="nil"/>
              <w:bottom w:val="nil"/>
              <w:right w:val="nil"/>
            </w:tcBorders>
            <w:tcMar>
              <w:top w:w="43" w:type="dxa"/>
              <w:left w:w="0" w:type="dxa"/>
              <w:bottom w:w="0" w:type="dxa"/>
              <w:right w:w="0" w:type="dxa"/>
            </w:tcMar>
            <w:vAlign w:val="bottom"/>
          </w:tcPr>
          <w:p w14:paraId="64A8B4F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3459E1" w14:textId="77777777" w:rsidR="0089264D" w:rsidRPr="00B40C4C" w:rsidRDefault="0089264D" w:rsidP="004B5DA0">
            <w:pPr>
              <w:jc w:val="right"/>
            </w:pPr>
          </w:p>
        </w:tc>
      </w:tr>
      <w:tr w:rsidR="00446E55" w:rsidRPr="00B40C4C" w14:paraId="19BD3ED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5633B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ED9A27"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583F94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1F6DF3" w14:textId="77777777" w:rsidR="0089264D" w:rsidRPr="00B40C4C" w:rsidRDefault="0089264D" w:rsidP="009137DA">
            <w:r w:rsidRPr="00B40C4C">
              <w:t>Tilskudd til incest- og voldtektssentre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2C9B1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B4447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B2D0BB" w14:textId="77777777" w:rsidR="0089264D" w:rsidRPr="00B40C4C" w:rsidRDefault="0089264D" w:rsidP="004B5DA0">
            <w:pPr>
              <w:jc w:val="right"/>
            </w:pPr>
            <w:r w:rsidRPr="00B40C4C">
              <w:t>128 057 000</w:t>
            </w:r>
          </w:p>
        </w:tc>
        <w:tc>
          <w:tcPr>
            <w:tcW w:w="180" w:type="dxa"/>
            <w:tcBorders>
              <w:top w:val="nil"/>
              <w:left w:val="nil"/>
              <w:bottom w:val="nil"/>
              <w:right w:val="nil"/>
            </w:tcBorders>
            <w:tcMar>
              <w:top w:w="43" w:type="dxa"/>
              <w:left w:w="0" w:type="dxa"/>
              <w:bottom w:w="0" w:type="dxa"/>
              <w:right w:w="0" w:type="dxa"/>
            </w:tcMar>
            <w:vAlign w:val="bottom"/>
          </w:tcPr>
          <w:p w14:paraId="0AFE97C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11CB9D" w14:textId="77777777" w:rsidR="0089264D" w:rsidRPr="00B40C4C" w:rsidRDefault="0089264D" w:rsidP="004B5DA0">
            <w:pPr>
              <w:jc w:val="right"/>
            </w:pPr>
          </w:p>
        </w:tc>
      </w:tr>
      <w:tr w:rsidR="00446E55" w:rsidRPr="00B40C4C" w14:paraId="302C9F8C"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0C1FD0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93C89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F833E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09E7F8" w14:textId="77777777" w:rsidR="0089264D" w:rsidRPr="00B40C4C" w:rsidRDefault="0089264D" w:rsidP="009137DA">
            <w:r w:rsidRPr="00B40C4C">
              <w:t>Tilskudd til voldsforebyggende tiltak mv.</w:t>
            </w:r>
            <w:r w:rsidRPr="00B40C4C">
              <w:rPr>
                <w:rStyle w:val="kursiv"/>
              </w:rPr>
              <w:t>, kan nyttes under post 21 og post 61 og kap. 858, post 1</w:t>
            </w:r>
          </w:p>
        </w:tc>
        <w:tc>
          <w:tcPr>
            <w:tcW w:w="1380" w:type="dxa"/>
            <w:tcBorders>
              <w:top w:val="nil"/>
              <w:left w:val="nil"/>
              <w:bottom w:val="nil"/>
              <w:right w:val="nil"/>
            </w:tcBorders>
            <w:tcMar>
              <w:top w:w="43" w:type="dxa"/>
              <w:left w:w="0" w:type="dxa"/>
              <w:bottom w:w="0" w:type="dxa"/>
              <w:right w:w="0" w:type="dxa"/>
            </w:tcMar>
            <w:vAlign w:val="bottom"/>
          </w:tcPr>
          <w:p w14:paraId="6C14E7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0B24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93E42C" w14:textId="77777777" w:rsidR="0089264D" w:rsidRPr="00B40C4C" w:rsidRDefault="0089264D" w:rsidP="004B5DA0">
            <w:pPr>
              <w:jc w:val="right"/>
            </w:pPr>
            <w:r w:rsidRPr="00B40C4C">
              <w:t>158 219 000</w:t>
            </w:r>
          </w:p>
        </w:tc>
        <w:tc>
          <w:tcPr>
            <w:tcW w:w="180" w:type="dxa"/>
            <w:tcBorders>
              <w:top w:val="nil"/>
              <w:left w:val="nil"/>
              <w:bottom w:val="nil"/>
              <w:right w:val="nil"/>
            </w:tcBorders>
            <w:tcMar>
              <w:top w:w="43" w:type="dxa"/>
              <w:left w:w="0" w:type="dxa"/>
              <w:bottom w:w="0" w:type="dxa"/>
              <w:right w:w="0" w:type="dxa"/>
            </w:tcMar>
            <w:vAlign w:val="bottom"/>
          </w:tcPr>
          <w:p w14:paraId="33A54A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2C790C" w14:textId="77777777" w:rsidR="0089264D" w:rsidRPr="00B40C4C" w:rsidRDefault="0089264D" w:rsidP="004B5DA0">
            <w:pPr>
              <w:jc w:val="right"/>
            </w:pPr>
          </w:p>
        </w:tc>
      </w:tr>
      <w:tr w:rsidR="00446E55" w:rsidRPr="00B40C4C" w14:paraId="732A861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F17D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700C93"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E9F47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8153BD" w14:textId="77777777" w:rsidR="0089264D" w:rsidRPr="00B40C4C" w:rsidRDefault="0089264D" w:rsidP="009137DA">
            <w:r w:rsidRPr="00B40C4C">
              <w:t>Tilskudd til senter for voldsutsatte barn</w:t>
            </w:r>
          </w:p>
        </w:tc>
        <w:tc>
          <w:tcPr>
            <w:tcW w:w="1380" w:type="dxa"/>
            <w:tcBorders>
              <w:top w:val="nil"/>
              <w:left w:val="nil"/>
              <w:bottom w:val="nil"/>
              <w:right w:val="nil"/>
            </w:tcBorders>
            <w:tcMar>
              <w:top w:w="43" w:type="dxa"/>
              <w:left w:w="0" w:type="dxa"/>
              <w:bottom w:w="0" w:type="dxa"/>
              <w:right w:w="0" w:type="dxa"/>
            </w:tcMar>
            <w:vAlign w:val="bottom"/>
          </w:tcPr>
          <w:p w14:paraId="0F763F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7A292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8AD321" w14:textId="77777777" w:rsidR="0089264D" w:rsidRPr="00B40C4C" w:rsidRDefault="0089264D" w:rsidP="004B5DA0">
            <w:pPr>
              <w:jc w:val="right"/>
            </w:pPr>
            <w:r w:rsidRPr="00B40C4C">
              <w:t>40 723 000</w:t>
            </w:r>
          </w:p>
        </w:tc>
        <w:tc>
          <w:tcPr>
            <w:tcW w:w="180" w:type="dxa"/>
            <w:tcBorders>
              <w:top w:val="nil"/>
              <w:left w:val="nil"/>
              <w:bottom w:val="nil"/>
              <w:right w:val="nil"/>
            </w:tcBorders>
            <w:tcMar>
              <w:top w:w="43" w:type="dxa"/>
              <w:left w:w="0" w:type="dxa"/>
              <w:bottom w:w="0" w:type="dxa"/>
              <w:right w:w="0" w:type="dxa"/>
            </w:tcMar>
            <w:vAlign w:val="bottom"/>
          </w:tcPr>
          <w:p w14:paraId="03D277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49B827" w14:textId="77777777" w:rsidR="0089264D" w:rsidRPr="00B40C4C" w:rsidRDefault="0089264D" w:rsidP="004B5DA0">
            <w:pPr>
              <w:jc w:val="right"/>
            </w:pPr>
            <w:r w:rsidRPr="00B40C4C">
              <w:t>360 543 000</w:t>
            </w:r>
          </w:p>
        </w:tc>
      </w:tr>
      <w:tr w:rsidR="00446E55" w:rsidRPr="00B40C4C" w14:paraId="5BFD85A8" w14:textId="77777777" w:rsidTr="008C2AB1">
        <w:trPr>
          <w:trHeight w:val="240"/>
        </w:trPr>
        <w:tc>
          <w:tcPr>
            <w:tcW w:w="567" w:type="dxa"/>
            <w:tcBorders>
              <w:top w:val="nil"/>
              <w:left w:val="nil"/>
              <w:bottom w:val="nil"/>
            </w:tcBorders>
            <w:tcMar>
              <w:top w:w="43" w:type="dxa"/>
              <w:left w:w="0" w:type="dxa"/>
              <w:bottom w:w="0" w:type="dxa"/>
              <w:right w:w="0" w:type="dxa"/>
            </w:tcMar>
          </w:tcPr>
          <w:p w14:paraId="4167C720" w14:textId="77777777" w:rsidR="0089264D" w:rsidRPr="00B40C4C" w:rsidRDefault="0089264D" w:rsidP="009137DA">
            <w:r w:rsidRPr="00B40C4C">
              <w:t>841</w:t>
            </w:r>
          </w:p>
        </w:tc>
        <w:tc>
          <w:tcPr>
            <w:tcW w:w="260" w:type="dxa"/>
            <w:tcBorders>
              <w:top w:val="nil"/>
              <w:left w:val="nil"/>
              <w:bottom w:val="nil"/>
              <w:right w:val="nil"/>
            </w:tcBorders>
            <w:tcMar>
              <w:top w:w="43" w:type="dxa"/>
              <w:left w:w="0" w:type="dxa"/>
              <w:bottom w:w="0" w:type="dxa"/>
              <w:right w:w="0" w:type="dxa"/>
            </w:tcMar>
            <w:vAlign w:val="bottom"/>
          </w:tcPr>
          <w:p w14:paraId="454EE0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FEF2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B6DCED" w14:textId="77777777" w:rsidR="0089264D" w:rsidRPr="00B40C4C" w:rsidRDefault="0089264D" w:rsidP="009137DA">
            <w:r w:rsidRPr="00B40C4C">
              <w:t>Samliv og konfliktløsning:</w:t>
            </w:r>
          </w:p>
        </w:tc>
        <w:tc>
          <w:tcPr>
            <w:tcW w:w="1380" w:type="dxa"/>
            <w:tcBorders>
              <w:top w:val="nil"/>
              <w:left w:val="nil"/>
              <w:bottom w:val="nil"/>
              <w:right w:val="nil"/>
            </w:tcBorders>
            <w:tcMar>
              <w:top w:w="43" w:type="dxa"/>
              <w:left w:w="0" w:type="dxa"/>
              <w:bottom w:w="0" w:type="dxa"/>
              <w:right w:w="0" w:type="dxa"/>
            </w:tcMar>
            <w:vAlign w:val="bottom"/>
          </w:tcPr>
          <w:p w14:paraId="5A463A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33A90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E7ED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8662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85904B" w14:textId="77777777" w:rsidR="0089264D" w:rsidRPr="00B40C4C" w:rsidRDefault="0089264D" w:rsidP="004B5DA0">
            <w:pPr>
              <w:jc w:val="right"/>
            </w:pPr>
          </w:p>
        </w:tc>
      </w:tr>
      <w:tr w:rsidR="00446E55" w:rsidRPr="00B40C4C" w14:paraId="09524F8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7FD53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887E8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B6B41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C69036" w14:textId="77777777" w:rsidR="0089264D" w:rsidRPr="00B40C4C" w:rsidRDefault="0089264D" w:rsidP="009137DA">
            <w:r w:rsidRPr="00B40C4C">
              <w:t xml:space="preserve">Spesielle driftsutgifter, </w:t>
            </w:r>
            <w:proofErr w:type="gramStart"/>
            <w:r w:rsidRPr="00B40C4C">
              <w:t>meklingsgodtgjørelse</w:t>
            </w:r>
            <w:r w:rsidRPr="00B40C4C">
              <w:rPr>
                <w:rStyle w:val="kursiv"/>
              </w:rPr>
              <w:t>,</w:t>
            </w:r>
            <w:proofErr w:type="gramEnd"/>
            <w:r w:rsidRPr="00B40C4C">
              <w:rPr>
                <w:rStyle w:val="kursiv"/>
              </w:rPr>
              <w:t xml:space="preserve"> overslagsbevilgning</w:t>
            </w:r>
          </w:p>
        </w:tc>
        <w:tc>
          <w:tcPr>
            <w:tcW w:w="1380" w:type="dxa"/>
            <w:tcBorders>
              <w:top w:val="nil"/>
              <w:left w:val="nil"/>
              <w:bottom w:val="nil"/>
              <w:right w:val="nil"/>
            </w:tcBorders>
            <w:tcMar>
              <w:top w:w="43" w:type="dxa"/>
              <w:left w:w="0" w:type="dxa"/>
              <w:bottom w:w="0" w:type="dxa"/>
              <w:right w:w="0" w:type="dxa"/>
            </w:tcMar>
            <w:vAlign w:val="bottom"/>
          </w:tcPr>
          <w:p w14:paraId="28972E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D438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8504D6" w14:textId="77777777" w:rsidR="0089264D" w:rsidRPr="00B40C4C" w:rsidRDefault="0089264D" w:rsidP="004B5DA0">
            <w:pPr>
              <w:jc w:val="right"/>
            </w:pPr>
            <w:r w:rsidRPr="00B40C4C">
              <w:t>17 144 000</w:t>
            </w:r>
          </w:p>
        </w:tc>
        <w:tc>
          <w:tcPr>
            <w:tcW w:w="180" w:type="dxa"/>
            <w:tcBorders>
              <w:top w:val="nil"/>
              <w:left w:val="nil"/>
              <w:bottom w:val="nil"/>
              <w:right w:val="nil"/>
            </w:tcBorders>
            <w:tcMar>
              <w:top w:w="43" w:type="dxa"/>
              <w:left w:w="0" w:type="dxa"/>
              <w:bottom w:w="0" w:type="dxa"/>
              <w:right w:w="0" w:type="dxa"/>
            </w:tcMar>
            <w:vAlign w:val="bottom"/>
          </w:tcPr>
          <w:p w14:paraId="6C1766C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CE9C62" w14:textId="77777777" w:rsidR="0089264D" w:rsidRPr="00B40C4C" w:rsidRDefault="0089264D" w:rsidP="004B5DA0">
            <w:pPr>
              <w:jc w:val="right"/>
            </w:pPr>
          </w:p>
        </w:tc>
      </w:tr>
      <w:tr w:rsidR="00446E55" w:rsidRPr="00B40C4C" w14:paraId="06225E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C154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DBE18C"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26895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372B5D" w14:textId="77777777" w:rsidR="0089264D" w:rsidRPr="00B40C4C" w:rsidRDefault="0089264D" w:rsidP="009137DA">
            <w:r w:rsidRPr="00B40C4C">
              <w:t>Opplæring, forskning, utvikling mv.</w:t>
            </w:r>
          </w:p>
        </w:tc>
        <w:tc>
          <w:tcPr>
            <w:tcW w:w="1380" w:type="dxa"/>
            <w:tcBorders>
              <w:top w:val="nil"/>
              <w:left w:val="nil"/>
              <w:bottom w:val="nil"/>
              <w:right w:val="nil"/>
            </w:tcBorders>
            <w:tcMar>
              <w:top w:w="43" w:type="dxa"/>
              <w:left w:w="0" w:type="dxa"/>
              <w:bottom w:w="0" w:type="dxa"/>
              <w:right w:w="0" w:type="dxa"/>
            </w:tcMar>
            <w:vAlign w:val="bottom"/>
          </w:tcPr>
          <w:p w14:paraId="4C875E0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3046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FB7FEA" w14:textId="77777777" w:rsidR="0089264D" w:rsidRPr="00B40C4C" w:rsidRDefault="0089264D" w:rsidP="004B5DA0">
            <w:pPr>
              <w:jc w:val="right"/>
            </w:pPr>
            <w:r w:rsidRPr="00B40C4C">
              <w:t>6 698 000</w:t>
            </w:r>
          </w:p>
        </w:tc>
        <w:tc>
          <w:tcPr>
            <w:tcW w:w="180" w:type="dxa"/>
            <w:tcBorders>
              <w:top w:val="nil"/>
              <w:left w:val="nil"/>
              <w:bottom w:val="nil"/>
              <w:right w:val="nil"/>
            </w:tcBorders>
            <w:tcMar>
              <w:top w:w="43" w:type="dxa"/>
              <w:left w:w="0" w:type="dxa"/>
              <w:bottom w:w="0" w:type="dxa"/>
              <w:right w:w="0" w:type="dxa"/>
            </w:tcMar>
            <w:vAlign w:val="bottom"/>
          </w:tcPr>
          <w:p w14:paraId="09671A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6288AE" w14:textId="77777777" w:rsidR="0089264D" w:rsidRPr="00B40C4C" w:rsidRDefault="0089264D" w:rsidP="004B5DA0">
            <w:pPr>
              <w:jc w:val="right"/>
            </w:pPr>
          </w:p>
        </w:tc>
      </w:tr>
      <w:tr w:rsidR="00446E55" w:rsidRPr="00B40C4C" w14:paraId="56E2103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F8FD5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EF0B4D"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1C9186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E0D9C1" w14:textId="77777777" w:rsidR="0089264D" w:rsidRPr="00B40C4C" w:rsidRDefault="0089264D" w:rsidP="009137DA">
            <w:r w:rsidRPr="00B40C4C">
              <w:t>Refusjon av utgifter til DNA-analyser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E0E76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D2341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246E6F" w14:textId="77777777" w:rsidR="0089264D" w:rsidRPr="00B40C4C" w:rsidRDefault="0089264D" w:rsidP="004B5DA0">
            <w:pPr>
              <w:jc w:val="right"/>
            </w:pPr>
            <w:r w:rsidRPr="00B40C4C">
              <w:t>6 229 000</w:t>
            </w:r>
          </w:p>
        </w:tc>
        <w:tc>
          <w:tcPr>
            <w:tcW w:w="180" w:type="dxa"/>
            <w:tcBorders>
              <w:top w:val="nil"/>
              <w:left w:val="nil"/>
              <w:bottom w:val="nil"/>
              <w:right w:val="nil"/>
            </w:tcBorders>
            <w:tcMar>
              <w:top w:w="43" w:type="dxa"/>
              <w:left w:w="0" w:type="dxa"/>
              <w:bottom w:w="0" w:type="dxa"/>
              <w:right w:w="0" w:type="dxa"/>
            </w:tcMar>
            <w:vAlign w:val="bottom"/>
          </w:tcPr>
          <w:p w14:paraId="32AD4E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A0A4E1" w14:textId="77777777" w:rsidR="0089264D" w:rsidRPr="00B40C4C" w:rsidRDefault="0089264D" w:rsidP="004B5DA0">
            <w:pPr>
              <w:jc w:val="right"/>
            </w:pPr>
            <w:r w:rsidRPr="00B40C4C">
              <w:t>30 071 000</w:t>
            </w:r>
          </w:p>
        </w:tc>
      </w:tr>
      <w:tr w:rsidR="00446E55" w:rsidRPr="00B40C4C" w14:paraId="31929F9A" w14:textId="77777777" w:rsidTr="008C2AB1">
        <w:trPr>
          <w:trHeight w:val="240"/>
        </w:trPr>
        <w:tc>
          <w:tcPr>
            <w:tcW w:w="567" w:type="dxa"/>
            <w:tcBorders>
              <w:top w:val="nil"/>
              <w:left w:val="nil"/>
              <w:bottom w:val="nil"/>
            </w:tcBorders>
            <w:tcMar>
              <w:top w:w="43" w:type="dxa"/>
              <w:left w:w="0" w:type="dxa"/>
              <w:bottom w:w="0" w:type="dxa"/>
              <w:right w:w="0" w:type="dxa"/>
            </w:tcMar>
          </w:tcPr>
          <w:p w14:paraId="3995354C" w14:textId="77777777" w:rsidR="0089264D" w:rsidRPr="00B40C4C" w:rsidRDefault="0089264D" w:rsidP="009137DA">
            <w:r w:rsidRPr="00B40C4C">
              <w:t>842</w:t>
            </w:r>
          </w:p>
        </w:tc>
        <w:tc>
          <w:tcPr>
            <w:tcW w:w="260" w:type="dxa"/>
            <w:tcBorders>
              <w:top w:val="nil"/>
              <w:left w:val="nil"/>
              <w:bottom w:val="nil"/>
              <w:right w:val="nil"/>
            </w:tcBorders>
            <w:tcMar>
              <w:top w:w="43" w:type="dxa"/>
              <w:left w:w="0" w:type="dxa"/>
              <w:bottom w:w="0" w:type="dxa"/>
              <w:right w:w="0" w:type="dxa"/>
            </w:tcMar>
            <w:vAlign w:val="bottom"/>
          </w:tcPr>
          <w:p w14:paraId="2C2A6F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FA4D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83C45E" w14:textId="77777777" w:rsidR="0089264D" w:rsidRPr="00B40C4C" w:rsidRDefault="0089264D" w:rsidP="009137DA">
            <w:r w:rsidRPr="00B40C4C">
              <w:t>Familievern:</w:t>
            </w:r>
          </w:p>
        </w:tc>
        <w:tc>
          <w:tcPr>
            <w:tcW w:w="1380" w:type="dxa"/>
            <w:tcBorders>
              <w:top w:val="nil"/>
              <w:left w:val="nil"/>
              <w:bottom w:val="nil"/>
              <w:right w:val="nil"/>
            </w:tcBorders>
            <w:tcMar>
              <w:top w:w="43" w:type="dxa"/>
              <w:left w:w="0" w:type="dxa"/>
              <w:bottom w:w="0" w:type="dxa"/>
              <w:right w:w="0" w:type="dxa"/>
            </w:tcMar>
            <w:vAlign w:val="bottom"/>
          </w:tcPr>
          <w:p w14:paraId="6510F2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40C7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2F3F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9A12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C59930" w14:textId="77777777" w:rsidR="0089264D" w:rsidRPr="00B40C4C" w:rsidRDefault="0089264D" w:rsidP="004B5DA0">
            <w:pPr>
              <w:jc w:val="right"/>
            </w:pPr>
          </w:p>
        </w:tc>
      </w:tr>
      <w:tr w:rsidR="00446E55" w:rsidRPr="00B40C4C" w14:paraId="6A444BE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01B6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C8169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C1803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3E2758" w14:textId="77777777" w:rsidR="0089264D" w:rsidRPr="00B40C4C" w:rsidRDefault="0089264D" w:rsidP="009137DA">
            <w:r w:rsidRPr="00B40C4C">
              <w:t>Driftsutgifter</w:t>
            </w:r>
            <w:r w:rsidRPr="00B40C4C">
              <w:rPr>
                <w:rStyle w:val="kursiv"/>
              </w:rPr>
              <w:t>, kan nyttes under post 70</w:t>
            </w:r>
          </w:p>
        </w:tc>
        <w:tc>
          <w:tcPr>
            <w:tcW w:w="1380" w:type="dxa"/>
            <w:tcBorders>
              <w:top w:val="nil"/>
              <w:left w:val="nil"/>
              <w:bottom w:val="nil"/>
              <w:right w:val="nil"/>
            </w:tcBorders>
            <w:tcMar>
              <w:top w:w="43" w:type="dxa"/>
              <w:left w:w="0" w:type="dxa"/>
              <w:bottom w:w="0" w:type="dxa"/>
              <w:right w:w="0" w:type="dxa"/>
            </w:tcMar>
            <w:vAlign w:val="bottom"/>
          </w:tcPr>
          <w:p w14:paraId="5B7820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869D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6027ED" w14:textId="77777777" w:rsidR="0089264D" w:rsidRPr="00B40C4C" w:rsidRDefault="0089264D" w:rsidP="004B5DA0">
            <w:pPr>
              <w:jc w:val="right"/>
            </w:pPr>
            <w:r w:rsidRPr="00B40C4C">
              <w:t>423 279 000</w:t>
            </w:r>
          </w:p>
        </w:tc>
        <w:tc>
          <w:tcPr>
            <w:tcW w:w="180" w:type="dxa"/>
            <w:tcBorders>
              <w:top w:val="nil"/>
              <w:left w:val="nil"/>
              <w:bottom w:val="nil"/>
              <w:right w:val="nil"/>
            </w:tcBorders>
            <w:tcMar>
              <w:top w:w="43" w:type="dxa"/>
              <w:left w:w="0" w:type="dxa"/>
              <w:bottom w:w="0" w:type="dxa"/>
              <w:right w:w="0" w:type="dxa"/>
            </w:tcMar>
            <w:vAlign w:val="bottom"/>
          </w:tcPr>
          <w:p w14:paraId="48E864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738F11" w14:textId="77777777" w:rsidR="0089264D" w:rsidRPr="00B40C4C" w:rsidRDefault="0089264D" w:rsidP="004B5DA0">
            <w:pPr>
              <w:jc w:val="right"/>
            </w:pPr>
          </w:p>
        </w:tc>
      </w:tr>
      <w:tr w:rsidR="00446E55" w:rsidRPr="00B40C4C" w14:paraId="440F21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20B6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10022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C2F45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7E5D63"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6D1911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B79E9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4C8156" w14:textId="77777777" w:rsidR="0089264D" w:rsidRPr="00B40C4C" w:rsidRDefault="0089264D" w:rsidP="004B5DA0">
            <w:pPr>
              <w:jc w:val="right"/>
            </w:pPr>
            <w:r w:rsidRPr="00B40C4C">
              <w:t>25 316 000</w:t>
            </w:r>
          </w:p>
        </w:tc>
        <w:tc>
          <w:tcPr>
            <w:tcW w:w="180" w:type="dxa"/>
            <w:tcBorders>
              <w:top w:val="nil"/>
              <w:left w:val="nil"/>
              <w:bottom w:val="nil"/>
              <w:right w:val="nil"/>
            </w:tcBorders>
            <w:tcMar>
              <w:top w:w="43" w:type="dxa"/>
              <w:left w:w="0" w:type="dxa"/>
              <w:bottom w:w="0" w:type="dxa"/>
              <w:right w:w="0" w:type="dxa"/>
            </w:tcMar>
            <w:vAlign w:val="bottom"/>
          </w:tcPr>
          <w:p w14:paraId="350AC9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D0385C" w14:textId="77777777" w:rsidR="0089264D" w:rsidRPr="00B40C4C" w:rsidRDefault="0089264D" w:rsidP="004B5DA0">
            <w:pPr>
              <w:jc w:val="right"/>
            </w:pPr>
          </w:p>
        </w:tc>
      </w:tr>
      <w:tr w:rsidR="00446E55" w:rsidRPr="00B40C4C" w14:paraId="1B47356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386E9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A8695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CDE67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2DEB5C" w14:textId="77777777" w:rsidR="0089264D" w:rsidRPr="00B40C4C" w:rsidRDefault="0089264D" w:rsidP="009137DA">
            <w:r w:rsidRPr="00B40C4C">
              <w:t>Tilskudd til kirkens familieverntjeneste mv.</w:t>
            </w:r>
            <w:r w:rsidRPr="00B40C4C">
              <w:rPr>
                <w:rStyle w:val="kursiv"/>
              </w:rPr>
              <w:t>, kan nyttes under post 1</w:t>
            </w:r>
          </w:p>
        </w:tc>
        <w:tc>
          <w:tcPr>
            <w:tcW w:w="1380" w:type="dxa"/>
            <w:tcBorders>
              <w:top w:val="nil"/>
              <w:left w:val="nil"/>
              <w:bottom w:val="nil"/>
              <w:right w:val="nil"/>
            </w:tcBorders>
            <w:tcMar>
              <w:top w:w="43" w:type="dxa"/>
              <w:left w:w="0" w:type="dxa"/>
              <w:bottom w:w="0" w:type="dxa"/>
              <w:right w:w="0" w:type="dxa"/>
            </w:tcMar>
            <w:vAlign w:val="bottom"/>
          </w:tcPr>
          <w:p w14:paraId="3BAB01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77168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5A822EB" w14:textId="77777777" w:rsidR="0089264D" w:rsidRPr="00B40C4C" w:rsidRDefault="0089264D" w:rsidP="004B5DA0">
            <w:pPr>
              <w:jc w:val="right"/>
            </w:pPr>
            <w:r w:rsidRPr="00B40C4C">
              <w:t>275 477 000</w:t>
            </w:r>
          </w:p>
        </w:tc>
        <w:tc>
          <w:tcPr>
            <w:tcW w:w="180" w:type="dxa"/>
            <w:tcBorders>
              <w:top w:val="nil"/>
              <w:left w:val="nil"/>
              <w:bottom w:val="nil"/>
              <w:right w:val="nil"/>
            </w:tcBorders>
            <w:tcMar>
              <w:top w:w="43" w:type="dxa"/>
              <w:left w:w="0" w:type="dxa"/>
              <w:bottom w:w="0" w:type="dxa"/>
              <w:right w:w="0" w:type="dxa"/>
            </w:tcMar>
            <w:vAlign w:val="bottom"/>
          </w:tcPr>
          <w:p w14:paraId="0E505E1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36BEEC" w14:textId="77777777" w:rsidR="0089264D" w:rsidRPr="00B40C4C" w:rsidRDefault="0089264D" w:rsidP="004B5DA0">
            <w:pPr>
              <w:jc w:val="right"/>
            </w:pPr>
            <w:r w:rsidRPr="00B40C4C">
              <w:t>724 072 000</w:t>
            </w:r>
          </w:p>
        </w:tc>
      </w:tr>
      <w:tr w:rsidR="00446E55" w:rsidRPr="00B40C4C" w14:paraId="1857FE5B" w14:textId="77777777" w:rsidTr="008C2AB1">
        <w:trPr>
          <w:trHeight w:val="240"/>
        </w:trPr>
        <w:tc>
          <w:tcPr>
            <w:tcW w:w="567" w:type="dxa"/>
            <w:tcBorders>
              <w:top w:val="nil"/>
              <w:left w:val="nil"/>
              <w:bottom w:val="nil"/>
            </w:tcBorders>
            <w:tcMar>
              <w:top w:w="43" w:type="dxa"/>
              <w:left w:w="0" w:type="dxa"/>
              <w:bottom w:w="0" w:type="dxa"/>
              <w:right w:w="0" w:type="dxa"/>
            </w:tcMar>
          </w:tcPr>
          <w:p w14:paraId="15D8B02C" w14:textId="77777777" w:rsidR="0089264D" w:rsidRPr="00B40C4C" w:rsidRDefault="0089264D" w:rsidP="009137DA">
            <w:r w:rsidRPr="00B40C4C">
              <w:t>843</w:t>
            </w:r>
          </w:p>
        </w:tc>
        <w:tc>
          <w:tcPr>
            <w:tcW w:w="260" w:type="dxa"/>
            <w:tcBorders>
              <w:top w:val="nil"/>
              <w:left w:val="nil"/>
              <w:bottom w:val="nil"/>
              <w:right w:val="nil"/>
            </w:tcBorders>
            <w:tcMar>
              <w:top w:w="43" w:type="dxa"/>
              <w:left w:w="0" w:type="dxa"/>
              <w:bottom w:w="0" w:type="dxa"/>
              <w:right w:w="0" w:type="dxa"/>
            </w:tcMar>
            <w:vAlign w:val="bottom"/>
          </w:tcPr>
          <w:p w14:paraId="34EB56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5721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A8057E" w14:textId="77777777" w:rsidR="0089264D" w:rsidRPr="00B40C4C" w:rsidRDefault="0089264D" w:rsidP="009137DA">
            <w:r w:rsidRPr="00B40C4C">
              <w:t>Adopsjonsstøtte:</w:t>
            </w:r>
          </w:p>
        </w:tc>
        <w:tc>
          <w:tcPr>
            <w:tcW w:w="1380" w:type="dxa"/>
            <w:tcBorders>
              <w:top w:val="nil"/>
              <w:left w:val="nil"/>
              <w:bottom w:val="nil"/>
              <w:right w:val="nil"/>
            </w:tcBorders>
            <w:tcMar>
              <w:top w:w="43" w:type="dxa"/>
              <w:left w:w="0" w:type="dxa"/>
              <w:bottom w:w="0" w:type="dxa"/>
              <w:right w:w="0" w:type="dxa"/>
            </w:tcMar>
            <w:vAlign w:val="bottom"/>
          </w:tcPr>
          <w:p w14:paraId="48E76D4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58AA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9C02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117A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86E6FA" w14:textId="77777777" w:rsidR="0089264D" w:rsidRPr="00B40C4C" w:rsidRDefault="0089264D" w:rsidP="004B5DA0">
            <w:pPr>
              <w:jc w:val="right"/>
            </w:pPr>
          </w:p>
        </w:tc>
      </w:tr>
      <w:tr w:rsidR="00446E55" w:rsidRPr="00B40C4C" w14:paraId="6BD2231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2C5B4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AADC0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6C8F6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A3AA2A" w14:textId="77777777" w:rsidR="0089264D" w:rsidRPr="00B40C4C" w:rsidRDefault="0089264D" w:rsidP="009137DA">
            <w:r w:rsidRPr="00B40C4C">
              <w:t>Tilskudd til foreldre som adopterer barn fra utlandet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FC3E7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A51A5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DF0014D" w14:textId="77777777" w:rsidR="0089264D" w:rsidRPr="00B40C4C" w:rsidRDefault="0089264D" w:rsidP="004B5DA0">
            <w:pPr>
              <w:jc w:val="right"/>
            </w:pPr>
            <w:r w:rsidRPr="00B40C4C">
              <w:t>6 228 000</w:t>
            </w:r>
          </w:p>
        </w:tc>
        <w:tc>
          <w:tcPr>
            <w:tcW w:w="180" w:type="dxa"/>
            <w:tcBorders>
              <w:top w:val="nil"/>
              <w:left w:val="nil"/>
              <w:bottom w:val="nil"/>
              <w:right w:val="nil"/>
            </w:tcBorders>
            <w:tcMar>
              <w:top w:w="43" w:type="dxa"/>
              <w:left w:w="0" w:type="dxa"/>
              <w:bottom w:w="0" w:type="dxa"/>
              <w:right w:w="0" w:type="dxa"/>
            </w:tcMar>
            <w:vAlign w:val="bottom"/>
          </w:tcPr>
          <w:p w14:paraId="0B6EB95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C84A2B" w14:textId="77777777" w:rsidR="0089264D" w:rsidRPr="00B40C4C" w:rsidRDefault="0089264D" w:rsidP="004B5DA0">
            <w:pPr>
              <w:jc w:val="right"/>
            </w:pPr>
            <w:r w:rsidRPr="00B40C4C">
              <w:t>6 228 000</w:t>
            </w:r>
          </w:p>
        </w:tc>
      </w:tr>
      <w:tr w:rsidR="00446E55" w:rsidRPr="00B40C4C" w14:paraId="13856478" w14:textId="77777777" w:rsidTr="008C2AB1">
        <w:trPr>
          <w:trHeight w:val="240"/>
        </w:trPr>
        <w:tc>
          <w:tcPr>
            <w:tcW w:w="567" w:type="dxa"/>
            <w:tcBorders>
              <w:top w:val="nil"/>
              <w:left w:val="nil"/>
              <w:bottom w:val="nil"/>
            </w:tcBorders>
            <w:tcMar>
              <w:top w:w="43" w:type="dxa"/>
              <w:left w:w="0" w:type="dxa"/>
              <w:bottom w:w="0" w:type="dxa"/>
              <w:right w:w="0" w:type="dxa"/>
            </w:tcMar>
          </w:tcPr>
          <w:p w14:paraId="779A2B62" w14:textId="77777777" w:rsidR="0089264D" w:rsidRPr="00B40C4C" w:rsidRDefault="0089264D" w:rsidP="009137DA">
            <w:r w:rsidRPr="00B40C4C">
              <w:t>844</w:t>
            </w:r>
          </w:p>
        </w:tc>
        <w:tc>
          <w:tcPr>
            <w:tcW w:w="260" w:type="dxa"/>
            <w:tcBorders>
              <w:top w:val="nil"/>
              <w:left w:val="nil"/>
              <w:bottom w:val="nil"/>
              <w:right w:val="nil"/>
            </w:tcBorders>
            <w:tcMar>
              <w:top w:w="43" w:type="dxa"/>
              <w:left w:w="0" w:type="dxa"/>
              <w:bottom w:w="0" w:type="dxa"/>
              <w:right w:w="0" w:type="dxa"/>
            </w:tcMar>
            <w:vAlign w:val="bottom"/>
          </w:tcPr>
          <w:p w14:paraId="707F47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EB12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44AD0F" w14:textId="77777777" w:rsidR="0089264D" w:rsidRPr="00B40C4C" w:rsidRDefault="0089264D" w:rsidP="009137DA">
            <w:r w:rsidRPr="00B40C4C">
              <w:t>Kontantstøtte:</w:t>
            </w:r>
          </w:p>
        </w:tc>
        <w:tc>
          <w:tcPr>
            <w:tcW w:w="1380" w:type="dxa"/>
            <w:tcBorders>
              <w:top w:val="nil"/>
              <w:left w:val="nil"/>
              <w:bottom w:val="nil"/>
              <w:right w:val="nil"/>
            </w:tcBorders>
            <w:tcMar>
              <w:top w:w="43" w:type="dxa"/>
              <w:left w:w="0" w:type="dxa"/>
              <w:bottom w:w="0" w:type="dxa"/>
              <w:right w:w="0" w:type="dxa"/>
            </w:tcMar>
            <w:vAlign w:val="bottom"/>
          </w:tcPr>
          <w:p w14:paraId="4BAFEB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FA7D8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AF42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8E25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4D60BF" w14:textId="77777777" w:rsidR="0089264D" w:rsidRPr="00B40C4C" w:rsidRDefault="0089264D" w:rsidP="004B5DA0">
            <w:pPr>
              <w:jc w:val="right"/>
            </w:pPr>
          </w:p>
        </w:tc>
      </w:tr>
      <w:tr w:rsidR="00446E55" w:rsidRPr="00B40C4C" w14:paraId="20B185A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6C04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EF790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70248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998E58" w14:textId="77777777" w:rsidR="0089264D" w:rsidRPr="00B40C4C" w:rsidRDefault="0089264D" w:rsidP="009137DA">
            <w:r w:rsidRPr="00B40C4C">
              <w:t>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6F6A5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35302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685DF34" w14:textId="77777777" w:rsidR="0089264D" w:rsidRPr="00B40C4C" w:rsidRDefault="0089264D" w:rsidP="004B5DA0">
            <w:pPr>
              <w:jc w:val="right"/>
            </w:pPr>
            <w:r w:rsidRPr="00B40C4C">
              <w:t>719 100 000</w:t>
            </w:r>
          </w:p>
        </w:tc>
        <w:tc>
          <w:tcPr>
            <w:tcW w:w="180" w:type="dxa"/>
            <w:tcBorders>
              <w:top w:val="nil"/>
              <w:left w:val="nil"/>
              <w:bottom w:val="nil"/>
              <w:right w:val="nil"/>
            </w:tcBorders>
            <w:tcMar>
              <w:top w:w="43" w:type="dxa"/>
              <w:left w:w="0" w:type="dxa"/>
              <w:bottom w:w="0" w:type="dxa"/>
              <w:right w:w="0" w:type="dxa"/>
            </w:tcMar>
            <w:vAlign w:val="bottom"/>
          </w:tcPr>
          <w:p w14:paraId="58D091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78285E" w14:textId="77777777" w:rsidR="0089264D" w:rsidRPr="00B40C4C" w:rsidRDefault="0089264D" w:rsidP="004B5DA0">
            <w:pPr>
              <w:jc w:val="right"/>
            </w:pPr>
            <w:r w:rsidRPr="00B40C4C">
              <w:t>719 100 000</w:t>
            </w:r>
          </w:p>
        </w:tc>
      </w:tr>
      <w:tr w:rsidR="00446E55" w:rsidRPr="00B40C4C" w14:paraId="357E6806" w14:textId="77777777" w:rsidTr="008C2AB1">
        <w:trPr>
          <w:trHeight w:val="240"/>
        </w:trPr>
        <w:tc>
          <w:tcPr>
            <w:tcW w:w="567" w:type="dxa"/>
            <w:tcBorders>
              <w:top w:val="nil"/>
              <w:left w:val="nil"/>
              <w:bottom w:val="nil"/>
            </w:tcBorders>
            <w:tcMar>
              <w:top w:w="43" w:type="dxa"/>
              <w:left w:w="0" w:type="dxa"/>
              <w:bottom w:w="0" w:type="dxa"/>
              <w:right w:w="0" w:type="dxa"/>
            </w:tcMar>
          </w:tcPr>
          <w:p w14:paraId="55601F0B" w14:textId="77777777" w:rsidR="0089264D" w:rsidRPr="00B40C4C" w:rsidRDefault="0089264D" w:rsidP="009137DA">
            <w:r w:rsidRPr="00B40C4C">
              <w:t>845</w:t>
            </w:r>
          </w:p>
        </w:tc>
        <w:tc>
          <w:tcPr>
            <w:tcW w:w="260" w:type="dxa"/>
            <w:tcBorders>
              <w:top w:val="nil"/>
              <w:left w:val="nil"/>
              <w:bottom w:val="nil"/>
              <w:right w:val="nil"/>
            </w:tcBorders>
            <w:tcMar>
              <w:top w:w="43" w:type="dxa"/>
              <w:left w:w="0" w:type="dxa"/>
              <w:bottom w:w="0" w:type="dxa"/>
              <w:right w:w="0" w:type="dxa"/>
            </w:tcMar>
            <w:vAlign w:val="bottom"/>
          </w:tcPr>
          <w:p w14:paraId="6393D3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2A40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F72C68" w14:textId="77777777" w:rsidR="0089264D" w:rsidRPr="00B40C4C" w:rsidRDefault="0089264D" w:rsidP="009137DA">
            <w:r w:rsidRPr="00B40C4C">
              <w:t>Barnetrygd:</w:t>
            </w:r>
          </w:p>
        </w:tc>
        <w:tc>
          <w:tcPr>
            <w:tcW w:w="1380" w:type="dxa"/>
            <w:tcBorders>
              <w:top w:val="nil"/>
              <w:left w:val="nil"/>
              <w:bottom w:val="nil"/>
              <w:right w:val="nil"/>
            </w:tcBorders>
            <w:tcMar>
              <w:top w:w="43" w:type="dxa"/>
              <w:left w:w="0" w:type="dxa"/>
              <w:bottom w:w="0" w:type="dxa"/>
              <w:right w:w="0" w:type="dxa"/>
            </w:tcMar>
            <w:vAlign w:val="bottom"/>
          </w:tcPr>
          <w:p w14:paraId="396F67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D6EC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2B08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E511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E698BC" w14:textId="77777777" w:rsidR="0089264D" w:rsidRPr="00B40C4C" w:rsidRDefault="0089264D" w:rsidP="004B5DA0">
            <w:pPr>
              <w:jc w:val="right"/>
            </w:pPr>
          </w:p>
        </w:tc>
      </w:tr>
      <w:tr w:rsidR="00446E55" w:rsidRPr="00B40C4C" w14:paraId="5B4B5D7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696E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B725F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D38BF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1405F2" w14:textId="77777777" w:rsidR="0089264D" w:rsidRPr="00B40C4C" w:rsidRDefault="0089264D" w:rsidP="009137DA">
            <w:r w:rsidRPr="00B40C4C">
              <w:t>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C34F6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EEA5D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C5C2B9A" w14:textId="77777777" w:rsidR="0089264D" w:rsidRPr="00B40C4C" w:rsidRDefault="0089264D" w:rsidP="004B5DA0">
            <w:pPr>
              <w:jc w:val="right"/>
            </w:pPr>
            <w:r w:rsidRPr="00B40C4C">
              <w:t>26 900 000 000</w:t>
            </w:r>
          </w:p>
        </w:tc>
        <w:tc>
          <w:tcPr>
            <w:tcW w:w="180" w:type="dxa"/>
            <w:tcBorders>
              <w:top w:val="nil"/>
              <w:left w:val="nil"/>
              <w:bottom w:val="nil"/>
              <w:right w:val="nil"/>
            </w:tcBorders>
            <w:tcMar>
              <w:top w:w="43" w:type="dxa"/>
              <w:left w:w="0" w:type="dxa"/>
              <w:bottom w:w="0" w:type="dxa"/>
              <w:right w:w="0" w:type="dxa"/>
            </w:tcMar>
            <w:vAlign w:val="bottom"/>
          </w:tcPr>
          <w:p w14:paraId="370183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189CFC" w14:textId="77777777" w:rsidR="0089264D" w:rsidRPr="00B40C4C" w:rsidRDefault="0089264D" w:rsidP="004B5DA0">
            <w:pPr>
              <w:jc w:val="right"/>
            </w:pPr>
            <w:r w:rsidRPr="00B40C4C">
              <w:t>26 900 000 000</w:t>
            </w:r>
          </w:p>
        </w:tc>
      </w:tr>
      <w:tr w:rsidR="00446E55" w:rsidRPr="00B40C4C" w14:paraId="71C63802" w14:textId="77777777" w:rsidTr="008C2AB1">
        <w:trPr>
          <w:trHeight w:val="240"/>
        </w:trPr>
        <w:tc>
          <w:tcPr>
            <w:tcW w:w="567" w:type="dxa"/>
            <w:tcBorders>
              <w:top w:val="nil"/>
              <w:left w:val="nil"/>
              <w:bottom w:val="nil"/>
            </w:tcBorders>
            <w:tcMar>
              <w:top w:w="43" w:type="dxa"/>
              <w:left w:w="0" w:type="dxa"/>
              <w:bottom w:w="0" w:type="dxa"/>
              <w:right w:w="0" w:type="dxa"/>
            </w:tcMar>
          </w:tcPr>
          <w:p w14:paraId="754D89F9" w14:textId="77777777" w:rsidR="0089264D" w:rsidRPr="00B40C4C" w:rsidRDefault="0089264D" w:rsidP="009137DA">
            <w:r w:rsidRPr="00B40C4C">
              <w:t>846</w:t>
            </w:r>
          </w:p>
        </w:tc>
        <w:tc>
          <w:tcPr>
            <w:tcW w:w="260" w:type="dxa"/>
            <w:tcBorders>
              <w:top w:val="nil"/>
              <w:left w:val="nil"/>
              <w:bottom w:val="nil"/>
              <w:right w:val="nil"/>
            </w:tcBorders>
            <w:tcMar>
              <w:top w:w="43" w:type="dxa"/>
              <w:left w:w="0" w:type="dxa"/>
              <w:bottom w:w="0" w:type="dxa"/>
              <w:right w:w="0" w:type="dxa"/>
            </w:tcMar>
            <w:vAlign w:val="bottom"/>
          </w:tcPr>
          <w:p w14:paraId="3AB31D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77F8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96644A" w14:textId="77777777" w:rsidR="0089264D" w:rsidRPr="00B40C4C" w:rsidRDefault="0089264D" w:rsidP="009137DA">
            <w:r w:rsidRPr="00B40C4C">
              <w:t>Familie- og oppveksttiltak:</w:t>
            </w:r>
          </w:p>
        </w:tc>
        <w:tc>
          <w:tcPr>
            <w:tcW w:w="1380" w:type="dxa"/>
            <w:tcBorders>
              <w:top w:val="nil"/>
              <w:left w:val="nil"/>
              <w:bottom w:val="nil"/>
              <w:right w:val="nil"/>
            </w:tcBorders>
            <w:tcMar>
              <w:top w:w="43" w:type="dxa"/>
              <w:left w:w="0" w:type="dxa"/>
              <w:bottom w:w="0" w:type="dxa"/>
              <w:right w:w="0" w:type="dxa"/>
            </w:tcMar>
            <w:vAlign w:val="bottom"/>
          </w:tcPr>
          <w:p w14:paraId="69920E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421C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4C9E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6148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23C195" w14:textId="77777777" w:rsidR="0089264D" w:rsidRPr="00B40C4C" w:rsidRDefault="0089264D" w:rsidP="004B5DA0">
            <w:pPr>
              <w:jc w:val="right"/>
            </w:pPr>
          </w:p>
        </w:tc>
      </w:tr>
      <w:tr w:rsidR="00446E55" w:rsidRPr="00B40C4C" w14:paraId="65FF61C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C5F9E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4FDB5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19E0F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B2DCB4" w14:textId="77777777" w:rsidR="0089264D" w:rsidRPr="00B40C4C" w:rsidRDefault="0089264D" w:rsidP="009137DA">
            <w:r w:rsidRPr="00B40C4C">
              <w:t>Spesielle driftsutgifter</w:t>
            </w:r>
            <w:r w:rsidRPr="00B40C4C">
              <w:rPr>
                <w:rStyle w:val="kursiv"/>
              </w:rPr>
              <w:t>, kan overføres, kan nyttes under post 62 og post 71</w:t>
            </w:r>
          </w:p>
        </w:tc>
        <w:tc>
          <w:tcPr>
            <w:tcW w:w="1380" w:type="dxa"/>
            <w:tcBorders>
              <w:top w:val="nil"/>
              <w:left w:val="nil"/>
              <w:bottom w:val="nil"/>
              <w:right w:val="nil"/>
            </w:tcBorders>
            <w:tcMar>
              <w:top w:w="43" w:type="dxa"/>
              <w:left w:w="0" w:type="dxa"/>
              <w:bottom w:w="0" w:type="dxa"/>
              <w:right w:w="0" w:type="dxa"/>
            </w:tcMar>
            <w:vAlign w:val="bottom"/>
          </w:tcPr>
          <w:p w14:paraId="33C9AD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10CA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3F391D" w14:textId="77777777" w:rsidR="0089264D" w:rsidRPr="00B40C4C" w:rsidRDefault="0089264D" w:rsidP="004B5DA0">
            <w:pPr>
              <w:jc w:val="right"/>
            </w:pPr>
            <w:r w:rsidRPr="00B40C4C">
              <w:t>45 857 000</w:t>
            </w:r>
          </w:p>
        </w:tc>
        <w:tc>
          <w:tcPr>
            <w:tcW w:w="180" w:type="dxa"/>
            <w:tcBorders>
              <w:top w:val="nil"/>
              <w:left w:val="nil"/>
              <w:bottom w:val="nil"/>
              <w:right w:val="nil"/>
            </w:tcBorders>
            <w:tcMar>
              <w:top w:w="43" w:type="dxa"/>
              <w:left w:w="0" w:type="dxa"/>
              <w:bottom w:w="0" w:type="dxa"/>
              <w:right w:w="0" w:type="dxa"/>
            </w:tcMar>
            <w:vAlign w:val="bottom"/>
          </w:tcPr>
          <w:p w14:paraId="4A7ECF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F2C869" w14:textId="77777777" w:rsidR="0089264D" w:rsidRPr="00B40C4C" w:rsidRDefault="0089264D" w:rsidP="004B5DA0">
            <w:pPr>
              <w:jc w:val="right"/>
            </w:pPr>
          </w:p>
        </w:tc>
      </w:tr>
      <w:tr w:rsidR="00446E55" w:rsidRPr="00B40C4C" w14:paraId="3C9D88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57C0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7FDB57"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A0E7C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C4C017" w14:textId="77777777" w:rsidR="0089264D" w:rsidRPr="00B40C4C" w:rsidRDefault="0089264D" w:rsidP="009137DA">
            <w:r w:rsidRPr="00B40C4C">
              <w:t>Forskning</w:t>
            </w:r>
          </w:p>
        </w:tc>
        <w:tc>
          <w:tcPr>
            <w:tcW w:w="1380" w:type="dxa"/>
            <w:tcBorders>
              <w:top w:val="nil"/>
              <w:left w:val="nil"/>
              <w:bottom w:val="nil"/>
              <w:right w:val="nil"/>
            </w:tcBorders>
            <w:tcMar>
              <w:top w:w="43" w:type="dxa"/>
              <w:left w:w="0" w:type="dxa"/>
              <w:bottom w:w="0" w:type="dxa"/>
              <w:right w:w="0" w:type="dxa"/>
            </w:tcMar>
            <w:vAlign w:val="bottom"/>
          </w:tcPr>
          <w:p w14:paraId="0F0A0BD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744C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A6F8AD" w14:textId="77777777" w:rsidR="0089264D" w:rsidRPr="00B40C4C" w:rsidRDefault="0089264D" w:rsidP="004B5DA0">
            <w:pPr>
              <w:jc w:val="right"/>
            </w:pPr>
            <w:r w:rsidRPr="00B40C4C">
              <w:t>8 493 000</w:t>
            </w:r>
          </w:p>
        </w:tc>
        <w:tc>
          <w:tcPr>
            <w:tcW w:w="180" w:type="dxa"/>
            <w:tcBorders>
              <w:top w:val="nil"/>
              <w:left w:val="nil"/>
              <w:bottom w:val="nil"/>
              <w:right w:val="nil"/>
            </w:tcBorders>
            <w:tcMar>
              <w:top w:w="43" w:type="dxa"/>
              <w:left w:w="0" w:type="dxa"/>
              <w:bottom w:w="0" w:type="dxa"/>
              <w:right w:w="0" w:type="dxa"/>
            </w:tcMar>
            <w:vAlign w:val="bottom"/>
          </w:tcPr>
          <w:p w14:paraId="4F9EF79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8C2CC0" w14:textId="77777777" w:rsidR="0089264D" w:rsidRPr="00B40C4C" w:rsidRDefault="0089264D" w:rsidP="004B5DA0">
            <w:pPr>
              <w:jc w:val="right"/>
            </w:pPr>
          </w:p>
        </w:tc>
      </w:tr>
      <w:tr w:rsidR="00446E55" w:rsidRPr="00B40C4C" w14:paraId="02C3E9A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28F82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848B18"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35D8FA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05549F" w14:textId="77777777" w:rsidR="0089264D" w:rsidRPr="00B40C4C" w:rsidRDefault="0089264D" w:rsidP="009137DA">
            <w:r w:rsidRPr="00B40C4C">
              <w:t>Tilskudd til inkludering av barn og unge</w:t>
            </w:r>
            <w:r w:rsidRPr="00B40C4C">
              <w:rPr>
                <w:rStyle w:val="kursiv"/>
              </w:rPr>
              <w:t>, kan nyttes under post 71</w:t>
            </w:r>
          </w:p>
        </w:tc>
        <w:tc>
          <w:tcPr>
            <w:tcW w:w="1380" w:type="dxa"/>
            <w:tcBorders>
              <w:top w:val="nil"/>
              <w:left w:val="nil"/>
              <w:bottom w:val="nil"/>
              <w:right w:val="nil"/>
            </w:tcBorders>
            <w:tcMar>
              <w:top w:w="43" w:type="dxa"/>
              <w:left w:w="0" w:type="dxa"/>
              <w:bottom w:w="0" w:type="dxa"/>
              <w:right w:w="0" w:type="dxa"/>
            </w:tcMar>
            <w:vAlign w:val="bottom"/>
          </w:tcPr>
          <w:p w14:paraId="478C3C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03FF5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67D27F" w14:textId="77777777" w:rsidR="0089264D" w:rsidRPr="00B40C4C" w:rsidRDefault="0089264D" w:rsidP="004B5DA0">
            <w:pPr>
              <w:jc w:val="right"/>
            </w:pPr>
            <w:r w:rsidRPr="00B40C4C">
              <w:t>758 299 000</w:t>
            </w:r>
          </w:p>
        </w:tc>
        <w:tc>
          <w:tcPr>
            <w:tcW w:w="180" w:type="dxa"/>
            <w:tcBorders>
              <w:top w:val="nil"/>
              <w:left w:val="nil"/>
              <w:bottom w:val="nil"/>
              <w:right w:val="nil"/>
            </w:tcBorders>
            <w:tcMar>
              <w:top w:w="43" w:type="dxa"/>
              <w:left w:w="0" w:type="dxa"/>
              <w:bottom w:w="0" w:type="dxa"/>
              <w:right w:w="0" w:type="dxa"/>
            </w:tcMar>
            <w:vAlign w:val="bottom"/>
          </w:tcPr>
          <w:p w14:paraId="480331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9B1D68" w14:textId="77777777" w:rsidR="0089264D" w:rsidRPr="00B40C4C" w:rsidRDefault="0089264D" w:rsidP="004B5DA0">
            <w:pPr>
              <w:jc w:val="right"/>
            </w:pPr>
          </w:p>
        </w:tc>
      </w:tr>
      <w:tr w:rsidR="00446E55" w:rsidRPr="00B40C4C" w14:paraId="2F1A07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E6D7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DE6A96"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49ABBD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847801" w14:textId="77777777" w:rsidR="0089264D" w:rsidRPr="00B40C4C" w:rsidRDefault="0089264D" w:rsidP="009137DA">
            <w:r w:rsidRPr="00B40C4C">
              <w:t>Utvikling i kommunene</w:t>
            </w:r>
          </w:p>
        </w:tc>
        <w:tc>
          <w:tcPr>
            <w:tcW w:w="1380" w:type="dxa"/>
            <w:tcBorders>
              <w:top w:val="nil"/>
              <w:left w:val="nil"/>
              <w:bottom w:val="nil"/>
              <w:right w:val="nil"/>
            </w:tcBorders>
            <w:tcMar>
              <w:top w:w="43" w:type="dxa"/>
              <w:left w:w="0" w:type="dxa"/>
              <w:bottom w:w="0" w:type="dxa"/>
              <w:right w:w="0" w:type="dxa"/>
            </w:tcMar>
            <w:vAlign w:val="bottom"/>
          </w:tcPr>
          <w:p w14:paraId="60FC9B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E08F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DFD11D" w14:textId="77777777" w:rsidR="0089264D" w:rsidRPr="00B40C4C" w:rsidRDefault="0089264D" w:rsidP="004B5DA0">
            <w:pPr>
              <w:jc w:val="right"/>
            </w:pPr>
            <w:r w:rsidRPr="00B40C4C">
              <w:t>79 547 000</w:t>
            </w:r>
          </w:p>
        </w:tc>
        <w:tc>
          <w:tcPr>
            <w:tcW w:w="180" w:type="dxa"/>
            <w:tcBorders>
              <w:top w:val="nil"/>
              <w:left w:val="nil"/>
              <w:bottom w:val="nil"/>
              <w:right w:val="nil"/>
            </w:tcBorders>
            <w:tcMar>
              <w:top w:w="43" w:type="dxa"/>
              <w:left w:w="0" w:type="dxa"/>
              <w:bottom w:w="0" w:type="dxa"/>
              <w:right w:w="0" w:type="dxa"/>
            </w:tcMar>
            <w:vAlign w:val="bottom"/>
          </w:tcPr>
          <w:p w14:paraId="7F65FD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ACD2A7" w14:textId="77777777" w:rsidR="0089264D" w:rsidRPr="00B40C4C" w:rsidRDefault="0089264D" w:rsidP="004B5DA0">
            <w:pPr>
              <w:jc w:val="right"/>
            </w:pPr>
          </w:p>
        </w:tc>
      </w:tr>
      <w:tr w:rsidR="00446E55" w:rsidRPr="00B40C4C" w14:paraId="2DCC37B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968B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797E5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5F060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BFE98E" w14:textId="77777777" w:rsidR="0089264D" w:rsidRPr="00B40C4C" w:rsidRDefault="0089264D" w:rsidP="009137DA">
            <w:r w:rsidRPr="00B40C4C">
              <w:t>Barne- og ungdomsorganisasjoner</w:t>
            </w:r>
          </w:p>
        </w:tc>
        <w:tc>
          <w:tcPr>
            <w:tcW w:w="1380" w:type="dxa"/>
            <w:tcBorders>
              <w:top w:val="nil"/>
              <w:left w:val="nil"/>
              <w:bottom w:val="nil"/>
              <w:right w:val="nil"/>
            </w:tcBorders>
            <w:tcMar>
              <w:top w:w="43" w:type="dxa"/>
              <w:left w:w="0" w:type="dxa"/>
              <w:bottom w:w="0" w:type="dxa"/>
              <w:right w:w="0" w:type="dxa"/>
            </w:tcMar>
            <w:vAlign w:val="bottom"/>
          </w:tcPr>
          <w:p w14:paraId="2A6FB1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E8DA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04EE9F" w14:textId="77777777" w:rsidR="0089264D" w:rsidRPr="00B40C4C" w:rsidRDefault="0089264D" w:rsidP="004B5DA0">
            <w:pPr>
              <w:jc w:val="right"/>
            </w:pPr>
            <w:r w:rsidRPr="00B40C4C">
              <w:t>209 420 000</w:t>
            </w:r>
          </w:p>
        </w:tc>
        <w:tc>
          <w:tcPr>
            <w:tcW w:w="180" w:type="dxa"/>
            <w:tcBorders>
              <w:top w:val="nil"/>
              <w:left w:val="nil"/>
              <w:bottom w:val="nil"/>
              <w:right w:val="nil"/>
            </w:tcBorders>
            <w:tcMar>
              <w:top w:w="43" w:type="dxa"/>
              <w:left w:w="0" w:type="dxa"/>
              <w:bottom w:w="0" w:type="dxa"/>
              <w:right w:w="0" w:type="dxa"/>
            </w:tcMar>
            <w:vAlign w:val="bottom"/>
          </w:tcPr>
          <w:p w14:paraId="7942F9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7B6486" w14:textId="77777777" w:rsidR="0089264D" w:rsidRPr="00B40C4C" w:rsidRDefault="0089264D" w:rsidP="004B5DA0">
            <w:pPr>
              <w:jc w:val="right"/>
            </w:pPr>
          </w:p>
        </w:tc>
      </w:tr>
      <w:tr w:rsidR="00446E55" w:rsidRPr="00B40C4C" w14:paraId="0DA7A16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E82CC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F0680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3D4530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80FB26" w14:textId="77777777" w:rsidR="0089264D" w:rsidRPr="00B40C4C" w:rsidRDefault="0089264D" w:rsidP="009137DA">
            <w:r w:rsidRPr="00B40C4C">
              <w:t>Utviklings- og opplysningsarbeid mv.</w:t>
            </w:r>
            <w:r w:rsidRPr="00B40C4C">
              <w:rPr>
                <w:rStyle w:val="kursiv"/>
              </w:rPr>
              <w:t>, kan nyttes under post 21 og post 62</w:t>
            </w:r>
          </w:p>
        </w:tc>
        <w:tc>
          <w:tcPr>
            <w:tcW w:w="1380" w:type="dxa"/>
            <w:tcBorders>
              <w:top w:val="nil"/>
              <w:left w:val="nil"/>
              <w:bottom w:val="nil"/>
              <w:right w:val="nil"/>
            </w:tcBorders>
            <w:tcMar>
              <w:top w:w="43" w:type="dxa"/>
              <w:left w:w="0" w:type="dxa"/>
              <w:bottom w:w="0" w:type="dxa"/>
              <w:right w:w="0" w:type="dxa"/>
            </w:tcMar>
            <w:vAlign w:val="bottom"/>
          </w:tcPr>
          <w:p w14:paraId="062F93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3E80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E76863" w14:textId="77777777" w:rsidR="0089264D" w:rsidRPr="00B40C4C" w:rsidRDefault="0089264D" w:rsidP="004B5DA0">
            <w:pPr>
              <w:jc w:val="right"/>
            </w:pPr>
            <w:r w:rsidRPr="00B40C4C">
              <w:t>12 364 000</w:t>
            </w:r>
          </w:p>
        </w:tc>
        <w:tc>
          <w:tcPr>
            <w:tcW w:w="180" w:type="dxa"/>
            <w:tcBorders>
              <w:top w:val="nil"/>
              <w:left w:val="nil"/>
              <w:bottom w:val="nil"/>
              <w:right w:val="nil"/>
            </w:tcBorders>
            <w:tcMar>
              <w:top w:w="43" w:type="dxa"/>
              <w:left w:w="0" w:type="dxa"/>
              <w:bottom w:w="0" w:type="dxa"/>
              <w:right w:w="0" w:type="dxa"/>
            </w:tcMar>
            <w:vAlign w:val="bottom"/>
          </w:tcPr>
          <w:p w14:paraId="1A9C8F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2DC33D" w14:textId="77777777" w:rsidR="0089264D" w:rsidRPr="00B40C4C" w:rsidRDefault="0089264D" w:rsidP="004B5DA0">
            <w:pPr>
              <w:jc w:val="right"/>
            </w:pPr>
          </w:p>
        </w:tc>
      </w:tr>
      <w:tr w:rsidR="00446E55" w:rsidRPr="00B40C4C" w14:paraId="4FB9E14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E6AB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58E236"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6AEB01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9C6AC3" w14:textId="77777777" w:rsidR="0089264D" w:rsidRPr="00B40C4C" w:rsidRDefault="0089264D" w:rsidP="009137DA">
            <w:r w:rsidRPr="00B40C4C">
              <w:t>Tilskudd til internasjonalt ungdomssamarbeid mv.</w:t>
            </w:r>
          </w:p>
        </w:tc>
        <w:tc>
          <w:tcPr>
            <w:tcW w:w="1380" w:type="dxa"/>
            <w:tcBorders>
              <w:top w:val="nil"/>
              <w:left w:val="nil"/>
              <w:bottom w:val="nil"/>
              <w:right w:val="nil"/>
            </w:tcBorders>
            <w:tcMar>
              <w:top w:w="43" w:type="dxa"/>
              <w:left w:w="0" w:type="dxa"/>
              <w:bottom w:w="0" w:type="dxa"/>
              <w:right w:w="0" w:type="dxa"/>
            </w:tcMar>
            <w:vAlign w:val="bottom"/>
          </w:tcPr>
          <w:p w14:paraId="0FB8AB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A2010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40F25D0" w14:textId="77777777" w:rsidR="0089264D" w:rsidRPr="00B40C4C" w:rsidRDefault="0089264D" w:rsidP="004B5DA0">
            <w:pPr>
              <w:jc w:val="right"/>
            </w:pPr>
            <w:r w:rsidRPr="00B40C4C">
              <w:t>12 362 000</w:t>
            </w:r>
          </w:p>
        </w:tc>
        <w:tc>
          <w:tcPr>
            <w:tcW w:w="180" w:type="dxa"/>
            <w:tcBorders>
              <w:top w:val="nil"/>
              <w:left w:val="nil"/>
              <w:bottom w:val="nil"/>
              <w:right w:val="nil"/>
            </w:tcBorders>
            <w:tcMar>
              <w:top w:w="43" w:type="dxa"/>
              <w:left w:w="0" w:type="dxa"/>
              <w:bottom w:w="0" w:type="dxa"/>
              <w:right w:w="0" w:type="dxa"/>
            </w:tcMar>
            <w:vAlign w:val="bottom"/>
          </w:tcPr>
          <w:p w14:paraId="042A91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1AD067" w14:textId="77777777" w:rsidR="0089264D" w:rsidRPr="00B40C4C" w:rsidRDefault="0089264D" w:rsidP="004B5DA0">
            <w:pPr>
              <w:jc w:val="right"/>
            </w:pPr>
            <w:r w:rsidRPr="00B40C4C">
              <w:t>1 126 342 000</w:t>
            </w:r>
          </w:p>
        </w:tc>
      </w:tr>
      <w:tr w:rsidR="00446E55" w:rsidRPr="00B40C4C" w14:paraId="3EBB4368" w14:textId="77777777" w:rsidTr="008C2AB1">
        <w:trPr>
          <w:trHeight w:val="240"/>
        </w:trPr>
        <w:tc>
          <w:tcPr>
            <w:tcW w:w="567" w:type="dxa"/>
            <w:tcBorders>
              <w:top w:val="nil"/>
              <w:left w:val="nil"/>
              <w:bottom w:val="nil"/>
            </w:tcBorders>
            <w:tcMar>
              <w:top w:w="43" w:type="dxa"/>
              <w:left w:w="0" w:type="dxa"/>
              <w:bottom w:w="0" w:type="dxa"/>
              <w:right w:w="0" w:type="dxa"/>
            </w:tcMar>
          </w:tcPr>
          <w:p w14:paraId="29041CF6" w14:textId="77777777" w:rsidR="0089264D" w:rsidRPr="00B40C4C" w:rsidRDefault="0089264D" w:rsidP="009137DA">
            <w:r w:rsidRPr="00B40C4C">
              <w:t>847</w:t>
            </w:r>
          </w:p>
        </w:tc>
        <w:tc>
          <w:tcPr>
            <w:tcW w:w="260" w:type="dxa"/>
            <w:tcBorders>
              <w:top w:val="nil"/>
              <w:left w:val="nil"/>
              <w:bottom w:val="nil"/>
              <w:right w:val="nil"/>
            </w:tcBorders>
            <w:tcMar>
              <w:top w:w="43" w:type="dxa"/>
              <w:left w:w="0" w:type="dxa"/>
              <w:bottom w:w="0" w:type="dxa"/>
              <w:right w:w="0" w:type="dxa"/>
            </w:tcMar>
            <w:vAlign w:val="bottom"/>
          </w:tcPr>
          <w:p w14:paraId="1DD7DD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6263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8AE078" w14:textId="77777777" w:rsidR="0089264D" w:rsidRPr="00B40C4C" w:rsidRDefault="0089264D" w:rsidP="009137DA">
            <w:r w:rsidRPr="00B40C4C">
              <w:t>EUs ungdomsprogram:</w:t>
            </w:r>
          </w:p>
        </w:tc>
        <w:tc>
          <w:tcPr>
            <w:tcW w:w="1380" w:type="dxa"/>
            <w:tcBorders>
              <w:top w:val="nil"/>
              <w:left w:val="nil"/>
              <w:bottom w:val="nil"/>
              <w:right w:val="nil"/>
            </w:tcBorders>
            <w:tcMar>
              <w:top w:w="43" w:type="dxa"/>
              <w:left w:w="0" w:type="dxa"/>
              <w:bottom w:w="0" w:type="dxa"/>
              <w:right w:w="0" w:type="dxa"/>
            </w:tcMar>
            <w:vAlign w:val="bottom"/>
          </w:tcPr>
          <w:p w14:paraId="64D234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41B6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F124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217D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CDBC3D" w14:textId="77777777" w:rsidR="0089264D" w:rsidRPr="00B40C4C" w:rsidRDefault="0089264D" w:rsidP="004B5DA0">
            <w:pPr>
              <w:jc w:val="right"/>
            </w:pPr>
          </w:p>
        </w:tc>
      </w:tr>
      <w:tr w:rsidR="00446E55" w:rsidRPr="00B40C4C" w14:paraId="550EEC2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15BF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4F407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D6A1B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B7B03A" w14:textId="77777777" w:rsidR="0089264D" w:rsidRPr="00B40C4C" w:rsidRDefault="0089264D" w:rsidP="009137DA">
            <w:r w:rsidRPr="00B40C4C">
              <w:t>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3F077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1B34A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DBFCE2B" w14:textId="77777777" w:rsidR="0089264D" w:rsidRPr="00B40C4C" w:rsidRDefault="0089264D" w:rsidP="004B5DA0">
            <w:pPr>
              <w:jc w:val="right"/>
            </w:pPr>
            <w:r w:rsidRPr="00B40C4C">
              <w:t>17 450 000</w:t>
            </w:r>
          </w:p>
        </w:tc>
        <w:tc>
          <w:tcPr>
            <w:tcW w:w="180" w:type="dxa"/>
            <w:tcBorders>
              <w:top w:val="nil"/>
              <w:left w:val="nil"/>
              <w:bottom w:val="nil"/>
              <w:right w:val="nil"/>
            </w:tcBorders>
            <w:tcMar>
              <w:top w:w="43" w:type="dxa"/>
              <w:left w:w="0" w:type="dxa"/>
              <w:bottom w:w="0" w:type="dxa"/>
              <w:right w:w="0" w:type="dxa"/>
            </w:tcMar>
            <w:vAlign w:val="bottom"/>
          </w:tcPr>
          <w:p w14:paraId="4255503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F32CEA" w14:textId="77777777" w:rsidR="0089264D" w:rsidRPr="00B40C4C" w:rsidRDefault="0089264D" w:rsidP="004B5DA0">
            <w:pPr>
              <w:jc w:val="right"/>
            </w:pPr>
            <w:r w:rsidRPr="00B40C4C">
              <w:t>17 450 000</w:t>
            </w:r>
          </w:p>
        </w:tc>
      </w:tr>
      <w:tr w:rsidR="00446E55" w:rsidRPr="00B40C4C" w14:paraId="04C22A18" w14:textId="77777777" w:rsidTr="008C2AB1">
        <w:trPr>
          <w:trHeight w:val="240"/>
        </w:trPr>
        <w:tc>
          <w:tcPr>
            <w:tcW w:w="567" w:type="dxa"/>
            <w:tcBorders>
              <w:top w:val="nil"/>
              <w:left w:val="nil"/>
              <w:bottom w:val="nil"/>
            </w:tcBorders>
            <w:tcMar>
              <w:top w:w="43" w:type="dxa"/>
              <w:left w:w="0" w:type="dxa"/>
              <w:bottom w:w="0" w:type="dxa"/>
              <w:right w:w="0" w:type="dxa"/>
            </w:tcMar>
          </w:tcPr>
          <w:p w14:paraId="3886FB53" w14:textId="77777777" w:rsidR="0089264D" w:rsidRPr="00B40C4C" w:rsidRDefault="0089264D" w:rsidP="009137DA">
            <w:r w:rsidRPr="00B40C4C">
              <w:t>848</w:t>
            </w:r>
          </w:p>
        </w:tc>
        <w:tc>
          <w:tcPr>
            <w:tcW w:w="260" w:type="dxa"/>
            <w:tcBorders>
              <w:top w:val="nil"/>
              <w:left w:val="nil"/>
              <w:bottom w:val="nil"/>
              <w:right w:val="nil"/>
            </w:tcBorders>
            <w:tcMar>
              <w:top w:w="43" w:type="dxa"/>
              <w:left w:w="0" w:type="dxa"/>
              <w:bottom w:w="0" w:type="dxa"/>
              <w:right w:w="0" w:type="dxa"/>
            </w:tcMar>
            <w:vAlign w:val="bottom"/>
          </w:tcPr>
          <w:p w14:paraId="2D6460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D684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9BD00F" w14:textId="77777777" w:rsidR="0089264D" w:rsidRPr="00B40C4C" w:rsidRDefault="0089264D" w:rsidP="009137DA">
            <w:r w:rsidRPr="00B40C4C">
              <w:t>Barneombudet:</w:t>
            </w:r>
          </w:p>
        </w:tc>
        <w:tc>
          <w:tcPr>
            <w:tcW w:w="1380" w:type="dxa"/>
            <w:tcBorders>
              <w:top w:val="nil"/>
              <w:left w:val="nil"/>
              <w:bottom w:val="nil"/>
              <w:right w:val="nil"/>
            </w:tcBorders>
            <w:tcMar>
              <w:top w:w="43" w:type="dxa"/>
              <w:left w:w="0" w:type="dxa"/>
              <w:bottom w:w="0" w:type="dxa"/>
              <w:right w:w="0" w:type="dxa"/>
            </w:tcMar>
            <w:vAlign w:val="bottom"/>
          </w:tcPr>
          <w:p w14:paraId="228996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5BEE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CBDD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FE66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C0491F" w14:textId="77777777" w:rsidR="0089264D" w:rsidRPr="00B40C4C" w:rsidRDefault="0089264D" w:rsidP="004B5DA0">
            <w:pPr>
              <w:jc w:val="right"/>
            </w:pPr>
          </w:p>
        </w:tc>
      </w:tr>
      <w:tr w:rsidR="00446E55" w:rsidRPr="00B40C4C" w14:paraId="583DD0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D589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106D9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F494A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C3466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37109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81A2E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25381DC" w14:textId="77777777" w:rsidR="0089264D" w:rsidRPr="00B40C4C" w:rsidRDefault="0089264D" w:rsidP="004B5DA0">
            <w:pPr>
              <w:jc w:val="right"/>
            </w:pPr>
            <w:r w:rsidRPr="00B40C4C">
              <w:t>25 040 000</w:t>
            </w:r>
          </w:p>
        </w:tc>
        <w:tc>
          <w:tcPr>
            <w:tcW w:w="180" w:type="dxa"/>
            <w:tcBorders>
              <w:top w:val="nil"/>
              <w:left w:val="nil"/>
              <w:bottom w:val="nil"/>
              <w:right w:val="nil"/>
            </w:tcBorders>
            <w:tcMar>
              <w:top w:w="43" w:type="dxa"/>
              <w:left w:w="0" w:type="dxa"/>
              <w:bottom w:w="0" w:type="dxa"/>
              <w:right w:w="0" w:type="dxa"/>
            </w:tcMar>
            <w:vAlign w:val="bottom"/>
          </w:tcPr>
          <w:p w14:paraId="08A9BE3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2F265F1" w14:textId="77777777" w:rsidR="0089264D" w:rsidRPr="00B40C4C" w:rsidRDefault="0089264D" w:rsidP="004B5DA0">
            <w:pPr>
              <w:jc w:val="right"/>
            </w:pPr>
            <w:r w:rsidRPr="00B40C4C">
              <w:t>25 040 000</w:t>
            </w:r>
          </w:p>
        </w:tc>
      </w:tr>
      <w:tr w:rsidR="00446E55" w:rsidRPr="00B40C4C" w14:paraId="30A538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6DF1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2C60F1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3EA1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CB6C03" w14:textId="77777777" w:rsidR="0089264D" w:rsidRPr="00B40C4C" w:rsidRDefault="0089264D" w:rsidP="009137DA">
            <w:r w:rsidRPr="00B40C4C">
              <w:t>Sum Familie og oppvekst</w:t>
            </w:r>
          </w:p>
        </w:tc>
        <w:tc>
          <w:tcPr>
            <w:tcW w:w="1380" w:type="dxa"/>
            <w:tcBorders>
              <w:top w:val="nil"/>
              <w:left w:val="nil"/>
              <w:bottom w:val="nil"/>
              <w:right w:val="nil"/>
            </w:tcBorders>
            <w:tcMar>
              <w:top w:w="43" w:type="dxa"/>
              <w:left w:w="0" w:type="dxa"/>
              <w:bottom w:w="0" w:type="dxa"/>
              <w:right w:w="0" w:type="dxa"/>
            </w:tcMar>
            <w:vAlign w:val="bottom"/>
          </w:tcPr>
          <w:p w14:paraId="6AFB96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D1CC5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98E1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1A3D4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0AE7AAE" w14:textId="77777777" w:rsidR="0089264D" w:rsidRPr="00B40C4C" w:rsidRDefault="0089264D" w:rsidP="004B5DA0">
            <w:pPr>
              <w:jc w:val="right"/>
            </w:pPr>
            <w:r w:rsidRPr="00B40C4C">
              <w:t>29 908 846 000</w:t>
            </w:r>
          </w:p>
        </w:tc>
      </w:tr>
      <w:tr w:rsidR="00446E55" w:rsidRPr="00B40C4C" w14:paraId="58E4AA98"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D7692A5" w14:textId="77777777" w:rsidR="0089264D" w:rsidRPr="00B40C4C" w:rsidRDefault="0089264D" w:rsidP="00DA6D3F">
            <w:pPr>
              <w:pStyle w:val="tittel-gulbok2"/>
            </w:pPr>
            <w:r w:rsidRPr="00B40C4C">
              <w:t>Barnevernet</w:t>
            </w:r>
          </w:p>
        </w:tc>
      </w:tr>
      <w:tr w:rsidR="00446E55" w:rsidRPr="00B40C4C" w14:paraId="3426757E" w14:textId="77777777" w:rsidTr="008C2AB1">
        <w:trPr>
          <w:trHeight w:val="240"/>
        </w:trPr>
        <w:tc>
          <w:tcPr>
            <w:tcW w:w="567" w:type="dxa"/>
            <w:tcBorders>
              <w:top w:val="nil"/>
              <w:left w:val="nil"/>
              <w:bottom w:val="nil"/>
            </w:tcBorders>
            <w:tcMar>
              <w:top w:w="43" w:type="dxa"/>
              <w:left w:w="0" w:type="dxa"/>
              <w:bottom w:w="0" w:type="dxa"/>
              <w:right w:w="0" w:type="dxa"/>
            </w:tcMar>
          </w:tcPr>
          <w:p w14:paraId="57715D36" w14:textId="77777777" w:rsidR="0089264D" w:rsidRPr="00B40C4C" w:rsidRDefault="0089264D" w:rsidP="009137DA">
            <w:r w:rsidRPr="00B40C4C">
              <w:t>853</w:t>
            </w:r>
          </w:p>
        </w:tc>
        <w:tc>
          <w:tcPr>
            <w:tcW w:w="260" w:type="dxa"/>
            <w:tcBorders>
              <w:top w:val="nil"/>
              <w:left w:val="nil"/>
              <w:bottom w:val="nil"/>
              <w:right w:val="nil"/>
            </w:tcBorders>
            <w:tcMar>
              <w:top w:w="43" w:type="dxa"/>
              <w:left w:w="0" w:type="dxa"/>
              <w:bottom w:w="0" w:type="dxa"/>
              <w:right w:w="0" w:type="dxa"/>
            </w:tcMar>
            <w:vAlign w:val="bottom"/>
          </w:tcPr>
          <w:p w14:paraId="3311D2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BA232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E47313" w14:textId="77777777" w:rsidR="0089264D" w:rsidRPr="00B40C4C" w:rsidRDefault="0089264D" w:rsidP="009137DA">
            <w:r w:rsidRPr="00B40C4C">
              <w:t>Barneverns- og helsenemndene:</w:t>
            </w:r>
          </w:p>
        </w:tc>
        <w:tc>
          <w:tcPr>
            <w:tcW w:w="1380" w:type="dxa"/>
            <w:tcBorders>
              <w:top w:val="nil"/>
              <w:left w:val="nil"/>
              <w:bottom w:val="nil"/>
              <w:right w:val="nil"/>
            </w:tcBorders>
            <w:tcMar>
              <w:top w:w="43" w:type="dxa"/>
              <w:left w:w="0" w:type="dxa"/>
              <w:bottom w:w="0" w:type="dxa"/>
              <w:right w:w="0" w:type="dxa"/>
            </w:tcMar>
            <w:vAlign w:val="bottom"/>
          </w:tcPr>
          <w:p w14:paraId="6F1F98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1D4B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DD38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D188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6A6EB8" w14:textId="77777777" w:rsidR="0089264D" w:rsidRPr="00B40C4C" w:rsidRDefault="0089264D" w:rsidP="004B5DA0">
            <w:pPr>
              <w:jc w:val="right"/>
            </w:pPr>
          </w:p>
        </w:tc>
      </w:tr>
      <w:tr w:rsidR="00446E55" w:rsidRPr="00B40C4C" w14:paraId="50E45C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763B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E0862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C8680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F6A07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675B4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A67E6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4B41E2" w14:textId="77777777" w:rsidR="0089264D" w:rsidRPr="00B40C4C" w:rsidRDefault="0089264D" w:rsidP="004B5DA0">
            <w:pPr>
              <w:jc w:val="right"/>
            </w:pPr>
            <w:r w:rsidRPr="00B40C4C">
              <w:t>264 464 000</w:t>
            </w:r>
          </w:p>
        </w:tc>
        <w:tc>
          <w:tcPr>
            <w:tcW w:w="180" w:type="dxa"/>
            <w:tcBorders>
              <w:top w:val="nil"/>
              <w:left w:val="nil"/>
              <w:bottom w:val="nil"/>
              <w:right w:val="nil"/>
            </w:tcBorders>
            <w:tcMar>
              <w:top w:w="43" w:type="dxa"/>
              <w:left w:w="0" w:type="dxa"/>
              <w:bottom w:w="0" w:type="dxa"/>
              <w:right w:w="0" w:type="dxa"/>
            </w:tcMar>
            <w:vAlign w:val="bottom"/>
          </w:tcPr>
          <w:p w14:paraId="042B2B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227B64" w14:textId="77777777" w:rsidR="0089264D" w:rsidRPr="00B40C4C" w:rsidRDefault="0089264D" w:rsidP="004B5DA0">
            <w:pPr>
              <w:jc w:val="right"/>
            </w:pPr>
            <w:r w:rsidRPr="00B40C4C">
              <w:t>264 464 000</w:t>
            </w:r>
          </w:p>
        </w:tc>
      </w:tr>
      <w:tr w:rsidR="00446E55" w:rsidRPr="00B40C4C" w14:paraId="59633342" w14:textId="77777777" w:rsidTr="008C2AB1">
        <w:trPr>
          <w:trHeight w:val="240"/>
        </w:trPr>
        <w:tc>
          <w:tcPr>
            <w:tcW w:w="567" w:type="dxa"/>
            <w:tcBorders>
              <w:top w:val="nil"/>
              <w:left w:val="nil"/>
              <w:bottom w:val="nil"/>
            </w:tcBorders>
            <w:tcMar>
              <w:top w:w="43" w:type="dxa"/>
              <w:left w:w="0" w:type="dxa"/>
              <w:bottom w:w="0" w:type="dxa"/>
              <w:right w:w="0" w:type="dxa"/>
            </w:tcMar>
          </w:tcPr>
          <w:p w14:paraId="63AE5B29" w14:textId="77777777" w:rsidR="0089264D" w:rsidRPr="00B40C4C" w:rsidRDefault="0089264D" w:rsidP="009137DA">
            <w:r w:rsidRPr="00B40C4C">
              <w:t>854</w:t>
            </w:r>
          </w:p>
        </w:tc>
        <w:tc>
          <w:tcPr>
            <w:tcW w:w="260" w:type="dxa"/>
            <w:tcBorders>
              <w:top w:val="nil"/>
              <w:left w:val="nil"/>
              <w:bottom w:val="nil"/>
              <w:right w:val="nil"/>
            </w:tcBorders>
            <w:tcMar>
              <w:top w:w="43" w:type="dxa"/>
              <w:left w:w="0" w:type="dxa"/>
              <w:bottom w:w="0" w:type="dxa"/>
              <w:right w:w="0" w:type="dxa"/>
            </w:tcMar>
            <w:vAlign w:val="bottom"/>
          </w:tcPr>
          <w:p w14:paraId="32EC2E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C2BE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0C4D98" w14:textId="77777777" w:rsidR="0089264D" w:rsidRPr="00B40C4C" w:rsidRDefault="0089264D" w:rsidP="009137DA">
            <w:r w:rsidRPr="00B40C4C">
              <w:t>Tiltak i barne- og ungdomsvernet:</w:t>
            </w:r>
          </w:p>
        </w:tc>
        <w:tc>
          <w:tcPr>
            <w:tcW w:w="1380" w:type="dxa"/>
            <w:tcBorders>
              <w:top w:val="nil"/>
              <w:left w:val="nil"/>
              <w:bottom w:val="nil"/>
              <w:right w:val="nil"/>
            </w:tcBorders>
            <w:tcMar>
              <w:top w:w="43" w:type="dxa"/>
              <w:left w:w="0" w:type="dxa"/>
              <w:bottom w:w="0" w:type="dxa"/>
              <w:right w:w="0" w:type="dxa"/>
            </w:tcMar>
            <w:vAlign w:val="bottom"/>
          </w:tcPr>
          <w:p w14:paraId="060999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42A4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B935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35E3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5C2E26" w14:textId="77777777" w:rsidR="0089264D" w:rsidRPr="00B40C4C" w:rsidRDefault="0089264D" w:rsidP="004B5DA0">
            <w:pPr>
              <w:jc w:val="right"/>
            </w:pPr>
          </w:p>
        </w:tc>
      </w:tr>
      <w:tr w:rsidR="00446E55" w:rsidRPr="00B40C4C" w14:paraId="0C84585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B241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857D6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E2944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44C290"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8E8B8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0643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5B3399" w14:textId="77777777" w:rsidR="0089264D" w:rsidRPr="00B40C4C" w:rsidRDefault="0089264D" w:rsidP="004B5DA0">
            <w:pPr>
              <w:jc w:val="right"/>
            </w:pPr>
            <w:r w:rsidRPr="00B40C4C">
              <w:t>55 765 000</w:t>
            </w:r>
          </w:p>
        </w:tc>
        <w:tc>
          <w:tcPr>
            <w:tcW w:w="180" w:type="dxa"/>
            <w:tcBorders>
              <w:top w:val="nil"/>
              <w:left w:val="nil"/>
              <w:bottom w:val="nil"/>
              <w:right w:val="nil"/>
            </w:tcBorders>
            <w:tcMar>
              <w:top w:w="43" w:type="dxa"/>
              <w:left w:w="0" w:type="dxa"/>
              <w:bottom w:w="0" w:type="dxa"/>
              <w:right w:w="0" w:type="dxa"/>
            </w:tcMar>
            <w:vAlign w:val="bottom"/>
          </w:tcPr>
          <w:p w14:paraId="6FD73C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2DD655" w14:textId="77777777" w:rsidR="0089264D" w:rsidRPr="00B40C4C" w:rsidRDefault="0089264D" w:rsidP="004B5DA0">
            <w:pPr>
              <w:jc w:val="right"/>
            </w:pPr>
          </w:p>
        </w:tc>
      </w:tr>
      <w:tr w:rsidR="00446E55" w:rsidRPr="00B40C4C" w14:paraId="08A65F0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3CE2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C2C418"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08E9AC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9BE2A2" w14:textId="77777777" w:rsidR="0089264D" w:rsidRPr="00B40C4C" w:rsidRDefault="0089264D" w:rsidP="009137DA">
            <w:r w:rsidRPr="00B40C4C">
              <w:t>Barnesakkyndig kommisjon</w:t>
            </w:r>
          </w:p>
        </w:tc>
        <w:tc>
          <w:tcPr>
            <w:tcW w:w="1380" w:type="dxa"/>
            <w:tcBorders>
              <w:top w:val="nil"/>
              <w:left w:val="nil"/>
              <w:bottom w:val="nil"/>
              <w:right w:val="nil"/>
            </w:tcBorders>
            <w:tcMar>
              <w:top w:w="43" w:type="dxa"/>
              <w:left w:w="0" w:type="dxa"/>
              <w:bottom w:w="0" w:type="dxa"/>
              <w:right w:w="0" w:type="dxa"/>
            </w:tcMar>
            <w:vAlign w:val="bottom"/>
          </w:tcPr>
          <w:p w14:paraId="02520E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10D5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E054D0" w14:textId="77777777" w:rsidR="0089264D" w:rsidRPr="00B40C4C" w:rsidRDefault="0089264D" w:rsidP="004B5DA0">
            <w:pPr>
              <w:jc w:val="right"/>
            </w:pPr>
            <w:r w:rsidRPr="00B40C4C">
              <w:t>13 855 000</w:t>
            </w:r>
          </w:p>
        </w:tc>
        <w:tc>
          <w:tcPr>
            <w:tcW w:w="180" w:type="dxa"/>
            <w:tcBorders>
              <w:top w:val="nil"/>
              <w:left w:val="nil"/>
              <w:bottom w:val="nil"/>
              <w:right w:val="nil"/>
            </w:tcBorders>
            <w:tcMar>
              <w:top w:w="43" w:type="dxa"/>
              <w:left w:w="0" w:type="dxa"/>
              <w:bottom w:w="0" w:type="dxa"/>
              <w:right w:w="0" w:type="dxa"/>
            </w:tcMar>
            <w:vAlign w:val="bottom"/>
          </w:tcPr>
          <w:p w14:paraId="4222797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99C1A3" w14:textId="77777777" w:rsidR="0089264D" w:rsidRPr="00B40C4C" w:rsidRDefault="0089264D" w:rsidP="004B5DA0">
            <w:pPr>
              <w:jc w:val="right"/>
            </w:pPr>
          </w:p>
        </w:tc>
      </w:tr>
      <w:tr w:rsidR="00446E55" w:rsidRPr="00B40C4C" w14:paraId="17DAAD1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198A7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5BBB32"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422922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1B0226" w14:textId="77777777" w:rsidR="0089264D" w:rsidRPr="00B40C4C" w:rsidRDefault="0089264D" w:rsidP="009137DA">
            <w:r w:rsidRPr="00B40C4C">
              <w:t>Kompetansehevingstiltak i barnevernet</w:t>
            </w:r>
            <w:r w:rsidRPr="00B40C4C">
              <w:rPr>
                <w:rStyle w:val="kursiv"/>
              </w:rPr>
              <w:t>, kan nyttes under post 72</w:t>
            </w:r>
          </w:p>
        </w:tc>
        <w:tc>
          <w:tcPr>
            <w:tcW w:w="1380" w:type="dxa"/>
            <w:tcBorders>
              <w:top w:val="nil"/>
              <w:left w:val="nil"/>
              <w:bottom w:val="nil"/>
              <w:right w:val="nil"/>
            </w:tcBorders>
            <w:tcMar>
              <w:top w:w="43" w:type="dxa"/>
              <w:left w:w="0" w:type="dxa"/>
              <w:bottom w:w="0" w:type="dxa"/>
              <w:right w:w="0" w:type="dxa"/>
            </w:tcMar>
            <w:vAlign w:val="bottom"/>
          </w:tcPr>
          <w:p w14:paraId="0A2E2F0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CE83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9E2172" w14:textId="77777777" w:rsidR="0089264D" w:rsidRPr="00B40C4C" w:rsidRDefault="0089264D" w:rsidP="004B5DA0">
            <w:pPr>
              <w:jc w:val="right"/>
            </w:pPr>
            <w:r w:rsidRPr="00B40C4C">
              <w:t>81 617 000</w:t>
            </w:r>
          </w:p>
        </w:tc>
        <w:tc>
          <w:tcPr>
            <w:tcW w:w="180" w:type="dxa"/>
            <w:tcBorders>
              <w:top w:val="nil"/>
              <w:left w:val="nil"/>
              <w:bottom w:val="nil"/>
              <w:right w:val="nil"/>
            </w:tcBorders>
            <w:tcMar>
              <w:top w:w="43" w:type="dxa"/>
              <w:left w:w="0" w:type="dxa"/>
              <w:bottom w:w="0" w:type="dxa"/>
              <w:right w:w="0" w:type="dxa"/>
            </w:tcMar>
            <w:vAlign w:val="bottom"/>
          </w:tcPr>
          <w:p w14:paraId="6E75E29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827BF8" w14:textId="77777777" w:rsidR="0089264D" w:rsidRPr="00B40C4C" w:rsidRDefault="0089264D" w:rsidP="004B5DA0">
            <w:pPr>
              <w:jc w:val="right"/>
            </w:pPr>
          </w:p>
        </w:tc>
      </w:tr>
      <w:tr w:rsidR="00446E55" w:rsidRPr="00B40C4C" w14:paraId="62726D6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B2F169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823A0F"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6FA02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3CEE0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C84BD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6925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D1EC03" w14:textId="77777777" w:rsidR="0089264D" w:rsidRPr="00B40C4C" w:rsidRDefault="0089264D" w:rsidP="004B5DA0">
            <w:pPr>
              <w:jc w:val="right"/>
            </w:pPr>
            <w:r w:rsidRPr="00B40C4C">
              <w:t>30 261 000</w:t>
            </w:r>
          </w:p>
        </w:tc>
        <w:tc>
          <w:tcPr>
            <w:tcW w:w="180" w:type="dxa"/>
            <w:tcBorders>
              <w:top w:val="nil"/>
              <w:left w:val="nil"/>
              <w:bottom w:val="nil"/>
              <w:right w:val="nil"/>
            </w:tcBorders>
            <w:tcMar>
              <w:top w:w="43" w:type="dxa"/>
              <w:left w:w="0" w:type="dxa"/>
              <w:bottom w:w="0" w:type="dxa"/>
              <w:right w:w="0" w:type="dxa"/>
            </w:tcMar>
            <w:vAlign w:val="bottom"/>
          </w:tcPr>
          <w:p w14:paraId="2F57F0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B24E4B" w14:textId="77777777" w:rsidR="0089264D" w:rsidRPr="00B40C4C" w:rsidRDefault="0089264D" w:rsidP="004B5DA0">
            <w:pPr>
              <w:jc w:val="right"/>
            </w:pPr>
          </w:p>
        </w:tc>
      </w:tr>
      <w:tr w:rsidR="00446E55" w:rsidRPr="00B40C4C" w14:paraId="76FE2EC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ADB362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B918B6"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25F5CD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E69522" w14:textId="77777777" w:rsidR="0089264D" w:rsidRPr="00B40C4C" w:rsidRDefault="0089264D" w:rsidP="009137DA">
            <w:r w:rsidRPr="00B40C4C">
              <w:t>Utvikling i kommunene</w:t>
            </w:r>
            <w:r w:rsidRPr="00B40C4C">
              <w:rPr>
                <w:rStyle w:val="kursiv"/>
              </w:rPr>
              <w:t>, kan nyttes under post 72</w:t>
            </w:r>
          </w:p>
        </w:tc>
        <w:tc>
          <w:tcPr>
            <w:tcW w:w="1380" w:type="dxa"/>
            <w:tcBorders>
              <w:top w:val="nil"/>
              <w:left w:val="nil"/>
              <w:bottom w:val="nil"/>
              <w:right w:val="nil"/>
            </w:tcBorders>
            <w:tcMar>
              <w:top w:w="43" w:type="dxa"/>
              <w:left w:w="0" w:type="dxa"/>
              <w:bottom w:w="0" w:type="dxa"/>
              <w:right w:w="0" w:type="dxa"/>
            </w:tcMar>
            <w:vAlign w:val="bottom"/>
          </w:tcPr>
          <w:p w14:paraId="65F425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6290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3B9DE6" w14:textId="77777777" w:rsidR="0089264D" w:rsidRPr="00B40C4C" w:rsidRDefault="0089264D" w:rsidP="004B5DA0">
            <w:pPr>
              <w:jc w:val="right"/>
            </w:pPr>
            <w:r w:rsidRPr="00B40C4C">
              <w:t>152 882 000</w:t>
            </w:r>
          </w:p>
        </w:tc>
        <w:tc>
          <w:tcPr>
            <w:tcW w:w="180" w:type="dxa"/>
            <w:tcBorders>
              <w:top w:val="nil"/>
              <w:left w:val="nil"/>
              <w:bottom w:val="nil"/>
              <w:right w:val="nil"/>
            </w:tcBorders>
            <w:tcMar>
              <w:top w:w="43" w:type="dxa"/>
              <w:left w:w="0" w:type="dxa"/>
              <w:bottom w:w="0" w:type="dxa"/>
              <w:right w:w="0" w:type="dxa"/>
            </w:tcMar>
            <w:vAlign w:val="bottom"/>
          </w:tcPr>
          <w:p w14:paraId="5C2586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A3DA65" w14:textId="77777777" w:rsidR="0089264D" w:rsidRPr="00B40C4C" w:rsidRDefault="0089264D" w:rsidP="004B5DA0">
            <w:pPr>
              <w:jc w:val="right"/>
            </w:pPr>
          </w:p>
        </w:tc>
      </w:tr>
      <w:tr w:rsidR="00446E55" w:rsidRPr="00B40C4C" w14:paraId="4DE720E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5488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0CBB68"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017E34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B9F3BA" w14:textId="77777777" w:rsidR="0089264D" w:rsidRPr="00B40C4C" w:rsidRDefault="0089264D" w:rsidP="009137DA">
            <w:r w:rsidRPr="00B40C4C">
              <w:t>Tilskudd til barnevernsfaglig videreutdanning</w:t>
            </w:r>
            <w:r w:rsidRPr="00B40C4C">
              <w:rPr>
                <w:rStyle w:val="kursiv"/>
              </w:rPr>
              <w:t>, kan nyttes under post 23</w:t>
            </w:r>
          </w:p>
        </w:tc>
        <w:tc>
          <w:tcPr>
            <w:tcW w:w="1380" w:type="dxa"/>
            <w:tcBorders>
              <w:top w:val="nil"/>
              <w:left w:val="nil"/>
              <w:bottom w:val="nil"/>
              <w:right w:val="nil"/>
            </w:tcBorders>
            <w:tcMar>
              <w:top w:w="43" w:type="dxa"/>
              <w:left w:w="0" w:type="dxa"/>
              <w:bottom w:w="0" w:type="dxa"/>
              <w:right w:w="0" w:type="dxa"/>
            </w:tcMar>
            <w:vAlign w:val="bottom"/>
          </w:tcPr>
          <w:p w14:paraId="35C801D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FB36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730C73" w14:textId="77777777" w:rsidR="0089264D" w:rsidRPr="00B40C4C" w:rsidRDefault="0089264D" w:rsidP="004B5DA0">
            <w:pPr>
              <w:jc w:val="right"/>
            </w:pPr>
            <w:r w:rsidRPr="00B40C4C">
              <w:t>30 370 000</w:t>
            </w:r>
          </w:p>
        </w:tc>
        <w:tc>
          <w:tcPr>
            <w:tcW w:w="180" w:type="dxa"/>
            <w:tcBorders>
              <w:top w:val="nil"/>
              <w:left w:val="nil"/>
              <w:bottom w:val="nil"/>
              <w:right w:val="nil"/>
            </w:tcBorders>
            <w:tcMar>
              <w:top w:w="43" w:type="dxa"/>
              <w:left w:w="0" w:type="dxa"/>
              <w:bottom w:w="0" w:type="dxa"/>
              <w:right w:w="0" w:type="dxa"/>
            </w:tcMar>
            <w:vAlign w:val="bottom"/>
          </w:tcPr>
          <w:p w14:paraId="0CB182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F2CE75" w14:textId="77777777" w:rsidR="0089264D" w:rsidRPr="00B40C4C" w:rsidRDefault="0089264D" w:rsidP="004B5DA0">
            <w:pPr>
              <w:jc w:val="right"/>
            </w:pPr>
          </w:p>
        </w:tc>
      </w:tr>
      <w:tr w:rsidR="00446E55" w:rsidRPr="00B40C4C" w14:paraId="396D1C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E5A2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894A3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7F005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1D640C" w14:textId="77777777" w:rsidR="0089264D" w:rsidRPr="00B40C4C" w:rsidRDefault="0089264D" w:rsidP="009137DA">
            <w:r w:rsidRPr="00B40C4C">
              <w:t>Utvikling og opplysningsarbeid mv.</w:t>
            </w:r>
          </w:p>
        </w:tc>
        <w:tc>
          <w:tcPr>
            <w:tcW w:w="1380" w:type="dxa"/>
            <w:tcBorders>
              <w:top w:val="nil"/>
              <w:left w:val="nil"/>
              <w:bottom w:val="nil"/>
              <w:right w:val="nil"/>
            </w:tcBorders>
            <w:tcMar>
              <w:top w:w="43" w:type="dxa"/>
              <w:left w:w="0" w:type="dxa"/>
              <w:bottom w:w="0" w:type="dxa"/>
              <w:right w:w="0" w:type="dxa"/>
            </w:tcMar>
            <w:vAlign w:val="bottom"/>
          </w:tcPr>
          <w:p w14:paraId="6893F0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8818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2087B2" w14:textId="77777777" w:rsidR="0089264D" w:rsidRPr="00B40C4C" w:rsidRDefault="0089264D" w:rsidP="004B5DA0">
            <w:pPr>
              <w:jc w:val="right"/>
            </w:pPr>
            <w:r w:rsidRPr="00B40C4C">
              <w:t>42 476 000</w:t>
            </w:r>
          </w:p>
        </w:tc>
        <w:tc>
          <w:tcPr>
            <w:tcW w:w="180" w:type="dxa"/>
            <w:tcBorders>
              <w:top w:val="nil"/>
              <w:left w:val="nil"/>
              <w:bottom w:val="nil"/>
              <w:right w:val="nil"/>
            </w:tcBorders>
            <w:tcMar>
              <w:top w:w="43" w:type="dxa"/>
              <w:left w:w="0" w:type="dxa"/>
              <w:bottom w:w="0" w:type="dxa"/>
              <w:right w:w="0" w:type="dxa"/>
            </w:tcMar>
            <w:vAlign w:val="bottom"/>
          </w:tcPr>
          <w:p w14:paraId="79027D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8416D7" w14:textId="77777777" w:rsidR="0089264D" w:rsidRPr="00B40C4C" w:rsidRDefault="0089264D" w:rsidP="004B5DA0">
            <w:pPr>
              <w:jc w:val="right"/>
            </w:pPr>
          </w:p>
        </w:tc>
      </w:tr>
      <w:tr w:rsidR="00446E55" w:rsidRPr="00B40C4C" w14:paraId="58916A4E"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29DB33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5B9E0A"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2ACAC6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1D4B40" w14:textId="77777777" w:rsidR="0089264D" w:rsidRPr="00B40C4C" w:rsidRDefault="0089264D" w:rsidP="009137DA">
            <w:r w:rsidRPr="00B40C4C">
              <w:t>Tilskudd til forskning og kompetanseutvikling i barnevernet</w:t>
            </w:r>
            <w:r w:rsidRPr="00B40C4C">
              <w:rPr>
                <w:rStyle w:val="kursiv"/>
              </w:rPr>
              <w:t>, kan overføres, kan nyttes under post 23</w:t>
            </w:r>
          </w:p>
        </w:tc>
        <w:tc>
          <w:tcPr>
            <w:tcW w:w="1380" w:type="dxa"/>
            <w:tcBorders>
              <w:top w:val="nil"/>
              <w:left w:val="nil"/>
              <w:bottom w:val="nil"/>
              <w:right w:val="nil"/>
            </w:tcBorders>
            <w:tcMar>
              <w:top w:w="43" w:type="dxa"/>
              <w:left w:w="0" w:type="dxa"/>
              <w:bottom w:w="0" w:type="dxa"/>
              <w:right w:w="0" w:type="dxa"/>
            </w:tcMar>
            <w:vAlign w:val="bottom"/>
          </w:tcPr>
          <w:p w14:paraId="3EDC9E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B012C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DCE57F4" w14:textId="77777777" w:rsidR="0089264D" w:rsidRPr="00B40C4C" w:rsidRDefault="0089264D" w:rsidP="004B5DA0">
            <w:pPr>
              <w:jc w:val="right"/>
            </w:pPr>
            <w:r w:rsidRPr="00B40C4C">
              <w:t>139 525 000</w:t>
            </w:r>
          </w:p>
        </w:tc>
        <w:tc>
          <w:tcPr>
            <w:tcW w:w="180" w:type="dxa"/>
            <w:tcBorders>
              <w:top w:val="nil"/>
              <w:left w:val="nil"/>
              <w:bottom w:val="nil"/>
              <w:right w:val="nil"/>
            </w:tcBorders>
            <w:tcMar>
              <w:top w:w="43" w:type="dxa"/>
              <w:left w:w="0" w:type="dxa"/>
              <w:bottom w:w="0" w:type="dxa"/>
              <w:right w:w="0" w:type="dxa"/>
            </w:tcMar>
            <w:vAlign w:val="bottom"/>
          </w:tcPr>
          <w:p w14:paraId="201113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3118CE" w14:textId="77777777" w:rsidR="0089264D" w:rsidRPr="00B40C4C" w:rsidRDefault="0089264D" w:rsidP="004B5DA0">
            <w:pPr>
              <w:jc w:val="right"/>
            </w:pPr>
            <w:r w:rsidRPr="00B40C4C">
              <w:t>546 751 000</w:t>
            </w:r>
          </w:p>
        </w:tc>
      </w:tr>
      <w:tr w:rsidR="00446E55" w:rsidRPr="00B40C4C" w14:paraId="4BEA2B45" w14:textId="77777777" w:rsidTr="008C2AB1">
        <w:trPr>
          <w:trHeight w:val="240"/>
        </w:trPr>
        <w:tc>
          <w:tcPr>
            <w:tcW w:w="567" w:type="dxa"/>
            <w:tcBorders>
              <w:top w:val="nil"/>
              <w:left w:val="nil"/>
              <w:bottom w:val="nil"/>
            </w:tcBorders>
            <w:tcMar>
              <w:top w:w="43" w:type="dxa"/>
              <w:left w:w="0" w:type="dxa"/>
              <w:bottom w:w="0" w:type="dxa"/>
              <w:right w:w="0" w:type="dxa"/>
            </w:tcMar>
          </w:tcPr>
          <w:p w14:paraId="5DA81983" w14:textId="77777777" w:rsidR="0089264D" w:rsidRPr="00B40C4C" w:rsidRDefault="0089264D" w:rsidP="009137DA">
            <w:r w:rsidRPr="00B40C4C">
              <w:t>855</w:t>
            </w:r>
          </w:p>
        </w:tc>
        <w:tc>
          <w:tcPr>
            <w:tcW w:w="260" w:type="dxa"/>
            <w:tcBorders>
              <w:top w:val="nil"/>
              <w:left w:val="nil"/>
              <w:bottom w:val="nil"/>
              <w:right w:val="nil"/>
            </w:tcBorders>
            <w:tcMar>
              <w:top w:w="43" w:type="dxa"/>
              <w:left w:w="0" w:type="dxa"/>
              <w:bottom w:w="0" w:type="dxa"/>
              <w:right w:w="0" w:type="dxa"/>
            </w:tcMar>
            <w:vAlign w:val="bottom"/>
          </w:tcPr>
          <w:p w14:paraId="14E795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4BF5B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1F6492" w14:textId="77777777" w:rsidR="0089264D" w:rsidRPr="00B40C4C" w:rsidRDefault="0089264D" w:rsidP="009137DA">
            <w:r w:rsidRPr="00B40C4C">
              <w:t>Statlig forvaltning av barnevernet:</w:t>
            </w:r>
          </w:p>
        </w:tc>
        <w:tc>
          <w:tcPr>
            <w:tcW w:w="1380" w:type="dxa"/>
            <w:tcBorders>
              <w:top w:val="nil"/>
              <w:left w:val="nil"/>
              <w:bottom w:val="nil"/>
              <w:right w:val="nil"/>
            </w:tcBorders>
            <w:tcMar>
              <w:top w:w="43" w:type="dxa"/>
              <w:left w:w="0" w:type="dxa"/>
              <w:bottom w:w="0" w:type="dxa"/>
              <w:right w:w="0" w:type="dxa"/>
            </w:tcMar>
            <w:vAlign w:val="bottom"/>
          </w:tcPr>
          <w:p w14:paraId="23621A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90CC0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EF64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E14C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3D2CBD" w14:textId="77777777" w:rsidR="0089264D" w:rsidRPr="00B40C4C" w:rsidRDefault="0089264D" w:rsidP="004B5DA0">
            <w:pPr>
              <w:jc w:val="right"/>
            </w:pPr>
          </w:p>
        </w:tc>
      </w:tr>
      <w:tr w:rsidR="00446E55" w:rsidRPr="00B40C4C" w14:paraId="0F0BBA6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8AE3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42275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CEB9D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0FBFAB" w14:textId="77777777" w:rsidR="0089264D" w:rsidRPr="00B40C4C" w:rsidRDefault="0089264D" w:rsidP="009137DA">
            <w:r w:rsidRPr="00B40C4C">
              <w:t>Driftsutgifter</w:t>
            </w:r>
            <w:r w:rsidRPr="00B40C4C">
              <w:rPr>
                <w:rStyle w:val="kursiv"/>
              </w:rPr>
              <w:t>, kan nyttes under post 22</w:t>
            </w:r>
          </w:p>
        </w:tc>
        <w:tc>
          <w:tcPr>
            <w:tcW w:w="1380" w:type="dxa"/>
            <w:tcBorders>
              <w:top w:val="nil"/>
              <w:left w:val="nil"/>
              <w:bottom w:val="nil"/>
              <w:right w:val="nil"/>
            </w:tcBorders>
            <w:tcMar>
              <w:top w:w="43" w:type="dxa"/>
              <w:left w:w="0" w:type="dxa"/>
              <w:bottom w:w="0" w:type="dxa"/>
              <w:right w:w="0" w:type="dxa"/>
            </w:tcMar>
            <w:vAlign w:val="bottom"/>
          </w:tcPr>
          <w:p w14:paraId="7538D2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F7CC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76FD15" w14:textId="77777777" w:rsidR="0089264D" w:rsidRPr="00B40C4C" w:rsidRDefault="0089264D" w:rsidP="004B5DA0">
            <w:pPr>
              <w:jc w:val="right"/>
            </w:pPr>
            <w:r w:rsidRPr="00B40C4C">
              <w:t>4 887 294 000</w:t>
            </w:r>
          </w:p>
        </w:tc>
        <w:tc>
          <w:tcPr>
            <w:tcW w:w="180" w:type="dxa"/>
            <w:tcBorders>
              <w:top w:val="nil"/>
              <w:left w:val="nil"/>
              <w:bottom w:val="nil"/>
              <w:right w:val="nil"/>
            </w:tcBorders>
            <w:tcMar>
              <w:top w:w="43" w:type="dxa"/>
              <w:left w:w="0" w:type="dxa"/>
              <w:bottom w:w="0" w:type="dxa"/>
              <w:right w:w="0" w:type="dxa"/>
            </w:tcMar>
            <w:vAlign w:val="bottom"/>
          </w:tcPr>
          <w:p w14:paraId="6FD7B0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9AD5E0" w14:textId="77777777" w:rsidR="0089264D" w:rsidRPr="00B40C4C" w:rsidRDefault="0089264D" w:rsidP="004B5DA0">
            <w:pPr>
              <w:jc w:val="right"/>
            </w:pPr>
          </w:p>
        </w:tc>
      </w:tr>
      <w:tr w:rsidR="00446E55" w:rsidRPr="00B40C4C" w14:paraId="5B3D82E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FA0A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6F0D14"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D55A0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F7EEC7"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A9034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2F04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BDA2338" w14:textId="77777777" w:rsidR="0089264D" w:rsidRPr="00B40C4C" w:rsidRDefault="0089264D" w:rsidP="004B5DA0">
            <w:pPr>
              <w:jc w:val="right"/>
            </w:pPr>
            <w:r w:rsidRPr="00B40C4C">
              <w:t>34 916 000</w:t>
            </w:r>
          </w:p>
        </w:tc>
        <w:tc>
          <w:tcPr>
            <w:tcW w:w="180" w:type="dxa"/>
            <w:tcBorders>
              <w:top w:val="nil"/>
              <w:left w:val="nil"/>
              <w:bottom w:val="nil"/>
              <w:right w:val="nil"/>
            </w:tcBorders>
            <w:tcMar>
              <w:top w:w="43" w:type="dxa"/>
              <w:left w:w="0" w:type="dxa"/>
              <w:bottom w:w="0" w:type="dxa"/>
              <w:right w:w="0" w:type="dxa"/>
            </w:tcMar>
            <w:vAlign w:val="bottom"/>
          </w:tcPr>
          <w:p w14:paraId="5A85F7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669A62" w14:textId="77777777" w:rsidR="0089264D" w:rsidRPr="00B40C4C" w:rsidRDefault="0089264D" w:rsidP="004B5DA0">
            <w:pPr>
              <w:jc w:val="right"/>
            </w:pPr>
          </w:p>
        </w:tc>
      </w:tr>
      <w:tr w:rsidR="00446E55" w:rsidRPr="00B40C4C" w14:paraId="4F9436B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D4E2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0D42AA"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7AC341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A4ADDA" w14:textId="77777777" w:rsidR="0089264D" w:rsidRPr="00B40C4C" w:rsidRDefault="0089264D" w:rsidP="009137DA">
            <w:r w:rsidRPr="00B40C4C">
              <w:t>Kjøp av private barnevernstjenester</w:t>
            </w:r>
            <w:r w:rsidRPr="00B40C4C">
              <w:rPr>
                <w:rStyle w:val="kursiv"/>
              </w:rPr>
              <w:t>, kan nyttes under post 1</w:t>
            </w:r>
          </w:p>
        </w:tc>
        <w:tc>
          <w:tcPr>
            <w:tcW w:w="1380" w:type="dxa"/>
            <w:tcBorders>
              <w:top w:val="nil"/>
              <w:left w:val="nil"/>
              <w:bottom w:val="nil"/>
              <w:right w:val="nil"/>
            </w:tcBorders>
            <w:tcMar>
              <w:top w:w="43" w:type="dxa"/>
              <w:left w:w="0" w:type="dxa"/>
              <w:bottom w:w="0" w:type="dxa"/>
              <w:right w:w="0" w:type="dxa"/>
            </w:tcMar>
            <w:vAlign w:val="bottom"/>
          </w:tcPr>
          <w:p w14:paraId="5BAE5B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F2D59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0F922E0" w14:textId="77777777" w:rsidR="0089264D" w:rsidRPr="00B40C4C" w:rsidRDefault="0089264D" w:rsidP="004B5DA0">
            <w:pPr>
              <w:jc w:val="right"/>
            </w:pPr>
            <w:r w:rsidRPr="00B40C4C">
              <w:t>4 145 778 000</w:t>
            </w:r>
          </w:p>
        </w:tc>
        <w:tc>
          <w:tcPr>
            <w:tcW w:w="180" w:type="dxa"/>
            <w:tcBorders>
              <w:top w:val="nil"/>
              <w:left w:val="nil"/>
              <w:bottom w:val="nil"/>
              <w:right w:val="nil"/>
            </w:tcBorders>
            <w:tcMar>
              <w:top w:w="43" w:type="dxa"/>
              <w:left w:w="0" w:type="dxa"/>
              <w:bottom w:w="0" w:type="dxa"/>
              <w:right w:w="0" w:type="dxa"/>
            </w:tcMar>
            <w:vAlign w:val="bottom"/>
          </w:tcPr>
          <w:p w14:paraId="50BBD2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8669C3" w14:textId="77777777" w:rsidR="0089264D" w:rsidRPr="00B40C4C" w:rsidRDefault="0089264D" w:rsidP="004B5DA0">
            <w:pPr>
              <w:jc w:val="right"/>
            </w:pPr>
            <w:r w:rsidRPr="00B40C4C">
              <w:t>9 067 988 000</w:t>
            </w:r>
          </w:p>
        </w:tc>
      </w:tr>
      <w:tr w:rsidR="00446E55" w:rsidRPr="00B40C4C" w14:paraId="1D98B526" w14:textId="77777777" w:rsidTr="008C2AB1">
        <w:trPr>
          <w:trHeight w:val="500"/>
        </w:trPr>
        <w:tc>
          <w:tcPr>
            <w:tcW w:w="567" w:type="dxa"/>
            <w:tcBorders>
              <w:top w:val="nil"/>
              <w:left w:val="nil"/>
              <w:bottom w:val="nil"/>
            </w:tcBorders>
            <w:tcMar>
              <w:top w:w="43" w:type="dxa"/>
              <w:left w:w="0" w:type="dxa"/>
              <w:bottom w:w="0" w:type="dxa"/>
              <w:right w:w="0" w:type="dxa"/>
            </w:tcMar>
          </w:tcPr>
          <w:p w14:paraId="04038191" w14:textId="77777777" w:rsidR="0089264D" w:rsidRPr="00B40C4C" w:rsidRDefault="0089264D" w:rsidP="009137DA">
            <w:r w:rsidRPr="00B40C4C">
              <w:t>856</w:t>
            </w:r>
          </w:p>
        </w:tc>
        <w:tc>
          <w:tcPr>
            <w:tcW w:w="260" w:type="dxa"/>
            <w:tcBorders>
              <w:top w:val="nil"/>
              <w:left w:val="nil"/>
              <w:bottom w:val="nil"/>
              <w:right w:val="nil"/>
            </w:tcBorders>
            <w:tcMar>
              <w:top w:w="43" w:type="dxa"/>
              <w:left w:w="0" w:type="dxa"/>
              <w:bottom w:w="0" w:type="dxa"/>
              <w:right w:w="0" w:type="dxa"/>
            </w:tcMar>
            <w:vAlign w:val="bottom"/>
          </w:tcPr>
          <w:p w14:paraId="158E59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1C2F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51D5F6" w14:textId="77777777" w:rsidR="0089264D" w:rsidRPr="00B40C4C" w:rsidRDefault="0089264D" w:rsidP="009137DA">
            <w:r w:rsidRPr="00B40C4C">
              <w:t>Barnevernets omsorgssenter for enslige, mindreårige asylsøkere:</w:t>
            </w:r>
          </w:p>
        </w:tc>
        <w:tc>
          <w:tcPr>
            <w:tcW w:w="1380" w:type="dxa"/>
            <w:tcBorders>
              <w:top w:val="nil"/>
              <w:left w:val="nil"/>
              <w:bottom w:val="nil"/>
              <w:right w:val="nil"/>
            </w:tcBorders>
            <w:tcMar>
              <w:top w:w="43" w:type="dxa"/>
              <w:left w:w="0" w:type="dxa"/>
              <w:bottom w:w="0" w:type="dxa"/>
              <w:right w:w="0" w:type="dxa"/>
            </w:tcMar>
            <w:vAlign w:val="bottom"/>
          </w:tcPr>
          <w:p w14:paraId="3B89E3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E2163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7BB4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BAB9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72BBBB" w14:textId="77777777" w:rsidR="0089264D" w:rsidRPr="00B40C4C" w:rsidRDefault="0089264D" w:rsidP="004B5DA0">
            <w:pPr>
              <w:jc w:val="right"/>
            </w:pPr>
          </w:p>
        </w:tc>
      </w:tr>
      <w:tr w:rsidR="00446E55" w:rsidRPr="00B40C4C" w14:paraId="5A19F7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6A3F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1F9DB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8F2D0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271027" w14:textId="77777777" w:rsidR="0089264D" w:rsidRPr="00B40C4C" w:rsidRDefault="0089264D" w:rsidP="009137DA">
            <w:r w:rsidRPr="00B40C4C">
              <w:t>Driftsutgifter</w:t>
            </w:r>
            <w:r w:rsidRPr="00B40C4C">
              <w:rPr>
                <w:rStyle w:val="kursiv"/>
              </w:rPr>
              <w:t>, kan nyttes under post 22</w:t>
            </w:r>
          </w:p>
        </w:tc>
        <w:tc>
          <w:tcPr>
            <w:tcW w:w="1380" w:type="dxa"/>
            <w:tcBorders>
              <w:top w:val="nil"/>
              <w:left w:val="nil"/>
              <w:bottom w:val="nil"/>
              <w:right w:val="nil"/>
            </w:tcBorders>
            <w:tcMar>
              <w:top w:w="43" w:type="dxa"/>
              <w:left w:w="0" w:type="dxa"/>
              <w:bottom w:w="0" w:type="dxa"/>
              <w:right w:w="0" w:type="dxa"/>
            </w:tcMar>
            <w:vAlign w:val="bottom"/>
          </w:tcPr>
          <w:p w14:paraId="13A368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E564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5739F2" w14:textId="77777777" w:rsidR="0089264D" w:rsidRPr="00B40C4C" w:rsidRDefault="0089264D" w:rsidP="004B5DA0">
            <w:pPr>
              <w:jc w:val="right"/>
            </w:pPr>
            <w:r w:rsidRPr="00B40C4C">
              <w:t>175 395 000</w:t>
            </w:r>
          </w:p>
        </w:tc>
        <w:tc>
          <w:tcPr>
            <w:tcW w:w="180" w:type="dxa"/>
            <w:tcBorders>
              <w:top w:val="nil"/>
              <w:left w:val="nil"/>
              <w:bottom w:val="nil"/>
              <w:right w:val="nil"/>
            </w:tcBorders>
            <w:tcMar>
              <w:top w:w="43" w:type="dxa"/>
              <w:left w:w="0" w:type="dxa"/>
              <w:bottom w:w="0" w:type="dxa"/>
              <w:right w:w="0" w:type="dxa"/>
            </w:tcMar>
            <w:vAlign w:val="bottom"/>
          </w:tcPr>
          <w:p w14:paraId="4A56E0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E57083" w14:textId="77777777" w:rsidR="0089264D" w:rsidRPr="00B40C4C" w:rsidRDefault="0089264D" w:rsidP="004B5DA0">
            <w:pPr>
              <w:jc w:val="right"/>
            </w:pPr>
          </w:p>
        </w:tc>
      </w:tr>
      <w:tr w:rsidR="00446E55" w:rsidRPr="00B40C4C" w14:paraId="22EA32A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14185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B98AB0"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E0A51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D78555" w14:textId="77777777" w:rsidR="0089264D" w:rsidRPr="00B40C4C" w:rsidRDefault="0089264D" w:rsidP="009137DA">
            <w:r w:rsidRPr="00B40C4C">
              <w:t>Kjøp av plasser i private omsorgssentre</w:t>
            </w:r>
            <w:r w:rsidRPr="00B40C4C">
              <w:rPr>
                <w:rStyle w:val="kursiv"/>
              </w:rPr>
              <w:t>, kan nyttes under post 1</w:t>
            </w:r>
          </w:p>
        </w:tc>
        <w:tc>
          <w:tcPr>
            <w:tcW w:w="1380" w:type="dxa"/>
            <w:tcBorders>
              <w:top w:val="nil"/>
              <w:left w:val="nil"/>
              <w:bottom w:val="nil"/>
              <w:right w:val="nil"/>
            </w:tcBorders>
            <w:tcMar>
              <w:top w:w="43" w:type="dxa"/>
              <w:left w:w="0" w:type="dxa"/>
              <w:bottom w:w="0" w:type="dxa"/>
              <w:right w:w="0" w:type="dxa"/>
            </w:tcMar>
            <w:vAlign w:val="bottom"/>
          </w:tcPr>
          <w:p w14:paraId="4322CA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C501B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8DED6C4" w14:textId="77777777" w:rsidR="0089264D" w:rsidRPr="00B40C4C" w:rsidRDefault="0089264D" w:rsidP="004B5DA0">
            <w:pPr>
              <w:jc w:val="right"/>
            </w:pPr>
            <w:r w:rsidRPr="00B40C4C">
              <w:t>392 169 000</w:t>
            </w:r>
          </w:p>
        </w:tc>
        <w:tc>
          <w:tcPr>
            <w:tcW w:w="180" w:type="dxa"/>
            <w:tcBorders>
              <w:top w:val="nil"/>
              <w:left w:val="nil"/>
              <w:bottom w:val="nil"/>
              <w:right w:val="nil"/>
            </w:tcBorders>
            <w:tcMar>
              <w:top w:w="43" w:type="dxa"/>
              <w:left w:w="0" w:type="dxa"/>
              <w:bottom w:w="0" w:type="dxa"/>
              <w:right w:w="0" w:type="dxa"/>
            </w:tcMar>
            <w:vAlign w:val="bottom"/>
          </w:tcPr>
          <w:p w14:paraId="07E1F38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4818C0" w14:textId="77777777" w:rsidR="0089264D" w:rsidRPr="00B40C4C" w:rsidRDefault="0089264D" w:rsidP="004B5DA0">
            <w:pPr>
              <w:jc w:val="right"/>
            </w:pPr>
            <w:r w:rsidRPr="00B40C4C">
              <w:t>567 564 000</w:t>
            </w:r>
          </w:p>
        </w:tc>
      </w:tr>
      <w:tr w:rsidR="00446E55" w:rsidRPr="00B40C4C" w14:paraId="4C12B8AD" w14:textId="77777777" w:rsidTr="008C2AB1">
        <w:trPr>
          <w:trHeight w:val="760"/>
        </w:trPr>
        <w:tc>
          <w:tcPr>
            <w:tcW w:w="567" w:type="dxa"/>
            <w:tcBorders>
              <w:top w:val="nil"/>
              <w:left w:val="nil"/>
              <w:bottom w:val="nil"/>
            </w:tcBorders>
            <w:tcMar>
              <w:top w:w="43" w:type="dxa"/>
              <w:left w:w="0" w:type="dxa"/>
              <w:bottom w:w="0" w:type="dxa"/>
              <w:right w:w="0" w:type="dxa"/>
            </w:tcMar>
          </w:tcPr>
          <w:p w14:paraId="0DA5ED4A" w14:textId="77777777" w:rsidR="0089264D" w:rsidRPr="00B40C4C" w:rsidRDefault="0089264D" w:rsidP="009137DA">
            <w:r w:rsidRPr="00B40C4C">
              <w:t>858</w:t>
            </w:r>
          </w:p>
        </w:tc>
        <w:tc>
          <w:tcPr>
            <w:tcW w:w="260" w:type="dxa"/>
            <w:tcBorders>
              <w:top w:val="nil"/>
              <w:left w:val="nil"/>
              <w:bottom w:val="nil"/>
              <w:right w:val="nil"/>
            </w:tcBorders>
            <w:tcMar>
              <w:top w:w="43" w:type="dxa"/>
              <w:left w:w="0" w:type="dxa"/>
              <w:bottom w:w="0" w:type="dxa"/>
              <w:right w:w="0" w:type="dxa"/>
            </w:tcMar>
            <w:vAlign w:val="bottom"/>
          </w:tcPr>
          <w:p w14:paraId="318CF8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1FED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F5CD7E" w14:textId="77777777" w:rsidR="0089264D" w:rsidRPr="00B40C4C" w:rsidRDefault="0089264D" w:rsidP="009137DA">
            <w:r w:rsidRPr="00B40C4C">
              <w:t>Barne-, ungdoms- og familiedirektoratet og fellesfunksjoner i Barne-, ungdoms- og familieetaten:</w:t>
            </w:r>
          </w:p>
        </w:tc>
        <w:tc>
          <w:tcPr>
            <w:tcW w:w="1380" w:type="dxa"/>
            <w:tcBorders>
              <w:top w:val="nil"/>
              <w:left w:val="nil"/>
              <w:bottom w:val="nil"/>
              <w:right w:val="nil"/>
            </w:tcBorders>
            <w:tcMar>
              <w:top w:w="43" w:type="dxa"/>
              <w:left w:w="0" w:type="dxa"/>
              <w:bottom w:w="0" w:type="dxa"/>
              <w:right w:w="0" w:type="dxa"/>
            </w:tcMar>
            <w:vAlign w:val="bottom"/>
          </w:tcPr>
          <w:p w14:paraId="2FD945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3F802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232E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CE277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CD5A6B" w14:textId="77777777" w:rsidR="0089264D" w:rsidRPr="00B40C4C" w:rsidRDefault="0089264D" w:rsidP="004B5DA0">
            <w:pPr>
              <w:jc w:val="right"/>
            </w:pPr>
          </w:p>
        </w:tc>
      </w:tr>
      <w:tr w:rsidR="00446E55" w:rsidRPr="00B40C4C" w14:paraId="1D0E3EA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439D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06394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FD0B4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A8C26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936BC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EDB8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BEC581" w14:textId="77777777" w:rsidR="0089264D" w:rsidRPr="00B40C4C" w:rsidRDefault="0089264D" w:rsidP="004B5DA0">
            <w:pPr>
              <w:jc w:val="right"/>
            </w:pPr>
            <w:r w:rsidRPr="00B40C4C">
              <w:t>674 015 000</w:t>
            </w:r>
          </w:p>
        </w:tc>
        <w:tc>
          <w:tcPr>
            <w:tcW w:w="180" w:type="dxa"/>
            <w:tcBorders>
              <w:top w:val="nil"/>
              <w:left w:val="nil"/>
              <w:bottom w:val="nil"/>
              <w:right w:val="nil"/>
            </w:tcBorders>
            <w:tcMar>
              <w:top w:w="43" w:type="dxa"/>
              <w:left w:w="0" w:type="dxa"/>
              <w:bottom w:w="0" w:type="dxa"/>
              <w:right w:w="0" w:type="dxa"/>
            </w:tcMar>
            <w:vAlign w:val="bottom"/>
          </w:tcPr>
          <w:p w14:paraId="5EAB99B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34CFA1" w14:textId="77777777" w:rsidR="0089264D" w:rsidRPr="00B40C4C" w:rsidRDefault="0089264D" w:rsidP="004B5DA0">
            <w:pPr>
              <w:jc w:val="right"/>
            </w:pPr>
          </w:p>
        </w:tc>
      </w:tr>
      <w:tr w:rsidR="00446E55" w:rsidRPr="00B40C4C" w14:paraId="596787A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85C3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A8745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D82F0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5F12EB"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165A9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339EF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B655AD7" w14:textId="77777777" w:rsidR="0089264D" w:rsidRPr="00B40C4C" w:rsidRDefault="0089264D" w:rsidP="004B5DA0">
            <w:pPr>
              <w:jc w:val="right"/>
            </w:pPr>
            <w:r w:rsidRPr="00B40C4C">
              <w:t>22 676 000</w:t>
            </w:r>
          </w:p>
        </w:tc>
        <w:tc>
          <w:tcPr>
            <w:tcW w:w="180" w:type="dxa"/>
            <w:tcBorders>
              <w:top w:val="nil"/>
              <w:left w:val="nil"/>
              <w:bottom w:val="nil"/>
              <w:right w:val="nil"/>
            </w:tcBorders>
            <w:tcMar>
              <w:top w:w="43" w:type="dxa"/>
              <w:left w:w="0" w:type="dxa"/>
              <w:bottom w:w="0" w:type="dxa"/>
              <w:right w:w="0" w:type="dxa"/>
            </w:tcMar>
            <w:vAlign w:val="bottom"/>
          </w:tcPr>
          <w:p w14:paraId="2A5ADB6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A9FA41B" w14:textId="77777777" w:rsidR="0089264D" w:rsidRPr="00B40C4C" w:rsidRDefault="0089264D" w:rsidP="004B5DA0">
            <w:pPr>
              <w:jc w:val="right"/>
            </w:pPr>
            <w:r w:rsidRPr="00B40C4C">
              <w:t>696 691 000</w:t>
            </w:r>
          </w:p>
        </w:tc>
      </w:tr>
      <w:tr w:rsidR="00446E55" w:rsidRPr="00B40C4C" w14:paraId="208A790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CC2E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B31B7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59B5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9C1B72" w14:textId="77777777" w:rsidR="0089264D" w:rsidRPr="00B40C4C" w:rsidRDefault="0089264D" w:rsidP="009137DA">
            <w:r w:rsidRPr="00B40C4C">
              <w:t>Sum Barnevernet</w:t>
            </w:r>
          </w:p>
        </w:tc>
        <w:tc>
          <w:tcPr>
            <w:tcW w:w="1380" w:type="dxa"/>
            <w:tcBorders>
              <w:top w:val="nil"/>
              <w:left w:val="nil"/>
              <w:bottom w:val="nil"/>
              <w:right w:val="nil"/>
            </w:tcBorders>
            <w:tcMar>
              <w:top w:w="43" w:type="dxa"/>
              <w:left w:w="0" w:type="dxa"/>
              <w:bottom w:w="0" w:type="dxa"/>
              <w:right w:w="0" w:type="dxa"/>
            </w:tcMar>
            <w:vAlign w:val="bottom"/>
          </w:tcPr>
          <w:p w14:paraId="40D5BD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D6B6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2231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E0E90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3593671" w14:textId="77777777" w:rsidR="0089264D" w:rsidRPr="00B40C4C" w:rsidRDefault="0089264D" w:rsidP="004B5DA0">
            <w:pPr>
              <w:jc w:val="right"/>
            </w:pPr>
            <w:r w:rsidRPr="00B40C4C">
              <w:t>11 143 458 000</w:t>
            </w:r>
          </w:p>
        </w:tc>
      </w:tr>
      <w:tr w:rsidR="00446E55" w:rsidRPr="00B40C4C" w14:paraId="0721C36F"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B51AB33" w14:textId="77777777" w:rsidR="0089264D" w:rsidRPr="00B40C4C" w:rsidRDefault="0089264D" w:rsidP="00DA6D3F">
            <w:pPr>
              <w:pStyle w:val="tittel-gulbok2"/>
            </w:pPr>
            <w:r w:rsidRPr="00B40C4C">
              <w:t>Forbrukerpolitikk</w:t>
            </w:r>
          </w:p>
        </w:tc>
      </w:tr>
      <w:tr w:rsidR="00446E55" w:rsidRPr="00B40C4C" w14:paraId="415D7BFD" w14:textId="77777777" w:rsidTr="008C2AB1">
        <w:trPr>
          <w:trHeight w:val="240"/>
        </w:trPr>
        <w:tc>
          <w:tcPr>
            <w:tcW w:w="567" w:type="dxa"/>
            <w:tcBorders>
              <w:top w:val="nil"/>
              <w:left w:val="nil"/>
              <w:bottom w:val="nil"/>
            </w:tcBorders>
            <w:tcMar>
              <w:top w:w="43" w:type="dxa"/>
              <w:left w:w="0" w:type="dxa"/>
              <w:bottom w:w="0" w:type="dxa"/>
              <w:right w:w="0" w:type="dxa"/>
            </w:tcMar>
          </w:tcPr>
          <w:p w14:paraId="35532F33" w14:textId="77777777" w:rsidR="0089264D" w:rsidRPr="00B40C4C" w:rsidRDefault="0089264D" w:rsidP="009137DA">
            <w:r w:rsidRPr="00B40C4C">
              <w:t>860</w:t>
            </w:r>
          </w:p>
        </w:tc>
        <w:tc>
          <w:tcPr>
            <w:tcW w:w="260" w:type="dxa"/>
            <w:tcBorders>
              <w:top w:val="nil"/>
              <w:left w:val="nil"/>
              <w:bottom w:val="nil"/>
              <w:right w:val="nil"/>
            </w:tcBorders>
            <w:tcMar>
              <w:top w:w="43" w:type="dxa"/>
              <w:left w:w="0" w:type="dxa"/>
              <w:bottom w:w="0" w:type="dxa"/>
              <w:right w:w="0" w:type="dxa"/>
            </w:tcMar>
            <w:vAlign w:val="bottom"/>
          </w:tcPr>
          <w:p w14:paraId="534682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2F64F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4E4A18" w14:textId="77777777" w:rsidR="0089264D" w:rsidRPr="00B40C4C" w:rsidRDefault="0089264D" w:rsidP="009137DA">
            <w:r w:rsidRPr="00B40C4C">
              <w:t>Forbrukerrådet:</w:t>
            </w:r>
          </w:p>
        </w:tc>
        <w:tc>
          <w:tcPr>
            <w:tcW w:w="1380" w:type="dxa"/>
            <w:tcBorders>
              <w:top w:val="nil"/>
              <w:left w:val="nil"/>
              <w:bottom w:val="nil"/>
              <w:right w:val="nil"/>
            </w:tcBorders>
            <w:tcMar>
              <w:top w:w="43" w:type="dxa"/>
              <w:left w:w="0" w:type="dxa"/>
              <w:bottom w:w="0" w:type="dxa"/>
              <w:right w:w="0" w:type="dxa"/>
            </w:tcMar>
            <w:vAlign w:val="bottom"/>
          </w:tcPr>
          <w:p w14:paraId="2C7D48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6157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71FD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0BBAC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08A2E2" w14:textId="77777777" w:rsidR="0089264D" w:rsidRPr="00B40C4C" w:rsidRDefault="0089264D" w:rsidP="004B5DA0">
            <w:pPr>
              <w:jc w:val="right"/>
            </w:pPr>
          </w:p>
        </w:tc>
      </w:tr>
      <w:tr w:rsidR="00446E55" w:rsidRPr="00B40C4C" w14:paraId="0E7540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6A79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B5566E"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44C18E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7E1A96" w14:textId="77777777" w:rsidR="0089264D" w:rsidRPr="00B40C4C" w:rsidRDefault="0089264D" w:rsidP="009137DA">
            <w:r w:rsidRPr="00B40C4C">
              <w:t>Basisbevilgning</w:t>
            </w:r>
          </w:p>
        </w:tc>
        <w:tc>
          <w:tcPr>
            <w:tcW w:w="1380" w:type="dxa"/>
            <w:tcBorders>
              <w:top w:val="nil"/>
              <w:left w:val="nil"/>
              <w:bottom w:val="nil"/>
              <w:right w:val="nil"/>
            </w:tcBorders>
            <w:tcMar>
              <w:top w:w="43" w:type="dxa"/>
              <w:left w:w="0" w:type="dxa"/>
              <w:bottom w:w="0" w:type="dxa"/>
              <w:right w:w="0" w:type="dxa"/>
            </w:tcMar>
            <w:vAlign w:val="bottom"/>
          </w:tcPr>
          <w:p w14:paraId="10CEBF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A167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180A20" w14:textId="77777777" w:rsidR="0089264D" w:rsidRPr="00B40C4C" w:rsidRDefault="0089264D" w:rsidP="004B5DA0">
            <w:pPr>
              <w:jc w:val="right"/>
            </w:pPr>
            <w:r w:rsidRPr="00B40C4C">
              <w:t>95 553 000</w:t>
            </w:r>
          </w:p>
        </w:tc>
        <w:tc>
          <w:tcPr>
            <w:tcW w:w="180" w:type="dxa"/>
            <w:tcBorders>
              <w:top w:val="nil"/>
              <w:left w:val="nil"/>
              <w:bottom w:val="nil"/>
              <w:right w:val="nil"/>
            </w:tcBorders>
            <w:tcMar>
              <w:top w:w="43" w:type="dxa"/>
              <w:left w:w="0" w:type="dxa"/>
              <w:bottom w:w="0" w:type="dxa"/>
              <w:right w:w="0" w:type="dxa"/>
            </w:tcMar>
            <w:vAlign w:val="bottom"/>
          </w:tcPr>
          <w:p w14:paraId="0A4941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673BFE" w14:textId="77777777" w:rsidR="0089264D" w:rsidRPr="00B40C4C" w:rsidRDefault="0089264D" w:rsidP="004B5DA0">
            <w:pPr>
              <w:jc w:val="right"/>
            </w:pPr>
          </w:p>
        </w:tc>
      </w:tr>
      <w:tr w:rsidR="00446E55" w:rsidRPr="00B40C4C" w14:paraId="7DFCFB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4529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46E911"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6E681F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8C26D2" w14:textId="77777777" w:rsidR="0089264D" w:rsidRPr="00B40C4C" w:rsidRDefault="0089264D" w:rsidP="009137DA">
            <w:r w:rsidRPr="00B40C4C">
              <w:t>Markedsportaler</w:t>
            </w:r>
          </w:p>
        </w:tc>
        <w:tc>
          <w:tcPr>
            <w:tcW w:w="1380" w:type="dxa"/>
            <w:tcBorders>
              <w:top w:val="nil"/>
              <w:left w:val="nil"/>
              <w:bottom w:val="nil"/>
              <w:right w:val="nil"/>
            </w:tcBorders>
            <w:tcMar>
              <w:top w:w="43" w:type="dxa"/>
              <w:left w:w="0" w:type="dxa"/>
              <w:bottom w:w="0" w:type="dxa"/>
              <w:right w:w="0" w:type="dxa"/>
            </w:tcMar>
            <w:vAlign w:val="bottom"/>
          </w:tcPr>
          <w:p w14:paraId="3ABA13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80F9E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1FFFE97" w14:textId="77777777" w:rsidR="0089264D" w:rsidRPr="00B40C4C" w:rsidRDefault="0089264D" w:rsidP="004B5DA0">
            <w:pPr>
              <w:jc w:val="right"/>
            </w:pPr>
            <w:r w:rsidRPr="00B40C4C">
              <w:t>33 423 000</w:t>
            </w:r>
          </w:p>
        </w:tc>
        <w:tc>
          <w:tcPr>
            <w:tcW w:w="180" w:type="dxa"/>
            <w:tcBorders>
              <w:top w:val="nil"/>
              <w:left w:val="nil"/>
              <w:bottom w:val="nil"/>
              <w:right w:val="nil"/>
            </w:tcBorders>
            <w:tcMar>
              <w:top w:w="43" w:type="dxa"/>
              <w:left w:w="0" w:type="dxa"/>
              <w:bottom w:w="0" w:type="dxa"/>
              <w:right w:w="0" w:type="dxa"/>
            </w:tcMar>
            <w:vAlign w:val="bottom"/>
          </w:tcPr>
          <w:p w14:paraId="34D6C1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C51D2C" w14:textId="77777777" w:rsidR="0089264D" w:rsidRPr="00B40C4C" w:rsidRDefault="0089264D" w:rsidP="004B5DA0">
            <w:pPr>
              <w:jc w:val="right"/>
            </w:pPr>
            <w:r w:rsidRPr="00B40C4C">
              <w:t>128 976 000</w:t>
            </w:r>
          </w:p>
        </w:tc>
      </w:tr>
      <w:tr w:rsidR="00446E55" w:rsidRPr="00B40C4C" w14:paraId="0065DA2C" w14:textId="77777777" w:rsidTr="008C2AB1">
        <w:trPr>
          <w:trHeight w:val="240"/>
        </w:trPr>
        <w:tc>
          <w:tcPr>
            <w:tcW w:w="567" w:type="dxa"/>
            <w:tcBorders>
              <w:top w:val="nil"/>
              <w:left w:val="nil"/>
              <w:bottom w:val="nil"/>
            </w:tcBorders>
            <w:tcMar>
              <w:top w:w="43" w:type="dxa"/>
              <w:left w:w="0" w:type="dxa"/>
              <w:bottom w:w="0" w:type="dxa"/>
              <w:right w:w="0" w:type="dxa"/>
            </w:tcMar>
          </w:tcPr>
          <w:p w14:paraId="6D4EE0E6" w14:textId="77777777" w:rsidR="0089264D" w:rsidRPr="00B40C4C" w:rsidRDefault="0089264D" w:rsidP="009137DA">
            <w:r w:rsidRPr="00B40C4C">
              <w:t>862</w:t>
            </w:r>
          </w:p>
        </w:tc>
        <w:tc>
          <w:tcPr>
            <w:tcW w:w="260" w:type="dxa"/>
            <w:tcBorders>
              <w:top w:val="nil"/>
              <w:left w:val="nil"/>
              <w:bottom w:val="nil"/>
              <w:right w:val="nil"/>
            </w:tcBorders>
            <w:tcMar>
              <w:top w:w="43" w:type="dxa"/>
              <w:left w:w="0" w:type="dxa"/>
              <w:bottom w:w="0" w:type="dxa"/>
              <w:right w:w="0" w:type="dxa"/>
            </w:tcMar>
            <w:vAlign w:val="bottom"/>
          </w:tcPr>
          <w:p w14:paraId="0616D0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464B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DA84C9" w14:textId="77777777" w:rsidR="0089264D" w:rsidRPr="00B40C4C" w:rsidRDefault="0089264D" w:rsidP="009137DA">
            <w:r w:rsidRPr="00B40C4C">
              <w:t>Stiftelsen Miljømerking i Norge:</w:t>
            </w:r>
          </w:p>
        </w:tc>
        <w:tc>
          <w:tcPr>
            <w:tcW w:w="1380" w:type="dxa"/>
            <w:tcBorders>
              <w:top w:val="nil"/>
              <w:left w:val="nil"/>
              <w:bottom w:val="nil"/>
              <w:right w:val="nil"/>
            </w:tcBorders>
            <w:tcMar>
              <w:top w:w="43" w:type="dxa"/>
              <w:left w:w="0" w:type="dxa"/>
              <w:bottom w:w="0" w:type="dxa"/>
              <w:right w:w="0" w:type="dxa"/>
            </w:tcMar>
            <w:vAlign w:val="bottom"/>
          </w:tcPr>
          <w:p w14:paraId="6524B8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C360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4B66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9A6D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794C03" w14:textId="77777777" w:rsidR="0089264D" w:rsidRPr="00B40C4C" w:rsidRDefault="0089264D" w:rsidP="004B5DA0">
            <w:pPr>
              <w:jc w:val="right"/>
            </w:pPr>
          </w:p>
        </w:tc>
      </w:tr>
      <w:tr w:rsidR="00446E55" w:rsidRPr="00B40C4C" w14:paraId="4E2CB1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6F7D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32A94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0950E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61668E" w14:textId="77777777" w:rsidR="0089264D" w:rsidRPr="00B40C4C" w:rsidRDefault="0089264D" w:rsidP="009137DA">
            <w:r w:rsidRPr="00B40C4C">
              <w:t>Driftstilskudd</w:t>
            </w:r>
          </w:p>
        </w:tc>
        <w:tc>
          <w:tcPr>
            <w:tcW w:w="1380" w:type="dxa"/>
            <w:tcBorders>
              <w:top w:val="nil"/>
              <w:left w:val="nil"/>
              <w:bottom w:val="nil"/>
              <w:right w:val="nil"/>
            </w:tcBorders>
            <w:tcMar>
              <w:top w:w="43" w:type="dxa"/>
              <w:left w:w="0" w:type="dxa"/>
              <w:bottom w:w="0" w:type="dxa"/>
              <w:right w:w="0" w:type="dxa"/>
            </w:tcMar>
            <w:vAlign w:val="bottom"/>
          </w:tcPr>
          <w:p w14:paraId="50A82F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38D9E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30B8021" w14:textId="77777777" w:rsidR="0089264D" w:rsidRPr="00B40C4C" w:rsidRDefault="0089264D" w:rsidP="004B5DA0">
            <w:pPr>
              <w:jc w:val="right"/>
            </w:pPr>
            <w:r w:rsidRPr="00B40C4C">
              <w:t>17 210 000</w:t>
            </w:r>
          </w:p>
        </w:tc>
        <w:tc>
          <w:tcPr>
            <w:tcW w:w="180" w:type="dxa"/>
            <w:tcBorders>
              <w:top w:val="nil"/>
              <w:left w:val="nil"/>
              <w:bottom w:val="nil"/>
              <w:right w:val="nil"/>
            </w:tcBorders>
            <w:tcMar>
              <w:top w:w="43" w:type="dxa"/>
              <w:left w:w="0" w:type="dxa"/>
              <w:bottom w:w="0" w:type="dxa"/>
              <w:right w:w="0" w:type="dxa"/>
            </w:tcMar>
            <w:vAlign w:val="bottom"/>
          </w:tcPr>
          <w:p w14:paraId="0B3F41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BA67CC" w14:textId="77777777" w:rsidR="0089264D" w:rsidRPr="00B40C4C" w:rsidRDefault="0089264D" w:rsidP="004B5DA0">
            <w:pPr>
              <w:jc w:val="right"/>
            </w:pPr>
            <w:r w:rsidRPr="00B40C4C">
              <w:t>17 210 000</w:t>
            </w:r>
          </w:p>
        </w:tc>
      </w:tr>
      <w:tr w:rsidR="00446E55" w:rsidRPr="00B40C4C" w14:paraId="069E8439" w14:textId="77777777" w:rsidTr="008C2AB1">
        <w:trPr>
          <w:trHeight w:val="240"/>
        </w:trPr>
        <w:tc>
          <w:tcPr>
            <w:tcW w:w="567" w:type="dxa"/>
            <w:tcBorders>
              <w:top w:val="nil"/>
              <w:left w:val="nil"/>
              <w:bottom w:val="nil"/>
            </w:tcBorders>
            <w:tcMar>
              <w:top w:w="43" w:type="dxa"/>
              <w:left w:w="0" w:type="dxa"/>
              <w:bottom w:w="0" w:type="dxa"/>
              <w:right w:w="0" w:type="dxa"/>
            </w:tcMar>
          </w:tcPr>
          <w:p w14:paraId="23A77A5B" w14:textId="77777777" w:rsidR="0089264D" w:rsidRPr="00B40C4C" w:rsidRDefault="0089264D" w:rsidP="009137DA">
            <w:r w:rsidRPr="00B40C4C">
              <w:t>865</w:t>
            </w:r>
          </w:p>
        </w:tc>
        <w:tc>
          <w:tcPr>
            <w:tcW w:w="260" w:type="dxa"/>
            <w:tcBorders>
              <w:top w:val="nil"/>
              <w:left w:val="nil"/>
              <w:bottom w:val="nil"/>
              <w:right w:val="nil"/>
            </w:tcBorders>
            <w:tcMar>
              <w:top w:w="43" w:type="dxa"/>
              <w:left w:w="0" w:type="dxa"/>
              <w:bottom w:w="0" w:type="dxa"/>
              <w:right w:w="0" w:type="dxa"/>
            </w:tcMar>
            <w:vAlign w:val="bottom"/>
          </w:tcPr>
          <w:p w14:paraId="6B0DBB1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D041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689A7A" w14:textId="77777777" w:rsidR="0089264D" w:rsidRPr="00B40C4C" w:rsidRDefault="0089264D" w:rsidP="009137DA">
            <w:r w:rsidRPr="00B40C4C">
              <w:t>Forbrukerpolitiske tiltak:</w:t>
            </w:r>
          </w:p>
        </w:tc>
        <w:tc>
          <w:tcPr>
            <w:tcW w:w="1380" w:type="dxa"/>
            <w:tcBorders>
              <w:top w:val="nil"/>
              <w:left w:val="nil"/>
              <w:bottom w:val="nil"/>
              <w:right w:val="nil"/>
            </w:tcBorders>
            <w:tcMar>
              <w:top w:w="43" w:type="dxa"/>
              <w:left w:w="0" w:type="dxa"/>
              <w:bottom w:w="0" w:type="dxa"/>
              <w:right w:w="0" w:type="dxa"/>
            </w:tcMar>
            <w:vAlign w:val="bottom"/>
          </w:tcPr>
          <w:p w14:paraId="1FFB00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477CD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8D09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A0A2A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8D5263" w14:textId="77777777" w:rsidR="0089264D" w:rsidRPr="00B40C4C" w:rsidRDefault="0089264D" w:rsidP="004B5DA0">
            <w:pPr>
              <w:jc w:val="right"/>
            </w:pPr>
          </w:p>
        </w:tc>
      </w:tr>
      <w:tr w:rsidR="00446E55" w:rsidRPr="00B40C4C" w14:paraId="5E78DDE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4333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1CC46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DA818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CC922B" w14:textId="77777777" w:rsidR="0089264D" w:rsidRPr="00B40C4C" w:rsidRDefault="0089264D" w:rsidP="009137DA">
            <w:r w:rsidRPr="00B40C4C">
              <w:t>Spesielle driftsutgifter</w:t>
            </w:r>
            <w:r w:rsidRPr="00B40C4C">
              <w:rPr>
                <w:rStyle w:val="kursiv"/>
              </w:rPr>
              <w:t>, kan overføres, kan nyttes under post 50</w:t>
            </w:r>
          </w:p>
        </w:tc>
        <w:tc>
          <w:tcPr>
            <w:tcW w:w="1380" w:type="dxa"/>
            <w:tcBorders>
              <w:top w:val="nil"/>
              <w:left w:val="nil"/>
              <w:bottom w:val="nil"/>
              <w:right w:val="nil"/>
            </w:tcBorders>
            <w:tcMar>
              <w:top w:w="43" w:type="dxa"/>
              <w:left w:w="0" w:type="dxa"/>
              <w:bottom w:w="0" w:type="dxa"/>
              <w:right w:w="0" w:type="dxa"/>
            </w:tcMar>
            <w:vAlign w:val="bottom"/>
          </w:tcPr>
          <w:p w14:paraId="471054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8EA2D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09A19D" w14:textId="77777777" w:rsidR="0089264D" w:rsidRPr="00B40C4C" w:rsidRDefault="0089264D" w:rsidP="004B5DA0">
            <w:pPr>
              <w:jc w:val="right"/>
            </w:pPr>
            <w:r w:rsidRPr="00B40C4C">
              <w:t>3 248 000</w:t>
            </w:r>
          </w:p>
        </w:tc>
        <w:tc>
          <w:tcPr>
            <w:tcW w:w="180" w:type="dxa"/>
            <w:tcBorders>
              <w:top w:val="nil"/>
              <w:left w:val="nil"/>
              <w:bottom w:val="nil"/>
              <w:right w:val="nil"/>
            </w:tcBorders>
            <w:tcMar>
              <w:top w:w="43" w:type="dxa"/>
              <w:left w:w="0" w:type="dxa"/>
              <w:bottom w:w="0" w:type="dxa"/>
              <w:right w:w="0" w:type="dxa"/>
            </w:tcMar>
            <w:vAlign w:val="bottom"/>
          </w:tcPr>
          <w:p w14:paraId="5389F4E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84247E" w14:textId="77777777" w:rsidR="0089264D" w:rsidRPr="00B40C4C" w:rsidRDefault="0089264D" w:rsidP="004B5DA0">
            <w:pPr>
              <w:jc w:val="right"/>
            </w:pPr>
          </w:p>
        </w:tc>
      </w:tr>
      <w:tr w:rsidR="00446E55" w:rsidRPr="00B40C4C" w14:paraId="4B963A8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DE693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A8390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5D9F9C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3748D5" w14:textId="77777777" w:rsidR="0089264D" w:rsidRPr="00B40C4C" w:rsidRDefault="0089264D" w:rsidP="009137DA">
            <w:r w:rsidRPr="00B40C4C">
              <w:t>Forskning og undervisning</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16F1EF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6E2BC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927D1C" w14:textId="77777777" w:rsidR="0089264D" w:rsidRPr="00B40C4C" w:rsidRDefault="0089264D" w:rsidP="004B5DA0">
            <w:pPr>
              <w:jc w:val="right"/>
            </w:pPr>
            <w:r w:rsidRPr="00B40C4C">
              <w:t>8 866 000</w:t>
            </w:r>
          </w:p>
        </w:tc>
        <w:tc>
          <w:tcPr>
            <w:tcW w:w="180" w:type="dxa"/>
            <w:tcBorders>
              <w:top w:val="nil"/>
              <w:left w:val="nil"/>
              <w:bottom w:val="nil"/>
              <w:right w:val="nil"/>
            </w:tcBorders>
            <w:tcMar>
              <w:top w:w="43" w:type="dxa"/>
              <w:left w:w="0" w:type="dxa"/>
              <w:bottom w:w="0" w:type="dxa"/>
              <w:right w:w="0" w:type="dxa"/>
            </w:tcMar>
            <w:vAlign w:val="bottom"/>
          </w:tcPr>
          <w:p w14:paraId="41D672C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FD89A4" w14:textId="77777777" w:rsidR="0089264D" w:rsidRPr="00B40C4C" w:rsidRDefault="0089264D" w:rsidP="004B5DA0">
            <w:pPr>
              <w:jc w:val="right"/>
            </w:pPr>
          </w:p>
        </w:tc>
      </w:tr>
      <w:tr w:rsidR="00446E55" w:rsidRPr="00B40C4C" w14:paraId="654B16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4F76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84CE1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DE2A5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F760E8" w14:textId="77777777" w:rsidR="0089264D" w:rsidRPr="00B40C4C" w:rsidRDefault="0089264D" w:rsidP="009137DA">
            <w:r w:rsidRPr="00B40C4C">
              <w:t>Tilskudd</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1F4D6F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CCF5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EE48E0" w14:textId="77777777" w:rsidR="0089264D" w:rsidRPr="00B40C4C" w:rsidRDefault="0089264D" w:rsidP="004B5DA0">
            <w:pPr>
              <w:jc w:val="right"/>
            </w:pPr>
            <w:r w:rsidRPr="00B40C4C">
              <w:t>1 910 000</w:t>
            </w:r>
          </w:p>
        </w:tc>
        <w:tc>
          <w:tcPr>
            <w:tcW w:w="180" w:type="dxa"/>
            <w:tcBorders>
              <w:top w:val="nil"/>
              <w:left w:val="nil"/>
              <w:bottom w:val="nil"/>
              <w:right w:val="nil"/>
            </w:tcBorders>
            <w:tcMar>
              <w:top w:w="43" w:type="dxa"/>
              <w:left w:w="0" w:type="dxa"/>
              <w:bottom w:w="0" w:type="dxa"/>
              <w:right w:w="0" w:type="dxa"/>
            </w:tcMar>
            <w:vAlign w:val="bottom"/>
          </w:tcPr>
          <w:p w14:paraId="756EB3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F7BE44" w14:textId="77777777" w:rsidR="0089264D" w:rsidRPr="00B40C4C" w:rsidRDefault="0089264D" w:rsidP="004B5DA0">
            <w:pPr>
              <w:jc w:val="right"/>
            </w:pPr>
          </w:p>
        </w:tc>
      </w:tr>
      <w:tr w:rsidR="00446E55" w:rsidRPr="00B40C4C" w14:paraId="2942D44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CAC6B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B14043"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23FB36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680AB2" w14:textId="77777777" w:rsidR="0089264D" w:rsidRPr="00B40C4C" w:rsidRDefault="0089264D" w:rsidP="009137DA">
            <w:r w:rsidRPr="00B40C4C">
              <w:t>EUs rammeprogram for forbrukerpolitikk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D6F42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4BA25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09F3779" w14:textId="77777777" w:rsidR="0089264D" w:rsidRPr="00B40C4C" w:rsidRDefault="0089264D" w:rsidP="004B5DA0">
            <w:pPr>
              <w:jc w:val="right"/>
            </w:pPr>
            <w:r w:rsidRPr="00B40C4C">
              <w:t>7 834 000</w:t>
            </w:r>
          </w:p>
        </w:tc>
        <w:tc>
          <w:tcPr>
            <w:tcW w:w="180" w:type="dxa"/>
            <w:tcBorders>
              <w:top w:val="nil"/>
              <w:left w:val="nil"/>
              <w:bottom w:val="nil"/>
              <w:right w:val="nil"/>
            </w:tcBorders>
            <w:tcMar>
              <w:top w:w="43" w:type="dxa"/>
              <w:left w:w="0" w:type="dxa"/>
              <w:bottom w:w="0" w:type="dxa"/>
              <w:right w:w="0" w:type="dxa"/>
            </w:tcMar>
            <w:vAlign w:val="bottom"/>
          </w:tcPr>
          <w:p w14:paraId="071FF75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5FE0E0" w14:textId="77777777" w:rsidR="0089264D" w:rsidRPr="00B40C4C" w:rsidRDefault="0089264D" w:rsidP="004B5DA0">
            <w:pPr>
              <w:jc w:val="right"/>
            </w:pPr>
            <w:r w:rsidRPr="00B40C4C">
              <w:t>21 858 000</w:t>
            </w:r>
          </w:p>
        </w:tc>
      </w:tr>
      <w:tr w:rsidR="00446E55" w:rsidRPr="00B40C4C" w14:paraId="3AC812C9" w14:textId="77777777" w:rsidTr="008C2AB1">
        <w:trPr>
          <w:trHeight w:val="240"/>
        </w:trPr>
        <w:tc>
          <w:tcPr>
            <w:tcW w:w="567" w:type="dxa"/>
            <w:tcBorders>
              <w:top w:val="nil"/>
              <w:left w:val="nil"/>
              <w:bottom w:val="nil"/>
            </w:tcBorders>
            <w:tcMar>
              <w:top w:w="43" w:type="dxa"/>
              <w:left w:w="0" w:type="dxa"/>
              <w:bottom w:w="0" w:type="dxa"/>
              <w:right w:w="0" w:type="dxa"/>
            </w:tcMar>
          </w:tcPr>
          <w:p w14:paraId="03D69F02" w14:textId="77777777" w:rsidR="0089264D" w:rsidRPr="00B40C4C" w:rsidRDefault="0089264D" w:rsidP="009137DA">
            <w:r w:rsidRPr="00B40C4C">
              <w:t>868</w:t>
            </w:r>
          </w:p>
        </w:tc>
        <w:tc>
          <w:tcPr>
            <w:tcW w:w="260" w:type="dxa"/>
            <w:tcBorders>
              <w:top w:val="nil"/>
              <w:left w:val="nil"/>
              <w:bottom w:val="nil"/>
              <w:right w:val="nil"/>
            </w:tcBorders>
            <w:tcMar>
              <w:top w:w="43" w:type="dxa"/>
              <w:left w:w="0" w:type="dxa"/>
              <w:bottom w:w="0" w:type="dxa"/>
              <w:right w:w="0" w:type="dxa"/>
            </w:tcMar>
            <w:vAlign w:val="bottom"/>
          </w:tcPr>
          <w:p w14:paraId="5B9EC2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A514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05233F" w14:textId="77777777" w:rsidR="0089264D" w:rsidRPr="00B40C4C" w:rsidRDefault="0089264D" w:rsidP="009137DA">
            <w:r w:rsidRPr="00B40C4C">
              <w:t>Forbrukertilsynet:</w:t>
            </w:r>
          </w:p>
        </w:tc>
        <w:tc>
          <w:tcPr>
            <w:tcW w:w="1380" w:type="dxa"/>
            <w:tcBorders>
              <w:top w:val="nil"/>
              <w:left w:val="nil"/>
              <w:bottom w:val="nil"/>
              <w:right w:val="nil"/>
            </w:tcBorders>
            <w:tcMar>
              <w:top w:w="43" w:type="dxa"/>
              <w:left w:w="0" w:type="dxa"/>
              <w:bottom w:w="0" w:type="dxa"/>
              <w:right w:w="0" w:type="dxa"/>
            </w:tcMar>
            <w:vAlign w:val="bottom"/>
          </w:tcPr>
          <w:p w14:paraId="6C261A9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D7636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0C6D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D3E14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779626" w14:textId="77777777" w:rsidR="0089264D" w:rsidRPr="00B40C4C" w:rsidRDefault="0089264D" w:rsidP="004B5DA0">
            <w:pPr>
              <w:jc w:val="right"/>
            </w:pPr>
          </w:p>
        </w:tc>
      </w:tr>
      <w:tr w:rsidR="00446E55" w:rsidRPr="00B40C4C" w14:paraId="354A29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8580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AC671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4FB8C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4C346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383F1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CE9C3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4B4B8F" w14:textId="77777777" w:rsidR="0089264D" w:rsidRPr="00B40C4C" w:rsidRDefault="0089264D" w:rsidP="004B5DA0">
            <w:pPr>
              <w:jc w:val="right"/>
            </w:pPr>
            <w:r w:rsidRPr="00B40C4C">
              <w:t>141 212 000</w:t>
            </w:r>
          </w:p>
        </w:tc>
        <w:tc>
          <w:tcPr>
            <w:tcW w:w="180" w:type="dxa"/>
            <w:tcBorders>
              <w:top w:val="nil"/>
              <w:left w:val="nil"/>
              <w:bottom w:val="nil"/>
              <w:right w:val="nil"/>
            </w:tcBorders>
            <w:tcMar>
              <w:top w:w="43" w:type="dxa"/>
              <w:left w:w="0" w:type="dxa"/>
              <w:bottom w:w="0" w:type="dxa"/>
              <w:right w:w="0" w:type="dxa"/>
            </w:tcMar>
            <w:vAlign w:val="bottom"/>
          </w:tcPr>
          <w:p w14:paraId="1F9E908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11B7452" w14:textId="77777777" w:rsidR="0089264D" w:rsidRPr="00B40C4C" w:rsidRDefault="0089264D" w:rsidP="004B5DA0">
            <w:pPr>
              <w:jc w:val="right"/>
            </w:pPr>
            <w:r w:rsidRPr="00B40C4C">
              <w:t>141 212 000</w:t>
            </w:r>
          </w:p>
        </w:tc>
      </w:tr>
      <w:tr w:rsidR="00446E55" w:rsidRPr="00B40C4C" w14:paraId="1C3316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18D1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8354D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F5E7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B9E8B3" w14:textId="77777777" w:rsidR="0089264D" w:rsidRPr="00B40C4C" w:rsidRDefault="0089264D" w:rsidP="009137DA">
            <w:r w:rsidRPr="00B40C4C">
              <w:t>Sum Forbrukerpolitikk</w:t>
            </w:r>
          </w:p>
        </w:tc>
        <w:tc>
          <w:tcPr>
            <w:tcW w:w="1380" w:type="dxa"/>
            <w:tcBorders>
              <w:top w:val="nil"/>
              <w:left w:val="nil"/>
              <w:bottom w:val="nil"/>
              <w:right w:val="nil"/>
            </w:tcBorders>
            <w:tcMar>
              <w:top w:w="43" w:type="dxa"/>
              <w:left w:w="0" w:type="dxa"/>
              <w:bottom w:w="0" w:type="dxa"/>
              <w:right w:w="0" w:type="dxa"/>
            </w:tcMar>
            <w:vAlign w:val="bottom"/>
          </w:tcPr>
          <w:p w14:paraId="1220F5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86F8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F87F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45D6C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74D5141" w14:textId="77777777" w:rsidR="0089264D" w:rsidRPr="00B40C4C" w:rsidRDefault="0089264D" w:rsidP="004B5DA0">
            <w:pPr>
              <w:jc w:val="right"/>
            </w:pPr>
            <w:r w:rsidRPr="00B40C4C">
              <w:t>309 256 000</w:t>
            </w:r>
          </w:p>
        </w:tc>
      </w:tr>
      <w:tr w:rsidR="00446E55" w:rsidRPr="00B40C4C" w14:paraId="20A8DAF3"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F04A7DE" w14:textId="77777777" w:rsidR="0089264D" w:rsidRPr="00B40C4C" w:rsidRDefault="0089264D" w:rsidP="00DA6D3F">
            <w:pPr>
              <w:pStyle w:val="tittel-gulbok2"/>
              <w:rPr>
                <w:lang w:val="nb-NO"/>
              </w:rPr>
            </w:pPr>
            <w:r w:rsidRPr="00B40C4C">
              <w:rPr>
                <w:lang w:val="nb-NO"/>
              </w:rPr>
              <w:t>Den norske kirke og andre tros- og livssynssamfunn</w:t>
            </w:r>
          </w:p>
        </w:tc>
      </w:tr>
      <w:tr w:rsidR="00446E55" w:rsidRPr="00B40C4C" w14:paraId="2413988A" w14:textId="77777777" w:rsidTr="008C2AB1">
        <w:trPr>
          <w:trHeight w:val="240"/>
        </w:trPr>
        <w:tc>
          <w:tcPr>
            <w:tcW w:w="567" w:type="dxa"/>
            <w:tcBorders>
              <w:top w:val="nil"/>
              <w:left w:val="nil"/>
              <w:bottom w:val="nil"/>
            </w:tcBorders>
            <w:tcMar>
              <w:top w:w="43" w:type="dxa"/>
              <w:left w:w="0" w:type="dxa"/>
              <w:bottom w:w="0" w:type="dxa"/>
              <w:right w:w="0" w:type="dxa"/>
            </w:tcMar>
          </w:tcPr>
          <w:p w14:paraId="08E453F4" w14:textId="77777777" w:rsidR="0089264D" w:rsidRPr="00B40C4C" w:rsidRDefault="0089264D" w:rsidP="009137DA">
            <w:r w:rsidRPr="00B40C4C">
              <w:t>880</w:t>
            </w:r>
          </w:p>
        </w:tc>
        <w:tc>
          <w:tcPr>
            <w:tcW w:w="260" w:type="dxa"/>
            <w:tcBorders>
              <w:top w:val="nil"/>
              <w:left w:val="nil"/>
              <w:bottom w:val="nil"/>
              <w:right w:val="nil"/>
            </w:tcBorders>
            <w:tcMar>
              <w:top w:w="43" w:type="dxa"/>
              <w:left w:w="0" w:type="dxa"/>
              <w:bottom w:w="0" w:type="dxa"/>
              <w:right w:w="0" w:type="dxa"/>
            </w:tcMar>
            <w:vAlign w:val="bottom"/>
          </w:tcPr>
          <w:p w14:paraId="3A7569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55ED2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B61DB9" w14:textId="77777777" w:rsidR="0089264D" w:rsidRPr="00B40C4C" w:rsidRDefault="0089264D" w:rsidP="009137DA">
            <w:r w:rsidRPr="00B40C4C">
              <w:t>Den norske kirke:</w:t>
            </w:r>
          </w:p>
        </w:tc>
        <w:tc>
          <w:tcPr>
            <w:tcW w:w="1380" w:type="dxa"/>
            <w:tcBorders>
              <w:top w:val="nil"/>
              <w:left w:val="nil"/>
              <w:bottom w:val="nil"/>
              <w:right w:val="nil"/>
            </w:tcBorders>
            <w:tcMar>
              <w:top w:w="43" w:type="dxa"/>
              <w:left w:w="0" w:type="dxa"/>
              <w:bottom w:w="0" w:type="dxa"/>
              <w:right w:w="0" w:type="dxa"/>
            </w:tcMar>
            <w:vAlign w:val="bottom"/>
          </w:tcPr>
          <w:p w14:paraId="229F2E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D8297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BAAA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351A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57097C" w14:textId="77777777" w:rsidR="0089264D" w:rsidRPr="00B40C4C" w:rsidRDefault="0089264D" w:rsidP="004B5DA0">
            <w:pPr>
              <w:jc w:val="right"/>
            </w:pPr>
          </w:p>
        </w:tc>
      </w:tr>
      <w:tr w:rsidR="00446E55" w:rsidRPr="00B40C4C" w14:paraId="0C0AA4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ECFAC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13670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363BD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576E57" w14:textId="77777777" w:rsidR="0089264D" w:rsidRPr="00B40C4C" w:rsidRDefault="0089264D" w:rsidP="009137DA">
            <w:r w:rsidRPr="00B40C4C">
              <w:t>Rammetilskudd til Den norske kirke</w:t>
            </w:r>
          </w:p>
        </w:tc>
        <w:tc>
          <w:tcPr>
            <w:tcW w:w="1380" w:type="dxa"/>
            <w:tcBorders>
              <w:top w:val="nil"/>
              <w:left w:val="nil"/>
              <w:bottom w:val="nil"/>
              <w:right w:val="nil"/>
            </w:tcBorders>
            <w:tcMar>
              <w:top w:w="43" w:type="dxa"/>
              <w:left w:w="0" w:type="dxa"/>
              <w:bottom w:w="0" w:type="dxa"/>
              <w:right w:w="0" w:type="dxa"/>
            </w:tcMar>
            <w:vAlign w:val="bottom"/>
          </w:tcPr>
          <w:p w14:paraId="6930CD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4111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376F19" w14:textId="77777777" w:rsidR="0089264D" w:rsidRPr="00B40C4C" w:rsidRDefault="0089264D" w:rsidP="004B5DA0">
            <w:pPr>
              <w:jc w:val="right"/>
            </w:pPr>
            <w:r w:rsidRPr="00B40C4C">
              <w:t>2 663 556 000</w:t>
            </w:r>
          </w:p>
        </w:tc>
        <w:tc>
          <w:tcPr>
            <w:tcW w:w="180" w:type="dxa"/>
            <w:tcBorders>
              <w:top w:val="nil"/>
              <w:left w:val="nil"/>
              <w:bottom w:val="nil"/>
              <w:right w:val="nil"/>
            </w:tcBorders>
            <w:tcMar>
              <w:top w:w="43" w:type="dxa"/>
              <w:left w:w="0" w:type="dxa"/>
              <w:bottom w:w="0" w:type="dxa"/>
              <w:right w:w="0" w:type="dxa"/>
            </w:tcMar>
            <w:vAlign w:val="bottom"/>
          </w:tcPr>
          <w:p w14:paraId="08ADC9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2A68FF" w14:textId="77777777" w:rsidR="0089264D" w:rsidRPr="00B40C4C" w:rsidRDefault="0089264D" w:rsidP="004B5DA0">
            <w:pPr>
              <w:jc w:val="right"/>
            </w:pPr>
          </w:p>
        </w:tc>
      </w:tr>
      <w:tr w:rsidR="00446E55" w:rsidRPr="00B40C4C" w14:paraId="0768A3B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F5D4B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20C43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91449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62CC53" w14:textId="77777777" w:rsidR="0089264D" w:rsidRPr="00B40C4C" w:rsidRDefault="0089264D" w:rsidP="009137DA">
            <w:r w:rsidRPr="00B40C4C">
              <w:t>Tilskudd til Sjømannskirken - Norsk kirke i utlandet</w:t>
            </w:r>
          </w:p>
        </w:tc>
        <w:tc>
          <w:tcPr>
            <w:tcW w:w="1380" w:type="dxa"/>
            <w:tcBorders>
              <w:top w:val="nil"/>
              <w:left w:val="nil"/>
              <w:bottom w:val="nil"/>
              <w:right w:val="nil"/>
            </w:tcBorders>
            <w:tcMar>
              <w:top w:w="43" w:type="dxa"/>
              <w:left w:w="0" w:type="dxa"/>
              <w:bottom w:w="0" w:type="dxa"/>
              <w:right w:w="0" w:type="dxa"/>
            </w:tcMar>
            <w:vAlign w:val="bottom"/>
          </w:tcPr>
          <w:p w14:paraId="2B455D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24A16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B51D38C" w14:textId="77777777" w:rsidR="0089264D" w:rsidRPr="00B40C4C" w:rsidRDefault="0089264D" w:rsidP="004B5DA0">
            <w:pPr>
              <w:jc w:val="right"/>
            </w:pPr>
            <w:r w:rsidRPr="00B40C4C">
              <w:t>124 708 000</w:t>
            </w:r>
          </w:p>
        </w:tc>
        <w:tc>
          <w:tcPr>
            <w:tcW w:w="180" w:type="dxa"/>
            <w:tcBorders>
              <w:top w:val="nil"/>
              <w:left w:val="nil"/>
              <w:bottom w:val="nil"/>
              <w:right w:val="nil"/>
            </w:tcBorders>
            <w:tcMar>
              <w:top w:w="43" w:type="dxa"/>
              <w:left w:w="0" w:type="dxa"/>
              <w:bottom w:w="0" w:type="dxa"/>
              <w:right w:w="0" w:type="dxa"/>
            </w:tcMar>
            <w:vAlign w:val="bottom"/>
          </w:tcPr>
          <w:p w14:paraId="6D2D92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678BBE" w14:textId="77777777" w:rsidR="0089264D" w:rsidRPr="00B40C4C" w:rsidRDefault="0089264D" w:rsidP="004B5DA0">
            <w:pPr>
              <w:jc w:val="right"/>
            </w:pPr>
            <w:r w:rsidRPr="00B40C4C">
              <w:t>2 788 264 000</w:t>
            </w:r>
          </w:p>
        </w:tc>
      </w:tr>
      <w:tr w:rsidR="00446E55" w:rsidRPr="00B40C4C" w14:paraId="287FF9B3" w14:textId="77777777" w:rsidTr="008C2AB1">
        <w:trPr>
          <w:trHeight w:val="240"/>
        </w:trPr>
        <w:tc>
          <w:tcPr>
            <w:tcW w:w="567" w:type="dxa"/>
            <w:tcBorders>
              <w:top w:val="nil"/>
              <w:left w:val="nil"/>
              <w:bottom w:val="nil"/>
            </w:tcBorders>
            <w:tcMar>
              <w:top w:w="43" w:type="dxa"/>
              <w:left w:w="0" w:type="dxa"/>
              <w:bottom w:w="0" w:type="dxa"/>
              <w:right w:w="0" w:type="dxa"/>
            </w:tcMar>
          </w:tcPr>
          <w:p w14:paraId="545D2C9F" w14:textId="77777777" w:rsidR="0089264D" w:rsidRPr="00B40C4C" w:rsidRDefault="0089264D" w:rsidP="009137DA">
            <w:r w:rsidRPr="00B40C4C">
              <w:t>881</w:t>
            </w:r>
          </w:p>
        </w:tc>
        <w:tc>
          <w:tcPr>
            <w:tcW w:w="260" w:type="dxa"/>
            <w:tcBorders>
              <w:top w:val="nil"/>
              <w:left w:val="nil"/>
              <w:bottom w:val="nil"/>
              <w:right w:val="nil"/>
            </w:tcBorders>
            <w:tcMar>
              <w:top w:w="43" w:type="dxa"/>
              <w:left w:w="0" w:type="dxa"/>
              <w:bottom w:w="0" w:type="dxa"/>
              <w:right w:w="0" w:type="dxa"/>
            </w:tcMar>
            <w:vAlign w:val="bottom"/>
          </w:tcPr>
          <w:p w14:paraId="1585AF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B400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7153D2" w14:textId="77777777" w:rsidR="0089264D" w:rsidRPr="00B40C4C" w:rsidRDefault="0089264D" w:rsidP="009137DA">
            <w:r w:rsidRPr="00B40C4C">
              <w:t>Tilskudd til trossamfunn m.m.:</w:t>
            </w:r>
          </w:p>
        </w:tc>
        <w:tc>
          <w:tcPr>
            <w:tcW w:w="1380" w:type="dxa"/>
            <w:tcBorders>
              <w:top w:val="nil"/>
              <w:left w:val="nil"/>
              <w:bottom w:val="nil"/>
              <w:right w:val="nil"/>
            </w:tcBorders>
            <w:tcMar>
              <w:top w:w="43" w:type="dxa"/>
              <w:left w:w="0" w:type="dxa"/>
              <w:bottom w:w="0" w:type="dxa"/>
              <w:right w:w="0" w:type="dxa"/>
            </w:tcMar>
            <w:vAlign w:val="bottom"/>
          </w:tcPr>
          <w:p w14:paraId="3EA98C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75B7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147E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5544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4300BB" w14:textId="77777777" w:rsidR="0089264D" w:rsidRPr="00B40C4C" w:rsidRDefault="0089264D" w:rsidP="004B5DA0">
            <w:pPr>
              <w:jc w:val="right"/>
            </w:pPr>
          </w:p>
        </w:tc>
      </w:tr>
      <w:tr w:rsidR="00446E55" w:rsidRPr="00B40C4C" w14:paraId="40C1A1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9B13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558B8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4D5B0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E5BF06"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7CDDF4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0A78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AB5A1E" w14:textId="77777777" w:rsidR="0089264D" w:rsidRPr="00B40C4C" w:rsidRDefault="0089264D" w:rsidP="004B5DA0">
            <w:pPr>
              <w:jc w:val="right"/>
            </w:pPr>
            <w:r w:rsidRPr="00B40C4C">
              <w:t>7 388 000</w:t>
            </w:r>
          </w:p>
        </w:tc>
        <w:tc>
          <w:tcPr>
            <w:tcW w:w="180" w:type="dxa"/>
            <w:tcBorders>
              <w:top w:val="nil"/>
              <w:left w:val="nil"/>
              <w:bottom w:val="nil"/>
              <w:right w:val="nil"/>
            </w:tcBorders>
            <w:tcMar>
              <w:top w:w="43" w:type="dxa"/>
              <w:left w:w="0" w:type="dxa"/>
              <w:bottom w:w="0" w:type="dxa"/>
              <w:right w:w="0" w:type="dxa"/>
            </w:tcMar>
            <w:vAlign w:val="bottom"/>
          </w:tcPr>
          <w:p w14:paraId="7EAD05D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C6EEBD" w14:textId="77777777" w:rsidR="0089264D" w:rsidRPr="00B40C4C" w:rsidRDefault="0089264D" w:rsidP="004B5DA0">
            <w:pPr>
              <w:jc w:val="right"/>
            </w:pPr>
          </w:p>
        </w:tc>
      </w:tr>
      <w:tr w:rsidR="00446E55" w:rsidRPr="00B40C4C" w14:paraId="28D3D8D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5B9B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7BD8E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23D05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FFB209" w14:textId="77777777" w:rsidR="0089264D" w:rsidRPr="00B40C4C" w:rsidRDefault="0089264D" w:rsidP="009137DA">
            <w:r w:rsidRPr="00B40C4C">
              <w:t>Tilskudd til tros- og livssynssamfunn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15DBC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2164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1C8CFD" w14:textId="77777777" w:rsidR="0089264D" w:rsidRPr="00B40C4C" w:rsidRDefault="0089264D" w:rsidP="004B5DA0">
            <w:pPr>
              <w:jc w:val="right"/>
            </w:pPr>
            <w:r w:rsidRPr="00B40C4C">
              <w:t>1 223 176 000</w:t>
            </w:r>
          </w:p>
        </w:tc>
        <w:tc>
          <w:tcPr>
            <w:tcW w:w="180" w:type="dxa"/>
            <w:tcBorders>
              <w:top w:val="nil"/>
              <w:left w:val="nil"/>
              <w:bottom w:val="nil"/>
              <w:right w:val="nil"/>
            </w:tcBorders>
            <w:tcMar>
              <w:top w:w="43" w:type="dxa"/>
              <w:left w:w="0" w:type="dxa"/>
              <w:bottom w:w="0" w:type="dxa"/>
              <w:right w:w="0" w:type="dxa"/>
            </w:tcMar>
            <w:vAlign w:val="bottom"/>
          </w:tcPr>
          <w:p w14:paraId="325971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5A8CAF" w14:textId="77777777" w:rsidR="0089264D" w:rsidRPr="00B40C4C" w:rsidRDefault="0089264D" w:rsidP="004B5DA0">
            <w:pPr>
              <w:jc w:val="right"/>
            </w:pPr>
          </w:p>
        </w:tc>
      </w:tr>
      <w:tr w:rsidR="00446E55" w:rsidRPr="00B40C4C" w14:paraId="6E73767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334E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484802"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20FF6B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D1302C" w14:textId="77777777" w:rsidR="0089264D" w:rsidRPr="00B40C4C" w:rsidRDefault="0089264D" w:rsidP="009137DA">
            <w:r w:rsidRPr="00B40C4C">
              <w:t>Nasjonaljubileet 2030</w:t>
            </w:r>
          </w:p>
        </w:tc>
        <w:tc>
          <w:tcPr>
            <w:tcW w:w="1380" w:type="dxa"/>
            <w:tcBorders>
              <w:top w:val="nil"/>
              <w:left w:val="nil"/>
              <w:bottom w:val="nil"/>
              <w:right w:val="nil"/>
            </w:tcBorders>
            <w:tcMar>
              <w:top w:w="43" w:type="dxa"/>
              <w:left w:w="0" w:type="dxa"/>
              <w:bottom w:w="0" w:type="dxa"/>
              <w:right w:w="0" w:type="dxa"/>
            </w:tcMar>
            <w:vAlign w:val="bottom"/>
          </w:tcPr>
          <w:p w14:paraId="5131C7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B79B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C64C41" w14:textId="77777777" w:rsidR="0089264D" w:rsidRPr="00B40C4C" w:rsidRDefault="0089264D" w:rsidP="004B5DA0">
            <w:pPr>
              <w:jc w:val="right"/>
            </w:pPr>
            <w:r w:rsidRPr="00B40C4C">
              <w:t>8 687 000</w:t>
            </w:r>
          </w:p>
        </w:tc>
        <w:tc>
          <w:tcPr>
            <w:tcW w:w="180" w:type="dxa"/>
            <w:tcBorders>
              <w:top w:val="nil"/>
              <w:left w:val="nil"/>
              <w:bottom w:val="nil"/>
              <w:right w:val="nil"/>
            </w:tcBorders>
            <w:tcMar>
              <w:top w:w="43" w:type="dxa"/>
              <w:left w:w="0" w:type="dxa"/>
              <w:bottom w:w="0" w:type="dxa"/>
              <w:right w:w="0" w:type="dxa"/>
            </w:tcMar>
            <w:vAlign w:val="bottom"/>
          </w:tcPr>
          <w:p w14:paraId="5D680D6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D67C82" w14:textId="77777777" w:rsidR="0089264D" w:rsidRPr="00B40C4C" w:rsidRDefault="0089264D" w:rsidP="004B5DA0">
            <w:pPr>
              <w:jc w:val="right"/>
            </w:pPr>
          </w:p>
        </w:tc>
      </w:tr>
      <w:tr w:rsidR="00446E55" w:rsidRPr="00B40C4C" w14:paraId="7FC75FD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95B5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717CE6"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0CD14C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77BA34" w14:textId="77777777" w:rsidR="0089264D" w:rsidRPr="00B40C4C" w:rsidRDefault="0089264D" w:rsidP="009137DA">
            <w:r w:rsidRPr="00B40C4C">
              <w:t>Ymse faste tiltak</w:t>
            </w:r>
          </w:p>
        </w:tc>
        <w:tc>
          <w:tcPr>
            <w:tcW w:w="1380" w:type="dxa"/>
            <w:tcBorders>
              <w:top w:val="nil"/>
              <w:left w:val="nil"/>
              <w:bottom w:val="nil"/>
              <w:right w:val="nil"/>
            </w:tcBorders>
            <w:tcMar>
              <w:top w:w="43" w:type="dxa"/>
              <w:left w:w="0" w:type="dxa"/>
              <w:bottom w:w="0" w:type="dxa"/>
              <w:right w:w="0" w:type="dxa"/>
            </w:tcMar>
            <w:vAlign w:val="bottom"/>
          </w:tcPr>
          <w:p w14:paraId="102F34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00195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D995DE" w14:textId="77777777" w:rsidR="0089264D" w:rsidRPr="00B40C4C" w:rsidRDefault="0089264D" w:rsidP="004B5DA0">
            <w:pPr>
              <w:jc w:val="right"/>
            </w:pPr>
            <w:r w:rsidRPr="00B40C4C">
              <w:t>18 436 000</w:t>
            </w:r>
          </w:p>
        </w:tc>
        <w:tc>
          <w:tcPr>
            <w:tcW w:w="180" w:type="dxa"/>
            <w:tcBorders>
              <w:top w:val="nil"/>
              <w:left w:val="nil"/>
              <w:bottom w:val="nil"/>
              <w:right w:val="nil"/>
            </w:tcBorders>
            <w:tcMar>
              <w:top w:w="43" w:type="dxa"/>
              <w:left w:w="0" w:type="dxa"/>
              <w:bottom w:w="0" w:type="dxa"/>
              <w:right w:w="0" w:type="dxa"/>
            </w:tcMar>
            <w:vAlign w:val="bottom"/>
          </w:tcPr>
          <w:p w14:paraId="0A574F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8CD4AA" w14:textId="77777777" w:rsidR="0089264D" w:rsidRPr="00B40C4C" w:rsidRDefault="0089264D" w:rsidP="004B5DA0">
            <w:pPr>
              <w:jc w:val="right"/>
            </w:pPr>
            <w:r w:rsidRPr="00B40C4C">
              <w:t>1 257 687 000</w:t>
            </w:r>
          </w:p>
        </w:tc>
      </w:tr>
      <w:tr w:rsidR="00446E55" w:rsidRPr="00B40C4C" w14:paraId="14018633" w14:textId="77777777" w:rsidTr="008C2AB1">
        <w:trPr>
          <w:trHeight w:val="240"/>
        </w:trPr>
        <w:tc>
          <w:tcPr>
            <w:tcW w:w="567" w:type="dxa"/>
            <w:tcBorders>
              <w:top w:val="nil"/>
              <w:left w:val="nil"/>
              <w:bottom w:val="nil"/>
            </w:tcBorders>
            <w:tcMar>
              <w:top w:w="43" w:type="dxa"/>
              <w:left w:w="0" w:type="dxa"/>
              <w:bottom w:w="0" w:type="dxa"/>
              <w:right w:w="0" w:type="dxa"/>
            </w:tcMar>
          </w:tcPr>
          <w:p w14:paraId="1EB48C08" w14:textId="77777777" w:rsidR="0089264D" w:rsidRPr="00B40C4C" w:rsidRDefault="0089264D" w:rsidP="009137DA">
            <w:r w:rsidRPr="00B40C4C">
              <w:t>882</w:t>
            </w:r>
          </w:p>
        </w:tc>
        <w:tc>
          <w:tcPr>
            <w:tcW w:w="260" w:type="dxa"/>
            <w:tcBorders>
              <w:top w:val="nil"/>
              <w:left w:val="nil"/>
              <w:bottom w:val="nil"/>
              <w:right w:val="nil"/>
            </w:tcBorders>
            <w:tcMar>
              <w:top w:w="43" w:type="dxa"/>
              <w:left w:w="0" w:type="dxa"/>
              <w:bottom w:w="0" w:type="dxa"/>
              <w:right w:w="0" w:type="dxa"/>
            </w:tcMar>
            <w:vAlign w:val="bottom"/>
          </w:tcPr>
          <w:p w14:paraId="0F6CC8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66EF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0DEC33" w14:textId="77777777" w:rsidR="0089264D" w:rsidRPr="00B40C4C" w:rsidRDefault="0089264D" w:rsidP="009137DA">
            <w:r w:rsidRPr="00B40C4C">
              <w:t>Kirkebygg og gravplasser:</w:t>
            </w:r>
          </w:p>
        </w:tc>
        <w:tc>
          <w:tcPr>
            <w:tcW w:w="1380" w:type="dxa"/>
            <w:tcBorders>
              <w:top w:val="nil"/>
              <w:left w:val="nil"/>
              <w:bottom w:val="nil"/>
              <w:right w:val="nil"/>
            </w:tcBorders>
            <w:tcMar>
              <w:top w:w="43" w:type="dxa"/>
              <w:left w:w="0" w:type="dxa"/>
              <w:bottom w:w="0" w:type="dxa"/>
              <w:right w:w="0" w:type="dxa"/>
            </w:tcMar>
            <w:vAlign w:val="bottom"/>
          </w:tcPr>
          <w:p w14:paraId="0C2B29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DE77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8EE1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6DB18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418E6B" w14:textId="77777777" w:rsidR="0089264D" w:rsidRPr="00B40C4C" w:rsidRDefault="0089264D" w:rsidP="004B5DA0">
            <w:pPr>
              <w:jc w:val="right"/>
            </w:pPr>
          </w:p>
        </w:tc>
      </w:tr>
      <w:tr w:rsidR="00446E55" w:rsidRPr="00B40C4C" w14:paraId="4CFD24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8618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672617"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382D2B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F083B4" w14:textId="77777777" w:rsidR="0089264D" w:rsidRPr="00B40C4C" w:rsidRDefault="0089264D" w:rsidP="009137DA">
            <w:r w:rsidRPr="00B40C4C">
              <w:t>Rentekompensasjon - kirkebygg</w:t>
            </w:r>
          </w:p>
        </w:tc>
        <w:tc>
          <w:tcPr>
            <w:tcW w:w="1380" w:type="dxa"/>
            <w:tcBorders>
              <w:top w:val="nil"/>
              <w:left w:val="nil"/>
              <w:bottom w:val="nil"/>
              <w:right w:val="nil"/>
            </w:tcBorders>
            <w:tcMar>
              <w:top w:w="43" w:type="dxa"/>
              <w:left w:w="0" w:type="dxa"/>
              <w:bottom w:w="0" w:type="dxa"/>
              <w:right w:w="0" w:type="dxa"/>
            </w:tcMar>
            <w:vAlign w:val="bottom"/>
          </w:tcPr>
          <w:p w14:paraId="20F968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30CD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54D47F" w14:textId="77777777" w:rsidR="0089264D" w:rsidRPr="00B40C4C" w:rsidRDefault="0089264D" w:rsidP="004B5DA0">
            <w:pPr>
              <w:jc w:val="right"/>
            </w:pPr>
            <w:r w:rsidRPr="00B40C4C">
              <w:t>108 600 000</w:t>
            </w:r>
          </w:p>
        </w:tc>
        <w:tc>
          <w:tcPr>
            <w:tcW w:w="180" w:type="dxa"/>
            <w:tcBorders>
              <w:top w:val="nil"/>
              <w:left w:val="nil"/>
              <w:bottom w:val="nil"/>
              <w:right w:val="nil"/>
            </w:tcBorders>
            <w:tcMar>
              <w:top w:w="43" w:type="dxa"/>
              <w:left w:w="0" w:type="dxa"/>
              <w:bottom w:w="0" w:type="dxa"/>
              <w:right w:w="0" w:type="dxa"/>
            </w:tcMar>
            <w:vAlign w:val="bottom"/>
          </w:tcPr>
          <w:p w14:paraId="6368D2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601B1E" w14:textId="77777777" w:rsidR="0089264D" w:rsidRPr="00B40C4C" w:rsidRDefault="0089264D" w:rsidP="004B5DA0">
            <w:pPr>
              <w:jc w:val="right"/>
            </w:pPr>
          </w:p>
        </w:tc>
      </w:tr>
      <w:tr w:rsidR="00446E55" w:rsidRPr="00B40C4C" w14:paraId="7825E46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7194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64E9D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06C81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BB75A6" w14:textId="77777777" w:rsidR="0089264D" w:rsidRPr="00B40C4C" w:rsidRDefault="0089264D" w:rsidP="009137DA">
            <w:r w:rsidRPr="00B40C4C">
              <w:t>Tilskudd til sentrale tiltak for kirkebygg og gravplasser</w:t>
            </w:r>
          </w:p>
        </w:tc>
        <w:tc>
          <w:tcPr>
            <w:tcW w:w="1380" w:type="dxa"/>
            <w:tcBorders>
              <w:top w:val="nil"/>
              <w:left w:val="nil"/>
              <w:bottom w:val="nil"/>
              <w:right w:val="nil"/>
            </w:tcBorders>
            <w:tcMar>
              <w:top w:w="43" w:type="dxa"/>
              <w:left w:w="0" w:type="dxa"/>
              <w:bottom w:w="0" w:type="dxa"/>
              <w:right w:w="0" w:type="dxa"/>
            </w:tcMar>
            <w:vAlign w:val="bottom"/>
          </w:tcPr>
          <w:p w14:paraId="2B9D50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2BC6F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37E048C" w14:textId="77777777" w:rsidR="0089264D" w:rsidRPr="00B40C4C" w:rsidRDefault="0089264D" w:rsidP="004B5DA0">
            <w:pPr>
              <w:jc w:val="right"/>
            </w:pPr>
            <w:r w:rsidRPr="00B40C4C">
              <w:t>14 871 000</w:t>
            </w:r>
          </w:p>
        </w:tc>
        <w:tc>
          <w:tcPr>
            <w:tcW w:w="180" w:type="dxa"/>
            <w:tcBorders>
              <w:top w:val="nil"/>
              <w:left w:val="nil"/>
              <w:bottom w:val="nil"/>
              <w:right w:val="nil"/>
            </w:tcBorders>
            <w:tcMar>
              <w:top w:w="43" w:type="dxa"/>
              <w:left w:w="0" w:type="dxa"/>
              <w:bottom w:w="0" w:type="dxa"/>
              <w:right w:w="0" w:type="dxa"/>
            </w:tcMar>
            <w:vAlign w:val="bottom"/>
          </w:tcPr>
          <w:p w14:paraId="348135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BEEEDCE" w14:textId="77777777" w:rsidR="0089264D" w:rsidRPr="00B40C4C" w:rsidRDefault="0089264D" w:rsidP="004B5DA0">
            <w:pPr>
              <w:jc w:val="right"/>
            </w:pPr>
            <w:r w:rsidRPr="00B40C4C">
              <w:t>123 471 000</w:t>
            </w:r>
          </w:p>
        </w:tc>
      </w:tr>
      <w:tr w:rsidR="00446E55" w:rsidRPr="00B40C4C" w14:paraId="3A7B69C3" w14:textId="77777777" w:rsidTr="008C2AB1">
        <w:trPr>
          <w:trHeight w:val="240"/>
        </w:trPr>
        <w:tc>
          <w:tcPr>
            <w:tcW w:w="567" w:type="dxa"/>
            <w:tcBorders>
              <w:top w:val="nil"/>
              <w:left w:val="nil"/>
              <w:bottom w:val="nil"/>
            </w:tcBorders>
            <w:tcMar>
              <w:top w:w="43" w:type="dxa"/>
              <w:left w:w="0" w:type="dxa"/>
              <w:bottom w:w="0" w:type="dxa"/>
              <w:right w:w="0" w:type="dxa"/>
            </w:tcMar>
          </w:tcPr>
          <w:p w14:paraId="60B84B30" w14:textId="77777777" w:rsidR="0089264D" w:rsidRPr="00B40C4C" w:rsidRDefault="0089264D" w:rsidP="009137DA">
            <w:r w:rsidRPr="00B40C4C">
              <w:t>883</w:t>
            </w:r>
          </w:p>
        </w:tc>
        <w:tc>
          <w:tcPr>
            <w:tcW w:w="260" w:type="dxa"/>
            <w:tcBorders>
              <w:top w:val="nil"/>
              <w:left w:val="nil"/>
              <w:bottom w:val="nil"/>
              <w:right w:val="nil"/>
            </w:tcBorders>
            <w:tcMar>
              <w:top w:w="43" w:type="dxa"/>
              <w:left w:w="0" w:type="dxa"/>
              <w:bottom w:w="0" w:type="dxa"/>
              <w:right w:w="0" w:type="dxa"/>
            </w:tcMar>
            <w:vAlign w:val="bottom"/>
          </w:tcPr>
          <w:p w14:paraId="19294F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D6CE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C36A30" w14:textId="77777777" w:rsidR="0089264D" w:rsidRPr="00B40C4C" w:rsidRDefault="0089264D" w:rsidP="009137DA">
            <w:r w:rsidRPr="00B40C4C">
              <w:t>Kirkebevaringsfondet:</w:t>
            </w:r>
          </w:p>
        </w:tc>
        <w:tc>
          <w:tcPr>
            <w:tcW w:w="1380" w:type="dxa"/>
            <w:tcBorders>
              <w:top w:val="nil"/>
              <w:left w:val="nil"/>
              <w:bottom w:val="nil"/>
              <w:right w:val="nil"/>
            </w:tcBorders>
            <w:tcMar>
              <w:top w:w="43" w:type="dxa"/>
              <w:left w:w="0" w:type="dxa"/>
              <w:bottom w:w="0" w:type="dxa"/>
              <w:right w:w="0" w:type="dxa"/>
            </w:tcMar>
            <w:vAlign w:val="bottom"/>
          </w:tcPr>
          <w:p w14:paraId="02CD74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05B8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8DA2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9B1A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5B954D" w14:textId="77777777" w:rsidR="0089264D" w:rsidRPr="00B40C4C" w:rsidRDefault="0089264D" w:rsidP="004B5DA0">
            <w:pPr>
              <w:jc w:val="right"/>
            </w:pPr>
          </w:p>
        </w:tc>
      </w:tr>
      <w:tr w:rsidR="00446E55" w:rsidRPr="00B40C4C" w14:paraId="4ABC1A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953F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C211A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B2C3A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CBB84E"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46A50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9908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F3693B" w14:textId="77777777" w:rsidR="0089264D" w:rsidRPr="00B40C4C" w:rsidRDefault="0089264D" w:rsidP="004B5DA0">
            <w:pPr>
              <w:jc w:val="right"/>
            </w:pPr>
            <w:r w:rsidRPr="00B40C4C">
              <w:t>16 077 000</w:t>
            </w:r>
          </w:p>
        </w:tc>
        <w:tc>
          <w:tcPr>
            <w:tcW w:w="180" w:type="dxa"/>
            <w:tcBorders>
              <w:top w:val="nil"/>
              <w:left w:val="nil"/>
              <w:bottom w:val="nil"/>
              <w:right w:val="nil"/>
            </w:tcBorders>
            <w:tcMar>
              <w:top w:w="43" w:type="dxa"/>
              <w:left w:w="0" w:type="dxa"/>
              <w:bottom w:w="0" w:type="dxa"/>
              <w:right w:w="0" w:type="dxa"/>
            </w:tcMar>
            <w:vAlign w:val="bottom"/>
          </w:tcPr>
          <w:p w14:paraId="6F18BE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49367D" w14:textId="77777777" w:rsidR="0089264D" w:rsidRPr="00B40C4C" w:rsidRDefault="0089264D" w:rsidP="004B5DA0">
            <w:pPr>
              <w:jc w:val="right"/>
            </w:pPr>
          </w:p>
        </w:tc>
      </w:tr>
      <w:tr w:rsidR="00446E55" w:rsidRPr="00B40C4C" w14:paraId="3219593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D6399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11058C"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650EBA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085266" w14:textId="77777777" w:rsidR="0089264D" w:rsidRPr="00B40C4C" w:rsidRDefault="0089264D" w:rsidP="009137DA">
            <w:r w:rsidRPr="00B40C4C">
              <w:t>Tilskudd til kulturhistorisk verdifulle kirkebygg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74DB99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D4D7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5A5208" w14:textId="77777777" w:rsidR="0089264D" w:rsidRPr="00B40C4C" w:rsidRDefault="0089264D" w:rsidP="004B5DA0">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7709F56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17DA2A" w14:textId="77777777" w:rsidR="0089264D" w:rsidRPr="00B40C4C" w:rsidRDefault="0089264D" w:rsidP="004B5DA0">
            <w:pPr>
              <w:jc w:val="right"/>
            </w:pPr>
          </w:p>
        </w:tc>
      </w:tr>
      <w:tr w:rsidR="00446E55" w:rsidRPr="00B40C4C" w14:paraId="1E90BE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7FA8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61F97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EAB3C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470771" w14:textId="77777777" w:rsidR="0089264D" w:rsidRPr="00B40C4C" w:rsidRDefault="0089264D" w:rsidP="009137DA">
            <w:r w:rsidRPr="00B40C4C">
              <w:t>Driftstilskudd bevaringsstrategi</w:t>
            </w:r>
          </w:p>
        </w:tc>
        <w:tc>
          <w:tcPr>
            <w:tcW w:w="1380" w:type="dxa"/>
            <w:tcBorders>
              <w:top w:val="nil"/>
              <w:left w:val="nil"/>
              <w:bottom w:val="nil"/>
              <w:right w:val="nil"/>
            </w:tcBorders>
            <w:tcMar>
              <w:top w:w="43" w:type="dxa"/>
              <w:left w:w="0" w:type="dxa"/>
              <w:bottom w:w="0" w:type="dxa"/>
              <w:right w:w="0" w:type="dxa"/>
            </w:tcMar>
            <w:vAlign w:val="bottom"/>
          </w:tcPr>
          <w:p w14:paraId="51F544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55BDE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9625D31" w14:textId="77777777" w:rsidR="0089264D" w:rsidRPr="00B40C4C" w:rsidRDefault="0089264D" w:rsidP="004B5DA0">
            <w:pPr>
              <w:jc w:val="right"/>
            </w:pPr>
            <w:r w:rsidRPr="00B40C4C">
              <w:t>5 190 000</w:t>
            </w:r>
          </w:p>
        </w:tc>
        <w:tc>
          <w:tcPr>
            <w:tcW w:w="180" w:type="dxa"/>
            <w:tcBorders>
              <w:top w:val="nil"/>
              <w:left w:val="nil"/>
              <w:bottom w:val="nil"/>
              <w:right w:val="nil"/>
            </w:tcBorders>
            <w:tcMar>
              <w:top w:w="43" w:type="dxa"/>
              <w:left w:w="0" w:type="dxa"/>
              <w:bottom w:w="0" w:type="dxa"/>
              <w:right w:w="0" w:type="dxa"/>
            </w:tcMar>
            <w:vAlign w:val="bottom"/>
          </w:tcPr>
          <w:p w14:paraId="4D9E15B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4B2E890" w14:textId="77777777" w:rsidR="0089264D" w:rsidRPr="00B40C4C" w:rsidRDefault="0089264D" w:rsidP="004B5DA0">
            <w:pPr>
              <w:jc w:val="right"/>
            </w:pPr>
            <w:r w:rsidRPr="00B40C4C">
              <w:t>321 267 000</w:t>
            </w:r>
          </w:p>
        </w:tc>
      </w:tr>
      <w:tr w:rsidR="00446E55" w:rsidRPr="00B40C4C" w14:paraId="2897F9A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1DC5A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759E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59C8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5CBA19" w14:textId="77777777" w:rsidR="0089264D" w:rsidRPr="00B40C4C" w:rsidRDefault="0089264D" w:rsidP="009137DA">
            <w:r w:rsidRPr="00B40C4C">
              <w:t>Sum Den norske kirke og andre tros- og livssynssamfunn</w:t>
            </w:r>
          </w:p>
        </w:tc>
        <w:tc>
          <w:tcPr>
            <w:tcW w:w="1380" w:type="dxa"/>
            <w:tcBorders>
              <w:top w:val="nil"/>
              <w:left w:val="nil"/>
              <w:bottom w:val="nil"/>
              <w:right w:val="nil"/>
            </w:tcBorders>
            <w:tcMar>
              <w:top w:w="43" w:type="dxa"/>
              <w:left w:w="0" w:type="dxa"/>
              <w:bottom w:w="0" w:type="dxa"/>
              <w:right w:w="0" w:type="dxa"/>
            </w:tcMar>
            <w:vAlign w:val="bottom"/>
          </w:tcPr>
          <w:p w14:paraId="675C11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2A3C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5EBE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C21EB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C20277E" w14:textId="77777777" w:rsidR="0089264D" w:rsidRPr="00B40C4C" w:rsidRDefault="0089264D" w:rsidP="004B5DA0">
            <w:pPr>
              <w:jc w:val="right"/>
            </w:pPr>
            <w:r w:rsidRPr="00B40C4C">
              <w:t>4 490 689 000</w:t>
            </w:r>
          </w:p>
        </w:tc>
      </w:tr>
      <w:tr w:rsidR="00446E55" w:rsidRPr="00B40C4C" w14:paraId="2EDED7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511C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CD0F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DEF4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5A9DD9" w14:textId="77777777" w:rsidR="0089264D" w:rsidRPr="00B40C4C" w:rsidRDefault="0089264D" w:rsidP="009137DA">
            <w:r w:rsidRPr="00B40C4C">
              <w:t>Sum Barne- og familiedepartementet</w:t>
            </w:r>
          </w:p>
        </w:tc>
        <w:tc>
          <w:tcPr>
            <w:tcW w:w="1380" w:type="dxa"/>
            <w:tcBorders>
              <w:top w:val="nil"/>
              <w:left w:val="nil"/>
              <w:bottom w:val="nil"/>
              <w:right w:val="nil"/>
            </w:tcBorders>
            <w:tcMar>
              <w:top w:w="43" w:type="dxa"/>
              <w:left w:w="0" w:type="dxa"/>
              <w:bottom w:w="0" w:type="dxa"/>
              <w:right w:w="0" w:type="dxa"/>
            </w:tcMar>
            <w:vAlign w:val="bottom"/>
          </w:tcPr>
          <w:p w14:paraId="636668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D2011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808D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B4A54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0357BE5" w14:textId="77777777" w:rsidR="0089264D" w:rsidRPr="00B40C4C" w:rsidRDefault="0089264D" w:rsidP="004B5DA0">
            <w:pPr>
              <w:jc w:val="right"/>
            </w:pPr>
            <w:r w:rsidRPr="00B40C4C">
              <w:t>46 089 895 000</w:t>
            </w:r>
          </w:p>
        </w:tc>
      </w:tr>
      <w:tr w:rsidR="00446E55" w:rsidRPr="00B40C4C" w14:paraId="34F068A8"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6033AB8" w14:textId="77777777" w:rsidR="0089264D" w:rsidRPr="00B40C4C" w:rsidRDefault="0089264D" w:rsidP="00DA6D3F">
            <w:pPr>
              <w:pStyle w:val="tittel-gulbok1"/>
            </w:pPr>
            <w:r w:rsidRPr="00B40C4C">
              <w:t>Nærings- og fiskeridepartementet</w:t>
            </w:r>
          </w:p>
        </w:tc>
      </w:tr>
      <w:tr w:rsidR="00446E55" w:rsidRPr="00B40C4C" w14:paraId="3EE29B6C"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5EBB746" w14:textId="77777777" w:rsidR="0089264D" w:rsidRPr="00B40C4C" w:rsidRDefault="0089264D" w:rsidP="00DA6D3F">
            <w:pPr>
              <w:pStyle w:val="tittel-gulbok2"/>
            </w:pPr>
            <w:r w:rsidRPr="00B40C4C">
              <w:t>Forvaltning og rammebetingelser</w:t>
            </w:r>
          </w:p>
        </w:tc>
      </w:tr>
      <w:tr w:rsidR="00446E55" w:rsidRPr="00B40C4C" w14:paraId="0A6887A5" w14:textId="77777777" w:rsidTr="008C2AB1">
        <w:trPr>
          <w:trHeight w:val="240"/>
        </w:trPr>
        <w:tc>
          <w:tcPr>
            <w:tcW w:w="567" w:type="dxa"/>
            <w:tcBorders>
              <w:top w:val="nil"/>
              <w:left w:val="nil"/>
              <w:bottom w:val="nil"/>
            </w:tcBorders>
            <w:tcMar>
              <w:top w:w="43" w:type="dxa"/>
              <w:left w:w="0" w:type="dxa"/>
              <w:bottom w:w="0" w:type="dxa"/>
              <w:right w:w="0" w:type="dxa"/>
            </w:tcMar>
          </w:tcPr>
          <w:p w14:paraId="16715168" w14:textId="77777777" w:rsidR="0089264D" w:rsidRPr="00B40C4C" w:rsidRDefault="0089264D" w:rsidP="009137DA">
            <w:r w:rsidRPr="00B40C4C">
              <w:t>900</w:t>
            </w:r>
          </w:p>
        </w:tc>
        <w:tc>
          <w:tcPr>
            <w:tcW w:w="260" w:type="dxa"/>
            <w:tcBorders>
              <w:top w:val="nil"/>
              <w:left w:val="nil"/>
              <w:bottom w:val="nil"/>
              <w:right w:val="nil"/>
            </w:tcBorders>
            <w:tcMar>
              <w:top w:w="43" w:type="dxa"/>
              <w:left w:w="0" w:type="dxa"/>
              <w:bottom w:w="0" w:type="dxa"/>
              <w:right w:w="0" w:type="dxa"/>
            </w:tcMar>
            <w:vAlign w:val="bottom"/>
          </w:tcPr>
          <w:p w14:paraId="144CCE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8AEA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53E9ED" w14:textId="77777777" w:rsidR="0089264D" w:rsidRPr="00B40C4C" w:rsidRDefault="0089264D" w:rsidP="009137DA">
            <w:r w:rsidRPr="00B40C4C">
              <w:t>Nærings- og fiskeridepartementet:</w:t>
            </w:r>
          </w:p>
        </w:tc>
        <w:tc>
          <w:tcPr>
            <w:tcW w:w="1380" w:type="dxa"/>
            <w:tcBorders>
              <w:top w:val="nil"/>
              <w:left w:val="nil"/>
              <w:bottom w:val="nil"/>
              <w:right w:val="nil"/>
            </w:tcBorders>
            <w:tcMar>
              <w:top w:w="43" w:type="dxa"/>
              <w:left w:w="0" w:type="dxa"/>
              <w:bottom w:w="0" w:type="dxa"/>
              <w:right w:w="0" w:type="dxa"/>
            </w:tcMar>
            <w:vAlign w:val="bottom"/>
          </w:tcPr>
          <w:p w14:paraId="1341FB5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552F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1C44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7725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F24C5E" w14:textId="77777777" w:rsidR="0089264D" w:rsidRPr="00B40C4C" w:rsidRDefault="0089264D" w:rsidP="004B5DA0">
            <w:pPr>
              <w:jc w:val="right"/>
            </w:pPr>
          </w:p>
        </w:tc>
      </w:tr>
      <w:tr w:rsidR="00446E55" w:rsidRPr="00B40C4C" w14:paraId="75FE923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2882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1341D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5D273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B097D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2BE31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83BAF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A98E9E" w14:textId="77777777" w:rsidR="0089264D" w:rsidRPr="00B40C4C" w:rsidRDefault="0089264D" w:rsidP="004B5DA0">
            <w:pPr>
              <w:jc w:val="right"/>
            </w:pPr>
            <w:r w:rsidRPr="00B40C4C">
              <w:t>528 060 000</w:t>
            </w:r>
          </w:p>
        </w:tc>
        <w:tc>
          <w:tcPr>
            <w:tcW w:w="180" w:type="dxa"/>
            <w:tcBorders>
              <w:top w:val="nil"/>
              <w:left w:val="nil"/>
              <w:bottom w:val="nil"/>
              <w:right w:val="nil"/>
            </w:tcBorders>
            <w:tcMar>
              <w:top w:w="43" w:type="dxa"/>
              <w:left w:w="0" w:type="dxa"/>
              <w:bottom w:w="0" w:type="dxa"/>
              <w:right w:w="0" w:type="dxa"/>
            </w:tcMar>
            <w:vAlign w:val="bottom"/>
          </w:tcPr>
          <w:p w14:paraId="78D136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1B93B7" w14:textId="77777777" w:rsidR="0089264D" w:rsidRPr="00B40C4C" w:rsidRDefault="0089264D" w:rsidP="004B5DA0">
            <w:pPr>
              <w:jc w:val="right"/>
            </w:pPr>
          </w:p>
        </w:tc>
      </w:tr>
      <w:tr w:rsidR="00446E55" w:rsidRPr="00B40C4C" w14:paraId="0EDADB8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3B63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5C6FD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43B44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CB413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091C5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53B1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BECD60" w14:textId="77777777" w:rsidR="0089264D" w:rsidRPr="00B40C4C" w:rsidRDefault="0089264D" w:rsidP="004B5DA0">
            <w:pPr>
              <w:jc w:val="right"/>
            </w:pPr>
            <w:r w:rsidRPr="00B40C4C">
              <w:t>67 120 000</w:t>
            </w:r>
          </w:p>
        </w:tc>
        <w:tc>
          <w:tcPr>
            <w:tcW w:w="180" w:type="dxa"/>
            <w:tcBorders>
              <w:top w:val="nil"/>
              <w:left w:val="nil"/>
              <w:bottom w:val="nil"/>
              <w:right w:val="nil"/>
            </w:tcBorders>
            <w:tcMar>
              <w:top w:w="43" w:type="dxa"/>
              <w:left w:w="0" w:type="dxa"/>
              <w:bottom w:w="0" w:type="dxa"/>
              <w:right w:w="0" w:type="dxa"/>
            </w:tcMar>
            <w:vAlign w:val="bottom"/>
          </w:tcPr>
          <w:p w14:paraId="4ED9B0E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65076F" w14:textId="77777777" w:rsidR="0089264D" w:rsidRPr="00B40C4C" w:rsidRDefault="0089264D" w:rsidP="004B5DA0">
            <w:pPr>
              <w:jc w:val="right"/>
            </w:pPr>
          </w:p>
        </w:tc>
      </w:tr>
      <w:tr w:rsidR="00446E55" w:rsidRPr="00B40C4C" w14:paraId="3DCFD64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D25B33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58727C"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E2CD9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A04D1A" w14:textId="77777777" w:rsidR="0089264D" w:rsidRPr="00B40C4C" w:rsidRDefault="0089264D" w:rsidP="009137DA">
            <w:r w:rsidRPr="00B40C4C">
              <w:t>Nukleære utredninger og prosjektledelse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5BABD3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FA51A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1B6FF9" w14:textId="77777777" w:rsidR="0089264D" w:rsidRPr="00B40C4C" w:rsidRDefault="0089264D" w:rsidP="004B5DA0">
            <w:pPr>
              <w:jc w:val="right"/>
            </w:pPr>
            <w:r w:rsidRPr="00B40C4C">
              <w:t>7 328 000</w:t>
            </w:r>
          </w:p>
        </w:tc>
        <w:tc>
          <w:tcPr>
            <w:tcW w:w="180" w:type="dxa"/>
            <w:tcBorders>
              <w:top w:val="nil"/>
              <w:left w:val="nil"/>
              <w:bottom w:val="nil"/>
              <w:right w:val="nil"/>
            </w:tcBorders>
            <w:tcMar>
              <w:top w:w="43" w:type="dxa"/>
              <w:left w:w="0" w:type="dxa"/>
              <w:bottom w:w="0" w:type="dxa"/>
              <w:right w:w="0" w:type="dxa"/>
            </w:tcMar>
            <w:vAlign w:val="bottom"/>
          </w:tcPr>
          <w:p w14:paraId="0CA38A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048784" w14:textId="77777777" w:rsidR="0089264D" w:rsidRPr="00B40C4C" w:rsidRDefault="0089264D" w:rsidP="004B5DA0">
            <w:pPr>
              <w:jc w:val="right"/>
            </w:pPr>
          </w:p>
        </w:tc>
      </w:tr>
      <w:tr w:rsidR="00446E55" w:rsidRPr="00B40C4C" w14:paraId="065844FB"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695D31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4E1E8F"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4AF72D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A4700F" w14:textId="77777777" w:rsidR="0089264D" w:rsidRPr="00B40C4C" w:rsidRDefault="0089264D" w:rsidP="009137DA">
            <w:r w:rsidRPr="00B40C4C">
              <w:t>Spesielle driftsutgifter til administrasjon av statlig garantiordning for lån til små og mellomstore bedrifter</w:t>
            </w:r>
          </w:p>
        </w:tc>
        <w:tc>
          <w:tcPr>
            <w:tcW w:w="1380" w:type="dxa"/>
            <w:tcBorders>
              <w:top w:val="nil"/>
              <w:left w:val="nil"/>
              <w:bottom w:val="nil"/>
              <w:right w:val="nil"/>
            </w:tcBorders>
            <w:tcMar>
              <w:top w:w="43" w:type="dxa"/>
              <w:left w:w="0" w:type="dxa"/>
              <w:bottom w:w="0" w:type="dxa"/>
              <w:right w:w="0" w:type="dxa"/>
            </w:tcMar>
            <w:vAlign w:val="bottom"/>
          </w:tcPr>
          <w:p w14:paraId="4A6BA2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44F08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CCF69C" w14:textId="77777777" w:rsidR="0089264D" w:rsidRPr="00B40C4C" w:rsidRDefault="0089264D" w:rsidP="004B5DA0">
            <w:pPr>
              <w:jc w:val="right"/>
            </w:pPr>
            <w:r w:rsidRPr="00B40C4C">
              <w:t>4 150 000</w:t>
            </w:r>
          </w:p>
        </w:tc>
        <w:tc>
          <w:tcPr>
            <w:tcW w:w="180" w:type="dxa"/>
            <w:tcBorders>
              <w:top w:val="nil"/>
              <w:left w:val="nil"/>
              <w:bottom w:val="nil"/>
              <w:right w:val="nil"/>
            </w:tcBorders>
            <w:tcMar>
              <w:top w:w="43" w:type="dxa"/>
              <w:left w:w="0" w:type="dxa"/>
              <w:bottom w:w="0" w:type="dxa"/>
              <w:right w:w="0" w:type="dxa"/>
            </w:tcMar>
            <w:vAlign w:val="bottom"/>
          </w:tcPr>
          <w:p w14:paraId="331DB1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1CA0FA" w14:textId="77777777" w:rsidR="0089264D" w:rsidRPr="00B40C4C" w:rsidRDefault="0089264D" w:rsidP="004B5DA0">
            <w:pPr>
              <w:jc w:val="right"/>
            </w:pPr>
          </w:p>
        </w:tc>
      </w:tr>
      <w:tr w:rsidR="00446E55" w:rsidRPr="00B40C4C" w14:paraId="5742389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35B00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2DA04F" w14:textId="77777777" w:rsidR="0089264D" w:rsidRPr="00B40C4C" w:rsidRDefault="0089264D" w:rsidP="009137DA">
            <w:r w:rsidRPr="00B40C4C">
              <w:t>25</w:t>
            </w:r>
          </w:p>
        </w:tc>
        <w:tc>
          <w:tcPr>
            <w:tcW w:w="260" w:type="dxa"/>
            <w:tcBorders>
              <w:top w:val="nil"/>
              <w:left w:val="nil"/>
              <w:bottom w:val="nil"/>
              <w:right w:val="nil"/>
            </w:tcBorders>
            <w:tcMar>
              <w:top w:w="43" w:type="dxa"/>
              <w:left w:w="0" w:type="dxa"/>
              <w:bottom w:w="0" w:type="dxa"/>
              <w:right w:w="0" w:type="dxa"/>
            </w:tcMar>
            <w:vAlign w:val="bottom"/>
          </w:tcPr>
          <w:p w14:paraId="526BD0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31CF8D" w14:textId="77777777" w:rsidR="0089264D" w:rsidRPr="00B40C4C" w:rsidRDefault="0089264D" w:rsidP="009137DA">
            <w:r w:rsidRPr="00B40C4C">
              <w:t>Drift og forvaltning av kompensasjonsordninger</w:t>
            </w:r>
          </w:p>
        </w:tc>
        <w:tc>
          <w:tcPr>
            <w:tcW w:w="1380" w:type="dxa"/>
            <w:tcBorders>
              <w:top w:val="nil"/>
              <w:left w:val="nil"/>
              <w:bottom w:val="nil"/>
              <w:right w:val="nil"/>
            </w:tcBorders>
            <w:tcMar>
              <w:top w:w="43" w:type="dxa"/>
              <w:left w:w="0" w:type="dxa"/>
              <w:bottom w:w="0" w:type="dxa"/>
              <w:right w:w="0" w:type="dxa"/>
            </w:tcMar>
            <w:vAlign w:val="bottom"/>
          </w:tcPr>
          <w:p w14:paraId="4AF3FF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8ABE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C2C41A" w14:textId="77777777" w:rsidR="0089264D" w:rsidRPr="00B40C4C" w:rsidRDefault="0089264D" w:rsidP="004B5DA0">
            <w:pPr>
              <w:jc w:val="right"/>
            </w:pPr>
            <w:r w:rsidRPr="00B40C4C">
              <w:t>11 800 000</w:t>
            </w:r>
          </w:p>
        </w:tc>
        <w:tc>
          <w:tcPr>
            <w:tcW w:w="180" w:type="dxa"/>
            <w:tcBorders>
              <w:top w:val="nil"/>
              <w:left w:val="nil"/>
              <w:bottom w:val="nil"/>
              <w:right w:val="nil"/>
            </w:tcBorders>
            <w:tcMar>
              <w:top w:w="43" w:type="dxa"/>
              <w:left w:w="0" w:type="dxa"/>
              <w:bottom w:w="0" w:type="dxa"/>
              <w:right w:w="0" w:type="dxa"/>
            </w:tcMar>
            <w:vAlign w:val="bottom"/>
          </w:tcPr>
          <w:p w14:paraId="30E9E2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A60609" w14:textId="77777777" w:rsidR="0089264D" w:rsidRPr="00B40C4C" w:rsidRDefault="0089264D" w:rsidP="004B5DA0">
            <w:pPr>
              <w:jc w:val="right"/>
            </w:pPr>
          </w:p>
        </w:tc>
      </w:tr>
      <w:tr w:rsidR="00446E55" w:rsidRPr="00B40C4C" w14:paraId="3C98976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28126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BAB102" w14:textId="77777777" w:rsidR="0089264D" w:rsidRPr="00B40C4C" w:rsidRDefault="0089264D" w:rsidP="009137DA">
            <w:r w:rsidRPr="00B40C4C">
              <w:t>26</w:t>
            </w:r>
          </w:p>
        </w:tc>
        <w:tc>
          <w:tcPr>
            <w:tcW w:w="260" w:type="dxa"/>
            <w:tcBorders>
              <w:top w:val="nil"/>
              <w:left w:val="nil"/>
              <w:bottom w:val="nil"/>
              <w:right w:val="nil"/>
            </w:tcBorders>
            <w:tcMar>
              <w:top w:w="43" w:type="dxa"/>
              <w:left w:w="0" w:type="dxa"/>
              <w:bottom w:w="0" w:type="dxa"/>
              <w:right w:w="0" w:type="dxa"/>
            </w:tcMar>
            <w:vAlign w:val="bottom"/>
          </w:tcPr>
          <w:p w14:paraId="482583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30B7EE" w14:textId="77777777" w:rsidR="0089264D" w:rsidRPr="00B40C4C" w:rsidRDefault="0089264D" w:rsidP="009137DA">
            <w:r w:rsidRPr="00B40C4C">
              <w:t>Forvaltning av grunneiendom på Svalbard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20D078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E730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39594E" w14:textId="77777777" w:rsidR="0089264D" w:rsidRPr="00B40C4C" w:rsidRDefault="0089264D" w:rsidP="004B5DA0">
            <w:pPr>
              <w:jc w:val="right"/>
            </w:pPr>
            <w:r w:rsidRPr="00B40C4C">
              <w:t>10 772 000</w:t>
            </w:r>
          </w:p>
        </w:tc>
        <w:tc>
          <w:tcPr>
            <w:tcW w:w="180" w:type="dxa"/>
            <w:tcBorders>
              <w:top w:val="nil"/>
              <w:left w:val="nil"/>
              <w:bottom w:val="nil"/>
              <w:right w:val="nil"/>
            </w:tcBorders>
            <w:tcMar>
              <w:top w:w="43" w:type="dxa"/>
              <w:left w:w="0" w:type="dxa"/>
              <w:bottom w:w="0" w:type="dxa"/>
              <w:right w:w="0" w:type="dxa"/>
            </w:tcMar>
            <w:vAlign w:val="bottom"/>
          </w:tcPr>
          <w:p w14:paraId="7B23ED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57BA73" w14:textId="77777777" w:rsidR="0089264D" w:rsidRPr="00B40C4C" w:rsidRDefault="0089264D" w:rsidP="004B5DA0">
            <w:pPr>
              <w:jc w:val="right"/>
            </w:pPr>
          </w:p>
        </w:tc>
      </w:tr>
      <w:tr w:rsidR="00446E55" w:rsidRPr="00B40C4C" w14:paraId="10199A0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F646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E8758C" w14:textId="77777777" w:rsidR="0089264D" w:rsidRPr="00B40C4C" w:rsidRDefault="0089264D" w:rsidP="009137DA">
            <w:r w:rsidRPr="00B40C4C">
              <w:t>27</w:t>
            </w:r>
          </w:p>
        </w:tc>
        <w:tc>
          <w:tcPr>
            <w:tcW w:w="260" w:type="dxa"/>
            <w:tcBorders>
              <w:top w:val="nil"/>
              <w:left w:val="nil"/>
              <w:bottom w:val="nil"/>
              <w:right w:val="nil"/>
            </w:tcBorders>
            <w:tcMar>
              <w:top w:w="43" w:type="dxa"/>
              <w:left w:w="0" w:type="dxa"/>
              <w:bottom w:w="0" w:type="dxa"/>
              <w:right w:w="0" w:type="dxa"/>
            </w:tcMar>
            <w:vAlign w:val="bottom"/>
          </w:tcPr>
          <w:p w14:paraId="0EF245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7000FC" w14:textId="77777777" w:rsidR="0089264D" w:rsidRPr="00B40C4C" w:rsidRDefault="0089264D" w:rsidP="009137DA">
            <w:r w:rsidRPr="00B40C4C">
              <w:t>Etablering av støtteregister</w:t>
            </w:r>
          </w:p>
        </w:tc>
        <w:tc>
          <w:tcPr>
            <w:tcW w:w="1380" w:type="dxa"/>
            <w:tcBorders>
              <w:top w:val="nil"/>
              <w:left w:val="nil"/>
              <w:bottom w:val="nil"/>
              <w:right w:val="nil"/>
            </w:tcBorders>
            <w:tcMar>
              <w:top w:w="43" w:type="dxa"/>
              <w:left w:w="0" w:type="dxa"/>
              <w:bottom w:w="0" w:type="dxa"/>
              <w:right w:w="0" w:type="dxa"/>
            </w:tcMar>
            <w:vAlign w:val="bottom"/>
          </w:tcPr>
          <w:p w14:paraId="06E2B6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7FA57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FB87B8" w14:textId="77777777" w:rsidR="0089264D" w:rsidRPr="00B40C4C" w:rsidRDefault="0089264D" w:rsidP="004B5DA0">
            <w:pPr>
              <w:jc w:val="right"/>
            </w:pPr>
            <w:r w:rsidRPr="00B40C4C">
              <w:t>14 300 000</w:t>
            </w:r>
          </w:p>
        </w:tc>
        <w:tc>
          <w:tcPr>
            <w:tcW w:w="180" w:type="dxa"/>
            <w:tcBorders>
              <w:top w:val="nil"/>
              <w:left w:val="nil"/>
              <w:bottom w:val="nil"/>
              <w:right w:val="nil"/>
            </w:tcBorders>
            <w:tcMar>
              <w:top w:w="43" w:type="dxa"/>
              <w:left w:w="0" w:type="dxa"/>
              <w:bottom w:w="0" w:type="dxa"/>
              <w:right w:w="0" w:type="dxa"/>
            </w:tcMar>
            <w:vAlign w:val="bottom"/>
          </w:tcPr>
          <w:p w14:paraId="0D926E3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9C168B" w14:textId="77777777" w:rsidR="0089264D" w:rsidRPr="00B40C4C" w:rsidRDefault="0089264D" w:rsidP="004B5DA0">
            <w:pPr>
              <w:jc w:val="right"/>
            </w:pPr>
          </w:p>
        </w:tc>
      </w:tr>
      <w:tr w:rsidR="00446E55" w:rsidRPr="00B40C4C" w14:paraId="45E2A6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37D0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456D14"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237657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1354E1" w14:textId="77777777" w:rsidR="0089264D" w:rsidRPr="00B40C4C" w:rsidRDefault="0089264D" w:rsidP="009137DA">
            <w:r w:rsidRPr="00B40C4C">
              <w:t>Tilskudd til Senter for hav og Arktis</w:t>
            </w:r>
          </w:p>
        </w:tc>
        <w:tc>
          <w:tcPr>
            <w:tcW w:w="1380" w:type="dxa"/>
            <w:tcBorders>
              <w:top w:val="nil"/>
              <w:left w:val="nil"/>
              <w:bottom w:val="nil"/>
              <w:right w:val="nil"/>
            </w:tcBorders>
            <w:tcMar>
              <w:top w:w="43" w:type="dxa"/>
              <w:left w:w="0" w:type="dxa"/>
              <w:bottom w:w="0" w:type="dxa"/>
              <w:right w:w="0" w:type="dxa"/>
            </w:tcMar>
            <w:vAlign w:val="bottom"/>
          </w:tcPr>
          <w:p w14:paraId="16ABE3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4196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490938" w14:textId="77777777" w:rsidR="0089264D" w:rsidRPr="00B40C4C" w:rsidRDefault="0089264D" w:rsidP="004B5DA0">
            <w:pPr>
              <w:jc w:val="right"/>
            </w:pPr>
            <w:r w:rsidRPr="00B40C4C">
              <w:t>6 100 000</w:t>
            </w:r>
          </w:p>
        </w:tc>
        <w:tc>
          <w:tcPr>
            <w:tcW w:w="180" w:type="dxa"/>
            <w:tcBorders>
              <w:top w:val="nil"/>
              <w:left w:val="nil"/>
              <w:bottom w:val="nil"/>
              <w:right w:val="nil"/>
            </w:tcBorders>
            <w:tcMar>
              <w:top w:w="43" w:type="dxa"/>
              <w:left w:w="0" w:type="dxa"/>
              <w:bottom w:w="0" w:type="dxa"/>
              <w:right w:w="0" w:type="dxa"/>
            </w:tcMar>
            <w:vAlign w:val="bottom"/>
          </w:tcPr>
          <w:p w14:paraId="52F3AF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ADA6BE" w14:textId="77777777" w:rsidR="0089264D" w:rsidRPr="00B40C4C" w:rsidRDefault="0089264D" w:rsidP="004B5DA0">
            <w:pPr>
              <w:jc w:val="right"/>
            </w:pPr>
          </w:p>
        </w:tc>
      </w:tr>
      <w:tr w:rsidR="00446E55" w:rsidRPr="00B40C4C" w14:paraId="1F8C20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19A6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0C093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AC987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51A6CD" w14:textId="77777777" w:rsidR="0089264D" w:rsidRPr="00B40C4C" w:rsidRDefault="0089264D" w:rsidP="009137DA">
            <w:r w:rsidRPr="00B40C4C">
              <w:t>Tilskudd til 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2778C7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8D996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6433BC4" w14:textId="77777777" w:rsidR="0089264D" w:rsidRPr="00B40C4C" w:rsidRDefault="0089264D" w:rsidP="004B5DA0">
            <w:pPr>
              <w:jc w:val="right"/>
            </w:pPr>
            <w:r w:rsidRPr="00B40C4C">
              <w:t>59 355 000</w:t>
            </w:r>
          </w:p>
        </w:tc>
        <w:tc>
          <w:tcPr>
            <w:tcW w:w="180" w:type="dxa"/>
            <w:tcBorders>
              <w:top w:val="nil"/>
              <w:left w:val="nil"/>
              <w:bottom w:val="nil"/>
              <w:right w:val="nil"/>
            </w:tcBorders>
            <w:tcMar>
              <w:top w:w="43" w:type="dxa"/>
              <w:left w:w="0" w:type="dxa"/>
              <w:bottom w:w="0" w:type="dxa"/>
              <w:right w:w="0" w:type="dxa"/>
            </w:tcMar>
            <w:vAlign w:val="bottom"/>
          </w:tcPr>
          <w:p w14:paraId="6C58BA3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EE003E" w14:textId="77777777" w:rsidR="0089264D" w:rsidRPr="00B40C4C" w:rsidRDefault="0089264D" w:rsidP="004B5DA0">
            <w:pPr>
              <w:jc w:val="right"/>
            </w:pPr>
          </w:p>
        </w:tc>
      </w:tr>
      <w:tr w:rsidR="00446E55" w:rsidRPr="00B40C4C" w14:paraId="043851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B51CF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24C53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5AF6D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0E9E39" w14:textId="77777777" w:rsidR="0089264D" w:rsidRPr="00B40C4C" w:rsidRDefault="0089264D" w:rsidP="009137DA">
            <w:r w:rsidRPr="00B40C4C">
              <w:t>Miljøtiltak Raufoss</w:t>
            </w:r>
          </w:p>
        </w:tc>
        <w:tc>
          <w:tcPr>
            <w:tcW w:w="1380" w:type="dxa"/>
            <w:tcBorders>
              <w:top w:val="nil"/>
              <w:left w:val="nil"/>
              <w:bottom w:val="nil"/>
              <w:right w:val="nil"/>
            </w:tcBorders>
            <w:tcMar>
              <w:top w:w="43" w:type="dxa"/>
              <w:left w:w="0" w:type="dxa"/>
              <w:bottom w:w="0" w:type="dxa"/>
              <w:right w:w="0" w:type="dxa"/>
            </w:tcMar>
            <w:vAlign w:val="bottom"/>
          </w:tcPr>
          <w:p w14:paraId="69D8C2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AB9C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9AAE7F" w14:textId="77777777" w:rsidR="0089264D" w:rsidRPr="00B40C4C" w:rsidRDefault="0089264D" w:rsidP="004B5DA0">
            <w:pPr>
              <w:jc w:val="right"/>
            </w:pPr>
            <w:r w:rsidRPr="00B40C4C">
              <w:t>9 000 000</w:t>
            </w:r>
          </w:p>
        </w:tc>
        <w:tc>
          <w:tcPr>
            <w:tcW w:w="180" w:type="dxa"/>
            <w:tcBorders>
              <w:top w:val="nil"/>
              <w:left w:val="nil"/>
              <w:bottom w:val="nil"/>
              <w:right w:val="nil"/>
            </w:tcBorders>
            <w:tcMar>
              <w:top w:w="43" w:type="dxa"/>
              <w:left w:w="0" w:type="dxa"/>
              <w:bottom w:w="0" w:type="dxa"/>
              <w:right w:w="0" w:type="dxa"/>
            </w:tcMar>
            <w:vAlign w:val="bottom"/>
          </w:tcPr>
          <w:p w14:paraId="66250A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15FA83" w14:textId="77777777" w:rsidR="0089264D" w:rsidRPr="00B40C4C" w:rsidRDefault="0089264D" w:rsidP="004B5DA0">
            <w:pPr>
              <w:jc w:val="right"/>
            </w:pPr>
          </w:p>
        </w:tc>
      </w:tr>
      <w:tr w:rsidR="00446E55" w:rsidRPr="00B40C4C" w14:paraId="096E3C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A03F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ACB81E"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A203A2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64C409" w14:textId="77777777" w:rsidR="0089264D" w:rsidRPr="00B40C4C" w:rsidRDefault="0089264D" w:rsidP="009137DA">
            <w:r w:rsidRPr="00B40C4C">
              <w:t>Tilskudd til skipsfartsberedskap</w:t>
            </w:r>
          </w:p>
        </w:tc>
        <w:tc>
          <w:tcPr>
            <w:tcW w:w="1380" w:type="dxa"/>
            <w:tcBorders>
              <w:top w:val="nil"/>
              <w:left w:val="nil"/>
              <w:bottom w:val="nil"/>
              <w:right w:val="nil"/>
            </w:tcBorders>
            <w:tcMar>
              <w:top w:w="43" w:type="dxa"/>
              <w:left w:w="0" w:type="dxa"/>
              <w:bottom w:w="0" w:type="dxa"/>
              <w:right w:w="0" w:type="dxa"/>
            </w:tcMar>
            <w:vAlign w:val="bottom"/>
          </w:tcPr>
          <w:p w14:paraId="71C178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3850D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8224A4" w14:textId="77777777" w:rsidR="0089264D" w:rsidRPr="00B40C4C" w:rsidRDefault="0089264D" w:rsidP="004B5DA0">
            <w:pPr>
              <w:jc w:val="right"/>
            </w:pPr>
            <w:r w:rsidRPr="00B40C4C">
              <w:t>4 200 000</w:t>
            </w:r>
          </w:p>
        </w:tc>
        <w:tc>
          <w:tcPr>
            <w:tcW w:w="180" w:type="dxa"/>
            <w:tcBorders>
              <w:top w:val="nil"/>
              <w:left w:val="nil"/>
              <w:bottom w:val="nil"/>
              <w:right w:val="nil"/>
            </w:tcBorders>
            <w:tcMar>
              <w:top w:w="43" w:type="dxa"/>
              <w:left w:w="0" w:type="dxa"/>
              <w:bottom w:w="0" w:type="dxa"/>
              <w:right w:w="0" w:type="dxa"/>
            </w:tcMar>
            <w:vAlign w:val="bottom"/>
          </w:tcPr>
          <w:p w14:paraId="70C48D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85C1F2" w14:textId="77777777" w:rsidR="0089264D" w:rsidRPr="00B40C4C" w:rsidRDefault="0089264D" w:rsidP="004B5DA0">
            <w:pPr>
              <w:jc w:val="right"/>
            </w:pPr>
          </w:p>
        </w:tc>
      </w:tr>
      <w:tr w:rsidR="00446E55" w:rsidRPr="00B40C4C" w14:paraId="6FFD7B5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51B8C6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E6EC90"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20E4E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EBCD02" w14:textId="77777777" w:rsidR="0089264D" w:rsidRPr="00B40C4C" w:rsidRDefault="0089264D" w:rsidP="009137DA">
            <w:r w:rsidRPr="00B40C4C">
              <w:t>Tilskudd til entreprenørskapsfremmende aktiviteter for ungdom</w:t>
            </w:r>
          </w:p>
        </w:tc>
        <w:tc>
          <w:tcPr>
            <w:tcW w:w="1380" w:type="dxa"/>
            <w:tcBorders>
              <w:top w:val="nil"/>
              <w:left w:val="nil"/>
              <w:bottom w:val="nil"/>
              <w:right w:val="nil"/>
            </w:tcBorders>
            <w:tcMar>
              <w:top w:w="43" w:type="dxa"/>
              <w:left w:w="0" w:type="dxa"/>
              <w:bottom w:w="0" w:type="dxa"/>
              <w:right w:w="0" w:type="dxa"/>
            </w:tcMar>
            <w:vAlign w:val="bottom"/>
          </w:tcPr>
          <w:p w14:paraId="5624A11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43CCC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13288A" w14:textId="77777777" w:rsidR="0089264D" w:rsidRPr="00B40C4C" w:rsidRDefault="0089264D" w:rsidP="004B5DA0">
            <w:pPr>
              <w:jc w:val="right"/>
            </w:pPr>
            <w:r w:rsidRPr="00B40C4C">
              <w:t>35 200 000</w:t>
            </w:r>
          </w:p>
        </w:tc>
        <w:tc>
          <w:tcPr>
            <w:tcW w:w="180" w:type="dxa"/>
            <w:tcBorders>
              <w:top w:val="nil"/>
              <w:left w:val="nil"/>
              <w:bottom w:val="nil"/>
              <w:right w:val="nil"/>
            </w:tcBorders>
            <w:tcMar>
              <w:top w:w="43" w:type="dxa"/>
              <w:left w:w="0" w:type="dxa"/>
              <w:bottom w:w="0" w:type="dxa"/>
              <w:right w:w="0" w:type="dxa"/>
            </w:tcMar>
            <w:vAlign w:val="bottom"/>
          </w:tcPr>
          <w:p w14:paraId="3406E5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9EBE76" w14:textId="77777777" w:rsidR="0089264D" w:rsidRPr="00B40C4C" w:rsidRDefault="0089264D" w:rsidP="004B5DA0">
            <w:pPr>
              <w:jc w:val="right"/>
            </w:pPr>
          </w:p>
        </w:tc>
      </w:tr>
      <w:tr w:rsidR="00446E55" w:rsidRPr="00B40C4C" w14:paraId="7360A2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72E8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598232"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5E498D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C79645" w14:textId="77777777" w:rsidR="0089264D" w:rsidRPr="00B40C4C" w:rsidRDefault="0089264D" w:rsidP="009137DA">
            <w:r w:rsidRPr="00B40C4C">
              <w:t>Tilskudd til Visit Svalbard AS</w:t>
            </w:r>
          </w:p>
        </w:tc>
        <w:tc>
          <w:tcPr>
            <w:tcW w:w="1380" w:type="dxa"/>
            <w:tcBorders>
              <w:top w:val="nil"/>
              <w:left w:val="nil"/>
              <w:bottom w:val="nil"/>
              <w:right w:val="nil"/>
            </w:tcBorders>
            <w:tcMar>
              <w:top w:w="43" w:type="dxa"/>
              <w:left w:w="0" w:type="dxa"/>
              <w:bottom w:w="0" w:type="dxa"/>
              <w:right w:w="0" w:type="dxa"/>
            </w:tcMar>
            <w:vAlign w:val="bottom"/>
          </w:tcPr>
          <w:p w14:paraId="3CDC90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A860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7A7717" w14:textId="77777777" w:rsidR="0089264D" w:rsidRPr="00B40C4C" w:rsidRDefault="0089264D" w:rsidP="004B5DA0">
            <w:pPr>
              <w:jc w:val="right"/>
            </w:pPr>
            <w:r w:rsidRPr="00B40C4C">
              <w:t>3 600 000</w:t>
            </w:r>
          </w:p>
        </w:tc>
        <w:tc>
          <w:tcPr>
            <w:tcW w:w="180" w:type="dxa"/>
            <w:tcBorders>
              <w:top w:val="nil"/>
              <w:left w:val="nil"/>
              <w:bottom w:val="nil"/>
              <w:right w:val="nil"/>
            </w:tcBorders>
            <w:tcMar>
              <w:top w:w="43" w:type="dxa"/>
              <w:left w:w="0" w:type="dxa"/>
              <w:bottom w:w="0" w:type="dxa"/>
              <w:right w:w="0" w:type="dxa"/>
            </w:tcMar>
            <w:vAlign w:val="bottom"/>
          </w:tcPr>
          <w:p w14:paraId="4737A49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B12837" w14:textId="77777777" w:rsidR="0089264D" w:rsidRPr="00B40C4C" w:rsidRDefault="0089264D" w:rsidP="004B5DA0">
            <w:pPr>
              <w:jc w:val="right"/>
            </w:pPr>
          </w:p>
        </w:tc>
      </w:tr>
      <w:tr w:rsidR="00446E55" w:rsidRPr="00B40C4C" w14:paraId="39D9CA0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3928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E4E57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C4300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84C57A" w14:textId="77777777" w:rsidR="0089264D" w:rsidRPr="00B40C4C" w:rsidRDefault="0089264D" w:rsidP="009137DA">
            <w:r w:rsidRPr="00B40C4C">
              <w:t>Tilskudd til særskilte 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D988CB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5B5F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7B569F" w14:textId="77777777" w:rsidR="0089264D" w:rsidRPr="00B40C4C" w:rsidRDefault="0089264D" w:rsidP="004B5DA0">
            <w:pPr>
              <w:jc w:val="right"/>
            </w:pPr>
            <w:r w:rsidRPr="00B40C4C">
              <w:t>21 310 000</w:t>
            </w:r>
          </w:p>
        </w:tc>
        <w:tc>
          <w:tcPr>
            <w:tcW w:w="180" w:type="dxa"/>
            <w:tcBorders>
              <w:top w:val="nil"/>
              <w:left w:val="nil"/>
              <w:bottom w:val="nil"/>
              <w:right w:val="nil"/>
            </w:tcBorders>
            <w:tcMar>
              <w:top w:w="43" w:type="dxa"/>
              <w:left w:w="0" w:type="dxa"/>
              <w:bottom w:w="0" w:type="dxa"/>
              <w:right w:w="0" w:type="dxa"/>
            </w:tcMar>
            <w:vAlign w:val="bottom"/>
          </w:tcPr>
          <w:p w14:paraId="72B6D7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79C725" w14:textId="77777777" w:rsidR="0089264D" w:rsidRPr="00B40C4C" w:rsidRDefault="0089264D" w:rsidP="004B5DA0">
            <w:pPr>
              <w:jc w:val="right"/>
            </w:pPr>
          </w:p>
        </w:tc>
      </w:tr>
      <w:tr w:rsidR="00446E55" w:rsidRPr="00B40C4C" w14:paraId="42FBB0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295F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3E47AB"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11501C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6DA85C" w14:textId="77777777" w:rsidR="0089264D" w:rsidRPr="00B40C4C" w:rsidRDefault="0089264D" w:rsidP="009137DA">
            <w:r w:rsidRPr="00B40C4C">
              <w:t>Tilskudd til Standard Norge</w:t>
            </w:r>
          </w:p>
        </w:tc>
        <w:tc>
          <w:tcPr>
            <w:tcW w:w="1380" w:type="dxa"/>
            <w:tcBorders>
              <w:top w:val="nil"/>
              <w:left w:val="nil"/>
              <w:bottom w:val="nil"/>
              <w:right w:val="nil"/>
            </w:tcBorders>
            <w:tcMar>
              <w:top w:w="43" w:type="dxa"/>
              <w:left w:w="0" w:type="dxa"/>
              <w:bottom w:w="0" w:type="dxa"/>
              <w:right w:w="0" w:type="dxa"/>
            </w:tcMar>
            <w:vAlign w:val="bottom"/>
          </w:tcPr>
          <w:p w14:paraId="0EE09A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98D7B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98A7C0" w14:textId="77777777" w:rsidR="0089264D" w:rsidRPr="00B40C4C" w:rsidRDefault="0089264D" w:rsidP="004B5DA0">
            <w:pPr>
              <w:jc w:val="right"/>
            </w:pPr>
            <w:r w:rsidRPr="00B40C4C">
              <w:t>48 800 000</w:t>
            </w:r>
          </w:p>
        </w:tc>
        <w:tc>
          <w:tcPr>
            <w:tcW w:w="180" w:type="dxa"/>
            <w:tcBorders>
              <w:top w:val="nil"/>
              <w:left w:val="nil"/>
              <w:bottom w:val="nil"/>
              <w:right w:val="nil"/>
            </w:tcBorders>
            <w:tcMar>
              <w:top w:w="43" w:type="dxa"/>
              <w:left w:w="0" w:type="dxa"/>
              <w:bottom w:w="0" w:type="dxa"/>
              <w:right w:w="0" w:type="dxa"/>
            </w:tcMar>
            <w:vAlign w:val="bottom"/>
          </w:tcPr>
          <w:p w14:paraId="16685E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0D517B" w14:textId="77777777" w:rsidR="0089264D" w:rsidRPr="00B40C4C" w:rsidRDefault="0089264D" w:rsidP="004B5DA0">
            <w:pPr>
              <w:jc w:val="right"/>
            </w:pPr>
          </w:p>
        </w:tc>
      </w:tr>
      <w:tr w:rsidR="00446E55" w:rsidRPr="00B40C4C" w14:paraId="35BCE0C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CBA8F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1FF1F9"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6092BA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076AD9" w14:textId="77777777" w:rsidR="0089264D" w:rsidRPr="00B40C4C" w:rsidRDefault="0089264D" w:rsidP="009137DA">
            <w:r w:rsidRPr="00B40C4C">
              <w:t>Tilskudd til tiltak for økt sjømatkonsum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F9AF2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6758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C1BD1D" w14:textId="77777777" w:rsidR="0089264D" w:rsidRPr="00B40C4C" w:rsidRDefault="0089264D" w:rsidP="004B5DA0">
            <w:pPr>
              <w:jc w:val="right"/>
            </w:pPr>
            <w:r w:rsidRPr="00B40C4C">
              <w:t>3 420 000</w:t>
            </w:r>
          </w:p>
        </w:tc>
        <w:tc>
          <w:tcPr>
            <w:tcW w:w="180" w:type="dxa"/>
            <w:tcBorders>
              <w:top w:val="nil"/>
              <w:left w:val="nil"/>
              <w:bottom w:val="nil"/>
              <w:right w:val="nil"/>
            </w:tcBorders>
            <w:tcMar>
              <w:top w:w="43" w:type="dxa"/>
              <w:left w:w="0" w:type="dxa"/>
              <w:bottom w:w="0" w:type="dxa"/>
              <w:right w:w="0" w:type="dxa"/>
            </w:tcMar>
            <w:vAlign w:val="bottom"/>
          </w:tcPr>
          <w:p w14:paraId="3480DA5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44855B" w14:textId="77777777" w:rsidR="0089264D" w:rsidRPr="00B40C4C" w:rsidRDefault="0089264D" w:rsidP="004B5DA0">
            <w:pPr>
              <w:jc w:val="right"/>
            </w:pPr>
          </w:p>
        </w:tc>
      </w:tr>
      <w:tr w:rsidR="00446E55" w:rsidRPr="00B40C4C" w14:paraId="5FA0AD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0821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FF40E9"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1F69E4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63F275" w14:textId="77777777" w:rsidR="0089264D" w:rsidRPr="00B40C4C" w:rsidRDefault="0089264D" w:rsidP="009137DA">
            <w:r w:rsidRPr="00B40C4C">
              <w:t>Tilskudd til Leverandørutviklingsprogrammet</w:t>
            </w:r>
          </w:p>
        </w:tc>
        <w:tc>
          <w:tcPr>
            <w:tcW w:w="1380" w:type="dxa"/>
            <w:tcBorders>
              <w:top w:val="nil"/>
              <w:left w:val="nil"/>
              <w:bottom w:val="nil"/>
              <w:right w:val="nil"/>
            </w:tcBorders>
            <w:tcMar>
              <w:top w:w="43" w:type="dxa"/>
              <w:left w:w="0" w:type="dxa"/>
              <w:bottom w:w="0" w:type="dxa"/>
              <w:right w:w="0" w:type="dxa"/>
            </w:tcMar>
            <w:vAlign w:val="bottom"/>
          </w:tcPr>
          <w:p w14:paraId="615957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792AA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26543E5" w14:textId="77777777" w:rsidR="0089264D" w:rsidRPr="00B40C4C" w:rsidRDefault="0089264D" w:rsidP="004B5DA0">
            <w:pPr>
              <w:jc w:val="right"/>
            </w:pPr>
            <w:r w:rsidRPr="00B40C4C">
              <w:t>10 300 000</w:t>
            </w:r>
          </w:p>
        </w:tc>
        <w:tc>
          <w:tcPr>
            <w:tcW w:w="180" w:type="dxa"/>
            <w:tcBorders>
              <w:top w:val="nil"/>
              <w:left w:val="nil"/>
              <w:bottom w:val="nil"/>
              <w:right w:val="nil"/>
            </w:tcBorders>
            <w:tcMar>
              <w:top w:w="43" w:type="dxa"/>
              <w:left w:w="0" w:type="dxa"/>
              <w:bottom w:w="0" w:type="dxa"/>
              <w:right w:w="0" w:type="dxa"/>
            </w:tcMar>
            <w:vAlign w:val="bottom"/>
          </w:tcPr>
          <w:p w14:paraId="71EA87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4EB5C9" w14:textId="77777777" w:rsidR="0089264D" w:rsidRPr="00B40C4C" w:rsidRDefault="0089264D" w:rsidP="004B5DA0">
            <w:pPr>
              <w:jc w:val="right"/>
            </w:pPr>
            <w:r w:rsidRPr="00B40C4C">
              <w:t>844 815 000</w:t>
            </w:r>
          </w:p>
        </w:tc>
      </w:tr>
      <w:tr w:rsidR="00446E55" w:rsidRPr="00B40C4C" w14:paraId="3907E757" w14:textId="77777777" w:rsidTr="008C2AB1">
        <w:trPr>
          <w:trHeight w:val="240"/>
        </w:trPr>
        <w:tc>
          <w:tcPr>
            <w:tcW w:w="567" w:type="dxa"/>
            <w:tcBorders>
              <w:top w:val="nil"/>
              <w:left w:val="nil"/>
              <w:bottom w:val="nil"/>
            </w:tcBorders>
            <w:tcMar>
              <w:top w:w="43" w:type="dxa"/>
              <w:left w:w="0" w:type="dxa"/>
              <w:bottom w:w="0" w:type="dxa"/>
              <w:right w:w="0" w:type="dxa"/>
            </w:tcMar>
          </w:tcPr>
          <w:p w14:paraId="323B1349" w14:textId="77777777" w:rsidR="0089264D" w:rsidRPr="00B40C4C" w:rsidRDefault="0089264D" w:rsidP="009137DA">
            <w:r w:rsidRPr="00B40C4C">
              <w:t>902</w:t>
            </w:r>
          </w:p>
        </w:tc>
        <w:tc>
          <w:tcPr>
            <w:tcW w:w="260" w:type="dxa"/>
            <w:tcBorders>
              <w:top w:val="nil"/>
              <w:left w:val="nil"/>
              <w:bottom w:val="nil"/>
              <w:right w:val="nil"/>
            </w:tcBorders>
            <w:tcMar>
              <w:top w:w="43" w:type="dxa"/>
              <w:left w:w="0" w:type="dxa"/>
              <w:bottom w:w="0" w:type="dxa"/>
              <w:right w:w="0" w:type="dxa"/>
            </w:tcMar>
            <w:vAlign w:val="bottom"/>
          </w:tcPr>
          <w:p w14:paraId="1F5FB8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269C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4CF446" w14:textId="77777777" w:rsidR="0089264D" w:rsidRPr="00B40C4C" w:rsidRDefault="0089264D" w:rsidP="009137DA">
            <w:r w:rsidRPr="00B40C4C">
              <w:t>Justervesenet:</w:t>
            </w:r>
          </w:p>
        </w:tc>
        <w:tc>
          <w:tcPr>
            <w:tcW w:w="1380" w:type="dxa"/>
            <w:tcBorders>
              <w:top w:val="nil"/>
              <w:left w:val="nil"/>
              <w:bottom w:val="nil"/>
              <w:right w:val="nil"/>
            </w:tcBorders>
            <w:tcMar>
              <w:top w:w="43" w:type="dxa"/>
              <w:left w:w="0" w:type="dxa"/>
              <w:bottom w:w="0" w:type="dxa"/>
              <w:right w:w="0" w:type="dxa"/>
            </w:tcMar>
            <w:vAlign w:val="bottom"/>
          </w:tcPr>
          <w:p w14:paraId="5D43C4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DBD6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AE53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D020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78E578" w14:textId="77777777" w:rsidR="0089264D" w:rsidRPr="00B40C4C" w:rsidRDefault="0089264D" w:rsidP="004B5DA0">
            <w:pPr>
              <w:jc w:val="right"/>
            </w:pPr>
          </w:p>
        </w:tc>
      </w:tr>
      <w:tr w:rsidR="00446E55" w:rsidRPr="00B40C4C" w14:paraId="144459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42B7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8CEFD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2DADB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333F5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61150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4A60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6A81FB" w14:textId="77777777" w:rsidR="0089264D" w:rsidRPr="00B40C4C" w:rsidRDefault="0089264D" w:rsidP="004B5DA0">
            <w:pPr>
              <w:jc w:val="right"/>
            </w:pPr>
            <w:r w:rsidRPr="00B40C4C">
              <w:t>148 770 000</w:t>
            </w:r>
          </w:p>
        </w:tc>
        <w:tc>
          <w:tcPr>
            <w:tcW w:w="180" w:type="dxa"/>
            <w:tcBorders>
              <w:top w:val="nil"/>
              <w:left w:val="nil"/>
              <w:bottom w:val="nil"/>
              <w:right w:val="nil"/>
            </w:tcBorders>
            <w:tcMar>
              <w:top w:w="43" w:type="dxa"/>
              <w:left w:w="0" w:type="dxa"/>
              <w:bottom w:w="0" w:type="dxa"/>
              <w:right w:w="0" w:type="dxa"/>
            </w:tcMar>
            <w:vAlign w:val="bottom"/>
          </w:tcPr>
          <w:p w14:paraId="1A0948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3B8AAF" w14:textId="77777777" w:rsidR="0089264D" w:rsidRPr="00B40C4C" w:rsidRDefault="0089264D" w:rsidP="004B5DA0">
            <w:pPr>
              <w:jc w:val="right"/>
            </w:pPr>
          </w:p>
        </w:tc>
      </w:tr>
      <w:tr w:rsidR="00446E55" w:rsidRPr="00B40C4C" w14:paraId="5DDC869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1A37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D782E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3C6A1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1E5415"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148C7E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EFEC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3E8CA7" w14:textId="77777777" w:rsidR="0089264D" w:rsidRPr="00B40C4C" w:rsidRDefault="0089264D" w:rsidP="004B5DA0">
            <w:pPr>
              <w:jc w:val="right"/>
            </w:pPr>
            <w:r w:rsidRPr="00B40C4C">
              <w:t>109 000</w:t>
            </w:r>
          </w:p>
        </w:tc>
        <w:tc>
          <w:tcPr>
            <w:tcW w:w="180" w:type="dxa"/>
            <w:tcBorders>
              <w:top w:val="nil"/>
              <w:left w:val="nil"/>
              <w:bottom w:val="nil"/>
              <w:right w:val="nil"/>
            </w:tcBorders>
            <w:tcMar>
              <w:top w:w="43" w:type="dxa"/>
              <w:left w:w="0" w:type="dxa"/>
              <w:bottom w:w="0" w:type="dxa"/>
              <w:right w:w="0" w:type="dxa"/>
            </w:tcMar>
            <w:vAlign w:val="bottom"/>
          </w:tcPr>
          <w:p w14:paraId="39A6C0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415166" w14:textId="77777777" w:rsidR="0089264D" w:rsidRPr="00B40C4C" w:rsidRDefault="0089264D" w:rsidP="004B5DA0">
            <w:pPr>
              <w:jc w:val="right"/>
            </w:pPr>
          </w:p>
        </w:tc>
      </w:tr>
      <w:tr w:rsidR="00446E55" w:rsidRPr="00B40C4C" w14:paraId="29D93EE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024A5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FD4E3B"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8AF1A0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8579C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B9D59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7F62A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7F8BB18" w14:textId="77777777" w:rsidR="0089264D" w:rsidRPr="00B40C4C" w:rsidRDefault="0089264D" w:rsidP="004B5DA0">
            <w:pPr>
              <w:jc w:val="right"/>
            </w:pPr>
            <w:r w:rsidRPr="00B40C4C">
              <w:t>11 000 000</w:t>
            </w:r>
          </w:p>
        </w:tc>
        <w:tc>
          <w:tcPr>
            <w:tcW w:w="180" w:type="dxa"/>
            <w:tcBorders>
              <w:top w:val="nil"/>
              <w:left w:val="nil"/>
              <w:bottom w:val="nil"/>
              <w:right w:val="nil"/>
            </w:tcBorders>
            <w:tcMar>
              <w:top w:w="43" w:type="dxa"/>
              <w:left w:w="0" w:type="dxa"/>
              <w:bottom w:w="0" w:type="dxa"/>
              <w:right w:w="0" w:type="dxa"/>
            </w:tcMar>
            <w:vAlign w:val="bottom"/>
          </w:tcPr>
          <w:p w14:paraId="4C2E6F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7544B3" w14:textId="77777777" w:rsidR="0089264D" w:rsidRPr="00B40C4C" w:rsidRDefault="0089264D" w:rsidP="004B5DA0">
            <w:pPr>
              <w:jc w:val="right"/>
            </w:pPr>
            <w:r w:rsidRPr="00B40C4C">
              <w:t>159 879 000</w:t>
            </w:r>
          </w:p>
        </w:tc>
      </w:tr>
      <w:tr w:rsidR="00446E55" w:rsidRPr="00B40C4C" w14:paraId="35B2401C" w14:textId="77777777" w:rsidTr="008C2AB1">
        <w:trPr>
          <w:trHeight w:val="240"/>
        </w:trPr>
        <w:tc>
          <w:tcPr>
            <w:tcW w:w="567" w:type="dxa"/>
            <w:tcBorders>
              <w:top w:val="nil"/>
              <w:left w:val="nil"/>
              <w:bottom w:val="nil"/>
            </w:tcBorders>
            <w:tcMar>
              <w:top w:w="43" w:type="dxa"/>
              <w:left w:w="0" w:type="dxa"/>
              <w:bottom w:w="0" w:type="dxa"/>
              <w:right w:w="0" w:type="dxa"/>
            </w:tcMar>
          </w:tcPr>
          <w:p w14:paraId="0E4FD0E9" w14:textId="77777777" w:rsidR="0089264D" w:rsidRPr="00B40C4C" w:rsidRDefault="0089264D" w:rsidP="009137DA">
            <w:r w:rsidRPr="00B40C4C">
              <w:t>903</w:t>
            </w:r>
          </w:p>
        </w:tc>
        <w:tc>
          <w:tcPr>
            <w:tcW w:w="260" w:type="dxa"/>
            <w:tcBorders>
              <w:top w:val="nil"/>
              <w:left w:val="nil"/>
              <w:bottom w:val="nil"/>
              <w:right w:val="nil"/>
            </w:tcBorders>
            <w:tcMar>
              <w:top w:w="43" w:type="dxa"/>
              <w:left w:w="0" w:type="dxa"/>
              <w:bottom w:w="0" w:type="dxa"/>
              <w:right w:w="0" w:type="dxa"/>
            </w:tcMar>
            <w:vAlign w:val="bottom"/>
          </w:tcPr>
          <w:p w14:paraId="270E20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09A4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E89BC9" w14:textId="77777777" w:rsidR="0089264D" w:rsidRPr="00B40C4C" w:rsidRDefault="0089264D" w:rsidP="009137DA">
            <w:r w:rsidRPr="00B40C4C">
              <w:t>Norsk akkreditering:</w:t>
            </w:r>
          </w:p>
        </w:tc>
        <w:tc>
          <w:tcPr>
            <w:tcW w:w="1380" w:type="dxa"/>
            <w:tcBorders>
              <w:top w:val="nil"/>
              <w:left w:val="nil"/>
              <w:bottom w:val="nil"/>
              <w:right w:val="nil"/>
            </w:tcBorders>
            <w:tcMar>
              <w:top w:w="43" w:type="dxa"/>
              <w:left w:w="0" w:type="dxa"/>
              <w:bottom w:w="0" w:type="dxa"/>
              <w:right w:w="0" w:type="dxa"/>
            </w:tcMar>
            <w:vAlign w:val="bottom"/>
          </w:tcPr>
          <w:p w14:paraId="56AD45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5FD7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ECA3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475DA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DF9DB6" w14:textId="77777777" w:rsidR="0089264D" w:rsidRPr="00B40C4C" w:rsidRDefault="0089264D" w:rsidP="004B5DA0">
            <w:pPr>
              <w:jc w:val="right"/>
            </w:pPr>
          </w:p>
        </w:tc>
      </w:tr>
      <w:tr w:rsidR="00446E55" w:rsidRPr="00B40C4C" w14:paraId="401DD5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5248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BC667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BB33F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8646D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8576DC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1B71C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0E92DF3" w14:textId="77777777" w:rsidR="0089264D" w:rsidRPr="00B40C4C" w:rsidRDefault="0089264D" w:rsidP="004B5DA0">
            <w:pPr>
              <w:jc w:val="right"/>
            </w:pPr>
            <w:r w:rsidRPr="00B40C4C">
              <w:t>74 340 000</w:t>
            </w:r>
          </w:p>
        </w:tc>
        <w:tc>
          <w:tcPr>
            <w:tcW w:w="180" w:type="dxa"/>
            <w:tcBorders>
              <w:top w:val="nil"/>
              <w:left w:val="nil"/>
              <w:bottom w:val="nil"/>
              <w:right w:val="nil"/>
            </w:tcBorders>
            <w:tcMar>
              <w:top w:w="43" w:type="dxa"/>
              <w:left w:w="0" w:type="dxa"/>
              <w:bottom w:w="0" w:type="dxa"/>
              <w:right w:w="0" w:type="dxa"/>
            </w:tcMar>
            <w:vAlign w:val="bottom"/>
          </w:tcPr>
          <w:p w14:paraId="5C94756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68DE1D" w14:textId="77777777" w:rsidR="0089264D" w:rsidRPr="00B40C4C" w:rsidRDefault="0089264D" w:rsidP="004B5DA0">
            <w:pPr>
              <w:jc w:val="right"/>
            </w:pPr>
            <w:r w:rsidRPr="00B40C4C">
              <w:t>74 340 000</w:t>
            </w:r>
          </w:p>
        </w:tc>
      </w:tr>
      <w:tr w:rsidR="00446E55" w:rsidRPr="00B40C4C" w14:paraId="763E421D" w14:textId="77777777" w:rsidTr="008C2AB1">
        <w:trPr>
          <w:trHeight w:val="240"/>
        </w:trPr>
        <w:tc>
          <w:tcPr>
            <w:tcW w:w="567" w:type="dxa"/>
            <w:tcBorders>
              <w:top w:val="nil"/>
              <w:left w:val="nil"/>
              <w:bottom w:val="nil"/>
            </w:tcBorders>
            <w:tcMar>
              <w:top w:w="43" w:type="dxa"/>
              <w:left w:w="0" w:type="dxa"/>
              <w:bottom w:w="0" w:type="dxa"/>
              <w:right w:w="0" w:type="dxa"/>
            </w:tcMar>
          </w:tcPr>
          <w:p w14:paraId="538FB1B8" w14:textId="77777777" w:rsidR="0089264D" w:rsidRPr="00B40C4C" w:rsidRDefault="0089264D" w:rsidP="009137DA">
            <w:r w:rsidRPr="00B40C4C">
              <w:t>904</w:t>
            </w:r>
          </w:p>
        </w:tc>
        <w:tc>
          <w:tcPr>
            <w:tcW w:w="260" w:type="dxa"/>
            <w:tcBorders>
              <w:top w:val="nil"/>
              <w:left w:val="nil"/>
              <w:bottom w:val="nil"/>
              <w:right w:val="nil"/>
            </w:tcBorders>
            <w:tcMar>
              <w:top w:w="43" w:type="dxa"/>
              <w:left w:w="0" w:type="dxa"/>
              <w:bottom w:w="0" w:type="dxa"/>
              <w:right w:w="0" w:type="dxa"/>
            </w:tcMar>
            <w:vAlign w:val="bottom"/>
          </w:tcPr>
          <w:p w14:paraId="4AA1C4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00ED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9EEE50" w14:textId="77777777" w:rsidR="0089264D" w:rsidRPr="00B40C4C" w:rsidRDefault="0089264D" w:rsidP="009137DA">
            <w:r w:rsidRPr="00B40C4C">
              <w:t>Brønnøysundregistrene:</w:t>
            </w:r>
          </w:p>
        </w:tc>
        <w:tc>
          <w:tcPr>
            <w:tcW w:w="1380" w:type="dxa"/>
            <w:tcBorders>
              <w:top w:val="nil"/>
              <w:left w:val="nil"/>
              <w:bottom w:val="nil"/>
              <w:right w:val="nil"/>
            </w:tcBorders>
            <w:tcMar>
              <w:top w:w="43" w:type="dxa"/>
              <w:left w:w="0" w:type="dxa"/>
              <w:bottom w:w="0" w:type="dxa"/>
              <w:right w:w="0" w:type="dxa"/>
            </w:tcMar>
            <w:vAlign w:val="bottom"/>
          </w:tcPr>
          <w:p w14:paraId="452951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2D237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B588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3CF0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F2088A" w14:textId="77777777" w:rsidR="0089264D" w:rsidRPr="00B40C4C" w:rsidRDefault="0089264D" w:rsidP="004B5DA0">
            <w:pPr>
              <w:jc w:val="right"/>
            </w:pPr>
          </w:p>
        </w:tc>
      </w:tr>
      <w:tr w:rsidR="00446E55" w:rsidRPr="00B40C4C" w14:paraId="53BD32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7B44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F7277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0B0F7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04DDF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5C328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E9A34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2990F7" w14:textId="77777777" w:rsidR="0089264D" w:rsidRPr="00B40C4C" w:rsidRDefault="0089264D" w:rsidP="004B5DA0">
            <w:pPr>
              <w:jc w:val="right"/>
            </w:pPr>
            <w:r w:rsidRPr="00B40C4C">
              <w:t>546 350 000</w:t>
            </w:r>
          </w:p>
        </w:tc>
        <w:tc>
          <w:tcPr>
            <w:tcW w:w="180" w:type="dxa"/>
            <w:tcBorders>
              <w:top w:val="nil"/>
              <w:left w:val="nil"/>
              <w:bottom w:val="nil"/>
              <w:right w:val="nil"/>
            </w:tcBorders>
            <w:tcMar>
              <w:top w:w="43" w:type="dxa"/>
              <w:left w:w="0" w:type="dxa"/>
              <w:bottom w:w="0" w:type="dxa"/>
              <w:right w:w="0" w:type="dxa"/>
            </w:tcMar>
            <w:vAlign w:val="bottom"/>
          </w:tcPr>
          <w:p w14:paraId="65AB3A1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E0161C" w14:textId="77777777" w:rsidR="0089264D" w:rsidRPr="00B40C4C" w:rsidRDefault="0089264D" w:rsidP="004B5DA0">
            <w:pPr>
              <w:jc w:val="right"/>
            </w:pPr>
          </w:p>
        </w:tc>
      </w:tr>
      <w:tr w:rsidR="00446E55" w:rsidRPr="00B40C4C" w14:paraId="4149ADA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3D81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96BF8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83E02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F4755F"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647A6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CACF5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804252" w14:textId="77777777" w:rsidR="0089264D" w:rsidRPr="00B40C4C" w:rsidRDefault="0089264D" w:rsidP="004B5DA0">
            <w:pPr>
              <w:jc w:val="right"/>
            </w:pPr>
            <w:r w:rsidRPr="00B40C4C">
              <w:t>74 500 000</w:t>
            </w:r>
          </w:p>
        </w:tc>
        <w:tc>
          <w:tcPr>
            <w:tcW w:w="180" w:type="dxa"/>
            <w:tcBorders>
              <w:top w:val="nil"/>
              <w:left w:val="nil"/>
              <w:bottom w:val="nil"/>
              <w:right w:val="nil"/>
            </w:tcBorders>
            <w:tcMar>
              <w:top w:w="43" w:type="dxa"/>
              <w:left w:w="0" w:type="dxa"/>
              <w:bottom w:w="0" w:type="dxa"/>
              <w:right w:w="0" w:type="dxa"/>
            </w:tcMar>
            <w:vAlign w:val="bottom"/>
          </w:tcPr>
          <w:p w14:paraId="037D33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2255FC" w14:textId="77777777" w:rsidR="0089264D" w:rsidRPr="00B40C4C" w:rsidRDefault="0089264D" w:rsidP="004B5DA0">
            <w:pPr>
              <w:jc w:val="right"/>
            </w:pPr>
          </w:p>
        </w:tc>
      </w:tr>
      <w:tr w:rsidR="00446E55" w:rsidRPr="00B40C4C" w14:paraId="1DD0164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2983C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49A05A"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4998F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19CCC4"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2D143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11F73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944D350" w14:textId="77777777" w:rsidR="0089264D" w:rsidRPr="00B40C4C" w:rsidRDefault="0089264D" w:rsidP="004B5DA0">
            <w:pPr>
              <w:jc w:val="right"/>
            </w:pPr>
            <w:r w:rsidRPr="00B40C4C">
              <w:t>222 100 000</w:t>
            </w:r>
          </w:p>
        </w:tc>
        <w:tc>
          <w:tcPr>
            <w:tcW w:w="180" w:type="dxa"/>
            <w:tcBorders>
              <w:top w:val="nil"/>
              <w:left w:val="nil"/>
              <w:bottom w:val="nil"/>
              <w:right w:val="nil"/>
            </w:tcBorders>
            <w:tcMar>
              <w:top w:w="43" w:type="dxa"/>
              <w:left w:w="0" w:type="dxa"/>
              <w:bottom w:w="0" w:type="dxa"/>
              <w:right w:w="0" w:type="dxa"/>
            </w:tcMar>
            <w:vAlign w:val="bottom"/>
          </w:tcPr>
          <w:p w14:paraId="106B8C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0B9E99" w14:textId="77777777" w:rsidR="0089264D" w:rsidRPr="00B40C4C" w:rsidRDefault="0089264D" w:rsidP="004B5DA0">
            <w:pPr>
              <w:jc w:val="right"/>
            </w:pPr>
            <w:r w:rsidRPr="00B40C4C">
              <w:t>842 950 000</w:t>
            </w:r>
          </w:p>
        </w:tc>
      </w:tr>
      <w:tr w:rsidR="00446E55" w:rsidRPr="00B40C4C" w14:paraId="0D4EC0FB" w14:textId="77777777" w:rsidTr="008C2AB1">
        <w:trPr>
          <w:trHeight w:val="240"/>
        </w:trPr>
        <w:tc>
          <w:tcPr>
            <w:tcW w:w="567" w:type="dxa"/>
            <w:tcBorders>
              <w:top w:val="nil"/>
              <w:left w:val="nil"/>
              <w:bottom w:val="nil"/>
            </w:tcBorders>
            <w:tcMar>
              <w:top w:w="43" w:type="dxa"/>
              <w:left w:w="0" w:type="dxa"/>
              <w:bottom w:w="0" w:type="dxa"/>
              <w:right w:w="0" w:type="dxa"/>
            </w:tcMar>
          </w:tcPr>
          <w:p w14:paraId="52F321DE" w14:textId="77777777" w:rsidR="0089264D" w:rsidRPr="00B40C4C" w:rsidRDefault="0089264D" w:rsidP="009137DA">
            <w:r w:rsidRPr="00B40C4C">
              <w:t>905</w:t>
            </w:r>
          </w:p>
        </w:tc>
        <w:tc>
          <w:tcPr>
            <w:tcW w:w="260" w:type="dxa"/>
            <w:tcBorders>
              <w:top w:val="nil"/>
              <w:left w:val="nil"/>
              <w:bottom w:val="nil"/>
              <w:right w:val="nil"/>
            </w:tcBorders>
            <w:tcMar>
              <w:top w:w="43" w:type="dxa"/>
              <w:left w:w="0" w:type="dxa"/>
              <w:bottom w:w="0" w:type="dxa"/>
              <w:right w:w="0" w:type="dxa"/>
            </w:tcMar>
            <w:vAlign w:val="bottom"/>
          </w:tcPr>
          <w:p w14:paraId="546722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A1B0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EBE2DA" w14:textId="77777777" w:rsidR="0089264D" w:rsidRPr="00B40C4C" w:rsidRDefault="0089264D" w:rsidP="009137DA">
            <w:r w:rsidRPr="00B40C4C">
              <w:t>Norges geologiske undersøkelse:</w:t>
            </w:r>
          </w:p>
        </w:tc>
        <w:tc>
          <w:tcPr>
            <w:tcW w:w="1380" w:type="dxa"/>
            <w:tcBorders>
              <w:top w:val="nil"/>
              <w:left w:val="nil"/>
              <w:bottom w:val="nil"/>
              <w:right w:val="nil"/>
            </w:tcBorders>
            <w:tcMar>
              <w:top w:w="43" w:type="dxa"/>
              <w:left w:w="0" w:type="dxa"/>
              <w:bottom w:w="0" w:type="dxa"/>
              <w:right w:w="0" w:type="dxa"/>
            </w:tcMar>
            <w:vAlign w:val="bottom"/>
          </w:tcPr>
          <w:p w14:paraId="406A8F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1F481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1C82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B515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12D3A9" w14:textId="77777777" w:rsidR="0089264D" w:rsidRPr="00B40C4C" w:rsidRDefault="0089264D" w:rsidP="004B5DA0">
            <w:pPr>
              <w:jc w:val="right"/>
            </w:pPr>
          </w:p>
        </w:tc>
      </w:tr>
      <w:tr w:rsidR="00446E55" w:rsidRPr="00B40C4C" w14:paraId="3280F0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4E14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7D2E1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C5DBCA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1B81D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15155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4D9A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298118" w14:textId="77777777" w:rsidR="0089264D" w:rsidRPr="00B40C4C" w:rsidRDefault="0089264D" w:rsidP="004B5DA0">
            <w:pPr>
              <w:jc w:val="right"/>
            </w:pPr>
            <w:r w:rsidRPr="00B40C4C">
              <w:t>229 470 000</w:t>
            </w:r>
          </w:p>
        </w:tc>
        <w:tc>
          <w:tcPr>
            <w:tcW w:w="180" w:type="dxa"/>
            <w:tcBorders>
              <w:top w:val="nil"/>
              <w:left w:val="nil"/>
              <w:bottom w:val="nil"/>
              <w:right w:val="nil"/>
            </w:tcBorders>
            <w:tcMar>
              <w:top w:w="43" w:type="dxa"/>
              <w:left w:w="0" w:type="dxa"/>
              <w:bottom w:w="0" w:type="dxa"/>
              <w:right w:w="0" w:type="dxa"/>
            </w:tcMar>
            <w:vAlign w:val="bottom"/>
          </w:tcPr>
          <w:p w14:paraId="674A2C1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8B4FCB" w14:textId="77777777" w:rsidR="0089264D" w:rsidRPr="00B40C4C" w:rsidRDefault="0089264D" w:rsidP="004B5DA0">
            <w:pPr>
              <w:jc w:val="right"/>
            </w:pPr>
          </w:p>
        </w:tc>
      </w:tr>
      <w:tr w:rsidR="00446E55" w:rsidRPr="00B40C4C" w14:paraId="016B00F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A551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33DDE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CD501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ACF428"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01F54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F9DEF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8EC5FA2" w14:textId="77777777" w:rsidR="0089264D" w:rsidRPr="00B40C4C" w:rsidRDefault="0089264D" w:rsidP="004B5DA0">
            <w:pPr>
              <w:jc w:val="right"/>
            </w:pPr>
            <w:r w:rsidRPr="00B40C4C">
              <w:t>81 000 000</w:t>
            </w:r>
          </w:p>
        </w:tc>
        <w:tc>
          <w:tcPr>
            <w:tcW w:w="180" w:type="dxa"/>
            <w:tcBorders>
              <w:top w:val="nil"/>
              <w:left w:val="nil"/>
              <w:bottom w:val="nil"/>
              <w:right w:val="nil"/>
            </w:tcBorders>
            <w:tcMar>
              <w:top w:w="43" w:type="dxa"/>
              <w:left w:w="0" w:type="dxa"/>
              <w:bottom w:w="0" w:type="dxa"/>
              <w:right w:w="0" w:type="dxa"/>
            </w:tcMar>
            <w:vAlign w:val="bottom"/>
          </w:tcPr>
          <w:p w14:paraId="4F1DAD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A47D62" w14:textId="77777777" w:rsidR="0089264D" w:rsidRPr="00B40C4C" w:rsidRDefault="0089264D" w:rsidP="004B5DA0">
            <w:pPr>
              <w:jc w:val="right"/>
            </w:pPr>
            <w:r w:rsidRPr="00B40C4C">
              <w:t>310 470 000</w:t>
            </w:r>
          </w:p>
        </w:tc>
      </w:tr>
      <w:tr w:rsidR="00446E55" w:rsidRPr="00B40C4C" w14:paraId="169874B6" w14:textId="77777777" w:rsidTr="008C2AB1">
        <w:trPr>
          <w:trHeight w:val="500"/>
        </w:trPr>
        <w:tc>
          <w:tcPr>
            <w:tcW w:w="567" w:type="dxa"/>
            <w:tcBorders>
              <w:top w:val="nil"/>
              <w:left w:val="nil"/>
              <w:bottom w:val="nil"/>
            </w:tcBorders>
            <w:tcMar>
              <w:top w:w="43" w:type="dxa"/>
              <w:left w:w="0" w:type="dxa"/>
              <w:bottom w:w="0" w:type="dxa"/>
              <w:right w:w="0" w:type="dxa"/>
            </w:tcMar>
          </w:tcPr>
          <w:p w14:paraId="011151A3" w14:textId="77777777" w:rsidR="0089264D" w:rsidRPr="00B40C4C" w:rsidRDefault="0089264D" w:rsidP="009137DA">
            <w:r w:rsidRPr="00B40C4C">
              <w:t>906</w:t>
            </w:r>
          </w:p>
        </w:tc>
        <w:tc>
          <w:tcPr>
            <w:tcW w:w="260" w:type="dxa"/>
            <w:tcBorders>
              <w:top w:val="nil"/>
              <w:left w:val="nil"/>
              <w:bottom w:val="nil"/>
              <w:right w:val="nil"/>
            </w:tcBorders>
            <w:tcMar>
              <w:top w:w="43" w:type="dxa"/>
              <w:left w:w="0" w:type="dxa"/>
              <w:bottom w:w="0" w:type="dxa"/>
              <w:right w:w="0" w:type="dxa"/>
            </w:tcMar>
            <w:vAlign w:val="bottom"/>
          </w:tcPr>
          <w:p w14:paraId="107593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A412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6C0EAE" w14:textId="77777777" w:rsidR="0089264D" w:rsidRPr="00B40C4C" w:rsidRDefault="0089264D" w:rsidP="009137DA">
            <w:r w:rsidRPr="00B40C4C">
              <w:t>Direktoratet for mineralforvaltning med Bergmesteren for Svalbard:</w:t>
            </w:r>
          </w:p>
        </w:tc>
        <w:tc>
          <w:tcPr>
            <w:tcW w:w="1380" w:type="dxa"/>
            <w:tcBorders>
              <w:top w:val="nil"/>
              <w:left w:val="nil"/>
              <w:bottom w:val="nil"/>
              <w:right w:val="nil"/>
            </w:tcBorders>
            <w:tcMar>
              <w:top w:w="43" w:type="dxa"/>
              <w:left w:w="0" w:type="dxa"/>
              <w:bottom w:w="0" w:type="dxa"/>
              <w:right w:w="0" w:type="dxa"/>
            </w:tcMar>
            <w:vAlign w:val="bottom"/>
          </w:tcPr>
          <w:p w14:paraId="2A7C1D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803E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D93F7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6430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B735D1" w14:textId="77777777" w:rsidR="0089264D" w:rsidRPr="00B40C4C" w:rsidRDefault="0089264D" w:rsidP="004B5DA0">
            <w:pPr>
              <w:jc w:val="right"/>
            </w:pPr>
          </w:p>
        </w:tc>
      </w:tr>
      <w:tr w:rsidR="00446E55" w:rsidRPr="00B40C4C" w14:paraId="0DB952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C21F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327F2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F45B1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A403B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22EB4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CCC8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22E693" w14:textId="77777777" w:rsidR="0089264D" w:rsidRPr="00B40C4C" w:rsidRDefault="0089264D" w:rsidP="004B5DA0">
            <w:pPr>
              <w:jc w:val="right"/>
            </w:pPr>
            <w:r w:rsidRPr="00B40C4C">
              <w:t>71 950 000</w:t>
            </w:r>
          </w:p>
        </w:tc>
        <w:tc>
          <w:tcPr>
            <w:tcW w:w="180" w:type="dxa"/>
            <w:tcBorders>
              <w:top w:val="nil"/>
              <w:left w:val="nil"/>
              <w:bottom w:val="nil"/>
              <w:right w:val="nil"/>
            </w:tcBorders>
            <w:tcMar>
              <w:top w:w="43" w:type="dxa"/>
              <w:left w:w="0" w:type="dxa"/>
              <w:bottom w:w="0" w:type="dxa"/>
              <w:right w:w="0" w:type="dxa"/>
            </w:tcMar>
            <w:vAlign w:val="bottom"/>
          </w:tcPr>
          <w:p w14:paraId="18F45F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EF8B20" w14:textId="77777777" w:rsidR="0089264D" w:rsidRPr="00B40C4C" w:rsidRDefault="0089264D" w:rsidP="004B5DA0">
            <w:pPr>
              <w:jc w:val="right"/>
            </w:pPr>
          </w:p>
        </w:tc>
      </w:tr>
      <w:tr w:rsidR="00446E55" w:rsidRPr="00B40C4C" w14:paraId="7F0E16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922C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B23A7C"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2B7A6F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147425" w14:textId="77777777" w:rsidR="0089264D" w:rsidRPr="00B40C4C" w:rsidRDefault="0089264D" w:rsidP="009137DA">
            <w:r w:rsidRPr="00B40C4C">
              <w:t>Sikrings- og miljøtiltak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2B85F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3368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4FAF6A" w14:textId="77777777" w:rsidR="0089264D" w:rsidRPr="00B40C4C" w:rsidRDefault="0089264D" w:rsidP="004B5DA0">
            <w:pPr>
              <w:jc w:val="right"/>
            </w:pPr>
            <w:r w:rsidRPr="00B40C4C">
              <w:t>12 500 000</w:t>
            </w:r>
          </w:p>
        </w:tc>
        <w:tc>
          <w:tcPr>
            <w:tcW w:w="180" w:type="dxa"/>
            <w:tcBorders>
              <w:top w:val="nil"/>
              <w:left w:val="nil"/>
              <w:bottom w:val="nil"/>
              <w:right w:val="nil"/>
            </w:tcBorders>
            <w:tcMar>
              <w:top w:w="43" w:type="dxa"/>
              <w:left w:w="0" w:type="dxa"/>
              <w:bottom w:w="0" w:type="dxa"/>
              <w:right w:w="0" w:type="dxa"/>
            </w:tcMar>
            <w:vAlign w:val="bottom"/>
          </w:tcPr>
          <w:p w14:paraId="350958D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A2EA94" w14:textId="77777777" w:rsidR="0089264D" w:rsidRPr="00B40C4C" w:rsidRDefault="0089264D" w:rsidP="004B5DA0">
            <w:pPr>
              <w:jc w:val="right"/>
            </w:pPr>
          </w:p>
        </w:tc>
      </w:tr>
      <w:tr w:rsidR="00446E55" w:rsidRPr="00B40C4C" w14:paraId="0068CC4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901A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45BD4B" w14:textId="77777777" w:rsidR="0089264D" w:rsidRPr="00B40C4C" w:rsidRDefault="0089264D" w:rsidP="009137DA">
            <w:r w:rsidRPr="00B40C4C">
              <w:t>31</w:t>
            </w:r>
          </w:p>
        </w:tc>
        <w:tc>
          <w:tcPr>
            <w:tcW w:w="260" w:type="dxa"/>
            <w:tcBorders>
              <w:top w:val="nil"/>
              <w:left w:val="nil"/>
              <w:bottom w:val="nil"/>
              <w:right w:val="nil"/>
            </w:tcBorders>
            <w:tcMar>
              <w:top w:w="43" w:type="dxa"/>
              <w:left w:w="0" w:type="dxa"/>
              <w:bottom w:w="0" w:type="dxa"/>
              <w:right w:w="0" w:type="dxa"/>
            </w:tcMar>
            <w:vAlign w:val="bottom"/>
          </w:tcPr>
          <w:p w14:paraId="3F7BD7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02D572" w14:textId="77777777" w:rsidR="0089264D" w:rsidRPr="00B40C4C" w:rsidRDefault="0089264D" w:rsidP="009137DA">
            <w:r w:rsidRPr="00B40C4C">
              <w:t>Miljøtiltak Løkken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0C340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809B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CA9E6A" w14:textId="77777777" w:rsidR="0089264D" w:rsidRPr="00B40C4C" w:rsidRDefault="0089264D" w:rsidP="004B5DA0">
            <w:pPr>
              <w:jc w:val="right"/>
            </w:pPr>
            <w:r w:rsidRPr="00B40C4C">
              <w:t>15 200 000</w:t>
            </w:r>
          </w:p>
        </w:tc>
        <w:tc>
          <w:tcPr>
            <w:tcW w:w="180" w:type="dxa"/>
            <w:tcBorders>
              <w:top w:val="nil"/>
              <w:left w:val="nil"/>
              <w:bottom w:val="nil"/>
              <w:right w:val="nil"/>
            </w:tcBorders>
            <w:tcMar>
              <w:top w:w="43" w:type="dxa"/>
              <w:left w:w="0" w:type="dxa"/>
              <w:bottom w:w="0" w:type="dxa"/>
              <w:right w:w="0" w:type="dxa"/>
            </w:tcMar>
            <w:vAlign w:val="bottom"/>
          </w:tcPr>
          <w:p w14:paraId="1D2C394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9E1A6E" w14:textId="77777777" w:rsidR="0089264D" w:rsidRPr="00B40C4C" w:rsidRDefault="0089264D" w:rsidP="004B5DA0">
            <w:pPr>
              <w:jc w:val="right"/>
            </w:pPr>
          </w:p>
        </w:tc>
      </w:tr>
      <w:tr w:rsidR="00446E55" w:rsidRPr="00B40C4C" w14:paraId="25C762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724D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0F9745" w14:textId="77777777" w:rsidR="0089264D" w:rsidRPr="00B40C4C" w:rsidRDefault="0089264D" w:rsidP="009137DA">
            <w:r w:rsidRPr="00B40C4C">
              <w:t>32</w:t>
            </w:r>
          </w:p>
        </w:tc>
        <w:tc>
          <w:tcPr>
            <w:tcW w:w="260" w:type="dxa"/>
            <w:tcBorders>
              <w:top w:val="nil"/>
              <w:left w:val="nil"/>
              <w:bottom w:val="nil"/>
              <w:right w:val="nil"/>
            </w:tcBorders>
            <w:tcMar>
              <w:top w:w="43" w:type="dxa"/>
              <w:left w:w="0" w:type="dxa"/>
              <w:bottom w:w="0" w:type="dxa"/>
              <w:right w:w="0" w:type="dxa"/>
            </w:tcMar>
            <w:vAlign w:val="bottom"/>
          </w:tcPr>
          <w:p w14:paraId="442B25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3D495F" w14:textId="77777777" w:rsidR="0089264D" w:rsidRPr="00B40C4C" w:rsidRDefault="0089264D" w:rsidP="009137DA">
            <w:r w:rsidRPr="00B40C4C">
              <w:t>Miljøtiltak Folldal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83493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FF4B7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3FEE276" w14:textId="77777777" w:rsidR="0089264D" w:rsidRPr="00B40C4C" w:rsidRDefault="0089264D" w:rsidP="004B5DA0">
            <w:pPr>
              <w:jc w:val="right"/>
            </w:pPr>
            <w:r w:rsidRPr="00B40C4C">
              <w:t>28 101 000</w:t>
            </w:r>
          </w:p>
        </w:tc>
        <w:tc>
          <w:tcPr>
            <w:tcW w:w="180" w:type="dxa"/>
            <w:tcBorders>
              <w:top w:val="nil"/>
              <w:left w:val="nil"/>
              <w:bottom w:val="nil"/>
              <w:right w:val="nil"/>
            </w:tcBorders>
            <w:tcMar>
              <w:top w:w="43" w:type="dxa"/>
              <w:left w:w="0" w:type="dxa"/>
              <w:bottom w:w="0" w:type="dxa"/>
              <w:right w:w="0" w:type="dxa"/>
            </w:tcMar>
            <w:vAlign w:val="bottom"/>
          </w:tcPr>
          <w:p w14:paraId="64426E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8CA5F4" w14:textId="77777777" w:rsidR="0089264D" w:rsidRPr="00B40C4C" w:rsidRDefault="0089264D" w:rsidP="004B5DA0">
            <w:pPr>
              <w:jc w:val="right"/>
            </w:pPr>
            <w:r w:rsidRPr="00B40C4C">
              <w:t>127 751 000</w:t>
            </w:r>
          </w:p>
        </w:tc>
      </w:tr>
      <w:tr w:rsidR="00446E55" w:rsidRPr="00B40C4C" w14:paraId="0535AC88" w14:textId="77777777" w:rsidTr="008C2AB1">
        <w:trPr>
          <w:trHeight w:val="240"/>
        </w:trPr>
        <w:tc>
          <w:tcPr>
            <w:tcW w:w="567" w:type="dxa"/>
            <w:tcBorders>
              <w:top w:val="nil"/>
              <w:left w:val="nil"/>
              <w:bottom w:val="nil"/>
            </w:tcBorders>
            <w:tcMar>
              <w:top w:w="43" w:type="dxa"/>
              <w:left w:w="0" w:type="dxa"/>
              <w:bottom w:w="0" w:type="dxa"/>
              <w:right w:w="0" w:type="dxa"/>
            </w:tcMar>
          </w:tcPr>
          <w:p w14:paraId="6D1B8332" w14:textId="77777777" w:rsidR="0089264D" w:rsidRPr="00B40C4C" w:rsidRDefault="0089264D" w:rsidP="009137DA">
            <w:r w:rsidRPr="00B40C4C">
              <w:t>907</w:t>
            </w:r>
          </w:p>
        </w:tc>
        <w:tc>
          <w:tcPr>
            <w:tcW w:w="260" w:type="dxa"/>
            <w:tcBorders>
              <w:top w:val="nil"/>
              <w:left w:val="nil"/>
              <w:bottom w:val="nil"/>
              <w:right w:val="nil"/>
            </w:tcBorders>
            <w:tcMar>
              <w:top w:w="43" w:type="dxa"/>
              <w:left w:w="0" w:type="dxa"/>
              <w:bottom w:w="0" w:type="dxa"/>
              <w:right w:w="0" w:type="dxa"/>
            </w:tcMar>
            <w:vAlign w:val="bottom"/>
          </w:tcPr>
          <w:p w14:paraId="5385112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2F090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D66FAC" w14:textId="77777777" w:rsidR="0089264D" w:rsidRPr="00B40C4C" w:rsidRDefault="0089264D" w:rsidP="009137DA">
            <w:r w:rsidRPr="00B40C4C">
              <w:t>Norsk nukleær dekommisjonering:</w:t>
            </w:r>
          </w:p>
        </w:tc>
        <w:tc>
          <w:tcPr>
            <w:tcW w:w="1380" w:type="dxa"/>
            <w:tcBorders>
              <w:top w:val="nil"/>
              <w:left w:val="nil"/>
              <w:bottom w:val="nil"/>
              <w:right w:val="nil"/>
            </w:tcBorders>
            <w:tcMar>
              <w:top w:w="43" w:type="dxa"/>
              <w:left w:w="0" w:type="dxa"/>
              <w:bottom w:w="0" w:type="dxa"/>
              <w:right w:w="0" w:type="dxa"/>
            </w:tcMar>
            <w:vAlign w:val="bottom"/>
          </w:tcPr>
          <w:p w14:paraId="2A86F4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70C5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67F9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E0B8A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19DCBB" w14:textId="77777777" w:rsidR="0089264D" w:rsidRPr="00B40C4C" w:rsidRDefault="0089264D" w:rsidP="004B5DA0">
            <w:pPr>
              <w:jc w:val="right"/>
            </w:pPr>
          </w:p>
        </w:tc>
      </w:tr>
      <w:tr w:rsidR="00446E55" w:rsidRPr="00B40C4C" w14:paraId="3D0CD5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2892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8A3CE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45041E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FD847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9D007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B5CE2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B351B7" w14:textId="77777777" w:rsidR="0089264D" w:rsidRPr="00B40C4C" w:rsidRDefault="0089264D" w:rsidP="004B5DA0">
            <w:pPr>
              <w:jc w:val="right"/>
            </w:pPr>
            <w:r w:rsidRPr="00B40C4C">
              <w:t>189 400 000</w:t>
            </w:r>
          </w:p>
        </w:tc>
        <w:tc>
          <w:tcPr>
            <w:tcW w:w="180" w:type="dxa"/>
            <w:tcBorders>
              <w:top w:val="nil"/>
              <w:left w:val="nil"/>
              <w:bottom w:val="nil"/>
              <w:right w:val="nil"/>
            </w:tcBorders>
            <w:tcMar>
              <w:top w:w="43" w:type="dxa"/>
              <w:left w:w="0" w:type="dxa"/>
              <w:bottom w:w="0" w:type="dxa"/>
              <w:right w:w="0" w:type="dxa"/>
            </w:tcMar>
            <w:vAlign w:val="bottom"/>
          </w:tcPr>
          <w:p w14:paraId="3B52AA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5A521B" w14:textId="77777777" w:rsidR="0089264D" w:rsidRPr="00B40C4C" w:rsidRDefault="0089264D" w:rsidP="004B5DA0">
            <w:pPr>
              <w:jc w:val="right"/>
            </w:pPr>
          </w:p>
        </w:tc>
      </w:tr>
      <w:tr w:rsidR="00446E55" w:rsidRPr="00B40C4C" w14:paraId="065DB6D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66E3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38E6F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00290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6458A3"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A955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3A95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7DE657" w14:textId="77777777" w:rsidR="0089264D" w:rsidRPr="00B40C4C" w:rsidRDefault="0089264D" w:rsidP="004B5DA0">
            <w:pPr>
              <w:jc w:val="right"/>
            </w:pPr>
            <w:r w:rsidRPr="00B40C4C">
              <w:t>482 670 000</w:t>
            </w:r>
          </w:p>
        </w:tc>
        <w:tc>
          <w:tcPr>
            <w:tcW w:w="180" w:type="dxa"/>
            <w:tcBorders>
              <w:top w:val="nil"/>
              <w:left w:val="nil"/>
              <w:bottom w:val="nil"/>
              <w:right w:val="nil"/>
            </w:tcBorders>
            <w:tcMar>
              <w:top w:w="43" w:type="dxa"/>
              <w:left w:w="0" w:type="dxa"/>
              <w:bottom w:w="0" w:type="dxa"/>
              <w:right w:w="0" w:type="dxa"/>
            </w:tcMar>
            <w:vAlign w:val="bottom"/>
          </w:tcPr>
          <w:p w14:paraId="66FA62C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AB8D6F" w14:textId="77777777" w:rsidR="0089264D" w:rsidRPr="00B40C4C" w:rsidRDefault="0089264D" w:rsidP="004B5DA0">
            <w:pPr>
              <w:jc w:val="right"/>
            </w:pPr>
          </w:p>
        </w:tc>
      </w:tr>
      <w:tr w:rsidR="00446E55" w:rsidRPr="00B40C4C" w14:paraId="578C9D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3B1B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8AE671"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3DB779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CB9E41" w14:textId="77777777" w:rsidR="0089264D" w:rsidRPr="00B40C4C" w:rsidRDefault="0089264D" w:rsidP="009137DA">
            <w:r w:rsidRPr="00B40C4C">
              <w:t>Opprydding Søve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88304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5330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797C91" w14:textId="77777777" w:rsidR="0089264D" w:rsidRPr="00B40C4C" w:rsidRDefault="0089264D" w:rsidP="004B5DA0">
            <w:pPr>
              <w:jc w:val="right"/>
            </w:pPr>
            <w:r w:rsidRPr="00B40C4C">
              <w:t>51 000 000</w:t>
            </w:r>
          </w:p>
        </w:tc>
        <w:tc>
          <w:tcPr>
            <w:tcW w:w="180" w:type="dxa"/>
            <w:tcBorders>
              <w:top w:val="nil"/>
              <w:left w:val="nil"/>
              <w:bottom w:val="nil"/>
              <w:right w:val="nil"/>
            </w:tcBorders>
            <w:tcMar>
              <w:top w:w="43" w:type="dxa"/>
              <w:left w:w="0" w:type="dxa"/>
              <w:bottom w:w="0" w:type="dxa"/>
              <w:right w:w="0" w:type="dxa"/>
            </w:tcMar>
            <w:vAlign w:val="bottom"/>
          </w:tcPr>
          <w:p w14:paraId="36AC92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6ED275" w14:textId="77777777" w:rsidR="0089264D" w:rsidRPr="00B40C4C" w:rsidRDefault="0089264D" w:rsidP="004B5DA0">
            <w:pPr>
              <w:jc w:val="right"/>
            </w:pPr>
          </w:p>
        </w:tc>
      </w:tr>
      <w:tr w:rsidR="00446E55" w:rsidRPr="00B40C4C" w14:paraId="2DA02C2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8357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B6EF9D"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121351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1DD7A2" w14:textId="77777777" w:rsidR="0089264D" w:rsidRPr="00B40C4C" w:rsidRDefault="0089264D" w:rsidP="009137DA">
            <w:r w:rsidRPr="00B40C4C">
              <w:t>Tilskudd til kommuner</w:t>
            </w:r>
          </w:p>
        </w:tc>
        <w:tc>
          <w:tcPr>
            <w:tcW w:w="1380" w:type="dxa"/>
            <w:tcBorders>
              <w:top w:val="nil"/>
              <w:left w:val="nil"/>
              <w:bottom w:val="nil"/>
              <w:right w:val="nil"/>
            </w:tcBorders>
            <w:tcMar>
              <w:top w:w="43" w:type="dxa"/>
              <w:left w:w="0" w:type="dxa"/>
              <w:bottom w:w="0" w:type="dxa"/>
              <w:right w:w="0" w:type="dxa"/>
            </w:tcMar>
            <w:vAlign w:val="bottom"/>
          </w:tcPr>
          <w:p w14:paraId="35E622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CF92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225A42" w14:textId="77777777" w:rsidR="0089264D" w:rsidRPr="00B40C4C" w:rsidRDefault="0089264D" w:rsidP="004B5DA0">
            <w:pPr>
              <w:jc w:val="right"/>
            </w:pPr>
            <w:r w:rsidRPr="00B40C4C">
              <w:t>5 600 000</w:t>
            </w:r>
          </w:p>
        </w:tc>
        <w:tc>
          <w:tcPr>
            <w:tcW w:w="180" w:type="dxa"/>
            <w:tcBorders>
              <w:top w:val="nil"/>
              <w:left w:val="nil"/>
              <w:bottom w:val="nil"/>
              <w:right w:val="nil"/>
            </w:tcBorders>
            <w:tcMar>
              <w:top w:w="43" w:type="dxa"/>
              <w:left w:w="0" w:type="dxa"/>
              <w:bottom w:w="0" w:type="dxa"/>
              <w:right w:w="0" w:type="dxa"/>
            </w:tcMar>
            <w:vAlign w:val="bottom"/>
          </w:tcPr>
          <w:p w14:paraId="76ED5A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B71B54" w14:textId="77777777" w:rsidR="0089264D" w:rsidRPr="00B40C4C" w:rsidRDefault="0089264D" w:rsidP="004B5DA0">
            <w:pPr>
              <w:jc w:val="right"/>
            </w:pPr>
          </w:p>
        </w:tc>
      </w:tr>
      <w:tr w:rsidR="00446E55" w:rsidRPr="00B40C4C" w14:paraId="78D7F3E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4CB78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E7965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B7E5C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B12666" w14:textId="77777777" w:rsidR="0089264D" w:rsidRPr="00B40C4C" w:rsidRDefault="0089264D" w:rsidP="009137DA">
            <w:r w:rsidRPr="00B40C4C">
              <w:t>Tilskudd til organisasjoner</w:t>
            </w:r>
          </w:p>
        </w:tc>
        <w:tc>
          <w:tcPr>
            <w:tcW w:w="1380" w:type="dxa"/>
            <w:tcBorders>
              <w:top w:val="nil"/>
              <w:left w:val="nil"/>
              <w:bottom w:val="nil"/>
              <w:right w:val="nil"/>
            </w:tcBorders>
            <w:tcMar>
              <w:top w:w="43" w:type="dxa"/>
              <w:left w:w="0" w:type="dxa"/>
              <w:bottom w:w="0" w:type="dxa"/>
              <w:right w:w="0" w:type="dxa"/>
            </w:tcMar>
            <w:vAlign w:val="bottom"/>
          </w:tcPr>
          <w:p w14:paraId="7C1AF21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C650C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3166013" w14:textId="77777777" w:rsidR="0089264D" w:rsidRPr="00B40C4C" w:rsidRDefault="0089264D" w:rsidP="004B5DA0">
            <w:pPr>
              <w:jc w:val="right"/>
            </w:pPr>
            <w:r w:rsidRPr="00B40C4C">
              <w:t>1 661 000</w:t>
            </w:r>
          </w:p>
        </w:tc>
        <w:tc>
          <w:tcPr>
            <w:tcW w:w="180" w:type="dxa"/>
            <w:tcBorders>
              <w:top w:val="nil"/>
              <w:left w:val="nil"/>
              <w:bottom w:val="nil"/>
              <w:right w:val="nil"/>
            </w:tcBorders>
            <w:tcMar>
              <w:top w:w="43" w:type="dxa"/>
              <w:left w:w="0" w:type="dxa"/>
              <w:bottom w:w="0" w:type="dxa"/>
              <w:right w:w="0" w:type="dxa"/>
            </w:tcMar>
            <w:vAlign w:val="bottom"/>
          </w:tcPr>
          <w:p w14:paraId="4C709B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F96658" w14:textId="77777777" w:rsidR="0089264D" w:rsidRPr="00B40C4C" w:rsidRDefault="0089264D" w:rsidP="004B5DA0">
            <w:pPr>
              <w:jc w:val="right"/>
            </w:pPr>
            <w:r w:rsidRPr="00B40C4C">
              <w:t>730 331 000</w:t>
            </w:r>
          </w:p>
        </w:tc>
      </w:tr>
      <w:tr w:rsidR="00446E55" w:rsidRPr="00B40C4C" w14:paraId="670FE798" w14:textId="77777777" w:rsidTr="008C2AB1">
        <w:trPr>
          <w:trHeight w:val="240"/>
        </w:trPr>
        <w:tc>
          <w:tcPr>
            <w:tcW w:w="567" w:type="dxa"/>
            <w:tcBorders>
              <w:top w:val="nil"/>
              <w:left w:val="nil"/>
              <w:bottom w:val="nil"/>
            </w:tcBorders>
            <w:tcMar>
              <w:top w:w="43" w:type="dxa"/>
              <w:left w:w="0" w:type="dxa"/>
              <w:bottom w:w="0" w:type="dxa"/>
              <w:right w:w="0" w:type="dxa"/>
            </w:tcMar>
          </w:tcPr>
          <w:p w14:paraId="0FB54FD2" w14:textId="77777777" w:rsidR="0089264D" w:rsidRPr="00B40C4C" w:rsidRDefault="0089264D" w:rsidP="009137DA">
            <w:r w:rsidRPr="00B40C4C">
              <w:t>908</w:t>
            </w:r>
          </w:p>
        </w:tc>
        <w:tc>
          <w:tcPr>
            <w:tcW w:w="260" w:type="dxa"/>
            <w:tcBorders>
              <w:top w:val="nil"/>
              <w:left w:val="nil"/>
              <w:bottom w:val="nil"/>
              <w:right w:val="nil"/>
            </w:tcBorders>
            <w:tcMar>
              <w:top w:w="43" w:type="dxa"/>
              <w:left w:w="0" w:type="dxa"/>
              <w:bottom w:w="0" w:type="dxa"/>
              <w:right w:w="0" w:type="dxa"/>
            </w:tcMar>
            <w:vAlign w:val="bottom"/>
          </w:tcPr>
          <w:p w14:paraId="39C3EF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D539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0777D7" w14:textId="77777777" w:rsidR="0089264D" w:rsidRPr="00B40C4C" w:rsidRDefault="0089264D" w:rsidP="009137DA">
            <w:r w:rsidRPr="00B40C4C">
              <w:t>Institutt for energiteknikk:</w:t>
            </w:r>
          </w:p>
        </w:tc>
        <w:tc>
          <w:tcPr>
            <w:tcW w:w="1380" w:type="dxa"/>
            <w:tcBorders>
              <w:top w:val="nil"/>
              <w:left w:val="nil"/>
              <w:bottom w:val="nil"/>
              <w:right w:val="nil"/>
            </w:tcBorders>
            <w:tcMar>
              <w:top w:w="43" w:type="dxa"/>
              <w:left w:w="0" w:type="dxa"/>
              <w:bottom w:w="0" w:type="dxa"/>
              <w:right w:w="0" w:type="dxa"/>
            </w:tcMar>
            <w:vAlign w:val="bottom"/>
          </w:tcPr>
          <w:p w14:paraId="388D23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9DD8D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94B7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422C9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B5F1F4" w14:textId="77777777" w:rsidR="0089264D" w:rsidRPr="00B40C4C" w:rsidRDefault="0089264D" w:rsidP="004B5DA0">
            <w:pPr>
              <w:jc w:val="right"/>
            </w:pPr>
          </w:p>
        </w:tc>
      </w:tr>
      <w:tr w:rsidR="00446E55" w:rsidRPr="00B40C4C" w14:paraId="34E83F3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83496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88FAA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603BE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9D7CE3" w14:textId="77777777" w:rsidR="0089264D" w:rsidRPr="00B40C4C" w:rsidRDefault="0089264D" w:rsidP="009137DA">
            <w:r w:rsidRPr="00B40C4C">
              <w:t>Tilskudd til drift av atomanlegg</w:t>
            </w:r>
            <w:r w:rsidRPr="00B40C4C">
              <w:rPr>
                <w:rStyle w:val="kursiv"/>
              </w:rPr>
              <w:t>, kan nyttes under kap. 907, post 1</w:t>
            </w:r>
          </w:p>
        </w:tc>
        <w:tc>
          <w:tcPr>
            <w:tcW w:w="1380" w:type="dxa"/>
            <w:tcBorders>
              <w:top w:val="nil"/>
              <w:left w:val="nil"/>
              <w:bottom w:val="nil"/>
              <w:right w:val="nil"/>
            </w:tcBorders>
            <w:tcMar>
              <w:top w:w="43" w:type="dxa"/>
              <w:left w:w="0" w:type="dxa"/>
              <w:bottom w:w="0" w:type="dxa"/>
              <w:right w:w="0" w:type="dxa"/>
            </w:tcMar>
            <w:vAlign w:val="bottom"/>
          </w:tcPr>
          <w:p w14:paraId="7CCCFD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2E02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233BE0" w14:textId="77777777" w:rsidR="0089264D" w:rsidRPr="00B40C4C" w:rsidRDefault="0089264D" w:rsidP="004B5DA0">
            <w:pPr>
              <w:jc w:val="right"/>
            </w:pPr>
            <w:r w:rsidRPr="00B40C4C">
              <w:t>466 180 000</w:t>
            </w:r>
          </w:p>
        </w:tc>
        <w:tc>
          <w:tcPr>
            <w:tcW w:w="180" w:type="dxa"/>
            <w:tcBorders>
              <w:top w:val="nil"/>
              <w:left w:val="nil"/>
              <w:bottom w:val="nil"/>
              <w:right w:val="nil"/>
            </w:tcBorders>
            <w:tcMar>
              <w:top w:w="43" w:type="dxa"/>
              <w:left w:w="0" w:type="dxa"/>
              <w:bottom w:w="0" w:type="dxa"/>
              <w:right w:w="0" w:type="dxa"/>
            </w:tcMar>
            <w:vAlign w:val="bottom"/>
          </w:tcPr>
          <w:p w14:paraId="79BCC3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A548D7" w14:textId="77777777" w:rsidR="0089264D" w:rsidRPr="00B40C4C" w:rsidRDefault="0089264D" w:rsidP="004B5DA0">
            <w:pPr>
              <w:jc w:val="right"/>
            </w:pPr>
          </w:p>
        </w:tc>
      </w:tr>
      <w:tr w:rsidR="00446E55" w:rsidRPr="00B40C4C" w14:paraId="7C961E5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CD01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C0AA3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D4F5B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76DF3F" w14:textId="77777777" w:rsidR="0089264D" w:rsidRPr="00B40C4C" w:rsidRDefault="0089264D" w:rsidP="009137DA">
            <w:r w:rsidRPr="00B40C4C">
              <w:t>Tilskudd til sikring av atomanlegg</w:t>
            </w:r>
          </w:p>
        </w:tc>
        <w:tc>
          <w:tcPr>
            <w:tcW w:w="1380" w:type="dxa"/>
            <w:tcBorders>
              <w:top w:val="nil"/>
              <w:left w:val="nil"/>
              <w:bottom w:val="nil"/>
              <w:right w:val="nil"/>
            </w:tcBorders>
            <w:tcMar>
              <w:top w:w="43" w:type="dxa"/>
              <w:left w:w="0" w:type="dxa"/>
              <w:bottom w:w="0" w:type="dxa"/>
              <w:right w:w="0" w:type="dxa"/>
            </w:tcMar>
            <w:vAlign w:val="bottom"/>
          </w:tcPr>
          <w:p w14:paraId="035F5D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88AF9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C64506" w14:textId="77777777" w:rsidR="0089264D" w:rsidRPr="00B40C4C" w:rsidRDefault="0089264D" w:rsidP="004B5DA0">
            <w:pPr>
              <w:jc w:val="right"/>
            </w:pPr>
            <w:r w:rsidRPr="00B40C4C">
              <w:t>51 131 000</w:t>
            </w:r>
          </w:p>
        </w:tc>
        <w:tc>
          <w:tcPr>
            <w:tcW w:w="180" w:type="dxa"/>
            <w:tcBorders>
              <w:top w:val="nil"/>
              <w:left w:val="nil"/>
              <w:bottom w:val="nil"/>
              <w:right w:val="nil"/>
            </w:tcBorders>
            <w:tcMar>
              <w:top w:w="43" w:type="dxa"/>
              <w:left w:w="0" w:type="dxa"/>
              <w:bottom w:w="0" w:type="dxa"/>
              <w:right w:w="0" w:type="dxa"/>
            </w:tcMar>
            <w:vAlign w:val="bottom"/>
          </w:tcPr>
          <w:p w14:paraId="2B52BE2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551F15" w14:textId="77777777" w:rsidR="0089264D" w:rsidRPr="00B40C4C" w:rsidRDefault="0089264D" w:rsidP="004B5DA0">
            <w:pPr>
              <w:jc w:val="right"/>
            </w:pPr>
          </w:p>
        </w:tc>
      </w:tr>
      <w:tr w:rsidR="00446E55" w:rsidRPr="00B40C4C" w14:paraId="07EEE1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1745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D5F5CA"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C4346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E95AD0" w14:textId="77777777" w:rsidR="0089264D" w:rsidRPr="00B40C4C" w:rsidRDefault="0089264D" w:rsidP="009137DA">
            <w:r w:rsidRPr="00B40C4C">
              <w:t>Lån til flytting av laboratorier og infrastruktur</w:t>
            </w:r>
          </w:p>
        </w:tc>
        <w:tc>
          <w:tcPr>
            <w:tcW w:w="1380" w:type="dxa"/>
            <w:tcBorders>
              <w:top w:val="nil"/>
              <w:left w:val="nil"/>
              <w:bottom w:val="nil"/>
              <w:right w:val="nil"/>
            </w:tcBorders>
            <w:tcMar>
              <w:top w:w="43" w:type="dxa"/>
              <w:left w:w="0" w:type="dxa"/>
              <w:bottom w:w="0" w:type="dxa"/>
              <w:right w:w="0" w:type="dxa"/>
            </w:tcMar>
            <w:vAlign w:val="bottom"/>
          </w:tcPr>
          <w:p w14:paraId="624DA5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C73B8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1431451" w14:textId="77777777" w:rsidR="0089264D" w:rsidRPr="00B40C4C" w:rsidRDefault="0089264D" w:rsidP="004B5DA0">
            <w:pPr>
              <w:jc w:val="right"/>
            </w:pPr>
            <w:r w:rsidRPr="00B40C4C">
              <w:t>65 000 000</w:t>
            </w:r>
          </w:p>
        </w:tc>
        <w:tc>
          <w:tcPr>
            <w:tcW w:w="180" w:type="dxa"/>
            <w:tcBorders>
              <w:top w:val="nil"/>
              <w:left w:val="nil"/>
              <w:bottom w:val="nil"/>
              <w:right w:val="nil"/>
            </w:tcBorders>
            <w:tcMar>
              <w:top w:w="43" w:type="dxa"/>
              <w:left w:w="0" w:type="dxa"/>
              <w:bottom w:w="0" w:type="dxa"/>
              <w:right w:w="0" w:type="dxa"/>
            </w:tcMar>
            <w:vAlign w:val="bottom"/>
          </w:tcPr>
          <w:p w14:paraId="556F27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450C20" w14:textId="77777777" w:rsidR="0089264D" w:rsidRPr="00B40C4C" w:rsidRDefault="0089264D" w:rsidP="004B5DA0">
            <w:pPr>
              <w:jc w:val="right"/>
            </w:pPr>
            <w:r w:rsidRPr="00B40C4C">
              <w:t>582 311 000</w:t>
            </w:r>
          </w:p>
        </w:tc>
      </w:tr>
      <w:tr w:rsidR="00446E55" w:rsidRPr="00B40C4C" w14:paraId="102053EB" w14:textId="77777777" w:rsidTr="008C2AB1">
        <w:trPr>
          <w:trHeight w:val="240"/>
        </w:trPr>
        <w:tc>
          <w:tcPr>
            <w:tcW w:w="567" w:type="dxa"/>
            <w:tcBorders>
              <w:top w:val="nil"/>
              <w:left w:val="nil"/>
              <w:bottom w:val="nil"/>
            </w:tcBorders>
            <w:tcMar>
              <w:top w:w="43" w:type="dxa"/>
              <w:left w:w="0" w:type="dxa"/>
              <w:bottom w:w="0" w:type="dxa"/>
              <w:right w:w="0" w:type="dxa"/>
            </w:tcMar>
          </w:tcPr>
          <w:p w14:paraId="723E3BC5" w14:textId="77777777" w:rsidR="0089264D" w:rsidRPr="00B40C4C" w:rsidRDefault="0089264D" w:rsidP="009137DA">
            <w:r w:rsidRPr="00B40C4C">
              <w:t>909</w:t>
            </w:r>
          </w:p>
        </w:tc>
        <w:tc>
          <w:tcPr>
            <w:tcW w:w="260" w:type="dxa"/>
            <w:tcBorders>
              <w:top w:val="nil"/>
              <w:left w:val="nil"/>
              <w:bottom w:val="nil"/>
              <w:right w:val="nil"/>
            </w:tcBorders>
            <w:tcMar>
              <w:top w:w="43" w:type="dxa"/>
              <w:left w:w="0" w:type="dxa"/>
              <w:bottom w:w="0" w:type="dxa"/>
              <w:right w:w="0" w:type="dxa"/>
            </w:tcMar>
            <w:vAlign w:val="bottom"/>
          </w:tcPr>
          <w:p w14:paraId="5887DD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4AE3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02D251" w14:textId="77777777" w:rsidR="0089264D" w:rsidRPr="00B40C4C" w:rsidRDefault="0089264D" w:rsidP="009137DA">
            <w:r w:rsidRPr="00B40C4C">
              <w:t>Tiltak for sysselsetting av sjøfolk:</w:t>
            </w:r>
          </w:p>
        </w:tc>
        <w:tc>
          <w:tcPr>
            <w:tcW w:w="1380" w:type="dxa"/>
            <w:tcBorders>
              <w:top w:val="nil"/>
              <w:left w:val="nil"/>
              <w:bottom w:val="nil"/>
              <w:right w:val="nil"/>
            </w:tcBorders>
            <w:tcMar>
              <w:top w:w="43" w:type="dxa"/>
              <w:left w:w="0" w:type="dxa"/>
              <w:bottom w:w="0" w:type="dxa"/>
              <w:right w:w="0" w:type="dxa"/>
            </w:tcMar>
            <w:vAlign w:val="bottom"/>
          </w:tcPr>
          <w:p w14:paraId="324B36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75EA5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AC0D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9892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396690" w14:textId="77777777" w:rsidR="0089264D" w:rsidRPr="00B40C4C" w:rsidRDefault="0089264D" w:rsidP="004B5DA0">
            <w:pPr>
              <w:jc w:val="right"/>
            </w:pPr>
          </w:p>
        </w:tc>
      </w:tr>
      <w:tr w:rsidR="00446E55" w:rsidRPr="00B40C4C" w14:paraId="2D41878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3401B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63B33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4DEE3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C99663" w14:textId="77777777" w:rsidR="0089264D" w:rsidRPr="00B40C4C" w:rsidRDefault="0089264D" w:rsidP="009137DA">
            <w:r w:rsidRPr="00B40C4C">
              <w:t>Tilskudd til sysselsetting av sjøfolk</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19B30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9AC51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188A9E7" w14:textId="77777777" w:rsidR="0089264D" w:rsidRPr="00B40C4C" w:rsidRDefault="0089264D" w:rsidP="004B5DA0">
            <w:pPr>
              <w:jc w:val="right"/>
            </w:pPr>
            <w:r w:rsidRPr="00B40C4C">
              <w:t>2 459 000 000</w:t>
            </w:r>
          </w:p>
        </w:tc>
        <w:tc>
          <w:tcPr>
            <w:tcW w:w="180" w:type="dxa"/>
            <w:tcBorders>
              <w:top w:val="nil"/>
              <w:left w:val="nil"/>
              <w:bottom w:val="nil"/>
              <w:right w:val="nil"/>
            </w:tcBorders>
            <w:tcMar>
              <w:top w:w="43" w:type="dxa"/>
              <w:left w:w="0" w:type="dxa"/>
              <w:bottom w:w="0" w:type="dxa"/>
              <w:right w:w="0" w:type="dxa"/>
            </w:tcMar>
            <w:vAlign w:val="bottom"/>
          </w:tcPr>
          <w:p w14:paraId="42EAB7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8F306C" w14:textId="77777777" w:rsidR="0089264D" w:rsidRPr="00B40C4C" w:rsidRDefault="0089264D" w:rsidP="004B5DA0">
            <w:pPr>
              <w:jc w:val="right"/>
            </w:pPr>
            <w:r w:rsidRPr="00B40C4C">
              <w:t>2 459 000 000</w:t>
            </w:r>
          </w:p>
        </w:tc>
      </w:tr>
      <w:tr w:rsidR="00446E55" w:rsidRPr="00B40C4C" w14:paraId="186916D1" w14:textId="77777777" w:rsidTr="008C2AB1">
        <w:trPr>
          <w:trHeight w:val="240"/>
        </w:trPr>
        <w:tc>
          <w:tcPr>
            <w:tcW w:w="567" w:type="dxa"/>
            <w:tcBorders>
              <w:top w:val="nil"/>
              <w:left w:val="nil"/>
              <w:bottom w:val="nil"/>
            </w:tcBorders>
            <w:tcMar>
              <w:top w:w="43" w:type="dxa"/>
              <w:left w:w="0" w:type="dxa"/>
              <w:bottom w:w="0" w:type="dxa"/>
              <w:right w:w="0" w:type="dxa"/>
            </w:tcMar>
          </w:tcPr>
          <w:p w14:paraId="45F9669D" w14:textId="77777777" w:rsidR="0089264D" w:rsidRPr="00B40C4C" w:rsidRDefault="0089264D" w:rsidP="009137DA">
            <w:r w:rsidRPr="00B40C4C">
              <w:t>910</w:t>
            </w:r>
          </w:p>
        </w:tc>
        <w:tc>
          <w:tcPr>
            <w:tcW w:w="260" w:type="dxa"/>
            <w:tcBorders>
              <w:top w:val="nil"/>
              <w:left w:val="nil"/>
              <w:bottom w:val="nil"/>
              <w:right w:val="nil"/>
            </w:tcBorders>
            <w:tcMar>
              <w:top w:w="43" w:type="dxa"/>
              <w:left w:w="0" w:type="dxa"/>
              <w:bottom w:w="0" w:type="dxa"/>
              <w:right w:w="0" w:type="dxa"/>
            </w:tcMar>
            <w:vAlign w:val="bottom"/>
          </w:tcPr>
          <w:p w14:paraId="0BE278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3CE8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A12A6D" w14:textId="77777777" w:rsidR="0089264D" w:rsidRPr="00B40C4C" w:rsidRDefault="0089264D" w:rsidP="009137DA">
            <w:r w:rsidRPr="00B40C4C">
              <w:t>Sjøfartsdirektoratet:</w:t>
            </w:r>
          </w:p>
        </w:tc>
        <w:tc>
          <w:tcPr>
            <w:tcW w:w="1380" w:type="dxa"/>
            <w:tcBorders>
              <w:top w:val="nil"/>
              <w:left w:val="nil"/>
              <w:bottom w:val="nil"/>
              <w:right w:val="nil"/>
            </w:tcBorders>
            <w:tcMar>
              <w:top w:w="43" w:type="dxa"/>
              <w:left w:w="0" w:type="dxa"/>
              <w:bottom w:w="0" w:type="dxa"/>
              <w:right w:w="0" w:type="dxa"/>
            </w:tcMar>
            <w:vAlign w:val="bottom"/>
          </w:tcPr>
          <w:p w14:paraId="0AE570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1B28E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FD57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04305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BFE2B4" w14:textId="77777777" w:rsidR="0089264D" w:rsidRPr="00B40C4C" w:rsidRDefault="0089264D" w:rsidP="004B5DA0">
            <w:pPr>
              <w:jc w:val="right"/>
            </w:pPr>
          </w:p>
        </w:tc>
      </w:tr>
      <w:tr w:rsidR="00446E55" w:rsidRPr="00B40C4C" w14:paraId="281DB36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9D1A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0DB04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82FAA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9C431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0C5A4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423E9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D691CBF" w14:textId="77777777" w:rsidR="0089264D" w:rsidRPr="00B40C4C" w:rsidRDefault="0089264D" w:rsidP="004B5DA0">
            <w:pPr>
              <w:jc w:val="right"/>
            </w:pPr>
            <w:r w:rsidRPr="00B40C4C">
              <w:t>503 640 000</w:t>
            </w:r>
          </w:p>
        </w:tc>
        <w:tc>
          <w:tcPr>
            <w:tcW w:w="180" w:type="dxa"/>
            <w:tcBorders>
              <w:top w:val="nil"/>
              <w:left w:val="nil"/>
              <w:bottom w:val="nil"/>
              <w:right w:val="nil"/>
            </w:tcBorders>
            <w:tcMar>
              <w:top w:w="43" w:type="dxa"/>
              <w:left w:w="0" w:type="dxa"/>
              <w:bottom w:w="0" w:type="dxa"/>
              <w:right w:w="0" w:type="dxa"/>
            </w:tcMar>
            <w:vAlign w:val="bottom"/>
          </w:tcPr>
          <w:p w14:paraId="4480B4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8E59F4" w14:textId="77777777" w:rsidR="0089264D" w:rsidRPr="00B40C4C" w:rsidRDefault="0089264D" w:rsidP="004B5DA0">
            <w:pPr>
              <w:jc w:val="right"/>
            </w:pPr>
            <w:r w:rsidRPr="00B40C4C">
              <w:t>503 640 000</w:t>
            </w:r>
          </w:p>
        </w:tc>
      </w:tr>
      <w:tr w:rsidR="00446E55" w:rsidRPr="00B40C4C" w14:paraId="04559B4D" w14:textId="77777777" w:rsidTr="008C2AB1">
        <w:trPr>
          <w:trHeight w:val="240"/>
        </w:trPr>
        <w:tc>
          <w:tcPr>
            <w:tcW w:w="567" w:type="dxa"/>
            <w:tcBorders>
              <w:top w:val="nil"/>
              <w:left w:val="nil"/>
              <w:bottom w:val="nil"/>
            </w:tcBorders>
            <w:tcMar>
              <w:top w:w="43" w:type="dxa"/>
              <w:left w:w="0" w:type="dxa"/>
              <w:bottom w:w="0" w:type="dxa"/>
              <w:right w:w="0" w:type="dxa"/>
            </w:tcMar>
          </w:tcPr>
          <w:p w14:paraId="1678D82E" w14:textId="77777777" w:rsidR="0089264D" w:rsidRPr="00B40C4C" w:rsidRDefault="0089264D" w:rsidP="009137DA">
            <w:r w:rsidRPr="00B40C4C">
              <w:t>911</w:t>
            </w:r>
          </w:p>
        </w:tc>
        <w:tc>
          <w:tcPr>
            <w:tcW w:w="260" w:type="dxa"/>
            <w:tcBorders>
              <w:top w:val="nil"/>
              <w:left w:val="nil"/>
              <w:bottom w:val="nil"/>
              <w:right w:val="nil"/>
            </w:tcBorders>
            <w:tcMar>
              <w:top w:w="43" w:type="dxa"/>
              <w:left w:w="0" w:type="dxa"/>
              <w:bottom w:w="0" w:type="dxa"/>
              <w:right w:w="0" w:type="dxa"/>
            </w:tcMar>
            <w:vAlign w:val="bottom"/>
          </w:tcPr>
          <w:p w14:paraId="350A1B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BCA0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60ACB5" w14:textId="77777777" w:rsidR="0089264D" w:rsidRPr="00B40C4C" w:rsidRDefault="0089264D" w:rsidP="009137DA">
            <w:r w:rsidRPr="00B40C4C">
              <w:t>Konkurransetilsynet:</w:t>
            </w:r>
          </w:p>
        </w:tc>
        <w:tc>
          <w:tcPr>
            <w:tcW w:w="1380" w:type="dxa"/>
            <w:tcBorders>
              <w:top w:val="nil"/>
              <w:left w:val="nil"/>
              <w:bottom w:val="nil"/>
              <w:right w:val="nil"/>
            </w:tcBorders>
            <w:tcMar>
              <w:top w:w="43" w:type="dxa"/>
              <w:left w:w="0" w:type="dxa"/>
              <w:bottom w:w="0" w:type="dxa"/>
              <w:right w:w="0" w:type="dxa"/>
            </w:tcMar>
            <w:vAlign w:val="bottom"/>
          </w:tcPr>
          <w:p w14:paraId="31CE79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28D26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1C16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A6735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A34332" w14:textId="77777777" w:rsidR="0089264D" w:rsidRPr="00B40C4C" w:rsidRDefault="0089264D" w:rsidP="004B5DA0">
            <w:pPr>
              <w:jc w:val="right"/>
            </w:pPr>
          </w:p>
        </w:tc>
      </w:tr>
      <w:tr w:rsidR="00446E55" w:rsidRPr="00B40C4C" w14:paraId="4103FE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338D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B6E86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2FF09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14537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FD2F8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9586B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5E30B6" w14:textId="77777777" w:rsidR="0089264D" w:rsidRPr="00B40C4C" w:rsidRDefault="0089264D" w:rsidP="004B5DA0">
            <w:pPr>
              <w:jc w:val="right"/>
            </w:pPr>
            <w:r w:rsidRPr="00B40C4C">
              <w:t>141 860 000</w:t>
            </w:r>
          </w:p>
        </w:tc>
        <w:tc>
          <w:tcPr>
            <w:tcW w:w="180" w:type="dxa"/>
            <w:tcBorders>
              <w:top w:val="nil"/>
              <w:left w:val="nil"/>
              <w:bottom w:val="nil"/>
              <w:right w:val="nil"/>
            </w:tcBorders>
            <w:tcMar>
              <w:top w:w="43" w:type="dxa"/>
              <w:left w:w="0" w:type="dxa"/>
              <w:bottom w:w="0" w:type="dxa"/>
              <w:right w:w="0" w:type="dxa"/>
            </w:tcMar>
            <w:vAlign w:val="bottom"/>
          </w:tcPr>
          <w:p w14:paraId="627F97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DC2F00" w14:textId="77777777" w:rsidR="0089264D" w:rsidRPr="00B40C4C" w:rsidRDefault="0089264D" w:rsidP="004B5DA0">
            <w:pPr>
              <w:jc w:val="right"/>
            </w:pPr>
          </w:p>
        </w:tc>
      </w:tr>
      <w:tr w:rsidR="00446E55" w:rsidRPr="00B40C4C" w14:paraId="7D73D47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14827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16DAE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FD7C3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79B650" w14:textId="77777777" w:rsidR="0089264D" w:rsidRPr="00B40C4C" w:rsidRDefault="0089264D" w:rsidP="009137DA">
            <w:r w:rsidRPr="00B40C4C">
              <w:t>Tilskudd til konkurransefaglig 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53CA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7ADD9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092C7C9" w14:textId="77777777" w:rsidR="0089264D" w:rsidRPr="00B40C4C" w:rsidRDefault="0089264D" w:rsidP="004B5DA0">
            <w:pPr>
              <w:jc w:val="right"/>
            </w:pPr>
            <w:r w:rsidRPr="00B40C4C">
              <w:t>2 200 000</w:t>
            </w:r>
          </w:p>
        </w:tc>
        <w:tc>
          <w:tcPr>
            <w:tcW w:w="180" w:type="dxa"/>
            <w:tcBorders>
              <w:top w:val="nil"/>
              <w:left w:val="nil"/>
              <w:bottom w:val="nil"/>
              <w:right w:val="nil"/>
            </w:tcBorders>
            <w:tcMar>
              <w:top w:w="43" w:type="dxa"/>
              <w:left w:w="0" w:type="dxa"/>
              <w:bottom w:w="0" w:type="dxa"/>
              <w:right w:w="0" w:type="dxa"/>
            </w:tcMar>
            <w:vAlign w:val="bottom"/>
          </w:tcPr>
          <w:p w14:paraId="7A0748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66F93A" w14:textId="77777777" w:rsidR="0089264D" w:rsidRPr="00B40C4C" w:rsidRDefault="0089264D" w:rsidP="004B5DA0">
            <w:pPr>
              <w:jc w:val="right"/>
            </w:pPr>
            <w:r w:rsidRPr="00B40C4C">
              <w:t>144 060 000</w:t>
            </w:r>
          </w:p>
        </w:tc>
      </w:tr>
      <w:tr w:rsidR="00446E55" w:rsidRPr="00B40C4C" w14:paraId="2B6A6438" w14:textId="77777777" w:rsidTr="008C2AB1">
        <w:trPr>
          <w:trHeight w:val="240"/>
        </w:trPr>
        <w:tc>
          <w:tcPr>
            <w:tcW w:w="567" w:type="dxa"/>
            <w:tcBorders>
              <w:top w:val="nil"/>
              <w:left w:val="nil"/>
              <w:bottom w:val="nil"/>
            </w:tcBorders>
            <w:tcMar>
              <w:top w:w="43" w:type="dxa"/>
              <w:left w:w="0" w:type="dxa"/>
              <w:bottom w:w="0" w:type="dxa"/>
              <w:right w:w="0" w:type="dxa"/>
            </w:tcMar>
          </w:tcPr>
          <w:p w14:paraId="5FAA2A53" w14:textId="77777777" w:rsidR="0089264D" w:rsidRPr="00B40C4C" w:rsidRDefault="0089264D" w:rsidP="009137DA">
            <w:r w:rsidRPr="00B40C4C">
              <w:t>912</w:t>
            </w:r>
          </w:p>
        </w:tc>
        <w:tc>
          <w:tcPr>
            <w:tcW w:w="260" w:type="dxa"/>
            <w:tcBorders>
              <w:top w:val="nil"/>
              <w:left w:val="nil"/>
              <w:bottom w:val="nil"/>
              <w:right w:val="nil"/>
            </w:tcBorders>
            <w:tcMar>
              <w:top w:w="43" w:type="dxa"/>
              <w:left w:w="0" w:type="dxa"/>
              <w:bottom w:w="0" w:type="dxa"/>
              <w:right w:w="0" w:type="dxa"/>
            </w:tcMar>
            <w:vAlign w:val="bottom"/>
          </w:tcPr>
          <w:p w14:paraId="1E2697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8A4D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C3DCAF" w14:textId="77777777" w:rsidR="0089264D" w:rsidRPr="00B40C4C" w:rsidRDefault="0089264D" w:rsidP="009137DA">
            <w:r w:rsidRPr="00B40C4C">
              <w:t>Klagenemndssekretariatet:</w:t>
            </w:r>
          </w:p>
        </w:tc>
        <w:tc>
          <w:tcPr>
            <w:tcW w:w="1380" w:type="dxa"/>
            <w:tcBorders>
              <w:top w:val="nil"/>
              <w:left w:val="nil"/>
              <w:bottom w:val="nil"/>
              <w:right w:val="nil"/>
            </w:tcBorders>
            <w:tcMar>
              <w:top w:w="43" w:type="dxa"/>
              <w:left w:w="0" w:type="dxa"/>
              <w:bottom w:w="0" w:type="dxa"/>
              <w:right w:w="0" w:type="dxa"/>
            </w:tcMar>
            <w:vAlign w:val="bottom"/>
          </w:tcPr>
          <w:p w14:paraId="49F606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5FAB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35D0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9D2BA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A1774B" w14:textId="77777777" w:rsidR="0089264D" w:rsidRPr="00B40C4C" w:rsidRDefault="0089264D" w:rsidP="004B5DA0">
            <w:pPr>
              <w:jc w:val="right"/>
            </w:pPr>
          </w:p>
        </w:tc>
      </w:tr>
      <w:tr w:rsidR="00446E55" w:rsidRPr="00B40C4C" w14:paraId="5B59754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9388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E6378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BEE40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40142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B5232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5E947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6739E7C" w14:textId="77777777" w:rsidR="0089264D" w:rsidRPr="00B40C4C" w:rsidRDefault="0089264D" w:rsidP="004B5DA0">
            <w:pPr>
              <w:jc w:val="right"/>
            </w:pPr>
            <w:r w:rsidRPr="00B40C4C">
              <w:t>39 150 000</w:t>
            </w:r>
          </w:p>
        </w:tc>
        <w:tc>
          <w:tcPr>
            <w:tcW w:w="180" w:type="dxa"/>
            <w:tcBorders>
              <w:top w:val="nil"/>
              <w:left w:val="nil"/>
              <w:bottom w:val="nil"/>
              <w:right w:val="nil"/>
            </w:tcBorders>
            <w:tcMar>
              <w:top w:w="43" w:type="dxa"/>
              <w:left w:w="0" w:type="dxa"/>
              <w:bottom w:w="0" w:type="dxa"/>
              <w:right w:w="0" w:type="dxa"/>
            </w:tcMar>
            <w:vAlign w:val="bottom"/>
          </w:tcPr>
          <w:p w14:paraId="6C93C66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301318" w14:textId="77777777" w:rsidR="0089264D" w:rsidRPr="00B40C4C" w:rsidRDefault="0089264D" w:rsidP="004B5DA0">
            <w:pPr>
              <w:jc w:val="right"/>
            </w:pPr>
            <w:r w:rsidRPr="00B40C4C">
              <w:t>39 150 000</w:t>
            </w:r>
          </w:p>
        </w:tc>
      </w:tr>
      <w:tr w:rsidR="00446E55" w:rsidRPr="00B40C4C" w14:paraId="5646343C" w14:textId="77777777" w:rsidTr="008C2AB1">
        <w:trPr>
          <w:trHeight w:val="240"/>
        </w:trPr>
        <w:tc>
          <w:tcPr>
            <w:tcW w:w="567" w:type="dxa"/>
            <w:tcBorders>
              <w:top w:val="nil"/>
              <w:left w:val="nil"/>
              <w:bottom w:val="nil"/>
            </w:tcBorders>
            <w:tcMar>
              <w:top w:w="43" w:type="dxa"/>
              <w:left w:w="0" w:type="dxa"/>
              <w:bottom w:w="0" w:type="dxa"/>
              <w:right w:w="0" w:type="dxa"/>
            </w:tcMar>
          </w:tcPr>
          <w:p w14:paraId="11F524D9" w14:textId="77777777" w:rsidR="0089264D" w:rsidRPr="00B40C4C" w:rsidRDefault="0089264D" w:rsidP="009137DA">
            <w:r w:rsidRPr="00B40C4C">
              <w:t>913</w:t>
            </w:r>
          </w:p>
        </w:tc>
        <w:tc>
          <w:tcPr>
            <w:tcW w:w="260" w:type="dxa"/>
            <w:tcBorders>
              <w:top w:val="nil"/>
              <w:left w:val="nil"/>
              <w:bottom w:val="nil"/>
              <w:right w:val="nil"/>
            </w:tcBorders>
            <w:tcMar>
              <w:top w:w="43" w:type="dxa"/>
              <w:left w:w="0" w:type="dxa"/>
              <w:bottom w:w="0" w:type="dxa"/>
              <w:right w:w="0" w:type="dxa"/>
            </w:tcMar>
            <w:vAlign w:val="bottom"/>
          </w:tcPr>
          <w:p w14:paraId="04935C9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5308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728C2D" w14:textId="77777777" w:rsidR="0089264D" w:rsidRPr="00B40C4C" w:rsidRDefault="0089264D" w:rsidP="009137DA">
            <w:r w:rsidRPr="00B40C4C">
              <w:t>Dagligvaretilsynet:</w:t>
            </w:r>
          </w:p>
        </w:tc>
        <w:tc>
          <w:tcPr>
            <w:tcW w:w="1380" w:type="dxa"/>
            <w:tcBorders>
              <w:top w:val="nil"/>
              <w:left w:val="nil"/>
              <w:bottom w:val="nil"/>
              <w:right w:val="nil"/>
            </w:tcBorders>
            <w:tcMar>
              <w:top w:w="43" w:type="dxa"/>
              <w:left w:w="0" w:type="dxa"/>
              <w:bottom w:w="0" w:type="dxa"/>
              <w:right w:w="0" w:type="dxa"/>
            </w:tcMar>
            <w:vAlign w:val="bottom"/>
          </w:tcPr>
          <w:p w14:paraId="65786D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FFF3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2454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D78D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5B6534" w14:textId="77777777" w:rsidR="0089264D" w:rsidRPr="00B40C4C" w:rsidRDefault="0089264D" w:rsidP="004B5DA0">
            <w:pPr>
              <w:jc w:val="right"/>
            </w:pPr>
          </w:p>
        </w:tc>
      </w:tr>
      <w:tr w:rsidR="00446E55" w:rsidRPr="00B40C4C" w14:paraId="243C8B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4ED2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EB069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367F5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467B6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8F9D3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44D27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24AFA1E" w14:textId="77777777" w:rsidR="0089264D" w:rsidRPr="00B40C4C" w:rsidRDefault="0089264D" w:rsidP="004B5DA0">
            <w:pPr>
              <w:jc w:val="right"/>
            </w:pPr>
            <w:r w:rsidRPr="00B40C4C">
              <w:t>10 450 000</w:t>
            </w:r>
          </w:p>
        </w:tc>
        <w:tc>
          <w:tcPr>
            <w:tcW w:w="180" w:type="dxa"/>
            <w:tcBorders>
              <w:top w:val="nil"/>
              <w:left w:val="nil"/>
              <w:bottom w:val="nil"/>
              <w:right w:val="nil"/>
            </w:tcBorders>
            <w:tcMar>
              <w:top w:w="43" w:type="dxa"/>
              <w:left w:w="0" w:type="dxa"/>
              <w:bottom w:w="0" w:type="dxa"/>
              <w:right w:w="0" w:type="dxa"/>
            </w:tcMar>
            <w:vAlign w:val="bottom"/>
          </w:tcPr>
          <w:p w14:paraId="716A37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DC307B" w14:textId="77777777" w:rsidR="0089264D" w:rsidRPr="00B40C4C" w:rsidRDefault="0089264D" w:rsidP="004B5DA0">
            <w:pPr>
              <w:jc w:val="right"/>
            </w:pPr>
            <w:r w:rsidRPr="00B40C4C">
              <w:t>10 450 000</w:t>
            </w:r>
          </w:p>
        </w:tc>
      </w:tr>
      <w:tr w:rsidR="00446E55" w:rsidRPr="00B40C4C" w14:paraId="72B6F422" w14:textId="77777777" w:rsidTr="008C2AB1">
        <w:trPr>
          <w:trHeight w:val="240"/>
        </w:trPr>
        <w:tc>
          <w:tcPr>
            <w:tcW w:w="567" w:type="dxa"/>
            <w:tcBorders>
              <w:top w:val="nil"/>
              <w:left w:val="nil"/>
              <w:bottom w:val="nil"/>
            </w:tcBorders>
            <w:tcMar>
              <w:top w:w="43" w:type="dxa"/>
              <w:left w:w="0" w:type="dxa"/>
              <w:bottom w:w="0" w:type="dxa"/>
              <w:right w:w="0" w:type="dxa"/>
            </w:tcMar>
          </w:tcPr>
          <w:p w14:paraId="41CE8B6E" w14:textId="77777777" w:rsidR="0089264D" w:rsidRPr="00B40C4C" w:rsidRDefault="0089264D" w:rsidP="009137DA">
            <w:r w:rsidRPr="00B40C4C">
              <w:t>915</w:t>
            </w:r>
          </w:p>
        </w:tc>
        <w:tc>
          <w:tcPr>
            <w:tcW w:w="260" w:type="dxa"/>
            <w:tcBorders>
              <w:top w:val="nil"/>
              <w:left w:val="nil"/>
              <w:bottom w:val="nil"/>
              <w:right w:val="nil"/>
            </w:tcBorders>
            <w:tcMar>
              <w:top w:w="43" w:type="dxa"/>
              <w:left w:w="0" w:type="dxa"/>
              <w:bottom w:w="0" w:type="dxa"/>
              <w:right w:w="0" w:type="dxa"/>
            </w:tcMar>
            <w:vAlign w:val="bottom"/>
          </w:tcPr>
          <w:p w14:paraId="2BC7D5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4CCD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6F762D" w14:textId="77777777" w:rsidR="0089264D" w:rsidRPr="00B40C4C" w:rsidRDefault="0089264D" w:rsidP="009137DA">
            <w:r w:rsidRPr="00B40C4C">
              <w:t>Regelrådet:</w:t>
            </w:r>
          </w:p>
        </w:tc>
        <w:tc>
          <w:tcPr>
            <w:tcW w:w="1380" w:type="dxa"/>
            <w:tcBorders>
              <w:top w:val="nil"/>
              <w:left w:val="nil"/>
              <w:bottom w:val="nil"/>
              <w:right w:val="nil"/>
            </w:tcBorders>
            <w:tcMar>
              <w:top w:w="43" w:type="dxa"/>
              <w:left w:w="0" w:type="dxa"/>
              <w:bottom w:w="0" w:type="dxa"/>
              <w:right w:w="0" w:type="dxa"/>
            </w:tcMar>
            <w:vAlign w:val="bottom"/>
          </w:tcPr>
          <w:p w14:paraId="64156C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FC91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5E143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3AE1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DDF2C3" w14:textId="77777777" w:rsidR="0089264D" w:rsidRPr="00B40C4C" w:rsidRDefault="0089264D" w:rsidP="004B5DA0">
            <w:pPr>
              <w:jc w:val="right"/>
            </w:pPr>
          </w:p>
        </w:tc>
      </w:tr>
      <w:tr w:rsidR="00446E55" w:rsidRPr="00B40C4C" w14:paraId="6BD8A8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C0BF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843FF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C9663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85928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F5448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79939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61F4398" w14:textId="77777777" w:rsidR="0089264D" w:rsidRPr="00B40C4C" w:rsidRDefault="0089264D" w:rsidP="004B5DA0">
            <w:pPr>
              <w:jc w:val="right"/>
            </w:pPr>
            <w:r w:rsidRPr="00B40C4C">
              <w:t>12 300 000</w:t>
            </w:r>
          </w:p>
        </w:tc>
        <w:tc>
          <w:tcPr>
            <w:tcW w:w="180" w:type="dxa"/>
            <w:tcBorders>
              <w:top w:val="nil"/>
              <w:left w:val="nil"/>
              <w:bottom w:val="nil"/>
              <w:right w:val="nil"/>
            </w:tcBorders>
            <w:tcMar>
              <w:top w:w="43" w:type="dxa"/>
              <w:left w:w="0" w:type="dxa"/>
              <w:bottom w:w="0" w:type="dxa"/>
              <w:right w:w="0" w:type="dxa"/>
            </w:tcMar>
            <w:vAlign w:val="bottom"/>
          </w:tcPr>
          <w:p w14:paraId="58710C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EE6656" w14:textId="77777777" w:rsidR="0089264D" w:rsidRPr="00B40C4C" w:rsidRDefault="0089264D" w:rsidP="004B5DA0">
            <w:pPr>
              <w:jc w:val="right"/>
            </w:pPr>
            <w:r w:rsidRPr="00B40C4C">
              <w:t>12 300 000</w:t>
            </w:r>
          </w:p>
        </w:tc>
      </w:tr>
      <w:tr w:rsidR="00446E55" w:rsidRPr="00B40C4C" w14:paraId="27F36C51" w14:textId="77777777" w:rsidTr="008C2AB1">
        <w:trPr>
          <w:trHeight w:val="240"/>
        </w:trPr>
        <w:tc>
          <w:tcPr>
            <w:tcW w:w="567" w:type="dxa"/>
            <w:tcBorders>
              <w:top w:val="nil"/>
              <w:left w:val="nil"/>
              <w:bottom w:val="nil"/>
            </w:tcBorders>
            <w:tcMar>
              <w:top w:w="43" w:type="dxa"/>
              <w:left w:w="0" w:type="dxa"/>
              <w:bottom w:w="0" w:type="dxa"/>
              <w:right w:w="0" w:type="dxa"/>
            </w:tcMar>
          </w:tcPr>
          <w:p w14:paraId="71BB126F" w14:textId="77777777" w:rsidR="0089264D" w:rsidRPr="00B40C4C" w:rsidRDefault="0089264D" w:rsidP="009137DA">
            <w:r w:rsidRPr="00B40C4C">
              <w:t>916</w:t>
            </w:r>
          </w:p>
        </w:tc>
        <w:tc>
          <w:tcPr>
            <w:tcW w:w="260" w:type="dxa"/>
            <w:tcBorders>
              <w:top w:val="nil"/>
              <w:left w:val="nil"/>
              <w:bottom w:val="nil"/>
              <w:right w:val="nil"/>
            </w:tcBorders>
            <w:tcMar>
              <w:top w:w="43" w:type="dxa"/>
              <w:left w:w="0" w:type="dxa"/>
              <w:bottom w:w="0" w:type="dxa"/>
              <w:right w:w="0" w:type="dxa"/>
            </w:tcMar>
            <w:vAlign w:val="bottom"/>
          </w:tcPr>
          <w:p w14:paraId="30BF2A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C5CC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49A506" w14:textId="77777777" w:rsidR="0089264D" w:rsidRPr="00B40C4C" w:rsidRDefault="0089264D" w:rsidP="009137DA">
            <w:r w:rsidRPr="00B40C4C">
              <w:t>Kystverket:</w:t>
            </w:r>
          </w:p>
        </w:tc>
        <w:tc>
          <w:tcPr>
            <w:tcW w:w="1380" w:type="dxa"/>
            <w:tcBorders>
              <w:top w:val="nil"/>
              <w:left w:val="nil"/>
              <w:bottom w:val="nil"/>
              <w:right w:val="nil"/>
            </w:tcBorders>
            <w:tcMar>
              <w:top w:w="43" w:type="dxa"/>
              <w:left w:w="0" w:type="dxa"/>
              <w:bottom w:w="0" w:type="dxa"/>
              <w:right w:w="0" w:type="dxa"/>
            </w:tcMar>
            <w:vAlign w:val="bottom"/>
          </w:tcPr>
          <w:p w14:paraId="374C96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250D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872522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C6CFB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1AF9F0" w14:textId="77777777" w:rsidR="0089264D" w:rsidRPr="00B40C4C" w:rsidRDefault="0089264D" w:rsidP="004B5DA0">
            <w:pPr>
              <w:jc w:val="right"/>
            </w:pPr>
          </w:p>
        </w:tc>
      </w:tr>
      <w:tr w:rsidR="00446E55" w:rsidRPr="00B40C4C" w14:paraId="7F8A52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8F2A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50118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DBC29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8B30F8" w14:textId="77777777" w:rsidR="0089264D" w:rsidRPr="00B40C4C" w:rsidRDefault="0089264D" w:rsidP="009137DA">
            <w:r w:rsidRPr="00B40C4C">
              <w:t>Driftsutgifter</w:t>
            </w:r>
            <w:r w:rsidRPr="00B40C4C">
              <w:rPr>
                <w:rStyle w:val="kursiv"/>
              </w:rPr>
              <w:t>, kan nyttes under post 45</w:t>
            </w:r>
          </w:p>
        </w:tc>
        <w:tc>
          <w:tcPr>
            <w:tcW w:w="1380" w:type="dxa"/>
            <w:tcBorders>
              <w:top w:val="nil"/>
              <w:left w:val="nil"/>
              <w:bottom w:val="nil"/>
              <w:right w:val="nil"/>
            </w:tcBorders>
            <w:tcMar>
              <w:top w:w="43" w:type="dxa"/>
              <w:left w:w="0" w:type="dxa"/>
              <w:bottom w:w="0" w:type="dxa"/>
              <w:right w:w="0" w:type="dxa"/>
            </w:tcMar>
            <w:vAlign w:val="bottom"/>
          </w:tcPr>
          <w:p w14:paraId="64E27A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891D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4B40B0" w14:textId="77777777" w:rsidR="0089264D" w:rsidRPr="00B40C4C" w:rsidRDefault="0089264D" w:rsidP="004B5DA0">
            <w:pPr>
              <w:jc w:val="right"/>
            </w:pPr>
            <w:r w:rsidRPr="00B40C4C">
              <w:t>1 295 560 000</w:t>
            </w:r>
          </w:p>
        </w:tc>
        <w:tc>
          <w:tcPr>
            <w:tcW w:w="180" w:type="dxa"/>
            <w:tcBorders>
              <w:top w:val="nil"/>
              <w:left w:val="nil"/>
              <w:bottom w:val="nil"/>
              <w:right w:val="nil"/>
            </w:tcBorders>
            <w:tcMar>
              <w:top w:w="43" w:type="dxa"/>
              <w:left w:w="0" w:type="dxa"/>
              <w:bottom w:w="0" w:type="dxa"/>
              <w:right w:w="0" w:type="dxa"/>
            </w:tcMar>
            <w:vAlign w:val="bottom"/>
          </w:tcPr>
          <w:p w14:paraId="23FD69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C5D507" w14:textId="77777777" w:rsidR="0089264D" w:rsidRPr="00B40C4C" w:rsidRDefault="0089264D" w:rsidP="004B5DA0">
            <w:pPr>
              <w:jc w:val="right"/>
            </w:pPr>
          </w:p>
        </w:tc>
      </w:tr>
      <w:tr w:rsidR="00446E55" w:rsidRPr="00B40C4C" w14:paraId="2F695C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9918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4D3C2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209FF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9B04ED"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A18B9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91A0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B4B9F5" w14:textId="77777777" w:rsidR="0089264D" w:rsidRPr="00B40C4C" w:rsidRDefault="0089264D" w:rsidP="004B5DA0">
            <w:pPr>
              <w:jc w:val="right"/>
            </w:pPr>
            <w:r w:rsidRPr="00B40C4C">
              <w:t>87 472 000</w:t>
            </w:r>
          </w:p>
        </w:tc>
        <w:tc>
          <w:tcPr>
            <w:tcW w:w="180" w:type="dxa"/>
            <w:tcBorders>
              <w:top w:val="nil"/>
              <w:left w:val="nil"/>
              <w:bottom w:val="nil"/>
              <w:right w:val="nil"/>
            </w:tcBorders>
            <w:tcMar>
              <w:top w:w="43" w:type="dxa"/>
              <w:left w:w="0" w:type="dxa"/>
              <w:bottom w:w="0" w:type="dxa"/>
              <w:right w:w="0" w:type="dxa"/>
            </w:tcMar>
            <w:vAlign w:val="bottom"/>
          </w:tcPr>
          <w:p w14:paraId="524EB3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3D0158" w14:textId="77777777" w:rsidR="0089264D" w:rsidRPr="00B40C4C" w:rsidRDefault="0089264D" w:rsidP="004B5DA0">
            <w:pPr>
              <w:jc w:val="right"/>
            </w:pPr>
          </w:p>
        </w:tc>
      </w:tr>
      <w:tr w:rsidR="00446E55" w:rsidRPr="00B40C4C" w14:paraId="447D1CE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15D6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CC4129"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4EECAA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52B3B2" w14:textId="77777777" w:rsidR="0089264D" w:rsidRPr="00B40C4C" w:rsidRDefault="0089264D" w:rsidP="009137DA">
            <w:r w:rsidRPr="00B40C4C">
              <w:t>Driftsutgifter brukerfinansierte tjenester</w:t>
            </w:r>
            <w:r w:rsidRPr="00B40C4C">
              <w:rPr>
                <w:rStyle w:val="kursiv"/>
              </w:rPr>
              <w:t>, kan overføres, kan nyttes under post 46</w:t>
            </w:r>
          </w:p>
        </w:tc>
        <w:tc>
          <w:tcPr>
            <w:tcW w:w="1380" w:type="dxa"/>
            <w:tcBorders>
              <w:top w:val="nil"/>
              <w:left w:val="nil"/>
              <w:bottom w:val="nil"/>
              <w:right w:val="nil"/>
            </w:tcBorders>
            <w:tcMar>
              <w:top w:w="43" w:type="dxa"/>
              <w:left w:w="0" w:type="dxa"/>
              <w:bottom w:w="0" w:type="dxa"/>
              <w:right w:w="0" w:type="dxa"/>
            </w:tcMar>
            <w:vAlign w:val="bottom"/>
          </w:tcPr>
          <w:p w14:paraId="47C491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1EF7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E194BB5" w14:textId="77777777" w:rsidR="0089264D" w:rsidRPr="00B40C4C" w:rsidRDefault="0089264D" w:rsidP="004B5DA0">
            <w:pPr>
              <w:jc w:val="right"/>
            </w:pPr>
            <w:r w:rsidRPr="00B40C4C">
              <w:t>1 090 350 000</w:t>
            </w:r>
          </w:p>
        </w:tc>
        <w:tc>
          <w:tcPr>
            <w:tcW w:w="180" w:type="dxa"/>
            <w:tcBorders>
              <w:top w:val="nil"/>
              <w:left w:val="nil"/>
              <w:bottom w:val="nil"/>
              <w:right w:val="nil"/>
            </w:tcBorders>
            <w:tcMar>
              <w:top w:w="43" w:type="dxa"/>
              <w:left w:w="0" w:type="dxa"/>
              <w:bottom w:w="0" w:type="dxa"/>
              <w:right w:w="0" w:type="dxa"/>
            </w:tcMar>
            <w:vAlign w:val="bottom"/>
          </w:tcPr>
          <w:p w14:paraId="3B7A431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6C5EC9" w14:textId="77777777" w:rsidR="0089264D" w:rsidRPr="00B40C4C" w:rsidRDefault="0089264D" w:rsidP="004B5DA0">
            <w:pPr>
              <w:jc w:val="right"/>
            </w:pPr>
          </w:p>
        </w:tc>
      </w:tr>
      <w:tr w:rsidR="00446E55" w:rsidRPr="00B40C4C" w14:paraId="53A8BCE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CAF2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D77274"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564E90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0F24B7" w14:textId="77777777" w:rsidR="0089264D" w:rsidRPr="00B40C4C" w:rsidRDefault="0089264D" w:rsidP="009137DA">
            <w:r w:rsidRPr="00B40C4C">
              <w:t>Nyanlegg og større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004B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4E47B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220974" w14:textId="77777777" w:rsidR="0089264D" w:rsidRPr="00B40C4C" w:rsidRDefault="0089264D" w:rsidP="004B5DA0">
            <w:pPr>
              <w:jc w:val="right"/>
            </w:pPr>
            <w:r w:rsidRPr="00B40C4C">
              <w:t>936 148 000</w:t>
            </w:r>
          </w:p>
        </w:tc>
        <w:tc>
          <w:tcPr>
            <w:tcW w:w="180" w:type="dxa"/>
            <w:tcBorders>
              <w:top w:val="nil"/>
              <w:left w:val="nil"/>
              <w:bottom w:val="nil"/>
              <w:right w:val="nil"/>
            </w:tcBorders>
            <w:tcMar>
              <w:top w:w="43" w:type="dxa"/>
              <w:left w:w="0" w:type="dxa"/>
              <w:bottom w:w="0" w:type="dxa"/>
              <w:right w:w="0" w:type="dxa"/>
            </w:tcMar>
            <w:vAlign w:val="bottom"/>
          </w:tcPr>
          <w:p w14:paraId="77D176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AA41BD" w14:textId="77777777" w:rsidR="0089264D" w:rsidRPr="00B40C4C" w:rsidRDefault="0089264D" w:rsidP="004B5DA0">
            <w:pPr>
              <w:jc w:val="right"/>
            </w:pPr>
          </w:p>
        </w:tc>
      </w:tr>
      <w:tr w:rsidR="00446E55" w:rsidRPr="00B40C4C" w14:paraId="5BB1B60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B641A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68C4BF"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405089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A5FA34" w14:textId="77777777" w:rsidR="0089264D" w:rsidRPr="00B40C4C" w:rsidRDefault="0089264D" w:rsidP="009137DA">
            <w:r w:rsidRPr="00B40C4C">
              <w:t>Større utstyrsanskaffelser og vedlikehold</w:t>
            </w:r>
            <w:r w:rsidRPr="00B40C4C">
              <w:rPr>
                <w:rStyle w:val="kursiv"/>
              </w:rPr>
              <w:t>, kan overføres, kan nyttes under post 1</w:t>
            </w:r>
          </w:p>
        </w:tc>
        <w:tc>
          <w:tcPr>
            <w:tcW w:w="1380" w:type="dxa"/>
            <w:tcBorders>
              <w:top w:val="nil"/>
              <w:left w:val="nil"/>
              <w:bottom w:val="nil"/>
              <w:right w:val="nil"/>
            </w:tcBorders>
            <w:tcMar>
              <w:top w:w="43" w:type="dxa"/>
              <w:left w:w="0" w:type="dxa"/>
              <w:bottom w:w="0" w:type="dxa"/>
              <w:right w:w="0" w:type="dxa"/>
            </w:tcMar>
            <w:vAlign w:val="bottom"/>
          </w:tcPr>
          <w:p w14:paraId="367C983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E89B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B37991" w14:textId="77777777" w:rsidR="0089264D" w:rsidRPr="00B40C4C" w:rsidRDefault="0089264D" w:rsidP="004B5DA0">
            <w:pPr>
              <w:jc w:val="right"/>
            </w:pPr>
            <w:r w:rsidRPr="00B40C4C">
              <w:t>200 096 000</w:t>
            </w:r>
          </w:p>
        </w:tc>
        <w:tc>
          <w:tcPr>
            <w:tcW w:w="180" w:type="dxa"/>
            <w:tcBorders>
              <w:top w:val="nil"/>
              <w:left w:val="nil"/>
              <w:bottom w:val="nil"/>
              <w:right w:val="nil"/>
            </w:tcBorders>
            <w:tcMar>
              <w:top w:w="43" w:type="dxa"/>
              <w:left w:w="0" w:type="dxa"/>
              <w:bottom w:w="0" w:type="dxa"/>
              <w:right w:w="0" w:type="dxa"/>
            </w:tcMar>
            <w:vAlign w:val="bottom"/>
          </w:tcPr>
          <w:p w14:paraId="624B83A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0728B7" w14:textId="77777777" w:rsidR="0089264D" w:rsidRPr="00B40C4C" w:rsidRDefault="0089264D" w:rsidP="004B5DA0">
            <w:pPr>
              <w:jc w:val="right"/>
            </w:pPr>
          </w:p>
        </w:tc>
      </w:tr>
      <w:tr w:rsidR="00446E55" w:rsidRPr="00B40C4C" w14:paraId="411C1AA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BA19B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D210AF" w14:textId="77777777" w:rsidR="0089264D" w:rsidRPr="00B40C4C" w:rsidRDefault="0089264D" w:rsidP="009137DA">
            <w:r w:rsidRPr="00B40C4C">
              <w:t>46</w:t>
            </w:r>
          </w:p>
        </w:tc>
        <w:tc>
          <w:tcPr>
            <w:tcW w:w="260" w:type="dxa"/>
            <w:tcBorders>
              <w:top w:val="nil"/>
              <w:left w:val="nil"/>
              <w:bottom w:val="nil"/>
              <w:right w:val="nil"/>
            </w:tcBorders>
            <w:tcMar>
              <w:top w:w="43" w:type="dxa"/>
              <w:left w:w="0" w:type="dxa"/>
              <w:bottom w:w="0" w:type="dxa"/>
              <w:right w:w="0" w:type="dxa"/>
            </w:tcMar>
            <w:vAlign w:val="bottom"/>
          </w:tcPr>
          <w:p w14:paraId="42D6D1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302A17" w14:textId="77777777" w:rsidR="0089264D" w:rsidRPr="00B40C4C" w:rsidRDefault="0089264D" w:rsidP="009137DA">
            <w:r w:rsidRPr="00B40C4C">
              <w:t>Større utstyrsanskaffelser og brukerfinansierte tjenester</w:t>
            </w:r>
            <w:r w:rsidRPr="00B40C4C">
              <w:rPr>
                <w:rStyle w:val="kursiv"/>
              </w:rPr>
              <w:t>, kan overføres, kan nyttes under post 22</w:t>
            </w:r>
          </w:p>
        </w:tc>
        <w:tc>
          <w:tcPr>
            <w:tcW w:w="1380" w:type="dxa"/>
            <w:tcBorders>
              <w:top w:val="nil"/>
              <w:left w:val="nil"/>
              <w:bottom w:val="nil"/>
              <w:right w:val="nil"/>
            </w:tcBorders>
            <w:tcMar>
              <w:top w:w="43" w:type="dxa"/>
              <w:left w:w="0" w:type="dxa"/>
              <w:bottom w:w="0" w:type="dxa"/>
              <w:right w:w="0" w:type="dxa"/>
            </w:tcMar>
            <w:vAlign w:val="bottom"/>
          </w:tcPr>
          <w:p w14:paraId="40CB813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299C3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5A8D0D" w14:textId="77777777" w:rsidR="0089264D" w:rsidRPr="00B40C4C" w:rsidRDefault="0089264D" w:rsidP="004B5DA0">
            <w:pPr>
              <w:jc w:val="right"/>
            </w:pPr>
            <w:r w:rsidRPr="00B40C4C">
              <w:t>22 289 000</w:t>
            </w:r>
          </w:p>
        </w:tc>
        <w:tc>
          <w:tcPr>
            <w:tcW w:w="180" w:type="dxa"/>
            <w:tcBorders>
              <w:top w:val="nil"/>
              <w:left w:val="nil"/>
              <w:bottom w:val="nil"/>
              <w:right w:val="nil"/>
            </w:tcBorders>
            <w:tcMar>
              <w:top w:w="43" w:type="dxa"/>
              <w:left w:w="0" w:type="dxa"/>
              <w:bottom w:w="0" w:type="dxa"/>
              <w:right w:w="0" w:type="dxa"/>
            </w:tcMar>
            <w:vAlign w:val="bottom"/>
          </w:tcPr>
          <w:p w14:paraId="71E1DF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47F8B0" w14:textId="77777777" w:rsidR="0089264D" w:rsidRPr="00B40C4C" w:rsidRDefault="0089264D" w:rsidP="004B5DA0">
            <w:pPr>
              <w:jc w:val="right"/>
            </w:pPr>
          </w:p>
        </w:tc>
      </w:tr>
      <w:tr w:rsidR="00446E55" w:rsidRPr="00B40C4C" w14:paraId="44DA0CA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3670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79490E"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CF483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69FC98" w14:textId="77777777" w:rsidR="0089264D" w:rsidRPr="00B40C4C" w:rsidRDefault="0089264D" w:rsidP="009137DA">
            <w:r w:rsidRPr="00B40C4C">
              <w:t>Tilskudd til fiskerihavneanlegg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C0C36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825A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DAA389" w14:textId="77777777" w:rsidR="0089264D" w:rsidRPr="00B40C4C" w:rsidRDefault="0089264D" w:rsidP="004B5DA0">
            <w:pPr>
              <w:jc w:val="right"/>
            </w:pPr>
            <w:r w:rsidRPr="00B40C4C">
              <w:t>80 514 000</w:t>
            </w:r>
          </w:p>
        </w:tc>
        <w:tc>
          <w:tcPr>
            <w:tcW w:w="180" w:type="dxa"/>
            <w:tcBorders>
              <w:top w:val="nil"/>
              <w:left w:val="nil"/>
              <w:bottom w:val="nil"/>
              <w:right w:val="nil"/>
            </w:tcBorders>
            <w:tcMar>
              <w:top w:w="43" w:type="dxa"/>
              <w:left w:w="0" w:type="dxa"/>
              <w:bottom w:w="0" w:type="dxa"/>
              <w:right w:w="0" w:type="dxa"/>
            </w:tcMar>
            <w:vAlign w:val="bottom"/>
          </w:tcPr>
          <w:p w14:paraId="68C06D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2B1539" w14:textId="77777777" w:rsidR="0089264D" w:rsidRPr="00B40C4C" w:rsidRDefault="0089264D" w:rsidP="004B5DA0">
            <w:pPr>
              <w:jc w:val="right"/>
            </w:pPr>
          </w:p>
        </w:tc>
      </w:tr>
      <w:tr w:rsidR="00446E55" w:rsidRPr="00B40C4C" w14:paraId="78817CD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C24B1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B08F6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E7A7A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BE160D" w14:textId="77777777" w:rsidR="0089264D" w:rsidRPr="00B40C4C" w:rsidRDefault="0089264D" w:rsidP="009137DA">
            <w:r w:rsidRPr="00B40C4C">
              <w:t>Tilskudd til effektive og miljøvennlige havner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660BB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0EA19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45A0196" w14:textId="77777777" w:rsidR="0089264D" w:rsidRPr="00B40C4C" w:rsidRDefault="0089264D" w:rsidP="004B5DA0">
            <w:pPr>
              <w:jc w:val="right"/>
            </w:pPr>
            <w:r w:rsidRPr="00B40C4C">
              <w:t>128 660 000</w:t>
            </w:r>
          </w:p>
        </w:tc>
        <w:tc>
          <w:tcPr>
            <w:tcW w:w="180" w:type="dxa"/>
            <w:tcBorders>
              <w:top w:val="nil"/>
              <w:left w:val="nil"/>
              <w:bottom w:val="nil"/>
              <w:right w:val="nil"/>
            </w:tcBorders>
            <w:tcMar>
              <w:top w:w="43" w:type="dxa"/>
              <w:left w:w="0" w:type="dxa"/>
              <w:bottom w:w="0" w:type="dxa"/>
              <w:right w:w="0" w:type="dxa"/>
            </w:tcMar>
            <w:vAlign w:val="bottom"/>
          </w:tcPr>
          <w:p w14:paraId="1BFBA8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730B34" w14:textId="77777777" w:rsidR="0089264D" w:rsidRPr="00B40C4C" w:rsidRDefault="0089264D" w:rsidP="004B5DA0">
            <w:pPr>
              <w:jc w:val="right"/>
            </w:pPr>
            <w:r w:rsidRPr="00B40C4C">
              <w:t>3 841 089 000</w:t>
            </w:r>
          </w:p>
        </w:tc>
      </w:tr>
      <w:tr w:rsidR="00446E55" w:rsidRPr="00B40C4C" w14:paraId="32B3A619" w14:textId="77777777" w:rsidTr="008C2AB1">
        <w:trPr>
          <w:trHeight w:val="240"/>
        </w:trPr>
        <w:tc>
          <w:tcPr>
            <w:tcW w:w="567" w:type="dxa"/>
            <w:tcBorders>
              <w:top w:val="nil"/>
              <w:left w:val="nil"/>
              <w:bottom w:val="nil"/>
            </w:tcBorders>
            <w:tcMar>
              <w:top w:w="43" w:type="dxa"/>
              <w:left w:w="0" w:type="dxa"/>
              <w:bottom w:w="0" w:type="dxa"/>
              <w:right w:w="0" w:type="dxa"/>
            </w:tcMar>
          </w:tcPr>
          <w:p w14:paraId="1A9F31BA" w14:textId="77777777" w:rsidR="0089264D" w:rsidRPr="00B40C4C" w:rsidRDefault="0089264D" w:rsidP="009137DA">
            <w:r w:rsidRPr="00B40C4C">
              <w:t>917</w:t>
            </w:r>
          </w:p>
        </w:tc>
        <w:tc>
          <w:tcPr>
            <w:tcW w:w="260" w:type="dxa"/>
            <w:tcBorders>
              <w:top w:val="nil"/>
              <w:left w:val="nil"/>
              <w:bottom w:val="nil"/>
              <w:right w:val="nil"/>
            </w:tcBorders>
            <w:tcMar>
              <w:top w:w="43" w:type="dxa"/>
              <w:left w:w="0" w:type="dxa"/>
              <w:bottom w:w="0" w:type="dxa"/>
              <w:right w:w="0" w:type="dxa"/>
            </w:tcMar>
            <w:vAlign w:val="bottom"/>
          </w:tcPr>
          <w:p w14:paraId="68437C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0CCC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1D00C0" w14:textId="77777777" w:rsidR="0089264D" w:rsidRPr="00B40C4C" w:rsidRDefault="0089264D" w:rsidP="009137DA">
            <w:r w:rsidRPr="00B40C4C">
              <w:t>Fiskeridirektoratet:</w:t>
            </w:r>
          </w:p>
        </w:tc>
        <w:tc>
          <w:tcPr>
            <w:tcW w:w="1380" w:type="dxa"/>
            <w:tcBorders>
              <w:top w:val="nil"/>
              <w:left w:val="nil"/>
              <w:bottom w:val="nil"/>
              <w:right w:val="nil"/>
            </w:tcBorders>
            <w:tcMar>
              <w:top w:w="43" w:type="dxa"/>
              <w:left w:w="0" w:type="dxa"/>
              <w:bottom w:w="0" w:type="dxa"/>
              <w:right w:w="0" w:type="dxa"/>
            </w:tcMar>
            <w:vAlign w:val="bottom"/>
          </w:tcPr>
          <w:p w14:paraId="21B288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3A4A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43E0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1A8E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E1EFA6" w14:textId="77777777" w:rsidR="0089264D" w:rsidRPr="00B40C4C" w:rsidRDefault="0089264D" w:rsidP="004B5DA0">
            <w:pPr>
              <w:jc w:val="right"/>
            </w:pPr>
          </w:p>
        </w:tc>
      </w:tr>
      <w:tr w:rsidR="00446E55" w:rsidRPr="00B40C4C" w14:paraId="444B7EF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F7CB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356D8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5B738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0C92C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A67D4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40D4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1D1BD6" w14:textId="77777777" w:rsidR="0089264D" w:rsidRPr="00B40C4C" w:rsidRDefault="0089264D" w:rsidP="004B5DA0">
            <w:pPr>
              <w:jc w:val="right"/>
            </w:pPr>
            <w:r w:rsidRPr="00B40C4C">
              <w:t>518 050 000</w:t>
            </w:r>
          </w:p>
        </w:tc>
        <w:tc>
          <w:tcPr>
            <w:tcW w:w="180" w:type="dxa"/>
            <w:tcBorders>
              <w:top w:val="nil"/>
              <w:left w:val="nil"/>
              <w:bottom w:val="nil"/>
              <w:right w:val="nil"/>
            </w:tcBorders>
            <w:tcMar>
              <w:top w:w="43" w:type="dxa"/>
              <w:left w:w="0" w:type="dxa"/>
              <w:bottom w:w="0" w:type="dxa"/>
              <w:right w:w="0" w:type="dxa"/>
            </w:tcMar>
            <w:vAlign w:val="bottom"/>
          </w:tcPr>
          <w:p w14:paraId="0DC1AB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DB11EC" w14:textId="77777777" w:rsidR="0089264D" w:rsidRPr="00B40C4C" w:rsidRDefault="0089264D" w:rsidP="004B5DA0">
            <w:pPr>
              <w:jc w:val="right"/>
            </w:pPr>
          </w:p>
        </w:tc>
      </w:tr>
      <w:tr w:rsidR="00446E55" w:rsidRPr="00B40C4C" w14:paraId="302B250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51FF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C5A4CF"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645051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60B198" w14:textId="77777777" w:rsidR="0089264D" w:rsidRPr="00B40C4C" w:rsidRDefault="0089264D" w:rsidP="009137DA">
            <w:r w:rsidRPr="00B40C4C">
              <w:t>Fiskeriforskning og -overvåking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08A04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CE81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3C4F23" w14:textId="77777777" w:rsidR="0089264D" w:rsidRPr="00B40C4C" w:rsidRDefault="0089264D" w:rsidP="004B5DA0">
            <w:pPr>
              <w:jc w:val="right"/>
            </w:pPr>
            <w:r w:rsidRPr="00B40C4C">
              <w:t>119 300 000</w:t>
            </w:r>
          </w:p>
        </w:tc>
        <w:tc>
          <w:tcPr>
            <w:tcW w:w="180" w:type="dxa"/>
            <w:tcBorders>
              <w:top w:val="nil"/>
              <w:left w:val="nil"/>
              <w:bottom w:val="nil"/>
              <w:right w:val="nil"/>
            </w:tcBorders>
            <w:tcMar>
              <w:top w:w="43" w:type="dxa"/>
              <w:left w:w="0" w:type="dxa"/>
              <w:bottom w:w="0" w:type="dxa"/>
              <w:right w:w="0" w:type="dxa"/>
            </w:tcMar>
            <w:vAlign w:val="bottom"/>
          </w:tcPr>
          <w:p w14:paraId="1EB4D9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088035" w14:textId="77777777" w:rsidR="0089264D" w:rsidRPr="00B40C4C" w:rsidRDefault="0089264D" w:rsidP="004B5DA0">
            <w:pPr>
              <w:jc w:val="right"/>
            </w:pPr>
          </w:p>
        </w:tc>
      </w:tr>
      <w:tr w:rsidR="00446E55" w:rsidRPr="00B40C4C" w14:paraId="44EAAFF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2386B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711A43"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13094C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B7FCD8" w14:textId="77777777" w:rsidR="0089264D" w:rsidRPr="00B40C4C" w:rsidRDefault="0089264D" w:rsidP="009137DA">
            <w:r w:rsidRPr="00B40C4C">
              <w:t>Prisråd for havbruk</w:t>
            </w:r>
          </w:p>
        </w:tc>
        <w:tc>
          <w:tcPr>
            <w:tcW w:w="1380" w:type="dxa"/>
            <w:tcBorders>
              <w:top w:val="nil"/>
              <w:left w:val="nil"/>
              <w:bottom w:val="nil"/>
              <w:right w:val="nil"/>
            </w:tcBorders>
            <w:tcMar>
              <w:top w:w="43" w:type="dxa"/>
              <w:left w:w="0" w:type="dxa"/>
              <w:bottom w:w="0" w:type="dxa"/>
              <w:right w:w="0" w:type="dxa"/>
            </w:tcMar>
            <w:vAlign w:val="bottom"/>
          </w:tcPr>
          <w:p w14:paraId="3B6BCE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CC8B8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F12C7B1" w14:textId="77777777" w:rsidR="0089264D" w:rsidRPr="00B40C4C" w:rsidRDefault="0089264D" w:rsidP="004B5DA0">
            <w:pPr>
              <w:jc w:val="right"/>
            </w:pPr>
            <w:r w:rsidRPr="00B40C4C">
              <w:t>12 400 000</w:t>
            </w:r>
          </w:p>
        </w:tc>
        <w:tc>
          <w:tcPr>
            <w:tcW w:w="180" w:type="dxa"/>
            <w:tcBorders>
              <w:top w:val="nil"/>
              <w:left w:val="nil"/>
              <w:bottom w:val="nil"/>
              <w:right w:val="nil"/>
            </w:tcBorders>
            <w:tcMar>
              <w:top w:w="43" w:type="dxa"/>
              <w:left w:w="0" w:type="dxa"/>
              <w:bottom w:w="0" w:type="dxa"/>
              <w:right w:w="0" w:type="dxa"/>
            </w:tcMar>
            <w:vAlign w:val="bottom"/>
          </w:tcPr>
          <w:p w14:paraId="5E8383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58BA29" w14:textId="77777777" w:rsidR="0089264D" w:rsidRPr="00B40C4C" w:rsidRDefault="0089264D" w:rsidP="004B5DA0">
            <w:pPr>
              <w:jc w:val="right"/>
            </w:pPr>
            <w:r w:rsidRPr="00B40C4C">
              <w:t>649 750 000</w:t>
            </w:r>
          </w:p>
        </w:tc>
      </w:tr>
      <w:tr w:rsidR="00446E55" w:rsidRPr="00B40C4C" w14:paraId="0E57AD81" w14:textId="77777777" w:rsidTr="008C2AB1">
        <w:trPr>
          <w:trHeight w:val="240"/>
        </w:trPr>
        <w:tc>
          <w:tcPr>
            <w:tcW w:w="567" w:type="dxa"/>
            <w:tcBorders>
              <w:top w:val="nil"/>
              <w:left w:val="nil"/>
              <w:bottom w:val="nil"/>
            </w:tcBorders>
            <w:tcMar>
              <w:top w:w="43" w:type="dxa"/>
              <w:left w:w="0" w:type="dxa"/>
              <w:bottom w:w="0" w:type="dxa"/>
              <w:right w:w="0" w:type="dxa"/>
            </w:tcMar>
          </w:tcPr>
          <w:p w14:paraId="7A6DF809" w14:textId="77777777" w:rsidR="0089264D" w:rsidRPr="00B40C4C" w:rsidRDefault="0089264D" w:rsidP="009137DA">
            <w:r w:rsidRPr="00B40C4C">
              <w:t>919</w:t>
            </w:r>
          </w:p>
        </w:tc>
        <w:tc>
          <w:tcPr>
            <w:tcW w:w="260" w:type="dxa"/>
            <w:tcBorders>
              <w:top w:val="nil"/>
              <w:left w:val="nil"/>
              <w:bottom w:val="nil"/>
              <w:right w:val="nil"/>
            </w:tcBorders>
            <w:tcMar>
              <w:top w:w="43" w:type="dxa"/>
              <w:left w:w="0" w:type="dxa"/>
              <w:bottom w:w="0" w:type="dxa"/>
              <w:right w:w="0" w:type="dxa"/>
            </w:tcMar>
            <w:vAlign w:val="bottom"/>
          </w:tcPr>
          <w:p w14:paraId="67D178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A1793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94ACCC" w14:textId="77777777" w:rsidR="0089264D" w:rsidRPr="00B40C4C" w:rsidRDefault="0089264D" w:rsidP="009137DA">
            <w:r w:rsidRPr="00B40C4C">
              <w:t>Diverse fiskeriformål:</w:t>
            </w:r>
          </w:p>
        </w:tc>
        <w:tc>
          <w:tcPr>
            <w:tcW w:w="1380" w:type="dxa"/>
            <w:tcBorders>
              <w:top w:val="nil"/>
              <w:left w:val="nil"/>
              <w:bottom w:val="nil"/>
              <w:right w:val="nil"/>
            </w:tcBorders>
            <w:tcMar>
              <w:top w:w="43" w:type="dxa"/>
              <w:left w:w="0" w:type="dxa"/>
              <w:bottom w:w="0" w:type="dxa"/>
              <w:right w:w="0" w:type="dxa"/>
            </w:tcMar>
            <w:vAlign w:val="bottom"/>
          </w:tcPr>
          <w:p w14:paraId="53B5D2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658B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A26C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29422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DC3E88" w14:textId="77777777" w:rsidR="0089264D" w:rsidRPr="00B40C4C" w:rsidRDefault="0089264D" w:rsidP="004B5DA0">
            <w:pPr>
              <w:jc w:val="right"/>
            </w:pPr>
          </w:p>
        </w:tc>
      </w:tr>
      <w:tr w:rsidR="00446E55" w:rsidRPr="00B40C4C" w14:paraId="4CD9EE2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A7F1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EDCC26"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2BDAC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8A4E78" w14:textId="77777777" w:rsidR="0089264D" w:rsidRPr="00B40C4C" w:rsidRDefault="0089264D" w:rsidP="009137DA">
            <w:r w:rsidRPr="00B40C4C">
              <w:t>Tilskudd til kommuner og fylkeskommuner</w:t>
            </w:r>
          </w:p>
        </w:tc>
        <w:tc>
          <w:tcPr>
            <w:tcW w:w="1380" w:type="dxa"/>
            <w:tcBorders>
              <w:top w:val="nil"/>
              <w:left w:val="nil"/>
              <w:bottom w:val="nil"/>
              <w:right w:val="nil"/>
            </w:tcBorders>
            <w:tcMar>
              <w:top w:w="43" w:type="dxa"/>
              <w:left w:w="0" w:type="dxa"/>
              <w:bottom w:w="0" w:type="dxa"/>
              <w:right w:w="0" w:type="dxa"/>
            </w:tcMar>
            <w:vAlign w:val="bottom"/>
          </w:tcPr>
          <w:p w14:paraId="31F10D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A126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529B27" w14:textId="77777777" w:rsidR="0089264D" w:rsidRPr="00B40C4C" w:rsidRDefault="0089264D" w:rsidP="004B5DA0">
            <w:pPr>
              <w:jc w:val="right"/>
            </w:pPr>
            <w:r w:rsidRPr="00B40C4C">
              <w:t>1 244 000 000</w:t>
            </w:r>
          </w:p>
        </w:tc>
        <w:tc>
          <w:tcPr>
            <w:tcW w:w="180" w:type="dxa"/>
            <w:tcBorders>
              <w:top w:val="nil"/>
              <w:left w:val="nil"/>
              <w:bottom w:val="nil"/>
              <w:right w:val="nil"/>
            </w:tcBorders>
            <w:tcMar>
              <w:top w:w="43" w:type="dxa"/>
              <w:left w:w="0" w:type="dxa"/>
              <w:bottom w:w="0" w:type="dxa"/>
              <w:right w:w="0" w:type="dxa"/>
            </w:tcMar>
            <w:vAlign w:val="bottom"/>
          </w:tcPr>
          <w:p w14:paraId="1817080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9B3F58" w14:textId="77777777" w:rsidR="0089264D" w:rsidRPr="00B40C4C" w:rsidRDefault="0089264D" w:rsidP="004B5DA0">
            <w:pPr>
              <w:jc w:val="right"/>
            </w:pPr>
          </w:p>
        </w:tc>
      </w:tr>
      <w:tr w:rsidR="00446E55" w:rsidRPr="00B40C4C" w14:paraId="13522AD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9250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28C070"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356B37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351155" w14:textId="77777777" w:rsidR="0089264D" w:rsidRPr="00B40C4C" w:rsidRDefault="0089264D" w:rsidP="009137DA">
            <w:r w:rsidRPr="00B40C4C">
              <w:t>Tilskudd til kommunale ungdomsfiskeprosjekt</w:t>
            </w:r>
          </w:p>
        </w:tc>
        <w:tc>
          <w:tcPr>
            <w:tcW w:w="1380" w:type="dxa"/>
            <w:tcBorders>
              <w:top w:val="nil"/>
              <w:left w:val="nil"/>
              <w:bottom w:val="nil"/>
              <w:right w:val="nil"/>
            </w:tcBorders>
            <w:tcMar>
              <w:top w:w="43" w:type="dxa"/>
              <w:left w:w="0" w:type="dxa"/>
              <w:bottom w:w="0" w:type="dxa"/>
              <w:right w:w="0" w:type="dxa"/>
            </w:tcMar>
            <w:vAlign w:val="bottom"/>
          </w:tcPr>
          <w:p w14:paraId="27E6E8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83DB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7EA401" w14:textId="77777777" w:rsidR="0089264D" w:rsidRPr="00B40C4C" w:rsidRDefault="0089264D" w:rsidP="004B5DA0">
            <w:pPr>
              <w:jc w:val="right"/>
            </w:pPr>
            <w:r w:rsidRPr="00B40C4C">
              <w:t>2 200 000</w:t>
            </w:r>
          </w:p>
        </w:tc>
        <w:tc>
          <w:tcPr>
            <w:tcW w:w="180" w:type="dxa"/>
            <w:tcBorders>
              <w:top w:val="nil"/>
              <w:left w:val="nil"/>
              <w:bottom w:val="nil"/>
              <w:right w:val="nil"/>
            </w:tcBorders>
            <w:tcMar>
              <w:top w:w="43" w:type="dxa"/>
              <w:left w:w="0" w:type="dxa"/>
              <w:bottom w:w="0" w:type="dxa"/>
              <w:right w:w="0" w:type="dxa"/>
            </w:tcMar>
            <w:vAlign w:val="bottom"/>
          </w:tcPr>
          <w:p w14:paraId="3E6682F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BB3E4E" w14:textId="77777777" w:rsidR="0089264D" w:rsidRPr="00B40C4C" w:rsidRDefault="0089264D" w:rsidP="004B5DA0">
            <w:pPr>
              <w:jc w:val="right"/>
            </w:pPr>
          </w:p>
        </w:tc>
      </w:tr>
      <w:tr w:rsidR="00446E55" w:rsidRPr="00B40C4C" w14:paraId="7ED2C20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42B2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B59A2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8E7A6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ED6E00" w14:textId="77777777" w:rsidR="0089264D" w:rsidRPr="00B40C4C" w:rsidRDefault="0089264D" w:rsidP="009137DA">
            <w:r w:rsidRPr="00B40C4C">
              <w:t>Tilskudd til velferdsstasjoner</w:t>
            </w:r>
          </w:p>
        </w:tc>
        <w:tc>
          <w:tcPr>
            <w:tcW w:w="1380" w:type="dxa"/>
            <w:tcBorders>
              <w:top w:val="nil"/>
              <w:left w:val="nil"/>
              <w:bottom w:val="nil"/>
              <w:right w:val="nil"/>
            </w:tcBorders>
            <w:tcMar>
              <w:top w:w="43" w:type="dxa"/>
              <w:left w:w="0" w:type="dxa"/>
              <w:bottom w:w="0" w:type="dxa"/>
              <w:right w:w="0" w:type="dxa"/>
            </w:tcMar>
            <w:vAlign w:val="bottom"/>
          </w:tcPr>
          <w:p w14:paraId="24A1DC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9DA69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0D7CBF" w14:textId="77777777" w:rsidR="0089264D" w:rsidRPr="00B40C4C" w:rsidRDefault="0089264D" w:rsidP="004B5DA0">
            <w:pPr>
              <w:jc w:val="right"/>
            </w:pPr>
            <w:r w:rsidRPr="00B40C4C">
              <w:t>2 750 000</w:t>
            </w:r>
          </w:p>
        </w:tc>
        <w:tc>
          <w:tcPr>
            <w:tcW w:w="180" w:type="dxa"/>
            <w:tcBorders>
              <w:top w:val="nil"/>
              <w:left w:val="nil"/>
              <w:bottom w:val="nil"/>
              <w:right w:val="nil"/>
            </w:tcBorders>
            <w:tcMar>
              <w:top w:w="43" w:type="dxa"/>
              <w:left w:w="0" w:type="dxa"/>
              <w:bottom w:w="0" w:type="dxa"/>
              <w:right w:w="0" w:type="dxa"/>
            </w:tcMar>
            <w:vAlign w:val="bottom"/>
          </w:tcPr>
          <w:p w14:paraId="7F778FB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D141B7" w14:textId="77777777" w:rsidR="0089264D" w:rsidRPr="00B40C4C" w:rsidRDefault="0089264D" w:rsidP="004B5DA0">
            <w:pPr>
              <w:jc w:val="right"/>
            </w:pPr>
          </w:p>
        </w:tc>
      </w:tr>
      <w:tr w:rsidR="00446E55" w:rsidRPr="00B40C4C" w14:paraId="129AE12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6B4B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4AEAF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E2461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D00E77" w14:textId="77777777" w:rsidR="0089264D" w:rsidRPr="00B40C4C" w:rsidRDefault="0089264D" w:rsidP="009137DA">
            <w:r w:rsidRPr="00B40C4C">
              <w:t>Tilskudd til kompensasjon for CO2-avgift</w:t>
            </w:r>
          </w:p>
        </w:tc>
        <w:tc>
          <w:tcPr>
            <w:tcW w:w="1380" w:type="dxa"/>
            <w:tcBorders>
              <w:top w:val="nil"/>
              <w:left w:val="nil"/>
              <w:bottom w:val="nil"/>
              <w:right w:val="nil"/>
            </w:tcBorders>
            <w:tcMar>
              <w:top w:w="43" w:type="dxa"/>
              <w:left w:w="0" w:type="dxa"/>
              <w:bottom w:w="0" w:type="dxa"/>
              <w:right w:w="0" w:type="dxa"/>
            </w:tcMar>
            <w:vAlign w:val="bottom"/>
          </w:tcPr>
          <w:p w14:paraId="5CC79F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48959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A09476" w14:textId="77777777" w:rsidR="0089264D" w:rsidRPr="00B40C4C" w:rsidRDefault="0089264D" w:rsidP="004B5DA0">
            <w:pPr>
              <w:jc w:val="right"/>
            </w:pPr>
            <w:r w:rsidRPr="00B40C4C">
              <w:t>500 400 000</w:t>
            </w:r>
          </w:p>
        </w:tc>
        <w:tc>
          <w:tcPr>
            <w:tcW w:w="180" w:type="dxa"/>
            <w:tcBorders>
              <w:top w:val="nil"/>
              <w:left w:val="nil"/>
              <w:bottom w:val="nil"/>
              <w:right w:val="nil"/>
            </w:tcBorders>
            <w:tcMar>
              <w:top w:w="43" w:type="dxa"/>
              <w:left w:w="0" w:type="dxa"/>
              <w:bottom w:w="0" w:type="dxa"/>
              <w:right w:w="0" w:type="dxa"/>
            </w:tcMar>
            <w:vAlign w:val="bottom"/>
          </w:tcPr>
          <w:p w14:paraId="136C200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165A81" w14:textId="77777777" w:rsidR="0089264D" w:rsidRPr="00B40C4C" w:rsidRDefault="0089264D" w:rsidP="004B5DA0">
            <w:pPr>
              <w:jc w:val="right"/>
            </w:pPr>
          </w:p>
        </w:tc>
      </w:tr>
      <w:tr w:rsidR="00446E55" w:rsidRPr="00B40C4C" w14:paraId="4BEEA9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BC6A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46598D"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AE620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7339DE" w14:textId="77777777" w:rsidR="0089264D" w:rsidRPr="00B40C4C" w:rsidRDefault="0089264D" w:rsidP="009137DA">
            <w:r w:rsidRPr="00B40C4C">
              <w:t>Erstatninger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47FBD2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889A9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A09F9B" w14:textId="77777777" w:rsidR="0089264D" w:rsidRPr="00B40C4C" w:rsidRDefault="0089264D" w:rsidP="004B5DA0">
            <w:pPr>
              <w:jc w:val="right"/>
            </w:pPr>
            <w:r w:rsidRPr="00B40C4C">
              <w:t>1 896 000</w:t>
            </w:r>
          </w:p>
        </w:tc>
        <w:tc>
          <w:tcPr>
            <w:tcW w:w="180" w:type="dxa"/>
            <w:tcBorders>
              <w:top w:val="nil"/>
              <w:left w:val="nil"/>
              <w:bottom w:val="nil"/>
              <w:right w:val="nil"/>
            </w:tcBorders>
            <w:tcMar>
              <w:top w:w="43" w:type="dxa"/>
              <w:left w:w="0" w:type="dxa"/>
              <w:bottom w:w="0" w:type="dxa"/>
              <w:right w:w="0" w:type="dxa"/>
            </w:tcMar>
            <w:vAlign w:val="bottom"/>
          </w:tcPr>
          <w:p w14:paraId="4F17A8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AC8EC9" w14:textId="77777777" w:rsidR="0089264D" w:rsidRPr="00B40C4C" w:rsidRDefault="0089264D" w:rsidP="004B5DA0">
            <w:pPr>
              <w:jc w:val="right"/>
            </w:pPr>
          </w:p>
        </w:tc>
      </w:tr>
      <w:tr w:rsidR="00446E55" w:rsidRPr="00B40C4C" w14:paraId="3451D64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ED91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F0CE93"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5A31BE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5DCB0A" w14:textId="77777777" w:rsidR="0089264D" w:rsidRPr="00B40C4C" w:rsidRDefault="0089264D" w:rsidP="009137DA">
            <w:r w:rsidRPr="00B40C4C">
              <w:t>Tilskudd til næringstiltak i fiskeriene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64314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6DB2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73EF01" w14:textId="77777777" w:rsidR="0089264D" w:rsidRPr="00B40C4C" w:rsidRDefault="0089264D" w:rsidP="004B5DA0">
            <w:pPr>
              <w:jc w:val="right"/>
            </w:pPr>
            <w:r w:rsidRPr="00B40C4C">
              <w:t>22 940 000</w:t>
            </w:r>
          </w:p>
        </w:tc>
        <w:tc>
          <w:tcPr>
            <w:tcW w:w="180" w:type="dxa"/>
            <w:tcBorders>
              <w:top w:val="nil"/>
              <w:left w:val="nil"/>
              <w:bottom w:val="nil"/>
              <w:right w:val="nil"/>
            </w:tcBorders>
            <w:tcMar>
              <w:top w:w="43" w:type="dxa"/>
              <w:left w:w="0" w:type="dxa"/>
              <w:bottom w:w="0" w:type="dxa"/>
              <w:right w:w="0" w:type="dxa"/>
            </w:tcMar>
            <w:vAlign w:val="bottom"/>
          </w:tcPr>
          <w:p w14:paraId="3FA4B29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64DBD2" w14:textId="77777777" w:rsidR="0089264D" w:rsidRPr="00B40C4C" w:rsidRDefault="0089264D" w:rsidP="004B5DA0">
            <w:pPr>
              <w:jc w:val="right"/>
            </w:pPr>
          </w:p>
        </w:tc>
      </w:tr>
      <w:tr w:rsidR="00446E55" w:rsidRPr="00B40C4C" w14:paraId="196D8A7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95B3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10B2A4"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0FA1FB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476522" w14:textId="77777777" w:rsidR="0089264D" w:rsidRPr="00B40C4C" w:rsidRDefault="0089264D" w:rsidP="009137DA">
            <w:r w:rsidRPr="00B40C4C">
              <w:t>Tilskudd til fiskeriforskning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1FFB7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20FE1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BFE243" w14:textId="77777777" w:rsidR="0089264D" w:rsidRPr="00B40C4C" w:rsidRDefault="0089264D" w:rsidP="004B5DA0">
            <w:pPr>
              <w:jc w:val="right"/>
            </w:pPr>
            <w:r w:rsidRPr="00B40C4C">
              <w:t>6 800 000</w:t>
            </w:r>
          </w:p>
        </w:tc>
        <w:tc>
          <w:tcPr>
            <w:tcW w:w="180" w:type="dxa"/>
            <w:tcBorders>
              <w:top w:val="nil"/>
              <w:left w:val="nil"/>
              <w:bottom w:val="nil"/>
              <w:right w:val="nil"/>
            </w:tcBorders>
            <w:tcMar>
              <w:top w:w="43" w:type="dxa"/>
              <w:left w:w="0" w:type="dxa"/>
              <w:bottom w:w="0" w:type="dxa"/>
              <w:right w:w="0" w:type="dxa"/>
            </w:tcMar>
            <w:vAlign w:val="bottom"/>
          </w:tcPr>
          <w:p w14:paraId="625809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7108DA" w14:textId="77777777" w:rsidR="0089264D" w:rsidRPr="00B40C4C" w:rsidRDefault="0089264D" w:rsidP="004B5DA0">
            <w:pPr>
              <w:jc w:val="right"/>
            </w:pPr>
          </w:p>
        </w:tc>
      </w:tr>
      <w:tr w:rsidR="00446E55" w:rsidRPr="00B40C4C" w14:paraId="033031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6671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0E5CF8"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2D1184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139210" w14:textId="77777777" w:rsidR="0089264D" w:rsidRPr="00B40C4C" w:rsidRDefault="0089264D" w:rsidP="009137DA">
            <w:r w:rsidRPr="00B40C4C">
              <w:t>Tilskudd til kystrekeflåten</w:t>
            </w:r>
          </w:p>
        </w:tc>
        <w:tc>
          <w:tcPr>
            <w:tcW w:w="1380" w:type="dxa"/>
            <w:tcBorders>
              <w:top w:val="nil"/>
              <w:left w:val="nil"/>
              <w:bottom w:val="nil"/>
              <w:right w:val="nil"/>
            </w:tcBorders>
            <w:tcMar>
              <w:top w:w="43" w:type="dxa"/>
              <w:left w:w="0" w:type="dxa"/>
              <w:bottom w:w="0" w:type="dxa"/>
              <w:right w:w="0" w:type="dxa"/>
            </w:tcMar>
            <w:vAlign w:val="bottom"/>
          </w:tcPr>
          <w:p w14:paraId="4DD738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A1FAD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5205CEC" w14:textId="77777777" w:rsidR="0089264D" w:rsidRPr="00B40C4C" w:rsidRDefault="0089264D" w:rsidP="004B5DA0">
            <w:pPr>
              <w:jc w:val="right"/>
            </w:pPr>
            <w:r w:rsidRPr="00B40C4C">
              <w:t>23 190 000</w:t>
            </w:r>
          </w:p>
        </w:tc>
        <w:tc>
          <w:tcPr>
            <w:tcW w:w="180" w:type="dxa"/>
            <w:tcBorders>
              <w:top w:val="nil"/>
              <w:left w:val="nil"/>
              <w:bottom w:val="nil"/>
              <w:right w:val="nil"/>
            </w:tcBorders>
            <w:tcMar>
              <w:top w:w="43" w:type="dxa"/>
              <w:left w:w="0" w:type="dxa"/>
              <w:bottom w:w="0" w:type="dxa"/>
              <w:right w:w="0" w:type="dxa"/>
            </w:tcMar>
            <w:vAlign w:val="bottom"/>
          </w:tcPr>
          <w:p w14:paraId="2599B5A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4D9D0E9" w14:textId="77777777" w:rsidR="0089264D" w:rsidRPr="00B40C4C" w:rsidRDefault="0089264D" w:rsidP="004B5DA0">
            <w:pPr>
              <w:jc w:val="right"/>
            </w:pPr>
            <w:r w:rsidRPr="00B40C4C">
              <w:t>1 804 176 000</w:t>
            </w:r>
          </w:p>
        </w:tc>
      </w:tr>
      <w:tr w:rsidR="00446E55" w:rsidRPr="00B40C4C" w14:paraId="10B229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F8C6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DDBE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E76B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18AEFF" w14:textId="77777777" w:rsidR="0089264D" w:rsidRPr="00B40C4C" w:rsidRDefault="0089264D" w:rsidP="009137DA">
            <w:r w:rsidRPr="00B40C4C">
              <w:t>Sum Forvaltning og rammebetingelser</w:t>
            </w:r>
          </w:p>
        </w:tc>
        <w:tc>
          <w:tcPr>
            <w:tcW w:w="1380" w:type="dxa"/>
            <w:tcBorders>
              <w:top w:val="nil"/>
              <w:left w:val="nil"/>
              <w:bottom w:val="nil"/>
              <w:right w:val="nil"/>
            </w:tcBorders>
            <w:tcMar>
              <w:top w:w="43" w:type="dxa"/>
              <w:left w:w="0" w:type="dxa"/>
              <w:bottom w:w="0" w:type="dxa"/>
              <w:right w:w="0" w:type="dxa"/>
            </w:tcMar>
            <w:vAlign w:val="bottom"/>
          </w:tcPr>
          <w:p w14:paraId="03FE26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0E7F9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4217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9334C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B5D2DC9" w14:textId="77777777" w:rsidR="0089264D" w:rsidRPr="00B40C4C" w:rsidRDefault="0089264D" w:rsidP="004B5DA0">
            <w:pPr>
              <w:jc w:val="right"/>
            </w:pPr>
            <w:r w:rsidRPr="00B40C4C">
              <w:t>13 136 462 000</w:t>
            </w:r>
          </w:p>
        </w:tc>
      </w:tr>
      <w:tr w:rsidR="00446E55" w:rsidRPr="00B40C4C" w14:paraId="5ECFC6E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DFF1B87" w14:textId="77777777" w:rsidR="0089264D" w:rsidRPr="00B40C4C" w:rsidRDefault="0089264D" w:rsidP="00DA6D3F">
            <w:pPr>
              <w:pStyle w:val="tittel-gulbok2"/>
            </w:pPr>
            <w:r w:rsidRPr="00B40C4C">
              <w:t>Forskning og innovasjon</w:t>
            </w:r>
          </w:p>
        </w:tc>
      </w:tr>
      <w:tr w:rsidR="00446E55" w:rsidRPr="00B40C4C" w14:paraId="29DF5B2F" w14:textId="77777777" w:rsidTr="008C2AB1">
        <w:trPr>
          <w:trHeight w:val="240"/>
        </w:trPr>
        <w:tc>
          <w:tcPr>
            <w:tcW w:w="567" w:type="dxa"/>
            <w:tcBorders>
              <w:top w:val="nil"/>
              <w:left w:val="nil"/>
              <w:bottom w:val="nil"/>
            </w:tcBorders>
            <w:tcMar>
              <w:top w:w="43" w:type="dxa"/>
              <w:left w:w="0" w:type="dxa"/>
              <w:bottom w:w="0" w:type="dxa"/>
              <w:right w:w="0" w:type="dxa"/>
            </w:tcMar>
          </w:tcPr>
          <w:p w14:paraId="640DB8D2" w14:textId="77777777" w:rsidR="0089264D" w:rsidRPr="00B40C4C" w:rsidRDefault="0089264D" w:rsidP="009137DA">
            <w:r w:rsidRPr="00B40C4C">
              <w:t>920</w:t>
            </w:r>
          </w:p>
        </w:tc>
        <w:tc>
          <w:tcPr>
            <w:tcW w:w="260" w:type="dxa"/>
            <w:tcBorders>
              <w:top w:val="nil"/>
              <w:left w:val="nil"/>
              <w:bottom w:val="nil"/>
              <w:right w:val="nil"/>
            </w:tcBorders>
            <w:tcMar>
              <w:top w:w="43" w:type="dxa"/>
              <w:left w:w="0" w:type="dxa"/>
              <w:bottom w:w="0" w:type="dxa"/>
              <w:right w:w="0" w:type="dxa"/>
            </w:tcMar>
            <w:vAlign w:val="bottom"/>
          </w:tcPr>
          <w:p w14:paraId="7D783F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2E00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D7B47B" w14:textId="77777777" w:rsidR="0089264D" w:rsidRPr="00B40C4C" w:rsidRDefault="0089264D" w:rsidP="009137DA">
            <w:r w:rsidRPr="00B40C4C">
              <w:t>Norges forskningsråd:</w:t>
            </w:r>
          </w:p>
        </w:tc>
        <w:tc>
          <w:tcPr>
            <w:tcW w:w="1380" w:type="dxa"/>
            <w:tcBorders>
              <w:top w:val="nil"/>
              <w:left w:val="nil"/>
              <w:bottom w:val="nil"/>
              <w:right w:val="nil"/>
            </w:tcBorders>
            <w:tcMar>
              <w:top w:w="43" w:type="dxa"/>
              <w:left w:w="0" w:type="dxa"/>
              <w:bottom w:w="0" w:type="dxa"/>
              <w:right w:w="0" w:type="dxa"/>
            </w:tcMar>
            <w:vAlign w:val="bottom"/>
          </w:tcPr>
          <w:p w14:paraId="2233A0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99D76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EA83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D339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44F107" w14:textId="77777777" w:rsidR="0089264D" w:rsidRPr="00B40C4C" w:rsidRDefault="0089264D" w:rsidP="004B5DA0">
            <w:pPr>
              <w:jc w:val="right"/>
            </w:pPr>
          </w:p>
        </w:tc>
      </w:tr>
      <w:tr w:rsidR="00446E55" w:rsidRPr="00B40C4C" w14:paraId="40AD97F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B9D20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BBFB2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59E53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F20FD3" w14:textId="77777777" w:rsidR="0089264D" w:rsidRPr="00B40C4C" w:rsidRDefault="0089264D" w:rsidP="009137DA">
            <w:r w:rsidRPr="00B40C4C">
              <w:t>Tilskudd til næringsrettet 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255EC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4F11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5BC7EE" w14:textId="77777777" w:rsidR="0089264D" w:rsidRPr="00B40C4C" w:rsidRDefault="0089264D" w:rsidP="004B5DA0">
            <w:pPr>
              <w:jc w:val="right"/>
            </w:pPr>
            <w:r w:rsidRPr="00B40C4C">
              <w:t>1 012 770 000</w:t>
            </w:r>
          </w:p>
        </w:tc>
        <w:tc>
          <w:tcPr>
            <w:tcW w:w="180" w:type="dxa"/>
            <w:tcBorders>
              <w:top w:val="nil"/>
              <w:left w:val="nil"/>
              <w:bottom w:val="nil"/>
              <w:right w:val="nil"/>
            </w:tcBorders>
            <w:tcMar>
              <w:top w:w="43" w:type="dxa"/>
              <w:left w:w="0" w:type="dxa"/>
              <w:bottom w:w="0" w:type="dxa"/>
              <w:right w:w="0" w:type="dxa"/>
            </w:tcMar>
            <w:vAlign w:val="bottom"/>
          </w:tcPr>
          <w:p w14:paraId="6D11C6A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FFFD84" w14:textId="77777777" w:rsidR="0089264D" w:rsidRPr="00B40C4C" w:rsidRDefault="0089264D" w:rsidP="004B5DA0">
            <w:pPr>
              <w:jc w:val="right"/>
            </w:pPr>
          </w:p>
        </w:tc>
      </w:tr>
      <w:tr w:rsidR="00446E55" w:rsidRPr="00B40C4C" w14:paraId="17651A2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AC48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6C3205"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BC7AD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4E5C60" w14:textId="77777777" w:rsidR="0089264D" w:rsidRPr="00B40C4C" w:rsidRDefault="0089264D" w:rsidP="009137DA">
            <w:r w:rsidRPr="00B40C4C">
              <w:t>Grunnbevilgning til teknisk-industrielle institutter</w:t>
            </w:r>
          </w:p>
        </w:tc>
        <w:tc>
          <w:tcPr>
            <w:tcW w:w="1380" w:type="dxa"/>
            <w:tcBorders>
              <w:top w:val="nil"/>
              <w:left w:val="nil"/>
              <w:bottom w:val="nil"/>
              <w:right w:val="nil"/>
            </w:tcBorders>
            <w:tcMar>
              <w:top w:w="43" w:type="dxa"/>
              <w:left w:w="0" w:type="dxa"/>
              <w:bottom w:w="0" w:type="dxa"/>
              <w:right w:w="0" w:type="dxa"/>
            </w:tcMar>
            <w:vAlign w:val="bottom"/>
          </w:tcPr>
          <w:p w14:paraId="573A86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45A14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481786" w14:textId="77777777" w:rsidR="0089264D" w:rsidRPr="00B40C4C" w:rsidRDefault="0089264D" w:rsidP="004B5DA0">
            <w:pPr>
              <w:jc w:val="right"/>
            </w:pPr>
            <w:r w:rsidRPr="00B40C4C">
              <w:t>553 250 000</w:t>
            </w:r>
          </w:p>
        </w:tc>
        <w:tc>
          <w:tcPr>
            <w:tcW w:w="180" w:type="dxa"/>
            <w:tcBorders>
              <w:top w:val="nil"/>
              <w:left w:val="nil"/>
              <w:bottom w:val="nil"/>
              <w:right w:val="nil"/>
            </w:tcBorders>
            <w:tcMar>
              <w:top w:w="43" w:type="dxa"/>
              <w:left w:w="0" w:type="dxa"/>
              <w:bottom w:w="0" w:type="dxa"/>
              <w:right w:w="0" w:type="dxa"/>
            </w:tcMar>
            <w:vAlign w:val="bottom"/>
          </w:tcPr>
          <w:p w14:paraId="1DBB52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593578" w14:textId="77777777" w:rsidR="0089264D" w:rsidRPr="00B40C4C" w:rsidRDefault="0089264D" w:rsidP="004B5DA0">
            <w:pPr>
              <w:jc w:val="right"/>
            </w:pPr>
          </w:p>
        </w:tc>
      </w:tr>
      <w:tr w:rsidR="00446E55" w:rsidRPr="00B40C4C" w14:paraId="3C543DA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CAA2B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54CB8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B120D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AC58C5" w14:textId="77777777" w:rsidR="0089264D" w:rsidRPr="00B40C4C" w:rsidRDefault="0089264D" w:rsidP="009137DA">
            <w:r w:rsidRPr="00B40C4C">
              <w:t>Tilskudd til marin og maritim forskning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4D64F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A4F0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B70BAB" w14:textId="77777777" w:rsidR="0089264D" w:rsidRPr="00B40C4C" w:rsidRDefault="0089264D" w:rsidP="004B5DA0">
            <w:pPr>
              <w:jc w:val="right"/>
            </w:pPr>
            <w:r w:rsidRPr="00B40C4C">
              <w:t>439 320 000</w:t>
            </w:r>
          </w:p>
        </w:tc>
        <w:tc>
          <w:tcPr>
            <w:tcW w:w="180" w:type="dxa"/>
            <w:tcBorders>
              <w:top w:val="nil"/>
              <w:left w:val="nil"/>
              <w:bottom w:val="nil"/>
              <w:right w:val="nil"/>
            </w:tcBorders>
            <w:tcMar>
              <w:top w:w="43" w:type="dxa"/>
              <w:left w:w="0" w:type="dxa"/>
              <w:bottom w:w="0" w:type="dxa"/>
              <w:right w:w="0" w:type="dxa"/>
            </w:tcMar>
            <w:vAlign w:val="bottom"/>
          </w:tcPr>
          <w:p w14:paraId="6F476A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BF20A6" w14:textId="77777777" w:rsidR="0089264D" w:rsidRPr="00B40C4C" w:rsidRDefault="0089264D" w:rsidP="004B5DA0">
            <w:pPr>
              <w:jc w:val="right"/>
            </w:pPr>
          </w:p>
        </w:tc>
      </w:tr>
      <w:tr w:rsidR="00446E55" w:rsidRPr="00B40C4C" w14:paraId="758D44A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CEC0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B27679"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D77D9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D719B0" w14:textId="77777777" w:rsidR="0089264D" w:rsidRPr="00B40C4C" w:rsidRDefault="0089264D" w:rsidP="009137DA">
            <w:r w:rsidRPr="00B40C4C">
              <w:t>Grunnbevilgning til primærnæringsinstitutter</w:t>
            </w:r>
          </w:p>
        </w:tc>
        <w:tc>
          <w:tcPr>
            <w:tcW w:w="1380" w:type="dxa"/>
            <w:tcBorders>
              <w:top w:val="nil"/>
              <w:left w:val="nil"/>
              <w:bottom w:val="nil"/>
              <w:right w:val="nil"/>
            </w:tcBorders>
            <w:tcMar>
              <w:top w:w="43" w:type="dxa"/>
              <w:left w:w="0" w:type="dxa"/>
              <w:bottom w:w="0" w:type="dxa"/>
              <w:right w:w="0" w:type="dxa"/>
            </w:tcMar>
            <w:vAlign w:val="bottom"/>
          </w:tcPr>
          <w:p w14:paraId="5C0144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B9AB2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8E84EA9" w14:textId="77777777" w:rsidR="0089264D" w:rsidRPr="00B40C4C" w:rsidRDefault="0089264D" w:rsidP="004B5DA0">
            <w:pPr>
              <w:jc w:val="right"/>
            </w:pPr>
            <w:r w:rsidRPr="00B40C4C">
              <w:t>132 760 000</w:t>
            </w:r>
          </w:p>
        </w:tc>
        <w:tc>
          <w:tcPr>
            <w:tcW w:w="180" w:type="dxa"/>
            <w:tcBorders>
              <w:top w:val="nil"/>
              <w:left w:val="nil"/>
              <w:bottom w:val="nil"/>
              <w:right w:val="nil"/>
            </w:tcBorders>
            <w:tcMar>
              <w:top w:w="43" w:type="dxa"/>
              <w:left w:w="0" w:type="dxa"/>
              <w:bottom w:w="0" w:type="dxa"/>
              <w:right w:w="0" w:type="dxa"/>
            </w:tcMar>
            <w:vAlign w:val="bottom"/>
          </w:tcPr>
          <w:p w14:paraId="331E92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E7CC16" w14:textId="77777777" w:rsidR="0089264D" w:rsidRPr="00B40C4C" w:rsidRDefault="0089264D" w:rsidP="004B5DA0">
            <w:pPr>
              <w:jc w:val="right"/>
            </w:pPr>
            <w:r w:rsidRPr="00B40C4C">
              <w:t>2 138 100 000</w:t>
            </w:r>
          </w:p>
        </w:tc>
      </w:tr>
      <w:tr w:rsidR="00446E55" w:rsidRPr="00B40C4C" w14:paraId="73619E95" w14:textId="77777777" w:rsidTr="008C2AB1">
        <w:trPr>
          <w:trHeight w:val="240"/>
        </w:trPr>
        <w:tc>
          <w:tcPr>
            <w:tcW w:w="567" w:type="dxa"/>
            <w:tcBorders>
              <w:top w:val="nil"/>
              <w:left w:val="nil"/>
              <w:bottom w:val="nil"/>
            </w:tcBorders>
            <w:tcMar>
              <w:top w:w="43" w:type="dxa"/>
              <w:left w:w="0" w:type="dxa"/>
              <w:bottom w:w="0" w:type="dxa"/>
              <w:right w:w="0" w:type="dxa"/>
            </w:tcMar>
          </w:tcPr>
          <w:p w14:paraId="47909523" w14:textId="77777777" w:rsidR="0089264D" w:rsidRPr="00B40C4C" w:rsidRDefault="0089264D" w:rsidP="009137DA">
            <w:r w:rsidRPr="00B40C4C">
              <w:t>922</w:t>
            </w:r>
          </w:p>
        </w:tc>
        <w:tc>
          <w:tcPr>
            <w:tcW w:w="260" w:type="dxa"/>
            <w:tcBorders>
              <w:top w:val="nil"/>
              <w:left w:val="nil"/>
              <w:bottom w:val="nil"/>
              <w:right w:val="nil"/>
            </w:tcBorders>
            <w:tcMar>
              <w:top w:w="43" w:type="dxa"/>
              <w:left w:w="0" w:type="dxa"/>
              <w:bottom w:w="0" w:type="dxa"/>
              <w:right w:w="0" w:type="dxa"/>
            </w:tcMar>
            <w:vAlign w:val="bottom"/>
          </w:tcPr>
          <w:p w14:paraId="10B635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40D4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23B89E" w14:textId="77777777" w:rsidR="0089264D" w:rsidRPr="00B40C4C" w:rsidRDefault="0089264D" w:rsidP="009137DA">
            <w:r w:rsidRPr="00B40C4C">
              <w:t>Romvirksomhet:</w:t>
            </w:r>
          </w:p>
        </w:tc>
        <w:tc>
          <w:tcPr>
            <w:tcW w:w="1380" w:type="dxa"/>
            <w:tcBorders>
              <w:top w:val="nil"/>
              <w:left w:val="nil"/>
              <w:bottom w:val="nil"/>
              <w:right w:val="nil"/>
            </w:tcBorders>
            <w:tcMar>
              <w:top w:w="43" w:type="dxa"/>
              <w:left w:w="0" w:type="dxa"/>
              <w:bottom w:w="0" w:type="dxa"/>
              <w:right w:w="0" w:type="dxa"/>
            </w:tcMar>
            <w:vAlign w:val="bottom"/>
          </w:tcPr>
          <w:p w14:paraId="006E41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D90B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AAF9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440B3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6E87EE" w14:textId="77777777" w:rsidR="0089264D" w:rsidRPr="00B40C4C" w:rsidRDefault="0089264D" w:rsidP="004B5DA0">
            <w:pPr>
              <w:jc w:val="right"/>
            </w:pPr>
          </w:p>
        </w:tc>
      </w:tr>
      <w:tr w:rsidR="00446E55" w:rsidRPr="00B40C4C" w14:paraId="25E0A0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0DB4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C94B2D"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855D9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7AD1A0" w14:textId="77777777" w:rsidR="0089264D" w:rsidRPr="00B40C4C" w:rsidRDefault="0089264D" w:rsidP="009137DA">
            <w:r w:rsidRPr="00B40C4C">
              <w:t>Norsk Romsenter</w:t>
            </w:r>
          </w:p>
        </w:tc>
        <w:tc>
          <w:tcPr>
            <w:tcW w:w="1380" w:type="dxa"/>
            <w:tcBorders>
              <w:top w:val="nil"/>
              <w:left w:val="nil"/>
              <w:bottom w:val="nil"/>
              <w:right w:val="nil"/>
            </w:tcBorders>
            <w:tcMar>
              <w:top w:w="43" w:type="dxa"/>
              <w:left w:w="0" w:type="dxa"/>
              <w:bottom w:w="0" w:type="dxa"/>
              <w:right w:w="0" w:type="dxa"/>
            </w:tcMar>
            <w:vAlign w:val="bottom"/>
          </w:tcPr>
          <w:p w14:paraId="02C894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0561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783D99" w14:textId="77777777" w:rsidR="0089264D" w:rsidRPr="00B40C4C" w:rsidRDefault="0089264D" w:rsidP="004B5DA0">
            <w:pPr>
              <w:jc w:val="right"/>
            </w:pPr>
            <w:r w:rsidRPr="00B40C4C">
              <w:t>102 600 000</w:t>
            </w:r>
          </w:p>
        </w:tc>
        <w:tc>
          <w:tcPr>
            <w:tcW w:w="180" w:type="dxa"/>
            <w:tcBorders>
              <w:top w:val="nil"/>
              <w:left w:val="nil"/>
              <w:bottom w:val="nil"/>
              <w:right w:val="nil"/>
            </w:tcBorders>
            <w:tcMar>
              <w:top w:w="43" w:type="dxa"/>
              <w:left w:w="0" w:type="dxa"/>
              <w:bottom w:w="0" w:type="dxa"/>
              <w:right w:w="0" w:type="dxa"/>
            </w:tcMar>
            <w:vAlign w:val="bottom"/>
          </w:tcPr>
          <w:p w14:paraId="48DFE66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96023C" w14:textId="77777777" w:rsidR="0089264D" w:rsidRPr="00B40C4C" w:rsidRDefault="0089264D" w:rsidP="004B5DA0">
            <w:pPr>
              <w:jc w:val="right"/>
            </w:pPr>
          </w:p>
        </w:tc>
      </w:tr>
      <w:tr w:rsidR="00446E55" w:rsidRPr="00B40C4C" w14:paraId="1114E4E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7352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324F6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91DD3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48AE18" w14:textId="77777777" w:rsidR="0089264D" w:rsidRPr="00B40C4C" w:rsidRDefault="0089264D" w:rsidP="009137DA">
            <w:pPr>
              <w:rPr>
                <w:lang w:val="en-US"/>
              </w:rPr>
            </w:pPr>
            <w:r w:rsidRPr="00B40C4C">
              <w:rPr>
                <w:lang w:val="en-US"/>
              </w:rPr>
              <w:t>Kontingent i European Space Agency (ESA)</w:t>
            </w:r>
          </w:p>
        </w:tc>
        <w:tc>
          <w:tcPr>
            <w:tcW w:w="1380" w:type="dxa"/>
            <w:tcBorders>
              <w:top w:val="nil"/>
              <w:left w:val="nil"/>
              <w:bottom w:val="nil"/>
              <w:right w:val="nil"/>
            </w:tcBorders>
            <w:tcMar>
              <w:top w:w="43" w:type="dxa"/>
              <w:left w:w="0" w:type="dxa"/>
              <w:bottom w:w="0" w:type="dxa"/>
              <w:right w:w="0" w:type="dxa"/>
            </w:tcMar>
            <w:vAlign w:val="bottom"/>
          </w:tcPr>
          <w:p w14:paraId="274BB692" w14:textId="77777777" w:rsidR="0089264D" w:rsidRPr="00B40C4C" w:rsidRDefault="0089264D" w:rsidP="004B5DA0">
            <w:pPr>
              <w:jc w:val="right"/>
              <w:rPr>
                <w:lang w:val="en-US"/>
              </w:rPr>
            </w:pPr>
          </w:p>
        </w:tc>
        <w:tc>
          <w:tcPr>
            <w:tcW w:w="180" w:type="dxa"/>
            <w:tcBorders>
              <w:top w:val="nil"/>
              <w:left w:val="nil"/>
              <w:bottom w:val="nil"/>
              <w:right w:val="nil"/>
            </w:tcBorders>
            <w:tcMar>
              <w:top w:w="43" w:type="dxa"/>
              <w:left w:w="0" w:type="dxa"/>
              <w:bottom w:w="0" w:type="dxa"/>
              <w:right w:w="0" w:type="dxa"/>
            </w:tcMar>
            <w:vAlign w:val="bottom"/>
          </w:tcPr>
          <w:p w14:paraId="1EA7CF71" w14:textId="77777777" w:rsidR="0089264D" w:rsidRPr="00B40C4C" w:rsidRDefault="0089264D" w:rsidP="004B5DA0">
            <w:pPr>
              <w:jc w:val="right"/>
              <w:rPr>
                <w:lang w:val="en-US"/>
              </w:rPr>
            </w:pPr>
          </w:p>
        </w:tc>
        <w:tc>
          <w:tcPr>
            <w:tcW w:w="1460" w:type="dxa"/>
            <w:tcBorders>
              <w:top w:val="nil"/>
              <w:left w:val="nil"/>
              <w:bottom w:val="nil"/>
              <w:right w:val="nil"/>
            </w:tcBorders>
            <w:tcMar>
              <w:top w:w="43" w:type="dxa"/>
              <w:left w:w="0" w:type="dxa"/>
              <w:bottom w:w="0" w:type="dxa"/>
              <w:right w:w="0" w:type="dxa"/>
            </w:tcMar>
            <w:vAlign w:val="bottom"/>
          </w:tcPr>
          <w:p w14:paraId="26CDD1B5" w14:textId="77777777" w:rsidR="0089264D" w:rsidRPr="00B40C4C" w:rsidRDefault="0089264D" w:rsidP="004B5DA0">
            <w:pPr>
              <w:jc w:val="right"/>
            </w:pPr>
            <w:r w:rsidRPr="00B40C4C">
              <w:t>276 212 000</w:t>
            </w:r>
          </w:p>
        </w:tc>
        <w:tc>
          <w:tcPr>
            <w:tcW w:w="180" w:type="dxa"/>
            <w:tcBorders>
              <w:top w:val="nil"/>
              <w:left w:val="nil"/>
              <w:bottom w:val="nil"/>
              <w:right w:val="nil"/>
            </w:tcBorders>
            <w:tcMar>
              <w:top w:w="43" w:type="dxa"/>
              <w:left w:w="0" w:type="dxa"/>
              <w:bottom w:w="0" w:type="dxa"/>
              <w:right w:w="0" w:type="dxa"/>
            </w:tcMar>
            <w:vAlign w:val="bottom"/>
          </w:tcPr>
          <w:p w14:paraId="40F2D4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C7C672" w14:textId="77777777" w:rsidR="0089264D" w:rsidRPr="00B40C4C" w:rsidRDefault="0089264D" w:rsidP="004B5DA0">
            <w:pPr>
              <w:jc w:val="right"/>
            </w:pPr>
          </w:p>
        </w:tc>
      </w:tr>
      <w:tr w:rsidR="00446E55" w:rsidRPr="00B40C4C" w14:paraId="003C36F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9E0B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1C72C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16B4A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17E78C" w14:textId="77777777" w:rsidR="0089264D" w:rsidRPr="00B40C4C" w:rsidRDefault="0089264D" w:rsidP="009137DA">
            <w:r w:rsidRPr="00B40C4C">
              <w:t>Internasjonal romvirksomhet</w:t>
            </w:r>
          </w:p>
        </w:tc>
        <w:tc>
          <w:tcPr>
            <w:tcW w:w="1380" w:type="dxa"/>
            <w:tcBorders>
              <w:top w:val="nil"/>
              <w:left w:val="nil"/>
              <w:bottom w:val="nil"/>
              <w:right w:val="nil"/>
            </w:tcBorders>
            <w:tcMar>
              <w:top w:w="43" w:type="dxa"/>
              <w:left w:w="0" w:type="dxa"/>
              <w:bottom w:w="0" w:type="dxa"/>
              <w:right w:w="0" w:type="dxa"/>
            </w:tcMar>
            <w:vAlign w:val="bottom"/>
          </w:tcPr>
          <w:p w14:paraId="3C1AEE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37D7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4AA90B" w14:textId="77777777" w:rsidR="0089264D" w:rsidRPr="00B40C4C" w:rsidRDefault="0089264D" w:rsidP="004B5DA0">
            <w:pPr>
              <w:jc w:val="right"/>
            </w:pPr>
            <w:r w:rsidRPr="00B40C4C">
              <w:t>499 509 000</w:t>
            </w:r>
          </w:p>
        </w:tc>
        <w:tc>
          <w:tcPr>
            <w:tcW w:w="180" w:type="dxa"/>
            <w:tcBorders>
              <w:top w:val="nil"/>
              <w:left w:val="nil"/>
              <w:bottom w:val="nil"/>
              <w:right w:val="nil"/>
            </w:tcBorders>
            <w:tcMar>
              <w:top w:w="43" w:type="dxa"/>
              <w:left w:w="0" w:type="dxa"/>
              <w:bottom w:w="0" w:type="dxa"/>
              <w:right w:w="0" w:type="dxa"/>
            </w:tcMar>
            <w:vAlign w:val="bottom"/>
          </w:tcPr>
          <w:p w14:paraId="3043D45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3653DE" w14:textId="77777777" w:rsidR="0089264D" w:rsidRPr="00B40C4C" w:rsidRDefault="0089264D" w:rsidP="004B5DA0">
            <w:pPr>
              <w:jc w:val="right"/>
            </w:pPr>
          </w:p>
        </w:tc>
      </w:tr>
      <w:tr w:rsidR="00446E55" w:rsidRPr="00B40C4C" w14:paraId="5F61B0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14F7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5B263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FD686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E30655" w14:textId="77777777" w:rsidR="0089264D" w:rsidRPr="00B40C4C" w:rsidRDefault="0089264D" w:rsidP="009137DA">
            <w:r w:rsidRPr="00B40C4C">
              <w:t>Nasjonale følgemidler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76CC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9EEA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93EF6D" w14:textId="77777777" w:rsidR="0089264D" w:rsidRPr="00B40C4C" w:rsidRDefault="0089264D" w:rsidP="004B5DA0">
            <w:pPr>
              <w:jc w:val="right"/>
            </w:pPr>
            <w:r w:rsidRPr="00B40C4C">
              <w:t>19 862 000</w:t>
            </w:r>
          </w:p>
        </w:tc>
        <w:tc>
          <w:tcPr>
            <w:tcW w:w="180" w:type="dxa"/>
            <w:tcBorders>
              <w:top w:val="nil"/>
              <w:left w:val="nil"/>
              <w:bottom w:val="nil"/>
              <w:right w:val="nil"/>
            </w:tcBorders>
            <w:tcMar>
              <w:top w:w="43" w:type="dxa"/>
              <w:left w:w="0" w:type="dxa"/>
              <w:bottom w:w="0" w:type="dxa"/>
              <w:right w:w="0" w:type="dxa"/>
            </w:tcMar>
            <w:vAlign w:val="bottom"/>
          </w:tcPr>
          <w:p w14:paraId="1054F9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ECA424" w14:textId="77777777" w:rsidR="0089264D" w:rsidRPr="00B40C4C" w:rsidRDefault="0089264D" w:rsidP="004B5DA0">
            <w:pPr>
              <w:jc w:val="right"/>
            </w:pPr>
          </w:p>
        </w:tc>
      </w:tr>
      <w:tr w:rsidR="00446E55" w:rsidRPr="00B40C4C" w14:paraId="3D88B6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AF8F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0FB91F"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13D94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67B257" w14:textId="77777777" w:rsidR="0089264D" w:rsidRPr="00B40C4C" w:rsidRDefault="0089264D" w:rsidP="009137DA">
            <w:r w:rsidRPr="00B40C4C">
              <w:t>EUs romprogrammer</w:t>
            </w:r>
          </w:p>
        </w:tc>
        <w:tc>
          <w:tcPr>
            <w:tcW w:w="1380" w:type="dxa"/>
            <w:tcBorders>
              <w:top w:val="nil"/>
              <w:left w:val="nil"/>
              <w:bottom w:val="nil"/>
              <w:right w:val="nil"/>
            </w:tcBorders>
            <w:tcMar>
              <w:top w:w="43" w:type="dxa"/>
              <w:left w:w="0" w:type="dxa"/>
              <w:bottom w:w="0" w:type="dxa"/>
              <w:right w:w="0" w:type="dxa"/>
            </w:tcMar>
            <w:vAlign w:val="bottom"/>
          </w:tcPr>
          <w:p w14:paraId="4F3187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3A55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DCCF8C" w14:textId="77777777" w:rsidR="0089264D" w:rsidRPr="00B40C4C" w:rsidRDefault="0089264D" w:rsidP="004B5DA0">
            <w:pPr>
              <w:jc w:val="right"/>
            </w:pPr>
            <w:r w:rsidRPr="00B40C4C">
              <w:t>579 699 000</w:t>
            </w:r>
          </w:p>
        </w:tc>
        <w:tc>
          <w:tcPr>
            <w:tcW w:w="180" w:type="dxa"/>
            <w:tcBorders>
              <w:top w:val="nil"/>
              <w:left w:val="nil"/>
              <w:bottom w:val="nil"/>
              <w:right w:val="nil"/>
            </w:tcBorders>
            <w:tcMar>
              <w:top w:w="43" w:type="dxa"/>
              <w:left w:w="0" w:type="dxa"/>
              <w:bottom w:w="0" w:type="dxa"/>
              <w:right w:w="0" w:type="dxa"/>
            </w:tcMar>
            <w:vAlign w:val="bottom"/>
          </w:tcPr>
          <w:p w14:paraId="34131E2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7988FA" w14:textId="77777777" w:rsidR="0089264D" w:rsidRPr="00B40C4C" w:rsidRDefault="0089264D" w:rsidP="004B5DA0">
            <w:pPr>
              <w:jc w:val="right"/>
            </w:pPr>
          </w:p>
        </w:tc>
      </w:tr>
      <w:tr w:rsidR="00446E55" w:rsidRPr="00B40C4C" w14:paraId="51CFA7B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0CDA0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9F4FBD"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19C2C9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A6A9F8" w14:textId="77777777" w:rsidR="0089264D" w:rsidRPr="00B40C4C" w:rsidRDefault="0089264D" w:rsidP="009137DA">
            <w:r w:rsidRPr="00B40C4C">
              <w:t>Nasjonal infrastruktur og tekniske aktiviteter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4D371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A99C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BDCE37F" w14:textId="77777777" w:rsidR="0089264D" w:rsidRPr="00B40C4C" w:rsidRDefault="0089264D" w:rsidP="004B5DA0">
            <w:pPr>
              <w:jc w:val="right"/>
            </w:pPr>
            <w:r w:rsidRPr="00B40C4C">
              <w:t>130 650 000</w:t>
            </w:r>
          </w:p>
        </w:tc>
        <w:tc>
          <w:tcPr>
            <w:tcW w:w="180" w:type="dxa"/>
            <w:tcBorders>
              <w:top w:val="nil"/>
              <w:left w:val="nil"/>
              <w:bottom w:val="nil"/>
              <w:right w:val="nil"/>
            </w:tcBorders>
            <w:tcMar>
              <w:top w:w="43" w:type="dxa"/>
              <w:left w:w="0" w:type="dxa"/>
              <w:bottom w:w="0" w:type="dxa"/>
              <w:right w:w="0" w:type="dxa"/>
            </w:tcMar>
            <w:vAlign w:val="bottom"/>
          </w:tcPr>
          <w:p w14:paraId="641076A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A48D5A" w14:textId="77777777" w:rsidR="0089264D" w:rsidRPr="00B40C4C" w:rsidRDefault="0089264D" w:rsidP="004B5DA0">
            <w:pPr>
              <w:jc w:val="right"/>
            </w:pPr>
          </w:p>
        </w:tc>
      </w:tr>
      <w:tr w:rsidR="00446E55" w:rsidRPr="00B40C4C" w14:paraId="1EF207D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62C2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D2FF2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A9242C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1858BB" w14:textId="77777777" w:rsidR="0089264D" w:rsidRPr="00B40C4C" w:rsidRDefault="0089264D" w:rsidP="009137DA">
            <w:r w:rsidRPr="00B40C4C">
              <w:t>Tilskuddsordning tilknyttet nasjonalt senter for jordobservasjon i Tromsø</w:t>
            </w:r>
          </w:p>
        </w:tc>
        <w:tc>
          <w:tcPr>
            <w:tcW w:w="1380" w:type="dxa"/>
            <w:tcBorders>
              <w:top w:val="nil"/>
              <w:left w:val="nil"/>
              <w:bottom w:val="nil"/>
              <w:right w:val="nil"/>
            </w:tcBorders>
            <w:tcMar>
              <w:top w:w="43" w:type="dxa"/>
              <w:left w:w="0" w:type="dxa"/>
              <w:bottom w:w="0" w:type="dxa"/>
              <w:right w:w="0" w:type="dxa"/>
            </w:tcMar>
            <w:vAlign w:val="bottom"/>
          </w:tcPr>
          <w:p w14:paraId="3910DD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188E4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163C96" w14:textId="77777777" w:rsidR="0089264D" w:rsidRPr="00B40C4C" w:rsidRDefault="0089264D" w:rsidP="004B5DA0">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441F32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E86EDD" w14:textId="77777777" w:rsidR="0089264D" w:rsidRPr="00B40C4C" w:rsidRDefault="0089264D" w:rsidP="004B5DA0">
            <w:pPr>
              <w:jc w:val="right"/>
            </w:pPr>
            <w:r w:rsidRPr="00B40C4C">
              <w:t>1 613 532 000</w:t>
            </w:r>
          </w:p>
        </w:tc>
      </w:tr>
      <w:tr w:rsidR="00446E55" w:rsidRPr="00B40C4C" w14:paraId="2697DB2C" w14:textId="77777777" w:rsidTr="008C2AB1">
        <w:trPr>
          <w:trHeight w:val="240"/>
        </w:trPr>
        <w:tc>
          <w:tcPr>
            <w:tcW w:w="567" w:type="dxa"/>
            <w:tcBorders>
              <w:top w:val="nil"/>
              <w:left w:val="nil"/>
              <w:bottom w:val="nil"/>
            </w:tcBorders>
            <w:tcMar>
              <w:top w:w="43" w:type="dxa"/>
              <w:left w:w="0" w:type="dxa"/>
              <w:bottom w:w="0" w:type="dxa"/>
              <w:right w:w="0" w:type="dxa"/>
            </w:tcMar>
          </w:tcPr>
          <w:p w14:paraId="46230716" w14:textId="77777777" w:rsidR="0089264D" w:rsidRPr="00B40C4C" w:rsidRDefault="0089264D" w:rsidP="009137DA">
            <w:r w:rsidRPr="00B40C4C">
              <w:t>923</w:t>
            </w:r>
          </w:p>
        </w:tc>
        <w:tc>
          <w:tcPr>
            <w:tcW w:w="260" w:type="dxa"/>
            <w:tcBorders>
              <w:top w:val="nil"/>
              <w:left w:val="nil"/>
              <w:bottom w:val="nil"/>
              <w:right w:val="nil"/>
            </w:tcBorders>
            <w:tcMar>
              <w:top w:w="43" w:type="dxa"/>
              <w:left w:w="0" w:type="dxa"/>
              <w:bottom w:w="0" w:type="dxa"/>
              <w:right w:w="0" w:type="dxa"/>
            </w:tcMar>
            <w:vAlign w:val="bottom"/>
          </w:tcPr>
          <w:p w14:paraId="48D3C4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1C2B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BFC6CA" w14:textId="77777777" w:rsidR="0089264D" w:rsidRPr="00B40C4C" w:rsidRDefault="0089264D" w:rsidP="009137DA">
            <w:r w:rsidRPr="00B40C4C">
              <w:t>Havforskningsinstituttet:</w:t>
            </w:r>
          </w:p>
        </w:tc>
        <w:tc>
          <w:tcPr>
            <w:tcW w:w="1380" w:type="dxa"/>
            <w:tcBorders>
              <w:top w:val="nil"/>
              <w:left w:val="nil"/>
              <w:bottom w:val="nil"/>
              <w:right w:val="nil"/>
            </w:tcBorders>
            <w:tcMar>
              <w:top w:w="43" w:type="dxa"/>
              <w:left w:w="0" w:type="dxa"/>
              <w:bottom w:w="0" w:type="dxa"/>
              <w:right w:w="0" w:type="dxa"/>
            </w:tcMar>
            <w:vAlign w:val="bottom"/>
          </w:tcPr>
          <w:p w14:paraId="363A3C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2744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71A6D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1A2F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8D6CE9" w14:textId="77777777" w:rsidR="0089264D" w:rsidRPr="00B40C4C" w:rsidRDefault="0089264D" w:rsidP="004B5DA0">
            <w:pPr>
              <w:jc w:val="right"/>
            </w:pPr>
          </w:p>
        </w:tc>
      </w:tr>
      <w:tr w:rsidR="00446E55" w:rsidRPr="00B40C4C" w14:paraId="252E23A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BFE7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127CA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34619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3BA22C" w14:textId="77777777" w:rsidR="0089264D" w:rsidRPr="00B40C4C" w:rsidRDefault="0089264D" w:rsidP="009137DA">
            <w:r w:rsidRPr="00B40C4C">
              <w:t>Driftsutgifter</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31C950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1E077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1017E0" w14:textId="77777777" w:rsidR="0089264D" w:rsidRPr="00B40C4C" w:rsidRDefault="0089264D" w:rsidP="004B5DA0">
            <w:pPr>
              <w:jc w:val="right"/>
            </w:pPr>
            <w:r w:rsidRPr="00B40C4C">
              <w:t>867 050 000</w:t>
            </w:r>
          </w:p>
        </w:tc>
        <w:tc>
          <w:tcPr>
            <w:tcW w:w="180" w:type="dxa"/>
            <w:tcBorders>
              <w:top w:val="nil"/>
              <w:left w:val="nil"/>
              <w:bottom w:val="nil"/>
              <w:right w:val="nil"/>
            </w:tcBorders>
            <w:tcMar>
              <w:top w:w="43" w:type="dxa"/>
              <w:left w:w="0" w:type="dxa"/>
              <w:bottom w:w="0" w:type="dxa"/>
              <w:right w:w="0" w:type="dxa"/>
            </w:tcMar>
            <w:vAlign w:val="bottom"/>
          </w:tcPr>
          <w:p w14:paraId="3E70AB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606C7A" w14:textId="77777777" w:rsidR="0089264D" w:rsidRPr="00B40C4C" w:rsidRDefault="0089264D" w:rsidP="004B5DA0">
            <w:pPr>
              <w:jc w:val="right"/>
            </w:pPr>
          </w:p>
        </w:tc>
      </w:tr>
      <w:tr w:rsidR="00446E55" w:rsidRPr="00B40C4C" w14:paraId="3FBA4A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1A21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86B37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19F6C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00A1FD"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531F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DA519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C7A00D3" w14:textId="77777777" w:rsidR="0089264D" w:rsidRPr="00B40C4C" w:rsidRDefault="0089264D" w:rsidP="004B5DA0">
            <w:pPr>
              <w:jc w:val="right"/>
            </w:pPr>
            <w:r w:rsidRPr="00B40C4C">
              <w:t>474 870 000</w:t>
            </w:r>
          </w:p>
        </w:tc>
        <w:tc>
          <w:tcPr>
            <w:tcW w:w="180" w:type="dxa"/>
            <w:tcBorders>
              <w:top w:val="nil"/>
              <w:left w:val="nil"/>
              <w:bottom w:val="nil"/>
              <w:right w:val="nil"/>
            </w:tcBorders>
            <w:tcMar>
              <w:top w:w="43" w:type="dxa"/>
              <w:left w:w="0" w:type="dxa"/>
              <w:bottom w:w="0" w:type="dxa"/>
              <w:right w:w="0" w:type="dxa"/>
            </w:tcMar>
            <w:vAlign w:val="bottom"/>
          </w:tcPr>
          <w:p w14:paraId="4F7E84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9ED766" w14:textId="77777777" w:rsidR="0089264D" w:rsidRPr="00B40C4C" w:rsidRDefault="0089264D" w:rsidP="004B5DA0">
            <w:pPr>
              <w:jc w:val="right"/>
            </w:pPr>
          </w:p>
        </w:tc>
      </w:tr>
      <w:tr w:rsidR="00446E55" w:rsidRPr="00B40C4C" w14:paraId="397232D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D695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31C5C3"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0F7C8C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19847E" w14:textId="77777777" w:rsidR="0089264D" w:rsidRPr="00B40C4C" w:rsidRDefault="0089264D" w:rsidP="009137DA">
            <w:r w:rsidRPr="00B40C4C">
              <w:t>Fiskeriforskning og -overvåking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5FCA4D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4BFE5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68C7E3" w14:textId="77777777" w:rsidR="0089264D" w:rsidRPr="00B40C4C" w:rsidRDefault="0089264D" w:rsidP="004B5DA0">
            <w:pPr>
              <w:jc w:val="right"/>
            </w:pPr>
            <w:r w:rsidRPr="00B40C4C">
              <w:t>214 800 000</w:t>
            </w:r>
          </w:p>
        </w:tc>
        <w:tc>
          <w:tcPr>
            <w:tcW w:w="180" w:type="dxa"/>
            <w:tcBorders>
              <w:top w:val="nil"/>
              <w:left w:val="nil"/>
              <w:bottom w:val="nil"/>
              <w:right w:val="nil"/>
            </w:tcBorders>
            <w:tcMar>
              <w:top w:w="43" w:type="dxa"/>
              <w:left w:w="0" w:type="dxa"/>
              <w:bottom w:w="0" w:type="dxa"/>
              <w:right w:w="0" w:type="dxa"/>
            </w:tcMar>
            <w:vAlign w:val="bottom"/>
          </w:tcPr>
          <w:p w14:paraId="5CC9347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EEB3BD" w14:textId="77777777" w:rsidR="0089264D" w:rsidRPr="00B40C4C" w:rsidRDefault="0089264D" w:rsidP="004B5DA0">
            <w:pPr>
              <w:jc w:val="right"/>
            </w:pPr>
          </w:p>
        </w:tc>
      </w:tr>
      <w:tr w:rsidR="00446E55" w:rsidRPr="00B40C4C" w14:paraId="5600C33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D14A8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8AC35B"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02756B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A147E0" w14:textId="77777777" w:rsidR="0089264D" w:rsidRPr="00B40C4C" w:rsidRDefault="0089264D" w:rsidP="009137DA">
            <w:r w:rsidRPr="00B40C4C">
              <w:t>Oppdragsutgifter forskningsfartøy</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4F48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97655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184AE4" w14:textId="77777777" w:rsidR="0089264D" w:rsidRPr="00B40C4C" w:rsidRDefault="0089264D" w:rsidP="004B5DA0">
            <w:pPr>
              <w:jc w:val="right"/>
            </w:pPr>
            <w:r w:rsidRPr="00B40C4C">
              <w:t>211 423 000</w:t>
            </w:r>
          </w:p>
        </w:tc>
        <w:tc>
          <w:tcPr>
            <w:tcW w:w="180" w:type="dxa"/>
            <w:tcBorders>
              <w:top w:val="nil"/>
              <w:left w:val="nil"/>
              <w:bottom w:val="nil"/>
              <w:right w:val="nil"/>
            </w:tcBorders>
            <w:tcMar>
              <w:top w:w="43" w:type="dxa"/>
              <w:left w:w="0" w:type="dxa"/>
              <w:bottom w:w="0" w:type="dxa"/>
              <w:right w:w="0" w:type="dxa"/>
            </w:tcMar>
            <w:vAlign w:val="bottom"/>
          </w:tcPr>
          <w:p w14:paraId="34FE105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C537F7" w14:textId="77777777" w:rsidR="0089264D" w:rsidRPr="00B40C4C" w:rsidRDefault="0089264D" w:rsidP="004B5DA0">
            <w:pPr>
              <w:jc w:val="right"/>
            </w:pPr>
          </w:p>
        </w:tc>
      </w:tr>
      <w:tr w:rsidR="00446E55" w:rsidRPr="00B40C4C" w14:paraId="41149DF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64DEF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EC7EAB"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9C43C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5817BA"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6932F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9EE27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637C4C" w14:textId="77777777" w:rsidR="0089264D" w:rsidRPr="00B40C4C" w:rsidRDefault="0089264D" w:rsidP="004B5DA0">
            <w:pPr>
              <w:jc w:val="right"/>
            </w:pPr>
            <w:r w:rsidRPr="00B40C4C">
              <w:t>8 151 000</w:t>
            </w:r>
          </w:p>
        </w:tc>
        <w:tc>
          <w:tcPr>
            <w:tcW w:w="180" w:type="dxa"/>
            <w:tcBorders>
              <w:top w:val="nil"/>
              <w:left w:val="nil"/>
              <w:bottom w:val="nil"/>
              <w:right w:val="nil"/>
            </w:tcBorders>
            <w:tcMar>
              <w:top w:w="43" w:type="dxa"/>
              <w:left w:w="0" w:type="dxa"/>
              <w:bottom w:w="0" w:type="dxa"/>
              <w:right w:w="0" w:type="dxa"/>
            </w:tcMar>
            <w:vAlign w:val="bottom"/>
          </w:tcPr>
          <w:p w14:paraId="14A453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322078" w14:textId="77777777" w:rsidR="0089264D" w:rsidRPr="00B40C4C" w:rsidRDefault="0089264D" w:rsidP="004B5DA0">
            <w:pPr>
              <w:jc w:val="right"/>
            </w:pPr>
            <w:r w:rsidRPr="00B40C4C">
              <w:t>1 776 294 000</w:t>
            </w:r>
          </w:p>
        </w:tc>
      </w:tr>
      <w:tr w:rsidR="00446E55" w:rsidRPr="00B40C4C" w14:paraId="63EAEAAF" w14:textId="77777777" w:rsidTr="008C2AB1">
        <w:trPr>
          <w:trHeight w:val="240"/>
        </w:trPr>
        <w:tc>
          <w:tcPr>
            <w:tcW w:w="567" w:type="dxa"/>
            <w:tcBorders>
              <w:top w:val="nil"/>
              <w:left w:val="nil"/>
              <w:bottom w:val="nil"/>
            </w:tcBorders>
            <w:tcMar>
              <w:top w:w="43" w:type="dxa"/>
              <w:left w:w="0" w:type="dxa"/>
              <w:bottom w:w="0" w:type="dxa"/>
              <w:right w:w="0" w:type="dxa"/>
            </w:tcMar>
          </w:tcPr>
          <w:p w14:paraId="4EFD0F08" w14:textId="77777777" w:rsidR="0089264D" w:rsidRPr="00B40C4C" w:rsidRDefault="0089264D" w:rsidP="009137DA">
            <w:r w:rsidRPr="00B40C4C">
              <w:t>924</w:t>
            </w:r>
          </w:p>
        </w:tc>
        <w:tc>
          <w:tcPr>
            <w:tcW w:w="260" w:type="dxa"/>
            <w:tcBorders>
              <w:top w:val="nil"/>
              <w:left w:val="nil"/>
              <w:bottom w:val="nil"/>
              <w:right w:val="nil"/>
            </w:tcBorders>
            <w:tcMar>
              <w:top w:w="43" w:type="dxa"/>
              <w:left w:w="0" w:type="dxa"/>
              <w:bottom w:w="0" w:type="dxa"/>
              <w:right w:w="0" w:type="dxa"/>
            </w:tcMar>
            <w:vAlign w:val="bottom"/>
          </w:tcPr>
          <w:p w14:paraId="5D367A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E14BC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8EF9F2" w14:textId="77777777" w:rsidR="0089264D" w:rsidRPr="00B40C4C" w:rsidRDefault="0089264D" w:rsidP="009137DA">
            <w:r w:rsidRPr="00B40C4C">
              <w:t>Internasjonale samarbeidsprogrammer:</w:t>
            </w:r>
          </w:p>
        </w:tc>
        <w:tc>
          <w:tcPr>
            <w:tcW w:w="1380" w:type="dxa"/>
            <w:tcBorders>
              <w:top w:val="nil"/>
              <w:left w:val="nil"/>
              <w:bottom w:val="nil"/>
              <w:right w:val="nil"/>
            </w:tcBorders>
            <w:tcMar>
              <w:top w:w="43" w:type="dxa"/>
              <w:left w:w="0" w:type="dxa"/>
              <w:bottom w:w="0" w:type="dxa"/>
              <w:right w:w="0" w:type="dxa"/>
            </w:tcMar>
            <w:vAlign w:val="bottom"/>
          </w:tcPr>
          <w:p w14:paraId="2417952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C1C3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F7B7F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E6E7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59B113" w14:textId="77777777" w:rsidR="0089264D" w:rsidRPr="00B40C4C" w:rsidRDefault="0089264D" w:rsidP="004B5DA0">
            <w:pPr>
              <w:jc w:val="right"/>
            </w:pPr>
          </w:p>
        </w:tc>
      </w:tr>
      <w:tr w:rsidR="00446E55" w:rsidRPr="00B40C4C" w14:paraId="1D075C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3A32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9E63C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466A1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482421"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0A9ECF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85362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67ACE61" w14:textId="77777777" w:rsidR="0089264D" w:rsidRPr="00B40C4C" w:rsidRDefault="0089264D" w:rsidP="004B5DA0">
            <w:pPr>
              <w:jc w:val="right"/>
            </w:pPr>
            <w:r w:rsidRPr="00B40C4C">
              <w:t>387 900 000</w:t>
            </w:r>
          </w:p>
        </w:tc>
        <w:tc>
          <w:tcPr>
            <w:tcW w:w="180" w:type="dxa"/>
            <w:tcBorders>
              <w:top w:val="nil"/>
              <w:left w:val="nil"/>
              <w:bottom w:val="nil"/>
              <w:right w:val="nil"/>
            </w:tcBorders>
            <w:tcMar>
              <w:top w:w="43" w:type="dxa"/>
              <w:left w:w="0" w:type="dxa"/>
              <w:bottom w:w="0" w:type="dxa"/>
              <w:right w:w="0" w:type="dxa"/>
            </w:tcMar>
            <w:vAlign w:val="bottom"/>
          </w:tcPr>
          <w:p w14:paraId="404C4E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5E4199" w14:textId="77777777" w:rsidR="0089264D" w:rsidRPr="00B40C4C" w:rsidRDefault="0089264D" w:rsidP="004B5DA0">
            <w:pPr>
              <w:jc w:val="right"/>
            </w:pPr>
            <w:r w:rsidRPr="00B40C4C">
              <w:t>387 900 000</w:t>
            </w:r>
          </w:p>
        </w:tc>
      </w:tr>
      <w:tr w:rsidR="00446E55" w:rsidRPr="00B40C4C" w14:paraId="25DBE184" w14:textId="77777777" w:rsidTr="008C2AB1">
        <w:trPr>
          <w:trHeight w:val="240"/>
        </w:trPr>
        <w:tc>
          <w:tcPr>
            <w:tcW w:w="567" w:type="dxa"/>
            <w:tcBorders>
              <w:top w:val="nil"/>
              <w:left w:val="nil"/>
              <w:bottom w:val="nil"/>
            </w:tcBorders>
            <w:tcMar>
              <w:top w:w="43" w:type="dxa"/>
              <w:left w:w="0" w:type="dxa"/>
              <w:bottom w:w="0" w:type="dxa"/>
              <w:right w:w="0" w:type="dxa"/>
            </w:tcMar>
          </w:tcPr>
          <w:p w14:paraId="3E8201F8" w14:textId="77777777" w:rsidR="0089264D" w:rsidRPr="00B40C4C" w:rsidRDefault="0089264D" w:rsidP="009137DA">
            <w:r w:rsidRPr="00B40C4C">
              <w:t>928</w:t>
            </w:r>
          </w:p>
        </w:tc>
        <w:tc>
          <w:tcPr>
            <w:tcW w:w="260" w:type="dxa"/>
            <w:tcBorders>
              <w:top w:val="nil"/>
              <w:left w:val="nil"/>
              <w:bottom w:val="nil"/>
              <w:right w:val="nil"/>
            </w:tcBorders>
            <w:tcMar>
              <w:top w:w="43" w:type="dxa"/>
              <w:left w:w="0" w:type="dxa"/>
              <w:bottom w:w="0" w:type="dxa"/>
              <w:right w:w="0" w:type="dxa"/>
            </w:tcMar>
            <w:vAlign w:val="bottom"/>
          </w:tcPr>
          <w:p w14:paraId="1C925A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AEED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CFC69B" w14:textId="77777777" w:rsidR="0089264D" w:rsidRPr="00B40C4C" w:rsidRDefault="0089264D" w:rsidP="009137DA">
            <w:r w:rsidRPr="00B40C4C">
              <w:t>Annen marin forskning og utvikling:</w:t>
            </w:r>
          </w:p>
        </w:tc>
        <w:tc>
          <w:tcPr>
            <w:tcW w:w="1380" w:type="dxa"/>
            <w:tcBorders>
              <w:top w:val="nil"/>
              <w:left w:val="nil"/>
              <w:bottom w:val="nil"/>
              <w:right w:val="nil"/>
            </w:tcBorders>
            <w:tcMar>
              <w:top w:w="43" w:type="dxa"/>
              <w:left w:w="0" w:type="dxa"/>
              <w:bottom w:w="0" w:type="dxa"/>
              <w:right w:w="0" w:type="dxa"/>
            </w:tcMar>
            <w:vAlign w:val="bottom"/>
          </w:tcPr>
          <w:p w14:paraId="4802D7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0FC73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5985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5162C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46D165" w14:textId="77777777" w:rsidR="0089264D" w:rsidRPr="00B40C4C" w:rsidRDefault="0089264D" w:rsidP="004B5DA0">
            <w:pPr>
              <w:jc w:val="right"/>
            </w:pPr>
          </w:p>
        </w:tc>
      </w:tr>
      <w:tr w:rsidR="00446E55" w:rsidRPr="00B40C4C" w14:paraId="3D8C292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6745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F20E5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C1D85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9F69FC"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5B1E4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9FA6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C29567" w14:textId="77777777" w:rsidR="0089264D" w:rsidRPr="00B40C4C" w:rsidRDefault="0089264D" w:rsidP="004B5DA0">
            <w:pPr>
              <w:jc w:val="right"/>
            </w:pPr>
            <w:r w:rsidRPr="00B40C4C">
              <w:t>39 550 000</w:t>
            </w:r>
          </w:p>
        </w:tc>
        <w:tc>
          <w:tcPr>
            <w:tcW w:w="180" w:type="dxa"/>
            <w:tcBorders>
              <w:top w:val="nil"/>
              <w:left w:val="nil"/>
              <w:bottom w:val="nil"/>
              <w:right w:val="nil"/>
            </w:tcBorders>
            <w:tcMar>
              <w:top w:w="43" w:type="dxa"/>
              <w:left w:w="0" w:type="dxa"/>
              <w:bottom w:w="0" w:type="dxa"/>
              <w:right w:w="0" w:type="dxa"/>
            </w:tcMar>
            <w:vAlign w:val="bottom"/>
          </w:tcPr>
          <w:p w14:paraId="42EA46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9775BA" w14:textId="77777777" w:rsidR="0089264D" w:rsidRPr="00B40C4C" w:rsidRDefault="0089264D" w:rsidP="004B5DA0">
            <w:pPr>
              <w:jc w:val="right"/>
            </w:pPr>
          </w:p>
        </w:tc>
      </w:tr>
      <w:tr w:rsidR="00446E55" w:rsidRPr="00B40C4C" w14:paraId="3BCEF37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147D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21CB77"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318759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6EBE8E" w14:textId="77777777" w:rsidR="0089264D" w:rsidRPr="00B40C4C" w:rsidRDefault="0089264D" w:rsidP="009137DA">
            <w:r w:rsidRPr="00B40C4C">
              <w:t>Tilskudd til Veterinærinstituttet</w:t>
            </w:r>
          </w:p>
        </w:tc>
        <w:tc>
          <w:tcPr>
            <w:tcW w:w="1380" w:type="dxa"/>
            <w:tcBorders>
              <w:top w:val="nil"/>
              <w:left w:val="nil"/>
              <w:bottom w:val="nil"/>
              <w:right w:val="nil"/>
            </w:tcBorders>
            <w:tcMar>
              <w:top w:w="43" w:type="dxa"/>
              <w:left w:w="0" w:type="dxa"/>
              <w:bottom w:w="0" w:type="dxa"/>
              <w:right w:w="0" w:type="dxa"/>
            </w:tcMar>
            <w:vAlign w:val="bottom"/>
          </w:tcPr>
          <w:p w14:paraId="239107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E268F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E202B5" w14:textId="77777777" w:rsidR="0089264D" w:rsidRPr="00B40C4C" w:rsidRDefault="0089264D" w:rsidP="004B5DA0">
            <w:pPr>
              <w:jc w:val="right"/>
            </w:pPr>
            <w:r w:rsidRPr="00B40C4C">
              <w:t>80 120 000</w:t>
            </w:r>
          </w:p>
        </w:tc>
        <w:tc>
          <w:tcPr>
            <w:tcW w:w="180" w:type="dxa"/>
            <w:tcBorders>
              <w:top w:val="nil"/>
              <w:left w:val="nil"/>
              <w:bottom w:val="nil"/>
              <w:right w:val="nil"/>
            </w:tcBorders>
            <w:tcMar>
              <w:top w:w="43" w:type="dxa"/>
              <w:left w:w="0" w:type="dxa"/>
              <w:bottom w:w="0" w:type="dxa"/>
              <w:right w:w="0" w:type="dxa"/>
            </w:tcMar>
            <w:vAlign w:val="bottom"/>
          </w:tcPr>
          <w:p w14:paraId="168EA2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0E7C99" w14:textId="77777777" w:rsidR="0089264D" w:rsidRPr="00B40C4C" w:rsidRDefault="0089264D" w:rsidP="004B5DA0">
            <w:pPr>
              <w:jc w:val="right"/>
            </w:pPr>
          </w:p>
        </w:tc>
      </w:tr>
      <w:tr w:rsidR="00446E55" w:rsidRPr="00B40C4C" w14:paraId="20FC21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5FF0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9F31B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A443D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F3C002" w14:textId="77777777" w:rsidR="0089264D" w:rsidRPr="00B40C4C" w:rsidRDefault="0089264D" w:rsidP="009137DA">
            <w:r w:rsidRPr="00B40C4C">
              <w:t>Tilskudd til Nofima AS</w:t>
            </w:r>
          </w:p>
        </w:tc>
        <w:tc>
          <w:tcPr>
            <w:tcW w:w="1380" w:type="dxa"/>
            <w:tcBorders>
              <w:top w:val="nil"/>
              <w:left w:val="nil"/>
              <w:bottom w:val="nil"/>
              <w:right w:val="nil"/>
            </w:tcBorders>
            <w:tcMar>
              <w:top w:w="43" w:type="dxa"/>
              <w:left w:w="0" w:type="dxa"/>
              <w:bottom w:w="0" w:type="dxa"/>
              <w:right w:w="0" w:type="dxa"/>
            </w:tcMar>
            <w:vAlign w:val="bottom"/>
          </w:tcPr>
          <w:p w14:paraId="5019B3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00F2C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06FB483" w14:textId="77777777" w:rsidR="0089264D" w:rsidRPr="00B40C4C" w:rsidRDefault="0089264D" w:rsidP="004B5DA0">
            <w:pPr>
              <w:jc w:val="right"/>
            </w:pPr>
            <w:r w:rsidRPr="00B40C4C">
              <w:t>104 310 000</w:t>
            </w:r>
          </w:p>
        </w:tc>
        <w:tc>
          <w:tcPr>
            <w:tcW w:w="180" w:type="dxa"/>
            <w:tcBorders>
              <w:top w:val="nil"/>
              <w:left w:val="nil"/>
              <w:bottom w:val="nil"/>
              <w:right w:val="nil"/>
            </w:tcBorders>
            <w:tcMar>
              <w:top w:w="43" w:type="dxa"/>
              <w:left w:w="0" w:type="dxa"/>
              <w:bottom w:w="0" w:type="dxa"/>
              <w:right w:w="0" w:type="dxa"/>
            </w:tcMar>
            <w:vAlign w:val="bottom"/>
          </w:tcPr>
          <w:p w14:paraId="286CB9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1E71AE" w14:textId="77777777" w:rsidR="0089264D" w:rsidRPr="00B40C4C" w:rsidRDefault="0089264D" w:rsidP="004B5DA0">
            <w:pPr>
              <w:jc w:val="right"/>
            </w:pPr>
            <w:r w:rsidRPr="00B40C4C">
              <w:t>223 980 000</w:t>
            </w:r>
          </w:p>
        </w:tc>
      </w:tr>
      <w:tr w:rsidR="00446E55" w:rsidRPr="00B40C4C" w14:paraId="2412EC67" w14:textId="77777777" w:rsidTr="008C2AB1">
        <w:trPr>
          <w:trHeight w:val="240"/>
        </w:trPr>
        <w:tc>
          <w:tcPr>
            <w:tcW w:w="567" w:type="dxa"/>
            <w:tcBorders>
              <w:top w:val="nil"/>
              <w:left w:val="nil"/>
              <w:bottom w:val="nil"/>
            </w:tcBorders>
            <w:tcMar>
              <w:top w:w="43" w:type="dxa"/>
              <w:left w:w="0" w:type="dxa"/>
              <w:bottom w:w="0" w:type="dxa"/>
              <w:right w:w="0" w:type="dxa"/>
            </w:tcMar>
          </w:tcPr>
          <w:p w14:paraId="0393F2E9" w14:textId="77777777" w:rsidR="0089264D" w:rsidRPr="00B40C4C" w:rsidRDefault="0089264D" w:rsidP="009137DA">
            <w:r w:rsidRPr="00B40C4C">
              <w:t>930</w:t>
            </w:r>
          </w:p>
        </w:tc>
        <w:tc>
          <w:tcPr>
            <w:tcW w:w="260" w:type="dxa"/>
            <w:tcBorders>
              <w:top w:val="nil"/>
              <w:left w:val="nil"/>
              <w:bottom w:val="nil"/>
              <w:right w:val="nil"/>
            </w:tcBorders>
            <w:tcMar>
              <w:top w:w="43" w:type="dxa"/>
              <w:left w:w="0" w:type="dxa"/>
              <w:bottom w:w="0" w:type="dxa"/>
              <w:right w:w="0" w:type="dxa"/>
            </w:tcMar>
            <w:vAlign w:val="bottom"/>
          </w:tcPr>
          <w:p w14:paraId="5DDA8E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9EF3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F74CB5" w14:textId="77777777" w:rsidR="0089264D" w:rsidRPr="00B40C4C" w:rsidRDefault="0089264D" w:rsidP="009137DA">
            <w:r w:rsidRPr="00B40C4C">
              <w:t>Design og arkitektur Norge:</w:t>
            </w:r>
          </w:p>
        </w:tc>
        <w:tc>
          <w:tcPr>
            <w:tcW w:w="1380" w:type="dxa"/>
            <w:tcBorders>
              <w:top w:val="nil"/>
              <w:left w:val="nil"/>
              <w:bottom w:val="nil"/>
              <w:right w:val="nil"/>
            </w:tcBorders>
            <w:tcMar>
              <w:top w:w="43" w:type="dxa"/>
              <w:left w:w="0" w:type="dxa"/>
              <w:bottom w:w="0" w:type="dxa"/>
              <w:right w:w="0" w:type="dxa"/>
            </w:tcMar>
            <w:vAlign w:val="bottom"/>
          </w:tcPr>
          <w:p w14:paraId="2A465D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8B1A1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7586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A50C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EC9B6A" w14:textId="77777777" w:rsidR="0089264D" w:rsidRPr="00B40C4C" w:rsidRDefault="0089264D" w:rsidP="004B5DA0">
            <w:pPr>
              <w:jc w:val="right"/>
            </w:pPr>
          </w:p>
        </w:tc>
      </w:tr>
      <w:tr w:rsidR="00446E55" w:rsidRPr="00B40C4C" w14:paraId="60DAAD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03FC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F755E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FA798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95EDF6"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41D6E2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AA743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5397957" w14:textId="77777777" w:rsidR="0089264D" w:rsidRPr="00B40C4C" w:rsidRDefault="0089264D" w:rsidP="004B5DA0">
            <w:pPr>
              <w:jc w:val="right"/>
            </w:pPr>
            <w:r w:rsidRPr="00B40C4C">
              <w:t>28 510 000</w:t>
            </w:r>
          </w:p>
        </w:tc>
        <w:tc>
          <w:tcPr>
            <w:tcW w:w="180" w:type="dxa"/>
            <w:tcBorders>
              <w:top w:val="nil"/>
              <w:left w:val="nil"/>
              <w:bottom w:val="nil"/>
              <w:right w:val="nil"/>
            </w:tcBorders>
            <w:tcMar>
              <w:top w:w="43" w:type="dxa"/>
              <w:left w:w="0" w:type="dxa"/>
              <w:bottom w:w="0" w:type="dxa"/>
              <w:right w:w="0" w:type="dxa"/>
            </w:tcMar>
            <w:vAlign w:val="bottom"/>
          </w:tcPr>
          <w:p w14:paraId="08F0AEC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6E26FE" w14:textId="77777777" w:rsidR="0089264D" w:rsidRPr="00B40C4C" w:rsidRDefault="0089264D" w:rsidP="004B5DA0">
            <w:pPr>
              <w:jc w:val="right"/>
            </w:pPr>
            <w:r w:rsidRPr="00B40C4C">
              <w:t>28 510 000</w:t>
            </w:r>
          </w:p>
        </w:tc>
      </w:tr>
      <w:tr w:rsidR="00446E55" w:rsidRPr="00B40C4C" w14:paraId="640B92D6" w14:textId="77777777" w:rsidTr="008C2AB1">
        <w:trPr>
          <w:trHeight w:val="240"/>
        </w:trPr>
        <w:tc>
          <w:tcPr>
            <w:tcW w:w="567" w:type="dxa"/>
            <w:tcBorders>
              <w:top w:val="nil"/>
              <w:left w:val="nil"/>
              <w:bottom w:val="nil"/>
            </w:tcBorders>
            <w:tcMar>
              <w:top w:w="43" w:type="dxa"/>
              <w:left w:w="0" w:type="dxa"/>
              <w:bottom w:w="0" w:type="dxa"/>
              <w:right w:w="0" w:type="dxa"/>
            </w:tcMar>
          </w:tcPr>
          <w:p w14:paraId="40325517" w14:textId="77777777" w:rsidR="0089264D" w:rsidRPr="00B40C4C" w:rsidRDefault="0089264D" w:rsidP="009137DA">
            <w:r w:rsidRPr="00B40C4C">
              <w:t>935</w:t>
            </w:r>
          </w:p>
        </w:tc>
        <w:tc>
          <w:tcPr>
            <w:tcW w:w="260" w:type="dxa"/>
            <w:tcBorders>
              <w:top w:val="nil"/>
              <w:left w:val="nil"/>
              <w:bottom w:val="nil"/>
              <w:right w:val="nil"/>
            </w:tcBorders>
            <w:tcMar>
              <w:top w:w="43" w:type="dxa"/>
              <w:left w:w="0" w:type="dxa"/>
              <w:bottom w:w="0" w:type="dxa"/>
              <w:right w:w="0" w:type="dxa"/>
            </w:tcMar>
            <w:vAlign w:val="bottom"/>
          </w:tcPr>
          <w:p w14:paraId="65F720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AABE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5D7580" w14:textId="77777777" w:rsidR="0089264D" w:rsidRPr="00B40C4C" w:rsidRDefault="0089264D" w:rsidP="009137DA">
            <w:r w:rsidRPr="00B40C4C">
              <w:t>Patentstyret:</w:t>
            </w:r>
          </w:p>
        </w:tc>
        <w:tc>
          <w:tcPr>
            <w:tcW w:w="1380" w:type="dxa"/>
            <w:tcBorders>
              <w:top w:val="nil"/>
              <w:left w:val="nil"/>
              <w:bottom w:val="nil"/>
              <w:right w:val="nil"/>
            </w:tcBorders>
            <w:tcMar>
              <w:top w:w="43" w:type="dxa"/>
              <w:left w:w="0" w:type="dxa"/>
              <w:bottom w:w="0" w:type="dxa"/>
              <w:right w:w="0" w:type="dxa"/>
            </w:tcMar>
            <w:vAlign w:val="bottom"/>
          </w:tcPr>
          <w:p w14:paraId="5D718B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01FC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419C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0AF8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DFD56D" w14:textId="77777777" w:rsidR="0089264D" w:rsidRPr="00B40C4C" w:rsidRDefault="0089264D" w:rsidP="004B5DA0">
            <w:pPr>
              <w:jc w:val="right"/>
            </w:pPr>
          </w:p>
        </w:tc>
      </w:tr>
      <w:tr w:rsidR="00446E55" w:rsidRPr="00B40C4C" w14:paraId="18FD2F0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0CFD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5B599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78990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81643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5ED8F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B9646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4DA38D" w14:textId="77777777" w:rsidR="0089264D" w:rsidRPr="00B40C4C" w:rsidRDefault="0089264D" w:rsidP="004B5DA0">
            <w:pPr>
              <w:jc w:val="right"/>
            </w:pPr>
            <w:r w:rsidRPr="00B40C4C">
              <w:t>363 020 000</w:t>
            </w:r>
          </w:p>
        </w:tc>
        <w:tc>
          <w:tcPr>
            <w:tcW w:w="180" w:type="dxa"/>
            <w:tcBorders>
              <w:top w:val="nil"/>
              <w:left w:val="nil"/>
              <w:bottom w:val="nil"/>
              <w:right w:val="nil"/>
            </w:tcBorders>
            <w:tcMar>
              <w:top w:w="43" w:type="dxa"/>
              <w:left w:w="0" w:type="dxa"/>
              <w:bottom w:w="0" w:type="dxa"/>
              <w:right w:w="0" w:type="dxa"/>
            </w:tcMar>
            <w:vAlign w:val="bottom"/>
          </w:tcPr>
          <w:p w14:paraId="718833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377E83" w14:textId="77777777" w:rsidR="0089264D" w:rsidRPr="00B40C4C" w:rsidRDefault="0089264D" w:rsidP="004B5DA0">
            <w:pPr>
              <w:jc w:val="right"/>
            </w:pPr>
            <w:r w:rsidRPr="00B40C4C">
              <w:t>363 020 000</w:t>
            </w:r>
          </w:p>
        </w:tc>
      </w:tr>
      <w:tr w:rsidR="00446E55" w:rsidRPr="00B40C4C" w14:paraId="47C083C0" w14:textId="77777777" w:rsidTr="008C2AB1">
        <w:trPr>
          <w:trHeight w:val="240"/>
        </w:trPr>
        <w:tc>
          <w:tcPr>
            <w:tcW w:w="567" w:type="dxa"/>
            <w:tcBorders>
              <w:top w:val="nil"/>
              <w:left w:val="nil"/>
              <w:bottom w:val="nil"/>
            </w:tcBorders>
            <w:tcMar>
              <w:top w:w="43" w:type="dxa"/>
              <w:left w:w="0" w:type="dxa"/>
              <w:bottom w:w="0" w:type="dxa"/>
              <w:right w:w="0" w:type="dxa"/>
            </w:tcMar>
          </w:tcPr>
          <w:p w14:paraId="4400CA72" w14:textId="77777777" w:rsidR="0089264D" w:rsidRPr="00B40C4C" w:rsidRDefault="0089264D" w:rsidP="009137DA">
            <w:r w:rsidRPr="00B40C4C">
              <w:t>936</w:t>
            </w:r>
          </w:p>
        </w:tc>
        <w:tc>
          <w:tcPr>
            <w:tcW w:w="260" w:type="dxa"/>
            <w:tcBorders>
              <w:top w:val="nil"/>
              <w:left w:val="nil"/>
              <w:bottom w:val="nil"/>
              <w:right w:val="nil"/>
            </w:tcBorders>
            <w:tcMar>
              <w:top w:w="43" w:type="dxa"/>
              <w:left w:w="0" w:type="dxa"/>
              <w:bottom w:w="0" w:type="dxa"/>
              <w:right w:w="0" w:type="dxa"/>
            </w:tcMar>
            <w:vAlign w:val="bottom"/>
          </w:tcPr>
          <w:p w14:paraId="6D6361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89260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9B06E1" w14:textId="77777777" w:rsidR="0089264D" w:rsidRPr="00B40C4C" w:rsidRDefault="0089264D" w:rsidP="009137DA">
            <w:r w:rsidRPr="00B40C4C">
              <w:t>Klagenemnda for industrielle rettigheter:</w:t>
            </w:r>
          </w:p>
        </w:tc>
        <w:tc>
          <w:tcPr>
            <w:tcW w:w="1380" w:type="dxa"/>
            <w:tcBorders>
              <w:top w:val="nil"/>
              <w:left w:val="nil"/>
              <w:bottom w:val="nil"/>
              <w:right w:val="nil"/>
            </w:tcBorders>
            <w:tcMar>
              <w:top w:w="43" w:type="dxa"/>
              <w:left w:w="0" w:type="dxa"/>
              <w:bottom w:w="0" w:type="dxa"/>
              <w:right w:w="0" w:type="dxa"/>
            </w:tcMar>
            <w:vAlign w:val="bottom"/>
          </w:tcPr>
          <w:p w14:paraId="5063C49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79F9C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6FF2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C0971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70A040" w14:textId="77777777" w:rsidR="0089264D" w:rsidRPr="00B40C4C" w:rsidRDefault="0089264D" w:rsidP="004B5DA0">
            <w:pPr>
              <w:jc w:val="right"/>
            </w:pPr>
          </w:p>
        </w:tc>
      </w:tr>
      <w:tr w:rsidR="00446E55" w:rsidRPr="00B40C4C" w14:paraId="694BBF2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8B48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57D26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D2F44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7543C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2B6A5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09480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31BF0FB" w14:textId="77777777" w:rsidR="0089264D" w:rsidRPr="00B40C4C" w:rsidRDefault="0089264D" w:rsidP="004B5DA0">
            <w:pPr>
              <w:jc w:val="right"/>
            </w:pPr>
            <w:r w:rsidRPr="00B40C4C">
              <w:t>9 363 000</w:t>
            </w:r>
          </w:p>
        </w:tc>
        <w:tc>
          <w:tcPr>
            <w:tcW w:w="180" w:type="dxa"/>
            <w:tcBorders>
              <w:top w:val="nil"/>
              <w:left w:val="nil"/>
              <w:bottom w:val="nil"/>
              <w:right w:val="nil"/>
            </w:tcBorders>
            <w:tcMar>
              <w:top w:w="43" w:type="dxa"/>
              <w:left w:w="0" w:type="dxa"/>
              <w:bottom w:w="0" w:type="dxa"/>
              <w:right w:w="0" w:type="dxa"/>
            </w:tcMar>
            <w:vAlign w:val="bottom"/>
          </w:tcPr>
          <w:p w14:paraId="51F8A3E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AB3A848" w14:textId="77777777" w:rsidR="0089264D" w:rsidRPr="00B40C4C" w:rsidRDefault="0089264D" w:rsidP="004B5DA0">
            <w:pPr>
              <w:jc w:val="right"/>
            </w:pPr>
            <w:r w:rsidRPr="00B40C4C">
              <w:t>9 363 000</w:t>
            </w:r>
          </w:p>
        </w:tc>
      </w:tr>
      <w:tr w:rsidR="00446E55" w:rsidRPr="00B40C4C" w14:paraId="7FFD353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F206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E4BF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68403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86B159" w14:textId="77777777" w:rsidR="0089264D" w:rsidRPr="00B40C4C" w:rsidRDefault="0089264D" w:rsidP="009137DA">
            <w:r w:rsidRPr="00B40C4C">
              <w:t>Sum Forskning og innovasjon</w:t>
            </w:r>
          </w:p>
        </w:tc>
        <w:tc>
          <w:tcPr>
            <w:tcW w:w="1380" w:type="dxa"/>
            <w:tcBorders>
              <w:top w:val="nil"/>
              <w:left w:val="nil"/>
              <w:bottom w:val="nil"/>
              <w:right w:val="nil"/>
            </w:tcBorders>
            <w:tcMar>
              <w:top w:w="43" w:type="dxa"/>
              <w:left w:w="0" w:type="dxa"/>
              <w:bottom w:w="0" w:type="dxa"/>
              <w:right w:w="0" w:type="dxa"/>
            </w:tcMar>
            <w:vAlign w:val="bottom"/>
          </w:tcPr>
          <w:p w14:paraId="774E5C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312BB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65E6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50C3E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A789BC8" w14:textId="77777777" w:rsidR="0089264D" w:rsidRPr="00B40C4C" w:rsidRDefault="0089264D" w:rsidP="004B5DA0">
            <w:pPr>
              <w:jc w:val="right"/>
            </w:pPr>
            <w:r w:rsidRPr="00B40C4C">
              <w:t>6 540 699 000</w:t>
            </w:r>
          </w:p>
        </w:tc>
      </w:tr>
      <w:tr w:rsidR="00446E55" w:rsidRPr="00B40C4C" w14:paraId="786C25A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FEED4F2" w14:textId="77777777" w:rsidR="0089264D" w:rsidRPr="00B40C4C" w:rsidRDefault="0089264D" w:rsidP="00DA6D3F">
            <w:pPr>
              <w:pStyle w:val="tittel-gulbok2"/>
            </w:pPr>
            <w:r w:rsidRPr="00B40C4C">
              <w:t>Markedsadgang og eksport</w:t>
            </w:r>
          </w:p>
        </w:tc>
      </w:tr>
      <w:tr w:rsidR="00446E55" w:rsidRPr="00B40C4C" w14:paraId="1113861E" w14:textId="77777777" w:rsidTr="008C2AB1">
        <w:trPr>
          <w:trHeight w:val="240"/>
        </w:trPr>
        <w:tc>
          <w:tcPr>
            <w:tcW w:w="567" w:type="dxa"/>
            <w:tcBorders>
              <w:top w:val="nil"/>
              <w:left w:val="nil"/>
              <w:bottom w:val="nil"/>
            </w:tcBorders>
            <w:tcMar>
              <w:top w:w="43" w:type="dxa"/>
              <w:left w:w="0" w:type="dxa"/>
              <w:bottom w:w="0" w:type="dxa"/>
              <w:right w:w="0" w:type="dxa"/>
            </w:tcMar>
          </w:tcPr>
          <w:p w14:paraId="67ED340F" w14:textId="77777777" w:rsidR="0089264D" w:rsidRPr="00B40C4C" w:rsidRDefault="0089264D" w:rsidP="009137DA">
            <w:r w:rsidRPr="00B40C4C">
              <w:t>940</w:t>
            </w:r>
          </w:p>
        </w:tc>
        <w:tc>
          <w:tcPr>
            <w:tcW w:w="260" w:type="dxa"/>
            <w:tcBorders>
              <w:top w:val="nil"/>
              <w:left w:val="nil"/>
              <w:bottom w:val="nil"/>
              <w:right w:val="nil"/>
            </w:tcBorders>
            <w:tcMar>
              <w:top w:w="43" w:type="dxa"/>
              <w:left w:w="0" w:type="dxa"/>
              <w:bottom w:w="0" w:type="dxa"/>
              <w:right w:w="0" w:type="dxa"/>
            </w:tcMar>
            <w:vAlign w:val="bottom"/>
          </w:tcPr>
          <w:p w14:paraId="11F30C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41B6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09173B" w14:textId="77777777" w:rsidR="0089264D" w:rsidRPr="00B40C4C" w:rsidRDefault="0089264D" w:rsidP="009137DA">
            <w:r w:rsidRPr="00B40C4C">
              <w:t>Internasjonaliseringstiltak:</w:t>
            </w:r>
          </w:p>
        </w:tc>
        <w:tc>
          <w:tcPr>
            <w:tcW w:w="1380" w:type="dxa"/>
            <w:tcBorders>
              <w:top w:val="nil"/>
              <w:left w:val="nil"/>
              <w:bottom w:val="nil"/>
              <w:right w:val="nil"/>
            </w:tcBorders>
            <w:tcMar>
              <w:top w:w="43" w:type="dxa"/>
              <w:left w:w="0" w:type="dxa"/>
              <w:bottom w:w="0" w:type="dxa"/>
              <w:right w:w="0" w:type="dxa"/>
            </w:tcMar>
            <w:vAlign w:val="bottom"/>
          </w:tcPr>
          <w:p w14:paraId="6FCD28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8CDAD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2B527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AAE47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0BB460" w14:textId="77777777" w:rsidR="0089264D" w:rsidRPr="00B40C4C" w:rsidRDefault="0089264D" w:rsidP="004B5DA0">
            <w:pPr>
              <w:jc w:val="right"/>
            </w:pPr>
          </w:p>
        </w:tc>
      </w:tr>
      <w:tr w:rsidR="00446E55" w:rsidRPr="00B40C4C" w14:paraId="4EF7E79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0CEC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C9005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9201F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597D1B"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4215A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9EF3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E809B7" w14:textId="77777777" w:rsidR="0089264D" w:rsidRPr="00B40C4C" w:rsidRDefault="0089264D" w:rsidP="004B5DA0">
            <w:pPr>
              <w:jc w:val="right"/>
            </w:pPr>
            <w:r w:rsidRPr="00B40C4C">
              <w:t>26 500 000</w:t>
            </w:r>
          </w:p>
        </w:tc>
        <w:tc>
          <w:tcPr>
            <w:tcW w:w="180" w:type="dxa"/>
            <w:tcBorders>
              <w:top w:val="nil"/>
              <w:left w:val="nil"/>
              <w:bottom w:val="nil"/>
              <w:right w:val="nil"/>
            </w:tcBorders>
            <w:tcMar>
              <w:top w:w="43" w:type="dxa"/>
              <w:left w:w="0" w:type="dxa"/>
              <w:bottom w:w="0" w:type="dxa"/>
              <w:right w:w="0" w:type="dxa"/>
            </w:tcMar>
            <w:vAlign w:val="bottom"/>
          </w:tcPr>
          <w:p w14:paraId="7AC9955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73C922" w14:textId="77777777" w:rsidR="0089264D" w:rsidRPr="00B40C4C" w:rsidRDefault="0089264D" w:rsidP="004B5DA0">
            <w:pPr>
              <w:jc w:val="right"/>
            </w:pPr>
          </w:p>
        </w:tc>
      </w:tr>
      <w:tr w:rsidR="00446E55" w:rsidRPr="00B40C4C" w14:paraId="5AC1229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7CFF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5DC61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5852D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2AD7F4" w14:textId="77777777" w:rsidR="0089264D" w:rsidRPr="00B40C4C" w:rsidRDefault="0089264D" w:rsidP="009137DA">
            <w:r w:rsidRPr="00B40C4C">
              <w:t>Eksportfremmetiltak</w:t>
            </w:r>
          </w:p>
        </w:tc>
        <w:tc>
          <w:tcPr>
            <w:tcW w:w="1380" w:type="dxa"/>
            <w:tcBorders>
              <w:top w:val="nil"/>
              <w:left w:val="nil"/>
              <w:bottom w:val="nil"/>
              <w:right w:val="nil"/>
            </w:tcBorders>
            <w:tcMar>
              <w:top w:w="43" w:type="dxa"/>
              <w:left w:w="0" w:type="dxa"/>
              <w:bottom w:w="0" w:type="dxa"/>
              <w:right w:w="0" w:type="dxa"/>
            </w:tcMar>
            <w:vAlign w:val="bottom"/>
          </w:tcPr>
          <w:p w14:paraId="33AB6C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7DBBC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C997D50" w14:textId="77777777" w:rsidR="0089264D" w:rsidRPr="00B40C4C" w:rsidRDefault="0089264D" w:rsidP="004B5DA0">
            <w:pPr>
              <w:jc w:val="right"/>
            </w:pPr>
            <w:r w:rsidRPr="00B40C4C">
              <w:t>98 299 000</w:t>
            </w:r>
          </w:p>
        </w:tc>
        <w:tc>
          <w:tcPr>
            <w:tcW w:w="180" w:type="dxa"/>
            <w:tcBorders>
              <w:top w:val="nil"/>
              <w:left w:val="nil"/>
              <w:bottom w:val="nil"/>
              <w:right w:val="nil"/>
            </w:tcBorders>
            <w:tcMar>
              <w:top w:w="43" w:type="dxa"/>
              <w:left w:w="0" w:type="dxa"/>
              <w:bottom w:w="0" w:type="dxa"/>
              <w:right w:w="0" w:type="dxa"/>
            </w:tcMar>
            <w:vAlign w:val="bottom"/>
          </w:tcPr>
          <w:p w14:paraId="67692C7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8DCD416" w14:textId="77777777" w:rsidR="0089264D" w:rsidRPr="00B40C4C" w:rsidRDefault="0089264D" w:rsidP="004B5DA0">
            <w:pPr>
              <w:jc w:val="right"/>
            </w:pPr>
            <w:r w:rsidRPr="00B40C4C">
              <w:t>124 799 000</w:t>
            </w:r>
          </w:p>
        </w:tc>
      </w:tr>
      <w:tr w:rsidR="00446E55" w:rsidRPr="00B40C4C" w14:paraId="2F9BA85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57CE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9D86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4611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0A8DCE" w14:textId="77777777" w:rsidR="0089264D" w:rsidRPr="00B40C4C" w:rsidRDefault="0089264D" w:rsidP="009137DA">
            <w:r w:rsidRPr="00B40C4C">
              <w:t>Sum Markedsadgang og eksport</w:t>
            </w:r>
          </w:p>
        </w:tc>
        <w:tc>
          <w:tcPr>
            <w:tcW w:w="1380" w:type="dxa"/>
            <w:tcBorders>
              <w:top w:val="nil"/>
              <w:left w:val="nil"/>
              <w:bottom w:val="nil"/>
              <w:right w:val="nil"/>
            </w:tcBorders>
            <w:tcMar>
              <w:top w:w="43" w:type="dxa"/>
              <w:left w:w="0" w:type="dxa"/>
              <w:bottom w:w="0" w:type="dxa"/>
              <w:right w:w="0" w:type="dxa"/>
            </w:tcMar>
            <w:vAlign w:val="bottom"/>
          </w:tcPr>
          <w:p w14:paraId="51EEC1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795F1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40D1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ABB8F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1E4BFB7" w14:textId="77777777" w:rsidR="0089264D" w:rsidRPr="00B40C4C" w:rsidRDefault="0089264D" w:rsidP="004B5DA0">
            <w:pPr>
              <w:jc w:val="right"/>
            </w:pPr>
            <w:r w:rsidRPr="00B40C4C">
              <w:t>124 799 000</w:t>
            </w:r>
          </w:p>
        </w:tc>
      </w:tr>
      <w:tr w:rsidR="00446E55" w:rsidRPr="00B40C4C" w14:paraId="77A8A7A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1962225" w14:textId="77777777" w:rsidR="0089264D" w:rsidRPr="00B40C4C" w:rsidRDefault="0089264D" w:rsidP="00DA6D3F">
            <w:pPr>
              <w:pStyle w:val="tittel-gulbok2"/>
            </w:pPr>
            <w:r w:rsidRPr="00B40C4C">
              <w:t>Statlig eierskap</w:t>
            </w:r>
          </w:p>
        </w:tc>
      </w:tr>
      <w:tr w:rsidR="00446E55" w:rsidRPr="00B40C4C" w14:paraId="75A1F800" w14:textId="77777777" w:rsidTr="008C2AB1">
        <w:trPr>
          <w:trHeight w:val="240"/>
        </w:trPr>
        <w:tc>
          <w:tcPr>
            <w:tcW w:w="567" w:type="dxa"/>
            <w:tcBorders>
              <w:top w:val="nil"/>
              <w:left w:val="nil"/>
              <w:bottom w:val="nil"/>
            </w:tcBorders>
            <w:tcMar>
              <w:top w:w="43" w:type="dxa"/>
              <w:left w:w="0" w:type="dxa"/>
              <w:bottom w:w="0" w:type="dxa"/>
              <w:right w:w="0" w:type="dxa"/>
            </w:tcMar>
          </w:tcPr>
          <w:p w14:paraId="1C358792" w14:textId="77777777" w:rsidR="0089264D" w:rsidRPr="00B40C4C" w:rsidRDefault="0089264D" w:rsidP="009137DA">
            <w:r w:rsidRPr="00B40C4C">
              <w:t>950</w:t>
            </w:r>
          </w:p>
        </w:tc>
        <w:tc>
          <w:tcPr>
            <w:tcW w:w="260" w:type="dxa"/>
            <w:tcBorders>
              <w:top w:val="nil"/>
              <w:left w:val="nil"/>
              <w:bottom w:val="nil"/>
              <w:right w:val="nil"/>
            </w:tcBorders>
            <w:tcMar>
              <w:top w:w="43" w:type="dxa"/>
              <w:left w:w="0" w:type="dxa"/>
              <w:bottom w:w="0" w:type="dxa"/>
              <w:right w:w="0" w:type="dxa"/>
            </w:tcMar>
            <w:vAlign w:val="bottom"/>
          </w:tcPr>
          <w:p w14:paraId="4C9EA4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1814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C78C4D" w14:textId="77777777" w:rsidR="0089264D" w:rsidRPr="00B40C4C" w:rsidRDefault="0089264D" w:rsidP="009137DA">
            <w:r w:rsidRPr="00B40C4C">
              <w:t>Forvaltning av statlig eierskap:</w:t>
            </w:r>
          </w:p>
        </w:tc>
        <w:tc>
          <w:tcPr>
            <w:tcW w:w="1380" w:type="dxa"/>
            <w:tcBorders>
              <w:top w:val="nil"/>
              <w:left w:val="nil"/>
              <w:bottom w:val="nil"/>
              <w:right w:val="nil"/>
            </w:tcBorders>
            <w:tcMar>
              <w:top w:w="43" w:type="dxa"/>
              <w:left w:w="0" w:type="dxa"/>
              <w:bottom w:w="0" w:type="dxa"/>
              <w:right w:w="0" w:type="dxa"/>
            </w:tcMar>
            <w:vAlign w:val="bottom"/>
          </w:tcPr>
          <w:p w14:paraId="455E26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FD0B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B63B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25B6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D86B87" w14:textId="77777777" w:rsidR="0089264D" w:rsidRPr="00B40C4C" w:rsidRDefault="0089264D" w:rsidP="004B5DA0">
            <w:pPr>
              <w:jc w:val="right"/>
            </w:pPr>
          </w:p>
        </w:tc>
      </w:tr>
      <w:tr w:rsidR="00446E55" w:rsidRPr="00B40C4C" w14:paraId="030078D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B40F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C9A36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98DAA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C10764"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6A4565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4E790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486C083" w14:textId="77777777" w:rsidR="0089264D" w:rsidRPr="00B40C4C" w:rsidRDefault="0089264D" w:rsidP="004B5DA0">
            <w:pPr>
              <w:jc w:val="right"/>
            </w:pPr>
            <w:r w:rsidRPr="00B40C4C">
              <w:t>33 100 000</w:t>
            </w:r>
          </w:p>
        </w:tc>
        <w:tc>
          <w:tcPr>
            <w:tcW w:w="180" w:type="dxa"/>
            <w:tcBorders>
              <w:top w:val="nil"/>
              <w:left w:val="nil"/>
              <w:bottom w:val="nil"/>
              <w:right w:val="nil"/>
            </w:tcBorders>
            <w:tcMar>
              <w:top w:w="43" w:type="dxa"/>
              <w:left w:w="0" w:type="dxa"/>
              <w:bottom w:w="0" w:type="dxa"/>
              <w:right w:w="0" w:type="dxa"/>
            </w:tcMar>
            <w:vAlign w:val="bottom"/>
          </w:tcPr>
          <w:p w14:paraId="709444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20238D" w14:textId="77777777" w:rsidR="0089264D" w:rsidRPr="00B40C4C" w:rsidRDefault="0089264D" w:rsidP="004B5DA0">
            <w:pPr>
              <w:jc w:val="right"/>
            </w:pPr>
            <w:r w:rsidRPr="00B40C4C">
              <w:t>33 100 000</w:t>
            </w:r>
          </w:p>
        </w:tc>
      </w:tr>
      <w:tr w:rsidR="00446E55" w:rsidRPr="00B40C4C" w14:paraId="2075304E" w14:textId="77777777" w:rsidTr="008C2AB1">
        <w:trPr>
          <w:trHeight w:val="240"/>
        </w:trPr>
        <w:tc>
          <w:tcPr>
            <w:tcW w:w="567" w:type="dxa"/>
            <w:tcBorders>
              <w:top w:val="nil"/>
              <w:left w:val="nil"/>
              <w:bottom w:val="nil"/>
            </w:tcBorders>
            <w:tcMar>
              <w:top w:w="43" w:type="dxa"/>
              <w:left w:w="0" w:type="dxa"/>
              <w:bottom w:w="0" w:type="dxa"/>
              <w:right w:w="0" w:type="dxa"/>
            </w:tcMar>
          </w:tcPr>
          <w:p w14:paraId="4427C44B" w14:textId="77777777" w:rsidR="0089264D" w:rsidRPr="00B40C4C" w:rsidRDefault="0089264D" w:rsidP="009137DA">
            <w:r w:rsidRPr="00B40C4C">
              <w:t>951</w:t>
            </w:r>
          </w:p>
        </w:tc>
        <w:tc>
          <w:tcPr>
            <w:tcW w:w="260" w:type="dxa"/>
            <w:tcBorders>
              <w:top w:val="nil"/>
              <w:left w:val="nil"/>
              <w:bottom w:val="nil"/>
              <w:right w:val="nil"/>
            </w:tcBorders>
            <w:tcMar>
              <w:top w:w="43" w:type="dxa"/>
              <w:left w:w="0" w:type="dxa"/>
              <w:bottom w:w="0" w:type="dxa"/>
              <w:right w:w="0" w:type="dxa"/>
            </w:tcMar>
            <w:vAlign w:val="bottom"/>
          </w:tcPr>
          <w:p w14:paraId="44A23D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3025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136BB1" w14:textId="77777777" w:rsidR="0089264D" w:rsidRPr="00B40C4C" w:rsidRDefault="0089264D" w:rsidP="009137DA">
            <w:r w:rsidRPr="00B40C4C">
              <w:t>Store Norske Spitsbergen Kulkompani AS:</w:t>
            </w:r>
          </w:p>
        </w:tc>
        <w:tc>
          <w:tcPr>
            <w:tcW w:w="1380" w:type="dxa"/>
            <w:tcBorders>
              <w:top w:val="nil"/>
              <w:left w:val="nil"/>
              <w:bottom w:val="nil"/>
              <w:right w:val="nil"/>
            </w:tcBorders>
            <w:tcMar>
              <w:top w:w="43" w:type="dxa"/>
              <w:left w:w="0" w:type="dxa"/>
              <w:bottom w:w="0" w:type="dxa"/>
              <w:right w:w="0" w:type="dxa"/>
            </w:tcMar>
            <w:vAlign w:val="bottom"/>
          </w:tcPr>
          <w:p w14:paraId="251716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CDDF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0757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A869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F022D6" w14:textId="77777777" w:rsidR="0089264D" w:rsidRPr="00B40C4C" w:rsidRDefault="0089264D" w:rsidP="004B5DA0">
            <w:pPr>
              <w:jc w:val="right"/>
            </w:pPr>
          </w:p>
        </w:tc>
      </w:tr>
      <w:tr w:rsidR="00446E55" w:rsidRPr="00B40C4C" w14:paraId="544A865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CADB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54B6E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3FA05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C2238C" w14:textId="77777777" w:rsidR="0089264D" w:rsidRPr="00B40C4C" w:rsidRDefault="0089264D" w:rsidP="009137DA">
            <w:r w:rsidRPr="00B40C4C">
              <w:t>Tilskudd til overvåkingsprogram</w:t>
            </w:r>
          </w:p>
        </w:tc>
        <w:tc>
          <w:tcPr>
            <w:tcW w:w="1380" w:type="dxa"/>
            <w:tcBorders>
              <w:top w:val="nil"/>
              <w:left w:val="nil"/>
              <w:bottom w:val="nil"/>
              <w:right w:val="nil"/>
            </w:tcBorders>
            <w:tcMar>
              <w:top w:w="43" w:type="dxa"/>
              <w:left w:w="0" w:type="dxa"/>
              <w:bottom w:w="0" w:type="dxa"/>
              <w:right w:w="0" w:type="dxa"/>
            </w:tcMar>
            <w:vAlign w:val="bottom"/>
          </w:tcPr>
          <w:p w14:paraId="57DA92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33B7E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6240778" w14:textId="77777777" w:rsidR="0089264D" w:rsidRPr="00B40C4C" w:rsidRDefault="0089264D" w:rsidP="004B5DA0">
            <w:pPr>
              <w:jc w:val="right"/>
            </w:pPr>
            <w:r w:rsidRPr="00B40C4C">
              <w:t>500 000</w:t>
            </w:r>
          </w:p>
        </w:tc>
        <w:tc>
          <w:tcPr>
            <w:tcW w:w="180" w:type="dxa"/>
            <w:tcBorders>
              <w:top w:val="nil"/>
              <w:left w:val="nil"/>
              <w:bottom w:val="nil"/>
              <w:right w:val="nil"/>
            </w:tcBorders>
            <w:tcMar>
              <w:top w:w="43" w:type="dxa"/>
              <w:left w:w="0" w:type="dxa"/>
              <w:bottom w:w="0" w:type="dxa"/>
              <w:right w:w="0" w:type="dxa"/>
            </w:tcMar>
            <w:vAlign w:val="bottom"/>
          </w:tcPr>
          <w:p w14:paraId="7F3F508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01EF6A" w14:textId="77777777" w:rsidR="0089264D" w:rsidRPr="00B40C4C" w:rsidRDefault="0089264D" w:rsidP="004B5DA0">
            <w:pPr>
              <w:jc w:val="right"/>
            </w:pPr>
            <w:r w:rsidRPr="00B40C4C">
              <w:t>500 000</w:t>
            </w:r>
          </w:p>
        </w:tc>
      </w:tr>
      <w:tr w:rsidR="00446E55" w:rsidRPr="00B40C4C" w14:paraId="03F21EE4" w14:textId="77777777" w:rsidTr="008C2AB1">
        <w:trPr>
          <w:trHeight w:val="240"/>
        </w:trPr>
        <w:tc>
          <w:tcPr>
            <w:tcW w:w="567" w:type="dxa"/>
            <w:tcBorders>
              <w:top w:val="nil"/>
              <w:left w:val="nil"/>
              <w:bottom w:val="nil"/>
            </w:tcBorders>
            <w:tcMar>
              <w:top w:w="43" w:type="dxa"/>
              <w:left w:w="0" w:type="dxa"/>
              <w:bottom w:w="0" w:type="dxa"/>
              <w:right w:w="0" w:type="dxa"/>
            </w:tcMar>
          </w:tcPr>
          <w:p w14:paraId="4A112A86" w14:textId="77777777" w:rsidR="0089264D" w:rsidRPr="00B40C4C" w:rsidRDefault="0089264D" w:rsidP="009137DA">
            <w:r w:rsidRPr="00B40C4C">
              <w:t>952</w:t>
            </w:r>
          </w:p>
        </w:tc>
        <w:tc>
          <w:tcPr>
            <w:tcW w:w="260" w:type="dxa"/>
            <w:tcBorders>
              <w:top w:val="nil"/>
              <w:left w:val="nil"/>
              <w:bottom w:val="nil"/>
              <w:right w:val="nil"/>
            </w:tcBorders>
            <w:tcMar>
              <w:top w:w="43" w:type="dxa"/>
              <w:left w:w="0" w:type="dxa"/>
              <w:bottom w:w="0" w:type="dxa"/>
              <w:right w:w="0" w:type="dxa"/>
            </w:tcMar>
            <w:vAlign w:val="bottom"/>
          </w:tcPr>
          <w:p w14:paraId="0F992B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34F8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1B3114" w14:textId="77777777" w:rsidR="0089264D" w:rsidRPr="00B40C4C" w:rsidRDefault="0089264D" w:rsidP="009137DA">
            <w:r w:rsidRPr="00B40C4C">
              <w:t>Investinor AS:</w:t>
            </w:r>
          </w:p>
        </w:tc>
        <w:tc>
          <w:tcPr>
            <w:tcW w:w="1380" w:type="dxa"/>
            <w:tcBorders>
              <w:top w:val="nil"/>
              <w:left w:val="nil"/>
              <w:bottom w:val="nil"/>
              <w:right w:val="nil"/>
            </w:tcBorders>
            <w:tcMar>
              <w:top w:w="43" w:type="dxa"/>
              <w:left w:w="0" w:type="dxa"/>
              <w:bottom w:w="0" w:type="dxa"/>
              <w:right w:w="0" w:type="dxa"/>
            </w:tcMar>
            <w:vAlign w:val="bottom"/>
          </w:tcPr>
          <w:p w14:paraId="3F36A9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165C6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E3D0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B848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DB28055" w14:textId="77777777" w:rsidR="0089264D" w:rsidRPr="00B40C4C" w:rsidRDefault="0089264D" w:rsidP="004B5DA0">
            <w:pPr>
              <w:jc w:val="right"/>
            </w:pPr>
          </w:p>
        </w:tc>
      </w:tr>
      <w:tr w:rsidR="00446E55" w:rsidRPr="00B40C4C" w14:paraId="12BB83D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97B4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F1516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CCD93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9E55E2" w14:textId="77777777" w:rsidR="0089264D" w:rsidRPr="00B40C4C" w:rsidRDefault="0089264D" w:rsidP="009137DA">
            <w:r w:rsidRPr="00B40C4C">
              <w:t>Forvaltningskostnader for særskilte oppdrag</w:t>
            </w:r>
          </w:p>
        </w:tc>
        <w:tc>
          <w:tcPr>
            <w:tcW w:w="1380" w:type="dxa"/>
            <w:tcBorders>
              <w:top w:val="nil"/>
              <w:left w:val="nil"/>
              <w:bottom w:val="nil"/>
              <w:right w:val="nil"/>
            </w:tcBorders>
            <w:tcMar>
              <w:top w:w="43" w:type="dxa"/>
              <w:left w:w="0" w:type="dxa"/>
              <w:bottom w:w="0" w:type="dxa"/>
              <w:right w:w="0" w:type="dxa"/>
            </w:tcMar>
            <w:vAlign w:val="bottom"/>
          </w:tcPr>
          <w:p w14:paraId="26516D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F3317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8BD21DB" w14:textId="77777777" w:rsidR="0089264D" w:rsidRPr="00B40C4C" w:rsidRDefault="0089264D" w:rsidP="004B5DA0">
            <w:pPr>
              <w:jc w:val="right"/>
            </w:pPr>
            <w:r w:rsidRPr="00B40C4C">
              <w:t>8 400 000</w:t>
            </w:r>
          </w:p>
        </w:tc>
        <w:tc>
          <w:tcPr>
            <w:tcW w:w="180" w:type="dxa"/>
            <w:tcBorders>
              <w:top w:val="nil"/>
              <w:left w:val="nil"/>
              <w:bottom w:val="nil"/>
              <w:right w:val="nil"/>
            </w:tcBorders>
            <w:tcMar>
              <w:top w:w="43" w:type="dxa"/>
              <w:left w:w="0" w:type="dxa"/>
              <w:bottom w:w="0" w:type="dxa"/>
              <w:right w:w="0" w:type="dxa"/>
            </w:tcMar>
            <w:vAlign w:val="bottom"/>
          </w:tcPr>
          <w:p w14:paraId="4AC8ABE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783CA7" w14:textId="77777777" w:rsidR="0089264D" w:rsidRPr="00B40C4C" w:rsidRDefault="0089264D" w:rsidP="004B5DA0">
            <w:pPr>
              <w:jc w:val="right"/>
            </w:pPr>
            <w:r w:rsidRPr="00B40C4C">
              <w:t>8 400 000</w:t>
            </w:r>
          </w:p>
        </w:tc>
      </w:tr>
      <w:tr w:rsidR="00446E55" w:rsidRPr="00B40C4C" w14:paraId="60B767FA" w14:textId="77777777" w:rsidTr="008C2AB1">
        <w:trPr>
          <w:trHeight w:val="240"/>
        </w:trPr>
        <w:tc>
          <w:tcPr>
            <w:tcW w:w="567" w:type="dxa"/>
            <w:tcBorders>
              <w:top w:val="nil"/>
              <w:left w:val="nil"/>
              <w:bottom w:val="nil"/>
            </w:tcBorders>
            <w:tcMar>
              <w:top w:w="43" w:type="dxa"/>
              <w:left w:w="0" w:type="dxa"/>
              <w:bottom w:w="0" w:type="dxa"/>
              <w:right w:w="0" w:type="dxa"/>
            </w:tcMar>
          </w:tcPr>
          <w:p w14:paraId="3EBCEF1F" w14:textId="77777777" w:rsidR="0089264D" w:rsidRPr="00B40C4C" w:rsidRDefault="0089264D" w:rsidP="009137DA">
            <w:r w:rsidRPr="00B40C4C">
              <w:t>954</w:t>
            </w:r>
          </w:p>
        </w:tc>
        <w:tc>
          <w:tcPr>
            <w:tcW w:w="260" w:type="dxa"/>
            <w:tcBorders>
              <w:top w:val="nil"/>
              <w:left w:val="nil"/>
              <w:bottom w:val="nil"/>
              <w:right w:val="nil"/>
            </w:tcBorders>
            <w:tcMar>
              <w:top w:w="43" w:type="dxa"/>
              <w:left w:w="0" w:type="dxa"/>
              <w:bottom w:w="0" w:type="dxa"/>
              <w:right w:w="0" w:type="dxa"/>
            </w:tcMar>
            <w:vAlign w:val="bottom"/>
          </w:tcPr>
          <w:p w14:paraId="712E5E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E50C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0BA18A" w14:textId="77777777" w:rsidR="0089264D" w:rsidRPr="00B40C4C" w:rsidRDefault="0089264D" w:rsidP="009137DA">
            <w:r w:rsidRPr="00B40C4C">
              <w:t>Petoro AS:</w:t>
            </w:r>
          </w:p>
        </w:tc>
        <w:tc>
          <w:tcPr>
            <w:tcW w:w="1380" w:type="dxa"/>
            <w:tcBorders>
              <w:top w:val="nil"/>
              <w:left w:val="nil"/>
              <w:bottom w:val="nil"/>
              <w:right w:val="nil"/>
            </w:tcBorders>
            <w:tcMar>
              <w:top w:w="43" w:type="dxa"/>
              <w:left w:w="0" w:type="dxa"/>
              <w:bottom w:w="0" w:type="dxa"/>
              <w:right w:w="0" w:type="dxa"/>
            </w:tcMar>
            <w:vAlign w:val="bottom"/>
          </w:tcPr>
          <w:p w14:paraId="394117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1D56F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9DF9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675D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744CE9" w14:textId="77777777" w:rsidR="0089264D" w:rsidRPr="00B40C4C" w:rsidRDefault="0089264D" w:rsidP="004B5DA0">
            <w:pPr>
              <w:jc w:val="right"/>
            </w:pPr>
          </w:p>
        </w:tc>
      </w:tr>
      <w:tr w:rsidR="00446E55" w:rsidRPr="00B40C4C" w14:paraId="212E03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1CB9C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10374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D2652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32F8B3" w14:textId="77777777" w:rsidR="0089264D" w:rsidRPr="00B40C4C" w:rsidRDefault="0089264D" w:rsidP="009137DA">
            <w:r w:rsidRPr="00B40C4C">
              <w:t>Tilskudd til administrasjon</w:t>
            </w:r>
          </w:p>
        </w:tc>
        <w:tc>
          <w:tcPr>
            <w:tcW w:w="1380" w:type="dxa"/>
            <w:tcBorders>
              <w:top w:val="nil"/>
              <w:left w:val="nil"/>
              <w:bottom w:val="nil"/>
              <w:right w:val="nil"/>
            </w:tcBorders>
            <w:tcMar>
              <w:top w:w="43" w:type="dxa"/>
              <w:left w:w="0" w:type="dxa"/>
              <w:bottom w:w="0" w:type="dxa"/>
              <w:right w:w="0" w:type="dxa"/>
            </w:tcMar>
            <w:vAlign w:val="bottom"/>
          </w:tcPr>
          <w:p w14:paraId="587BE4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F3940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281BF42" w14:textId="77777777" w:rsidR="0089264D" w:rsidRPr="00B40C4C" w:rsidRDefault="0089264D" w:rsidP="004B5DA0">
            <w:pPr>
              <w:jc w:val="right"/>
            </w:pPr>
            <w:r w:rsidRPr="00B40C4C">
              <w:t>434 000 000</w:t>
            </w:r>
          </w:p>
        </w:tc>
        <w:tc>
          <w:tcPr>
            <w:tcW w:w="180" w:type="dxa"/>
            <w:tcBorders>
              <w:top w:val="nil"/>
              <w:left w:val="nil"/>
              <w:bottom w:val="nil"/>
              <w:right w:val="nil"/>
            </w:tcBorders>
            <w:tcMar>
              <w:top w:w="43" w:type="dxa"/>
              <w:left w:w="0" w:type="dxa"/>
              <w:bottom w:w="0" w:type="dxa"/>
              <w:right w:w="0" w:type="dxa"/>
            </w:tcMar>
            <w:vAlign w:val="bottom"/>
          </w:tcPr>
          <w:p w14:paraId="5693191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436B0EB" w14:textId="77777777" w:rsidR="0089264D" w:rsidRPr="00B40C4C" w:rsidRDefault="0089264D" w:rsidP="004B5DA0">
            <w:pPr>
              <w:jc w:val="right"/>
            </w:pPr>
            <w:r w:rsidRPr="00B40C4C">
              <w:t>434 000 000</w:t>
            </w:r>
          </w:p>
        </w:tc>
      </w:tr>
      <w:tr w:rsidR="00446E55" w:rsidRPr="00B40C4C" w14:paraId="133A0F2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3EE2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08F89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93E7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16BCD2" w14:textId="77777777" w:rsidR="0089264D" w:rsidRPr="00B40C4C" w:rsidRDefault="0089264D" w:rsidP="009137DA">
            <w:r w:rsidRPr="00B40C4C">
              <w:t>Sum Statlig eierskap</w:t>
            </w:r>
          </w:p>
        </w:tc>
        <w:tc>
          <w:tcPr>
            <w:tcW w:w="1380" w:type="dxa"/>
            <w:tcBorders>
              <w:top w:val="nil"/>
              <w:left w:val="nil"/>
              <w:bottom w:val="nil"/>
              <w:right w:val="nil"/>
            </w:tcBorders>
            <w:tcMar>
              <w:top w:w="43" w:type="dxa"/>
              <w:left w:w="0" w:type="dxa"/>
              <w:bottom w:w="0" w:type="dxa"/>
              <w:right w:w="0" w:type="dxa"/>
            </w:tcMar>
            <w:vAlign w:val="bottom"/>
          </w:tcPr>
          <w:p w14:paraId="0956AA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D1B49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097D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322B4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EB3CFDC" w14:textId="77777777" w:rsidR="0089264D" w:rsidRPr="00B40C4C" w:rsidRDefault="0089264D" w:rsidP="004B5DA0">
            <w:pPr>
              <w:jc w:val="right"/>
            </w:pPr>
            <w:r w:rsidRPr="00B40C4C">
              <w:t>476 000 000</w:t>
            </w:r>
          </w:p>
        </w:tc>
      </w:tr>
      <w:tr w:rsidR="00446E55" w:rsidRPr="00B40C4C" w14:paraId="18BBA8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650C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9EBF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3037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D19731" w14:textId="77777777" w:rsidR="0089264D" w:rsidRPr="00B40C4C" w:rsidRDefault="0089264D" w:rsidP="009137DA">
            <w:r w:rsidRPr="00B40C4C">
              <w:t>Sum Nærings- og fiskeridepartementet</w:t>
            </w:r>
          </w:p>
        </w:tc>
        <w:tc>
          <w:tcPr>
            <w:tcW w:w="1380" w:type="dxa"/>
            <w:tcBorders>
              <w:top w:val="nil"/>
              <w:left w:val="nil"/>
              <w:bottom w:val="nil"/>
              <w:right w:val="nil"/>
            </w:tcBorders>
            <w:tcMar>
              <w:top w:w="43" w:type="dxa"/>
              <w:left w:w="0" w:type="dxa"/>
              <w:bottom w:w="0" w:type="dxa"/>
              <w:right w:w="0" w:type="dxa"/>
            </w:tcMar>
            <w:vAlign w:val="bottom"/>
          </w:tcPr>
          <w:p w14:paraId="54A1F0F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A710F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42EB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63FFF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4602D6E" w14:textId="77777777" w:rsidR="0089264D" w:rsidRPr="00B40C4C" w:rsidRDefault="0089264D" w:rsidP="004B5DA0">
            <w:pPr>
              <w:jc w:val="right"/>
            </w:pPr>
            <w:r w:rsidRPr="00B40C4C">
              <w:t>20 277 960 000</w:t>
            </w:r>
          </w:p>
        </w:tc>
      </w:tr>
      <w:tr w:rsidR="00446E55" w:rsidRPr="00B40C4C" w14:paraId="0E16660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23C4B01" w14:textId="77777777" w:rsidR="0089264D" w:rsidRPr="00B40C4C" w:rsidRDefault="0089264D" w:rsidP="00DA6D3F">
            <w:pPr>
              <w:pStyle w:val="tittel-gulbok1"/>
            </w:pPr>
            <w:r w:rsidRPr="00B40C4C">
              <w:t>Landbruks- og matdepartementet</w:t>
            </w:r>
          </w:p>
        </w:tc>
      </w:tr>
      <w:tr w:rsidR="00446E55" w:rsidRPr="00B40C4C" w14:paraId="203EB3F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C547CA6" w14:textId="77777777" w:rsidR="0089264D" w:rsidRPr="00B40C4C" w:rsidRDefault="0089264D" w:rsidP="00DA6D3F">
            <w:pPr>
              <w:pStyle w:val="tittel-gulbok2"/>
            </w:pPr>
            <w:r w:rsidRPr="00B40C4C">
              <w:t>Administrasjon m.m.</w:t>
            </w:r>
          </w:p>
        </w:tc>
      </w:tr>
      <w:tr w:rsidR="00446E55" w:rsidRPr="00B40C4C" w14:paraId="7DF89C68" w14:textId="77777777" w:rsidTr="008C2AB1">
        <w:trPr>
          <w:trHeight w:val="240"/>
        </w:trPr>
        <w:tc>
          <w:tcPr>
            <w:tcW w:w="567" w:type="dxa"/>
            <w:tcBorders>
              <w:top w:val="nil"/>
              <w:left w:val="nil"/>
              <w:bottom w:val="nil"/>
            </w:tcBorders>
            <w:tcMar>
              <w:top w:w="43" w:type="dxa"/>
              <w:left w:w="0" w:type="dxa"/>
              <w:bottom w:w="0" w:type="dxa"/>
              <w:right w:w="0" w:type="dxa"/>
            </w:tcMar>
          </w:tcPr>
          <w:p w14:paraId="2089CA8B" w14:textId="77777777" w:rsidR="0089264D" w:rsidRPr="00B40C4C" w:rsidRDefault="0089264D" w:rsidP="009137DA">
            <w:r w:rsidRPr="00B40C4C">
              <w:t>1100</w:t>
            </w:r>
          </w:p>
        </w:tc>
        <w:tc>
          <w:tcPr>
            <w:tcW w:w="260" w:type="dxa"/>
            <w:tcBorders>
              <w:top w:val="nil"/>
              <w:left w:val="nil"/>
              <w:bottom w:val="nil"/>
              <w:right w:val="nil"/>
            </w:tcBorders>
            <w:tcMar>
              <w:top w:w="43" w:type="dxa"/>
              <w:left w:w="0" w:type="dxa"/>
              <w:bottom w:w="0" w:type="dxa"/>
              <w:right w:w="0" w:type="dxa"/>
            </w:tcMar>
            <w:vAlign w:val="bottom"/>
          </w:tcPr>
          <w:p w14:paraId="612BED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42E1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C0873D" w14:textId="77777777" w:rsidR="0089264D" w:rsidRPr="00B40C4C" w:rsidRDefault="0089264D" w:rsidP="009137DA">
            <w:r w:rsidRPr="00B40C4C">
              <w:t>Landbruks- og matdepartementet:</w:t>
            </w:r>
          </w:p>
        </w:tc>
        <w:tc>
          <w:tcPr>
            <w:tcW w:w="1380" w:type="dxa"/>
            <w:tcBorders>
              <w:top w:val="nil"/>
              <w:left w:val="nil"/>
              <w:bottom w:val="nil"/>
              <w:right w:val="nil"/>
            </w:tcBorders>
            <w:tcMar>
              <w:top w:w="43" w:type="dxa"/>
              <w:left w:w="0" w:type="dxa"/>
              <w:bottom w:w="0" w:type="dxa"/>
              <w:right w:w="0" w:type="dxa"/>
            </w:tcMar>
            <w:vAlign w:val="bottom"/>
          </w:tcPr>
          <w:p w14:paraId="2A110E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790C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DAB5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6378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21D518" w14:textId="77777777" w:rsidR="0089264D" w:rsidRPr="00B40C4C" w:rsidRDefault="0089264D" w:rsidP="004B5DA0">
            <w:pPr>
              <w:jc w:val="right"/>
            </w:pPr>
          </w:p>
        </w:tc>
      </w:tr>
      <w:tr w:rsidR="00446E55" w:rsidRPr="00B40C4C" w14:paraId="0B8794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9545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A3CBC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8CD3F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1933A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2DF19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E81E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DE078B" w14:textId="77777777" w:rsidR="0089264D" w:rsidRPr="00B40C4C" w:rsidRDefault="0089264D" w:rsidP="004B5DA0">
            <w:pPr>
              <w:jc w:val="right"/>
            </w:pPr>
            <w:r w:rsidRPr="00B40C4C">
              <w:t>184 546 000</w:t>
            </w:r>
          </w:p>
        </w:tc>
        <w:tc>
          <w:tcPr>
            <w:tcW w:w="180" w:type="dxa"/>
            <w:tcBorders>
              <w:top w:val="nil"/>
              <w:left w:val="nil"/>
              <w:bottom w:val="nil"/>
              <w:right w:val="nil"/>
            </w:tcBorders>
            <w:tcMar>
              <w:top w:w="43" w:type="dxa"/>
              <w:left w:w="0" w:type="dxa"/>
              <w:bottom w:w="0" w:type="dxa"/>
              <w:right w:w="0" w:type="dxa"/>
            </w:tcMar>
            <w:vAlign w:val="bottom"/>
          </w:tcPr>
          <w:p w14:paraId="62D44E7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D30586" w14:textId="77777777" w:rsidR="0089264D" w:rsidRPr="00B40C4C" w:rsidRDefault="0089264D" w:rsidP="004B5DA0">
            <w:pPr>
              <w:jc w:val="right"/>
            </w:pPr>
          </w:p>
        </w:tc>
      </w:tr>
      <w:tr w:rsidR="00446E55" w:rsidRPr="00B40C4C" w14:paraId="4FCBAE4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564D5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E2462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BAABC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182FD9"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AF07B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C6D3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BC1637" w14:textId="77777777" w:rsidR="0089264D" w:rsidRPr="00B40C4C" w:rsidRDefault="0089264D" w:rsidP="004B5DA0">
            <w:pPr>
              <w:jc w:val="right"/>
            </w:pPr>
            <w:r w:rsidRPr="00B40C4C">
              <w:t>20 111 000</w:t>
            </w:r>
          </w:p>
        </w:tc>
        <w:tc>
          <w:tcPr>
            <w:tcW w:w="180" w:type="dxa"/>
            <w:tcBorders>
              <w:top w:val="nil"/>
              <w:left w:val="nil"/>
              <w:bottom w:val="nil"/>
              <w:right w:val="nil"/>
            </w:tcBorders>
            <w:tcMar>
              <w:top w:w="43" w:type="dxa"/>
              <w:left w:w="0" w:type="dxa"/>
              <w:bottom w:w="0" w:type="dxa"/>
              <w:right w:w="0" w:type="dxa"/>
            </w:tcMar>
            <w:vAlign w:val="bottom"/>
          </w:tcPr>
          <w:p w14:paraId="2EAD18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A0C5A9" w14:textId="77777777" w:rsidR="0089264D" w:rsidRPr="00B40C4C" w:rsidRDefault="0089264D" w:rsidP="004B5DA0">
            <w:pPr>
              <w:jc w:val="right"/>
            </w:pPr>
          </w:p>
        </w:tc>
      </w:tr>
      <w:tr w:rsidR="00446E55" w:rsidRPr="00B40C4C" w14:paraId="477ABCF3"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53E991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6D1B46"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6EBC17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E19016" w14:textId="77777777" w:rsidR="0089264D" w:rsidRPr="00B40C4C" w:rsidRDefault="0089264D" w:rsidP="009137DA">
            <w:r w:rsidRPr="00B40C4C">
              <w:t>Større utstyrsanskaffelser og vedlikehold - ordinære forvaltningsorganer</w:t>
            </w:r>
            <w:r w:rsidRPr="00B40C4C">
              <w:rPr>
                <w:rStyle w:val="kursiv"/>
              </w:rPr>
              <w:t>, kan overføres, kan nyttes under post 50</w:t>
            </w:r>
          </w:p>
        </w:tc>
        <w:tc>
          <w:tcPr>
            <w:tcW w:w="1380" w:type="dxa"/>
            <w:tcBorders>
              <w:top w:val="nil"/>
              <w:left w:val="nil"/>
              <w:bottom w:val="nil"/>
              <w:right w:val="nil"/>
            </w:tcBorders>
            <w:tcMar>
              <w:top w:w="43" w:type="dxa"/>
              <w:left w:w="0" w:type="dxa"/>
              <w:bottom w:w="0" w:type="dxa"/>
              <w:right w:w="0" w:type="dxa"/>
            </w:tcMar>
            <w:vAlign w:val="bottom"/>
          </w:tcPr>
          <w:p w14:paraId="286177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373AF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DD3F7C" w14:textId="77777777" w:rsidR="0089264D" w:rsidRPr="00B40C4C" w:rsidRDefault="0089264D" w:rsidP="004B5DA0">
            <w:pPr>
              <w:jc w:val="right"/>
            </w:pPr>
            <w:r w:rsidRPr="00B40C4C">
              <w:t>3 026 000</w:t>
            </w:r>
          </w:p>
        </w:tc>
        <w:tc>
          <w:tcPr>
            <w:tcW w:w="180" w:type="dxa"/>
            <w:tcBorders>
              <w:top w:val="nil"/>
              <w:left w:val="nil"/>
              <w:bottom w:val="nil"/>
              <w:right w:val="nil"/>
            </w:tcBorders>
            <w:tcMar>
              <w:top w:w="43" w:type="dxa"/>
              <w:left w:w="0" w:type="dxa"/>
              <w:bottom w:w="0" w:type="dxa"/>
              <w:right w:w="0" w:type="dxa"/>
            </w:tcMar>
            <w:vAlign w:val="bottom"/>
          </w:tcPr>
          <w:p w14:paraId="2DD975A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826574" w14:textId="77777777" w:rsidR="0089264D" w:rsidRPr="00B40C4C" w:rsidRDefault="0089264D" w:rsidP="004B5DA0">
            <w:pPr>
              <w:jc w:val="right"/>
            </w:pPr>
          </w:p>
        </w:tc>
      </w:tr>
      <w:tr w:rsidR="00446E55" w:rsidRPr="00B40C4C" w14:paraId="5E17B93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AAF9D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43C908"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98422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2D8116" w14:textId="77777777" w:rsidR="0089264D" w:rsidRPr="00B40C4C" w:rsidRDefault="0089264D" w:rsidP="009137DA">
            <w:r w:rsidRPr="00B40C4C">
              <w:t>Større utstyrsanskaffelser og vedlikehold - forvaltningsorganer med særskilte fullmakter</w:t>
            </w:r>
          </w:p>
        </w:tc>
        <w:tc>
          <w:tcPr>
            <w:tcW w:w="1380" w:type="dxa"/>
            <w:tcBorders>
              <w:top w:val="nil"/>
              <w:left w:val="nil"/>
              <w:bottom w:val="nil"/>
              <w:right w:val="nil"/>
            </w:tcBorders>
            <w:tcMar>
              <w:top w:w="43" w:type="dxa"/>
              <w:left w:w="0" w:type="dxa"/>
              <w:bottom w:w="0" w:type="dxa"/>
              <w:right w:w="0" w:type="dxa"/>
            </w:tcMar>
            <w:vAlign w:val="bottom"/>
          </w:tcPr>
          <w:p w14:paraId="55BE26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D1F9D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69F728" w14:textId="77777777" w:rsidR="0089264D" w:rsidRPr="00B40C4C" w:rsidRDefault="0089264D" w:rsidP="004B5DA0">
            <w:pPr>
              <w:jc w:val="right"/>
            </w:pPr>
            <w:r w:rsidRPr="00B40C4C">
              <w:t>310 000</w:t>
            </w:r>
          </w:p>
        </w:tc>
        <w:tc>
          <w:tcPr>
            <w:tcW w:w="180" w:type="dxa"/>
            <w:tcBorders>
              <w:top w:val="nil"/>
              <w:left w:val="nil"/>
              <w:bottom w:val="nil"/>
              <w:right w:val="nil"/>
            </w:tcBorders>
            <w:tcMar>
              <w:top w:w="43" w:type="dxa"/>
              <w:left w:w="0" w:type="dxa"/>
              <w:bottom w:w="0" w:type="dxa"/>
              <w:right w:w="0" w:type="dxa"/>
            </w:tcMar>
            <w:vAlign w:val="bottom"/>
          </w:tcPr>
          <w:p w14:paraId="503B9BC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9D366B4" w14:textId="77777777" w:rsidR="0089264D" w:rsidRPr="00B40C4C" w:rsidRDefault="0089264D" w:rsidP="004B5DA0">
            <w:pPr>
              <w:jc w:val="right"/>
            </w:pPr>
            <w:r w:rsidRPr="00B40C4C">
              <w:t>207 993 000</w:t>
            </w:r>
          </w:p>
        </w:tc>
      </w:tr>
      <w:tr w:rsidR="00446E55" w:rsidRPr="00B40C4C" w14:paraId="14C8400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296B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0111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0C6D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D0ADD4" w14:textId="77777777" w:rsidR="0089264D" w:rsidRPr="00B40C4C" w:rsidRDefault="0089264D" w:rsidP="009137DA">
            <w:r w:rsidRPr="00B40C4C">
              <w:t>Sum Administrasjon m.m.</w:t>
            </w:r>
          </w:p>
        </w:tc>
        <w:tc>
          <w:tcPr>
            <w:tcW w:w="1380" w:type="dxa"/>
            <w:tcBorders>
              <w:top w:val="nil"/>
              <w:left w:val="nil"/>
              <w:bottom w:val="nil"/>
              <w:right w:val="nil"/>
            </w:tcBorders>
            <w:tcMar>
              <w:top w:w="43" w:type="dxa"/>
              <w:left w:w="0" w:type="dxa"/>
              <w:bottom w:w="0" w:type="dxa"/>
              <w:right w:w="0" w:type="dxa"/>
            </w:tcMar>
            <w:vAlign w:val="bottom"/>
          </w:tcPr>
          <w:p w14:paraId="0EA953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F89C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A523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5908B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0B116E6" w14:textId="77777777" w:rsidR="0089264D" w:rsidRPr="00B40C4C" w:rsidRDefault="0089264D" w:rsidP="004B5DA0">
            <w:pPr>
              <w:jc w:val="right"/>
            </w:pPr>
            <w:r w:rsidRPr="00B40C4C">
              <w:t>207 993 000</w:t>
            </w:r>
          </w:p>
        </w:tc>
      </w:tr>
      <w:tr w:rsidR="00446E55" w:rsidRPr="00B40C4C" w14:paraId="70B0A89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14D61E0" w14:textId="77777777" w:rsidR="0089264D" w:rsidRPr="00B40C4C" w:rsidRDefault="0089264D" w:rsidP="00DA6D3F">
            <w:pPr>
              <w:pStyle w:val="tittel-gulbok2"/>
            </w:pPr>
            <w:r w:rsidRPr="00B40C4C">
              <w:t>Matpolitikk</w:t>
            </w:r>
          </w:p>
        </w:tc>
      </w:tr>
      <w:tr w:rsidR="00446E55" w:rsidRPr="00B40C4C" w14:paraId="48F3A189" w14:textId="77777777" w:rsidTr="008C2AB1">
        <w:trPr>
          <w:trHeight w:val="240"/>
        </w:trPr>
        <w:tc>
          <w:tcPr>
            <w:tcW w:w="567" w:type="dxa"/>
            <w:tcBorders>
              <w:top w:val="nil"/>
              <w:left w:val="nil"/>
              <w:bottom w:val="nil"/>
            </w:tcBorders>
            <w:tcMar>
              <w:top w:w="43" w:type="dxa"/>
              <w:left w:w="0" w:type="dxa"/>
              <w:bottom w:w="0" w:type="dxa"/>
              <w:right w:w="0" w:type="dxa"/>
            </w:tcMar>
          </w:tcPr>
          <w:p w14:paraId="44407701" w14:textId="77777777" w:rsidR="0089264D" w:rsidRPr="00B40C4C" w:rsidRDefault="0089264D" w:rsidP="009137DA">
            <w:r w:rsidRPr="00B40C4C">
              <w:t>1112</w:t>
            </w:r>
          </w:p>
        </w:tc>
        <w:tc>
          <w:tcPr>
            <w:tcW w:w="260" w:type="dxa"/>
            <w:tcBorders>
              <w:top w:val="nil"/>
              <w:left w:val="nil"/>
              <w:bottom w:val="nil"/>
              <w:right w:val="nil"/>
            </w:tcBorders>
            <w:tcMar>
              <w:top w:w="43" w:type="dxa"/>
              <w:left w:w="0" w:type="dxa"/>
              <w:bottom w:w="0" w:type="dxa"/>
              <w:right w:w="0" w:type="dxa"/>
            </w:tcMar>
            <w:vAlign w:val="bottom"/>
          </w:tcPr>
          <w:p w14:paraId="78224C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6E0ED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06637D" w14:textId="77777777" w:rsidR="0089264D" w:rsidRPr="00B40C4C" w:rsidRDefault="0089264D" w:rsidP="009137DA">
            <w:r w:rsidRPr="00B40C4C">
              <w:t>Veterinærinstituttet:</w:t>
            </w:r>
          </w:p>
        </w:tc>
        <w:tc>
          <w:tcPr>
            <w:tcW w:w="1380" w:type="dxa"/>
            <w:tcBorders>
              <w:top w:val="nil"/>
              <w:left w:val="nil"/>
              <w:bottom w:val="nil"/>
              <w:right w:val="nil"/>
            </w:tcBorders>
            <w:tcMar>
              <w:top w:w="43" w:type="dxa"/>
              <w:left w:w="0" w:type="dxa"/>
              <w:bottom w:w="0" w:type="dxa"/>
              <w:right w:w="0" w:type="dxa"/>
            </w:tcMar>
            <w:vAlign w:val="bottom"/>
          </w:tcPr>
          <w:p w14:paraId="262372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E891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2436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58E2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0550A5" w14:textId="77777777" w:rsidR="0089264D" w:rsidRPr="00B40C4C" w:rsidRDefault="0089264D" w:rsidP="004B5DA0">
            <w:pPr>
              <w:jc w:val="right"/>
            </w:pPr>
          </w:p>
        </w:tc>
      </w:tr>
      <w:tr w:rsidR="00446E55" w:rsidRPr="00B40C4C" w14:paraId="2AED9C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88D0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BA3066"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7DDF91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E52EF0" w14:textId="77777777" w:rsidR="0089264D" w:rsidRPr="00B40C4C" w:rsidRDefault="0089264D" w:rsidP="009137DA">
            <w:r w:rsidRPr="00B40C4C">
              <w:t>Kunnskapsutvikling, formidling og beredskap</w:t>
            </w:r>
          </w:p>
        </w:tc>
        <w:tc>
          <w:tcPr>
            <w:tcW w:w="1380" w:type="dxa"/>
            <w:tcBorders>
              <w:top w:val="nil"/>
              <w:left w:val="nil"/>
              <w:bottom w:val="nil"/>
              <w:right w:val="nil"/>
            </w:tcBorders>
            <w:tcMar>
              <w:top w:w="43" w:type="dxa"/>
              <w:left w:w="0" w:type="dxa"/>
              <w:bottom w:w="0" w:type="dxa"/>
              <w:right w:w="0" w:type="dxa"/>
            </w:tcMar>
            <w:vAlign w:val="bottom"/>
          </w:tcPr>
          <w:p w14:paraId="6746559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4DBE9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194BC89" w14:textId="77777777" w:rsidR="0089264D" w:rsidRPr="00B40C4C" w:rsidRDefault="0089264D" w:rsidP="004B5DA0">
            <w:pPr>
              <w:jc w:val="right"/>
            </w:pPr>
            <w:r w:rsidRPr="00B40C4C">
              <w:t>115 994 000</w:t>
            </w:r>
          </w:p>
        </w:tc>
        <w:tc>
          <w:tcPr>
            <w:tcW w:w="180" w:type="dxa"/>
            <w:tcBorders>
              <w:top w:val="nil"/>
              <w:left w:val="nil"/>
              <w:bottom w:val="nil"/>
              <w:right w:val="nil"/>
            </w:tcBorders>
            <w:tcMar>
              <w:top w:w="43" w:type="dxa"/>
              <w:left w:w="0" w:type="dxa"/>
              <w:bottom w:w="0" w:type="dxa"/>
              <w:right w:w="0" w:type="dxa"/>
            </w:tcMar>
            <w:vAlign w:val="bottom"/>
          </w:tcPr>
          <w:p w14:paraId="121190E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F11CE0" w14:textId="77777777" w:rsidR="0089264D" w:rsidRPr="00B40C4C" w:rsidRDefault="0089264D" w:rsidP="004B5DA0">
            <w:pPr>
              <w:jc w:val="right"/>
            </w:pPr>
            <w:r w:rsidRPr="00B40C4C">
              <w:t>115 994 000</w:t>
            </w:r>
          </w:p>
        </w:tc>
      </w:tr>
      <w:tr w:rsidR="00446E55" w:rsidRPr="00B40C4C" w14:paraId="5E2A491A" w14:textId="77777777" w:rsidTr="008C2AB1">
        <w:trPr>
          <w:trHeight w:val="240"/>
        </w:trPr>
        <w:tc>
          <w:tcPr>
            <w:tcW w:w="567" w:type="dxa"/>
            <w:tcBorders>
              <w:top w:val="nil"/>
              <w:left w:val="nil"/>
              <w:bottom w:val="nil"/>
            </w:tcBorders>
            <w:tcMar>
              <w:top w:w="43" w:type="dxa"/>
              <w:left w:w="0" w:type="dxa"/>
              <w:bottom w:w="0" w:type="dxa"/>
              <w:right w:w="0" w:type="dxa"/>
            </w:tcMar>
          </w:tcPr>
          <w:p w14:paraId="788F81FC" w14:textId="77777777" w:rsidR="0089264D" w:rsidRPr="00B40C4C" w:rsidRDefault="0089264D" w:rsidP="009137DA">
            <w:r w:rsidRPr="00B40C4C">
              <w:t>1115</w:t>
            </w:r>
          </w:p>
        </w:tc>
        <w:tc>
          <w:tcPr>
            <w:tcW w:w="260" w:type="dxa"/>
            <w:tcBorders>
              <w:top w:val="nil"/>
              <w:left w:val="nil"/>
              <w:bottom w:val="nil"/>
              <w:right w:val="nil"/>
            </w:tcBorders>
            <w:tcMar>
              <w:top w:w="43" w:type="dxa"/>
              <w:left w:w="0" w:type="dxa"/>
              <w:bottom w:w="0" w:type="dxa"/>
              <w:right w:w="0" w:type="dxa"/>
            </w:tcMar>
            <w:vAlign w:val="bottom"/>
          </w:tcPr>
          <w:p w14:paraId="347A98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4225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9C4153" w14:textId="77777777" w:rsidR="0089264D" w:rsidRPr="00B40C4C" w:rsidRDefault="0089264D" w:rsidP="009137DA">
            <w:r w:rsidRPr="00B40C4C">
              <w:t>Mattilsynet:</w:t>
            </w:r>
          </w:p>
        </w:tc>
        <w:tc>
          <w:tcPr>
            <w:tcW w:w="1380" w:type="dxa"/>
            <w:tcBorders>
              <w:top w:val="nil"/>
              <w:left w:val="nil"/>
              <w:bottom w:val="nil"/>
              <w:right w:val="nil"/>
            </w:tcBorders>
            <w:tcMar>
              <w:top w:w="43" w:type="dxa"/>
              <w:left w:w="0" w:type="dxa"/>
              <w:bottom w:w="0" w:type="dxa"/>
              <w:right w:w="0" w:type="dxa"/>
            </w:tcMar>
            <w:vAlign w:val="bottom"/>
          </w:tcPr>
          <w:p w14:paraId="4782D9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E4C6F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B1CF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7C6A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0D6D63" w14:textId="77777777" w:rsidR="0089264D" w:rsidRPr="00B40C4C" w:rsidRDefault="0089264D" w:rsidP="004B5DA0">
            <w:pPr>
              <w:jc w:val="right"/>
            </w:pPr>
          </w:p>
        </w:tc>
      </w:tr>
      <w:tr w:rsidR="00446E55" w:rsidRPr="00B40C4C" w14:paraId="2D29EA8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4363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4B406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4F221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03ED6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9B666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9281A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8543C7" w14:textId="77777777" w:rsidR="0089264D" w:rsidRPr="00B40C4C" w:rsidRDefault="0089264D" w:rsidP="004B5DA0">
            <w:pPr>
              <w:jc w:val="right"/>
            </w:pPr>
            <w:r w:rsidRPr="00B40C4C">
              <w:t>1 630 585 000</w:t>
            </w:r>
          </w:p>
        </w:tc>
        <w:tc>
          <w:tcPr>
            <w:tcW w:w="180" w:type="dxa"/>
            <w:tcBorders>
              <w:top w:val="nil"/>
              <w:left w:val="nil"/>
              <w:bottom w:val="nil"/>
              <w:right w:val="nil"/>
            </w:tcBorders>
            <w:tcMar>
              <w:top w:w="43" w:type="dxa"/>
              <w:left w:w="0" w:type="dxa"/>
              <w:bottom w:w="0" w:type="dxa"/>
              <w:right w:w="0" w:type="dxa"/>
            </w:tcMar>
            <w:vAlign w:val="bottom"/>
          </w:tcPr>
          <w:p w14:paraId="53860E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D98E03" w14:textId="77777777" w:rsidR="0089264D" w:rsidRPr="00B40C4C" w:rsidRDefault="0089264D" w:rsidP="004B5DA0">
            <w:pPr>
              <w:jc w:val="right"/>
            </w:pPr>
          </w:p>
        </w:tc>
      </w:tr>
      <w:tr w:rsidR="00446E55" w:rsidRPr="00B40C4C" w14:paraId="7BCB661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C15E9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9B36B3"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708E3E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094D46" w14:textId="77777777" w:rsidR="0089264D" w:rsidRPr="00B40C4C" w:rsidRDefault="0089264D" w:rsidP="009137DA">
            <w:r w:rsidRPr="00B40C4C">
              <w:t>Reguleringspremie til kommunale og fylkeskommunale pensjonskasser</w:t>
            </w:r>
          </w:p>
        </w:tc>
        <w:tc>
          <w:tcPr>
            <w:tcW w:w="1380" w:type="dxa"/>
            <w:tcBorders>
              <w:top w:val="nil"/>
              <w:left w:val="nil"/>
              <w:bottom w:val="nil"/>
              <w:right w:val="nil"/>
            </w:tcBorders>
            <w:tcMar>
              <w:top w:w="43" w:type="dxa"/>
              <w:left w:w="0" w:type="dxa"/>
              <w:bottom w:w="0" w:type="dxa"/>
              <w:right w:w="0" w:type="dxa"/>
            </w:tcMar>
            <w:vAlign w:val="bottom"/>
          </w:tcPr>
          <w:p w14:paraId="2BE638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21611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96762A" w14:textId="77777777" w:rsidR="0089264D" w:rsidRPr="00B40C4C" w:rsidRDefault="0089264D" w:rsidP="004B5DA0">
            <w:pPr>
              <w:jc w:val="right"/>
            </w:pPr>
            <w:r w:rsidRPr="00B40C4C">
              <w:t>14 517 000</w:t>
            </w:r>
          </w:p>
        </w:tc>
        <w:tc>
          <w:tcPr>
            <w:tcW w:w="180" w:type="dxa"/>
            <w:tcBorders>
              <w:top w:val="nil"/>
              <w:left w:val="nil"/>
              <w:bottom w:val="nil"/>
              <w:right w:val="nil"/>
            </w:tcBorders>
            <w:tcMar>
              <w:top w:w="43" w:type="dxa"/>
              <w:left w:w="0" w:type="dxa"/>
              <w:bottom w:w="0" w:type="dxa"/>
              <w:right w:w="0" w:type="dxa"/>
            </w:tcMar>
            <w:vAlign w:val="bottom"/>
          </w:tcPr>
          <w:p w14:paraId="003FF5B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C11EE8" w14:textId="77777777" w:rsidR="0089264D" w:rsidRPr="00B40C4C" w:rsidRDefault="0089264D" w:rsidP="004B5DA0">
            <w:pPr>
              <w:jc w:val="right"/>
            </w:pPr>
          </w:p>
        </w:tc>
      </w:tr>
      <w:tr w:rsidR="00446E55" w:rsidRPr="00B40C4C" w14:paraId="02B5BE2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17CD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27354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434B1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94DADD" w14:textId="77777777" w:rsidR="0089264D" w:rsidRPr="00B40C4C" w:rsidRDefault="0089264D" w:rsidP="009137DA">
            <w:r w:rsidRPr="00B40C4C">
              <w:t>Tilskudd til erstatninger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D9D13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F926B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A501758" w14:textId="77777777" w:rsidR="0089264D" w:rsidRPr="00B40C4C" w:rsidRDefault="0089264D" w:rsidP="004B5DA0">
            <w:pPr>
              <w:jc w:val="right"/>
            </w:pPr>
            <w:r w:rsidRPr="00B40C4C">
              <w:t>4 193 000</w:t>
            </w:r>
          </w:p>
        </w:tc>
        <w:tc>
          <w:tcPr>
            <w:tcW w:w="180" w:type="dxa"/>
            <w:tcBorders>
              <w:top w:val="nil"/>
              <w:left w:val="nil"/>
              <w:bottom w:val="nil"/>
              <w:right w:val="nil"/>
            </w:tcBorders>
            <w:tcMar>
              <w:top w:w="43" w:type="dxa"/>
              <w:left w:w="0" w:type="dxa"/>
              <w:bottom w:w="0" w:type="dxa"/>
              <w:right w:w="0" w:type="dxa"/>
            </w:tcMar>
            <w:vAlign w:val="bottom"/>
          </w:tcPr>
          <w:p w14:paraId="4D9C806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7F5FB48" w14:textId="77777777" w:rsidR="0089264D" w:rsidRPr="00B40C4C" w:rsidRDefault="0089264D" w:rsidP="004B5DA0">
            <w:pPr>
              <w:jc w:val="right"/>
            </w:pPr>
            <w:r w:rsidRPr="00B40C4C">
              <w:t>1 649 295 000</w:t>
            </w:r>
          </w:p>
        </w:tc>
      </w:tr>
      <w:tr w:rsidR="00446E55" w:rsidRPr="00B40C4C" w14:paraId="12F09A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4D36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277C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DF91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D2C19A" w14:textId="77777777" w:rsidR="0089264D" w:rsidRPr="00B40C4C" w:rsidRDefault="0089264D" w:rsidP="009137DA">
            <w:r w:rsidRPr="00B40C4C">
              <w:t>Sum Matpolitikk</w:t>
            </w:r>
          </w:p>
        </w:tc>
        <w:tc>
          <w:tcPr>
            <w:tcW w:w="1380" w:type="dxa"/>
            <w:tcBorders>
              <w:top w:val="nil"/>
              <w:left w:val="nil"/>
              <w:bottom w:val="nil"/>
              <w:right w:val="nil"/>
            </w:tcBorders>
            <w:tcMar>
              <w:top w:w="43" w:type="dxa"/>
              <w:left w:w="0" w:type="dxa"/>
              <w:bottom w:w="0" w:type="dxa"/>
              <w:right w:w="0" w:type="dxa"/>
            </w:tcMar>
            <w:vAlign w:val="bottom"/>
          </w:tcPr>
          <w:p w14:paraId="2E59E3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7A56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53AA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D34F4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6952671" w14:textId="77777777" w:rsidR="0089264D" w:rsidRPr="00B40C4C" w:rsidRDefault="0089264D" w:rsidP="004B5DA0">
            <w:pPr>
              <w:jc w:val="right"/>
            </w:pPr>
            <w:r w:rsidRPr="00B40C4C">
              <w:t>1 765 289 000</w:t>
            </w:r>
          </w:p>
        </w:tc>
      </w:tr>
      <w:tr w:rsidR="00446E55" w:rsidRPr="00B40C4C" w14:paraId="6211233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35514F1" w14:textId="77777777" w:rsidR="0089264D" w:rsidRPr="00B40C4C" w:rsidRDefault="0089264D" w:rsidP="00DA6D3F">
            <w:pPr>
              <w:pStyle w:val="tittel-gulbok2"/>
            </w:pPr>
            <w:r w:rsidRPr="00B40C4C">
              <w:t>Forskning, innovasjon og kunnskapsutvikling</w:t>
            </w:r>
          </w:p>
        </w:tc>
      </w:tr>
      <w:tr w:rsidR="00446E55" w:rsidRPr="00B40C4C" w14:paraId="28F1AFC3" w14:textId="77777777" w:rsidTr="008C2AB1">
        <w:trPr>
          <w:trHeight w:val="240"/>
        </w:trPr>
        <w:tc>
          <w:tcPr>
            <w:tcW w:w="567" w:type="dxa"/>
            <w:tcBorders>
              <w:top w:val="nil"/>
              <w:left w:val="nil"/>
              <w:bottom w:val="nil"/>
            </w:tcBorders>
            <w:tcMar>
              <w:top w:w="43" w:type="dxa"/>
              <w:left w:w="0" w:type="dxa"/>
              <w:bottom w:w="0" w:type="dxa"/>
              <w:right w:w="0" w:type="dxa"/>
            </w:tcMar>
          </w:tcPr>
          <w:p w14:paraId="467FC6C6" w14:textId="77777777" w:rsidR="0089264D" w:rsidRPr="00B40C4C" w:rsidRDefault="0089264D" w:rsidP="009137DA">
            <w:r w:rsidRPr="00B40C4C">
              <w:t>1136</w:t>
            </w:r>
          </w:p>
        </w:tc>
        <w:tc>
          <w:tcPr>
            <w:tcW w:w="260" w:type="dxa"/>
            <w:tcBorders>
              <w:top w:val="nil"/>
              <w:left w:val="nil"/>
              <w:bottom w:val="nil"/>
              <w:right w:val="nil"/>
            </w:tcBorders>
            <w:tcMar>
              <w:top w:w="43" w:type="dxa"/>
              <w:left w:w="0" w:type="dxa"/>
              <w:bottom w:w="0" w:type="dxa"/>
              <w:right w:w="0" w:type="dxa"/>
            </w:tcMar>
            <w:vAlign w:val="bottom"/>
          </w:tcPr>
          <w:p w14:paraId="2EF967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0C53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DB4B27" w14:textId="77777777" w:rsidR="0089264D" w:rsidRPr="00B40C4C" w:rsidRDefault="0089264D" w:rsidP="009137DA">
            <w:r w:rsidRPr="00B40C4C">
              <w:t>Norsk institutt for bioøkonomi:</w:t>
            </w:r>
          </w:p>
        </w:tc>
        <w:tc>
          <w:tcPr>
            <w:tcW w:w="1380" w:type="dxa"/>
            <w:tcBorders>
              <w:top w:val="nil"/>
              <w:left w:val="nil"/>
              <w:bottom w:val="nil"/>
              <w:right w:val="nil"/>
            </w:tcBorders>
            <w:tcMar>
              <w:top w:w="43" w:type="dxa"/>
              <w:left w:w="0" w:type="dxa"/>
              <w:bottom w:w="0" w:type="dxa"/>
              <w:right w:w="0" w:type="dxa"/>
            </w:tcMar>
            <w:vAlign w:val="bottom"/>
          </w:tcPr>
          <w:p w14:paraId="37DEF5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88A31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E6BA7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8B8DB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C796D1" w14:textId="77777777" w:rsidR="0089264D" w:rsidRPr="00B40C4C" w:rsidRDefault="0089264D" w:rsidP="004B5DA0">
            <w:pPr>
              <w:jc w:val="right"/>
            </w:pPr>
          </w:p>
        </w:tc>
      </w:tr>
      <w:tr w:rsidR="00446E55" w:rsidRPr="00B40C4C" w14:paraId="3452C8D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F08B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25A304"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3EBBC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B1113B" w14:textId="77777777" w:rsidR="0089264D" w:rsidRPr="00B40C4C" w:rsidRDefault="0089264D" w:rsidP="009137DA">
            <w:r w:rsidRPr="00B40C4C">
              <w:t>Kunnskapsutvikling, formidling og beredskap</w:t>
            </w:r>
          </w:p>
        </w:tc>
        <w:tc>
          <w:tcPr>
            <w:tcW w:w="1380" w:type="dxa"/>
            <w:tcBorders>
              <w:top w:val="nil"/>
              <w:left w:val="nil"/>
              <w:bottom w:val="nil"/>
              <w:right w:val="nil"/>
            </w:tcBorders>
            <w:tcMar>
              <w:top w:w="43" w:type="dxa"/>
              <w:left w:w="0" w:type="dxa"/>
              <w:bottom w:w="0" w:type="dxa"/>
              <w:right w:w="0" w:type="dxa"/>
            </w:tcMar>
            <w:vAlign w:val="bottom"/>
          </w:tcPr>
          <w:p w14:paraId="04EEF7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ABE8B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40CA056" w14:textId="77777777" w:rsidR="0089264D" w:rsidRPr="00B40C4C" w:rsidRDefault="0089264D" w:rsidP="004B5DA0">
            <w:pPr>
              <w:jc w:val="right"/>
            </w:pPr>
            <w:r w:rsidRPr="00B40C4C">
              <w:t>278 450 000</w:t>
            </w:r>
          </w:p>
        </w:tc>
        <w:tc>
          <w:tcPr>
            <w:tcW w:w="180" w:type="dxa"/>
            <w:tcBorders>
              <w:top w:val="nil"/>
              <w:left w:val="nil"/>
              <w:bottom w:val="nil"/>
              <w:right w:val="nil"/>
            </w:tcBorders>
            <w:tcMar>
              <w:top w:w="43" w:type="dxa"/>
              <w:left w:w="0" w:type="dxa"/>
              <w:bottom w:w="0" w:type="dxa"/>
              <w:right w:w="0" w:type="dxa"/>
            </w:tcMar>
            <w:vAlign w:val="bottom"/>
          </w:tcPr>
          <w:p w14:paraId="736FB8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067F6A" w14:textId="77777777" w:rsidR="0089264D" w:rsidRPr="00B40C4C" w:rsidRDefault="0089264D" w:rsidP="004B5DA0">
            <w:pPr>
              <w:jc w:val="right"/>
            </w:pPr>
            <w:r w:rsidRPr="00B40C4C">
              <w:t>278 450 000</w:t>
            </w:r>
          </w:p>
        </w:tc>
      </w:tr>
      <w:tr w:rsidR="00446E55" w:rsidRPr="00B40C4C" w14:paraId="10B45668" w14:textId="77777777" w:rsidTr="008C2AB1">
        <w:trPr>
          <w:trHeight w:val="240"/>
        </w:trPr>
        <w:tc>
          <w:tcPr>
            <w:tcW w:w="567" w:type="dxa"/>
            <w:tcBorders>
              <w:top w:val="nil"/>
              <w:left w:val="nil"/>
              <w:bottom w:val="nil"/>
            </w:tcBorders>
            <w:tcMar>
              <w:top w:w="43" w:type="dxa"/>
              <w:left w:w="0" w:type="dxa"/>
              <w:bottom w:w="0" w:type="dxa"/>
              <w:right w:w="0" w:type="dxa"/>
            </w:tcMar>
          </w:tcPr>
          <w:p w14:paraId="66F0D1CD" w14:textId="77777777" w:rsidR="0089264D" w:rsidRPr="00B40C4C" w:rsidRDefault="0089264D" w:rsidP="009137DA">
            <w:r w:rsidRPr="00B40C4C">
              <w:t>1137</w:t>
            </w:r>
          </w:p>
        </w:tc>
        <w:tc>
          <w:tcPr>
            <w:tcW w:w="260" w:type="dxa"/>
            <w:tcBorders>
              <w:top w:val="nil"/>
              <w:left w:val="nil"/>
              <w:bottom w:val="nil"/>
              <w:right w:val="nil"/>
            </w:tcBorders>
            <w:tcMar>
              <w:top w:w="43" w:type="dxa"/>
              <w:left w:w="0" w:type="dxa"/>
              <w:bottom w:w="0" w:type="dxa"/>
              <w:right w:w="0" w:type="dxa"/>
            </w:tcMar>
            <w:vAlign w:val="bottom"/>
          </w:tcPr>
          <w:p w14:paraId="3FAD87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3623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FD12A8" w14:textId="77777777" w:rsidR="0089264D" w:rsidRPr="00B40C4C" w:rsidRDefault="0089264D" w:rsidP="009137DA">
            <w:r w:rsidRPr="00B40C4C">
              <w:t>Forskning og innovasjon:</w:t>
            </w:r>
          </w:p>
        </w:tc>
        <w:tc>
          <w:tcPr>
            <w:tcW w:w="1380" w:type="dxa"/>
            <w:tcBorders>
              <w:top w:val="nil"/>
              <w:left w:val="nil"/>
              <w:bottom w:val="nil"/>
              <w:right w:val="nil"/>
            </w:tcBorders>
            <w:tcMar>
              <w:top w:w="43" w:type="dxa"/>
              <w:left w:w="0" w:type="dxa"/>
              <w:bottom w:w="0" w:type="dxa"/>
              <w:right w:w="0" w:type="dxa"/>
            </w:tcMar>
            <w:vAlign w:val="bottom"/>
          </w:tcPr>
          <w:p w14:paraId="39C1AE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51D97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10BB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FC58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D273E1" w14:textId="77777777" w:rsidR="0089264D" w:rsidRPr="00B40C4C" w:rsidRDefault="0089264D" w:rsidP="004B5DA0">
            <w:pPr>
              <w:jc w:val="right"/>
            </w:pPr>
          </w:p>
        </w:tc>
      </w:tr>
      <w:tr w:rsidR="00446E55" w:rsidRPr="00B40C4C" w14:paraId="59BF06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639B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455E40" w14:textId="77777777" w:rsidR="0089264D" w:rsidRPr="00B40C4C" w:rsidRDefault="0089264D" w:rsidP="009137DA">
            <w:r w:rsidRPr="00B40C4C">
              <w:t>54</w:t>
            </w:r>
          </w:p>
        </w:tc>
        <w:tc>
          <w:tcPr>
            <w:tcW w:w="260" w:type="dxa"/>
            <w:tcBorders>
              <w:top w:val="nil"/>
              <w:left w:val="nil"/>
              <w:bottom w:val="nil"/>
              <w:right w:val="nil"/>
            </w:tcBorders>
            <w:tcMar>
              <w:top w:w="43" w:type="dxa"/>
              <w:left w:w="0" w:type="dxa"/>
              <w:bottom w:w="0" w:type="dxa"/>
              <w:right w:w="0" w:type="dxa"/>
            </w:tcMar>
            <w:vAlign w:val="bottom"/>
          </w:tcPr>
          <w:p w14:paraId="213D80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7BC5D3" w14:textId="77777777" w:rsidR="0089264D" w:rsidRPr="00B40C4C" w:rsidRDefault="0089264D" w:rsidP="009137DA">
            <w:r w:rsidRPr="00B40C4C">
              <w:t>Næringsrettet matforskning m.m.</w:t>
            </w:r>
          </w:p>
        </w:tc>
        <w:tc>
          <w:tcPr>
            <w:tcW w:w="1380" w:type="dxa"/>
            <w:tcBorders>
              <w:top w:val="nil"/>
              <w:left w:val="nil"/>
              <w:bottom w:val="nil"/>
              <w:right w:val="nil"/>
            </w:tcBorders>
            <w:tcMar>
              <w:top w:w="43" w:type="dxa"/>
              <w:left w:w="0" w:type="dxa"/>
              <w:bottom w:w="0" w:type="dxa"/>
              <w:right w:w="0" w:type="dxa"/>
            </w:tcMar>
            <w:vAlign w:val="bottom"/>
          </w:tcPr>
          <w:p w14:paraId="5A6111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F22A3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4A86C6" w14:textId="77777777" w:rsidR="0089264D" w:rsidRPr="00B40C4C" w:rsidRDefault="0089264D" w:rsidP="004B5DA0">
            <w:pPr>
              <w:jc w:val="right"/>
            </w:pPr>
            <w:r w:rsidRPr="00B40C4C">
              <w:t>240 000 000</w:t>
            </w:r>
          </w:p>
        </w:tc>
        <w:tc>
          <w:tcPr>
            <w:tcW w:w="180" w:type="dxa"/>
            <w:tcBorders>
              <w:top w:val="nil"/>
              <w:left w:val="nil"/>
              <w:bottom w:val="nil"/>
              <w:right w:val="nil"/>
            </w:tcBorders>
            <w:tcMar>
              <w:top w:w="43" w:type="dxa"/>
              <w:left w:w="0" w:type="dxa"/>
              <w:bottom w:w="0" w:type="dxa"/>
              <w:right w:w="0" w:type="dxa"/>
            </w:tcMar>
            <w:vAlign w:val="bottom"/>
          </w:tcPr>
          <w:p w14:paraId="0F21515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3B4B28" w14:textId="77777777" w:rsidR="0089264D" w:rsidRPr="00B40C4C" w:rsidRDefault="0089264D" w:rsidP="004B5DA0">
            <w:pPr>
              <w:jc w:val="right"/>
            </w:pPr>
          </w:p>
        </w:tc>
      </w:tr>
      <w:tr w:rsidR="00446E55" w:rsidRPr="00B40C4C" w14:paraId="1613216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63E6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90244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BCCCA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7EA37E" w14:textId="77777777" w:rsidR="0089264D" w:rsidRPr="00B40C4C" w:rsidRDefault="0089264D" w:rsidP="009137DA">
            <w:r w:rsidRPr="00B40C4C">
              <w:t>Innovasjonsaktivitet m.m.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75308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6E1D7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6D13A8" w14:textId="77777777" w:rsidR="0089264D" w:rsidRPr="00B40C4C" w:rsidRDefault="0089264D" w:rsidP="004B5DA0">
            <w:pPr>
              <w:jc w:val="right"/>
            </w:pPr>
            <w:r w:rsidRPr="00B40C4C">
              <w:t>2 997 000</w:t>
            </w:r>
          </w:p>
        </w:tc>
        <w:tc>
          <w:tcPr>
            <w:tcW w:w="180" w:type="dxa"/>
            <w:tcBorders>
              <w:top w:val="nil"/>
              <w:left w:val="nil"/>
              <w:bottom w:val="nil"/>
              <w:right w:val="nil"/>
            </w:tcBorders>
            <w:tcMar>
              <w:top w:w="43" w:type="dxa"/>
              <w:left w:w="0" w:type="dxa"/>
              <w:bottom w:w="0" w:type="dxa"/>
              <w:right w:w="0" w:type="dxa"/>
            </w:tcMar>
            <w:vAlign w:val="bottom"/>
          </w:tcPr>
          <w:p w14:paraId="2197DB1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BBD625" w14:textId="77777777" w:rsidR="0089264D" w:rsidRPr="00B40C4C" w:rsidRDefault="0089264D" w:rsidP="004B5DA0">
            <w:pPr>
              <w:jc w:val="right"/>
            </w:pPr>
          </w:p>
        </w:tc>
      </w:tr>
      <w:tr w:rsidR="00446E55" w:rsidRPr="00B40C4C" w14:paraId="65F7116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6F576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BF1124"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A0156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710C42" w14:textId="77777777" w:rsidR="0089264D" w:rsidRPr="00B40C4C" w:rsidRDefault="0089264D" w:rsidP="009137DA">
            <w:r w:rsidRPr="00B40C4C">
              <w:t>Forskningsaktivitet - 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BEFF60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BD36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DD72BC" w14:textId="77777777" w:rsidR="0089264D" w:rsidRPr="00B40C4C" w:rsidRDefault="0089264D" w:rsidP="004B5DA0">
            <w:pPr>
              <w:jc w:val="right"/>
            </w:pPr>
            <w:r w:rsidRPr="00B40C4C">
              <w:t>204 327 000</w:t>
            </w:r>
          </w:p>
        </w:tc>
        <w:tc>
          <w:tcPr>
            <w:tcW w:w="180" w:type="dxa"/>
            <w:tcBorders>
              <w:top w:val="nil"/>
              <w:left w:val="nil"/>
              <w:bottom w:val="nil"/>
              <w:right w:val="nil"/>
            </w:tcBorders>
            <w:tcMar>
              <w:top w:w="43" w:type="dxa"/>
              <w:left w:w="0" w:type="dxa"/>
              <w:bottom w:w="0" w:type="dxa"/>
              <w:right w:w="0" w:type="dxa"/>
            </w:tcMar>
            <w:vAlign w:val="bottom"/>
          </w:tcPr>
          <w:p w14:paraId="12877F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42D520" w14:textId="77777777" w:rsidR="0089264D" w:rsidRPr="00B40C4C" w:rsidRDefault="0089264D" w:rsidP="004B5DA0">
            <w:pPr>
              <w:jc w:val="right"/>
            </w:pPr>
          </w:p>
        </w:tc>
      </w:tr>
      <w:tr w:rsidR="00446E55" w:rsidRPr="00B40C4C" w14:paraId="130C012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26382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82BF3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8EE7B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019AED" w14:textId="77777777" w:rsidR="0089264D" w:rsidRPr="00B40C4C" w:rsidRDefault="0089264D" w:rsidP="009137DA">
            <w:r w:rsidRPr="00B40C4C">
              <w:t>Grunnbevilgninger til forskningsinstitutt - Norges forskningsråd</w:t>
            </w:r>
          </w:p>
        </w:tc>
        <w:tc>
          <w:tcPr>
            <w:tcW w:w="1380" w:type="dxa"/>
            <w:tcBorders>
              <w:top w:val="nil"/>
              <w:left w:val="nil"/>
              <w:bottom w:val="nil"/>
              <w:right w:val="nil"/>
            </w:tcBorders>
            <w:tcMar>
              <w:top w:w="43" w:type="dxa"/>
              <w:left w:w="0" w:type="dxa"/>
              <w:bottom w:w="0" w:type="dxa"/>
              <w:right w:w="0" w:type="dxa"/>
            </w:tcMar>
            <w:vAlign w:val="bottom"/>
          </w:tcPr>
          <w:p w14:paraId="18A154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42335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6B7CD19" w14:textId="77777777" w:rsidR="0089264D" w:rsidRPr="00B40C4C" w:rsidRDefault="0089264D" w:rsidP="004B5DA0">
            <w:pPr>
              <w:jc w:val="right"/>
            </w:pPr>
            <w:r w:rsidRPr="00B40C4C">
              <w:t>213 016 000</w:t>
            </w:r>
          </w:p>
        </w:tc>
        <w:tc>
          <w:tcPr>
            <w:tcW w:w="180" w:type="dxa"/>
            <w:tcBorders>
              <w:top w:val="nil"/>
              <w:left w:val="nil"/>
              <w:bottom w:val="nil"/>
              <w:right w:val="nil"/>
            </w:tcBorders>
            <w:tcMar>
              <w:top w:w="43" w:type="dxa"/>
              <w:left w:w="0" w:type="dxa"/>
              <w:bottom w:w="0" w:type="dxa"/>
              <w:right w:w="0" w:type="dxa"/>
            </w:tcMar>
            <w:vAlign w:val="bottom"/>
          </w:tcPr>
          <w:p w14:paraId="5443F8A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EA7B65E" w14:textId="77777777" w:rsidR="0089264D" w:rsidRPr="00B40C4C" w:rsidRDefault="0089264D" w:rsidP="004B5DA0">
            <w:pPr>
              <w:jc w:val="right"/>
            </w:pPr>
            <w:r w:rsidRPr="00B40C4C">
              <w:t>660 340 000</w:t>
            </w:r>
          </w:p>
        </w:tc>
      </w:tr>
      <w:tr w:rsidR="00446E55" w:rsidRPr="00B40C4C" w14:paraId="060E3B7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E95EAB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5996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E496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7CA927" w14:textId="77777777" w:rsidR="0089264D" w:rsidRPr="00B40C4C" w:rsidRDefault="0089264D" w:rsidP="009137DA">
            <w:r w:rsidRPr="00B40C4C">
              <w:t>Sum Forskning, innovasjon og kunnskapsutvikling</w:t>
            </w:r>
          </w:p>
        </w:tc>
        <w:tc>
          <w:tcPr>
            <w:tcW w:w="1380" w:type="dxa"/>
            <w:tcBorders>
              <w:top w:val="nil"/>
              <w:left w:val="nil"/>
              <w:bottom w:val="nil"/>
              <w:right w:val="nil"/>
            </w:tcBorders>
            <w:tcMar>
              <w:top w:w="43" w:type="dxa"/>
              <w:left w:w="0" w:type="dxa"/>
              <w:bottom w:w="0" w:type="dxa"/>
              <w:right w:w="0" w:type="dxa"/>
            </w:tcMar>
            <w:vAlign w:val="bottom"/>
          </w:tcPr>
          <w:p w14:paraId="3C7203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F29B8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45E4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54892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C1FABCB" w14:textId="77777777" w:rsidR="0089264D" w:rsidRPr="00B40C4C" w:rsidRDefault="0089264D" w:rsidP="004B5DA0">
            <w:pPr>
              <w:jc w:val="right"/>
            </w:pPr>
            <w:r w:rsidRPr="00B40C4C">
              <w:t>938 790 000</w:t>
            </w:r>
          </w:p>
        </w:tc>
      </w:tr>
      <w:tr w:rsidR="00446E55" w:rsidRPr="00B40C4C" w14:paraId="344D2EA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B0B8729" w14:textId="77777777" w:rsidR="0089264D" w:rsidRPr="00B40C4C" w:rsidRDefault="0089264D" w:rsidP="00DA6D3F">
            <w:pPr>
              <w:pStyle w:val="tittel-gulbok2"/>
            </w:pPr>
            <w:r w:rsidRPr="00B40C4C">
              <w:t>Næringsutvikling, ressursforvaltning og miljøtiltak</w:t>
            </w:r>
          </w:p>
        </w:tc>
      </w:tr>
      <w:tr w:rsidR="00446E55" w:rsidRPr="00B40C4C" w14:paraId="19FC24FA" w14:textId="77777777" w:rsidTr="008C2AB1">
        <w:trPr>
          <w:trHeight w:val="240"/>
        </w:trPr>
        <w:tc>
          <w:tcPr>
            <w:tcW w:w="567" w:type="dxa"/>
            <w:tcBorders>
              <w:top w:val="nil"/>
              <w:left w:val="nil"/>
              <w:bottom w:val="nil"/>
            </w:tcBorders>
            <w:tcMar>
              <w:top w:w="43" w:type="dxa"/>
              <w:left w:w="0" w:type="dxa"/>
              <w:bottom w:w="0" w:type="dxa"/>
              <w:right w:w="0" w:type="dxa"/>
            </w:tcMar>
          </w:tcPr>
          <w:p w14:paraId="10046337" w14:textId="77777777" w:rsidR="0089264D" w:rsidRPr="00B40C4C" w:rsidRDefault="0089264D" w:rsidP="009137DA">
            <w:r w:rsidRPr="00B40C4C">
              <w:t>1138</w:t>
            </w:r>
          </w:p>
        </w:tc>
        <w:tc>
          <w:tcPr>
            <w:tcW w:w="260" w:type="dxa"/>
            <w:tcBorders>
              <w:top w:val="nil"/>
              <w:left w:val="nil"/>
              <w:bottom w:val="nil"/>
              <w:right w:val="nil"/>
            </w:tcBorders>
            <w:tcMar>
              <w:top w:w="43" w:type="dxa"/>
              <w:left w:w="0" w:type="dxa"/>
              <w:bottom w:w="0" w:type="dxa"/>
              <w:right w:w="0" w:type="dxa"/>
            </w:tcMar>
            <w:vAlign w:val="bottom"/>
          </w:tcPr>
          <w:p w14:paraId="135EE9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33C0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62A619" w14:textId="77777777" w:rsidR="0089264D" w:rsidRPr="00B40C4C" w:rsidRDefault="0089264D" w:rsidP="009137DA">
            <w:r w:rsidRPr="00B40C4C">
              <w:t>Støtte til organisasjoner m.m.:</w:t>
            </w:r>
          </w:p>
        </w:tc>
        <w:tc>
          <w:tcPr>
            <w:tcW w:w="1380" w:type="dxa"/>
            <w:tcBorders>
              <w:top w:val="nil"/>
              <w:left w:val="nil"/>
              <w:bottom w:val="nil"/>
              <w:right w:val="nil"/>
            </w:tcBorders>
            <w:tcMar>
              <w:top w:w="43" w:type="dxa"/>
              <w:left w:w="0" w:type="dxa"/>
              <w:bottom w:w="0" w:type="dxa"/>
              <w:right w:w="0" w:type="dxa"/>
            </w:tcMar>
            <w:vAlign w:val="bottom"/>
          </w:tcPr>
          <w:p w14:paraId="228AE0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E3C7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7300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F70D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E07BDA" w14:textId="77777777" w:rsidR="0089264D" w:rsidRPr="00B40C4C" w:rsidRDefault="0089264D" w:rsidP="004B5DA0">
            <w:pPr>
              <w:jc w:val="right"/>
            </w:pPr>
          </w:p>
        </w:tc>
      </w:tr>
      <w:tr w:rsidR="00446E55" w:rsidRPr="00B40C4C" w14:paraId="016D72D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2348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B1E8E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9414F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814FE0" w14:textId="77777777" w:rsidR="0089264D" w:rsidRPr="00B40C4C" w:rsidRDefault="0089264D" w:rsidP="009137DA">
            <w:r w:rsidRPr="00B40C4C">
              <w:t>Støtte til organisasjoner</w:t>
            </w:r>
          </w:p>
        </w:tc>
        <w:tc>
          <w:tcPr>
            <w:tcW w:w="1380" w:type="dxa"/>
            <w:tcBorders>
              <w:top w:val="nil"/>
              <w:left w:val="nil"/>
              <w:bottom w:val="nil"/>
              <w:right w:val="nil"/>
            </w:tcBorders>
            <w:tcMar>
              <w:top w:w="43" w:type="dxa"/>
              <w:left w:w="0" w:type="dxa"/>
              <w:bottom w:w="0" w:type="dxa"/>
              <w:right w:w="0" w:type="dxa"/>
            </w:tcMar>
            <w:vAlign w:val="bottom"/>
          </w:tcPr>
          <w:p w14:paraId="70E2352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1D8E2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E3538C" w14:textId="77777777" w:rsidR="0089264D" w:rsidRPr="00B40C4C" w:rsidRDefault="0089264D" w:rsidP="004B5DA0">
            <w:pPr>
              <w:jc w:val="right"/>
            </w:pPr>
            <w:r w:rsidRPr="00B40C4C">
              <w:t>53 751 000</w:t>
            </w:r>
          </w:p>
        </w:tc>
        <w:tc>
          <w:tcPr>
            <w:tcW w:w="180" w:type="dxa"/>
            <w:tcBorders>
              <w:top w:val="nil"/>
              <w:left w:val="nil"/>
              <w:bottom w:val="nil"/>
              <w:right w:val="nil"/>
            </w:tcBorders>
            <w:tcMar>
              <w:top w:w="43" w:type="dxa"/>
              <w:left w:w="0" w:type="dxa"/>
              <w:bottom w:w="0" w:type="dxa"/>
              <w:right w:w="0" w:type="dxa"/>
            </w:tcMar>
            <w:vAlign w:val="bottom"/>
          </w:tcPr>
          <w:p w14:paraId="0D08F27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4B439C" w14:textId="77777777" w:rsidR="0089264D" w:rsidRPr="00B40C4C" w:rsidRDefault="0089264D" w:rsidP="004B5DA0">
            <w:pPr>
              <w:jc w:val="right"/>
            </w:pPr>
          </w:p>
        </w:tc>
      </w:tr>
      <w:tr w:rsidR="00446E55" w:rsidRPr="00B40C4C" w14:paraId="39D0784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DC752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87567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50C53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F385F2" w14:textId="77777777" w:rsidR="0089264D" w:rsidRPr="00B40C4C" w:rsidRDefault="0089264D" w:rsidP="009137DA">
            <w:r w:rsidRPr="00B40C4C">
              <w:t>Internasjonalt skogpolitisk samarbeid - organisasjoner og prosesser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6643D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449D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69FC10" w14:textId="77777777" w:rsidR="0089264D" w:rsidRPr="00B40C4C" w:rsidRDefault="0089264D" w:rsidP="004B5DA0">
            <w:pPr>
              <w:jc w:val="right"/>
            </w:pPr>
            <w:r w:rsidRPr="00B40C4C">
              <w:t>1 453 000</w:t>
            </w:r>
          </w:p>
        </w:tc>
        <w:tc>
          <w:tcPr>
            <w:tcW w:w="180" w:type="dxa"/>
            <w:tcBorders>
              <w:top w:val="nil"/>
              <w:left w:val="nil"/>
              <w:bottom w:val="nil"/>
              <w:right w:val="nil"/>
            </w:tcBorders>
            <w:tcMar>
              <w:top w:w="43" w:type="dxa"/>
              <w:left w:w="0" w:type="dxa"/>
              <w:bottom w:w="0" w:type="dxa"/>
              <w:right w:w="0" w:type="dxa"/>
            </w:tcMar>
            <w:vAlign w:val="bottom"/>
          </w:tcPr>
          <w:p w14:paraId="12F7A93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2252D4" w14:textId="77777777" w:rsidR="0089264D" w:rsidRPr="00B40C4C" w:rsidRDefault="0089264D" w:rsidP="004B5DA0">
            <w:pPr>
              <w:jc w:val="right"/>
            </w:pPr>
          </w:p>
        </w:tc>
      </w:tr>
      <w:tr w:rsidR="00446E55" w:rsidRPr="00B40C4C" w14:paraId="40FFCC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A390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EEC54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2113E9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F75482" w14:textId="77777777" w:rsidR="0089264D" w:rsidRPr="00B40C4C" w:rsidRDefault="0089264D" w:rsidP="009137DA">
            <w:r w:rsidRPr="00B40C4C">
              <w:t>Stiftelsen Norsk senter for økologisk landbruk</w:t>
            </w:r>
          </w:p>
        </w:tc>
        <w:tc>
          <w:tcPr>
            <w:tcW w:w="1380" w:type="dxa"/>
            <w:tcBorders>
              <w:top w:val="nil"/>
              <w:left w:val="nil"/>
              <w:bottom w:val="nil"/>
              <w:right w:val="nil"/>
            </w:tcBorders>
            <w:tcMar>
              <w:top w:w="43" w:type="dxa"/>
              <w:left w:w="0" w:type="dxa"/>
              <w:bottom w:w="0" w:type="dxa"/>
              <w:right w:w="0" w:type="dxa"/>
            </w:tcMar>
            <w:vAlign w:val="bottom"/>
          </w:tcPr>
          <w:p w14:paraId="1271B2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D8D5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818288" w14:textId="77777777" w:rsidR="0089264D" w:rsidRPr="00B40C4C" w:rsidRDefault="0089264D" w:rsidP="004B5DA0">
            <w:pPr>
              <w:jc w:val="right"/>
            </w:pPr>
            <w:r w:rsidRPr="00B40C4C">
              <w:t>9 972 000</w:t>
            </w:r>
          </w:p>
        </w:tc>
        <w:tc>
          <w:tcPr>
            <w:tcW w:w="180" w:type="dxa"/>
            <w:tcBorders>
              <w:top w:val="nil"/>
              <w:left w:val="nil"/>
              <w:bottom w:val="nil"/>
              <w:right w:val="nil"/>
            </w:tcBorders>
            <w:tcMar>
              <w:top w:w="43" w:type="dxa"/>
              <w:left w:w="0" w:type="dxa"/>
              <w:bottom w:w="0" w:type="dxa"/>
              <w:right w:w="0" w:type="dxa"/>
            </w:tcMar>
            <w:vAlign w:val="bottom"/>
          </w:tcPr>
          <w:p w14:paraId="367968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AB198B" w14:textId="77777777" w:rsidR="0089264D" w:rsidRPr="00B40C4C" w:rsidRDefault="0089264D" w:rsidP="004B5DA0">
            <w:pPr>
              <w:jc w:val="right"/>
            </w:pPr>
          </w:p>
        </w:tc>
      </w:tr>
      <w:tr w:rsidR="00446E55" w:rsidRPr="00B40C4C" w14:paraId="5AB18B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657B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3A5B6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9D156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E61125" w14:textId="77777777" w:rsidR="0089264D" w:rsidRPr="00B40C4C" w:rsidRDefault="0089264D" w:rsidP="009137DA">
            <w:r w:rsidRPr="00B40C4C">
              <w:t>Nasjonalt senter for fjellandbruk</w:t>
            </w:r>
          </w:p>
        </w:tc>
        <w:tc>
          <w:tcPr>
            <w:tcW w:w="1380" w:type="dxa"/>
            <w:tcBorders>
              <w:top w:val="nil"/>
              <w:left w:val="nil"/>
              <w:bottom w:val="nil"/>
              <w:right w:val="nil"/>
            </w:tcBorders>
            <w:tcMar>
              <w:top w:w="43" w:type="dxa"/>
              <w:left w:w="0" w:type="dxa"/>
              <w:bottom w:w="0" w:type="dxa"/>
              <w:right w:w="0" w:type="dxa"/>
            </w:tcMar>
            <w:vAlign w:val="bottom"/>
          </w:tcPr>
          <w:p w14:paraId="2B2C67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910F6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09339F" w14:textId="77777777" w:rsidR="0089264D" w:rsidRPr="00B40C4C" w:rsidRDefault="0089264D" w:rsidP="004B5DA0">
            <w:pPr>
              <w:jc w:val="right"/>
            </w:pPr>
            <w:r w:rsidRPr="00B40C4C">
              <w:t>4 358 000</w:t>
            </w:r>
          </w:p>
        </w:tc>
        <w:tc>
          <w:tcPr>
            <w:tcW w:w="180" w:type="dxa"/>
            <w:tcBorders>
              <w:top w:val="nil"/>
              <w:left w:val="nil"/>
              <w:bottom w:val="nil"/>
              <w:right w:val="nil"/>
            </w:tcBorders>
            <w:tcMar>
              <w:top w:w="43" w:type="dxa"/>
              <w:left w:w="0" w:type="dxa"/>
              <w:bottom w:w="0" w:type="dxa"/>
              <w:right w:w="0" w:type="dxa"/>
            </w:tcMar>
            <w:vAlign w:val="bottom"/>
          </w:tcPr>
          <w:p w14:paraId="1D0E13A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140285" w14:textId="77777777" w:rsidR="0089264D" w:rsidRPr="00B40C4C" w:rsidRDefault="0089264D" w:rsidP="004B5DA0">
            <w:pPr>
              <w:jc w:val="right"/>
            </w:pPr>
          </w:p>
        </w:tc>
      </w:tr>
      <w:tr w:rsidR="00446E55" w:rsidRPr="00B40C4C" w14:paraId="4BFA58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50B9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E50C1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D0CC0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4B077A" w14:textId="77777777" w:rsidR="0089264D" w:rsidRPr="00B40C4C" w:rsidRDefault="0089264D" w:rsidP="009137DA">
            <w:r w:rsidRPr="00B40C4C">
              <w:t>Dyrsku'n</w:t>
            </w:r>
          </w:p>
        </w:tc>
        <w:tc>
          <w:tcPr>
            <w:tcW w:w="1380" w:type="dxa"/>
            <w:tcBorders>
              <w:top w:val="nil"/>
              <w:left w:val="nil"/>
              <w:bottom w:val="nil"/>
              <w:right w:val="nil"/>
            </w:tcBorders>
            <w:tcMar>
              <w:top w:w="43" w:type="dxa"/>
              <w:left w:w="0" w:type="dxa"/>
              <w:bottom w:w="0" w:type="dxa"/>
              <w:right w:w="0" w:type="dxa"/>
            </w:tcMar>
            <w:vAlign w:val="bottom"/>
          </w:tcPr>
          <w:p w14:paraId="126A8D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C7A60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238A319" w14:textId="77777777" w:rsidR="0089264D" w:rsidRPr="00B40C4C" w:rsidRDefault="0089264D" w:rsidP="004B5DA0">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41D5C0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034FDD3" w14:textId="77777777" w:rsidR="0089264D" w:rsidRPr="00B40C4C" w:rsidRDefault="0089264D" w:rsidP="004B5DA0">
            <w:pPr>
              <w:jc w:val="right"/>
            </w:pPr>
            <w:r w:rsidRPr="00B40C4C">
              <w:t>72 534 000</w:t>
            </w:r>
          </w:p>
        </w:tc>
      </w:tr>
      <w:tr w:rsidR="00446E55" w:rsidRPr="00B40C4C" w14:paraId="7AA2A5D0" w14:textId="77777777" w:rsidTr="008C2AB1">
        <w:trPr>
          <w:trHeight w:val="240"/>
        </w:trPr>
        <w:tc>
          <w:tcPr>
            <w:tcW w:w="567" w:type="dxa"/>
            <w:tcBorders>
              <w:top w:val="nil"/>
              <w:left w:val="nil"/>
              <w:bottom w:val="nil"/>
            </w:tcBorders>
            <w:tcMar>
              <w:top w:w="43" w:type="dxa"/>
              <w:left w:w="0" w:type="dxa"/>
              <w:bottom w:w="0" w:type="dxa"/>
              <w:right w:w="0" w:type="dxa"/>
            </w:tcMar>
          </w:tcPr>
          <w:p w14:paraId="5E1C4039" w14:textId="77777777" w:rsidR="0089264D" w:rsidRPr="00B40C4C" w:rsidRDefault="0089264D" w:rsidP="009137DA">
            <w:r w:rsidRPr="00B40C4C">
              <w:t>1139</w:t>
            </w:r>
          </w:p>
        </w:tc>
        <w:tc>
          <w:tcPr>
            <w:tcW w:w="260" w:type="dxa"/>
            <w:tcBorders>
              <w:top w:val="nil"/>
              <w:left w:val="nil"/>
              <w:bottom w:val="nil"/>
              <w:right w:val="nil"/>
            </w:tcBorders>
            <w:tcMar>
              <w:top w:w="43" w:type="dxa"/>
              <w:left w:w="0" w:type="dxa"/>
              <w:bottom w:w="0" w:type="dxa"/>
              <w:right w:w="0" w:type="dxa"/>
            </w:tcMar>
            <w:vAlign w:val="bottom"/>
          </w:tcPr>
          <w:p w14:paraId="7CD8A8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B75A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10F5B2" w14:textId="77777777" w:rsidR="0089264D" w:rsidRPr="00B40C4C" w:rsidRDefault="0089264D" w:rsidP="009137DA">
            <w:r w:rsidRPr="00B40C4C">
              <w:t>Genressurser, miljø- og ressursregistreringer:</w:t>
            </w:r>
          </w:p>
        </w:tc>
        <w:tc>
          <w:tcPr>
            <w:tcW w:w="1380" w:type="dxa"/>
            <w:tcBorders>
              <w:top w:val="nil"/>
              <w:left w:val="nil"/>
              <w:bottom w:val="nil"/>
              <w:right w:val="nil"/>
            </w:tcBorders>
            <w:tcMar>
              <w:top w:w="43" w:type="dxa"/>
              <w:left w:w="0" w:type="dxa"/>
              <w:bottom w:w="0" w:type="dxa"/>
              <w:right w:w="0" w:type="dxa"/>
            </w:tcMar>
            <w:vAlign w:val="bottom"/>
          </w:tcPr>
          <w:p w14:paraId="54AE9B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9C2E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7B606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1B63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D2736B" w14:textId="77777777" w:rsidR="0089264D" w:rsidRPr="00B40C4C" w:rsidRDefault="0089264D" w:rsidP="004B5DA0">
            <w:pPr>
              <w:jc w:val="right"/>
            </w:pPr>
          </w:p>
        </w:tc>
      </w:tr>
      <w:tr w:rsidR="00446E55" w:rsidRPr="00B40C4C" w14:paraId="1EFABFF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CC003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53A89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D7831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0A2B07" w14:textId="77777777" w:rsidR="0089264D" w:rsidRPr="00B40C4C" w:rsidRDefault="0089264D" w:rsidP="009137DA">
            <w:r w:rsidRPr="00B40C4C">
              <w:t>Spesielle driftsutgifter - Svalbard globale frøhvelv</w:t>
            </w:r>
          </w:p>
        </w:tc>
        <w:tc>
          <w:tcPr>
            <w:tcW w:w="1380" w:type="dxa"/>
            <w:tcBorders>
              <w:top w:val="nil"/>
              <w:left w:val="nil"/>
              <w:bottom w:val="nil"/>
              <w:right w:val="nil"/>
            </w:tcBorders>
            <w:tcMar>
              <w:top w:w="43" w:type="dxa"/>
              <w:left w:w="0" w:type="dxa"/>
              <w:bottom w:w="0" w:type="dxa"/>
              <w:right w:w="0" w:type="dxa"/>
            </w:tcMar>
            <w:vAlign w:val="bottom"/>
          </w:tcPr>
          <w:p w14:paraId="3C2183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BEF58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DD498D" w14:textId="77777777" w:rsidR="0089264D" w:rsidRPr="00B40C4C" w:rsidRDefault="0089264D" w:rsidP="004B5DA0">
            <w:pPr>
              <w:jc w:val="right"/>
            </w:pPr>
            <w:r w:rsidRPr="00B40C4C">
              <w:t>12 249 000</w:t>
            </w:r>
          </w:p>
        </w:tc>
        <w:tc>
          <w:tcPr>
            <w:tcW w:w="180" w:type="dxa"/>
            <w:tcBorders>
              <w:top w:val="nil"/>
              <w:left w:val="nil"/>
              <w:bottom w:val="nil"/>
              <w:right w:val="nil"/>
            </w:tcBorders>
            <w:tcMar>
              <w:top w:w="43" w:type="dxa"/>
              <w:left w:w="0" w:type="dxa"/>
              <w:bottom w:w="0" w:type="dxa"/>
              <w:right w:w="0" w:type="dxa"/>
            </w:tcMar>
            <w:vAlign w:val="bottom"/>
          </w:tcPr>
          <w:p w14:paraId="685B917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E7998F" w14:textId="77777777" w:rsidR="0089264D" w:rsidRPr="00B40C4C" w:rsidRDefault="0089264D" w:rsidP="004B5DA0">
            <w:pPr>
              <w:jc w:val="right"/>
            </w:pPr>
          </w:p>
        </w:tc>
      </w:tr>
      <w:tr w:rsidR="00446E55" w:rsidRPr="00B40C4C" w14:paraId="3AD2BC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A254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9DC992"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6A4ABD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53F08C" w14:textId="77777777" w:rsidR="0089264D" w:rsidRPr="00B40C4C" w:rsidRDefault="0089264D" w:rsidP="009137DA">
            <w:r w:rsidRPr="00B40C4C">
              <w:t>Miljøregistreringer i skog</w:t>
            </w:r>
          </w:p>
        </w:tc>
        <w:tc>
          <w:tcPr>
            <w:tcW w:w="1380" w:type="dxa"/>
            <w:tcBorders>
              <w:top w:val="nil"/>
              <w:left w:val="nil"/>
              <w:bottom w:val="nil"/>
              <w:right w:val="nil"/>
            </w:tcBorders>
            <w:tcMar>
              <w:top w:w="43" w:type="dxa"/>
              <w:left w:w="0" w:type="dxa"/>
              <w:bottom w:w="0" w:type="dxa"/>
              <w:right w:w="0" w:type="dxa"/>
            </w:tcMar>
            <w:vAlign w:val="bottom"/>
          </w:tcPr>
          <w:p w14:paraId="3F4015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73BC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139095" w14:textId="77777777" w:rsidR="0089264D" w:rsidRPr="00B40C4C" w:rsidRDefault="0089264D" w:rsidP="004B5DA0">
            <w:pPr>
              <w:jc w:val="right"/>
            </w:pPr>
            <w:r w:rsidRPr="00B40C4C">
              <w:t>4 951 000</w:t>
            </w:r>
          </w:p>
        </w:tc>
        <w:tc>
          <w:tcPr>
            <w:tcW w:w="180" w:type="dxa"/>
            <w:tcBorders>
              <w:top w:val="nil"/>
              <w:left w:val="nil"/>
              <w:bottom w:val="nil"/>
              <w:right w:val="nil"/>
            </w:tcBorders>
            <w:tcMar>
              <w:top w:w="43" w:type="dxa"/>
              <w:left w:w="0" w:type="dxa"/>
              <w:bottom w:w="0" w:type="dxa"/>
              <w:right w:w="0" w:type="dxa"/>
            </w:tcMar>
            <w:vAlign w:val="bottom"/>
          </w:tcPr>
          <w:p w14:paraId="289E774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539046" w14:textId="77777777" w:rsidR="0089264D" w:rsidRPr="00B40C4C" w:rsidRDefault="0089264D" w:rsidP="004B5DA0">
            <w:pPr>
              <w:jc w:val="right"/>
            </w:pPr>
          </w:p>
        </w:tc>
      </w:tr>
      <w:tr w:rsidR="00446E55" w:rsidRPr="00B40C4C" w14:paraId="1D2517D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18F8F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7D0E5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79B70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4807B8" w14:textId="77777777" w:rsidR="0089264D" w:rsidRPr="00B40C4C" w:rsidRDefault="0089264D" w:rsidP="009137DA">
            <w:r w:rsidRPr="00B40C4C">
              <w:t>Tilskudd til bevaring og bærekraftig bruk av husdyr-, plante- og skogtregenetiske ressurser</w:t>
            </w:r>
          </w:p>
        </w:tc>
        <w:tc>
          <w:tcPr>
            <w:tcW w:w="1380" w:type="dxa"/>
            <w:tcBorders>
              <w:top w:val="nil"/>
              <w:left w:val="nil"/>
              <w:bottom w:val="nil"/>
              <w:right w:val="nil"/>
            </w:tcBorders>
            <w:tcMar>
              <w:top w:w="43" w:type="dxa"/>
              <w:left w:w="0" w:type="dxa"/>
              <w:bottom w:w="0" w:type="dxa"/>
              <w:right w:w="0" w:type="dxa"/>
            </w:tcMar>
            <w:vAlign w:val="bottom"/>
          </w:tcPr>
          <w:p w14:paraId="335CEC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ED596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8B0075" w14:textId="77777777" w:rsidR="0089264D" w:rsidRPr="00B40C4C" w:rsidRDefault="0089264D" w:rsidP="004B5DA0">
            <w:pPr>
              <w:jc w:val="right"/>
            </w:pPr>
            <w:r w:rsidRPr="00B40C4C">
              <w:t>7 654 000</w:t>
            </w:r>
          </w:p>
        </w:tc>
        <w:tc>
          <w:tcPr>
            <w:tcW w:w="180" w:type="dxa"/>
            <w:tcBorders>
              <w:top w:val="nil"/>
              <w:left w:val="nil"/>
              <w:bottom w:val="nil"/>
              <w:right w:val="nil"/>
            </w:tcBorders>
            <w:tcMar>
              <w:top w:w="43" w:type="dxa"/>
              <w:left w:w="0" w:type="dxa"/>
              <w:bottom w:w="0" w:type="dxa"/>
              <w:right w:w="0" w:type="dxa"/>
            </w:tcMar>
            <w:vAlign w:val="bottom"/>
          </w:tcPr>
          <w:p w14:paraId="699D6C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456AF5" w14:textId="77777777" w:rsidR="0089264D" w:rsidRPr="00B40C4C" w:rsidRDefault="0089264D" w:rsidP="004B5DA0">
            <w:pPr>
              <w:jc w:val="right"/>
            </w:pPr>
          </w:p>
        </w:tc>
      </w:tr>
      <w:tr w:rsidR="00446E55" w:rsidRPr="00B40C4C" w14:paraId="5C6B58D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31151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6F8725"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3A057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45F6C4" w14:textId="77777777" w:rsidR="0089264D" w:rsidRPr="00B40C4C" w:rsidRDefault="0089264D" w:rsidP="009137DA">
            <w:r w:rsidRPr="00B40C4C">
              <w:t>Tilskudd til genressursforvaltning og miljøtiltak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C1889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67A9B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E5A2F9" w14:textId="77777777" w:rsidR="0089264D" w:rsidRPr="00B40C4C" w:rsidRDefault="0089264D" w:rsidP="004B5DA0">
            <w:pPr>
              <w:jc w:val="right"/>
            </w:pPr>
            <w:r w:rsidRPr="00B40C4C">
              <w:t>9 681 000</w:t>
            </w:r>
          </w:p>
        </w:tc>
        <w:tc>
          <w:tcPr>
            <w:tcW w:w="180" w:type="dxa"/>
            <w:tcBorders>
              <w:top w:val="nil"/>
              <w:left w:val="nil"/>
              <w:bottom w:val="nil"/>
              <w:right w:val="nil"/>
            </w:tcBorders>
            <w:tcMar>
              <w:top w:w="43" w:type="dxa"/>
              <w:left w:w="0" w:type="dxa"/>
              <w:bottom w:w="0" w:type="dxa"/>
              <w:right w:w="0" w:type="dxa"/>
            </w:tcMar>
            <w:vAlign w:val="bottom"/>
          </w:tcPr>
          <w:p w14:paraId="1FAA02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374BFF" w14:textId="77777777" w:rsidR="0089264D" w:rsidRPr="00B40C4C" w:rsidRDefault="0089264D" w:rsidP="004B5DA0">
            <w:pPr>
              <w:jc w:val="right"/>
            </w:pPr>
            <w:r w:rsidRPr="00B40C4C">
              <w:t>34 535 000</w:t>
            </w:r>
          </w:p>
        </w:tc>
      </w:tr>
      <w:tr w:rsidR="00446E55" w:rsidRPr="00B40C4C" w14:paraId="19E37168" w14:textId="77777777" w:rsidTr="008C2AB1">
        <w:trPr>
          <w:trHeight w:val="500"/>
        </w:trPr>
        <w:tc>
          <w:tcPr>
            <w:tcW w:w="567" w:type="dxa"/>
            <w:tcBorders>
              <w:top w:val="nil"/>
              <w:left w:val="nil"/>
              <w:bottom w:val="nil"/>
            </w:tcBorders>
            <w:tcMar>
              <w:top w:w="43" w:type="dxa"/>
              <w:left w:w="0" w:type="dxa"/>
              <w:bottom w:w="0" w:type="dxa"/>
              <w:right w:w="0" w:type="dxa"/>
            </w:tcMar>
          </w:tcPr>
          <w:p w14:paraId="1D3C1CD4" w14:textId="77777777" w:rsidR="0089264D" w:rsidRPr="00B40C4C" w:rsidRDefault="0089264D" w:rsidP="009137DA">
            <w:r w:rsidRPr="00B40C4C">
              <w:t>1140</w:t>
            </w:r>
          </w:p>
        </w:tc>
        <w:tc>
          <w:tcPr>
            <w:tcW w:w="260" w:type="dxa"/>
            <w:tcBorders>
              <w:top w:val="nil"/>
              <w:left w:val="nil"/>
              <w:bottom w:val="nil"/>
              <w:right w:val="nil"/>
            </w:tcBorders>
            <w:tcMar>
              <w:top w:w="43" w:type="dxa"/>
              <w:left w:w="0" w:type="dxa"/>
              <w:bottom w:w="0" w:type="dxa"/>
              <w:right w:w="0" w:type="dxa"/>
            </w:tcMar>
            <w:vAlign w:val="bottom"/>
          </w:tcPr>
          <w:p w14:paraId="262AB9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2E42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B3706D" w14:textId="77777777" w:rsidR="0089264D" w:rsidRPr="00B40C4C" w:rsidRDefault="0089264D" w:rsidP="009137DA">
            <w:r w:rsidRPr="00B40C4C">
              <w:t>Høstbare viltressurser - forvaltning og tilskudd til viltformål (Viltfondet) m.m.:</w:t>
            </w:r>
          </w:p>
        </w:tc>
        <w:tc>
          <w:tcPr>
            <w:tcW w:w="1380" w:type="dxa"/>
            <w:tcBorders>
              <w:top w:val="nil"/>
              <w:left w:val="nil"/>
              <w:bottom w:val="nil"/>
              <w:right w:val="nil"/>
            </w:tcBorders>
            <w:tcMar>
              <w:top w:w="43" w:type="dxa"/>
              <w:left w:w="0" w:type="dxa"/>
              <w:bottom w:w="0" w:type="dxa"/>
              <w:right w:w="0" w:type="dxa"/>
            </w:tcMar>
            <w:vAlign w:val="bottom"/>
          </w:tcPr>
          <w:p w14:paraId="13ECCC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64BE7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EBC7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5CE4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C84A9E" w14:textId="77777777" w:rsidR="0089264D" w:rsidRPr="00B40C4C" w:rsidRDefault="0089264D" w:rsidP="004B5DA0">
            <w:pPr>
              <w:jc w:val="right"/>
            </w:pPr>
          </w:p>
        </w:tc>
      </w:tr>
      <w:tr w:rsidR="00446E55" w:rsidRPr="00B40C4C" w14:paraId="12C587C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826C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924CD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29B17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F077B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E2DAB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10C70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B0BB54" w14:textId="77777777" w:rsidR="0089264D" w:rsidRPr="00B40C4C" w:rsidRDefault="0089264D" w:rsidP="004B5DA0">
            <w:pPr>
              <w:jc w:val="right"/>
            </w:pPr>
            <w:r w:rsidRPr="00B40C4C">
              <w:t>14 129 000</w:t>
            </w:r>
          </w:p>
        </w:tc>
        <w:tc>
          <w:tcPr>
            <w:tcW w:w="180" w:type="dxa"/>
            <w:tcBorders>
              <w:top w:val="nil"/>
              <w:left w:val="nil"/>
              <w:bottom w:val="nil"/>
              <w:right w:val="nil"/>
            </w:tcBorders>
            <w:tcMar>
              <w:top w:w="43" w:type="dxa"/>
              <w:left w:w="0" w:type="dxa"/>
              <w:bottom w:w="0" w:type="dxa"/>
              <w:right w:w="0" w:type="dxa"/>
            </w:tcMar>
            <w:vAlign w:val="bottom"/>
          </w:tcPr>
          <w:p w14:paraId="2E0F403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1E2D88" w14:textId="77777777" w:rsidR="0089264D" w:rsidRPr="00B40C4C" w:rsidRDefault="0089264D" w:rsidP="004B5DA0">
            <w:pPr>
              <w:jc w:val="right"/>
            </w:pPr>
          </w:p>
        </w:tc>
      </w:tr>
      <w:tr w:rsidR="00446E55" w:rsidRPr="00B40C4C" w14:paraId="1B0E02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F7DC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C0CB7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04B57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5C07E1"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6A714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D818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3AA656" w14:textId="77777777" w:rsidR="0089264D" w:rsidRPr="00B40C4C" w:rsidRDefault="0089264D" w:rsidP="004B5DA0">
            <w:pPr>
              <w:jc w:val="right"/>
            </w:pPr>
            <w:r w:rsidRPr="00B40C4C">
              <w:t>33 183 000</w:t>
            </w:r>
          </w:p>
        </w:tc>
        <w:tc>
          <w:tcPr>
            <w:tcW w:w="180" w:type="dxa"/>
            <w:tcBorders>
              <w:top w:val="nil"/>
              <w:left w:val="nil"/>
              <w:bottom w:val="nil"/>
              <w:right w:val="nil"/>
            </w:tcBorders>
            <w:tcMar>
              <w:top w:w="43" w:type="dxa"/>
              <w:left w:w="0" w:type="dxa"/>
              <w:bottom w:w="0" w:type="dxa"/>
              <w:right w:w="0" w:type="dxa"/>
            </w:tcMar>
            <w:vAlign w:val="bottom"/>
          </w:tcPr>
          <w:p w14:paraId="500C25C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114842" w14:textId="77777777" w:rsidR="0089264D" w:rsidRPr="00B40C4C" w:rsidRDefault="0089264D" w:rsidP="004B5DA0">
            <w:pPr>
              <w:jc w:val="right"/>
            </w:pPr>
          </w:p>
        </w:tc>
      </w:tr>
      <w:tr w:rsidR="00446E55" w:rsidRPr="00B40C4C" w14:paraId="1DF7B65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8063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6D2D1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A6718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11B48F" w14:textId="77777777" w:rsidR="0089264D" w:rsidRPr="00B40C4C" w:rsidRDefault="0089264D" w:rsidP="009137DA">
            <w:r w:rsidRPr="00B40C4C">
              <w:t>Tilskudd til viltformål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48C0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20B19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4A5F5A" w14:textId="77777777" w:rsidR="0089264D" w:rsidRPr="00B40C4C" w:rsidRDefault="0089264D" w:rsidP="004B5DA0">
            <w:pPr>
              <w:jc w:val="right"/>
            </w:pPr>
            <w:r w:rsidRPr="00B40C4C">
              <w:t>38 578 000</w:t>
            </w:r>
          </w:p>
        </w:tc>
        <w:tc>
          <w:tcPr>
            <w:tcW w:w="180" w:type="dxa"/>
            <w:tcBorders>
              <w:top w:val="nil"/>
              <w:left w:val="nil"/>
              <w:bottom w:val="nil"/>
              <w:right w:val="nil"/>
            </w:tcBorders>
            <w:tcMar>
              <w:top w:w="43" w:type="dxa"/>
              <w:left w:w="0" w:type="dxa"/>
              <w:bottom w:w="0" w:type="dxa"/>
              <w:right w:w="0" w:type="dxa"/>
            </w:tcMar>
            <w:vAlign w:val="bottom"/>
          </w:tcPr>
          <w:p w14:paraId="6938C3A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B6D434" w14:textId="77777777" w:rsidR="0089264D" w:rsidRPr="00B40C4C" w:rsidRDefault="0089264D" w:rsidP="004B5DA0">
            <w:pPr>
              <w:jc w:val="right"/>
            </w:pPr>
            <w:r w:rsidRPr="00B40C4C">
              <w:t>85 890 000</w:t>
            </w:r>
          </w:p>
        </w:tc>
      </w:tr>
      <w:tr w:rsidR="00446E55" w:rsidRPr="00B40C4C" w14:paraId="78FE0FBA" w14:textId="77777777" w:rsidTr="008C2AB1">
        <w:trPr>
          <w:trHeight w:val="500"/>
        </w:trPr>
        <w:tc>
          <w:tcPr>
            <w:tcW w:w="567" w:type="dxa"/>
            <w:tcBorders>
              <w:top w:val="nil"/>
              <w:left w:val="nil"/>
              <w:bottom w:val="nil"/>
            </w:tcBorders>
            <w:tcMar>
              <w:top w:w="43" w:type="dxa"/>
              <w:left w:w="0" w:type="dxa"/>
              <w:bottom w:w="0" w:type="dxa"/>
              <w:right w:w="0" w:type="dxa"/>
            </w:tcMar>
          </w:tcPr>
          <w:p w14:paraId="431C0811" w14:textId="77777777" w:rsidR="0089264D" w:rsidRPr="00B40C4C" w:rsidRDefault="0089264D" w:rsidP="009137DA">
            <w:r w:rsidRPr="00B40C4C">
              <w:t>1141</w:t>
            </w:r>
          </w:p>
        </w:tc>
        <w:tc>
          <w:tcPr>
            <w:tcW w:w="260" w:type="dxa"/>
            <w:tcBorders>
              <w:top w:val="nil"/>
              <w:left w:val="nil"/>
              <w:bottom w:val="nil"/>
              <w:right w:val="nil"/>
            </w:tcBorders>
            <w:tcMar>
              <w:top w:w="43" w:type="dxa"/>
              <w:left w:w="0" w:type="dxa"/>
              <w:bottom w:w="0" w:type="dxa"/>
              <w:right w:w="0" w:type="dxa"/>
            </w:tcMar>
            <w:vAlign w:val="bottom"/>
          </w:tcPr>
          <w:p w14:paraId="256E5E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37A4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A16985" w14:textId="77777777" w:rsidR="0089264D" w:rsidRPr="00B40C4C" w:rsidRDefault="0089264D" w:rsidP="009137DA">
            <w:r w:rsidRPr="00B40C4C">
              <w:t>Høstbare viltressurser - jegerprøve, tilskudd til organisasjoner m.m.:</w:t>
            </w:r>
          </w:p>
        </w:tc>
        <w:tc>
          <w:tcPr>
            <w:tcW w:w="1380" w:type="dxa"/>
            <w:tcBorders>
              <w:top w:val="nil"/>
              <w:left w:val="nil"/>
              <w:bottom w:val="nil"/>
              <w:right w:val="nil"/>
            </w:tcBorders>
            <w:tcMar>
              <w:top w:w="43" w:type="dxa"/>
              <w:left w:w="0" w:type="dxa"/>
              <w:bottom w:w="0" w:type="dxa"/>
              <w:right w:w="0" w:type="dxa"/>
            </w:tcMar>
            <w:vAlign w:val="bottom"/>
          </w:tcPr>
          <w:p w14:paraId="1E5A0F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020E9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F7A9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38093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C72C5F" w14:textId="77777777" w:rsidR="0089264D" w:rsidRPr="00B40C4C" w:rsidRDefault="0089264D" w:rsidP="004B5DA0">
            <w:pPr>
              <w:jc w:val="right"/>
            </w:pPr>
          </w:p>
        </w:tc>
      </w:tr>
      <w:tr w:rsidR="00446E55" w:rsidRPr="00B40C4C" w14:paraId="200BFA5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AE3C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62ED70"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163BD0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AC7827" w14:textId="77777777" w:rsidR="0089264D" w:rsidRPr="00B40C4C" w:rsidRDefault="0089264D" w:rsidP="009137DA">
            <w:r w:rsidRPr="00B40C4C">
              <w:t>Jegerprøve m.m.</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68A34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1884F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B31363" w14:textId="77777777" w:rsidR="0089264D" w:rsidRPr="00B40C4C" w:rsidRDefault="0089264D" w:rsidP="004B5DA0">
            <w:pPr>
              <w:jc w:val="right"/>
            </w:pPr>
            <w:r w:rsidRPr="00B40C4C">
              <w:t>4 680 000</w:t>
            </w:r>
          </w:p>
        </w:tc>
        <w:tc>
          <w:tcPr>
            <w:tcW w:w="180" w:type="dxa"/>
            <w:tcBorders>
              <w:top w:val="nil"/>
              <w:left w:val="nil"/>
              <w:bottom w:val="nil"/>
              <w:right w:val="nil"/>
            </w:tcBorders>
            <w:tcMar>
              <w:top w:w="43" w:type="dxa"/>
              <w:left w:w="0" w:type="dxa"/>
              <w:bottom w:w="0" w:type="dxa"/>
              <w:right w:w="0" w:type="dxa"/>
            </w:tcMar>
            <w:vAlign w:val="bottom"/>
          </w:tcPr>
          <w:p w14:paraId="52FB94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7372E8" w14:textId="77777777" w:rsidR="0089264D" w:rsidRPr="00B40C4C" w:rsidRDefault="0089264D" w:rsidP="004B5DA0">
            <w:pPr>
              <w:jc w:val="right"/>
            </w:pPr>
          </w:p>
        </w:tc>
      </w:tr>
      <w:tr w:rsidR="00446E55" w:rsidRPr="00B40C4C" w14:paraId="3BC813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8F76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CAB455"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2374F6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309D1C" w14:textId="77777777" w:rsidR="0089264D" w:rsidRPr="00B40C4C" w:rsidRDefault="0089264D" w:rsidP="009137DA">
            <w:r w:rsidRPr="00B40C4C">
              <w:t>Organisasjoner - høstbare viltressurser</w:t>
            </w:r>
          </w:p>
        </w:tc>
        <w:tc>
          <w:tcPr>
            <w:tcW w:w="1380" w:type="dxa"/>
            <w:tcBorders>
              <w:top w:val="nil"/>
              <w:left w:val="nil"/>
              <w:bottom w:val="nil"/>
              <w:right w:val="nil"/>
            </w:tcBorders>
            <w:tcMar>
              <w:top w:w="43" w:type="dxa"/>
              <w:left w:w="0" w:type="dxa"/>
              <w:bottom w:w="0" w:type="dxa"/>
              <w:right w:w="0" w:type="dxa"/>
            </w:tcMar>
            <w:vAlign w:val="bottom"/>
          </w:tcPr>
          <w:p w14:paraId="390826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C9E6D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AA1F19" w14:textId="77777777" w:rsidR="0089264D" w:rsidRPr="00B40C4C" w:rsidRDefault="0089264D" w:rsidP="004B5DA0">
            <w:pPr>
              <w:jc w:val="right"/>
            </w:pPr>
            <w:r w:rsidRPr="00B40C4C">
              <w:t>8 626 000</w:t>
            </w:r>
          </w:p>
        </w:tc>
        <w:tc>
          <w:tcPr>
            <w:tcW w:w="180" w:type="dxa"/>
            <w:tcBorders>
              <w:top w:val="nil"/>
              <w:left w:val="nil"/>
              <w:bottom w:val="nil"/>
              <w:right w:val="nil"/>
            </w:tcBorders>
            <w:tcMar>
              <w:top w:w="43" w:type="dxa"/>
              <w:left w:w="0" w:type="dxa"/>
              <w:bottom w:w="0" w:type="dxa"/>
              <w:right w:w="0" w:type="dxa"/>
            </w:tcMar>
            <w:vAlign w:val="bottom"/>
          </w:tcPr>
          <w:p w14:paraId="4D77DD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6ABC57" w14:textId="77777777" w:rsidR="0089264D" w:rsidRPr="00B40C4C" w:rsidRDefault="0089264D" w:rsidP="004B5DA0">
            <w:pPr>
              <w:jc w:val="right"/>
            </w:pPr>
            <w:r w:rsidRPr="00B40C4C">
              <w:t>13 306 000</w:t>
            </w:r>
          </w:p>
        </w:tc>
      </w:tr>
      <w:tr w:rsidR="00446E55" w:rsidRPr="00B40C4C" w14:paraId="4B73EE4C" w14:textId="77777777" w:rsidTr="008C2AB1">
        <w:trPr>
          <w:trHeight w:val="240"/>
        </w:trPr>
        <w:tc>
          <w:tcPr>
            <w:tcW w:w="567" w:type="dxa"/>
            <w:tcBorders>
              <w:top w:val="nil"/>
              <w:left w:val="nil"/>
              <w:bottom w:val="nil"/>
            </w:tcBorders>
            <w:tcMar>
              <w:top w:w="43" w:type="dxa"/>
              <w:left w:w="0" w:type="dxa"/>
              <w:bottom w:w="0" w:type="dxa"/>
              <w:right w:w="0" w:type="dxa"/>
            </w:tcMar>
          </w:tcPr>
          <w:p w14:paraId="059DEA75" w14:textId="77777777" w:rsidR="0089264D" w:rsidRPr="00B40C4C" w:rsidRDefault="0089264D" w:rsidP="009137DA">
            <w:r w:rsidRPr="00B40C4C">
              <w:t>1142</w:t>
            </w:r>
          </w:p>
        </w:tc>
        <w:tc>
          <w:tcPr>
            <w:tcW w:w="260" w:type="dxa"/>
            <w:tcBorders>
              <w:top w:val="nil"/>
              <w:left w:val="nil"/>
              <w:bottom w:val="nil"/>
              <w:right w:val="nil"/>
            </w:tcBorders>
            <w:tcMar>
              <w:top w:w="43" w:type="dxa"/>
              <w:left w:w="0" w:type="dxa"/>
              <w:bottom w:w="0" w:type="dxa"/>
              <w:right w:w="0" w:type="dxa"/>
            </w:tcMar>
            <w:vAlign w:val="bottom"/>
          </w:tcPr>
          <w:p w14:paraId="163844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A00C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1F44C4" w14:textId="77777777" w:rsidR="0089264D" w:rsidRPr="00B40C4C" w:rsidRDefault="0089264D" w:rsidP="009137DA">
            <w:r w:rsidRPr="00B40C4C">
              <w:t>Landbruksdirektoratet:</w:t>
            </w:r>
          </w:p>
        </w:tc>
        <w:tc>
          <w:tcPr>
            <w:tcW w:w="1380" w:type="dxa"/>
            <w:tcBorders>
              <w:top w:val="nil"/>
              <w:left w:val="nil"/>
              <w:bottom w:val="nil"/>
              <w:right w:val="nil"/>
            </w:tcBorders>
            <w:tcMar>
              <w:top w:w="43" w:type="dxa"/>
              <w:left w:w="0" w:type="dxa"/>
              <w:bottom w:w="0" w:type="dxa"/>
              <w:right w:w="0" w:type="dxa"/>
            </w:tcMar>
            <w:vAlign w:val="bottom"/>
          </w:tcPr>
          <w:p w14:paraId="249DDA8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D5909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199E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E312B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527589" w14:textId="77777777" w:rsidR="0089264D" w:rsidRPr="00B40C4C" w:rsidRDefault="0089264D" w:rsidP="004B5DA0">
            <w:pPr>
              <w:jc w:val="right"/>
            </w:pPr>
          </w:p>
        </w:tc>
      </w:tr>
      <w:tr w:rsidR="00446E55" w:rsidRPr="00B40C4C" w14:paraId="0B95D0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89B82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6B2C4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18F68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A0519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26814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F6E1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33B219" w14:textId="77777777" w:rsidR="0089264D" w:rsidRPr="00B40C4C" w:rsidRDefault="0089264D" w:rsidP="004B5DA0">
            <w:pPr>
              <w:jc w:val="right"/>
            </w:pPr>
            <w:r w:rsidRPr="00B40C4C">
              <w:t>298 230 000</w:t>
            </w:r>
          </w:p>
        </w:tc>
        <w:tc>
          <w:tcPr>
            <w:tcW w:w="180" w:type="dxa"/>
            <w:tcBorders>
              <w:top w:val="nil"/>
              <w:left w:val="nil"/>
              <w:bottom w:val="nil"/>
              <w:right w:val="nil"/>
            </w:tcBorders>
            <w:tcMar>
              <w:top w:w="43" w:type="dxa"/>
              <w:left w:w="0" w:type="dxa"/>
              <w:bottom w:w="0" w:type="dxa"/>
              <w:right w:w="0" w:type="dxa"/>
            </w:tcMar>
            <w:vAlign w:val="bottom"/>
          </w:tcPr>
          <w:p w14:paraId="3144413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860C62" w14:textId="77777777" w:rsidR="0089264D" w:rsidRPr="00B40C4C" w:rsidRDefault="0089264D" w:rsidP="004B5DA0">
            <w:pPr>
              <w:jc w:val="right"/>
            </w:pPr>
          </w:p>
        </w:tc>
      </w:tr>
      <w:tr w:rsidR="00446E55" w:rsidRPr="00B40C4C" w14:paraId="739FF0F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D73B5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088BE2"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1EB36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9C0DBE" w14:textId="77777777" w:rsidR="0089264D" w:rsidRPr="00B40C4C" w:rsidRDefault="0089264D" w:rsidP="009137DA">
            <w:r w:rsidRPr="00B40C4C">
              <w:t>Spesielle driftsutgifter - Beredskapslagring av korn</w:t>
            </w:r>
          </w:p>
        </w:tc>
        <w:tc>
          <w:tcPr>
            <w:tcW w:w="1380" w:type="dxa"/>
            <w:tcBorders>
              <w:top w:val="nil"/>
              <w:left w:val="nil"/>
              <w:bottom w:val="nil"/>
              <w:right w:val="nil"/>
            </w:tcBorders>
            <w:tcMar>
              <w:top w:w="43" w:type="dxa"/>
              <w:left w:w="0" w:type="dxa"/>
              <w:bottom w:w="0" w:type="dxa"/>
              <w:right w:w="0" w:type="dxa"/>
            </w:tcMar>
            <w:vAlign w:val="bottom"/>
          </w:tcPr>
          <w:p w14:paraId="78C7F5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236C8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063B59" w14:textId="77777777" w:rsidR="0089264D" w:rsidRPr="00B40C4C" w:rsidRDefault="0089264D" w:rsidP="004B5DA0">
            <w:pPr>
              <w:jc w:val="right"/>
            </w:pPr>
            <w:r w:rsidRPr="00B40C4C">
              <w:t>70 935 000</w:t>
            </w:r>
          </w:p>
        </w:tc>
        <w:tc>
          <w:tcPr>
            <w:tcW w:w="180" w:type="dxa"/>
            <w:tcBorders>
              <w:top w:val="nil"/>
              <w:left w:val="nil"/>
              <w:bottom w:val="nil"/>
              <w:right w:val="nil"/>
            </w:tcBorders>
            <w:tcMar>
              <w:top w:w="43" w:type="dxa"/>
              <w:left w:w="0" w:type="dxa"/>
              <w:bottom w:w="0" w:type="dxa"/>
              <w:right w:w="0" w:type="dxa"/>
            </w:tcMar>
            <w:vAlign w:val="bottom"/>
          </w:tcPr>
          <w:p w14:paraId="061F9EC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1BCD4F" w14:textId="77777777" w:rsidR="0089264D" w:rsidRPr="00B40C4C" w:rsidRDefault="0089264D" w:rsidP="004B5DA0">
            <w:pPr>
              <w:jc w:val="right"/>
            </w:pPr>
          </w:p>
        </w:tc>
      </w:tr>
      <w:tr w:rsidR="00446E55" w:rsidRPr="00B40C4C" w14:paraId="1C9FB89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9EC26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8BC0D9"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37232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F7FCA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AA4BF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5759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1071B1" w14:textId="77777777" w:rsidR="0089264D" w:rsidRPr="00B40C4C" w:rsidRDefault="0089264D" w:rsidP="004B5DA0">
            <w:pPr>
              <w:jc w:val="right"/>
            </w:pPr>
            <w:r w:rsidRPr="00B40C4C">
              <w:t>12 760 000</w:t>
            </w:r>
          </w:p>
        </w:tc>
        <w:tc>
          <w:tcPr>
            <w:tcW w:w="180" w:type="dxa"/>
            <w:tcBorders>
              <w:top w:val="nil"/>
              <w:left w:val="nil"/>
              <w:bottom w:val="nil"/>
              <w:right w:val="nil"/>
            </w:tcBorders>
            <w:tcMar>
              <w:top w:w="43" w:type="dxa"/>
              <w:left w:w="0" w:type="dxa"/>
              <w:bottom w:w="0" w:type="dxa"/>
              <w:right w:w="0" w:type="dxa"/>
            </w:tcMar>
            <w:vAlign w:val="bottom"/>
          </w:tcPr>
          <w:p w14:paraId="10E65B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3E2F0B" w14:textId="77777777" w:rsidR="0089264D" w:rsidRPr="00B40C4C" w:rsidRDefault="0089264D" w:rsidP="004B5DA0">
            <w:pPr>
              <w:jc w:val="right"/>
            </w:pPr>
          </w:p>
        </w:tc>
      </w:tr>
      <w:tr w:rsidR="00446E55" w:rsidRPr="00B40C4C" w14:paraId="641C42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79AC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D42DA9"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0AE899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639BAA" w14:textId="77777777" w:rsidR="0089264D" w:rsidRPr="00B40C4C" w:rsidRDefault="0089264D" w:rsidP="009137DA">
            <w:r w:rsidRPr="00B40C4C">
              <w:t>Arealressurskart</w:t>
            </w:r>
          </w:p>
        </w:tc>
        <w:tc>
          <w:tcPr>
            <w:tcW w:w="1380" w:type="dxa"/>
            <w:tcBorders>
              <w:top w:val="nil"/>
              <w:left w:val="nil"/>
              <w:bottom w:val="nil"/>
              <w:right w:val="nil"/>
            </w:tcBorders>
            <w:tcMar>
              <w:top w:w="43" w:type="dxa"/>
              <w:left w:w="0" w:type="dxa"/>
              <w:bottom w:w="0" w:type="dxa"/>
              <w:right w:w="0" w:type="dxa"/>
            </w:tcMar>
            <w:vAlign w:val="bottom"/>
          </w:tcPr>
          <w:p w14:paraId="40577D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6B39C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94C48F" w14:textId="77777777" w:rsidR="0089264D" w:rsidRPr="00B40C4C" w:rsidRDefault="0089264D" w:rsidP="004B5DA0">
            <w:pPr>
              <w:jc w:val="right"/>
            </w:pPr>
            <w:r w:rsidRPr="00B40C4C">
              <w:t>8 251 000</w:t>
            </w:r>
          </w:p>
        </w:tc>
        <w:tc>
          <w:tcPr>
            <w:tcW w:w="180" w:type="dxa"/>
            <w:tcBorders>
              <w:top w:val="nil"/>
              <w:left w:val="nil"/>
              <w:bottom w:val="nil"/>
              <w:right w:val="nil"/>
            </w:tcBorders>
            <w:tcMar>
              <w:top w:w="43" w:type="dxa"/>
              <w:left w:w="0" w:type="dxa"/>
              <w:bottom w:w="0" w:type="dxa"/>
              <w:right w:w="0" w:type="dxa"/>
            </w:tcMar>
            <w:vAlign w:val="bottom"/>
          </w:tcPr>
          <w:p w14:paraId="51459B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6D8F38" w14:textId="77777777" w:rsidR="0089264D" w:rsidRPr="00B40C4C" w:rsidRDefault="0089264D" w:rsidP="004B5DA0">
            <w:pPr>
              <w:jc w:val="right"/>
            </w:pPr>
          </w:p>
        </w:tc>
      </w:tr>
      <w:tr w:rsidR="00446E55" w:rsidRPr="00B40C4C" w14:paraId="3AFB73F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214C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8438F0"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668921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CCD0AA" w14:textId="77777777" w:rsidR="0089264D" w:rsidRPr="00B40C4C" w:rsidRDefault="0089264D" w:rsidP="009137DA">
            <w:r w:rsidRPr="00B40C4C">
              <w:t>Tilskudd til veterinærdekning</w:t>
            </w:r>
          </w:p>
        </w:tc>
        <w:tc>
          <w:tcPr>
            <w:tcW w:w="1380" w:type="dxa"/>
            <w:tcBorders>
              <w:top w:val="nil"/>
              <w:left w:val="nil"/>
              <w:bottom w:val="nil"/>
              <w:right w:val="nil"/>
            </w:tcBorders>
            <w:tcMar>
              <w:top w:w="43" w:type="dxa"/>
              <w:left w:w="0" w:type="dxa"/>
              <w:bottom w:w="0" w:type="dxa"/>
              <w:right w:w="0" w:type="dxa"/>
            </w:tcMar>
            <w:vAlign w:val="bottom"/>
          </w:tcPr>
          <w:p w14:paraId="0D6DE9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ACEB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D9200A" w14:textId="77777777" w:rsidR="0089264D" w:rsidRPr="00B40C4C" w:rsidRDefault="0089264D" w:rsidP="004B5DA0">
            <w:pPr>
              <w:jc w:val="right"/>
            </w:pPr>
            <w:r w:rsidRPr="00B40C4C">
              <w:t>201 779 000</w:t>
            </w:r>
          </w:p>
        </w:tc>
        <w:tc>
          <w:tcPr>
            <w:tcW w:w="180" w:type="dxa"/>
            <w:tcBorders>
              <w:top w:val="nil"/>
              <w:left w:val="nil"/>
              <w:bottom w:val="nil"/>
              <w:right w:val="nil"/>
            </w:tcBorders>
            <w:tcMar>
              <w:top w:w="43" w:type="dxa"/>
              <w:left w:w="0" w:type="dxa"/>
              <w:bottom w:w="0" w:type="dxa"/>
              <w:right w:w="0" w:type="dxa"/>
            </w:tcMar>
            <w:vAlign w:val="bottom"/>
          </w:tcPr>
          <w:p w14:paraId="44AEE63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C2A9DF" w14:textId="77777777" w:rsidR="0089264D" w:rsidRPr="00B40C4C" w:rsidRDefault="0089264D" w:rsidP="004B5DA0">
            <w:pPr>
              <w:jc w:val="right"/>
            </w:pPr>
          </w:p>
        </w:tc>
      </w:tr>
      <w:tr w:rsidR="00446E55" w:rsidRPr="00B40C4C" w14:paraId="064EE7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9D1E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B573A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D229B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A3CD5F" w14:textId="77777777" w:rsidR="0089264D" w:rsidRPr="00B40C4C" w:rsidRDefault="0089264D" w:rsidP="009137DA">
            <w:r w:rsidRPr="00B40C4C">
              <w:t>Tilskudd til fjellstuer</w:t>
            </w:r>
          </w:p>
        </w:tc>
        <w:tc>
          <w:tcPr>
            <w:tcW w:w="1380" w:type="dxa"/>
            <w:tcBorders>
              <w:top w:val="nil"/>
              <w:left w:val="nil"/>
              <w:bottom w:val="nil"/>
              <w:right w:val="nil"/>
            </w:tcBorders>
            <w:tcMar>
              <w:top w:w="43" w:type="dxa"/>
              <w:left w:w="0" w:type="dxa"/>
              <w:bottom w:w="0" w:type="dxa"/>
              <w:right w:w="0" w:type="dxa"/>
            </w:tcMar>
            <w:vAlign w:val="bottom"/>
          </w:tcPr>
          <w:p w14:paraId="3E0A62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620F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F8B693" w14:textId="77777777" w:rsidR="0089264D" w:rsidRPr="00B40C4C" w:rsidRDefault="0089264D" w:rsidP="004B5DA0">
            <w:pPr>
              <w:jc w:val="right"/>
            </w:pPr>
            <w:r w:rsidRPr="00B40C4C">
              <w:t>885 000</w:t>
            </w:r>
          </w:p>
        </w:tc>
        <w:tc>
          <w:tcPr>
            <w:tcW w:w="180" w:type="dxa"/>
            <w:tcBorders>
              <w:top w:val="nil"/>
              <w:left w:val="nil"/>
              <w:bottom w:val="nil"/>
              <w:right w:val="nil"/>
            </w:tcBorders>
            <w:tcMar>
              <w:top w:w="43" w:type="dxa"/>
              <w:left w:w="0" w:type="dxa"/>
              <w:bottom w:w="0" w:type="dxa"/>
              <w:right w:w="0" w:type="dxa"/>
            </w:tcMar>
            <w:vAlign w:val="bottom"/>
          </w:tcPr>
          <w:p w14:paraId="63811DE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646A4C" w14:textId="77777777" w:rsidR="0089264D" w:rsidRPr="00B40C4C" w:rsidRDefault="0089264D" w:rsidP="004B5DA0">
            <w:pPr>
              <w:jc w:val="right"/>
            </w:pPr>
          </w:p>
        </w:tc>
      </w:tr>
      <w:tr w:rsidR="00446E55" w:rsidRPr="00B40C4C" w14:paraId="64C5F94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20CA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1477FA"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94B81E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C3F4E1" w14:textId="77777777" w:rsidR="0089264D" w:rsidRPr="00B40C4C" w:rsidRDefault="0089264D" w:rsidP="009137DA">
            <w:r w:rsidRPr="00B40C4C">
              <w:t>Tiltak for bærekraftig reindrift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9633C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4D43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24F4B3" w14:textId="77777777" w:rsidR="0089264D" w:rsidRPr="00B40C4C" w:rsidRDefault="0089264D" w:rsidP="004B5DA0">
            <w:pPr>
              <w:jc w:val="right"/>
            </w:pPr>
            <w:r w:rsidRPr="00B40C4C">
              <w:t>5 926 000</w:t>
            </w:r>
          </w:p>
        </w:tc>
        <w:tc>
          <w:tcPr>
            <w:tcW w:w="180" w:type="dxa"/>
            <w:tcBorders>
              <w:top w:val="nil"/>
              <w:left w:val="nil"/>
              <w:bottom w:val="nil"/>
              <w:right w:val="nil"/>
            </w:tcBorders>
            <w:tcMar>
              <w:top w:w="43" w:type="dxa"/>
              <w:left w:w="0" w:type="dxa"/>
              <w:bottom w:w="0" w:type="dxa"/>
              <w:right w:w="0" w:type="dxa"/>
            </w:tcMar>
            <w:vAlign w:val="bottom"/>
          </w:tcPr>
          <w:p w14:paraId="34CC62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F067AC" w14:textId="77777777" w:rsidR="0089264D" w:rsidRPr="00B40C4C" w:rsidRDefault="0089264D" w:rsidP="004B5DA0">
            <w:pPr>
              <w:jc w:val="right"/>
            </w:pPr>
          </w:p>
        </w:tc>
      </w:tr>
      <w:tr w:rsidR="00446E55" w:rsidRPr="00B40C4C" w14:paraId="5415CAE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F87F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530864"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2575CB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07329C" w14:textId="77777777" w:rsidR="0089264D" w:rsidRPr="00B40C4C" w:rsidRDefault="0089264D" w:rsidP="009137DA">
            <w:r w:rsidRPr="00B40C4C">
              <w:t>Erstatninger ved ekspropriasjon og leie av rett til reinbeite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62D48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3A18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B83DF4" w14:textId="77777777" w:rsidR="0089264D" w:rsidRPr="00B40C4C" w:rsidRDefault="0089264D" w:rsidP="004B5DA0">
            <w:pPr>
              <w:jc w:val="right"/>
            </w:pPr>
            <w:r w:rsidRPr="00B40C4C">
              <w:t>630 000</w:t>
            </w:r>
          </w:p>
        </w:tc>
        <w:tc>
          <w:tcPr>
            <w:tcW w:w="180" w:type="dxa"/>
            <w:tcBorders>
              <w:top w:val="nil"/>
              <w:left w:val="nil"/>
              <w:bottom w:val="nil"/>
              <w:right w:val="nil"/>
            </w:tcBorders>
            <w:tcMar>
              <w:top w:w="43" w:type="dxa"/>
              <w:left w:w="0" w:type="dxa"/>
              <w:bottom w:w="0" w:type="dxa"/>
              <w:right w:w="0" w:type="dxa"/>
            </w:tcMar>
            <w:vAlign w:val="bottom"/>
          </w:tcPr>
          <w:p w14:paraId="7C2D6DB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D6FF87" w14:textId="77777777" w:rsidR="0089264D" w:rsidRPr="00B40C4C" w:rsidRDefault="0089264D" w:rsidP="004B5DA0">
            <w:pPr>
              <w:jc w:val="right"/>
            </w:pPr>
          </w:p>
        </w:tc>
      </w:tr>
      <w:tr w:rsidR="00446E55" w:rsidRPr="00B40C4C" w14:paraId="3C155891"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631649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21B76B"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D8660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2D5C22" w14:textId="77777777" w:rsidR="0089264D" w:rsidRPr="00B40C4C" w:rsidRDefault="0089264D" w:rsidP="009137DA">
            <w:r w:rsidRPr="00B40C4C">
              <w:t>Tilskudd til erstatninger m.m. etter offentlige pålegg i plante- og husdyrproduksjon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23462D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C087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195392" w14:textId="77777777" w:rsidR="0089264D" w:rsidRPr="00B40C4C" w:rsidRDefault="0089264D" w:rsidP="004B5DA0">
            <w:pPr>
              <w:jc w:val="right"/>
            </w:pPr>
            <w:r w:rsidRPr="00B40C4C">
              <w:t>55 610 000</w:t>
            </w:r>
          </w:p>
        </w:tc>
        <w:tc>
          <w:tcPr>
            <w:tcW w:w="180" w:type="dxa"/>
            <w:tcBorders>
              <w:top w:val="nil"/>
              <w:left w:val="nil"/>
              <w:bottom w:val="nil"/>
              <w:right w:val="nil"/>
            </w:tcBorders>
            <w:tcMar>
              <w:top w:w="43" w:type="dxa"/>
              <w:left w:w="0" w:type="dxa"/>
              <w:bottom w:w="0" w:type="dxa"/>
              <w:right w:w="0" w:type="dxa"/>
            </w:tcMar>
            <w:vAlign w:val="bottom"/>
          </w:tcPr>
          <w:p w14:paraId="65A7C7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8F1494" w14:textId="77777777" w:rsidR="0089264D" w:rsidRPr="00B40C4C" w:rsidRDefault="0089264D" w:rsidP="004B5DA0">
            <w:pPr>
              <w:jc w:val="right"/>
            </w:pPr>
          </w:p>
        </w:tc>
      </w:tr>
      <w:tr w:rsidR="00446E55" w:rsidRPr="00B40C4C" w14:paraId="5B62C2B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F394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98E7A9"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74FC00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B3F015" w14:textId="77777777" w:rsidR="0089264D" w:rsidRPr="00B40C4C" w:rsidRDefault="0089264D" w:rsidP="009137DA">
            <w:r w:rsidRPr="00B40C4C">
              <w:t>Kompensasjon til dyreeiere som blir pålagt beitenekt</w:t>
            </w:r>
          </w:p>
        </w:tc>
        <w:tc>
          <w:tcPr>
            <w:tcW w:w="1380" w:type="dxa"/>
            <w:tcBorders>
              <w:top w:val="nil"/>
              <w:left w:val="nil"/>
              <w:bottom w:val="nil"/>
              <w:right w:val="nil"/>
            </w:tcBorders>
            <w:tcMar>
              <w:top w:w="43" w:type="dxa"/>
              <w:left w:w="0" w:type="dxa"/>
              <w:bottom w:w="0" w:type="dxa"/>
              <w:right w:w="0" w:type="dxa"/>
            </w:tcMar>
            <w:vAlign w:val="bottom"/>
          </w:tcPr>
          <w:p w14:paraId="4C0DFE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E235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1C28D2" w14:textId="77777777" w:rsidR="0089264D" w:rsidRPr="00B40C4C" w:rsidRDefault="0089264D" w:rsidP="004B5DA0">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3756DC3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4B720B" w14:textId="77777777" w:rsidR="0089264D" w:rsidRPr="00B40C4C" w:rsidRDefault="0089264D" w:rsidP="004B5DA0">
            <w:pPr>
              <w:jc w:val="right"/>
            </w:pPr>
          </w:p>
        </w:tc>
      </w:tr>
      <w:tr w:rsidR="00446E55" w:rsidRPr="00B40C4C" w14:paraId="7A640B23"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76D50B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3738F8"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6F9173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F609AA" w14:textId="77777777" w:rsidR="0089264D" w:rsidRPr="00B40C4C" w:rsidRDefault="0089264D" w:rsidP="009137DA">
            <w:r w:rsidRPr="00B40C4C">
              <w:t>Stønad til jordbruks- og veksthusnæringen for ekstraordinære strømutgifter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EDD95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A9FD7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6D7740" w14:textId="77777777" w:rsidR="0089264D" w:rsidRPr="00B40C4C" w:rsidRDefault="0089264D" w:rsidP="004B5DA0">
            <w:pPr>
              <w:jc w:val="right"/>
            </w:pPr>
            <w:r w:rsidRPr="00B40C4C">
              <w:t>59 544 000</w:t>
            </w:r>
          </w:p>
        </w:tc>
        <w:tc>
          <w:tcPr>
            <w:tcW w:w="180" w:type="dxa"/>
            <w:tcBorders>
              <w:top w:val="nil"/>
              <w:left w:val="nil"/>
              <w:bottom w:val="nil"/>
              <w:right w:val="nil"/>
            </w:tcBorders>
            <w:tcMar>
              <w:top w:w="43" w:type="dxa"/>
              <w:left w:w="0" w:type="dxa"/>
              <w:bottom w:w="0" w:type="dxa"/>
              <w:right w:w="0" w:type="dxa"/>
            </w:tcMar>
            <w:vAlign w:val="bottom"/>
          </w:tcPr>
          <w:p w14:paraId="3384B4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1B10E6" w14:textId="77777777" w:rsidR="0089264D" w:rsidRPr="00B40C4C" w:rsidRDefault="0089264D" w:rsidP="004B5DA0">
            <w:pPr>
              <w:jc w:val="right"/>
            </w:pPr>
          </w:p>
        </w:tc>
      </w:tr>
      <w:tr w:rsidR="00446E55" w:rsidRPr="00B40C4C" w14:paraId="11D2CC9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B0C37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C47CB9"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62F19E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52A252" w14:textId="77777777" w:rsidR="0089264D" w:rsidRPr="00B40C4C" w:rsidRDefault="0089264D" w:rsidP="009137DA">
            <w:r w:rsidRPr="00B40C4C">
              <w:t>Tilskudd til kompensasjon ved avvikling av pelsdyrhold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F2A26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0F94C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CC91F4" w14:textId="77777777" w:rsidR="0089264D" w:rsidRPr="00B40C4C" w:rsidRDefault="0089264D" w:rsidP="004B5DA0">
            <w:pPr>
              <w:jc w:val="right"/>
            </w:pPr>
            <w:r w:rsidRPr="00B40C4C">
              <w:t>150 000 000</w:t>
            </w:r>
          </w:p>
        </w:tc>
        <w:tc>
          <w:tcPr>
            <w:tcW w:w="180" w:type="dxa"/>
            <w:tcBorders>
              <w:top w:val="nil"/>
              <w:left w:val="nil"/>
              <w:bottom w:val="nil"/>
              <w:right w:val="nil"/>
            </w:tcBorders>
            <w:tcMar>
              <w:top w:w="43" w:type="dxa"/>
              <w:left w:w="0" w:type="dxa"/>
              <w:bottom w:w="0" w:type="dxa"/>
              <w:right w:w="0" w:type="dxa"/>
            </w:tcMar>
            <w:vAlign w:val="bottom"/>
          </w:tcPr>
          <w:p w14:paraId="3A0825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9EA2A7" w14:textId="77777777" w:rsidR="0089264D" w:rsidRPr="00B40C4C" w:rsidRDefault="0089264D" w:rsidP="004B5DA0">
            <w:pPr>
              <w:jc w:val="right"/>
            </w:pPr>
          </w:p>
        </w:tc>
      </w:tr>
      <w:tr w:rsidR="00446E55" w:rsidRPr="00B40C4C" w14:paraId="28CFA5C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FE9F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42A697"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3CFDF1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13A0C1" w14:textId="77777777" w:rsidR="0089264D" w:rsidRPr="00B40C4C" w:rsidRDefault="0089264D" w:rsidP="009137DA">
            <w:r w:rsidRPr="00B40C4C">
              <w:t>Tilskudd til reindriften for andel av verdiskaping fra vindkraft</w:t>
            </w:r>
          </w:p>
        </w:tc>
        <w:tc>
          <w:tcPr>
            <w:tcW w:w="1380" w:type="dxa"/>
            <w:tcBorders>
              <w:top w:val="nil"/>
              <w:left w:val="nil"/>
              <w:bottom w:val="nil"/>
              <w:right w:val="nil"/>
            </w:tcBorders>
            <w:tcMar>
              <w:top w:w="43" w:type="dxa"/>
              <w:left w:w="0" w:type="dxa"/>
              <w:bottom w:w="0" w:type="dxa"/>
              <w:right w:w="0" w:type="dxa"/>
            </w:tcMar>
            <w:vAlign w:val="bottom"/>
          </w:tcPr>
          <w:p w14:paraId="0D0B13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03C43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8C4269" w14:textId="77777777" w:rsidR="0089264D" w:rsidRPr="00B40C4C" w:rsidRDefault="0089264D" w:rsidP="004B5DA0">
            <w:pPr>
              <w:jc w:val="right"/>
            </w:pPr>
            <w:r w:rsidRPr="00B40C4C">
              <w:t>6 000 000</w:t>
            </w:r>
          </w:p>
        </w:tc>
        <w:tc>
          <w:tcPr>
            <w:tcW w:w="180" w:type="dxa"/>
            <w:tcBorders>
              <w:top w:val="nil"/>
              <w:left w:val="nil"/>
              <w:bottom w:val="nil"/>
              <w:right w:val="nil"/>
            </w:tcBorders>
            <w:tcMar>
              <w:top w:w="43" w:type="dxa"/>
              <w:left w:w="0" w:type="dxa"/>
              <w:bottom w:w="0" w:type="dxa"/>
              <w:right w:w="0" w:type="dxa"/>
            </w:tcMar>
            <w:vAlign w:val="bottom"/>
          </w:tcPr>
          <w:p w14:paraId="63DC7F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D1424AC" w14:textId="77777777" w:rsidR="0089264D" w:rsidRPr="00B40C4C" w:rsidRDefault="0089264D" w:rsidP="004B5DA0">
            <w:pPr>
              <w:jc w:val="right"/>
            </w:pPr>
          </w:p>
        </w:tc>
      </w:tr>
      <w:tr w:rsidR="00446E55" w:rsidRPr="00B40C4C" w14:paraId="33F76B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17FE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9B2A41"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6BB0D1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70B5DF" w14:textId="77777777" w:rsidR="0089264D" w:rsidRPr="00B40C4C" w:rsidRDefault="0089264D" w:rsidP="009137DA">
            <w:r w:rsidRPr="00B40C4C">
              <w:t>Beredskapslager matmel</w:t>
            </w:r>
          </w:p>
        </w:tc>
        <w:tc>
          <w:tcPr>
            <w:tcW w:w="1380" w:type="dxa"/>
            <w:tcBorders>
              <w:top w:val="nil"/>
              <w:left w:val="nil"/>
              <w:bottom w:val="nil"/>
              <w:right w:val="nil"/>
            </w:tcBorders>
            <w:tcMar>
              <w:top w:w="43" w:type="dxa"/>
              <w:left w:w="0" w:type="dxa"/>
              <w:bottom w:w="0" w:type="dxa"/>
              <w:right w:w="0" w:type="dxa"/>
            </w:tcMar>
            <w:vAlign w:val="bottom"/>
          </w:tcPr>
          <w:p w14:paraId="73FE26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07565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87D3F8" w14:textId="77777777" w:rsidR="0089264D" w:rsidRPr="00B40C4C" w:rsidRDefault="0089264D" w:rsidP="004B5DA0">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11DBA9E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11264F" w14:textId="77777777" w:rsidR="0089264D" w:rsidRPr="00B40C4C" w:rsidRDefault="0089264D" w:rsidP="004B5DA0">
            <w:pPr>
              <w:jc w:val="right"/>
            </w:pPr>
          </w:p>
        </w:tc>
      </w:tr>
      <w:tr w:rsidR="00446E55" w:rsidRPr="00B40C4C" w14:paraId="1F4E789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5D2E7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053DA6"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1F1B0F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31676C" w14:textId="77777777" w:rsidR="0089264D" w:rsidRPr="00B40C4C" w:rsidRDefault="0089264D" w:rsidP="009137DA">
            <w:r w:rsidRPr="00B40C4C">
              <w:t>Tilskudd til næringsmiddelbedrifter i Troms og Finnmark</w:t>
            </w:r>
          </w:p>
        </w:tc>
        <w:tc>
          <w:tcPr>
            <w:tcW w:w="1380" w:type="dxa"/>
            <w:tcBorders>
              <w:top w:val="nil"/>
              <w:left w:val="nil"/>
              <w:bottom w:val="nil"/>
              <w:right w:val="nil"/>
            </w:tcBorders>
            <w:tcMar>
              <w:top w:w="43" w:type="dxa"/>
              <w:left w:w="0" w:type="dxa"/>
              <w:bottom w:w="0" w:type="dxa"/>
              <w:right w:w="0" w:type="dxa"/>
            </w:tcMar>
            <w:vAlign w:val="bottom"/>
          </w:tcPr>
          <w:p w14:paraId="3E597F1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6D5BB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0644476" w14:textId="77777777" w:rsidR="0089264D" w:rsidRPr="00B40C4C" w:rsidRDefault="0089264D" w:rsidP="004B5DA0">
            <w:pPr>
              <w:jc w:val="right"/>
            </w:pPr>
            <w:r w:rsidRPr="00B40C4C">
              <w:t>14 000 000</w:t>
            </w:r>
          </w:p>
        </w:tc>
        <w:tc>
          <w:tcPr>
            <w:tcW w:w="180" w:type="dxa"/>
            <w:tcBorders>
              <w:top w:val="nil"/>
              <w:left w:val="nil"/>
              <w:bottom w:val="nil"/>
              <w:right w:val="nil"/>
            </w:tcBorders>
            <w:tcMar>
              <w:top w:w="43" w:type="dxa"/>
              <w:left w:w="0" w:type="dxa"/>
              <w:bottom w:w="0" w:type="dxa"/>
              <w:right w:w="0" w:type="dxa"/>
            </w:tcMar>
            <w:vAlign w:val="bottom"/>
          </w:tcPr>
          <w:p w14:paraId="41A3398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E402DC" w14:textId="77777777" w:rsidR="0089264D" w:rsidRPr="00B40C4C" w:rsidRDefault="0089264D" w:rsidP="004B5DA0">
            <w:pPr>
              <w:jc w:val="right"/>
            </w:pPr>
            <w:r w:rsidRPr="00B40C4C">
              <w:t>886 550 000</w:t>
            </w:r>
          </w:p>
        </w:tc>
      </w:tr>
      <w:tr w:rsidR="00446E55" w:rsidRPr="00B40C4C" w14:paraId="6FF3B53E" w14:textId="77777777" w:rsidTr="008C2AB1">
        <w:trPr>
          <w:trHeight w:val="240"/>
        </w:trPr>
        <w:tc>
          <w:tcPr>
            <w:tcW w:w="567" w:type="dxa"/>
            <w:tcBorders>
              <w:top w:val="nil"/>
              <w:left w:val="nil"/>
              <w:bottom w:val="nil"/>
            </w:tcBorders>
            <w:tcMar>
              <w:top w:w="43" w:type="dxa"/>
              <w:left w:w="0" w:type="dxa"/>
              <w:bottom w:w="0" w:type="dxa"/>
              <w:right w:w="0" w:type="dxa"/>
            </w:tcMar>
          </w:tcPr>
          <w:p w14:paraId="2074AA9F" w14:textId="77777777" w:rsidR="0089264D" w:rsidRPr="00B40C4C" w:rsidRDefault="0089264D" w:rsidP="009137DA">
            <w:r w:rsidRPr="00B40C4C">
              <w:t>1148</w:t>
            </w:r>
          </w:p>
        </w:tc>
        <w:tc>
          <w:tcPr>
            <w:tcW w:w="260" w:type="dxa"/>
            <w:tcBorders>
              <w:top w:val="nil"/>
              <w:left w:val="nil"/>
              <w:bottom w:val="nil"/>
              <w:right w:val="nil"/>
            </w:tcBorders>
            <w:tcMar>
              <w:top w:w="43" w:type="dxa"/>
              <w:left w:w="0" w:type="dxa"/>
              <w:bottom w:w="0" w:type="dxa"/>
              <w:right w:w="0" w:type="dxa"/>
            </w:tcMar>
            <w:vAlign w:val="bottom"/>
          </w:tcPr>
          <w:p w14:paraId="36C25B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94F1A8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B87F6F" w14:textId="77777777" w:rsidR="0089264D" w:rsidRPr="00B40C4C" w:rsidRDefault="0089264D" w:rsidP="009137DA">
            <w:r w:rsidRPr="00B40C4C">
              <w:t>Naturskade - erstatninger:</w:t>
            </w:r>
          </w:p>
        </w:tc>
        <w:tc>
          <w:tcPr>
            <w:tcW w:w="1380" w:type="dxa"/>
            <w:tcBorders>
              <w:top w:val="nil"/>
              <w:left w:val="nil"/>
              <w:bottom w:val="nil"/>
              <w:right w:val="nil"/>
            </w:tcBorders>
            <w:tcMar>
              <w:top w:w="43" w:type="dxa"/>
              <w:left w:w="0" w:type="dxa"/>
              <w:bottom w:w="0" w:type="dxa"/>
              <w:right w:w="0" w:type="dxa"/>
            </w:tcMar>
            <w:vAlign w:val="bottom"/>
          </w:tcPr>
          <w:p w14:paraId="22FDA47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9BF6B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55E51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4265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48E12F" w14:textId="77777777" w:rsidR="0089264D" w:rsidRPr="00B40C4C" w:rsidRDefault="0089264D" w:rsidP="004B5DA0">
            <w:pPr>
              <w:jc w:val="right"/>
            </w:pPr>
          </w:p>
        </w:tc>
      </w:tr>
      <w:tr w:rsidR="00446E55" w:rsidRPr="00B40C4C" w14:paraId="7FAC5CE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7CFE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38075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97E53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4F4BE7" w14:textId="77777777" w:rsidR="0089264D" w:rsidRPr="00B40C4C" w:rsidRDefault="0089264D" w:rsidP="009137DA">
            <w:r w:rsidRPr="00B40C4C">
              <w:t>Naturskade - erstatninger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31FB1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FB0A6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6CBCC32" w14:textId="77777777" w:rsidR="0089264D" w:rsidRPr="00B40C4C" w:rsidRDefault="0089264D" w:rsidP="004B5DA0">
            <w:pPr>
              <w:jc w:val="right"/>
            </w:pPr>
            <w:r w:rsidRPr="00B40C4C">
              <w:t>136 300 000</w:t>
            </w:r>
          </w:p>
        </w:tc>
        <w:tc>
          <w:tcPr>
            <w:tcW w:w="180" w:type="dxa"/>
            <w:tcBorders>
              <w:top w:val="nil"/>
              <w:left w:val="nil"/>
              <w:bottom w:val="nil"/>
              <w:right w:val="nil"/>
            </w:tcBorders>
            <w:tcMar>
              <w:top w:w="43" w:type="dxa"/>
              <w:left w:w="0" w:type="dxa"/>
              <w:bottom w:w="0" w:type="dxa"/>
              <w:right w:w="0" w:type="dxa"/>
            </w:tcMar>
            <w:vAlign w:val="bottom"/>
          </w:tcPr>
          <w:p w14:paraId="236550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CAD079" w14:textId="77777777" w:rsidR="0089264D" w:rsidRPr="00B40C4C" w:rsidRDefault="0089264D" w:rsidP="004B5DA0">
            <w:pPr>
              <w:jc w:val="right"/>
            </w:pPr>
            <w:r w:rsidRPr="00B40C4C">
              <w:t>136 300 000</w:t>
            </w:r>
          </w:p>
        </w:tc>
      </w:tr>
      <w:tr w:rsidR="00446E55" w:rsidRPr="00B40C4C" w14:paraId="248DDC88" w14:textId="77777777" w:rsidTr="008C2AB1">
        <w:trPr>
          <w:trHeight w:val="240"/>
        </w:trPr>
        <w:tc>
          <w:tcPr>
            <w:tcW w:w="567" w:type="dxa"/>
            <w:tcBorders>
              <w:top w:val="nil"/>
              <w:left w:val="nil"/>
              <w:bottom w:val="nil"/>
            </w:tcBorders>
            <w:tcMar>
              <w:top w:w="43" w:type="dxa"/>
              <w:left w:w="0" w:type="dxa"/>
              <w:bottom w:w="0" w:type="dxa"/>
              <w:right w:w="0" w:type="dxa"/>
            </w:tcMar>
          </w:tcPr>
          <w:p w14:paraId="127473BE" w14:textId="77777777" w:rsidR="0089264D" w:rsidRPr="00B40C4C" w:rsidRDefault="0089264D" w:rsidP="009137DA">
            <w:r w:rsidRPr="00B40C4C">
              <w:t>1149</w:t>
            </w:r>
          </w:p>
        </w:tc>
        <w:tc>
          <w:tcPr>
            <w:tcW w:w="260" w:type="dxa"/>
            <w:tcBorders>
              <w:top w:val="nil"/>
              <w:left w:val="nil"/>
              <w:bottom w:val="nil"/>
              <w:right w:val="nil"/>
            </w:tcBorders>
            <w:tcMar>
              <w:top w:w="43" w:type="dxa"/>
              <w:left w:w="0" w:type="dxa"/>
              <w:bottom w:w="0" w:type="dxa"/>
              <w:right w:w="0" w:type="dxa"/>
            </w:tcMar>
            <w:vAlign w:val="bottom"/>
          </w:tcPr>
          <w:p w14:paraId="188908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05E3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FE926A" w14:textId="77777777" w:rsidR="0089264D" w:rsidRPr="00B40C4C" w:rsidRDefault="0089264D" w:rsidP="009137DA">
            <w:r w:rsidRPr="00B40C4C">
              <w:t>Verdiskapings- og utviklingstiltak i landbruket:</w:t>
            </w:r>
          </w:p>
        </w:tc>
        <w:tc>
          <w:tcPr>
            <w:tcW w:w="1380" w:type="dxa"/>
            <w:tcBorders>
              <w:top w:val="nil"/>
              <w:left w:val="nil"/>
              <w:bottom w:val="nil"/>
              <w:right w:val="nil"/>
            </w:tcBorders>
            <w:tcMar>
              <w:top w:w="43" w:type="dxa"/>
              <w:left w:w="0" w:type="dxa"/>
              <w:bottom w:w="0" w:type="dxa"/>
              <w:right w:w="0" w:type="dxa"/>
            </w:tcMar>
            <w:vAlign w:val="bottom"/>
          </w:tcPr>
          <w:p w14:paraId="0943D4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421D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6AFE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C07A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17BBD6" w14:textId="77777777" w:rsidR="0089264D" w:rsidRPr="00B40C4C" w:rsidRDefault="0089264D" w:rsidP="004B5DA0">
            <w:pPr>
              <w:jc w:val="right"/>
            </w:pPr>
          </w:p>
        </w:tc>
      </w:tr>
      <w:tr w:rsidR="00446E55" w:rsidRPr="00B40C4C" w14:paraId="0E23B82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5214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E6EE04"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5A460D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8E74E2" w14:textId="77777777" w:rsidR="0089264D" w:rsidRPr="00B40C4C" w:rsidRDefault="0089264D" w:rsidP="009137DA">
            <w:r w:rsidRPr="00B40C4C">
              <w:t>Tilskudd til Utviklingsfondet for skogbruket</w:t>
            </w:r>
          </w:p>
        </w:tc>
        <w:tc>
          <w:tcPr>
            <w:tcW w:w="1380" w:type="dxa"/>
            <w:tcBorders>
              <w:top w:val="nil"/>
              <w:left w:val="nil"/>
              <w:bottom w:val="nil"/>
              <w:right w:val="nil"/>
            </w:tcBorders>
            <w:tcMar>
              <w:top w:w="43" w:type="dxa"/>
              <w:left w:w="0" w:type="dxa"/>
              <w:bottom w:w="0" w:type="dxa"/>
              <w:right w:w="0" w:type="dxa"/>
            </w:tcMar>
            <w:vAlign w:val="bottom"/>
          </w:tcPr>
          <w:p w14:paraId="1026D2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5DAE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0BCE33" w14:textId="77777777" w:rsidR="0089264D" w:rsidRPr="00B40C4C" w:rsidRDefault="0089264D" w:rsidP="004B5DA0">
            <w:pPr>
              <w:jc w:val="right"/>
            </w:pPr>
            <w:r w:rsidRPr="00B40C4C">
              <w:t>3 666 000</w:t>
            </w:r>
          </w:p>
        </w:tc>
        <w:tc>
          <w:tcPr>
            <w:tcW w:w="180" w:type="dxa"/>
            <w:tcBorders>
              <w:top w:val="nil"/>
              <w:left w:val="nil"/>
              <w:bottom w:val="nil"/>
              <w:right w:val="nil"/>
            </w:tcBorders>
            <w:tcMar>
              <w:top w:w="43" w:type="dxa"/>
              <w:left w:w="0" w:type="dxa"/>
              <w:bottom w:w="0" w:type="dxa"/>
              <w:right w:w="0" w:type="dxa"/>
            </w:tcMar>
            <w:vAlign w:val="bottom"/>
          </w:tcPr>
          <w:p w14:paraId="6CF265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1F4EEE" w14:textId="77777777" w:rsidR="0089264D" w:rsidRPr="00B40C4C" w:rsidRDefault="0089264D" w:rsidP="004B5DA0">
            <w:pPr>
              <w:jc w:val="right"/>
            </w:pPr>
          </w:p>
        </w:tc>
      </w:tr>
      <w:tr w:rsidR="00446E55" w:rsidRPr="00B40C4C" w14:paraId="14120F5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B5BC8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2C2E3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8F4CA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0EE24C" w14:textId="77777777" w:rsidR="0089264D" w:rsidRPr="00B40C4C" w:rsidRDefault="0089264D" w:rsidP="009137DA">
            <w:r w:rsidRPr="00B40C4C">
              <w:t>Tilskudd til verdiskapingstiltak i skogbruket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00C6C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BCA3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D89387" w14:textId="77777777" w:rsidR="0089264D" w:rsidRPr="00B40C4C" w:rsidRDefault="0089264D" w:rsidP="004B5DA0">
            <w:pPr>
              <w:jc w:val="right"/>
            </w:pPr>
            <w:r w:rsidRPr="00B40C4C">
              <w:t>53 603 000</w:t>
            </w:r>
          </w:p>
        </w:tc>
        <w:tc>
          <w:tcPr>
            <w:tcW w:w="180" w:type="dxa"/>
            <w:tcBorders>
              <w:top w:val="nil"/>
              <w:left w:val="nil"/>
              <w:bottom w:val="nil"/>
              <w:right w:val="nil"/>
            </w:tcBorders>
            <w:tcMar>
              <w:top w:w="43" w:type="dxa"/>
              <w:left w:w="0" w:type="dxa"/>
              <w:bottom w:w="0" w:type="dxa"/>
              <w:right w:w="0" w:type="dxa"/>
            </w:tcMar>
            <w:vAlign w:val="bottom"/>
          </w:tcPr>
          <w:p w14:paraId="41A086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610BE4" w14:textId="77777777" w:rsidR="0089264D" w:rsidRPr="00B40C4C" w:rsidRDefault="0089264D" w:rsidP="004B5DA0">
            <w:pPr>
              <w:jc w:val="right"/>
            </w:pPr>
          </w:p>
        </w:tc>
      </w:tr>
      <w:tr w:rsidR="00446E55" w:rsidRPr="00B40C4C" w14:paraId="7F5459E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3E3F4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2C341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9D6C5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6657DE" w14:textId="77777777" w:rsidR="0089264D" w:rsidRPr="00B40C4C" w:rsidRDefault="0089264D" w:rsidP="009137DA">
            <w:r w:rsidRPr="00B40C4C">
              <w:t>Tilskudd til skog-, klima- og energitiltak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445B3B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0C6C0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4999F71" w14:textId="77777777" w:rsidR="0089264D" w:rsidRPr="00B40C4C" w:rsidRDefault="0089264D" w:rsidP="004B5DA0">
            <w:pPr>
              <w:jc w:val="right"/>
            </w:pPr>
            <w:r w:rsidRPr="00B40C4C">
              <w:t>55 775 000</w:t>
            </w:r>
          </w:p>
        </w:tc>
        <w:tc>
          <w:tcPr>
            <w:tcW w:w="180" w:type="dxa"/>
            <w:tcBorders>
              <w:top w:val="nil"/>
              <w:left w:val="nil"/>
              <w:bottom w:val="nil"/>
              <w:right w:val="nil"/>
            </w:tcBorders>
            <w:tcMar>
              <w:top w:w="43" w:type="dxa"/>
              <w:left w:w="0" w:type="dxa"/>
              <w:bottom w:w="0" w:type="dxa"/>
              <w:right w:w="0" w:type="dxa"/>
            </w:tcMar>
            <w:vAlign w:val="bottom"/>
          </w:tcPr>
          <w:p w14:paraId="148663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A14157" w14:textId="77777777" w:rsidR="0089264D" w:rsidRPr="00B40C4C" w:rsidRDefault="0089264D" w:rsidP="004B5DA0">
            <w:pPr>
              <w:jc w:val="right"/>
            </w:pPr>
            <w:r w:rsidRPr="00B40C4C">
              <w:t>113 044 000</w:t>
            </w:r>
          </w:p>
        </w:tc>
      </w:tr>
      <w:tr w:rsidR="00446E55" w:rsidRPr="00B40C4C" w14:paraId="70FA3726" w14:textId="77777777" w:rsidTr="008C2AB1">
        <w:trPr>
          <w:trHeight w:val="240"/>
        </w:trPr>
        <w:tc>
          <w:tcPr>
            <w:tcW w:w="567" w:type="dxa"/>
            <w:tcBorders>
              <w:top w:val="nil"/>
              <w:left w:val="nil"/>
              <w:bottom w:val="nil"/>
            </w:tcBorders>
            <w:tcMar>
              <w:top w:w="43" w:type="dxa"/>
              <w:left w:w="0" w:type="dxa"/>
              <w:bottom w:w="0" w:type="dxa"/>
              <w:right w:w="0" w:type="dxa"/>
            </w:tcMar>
          </w:tcPr>
          <w:p w14:paraId="620AE98F" w14:textId="77777777" w:rsidR="0089264D" w:rsidRPr="00B40C4C" w:rsidRDefault="0089264D" w:rsidP="009137DA">
            <w:r w:rsidRPr="00B40C4C">
              <w:t>1150</w:t>
            </w:r>
          </w:p>
        </w:tc>
        <w:tc>
          <w:tcPr>
            <w:tcW w:w="260" w:type="dxa"/>
            <w:tcBorders>
              <w:top w:val="nil"/>
              <w:left w:val="nil"/>
              <w:bottom w:val="nil"/>
              <w:right w:val="nil"/>
            </w:tcBorders>
            <w:tcMar>
              <w:top w:w="43" w:type="dxa"/>
              <w:left w:w="0" w:type="dxa"/>
              <w:bottom w:w="0" w:type="dxa"/>
              <w:right w:w="0" w:type="dxa"/>
            </w:tcMar>
            <w:vAlign w:val="bottom"/>
          </w:tcPr>
          <w:p w14:paraId="57AF0B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5F1D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06046D" w14:textId="77777777" w:rsidR="0089264D" w:rsidRPr="00B40C4C" w:rsidRDefault="0089264D" w:rsidP="009137DA">
            <w:r w:rsidRPr="00B40C4C">
              <w:t>Til gjennomføring av jordbruksavtalen m.m.:</w:t>
            </w:r>
          </w:p>
        </w:tc>
        <w:tc>
          <w:tcPr>
            <w:tcW w:w="1380" w:type="dxa"/>
            <w:tcBorders>
              <w:top w:val="nil"/>
              <w:left w:val="nil"/>
              <w:bottom w:val="nil"/>
              <w:right w:val="nil"/>
            </w:tcBorders>
            <w:tcMar>
              <w:top w:w="43" w:type="dxa"/>
              <w:left w:w="0" w:type="dxa"/>
              <w:bottom w:w="0" w:type="dxa"/>
              <w:right w:w="0" w:type="dxa"/>
            </w:tcMar>
            <w:vAlign w:val="bottom"/>
          </w:tcPr>
          <w:p w14:paraId="26E4BF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8661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579B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EFD7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3713AB" w14:textId="77777777" w:rsidR="0089264D" w:rsidRPr="00B40C4C" w:rsidRDefault="0089264D" w:rsidP="004B5DA0">
            <w:pPr>
              <w:jc w:val="right"/>
            </w:pPr>
          </w:p>
        </w:tc>
      </w:tr>
      <w:tr w:rsidR="00446E55" w:rsidRPr="00B40C4C" w14:paraId="578290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2297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0F7D0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693C7F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EB01A2"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2AA8A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A18A1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3B207F" w14:textId="77777777" w:rsidR="0089264D" w:rsidRPr="00B40C4C" w:rsidRDefault="0089264D" w:rsidP="004B5DA0">
            <w:pPr>
              <w:jc w:val="right"/>
            </w:pPr>
            <w:r w:rsidRPr="00B40C4C">
              <w:t>29 500 000</w:t>
            </w:r>
          </w:p>
        </w:tc>
        <w:tc>
          <w:tcPr>
            <w:tcW w:w="180" w:type="dxa"/>
            <w:tcBorders>
              <w:top w:val="nil"/>
              <w:left w:val="nil"/>
              <w:bottom w:val="nil"/>
              <w:right w:val="nil"/>
            </w:tcBorders>
            <w:tcMar>
              <w:top w:w="43" w:type="dxa"/>
              <w:left w:w="0" w:type="dxa"/>
              <w:bottom w:w="0" w:type="dxa"/>
              <w:right w:w="0" w:type="dxa"/>
            </w:tcMar>
            <w:vAlign w:val="bottom"/>
          </w:tcPr>
          <w:p w14:paraId="225A6B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EC0B85" w14:textId="77777777" w:rsidR="0089264D" w:rsidRPr="00B40C4C" w:rsidRDefault="0089264D" w:rsidP="004B5DA0">
            <w:pPr>
              <w:jc w:val="right"/>
            </w:pPr>
          </w:p>
        </w:tc>
      </w:tr>
      <w:tr w:rsidR="00446E55" w:rsidRPr="00B40C4C" w14:paraId="5CA705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E6F9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0CC252"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528783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C328AF" w14:textId="77777777" w:rsidR="0089264D" w:rsidRPr="00B40C4C" w:rsidRDefault="0089264D" w:rsidP="009137DA">
            <w:r w:rsidRPr="00B40C4C">
              <w:t>Tilskudd til Landbrukets utviklingsfond</w:t>
            </w:r>
          </w:p>
        </w:tc>
        <w:tc>
          <w:tcPr>
            <w:tcW w:w="1380" w:type="dxa"/>
            <w:tcBorders>
              <w:top w:val="nil"/>
              <w:left w:val="nil"/>
              <w:bottom w:val="nil"/>
              <w:right w:val="nil"/>
            </w:tcBorders>
            <w:tcMar>
              <w:top w:w="43" w:type="dxa"/>
              <w:left w:w="0" w:type="dxa"/>
              <w:bottom w:w="0" w:type="dxa"/>
              <w:right w:w="0" w:type="dxa"/>
            </w:tcMar>
            <w:vAlign w:val="bottom"/>
          </w:tcPr>
          <w:p w14:paraId="60FC93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BDD0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EFA442" w14:textId="77777777" w:rsidR="0089264D" w:rsidRPr="00B40C4C" w:rsidRDefault="0089264D" w:rsidP="004B5DA0">
            <w:pPr>
              <w:jc w:val="right"/>
            </w:pPr>
            <w:r w:rsidRPr="00B40C4C">
              <w:t>2 548 553 000</w:t>
            </w:r>
          </w:p>
        </w:tc>
        <w:tc>
          <w:tcPr>
            <w:tcW w:w="180" w:type="dxa"/>
            <w:tcBorders>
              <w:top w:val="nil"/>
              <w:left w:val="nil"/>
              <w:bottom w:val="nil"/>
              <w:right w:val="nil"/>
            </w:tcBorders>
            <w:tcMar>
              <w:top w:w="43" w:type="dxa"/>
              <w:left w:w="0" w:type="dxa"/>
              <w:bottom w:w="0" w:type="dxa"/>
              <w:right w:w="0" w:type="dxa"/>
            </w:tcMar>
            <w:vAlign w:val="bottom"/>
          </w:tcPr>
          <w:p w14:paraId="547D1F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410699" w14:textId="77777777" w:rsidR="0089264D" w:rsidRPr="00B40C4C" w:rsidRDefault="0089264D" w:rsidP="004B5DA0">
            <w:pPr>
              <w:jc w:val="right"/>
            </w:pPr>
          </w:p>
        </w:tc>
      </w:tr>
      <w:tr w:rsidR="00446E55" w:rsidRPr="00B40C4C" w14:paraId="7EB9EA7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91C5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5FBCF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8E062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37AEF2" w14:textId="77777777" w:rsidR="0089264D" w:rsidRPr="00B40C4C" w:rsidRDefault="0089264D" w:rsidP="009137DA">
            <w:r w:rsidRPr="00B40C4C">
              <w:t>Markedstiltak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A3F30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3BA1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A83795" w14:textId="77777777" w:rsidR="0089264D" w:rsidRPr="00B40C4C" w:rsidRDefault="0089264D" w:rsidP="004B5DA0">
            <w:pPr>
              <w:jc w:val="right"/>
            </w:pPr>
            <w:r w:rsidRPr="00B40C4C">
              <w:t>410 500 000</w:t>
            </w:r>
          </w:p>
        </w:tc>
        <w:tc>
          <w:tcPr>
            <w:tcW w:w="180" w:type="dxa"/>
            <w:tcBorders>
              <w:top w:val="nil"/>
              <w:left w:val="nil"/>
              <w:bottom w:val="nil"/>
              <w:right w:val="nil"/>
            </w:tcBorders>
            <w:tcMar>
              <w:top w:w="43" w:type="dxa"/>
              <w:left w:w="0" w:type="dxa"/>
              <w:bottom w:w="0" w:type="dxa"/>
              <w:right w:w="0" w:type="dxa"/>
            </w:tcMar>
            <w:vAlign w:val="bottom"/>
          </w:tcPr>
          <w:p w14:paraId="1F6907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509D94" w14:textId="77777777" w:rsidR="0089264D" w:rsidRPr="00B40C4C" w:rsidRDefault="0089264D" w:rsidP="004B5DA0">
            <w:pPr>
              <w:jc w:val="right"/>
            </w:pPr>
          </w:p>
        </w:tc>
      </w:tr>
      <w:tr w:rsidR="00446E55" w:rsidRPr="00B40C4C" w14:paraId="4504291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64BD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D27B4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1D10F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446D51" w14:textId="77777777" w:rsidR="0089264D" w:rsidRPr="00B40C4C" w:rsidRDefault="0089264D" w:rsidP="009137DA">
            <w:r w:rsidRPr="00B40C4C">
              <w:t>Tilskudd ved produksjonssvikt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822715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62602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0ED02B" w14:textId="77777777" w:rsidR="0089264D" w:rsidRPr="00B40C4C" w:rsidRDefault="0089264D" w:rsidP="004B5DA0">
            <w:pPr>
              <w:jc w:val="right"/>
            </w:pPr>
            <w:r w:rsidRPr="00B40C4C">
              <w:t>104 400 000</w:t>
            </w:r>
          </w:p>
        </w:tc>
        <w:tc>
          <w:tcPr>
            <w:tcW w:w="180" w:type="dxa"/>
            <w:tcBorders>
              <w:top w:val="nil"/>
              <w:left w:val="nil"/>
              <w:bottom w:val="nil"/>
              <w:right w:val="nil"/>
            </w:tcBorders>
            <w:tcMar>
              <w:top w:w="43" w:type="dxa"/>
              <w:left w:w="0" w:type="dxa"/>
              <w:bottom w:w="0" w:type="dxa"/>
              <w:right w:w="0" w:type="dxa"/>
            </w:tcMar>
            <w:vAlign w:val="bottom"/>
          </w:tcPr>
          <w:p w14:paraId="3454D6F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C7974D" w14:textId="77777777" w:rsidR="0089264D" w:rsidRPr="00B40C4C" w:rsidRDefault="0089264D" w:rsidP="004B5DA0">
            <w:pPr>
              <w:jc w:val="right"/>
            </w:pPr>
          </w:p>
        </w:tc>
      </w:tr>
      <w:tr w:rsidR="00446E55" w:rsidRPr="00B40C4C" w14:paraId="4655C1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A8E8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F579E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9521A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DD4D80" w14:textId="77777777" w:rsidR="0089264D" w:rsidRPr="00B40C4C" w:rsidRDefault="0089264D" w:rsidP="009137DA">
            <w:r w:rsidRPr="00B40C4C">
              <w:t>Pristilskudd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DF310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D47D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E9A0C6" w14:textId="77777777" w:rsidR="0089264D" w:rsidRPr="00B40C4C" w:rsidRDefault="0089264D" w:rsidP="004B5DA0">
            <w:pPr>
              <w:jc w:val="right"/>
            </w:pPr>
            <w:r w:rsidRPr="00B40C4C">
              <w:t>5 792 194 000</w:t>
            </w:r>
          </w:p>
        </w:tc>
        <w:tc>
          <w:tcPr>
            <w:tcW w:w="180" w:type="dxa"/>
            <w:tcBorders>
              <w:top w:val="nil"/>
              <w:left w:val="nil"/>
              <w:bottom w:val="nil"/>
              <w:right w:val="nil"/>
            </w:tcBorders>
            <w:tcMar>
              <w:top w:w="43" w:type="dxa"/>
              <w:left w:w="0" w:type="dxa"/>
              <w:bottom w:w="0" w:type="dxa"/>
              <w:right w:w="0" w:type="dxa"/>
            </w:tcMar>
            <w:vAlign w:val="bottom"/>
          </w:tcPr>
          <w:p w14:paraId="57C973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6EDE5F" w14:textId="77777777" w:rsidR="0089264D" w:rsidRPr="00B40C4C" w:rsidRDefault="0089264D" w:rsidP="004B5DA0">
            <w:pPr>
              <w:jc w:val="right"/>
            </w:pPr>
          </w:p>
        </w:tc>
      </w:tr>
      <w:tr w:rsidR="00446E55" w:rsidRPr="00B40C4C" w14:paraId="6F81ED9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E831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C79837"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042736F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73A7E5" w14:textId="77777777" w:rsidR="0089264D" w:rsidRPr="00B40C4C" w:rsidRDefault="0089264D" w:rsidP="009137DA">
            <w:r w:rsidRPr="00B40C4C">
              <w:t>Direkte tilskudd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2FCFA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24E5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8A8610" w14:textId="77777777" w:rsidR="0089264D" w:rsidRPr="00B40C4C" w:rsidRDefault="0089264D" w:rsidP="004B5DA0">
            <w:pPr>
              <w:jc w:val="right"/>
            </w:pPr>
            <w:r w:rsidRPr="00B40C4C">
              <w:t>17 566 323 000</w:t>
            </w:r>
          </w:p>
        </w:tc>
        <w:tc>
          <w:tcPr>
            <w:tcW w:w="180" w:type="dxa"/>
            <w:tcBorders>
              <w:top w:val="nil"/>
              <w:left w:val="nil"/>
              <w:bottom w:val="nil"/>
              <w:right w:val="nil"/>
            </w:tcBorders>
            <w:tcMar>
              <w:top w:w="43" w:type="dxa"/>
              <w:left w:w="0" w:type="dxa"/>
              <w:bottom w:w="0" w:type="dxa"/>
              <w:right w:w="0" w:type="dxa"/>
            </w:tcMar>
            <w:vAlign w:val="bottom"/>
          </w:tcPr>
          <w:p w14:paraId="25460A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163F2A" w14:textId="77777777" w:rsidR="0089264D" w:rsidRPr="00B40C4C" w:rsidRDefault="0089264D" w:rsidP="004B5DA0">
            <w:pPr>
              <w:jc w:val="right"/>
            </w:pPr>
          </w:p>
        </w:tc>
      </w:tr>
      <w:tr w:rsidR="00446E55" w:rsidRPr="00B40C4C" w14:paraId="776090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83E6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2FF035"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631F04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F529A2" w14:textId="77777777" w:rsidR="0089264D" w:rsidRPr="00B40C4C" w:rsidRDefault="0089264D" w:rsidP="009137DA">
            <w:r w:rsidRPr="00B40C4C">
              <w:t>Utviklingstiltak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34B0B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F23F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861015" w14:textId="77777777" w:rsidR="0089264D" w:rsidRPr="00B40C4C" w:rsidRDefault="0089264D" w:rsidP="004B5DA0">
            <w:pPr>
              <w:jc w:val="right"/>
            </w:pPr>
            <w:r w:rsidRPr="00B40C4C">
              <w:t>397 391 000</w:t>
            </w:r>
          </w:p>
        </w:tc>
        <w:tc>
          <w:tcPr>
            <w:tcW w:w="180" w:type="dxa"/>
            <w:tcBorders>
              <w:top w:val="nil"/>
              <w:left w:val="nil"/>
              <w:bottom w:val="nil"/>
              <w:right w:val="nil"/>
            </w:tcBorders>
            <w:tcMar>
              <w:top w:w="43" w:type="dxa"/>
              <w:left w:w="0" w:type="dxa"/>
              <w:bottom w:w="0" w:type="dxa"/>
              <w:right w:w="0" w:type="dxa"/>
            </w:tcMar>
            <w:vAlign w:val="bottom"/>
          </w:tcPr>
          <w:p w14:paraId="7A23DE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19F1DD" w14:textId="77777777" w:rsidR="0089264D" w:rsidRPr="00B40C4C" w:rsidRDefault="0089264D" w:rsidP="004B5DA0">
            <w:pPr>
              <w:jc w:val="right"/>
            </w:pPr>
          </w:p>
        </w:tc>
      </w:tr>
      <w:tr w:rsidR="00446E55" w:rsidRPr="00B40C4C" w14:paraId="53CDE9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94DA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949288"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41C633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BD91B0" w14:textId="77777777" w:rsidR="0089264D" w:rsidRPr="00B40C4C" w:rsidRDefault="0089264D" w:rsidP="009137DA">
            <w:r w:rsidRPr="00B40C4C">
              <w:t>Velferdsordninger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28B0D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9DCE9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00B2B28" w14:textId="77777777" w:rsidR="0089264D" w:rsidRPr="00B40C4C" w:rsidRDefault="0089264D" w:rsidP="004B5DA0">
            <w:pPr>
              <w:jc w:val="right"/>
            </w:pPr>
            <w:r w:rsidRPr="00B40C4C">
              <w:t>1 965 007 000</w:t>
            </w:r>
          </w:p>
        </w:tc>
        <w:tc>
          <w:tcPr>
            <w:tcW w:w="180" w:type="dxa"/>
            <w:tcBorders>
              <w:top w:val="nil"/>
              <w:left w:val="nil"/>
              <w:bottom w:val="nil"/>
              <w:right w:val="nil"/>
            </w:tcBorders>
            <w:tcMar>
              <w:top w:w="43" w:type="dxa"/>
              <w:left w:w="0" w:type="dxa"/>
              <w:bottom w:w="0" w:type="dxa"/>
              <w:right w:w="0" w:type="dxa"/>
            </w:tcMar>
            <w:vAlign w:val="bottom"/>
          </w:tcPr>
          <w:p w14:paraId="07836F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4B1769" w14:textId="77777777" w:rsidR="0089264D" w:rsidRPr="00B40C4C" w:rsidRDefault="0089264D" w:rsidP="004B5DA0">
            <w:pPr>
              <w:jc w:val="right"/>
            </w:pPr>
            <w:r w:rsidRPr="00B40C4C">
              <w:t>28 813 868 000</w:t>
            </w:r>
          </w:p>
        </w:tc>
      </w:tr>
      <w:tr w:rsidR="00446E55" w:rsidRPr="00B40C4C" w14:paraId="216B9195" w14:textId="77777777" w:rsidTr="008C2AB1">
        <w:trPr>
          <w:trHeight w:val="240"/>
        </w:trPr>
        <w:tc>
          <w:tcPr>
            <w:tcW w:w="567" w:type="dxa"/>
            <w:tcBorders>
              <w:top w:val="nil"/>
              <w:left w:val="nil"/>
              <w:bottom w:val="nil"/>
            </w:tcBorders>
            <w:tcMar>
              <w:top w:w="43" w:type="dxa"/>
              <w:left w:w="0" w:type="dxa"/>
              <w:bottom w:w="0" w:type="dxa"/>
              <w:right w:w="0" w:type="dxa"/>
            </w:tcMar>
          </w:tcPr>
          <w:p w14:paraId="1D835227" w14:textId="77777777" w:rsidR="0089264D" w:rsidRPr="00B40C4C" w:rsidRDefault="0089264D" w:rsidP="009137DA">
            <w:r w:rsidRPr="00B40C4C">
              <w:t>1151</w:t>
            </w:r>
          </w:p>
        </w:tc>
        <w:tc>
          <w:tcPr>
            <w:tcW w:w="260" w:type="dxa"/>
            <w:tcBorders>
              <w:top w:val="nil"/>
              <w:left w:val="nil"/>
              <w:bottom w:val="nil"/>
              <w:right w:val="nil"/>
            </w:tcBorders>
            <w:tcMar>
              <w:top w:w="43" w:type="dxa"/>
              <w:left w:w="0" w:type="dxa"/>
              <w:bottom w:w="0" w:type="dxa"/>
              <w:right w:w="0" w:type="dxa"/>
            </w:tcMar>
            <w:vAlign w:val="bottom"/>
          </w:tcPr>
          <w:p w14:paraId="51F371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5C7C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174F89" w14:textId="77777777" w:rsidR="0089264D" w:rsidRPr="00B40C4C" w:rsidRDefault="0089264D" w:rsidP="009137DA">
            <w:r w:rsidRPr="00B40C4C">
              <w:t>Til gjennomføring av reindriftsavtalen:</w:t>
            </w:r>
          </w:p>
        </w:tc>
        <w:tc>
          <w:tcPr>
            <w:tcW w:w="1380" w:type="dxa"/>
            <w:tcBorders>
              <w:top w:val="nil"/>
              <w:left w:val="nil"/>
              <w:bottom w:val="nil"/>
              <w:right w:val="nil"/>
            </w:tcBorders>
            <w:tcMar>
              <w:top w:w="43" w:type="dxa"/>
              <w:left w:w="0" w:type="dxa"/>
              <w:bottom w:w="0" w:type="dxa"/>
              <w:right w:w="0" w:type="dxa"/>
            </w:tcMar>
            <w:vAlign w:val="bottom"/>
          </w:tcPr>
          <w:p w14:paraId="2F52FB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8D416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1329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362F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BAC02F" w14:textId="77777777" w:rsidR="0089264D" w:rsidRPr="00B40C4C" w:rsidRDefault="0089264D" w:rsidP="004B5DA0">
            <w:pPr>
              <w:jc w:val="right"/>
            </w:pPr>
          </w:p>
        </w:tc>
      </w:tr>
      <w:tr w:rsidR="00446E55" w:rsidRPr="00B40C4C" w14:paraId="4B112D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BCD8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B912D0"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28136FD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B70A8A" w14:textId="77777777" w:rsidR="0089264D" w:rsidRPr="00B40C4C" w:rsidRDefault="0089264D" w:rsidP="009137DA">
            <w:r w:rsidRPr="00B40C4C">
              <w:t>Tilskudd til Reindriftens utviklingsfond</w:t>
            </w:r>
          </w:p>
        </w:tc>
        <w:tc>
          <w:tcPr>
            <w:tcW w:w="1380" w:type="dxa"/>
            <w:tcBorders>
              <w:top w:val="nil"/>
              <w:left w:val="nil"/>
              <w:bottom w:val="nil"/>
              <w:right w:val="nil"/>
            </w:tcBorders>
            <w:tcMar>
              <w:top w:w="43" w:type="dxa"/>
              <w:left w:w="0" w:type="dxa"/>
              <w:bottom w:w="0" w:type="dxa"/>
              <w:right w:w="0" w:type="dxa"/>
            </w:tcMar>
            <w:vAlign w:val="bottom"/>
          </w:tcPr>
          <w:p w14:paraId="651C0B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FC9B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DCA471" w14:textId="77777777" w:rsidR="0089264D" w:rsidRPr="00B40C4C" w:rsidRDefault="0089264D" w:rsidP="004B5DA0">
            <w:pPr>
              <w:jc w:val="right"/>
            </w:pPr>
            <w:r w:rsidRPr="00B40C4C">
              <w:t>73 900 000</w:t>
            </w:r>
          </w:p>
        </w:tc>
        <w:tc>
          <w:tcPr>
            <w:tcW w:w="180" w:type="dxa"/>
            <w:tcBorders>
              <w:top w:val="nil"/>
              <w:left w:val="nil"/>
              <w:bottom w:val="nil"/>
              <w:right w:val="nil"/>
            </w:tcBorders>
            <w:tcMar>
              <w:top w:w="43" w:type="dxa"/>
              <w:left w:w="0" w:type="dxa"/>
              <w:bottom w:w="0" w:type="dxa"/>
              <w:right w:w="0" w:type="dxa"/>
            </w:tcMar>
            <w:vAlign w:val="bottom"/>
          </w:tcPr>
          <w:p w14:paraId="639D53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5A87805" w14:textId="77777777" w:rsidR="0089264D" w:rsidRPr="00B40C4C" w:rsidRDefault="0089264D" w:rsidP="004B5DA0">
            <w:pPr>
              <w:jc w:val="right"/>
            </w:pPr>
          </w:p>
        </w:tc>
      </w:tr>
      <w:tr w:rsidR="00446E55" w:rsidRPr="00B40C4C" w14:paraId="4DB76D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F893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47EC90"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D4B07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6727DA" w14:textId="77777777" w:rsidR="0089264D" w:rsidRPr="00B40C4C" w:rsidRDefault="0089264D" w:rsidP="009137DA">
            <w:r w:rsidRPr="00B40C4C">
              <w:t>Tilskudd til organisasjonsarbeid</w:t>
            </w:r>
          </w:p>
        </w:tc>
        <w:tc>
          <w:tcPr>
            <w:tcW w:w="1380" w:type="dxa"/>
            <w:tcBorders>
              <w:top w:val="nil"/>
              <w:left w:val="nil"/>
              <w:bottom w:val="nil"/>
              <w:right w:val="nil"/>
            </w:tcBorders>
            <w:tcMar>
              <w:top w:w="43" w:type="dxa"/>
              <w:left w:w="0" w:type="dxa"/>
              <w:bottom w:w="0" w:type="dxa"/>
              <w:right w:w="0" w:type="dxa"/>
            </w:tcMar>
            <w:vAlign w:val="bottom"/>
          </w:tcPr>
          <w:p w14:paraId="4A7083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67284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812553" w14:textId="77777777" w:rsidR="0089264D" w:rsidRPr="00B40C4C" w:rsidRDefault="0089264D" w:rsidP="004B5DA0">
            <w:pPr>
              <w:jc w:val="right"/>
            </w:pPr>
            <w:r w:rsidRPr="00B40C4C">
              <w:t>8 600 000</w:t>
            </w:r>
          </w:p>
        </w:tc>
        <w:tc>
          <w:tcPr>
            <w:tcW w:w="180" w:type="dxa"/>
            <w:tcBorders>
              <w:top w:val="nil"/>
              <w:left w:val="nil"/>
              <w:bottom w:val="nil"/>
              <w:right w:val="nil"/>
            </w:tcBorders>
            <w:tcMar>
              <w:top w:w="43" w:type="dxa"/>
              <w:left w:w="0" w:type="dxa"/>
              <w:bottom w:w="0" w:type="dxa"/>
              <w:right w:w="0" w:type="dxa"/>
            </w:tcMar>
            <w:vAlign w:val="bottom"/>
          </w:tcPr>
          <w:p w14:paraId="2681D2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D818AD1" w14:textId="77777777" w:rsidR="0089264D" w:rsidRPr="00B40C4C" w:rsidRDefault="0089264D" w:rsidP="004B5DA0">
            <w:pPr>
              <w:jc w:val="right"/>
            </w:pPr>
          </w:p>
        </w:tc>
      </w:tr>
      <w:tr w:rsidR="00446E55" w:rsidRPr="00B40C4C" w14:paraId="745AF70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F1F30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05B168"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E73B6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295C2B" w14:textId="77777777" w:rsidR="0089264D" w:rsidRPr="00B40C4C" w:rsidRDefault="0089264D" w:rsidP="009137DA">
            <w:r w:rsidRPr="00B40C4C">
              <w:t>Kostnadssenkende og direkte tilskudd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5C1B3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1B21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EF71F4" w14:textId="77777777" w:rsidR="0089264D" w:rsidRPr="00B40C4C" w:rsidRDefault="0089264D" w:rsidP="004B5DA0">
            <w:pPr>
              <w:jc w:val="right"/>
            </w:pPr>
            <w:r w:rsidRPr="00B40C4C">
              <w:t>138 400 000</w:t>
            </w:r>
          </w:p>
        </w:tc>
        <w:tc>
          <w:tcPr>
            <w:tcW w:w="180" w:type="dxa"/>
            <w:tcBorders>
              <w:top w:val="nil"/>
              <w:left w:val="nil"/>
              <w:bottom w:val="nil"/>
              <w:right w:val="nil"/>
            </w:tcBorders>
            <w:tcMar>
              <w:top w:w="43" w:type="dxa"/>
              <w:left w:w="0" w:type="dxa"/>
              <w:bottom w:w="0" w:type="dxa"/>
              <w:right w:w="0" w:type="dxa"/>
            </w:tcMar>
            <w:vAlign w:val="bottom"/>
          </w:tcPr>
          <w:p w14:paraId="16F386D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88C0D9" w14:textId="77777777" w:rsidR="0089264D" w:rsidRPr="00B40C4C" w:rsidRDefault="0089264D" w:rsidP="004B5DA0">
            <w:pPr>
              <w:jc w:val="right"/>
            </w:pPr>
          </w:p>
        </w:tc>
      </w:tr>
      <w:tr w:rsidR="00446E55" w:rsidRPr="00B40C4C" w14:paraId="58CE6D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C3E2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D7CDD5"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530059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78ECD0" w14:textId="77777777" w:rsidR="0089264D" w:rsidRPr="00B40C4C" w:rsidRDefault="0089264D" w:rsidP="009137DA">
            <w:r w:rsidRPr="00B40C4C">
              <w:t>Velferdsordninger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D21B8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C08CB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2E2B42E" w14:textId="77777777" w:rsidR="0089264D" w:rsidRPr="00B40C4C" w:rsidRDefault="0089264D" w:rsidP="004B5DA0">
            <w:pPr>
              <w:jc w:val="right"/>
            </w:pPr>
            <w:r w:rsidRPr="00B40C4C">
              <w:t>4 100 000</w:t>
            </w:r>
          </w:p>
        </w:tc>
        <w:tc>
          <w:tcPr>
            <w:tcW w:w="180" w:type="dxa"/>
            <w:tcBorders>
              <w:top w:val="nil"/>
              <w:left w:val="nil"/>
              <w:bottom w:val="nil"/>
              <w:right w:val="nil"/>
            </w:tcBorders>
            <w:tcMar>
              <w:top w:w="43" w:type="dxa"/>
              <w:left w:w="0" w:type="dxa"/>
              <w:bottom w:w="0" w:type="dxa"/>
              <w:right w:w="0" w:type="dxa"/>
            </w:tcMar>
            <w:vAlign w:val="bottom"/>
          </w:tcPr>
          <w:p w14:paraId="1E26F3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5AFDFB" w14:textId="77777777" w:rsidR="0089264D" w:rsidRPr="00B40C4C" w:rsidRDefault="0089264D" w:rsidP="004B5DA0">
            <w:pPr>
              <w:jc w:val="right"/>
            </w:pPr>
            <w:r w:rsidRPr="00B40C4C">
              <w:t>225 000 000</w:t>
            </w:r>
          </w:p>
        </w:tc>
      </w:tr>
      <w:tr w:rsidR="00446E55" w:rsidRPr="00B40C4C" w14:paraId="2A66A971" w14:textId="77777777" w:rsidTr="008C2AB1">
        <w:trPr>
          <w:trHeight w:val="240"/>
        </w:trPr>
        <w:tc>
          <w:tcPr>
            <w:tcW w:w="567" w:type="dxa"/>
            <w:tcBorders>
              <w:top w:val="nil"/>
              <w:left w:val="nil"/>
              <w:bottom w:val="nil"/>
            </w:tcBorders>
            <w:tcMar>
              <w:top w:w="43" w:type="dxa"/>
              <w:left w:w="0" w:type="dxa"/>
              <w:bottom w:w="0" w:type="dxa"/>
              <w:right w:w="0" w:type="dxa"/>
            </w:tcMar>
          </w:tcPr>
          <w:p w14:paraId="023DA139" w14:textId="77777777" w:rsidR="0089264D" w:rsidRPr="00B40C4C" w:rsidRDefault="0089264D" w:rsidP="009137DA">
            <w:r w:rsidRPr="00B40C4C">
              <w:t>1152</w:t>
            </w:r>
          </w:p>
        </w:tc>
        <w:tc>
          <w:tcPr>
            <w:tcW w:w="260" w:type="dxa"/>
            <w:tcBorders>
              <w:top w:val="nil"/>
              <w:left w:val="nil"/>
              <w:bottom w:val="nil"/>
              <w:right w:val="nil"/>
            </w:tcBorders>
            <w:tcMar>
              <w:top w:w="43" w:type="dxa"/>
              <w:left w:w="0" w:type="dxa"/>
              <w:bottom w:w="0" w:type="dxa"/>
              <w:right w:w="0" w:type="dxa"/>
            </w:tcMar>
            <w:vAlign w:val="bottom"/>
          </w:tcPr>
          <w:p w14:paraId="115EC2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B569F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266E2C" w14:textId="77777777" w:rsidR="0089264D" w:rsidRPr="00B40C4C" w:rsidRDefault="0089264D" w:rsidP="009137DA">
            <w:r w:rsidRPr="00B40C4C">
              <w:t>Bionova:</w:t>
            </w:r>
          </w:p>
        </w:tc>
        <w:tc>
          <w:tcPr>
            <w:tcW w:w="1380" w:type="dxa"/>
            <w:tcBorders>
              <w:top w:val="nil"/>
              <w:left w:val="nil"/>
              <w:bottom w:val="nil"/>
              <w:right w:val="nil"/>
            </w:tcBorders>
            <w:tcMar>
              <w:top w:w="43" w:type="dxa"/>
              <w:left w:w="0" w:type="dxa"/>
              <w:bottom w:w="0" w:type="dxa"/>
              <w:right w:w="0" w:type="dxa"/>
            </w:tcMar>
            <w:vAlign w:val="bottom"/>
          </w:tcPr>
          <w:p w14:paraId="6E5D77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C0802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01B5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9FE54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2CA299" w14:textId="77777777" w:rsidR="0089264D" w:rsidRPr="00B40C4C" w:rsidRDefault="0089264D" w:rsidP="004B5DA0">
            <w:pPr>
              <w:jc w:val="right"/>
            </w:pPr>
          </w:p>
        </w:tc>
      </w:tr>
      <w:tr w:rsidR="00446E55" w:rsidRPr="00B40C4C" w14:paraId="68DB712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7F10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9E08B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1C11C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6330C2" w14:textId="77777777" w:rsidR="0089264D" w:rsidRPr="00B40C4C" w:rsidRDefault="0089264D" w:rsidP="009137DA">
            <w:r w:rsidRPr="00B40C4C">
              <w:t>Tilskudd til bioøkonomi og klimatiltak i jordbruket</w:t>
            </w:r>
          </w:p>
        </w:tc>
        <w:tc>
          <w:tcPr>
            <w:tcW w:w="1380" w:type="dxa"/>
            <w:tcBorders>
              <w:top w:val="nil"/>
              <w:left w:val="nil"/>
              <w:bottom w:val="nil"/>
              <w:right w:val="nil"/>
            </w:tcBorders>
            <w:tcMar>
              <w:top w:w="43" w:type="dxa"/>
              <w:left w:w="0" w:type="dxa"/>
              <w:bottom w:w="0" w:type="dxa"/>
              <w:right w:w="0" w:type="dxa"/>
            </w:tcMar>
            <w:vAlign w:val="bottom"/>
          </w:tcPr>
          <w:p w14:paraId="70525B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95622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E2867F" w14:textId="77777777" w:rsidR="0089264D" w:rsidRPr="00B40C4C" w:rsidRDefault="0089264D" w:rsidP="004B5DA0">
            <w:pPr>
              <w:jc w:val="right"/>
            </w:pPr>
            <w:r w:rsidRPr="00B40C4C">
              <w:t>173 247 000</w:t>
            </w:r>
          </w:p>
        </w:tc>
        <w:tc>
          <w:tcPr>
            <w:tcW w:w="180" w:type="dxa"/>
            <w:tcBorders>
              <w:top w:val="nil"/>
              <w:left w:val="nil"/>
              <w:bottom w:val="nil"/>
              <w:right w:val="nil"/>
            </w:tcBorders>
            <w:tcMar>
              <w:top w:w="43" w:type="dxa"/>
              <w:left w:w="0" w:type="dxa"/>
              <w:bottom w:w="0" w:type="dxa"/>
              <w:right w:w="0" w:type="dxa"/>
            </w:tcMar>
            <w:vAlign w:val="bottom"/>
          </w:tcPr>
          <w:p w14:paraId="284E8F4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DC5CA7" w14:textId="77777777" w:rsidR="0089264D" w:rsidRPr="00B40C4C" w:rsidRDefault="0089264D" w:rsidP="004B5DA0">
            <w:pPr>
              <w:jc w:val="right"/>
            </w:pPr>
            <w:r w:rsidRPr="00B40C4C">
              <w:t>173 247 000</w:t>
            </w:r>
          </w:p>
        </w:tc>
      </w:tr>
      <w:tr w:rsidR="00446E55" w:rsidRPr="00B40C4C" w14:paraId="447A1629" w14:textId="77777777" w:rsidTr="008C2AB1">
        <w:trPr>
          <w:trHeight w:val="500"/>
        </w:trPr>
        <w:tc>
          <w:tcPr>
            <w:tcW w:w="567" w:type="dxa"/>
            <w:tcBorders>
              <w:top w:val="nil"/>
              <w:left w:val="nil"/>
              <w:bottom w:val="nil"/>
            </w:tcBorders>
            <w:tcMar>
              <w:top w:w="43" w:type="dxa"/>
              <w:left w:w="0" w:type="dxa"/>
              <w:bottom w:w="0" w:type="dxa"/>
              <w:right w:w="0" w:type="dxa"/>
            </w:tcMar>
          </w:tcPr>
          <w:p w14:paraId="459089A8" w14:textId="77777777" w:rsidR="0089264D" w:rsidRPr="00B40C4C" w:rsidRDefault="0089264D" w:rsidP="009137DA">
            <w:r w:rsidRPr="00B40C4C">
              <w:t>1161</w:t>
            </w:r>
          </w:p>
        </w:tc>
        <w:tc>
          <w:tcPr>
            <w:tcW w:w="260" w:type="dxa"/>
            <w:tcBorders>
              <w:top w:val="nil"/>
              <w:left w:val="nil"/>
              <w:bottom w:val="nil"/>
              <w:right w:val="nil"/>
            </w:tcBorders>
            <w:tcMar>
              <w:top w:w="43" w:type="dxa"/>
              <w:left w:w="0" w:type="dxa"/>
              <w:bottom w:w="0" w:type="dxa"/>
              <w:right w:w="0" w:type="dxa"/>
            </w:tcMar>
            <w:vAlign w:val="bottom"/>
          </w:tcPr>
          <w:p w14:paraId="54FDDD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267D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A17646" w14:textId="77777777" w:rsidR="0089264D" w:rsidRPr="00B40C4C" w:rsidRDefault="0089264D" w:rsidP="009137DA">
            <w:r w:rsidRPr="00B40C4C">
              <w:t>Myndighetsoppgaver og sektorpolitiske oppgaver på statsgrunn:</w:t>
            </w:r>
          </w:p>
        </w:tc>
        <w:tc>
          <w:tcPr>
            <w:tcW w:w="1380" w:type="dxa"/>
            <w:tcBorders>
              <w:top w:val="nil"/>
              <w:left w:val="nil"/>
              <w:bottom w:val="nil"/>
              <w:right w:val="nil"/>
            </w:tcBorders>
            <w:tcMar>
              <w:top w:w="43" w:type="dxa"/>
              <w:left w:w="0" w:type="dxa"/>
              <w:bottom w:w="0" w:type="dxa"/>
              <w:right w:w="0" w:type="dxa"/>
            </w:tcMar>
            <w:vAlign w:val="bottom"/>
          </w:tcPr>
          <w:p w14:paraId="4A430E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942C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7AE1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28855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8F74A1" w14:textId="77777777" w:rsidR="0089264D" w:rsidRPr="00B40C4C" w:rsidRDefault="0089264D" w:rsidP="004B5DA0">
            <w:pPr>
              <w:jc w:val="right"/>
            </w:pPr>
          </w:p>
        </w:tc>
      </w:tr>
      <w:tr w:rsidR="00446E55" w:rsidRPr="00B40C4C" w14:paraId="3A86919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AB0FC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CB4AB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BFF4D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3F2A0F" w14:textId="77777777" w:rsidR="0089264D" w:rsidRPr="00B40C4C" w:rsidRDefault="0089264D" w:rsidP="009137DA">
            <w:r w:rsidRPr="00B40C4C">
              <w:t>Tilskudd til Statskog SFs myndighetsoppgaver og sektorpolitiske oppgaver</w:t>
            </w:r>
          </w:p>
        </w:tc>
        <w:tc>
          <w:tcPr>
            <w:tcW w:w="1380" w:type="dxa"/>
            <w:tcBorders>
              <w:top w:val="nil"/>
              <w:left w:val="nil"/>
              <w:bottom w:val="nil"/>
              <w:right w:val="nil"/>
            </w:tcBorders>
            <w:tcMar>
              <w:top w:w="43" w:type="dxa"/>
              <w:left w:w="0" w:type="dxa"/>
              <w:bottom w:w="0" w:type="dxa"/>
              <w:right w:w="0" w:type="dxa"/>
            </w:tcMar>
            <w:vAlign w:val="bottom"/>
          </w:tcPr>
          <w:p w14:paraId="0E3D3BF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326D9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A3F5AD" w14:textId="77777777" w:rsidR="0089264D" w:rsidRPr="00B40C4C" w:rsidRDefault="0089264D" w:rsidP="004B5DA0">
            <w:pPr>
              <w:jc w:val="right"/>
            </w:pPr>
            <w:r w:rsidRPr="00B40C4C">
              <w:t>16 250 000</w:t>
            </w:r>
          </w:p>
        </w:tc>
        <w:tc>
          <w:tcPr>
            <w:tcW w:w="180" w:type="dxa"/>
            <w:tcBorders>
              <w:top w:val="nil"/>
              <w:left w:val="nil"/>
              <w:bottom w:val="nil"/>
              <w:right w:val="nil"/>
            </w:tcBorders>
            <w:tcMar>
              <w:top w:w="43" w:type="dxa"/>
              <w:left w:w="0" w:type="dxa"/>
              <w:bottom w:w="0" w:type="dxa"/>
              <w:right w:w="0" w:type="dxa"/>
            </w:tcMar>
            <w:vAlign w:val="bottom"/>
          </w:tcPr>
          <w:p w14:paraId="6014DF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C6F3E0" w14:textId="77777777" w:rsidR="0089264D" w:rsidRPr="00B40C4C" w:rsidRDefault="0089264D" w:rsidP="004B5DA0">
            <w:pPr>
              <w:jc w:val="right"/>
            </w:pPr>
          </w:p>
        </w:tc>
      </w:tr>
      <w:tr w:rsidR="00446E55" w:rsidRPr="00B40C4C" w14:paraId="3E745AB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8D51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8C269E"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2B266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11F916" w14:textId="77777777" w:rsidR="0089264D" w:rsidRPr="00B40C4C" w:rsidRDefault="0089264D" w:rsidP="009137DA">
            <w:r w:rsidRPr="00B40C4C">
              <w:t>Oppsyn i statsallmenninger</w:t>
            </w:r>
          </w:p>
        </w:tc>
        <w:tc>
          <w:tcPr>
            <w:tcW w:w="1380" w:type="dxa"/>
            <w:tcBorders>
              <w:top w:val="nil"/>
              <w:left w:val="nil"/>
              <w:bottom w:val="nil"/>
              <w:right w:val="nil"/>
            </w:tcBorders>
            <w:tcMar>
              <w:top w:w="43" w:type="dxa"/>
              <w:left w:w="0" w:type="dxa"/>
              <w:bottom w:w="0" w:type="dxa"/>
              <w:right w:w="0" w:type="dxa"/>
            </w:tcMar>
            <w:vAlign w:val="bottom"/>
          </w:tcPr>
          <w:p w14:paraId="098DA5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179C6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6D8EF5F" w14:textId="77777777" w:rsidR="0089264D" w:rsidRPr="00B40C4C" w:rsidRDefault="0089264D" w:rsidP="004B5DA0">
            <w:pPr>
              <w:jc w:val="right"/>
            </w:pPr>
            <w:r w:rsidRPr="00B40C4C">
              <w:t>18 443 000</w:t>
            </w:r>
          </w:p>
        </w:tc>
        <w:tc>
          <w:tcPr>
            <w:tcW w:w="180" w:type="dxa"/>
            <w:tcBorders>
              <w:top w:val="nil"/>
              <w:left w:val="nil"/>
              <w:bottom w:val="nil"/>
              <w:right w:val="nil"/>
            </w:tcBorders>
            <w:tcMar>
              <w:top w:w="43" w:type="dxa"/>
              <w:left w:w="0" w:type="dxa"/>
              <w:bottom w:w="0" w:type="dxa"/>
              <w:right w:w="0" w:type="dxa"/>
            </w:tcMar>
            <w:vAlign w:val="bottom"/>
          </w:tcPr>
          <w:p w14:paraId="1B63C6F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DD48EBA" w14:textId="77777777" w:rsidR="0089264D" w:rsidRPr="00B40C4C" w:rsidRDefault="0089264D" w:rsidP="004B5DA0">
            <w:pPr>
              <w:jc w:val="right"/>
            </w:pPr>
            <w:r w:rsidRPr="00B40C4C">
              <w:t>34 693 000</w:t>
            </w:r>
          </w:p>
        </w:tc>
      </w:tr>
      <w:tr w:rsidR="00446E55" w:rsidRPr="00B40C4C" w14:paraId="365A07D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C94D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A6E0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0B1F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BB6B23" w14:textId="77777777" w:rsidR="0089264D" w:rsidRPr="00B40C4C" w:rsidRDefault="0089264D" w:rsidP="009137DA">
            <w:r w:rsidRPr="00B40C4C">
              <w:t>Sum Næringsutvikling, ressursforvaltning og miljøtiltak</w:t>
            </w:r>
          </w:p>
        </w:tc>
        <w:tc>
          <w:tcPr>
            <w:tcW w:w="1380" w:type="dxa"/>
            <w:tcBorders>
              <w:top w:val="nil"/>
              <w:left w:val="nil"/>
              <w:bottom w:val="nil"/>
              <w:right w:val="nil"/>
            </w:tcBorders>
            <w:tcMar>
              <w:top w:w="43" w:type="dxa"/>
              <w:left w:w="0" w:type="dxa"/>
              <w:bottom w:w="0" w:type="dxa"/>
              <w:right w:w="0" w:type="dxa"/>
            </w:tcMar>
            <w:vAlign w:val="bottom"/>
          </w:tcPr>
          <w:p w14:paraId="700A0C1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7E70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BB17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7DD8E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BF80EBC" w14:textId="77777777" w:rsidR="0089264D" w:rsidRPr="00B40C4C" w:rsidRDefault="0089264D" w:rsidP="004B5DA0">
            <w:pPr>
              <w:jc w:val="right"/>
            </w:pPr>
            <w:r w:rsidRPr="00B40C4C">
              <w:t>30 588 967 000</w:t>
            </w:r>
          </w:p>
        </w:tc>
      </w:tr>
      <w:tr w:rsidR="00446E55" w:rsidRPr="00B40C4C" w14:paraId="65CF95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EB3F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ED62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FB39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D35F5A" w14:textId="77777777" w:rsidR="0089264D" w:rsidRPr="00B40C4C" w:rsidRDefault="0089264D" w:rsidP="009137DA">
            <w:r w:rsidRPr="00B40C4C">
              <w:t>Sum Landbruks- og matdepartementet</w:t>
            </w:r>
          </w:p>
        </w:tc>
        <w:tc>
          <w:tcPr>
            <w:tcW w:w="1380" w:type="dxa"/>
            <w:tcBorders>
              <w:top w:val="nil"/>
              <w:left w:val="nil"/>
              <w:bottom w:val="nil"/>
              <w:right w:val="nil"/>
            </w:tcBorders>
            <w:tcMar>
              <w:top w:w="43" w:type="dxa"/>
              <w:left w:w="0" w:type="dxa"/>
              <w:bottom w:w="0" w:type="dxa"/>
              <w:right w:w="0" w:type="dxa"/>
            </w:tcMar>
            <w:vAlign w:val="bottom"/>
          </w:tcPr>
          <w:p w14:paraId="39FDC1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FA37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378B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E8929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64CA7D6" w14:textId="77777777" w:rsidR="0089264D" w:rsidRPr="00B40C4C" w:rsidRDefault="0089264D" w:rsidP="004B5DA0">
            <w:pPr>
              <w:jc w:val="right"/>
            </w:pPr>
            <w:r w:rsidRPr="00B40C4C">
              <w:t>33 501 039 000</w:t>
            </w:r>
          </w:p>
        </w:tc>
      </w:tr>
      <w:tr w:rsidR="00446E55" w:rsidRPr="00B40C4C" w14:paraId="1EDBD22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7AE255A" w14:textId="77777777" w:rsidR="0089264D" w:rsidRPr="00B40C4C" w:rsidRDefault="0089264D" w:rsidP="00DA6D3F">
            <w:pPr>
              <w:pStyle w:val="tittel-gulbok1"/>
            </w:pPr>
            <w:r w:rsidRPr="00B40C4C">
              <w:t>Samferdselsdepartementet</w:t>
            </w:r>
          </w:p>
        </w:tc>
      </w:tr>
      <w:tr w:rsidR="00446E55" w:rsidRPr="00B40C4C" w14:paraId="09FA18E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21AD213" w14:textId="77777777" w:rsidR="0089264D" w:rsidRPr="00B40C4C" w:rsidRDefault="0089264D" w:rsidP="00DA6D3F">
            <w:pPr>
              <w:pStyle w:val="tittel-gulbok2"/>
            </w:pPr>
            <w:r w:rsidRPr="00B40C4C">
              <w:t>Administrasjon m.m.</w:t>
            </w:r>
          </w:p>
        </w:tc>
      </w:tr>
      <w:tr w:rsidR="00446E55" w:rsidRPr="00B40C4C" w14:paraId="30CC697D" w14:textId="77777777" w:rsidTr="008C2AB1">
        <w:trPr>
          <w:trHeight w:val="240"/>
        </w:trPr>
        <w:tc>
          <w:tcPr>
            <w:tcW w:w="567" w:type="dxa"/>
            <w:tcBorders>
              <w:top w:val="nil"/>
              <w:left w:val="nil"/>
              <w:bottom w:val="nil"/>
            </w:tcBorders>
            <w:tcMar>
              <w:top w:w="43" w:type="dxa"/>
              <w:left w:w="0" w:type="dxa"/>
              <w:bottom w:w="0" w:type="dxa"/>
              <w:right w:w="0" w:type="dxa"/>
            </w:tcMar>
          </w:tcPr>
          <w:p w14:paraId="5A9AA624" w14:textId="77777777" w:rsidR="0089264D" w:rsidRPr="00B40C4C" w:rsidRDefault="0089264D" w:rsidP="009137DA">
            <w:r w:rsidRPr="00B40C4C">
              <w:t>1300</w:t>
            </w:r>
          </w:p>
        </w:tc>
        <w:tc>
          <w:tcPr>
            <w:tcW w:w="260" w:type="dxa"/>
            <w:tcBorders>
              <w:top w:val="nil"/>
              <w:left w:val="nil"/>
              <w:bottom w:val="nil"/>
              <w:right w:val="nil"/>
            </w:tcBorders>
            <w:tcMar>
              <w:top w:w="43" w:type="dxa"/>
              <w:left w:w="0" w:type="dxa"/>
              <w:bottom w:w="0" w:type="dxa"/>
              <w:right w:w="0" w:type="dxa"/>
            </w:tcMar>
            <w:vAlign w:val="bottom"/>
          </w:tcPr>
          <w:p w14:paraId="79E4AA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79D1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64BAD5" w14:textId="77777777" w:rsidR="0089264D" w:rsidRPr="00B40C4C" w:rsidRDefault="0089264D" w:rsidP="009137DA">
            <w:r w:rsidRPr="00B40C4C">
              <w:t>Samferdselsdepartementet:</w:t>
            </w:r>
          </w:p>
        </w:tc>
        <w:tc>
          <w:tcPr>
            <w:tcW w:w="1380" w:type="dxa"/>
            <w:tcBorders>
              <w:top w:val="nil"/>
              <w:left w:val="nil"/>
              <w:bottom w:val="nil"/>
              <w:right w:val="nil"/>
            </w:tcBorders>
            <w:tcMar>
              <w:top w:w="43" w:type="dxa"/>
              <w:left w:w="0" w:type="dxa"/>
              <w:bottom w:w="0" w:type="dxa"/>
              <w:right w:w="0" w:type="dxa"/>
            </w:tcMar>
            <w:vAlign w:val="bottom"/>
          </w:tcPr>
          <w:p w14:paraId="136074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73FD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D796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B310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86C8A6" w14:textId="77777777" w:rsidR="0089264D" w:rsidRPr="00B40C4C" w:rsidRDefault="0089264D" w:rsidP="004B5DA0">
            <w:pPr>
              <w:jc w:val="right"/>
            </w:pPr>
          </w:p>
        </w:tc>
      </w:tr>
      <w:tr w:rsidR="00446E55" w:rsidRPr="00B40C4C" w14:paraId="1F8D0DE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F7AA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52763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A8DC2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5FC41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3F19A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B13D0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7DD7FB" w14:textId="77777777" w:rsidR="0089264D" w:rsidRPr="00B40C4C" w:rsidRDefault="0089264D" w:rsidP="004B5DA0">
            <w:pPr>
              <w:jc w:val="right"/>
            </w:pPr>
            <w:r w:rsidRPr="00B40C4C">
              <w:t>189 200 000</w:t>
            </w:r>
          </w:p>
        </w:tc>
        <w:tc>
          <w:tcPr>
            <w:tcW w:w="180" w:type="dxa"/>
            <w:tcBorders>
              <w:top w:val="nil"/>
              <w:left w:val="nil"/>
              <w:bottom w:val="nil"/>
              <w:right w:val="nil"/>
            </w:tcBorders>
            <w:tcMar>
              <w:top w:w="43" w:type="dxa"/>
              <w:left w:w="0" w:type="dxa"/>
              <w:bottom w:w="0" w:type="dxa"/>
              <w:right w:w="0" w:type="dxa"/>
            </w:tcMar>
            <w:vAlign w:val="bottom"/>
          </w:tcPr>
          <w:p w14:paraId="7ED38D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F1E93A" w14:textId="77777777" w:rsidR="0089264D" w:rsidRPr="00B40C4C" w:rsidRDefault="0089264D" w:rsidP="004B5DA0">
            <w:pPr>
              <w:jc w:val="right"/>
            </w:pPr>
          </w:p>
        </w:tc>
      </w:tr>
      <w:tr w:rsidR="00446E55" w:rsidRPr="00B40C4C" w14:paraId="3F729C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5ACA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05657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111F7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4144E6"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17FD00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042E0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66A381" w14:textId="77777777" w:rsidR="0089264D" w:rsidRPr="00B40C4C" w:rsidRDefault="0089264D" w:rsidP="004B5DA0">
            <w:pPr>
              <w:jc w:val="right"/>
            </w:pPr>
            <w:r w:rsidRPr="00B40C4C">
              <w:t>12 400 000</w:t>
            </w:r>
          </w:p>
        </w:tc>
        <w:tc>
          <w:tcPr>
            <w:tcW w:w="180" w:type="dxa"/>
            <w:tcBorders>
              <w:top w:val="nil"/>
              <w:left w:val="nil"/>
              <w:bottom w:val="nil"/>
              <w:right w:val="nil"/>
            </w:tcBorders>
            <w:tcMar>
              <w:top w:w="43" w:type="dxa"/>
              <w:left w:w="0" w:type="dxa"/>
              <w:bottom w:w="0" w:type="dxa"/>
              <w:right w:w="0" w:type="dxa"/>
            </w:tcMar>
            <w:vAlign w:val="bottom"/>
          </w:tcPr>
          <w:p w14:paraId="4B9B40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18FB6F" w14:textId="77777777" w:rsidR="0089264D" w:rsidRPr="00B40C4C" w:rsidRDefault="0089264D" w:rsidP="004B5DA0">
            <w:pPr>
              <w:jc w:val="right"/>
            </w:pPr>
          </w:p>
        </w:tc>
      </w:tr>
      <w:tr w:rsidR="00446E55" w:rsidRPr="00B40C4C" w14:paraId="38F609F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F554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C187D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B853C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6E6B25" w14:textId="77777777" w:rsidR="0089264D" w:rsidRPr="00B40C4C" w:rsidRDefault="0089264D" w:rsidP="009137DA">
            <w:r w:rsidRPr="00B40C4C">
              <w:t>Tilskudd til 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041114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59C1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68881C" w14:textId="77777777" w:rsidR="0089264D" w:rsidRPr="00B40C4C" w:rsidRDefault="0089264D" w:rsidP="004B5DA0">
            <w:pPr>
              <w:jc w:val="right"/>
            </w:pPr>
            <w:r w:rsidRPr="00B40C4C">
              <w:t>37 000 000</w:t>
            </w:r>
          </w:p>
        </w:tc>
        <w:tc>
          <w:tcPr>
            <w:tcW w:w="180" w:type="dxa"/>
            <w:tcBorders>
              <w:top w:val="nil"/>
              <w:left w:val="nil"/>
              <w:bottom w:val="nil"/>
              <w:right w:val="nil"/>
            </w:tcBorders>
            <w:tcMar>
              <w:top w:w="43" w:type="dxa"/>
              <w:left w:w="0" w:type="dxa"/>
              <w:bottom w:w="0" w:type="dxa"/>
              <w:right w:w="0" w:type="dxa"/>
            </w:tcMar>
            <w:vAlign w:val="bottom"/>
          </w:tcPr>
          <w:p w14:paraId="693A8EC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850AA5" w14:textId="77777777" w:rsidR="0089264D" w:rsidRPr="00B40C4C" w:rsidRDefault="0089264D" w:rsidP="004B5DA0">
            <w:pPr>
              <w:jc w:val="right"/>
            </w:pPr>
          </w:p>
        </w:tc>
      </w:tr>
      <w:tr w:rsidR="00446E55" w:rsidRPr="00B40C4C" w14:paraId="51E2531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E876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2974DE"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77541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6D881D" w14:textId="77777777" w:rsidR="0089264D" w:rsidRPr="00B40C4C" w:rsidRDefault="0089264D" w:rsidP="009137DA">
            <w:r w:rsidRPr="00B40C4C">
              <w:t>Tilskudd til trafikksikkerhetsformål mv.</w:t>
            </w:r>
          </w:p>
        </w:tc>
        <w:tc>
          <w:tcPr>
            <w:tcW w:w="1380" w:type="dxa"/>
            <w:tcBorders>
              <w:top w:val="nil"/>
              <w:left w:val="nil"/>
              <w:bottom w:val="nil"/>
              <w:right w:val="nil"/>
            </w:tcBorders>
            <w:tcMar>
              <w:top w:w="43" w:type="dxa"/>
              <w:left w:w="0" w:type="dxa"/>
              <w:bottom w:w="0" w:type="dxa"/>
              <w:right w:w="0" w:type="dxa"/>
            </w:tcMar>
            <w:vAlign w:val="bottom"/>
          </w:tcPr>
          <w:p w14:paraId="4D0BBB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136E2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75FA94" w14:textId="77777777" w:rsidR="0089264D" w:rsidRPr="00B40C4C" w:rsidRDefault="0089264D" w:rsidP="004B5DA0">
            <w:pPr>
              <w:jc w:val="right"/>
            </w:pPr>
            <w:r w:rsidRPr="00B40C4C">
              <w:t>77 300 000</w:t>
            </w:r>
          </w:p>
        </w:tc>
        <w:tc>
          <w:tcPr>
            <w:tcW w:w="180" w:type="dxa"/>
            <w:tcBorders>
              <w:top w:val="nil"/>
              <w:left w:val="nil"/>
              <w:bottom w:val="nil"/>
              <w:right w:val="nil"/>
            </w:tcBorders>
            <w:tcMar>
              <w:top w:w="43" w:type="dxa"/>
              <w:left w:w="0" w:type="dxa"/>
              <w:bottom w:w="0" w:type="dxa"/>
              <w:right w:w="0" w:type="dxa"/>
            </w:tcMar>
            <w:vAlign w:val="bottom"/>
          </w:tcPr>
          <w:p w14:paraId="431AD7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D8C3F4" w14:textId="77777777" w:rsidR="0089264D" w:rsidRPr="00B40C4C" w:rsidRDefault="0089264D" w:rsidP="004B5DA0">
            <w:pPr>
              <w:jc w:val="right"/>
            </w:pPr>
          </w:p>
        </w:tc>
      </w:tr>
      <w:tr w:rsidR="00446E55" w:rsidRPr="00B40C4C" w14:paraId="5E998E8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9A5F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3FB97F"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2BC0E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8854FB" w14:textId="77777777" w:rsidR="0089264D" w:rsidRPr="00B40C4C" w:rsidRDefault="0089264D" w:rsidP="009137DA">
            <w:r w:rsidRPr="00B40C4C">
              <w:t>Tilskudd for å følge opp Barnas transportplan</w:t>
            </w:r>
          </w:p>
        </w:tc>
        <w:tc>
          <w:tcPr>
            <w:tcW w:w="1380" w:type="dxa"/>
            <w:tcBorders>
              <w:top w:val="nil"/>
              <w:left w:val="nil"/>
              <w:bottom w:val="nil"/>
              <w:right w:val="nil"/>
            </w:tcBorders>
            <w:tcMar>
              <w:top w:w="43" w:type="dxa"/>
              <w:left w:w="0" w:type="dxa"/>
              <w:bottom w:w="0" w:type="dxa"/>
              <w:right w:w="0" w:type="dxa"/>
            </w:tcMar>
            <w:vAlign w:val="bottom"/>
          </w:tcPr>
          <w:p w14:paraId="7030D5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77E7C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F036D79" w14:textId="77777777" w:rsidR="0089264D" w:rsidRPr="00B40C4C" w:rsidRDefault="0089264D" w:rsidP="004B5DA0">
            <w:pPr>
              <w:jc w:val="right"/>
            </w:pPr>
            <w:r w:rsidRPr="00B40C4C">
              <w:t>7 600 000</w:t>
            </w:r>
          </w:p>
        </w:tc>
        <w:tc>
          <w:tcPr>
            <w:tcW w:w="180" w:type="dxa"/>
            <w:tcBorders>
              <w:top w:val="nil"/>
              <w:left w:val="nil"/>
              <w:bottom w:val="nil"/>
              <w:right w:val="nil"/>
            </w:tcBorders>
            <w:tcMar>
              <w:top w:w="43" w:type="dxa"/>
              <w:left w:w="0" w:type="dxa"/>
              <w:bottom w:w="0" w:type="dxa"/>
              <w:right w:w="0" w:type="dxa"/>
            </w:tcMar>
            <w:vAlign w:val="bottom"/>
          </w:tcPr>
          <w:p w14:paraId="018B8C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AA555C" w14:textId="77777777" w:rsidR="0089264D" w:rsidRPr="00B40C4C" w:rsidRDefault="0089264D" w:rsidP="004B5DA0">
            <w:pPr>
              <w:jc w:val="right"/>
            </w:pPr>
            <w:r w:rsidRPr="00B40C4C">
              <w:t>323 500 000</w:t>
            </w:r>
          </w:p>
        </w:tc>
      </w:tr>
      <w:tr w:rsidR="00446E55" w:rsidRPr="00B40C4C" w14:paraId="7655BD1C" w14:textId="77777777" w:rsidTr="008C2AB1">
        <w:trPr>
          <w:trHeight w:val="240"/>
        </w:trPr>
        <w:tc>
          <w:tcPr>
            <w:tcW w:w="567" w:type="dxa"/>
            <w:tcBorders>
              <w:top w:val="nil"/>
              <w:left w:val="nil"/>
              <w:bottom w:val="nil"/>
            </w:tcBorders>
            <w:tcMar>
              <w:top w:w="43" w:type="dxa"/>
              <w:left w:w="0" w:type="dxa"/>
              <w:bottom w:w="0" w:type="dxa"/>
              <w:right w:w="0" w:type="dxa"/>
            </w:tcMar>
          </w:tcPr>
          <w:p w14:paraId="43FDA9C2" w14:textId="77777777" w:rsidR="0089264D" w:rsidRPr="00B40C4C" w:rsidRDefault="0089264D" w:rsidP="009137DA">
            <w:r w:rsidRPr="00B40C4C">
              <w:t>1301</w:t>
            </w:r>
          </w:p>
        </w:tc>
        <w:tc>
          <w:tcPr>
            <w:tcW w:w="260" w:type="dxa"/>
            <w:tcBorders>
              <w:top w:val="nil"/>
              <w:left w:val="nil"/>
              <w:bottom w:val="nil"/>
              <w:right w:val="nil"/>
            </w:tcBorders>
            <w:tcMar>
              <w:top w:w="43" w:type="dxa"/>
              <w:left w:w="0" w:type="dxa"/>
              <w:bottom w:w="0" w:type="dxa"/>
              <w:right w:w="0" w:type="dxa"/>
            </w:tcMar>
            <w:vAlign w:val="bottom"/>
          </w:tcPr>
          <w:p w14:paraId="756653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A65D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6F6F20" w14:textId="77777777" w:rsidR="0089264D" w:rsidRPr="00B40C4C" w:rsidRDefault="0089264D" w:rsidP="009137DA">
            <w:r w:rsidRPr="00B40C4C">
              <w:t>Forskning og utvikling mv.:</w:t>
            </w:r>
          </w:p>
        </w:tc>
        <w:tc>
          <w:tcPr>
            <w:tcW w:w="1380" w:type="dxa"/>
            <w:tcBorders>
              <w:top w:val="nil"/>
              <w:left w:val="nil"/>
              <w:bottom w:val="nil"/>
              <w:right w:val="nil"/>
            </w:tcBorders>
            <w:tcMar>
              <w:top w:w="43" w:type="dxa"/>
              <w:left w:w="0" w:type="dxa"/>
              <w:bottom w:w="0" w:type="dxa"/>
              <w:right w:w="0" w:type="dxa"/>
            </w:tcMar>
            <w:vAlign w:val="bottom"/>
          </w:tcPr>
          <w:p w14:paraId="4C06E0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DEE8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8220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1DCD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94FD2C6" w14:textId="77777777" w:rsidR="0089264D" w:rsidRPr="00B40C4C" w:rsidRDefault="0089264D" w:rsidP="004B5DA0">
            <w:pPr>
              <w:jc w:val="right"/>
            </w:pPr>
          </w:p>
        </w:tc>
      </w:tr>
      <w:tr w:rsidR="00446E55" w:rsidRPr="00B40C4C" w14:paraId="4636F8D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244E1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89991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4C22C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2DE4E7" w14:textId="77777777" w:rsidR="0089264D" w:rsidRPr="00B40C4C" w:rsidRDefault="0089264D" w:rsidP="009137DA">
            <w:r w:rsidRPr="00B40C4C">
              <w:t>Pilotprosjekter for utslippsfrie anleggsplasser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3B32CF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D0B8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3B4123" w14:textId="77777777" w:rsidR="0089264D" w:rsidRPr="00B40C4C" w:rsidRDefault="0089264D" w:rsidP="004B5DA0">
            <w:pPr>
              <w:jc w:val="right"/>
            </w:pPr>
            <w:r w:rsidRPr="00B40C4C">
              <w:t>27 400 000</w:t>
            </w:r>
          </w:p>
        </w:tc>
        <w:tc>
          <w:tcPr>
            <w:tcW w:w="180" w:type="dxa"/>
            <w:tcBorders>
              <w:top w:val="nil"/>
              <w:left w:val="nil"/>
              <w:bottom w:val="nil"/>
              <w:right w:val="nil"/>
            </w:tcBorders>
            <w:tcMar>
              <w:top w:w="43" w:type="dxa"/>
              <w:left w:w="0" w:type="dxa"/>
              <w:bottom w:w="0" w:type="dxa"/>
              <w:right w:w="0" w:type="dxa"/>
            </w:tcMar>
            <w:vAlign w:val="bottom"/>
          </w:tcPr>
          <w:p w14:paraId="293E833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3C312A" w14:textId="77777777" w:rsidR="0089264D" w:rsidRPr="00B40C4C" w:rsidRDefault="0089264D" w:rsidP="004B5DA0">
            <w:pPr>
              <w:jc w:val="right"/>
            </w:pPr>
          </w:p>
        </w:tc>
      </w:tr>
      <w:tr w:rsidR="00446E55" w:rsidRPr="00B40C4C" w14:paraId="195751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F52F1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1D51A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1D2B0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C3BB52"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1F5F7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2DA19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9CA7DD" w14:textId="77777777" w:rsidR="0089264D" w:rsidRPr="00B40C4C" w:rsidRDefault="0089264D" w:rsidP="004B5DA0">
            <w:pPr>
              <w:jc w:val="right"/>
            </w:pPr>
            <w:r w:rsidRPr="00B40C4C">
              <w:t>77 300 000</w:t>
            </w:r>
          </w:p>
        </w:tc>
        <w:tc>
          <w:tcPr>
            <w:tcW w:w="180" w:type="dxa"/>
            <w:tcBorders>
              <w:top w:val="nil"/>
              <w:left w:val="nil"/>
              <w:bottom w:val="nil"/>
              <w:right w:val="nil"/>
            </w:tcBorders>
            <w:tcMar>
              <w:top w:w="43" w:type="dxa"/>
              <w:left w:w="0" w:type="dxa"/>
              <w:bottom w:w="0" w:type="dxa"/>
              <w:right w:w="0" w:type="dxa"/>
            </w:tcMar>
            <w:vAlign w:val="bottom"/>
          </w:tcPr>
          <w:p w14:paraId="65E073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ADB721" w14:textId="77777777" w:rsidR="0089264D" w:rsidRPr="00B40C4C" w:rsidRDefault="0089264D" w:rsidP="004B5DA0">
            <w:pPr>
              <w:jc w:val="right"/>
            </w:pPr>
          </w:p>
        </w:tc>
      </w:tr>
      <w:tr w:rsidR="00446E55" w:rsidRPr="00B40C4C" w14:paraId="679DECB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5F151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CD4F09"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05DEB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31C7C1" w14:textId="77777777" w:rsidR="0089264D" w:rsidRPr="00B40C4C" w:rsidRDefault="0089264D" w:rsidP="009137DA">
            <w:r w:rsidRPr="00B40C4C">
              <w:t>Norges forskningsråd - NTP-formål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6C9285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1D0A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16EE35" w14:textId="77777777" w:rsidR="0089264D" w:rsidRPr="00B40C4C" w:rsidRDefault="0089264D" w:rsidP="004B5DA0">
            <w:pPr>
              <w:jc w:val="right"/>
            </w:pPr>
            <w:r w:rsidRPr="00B40C4C">
              <w:t>41 000 000</w:t>
            </w:r>
          </w:p>
        </w:tc>
        <w:tc>
          <w:tcPr>
            <w:tcW w:w="180" w:type="dxa"/>
            <w:tcBorders>
              <w:top w:val="nil"/>
              <w:left w:val="nil"/>
              <w:bottom w:val="nil"/>
              <w:right w:val="nil"/>
            </w:tcBorders>
            <w:tcMar>
              <w:top w:w="43" w:type="dxa"/>
              <w:left w:w="0" w:type="dxa"/>
              <w:bottom w:w="0" w:type="dxa"/>
              <w:right w:w="0" w:type="dxa"/>
            </w:tcMar>
            <w:vAlign w:val="bottom"/>
          </w:tcPr>
          <w:p w14:paraId="69BD59A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25DD0D" w14:textId="77777777" w:rsidR="0089264D" w:rsidRPr="00B40C4C" w:rsidRDefault="0089264D" w:rsidP="004B5DA0">
            <w:pPr>
              <w:jc w:val="right"/>
            </w:pPr>
          </w:p>
        </w:tc>
      </w:tr>
      <w:tr w:rsidR="00446E55" w:rsidRPr="00B40C4C" w14:paraId="3421568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8F6D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675C8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D5568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A65929" w14:textId="77777777" w:rsidR="0089264D" w:rsidRPr="00B40C4C" w:rsidRDefault="0089264D" w:rsidP="009137DA">
            <w:r w:rsidRPr="00B40C4C">
              <w:t>Tilskudd til Innovasjon Norge</w:t>
            </w:r>
          </w:p>
        </w:tc>
        <w:tc>
          <w:tcPr>
            <w:tcW w:w="1380" w:type="dxa"/>
            <w:tcBorders>
              <w:top w:val="nil"/>
              <w:left w:val="nil"/>
              <w:bottom w:val="nil"/>
              <w:right w:val="nil"/>
            </w:tcBorders>
            <w:tcMar>
              <w:top w:w="43" w:type="dxa"/>
              <w:left w:w="0" w:type="dxa"/>
              <w:bottom w:w="0" w:type="dxa"/>
              <w:right w:w="0" w:type="dxa"/>
            </w:tcMar>
            <w:vAlign w:val="bottom"/>
          </w:tcPr>
          <w:p w14:paraId="78B73B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6B0F2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E303F21" w14:textId="77777777" w:rsidR="0089264D" w:rsidRPr="00B40C4C" w:rsidRDefault="0089264D" w:rsidP="004B5DA0">
            <w:pPr>
              <w:jc w:val="right"/>
            </w:pPr>
            <w:r w:rsidRPr="00B40C4C">
              <w:t>35 000 000</w:t>
            </w:r>
          </w:p>
        </w:tc>
        <w:tc>
          <w:tcPr>
            <w:tcW w:w="180" w:type="dxa"/>
            <w:tcBorders>
              <w:top w:val="nil"/>
              <w:left w:val="nil"/>
              <w:bottom w:val="nil"/>
              <w:right w:val="nil"/>
            </w:tcBorders>
            <w:tcMar>
              <w:top w:w="43" w:type="dxa"/>
              <w:left w:w="0" w:type="dxa"/>
              <w:bottom w:w="0" w:type="dxa"/>
              <w:right w:w="0" w:type="dxa"/>
            </w:tcMar>
            <w:vAlign w:val="bottom"/>
          </w:tcPr>
          <w:p w14:paraId="0BF29C2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55E0CE3" w14:textId="77777777" w:rsidR="0089264D" w:rsidRPr="00B40C4C" w:rsidRDefault="0089264D" w:rsidP="004B5DA0">
            <w:pPr>
              <w:jc w:val="right"/>
            </w:pPr>
            <w:r w:rsidRPr="00B40C4C">
              <w:t>180 700 000</w:t>
            </w:r>
          </w:p>
        </w:tc>
      </w:tr>
      <w:tr w:rsidR="00446E55" w:rsidRPr="00B40C4C" w14:paraId="67F015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0243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DADA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0C6B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8D343C" w14:textId="77777777" w:rsidR="0089264D" w:rsidRPr="00B40C4C" w:rsidRDefault="0089264D" w:rsidP="009137DA">
            <w:r w:rsidRPr="00B40C4C">
              <w:t>Sum Administrasjon m.m.</w:t>
            </w:r>
          </w:p>
        </w:tc>
        <w:tc>
          <w:tcPr>
            <w:tcW w:w="1380" w:type="dxa"/>
            <w:tcBorders>
              <w:top w:val="nil"/>
              <w:left w:val="nil"/>
              <w:bottom w:val="nil"/>
              <w:right w:val="nil"/>
            </w:tcBorders>
            <w:tcMar>
              <w:top w:w="43" w:type="dxa"/>
              <w:left w:w="0" w:type="dxa"/>
              <w:bottom w:w="0" w:type="dxa"/>
              <w:right w:w="0" w:type="dxa"/>
            </w:tcMar>
            <w:vAlign w:val="bottom"/>
          </w:tcPr>
          <w:p w14:paraId="711992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1EB4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FF5E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DB2F2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BAC9C2C" w14:textId="77777777" w:rsidR="0089264D" w:rsidRPr="00B40C4C" w:rsidRDefault="0089264D" w:rsidP="004B5DA0">
            <w:pPr>
              <w:jc w:val="right"/>
            </w:pPr>
            <w:r w:rsidRPr="00B40C4C">
              <w:t>504 200 000</w:t>
            </w:r>
          </w:p>
        </w:tc>
      </w:tr>
      <w:tr w:rsidR="00446E55" w:rsidRPr="00B40C4C" w14:paraId="6DA5E62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0844709" w14:textId="77777777" w:rsidR="0089264D" w:rsidRPr="00B40C4C" w:rsidRDefault="0089264D" w:rsidP="00DA6D3F">
            <w:pPr>
              <w:pStyle w:val="tittel-gulbok2"/>
            </w:pPr>
            <w:r w:rsidRPr="00B40C4C">
              <w:t>Luftfartsformål</w:t>
            </w:r>
          </w:p>
        </w:tc>
      </w:tr>
      <w:tr w:rsidR="00446E55" w:rsidRPr="00B40C4C" w14:paraId="72401338" w14:textId="77777777" w:rsidTr="008C2AB1">
        <w:trPr>
          <w:trHeight w:val="240"/>
        </w:trPr>
        <w:tc>
          <w:tcPr>
            <w:tcW w:w="567" w:type="dxa"/>
            <w:tcBorders>
              <w:top w:val="nil"/>
              <w:left w:val="nil"/>
              <w:bottom w:val="nil"/>
            </w:tcBorders>
            <w:tcMar>
              <w:top w:w="43" w:type="dxa"/>
              <w:left w:w="0" w:type="dxa"/>
              <w:bottom w:w="0" w:type="dxa"/>
              <w:right w:w="0" w:type="dxa"/>
            </w:tcMar>
          </w:tcPr>
          <w:p w14:paraId="107A733B" w14:textId="77777777" w:rsidR="0089264D" w:rsidRPr="00B40C4C" w:rsidRDefault="0089264D" w:rsidP="009137DA">
            <w:r w:rsidRPr="00B40C4C">
              <w:t>1310</w:t>
            </w:r>
          </w:p>
        </w:tc>
        <w:tc>
          <w:tcPr>
            <w:tcW w:w="260" w:type="dxa"/>
            <w:tcBorders>
              <w:top w:val="nil"/>
              <w:left w:val="nil"/>
              <w:bottom w:val="nil"/>
              <w:right w:val="nil"/>
            </w:tcBorders>
            <w:tcMar>
              <w:top w:w="43" w:type="dxa"/>
              <w:left w:w="0" w:type="dxa"/>
              <w:bottom w:w="0" w:type="dxa"/>
              <w:right w:w="0" w:type="dxa"/>
            </w:tcMar>
            <w:vAlign w:val="bottom"/>
          </w:tcPr>
          <w:p w14:paraId="44A36B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C5B7D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E484A3" w14:textId="77777777" w:rsidR="0089264D" w:rsidRPr="00B40C4C" w:rsidRDefault="0089264D" w:rsidP="009137DA">
            <w:r w:rsidRPr="00B40C4C">
              <w:t>Flytransport:</w:t>
            </w:r>
          </w:p>
        </w:tc>
        <w:tc>
          <w:tcPr>
            <w:tcW w:w="1380" w:type="dxa"/>
            <w:tcBorders>
              <w:top w:val="nil"/>
              <w:left w:val="nil"/>
              <w:bottom w:val="nil"/>
              <w:right w:val="nil"/>
            </w:tcBorders>
            <w:tcMar>
              <w:top w:w="43" w:type="dxa"/>
              <w:left w:w="0" w:type="dxa"/>
              <w:bottom w:w="0" w:type="dxa"/>
              <w:right w:w="0" w:type="dxa"/>
            </w:tcMar>
            <w:vAlign w:val="bottom"/>
          </w:tcPr>
          <w:p w14:paraId="15C162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DCF66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E4C1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EF8C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EE7660" w14:textId="77777777" w:rsidR="0089264D" w:rsidRPr="00B40C4C" w:rsidRDefault="0089264D" w:rsidP="004B5DA0">
            <w:pPr>
              <w:jc w:val="right"/>
            </w:pPr>
          </w:p>
        </w:tc>
      </w:tr>
      <w:tr w:rsidR="00446E55" w:rsidRPr="00B40C4C" w14:paraId="69033EC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2E3D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EA44A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55824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8271FB" w14:textId="77777777" w:rsidR="0089264D" w:rsidRPr="00B40C4C" w:rsidRDefault="0089264D" w:rsidP="009137DA">
            <w:r w:rsidRPr="00B40C4C">
              <w:t>Kjøp av innenlandske flyruter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45B92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06D34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8E43ACF" w14:textId="77777777" w:rsidR="0089264D" w:rsidRPr="00B40C4C" w:rsidRDefault="0089264D" w:rsidP="004B5DA0">
            <w:pPr>
              <w:jc w:val="right"/>
            </w:pPr>
            <w:r w:rsidRPr="00B40C4C">
              <w:t>2 427 100 000</w:t>
            </w:r>
          </w:p>
        </w:tc>
        <w:tc>
          <w:tcPr>
            <w:tcW w:w="180" w:type="dxa"/>
            <w:tcBorders>
              <w:top w:val="nil"/>
              <w:left w:val="nil"/>
              <w:bottom w:val="nil"/>
              <w:right w:val="nil"/>
            </w:tcBorders>
            <w:tcMar>
              <w:top w:w="43" w:type="dxa"/>
              <w:left w:w="0" w:type="dxa"/>
              <w:bottom w:w="0" w:type="dxa"/>
              <w:right w:w="0" w:type="dxa"/>
            </w:tcMar>
            <w:vAlign w:val="bottom"/>
          </w:tcPr>
          <w:p w14:paraId="46B1063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4959B5" w14:textId="77777777" w:rsidR="0089264D" w:rsidRPr="00B40C4C" w:rsidRDefault="0089264D" w:rsidP="004B5DA0">
            <w:pPr>
              <w:jc w:val="right"/>
            </w:pPr>
            <w:r w:rsidRPr="00B40C4C">
              <w:t>2 427 100 000</w:t>
            </w:r>
          </w:p>
        </w:tc>
      </w:tr>
      <w:tr w:rsidR="00446E55" w:rsidRPr="00B40C4C" w14:paraId="109B330B" w14:textId="77777777" w:rsidTr="008C2AB1">
        <w:trPr>
          <w:trHeight w:val="240"/>
        </w:trPr>
        <w:tc>
          <w:tcPr>
            <w:tcW w:w="567" w:type="dxa"/>
            <w:tcBorders>
              <w:top w:val="nil"/>
              <w:left w:val="nil"/>
              <w:bottom w:val="nil"/>
            </w:tcBorders>
            <w:tcMar>
              <w:top w:w="43" w:type="dxa"/>
              <w:left w:w="0" w:type="dxa"/>
              <w:bottom w:w="0" w:type="dxa"/>
              <w:right w:w="0" w:type="dxa"/>
            </w:tcMar>
          </w:tcPr>
          <w:p w14:paraId="3C8C6A2E" w14:textId="77777777" w:rsidR="0089264D" w:rsidRPr="00B40C4C" w:rsidRDefault="0089264D" w:rsidP="009137DA">
            <w:r w:rsidRPr="00B40C4C">
              <w:t>1313</w:t>
            </w:r>
          </w:p>
        </w:tc>
        <w:tc>
          <w:tcPr>
            <w:tcW w:w="260" w:type="dxa"/>
            <w:tcBorders>
              <w:top w:val="nil"/>
              <w:left w:val="nil"/>
              <w:bottom w:val="nil"/>
              <w:right w:val="nil"/>
            </w:tcBorders>
            <w:tcMar>
              <w:top w:w="43" w:type="dxa"/>
              <w:left w:w="0" w:type="dxa"/>
              <w:bottom w:w="0" w:type="dxa"/>
              <w:right w:w="0" w:type="dxa"/>
            </w:tcMar>
            <w:vAlign w:val="bottom"/>
          </w:tcPr>
          <w:p w14:paraId="71D233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0669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151E03" w14:textId="77777777" w:rsidR="0089264D" w:rsidRPr="00B40C4C" w:rsidRDefault="0089264D" w:rsidP="009137DA">
            <w:r w:rsidRPr="00B40C4C">
              <w:t>Luftfartstilsynet:</w:t>
            </w:r>
          </w:p>
        </w:tc>
        <w:tc>
          <w:tcPr>
            <w:tcW w:w="1380" w:type="dxa"/>
            <w:tcBorders>
              <w:top w:val="nil"/>
              <w:left w:val="nil"/>
              <w:bottom w:val="nil"/>
              <w:right w:val="nil"/>
            </w:tcBorders>
            <w:tcMar>
              <w:top w:w="43" w:type="dxa"/>
              <w:left w:w="0" w:type="dxa"/>
              <w:bottom w:w="0" w:type="dxa"/>
              <w:right w:w="0" w:type="dxa"/>
            </w:tcMar>
            <w:vAlign w:val="bottom"/>
          </w:tcPr>
          <w:p w14:paraId="5A2D125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253E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D7514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56E2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2AAF7D" w14:textId="77777777" w:rsidR="0089264D" w:rsidRPr="00B40C4C" w:rsidRDefault="0089264D" w:rsidP="004B5DA0">
            <w:pPr>
              <w:jc w:val="right"/>
            </w:pPr>
          </w:p>
        </w:tc>
      </w:tr>
      <w:tr w:rsidR="00446E55" w:rsidRPr="00B40C4C" w14:paraId="355888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01DE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B9F76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85422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AB101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394DA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9A0CE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ED3F53" w14:textId="77777777" w:rsidR="0089264D" w:rsidRPr="00B40C4C" w:rsidRDefault="0089264D" w:rsidP="004B5DA0">
            <w:pPr>
              <w:jc w:val="right"/>
            </w:pPr>
            <w:r w:rsidRPr="00B40C4C">
              <w:t>317 800 000</w:t>
            </w:r>
          </w:p>
        </w:tc>
        <w:tc>
          <w:tcPr>
            <w:tcW w:w="180" w:type="dxa"/>
            <w:tcBorders>
              <w:top w:val="nil"/>
              <w:left w:val="nil"/>
              <w:bottom w:val="nil"/>
              <w:right w:val="nil"/>
            </w:tcBorders>
            <w:tcMar>
              <w:top w:w="43" w:type="dxa"/>
              <w:left w:w="0" w:type="dxa"/>
              <w:bottom w:w="0" w:type="dxa"/>
              <w:right w:w="0" w:type="dxa"/>
            </w:tcMar>
            <w:vAlign w:val="bottom"/>
          </w:tcPr>
          <w:p w14:paraId="18A32B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C2AC4B" w14:textId="77777777" w:rsidR="0089264D" w:rsidRPr="00B40C4C" w:rsidRDefault="0089264D" w:rsidP="004B5DA0">
            <w:pPr>
              <w:jc w:val="right"/>
            </w:pPr>
          </w:p>
        </w:tc>
      </w:tr>
      <w:tr w:rsidR="00446E55" w:rsidRPr="00B40C4C" w14:paraId="41DBF23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08726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D7410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BE5BC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75900C"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423C7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98C58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EDF54B1" w14:textId="77777777" w:rsidR="0089264D" w:rsidRPr="00B40C4C" w:rsidRDefault="0089264D" w:rsidP="004B5DA0">
            <w:pPr>
              <w:jc w:val="right"/>
            </w:pPr>
            <w:r w:rsidRPr="00B40C4C">
              <w:t>9 200 000</w:t>
            </w:r>
          </w:p>
        </w:tc>
        <w:tc>
          <w:tcPr>
            <w:tcW w:w="180" w:type="dxa"/>
            <w:tcBorders>
              <w:top w:val="nil"/>
              <w:left w:val="nil"/>
              <w:bottom w:val="nil"/>
              <w:right w:val="nil"/>
            </w:tcBorders>
            <w:tcMar>
              <w:top w:w="43" w:type="dxa"/>
              <w:left w:w="0" w:type="dxa"/>
              <w:bottom w:w="0" w:type="dxa"/>
              <w:right w:w="0" w:type="dxa"/>
            </w:tcMar>
            <w:vAlign w:val="bottom"/>
          </w:tcPr>
          <w:p w14:paraId="78C0D30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6DA83D" w14:textId="77777777" w:rsidR="0089264D" w:rsidRPr="00B40C4C" w:rsidRDefault="0089264D" w:rsidP="004B5DA0">
            <w:pPr>
              <w:jc w:val="right"/>
            </w:pPr>
            <w:r w:rsidRPr="00B40C4C">
              <w:t>327 000 000</w:t>
            </w:r>
          </w:p>
        </w:tc>
      </w:tr>
      <w:tr w:rsidR="00446E55" w:rsidRPr="00B40C4C" w14:paraId="5C9FF75D" w14:textId="77777777" w:rsidTr="008C2AB1">
        <w:trPr>
          <w:trHeight w:val="240"/>
        </w:trPr>
        <w:tc>
          <w:tcPr>
            <w:tcW w:w="567" w:type="dxa"/>
            <w:tcBorders>
              <w:top w:val="nil"/>
              <w:left w:val="nil"/>
              <w:bottom w:val="nil"/>
            </w:tcBorders>
            <w:tcMar>
              <w:top w:w="43" w:type="dxa"/>
              <w:left w:w="0" w:type="dxa"/>
              <w:bottom w:w="0" w:type="dxa"/>
              <w:right w:w="0" w:type="dxa"/>
            </w:tcMar>
          </w:tcPr>
          <w:p w14:paraId="2DE821D1" w14:textId="77777777" w:rsidR="0089264D" w:rsidRPr="00B40C4C" w:rsidRDefault="0089264D" w:rsidP="009137DA">
            <w:r w:rsidRPr="00B40C4C">
              <w:t>1314</w:t>
            </w:r>
          </w:p>
        </w:tc>
        <w:tc>
          <w:tcPr>
            <w:tcW w:w="260" w:type="dxa"/>
            <w:tcBorders>
              <w:top w:val="nil"/>
              <w:left w:val="nil"/>
              <w:bottom w:val="nil"/>
              <w:right w:val="nil"/>
            </w:tcBorders>
            <w:tcMar>
              <w:top w:w="43" w:type="dxa"/>
              <w:left w:w="0" w:type="dxa"/>
              <w:bottom w:w="0" w:type="dxa"/>
              <w:right w:w="0" w:type="dxa"/>
            </w:tcMar>
            <w:vAlign w:val="bottom"/>
          </w:tcPr>
          <w:p w14:paraId="3D660F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F76A4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811B48" w14:textId="77777777" w:rsidR="0089264D" w:rsidRPr="00B40C4C" w:rsidRDefault="0089264D" w:rsidP="009137DA">
            <w:r w:rsidRPr="00B40C4C">
              <w:t>Statens havarikommisjon:</w:t>
            </w:r>
          </w:p>
        </w:tc>
        <w:tc>
          <w:tcPr>
            <w:tcW w:w="1380" w:type="dxa"/>
            <w:tcBorders>
              <w:top w:val="nil"/>
              <w:left w:val="nil"/>
              <w:bottom w:val="nil"/>
              <w:right w:val="nil"/>
            </w:tcBorders>
            <w:tcMar>
              <w:top w:w="43" w:type="dxa"/>
              <w:left w:w="0" w:type="dxa"/>
              <w:bottom w:w="0" w:type="dxa"/>
              <w:right w:w="0" w:type="dxa"/>
            </w:tcMar>
            <w:vAlign w:val="bottom"/>
          </w:tcPr>
          <w:p w14:paraId="550083B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C975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AC57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AD8FC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72652B" w14:textId="77777777" w:rsidR="0089264D" w:rsidRPr="00B40C4C" w:rsidRDefault="0089264D" w:rsidP="004B5DA0">
            <w:pPr>
              <w:jc w:val="right"/>
            </w:pPr>
          </w:p>
        </w:tc>
      </w:tr>
      <w:tr w:rsidR="00446E55" w:rsidRPr="00B40C4C" w14:paraId="5861E1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E195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C2AC2F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F860C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8E8FD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C2FFA8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A9D57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96F35B0" w14:textId="77777777" w:rsidR="0089264D" w:rsidRPr="00B40C4C" w:rsidRDefault="0089264D" w:rsidP="004B5DA0">
            <w:pPr>
              <w:jc w:val="right"/>
            </w:pPr>
            <w:r w:rsidRPr="00B40C4C">
              <w:t>101 300 000</w:t>
            </w:r>
          </w:p>
        </w:tc>
        <w:tc>
          <w:tcPr>
            <w:tcW w:w="180" w:type="dxa"/>
            <w:tcBorders>
              <w:top w:val="nil"/>
              <w:left w:val="nil"/>
              <w:bottom w:val="nil"/>
              <w:right w:val="nil"/>
            </w:tcBorders>
            <w:tcMar>
              <w:top w:w="43" w:type="dxa"/>
              <w:left w:w="0" w:type="dxa"/>
              <w:bottom w:w="0" w:type="dxa"/>
              <w:right w:w="0" w:type="dxa"/>
            </w:tcMar>
            <w:vAlign w:val="bottom"/>
          </w:tcPr>
          <w:p w14:paraId="0A6B53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671A1E" w14:textId="77777777" w:rsidR="0089264D" w:rsidRPr="00B40C4C" w:rsidRDefault="0089264D" w:rsidP="004B5DA0">
            <w:pPr>
              <w:jc w:val="right"/>
            </w:pPr>
            <w:r w:rsidRPr="00B40C4C">
              <w:t>101 300 000</w:t>
            </w:r>
          </w:p>
        </w:tc>
      </w:tr>
      <w:tr w:rsidR="00446E55" w:rsidRPr="00B40C4C" w14:paraId="6283A45C" w14:textId="77777777" w:rsidTr="008C2AB1">
        <w:trPr>
          <w:trHeight w:val="240"/>
        </w:trPr>
        <w:tc>
          <w:tcPr>
            <w:tcW w:w="567" w:type="dxa"/>
            <w:tcBorders>
              <w:top w:val="nil"/>
              <w:left w:val="nil"/>
              <w:bottom w:val="nil"/>
            </w:tcBorders>
            <w:tcMar>
              <w:top w:w="43" w:type="dxa"/>
              <w:left w:w="0" w:type="dxa"/>
              <w:bottom w:w="0" w:type="dxa"/>
              <w:right w:w="0" w:type="dxa"/>
            </w:tcMar>
          </w:tcPr>
          <w:p w14:paraId="3E1DFEA1" w14:textId="77777777" w:rsidR="0089264D" w:rsidRPr="00B40C4C" w:rsidRDefault="0089264D" w:rsidP="009137DA">
            <w:r w:rsidRPr="00B40C4C">
              <w:t>1315</w:t>
            </w:r>
          </w:p>
        </w:tc>
        <w:tc>
          <w:tcPr>
            <w:tcW w:w="260" w:type="dxa"/>
            <w:tcBorders>
              <w:top w:val="nil"/>
              <w:left w:val="nil"/>
              <w:bottom w:val="nil"/>
              <w:right w:val="nil"/>
            </w:tcBorders>
            <w:tcMar>
              <w:top w:w="43" w:type="dxa"/>
              <w:left w:w="0" w:type="dxa"/>
              <w:bottom w:w="0" w:type="dxa"/>
              <w:right w:w="0" w:type="dxa"/>
            </w:tcMar>
            <w:vAlign w:val="bottom"/>
          </w:tcPr>
          <w:p w14:paraId="1FBE40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C507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BF2449" w14:textId="77777777" w:rsidR="0089264D" w:rsidRPr="00B40C4C" w:rsidRDefault="0089264D" w:rsidP="009137DA">
            <w:r w:rsidRPr="00B40C4C">
              <w:t>Tilskudd til Avinor AS:</w:t>
            </w:r>
          </w:p>
        </w:tc>
        <w:tc>
          <w:tcPr>
            <w:tcW w:w="1380" w:type="dxa"/>
            <w:tcBorders>
              <w:top w:val="nil"/>
              <w:left w:val="nil"/>
              <w:bottom w:val="nil"/>
              <w:right w:val="nil"/>
            </w:tcBorders>
            <w:tcMar>
              <w:top w:w="43" w:type="dxa"/>
              <w:left w:w="0" w:type="dxa"/>
              <w:bottom w:w="0" w:type="dxa"/>
              <w:right w:w="0" w:type="dxa"/>
            </w:tcMar>
            <w:vAlign w:val="bottom"/>
          </w:tcPr>
          <w:p w14:paraId="1CDFAE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2CD4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D298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29C9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24BD6B" w14:textId="77777777" w:rsidR="0089264D" w:rsidRPr="00B40C4C" w:rsidRDefault="0089264D" w:rsidP="004B5DA0">
            <w:pPr>
              <w:jc w:val="right"/>
            </w:pPr>
          </w:p>
        </w:tc>
      </w:tr>
      <w:tr w:rsidR="00446E55" w:rsidRPr="00B40C4C" w14:paraId="267507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454C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8AB2C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3FA39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6A206C" w14:textId="77777777" w:rsidR="0089264D" w:rsidRPr="00B40C4C" w:rsidRDefault="0089264D" w:rsidP="009137DA">
            <w:r w:rsidRPr="00B40C4C">
              <w:t>Tilskudd til pålagte oppgaver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6AC4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06DF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CB8B8E" w14:textId="77777777" w:rsidR="0089264D" w:rsidRPr="00B40C4C" w:rsidRDefault="0089264D" w:rsidP="004B5DA0">
            <w:pPr>
              <w:jc w:val="right"/>
            </w:pPr>
            <w:r w:rsidRPr="00B40C4C">
              <w:t>2 516 000 000</w:t>
            </w:r>
          </w:p>
        </w:tc>
        <w:tc>
          <w:tcPr>
            <w:tcW w:w="180" w:type="dxa"/>
            <w:tcBorders>
              <w:top w:val="nil"/>
              <w:left w:val="nil"/>
              <w:bottom w:val="nil"/>
              <w:right w:val="nil"/>
            </w:tcBorders>
            <w:tcMar>
              <w:top w:w="43" w:type="dxa"/>
              <w:left w:w="0" w:type="dxa"/>
              <w:bottom w:w="0" w:type="dxa"/>
              <w:right w:w="0" w:type="dxa"/>
            </w:tcMar>
            <w:vAlign w:val="bottom"/>
          </w:tcPr>
          <w:p w14:paraId="63B5ABA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8773DF" w14:textId="77777777" w:rsidR="0089264D" w:rsidRPr="00B40C4C" w:rsidRDefault="0089264D" w:rsidP="004B5DA0">
            <w:pPr>
              <w:jc w:val="right"/>
            </w:pPr>
          </w:p>
        </w:tc>
      </w:tr>
      <w:tr w:rsidR="00446E55" w:rsidRPr="00B40C4C" w14:paraId="15A341F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9C84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86540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152B9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B4BA01" w14:textId="77777777" w:rsidR="0089264D" w:rsidRPr="00B40C4C" w:rsidRDefault="0089264D" w:rsidP="009137DA">
            <w:r w:rsidRPr="00B40C4C">
              <w:t>Tilskudd til null- og lavutslippsluftfart</w:t>
            </w:r>
          </w:p>
        </w:tc>
        <w:tc>
          <w:tcPr>
            <w:tcW w:w="1380" w:type="dxa"/>
            <w:tcBorders>
              <w:top w:val="nil"/>
              <w:left w:val="nil"/>
              <w:bottom w:val="nil"/>
              <w:right w:val="nil"/>
            </w:tcBorders>
            <w:tcMar>
              <w:top w:w="43" w:type="dxa"/>
              <w:left w:w="0" w:type="dxa"/>
              <w:bottom w:w="0" w:type="dxa"/>
              <w:right w:w="0" w:type="dxa"/>
            </w:tcMar>
            <w:vAlign w:val="bottom"/>
          </w:tcPr>
          <w:p w14:paraId="295095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8700B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3458C8" w14:textId="77777777" w:rsidR="0089264D" w:rsidRPr="00B40C4C" w:rsidRDefault="0089264D" w:rsidP="004B5DA0">
            <w:pPr>
              <w:jc w:val="right"/>
            </w:pPr>
            <w:r w:rsidRPr="00B40C4C">
              <w:t>40 800 000</w:t>
            </w:r>
          </w:p>
        </w:tc>
        <w:tc>
          <w:tcPr>
            <w:tcW w:w="180" w:type="dxa"/>
            <w:tcBorders>
              <w:top w:val="nil"/>
              <w:left w:val="nil"/>
              <w:bottom w:val="nil"/>
              <w:right w:val="nil"/>
            </w:tcBorders>
            <w:tcMar>
              <w:top w:w="43" w:type="dxa"/>
              <w:left w:w="0" w:type="dxa"/>
              <w:bottom w:w="0" w:type="dxa"/>
              <w:right w:w="0" w:type="dxa"/>
            </w:tcMar>
            <w:vAlign w:val="bottom"/>
          </w:tcPr>
          <w:p w14:paraId="1C3ECFB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0B472C2" w14:textId="77777777" w:rsidR="0089264D" w:rsidRPr="00B40C4C" w:rsidRDefault="0089264D" w:rsidP="004B5DA0">
            <w:pPr>
              <w:jc w:val="right"/>
            </w:pPr>
            <w:r w:rsidRPr="00B40C4C">
              <w:t>2 556 800 000</w:t>
            </w:r>
          </w:p>
        </w:tc>
      </w:tr>
      <w:tr w:rsidR="00446E55" w:rsidRPr="00B40C4C" w14:paraId="3C9E31A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2556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A6B9D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7AFC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238977" w14:textId="77777777" w:rsidR="0089264D" w:rsidRPr="00B40C4C" w:rsidRDefault="0089264D" w:rsidP="009137DA">
            <w:r w:rsidRPr="00B40C4C">
              <w:t>Sum Luftfartsformål</w:t>
            </w:r>
          </w:p>
        </w:tc>
        <w:tc>
          <w:tcPr>
            <w:tcW w:w="1380" w:type="dxa"/>
            <w:tcBorders>
              <w:top w:val="nil"/>
              <w:left w:val="nil"/>
              <w:bottom w:val="nil"/>
              <w:right w:val="nil"/>
            </w:tcBorders>
            <w:tcMar>
              <w:top w:w="43" w:type="dxa"/>
              <w:left w:w="0" w:type="dxa"/>
              <w:bottom w:w="0" w:type="dxa"/>
              <w:right w:w="0" w:type="dxa"/>
            </w:tcMar>
            <w:vAlign w:val="bottom"/>
          </w:tcPr>
          <w:p w14:paraId="285D43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F11C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D19C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7FB4A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A424D59" w14:textId="77777777" w:rsidR="0089264D" w:rsidRPr="00B40C4C" w:rsidRDefault="0089264D" w:rsidP="004B5DA0">
            <w:pPr>
              <w:jc w:val="right"/>
            </w:pPr>
            <w:r w:rsidRPr="00B40C4C">
              <w:t>5 412 200 000</w:t>
            </w:r>
          </w:p>
        </w:tc>
      </w:tr>
      <w:tr w:rsidR="00446E55" w:rsidRPr="00B40C4C" w14:paraId="73511A10"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BE3200B" w14:textId="77777777" w:rsidR="0089264D" w:rsidRPr="00B40C4C" w:rsidRDefault="0089264D" w:rsidP="007457E4">
            <w:pPr>
              <w:pStyle w:val="tittel-gulbok2"/>
            </w:pPr>
            <w:r w:rsidRPr="00B40C4C">
              <w:t>Veiformål</w:t>
            </w:r>
          </w:p>
        </w:tc>
      </w:tr>
      <w:tr w:rsidR="00446E55" w:rsidRPr="00B40C4C" w14:paraId="591C9BEF" w14:textId="77777777" w:rsidTr="008C2AB1">
        <w:trPr>
          <w:trHeight w:val="240"/>
        </w:trPr>
        <w:tc>
          <w:tcPr>
            <w:tcW w:w="567" w:type="dxa"/>
            <w:tcBorders>
              <w:top w:val="nil"/>
              <w:left w:val="nil"/>
              <w:bottom w:val="nil"/>
            </w:tcBorders>
            <w:tcMar>
              <w:top w:w="43" w:type="dxa"/>
              <w:left w:w="0" w:type="dxa"/>
              <w:bottom w:w="0" w:type="dxa"/>
              <w:right w:w="0" w:type="dxa"/>
            </w:tcMar>
          </w:tcPr>
          <w:p w14:paraId="0961D060" w14:textId="77777777" w:rsidR="0089264D" w:rsidRPr="00B40C4C" w:rsidRDefault="0089264D" w:rsidP="009137DA">
            <w:r w:rsidRPr="00B40C4C">
              <w:t>1320</w:t>
            </w:r>
          </w:p>
        </w:tc>
        <w:tc>
          <w:tcPr>
            <w:tcW w:w="260" w:type="dxa"/>
            <w:tcBorders>
              <w:top w:val="nil"/>
              <w:left w:val="nil"/>
              <w:bottom w:val="nil"/>
              <w:right w:val="nil"/>
            </w:tcBorders>
            <w:tcMar>
              <w:top w:w="43" w:type="dxa"/>
              <w:left w:w="0" w:type="dxa"/>
              <w:bottom w:w="0" w:type="dxa"/>
              <w:right w:w="0" w:type="dxa"/>
            </w:tcMar>
            <w:vAlign w:val="bottom"/>
          </w:tcPr>
          <w:p w14:paraId="0883B0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F12CB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0408E3" w14:textId="77777777" w:rsidR="0089264D" w:rsidRPr="00B40C4C" w:rsidRDefault="0089264D" w:rsidP="009137DA">
            <w:r w:rsidRPr="00B40C4C">
              <w:t>Statens vegvesen:</w:t>
            </w:r>
          </w:p>
        </w:tc>
        <w:tc>
          <w:tcPr>
            <w:tcW w:w="1380" w:type="dxa"/>
            <w:tcBorders>
              <w:top w:val="nil"/>
              <w:left w:val="nil"/>
              <w:bottom w:val="nil"/>
              <w:right w:val="nil"/>
            </w:tcBorders>
            <w:tcMar>
              <w:top w:w="43" w:type="dxa"/>
              <w:left w:w="0" w:type="dxa"/>
              <w:bottom w:w="0" w:type="dxa"/>
              <w:right w:w="0" w:type="dxa"/>
            </w:tcMar>
            <w:vAlign w:val="bottom"/>
          </w:tcPr>
          <w:p w14:paraId="68D5C6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2E0F9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1A13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75FBB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471C7D" w14:textId="77777777" w:rsidR="0089264D" w:rsidRPr="00B40C4C" w:rsidRDefault="0089264D" w:rsidP="004B5DA0">
            <w:pPr>
              <w:jc w:val="right"/>
            </w:pPr>
          </w:p>
        </w:tc>
      </w:tr>
      <w:tr w:rsidR="00446E55" w:rsidRPr="00B40C4C" w14:paraId="6727893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9706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DA8A9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802FC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ABDE5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D7D75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14EE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09045B" w14:textId="77777777" w:rsidR="0089264D" w:rsidRPr="00B40C4C" w:rsidRDefault="0089264D" w:rsidP="004B5DA0">
            <w:pPr>
              <w:jc w:val="right"/>
            </w:pPr>
            <w:r w:rsidRPr="00B40C4C">
              <w:t>4 915 000 000</w:t>
            </w:r>
          </w:p>
        </w:tc>
        <w:tc>
          <w:tcPr>
            <w:tcW w:w="180" w:type="dxa"/>
            <w:tcBorders>
              <w:top w:val="nil"/>
              <w:left w:val="nil"/>
              <w:bottom w:val="nil"/>
              <w:right w:val="nil"/>
            </w:tcBorders>
            <w:tcMar>
              <w:top w:w="43" w:type="dxa"/>
              <w:left w:w="0" w:type="dxa"/>
              <w:bottom w:w="0" w:type="dxa"/>
              <w:right w:w="0" w:type="dxa"/>
            </w:tcMar>
            <w:vAlign w:val="bottom"/>
          </w:tcPr>
          <w:p w14:paraId="53F8F5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DF7210" w14:textId="77777777" w:rsidR="0089264D" w:rsidRPr="00B40C4C" w:rsidRDefault="0089264D" w:rsidP="004B5DA0">
            <w:pPr>
              <w:jc w:val="right"/>
            </w:pPr>
          </w:p>
        </w:tc>
      </w:tr>
      <w:tr w:rsidR="00446E55" w:rsidRPr="00B40C4C" w14:paraId="520146A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C795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B8F156"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6B0F5C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4BBA56" w14:textId="77777777" w:rsidR="0089264D" w:rsidRPr="00B40C4C" w:rsidRDefault="0089264D" w:rsidP="009137DA">
            <w:r w:rsidRPr="00B40C4C">
              <w:t>Drift og vedlikehold av riksveier</w:t>
            </w:r>
            <w:r w:rsidRPr="00B40C4C">
              <w:rPr>
                <w:rStyle w:val="kursiv"/>
              </w:rPr>
              <w:t>, kan overføres, kan nyttes under post 29 og post 30</w:t>
            </w:r>
          </w:p>
        </w:tc>
        <w:tc>
          <w:tcPr>
            <w:tcW w:w="1380" w:type="dxa"/>
            <w:tcBorders>
              <w:top w:val="nil"/>
              <w:left w:val="nil"/>
              <w:bottom w:val="nil"/>
              <w:right w:val="nil"/>
            </w:tcBorders>
            <w:tcMar>
              <w:top w:w="43" w:type="dxa"/>
              <w:left w:w="0" w:type="dxa"/>
              <w:bottom w:w="0" w:type="dxa"/>
              <w:right w:w="0" w:type="dxa"/>
            </w:tcMar>
            <w:vAlign w:val="bottom"/>
          </w:tcPr>
          <w:p w14:paraId="3F385E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7D906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1ADF7F" w14:textId="77777777" w:rsidR="0089264D" w:rsidRPr="00B40C4C" w:rsidRDefault="0089264D" w:rsidP="004B5DA0">
            <w:pPr>
              <w:jc w:val="right"/>
            </w:pPr>
            <w:r w:rsidRPr="00B40C4C">
              <w:t>10 791 100 000</w:t>
            </w:r>
          </w:p>
        </w:tc>
        <w:tc>
          <w:tcPr>
            <w:tcW w:w="180" w:type="dxa"/>
            <w:tcBorders>
              <w:top w:val="nil"/>
              <w:left w:val="nil"/>
              <w:bottom w:val="nil"/>
              <w:right w:val="nil"/>
            </w:tcBorders>
            <w:tcMar>
              <w:top w:w="43" w:type="dxa"/>
              <w:left w:w="0" w:type="dxa"/>
              <w:bottom w:w="0" w:type="dxa"/>
              <w:right w:w="0" w:type="dxa"/>
            </w:tcMar>
            <w:vAlign w:val="bottom"/>
          </w:tcPr>
          <w:p w14:paraId="4DFCD7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E97382" w14:textId="77777777" w:rsidR="0089264D" w:rsidRPr="00B40C4C" w:rsidRDefault="0089264D" w:rsidP="004B5DA0">
            <w:pPr>
              <w:jc w:val="right"/>
            </w:pPr>
          </w:p>
        </w:tc>
      </w:tr>
      <w:tr w:rsidR="00446E55" w:rsidRPr="00B40C4C" w14:paraId="428AB4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FF40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58F4FC" w14:textId="77777777" w:rsidR="0089264D" w:rsidRPr="00B40C4C" w:rsidRDefault="0089264D" w:rsidP="009137DA">
            <w:r w:rsidRPr="00B40C4C">
              <w:t>28</w:t>
            </w:r>
          </w:p>
        </w:tc>
        <w:tc>
          <w:tcPr>
            <w:tcW w:w="260" w:type="dxa"/>
            <w:tcBorders>
              <w:top w:val="nil"/>
              <w:left w:val="nil"/>
              <w:bottom w:val="nil"/>
              <w:right w:val="nil"/>
            </w:tcBorders>
            <w:tcMar>
              <w:top w:w="43" w:type="dxa"/>
              <w:left w:w="0" w:type="dxa"/>
              <w:bottom w:w="0" w:type="dxa"/>
              <w:right w:w="0" w:type="dxa"/>
            </w:tcMar>
            <w:vAlign w:val="bottom"/>
          </w:tcPr>
          <w:p w14:paraId="7BBB6C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513971" w14:textId="77777777" w:rsidR="0089264D" w:rsidRPr="00B40C4C" w:rsidRDefault="0089264D" w:rsidP="009137DA">
            <w:r w:rsidRPr="00B40C4C">
              <w:t>Trafikant- og kjøretøytilsyn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1596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4B7A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9FE05F" w14:textId="77777777" w:rsidR="0089264D" w:rsidRPr="00B40C4C" w:rsidRDefault="0089264D" w:rsidP="004B5DA0">
            <w:pPr>
              <w:jc w:val="right"/>
            </w:pPr>
            <w:r w:rsidRPr="00B40C4C">
              <w:t>2 496 900 000</w:t>
            </w:r>
          </w:p>
        </w:tc>
        <w:tc>
          <w:tcPr>
            <w:tcW w:w="180" w:type="dxa"/>
            <w:tcBorders>
              <w:top w:val="nil"/>
              <w:left w:val="nil"/>
              <w:bottom w:val="nil"/>
              <w:right w:val="nil"/>
            </w:tcBorders>
            <w:tcMar>
              <w:top w:w="43" w:type="dxa"/>
              <w:left w:w="0" w:type="dxa"/>
              <w:bottom w:w="0" w:type="dxa"/>
              <w:right w:w="0" w:type="dxa"/>
            </w:tcMar>
            <w:vAlign w:val="bottom"/>
          </w:tcPr>
          <w:p w14:paraId="246F74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DFE616" w14:textId="77777777" w:rsidR="0089264D" w:rsidRPr="00B40C4C" w:rsidRDefault="0089264D" w:rsidP="004B5DA0">
            <w:pPr>
              <w:jc w:val="right"/>
            </w:pPr>
          </w:p>
        </w:tc>
      </w:tr>
      <w:tr w:rsidR="00446E55" w:rsidRPr="00B40C4C" w14:paraId="767FA03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2D43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84A7AE" w14:textId="77777777" w:rsidR="0089264D" w:rsidRPr="00B40C4C" w:rsidRDefault="0089264D" w:rsidP="009137DA">
            <w:r w:rsidRPr="00B40C4C">
              <w:t>29</w:t>
            </w:r>
          </w:p>
        </w:tc>
        <w:tc>
          <w:tcPr>
            <w:tcW w:w="260" w:type="dxa"/>
            <w:tcBorders>
              <w:top w:val="nil"/>
              <w:left w:val="nil"/>
              <w:bottom w:val="nil"/>
              <w:right w:val="nil"/>
            </w:tcBorders>
            <w:tcMar>
              <w:top w:w="43" w:type="dxa"/>
              <w:left w:w="0" w:type="dxa"/>
              <w:bottom w:w="0" w:type="dxa"/>
              <w:right w:w="0" w:type="dxa"/>
            </w:tcMar>
            <w:vAlign w:val="bottom"/>
          </w:tcPr>
          <w:p w14:paraId="412167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8F3012" w14:textId="77777777" w:rsidR="0089264D" w:rsidRPr="00B40C4C" w:rsidRDefault="0089264D" w:rsidP="009137DA">
            <w:r w:rsidRPr="00B40C4C">
              <w:t>OPS-prosjekter</w:t>
            </w:r>
            <w:r w:rsidRPr="00B40C4C">
              <w:rPr>
                <w:rStyle w:val="kursiv"/>
              </w:rPr>
              <w:t>, kan overføres, kan nyttes under post 22 og post 30</w:t>
            </w:r>
          </w:p>
        </w:tc>
        <w:tc>
          <w:tcPr>
            <w:tcW w:w="1380" w:type="dxa"/>
            <w:tcBorders>
              <w:top w:val="nil"/>
              <w:left w:val="nil"/>
              <w:bottom w:val="nil"/>
              <w:right w:val="nil"/>
            </w:tcBorders>
            <w:tcMar>
              <w:top w:w="43" w:type="dxa"/>
              <w:left w:w="0" w:type="dxa"/>
              <w:bottom w:w="0" w:type="dxa"/>
              <w:right w:w="0" w:type="dxa"/>
            </w:tcMar>
            <w:vAlign w:val="bottom"/>
          </w:tcPr>
          <w:p w14:paraId="4533E8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77A8A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8E5C92" w14:textId="77777777" w:rsidR="0089264D" w:rsidRPr="00B40C4C" w:rsidRDefault="0089264D" w:rsidP="004B5DA0">
            <w:pPr>
              <w:jc w:val="right"/>
            </w:pPr>
            <w:r w:rsidRPr="00B40C4C">
              <w:t>6 510 400 000</w:t>
            </w:r>
          </w:p>
        </w:tc>
        <w:tc>
          <w:tcPr>
            <w:tcW w:w="180" w:type="dxa"/>
            <w:tcBorders>
              <w:top w:val="nil"/>
              <w:left w:val="nil"/>
              <w:bottom w:val="nil"/>
              <w:right w:val="nil"/>
            </w:tcBorders>
            <w:tcMar>
              <w:top w:w="43" w:type="dxa"/>
              <w:left w:w="0" w:type="dxa"/>
              <w:bottom w:w="0" w:type="dxa"/>
              <w:right w:w="0" w:type="dxa"/>
            </w:tcMar>
            <w:vAlign w:val="bottom"/>
          </w:tcPr>
          <w:p w14:paraId="00822C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F4CD95" w14:textId="77777777" w:rsidR="0089264D" w:rsidRPr="00B40C4C" w:rsidRDefault="0089264D" w:rsidP="004B5DA0">
            <w:pPr>
              <w:jc w:val="right"/>
            </w:pPr>
          </w:p>
        </w:tc>
      </w:tr>
      <w:tr w:rsidR="00446E55" w:rsidRPr="00B40C4C" w14:paraId="6EB545A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32A0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53BF9E"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15EAFA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92FC06" w14:textId="77777777" w:rsidR="0089264D" w:rsidRPr="00B40C4C" w:rsidRDefault="0089264D" w:rsidP="009137DA">
            <w:r w:rsidRPr="00B40C4C">
              <w:t>Riksveiinvesteringer</w:t>
            </w:r>
            <w:r w:rsidRPr="00B40C4C">
              <w:rPr>
                <w:rStyle w:val="kursiv"/>
              </w:rPr>
              <w:t>, kan overføres, kan nyttes under post 22 og post 29 og kap. 1332, post 66</w:t>
            </w:r>
          </w:p>
        </w:tc>
        <w:tc>
          <w:tcPr>
            <w:tcW w:w="1380" w:type="dxa"/>
            <w:tcBorders>
              <w:top w:val="nil"/>
              <w:left w:val="nil"/>
              <w:bottom w:val="nil"/>
              <w:right w:val="nil"/>
            </w:tcBorders>
            <w:tcMar>
              <w:top w:w="43" w:type="dxa"/>
              <w:left w:w="0" w:type="dxa"/>
              <w:bottom w:w="0" w:type="dxa"/>
              <w:right w:w="0" w:type="dxa"/>
            </w:tcMar>
            <w:vAlign w:val="bottom"/>
          </w:tcPr>
          <w:p w14:paraId="0BDB6E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21D26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90F5D5" w14:textId="77777777" w:rsidR="0089264D" w:rsidRPr="00B40C4C" w:rsidRDefault="0089264D" w:rsidP="004B5DA0">
            <w:pPr>
              <w:jc w:val="right"/>
            </w:pPr>
            <w:r w:rsidRPr="00B40C4C">
              <w:t>10 807 700 000</w:t>
            </w:r>
          </w:p>
        </w:tc>
        <w:tc>
          <w:tcPr>
            <w:tcW w:w="180" w:type="dxa"/>
            <w:tcBorders>
              <w:top w:val="nil"/>
              <w:left w:val="nil"/>
              <w:bottom w:val="nil"/>
              <w:right w:val="nil"/>
            </w:tcBorders>
            <w:tcMar>
              <w:top w:w="43" w:type="dxa"/>
              <w:left w:w="0" w:type="dxa"/>
              <w:bottom w:w="0" w:type="dxa"/>
              <w:right w:w="0" w:type="dxa"/>
            </w:tcMar>
            <w:vAlign w:val="bottom"/>
          </w:tcPr>
          <w:p w14:paraId="2C33CC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399927" w14:textId="77777777" w:rsidR="0089264D" w:rsidRPr="00B40C4C" w:rsidRDefault="0089264D" w:rsidP="004B5DA0">
            <w:pPr>
              <w:jc w:val="right"/>
            </w:pPr>
          </w:p>
        </w:tc>
      </w:tr>
      <w:tr w:rsidR="00446E55" w:rsidRPr="00B40C4C" w14:paraId="0F7413B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3E2B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205569"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02798A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D5F0B1" w14:textId="77777777" w:rsidR="0089264D" w:rsidRPr="00B40C4C" w:rsidRDefault="0089264D" w:rsidP="009137DA">
            <w:r w:rsidRPr="00B40C4C">
              <w:t>Rentekompensasjon for transporttiltak i fylkene</w:t>
            </w:r>
          </w:p>
        </w:tc>
        <w:tc>
          <w:tcPr>
            <w:tcW w:w="1380" w:type="dxa"/>
            <w:tcBorders>
              <w:top w:val="nil"/>
              <w:left w:val="nil"/>
              <w:bottom w:val="nil"/>
              <w:right w:val="nil"/>
            </w:tcBorders>
            <w:tcMar>
              <w:top w:w="43" w:type="dxa"/>
              <w:left w:w="0" w:type="dxa"/>
              <w:bottom w:w="0" w:type="dxa"/>
              <w:right w:w="0" w:type="dxa"/>
            </w:tcMar>
            <w:vAlign w:val="bottom"/>
          </w:tcPr>
          <w:p w14:paraId="297F75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CD2B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109246" w14:textId="77777777" w:rsidR="0089264D" w:rsidRPr="00B40C4C" w:rsidRDefault="0089264D" w:rsidP="004B5DA0">
            <w:pPr>
              <w:jc w:val="right"/>
            </w:pPr>
            <w:r w:rsidRPr="00B40C4C">
              <w:t>450 700 000</w:t>
            </w:r>
          </w:p>
        </w:tc>
        <w:tc>
          <w:tcPr>
            <w:tcW w:w="180" w:type="dxa"/>
            <w:tcBorders>
              <w:top w:val="nil"/>
              <w:left w:val="nil"/>
              <w:bottom w:val="nil"/>
              <w:right w:val="nil"/>
            </w:tcBorders>
            <w:tcMar>
              <w:top w:w="43" w:type="dxa"/>
              <w:left w:w="0" w:type="dxa"/>
              <w:bottom w:w="0" w:type="dxa"/>
              <w:right w:w="0" w:type="dxa"/>
            </w:tcMar>
            <w:vAlign w:val="bottom"/>
          </w:tcPr>
          <w:p w14:paraId="69C87F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D041AB" w14:textId="77777777" w:rsidR="0089264D" w:rsidRPr="00B40C4C" w:rsidRDefault="0089264D" w:rsidP="004B5DA0">
            <w:pPr>
              <w:jc w:val="right"/>
            </w:pPr>
          </w:p>
        </w:tc>
      </w:tr>
      <w:tr w:rsidR="00446E55" w:rsidRPr="00B40C4C" w14:paraId="619B9E5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32612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A468BA"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3C5265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199A69" w14:textId="77777777" w:rsidR="0089264D" w:rsidRPr="00B40C4C" w:rsidRDefault="0089264D" w:rsidP="009137DA">
            <w:r w:rsidRPr="00B40C4C">
              <w:t>Utbedring på fylkesveier for tømmertransport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14575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BB800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2B9CA1" w14:textId="77777777" w:rsidR="0089264D" w:rsidRPr="00B40C4C" w:rsidRDefault="0089264D" w:rsidP="004B5DA0">
            <w:pPr>
              <w:jc w:val="right"/>
            </w:pPr>
            <w:r w:rsidRPr="00B40C4C">
              <w:t>1 500 000</w:t>
            </w:r>
          </w:p>
        </w:tc>
        <w:tc>
          <w:tcPr>
            <w:tcW w:w="180" w:type="dxa"/>
            <w:tcBorders>
              <w:top w:val="nil"/>
              <w:left w:val="nil"/>
              <w:bottom w:val="nil"/>
              <w:right w:val="nil"/>
            </w:tcBorders>
            <w:tcMar>
              <w:top w:w="43" w:type="dxa"/>
              <w:left w:w="0" w:type="dxa"/>
              <w:bottom w:w="0" w:type="dxa"/>
              <w:right w:w="0" w:type="dxa"/>
            </w:tcMar>
            <w:vAlign w:val="bottom"/>
          </w:tcPr>
          <w:p w14:paraId="5824B1A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BFC2AA" w14:textId="77777777" w:rsidR="0089264D" w:rsidRPr="00B40C4C" w:rsidRDefault="0089264D" w:rsidP="004B5DA0">
            <w:pPr>
              <w:jc w:val="right"/>
            </w:pPr>
          </w:p>
        </w:tc>
      </w:tr>
      <w:tr w:rsidR="00446E55" w:rsidRPr="00B40C4C" w14:paraId="149665B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1569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8AEDFF"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76D917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6CDDC7" w14:textId="77777777" w:rsidR="0089264D" w:rsidRPr="00B40C4C" w:rsidRDefault="0089264D" w:rsidP="009137DA">
            <w:r w:rsidRPr="00B40C4C">
              <w:t>Tilskudd til tryggere skoleveier og nærmiljøer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884BD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6DCAB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0712F1" w14:textId="77777777" w:rsidR="0089264D" w:rsidRPr="00B40C4C" w:rsidRDefault="0089264D" w:rsidP="004B5DA0">
            <w:pPr>
              <w:jc w:val="right"/>
            </w:pPr>
            <w:r w:rsidRPr="00B40C4C">
              <w:t>40 000 000</w:t>
            </w:r>
          </w:p>
        </w:tc>
        <w:tc>
          <w:tcPr>
            <w:tcW w:w="180" w:type="dxa"/>
            <w:tcBorders>
              <w:top w:val="nil"/>
              <w:left w:val="nil"/>
              <w:bottom w:val="nil"/>
              <w:right w:val="nil"/>
            </w:tcBorders>
            <w:tcMar>
              <w:top w:w="43" w:type="dxa"/>
              <w:left w:w="0" w:type="dxa"/>
              <w:bottom w:w="0" w:type="dxa"/>
              <w:right w:w="0" w:type="dxa"/>
            </w:tcMar>
            <w:vAlign w:val="bottom"/>
          </w:tcPr>
          <w:p w14:paraId="3C6E8B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E7D9AB" w14:textId="77777777" w:rsidR="0089264D" w:rsidRPr="00B40C4C" w:rsidRDefault="0089264D" w:rsidP="004B5DA0">
            <w:pPr>
              <w:jc w:val="right"/>
            </w:pPr>
          </w:p>
        </w:tc>
      </w:tr>
      <w:tr w:rsidR="00446E55" w:rsidRPr="00B40C4C" w14:paraId="6EC10E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C9DD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4EC8A8" w14:textId="77777777" w:rsidR="0089264D" w:rsidRPr="00B40C4C" w:rsidRDefault="0089264D" w:rsidP="009137DA">
            <w:r w:rsidRPr="00B40C4C">
              <w:t>67</w:t>
            </w:r>
          </w:p>
        </w:tc>
        <w:tc>
          <w:tcPr>
            <w:tcW w:w="260" w:type="dxa"/>
            <w:tcBorders>
              <w:top w:val="nil"/>
              <w:left w:val="nil"/>
              <w:bottom w:val="nil"/>
              <w:right w:val="nil"/>
            </w:tcBorders>
            <w:tcMar>
              <w:top w:w="43" w:type="dxa"/>
              <w:left w:w="0" w:type="dxa"/>
              <w:bottom w:w="0" w:type="dxa"/>
              <w:right w:w="0" w:type="dxa"/>
            </w:tcMar>
            <w:vAlign w:val="bottom"/>
          </w:tcPr>
          <w:p w14:paraId="20749D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DBCFEA" w14:textId="77777777" w:rsidR="0089264D" w:rsidRPr="00B40C4C" w:rsidRDefault="0089264D" w:rsidP="009137DA">
            <w:r w:rsidRPr="00B40C4C">
              <w:t>Militær mobilitet på fylkesveier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FC401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8110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54AA83" w14:textId="77777777" w:rsidR="0089264D" w:rsidRPr="00B40C4C" w:rsidRDefault="0089264D" w:rsidP="004B5DA0">
            <w:pPr>
              <w:jc w:val="right"/>
            </w:pPr>
            <w:r w:rsidRPr="00B40C4C">
              <w:t>50 000 000</w:t>
            </w:r>
          </w:p>
        </w:tc>
        <w:tc>
          <w:tcPr>
            <w:tcW w:w="180" w:type="dxa"/>
            <w:tcBorders>
              <w:top w:val="nil"/>
              <w:left w:val="nil"/>
              <w:bottom w:val="nil"/>
              <w:right w:val="nil"/>
            </w:tcBorders>
            <w:tcMar>
              <w:top w:w="43" w:type="dxa"/>
              <w:left w:w="0" w:type="dxa"/>
              <w:bottom w:w="0" w:type="dxa"/>
              <w:right w:w="0" w:type="dxa"/>
            </w:tcMar>
            <w:vAlign w:val="bottom"/>
          </w:tcPr>
          <w:p w14:paraId="2A1E4C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637D0B" w14:textId="77777777" w:rsidR="0089264D" w:rsidRPr="00B40C4C" w:rsidRDefault="0089264D" w:rsidP="004B5DA0">
            <w:pPr>
              <w:jc w:val="right"/>
            </w:pPr>
          </w:p>
        </w:tc>
      </w:tr>
      <w:tr w:rsidR="00446E55" w:rsidRPr="00B40C4C" w14:paraId="6C58FD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4B8A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1BC26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3FE2C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0D964D" w14:textId="77777777" w:rsidR="0089264D" w:rsidRPr="00B40C4C" w:rsidRDefault="0089264D" w:rsidP="009137DA">
            <w:r w:rsidRPr="00B40C4C">
              <w:t>Tilskudd til riksveiferjedriften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94BCF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6559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327BDD" w14:textId="77777777" w:rsidR="0089264D" w:rsidRPr="00B40C4C" w:rsidRDefault="0089264D" w:rsidP="004B5DA0">
            <w:pPr>
              <w:jc w:val="right"/>
            </w:pPr>
            <w:r w:rsidRPr="00B40C4C">
              <w:t>3 284 100 000</w:t>
            </w:r>
          </w:p>
        </w:tc>
        <w:tc>
          <w:tcPr>
            <w:tcW w:w="180" w:type="dxa"/>
            <w:tcBorders>
              <w:top w:val="nil"/>
              <w:left w:val="nil"/>
              <w:bottom w:val="nil"/>
              <w:right w:val="nil"/>
            </w:tcBorders>
            <w:tcMar>
              <w:top w:w="43" w:type="dxa"/>
              <w:left w:w="0" w:type="dxa"/>
              <w:bottom w:w="0" w:type="dxa"/>
              <w:right w:w="0" w:type="dxa"/>
            </w:tcMar>
            <w:vAlign w:val="bottom"/>
          </w:tcPr>
          <w:p w14:paraId="76C6B3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D5137A" w14:textId="77777777" w:rsidR="0089264D" w:rsidRPr="00B40C4C" w:rsidRDefault="0089264D" w:rsidP="004B5DA0">
            <w:pPr>
              <w:jc w:val="right"/>
            </w:pPr>
          </w:p>
        </w:tc>
      </w:tr>
      <w:tr w:rsidR="00446E55" w:rsidRPr="00B40C4C" w14:paraId="2607C94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D00CF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2E7C46"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96251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DDDE63" w14:textId="77777777" w:rsidR="0089264D" w:rsidRPr="00B40C4C" w:rsidRDefault="0089264D" w:rsidP="009137DA">
            <w:r w:rsidRPr="00B40C4C">
              <w:t>Tilskudd for reduserte bompengetakster utenfor byområdene</w:t>
            </w:r>
          </w:p>
        </w:tc>
        <w:tc>
          <w:tcPr>
            <w:tcW w:w="1380" w:type="dxa"/>
            <w:tcBorders>
              <w:top w:val="nil"/>
              <w:left w:val="nil"/>
              <w:bottom w:val="nil"/>
              <w:right w:val="nil"/>
            </w:tcBorders>
            <w:tcMar>
              <w:top w:w="43" w:type="dxa"/>
              <w:left w:w="0" w:type="dxa"/>
              <w:bottom w:w="0" w:type="dxa"/>
              <w:right w:w="0" w:type="dxa"/>
            </w:tcMar>
            <w:vAlign w:val="bottom"/>
          </w:tcPr>
          <w:p w14:paraId="19A9670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E2B3C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E172479" w14:textId="77777777" w:rsidR="0089264D" w:rsidRPr="00B40C4C" w:rsidRDefault="0089264D" w:rsidP="004B5DA0">
            <w:pPr>
              <w:jc w:val="right"/>
            </w:pPr>
            <w:r w:rsidRPr="00B40C4C">
              <w:t>768 100 000</w:t>
            </w:r>
          </w:p>
        </w:tc>
        <w:tc>
          <w:tcPr>
            <w:tcW w:w="180" w:type="dxa"/>
            <w:tcBorders>
              <w:top w:val="nil"/>
              <w:left w:val="nil"/>
              <w:bottom w:val="nil"/>
              <w:right w:val="nil"/>
            </w:tcBorders>
            <w:tcMar>
              <w:top w:w="43" w:type="dxa"/>
              <w:left w:w="0" w:type="dxa"/>
              <w:bottom w:w="0" w:type="dxa"/>
              <w:right w:w="0" w:type="dxa"/>
            </w:tcMar>
            <w:vAlign w:val="bottom"/>
          </w:tcPr>
          <w:p w14:paraId="78DEE74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5ABCC0" w14:textId="77777777" w:rsidR="0089264D" w:rsidRPr="00B40C4C" w:rsidRDefault="0089264D" w:rsidP="004B5DA0">
            <w:pPr>
              <w:jc w:val="right"/>
            </w:pPr>
            <w:r w:rsidRPr="00B40C4C">
              <w:t>40 115 500 000</w:t>
            </w:r>
          </w:p>
        </w:tc>
      </w:tr>
      <w:tr w:rsidR="00446E55" w:rsidRPr="00B40C4C" w14:paraId="21778445" w14:textId="77777777" w:rsidTr="008C2AB1">
        <w:trPr>
          <w:trHeight w:val="240"/>
        </w:trPr>
        <w:tc>
          <w:tcPr>
            <w:tcW w:w="567" w:type="dxa"/>
            <w:tcBorders>
              <w:top w:val="nil"/>
              <w:left w:val="nil"/>
              <w:bottom w:val="nil"/>
            </w:tcBorders>
            <w:tcMar>
              <w:top w:w="43" w:type="dxa"/>
              <w:left w:w="0" w:type="dxa"/>
              <w:bottom w:w="0" w:type="dxa"/>
              <w:right w:w="0" w:type="dxa"/>
            </w:tcMar>
          </w:tcPr>
          <w:p w14:paraId="13C14CC3" w14:textId="77777777" w:rsidR="0089264D" w:rsidRPr="00B40C4C" w:rsidRDefault="0089264D" w:rsidP="009137DA">
            <w:r w:rsidRPr="00B40C4C">
              <w:t>1321</w:t>
            </w:r>
          </w:p>
        </w:tc>
        <w:tc>
          <w:tcPr>
            <w:tcW w:w="260" w:type="dxa"/>
            <w:tcBorders>
              <w:top w:val="nil"/>
              <w:left w:val="nil"/>
              <w:bottom w:val="nil"/>
              <w:right w:val="nil"/>
            </w:tcBorders>
            <w:tcMar>
              <w:top w:w="43" w:type="dxa"/>
              <w:left w:w="0" w:type="dxa"/>
              <w:bottom w:w="0" w:type="dxa"/>
              <w:right w:w="0" w:type="dxa"/>
            </w:tcMar>
            <w:vAlign w:val="bottom"/>
          </w:tcPr>
          <w:p w14:paraId="79AA8F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5050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34171F" w14:textId="77777777" w:rsidR="0089264D" w:rsidRPr="00B40C4C" w:rsidRDefault="0089264D" w:rsidP="009137DA">
            <w:r w:rsidRPr="00B40C4C">
              <w:t>Nye Veier AS:</w:t>
            </w:r>
          </w:p>
        </w:tc>
        <w:tc>
          <w:tcPr>
            <w:tcW w:w="1380" w:type="dxa"/>
            <w:tcBorders>
              <w:top w:val="nil"/>
              <w:left w:val="nil"/>
              <w:bottom w:val="nil"/>
              <w:right w:val="nil"/>
            </w:tcBorders>
            <w:tcMar>
              <w:top w:w="43" w:type="dxa"/>
              <w:left w:w="0" w:type="dxa"/>
              <w:bottom w:w="0" w:type="dxa"/>
              <w:right w:w="0" w:type="dxa"/>
            </w:tcMar>
            <w:vAlign w:val="bottom"/>
          </w:tcPr>
          <w:p w14:paraId="546800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E3C70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575B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5AE5B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2BB97B" w14:textId="77777777" w:rsidR="0089264D" w:rsidRPr="00B40C4C" w:rsidRDefault="0089264D" w:rsidP="004B5DA0">
            <w:pPr>
              <w:jc w:val="right"/>
            </w:pPr>
          </w:p>
        </w:tc>
      </w:tr>
      <w:tr w:rsidR="00446E55" w:rsidRPr="00B40C4C" w14:paraId="2BD01AF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1A03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0D433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DD991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AE75C5" w14:textId="77777777" w:rsidR="0089264D" w:rsidRPr="00B40C4C" w:rsidRDefault="0089264D" w:rsidP="009137DA">
            <w:r w:rsidRPr="00B40C4C">
              <w:t>Tilskudd til Nye Veier AS</w:t>
            </w:r>
          </w:p>
        </w:tc>
        <w:tc>
          <w:tcPr>
            <w:tcW w:w="1380" w:type="dxa"/>
            <w:tcBorders>
              <w:top w:val="nil"/>
              <w:left w:val="nil"/>
              <w:bottom w:val="nil"/>
              <w:right w:val="nil"/>
            </w:tcBorders>
            <w:tcMar>
              <w:top w:w="43" w:type="dxa"/>
              <w:left w:w="0" w:type="dxa"/>
              <w:bottom w:w="0" w:type="dxa"/>
              <w:right w:w="0" w:type="dxa"/>
            </w:tcMar>
            <w:vAlign w:val="bottom"/>
          </w:tcPr>
          <w:p w14:paraId="65E8E3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7A018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D988D81" w14:textId="77777777" w:rsidR="0089264D" w:rsidRPr="00B40C4C" w:rsidRDefault="0089264D" w:rsidP="004B5DA0">
            <w:pPr>
              <w:jc w:val="right"/>
            </w:pPr>
            <w:r w:rsidRPr="00B40C4C">
              <w:t>6 755 000 000</w:t>
            </w:r>
          </w:p>
        </w:tc>
        <w:tc>
          <w:tcPr>
            <w:tcW w:w="180" w:type="dxa"/>
            <w:tcBorders>
              <w:top w:val="nil"/>
              <w:left w:val="nil"/>
              <w:bottom w:val="nil"/>
              <w:right w:val="nil"/>
            </w:tcBorders>
            <w:tcMar>
              <w:top w:w="43" w:type="dxa"/>
              <w:left w:w="0" w:type="dxa"/>
              <w:bottom w:w="0" w:type="dxa"/>
              <w:right w:w="0" w:type="dxa"/>
            </w:tcMar>
            <w:vAlign w:val="bottom"/>
          </w:tcPr>
          <w:p w14:paraId="307946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A40E94" w14:textId="77777777" w:rsidR="0089264D" w:rsidRPr="00B40C4C" w:rsidRDefault="0089264D" w:rsidP="004B5DA0">
            <w:pPr>
              <w:jc w:val="right"/>
            </w:pPr>
            <w:r w:rsidRPr="00B40C4C">
              <w:t>6 755 000 000</w:t>
            </w:r>
          </w:p>
        </w:tc>
      </w:tr>
      <w:tr w:rsidR="00446E55" w:rsidRPr="00B40C4C" w14:paraId="299D2800" w14:textId="77777777" w:rsidTr="008C2AB1">
        <w:trPr>
          <w:trHeight w:val="240"/>
        </w:trPr>
        <w:tc>
          <w:tcPr>
            <w:tcW w:w="567" w:type="dxa"/>
            <w:tcBorders>
              <w:top w:val="nil"/>
              <w:left w:val="nil"/>
              <w:bottom w:val="nil"/>
            </w:tcBorders>
            <w:tcMar>
              <w:top w:w="43" w:type="dxa"/>
              <w:left w:w="0" w:type="dxa"/>
              <w:bottom w:w="0" w:type="dxa"/>
              <w:right w:w="0" w:type="dxa"/>
            </w:tcMar>
          </w:tcPr>
          <w:p w14:paraId="69A7F981" w14:textId="77777777" w:rsidR="0089264D" w:rsidRPr="00B40C4C" w:rsidRDefault="0089264D" w:rsidP="009137DA">
            <w:r w:rsidRPr="00B40C4C">
              <w:t>1323</w:t>
            </w:r>
          </w:p>
        </w:tc>
        <w:tc>
          <w:tcPr>
            <w:tcW w:w="260" w:type="dxa"/>
            <w:tcBorders>
              <w:top w:val="nil"/>
              <w:left w:val="nil"/>
              <w:bottom w:val="nil"/>
              <w:right w:val="nil"/>
            </w:tcBorders>
            <w:tcMar>
              <w:top w:w="43" w:type="dxa"/>
              <w:left w:w="0" w:type="dxa"/>
              <w:bottom w:w="0" w:type="dxa"/>
              <w:right w:w="0" w:type="dxa"/>
            </w:tcMar>
            <w:vAlign w:val="bottom"/>
          </w:tcPr>
          <w:p w14:paraId="6C1BC0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B0F0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086567" w14:textId="77777777" w:rsidR="0089264D" w:rsidRPr="00B40C4C" w:rsidRDefault="0089264D" w:rsidP="009137DA">
            <w:r w:rsidRPr="00B40C4C">
              <w:t>Vegtilsynet:</w:t>
            </w:r>
          </w:p>
        </w:tc>
        <w:tc>
          <w:tcPr>
            <w:tcW w:w="1380" w:type="dxa"/>
            <w:tcBorders>
              <w:top w:val="nil"/>
              <w:left w:val="nil"/>
              <w:bottom w:val="nil"/>
              <w:right w:val="nil"/>
            </w:tcBorders>
            <w:tcMar>
              <w:top w:w="43" w:type="dxa"/>
              <w:left w:w="0" w:type="dxa"/>
              <w:bottom w:w="0" w:type="dxa"/>
              <w:right w:w="0" w:type="dxa"/>
            </w:tcMar>
            <w:vAlign w:val="bottom"/>
          </w:tcPr>
          <w:p w14:paraId="5726EBB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2DE0B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1385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04E78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33F726" w14:textId="77777777" w:rsidR="0089264D" w:rsidRPr="00B40C4C" w:rsidRDefault="0089264D" w:rsidP="004B5DA0">
            <w:pPr>
              <w:jc w:val="right"/>
            </w:pPr>
          </w:p>
        </w:tc>
      </w:tr>
      <w:tr w:rsidR="00446E55" w:rsidRPr="00B40C4C" w14:paraId="7C22B01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144E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14A82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68361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4F487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19CA3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26FF3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0189E65" w14:textId="77777777" w:rsidR="0089264D" w:rsidRPr="00B40C4C" w:rsidRDefault="0089264D" w:rsidP="004B5DA0">
            <w:pPr>
              <w:jc w:val="right"/>
            </w:pPr>
            <w:r w:rsidRPr="00B40C4C">
              <w:t>21 000 000</w:t>
            </w:r>
          </w:p>
        </w:tc>
        <w:tc>
          <w:tcPr>
            <w:tcW w:w="180" w:type="dxa"/>
            <w:tcBorders>
              <w:top w:val="nil"/>
              <w:left w:val="nil"/>
              <w:bottom w:val="nil"/>
              <w:right w:val="nil"/>
            </w:tcBorders>
            <w:tcMar>
              <w:top w:w="43" w:type="dxa"/>
              <w:left w:w="0" w:type="dxa"/>
              <w:bottom w:w="0" w:type="dxa"/>
              <w:right w:w="0" w:type="dxa"/>
            </w:tcMar>
            <w:vAlign w:val="bottom"/>
          </w:tcPr>
          <w:p w14:paraId="6B8146E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9891CCC" w14:textId="77777777" w:rsidR="0089264D" w:rsidRPr="00B40C4C" w:rsidRDefault="0089264D" w:rsidP="004B5DA0">
            <w:pPr>
              <w:jc w:val="right"/>
            </w:pPr>
            <w:r w:rsidRPr="00B40C4C">
              <w:t>21 000 000</w:t>
            </w:r>
          </w:p>
        </w:tc>
      </w:tr>
      <w:tr w:rsidR="00446E55" w:rsidRPr="00B40C4C" w14:paraId="58ED3A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C9AD4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0A72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D5EC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E405E6" w14:textId="77777777" w:rsidR="0089264D" w:rsidRPr="00B40C4C" w:rsidRDefault="0089264D" w:rsidP="009137DA">
            <w:r w:rsidRPr="00B40C4C">
              <w:t>Sum Veiformål</w:t>
            </w:r>
          </w:p>
        </w:tc>
        <w:tc>
          <w:tcPr>
            <w:tcW w:w="1380" w:type="dxa"/>
            <w:tcBorders>
              <w:top w:val="nil"/>
              <w:left w:val="nil"/>
              <w:bottom w:val="nil"/>
              <w:right w:val="nil"/>
            </w:tcBorders>
            <w:tcMar>
              <w:top w:w="43" w:type="dxa"/>
              <w:left w:w="0" w:type="dxa"/>
              <w:bottom w:w="0" w:type="dxa"/>
              <w:right w:w="0" w:type="dxa"/>
            </w:tcMar>
            <w:vAlign w:val="bottom"/>
          </w:tcPr>
          <w:p w14:paraId="3BC33C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0200B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E222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55672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862FF6A" w14:textId="77777777" w:rsidR="0089264D" w:rsidRPr="00B40C4C" w:rsidRDefault="0089264D" w:rsidP="004B5DA0">
            <w:pPr>
              <w:jc w:val="right"/>
            </w:pPr>
            <w:r w:rsidRPr="00B40C4C">
              <w:t>46 891 500 000</w:t>
            </w:r>
          </w:p>
        </w:tc>
      </w:tr>
      <w:tr w:rsidR="00446E55" w:rsidRPr="00B40C4C" w14:paraId="58AC9C8C"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FE96AA2" w14:textId="77777777" w:rsidR="0089264D" w:rsidRPr="00B40C4C" w:rsidRDefault="0089264D" w:rsidP="007457E4">
            <w:pPr>
              <w:pStyle w:val="tittel-gulbok2"/>
            </w:pPr>
            <w:r w:rsidRPr="00B40C4C">
              <w:t>Særskilte transporttiltak</w:t>
            </w:r>
          </w:p>
        </w:tc>
      </w:tr>
      <w:tr w:rsidR="00446E55" w:rsidRPr="00B40C4C" w14:paraId="74F64335" w14:textId="77777777" w:rsidTr="008C2AB1">
        <w:trPr>
          <w:trHeight w:val="240"/>
        </w:trPr>
        <w:tc>
          <w:tcPr>
            <w:tcW w:w="567" w:type="dxa"/>
            <w:tcBorders>
              <w:top w:val="nil"/>
              <w:left w:val="nil"/>
              <w:bottom w:val="nil"/>
            </w:tcBorders>
            <w:tcMar>
              <w:top w:w="43" w:type="dxa"/>
              <w:left w:w="0" w:type="dxa"/>
              <w:bottom w:w="0" w:type="dxa"/>
              <w:right w:w="0" w:type="dxa"/>
            </w:tcMar>
          </w:tcPr>
          <w:p w14:paraId="70FE7C93" w14:textId="77777777" w:rsidR="0089264D" w:rsidRPr="00B40C4C" w:rsidRDefault="0089264D" w:rsidP="009137DA">
            <w:r w:rsidRPr="00B40C4C">
              <w:t>1330</w:t>
            </w:r>
          </w:p>
        </w:tc>
        <w:tc>
          <w:tcPr>
            <w:tcW w:w="260" w:type="dxa"/>
            <w:tcBorders>
              <w:top w:val="nil"/>
              <w:left w:val="nil"/>
              <w:bottom w:val="nil"/>
              <w:right w:val="nil"/>
            </w:tcBorders>
            <w:tcMar>
              <w:top w:w="43" w:type="dxa"/>
              <w:left w:w="0" w:type="dxa"/>
              <w:bottom w:w="0" w:type="dxa"/>
              <w:right w:w="0" w:type="dxa"/>
            </w:tcMar>
            <w:vAlign w:val="bottom"/>
          </w:tcPr>
          <w:p w14:paraId="6DFE0B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1800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D83BE4" w14:textId="77777777" w:rsidR="0089264D" w:rsidRPr="00B40C4C" w:rsidRDefault="0089264D" w:rsidP="009137DA">
            <w:r w:rsidRPr="00B40C4C">
              <w:t>Særskilte transporttiltak:</w:t>
            </w:r>
          </w:p>
        </w:tc>
        <w:tc>
          <w:tcPr>
            <w:tcW w:w="1380" w:type="dxa"/>
            <w:tcBorders>
              <w:top w:val="nil"/>
              <w:left w:val="nil"/>
              <w:bottom w:val="nil"/>
              <w:right w:val="nil"/>
            </w:tcBorders>
            <w:tcMar>
              <w:top w:w="43" w:type="dxa"/>
              <w:left w:w="0" w:type="dxa"/>
              <w:bottom w:w="0" w:type="dxa"/>
              <w:right w:w="0" w:type="dxa"/>
            </w:tcMar>
            <w:vAlign w:val="bottom"/>
          </w:tcPr>
          <w:p w14:paraId="7F7E6A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C0E8F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B5E8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B3CC7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B7CB12" w14:textId="77777777" w:rsidR="0089264D" w:rsidRPr="00B40C4C" w:rsidRDefault="0089264D" w:rsidP="004B5DA0">
            <w:pPr>
              <w:jc w:val="right"/>
            </w:pPr>
          </w:p>
        </w:tc>
      </w:tr>
      <w:tr w:rsidR="00446E55" w:rsidRPr="00B40C4C" w14:paraId="1F5028A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7D48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404307"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F5836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269690" w14:textId="77777777" w:rsidR="0089264D" w:rsidRPr="00B40C4C" w:rsidRDefault="0089264D" w:rsidP="009137DA">
            <w:r w:rsidRPr="00B40C4C">
              <w:t>Utvidet TT-ordning for brukere med særskilte behov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16ACD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4F3B4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A0EDA6" w14:textId="77777777" w:rsidR="0089264D" w:rsidRPr="00B40C4C" w:rsidRDefault="0089264D" w:rsidP="004B5DA0">
            <w:pPr>
              <w:jc w:val="right"/>
            </w:pPr>
            <w:r w:rsidRPr="00B40C4C">
              <w:t>350 600 000</w:t>
            </w:r>
          </w:p>
        </w:tc>
        <w:tc>
          <w:tcPr>
            <w:tcW w:w="180" w:type="dxa"/>
            <w:tcBorders>
              <w:top w:val="nil"/>
              <w:left w:val="nil"/>
              <w:bottom w:val="nil"/>
              <w:right w:val="nil"/>
            </w:tcBorders>
            <w:tcMar>
              <w:top w:w="43" w:type="dxa"/>
              <w:left w:w="0" w:type="dxa"/>
              <w:bottom w:w="0" w:type="dxa"/>
              <w:right w:w="0" w:type="dxa"/>
            </w:tcMar>
            <w:vAlign w:val="bottom"/>
          </w:tcPr>
          <w:p w14:paraId="5BC9EC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875837" w14:textId="77777777" w:rsidR="0089264D" w:rsidRPr="00B40C4C" w:rsidRDefault="0089264D" w:rsidP="004B5DA0">
            <w:pPr>
              <w:jc w:val="right"/>
            </w:pPr>
          </w:p>
        </w:tc>
      </w:tr>
      <w:tr w:rsidR="00446E55" w:rsidRPr="00B40C4C" w14:paraId="6514C6F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3332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1DAC5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16821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DDCEB0" w14:textId="77777777" w:rsidR="0089264D" w:rsidRPr="00B40C4C" w:rsidRDefault="0089264D" w:rsidP="009137DA">
            <w:r w:rsidRPr="00B40C4C">
              <w:t>Kjøp av sjøtransporttjenester på strekningen Bergen-Kirkenes</w:t>
            </w:r>
          </w:p>
        </w:tc>
        <w:tc>
          <w:tcPr>
            <w:tcW w:w="1380" w:type="dxa"/>
            <w:tcBorders>
              <w:top w:val="nil"/>
              <w:left w:val="nil"/>
              <w:bottom w:val="nil"/>
              <w:right w:val="nil"/>
            </w:tcBorders>
            <w:tcMar>
              <w:top w:w="43" w:type="dxa"/>
              <w:left w:w="0" w:type="dxa"/>
              <w:bottom w:w="0" w:type="dxa"/>
              <w:right w:w="0" w:type="dxa"/>
            </w:tcMar>
            <w:vAlign w:val="bottom"/>
          </w:tcPr>
          <w:p w14:paraId="624F03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3A383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8A999A" w14:textId="77777777" w:rsidR="0089264D" w:rsidRPr="00B40C4C" w:rsidRDefault="0089264D" w:rsidP="004B5DA0">
            <w:pPr>
              <w:jc w:val="right"/>
            </w:pPr>
            <w:r w:rsidRPr="00B40C4C">
              <w:t>1 228 400 000</w:t>
            </w:r>
          </w:p>
        </w:tc>
        <w:tc>
          <w:tcPr>
            <w:tcW w:w="180" w:type="dxa"/>
            <w:tcBorders>
              <w:top w:val="nil"/>
              <w:left w:val="nil"/>
              <w:bottom w:val="nil"/>
              <w:right w:val="nil"/>
            </w:tcBorders>
            <w:tcMar>
              <w:top w:w="43" w:type="dxa"/>
              <w:left w:w="0" w:type="dxa"/>
              <w:bottom w:w="0" w:type="dxa"/>
              <w:right w:w="0" w:type="dxa"/>
            </w:tcMar>
            <w:vAlign w:val="bottom"/>
          </w:tcPr>
          <w:p w14:paraId="50336EB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2ACD59" w14:textId="77777777" w:rsidR="0089264D" w:rsidRPr="00B40C4C" w:rsidRDefault="0089264D" w:rsidP="004B5DA0">
            <w:pPr>
              <w:jc w:val="right"/>
            </w:pPr>
          </w:p>
        </w:tc>
      </w:tr>
      <w:tr w:rsidR="00446E55" w:rsidRPr="00B40C4C" w14:paraId="3CCF52A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922DB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3F7CE7"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13A79A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D1F4A2" w14:textId="77777777" w:rsidR="0089264D" w:rsidRPr="00B40C4C" w:rsidRDefault="0089264D" w:rsidP="009137DA">
            <w:r w:rsidRPr="00B40C4C">
              <w:t>Reiseplanlegger og elektronisk billettering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4A2A7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F6DE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CE19D0" w14:textId="77777777" w:rsidR="0089264D" w:rsidRPr="00B40C4C" w:rsidRDefault="0089264D" w:rsidP="004B5DA0">
            <w:pPr>
              <w:jc w:val="right"/>
            </w:pPr>
            <w:r w:rsidRPr="00B40C4C">
              <w:t>172 600 000</w:t>
            </w:r>
          </w:p>
        </w:tc>
        <w:tc>
          <w:tcPr>
            <w:tcW w:w="180" w:type="dxa"/>
            <w:tcBorders>
              <w:top w:val="nil"/>
              <w:left w:val="nil"/>
              <w:bottom w:val="nil"/>
              <w:right w:val="nil"/>
            </w:tcBorders>
            <w:tcMar>
              <w:top w:w="43" w:type="dxa"/>
              <w:left w:w="0" w:type="dxa"/>
              <w:bottom w:w="0" w:type="dxa"/>
              <w:right w:w="0" w:type="dxa"/>
            </w:tcMar>
            <w:vAlign w:val="bottom"/>
          </w:tcPr>
          <w:p w14:paraId="00C13B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0F7A31" w14:textId="77777777" w:rsidR="0089264D" w:rsidRPr="00B40C4C" w:rsidRDefault="0089264D" w:rsidP="004B5DA0">
            <w:pPr>
              <w:jc w:val="right"/>
            </w:pPr>
          </w:p>
        </w:tc>
      </w:tr>
      <w:tr w:rsidR="00446E55" w:rsidRPr="00B40C4C" w14:paraId="5A7CE3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A21C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25B441"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078117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743242" w14:textId="77777777" w:rsidR="0089264D" w:rsidRPr="00B40C4C" w:rsidRDefault="0089264D" w:rsidP="009137DA">
            <w:r w:rsidRPr="00B40C4C">
              <w:t>Kjøp av tjenester fra Entur AS</w:t>
            </w:r>
          </w:p>
        </w:tc>
        <w:tc>
          <w:tcPr>
            <w:tcW w:w="1380" w:type="dxa"/>
            <w:tcBorders>
              <w:top w:val="nil"/>
              <w:left w:val="nil"/>
              <w:bottom w:val="nil"/>
              <w:right w:val="nil"/>
            </w:tcBorders>
            <w:tcMar>
              <w:top w:w="43" w:type="dxa"/>
              <w:left w:w="0" w:type="dxa"/>
              <w:bottom w:w="0" w:type="dxa"/>
              <w:right w:w="0" w:type="dxa"/>
            </w:tcMar>
            <w:vAlign w:val="bottom"/>
          </w:tcPr>
          <w:p w14:paraId="4AB905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1CFB2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DDBA716" w14:textId="77777777" w:rsidR="0089264D" w:rsidRPr="00B40C4C" w:rsidRDefault="0089264D" w:rsidP="004B5DA0">
            <w:pPr>
              <w:jc w:val="right"/>
            </w:pPr>
            <w:r w:rsidRPr="00B40C4C">
              <w:t>22 100 000</w:t>
            </w:r>
          </w:p>
        </w:tc>
        <w:tc>
          <w:tcPr>
            <w:tcW w:w="180" w:type="dxa"/>
            <w:tcBorders>
              <w:top w:val="nil"/>
              <w:left w:val="nil"/>
              <w:bottom w:val="nil"/>
              <w:right w:val="nil"/>
            </w:tcBorders>
            <w:tcMar>
              <w:top w:w="43" w:type="dxa"/>
              <w:left w:w="0" w:type="dxa"/>
              <w:bottom w:w="0" w:type="dxa"/>
              <w:right w:w="0" w:type="dxa"/>
            </w:tcMar>
            <w:vAlign w:val="bottom"/>
          </w:tcPr>
          <w:p w14:paraId="1EA5DF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76F409" w14:textId="77777777" w:rsidR="0089264D" w:rsidRPr="00B40C4C" w:rsidRDefault="0089264D" w:rsidP="004B5DA0">
            <w:pPr>
              <w:jc w:val="right"/>
            </w:pPr>
          </w:p>
        </w:tc>
      </w:tr>
      <w:tr w:rsidR="00446E55" w:rsidRPr="00B40C4C" w14:paraId="1E257B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3AE8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090561"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6C2041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7A5DEB" w14:textId="77777777" w:rsidR="0089264D" w:rsidRPr="00B40C4C" w:rsidRDefault="0089264D" w:rsidP="009137DA">
            <w:r w:rsidRPr="00B40C4C">
              <w:t>Tettere samarbeid om data</w:t>
            </w:r>
          </w:p>
        </w:tc>
        <w:tc>
          <w:tcPr>
            <w:tcW w:w="1380" w:type="dxa"/>
            <w:tcBorders>
              <w:top w:val="nil"/>
              <w:left w:val="nil"/>
              <w:bottom w:val="nil"/>
              <w:right w:val="nil"/>
            </w:tcBorders>
            <w:tcMar>
              <w:top w:w="43" w:type="dxa"/>
              <w:left w:w="0" w:type="dxa"/>
              <w:bottom w:w="0" w:type="dxa"/>
              <w:right w:w="0" w:type="dxa"/>
            </w:tcMar>
            <w:vAlign w:val="bottom"/>
          </w:tcPr>
          <w:p w14:paraId="6D71D5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09A41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3E89EDB" w14:textId="77777777" w:rsidR="0089264D" w:rsidRPr="00B40C4C" w:rsidRDefault="0089264D" w:rsidP="004B5DA0">
            <w:pPr>
              <w:jc w:val="right"/>
            </w:pPr>
            <w:r w:rsidRPr="00B40C4C">
              <w:t>37 500 000</w:t>
            </w:r>
          </w:p>
        </w:tc>
        <w:tc>
          <w:tcPr>
            <w:tcW w:w="180" w:type="dxa"/>
            <w:tcBorders>
              <w:top w:val="nil"/>
              <w:left w:val="nil"/>
              <w:bottom w:val="nil"/>
              <w:right w:val="nil"/>
            </w:tcBorders>
            <w:tcMar>
              <w:top w:w="43" w:type="dxa"/>
              <w:left w:w="0" w:type="dxa"/>
              <w:bottom w:w="0" w:type="dxa"/>
              <w:right w:w="0" w:type="dxa"/>
            </w:tcMar>
            <w:vAlign w:val="bottom"/>
          </w:tcPr>
          <w:p w14:paraId="6E23209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A6CD79" w14:textId="77777777" w:rsidR="0089264D" w:rsidRPr="00B40C4C" w:rsidRDefault="0089264D" w:rsidP="004B5DA0">
            <w:pPr>
              <w:jc w:val="right"/>
            </w:pPr>
            <w:r w:rsidRPr="00B40C4C">
              <w:t>1 811 200 000</w:t>
            </w:r>
          </w:p>
        </w:tc>
      </w:tr>
      <w:tr w:rsidR="00446E55" w:rsidRPr="00B40C4C" w14:paraId="366558DE" w14:textId="77777777" w:rsidTr="008C2AB1">
        <w:trPr>
          <w:trHeight w:val="240"/>
        </w:trPr>
        <w:tc>
          <w:tcPr>
            <w:tcW w:w="567" w:type="dxa"/>
            <w:tcBorders>
              <w:top w:val="nil"/>
              <w:left w:val="nil"/>
              <w:bottom w:val="nil"/>
            </w:tcBorders>
            <w:tcMar>
              <w:top w:w="43" w:type="dxa"/>
              <w:left w:w="0" w:type="dxa"/>
              <w:bottom w:w="0" w:type="dxa"/>
              <w:right w:w="0" w:type="dxa"/>
            </w:tcMar>
          </w:tcPr>
          <w:p w14:paraId="1F0CBBA0" w14:textId="77777777" w:rsidR="0089264D" w:rsidRPr="00B40C4C" w:rsidRDefault="0089264D" w:rsidP="009137DA">
            <w:r w:rsidRPr="00B40C4C">
              <w:t>1332</w:t>
            </w:r>
          </w:p>
        </w:tc>
        <w:tc>
          <w:tcPr>
            <w:tcW w:w="260" w:type="dxa"/>
            <w:tcBorders>
              <w:top w:val="nil"/>
              <w:left w:val="nil"/>
              <w:bottom w:val="nil"/>
              <w:right w:val="nil"/>
            </w:tcBorders>
            <w:tcMar>
              <w:top w:w="43" w:type="dxa"/>
              <w:left w:w="0" w:type="dxa"/>
              <w:bottom w:w="0" w:type="dxa"/>
              <w:right w:w="0" w:type="dxa"/>
            </w:tcMar>
            <w:vAlign w:val="bottom"/>
          </w:tcPr>
          <w:p w14:paraId="4686BE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A5156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75D1EE" w14:textId="77777777" w:rsidR="0089264D" w:rsidRPr="00B40C4C" w:rsidRDefault="0089264D" w:rsidP="009137DA">
            <w:r w:rsidRPr="00B40C4C">
              <w:t>Transport i byområder mv.:</w:t>
            </w:r>
          </w:p>
        </w:tc>
        <w:tc>
          <w:tcPr>
            <w:tcW w:w="1380" w:type="dxa"/>
            <w:tcBorders>
              <w:top w:val="nil"/>
              <w:left w:val="nil"/>
              <w:bottom w:val="nil"/>
              <w:right w:val="nil"/>
            </w:tcBorders>
            <w:tcMar>
              <w:top w:w="43" w:type="dxa"/>
              <w:left w:w="0" w:type="dxa"/>
              <w:bottom w:w="0" w:type="dxa"/>
              <w:right w:w="0" w:type="dxa"/>
            </w:tcMar>
            <w:vAlign w:val="bottom"/>
          </w:tcPr>
          <w:p w14:paraId="0C0377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FBBEA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CF34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F2DB9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4050B7" w14:textId="77777777" w:rsidR="0089264D" w:rsidRPr="00B40C4C" w:rsidRDefault="0089264D" w:rsidP="004B5DA0">
            <w:pPr>
              <w:jc w:val="right"/>
            </w:pPr>
          </w:p>
        </w:tc>
      </w:tr>
      <w:tr w:rsidR="00446E55" w:rsidRPr="00B40C4C" w14:paraId="434796F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90F15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A7ED8B"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7F50A2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676031" w14:textId="77777777" w:rsidR="0089264D" w:rsidRPr="00B40C4C" w:rsidRDefault="0089264D" w:rsidP="009137DA">
            <w:r w:rsidRPr="00B40C4C">
              <w:t>Særskilt tilskudd til store kollektivprosjekter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E210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A913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6983F4" w14:textId="77777777" w:rsidR="0089264D" w:rsidRPr="00B40C4C" w:rsidRDefault="0089264D" w:rsidP="004B5DA0">
            <w:pPr>
              <w:jc w:val="right"/>
            </w:pPr>
            <w:r w:rsidRPr="00B40C4C">
              <w:t>2 365 000 000</w:t>
            </w:r>
          </w:p>
        </w:tc>
        <w:tc>
          <w:tcPr>
            <w:tcW w:w="180" w:type="dxa"/>
            <w:tcBorders>
              <w:top w:val="nil"/>
              <w:left w:val="nil"/>
              <w:bottom w:val="nil"/>
              <w:right w:val="nil"/>
            </w:tcBorders>
            <w:tcMar>
              <w:top w:w="43" w:type="dxa"/>
              <w:left w:w="0" w:type="dxa"/>
              <w:bottom w:w="0" w:type="dxa"/>
              <w:right w:w="0" w:type="dxa"/>
            </w:tcMar>
            <w:vAlign w:val="bottom"/>
          </w:tcPr>
          <w:p w14:paraId="45F7F1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F39929" w14:textId="77777777" w:rsidR="0089264D" w:rsidRPr="00B40C4C" w:rsidRDefault="0089264D" w:rsidP="004B5DA0">
            <w:pPr>
              <w:jc w:val="right"/>
            </w:pPr>
          </w:p>
        </w:tc>
      </w:tr>
      <w:tr w:rsidR="00446E55" w:rsidRPr="00B40C4C" w14:paraId="1FD0B91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C76FF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3120C8"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33C376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B8BC1F" w14:textId="77777777" w:rsidR="0089264D" w:rsidRPr="00B40C4C" w:rsidRDefault="0089264D" w:rsidP="009137DA">
            <w:r w:rsidRPr="00B40C4C">
              <w:t>Tilskudd til byområder</w:t>
            </w:r>
            <w:r w:rsidRPr="00B40C4C">
              <w:rPr>
                <w:rStyle w:val="kursiv"/>
              </w:rPr>
              <w:t>, kan overføres, kan nyttes under kap. 1320, post 30</w:t>
            </w:r>
          </w:p>
        </w:tc>
        <w:tc>
          <w:tcPr>
            <w:tcW w:w="1380" w:type="dxa"/>
            <w:tcBorders>
              <w:top w:val="nil"/>
              <w:left w:val="nil"/>
              <w:bottom w:val="nil"/>
              <w:right w:val="nil"/>
            </w:tcBorders>
            <w:tcMar>
              <w:top w:w="43" w:type="dxa"/>
              <w:left w:w="0" w:type="dxa"/>
              <w:bottom w:w="0" w:type="dxa"/>
              <w:right w:w="0" w:type="dxa"/>
            </w:tcMar>
            <w:vAlign w:val="bottom"/>
          </w:tcPr>
          <w:p w14:paraId="0615E6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47E64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E5A6B78" w14:textId="77777777" w:rsidR="0089264D" w:rsidRPr="00B40C4C" w:rsidRDefault="0089264D" w:rsidP="004B5DA0">
            <w:pPr>
              <w:jc w:val="right"/>
            </w:pPr>
            <w:r w:rsidRPr="00B40C4C">
              <w:t>4 547 000 000</w:t>
            </w:r>
          </w:p>
        </w:tc>
        <w:tc>
          <w:tcPr>
            <w:tcW w:w="180" w:type="dxa"/>
            <w:tcBorders>
              <w:top w:val="nil"/>
              <w:left w:val="nil"/>
              <w:bottom w:val="nil"/>
              <w:right w:val="nil"/>
            </w:tcBorders>
            <w:tcMar>
              <w:top w:w="43" w:type="dxa"/>
              <w:left w:w="0" w:type="dxa"/>
              <w:bottom w:w="0" w:type="dxa"/>
              <w:right w:w="0" w:type="dxa"/>
            </w:tcMar>
            <w:vAlign w:val="bottom"/>
          </w:tcPr>
          <w:p w14:paraId="3DD9921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EC7533A" w14:textId="77777777" w:rsidR="0089264D" w:rsidRPr="00B40C4C" w:rsidRDefault="0089264D" w:rsidP="004B5DA0">
            <w:pPr>
              <w:jc w:val="right"/>
            </w:pPr>
            <w:r w:rsidRPr="00B40C4C">
              <w:t>6 912 000 000</w:t>
            </w:r>
          </w:p>
        </w:tc>
      </w:tr>
      <w:tr w:rsidR="00446E55" w:rsidRPr="00B40C4C" w14:paraId="66B5CEF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59FC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47F7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E7D0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3B1059" w14:textId="77777777" w:rsidR="0089264D" w:rsidRPr="00B40C4C" w:rsidRDefault="0089264D" w:rsidP="009137DA">
            <w:r w:rsidRPr="00B40C4C">
              <w:t>Sum Særskilte transporttiltak</w:t>
            </w:r>
          </w:p>
        </w:tc>
        <w:tc>
          <w:tcPr>
            <w:tcW w:w="1380" w:type="dxa"/>
            <w:tcBorders>
              <w:top w:val="nil"/>
              <w:left w:val="nil"/>
              <w:bottom w:val="nil"/>
              <w:right w:val="nil"/>
            </w:tcBorders>
            <w:tcMar>
              <w:top w:w="43" w:type="dxa"/>
              <w:left w:w="0" w:type="dxa"/>
              <w:bottom w:w="0" w:type="dxa"/>
              <w:right w:w="0" w:type="dxa"/>
            </w:tcMar>
            <w:vAlign w:val="bottom"/>
          </w:tcPr>
          <w:p w14:paraId="4FEEDC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96C6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56852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3E6C8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7D73917" w14:textId="77777777" w:rsidR="0089264D" w:rsidRPr="00B40C4C" w:rsidRDefault="0089264D" w:rsidP="004B5DA0">
            <w:pPr>
              <w:jc w:val="right"/>
            </w:pPr>
            <w:r w:rsidRPr="00B40C4C">
              <w:t>8 723 200 000</w:t>
            </w:r>
          </w:p>
        </w:tc>
      </w:tr>
      <w:tr w:rsidR="00446E55" w:rsidRPr="00B40C4C" w14:paraId="1BA2446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7D2C37B" w14:textId="77777777" w:rsidR="0089264D" w:rsidRPr="00B40C4C" w:rsidRDefault="0089264D" w:rsidP="007457E4">
            <w:pPr>
              <w:pStyle w:val="tittel-gulbok2"/>
            </w:pPr>
            <w:r w:rsidRPr="00B40C4C">
              <w:t>Jernbaneformål</w:t>
            </w:r>
          </w:p>
        </w:tc>
      </w:tr>
      <w:tr w:rsidR="00446E55" w:rsidRPr="00B40C4C" w14:paraId="7B8F288E" w14:textId="77777777" w:rsidTr="008C2AB1">
        <w:trPr>
          <w:trHeight w:val="240"/>
        </w:trPr>
        <w:tc>
          <w:tcPr>
            <w:tcW w:w="567" w:type="dxa"/>
            <w:tcBorders>
              <w:top w:val="nil"/>
              <w:left w:val="nil"/>
              <w:bottom w:val="nil"/>
            </w:tcBorders>
            <w:tcMar>
              <w:top w:w="43" w:type="dxa"/>
              <w:left w:w="0" w:type="dxa"/>
              <w:bottom w:w="0" w:type="dxa"/>
              <w:right w:w="0" w:type="dxa"/>
            </w:tcMar>
          </w:tcPr>
          <w:p w14:paraId="3B2669B9" w14:textId="77777777" w:rsidR="0089264D" w:rsidRPr="00B40C4C" w:rsidRDefault="0089264D" w:rsidP="009137DA">
            <w:r w:rsidRPr="00B40C4C">
              <w:t>1352</w:t>
            </w:r>
          </w:p>
        </w:tc>
        <w:tc>
          <w:tcPr>
            <w:tcW w:w="260" w:type="dxa"/>
            <w:tcBorders>
              <w:top w:val="nil"/>
              <w:left w:val="nil"/>
              <w:bottom w:val="nil"/>
              <w:right w:val="nil"/>
            </w:tcBorders>
            <w:tcMar>
              <w:top w:w="43" w:type="dxa"/>
              <w:left w:w="0" w:type="dxa"/>
              <w:bottom w:w="0" w:type="dxa"/>
              <w:right w:w="0" w:type="dxa"/>
            </w:tcMar>
            <w:vAlign w:val="bottom"/>
          </w:tcPr>
          <w:p w14:paraId="4BB2BD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14AC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3CDEA4" w14:textId="77777777" w:rsidR="0089264D" w:rsidRPr="00B40C4C" w:rsidRDefault="0089264D" w:rsidP="009137DA">
            <w:r w:rsidRPr="00B40C4C">
              <w:t>Jernbanedirektoratet:</w:t>
            </w:r>
          </w:p>
        </w:tc>
        <w:tc>
          <w:tcPr>
            <w:tcW w:w="1380" w:type="dxa"/>
            <w:tcBorders>
              <w:top w:val="nil"/>
              <w:left w:val="nil"/>
              <w:bottom w:val="nil"/>
              <w:right w:val="nil"/>
            </w:tcBorders>
            <w:tcMar>
              <w:top w:w="43" w:type="dxa"/>
              <w:left w:w="0" w:type="dxa"/>
              <w:bottom w:w="0" w:type="dxa"/>
              <w:right w:w="0" w:type="dxa"/>
            </w:tcMar>
            <w:vAlign w:val="bottom"/>
          </w:tcPr>
          <w:p w14:paraId="193622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C448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1D33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4620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46E36A" w14:textId="77777777" w:rsidR="0089264D" w:rsidRPr="00B40C4C" w:rsidRDefault="0089264D" w:rsidP="004B5DA0">
            <w:pPr>
              <w:jc w:val="right"/>
            </w:pPr>
          </w:p>
        </w:tc>
      </w:tr>
      <w:tr w:rsidR="00446E55" w:rsidRPr="00B40C4C" w14:paraId="398A1C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13C1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F802A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38A66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99B80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734D8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59F47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031B97" w14:textId="77777777" w:rsidR="0089264D" w:rsidRPr="00B40C4C" w:rsidRDefault="0089264D" w:rsidP="004B5DA0">
            <w:pPr>
              <w:jc w:val="right"/>
            </w:pPr>
            <w:r w:rsidRPr="00B40C4C">
              <w:t>397 200 000</w:t>
            </w:r>
          </w:p>
        </w:tc>
        <w:tc>
          <w:tcPr>
            <w:tcW w:w="180" w:type="dxa"/>
            <w:tcBorders>
              <w:top w:val="nil"/>
              <w:left w:val="nil"/>
              <w:bottom w:val="nil"/>
              <w:right w:val="nil"/>
            </w:tcBorders>
            <w:tcMar>
              <w:top w:w="43" w:type="dxa"/>
              <w:left w:w="0" w:type="dxa"/>
              <w:bottom w:w="0" w:type="dxa"/>
              <w:right w:w="0" w:type="dxa"/>
            </w:tcMar>
            <w:vAlign w:val="bottom"/>
          </w:tcPr>
          <w:p w14:paraId="594664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96A021" w14:textId="77777777" w:rsidR="0089264D" w:rsidRPr="00B40C4C" w:rsidRDefault="0089264D" w:rsidP="004B5DA0">
            <w:pPr>
              <w:jc w:val="right"/>
            </w:pPr>
          </w:p>
        </w:tc>
      </w:tr>
      <w:tr w:rsidR="00446E55" w:rsidRPr="00B40C4C" w14:paraId="4DCE284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26142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47F1C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B12BC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E5CC74" w14:textId="77777777" w:rsidR="0089264D" w:rsidRPr="00B40C4C" w:rsidRDefault="0089264D" w:rsidP="009137DA">
            <w:r w:rsidRPr="00B40C4C">
              <w:t>Spesielle driftsutgifter - utredninger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E12C2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6775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13F5FB" w14:textId="77777777" w:rsidR="0089264D" w:rsidRPr="00B40C4C" w:rsidRDefault="0089264D" w:rsidP="004B5DA0">
            <w:pPr>
              <w:jc w:val="right"/>
            </w:pPr>
            <w:r w:rsidRPr="00B40C4C">
              <w:t>146 000 000</w:t>
            </w:r>
          </w:p>
        </w:tc>
        <w:tc>
          <w:tcPr>
            <w:tcW w:w="180" w:type="dxa"/>
            <w:tcBorders>
              <w:top w:val="nil"/>
              <w:left w:val="nil"/>
              <w:bottom w:val="nil"/>
              <w:right w:val="nil"/>
            </w:tcBorders>
            <w:tcMar>
              <w:top w:w="43" w:type="dxa"/>
              <w:left w:w="0" w:type="dxa"/>
              <w:bottom w:w="0" w:type="dxa"/>
              <w:right w:w="0" w:type="dxa"/>
            </w:tcMar>
            <w:vAlign w:val="bottom"/>
          </w:tcPr>
          <w:p w14:paraId="5FD0A4C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4D62A4" w14:textId="77777777" w:rsidR="0089264D" w:rsidRPr="00B40C4C" w:rsidRDefault="0089264D" w:rsidP="004B5DA0">
            <w:pPr>
              <w:jc w:val="right"/>
            </w:pPr>
          </w:p>
        </w:tc>
      </w:tr>
      <w:tr w:rsidR="00446E55" w:rsidRPr="00B40C4C" w14:paraId="74C4886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ED4C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A6F4E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A0D81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35BD0C" w14:textId="77777777" w:rsidR="0089264D" w:rsidRPr="00B40C4C" w:rsidRDefault="0089264D" w:rsidP="009137DA">
            <w:r w:rsidRPr="00B40C4C">
              <w:t>Kjøp av persontransport med tog</w:t>
            </w:r>
            <w:r w:rsidRPr="00B40C4C">
              <w:rPr>
                <w:rStyle w:val="kursiv"/>
              </w:rPr>
              <w:t>, kan overføres, kan nyttes under post 71</w:t>
            </w:r>
          </w:p>
        </w:tc>
        <w:tc>
          <w:tcPr>
            <w:tcW w:w="1380" w:type="dxa"/>
            <w:tcBorders>
              <w:top w:val="nil"/>
              <w:left w:val="nil"/>
              <w:bottom w:val="nil"/>
              <w:right w:val="nil"/>
            </w:tcBorders>
            <w:tcMar>
              <w:top w:w="43" w:type="dxa"/>
              <w:left w:w="0" w:type="dxa"/>
              <w:bottom w:w="0" w:type="dxa"/>
              <w:right w:w="0" w:type="dxa"/>
            </w:tcMar>
            <w:vAlign w:val="bottom"/>
          </w:tcPr>
          <w:p w14:paraId="0FA222F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25358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82576D" w14:textId="77777777" w:rsidR="0089264D" w:rsidRPr="00B40C4C" w:rsidRDefault="0089264D" w:rsidP="004B5DA0">
            <w:pPr>
              <w:jc w:val="right"/>
            </w:pPr>
            <w:r w:rsidRPr="00B40C4C">
              <w:t>5 982 100 000</w:t>
            </w:r>
          </w:p>
        </w:tc>
        <w:tc>
          <w:tcPr>
            <w:tcW w:w="180" w:type="dxa"/>
            <w:tcBorders>
              <w:top w:val="nil"/>
              <w:left w:val="nil"/>
              <w:bottom w:val="nil"/>
              <w:right w:val="nil"/>
            </w:tcBorders>
            <w:tcMar>
              <w:top w:w="43" w:type="dxa"/>
              <w:left w:w="0" w:type="dxa"/>
              <w:bottom w:w="0" w:type="dxa"/>
              <w:right w:w="0" w:type="dxa"/>
            </w:tcMar>
            <w:vAlign w:val="bottom"/>
          </w:tcPr>
          <w:p w14:paraId="0360C7F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E420A1" w14:textId="77777777" w:rsidR="0089264D" w:rsidRPr="00B40C4C" w:rsidRDefault="0089264D" w:rsidP="004B5DA0">
            <w:pPr>
              <w:jc w:val="right"/>
            </w:pPr>
          </w:p>
        </w:tc>
      </w:tr>
      <w:tr w:rsidR="00446E55" w:rsidRPr="00B40C4C" w14:paraId="0686F12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2B259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10E10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595DE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8B7221" w14:textId="77777777" w:rsidR="0089264D" w:rsidRPr="00B40C4C" w:rsidRDefault="0089264D" w:rsidP="009137DA">
            <w:r w:rsidRPr="00B40C4C">
              <w:t>Kjøp av infrastrukturtjenester - drift og vedlikehold</w:t>
            </w:r>
            <w:r w:rsidRPr="00B40C4C">
              <w:rPr>
                <w:rStyle w:val="kursiv"/>
              </w:rPr>
              <w:t>, kan nyttes under post 70</w:t>
            </w:r>
          </w:p>
        </w:tc>
        <w:tc>
          <w:tcPr>
            <w:tcW w:w="1380" w:type="dxa"/>
            <w:tcBorders>
              <w:top w:val="nil"/>
              <w:left w:val="nil"/>
              <w:bottom w:val="nil"/>
              <w:right w:val="nil"/>
            </w:tcBorders>
            <w:tcMar>
              <w:top w:w="43" w:type="dxa"/>
              <w:left w:w="0" w:type="dxa"/>
              <w:bottom w:w="0" w:type="dxa"/>
              <w:right w:w="0" w:type="dxa"/>
            </w:tcMar>
            <w:vAlign w:val="bottom"/>
          </w:tcPr>
          <w:p w14:paraId="7DA61E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DCA0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0D350F" w14:textId="77777777" w:rsidR="0089264D" w:rsidRPr="00B40C4C" w:rsidRDefault="0089264D" w:rsidP="004B5DA0">
            <w:pPr>
              <w:jc w:val="right"/>
            </w:pPr>
            <w:r w:rsidRPr="00B40C4C">
              <w:t>6 596 700 000</w:t>
            </w:r>
          </w:p>
        </w:tc>
        <w:tc>
          <w:tcPr>
            <w:tcW w:w="180" w:type="dxa"/>
            <w:tcBorders>
              <w:top w:val="nil"/>
              <w:left w:val="nil"/>
              <w:bottom w:val="nil"/>
              <w:right w:val="nil"/>
            </w:tcBorders>
            <w:tcMar>
              <w:top w:w="43" w:type="dxa"/>
              <w:left w:w="0" w:type="dxa"/>
              <w:bottom w:w="0" w:type="dxa"/>
              <w:right w:w="0" w:type="dxa"/>
            </w:tcMar>
            <w:vAlign w:val="bottom"/>
          </w:tcPr>
          <w:p w14:paraId="5CB978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4A46B2" w14:textId="77777777" w:rsidR="0089264D" w:rsidRPr="00B40C4C" w:rsidRDefault="0089264D" w:rsidP="004B5DA0">
            <w:pPr>
              <w:jc w:val="right"/>
            </w:pPr>
          </w:p>
        </w:tc>
      </w:tr>
      <w:tr w:rsidR="00446E55" w:rsidRPr="00B40C4C" w14:paraId="3D87D0E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1DD70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2C2615"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3BDB0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3C0E69" w14:textId="77777777" w:rsidR="0089264D" w:rsidRPr="00B40C4C" w:rsidRDefault="0089264D" w:rsidP="009137DA">
            <w:r w:rsidRPr="00B40C4C">
              <w:t>Kjøp av infrastrukturtjenester - fornying og mindre investeringer</w:t>
            </w:r>
          </w:p>
        </w:tc>
        <w:tc>
          <w:tcPr>
            <w:tcW w:w="1380" w:type="dxa"/>
            <w:tcBorders>
              <w:top w:val="nil"/>
              <w:left w:val="nil"/>
              <w:bottom w:val="nil"/>
              <w:right w:val="nil"/>
            </w:tcBorders>
            <w:tcMar>
              <w:top w:w="43" w:type="dxa"/>
              <w:left w:w="0" w:type="dxa"/>
              <w:bottom w:w="0" w:type="dxa"/>
              <w:right w:w="0" w:type="dxa"/>
            </w:tcMar>
            <w:vAlign w:val="bottom"/>
          </w:tcPr>
          <w:p w14:paraId="3E01C1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79EE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B8D3B3" w14:textId="77777777" w:rsidR="0089264D" w:rsidRPr="00B40C4C" w:rsidRDefault="0089264D" w:rsidP="004B5DA0">
            <w:pPr>
              <w:jc w:val="right"/>
            </w:pPr>
            <w:r w:rsidRPr="00B40C4C">
              <w:t>7 445 000 000</w:t>
            </w:r>
          </w:p>
        </w:tc>
        <w:tc>
          <w:tcPr>
            <w:tcW w:w="180" w:type="dxa"/>
            <w:tcBorders>
              <w:top w:val="nil"/>
              <w:left w:val="nil"/>
              <w:bottom w:val="nil"/>
              <w:right w:val="nil"/>
            </w:tcBorders>
            <w:tcMar>
              <w:top w:w="43" w:type="dxa"/>
              <w:left w:w="0" w:type="dxa"/>
              <w:bottom w:w="0" w:type="dxa"/>
              <w:right w:w="0" w:type="dxa"/>
            </w:tcMar>
            <w:vAlign w:val="bottom"/>
          </w:tcPr>
          <w:p w14:paraId="319E42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7A9A8D" w14:textId="77777777" w:rsidR="0089264D" w:rsidRPr="00B40C4C" w:rsidRDefault="0089264D" w:rsidP="004B5DA0">
            <w:pPr>
              <w:jc w:val="right"/>
            </w:pPr>
          </w:p>
        </w:tc>
      </w:tr>
      <w:tr w:rsidR="00446E55" w:rsidRPr="00B40C4C" w14:paraId="32D5F41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E65811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16F78C"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72390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71F604" w14:textId="77777777" w:rsidR="0089264D" w:rsidRPr="00B40C4C" w:rsidRDefault="0089264D" w:rsidP="009137DA">
            <w:r w:rsidRPr="00B40C4C">
              <w:t>Kjøp av infrastrukturtjenester - investeringer</w:t>
            </w:r>
            <w:r w:rsidRPr="00B40C4C">
              <w:rPr>
                <w:rStyle w:val="kursiv"/>
              </w:rPr>
              <w:t>, kan nyttes under post 74</w:t>
            </w:r>
          </w:p>
        </w:tc>
        <w:tc>
          <w:tcPr>
            <w:tcW w:w="1380" w:type="dxa"/>
            <w:tcBorders>
              <w:top w:val="nil"/>
              <w:left w:val="nil"/>
              <w:bottom w:val="nil"/>
              <w:right w:val="nil"/>
            </w:tcBorders>
            <w:tcMar>
              <w:top w:w="43" w:type="dxa"/>
              <w:left w:w="0" w:type="dxa"/>
              <w:bottom w:w="0" w:type="dxa"/>
              <w:right w:w="0" w:type="dxa"/>
            </w:tcMar>
            <w:vAlign w:val="bottom"/>
          </w:tcPr>
          <w:p w14:paraId="00F7E8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8BF4E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3E5460" w14:textId="77777777" w:rsidR="0089264D" w:rsidRPr="00B40C4C" w:rsidRDefault="0089264D" w:rsidP="004B5DA0">
            <w:pPr>
              <w:jc w:val="right"/>
            </w:pPr>
            <w:r w:rsidRPr="00B40C4C">
              <w:t>11 667 200 000</w:t>
            </w:r>
          </w:p>
        </w:tc>
        <w:tc>
          <w:tcPr>
            <w:tcW w:w="180" w:type="dxa"/>
            <w:tcBorders>
              <w:top w:val="nil"/>
              <w:left w:val="nil"/>
              <w:bottom w:val="nil"/>
              <w:right w:val="nil"/>
            </w:tcBorders>
            <w:tcMar>
              <w:top w:w="43" w:type="dxa"/>
              <w:left w:w="0" w:type="dxa"/>
              <w:bottom w:w="0" w:type="dxa"/>
              <w:right w:w="0" w:type="dxa"/>
            </w:tcMar>
            <w:vAlign w:val="bottom"/>
          </w:tcPr>
          <w:p w14:paraId="3F37B6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76AAF5A" w14:textId="77777777" w:rsidR="0089264D" w:rsidRPr="00B40C4C" w:rsidRDefault="0089264D" w:rsidP="004B5DA0">
            <w:pPr>
              <w:jc w:val="right"/>
            </w:pPr>
          </w:p>
        </w:tc>
      </w:tr>
      <w:tr w:rsidR="00446E55" w:rsidRPr="00B40C4C" w14:paraId="72AD24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024C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326106"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2BC0FF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24B593" w14:textId="77777777" w:rsidR="0089264D" w:rsidRPr="00B40C4C" w:rsidRDefault="0089264D" w:rsidP="009137DA">
            <w:r w:rsidRPr="00B40C4C">
              <w:t>Tilskudd til togmateriell mv.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9569E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10FC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AFDACE" w14:textId="77777777" w:rsidR="0089264D" w:rsidRPr="00B40C4C" w:rsidRDefault="0089264D" w:rsidP="004B5DA0">
            <w:pPr>
              <w:jc w:val="right"/>
            </w:pPr>
            <w:r w:rsidRPr="00B40C4C">
              <w:t>154 600 000</w:t>
            </w:r>
          </w:p>
        </w:tc>
        <w:tc>
          <w:tcPr>
            <w:tcW w:w="180" w:type="dxa"/>
            <w:tcBorders>
              <w:top w:val="nil"/>
              <w:left w:val="nil"/>
              <w:bottom w:val="nil"/>
              <w:right w:val="nil"/>
            </w:tcBorders>
            <w:tcMar>
              <w:top w:w="43" w:type="dxa"/>
              <w:left w:w="0" w:type="dxa"/>
              <w:bottom w:w="0" w:type="dxa"/>
              <w:right w:w="0" w:type="dxa"/>
            </w:tcMar>
            <w:vAlign w:val="bottom"/>
          </w:tcPr>
          <w:p w14:paraId="1669CD1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ED539A" w14:textId="77777777" w:rsidR="0089264D" w:rsidRPr="00B40C4C" w:rsidRDefault="0089264D" w:rsidP="004B5DA0">
            <w:pPr>
              <w:jc w:val="right"/>
            </w:pPr>
          </w:p>
        </w:tc>
      </w:tr>
      <w:tr w:rsidR="00446E55" w:rsidRPr="00B40C4C" w14:paraId="4D0D57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6D39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31F20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B1DBA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95F04C" w14:textId="77777777" w:rsidR="0089264D" w:rsidRPr="00B40C4C" w:rsidRDefault="0089264D" w:rsidP="009137DA">
            <w:r w:rsidRPr="00B40C4C">
              <w:t>Tilskudd til godsoverføring fra vei til jernbane</w:t>
            </w:r>
          </w:p>
        </w:tc>
        <w:tc>
          <w:tcPr>
            <w:tcW w:w="1380" w:type="dxa"/>
            <w:tcBorders>
              <w:top w:val="nil"/>
              <w:left w:val="nil"/>
              <w:bottom w:val="nil"/>
              <w:right w:val="nil"/>
            </w:tcBorders>
            <w:tcMar>
              <w:top w:w="43" w:type="dxa"/>
              <w:left w:w="0" w:type="dxa"/>
              <w:bottom w:w="0" w:type="dxa"/>
              <w:right w:w="0" w:type="dxa"/>
            </w:tcMar>
            <w:vAlign w:val="bottom"/>
          </w:tcPr>
          <w:p w14:paraId="193068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372E3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F491B9" w14:textId="77777777" w:rsidR="0089264D" w:rsidRPr="00B40C4C" w:rsidRDefault="0089264D" w:rsidP="004B5DA0">
            <w:pPr>
              <w:jc w:val="right"/>
            </w:pPr>
            <w:r w:rsidRPr="00B40C4C">
              <w:t>104 800 000</w:t>
            </w:r>
          </w:p>
        </w:tc>
        <w:tc>
          <w:tcPr>
            <w:tcW w:w="180" w:type="dxa"/>
            <w:tcBorders>
              <w:top w:val="nil"/>
              <w:left w:val="nil"/>
              <w:bottom w:val="nil"/>
              <w:right w:val="nil"/>
            </w:tcBorders>
            <w:tcMar>
              <w:top w:w="43" w:type="dxa"/>
              <w:left w:w="0" w:type="dxa"/>
              <w:bottom w:w="0" w:type="dxa"/>
              <w:right w:w="0" w:type="dxa"/>
            </w:tcMar>
            <w:vAlign w:val="bottom"/>
          </w:tcPr>
          <w:p w14:paraId="7D876A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175464" w14:textId="77777777" w:rsidR="0089264D" w:rsidRPr="00B40C4C" w:rsidRDefault="0089264D" w:rsidP="004B5DA0">
            <w:pPr>
              <w:jc w:val="right"/>
            </w:pPr>
          </w:p>
        </w:tc>
      </w:tr>
      <w:tr w:rsidR="00446E55" w:rsidRPr="00B40C4C" w14:paraId="523A89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F2B9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B6AEEA"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86130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88FBBD" w14:textId="77777777" w:rsidR="0089264D" w:rsidRPr="00B40C4C" w:rsidRDefault="0089264D" w:rsidP="009137DA">
            <w:r w:rsidRPr="00B40C4C">
              <w:t>Tilskudd til kulturminner i jernbanesektoren</w:t>
            </w:r>
          </w:p>
        </w:tc>
        <w:tc>
          <w:tcPr>
            <w:tcW w:w="1380" w:type="dxa"/>
            <w:tcBorders>
              <w:top w:val="nil"/>
              <w:left w:val="nil"/>
              <w:bottom w:val="nil"/>
              <w:right w:val="nil"/>
            </w:tcBorders>
            <w:tcMar>
              <w:top w:w="43" w:type="dxa"/>
              <w:left w:w="0" w:type="dxa"/>
              <w:bottom w:w="0" w:type="dxa"/>
              <w:right w:w="0" w:type="dxa"/>
            </w:tcMar>
            <w:vAlign w:val="bottom"/>
          </w:tcPr>
          <w:p w14:paraId="392E2B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4C41D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785943D" w14:textId="77777777" w:rsidR="0089264D" w:rsidRPr="00B40C4C" w:rsidRDefault="0089264D" w:rsidP="004B5DA0">
            <w:pPr>
              <w:jc w:val="right"/>
            </w:pPr>
            <w:r w:rsidRPr="00B40C4C">
              <w:t>40 900 000</w:t>
            </w:r>
          </w:p>
        </w:tc>
        <w:tc>
          <w:tcPr>
            <w:tcW w:w="180" w:type="dxa"/>
            <w:tcBorders>
              <w:top w:val="nil"/>
              <w:left w:val="nil"/>
              <w:bottom w:val="nil"/>
              <w:right w:val="nil"/>
            </w:tcBorders>
            <w:tcMar>
              <w:top w:w="43" w:type="dxa"/>
              <w:left w:w="0" w:type="dxa"/>
              <w:bottom w:w="0" w:type="dxa"/>
              <w:right w:w="0" w:type="dxa"/>
            </w:tcMar>
            <w:vAlign w:val="bottom"/>
          </w:tcPr>
          <w:p w14:paraId="5A94D3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83ED7D" w14:textId="77777777" w:rsidR="0089264D" w:rsidRPr="00B40C4C" w:rsidRDefault="0089264D" w:rsidP="004B5DA0">
            <w:pPr>
              <w:jc w:val="right"/>
            </w:pPr>
            <w:r w:rsidRPr="00B40C4C">
              <w:t>32 534 500 000</w:t>
            </w:r>
          </w:p>
        </w:tc>
      </w:tr>
      <w:tr w:rsidR="00446E55" w:rsidRPr="00B40C4C" w14:paraId="1702F412" w14:textId="77777777" w:rsidTr="008C2AB1">
        <w:trPr>
          <w:trHeight w:val="240"/>
        </w:trPr>
        <w:tc>
          <w:tcPr>
            <w:tcW w:w="567" w:type="dxa"/>
            <w:tcBorders>
              <w:top w:val="nil"/>
              <w:left w:val="nil"/>
              <w:bottom w:val="nil"/>
            </w:tcBorders>
            <w:tcMar>
              <w:top w:w="43" w:type="dxa"/>
              <w:left w:w="0" w:type="dxa"/>
              <w:bottom w:w="0" w:type="dxa"/>
              <w:right w:w="0" w:type="dxa"/>
            </w:tcMar>
          </w:tcPr>
          <w:p w14:paraId="2AACBEF1" w14:textId="77777777" w:rsidR="0089264D" w:rsidRPr="00B40C4C" w:rsidRDefault="0089264D" w:rsidP="009137DA">
            <w:r w:rsidRPr="00B40C4C">
              <w:t>1354</w:t>
            </w:r>
          </w:p>
        </w:tc>
        <w:tc>
          <w:tcPr>
            <w:tcW w:w="260" w:type="dxa"/>
            <w:tcBorders>
              <w:top w:val="nil"/>
              <w:left w:val="nil"/>
              <w:bottom w:val="nil"/>
              <w:right w:val="nil"/>
            </w:tcBorders>
            <w:tcMar>
              <w:top w:w="43" w:type="dxa"/>
              <w:left w:w="0" w:type="dxa"/>
              <w:bottom w:w="0" w:type="dxa"/>
              <w:right w:w="0" w:type="dxa"/>
            </w:tcMar>
            <w:vAlign w:val="bottom"/>
          </w:tcPr>
          <w:p w14:paraId="4025DD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A58E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57E14B" w14:textId="77777777" w:rsidR="0089264D" w:rsidRPr="00B40C4C" w:rsidRDefault="0089264D" w:rsidP="009137DA">
            <w:r w:rsidRPr="00B40C4C">
              <w:t>Statens jernbanetilsyn:</w:t>
            </w:r>
          </w:p>
        </w:tc>
        <w:tc>
          <w:tcPr>
            <w:tcW w:w="1380" w:type="dxa"/>
            <w:tcBorders>
              <w:top w:val="nil"/>
              <w:left w:val="nil"/>
              <w:bottom w:val="nil"/>
              <w:right w:val="nil"/>
            </w:tcBorders>
            <w:tcMar>
              <w:top w:w="43" w:type="dxa"/>
              <w:left w:w="0" w:type="dxa"/>
              <w:bottom w:w="0" w:type="dxa"/>
              <w:right w:w="0" w:type="dxa"/>
            </w:tcMar>
            <w:vAlign w:val="bottom"/>
          </w:tcPr>
          <w:p w14:paraId="476AE7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42801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139BB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DE6EC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4D1A9E" w14:textId="77777777" w:rsidR="0089264D" w:rsidRPr="00B40C4C" w:rsidRDefault="0089264D" w:rsidP="004B5DA0">
            <w:pPr>
              <w:jc w:val="right"/>
            </w:pPr>
          </w:p>
        </w:tc>
      </w:tr>
      <w:tr w:rsidR="00446E55" w:rsidRPr="00B40C4C" w14:paraId="1BF225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5A13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B4BC5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A923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CF480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B0B75E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B8300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216A2EE" w14:textId="77777777" w:rsidR="0089264D" w:rsidRPr="00B40C4C" w:rsidRDefault="0089264D" w:rsidP="004B5DA0">
            <w:pPr>
              <w:jc w:val="right"/>
            </w:pPr>
            <w:r w:rsidRPr="00B40C4C">
              <w:t>112 800 000</w:t>
            </w:r>
          </w:p>
        </w:tc>
        <w:tc>
          <w:tcPr>
            <w:tcW w:w="180" w:type="dxa"/>
            <w:tcBorders>
              <w:top w:val="nil"/>
              <w:left w:val="nil"/>
              <w:bottom w:val="nil"/>
              <w:right w:val="nil"/>
            </w:tcBorders>
            <w:tcMar>
              <w:top w:w="43" w:type="dxa"/>
              <w:left w:w="0" w:type="dxa"/>
              <w:bottom w:w="0" w:type="dxa"/>
              <w:right w:w="0" w:type="dxa"/>
            </w:tcMar>
            <w:vAlign w:val="bottom"/>
          </w:tcPr>
          <w:p w14:paraId="4975550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54B11AF" w14:textId="77777777" w:rsidR="0089264D" w:rsidRPr="00B40C4C" w:rsidRDefault="0089264D" w:rsidP="004B5DA0">
            <w:pPr>
              <w:jc w:val="right"/>
            </w:pPr>
            <w:r w:rsidRPr="00B40C4C">
              <w:t>112 800 000</w:t>
            </w:r>
          </w:p>
        </w:tc>
      </w:tr>
      <w:tr w:rsidR="00446E55" w:rsidRPr="00B40C4C" w14:paraId="72A0141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A461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4EF4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1265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DBBA9C" w14:textId="77777777" w:rsidR="0089264D" w:rsidRPr="00B40C4C" w:rsidRDefault="0089264D" w:rsidP="009137DA">
            <w:r w:rsidRPr="00B40C4C">
              <w:t>Sum Jernbaneformål</w:t>
            </w:r>
          </w:p>
        </w:tc>
        <w:tc>
          <w:tcPr>
            <w:tcW w:w="1380" w:type="dxa"/>
            <w:tcBorders>
              <w:top w:val="nil"/>
              <w:left w:val="nil"/>
              <w:bottom w:val="nil"/>
              <w:right w:val="nil"/>
            </w:tcBorders>
            <w:tcMar>
              <w:top w:w="43" w:type="dxa"/>
              <w:left w:w="0" w:type="dxa"/>
              <w:bottom w:w="0" w:type="dxa"/>
              <w:right w:w="0" w:type="dxa"/>
            </w:tcMar>
            <w:vAlign w:val="bottom"/>
          </w:tcPr>
          <w:p w14:paraId="3892EA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31BB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030D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22F2C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1C9B7E1" w14:textId="77777777" w:rsidR="0089264D" w:rsidRPr="00B40C4C" w:rsidRDefault="0089264D" w:rsidP="004B5DA0">
            <w:pPr>
              <w:jc w:val="right"/>
            </w:pPr>
            <w:r w:rsidRPr="00B40C4C">
              <w:t>32 647 300 000</w:t>
            </w:r>
          </w:p>
        </w:tc>
      </w:tr>
      <w:tr w:rsidR="00446E55" w:rsidRPr="00B40C4C" w14:paraId="58B50E4B"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22ECE82" w14:textId="77777777" w:rsidR="0089264D" w:rsidRPr="00B40C4C" w:rsidRDefault="0089264D" w:rsidP="007457E4">
            <w:pPr>
              <w:pStyle w:val="tittel-gulbok2"/>
            </w:pPr>
            <w:r w:rsidRPr="00B40C4C">
              <w:t>Posttjenester</w:t>
            </w:r>
          </w:p>
        </w:tc>
      </w:tr>
      <w:tr w:rsidR="00446E55" w:rsidRPr="00B40C4C" w14:paraId="71B24F9A" w14:textId="77777777" w:rsidTr="008C2AB1">
        <w:trPr>
          <w:trHeight w:val="240"/>
        </w:trPr>
        <w:tc>
          <w:tcPr>
            <w:tcW w:w="567" w:type="dxa"/>
            <w:tcBorders>
              <w:top w:val="nil"/>
              <w:left w:val="nil"/>
              <w:bottom w:val="nil"/>
            </w:tcBorders>
            <w:tcMar>
              <w:top w:w="43" w:type="dxa"/>
              <w:left w:w="0" w:type="dxa"/>
              <w:bottom w:w="0" w:type="dxa"/>
              <w:right w:w="0" w:type="dxa"/>
            </w:tcMar>
          </w:tcPr>
          <w:p w14:paraId="34F22E83" w14:textId="77777777" w:rsidR="0089264D" w:rsidRPr="00B40C4C" w:rsidRDefault="0089264D" w:rsidP="009137DA">
            <w:r w:rsidRPr="00B40C4C">
              <w:t>1370</w:t>
            </w:r>
          </w:p>
        </w:tc>
        <w:tc>
          <w:tcPr>
            <w:tcW w:w="260" w:type="dxa"/>
            <w:tcBorders>
              <w:top w:val="nil"/>
              <w:left w:val="nil"/>
              <w:bottom w:val="nil"/>
              <w:right w:val="nil"/>
            </w:tcBorders>
            <w:tcMar>
              <w:top w:w="43" w:type="dxa"/>
              <w:left w:w="0" w:type="dxa"/>
              <w:bottom w:w="0" w:type="dxa"/>
              <w:right w:w="0" w:type="dxa"/>
            </w:tcMar>
            <w:vAlign w:val="bottom"/>
          </w:tcPr>
          <w:p w14:paraId="49EF2B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75985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5E3D51" w14:textId="77777777" w:rsidR="0089264D" w:rsidRPr="00B40C4C" w:rsidRDefault="0089264D" w:rsidP="009137DA">
            <w:r w:rsidRPr="00B40C4C">
              <w:t>Posttjenester:</w:t>
            </w:r>
          </w:p>
        </w:tc>
        <w:tc>
          <w:tcPr>
            <w:tcW w:w="1380" w:type="dxa"/>
            <w:tcBorders>
              <w:top w:val="nil"/>
              <w:left w:val="nil"/>
              <w:bottom w:val="nil"/>
              <w:right w:val="nil"/>
            </w:tcBorders>
            <w:tcMar>
              <w:top w:w="43" w:type="dxa"/>
              <w:left w:w="0" w:type="dxa"/>
              <w:bottom w:w="0" w:type="dxa"/>
              <w:right w:w="0" w:type="dxa"/>
            </w:tcMar>
            <w:vAlign w:val="bottom"/>
          </w:tcPr>
          <w:p w14:paraId="7A6322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1ED79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42A28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624F5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3899F55" w14:textId="77777777" w:rsidR="0089264D" w:rsidRPr="00B40C4C" w:rsidRDefault="0089264D" w:rsidP="004B5DA0">
            <w:pPr>
              <w:jc w:val="right"/>
            </w:pPr>
          </w:p>
        </w:tc>
      </w:tr>
      <w:tr w:rsidR="00446E55" w:rsidRPr="00B40C4C" w14:paraId="037CB5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A4AA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3FFF2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A2D50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7D6CFD" w14:textId="77777777" w:rsidR="0089264D" w:rsidRPr="00B40C4C" w:rsidRDefault="0089264D" w:rsidP="009137DA">
            <w:r w:rsidRPr="00B40C4C">
              <w:t>Kjøp av posttjenester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CB2C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A6ACDB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E6363CA" w14:textId="77777777" w:rsidR="0089264D" w:rsidRPr="00B40C4C" w:rsidRDefault="0089264D" w:rsidP="004B5DA0">
            <w:pPr>
              <w:jc w:val="right"/>
            </w:pPr>
            <w:r w:rsidRPr="00B40C4C">
              <w:t>1 890 500 000</w:t>
            </w:r>
          </w:p>
        </w:tc>
        <w:tc>
          <w:tcPr>
            <w:tcW w:w="180" w:type="dxa"/>
            <w:tcBorders>
              <w:top w:val="nil"/>
              <w:left w:val="nil"/>
              <w:bottom w:val="nil"/>
              <w:right w:val="nil"/>
            </w:tcBorders>
            <w:tcMar>
              <w:top w:w="43" w:type="dxa"/>
              <w:left w:w="0" w:type="dxa"/>
              <w:bottom w:w="0" w:type="dxa"/>
              <w:right w:w="0" w:type="dxa"/>
            </w:tcMar>
            <w:vAlign w:val="bottom"/>
          </w:tcPr>
          <w:p w14:paraId="05F8029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6883C44" w14:textId="77777777" w:rsidR="0089264D" w:rsidRPr="00B40C4C" w:rsidRDefault="0089264D" w:rsidP="004B5DA0">
            <w:pPr>
              <w:jc w:val="right"/>
            </w:pPr>
            <w:r w:rsidRPr="00B40C4C">
              <w:t>1 890 500 000</w:t>
            </w:r>
          </w:p>
        </w:tc>
      </w:tr>
      <w:tr w:rsidR="00446E55" w:rsidRPr="00B40C4C" w14:paraId="0CF6F32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431D9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D2F7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F6FEA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7BDB58" w14:textId="77777777" w:rsidR="0089264D" w:rsidRPr="00B40C4C" w:rsidRDefault="0089264D" w:rsidP="009137DA">
            <w:r w:rsidRPr="00B40C4C">
              <w:t>Sum Posttjenester</w:t>
            </w:r>
          </w:p>
        </w:tc>
        <w:tc>
          <w:tcPr>
            <w:tcW w:w="1380" w:type="dxa"/>
            <w:tcBorders>
              <w:top w:val="nil"/>
              <w:left w:val="nil"/>
              <w:bottom w:val="nil"/>
              <w:right w:val="nil"/>
            </w:tcBorders>
            <w:tcMar>
              <w:top w:w="43" w:type="dxa"/>
              <w:left w:w="0" w:type="dxa"/>
              <w:bottom w:w="0" w:type="dxa"/>
              <w:right w:w="0" w:type="dxa"/>
            </w:tcMar>
            <w:vAlign w:val="bottom"/>
          </w:tcPr>
          <w:p w14:paraId="519A9D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8EA7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B2C1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C76B9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377FB77" w14:textId="77777777" w:rsidR="0089264D" w:rsidRPr="00B40C4C" w:rsidRDefault="0089264D" w:rsidP="004B5DA0">
            <w:pPr>
              <w:jc w:val="right"/>
            </w:pPr>
            <w:r w:rsidRPr="00B40C4C">
              <w:t>1 890 500 000</w:t>
            </w:r>
          </w:p>
        </w:tc>
      </w:tr>
      <w:tr w:rsidR="00446E55" w:rsidRPr="00B40C4C" w14:paraId="1A8A8E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D9E5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546E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17AB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0AFFD2" w14:textId="77777777" w:rsidR="0089264D" w:rsidRPr="00B40C4C" w:rsidRDefault="0089264D" w:rsidP="009137DA">
            <w:r w:rsidRPr="00B40C4C">
              <w:t>Sum Samferdselsdepartementet</w:t>
            </w:r>
          </w:p>
        </w:tc>
        <w:tc>
          <w:tcPr>
            <w:tcW w:w="1380" w:type="dxa"/>
            <w:tcBorders>
              <w:top w:val="nil"/>
              <w:left w:val="nil"/>
              <w:bottom w:val="nil"/>
              <w:right w:val="nil"/>
            </w:tcBorders>
            <w:tcMar>
              <w:top w:w="43" w:type="dxa"/>
              <w:left w:w="0" w:type="dxa"/>
              <w:bottom w:w="0" w:type="dxa"/>
              <w:right w:w="0" w:type="dxa"/>
            </w:tcMar>
            <w:vAlign w:val="bottom"/>
          </w:tcPr>
          <w:p w14:paraId="000508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1CA38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BB44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4B0F0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28BDC2E" w14:textId="77777777" w:rsidR="0089264D" w:rsidRPr="00B40C4C" w:rsidRDefault="0089264D" w:rsidP="004B5DA0">
            <w:pPr>
              <w:jc w:val="right"/>
            </w:pPr>
            <w:r w:rsidRPr="00B40C4C">
              <w:t>96 068 900 000</w:t>
            </w:r>
          </w:p>
        </w:tc>
      </w:tr>
      <w:tr w:rsidR="00446E55" w:rsidRPr="00B40C4C" w14:paraId="156607B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084E585" w14:textId="77777777" w:rsidR="0089264D" w:rsidRPr="00B40C4C" w:rsidRDefault="0089264D" w:rsidP="007457E4">
            <w:pPr>
              <w:pStyle w:val="tittel-gulbok1"/>
            </w:pPr>
            <w:r w:rsidRPr="00B40C4C">
              <w:t>Klima- og miljødepartementet</w:t>
            </w:r>
          </w:p>
        </w:tc>
      </w:tr>
      <w:tr w:rsidR="00446E55" w:rsidRPr="00B40C4C" w14:paraId="2A0BF41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641EC1E" w14:textId="77777777" w:rsidR="0089264D" w:rsidRPr="00B40C4C" w:rsidRDefault="0089264D" w:rsidP="007457E4">
            <w:pPr>
              <w:pStyle w:val="tittel-gulbok2"/>
              <w:rPr>
                <w:lang w:val="nb-NO"/>
              </w:rPr>
            </w:pPr>
            <w:r w:rsidRPr="00B40C4C">
              <w:rPr>
                <w:lang w:val="nb-NO"/>
              </w:rPr>
              <w:t>Fellesoppgaver, forskning, internasjonalt arbeid m.m.</w:t>
            </w:r>
          </w:p>
        </w:tc>
      </w:tr>
      <w:tr w:rsidR="00446E55" w:rsidRPr="00B40C4C" w14:paraId="0A0A7FFE" w14:textId="77777777" w:rsidTr="008C2AB1">
        <w:trPr>
          <w:trHeight w:val="240"/>
        </w:trPr>
        <w:tc>
          <w:tcPr>
            <w:tcW w:w="567" w:type="dxa"/>
            <w:tcBorders>
              <w:top w:val="nil"/>
              <w:left w:val="nil"/>
              <w:bottom w:val="nil"/>
            </w:tcBorders>
            <w:tcMar>
              <w:top w:w="43" w:type="dxa"/>
              <w:left w:w="0" w:type="dxa"/>
              <w:bottom w:w="0" w:type="dxa"/>
              <w:right w:w="0" w:type="dxa"/>
            </w:tcMar>
          </w:tcPr>
          <w:p w14:paraId="279F20B8" w14:textId="77777777" w:rsidR="0089264D" w:rsidRPr="00B40C4C" w:rsidRDefault="0089264D" w:rsidP="009137DA">
            <w:r w:rsidRPr="00B40C4C">
              <w:t>1400</w:t>
            </w:r>
          </w:p>
        </w:tc>
        <w:tc>
          <w:tcPr>
            <w:tcW w:w="260" w:type="dxa"/>
            <w:tcBorders>
              <w:top w:val="nil"/>
              <w:left w:val="nil"/>
              <w:bottom w:val="nil"/>
              <w:right w:val="nil"/>
            </w:tcBorders>
            <w:tcMar>
              <w:top w:w="43" w:type="dxa"/>
              <w:left w:w="0" w:type="dxa"/>
              <w:bottom w:w="0" w:type="dxa"/>
              <w:right w:w="0" w:type="dxa"/>
            </w:tcMar>
            <w:vAlign w:val="bottom"/>
          </w:tcPr>
          <w:p w14:paraId="1EB705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6BB2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BA7B1E" w14:textId="77777777" w:rsidR="0089264D" w:rsidRPr="00B40C4C" w:rsidRDefault="0089264D" w:rsidP="009137DA">
            <w:r w:rsidRPr="00B40C4C">
              <w:t>Klima- og miljødepartementet:</w:t>
            </w:r>
          </w:p>
        </w:tc>
        <w:tc>
          <w:tcPr>
            <w:tcW w:w="1380" w:type="dxa"/>
            <w:tcBorders>
              <w:top w:val="nil"/>
              <w:left w:val="nil"/>
              <w:bottom w:val="nil"/>
              <w:right w:val="nil"/>
            </w:tcBorders>
            <w:tcMar>
              <w:top w:w="43" w:type="dxa"/>
              <w:left w:w="0" w:type="dxa"/>
              <w:bottom w:w="0" w:type="dxa"/>
              <w:right w:w="0" w:type="dxa"/>
            </w:tcMar>
            <w:vAlign w:val="bottom"/>
          </w:tcPr>
          <w:p w14:paraId="711200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B73B3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681B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F2F76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0918D5" w14:textId="77777777" w:rsidR="0089264D" w:rsidRPr="00B40C4C" w:rsidRDefault="0089264D" w:rsidP="004B5DA0">
            <w:pPr>
              <w:jc w:val="right"/>
            </w:pPr>
          </w:p>
        </w:tc>
      </w:tr>
      <w:tr w:rsidR="00446E55" w:rsidRPr="00B40C4C" w14:paraId="768D6C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DCFA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7883C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96505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85322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7E18D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F4F2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01095B" w14:textId="77777777" w:rsidR="0089264D" w:rsidRPr="00B40C4C" w:rsidRDefault="0089264D" w:rsidP="004B5DA0">
            <w:pPr>
              <w:jc w:val="right"/>
            </w:pPr>
            <w:r w:rsidRPr="00B40C4C">
              <w:t>352 514 000</w:t>
            </w:r>
          </w:p>
        </w:tc>
        <w:tc>
          <w:tcPr>
            <w:tcW w:w="180" w:type="dxa"/>
            <w:tcBorders>
              <w:top w:val="nil"/>
              <w:left w:val="nil"/>
              <w:bottom w:val="nil"/>
              <w:right w:val="nil"/>
            </w:tcBorders>
            <w:tcMar>
              <w:top w:w="43" w:type="dxa"/>
              <w:left w:w="0" w:type="dxa"/>
              <w:bottom w:w="0" w:type="dxa"/>
              <w:right w:w="0" w:type="dxa"/>
            </w:tcMar>
            <w:vAlign w:val="bottom"/>
          </w:tcPr>
          <w:p w14:paraId="74D0D2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298985" w14:textId="77777777" w:rsidR="0089264D" w:rsidRPr="00B40C4C" w:rsidRDefault="0089264D" w:rsidP="004B5DA0">
            <w:pPr>
              <w:jc w:val="right"/>
            </w:pPr>
          </w:p>
        </w:tc>
      </w:tr>
      <w:tr w:rsidR="00446E55" w:rsidRPr="00B40C4C" w14:paraId="081179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7C42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00E98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A0C23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CA4DED"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21C64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428F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9009BD" w14:textId="77777777" w:rsidR="0089264D" w:rsidRPr="00B40C4C" w:rsidRDefault="0089264D" w:rsidP="004B5DA0">
            <w:pPr>
              <w:jc w:val="right"/>
            </w:pPr>
            <w:r w:rsidRPr="00B40C4C">
              <w:t>99 693 000</w:t>
            </w:r>
          </w:p>
        </w:tc>
        <w:tc>
          <w:tcPr>
            <w:tcW w:w="180" w:type="dxa"/>
            <w:tcBorders>
              <w:top w:val="nil"/>
              <w:left w:val="nil"/>
              <w:bottom w:val="nil"/>
              <w:right w:val="nil"/>
            </w:tcBorders>
            <w:tcMar>
              <w:top w:w="43" w:type="dxa"/>
              <w:left w:w="0" w:type="dxa"/>
              <w:bottom w:w="0" w:type="dxa"/>
              <w:right w:w="0" w:type="dxa"/>
            </w:tcMar>
            <w:vAlign w:val="bottom"/>
          </w:tcPr>
          <w:p w14:paraId="7AD282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E86FAF" w14:textId="77777777" w:rsidR="0089264D" w:rsidRPr="00B40C4C" w:rsidRDefault="0089264D" w:rsidP="004B5DA0">
            <w:pPr>
              <w:jc w:val="right"/>
            </w:pPr>
          </w:p>
        </w:tc>
      </w:tr>
      <w:tr w:rsidR="00446E55" w:rsidRPr="00B40C4C" w14:paraId="1C21B8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72A1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9CFBF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27BA9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213FE7" w14:textId="77777777" w:rsidR="0089264D" w:rsidRPr="00B40C4C" w:rsidRDefault="0089264D" w:rsidP="009137DA">
            <w:r w:rsidRPr="00B40C4C">
              <w:t>Internasjonale organisasjoner</w:t>
            </w:r>
          </w:p>
        </w:tc>
        <w:tc>
          <w:tcPr>
            <w:tcW w:w="1380" w:type="dxa"/>
            <w:tcBorders>
              <w:top w:val="nil"/>
              <w:left w:val="nil"/>
              <w:bottom w:val="nil"/>
              <w:right w:val="nil"/>
            </w:tcBorders>
            <w:tcMar>
              <w:top w:w="43" w:type="dxa"/>
              <w:left w:w="0" w:type="dxa"/>
              <w:bottom w:w="0" w:type="dxa"/>
              <w:right w:w="0" w:type="dxa"/>
            </w:tcMar>
            <w:vAlign w:val="bottom"/>
          </w:tcPr>
          <w:p w14:paraId="0F9D5C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F493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B9F693" w14:textId="77777777" w:rsidR="0089264D" w:rsidRPr="00B40C4C" w:rsidRDefault="0089264D" w:rsidP="004B5DA0">
            <w:pPr>
              <w:jc w:val="right"/>
            </w:pPr>
            <w:r w:rsidRPr="00B40C4C">
              <w:t>104 283 000</w:t>
            </w:r>
          </w:p>
        </w:tc>
        <w:tc>
          <w:tcPr>
            <w:tcW w:w="180" w:type="dxa"/>
            <w:tcBorders>
              <w:top w:val="nil"/>
              <w:left w:val="nil"/>
              <w:bottom w:val="nil"/>
              <w:right w:val="nil"/>
            </w:tcBorders>
            <w:tcMar>
              <w:top w:w="43" w:type="dxa"/>
              <w:left w:w="0" w:type="dxa"/>
              <w:bottom w:w="0" w:type="dxa"/>
              <w:right w:w="0" w:type="dxa"/>
            </w:tcMar>
            <w:vAlign w:val="bottom"/>
          </w:tcPr>
          <w:p w14:paraId="483516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A3A5F0" w14:textId="77777777" w:rsidR="0089264D" w:rsidRPr="00B40C4C" w:rsidRDefault="0089264D" w:rsidP="004B5DA0">
            <w:pPr>
              <w:jc w:val="right"/>
            </w:pPr>
          </w:p>
        </w:tc>
      </w:tr>
      <w:tr w:rsidR="00446E55" w:rsidRPr="00B40C4C" w14:paraId="65F0AAE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AA88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52B37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8BC13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4800D0" w14:textId="77777777" w:rsidR="0089264D" w:rsidRPr="00B40C4C" w:rsidRDefault="0089264D" w:rsidP="009137DA">
            <w:r w:rsidRPr="00B40C4C">
              <w:t>Tilskudd til AMAP</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5402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F2D70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2F1DE6" w14:textId="77777777" w:rsidR="0089264D" w:rsidRPr="00B40C4C" w:rsidRDefault="0089264D" w:rsidP="004B5DA0">
            <w:pPr>
              <w:jc w:val="right"/>
            </w:pPr>
            <w:r w:rsidRPr="00B40C4C">
              <w:t>5 900 000</w:t>
            </w:r>
          </w:p>
        </w:tc>
        <w:tc>
          <w:tcPr>
            <w:tcW w:w="180" w:type="dxa"/>
            <w:tcBorders>
              <w:top w:val="nil"/>
              <w:left w:val="nil"/>
              <w:bottom w:val="nil"/>
              <w:right w:val="nil"/>
            </w:tcBorders>
            <w:tcMar>
              <w:top w:w="43" w:type="dxa"/>
              <w:left w:w="0" w:type="dxa"/>
              <w:bottom w:w="0" w:type="dxa"/>
              <w:right w:w="0" w:type="dxa"/>
            </w:tcMar>
            <w:vAlign w:val="bottom"/>
          </w:tcPr>
          <w:p w14:paraId="219AE6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9930C4" w14:textId="77777777" w:rsidR="0089264D" w:rsidRPr="00B40C4C" w:rsidRDefault="0089264D" w:rsidP="004B5DA0">
            <w:pPr>
              <w:jc w:val="right"/>
            </w:pPr>
          </w:p>
        </w:tc>
      </w:tr>
      <w:tr w:rsidR="00446E55" w:rsidRPr="00B40C4C" w14:paraId="3633AC4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CD9B9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ABBCC7"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0275F5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66C5E8" w14:textId="77777777" w:rsidR="0089264D" w:rsidRPr="00B40C4C" w:rsidRDefault="0089264D" w:rsidP="009137DA">
            <w:r w:rsidRPr="00B40C4C">
              <w:t>Støtte til nasjonale og internasjonale miljøtiltak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BC310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6A552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B529DAE" w14:textId="77777777" w:rsidR="0089264D" w:rsidRPr="00B40C4C" w:rsidRDefault="0089264D" w:rsidP="004B5DA0">
            <w:pPr>
              <w:jc w:val="right"/>
            </w:pPr>
            <w:r w:rsidRPr="00B40C4C">
              <w:t>111 244 000</w:t>
            </w:r>
          </w:p>
        </w:tc>
        <w:tc>
          <w:tcPr>
            <w:tcW w:w="180" w:type="dxa"/>
            <w:tcBorders>
              <w:top w:val="nil"/>
              <w:left w:val="nil"/>
              <w:bottom w:val="nil"/>
              <w:right w:val="nil"/>
            </w:tcBorders>
            <w:tcMar>
              <w:top w:w="43" w:type="dxa"/>
              <w:left w:w="0" w:type="dxa"/>
              <w:bottom w:w="0" w:type="dxa"/>
              <w:right w:w="0" w:type="dxa"/>
            </w:tcMar>
            <w:vAlign w:val="bottom"/>
          </w:tcPr>
          <w:p w14:paraId="4B77D9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FD19450" w14:textId="77777777" w:rsidR="0089264D" w:rsidRPr="00B40C4C" w:rsidRDefault="0089264D" w:rsidP="004B5DA0">
            <w:pPr>
              <w:jc w:val="right"/>
            </w:pPr>
            <w:r w:rsidRPr="00B40C4C">
              <w:t>673 634 000</w:t>
            </w:r>
          </w:p>
        </w:tc>
      </w:tr>
      <w:tr w:rsidR="00446E55" w:rsidRPr="00B40C4C" w14:paraId="5585FB69" w14:textId="77777777" w:rsidTr="008C2AB1">
        <w:trPr>
          <w:trHeight w:val="240"/>
        </w:trPr>
        <w:tc>
          <w:tcPr>
            <w:tcW w:w="567" w:type="dxa"/>
            <w:tcBorders>
              <w:top w:val="nil"/>
              <w:left w:val="nil"/>
              <w:bottom w:val="nil"/>
            </w:tcBorders>
            <w:tcMar>
              <w:top w:w="43" w:type="dxa"/>
              <w:left w:w="0" w:type="dxa"/>
              <w:bottom w:w="0" w:type="dxa"/>
              <w:right w:w="0" w:type="dxa"/>
            </w:tcMar>
          </w:tcPr>
          <w:p w14:paraId="77654395" w14:textId="77777777" w:rsidR="0089264D" w:rsidRPr="00B40C4C" w:rsidRDefault="0089264D" w:rsidP="009137DA">
            <w:r w:rsidRPr="00B40C4C">
              <w:t>1410</w:t>
            </w:r>
          </w:p>
        </w:tc>
        <w:tc>
          <w:tcPr>
            <w:tcW w:w="260" w:type="dxa"/>
            <w:tcBorders>
              <w:top w:val="nil"/>
              <w:left w:val="nil"/>
              <w:bottom w:val="nil"/>
              <w:right w:val="nil"/>
            </w:tcBorders>
            <w:tcMar>
              <w:top w:w="43" w:type="dxa"/>
              <w:left w:w="0" w:type="dxa"/>
              <w:bottom w:w="0" w:type="dxa"/>
              <w:right w:w="0" w:type="dxa"/>
            </w:tcMar>
            <w:vAlign w:val="bottom"/>
          </w:tcPr>
          <w:p w14:paraId="02DEAD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C169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EEC3C5" w14:textId="77777777" w:rsidR="0089264D" w:rsidRPr="00B40C4C" w:rsidRDefault="0089264D" w:rsidP="009137DA">
            <w:r w:rsidRPr="00B40C4C">
              <w:t>Kunnskap om klima og miljø:</w:t>
            </w:r>
          </w:p>
        </w:tc>
        <w:tc>
          <w:tcPr>
            <w:tcW w:w="1380" w:type="dxa"/>
            <w:tcBorders>
              <w:top w:val="nil"/>
              <w:left w:val="nil"/>
              <w:bottom w:val="nil"/>
              <w:right w:val="nil"/>
            </w:tcBorders>
            <w:tcMar>
              <w:top w:w="43" w:type="dxa"/>
              <w:left w:w="0" w:type="dxa"/>
              <w:bottom w:w="0" w:type="dxa"/>
              <w:right w:w="0" w:type="dxa"/>
            </w:tcMar>
            <w:vAlign w:val="bottom"/>
          </w:tcPr>
          <w:p w14:paraId="6BD924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48C52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BFB5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9EA9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E5DE17" w14:textId="77777777" w:rsidR="0089264D" w:rsidRPr="00B40C4C" w:rsidRDefault="0089264D" w:rsidP="004B5DA0">
            <w:pPr>
              <w:jc w:val="right"/>
            </w:pPr>
          </w:p>
        </w:tc>
      </w:tr>
      <w:tr w:rsidR="00446E55" w:rsidRPr="00B40C4C" w14:paraId="160BE96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0AC9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F180B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3E28F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A8A1E8" w14:textId="77777777" w:rsidR="0089264D" w:rsidRPr="00B40C4C" w:rsidRDefault="0089264D" w:rsidP="009137DA">
            <w:r w:rsidRPr="00B40C4C">
              <w:t>Miljødata</w:t>
            </w:r>
          </w:p>
        </w:tc>
        <w:tc>
          <w:tcPr>
            <w:tcW w:w="1380" w:type="dxa"/>
            <w:tcBorders>
              <w:top w:val="nil"/>
              <w:left w:val="nil"/>
              <w:bottom w:val="nil"/>
              <w:right w:val="nil"/>
            </w:tcBorders>
            <w:tcMar>
              <w:top w:w="43" w:type="dxa"/>
              <w:left w:w="0" w:type="dxa"/>
              <w:bottom w:w="0" w:type="dxa"/>
              <w:right w:w="0" w:type="dxa"/>
            </w:tcMar>
            <w:vAlign w:val="bottom"/>
          </w:tcPr>
          <w:p w14:paraId="01580A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A2A2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328F0C" w14:textId="77777777" w:rsidR="0089264D" w:rsidRPr="00B40C4C" w:rsidRDefault="0089264D" w:rsidP="004B5DA0">
            <w:pPr>
              <w:jc w:val="right"/>
            </w:pPr>
            <w:r w:rsidRPr="00B40C4C">
              <w:t>517 321 000</w:t>
            </w:r>
          </w:p>
        </w:tc>
        <w:tc>
          <w:tcPr>
            <w:tcW w:w="180" w:type="dxa"/>
            <w:tcBorders>
              <w:top w:val="nil"/>
              <w:left w:val="nil"/>
              <w:bottom w:val="nil"/>
              <w:right w:val="nil"/>
            </w:tcBorders>
            <w:tcMar>
              <w:top w:w="43" w:type="dxa"/>
              <w:left w:w="0" w:type="dxa"/>
              <w:bottom w:w="0" w:type="dxa"/>
              <w:right w:w="0" w:type="dxa"/>
            </w:tcMar>
            <w:vAlign w:val="bottom"/>
          </w:tcPr>
          <w:p w14:paraId="31A6BA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4DC1AD" w14:textId="77777777" w:rsidR="0089264D" w:rsidRPr="00B40C4C" w:rsidRDefault="0089264D" w:rsidP="004B5DA0">
            <w:pPr>
              <w:jc w:val="right"/>
            </w:pPr>
          </w:p>
        </w:tc>
      </w:tr>
      <w:tr w:rsidR="00446E55" w:rsidRPr="00B40C4C" w14:paraId="23610DC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051E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7AB1C0"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7301FD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64F16E" w14:textId="77777777" w:rsidR="0089264D" w:rsidRPr="00B40C4C" w:rsidRDefault="0089264D" w:rsidP="009137DA">
            <w:r w:rsidRPr="00B40C4C">
              <w:t>MAREANO</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18EDB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9730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1AEB0B" w14:textId="77777777" w:rsidR="0089264D" w:rsidRPr="00B40C4C" w:rsidRDefault="0089264D" w:rsidP="004B5DA0">
            <w:pPr>
              <w:jc w:val="right"/>
            </w:pPr>
            <w:r w:rsidRPr="00B40C4C">
              <w:t>70 622 000</w:t>
            </w:r>
          </w:p>
        </w:tc>
        <w:tc>
          <w:tcPr>
            <w:tcW w:w="180" w:type="dxa"/>
            <w:tcBorders>
              <w:top w:val="nil"/>
              <w:left w:val="nil"/>
              <w:bottom w:val="nil"/>
              <w:right w:val="nil"/>
            </w:tcBorders>
            <w:tcMar>
              <w:top w:w="43" w:type="dxa"/>
              <w:left w:w="0" w:type="dxa"/>
              <w:bottom w:w="0" w:type="dxa"/>
              <w:right w:w="0" w:type="dxa"/>
            </w:tcMar>
            <w:vAlign w:val="bottom"/>
          </w:tcPr>
          <w:p w14:paraId="0AB7BE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1B60E5" w14:textId="77777777" w:rsidR="0089264D" w:rsidRPr="00B40C4C" w:rsidRDefault="0089264D" w:rsidP="004B5DA0">
            <w:pPr>
              <w:jc w:val="right"/>
            </w:pPr>
          </w:p>
        </w:tc>
      </w:tr>
      <w:tr w:rsidR="00446E55" w:rsidRPr="00B40C4C" w14:paraId="6C15465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5B5E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506C1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9504A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3DA8E2" w14:textId="77777777" w:rsidR="0089264D" w:rsidRPr="00B40C4C" w:rsidRDefault="0089264D" w:rsidP="009137DA">
            <w:r w:rsidRPr="00B40C4C">
              <w:t>Nasjonale oppgaver ved miljøinstituttene</w:t>
            </w:r>
          </w:p>
        </w:tc>
        <w:tc>
          <w:tcPr>
            <w:tcW w:w="1380" w:type="dxa"/>
            <w:tcBorders>
              <w:top w:val="nil"/>
              <w:left w:val="nil"/>
              <w:bottom w:val="nil"/>
              <w:right w:val="nil"/>
            </w:tcBorders>
            <w:tcMar>
              <w:top w:w="43" w:type="dxa"/>
              <w:left w:w="0" w:type="dxa"/>
              <w:bottom w:w="0" w:type="dxa"/>
              <w:right w:w="0" w:type="dxa"/>
            </w:tcMar>
            <w:vAlign w:val="bottom"/>
          </w:tcPr>
          <w:p w14:paraId="6084B6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6B61B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918B37" w14:textId="77777777" w:rsidR="0089264D" w:rsidRPr="00B40C4C" w:rsidRDefault="0089264D" w:rsidP="004B5DA0">
            <w:pPr>
              <w:jc w:val="right"/>
            </w:pPr>
            <w:r w:rsidRPr="00B40C4C">
              <w:t>58 007 000</w:t>
            </w:r>
          </w:p>
        </w:tc>
        <w:tc>
          <w:tcPr>
            <w:tcW w:w="180" w:type="dxa"/>
            <w:tcBorders>
              <w:top w:val="nil"/>
              <w:left w:val="nil"/>
              <w:bottom w:val="nil"/>
              <w:right w:val="nil"/>
            </w:tcBorders>
            <w:tcMar>
              <w:top w:w="43" w:type="dxa"/>
              <w:left w:w="0" w:type="dxa"/>
              <w:bottom w:w="0" w:type="dxa"/>
              <w:right w:w="0" w:type="dxa"/>
            </w:tcMar>
            <w:vAlign w:val="bottom"/>
          </w:tcPr>
          <w:p w14:paraId="6296AAF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2A052C" w14:textId="77777777" w:rsidR="0089264D" w:rsidRPr="00B40C4C" w:rsidRDefault="0089264D" w:rsidP="004B5DA0">
            <w:pPr>
              <w:jc w:val="right"/>
            </w:pPr>
          </w:p>
        </w:tc>
      </w:tr>
      <w:tr w:rsidR="00446E55" w:rsidRPr="00B40C4C" w14:paraId="2CDC397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73884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E363C7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1BAFB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40B632" w14:textId="77777777" w:rsidR="0089264D" w:rsidRPr="00B40C4C" w:rsidRDefault="0089264D" w:rsidP="009137DA">
            <w:r w:rsidRPr="00B40C4C">
              <w:t>Grunnbevilgninger til miljøinstituttene under Norges forskningsråd</w:t>
            </w:r>
          </w:p>
        </w:tc>
        <w:tc>
          <w:tcPr>
            <w:tcW w:w="1380" w:type="dxa"/>
            <w:tcBorders>
              <w:top w:val="nil"/>
              <w:left w:val="nil"/>
              <w:bottom w:val="nil"/>
              <w:right w:val="nil"/>
            </w:tcBorders>
            <w:tcMar>
              <w:top w:w="43" w:type="dxa"/>
              <w:left w:w="0" w:type="dxa"/>
              <w:bottom w:w="0" w:type="dxa"/>
              <w:right w:w="0" w:type="dxa"/>
            </w:tcMar>
            <w:vAlign w:val="bottom"/>
          </w:tcPr>
          <w:p w14:paraId="569A5F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411D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14C803" w14:textId="77777777" w:rsidR="0089264D" w:rsidRPr="00B40C4C" w:rsidRDefault="0089264D" w:rsidP="004B5DA0">
            <w:pPr>
              <w:jc w:val="right"/>
            </w:pPr>
            <w:r w:rsidRPr="00B40C4C">
              <w:t>248 021 000</w:t>
            </w:r>
          </w:p>
        </w:tc>
        <w:tc>
          <w:tcPr>
            <w:tcW w:w="180" w:type="dxa"/>
            <w:tcBorders>
              <w:top w:val="nil"/>
              <w:left w:val="nil"/>
              <w:bottom w:val="nil"/>
              <w:right w:val="nil"/>
            </w:tcBorders>
            <w:tcMar>
              <w:top w:w="43" w:type="dxa"/>
              <w:left w:w="0" w:type="dxa"/>
              <w:bottom w:w="0" w:type="dxa"/>
              <w:right w:w="0" w:type="dxa"/>
            </w:tcMar>
            <w:vAlign w:val="bottom"/>
          </w:tcPr>
          <w:p w14:paraId="1449C3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E874F8" w14:textId="77777777" w:rsidR="0089264D" w:rsidRPr="00B40C4C" w:rsidRDefault="0089264D" w:rsidP="004B5DA0">
            <w:pPr>
              <w:jc w:val="right"/>
            </w:pPr>
          </w:p>
        </w:tc>
      </w:tr>
      <w:tr w:rsidR="00446E55" w:rsidRPr="00B40C4C" w14:paraId="448AB0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956F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DC04D0"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5B174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D33E5E"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A0C70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4E05A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E3B052C" w14:textId="77777777" w:rsidR="0089264D" w:rsidRPr="00B40C4C" w:rsidRDefault="0089264D" w:rsidP="004B5DA0">
            <w:pPr>
              <w:jc w:val="right"/>
            </w:pPr>
            <w:r w:rsidRPr="00B40C4C">
              <w:t>444 695 000</w:t>
            </w:r>
          </w:p>
        </w:tc>
        <w:tc>
          <w:tcPr>
            <w:tcW w:w="180" w:type="dxa"/>
            <w:tcBorders>
              <w:top w:val="nil"/>
              <w:left w:val="nil"/>
              <w:bottom w:val="nil"/>
              <w:right w:val="nil"/>
            </w:tcBorders>
            <w:tcMar>
              <w:top w:w="43" w:type="dxa"/>
              <w:left w:w="0" w:type="dxa"/>
              <w:bottom w:w="0" w:type="dxa"/>
              <w:right w:w="0" w:type="dxa"/>
            </w:tcMar>
            <w:vAlign w:val="bottom"/>
          </w:tcPr>
          <w:p w14:paraId="494243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1E896C" w14:textId="77777777" w:rsidR="0089264D" w:rsidRPr="00B40C4C" w:rsidRDefault="0089264D" w:rsidP="004B5DA0">
            <w:pPr>
              <w:jc w:val="right"/>
            </w:pPr>
            <w:r w:rsidRPr="00B40C4C">
              <w:t>1 338 666 000</w:t>
            </w:r>
          </w:p>
        </w:tc>
      </w:tr>
      <w:tr w:rsidR="00446E55" w:rsidRPr="00B40C4C" w14:paraId="4C08E83A" w14:textId="77777777" w:rsidTr="008C2AB1">
        <w:trPr>
          <w:trHeight w:val="240"/>
        </w:trPr>
        <w:tc>
          <w:tcPr>
            <w:tcW w:w="567" w:type="dxa"/>
            <w:tcBorders>
              <w:top w:val="nil"/>
              <w:left w:val="nil"/>
              <w:bottom w:val="nil"/>
            </w:tcBorders>
            <w:tcMar>
              <w:top w:w="43" w:type="dxa"/>
              <w:left w:w="0" w:type="dxa"/>
              <w:bottom w:w="0" w:type="dxa"/>
              <w:right w:w="0" w:type="dxa"/>
            </w:tcMar>
          </w:tcPr>
          <w:p w14:paraId="17AC9325" w14:textId="77777777" w:rsidR="0089264D" w:rsidRPr="00B40C4C" w:rsidRDefault="0089264D" w:rsidP="009137DA">
            <w:r w:rsidRPr="00B40C4C">
              <w:t>1411</w:t>
            </w:r>
          </w:p>
        </w:tc>
        <w:tc>
          <w:tcPr>
            <w:tcW w:w="260" w:type="dxa"/>
            <w:tcBorders>
              <w:top w:val="nil"/>
              <w:left w:val="nil"/>
              <w:bottom w:val="nil"/>
              <w:right w:val="nil"/>
            </w:tcBorders>
            <w:tcMar>
              <w:top w:w="43" w:type="dxa"/>
              <w:left w:w="0" w:type="dxa"/>
              <w:bottom w:w="0" w:type="dxa"/>
              <w:right w:w="0" w:type="dxa"/>
            </w:tcMar>
            <w:vAlign w:val="bottom"/>
          </w:tcPr>
          <w:p w14:paraId="5295A5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FC9A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C73FEE" w14:textId="77777777" w:rsidR="0089264D" w:rsidRPr="00B40C4C" w:rsidRDefault="0089264D" w:rsidP="009137DA">
            <w:r w:rsidRPr="00B40C4C">
              <w:t>Artsdatabanken:</w:t>
            </w:r>
          </w:p>
        </w:tc>
        <w:tc>
          <w:tcPr>
            <w:tcW w:w="1380" w:type="dxa"/>
            <w:tcBorders>
              <w:top w:val="nil"/>
              <w:left w:val="nil"/>
              <w:bottom w:val="nil"/>
              <w:right w:val="nil"/>
            </w:tcBorders>
            <w:tcMar>
              <w:top w:w="43" w:type="dxa"/>
              <w:left w:w="0" w:type="dxa"/>
              <w:bottom w:w="0" w:type="dxa"/>
              <w:right w:w="0" w:type="dxa"/>
            </w:tcMar>
            <w:vAlign w:val="bottom"/>
          </w:tcPr>
          <w:p w14:paraId="10EC80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FE1B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79D5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EE6B6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9BEE11" w14:textId="77777777" w:rsidR="0089264D" w:rsidRPr="00B40C4C" w:rsidRDefault="0089264D" w:rsidP="004B5DA0">
            <w:pPr>
              <w:jc w:val="right"/>
            </w:pPr>
          </w:p>
        </w:tc>
      </w:tr>
      <w:tr w:rsidR="00446E55" w:rsidRPr="00B40C4C" w14:paraId="377F39D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C1E2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0F6BF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BAC8C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974B8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838DD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8AA3A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B410A9" w14:textId="77777777" w:rsidR="0089264D" w:rsidRPr="00B40C4C" w:rsidRDefault="0089264D" w:rsidP="004B5DA0">
            <w:pPr>
              <w:jc w:val="right"/>
            </w:pPr>
            <w:r w:rsidRPr="00B40C4C">
              <w:t>46 506 000</w:t>
            </w:r>
          </w:p>
        </w:tc>
        <w:tc>
          <w:tcPr>
            <w:tcW w:w="180" w:type="dxa"/>
            <w:tcBorders>
              <w:top w:val="nil"/>
              <w:left w:val="nil"/>
              <w:bottom w:val="nil"/>
              <w:right w:val="nil"/>
            </w:tcBorders>
            <w:tcMar>
              <w:top w:w="43" w:type="dxa"/>
              <w:left w:w="0" w:type="dxa"/>
              <w:bottom w:w="0" w:type="dxa"/>
              <w:right w:w="0" w:type="dxa"/>
            </w:tcMar>
            <w:vAlign w:val="bottom"/>
          </w:tcPr>
          <w:p w14:paraId="4BEFED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79F37F" w14:textId="77777777" w:rsidR="0089264D" w:rsidRPr="00B40C4C" w:rsidRDefault="0089264D" w:rsidP="004B5DA0">
            <w:pPr>
              <w:jc w:val="right"/>
            </w:pPr>
          </w:p>
        </w:tc>
      </w:tr>
      <w:tr w:rsidR="00446E55" w:rsidRPr="00B40C4C" w14:paraId="58E2792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DA93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555C9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7CCD6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3EA2D2"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15F94A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A80B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4CD8B7C" w14:textId="77777777" w:rsidR="0089264D" w:rsidRPr="00B40C4C" w:rsidRDefault="0089264D" w:rsidP="004B5DA0">
            <w:pPr>
              <w:jc w:val="right"/>
            </w:pPr>
            <w:r w:rsidRPr="00B40C4C">
              <w:t>27 047 000</w:t>
            </w:r>
          </w:p>
        </w:tc>
        <w:tc>
          <w:tcPr>
            <w:tcW w:w="180" w:type="dxa"/>
            <w:tcBorders>
              <w:top w:val="nil"/>
              <w:left w:val="nil"/>
              <w:bottom w:val="nil"/>
              <w:right w:val="nil"/>
            </w:tcBorders>
            <w:tcMar>
              <w:top w:w="43" w:type="dxa"/>
              <w:left w:w="0" w:type="dxa"/>
              <w:bottom w:w="0" w:type="dxa"/>
              <w:right w:w="0" w:type="dxa"/>
            </w:tcMar>
            <w:vAlign w:val="bottom"/>
          </w:tcPr>
          <w:p w14:paraId="7C6CDC0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42CDEA" w14:textId="77777777" w:rsidR="0089264D" w:rsidRPr="00B40C4C" w:rsidRDefault="0089264D" w:rsidP="004B5DA0">
            <w:pPr>
              <w:jc w:val="right"/>
            </w:pPr>
          </w:p>
        </w:tc>
      </w:tr>
      <w:tr w:rsidR="00446E55" w:rsidRPr="00B40C4C" w14:paraId="21387663"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034DA8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53801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F651A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AF75DB" w14:textId="77777777" w:rsidR="0089264D" w:rsidRPr="00B40C4C" w:rsidRDefault="0089264D" w:rsidP="009137DA">
            <w:r w:rsidRPr="00B40C4C">
              <w:t>Tilskudd til å styrke kunnskap om og formidling av naturmangfoldet</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3A494A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AB638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21583A9" w14:textId="77777777" w:rsidR="0089264D" w:rsidRPr="00B40C4C" w:rsidRDefault="0089264D" w:rsidP="004B5DA0">
            <w:pPr>
              <w:jc w:val="right"/>
            </w:pPr>
            <w:r w:rsidRPr="00B40C4C">
              <w:t>14 156 000</w:t>
            </w:r>
          </w:p>
        </w:tc>
        <w:tc>
          <w:tcPr>
            <w:tcW w:w="180" w:type="dxa"/>
            <w:tcBorders>
              <w:top w:val="nil"/>
              <w:left w:val="nil"/>
              <w:bottom w:val="nil"/>
              <w:right w:val="nil"/>
            </w:tcBorders>
            <w:tcMar>
              <w:top w:w="43" w:type="dxa"/>
              <w:left w:w="0" w:type="dxa"/>
              <w:bottom w:w="0" w:type="dxa"/>
              <w:right w:w="0" w:type="dxa"/>
            </w:tcMar>
            <w:vAlign w:val="bottom"/>
          </w:tcPr>
          <w:p w14:paraId="1E68D9E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7BBE18" w14:textId="77777777" w:rsidR="0089264D" w:rsidRPr="00B40C4C" w:rsidRDefault="0089264D" w:rsidP="004B5DA0">
            <w:pPr>
              <w:jc w:val="right"/>
            </w:pPr>
            <w:r w:rsidRPr="00B40C4C">
              <w:t>87 709 000</w:t>
            </w:r>
          </w:p>
        </w:tc>
      </w:tr>
      <w:tr w:rsidR="00446E55" w:rsidRPr="00B40C4C" w14:paraId="7AF43CAD" w14:textId="77777777" w:rsidTr="008C2AB1">
        <w:trPr>
          <w:trHeight w:val="240"/>
        </w:trPr>
        <w:tc>
          <w:tcPr>
            <w:tcW w:w="567" w:type="dxa"/>
            <w:tcBorders>
              <w:top w:val="nil"/>
              <w:left w:val="nil"/>
              <w:bottom w:val="nil"/>
            </w:tcBorders>
            <w:tcMar>
              <w:top w:w="43" w:type="dxa"/>
              <w:left w:w="0" w:type="dxa"/>
              <w:bottom w:w="0" w:type="dxa"/>
              <w:right w:w="0" w:type="dxa"/>
            </w:tcMar>
          </w:tcPr>
          <w:p w14:paraId="0E227B60" w14:textId="77777777" w:rsidR="0089264D" w:rsidRPr="00B40C4C" w:rsidRDefault="0089264D" w:rsidP="009137DA">
            <w:r w:rsidRPr="00B40C4C">
              <w:t>1412</w:t>
            </w:r>
          </w:p>
        </w:tc>
        <w:tc>
          <w:tcPr>
            <w:tcW w:w="260" w:type="dxa"/>
            <w:tcBorders>
              <w:top w:val="nil"/>
              <w:left w:val="nil"/>
              <w:bottom w:val="nil"/>
              <w:right w:val="nil"/>
            </w:tcBorders>
            <w:tcMar>
              <w:top w:w="43" w:type="dxa"/>
              <w:left w:w="0" w:type="dxa"/>
              <w:bottom w:w="0" w:type="dxa"/>
              <w:right w:w="0" w:type="dxa"/>
            </w:tcMar>
            <w:vAlign w:val="bottom"/>
          </w:tcPr>
          <w:p w14:paraId="5BE3C9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CAF38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17DEBD" w14:textId="77777777" w:rsidR="0089264D" w:rsidRPr="00B40C4C" w:rsidRDefault="0089264D" w:rsidP="009137DA">
            <w:r w:rsidRPr="00B40C4C">
              <w:t>Meteorologiformål:</w:t>
            </w:r>
          </w:p>
        </w:tc>
        <w:tc>
          <w:tcPr>
            <w:tcW w:w="1380" w:type="dxa"/>
            <w:tcBorders>
              <w:top w:val="nil"/>
              <w:left w:val="nil"/>
              <w:bottom w:val="nil"/>
              <w:right w:val="nil"/>
            </w:tcBorders>
            <w:tcMar>
              <w:top w:w="43" w:type="dxa"/>
              <w:left w:w="0" w:type="dxa"/>
              <w:bottom w:w="0" w:type="dxa"/>
              <w:right w:w="0" w:type="dxa"/>
            </w:tcMar>
            <w:vAlign w:val="bottom"/>
          </w:tcPr>
          <w:p w14:paraId="23C901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3C39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827B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BEA0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1140EA" w14:textId="77777777" w:rsidR="0089264D" w:rsidRPr="00B40C4C" w:rsidRDefault="0089264D" w:rsidP="004B5DA0">
            <w:pPr>
              <w:jc w:val="right"/>
            </w:pPr>
          </w:p>
        </w:tc>
      </w:tr>
      <w:tr w:rsidR="00446E55" w:rsidRPr="00B40C4C" w14:paraId="1109984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C8B9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89D83B"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0C392A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10D2AF" w14:textId="77777777" w:rsidR="0089264D" w:rsidRPr="00B40C4C" w:rsidRDefault="0089264D" w:rsidP="009137DA">
            <w:r w:rsidRPr="00B40C4C">
              <w:t>Meteorologisk institutt</w:t>
            </w:r>
          </w:p>
        </w:tc>
        <w:tc>
          <w:tcPr>
            <w:tcW w:w="1380" w:type="dxa"/>
            <w:tcBorders>
              <w:top w:val="nil"/>
              <w:left w:val="nil"/>
              <w:bottom w:val="nil"/>
              <w:right w:val="nil"/>
            </w:tcBorders>
            <w:tcMar>
              <w:top w:w="43" w:type="dxa"/>
              <w:left w:w="0" w:type="dxa"/>
              <w:bottom w:w="0" w:type="dxa"/>
              <w:right w:w="0" w:type="dxa"/>
            </w:tcMar>
            <w:vAlign w:val="bottom"/>
          </w:tcPr>
          <w:p w14:paraId="086F2F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832C3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436BE8" w14:textId="77777777" w:rsidR="0089264D" w:rsidRPr="00B40C4C" w:rsidRDefault="0089264D" w:rsidP="004B5DA0">
            <w:pPr>
              <w:jc w:val="right"/>
            </w:pPr>
            <w:r w:rsidRPr="00B40C4C">
              <w:t>422 002 000</w:t>
            </w:r>
          </w:p>
        </w:tc>
        <w:tc>
          <w:tcPr>
            <w:tcW w:w="180" w:type="dxa"/>
            <w:tcBorders>
              <w:top w:val="nil"/>
              <w:left w:val="nil"/>
              <w:bottom w:val="nil"/>
              <w:right w:val="nil"/>
            </w:tcBorders>
            <w:tcMar>
              <w:top w:w="43" w:type="dxa"/>
              <w:left w:w="0" w:type="dxa"/>
              <w:bottom w:w="0" w:type="dxa"/>
              <w:right w:w="0" w:type="dxa"/>
            </w:tcMar>
            <w:vAlign w:val="bottom"/>
          </w:tcPr>
          <w:p w14:paraId="188F72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3331C8" w14:textId="77777777" w:rsidR="0089264D" w:rsidRPr="00B40C4C" w:rsidRDefault="0089264D" w:rsidP="004B5DA0">
            <w:pPr>
              <w:jc w:val="right"/>
            </w:pPr>
          </w:p>
        </w:tc>
      </w:tr>
      <w:tr w:rsidR="00446E55" w:rsidRPr="00B40C4C" w14:paraId="4521E2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24A9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7CD51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D077D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6ADAF6" w14:textId="77777777" w:rsidR="0089264D" w:rsidRPr="00B40C4C" w:rsidRDefault="0089264D" w:rsidP="009137DA">
            <w:r w:rsidRPr="00B40C4C">
              <w:t>Internasjonale samarbeidsprosjekter</w:t>
            </w:r>
          </w:p>
        </w:tc>
        <w:tc>
          <w:tcPr>
            <w:tcW w:w="1380" w:type="dxa"/>
            <w:tcBorders>
              <w:top w:val="nil"/>
              <w:left w:val="nil"/>
              <w:bottom w:val="nil"/>
              <w:right w:val="nil"/>
            </w:tcBorders>
            <w:tcMar>
              <w:top w:w="43" w:type="dxa"/>
              <w:left w:w="0" w:type="dxa"/>
              <w:bottom w:w="0" w:type="dxa"/>
              <w:right w:w="0" w:type="dxa"/>
            </w:tcMar>
            <w:vAlign w:val="bottom"/>
          </w:tcPr>
          <w:p w14:paraId="355ECA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8DBCD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8919B35" w14:textId="77777777" w:rsidR="0089264D" w:rsidRPr="00B40C4C" w:rsidRDefault="0089264D" w:rsidP="004B5DA0">
            <w:pPr>
              <w:jc w:val="right"/>
            </w:pPr>
            <w:r w:rsidRPr="00B40C4C">
              <w:t>163 000 000</w:t>
            </w:r>
          </w:p>
        </w:tc>
        <w:tc>
          <w:tcPr>
            <w:tcW w:w="180" w:type="dxa"/>
            <w:tcBorders>
              <w:top w:val="nil"/>
              <w:left w:val="nil"/>
              <w:bottom w:val="nil"/>
              <w:right w:val="nil"/>
            </w:tcBorders>
            <w:tcMar>
              <w:top w:w="43" w:type="dxa"/>
              <w:left w:w="0" w:type="dxa"/>
              <w:bottom w:w="0" w:type="dxa"/>
              <w:right w:w="0" w:type="dxa"/>
            </w:tcMar>
            <w:vAlign w:val="bottom"/>
          </w:tcPr>
          <w:p w14:paraId="74FC0EB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4CCF00D" w14:textId="77777777" w:rsidR="0089264D" w:rsidRPr="00B40C4C" w:rsidRDefault="0089264D" w:rsidP="004B5DA0">
            <w:pPr>
              <w:jc w:val="right"/>
            </w:pPr>
            <w:r w:rsidRPr="00B40C4C">
              <w:t>585 002 000</w:t>
            </w:r>
          </w:p>
        </w:tc>
      </w:tr>
      <w:tr w:rsidR="00446E55" w:rsidRPr="00B40C4C" w14:paraId="160393C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FA9E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B237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1AA3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0CABDA" w14:textId="77777777" w:rsidR="0089264D" w:rsidRPr="00B40C4C" w:rsidRDefault="0089264D" w:rsidP="009137DA">
            <w:r w:rsidRPr="00B40C4C">
              <w:t>Sum Fellesoppgaver, forskning, internasjonalt arbeid m.m.</w:t>
            </w:r>
          </w:p>
        </w:tc>
        <w:tc>
          <w:tcPr>
            <w:tcW w:w="1380" w:type="dxa"/>
            <w:tcBorders>
              <w:top w:val="nil"/>
              <w:left w:val="nil"/>
              <w:bottom w:val="nil"/>
              <w:right w:val="nil"/>
            </w:tcBorders>
            <w:tcMar>
              <w:top w:w="43" w:type="dxa"/>
              <w:left w:w="0" w:type="dxa"/>
              <w:bottom w:w="0" w:type="dxa"/>
              <w:right w:w="0" w:type="dxa"/>
            </w:tcMar>
            <w:vAlign w:val="bottom"/>
          </w:tcPr>
          <w:p w14:paraId="222992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F47C8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5B43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4BB95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512318C" w14:textId="77777777" w:rsidR="0089264D" w:rsidRPr="00B40C4C" w:rsidRDefault="0089264D" w:rsidP="004B5DA0">
            <w:pPr>
              <w:jc w:val="right"/>
            </w:pPr>
            <w:r w:rsidRPr="00B40C4C">
              <w:t>2 685 011 000</w:t>
            </w:r>
          </w:p>
        </w:tc>
      </w:tr>
      <w:tr w:rsidR="00446E55" w:rsidRPr="00B40C4C" w14:paraId="5173B9C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24879C2" w14:textId="77777777" w:rsidR="0089264D" w:rsidRPr="00B40C4C" w:rsidRDefault="0089264D" w:rsidP="007457E4">
            <w:pPr>
              <w:pStyle w:val="tittel-gulbok2"/>
            </w:pPr>
            <w:r w:rsidRPr="00B40C4C">
              <w:t>Klima, naturmangfold og forurensning</w:t>
            </w:r>
          </w:p>
        </w:tc>
      </w:tr>
      <w:tr w:rsidR="00446E55" w:rsidRPr="00B40C4C" w14:paraId="267CB38E" w14:textId="77777777" w:rsidTr="008C2AB1">
        <w:trPr>
          <w:trHeight w:val="240"/>
        </w:trPr>
        <w:tc>
          <w:tcPr>
            <w:tcW w:w="567" w:type="dxa"/>
            <w:tcBorders>
              <w:top w:val="nil"/>
              <w:left w:val="nil"/>
              <w:bottom w:val="nil"/>
            </w:tcBorders>
            <w:tcMar>
              <w:top w:w="43" w:type="dxa"/>
              <w:left w:w="0" w:type="dxa"/>
              <w:bottom w:w="0" w:type="dxa"/>
              <w:right w:w="0" w:type="dxa"/>
            </w:tcMar>
          </w:tcPr>
          <w:p w14:paraId="5FA9F661" w14:textId="77777777" w:rsidR="0089264D" w:rsidRPr="00B40C4C" w:rsidRDefault="0089264D" w:rsidP="009137DA">
            <w:r w:rsidRPr="00B40C4C">
              <w:t>1420</w:t>
            </w:r>
          </w:p>
        </w:tc>
        <w:tc>
          <w:tcPr>
            <w:tcW w:w="260" w:type="dxa"/>
            <w:tcBorders>
              <w:top w:val="nil"/>
              <w:left w:val="nil"/>
              <w:bottom w:val="nil"/>
              <w:right w:val="nil"/>
            </w:tcBorders>
            <w:tcMar>
              <w:top w:w="43" w:type="dxa"/>
              <w:left w:w="0" w:type="dxa"/>
              <w:bottom w:w="0" w:type="dxa"/>
              <w:right w:w="0" w:type="dxa"/>
            </w:tcMar>
            <w:vAlign w:val="bottom"/>
          </w:tcPr>
          <w:p w14:paraId="165DDC3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D57F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7AA5FE" w14:textId="77777777" w:rsidR="0089264D" w:rsidRPr="00B40C4C" w:rsidRDefault="0089264D" w:rsidP="009137DA">
            <w:r w:rsidRPr="00B40C4C">
              <w:t>Miljødirektoratet:</w:t>
            </w:r>
          </w:p>
        </w:tc>
        <w:tc>
          <w:tcPr>
            <w:tcW w:w="1380" w:type="dxa"/>
            <w:tcBorders>
              <w:top w:val="nil"/>
              <w:left w:val="nil"/>
              <w:bottom w:val="nil"/>
              <w:right w:val="nil"/>
            </w:tcBorders>
            <w:tcMar>
              <w:top w:w="43" w:type="dxa"/>
              <w:left w:w="0" w:type="dxa"/>
              <w:bottom w:w="0" w:type="dxa"/>
              <w:right w:w="0" w:type="dxa"/>
            </w:tcMar>
            <w:vAlign w:val="bottom"/>
          </w:tcPr>
          <w:p w14:paraId="423F0A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7E87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2AC0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23AE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F9569F" w14:textId="77777777" w:rsidR="0089264D" w:rsidRPr="00B40C4C" w:rsidRDefault="0089264D" w:rsidP="004B5DA0">
            <w:pPr>
              <w:jc w:val="right"/>
            </w:pPr>
          </w:p>
        </w:tc>
      </w:tr>
      <w:tr w:rsidR="00446E55" w:rsidRPr="00B40C4C" w14:paraId="663057C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0125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02D49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3A1CD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66556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DE7AC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D6969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5D2E9A" w14:textId="77777777" w:rsidR="0089264D" w:rsidRPr="00B40C4C" w:rsidRDefault="0089264D" w:rsidP="004B5DA0">
            <w:pPr>
              <w:jc w:val="right"/>
            </w:pPr>
            <w:r w:rsidRPr="00B40C4C">
              <w:t>934 095 000</w:t>
            </w:r>
          </w:p>
        </w:tc>
        <w:tc>
          <w:tcPr>
            <w:tcW w:w="180" w:type="dxa"/>
            <w:tcBorders>
              <w:top w:val="nil"/>
              <w:left w:val="nil"/>
              <w:bottom w:val="nil"/>
              <w:right w:val="nil"/>
            </w:tcBorders>
            <w:tcMar>
              <w:top w:w="43" w:type="dxa"/>
              <w:left w:w="0" w:type="dxa"/>
              <w:bottom w:w="0" w:type="dxa"/>
              <w:right w:w="0" w:type="dxa"/>
            </w:tcMar>
            <w:vAlign w:val="bottom"/>
          </w:tcPr>
          <w:p w14:paraId="6BD17F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15E649" w14:textId="77777777" w:rsidR="0089264D" w:rsidRPr="00B40C4C" w:rsidRDefault="0089264D" w:rsidP="004B5DA0">
            <w:pPr>
              <w:jc w:val="right"/>
            </w:pPr>
          </w:p>
        </w:tc>
      </w:tr>
      <w:tr w:rsidR="00446E55" w:rsidRPr="00B40C4C" w14:paraId="2B5C14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A394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7689FD"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39853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D2BADB"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20573A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7C67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AE6992" w14:textId="77777777" w:rsidR="0089264D" w:rsidRPr="00B40C4C" w:rsidRDefault="0089264D" w:rsidP="004B5DA0">
            <w:pPr>
              <w:jc w:val="right"/>
            </w:pPr>
            <w:r w:rsidRPr="00B40C4C">
              <w:t>729 873 000</w:t>
            </w:r>
          </w:p>
        </w:tc>
        <w:tc>
          <w:tcPr>
            <w:tcW w:w="180" w:type="dxa"/>
            <w:tcBorders>
              <w:top w:val="nil"/>
              <w:left w:val="nil"/>
              <w:bottom w:val="nil"/>
              <w:right w:val="nil"/>
            </w:tcBorders>
            <w:tcMar>
              <w:top w:w="43" w:type="dxa"/>
              <w:left w:w="0" w:type="dxa"/>
              <w:bottom w:w="0" w:type="dxa"/>
              <w:right w:w="0" w:type="dxa"/>
            </w:tcMar>
            <w:vAlign w:val="bottom"/>
          </w:tcPr>
          <w:p w14:paraId="1614C7E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45B5CC" w14:textId="77777777" w:rsidR="0089264D" w:rsidRPr="00B40C4C" w:rsidRDefault="0089264D" w:rsidP="004B5DA0">
            <w:pPr>
              <w:jc w:val="right"/>
            </w:pPr>
          </w:p>
        </w:tc>
      </w:tr>
      <w:tr w:rsidR="00446E55" w:rsidRPr="00B40C4C" w14:paraId="66674E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8C221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05664F"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6F32D2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B883CC" w14:textId="77777777" w:rsidR="0089264D" w:rsidRPr="00B40C4C" w:rsidRDefault="0089264D" w:rsidP="009137DA">
            <w:r w:rsidRPr="00B40C4C">
              <w:t>Oppdrags- og gebyrrelatert virksomhet</w:t>
            </w:r>
          </w:p>
        </w:tc>
        <w:tc>
          <w:tcPr>
            <w:tcW w:w="1380" w:type="dxa"/>
            <w:tcBorders>
              <w:top w:val="nil"/>
              <w:left w:val="nil"/>
              <w:bottom w:val="nil"/>
              <w:right w:val="nil"/>
            </w:tcBorders>
            <w:tcMar>
              <w:top w:w="43" w:type="dxa"/>
              <w:left w:w="0" w:type="dxa"/>
              <w:bottom w:w="0" w:type="dxa"/>
              <w:right w:w="0" w:type="dxa"/>
            </w:tcMar>
            <w:vAlign w:val="bottom"/>
          </w:tcPr>
          <w:p w14:paraId="40A4D28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2E09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2F0F4D" w14:textId="77777777" w:rsidR="0089264D" w:rsidRPr="00B40C4C" w:rsidRDefault="0089264D" w:rsidP="004B5DA0">
            <w:pPr>
              <w:jc w:val="right"/>
            </w:pPr>
            <w:r w:rsidRPr="00B40C4C">
              <w:t>249 601 000</w:t>
            </w:r>
          </w:p>
        </w:tc>
        <w:tc>
          <w:tcPr>
            <w:tcW w:w="180" w:type="dxa"/>
            <w:tcBorders>
              <w:top w:val="nil"/>
              <w:left w:val="nil"/>
              <w:bottom w:val="nil"/>
              <w:right w:val="nil"/>
            </w:tcBorders>
            <w:tcMar>
              <w:top w:w="43" w:type="dxa"/>
              <w:left w:w="0" w:type="dxa"/>
              <w:bottom w:w="0" w:type="dxa"/>
              <w:right w:w="0" w:type="dxa"/>
            </w:tcMar>
            <w:vAlign w:val="bottom"/>
          </w:tcPr>
          <w:p w14:paraId="036ABF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3C03B7" w14:textId="77777777" w:rsidR="0089264D" w:rsidRPr="00B40C4C" w:rsidRDefault="0089264D" w:rsidP="004B5DA0">
            <w:pPr>
              <w:jc w:val="right"/>
            </w:pPr>
          </w:p>
        </w:tc>
      </w:tr>
      <w:tr w:rsidR="00446E55" w:rsidRPr="00B40C4C" w14:paraId="0863375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437DE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540C05"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495DC5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7C1237" w14:textId="77777777" w:rsidR="0089264D" w:rsidRPr="00B40C4C" w:rsidRDefault="0089264D" w:rsidP="009137DA">
            <w:r w:rsidRPr="00B40C4C">
              <w:t>Statlige erverv, bevaring av viktige friluftslivsområder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BD38F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36668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07B770" w14:textId="77777777" w:rsidR="0089264D" w:rsidRPr="00B40C4C" w:rsidRDefault="0089264D" w:rsidP="004B5DA0">
            <w:pPr>
              <w:jc w:val="right"/>
            </w:pPr>
            <w:r w:rsidRPr="00B40C4C">
              <w:t>23 054 000</w:t>
            </w:r>
          </w:p>
        </w:tc>
        <w:tc>
          <w:tcPr>
            <w:tcW w:w="180" w:type="dxa"/>
            <w:tcBorders>
              <w:top w:val="nil"/>
              <w:left w:val="nil"/>
              <w:bottom w:val="nil"/>
              <w:right w:val="nil"/>
            </w:tcBorders>
            <w:tcMar>
              <w:top w:w="43" w:type="dxa"/>
              <w:left w:w="0" w:type="dxa"/>
              <w:bottom w:w="0" w:type="dxa"/>
              <w:right w:w="0" w:type="dxa"/>
            </w:tcMar>
            <w:vAlign w:val="bottom"/>
          </w:tcPr>
          <w:p w14:paraId="7B15033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29A31B" w14:textId="77777777" w:rsidR="0089264D" w:rsidRPr="00B40C4C" w:rsidRDefault="0089264D" w:rsidP="004B5DA0">
            <w:pPr>
              <w:jc w:val="right"/>
            </w:pPr>
          </w:p>
        </w:tc>
      </w:tr>
      <w:tr w:rsidR="00446E55" w:rsidRPr="00B40C4C" w14:paraId="354F2F9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4E30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94BA29" w14:textId="77777777" w:rsidR="0089264D" w:rsidRPr="00B40C4C" w:rsidRDefault="0089264D" w:rsidP="009137DA">
            <w:r w:rsidRPr="00B40C4C">
              <w:t>31</w:t>
            </w:r>
          </w:p>
        </w:tc>
        <w:tc>
          <w:tcPr>
            <w:tcW w:w="260" w:type="dxa"/>
            <w:tcBorders>
              <w:top w:val="nil"/>
              <w:left w:val="nil"/>
              <w:bottom w:val="nil"/>
              <w:right w:val="nil"/>
            </w:tcBorders>
            <w:tcMar>
              <w:top w:w="43" w:type="dxa"/>
              <w:left w:w="0" w:type="dxa"/>
              <w:bottom w:w="0" w:type="dxa"/>
              <w:right w:w="0" w:type="dxa"/>
            </w:tcMar>
            <w:vAlign w:val="bottom"/>
          </w:tcPr>
          <w:p w14:paraId="57B66C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7D4BCA" w14:textId="77777777" w:rsidR="0089264D" w:rsidRPr="00B40C4C" w:rsidRDefault="0089264D" w:rsidP="009137DA">
            <w:r w:rsidRPr="00B40C4C">
              <w:t>Tiltak i verneområder og naturrestaurering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DD144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472E5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C9F9CD" w14:textId="77777777" w:rsidR="0089264D" w:rsidRPr="00B40C4C" w:rsidRDefault="0089264D" w:rsidP="004B5DA0">
            <w:pPr>
              <w:jc w:val="right"/>
            </w:pPr>
            <w:r w:rsidRPr="00B40C4C">
              <w:t>151 252 000</w:t>
            </w:r>
          </w:p>
        </w:tc>
        <w:tc>
          <w:tcPr>
            <w:tcW w:w="180" w:type="dxa"/>
            <w:tcBorders>
              <w:top w:val="nil"/>
              <w:left w:val="nil"/>
              <w:bottom w:val="nil"/>
              <w:right w:val="nil"/>
            </w:tcBorders>
            <w:tcMar>
              <w:top w:w="43" w:type="dxa"/>
              <w:left w:w="0" w:type="dxa"/>
              <w:bottom w:w="0" w:type="dxa"/>
              <w:right w:w="0" w:type="dxa"/>
            </w:tcMar>
            <w:vAlign w:val="bottom"/>
          </w:tcPr>
          <w:p w14:paraId="108115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2D20C6" w14:textId="77777777" w:rsidR="0089264D" w:rsidRPr="00B40C4C" w:rsidRDefault="0089264D" w:rsidP="004B5DA0">
            <w:pPr>
              <w:jc w:val="right"/>
            </w:pPr>
          </w:p>
        </w:tc>
      </w:tr>
      <w:tr w:rsidR="00446E55" w:rsidRPr="00B40C4C" w14:paraId="30D60AA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9E157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DED53B" w14:textId="77777777" w:rsidR="0089264D" w:rsidRPr="00B40C4C" w:rsidRDefault="0089264D" w:rsidP="009137DA">
            <w:r w:rsidRPr="00B40C4C">
              <w:t>32</w:t>
            </w:r>
          </w:p>
        </w:tc>
        <w:tc>
          <w:tcPr>
            <w:tcW w:w="260" w:type="dxa"/>
            <w:tcBorders>
              <w:top w:val="nil"/>
              <w:left w:val="nil"/>
              <w:bottom w:val="nil"/>
              <w:right w:val="nil"/>
            </w:tcBorders>
            <w:tcMar>
              <w:top w:w="43" w:type="dxa"/>
              <w:left w:w="0" w:type="dxa"/>
              <w:bottom w:w="0" w:type="dxa"/>
              <w:right w:w="0" w:type="dxa"/>
            </w:tcMar>
            <w:vAlign w:val="bottom"/>
          </w:tcPr>
          <w:p w14:paraId="43A6EB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929CDE" w14:textId="77777777" w:rsidR="0089264D" w:rsidRPr="00B40C4C" w:rsidRDefault="0089264D" w:rsidP="009137DA">
            <w:r w:rsidRPr="00B40C4C">
              <w:t>Statlige erverv, vern av naturområder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498D5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351C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9E6E5C" w14:textId="77777777" w:rsidR="0089264D" w:rsidRPr="00B40C4C" w:rsidRDefault="0089264D" w:rsidP="004B5DA0">
            <w:pPr>
              <w:jc w:val="right"/>
            </w:pPr>
            <w:r w:rsidRPr="00B40C4C">
              <w:t>380 247 000</w:t>
            </w:r>
          </w:p>
        </w:tc>
        <w:tc>
          <w:tcPr>
            <w:tcW w:w="180" w:type="dxa"/>
            <w:tcBorders>
              <w:top w:val="nil"/>
              <w:left w:val="nil"/>
              <w:bottom w:val="nil"/>
              <w:right w:val="nil"/>
            </w:tcBorders>
            <w:tcMar>
              <w:top w:w="43" w:type="dxa"/>
              <w:left w:w="0" w:type="dxa"/>
              <w:bottom w:w="0" w:type="dxa"/>
              <w:right w:w="0" w:type="dxa"/>
            </w:tcMar>
            <w:vAlign w:val="bottom"/>
          </w:tcPr>
          <w:p w14:paraId="1EFCBE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2DB06C" w14:textId="77777777" w:rsidR="0089264D" w:rsidRPr="00B40C4C" w:rsidRDefault="0089264D" w:rsidP="004B5DA0">
            <w:pPr>
              <w:jc w:val="right"/>
            </w:pPr>
          </w:p>
        </w:tc>
      </w:tr>
      <w:tr w:rsidR="00446E55" w:rsidRPr="00B40C4C" w14:paraId="743E312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E64A1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88581A" w14:textId="77777777" w:rsidR="0089264D" w:rsidRPr="00B40C4C" w:rsidRDefault="0089264D" w:rsidP="009137DA">
            <w:r w:rsidRPr="00B40C4C">
              <w:t>39</w:t>
            </w:r>
          </w:p>
        </w:tc>
        <w:tc>
          <w:tcPr>
            <w:tcW w:w="260" w:type="dxa"/>
            <w:tcBorders>
              <w:top w:val="nil"/>
              <w:left w:val="nil"/>
              <w:bottom w:val="nil"/>
              <w:right w:val="nil"/>
            </w:tcBorders>
            <w:tcMar>
              <w:top w:w="43" w:type="dxa"/>
              <w:left w:w="0" w:type="dxa"/>
              <w:bottom w:w="0" w:type="dxa"/>
              <w:right w:w="0" w:type="dxa"/>
            </w:tcMar>
            <w:vAlign w:val="bottom"/>
          </w:tcPr>
          <w:p w14:paraId="2AA8909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C0FFED" w14:textId="77777777" w:rsidR="0089264D" w:rsidRPr="00B40C4C" w:rsidRDefault="0089264D" w:rsidP="009137DA">
            <w:r w:rsidRPr="00B40C4C">
              <w:t>Oppryddingstiltak</w:t>
            </w:r>
            <w:r w:rsidRPr="00B40C4C">
              <w:rPr>
                <w:rStyle w:val="kursiv"/>
              </w:rPr>
              <w:t>, kan overføres, kan nyttes under postene 69 og 79</w:t>
            </w:r>
          </w:p>
        </w:tc>
        <w:tc>
          <w:tcPr>
            <w:tcW w:w="1380" w:type="dxa"/>
            <w:tcBorders>
              <w:top w:val="nil"/>
              <w:left w:val="nil"/>
              <w:bottom w:val="nil"/>
              <w:right w:val="nil"/>
            </w:tcBorders>
            <w:tcMar>
              <w:top w:w="43" w:type="dxa"/>
              <w:left w:w="0" w:type="dxa"/>
              <w:bottom w:w="0" w:type="dxa"/>
              <w:right w:w="0" w:type="dxa"/>
            </w:tcMar>
            <w:vAlign w:val="bottom"/>
          </w:tcPr>
          <w:p w14:paraId="4A26EA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032F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3E35E4" w14:textId="77777777" w:rsidR="0089264D" w:rsidRPr="00B40C4C" w:rsidRDefault="0089264D" w:rsidP="004B5DA0">
            <w:pPr>
              <w:jc w:val="right"/>
            </w:pPr>
            <w:r w:rsidRPr="00B40C4C">
              <w:t>8 645 000</w:t>
            </w:r>
          </w:p>
        </w:tc>
        <w:tc>
          <w:tcPr>
            <w:tcW w:w="180" w:type="dxa"/>
            <w:tcBorders>
              <w:top w:val="nil"/>
              <w:left w:val="nil"/>
              <w:bottom w:val="nil"/>
              <w:right w:val="nil"/>
            </w:tcBorders>
            <w:tcMar>
              <w:top w:w="43" w:type="dxa"/>
              <w:left w:w="0" w:type="dxa"/>
              <w:bottom w:w="0" w:type="dxa"/>
              <w:right w:w="0" w:type="dxa"/>
            </w:tcMar>
            <w:vAlign w:val="bottom"/>
          </w:tcPr>
          <w:p w14:paraId="70A663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51EEAD" w14:textId="77777777" w:rsidR="0089264D" w:rsidRPr="00B40C4C" w:rsidRDefault="0089264D" w:rsidP="004B5DA0">
            <w:pPr>
              <w:jc w:val="right"/>
            </w:pPr>
          </w:p>
        </w:tc>
      </w:tr>
      <w:tr w:rsidR="00446E55" w:rsidRPr="00B40C4C" w14:paraId="4C15226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F051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746FE6"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03F5AB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CD1BB7" w14:textId="77777777" w:rsidR="0089264D" w:rsidRPr="00B40C4C" w:rsidRDefault="0089264D" w:rsidP="009137DA">
            <w:r w:rsidRPr="00B40C4C">
              <w:t>Tilskudd til natursats - tiltak og planlegging for natur i kommunene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1ACE41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B731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F02917" w14:textId="77777777" w:rsidR="0089264D" w:rsidRPr="00B40C4C" w:rsidRDefault="0089264D" w:rsidP="004B5DA0">
            <w:pPr>
              <w:jc w:val="right"/>
            </w:pPr>
            <w:r w:rsidRPr="00B40C4C">
              <w:t>18 226 000</w:t>
            </w:r>
          </w:p>
        </w:tc>
        <w:tc>
          <w:tcPr>
            <w:tcW w:w="180" w:type="dxa"/>
            <w:tcBorders>
              <w:top w:val="nil"/>
              <w:left w:val="nil"/>
              <w:bottom w:val="nil"/>
              <w:right w:val="nil"/>
            </w:tcBorders>
            <w:tcMar>
              <w:top w:w="43" w:type="dxa"/>
              <w:left w:w="0" w:type="dxa"/>
              <w:bottom w:w="0" w:type="dxa"/>
              <w:right w:w="0" w:type="dxa"/>
            </w:tcMar>
            <w:vAlign w:val="bottom"/>
          </w:tcPr>
          <w:p w14:paraId="5E6559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1EF7CB" w14:textId="77777777" w:rsidR="0089264D" w:rsidRPr="00B40C4C" w:rsidRDefault="0089264D" w:rsidP="004B5DA0">
            <w:pPr>
              <w:jc w:val="right"/>
            </w:pPr>
          </w:p>
        </w:tc>
      </w:tr>
      <w:tr w:rsidR="00446E55" w:rsidRPr="00B40C4C" w14:paraId="6B0C511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D4B1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BD0D14"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6AAB8D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6A2EFB" w14:textId="77777777" w:rsidR="0089264D" w:rsidRPr="00B40C4C" w:rsidRDefault="0089264D" w:rsidP="009137DA">
            <w:r w:rsidRPr="00B40C4C">
              <w:t>Tilskudd til klimatiltak og klimatilpasning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9935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A302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9EA858" w14:textId="77777777" w:rsidR="0089264D" w:rsidRPr="00B40C4C" w:rsidRDefault="0089264D" w:rsidP="004B5DA0">
            <w:pPr>
              <w:jc w:val="right"/>
            </w:pPr>
            <w:r w:rsidRPr="00B40C4C">
              <w:t>173 300 000</w:t>
            </w:r>
          </w:p>
        </w:tc>
        <w:tc>
          <w:tcPr>
            <w:tcW w:w="180" w:type="dxa"/>
            <w:tcBorders>
              <w:top w:val="nil"/>
              <w:left w:val="nil"/>
              <w:bottom w:val="nil"/>
              <w:right w:val="nil"/>
            </w:tcBorders>
            <w:tcMar>
              <w:top w:w="43" w:type="dxa"/>
              <w:left w:w="0" w:type="dxa"/>
              <w:bottom w:w="0" w:type="dxa"/>
              <w:right w:w="0" w:type="dxa"/>
            </w:tcMar>
            <w:vAlign w:val="bottom"/>
          </w:tcPr>
          <w:p w14:paraId="5FACE36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9DB3ED" w14:textId="77777777" w:rsidR="0089264D" w:rsidRPr="00B40C4C" w:rsidRDefault="0089264D" w:rsidP="004B5DA0">
            <w:pPr>
              <w:jc w:val="right"/>
            </w:pPr>
          </w:p>
        </w:tc>
      </w:tr>
      <w:tr w:rsidR="00446E55" w:rsidRPr="00B40C4C" w14:paraId="0CFBD0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8F5F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41605C"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241A8E6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D6BFBE" w14:textId="77777777" w:rsidR="0089264D" w:rsidRPr="00B40C4C" w:rsidRDefault="0089264D" w:rsidP="009137DA">
            <w:r w:rsidRPr="00B40C4C">
              <w:t>Tilskudd til grønn skipsfart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E86B5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E1D22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46C760" w14:textId="77777777" w:rsidR="0089264D" w:rsidRPr="00B40C4C" w:rsidRDefault="0089264D" w:rsidP="004B5DA0">
            <w:pPr>
              <w:jc w:val="right"/>
            </w:pPr>
            <w:r w:rsidRPr="00B40C4C">
              <w:t>34 027 000</w:t>
            </w:r>
          </w:p>
        </w:tc>
        <w:tc>
          <w:tcPr>
            <w:tcW w:w="180" w:type="dxa"/>
            <w:tcBorders>
              <w:top w:val="nil"/>
              <w:left w:val="nil"/>
              <w:bottom w:val="nil"/>
              <w:right w:val="nil"/>
            </w:tcBorders>
            <w:tcMar>
              <w:top w:w="43" w:type="dxa"/>
              <w:left w:w="0" w:type="dxa"/>
              <w:bottom w:w="0" w:type="dxa"/>
              <w:right w:w="0" w:type="dxa"/>
            </w:tcMar>
            <w:vAlign w:val="bottom"/>
          </w:tcPr>
          <w:p w14:paraId="205B9F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F32C6A" w14:textId="77777777" w:rsidR="0089264D" w:rsidRPr="00B40C4C" w:rsidRDefault="0089264D" w:rsidP="004B5DA0">
            <w:pPr>
              <w:jc w:val="right"/>
            </w:pPr>
          </w:p>
        </w:tc>
      </w:tr>
      <w:tr w:rsidR="00446E55" w:rsidRPr="00B40C4C" w14:paraId="0CDA6A6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376B6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43C6A7" w14:textId="77777777" w:rsidR="0089264D" w:rsidRPr="00B40C4C" w:rsidRDefault="0089264D" w:rsidP="009137DA">
            <w:r w:rsidRPr="00B40C4C">
              <w:t>63</w:t>
            </w:r>
          </w:p>
        </w:tc>
        <w:tc>
          <w:tcPr>
            <w:tcW w:w="260" w:type="dxa"/>
            <w:tcBorders>
              <w:top w:val="nil"/>
              <w:left w:val="nil"/>
              <w:bottom w:val="nil"/>
              <w:right w:val="nil"/>
            </w:tcBorders>
            <w:tcMar>
              <w:top w:w="43" w:type="dxa"/>
              <w:left w:w="0" w:type="dxa"/>
              <w:bottom w:w="0" w:type="dxa"/>
              <w:right w:w="0" w:type="dxa"/>
            </w:tcMar>
            <w:vAlign w:val="bottom"/>
          </w:tcPr>
          <w:p w14:paraId="7F28EE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4FABE1" w14:textId="77777777" w:rsidR="0089264D" w:rsidRPr="00B40C4C" w:rsidRDefault="0089264D" w:rsidP="009137DA">
            <w:r w:rsidRPr="00B40C4C">
              <w:t>Tilskudd til returordning for kasserte fritidsbåter</w:t>
            </w:r>
          </w:p>
        </w:tc>
        <w:tc>
          <w:tcPr>
            <w:tcW w:w="1380" w:type="dxa"/>
            <w:tcBorders>
              <w:top w:val="nil"/>
              <w:left w:val="nil"/>
              <w:bottom w:val="nil"/>
              <w:right w:val="nil"/>
            </w:tcBorders>
            <w:tcMar>
              <w:top w:w="43" w:type="dxa"/>
              <w:left w:w="0" w:type="dxa"/>
              <w:bottom w:w="0" w:type="dxa"/>
              <w:right w:w="0" w:type="dxa"/>
            </w:tcMar>
            <w:vAlign w:val="bottom"/>
          </w:tcPr>
          <w:p w14:paraId="6B81C0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BB94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34521E" w14:textId="77777777" w:rsidR="0089264D" w:rsidRPr="00B40C4C" w:rsidRDefault="0089264D" w:rsidP="004B5DA0">
            <w:pPr>
              <w:jc w:val="right"/>
            </w:pPr>
            <w:r w:rsidRPr="00B40C4C">
              <w:t>204 000</w:t>
            </w:r>
          </w:p>
        </w:tc>
        <w:tc>
          <w:tcPr>
            <w:tcW w:w="180" w:type="dxa"/>
            <w:tcBorders>
              <w:top w:val="nil"/>
              <w:left w:val="nil"/>
              <w:bottom w:val="nil"/>
              <w:right w:val="nil"/>
            </w:tcBorders>
            <w:tcMar>
              <w:top w:w="43" w:type="dxa"/>
              <w:left w:w="0" w:type="dxa"/>
              <w:bottom w:w="0" w:type="dxa"/>
              <w:right w:w="0" w:type="dxa"/>
            </w:tcMar>
            <w:vAlign w:val="bottom"/>
          </w:tcPr>
          <w:p w14:paraId="703F19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B48EE3" w14:textId="77777777" w:rsidR="0089264D" w:rsidRPr="00B40C4C" w:rsidRDefault="0089264D" w:rsidP="004B5DA0">
            <w:pPr>
              <w:jc w:val="right"/>
            </w:pPr>
          </w:p>
        </w:tc>
      </w:tr>
      <w:tr w:rsidR="00446E55" w:rsidRPr="00B40C4C" w14:paraId="187924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3137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1ADA8D" w14:textId="77777777" w:rsidR="0089264D" w:rsidRPr="00B40C4C" w:rsidRDefault="0089264D" w:rsidP="009137DA">
            <w:r w:rsidRPr="00B40C4C">
              <w:t>64</w:t>
            </w:r>
          </w:p>
        </w:tc>
        <w:tc>
          <w:tcPr>
            <w:tcW w:w="260" w:type="dxa"/>
            <w:tcBorders>
              <w:top w:val="nil"/>
              <w:left w:val="nil"/>
              <w:bottom w:val="nil"/>
              <w:right w:val="nil"/>
            </w:tcBorders>
            <w:tcMar>
              <w:top w:w="43" w:type="dxa"/>
              <w:left w:w="0" w:type="dxa"/>
              <w:bottom w:w="0" w:type="dxa"/>
              <w:right w:w="0" w:type="dxa"/>
            </w:tcMar>
            <w:vAlign w:val="bottom"/>
          </w:tcPr>
          <w:p w14:paraId="123F16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4997AC" w14:textId="77777777" w:rsidR="0089264D" w:rsidRPr="00B40C4C" w:rsidRDefault="0089264D" w:rsidP="009137DA">
            <w:r w:rsidRPr="00B40C4C">
              <w:t>Tilskudd til skrantesykeprøver fra fallvilt</w:t>
            </w:r>
          </w:p>
        </w:tc>
        <w:tc>
          <w:tcPr>
            <w:tcW w:w="1380" w:type="dxa"/>
            <w:tcBorders>
              <w:top w:val="nil"/>
              <w:left w:val="nil"/>
              <w:bottom w:val="nil"/>
              <w:right w:val="nil"/>
            </w:tcBorders>
            <w:tcMar>
              <w:top w:w="43" w:type="dxa"/>
              <w:left w:w="0" w:type="dxa"/>
              <w:bottom w:w="0" w:type="dxa"/>
              <w:right w:w="0" w:type="dxa"/>
            </w:tcMar>
            <w:vAlign w:val="bottom"/>
          </w:tcPr>
          <w:p w14:paraId="374C69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7AAF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2AA9FF4" w14:textId="77777777" w:rsidR="0089264D" w:rsidRPr="00B40C4C" w:rsidRDefault="0089264D" w:rsidP="004B5DA0">
            <w:pPr>
              <w:jc w:val="right"/>
            </w:pPr>
            <w:r w:rsidRPr="00B40C4C">
              <w:t>1 279 000</w:t>
            </w:r>
          </w:p>
        </w:tc>
        <w:tc>
          <w:tcPr>
            <w:tcW w:w="180" w:type="dxa"/>
            <w:tcBorders>
              <w:top w:val="nil"/>
              <w:left w:val="nil"/>
              <w:bottom w:val="nil"/>
              <w:right w:val="nil"/>
            </w:tcBorders>
            <w:tcMar>
              <w:top w:w="43" w:type="dxa"/>
              <w:left w:w="0" w:type="dxa"/>
              <w:bottom w:w="0" w:type="dxa"/>
              <w:right w:w="0" w:type="dxa"/>
            </w:tcMar>
            <w:vAlign w:val="bottom"/>
          </w:tcPr>
          <w:p w14:paraId="26C73C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5C0002" w14:textId="77777777" w:rsidR="0089264D" w:rsidRPr="00B40C4C" w:rsidRDefault="0089264D" w:rsidP="004B5DA0">
            <w:pPr>
              <w:jc w:val="right"/>
            </w:pPr>
          </w:p>
        </w:tc>
      </w:tr>
      <w:tr w:rsidR="00446E55" w:rsidRPr="00B40C4C" w14:paraId="045A5A2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A679E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41D170" w14:textId="77777777" w:rsidR="0089264D" w:rsidRPr="00B40C4C" w:rsidRDefault="0089264D" w:rsidP="009137DA">
            <w:r w:rsidRPr="00B40C4C">
              <w:t>66</w:t>
            </w:r>
          </w:p>
        </w:tc>
        <w:tc>
          <w:tcPr>
            <w:tcW w:w="260" w:type="dxa"/>
            <w:tcBorders>
              <w:top w:val="nil"/>
              <w:left w:val="nil"/>
              <w:bottom w:val="nil"/>
              <w:right w:val="nil"/>
            </w:tcBorders>
            <w:tcMar>
              <w:top w:w="43" w:type="dxa"/>
              <w:left w:w="0" w:type="dxa"/>
              <w:bottom w:w="0" w:type="dxa"/>
              <w:right w:w="0" w:type="dxa"/>
            </w:tcMar>
            <w:vAlign w:val="bottom"/>
          </w:tcPr>
          <w:p w14:paraId="1C0C9D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07677A" w14:textId="77777777" w:rsidR="0089264D" w:rsidRPr="00B40C4C" w:rsidRDefault="0089264D" w:rsidP="009137DA">
            <w:r w:rsidRPr="00B40C4C">
              <w:t>Tilskudd til kommuner for å bedre tilgangen til strandsonen langs Oslofjorden</w:t>
            </w:r>
          </w:p>
        </w:tc>
        <w:tc>
          <w:tcPr>
            <w:tcW w:w="1380" w:type="dxa"/>
            <w:tcBorders>
              <w:top w:val="nil"/>
              <w:left w:val="nil"/>
              <w:bottom w:val="nil"/>
              <w:right w:val="nil"/>
            </w:tcBorders>
            <w:tcMar>
              <w:top w:w="43" w:type="dxa"/>
              <w:left w:w="0" w:type="dxa"/>
              <w:bottom w:w="0" w:type="dxa"/>
              <w:right w:w="0" w:type="dxa"/>
            </w:tcMar>
            <w:vAlign w:val="bottom"/>
          </w:tcPr>
          <w:p w14:paraId="56198C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23D14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1F467C" w14:textId="77777777" w:rsidR="0089264D" w:rsidRPr="00B40C4C" w:rsidRDefault="0089264D" w:rsidP="004B5DA0">
            <w:pPr>
              <w:jc w:val="right"/>
            </w:pPr>
            <w:r w:rsidRPr="00B40C4C">
              <w:t>3 199 000</w:t>
            </w:r>
          </w:p>
        </w:tc>
        <w:tc>
          <w:tcPr>
            <w:tcW w:w="180" w:type="dxa"/>
            <w:tcBorders>
              <w:top w:val="nil"/>
              <w:left w:val="nil"/>
              <w:bottom w:val="nil"/>
              <w:right w:val="nil"/>
            </w:tcBorders>
            <w:tcMar>
              <w:top w:w="43" w:type="dxa"/>
              <w:left w:w="0" w:type="dxa"/>
              <w:bottom w:w="0" w:type="dxa"/>
              <w:right w:w="0" w:type="dxa"/>
            </w:tcMar>
            <w:vAlign w:val="bottom"/>
          </w:tcPr>
          <w:p w14:paraId="14DFF2C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711C5F" w14:textId="77777777" w:rsidR="0089264D" w:rsidRPr="00B40C4C" w:rsidRDefault="0089264D" w:rsidP="004B5DA0">
            <w:pPr>
              <w:jc w:val="right"/>
            </w:pPr>
          </w:p>
        </w:tc>
      </w:tr>
      <w:tr w:rsidR="00446E55" w:rsidRPr="00B40C4C" w14:paraId="63B84C2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425F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4F80A4" w14:textId="77777777" w:rsidR="0089264D" w:rsidRPr="00B40C4C" w:rsidRDefault="0089264D" w:rsidP="009137DA">
            <w:r w:rsidRPr="00B40C4C">
              <w:t>69</w:t>
            </w:r>
          </w:p>
        </w:tc>
        <w:tc>
          <w:tcPr>
            <w:tcW w:w="260" w:type="dxa"/>
            <w:tcBorders>
              <w:top w:val="nil"/>
              <w:left w:val="nil"/>
              <w:bottom w:val="nil"/>
              <w:right w:val="nil"/>
            </w:tcBorders>
            <w:tcMar>
              <w:top w:w="43" w:type="dxa"/>
              <w:left w:w="0" w:type="dxa"/>
              <w:bottom w:w="0" w:type="dxa"/>
              <w:right w:w="0" w:type="dxa"/>
            </w:tcMar>
            <w:vAlign w:val="bottom"/>
          </w:tcPr>
          <w:p w14:paraId="5F06E1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0E87B8" w14:textId="77777777" w:rsidR="0089264D" w:rsidRPr="00B40C4C" w:rsidRDefault="0089264D" w:rsidP="009137DA">
            <w:r w:rsidRPr="00B40C4C">
              <w:t>Oppryddingstiltak</w:t>
            </w:r>
            <w:r w:rsidRPr="00B40C4C">
              <w:rPr>
                <w:rStyle w:val="kursiv"/>
              </w:rPr>
              <w:t>, kan overføres, kan nyttes under postene 39 og 79</w:t>
            </w:r>
          </w:p>
        </w:tc>
        <w:tc>
          <w:tcPr>
            <w:tcW w:w="1380" w:type="dxa"/>
            <w:tcBorders>
              <w:top w:val="nil"/>
              <w:left w:val="nil"/>
              <w:bottom w:val="nil"/>
              <w:right w:val="nil"/>
            </w:tcBorders>
            <w:tcMar>
              <w:top w:w="43" w:type="dxa"/>
              <w:left w:w="0" w:type="dxa"/>
              <w:bottom w:w="0" w:type="dxa"/>
              <w:right w:w="0" w:type="dxa"/>
            </w:tcMar>
            <w:vAlign w:val="bottom"/>
          </w:tcPr>
          <w:p w14:paraId="16796D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7B970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F5EF27D" w14:textId="77777777" w:rsidR="0089264D" w:rsidRPr="00B40C4C" w:rsidRDefault="0089264D" w:rsidP="004B5DA0">
            <w:pPr>
              <w:jc w:val="right"/>
            </w:pPr>
            <w:r w:rsidRPr="00B40C4C">
              <w:t>40 632 000</w:t>
            </w:r>
          </w:p>
        </w:tc>
        <w:tc>
          <w:tcPr>
            <w:tcW w:w="180" w:type="dxa"/>
            <w:tcBorders>
              <w:top w:val="nil"/>
              <w:left w:val="nil"/>
              <w:bottom w:val="nil"/>
              <w:right w:val="nil"/>
            </w:tcBorders>
            <w:tcMar>
              <w:top w:w="43" w:type="dxa"/>
              <w:left w:w="0" w:type="dxa"/>
              <w:bottom w:w="0" w:type="dxa"/>
              <w:right w:w="0" w:type="dxa"/>
            </w:tcMar>
            <w:vAlign w:val="bottom"/>
          </w:tcPr>
          <w:p w14:paraId="58898F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590F9A" w14:textId="77777777" w:rsidR="0089264D" w:rsidRPr="00B40C4C" w:rsidRDefault="0089264D" w:rsidP="004B5DA0">
            <w:pPr>
              <w:jc w:val="right"/>
            </w:pPr>
          </w:p>
        </w:tc>
      </w:tr>
      <w:tr w:rsidR="00446E55" w:rsidRPr="00B40C4C" w14:paraId="1B6D062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04F54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602FC1"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B14FF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A4D765" w14:textId="77777777" w:rsidR="0089264D" w:rsidRPr="00B40C4C" w:rsidRDefault="0089264D" w:rsidP="009137DA">
            <w:r w:rsidRPr="00B40C4C">
              <w:t>Tilskudd til tiltak mot marin forsøpling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E82B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E3AB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2CFD01" w14:textId="77777777" w:rsidR="0089264D" w:rsidRPr="00B40C4C" w:rsidRDefault="0089264D" w:rsidP="004B5DA0">
            <w:pPr>
              <w:jc w:val="right"/>
            </w:pPr>
            <w:r w:rsidRPr="00B40C4C">
              <w:t>27 363 000</w:t>
            </w:r>
          </w:p>
        </w:tc>
        <w:tc>
          <w:tcPr>
            <w:tcW w:w="180" w:type="dxa"/>
            <w:tcBorders>
              <w:top w:val="nil"/>
              <w:left w:val="nil"/>
              <w:bottom w:val="nil"/>
              <w:right w:val="nil"/>
            </w:tcBorders>
            <w:tcMar>
              <w:top w:w="43" w:type="dxa"/>
              <w:left w:w="0" w:type="dxa"/>
              <w:bottom w:w="0" w:type="dxa"/>
              <w:right w:w="0" w:type="dxa"/>
            </w:tcMar>
            <w:vAlign w:val="bottom"/>
          </w:tcPr>
          <w:p w14:paraId="7FF2F1E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36B290" w14:textId="77777777" w:rsidR="0089264D" w:rsidRPr="00B40C4C" w:rsidRDefault="0089264D" w:rsidP="004B5DA0">
            <w:pPr>
              <w:jc w:val="right"/>
            </w:pPr>
          </w:p>
        </w:tc>
      </w:tr>
      <w:tr w:rsidR="00446E55" w:rsidRPr="00B40C4C" w14:paraId="2F95751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09280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6708B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EC6FB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B2CEFA" w14:textId="77777777" w:rsidR="0089264D" w:rsidRPr="00B40C4C" w:rsidRDefault="0089264D" w:rsidP="009137DA">
            <w:r w:rsidRPr="00B40C4C">
              <w:t>Erstatning for beitedyr tatt av rovvilt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0BB3B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E8EF2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2AD3CD" w14:textId="77777777" w:rsidR="0089264D" w:rsidRPr="00B40C4C" w:rsidRDefault="0089264D" w:rsidP="004B5DA0">
            <w:pPr>
              <w:jc w:val="right"/>
            </w:pPr>
            <w:r w:rsidRPr="00B40C4C">
              <w:t>148 878 000</w:t>
            </w:r>
          </w:p>
        </w:tc>
        <w:tc>
          <w:tcPr>
            <w:tcW w:w="180" w:type="dxa"/>
            <w:tcBorders>
              <w:top w:val="nil"/>
              <w:left w:val="nil"/>
              <w:bottom w:val="nil"/>
              <w:right w:val="nil"/>
            </w:tcBorders>
            <w:tcMar>
              <w:top w:w="43" w:type="dxa"/>
              <w:left w:w="0" w:type="dxa"/>
              <w:bottom w:w="0" w:type="dxa"/>
              <w:right w:w="0" w:type="dxa"/>
            </w:tcMar>
            <w:vAlign w:val="bottom"/>
          </w:tcPr>
          <w:p w14:paraId="5E0C41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303607" w14:textId="77777777" w:rsidR="0089264D" w:rsidRPr="00B40C4C" w:rsidRDefault="0089264D" w:rsidP="004B5DA0">
            <w:pPr>
              <w:jc w:val="right"/>
            </w:pPr>
          </w:p>
        </w:tc>
      </w:tr>
      <w:tr w:rsidR="00446E55" w:rsidRPr="00B40C4C" w14:paraId="38E78F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BA0F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F7761F"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77B78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BD316E" w14:textId="77777777" w:rsidR="0089264D" w:rsidRPr="00B40C4C" w:rsidRDefault="0089264D" w:rsidP="009137DA">
            <w:r w:rsidRPr="00B40C4C">
              <w:t>Tilskudd til rovvilttiltak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31E2A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5D764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907B21" w14:textId="77777777" w:rsidR="0089264D" w:rsidRPr="00B40C4C" w:rsidRDefault="0089264D" w:rsidP="004B5DA0">
            <w:pPr>
              <w:jc w:val="right"/>
            </w:pPr>
            <w:r w:rsidRPr="00B40C4C">
              <w:t>71 706 000</w:t>
            </w:r>
          </w:p>
        </w:tc>
        <w:tc>
          <w:tcPr>
            <w:tcW w:w="180" w:type="dxa"/>
            <w:tcBorders>
              <w:top w:val="nil"/>
              <w:left w:val="nil"/>
              <w:bottom w:val="nil"/>
              <w:right w:val="nil"/>
            </w:tcBorders>
            <w:tcMar>
              <w:top w:w="43" w:type="dxa"/>
              <w:left w:w="0" w:type="dxa"/>
              <w:bottom w:w="0" w:type="dxa"/>
              <w:right w:w="0" w:type="dxa"/>
            </w:tcMar>
            <w:vAlign w:val="bottom"/>
          </w:tcPr>
          <w:p w14:paraId="7CD0974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49379E" w14:textId="77777777" w:rsidR="0089264D" w:rsidRPr="00B40C4C" w:rsidRDefault="0089264D" w:rsidP="004B5DA0">
            <w:pPr>
              <w:jc w:val="right"/>
            </w:pPr>
          </w:p>
        </w:tc>
      </w:tr>
      <w:tr w:rsidR="00446E55" w:rsidRPr="00B40C4C" w14:paraId="680E603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8198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C64C16"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661D3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F39BEC" w14:textId="77777777" w:rsidR="0089264D" w:rsidRPr="00B40C4C" w:rsidRDefault="0089264D" w:rsidP="009137DA">
            <w:r w:rsidRPr="00B40C4C">
              <w:t>CO2-kompensasjonsordning for industrien</w:t>
            </w:r>
          </w:p>
        </w:tc>
        <w:tc>
          <w:tcPr>
            <w:tcW w:w="1380" w:type="dxa"/>
            <w:tcBorders>
              <w:top w:val="nil"/>
              <w:left w:val="nil"/>
              <w:bottom w:val="nil"/>
              <w:right w:val="nil"/>
            </w:tcBorders>
            <w:tcMar>
              <w:top w:w="43" w:type="dxa"/>
              <w:left w:w="0" w:type="dxa"/>
              <w:bottom w:w="0" w:type="dxa"/>
              <w:right w:w="0" w:type="dxa"/>
            </w:tcMar>
            <w:vAlign w:val="bottom"/>
          </w:tcPr>
          <w:p w14:paraId="79B15E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886C0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A45C93" w14:textId="77777777" w:rsidR="0089264D" w:rsidRPr="00B40C4C" w:rsidRDefault="0089264D" w:rsidP="004B5DA0">
            <w:pPr>
              <w:jc w:val="right"/>
            </w:pPr>
            <w:r w:rsidRPr="00B40C4C">
              <w:t>7 000 000 000</w:t>
            </w:r>
          </w:p>
        </w:tc>
        <w:tc>
          <w:tcPr>
            <w:tcW w:w="180" w:type="dxa"/>
            <w:tcBorders>
              <w:top w:val="nil"/>
              <w:left w:val="nil"/>
              <w:bottom w:val="nil"/>
              <w:right w:val="nil"/>
            </w:tcBorders>
            <w:tcMar>
              <w:top w:w="43" w:type="dxa"/>
              <w:left w:w="0" w:type="dxa"/>
              <w:bottom w:w="0" w:type="dxa"/>
              <w:right w:w="0" w:type="dxa"/>
            </w:tcMar>
            <w:vAlign w:val="bottom"/>
          </w:tcPr>
          <w:p w14:paraId="5C8030B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D8E678" w14:textId="77777777" w:rsidR="0089264D" w:rsidRPr="00B40C4C" w:rsidRDefault="0089264D" w:rsidP="004B5DA0">
            <w:pPr>
              <w:jc w:val="right"/>
            </w:pPr>
          </w:p>
        </w:tc>
      </w:tr>
      <w:tr w:rsidR="00446E55" w:rsidRPr="00B40C4C" w14:paraId="7B493D4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8DD0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86C8B9"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6CF6C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70F887" w14:textId="77777777" w:rsidR="0089264D" w:rsidRPr="00B40C4C" w:rsidRDefault="0089264D" w:rsidP="009137DA">
            <w:r w:rsidRPr="00B40C4C">
              <w:t>Utbetaling for vrakpant til kjøretøy og tilskudd til kassering av fritidsbåter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EFB29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7A115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F7DB05" w14:textId="77777777" w:rsidR="0089264D" w:rsidRPr="00B40C4C" w:rsidRDefault="0089264D" w:rsidP="004B5DA0">
            <w:pPr>
              <w:jc w:val="right"/>
            </w:pPr>
            <w:r w:rsidRPr="00B40C4C">
              <w:t>435 350 000</w:t>
            </w:r>
          </w:p>
        </w:tc>
        <w:tc>
          <w:tcPr>
            <w:tcW w:w="180" w:type="dxa"/>
            <w:tcBorders>
              <w:top w:val="nil"/>
              <w:left w:val="nil"/>
              <w:bottom w:val="nil"/>
              <w:right w:val="nil"/>
            </w:tcBorders>
            <w:tcMar>
              <w:top w:w="43" w:type="dxa"/>
              <w:left w:w="0" w:type="dxa"/>
              <w:bottom w:w="0" w:type="dxa"/>
              <w:right w:w="0" w:type="dxa"/>
            </w:tcMar>
            <w:vAlign w:val="bottom"/>
          </w:tcPr>
          <w:p w14:paraId="749A33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AEB456" w14:textId="77777777" w:rsidR="0089264D" w:rsidRPr="00B40C4C" w:rsidRDefault="0089264D" w:rsidP="004B5DA0">
            <w:pPr>
              <w:jc w:val="right"/>
            </w:pPr>
          </w:p>
        </w:tc>
      </w:tr>
      <w:tr w:rsidR="00446E55" w:rsidRPr="00B40C4C" w14:paraId="12AC6BA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3BFC3A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C28E67"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78DDD4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40EA5D" w14:textId="77777777" w:rsidR="0089264D" w:rsidRPr="00B40C4C" w:rsidRDefault="0089264D" w:rsidP="009137DA">
            <w:r w:rsidRPr="00B40C4C">
              <w:t>Refusjon ved innlevering av klima- og miljøskadelige stoffer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26BE6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801C0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C129CA" w14:textId="77777777" w:rsidR="0089264D" w:rsidRPr="00B40C4C" w:rsidRDefault="0089264D" w:rsidP="004B5DA0">
            <w:pPr>
              <w:jc w:val="right"/>
            </w:pPr>
            <w:r w:rsidRPr="00B40C4C">
              <w:t>179 800 000</w:t>
            </w:r>
          </w:p>
        </w:tc>
        <w:tc>
          <w:tcPr>
            <w:tcW w:w="180" w:type="dxa"/>
            <w:tcBorders>
              <w:top w:val="nil"/>
              <w:left w:val="nil"/>
              <w:bottom w:val="nil"/>
              <w:right w:val="nil"/>
            </w:tcBorders>
            <w:tcMar>
              <w:top w:w="43" w:type="dxa"/>
              <w:left w:w="0" w:type="dxa"/>
              <w:bottom w:w="0" w:type="dxa"/>
              <w:right w:w="0" w:type="dxa"/>
            </w:tcMar>
            <w:vAlign w:val="bottom"/>
          </w:tcPr>
          <w:p w14:paraId="666D090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FFFC819" w14:textId="77777777" w:rsidR="0089264D" w:rsidRPr="00B40C4C" w:rsidRDefault="0089264D" w:rsidP="004B5DA0">
            <w:pPr>
              <w:jc w:val="right"/>
            </w:pPr>
          </w:p>
        </w:tc>
      </w:tr>
      <w:tr w:rsidR="00446E55" w:rsidRPr="00B40C4C" w14:paraId="3339E99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BA9E5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E067B8"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1EF7DDA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001BE7" w14:textId="77777777" w:rsidR="0089264D" w:rsidRPr="00B40C4C" w:rsidRDefault="0089264D" w:rsidP="009137DA">
            <w:r w:rsidRPr="00B40C4C">
              <w:t>Tilskudd til fagspesifikke miljøorganisasjoner og -stiftelser</w:t>
            </w:r>
          </w:p>
        </w:tc>
        <w:tc>
          <w:tcPr>
            <w:tcW w:w="1380" w:type="dxa"/>
            <w:tcBorders>
              <w:top w:val="nil"/>
              <w:left w:val="nil"/>
              <w:bottom w:val="nil"/>
              <w:right w:val="nil"/>
            </w:tcBorders>
            <w:tcMar>
              <w:top w:w="43" w:type="dxa"/>
              <w:left w:w="0" w:type="dxa"/>
              <w:bottom w:w="0" w:type="dxa"/>
              <w:right w:w="0" w:type="dxa"/>
            </w:tcMar>
            <w:vAlign w:val="bottom"/>
          </w:tcPr>
          <w:p w14:paraId="6D3B2F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9B3A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161B16" w14:textId="77777777" w:rsidR="0089264D" w:rsidRPr="00B40C4C" w:rsidRDefault="0089264D" w:rsidP="004B5DA0">
            <w:pPr>
              <w:jc w:val="right"/>
            </w:pPr>
            <w:r w:rsidRPr="00B40C4C">
              <w:t>15 856 000</w:t>
            </w:r>
          </w:p>
        </w:tc>
        <w:tc>
          <w:tcPr>
            <w:tcW w:w="180" w:type="dxa"/>
            <w:tcBorders>
              <w:top w:val="nil"/>
              <w:left w:val="nil"/>
              <w:bottom w:val="nil"/>
              <w:right w:val="nil"/>
            </w:tcBorders>
            <w:tcMar>
              <w:top w:w="43" w:type="dxa"/>
              <w:left w:w="0" w:type="dxa"/>
              <w:bottom w:w="0" w:type="dxa"/>
              <w:right w:w="0" w:type="dxa"/>
            </w:tcMar>
            <w:vAlign w:val="bottom"/>
          </w:tcPr>
          <w:p w14:paraId="331A0E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AC54B2" w14:textId="77777777" w:rsidR="0089264D" w:rsidRPr="00B40C4C" w:rsidRDefault="0089264D" w:rsidP="004B5DA0">
            <w:pPr>
              <w:jc w:val="right"/>
            </w:pPr>
          </w:p>
        </w:tc>
      </w:tr>
      <w:tr w:rsidR="00446E55" w:rsidRPr="00B40C4C" w14:paraId="31F46B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C3E1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A77329"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AF9AF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BF7607" w14:textId="77777777" w:rsidR="0089264D" w:rsidRPr="00B40C4C" w:rsidRDefault="0089264D" w:rsidP="009137DA">
            <w:r w:rsidRPr="00B40C4C">
              <w:t>Tilskudd til friluftslivsformål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1FAE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765B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8F4FBF" w14:textId="77777777" w:rsidR="0089264D" w:rsidRPr="00B40C4C" w:rsidRDefault="0089264D" w:rsidP="004B5DA0">
            <w:pPr>
              <w:jc w:val="right"/>
            </w:pPr>
            <w:r w:rsidRPr="00B40C4C">
              <w:t>219 680 000</w:t>
            </w:r>
          </w:p>
        </w:tc>
        <w:tc>
          <w:tcPr>
            <w:tcW w:w="180" w:type="dxa"/>
            <w:tcBorders>
              <w:top w:val="nil"/>
              <w:left w:val="nil"/>
              <w:bottom w:val="nil"/>
              <w:right w:val="nil"/>
            </w:tcBorders>
            <w:tcMar>
              <w:top w:w="43" w:type="dxa"/>
              <w:left w:w="0" w:type="dxa"/>
              <w:bottom w:w="0" w:type="dxa"/>
              <w:right w:w="0" w:type="dxa"/>
            </w:tcMar>
            <w:vAlign w:val="bottom"/>
          </w:tcPr>
          <w:p w14:paraId="1CF3264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1168F6" w14:textId="77777777" w:rsidR="0089264D" w:rsidRPr="00B40C4C" w:rsidRDefault="0089264D" w:rsidP="004B5DA0">
            <w:pPr>
              <w:jc w:val="right"/>
            </w:pPr>
          </w:p>
        </w:tc>
      </w:tr>
      <w:tr w:rsidR="00446E55" w:rsidRPr="00B40C4C" w14:paraId="669F3C5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8BBA8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4449E7"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30D3D9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3C2DB5" w14:textId="77777777" w:rsidR="0089264D" w:rsidRPr="00B40C4C" w:rsidRDefault="0089264D" w:rsidP="009137DA">
            <w:r w:rsidRPr="00B40C4C">
              <w:t>Oppryddingstiltak</w:t>
            </w:r>
            <w:r w:rsidRPr="00B40C4C">
              <w:rPr>
                <w:rStyle w:val="kursiv"/>
              </w:rPr>
              <w:t>, kan overføres, kan nyttes under postene 39 og 69</w:t>
            </w:r>
          </w:p>
        </w:tc>
        <w:tc>
          <w:tcPr>
            <w:tcW w:w="1380" w:type="dxa"/>
            <w:tcBorders>
              <w:top w:val="nil"/>
              <w:left w:val="nil"/>
              <w:bottom w:val="nil"/>
              <w:right w:val="nil"/>
            </w:tcBorders>
            <w:tcMar>
              <w:top w:w="43" w:type="dxa"/>
              <w:left w:w="0" w:type="dxa"/>
              <w:bottom w:w="0" w:type="dxa"/>
              <w:right w:w="0" w:type="dxa"/>
            </w:tcMar>
            <w:vAlign w:val="bottom"/>
          </w:tcPr>
          <w:p w14:paraId="01B257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C99A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E474372" w14:textId="77777777" w:rsidR="0089264D" w:rsidRPr="00B40C4C" w:rsidRDefault="0089264D" w:rsidP="004B5DA0">
            <w:pPr>
              <w:jc w:val="right"/>
            </w:pPr>
            <w:r w:rsidRPr="00B40C4C">
              <w:t>492 000</w:t>
            </w:r>
          </w:p>
        </w:tc>
        <w:tc>
          <w:tcPr>
            <w:tcW w:w="180" w:type="dxa"/>
            <w:tcBorders>
              <w:top w:val="nil"/>
              <w:left w:val="nil"/>
              <w:bottom w:val="nil"/>
              <w:right w:val="nil"/>
            </w:tcBorders>
            <w:tcMar>
              <w:top w:w="43" w:type="dxa"/>
              <w:left w:w="0" w:type="dxa"/>
              <w:bottom w:w="0" w:type="dxa"/>
              <w:right w:w="0" w:type="dxa"/>
            </w:tcMar>
            <w:vAlign w:val="bottom"/>
          </w:tcPr>
          <w:p w14:paraId="2EF31C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8B85F7" w14:textId="77777777" w:rsidR="0089264D" w:rsidRPr="00B40C4C" w:rsidRDefault="0089264D" w:rsidP="004B5DA0">
            <w:pPr>
              <w:jc w:val="right"/>
            </w:pPr>
          </w:p>
        </w:tc>
      </w:tr>
      <w:tr w:rsidR="00446E55" w:rsidRPr="00B40C4C" w14:paraId="62D4AF1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5DB50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BC0363"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CDAD9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E0DDCB" w14:textId="77777777" w:rsidR="0089264D" w:rsidRPr="00B40C4C" w:rsidRDefault="0089264D" w:rsidP="009137DA">
            <w:r w:rsidRPr="00B40C4C">
              <w:t>Tilskudd til tiltak for å ta vare på natur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7A960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F950E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A26E3B" w14:textId="77777777" w:rsidR="0089264D" w:rsidRPr="00B40C4C" w:rsidRDefault="0089264D" w:rsidP="004B5DA0">
            <w:pPr>
              <w:jc w:val="right"/>
            </w:pPr>
            <w:r w:rsidRPr="00B40C4C">
              <w:t>164 908 000</w:t>
            </w:r>
          </w:p>
        </w:tc>
        <w:tc>
          <w:tcPr>
            <w:tcW w:w="180" w:type="dxa"/>
            <w:tcBorders>
              <w:top w:val="nil"/>
              <w:left w:val="nil"/>
              <w:bottom w:val="nil"/>
              <w:right w:val="nil"/>
            </w:tcBorders>
            <w:tcMar>
              <w:top w:w="43" w:type="dxa"/>
              <w:left w:w="0" w:type="dxa"/>
              <w:bottom w:w="0" w:type="dxa"/>
              <w:right w:w="0" w:type="dxa"/>
            </w:tcMar>
            <w:vAlign w:val="bottom"/>
          </w:tcPr>
          <w:p w14:paraId="2C6B85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E7E8A4" w14:textId="77777777" w:rsidR="0089264D" w:rsidRPr="00B40C4C" w:rsidRDefault="0089264D" w:rsidP="004B5DA0">
            <w:pPr>
              <w:jc w:val="right"/>
            </w:pPr>
          </w:p>
        </w:tc>
      </w:tr>
      <w:tr w:rsidR="00446E55" w:rsidRPr="00B40C4C" w14:paraId="05FCF0C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4DB6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5E0917"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268F759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A02C6D" w14:textId="77777777" w:rsidR="0089264D" w:rsidRPr="00B40C4C" w:rsidRDefault="0089264D" w:rsidP="009137DA">
            <w:r w:rsidRPr="00B40C4C">
              <w:t>Tilskudd til verdiskaping basert på naturarven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3D53F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ECD6F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FF5EBA" w14:textId="77777777" w:rsidR="0089264D" w:rsidRPr="00B40C4C" w:rsidRDefault="0089264D" w:rsidP="004B5DA0">
            <w:pPr>
              <w:jc w:val="right"/>
            </w:pPr>
            <w:r w:rsidRPr="00B40C4C">
              <w:t>13 192 000</w:t>
            </w:r>
          </w:p>
        </w:tc>
        <w:tc>
          <w:tcPr>
            <w:tcW w:w="180" w:type="dxa"/>
            <w:tcBorders>
              <w:top w:val="nil"/>
              <w:left w:val="nil"/>
              <w:bottom w:val="nil"/>
              <w:right w:val="nil"/>
            </w:tcBorders>
            <w:tcMar>
              <w:top w:w="43" w:type="dxa"/>
              <w:left w:w="0" w:type="dxa"/>
              <w:bottom w:w="0" w:type="dxa"/>
              <w:right w:w="0" w:type="dxa"/>
            </w:tcMar>
            <w:vAlign w:val="bottom"/>
          </w:tcPr>
          <w:p w14:paraId="4DE1EAB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F69D49" w14:textId="77777777" w:rsidR="0089264D" w:rsidRPr="00B40C4C" w:rsidRDefault="0089264D" w:rsidP="004B5DA0">
            <w:pPr>
              <w:jc w:val="right"/>
            </w:pPr>
          </w:p>
        </w:tc>
      </w:tr>
      <w:tr w:rsidR="00446E55" w:rsidRPr="00B40C4C" w14:paraId="397EB32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3AEEF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1DFB23" w14:textId="77777777" w:rsidR="0089264D" w:rsidRPr="00B40C4C" w:rsidRDefault="0089264D" w:rsidP="009137DA">
            <w:r w:rsidRPr="00B40C4C">
              <w:t>84</w:t>
            </w:r>
          </w:p>
        </w:tc>
        <w:tc>
          <w:tcPr>
            <w:tcW w:w="260" w:type="dxa"/>
            <w:tcBorders>
              <w:top w:val="nil"/>
              <w:left w:val="nil"/>
              <w:bottom w:val="nil"/>
              <w:right w:val="nil"/>
            </w:tcBorders>
            <w:tcMar>
              <w:top w:w="43" w:type="dxa"/>
              <w:left w:w="0" w:type="dxa"/>
              <w:bottom w:w="0" w:type="dxa"/>
              <w:right w:w="0" w:type="dxa"/>
            </w:tcMar>
            <w:vAlign w:val="bottom"/>
          </w:tcPr>
          <w:p w14:paraId="0E385C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3180E6" w14:textId="77777777" w:rsidR="0089264D" w:rsidRPr="00B40C4C" w:rsidRDefault="0089264D" w:rsidP="009137DA">
            <w:r w:rsidRPr="00B40C4C">
              <w:t>Tilskudd til internasjonalt klima- og miljøsamarbeid</w:t>
            </w:r>
          </w:p>
        </w:tc>
        <w:tc>
          <w:tcPr>
            <w:tcW w:w="1380" w:type="dxa"/>
            <w:tcBorders>
              <w:top w:val="nil"/>
              <w:left w:val="nil"/>
              <w:bottom w:val="nil"/>
              <w:right w:val="nil"/>
            </w:tcBorders>
            <w:tcMar>
              <w:top w:w="43" w:type="dxa"/>
              <w:left w:w="0" w:type="dxa"/>
              <w:bottom w:w="0" w:type="dxa"/>
              <w:right w:w="0" w:type="dxa"/>
            </w:tcMar>
            <w:vAlign w:val="bottom"/>
          </w:tcPr>
          <w:p w14:paraId="3D2AC7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2BD2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43AEF0" w14:textId="77777777" w:rsidR="0089264D" w:rsidRPr="00B40C4C" w:rsidRDefault="0089264D" w:rsidP="004B5DA0">
            <w:pPr>
              <w:jc w:val="right"/>
            </w:pPr>
            <w:r w:rsidRPr="00B40C4C">
              <w:t>9 086 000</w:t>
            </w:r>
          </w:p>
        </w:tc>
        <w:tc>
          <w:tcPr>
            <w:tcW w:w="180" w:type="dxa"/>
            <w:tcBorders>
              <w:top w:val="nil"/>
              <w:left w:val="nil"/>
              <w:bottom w:val="nil"/>
              <w:right w:val="nil"/>
            </w:tcBorders>
            <w:tcMar>
              <w:top w:w="43" w:type="dxa"/>
              <w:left w:w="0" w:type="dxa"/>
              <w:bottom w:w="0" w:type="dxa"/>
              <w:right w:w="0" w:type="dxa"/>
            </w:tcMar>
            <w:vAlign w:val="bottom"/>
          </w:tcPr>
          <w:p w14:paraId="109AEF3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D75258" w14:textId="77777777" w:rsidR="0089264D" w:rsidRPr="00B40C4C" w:rsidRDefault="0089264D" w:rsidP="004B5DA0">
            <w:pPr>
              <w:jc w:val="right"/>
            </w:pPr>
          </w:p>
        </w:tc>
      </w:tr>
      <w:tr w:rsidR="00446E55" w:rsidRPr="00B40C4C" w14:paraId="5076614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CAB36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4D5512"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34C57E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88B6D1" w14:textId="77777777" w:rsidR="0089264D" w:rsidRPr="00B40C4C" w:rsidRDefault="0089264D" w:rsidP="009137DA">
            <w:r w:rsidRPr="00B40C4C">
              <w:t>Tilskudd til besøkssenter for natur og verdensarv</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2DA1C6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81A41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81EBFC" w14:textId="77777777" w:rsidR="0089264D" w:rsidRPr="00B40C4C" w:rsidRDefault="0089264D" w:rsidP="004B5DA0">
            <w:pPr>
              <w:jc w:val="right"/>
            </w:pPr>
            <w:r w:rsidRPr="00B40C4C">
              <w:t>103 898 000</w:t>
            </w:r>
          </w:p>
        </w:tc>
        <w:tc>
          <w:tcPr>
            <w:tcW w:w="180" w:type="dxa"/>
            <w:tcBorders>
              <w:top w:val="nil"/>
              <w:left w:val="nil"/>
              <w:bottom w:val="nil"/>
              <w:right w:val="nil"/>
            </w:tcBorders>
            <w:tcMar>
              <w:top w:w="43" w:type="dxa"/>
              <w:left w:w="0" w:type="dxa"/>
              <w:bottom w:w="0" w:type="dxa"/>
              <w:right w:w="0" w:type="dxa"/>
            </w:tcMar>
            <w:vAlign w:val="bottom"/>
          </w:tcPr>
          <w:p w14:paraId="4F4721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E1D35C" w14:textId="77777777" w:rsidR="0089264D" w:rsidRPr="00B40C4C" w:rsidRDefault="0089264D" w:rsidP="004B5DA0">
            <w:pPr>
              <w:jc w:val="right"/>
            </w:pPr>
          </w:p>
        </w:tc>
      </w:tr>
      <w:tr w:rsidR="00446E55" w:rsidRPr="00B40C4C" w14:paraId="6CB8AF2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87E36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FC0EA7"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7CCB08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22CB16" w14:textId="77777777" w:rsidR="0089264D" w:rsidRPr="00B40C4C" w:rsidRDefault="0089264D" w:rsidP="009137DA">
            <w:r w:rsidRPr="00B40C4C">
              <w:t>Tilskudd til frivillige klima- og miljøorganisasjoner og klima- og miljøstiftelser</w:t>
            </w:r>
          </w:p>
        </w:tc>
        <w:tc>
          <w:tcPr>
            <w:tcW w:w="1380" w:type="dxa"/>
            <w:tcBorders>
              <w:top w:val="nil"/>
              <w:left w:val="nil"/>
              <w:bottom w:val="nil"/>
              <w:right w:val="nil"/>
            </w:tcBorders>
            <w:tcMar>
              <w:top w:w="43" w:type="dxa"/>
              <w:left w:w="0" w:type="dxa"/>
              <w:bottom w:w="0" w:type="dxa"/>
              <w:right w:w="0" w:type="dxa"/>
            </w:tcMar>
            <w:vAlign w:val="bottom"/>
          </w:tcPr>
          <w:p w14:paraId="15D5D4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34AE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04D19A" w14:textId="77777777" w:rsidR="0089264D" w:rsidRPr="00B40C4C" w:rsidRDefault="0089264D" w:rsidP="004B5DA0">
            <w:pPr>
              <w:jc w:val="right"/>
            </w:pPr>
            <w:r w:rsidRPr="00B40C4C">
              <w:t>59 533 000</w:t>
            </w:r>
          </w:p>
        </w:tc>
        <w:tc>
          <w:tcPr>
            <w:tcW w:w="180" w:type="dxa"/>
            <w:tcBorders>
              <w:top w:val="nil"/>
              <w:left w:val="nil"/>
              <w:bottom w:val="nil"/>
              <w:right w:val="nil"/>
            </w:tcBorders>
            <w:tcMar>
              <w:top w:w="43" w:type="dxa"/>
              <w:left w:w="0" w:type="dxa"/>
              <w:bottom w:w="0" w:type="dxa"/>
              <w:right w:w="0" w:type="dxa"/>
            </w:tcMar>
            <w:vAlign w:val="bottom"/>
          </w:tcPr>
          <w:p w14:paraId="12E9EE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6960F0" w14:textId="77777777" w:rsidR="0089264D" w:rsidRPr="00B40C4C" w:rsidRDefault="0089264D" w:rsidP="004B5DA0">
            <w:pPr>
              <w:jc w:val="right"/>
            </w:pPr>
          </w:p>
        </w:tc>
      </w:tr>
      <w:tr w:rsidR="00446E55" w:rsidRPr="00B40C4C" w14:paraId="25EEC05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4244E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E25F2D" w14:textId="77777777" w:rsidR="0089264D" w:rsidRPr="00B40C4C" w:rsidRDefault="0089264D" w:rsidP="009137DA">
            <w:r w:rsidRPr="00B40C4C">
              <w:t>87</w:t>
            </w:r>
          </w:p>
        </w:tc>
        <w:tc>
          <w:tcPr>
            <w:tcW w:w="260" w:type="dxa"/>
            <w:tcBorders>
              <w:top w:val="nil"/>
              <w:left w:val="nil"/>
              <w:bottom w:val="nil"/>
              <w:right w:val="nil"/>
            </w:tcBorders>
            <w:tcMar>
              <w:top w:w="43" w:type="dxa"/>
              <w:left w:w="0" w:type="dxa"/>
              <w:bottom w:w="0" w:type="dxa"/>
              <w:right w:w="0" w:type="dxa"/>
            </w:tcMar>
            <w:vAlign w:val="bottom"/>
          </w:tcPr>
          <w:p w14:paraId="2A6A33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480814" w14:textId="77777777" w:rsidR="0089264D" w:rsidRPr="00B40C4C" w:rsidRDefault="0089264D" w:rsidP="009137DA">
            <w:r w:rsidRPr="00B40C4C">
              <w:t>Tilskudd til natur og friluftsliv i områder berørt av landbaserte vindkraftverk</w:t>
            </w:r>
          </w:p>
        </w:tc>
        <w:tc>
          <w:tcPr>
            <w:tcW w:w="1380" w:type="dxa"/>
            <w:tcBorders>
              <w:top w:val="nil"/>
              <w:left w:val="nil"/>
              <w:bottom w:val="nil"/>
              <w:right w:val="nil"/>
            </w:tcBorders>
            <w:tcMar>
              <w:top w:w="43" w:type="dxa"/>
              <w:left w:w="0" w:type="dxa"/>
              <w:bottom w:w="0" w:type="dxa"/>
              <w:right w:w="0" w:type="dxa"/>
            </w:tcMar>
            <w:vAlign w:val="bottom"/>
          </w:tcPr>
          <w:p w14:paraId="316AC4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EF156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A163BCF" w14:textId="77777777" w:rsidR="0089264D" w:rsidRPr="00B40C4C" w:rsidRDefault="0089264D" w:rsidP="004B5DA0">
            <w:pPr>
              <w:jc w:val="right"/>
            </w:pPr>
            <w:r w:rsidRPr="00B40C4C">
              <w:t>32 176 000</w:t>
            </w:r>
          </w:p>
        </w:tc>
        <w:tc>
          <w:tcPr>
            <w:tcW w:w="180" w:type="dxa"/>
            <w:tcBorders>
              <w:top w:val="nil"/>
              <w:left w:val="nil"/>
              <w:bottom w:val="nil"/>
              <w:right w:val="nil"/>
            </w:tcBorders>
            <w:tcMar>
              <w:top w:w="43" w:type="dxa"/>
              <w:left w:w="0" w:type="dxa"/>
              <w:bottom w:w="0" w:type="dxa"/>
              <w:right w:w="0" w:type="dxa"/>
            </w:tcMar>
            <w:vAlign w:val="bottom"/>
          </w:tcPr>
          <w:p w14:paraId="2201510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8EA222" w14:textId="77777777" w:rsidR="0089264D" w:rsidRPr="00B40C4C" w:rsidRDefault="0089264D" w:rsidP="004B5DA0">
            <w:pPr>
              <w:jc w:val="right"/>
            </w:pPr>
            <w:r w:rsidRPr="00B40C4C">
              <w:t>11 229 552 000</w:t>
            </w:r>
          </w:p>
        </w:tc>
      </w:tr>
      <w:tr w:rsidR="00446E55" w:rsidRPr="00B40C4C" w14:paraId="29CE9EF7" w14:textId="77777777" w:rsidTr="008C2AB1">
        <w:trPr>
          <w:trHeight w:val="240"/>
        </w:trPr>
        <w:tc>
          <w:tcPr>
            <w:tcW w:w="567" w:type="dxa"/>
            <w:tcBorders>
              <w:top w:val="nil"/>
              <w:left w:val="nil"/>
              <w:bottom w:val="nil"/>
            </w:tcBorders>
            <w:tcMar>
              <w:top w:w="43" w:type="dxa"/>
              <w:left w:w="0" w:type="dxa"/>
              <w:bottom w:w="0" w:type="dxa"/>
              <w:right w:w="0" w:type="dxa"/>
            </w:tcMar>
          </w:tcPr>
          <w:p w14:paraId="535619E8" w14:textId="77777777" w:rsidR="0089264D" w:rsidRPr="00B40C4C" w:rsidRDefault="0089264D" w:rsidP="009137DA">
            <w:r w:rsidRPr="00B40C4C">
              <w:t>1422</w:t>
            </w:r>
          </w:p>
        </w:tc>
        <w:tc>
          <w:tcPr>
            <w:tcW w:w="260" w:type="dxa"/>
            <w:tcBorders>
              <w:top w:val="nil"/>
              <w:left w:val="nil"/>
              <w:bottom w:val="nil"/>
              <w:right w:val="nil"/>
            </w:tcBorders>
            <w:tcMar>
              <w:top w:w="43" w:type="dxa"/>
              <w:left w:w="0" w:type="dxa"/>
              <w:bottom w:w="0" w:type="dxa"/>
              <w:right w:w="0" w:type="dxa"/>
            </w:tcMar>
            <w:vAlign w:val="bottom"/>
          </w:tcPr>
          <w:p w14:paraId="292CB1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2A700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CBCD66" w14:textId="77777777" w:rsidR="0089264D" w:rsidRPr="00B40C4C" w:rsidRDefault="0089264D" w:rsidP="009137DA">
            <w:r w:rsidRPr="00B40C4C">
              <w:t>Miljøvennlig skipsfart:</w:t>
            </w:r>
          </w:p>
        </w:tc>
        <w:tc>
          <w:tcPr>
            <w:tcW w:w="1380" w:type="dxa"/>
            <w:tcBorders>
              <w:top w:val="nil"/>
              <w:left w:val="nil"/>
              <w:bottom w:val="nil"/>
              <w:right w:val="nil"/>
            </w:tcBorders>
            <w:tcMar>
              <w:top w:w="43" w:type="dxa"/>
              <w:left w:w="0" w:type="dxa"/>
              <w:bottom w:w="0" w:type="dxa"/>
              <w:right w:w="0" w:type="dxa"/>
            </w:tcMar>
            <w:vAlign w:val="bottom"/>
          </w:tcPr>
          <w:p w14:paraId="6493AF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B330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5D52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35B3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27ED7D" w14:textId="77777777" w:rsidR="0089264D" w:rsidRPr="00B40C4C" w:rsidRDefault="0089264D" w:rsidP="004B5DA0">
            <w:pPr>
              <w:jc w:val="right"/>
            </w:pPr>
          </w:p>
        </w:tc>
      </w:tr>
      <w:tr w:rsidR="00446E55" w:rsidRPr="00B40C4C" w14:paraId="75F442C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B539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643B6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D48B9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03918C"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5F35F3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993D3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CD43B7" w14:textId="77777777" w:rsidR="0089264D" w:rsidRPr="00B40C4C" w:rsidRDefault="0089264D" w:rsidP="004B5DA0">
            <w:pPr>
              <w:jc w:val="right"/>
            </w:pPr>
            <w:r w:rsidRPr="00B40C4C">
              <w:t>9 347 000</w:t>
            </w:r>
          </w:p>
        </w:tc>
        <w:tc>
          <w:tcPr>
            <w:tcW w:w="180" w:type="dxa"/>
            <w:tcBorders>
              <w:top w:val="nil"/>
              <w:left w:val="nil"/>
              <w:bottom w:val="nil"/>
              <w:right w:val="nil"/>
            </w:tcBorders>
            <w:tcMar>
              <w:top w:w="43" w:type="dxa"/>
              <w:left w:w="0" w:type="dxa"/>
              <w:bottom w:w="0" w:type="dxa"/>
              <w:right w:w="0" w:type="dxa"/>
            </w:tcMar>
            <w:vAlign w:val="bottom"/>
          </w:tcPr>
          <w:p w14:paraId="4EAB7E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2D3919" w14:textId="77777777" w:rsidR="0089264D" w:rsidRPr="00B40C4C" w:rsidRDefault="0089264D" w:rsidP="004B5DA0">
            <w:pPr>
              <w:jc w:val="right"/>
            </w:pPr>
          </w:p>
        </w:tc>
      </w:tr>
      <w:tr w:rsidR="00446E55" w:rsidRPr="00B40C4C" w14:paraId="63685C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B1DBA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45558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EEF52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4AF048" w14:textId="77777777" w:rsidR="0089264D" w:rsidRPr="00B40C4C" w:rsidRDefault="0089264D" w:rsidP="009137DA">
            <w:r w:rsidRPr="00B40C4C">
              <w:t>Tilskudd til private</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3BF0C7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2764A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54D0321" w14:textId="77777777" w:rsidR="0089264D" w:rsidRPr="00B40C4C" w:rsidRDefault="0089264D" w:rsidP="004B5DA0">
            <w:pPr>
              <w:jc w:val="right"/>
            </w:pPr>
            <w:r w:rsidRPr="00B40C4C">
              <w:t>37 508 000</w:t>
            </w:r>
          </w:p>
        </w:tc>
        <w:tc>
          <w:tcPr>
            <w:tcW w:w="180" w:type="dxa"/>
            <w:tcBorders>
              <w:top w:val="nil"/>
              <w:left w:val="nil"/>
              <w:bottom w:val="nil"/>
              <w:right w:val="nil"/>
            </w:tcBorders>
            <w:tcMar>
              <w:top w:w="43" w:type="dxa"/>
              <w:left w:w="0" w:type="dxa"/>
              <w:bottom w:w="0" w:type="dxa"/>
              <w:right w:w="0" w:type="dxa"/>
            </w:tcMar>
            <w:vAlign w:val="bottom"/>
          </w:tcPr>
          <w:p w14:paraId="367DE6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F22B00" w14:textId="77777777" w:rsidR="0089264D" w:rsidRPr="00B40C4C" w:rsidRDefault="0089264D" w:rsidP="004B5DA0">
            <w:pPr>
              <w:jc w:val="right"/>
            </w:pPr>
            <w:r w:rsidRPr="00B40C4C">
              <w:t>46 855 000</w:t>
            </w:r>
          </w:p>
        </w:tc>
      </w:tr>
      <w:tr w:rsidR="00446E55" w:rsidRPr="00B40C4C" w14:paraId="5F53D3E6" w14:textId="77777777" w:rsidTr="008C2AB1">
        <w:trPr>
          <w:trHeight w:val="240"/>
        </w:trPr>
        <w:tc>
          <w:tcPr>
            <w:tcW w:w="567" w:type="dxa"/>
            <w:tcBorders>
              <w:top w:val="nil"/>
              <w:left w:val="nil"/>
              <w:bottom w:val="nil"/>
            </w:tcBorders>
            <w:tcMar>
              <w:top w:w="43" w:type="dxa"/>
              <w:left w:w="0" w:type="dxa"/>
              <w:bottom w:w="0" w:type="dxa"/>
              <w:right w:w="0" w:type="dxa"/>
            </w:tcMar>
          </w:tcPr>
          <w:p w14:paraId="35B212AA" w14:textId="77777777" w:rsidR="0089264D" w:rsidRPr="00B40C4C" w:rsidRDefault="0089264D" w:rsidP="009137DA">
            <w:r w:rsidRPr="00B40C4C">
              <w:t>1423</w:t>
            </w:r>
          </w:p>
        </w:tc>
        <w:tc>
          <w:tcPr>
            <w:tcW w:w="260" w:type="dxa"/>
            <w:tcBorders>
              <w:top w:val="nil"/>
              <w:left w:val="nil"/>
              <w:bottom w:val="nil"/>
              <w:right w:val="nil"/>
            </w:tcBorders>
            <w:tcMar>
              <w:top w:w="43" w:type="dxa"/>
              <w:left w:w="0" w:type="dxa"/>
              <w:bottom w:w="0" w:type="dxa"/>
              <w:right w:w="0" w:type="dxa"/>
            </w:tcMar>
            <w:vAlign w:val="bottom"/>
          </w:tcPr>
          <w:p w14:paraId="0B82CE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2623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1F75BF" w14:textId="77777777" w:rsidR="0089264D" w:rsidRPr="00B40C4C" w:rsidRDefault="0089264D" w:rsidP="009137DA">
            <w:r w:rsidRPr="00B40C4C">
              <w:t>Radioaktiv forurensning i det ytre miljø:</w:t>
            </w:r>
          </w:p>
        </w:tc>
        <w:tc>
          <w:tcPr>
            <w:tcW w:w="1380" w:type="dxa"/>
            <w:tcBorders>
              <w:top w:val="nil"/>
              <w:left w:val="nil"/>
              <w:bottom w:val="nil"/>
              <w:right w:val="nil"/>
            </w:tcBorders>
            <w:tcMar>
              <w:top w:w="43" w:type="dxa"/>
              <w:left w:w="0" w:type="dxa"/>
              <w:bottom w:w="0" w:type="dxa"/>
              <w:right w:w="0" w:type="dxa"/>
            </w:tcMar>
            <w:vAlign w:val="bottom"/>
          </w:tcPr>
          <w:p w14:paraId="6FF4ED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44CAD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271B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4ABB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187BD7" w14:textId="77777777" w:rsidR="0089264D" w:rsidRPr="00B40C4C" w:rsidRDefault="0089264D" w:rsidP="004B5DA0">
            <w:pPr>
              <w:jc w:val="right"/>
            </w:pPr>
          </w:p>
        </w:tc>
      </w:tr>
      <w:tr w:rsidR="00446E55" w:rsidRPr="00B40C4C" w14:paraId="4835D1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F514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2E5B3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36E53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8B0A9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3236C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01670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DDA74AC" w14:textId="77777777" w:rsidR="0089264D" w:rsidRPr="00B40C4C" w:rsidRDefault="0089264D" w:rsidP="004B5DA0">
            <w:pPr>
              <w:jc w:val="right"/>
            </w:pPr>
            <w:r w:rsidRPr="00B40C4C">
              <w:t>46 782 000</w:t>
            </w:r>
          </w:p>
        </w:tc>
        <w:tc>
          <w:tcPr>
            <w:tcW w:w="180" w:type="dxa"/>
            <w:tcBorders>
              <w:top w:val="nil"/>
              <w:left w:val="nil"/>
              <w:bottom w:val="nil"/>
              <w:right w:val="nil"/>
            </w:tcBorders>
            <w:tcMar>
              <w:top w:w="43" w:type="dxa"/>
              <w:left w:w="0" w:type="dxa"/>
              <w:bottom w:w="0" w:type="dxa"/>
              <w:right w:w="0" w:type="dxa"/>
            </w:tcMar>
            <w:vAlign w:val="bottom"/>
          </w:tcPr>
          <w:p w14:paraId="70BAD1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FE9F65" w14:textId="77777777" w:rsidR="0089264D" w:rsidRPr="00B40C4C" w:rsidRDefault="0089264D" w:rsidP="004B5DA0">
            <w:pPr>
              <w:jc w:val="right"/>
            </w:pPr>
            <w:r w:rsidRPr="00B40C4C">
              <w:t>46 782 000</w:t>
            </w:r>
          </w:p>
        </w:tc>
      </w:tr>
      <w:tr w:rsidR="00446E55" w:rsidRPr="00B40C4C" w14:paraId="1EE0C955" w14:textId="77777777" w:rsidTr="008C2AB1">
        <w:trPr>
          <w:trHeight w:val="240"/>
        </w:trPr>
        <w:tc>
          <w:tcPr>
            <w:tcW w:w="567" w:type="dxa"/>
            <w:tcBorders>
              <w:top w:val="nil"/>
              <w:left w:val="nil"/>
              <w:bottom w:val="nil"/>
            </w:tcBorders>
            <w:tcMar>
              <w:top w:w="43" w:type="dxa"/>
              <w:left w:w="0" w:type="dxa"/>
              <w:bottom w:w="0" w:type="dxa"/>
              <w:right w:w="0" w:type="dxa"/>
            </w:tcMar>
          </w:tcPr>
          <w:p w14:paraId="53C4B643" w14:textId="77777777" w:rsidR="0089264D" w:rsidRPr="00B40C4C" w:rsidRDefault="0089264D" w:rsidP="009137DA">
            <w:r w:rsidRPr="00B40C4C">
              <w:t>1425</w:t>
            </w:r>
          </w:p>
        </w:tc>
        <w:tc>
          <w:tcPr>
            <w:tcW w:w="260" w:type="dxa"/>
            <w:tcBorders>
              <w:top w:val="nil"/>
              <w:left w:val="nil"/>
              <w:bottom w:val="nil"/>
              <w:right w:val="nil"/>
            </w:tcBorders>
            <w:tcMar>
              <w:top w:w="43" w:type="dxa"/>
              <w:left w:w="0" w:type="dxa"/>
              <w:bottom w:w="0" w:type="dxa"/>
              <w:right w:w="0" w:type="dxa"/>
            </w:tcMar>
            <w:vAlign w:val="bottom"/>
          </w:tcPr>
          <w:p w14:paraId="3C9117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494B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D45981" w14:textId="77777777" w:rsidR="0089264D" w:rsidRPr="00B40C4C" w:rsidRDefault="0089264D" w:rsidP="009137DA">
            <w:r w:rsidRPr="00B40C4C">
              <w:t>Fisketiltak:</w:t>
            </w:r>
          </w:p>
        </w:tc>
        <w:tc>
          <w:tcPr>
            <w:tcW w:w="1380" w:type="dxa"/>
            <w:tcBorders>
              <w:top w:val="nil"/>
              <w:left w:val="nil"/>
              <w:bottom w:val="nil"/>
              <w:right w:val="nil"/>
            </w:tcBorders>
            <w:tcMar>
              <w:top w:w="43" w:type="dxa"/>
              <w:left w:w="0" w:type="dxa"/>
              <w:bottom w:w="0" w:type="dxa"/>
              <w:right w:w="0" w:type="dxa"/>
            </w:tcMar>
            <w:vAlign w:val="bottom"/>
          </w:tcPr>
          <w:p w14:paraId="787A70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49E28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98406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02AB1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6A80EC" w14:textId="77777777" w:rsidR="0089264D" w:rsidRPr="00B40C4C" w:rsidRDefault="0089264D" w:rsidP="004B5DA0">
            <w:pPr>
              <w:jc w:val="right"/>
            </w:pPr>
          </w:p>
        </w:tc>
      </w:tr>
      <w:tr w:rsidR="00446E55" w:rsidRPr="00B40C4C" w14:paraId="33E085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9895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A93E6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FCAE9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6DB529"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19CBCC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814A3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08B03E" w14:textId="77777777" w:rsidR="0089264D" w:rsidRPr="00B40C4C" w:rsidRDefault="0089264D" w:rsidP="004B5DA0">
            <w:pPr>
              <w:jc w:val="right"/>
            </w:pPr>
            <w:r w:rsidRPr="00B40C4C">
              <w:t>300 000</w:t>
            </w:r>
          </w:p>
        </w:tc>
        <w:tc>
          <w:tcPr>
            <w:tcW w:w="180" w:type="dxa"/>
            <w:tcBorders>
              <w:top w:val="nil"/>
              <w:left w:val="nil"/>
              <w:bottom w:val="nil"/>
              <w:right w:val="nil"/>
            </w:tcBorders>
            <w:tcMar>
              <w:top w:w="43" w:type="dxa"/>
              <w:left w:w="0" w:type="dxa"/>
              <w:bottom w:w="0" w:type="dxa"/>
              <w:right w:w="0" w:type="dxa"/>
            </w:tcMar>
            <w:vAlign w:val="bottom"/>
          </w:tcPr>
          <w:p w14:paraId="215DFD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E48C20" w14:textId="77777777" w:rsidR="0089264D" w:rsidRPr="00B40C4C" w:rsidRDefault="0089264D" w:rsidP="004B5DA0">
            <w:pPr>
              <w:jc w:val="right"/>
            </w:pPr>
          </w:p>
        </w:tc>
      </w:tr>
      <w:tr w:rsidR="00446E55" w:rsidRPr="00B40C4C" w14:paraId="156139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719C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98CE4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D2EF6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A32738" w14:textId="77777777" w:rsidR="0089264D" w:rsidRPr="00B40C4C" w:rsidRDefault="0089264D" w:rsidP="009137DA">
            <w:r w:rsidRPr="00B40C4C">
              <w:t>Tilskudd til fiskeformål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72473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7F0F4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178FC24" w14:textId="77777777" w:rsidR="0089264D" w:rsidRPr="00B40C4C" w:rsidRDefault="0089264D" w:rsidP="004B5DA0">
            <w:pPr>
              <w:jc w:val="right"/>
            </w:pPr>
            <w:r w:rsidRPr="00B40C4C">
              <w:t>17 553 000</w:t>
            </w:r>
          </w:p>
        </w:tc>
        <w:tc>
          <w:tcPr>
            <w:tcW w:w="180" w:type="dxa"/>
            <w:tcBorders>
              <w:top w:val="nil"/>
              <w:left w:val="nil"/>
              <w:bottom w:val="nil"/>
              <w:right w:val="nil"/>
            </w:tcBorders>
            <w:tcMar>
              <w:top w:w="43" w:type="dxa"/>
              <w:left w:w="0" w:type="dxa"/>
              <w:bottom w:w="0" w:type="dxa"/>
              <w:right w:w="0" w:type="dxa"/>
            </w:tcMar>
            <w:vAlign w:val="bottom"/>
          </w:tcPr>
          <w:p w14:paraId="296DCE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9864D5" w14:textId="77777777" w:rsidR="0089264D" w:rsidRPr="00B40C4C" w:rsidRDefault="0089264D" w:rsidP="004B5DA0">
            <w:pPr>
              <w:jc w:val="right"/>
            </w:pPr>
            <w:r w:rsidRPr="00B40C4C">
              <w:t>17 853 000</w:t>
            </w:r>
          </w:p>
        </w:tc>
      </w:tr>
      <w:tr w:rsidR="00446E55" w:rsidRPr="00B40C4C" w14:paraId="2C07A39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D9D3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A6C7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3259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B220D0" w14:textId="77777777" w:rsidR="0089264D" w:rsidRPr="00B40C4C" w:rsidRDefault="0089264D" w:rsidP="009137DA"/>
        </w:tc>
        <w:tc>
          <w:tcPr>
            <w:tcW w:w="1380" w:type="dxa"/>
            <w:tcBorders>
              <w:top w:val="nil"/>
              <w:left w:val="nil"/>
              <w:bottom w:val="nil"/>
              <w:right w:val="nil"/>
            </w:tcBorders>
            <w:tcMar>
              <w:top w:w="43" w:type="dxa"/>
              <w:left w:w="0" w:type="dxa"/>
              <w:bottom w:w="0" w:type="dxa"/>
              <w:right w:w="0" w:type="dxa"/>
            </w:tcMar>
            <w:vAlign w:val="bottom"/>
          </w:tcPr>
          <w:p w14:paraId="53A19B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D7C32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566DC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1993E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4C9BF4" w14:textId="77777777" w:rsidR="0089264D" w:rsidRPr="00B40C4C" w:rsidRDefault="0089264D" w:rsidP="004B5DA0">
            <w:pPr>
              <w:jc w:val="right"/>
            </w:pPr>
          </w:p>
        </w:tc>
      </w:tr>
      <w:tr w:rsidR="00446E55" w:rsidRPr="00B40C4C" w14:paraId="1854997F" w14:textId="77777777" w:rsidTr="008C2AB1">
        <w:trPr>
          <w:trHeight w:val="240"/>
        </w:trPr>
        <w:tc>
          <w:tcPr>
            <w:tcW w:w="567" w:type="dxa"/>
            <w:tcBorders>
              <w:top w:val="nil"/>
              <w:left w:val="nil"/>
              <w:bottom w:val="nil"/>
            </w:tcBorders>
            <w:tcMar>
              <w:top w:w="43" w:type="dxa"/>
              <w:left w:w="0" w:type="dxa"/>
              <w:bottom w:w="0" w:type="dxa"/>
              <w:right w:w="0" w:type="dxa"/>
            </w:tcMar>
          </w:tcPr>
          <w:p w14:paraId="3C1C1B1F" w14:textId="77777777" w:rsidR="0089264D" w:rsidRPr="00B40C4C" w:rsidRDefault="0089264D" w:rsidP="009137DA">
            <w:r w:rsidRPr="00B40C4C">
              <w:t>1428</w:t>
            </w:r>
          </w:p>
        </w:tc>
        <w:tc>
          <w:tcPr>
            <w:tcW w:w="260" w:type="dxa"/>
            <w:tcBorders>
              <w:top w:val="nil"/>
              <w:left w:val="nil"/>
              <w:bottom w:val="nil"/>
              <w:right w:val="nil"/>
            </w:tcBorders>
            <w:tcMar>
              <w:top w:w="43" w:type="dxa"/>
              <w:left w:w="0" w:type="dxa"/>
              <w:bottom w:w="0" w:type="dxa"/>
              <w:right w:w="0" w:type="dxa"/>
            </w:tcMar>
            <w:vAlign w:val="bottom"/>
          </w:tcPr>
          <w:p w14:paraId="1D4935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9177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AD915F" w14:textId="77777777" w:rsidR="0089264D" w:rsidRPr="00B40C4C" w:rsidRDefault="0089264D" w:rsidP="009137DA">
            <w:r w:rsidRPr="00B40C4C">
              <w:t>Enova SF:</w:t>
            </w:r>
          </w:p>
        </w:tc>
        <w:tc>
          <w:tcPr>
            <w:tcW w:w="1380" w:type="dxa"/>
            <w:tcBorders>
              <w:top w:val="nil"/>
              <w:left w:val="nil"/>
              <w:bottom w:val="nil"/>
              <w:right w:val="nil"/>
            </w:tcBorders>
            <w:tcMar>
              <w:top w:w="43" w:type="dxa"/>
              <w:left w:w="0" w:type="dxa"/>
              <w:bottom w:w="0" w:type="dxa"/>
              <w:right w:w="0" w:type="dxa"/>
            </w:tcMar>
            <w:vAlign w:val="bottom"/>
          </w:tcPr>
          <w:p w14:paraId="04AEAF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83E82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6E1B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3315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D8B2EA" w14:textId="77777777" w:rsidR="0089264D" w:rsidRPr="00B40C4C" w:rsidRDefault="0089264D" w:rsidP="004B5DA0">
            <w:pPr>
              <w:jc w:val="right"/>
            </w:pPr>
          </w:p>
        </w:tc>
      </w:tr>
      <w:tr w:rsidR="00446E55" w:rsidRPr="00B40C4C" w14:paraId="34ED90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09152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164579"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0B7418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D95732" w14:textId="77777777" w:rsidR="0089264D" w:rsidRPr="00B40C4C" w:rsidRDefault="0089264D" w:rsidP="009137DA">
            <w:r w:rsidRPr="00B40C4C">
              <w:t>Overføring til Klima- og energifondet</w:t>
            </w:r>
          </w:p>
        </w:tc>
        <w:tc>
          <w:tcPr>
            <w:tcW w:w="1380" w:type="dxa"/>
            <w:tcBorders>
              <w:top w:val="nil"/>
              <w:left w:val="nil"/>
              <w:bottom w:val="nil"/>
              <w:right w:val="nil"/>
            </w:tcBorders>
            <w:tcMar>
              <w:top w:w="43" w:type="dxa"/>
              <w:left w:w="0" w:type="dxa"/>
              <w:bottom w:w="0" w:type="dxa"/>
              <w:right w:w="0" w:type="dxa"/>
            </w:tcMar>
            <w:vAlign w:val="bottom"/>
          </w:tcPr>
          <w:p w14:paraId="4FF31E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DEB45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BA0A55" w14:textId="77777777" w:rsidR="0089264D" w:rsidRPr="00B40C4C" w:rsidRDefault="0089264D" w:rsidP="004B5DA0">
            <w:pPr>
              <w:jc w:val="right"/>
            </w:pPr>
            <w:r w:rsidRPr="00B40C4C">
              <w:t>6 681 575 000</w:t>
            </w:r>
          </w:p>
        </w:tc>
        <w:tc>
          <w:tcPr>
            <w:tcW w:w="180" w:type="dxa"/>
            <w:tcBorders>
              <w:top w:val="nil"/>
              <w:left w:val="nil"/>
              <w:bottom w:val="nil"/>
              <w:right w:val="nil"/>
            </w:tcBorders>
            <w:tcMar>
              <w:top w:w="43" w:type="dxa"/>
              <w:left w:w="0" w:type="dxa"/>
              <w:bottom w:w="0" w:type="dxa"/>
              <w:right w:w="0" w:type="dxa"/>
            </w:tcMar>
            <w:vAlign w:val="bottom"/>
          </w:tcPr>
          <w:p w14:paraId="6A2B41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84AD00" w14:textId="77777777" w:rsidR="0089264D" w:rsidRPr="00B40C4C" w:rsidRDefault="0089264D" w:rsidP="004B5DA0">
            <w:pPr>
              <w:jc w:val="right"/>
            </w:pPr>
          </w:p>
        </w:tc>
      </w:tr>
      <w:tr w:rsidR="00446E55" w:rsidRPr="00B40C4C" w14:paraId="34DBFBF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C2AF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D49931" w14:textId="77777777" w:rsidR="0089264D" w:rsidRPr="00B40C4C" w:rsidRDefault="0089264D" w:rsidP="009137DA">
            <w:r w:rsidRPr="00B40C4C">
              <w:t>52</w:t>
            </w:r>
          </w:p>
        </w:tc>
        <w:tc>
          <w:tcPr>
            <w:tcW w:w="260" w:type="dxa"/>
            <w:tcBorders>
              <w:top w:val="nil"/>
              <w:left w:val="nil"/>
              <w:bottom w:val="nil"/>
              <w:right w:val="nil"/>
            </w:tcBorders>
            <w:tcMar>
              <w:top w:w="43" w:type="dxa"/>
              <w:left w:w="0" w:type="dxa"/>
              <w:bottom w:w="0" w:type="dxa"/>
              <w:right w:w="0" w:type="dxa"/>
            </w:tcMar>
            <w:vAlign w:val="bottom"/>
          </w:tcPr>
          <w:p w14:paraId="1A05F4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7324E5" w14:textId="77777777" w:rsidR="0089264D" w:rsidRPr="00B40C4C" w:rsidRDefault="0089264D" w:rsidP="009137DA">
            <w:r w:rsidRPr="00B40C4C">
              <w:t>Tilskudd til landstrøm</w:t>
            </w:r>
          </w:p>
        </w:tc>
        <w:tc>
          <w:tcPr>
            <w:tcW w:w="1380" w:type="dxa"/>
            <w:tcBorders>
              <w:top w:val="nil"/>
              <w:left w:val="nil"/>
              <w:bottom w:val="nil"/>
              <w:right w:val="nil"/>
            </w:tcBorders>
            <w:tcMar>
              <w:top w:w="43" w:type="dxa"/>
              <w:left w:w="0" w:type="dxa"/>
              <w:bottom w:w="0" w:type="dxa"/>
              <w:right w:w="0" w:type="dxa"/>
            </w:tcMar>
            <w:vAlign w:val="bottom"/>
          </w:tcPr>
          <w:p w14:paraId="695B6B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253BD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6747FB6"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6E5471B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89B320D" w14:textId="77777777" w:rsidR="0089264D" w:rsidRPr="00B40C4C" w:rsidRDefault="0089264D" w:rsidP="004B5DA0">
            <w:pPr>
              <w:jc w:val="right"/>
            </w:pPr>
            <w:r w:rsidRPr="00B40C4C">
              <w:t>6 781 575 000</w:t>
            </w:r>
          </w:p>
        </w:tc>
      </w:tr>
      <w:tr w:rsidR="00446E55" w:rsidRPr="00B40C4C" w14:paraId="7CE6D14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5DBA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CF3C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D401B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5BFCB3" w14:textId="77777777" w:rsidR="0089264D" w:rsidRPr="00B40C4C" w:rsidRDefault="0089264D" w:rsidP="009137DA">
            <w:r w:rsidRPr="00B40C4C">
              <w:t>Sum Klima, naturmangfold og forurensning</w:t>
            </w:r>
          </w:p>
        </w:tc>
        <w:tc>
          <w:tcPr>
            <w:tcW w:w="1380" w:type="dxa"/>
            <w:tcBorders>
              <w:top w:val="nil"/>
              <w:left w:val="nil"/>
              <w:bottom w:val="nil"/>
              <w:right w:val="nil"/>
            </w:tcBorders>
            <w:tcMar>
              <w:top w:w="43" w:type="dxa"/>
              <w:left w:w="0" w:type="dxa"/>
              <w:bottom w:w="0" w:type="dxa"/>
              <w:right w:w="0" w:type="dxa"/>
            </w:tcMar>
            <w:vAlign w:val="bottom"/>
          </w:tcPr>
          <w:p w14:paraId="46FA33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9577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1B510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01395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D017B5F" w14:textId="77777777" w:rsidR="0089264D" w:rsidRPr="00B40C4C" w:rsidRDefault="0089264D" w:rsidP="004B5DA0">
            <w:pPr>
              <w:jc w:val="right"/>
            </w:pPr>
            <w:r w:rsidRPr="00B40C4C">
              <w:t>18 122 617 000</w:t>
            </w:r>
          </w:p>
        </w:tc>
      </w:tr>
      <w:tr w:rsidR="00446E55" w:rsidRPr="00B40C4C" w14:paraId="449AB73A"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DF6EACE" w14:textId="77777777" w:rsidR="0089264D" w:rsidRPr="00B40C4C" w:rsidRDefault="0089264D" w:rsidP="007457E4">
            <w:pPr>
              <w:pStyle w:val="tittel-gulbok2"/>
            </w:pPr>
            <w:r w:rsidRPr="00B40C4C">
              <w:t>Kulturmiljø</w:t>
            </w:r>
          </w:p>
        </w:tc>
      </w:tr>
      <w:tr w:rsidR="00446E55" w:rsidRPr="00B40C4C" w14:paraId="31A64740" w14:textId="77777777" w:rsidTr="008C2AB1">
        <w:trPr>
          <w:trHeight w:val="240"/>
        </w:trPr>
        <w:tc>
          <w:tcPr>
            <w:tcW w:w="567" w:type="dxa"/>
            <w:tcBorders>
              <w:top w:val="nil"/>
              <w:left w:val="nil"/>
              <w:bottom w:val="nil"/>
            </w:tcBorders>
            <w:tcMar>
              <w:top w:w="43" w:type="dxa"/>
              <w:left w:w="0" w:type="dxa"/>
              <w:bottom w:w="0" w:type="dxa"/>
              <w:right w:w="0" w:type="dxa"/>
            </w:tcMar>
          </w:tcPr>
          <w:p w14:paraId="7E741677" w14:textId="77777777" w:rsidR="0089264D" w:rsidRPr="00B40C4C" w:rsidRDefault="0089264D" w:rsidP="009137DA">
            <w:r w:rsidRPr="00B40C4C">
              <w:t>1429</w:t>
            </w:r>
          </w:p>
        </w:tc>
        <w:tc>
          <w:tcPr>
            <w:tcW w:w="260" w:type="dxa"/>
            <w:tcBorders>
              <w:top w:val="nil"/>
              <w:left w:val="nil"/>
              <w:bottom w:val="nil"/>
              <w:right w:val="nil"/>
            </w:tcBorders>
            <w:tcMar>
              <w:top w:w="43" w:type="dxa"/>
              <w:left w:w="0" w:type="dxa"/>
              <w:bottom w:w="0" w:type="dxa"/>
              <w:right w:w="0" w:type="dxa"/>
            </w:tcMar>
            <w:vAlign w:val="bottom"/>
          </w:tcPr>
          <w:p w14:paraId="468ED0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EA9F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FE7DD6" w14:textId="77777777" w:rsidR="0089264D" w:rsidRPr="00B40C4C" w:rsidRDefault="0089264D" w:rsidP="009137DA">
            <w:r w:rsidRPr="00B40C4C">
              <w:t>Riksantikvaren:</w:t>
            </w:r>
          </w:p>
        </w:tc>
        <w:tc>
          <w:tcPr>
            <w:tcW w:w="1380" w:type="dxa"/>
            <w:tcBorders>
              <w:top w:val="nil"/>
              <w:left w:val="nil"/>
              <w:bottom w:val="nil"/>
              <w:right w:val="nil"/>
            </w:tcBorders>
            <w:tcMar>
              <w:top w:w="43" w:type="dxa"/>
              <w:left w:w="0" w:type="dxa"/>
              <w:bottom w:w="0" w:type="dxa"/>
              <w:right w:w="0" w:type="dxa"/>
            </w:tcMar>
            <w:vAlign w:val="bottom"/>
          </w:tcPr>
          <w:p w14:paraId="3C2E37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145BF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1979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4EBBD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88E42C" w14:textId="77777777" w:rsidR="0089264D" w:rsidRPr="00B40C4C" w:rsidRDefault="0089264D" w:rsidP="004B5DA0">
            <w:pPr>
              <w:jc w:val="right"/>
            </w:pPr>
          </w:p>
        </w:tc>
      </w:tr>
      <w:tr w:rsidR="00446E55" w:rsidRPr="00B40C4C" w14:paraId="498B416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081E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95027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48C64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FB310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79564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3AF6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1BEA34" w14:textId="77777777" w:rsidR="0089264D" w:rsidRPr="00B40C4C" w:rsidRDefault="0089264D" w:rsidP="004B5DA0">
            <w:pPr>
              <w:jc w:val="right"/>
            </w:pPr>
            <w:r w:rsidRPr="00B40C4C">
              <w:t>163 173 000</w:t>
            </w:r>
          </w:p>
        </w:tc>
        <w:tc>
          <w:tcPr>
            <w:tcW w:w="180" w:type="dxa"/>
            <w:tcBorders>
              <w:top w:val="nil"/>
              <w:left w:val="nil"/>
              <w:bottom w:val="nil"/>
              <w:right w:val="nil"/>
            </w:tcBorders>
            <w:tcMar>
              <w:top w:w="43" w:type="dxa"/>
              <w:left w:w="0" w:type="dxa"/>
              <w:bottom w:w="0" w:type="dxa"/>
              <w:right w:w="0" w:type="dxa"/>
            </w:tcMar>
            <w:vAlign w:val="bottom"/>
          </w:tcPr>
          <w:p w14:paraId="77F46F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63C50B" w14:textId="77777777" w:rsidR="0089264D" w:rsidRPr="00B40C4C" w:rsidRDefault="0089264D" w:rsidP="004B5DA0">
            <w:pPr>
              <w:jc w:val="right"/>
            </w:pPr>
          </w:p>
        </w:tc>
      </w:tr>
      <w:tr w:rsidR="00446E55" w:rsidRPr="00B40C4C" w14:paraId="51A951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585F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5BABE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ADF2D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D65E75"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00F2B9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C8D49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919DE6" w14:textId="77777777" w:rsidR="0089264D" w:rsidRPr="00B40C4C" w:rsidRDefault="0089264D" w:rsidP="004B5DA0">
            <w:pPr>
              <w:jc w:val="right"/>
            </w:pPr>
            <w:r w:rsidRPr="00B40C4C">
              <w:t>32 985 000</w:t>
            </w:r>
          </w:p>
        </w:tc>
        <w:tc>
          <w:tcPr>
            <w:tcW w:w="180" w:type="dxa"/>
            <w:tcBorders>
              <w:top w:val="nil"/>
              <w:left w:val="nil"/>
              <w:bottom w:val="nil"/>
              <w:right w:val="nil"/>
            </w:tcBorders>
            <w:tcMar>
              <w:top w:w="43" w:type="dxa"/>
              <w:left w:w="0" w:type="dxa"/>
              <w:bottom w:w="0" w:type="dxa"/>
              <w:right w:w="0" w:type="dxa"/>
            </w:tcMar>
            <w:vAlign w:val="bottom"/>
          </w:tcPr>
          <w:p w14:paraId="3E6340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A193A2" w14:textId="77777777" w:rsidR="0089264D" w:rsidRPr="00B40C4C" w:rsidRDefault="0089264D" w:rsidP="004B5DA0">
            <w:pPr>
              <w:jc w:val="right"/>
            </w:pPr>
          </w:p>
        </w:tc>
      </w:tr>
      <w:tr w:rsidR="00446E55" w:rsidRPr="00B40C4C" w14:paraId="0C73543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7A640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095678"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314723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287F66" w14:textId="77777777" w:rsidR="0089264D" w:rsidRPr="00B40C4C" w:rsidRDefault="0089264D" w:rsidP="009137DA">
            <w:r w:rsidRPr="00B40C4C">
              <w:t>Flerårige prosjekt kulturmiljøforvaltning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9AC26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4DCA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4D2E7D" w14:textId="77777777" w:rsidR="0089264D" w:rsidRPr="00B40C4C" w:rsidRDefault="0089264D" w:rsidP="004B5DA0">
            <w:pPr>
              <w:jc w:val="right"/>
            </w:pPr>
            <w:r w:rsidRPr="00B40C4C">
              <w:t>33 408 000</w:t>
            </w:r>
          </w:p>
        </w:tc>
        <w:tc>
          <w:tcPr>
            <w:tcW w:w="180" w:type="dxa"/>
            <w:tcBorders>
              <w:top w:val="nil"/>
              <w:left w:val="nil"/>
              <w:bottom w:val="nil"/>
              <w:right w:val="nil"/>
            </w:tcBorders>
            <w:tcMar>
              <w:top w:w="43" w:type="dxa"/>
              <w:left w:w="0" w:type="dxa"/>
              <w:bottom w:w="0" w:type="dxa"/>
              <w:right w:w="0" w:type="dxa"/>
            </w:tcMar>
            <w:vAlign w:val="bottom"/>
          </w:tcPr>
          <w:p w14:paraId="1EFD3C1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F8020B" w14:textId="77777777" w:rsidR="0089264D" w:rsidRPr="00B40C4C" w:rsidRDefault="0089264D" w:rsidP="004B5DA0">
            <w:pPr>
              <w:jc w:val="right"/>
            </w:pPr>
          </w:p>
        </w:tc>
      </w:tr>
      <w:tr w:rsidR="00446E55" w:rsidRPr="00B40C4C" w14:paraId="39F32B9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726A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7E6D49"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4333E0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E0127F" w14:textId="77777777" w:rsidR="0089264D" w:rsidRPr="00B40C4C" w:rsidRDefault="0089264D" w:rsidP="009137DA">
            <w:r w:rsidRPr="00B40C4C">
              <w:t>Kulturmiljøkompetanse i kommunene</w:t>
            </w:r>
          </w:p>
        </w:tc>
        <w:tc>
          <w:tcPr>
            <w:tcW w:w="1380" w:type="dxa"/>
            <w:tcBorders>
              <w:top w:val="nil"/>
              <w:left w:val="nil"/>
              <w:bottom w:val="nil"/>
              <w:right w:val="nil"/>
            </w:tcBorders>
            <w:tcMar>
              <w:top w:w="43" w:type="dxa"/>
              <w:left w:w="0" w:type="dxa"/>
              <w:bottom w:w="0" w:type="dxa"/>
              <w:right w:w="0" w:type="dxa"/>
            </w:tcMar>
            <w:vAlign w:val="bottom"/>
          </w:tcPr>
          <w:p w14:paraId="3B327E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2E077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E25AEB" w14:textId="77777777" w:rsidR="0089264D" w:rsidRPr="00B40C4C" w:rsidRDefault="0089264D" w:rsidP="004B5DA0">
            <w:pPr>
              <w:jc w:val="right"/>
            </w:pPr>
            <w:r w:rsidRPr="00B40C4C">
              <w:t>14 406 000</w:t>
            </w:r>
          </w:p>
        </w:tc>
        <w:tc>
          <w:tcPr>
            <w:tcW w:w="180" w:type="dxa"/>
            <w:tcBorders>
              <w:top w:val="nil"/>
              <w:left w:val="nil"/>
              <w:bottom w:val="nil"/>
              <w:right w:val="nil"/>
            </w:tcBorders>
            <w:tcMar>
              <w:top w:w="43" w:type="dxa"/>
              <w:left w:w="0" w:type="dxa"/>
              <w:bottom w:w="0" w:type="dxa"/>
              <w:right w:w="0" w:type="dxa"/>
            </w:tcMar>
            <w:vAlign w:val="bottom"/>
          </w:tcPr>
          <w:p w14:paraId="39C6C3A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4CFF84" w14:textId="77777777" w:rsidR="0089264D" w:rsidRPr="00B40C4C" w:rsidRDefault="0089264D" w:rsidP="004B5DA0">
            <w:pPr>
              <w:jc w:val="right"/>
            </w:pPr>
          </w:p>
        </w:tc>
      </w:tr>
      <w:tr w:rsidR="00446E55" w:rsidRPr="00B40C4C" w14:paraId="7F6D1B2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0DD1C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A973F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8D3E7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627973" w14:textId="77777777" w:rsidR="0089264D" w:rsidRPr="00B40C4C" w:rsidRDefault="0089264D" w:rsidP="009137DA">
            <w:r w:rsidRPr="00B40C4C">
              <w:t>Tilskudd til automatisk fredete og andre arkeologiske kulturminner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0D9E85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B47C2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0C80F9" w14:textId="77777777" w:rsidR="0089264D" w:rsidRPr="00B40C4C" w:rsidRDefault="0089264D" w:rsidP="004B5DA0">
            <w:pPr>
              <w:jc w:val="right"/>
            </w:pPr>
            <w:r w:rsidRPr="00B40C4C">
              <w:t>41 952 000</w:t>
            </w:r>
          </w:p>
        </w:tc>
        <w:tc>
          <w:tcPr>
            <w:tcW w:w="180" w:type="dxa"/>
            <w:tcBorders>
              <w:top w:val="nil"/>
              <w:left w:val="nil"/>
              <w:bottom w:val="nil"/>
              <w:right w:val="nil"/>
            </w:tcBorders>
            <w:tcMar>
              <w:top w:w="43" w:type="dxa"/>
              <w:left w:w="0" w:type="dxa"/>
              <w:bottom w:w="0" w:type="dxa"/>
              <w:right w:w="0" w:type="dxa"/>
            </w:tcMar>
            <w:vAlign w:val="bottom"/>
          </w:tcPr>
          <w:p w14:paraId="27BC93F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855DD3" w14:textId="77777777" w:rsidR="0089264D" w:rsidRPr="00B40C4C" w:rsidRDefault="0089264D" w:rsidP="004B5DA0">
            <w:pPr>
              <w:jc w:val="right"/>
            </w:pPr>
          </w:p>
        </w:tc>
      </w:tr>
      <w:tr w:rsidR="00446E55" w:rsidRPr="00B40C4C" w14:paraId="637CA46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7B692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2536EF"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8B94A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7E8F6B" w14:textId="77777777" w:rsidR="0089264D" w:rsidRPr="00B40C4C" w:rsidRDefault="0089264D" w:rsidP="009137DA">
            <w:r w:rsidRPr="00B40C4C">
              <w:t>Tilskudd til fredet kulturmiljø i privat eie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D50EF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EF0D2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D865B0" w14:textId="77777777" w:rsidR="0089264D" w:rsidRPr="00B40C4C" w:rsidRDefault="0089264D" w:rsidP="004B5DA0">
            <w:pPr>
              <w:jc w:val="right"/>
            </w:pPr>
            <w:r w:rsidRPr="00B40C4C">
              <w:t>153 459 000</w:t>
            </w:r>
          </w:p>
        </w:tc>
        <w:tc>
          <w:tcPr>
            <w:tcW w:w="180" w:type="dxa"/>
            <w:tcBorders>
              <w:top w:val="nil"/>
              <w:left w:val="nil"/>
              <w:bottom w:val="nil"/>
              <w:right w:val="nil"/>
            </w:tcBorders>
            <w:tcMar>
              <w:top w:w="43" w:type="dxa"/>
              <w:left w:w="0" w:type="dxa"/>
              <w:bottom w:w="0" w:type="dxa"/>
              <w:right w:w="0" w:type="dxa"/>
            </w:tcMar>
            <w:vAlign w:val="bottom"/>
          </w:tcPr>
          <w:p w14:paraId="75C1E69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B7AD35" w14:textId="77777777" w:rsidR="0089264D" w:rsidRPr="00B40C4C" w:rsidRDefault="0089264D" w:rsidP="004B5DA0">
            <w:pPr>
              <w:jc w:val="right"/>
            </w:pPr>
          </w:p>
        </w:tc>
      </w:tr>
      <w:tr w:rsidR="00446E55" w:rsidRPr="00B40C4C" w14:paraId="2D92C4D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BB7D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D8C34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4C870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9F4BC4" w14:textId="77777777" w:rsidR="0089264D" w:rsidRPr="00B40C4C" w:rsidRDefault="0089264D" w:rsidP="009137DA">
            <w:r w:rsidRPr="00B40C4C">
              <w:t>Tilskudd til tekniske og industrielle kulturminner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22A8A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1D8F3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0BBF12" w14:textId="77777777" w:rsidR="0089264D" w:rsidRPr="00B40C4C" w:rsidRDefault="0089264D" w:rsidP="004B5DA0">
            <w:pPr>
              <w:jc w:val="right"/>
            </w:pPr>
            <w:r w:rsidRPr="00B40C4C">
              <w:t>62 798 000</w:t>
            </w:r>
          </w:p>
        </w:tc>
        <w:tc>
          <w:tcPr>
            <w:tcW w:w="180" w:type="dxa"/>
            <w:tcBorders>
              <w:top w:val="nil"/>
              <w:left w:val="nil"/>
              <w:bottom w:val="nil"/>
              <w:right w:val="nil"/>
            </w:tcBorders>
            <w:tcMar>
              <w:top w:w="43" w:type="dxa"/>
              <w:left w:w="0" w:type="dxa"/>
              <w:bottom w:w="0" w:type="dxa"/>
              <w:right w:w="0" w:type="dxa"/>
            </w:tcMar>
            <w:vAlign w:val="bottom"/>
          </w:tcPr>
          <w:p w14:paraId="7FADCE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DFE64C" w14:textId="77777777" w:rsidR="0089264D" w:rsidRPr="00B40C4C" w:rsidRDefault="0089264D" w:rsidP="004B5DA0">
            <w:pPr>
              <w:jc w:val="right"/>
            </w:pPr>
          </w:p>
        </w:tc>
      </w:tr>
      <w:tr w:rsidR="00446E55" w:rsidRPr="00B40C4C" w14:paraId="25EE644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96D7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E2CACA"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5A8A7B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A083FD" w14:textId="77777777" w:rsidR="0089264D" w:rsidRPr="00B40C4C" w:rsidRDefault="0089264D" w:rsidP="009137DA">
            <w:r w:rsidRPr="00B40C4C">
              <w:t>Tilskudd til bygninger og anlegg fra middelalderen og brannsikring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1F42C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5F991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180C0FA" w14:textId="77777777" w:rsidR="0089264D" w:rsidRPr="00B40C4C" w:rsidRDefault="0089264D" w:rsidP="004B5DA0">
            <w:pPr>
              <w:jc w:val="right"/>
            </w:pPr>
            <w:r w:rsidRPr="00B40C4C">
              <w:t>52 850 000</w:t>
            </w:r>
          </w:p>
        </w:tc>
        <w:tc>
          <w:tcPr>
            <w:tcW w:w="180" w:type="dxa"/>
            <w:tcBorders>
              <w:top w:val="nil"/>
              <w:left w:val="nil"/>
              <w:bottom w:val="nil"/>
              <w:right w:val="nil"/>
            </w:tcBorders>
            <w:tcMar>
              <w:top w:w="43" w:type="dxa"/>
              <w:left w:w="0" w:type="dxa"/>
              <w:bottom w:w="0" w:type="dxa"/>
              <w:right w:w="0" w:type="dxa"/>
            </w:tcMar>
            <w:vAlign w:val="bottom"/>
          </w:tcPr>
          <w:p w14:paraId="0378048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524A05" w14:textId="77777777" w:rsidR="0089264D" w:rsidRPr="00B40C4C" w:rsidRDefault="0089264D" w:rsidP="004B5DA0">
            <w:pPr>
              <w:jc w:val="right"/>
            </w:pPr>
          </w:p>
        </w:tc>
      </w:tr>
      <w:tr w:rsidR="00446E55" w:rsidRPr="00B40C4C" w14:paraId="0B1EE3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89D6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E59DE4"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2AE7269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C15FBB" w14:textId="77777777" w:rsidR="0089264D" w:rsidRPr="00B40C4C" w:rsidRDefault="0089264D" w:rsidP="009137DA">
            <w:r w:rsidRPr="00B40C4C">
              <w:t>Tilskudd til fartøyvern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58244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936B7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8E75AE" w14:textId="77777777" w:rsidR="0089264D" w:rsidRPr="00B40C4C" w:rsidRDefault="0089264D" w:rsidP="004B5DA0">
            <w:pPr>
              <w:jc w:val="right"/>
            </w:pPr>
            <w:r w:rsidRPr="00B40C4C">
              <w:t>76 472 000</w:t>
            </w:r>
          </w:p>
        </w:tc>
        <w:tc>
          <w:tcPr>
            <w:tcW w:w="180" w:type="dxa"/>
            <w:tcBorders>
              <w:top w:val="nil"/>
              <w:left w:val="nil"/>
              <w:bottom w:val="nil"/>
              <w:right w:val="nil"/>
            </w:tcBorders>
            <w:tcMar>
              <w:top w:w="43" w:type="dxa"/>
              <w:left w:w="0" w:type="dxa"/>
              <w:bottom w:w="0" w:type="dxa"/>
              <w:right w:w="0" w:type="dxa"/>
            </w:tcMar>
            <w:vAlign w:val="bottom"/>
          </w:tcPr>
          <w:p w14:paraId="2745744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8A4FA9" w14:textId="77777777" w:rsidR="0089264D" w:rsidRPr="00B40C4C" w:rsidRDefault="0089264D" w:rsidP="004B5DA0">
            <w:pPr>
              <w:jc w:val="right"/>
            </w:pPr>
          </w:p>
        </w:tc>
      </w:tr>
      <w:tr w:rsidR="00446E55" w:rsidRPr="00B40C4C" w14:paraId="62111E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F78A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9035F0"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87214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80A455" w14:textId="77777777" w:rsidR="0089264D" w:rsidRPr="00B40C4C" w:rsidRDefault="0089264D" w:rsidP="009137DA">
            <w:r w:rsidRPr="00B40C4C">
              <w:t>Tilskudd til fartøyvernsentrene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12D48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3373D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EF14A2" w14:textId="77777777" w:rsidR="0089264D" w:rsidRPr="00B40C4C" w:rsidRDefault="0089264D" w:rsidP="004B5DA0">
            <w:pPr>
              <w:jc w:val="right"/>
            </w:pPr>
            <w:r w:rsidRPr="00B40C4C">
              <w:t>18 886 000</w:t>
            </w:r>
          </w:p>
        </w:tc>
        <w:tc>
          <w:tcPr>
            <w:tcW w:w="180" w:type="dxa"/>
            <w:tcBorders>
              <w:top w:val="nil"/>
              <w:left w:val="nil"/>
              <w:bottom w:val="nil"/>
              <w:right w:val="nil"/>
            </w:tcBorders>
            <w:tcMar>
              <w:top w:w="43" w:type="dxa"/>
              <w:left w:w="0" w:type="dxa"/>
              <w:bottom w:w="0" w:type="dxa"/>
              <w:right w:w="0" w:type="dxa"/>
            </w:tcMar>
            <w:vAlign w:val="bottom"/>
          </w:tcPr>
          <w:p w14:paraId="37F760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3DB337" w14:textId="77777777" w:rsidR="0089264D" w:rsidRPr="00B40C4C" w:rsidRDefault="0089264D" w:rsidP="004B5DA0">
            <w:pPr>
              <w:jc w:val="right"/>
            </w:pPr>
          </w:p>
        </w:tc>
      </w:tr>
      <w:tr w:rsidR="00446E55" w:rsidRPr="00B40C4C" w14:paraId="052A7772"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45DDEF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419D89"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664586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36A509" w14:textId="77777777" w:rsidR="0089264D" w:rsidRPr="00B40C4C" w:rsidRDefault="0089264D" w:rsidP="009137DA">
            <w:r w:rsidRPr="00B40C4C">
              <w:t>Tilskudd til utvalgte kulturlandskap i jordbruket og kulturlandskap i verdensarvområder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F65FA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59FED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927CE2" w14:textId="77777777" w:rsidR="0089264D" w:rsidRPr="00B40C4C" w:rsidRDefault="0089264D" w:rsidP="004B5DA0">
            <w:pPr>
              <w:jc w:val="right"/>
            </w:pPr>
            <w:r w:rsidRPr="00B40C4C">
              <w:t>18 534 000</w:t>
            </w:r>
          </w:p>
        </w:tc>
        <w:tc>
          <w:tcPr>
            <w:tcW w:w="180" w:type="dxa"/>
            <w:tcBorders>
              <w:top w:val="nil"/>
              <w:left w:val="nil"/>
              <w:bottom w:val="nil"/>
              <w:right w:val="nil"/>
            </w:tcBorders>
            <w:tcMar>
              <w:top w:w="43" w:type="dxa"/>
              <w:left w:w="0" w:type="dxa"/>
              <w:bottom w:w="0" w:type="dxa"/>
              <w:right w:w="0" w:type="dxa"/>
            </w:tcMar>
            <w:vAlign w:val="bottom"/>
          </w:tcPr>
          <w:p w14:paraId="6FCDD0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D12FFB" w14:textId="77777777" w:rsidR="0089264D" w:rsidRPr="00B40C4C" w:rsidRDefault="0089264D" w:rsidP="004B5DA0">
            <w:pPr>
              <w:jc w:val="right"/>
            </w:pPr>
          </w:p>
        </w:tc>
      </w:tr>
      <w:tr w:rsidR="00446E55" w:rsidRPr="00B40C4C" w14:paraId="1FEB5FC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934F9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64C4B4"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04DAEB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86C415" w14:textId="77777777" w:rsidR="0089264D" w:rsidRPr="00B40C4C" w:rsidRDefault="0089264D" w:rsidP="009137DA">
            <w:r w:rsidRPr="00B40C4C">
              <w:t>Tilskudd til verdiskapingsarbeid på kulturmiljøområdet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61D53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233C8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D5D4F8" w14:textId="77777777" w:rsidR="0089264D" w:rsidRPr="00B40C4C" w:rsidRDefault="0089264D" w:rsidP="004B5DA0">
            <w:pPr>
              <w:jc w:val="right"/>
            </w:pPr>
            <w:r w:rsidRPr="00B40C4C">
              <w:t>11 986 000</w:t>
            </w:r>
          </w:p>
        </w:tc>
        <w:tc>
          <w:tcPr>
            <w:tcW w:w="180" w:type="dxa"/>
            <w:tcBorders>
              <w:top w:val="nil"/>
              <w:left w:val="nil"/>
              <w:bottom w:val="nil"/>
              <w:right w:val="nil"/>
            </w:tcBorders>
            <w:tcMar>
              <w:top w:w="43" w:type="dxa"/>
              <w:left w:w="0" w:type="dxa"/>
              <w:bottom w:w="0" w:type="dxa"/>
              <w:right w:w="0" w:type="dxa"/>
            </w:tcMar>
            <w:vAlign w:val="bottom"/>
          </w:tcPr>
          <w:p w14:paraId="2E5804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AB33B5" w14:textId="77777777" w:rsidR="0089264D" w:rsidRPr="00B40C4C" w:rsidRDefault="0089264D" w:rsidP="004B5DA0">
            <w:pPr>
              <w:jc w:val="right"/>
            </w:pPr>
          </w:p>
        </w:tc>
      </w:tr>
      <w:tr w:rsidR="00446E55" w:rsidRPr="00B40C4C" w14:paraId="2CD06D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C611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9BA71D"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6E66BE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95F39A" w14:textId="77777777" w:rsidR="0089264D" w:rsidRPr="00B40C4C" w:rsidRDefault="0089264D" w:rsidP="009137DA">
            <w:r w:rsidRPr="00B40C4C">
              <w:t>Tilskudd til verdensarven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1AF62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6245E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51F94F2" w14:textId="77777777" w:rsidR="0089264D" w:rsidRPr="00B40C4C" w:rsidRDefault="0089264D" w:rsidP="004B5DA0">
            <w:pPr>
              <w:jc w:val="right"/>
            </w:pPr>
            <w:r w:rsidRPr="00B40C4C">
              <w:t>56 785 000</w:t>
            </w:r>
          </w:p>
        </w:tc>
        <w:tc>
          <w:tcPr>
            <w:tcW w:w="180" w:type="dxa"/>
            <w:tcBorders>
              <w:top w:val="nil"/>
              <w:left w:val="nil"/>
              <w:bottom w:val="nil"/>
              <w:right w:val="nil"/>
            </w:tcBorders>
            <w:tcMar>
              <w:top w:w="43" w:type="dxa"/>
              <w:left w:w="0" w:type="dxa"/>
              <w:bottom w:w="0" w:type="dxa"/>
              <w:right w:w="0" w:type="dxa"/>
            </w:tcMar>
            <w:vAlign w:val="bottom"/>
          </w:tcPr>
          <w:p w14:paraId="27A1B10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120EDA" w14:textId="77777777" w:rsidR="0089264D" w:rsidRPr="00B40C4C" w:rsidRDefault="0089264D" w:rsidP="004B5DA0">
            <w:pPr>
              <w:jc w:val="right"/>
            </w:pPr>
            <w:r w:rsidRPr="00B40C4C">
              <w:t>737 694 000</w:t>
            </w:r>
          </w:p>
        </w:tc>
      </w:tr>
      <w:tr w:rsidR="00446E55" w:rsidRPr="00B40C4C" w14:paraId="24FCA939" w14:textId="77777777" w:rsidTr="008C2AB1">
        <w:trPr>
          <w:trHeight w:val="240"/>
        </w:trPr>
        <w:tc>
          <w:tcPr>
            <w:tcW w:w="567" w:type="dxa"/>
            <w:tcBorders>
              <w:top w:val="nil"/>
              <w:left w:val="nil"/>
              <w:bottom w:val="nil"/>
            </w:tcBorders>
            <w:tcMar>
              <w:top w:w="43" w:type="dxa"/>
              <w:left w:w="0" w:type="dxa"/>
              <w:bottom w:w="0" w:type="dxa"/>
              <w:right w:w="0" w:type="dxa"/>
            </w:tcMar>
          </w:tcPr>
          <w:p w14:paraId="5304C892" w14:textId="77777777" w:rsidR="0089264D" w:rsidRPr="00B40C4C" w:rsidRDefault="0089264D" w:rsidP="009137DA">
            <w:r w:rsidRPr="00B40C4C">
              <w:t>1432</w:t>
            </w:r>
          </w:p>
        </w:tc>
        <w:tc>
          <w:tcPr>
            <w:tcW w:w="260" w:type="dxa"/>
            <w:tcBorders>
              <w:top w:val="nil"/>
              <w:left w:val="nil"/>
              <w:bottom w:val="nil"/>
              <w:right w:val="nil"/>
            </w:tcBorders>
            <w:tcMar>
              <w:top w:w="43" w:type="dxa"/>
              <w:left w:w="0" w:type="dxa"/>
              <w:bottom w:w="0" w:type="dxa"/>
              <w:right w:w="0" w:type="dxa"/>
            </w:tcMar>
            <w:vAlign w:val="bottom"/>
          </w:tcPr>
          <w:p w14:paraId="798F79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450B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DDEDD9" w14:textId="77777777" w:rsidR="0089264D" w:rsidRPr="00B40C4C" w:rsidRDefault="0089264D" w:rsidP="009137DA">
            <w:r w:rsidRPr="00B40C4C">
              <w:t>Norsk kulturminnefond:</w:t>
            </w:r>
          </w:p>
        </w:tc>
        <w:tc>
          <w:tcPr>
            <w:tcW w:w="1380" w:type="dxa"/>
            <w:tcBorders>
              <w:top w:val="nil"/>
              <w:left w:val="nil"/>
              <w:bottom w:val="nil"/>
              <w:right w:val="nil"/>
            </w:tcBorders>
            <w:tcMar>
              <w:top w:w="43" w:type="dxa"/>
              <w:left w:w="0" w:type="dxa"/>
              <w:bottom w:w="0" w:type="dxa"/>
              <w:right w:w="0" w:type="dxa"/>
            </w:tcMar>
            <w:vAlign w:val="bottom"/>
          </w:tcPr>
          <w:p w14:paraId="33FA7D4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A569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CB84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AF712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954ECC" w14:textId="77777777" w:rsidR="0089264D" w:rsidRPr="00B40C4C" w:rsidRDefault="0089264D" w:rsidP="004B5DA0">
            <w:pPr>
              <w:jc w:val="right"/>
            </w:pPr>
          </w:p>
        </w:tc>
      </w:tr>
      <w:tr w:rsidR="00446E55" w:rsidRPr="00B40C4C" w14:paraId="4CCC14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F4C3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01BBBF"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058C7A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41CB50" w14:textId="77777777" w:rsidR="0089264D" w:rsidRPr="00B40C4C" w:rsidRDefault="0089264D" w:rsidP="009137DA">
            <w:r w:rsidRPr="00B40C4C">
              <w:t>Til disposisjon for tiltak på kulturmiljøfeltet</w:t>
            </w:r>
          </w:p>
        </w:tc>
        <w:tc>
          <w:tcPr>
            <w:tcW w:w="1380" w:type="dxa"/>
            <w:tcBorders>
              <w:top w:val="nil"/>
              <w:left w:val="nil"/>
              <w:bottom w:val="nil"/>
              <w:right w:val="nil"/>
            </w:tcBorders>
            <w:tcMar>
              <w:top w:w="43" w:type="dxa"/>
              <w:left w:w="0" w:type="dxa"/>
              <w:bottom w:w="0" w:type="dxa"/>
              <w:right w:w="0" w:type="dxa"/>
            </w:tcMar>
            <w:vAlign w:val="bottom"/>
          </w:tcPr>
          <w:p w14:paraId="6C21B7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96B60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4D12ACB" w14:textId="77777777" w:rsidR="0089264D" w:rsidRPr="00B40C4C" w:rsidRDefault="0089264D" w:rsidP="004B5DA0">
            <w:pPr>
              <w:jc w:val="right"/>
            </w:pPr>
            <w:r w:rsidRPr="00B40C4C">
              <w:t>137 254 000</w:t>
            </w:r>
          </w:p>
        </w:tc>
        <w:tc>
          <w:tcPr>
            <w:tcW w:w="180" w:type="dxa"/>
            <w:tcBorders>
              <w:top w:val="nil"/>
              <w:left w:val="nil"/>
              <w:bottom w:val="nil"/>
              <w:right w:val="nil"/>
            </w:tcBorders>
            <w:tcMar>
              <w:top w:w="43" w:type="dxa"/>
              <w:left w:w="0" w:type="dxa"/>
              <w:bottom w:w="0" w:type="dxa"/>
              <w:right w:w="0" w:type="dxa"/>
            </w:tcMar>
            <w:vAlign w:val="bottom"/>
          </w:tcPr>
          <w:p w14:paraId="67636CD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C532555" w14:textId="77777777" w:rsidR="0089264D" w:rsidRPr="00B40C4C" w:rsidRDefault="0089264D" w:rsidP="004B5DA0">
            <w:pPr>
              <w:jc w:val="right"/>
            </w:pPr>
            <w:r w:rsidRPr="00B40C4C">
              <w:t>137 254 000</w:t>
            </w:r>
          </w:p>
        </w:tc>
      </w:tr>
      <w:tr w:rsidR="00446E55" w:rsidRPr="00B40C4C" w14:paraId="293A1A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4239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9703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6B554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B32EC0" w14:textId="77777777" w:rsidR="0089264D" w:rsidRPr="00B40C4C" w:rsidRDefault="0089264D" w:rsidP="009137DA">
            <w:r w:rsidRPr="00B40C4C">
              <w:t>Sum Kulturmiljø</w:t>
            </w:r>
          </w:p>
        </w:tc>
        <w:tc>
          <w:tcPr>
            <w:tcW w:w="1380" w:type="dxa"/>
            <w:tcBorders>
              <w:top w:val="nil"/>
              <w:left w:val="nil"/>
              <w:bottom w:val="nil"/>
              <w:right w:val="nil"/>
            </w:tcBorders>
            <w:tcMar>
              <w:top w:w="43" w:type="dxa"/>
              <w:left w:w="0" w:type="dxa"/>
              <w:bottom w:w="0" w:type="dxa"/>
              <w:right w:w="0" w:type="dxa"/>
            </w:tcMar>
            <w:vAlign w:val="bottom"/>
          </w:tcPr>
          <w:p w14:paraId="301571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A324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A953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E4940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810D7F8" w14:textId="77777777" w:rsidR="0089264D" w:rsidRPr="00B40C4C" w:rsidRDefault="0089264D" w:rsidP="004B5DA0">
            <w:pPr>
              <w:jc w:val="right"/>
            </w:pPr>
            <w:r w:rsidRPr="00B40C4C">
              <w:t>874 948 000</w:t>
            </w:r>
          </w:p>
        </w:tc>
      </w:tr>
      <w:tr w:rsidR="00446E55" w:rsidRPr="00B40C4C" w14:paraId="3D371FA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5208FBD" w14:textId="77777777" w:rsidR="0089264D" w:rsidRPr="00B40C4C" w:rsidRDefault="0089264D" w:rsidP="007457E4">
            <w:pPr>
              <w:pStyle w:val="tittel-gulbok2"/>
            </w:pPr>
            <w:r w:rsidRPr="00B40C4C">
              <w:t>Nord- og polarområdene</w:t>
            </w:r>
          </w:p>
        </w:tc>
      </w:tr>
      <w:tr w:rsidR="00446E55" w:rsidRPr="00B40C4C" w14:paraId="470238DC" w14:textId="77777777" w:rsidTr="008C2AB1">
        <w:trPr>
          <w:trHeight w:val="240"/>
        </w:trPr>
        <w:tc>
          <w:tcPr>
            <w:tcW w:w="567" w:type="dxa"/>
            <w:tcBorders>
              <w:top w:val="nil"/>
              <w:left w:val="nil"/>
              <w:bottom w:val="nil"/>
            </w:tcBorders>
            <w:tcMar>
              <w:top w:w="43" w:type="dxa"/>
              <w:left w:w="0" w:type="dxa"/>
              <w:bottom w:w="0" w:type="dxa"/>
              <w:right w:w="0" w:type="dxa"/>
            </w:tcMar>
          </w:tcPr>
          <w:p w14:paraId="06C602EB" w14:textId="77777777" w:rsidR="0089264D" w:rsidRPr="00B40C4C" w:rsidRDefault="0089264D" w:rsidP="009137DA">
            <w:r w:rsidRPr="00B40C4C">
              <w:t>1471</w:t>
            </w:r>
          </w:p>
        </w:tc>
        <w:tc>
          <w:tcPr>
            <w:tcW w:w="260" w:type="dxa"/>
            <w:tcBorders>
              <w:top w:val="nil"/>
              <w:left w:val="nil"/>
              <w:bottom w:val="nil"/>
              <w:right w:val="nil"/>
            </w:tcBorders>
            <w:tcMar>
              <w:top w:w="43" w:type="dxa"/>
              <w:left w:w="0" w:type="dxa"/>
              <w:bottom w:w="0" w:type="dxa"/>
              <w:right w:w="0" w:type="dxa"/>
            </w:tcMar>
            <w:vAlign w:val="bottom"/>
          </w:tcPr>
          <w:p w14:paraId="756A9C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F579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433517" w14:textId="77777777" w:rsidR="0089264D" w:rsidRPr="00B40C4C" w:rsidRDefault="0089264D" w:rsidP="009137DA">
            <w:r w:rsidRPr="00B40C4C">
              <w:t>Norsk Polarinstitutt:</w:t>
            </w:r>
          </w:p>
        </w:tc>
        <w:tc>
          <w:tcPr>
            <w:tcW w:w="1380" w:type="dxa"/>
            <w:tcBorders>
              <w:top w:val="nil"/>
              <w:left w:val="nil"/>
              <w:bottom w:val="nil"/>
              <w:right w:val="nil"/>
            </w:tcBorders>
            <w:tcMar>
              <w:top w:w="43" w:type="dxa"/>
              <w:left w:w="0" w:type="dxa"/>
              <w:bottom w:w="0" w:type="dxa"/>
              <w:right w:w="0" w:type="dxa"/>
            </w:tcMar>
            <w:vAlign w:val="bottom"/>
          </w:tcPr>
          <w:p w14:paraId="7E58640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036F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EE63D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C7EE2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073ED5" w14:textId="77777777" w:rsidR="0089264D" w:rsidRPr="00B40C4C" w:rsidRDefault="0089264D" w:rsidP="004B5DA0">
            <w:pPr>
              <w:jc w:val="right"/>
            </w:pPr>
          </w:p>
        </w:tc>
      </w:tr>
      <w:tr w:rsidR="00446E55" w:rsidRPr="00B40C4C" w14:paraId="2131F8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4C34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8E9CA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B1BB2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89221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7ED8F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AF44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EBBCCE" w14:textId="77777777" w:rsidR="0089264D" w:rsidRPr="00B40C4C" w:rsidRDefault="0089264D" w:rsidP="004B5DA0">
            <w:pPr>
              <w:jc w:val="right"/>
            </w:pPr>
            <w:r w:rsidRPr="00B40C4C">
              <w:t>265 927 000</w:t>
            </w:r>
          </w:p>
        </w:tc>
        <w:tc>
          <w:tcPr>
            <w:tcW w:w="180" w:type="dxa"/>
            <w:tcBorders>
              <w:top w:val="nil"/>
              <w:left w:val="nil"/>
              <w:bottom w:val="nil"/>
              <w:right w:val="nil"/>
            </w:tcBorders>
            <w:tcMar>
              <w:top w:w="43" w:type="dxa"/>
              <w:left w:w="0" w:type="dxa"/>
              <w:bottom w:w="0" w:type="dxa"/>
              <w:right w:w="0" w:type="dxa"/>
            </w:tcMar>
            <w:vAlign w:val="bottom"/>
          </w:tcPr>
          <w:p w14:paraId="1BB6F7A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470905" w14:textId="77777777" w:rsidR="0089264D" w:rsidRPr="00B40C4C" w:rsidRDefault="0089264D" w:rsidP="004B5DA0">
            <w:pPr>
              <w:jc w:val="right"/>
            </w:pPr>
          </w:p>
        </w:tc>
      </w:tr>
      <w:tr w:rsidR="00446E55" w:rsidRPr="00B40C4C" w14:paraId="65FE13E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1FF7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6E58BC"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24EDB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45724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3D69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177C6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0C5A6D" w14:textId="77777777" w:rsidR="0089264D" w:rsidRPr="00B40C4C" w:rsidRDefault="0089264D" w:rsidP="004B5DA0">
            <w:pPr>
              <w:jc w:val="right"/>
            </w:pPr>
            <w:r w:rsidRPr="00B40C4C">
              <w:t>129 623 000</w:t>
            </w:r>
          </w:p>
        </w:tc>
        <w:tc>
          <w:tcPr>
            <w:tcW w:w="180" w:type="dxa"/>
            <w:tcBorders>
              <w:top w:val="nil"/>
              <w:left w:val="nil"/>
              <w:bottom w:val="nil"/>
              <w:right w:val="nil"/>
            </w:tcBorders>
            <w:tcMar>
              <w:top w:w="43" w:type="dxa"/>
              <w:left w:w="0" w:type="dxa"/>
              <w:bottom w:w="0" w:type="dxa"/>
              <w:right w:w="0" w:type="dxa"/>
            </w:tcMar>
            <w:vAlign w:val="bottom"/>
          </w:tcPr>
          <w:p w14:paraId="40F5EDB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ADC227" w14:textId="77777777" w:rsidR="0089264D" w:rsidRPr="00B40C4C" w:rsidRDefault="0089264D" w:rsidP="004B5DA0">
            <w:pPr>
              <w:jc w:val="right"/>
            </w:pPr>
          </w:p>
        </w:tc>
      </w:tr>
      <w:tr w:rsidR="00446E55" w:rsidRPr="00B40C4C" w14:paraId="364349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4D84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CF63A7"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E2EC6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7C2585" w14:textId="77777777" w:rsidR="0089264D" w:rsidRPr="00B40C4C" w:rsidRDefault="0089264D" w:rsidP="009137DA">
            <w:r w:rsidRPr="00B40C4C">
              <w:t>Stipend</w:t>
            </w:r>
          </w:p>
        </w:tc>
        <w:tc>
          <w:tcPr>
            <w:tcW w:w="1380" w:type="dxa"/>
            <w:tcBorders>
              <w:top w:val="nil"/>
              <w:left w:val="nil"/>
              <w:bottom w:val="nil"/>
              <w:right w:val="nil"/>
            </w:tcBorders>
            <w:tcMar>
              <w:top w:w="43" w:type="dxa"/>
              <w:left w:w="0" w:type="dxa"/>
              <w:bottom w:w="0" w:type="dxa"/>
              <w:right w:w="0" w:type="dxa"/>
            </w:tcMar>
            <w:vAlign w:val="bottom"/>
          </w:tcPr>
          <w:p w14:paraId="4CB802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5742B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0A6E655" w14:textId="77777777" w:rsidR="0089264D" w:rsidRPr="00B40C4C" w:rsidRDefault="0089264D" w:rsidP="004B5DA0">
            <w:pPr>
              <w:jc w:val="right"/>
            </w:pPr>
            <w:r w:rsidRPr="00B40C4C">
              <w:t>597 000</w:t>
            </w:r>
          </w:p>
        </w:tc>
        <w:tc>
          <w:tcPr>
            <w:tcW w:w="180" w:type="dxa"/>
            <w:tcBorders>
              <w:top w:val="nil"/>
              <w:left w:val="nil"/>
              <w:bottom w:val="nil"/>
              <w:right w:val="nil"/>
            </w:tcBorders>
            <w:tcMar>
              <w:top w:w="43" w:type="dxa"/>
              <w:left w:w="0" w:type="dxa"/>
              <w:bottom w:w="0" w:type="dxa"/>
              <w:right w:w="0" w:type="dxa"/>
            </w:tcMar>
            <w:vAlign w:val="bottom"/>
          </w:tcPr>
          <w:p w14:paraId="6DDF16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79D093" w14:textId="77777777" w:rsidR="0089264D" w:rsidRPr="00B40C4C" w:rsidRDefault="0089264D" w:rsidP="004B5DA0">
            <w:pPr>
              <w:jc w:val="right"/>
            </w:pPr>
            <w:r w:rsidRPr="00B40C4C">
              <w:t>396 147 000</w:t>
            </w:r>
          </w:p>
        </w:tc>
      </w:tr>
      <w:tr w:rsidR="00446E55" w:rsidRPr="00B40C4C" w14:paraId="64F4B2C2" w14:textId="77777777" w:rsidTr="008C2AB1">
        <w:trPr>
          <w:trHeight w:val="240"/>
        </w:trPr>
        <w:tc>
          <w:tcPr>
            <w:tcW w:w="567" w:type="dxa"/>
            <w:tcBorders>
              <w:top w:val="nil"/>
              <w:left w:val="nil"/>
              <w:bottom w:val="nil"/>
            </w:tcBorders>
            <w:tcMar>
              <w:top w:w="43" w:type="dxa"/>
              <w:left w:w="0" w:type="dxa"/>
              <w:bottom w:w="0" w:type="dxa"/>
              <w:right w:w="0" w:type="dxa"/>
            </w:tcMar>
          </w:tcPr>
          <w:p w14:paraId="4E6E6D7B" w14:textId="77777777" w:rsidR="0089264D" w:rsidRPr="00B40C4C" w:rsidRDefault="0089264D" w:rsidP="009137DA">
            <w:r w:rsidRPr="00B40C4C">
              <w:t>1472</w:t>
            </w:r>
          </w:p>
        </w:tc>
        <w:tc>
          <w:tcPr>
            <w:tcW w:w="260" w:type="dxa"/>
            <w:tcBorders>
              <w:top w:val="nil"/>
              <w:left w:val="nil"/>
              <w:bottom w:val="nil"/>
              <w:right w:val="nil"/>
            </w:tcBorders>
            <w:tcMar>
              <w:top w:w="43" w:type="dxa"/>
              <w:left w:w="0" w:type="dxa"/>
              <w:bottom w:w="0" w:type="dxa"/>
              <w:right w:w="0" w:type="dxa"/>
            </w:tcMar>
            <w:vAlign w:val="bottom"/>
          </w:tcPr>
          <w:p w14:paraId="7D6AD6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6AB76C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F7817B" w14:textId="77777777" w:rsidR="0089264D" w:rsidRPr="00B40C4C" w:rsidRDefault="0089264D" w:rsidP="009137DA">
            <w:r w:rsidRPr="00B40C4C">
              <w:t>Svalbards miljøvernfond:</w:t>
            </w:r>
          </w:p>
        </w:tc>
        <w:tc>
          <w:tcPr>
            <w:tcW w:w="1380" w:type="dxa"/>
            <w:tcBorders>
              <w:top w:val="nil"/>
              <w:left w:val="nil"/>
              <w:bottom w:val="nil"/>
              <w:right w:val="nil"/>
            </w:tcBorders>
            <w:tcMar>
              <w:top w:w="43" w:type="dxa"/>
              <w:left w:w="0" w:type="dxa"/>
              <w:bottom w:w="0" w:type="dxa"/>
              <w:right w:w="0" w:type="dxa"/>
            </w:tcMar>
            <w:vAlign w:val="bottom"/>
          </w:tcPr>
          <w:p w14:paraId="042F54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D525E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1BB1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822A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B65556" w14:textId="77777777" w:rsidR="0089264D" w:rsidRPr="00B40C4C" w:rsidRDefault="0089264D" w:rsidP="004B5DA0">
            <w:pPr>
              <w:jc w:val="right"/>
            </w:pPr>
          </w:p>
        </w:tc>
      </w:tr>
      <w:tr w:rsidR="00446E55" w:rsidRPr="00B40C4C" w14:paraId="19DCE6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7AB9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2F562F"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400A31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2C02AF" w14:textId="77777777" w:rsidR="0089264D" w:rsidRPr="00B40C4C" w:rsidRDefault="0089264D" w:rsidP="009137DA">
            <w:r w:rsidRPr="00B40C4C">
              <w:t>Overføringer til Svalbards miljøvernfond</w:t>
            </w:r>
          </w:p>
        </w:tc>
        <w:tc>
          <w:tcPr>
            <w:tcW w:w="1380" w:type="dxa"/>
            <w:tcBorders>
              <w:top w:val="nil"/>
              <w:left w:val="nil"/>
              <w:bottom w:val="nil"/>
              <w:right w:val="nil"/>
            </w:tcBorders>
            <w:tcMar>
              <w:top w:w="43" w:type="dxa"/>
              <w:left w:w="0" w:type="dxa"/>
              <w:bottom w:w="0" w:type="dxa"/>
              <w:right w:w="0" w:type="dxa"/>
            </w:tcMar>
            <w:vAlign w:val="bottom"/>
          </w:tcPr>
          <w:p w14:paraId="4D6FDC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6FB2E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3300EE7" w14:textId="77777777" w:rsidR="0089264D" w:rsidRPr="00B40C4C" w:rsidRDefault="0089264D" w:rsidP="004B5DA0">
            <w:pPr>
              <w:jc w:val="right"/>
            </w:pPr>
            <w:r w:rsidRPr="00B40C4C">
              <w:t>18 632 000</w:t>
            </w:r>
          </w:p>
        </w:tc>
        <w:tc>
          <w:tcPr>
            <w:tcW w:w="180" w:type="dxa"/>
            <w:tcBorders>
              <w:top w:val="nil"/>
              <w:left w:val="nil"/>
              <w:bottom w:val="nil"/>
              <w:right w:val="nil"/>
            </w:tcBorders>
            <w:tcMar>
              <w:top w:w="43" w:type="dxa"/>
              <w:left w:w="0" w:type="dxa"/>
              <w:bottom w:w="0" w:type="dxa"/>
              <w:right w:w="0" w:type="dxa"/>
            </w:tcMar>
            <w:vAlign w:val="bottom"/>
          </w:tcPr>
          <w:p w14:paraId="15B8A7D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0B7037" w14:textId="77777777" w:rsidR="0089264D" w:rsidRPr="00B40C4C" w:rsidRDefault="0089264D" w:rsidP="004B5DA0">
            <w:pPr>
              <w:jc w:val="right"/>
            </w:pPr>
            <w:r w:rsidRPr="00B40C4C">
              <w:t>18 632 000</w:t>
            </w:r>
          </w:p>
        </w:tc>
      </w:tr>
      <w:tr w:rsidR="00446E55" w:rsidRPr="00B40C4C" w14:paraId="7D777398" w14:textId="77777777" w:rsidTr="008C2AB1">
        <w:trPr>
          <w:trHeight w:val="240"/>
        </w:trPr>
        <w:tc>
          <w:tcPr>
            <w:tcW w:w="567" w:type="dxa"/>
            <w:tcBorders>
              <w:top w:val="nil"/>
              <w:left w:val="nil"/>
              <w:bottom w:val="nil"/>
            </w:tcBorders>
            <w:tcMar>
              <w:top w:w="43" w:type="dxa"/>
              <w:left w:w="0" w:type="dxa"/>
              <w:bottom w:w="0" w:type="dxa"/>
              <w:right w:w="0" w:type="dxa"/>
            </w:tcMar>
          </w:tcPr>
          <w:p w14:paraId="4A7100D8" w14:textId="77777777" w:rsidR="0089264D" w:rsidRPr="00B40C4C" w:rsidRDefault="0089264D" w:rsidP="009137DA">
            <w:r w:rsidRPr="00B40C4C">
              <w:t>1473</w:t>
            </w:r>
          </w:p>
        </w:tc>
        <w:tc>
          <w:tcPr>
            <w:tcW w:w="260" w:type="dxa"/>
            <w:tcBorders>
              <w:top w:val="nil"/>
              <w:left w:val="nil"/>
              <w:bottom w:val="nil"/>
              <w:right w:val="nil"/>
            </w:tcBorders>
            <w:tcMar>
              <w:top w:w="43" w:type="dxa"/>
              <w:left w:w="0" w:type="dxa"/>
              <w:bottom w:w="0" w:type="dxa"/>
              <w:right w:w="0" w:type="dxa"/>
            </w:tcMar>
            <w:vAlign w:val="bottom"/>
          </w:tcPr>
          <w:p w14:paraId="6C3A2C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ED174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6BF8ED" w14:textId="77777777" w:rsidR="0089264D" w:rsidRPr="00B40C4C" w:rsidRDefault="0089264D" w:rsidP="009137DA">
            <w:r w:rsidRPr="00B40C4C">
              <w:t>Kings Bay AS:</w:t>
            </w:r>
          </w:p>
        </w:tc>
        <w:tc>
          <w:tcPr>
            <w:tcW w:w="1380" w:type="dxa"/>
            <w:tcBorders>
              <w:top w:val="nil"/>
              <w:left w:val="nil"/>
              <w:bottom w:val="nil"/>
              <w:right w:val="nil"/>
            </w:tcBorders>
            <w:tcMar>
              <w:top w:w="43" w:type="dxa"/>
              <w:left w:w="0" w:type="dxa"/>
              <w:bottom w:w="0" w:type="dxa"/>
              <w:right w:w="0" w:type="dxa"/>
            </w:tcMar>
            <w:vAlign w:val="bottom"/>
          </w:tcPr>
          <w:p w14:paraId="0D395D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C813E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AFE7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5E376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7FBCB6" w14:textId="77777777" w:rsidR="0089264D" w:rsidRPr="00B40C4C" w:rsidRDefault="0089264D" w:rsidP="004B5DA0">
            <w:pPr>
              <w:jc w:val="right"/>
            </w:pPr>
          </w:p>
        </w:tc>
      </w:tr>
      <w:tr w:rsidR="00446E55" w:rsidRPr="00B40C4C" w14:paraId="090597F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9A9A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25621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D30B4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78D45B"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26777B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C132E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ECB89AA" w14:textId="77777777" w:rsidR="0089264D" w:rsidRPr="00B40C4C" w:rsidRDefault="0089264D" w:rsidP="004B5DA0">
            <w:pPr>
              <w:jc w:val="right"/>
            </w:pPr>
            <w:r w:rsidRPr="00B40C4C">
              <w:t>82 160 000</w:t>
            </w:r>
          </w:p>
        </w:tc>
        <w:tc>
          <w:tcPr>
            <w:tcW w:w="180" w:type="dxa"/>
            <w:tcBorders>
              <w:top w:val="nil"/>
              <w:left w:val="nil"/>
              <w:bottom w:val="nil"/>
              <w:right w:val="nil"/>
            </w:tcBorders>
            <w:tcMar>
              <w:top w:w="43" w:type="dxa"/>
              <w:left w:w="0" w:type="dxa"/>
              <w:bottom w:w="0" w:type="dxa"/>
              <w:right w:w="0" w:type="dxa"/>
            </w:tcMar>
            <w:vAlign w:val="bottom"/>
          </w:tcPr>
          <w:p w14:paraId="016CF0E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61FBCC" w14:textId="77777777" w:rsidR="0089264D" w:rsidRPr="00B40C4C" w:rsidRDefault="0089264D" w:rsidP="004B5DA0">
            <w:pPr>
              <w:jc w:val="right"/>
            </w:pPr>
            <w:r w:rsidRPr="00B40C4C">
              <w:t>82 160 000</w:t>
            </w:r>
          </w:p>
        </w:tc>
      </w:tr>
      <w:tr w:rsidR="00446E55" w:rsidRPr="00B40C4C" w14:paraId="6C3C6E66" w14:textId="77777777" w:rsidTr="008C2AB1">
        <w:trPr>
          <w:trHeight w:val="500"/>
        </w:trPr>
        <w:tc>
          <w:tcPr>
            <w:tcW w:w="567" w:type="dxa"/>
            <w:tcBorders>
              <w:top w:val="nil"/>
              <w:left w:val="nil"/>
              <w:bottom w:val="nil"/>
            </w:tcBorders>
            <w:tcMar>
              <w:top w:w="43" w:type="dxa"/>
              <w:left w:w="0" w:type="dxa"/>
              <w:bottom w:w="0" w:type="dxa"/>
              <w:right w:w="0" w:type="dxa"/>
            </w:tcMar>
          </w:tcPr>
          <w:p w14:paraId="36A33E96" w14:textId="77777777" w:rsidR="0089264D" w:rsidRPr="00B40C4C" w:rsidRDefault="0089264D" w:rsidP="009137DA">
            <w:r w:rsidRPr="00B40C4C">
              <w:t>1474</w:t>
            </w:r>
          </w:p>
        </w:tc>
        <w:tc>
          <w:tcPr>
            <w:tcW w:w="260" w:type="dxa"/>
            <w:tcBorders>
              <w:top w:val="nil"/>
              <w:left w:val="nil"/>
              <w:bottom w:val="nil"/>
              <w:right w:val="nil"/>
            </w:tcBorders>
            <w:tcMar>
              <w:top w:w="43" w:type="dxa"/>
              <w:left w:w="0" w:type="dxa"/>
              <w:bottom w:w="0" w:type="dxa"/>
              <w:right w:w="0" w:type="dxa"/>
            </w:tcMar>
            <w:vAlign w:val="bottom"/>
          </w:tcPr>
          <w:p w14:paraId="2FA4DD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C8DB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99DC59" w14:textId="77777777" w:rsidR="0089264D" w:rsidRPr="00B40C4C" w:rsidRDefault="0089264D" w:rsidP="009137DA">
            <w:r w:rsidRPr="00B40C4C">
              <w:t>Fram - Nordområdesenter for klima- og miljøforskning:</w:t>
            </w:r>
          </w:p>
        </w:tc>
        <w:tc>
          <w:tcPr>
            <w:tcW w:w="1380" w:type="dxa"/>
            <w:tcBorders>
              <w:top w:val="nil"/>
              <w:left w:val="nil"/>
              <w:bottom w:val="nil"/>
              <w:right w:val="nil"/>
            </w:tcBorders>
            <w:tcMar>
              <w:top w:w="43" w:type="dxa"/>
              <w:left w:w="0" w:type="dxa"/>
              <w:bottom w:w="0" w:type="dxa"/>
              <w:right w:w="0" w:type="dxa"/>
            </w:tcMar>
            <w:vAlign w:val="bottom"/>
          </w:tcPr>
          <w:p w14:paraId="7FA71F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63907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AAB3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A9705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467D29" w14:textId="77777777" w:rsidR="0089264D" w:rsidRPr="00B40C4C" w:rsidRDefault="0089264D" w:rsidP="004B5DA0">
            <w:pPr>
              <w:jc w:val="right"/>
            </w:pPr>
          </w:p>
        </w:tc>
      </w:tr>
      <w:tr w:rsidR="00446E55" w:rsidRPr="00B40C4C" w14:paraId="4CB8224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643D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969BD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9E4E4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12ECE9" w14:textId="77777777" w:rsidR="0089264D" w:rsidRPr="00B40C4C" w:rsidRDefault="0089264D" w:rsidP="009137DA">
            <w:r w:rsidRPr="00B40C4C">
              <w:t>Driftsutgifter</w:t>
            </w:r>
            <w:r w:rsidRPr="00B40C4C">
              <w:rPr>
                <w:rStyle w:val="kursiv"/>
              </w:rPr>
              <w:t>, kan nyttes under postene 50 og 70</w:t>
            </w:r>
          </w:p>
        </w:tc>
        <w:tc>
          <w:tcPr>
            <w:tcW w:w="1380" w:type="dxa"/>
            <w:tcBorders>
              <w:top w:val="nil"/>
              <w:left w:val="nil"/>
              <w:bottom w:val="nil"/>
              <w:right w:val="nil"/>
            </w:tcBorders>
            <w:tcMar>
              <w:top w:w="43" w:type="dxa"/>
              <w:left w:w="0" w:type="dxa"/>
              <w:bottom w:w="0" w:type="dxa"/>
              <w:right w:w="0" w:type="dxa"/>
            </w:tcMar>
            <w:vAlign w:val="bottom"/>
          </w:tcPr>
          <w:p w14:paraId="5A17A0E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858EB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C114E4" w14:textId="77777777" w:rsidR="0089264D" w:rsidRPr="00B40C4C" w:rsidRDefault="0089264D" w:rsidP="004B5DA0">
            <w:pPr>
              <w:jc w:val="right"/>
            </w:pPr>
            <w:r w:rsidRPr="00B40C4C">
              <w:t>274 000</w:t>
            </w:r>
          </w:p>
        </w:tc>
        <w:tc>
          <w:tcPr>
            <w:tcW w:w="180" w:type="dxa"/>
            <w:tcBorders>
              <w:top w:val="nil"/>
              <w:left w:val="nil"/>
              <w:bottom w:val="nil"/>
              <w:right w:val="nil"/>
            </w:tcBorders>
            <w:tcMar>
              <w:top w:w="43" w:type="dxa"/>
              <w:left w:w="0" w:type="dxa"/>
              <w:bottom w:w="0" w:type="dxa"/>
              <w:right w:w="0" w:type="dxa"/>
            </w:tcMar>
            <w:vAlign w:val="bottom"/>
          </w:tcPr>
          <w:p w14:paraId="3F4B45D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C25EB5" w14:textId="77777777" w:rsidR="0089264D" w:rsidRPr="00B40C4C" w:rsidRDefault="0089264D" w:rsidP="004B5DA0">
            <w:pPr>
              <w:jc w:val="right"/>
            </w:pPr>
          </w:p>
        </w:tc>
      </w:tr>
      <w:tr w:rsidR="00446E55" w:rsidRPr="00B40C4C" w14:paraId="079E0C6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F0857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077749"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4F77E0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FA8B13" w14:textId="77777777" w:rsidR="0089264D" w:rsidRPr="00B40C4C" w:rsidRDefault="0089264D" w:rsidP="009137DA">
            <w:r w:rsidRPr="00B40C4C">
              <w:t>Tilskudd til statlige mottakere</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5AB63D5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5CA3A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FEFE1C" w14:textId="77777777" w:rsidR="0089264D" w:rsidRPr="00B40C4C" w:rsidRDefault="0089264D" w:rsidP="004B5DA0">
            <w:pPr>
              <w:jc w:val="right"/>
            </w:pPr>
            <w:r w:rsidRPr="00B40C4C">
              <w:t>27 645 000</w:t>
            </w:r>
          </w:p>
        </w:tc>
        <w:tc>
          <w:tcPr>
            <w:tcW w:w="180" w:type="dxa"/>
            <w:tcBorders>
              <w:top w:val="nil"/>
              <w:left w:val="nil"/>
              <w:bottom w:val="nil"/>
              <w:right w:val="nil"/>
            </w:tcBorders>
            <w:tcMar>
              <w:top w:w="43" w:type="dxa"/>
              <w:left w:w="0" w:type="dxa"/>
              <w:bottom w:w="0" w:type="dxa"/>
              <w:right w:w="0" w:type="dxa"/>
            </w:tcMar>
            <w:vAlign w:val="bottom"/>
          </w:tcPr>
          <w:p w14:paraId="596733B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38C302" w14:textId="77777777" w:rsidR="0089264D" w:rsidRPr="00B40C4C" w:rsidRDefault="0089264D" w:rsidP="004B5DA0">
            <w:pPr>
              <w:jc w:val="right"/>
            </w:pPr>
          </w:p>
        </w:tc>
      </w:tr>
      <w:tr w:rsidR="00446E55" w:rsidRPr="00B40C4C" w14:paraId="7AEFC58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4E9B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B9971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1E57F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5C3C24" w14:textId="77777777" w:rsidR="0089264D" w:rsidRPr="00B40C4C" w:rsidRDefault="0089264D" w:rsidP="009137DA">
            <w:r w:rsidRPr="00B40C4C">
              <w:t>Tilskudd til private mottakere</w:t>
            </w:r>
            <w:r w:rsidRPr="00B40C4C">
              <w:rPr>
                <w:rStyle w:val="kursiv"/>
              </w:rPr>
              <w:t>, kan overføres, kan nyttes under post 50</w:t>
            </w:r>
          </w:p>
        </w:tc>
        <w:tc>
          <w:tcPr>
            <w:tcW w:w="1380" w:type="dxa"/>
            <w:tcBorders>
              <w:top w:val="nil"/>
              <w:left w:val="nil"/>
              <w:bottom w:val="nil"/>
              <w:right w:val="nil"/>
            </w:tcBorders>
            <w:tcMar>
              <w:top w:w="43" w:type="dxa"/>
              <w:left w:w="0" w:type="dxa"/>
              <w:bottom w:w="0" w:type="dxa"/>
              <w:right w:w="0" w:type="dxa"/>
            </w:tcMar>
            <w:vAlign w:val="bottom"/>
          </w:tcPr>
          <w:p w14:paraId="197BEF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A839F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AC57813" w14:textId="77777777" w:rsidR="0089264D" w:rsidRPr="00B40C4C" w:rsidRDefault="0089264D" w:rsidP="004B5DA0">
            <w:pPr>
              <w:jc w:val="right"/>
            </w:pPr>
            <w:r w:rsidRPr="00B40C4C">
              <w:t>32 029 000</w:t>
            </w:r>
          </w:p>
        </w:tc>
        <w:tc>
          <w:tcPr>
            <w:tcW w:w="180" w:type="dxa"/>
            <w:tcBorders>
              <w:top w:val="nil"/>
              <w:left w:val="nil"/>
              <w:bottom w:val="nil"/>
              <w:right w:val="nil"/>
            </w:tcBorders>
            <w:tcMar>
              <w:top w:w="43" w:type="dxa"/>
              <w:left w:w="0" w:type="dxa"/>
              <w:bottom w:w="0" w:type="dxa"/>
              <w:right w:w="0" w:type="dxa"/>
            </w:tcMar>
            <w:vAlign w:val="bottom"/>
          </w:tcPr>
          <w:p w14:paraId="149C509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BCC629C" w14:textId="77777777" w:rsidR="0089264D" w:rsidRPr="00B40C4C" w:rsidRDefault="0089264D" w:rsidP="004B5DA0">
            <w:pPr>
              <w:jc w:val="right"/>
            </w:pPr>
            <w:r w:rsidRPr="00B40C4C">
              <w:t>59 948 000</w:t>
            </w:r>
          </w:p>
        </w:tc>
      </w:tr>
      <w:tr w:rsidR="00446E55" w:rsidRPr="00B40C4C" w14:paraId="566A602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7991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C164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42D1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6614A1" w14:textId="77777777" w:rsidR="0089264D" w:rsidRPr="00B40C4C" w:rsidRDefault="0089264D" w:rsidP="009137DA">
            <w:r w:rsidRPr="00B40C4C">
              <w:t>Sum Nord- og polarområdene</w:t>
            </w:r>
          </w:p>
        </w:tc>
        <w:tc>
          <w:tcPr>
            <w:tcW w:w="1380" w:type="dxa"/>
            <w:tcBorders>
              <w:top w:val="nil"/>
              <w:left w:val="nil"/>
              <w:bottom w:val="nil"/>
              <w:right w:val="nil"/>
            </w:tcBorders>
            <w:tcMar>
              <w:top w:w="43" w:type="dxa"/>
              <w:left w:w="0" w:type="dxa"/>
              <w:bottom w:w="0" w:type="dxa"/>
              <w:right w:w="0" w:type="dxa"/>
            </w:tcMar>
            <w:vAlign w:val="bottom"/>
          </w:tcPr>
          <w:p w14:paraId="783241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03C8E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3E76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51CB6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AF5E54C" w14:textId="77777777" w:rsidR="0089264D" w:rsidRPr="00B40C4C" w:rsidRDefault="0089264D" w:rsidP="004B5DA0">
            <w:pPr>
              <w:jc w:val="right"/>
            </w:pPr>
            <w:r w:rsidRPr="00B40C4C">
              <w:t>556 887 000</w:t>
            </w:r>
          </w:p>
        </w:tc>
      </w:tr>
      <w:tr w:rsidR="00446E55" w:rsidRPr="00B40C4C" w14:paraId="23342B0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9F6FC26" w14:textId="77777777" w:rsidR="0089264D" w:rsidRPr="00B40C4C" w:rsidRDefault="0089264D" w:rsidP="007457E4">
            <w:pPr>
              <w:pStyle w:val="tittel-gulbok2"/>
            </w:pPr>
            <w:r w:rsidRPr="00B40C4C">
              <w:t>Internasjonalt klimaarbeid</w:t>
            </w:r>
          </w:p>
        </w:tc>
      </w:tr>
      <w:tr w:rsidR="00446E55" w:rsidRPr="00B40C4C" w14:paraId="655DB491" w14:textId="77777777" w:rsidTr="008C2AB1">
        <w:trPr>
          <w:trHeight w:val="240"/>
        </w:trPr>
        <w:tc>
          <w:tcPr>
            <w:tcW w:w="567" w:type="dxa"/>
            <w:tcBorders>
              <w:top w:val="nil"/>
              <w:left w:val="nil"/>
              <w:bottom w:val="nil"/>
            </w:tcBorders>
            <w:tcMar>
              <w:top w:w="43" w:type="dxa"/>
              <w:left w:w="0" w:type="dxa"/>
              <w:bottom w:w="0" w:type="dxa"/>
              <w:right w:w="0" w:type="dxa"/>
            </w:tcMar>
          </w:tcPr>
          <w:p w14:paraId="2364651F" w14:textId="77777777" w:rsidR="0089264D" w:rsidRPr="00B40C4C" w:rsidRDefault="0089264D" w:rsidP="009137DA">
            <w:r w:rsidRPr="00B40C4C">
              <w:t>1481</w:t>
            </w:r>
          </w:p>
        </w:tc>
        <w:tc>
          <w:tcPr>
            <w:tcW w:w="260" w:type="dxa"/>
            <w:tcBorders>
              <w:top w:val="nil"/>
              <w:left w:val="nil"/>
              <w:bottom w:val="nil"/>
              <w:right w:val="nil"/>
            </w:tcBorders>
            <w:tcMar>
              <w:top w:w="43" w:type="dxa"/>
              <w:left w:w="0" w:type="dxa"/>
              <w:bottom w:w="0" w:type="dxa"/>
              <w:right w:w="0" w:type="dxa"/>
            </w:tcMar>
            <w:vAlign w:val="bottom"/>
          </w:tcPr>
          <w:p w14:paraId="5D8810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7DEBE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38E3FA" w14:textId="77777777" w:rsidR="0089264D" w:rsidRPr="00B40C4C" w:rsidRDefault="0089264D" w:rsidP="009137DA">
            <w:r w:rsidRPr="00B40C4C">
              <w:t>Klimakvoter:</w:t>
            </w:r>
          </w:p>
        </w:tc>
        <w:tc>
          <w:tcPr>
            <w:tcW w:w="1380" w:type="dxa"/>
            <w:tcBorders>
              <w:top w:val="nil"/>
              <w:left w:val="nil"/>
              <w:bottom w:val="nil"/>
              <w:right w:val="nil"/>
            </w:tcBorders>
            <w:tcMar>
              <w:top w:w="43" w:type="dxa"/>
              <w:left w:w="0" w:type="dxa"/>
              <w:bottom w:w="0" w:type="dxa"/>
              <w:right w:w="0" w:type="dxa"/>
            </w:tcMar>
            <w:vAlign w:val="bottom"/>
          </w:tcPr>
          <w:p w14:paraId="6C8EB5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D6CF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DDFC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1A58D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CEB761" w14:textId="77777777" w:rsidR="0089264D" w:rsidRPr="00B40C4C" w:rsidRDefault="0089264D" w:rsidP="004B5DA0">
            <w:pPr>
              <w:jc w:val="right"/>
            </w:pPr>
          </w:p>
        </w:tc>
      </w:tr>
      <w:tr w:rsidR="00446E55" w:rsidRPr="00B40C4C" w14:paraId="2F052A1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E4FE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07872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DD8A1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BE9699" w14:textId="77777777" w:rsidR="0089264D" w:rsidRPr="00B40C4C" w:rsidRDefault="0089264D" w:rsidP="009137DA">
            <w:r w:rsidRPr="00B40C4C">
              <w:t>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CA473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ED029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88A37B" w14:textId="77777777" w:rsidR="0089264D" w:rsidRPr="00B40C4C" w:rsidRDefault="0089264D" w:rsidP="004B5DA0">
            <w:pPr>
              <w:jc w:val="right"/>
            </w:pPr>
            <w:r w:rsidRPr="00B40C4C">
              <w:t>2 873 000</w:t>
            </w:r>
          </w:p>
        </w:tc>
        <w:tc>
          <w:tcPr>
            <w:tcW w:w="180" w:type="dxa"/>
            <w:tcBorders>
              <w:top w:val="nil"/>
              <w:left w:val="nil"/>
              <w:bottom w:val="nil"/>
              <w:right w:val="nil"/>
            </w:tcBorders>
            <w:tcMar>
              <w:top w:w="43" w:type="dxa"/>
              <w:left w:w="0" w:type="dxa"/>
              <w:bottom w:w="0" w:type="dxa"/>
              <w:right w:w="0" w:type="dxa"/>
            </w:tcMar>
            <w:vAlign w:val="bottom"/>
          </w:tcPr>
          <w:p w14:paraId="3AF49CF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36B687" w14:textId="77777777" w:rsidR="0089264D" w:rsidRPr="00B40C4C" w:rsidRDefault="0089264D" w:rsidP="004B5DA0">
            <w:pPr>
              <w:jc w:val="right"/>
            </w:pPr>
          </w:p>
        </w:tc>
      </w:tr>
      <w:tr w:rsidR="00446E55" w:rsidRPr="00B40C4C" w14:paraId="6ECA01D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42D88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E9F51D"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576D22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C95909" w14:textId="77777777" w:rsidR="0089264D" w:rsidRPr="00B40C4C" w:rsidRDefault="0089264D" w:rsidP="009137DA">
            <w:r w:rsidRPr="00B40C4C">
              <w:t>Internasjonalt samarbeid under Parisavtalens artikkel 6</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76974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9ACE3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4E70FF2" w14:textId="77777777" w:rsidR="0089264D" w:rsidRPr="00B40C4C" w:rsidRDefault="0089264D" w:rsidP="004B5DA0">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4F5B6E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9FE969" w14:textId="77777777" w:rsidR="0089264D" w:rsidRPr="00B40C4C" w:rsidRDefault="0089264D" w:rsidP="004B5DA0">
            <w:pPr>
              <w:jc w:val="right"/>
            </w:pPr>
            <w:r w:rsidRPr="00B40C4C">
              <w:t>302 873 000</w:t>
            </w:r>
          </w:p>
        </w:tc>
      </w:tr>
      <w:tr w:rsidR="00446E55" w:rsidRPr="00B40C4C" w14:paraId="41360DB1" w14:textId="77777777" w:rsidTr="008C2AB1">
        <w:trPr>
          <w:trHeight w:val="240"/>
        </w:trPr>
        <w:tc>
          <w:tcPr>
            <w:tcW w:w="567" w:type="dxa"/>
            <w:tcBorders>
              <w:top w:val="nil"/>
              <w:left w:val="nil"/>
              <w:bottom w:val="nil"/>
            </w:tcBorders>
            <w:tcMar>
              <w:top w:w="43" w:type="dxa"/>
              <w:left w:w="0" w:type="dxa"/>
              <w:bottom w:w="0" w:type="dxa"/>
              <w:right w:w="0" w:type="dxa"/>
            </w:tcMar>
          </w:tcPr>
          <w:p w14:paraId="56B469E5" w14:textId="77777777" w:rsidR="0089264D" w:rsidRPr="00B40C4C" w:rsidRDefault="0089264D" w:rsidP="009137DA">
            <w:r w:rsidRPr="00B40C4C">
              <w:t>1482</w:t>
            </w:r>
          </w:p>
        </w:tc>
        <w:tc>
          <w:tcPr>
            <w:tcW w:w="260" w:type="dxa"/>
            <w:tcBorders>
              <w:top w:val="nil"/>
              <w:left w:val="nil"/>
              <w:bottom w:val="nil"/>
              <w:right w:val="nil"/>
            </w:tcBorders>
            <w:tcMar>
              <w:top w:w="43" w:type="dxa"/>
              <w:left w:w="0" w:type="dxa"/>
              <w:bottom w:w="0" w:type="dxa"/>
              <w:right w:w="0" w:type="dxa"/>
            </w:tcMar>
            <w:vAlign w:val="bottom"/>
          </w:tcPr>
          <w:p w14:paraId="624F59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33C3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EA10F0" w14:textId="77777777" w:rsidR="0089264D" w:rsidRPr="00B40C4C" w:rsidRDefault="0089264D" w:rsidP="009137DA">
            <w:r w:rsidRPr="00B40C4C">
              <w:t>Internasjonale klima- og utviklingstiltak:</w:t>
            </w:r>
          </w:p>
        </w:tc>
        <w:tc>
          <w:tcPr>
            <w:tcW w:w="1380" w:type="dxa"/>
            <w:tcBorders>
              <w:top w:val="nil"/>
              <w:left w:val="nil"/>
              <w:bottom w:val="nil"/>
              <w:right w:val="nil"/>
            </w:tcBorders>
            <w:tcMar>
              <w:top w:w="43" w:type="dxa"/>
              <w:left w:w="0" w:type="dxa"/>
              <w:bottom w:w="0" w:type="dxa"/>
              <w:right w:w="0" w:type="dxa"/>
            </w:tcMar>
            <w:vAlign w:val="bottom"/>
          </w:tcPr>
          <w:p w14:paraId="3B98C6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F53B5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F2A5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D6C1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B86636" w14:textId="77777777" w:rsidR="0089264D" w:rsidRPr="00B40C4C" w:rsidRDefault="0089264D" w:rsidP="004B5DA0">
            <w:pPr>
              <w:jc w:val="right"/>
            </w:pPr>
          </w:p>
        </w:tc>
      </w:tr>
      <w:tr w:rsidR="00446E55" w:rsidRPr="00B40C4C" w14:paraId="492580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B824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6117F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7E127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B1C854"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65F08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D7A8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559479" w14:textId="77777777" w:rsidR="0089264D" w:rsidRPr="00B40C4C" w:rsidRDefault="0089264D" w:rsidP="004B5DA0">
            <w:pPr>
              <w:jc w:val="right"/>
            </w:pPr>
            <w:r w:rsidRPr="00B40C4C">
              <w:t>79 357 000</w:t>
            </w:r>
          </w:p>
        </w:tc>
        <w:tc>
          <w:tcPr>
            <w:tcW w:w="180" w:type="dxa"/>
            <w:tcBorders>
              <w:top w:val="nil"/>
              <w:left w:val="nil"/>
              <w:bottom w:val="nil"/>
              <w:right w:val="nil"/>
            </w:tcBorders>
            <w:tcMar>
              <w:top w:w="43" w:type="dxa"/>
              <w:left w:w="0" w:type="dxa"/>
              <w:bottom w:w="0" w:type="dxa"/>
              <w:right w:w="0" w:type="dxa"/>
            </w:tcMar>
            <w:vAlign w:val="bottom"/>
          </w:tcPr>
          <w:p w14:paraId="102D927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58B506" w14:textId="77777777" w:rsidR="0089264D" w:rsidRPr="00B40C4C" w:rsidRDefault="0089264D" w:rsidP="004B5DA0">
            <w:pPr>
              <w:jc w:val="right"/>
            </w:pPr>
          </w:p>
        </w:tc>
      </w:tr>
      <w:tr w:rsidR="00446E55" w:rsidRPr="00B40C4C" w14:paraId="7F4B0CA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EB3CF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3BFE0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F8C36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1265B9" w14:textId="77777777" w:rsidR="0089264D" w:rsidRPr="00B40C4C" w:rsidRDefault="0089264D" w:rsidP="009137DA">
            <w:r w:rsidRPr="00B40C4C">
              <w:t>Spesielle driftsutgifter</w:t>
            </w:r>
            <w:r w:rsidRPr="00B40C4C">
              <w:rPr>
                <w:rStyle w:val="kursiv"/>
              </w:rPr>
              <w:t>, kan overføres, kan nyttes under post 73</w:t>
            </w:r>
          </w:p>
        </w:tc>
        <w:tc>
          <w:tcPr>
            <w:tcW w:w="1380" w:type="dxa"/>
            <w:tcBorders>
              <w:top w:val="nil"/>
              <w:left w:val="nil"/>
              <w:bottom w:val="nil"/>
              <w:right w:val="nil"/>
            </w:tcBorders>
            <w:tcMar>
              <w:top w:w="43" w:type="dxa"/>
              <w:left w:w="0" w:type="dxa"/>
              <w:bottom w:w="0" w:type="dxa"/>
              <w:right w:w="0" w:type="dxa"/>
            </w:tcMar>
            <w:vAlign w:val="bottom"/>
          </w:tcPr>
          <w:p w14:paraId="79D532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0570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A7DFD1" w14:textId="77777777" w:rsidR="0089264D" w:rsidRPr="00B40C4C" w:rsidRDefault="0089264D" w:rsidP="004B5DA0">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7D4200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1B6DAA" w14:textId="77777777" w:rsidR="0089264D" w:rsidRPr="00B40C4C" w:rsidRDefault="0089264D" w:rsidP="004B5DA0">
            <w:pPr>
              <w:jc w:val="right"/>
            </w:pPr>
          </w:p>
        </w:tc>
      </w:tr>
      <w:tr w:rsidR="00446E55" w:rsidRPr="00B40C4C" w14:paraId="0B82980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D31C3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354F5A"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0D3239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C8CC44" w14:textId="77777777" w:rsidR="0089264D" w:rsidRPr="00B40C4C" w:rsidRDefault="0089264D" w:rsidP="009137DA">
            <w:r w:rsidRPr="00B40C4C">
              <w:t>Klima- og skoginitiativet</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645120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631E2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087956E" w14:textId="77777777" w:rsidR="0089264D" w:rsidRPr="00B40C4C" w:rsidRDefault="0089264D" w:rsidP="004B5DA0">
            <w:pPr>
              <w:jc w:val="right"/>
            </w:pPr>
            <w:r w:rsidRPr="00B40C4C">
              <w:t>4 108 751 000</w:t>
            </w:r>
          </w:p>
        </w:tc>
        <w:tc>
          <w:tcPr>
            <w:tcW w:w="180" w:type="dxa"/>
            <w:tcBorders>
              <w:top w:val="nil"/>
              <w:left w:val="nil"/>
              <w:bottom w:val="nil"/>
              <w:right w:val="nil"/>
            </w:tcBorders>
            <w:tcMar>
              <w:top w:w="43" w:type="dxa"/>
              <w:left w:w="0" w:type="dxa"/>
              <w:bottom w:w="0" w:type="dxa"/>
              <w:right w:w="0" w:type="dxa"/>
            </w:tcMar>
            <w:vAlign w:val="bottom"/>
          </w:tcPr>
          <w:p w14:paraId="7C7C74B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D95EBC4" w14:textId="77777777" w:rsidR="0089264D" w:rsidRPr="00B40C4C" w:rsidRDefault="0089264D" w:rsidP="004B5DA0">
            <w:pPr>
              <w:jc w:val="right"/>
            </w:pPr>
            <w:r w:rsidRPr="00B40C4C">
              <w:t>4 248 108 000</w:t>
            </w:r>
          </w:p>
        </w:tc>
      </w:tr>
      <w:tr w:rsidR="00446E55" w:rsidRPr="00B40C4C" w14:paraId="77745B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0FAF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0D30C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93CB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FEDCAE" w14:textId="77777777" w:rsidR="0089264D" w:rsidRPr="00B40C4C" w:rsidRDefault="0089264D" w:rsidP="009137DA">
            <w:r w:rsidRPr="00B40C4C">
              <w:t>Sum Internasjonalt klimaarbeid</w:t>
            </w:r>
          </w:p>
        </w:tc>
        <w:tc>
          <w:tcPr>
            <w:tcW w:w="1380" w:type="dxa"/>
            <w:tcBorders>
              <w:top w:val="nil"/>
              <w:left w:val="nil"/>
              <w:bottom w:val="nil"/>
              <w:right w:val="nil"/>
            </w:tcBorders>
            <w:tcMar>
              <w:top w:w="43" w:type="dxa"/>
              <w:left w:w="0" w:type="dxa"/>
              <w:bottom w:w="0" w:type="dxa"/>
              <w:right w:w="0" w:type="dxa"/>
            </w:tcMar>
            <w:vAlign w:val="bottom"/>
          </w:tcPr>
          <w:p w14:paraId="0F64CB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D6B13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5875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94FB8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182F16A" w14:textId="77777777" w:rsidR="0089264D" w:rsidRPr="00B40C4C" w:rsidRDefault="0089264D" w:rsidP="004B5DA0">
            <w:pPr>
              <w:jc w:val="right"/>
            </w:pPr>
            <w:r w:rsidRPr="00B40C4C">
              <w:t>4 550 981 000</w:t>
            </w:r>
          </w:p>
        </w:tc>
      </w:tr>
      <w:tr w:rsidR="00446E55" w:rsidRPr="00B40C4C" w14:paraId="1A19D9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DDAE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6CB4B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5CF2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D67A70" w14:textId="77777777" w:rsidR="0089264D" w:rsidRPr="00B40C4C" w:rsidRDefault="0089264D" w:rsidP="009137DA">
            <w:r w:rsidRPr="00B40C4C">
              <w:t>Sum Klima- og miljødepartementet</w:t>
            </w:r>
          </w:p>
        </w:tc>
        <w:tc>
          <w:tcPr>
            <w:tcW w:w="1380" w:type="dxa"/>
            <w:tcBorders>
              <w:top w:val="nil"/>
              <w:left w:val="nil"/>
              <w:bottom w:val="nil"/>
              <w:right w:val="nil"/>
            </w:tcBorders>
            <w:tcMar>
              <w:top w:w="43" w:type="dxa"/>
              <w:left w:w="0" w:type="dxa"/>
              <w:bottom w:w="0" w:type="dxa"/>
              <w:right w:w="0" w:type="dxa"/>
            </w:tcMar>
            <w:vAlign w:val="bottom"/>
          </w:tcPr>
          <w:p w14:paraId="6823FF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03BE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A55C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D0473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D498FAE" w14:textId="77777777" w:rsidR="0089264D" w:rsidRPr="00B40C4C" w:rsidRDefault="0089264D" w:rsidP="004B5DA0">
            <w:pPr>
              <w:jc w:val="right"/>
            </w:pPr>
            <w:r w:rsidRPr="00B40C4C">
              <w:t>26 790 444 000</w:t>
            </w:r>
          </w:p>
        </w:tc>
      </w:tr>
      <w:tr w:rsidR="00446E55" w:rsidRPr="00B40C4C" w14:paraId="4D9A7D7C"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CBDEF84" w14:textId="77777777" w:rsidR="0089264D" w:rsidRPr="00B40C4C" w:rsidRDefault="0089264D" w:rsidP="007457E4">
            <w:pPr>
              <w:pStyle w:val="tittel-gulbok1"/>
            </w:pPr>
            <w:r w:rsidRPr="00B40C4C">
              <w:t>Digitaliserings- og forvaltningsdepartementet</w:t>
            </w:r>
          </w:p>
        </w:tc>
      </w:tr>
      <w:tr w:rsidR="00446E55" w:rsidRPr="00B40C4C" w14:paraId="5EB3FA7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3ACCD27E" w14:textId="77777777" w:rsidR="0089264D" w:rsidRPr="00B40C4C" w:rsidRDefault="0089264D" w:rsidP="007457E4">
            <w:pPr>
              <w:pStyle w:val="tittel-gulbok2"/>
            </w:pPr>
            <w:r w:rsidRPr="00B40C4C">
              <w:t>Administrasjon mv.</w:t>
            </w:r>
          </w:p>
        </w:tc>
      </w:tr>
      <w:tr w:rsidR="00446E55" w:rsidRPr="00B40C4C" w14:paraId="5528910E" w14:textId="77777777" w:rsidTr="008C2AB1">
        <w:trPr>
          <w:trHeight w:val="240"/>
        </w:trPr>
        <w:tc>
          <w:tcPr>
            <w:tcW w:w="567" w:type="dxa"/>
            <w:tcBorders>
              <w:top w:val="nil"/>
              <w:left w:val="nil"/>
              <w:bottom w:val="nil"/>
            </w:tcBorders>
            <w:tcMar>
              <w:top w:w="43" w:type="dxa"/>
              <w:left w:w="0" w:type="dxa"/>
              <w:bottom w:w="0" w:type="dxa"/>
              <w:right w:w="0" w:type="dxa"/>
            </w:tcMar>
          </w:tcPr>
          <w:p w14:paraId="399BDCFA" w14:textId="77777777" w:rsidR="0089264D" w:rsidRPr="00B40C4C" w:rsidRDefault="0089264D" w:rsidP="009137DA">
            <w:r w:rsidRPr="00B40C4C">
              <w:t>1500</w:t>
            </w:r>
          </w:p>
        </w:tc>
        <w:tc>
          <w:tcPr>
            <w:tcW w:w="260" w:type="dxa"/>
            <w:tcBorders>
              <w:top w:val="nil"/>
              <w:left w:val="nil"/>
              <w:bottom w:val="nil"/>
              <w:right w:val="nil"/>
            </w:tcBorders>
            <w:tcMar>
              <w:top w:w="43" w:type="dxa"/>
              <w:left w:w="0" w:type="dxa"/>
              <w:bottom w:w="0" w:type="dxa"/>
              <w:right w:w="0" w:type="dxa"/>
            </w:tcMar>
            <w:vAlign w:val="bottom"/>
          </w:tcPr>
          <w:p w14:paraId="2B793C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1051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11B4E5" w14:textId="77777777" w:rsidR="0089264D" w:rsidRPr="00B40C4C" w:rsidRDefault="0089264D" w:rsidP="009137DA">
            <w:r w:rsidRPr="00B40C4C">
              <w:t>Digitaliserings- og forvaltningsdepartementet:</w:t>
            </w:r>
          </w:p>
        </w:tc>
        <w:tc>
          <w:tcPr>
            <w:tcW w:w="1380" w:type="dxa"/>
            <w:tcBorders>
              <w:top w:val="nil"/>
              <w:left w:val="nil"/>
              <w:bottom w:val="nil"/>
              <w:right w:val="nil"/>
            </w:tcBorders>
            <w:tcMar>
              <w:top w:w="43" w:type="dxa"/>
              <w:left w:w="0" w:type="dxa"/>
              <w:bottom w:w="0" w:type="dxa"/>
              <w:right w:w="0" w:type="dxa"/>
            </w:tcMar>
            <w:vAlign w:val="bottom"/>
          </w:tcPr>
          <w:p w14:paraId="4855824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744D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D070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8204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EB47A6" w14:textId="77777777" w:rsidR="0089264D" w:rsidRPr="00B40C4C" w:rsidRDefault="0089264D" w:rsidP="004B5DA0">
            <w:pPr>
              <w:jc w:val="right"/>
            </w:pPr>
          </w:p>
        </w:tc>
      </w:tr>
      <w:tr w:rsidR="00446E55" w:rsidRPr="00B40C4C" w14:paraId="1DF5A6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51B9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482C8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DE18D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00A893"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14FF2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1271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95EB36" w14:textId="77777777" w:rsidR="0089264D" w:rsidRPr="00B40C4C" w:rsidRDefault="0089264D" w:rsidP="004B5DA0">
            <w:pPr>
              <w:jc w:val="right"/>
            </w:pPr>
            <w:r w:rsidRPr="00B40C4C">
              <w:t>237 765 000</w:t>
            </w:r>
          </w:p>
        </w:tc>
        <w:tc>
          <w:tcPr>
            <w:tcW w:w="180" w:type="dxa"/>
            <w:tcBorders>
              <w:top w:val="nil"/>
              <w:left w:val="nil"/>
              <w:bottom w:val="nil"/>
              <w:right w:val="nil"/>
            </w:tcBorders>
            <w:tcMar>
              <w:top w:w="43" w:type="dxa"/>
              <w:left w:w="0" w:type="dxa"/>
              <w:bottom w:w="0" w:type="dxa"/>
              <w:right w:w="0" w:type="dxa"/>
            </w:tcMar>
            <w:vAlign w:val="bottom"/>
          </w:tcPr>
          <w:p w14:paraId="136D728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D06669" w14:textId="77777777" w:rsidR="0089264D" w:rsidRPr="00B40C4C" w:rsidRDefault="0089264D" w:rsidP="004B5DA0">
            <w:pPr>
              <w:jc w:val="right"/>
            </w:pPr>
          </w:p>
        </w:tc>
      </w:tr>
      <w:tr w:rsidR="00446E55" w:rsidRPr="00B40C4C" w14:paraId="57FD409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3F428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C1588F"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C6F65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97B8F3" w14:textId="77777777" w:rsidR="0089264D" w:rsidRPr="00B40C4C" w:rsidRDefault="0089264D" w:rsidP="009137DA">
            <w:r w:rsidRPr="00B40C4C">
              <w:t>Spesielle driftsutgifter</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7F9F1D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319A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05FADE" w14:textId="77777777" w:rsidR="0089264D" w:rsidRPr="00B40C4C" w:rsidRDefault="0089264D" w:rsidP="004B5DA0">
            <w:pPr>
              <w:jc w:val="right"/>
            </w:pPr>
            <w:r w:rsidRPr="00B40C4C">
              <w:t>59 099 000</w:t>
            </w:r>
          </w:p>
        </w:tc>
        <w:tc>
          <w:tcPr>
            <w:tcW w:w="180" w:type="dxa"/>
            <w:tcBorders>
              <w:top w:val="nil"/>
              <w:left w:val="nil"/>
              <w:bottom w:val="nil"/>
              <w:right w:val="nil"/>
            </w:tcBorders>
            <w:tcMar>
              <w:top w:w="43" w:type="dxa"/>
              <w:left w:w="0" w:type="dxa"/>
              <w:bottom w:w="0" w:type="dxa"/>
              <w:right w:w="0" w:type="dxa"/>
            </w:tcMar>
            <w:vAlign w:val="bottom"/>
          </w:tcPr>
          <w:p w14:paraId="6875CB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FD5D9F" w14:textId="77777777" w:rsidR="0089264D" w:rsidRPr="00B40C4C" w:rsidRDefault="0089264D" w:rsidP="004B5DA0">
            <w:pPr>
              <w:jc w:val="right"/>
            </w:pPr>
          </w:p>
        </w:tc>
      </w:tr>
      <w:tr w:rsidR="00446E55" w:rsidRPr="00B40C4C" w14:paraId="201430E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9A340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FC229E"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41C8FA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3B8774" w14:textId="77777777" w:rsidR="0089264D" w:rsidRPr="00B40C4C" w:rsidRDefault="0089264D" w:rsidP="009137DA">
            <w:r w:rsidRPr="00B40C4C">
              <w:t>Gjennomstrømmingsmidler til forskningsinstitutter</w:t>
            </w:r>
          </w:p>
        </w:tc>
        <w:tc>
          <w:tcPr>
            <w:tcW w:w="1380" w:type="dxa"/>
            <w:tcBorders>
              <w:top w:val="nil"/>
              <w:left w:val="nil"/>
              <w:bottom w:val="nil"/>
              <w:right w:val="nil"/>
            </w:tcBorders>
            <w:tcMar>
              <w:top w:w="43" w:type="dxa"/>
              <w:left w:w="0" w:type="dxa"/>
              <w:bottom w:w="0" w:type="dxa"/>
              <w:right w:w="0" w:type="dxa"/>
            </w:tcMar>
            <w:vAlign w:val="bottom"/>
          </w:tcPr>
          <w:p w14:paraId="44C849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C7F7D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C7AB8AF" w14:textId="77777777" w:rsidR="0089264D" w:rsidRPr="00B40C4C" w:rsidRDefault="0089264D" w:rsidP="004B5DA0">
            <w:pPr>
              <w:jc w:val="right"/>
            </w:pPr>
            <w:r w:rsidRPr="00B40C4C">
              <w:t>50 278 000</w:t>
            </w:r>
          </w:p>
        </w:tc>
        <w:tc>
          <w:tcPr>
            <w:tcW w:w="180" w:type="dxa"/>
            <w:tcBorders>
              <w:top w:val="nil"/>
              <w:left w:val="nil"/>
              <w:bottom w:val="nil"/>
              <w:right w:val="nil"/>
            </w:tcBorders>
            <w:tcMar>
              <w:top w:w="43" w:type="dxa"/>
              <w:left w:w="0" w:type="dxa"/>
              <w:bottom w:w="0" w:type="dxa"/>
              <w:right w:w="0" w:type="dxa"/>
            </w:tcMar>
            <w:vAlign w:val="bottom"/>
          </w:tcPr>
          <w:p w14:paraId="6B0BEE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C60E02" w14:textId="77777777" w:rsidR="0089264D" w:rsidRPr="00B40C4C" w:rsidRDefault="0089264D" w:rsidP="004B5DA0">
            <w:pPr>
              <w:jc w:val="right"/>
            </w:pPr>
          </w:p>
        </w:tc>
      </w:tr>
      <w:tr w:rsidR="00446E55" w:rsidRPr="00B40C4C" w14:paraId="3CA1CB5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1A3EC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B5A0C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AE5D2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D4DA83" w14:textId="77777777" w:rsidR="0089264D" w:rsidRPr="00B40C4C" w:rsidRDefault="0089264D" w:rsidP="009137DA">
            <w:r w:rsidRPr="00B40C4C">
              <w:t>Diverse formål</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49CFBD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B58A2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82EE2F" w14:textId="77777777" w:rsidR="0089264D" w:rsidRPr="00B40C4C" w:rsidRDefault="0089264D" w:rsidP="004B5DA0">
            <w:pPr>
              <w:jc w:val="right"/>
            </w:pPr>
            <w:r w:rsidRPr="00B40C4C">
              <w:t>623 000</w:t>
            </w:r>
          </w:p>
        </w:tc>
        <w:tc>
          <w:tcPr>
            <w:tcW w:w="180" w:type="dxa"/>
            <w:tcBorders>
              <w:top w:val="nil"/>
              <w:left w:val="nil"/>
              <w:bottom w:val="nil"/>
              <w:right w:val="nil"/>
            </w:tcBorders>
            <w:tcMar>
              <w:top w:w="43" w:type="dxa"/>
              <w:left w:w="0" w:type="dxa"/>
              <w:bottom w:w="0" w:type="dxa"/>
              <w:right w:w="0" w:type="dxa"/>
            </w:tcMar>
            <w:vAlign w:val="bottom"/>
          </w:tcPr>
          <w:p w14:paraId="75F87B5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8A13CAE" w14:textId="77777777" w:rsidR="0089264D" w:rsidRPr="00B40C4C" w:rsidRDefault="0089264D" w:rsidP="004B5DA0">
            <w:pPr>
              <w:jc w:val="right"/>
            </w:pPr>
          </w:p>
        </w:tc>
      </w:tr>
      <w:tr w:rsidR="00446E55" w:rsidRPr="00B40C4C" w14:paraId="45485DA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0259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33D5E6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45B72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3DE358" w14:textId="77777777" w:rsidR="0089264D" w:rsidRPr="00B40C4C" w:rsidRDefault="0089264D" w:rsidP="009137DA">
            <w:r w:rsidRPr="00B40C4C">
              <w:t>Forskningsmidler til 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84797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80D03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1C02FB5" w14:textId="77777777" w:rsidR="0089264D" w:rsidRPr="00B40C4C" w:rsidRDefault="0089264D" w:rsidP="004B5DA0">
            <w:pPr>
              <w:jc w:val="right"/>
            </w:pPr>
            <w:r w:rsidRPr="00B40C4C">
              <w:t>83 240 000</w:t>
            </w:r>
          </w:p>
        </w:tc>
        <w:tc>
          <w:tcPr>
            <w:tcW w:w="180" w:type="dxa"/>
            <w:tcBorders>
              <w:top w:val="nil"/>
              <w:left w:val="nil"/>
              <w:bottom w:val="nil"/>
              <w:right w:val="nil"/>
            </w:tcBorders>
            <w:tcMar>
              <w:top w:w="43" w:type="dxa"/>
              <w:left w:w="0" w:type="dxa"/>
              <w:bottom w:w="0" w:type="dxa"/>
              <w:right w:w="0" w:type="dxa"/>
            </w:tcMar>
            <w:vAlign w:val="bottom"/>
          </w:tcPr>
          <w:p w14:paraId="24F3244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EC34C07" w14:textId="77777777" w:rsidR="0089264D" w:rsidRPr="00B40C4C" w:rsidRDefault="0089264D" w:rsidP="004B5DA0">
            <w:pPr>
              <w:jc w:val="right"/>
            </w:pPr>
            <w:r w:rsidRPr="00B40C4C">
              <w:t>431 005 000</w:t>
            </w:r>
          </w:p>
        </w:tc>
      </w:tr>
      <w:tr w:rsidR="00446E55" w:rsidRPr="00B40C4C" w14:paraId="0B0B6E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3E3A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5C97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28D4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5FF3E5" w14:textId="77777777" w:rsidR="0089264D" w:rsidRPr="00B40C4C" w:rsidRDefault="0089264D" w:rsidP="009137DA">
            <w:r w:rsidRPr="00B40C4C">
              <w:t>Sum Administrasjon mv.</w:t>
            </w:r>
          </w:p>
        </w:tc>
        <w:tc>
          <w:tcPr>
            <w:tcW w:w="1380" w:type="dxa"/>
            <w:tcBorders>
              <w:top w:val="nil"/>
              <w:left w:val="nil"/>
              <w:bottom w:val="nil"/>
              <w:right w:val="nil"/>
            </w:tcBorders>
            <w:tcMar>
              <w:top w:w="43" w:type="dxa"/>
              <w:left w:w="0" w:type="dxa"/>
              <w:bottom w:w="0" w:type="dxa"/>
              <w:right w:w="0" w:type="dxa"/>
            </w:tcMar>
            <w:vAlign w:val="bottom"/>
          </w:tcPr>
          <w:p w14:paraId="2E1C91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09982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1E21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E99B1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2F0CD94" w14:textId="77777777" w:rsidR="0089264D" w:rsidRPr="00B40C4C" w:rsidRDefault="0089264D" w:rsidP="004B5DA0">
            <w:pPr>
              <w:jc w:val="right"/>
            </w:pPr>
            <w:r w:rsidRPr="00B40C4C">
              <w:t>431 005 000</w:t>
            </w:r>
          </w:p>
        </w:tc>
      </w:tr>
      <w:tr w:rsidR="00446E55" w:rsidRPr="00B40C4C" w14:paraId="263D60B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088AC0D" w14:textId="77777777" w:rsidR="0089264D" w:rsidRPr="00B40C4C" w:rsidRDefault="0089264D" w:rsidP="00E30F53">
            <w:pPr>
              <w:pStyle w:val="tittel-gulbok2"/>
              <w:rPr>
                <w:lang w:val="nb-NO"/>
              </w:rPr>
            </w:pPr>
            <w:r w:rsidRPr="00B40C4C">
              <w:rPr>
                <w:lang w:val="nb-NO"/>
              </w:rPr>
              <w:t>Fellestjenester for departementene og Statsministerens kontor</w:t>
            </w:r>
          </w:p>
        </w:tc>
      </w:tr>
      <w:tr w:rsidR="00446E55" w:rsidRPr="00B40C4C" w14:paraId="684985CE" w14:textId="77777777" w:rsidTr="008C2AB1">
        <w:trPr>
          <w:trHeight w:val="500"/>
        </w:trPr>
        <w:tc>
          <w:tcPr>
            <w:tcW w:w="567" w:type="dxa"/>
            <w:tcBorders>
              <w:top w:val="nil"/>
              <w:left w:val="nil"/>
              <w:bottom w:val="nil"/>
            </w:tcBorders>
            <w:tcMar>
              <w:top w:w="43" w:type="dxa"/>
              <w:left w:w="0" w:type="dxa"/>
              <w:bottom w:w="0" w:type="dxa"/>
              <w:right w:w="0" w:type="dxa"/>
            </w:tcMar>
          </w:tcPr>
          <w:p w14:paraId="1BB32458" w14:textId="77777777" w:rsidR="0089264D" w:rsidRPr="00B40C4C" w:rsidRDefault="0089264D" w:rsidP="009137DA">
            <w:r w:rsidRPr="00B40C4C">
              <w:t>1510</w:t>
            </w:r>
          </w:p>
        </w:tc>
        <w:tc>
          <w:tcPr>
            <w:tcW w:w="260" w:type="dxa"/>
            <w:tcBorders>
              <w:top w:val="nil"/>
              <w:left w:val="nil"/>
              <w:bottom w:val="nil"/>
              <w:right w:val="nil"/>
            </w:tcBorders>
            <w:tcMar>
              <w:top w:w="43" w:type="dxa"/>
              <w:left w:w="0" w:type="dxa"/>
              <w:bottom w:w="0" w:type="dxa"/>
              <w:right w:w="0" w:type="dxa"/>
            </w:tcMar>
            <w:vAlign w:val="bottom"/>
          </w:tcPr>
          <w:p w14:paraId="428606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BD07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DD6114" w14:textId="77777777" w:rsidR="0089264D" w:rsidRPr="00B40C4C" w:rsidRDefault="0089264D" w:rsidP="009137DA">
            <w:r w:rsidRPr="00B40C4C">
              <w:t>Departementenes sikkerhets- og serviceorganisasjon:</w:t>
            </w:r>
          </w:p>
        </w:tc>
        <w:tc>
          <w:tcPr>
            <w:tcW w:w="1380" w:type="dxa"/>
            <w:tcBorders>
              <w:top w:val="nil"/>
              <w:left w:val="nil"/>
              <w:bottom w:val="nil"/>
              <w:right w:val="nil"/>
            </w:tcBorders>
            <w:tcMar>
              <w:top w:w="43" w:type="dxa"/>
              <w:left w:w="0" w:type="dxa"/>
              <w:bottom w:w="0" w:type="dxa"/>
              <w:right w:w="0" w:type="dxa"/>
            </w:tcMar>
            <w:vAlign w:val="bottom"/>
          </w:tcPr>
          <w:p w14:paraId="37E20A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ADD0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13127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B7F2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CD33CF" w14:textId="77777777" w:rsidR="0089264D" w:rsidRPr="00B40C4C" w:rsidRDefault="0089264D" w:rsidP="004B5DA0">
            <w:pPr>
              <w:jc w:val="right"/>
            </w:pPr>
          </w:p>
        </w:tc>
      </w:tr>
      <w:tr w:rsidR="00446E55" w:rsidRPr="00B40C4C" w14:paraId="14AD00F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9F28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E34E3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E3D49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3FA78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50A6BF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DCA39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7DD829" w14:textId="77777777" w:rsidR="0089264D" w:rsidRPr="00B40C4C" w:rsidRDefault="0089264D" w:rsidP="004B5DA0">
            <w:pPr>
              <w:jc w:val="right"/>
            </w:pPr>
            <w:r w:rsidRPr="00B40C4C">
              <w:t>675 367 000</w:t>
            </w:r>
          </w:p>
        </w:tc>
        <w:tc>
          <w:tcPr>
            <w:tcW w:w="180" w:type="dxa"/>
            <w:tcBorders>
              <w:top w:val="nil"/>
              <w:left w:val="nil"/>
              <w:bottom w:val="nil"/>
              <w:right w:val="nil"/>
            </w:tcBorders>
            <w:tcMar>
              <w:top w:w="43" w:type="dxa"/>
              <w:left w:w="0" w:type="dxa"/>
              <w:bottom w:w="0" w:type="dxa"/>
              <w:right w:w="0" w:type="dxa"/>
            </w:tcMar>
            <w:vAlign w:val="bottom"/>
          </w:tcPr>
          <w:p w14:paraId="48DA8F1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B011F1" w14:textId="77777777" w:rsidR="0089264D" w:rsidRPr="00B40C4C" w:rsidRDefault="0089264D" w:rsidP="004B5DA0">
            <w:pPr>
              <w:jc w:val="right"/>
            </w:pPr>
          </w:p>
        </w:tc>
      </w:tr>
      <w:tr w:rsidR="00446E55" w:rsidRPr="00B40C4C" w14:paraId="5AB2BE5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0A3F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264D1B"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868E1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A552CF" w14:textId="77777777" w:rsidR="0089264D" w:rsidRPr="00B40C4C" w:rsidRDefault="0089264D" w:rsidP="009137DA">
            <w:r w:rsidRPr="00B40C4C">
              <w:t>Fellesutgifter</w:t>
            </w:r>
          </w:p>
        </w:tc>
        <w:tc>
          <w:tcPr>
            <w:tcW w:w="1380" w:type="dxa"/>
            <w:tcBorders>
              <w:top w:val="nil"/>
              <w:left w:val="nil"/>
              <w:bottom w:val="nil"/>
              <w:right w:val="nil"/>
            </w:tcBorders>
            <w:tcMar>
              <w:top w:w="43" w:type="dxa"/>
              <w:left w:w="0" w:type="dxa"/>
              <w:bottom w:w="0" w:type="dxa"/>
              <w:right w:w="0" w:type="dxa"/>
            </w:tcMar>
            <w:vAlign w:val="bottom"/>
          </w:tcPr>
          <w:p w14:paraId="036676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E9CC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6884FC" w14:textId="77777777" w:rsidR="0089264D" w:rsidRPr="00B40C4C" w:rsidRDefault="0089264D" w:rsidP="004B5DA0">
            <w:pPr>
              <w:jc w:val="right"/>
            </w:pPr>
            <w:r w:rsidRPr="00B40C4C">
              <w:t>146 048 000</w:t>
            </w:r>
          </w:p>
        </w:tc>
        <w:tc>
          <w:tcPr>
            <w:tcW w:w="180" w:type="dxa"/>
            <w:tcBorders>
              <w:top w:val="nil"/>
              <w:left w:val="nil"/>
              <w:bottom w:val="nil"/>
              <w:right w:val="nil"/>
            </w:tcBorders>
            <w:tcMar>
              <w:top w:w="43" w:type="dxa"/>
              <w:left w:w="0" w:type="dxa"/>
              <w:bottom w:w="0" w:type="dxa"/>
              <w:right w:w="0" w:type="dxa"/>
            </w:tcMar>
            <w:vAlign w:val="bottom"/>
          </w:tcPr>
          <w:p w14:paraId="44C270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73ACA2" w14:textId="77777777" w:rsidR="0089264D" w:rsidRPr="00B40C4C" w:rsidRDefault="0089264D" w:rsidP="004B5DA0">
            <w:pPr>
              <w:jc w:val="right"/>
            </w:pPr>
          </w:p>
        </w:tc>
      </w:tr>
      <w:tr w:rsidR="00446E55" w:rsidRPr="00B40C4C" w14:paraId="60A7B87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63CA9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4EF9C1"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60D03E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EB2EE2"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C7259D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EE2A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EFF18D" w14:textId="77777777" w:rsidR="0089264D" w:rsidRPr="00B40C4C" w:rsidRDefault="0089264D" w:rsidP="004B5DA0">
            <w:pPr>
              <w:jc w:val="right"/>
            </w:pPr>
            <w:r w:rsidRPr="00B40C4C">
              <w:t>21 578 000</w:t>
            </w:r>
          </w:p>
        </w:tc>
        <w:tc>
          <w:tcPr>
            <w:tcW w:w="180" w:type="dxa"/>
            <w:tcBorders>
              <w:top w:val="nil"/>
              <w:left w:val="nil"/>
              <w:bottom w:val="nil"/>
              <w:right w:val="nil"/>
            </w:tcBorders>
            <w:tcMar>
              <w:top w:w="43" w:type="dxa"/>
              <w:left w:w="0" w:type="dxa"/>
              <w:bottom w:w="0" w:type="dxa"/>
              <w:right w:w="0" w:type="dxa"/>
            </w:tcMar>
            <w:vAlign w:val="bottom"/>
          </w:tcPr>
          <w:p w14:paraId="501272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CA4436" w14:textId="77777777" w:rsidR="0089264D" w:rsidRPr="00B40C4C" w:rsidRDefault="0089264D" w:rsidP="004B5DA0">
            <w:pPr>
              <w:jc w:val="right"/>
            </w:pPr>
          </w:p>
        </w:tc>
      </w:tr>
      <w:tr w:rsidR="00446E55" w:rsidRPr="00B40C4C" w14:paraId="04F0C43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D5D6A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C7C6D7" w14:textId="77777777" w:rsidR="0089264D" w:rsidRPr="00B40C4C" w:rsidRDefault="0089264D" w:rsidP="009137DA">
            <w:r w:rsidRPr="00B40C4C">
              <w:t>46</w:t>
            </w:r>
          </w:p>
        </w:tc>
        <w:tc>
          <w:tcPr>
            <w:tcW w:w="260" w:type="dxa"/>
            <w:tcBorders>
              <w:top w:val="nil"/>
              <w:left w:val="nil"/>
              <w:bottom w:val="nil"/>
              <w:right w:val="nil"/>
            </w:tcBorders>
            <w:tcMar>
              <w:top w:w="43" w:type="dxa"/>
              <w:left w:w="0" w:type="dxa"/>
              <w:bottom w:w="0" w:type="dxa"/>
              <w:right w:w="0" w:type="dxa"/>
            </w:tcMar>
            <w:vAlign w:val="bottom"/>
          </w:tcPr>
          <w:p w14:paraId="4223DC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C67624" w14:textId="77777777" w:rsidR="0089264D" w:rsidRPr="00B40C4C" w:rsidRDefault="0089264D" w:rsidP="009137DA">
            <w:r w:rsidRPr="00B40C4C">
              <w:t>Sikringsanlegg og sperresystemer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CAF47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672AE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E50D92" w14:textId="77777777" w:rsidR="0089264D" w:rsidRPr="00B40C4C" w:rsidRDefault="0089264D" w:rsidP="004B5DA0">
            <w:pPr>
              <w:jc w:val="right"/>
            </w:pPr>
            <w:r w:rsidRPr="00B40C4C">
              <w:t>10 667 000</w:t>
            </w:r>
          </w:p>
        </w:tc>
        <w:tc>
          <w:tcPr>
            <w:tcW w:w="180" w:type="dxa"/>
            <w:tcBorders>
              <w:top w:val="nil"/>
              <w:left w:val="nil"/>
              <w:bottom w:val="nil"/>
              <w:right w:val="nil"/>
            </w:tcBorders>
            <w:tcMar>
              <w:top w:w="43" w:type="dxa"/>
              <w:left w:w="0" w:type="dxa"/>
              <w:bottom w:w="0" w:type="dxa"/>
              <w:right w:w="0" w:type="dxa"/>
            </w:tcMar>
            <w:vAlign w:val="bottom"/>
          </w:tcPr>
          <w:p w14:paraId="4146826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905F765" w14:textId="77777777" w:rsidR="0089264D" w:rsidRPr="00B40C4C" w:rsidRDefault="0089264D" w:rsidP="004B5DA0">
            <w:pPr>
              <w:jc w:val="right"/>
            </w:pPr>
            <w:r w:rsidRPr="00B40C4C">
              <w:t>853 660 000</w:t>
            </w:r>
          </w:p>
        </w:tc>
      </w:tr>
      <w:tr w:rsidR="00446E55" w:rsidRPr="00B40C4C" w14:paraId="733A6BBA" w14:textId="77777777" w:rsidTr="008C2AB1">
        <w:trPr>
          <w:trHeight w:val="240"/>
        </w:trPr>
        <w:tc>
          <w:tcPr>
            <w:tcW w:w="567" w:type="dxa"/>
            <w:tcBorders>
              <w:top w:val="nil"/>
              <w:left w:val="nil"/>
              <w:bottom w:val="nil"/>
            </w:tcBorders>
            <w:tcMar>
              <w:top w:w="43" w:type="dxa"/>
              <w:left w:w="0" w:type="dxa"/>
              <w:bottom w:w="0" w:type="dxa"/>
              <w:right w:w="0" w:type="dxa"/>
            </w:tcMar>
          </w:tcPr>
          <w:p w14:paraId="23A37839" w14:textId="77777777" w:rsidR="0089264D" w:rsidRPr="00B40C4C" w:rsidRDefault="0089264D" w:rsidP="009137DA">
            <w:r w:rsidRPr="00B40C4C">
              <w:t>1511</w:t>
            </w:r>
          </w:p>
        </w:tc>
        <w:tc>
          <w:tcPr>
            <w:tcW w:w="260" w:type="dxa"/>
            <w:tcBorders>
              <w:top w:val="nil"/>
              <w:left w:val="nil"/>
              <w:bottom w:val="nil"/>
              <w:right w:val="nil"/>
            </w:tcBorders>
            <w:tcMar>
              <w:top w:w="43" w:type="dxa"/>
              <w:left w:w="0" w:type="dxa"/>
              <w:bottom w:w="0" w:type="dxa"/>
              <w:right w:w="0" w:type="dxa"/>
            </w:tcMar>
            <w:vAlign w:val="bottom"/>
          </w:tcPr>
          <w:p w14:paraId="5147F6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BC03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E00A17" w14:textId="77777777" w:rsidR="0089264D" w:rsidRPr="00B40C4C" w:rsidRDefault="0089264D" w:rsidP="009137DA">
            <w:r w:rsidRPr="00B40C4C">
              <w:t>Prosjekter tilknyttet nytt regjeringskvartal:</w:t>
            </w:r>
          </w:p>
        </w:tc>
        <w:tc>
          <w:tcPr>
            <w:tcW w:w="1380" w:type="dxa"/>
            <w:tcBorders>
              <w:top w:val="nil"/>
              <w:left w:val="nil"/>
              <w:bottom w:val="nil"/>
              <w:right w:val="nil"/>
            </w:tcBorders>
            <w:tcMar>
              <w:top w:w="43" w:type="dxa"/>
              <w:left w:w="0" w:type="dxa"/>
              <w:bottom w:w="0" w:type="dxa"/>
              <w:right w:w="0" w:type="dxa"/>
            </w:tcMar>
            <w:vAlign w:val="bottom"/>
          </w:tcPr>
          <w:p w14:paraId="48EFE9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CE4E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AB5B9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E4A4C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92AE6E" w14:textId="77777777" w:rsidR="0089264D" w:rsidRPr="00B40C4C" w:rsidRDefault="0089264D" w:rsidP="004B5DA0">
            <w:pPr>
              <w:jc w:val="right"/>
            </w:pPr>
          </w:p>
        </w:tc>
      </w:tr>
      <w:tr w:rsidR="00446E55" w:rsidRPr="00B40C4C" w14:paraId="5345277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43C0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3CAC2A" w14:textId="77777777" w:rsidR="0089264D" w:rsidRPr="00B40C4C" w:rsidRDefault="0089264D" w:rsidP="009137DA">
            <w:r w:rsidRPr="00B40C4C">
              <w:t>25</w:t>
            </w:r>
          </w:p>
        </w:tc>
        <w:tc>
          <w:tcPr>
            <w:tcW w:w="260" w:type="dxa"/>
            <w:tcBorders>
              <w:top w:val="nil"/>
              <w:left w:val="nil"/>
              <w:bottom w:val="nil"/>
              <w:right w:val="nil"/>
            </w:tcBorders>
            <w:tcMar>
              <w:top w:w="43" w:type="dxa"/>
              <w:left w:w="0" w:type="dxa"/>
              <w:bottom w:w="0" w:type="dxa"/>
              <w:right w:w="0" w:type="dxa"/>
            </w:tcMar>
            <w:vAlign w:val="bottom"/>
          </w:tcPr>
          <w:p w14:paraId="27A5B3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F38D72" w14:textId="77777777" w:rsidR="0089264D" w:rsidRPr="00B40C4C" w:rsidRDefault="0089264D" w:rsidP="009137DA">
            <w:r w:rsidRPr="00B40C4C">
              <w:t>Prosjektstyring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C8610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3F5F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49AD22" w14:textId="77777777" w:rsidR="0089264D" w:rsidRPr="00B40C4C" w:rsidRDefault="0089264D" w:rsidP="004B5DA0">
            <w:pPr>
              <w:jc w:val="right"/>
            </w:pPr>
            <w:r w:rsidRPr="00B40C4C">
              <w:t>4 642 000</w:t>
            </w:r>
          </w:p>
        </w:tc>
        <w:tc>
          <w:tcPr>
            <w:tcW w:w="180" w:type="dxa"/>
            <w:tcBorders>
              <w:top w:val="nil"/>
              <w:left w:val="nil"/>
              <w:bottom w:val="nil"/>
              <w:right w:val="nil"/>
            </w:tcBorders>
            <w:tcMar>
              <w:top w:w="43" w:type="dxa"/>
              <w:left w:w="0" w:type="dxa"/>
              <w:bottom w:w="0" w:type="dxa"/>
              <w:right w:w="0" w:type="dxa"/>
            </w:tcMar>
            <w:vAlign w:val="bottom"/>
          </w:tcPr>
          <w:p w14:paraId="1583BD6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A060044" w14:textId="77777777" w:rsidR="0089264D" w:rsidRPr="00B40C4C" w:rsidRDefault="0089264D" w:rsidP="004B5DA0">
            <w:pPr>
              <w:jc w:val="right"/>
            </w:pPr>
          </w:p>
        </w:tc>
      </w:tr>
      <w:tr w:rsidR="00446E55" w:rsidRPr="00B40C4C" w14:paraId="100A95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07D6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B5FCAE"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02AB60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A0E3D1" w14:textId="77777777" w:rsidR="0089264D" w:rsidRPr="00B40C4C" w:rsidRDefault="0089264D" w:rsidP="009137DA">
            <w:r w:rsidRPr="00B40C4C">
              <w:t>Ombygging av Ring 1</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5084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09155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1848891" w14:textId="77777777" w:rsidR="0089264D" w:rsidRPr="00B40C4C" w:rsidRDefault="0089264D" w:rsidP="004B5DA0">
            <w:pPr>
              <w:jc w:val="right"/>
            </w:pPr>
            <w:r w:rsidRPr="00B40C4C">
              <w:t>750 000 000</w:t>
            </w:r>
          </w:p>
        </w:tc>
        <w:tc>
          <w:tcPr>
            <w:tcW w:w="180" w:type="dxa"/>
            <w:tcBorders>
              <w:top w:val="nil"/>
              <w:left w:val="nil"/>
              <w:bottom w:val="nil"/>
              <w:right w:val="nil"/>
            </w:tcBorders>
            <w:tcMar>
              <w:top w:w="43" w:type="dxa"/>
              <w:left w:w="0" w:type="dxa"/>
              <w:bottom w:w="0" w:type="dxa"/>
              <w:right w:w="0" w:type="dxa"/>
            </w:tcMar>
            <w:vAlign w:val="bottom"/>
          </w:tcPr>
          <w:p w14:paraId="4477F3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D78B5F" w14:textId="77777777" w:rsidR="0089264D" w:rsidRPr="00B40C4C" w:rsidRDefault="0089264D" w:rsidP="004B5DA0">
            <w:pPr>
              <w:jc w:val="right"/>
            </w:pPr>
            <w:r w:rsidRPr="00B40C4C">
              <w:t>754 642 000</w:t>
            </w:r>
          </w:p>
        </w:tc>
      </w:tr>
      <w:tr w:rsidR="00446E55" w:rsidRPr="00B40C4C" w14:paraId="36ABAD13" w14:textId="77777777" w:rsidTr="008C2AB1">
        <w:trPr>
          <w:trHeight w:val="240"/>
        </w:trPr>
        <w:tc>
          <w:tcPr>
            <w:tcW w:w="567" w:type="dxa"/>
            <w:tcBorders>
              <w:top w:val="nil"/>
              <w:left w:val="nil"/>
              <w:bottom w:val="nil"/>
            </w:tcBorders>
            <w:tcMar>
              <w:top w:w="43" w:type="dxa"/>
              <w:left w:w="0" w:type="dxa"/>
              <w:bottom w:w="0" w:type="dxa"/>
              <w:right w:w="0" w:type="dxa"/>
            </w:tcMar>
          </w:tcPr>
          <w:p w14:paraId="010D8F80" w14:textId="77777777" w:rsidR="0089264D" w:rsidRPr="00B40C4C" w:rsidRDefault="0089264D" w:rsidP="009137DA">
            <w:r w:rsidRPr="00B40C4C">
              <w:t>1512</w:t>
            </w:r>
          </w:p>
        </w:tc>
        <w:tc>
          <w:tcPr>
            <w:tcW w:w="260" w:type="dxa"/>
            <w:tcBorders>
              <w:top w:val="nil"/>
              <w:left w:val="nil"/>
              <w:bottom w:val="nil"/>
              <w:right w:val="nil"/>
            </w:tcBorders>
            <w:tcMar>
              <w:top w:w="43" w:type="dxa"/>
              <w:left w:w="0" w:type="dxa"/>
              <w:bottom w:w="0" w:type="dxa"/>
              <w:right w:w="0" w:type="dxa"/>
            </w:tcMar>
            <w:vAlign w:val="bottom"/>
          </w:tcPr>
          <w:p w14:paraId="0046D8A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F226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AEA74E" w14:textId="77777777" w:rsidR="0089264D" w:rsidRPr="00B40C4C" w:rsidRDefault="0089264D" w:rsidP="009137DA">
            <w:r w:rsidRPr="00B40C4C">
              <w:t>Diverse fellestjenester:</w:t>
            </w:r>
          </w:p>
        </w:tc>
        <w:tc>
          <w:tcPr>
            <w:tcW w:w="1380" w:type="dxa"/>
            <w:tcBorders>
              <w:top w:val="nil"/>
              <w:left w:val="nil"/>
              <w:bottom w:val="nil"/>
              <w:right w:val="nil"/>
            </w:tcBorders>
            <w:tcMar>
              <w:top w:w="43" w:type="dxa"/>
              <w:left w:w="0" w:type="dxa"/>
              <w:bottom w:w="0" w:type="dxa"/>
              <w:right w:w="0" w:type="dxa"/>
            </w:tcMar>
            <w:vAlign w:val="bottom"/>
          </w:tcPr>
          <w:p w14:paraId="135536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16AE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3D8E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8AC0E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1820B6" w14:textId="77777777" w:rsidR="0089264D" w:rsidRPr="00B40C4C" w:rsidRDefault="0089264D" w:rsidP="004B5DA0">
            <w:pPr>
              <w:jc w:val="right"/>
            </w:pPr>
          </w:p>
        </w:tc>
      </w:tr>
      <w:tr w:rsidR="00446E55" w:rsidRPr="00B40C4C" w14:paraId="2BAC180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1B8C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E0E8CB"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094F70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96779A" w14:textId="77777777" w:rsidR="0089264D" w:rsidRPr="00B40C4C" w:rsidRDefault="0089264D" w:rsidP="009137DA">
            <w:r w:rsidRPr="00B40C4C">
              <w:t>Husleie for fellesarealer m.m.</w:t>
            </w:r>
          </w:p>
        </w:tc>
        <w:tc>
          <w:tcPr>
            <w:tcW w:w="1380" w:type="dxa"/>
            <w:tcBorders>
              <w:top w:val="nil"/>
              <w:left w:val="nil"/>
              <w:bottom w:val="nil"/>
              <w:right w:val="nil"/>
            </w:tcBorders>
            <w:tcMar>
              <w:top w:w="43" w:type="dxa"/>
              <w:left w:w="0" w:type="dxa"/>
              <w:bottom w:w="0" w:type="dxa"/>
              <w:right w:w="0" w:type="dxa"/>
            </w:tcMar>
            <w:vAlign w:val="bottom"/>
          </w:tcPr>
          <w:p w14:paraId="72773B4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2A1CB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19D4192" w14:textId="77777777" w:rsidR="0089264D" w:rsidRPr="00B40C4C" w:rsidRDefault="0089264D" w:rsidP="004B5DA0">
            <w:pPr>
              <w:jc w:val="right"/>
            </w:pPr>
            <w:r w:rsidRPr="00B40C4C">
              <w:t>134 742 000</w:t>
            </w:r>
          </w:p>
        </w:tc>
        <w:tc>
          <w:tcPr>
            <w:tcW w:w="180" w:type="dxa"/>
            <w:tcBorders>
              <w:top w:val="nil"/>
              <w:left w:val="nil"/>
              <w:bottom w:val="nil"/>
              <w:right w:val="nil"/>
            </w:tcBorders>
            <w:tcMar>
              <w:top w:w="43" w:type="dxa"/>
              <w:left w:w="0" w:type="dxa"/>
              <w:bottom w:w="0" w:type="dxa"/>
              <w:right w:w="0" w:type="dxa"/>
            </w:tcMar>
            <w:vAlign w:val="bottom"/>
          </w:tcPr>
          <w:p w14:paraId="68E95F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0AF6D4" w14:textId="77777777" w:rsidR="0089264D" w:rsidRPr="00B40C4C" w:rsidRDefault="0089264D" w:rsidP="004B5DA0">
            <w:pPr>
              <w:jc w:val="right"/>
            </w:pPr>
          </w:p>
        </w:tc>
      </w:tr>
      <w:tr w:rsidR="00446E55" w:rsidRPr="00B40C4C" w14:paraId="52ACCE2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23A0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C8EA22" w14:textId="77777777" w:rsidR="0089264D" w:rsidRPr="00B40C4C" w:rsidRDefault="0089264D" w:rsidP="009137DA">
            <w:r w:rsidRPr="00B40C4C">
              <w:t>27</w:t>
            </w:r>
          </w:p>
        </w:tc>
        <w:tc>
          <w:tcPr>
            <w:tcW w:w="260" w:type="dxa"/>
            <w:tcBorders>
              <w:top w:val="nil"/>
              <w:left w:val="nil"/>
              <w:bottom w:val="nil"/>
              <w:right w:val="nil"/>
            </w:tcBorders>
            <w:tcMar>
              <w:top w:w="43" w:type="dxa"/>
              <w:left w:w="0" w:type="dxa"/>
              <w:bottom w:w="0" w:type="dxa"/>
              <w:right w:w="0" w:type="dxa"/>
            </w:tcMar>
            <w:vAlign w:val="bottom"/>
          </w:tcPr>
          <w:p w14:paraId="67CAFD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6B3D6F" w14:textId="77777777" w:rsidR="0089264D" w:rsidRPr="00B40C4C" w:rsidRDefault="0089264D" w:rsidP="009137DA">
            <w:r w:rsidRPr="00B40C4C">
              <w:t>Sak- og arkivløsning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A20BE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4421C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1D09353" w14:textId="77777777" w:rsidR="0089264D" w:rsidRPr="00B40C4C" w:rsidRDefault="0089264D" w:rsidP="004B5DA0">
            <w:pPr>
              <w:jc w:val="right"/>
            </w:pPr>
            <w:r w:rsidRPr="00B40C4C">
              <w:t>44 312 000</w:t>
            </w:r>
          </w:p>
        </w:tc>
        <w:tc>
          <w:tcPr>
            <w:tcW w:w="180" w:type="dxa"/>
            <w:tcBorders>
              <w:top w:val="nil"/>
              <w:left w:val="nil"/>
              <w:bottom w:val="nil"/>
              <w:right w:val="nil"/>
            </w:tcBorders>
            <w:tcMar>
              <w:top w:w="43" w:type="dxa"/>
              <w:left w:w="0" w:type="dxa"/>
              <w:bottom w:w="0" w:type="dxa"/>
              <w:right w:w="0" w:type="dxa"/>
            </w:tcMar>
            <w:vAlign w:val="bottom"/>
          </w:tcPr>
          <w:p w14:paraId="69B0D4A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DB1476" w14:textId="77777777" w:rsidR="0089264D" w:rsidRPr="00B40C4C" w:rsidRDefault="0089264D" w:rsidP="004B5DA0">
            <w:pPr>
              <w:jc w:val="right"/>
            </w:pPr>
            <w:r w:rsidRPr="00B40C4C">
              <w:t>179 054 000</w:t>
            </w:r>
          </w:p>
        </w:tc>
      </w:tr>
      <w:tr w:rsidR="00446E55" w:rsidRPr="00B40C4C" w14:paraId="231AAB32" w14:textId="77777777" w:rsidTr="008C2AB1">
        <w:trPr>
          <w:trHeight w:val="240"/>
        </w:trPr>
        <w:tc>
          <w:tcPr>
            <w:tcW w:w="567" w:type="dxa"/>
            <w:tcBorders>
              <w:top w:val="nil"/>
              <w:left w:val="nil"/>
              <w:bottom w:val="nil"/>
            </w:tcBorders>
            <w:tcMar>
              <w:top w:w="43" w:type="dxa"/>
              <w:left w:w="0" w:type="dxa"/>
              <w:bottom w:w="0" w:type="dxa"/>
              <w:right w:w="0" w:type="dxa"/>
            </w:tcMar>
          </w:tcPr>
          <w:p w14:paraId="4A6CAAF8" w14:textId="77777777" w:rsidR="0089264D" w:rsidRPr="00B40C4C" w:rsidRDefault="0089264D" w:rsidP="009137DA">
            <w:r w:rsidRPr="00B40C4C">
              <w:t>1515</w:t>
            </w:r>
          </w:p>
        </w:tc>
        <w:tc>
          <w:tcPr>
            <w:tcW w:w="260" w:type="dxa"/>
            <w:tcBorders>
              <w:top w:val="nil"/>
              <w:left w:val="nil"/>
              <w:bottom w:val="nil"/>
              <w:right w:val="nil"/>
            </w:tcBorders>
            <w:tcMar>
              <w:top w:w="43" w:type="dxa"/>
              <w:left w:w="0" w:type="dxa"/>
              <w:bottom w:w="0" w:type="dxa"/>
              <w:right w:w="0" w:type="dxa"/>
            </w:tcMar>
            <w:vAlign w:val="bottom"/>
          </w:tcPr>
          <w:p w14:paraId="45E7C3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5396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D43D7B" w14:textId="77777777" w:rsidR="0089264D" w:rsidRPr="00B40C4C" w:rsidRDefault="0089264D" w:rsidP="009137DA">
            <w:r w:rsidRPr="00B40C4C">
              <w:t>Departementenes digitaliseringsorganisasjon:</w:t>
            </w:r>
          </w:p>
        </w:tc>
        <w:tc>
          <w:tcPr>
            <w:tcW w:w="1380" w:type="dxa"/>
            <w:tcBorders>
              <w:top w:val="nil"/>
              <w:left w:val="nil"/>
              <w:bottom w:val="nil"/>
              <w:right w:val="nil"/>
            </w:tcBorders>
            <w:tcMar>
              <w:top w:w="43" w:type="dxa"/>
              <w:left w:w="0" w:type="dxa"/>
              <w:bottom w:w="0" w:type="dxa"/>
              <w:right w:w="0" w:type="dxa"/>
            </w:tcMar>
            <w:vAlign w:val="bottom"/>
          </w:tcPr>
          <w:p w14:paraId="45475B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9958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F2A8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4248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E0EE16" w14:textId="77777777" w:rsidR="0089264D" w:rsidRPr="00B40C4C" w:rsidRDefault="0089264D" w:rsidP="004B5DA0">
            <w:pPr>
              <w:jc w:val="right"/>
            </w:pPr>
          </w:p>
        </w:tc>
      </w:tr>
      <w:tr w:rsidR="00446E55" w:rsidRPr="00B40C4C" w14:paraId="205514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2651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12F3B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01BE8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ACB13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11839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502FB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432A1E" w14:textId="77777777" w:rsidR="0089264D" w:rsidRPr="00B40C4C" w:rsidRDefault="0089264D" w:rsidP="004B5DA0">
            <w:pPr>
              <w:jc w:val="right"/>
            </w:pPr>
            <w:r w:rsidRPr="00B40C4C">
              <w:t>374 691 000</w:t>
            </w:r>
          </w:p>
        </w:tc>
        <w:tc>
          <w:tcPr>
            <w:tcW w:w="180" w:type="dxa"/>
            <w:tcBorders>
              <w:top w:val="nil"/>
              <w:left w:val="nil"/>
              <w:bottom w:val="nil"/>
              <w:right w:val="nil"/>
            </w:tcBorders>
            <w:tcMar>
              <w:top w:w="43" w:type="dxa"/>
              <w:left w:w="0" w:type="dxa"/>
              <w:bottom w:w="0" w:type="dxa"/>
              <w:right w:w="0" w:type="dxa"/>
            </w:tcMar>
            <w:vAlign w:val="bottom"/>
          </w:tcPr>
          <w:p w14:paraId="6FB382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8F8102" w14:textId="77777777" w:rsidR="0089264D" w:rsidRPr="00B40C4C" w:rsidRDefault="0089264D" w:rsidP="004B5DA0">
            <w:pPr>
              <w:jc w:val="right"/>
            </w:pPr>
          </w:p>
        </w:tc>
      </w:tr>
      <w:tr w:rsidR="00446E55" w:rsidRPr="00B40C4C" w14:paraId="0B3A42C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FA86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020E3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1E8C2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8AE1AD"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400093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16251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99A25F1" w14:textId="77777777" w:rsidR="0089264D" w:rsidRPr="00B40C4C" w:rsidRDefault="0089264D" w:rsidP="004B5DA0">
            <w:pPr>
              <w:jc w:val="right"/>
            </w:pPr>
            <w:r w:rsidRPr="00B40C4C">
              <w:t>78 957 000</w:t>
            </w:r>
          </w:p>
        </w:tc>
        <w:tc>
          <w:tcPr>
            <w:tcW w:w="180" w:type="dxa"/>
            <w:tcBorders>
              <w:top w:val="nil"/>
              <w:left w:val="nil"/>
              <w:bottom w:val="nil"/>
              <w:right w:val="nil"/>
            </w:tcBorders>
            <w:tcMar>
              <w:top w:w="43" w:type="dxa"/>
              <w:left w:w="0" w:type="dxa"/>
              <w:bottom w:w="0" w:type="dxa"/>
              <w:right w:w="0" w:type="dxa"/>
            </w:tcMar>
            <w:vAlign w:val="bottom"/>
          </w:tcPr>
          <w:p w14:paraId="29AE841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0F263A" w14:textId="77777777" w:rsidR="0089264D" w:rsidRPr="00B40C4C" w:rsidRDefault="0089264D" w:rsidP="004B5DA0">
            <w:pPr>
              <w:jc w:val="right"/>
            </w:pPr>
          </w:p>
        </w:tc>
      </w:tr>
      <w:tr w:rsidR="00446E55" w:rsidRPr="00B40C4C" w14:paraId="07235C9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21BA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FB5B13"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AE194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047612"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532475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E6997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D991B35" w14:textId="77777777" w:rsidR="0089264D" w:rsidRPr="00B40C4C" w:rsidRDefault="0089264D" w:rsidP="004B5DA0">
            <w:pPr>
              <w:jc w:val="right"/>
            </w:pPr>
            <w:r w:rsidRPr="00B40C4C">
              <w:t>316 600 000</w:t>
            </w:r>
          </w:p>
        </w:tc>
        <w:tc>
          <w:tcPr>
            <w:tcW w:w="180" w:type="dxa"/>
            <w:tcBorders>
              <w:top w:val="nil"/>
              <w:left w:val="nil"/>
              <w:bottom w:val="nil"/>
              <w:right w:val="nil"/>
            </w:tcBorders>
            <w:tcMar>
              <w:top w:w="43" w:type="dxa"/>
              <w:left w:w="0" w:type="dxa"/>
              <w:bottom w:w="0" w:type="dxa"/>
              <w:right w:w="0" w:type="dxa"/>
            </w:tcMar>
            <w:vAlign w:val="bottom"/>
          </w:tcPr>
          <w:p w14:paraId="45B5789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DE07633" w14:textId="77777777" w:rsidR="0089264D" w:rsidRPr="00B40C4C" w:rsidRDefault="0089264D" w:rsidP="004B5DA0">
            <w:pPr>
              <w:jc w:val="right"/>
            </w:pPr>
            <w:r w:rsidRPr="00B40C4C">
              <w:t>770 248 000</w:t>
            </w:r>
          </w:p>
        </w:tc>
      </w:tr>
      <w:tr w:rsidR="00446E55" w:rsidRPr="00B40C4C" w14:paraId="4884BC2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2A3F3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BEB6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D666A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FF0F8C" w14:textId="77777777" w:rsidR="0089264D" w:rsidRPr="00B40C4C" w:rsidRDefault="0089264D" w:rsidP="009137DA">
            <w:r w:rsidRPr="00B40C4C">
              <w:t>Sum Fellestjenester for departementene og Statsministerens kontor</w:t>
            </w:r>
          </w:p>
        </w:tc>
        <w:tc>
          <w:tcPr>
            <w:tcW w:w="1380" w:type="dxa"/>
            <w:tcBorders>
              <w:top w:val="nil"/>
              <w:left w:val="nil"/>
              <w:bottom w:val="nil"/>
              <w:right w:val="nil"/>
            </w:tcBorders>
            <w:tcMar>
              <w:top w:w="43" w:type="dxa"/>
              <w:left w:w="0" w:type="dxa"/>
              <w:bottom w:w="0" w:type="dxa"/>
              <w:right w:w="0" w:type="dxa"/>
            </w:tcMar>
            <w:vAlign w:val="bottom"/>
          </w:tcPr>
          <w:p w14:paraId="700448B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67ADE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86C9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FBDD0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15A83F2" w14:textId="77777777" w:rsidR="0089264D" w:rsidRPr="00B40C4C" w:rsidRDefault="0089264D" w:rsidP="004B5DA0">
            <w:pPr>
              <w:jc w:val="right"/>
            </w:pPr>
            <w:r w:rsidRPr="00B40C4C">
              <w:t>2 557 604 000</w:t>
            </w:r>
          </w:p>
        </w:tc>
      </w:tr>
      <w:tr w:rsidR="00446E55" w:rsidRPr="00B40C4C" w14:paraId="05B2E89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733B4FC" w14:textId="77777777" w:rsidR="0089264D" w:rsidRPr="00B40C4C" w:rsidRDefault="0089264D" w:rsidP="004B5DA0">
            <w:pPr>
              <w:pStyle w:val="tittel-gulbok2"/>
              <w:jc w:val="right"/>
            </w:pPr>
            <w:r w:rsidRPr="00B40C4C">
              <w:t>Statsforvalterne</w:t>
            </w:r>
          </w:p>
        </w:tc>
      </w:tr>
      <w:tr w:rsidR="00446E55" w:rsidRPr="00B40C4C" w14:paraId="05C3C06A" w14:textId="77777777" w:rsidTr="008C2AB1">
        <w:trPr>
          <w:trHeight w:val="240"/>
        </w:trPr>
        <w:tc>
          <w:tcPr>
            <w:tcW w:w="567" w:type="dxa"/>
            <w:tcBorders>
              <w:top w:val="nil"/>
              <w:left w:val="nil"/>
              <w:bottom w:val="nil"/>
            </w:tcBorders>
            <w:tcMar>
              <w:top w:w="43" w:type="dxa"/>
              <w:left w:w="0" w:type="dxa"/>
              <w:bottom w:w="0" w:type="dxa"/>
              <w:right w:w="0" w:type="dxa"/>
            </w:tcMar>
          </w:tcPr>
          <w:p w14:paraId="3B918F72" w14:textId="77777777" w:rsidR="0089264D" w:rsidRPr="00B40C4C" w:rsidRDefault="0089264D" w:rsidP="009137DA">
            <w:r w:rsidRPr="00B40C4C">
              <w:t>1520</w:t>
            </w:r>
          </w:p>
        </w:tc>
        <w:tc>
          <w:tcPr>
            <w:tcW w:w="260" w:type="dxa"/>
            <w:tcBorders>
              <w:top w:val="nil"/>
              <w:left w:val="nil"/>
              <w:bottom w:val="nil"/>
              <w:right w:val="nil"/>
            </w:tcBorders>
            <w:tcMar>
              <w:top w:w="43" w:type="dxa"/>
              <w:left w:w="0" w:type="dxa"/>
              <w:bottom w:w="0" w:type="dxa"/>
              <w:right w:w="0" w:type="dxa"/>
            </w:tcMar>
            <w:vAlign w:val="bottom"/>
          </w:tcPr>
          <w:p w14:paraId="5A38D0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AEE7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F0CE62" w14:textId="77777777" w:rsidR="0089264D" w:rsidRPr="00B40C4C" w:rsidRDefault="0089264D" w:rsidP="009137DA">
            <w:r w:rsidRPr="00B40C4C">
              <w:t>Statsforvalterne:</w:t>
            </w:r>
          </w:p>
        </w:tc>
        <w:tc>
          <w:tcPr>
            <w:tcW w:w="1380" w:type="dxa"/>
            <w:tcBorders>
              <w:top w:val="nil"/>
              <w:left w:val="nil"/>
              <w:bottom w:val="nil"/>
              <w:right w:val="nil"/>
            </w:tcBorders>
            <w:tcMar>
              <w:top w:w="43" w:type="dxa"/>
              <w:left w:w="0" w:type="dxa"/>
              <w:bottom w:w="0" w:type="dxa"/>
              <w:right w:w="0" w:type="dxa"/>
            </w:tcMar>
            <w:vAlign w:val="bottom"/>
          </w:tcPr>
          <w:p w14:paraId="112A6F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0927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4841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180C9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A868A9" w14:textId="77777777" w:rsidR="0089264D" w:rsidRPr="00B40C4C" w:rsidRDefault="0089264D" w:rsidP="004B5DA0">
            <w:pPr>
              <w:jc w:val="right"/>
            </w:pPr>
          </w:p>
        </w:tc>
      </w:tr>
      <w:tr w:rsidR="00446E55" w:rsidRPr="00B40C4C" w14:paraId="421777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B94B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97C81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5E306D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898D9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50AAC6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83F8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D1E8BE" w14:textId="77777777" w:rsidR="0089264D" w:rsidRPr="00B40C4C" w:rsidRDefault="0089264D" w:rsidP="004B5DA0">
            <w:pPr>
              <w:jc w:val="right"/>
            </w:pPr>
            <w:r w:rsidRPr="00B40C4C">
              <w:t>2 388 248 000</w:t>
            </w:r>
          </w:p>
        </w:tc>
        <w:tc>
          <w:tcPr>
            <w:tcW w:w="180" w:type="dxa"/>
            <w:tcBorders>
              <w:top w:val="nil"/>
              <w:left w:val="nil"/>
              <w:bottom w:val="nil"/>
              <w:right w:val="nil"/>
            </w:tcBorders>
            <w:tcMar>
              <w:top w:w="43" w:type="dxa"/>
              <w:left w:w="0" w:type="dxa"/>
              <w:bottom w:w="0" w:type="dxa"/>
              <w:right w:w="0" w:type="dxa"/>
            </w:tcMar>
            <w:vAlign w:val="bottom"/>
          </w:tcPr>
          <w:p w14:paraId="59DA9F0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14DAB7" w14:textId="77777777" w:rsidR="0089264D" w:rsidRPr="00B40C4C" w:rsidRDefault="0089264D" w:rsidP="004B5DA0">
            <w:pPr>
              <w:jc w:val="right"/>
            </w:pPr>
          </w:p>
        </w:tc>
      </w:tr>
      <w:tr w:rsidR="00446E55" w:rsidRPr="00B40C4C" w14:paraId="2CA6EC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4775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6AC4C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C0C42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5AC07B"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D96E8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57E61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422E549" w14:textId="77777777" w:rsidR="0089264D" w:rsidRPr="00B40C4C" w:rsidRDefault="0089264D" w:rsidP="004B5DA0">
            <w:pPr>
              <w:jc w:val="right"/>
            </w:pPr>
            <w:r w:rsidRPr="00B40C4C">
              <w:t>92 431 000</w:t>
            </w:r>
          </w:p>
        </w:tc>
        <w:tc>
          <w:tcPr>
            <w:tcW w:w="180" w:type="dxa"/>
            <w:tcBorders>
              <w:top w:val="nil"/>
              <w:left w:val="nil"/>
              <w:bottom w:val="nil"/>
              <w:right w:val="nil"/>
            </w:tcBorders>
            <w:tcMar>
              <w:top w:w="43" w:type="dxa"/>
              <w:left w:w="0" w:type="dxa"/>
              <w:bottom w:w="0" w:type="dxa"/>
              <w:right w:w="0" w:type="dxa"/>
            </w:tcMar>
            <w:vAlign w:val="bottom"/>
          </w:tcPr>
          <w:p w14:paraId="39C2EEB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64BFFF4" w14:textId="77777777" w:rsidR="0089264D" w:rsidRPr="00B40C4C" w:rsidRDefault="0089264D" w:rsidP="004B5DA0">
            <w:pPr>
              <w:jc w:val="right"/>
            </w:pPr>
            <w:r w:rsidRPr="00B40C4C">
              <w:t>2 480 679 000</w:t>
            </w:r>
          </w:p>
        </w:tc>
      </w:tr>
      <w:tr w:rsidR="00446E55" w:rsidRPr="00B40C4C" w14:paraId="73EDF1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CF12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4F75B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07C0D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317A20" w14:textId="77777777" w:rsidR="0089264D" w:rsidRPr="00B40C4C" w:rsidRDefault="0089264D" w:rsidP="009137DA">
            <w:r w:rsidRPr="00B40C4C">
              <w:t>Sum Statsforvalterne</w:t>
            </w:r>
          </w:p>
        </w:tc>
        <w:tc>
          <w:tcPr>
            <w:tcW w:w="1380" w:type="dxa"/>
            <w:tcBorders>
              <w:top w:val="nil"/>
              <w:left w:val="nil"/>
              <w:bottom w:val="nil"/>
              <w:right w:val="nil"/>
            </w:tcBorders>
            <w:tcMar>
              <w:top w:w="43" w:type="dxa"/>
              <w:left w:w="0" w:type="dxa"/>
              <w:bottom w:w="0" w:type="dxa"/>
              <w:right w:w="0" w:type="dxa"/>
            </w:tcMar>
            <w:vAlign w:val="bottom"/>
          </w:tcPr>
          <w:p w14:paraId="1F2707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68C5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96BB44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EEF58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14E4D08" w14:textId="77777777" w:rsidR="0089264D" w:rsidRPr="00B40C4C" w:rsidRDefault="0089264D" w:rsidP="004B5DA0">
            <w:pPr>
              <w:jc w:val="right"/>
            </w:pPr>
            <w:r w:rsidRPr="00B40C4C">
              <w:t>2 480 679 000</w:t>
            </w:r>
          </w:p>
        </w:tc>
      </w:tr>
      <w:tr w:rsidR="00446E55" w:rsidRPr="00B40C4C" w14:paraId="3A78CE53"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A5A04DA" w14:textId="77777777" w:rsidR="0089264D" w:rsidRPr="00B40C4C" w:rsidRDefault="0089264D" w:rsidP="00E30F53">
            <w:pPr>
              <w:pStyle w:val="tittel-gulbok2"/>
            </w:pPr>
            <w:r w:rsidRPr="00B40C4C">
              <w:t>Statlige byggeprosjekter og eiendomsforvaltning</w:t>
            </w:r>
          </w:p>
        </w:tc>
      </w:tr>
      <w:tr w:rsidR="00446E55" w:rsidRPr="00B40C4C" w14:paraId="75C6C9B6" w14:textId="77777777" w:rsidTr="008C2AB1">
        <w:trPr>
          <w:trHeight w:val="240"/>
        </w:trPr>
        <w:tc>
          <w:tcPr>
            <w:tcW w:w="567" w:type="dxa"/>
            <w:tcBorders>
              <w:top w:val="nil"/>
              <w:left w:val="nil"/>
              <w:bottom w:val="nil"/>
            </w:tcBorders>
            <w:tcMar>
              <w:top w:w="43" w:type="dxa"/>
              <w:left w:w="0" w:type="dxa"/>
              <w:bottom w:w="0" w:type="dxa"/>
              <w:right w:w="0" w:type="dxa"/>
            </w:tcMar>
          </w:tcPr>
          <w:p w14:paraId="479029A8" w14:textId="77777777" w:rsidR="0089264D" w:rsidRPr="00B40C4C" w:rsidRDefault="0089264D" w:rsidP="009137DA">
            <w:r w:rsidRPr="00B40C4C">
              <w:t>1530</w:t>
            </w:r>
          </w:p>
        </w:tc>
        <w:tc>
          <w:tcPr>
            <w:tcW w:w="260" w:type="dxa"/>
            <w:tcBorders>
              <w:top w:val="nil"/>
              <w:left w:val="nil"/>
              <w:bottom w:val="nil"/>
              <w:right w:val="nil"/>
            </w:tcBorders>
            <w:tcMar>
              <w:top w:w="43" w:type="dxa"/>
              <w:left w:w="0" w:type="dxa"/>
              <w:bottom w:w="0" w:type="dxa"/>
              <w:right w:w="0" w:type="dxa"/>
            </w:tcMar>
            <w:vAlign w:val="bottom"/>
          </w:tcPr>
          <w:p w14:paraId="009AF4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998D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CAB5B8" w14:textId="77777777" w:rsidR="0089264D" w:rsidRPr="00B40C4C" w:rsidRDefault="0089264D" w:rsidP="009137DA">
            <w:r w:rsidRPr="00B40C4C">
              <w:t>Byggeprosjekter utenfor husleieordningen:</w:t>
            </w:r>
          </w:p>
        </w:tc>
        <w:tc>
          <w:tcPr>
            <w:tcW w:w="1380" w:type="dxa"/>
            <w:tcBorders>
              <w:top w:val="nil"/>
              <w:left w:val="nil"/>
              <w:bottom w:val="nil"/>
              <w:right w:val="nil"/>
            </w:tcBorders>
            <w:tcMar>
              <w:top w:w="43" w:type="dxa"/>
              <w:left w:w="0" w:type="dxa"/>
              <w:bottom w:w="0" w:type="dxa"/>
              <w:right w:w="0" w:type="dxa"/>
            </w:tcMar>
            <w:vAlign w:val="bottom"/>
          </w:tcPr>
          <w:p w14:paraId="2FAA31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2B9E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64A5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2441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EBB68B" w14:textId="77777777" w:rsidR="0089264D" w:rsidRPr="00B40C4C" w:rsidRDefault="0089264D" w:rsidP="004B5DA0">
            <w:pPr>
              <w:jc w:val="right"/>
            </w:pPr>
          </w:p>
        </w:tc>
      </w:tr>
      <w:tr w:rsidR="00446E55" w:rsidRPr="00B40C4C" w14:paraId="30F0B99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3535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50004D"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722852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E0B2E3" w14:textId="77777777" w:rsidR="0089264D" w:rsidRPr="00B40C4C" w:rsidRDefault="0089264D" w:rsidP="009137DA">
            <w:r w:rsidRPr="00B40C4C">
              <w:t>Prosjektering av bygg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A3B73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BE4E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D582F3" w14:textId="77777777" w:rsidR="0089264D" w:rsidRPr="00B40C4C" w:rsidRDefault="0089264D" w:rsidP="004B5DA0">
            <w:pPr>
              <w:jc w:val="right"/>
            </w:pPr>
            <w:r w:rsidRPr="00B40C4C">
              <w:t>15 000 000</w:t>
            </w:r>
          </w:p>
        </w:tc>
        <w:tc>
          <w:tcPr>
            <w:tcW w:w="180" w:type="dxa"/>
            <w:tcBorders>
              <w:top w:val="nil"/>
              <w:left w:val="nil"/>
              <w:bottom w:val="nil"/>
              <w:right w:val="nil"/>
            </w:tcBorders>
            <w:tcMar>
              <w:top w:w="43" w:type="dxa"/>
              <w:left w:w="0" w:type="dxa"/>
              <w:bottom w:w="0" w:type="dxa"/>
              <w:right w:w="0" w:type="dxa"/>
            </w:tcMar>
            <w:vAlign w:val="bottom"/>
          </w:tcPr>
          <w:p w14:paraId="5A0D7B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58BA52" w14:textId="77777777" w:rsidR="0089264D" w:rsidRPr="00B40C4C" w:rsidRDefault="0089264D" w:rsidP="004B5DA0">
            <w:pPr>
              <w:jc w:val="right"/>
            </w:pPr>
          </w:p>
        </w:tc>
      </w:tr>
      <w:tr w:rsidR="00446E55" w:rsidRPr="00B40C4C" w14:paraId="7313CA5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E0D0C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9DF17C" w14:textId="77777777" w:rsidR="0089264D" w:rsidRPr="00B40C4C" w:rsidRDefault="0089264D" w:rsidP="009137DA">
            <w:r w:rsidRPr="00B40C4C">
              <w:t>33</w:t>
            </w:r>
          </w:p>
        </w:tc>
        <w:tc>
          <w:tcPr>
            <w:tcW w:w="260" w:type="dxa"/>
            <w:tcBorders>
              <w:top w:val="nil"/>
              <w:left w:val="nil"/>
              <w:bottom w:val="nil"/>
              <w:right w:val="nil"/>
            </w:tcBorders>
            <w:tcMar>
              <w:top w:w="43" w:type="dxa"/>
              <w:left w:w="0" w:type="dxa"/>
              <w:bottom w:w="0" w:type="dxa"/>
              <w:right w:w="0" w:type="dxa"/>
            </w:tcMar>
            <w:vAlign w:val="bottom"/>
          </w:tcPr>
          <w:p w14:paraId="47462A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D8F4C5" w14:textId="77777777" w:rsidR="0089264D" w:rsidRPr="00B40C4C" w:rsidRDefault="0089264D" w:rsidP="009137DA">
            <w:r w:rsidRPr="00B40C4C">
              <w:t>Videreføring av byggeprosjekter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33310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1EC70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C6DFBD" w14:textId="77777777" w:rsidR="0089264D" w:rsidRPr="00B40C4C" w:rsidRDefault="0089264D" w:rsidP="004B5DA0">
            <w:pPr>
              <w:jc w:val="right"/>
            </w:pPr>
            <w:r w:rsidRPr="00B40C4C">
              <w:t>5 246 500 000</w:t>
            </w:r>
          </w:p>
        </w:tc>
        <w:tc>
          <w:tcPr>
            <w:tcW w:w="180" w:type="dxa"/>
            <w:tcBorders>
              <w:top w:val="nil"/>
              <w:left w:val="nil"/>
              <w:bottom w:val="nil"/>
              <w:right w:val="nil"/>
            </w:tcBorders>
            <w:tcMar>
              <w:top w:w="43" w:type="dxa"/>
              <w:left w:w="0" w:type="dxa"/>
              <w:bottom w:w="0" w:type="dxa"/>
              <w:right w:w="0" w:type="dxa"/>
            </w:tcMar>
            <w:vAlign w:val="bottom"/>
          </w:tcPr>
          <w:p w14:paraId="048241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113465" w14:textId="77777777" w:rsidR="0089264D" w:rsidRPr="00B40C4C" w:rsidRDefault="0089264D" w:rsidP="004B5DA0">
            <w:pPr>
              <w:jc w:val="right"/>
            </w:pPr>
          </w:p>
        </w:tc>
      </w:tr>
      <w:tr w:rsidR="00446E55" w:rsidRPr="00B40C4C" w14:paraId="5752AC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46B9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41D02C" w14:textId="77777777" w:rsidR="0089264D" w:rsidRPr="00B40C4C" w:rsidRDefault="0089264D" w:rsidP="009137DA">
            <w:r w:rsidRPr="00B40C4C">
              <w:t>36</w:t>
            </w:r>
          </w:p>
        </w:tc>
        <w:tc>
          <w:tcPr>
            <w:tcW w:w="260" w:type="dxa"/>
            <w:tcBorders>
              <w:top w:val="nil"/>
              <w:left w:val="nil"/>
              <w:bottom w:val="nil"/>
              <w:right w:val="nil"/>
            </w:tcBorders>
            <w:tcMar>
              <w:top w:w="43" w:type="dxa"/>
              <w:left w:w="0" w:type="dxa"/>
              <w:bottom w:w="0" w:type="dxa"/>
              <w:right w:w="0" w:type="dxa"/>
            </w:tcMar>
            <w:vAlign w:val="bottom"/>
          </w:tcPr>
          <w:p w14:paraId="3CDBE1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792449" w14:textId="77777777" w:rsidR="0089264D" w:rsidRPr="00B40C4C" w:rsidRDefault="0089264D" w:rsidP="009137DA">
            <w:r w:rsidRPr="00B40C4C">
              <w:t>Kunstnerisk utsmykking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471F7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1DF6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F882536" w14:textId="77777777" w:rsidR="0089264D" w:rsidRPr="00B40C4C" w:rsidRDefault="0089264D" w:rsidP="004B5DA0">
            <w:pPr>
              <w:jc w:val="right"/>
            </w:pPr>
            <w:r w:rsidRPr="00B40C4C">
              <w:t>56 181 000</w:t>
            </w:r>
          </w:p>
        </w:tc>
        <w:tc>
          <w:tcPr>
            <w:tcW w:w="180" w:type="dxa"/>
            <w:tcBorders>
              <w:top w:val="nil"/>
              <w:left w:val="nil"/>
              <w:bottom w:val="nil"/>
              <w:right w:val="nil"/>
            </w:tcBorders>
            <w:tcMar>
              <w:top w:w="43" w:type="dxa"/>
              <w:left w:w="0" w:type="dxa"/>
              <w:bottom w:w="0" w:type="dxa"/>
              <w:right w:w="0" w:type="dxa"/>
            </w:tcMar>
            <w:vAlign w:val="bottom"/>
          </w:tcPr>
          <w:p w14:paraId="650865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3D0E1A" w14:textId="77777777" w:rsidR="0089264D" w:rsidRPr="00B40C4C" w:rsidRDefault="0089264D" w:rsidP="004B5DA0">
            <w:pPr>
              <w:jc w:val="right"/>
            </w:pPr>
          </w:p>
        </w:tc>
      </w:tr>
      <w:tr w:rsidR="00446E55" w:rsidRPr="00B40C4C" w14:paraId="0117E6D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B449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714D90"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9B94F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3BFCE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9631B6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1E988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2CD6A4D" w14:textId="77777777" w:rsidR="0089264D" w:rsidRPr="00B40C4C" w:rsidRDefault="0089264D" w:rsidP="004B5DA0">
            <w:pPr>
              <w:jc w:val="right"/>
            </w:pPr>
            <w:r w:rsidRPr="00B40C4C">
              <w:t>1 859 300 000</w:t>
            </w:r>
          </w:p>
        </w:tc>
        <w:tc>
          <w:tcPr>
            <w:tcW w:w="180" w:type="dxa"/>
            <w:tcBorders>
              <w:top w:val="nil"/>
              <w:left w:val="nil"/>
              <w:bottom w:val="nil"/>
              <w:right w:val="nil"/>
            </w:tcBorders>
            <w:tcMar>
              <w:top w:w="43" w:type="dxa"/>
              <w:left w:w="0" w:type="dxa"/>
              <w:bottom w:w="0" w:type="dxa"/>
              <w:right w:w="0" w:type="dxa"/>
            </w:tcMar>
            <w:vAlign w:val="bottom"/>
          </w:tcPr>
          <w:p w14:paraId="0D73D2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6CEEF5" w14:textId="77777777" w:rsidR="0089264D" w:rsidRPr="00B40C4C" w:rsidRDefault="0089264D" w:rsidP="004B5DA0">
            <w:pPr>
              <w:jc w:val="right"/>
            </w:pPr>
            <w:r w:rsidRPr="00B40C4C">
              <w:t>7 176 981 000</w:t>
            </w:r>
          </w:p>
        </w:tc>
      </w:tr>
      <w:tr w:rsidR="00446E55" w:rsidRPr="00B40C4C" w14:paraId="33083B95" w14:textId="77777777" w:rsidTr="008C2AB1">
        <w:trPr>
          <w:trHeight w:val="240"/>
        </w:trPr>
        <w:tc>
          <w:tcPr>
            <w:tcW w:w="567" w:type="dxa"/>
            <w:tcBorders>
              <w:top w:val="nil"/>
              <w:left w:val="nil"/>
              <w:bottom w:val="nil"/>
            </w:tcBorders>
            <w:tcMar>
              <w:top w:w="43" w:type="dxa"/>
              <w:left w:w="0" w:type="dxa"/>
              <w:bottom w:w="0" w:type="dxa"/>
              <w:right w:w="0" w:type="dxa"/>
            </w:tcMar>
          </w:tcPr>
          <w:p w14:paraId="0CFFF55E" w14:textId="77777777" w:rsidR="0089264D" w:rsidRPr="00B40C4C" w:rsidRDefault="0089264D" w:rsidP="009137DA">
            <w:r w:rsidRPr="00B40C4C">
              <w:t>1531</w:t>
            </w:r>
          </w:p>
        </w:tc>
        <w:tc>
          <w:tcPr>
            <w:tcW w:w="260" w:type="dxa"/>
            <w:tcBorders>
              <w:top w:val="nil"/>
              <w:left w:val="nil"/>
              <w:bottom w:val="nil"/>
              <w:right w:val="nil"/>
            </w:tcBorders>
            <w:tcMar>
              <w:top w:w="43" w:type="dxa"/>
              <w:left w:w="0" w:type="dxa"/>
              <w:bottom w:w="0" w:type="dxa"/>
              <w:right w:w="0" w:type="dxa"/>
            </w:tcMar>
            <w:vAlign w:val="bottom"/>
          </w:tcPr>
          <w:p w14:paraId="5274C52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BC62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24CEAB" w14:textId="77777777" w:rsidR="0089264D" w:rsidRPr="00B40C4C" w:rsidRDefault="0089264D" w:rsidP="009137DA">
            <w:r w:rsidRPr="00B40C4C">
              <w:t>Eiendommer til kongelige formål:</w:t>
            </w:r>
          </w:p>
        </w:tc>
        <w:tc>
          <w:tcPr>
            <w:tcW w:w="1380" w:type="dxa"/>
            <w:tcBorders>
              <w:top w:val="nil"/>
              <w:left w:val="nil"/>
              <w:bottom w:val="nil"/>
              <w:right w:val="nil"/>
            </w:tcBorders>
            <w:tcMar>
              <w:top w:w="43" w:type="dxa"/>
              <w:left w:w="0" w:type="dxa"/>
              <w:bottom w:w="0" w:type="dxa"/>
              <w:right w:w="0" w:type="dxa"/>
            </w:tcMar>
            <w:vAlign w:val="bottom"/>
          </w:tcPr>
          <w:p w14:paraId="611940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BBFD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F7423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B390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B8364F" w14:textId="77777777" w:rsidR="0089264D" w:rsidRPr="00B40C4C" w:rsidRDefault="0089264D" w:rsidP="004B5DA0">
            <w:pPr>
              <w:jc w:val="right"/>
            </w:pPr>
          </w:p>
        </w:tc>
      </w:tr>
      <w:tr w:rsidR="00446E55" w:rsidRPr="00B40C4C" w14:paraId="37C988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E296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B572E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40550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011B0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475E3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A2EC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5D4F2E" w14:textId="77777777" w:rsidR="0089264D" w:rsidRPr="00B40C4C" w:rsidRDefault="0089264D" w:rsidP="004B5DA0">
            <w:pPr>
              <w:jc w:val="right"/>
            </w:pPr>
            <w:r w:rsidRPr="00B40C4C">
              <w:t>42 667 000</w:t>
            </w:r>
          </w:p>
        </w:tc>
        <w:tc>
          <w:tcPr>
            <w:tcW w:w="180" w:type="dxa"/>
            <w:tcBorders>
              <w:top w:val="nil"/>
              <w:left w:val="nil"/>
              <w:bottom w:val="nil"/>
              <w:right w:val="nil"/>
            </w:tcBorders>
            <w:tcMar>
              <w:top w:w="43" w:type="dxa"/>
              <w:left w:w="0" w:type="dxa"/>
              <w:bottom w:w="0" w:type="dxa"/>
              <w:right w:w="0" w:type="dxa"/>
            </w:tcMar>
            <w:vAlign w:val="bottom"/>
          </w:tcPr>
          <w:p w14:paraId="78B37E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0389C8" w14:textId="77777777" w:rsidR="0089264D" w:rsidRPr="00B40C4C" w:rsidRDefault="0089264D" w:rsidP="004B5DA0">
            <w:pPr>
              <w:jc w:val="right"/>
            </w:pPr>
          </w:p>
        </w:tc>
      </w:tr>
      <w:tr w:rsidR="00446E55" w:rsidRPr="00B40C4C" w14:paraId="209E87B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9980D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5A03CC"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D50A1B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59E0CC"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811C5B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DB65B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7D8C0BE" w14:textId="77777777" w:rsidR="0089264D" w:rsidRPr="00B40C4C" w:rsidRDefault="0089264D" w:rsidP="004B5DA0">
            <w:pPr>
              <w:jc w:val="right"/>
            </w:pPr>
            <w:r w:rsidRPr="00B40C4C">
              <w:t>44 437 000</w:t>
            </w:r>
          </w:p>
        </w:tc>
        <w:tc>
          <w:tcPr>
            <w:tcW w:w="180" w:type="dxa"/>
            <w:tcBorders>
              <w:top w:val="nil"/>
              <w:left w:val="nil"/>
              <w:bottom w:val="nil"/>
              <w:right w:val="nil"/>
            </w:tcBorders>
            <w:tcMar>
              <w:top w:w="43" w:type="dxa"/>
              <w:left w:w="0" w:type="dxa"/>
              <w:bottom w:w="0" w:type="dxa"/>
              <w:right w:w="0" w:type="dxa"/>
            </w:tcMar>
            <w:vAlign w:val="bottom"/>
          </w:tcPr>
          <w:p w14:paraId="31670E8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A4C175" w14:textId="77777777" w:rsidR="0089264D" w:rsidRPr="00B40C4C" w:rsidRDefault="0089264D" w:rsidP="004B5DA0">
            <w:pPr>
              <w:jc w:val="right"/>
            </w:pPr>
            <w:r w:rsidRPr="00B40C4C">
              <w:t>87 104 000</w:t>
            </w:r>
          </w:p>
        </w:tc>
      </w:tr>
      <w:tr w:rsidR="00446E55" w:rsidRPr="00B40C4C" w14:paraId="24ADBBE7" w14:textId="77777777" w:rsidTr="008C2AB1">
        <w:trPr>
          <w:trHeight w:val="240"/>
        </w:trPr>
        <w:tc>
          <w:tcPr>
            <w:tcW w:w="567" w:type="dxa"/>
            <w:tcBorders>
              <w:top w:val="nil"/>
              <w:left w:val="nil"/>
              <w:bottom w:val="nil"/>
            </w:tcBorders>
            <w:tcMar>
              <w:top w:w="43" w:type="dxa"/>
              <w:left w:w="0" w:type="dxa"/>
              <w:bottom w:w="0" w:type="dxa"/>
              <w:right w:w="0" w:type="dxa"/>
            </w:tcMar>
          </w:tcPr>
          <w:p w14:paraId="7CCA1627" w14:textId="77777777" w:rsidR="0089264D" w:rsidRPr="00B40C4C" w:rsidRDefault="0089264D" w:rsidP="009137DA">
            <w:r w:rsidRPr="00B40C4C">
              <w:t>1533</w:t>
            </w:r>
          </w:p>
        </w:tc>
        <w:tc>
          <w:tcPr>
            <w:tcW w:w="260" w:type="dxa"/>
            <w:tcBorders>
              <w:top w:val="nil"/>
              <w:left w:val="nil"/>
              <w:bottom w:val="nil"/>
              <w:right w:val="nil"/>
            </w:tcBorders>
            <w:tcMar>
              <w:top w:w="43" w:type="dxa"/>
              <w:left w:w="0" w:type="dxa"/>
              <w:bottom w:w="0" w:type="dxa"/>
              <w:right w:w="0" w:type="dxa"/>
            </w:tcMar>
            <w:vAlign w:val="bottom"/>
          </w:tcPr>
          <w:p w14:paraId="6FC0D4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AD8F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57C6D1" w14:textId="77777777" w:rsidR="0089264D" w:rsidRPr="00B40C4C" w:rsidRDefault="0089264D" w:rsidP="009137DA">
            <w:r w:rsidRPr="00B40C4C">
              <w:t>Eiendommer utenfor husleieordningen:</w:t>
            </w:r>
          </w:p>
        </w:tc>
        <w:tc>
          <w:tcPr>
            <w:tcW w:w="1380" w:type="dxa"/>
            <w:tcBorders>
              <w:top w:val="nil"/>
              <w:left w:val="nil"/>
              <w:bottom w:val="nil"/>
              <w:right w:val="nil"/>
            </w:tcBorders>
            <w:tcMar>
              <w:top w:w="43" w:type="dxa"/>
              <w:left w:w="0" w:type="dxa"/>
              <w:bottom w:w="0" w:type="dxa"/>
              <w:right w:w="0" w:type="dxa"/>
            </w:tcMar>
            <w:vAlign w:val="bottom"/>
          </w:tcPr>
          <w:p w14:paraId="767308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23C3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0596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2719E4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D1A4D8" w14:textId="77777777" w:rsidR="0089264D" w:rsidRPr="00B40C4C" w:rsidRDefault="0089264D" w:rsidP="004B5DA0">
            <w:pPr>
              <w:jc w:val="right"/>
            </w:pPr>
          </w:p>
        </w:tc>
      </w:tr>
      <w:tr w:rsidR="00446E55" w:rsidRPr="00B40C4C" w14:paraId="29C317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0E40B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D4B3D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C0454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33A66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182E1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16CA3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5842AD" w14:textId="77777777" w:rsidR="0089264D" w:rsidRPr="00B40C4C" w:rsidRDefault="0089264D" w:rsidP="004B5DA0">
            <w:pPr>
              <w:jc w:val="right"/>
            </w:pPr>
            <w:r w:rsidRPr="00B40C4C">
              <w:t>28 708 000</w:t>
            </w:r>
          </w:p>
        </w:tc>
        <w:tc>
          <w:tcPr>
            <w:tcW w:w="180" w:type="dxa"/>
            <w:tcBorders>
              <w:top w:val="nil"/>
              <w:left w:val="nil"/>
              <w:bottom w:val="nil"/>
              <w:right w:val="nil"/>
            </w:tcBorders>
            <w:tcMar>
              <w:top w:w="43" w:type="dxa"/>
              <w:left w:w="0" w:type="dxa"/>
              <w:bottom w:w="0" w:type="dxa"/>
              <w:right w:w="0" w:type="dxa"/>
            </w:tcMar>
            <w:vAlign w:val="bottom"/>
          </w:tcPr>
          <w:p w14:paraId="53029E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79CD3B" w14:textId="77777777" w:rsidR="0089264D" w:rsidRPr="00B40C4C" w:rsidRDefault="0089264D" w:rsidP="004B5DA0">
            <w:pPr>
              <w:jc w:val="right"/>
            </w:pPr>
          </w:p>
        </w:tc>
      </w:tr>
      <w:tr w:rsidR="00446E55" w:rsidRPr="00B40C4C" w14:paraId="6E1C8F2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C6811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769946"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3E31C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B8D24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68C62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1870C3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4EC03A7" w14:textId="77777777" w:rsidR="0089264D" w:rsidRPr="00B40C4C" w:rsidRDefault="0089264D" w:rsidP="004B5DA0">
            <w:pPr>
              <w:jc w:val="right"/>
            </w:pPr>
            <w:r w:rsidRPr="00B40C4C">
              <w:t>35 000 000</w:t>
            </w:r>
          </w:p>
        </w:tc>
        <w:tc>
          <w:tcPr>
            <w:tcW w:w="180" w:type="dxa"/>
            <w:tcBorders>
              <w:top w:val="nil"/>
              <w:left w:val="nil"/>
              <w:bottom w:val="nil"/>
              <w:right w:val="nil"/>
            </w:tcBorders>
            <w:tcMar>
              <w:top w:w="43" w:type="dxa"/>
              <w:left w:w="0" w:type="dxa"/>
              <w:bottom w:w="0" w:type="dxa"/>
              <w:right w:w="0" w:type="dxa"/>
            </w:tcMar>
            <w:vAlign w:val="bottom"/>
          </w:tcPr>
          <w:p w14:paraId="2D54F29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EEA506F" w14:textId="77777777" w:rsidR="0089264D" w:rsidRPr="00B40C4C" w:rsidRDefault="0089264D" w:rsidP="004B5DA0">
            <w:pPr>
              <w:jc w:val="right"/>
            </w:pPr>
            <w:r w:rsidRPr="00B40C4C">
              <w:t>63 708 000</w:t>
            </w:r>
          </w:p>
        </w:tc>
      </w:tr>
      <w:tr w:rsidR="00446E55" w:rsidRPr="00B40C4C" w14:paraId="327F88F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8ACF3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1027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CCD10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F61DAD" w14:textId="77777777" w:rsidR="0089264D" w:rsidRPr="00B40C4C" w:rsidRDefault="0089264D" w:rsidP="009137DA">
            <w:r w:rsidRPr="00B40C4C">
              <w:t>Sum Statlige byggeprosjekter og eiendomsforvaltning</w:t>
            </w:r>
          </w:p>
        </w:tc>
        <w:tc>
          <w:tcPr>
            <w:tcW w:w="1380" w:type="dxa"/>
            <w:tcBorders>
              <w:top w:val="nil"/>
              <w:left w:val="nil"/>
              <w:bottom w:val="nil"/>
              <w:right w:val="nil"/>
            </w:tcBorders>
            <w:tcMar>
              <w:top w:w="43" w:type="dxa"/>
              <w:left w:w="0" w:type="dxa"/>
              <w:bottom w:w="0" w:type="dxa"/>
              <w:right w:w="0" w:type="dxa"/>
            </w:tcMar>
            <w:vAlign w:val="bottom"/>
          </w:tcPr>
          <w:p w14:paraId="09DD64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5D613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668D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58459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C722844" w14:textId="77777777" w:rsidR="0089264D" w:rsidRPr="00B40C4C" w:rsidRDefault="0089264D" w:rsidP="004B5DA0">
            <w:pPr>
              <w:jc w:val="right"/>
            </w:pPr>
            <w:r w:rsidRPr="00B40C4C">
              <w:t>7 327 793 000</w:t>
            </w:r>
          </w:p>
        </w:tc>
      </w:tr>
      <w:tr w:rsidR="00446E55" w:rsidRPr="00B40C4C" w14:paraId="14AF4902"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1B5C0B8" w14:textId="77777777" w:rsidR="0089264D" w:rsidRPr="00B40C4C" w:rsidRDefault="0089264D" w:rsidP="00E30F53">
            <w:pPr>
              <w:pStyle w:val="tittel-gulbok2"/>
            </w:pPr>
            <w:r w:rsidRPr="00B40C4C">
              <w:t>Forvaltningsutvikling, IT- og ekompolitikk</w:t>
            </w:r>
          </w:p>
        </w:tc>
      </w:tr>
      <w:tr w:rsidR="00446E55" w:rsidRPr="00B40C4C" w14:paraId="612FEB26" w14:textId="77777777" w:rsidTr="008C2AB1">
        <w:trPr>
          <w:trHeight w:val="240"/>
        </w:trPr>
        <w:tc>
          <w:tcPr>
            <w:tcW w:w="567" w:type="dxa"/>
            <w:tcBorders>
              <w:top w:val="nil"/>
              <w:left w:val="nil"/>
              <w:bottom w:val="nil"/>
            </w:tcBorders>
            <w:tcMar>
              <w:top w:w="43" w:type="dxa"/>
              <w:left w:w="0" w:type="dxa"/>
              <w:bottom w:w="0" w:type="dxa"/>
              <w:right w:w="0" w:type="dxa"/>
            </w:tcMar>
          </w:tcPr>
          <w:p w14:paraId="2390965D" w14:textId="77777777" w:rsidR="0089264D" w:rsidRPr="00B40C4C" w:rsidRDefault="0089264D" w:rsidP="009137DA">
            <w:r w:rsidRPr="00B40C4C">
              <w:t>1540</w:t>
            </w:r>
          </w:p>
        </w:tc>
        <w:tc>
          <w:tcPr>
            <w:tcW w:w="260" w:type="dxa"/>
            <w:tcBorders>
              <w:top w:val="nil"/>
              <w:left w:val="nil"/>
              <w:bottom w:val="nil"/>
              <w:right w:val="nil"/>
            </w:tcBorders>
            <w:tcMar>
              <w:top w:w="43" w:type="dxa"/>
              <w:left w:w="0" w:type="dxa"/>
              <w:bottom w:w="0" w:type="dxa"/>
              <w:right w:w="0" w:type="dxa"/>
            </w:tcMar>
            <w:vAlign w:val="bottom"/>
          </w:tcPr>
          <w:p w14:paraId="7CE52F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6D3F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303434" w14:textId="77777777" w:rsidR="0089264D" w:rsidRPr="00B40C4C" w:rsidRDefault="0089264D" w:rsidP="009137DA">
            <w:r w:rsidRPr="00B40C4C">
              <w:t>Digitaliseringsdirektoratet:</w:t>
            </w:r>
          </w:p>
        </w:tc>
        <w:tc>
          <w:tcPr>
            <w:tcW w:w="1380" w:type="dxa"/>
            <w:tcBorders>
              <w:top w:val="nil"/>
              <w:left w:val="nil"/>
              <w:bottom w:val="nil"/>
              <w:right w:val="nil"/>
            </w:tcBorders>
            <w:tcMar>
              <w:top w:w="43" w:type="dxa"/>
              <w:left w:w="0" w:type="dxa"/>
              <w:bottom w:w="0" w:type="dxa"/>
              <w:right w:w="0" w:type="dxa"/>
            </w:tcMar>
            <w:vAlign w:val="bottom"/>
          </w:tcPr>
          <w:p w14:paraId="5D4F61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5B035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9D37F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79D5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ED5703" w14:textId="77777777" w:rsidR="0089264D" w:rsidRPr="00B40C4C" w:rsidRDefault="0089264D" w:rsidP="004B5DA0">
            <w:pPr>
              <w:jc w:val="right"/>
            </w:pPr>
          </w:p>
        </w:tc>
      </w:tr>
      <w:tr w:rsidR="00446E55" w:rsidRPr="00B40C4C" w14:paraId="5623C0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5D0D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C9F24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05F75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2185E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61A68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3531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9BFF325" w14:textId="77777777" w:rsidR="0089264D" w:rsidRPr="00B40C4C" w:rsidRDefault="0089264D" w:rsidP="004B5DA0">
            <w:pPr>
              <w:jc w:val="right"/>
            </w:pPr>
            <w:r w:rsidRPr="00B40C4C">
              <w:t>172 923 000</w:t>
            </w:r>
          </w:p>
        </w:tc>
        <w:tc>
          <w:tcPr>
            <w:tcW w:w="180" w:type="dxa"/>
            <w:tcBorders>
              <w:top w:val="nil"/>
              <w:left w:val="nil"/>
              <w:bottom w:val="nil"/>
              <w:right w:val="nil"/>
            </w:tcBorders>
            <w:tcMar>
              <w:top w:w="43" w:type="dxa"/>
              <w:left w:w="0" w:type="dxa"/>
              <w:bottom w:w="0" w:type="dxa"/>
              <w:right w:w="0" w:type="dxa"/>
            </w:tcMar>
            <w:vAlign w:val="bottom"/>
          </w:tcPr>
          <w:p w14:paraId="63DFB3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036AC5" w14:textId="77777777" w:rsidR="0089264D" w:rsidRPr="00B40C4C" w:rsidRDefault="0089264D" w:rsidP="004B5DA0">
            <w:pPr>
              <w:jc w:val="right"/>
            </w:pPr>
          </w:p>
        </w:tc>
      </w:tr>
      <w:tr w:rsidR="00446E55" w:rsidRPr="00B40C4C" w14:paraId="669C22C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977D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B5E5C0"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73BB9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3D2AE1"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AA2C08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0C187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6FDFDA" w14:textId="77777777" w:rsidR="0089264D" w:rsidRPr="00B40C4C" w:rsidRDefault="0089264D" w:rsidP="004B5DA0">
            <w:pPr>
              <w:jc w:val="right"/>
            </w:pPr>
            <w:r w:rsidRPr="00B40C4C">
              <w:t>14 402 000</w:t>
            </w:r>
          </w:p>
        </w:tc>
        <w:tc>
          <w:tcPr>
            <w:tcW w:w="180" w:type="dxa"/>
            <w:tcBorders>
              <w:top w:val="nil"/>
              <w:left w:val="nil"/>
              <w:bottom w:val="nil"/>
              <w:right w:val="nil"/>
            </w:tcBorders>
            <w:tcMar>
              <w:top w:w="43" w:type="dxa"/>
              <w:left w:w="0" w:type="dxa"/>
              <w:bottom w:w="0" w:type="dxa"/>
              <w:right w:w="0" w:type="dxa"/>
            </w:tcMar>
            <w:vAlign w:val="bottom"/>
          </w:tcPr>
          <w:p w14:paraId="5DEB69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4DE6CD" w14:textId="77777777" w:rsidR="0089264D" w:rsidRPr="00B40C4C" w:rsidRDefault="0089264D" w:rsidP="004B5DA0">
            <w:pPr>
              <w:jc w:val="right"/>
            </w:pPr>
          </w:p>
        </w:tc>
      </w:tr>
      <w:tr w:rsidR="00446E55" w:rsidRPr="00B40C4C" w14:paraId="00BD5EB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EF4A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08A215"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F3EB3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86A330" w14:textId="77777777" w:rsidR="0089264D" w:rsidRPr="00B40C4C" w:rsidRDefault="0089264D" w:rsidP="009137DA">
            <w:r w:rsidRPr="00B40C4C">
              <w:t>Bruk av nasjonale fellesløsninger</w:t>
            </w:r>
          </w:p>
        </w:tc>
        <w:tc>
          <w:tcPr>
            <w:tcW w:w="1380" w:type="dxa"/>
            <w:tcBorders>
              <w:top w:val="nil"/>
              <w:left w:val="nil"/>
              <w:bottom w:val="nil"/>
              <w:right w:val="nil"/>
            </w:tcBorders>
            <w:tcMar>
              <w:top w:w="43" w:type="dxa"/>
              <w:left w:w="0" w:type="dxa"/>
              <w:bottom w:w="0" w:type="dxa"/>
              <w:right w:w="0" w:type="dxa"/>
            </w:tcMar>
            <w:vAlign w:val="bottom"/>
          </w:tcPr>
          <w:p w14:paraId="1F2F3E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8FF52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BCCE6F" w14:textId="77777777" w:rsidR="0089264D" w:rsidRPr="00B40C4C" w:rsidRDefault="0089264D" w:rsidP="004B5DA0">
            <w:pPr>
              <w:jc w:val="right"/>
            </w:pPr>
            <w:r w:rsidRPr="00B40C4C">
              <w:t>200 600 000</w:t>
            </w:r>
          </w:p>
        </w:tc>
        <w:tc>
          <w:tcPr>
            <w:tcW w:w="180" w:type="dxa"/>
            <w:tcBorders>
              <w:top w:val="nil"/>
              <w:left w:val="nil"/>
              <w:bottom w:val="nil"/>
              <w:right w:val="nil"/>
            </w:tcBorders>
            <w:tcMar>
              <w:top w:w="43" w:type="dxa"/>
              <w:left w:w="0" w:type="dxa"/>
              <w:bottom w:w="0" w:type="dxa"/>
              <w:right w:w="0" w:type="dxa"/>
            </w:tcMar>
            <w:vAlign w:val="bottom"/>
          </w:tcPr>
          <w:p w14:paraId="414836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51D74D" w14:textId="77777777" w:rsidR="0089264D" w:rsidRPr="00B40C4C" w:rsidRDefault="0089264D" w:rsidP="004B5DA0">
            <w:pPr>
              <w:jc w:val="right"/>
            </w:pPr>
          </w:p>
        </w:tc>
      </w:tr>
      <w:tr w:rsidR="00446E55" w:rsidRPr="00B40C4C" w14:paraId="6DE0A29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BE87A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B3A4FC"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26CD2A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E40089" w14:textId="77777777" w:rsidR="0089264D" w:rsidRPr="00B40C4C" w:rsidRDefault="0089264D" w:rsidP="009137DA">
            <w:r w:rsidRPr="00B40C4C">
              <w:t>Utvikling og forvaltning av nasjonale fellesløsninger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0F55C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F0B7E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CB0F94" w14:textId="77777777" w:rsidR="0089264D" w:rsidRPr="00B40C4C" w:rsidRDefault="0089264D" w:rsidP="004B5DA0">
            <w:pPr>
              <w:jc w:val="right"/>
            </w:pPr>
            <w:r w:rsidRPr="00B40C4C">
              <w:t>526 621 000</w:t>
            </w:r>
          </w:p>
        </w:tc>
        <w:tc>
          <w:tcPr>
            <w:tcW w:w="180" w:type="dxa"/>
            <w:tcBorders>
              <w:top w:val="nil"/>
              <w:left w:val="nil"/>
              <w:bottom w:val="nil"/>
              <w:right w:val="nil"/>
            </w:tcBorders>
            <w:tcMar>
              <w:top w:w="43" w:type="dxa"/>
              <w:left w:w="0" w:type="dxa"/>
              <w:bottom w:w="0" w:type="dxa"/>
              <w:right w:w="0" w:type="dxa"/>
            </w:tcMar>
            <w:vAlign w:val="bottom"/>
          </w:tcPr>
          <w:p w14:paraId="292156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F73CB3" w14:textId="77777777" w:rsidR="0089264D" w:rsidRPr="00B40C4C" w:rsidRDefault="0089264D" w:rsidP="004B5DA0">
            <w:pPr>
              <w:jc w:val="right"/>
            </w:pPr>
          </w:p>
        </w:tc>
      </w:tr>
      <w:tr w:rsidR="00446E55" w:rsidRPr="00B40C4C" w14:paraId="5CA1765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DCAC6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25BE5A" w14:textId="77777777" w:rsidR="0089264D" w:rsidRPr="00B40C4C" w:rsidRDefault="0089264D" w:rsidP="009137DA">
            <w:r w:rsidRPr="00B40C4C">
              <w:t>25</w:t>
            </w:r>
          </w:p>
        </w:tc>
        <w:tc>
          <w:tcPr>
            <w:tcW w:w="260" w:type="dxa"/>
            <w:tcBorders>
              <w:top w:val="nil"/>
              <w:left w:val="nil"/>
              <w:bottom w:val="nil"/>
              <w:right w:val="nil"/>
            </w:tcBorders>
            <w:tcMar>
              <w:top w:w="43" w:type="dxa"/>
              <w:left w:w="0" w:type="dxa"/>
              <w:bottom w:w="0" w:type="dxa"/>
              <w:right w:w="0" w:type="dxa"/>
            </w:tcMar>
            <w:vAlign w:val="bottom"/>
          </w:tcPr>
          <w:p w14:paraId="0E0468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33505C" w14:textId="77777777" w:rsidR="0089264D" w:rsidRPr="00B40C4C" w:rsidRDefault="0089264D" w:rsidP="009137DA">
            <w:r w:rsidRPr="00B40C4C">
              <w:t>Medfinansieringsordning for digitaliseringsprosjekter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D9EC59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F10235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281AC4" w14:textId="77777777" w:rsidR="0089264D" w:rsidRPr="00B40C4C" w:rsidRDefault="0089264D" w:rsidP="004B5DA0">
            <w:pPr>
              <w:jc w:val="right"/>
            </w:pPr>
            <w:r w:rsidRPr="00B40C4C">
              <w:t>150 741 000</w:t>
            </w:r>
          </w:p>
        </w:tc>
        <w:tc>
          <w:tcPr>
            <w:tcW w:w="180" w:type="dxa"/>
            <w:tcBorders>
              <w:top w:val="nil"/>
              <w:left w:val="nil"/>
              <w:bottom w:val="nil"/>
              <w:right w:val="nil"/>
            </w:tcBorders>
            <w:tcMar>
              <w:top w:w="43" w:type="dxa"/>
              <w:left w:w="0" w:type="dxa"/>
              <w:bottom w:w="0" w:type="dxa"/>
              <w:right w:w="0" w:type="dxa"/>
            </w:tcMar>
            <w:vAlign w:val="bottom"/>
          </w:tcPr>
          <w:p w14:paraId="5297B57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11924B2" w14:textId="77777777" w:rsidR="0089264D" w:rsidRPr="00B40C4C" w:rsidRDefault="0089264D" w:rsidP="004B5DA0">
            <w:pPr>
              <w:jc w:val="right"/>
            </w:pPr>
          </w:p>
        </w:tc>
      </w:tr>
      <w:tr w:rsidR="00446E55" w:rsidRPr="00B40C4C" w14:paraId="483856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44B7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2D4FF9" w14:textId="77777777" w:rsidR="0089264D" w:rsidRPr="00B40C4C" w:rsidRDefault="0089264D" w:rsidP="009137DA">
            <w:r w:rsidRPr="00B40C4C">
              <w:t>26</w:t>
            </w:r>
          </w:p>
        </w:tc>
        <w:tc>
          <w:tcPr>
            <w:tcW w:w="260" w:type="dxa"/>
            <w:tcBorders>
              <w:top w:val="nil"/>
              <w:left w:val="nil"/>
              <w:bottom w:val="nil"/>
              <w:right w:val="nil"/>
            </w:tcBorders>
            <w:tcMar>
              <w:top w:w="43" w:type="dxa"/>
              <w:left w:w="0" w:type="dxa"/>
              <w:bottom w:w="0" w:type="dxa"/>
              <w:right w:w="0" w:type="dxa"/>
            </w:tcMar>
            <w:vAlign w:val="bottom"/>
          </w:tcPr>
          <w:p w14:paraId="1161B6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9701C9" w14:textId="77777777" w:rsidR="0089264D" w:rsidRPr="00B40C4C" w:rsidRDefault="0089264D" w:rsidP="009137DA">
            <w:r w:rsidRPr="00B40C4C">
              <w:t>Stimulab</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82C7E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E02645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CF4714" w14:textId="77777777" w:rsidR="0089264D" w:rsidRPr="00B40C4C" w:rsidRDefault="0089264D" w:rsidP="004B5DA0">
            <w:pPr>
              <w:jc w:val="right"/>
            </w:pPr>
            <w:r w:rsidRPr="00B40C4C">
              <w:t>5 342 000</w:t>
            </w:r>
          </w:p>
        </w:tc>
        <w:tc>
          <w:tcPr>
            <w:tcW w:w="180" w:type="dxa"/>
            <w:tcBorders>
              <w:top w:val="nil"/>
              <w:left w:val="nil"/>
              <w:bottom w:val="nil"/>
              <w:right w:val="nil"/>
            </w:tcBorders>
            <w:tcMar>
              <w:top w:w="43" w:type="dxa"/>
              <w:left w:w="0" w:type="dxa"/>
              <w:bottom w:w="0" w:type="dxa"/>
              <w:right w:w="0" w:type="dxa"/>
            </w:tcMar>
            <w:vAlign w:val="bottom"/>
          </w:tcPr>
          <w:p w14:paraId="56E680F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EE4E22" w14:textId="77777777" w:rsidR="0089264D" w:rsidRPr="00B40C4C" w:rsidRDefault="0089264D" w:rsidP="004B5DA0">
            <w:pPr>
              <w:jc w:val="right"/>
            </w:pPr>
          </w:p>
        </w:tc>
      </w:tr>
      <w:tr w:rsidR="00446E55" w:rsidRPr="00B40C4C" w14:paraId="3D402B8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5599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DC95AE" w14:textId="77777777" w:rsidR="0089264D" w:rsidRPr="00B40C4C" w:rsidRDefault="0089264D" w:rsidP="009137DA">
            <w:r w:rsidRPr="00B40C4C">
              <w:t>27</w:t>
            </w:r>
          </w:p>
        </w:tc>
        <w:tc>
          <w:tcPr>
            <w:tcW w:w="260" w:type="dxa"/>
            <w:tcBorders>
              <w:top w:val="nil"/>
              <w:left w:val="nil"/>
              <w:bottom w:val="nil"/>
              <w:right w:val="nil"/>
            </w:tcBorders>
            <w:tcMar>
              <w:top w:w="43" w:type="dxa"/>
              <w:left w:w="0" w:type="dxa"/>
              <w:bottom w:w="0" w:type="dxa"/>
              <w:right w:w="0" w:type="dxa"/>
            </w:tcMar>
            <w:vAlign w:val="bottom"/>
          </w:tcPr>
          <w:p w14:paraId="736722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B1F671" w14:textId="77777777" w:rsidR="0089264D" w:rsidRPr="00B40C4C" w:rsidRDefault="0089264D" w:rsidP="009137DA">
            <w:r w:rsidRPr="00B40C4C">
              <w:t>Tilsyn for universell utforming av ikt</w:t>
            </w:r>
          </w:p>
        </w:tc>
        <w:tc>
          <w:tcPr>
            <w:tcW w:w="1380" w:type="dxa"/>
            <w:tcBorders>
              <w:top w:val="nil"/>
              <w:left w:val="nil"/>
              <w:bottom w:val="nil"/>
              <w:right w:val="nil"/>
            </w:tcBorders>
            <w:tcMar>
              <w:top w:w="43" w:type="dxa"/>
              <w:left w:w="0" w:type="dxa"/>
              <w:bottom w:w="0" w:type="dxa"/>
              <w:right w:w="0" w:type="dxa"/>
            </w:tcMar>
            <w:vAlign w:val="bottom"/>
          </w:tcPr>
          <w:p w14:paraId="04482BB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C0C2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E7E2E5" w14:textId="77777777" w:rsidR="0089264D" w:rsidRPr="00B40C4C" w:rsidRDefault="0089264D" w:rsidP="004B5DA0">
            <w:pPr>
              <w:jc w:val="right"/>
            </w:pPr>
            <w:r w:rsidRPr="00B40C4C">
              <w:t>19 860 000</w:t>
            </w:r>
          </w:p>
        </w:tc>
        <w:tc>
          <w:tcPr>
            <w:tcW w:w="180" w:type="dxa"/>
            <w:tcBorders>
              <w:top w:val="nil"/>
              <w:left w:val="nil"/>
              <w:bottom w:val="nil"/>
              <w:right w:val="nil"/>
            </w:tcBorders>
            <w:tcMar>
              <w:top w:w="43" w:type="dxa"/>
              <w:left w:w="0" w:type="dxa"/>
              <w:bottom w:w="0" w:type="dxa"/>
              <w:right w:w="0" w:type="dxa"/>
            </w:tcMar>
            <w:vAlign w:val="bottom"/>
          </w:tcPr>
          <w:p w14:paraId="5AF82B0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97A274" w14:textId="77777777" w:rsidR="0089264D" w:rsidRPr="00B40C4C" w:rsidRDefault="0089264D" w:rsidP="004B5DA0">
            <w:pPr>
              <w:jc w:val="right"/>
            </w:pPr>
          </w:p>
        </w:tc>
      </w:tr>
      <w:tr w:rsidR="00446E55" w:rsidRPr="00B40C4C" w14:paraId="08717E0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D3EA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DF1E55" w14:textId="77777777" w:rsidR="0089264D" w:rsidRPr="00B40C4C" w:rsidRDefault="0089264D" w:rsidP="009137DA">
            <w:r w:rsidRPr="00B40C4C">
              <w:t>29</w:t>
            </w:r>
          </w:p>
        </w:tc>
        <w:tc>
          <w:tcPr>
            <w:tcW w:w="260" w:type="dxa"/>
            <w:tcBorders>
              <w:top w:val="nil"/>
              <w:left w:val="nil"/>
              <w:bottom w:val="nil"/>
              <w:right w:val="nil"/>
            </w:tcBorders>
            <w:tcMar>
              <w:top w:w="43" w:type="dxa"/>
              <w:left w:w="0" w:type="dxa"/>
              <w:bottom w:w="0" w:type="dxa"/>
              <w:right w:w="0" w:type="dxa"/>
            </w:tcMar>
            <w:vAlign w:val="bottom"/>
          </w:tcPr>
          <w:p w14:paraId="1F9B65C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CD817" w14:textId="77777777" w:rsidR="0089264D" w:rsidRPr="00B40C4C" w:rsidRDefault="0089264D" w:rsidP="009137DA">
            <w:r w:rsidRPr="00B40C4C">
              <w:t>Tjenesteeierfinansiert drift av Altinn</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71ABE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168D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31BA01" w14:textId="77777777" w:rsidR="0089264D" w:rsidRPr="00B40C4C" w:rsidRDefault="0089264D" w:rsidP="004B5DA0">
            <w:pPr>
              <w:jc w:val="right"/>
            </w:pPr>
            <w:r w:rsidRPr="00B40C4C">
              <w:t>150 000 000</w:t>
            </w:r>
          </w:p>
        </w:tc>
        <w:tc>
          <w:tcPr>
            <w:tcW w:w="180" w:type="dxa"/>
            <w:tcBorders>
              <w:top w:val="nil"/>
              <w:left w:val="nil"/>
              <w:bottom w:val="nil"/>
              <w:right w:val="nil"/>
            </w:tcBorders>
            <w:tcMar>
              <w:top w:w="43" w:type="dxa"/>
              <w:left w:w="0" w:type="dxa"/>
              <w:bottom w:w="0" w:type="dxa"/>
              <w:right w:w="0" w:type="dxa"/>
            </w:tcMar>
            <w:vAlign w:val="bottom"/>
          </w:tcPr>
          <w:p w14:paraId="42B991F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2206F3" w14:textId="77777777" w:rsidR="0089264D" w:rsidRPr="00B40C4C" w:rsidRDefault="0089264D" w:rsidP="004B5DA0">
            <w:pPr>
              <w:jc w:val="right"/>
            </w:pPr>
          </w:p>
        </w:tc>
      </w:tr>
      <w:tr w:rsidR="00446E55" w:rsidRPr="00B40C4C" w14:paraId="0A469B6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FCC60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45110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4ABB6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824EEF" w14:textId="77777777" w:rsidR="0089264D" w:rsidRPr="00B40C4C" w:rsidRDefault="0089264D" w:rsidP="009137DA">
            <w:r w:rsidRPr="00B40C4C">
              <w:t>IT-tilskudd</w:t>
            </w:r>
          </w:p>
        </w:tc>
        <w:tc>
          <w:tcPr>
            <w:tcW w:w="1380" w:type="dxa"/>
            <w:tcBorders>
              <w:top w:val="nil"/>
              <w:left w:val="nil"/>
              <w:bottom w:val="nil"/>
              <w:right w:val="nil"/>
            </w:tcBorders>
            <w:tcMar>
              <w:top w:w="43" w:type="dxa"/>
              <w:left w:w="0" w:type="dxa"/>
              <w:bottom w:w="0" w:type="dxa"/>
              <w:right w:w="0" w:type="dxa"/>
            </w:tcMar>
            <w:vAlign w:val="bottom"/>
          </w:tcPr>
          <w:p w14:paraId="241B10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5F4FA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C7E82D9" w14:textId="77777777" w:rsidR="0089264D" w:rsidRPr="00B40C4C" w:rsidRDefault="0089264D" w:rsidP="004B5DA0">
            <w:pPr>
              <w:jc w:val="right"/>
            </w:pPr>
            <w:r w:rsidRPr="00B40C4C">
              <w:t>9 661 000</w:t>
            </w:r>
          </w:p>
        </w:tc>
        <w:tc>
          <w:tcPr>
            <w:tcW w:w="180" w:type="dxa"/>
            <w:tcBorders>
              <w:top w:val="nil"/>
              <w:left w:val="nil"/>
              <w:bottom w:val="nil"/>
              <w:right w:val="nil"/>
            </w:tcBorders>
            <w:tcMar>
              <w:top w:w="43" w:type="dxa"/>
              <w:left w:w="0" w:type="dxa"/>
              <w:bottom w:w="0" w:type="dxa"/>
              <w:right w:w="0" w:type="dxa"/>
            </w:tcMar>
            <w:vAlign w:val="bottom"/>
          </w:tcPr>
          <w:p w14:paraId="6C6E6A8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F91FD2" w14:textId="77777777" w:rsidR="0089264D" w:rsidRPr="00B40C4C" w:rsidRDefault="0089264D" w:rsidP="004B5DA0">
            <w:pPr>
              <w:jc w:val="right"/>
            </w:pPr>
            <w:r w:rsidRPr="00B40C4C">
              <w:t>1 250 150 000</w:t>
            </w:r>
          </w:p>
        </w:tc>
      </w:tr>
      <w:tr w:rsidR="00446E55" w:rsidRPr="00B40C4C" w14:paraId="1298DCC3" w14:textId="77777777" w:rsidTr="008C2AB1">
        <w:trPr>
          <w:trHeight w:val="240"/>
        </w:trPr>
        <w:tc>
          <w:tcPr>
            <w:tcW w:w="567" w:type="dxa"/>
            <w:tcBorders>
              <w:top w:val="nil"/>
              <w:left w:val="nil"/>
              <w:bottom w:val="nil"/>
            </w:tcBorders>
            <w:tcMar>
              <w:top w:w="43" w:type="dxa"/>
              <w:left w:w="0" w:type="dxa"/>
              <w:bottom w:w="0" w:type="dxa"/>
              <w:right w:w="0" w:type="dxa"/>
            </w:tcMar>
          </w:tcPr>
          <w:p w14:paraId="51C559CC" w14:textId="77777777" w:rsidR="0089264D" w:rsidRPr="00B40C4C" w:rsidRDefault="0089264D" w:rsidP="009137DA">
            <w:r w:rsidRPr="00B40C4C">
              <w:t>1541</w:t>
            </w:r>
          </w:p>
        </w:tc>
        <w:tc>
          <w:tcPr>
            <w:tcW w:w="260" w:type="dxa"/>
            <w:tcBorders>
              <w:top w:val="nil"/>
              <w:left w:val="nil"/>
              <w:bottom w:val="nil"/>
              <w:right w:val="nil"/>
            </w:tcBorders>
            <w:tcMar>
              <w:top w:w="43" w:type="dxa"/>
              <w:left w:w="0" w:type="dxa"/>
              <w:bottom w:w="0" w:type="dxa"/>
              <w:right w:w="0" w:type="dxa"/>
            </w:tcMar>
            <w:vAlign w:val="bottom"/>
          </w:tcPr>
          <w:p w14:paraId="1B12BF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4D3E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5B00A2" w14:textId="77777777" w:rsidR="0089264D" w:rsidRPr="00B40C4C" w:rsidRDefault="0089264D" w:rsidP="009137DA">
            <w:r w:rsidRPr="00B40C4C">
              <w:t>IT- og ekompolitikk:</w:t>
            </w:r>
          </w:p>
        </w:tc>
        <w:tc>
          <w:tcPr>
            <w:tcW w:w="1380" w:type="dxa"/>
            <w:tcBorders>
              <w:top w:val="nil"/>
              <w:left w:val="nil"/>
              <w:bottom w:val="nil"/>
              <w:right w:val="nil"/>
            </w:tcBorders>
            <w:tcMar>
              <w:top w:w="43" w:type="dxa"/>
              <w:left w:w="0" w:type="dxa"/>
              <w:bottom w:w="0" w:type="dxa"/>
              <w:right w:w="0" w:type="dxa"/>
            </w:tcMar>
            <w:vAlign w:val="bottom"/>
          </w:tcPr>
          <w:p w14:paraId="353434B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D675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6455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36CD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6AD5CC" w14:textId="77777777" w:rsidR="0089264D" w:rsidRPr="00B40C4C" w:rsidRDefault="0089264D" w:rsidP="004B5DA0">
            <w:pPr>
              <w:jc w:val="right"/>
            </w:pPr>
          </w:p>
        </w:tc>
      </w:tr>
      <w:tr w:rsidR="00446E55" w:rsidRPr="00B40C4C" w14:paraId="042BF8C1"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0D59DC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78E556"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780302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93895A" w14:textId="77777777" w:rsidR="0089264D" w:rsidRPr="00B40C4C" w:rsidRDefault="0089264D" w:rsidP="009137DA">
            <w:r w:rsidRPr="00B40C4C">
              <w:t>Utvikling, gjennomføring og samordning av IT- og ekompolitikken</w:t>
            </w:r>
            <w:r w:rsidRPr="00B40C4C">
              <w:rPr>
                <w:rStyle w:val="kursiv"/>
              </w:rPr>
              <w:t>, kan overføres, kan nyttes under post 70</w:t>
            </w:r>
          </w:p>
        </w:tc>
        <w:tc>
          <w:tcPr>
            <w:tcW w:w="1380" w:type="dxa"/>
            <w:tcBorders>
              <w:top w:val="nil"/>
              <w:left w:val="nil"/>
              <w:bottom w:val="nil"/>
              <w:right w:val="nil"/>
            </w:tcBorders>
            <w:tcMar>
              <w:top w:w="43" w:type="dxa"/>
              <w:left w:w="0" w:type="dxa"/>
              <w:bottom w:w="0" w:type="dxa"/>
              <w:right w:w="0" w:type="dxa"/>
            </w:tcMar>
            <w:vAlign w:val="bottom"/>
          </w:tcPr>
          <w:p w14:paraId="0508F9F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6A626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04D016C" w14:textId="77777777" w:rsidR="0089264D" w:rsidRPr="00B40C4C" w:rsidRDefault="0089264D" w:rsidP="004B5DA0">
            <w:pPr>
              <w:jc w:val="right"/>
            </w:pPr>
            <w:r w:rsidRPr="00B40C4C">
              <w:t>136 029 000</w:t>
            </w:r>
          </w:p>
        </w:tc>
        <w:tc>
          <w:tcPr>
            <w:tcW w:w="180" w:type="dxa"/>
            <w:tcBorders>
              <w:top w:val="nil"/>
              <w:left w:val="nil"/>
              <w:bottom w:val="nil"/>
              <w:right w:val="nil"/>
            </w:tcBorders>
            <w:tcMar>
              <w:top w:w="43" w:type="dxa"/>
              <w:left w:w="0" w:type="dxa"/>
              <w:bottom w:w="0" w:type="dxa"/>
              <w:right w:w="0" w:type="dxa"/>
            </w:tcMar>
            <w:vAlign w:val="bottom"/>
          </w:tcPr>
          <w:p w14:paraId="653C726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FF033C" w14:textId="77777777" w:rsidR="0089264D" w:rsidRPr="00B40C4C" w:rsidRDefault="0089264D" w:rsidP="004B5DA0">
            <w:pPr>
              <w:jc w:val="right"/>
            </w:pPr>
          </w:p>
        </w:tc>
      </w:tr>
      <w:tr w:rsidR="00446E55" w:rsidRPr="00B40C4C" w14:paraId="231D94A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F2C3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401917"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F0F88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E749AA" w14:textId="77777777" w:rsidR="0089264D" w:rsidRPr="00B40C4C" w:rsidRDefault="0089264D" w:rsidP="009137DA">
            <w:r w:rsidRPr="00B40C4C">
              <w:t>Bredbåndsutbygging</w:t>
            </w:r>
          </w:p>
        </w:tc>
        <w:tc>
          <w:tcPr>
            <w:tcW w:w="1380" w:type="dxa"/>
            <w:tcBorders>
              <w:top w:val="nil"/>
              <w:left w:val="nil"/>
              <w:bottom w:val="nil"/>
              <w:right w:val="nil"/>
            </w:tcBorders>
            <w:tcMar>
              <w:top w:w="43" w:type="dxa"/>
              <w:left w:w="0" w:type="dxa"/>
              <w:bottom w:w="0" w:type="dxa"/>
              <w:right w:w="0" w:type="dxa"/>
            </w:tcMar>
            <w:vAlign w:val="bottom"/>
          </w:tcPr>
          <w:p w14:paraId="4101BE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E884E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3F8E99" w14:textId="77777777" w:rsidR="0089264D" w:rsidRPr="00B40C4C" w:rsidRDefault="0089264D" w:rsidP="004B5DA0">
            <w:pPr>
              <w:jc w:val="right"/>
            </w:pPr>
            <w:r w:rsidRPr="00B40C4C">
              <w:t>415 632 000</w:t>
            </w:r>
          </w:p>
        </w:tc>
        <w:tc>
          <w:tcPr>
            <w:tcW w:w="180" w:type="dxa"/>
            <w:tcBorders>
              <w:top w:val="nil"/>
              <w:left w:val="nil"/>
              <w:bottom w:val="nil"/>
              <w:right w:val="nil"/>
            </w:tcBorders>
            <w:tcMar>
              <w:top w:w="43" w:type="dxa"/>
              <w:left w:w="0" w:type="dxa"/>
              <w:bottom w:w="0" w:type="dxa"/>
              <w:right w:w="0" w:type="dxa"/>
            </w:tcMar>
            <w:vAlign w:val="bottom"/>
          </w:tcPr>
          <w:p w14:paraId="324E670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D2B95B" w14:textId="77777777" w:rsidR="0089264D" w:rsidRPr="00B40C4C" w:rsidRDefault="0089264D" w:rsidP="004B5DA0">
            <w:pPr>
              <w:jc w:val="right"/>
            </w:pPr>
          </w:p>
        </w:tc>
      </w:tr>
      <w:tr w:rsidR="00446E55" w:rsidRPr="00B40C4C" w14:paraId="2291CF9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0DD88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D0B71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B0D36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DDFB90" w14:textId="77777777" w:rsidR="0089264D" w:rsidRPr="00B40C4C" w:rsidRDefault="0089264D" w:rsidP="009137DA">
            <w:r w:rsidRPr="00B40C4C">
              <w:t>Forvaltningsutvikling, IT- og ekompolitikk</w:t>
            </w:r>
            <w:r w:rsidRPr="00B40C4C">
              <w:rPr>
                <w:rStyle w:val="kursiv"/>
              </w:rPr>
              <w:t>, kan nyttes under post 22</w:t>
            </w:r>
          </w:p>
        </w:tc>
        <w:tc>
          <w:tcPr>
            <w:tcW w:w="1380" w:type="dxa"/>
            <w:tcBorders>
              <w:top w:val="nil"/>
              <w:left w:val="nil"/>
              <w:bottom w:val="nil"/>
              <w:right w:val="nil"/>
            </w:tcBorders>
            <w:tcMar>
              <w:top w:w="43" w:type="dxa"/>
              <w:left w:w="0" w:type="dxa"/>
              <w:bottom w:w="0" w:type="dxa"/>
              <w:right w:w="0" w:type="dxa"/>
            </w:tcMar>
            <w:vAlign w:val="bottom"/>
          </w:tcPr>
          <w:p w14:paraId="3308A16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258B7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4644F43" w14:textId="77777777" w:rsidR="0089264D" w:rsidRPr="00B40C4C" w:rsidRDefault="0089264D" w:rsidP="004B5DA0">
            <w:pPr>
              <w:jc w:val="right"/>
            </w:pPr>
            <w:r w:rsidRPr="00B40C4C">
              <w:t>26 816 000</w:t>
            </w:r>
          </w:p>
        </w:tc>
        <w:tc>
          <w:tcPr>
            <w:tcW w:w="180" w:type="dxa"/>
            <w:tcBorders>
              <w:top w:val="nil"/>
              <w:left w:val="nil"/>
              <w:bottom w:val="nil"/>
              <w:right w:val="nil"/>
            </w:tcBorders>
            <w:tcMar>
              <w:top w:w="43" w:type="dxa"/>
              <w:left w:w="0" w:type="dxa"/>
              <w:bottom w:w="0" w:type="dxa"/>
              <w:right w:w="0" w:type="dxa"/>
            </w:tcMar>
            <w:vAlign w:val="bottom"/>
          </w:tcPr>
          <w:p w14:paraId="2741A1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CD0050" w14:textId="77777777" w:rsidR="0089264D" w:rsidRPr="00B40C4C" w:rsidRDefault="0089264D" w:rsidP="004B5DA0">
            <w:pPr>
              <w:jc w:val="right"/>
            </w:pPr>
            <w:r w:rsidRPr="00B40C4C">
              <w:t>578 477 000</w:t>
            </w:r>
          </w:p>
        </w:tc>
      </w:tr>
      <w:tr w:rsidR="00446E55" w:rsidRPr="00B40C4C" w14:paraId="353DF22F" w14:textId="77777777" w:rsidTr="008C2AB1">
        <w:trPr>
          <w:trHeight w:val="240"/>
        </w:trPr>
        <w:tc>
          <w:tcPr>
            <w:tcW w:w="567" w:type="dxa"/>
            <w:tcBorders>
              <w:top w:val="nil"/>
              <w:left w:val="nil"/>
              <w:bottom w:val="nil"/>
            </w:tcBorders>
            <w:tcMar>
              <w:top w:w="43" w:type="dxa"/>
              <w:left w:w="0" w:type="dxa"/>
              <w:bottom w:w="0" w:type="dxa"/>
              <w:right w:w="0" w:type="dxa"/>
            </w:tcMar>
          </w:tcPr>
          <w:p w14:paraId="4ED47A43" w14:textId="77777777" w:rsidR="0089264D" w:rsidRPr="00B40C4C" w:rsidRDefault="0089264D" w:rsidP="009137DA">
            <w:r w:rsidRPr="00B40C4C">
              <w:t>1542</w:t>
            </w:r>
          </w:p>
        </w:tc>
        <w:tc>
          <w:tcPr>
            <w:tcW w:w="260" w:type="dxa"/>
            <w:tcBorders>
              <w:top w:val="nil"/>
              <w:left w:val="nil"/>
              <w:bottom w:val="nil"/>
              <w:right w:val="nil"/>
            </w:tcBorders>
            <w:tcMar>
              <w:top w:w="43" w:type="dxa"/>
              <w:left w:w="0" w:type="dxa"/>
              <w:bottom w:w="0" w:type="dxa"/>
              <w:right w:w="0" w:type="dxa"/>
            </w:tcMar>
            <w:vAlign w:val="bottom"/>
          </w:tcPr>
          <w:p w14:paraId="486349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1932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A94020" w14:textId="77777777" w:rsidR="0089264D" w:rsidRPr="00B40C4C" w:rsidRDefault="0089264D" w:rsidP="009137DA">
            <w:r w:rsidRPr="00B40C4C">
              <w:t>Internasjonalt samarbeid:</w:t>
            </w:r>
          </w:p>
        </w:tc>
        <w:tc>
          <w:tcPr>
            <w:tcW w:w="1380" w:type="dxa"/>
            <w:tcBorders>
              <w:top w:val="nil"/>
              <w:left w:val="nil"/>
              <w:bottom w:val="nil"/>
              <w:right w:val="nil"/>
            </w:tcBorders>
            <w:tcMar>
              <w:top w:w="43" w:type="dxa"/>
              <w:left w:w="0" w:type="dxa"/>
              <w:bottom w:w="0" w:type="dxa"/>
              <w:right w:w="0" w:type="dxa"/>
            </w:tcMar>
            <w:vAlign w:val="bottom"/>
          </w:tcPr>
          <w:p w14:paraId="790DF0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BE25A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B7E4F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D7BB6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3C8EC5" w14:textId="77777777" w:rsidR="0089264D" w:rsidRPr="00B40C4C" w:rsidRDefault="0089264D" w:rsidP="004B5DA0">
            <w:pPr>
              <w:jc w:val="right"/>
            </w:pPr>
          </w:p>
        </w:tc>
      </w:tr>
      <w:tr w:rsidR="00446E55" w:rsidRPr="00B40C4C" w14:paraId="763377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80CE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6C3A3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F02CD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A253D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37629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16A2A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A6AAB73" w14:textId="77777777" w:rsidR="0089264D" w:rsidRPr="00B40C4C" w:rsidRDefault="0089264D" w:rsidP="004B5DA0">
            <w:pPr>
              <w:jc w:val="right"/>
            </w:pPr>
            <w:r w:rsidRPr="00B40C4C">
              <w:t>5 248 000</w:t>
            </w:r>
          </w:p>
        </w:tc>
        <w:tc>
          <w:tcPr>
            <w:tcW w:w="180" w:type="dxa"/>
            <w:tcBorders>
              <w:top w:val="nil"/>
              <w:left w:val="nil"/>
              <w:bottom w:val="nil"/>
              <w:right w:val="nil"/>
            </w:tcBorders>
            <w:tcMar>
              <w:top w:w="43" w:type="dxa"/>
              <w:left w:w="0" w:type="dxa"/>
              <w:bottom w:w="0" w:type="dxa"/>
              <w:right w:w="0" w:type="dxa"/>
            </w:tcMar>
            <w:vAlign w:val="bottom"/>
          </w:tcPr>
          <w:p w14:paraId="094018E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07D2EB" w14:textId="77777777" w:rsidR="0089264D" w:rsidRPr="00B40C4C" w:rsidRDefault="0089264D" w:rsidP="004B5DA0">
            <w:pPr>
              <w:jc w:val="right"/>
            </w:pPr>
          </w:p>
        </w:tc>
      </w:tr>
      <w:tr w:rsidR="00446E55" w:rsidRPr="00B40C4C" w14:paraId="0588365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77C7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366F1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05149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838CA0" w14:textId="77777777" w:rsidR="0089264D" w:rsidRPr="00B40C4C" w:rsidRDefault="0089264D" w:rsidP="009137DA">
            <w:r w:rsidRPr="00B40C4C">
              <w:t>Internasjonale program</w:t>
            </w:r>
          </w:p>
        </w:tc>
        <w:tc>
          <w:tcPr>
            <w:tcW w:w="1380" w:type="dxa"/>
            <w:tcBorders>
              <w:top w:val="nil"/>
              <w:left w:val="nil"/>
              <w:bottom w:val="nil"/>
              <w:right w:val="nil"/>
            </w:tcBorders>
            <w:tcMar>
              <w:top w:w="43" w:type="dxa"/>
              <w:left w:w="0" w:type="dxa"/>
              <w:bottom w:w="0" w:type="dxa"/>
              <w:right w:w="0" w:type="dxa"/>
            </w:tcMar>
            <w:vAlign w:val="bottom"/>
          </w:tcPr>
          <w:p w14:paraId="16B67A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8224D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8CD50FC" w14:textId="77777777" w:rsidR="0089264D" w:rsidRPr="00B40C4C" w:rsidRDefault="0089264D" w:rsidP="004B5DA0">
            <w:pPr>
              <w:jc w:val="right"/>
            </w:pPr>
            <w:r w:rsidRPr="00B40C4C">
              <w:t>344 060 000</w:t>
            </w:r>
          </w:p>
        </w:tc>
        <w:tc>
          <w:tcPr>
            <w:tcW w:w="180" w:type="dxa"/>
            <w:tcBorders>
              <w:top w:val="nil"/>
              <w:left w:val="nil"/>
              <w:bottom w:val="nil"/>
              <w:right w:val="nil"/>
            </w:tcBorders>
            <w:tcMar>
              <w:top w:w="43" w:type="dxa"/>
              <w:left w:w="0" w:type="dxa"/>
              <w:bottom w:w="0" w:type="dxa"/>
              <w:right w:w="0" w:type="dxa"/>
            </w:tcMar>
            <w:vAlign w:val="bottom"/>
          </w:tcPr>
          <w:p w14:paraId="67A8A2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729342" w14:textId="77777777" w:rsidR="0089264D" w:rsidRPr="00B40C4C" w:rsidRDefault="0089264D" w:rsidP="004B5DA0">
            <w:pPr>
              <w:jc w:val="right"/>
            </w:pPr>
          </w:p>
        </w:tc>
      </w:tr>
      <w:tr w:rsidR="00446E55" w:rsidRPr="00B40C4C" w14:paraId="3E92321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99D9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338C64"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69D8B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EF50AD" w14:textId="77777777" w:rsidR="0089264D" w:rsidRPr="00B40C4C" w:rsidRDefault="0089264D" w:rsidP="009137DA">
            <w:r w:rsidRPr="00B40C4C">
              <w:t>Nasjonal medfinansiering og mobilisering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BF6AE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97F4A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922B73" w14:textId="77777777" w:rsidR="0089264D" w:rsidRPr="00B40C4C" w:rsidRDefault="0089264D" w:rsidP="004B5DA0">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2B99A0C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B930CE" w14:textId="77777777" w:rsidR="0089264D" w:rsidRPr="00B40C4C" w:rsidRDefault="0089264D" w:rsidP="004B5DA0">
            <w:pPr>
              <w:jc w:val="right"/>
            </w:pPr>
            <w:r w:rsidRPr="00B40C4C">
              <w:t>369 308 000</w:t>
            </w:r>
          </w:p>
        </w:tc>
      </w:tr>
      <w:tr w:rsidR="00446E55" w:rsidRPr="00B40C4C" w14:paraId="5CF18E64" w14:textId="77777777" w:rsidTr="008C2AB1">
        <w:trPr>
          <w:trHeight w:val="240"/>
        </w:trPr>
        <w:tc>
          <w:tcPr>
            <w:tcW w:w="567" w:type="dxa"/>
            <w:tcBorders>
              <w:top w:val="nil"/>
              <w:left w:val="nil"/>
              <w:bottom w:val="nil"/>
            </w:tcBorders>
            <w:tcMar>
              <w:top w:w="43" w:type="dxa"/>
              <w:left w:w="0" w:type="dxa"/>
              <w:bottom w:w="0" w:type="dxa"/>
              <w:right w:w="0" w:type="dxa"/>
            </w:tcMar>
          </w:tcPr>
          <w:p w14:paraId="0999763A" w14:textId="77777777" w:rsidR="0089264D" w:rsidRPr="00B40C4C" w:rsidRDefault="0089264D" w:rsidP="009137DA">
            <w:r w:rsidRPr="00B40C4C">
              <w:t>1543</w:t>
            </w:r>
          </w:p>
        </w:tc>
        <w:tc>
          <w:tcPr>
            <w:tcW w:w="260" w:type="dxa"/>
            <w:tcBorders>
              <w:top w:val="nil"/>
              <w:left w:val="nil"/>
              <w:bottom w:val="nil"/>
              <w:right w:val="nil"/>
            </w:tcBorders>
            <w:tcMar>
              <w:top w:w="43" w:type="dxa"/>
              <w:left w:w="0" w:type="dxa"/>
              <w:bottom w:w="0" w:type="dxa"/>
              <w:right w:w="0" w:type="dxa"/>
            </w:tcMar>
            <w:vAlign w:val="bottom"/>
          </w:tcPr>
          <w:p w14:paraId="5F5953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F5A8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4F1F6D" w14:textId="77777777" w:rsidR="0089264D" w:rsidRPr="00B40C4C" w:rsidRDefault="0089264D" w:rsidP="009137DA">
            <w:r w:rsidRPr="00B40C4C">
              <w:t>Nasjonal kommunikasjonsmyndighet:</w:t>
            </w:r>
          </w:p>
        </w:tc>
        <w:tc>
          <w:tcPr>
            <w:tcW w:w="1380" w:type="dxa"/>
            <w:tcBorders>
              <w:top w:val="nil"/>
              <w:left w:val="nil"/>
              <w:bottom w:val="nil"/>
              <w:right w:val="nil"/>
            </w:tcBorders>
            <w:tcMar>
              <w:top w:w="43" w:type="dxa"/>
              <w:left w:w="0" w:type="dxa"/>
              <w:bottom w:w="0" w:type="dxa"/>
              <w:right w:w="0" w:type="dxa"/>
            </w:tcMar>
            <w:vAlign w:val="bottom"/>
          </w:tcPr>
          <w:p w14:paraId="557597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3D30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56CAE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5821EE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E8CC46" w14:textId="77777777" w:rsidR="0089264D" w:rsidRPr="00B40C4C" w:rsidRDefault="0089264D" w:rsidP="004B5DA0">
            <w:pPr>
              <w:jc w:val="right"/>
            </w:pPr>
          </w:p>
        </w:tc>
      </w:tr>
      <w:tr w:rsidR="00446E55" w:rsidRPr="00B40C4C" w14:paraId="0285B9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F080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919B5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F0137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B108D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EABCB6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A654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103362" w14:textId="77777777" w:rsidR="0089264D" w:rsidRPr="00B40C4C" w:rsidRDefault="0089264D" w:rsidP="004B5DA0">
            <w:pPr>
              <w:jc w:val="right"/>
            </w:pPr>
            <w:r w:rsidRPr="00B40C4C">
              <w:t>273 781 000</w:t>
            </w:r>
          </w:p>
        </w:tc>
        <w:tc>
          <w:tcPr>
            <w:tcW w:w="180" w:type="dxa"/>
            <w:tcBorders>
              <w:top w:val="nil"/>
              <w:left w:val="nil"/>
              <w:bottom w:val="nil"/>
              <w:right w:val="nil"/>
            </w:tcBorders>
            <w:tcMar>
              <w:top w:w="43" w:type="dxa"/>
              <w:left w:w="0" w:type="dxa"/>
              <w:bottom w:w="0" w:type="dxa"/>
              <w:right w:w="0" w:type="dxa"/>
            </w:tcMar>
            <w:vAlign w:val="bottom"/>
          </w:tcPr>
          <w:p w14:paraId="47901A8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579F43" w14:textId="77777777" w:rsidR="0089264D" w:rsidRPr="00B40C4C" w:rsidRDefault="0089264D" w:rsidP="004B5DA0">
            <w:pPr>
              <w:jc w:val="right"/>
            </w:pPr>
          </w:p>
        </w:tc>
      </w:tr>
      <w:tr w:rsidR="00446E55" w:rsidRPr="00B40C4C" w14:paraId="5599BB8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F3721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00C4C4"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58988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59406E"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30992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51B05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E5F835" w14:textId="77777777" w:rsidR="0089264D" w:rsidRPr="00B40C4C" w:rsidRDefault="0089264D" w:rsidP="004B5DA0">
            <w:pPr>
              <w:jc w:val="right"/>
            </w:pPr>
            <w:r w:rsidRPr="00B40C4C">
              <w:t>17 646 000</w:t>
            </w:r>
          </w:p>
        </w:tc>
        <w:tc>
          <w:tcPr>
            <w:tcW w:w="180" w:type="dxa"/>
            <w:tcBorders>
              <w:top w:val="nil"/>
              <w:left w:val="nil"/>
              <w:bottom w:val="nil"/>
              <w:right w:val="nil"/>
            </w:tcBorders>
            <w:tcMar>
              <w:top w:w="43" w:type="dxa"/>
              <w:left w:w="0" w:type="dxa"/>
              <w:bottom w:w="0" w:type="dxa"/>
              <w:right w:w="0" w:type="dxa"/>
            </w:tcMar>
            <w:vAlign w:val="bottom"/>
          </w:tcPr>
          <w:p w14:paraId="026FC8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6B6F4E" w14:textId="77777777" w:rsidR="0089264D" w:rsidRPr="00B40C4C" w:rsidRDefault="0089264D" w:rsidP="004B5DA0">
            <w:pPr>
              <w:jc w:val="right"/>
            </w:pPr>
          </w:p>
        </w:tc>
      </w:tr>
      <w:tr w:rsidR="00446E55" w:rsidRPr="00B40C4C" w14:paraId="42EFD3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BC4A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732D9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4A906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796D02" w14:textId="77777777" w:rsidR="0089264D" w:rsidRPr="00B40C4C" w:rsidRDefault="0089264D" w:rsidP="009137DA">
            <w:r w:rsidRPr="00B40C4C">
              <w:t>Telesikkerhet og -beredskap</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457B0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2C68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B45A0B" w14:textId="77777777" w:rsidR="0089264D" w:rsidRPr="00B40C4C" w:rsidRDefault="0089264D" w:rsidP="004B5DA0">
            <w:pPr>
              <w:jc w:val="right"/>
            </w:pPr>
            <w:r w:rsidRPr="00B40C4C">
              <w:t>195 136 000</w:t>
            </w:r>
          </w:p>
        </w:tc>
        <w:tc>
          <w:tcPr>
            <w:tcW w:w="180" w:type="dxa"/>
            <w:tcBorders>
              <w:top w:val="nil"/>
              <w:left w:val="nil"/>
              <w:bottom w:val="nil"/>
              <w:right w:val="nil"/>
            </w:tcBorders>
            <w:tcMar>
              <w:top w:w="43" w:type="dxa"/>
              <w:left w:w="0" w:type="dxa"/>
              <w:bottom w:w="0" w:type="dxa"/>
              <w:right w:w="0" w:type="dxa"/>
            </w:tcMar>
            <w:vAlign w:val="bottom"/>
          </w:tcPr>
          <w:p w14:paraId="36EF29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26FE20" w14:textId="77777777" w:rsidR="0089264D" w:rsidRPr="00B40C4C" w:rsidRDefault="0089264D" w:rsidP="004B5DA0">
            <w:pPr>
              <w:jc w:val="right"/>
            </w:pPr>
          </w:p>
        </w:tc>
      </w:tr>
      <w:tr w:rsidR="00446E55" w:rsidRPr="00B40C4C" w14:paraId="6D0591A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5912F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CFEB4C"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C828C0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335C5" w14:textId="77777777" w:rsidR="0089264D" w:rsidRPr="00B40C4C" w:rsidRDefault="0089264D" w:rsidP="009137DA">
            <w:r w:rsidRPr="00B40C4C">
              <w:t>Funksjonell internettilgang til alle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872B41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74857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8300FC6" w14:textId="77777777" w:rsidR="0089264D" w:rsidRPr="00B40C4C" w:rsidRDefault="0089264D" w:rsidP="004B5DA0">
            <w:pPr>
              <w:jc w:val="right"/>
            </w:pPr>
            <w:r w:rsidRPr="00B40C4C">
              <w:t>5 975 000</w:t>
            </w:r>
          </w:p>
        </w:tc>
        <w:tc>
          <w:tcPr>
            <w:tcW w:w="180" w:type="dxa"/>
            <w:tcBorders>
              <w:top w:val="nil"/>
              <w:left w:val="nil"/>
              <w:bottom w:val="nil"/>
              <w:right w:val="nil"/>
            </w:tcBorders>
            <w:tcMar>
              <w:top w:w="43" w:type="dxa"/>
              <w:left w:w="0" w:type="dxa"/>
              <w:bottom w:w="0" w:type="dxa"/>
              <w:right w:w="0" w:type="dxa"/>
            </w:tcMar>
            <w:vAlign w:val="bottom"/>
          </w:tcPr>
          <w:p w14:paraId="46DA02F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4B05DA7" w14:textId="77777777" w:rsidR="0089264D" w:rsidRPr="00B40C4C" w:rsidRDefault="0089264D" w:rsidP="004B5DA0">
            <w:pPr>
              <w:jc w:val="right"/>
            </w:pPr>
            <w:r w:rsidRPr="00B40C4C">
              <w:t>492 538 000</w:t>
            </w:r>
          </w:p>
        </w:tc>
      </w:tr>
      <w:tr w:rsidR="00446E55" w:rsidRPr="00B40C4C" w14:paraId="5543A7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B29B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F214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117AA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9B787D" w14:textId="77777777" w:rsidR="0089264D" w:rsidRPr="00B40C4C" w:rsidRDefault="0089264D" w:rsidP="009137DA">
            <w:r w:rsidRPr="00B40C4C">
              <w:t>Sum Forvaltningsutvikling, IT- og ekompolitikk</w:t>
            </w:r>
          </w:p>
        </w:tc>
        <w:tc>
          <w:tcPr>
            <w:tcW w:w="1380" w:type="dxa"/>
            <w:tcBorders>
              <w:top w:val="nil"/>
              <w:left w:val="nil"/>
              <w:bottom w:val="nil"/>
              <w:right w:val="nil"/>
            </w:tcBorders>
            <w:tcMar>
              <w:top w:w="43" w:type="dxa"/>
              <w:left w:w="0" w:type="dxa"/>
              <w:bottom w:w="0" w:type="dxa"/>
              <w:right w:w="0" w:type="dxa"/>
            </w:tcMar>
            <w:vAlign w:val="bottom"/>
          </w:tcPr>
          <w:p w14:paraId="3D6A3E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DD84D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3D658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6C9B7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79549FA" w14:textId="77777777" w:rsidR="0089264D" w:rsidRPr="00B40C4C" w:rsidRDefault="0089264D" w:rsidP="004B5DA0">
            <w:pPr>
              <w:jc w:val="right"/>
            </w:pPr>
            <w:r w:rsidRPr="00B40C4C">
              <w:t>2 690 473 000</w:t>
            </w:r>
          </w:p>
        </w:tc>
      </w:tr>
      <w:tr w:rsidR="00446E55" w:rsidRPr="00B40C4C" w14:paraId="00639F5C"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F725640" w14:textId="77777777" w:rsidR="0089264D" w:rsidRPr="00B40C4C" w:rsidRDefault="0089264D" w:rsidP="00E30F53">
            <w:pPr>
              <w:pStyle w:val="tittel-gulbok2"/>
            </w:pPr>
            <w:r w:rsidRPr="00B40C4C">
              <w:t>Personvern</w:t>
            </w:r>
          </w:p>
        </w:tc>
      </w:tr>
      <w:tr w:rsidR="00446E55" w:rsidRPr="00B40C4C" w14:paraId="477CC07D" w14:textId="77777777" w:rsidTr="008C2AB1">
        <w:trPr>
          <w:trHeight w:val="240"/>
        </w:trPr>
        <w:tc>
          <w:tcPr>
            <w:tcW w:w="567" w:type="dxa"/>
            <w:tcBorders>
              <w:top w:val="nil"/>
              <w:left w:val="nil"/>
              <w:bottom w:val="nil"/>
            </w:tcBorders>
            <w:tcMar>
              <w:top w:w="43" w:type="dxa"/>
              <w:left w:w="0" w:type="dxa"/>
              <w:bottom w:w="0" w:type="dxa"/>
              <w:right w:w="0" w:type="dxa"/>
            </w:tcMar>
          </w:tcPr>
          <w:p w14:paraId="08E53230" w14:textId="77777777" w:rsidR="0089264D" w:rsidRPr="00B40C4C" w:rsidRDefault="0089264D" w:rsidP="009137DA">
            <w:r w:rsidRPr="00B40C4C">
              <w:t>1550</w:t>
            </w:r>
          </w:p>
        </w:tc>
        <w:tc>
          <w:tcPr>
            <w:tcW w:w="260" w:type="dxa"/>
            <w:tcBorders>
              <w:top w:val="nil"/>
              <w:left w:val="nil"/>
              <w:bottom w:val="nil"/>
              <w:right w:val="nil"/>
            </w:tcBorders>
            <w:tcMar>
              <w:top w:w="43" w:type="dxa"/>
              <w:left w:w="0" w:type="dxa"/>
              <w:bottom w:w="0" w:type="dxa"/>
              <w:right w:w="0" w:type="dxa"/>
            </w:tcMar>
            <w:vAlign w:val="bottom"/>
          </w:tcPr>
          <w:p w14:paraId="5BC323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44E2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BF6125" w14:textId="77777777" w:rsidR="0089264D" w:rsidRPr="00B40C4C" w:rsidRDefault="0089264D" w:rsidP="009137DA">
            <w:r w:rsidRPr="00B40C4C">
              <w:t>Datatilsynet:</w:t>
            </w:r>
          </w:p>
        </w:tc>
        <w:tc>
          <w:tcPr>
            <w:tcW w:w="1380" w:type="dxa"/>
            <w:tcBorders>
              <w:top w:val="nil"/>
              <w:left w:val="nil"/>
              <w:bottom w:val="nil"/>
              <w:right w:val="nil"/>
            </w:tcBorders>
            <w:tcMar>
              <w:top w:w="43" w:type="dxa"/>
              <w:left w:w="0" w:type="dxa"/>
              <w:bottom w:w="0" w:type="dxa"/>
              <w:right w:w="0" w:type="dxa"/>
            </w:tcMar>
            <w:vAlign w:val="bottom"/>
          </w:tcPr>
          <w:p w14:paraId="09FE98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37664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5A97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6ADD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B6EBB2" w14:textId="77777777" w:rsidR="0089264D" w:rsidRPr="00B40C4C" w:rsidRDefault="0089264D" w:rsidP="004B5DA0">
            <w:pPr>
              <w:jc w:val="right"/>
            </w:pPr>
          </w:p>
        </w:tc>
      </w:tr>
      <w:tr w:rsidR="00446E55" w:rsidRPr="00B40C4C" w14:paraId="13391E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F157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B3A62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6FABA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E2FBB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DE00DA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78758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3421FF9" w14:textId="77777777" w:rsidR="0089264D" w:rsidRPr="00B40C4C" w:rsidRDefault="0089264D" w:rsidP="004B5DA0">
            <w:pPr>
              <w:jc w:val="right"/>
            </w:pPr>
            <w:r w:rsidRPr="00B40C4C">
              <w:t>84 979 000</w:t>
            </w:r>
          </w:p>
        </w:tc>
        <w:tc>
          <w:tcPr>
            <w:tcW w:w="180" w:type="dxa"/>
            <w:tcBorders>
              <w:top w:val="nil"/>
              <w:left w:val="nil"/>
              <w:bottom w:val="nil"/>
              <w:right w:val="nil"/>
            </w:tcBorders>
            <w:tcMar>
              <w:top w:w="43" w:type="dxa"/>
              <w:left w:w="0" w:type="dxa"/>
              <w:bottom w:w="0" w:type="dxa"/>
              <w:right w:w="0" w:type="dxa"/>
            </w:tcMar>
            <w:vAlign w:val="bottom"/>
          </w:tcPr>
          <w:p w14:paraId="2AD1826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8569D0" w14:textId="77777777" w:rsidR="0089264D" w:rsidRPr="00B40C4C" w:rsidRDefault="0089264D" w:rsidP="004B5DA0">
            <w:pPr>
              <w:jc w:val="right"/>
            </w:pPr>
            <w:r w:rsidRPr="00B40C4C">
              <w:t>84 979 000</w:t>
            </w:r>
          </w:p>
        </w:tc>
      </w:tr>
      <w:tr w:rsidR="00446E55" w:rsidRPr="00B40C4C" w14:paraId="7DC13623" w14:textId="77777777" w:rsidTr="008C2AB1">
        <w:trPr>
          <w:trHeight w:val="240"/>
        </w:trPr>
        <w:tc>
          <w:tcPr>
            <w:tcW w:w="567" w:type="dxa"/>
            <w:tcBorders>
              <w:top w:val="nil"/>
              <w:left w:val="nil"/>
              <w:bottom w:val="nil"/>
            </w:tcBorders>
            <w:tcMar>
              <w:top w:w="43" w:type="dxa"/>
              <w:left w:w="0" w:type="dxa"/>
              <w:bottom w:w="0" w:type="dxa"/>
              <w:right w:w="0" w:type="dxa"/>
            </w:tcMar>
          </w:tcPr>
          <w:p w14:paraId="115C1745" w14:textId="77777777" w:rsidR="0089264D" w:rsidRPr="00B40C4C" w:rsidRDefault="0089264D" w:rsidP="009137DA">
            <w:r w:rsidRPr="00B40C4C">
              <w:t>1551</w:t>
            </w:r>
          </w:p>
        </w:tc>
        <w:tc>
          <w:tcPr>
            <w:tcW w:w="260" w:type="dxa"/>
            <w:tcBorders>
              <w:top w:val="nil"/>
              <w:left w:val="nil"/>
              <w:bottom w:val="nil"/>
              <w:right w:val="nil"/>
            </w:tcBorders>
            <w:tcMar>
              <w:top w:w="43" w:type="dxa"/>
              <w:left w:w="0" w:type="dxa"/>
              <w:bottom w:w="0" w:type="dxa"/>
              <w:right w:w="0" w:type="dxa"/>
            </w:tcMar>
            <w:vAlign w:val="bottom"/>
          </w:tcPr>
          <w:p w14:paraId="14F55B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3CFA7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6C2039" w14:textId="77777777" w:rsidR="0089264D" w:rsidRPr="00B40C4C" w:rsidRDefault="0089264D" w:rsidP="009137DA">
            <w:r w:rsidRPr="00B40C4C">
              <w:t>Personvernnemnda:</w:t>
            </w:r>
          </w:p>
        </w:tc>
        <w:tc>
          <w:tcPr>
            <w:tcW w:w="1380" w:type="dxa"/>
            <w:tcBorders>
              <w:top w:val="nil"/>
              <w:left w:val="nil"/>
              <w:bottom w:val="nil"/>
              <w:right w:val="nil"/>
            </w:tcBorders>
            <w:tcMar>
              <w:top w:w="43" w:type="dxa"/>
              <w:left w:w="0" w:type="dxa"/>
              <w:bottom w:w="0" w:type="dxa"/>
              <w:right w:w="0" w:type="dxa"/>
            </w:tcMar>
            <w:vAlign w:val="bottom"/>
          </w:tcPr>
          <w:p w14:paraId="7F1D14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B9C4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AED0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88026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D0A11A" w14:textId="77777777" w:rsidR="0089264D" w:rsidRPr="00B40C4C" w:rsidRDefault="0089264D" w:rsidP="004B5DA0">
            <w:pPr>
              <w:jc w:val="right"/>
            </w:pPr>
          </w:p>
        </w:tc>
      </w:tr>
      <w:tr w:rsidR="00446E55" w:rsidRPr="00B40C4C" w14:paraId="1E00A1C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46D8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F7DC2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FC5C0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75C8E8"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1A95C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40FEF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D82FA04" w14:textId="77777777" w:rsidR="0089264D" w:rsidRPr="00B40C4C" w:rsidRDefault="0089264D" w:rsidP="004B5DA0">
            <w:pPr>
              <w:jc w:val="right"/>
            </w:pPr>
            <w:r w:rsidRPr="00B40C4C">
              <w:t>2 858 000</w:t>
            </w:r>
          </w:p>
        </w:tc>
        <w:tc>
          <w:tcPr>
            <w:tcW w:w="180" w:type="dxa"/>
            <w:tcBorders>
              <w:top w:val="nil"/>
              <w:left w:val="nil"/>
              <w:bottom w:val="nil"/>
              <w:right w:val="nil"/>
            </w:tcBorders>
            <w:tcMar>
              <w:top w:w="43" w:type="dxa"/>
              <w:left w:w="0" w:type="dxa"/>
              <w:bottom w:w="0" w:type="dxa"/>
              <w:right w:w="0" w:type="dxa"/>
            </w:tcMar>
            <w:vAlign w:val="bottom"/>
          </w:tcPr>
          <w:p w14:paraId="44BE379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0671795" w14:textId="77777777" w:rsidR="0089264D" w:rsidRPr="00B40C4C" w:rsidRDefault="0089264D" w:rsidP="004B5DA0">
            <w:pPr>
              <w:jc w:val="right"/>
            </w:pPr>
            <w:r w:rsidRPr="00B40C4C">
              <w:t>2 858 000</w:t>
            </w:r>
          </w:p>
        </w:tc>
      </w:tr>
      <w:tr w:rsidR="00446E55" w:rsidRPr="00B40C4C" w14:paraId="65C95F7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4AD8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7219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455B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D6604E" w14:textId="77777777" w:rsidR="0089264D" w:rsidRPr="00B40C4C" w:rsidRDefault="0089264D" w:rsidP="009137DA">
            <w:r w:rsidRPr="00B40C4C">
              <w:t>Sum Personvern</w:t>
            </w:r>
          </w:p>
        </w:tc>
        <w:tc>
          <w:tcPr>
            <w:tcW w:w="1380" w:type="dxa"/>
            <w:tcBorders>
              <w:top w:val="nil"/>
              <w:left w:val="nil"/>
              <w:bottom w:val="nil"/>
              <w:right w:val="nil"/>
            </w:tcBorders>
            <w:tcMar>
              <w:top w:w="43" w:type="dxa"/>
              <w:left w:w="0" w:type="dxa"/>
              <w:bottom w:w="0" w:type="dxa"/>
              <w:right w:w="0" w:type="dxa"/>
            </w:tcMar>
            <w:vAlign w:val="bottom"/>
          </w:tcPr>
          <w:p w14:paraId="353964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D65B9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8487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647478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790B700" w14:textId="77777777" w:rsidR="0089264D" w:rsidRPr="00B40C4C" w:rsidRDefault="0089264D" w:rsidP="004B5DA0">
            <w:pPr>
              <w:jc w:val="right"/>
            </w:pPr>
            <w:r w:rsidRPr="00B40C4C">
              <w:t>87 837 000</w:t>
            </w:r>
          </w:p>
        </w:tc>
      </w:tr>
      <w:tr w:rsidR="00446E55" w:rsidRPr="00B40C4C" w14:paraId="0F02A12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960BB69" w14:textId="77777777" w:rsidR="0089264D" w:rsidRPr="00B40C4C" w:rsidRDefault="0089264D" w:rsidP="00E30F53">
            <w:pPr>
              <w:pStyle w:val="tittel-gulbok2"/>
            </w:pPr>
            <w:r w:rsidRPr="00B40C4C">
              <w:t>Statlig arbeidsgiverpolitikk</w:t>
            </w:r>
          </w:p>
        </w:tc>
      </w:tr>
      <w:tr w:rsidR="00446E55" w:rsidRPr="00B40C4C" w14:paraId="4FF2AA91" w14:textId="77777777" w:rsidTr="008C2AB1">
        <w:trPr>
          <w:trHeight w:val="240"/>
        </w:trPr>
        <w:tc>
          <w:tcPr>
            <w:tcW w:w="567" w:type="dxa"/>
            <w:tcBorders>
              <w:top w:val="nil"/>
              <w:left w:val="nil"/>
              <w:bottom w:val="nil"/>
            </w:tcBorders>
            <w:tcMar>
              <w:top w:w="43" w:type="dxa"/>
              <w:left w:w="0" w:type="dxa"/>
              <w:bottom w:w="0" w:type="dxa"/>
              <w:right w:w="0" w:type="dxa"/>
            </w:tcMar>
          </w:tcPr>
          <w:p w14:paraId="72ED58AA" w14:textId="77777777" w:rsidR="0089264D" w:rsidRPr="00B40C4C" w:rsidRDefault="0089264D" w:rsidP="009137DA">
            <w:r w:rsidRPr="00B40C4C">
              <w:t>1560</w:t>
            </w:r>
          </w:p>
        </w:tc>
        <w:tc>
          <w:tcPr>
            <w:tcW w:w="260" w:type="dxa"/>
            <w:tcBorders>
              <w:top w:val="nil"/>
              <w:left w:val="nil"/>
              <w:bottom w:val="nil"/>
              <w:right w:val="nil"/>
            </w:tcBorders>
            <w:tcMar>
              <w:top w:w="43" w:type="dxa"/>
              <w:left w:w="0" w:type="dxa"/>
              <w:bottom w:w="0" w:type="dxa"/>
              <w:right w:w="0" w:type="dxa"/>
            </w:tcMar>
            <w:vAlign w:val="bottom"/>
          </w:tcPr>
          <w:p w14:paraId="166F69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2EEA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F2A71E" w14:textId="77777777" w:rsidR="0089264D" w:rsidRPr="00B40C4C" w:rsidRDefault="0089264D" w:rsidP="009137DA">
            <w:r w:rsidRPr="00B40C4C">
              <w:t>Tariffavtalte avsetninger mv.:</w:t>
            </w:r>
          </w:p>
        </w:tc>
        <w:tc>
          <w:tcPr>
            <w:tcW w:w="1380" w:type="dxa"/>
            <w:tcBorders>
              <w:top w:val="nil"/>
              <w:left w:val="nil"/>
              <w:bottom w:val="nil"/>
              <w:right w:val="nil"/>
            </w:tcBorders>
            <w:tcMar>
              <w:top w:w="43" w:type="dxa"/>
              <w:left w:w="0" w:type="dxa"/>
              <w:bottom w:w="0" w:type="dxa"/>
              <w:right w:w="0" w:type="dxa"/>
            </w:tcMar>
            <w:vAlign w:val="bottom"/>
          </w:tcPr>
          <w:p w14:paraId="350212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83E23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8B440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BEBD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A7D9CBC" w14:textId="77777777" w:rsidR="0089264D" w:rsidRPr="00B40C4C" w:rsidRDefault="0089264D" w:rsidP="004B5DA0">
            <w:pPr>
              <w:jc w:val="right"/>
            </w:pPr>
          </w:p>
        </w:tc>
      </w:tr>
      <w:tr w:rsidR="00446E55" w:rsidRPr="00B40C4C" w14:paraId="097291D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8667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3B7A65"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AD369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8EDA02" w14:textId="77777777" w:rsidR="0089264D" w:rsidRPr="00B40C4C" w:rsidRDefault="0089264D" w:rsidP="009137DA">
            <w:r w:rsidRPr="00B40C4C">
              <w:t>Opplæring og utvikling av tillitsvalgte</w:t>
            </w:r>
          </w:p>
        </w:tc>
        <w:tc>
          <w:tcPr>
            <w:tcW w:w="1380" w:type="dxa"/>
            <w:tcBorders>
              <w:top w:val="nil"/>
              <w:left w:val="nil"/>
              <w:bottom w:val="nil"/>
              <w:right w:val="nil"/>
            </w:tcBorders>
            <w:tcMar>
              <w:top w:w="43" w:type="dxa"/>
              <w:left w:w="0" w:type="dxa"/>
              <w:bottom w:w="0" w:type="dxa"/>
              <w:right w:w="0" w:type="dxa"/>
            </w:tcMar>
            <w:vAlign w:val="bottom"/>
          </w:tcPr>
          <w:p w14:paraId="024E2D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420E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225E0B" w14:textId="77777777" w:rsidR="0089264D" w:rsidRPr="00B40C4C" w:rsidRDefault="0089264D" w:rsidP="004B5DA0">
            <w:pPr>
              <w:jc w:val="right"/>
            </w:pPr>
            <w:r w:rsidRPr="00B40C4C">
              <w:t>233 100 000</w:t>
            </w:r>
          </w:p>
        </w:tc>
        <w:tc>
          <w:tcPr>
            <w:tcW w:w="180" w:type="dxa"/>
            <w:tcBorders>
              <w:top w:val="nil"/>
              <w:left w:val="nil"/>
              <w:bottom w:val="nil"/>
              <w:right w:val="nil"/>
            </w:tcBorders>
            <w:tcMar>
              <w:top w:w="43" w:type="dxa"/>
              <w:left w:w="0" w:type="dxa"/>
              <w:bottom w:w="0" w:type="dxa"/>
              <w:right w:w="0" w:type="dxa"/>
            </w:tcMar>
            <w:vAlign w:val="bottom"/>
          </w:tcPr>
          <w:p w14:paraId="0A7EC1D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DF8809" w14:textId="77777777" w:rsidR="0089264D" w:rsidRPr="00B40C4C" w:rsidRDefault="0089264D" w:rsidP="004B5DA0">
            <w:pPr>
              <w:jc w:val="right"/>
            </w:pPr>
          </w:p>
        </w:tc>
      </w:tr>
      <w:tr w:rsidR="00446E55" w:rsidRPr="00B40C4C" w14:paraId="25A1609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B50E2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1CB76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DB54A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E4E2CD" w14:textId="77777777" w:rsidR="0089264D" w:rsidRPr="00B40C4C" w:rsidRDefault="0089264D" w:rsidP="009137DA">
            <w:r w:rsidRPr="00B40C4C">
              <w:t>Pensjonskostnader tjenestemannsorganisasjonene</w:t>
            </w:r>
          </w:p>
        </w:tc>
        <w:tc>
          <w:tcPr>
            <w:tcW w:w="1380" w:type="dxa"/>
            <w:tcBorders>
              <w:top w:val="nil"/>
              <w:left w:val="nil"/>
              <w:bottom w:val="nil"/>
              <w:right w:val="nil"/>
            </w:tcBorders>
            <w:tcMar>
              <w:top w:w="43" w:type="dxa"/>
              <w:left w:w="0" w:type="dxa"/>
              <w:bottom w:w="0" w:type="dxa"/>
              <w:right w:w="0" w:type="dxa"/>
            </w:tcMar>
            <w:vAlign w:val="bottom"/>
          </w:tcPr>
          <w:p w14:paraId="3DDDB5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89DAD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9CC83D" w14:textId="77777777" w:rsidR="0089264D" w:rsidRPr="00B40C4C" w:rsidRDefault="0089264D" w:rsidP="004B5DA0">
            <w:pPr>
              <w:jc w:val="right"/>
            </w:pPr>
            <w:r w:rsidRPr="00B40C4C">
              <w:t>43 500 000</w:t>
            </w:r>
          </w:p>
        </w:tc>
        <w:tc>
          <w:tcPr>
            <w:tcW w:w="180" w:type="dxa"/>
            <w:tcBorders>
              <w:top w:val="nil"/>
              <w:left w:val="nil"/>
              <w:bottom w:val="nil"/>
              <w:right w:val="nil"/>
            </w:tcBorders>
            <w:tcMar>
              <w:top w:w="43" w:type="dxa"/>
              <w:left w:w="0" w:type="dxa"/>
              <w:bottom w:w="0" w:type="dxa"/>
              <w:right w:w="0" w:type="dxa"/>
            </w:tcMar>
            <w:vAlign w:val="bottom"/>
          </w:tcPr>
          <w:p w14:paraId="15BAA2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3E9A666" w14:textId="77777777" w:rsidR="0089264D" w:rsidRPr="00B40C4C" w:rsidRDefault="0089264D" w:rsidP="004B5DA0">
            <w:pPr>
              <w:jc w:val="right"/>
            </w:pPr>
            <w:r w:rsidRPr="00B40C4C">
              <w:t>276 600 000</w:t>
            </w:r>
          </w:p>
        </w:tc>
      </w:tr>
      <w:tr w:rsidR="00446E55" w:rsidRPr="00B40C4C" w14:paraId="66943C5E" w14:textId="77777777" w:rsidTr="008C2AB1">
        <w:trPr>
          <w:trHeight w:val="240"/>
        </w:trPr>
        <w:tc>
          <w:tcPr>
            <w:tcW w:w="567" w:type="dxa"/>
            <w:tcBorders>
              <w:top w:val="nil"/>
              <w:left w:val="nil"/>
              <w:bottom w:val="nil"/>
            </w:tcBorders>
            <w:tcMar>
              <w:top w:w="43" w:type="dxa"/>
              <w:left w:w="0" w:type="dxa"/>
              <w:bottom w:w="0" w:type="dxa"/>
              <w:right w:w="0" w:type="dxa"/>
            </w:tcMar>
          </w:tcPr>
          <w:p w14:paraId="3B022F0F" w14:textId="77777777" w:rsidR="0089264D" w:rsidRPr="00B40C4C" w:rsidRDefault="0089264D" w:rsidP="009137DA">
            <w:r w:rsidRPr="00B40C4C">
              <w:t>1565</w:t>
            </w:r>
          </w:p>
        </w:tc>
        <w:tc>
          <w:tcPr>
            <w:tcW w:w="260" w:type="dxa"/>
            <w:tcBorders>
              <w:top w:val="nil"/>
              <w:left w:val="nil"/>
              <w:bottom w:val="nil"/>
              <w:right w:val="nil"/>
            </w:tcBorders>
            <w:tcMar>
              <w:top w:w="43" w:type="dxa"/>
              <w:left w:w="0" w:type="dxa"/>
              <w:bottom w:w="0" w:type="dxa"/>
              <w:right w:w="0" w:type="dxa"/>
            </w:tcMar>
            <w:vAlign w:val="bottom"/>
          </w:tcPr>
          <w:p w14:paraId="5DD415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4A0B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B63637" w14:textId="77777777" w:rsidR="0089264D" w:rsidRPr="00B40C4C" w:rsidRDefault="0089264D" w:rsidP="009137DA">
            <w:r w:rsidRPr="00B40C4C">
              <w:t>Boliglånsordningen i Statens pensjonskasse:</w:t>
            </w:r>
          </w:p>
        </w:tc>
        <w:tc>
          <w:tcPr>
            <w:tcW w:w="1380" w:type="dxa"/>
            <w:tcBorders>
              <w:top w:val="nil"/>
              <w:left w:val="nil"/>
              <w:bottom w:val="nil"/>
              <w:right w:val="nil"/>
            </w:tcBorders>
            <w:tcMar>
              <w:top w:w="43" w:type="dxa"/>
              <w:left w:w="0" w:type="dxa"/>
              <w:bottom w:w="0" w:type="dxa"/>
              <w:right w:w="0" w:type="dxa"/>
            </w:tcMar>
            <w:vAlign w:val="bottom"/>
          </w:tcPr>
          <w:p w14:paraId="7C4AAB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9E7C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2BDA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582C6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ABB6E4" w14:textId="77777777" w:rsidR="0089264D" w:rsidRPr="00B40C4C" w:rsidRDefault="0089264D" w:rsidP="004B5DA0">
            <w:pPr>
              <w:jc w:val="right"/>
            </w:pPr>
          </w:p>
        </w:tc>
      </w:tr>
      <w:tr w:rsidR="00446E55" w:rsidRPr="00B40C4C" w14:paraId="64A2151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DCBF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A8E4A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457F6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97F8DF"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A33463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19CFE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4A7B0F" w14:textId="77777777" w:rsidR="0089264D" w:rsidRPr="00B40C4C" w:rsidRDefault="0089264D" w:rsidP="004B5DA0">
            <w:pPr>
              <w:jc w:val="right"/>
            </w:pPr>
            <w:r w:rsidRPr="00B40C4C">
              <w:t>61 000 000</w:t>
            </w:r>
          </w:p>
        </w:tc>
        <w:tc>
          <w:tcPr>
            <w:tcW w:w="180" w:type="dxa"/>
            <w:tcBorders>
              <w:top w:val="nil"/>
              <w:left w:val="nil"/>
              <w:bottom w:val="nil"/>
              <w:right w:val="nil"/>
            </w:tcBorders>
            <w:tcMar>
              <w:top w:w="43" w:type="dxa"/>
              <w:left w:w="0" w:type="dxa"/>
              <w:bottom w:w="0" w:type="dxa"/>
              <w:right w:w="0" w:type="dxa"/>
            </w:tcMar>
            <w:vAlign w:val="bottom"/>
          </w:tcPr>
          <w:p w14:paraId="555FBE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520C13D" w14:textId="77777777" w:rsidR="0089264D" w:rsidRPr="00B40C4C" w:rsidRDefault="0089264D" w:rsidP="004B5DA0">
            <w:pPr>
              <w:jc w:val="right"/>
            </w:pPr>
          </w:p>
        </w:tc>
      </w:tr>
      <w:tr w:rsidR="00446E55" w:rsidRPr="00B40C4C" w14:paraId="71E8E65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0F8A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50128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EE302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E6E38C" w14:textId="77777777" w:rsidR="0089264D" w:rsidRPr="00B40C4C" w:rsidRDefault="0089264D" w:rsidP="009137DA">
            <w:r w:rsidRPr="00B40C4C">
              <w:t>Tap/avskrivninger</w:t>
            </w:r>
          </w:p>
        </w:tc>
        <w:tc>
          <w:tcPr>
            <w:tcW w:w="1380" w:type="dxa"/>
            <w:tcBorders>
              <w:top w:val="nil"/>
              <w:left w:val="nil"/>
              <w:bottom w:val="nil"/>
              <w:right w:val="nil"/>
            </w:tcBorders>
            <w:tcMar>
              <w:top w:w="43" w:type="dxa"/>
              <w:left w:w="0" w:type="dxa"/>
              <w:bottom w:w="0" w:type="dxa"/>
              <w:right w:w="0" w:type="dxa"/>
            </w:tcMar>
            <w:vAlign w:val="bottom"/>
          </w:tcPr>
          <w:p w14:paraId="15B44E6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305F0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BB077A" w14:textId="77777777" w:rsidR="0089264D" w:rsidRPr="00B40C4C" w:rsidRDefault="0089264D" w:rsidP="004B5DA0">
            <w:pPr>
              <w:jc w:val="right"/>
            </w:pPr>
            <w:r w:rsidRPr="00B40C4C">
              <w:t>2 000 000</w:t>
            </w:r>
          </w:p>
        </w:tc>
        <w:tc>
          <w:tcPr>
            <w:tcW w:w="180" w:type="dxa"/>
            <w:tcBorders>
              <w:top w:val="nil"/>
              <w:left w:val="nil"/>
              <w:bottom w:val="nil"/>
              <w:right w:val="nil"/>
            </w:tcBorders>
            <w:tcMar>
              <w:top w:w="43" w:type="dxa"/>
              <w:left w:w="0" w:type="dxa"/>
              <w:bottom w:w="0" w:type="dxa"/>
              <w:right w:w="0" w:type="dxa"/>
            </w:tcMar>
            <w:vAlign w:val="bottom"/>
          </w:tcPr>
          <w:p w14:paraId="5D1AD5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796A1E" w14:textId="77777777" w:rsidR="0089264D" w:rsidRPr="00B40C4C" w:rsidRDefault="0089264D" w:rsidP="004B5DA0">
            <w:pPr>
              <w:jc w:val="right"/>
            </w:pPr>
          </w:p>
        </w:tc>
      </w:tr>
      <w:tr w:rsidR="00446E55" w:rsidRPr="00B40C4C" w14:paraId="6C7512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D9E2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CAF165"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1F9B98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39BE16" w14:textId="77777777" w:rsidR="0089264D" w:rsidRPr="00B40C4C" w:rsidRDefault="0089264D" w:rsidP="009137DA">
            <w:r w:rsidRPr="00B40C4C">
              <w:t>Utlån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53E14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AC240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BEE67E5" w14:textId="77777777" w:rsidR="0089264D" w:rsidRPr="00B40C4C" w:rsidRDefault="0089264D" w:rsidP="004B5DA0">
            <w:pPr>
              <w:jc w:val="right"/>
            </w:pPr>
            <w:r w:rsidRPr="00B40C4C">
              <w:t>7 600 000 000</w:t>
            </w:r>
          </w:p>
        </w:tc>
        <w:tc>
          <w:tcPr>
            <w:tcW w:w="180" w:type="dxa"/>
            <w:tcBorders>
              <w:top w:val="nil"/>
              <w:left w:val="nil"/>
              <w:bottom w:val="nil"/>
              <w:right w:val="nil"/>
            </w:tcBorders>
            <w:tcMar>
              <w:top w:w="43" w:type="dxa"/>
              <w:left w:w="0" w:type="dxa"/>
              <w:bottom w:w="0" w:type="dxa"/>
              <w:right w:w="0" w:type="dxa"/>
            </w:tcMar>
            <w:vAlign w:val="bottom"/>
          </w:tcPr>
          <w:p w14:paraId="3414B01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B4D5A6" w14:textId="77777777" w:rsidR="0089264D" w:rsidRPr="00B40C4C" w:rsidRDefault="0089264D" w:rsidP="004B5DA0">
            <w:pPr>
              <w:jc w:val="right"/>
            </w:pPr>
            <w:r w:rsidRPr="00B40C4C">
              <w:t>7 663 000 000</w:t>
            </w:r>
          </w:p>
        </w:tc>
      </w:tr>
      <w:tr w:rsidR="00446E55" w:rsidRPr="00B40C4C" w14:paraId="79E78C4A" w14:textId="77777777" w:rsidTr="008C2AB1">
        <w:trPr>
          <w:trHeight w:val="240"/>
        </w:trPr>
        <w:tc>
          <w:tcPr>
            <w:tcW w:w="567" w:type="dxa"/>
            <w:tcBorders>
              <w:top w:val="nil"/>
              <w:left w:val="nil"/>
              <w:bottom w:val="nil"/>
            </w:tcBorders>
            <w:tcMar>
              <w:top w:w="43" w:type="dxa"/>
              <w:left w:w="0" w:type="dxa"/>
              <w:bottom w:w="0" w:type="dxa"/>
              <w:right w:w="0" w:type="dxa"/>
            </w:tcMar>
          </w:tcPr>
          <w:p w14:paraId="6265DA35" w14:textId="77777777" w:rsidR="0089264D" w:rsidRPr="00B40C4C" w:rsidRDefault="0089264D" w:rsidP="009137DA">
            <w:r w:rsidRPr="00B40C4C">
              <w:t>1566</w:t>
            </w:r>
          </w:p>
        </w:tc>
        <w:tc>
          <w:tcPr>
            <w:tcW w:w="260" w:type="dxa"/>
            <w:tcBorders>
              <w:top w:val="nil"/>
              <w:left w:val="nil"/>
              <w:bottom w:val="nil"/>
              <w:right w:val="nil"/>
            </w:tcBorders>
            <w:tcMar>
              <w:top w:w="43" w:type="dxa"/>
              <w:left w:w="0" w:type="dxa"/>
              <w:bottom w:w="0" w:type="dxa"/>
              <w:right w:w="0" w:type="dxa"/>
            </w:tcMar>
            <w:vAlign w:val="bottom"/>
          </w:tcPr>
          <w:p w14:paraId="787117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AF65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C61193" w14:textId="77777777" w:rsidR="0089264D" w:rsidRPr="00B40C4C" w:rsidRDefault="0089264D" w:rsidP="009137DA">
            <w:r w:rsidRPr="00B40C4C">
              <w:t>Yrkesskadeforsikring:</w:t>
            </w:r>
          </w:p>
        </w:tc>
        <w:tc>
          <w:tcPr>
            <w:tcW w:w="1380" w:type="dxa"/>
            <w:tcBorders>
              <w:top w:val="nil"/>
              <w:left w:val="nil"/>
              <w:bottom w:val="nil"/>
              <w:right w:val="nil"/>
            </w:tcBorders>
            <w:tcMar>
              <w:top w:w="43" w:type="dxa"/>
              <w:left w:w="0" w:type="dxa"/>
              <w:bottom w:w="0" w:type="dxa"/>
              <w:right w:w="0" w:type="dxa"/>
            </w:tcMar>
            <w:vAlign w:val="bottom"/>
          </w:tcPr>
          <w:p w14:paraId="4D9D15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54C56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2574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8FBF6E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3B2AD8" w14:textId="77777777" w:rsidR="0089264D" w:rsidRPr="00B40C4C" w:rsidRDefault="0089264D" w:rsidP="004B5DA0">
            <w:pPr>
              <w:jc w:val="right"/>
            </w:pPr>
          </w:p>
        </w:tc>
      </w:tr>
      <w:tr w:rsidR="00446E55" w:rsidRPr="00B40C4C" w14:paraId="29F195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FDDB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D70D9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831D1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4194D9"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0F815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54694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958B77E" w14:textId="77777777" w:rsidR="0089264D" w:rsidRPr="00B40C4C" w:rsidRDefault="0089264D" w:rsidP="004B5DA0">
            <w:pPr>
              <w:jc w:val="right"/>
            </w:pPr>
            <w:r w:rsidRPr="00B40C4C">
              <w:t>95 000 000</w:t>
            </w:r>
          </w:p>
        </w:tc>
        <w:tc>
          <w:tcPr>
            <w:tcW w:w="180" w:type="dxa"/>
            <w:tcBorders>
              <w:top w:val="nil"/>
              <w:left w:val="nil"/>
              <w:bottom w:val="nil"/>
              <w:right w:val="nil"/>
            </w:tcBorders>
            <w:tcMar>
              <w:top w:w="43" w:type="dxa"/>
              <w:left w:w="0" w:type="dxa"/>
              <w:bottom w:w="0" w:type="dxa"/>
              <w:right w:w="0" w:type="dxa"/>
            </w:tcMar>
            <w:vAlign w:val="bottom"/>
          </w:tcPr>
          <w:p w14:paraId="1B8434A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E53A12" w14:textId="77777777" w:rsidR="0089264D" w:rsidRPr="00B40C4C" w:rsidRDefault="0089264D" w:rsidP="004B5DA0">
            <w:pPr>
              <w:jc w:val="right"/>
            </w:pPr>
            <w:r w:rsidRPr="00B40C4C">
              <w:t>95 000 000</w:t>
            </w:r>
          </w:p>
        </w:tc>
      </w:tr>
      <w:tr w:rsidR="00446E55" w:rsidRPr="00B40C4C" w14:paraId="243462F0" w14:textId="77777777" w:rsidTr="008C2AB1">
        <w:trPr>
          <w:trHeight w:val="240"/>
        </w:trPr>
        <w:tc>
          <w:tcPr>
            <w:tcW w:w="567" w:type="dxa"/>
            <w:tcBorders>
              <w:top w:val="nil"/>
              <w:left w:val="nil"/>
              <w:bottom w:val="nil"/>
            </w:tcBorders>
            <w:tcMar>
              <w:top w:w="43" w:type="dxa"/>
              <w:left w:w="0" w:type="dxa"/>
              <w:bottom w:w="0" w:type="dxa"/>
              <w:right w:w="0" w:type="dxa"/>
            </w:tcMar>
          </w:tcPr>
          <w:p w14:paraId="3413CF65" w14:textId="77777777" w:rsidR="0089264D" w:rsidRPr="00B40C4C" w:rsidRDefault="0089264D" w:rsidP="009137DA">
            <w:r w:rsidRPr="00B40C4C">
              <w:t>1567</w:t>
            </w:r>
          </w:p>
        </w:tc>
        <w:tc>
          <w:tcPr>
            <w:tcW w:w="260" w:type="dxa"/>
            <w:tcBorders>
              <w:top w:val="nil"/>
              <w:left w:val="nil"/>
              <w:bottom w:val="nil"/>
              <w:right w:val="nil"/>
            </w:tcBorders>
            <w:tcMar>
              <w:top w:w="43" w:type="dxa"/>
              <w:left w:w="0" w:type="dxa"/>
              <w:bottom w:w="0" w:type="dxa"/>
              <w:right w:w="0" w:type="dxa"/>
            </w:tcMar>
            <w:vAlign w:val="bottom"/>
          </w:tcPr>
          <w:p w14:paraId="770830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3104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916990" w14:textId="77777777" w:rsidR="0089264D" w:rsidRPr="00B40C4C" w:rsidRDefault="0089264D" w:rsidP="009137DA">
            <w:r w:rsidRPr="00B40C4C">
              <w:t>Gruppelivsforsikring:</w:t>
            </w:r>
          </w:p>
        </w:tc>
        <w:tc>
          <w:tcPr>
            <w:tcW w:w="1380" w:type="dxa"/>
            <w:tcBorders>
              <w:top w:val="nil"/>
              <w:left w:val="nil"/>
              <w:bottom w:val="nil"/>
              <w:right w:val="nil"/>
            </w:tcBorders>
            <w:tcMar>
              <w:top w:w="43" w:type="dxa"/>
              <w:left w:w="0" w:type="dxa"/>
              <w:bottom w:w="0" w:type="dxa"/>
              <w:right w:w="0" w:type="dxa"/>
            </w:tcMar>
            <w:vAlign w:val="bottom"/>
          </w:tcPr>
          <w:p w14:paraId="3C8B8B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6B3E6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4672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B5AE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E3CCCC" w14:textId="77777777" w:rsidR="0089264D" w:rsidRPr="00B40C4C" w:rsidRDefault="0089264D" w:rsidP="004B5DA0">
            <w:pPr>
              <w:jc w:val="right"/>
            </w:pPr>
          </w:p>
        </w:tc>
      </w:tr>
      <w:tr w:rsidR="00446E55" w:rsidRPr="00B40C4C" w14:paraId="5508EE1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C446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DE5BA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96FF72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6A78F3"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AAEE8E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2AC67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B0C41BC" w14:textId="77777777" w:rsidR="0089264D" w:rsidRPr="00B40C4C" w:rsidRDefault="0089264D" w:rsidP="004B5DA0">
            <w:pPr>
              <w:jc w:val="right"/>
            </w:pPr>
            <w:r w:rsidRPr="00B40C4C">
              <w:t>260 000 000</w:t>
            </w:r>
          </w:p>
        </w:tc>
        <w:tc>
          <w:tcPr>
            <w:tcW w:w="180" w:type="dxa"/>
            <w:tcBorders>
              <w:top w:val="nil"/>
              <w:left w:val="nil"/>
              <w:bottom w:val="nil"/>
              <w:right w:val="nil"/>
            </w:tcBorders>
            <w:tcMar>
              <w:top w:w="43" w:type="dxa"/>
              <w:left w:w="0" w:type="dxa"/>
              <w:bottom w:w="0" w:type="dxa"/>
              <w:right w:w="0" w:type="dxa"/>
            </w:tcMar>
            <w:vAlign w:val="bottom"/>
          </w:tcPr>
          <w:p w14:paraId="40428ADD"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3D6084A" w14:textId="77777777" w:rsidR="0089264D" w:rsidRPr="00B40C4C" w:rsidRDefault="0089264D" w:rsidP="004B5DA0">
            <w:pPr>
              <w:jc w:val="right"/>
            </w:pPr>
            <w:r w:rsidRPr="00B40C4C">
              <w:t>260 000 000</w:t>
            </w:r>
          </w:p>
        </w:tc>
      </w:tr>
      <w:tr w:rsidR="00446E55" w:rsidRPr="00B40C4C" w14:paraId="3A9680D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A23E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322D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1A49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6F70E6" w14:textId="77777777" w:rsidR="0089264D" w:rsidRPr="00B40C4C" w:rsidRDefault="0089264D" w:rsidP="009137DA">
            <w:r w:rsidRPr="00B40C4C">
              <w:t>Sum Statlig arbeidsgiverpolitikk</w:t>
            </w:r>
          </w:p>
        </w:tc>
        <w:tc>
          <w:tcPr>
            <w:tcW w:w="1380" w:type="dxa"/>
            <w:tcBorders>
              <w:top w:val="nil"/>
              <w:left w:val="nil"/>
              <w:bottom w:val="nil"/>
              <w:right w:val="nil"/>
            </w:tcBorders>
            <w:tcMar>
              <w:top w:w="43" w:type="dxa"/>
              <w:left w:w="0" w:type="dxa"/>
              <w:bottom w:w="0" w:type="dxa"/>
              <w:right w:w="0" w:type="dxa"/>
            </w:tcMar>
            <w:vAlign w:val="bottom"/>
          </w:tcPr>
          <w:p w14:paraId="764AF0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FD6E5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7E8ED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39BCE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8107648" w14:textId="77777777" w:rsidR="0089264D" w:rsidRPr="00B40C4C" w:rsidRDefault="0089264D" w:rsidP="004B5DA0">
            <w:pPr>
              <w:jc w:val="right"/>
            </w:pPr>
            <w:r w:rsidRPr="00B40C4C">
              <w:t>8 294 600 000</w:t>
            </w:r>
          </w:p>
        </w:tc>
      </w:tr>
      <w:tr w:rsidR="00446E55" w:rsidRPr="00B40C4C" w14:paraId="31AA353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DAC7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1AAC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614A8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756A6C" w14:textId="77777777" w:rsidR="0089264D" w:rsidRPr="00B40C4C" w:rsidRDefault="0089264D" w:rsidP="009137DA">
            <w:r w:rsidRPr="00B40C4C">
              <w:t>Sum Digitaliserings- og forvaltningsdepartementet</w:t>
            </w:r>
          </w:p>
        </w:tc>
        <w:tc>
          <w:tcPr>
            <w:tcW w:w="1380" w:type="dxa"/>
            <w:tcBorders>
              <w:top w:val="nil"/>
              <w:left w:val="nil"/>
              <w:bottom w:val="nil"/>
              <w:right w:val="nil"/>
            </w:tcBorders>
            <w:tcMar>
              <w:top w:w="43" w:type="dxa"/>
              <w:left w:w="0" w:type="dxa"/>
              <w:bottom w:w="0" w:type="dxa"/>
              <w:right w:w="0" w:type="dxa"/>
            </w:tcMar>
            <w:vAlign w:val="bottom"/>
          </w:tcPr>
          <w:p w14:paraId="7E8086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B1F19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C8E20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845E6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826557C" w14:textId="77777777" w:rsidR="0089264D" w:rsidRPr="00B40C4C" w:rsidRDefault="0089264D" w:rsidP="004B5DA0">
            <w:pPr>
              <w:jc w:val="right"/>
            </w:pPr>
            <w:r w:rsidRPr="00B40C4C">
              <w:t>23 869 991 000</w:t>
            </w:r>
          </w:p>
        </w:tc>
      </w:tr>
      <w:tr w:rsidR="00446E55" w:rsidRPr="00B40C4C" w14:paraId="40F99C0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69C8372D" w14:textId="77777777" w:rsidR="0089264D" w:rsidRPr="00B40C4C" w:rsidRDefault="0089264D" w:rsidP="00E30F53">
            <w:pPr>
              <w:pStyle w:val="tittel-gulbok1"/>
            </w:pPr>
            <w:r w:rsidRPr="00B40C4C">
              <w:t>Finansdepartementet</w:t>
            </w:r>
          </w:p>
        </w:tc>
      </w:tr>
      <w:tr w:rsidR="00446E55" w:rsidRPr="00B40C4C" w14:paraId="30B85CA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2E39AD9" w14:textId="77777777" w:rsidR="0089264D" w:rsidRPr="00B40C4C" w:rsidRDefault="0089264D" w:rsidP="00E30F53">
            <w:pPr>
              <w:pStyle w:val="tittel-gulbok2"/>
            </w:pPr>
            <w:r w:rsidRPr="00B40C4C">
              <w:t>Finansadministrasjon</w:t>
            </w:r>
          </w:p>
        </w:tc>
      </w:tr>
      <w:tr w:rsidR="00446E55" w:rsidRPr="00B40C4C" w14:paraId="2707465E" w14:textId="77777777" w:rsidTr="008C2AB1">
        <w:trPr>
          <w:trHeight w:val="240"/>
        </w:trPr>
        <w:tc>
          <w:tcPr>
            <w:tcW w:w="567" w:type="dxa"/>
            <w:tcBorders>
              <w:top w:val="nil"/>
              <w:left w:val="nil"/>
              <w:bottom w:val="nil"/>
            </w:tcBorders>
            <w:tcMar>
              <w:top w:w="43" w:type="dxa"/>
              <w:left w:w="0" w:type="dxa"/>
              <w:bottom w:w="0" w:type="dxa"/>
              <w:right w:w="0" w:type="dxa"/>
            </w:tcMar>
          </w:tcPr>
          <w:p w14:paraId="2BC79377" w14:textId="77777777" w:rsidR="0089264D" w:rsidRPr="00B40C4C" w:rsidRDefault="0089264D" w:rsidP="009137DA">
            <w:r w:rsidRPr="00B40C4C">
              <w:t>1600</w:t>
            </w:r>
          </w:p>
        </w:tc>
        <w:tc>
          <w:tcPr>
            <w:tcW w:w="260" w:type="dxa"/>
            <w:tcBorders>
              <w:top w:val="nil"/>
              <w:left w:val="nil"/>
              <w:bottom w:val="nil"/>
              <w:right w:val="nil"/>
            </w:tcBorders>
            <w:tcMar>
              <w:top w:w="43" w:type="dxa"/>
              <w:left w:w="0" w:type="dxa"/>
              <w:bottom w:w="0" w:type="dxa"/>
              <w:right w:w="0" w:type="dxa"/>
            </w:tcMar>
            <w:vAlign w:val="bottom"/>
          </w:tcPr>
          <w:p w14:paraId="22710E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6434F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49FA29" w14:textId="77777777" w:rsidR="0089264D" w:rsidRPr="00B40C4C" w:rsidRDefault="0089264D" w:rsidP="009137DA">
            <w:r w:rsidRPr="00B40C4C">
              <w:t>Finansdepartementet:</w:t>
            </w:r>
          </w:p>
        </w:tc>
        <w:tc>
          <w:tcPr>
            <w:tcW w:w="1380" w:type="dxa"/>
            <w:tcBorders>
              <w:top w:val="nil"/>
              <w:left w:val="nil"/>
              <w:bottom w:val="nil"/>
              <w:right w:val="nil"/>
            </w:tcBorders>
            <w:tcMar>
              <w:top w:w="43" w:type="dxa"/>
              <w:left w:w="0" w:type="dxa"/>
              <w:bottom w:w="0" w:type="dxa"/>
              <w:right w:w="0" w:type="dxa"/>
            </w:tcMar>
            <w:vAlign w:val="bottom"/>
          </w:tcPr>
          <w:p w14:paraId="140EC5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B2C1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BFF33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E240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C7A4BB" w14:textId="77777777" w:rsidR="0089264D" w:rsidRPr="00B40C4C" w:rsidRDefault="0089264D" w:rsidP="004B5DA0">
            <w:pPr>
              <w:jc w:val="right"/>
            </w:pPr>
          </w:p>
        </w:tc>
      </w:tr>
      <w:tr w:rsidR="00446E55" w:rsidRPr="00B40C4C" w14:paraId="6D9A075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2352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32F79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15153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00ABB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CC92A0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5D58F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2B6F3F" w14:textId="77777777" w:rsidR="0089264D" w:rsidRPr="00B40C4C" w:rsidRDefault="0089264D" w:rsidP="004B5DA0">
            <w:pPr>
              <w:jc w:val="right"/>
            </w:pPr>
            <w:r w:rsidRPr="00B40C4C">
              <w:t>463 902 000</w:t>
            </w:r>
          </w:p>
        </w:tc>
        <w:tc>
          <w:tcPr>
            <w:tcW w:w="180" w:type="dxa"/>
            <w:tcBorders>
              <w:top w:val="nil"/>
              <w:left w:val="nil"/>
              <w:bottom w:val="nil"/>
              <w:right w:val="nil"/>
            </w:tcBorders>
            <w:tcMar>
              <w:top w:w="43" w:type="dxa"/>
              <w:left w:w="0" w:type="dxa"/>
              <w:bottom w:w="0" w:type="dxa"/>
              <w:right w:w="0" w:type="dxa"/>
            </w:tcMar>
            <w:vAlign w:val="bottom"/>
          </w:tcPr>
          <w:p w14:paraId="5157AA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336442" w14:textId="77777777" w:rsidR="0089264D" w:rsidRPr="00B40C4C" w:rsidRDefault="0089264D" w:rsidP="004B5DA0">
            <w:pPr>
              <w:jc w:val="right"/>
            </w:pPr>
          </w:p>
        </w:tc>
      </w:tr>
      <w:tr w:rsidR="00446E55" w:rsidRPr="00B40C4C" w14:paraId="4B7B1B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17E2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60EE6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5A7C0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7EFD74"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5CDF9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D62EC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8CD1721" w14:textId="77777777" w:rsidR="0089264D" w:rsidRPr="00B40C4C" w:rsidRDefault="0089264D" w:rsidP="004B5DA0">
            <w:pPr>
              <w:jc w:val="right"/>
            </w:pPr>
            <w:r w:rsidRPr="00B40C4C">
              <w:t>67 874 000</w:t>
            </w:r>
          </w:p>
        </w:tc>
        <w:tc>
          <w:tcPr>
            <w:tcW w:w="180" w:type="dxa"/>
            <w:tcBorders>
              <w:top w:val="nil"/>
              <w:left w:val="nil"/>
              <w:bottom w:val="nil"/>
              <w:right w:val="nil"/>
            </w:tcBorders>
            <w:tcMar>
              <w:top w:w="43" w:type="dxa"/>
              <w:left w:w="0" w:type="dxa"/>
              <w:bottom w:w="0" w:type="dxa"/>
              <w:right w:w="0" w:type="dxa"/>
            </w:tcMar>
            <w:vAlign w:val="bottom"/>
          </w:tcPr>
          <w:p w14:paraId="7EFD25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93A704" w14:textId="77777777" w:rsidR="0089264D" w:rsidRPr="00B40C4C" w:rsidRDefault="0089264D" w:rsidP="004B5DA0">
            <w:pPr>
              <w:jc w:val="right"/>
            </w:pPr>
          </w:p>
        </w:tc>
      </w:tr>
      <w:tr w:rsidR="00446E55" w:rsidRPr="00B40C4C" w14:paraId="7864E3A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CD2FA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D1292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723E2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C6902B" w14:textId="77777777" w:rsidR="0089264D" w:rsidRPr="00B40C4C" w:rsidRDefault="0089264D" w:rsidP="009137DA">
            <w:r w:rsidRPr="00B40C4C">
              <w:t>Forskning og allmennopplysning - Norges forskningsråd</w:t>
            </w:r>
          </w:p>
        </w:tc>
        <w:tc>
          <w:tcPr>
            <w:tcW w:w="1380" w:type="dxa"/>
            <w:tcBorders>
              <w:top w:val="nil"/>
              <w:left w:val="nil"/>
              <w:bottom w:val="nil"/>
              <w:right w:val="nil"/>
            </w:tcBorders>
            <w:tcMar>
              <w:top w:w="43" w:type="dxa"/>
              <w:left w:w="0" w:type="dxa"/>
              <w:bottom w:w="0" w:type="dxa"/>
              <w:right w:w="0" w:type="dxa"/>
            </w:tcMar>
            <w:vAlign w:val="bottom"/>
          </w:tcPr>
          <w:p w14:paraId="7A95A04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31C74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5B633AC" w14:textId="77777777" w:rsidR="0089264D" w:rsidRPr="00B40C4C" w:rsidRDefault="0089264D" w:rsidP="004B5DA0">
            <w:pPr>
              <w:jc w:val="right"/>
            </w:pPr>
            <w:r w:rsidRPr="00B40C4C">
              <w:t>38 400 000</w:t>
            </w:r>
          </w:p>
        </w:tc>
        <w:tc>
          <w:tcPr>
            <w:tcW w:w="180" w:type="dxa"/>
            <w:tcBorders>
              <w:top w:val="nil"/>
              <w:left w:val="nil"/>
              <w:bottom w:val="nil"/>
              <w:right w:val="nil"/>
            </w:tcBorders>
            <w:tcMar>
              <w:top w:w="43" w:type="dxa"/>
              <w:left w:w="0" w:type="dxa"/>
              <w:bottom w:w="0" w:type="dxa"/>
              <w:right w:w="0" w:type="dxa"/>
            </w:tcMar>
            <w:vAlign w:val="bottom"/>
          </w:tcPr>
          <w:p w14:paraId="19E941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875F6F" w14:textId="77777777" w:rsidR="0089264D" w:rsidRPr="00B40C4C" w:rsidRDefault="0089264D" w:rsidP="004B5DA0">
            <w:pPr>
              <w:jc w:val="right"/>
            </w:pPr>
            <w:r w:rsidRPr="00B40C4C">
              <w:t>570 176 000</w:t>
            </w:r>
          </w:p>
        </w:tc>
      </w:tr>
      <w:tr w:rsidR="00446E55" w:rsidRPr="00B40C4C" w14:paraId="08F51D9C" w14:textId="77777777" w:rsidTr="008C2AB1">
        <w:trPr>
          <w:trHeight w:val="240"/>
        </w:trPr>
        <w:tc>
          <w:tcPr>
            <w:tcW w:w="567" w:type="dxa"/>
            <w:tcBorders>
              <w:top w:val="nil"/>
              <w:left w:val="nil"/>
              <w:bottom w:val="nil"/>
            </w:tcBorders>
            <w:tcMar>
              <w:top w:w="43" w:type="dxa"/>
              <w:left w:w="0" w:type="dxa"/>
              <w:bottom w:w="0" w:type="dxa"/>
              <w:right w:w="0" w:type="dxa"/>
            </w:tcMar>
          </w:tcPr>
          <w:p w14:paraId="517ECF64" w14:textId="77777777" w:rsidR="0089264D" w:rsidRPr="00B40C4C" w:rsidRDefault="0089264D" w:rsidP="009137DA">
            <w:r w:rsidRPr="00B40C4C">
              <w:t>1602</w:t>
            </w:r>
          </w:p>
        </w:tc>
        <w:tc>
          <w:tcPr>
            <w:tcW w:w="260" w:type="dxa"/>
            <w:tcBorders>
              <w:top w:val="nil"/>
              <w:left w:val="nil"/>
              <w:bottom w:val="nil"/>
              <w:right w:val="nil"/>
            </w:tcBorders>
            <w:tcMar>
              <w:top w:w="43" w:type="dxa"/>
              <w:left w:w="0" w:type="dxa"/>
              <w:bottom w:w="0" w:type="dxa"/>
              <w:right w:w="0" w:type="dxa"/>
            </w:tcMar>
            <w:vAlign w:val="bottom"/>
          </w:tcPr>
          <w:p w14:paraId="08E719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B8EC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642F74" w14:textId="77777777" w:rsidR="0089264D" w:rsidRPr="00B40C4C" w:rsidRDefault="0089264D" w:rsidP="009137DA">
            <w:r w:rsidRPr="00B40C4C">
              <w:t>Finanstilsynet:</w:t>
            </w:r>
          </w:p>
        </w:tc>
        <w:tc>
          <w:tcPr>
            <w:tcW w:w="1380" w:type="dxa"/>
            <w:tcBorders>
              <w:top w:val="nil"/>
              <w:left w:val="nil"/>
              <w:bottom w:val="nil"/>
              <w:right w:val="nil"/>
            </w:tcBorders>
            <w:tcMar>
              <w:top w:w="43" w:type="dxa"/>
              <w:left w:w="0" w:type="dxa"/>
              <w:bottom w:w="0" w:type="dxa"/>
              <w:right w:w="0" w:type="dxa"/>
            </w:tcMar>
            <w:vAlign w:val="bottom"/>
          </w:tcPr>
          <w:p w14:paraId="4F7D6C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B5720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E46D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5BFE3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3366A3" w14:textId="77777777" w:rsidR="0089264D" w:rsidRPr="00B40C4C" w:rsidRDefault="0089264D" w:rsidP="004B5DA0">
            <w:pPr>
              <w:jc w:val="right"/>
            </w:pPr>
          </w:p>
        </w:tc>
      </w:tr>
      <w:tr w:rsidR="00446E55" w:rsidRPr="00B40C4C" w14:paraId="08BA77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7DAB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27AAC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ACF1B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4FEF65"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39FB0A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491B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AB7BB5" w14:textId="77777777" w:rsidR="0089264D" w:rsidRPr="00B40C4C" w:rsidRDefault="0089264D" w:rsidP="004B5DA0">
            <w:pPr>
              <w:jc w:val="right"/>
            </w:pPr>
            <w:r w:rsidRPr="00B40C4C">
              <w:t>556 492 000</w:t>
            </w:r>
          </w:p>
        </w:tc>
        <w:tc>
          <w:tcPr>
            <w:tcW w:w="180" w:type="dxa"/>
            <w:tcBorders>
              <w:top w:val="nil"/>
              <w:left w:val="nil"/>
              <w:bottom w:val="nil"/>
              <w:right w:val="nil"/>
            </w:tcBorders>
            <w:tcMar>
              <w:top w:w="43" w:type="dxa"/>
              <w:left w:w="0" w:type="dxa"/>
              <w:bottom w:w="0" w:type="dxa"/>
              <w:right w:w="0" w:type="dxa"/>
            </w:tcMar>
            <w:vAlign w:val="bottom"/>
          </w:tcPr>
          <w:p w14:paraId="40B575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71E713" w14:textId="77777777" w:rsidR="0089264D" w:rsidRPr="00B40C4C" w:rsidRDefault="0089264D" w:rsidP="004B5DA0">
            <w:pPr>
              <w:jc w:val="right"/>
            </w:pPr>
          </w:p>
        </w:tc>
      </w:tr>
      <w:tr w:rsidR="00446E55" w:rsidRPr="00B40C4C" w14:paraId="10E4659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48E15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D78C9A"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2D3999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BE093D" w14:textId="77777777" w:rsidR="0089264D" w:rsidRPr="00B40C4C" w:rsidRDefault="0089264D" w:rsidP="009137DA">
            <w:r w:rsidRPr="00B40C4C">
              <w:t>Spesielle driftsutgifter - Klagenemnd</w:t>
            </w:r>
          </w:p>
        </w:tc>
        <w:tc>
          <w:tcPr>
            <w:tcW w:w="1380" w:type="dxa"/>
            <w:tcBorders>
              <w:top w:val="nil"/>
              <w:left w:val="nil"/>
              <w:bottom w:val="nil"/>
              <w:right w:val="nil"/>
            </w:tcBorders>
            <w:tcMar>
              <w:top w:w="43" w:type="dxa"/>
              <w:left w:w="0" w:type="dxa"/>
              <w:bottom w:w="0" w:type="dxa"/>
              <w:right w:w="0" w:type="dxa"/>
            </w:tcMar>
            <w:vAlign w:val="bottom"/>
          </w:tcPr>
          <w:p w14:paraId="36752B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0BD18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72726E" w14:textId="77777777" w:rsidR="0089264D" w:rsidRPr="00B40C4C" w:rsidRDefault="0089264D" w:rsidP="004B5DA0">
            <w:pPr>
              <w:jc w:val="right"/>
            </w:pPr>
            <w:r w:rsidRPr="00B40C4C">
              <w:t>8 900 000</w:t>
            </w:r>
          </w:p>
        </w:tc>
        <w:tc>
          <w:tcPr>
            <w:tcW w:w="180" w:type="dxa"/>
            <w:tcBorders>
              <w:top w:val="nil"/>
              <w:left w:val="nil"/>
              <w:bottom w:val="nil"/>
              <w:right w:val="nil"/>
            </w:tcBorders>
            <w:tcMar>
              <w:top w:w="43" w:type="dxa"/>
              <w:left w:w="0" w:type="dxa"/>
              <w:bottom w:w="0" w:type="dxa"/>
              <w:right w:w="0" w:type="dxa"/>
            </w:tcMar>
            <w:vAlign w:val="bottom"/>
          </w:tcPr>
          <w:p w14:paraId="299C8A8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7B2918" w14:textId="77777777" w:rsidR="0089264D" w:rsidRPr="00B40C4C" w:rsidRDefault="0089264D" w:rsidP="004B5DA0">
            <w:pPr>
              <w:jc w:val="right"/>
            </w:pPr>
          </w:p>
        </w:tc>
      </w:tr>
      <w:tr w:rsidR="00446E55" w:rsidRPr="00B40C4C" w14:paraId="30222EF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51962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E7F872"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33313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7045DA"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33496A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83A7E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CD4E38" w14:textId="77777777" w:rsidR="0089264D" w:rsidRPr="00B40C4C" w:rsidRDefault="0089264D" w:rsidP="004B5DA0">
            <w:pPr>
              <w:jc w:val="right"/>
            </w:pPr>
            <w:r w:rsidRPr="00B40C4C">
              <w:t>33 725 000</w:t>
            </w:r>
          </w:p>
        </w:tc>
        <w:tc>
          <w:tcPr>
            <w:tcW w:w="180" w:type="dxa"/>
            <w:tcBorders>
              <w:top w:val="nil"/>
              <w:left w:val="nil"/>
              <w:bottom w:val="nil"/>
              <w:right w:val="nil"/>
            </w:tcBorders>
            <w:tcMar>
              <w:top w:w="43" w:type="dxa"/>
              <w:left w:w="0" w:type="dxa"/>
              <w:bottom w:w="0" w:type="dxa"/>
              <w:right w:w="0" w:type="dxa"/>
            </w:tcMar>
            <w:vAlign w:val="bottom"/>
          </w:tcPr>
          <w:p w14:paraId="5B3E732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D3F9C8" w14:textId="77777777" w:rsidR="0089264D" w:rsidRPr="00B40C4C" w:rsidRDefault="0089264D" w:rsidP="004B5DA0">
            <w:pPr>
              <w:jc w:val="right"/>
            </w:pPr>
            <w:r w:rsidRPr="00B40C4C">
              <w:t>599 117 000</w:t>
            </w:r>
          </w:p>
        </w:tc>
      </w:tr>
      <w:tr w:rsidR="00446E55" w:rsidRPr="00B40C4C" w14:paraId="54FA1A53" w14:textId="77777777" w:rsidTr="008C2AB1">
        <w:trPr>
          <w:trHeight w:val="240"/>
        </w:trPr>
        <w:tc>
          <w:tcPr>
            <w:tcW w:w="567" w:type="dxa"/>
            <w:tcBorders>
              <w:top w:val="nil"/>
              <w:left w:val="nil"/>
              <w:bottom w:val="nil"/>
            </w:tcBorders>
            <w:tcMar>
              <w:top w:w="43" w:type="dxa"/>
              <w:left w:w="0" w:type="dxa"/>
              <w:bottom w:w="0" w:type="dxa"/>
              <w:right w:w="0" w:type="dxa"/>
            </w:tcMar>
          </w:tcPr>
          <w:p w14:paraId="2A71AF1A" w14:textId="77777777" w:rsidR="0089264D" w:rsidRPr="00B40C4C" w:rsidRDefault="0089264D" w:rsidP="009137DA">
            <w:r w:rsidRPr="00B40C4C">
              <w:t>1605</w:t>
            </w:r>
          </w:p>
        </w:tc>
        <w:tc>
          <w:tcPr>
            <w:tcW w:w="260" w:type="dxa"/>
            <w:tcBorders>
              <w:top w:val="nil"/>
              <w:left w:val="nil"/>
              <w:bottom w:val="nil"/>
              <w:right w:val="nil"/>
            </w:tcBorders>
            <w:tcMar>
              <w:top w:w="43" w:type="dxa"/>
              <w:left w:w="0" w:type="dxa"/>
              <w:bottom w:w="0" w:type="dxa"/>
              <w:right w:w="0" w:type="dxa"/>
            </w:tcMar>
            <w:vAlign w:val="bottom"/>
          </w:tcPr>
          <w:p w14:paraId="665730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E666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01ACB8" w14:textId="77777777" w:rsidR="0089264D" w:rsidRPr="00B40C4C" w:rsidRDefault="0089264D" w:rsidP="009137DA">
            <w:r w:rsidRPr="00B40C4C">
              <w:t>Direktoratet for forvaltning og økonomistyring:</w:t>
            </w:r>
          </w:p>
        </w:tc>
        <w:tc>
          <w:tcPr>
            <w:tcW w:w="1380" w:type="dxa"/>
            <w:tcBorders>
              <w:top w:val="nil"/>
              <w:left w:val="nil"/>
              <w:bottom w:val="nil"/>
              <w:right w:val="nil"/>
            </w:tcBorders>
            <w:tcMar>
              <w:top w:w="43" w:type="dxa"/>
              <w:left w:w="0" w:type="dxa"/>
              <w:bottom w:w="0" w:type="dxa"/>
              <w:right w:w="0" w:type="dxa"/>
            </w:tcMar>
            <w:vAlign w:val="bottom"/>
          </w:tcPr>
          <w:p w14:paraId="764BF3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BCC12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4A5A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701B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CE4A03" w14:textId="77777777" w:rsidR="0089264D" w:rsidRPr="00B40C4C" w:rsidRDefault="0089264D" w:rsidP="004B5DA0">
            <w:pPr>
              <w:jc w:val="right"/>
            </w:pPr>
          </w:p>
        </w:tc>
      </w:tr>
      <w:tr w:rsidR="00446E55" w:rsidRPr="00B40C4C" w14:paraId="6C984B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D0B5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D75BC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EE9EE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6F069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15D2FF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04FCE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670746" w14:textId="77777777" w:rsidR="0089264D" w:rsidRPr="00B40C4C" w:rsidRDefault="0089264D" w:rsidP="004B5DA0">
            <w:pPr>
              <w:jc w:val="right"/>
            </w:pPr>
            <w:r w:rsidRPr="00B40C4C">
              <w:t>1 122 485 000</w:t>
            </w:r>
          </w:p>
        </w:tc>
        <w:tc>
          <w:tcPr>
            <w:tcW w:w="180" w:type="dxa"/>
            <w:tcBorders>
              <w:top w:val="nil"/>
              <w:left w:val="nil"/>
              <w:bottom w:val="nil"/>
              <w:right w:val="nil"/>
            </w:tcBorders>
            <w:tcMar>
              <w:top w:w="43" w:type="dxa"/>
              <w:left w:w="0" w:type="dxa"/>
              <w:bottom w:w="0" w:type="dxa"/>
              <w:right w:w="0" w:type="dxa"/>
            </w:tcMar>
            <w:vAlign w:val="bottom"/>
          </w:tcPr>
          <w:p w14:paraId="748F153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2DEADF" w14:textId="77777777" w:rsidR="0089264D" w:rsidRPr="00B40C4C" w:rsidRDefault="0089264D" w:rsidP="004B5DA0">
            <w:pPr>
              <w:jc w:val="right"/>
            </w:pPr>
          </w:p>
        </w:tc>
      </w:tr>
      <w:tr w:rsidR="00446E55" w:rsidRPr="00B40C4C" w14:paraId="575C341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9AE2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F39931"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5D48BA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2A8812" w14:textId="77777777" w:rsidR="0089264D" w:rsidRPr="00B40C4C" w:rsidRDefault="0089264D" w:rsidP="009137DA">
            <w:r w:rsidRPr="00B40C4C">
              <w:t>Opplæringskontoret OK stat</w:t>
            </w:r>
          </w:p>
        </w:tc>
        <w:tc>
          <w:tcPr>
            <w:tcW w:w="1380" w:type="dxa"/>
            <w:tcBorders>
              <w:top w:val="nil"/>
              <w:left w:val="nil"/>
              <w:bottom w:val="nil"/>
              <w:right w:val="nil"/>
            </w:tcBorders>
            <w:tcMar>
              <w:top w:w="43" w:type="dxa"/>
              <w:left w:w="0" w:type="dxa"/>
              <w:bottom w:w="0" w:type="dxa"/>
              <w:right w:w="0" w:type="dxa"/>
            </w:tcMar>
            <w:vAlign w:val="bottom"/>
          </w:tcPr>
          <w:p w14:paraId="5CB2FF3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F6CC2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03042E" w14:textId="77777777" w:rsidR="0089264D" w:rsidRPr="00B40C4C" w:rsidRDefault="0089264D" w:rsidP="004B5DA0">
            <w:pPr>
              <w:jc w:val="right"/>
            </w:pPr>
            <w:r w:rsidRPr="00B40C4C">
              <w:t>13 296 000</w:t>
            </w:r>
          </w:p>
        </w:tc>
        <w:tc>
          <w:tcPr>
            <w:tcW w:w="180" w:type="dxa"/>
            <w:tcBorders>
              <w:top w:val="nil"/>
              <w:left w:val="nil"/>
              <w:bottom w:val="nil"/>
              <w:right w:val="nil"/>
            </w:tcBorders>
            <w:tcMar>
              <w:top w:w="43" w:type="dxa"/>
              <w:left w:w="0" w:type="dxa"/>
              <w:bottom w:w="0" w:type="dxa"/>
              <w:right w:w="0" w:type="dxa"/>
            </w:tcMar>
            <w:vAlign w:val="bottom"/>
          </w:tcPr>
          <w:p w14:paraId="4AC436E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7AD577" w14:textId="77777777" w:rsidR="0089264D" w:rsidRPr="00B40C4C" w:rsidRDefault="0089264D" w:rsidP="004B5DA0">
            <w:pPr>
              <w:jc w:val="right"/>
            </w:pPr>
          </w:p>
        </w:tc>
      </w:tr>
      <w:tr w:rsidR="00446E55" w:rsidRPr="00B40C4C" w14:paraId="1FE5F45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747F6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B56A6A"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40C04D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6953F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FC6A38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7CAE3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334519" w14:textId="77777777" w:rsidR="0089264D" w:rsidRPr="00B40C4C" w:rsidRDefault="0089264D" w:rsidP="004B5DA0">
            <w:pPr>
              <w:jc w:val="right"/>
            </w:pPr>
            <w:r w:rsidRPr="00B40C4C">
              <w:t>20 237 000</w:t>
            </w:r>
          </w:p>
        </w:tc>
        <w:tc>
          <w:tcPr>
            <w:tcW w:w="180" w:type="dxa"/>
            <w:tcBorders>
              <w:top w:val="nil"/>
              <w:left w:val="nil"/>
              <w:bottom w:val="nil"/>
              <w:right w:val="nil"/>
            </w:tcBorders>
            <w:tcMar>
              <w:top w:w="43" w:type="dxa"/>
              <w:left w:w="0" w:type="dxa"/>
              <w:bottom w:w="0" w:type="dxa"/>
              <w:right w:w="0" w:type="dxa"/>
            </w:tcMar>
            <w:vAlign w:val="bottom"/>
          </w:tcPr>
          <w:p w14:paraId="1DEEABD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844510B" w14:textId="77777777" w:rsidR="0089264D" w:rsidRPr="00B40C4C" w:rsidRDefault="0089264D" w:rsidP="004B5DA0">
            <w:pPr>
              <w:jc w:val="right"/>
            </w:pPr>
            <w:r w:rsidRPr="00B40C4C">
              <w:t>1 156 018 000</w:t>
            </w:r>
          </w:p>
        </w:tc>
      </w:tr>
      <w:tr w:rsidR="00446E55" w:rsidRPr="00B40C4C" w14:paraId="1AE235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DB12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60DB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E360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E8E44F" w14:textId="77777777" w:rsidR="0089264D" w:rsidRPr="00B40C4C" w:rsidRDefault="0089264D" w:rsidP="009137DA">
            <w:r w:rsidRPr="00B40C4C">
              <w:t>Sum Finansadministrasjon</w:t>
            </w:r>
          </w:p>
        </w:tc>
        <w:tc>
          <w:tcPr>
            <w:tcW w:w="1380" w:type="dxa"/>
            <w:tcBorders>
              <w:top w:val="nil"/>
              <w:left w:val="nil"/>
              <w:bottom w:val="nil"/>
              <w:right w:val="nil"/>
            </w:tcBorders>
            <w:tcMar>
              <w:top w:w="43" w:type="dxa"/>
              <w:left w:w="0" w:type="dxa"/>
              <w:bottom w:w="0" w:type="dxa"/>
              <w:right w:w="0" w:type="dxa"/>
            </w:tcMar>
            <w:vAlign w:val="bottom"/>
          </w:tcPr>
          <w:p w14:paraId="568B81C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FE18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02314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290AC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B8FE8C9" w14:textId="77777777" w:rsidR="0089264D" w:rsidRPr="00B40C4C" w:rsidRDefault="0089264D" w:rsidP="004B5DA0">
            <w:pPr>
              <w:jc w:val="right"/>
            </w:pPr>
            <w:r w:rsidRPr="00B40C4C">
              <w:t>2 325 311 000</w:t>
            </w:r>
          </w:p>
        </w:tc>
      </w:tr>
      <w:tr w:rsidR="00446E55" w:rsidRPr="00B40C4C" w14:paraId="0A50F4C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31BBDE5" w14:textId="77777777" w:rsidR="0089264D" w:rsidRPr="00B40C4C" w:rsidRDefault="0089264D" w:rsidP="00E30F53">
            <w:pPr>
              <w:pStyle w:val="tittel-gulbok2"/>
            </w:pPr>
            <w:r w:rsidRPr="00B40C4C">
              <w:t>Skatte-, avgifts- og tolladministrasjon</w:t>
            </w:r>
          </w:p>
        </w:tc>
      </w:tr>
      <w:tr w:rsidR="00446E55" w:rsidRPr="00B40C4C" w14:paraId="16E5C63D" w14:textId="77777777" w:rsidTr="008C2AB1">
        <w:trPr>
          <w:trHeight w:val="240"/>
        </w:trPr>
        <w:tc>
          <w:tcPr>
            <w:tcW w:w="567" w:type="dxa"/>
            <w:tcBorders>
              <w:top w:val="nil"/>
              <w:left w:val="nil"/>
              <w:bottom w:val="nil"/>
            </w:tcBorders>
            <w:tcMar>
              <w:top w:w="43" w:type="dxa"/>
              <w:left w:w="0" w:type="dxa"/>
              <w:bottom w:w="0" w:type="dxa"/>
              <w:right w:w="0" w:type="dxa"/>
            </w:tcMar>
          </w:tcPr>
          <w:p w14:paraId="5ECB3010" w14:textId="77777777" w:rsidR="0089264D" w:rsidRPr="00B40C4C" w:rsidRDefault="0089264D" w:rsidP="009137DA">
            <w:r w:rsidRPr="00B40C4C">
              <w:t>1610</w:t>
            </w:r>
          </w:p>
        </w:tc>
        <w:tc>
          <w:tcPr>
            <w:tcW w:w="260" w:type="dxa"/>
            <w:tcBorders>
              <w:top w:val="nil"/>
              <w:left w:val="nil"/>
              <w:bottom w:val="nil"/>
              <w:right w:val="nil"/>
            </w:tcBorders>
            <w:tcMar>
              <w:top w:w="43" w:type="dxa"/>
              <w:left w:w="0" w:type="dxa"/>
              <w:bottom w:w="0" w:type="dxa"/>
              <w:right w:w="0" w:type="dxa"/>
            </w:tcMar>
            <w:vAlign w:val="bottom"/>
          </w:tcPr>
          <w:p w14:paraId="33FFB1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4488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30457B" w14:textId="77777777" w:rsidR="0089264D" w:rsidRPr="00B40C4C" w:rsidRDefault="0089264D" w:rsidP="009137DA">
            <w:r w:rsidRPr="00B40C4C">
              <w:t>Tolletaten:</w:t>
            </w:r>
          </w:p>
        </w:tc>
        <w:tc>
          <w:tcPr>
            <w:tcW w:w="1380" w:type="dxa"/>
            <w:tcBorders>
              <w:top w:val="nil"/>
              <w:left w:val="nil"/>
              <w:bottom w:val="nil"/>
              <w:right w:val="nil"/>
            </w:tcBorders>
            <w:tcMar>
              <w:top w:w="43" w:type="dxa"/>
              <w:left w:w="0" w:type="dxa"/>
              <w:bottom w:w="0" w:type="dxa"/>
              <w:right w:w="0" w:type="dxa"/>
            </w:tcMar>
            <w:vAlign w:val="bottom"/>
          </w:tcPr>
          <w:p w14:paraId="01E656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C92408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1C239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233A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7920A2" w14:textId="77777777" w:rsidR="0089264D" w:rsidRPr="00B40C4C" w:rsidRDefault="0089264D" w:rsidP="004B5DA0">
            <w:pPr>
              <w:jc w:val="right"/>
            </w:pPr>
          </w:p>
        </w:tc>
      </w:tr>
      <w:tr w:rsidR="00446E55" w:rsidRPr="00B40C4C" w14:paraId="1BB710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F2CE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E520C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92676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8C178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06EAB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C734F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47973D" w14:textId="77777777" w:rsidR="0089264D" w:rsidRPr="00B40C4C" w:rsidRDefault="0089264D" w:rsidP="004B5DA0">
            <w:pPr>
              <w:jc w:val="right"/>
            </w:pPr>
            <w:r w:rsidRPr="00B40C4C">
              <w:t>2 042 566 000</w:t>
            </w:r>
          </w:p>
        </w:tc>
        <w:tc>
          <w:tcPr>
            <w:tcW w:w="180" w:type="dxa"/>
            <w:tcBorders>
              <w:top w:val="nil"/>
              <w:left w:val="nil"/>
              <w:bottom w:val="nil"/>
              <w:right w:val="nil"/>
            </w:tcBorders>
            <w:tcMar>
              <w:top w:w="43" w:type="dxa"/>
              <w:left w:w="0" w:type="dxa"/>
              <w:bottom w:w="0" w:type="dxa"/>
              <w:right w:w="0" w:type="dxa"/>
            </w:tcMar>
            <w:vAlign w:val="bottom"/>
          </w:tcPr>
          <w:p w14:paraId="2681B8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9A9E48" w14:textId="77777777" w:rsidR="0089264D" w:rsidRPr="00B40C4C" w:rsidRDefault="0089264D" w:rsidP="004B5DA0">
            <w:pPr>
              <w:jc w:val="right"/>
            </w:pPr>
          </w:p>
        </w:tc>
      </w:tr>
      <w:tr w:rsidR="00446E55" w:rsidRPr="00B40C4C" w14:paraId="0A23679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90FC1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7BB707"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4129783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F676D4"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03985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C2408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3194FD" w14:textId="77777777" w:rsidR="0089264D" w:rsidRPr="00B40C4C" w:rsidRDefault="0089264D" w:rsidP="004B5DA0">
            <w:pPr>
              <w:jc w:val="right"/>
            </w:pPr>
            <w:r w:rsidRPr="00B40C4C">
              <w:t>321 854 000</w:t>
            </w:r>
          </w:p>
        </w:tc>
        <w:tc>
          <w:tcPr>
            <w:tcW w:w="180" w:type="dxa"/>
            <w:tcBorders>
              <w:top w:val="nil"/>
              <w:left w:val="nil"/>
              <w:bottom w:val="nil"/>
              <w:right w:val="nil"/>
            </w:tcBorders>
            <w:tcMar>
              <w:top w:w="43" w:type="dxa"/>
              <w:left w:w="0" w:type="dxa"/>
              <w:bottom w:w="0" w:type="dxa"/>
              <w:right w:w="0" w:type="dxa"/>
            </w:tcMar>
            <w:vAlign w:val="bottom"/>
          </w:tcPr>
          <w:p w14:paraId="452DAD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60A194" w14:textId="77777777" w:rsidR="0089264D" w:rsidRPr="00B40C4C" w:rsidRDefault="0089264D" w:rsidP="004B5DA0">
            <w:pPr>
              <w:jc w:val="right"/>
            </w:pPr>
            <w:r w:rsidRPr="00B40C4C">
              <w:t>2 364 420 000</w:t>
            </w:r>
          </w:p>
        </w:tc>
      </w:tr>
      <w:tr w:rsidR="00446E55" w:rsidRPr="00B40C4C" w14:paraId="027C420A" w14:textId="77777777" w:rsidTr="008C2AB1">
        <w:trPr>
          <w:trHeight w:val="240"/>
        </w:trPr>
        <w:tc>
          <w:tcPr>
            <w:tcW w:w="567" w:type="dxa"/>
            <w:tcBorders>
              <w:top w:val="nil"/>
              <w:left w:val="nil"/>
              <w:bottom w:val="nil"/>
            </w:tcBorders>
            <w:tcMar>
              <w:top w:w="43" w:type="dxa"/>
              <w:left w:w="0" w:type="dxa"/>
              <w:bottom w:w="0" w:type="dxa"/>
              <w:right w:w="0" w:type="dxa"/>
            </w:tcMar>
          </w:tcPr>
          <w:p w14:paraId="0B4A9208" w14:textId="77777777" w:rsidR="0089264D" w:rsidRPr="00B40C4C" w:rsidRDefault="0089264D" w:rsidP="009137DA">
            <w:r w:rsidRPr="00B40C4C">
              <w:t>1618</w:t>
            </w:r>
          </w:p>
        </w:tc>
        <w:tc>
          <w:tcPr>
            <w:tcW w:w="260" w:type="dxa"/>
            <w:tcBorders>
              <w:top w:val="nil"/>
              <w:left w:val="nil"/>
              <w:bottom w:val="nil"/>
              <w:right w:val="nil"/>
            </w:tcBorders>
            <w:tcMar>
              <w:top w:w="43" w:type="dxa"/>
              <w:left w:w="0" w:type="dxa"/>
              <w:bottom w:w="0" w:type="dxa"/>
              <w:right w:w="0" w:type="dxa"/>
            </w:tcMar>
            <w:vAlign w:val="bottom"/>
          </w:tcPr>
          <w:p w14:paraId="46D105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DBAC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685A71" w14:textId="77777777" w:rsidR="0089264D" w:rsidRPr="00B40C4C" w:rsidRDefault="0089264D" w:rsidP="009137DA">
            <w:r w:rsidRPr="00B40C4C">
              <w:t>Skatteetaten:</w:t>
            </w:r>
          </w:p>
        </w:tc>
        <w:tc>
          <w:tcPr>
            <w:tcW w:w="1380" w:type="dxa"/>
            <w:tcBorders>
              <w:top w:val="nil"/>
              <w:left w:val="nil"/>
              <w:bottom w:val="nil"/>
              <w:right w:val="nil"/>
            </w:tcBorders>
            <w:tcMar>
              <w:top w:w="43" w:type="dxa"/>
              <w:left w:w="0" w:type="dxa"/>
              <w:bottom w:w="0" w:type="dxa"/>
              <w:right w:w="0" w:type="dxa"/>
            </w:tcMar>
            <w:vAlign w:val="bottom"/>
          </w:tcPr>
          <w:p w14:paraId="5F6267B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316F9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9379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B78E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CD50061" w14:textId="77777777" w:rsidR="0089264D" w:rsidRPr="00B40C4C" w:rsidRDefault="0089264D" w:rsidP="004B5DA0">
            <w:pPr>
              <w:jc w:val="right"/>
            </w:pPr>
          </w:p>
        </w:tc>
      </w:tr>
      <w:tr w:rsidR="00446E55" w:rsidRPr="00B40C4C" w14:paraId="1E76A5C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FE20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43B1C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B08B8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A0948B"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36F63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37B9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CC6EB4" w14:textId="77777777" w:rsidR="0089264D" w:rsidRPr="00B40C4C" w:rsidRDefault="0089264D" w:rsidP="004B5DA0">
            <w:pPr>
              <w:jc w:val="right"/>
            </w:pPr>
            <w:r w:rsidRPr="00B40C4C">
              <w:t>8 152 802 000</w:t>
            </w:r>
          </w:p>
        </w:tc>
        <w:tc>
          <w:tcPr>
            <w:tcW w:w="180" w:type="dxa"/>
            <w:tcBorders>
              <w:top w:val="nil"/>
              <w:left w:val="nil"/>
              <w:bottom w:val="nil"/>
              <w:right w:val="nil"/>
            </w:tcBorders>
            <w:tcMar>
              <w:top w:w="43" w:type="dxa"/>
              <w:left w:w="0" w:type="dxa"/>
              <w:bottom w:w="0" w:type="dxa"/>
              <w:right w:w="0" w:type="dxa"/>
            </w:tcMar>
            <w:vAlign w:val="bottom"/>
          </w:tcPr>
          <w:p w14:paraId="7CBFBDE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E5A1A2" w14:textId="77777777" w:rsidR="0089264D" w:rsidRPr="00B40C4C" w:rsidRDefault="0089264D" w:rsidP="004B5DA0">
            <w:pPr>
              <w:jc w:val="right"/>
            </w:pPr>
          </w:p>
        </w:tc>
      </w:tr>
      <w:tr w:rsidR="00446E55" w:rsidRPr="00B40C4C" w14:paraId="24BA881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C2D3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25B609"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2C56D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181F0E"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576C27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3E4F3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71AF9F" w14:textId="77777777" w:rsidR="0089264D" w:rsidRPr="00B40C4C" w:rsidRDefault="0089264D" w:rsidP="004B5DA0">
            <w:pPr>
              <w:jc w:val="right"/>
            </w:pPr>
            <w:r w:rsidRPr="00B40C4C">
              <w:t>109 000 000</w:t>
            </w:r>
          </w:p>
        </w:tc>
        <w:tc>
          <w:tcPr>
            <w:tcW w:w="180" w:type="dxa"/>
            <w:tcBorders>
              <w:top w:val="nil"/>
              <w:left w:val="nil"/>
              <w:bottom w:val="nil"/>
              <w:right w:val="nil"/>
            </w:tcBorders>
            <w:tcMar>
              <w:top w:w="43" w:type="dxa"/>
              <w:left w:w="0" w:type="dxa"/>
              <w:bottom w:w="0" w:type="dxa"/>
              <w:right w:w="0" w:type="dxa"/>
            </w:tcMar>
            <w:vAlign w:val="bottom"/>
          </w:tcPr>
          <w:p w14:paraId="346B3AE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BFAF73" w14:textId="77777777" w:rsidR="0089264D" w:rsidRPr="00B40C4C" w:rsidRDefault="0089264D" w:rsidP="004B5DA0">
            <w:pPr>
              <w:jc w:val="right"/>
            </w:pPr>
          </w:p>
        </w:tc>
      </w:tr>
      <w:tr w:rsidR="00446E55" w:rsidRPr="00B40C4C" w14:paraId="2F7959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03FF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621261"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2C67FE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A26BB2" w14:textId="77777777" w:rsidR="0089264D" w:rsidRPr="00B40C4C" w:rsidRDefault="0089264D" w:rsidP="009137DA">
            <w:r w:rsidRPr="00B40C4C">
              <w:t>Større IT-prosjekter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E0A69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82F06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4E3C38" w14:textId="77777777" w:rsidR="0089264D" w:rsidRPr="00B40C4C" w:rsidRDefault="0089264D" w:rsidP="004B5DA0">
            <w:pPr>
              <w:jc w:val="right"/>
            </w:pPr>
            <w:r w:rsidRPr="00B40C4C">
              <w:t>557 631 000</w:t>
            </w:r>
          </w:p>
        </w:tc>
        <w:tc>
          <w:tcPr>
            <w:tcW w:w="180" w:type="dxa"/>
            <w:tcBorders>
              <w:top w:val="nil"/>
              <w:left w:val="nil"/>
              <w:bottom w:val="nil"/>
              <w:right w:val="nil"/>
            </w:tcBorders>
            <w:tcMar>
              <w:top w:w="43" w:type="dxa"/>
              <w:left w:w="0" w:type="dxa"/>
              <w:bottom w:w="0" w:type="dxa"/>
              <w:right w:w="0" w:type="dxa"/>
            </w:tcMar>
            <w:vAlign w:val="bottom"/>
          </w:tcPr>
          <w:p w14:paraId="06691A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91CC334" w14:textId="77777777" w:rsidR="0089264D" w:rsidRPr="00B40C4C" w:rsidRDefault="0089264D" w:rsidP="004B5DA0">
            <w:pPr>
              <w:jc w:val="right"/>
            </w:pPr>
          </w:p>
        </w:tc>
      </w:tr>
      <w:tr w:rsidR="00446E55" w:rsidRPr="00B40C4C" w14:paraId="4F47A7C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6AE1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61B9AA"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081C91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0A17BC" w14:textId="77777777" w:rsidR="0089264D" w:rsidRPr="00B40C4C" w:rsidRDefault="0089264D" w:rsidP="009137DA">
            <w:r w:rsidRPr="00B40C4C">
              <w:t>Spesielle driftsutgifter, a-ordningen</w:t>
            </w:r>
          </w:p>
        </w:tc>
        <w:tc>
          <w:tcPr>
            <w:tcW w:w="1380" w:type="dxa"/>
            <w:tcBorders>
              <w:top w:val="nil"/>
              <w:left w:val="nil"/>
              <w:bottom w:val="nil"/>
              <w:right w:val="nil"/>
            </w:tcBorders>
            <w:tcMar>
              <w:top w:w="43" w:type="dxa"/>
              <w:left w:w="0" w:type="dxa"/>
              <w:bottom w:w="0" w:type="dxa"/>
              <w:right w:w="0" w:type="dxa"/>
            </w:tcMar>
            <w:vAlign w:val="bottom"/>
          </w:tcPr>
          <w:p w14:paraId="5D3D64E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5406E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D9A56E4" w14:textId="77777777" w:rsidR="0089264D" w:rsidRPr="00B40C4C" w:rsidRDefault="0089264D" w:rsidP="004B5DA0">
            <w:pPr>
              <w:jc w:val="right"/>
            </w:pPr>
            <w:r w:rsidRPr="00B40C4C">
              <w:t>110 132 000</w:t>
            </w:r>
          </w:p>
        </w:tc>
        <w:tc>
          <w:tcPr>
            <w:tcW w:w="180" w:type="dxa"/>
            <w:tcBorders>
              <w:top w:val="nil"/>
              <w:left w:val="nil"/>
              <w:bottom w:val="nil"/>
              <w:right w:val="nil"/>
            </w:tcBorders>
            <w:tcMar>
              <w:top w:w="43" w:type="dxa"/>
              <w:left w:w="0" w:type="dxa"/>
              <w:bottom w:w="0" w:type="dxa"/>
              <w:right w:w="0" w:type="dxa"/>
            </w:tcMar>
            <w:vAlign w:val="bottom"/>
          </w:tcPr>
          <w:p w14:paraId="750423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ACFC1B9" w14:textId="77777777" w:rsidR="0089264D" w:rsidRPr="00B40C4C" w:rsidRDefault="0089264D" w:rsidP="004B5DA0">
            <w:pPr>
              <w:jc w:val="right"/>
            </w:pPr>
          </w:p>
        </w:tc>
      </w:tr>
      <w:tr w:rsidR="00446E55" w:rsidRPr="00B40C4C" w14:paraId="2F446BC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AFD5C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C92253"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233695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1351E9"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03A00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2E68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691281" w14:textId="77777777" w:rsidR="0089264D" w:rsidRPr="00B40C4C" w:rsidRDefault="0089264D" w:rsidP="004B5DA0">
            <w:pPr>
              <w:jc w:val="right"/>
            </w:pPr>
            <w:r w:rsidRPr="00B40C4C">
              <w:t>112 029 000</w:t>
            </w:r>
          </w:p>
        </w:tc>
        <w:tc>
          <w:tcPr>
            <w:tcW w:w="180" w:type="dxa"/>
            <w:tcBorders>
              <w:top w:val="nil"/>
              <w:left w:val="nil"/>
              <w:bottom w:val="nil"/>
              <w:right w:val="nil"/>
            </w:tcBorders>
            <w:tcMar>
              <w:top w:w="43" w:type="dxa"/>
              <w:left w:w="0" w:type="dxa"/>
              <w:bottom w:w="0" w:type="dxa"/>
              <w:right w:w="0" w:type="dxa"/>
            </w:tcMar>
            <w:vAlign w:val="bottom"/>
          </w:tcPr>
          <w:p w14:paraId="78F7BBC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2EB7DC2" w14:textId="77777777" w:rsidR="0089264D" w:rsidRPr="00B40C4C" w:rsidRDefault="0089264D" w:rsidP="004B5DA0">
            <w:pPr>
              <w:jc w:val="right"/>
            </w:pPr>
          </w:p>
        </w:tc>
      </w:tr>
      <w:tr w:rsidR="00446E55" w:rsidRPr="00B40C4C" w14:paraId="554370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E82F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6B6DAB"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05B2B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90CF65" w14:textId="77777777" w:rsidR="0089264D" w:rsidRPr="00B40C4C" w:rsidRDefault="0089264D" w:rsidP="009137DA">
            <w:r w:rsidRPr="00B40C4C">
              <w:t>Skatte- og avgiftsforskning</w:t>
            </w:r>
          </w:p>
        </w:tc>
        <w:tc>
          <w:tcPr>
            <w:tcW w:w="1380" w:type="dxa"/>
            <w:tcBorders>
              <w:top w:val="nil"/>
              <w:left w:val="nil"/>
              <w:bottom w:val="nil"/>
              <w:right w:val="nil"/>
            </w:tcBorders>
            <w:tcMar>
              <w:top w:w="43" w:type="dxa"/>
              <w:left w:w="0" w:type="dxa"/>
              <w:bottom w:w="0" w:type="dxa"/>
              <w:right w:w="0" w:type="dxa"/>
            </w:tcMar>
            <w:vAlign w:val="bottom"/>
          </w:tcPr>
          <w:p w14:paraId="22713ED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83ABB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5EA859" w14:textId="77777777" w:rsidR="0089264D" w:rsidRPr="00B40C4C" w:rsidRDefault="0089264D" w:rsidP="004B5DA0">
            <w:pPr>
              <w:jc w:val="right"/>
            </w:pPr>
            <w:r w:rsidRPr="00B40C4C">
              <w:t>6 142 000</w:t>
            </w:r>
          </w:p>
        </w:tc>
        <w:tc>
          <w:tcPr>
            <w:tcW w:w="180" w:type="dxa"/>
            <w:tcBorders>
              <w:top w:val="nil"/>
              <w:left w:val="nil"/>
              <w:bottom w:val="nil"/>
              <w:right w:val="nil"/>
            </w:tcBorders>
            <w:tcMar>
              <w:top w:w="43" w:type="dxa"/>
              <w:left w:w="0" w:type="dxa"/>
              <w:bottom w:w="0" w:type="dxa"/>
              <w:right w:w="0" w:type="dxa"/>
            </w:tcMar>
            <w:vAlign w:val="bottom"/>
          </w:tcPr>
          <w:p w14:paraId="1D6D52B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0A53F4" w14:textId="77777777" w:rsidR="0089264D" w:rsidRPr="00B40C4C" w:rsidRDefault="0089264D" w:rsidP="004B5DA0">
            <w:pPr>
              <w:jc w:val="right"/>
            </w:pPr>
            <w:r w:rsidRPr="00B40C4C">
              <w:t>9 047 736 000</w:t>
            </w:r>
          </w:p>
        </w:tc>
      </w:tr>
      <w:tr w:rsidR="00446E55" w:rsidRPr="00B40C4C" w14:paraId="3554AA6A" w14:textId="77777777" w:rsidTr="008C2AB1">
        <w:trPr>
          <w:trHeight w:val="240"/>
        </w:trPr>
        <w:tc>
          <w:tcPr>
            <w:tcW w:w="567" w:type="dxa"/>
            <w:tcBorders>
              <w:top w:val="nil"/>
              <w:left w:val="nil"/>
              <w:bottom w:val="nil"/>
            </w:tcBorders>
            <w:tcMar>
              <w:top w:w="43" w:type="dxa"/>
              <w:left w:w="0" w:type="dxa"/>
              <w:bottom w:w="0" w:type="dxa"/>
              <w:right w:w="0" w:type="dxa"/>
            </w:tcMar>
          </w:tcPr>
          <w:p w14:paraId="17430622" w14:textId="77777777" w:rsidR="0089264D" w:rsidRPr="00B40C4C" w:rsidRDefault="0089264D" w:rsidP="009137DA">
            <w:r w:rsidRPr="00B40C4C">
              <w:t>1619</w:t>
            </w:r>
          </w:p>
        </w:tc>
        <w:tc>
          <w:tcPr>
            <w:tcW w:w="260" w:type="dxa"/>
            <w:tcBorders>
              <w:top w:val="nil"/>
              <w:left w:val="nil"/>
              <w:bottom w:val="nil"/>
              <w:right w:val="nil"/>
            </w:tcBorders>
            <w:tcMar>
              <w:top w:w="43" w:type="dxa"/>
              <w:left w:w="0" w:type="dxa"/>
              <w:bottom w:w="0" w:type="dxa"/>
              <w:right w:w="0" w:type="dxa"/>
            </w:tcMar>
            <w:vAlign w:val="bottom"/>
          </w:tcPr>
          <w:p w14:paraId="014EFF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AAA1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153E22" w14:textId="77777777" w:rsidR="0089264D" w:rsidRPr="00B40C4C" w:rsidRDefault="0089264D" w:rsidP="009137DA">
            <w:r w:rsidRPr="00B40C4C">
              <w:t>Skatteklagenemnda:</w:t>
            </w:r>
          </w:p>
        </w:tc>
        <w:tc>
          <w:tcPr>
            <w:tcW w:w="1380" w:type="dxa"/>
            <w:tcBorders>
              <w:top w:val="nil"/>
              <w:left w:val="nil"/>
              <w:bottom w:val="nil"/>
              <w:right w:val="nil"/>
            </w:tcBorders>
            <w:tcMar>
              <w:top w:w="43" w:type="dxa"/>
              <w:left w:w="0" w:type="dxa"/>
              <w:bottom w:w="0" w:type="dxa"/>
              <w:right w:w="0" w:type="dxa"/>
            </w:tcMar>
            <w:vAlign w:val="bottom"/>
          </w:tcPr>
          <w:p w14:paraId="60FD476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A975A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13E8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CC60E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AF54CA" w14:textId="77777777" w:rsidR="0089264D" w:rsidRPr="00B40C4C" w:rsidRDefault="0089264D" w:rsidP="004B5DA0">
            <w:pPr>
              <w:jc w:val="right"/>
            </w:pPr>
          </w:p>
        </w:tc>
      </w:tr>
      <w:tr w:rsidR="00446E55" w:rsidRPr="00B40C4C" w14:paraId="3E619C1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1A86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B87F2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0F207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0A42A9"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4AC03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1D378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9E76ABE" w14:textId="77777777" w:rsidR="0089264D" w:rsidRPr="00B40C4C" w:rsidRDefault="0089264D" w:rsidP="004B5DA0">
            <w:pPr>
              <w:jc w:val="right"/>
            </w:pPr>
            <w:r w:rsidRPr="00B40C4C">
              <w:t>80 238 000</w:t>
            </w:r>
          </w:p>
        </w:tc>
        <w:tc>
          <w:tcPr>
            <w:tcW w:w="180" w:type="dxa"/>
            <w:tcBorders>
              <w:top w:val="nil"/>
              <w:left w:val="nil"/>
              <w:bottom w:val="nil"/>
              <w:right w:val="nil"/>
            </w:tcBorders>
            <w:tcMar>
              <w:top w:w="43" w:type="dxa"/>
              <w:left w:w="0" w:type="dxa"/>
              <w:bottom w:w="0" w:type="dxa"/>
              <w:right w:w="0" w:type="dxa"/>
            </w:tcMar>
            <w:vAlign w:val="bottom"/>
          </w:tcPr>
          <w:p w14:paraId="2DF6BFC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E29384C" w14:textId="77777777" w:rsidR="0089264D" w:rsidRPr="00B40C4C" w:rsidRDefault="0089264D" w:rsidP="004B5DA0">
            <w:pPr>
              <w:jc w:val="right"/>
            </w:pPr>
            <w:r w:rsidRPr="00B40C4C">
              <w:t>80 238 000</w:t>
            </w:r>
          </w:p>
        </w:tc>
      </w:tr>
      <w:tr w:rsidR="00446E55" w:rsidRPr="00B40C4C" w14:paraId="139EB7F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AF02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109B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27E0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EB7680" w14:textId="77777777" w:rsidR="0089264D" w:rsidRPr="00B40C4C" w:rsidRDefault="0089264D" w:rsidP="009137DA">
            <w:r w:rsidRPr="00B40C4C">
              <w:t>Sum Skatte-, avgifts- og tolladministrasjon</w:t>
            </w:r>
          </w:p>
        </w:tc>
        <w:tc>
          <w:tcPr>
            <w:tcW w:w="1380" w:type="dxa"/>
            <w:tcBorders>
              <w:top w:val="nil"/>
              <w:left w:val="nil"/>
              <w:bottom w:val="nil"/>
              <w:right w:val="nil"/>
            </w:tcBorders>
            <w:tcMar>
              <w:top w:w="43" w:type="dxa"/>
              <w:left w:w="0" w:type="dxa"/>
              <w:bottom w:w="0" w:type="dxa"/>
              <w:right w:w="0" w:type="dxa"/>
            </w:tcMar>
            <w:vAlign w:val="bottom"/>
          </w:tcPr>
          <w:p w14:paraId="3A2DE70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045F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C1D37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DB818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6061D4B" w14:textId="77777777" w:rsidR="0089264D" w:rsidRPr="00B40C4C" w:rsidRDefault="0089264D" w:rsidP="004B5DA0">
            <w:pPr>
              <w:jc w:val="right"/>
            </w:pPr>
            <w:r w:rsidRPr="00B40C4C">
              <w:t>11 492 394 000</w:t>
            </w:r>
          </w:p>
        </w:tc>
      </w:tr>
      <w:tr w:rsidR="00446E55" w:rsidRPr="00B40C4C" w14:paraId="21B86F4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B053469" w14:textId="77777777" w:rsidR="0089264D" w:rsidRPr="00B40C4C" w:rsidRDefault="0089264D" w:rsidP="00E30F53">
            <w:pPr>
              <w:pStyle w:val="tittel-gulbok2"/>
            </w:pPr>
            <w:r w:rsidRPr="00B40C4C">
              <w:t>Offisiell statistikk</w:t>
            </w:r>
          </w:p>
        </w:tc>
      </w:tr>
      <w:tr w:rsidR="00446E55" w:rsidRPr="00B40C4C" w14:paraId="377CAB9F" w14:textId="77777777" w:rsidTr="008C2AB1">
        <w:trPr>
          <w:trHeight w:val="240"/>
        </w:trPr>
        <w:tc>
          <w:tcPr>
            <w:tcW w:w="567" w:type="dxa"/>
            <w:tcBorders>
              <w:top w:val="nil"/>
              <w:left w:val="nil"/>
              <w:bottom w:val="nil"/>
            </w:tcBorders>
            <w:tcMar>
              <w:top w:w="43" w:type="dxa"/>
              <w:left w:w="0" w:type="dxa"/>
              <w:bottom w:w="0" w:type="dxa"/>
              <w:right w:w="0" w:type="dxa"/>
            </w:tcMar>
          </w:tcPr>
          <w:p w14:paraId="3B917CB7" w14:textId="77777777" w:rsidR="0089264D" w:rsidRPr="00B40C4C" w:rsidRDefault="0089264D" w:rsidP="009137DA">
            <w:r w:rsidRPr="00B40C4C">
              <w:t>1620</w:t>
            </w:r>
          </w:p>
        </w:tc>
        <w:tc>
          <w:tcPr>
            <w:tcW w:w="260" w:type="dxa"/>
            <w:tcBorders>
              <w:top w:val="nil"/>
              <w:left w:val="nil"/>
              <w:bottom w:val="nil"/>
              <w:right w:val="nil"/>
            </w:tcBorders>
            <w:tcMar>
              <w:top w:w="43" w:type="dxa"/>
              <w:left w:w="0" w:type="dxa"/>
              <w:bottom w:w="0" w:type="dxa"/>
              <w:right w:w="0" w:type="dxa"/>
            </w:tcMar>
            <w:vAlign w:val="bottom"/>
          </w:tcPr>
          <w:p w14:paraId="576A395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27B0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ABFBAB" w14:textId="77777777" w:rsidR="0089264D" w:rsidRPr="00B40C4C" w:rsidRDefault="0089264D" w:rsidP="009137DA">
            <w:r w:rsidRPr="00B40C4C">
              <w:t>Statistisk sentralbyrå:</w:t>
            </w:r>
          </w:p>
        </w:tc>
        <w:tc>
          <w:tcPr>
            <w:tcW w:w="1380" w:type="dxa"/>
            <w:tcBorders>
              <w:top w:val="nil"/>
              <w:left w:val="nil"/>
              <w:bottom w:val="nil"/>
              <w:right w:val="nil"/>
            </w:tcBorders>
            <w:tcMar>
              <w:top w:w="43" w:type="dxa"/>
              <w:left w:w="0" w:type="dxa"/>
              <w:bottom w:w="0" w:type="dxa"/>
              <w:right w:w="0" w:type="dxa"/>
            </w:tcMar>
            <w:vAlign w:val="bottom"/>
          </w:tcPr>
          <w:p w14:paraId="02E293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485B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F55B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B3D5D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1EC51D" w14:textId="77777777" w:rsidR="0089264D" w:rsidRPr="00B40C4C" w:rsidRDefault="0089264D" w:rsidP="004B5DA0">
            <w:pPr>
              <w:jc w:val="right"/>
            </w:pPr>
          </w:p>
        </w:tc>
      </w:tr>
      <w:tr w:rsidR="00446E55" w:rsidRPr="00B40C4C" w14:paraId="685AAF7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D0D4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76C24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908A3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702B1C"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932A2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8FB2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BFE1B1" w14:textId="77777777" w:rsidR="0089264D" w:rsidRPr="00B40C4C" w:rsidRDefault="0089264D" w:rsidP="004B5DA0">
            <w:pPr>
              <w:jc w:val="right"/>
            </w:pPr>
            <w:r w:rsidRPr="00B40C4C">
              <w:t>783 068 000</w:t>
            </w:r>
          </w:p>
        </w:tc>
        <w:tc>
          <w:tcPr>
            <w:tcW w:w="180" w:type="dxa"/>
            <w:tcBorders>
              <w:top w:val="nil"/>
              <w:left w:val="nil"/>
              <w:bottom w:val="nil"/>
              <w:right w:val="nil"/>
            </w:tcBorders>
            <w:tcMar>
              <w:top w:w="43" w:type="dxa"/>
              <w:left w:w="0" w:type="dxa"/>
              <w:bottom w:w="0" w:type="dxa"/>
              <w:right w:w="0" w:type="dxa"/>
            </w:tcMar>
            <w:vAlign w:val="bottom"/>
          </w:tcPr>
          <w:p w14:paraId="4942338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C03916" w14:textId="77777777" w:rsidR="0089264D" w:rsidRPr="00B40C4C" w:rsidRDefault="0089264D" w:rsidP="004B5DA0">
            <w:pPr>
              <w:jc w:val="right"/>
            </w:pPr>
          </w:p>
        </w:tc>
      </w:tr>
      <w:tr w:rsidR="00446E55" w:rsidRPr="00B40C4C" w14:paraId="0614467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0999E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63206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EDF84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EB4EB0"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13679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D27E0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397024" w14:textId="77777777" w:rsidR="0089264D" w:rsidRPr="00B40C4C" w:rsidRDefault="0089264D" w:rsidP="004B5DA0">
            <w:pPr>
              <w:jc w:val="right"/>
            </w:pPr>
            <w:r w:rsidRPr="00B40C4C">
              <w:t>242 503 000</w:t>
            </w:r>
          </w:p>
        </w:tc>
        <w:tc>
          <w:tcPr>
            <w:tcW w:w="180" w:type="dxa"/>
            <w:tcBorders>
              <w:top w:val="nil"/>
              <w:left w:val="nil"/>
              <w:bottom w:val="nil"/>
              <w:right w:val="nil"/>
            </w:tcBorders>
            <w:tcMar>
              <w:top w:w="43" w:type="dxa"/>
              <w:left w:w="0" w:type="dxa"/>
              <w:bottom w:w="0" w:type="dxa"/>
              <w:right w:w="0" w:type="dxa"/>
            </w:tcMar>
            <w:vAlign w:val="bottom"/>
          </w:tcPr>
          <w:p w14:paraId="0D8FE5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5AAFB9" w14:textId="77777777" w:rsidR="0089264D" w:rsidRPr="00B40C4C" w:rsidRDefault="0089264D" w:rsidP="004B5DA0">
            <w:pPr>
              <w:jc w:val="right"/>
            </w:pPr>
          </w:p>
        </w:tc>
      </w:tr>
      <w:tr w:rsidR="00446E55" w:rsidRPr="00B40C4C" w14:paraId="73FDD56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2E114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CA62F5"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24301A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A27945"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13289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09824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8D87C17" w14:textId="77777777" w:rsidR="0089264D" w:rsidRPr="00B40C4C" w:rsidRDefault="0089264D" w:rsidP="004B5DA0">
            <w:pPr>
              <w:jc w:val="right"/>
            </w:pPr>
            <w:r w:rsidRPr="00B40C4C">
              <w:t>4 183 000</w:t>
            </w:r>
          </w:p>
        </w:tc>
        <w:tc>
          <w:tcPr>
            <w:tcW w:w="180" w:type="dxa"/>
            <w:tcBorders>
              <w:top w:val="nil"/>
              <w:left w:val="nil"/>
              <w:bottom w:val="nil"/>
              <w:right w:val="nil"/>
            </w:tcBorders>
            <w:tcMar>
              <w:top w:w="43" w:type="dxa"/>
              <w:left w:w="0" w:type="dxa"/>
              <w:bottom w:w="0" w:type="dxa"/>
              <w:right w:w="0" w:type="dxa"/>
            </w:tcMar>
            <w:vAlign w:val="bottom"/>
          </w:tcPr>
          <w:p w14:paraId="241D806F"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AD4E264" w14:textId="77777777" w:rsidR="0089264D" w:rsidRPr="00B40C4C" w:rsidRDefault="0089264D" w:rsidP="004B5DA0">
            <w:pPr>
              <w:jc w:val="right"/>
            </w:pPr>
            <w:r w:rsidRPr="00B40C4C">
              <w:t>1 029 754 000</w:t>
            </w:r>
          </w:p>
        </w:tc>
      </w:tr>
      <w:tr w:rsidR="00446E55" w:rsidRPr="00B40C4C" w14:paraId="0A1D110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F141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6932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CC8B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23A1D5" w14:textId="77777777" w:rsidR="0089264D" w:rsidRPr="00B40C4C" w:rsidRDefault="0089264D" w:rsidP="009137DA">
            <w:r w:rsidRPr="00B40C4C">
              <w:t>Sum Offisiell statistikk</w:t>
            </w:r>
          </w:p>
        </w:tc>
        <w:tc>
          <w:tcPr>
            <w:tcW w:w="1380" w:type="dxa"/>
            <w:tcBorders>
              <w:top w:val="nil"/>
              <w:left w:val="nil"/>
              <w:bottom w:val="nil"/>
              <w:right w:val="nil"/>
            </w:tcBorders>
            <w:tcMar>
              <w:top w:w="43" w:type="dxa"/>
              <w:left w:w="0" w:type="dxa"/>
              <w:bottom w:w="0" w:type="dxa"/>
              <w:right w:w="0" w:type="dxa"/>
            </w:tcMar>
            <w:vAlign w:val="bottom"/>
          </w:tcPr>
          <w:p w14:paraId="5F044D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169C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8D1A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44A4B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16F6907" w14:textId="77777777" w:rsidR="0089264D" w:rsidRPr="00B40C4C" w:rsidRDefault="0089264D" w:rsidP="004B5DA0">
            <w:pPr>
              <w:jc w:val="right"/>
            </w:pPr>
            <w:r w:rsidRPr="00B40C4C">
              <w:t>1 029 754 000</w:t>
            </w:r>
          </w:p>
        </w:tc>
      </w:tr>
      <w:tr w:rsidR="00446E55" w:rsidRPr="00B40C4C" w14:paraId="6EC8DC9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8221694" w14:textId="77777777" w:rsidR="0089264D" w:rsidRPr="00B40C4C" w:rsidRDefault="0089264D" w:rsidP="00E30F53">
            <w:pPr>
              <w:pStyle w:val="tittel-gulbok2"/>
            </w:pPr>
            <w:r w:rsidRPr="00B40C4C">
              <w:t>Andre formål</w:t>
            </w:r>
          </w:p>
        </w:tc>
      </w:tr>
      <w:tr w:rsidR="00446E55" w:rsidRPr="00B40C4C" w14:paraId="14194FB9" w14:textId="77777777" w:rsidTr="008C2AB1">
        <w:trPr>
          <w:trHeight w:val="240"/>
        </w:trPr>
        <w:tc>
          <w:tcPr>
            <w:tcW w:w="567" w:type="dxa"/>
            <w:tcBorders>
              <w:top w:val="nil"/>
              <w:left w:val="nil"/>
              <w:bottom w:val="nil"/>
            </w:tcBorders>
            <w:tcMar>
              <w:top w:w="43" w:type="dxa"/>
              <w:left w:w="0" w:type="dxa"/>
              <w:bottom w:w="0" w:type="dxa"/>
              <w:right w:w="0" w:type="dxa"/>
            </w:tcMar>
          </w:tcPr>
          <w:p w14:paraId="2AC483B9" w14:textId="77777777" w:rsidR="0089264D" w:rsidRPr="00B40C4C" w:rsidRDefault="0089264D" w:rsidP="009137DA">
            <w:r w:rsidRPr="00B40C4C">
              <w:t>1632</w:t>
            </w:r>
          </w:p>
        </w:tc>
        <w:tc>
          <w:tcPr>
            <w:tcW w:w="260" w:type="dxa"/>
            <w:tcBorders>
              <w:top w:val="nil"/>
              <w:left w:val="nil"/>
              <w:bottom w:val="nil"/>
              <w:right w:val="nil"/>
            </w:tcBorders>
            <w:tcMar>
              <w:top w:w="43" w:type="dxa"/>
              <w:left w:w="0" w:type="dxa"/>
              <w:bottom w:w="0" w:type="dxa"/>
              <w:right w:w="0" w:type="dxa"/>
            </w:tcMar>
            <w:vAlign w:val="bottom"/>
          </w:tcPr>
          <w:p w14:paraId="4FFE20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2FF0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2D7A4B" w14:textId="77777777" w:rsidR="0089264D" w:rsidRPr="00B40C4C" w:rsidRDefault="0089264D" w:rsidP="009137DA">
            <w:r w:rsidRPr="00B40C4C">
              <w:t>Kompensasjon for merverdiavgift:</w:t>
            </w:r>
          </w:p>
        </w:tc>
        <w:tc>
          <w:tcPr>
            <w:tcW w:w="1380" w:type="dxa"/>
            <w:tcBorders>
              <w:top w:val="nil"/>
              <w:left w:val="nil"/>
              <w:bottom w:val="nil"/>
              <w:right w:val="nil"/>
            </w:tcBorders>
            <w:tcMar>
              <w:top w:w="43" w:type="dxa"/>
              <w:left w:w="0" w:type="dxa"/>
              <w:bottom w:w="0" w:type="dxa"/>
              <w:right w:w="0" w:type="dxa"/>
            </w:tcMar>
            <w:vAlign w:val="bottom"/>
          </w:tcPr>
          <w:p w14:paraId="08B953E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8D3C74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903E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AACFA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ECDE4F" w14:textId="77777777" w:rsidR="0089264D" w:rsidRPr="00B40C4C" w:rsidRDefault="0089264D" w:rsidP="004B5DA0">
            <w:pPr>
              <w:jc w:val="right"/>
            </w:pPr>
          </w:p>
        </w:tc>
      </w:tr>
      <w:tr w:rsidR="00446E55" w:rsidRPr="00B40C4C" w14:paraId="40DC3AE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1429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8BBD2C"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25E539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E8ECC8" w14:textId="77777777" w:rsidR="0089264D" w:rsidRPr="00B40C4C" w:rsidRDefault="0089264D" w:rsidP="009137DA">
            <w:r w:rsidRPr="00B40C4C">
              <w:t>Tilskudd til kommuner og fylkeskommuner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3D0A24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EE4DA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2664BA" w14:textId="77777777" w:rsidR="0089264D" w:rsidRPr="00B40C4C" w:rsidRDefault="0089264D" w:rsidP="004B5DA0">
            <w:pPr>
              <w:jc w:val="right"/>
            </w:pPr>
            <w:r w:rsidRPr="00B40C4C">
              <w:t>35 350 000 000</w:t>
            </w:r>
          </w:p>
        </w:tc>
        <w:tc>
          <w:tcPr>
            <w:tcW w:w="180" w:type="dxa"/>
            <w:tcBorders>
              <w:top w:val="nil"/>
              <w:left w:val="nil"/>
              <w:bottom w:val="nil"/>
              <w:right w:val="nil"/>
            </w:tcBorders>
            <w:tcMar>
              <w:top w:w="43" w:type="dxa"/>
              <w:left w:w="0" w:type="dxa"/>
              <w:bottom w:w="0" w:type="dxa"/>
              <w:right w:w="0" w:type="dxa"/>
            </w:tcMar>
            <w:vAlign w:val="bottom"/>
          </w:tcPr>
          <w:p w14:paraId="15F2F1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2BD6CD" w14:textId="77777777" w:rsidR="0089264D" w:rsidRPr="00B40C4C" w:rsidRDefault="0089264D" w:rsidP="004B5DA0">
            <w:pPr>
              <w:jc w:val="right"/>
            </w:pPr>
          </w:p>
        </w:tc>
      </w:tr>
      <w:tr w:rsidR="00446E55" w:rsidRPr="00B40C4C" w14:paraId="44D600D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BCBC3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205EF5"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BE7B3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D1747B" w14:textId="77777777" w:rsidR="0089264D" w:rsidRPr="00B40C4C" w:rsidRDefault="0089264D" w:rsidP="009137DA">
            <w:r w:rsidRPr="00B40C4C">
              <w:t>Tilskudd til private og ideelle virksomheter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86E4F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FC13C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38EC4DB" w14:textId="77777777" w:rsidR="0089264D" w:rsidRPr="00B40C4C" w:rsidRDefault="0089264D" w:rsidP="004B5DA0">
            <w:pPr>
              <w:jc w:val="right"/>
            </w:pPr>
            <w:r w:rsidRPr="00B40C4C">
              <w:t>2 850 000 000</w:t>
            </w:r>
          </w:p>
        </w:tc>
        <w:tc>
          <w:tcPr>
            <w:tcW w:w="180" w:type="dxa"/>
            <w:tcBorders>
              <w:top w:val="nil"/>
              <w:left w:val="nil"/>
              <w:bottom w:val="nil"/>
              <w:right w:val="nil"/>
            </w:tcBorders>
            <w:tcMar>
              <w:top w:w="43" w:type="dxa"/>
              <w:left w:w="0" w:type="dxa"/>
              <w:bottom w:w="0" w:type="dxa"/>
              <w:right w:w="0" w:type="dxa"/>
            </w:tcMar>
            <w:vAlign w:val="bottom"/>
          </w:tcPr>
          <w:p w14:paraId="0722D5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E5A2F50" w14:textId="77777777" w:rsidR="0089264D" w:rsidRPr="00B40C4C" w:rsidRDefault="0089264D" w:rsidP="004B5DA0">
            <w:pPr>
              <w:jc w:val="right"/>
            </w:pPr>
            <w:r w:rsidRPr="00B40C4C">
              <w:t>38 200 000 000</w:t>
            </w:r>
          </w:p>
        </w:tc>
      </w:tr>
      <w:tr w:rsidR="00446E55" w:rsidRPr="00B40C4C" w14:paraId="02EEE377" w14:textId="77777777" w:rsidTr="008C2AB1">
        <w:trPr>
          <w:trHeight w:val="240"/>
        </w:trPr>
        <w:tc>
          <w:tcPr>
            <w:tcW w:w="567" w:type="dxa"/>
            <w:tcBorders>
              <w:top w:val="nil"/>
              <w:left w:val="nil"/>
              <w:bottom w:val="nil"/>
            </w:tcBorders>
            <w:tcMar>
              <w:top w:w="43" w:type="dxa"/>
              <w:left w:w="0" w:type="dxa"/>
              <w:bottom w:w="0" w:type="dxa"/>
              <w:right w:w="0" w:type="dxa"/>
            </w:tcMar>
          </w:tcPr>
          <w:p w14:paraId="60EAAD04" w14:textId="77777777" w:rsidR="0089264D" w:rsidRPr="00B40C4C" w:rsidRDefault="0089264D" w:rsidP="009137DA">
            <w:r w:rsidRPr="00B40C4C">
              <w:t>1633</w:t>
            </w:r>
          </w:p>
        </w:tc>
        <w:tc>
          <w:tcPr>
            <w:tcW w:w="260" w:type="dxa"/>
            <w:tcBorders>
              <w:top w:val="nil"/>
              <w:left w:val="nil"/>
              <w:bottom w:val="nil"/>
              <w:right w:val="nil"/>
            </w:tcBorders>
            <w:tcMar>
              <w:top w:w="43" w:type="dxa"/>
              <w:left w:w="0" w:type="dxa"/>
              <w:bottom w:w="0" w:type="dxa"/>
              <w:right w:w="0" w:type="dxa"/>
            </w:tcMar>
            <w:vAlign w:val="bottom"/>
          </w:tcPr>
          <w:p w14:paraId="25FC50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B423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B5A434" w14:textId="77777777" w:rsidR="0089264D" w:rsidRPr="00B40C4C" w:rsidRDefault="0089264D" w:rsidP="009137DA">
            <w:r w:rsidRPr="00B40C4C">
              <w:t>Nettoordning, statlig betalt merverdiavgift:</w:t>
            </w:r>
          </w:p>
        </w:tc>
        <w:tc>
          <w:tcPr>
            <w:tcW w:w="1380" w:type="dxa"/>
            <w:tcBorders>
              <w:top w:val="nil"/>
              <w:left w:val="nil"/>
              <w:bottom w:val="nil"/>
              <w:right w:val="nil"/>
            </w:tcBorders>
            <w:tcMar>
              <w:top w:w="43" w:type="dxa"/>
              <w:left w:w="0" w:type="dxa"/>
              <w:bottom w:w="0" w:type="dxa"/>
              <w:right w:w="0" w:type="dxa"/>
            </w:tcMar>
            <w:vAlign w:val="bottom"/>
          </w:tcPr>
          <w:p w14:paraId="5B691D3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933F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E758D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4774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5A1BF3" w14:textId="77777777" w:rsidR="0089264D" w:rsidRPr="00B40C4C" w:rsidRDefault="0089264D" w:rsidP="004B5DA0">
            <w:pPr>
              <w:jc w:val="right"/>
            </w:pPr>
          </w:p>
        </w:tc>
      </w:tr>
      <w:tr w:rsidR="00446E55" w:rsidRPr="00B40C4C" w14:paraId="6BE2DBA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9909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1AA2F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3EAE1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CF65CF" w14:textId="77777777" w:rsidR="0089264D" w:rsidRPr="00B40C4C" w:rsidRDefault="0089264D" w:rsidP="009137DA">
            <w:r w:rsidRPr="00B40C4C">
              <w:t>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38173B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411231"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363AC0E" w14:textId="77777777" w:rsidR="0089264D" w:rsidRPr="00B40C4C" w:rsidRDefault="0089264D" w:rsidP="004B5DA0">
            <w:pPr>
              <w:jc w:val="right"/>
            </w:pPr>
            <w:r w:rsidRPr="00B40C4C">
              <w:t>10 500 000 000</w:t>
            </w:r>
          </w:p>
        </w:tc>
        <w:tc>
          <w:tcPr>
            <w:tcW w:w="180" w:type="dxa"/>
            <w:tcBorders>
              <w:top w:val="nil"/>
              <w:left w:val="nil"/>
              <w:bottom w:val="nil"/>
              <w:right w:val="nil"/>
            </w:tcBorders>
            <w:tcMar>
              <w:top w:w="43" w:type="dxa"/>
              <w:left w:w="0" w:type="dxa"/>
              <w:bottom w:w="0" w:type="dxa"/>
              <w:right w:w="0" w:type="dxa"/>
            </w:tcMar>
            <w:vAlign w:val="bottom"/>
          </w:tcPr>
          <w:p w14:paraId="11CC6F2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D0EB61" w14:textId="77777777" w:rsidR="0089264D" w:rsidRPr="00B40C4C" w:rsidRDefault="0089264D" w:rsidP="004B5DA0">
            <w:pPr>
              <w:jc w:val="right"/>
            </w:pPr>
            <w:r w:rsidRPr="00B40C4C">
              <w:t>10 500 000 000</w:t>
            </w:r>
          </w:p>
        </w:tc>
      </w:tr>
      <w:tr w:rsidR="00446E55" w:rsidRPr="00B40C4C" w14:paraId="7D9002DA" w14:textId="77777777" w:rsidTr="008C2AB1">
        <w:trPr>
          <w:trHeight w:val="240"/>
        </w:trPr>
        <w:tc>
          <w:tcPr>
            <w:tcW w:w="567" w:type="dxa"/>
            <w:tcBorders>
              <w:top w:val="nil"/>
              <w:left w:val="nil"/>
              <w:bottom w:val="nil"/>
            </w:tcBorders>
            <w:tcMar>
              <w:top w:w="43" w:type="dxa"/>
              <w:left w:w="0" w:type="dxa"/>
              <w:bottom w:w="0" w:type="dxa"/>
              <w:right w:w="0" w:type="dxa"/>
            </w:tcMar>
          </w:tcPr>
          <w:p w14:paraId="79107ED6" w14:textId="77777777" w:rsidR="0089264D" w:rsidRPr="00B40C4C" w:rsidRDefault="0089264D" w:rsidP="009137DA">
            <w:r w:rsidRPr="00B40C4C">
              <w:t>1635</w:t>
            </w:r>
          </w:p>
        </w:tc>
        <w:tc>
          <w:tcPr>
            <w:tcW w:w="260" w:type="dxa"/>
            <w:tcBorders>
              <w:top w:val="nil"/>
              <w:left w:val="nil"/>
              <w:bottom w:val="nil"/>
              <w:right w:val="nil"/>
            </w:tcBorders>
            <w:tcMar>
              <w:top w:w="43" w:type="dxa"/>
              <w:left w:w="0" w:type="dxa"/>
              <w:bottom w:w="0" w:type="dxa"/>
              <w:right w:w="0" w:type="dxa"/>
            </w:tcMar>
            <w:vAlign w:val="bottom"/>
          </w:tcPr>
          <w:p w14:paraId="08DEBF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605B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92F79D" w14:textId="77777777" w:rsidR="0089264D" w:rsidRPr="00B40C4C" w:rsidRDefault="0089264D" w:rsidP="009137DA">
            <w:r w:rsidRPr="00B40C4C">
              <w:t>Forskuttering av erstatningskrav:</w:t>
            </w:r>
          </w:p>
        </w:tc>
        <w:tc>
          <w:tcPr>
            <w:tcW w:w="1380" w:type="dxa"/>
            <w:tcBorders>
              <w:top w:val="nil"/>
              <w:left w:val="nil"/>
              <w:bottom w:val="nil"/>
              <w:right w:val="nil"/>
            </w:tcBorders>
            <w:tcMar>
              <w:top w:w="43" w:type="dxa"/>
              <w:left w:w="0" w:type="dxa"/>
              <w:bottom w:w="0" w:type="dxa"/>
              <w:right w:w="0" w:type="dxa"/>
            </w:tcMar>
            <w:vAlign w:val="bottom"/>
          </w:tcPr>
          <w:p w14:paraId="24322A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9D587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56B61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94CF2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DAC3A2" w14:textId="77777777" w:rsidR="0089264D" w:rsidRPr="00B40C4C" w:rsidRDefault="0089264D" w:rsidP="004B5DA0">
            <w:pPr>
              <w:jc w:val="right"/>
            </w:pPr>
          </w:p>
        </w:tc>
      </w:tr>
      <w:tr w:rsidR="00446E55" w:rsidRPr="00B40C4C" w14:paraId="0624992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CA5F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C655A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1CFE8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098113" w14:textId="77777777" w:rsidR="0089264D" w:rsidRPr="00B40C4C" w:rsidRDefault="0089264D" w:rsidP="009137DA">
            <w:r w:rsidRPr="00B40C4C">
              <w:t>Utbetaling av erstatning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7A981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CBB6E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E350660" w14:textId="77777777" w:rsidR="0089264D" w:rsidRPr="00B40C4C" w:rsidRDefault="0089264D" w:rsidP="004B5DA0">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134262C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4D40DDC" w14:textId="77777777" w:rsidR="0089264D" w:rsidRPr="00B40C4C" w:rsidRDefault="0089264D" w:rsidP="004B5DA0">
            <w:pPr>
              <w:jc w:val="right"/>
            </w:pPr>
            <w:r w:rsidRPr="00B40C4C">
              <w:t>20 000 000</w:t>
            </w:r>
          </w:p>
        </w:tc>
      </w:tr>
      <w:tr w:rsidR="00446E55" w:rsidRPr="00B40C4C" w14:paraId="647DDB7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1413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46C1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87DA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CBE3F2" w14:textId="77777777" w:rsidR="0089264D" w:rsidRPr="00B40C4C" w:rsidRDefault="0089264D" w:rsidP="009137DA">
            <w:r w:rsidRPr="00B40C4C">
              <w:t>Sum Andre formål</w:t>
            </w:r>
          </w:p>
        </w:tc>
        <w:tc>
          <w:tcPr>
            <w:tcW w:w="1380" w:type="dxa"/>
            <w:tcBorders>
              <w:top w:val="nil"/>
              <w:left w:val="nil"/>
              <w:bottom w:val="nil"/>
              <w:right w:val="nil"/>
            </w:tcBorders>
            <w:tcMar>
              <w:top w:w="43" w:type="dxa"/>
              <w:left w:w="0" w:type="dxa"/>
              <w:bottom w:w="0" w:type="dxa"/>
              <w:right w:w="0" w:type="dxa"/>
            </w:tcMar>
            <w:vAlign w:val="bottom"/>
          </w:tcPr>
          <w:p w14:paraId="09F4A4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6865D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182D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A1972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1311EF7" w14:textId="77777777" w:rsidR="0089264D" w:rsidRPr="00B40C4C" w:rsidRDefault="0089264D" w:rsidP="004B5DA0">
            <w:pPr>
              <w:jc w:val="right"/>
            </w:pPr>
            <w:r w:rsidRPr="00B40C4C">
              <w:t>48 720 000 000</w:t>
            </w:r>
          </w:p>
        </w:tc>
      </w:tr>
      <w:tr w:rsidR="00446E55" w:rsidRPr="00B40C4C" w14:paraId="43A1D7A1"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B598075" w14:textId="77777777" w:rsidR="0089264D" w:rsidRPr="00B40C4C" w:rsidRDefault="0089264D" w:rsidP="00E30F53">
            <w:pPr>
              <w:pStyle w:val="tittel-gulbok2"/>
              <w:rPr>
                <w:lang w:val="nb-NO"/>
              </w:rPr>
            </w:pPr>
            <w:r w:rsidRPr="00B40C4C">
              <w:rPr>
                <w:lang w:val="nb-NO"/>
              </w:rPr>
              <w:t>Statsgjeld, renter og avdrag mv.</w:t>
            </w:r>
          </w:p>
        </w:tc>
      </w:tr>
      <w:tr w:rsidR="00446E55" w:rsidRPr="00B40C4C" w14:paraId="748FCB7B" w14:textId="77777777" w:rsidTr="008C2AB1">
        <w:trPr>
          <w:trHeight w:val="240"/>
        </w:trPr>
        <w:tc>
          <w:tcPr>
            <w:tcW w:w="567" w:type="dxa"/>
            <w:tcBorders>
              <w:top w:val="nil"/>
              <w:left w:val="nil"/>
              <w:bottom w:val="nil"/>
            </w:tcBorders>
            <w:tcMar>
              <w:top w:w="43" w:type="dxa"/>
              <w:left w:w="0" w:type="dxa"/>
              <w:bottom w:w="0" w:type="dxa"/>
              <w:right w:w="0" w:type="dxa"/>
            </w:tcMar>
          </w:tcPr>
          <w:p w14:paraId="32DA0E23" w14:textId="77777777" w:rsidR="0089264D" w:rsidRPr="00B40C4C" w:rsidRDefault="0089264D" w:rsidP="009137DA">
            <w:r w:rsidRPr="00B40C4C">
              <w:t>1650</w:t>
            </w:r>
          </w:p>
        </w:tc>
        <w:tc>
          <w:tcPr>
            <w:tcW w:w="260" w:type="dxa"/>
            <w:tcBorders>
              <w:top w:val="nil"/>
              <w:left w:val="nil"/>
              <w:bottom w:val="nil"/>
              <w:right w:val="nil"/>
            </w:tcBorders>
            <w:tcMar>
              <w:top w:w="43" w:type="dxa"/>
              <w:left w:w="0" w:type="dxa"/>
              <w:bottom w:w="0" w:type="dxa"/>
              <w:right w:w="0" w:type="dxa"/>
            </w:tcMar>
            <w:vAlign w:val="bottom"/>
          </w:tcPr>
          <w:p w14:paraId="725D15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129A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B732D9" w14:textId="77777777" w:rsidR="0089264D" w:rsidRPr="00B40C4C" w:rsidRDefault="0089264D" w:rsidP="009137DA">
            <w:r w:rsidRPr="00B40C4C">
              <w:t>Statsgjeld, renter mv.:</w:t>
            </w:r>
          </w:p>
        </w:tc>
        <w:tc>
          <w:tcPr>
            <w:tcW w:w="1380" w:type="dxa"/>
            <w:tcBorders>
              <w:top w:val="nil"/>
              <w:left w:val="nil"/>
              <w:bottom w:val="nil"/>
              <w:right w:val="nil"/>
            </w:tcBorders>
            <w:tcMar>
              <w:top w:w="43" w:type="dxa"/>
              <w:left w:w="0" w:type="dxa"/>
              <w:bottom w:w="0" w:type="dxa"/>
              <w:right w:w="0" w:type="dxa"/>
            </w:tcMar>
            <w:vAlign w:val="bottom"/>
          </w:tcPr>
          <w:p w14:paraId="1B26A0C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F3969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E4E89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BB922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E24C24" w14:textId="77777777" w:rsidR="0089264D" w:rsidRPr="00B40C4C" w:rsidRDefault="0089264D" w:rsidP="004B5DA0">
            <w:pPr>
              <w:jc w:val="right"/>
            </w:pPr>
          </w:p>
        </w:tc>
      </w:tr>
      <w:tr w:rsidR="00446E55" w:rsidRPr="00B40C4C" w14:paraId="25A7955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B7E15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12B8E9" w14:textId="77777777" w:rsidR="0089264D" w:rsidRPr="00B40C4C" w:rsidRDefault="0089264D" w:rsidP="009137DA">
            <w:r w:rsidRPr="00B40C4C">
              <w:t>89</w:t>
            </w:r>
          </w:p>
        </w:tc>
        <w:tc>
          <w:tcPr>
            <w:tcW w:w="260" w:type="dxa"/>
            <w:tcBorders>
              <w:top w:val="nil"/>
              <w:left w:val="nil"/>
              <w:bottom w:val="nil"/>
              <w:right w:val="nil"/>
            </w:tcBorders>
            <w:tcMar>
              <w:top w:w="43" w:type="dxa"/>
              <w:left w:w="0" w:type="dxa"/>
              <w:bottom w:w="0" w:type="dxa"/>
              <w:right w:w="0" w:type="dxa"/>
            </w:tcMar>
            <w:vAlign w:val="bottom"/>
          </w:tcPr>
          <w:p w14:paraId="4C4C90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4D478B" w14:textId="77777777" w:rsidR="0089264D" w:rsidRPr="00B40C4C" w:rsidRDefault="0089264D" w:rsidP="009137DA">
            <w:r w:rsidRPr="00B40C4C">
              <w:t>Renter og provisjon mv. på innenlandsk statsgjeld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FBE5D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22B96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2E8187" w14:textId="77777777" w:rsidR="0089264D" w:rsidRPr="00B40C4C" w:rsidRDefault="0089264D" w:rsidP="004B5DA0">
            <w:pPr>
              <w:jc w:val="right"/>
            </w:pPr>
            <w:r w:rsidRPr="00B40C4C">
              <w:t>16 426 200 000</w:t>
            </w:r>
          </w:p>
        </w:tc>
        <w:tc>
          <w:tcPr>
            <w:tcW w:w="180" w:type="dxa"/>
            <w:tcBorders>
              <w:top w:val="nil"/>
              <w:left w:val="nil"/>
              <w:bottom w:val="nil"/>
              <w:right w:val="nil"/>
            </w:tcBorders>
            <w:tcMar>
              <w:top w:w="43" w:type="dxa"/>
              <w:left w:w="0" w:type="dxa"/>
              <w:bottom w:w="0" w:type="dxa"/>
              <w:right w:w="0" w:type="dxa"/>
            </w:tcMar>
            <w:vAlign w:val="bottom"/>
          </w:tcPr>
          <w:p w14:paraId="132BCF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D2377E" w14:textId="77777777" w:rsidR="0089264D" w:rsidRPr="00B40C4C" w:rsidRDefault="0089264D" w:rsidP="004B5DA0">
            <w:pPr>
              <w:jc w:val="right"/>
            </w:pPr>
            <w:r w:rsidRPr="00B40C4C">
              <w:t>16 426 200 000</w:t>
            </w:r>
          </w:p>
        </w:tc>
      </w:tr>
      <w:tr w:rsidR="00446E55" w:rsidRPr="00B40C4C" w14:paraId="28383CB4" w14:textId="77777777" w:rsidTr="008C2AB1">
        <w:trPr>
          <w:trHeight w:val="240"/>
        </w:trPr>
        <w:tc>
          <w:tcPr>
            <w:tcW w:w="567" w:type="dxa"/>
            <w:tcBorders>
              <w:top w:val="nil"/>
              <w:left w:val="nil"/>
              <w:bottom w:val="nil"/>
            </w:tcBorders>
            <w:tcMar>
              <w:top w:w="43" w:type="dxa"/>
              <w:left w:w="0" w:type="dxa"/>
              <w:bottom w:w="0" w:type="dxa"/>
              <w:right w:w="0" w:type="dxa"/>
            </w:tcMar>
          </w:tcPr>
          <w:p w14:paraId="29187829" w14:textId="77777777" w:rsidR="0089264D" w:rsidRPr="00B40C4C" w:rsidRDefault="0089264D" w:rsidP="009137DA">
            <w:r w:rsidRPr="00B40C4C">
              <w:t>1651</w:t>
            </w:r>
          </w:p>
        </w:tc>
        <w:tc>
          <w:tcPr>
            <w:tcW w:w="260" w:type="dxa"/>
            <w:tcBorders>
              <w:top w:val="nil"/>
              <w:left w:val="nil"/>
              <w:bottom w:val="nil"/>
              <w:right w:val="nil"/>
            </w:tcBorders>
            <w:tcMar>
              <w:top w:w="43" w:type="dxa"/>
              <w:left w:w="0" w:type="dxa"/>
              <w:bottom w:w="0" w:type="dxa"/>
              <w:right w:w="0" w:type="dxa"/>
            </w:tcMar>
            <w:vAlign w:val="bottom"/>
          </w:tcPr>
          <w:p w14:paraId="2AC695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57FE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CD6CAC" w14:textId="77777777" w:rsidR="0089264D" w:rsidRPr="00B40C4C" w:rsidRDefault="0089264D" w:rsidP="009137DA">
            <w:r w:rsidRPr="00B40C4C">
              <w:t>Statsgjeld, avdrag og innløsning:</w:t>
            </w:r>
          </w:p>
        </w:tc>
        <w:tc>
          <w:tcPr>
            <w:tcW w:w="1380" w:type="dxa"/>
            <w:tcBorders>
              <w:top w:val="nil"/>
              <w:left w:val="nil"/>
              <w:bottom w:val="nil"/>
              <w:right w:val="nil"/>
            </w:tcBorders>
            <w:tcMar>
              <w:top w:w="43" w:type="dxa"/>
              <w:left w:w="0" w:type="dxa"/>
              <w:bottom w:w="0" w:type="dxa"/>
              <w:right w:w="0" w:type="dxa"/>
            </w:tcMar>
            <w:vAlign w:val="bottom"/>
          </w:tcPr>
          <w:p w14:paraId="1CCEC9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0A2E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B256E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BD7D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850C5E" w14:textId="77777777" w:rsidR="0089264D" w:rsidRPr="00B40C4C" w:rsidRDefault="0089264D" w:rsidP="004B5DA0">
            <w:pPr>
              <w:jc w:val="right"/>
            </w:pPr>
          </w:p>
        </w:tc>
      </w:tr>
      <w:tr w:rsidR="00446E55" w:rsidRPr="00B40C4C" w14:paraId="508EF24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7D94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C89DD3" w14:textId="77777777" w:rsidR="0089264D" w:rsidRPr="00B40C4C" w:rsidRDefault="0089264D" w:rsidP="009137DA">
            <w:r w:rsidRPr="00B40C4C">
              <w:t>98</w:t>
            </w:r>
          </w:p>
        </w:tc>
        <w:tc>
          <w:tcPr>
            <w:tcW w:w="260" w:type="dxa"/>
            <w:tcBorders>
              <w:top w:val="nil"/>
              <w:left w:val="nil"/>
              <w:bottom w:val="nil"/>
              <w:right w:val="nil"/>
            </w:tcBorders>
            <w:tcMar>
              <w:top w:w="43" w:type="dxa"/>
              <w:left w:w="0" w:type="dxa"/>
              <w:bottom w:w="0" w:type="dxa"/>
              <w:right w:w="0" w:type="dxa"/>
            </w:tcMar>
            <w:vAlign w:val="bottom"/>
          </w:tcPr>
          <w:p w14:paraId="775B76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D183FA" w14:textId="77777777" w:rsidR="0089264D" w:rsidRPr="00B40C4C" w:rsidRDefault="0089264D" w:rsidP="009137DA">
            <w:r w:rsidRPr="00B40C4C">
              <w:t>Avdrag på innenlandsk statsgjeld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2C0C9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FAC45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74A19BD" w14:textId="77777777" w:rsidR="0089264D" w:rsidRPr="00B40C4C" w:rsidRDefault="0089264D" w:rsidP="004B5DA0">
            <w:pPr>
              <w:jc w:val="right"/>
            </w:pPr>
            <w:r w:rsidRPr="00B40C4C">
              <w:t>63 817 000 000</w:t>
            </w:r>
          </w:p>
        </w:tc>
        <w:tc>
          <w:tcPr>
            <w:tcW w:w="180" w:type="dxa"/>
            <w:tcBorders>
              <w:top w:val="nil"/>
              <w:left w:val="nil"/>
              <w:bottom w:val="nil"/>
              <w:right w:val="nil"/>
            </w:tcBorders>
            <w:tcMar>
              <w:top w:w="43" w:type="dxa"/>
              <w:left w:w="0" w:type="dxa"/>
              <w:bottom w:w="0" w:type="dxa"/>
              <w:right w:w="0" w:type="dxa"/>
            </w:tcMar>
            <w:vAlign w:val="bottom"/>
          </w:tcPr>
          <w:p w14:paraId="60CA37F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8D28D99" w14:textId="77777777" w:rsidR="0089264D" w:rsidRPr="00B40C4C" w:rsidRDefault="0089264D" w:rsidP="004B5DA0">
            <w:pPr>
              <w:jc w:val="right"/>
            </w:pPr>
            <w:r w:rsidRPr="00B40C4C">
              <w:t>63 817 000 000</w:t>
            </w:r>
          </w:p>
        </w:tc>
      </w:tr>
      <w:tr w:rsidR="00446E55" w:rsidRPr="00B40C4C" w14:paraId="2E891C7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F0B9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0370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F967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001A21" w14:textId="77777777" w:rsidR="0089264D" w:rsidRPr="00B40C4C" w:rsidRDefault="0089264D" w:rsidP="009137DA">
            <w:r w:rsidRPr="00B40C4C">
              <w:t>Sum Statsgjeld, renter og avdrag mv.</w:t>
            </w:r>
          </w:p>
        </w:tc>
        <w:tc>
          <w:tcPr>
            <w:tcW w:w="1380" w:type="dxa"/>
            <w:tcBorders>
              <w:top w:val="nil"/>
              <w:left w:val="nil"/>
              <w:bottom w:val="nil"/>
              <w:right w:val="nil"/>
            </w:tcBorders>
            <w:tcMar>
              <w:top w:w="43" w:type="dxa"/>
              <w:left w:w="0" w:type="dxa"/>
              <w:bottom w:w="0" w:type="dxa"/>
              <w:right w:w="0" w:type="dxa"/>
            </w:tcMar>
            <w:vAlign w:val="bottom"/>
          </w:tcPr>
          <w:p w14:paraId="37F743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EBF5A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3CBFA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91EA7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7DC03C2" w14:textId="77777777" w:rsidR="0089264D" w:rsidRPr="00B40C4C" w:rsidRDefault="0089264D" w:rsidP="004B5DA0">
            <w:pPr>
              <w:jc w:val="right"/>
            </w:pPr>
            <w:r w:rsidRPr="00B40C4C">
              <w:t>80 243 200 000</w:t>
            </w:r>
          </w:p>
        </w:tc>
      </w:tr>
      <w:tr w:rsidR="00446E55" w:rsidRPr="00B40C4C" w14:paraId="53785C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16E0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B4EF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5DD8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4046D0" w14:textId="77777777" w:rsidR="0089264D" w:rsidRPr="00B40C4C" w:rsidRDefault="0089264D" w:rsidP="009137DA">
            <w:r w:rsidRPr="00B40C4C">
              <w:t>Sum Finansdepartementet</w:t>
            </w:r>
          </w:p>
        </w:tc>
        <w:tc>
          <w:tcPr>
            <w:tcW w:w="1380" w:type="dxa"/>
            <w:tcBorders>
              <w:top w:val="nil"/>
              <w:left w:val="nil"/>
              <w:bottom w:val="nil"/>
              <w:right w:val="nil"/>
            </w:tcBorders>
            <w:tcMar>
              <w:top w:w="43" w:type="dxa"/>
              <w:left w:w="0" w:type="dxa"/>
              <w:bottom w:w="0" w:type="dxa"/>
              <w:right w:w="0" w:type="dxa"/>
            </w:tcMar>
            <w:vAlign w:val="bottom"/>
          </w:tcPr>
          <w:p w14:paraId="68E953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375F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46683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18CE70"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BB46AF6" w14:textId="77777777" w:rsidR="0089264D" w:rsidRPr="00B40C4C" w:rsidRDefault="0089264D" w:rsidP="004B5DA0">
            <w:pPr>
              <w:jc w:val="right"/>
            </w:pPr>
            <w:r w:rsidRPr="00B40C4C">
              <w:t>143 810 659 000</w:t>
            </w:r>
          </w:p>
        </w:tc>
      </w:tr>
      <w:tr w:rsidR="00446E55" w:rsidRPr="00B40C4C" w14:paraId="1530396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B72FBBC" w14:textId="77777777" w:rsidR="0089264D" w:rsidRPr="00B40C4C" w:rsidRDefault="0089264D" w:rsidP="00E30F53">
            <w:pPr>
              <w:pStyle w:val="tittel-gulbok1"/>
            </w:pPr>
            <w:r w:rsidRPr="00B40C4C">
              <w:t>Forsvarsdepartementet</w:t>
            </w:r>
          </w:p>
        </w:tc>
      </w:tr>
      <w:tr w:rsidR="00446E55" w:rsidRPr="00B40C4C" w14:paraId="2D471A6A" w14:textId="77777777" w:rsidTr="008C2AB1">
        <w:trPr>
          <w:trHeight w:val="240"/>
        </w:trPr>
        <w:tc>
          <w:tcPr>
            <w:tcW w:w="567" w:type="dxa"/>
            <w:tcBorders>
              <w:top w:val="nil"/>
              <w:left w:val="nil"/>
              <w:bottom w:val="nil"/>
            </w:tcBorders>
            <w:tcMar>
              <w:top w:w="43" w:type="dxa"/>
              <w:left w:w="0" w:type="dxa"/>
              <w:bottom w:w="0" w:type="dxa"/>
              <w:right w:w="0" w:type="dxa"/>
            </w:tcMar>
          </w:tcPr>
          <w:p w14:paraId="76172A03" w14:textId="77777777" w:rsidR="0089264D" w:rsidRPr="00B40C4C" w:rsidRDefault="0089264D" w:rsidP="009137DA">
            <w:r w:rsidRPr="00B40C4C">
              <w:t>1700</w:t>
            </w:r>
          </w:p>
        </w:tc>
        <w:tc>
          <w:tcPr>
            <w:tcW w:w="260" w:type="dxa"/>
            <w:tcBorders>
              <w:top w:val="nil"/>
              <w:left w:val="nil"/>
              <w:bottom w:val="nil"/>
              <w:right w:val="nil"/>
            </w:tcBorders>
            <w:tcMar>
              <w:top w:w="43" w:type="dxa"/>
              <w:left w:w="0" w:type="dxa"/>
              <w:bottom w:w="0" w:type="dxa"/>
              <w:right w:w="0" w:type="dxa"/>
            </w:tcMar>
            <w:vAlign w:val="bottom"/>
          </w:tcPr>
          <w:p w14:paraId="71B3B0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7878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C6791F" w14:textId="77777777" w:rsidR="0089264D" w:rsidRPr="00B40C4C" w:rsidRDefault="0089264D" w:rsidP="009137DA">
            <w:r w:rsidRPr="00B40C4C">
              <w:t>Forsvarsdepartementet:</w:t>
            </w:r>
          </w:p>
        </w:tc>
        <w:tc>
          <w:tcPr>
            <w:tcW w:w="1380" w:type="dxa"/>
            <w:tcBorders>
              <w:top w:val="nil"/>
              <w:left w:val="nil"/>
              <w:bottom w:val="nil"/>
              <w:right w:val="nil"/>
            </w:tcBorders>
            <w:tcMar>
              <w:top w:w="43" w:type="dxa"/>
              <w:left w:w="0" w:type="dxa"/>
              <w:bottom w:w="0" w:type="dxa"/>
              <w:right w:w="0" w:type="dxa"/>
            </w:tcMar>
            <w:vAlign w:val="bottom"/>
          </w:tcPr>
          <w:p w14:paraId="5E2173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617BC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D5D5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793F1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765927" w14:textId="77777777" w:rsidR="0089264D" w:rsidRPr="00B40C4C" w:rsidRDefault="0089264D" w:rsidP="004B5DA0">
            <w:pPr>
              <w:jc w:val="right"/>
            </w:pPr>
          </w:p>
        </w:tc>
      </w:tr>
      <w:tr w:rsidR="00446E55" w:rsidRPr="00B40C4C" w14:paraId="3548CA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CD27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80A92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AE513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1CB9E6"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76149A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827F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590562" w14:textId="77777777" w:rsidR="0089264D" w:rsidRPr="00B40C4C" w:rsidRDefault="0089264D" w:rsidP="004B5DA0">
            <w:pPr>
              <w:jc w:val="right"/>
            </w:pPr>
            <w:r w:rsidRPr="00B40C4C">
              <w:t>903 556 000</w:t>
            </w:r>
          </w:p>
        </w:tc>
        <w:tc>
          <w:tcPr>
            <w:tcW w:w="180" w:type="dxa"/>
            <w:tcBorders>
              <w:top w:val="nil"/>
              <w:left w:val="nil"/>
              <w:bottom w:val="nil"/>
              <w:right w:val="nil"/>
            </w:tcBorders>
            <w:tcMar>
              <w:top w:w="43" w:type="dxa"/>
              <w:left w:w="0" w:type="dxa"/>
              <w:bottom w:w="0" w:type="dxa"/>
              <w:right w:w="0" w:type="dxa"/>
            </w:tcMar>
            <w:vAlign w:val="bottom"/>
          </w:tcPr>
          <w:p w14:paraId="1E3044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CC0389E" w14:textId="77777777" w:rsidR="0089264D" w:rsidRPr="00B40C4C" w:rsidRDefault="0089264D" w:rsidP="004B5DA0">
            <w:pPr>
              <w:jc w:val="right"/>
            </w:pPr>
          </w:p>
        </w:tc>
      </w:tr>
      <w:tr w:rsidR="00446E55" w:rsidRPr="00B40C4C" w14:paraId="5CC66E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927C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BB1CD6"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1F4E18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FCC007" w14:textId="77777777" w:rsidR="0089264D" w:rsidRPr="00B40C4C" w:rsidRDefault="0089264D" w:rsidP="009137DA">
            <w:r w:rsidRPr="00B40C4C">
              <w:t>Spesielle driftsutgifter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85F8D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B8FAB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7778E8E" w14:textId="77777777" w:rsidR="0089264D" w:rsidRPr="00B40C4C" w:rsidRDefault="0089264D" w:rsidP="004B5DA0">
            <w:pPr>
              <w:jc w:val="right"/>
            </w:pPr>
            <w:r w:rsidRPr="00B40C4C">
              <w:t>160 423 000</w:t>
            </w:r>
          </w:p>
        </w:tc>
        <w:tc>
          <w:tcPr>
            <w:tcW w:w="180" w:type="dxa"/>
            <w:tcBorders>
              <w:top w:val="nil"/>
              <w:left w:val="nil"/>
              <w:bottom w:val="nil"/>
              <w:right w:val="nil"/>
            </w:tcBorders>
            <w:tcMar>
              <w:top w:w="43" w:type="dxa"/>
              <w:left w:w="0" w:type="dxa"/>
              <w:bottom w:w="0" w:type="dxa"/>
              <w:right w:w="0" w:type="dxa"/>
            </w:tcMar>
            <w:vAlign w:val="bottom"/>
          </w:tcPr>
          <w:p w14:paraId="40A4C7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C84C6AC" w14:textId="77777777" w:rsidR="0089264D" w:rsidRPr="00B40C4C" w:rsidRDefault="0089264D" w:rsidP="004B5DA0">
            <w:pPr>
              <w:jc w:val="right"/>
            </w:pPr>
          </w:p>
        </w:tc>
      </w:tr>
      <w:tr w:rsidR="00446E55" w:rsidRPr="00B40C4C" w14:paraId="1069C66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9A6E0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7B42DB"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11C096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5165DA" w14:textId="77777777" w:rsidR="0089264D" w:rsidRPr="00B40C4C" w:rsidRDefault="0089264D" w:rsidP="009137DA">
            <w:r w:rsidRPr="00B40C4C">
              <w:t>IKT-virksomhet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1BD2A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02DDA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FD706F" w14:textId="77777777" w:rsidR="0089264D" w:rsidRPr="00B40C4C" w:rsidRDefault="0089264D" w:rsidP="004B5DA0">
            <w:pPr>
              <w:jc w:val="right"/>
            </w:pPr>
            <w:r w:rsidRPr="00B40C4C">
              <w:t>472 879 000</w:t>
            </w:r>
          </w:p>
        </w:tc>
        <w:tc>
          <w:tcPr>
            <w:tcW w:w="180" w:type="dxa"/>
            <w:tcBorders>
              <w:top w:val="nil"/>
              <w:left w:val="nil"/>
              <w:bottom w:val="nil"/>
              <w:right w:val="nil"/>
            </w:tcBorders>
            <w:tcMar>
              <w:top w:w="43" w:type="dxa"/>
              <w:left w:w="0" w:type="dxa"/>
              <w:bottom w:w="0" w:type="dxa"/>
              <w:right w:w="0" w:type="dxa"/>
            </w:tcMar>
            <w:vAlign w:val="bottom"/>
          </w:tcPr>
          <w:p w14:paraId="76CF31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5A47003" w14:textId="77777777" w:rsidR="0089264D" w:rsidRPr="00B40C4C" w:rsidRDefault="0089264D" w:rsidP="004B5DA0">
            <w:pPr>
              <w:jc w:val="right"/>
            </w:pPr>
          </w:p>
        </w:tc>
      </w:tr>
      <w:tr w:rsidR="00446E55" w:rsidRPr="00B40C4C" w14:paraId="087CD5F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4EC66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1CB957" w14:textId="77777777" w:rsidR="0089264D" w:rsidRPr="00B40C4C" w:rsidRDefault="0089264D" w:rsidP="009137DA">
            <w:r w:rsidRPr="00B40C4C">
              <w:t>43</w:t>
            </w:r>
          </w:p>
        </w:tc>
        <w:tc>
          <w:tcPr>
            <w:tcW w:w="260" w:type="dxa"/>
            <w:tcBorders>
              <w:top w:val="nil"/>
              <w:left w:val="nil"/>
              <w:bottom w:val="nil"/>
              <w:right w:val="nil"/>
            </w:tcBorders>
            <w:tcMar>
              <w:top w:w="43" w:type="dxa"/>
              <w:left w:w="0" w:type="dxa"/>
              <w:bottom w:w="0" w:type="dxa"/>
              <w:right w:w="0" w:type="dxa"/>
            </w:tcMar>
            <w:vAlign w:val="bottom"/>
          </w:tcPr>
          <w:p w14:paraId="34FF08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FB1A60" w14:textId="77777777" w:rsidR="0089264D" w:rsidRPr="00B40C4C" w:rsidRDefault="0089264D" w:rsidP="009137DA">
            <w:r w:rsidRPr="00B40C4C">
              <w:t>Til disposisjon for Forsvarsdepartementet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A2FA17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51AB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1B9EEA" w14:textId="77777777" w:rsidR="0089264D" w:rsidRPr="00B40C4C" w:rsidRDefault="0089264D" w:rsidP="004B5DA0">
            <w:pPr>
              <w:jc w:val="right"/>
            </w:pPr>
            <w:r w:rsidRPr="00B40C4C">
              <w:t>6 620 000</w:t>
            </w:r>
          </w:p>
        </w:tc>
        <w:tc>
          <w:tcPr>
            <w:tcW w:w="180" w:type="dxa"/>
            <w:tcBorders>
              <w:top w:val="nil"/>
              <w:left w:val="nil"/>
              <w:bottom w:val="nil"/>
              <w:right w:val="nil"/>
            </w:tcBorders>
            <w:tcMar>
              <w:top w:w="43" w:type="dxa"/>
              <w:left w:w="0" w:type="dxa"/>
              <w:bottom w:w="0" w:type="dxa"/>
              <w:right w:w="0" w:type="dxa"/>
            </w:tcMar>
            <w:vAlign w:val="bottom"/>
          </w:tcPr>
          <w:p w14:paraId="26AC294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B8AACA" w14:textId="77777777" w:rsidR="0089264D" w:rsidRPr="00B40C4C" w:rsidRDefault="0089264D" w:rsidP="004B5DA0">
            <w:pPr>
              <w:jc w:val="right"/>
            </w:pPr>
          </w:p>
        </w:tc>
      </w:tr>
      <w:tr w:rsidR="00446E55" w:rsidRPr="00B40C4C" w14:paraId="2ACCE2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29EC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6D6C07" w14:textId="77777777" w:rsidR="0089264D" w:rsidRPr="00B40C4C" w:rsidRDefault="0089264D" w:rsidP="009137DA">
            <w:r w:rsidRPr="00B40C4C">
              <w:t>52</w:t>
            </w:r>
          </w:p>
        </w:tc>
        <w:tc>
          <w:tcPr>
            <w:tcW w:w="260" w:type="dxa"/>
            <w:tcBorders>
              <w:top w:val="nil"/>
              <w:left w:val="nil"/>
              <w:bottom w:val="nil"/>
              <w:right w:val="nil"/>
            </w:tcBorders>
            <w:tcMar>
              <w:top w:w="43" w:type="dxa"/>
              <w:left w:w="0" w:type="dxa"/>
              <w:bottom w:w="0" w:type="dxa"/>
              <w:right w:w="0" w:type="dxa"/>
            </w:tcMar>
            <w:vAlign w:val="bottom"/>
          </w:tcPr>
          <w:p w14:paraId="6FD62B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47EBE3" w14:textId="77777777" w:rsidR="0089264D" w:rsidRPr="00B40C4C" w:rsidRDefault="0089264D" w:rsidP="009137DA">
            <w:r w:rsidRPr="00B40C4C">
              <w:t>Overføringer til statlige forvaltningsorganer</w:t>
            </w:r>
          </w:p>
        </w:tc>
        <w:tc>
          <w:tcPr>
            <w:tcW w:w="1380" w:type="dxa"/>
            <w:tcBorders>
              <w:top w:val="nil"/>
              <w:left w:val="nil"/>
              <w:bottom w:val="nil"/>
              <w:right w:val="nil"/>
            </w:tcBorders>
            <w:tcMar>
              <w:top w:w="43" w:type="dxa"/>
              <w:left w:w="0" w:type="dxa"/>
              <w:bottom w:w="0" w:type="dxa"/>
              <w:right w:w="0" w:type="dxa"/>
            </w:tcMar>
            <w:vAlign w:val="bottom"/>
          </w:tcPr>
          <w:p w14:paraId="10311EE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7A9F8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465582" w14:textId="77777777" w:rsidR="0089264D" w:rsidRPr="00B40C4C" w:rsidRDefault="0089264D" w:rsidP="004B5DA0">
            <w:pPr>
              <w:jc w:val="right"/>
            </w:pPr>
            <w:r w:rsidRPr="00B40C4C">
              <w:t>6 008 000</w:t>
            </w:r>
          </w:p>
        </w:tc>
        <w:tc>
          <w:tcPr>
            <w:tcW w:w="180" w:type="dxa"/>
            <w:tcBorders>
              <w:top w:val="nil"/>
              <w:left w:val="nil"/>
              <w:bottom w:val="nil"/>
              <w:right w:val="nil"/>
            </w:tcBorders>
            <w:tcMar>
              <w:top w:w="43" w:type="dxa"/>
              <w:left w:w="0" w:type="dxa"/>
              <w:bottom w:w="0" w:type="dxa"/>
              <w:right w:w="0" w:type="dxa"/>
            </w:tcMar>
            <w:vAlign w:val="bottom"/>
          </w:tcPr>
          <w:p w14:paraId="134B2BC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5DC2D91" w14:textId="77777777" w:rsidR="0089264D" w:rsidRPr="00B40C4C" w:rsidRDefault="0089264D" w:rsidP="004B5DA0">
            <w:pPr>
              <w:jc w:val="right"/>
            </w:pPr>
          </w:p>
        </w:tc>
      </w:tr>
      <w:tr w:rsidR="00446E55" w:rsidRPr="00B40C4C" w14:paraId="2E50423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0EA62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090805" w14:textId="77777777" w:rsidR="0089264D" w:rsidRPr="00B40C4C" w:rsidRDefault="0089264D" w:rsidP="009137DA">
            <w:r w:rsidRPr="00B40C4C">
              <w:t>53</w:t>
            </w:r>
          </w:p>
        </w:tc>
        <w:tc>
          <w:tcPr>
            <w:tcW w:w="260" w:type="dxa"/>
            <w:tcBorders>
              <w:top w:val="nil"/>
              <w:left w:val="nil"/>
              <w:bottom w:val="nil"/>
              <w:right w:val="nil"/>
            </w:tcBorders>
            <w:tcMar>
              <w:top w:w="43" w:type="dxa"/>
              <w:left w:w="0" w:type="dxa"/>
              <w:bottom w:w="0" w:type="dxa"/>
              <w:right w:w="0" w:type="dxa"/>
            </w:tcMar>
            <w:vAlign w:val="bottom"/>
          </w:tcPr>
          <w:p w14:paraId="4785B0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D34AD1" w14:textId="77777777" w:rsidR="0089264D" w:rsidRPr="00B40C4C" w:rsidRDefault="0089264D" w:rsidP="009137DA">
            <w:r w:rsidRPr="00B40C4C">
              <w:t>Risikokapital, NATO innovasjonsfond</w:t>
            </w:r>
          </w:p>
        </w:tc>
        <w:tc>
          <w:tcPr>
            <w:tcW w:w="1380" w:type="dxa"/>
            <w:tcBorders>
              <w:top w:val="nil"/>
              <w:left w:val="nil"/>
              <w:bottom w:val="nil"/>
              <w:right w:val="nil"/>
            </w:tcBorders>
            <w:tcMar>
              <w:top w:w="43" w:type="dxa"/>
              <w:left w:w="0" w:type="dxa"/>
              <w:bottom w:w="0" w:type="dxa"/>
              <w:right w:w="0" w:type="dxa"/>
            </w:tcMar>
            <w:vAlign w:val="bottom"/>
          </w:tcPr>
          <w:p w14:paraId="3AEA313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6E8C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18B60C" w14:textId="77777777" w:rsidR="0089264D" w:rsidRPr="00B40C4C" w:rsidRDefault="0089264D" w:rsidP="004B5DA0">
            <w:pPr>
              <w:jc w:val="right"/>
            </w:pPr>
            <w:r w:rsidRPr="00B40C4C">
              <w:t>13 590 000</w:t>
            </w:r>
          </w:p>
        </w:tc>
        <w:tc>
          <w:tcPr>
            <w:tcW w:w="180" w:type="dxa"/>
            <w:tcBorders>
              <w:top w:val="nil"/>
              <w:left w:val="nil"/>
              <w:bottom w:val="nil"/>
              <w:right w:val="nil"/>
            </w:tcBorders>
            <w:tcMar>
              <w:top w:w="43" w:type="dxa"/>
              <w:left w:w="0" w:type="dxa"/>
              <w:bottom w:w="0" w:type="dxa"/>
              <w:right w:w="0" w:type="dxa"/>
            </w:tcMar>
            <w:vAlign w:val="bottom"/>
          </w:tcPr>
          <w:p w14:paraId="780CD0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A15540" w14:textId="77777777" w:rsidR="0089264D" w:rsidRPr="00B40C4C" w:rsidRDefault="0089264D" w:rsidP="004B5DA0">
            <w:pPr>
              <w:jc w:val="right"/>
            </w:pPr>
          </w:p>
        </w:tc>
      </w:tr>
      <w:tr w:rsidR="00446E55" w:rsidRPr="00B40C4C" w14:paraId="1BC4050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808A9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594B1C"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FA363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1C3A40" w14:textId="77777777" w:rsidR="0089264D" w:rsidRPr="00B40C4C" w:rsidRDefault="0089264D" w:rsidP="009137DA">
            <w:r w:rsidRPr="00B40C4C">
              <w:t>Overføringer til kommuner og fylkeskommuner</w:t>
            </w:r>
          </w:p>
        </w:tc>
        <w:tc>
          <w:tcPr>
            <w:tcW w:w="1380" w:type="dxa"/>
            <w:tcBorders>
              <w:top w:val="nil"/>
              <w:left w:val="nil"/>
              <w:bottom w:val="nil"/>
              <w:right w:val="nil"/>
            </w:tcBorders>
            <w:tcMar>
              <w:top w:w="43" w:type="dxa"/>
              <w:left w:w="0" w:type="dxa"/>
              <w:bottom w:w="0" w:type="dxa"/>
              <w:right w:w="0" w:type="dxa"/>
            </w:tcMar>
            <w:vAlign w:val="bottom"/>
          </w:tcPr>
          <w:p w14:paraId="67F370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247B9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A7387C" w14:textId="77777777" w:rsidR="0089264D" w:rsidRPr="00B40C4C" w:rsidRDefault="0089264D" w:rsidP="004B5DA0">
            <w:pPr>
              <w:jc w:val="right"/>
            </w:pPr>
            <w:r w:rsidRPr="00B40C4C">
              <w:t>2 980 000</w:t>
            </w:r>
          </w:p>
        </w:tc>
        <w:tc>
          <w:tcPr>
            <w:tcW w:w="180" w:type="dxa"/>
            <w:tcBorders>
              <w:top w:val="nil"/>
              <w:left w:val="nil"/>
              <w:bottom w:val="nil"/>
              <w:right w:val="nil"/>
            </w:tcBorders>
            <w:tcMar>
              <w:top w:w="43" w:type="dxa"/>
              <w:left w:w="0" w:type="dxa"/>
              <w:bottom w:w="0" w:type="dxa"/>
              <w:right w:w="0" w:type="dxa"/>
            </w:tcMar>
            <w:vAlign w:val="bottom"/>
          </w:tcPr>
          <w:p w14:paraId="7D2ECF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ECA008" w14:textId="77777777" w:rsidR="0089264D" w:rsidRPr="00B40C4C" w:rsidRDefault="0089264D" w:rsidP="004B5DA0">
            <w:pPr>
              <w:jc w:val="right"/>
            </w:pPr>
          </w:p>
        </w:tc>
      </w:tr>
      <w:tr w:rsidR="00446E55" w:rsidRPr="00B40C4C" w14:paraId="68ACAC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01F1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9E77C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56647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DFCE10" w14:textId="77777777" w:rsidR="0089264D" w:rsidRPr="00B40C4C" w:rsidRDefault="0089264D" w:rsidP="009137DA">
            <w:r w:rsidRPr="00B40C4C">
              <w:t>Overføringer til andre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7F121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9BC5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E2C8D4" w14:textId="77777777" w:rsidR="0089264D" w:rsidRPr="00B40C4C" w:rsidRDefault="0089264D" w:rsidP="004B5DA0">
            <w:pPr>
              <w:jc w:val="right"/>
            </w:pPr>
            <w:r w:rsidRPr="00B40C4C">
              <w:t>94 995 000</w:t>
            </w:r>
          </w:p>
        </w:tc>
        <w:tc>
          <w:tcPr>
            <w:tcW w:w="180" w:type="dxa"/>
            <w:tcBorders>
              <w:top w:val="nil"/>
              <w:left w:val="nil"/>
              <w:bottom w:val="nil"/>
              <w:right w:val="nil"/>
            </w:tcBorders>
            <w:tcMar>
              <w:top w:w="43" w:type="dxa"/>
              <w:left w:w="0" w:type="dxa"/>
              <w:bottom w:w="0" w:type="dxa"/>
              <w:right w:w="0" w:type="dxa"/>
            </w:tcMar>
            <w:vAlign w:val="bottom"/>
          </w:tcPr>
          <w:p w14:paraId="293F4FB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E141F7" w14:textId="77777777" w:rsidR="0089264D" w:rsidRPr="00B40C4C" w:rsidRDefault="0089264D" w:rsidP="004B5DA0">
            <w:pPr>
              <w:jc w:val="right"/>
            </w:pPr>
          </w:p>
        </w:tc>
      </w:tr>
      <w:tr w:rsidR="00446E55" w:rsidRPr="00B40C4C" w14:paraId="2156013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372AD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8569E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63CA2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36C610" w14:textId="77777777" w:rsidR="0089264D" w:rsidRPr="00B40C4C" w:rsidRDefault="0089264D" w:rsidP="009137DA">
            <w:r w:rsidRPr="00B40C4C">
              <w:t>Tilskudd til 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3591E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FA4B3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23F5DC" w14:textId="77777777" w:rsidR="0089264D" w:rsidRPr="00B40C4C" w:rsidRDefault="0089264D" w:rsidP="004B5DA0">
            <w:pPr>
              <w:jc w:val="right"/>
            </w:pPr>
            <w:r w:rsidRPr="00B40C4C">
              <w:t>64 994 000</w:t>
            </w:r>
          </w:p>
        </w:tc>
        <w:tc>
          <w:tcPr>
            <w:tcW w:w="180" w:type="dxa"/>
            <w:tcBorders>
              <w:top w:val="nil"/>
              <w:left w:val="nil"/>
              <w:bottom w:val="nil"/>
              <w:right w:val="nil"/>
            </w:tcBorders>
            <w:tcMar>
              <w:top w:w="43" w:type="dxa"/>
              <w:left w:w="0" w:type="dxa"/>
              <w:bottom w:w="0" w:type="dxa"/>
              <w:right w:w="0" w:type="dxa"/>
            </w:tcMar>
            <w:vAlign w:val="bottom"/>
          </w:tcPr>
          <w:p w14:paraId="539BEF6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3B631D" w14:textId="77777777" w:rsidR="0089264D" w:rsidRPr="00B40C4C" w:rsidRDefault="0089264D" w:rsidP="004B5DA0">
            <w:pPr>
              <w:jc w:val="right"/>
            </w:pPr>
          </w:p>
        </w:tc>
      </w:tr>
      <w:tr w:rsidR="00446E55" w:rsidRPr="00B40C4C" w14:paraId="04E98F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B795E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3933DA"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F871D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91A83C" w14:textId="77777777" w:rsidR="0089264D" w:rsidRPr="00B40C4C" w:rsidRDefault="0089264D" w:rsidP="009137DA">
            <w:r w:rsidRPr="00B40C4C">
              <w:t>Forskning og utvikling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7EFF6D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DE59D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2A94D6" w14:textId="77777777" w:rsidR="0089264D" w:rsidRPr="00B40C4C" w:rsidRDefault="0089264D" w:rsidP="004B5DA0">
            <w:pPr>
              <w:jc w:val="right"/>
            </w:pPr>
            <w:r w:rsidRPr="00B40C4C">
              <w:t>160 744 000</w:t>
            </w:r>
          </w:p>
        </w:tc>
        <w:tc>
          <w:tcPr>
            <w:tcW w:w="180" w:type="dxa"/>
            <w:tcBorders>
              <w:top w:val="nil"/>
              <w:left w:val="nil"/>
              <w:bottom w:val="nil"/>
              <w:right w:val="nil"/>
            </w:tcBorders>
            <w:tcMar>
              <w:top w:w="43" w:type="dxa"/>
              <w:left w:w="0" w:type="dxa"/>
              <w:bottom w:w="0" w:type="dxa"/>
              <w:right w:w="0" w:type="dxa"/>
            </w:tcMar>
            <w:vAlign w:val="bottom"/>
          </w:tcPr>
          <w:p w14:paraId="589C7A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15945E" w14:textId="77777777" w:rsidR="0089264D" w:rsidRPr="00B40C4C" w:rsidRDefault="0089264D" w:rsidP="004B5DA0">
            <w:pPr>
              <w:jc w:val="right"/>
            </w:pPr>
          </w:p>
        </w:tc>
      </w:tr>
      <w:tr w:rsidR="00446E55" w:rsidRPr="00B40C4C" w14:paraId="6746E79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F2A41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30F917"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68D0E4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CED071" w14:textId="77777777" w:rsidR="0089264D" w:rsidRPr="00B40C4C" w:rsidRDefault="0089264D" w:rsidP="009137DA">
            <w:r w:rsidRPr="00B40C4C">
              <w:t>Norges tilskudd til NATOs og internasjonale driftsbudsjetter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91F52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9C604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72607D7" w14:textId="77777777" w:rsidR="0089264D" w:rsidRPr="00B40C4C" w:rsidRDefault="0089264D" w:rsidP="004B5DA0">
            <w:pPr>
              <w:jc w:val="right"/>
            </w:pPr>
            <w:r w:rsidRPr="00B40C4C">
              <w:t>1 943 649 000</w:t>
            </w:r>
          </w:p>
        </w:tc>
        <w:tc>
          <w:tcPr>
            <w:tcW w:w="180" w:type="dxa"/>
            <w:tcBorders>
              <w:top w:val="nil"/>
              <w:left w:val="nil"/>
              <w:bottom w:val="nil"/>
              <w:right w:val="nil"/>
            </w:tcBorders>
            <w:tcMar>
              <w:top w:w="43" w:type="dxa"/>
              <w:left w:w="0" w:type="dxa"/>
              <w:bottom w:w="0" w:type="dxa"/>
              <w:right w:w="0" w:type="dxa"/>
            </w:tcMar>
            <w:vAlign w:val="bottom"/>
          </w:tcPr>
          <w:p w14:paraId="4907959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030E43" w14:textId="77777777" w:rsidR="0089264D" w:rsidRPr="00B40C4C" w:rsidRDefault="0089264D" w:rsidP="004B5DA0">
            <w:pPr>
              <w:jc w:val="right"/>
            </w:pPr>
          </w:p>
        </w:tc>
      </w:tr>
      <w:tr w:rsidR="00446E55" w:rsidRPr="00B40C4C" w14:paraId="54319B16"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262FA8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5E5C1C"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78005C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DE6CBE" w14:textId="77777777" w:rsidR="0089264D" w:rsidRPr="00B40C4C" w:rsidRDefault="0089264D" w:rsidP="009137DA">
            <w:r w:rsidRPr="00B40C4C">
              <w:t>Militær støtte til Ukraina</w:t>
            </w:r>
            <w:r w:rsidRPr="00B40C4C">
              <w:rPr>
                <w:rStyle w:val="kursiv"/>
              </w:rPr>
              <w:t>, kan overføres, kan nyttes under kap. 1710, post 1 og 47, kap. 1720, post 1 og kap. 1760, post 1 og 45</w:t>
            </w:r>
          </w:p>
        </w:tc>
        <w:tc>
          <w:tcPr>
            <w:tcW w:w="1380" w:type="dxa"/>
            <w:tcBorders>
              <w:top w:val="nil"/>
              <w:left w:val="nil"/>
              <w:bottom w:val="nil"/>
              <w:right w:val="nil"/>
            </w:tcBorders>
            <w:tcMar>
              <w:top w:w="43" w:type="dxa"/>
              <w:left w:w="0" w:type="dxa"/>
              <w:bottom w:w="0" w:type="dxa"/>
              <w:right w:w="0" w:type="dxa"/>
            </w:tcMar>
            <w:vAlign w:val="bottom"/>
          </w:tcPr>
          <w:p w14:paraId="2FFE88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D5904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0DCA23" w14:textId="77777777" w:rsidR="0089264D" w:rsidRPr="00B40C4C" w:rsidRDefault="0089264D" w:rsidP="004B5DA0">
            <w:pPr>
              <w:jc w:val="right"/>
            </w:pPr>
            <w:r w:rsidRPr="00B40C4C">
              <w:t>2 006 150 000</w:t>
            </w:r>
          </w:p>
        </w:tc>
        <w:tc>
          <w:tcPr>
            <w:tcW w:w="180" w:type="dxa"/>
            <w:tcBorders>
              <w:top w:val="nil"/>
              <w:left w:val="nil"/>
              <w:bottom w:val="nil"/>
              <w:right w:val="nil"/>
            </w:tcBorders>
            <w:tcMar>
              <w:top w:w="43" w:type="dxa"/>
              <w:left w:w="0" w:type="dxa"/>
              <w:bottom w:w="0" w:type="dxa"/>
              <w:right w:w="0" w:type="dxa"/>
            </w:tcMar>
            <w:vAlign w:val="bottom"/>
          </w:tcPr>
          <w:p w14:paraId="3A109D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A7E8E9B" w14:textId="77777777" w:rsidR="0089264D" w:rsidRPr="00B40C4C" w:rsidRDefault="0089264D" w:rsidP="004B5DA0">
            <w:pPr>
              <w:jc w:val="right"/>
            </w:pPr>
          </w:p>
        </w:tc>
      </w:tr>
      <w:tr w:rsidR="00446E55" w:rsidRPr="00B40C4C" w14:paraId="72C344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177F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820EB0"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367A45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CC688E" w14:textId="77777777" w:rsidR="0089264D" w:rsidRPr="00B40C4C" w:rsidRDefault="0089264D" w:rsidP="009137DA">
            <w:r w:rsidRPr="00B40C4C">
              <w:t>Kapitalinnskudd, NATO innovasjonsfond</w:t>
            </w:r>
          </w:p>
        </w:tc>
        <w:tc>
          <w:tcPr>
            <w:tcW w:w="1380" w:type="dxa"/>
            <w:tcBorders>
              <w:top w:val="nil"/>
              <w:left w:val="nil"/>
              <w:bottom w:val="nil"/>
              <w:right w:val="nil"/>
            </w:tcBorders>
            <w:tcMar>
              <w:top w:w="43" w:type="dxa"/>
              <w:left w:w="0" w:type="dxa"/>
              <w:bottom w:w="0" w:type="dxa"/>
              <w:right w:w="0" w:type="dxa"/>
            </w:tcMar>
            <w:vAlign w:val="bottom"/>
          </w:tcPr>
          <w:p w14:paraId="3BD3D9F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5EA6E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F3616FB" w14:textId="77777777" w:rsidR="0089264D" w:rsidRPr="00B40C4C" w:rsidRDefault="0089264D" w:rsidP="004B5DA0">
            <w:pPr>
              <w:jc w:val="right"/>
            </w:pPr>
            <w:r w:rsidRPr="00B40C4C">
              <w:t>24 180 000</w:t>
            </w:r>
          </w:p>
        </w:tc>
        <w:tc>
          <w:tcPr>
            <w:tcW w:w="180" w:type="dxa"/>
            <w:tcBorders>
              <w:top w:val="nil"/>
              <w:left w:val="nil"/>
              <w:bottom w:val="nil"/>
              <w:right w:val="nil"/>
            </w:tcBorders>
            <w:tcMar>
              <w:top w:w="43" w:type="dxa"/>
              <w:left w:w="0" w:type="dxa"/>
              <w:bottom w:w="0" w:type="dxa"/>
              <w:right w:w="0" w:type="dxa"/>
            </w:tcMar>
            <w:vAlign w:val="bottom"/>
          </w:tcPr>
          <w:p w14:paraId="691C68F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F36DAD" w14:textId="77777777" w:rsidR="0089264D" w:rsidRPr="00B40C4C" w:rsidRDefault="0089264D" w:rsidP="004B5DA0">
            <w:pPr>
              <w:jc w:val="right"/>
            </w:pPr>
            <w:r w:rsidRPr="00B40C4C">
              <w:t>5 860 768 000</w:t>
            </w:r>
          </w:p>
        </w:tc>
      </w:tr>
      <w:tr w:rsidR="00446E55" w:rsidRPr="00B40C4C" w14:paraId="187293A6" w14:textId="77777777" w:rsidTr="008C2AB1">
        <w:trPr>
          <w:trHeight w:val="240"/>
        </w:trPr>
        <w:tc>
          <w:tcPr>
            <w:tcW w:w="567" w:type="dxa"/>
            <w:tcBorders>
              <w:top w:val="nil"/>
              <w:left w:val="nil"/>
              <w:bottom w:val="nil"/>
            </w:tcBorders>
            <w:tcMar>
              <w:top w:w="43" w:type="dxa"/>
              <w:left w:w="0" w:type="dxa"/>
              <w:bottom w:w="0" w:type="dxa"/>
              <w:right w:w="0" w:type="dxa"/>
            </w:tcMar>
          </w:tcPr>
          <w:p w14:paraId="481BC413" w14:textId="77777777" w:rsidR="0089264D" w:rsidRPr="00B40C4C" w:rsidRDefault="0089264D" w:rsidP="009137DA">
            <w:r w:rsidRPr="00B40C4C">
              <w:t>1710</w:t>
            </w:r>
          </w:p>
        </w:tc>
        <w:tc>
          <w:tcPr>
            <w:tcW w:w="260" w:type="dxa"/>
            <w:tcBorders>
              <w:top w:val="nil"/>
              <w:left w:val="nil"/>
              <w:bottom w:val="nil"/>
              <w:right w:val="nil"/>
            </w:tcBorders>
            <w:tcMar>
              <w:top w:w="43" w:type="dxa"/>
              <w:left w:w="0" w:type="dxa"/>
              <w:bottom w:w="0" w:type="dxa"/>
              <w:right w:w="0" w:type="dxa"/>
            </w:tcMar>
            <w:vAlign w:val="bottom"/>
          </w:tcPr>
          <w:p w14:paraId="6C3DE7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DDB17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317965" w14:textId="77777777" w:rsidR="0089264D" w:rsidRPr="00B40C4C" w:rsidRDefault="0089264D" w:rsidP="009137DA">
            <w:r w:rsidRPr="00B40C4C">
              <w:t>Forsvarsbygg og nybygg og nyanlegg:</w:t>
            </w:r>
          </w:p>
        </w:tc>
        <w:tc>
          <w:tcPr>
            <w:tcW w:w="1380" w:type="dxa"/>
            <w:tcBorders>
              <w:top w:val="nil"/>
              <w:left w:val="nil"/>
              <w:bottom w:val="nil"/>
              <w:right w:val="nil"/>
            </w:tcBorders>
            <w:tcMar>
              <w:top w:w="43" w:type="dxa"/>
              <w:left w:w="0" w:type="dxa"/>
              <w:bottom w:w="0" w:type="dxa"/>
              <w:right w:w="0" w:type="dxa"/>
            </w:tcMar>
            <w:vAlign w:val="bottom"/>
          </w:tcPr>
          <w:p w14:paraId="7A0B0E8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392E2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AD6C2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1B256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75D4D3" w14:textId="77777777" w:rsidR="0089264D" w:rsidRPr="00B40C4C" w:rsidRDefault="0089264D" w:rsidP="004B5DA0">
            <w:pPr>
              <w:jc w:val="right"/>
            </w:pPr>
          </w:p>
        </w:tc>
      </w:tr>
      <w:tr w:rsidR="00446E55" w:rsidRPr="00B40C4C" w14:paraId="3C180A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96F7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A1220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0A2E8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CC5854" w14:textId="77777777" w:rsidR="0089264D" w:rsidRPr="00B40C4C" w:rsidRDefault="0089264D" w:rsidP="009137DA">
            <w:r w:rsidRPr="00B40C4C">
              <w:t>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E655E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1F9ECE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01F711" w14:textId="77777777" w:rsidR="0089264D" w:rsidRPr="00B40C4C" w:rsidRDefault="0089264D" w:rsidP="004B5DA0">
            <w:pPr>
              <w:jc w:val="right"/>
            </w:pPr>
            <w:r w:rsidRPr="00B40C4C">
              <w:t>7 400 174 000</w:t>
            </w:r>
          </w:p>
        </w:tc>
        <w:tc>
          <w:tcPr>
            <w:tcW w:w="180" w:type="dxa"/>
            <w:tcBorders>
              <w:top w:val="nil"/>
              <w:left w:val="nil"/>
              <w:bottom w:val="nil"/>
              <w:right w:val="nil"/>
            </w:tcBorders>
            <w:tcMar>
              <w:top w:w="43" w:type="dxa"/>
              <w:left w:w="0" w:type="dxa"/>
              <w:bottom w:w="0" w:type="dxa"/>
              <w:right w:w="0" w:type="dxa"/>
            </w:tcMar>
            <w:vAlign w:val="bottom"/>
          </w:tcPr>
          <w:p w14:paraId="627013E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0B85EC3" w14:textId="77777777" w:rsidR="0089264D" w:rsidRPr="00B40C4C" w:rsidRDefault="0089264D" w:rsidP="004B5DA0">
            <w:pPr>
              <w:jc w:val="right"/>
            </w:pPr>
          </w:p>
        </w:tc>
      </w:tr>
      <w:tr w:rsidR="00446E55" w:rsidRPr="00B40C4C" w14:paraId="000C2A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4A2D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B4B0DB" w14:textId="77777777" w:rsidR="0089264D" w:rsidRPr="00B40C4C" w:rsidRDefault="0089264D" w:rsidP="009137DA">
            <w:r w:rsidRPr="00B40C4C">
              <w:t>47</w:t>
            </w:r>
          </w:p>
        </w:tc>
        <w:tc>
          <w:tcPr>
            <w:tcW w:w="260" w:type="dxa"/>
            <w:tcBorders>
              <w:top w:val="nil"/>
              <w:left w:val="nil"/>
              <w:bottom w:val="nil"/>
              <w:right w:val="nil"/>
            </w:tcBorders>
            <w:tcMar>
              <w:top w:w="43" w:type="dxa"/>
              <w:left w:w="0" w:type="dxa"/>
              <w:bottom w:w="0" w:type="dxa"/>
              <w:right w:w="0" w:type="dxa"/>
            </w:tcMar>
            <w:vAlign w:val="bottom"/>
          </w:tcPr>
          <w:p w14:paraId="4FF185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937B60" w14:textId="77777777" w:rsidR="0089264D" w:rsidRPr="00B40C4C" w:rsidRDefault="0089264D" w:rsidP="009137DA">
            <w:r w:rsidRPr="00B40C4C">
              <w:t>Nybygg og nyanlegg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7F1146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A8771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7ED14EE" w14:textId="77777777" w:rsidR="0089264D" w:rsidRPr="00B40C4C" w:rsidRDefault="0089264D" w:rsidP="004B5DA0">
            <w:pPr>
              <w:jc w:val="right"/>
            </w:pPr>
            <w:r w:rsidRPr="00B40C4C">
              <w:t>5 892 441 000</w:t>
            </w:r>
          </w:p>
        </w:tc>
        <w:tc>
          <w:tcPr>
            <w:tcW w:w="180" w:type="dxa"/>
            <w:tcBorders>
              <w:top w:val="nil"/>
              <w:left w:val="nil"/>
              <w:bottom w:val="nil"/>
              <w:right w:val="nil"/>
            </w:tcBorders>
            <w:tcMar>
              <w:top w:w="43" w:type="dxa"/>
              <w:left w:w="0" w:type="dxa"/>
              <w:bottom w:w="0" w:type="dxa"/>
              <w:right w:w="0" w:type="dxa"/>
            </w:tcMar>
            <w:vAlign w:val="bottom"/>
          </w:tcPr>
          <w:p w14:paraId="7D48C00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FCD1DE" w14:textId="77777777" w:rsidR="0089264D" w:rsidRPr="00B40C4C" w:rsidRDefault="0089264D" w:rsidP="004B5DA0">
            <w:pPr>
              <w:jc w:val="right"/>
            </w:pPr>
            <w:r w:rsidRPr="00B40C4C">
              <w:t>13 292 615 000</w:t>
            </w:r>
          </w:p>
        </w:tc>
      </w:tr>
      <w:tr w:rsidR="00446E55" w:rsidRPr="00B40C4C" w14:paraId="2B76FCF7" w14:textId="77777777" w:rsidTr="008C2AB1">
        <w:trPr>
          <w:trHeight w:val="240"/>
        </w:trPr>
        <w:tc>
          <w:tcPr>
            <w:tcW w:w="567" w:type="dxa"/>
            <w:tcBorders>
              <w:top w:val="nil"/>
              <w:left w:val="nil"/>
              <w:bottom w:val="nil"/>
            </w:tcBorders>
            <w:tcMar>
              <w:top w:w="43" w:type="dxa"/>
              <w:left w:w="0" w:type="dxa"/>
              <w:bottom w:w="0" w:type="dxa"/>
              <w:right w:w="0" w:type="dxa"/>
            </w:tcMar>
          </w:tcPr>
          <w:p w14:paraId="6DC1D6DF" w14:textId="77777777" w:rsidR="0089264D" w:rsidRPr="00B40C4C" w:rsidRDefault="0089264D" w:rsidP="009137DA">
            <w:r w:rsidRPr="00B40C4C">
              <w:t>1716</w:t>
            </w:r>
          </w:p>
        </w:tc>
        <w:tc>
          <w:tcPr>
            <w:tcW w:w="260" w:type="dxa"/>
            <w:tcBorders>
              <w:top w:val="nil"/>
              <w:left w:val="nil"/>
              <w:bottom w:val="nil"/>
              <w:right w:val="nil"/>
            </w:tcBorders>
            <w:tcMar>
              <w:top w:w="43" w:type="dxa"/>
              <w:left w:w="0" w:type="dxa"/>
              <w:bottom w:w="0" w:type="dxa"/>
              <w:right w:w="0" w:type="dxa"/>
            </w:tcMar>
            <w:vAlign w:val="bottom"/>
          </w:tcPr>
          <w:p w14:paraId="405D25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81A8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20CF2F" w14:textId="77777777" w:rsidR="0089264D" w:rsidRPr="00B40C4C" w:rsidRDefault="0089264D" w:rsidP="009137DA">
            <w:r w:rsidRPr="00B40C4C">
              <w:t>Forsvarets forskningsinstitutt:</w:t>
            </w:r>
          </w:p>
        </w:tc>
        <w:tc>
          <w:tcPr>
            <w:tcW w:w="1380" w:type="dxa"/>
            <w:tcBorders>
              <w:top w:val="nil"/>
              <w:left w:val="nil"/>
              <w:bottom w:val="nil"/>
              <w:right w:val="nil"/>
            </w:tcBorders>
            <w:tcMar>
              <w:top w:w="43" w:type="dxa"/>
              <w:left w:w="0" w:type="dxa"/>
              <w:bottom w:w="0" w:type="dxa"/>
              <w:right w:w="0" w:type="dxa"/>
            </w:tcMar>
            <w:vAlign w:val="bottom"/>
          </w:tcPr>
          <w:p w14:paraId="1AB904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EBDF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1E28A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D60E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F53ECD" w14:textId="77777777" w:rsidR="0089264D" w:rsidRPr="00B40C4C" w:rsidRDefault="0089264D" w:rsidP="004B5DA0">
            <w:pPr>
              <w:jc w:val="right"/>
            </w:pPr>
          </w:p>
        </w:tc>
      </w:tr>
      <w:tr w:rsidR="00446E55" w:rsidRPr="00B40C4C" w14:paraId="77DA4C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D355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C94B998" w14:textId="77777777" w:rsidR="0089264D" w:rsidRPr="00B40C4C" w:rsidRDefault="0089264D" w:rsidP="009137DA">
            <w:r w:rsidRPr="00B40C4C">
              <w:t>51</w:t>
            </w:r>
          </w:p>
        </w:tc>
        <w:tc>
          <w:tcPr>
            <w:tcW w:w="260" w:type="dxa"/>
            <w:tcBorders>
              <w:top w:val="nil"/>
              <w:left w:val="nil"/>
              <w:bottom w:val="nil"/>
              <w:right w:val="nil"/>
            </w:tcBorders>
            <w:tcMar>
              <w:top w:w="43" w:type="dxa"/>
              <w:left w:w="0" w:type="dxa"/>
              <w:bottom w:w="0" w:type="dxa"/>
              <w:right w:w="0" w:type="dxa"/>
            </w:tcMar>
            <w:vAlign w:val="bottom"/>
          </w:tcPr>
          <w:p w14:paraId="50A0DB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044654" w14:textId="77777777" w:rsidR="0089264D" w:rsidRPr="00B40C4C" w:rsidRDefault="0089264D" w:rsidP="009137DA">
            <w:r w:rsidRPr="00B40C4C">
              <w:t>Tilskudd til Forsvarets forskningsinstitutt</w:t>
            </w:r>
          </w:p>
        </w:tc>
        <w:tc>
          <w:tcPr>
            <w:tcW w:w="1380" w:type="dxa"/>
            <w:tcBorders>
              <w:top w:val="nil"/>
              <w:left w:val="nil"/>
              <w:bottom w:val="nil"/>
              <w:right w:val="nil"/>
            </w:tcBorders>
            <w:tcMar>
              <w:top w:w="43" w:type="dxa"/>
              <w:left w:w="0" w:type="dxa"/>
              <w:bottom w:w="0" w:type="dxa"/>
              <w:right w:w="0" w:type="dxa"/>
            </w:tcMar>
            <w:vAlign w:val="bottom"/>
          </w:tcPr>
          <w:p w14:paraId="2D0AD2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2F6FA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DDC4F0A" w14:textId="77777777" w:rsidR="0089264D" w:rsidRPr="00B40C4C" w:rsidRDefault="0089264D" w:rsidP="004B5DA0">
            <w:pPr>
              <w:jc w:val="right"/>
            </w:pPr>
            <w:r w:rsidRPr="00B40C4C">
              <w:t>352 701 000</w:t>
            </w:r>
          </w:p>
        </w:tc>
        <w:tc>
          <w:tcPr>
            <w:tcW w:w="180" w:type="dxa"/>
            <w:tcBorders>
              <w:top w:val="nil"/>
              <w:left w:val="nil"/>
              <w:bottom w:val="nil"/>
              <w:right w:val="nil"/>
            </w:tcBorders>
            <w:tcMar>
              <w:top w:w="43" w:type="dxa"/>
              <w:left w:w="0" w:type="dxa"/>
              <w:bottom w:w="0" w:type="dxa"/>
              <w:right w:w="0" w:type="dxa"/>
            </w:tcMar>
            <w:vAlign w:val="bottom"/>
          </w:tcPr>
          <w:p w14:paraId="27D0EA8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C22A37" w14:textId="77777777" w:rsidR="0089264D" w:rsidRPr="00B40C4C" w:rsidRDefault="0089264D" w:rsidP="004B5DA0">
            <w:pPr>
              <w:jc w:val="right"/>
            </w:pPr>
            <w:r w:rsidRPr="00B40C4C">
              <w:t>352 701 000</w:t>
            </w:r>
          </w:p>
        </w:tc>
      </w:tr>
      <w:tr w:rsidR="00446E55" w:rsidRPr="00B40C4C" w14:paraId="6DE671DE" w14:textId="77777777" w:rsidTr="008C2AB1">
        <w:trPr>
          <w:trHeight w:val="240"/>
        </w:trPr>
        <w:tc>
          <w:tcPr>
            <w:tcW w:w="567" w:type="dxa"/>
            <w:tcBorders>
              <w:top w:val="nil"/>
              <w:left w:val="nil"/>
              <w:bottom w:val="nil"/>
            </w:tcBorders>
            <w:tcMar>
              <w:top w:w="43" w:type="dxa"/>
              <w:left w:w="0" w:type="dxa"/>
              <w:bottom w:w="0" w:type="dxa"/>
              <w:right w:w="0" w:type="dxa"/>
            </w:tcMar>
          </w:tcPr>
          <w:p w14:paraId="0CB2161D" w14:textId="77777777" w:rsidR="0089264D" w:rsidRPr="00B40C4C" w:rsidRDefault="0089264D" w:rsidP="009137DA">
            <w:r w:rsidRPr="00B40C4C">
              <w:t>1720</w:t>
            </w:r>
          </w:p>
        </w:tc>
        <w:tc>
          <w:tcPr>
            <w:tcW w:w="260" w:type="dxa"/>
            <w:tcBorders>
              <w:top w:val="nil"/>
              <w:left w:val="nil"/>
              <w:bottom w:val="nil"/>
              <w:right w:val="nil"/>
            </w:tcBorders>
            <w:tcMar>
              <w:top w:w="43" w:type="dxa"/>
              <w:left w:w="0" w:type="dxa"/>
              <w:bottom w:w="0" w:type="dxa"/>
              <w:right w:w="0" w:type="dxa"/>
            </w:tcMar>
            <w:vAlign w:val="bottom"/>
          </w:tcPr>
          <w:p w14:paraId="270712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59D8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CAF3FB" w14:textId="77777777" w:rsidR="0089264D" w:rsidRPr="00B40C4C" w:rsidRDefault="0089264D" w:rsidP="009137DA">
            <w:r w:rsidRPr="00B40C4C">
              <w:t>Forsvaret:</w:t>
            </w:r>
          </w:p>
        </w:tc>
        <w:tc>
          <w:tcPr>
            <w:tcW w:w="1380" w:type="dxa"/>
            <w:tcBorders>
              <w:top w:val="nil"/>
              <w:left w:val="nil"/>
              <w:bottom w:val="nil"/>
              <w:right w:val="nil"/>
            </w:tcBorders>
            <w:tcMar>
              <w:top w:w="43" w:type="dxa"/>
              <w:left w:w="0" w:type="dxa"/>
              <w:bottom w:w="0" w:type="dxa"/>
              <w:right w:w="0" w:type="dxa"/>
            </w:tcMar>
            <w:vAlign w:val="bottom"/>
          </w:tcPr>
          <w:p w14:paraId="6EFEDC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58E9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01B36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44B63B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3CFDED" w14:textId="77777777" w:rsidR="0089264D" w:rsidRPr="00B40C4C" w:rsidRDefault="0089264D" w:rsidP="004B5DA0">
            <w:pPr>
              <w:jc w:val="right"/>
            </w:pPr>
          </w:p>
        </w:tc>
      </w:tr>
      <w:tr w:rsidR="00446E55" w:rsidRPr="00B40C4C" w14:paraId="529D94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AB4C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AC72B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CBA82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2740F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6EF3F2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B8C56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7AC8D5" w14:textId="77777777" w:rsidR="0089264D" w:rsidRPr="00B40C4C" w:rsidRDefault="0089264D" w:rsidP="004B5DA0">
            <w:pPr>
              <w:jc w:val="right"/>
            </w:pPr>
            <w:r w:rsidRPr="00B40C4C">
              <w:t>46 539 225 000</w:t>
            </w:r>
          </w:p>
        </w:tc>
        <w:tc>
          <w:tcPr>
            <w:tcW w:w="180" w:type="dxa"/>
            <w:tcBorders>
              <w:top w:val="nil"/>
              <w:left w:val="nil"/>
              <w:bottom w:val="nil"/>
              <w:right w:val="nil"/>
            </w:tcBorders>
            <w:tcMar>
              <w:top w:w="43" w:type="dxa"/>
              <w:left w:w="0" w:type="dxa"/>
              <w:bottom w:w="0" w:type="dxa"/>
              <w:right w:w="0" w:type="dxa"/>
            </w:tcMar>
            <w:vAlign w:val="bottom"/>
          </w:tcPr>
          <w:p w14:paraId="17774BE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A6A891" w14:textId="77777777" w:rsidR="0089264D" w:rsidRPr="00B40C4C" w:rsidRDefault="0089264D" w:rsidP="004B5DA0">
            <w:pPr>
              <w:jc w:val="right"/>
            </w:pPr>
          </w:p>
        </w:tc>
      </w:tr>
      <w:tr w:rsidR="00446E55" w:rsidRPr="00B40C4C" w14:paraId="5CA604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256B3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2FA23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56EE4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4044FB" w14:textId="77777777" w:rsidR="0089264D" w:rsidRPr="00B40C4C" w:rsidRDefault="0089264D" w:rsidP="009137DA">
            <w:r w:rsidRPr="00B40C4C">
              <w:t>Overføringer til andre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EA34C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BB3D0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F21A7B6" w14:textId="77777777" w:rsidR="0089264D" w:rsidRPr="00B40C4C" w:rsidRDefault="0089264D" w:rsidP="004B5DA0">
            <w:pPr>
              <w:jc w:val="right"/>
            </w:pPr>
            <w:r w:rsidRPr="00B40C4C">
              <w:t>49 500 000</w:t>
            </w:r>
          </w:p>
        </w:tc>
        <w:tc>
          <w:tcPr>
            <w:tcW w:w="180" w:type="dxa"/>
            <w:tcBorders>
              <w:top w:val="nil"/>
              <w:left w:val="nil"/>
              <w:bottom w:val="nil"/>
              <w:right w:val="nil"/>
            </w:tcBorders>
            <w:tcMar>
              <w:top w:w="43" w:type="dxa"/>
              <w:left w:w="0" w:type="dxa"/>
              <w:bottom w:w="0" w:type="dxa"/>
              <w:right w:w="0" w:type="dxa"/>
            </w:tcMar>
            <w:vAlign w:val="bottom"/>
          </w:tcPr>
          <w:p w14:paraId="092BCD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71E689" w14:textId="77777777" w:rsidR="0089264D" w:rsidRPr="00B40C4C" w:rsidRDefault="0089264D" w:rsidP="004B5DA0">
            <w:pPr>
              <w:jc w:val="right"/>
            </w:pPr>
            <w:r w:rsidRPr="00B40C4C">
              <w:t>46 588 725 000</w:t>
            </w:r>
          </w:p>
        </w:tc>
      </w:tr>
      <w:tr w:rsidR="00446E55" w:rsidRPr="00B40C4C" w14:paraId="7A2F7E06" w14:textId="77777777" w:rsidTr="008C2AB1">
        <w:trPr>
          <w:trHeight w:val="240"/>
        </w:trPr>
        <w:tc>
          <w:tcPr>
            <w:tcW w:w="567" w:type="dxa"/>
            <w:tcBorders>
              <w:top w:val="nil"/>
              <w:left w:val="nil"/>
              <w:bottom w:val="nil"/>
            </w:tcBorders>
            <w:tcMar>
              <w:top w:w="43" w:type="dxa"/>
              <w:left w:w="0" w:type="dxa"/>
              <w:bottom w:w="0" w:type="dxa"/>
              <w:right w:w="0" w:type="dxa"/>
            </w:tcMar>
          </w:tcPr>
          <w:p w14:paraId="6810A0F2" w14:textId="77777777" w:rsidR="0089264D" w:rsidRPr="00B40C4C" w:rsidRDefault="0089264D" w:rsidP="009137DA">
            <w:r w:rsidRPr="00B40C4C">
              <w:t>1730</w:t>
            </w:r>
          </w:p>
        </w:tc>
        <w:tc>
          <w:tcPr>
            <w:tcW w:w="260" w:type="dxa"/>
            <w:tcBorders>
              <w:top w:val="nil"/>
              <w:left w:val="nil"/>
              <w:bottom w:val="nil"/>
              <w:right w:val="nil"/>
            </w:tcBorders>
            <w:tcMar>
              <w:top w:w="43" w:type="dxa"/>
              <w:left w:w="0" w:type="dxa"/>
              <w:bottom w:w="0" w:type="dxa"/>
              <w:right w:w="0" w:type="dxa"/>
            </w:tcMar>
            <w:vAlign w:val="bottom"/>
          </w:tcPr>
          <w:p w14:paraId="60FB5F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6878C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2E3F51" w14:textId="77777777" w:rsidR="0089264D" w:rsidRPr="00B40C4C" w:rsidRDefault="0089264D" w:rsidP="009137DA">
            <w:r w:rsidRPr="00B40C4C">
              <w:t>Forsvarshistorisk museum:</w:t>
            </w:r>
          </w:p>
        </w:tc>
        <w:tc>
          <w:tcPr>
            <w:tcW w:w="1380" w:type="dxa"/>
            <w:tcBorders>
              <w:top w:val="nil"/>
              <w:left w:val="nil"/>
              <w:bottom w:val="nil"/>
              <w:right w:val="nil"/>
            </w:tcBorders>
            <w:tcMar>
              <w:top w:w="43" w:type="dxa"/>
              <w:left w:w="0" w:type="dxa"/>
              <w:bottom w:w="0" w:type="dxa"/>
              <w:right w:w="0" w:type="dxa"/>
            </w:tcMar>
            <w:vAlign w:val="bottom"/>
          </w:tcPr>
          <w:p w14:paraId="3E3FE3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041CF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D735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32E5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9917B6" w14:textId="77777777" w:rsidR="0089264D" w:rsidRPr="00B40C4C" w:rsidRDefault="0089264D" w:rsidP="004B5DA0">
            <w:pPr>
              <w:jc w:val="right"/>
            </w:pPr>
          </w:p>
        </w:tc>
      </w:tr>
      <w:tr w:rsidR="00446E55" w:rsidRPr="00B40C4C" w14:paraId="6283ABA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02B5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F4EDD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C54C2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B92BBD"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3CCFD4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0C302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A0CFB1" w14:textId="77777777" w:rsidR="0089264D" w:rsidRPr="00B40C4C" w:rsidRDefault="0089264D" w:rsidP="004B5DA0">
            <w:pPr>
              <w:jc w:val="right"/>
            </w:pPr>
            <w:r w:rsidRPr="00B40C4C">
              <w:t>176 113 000</w:t>
            </w:r>
          </w:p>
        </w:tc>
        <w:tc>
          <w:tcPr>
            <w:tcW w:w="180" w:type="dxa"/>
            <w:tcBorders>
              <w:top w:val="nil"/>
              <w:left w:val="nil"/>
              <w:bottom w:val="nil"/>
              <w:right w:val="nil"/>
            </w:tcBorders>
            <w:tcMar>
              <w:top w:w="43" w:type="dxa"/>
              <w:left w:w="0" w:type="dxa"/>
              <w:bottom w:w="0" w:type="dxa"/>
              <w:right w:w="0" w:type="dxa"/>
            </w:tcMar>
            <w:vAlign w:val="bottom"/>
          </w:tcPr>
          <w:p w14:paraId="164C8C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BB8901" w14:textId="77777777" w:rsidR="0089264D" w:rsidRPr="00B40C4C" w:rsidRDefault="0089264D" w:rsidP="004B5DA0">
            <w:pPr>
              <w:jc w:val="right"/>
            </w:pPr>
          </w:p>
        </w:tc>
      </w:tr>
      <w:tr w:rsidR="00446E55" w:rsidRPr="00B40C4C" w14:paraId="6459FA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5CF9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E2B9F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A05E0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815952" w14:textId="77777777" w:rsidR="0089264D" w:rsidRPr="00B40C4C" w:rsidRDefault="0089264D" w:rsidP="009137DA">
            <w:r w:rsidRPr="00B40C4C">
              <w:t>Overføringer til andre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4C97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4B95A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B90FE6" w14:textId="77777777" w:rsidR="0089264D" w:rsidRPr="00B40C4C" w:rsidRDefault="0089264D" w:rsidP="004B5DA0">
            <w:pPr>
              <w:jc w:val="right"/>
            </w:pPr>
            <w:r w:rsidRPr="00B40C4C">
              <w:t>2 575 000</w:t>
            </w:r>
          </w:p>
        </w:tc>
        <w:tc>
          <w:tcPr>
            <w:tcW w:w="180" w:type="dxa"/>
            <w:tcBorders>
              <w:top w:val="nil"/>
              <w:left w:val="nil"/>
              <w:bottom w:val="nil"/>
              <w:right w:val="nil"/>
            </w:tcBorders>
            <w:tcMar>
              <w:top w:w="43" w:type="dxa"/>
              <w:left w:w="0" w:type="dxa"/>
              <w:bottom w:w="0" w:type="dxa"/>
              <w:right w:w="0" w:type="dxa"/>
            </w:tcMar>
            <w:vAlign w:val="bottom"/>
          </w:tcPr>
          <w:p w14:paraId="78A3911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0120F4" w14:textId="77777777" w:rsidR="0089264D" w:rsidRPr="00B40C4C" w:rsidRDefault="0089264D" w:rsidP="004B5DA0">
            <w:pPr>
              <w:jc w:val="right"/>
            </w:pPr>
            <w:r w:rsidRPr="00B40C4C">
              <w:t>178 688 000</w:t>
            </w:r>
          </w:p>
        </w:tc>
      </w:tr>
      <w:tr w:rsidR="00446E55" w:rsidRPr="00B40C4C" w14:paraId="07F9D9E6" w14:textId="77777777" w:rsidTr="008C2AB1">
        <w:trPr>
          <w:trHeight w:val="240"/>
        </w:trPr>
        <w:tc>
          <w:tcPr>
            <w:tcW w:w="567" w:type="dxa"/>
            <w:tcBorders>
              <w:top w:val="nil"/>
              <w:left w:val="nil"/>
              <w:bottom w:val="nil"/>
            </w:tcBorders>
            <w:tcMar>
              <w:top w:w="43" w:type="dxa"/>
              <w:left w:w="0" w:type="dxa"/>
              <w:bottom w:w="0" w:type="dxa"/>
              <w:right w:w="0" w:type="dxa"/>
            </w:tcMar>
          </w:tcPr>
          <w:p w14:paraId="6ADE3E8C" w14:textId="77777777" w:rsidR="0089264D" w:rsidRPr="00B40C4C" w:rsidRDefault="0089264D" w:rsidP="009137DA">
            <w:r w:rsidRPr="00B40C4C">
              <w:t>1735</w:t>
            </w:r>
          </w:p>
        </w:tc>
        <w:tc>
          <w:tcPr>
            <w:tcW w:w="260" w:type="dxa"/>
            <w:tcBorders>
              <w:top w:val="nil"/>
              <w:left w:val="nil"/>
              <w:bottom w:val="nil"/>
              <w:right w:val="nil"/>
            </w:tcBorders>
            <w:tcMar>
              <w:top w:w="43" w:type="dxa"/>
              <w:left w:w="0" w:type="dxa"/>
              <w:bottom w:w="0" w:type="dxa"/>
              <w:right w:w="0" w:type="dxa"/>
            </w:tcMar>
            <w:vAlign w:val="bottom"/>
          </w:tcPr>
          <w:p w14:paraId="6B126A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C843B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F9D39F" w14:textId="77777777" w:rsidR="0089264D" w:rsidRPr="00B40C4C" w:rsidRDefault="0089264D" w:rsidP="009137DA">
            <w:r w:rsidRPr="00B40C4C">
              <w:t>Etterretningstjenesten:</w:t>
            </w:r>
          </w:p>
        </w:tc>
        <w:tc>
          <w:tcPr>
            <w:tcW w:w="1380" w:type="dxa"/>
            <w:tcBorders>
              <w:top w:val="nil"/>
              <w:left w:val="nil"/>
              <w:bottom w:val="nil"/>
              <w:right w:val="nil"/>
            </w:tcBorders>
            <w:tcMar>
              <w:top w:w="43" w:type="dxa"/>
              <w:left w:w="0" w:type="dxa"/>
              <w:bottom w:w="0" w:type="dxa"/>
              <w:right w:w="0" w:type="dxa"/>
            </w:tcMar>
            <w:vAlign w:val="bottom"/>
          </w:tcPr>
          <w:p w14:paraId="06384D0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F016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DA2E4D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318E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265E3C" w14:textId="77777777" w:rsidR="0089264D" w:rsidRPr="00B40C4C" w:rsidRDefault="0089264D" w:rsidP="004B5DA0">
            <w:pPr>
              <w:jc w:val="right"/>
            </w:pPr>
          </w:p>
        </w:tc>
      </w:tr>
      <w:tr w:rsidR="00446E55" w:rsidRPr="00B40C4C" w14:paraId="010933C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29059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C7BB03"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585E17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A7AAC3" w14:textId="77777777" w:rsidR="0089264D" w:rsidRPr="00B40C4C" w:rsidRDefault="0089264D" w:rsidP="009137DA">
            <w:r w:rsidRPr="00B40C4C">
              <w:t>Spesielle driftsutgifter</w:t>
            </w:r>
          </w:p>
        </w:tc>
        <w:tc>
          <w:tcPr>
            <w:tcW w:w="1380" w:type="dxa"/>
            <w:tcBorders>
              <w:top w:val="nil"/>
              <w:left w:val="nil"/>
              <w:bottom w:val="nil"/>
              <w:right w:val="nil"/>
            </w:tcBorders>
            <w:tcMar>
              <w:top w:w="43" w:type="dxa"/>
              <w:left w:w="0" w:type="dxa"/>
              <w:bottom w:w="0" w:type="dxa"/>
              <w:right w:w="0" w:type="dxa"/>
            </w:tcMar>
            <w:vAlign w:val="bottom"/>
          </w:tcPr>
          <w:p w14:paraId="374ECE8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56337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7021475" w14:textId="77777777" w:rsidR="0089264D" w:rsidRPr="00B40C4C" w:rsidRDefault="0089264D" w:rsidP="004B5DA0">
            <w:pPr>
              <w:jc w:val="right"/>
            </w:pPr>
            <w:r w:rsidRPr="00B40C4C">
              <w:t>4 299 296 000</w:t>
            </w:r>
          </w:p>
        </w:tc>
        <w:tc>
          <w:tcPr>
            <w:tcW w:w="180" w:type="dxa"/>
            <w:tcBorders>
              <w:top w:val="nil"/>
              <w:left w:val="nil"/>
              <w:bottom w:val="nil"/>
              <w:right w:val="nil"/>
            </w:tcBorders>
            <w:tcMar>
              <w:top w:w="43" w:type="dxa"/>
              <w:left w:w="0" w:type="dxa"/>
              <w:bottom w:w="0" w:type="dxa"/>
              <w:right w:w="0" w:type="dxa"/>
            </w:tcMar>
            <w:vAlign w:val="bottom"/>
          </w:tcPr>
          <w:p w14:paraId="65D7A2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7CF67F" w14:textId="77777777" w:rsidR="0089264D" w:rsidRPr="00B40C4C" w:rsidRDefault="0089264D" w:rsidP="004B5DA0">
            <w:pPr>
              <w:jc w:val="right"/>
            </w:pPr>
            <w:r w:rsidRPr="00B40C4C">
              <w:t>4 299 296 000</w:t>
            </w:r>
          </w:p>
        </w:tc>
      </w:tr>
      <w:tr w:rsidR="00446E55" w:rsidRPr="00B40C4C" w14:paraId="72B18641" w14:textId="77777777" w:rsidTr="008C2AB1">
        <w:trPr>
          <w:trHeight w:val="240"/>
        </w:trPr>
        <w:tc>
          <w:tcPr>
            <w:tcW w:w="567" w:type="dxa"/>
            <w:tcBorders>
              <w:top w:val="nil"/>
              <w:left w:val="nil"/>
              <w:bottom w:val="nil"/>
            </w:tcBorders>
            <w:tcMar>
              <w:top w:w="43" w:type="dxa"/>
              <w:left w:w="0" w:type="dxa"/>
              <w:bottom w:w="0" w:type="dxa"/>
              <w:right w:w="0" w:type="dxa"/>
            </w:tcMar>
          </w:tcPr>
          <w:p w14:paraId="5913A092" w14:textId="77777777" w:rsidR="0089264D" w:rsidRPr="00B40C4C" w:rsidRDefault="0089264D" w:rsidP="009137DA">
            <w:r w:rsidRPr="00B40C4C">
              <w:t>1740</w:t>
            </w:r>
          </w:p>
        </w:tc>
        <w:tc>
          <w:tcPr>
            <w:tcW w:w="260" w:type="dxa"/>
            <w:tcBorders>
              <w:top w:val="nil"/>
              <w:left w:val="nil"/>
              <w:bottom w:val="nil"/>
              <w:right w:val="nil"/>
            </w:tcBorders>
            <w:tcMar>
              <w:top w:w="43" w:type="dxa"/>
              <w:left w:w="0" w:type="dxa"/>
              <w:bottom w:w="0" w:type="dxa"/>
              <w:right w:w="0" w:type="dxa"/>
            </w:tcMar>
            <w:vAlign w:val="bottom"/>
          </w:tcPr>
          <w:p w14:paraId="6103ED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CDC5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2DCADD" w14:textId="77777777" w:rsidR="0089264D" w:rsidRPr="00B40C4C" w:rsidRDefault="0089264D" w:rsidP="009137DA">
            <w:r w:rsidRPr="00B40C4C">
              <w:t>Statens graderte plattformtjenester:</w:t>
            </w:r>
          </w:p>
        </w:tc>
        <w:tc>
          <w:tcPr>
            <w:tcW w:w="1380" w:type="dxa"/>
            <w:tcBorders>
              <w:top w:val="nil"/>
              <w:left w:val="nil"/>
              <w:bottom w:val="nil"/>
              <w:right w:val="nil"/>
            </w:tcBorders>
            <w:tcMar>
              <w:top w:w="43" w:type="dxa"/>
              <w:left w:w="0" w:type="dxa"/>
              <w:bottom w:w="0" w:type="dxa"/>
              <w:right w:w="0" w:type="dxa"/>
            </w:tcMar>
            <w:vAlign w:val="bottom"/>
          </w:tcPr>
          <w:p w14:paraId="62CC77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FFDD6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DC99C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04EC7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F17F67" w14:textId="77777777" w:rsidR="0089264D" w:rsidRPr="00B40C4C" w:rsidRDefault="0089264D" w:rsidP="004B5DA0">
            <w:pPr>
              <w:jc w:val="right"/>
            </w:pPr>
          </w:p>
        </w:tc>
      </w:tr>
      <w:tr w:rsidR="00446E55" w:rsidRPr="00B40C4C" w14:paraId="49B825B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7864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BECED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B117F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469583" w14:textId="77777777" w:rsidR="0089264D" w:rsidRPr="00B40C4C" w:rsidRDefault="0089264D" w:rsidP="009137DA">
            <w:r w:rsidRPr="00B40C4C">
              <w:t>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3E2A6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2A6787"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AD27DEF" w14:textId="77777777" w:rsidR="0089264D" w:rsidRPr="00B40C4C" w:rsidRDefault="0089264D" w:rsidP="004B5DA0">
            <w:pPr>
              <w:jc w:val="right"/>
            </w:pPr>
            <w:r w:rsidRPr="00B40C4C">
              <w:t>608 387 000</w:t>
            </w:r>
          </w:p>
        </w:tc>
        <w:tc>
          <w:tcPr>
            <w:tcW w:w="180" w:type="dxa"/>
            <w:tcBorders>
              <w:top w:val="nil"/>
              <w:left w:val="nil"/>
              <w:bottom w:val="nil"/>
              <w:right w:val="nil"/>
            </w:tcBorders>
            <w:tcMar>
              <w:top w:w="43" w:type="dxa"/>
              <w:left w:w="0" w:type="dxa"/>
              <w:bottom w:w="0" w:type="dxa"/>
              <w:right w:w="0" w:type="dxa"/>
            </w:tcMar>
            <w:vAlign w:val="bottom"/>
          </w:tcPr>
          <w:p w14:paraId="6836162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FC0E29" w14:textId="77777777" w:rsidR="0089264D" w:rsidRPr="00B40C4C" w:rsidRDefault="0089264D" w:rsidP="004B5DA0">
            <w:pPr>
              <w:jc w:val="right"/>
            </w:pPr>
            <w:r w:rsidRPr="00B40C4C">
              <w:t>608 387 000</w:t>
            </w:r>
          </w:p>
        </w:tc>
      </w:tr>
      <w:tr w:rsidR="00446E55" w:rsidRPr="00B40C4C" w14:paraId="12B1C54B" w14:textId="77777777" w:rsidTr="008C2AB1">
        <w:trPr>
          <w:trHeight w:val="500"/>
        </w:trPr>
        <w:tc>
          <w:tcPr>
            <w:tcW w:w="567" w:type="dxa"/>
            <w:tcBorders>
              <w:top w:val="nil"/>
              <w:left w:val="nil"/>
              <w:bottom w:val="nil"/>
            </w:tcBorders>
            <w:tcMar>
              <w:top w:w="43" w:type="dxa"/>
              <w:left w:w="0" w:type="dxa"/>
              <w:bottom w:w="0" w:type="dxa"/>
              <w:right w:w="0" w:type="dxa"/>
            </w:tcMar>
          </w:tcPr>
          <w:p w14:paraId="388CC4C3" w14:textId="77777777" w:rsidR="0089264D" w:rsidRPr="00B40C4C" w:rsidRDefault="0089264D" w:rsidP="009137DA">
            <w:r w:rsidRPr="00B40C4C">
              <w:t>1760</w:t>
            </w:r>
          </w:p>
        </w:tc>
        <w:tc>
          <w:tcPr>
            <w:tcW w:w="260" w:type="dxa"/>
            <w:tcBorders>
              <w:top w:val="nil"/>
              <w:left w:val="nil"/>
              <w:bottom w:val="nil"/>
              <w:right w:val="nil"/>
            </w:tcBorders>
            <w:tcMar>
              <w:top w:w="43" w:type="dxa"/>
              <w:left w:w="0" w:type="dxa"/>
              <w:bottom w:w="0" w:type="dxa"/>
              <w:right w:w="0" w:type="dxa"/>
            </w:tcMar>
            <w:vAlign w:val="bottom"/>
          </w:tcPr>
          <w:p w14:paraId="0B6545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72475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AC7959" w14:textId="77777777" w:rsidR="0089264D" w:rsidRPr="00B40C4C" w:rsidRDefault="0089264D" w:rsidP="009137DA">
            <w:r w:rsidRPr="00B40C4C">
              <w:t>Forsvarsmateriell og større anskaffelser og vedlikehold:</w:t>
            </w:r>
          </w:p>
        </w:tc>
        <w:tc>
          <w:tcPr>
            <w:tcW w:w="1380" w:type="dxa"/>
            <w:tcBorders>
              <w:top w:val="nil"/>
              <w:left w:val="nil"/>
              <w:bottom w:val="nil"/>
              <w:right w:val="nil"/>
            </w:tcBorders>
            <w:tcMar>
              <w:top w:w="43" w:type="dxa"/>
              <w:left w:w="0" w:type="dxa"/>
              <w:bottom w:w="0" w:type="dxa"/>
              <w:right w:w="0" w:type="dxa"/>
            </w:tcMar>
            <w:vAlign w:val="bottom"/>
          </w:tcPr>
          <w:p w14:paraId="5FB839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84B77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37FBA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298C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042FFD" w14:textId="77777777" w:rsidR="0089264D" w:rsidRPr="00B40C4C" w:rsidRDefault="0089264D" w:rsidP="004B5DA0">
            <w:pPr>
              <w:jc w:val="right"/>
            </w:pPr>
          </w:p>
        </w:tc>
      </w:tr>
      <w:tr w:rsidR="00446E55" w:rsidRPr="00B40C4C" w14:paraId="6AB09D3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8EA93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2B891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3376E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87DC79" w14:textId="77777777" w:rsidR="0089264D" w:rsidRPr="00B40C4C" w:rsidRDefault="0089264D" w:rsidP="009137DA">
            <w:r w:rsidRPr="00B40C4C">
              <w:t>Driftsutgifter</w:t>
            </w:r>
            <w:r w:rsidRPr="00B40C4C">
              <w:rPr>
                <w:rStyle w:val="kursiv"/>
              </w:rPr>
              <w:t>, kan nyttes under kap. 1760, post 45</w:t>
            </w:r>
          </w:p>
        </w:tc>
        <w:tc>
          <w:tcPr>
            <w:tcW w:w="1380" w:type="dxa"/>
            <w:tcBorders>
              <w:top w:val="nil"/>
              <w:left w:val="nil"/>
              <w:bottom w:val="nil"/>
              <w:right w:val="nil"/>
            </w:tcBorders>
            <w:tcMar>
              <w:top w:w="43" w:type="dxa"/>
              <w:left w:w="0" w:type="dxa"/>
              <w:bottom w:w="0" w:type="dxa"/>
              <w:right w:w="0" w:type="dxa"/>
            </w:tcMar>
            <w:vAlign w:val="bottom"/>
          </w:tcPr>
          <w:p w14:paraId="1721DF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98A1D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87A813" w14:textId="77777777" w:rsidR="0089264D" w:rsidRPr="00B40C4C" w:rsidRDefault="0089264D" w:rsidP="004B5DA0">
            <w:pPr>
              <w:jc w:val="right"/>
            </w:pPr>
            <w:r w:rsidRPr="00B40C4C">
              <w:t>2 549 575 000</w:t>
            </w:r>
          </w:p>
        </w:tc>
        <w:tc>
          <w:tcPr>
            <w:tcW w:w="180" w:type="dxa"/>
            <w:tcBorders>
              <w:top w:val="nil"/>
              <w:left w:val="nil"/>
              <w:bottom w:val="nil"/>
              <w:right w:val="nil"/>
            </w:tcBorders>
            <w:tcMar>
              <w:top w:w="43" w:type="dxa"/>
              <w:left w:w="0" w:type="dxa"/>
              <w:bottom w:w="0" w:type="dxa"/>
              <w:right w:w="0" w:type="dxa"/>
            </w:tcMar>
            <w:vAlign w:val="bottom"/>
          </w:tcPr>
          <w:p w14:paraId="7947AC4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DA915A8" w14:textId="77777777" w:rsidR="0089264D" w:rsidRPr="00B40C4C" w:rsidRDefault="0089264D" w:rsidP="004B5DA0">
            <w:pPr>
              <w:jc w:val="right"/>
            </w:pPr>
          </w:p>
        </w:tc>
      </w:tr>
      <w:tr w:rsidR="00446E55" w:rsidRPr="00B40C4C" w14:paraId="6DDA5E4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8CBA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CA417D" w14:textId="77777777" w:rsidR="0089264D" w:rsidRPr="00B40C4C" w:rsidRDefault="0089264D" w:rsidP="009137DA">
            <w:r w:rsidRPr="00B40C4C">
              <w:t>44</w:t>
            </w:r>
          </w:p>
        </w:tc>
        <w:tc>
          <w:tcPr>
            <w:tcW w:w="260" w:type="dxa"/>
            <w:tcBorders>
              <w:top w:val="nil"/>
              <w:left w:val="nil"/>
              <w:bottom w:val="nil"/>
              <w:right w:val="nil"/>
            </w:tcBorders>
            <w:tcMar>
              <w:top w:w="43" w:type="dxa"/>
              <w:left w:w="0" w:type="dxa"/>
              <w:bottom w:w="0" w:type="dxa"/>
              <w:right w:w="0" w:type="dxa"/>
            </w:tcMar>
            <w:vAlign w:val="bottom"/>
          </w:tcPr>
          <w:p w14:paraId="6B3F3E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409E82" w14:textId="77777777" w:rsidR="0089264D" w:rsidRPr="00B40C4C" w:rsidRDefault="0089264D" w:rsidP="009137DA">
            <w:r w:rsidRPr="00B40C4C">
              <w:t>Fellesfinansierte investeringer, nasjonalfinansiert andel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E0DC58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160BA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EBC2DD" w14:textId="77777777" w:rsidR="0089264D" w:rsidRPr="00B40C4C" w:rsidRDefault="0089264D" w:rsidP="004B5DA0">
            <w:pPr>
              <w:jc w:val="right"/>
            </w:pPr>
            <w:r w:rsidRPr="00B40C4C">
              <w:t>256 733 000</w:t>
            </w:r>
          </w:p>
        </w:tc>
        <w:tc>
          <w:tcPr>
            <w:tcW w:w="180" w:type="dxa"/>
            <w:tcBorders>
              <w:top w:val="nil"/>
              <w:left w:val="nil"/>
              <w:bottom w:val="nil"/>
              <w:right w:val="nil"/>
            </w:tcBorders>
            <w:tcMar>
              <w:top w:w="43" w:type="dxa"/>
              <w:left w:w="0" w:type="dxa"/>
              <w:bottom w:w="0" w:type="dxa"/>
              <w:right w:w="0" w:type="dxa"/>
            </w:tcMar>
            <w:vAlign w:val="bottom"/>
          </w:tcPr>
          <w:p w14:paraId="6D9F511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F66055" w14:textId="77777777" w:rsidR="0089264D" w:rsidRPr="00B40C4C" w:rsidRDefault="0089264D" w:rsidP="004B5DA0">
            <w:pPr>
              <w:jc w:val="right"/>
            </w:pPr>
          </w:p>
        </w:tc>
      </w:tr>
      <w:tr w:rsidR="00446E55" w:rsidRPr="00B40C4C" w14:paraId="2DEDE8E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D602C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9EC2FD"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6EAB2B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A3E07F"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4E833E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1B7D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8B628B7" w14:textId="77777777" w:rsidR="0089264D" w:rsidRPr="00B40C4C" w:rsidRDefault="0089264D" w:rsidP="004B5DA0">
            <w:pPr>
              <w:jc w:val="right"/>
            </w:pPr>
            <w:r w:rsidRPr="00B40C4C">
              <w:t>34 476 213 000</w:t>
            </w:r>
          </w:p>
        </w:tc>
        <w:tc>
          <w:tcPr>
            <w:tcW w:w="180" w:type="dxa"/>
            <w:tcBorders>
              <w:top w:val="nil"/>
              <w:left w:val="nil"/>
              <w:bottom w:val="nil"/>
              <w:right w:val="nil"/>
            </w:tcBorders>
            <w:tcMar>
              <w:top w:w="43" w:type="dxa"/>
              <w:left w:w="0" w:type="dxa"/>
              <w:bottom w:w="0" w:type="dxa"/>
              <w:right w:w="0" w:type="dxa"/>
            </w:tcMar>
            <w:vAlign w:val="bottom"/>
          </w:tcPr>
          <w:p w14:paraId="2F44EF7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A2784E" w14:textId="77777777" w:rsidR="0089264D" w:rsidRPr="00B40C4C" w:rsidRDefault="0089264D" w:rsidP="004B5DA0">
            <w:pPr>
              <w:jc w:val="right"/>
            </w:pPr>
          </w:p>
        </w:tc>
      </w:tr>
      <w:tr w:rsidR="00446E55" w:rsidRPr="00B40C4C" w14:paraId="75F8686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B0DCC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77ADBD" w14:textId="77777777" w:rsidR="0089264D" w:rsidRPr="00B40C4C" w:rsidRDefault="0089264D" w:rsidP="009137DA">
            <w:r w:rsidRPr="00B40C4C">
              <w:t>48</w:t>
            </w:r>
          </w:p>
        </w:tc>
        <w:tc>
          <w:tcPr>
            <w:tcW w:w="260" w:type="dxa"/>
            <w:tcBorders>
              <w:top w:val="nil"/>
              <w:left w:val="nil"/>
              <w:bottom w:val="nil"/>
              <w:right w:val="nil"/>
            </w:tcBorders>
            <w:tcMar>
              <w:top w:w="43" w:type="dxa"/>
              <w:left w:w="0" w:type="dxa"/>
              <w:bottom w:w="0" w:type="dxa"/>
              <w:right w:w="0" w:type="dxa"/>
            </w:tcMar>
            <w:vAlign w:val="bottom"/>
          </w:tcPr>
          <w:p w14:paraId="39512B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0C8F07" w14:textId="77777777" w:rsidR="0089264D" w:rsidRPr="00B40C4C" w:rsidRDefault="0089264D" w:rsidP="009137DA">
            <w:r w:rsidRPr="00B40C4C">
              <w:t>Fellesfinansierte investeringer, fellesfinansiert andel</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ED806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7528F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B11912" w14:textId="77777777" w:rsidR="0089264D" w:rsidRPr="00B40C4C" w:rsidRDefault="0089264D" w:rsidP="004B5DA0">
            <w:pPr>
              <w:jc w:val="right"/>
            </w:pPr>
            <w:r w:rsidRPr="00B40C4C">
              <w:t>650 000 000</w:t>
            </w:r>
          </w:p>
        </w:tc>
        <w:tc>
          <w:tcPr>
            <w:tcW w:w="180" w:type="dxa"/>
            <w:tcBorders>
              <w:top w:val="nil"/>
              <w:left w:val="nil"/>
              <w:bottom w:val="nil"/>
              <w:right w:val="nil"/>
            </w:tcBorders>
            <w:tcMar>
              <w:top w:w="43" w:type="dxa"/>
              <w:left w:w="0" w:type="dxa"/>
              <w:bottom w:w="0" w:type="dxa"/>
              <w:right w:w="0" w:type="dxa"/>
            </w:tcMar>
            <w:vAlign w:val="bottom"/>
          </w:tcPr>
          <w:p w14:paraId="5A1B87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33C423" w14:textId="77777777" w:rsidR="0089264D" w:rsidRPr="00B40C4C" w:rsidRDefault="0089264D" w:rsidP="004B5DA0">
            <w:pPr>
              <w:jc w:val="right"/>
            </w:pPr>
          </w:p>
        </w:tc>
      </w:tr>
      <w:tr w:rsidR="00446E55" w:rsidRPr="00B40C4C" w14:paraId="194B9AA4" w14:textId="77777777" w:rsidTr="008C2AB1">
        <w:trPr>
          <w:trHeight w:val="1020"/>
        </w:trPr>
        <w:tc>
          <w:tcPr>
            <w:tcW w:w="567" w:type="dxa"/>
            <w:tcBorders>
              <w:top w:val="nil"/>
              <w:left w:val="nil"/>
              <w:bottom w:val="nil"/>
            </w:tcBorders>
            <w:tcMar>
              <w:top w:w="43" w:type="dxa"/>
              <w:left w:w="0" w:type="dxa"/>
              <w:bottom w:w="0" w:type="dxa"/>
              <w:right w:w="0" w:type="dxa"/>
            </w:tcMar>
            <w:vAlign w:val="bottom"/>
          </w:tcPr>
          <w:p w14:paraId="55CB053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943DA3"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A0D7F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E39FFE" w14:textId="77777777" w:rsidR="0089264D" w:rsidRPr="00B40C4C" w:rsidRDefault="0089264D" w:rsidP="009137DA">
            <w:r w:rsidRPr="00B40C4C">
              <w:t>Fellesfinansierte investeringer, Norges tilskudd til NATOs investeringsprogram for sikkerhet</w:t>
            </w:r>
            <w:r w:rsidRPr="00B40C4C">
              <w:rPr>
                <w:rStyle w:val="kursiv"/>
              </w:rPr>
              <w:t>, kan overføres, kan nyttes under kap. 1760, post 44</w:t>
            </w:r>
          </w:p>
        </w:tc>
        <w:tc>
          <w:tcPr>
            <w:tcW w:w="1380" w:type="dxa"/>
            <w:tcBorders>
              <w:top w:val="nil"/>
              <w:left w:val="nil"/>
              <w:bottom w:val="nil"/>
              <w:right w:val="nil"/>
            </w:tcBorders>
            <w:tcMar>
              <w:top w:w="43" w:type="dxa"/>
              <w:left w:w="0" w:type="dxa"/>
              <w:bottom w:w="0" w:type="dxa"/>
              <w:right w:w="0" w:type="dxa"/>
            </w:tcMar>
            <w:vAlign w:val="bottom"/>
          </w:tcPr>
          <w:p w14:paraId="417D7D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3A35D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2309184" w14:textId="77777777" w:rsidR="0089264D" w:rsidRPr="00B40C4C" w:rsidRDefault="0089264D" w:rsidP="004B5DA0">
            <w:pPr>
              <w:jc w:val="right"/>
            </w:pPr>
            <w:r w:rsidRPr="00B40C4C">
              <w:t>348 396 000</w:t>
            </w:r>
          </w:p>
        </w:tc>
        <w:tc>
          <w:tcPr>
            <w:tcW w:w="180" w:type="dxa"/>
            <w:tcBorders>
              <w:top w:val="nil"/>
              <w:left w:val="nil"/>
              <w:bottom w:val="nil"/>
              <w:right w:val="nil"/>
            </w:tcBorders>
            <w:tcMar>
              <w:top w:w="43" w:type="dxa"/>
              <w:left w:w="0" w:type="dxa"/>
              <w:bottom w:w="0" w:type="dxa"/>
              <w:right w:w="0" w:type="dxa"/>
            </w:tcMar>
            <w:vAlign w:val="bottom"/>
          </w:tcPr>
          <w:p w14:paraId="1C4B139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3BB997" w14:textId="77777777" w:rsidR="0089264D" w:rsidRPr="00B40C4C" w:rsidRDefault="0089264D" w:rsidP="004B5DA0">
            <w:pPr>
              <w:jc w:val="right"/>
            </w:pPr>
            <w:r w:rsidRPr="00B40C4C">
              <w:t>38 280 917 000</w:t>
            </w:r>
          </w:p>
        </w:tc>
      </w:tr>
      <w:tr w:rsidR="00446E55" w:rsidRPr="00B40C4C" w14:paraId="72A5F7BB" w14:textId="77777777" w:rsidTr="008C2AB1">
        <w:trPr>
          <w:trHeight w:val="240"/>
        </w:trPr>
        <w:tc>
          <w:tcPr>
            <w:tcW w:w="567" w:type="dxa"/>
            <w:tcBorders>
              <w:top w:val="nil"/>
              <w:left w:val="nil"/>
              <w:bottom w:val="nil"/>
            </w:tcBorders>
            <w:tcMar>
              <w:top w:w="43" w:type="dxa"/>
              <w:left w:w="0" w:type="dxa"/>
              <w:bottom w:w="0" w:type="dxa"/>
              <w:right w:w="0" w:type="dxa"/>
            </w:tcMar>
          </w:tcPr>
          <w:p w14:paraId="047855AE" w14:textId="77777777" w:rsidR="0089264D" w:rsidRPr="00B40C4C" w:rsidRDefault="0089264D" w:rsidP="009137DA">
            <w:r w:rsidRPr="00B40C4C">
              <w:t>1791</w:t>
            </w:r>
          </w:p>
        </w:tc>
        <w:tc>
          <w:tcPr>
            <w:tcW w:w="260" w:type="dxa"/>
            <w:tcBorders>
              <w:top w:val="nil"/>
              <w:left w:val="nil"/>
              <w:bottom w:val="nil"/>
              <w:right w:val="nil"/>
            </w:tcBorders>
            <w:tcMar>
              <w:top w:w="43" w:type="dxa"/>
              <w:left w:w="0" w:type="dxa"/>
              <w:bottom w:w="0" w:type="dxa"/>
              <w:right w:w="0" w:type="dxa"/>
            </w:tcMar>
            <w:vAlign w:val="bottom"/>
          </w:tcPr>
          <w:p w14:paraId="177BAE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DCB1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82F654" w14:textId="77777777" w:rsidR="0089264D" w:rsidRPr="00B40C4C" w:rsidRDefault="0089264D" w:rsidP="009137DA">
            <w:r w:rsidRPr="00B40C4C">
              <w:t>Redningshelikoptertjenesten:</w:t>
            </w:r>
          </w:p>
        </w:tc>
        <w:tc>
          <w:tcPr>
            <w:tcW w:w="1380" w:type="dxa"/>
            <w:tcBorders>
              <w:top w:val="nil"/>
              <w:left w:val="nil"/>
              <w:bottom w:val="nil"/>
              <w:right w:val="nil"/>
            </w:tcBorders>
            <w:tcMar>
              <w:top w:w="43" w:type="dxa"/>
              <w:left w:w="0" w:type="dxa"/>
              <w:bottom w:w="0" w:type="dxa"/>
              <w:right w:w="0" w:type="dxa"/>
            </w:tcMar>
            <w:vAlign w:val="bottom"/>
          </w:tcPr>
          <w:p w14:paraId="0230E4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B0A50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B8694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AB577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47D43D" w14:textId="77777777" w:rsidR="0089264D" w:rsidRPr="00B40C4C" w:rsidRDefault="0089264D" w:rsidP="004B5DA0">
            <w:pPr>
              <w:jc w:val="right"/>
            </w:pPr>
          </w:p>
        </w:tc>
      </w:tr>
      <w:tr w:rsidR="00446E55" w:rsidRPr="00B40C4C" w14:paraId="448260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1DBD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F773E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72739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DD190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B1651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22F3C7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92F0FDA" w14:textId="77777777" w:rsidR="0089264D" w:rsidRPr="00B40C4C" w:rsidRDefault="0089264D" w:rsidP="004B5DA0">
            <w:pPr>
              <w:jc w:val="right"/>
            </w:pPr>
            <w:r w:rsidRPr="00B40C4C">
              <w:t>607 429 000</w:t>
            </w:r>
          </w:p>
        </w:tc>
        <w:tc>
          <w:tcPr>
            <w:tcW w:w="180" w:type="dxa"/>
            <w:tcBorders>
              <w:top w:val="nil"/>
              <w:left w:val="nil"/>
              <w:bottom w:val="nil"/>
              <w:right w:val="nil"/>
            </w:tcBorders>
            <w:tcMar>
              <w:top w:w="43" w:type="dxa"/>
              <w:left w:w="0" w:type="dxa"/>
              <w:bottom w:w="0" w:type="dxa"/>
              <w:right w:w="0" w:type="dxa"/>
            </w:tcMar>
            <w:vAlign w:val="bottom"/>
          </w:tcPr>
          <w:p w14:paraId="3D7FCC4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ACC8E77" w14:textId="77777777" w:rsidR="0089264D" w:rsidRPr="00B40C4C" w:rsidRDefault="0089264D" w:rsidP="004B5DA0">
            <w:pPr>
              <w:jc w:val="right"/>
            </w:pPr>
            <w:r w:rsidRPr="00B40C4C">
              <w:t>607 429 000</w:t>
            </w:r>
          </w:p>
        </w:tc>
      </w:tr>
      <w:tr w:rsidR="00446E55" w:rsidRPr="00B40C4C" w14:paraId="61D463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C825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50FD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16F9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7C871F" w14:textId="77777777" w:rsidR="0089264D" w:rsidRPr="00B40C4C" w:rsidRDefault="0089264D" w:rsidP="009137DA">
            <w:r w:rsidRPr="00B40C4C">
              <w:t>Sum Forsvarsdepartementet</w:t>
            </w:r>
          </w:p>
        </w:tc>
        <w:tc>
          <w:tcPr>
            <w:tcW w:w="1380" w:type="dxa"/>
            <w:tcBorders>
              <w:top w:val="nil"/>
              <w:left w:val="nil"/>
              <w:bottom w:val="nil"/>
              <w:right w:val="nil"/>
            </w:tcBorders>
            <w:tcMar>
              <w:top w:w="43" w:type="dxa"/>
              <w:left w:w="0" w:type="dxa"/>
              <w:bottom w:w="0" w:type="dxa"/>
              <w:right w:w="0" w:type="dxa"/>
            </w:tcMar>
            <w:vAlign w:val="bottom"/>
          </w:tcPr>
          <w:p w14:paraId="2358A9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B6E22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3CC73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B43D2A"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E9B2B2E" w14:textId="77777777" w:rsidR="0089264D" w:rsidRPr="00B40C4C" w:rsidRDefault="0089264D" w:rsidP="004B5DA0">
            <w:pPr>
              <w:jc w:val="right"/>
            </w:pPr>
            <w:r w:rsidRPr="00B40C4C">
              <w:t>110 069 526 000</w:t>
            </w:r>
          </w:p>
        </w:tc>
      </w:tr>
      <w:tr w:rsidR="00446E55" w:rsidRPr="00B40C4C" w14:paraId="6DEA4B9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BE79275" w14:textId="77777777" w:rsidR="0089264D" w:rsidRPr="00B40C4C" w:rsidRDefault="0089264D" w:rsidP="00E30F53">
            <w:pPr>
              <w:pStyle w:val="tittel-gulbok1"/>
            </w:pPr>
            <w:r w:rsidRPr="00B40C4C">
              <w:t>Energidepartementet</w:t>
            </w:r>
          </w:p>
        </w:tc>
      </w:tr>
      <w:tr w:rsidR="00446E55" w:rsidRPr="00B40C4C" w14:paraId="0455D3D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0631628" w14:textId="77777777" w:rsidR="0089264D" w:rsidRPr="00B40C4C" w:rsidRDefault="0089264D" w:rsidP="00E30F53">
            <w:pPr>
              <w:pStyle w:val="tittel-gulbok2"/>
            </w:pPr>
            <w:r w:rsidRPr="00B40C4C">
              <w:t>Administrasjon</w:t>
            </w:r>
          </w:p>
        </w:tc>
      </w:tr>
      <w:tr w:rsidR="00446E55" w:rsidRPr="00B40C4C" w14:paraId="65FA3F84" w14:textId="77777777" w:rsidTr="008C2AB1">
        <w:trPr>
          <w:trHeight w:val="240"/>
        </w:trPr>
        <w:tc>
          <w:tcPr>
            <w:tcW w:w="567" w:type="dxa"/>
            <w:tcBorders>
              <w:top w:val="nil"/>
              <w:left w:val="nil"/>
              <w:bottom w:val="nil"/>
            </w:tcBorders>
            <w:tcMar>
              <w:top w:w="43" w:type="dxa"/>
              <w:left w:w="0" w:type="dxa"/>
              <w:bottom w:w="0" w:type="dxa"/>
              <w:right w:w="0" w:type="dxa"/>
            </w:tcMar>
          </w:tcPr>
          <w:p w14:paraId="6BAC1094" w14:textId="77777777" w:rsidR="0089264D" w:rsidRPr="00B40C4C" w:rsidRDefault="0089264D" w:rsidP="009137DA">
            <w:r w:rsidRPr="00B40C4C">
              <w:t>1800</w:t>
            </w:r>
          </w:p>
        </w:tc>
        <w:tc>
          <w:tcPr>
            <w:tcW w:w="260" w:type="dxa"/>
            <w:tcBorders>
              <w:top w:val="nil"/>
              <w:left w:val="nil"/>
              <w:bottom w:val="nil"/>
              <w:right w:val="nil"/>
            </w:tcBorders>
            <w:tcMar>
              <w:top w:w="43" w:type="dxa"/>
              <w:left w:w="0" w:type="dxa"/>
              <w:bottom w:w="0" w:type="dxa"/>
              <w:right w:w="0" w:type="dxa"/>
            </w:tcMar>
            <w:vAlign w:val="bottom"/>
          </w:tcPr>
          <w:p w14:paraId="4304F0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7EFC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AED095" w14:textId="77777777" w:rsidR="0089264D" w:rsidRPr="00B40C4C" w:rsidRDefault="0089264D" w:rsidP="009137DA">
            <w:r w:rsidRPr="00B40C4C">
              <w:t>Energidepartementet:</w:t>
            </w:r>
          </w:p>
        </w:tc>
        <w:tc>
          <w:tcPr>
            <w:tcW w:w="1380" w:type="dxa"/>
            <w:tcBorders>
              <w:top w:val="nil"/>
              <w:left w:val="nil"/>
              <w:bottom w:val="nil"/>
              <w:right w:val="nil"/>
            </w:tcBorders>
            <w:tcMar>
              <w:top w:w="43" w:type="dxa"/>
              <w:left w:w="0" w:type="dxa"/>
              <w:bottom w:w="0" w:type="dxa"/>
              <w:right w:w="0" w:type="dxa"/>
            </w:tcMar>
            <w:vAlign w:val="bottom"/>
          </w:tcPr>
          <w:p w14:paraId="0E84B60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47F27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2DF4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FD7B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89010E" w14:textId="77777777" w:rsidR="0089264D" w:rsidRPr="00B40C4C" w:rsidRDefault="0089264D" w:rsidP="004B5DA0">
            <w:pPr>
              <w:jc w:val="right"/>
            </w:pPr>
          </w:p>
        </w:tc>
      </w:tr>
      <w:tr w:rsidR="00446E55" w:rsidRPr="00B40C4C" w14:paraId="20F6E5B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6385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F5B0E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C9056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5FAC6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964C2E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9604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39F0B0" w14:textId="77777777" w:rsidR="0089264D" w:rsidRPr="00B40C4C" w:rsidRDefault="0089264D" w:rsidP="004B5DA0">
            <w:pPr>
              <w:jc w:val="right"/>
            </w:pPr>
            <w:r w:rsidRPr="00B40C4C">
              <w:t>261 041 000</w:t>
            </w:r>
          </w:p>
        </w:tc>
        <w:tc>
          <w:tcPr>
            <w:tcW w:w="180" w:type="dxa"/>
            <w:tcBorders>
              <w:top w:val="nil"/>
              <w:left w:val="nil"/>
              <w:bottom w:val="nil"/>
              <w:right w:val="nil"/>
            </w:tcBorders>
            <w:tcMar>
              <w:top w:w="43" w:type="dxa"/>
              <w:left w:w="0" w:type="dxa"/>
              <w:bottom w:w="0" w:type="dxa"/>
              <w:right w:w="0" w:type="dxa"/>
            </w:tcMar>
            <w:vAlign w:val="bottom"/>
          </w:tcPr>
          <w:p w14:paraId="68D36AC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B32749" w14:textId="77777777" w:rsidR="0089264D" w:rsidRPr="00B40C4C" w:rsidRDefault="0089264D" w:rsidP="004B5DA0">
            <w:pPr>
              <w:jc w:val="right"/>
            </w:pPr>
          </w:p>
        </w:tc>
      </w:tr>
      <w:tr w:rsidR="00446E55" w:rsidRPr="00B40C4C" w14:paraId="45296EA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AD6D7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07AAF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4366C0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DACEAF" w14:textId="77777777" w:rsidR="0089264D" w:rsidRPr="00B40C4C" w:rsidRDefault="0089264D" w:rsidP="009137DA">
            <w:r w:rsidRPr="00B40C4C">
              <w:t>Spesielle driftsutgifter</w:t>
            </w:r>
            <w:r w:rsidRPr="00B40C4C">
              <w:rPr>
                <w:rStyle w:val="kursiv"/>
              </w:rPr>
              <w:t>, kan overføres, kan nyttes under postene 50, 71 og 72</w:t>
            </w:r>
          </w:p>
        </w:tc>
        <w:tc>
          <w:tcPr>
            <w:tcW w:w="1380" w:type="dxa"/>
            <w:tcBorders>
              <w:top w:val="nil"/>
              <w:left w:val="nil"/>
              <w:bottom w:val="nil"/>
              <w:right w:val="nil"/>
            </w:tcBorders>
            <w:tcMar>
              <w:top w:w="43" w:type="dxa"/>
              <w:left w:w="0" w:type="dxa"/>
              <w:bottom w:w="0" w:type="dxa"/>
              <w:right w:w="0" w:type="dxa"/>
            </w:tcMar>
            <w:vAlign w:val="bottom"/>
          </w:tcPr>
          <w:p w14:paraId="43380BB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826DE0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2064E5" w14:textId="77777777" w:rsidR="0089264D" w:rsidRPr="00B40C4C" w:rsidRDefault="0089264D" w:rsidP="004B5DA0">
            <w:pPr>
              <w:jc w:val="right"/>
            </w:pPr>
            <w:r w:rsidRPr="00B40C4C">
              <w:t>39 300 000</w:t>
            </w:r>
          </w:p>
        </w:tc>
        <w:tc>
          <w:tcPr>
            <w:tcW w:w="180" w:type="dxa"/>
            <w:tcBorders>
              <w:top w:val="nil"/>
              <w:left w:val="nil"/>
              <w:bottom w:val="nil"/>
              <w:right w:val="nil"/>
            </w:tcBorders>
            <w:tcMar>
              <w:top w:w="43" w:type="dxa"/>
              <w:left w:w="0" w:type="dxa"/>
              <w:bottom w:w="0" w:type="dxa"/>
              <w:right w:w="0" w:type="dxa"/>
            </w:tcMar>
            <w:vAlign w:val="bottom"/>
          </w:tcPr>
          <w:p w14:paraId="03CB816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1312371" w14:textId="77777777" w:rsidR="0089264D" w:rsidRPr="00B40C4C" w:rsidRDefault="0089264D" w:rsidP="004B5DA0">
            <w:pPr>
              <w:jc w:val="right"/>
            </w:pPr>
          </w:p>
        </w:tc>
      </w:tr>
      <w:tr w:rsidR="00446E55" w:rsidRPr="00B40C4C" w14:paraId="524C33F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186FD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AE280A"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3E42CC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A8F4F9" w14:textId="77777777" w:rsidR="0089264D" w:rsidRPr="00B40C4C" w:rsidRDefault="0089264D" w:rsidP="009137DA">
            <w:r w:rsidRPr="00B40C4C">
              <w:t>Overføring til andre forvaltningsorganer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3CAAE9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9921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AB9AACB" w14:textId="77777777" w:rsidR="0089264D" w:rsidRPr="00B40C4C" w:rsidRDefault="0089264D" w:rsidP="004B5DA0">
            <w:pPr>
              <w:jc w:val="right"/>
            </w:pPr>
            <w:r w:rsidRPr="00B40C4C">
              <w:t>2 250 000</w:t>
            </w:r>
          </w:p>
        </w:tc>
        <w:tc>
          <w:tcPr>
            <w:tcW w:w="180" w:type="dxa"/>
            <w:tcBorders>
              <w:top w:val="nil"/>
              <w:left w:val="nil"/>
              <w:bottom w:val="nil"/>
              <w:right w:val="nil"/>
            </w:tcBorders>
            <w:tcMar>
              <w:top w:w="43" w:type="dxa"/>
              <w:left w:w="0" w:type="dxa"/>
              <w:bottom w:w="0" w:type="dxa"/>
              <w:right w:w="0" w:type="dxa"/>
            </w:tcMar>
            <w:vAlign w:val="bottom"/>
          </w:tcPr>
          <w:p w14:paraId="1FDA1D5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A371AA" w14:textId="77777777" w:rsidR="0089264D" w:rsidRPr="00B40C4C" w:rsidRDefault="0089264D" w:rsidP="004B5DA0">
            <w:pPr>
              <w:jc w:val="right"/>
            </w:pPr>
          </w:p>
        </w:tc>
      </w:tr>
      <w:tr w:rsidR="00446E55" w:rsidRPr="00B40C4C" w14:paraId="13F4ECE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716C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55D32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992ED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B752B0" w14:textId="77777777" w:rsidR="0089264D" w:rsidRPr="00B40C4C" w:rsidRDefault="0089264D" w:rsidP="009137DA">
            <w:r w:rsidRPr="00B40C4C">
              <w:t>Tilskudd til internasjonale organisasjoner mv.</w:t>
            </w:r>
          </w:p>
        </w:tc>
        <w:tc>
          <w:tcPr>
            <w:tcW w:w="1380" w:type="dxa"/>
            <w:tcBorders>
              <w:top w:val="nil"/>
              <w:left w:val="nil"/>
              <w:bottom w:val="nil"/>
              <w:right w:val="nil"/>
            </w:tcBorders>
            <w:tcMar>
              <w:top w:w="43" w:type="dxa"/>
              <w:left w:w="0" w:type="dxa"/>
              <w:bottom w:w="0" w:type="dxa"/>
              <w:right w:w="0" w:type="dxa"/>
            </w:tcMar>
            <w:vAlign w:val="bottom"/>
          </w:tcPr>
          <w:p w14:paraId="17EBFA6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F26B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904BACA" w14:textId="77777777" w:rsidR="0089264D" w:rsidRPr="00B40C4C" w:rsidRDefault="0089264D" w:rsidP="004B5DA0">
            <w:pPr>
              <w:jc w:val="right"/>
            </w:pPr>
            <w:r w:rsidRPr="00B40C4C">
              <w:t>10 500 000</w:t>
            </w:r>
          </w:p>
        </w:tc>
        <w:tc>
          <w:tcPr>
            <w:tcW w:w="180" w:type="dxa"/>
            <w:tcBorders>
              <w:top w:val="nil"/>
              <w:left w:val="nil"/>
              <w:bottom w:val="nil"/>
              <w:right w:val="nil"/>
            </w:tcBorders>
            <w:tcMar>
              <w:top w:w="43" w:type="dxa"/>
              <w:left w:w="0" w:type="dxa"/>
              <w:bottom w:w="0" w:type="dxa"/>
              <w:right w:w="0" w:type="dxa"/>
            </w:tcMar>
            <w:vAlign w:val="bottom"/>
          </w:tcPr>
          <w:p w14:paraId="057E9D2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5F4C09" w14:textId="77777777" w:rsidR="0089264D" w:rsidRPr="00B40C4C" w:rsidRDefault="0089264D" w:rsidP="004B5DA0">
            <w:pPr>
              <w:jc w:val="right"/>
            </w:pPr>
          </w:p>
        </w:tc>
      </w:tr>
      <w:tr w:rsidR="00446E55" w:rsidRPr="00B40C4C" w14:paraId="5B1831C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3243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4F765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07BD7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147D6B" w14:textId="77777777" w:rsidR="0089264D" w:rsidRPr="00B40C4C" w:rsidRDefault="0089264D" w:rsidP="009137DA">
            <w:r w:rsidRPr="00B40C4C">
              <w:t>Norsk Oljemuseum</w:t>
            </w:r>
          </w:p>
        </w:tc>
        <w:tc>
          <w:tcPr>
            <w:tcW w:w="1380" w:type="dxa"/>
            <w:tcBorders>
              <w:top w:val="nil"/>
              <w:left w:val="nil"/>
              <w:bottom w:val="nil"/>
              <w:right w:val="nil"/>
            </w:tcBorders>
            <w:tcMar>
              <w:top w:w="43" w:type="dxa"/>
              <w:left w:w="0" w:type="dxa"/>
              <w:bottom w:w="0" w:type="dxa"/>
              <w:right w:w="0" w:type="dxa"/>
            </w:tcMar>
            <w:vAlign w:val="bottom"/>
          </w:tcPr>
          <w:p w14:paraId="0F1C46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D0BF7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4DA619" w14:textId="77777777" w:rsidR="0089264D" w:rsidRPr="00B40C4C" w:rsidRDefault="0089264D" w:rsidP="004B5DA0">
            <w:pPr>
              <w:jc w:val="right"/>
            </w:pPr>
            <w:r w:rsidRPr="00B40C4C">
              <w:t>16 800 000</w:t>
            </w:r>
          </w:p>
        </w:tc>
        <w:tc>
          <w:tcPr>
            <w:tcW w:w="180" w:type="dxa"/>
            <w:tcBorders>
              <w:top w:val="nil"/>
              <w:left w:val="nil"/>
              <w:bottom w:val="nil"/>
              <w:right w:val="nil"/>
            </w:tcBorders>
            <w:tcMar>
              <w:top w:w="43" w:type="dxa"/>
              <w:left w:w="0" w:type="dxa"/>
              <w:bottom w:w="0" w:type="dxa"/>
              <w:right w:w="0" w:type="dxa"/>
            </w:tcMar>
            <w:vAlign w:val="bottom"/>
          </w:tcPr>
          <w:p w14:paraId="4EE9E89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8BFA8F" w14:textId="77777777" w:rsidR="0089264D" w:rsidRPr="00B40C4C" w:rsidRDefault="0089264D" w:rsidP="004B5DA0">
            <w:pPr>
              <w:jc w:val="right"/>
            </w:pPr>
          </w:p>
        </w:tc>
      </w:tr>
      <w:tr w:rsidR="00446E55" w:rsidRPr="00B40C4C" w14:paraId="73FBAB2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A3A02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882B5C"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8F437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FB28E6" w14:textId="77777777" w:rsidR="0089264D" w:rsidRPr="00B40C4C" w:rsidRDefault="0089264D" w:rsidP="009137DA">
            <w:r w:rsidRPr="00B40C4C">
              <w:t>Tilskudd til energiformål</w:t>
            </w:r>
            <w:r w:rsidRPr="00B40C4C">
              <w:rPr>
                <w:rStyle w:val="kursiv"/>
              </w:rPr>
              <w:t>, kan overføres, kan nyttes under post 21</w:t>
            </w:r>
          </w:p>
        </w:tc>
        <w:tc>
          <w:tcPr>
            <w:tcW w:w="1380" w:type="dxa"/>
            <w:tcBorders>
              <w:top w:val="nil"/>
              <w:left w:val="nil"/>
              <w:bottom w:val="nil"/>
              <w:right w:val="nil"/>
            </w:tcBorders>
            <w:tcMar>
              <w:top w:w="43" w:type="dxa"/>
              <w:left w:w="0" w:type="dxa"/>
              <w:bottom w:w="0" w:type="dxa"/>
              <w:right w:w="0" w:type="dxa"/>
            </w:tcMar>
            <w:vAlign w:val="bottom"/>
          </w:tcPr>
          <w:p w14:paraId="3D5CA6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6A214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08C8886" w14:textId="77777777" w:rsidR="0089264D" w:rsidRPr="00B40C4C" w:rsidRDefault="0089264D" w:rsidP="004B5DA0">
            <w:pPr>
              <w:jc w:val="right"/>
            </w:pPr>
            <w:r w:rsidRPr="00B40C4C">
              <w:t>13 000 000</w:t>
            </w:r>
          </w:p>
        </w:tc>
        <w:tc>
          <w:tcPr>
            <w:tcW w:w="180" w:type="dxa"/>
            <w:tcBorders>
              <w:top w:val="nil"/>
              <w:left w:val="nil"/>
              <w:bottom w:val="nil"/>
              <w:right w:val="nil"/>
            </w:tcBorders>
            <w:tcMar>
              <w:top w:w="43" w:type="dxa"/>
              <w:left w:w="0" w:type="dxa"/>
              <w:bottom w:w="0" w:type="dxa"/>
              <w:right w:w="0" w:type="dxa"/>
            </w:tcMar>
            <w:vAlign w:val="bottom"/>
          </w:tcPr>
          <w:p w14:paraId="3A5E58B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07D5A3D" w14:textId="77777777" w:rsidR="0089264D" w:rsidRPr="00B40C4C" w:rsidRDefault="0089264D" w:rsidP="004B5DA0">
            <w:pPr>
              <w:jc w:val="right"/>
            </w:pPr>
            <w:r w:rsidRPr="00B40C4C">
              <w:t>342 891 000</w:t>
            </w:r>
          </w:p>
        </w:tc>
      </w:tr>
      <w:tr w:rsidR="00446E55" w:rsidRPr="00B40C4C" w14:paraId="43A80A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E0EA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80DA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3A2E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0EB99A" w14:textId="77777777" w:rsidR="0089264D" w:rsidRPr="00B40C4C" w:rsidRDefault="0089264D" w:rsidP="009137DA">
            <w:r w:rsidRPr="00B40C4C">
              <w:t>Sum Administrasjon</w:t>
            </w:r>
          </w:p>
        </w:tc>
        <w:tc>
          <w:tcPr>
            <w:tcW w:w="1380" w:type="dxa"/>
            <w:tcBorders>
              <w:top w:val="nil"/>
              <w:left w:val="nil"/>
              <w:bottom w:val="nil"/>
              <w:right w:val="nil"/>
            </w:tcBorders>
            <w:tcMar>
              <w:top w:w="43" w:type="dxa"/>
              <w:left w:w="0" w:type="dxa"/>
              <w:bottom w:w="0" w:type="dxa"/>
              <w:right w:w="0" w:type="dxa"/>
            </w:tcMar>
            <w:vAlign w:val="bottom"/>
          </w:tcPr>
          <w:p w14:paraId="53F3385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C6257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9762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9F2BE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764DE12" w14:textId="77777777" w:rsidR="0089264D" w:rsidRPr="00B40C4C" w:rsidRDefault="0089264D" w:rsidP="004B5DA0">
            <w:pPr>
              <w:jc w:val="right"/>
            </w:pPr>
            <w:r w:rsidRPr="00B40C4C">
              <w:t>342 891 000</w:t>
            </w:r>
          </w:p>
        </w:tc>
      </w:tr>
      <w:tr w:rsidR="00446E55" w:rsidRPr="00B40C4C" w14:paraId="4BC098BF"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099EA5C" w14:textId="77777777" w:rsidR="0089264D" w:rsidRPr="00B40C4C" w:rsidRDefault="0089264D" w:rsidP="00E30F53">
            <w:pPr>
              <w:pStyle w:val="tittel-gulbok2"/>
            </w:pPr>
            <w:r w:rsidRPr="00B40C4C">
              <w:t>Petroleum</w:t>
            </w:r>
          </w:p>
        </w:tc>
      </w:tr>
      <w:tr w:rsidR="00446E55" w:rsidRPr="00B40C4C" w14:paraId="3DCE9C4B" w14:textId="77777777" w:rsidTr="008C2AB1">
        <w:trPr>
          <w:trHeight w:val="240"/>
        </w:trPr>
        <w:tc>
          <w:tcPr>
            <w:tcW w:w="567" w:type="dxa"/>
            <w:tcBorders>
              <w:top w:val="nil"/>
              <w:left w:val="nil"/>
              <w:bottom w:val="nil"/>
            </w:tcBorders>
            <w:tcMar>
              <w:top w:w="43" w:type="dxa"/>
              <w:left w:w="0" w:type="dxa"/>
              <w:bottom w:w="0" w:type="dxa"/>
              <w:right w:w="0" w:type="dxa"/>
            </w:tcMar>
          </w:tcPr>
          <w:p w14:paraId="36B0C29C" w14:textId="77777777" w:rsidR="0089264D" w:rsidRPr="00B40C4C" w:rsidRDefault="0089264D" w:rsidP="009137DA">
            <w:r w:rsidRPr="00B40C4C">
              <w:t>1810</w:t>
            </w:r>
          </w:p>
        </w:tc>
        <w:tc>
          <w:tcPr>
            <w:tcW w:w="260" w:type="dxa"/>
            <w:tcBorders>
              <w:top w:val="nil"/>
              <w:left w:val="nil"/>
              <w:bottom w:val="nil"/>
              <w:right w:val="nil"/>
            </w:tcBorders>
            <w:tcMar>
              <w:top w:w="43" w:type="dxa"/>
              <w:left w:w="0" w:type="dxa"/>
              <w:bottom w:w="0" w:type="dxa"/>
              <w:right w:w="0" w:type="dxa"/>
            </w:tcMar>
            <w:vAlign w:val="bottom"/>
          </w:tcPr>
          <w:p w14:paraId="3626B1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7D7C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0CB0C7" w14:textId="77777777" w:rsidR="0089264D" w:rsidRPr="00B40C4C" w:rsidRDefault="0089264D" w:rsidP="009137DA">
            <w:r w:rsidRPr="00B40C4C">
              <w:t>Sokkeldirektoratet:</w:t>
            </w:r>
          </w:p>
        </w:tc>
        <w:tc>
          <w:tcPr>
            <w:tcW w:w="1380" w:type="dxa"/>
            <w:tcBorders>
              <w:top w:val="nil"/>
              <w:left w:val="nil"/>
              <w:bottom w:val="nil"/>
              <w:right w:val="nil"/>
            </w:tcBorders>
            <w:tcMar>
              <w:top w:w="43" w:type="dxa"/>
              <w:left w:w="0" w:type="dxa"/>
              <w:bottom w:w="0" w:type="dxa"/>
              <w:right w:w="0" w:type="dxa"/>
            </w:tcMar>
            <w:vAlign w:val="bottom"/>
          </w:tcPr>
          <w:p w14:paraId="13E682A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D2F41F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039A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54535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00D6B00" w14:textId="77777777" w:rsidR="0089264D" w:rsidRPr="00B40C4C" w:rsidRDefault="0089264D" w:rsidP="004B5DA0">
            <w:pPr>
              <w:jc w:val="right"/>
            </w:pPr>
          </w:p>
        </w:tc>
      </w:tr>
      <w:tr w:rsidR="00446E55" w:rsidRPr="00B40C4C" w14:paraId="043278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4EB3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37D05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04072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772FB7"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5E6E44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49344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67A48B" w14:textId="77777777" w:rsidR="0089264D" w:rsidRPr="00B40C4C" w:rsidRDefault="0089264D" w:rsidP="004B5DA0">
            <w:pPr>
              <w:jc w:val="right"/>
            </w:pPr>
            <w:r w:rsidRPr="00B40C4C">
              <w:t>400 500 000</w:t>
            </w:r>
          </w:p>
        </w:tc>
        <w:tc>
          <w:tcPr>
            <w:tcW w:w="180" w:type="dxa"/>
            <w:tcBorders>
              <w:top w:val="nil"/>
              <w:left w:val="nil"/>
              <w:bottom w:val="nil"/>
              <w:right w:val="nil"/>
            </w:tcBorders>
            <w:tcMar>
              <w:top w:w="43" w:type="dxa"/>
              <w:left w:w="0" w:type="dxa"/>
              <w:bottom w:w="0" w:type="dxa"/>
              <w:right w:w="0" w:type="dxa"/>
            </w:tcMar>
            <w:vAlign w:val="bottom"/>
          </w:tcPr>
          <w:p w14:paraId="4920420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922F6E" w14:textId="77777777" w:rsidR="0089264D" w:rsidRPr="00B40C4C" w:rsidRDefault="0089264D" w:rsidP="004B5DA0">
            <w:pPr>
              <w:jc w:val="right"/>
            </w:pPr>
          </w:p>
        </w:tc>
      </w:tr>
      <w:tr w:rsidR="00446E55" w:rsidRPr="00B40C4C" w14:paraId="2D17978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5276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9A934E"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7A11E4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86B23B"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9704C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2B77F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A62AB5" w14:textId="77777777" w:rsidR="0089264D" w:rsidRPr="00B40C4C" w:rsidRDefault="0089264D" w:rsidP="004B5DA0">
            <w:pPr>
              <w:jc w:val="right"/>
            </w:pPr>
            <w:r w:rsidRPr="00B40C4C">
              <w:t>202 000 000</w:t>
            </w:r>
          </w:p>
        </w:tc>
        <w:tc>
          <w:tcPr>
            <w:tcW w:w="180" w:type="dxa"/>
            <w:tcBorders>
              <w:top w:val="nil"/>
              <w:left w:val="nil"/>
              <w:bottom w:val="nil"/>
              <w:right w:val="nil"/>
            </w:tcBorders>
            <w:tcMar>
              <w:top w:w="43" w:type="dxa"/>
              <w:left w:w="0" w:type="dxa"/>
              <w:bottom w:w="0" w:type="dxa"/>
              <w:right w:w="0" w:type="dxa"/>
            </w:tcMar>
            <w:vAlign w:val="bottom"/>
          </w:tcPr>
          <w:p w14:paraId="0BC10B6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DFBB0D" w14:textId="77777777" w:rsidR="0089264D" w:rsidRPr="00B40C4C" w:rsidRDefault="0089264D" w:rsidP="004B5DA0">
            <w:pPr>
              <w:jc w:val="right"/>
            </w:pPr>
          </w:p>
        </w:tc>
      </w:tr>
      <w:tr w:rsidR="00446E55" w:rsidRPr="00B40C4C" w14:paraId="086EACF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D1CB3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132B87"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6779B3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F6B6C6" w14:textId="77777777" w:rsidR="0089264D" w:rsidRPr="00B40C4C" w:rsidRDefault="0089264D" w:rsidP="009137DA">
            <w:r w:rsidRPr="00B40C4C">
              <w:t>Oppdrags- og samarbeidsvirksomhet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CEA3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B5C4F0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F501835" w14:textId="77777777" w:rsidR="0089264D" w:rsidRPr="00B40C4C" w:rsidRDefault="0089264D" w:rsidP="004B5DA0">
            <w:pPr>
              <w:jc w:val="right"/>
            </w:pPr>
            <w:r w:rsidRPr="00B40C4C">
              <w:t>47 500 000</w:t>
            </w:r>
          </w:p>
        </w:tc>
        <w:tc>
          <w:tcPr>
            <w:tcW w:w="180" w:type="dxa"/>
            <w:tcBorders>
              <w:top w:val="nil"/>
              <w:left w:val="nil"/>
              <w:bottom w:val="nil"/>
              <w:right w:val="nil"/>
            </w:tcBorders>
            <w:tcMar>
              <w:top w:w="43" w:type="dxa"/>
              <w:left w:w="0" w:type="dxa"/>
              <w:bottom w:w="0" w:type="dxa"/>
              <w:right w:w="0" w:type="dxa"/>
            </w:tcMar>
            <w:vAlign w:val="bottom"/>
          </w:tcPr>
          <w:p w14:paraId="2EBD753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5473951" w14:textId="77777777" w:rsidR="0089264D" w:rsidRPr="00B40C4C" w:rsidRDefault="0089264D" w:rsidP="004B5DA0">
            <w:pPr>
              <w:jc w:val="right"/>
            </w:pPr>
            <w:r w:rsidRPr="00B40C4C">
              <w:t>650 000 000</w:t>
            </w:r>
          </w:p>
        </w:tc>
      </w:tr>
      <w:tr w:rsidR="00446E55" w:rsidRPr="00B40C4C" w14:paraId="6EB70C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ED95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8F5A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7D98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517918" w14:textId="77777777" w:rsidR="0089264D" w:rsidRPr="00B40C4C" w:rsidRDefault="0089264D" w:rsidP="009137DA">
            <w:r w:rsidRPr="00B40C4C">
              <w:t>Sum Petroleum</w:t>
            </w:r>
          </w:p>
        </w:tc>
        <w:tc>
          <w:tcPr>
            <w:tcW w:w="1380" w:type="dxa"/>
            <w:tcBorders>
              <w:top w:val="nil"/>
              <w:left w:val="nil"/>
              <w:bottom w:val="nil"/>
              <w:right w:val="nil"/>
            </w:tcBorders>
            <w:tcMar>
              <w:top w:w="43" w:type="dxa"/>
              <w:left w:w="0" w:type="dxa"/>
              <w:bottom w:w="0" w:type="dxa"/>
              <w:right w:w="0" w:type="dxa"/>
            </w:tcMar>
            <w:vAlign w:val="bottom"/>
          </w:tcPr>
          <w:p w14:paraId="509F3F7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52CFD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FB32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EBB441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12FB81E" w14:textId="77777777" w:rsidR="0089264D" w:rsidRPr="00B40C4C" w:rsidRDefault="0089264D" w:rsidP="004B5DA0">
            <w:pPr>
              <w:jc w:val="right"/>
            </w:pPr>
            <w:r w:rsidRPr="00B40C4C">
              <w:t>650 000 000</w:t>
            </w:r>
          </w:p>
        </w:tc>
      </w:tr>
      <w:tr w:rsidR="00446E55" w:rsidRPr="00B40C4C" w14:paraId="48B4E99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F5DB34F" w14:textId="77777777" w:rsidR="0089264D" w:rsidRPr="00B40C4C" w:rsidRDefault="0089264D" w:rsidP="00E30F53">
            <w:pPr>
              <w:pStyle w:val="tittel-gulbok2"/>
            </w:pPr>
            <w:r w:rsidRPr="00B40C4C">
              <w:t>Energi og vannressurser</w:t>
            </w:r>
          </w:p>
        </w:tc>
      </w:tr>
      <w:tr w:rsidR="00446E55" w:rsidRPr="00B40C4C" w14:paraId="46C29D04" w14:textId="77777777" w:rsidTr="008C2AB1">
        <w:trPr>
          <w:trHeight w:val="240"/>
        </w:trPr>
        <w:tc>
          <w:tcPr>
            <w:tcW w:w="567" w:type="dxa"/>
            <w:tcBorders>
              <w:top w:val="nil"/>
              <w:left w:val="nil"/>
              <w:bottom w:val="nil"/>
            </w:tcBorders>
            <w:tcMar>
              <w:top w:w="43" w:type="dxa"/>
              <w:left w:w="0" w:type="dxa"/>
              <w:bottom w:w="0" w:type="dxa"/>
              <w:right w:w="0" w:type="dxa"/>
            </w:tcMar>
          </w:tcPr>
          <w:p w14:paraId="5F72247D" w14:textId="77777777" w:rsidR="0089264D" w:rsidRPr="00B40C4C" w:rsidRDefault="0089264D" w:rsidP="009137DA">
            <w:r w:rsidRPr="00B40C4C">
              <w:t>1820</w:t>
            </w:r>
          </w:p>
        </w:tc>
        <w:tc>
          <w:tcPr>
            <w:tcW w:w="260" w:type="dxa"/>
            <w:tcBorders>
              <w:top w:val="nil"/>
              <w:left w:val="nil"/>
              <w:bottom w:val="nil"/>
              <w:right w:val="nil"/>
            </w:tcBorders>
            <w:tcMar>
              <w:top w:w="43" w:type="dxa"/>
              <w:left w:w="0" w:type="dxa"/>
              <w:bottom w:w="0" w:type="dxa"/>
              <w:right w:w="0" w:type="dxa"/>
            </w:tcMar>
            <w:vAlign w:val="bottom"/>
          </w:tcPr>
          <w:p w14:paraId="38EEB9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93E52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F4F70E" w14:textId="77777777" w:rsidR="0089264D" w:rsidRPr="00B40C4C" w:rsidRDefault="0089264D" w:rsidP="009137DA">
            <w:r w:rsidRPr="00B40C4C">
              <w:t>Norges vassdrags- og energidirektorat:</w:t>
            </w:r>
          </w:p>
        </w:tc>
        <w:tc>
          <w:tcPr>
            <w:tcW w:w="1380" w:type="dxa"/>
            <w:tcBorders>
              <w:top w:val="nil"/>
              <w:left w:val="nil"/>
              <w:bottom w:val="nil"/>
              <w:right w:val="nil"/>
            </w:tcBorders>
            <w:tcMar>
              <w:top w:w="43" w:type="dxa"/>
              <w:left w:w="0" w:type="dxa"/>
              <w:bottom w:w="0" w:type="dxa"/>
              <w:right w:w="0" w:type="dxa"/>
            </w:tcMar>
            <w:vAlign w:val="bottom"/>
          </w:tcPr>
          <w:p w14:paraId="1EB6A4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D6BE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C62CA8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FFF0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AA566E" w14:textId="77777777" w:rsidR="0089264D" w:rsidRPr="00B40C4C" w:rsidRDefault="0089264D" w:rsidP="004B5DA0">
            <w:pPr>
              <w:jc w:val="right"/>
            </w:pPr>
          </w:p>
        </w:tc>
      </w:tr>
      <w:tr w:rsidR="00446E55" w:rsidRPr="00B40C4C" w14:paraId="3DC4FB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0E81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80D26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F13CF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0DEE72"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0F817B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635A5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8D85A2" w14:textId="77777777" w:rsidR="0089264D" w:rsidRPr="00B40C4C" w:rsidRDefault="0089264D" w:rsidP="004B5DA0">
            <w:pPr>
              <w:jc w:val="right"/>
            </w:pPr>
            <w:r w:rsidRPr="00B40C4C">
              <w:t>928 000 000</w:t>
            </w:r>
          </w:p>
        </w:tc>
        <w:tc>
          <w:tcPr>
            <w:tcW w:w="180" w:type="dxa"/>
            <w:tcBorders>
              <w:top w:val="nil"/>
              <w:left w:val="nil"/>
              <w:bottom w:val="nil"/>
              <w:right w:val="nil"/>
            </w:tcBorders>
            <w:tcMar>
              <w:top w:w="43" w:type="dxa"/>
              <w:left w:w="0" w:type="dxa"/>
              <w:bottom w:w="0" w:type="dxa"/>
              <w:right w:w="0" w:type="dxa"/>
            </w:tcMar>
            <w:vAlign w:val="bottom"/>
          </w:tcPr>
          <w:p w14:paraId="734C83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58C687" w14:textId="77777777" w:rsidR="0089264D" w:rsidRPr="00B40C4C" w:rsidRDefault="0089264D" w:rsidP="004B5DA0">
            <w:pPr>
              <w:jc w:val="right"/>
            </w:pPr>
          </w:p>
        </w:tc>
      </w:tr>
      <w:tr w:rsidR="00446E55" w:rsidRPr="00B40C4C" w14:paraId="6F2BB1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03F5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F49C61"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3E2007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C73141"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B98C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25CE24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60C2C2" w14:textId="77777777" w:rsidR="0089264D" w:rsidRPr="00B40C4C" w:rsidRDefault="0089264D" w:rsidP="004B5DA0">
            <w:pPr>
              <w:jc w:val="right"/>
            </w:pPr>
            <w:r w:rsidRPr="00B40C4C">
              <w:t>107 000 000</w:t>
            </w:r>
          </w:p>
        </w:tc>
        <w:tc>
          <w:tcPr>
            <w:tcW w:w="180" w:type="dxa"/>
            <w:tcBorders>
              <w:top w:val="nil"/>
              <w:left w:val="nil"/>
              <w:bottom w:val="nil"/>
              <w:right w:val="nil"/>
            </w:tcBorders>
            <w:tcMar>
              <w:top w:w="43" w:type="dxa"/>
              <w:left w:w="0" w:type="dxa"/>
              <w:bottom w:w="0" w:type="dxa"/>
              <w:right w:w="0" w:type="dxa"/>
            </w:tcMar>
            <w:vAlign w:val="bottom"/>
          </w:tcPr>
          <w:p w14:paraId="7B1C82E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D811B3" w14:textId="77777777" w:rsidR="0089264D" w:rsidRPr="00B40C4C" w:rsidRDefault="0089264D" w:rsidP="004B5DA0">
            <w:pPr>
              <w:jc w:val="right"/>
            </w:pPr>
          </w:p>
        </w:tc>
      </w:tr>
      <w:tr w:rsidR="00446E55" w:rsidRPr="00B40C4C" w14:paraId="13DDCCE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A4D30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4FCCEE" w14:textId="77777777" w:rsidR="0089264D" w:rsidRPr="00B40C4C" w:rsidRDefault="0089264D" w:rsidP="009137DA">
            <w:r w:rsidRPr="00B40C4C">
              <w:t>22</w:t>
            </w:r>
          </w:p>
        </w:tc>
        <w:tc>
          <w:tcPr>
            <w:tcW w:w="260" w:type="dxa"/>
            <w:tcBorders>
              <w:top w:val="nil"/>
              <w:left w:val="nil"/>
              <w:bottom w:val="nil"/>
              <w:right w:val="nil"/>
            </w:tcBorders>
            <w:tcMar>
              <w:top w:w="43" w:type="dxa"/>
              <w:left w:w="0" w:type="dxa"/>
              <w:bottom w:w="0" w:type="dxa"/>
              <w:right w:w="0" w:type="dxa"/>
            </w:tcMar>
            <w:vAlign w:val="bottom"/>
          </w:tcPr>
          <w:p w14:paraId="5675C01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5644E2" w14:textId="77777777" w:rsidR="0089264D" w:rsidRPr="00B40C4C" w:rsidRDefault="0089264D" w:rsidP="009137DA">
            <w:r w:rsidRPr="00B40C4C">
              <w:t>Flom- og skredforebygging</w:t>
            </w:r>
            <w:r w:rsidRPr="00B40C4C">
              <w:rPr>
                <w:rStyle w:val="kursiv"/>
              </w:rPr>
              <w:t>, kan overføres, kan nyttes under postene 45 og 60</w:t>
            </w:r>
          </w:p>
        </w:tc>
        <w:tc>
          <w:tcPr>
            <w:tcW w:w="1380" w:type="dxa"/>
            <w:tcBorders>
              <w:top w:val="nil"/>
              <w:left w:val="nil"/>
              <w:bottom w:val="nil"/>
              <w:right w:val="nil"/>
            </w:tcBorders>
            <w:tcMar>
              <w:top w:w="43" w:type="dxa"/>
              <w:left w:w="0" w:type="dxa"/>
              <w:bottom w:w="0" w:type="dxa"/>
              <w:right w:w="0" w:type="dxa"/>
            </w:tcMar>
            <w:vAlign w:val="bottom"/>
          </w:tcPr>
          <w:p w14:paraId="4E9D83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D7C5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B1ECF5" w14:textId="77777777" w:rsidR="0089264D" w:rsidRPr="00B40C4C" w:rsidRDefault="0089264D" w:rsidP="004B5DA0">
            <w:pPr>
              <w:jc w:val="right"/>
            </w:pPr>
            <w:r w:rsidRPr="00B40C4C">
              <w:t>353 000 000</w:t>
            </w:r>
          </w:p>
        </w:tc>
        <w:tc>
          <w:tcPr>
            <w:tcW w:w="180" w:type="dxa"/>
            <w:tcBorders>
              <w:top w:val="nil"/>
              <w:left w:val="nil"/>
              <w:bottom w:val="nil"/>
              <w:right w:val="nil"/>
            </w:tcBorders>
            <w:tcMar>
              <w:top w:w="43" w:type="dxa"/>
              <w:left w:w="0" w:type="dxa"/>
              <w:bottom w:w="0" w:type="dxa"/>
              <w:right w:w="0" w:type="dxa"/>
            </w:tcMar>
            <w:vAlign w:val="bottom"/>
          </w:tcPr>
          <w:p w14:paraId="17DC63C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EC64A3" w14:textId="77777777" w:rsidR="0089264D" w:rsidRPr="00B40C4C" w:rsidRDefault="0089264D" w:rsidP="004B5DA0">
            <w:pPr>
              <w:jc w:val="right"/>
            </w:pPr>
          </w:p>
        </w:tc>
      </w:tr>
      <w:tr w:rsidR="00446E55" w:rsidRPr="00B40C4C" w14:paraId="6F25ADF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09C3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A7B227"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606A89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31FB95" w14:textId="77777777" w:rsidR="0089264D" w:rsidRPr="00B40C4C" w:rsidRDefault="0089264D" w:rsidP="009137DA">
            <w:r w:rsidRPr="00B40C4C">
              <w:t>Oppdrags- og samarbeidsvirksomhet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28D75A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E61D3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1FBB9A0" w14:textId="77777777" w:rsidR="0089264D" w:rsidRPr="00B40C4C" w:rsidRDefault="0089264D" w:rsidP="004B5DA0">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510CF6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4BE1E3" w14:textId="77777777" w:rsidR="0089264D" w:rsidRPr="00B40C4C" w:rsidRDefault="0089264D" w:rsidP="004B5DA0">
            <w:pPr>
              <w:jc w:val="right"/>
            </w:pPr>
          </w:p>
        </w:tc>
      </w:tr>
      <w:tr w:rsidR="00446E55" w:rsidRPr="00B40C4C" w14:paraId="5719972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38F90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B311F8" w14:textId="77777777" w:rsidR="0089264D" w:rsidRPr="00B40C4C" w:rsidRDefault="0089264D" w:rsidP="009137DA">
            <w:r w:rsidRPr="00B40C4C">
              <w:t>25</w:t>
            </w:r>
          </w:p>
        </w:tc>
        <w:tc>
          <w:tcPr>
            <w:tcW w:w="260" w:type="dxa"/>
            <w:tcBorders>
              <w:top w:val="nil"/>
              <w:left w:val="nil"/>
              <w:bottom w:val="nil"/>
              <w:right w:val="nil"/>
            </w:tcBorders>
            <w:tcMar>
              <w:top w:w="43" w:type="dxa"/>
              <w:left w:w="0" w:type="dxa"/>
              <w:bottom w:w="0" w:type="dxa"/>
              <w:right w:w="0" w:type="dxa"/>
            </w:tcMar>
            <w:vAlign w:val="bottom"/>
          </w:tcPr>
          <w:p w14:paraId="41C516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FC6026" w14:textId="77777777" w:rsidR="0089264D" w:rsidRPr="00B40C4C" w:rsidRDefault="0089264D" w:rsidP="009137DA">
            <w:r w:rsidRPr="00B40C4C">
              <w:t>Krise- og hastetiltak i forbindelse med flom- og skredhendelser</w:t>
            </w:r>
            <w:r w:rsidRPr="00B40C4C">
              <w:rPr>
                <w:rStyle w:val="kursiv"/>
              </w:rPr>
              <w:t>, kan nyttes under post 61</w:t>
            </w:r>
          </w:p>
        </w:tc>
        <w:tc>
          <w:tcPr>
            <w:tcW w:w="1380" w:type="dxa"/>
            <w:tcBorders>
              <w:top w:val="nil"/>
              <w:left w:val="nil"/>
              <w:bottom w:val="nil"/>
              <w:right w:val="nil"/>
            </w:tcBorders>
            <w:tcMar>
              <w:top w:w="43" w:type="dxa"/>
              <w:left w:w="0" w:type="dxa"/>
              <w:bottom w:w="0" w:type="dxa"/>
              <w:right w:w="0" w:type="dxa"/>
            </w:tcMar>
            <w:vAlign w:val="bottom"/>
          </w:tcPr>
          <w:p w14:paraId="2D0168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0450B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987191"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2D4984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8650910" w14:textId="77777777" w:rsidR="0089264D" w:rsidRPr="00B40C4C" w:rsidRDefault="0089264D" w:rsidP="004B5DA0">
            <w:pPr>
              <w:jc w:val="right"/>
            </w:pPr>
          </w:p>
        </w:tc>
      </w:tr>
      <w:tr w:rsidR="00446E55" w:rsidRPr="00B40C4C" w14:paraId="141089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C8CC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5BE9BB" w14:textId="77777777" w:rsidR="0089264D" w:rsidRPr="00B40C4C" w:rsidRDefault="0089264D" w:rsidP="009137DA">
            <w:r w:rsidRPr="00B40C4C">
              <w:t>26</w:t>
            </w:r>
          </w:p>
        </w:tc>
        <w:tc>
          <w:tcPr>
            <w:tcW w:w="260" w:type="dxa"/>
            <w:tcBorders>
              <w:top w:val="nil"/>
              <w:left w:val="nil"/>
              <w:bottom w:val="nil"/>
              <w:right w:val="nil"/>
            </w:tcBorders>
            <w:tcMar>
              <w:top w:w="43" w:type="dxa"/>
              <w:left w:w="0" w:type="dxa"/>
              <w:bottom w:w="0" w:type="dxa"/>
              <w:right w:w="0" w:type="dxa"/>
            </w:tcMar>
            <w:vAlign w:val="bottom"/>
          </w:tcPr>
          <w:p w14:paraId="2E2280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B13895" w14:textId="77777777" w:rsidR="0089264D" w:rsidRPr="00B40C4C" w:rsidRDefault="0089264D" w:rsidP="009137DA">
            <w:r w:rsidRPr="00B40C4C">
              <w:t>Reguleringsmyndigheten for energi</w:t>
            </w:r>
          </w:p>
        </w:tc>
        <w:tc>
          <w:tcPr>
            <w:tcW w:w="1380" w:type="dxa"/>
            <w:tcBorders>
              <w:top w:val="nil"/>
              <w:left w:val="nil"/>
              <w:bottom w:val="nil"/>
              <w:right w:val="nil"/>
            </w:tcBorders>
            <w:tcMar>
              <w:top w:w="43" w:type="dxa"/>
              <w:left w:w="0" w:type="dxa"/>
              <w:bottom w:w="0" w:type="dxa"/>
              <w:right w:w="0" w:type="dxa"/>
            </w:tcMar>
            <w:vAlign w:val="bottom"/>
          </w:tcPr>
          <w:p w14:paraId="35D4A43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AD989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3C3D04A" w14:textId="77777777" w:rsidR="0089264D" w:rsidRPr="00B40C4C" w:rsidRDefault="0089264D" w:rsidP="004B5DA0">
            <w:pPr>
              <w:jc w:val="right"/>
            </w:pPr>
            <w:r w:rsidRPr="00B40C4C">
              <w:t>83 500 000</w:t>
            </w:r>
          </w:p>
        </w:tc>
        <w:tc>
          <w:tcPr>
            <w:tcW w:w="180" w:type="dxa"/>
            <w:tcBorders>
              <w:top w:val="nil"/>
              <w:left w:val="nil"/>
              <w:bottom w:val="nil"/>
              <w:right w:val="nil"/>
            </w:tcBorders>
            <w:tcMar>
              <w:top w:w="43" w:type="dxa"/>
              <w:left w:w="0" w:type="dxa"/>
              <w:bottom w:w="0" w:type="dxa"/>
              <w:right w:w="0" w:type="dxa"/>
            </w:tcMar>
            <w:vAlign w:val="bottom"/>
          </w:tcPr>
          <w:p w14:paraId="1A1A954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8DCA773" w14:textId="77777777" w:rsidR="0089264D" w:rsidRPr="00B40C4C" w:rsidRDefault="0089264D" w:rsidP="004B5DA0">
            <w:pPr>
              <w:jc w:val="right"/>
            </w:pPr>
          </w:p>
        </w:tc>
      </w:tr>
      <w:tr w:rsidR="00446E55" w:rsidRPr="00B40C4C" w14:paraId="693714E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96B1E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8857D6"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29E98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5294A2" w14:textId="77777777" w:rsidR="0089264D" w:rsidRPr="00B40C4C" w:rsidRDefault="0089264D" w:rsidP="009137DA">
            <w:r w:rsidRPr="00B40C4C">
              <w:t>Større utstyrsanskaffelser og vedlikehold</w:t>
            </w:r>
            <w:r w:rsidRPr="00B40C4C">
              <w:rPr>
                <w:rStyle w:val="kursiv"/>
              </w:rPr>
              <w:t>, kan overføres, kan nyttes under post 22</w:t>
            </w:r>
          </w:p>
        </w:tc>
        <w:tc>
          <w:tcPr>
            <w:tcW w:w="1380" w:type="dxa"/>
            <w:tcBorders>
              <w:top w:val="nil"/>
              <w:left w:val="nil"/>
              <w:bottom w:val="nil"/>
              <w:right w:val="nil"/>
            </w:tcBorders>
            <w:tcMar>
              <w:top w:w="43" w:type="dxa"/>
              <w:left w:w="0" w:type="dxa"/>
              <w:bottom w:w="0" w:type="dxa"/>
              <w:right w:w="0" w:type="dxa"/>
            </w:tcMar>
            <w:vAlign w:val="bottom"/>
          </w:tcPr>
          <w:p w14:paraId="001CE89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13A53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B74B2A" w14:textId="77777777" w:rsidR="0089264D" w:rsidRPr="00B40C4C" w:rsidRDefault="0089264D" w:rsidP="004B5DA0">
            <w:pPr>
              <w:jc w:val="right"/>
            </w:pPr>
            <w:r w:rsidRPr="00B40C4C">
              <w:t>32 000 000</w:t>
            </w:r>
          </w:p>
        </w:tc>
        <w:tc>
          <w:tcPr>
            <w:tcW w:w="180" w:type="dxa"/>
            <w:tcBorders>
              <w:top w:val="nil"/>
              <w:left w:val="nil"/>
              <w:bottom w:val="nil"/>
              <w:right w:val="nil"/>
            </w:tcBorders>
            <w:tcMar>
              <w:top w:w="43" w:type="dxa"/>
              <w:left w:w="0" w:type="dxa"/>
              <w:bottom w:w="0" w:type="dxa"/>
              <w:right w:w="0" w:type="dxa"/>
            </w:tcMar>
            <w:vAlign w:val="bottom"/>
          </w:tcPr>
          <w:p w14:paraId="5ECB54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64C06E" w14:textId="77777777" w:rsidR="0089264D" w:rsidRPr="00B40C4C" w:rsidRDefault="0089264D" w:rsidP="004B5DA0">
            <w:pPr>
              <w:jc w:val="right"/>
            </w:pPr>
          </w:p>
        </w:tc>
      </w:tr>
      <w:tr w:rsidR="00446E55" w:rsidRPr="00B40C4C" w14:paraId="03A37E7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129AC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D30D25"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59AC0E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A88919" w14:textId="77777777" w:rsidR="0089264D" w:rsidRPr="00B40C4C" w:rsidRDefault="0089264D" w:rsidP="009137DA">
            <w:r w:rsidRPr="00B40C4C">
              <w:t>Tilskudd til flom- og skredforebygging</w:t>
            </w:r>
            <w:r w:rsidRPr="00B40C4C">
              <w:rPr>
                <w:rStyle w:val="kursiv"/>
              </w:rPr>
              <w:t>, kan overføres, kan nyttes under post 22</w:t>
            </w:r>
          </w:p>
        </w:tc>
        <w:tc>
          <w:tcPr>
            <w:tcW w:w="1380" w:type="dxa"/>
            <w:tcBorders>
              <w:top w:val="nil"/>
              <w:left w:val="nil"/>
              <w:bottom w:val="nil"/>
              <w:right w:val="nil"/>
            </w:tcBorders>
            <w:tcMar>
              <w:top w:w="43" w:type="dxa"/>
              <w:left w:w="0" w:type="dxa"/>
              <w:bottom w:w="0" w:type="dxa"/>
              <w:right w:w="0" w:type="dxa"/>
            </w:tcMar>
            <w:vAlign w:val="bottom"/>
          </w:tcPr>
          <w:p w14:paraId="34A0592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8800B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8F0E2B"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4D1F643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5518C1" w14:textId="77777777" w:rsidR="0089264D" w:rsidRPr="00B40C4C" w:rsidRDefault="0089264D" w:rsidP="004B5DA0">
            <w:pPr>
              <w:jc w:val="right"/>
            </w:pPr>
          </w:p>
        </w:tc>
      </w:tr>
      <w:tr w:rsidR="00446E55" w:rsidRPr="00B40C4C" w14:paraId="635484C5"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3237EA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287AB0"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79F782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61327C" w14:textId="77777777" w:rsidR="0089264D" w:rsidRPr="00B40C4C" w:rsidRDefault="0089264D" w:rsidP="009137DA">
            <w:r w:rsidRPr="00B40C4C">
              <w:t>Tilskudd til krise- og hastetiltak i forbindelse med flom- og skredhendelser</w:t>
            </w:r>
            <w:r w:rsidRPr="00B40C4C">
              <w:rPr>
                <w:rStyle w:val="kursiv"/>
              </w:rPr>
              <w:t>, kan nyttes under post 25</w:t>
            </w:r>
          </w:p>
        </w:tc>
        <w:tc>
          <w:tcPr>
            <w:tcW w:w="1380" w:type="dxa"/>
            <w:tcBorders>
              <w:top w:val="nil"/>
              <w:left w:val="nil"/>
              <w:bottom w:val="nil"/>
              <w:right w:val="nil"/>
            </w:tcBorders>
            <w:tcMar>
              <w:top w:w="43" w:type="dxa"/>
              <w:left w:w="0" w:type="dxa"/>
              <w:bottom w:w="0" w:type="dxa"/>
              <w:right w:w="0" w:type="dxa"/>
            </w:tcMar>
            <w:vAlign w:val="bottom"/>
          </w:tcPr>
          <w:p w14:paraId="56DA946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7B95E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325CAB"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3119C3D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47BFAE2" w14:textId="77777777" w:rsidR="0089264D" w:rsidRPr="00B40C4C" w:rsidRDefault="0089264D" w:rsidP="004B5DA0">
            <w:pPr>
              <w:jc w:val="right"/>
            </w:pPr>
          </w:p>
        </w:tc>
      </w:tr>
      <w:tr w:rsidR="00446E55" w:rsidRPr="00B40C4C" w14:paraId="074D2A1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765D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E03DA5"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6CA997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1ED6FE" w14:textId="77777777" w:rsidR="0089264D" w:rsidRPr="00B40C4C" w:rsidRDefault="0089264D" w:rsidP="009137DA">
            <w:r w:rsidRPr="00B40C4C">
              <w:t>Fordeling av inntekt fra avgift på vindkraft</w:t>
            </w:r>
          </w:p>
        </w:tc>
        <w:tc>
          <w:tcPr>
            <w:tcW w:w="1380" w:type="dxa"/>
            <w:tcBorders>
              <w:top w:val="nil"/>
              <w:left w:val="nil"/>
              <w:bottom w:val="nil"/>
              <w:right w:val="nil"/>
            </w:tcBorders>
            <w:tcMar>
              <w:top w:w="43" w:type="dxa"/>
              <w:left w:w="0" w:type="dxa"/>
              <w:bottom w:w="0" w:type="dxa"/>
              <w:right w:w="0" w:type="dxa"/>
            </w:tcMar>
            <w:vAlign w:val="bottom"/>
          </w:tcPr>
          <w:p w14:paraId="572A9C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8CB45D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9441543" w14:textId="77777777" w:rsidR="0089264D" w:rsidRPr="00B40C4C" w:rsidRDefault="0089264D" w:rsidP="004B5DA0">
            <w:pPr>
              <w:jc w:val="right"/>
            </w:pPr>
            <w:r w:rsidRPr="00B40C4C">
              <w:t>371 000 000</w:t>
            </w:r>
          </w:p>
        </w:tc>
        <w:tc>
          <w:tcPr>
            <w:tcW w:w="180" w:type="dxa"/>
            <w:tcBorders>
              <w:top w:val="nil"/>
              <w:left w:val="nil"/>
              <w:bottom w:val="nil"/>
              <w:right w:val="nil"/>
            </w:tcBorders>
            <w:tcMar>
              <w:top w:w="43" w:type="dxa"/>
              <w:left w:w="0" w:type="dxa"/>
              <w:bottom w:w="0" w:type="dxa"/>
              <w:right w:w="0" w:type="dxa"/>
            </w:tcMar>
            <w:vAlign w:val="bottom"/>
          </w:tcPr>
          <w:p w14:paraId="53F08D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E6B5949" w14:textId="77777777" w:rsidR="0089264D" w:rsidRPr="00B40C4C" w:rsidRDefault="0089264D" w:rsidP="004B5DA0">
            <w:pPr>
              <w:jc w:val="right"/>
            </w:pPr>
          </w:p>
        </w:tc>
      </w:tr>
      <w:tr w:rsidR="00446E55" w:rsidRPr="00B40C4C" w14:paraId="585833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53EB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823E79"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3BA385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413A94" w14:textId="77777777" w:rsidR="0089264D" w:rsidRPr="00B40C4C" w:rsidRDefault="0089264D" w:rsidP="009137DA">
            <w:r w:rsidRPr="00B40C4C">
              <w:t>Tilskudd til utjevning av overføringstariffer</w:t>
            </w:r>
          </w:p>
        </w:tc>
        <w:tc>
          <w:tcPr>
            <w:tcW w:w="1380" w:type="dxa"/>
            <w:tcBorders>
              <w:top w:val="nil"/>
              <w:left w:val="nil"/>
              <w:bottom w:val="nil"/>
              <w:right w:val="nil"/>
            </w:tcBorders>
            <w:tcMar>
              <w:top w:w="43" w:type="dxa"/>
              <w:left w:w="0" w:type="dxa"/>
              <w:bottom w:w="0" w:type="dxa"/>
              <w:right w:w="0" w:type="dxa"/>
            </w:tcMar>
            <w:vAlign w:val="bottom"/>
          </w:tcPr>
          <w:p w14:paraId="6070ECC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392E5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B2BBF6" w14:textId="77777777" w:rsidR="0089264D" w:rsidRPr="00B40C4C" w:rsidRDefault="0089264D" w:rsidP="004B5DA0">
            <w:pPr>
              <w:jc w:val="right"/>
            </w:pPr>
            <w:r w:rsidRPr="00B40C4C">
              <w:t>18 000 000</w:t>
            </w:r>
          </w:p>
        </w:tc>
        <w:tc>
          <w:tcPr>
            <w:tcW w:w="180" w:type="dxa"/>
            <w:tcBorders>
              <w:top w:val="nil"/>
              <w:left w:val="nil"/>
              <w:bottom w:val="nil"/>
              <w:right w:val="nil"/>
            </w:tcBorders>
            <w:tcMar>
              <w:top w:w="43" w:type="dxa"/>
              <w:left w:w="0" w:type="dxa"/>
              <w:bottom w:w="0" w:type="dxa"/>
              <w:right w:w="0" w:type="dxa"/>
            </w:tcMar>
            <w:vAlign w:val="bottom"/>
          </w:tcPr>
          <w:p w14:paraId="3EE17A6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207C94" w14:textId="77777777" w:rsidR="0089264D" w:rsidRPr="00B40C4C" w:rsidRDefault="0089264D" w:rsidP="004B5DA0">
            <w:pPr>
              <w:jc w:val="right"/>
            </w:pPr>
          </w:p>
        </w:tc>
      </w:tr>
      <w:tr w:rsidR="00446E55" w:rsidRPr="00B40C4C" w14:paraId="33BAFA2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ABA9C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002C1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45A8DB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053923" w14:textId="77777777" w:rsidR="0089264D" w:rsidRPr="00B40C4C" w:rsidRDefault="0089264D" w:rsidP="009137DA">
            <w:r w:rsidRPr="00B40C4C">
              <w:t>Tilskudd til museums- og kulturminnetiltak</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56DE29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9B4DE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0902A5" w14:textId="77777777" w:rsidR="0089264D" w:rsidRPr="00B40C4C" w:rsidRDefault="0089264D" w:rsidP="004B5DA0">
            <w:pPr>
              <w:jc w:val="right"/>
            </w:pPr>
            <w:r w:rsidRPr="00B40C4C">
              <w:t>9 100 000</w:t>
            </w:r>
          </w:p>
        </w:tc>
        <w:tc>
          <w:tcPr>
            <w:tcW w:w="180" w:type="dxa"/>
            <w:tcBorders>
              <w:top w:val="nil"/>
              <w:left w:val="nil"/>
              <w:bottom w:val="nil"/>
              <w:right w:val="nil"/>
            </w:tcBorders>
            <w:tcMar>
              <w:top w:w="43" w:type="dxa"/>
              <w:left w:w="0" w:type="dxa"/>
              <w:bottom w:w="0" w:type="dxa"/>
              <w:right w:w="0" w:type="dxa"/>
            </w:tcMar>
            <w:vAlign w:val="bottom"/>
          </w:tcPr>
          <w:p w14:paraId="5CB738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BF9A850" w14:textId="77777777" w:rsidR="0089264D" w:rsidRPr="00B40C4C" w:rsidRDefault="0089264D" w:rsidP="004B5DA0">
            <w:pPr>
              <w:jc w:val="right"/>
            </w:pPr>
          </w:p>
        </w:tc>
      </w:tr>
      <w:tr w:rsidR="00446E55" w:rsidRPr="00B40C4C" w14:paraId="43C97D7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71C66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988B52"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22581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F1C4CD" w14:textId="77777777" w:rsidR="0089264D" w:rsidRPr="00B40C4C" w:rsidRDefault="0089264D" w:rsidP="009137DA">
            <w:r w:rsidRPr="00B40C4C">
              <w:t>Stønad til husholdninger for ekstraordinære strømutgifter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D17EE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190E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5ED7D0" w14:textId="77777777" w:rsidR="0089264D" w:rsidRPr="00B40C4C" w:rsidRDefault="0089264D" w:rsidP="004B5DA0">
            <w:pPr>
              <w:jc w:val="right"/>
            </w:pPr>
            <w:r w:rsidRPr="00B40C4C">
              <w:t>4 800 000 000</w:t>
            </w:r>
          </w:p>
        </w:tc>
        <w:tc>
          <w:tcPr>
            <w:tcW w:w="180" w:type="dxa"/>
            <w:tcBorders>
              <w:top w:val="nil"/>
              <w:left w:val="nil"/>
              <w:bottom w:val="nil"/>
              <w:right w:val="nil"/>
            </w:tcBorders>
            <w:tcMar>
              <w:top w:w="43" w:type="dxa"/>
              <w:left w:w="0" w:type="dxa"/>
              <w:bottom w:w="0" w:type="dxa"/>
              <w:right w:w="0" w:type="dxa"/>
            </w:tcMar>
            <w:vAlign w:val="bottom"/>
          </w:tcPr>
          <w:p w14:paraId="478A437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4B24A5" w14:textId="77777777" w:rsidR="0089264D" w:rsidRPr="00B40C4C" w:rsidRDefault="0089264D" w:rsidP="004B5DA0">
            <w:pPr>
              <w:jc w:val="right"/>
            </w:pPr>
          </w:p>
        </w:tc>
      </w:tr>
      <w:tr w:rsidR="00446E55" w:rsidRPr="00B40C4C" w14:paraId="2708837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3DE5E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D83CAF"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169CBFF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7C6D80" w14:textId="77777777" w:rsidR="0089264D" w:rsidRPr="00B40C4C" w:rsidRDefault="0089264D" w:rsidP="009137DA">
            <w:r w:rsidRPr="00B40C4C">
              <w:t>Stønad til husholdningskunder av nærvarmeanlegg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E817F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8F2D38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6A90342" w14:textId="77777777" w:rsidR="0089264D" w:rsidRPr="00B40C4C" w:rsidRDefault="0089264D" w:rsidP="004B5DA0">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7CEEDD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B1B8B9" w14:textId="77777777" w:rsidR="0089264D" w:rsidRPr="00B40C4C" w:rsidRDefault="0089264D" w:rsidP="004B5DA0">
            <w:pPr>
              <w:jc w:val="right"/>
            </w:pPr>
            <w:r w:rsidRPr="00B40C4C">
              <w:t>7 066 600 000</w:t>
            </w:r>
          </w:p>
        </w:tc>
      </w:tr>
      <w:tr w:rsidR="00446E55" w:rsidRPr="00B40C4C" w14:paraId="0F12BB3D" w14:textId="77777777" w:rsidTr="008C2AB1">
        <w:trPr>
          <w:trHeight w:val="240"/>
        </w:trPr>
        <w:tc>
          <w:tcPr>
            <w:tcW w:w="567" w:type="dxa"/>
            <w:tcBorders>
              <w:top w:val="nil"/>
              <w:left w:val="nil"/>
              <w:bottom w:val="nil"/>
            </w:tcBorders>
            <w:tcMar>
              <w:top w:w="43" w:type="dxa"/>
              <w:left w:w="0" w:type="dxa"/>
              <w:bottom w:w="0" w:type="dxa"/>
              <w:right w:w="0" w:type="dxa"/>
            </w:tcMar>
          </w:tcPr>
          <w:p w14:paraId="0CA892F3" w14:textId="77777777" w:rsidR="0089264D" w:rsidRPr="00B40C4C" w:rsidRDefault="0089264D" w:rsidP="009137DA">
            <w:r w:rsidRPr="00B40C4C">
              <w:t>1825</w:t>
            </w:r>
          </w:p>
        </w:tc>
        <w:tc>
          <w:tcPr>
            <w:tcW w:w="260" w:type="dxa"/>
            <w:tcBorders>
              <w:top w:val="nil"/>
              <w:left w:val="nil"/>
              <w:bottom w:val="nil"/>
              <w:right w:val="nil"/>
            </w:tcBorders>
            <w:tcMar>
              <w:top w:w="43" w:type="dxa"/>
              <w:left w:w="0" w:type="dxa"/>
              <w:bottom w:w="0" w:type="dxa"/>
              <w:right w:w="0" w:type="dxa"/>
            </w:tcMar>
            <w:vAlign w:val="bottom"/>
          </w:tcPr>
          <w:p w14:paraId="3A1A2D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513E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E419FD" w14:textId="77777777" w:rsidR="0089264D" w:rsidRPr="00B40C4C" w:rsidRDefault="0089264D" w:rsidP="009137DA">
            <w:r w:rsidRPr="00B40C4C">
              <w:t>Energieffektivisering og -omlegging:</w:t>
            </w:r>
          </w:p>
        </w:tc>
        <w:tc>
          <w:tcPr>
            <w:tcW w:w="1380" w:type="dxa"/>
            <w:tcBorders>
              <w:top w:val="nil"/>
              <w:left w:val="nil"/>
              <w:bottom w:val="nil"/>
              <w:right w:val="nil"/>
            </w:tcBorders>
            <w:tcMar>
              <w:top w:w="43" w:type="dxa"/>
              <w:left w:w="0" w:type="dxa"/>
              <w:bottom w:w="0" w:type="dxa"/>
              <w:right w:w="0" w:type="dxa"/>
            </w:tcMar>
            <w:vAlign w:val="bottom"/>
          </w:tcPr>
          <w:p w14:paraId="35C5E9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AE31A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9B49E7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3085F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910252" w14:textId="77777777" w:rsidR="0089264D" w:rsidRPr="00B40C4C" w:rsidRDefault="0089264D" w:rsidP="004B5DA0">
            <w:pPr>
              <w:jc w:val="right"/>
            </w:pPr>
          </w:p>
        </w:tc>
      </w:tr>
      <w:tr w:rsidR="00446E55" w:rsidRPr="00B40C4C" w14:paraId="59476F0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A5D6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239178"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C908A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24DFC5"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1A968F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2DF61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D45FEE8" w14:textId="77777777" w:rsidR="0089264D" w:rsidRPr="00B40C4C" w:rsidRDefault="0089264D" w:rsidP="004B5DA0">
            <w:pPr>
              <w:jc w:val="right"/>
            </w:pPr>
            <w:r w:rsidRPr="00B40C4C">
              <w:t>14 000 000</w:t>
            </w:r>
          </w:p>
        </w:tc>
        <w:tc>
          <w:tcPr>
            <w:tcW w:w="180" w:type="dxa"/>
            <w:tcBorders>
              <w:top w:val="nil"/>
              <w:left w:val="nil"/>
              <w:bottom w:val="nil"/>
              <w:right w:val="nil"/>
            </w:tcBorders>
            <w:tcMar>
              <w:top w:w="43" w:type="dxa"/>
              <w:left w:w="0" w:type="dxa"/>
              <w:bottom w:w="0" w:type="dxa"/>
              <w:right w:w="0" w:type="dxa"/>
            </w:tcMar>
            <w:vAlign w:val="bottom"/>
          </w:tcPr>
          <w:p w14:paraId="3150F9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7F8614" w14:textId="77777777" w:rsidR="0089264D" w:rsidRPr="00B40C4C" w:rsidRDefault="0089264D" w:rsidP="004B5DA0">
            <w:pPr>
              <w:jc w:val="right"/>
            </w:pPr>
          </w:p>
        </w:tc>
      </w:tr>
      <w:tr w:rsidR="00446E55" w:rsidRPr="00B40C4C" w14:paraId="5897685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47C31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96C92B"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72B066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476B4A" w14:textId="77777777" w:rsidR="0089264D" w:rsidRPr="00B40C4C" w:rsidRDefault="0089264D" w:rsidP="009137DA">
            <w:r w:rsidRPr="00B40C4C">
              <w:t>Klima- og energifondet, virkemidler for energieffektivisering</w:t>
            </w:r>
          </w:p>
        </w:tc>
        <w:tc>
          <w:tcPr>
            <w:tcW w:w="1380" w:type="dxa"/>
            <w:tcBorders>
              <w:top w:val="nil"/>
              <w:left w:val="nil"/>
              <w:bottom w:val="nil"/>
              <w:right w:val="nil"/>
            </w:tcBorders>
            <w:tcMar>
              <w:top w:w="43" w:type="dxa"/>
              <w:left w:w="0" w:type="dxa"/>
              <w:bottom w:w="0" w:type="dxa"/>
              <w:right w:w="0" w:type="dxa"/>
            </w:tcMar>
            <w:vAlign w:val="bottom"/>
          </w:tcPr>
          <w:p w14:paraId="72EBF8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9CF81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DE77708" w14:textId="77777777" w:rsidR="0089264D" w:rsidRPr="00B40C4C" w:rsidRDefault="0089264D" w:rsidP="004B5DA0">
            <w:pPr>
              <w:jc w:val="right"/>
            </w:pPr>
            <w:r w:rsidRPr="00B40C4C">
              <w:t>1 277 000 000</w:t>
            </w:r>
          </w:p>
        </w:tc>
        <w:tc>
          <w:tcPr>
            <w:tcW w:w="180" w:type="dxa"/>
            <w:tcBorders>
              <w:top w:val="nil"/>
              <w:left w:val="nil"/>
              <w:bottom w:val="nil"/>
              <w:right w:val="nil"/>
            </w:tcBorders>
            <w:tcMar>
              <w:top w:w="43" w:type="dxa"/>
              <w:left w:w="0" w:type="dxa"/>
              <w:bottom w:w="0" w:type="dxa"/>
              <w:right w:w="0" w:type="dxa"/>
            </w:tcMar>
            <w:vAlign w:val="bottom"/>
          </w:tcPr>
          <w:p w14:paraId="13CE497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E55915" w14:textId="77777777" w:rsidR="0089264D" w:rsidRPr="00B40C4C" w:rsidRDefault="0089264D" w:rsidP="004B5DA0">
            <w:pPr>
              <w:jc w:val="right"/>
            </w:pPr>
          </w:p>
        </w:tc>
      </w:tr>
      <w:tr w:rsidR="00446E55" w:rsidRPr="00B40C4C" w14:paraId="5B49FAC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38A0E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6E141F"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7406A7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5B7D73" w14:textId="77777777" w:rsidR="0089264D" w:rsidRPr="00B40C4C" w:rsidRDefault="0089264D" w:rsidP="009137DA">
            <w:r w:rsidRPr="00B40C4C">
              <w:t>Tilskudd til energitiltak i kommunale bygg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56E88A4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20EB0E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8A523DE" w14:textId="77777777" w:rsidR="0089264D" w:rsidRPr="00B40C4C" w:rsidRDefault="0089264D" w:rsidP="004B5DA0">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725E045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BD87D42" w14:textId="77777777" w:rsidR="0089264D" w:rsidRPr="00B40C4C" w:rsidRDefault="0089264D" w:rsidP="004B5DA0">
            <w:pPr>
              <w:jc w:val="right"/>
            </w:pPr>
            <w:r w:rsidRPr="00B40C4C">
              <w:t>1 591 000 000</w:t>
            </w:r>
          </w:p>
        </w:tc>
      </w:tr>
      <w:tr w:rsidR="00446E55" w:rsidRPr="00B40C4C" w14:paraId="6CB525F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25BD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E91C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EE0E7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AD695D" w14:textId="77777777" w:rsidR="0089264D" w:rsidRPr="00B40C4C" w:rsidRDefault="0089264D" w:rsidP="009137DA">
            <w:r w:rsidRPr="00B40C4C">
              <w:t>Sum Energi og vannressurser</w:t>
            </w:r>
          </w:p>
        </w:tc>
        <w:tc>
          <w:tcPr>
            <w:tcW w:w="1380" w:type="dxa"/>
            <w:tcBorders>
              <w:top w:val="nil"/>
              <w:left w:val="nil"/>
              <w:bottom w:val="nil"/>
              <w:right w:val="nil"/>
            </w:tcBorders>
            <w:tcMar>
              <w:top w:w="43" w:type="dxa"/>
              <w:left w:w="0" w:type="dxa"/>
              <w:bottom w:w="0" w:type="dxa"/>
              <w:right w:w="0" w:type="dxa"/>
            </w:tcMar>
            <w:vAlign w:val="bottom"/>
          </w:tcPr>
          <w:p w14:paraId="7DAFCA8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F8C02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EFA93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3AE2F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F22FF9E" w14:textId="77777777" w:rsidR="0089264D" w:rsidRPr="00B40C4C" w:rsidRDefault="0089264D" w:rsidP="004B5DA0">
            <w:pPr>
              <w:jc w:val="right"/>
            </w:pPr>
            <w:r w:rsidRPr="00B40C4C">
              <w:t>8 657 600 000</w:t>
            </w:r>
          </w:p>
        </w:tc>
      </w:tr>
      <w:tr w:rsidR="00446E55" w:rsidRPr="00B40C4C" w14:paraId="17172C1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7C7E5F33" w14:textId="77777777" w:rsidR="0089264D" w:rsidRPr="00B40C4C" w:rsidRDefault="0089264D" w:rsidP="00E30F53">
            <w:pPr>
              <w:pStyle w:val="tittel-gulbok2"/>
            </w:pPr>
            <w:r w:rsidRPr="00B40C4C">
              <w:t>Klima, industri og teknologi</w:t>
            </w:r>
          </w:p>
        </w:tc>
      </w:tr>
      <w:tr w:rsidR="00446E55" w:rsidRPr="00B40C4C" w14:paraId="195F0E5F" w14:textId="77777777" w:rsidTr="008C2AB1">
        <w:trPr>
          <w:trHeight w:val="240"/>
        </w:trPr>
        <w:tc>
          <w:tcPr>
            <w:tcW w:w="567" w:type="dxa"/>
            <w:tcBorders>
              <w:top w:val="nil"/>
              <w:left w:val="nil"/>
              <w:bottom w:val="nil"/>
            </w:tcBorders>
            <w:tcMar>
              <w:top w:w="43" w:type="dxa"/>
              <w:left w:w="0" w:type="dxa"/>
              <w:bottom w:w="0" w:type="dxa"/>
              <w:right w:w="0" w:type="dxa"/>
            </w:tcMar>
          </w:tcPr>
          <w:p w14:paraId="6F02BB2D" w14:textId="77777777" w:rsidR="0089264D" w:rsidRPr="00B40C4C" w:rsidRDefault="0089264D" w:rsidP="009137DA">
            <w:r w:rsidRPr="00B40C4C">
              <w:t>1850</w:t>
            </w:r>
          </w:p>
        </w:tc>
        <w:tc>
          <w:tcPr>
            <w:tcW w:w="260" w:type="dxa"/>
            <w:tcBorders>
              <w:top w:val="nil"/>
              <w:left w:val="nil"/>
              <w:bottom w:val="nil"/>
              <w:right w:val="nil"/>
            </w:tcBorders>
            <w:tcMar>
              <w:top w:w="43" w:type="dxa"/>
              <w:left w:w="0" w:type="dxa"/>
              <w:bottom w:w="0" w:type="dxa"/>
              <w:right w:w="0" w:type="dxa"/>
            </w:tcMar>
            <w:vAlign w:val="bottom"/>
          </w:tcPr>
          <w:p w14:paraId="56D3AB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5CAF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D516F9" w14:textId="77777777" w:rsidR="0089264D" w:rsidRPr="00B40C4C" w:rsidRDefault="0089264D" w:rsidP="009137DA">
            <w:r w:rsidRPr="00B40C4C">
              <w:t>Klima, industri og teknologi:</w:t>
            </w:r>
          </w:p>
        </w:tc>
        <w:tc>
          <w:tcPr>
            <w:tcW w:w="1380" w:type="dxa"/>
            <w:tcBorders>
              <w:top w:val="nil"/>
              <w:left w:val="nil"/>
              <w:bottom w:val="nil"/>
              <w:right w:val="nil"/>
            </w:tcBorders>
            <w:tcMar>
              <w:top w:w="43" w:type="dxa"/>
              <w:left w:w="0" w:type="dxa"/>
              <w:bottom w:w="0" w:type="dxa"/>
              <w:right w:w="0" w:type="dxa"/>
            </w:tcMar>
            <w:vAlign w:val="bottom"/>
          </w:tcPr>
          <w:p w14:paraId="28DF11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9EA56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3B12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3F463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075FC5C" w14:textId="77777777" w:rsidR="0089264D" w:rsidRPr="00B40C4C" w:rsidRDefault="0089264D" w:rsidP="004B5DA0">
            <w:pPr>
              <w:jc w:val="right"/>
            </w:pPr>
          </w:p>
        </w:tc>
      </w:tr>
      <w:tr w:rsidR="00446E55" w:rsidRPr="00B40C4C" w14:paraId="6B78BE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B707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B2897A"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250F7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22463A"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8ECE1C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9D9C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81309B" w14:textId="77777777" w:rsidR="0089264D" w:rsidRPr="00B40C4C" w:rsidRDefault="0089264D" w:rsidP="004B5DA0">
            <w:pPr>
              <w:jc w:val="right"/>
            </w:pPr>
            <w:r w:rsidRPr="00B40C4C">
              <w:t>88 000 000</w:t>
            </w:r>
          </w:p>
        </w:tc>
        <w:tc>
          <w:tcPr>
            <w:tcW w:w="180" w:type="dxa"/>
            <w:tcBorders>
              <w:top w:val="nil"/>
              <w:left w:val="nil"/>
              <w:bottom w:val="nil"/>
              <w:right w:val="nil"/>
            </w:tcBorders>
            <w:tcMar>
              <w:top w:w="43" w:type="dxa"/>
              <w:left w:w="0" w:type="dxa"/>
              <w:bottom w:w="0" w:type="dxa"/>
              <w:right w:w="0" w:type="dxa"/>
            </w:tcMar>
            <w:vAlign w:val="bottom"/>
          </w:tcPr>
          <w:p w14:paraId="0E3251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B6D4EE7" w14:textId="77777777" w:rsidR="0089264D" w:rsidRPr="00B40C4C" w:rsidRDefault="0089264D" w:rsidP="004B5DA0">
            <w:pPr>
              <w:jc w:val="right"/>
            </w:pPr>
          </w:p>
        </w:tc>
      </w:tr>
      <w:tr w:rsidR="00446E55" w:rsidRPr="00B40C4C" w14:paraId="072A9A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35B7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C4C648"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64F787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13678C" w14:textId="77777777" w:rsidR="0089264D" w:rsidRPr="00B40C4C" w:rsidRDefault="0089264D" w:rsidP="009137DA">
            <w:r w:rsidRPr="00B40C4C">
              <w:t>Fond for CO2-håndtering</w:t>
            </w:r>
          </w:p>
        </w:tc>
        <w:tc>
          <w:tcPr>
            <w:tcW w:w="1380" w:type="dxa"/>
            <w:tcBorders>
              <w:top w:val="nil"/>
              <w:left w:val="nil"/>
              <w:bottom w:val="nil"/>
              <w:right w:val="nil"/>
            </w:tcBorders>
            <w:tcMar>
              <w:top w:w="43" w:type="dxa"/>
              <w:left w:w="0" w:type="dxa"/>
              <w:bottom w:w="0" w:type="dxa"/>
              <w:right w:w="0" w:type="dxa"/>
            </w:tcMar>
            <w:vAlign w:val="bottom"/>
          </w:tcPr>
          <w:p w14:paraId="0E781E8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3720F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AF979DB" w14:textId="77777777" w:rsidR="0089264D" w:rsidRPr="00B40C4C" w:rsidRDefault="0089264D" w:rsidP="004B5DA0">
            <w:pPr>
              <w:jc w:val="right"/>
            </w:pPr>
            <w:r w:rsidRPr="00B40C4C">
              <w:t>80 000 000</w:t>
            </w:r>
          </w:p>
        </w:tc>
        <w:tc>
          <w:tcPr>
            <w:tcW w:w="180" w:type="dxa"/>
            <w:tcBorders>
              <w:top w:val="nil"/>
              <w:left w:val="nil"/>
              <w:bottom w:val="nil"/>
              <w:right w:val="nil"/>
            </w:tcBorders>
            <w:tcMar>
              <w:top w:w="43" w:type="dxa"/>
              <w:left w:w="0" w:type="dxa"/>
              <w:bottom w:w="0" w:type="dxa"/>
              <w:right w:w="0" w:type="dxa"/>
            </w:tcMar>
            <w:vAlign w:val="bottom"/>
          </w:tcPr>
          <w:p w14:paraId="3FC4884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ACA45E" w14:textId="77777777" w:rsidR="0089264D" w:rsidRPr="00B40C4C" w:rsidRDefault="0089264D" w:rsidP="004B5DA0">
            <w:pPr>
              <w:jc w:val="right"/>
            </w:pPr>
          </w:p>
        </w:tc>
      </w:tr>
      <w:tr w:rsidR="00446E55" w:rsidRPr="00B40C4C" w14:paraId="5F70224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692C6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D8470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5299D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8A30AC" w14:textId="77777777" w:rsidR="0089264D" w:rsidRPr="00B40C4C" w:rsidRDefault="0089264D" w:rsidP="009137DA">
            <w:r w:rsidRPr="00B40C4C">
              <w:t>Gassnova SF</w:t>
            </w:r>
          </w:p>
        </w:tc>
        <w:tc>
          <w:tcPr>
            <w:tcW w:w="1380" w:type="dxa"/>
            <w:tcBorders>
              <w:top w:val="nil"/>
              <w:left w:val="nil"/>
              <w:bottom w:val="nil"/>
              <w:right w:val="nil"/>
            </w:tcBorders>
            <w:tcMar>
              <w:top w:w="43" w:type="dxa"/>
              <w:left w:w="0" w:type="dxa"/>
              <w:bottom w:w="0" w:type="dxa"/>
              <w:right w:w="0" w:type="dxa"/>
            </w:tcMar>
            <w:vAlign w:val="bottom"/>
          </w:tcPr>
          <w:p w14:paraId="687A25E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0CEC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DFA56C" w14:textId="77777777" w:rsidR="0089264D" w:rsidRPr="00B40C4C" w:rsidRDefault="0089264D" w:rsidP="004B5DA0">
            <w:pPr>
              <w:jc w:val="right"/>
            </w:pPr>
            <w:r w:rsidRPr="00B40C4C">
              <w:t>118 000 000</w:t>
            </w:r>
          </w:p>
        </w:tc>
        <w:tc>
          <w:tcPr>
            <w:tcW w:w="180" w:type="dxa"/>
            <w:tcBorders>
              <w:top w:val="nil"/>
              <w:left w:val="nil"/>
              <w:bottom w:val="nil"/>
              <w:right w:val="nil"/>
            </w:tcBorders>
            <w:tcMar>
              <w:top w:w="43" w:type="dxa"/>
              <w:left w:w="0" w:type="dxa"/>
              <w:bottom w:w="0" w:type="dxa"/>
              <w:right w:w="0" w:type="dxa"/>
            </w:tcMar>
            <w:vAlign w:val="bottom"/>
          </w:tcPr>
          <w:p w14:paraId="39DA09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ABA1EE" w14:textId="77777777" w:rsidR="0089264D" w:rsidRPr="00B40C4C" w:rsidRDefault="0089264D" w:rsidP="004B5DA0">
            <w:pPr>
              <w:jc w:val="right"/>
            </w:pPr>
          </w:p>
        </w:tc>
      </w:tr>
      <w:tr w:rsidR="00446E55" w:rsidRPr="00B40C4C" w14:paraId="013F0E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DF7F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374B1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C48AD5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2F93F1" w14:textId="77777777" w:rsidR="0089264D" w:rsidRPr="00B40C4C" w:rsidRDefault="0089264D" w:rsidP="009137DA">
            <w:r w:rsidRPr="00B40C4C">
              <w:t>Teknologisenter Mongstad</w:t>
            </w:r>
          </w:p>
        </w:tc>
        <w:tc>
          <w:tcPr>
            <w:tcW w:w="1380" w:type="dxa"/>
            <w:tcBorders>
              <w:top w:val="nil"/>
              <w:left w:val="nil"/>
              <w:bottom w:val="nil"/>
              <w:right w:val="nil"/>
            </w:tcBorders>
            <w:tcMar>
              <w:top w:w="43" w:type="dxa"/>
              <w:left w:w="0" w:type="dxa"/>
              <w:bottom w:w="0" w:type="dxa"/>
              <w:right w:w="0" w:type="dxa"/>
            </w:tcMar>
            <w:vAlign w:val="bottom"/>
          </w:tcPr>
          <w:p w14:paraId="3B4B3F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C529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6E16AE0" w14:textId="77777777" w:rsidR="0089264D" w:rsidRPr="00B40C4C" w:rsidRDefault="0089264D" w:rsidP="004B5DA0">
            <w:pPr>
              <w:jc w:val="right"/>
            </w:pPr>
            <w:r w:rsidRPr="00B40C4C">
              <w:t>89 000 000</w:t>
            </w:r>
          </w:p>
        </w:tc>
        <w:tc>
          <w:tcPr>
            <w:tcW w:w="180" w:type="dxa"/>
            <w:tcBorders>
              <w:top w:val="nil"/>
              <w:left w:val="nil"/>
              <w:bottom w:val="nil"/>
              <w:right w:val="nil"/>
            </w:tcBorders>
            <w:tcMar>
              <w:top w:w="43" w:type="dxa"/>
              <w:left w:w="0" w:type="dxa"/>
              <w:bottom w:w="0" w:type="dxa"/>
              <w:right w:w="0" w:type="dxa"/>
            </w:tcMar>
            <w:vAlign w:val="bottom"/>
          </w:tcPr>
          <w:p w14:paraId="00CDDF3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F8A0D5" w14:textId="77777777" w:rsidR="0089264D" w:rsidRPr="00B40C4C" w:rsidRDefault="0089264D" w:rsidP="004B5DA0">
            <w:pPr>
              <w:jc w:val="right"/>
            </w:pPr>
          </w:p>
        </w:tc>
      </w:tr>
      <w:tr w:rsidR="00446E55" w:rsidRPr="00B40C4C" w14:paraId="5E3B967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B1C4B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8173A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C3FD4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B9710B" w14:textId="77777777" w:rsidR="0089264D" w:rsidRPr="00B40C4C" w:rsidRDefault="0089264D" w:rsidP="009137DA">
            <w:r w:rsidRPr="00B40C4C">
              <w:t>Langskip - fangst og lagring av CO2</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0328D6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E68BE6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35C6E05" w14:textId="77777777" w:rsidR="0089264D" w:rsidRPr="00B40C4C" w:rsidRDefault="0089264D" w:rsidP="004B5DA0">
            <w:pPr>
              <w:jc w:val="right"/>
            </w:pPr>
            <w:r w:rsidRPr="00B40C4C">
              <w:t>2 160 000 000</w:t>
            </w:r>
          </w:p>
        </w:tc>
        <w:tc>
          <w:tcPr>
            <w:tcW w:w="180" w:type="dxa"/>
            <w:tcBorders>
              <w:top w:val="nil"/>
              <w:left w:val="nil"/>
              <w:bottom w:val="nil"/>
              <w:right w:val="nil"/>
            </w:tcBorders>
            <w:tcMar>
              <w:top w:w="43" w:type="dxa"/>
              <w:left w:w="0" w:type="dxa"/>
              <w:bottom w:w="0" w:type="dxa"/>
              <w:right w:w="0" w:type="dxa"/>
            </w:tcMar>
            <w:vAlign w:val="bottom"/>
          </w:tcPr>
          <w:p w14:paraId="6BF5AD6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0A1E5C" w14:textId="77777777" w:rsidR="0089264D" w:rsidRPr="00B40C4C" w:rsidRDefault="0089264D" w:rsidP="004B5DA0">
            <w:pPr>
              <w:jc w:val="right"/>
            </w:pPr>
          </w:p>
        </w:tc>
      </w:tr>
      <w:tr w:rsidR="00446E55" w:rsidRPr="00B40C4C" w14:paraId="5E7141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078A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4F963C"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3B4365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9D6458" w14:textId="77777777" w:rsidR="0089264D" w:rsidRPr="00B40C4C" w:rsidRDefault="0089264D" w:rsidP="009137DA">
            <w:r w:rsidRPr="00B40C4C">
              <w:t>Norges forskningsråd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81F3B9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3CFAF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B74FF5E" w14:textId="77777777" w:rsidR="0089264D" w:rsidRPr="00B40C4C" w:rsidRDefault="0089264D" w:rsidP="004B5DA0">
            <w:pPr>
              <w:jc w:val="right"/>
            </w:pPr>
            <w:r w:rsidRPr="00B40C4C">
              <w:t>966 000 000</w:t>
            </w:r>
          </w:p>
        </w:tc>
        <w:tc>
          <w:tcPr>
            <w:tcW w:w="180" w:type="dxa"/>
            <w:tcBorders>
              <w:top w:val="nil"/>
              <w:left w:val="nil"/>
              <w:bottom w:val="nil"/>
              <w:right w:val="nil"/>
            </w:tcBorders>
            <w:tcMar>
              <w:top w:w="43" w:type="dxa"/>
              <w:left w:w="0" w:type="dxa"/>
              <w:bottom w:w="0" w:type="dxa"/>
              <w:right w:w="0" w:type="dxa"/>
            </w:tcMar>
            <w:vAlign w:val="bottom"/>
          </w:tcPr>
          <w:p w14:paraId="02759BF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EDB623" w14:textId="77777777" w:rsidR="0089264D" w:rsidRPr="00B40C4C" w:rsidRDefault="0089264D" w:rsidP="004B5DA0">
            <w:pPr>
              <w:jc w:val="right"/>
            </w:pPr>
          </w:p>
        </w:tc>
      </w:tr>
      <w:tr w:rsidR="00446E55" w:rsidRPr="00B40C4C" w14:paraId="004C2F7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E1DB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BBB6E6"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4646F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1DC6D8" w14:textId="77777777" w:rsidR="0089264D" w:rsidRPr="00B40C4C" w:rsidRDefault="0089264D" w:rsidP="009137DA">
            <w:r w:rsidRPr="00B40C4C">
              <w:t>Norwegian Energy Partners</w:t>
            </w:r>
          </w:p>
        </w:tc>
        <w:tc>
          <w:tcPr>
            <w:tcW w:w="1380" w:type="dxa"/>
            <w:tcBorders>
              <w:top w:val="nil"/>
              <w:left w:val="nil"/>
              <w:bottom w:val="nil"/>
              <w:right w:val="nil"/>
            </w:tcBorders>
            <w:tcMar>
              <w:top w:w="43" w:type="dxa"/>
              <w:left w:w="0" w:type="dxa"/>
              <w:bottom w:w="0" w:type="dxa"/>
              <w:right w:w="0" w:type="dxa"/>
            </w:tcMar>
            <w:vAlign w:val="bottom"/>
          </w:tcPr>
          <w:p w14:paraId="7D623B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C9A916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0C840A2" w14:textId="77777777" w:rsidR="0089264D" w:rsidRPr="00B40C4C" w:rsidRDefault="0089264D" w:rsidP="004B5DA0">
            <w:pPr>
              <w:jc w:val="right"/>
            </w:pPr>
            <w:r w:rsidRPr="00B40C4C">
              <w:t>28 500 000</w:t>
            </w:r>
          </w:p>
        </w:tc>
        <w:tc>
          <w:tcPr>
            <w:tcW w:w="180" w:type="dxa"/>
            <w:tcBorders>
              <w:top w:val="nil"/>
              <w:left w:val="nil"/>
              <w:bottom w:val="nil"/>
              <w:right w:val="nil"/>
            </w:tcBorders>
            <w:tcMar>
              <w:top w:w="43" w:type="dxa"/>
              <w:left w:w="0" w:type="dxa"/>
              <w:bottom w:w="0" w:type="dxa"/>
              <w:right w:w="0" w:type="dxa"/>
            </w:tcMar>
            <w:vAlign w:val="bottom"/>
          </w:tcPr>
          <w:p w14:paraId="6D644D22"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3BEFF9BA" w14:textId="77777777" w:rsidR="0089264D" w:rsidRPr="00B40C4C" w:rsidRDefault="0089264D" w:rsidP="004B5DA0">
            <w:pPr>
              <w:jc w:val="right"/>
            </w:pPr>
            <w:r w:rsidRPr="00B40C4C">
              <w:t>3 529 500 000</w:t>
            </w:r>
          </w:p>
        </w:tc>
      </w:tr>
      <w:tr w:rsidR="00446E55" w:rsidRPr="00B40C4C" w14:paraId="7D25A8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C582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194C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A39C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C595C8" w14:textId="77777777" w:rsidR="0089264D" w:rsidRPr="00B40C4C" w:rsidRDefault="0089264D" w:rsidP="009137DA">
            <w:r w:rsidRPr="00B40C4C">
              <w:t>Sum Klima, industri og teknologi</w:t>
            </w:r>
          </w:p>
        </w:tc>
        <w:tc>
          <w:tcPr>
            <w:tcW w:w="1380" w:type="dxa"/>
            <w:tcBorders>
              <w:top w:val="nil"/>
              <w:left w:val="nil"/>
              <w:bottom w:val="nil"/>
              <w:right w:val="nil"/>
            </w:tcBorders>
            <w:tcMar>
              <w:top w:w="43" w:type="dxa"/>
              <w:left w:w="0" w:type="dxa"/>
              <w:bottom w:w="0" w:type="dxa"/>
              <w:right w:w="0" w:type="dxa"/>
            </w:tcMar>
            <w:vAlign w:val="bottom"/>
          </w:tcPr>
          <w:p w14:paraId="600FE8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45549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CB35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C9460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9917AEE" w14:textId="77777777" w:rsidR="0089264D" w:rsidRPr="00B40C4C" w:rsidRDefault="0089264D" w:rsidP="004B5DA0">
            <w:pPr>
              <w:jc w:val="right"/>
            </w:pPr>
            <w:r w:rsidRPr="00B40C4C">
              <w:t>3 529 500 000</w:t>
            </w:r>
          </w:p>
        </w:tc>
      </w:tr>
      <w:tr w:rsidR="00446E55" w:rsidRPr="00B40C4C" w14:paraId="6184FE9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8CD2805" w14:textId="77777777" w:rsidR="0089264D" w:rsidRPr="00B40C4C" w:rsidRDefault="0089264D" w:rsidP="00A3544C">
            <w:pPr>
              <w:pStyle w:val="tittel-gulbok2"/>
            </w:pPr>
            <w:r w:rsidRPr="00B40C4C">
              <w:t>Sikkerhet og arbeidsmiljø</w:t>
            </w:r>
          </w:p>
        </w:tc>
      </w:tr>
      <w:tr w:rsidR="00446E55" w:rsidRPr="00B40C4C" w14:paraId="3256688E" w14:textId="77777777" w:rsidTr="008C2AB1">
        <w:trPr>
          <w:trHeight w:val="240"/>
        </w:trPr>
        <w:tc>
          <w:tcPr>
            <w:tcW w:w="567" w:type="dxa"/>
            <w:tcBorders>
              <w:top w:val="nil"/>
              <w:left w:val="nil"/>
              <w:bottom w:val="nil"/>
            </w:tcBorders>
            <w:tcMar>
              <w:top w:w="43" w:type="dxa"/>
              <w:left w:w="0" w:type="dxa"/>
              <w:bottom w:w="0" w:type="dxa"/>
              <w:right w:w="0" w:type="dxa"/>
            </w:tcMar>
          </w:tcPr>
          <w:p w14:paraId="4627B83A" w14:textId="77777777" w:rsidR="0089264D" w:rsidRPr="00B40C4C" w:rsidRDefault="0089264D" w:rsidP="009137DA">
            <w:r w:rsidRPr="00B40C4C">
              <w:t>1860</w:t>
            </w:r>
          </w:p>
        </w:tc>
        <w:tc>
          <w:tcPr>
            <w:tcW w:w="260" w:type="dxa"/>
            <w:tcBorders>
              <w:top w:val="nil"/>
              <w:left w:val="nil"/>
              <w:bottom w:val="nil"/>
              <w:right w:val="nil"/>
            </w:tcBorders>
            <w:tcMar>
              <w:top w:w="43" w:type="dxa"/>
              <w:left w:w="0" w:type="dxa"/>
              <w:bottom w:w="0" w:type="dxa"/>
              <w:right w:w="0" w:type="dxa"/>
            </w:tcMar>
            <w:vAlign w:val="bottom"/>
          </w:tcPr>
          <w:p w14:paraId="7CD36C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60784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85A829" w14:textId="77777777" w:rsidR="0089264D" w:rsidRPr="00B40C4C" w:rsidRDefault="0089264D" w:rsidP="009137DA">
            <w:r w:rsidRPr="00B40C4C">
              <w:t>Havindustritilsynet:</w:t>
            </w:r>
          </w:p>
        </w:tc>
        <w:tc>
          <w:tcPr>
            <w:tcW w:w="1380" w:type="dxa"/>
            <w:tcBorders>
              <w:top w:val="nil"/>
              <w:left w:val="nil"/>
              <w:bottom w:val="nil"/>
              <w:right w:val="nil"/>
            </w:tcBorders>
            <w:tcMar>
              <w:top w:w="43" w:type="dxa"/>
              <w:left w:w="0" w:type="dxa"/>
              <w:bottom w:w="0" w:type="dxa"/>
              <w:right w:w="0" w:type="dxa"/>
            </w:tcMar>
            <w:vAlign w:val="bottom"/>
          </w:tcPr>
          <w:p w14:paraId="17912D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84898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9C67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54B697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1A55B1" w14:textId="77777777" w:rsidR="0089264D" w:rsidRPr="00B40C4C" w:rsidRDefault="0089264D" w:rsidP="004B5DA0">
            <w:pPr>
              <w:jc w:val="right"/>
            </w:pPr>
          </w:p>
        </w:tc>
      </w:tr>
      <w:tr w:rsidR="00446E55" w:rsidRPr="00B40C4C" w14:paraId="3E764A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F5CF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2ED8A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C396B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EF7D55" w14:textId="77777777" w:rsidR="0089264D" w:rsidRPr="00B40C4C" w:rsidRDefault="0089264D" w:rsidP="009137DA">
            <w:r w:rsidRPr="00B40C4C">
              <w:t>Driftsutgifter</w:t>
            </w:r>
            <w:r w:rsidRPr="00B40C4C">
              <w:rPr>
                <w:rStyle w:val="kursiv"/>
              </w:rPr>
              <w:t>, kan nyttes under post 21</w:t>
            </w:r>
          </w:p>
        </w:tc>
        <w:tc>
          <w:tcPr>
            <w:tcW w:w="1380" w:type="dxa"/>
            <w:tcBorders>
              <w:top w:val="nil"/>
              <w:left w:val="nil"/>
              <w:bottom w:val="nil"/>
              <w:right w:val="nil"/>
            </w:tcBorders>
            <w:tcMar>
              <w:top w:w="43" w:type="dxa"/>
              <w:left w:w="0" w:type="dxa"/>
              <w:bottom w:w="0" w:type="dxa"/>
              <w:right w:w="0" w:type="dxa"/>
            </w:tcMar>
            <w:vAlign w:val="bottom"/>
          </w:tcPr>
          <w:p w14:paraId="7BA7EBD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1049C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EB8F65" w14:textId="77777777" w:rsidR="0089264D" w:rsidRPr="00B40C4C" w:rsidRDefault="0089264D" w:rsidP="004B5DA0">
            <w:pPr>
              <w:jc w:val="right"/>
            </w:pPr>
            <w:r w:rsidRPr="00B40C4C">
              <w:t>374 000 000</w:t>
            </w:r>
          </w:p>
        </w:tc>
        <w:tc>
          <w:tcPr>
            <w:tcW w:w="180" w:type="dxa"/>
            <w:tcBorders>
              <w:top w:val="nil"/>
              <w:left w:val="nil"/>
              <w:bottom w:val="nil"/>
              <w:right w:val="nil"/>
            </w:tcBorders>
            <w:tcMar>
              <w:top w:w="43" w:type="dxa"/>
              <w:left w:w="0" w:type="dxa"/>
              <w:bottom w:w="0" w:type="dxa"/>
              <w:right w:w="0" w:type="dxa"/>
            </w:tcMar>
            <w:vAlign w:val="bottom"/>
          </w:tcPr>
          <w:p w14:paraId="7AE8D46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12974E5" w14:textId="77777777" w:rsidR="0089264D" w:rsidRPr="00B40C4C" w:rsidRDefault="0089264D" w:rsidP="004B5DA0">
            <w:pPr>
              <w:jc w:val="right"/>
            </w:pPr>
          </w:p>
        </w:tc>
      </w:tr>
      <w:tr w:rsidR="00446E55" w:rsidRPr="00B40C4C" w14:paraId="20180C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0ABF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6F0927"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2CBEF9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81349D"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8CC456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8F36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1CE5FD" w14:textId="77777777" w:rsidR="0089264D" w:rsidRPr="00B40C4C" w:rsidRDefault="0089264D" w:rsidP="004B5DA0">
            <w:pPr>
              <w:jc w:val="right"/>
            </w:pPr>
            <w:r w:rsidRPr="00B40C4C">
              <w:t>25 500 000</w:t>
            </w:r>
          </w:p>
        </w:tc>
        <w:tc>
          <w:tcPr>
            <w:tcW w:w="180" w:type="dxa"/>
            <w:tcBorders>
              <w:top w:val="nil"/>
              <w:left w:val="nil"/>
              <w:bottom w:val="nil"/>
              <w:right w:val="nil"/>
            </w:tcBorders>
            <w:tcMar>
              <w:top w:w="43" w:type="dxa"/>
              <w:left w:w="0" w:type="dxa"/>
              <w:bottom w:w="0" w:type="dxa"/>
              <w:right w:w="0" w:type="dxa"/>
            </w:tcMar>
            <w:vAlign w:val="bottom"/>
          </w:tcPr>
          <w:p w14:paraId="63AFC5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348D27" w14:textId="77777777" w:rsidR="0089264D" w:rsidRPr="00B40C4C" w:rsidRDefault="0089264D" w:rsidP="004B5DA0">
            <w:pPr>
              <w:jc w:val="right"/>
            </w:pPr>
          </w:p>
        </w:tc>
      </w:tr>
      <w:tr w:rsidR="00446E55" w:rsidRPr="00B40C4C" w14:paraId="19F8096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5AD03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60AE3E" w14:textId="77777777" w:rsidR="0089264D" w:rsidRPr="00B40C4C" w:rsidRDefault="0089264D" w:rsidP="009137DA">
            <w:r w:rsidRPr="00B40C4C">
              <w:t>23</w:t>
            </w:r>
          </w:p>
        </w:tc>
        <w:tc>
          <w:tcPr>
            <w:tcW w:w="260" w:type="dxa"/>
            <w:tcBorders>
              <w:top w:val="nil"/>
              <w:left w:val="nil"/>
              <w:bottom w:val="nil"/>
              <w:right w:val="nil"/>
            </w:tcBorders>
            <w:tcMar>
              <w:top w:w="43" w:type="dxa"/>
              <w:left w:w="0" w:type="dxa"/>
              <w:bottom w:w="0" w:type="dxa"/>
              <w:right w:w="0" w:type="dxa"/>
            </w:tcMar>
            <w:vAlign w:val="bottom"/>
          </w:tcPr>
          <w:p w14:paraId="3D095D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638D61" w14:textId="77777777" w:rsidR="0089264D" w:rsidRPr="00B40C4C" w:rsidRDefault="0089264D" w:rsidP="009137DA">
            <w:r w:rsidRPr="00B40C4C">
              <w:t>Oppdrags- og samarbeidsvirksomhet</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53399C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9E60F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1FA09F8" w14:textId="77777777" w:rsidR="0089264D" w:rsidRPr="00B40C4C" w:rsidRDefault="0089264D" w:rsidP="004B5DA0">
            <w:pPr>
              <w:jc w:val="right"/>
            </w:pPr>
            <w:r w:rsidRPr="00B40C4C">
              <w:t>4 000 000</w:t>
            </w:r>
          </w:p>
        </w:tc>
        <w:tc>
          <w:tcPr>
            <w:tcW w:w="180" w:type="dxa"/>
            <w:tcBorders>
              <w:top w:val="nil"/>
              <w:left w:val="nil"/>
              <w:bottom w:val="nil"/>
              <w:right w:val="nil"/>
            </w:tcBorders>
            <w:tcMar>
              <w:top w:w="43" w:type="dxa"/>
              <w:left w:w="0" w:type="dxa"/>
              <w:bottom w:w="0" w:type="dxa"/>
              <w:right w:w="0" w:type="dxa"/>
            </w:tcMar>
            <w:vAlign w:val="bottom"/>
          </w:tcPr>
          <w:p w14:paraId="105D31B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6248B296" w14:textId="77777777" w:rsidR="0089264D" w:rsidRPr="00B40C4C" w:rsidRDefault="0089264D" w:rsidP="004B5DA0">
            <w:pPr>
              <w:jc w:val="right"/>
            </w:pPr>
            <w:r w:rsidRPr="00B40C4C">
              <w:t>403 500 000</w:t>
            </w:r>
          </w:p>
        </w:tc>
      </w:tr>
      <w:tr w:rsidR="00446E55" w:rsidRPr="00B40C4C" w14:paraId="58ECBF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8E41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B7036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E4F9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3BA7B4" w14:textId="77777777" w:rsidR="0089264D" w:rsidRPr="00B40C4C" w:rsidRDefault="0089264D" w:rsidP="009137DA">
            <w:r w:rsidRPr="00B40C4C">
              <w:t>Sum Sikkerhet og arbeidsmiljø</w:t>
            </w:r>
          </w:p>
        </w:tc>
        <w:tc>
          <w:tcPr>
            <w:tcW w:w="1380" w:type="dxa"/>
            <w:tcBorders>
              <w:top w:val="nil"/>
              <w:left w:val="nil"/>
              <w:bottom w:val="nil"/>
              <w:right w:val="nil"/>
            </w:tcBorders>
            <w:tcMar>
              <w:top w:w="43" w:type="dxa"/>
              <w:left w:w="0" w:type="dxa"/>
              <w:bottom w:w="0" w:type="dxa"/>
              <w:right w:w="0" w:type="dxa"/>
            </w:tcMar>
            <w:vAlign w:val="bottom"/>
          </w:tcPr>
          <w:p w14:paraId="549D83D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9D8056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543E0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DB49F6"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0B1328A" w14:textId="77777777" w:rsidR="0089264D" w:rsidRPr="00B40C4C" w:rsidRDefault="0089264D" w:rsidP="004B5DA0">
            <w:pPr>
              <w:jc w:val="right"/>
            </w:pPr>
            <w:r w:rsidRPr="00B40C4C">
              <w:t>403 500 000</w:t>
            </w:r>
          </w:p>
        </w:tc>
      </w:tr>
      <w:tr w:rsidR="00446E55" w:rsidRPr="00B40C4C" w14:paraId="2AF178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7F97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2EA465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099AC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72376B" w14:textId="77777777" w:rsidR="0089264D" w:rsidRPr="00B40C4C" w:rsidRDefault="0089264D" w:rsidP="009137DA">
            <w:r w:rsidRPr="00B40C4C">
              <w:t>Sum Energidepartementet</w:t>
            </w:r>
          </w:p>
        </w:tc>
        <w:tc>
          <w:tcPr>
            <w:tcW w:w="1380" w:type="dxa"/>
            <w:tcBorders>
              <w:top w:val="nil"/>
              <w:left w:val="nil"/>
              <w:bottom w:val="nil"/>
              <w:right w:val="nil"/>
            </w:tcBorders>
            <w:tcMar>
              <w:top w:w="43" w:type="dxa"/>
              <w:left w:w="0" w:type="dxa"/>
              <w:bottom w:w="0" w:type="dxa"/>
              <w:right w:w="0" w:type="dxa"/>
            </w:tcMar>
            <w:vAlign w:val="bottom"/>
          </w:tcPr>
          <w:p w14:paraId="32C4DC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55027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4C9E3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B5DAD8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3D69A7D" w14:textId="77777777" w:rsidR="0089264D" w:rsidRPr="00B40C4C" w:rsidRDefault="0089264D" w:rsidP="004B5DA0">
            <w:pPr>
              <w:jc w:val="right"/>
            </w:pPr>
            <w:r w:rsidRPr="00B40C4C">
              <w:t>13 583 491 000</w:t>
            </w:r>
          </w:p>
        </w:tc>
      </w:tr>
      <w:tr w:rsidR="00446E55" w:rsidRPr="00B40C4C" w14:paraId="75B5BF5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CB0CD04" w14:textId="77777777" w:rsidR="0089264D" w:rsidRPr="00B40C4C" w:rsidRDefault="0089264D" w:rsidP="00A3544C">
            <w:pPr>
              <w:pStyle w:val="tittel-gulbok1"/>
            </w:pPr>
            <w:r w:rsidRPr="00B40C4C">
              <w:t>Ymse</w:t>
            </w:r>
          </w:p>
        </w:tc>
      </w:tr>
      <w:tr w:rsidR="00446E55" w:rsidRPr="00B40C4C" w14:paraId="10C7A675" w14:textId="77777777" w:rsidTr="008C2AB1">
        <w:trPr>
          <w:trHeight w:val="240"/>
        </w:trPr>
        <w:tc>
          <w:tcPr>
            <w:tcW w:w="567" w:type="dxa"/>
            <w:tcBorders>
              <w:top w:val="nil"/>
              <w:left w:val="nil"/>
              <w:bottom w:val="nil"/>
            </w:tcBorders>
            <w:tcMar>
              <w:top w:w="43" w:type="dxa"/>
              <w:left w:w="0" w:type="dxa"/>
              <w:bottom w:w="0" w:type="dxa"/>
              <w:right w:w="0" w:type="dxa"/>
            </w:tcMar>
          </w:tcPr>
          <w:p w14:paraId="587A1883" w14:textId="77777777" w:rsidR="0089264D" w:rsidRPr="00B40C4C" w:rsidRDefault="0089264D" w:rsidP="009137DA">
            <w:r w:rsidRPr="00B40C4C">
              <w:t>2309</w:t>
            </w:r>
          </w:p>
        </w:tc>
        <w:tc>
          <w:tcPr>
            <w:tcW w:w="260" w:type="dxa"/>
            <w:tcBorders>
              <w:top w:val="nil"/>
              <w:left w:val="nil"/>
              <w:bottom w:val="nil"/>
              <w:right w:val="nil"/>
            </w:tcBorders>
            <w:tcMar>
              <w:top w:w="43" w:type="dxa"/>
              <w:left w:w="0" w:type="dxa"/>
              <w:bottom w:w="0" w:type="dxa"/>
              <w:right w:w="0" w:type="dxa"/>
            </w:tcMar>
            <w:vAlign w:val="bottom"/>
          </w:tcPr>
          <w:p w14:paraId="5F0B44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5037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60734F" w14:textId="77777777" w:rsidR="0089264D" w:rsidRPr="00B40C4C" w:rsidRDefault="0089264D" w:rsidP="009137DA">
            <w:r w:rsidRPr="00B40C4C">
              <w:t>Tilfeldige utgifter:</w:t>
            </w:r>
          </w:p>
        </w:tc>
        <w:tc>
          <w:tcPr>
            <w:tcW w:w="1380" w:type="dxa"/>
            <w:tcBorders>
              <w:top w:val="nil"/>
              <w:left w:val="nil"/>
              <w:bottom w:val="nil"/>
              <w:right w:val="nil"/>
            </w:tcBorders>
            <w:tcMar>
              <w:top w:w="43" w:type="dxa"/>
              <w:left w:w="0" w:type="dxa"/>
              <w:bottom w:w="0" w:type="dxa"/>
              <w:right w:w="0" w:type="dxa"/>
            </w:tcMar>
            <w:vAlign w:val="bottom"/>
          </w:tcPr>
          <w:p w14:paraId="6D349AF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2A5D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56F09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C58711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F6C3F0" w14:textId="77777777" w:rsidR="0089264D" w:rsidRPr="00B40C4C" w:rsidRDefault="0089264D" w:rsidP="004B5DA0">
            <w:pPr>
              <w:jc w:val="right"/>
            </w:pPr>
          </w:p>
        </w:tc>
      </w:tr>
      <w:tr w:rsidR="00446E55" w:rsidRPr="00B40C4C" w14:paraId="50F78D9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4988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16F5A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1DB67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1DA2AA"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10F62A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C75DA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161EF98" w14:textId="77777777" w:rsidR="0089264D" w:rsidRPr="00B40C4C" w:rsidRDefault="0089264D" w:rsidP="004B5DA0">
            <w:pPr>
              <w:jc w:val="right"/>
            </w:pPr>
            <w:r w:rsidRPr="00B40C4C">
              <w:t>7 100 000 000</w:t>
            </w:r>
          </w:p>
        </w:tc>
        <w:tc>
          <w:tcPr>
            <w:tcW w:w="180" w:type="dxa"/>
            <w:tcBorders>
              <w:top w:val="nil"/>
              <w:left w:val="nil"/>
              <w:bottom w:val="nil"/>
              <w:right w:val="nil"/>
            </w:tcBorders>
            <w:tcMar>
              <w:top w:w="43" w:type="dxa"/>
              <w:left w:w="0" w:type="dxa"/>
              <w:bottom w:w="0" w:type="dxa"/>
              <w:right w:w="0" w:type="dxa"/>
            </w:tcMar>
            <w:vAlign w:val="bottom"/>
          </w:tcPr>
          <w:p w14:paraId="35317F1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6E4C21C" w14:textId="77777777" w:rsidR="0089264D" w:rsidRPr="00B40C4C" w:rsidRDefault="0089264D" w:rsidP="004B5DA0">
            <w:pPr>
              <w:jc w:val="right"/>
            </w:pPr>
            <w:r w:rsidRPr="00B40C4C">
              <w:t>7 100 000 000</w:t>
            </w:r>
          </w:p>
        </w:tc>
      </w:tr>
      <w:tr w:rsidR="00446E55" w:rsidRPr="00B40C4C" w14:paraId="797A0C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FF45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21C3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49D6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A8E46A" w14:textId="77777777" w:rsidR="0089264D" w:rsidRPr="00B40C4C" w:rsidRDefault="0089264D" w:rsidP="009137DA">
            <w:r w:rsidRPr="00B40C4C">
              <w:t>Sum Ymse</w:t>
            </w:r>
          </w:p>
        </w:tc>
        <w:tc>
          <w:tcPr>
            <w:tcW w:w="1380" w:type="dxa"/>
            <w:tcBorders>
              <w:top w:val="nil"/>
              <w:left w:val="nil"/>
              <w:bottom w:val="nil"/>
              <w:right w:val="nil"/>
            </w:tcBorders>
            <w:tcMar>
              <w:top w:w="43" w:type="dxa"/>
              <w:left w:w="0" w:type="dxa"/>
              <w:bottom w:w="0" w:type="dxa"/>
              <w:right w:w="0" w:type="dxa"/>
            </w:tcMar>
            <w:vAlign w:val="bottom"/>
          </w:tcPr>
          <w:p w14:paraId="024F9F5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A05E3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4B31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C0BEC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A6400A8" w14:textId="77777777" w:rsidR="0089264D" w:rsidRPr="00B40C4C" w:rsidRDefault="0089264D" w:rsidP="004B5DA0">
            <w:pPr>
              <w:jc w:val="right"/>
            </w:pPr>
            <w:r w:rsidRPr="00B40C4C">
              <w:t>7 100 000 000</w:t>
            </w:r>
          </w:p>
        </w:tc>
      </w:tr>
      <w:tr w:rsidR="00446E55" w:rsidRPr="00B40C4C" w14:paraId="17B89AD7"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A3E00FC" w14:textId="77777777" w:rsidR="0089264D" w:rsidRPr="00B40C4C" w:rsidRDefault="0089264D" w:rsidP="00A3544C">
            <w:pPr>
              <w:pStyle w:val="tittel-gulbok1"/>
            </w:pPr>
            <w:r w:rsidRPr="00B40C4C">
              <w:t>Statsbankene</w:t>
            </w:r>
          </w:p>
        </w:tc>
      </w:tr>
      <w:tr w:rsidR="00446E55" w:rsidRPr="00B40C4C" w14:paraId="1646C274" w14:textId="77777777" w:rsidTr="008C2AB1">
        <w:trPr>
          <w:trHeight w:val="240"/>
        </w:trPr>
        <w:tc>
          <w:tcPr>
            <w:tcW w:w="567" w:type="dxa"/>
            <w:tcBorders>
              <w:top w:val="nil"/>
              <w:left w:val="nil"/>
              <w:bottom w:val="nil"/>
            </w:tcBorders>
            <w:tcMar>
              <w:top w:w="43" w:type="dxa"/>
              <w:left w:w="0" w:type="dxa"/>
              <w:bottom w:w="0" w:type="dxa"/>
              <w:right w:w="0" w:type="dxa"/>
            </w:tcMar>
          </w:tcPr>
          <w:p w14:paraId="2018F509" w14:textId="77777777" w:rsidR="0089264D" w:rsidRPr="00B40C4C" w:rsidRDefault="0089264D" w:rsidP="009137DA">
            <w:r w:rsidRPr="00B40C4C">
              <w:t>2410</w:t>
            </w:r>
          </w:p>
        </w:tc>
        <w:tc>
          <w:tcPr>
            <w:tcW w:w="260" w:type="dxa"/>
            <w:tcBorders>
              <w:top w:val="nil"/>
              <w:left w:val="nil"/>
              <w:bottom w:val="nil"/>
              <w:right w:val="nil"/>
            </w:tcBorders>
            <w:tcMar>
              <w:top w:w="43" w:type="dxa"/>
              <w:left w:w="0" w:type="dxa"/>
              <w:bottom w:w="0" w:type="dxa"/>
              <w:right w:w="0" w:type="dxa"/>
            </w:tcMar>
            <w:vAlign w:val="bottom"/>
          </w:tcPr>
          <w:p w14:paraId="787D26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33FF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E30721" w14:textId="77777777" w:rsidR="0089264D" w:rsidRPr="00B40C4C" w:rsidRDefault="0089264D" w:rsidP="009137DA">
            <w:r w:rsidRPr="00B40C4C">
              <w:t>Statens lånekasse for utdanning:</w:t>
            </w:r>
          </w:p>
        </w:tc>
        <w:tc>
          <w:tcPr>
            <w:tcW w:w="1380" w:type="dxa"/>
            <w:tcBorders>
              <w:top w:val="nil"/>
              <w:left w:val="nil"/>
              <w:bottom w:val="nil"/>
              <w:right w:val="nil"/>
            </w:tcBorders>
            <w:tcMar>
              <w:top w:w="43" w:type="dxa"/>
              <w:left w:w="0" w:type="dxa"/>
              <w:bottom w:w="0" w:type="dxa"/>
              <w:right w:w="0" w:type="dxa"/>
            </w:tcMar>
            <w:vAlign w:val="bottom"/>
          </w:tcPr>
          <w:p w14:paraId="65953AA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F8055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DF0B6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93C1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732B09" w14:textId="77777777" w:rsidR="0089264D" w:rsidRPr="00B40C4C" w:rsidRDefault="0089264D" w:rsidP="004B5DA0">
            <w:pPr>
              <w:jc w:val="right"/>
            </w:pPr>
          </w:p>
        </w:tc>
      </w:tr>
      <w:tr w:rsidR="00446E55" w:rsidRPr="00B40C4C" w14:paraId="7CD4620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9E88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F5BDB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57BBBC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DF4770"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4EC4697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0F6CB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C9E0C6" w14:textId="77777777" w:rsidR="0089264D" w:rsidRPr="00B40C4C" w:rsidRDefault="0089264D" w:rsidP="004B5DA0">
            <w:pPr>
              <w:jc w:val="right"/>
            </w:pPr>
            <w:r w:rsidRPr="00B40C4C">
              <w:t>476 165 000</w:t>
            </w:r>
          </w:p>
        </w:tc>
        <w:tc>
          <w:tcPr>
            <w:tcW w:w="180" w:type="dxa"/>
            <w:tcBorders>
              <w:top w:val="nil"/>
              <w:left w:val="nil"/>
              <w:bottom w:val="nil"/>
              <w:right w:val="nil"/>
            </w:tcBorders>
            <w:tcMar>
              <w:top w:w="43" w:type="dxa"/>
              <w:left w:w="0" w:type="dxa"/>
              <w:bottom w:w="0" w:type="dxa"/>
              <w:right w:w="0" w:type="dxa"/>
            </w:tcMar>
            <w:vAlign w:val="bottom"/>
          </w:tcPr>
          <w:p w14:paraId="3DC0EC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D359CFD" w14:textId="77777777" w:rsidR="0089264D" w:rsidRPr="00B40C4C" w:rsidRDefault="0089264D" w:rsidP="004B5DA0">
            <w:pPr>
              <w:jc w:val="right"/>
            </w:pPr>
          </w:p>
        </w:tc>
      </w:tr>
      <w:tr w:rsidR="00446E55" w:rsidRPr="00B40C4C" w14:paraId="747DCE8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AC1E2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0B58B4"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7D56F5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091FC3" w14:textId="77777777" w:rsidR="0089264D" w:rsidRPr="00B40C4C" w:rsidRDefault="0089264D" w:rsidP="009137DA">
            <w:r w:rsidRPr="00B40C4C">
              <w:t>Større utstyrsanskaffelser og vedlikehold</w:t>
            </w:r>
            <w:r w:rsidRPr="00B40C4C">
              <w:rPr>
                <w:rStyle w:val="kursiv"/>
              </w:rPr>
              <w:t>, kan overføres, kan nyttes under post 1</w:t>
            </w:r>
          </w:p>
        </w:tc>
        <w:tc>
          <w:tcPr>
            <w:tcW w:w="1380" w:type="dxa"/>
            <w:tcBorders>
              <w:top w:val="nil"/>
              <w:left w:val="nil"/>
              <w:bottom w:val="nil"/>
              <w:right w:val="nil"/>
            </w:tcBorders>
            <w:tcMar>
              <w:top w:w="43" w:type="dxa"/>
              <w:left w:w="0" w:type="dxa"/>
              <w:bottom w:w="0" w:type="dxa"/>
              <w:right w:w="0" w:type="dxa"/>
            </w:tcMar>
            <w:vAlign w:val="bottom"/>
          </w:tcPr>
          <w:p w14:paraId="55142FE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7F07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E3ECF98" w14:textId="77777777" w:rsidR="0089264D" w:rsidRPr="00B40C4C" w:rsidRDefault="0089264D" w:rsidP="004B5DA0">
            <w:pPr>
              <w:jc w:val="right"/>
            </w:pPr>
            <w:r w:rsidRPr="00B40C4C">
              <w:t>51 075 000</w:t>
            </w:r>
          </w:p>
        </w:tc>
        <w:tc>
          <w:tcPr>
            <w:tcW w:w="180" w:type="dxa"/>
            <w:tcBorders>
              <w:top w:val="nil"/>
              <w:left w:val="nil"/>
              <w:bottom w:val="nil"/>
              <w:right w:val="nil"/>
            </w:tcBorders>
            <w:tcMar>
              <w:top w:w="43" w:type="dxa"/>
              <w:left w:w="0" w:type="dxa"/>
              <w:bottom w:w="0" w:type="dxa"/>
              <w:right w:w="0" w:type="dxa"/>
            </w:tcMar>
            <w:vAlign w:val="bottom"/>
          </w:tcPr>
          <w:p w14:paraId="2AAEF1C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47F58C9" w14:textId="77777777" w:rsidR="0089264D" w:rsidRPr="00B40C4C" w:rsidRDefault="0089264D" w:rsidP="004B5DA0">
            <w:pPr>
              <w:jc w:val="right"/>
            </w:pPr>
          </w:p>
        </w:tc>
      </w:tr>
      <w:tr w:rsidR="00446E55" w:rsidRPr="00B40C4C" w14:paraId="0184D95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6974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B3A3AE"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6F9B53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CD2775" w14:textId="77777777" w:rsidR="0089264D" w:rsidRPr="00B40C4C" w:rsidRDefault="0089264D" w:rsidP="009137DA">
            <w:r w:rsidRPr="00B40C4C">
              <w:t>Avsetning til utdanningsstipend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D6F8D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B8E3A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A6C7EF8" w14:textId="77777777" w:rsidR="0089264D" w:rsidRPr="00B40C4C" w:rsidRDefault="0089264D" w:rsidP="004B5DA0">
            <w:pPr>
              <w:jc w:val="right"/>
            </w:pPr>
            <w:r w:rsidRPr="00B40C4C">
              <w:t>9 222 790 000</w:t>
            </w:r>
          </w:p>
        </w:tc>
        <w:tc>
          <w:tcPr>
            <w:tcW w:w="180" w:type="dxa"/>
            <w:tcBorders>
              <w:top w:val="nil"/>
              <w:left w:val="nil"/>
              <w:bottom w:val="nil"/>
              <w:right w:val="nil"/>
            </w:tcBorders>
            <w:tcMar>
              <w:top w:w="43" w:type="dxa"/>
              <w:left w:w="0" w:type="dxa"/>
              <w:bottom w:w="0" w:type="dxa"/>
              <w:right w:w="0" w:type="dxa"/>
            </w:tcMar>
            <w:vAlign w:val="bottom"/>
          </w:tcPr>
          <w:p w14:paraId="4F4FBE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47FB6A" w14:textId="77777777" w:rsidR="0089264D" w:rsidRPr="00B40C4C" w:rsidRDefault="0089264D" w:rsidP="004B5DA0">
            <w:pPr>
              <w:jc w:val="right"/>
            </w:pPr>
          </w:p>
        </w:tc>
      </w:tr>
      <w:tr w:rsidR="00446E55" w:rsidRPr="00B40C4C" w14:paraId="2638D5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93A6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55C4F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47337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172504" w14:textId="77777777" w:rsidR="0089264D" w:rsidRPr="00B40C4C" w:rsidRDefault="0089264D" w:rsidP="009137DA">
            <w:r w:rsidRPr="00B40C4C">
              <w:t>Utdanningsstipend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9F3C21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6B1DE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668CC6" w14:textId="77777777" w:rsidR="0089264D" w:rsidRPr="00B40C4C" w:rsidRDefault="0089264D" w:rsidP="004B5DA0">
            <w:pPr>
              <w:jc w:val="right"/>
            </w:pPr>
            <w:r w:rsidRPr="00B40C4C">
              <w:t>4 116 162 000</w:t>
            </w:r>
          </w:p>
        </w:tc>
        <w:tc>
          <w:tcPr>
            <w:tcW w:w="180" w:type="dxa"/>
            <w:tcBorders>
              <w:top w:val="nil"/>
              <w:left w:val="nil"/>
              <w:bottom w:val="nil"/>
              <w:right w:val="nil"/>
            </w:tcBorders>
            <w:tcMar>
              <w:top w:w="43" w:type="dxa"/>
              <w:left w:w="0" w:type="dxa"/>
              <w:bottom w:w="0" w:type="dxa"/>
              <w:right w:w="0" w:type="dxa"/>
            </w:tcMar>
            <w:vAlign w:val="bottom"/>
          </w:tcPr>
          <w:p w14:paraId="10332C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391073" w14:textId="77777777" w:rsidR="0089264D" w:rsidRPr="00B40C4C" w:rsidRDefault="0089264D" w:rsidP="004B5DA0">
            <w:pPr>
              <w:jc w:val="right"/>
            </w:pPr>
          </w:p>
        </w:tc>
      </w:tr>
      <w:tr w:rsidR="00446E55" w:rsidRPr="00B40C4C" w14:paraId="71B83D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63AB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C58D7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CCFCC3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DB3618" w14:textId="77777777" w:rsidR="0089264D" w:rsidRPr="00B40C4C" w:rsidRDefault="0089264D" w:rsidP="009137DA">
            <w:r w:rsidRPr="00B40C4C">
              <w:t>Andre stipend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6B733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D38D3A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1DED4B" w14:textId="77777777" w:rsidR="0089264D" w:rsidRPr="00B40C4C" w:rsidRDefault="0089264D" w:rsidP="004B5DA0">
            <w:pPr>
              <w:jc w:val="right"/>
            </w:pPr>
            <w:r w:rsidRPr="00B40C4C">
              <w:t>576 805 000</w:t>
            </w:r>
          </w:p>
        </w:tc>
        <w:tc>
          <w:tcPr>
            <w:tcW w:w="180" w:type="dxa"/>
            <w:tcBorders>
              <w:top w:val="nil"/>
              <w:left w:val="nil"/>
              <w:bottom w:val="nil"/>
              <w:right w:val="nil"/>
            </w:tcBorders>
            <w:tcMar>
              <w:top w:w="43" w:type="dxa"/>
              <w:left w:w="0" w:type="dxa"/>
              <w:bottom w:w="0" w:type="dxa"/>
              <w:right w:w="0" w:type="dxa"/>
            </w:tcMar>
            <w:vAlign w:val="bottom"/>
          </w:tcPr>
          <w:p w14:paraId="7F250E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AAC79A" w14:textId="77777777" w:rsidR="0089264D" w:rsidRPr="00B40C4C" w:rsidRDefault="0089264D" w:rsidP="004B5DA0">
            <w:pPr>
              <w:jc w:val="right"/>
            </w:pPr>
          </w:p>
        </w:tc>
      </w:tr>
      <w:tr w:rsidR="00446E55" w:rsidRPr="00B40C4C" w14:paraId="6E9A4B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13C0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DD5948"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AB6EB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72D7B7" w14:textId="77777777" w:rsidR="0089264D" w:rsidRPr="00B40C4C" w:rsidRDefault="0089264D" w:rsidP="009137DA">
            <w:r w:rsidRPr="00B40C4C">
              <w:t>Rentestøtte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ECA71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7827BC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3D253FC" w14:textId="77777777" w:rsidR="0089264D" w:rsidRPr="00B40C4C" w:rsidRDefault="0089264D" w:rsidP="004B5DA0">
            <w:pPr>
              <w:jc w:val="right"/>
            </w:pPr>
            <w:r w:rsidRPr="00B40C4C">
              <w:t>3 748 095 000</w:t>
            </w:r>
          </w:p>
        </w:tc>
        <w:tc>
          <w:tcPr>
            <w:tcW w:w="180" w:type="dxa"/>
            <w:tcBorders>
              <w:top w:val="nil"/>
              <w:left w:val="nil"/>
              <w:bottom w:val="nil"/>
              <w:right w:val="nil"/>
            </w:tcBorders>
            <w:tcMar>
              <w:top w:w="43" w:type="dxa"/>
              <w:left w:w="0" w:type="dxa"/>
              <w:bottom w:w="0" w:type="dxa"/>
              <w:right w:w="0" w:type="dxa"/>
            </w:tcMar>
            <w:vAlign w:val="bottom"/>
          </w:tcPr>
          <w:p w14:paraId="26ECBF3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370848F" w14:textId="77777777" w:rsidR="0089264D" w:rsidRPr="00B40C4C" w:rsidRDefault="0089264D" w:rsidP="004B5DA0">
            <w:pPr>
              <w:jc w:val="right"/>
            </w:pPr>
          </w:p>
        </w:tc>
      </w:tr>
      <w:tr w:rsidR="00446E55" w:rsidRPr="00B40C4C" w14:paraId="065E0AF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41CB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2A6C22"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1834F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A04527" w14:textId="77777777" w:rsidR="0089264D" w:rsidRPr="00B40C4C" w:rsidRDefault="0089264D" w:rsidP="009137DA">
            <w:r w:rsidRPr="00B40C4C">
              <w:t>Avskrivninger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0898B0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A7B60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FE2732" w14:textId="77777777" w:rsidR="0089264D" w:rsidRPr="00B40C4C" w:rsidRDefault="0089264D" w:rsidP="004B5DA0">
            <w:pPr>
              <w:jc w:val="right"/>
            </w:pPr>
            <w:r w:rsidRPr="00B40C4C">
              <w:t>1 038 667 000</w:t>
            </w:r>
          </w:p>
        </w:tc>
        <w:tc>
          <w:tcPr>
            <w:tcW w:w="180" w:type="dxa"/>
            <w:tcBorders>
              <w:top w:val="nil"/>
              <w:left w:val="nil"/>
              <w:bottom w:val="nil"/>
              <w:right w:val="nil"/>
            </w:tcBorders>
            <w:tcMar>
              <w:top w:w="43" w:type="dxa"/>
              <w:left w:w="0" w:type="dxa"/>
              <w:bottom w:w="0" w:type="dxa"/>
              <w:right w:w="0" w:type="dxa"/>
            </w:tcMar>
            <w:vAlign w:val="bottom"/>
          </w:tcPr>
          <w:p w14:paraId="5C32730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6744A96" w14:textId="77777777" w:rsidR="0089264D" w:rsidRPr="00B40C4C" w:rsidRDefault="0089264D" w:rsidP="004B5DA0">
            <w:pPr>
              <w:jc w:val="right"/>
            </w:pPr>
          </w:p>
        </w:tc>
      </w:tr>
      <w:tr w:rsidR="00446E55" w:rsidRPr="00B40C4C" w14:paraId="31793D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D6D7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1377EB"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EEC4D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73C272" w14:textId="77777777" w:rsidR="0089264D" w:rsidRPr="00B40C4C" w:rsidRDefault="0089264D" w:rsidP="009137DA">
            <w:r w:rsidRPr="00B40C4C">
              <w:t>Tap på utlån</w:t>
            </w:r>
          </w:p>
        </w:tc>
        <w:tc>
          <w:tcPr>
            <w:tcW w:w="1380" w:type="dxa"/>
            <w:tcBorders>
              <w:top w:val="nil"/>
              <w:left w:val="nil"/>
              <w:bottom w:val="nil"/>
              <w:right w:val="nil"/>
            </w:tcBorders>
            <w:tcMar>
              <w:top w:w="43" w:type="dxa"/>
              <w:left w:w="0" w:type="dxa"/>
              <w:bottom w:w="0" w:type="dxa"/>
              <w:right w:w="0" w:type="dxa"/>
            </w:tcMar>
            <w:vAlign w:val="bottom"/>
          </w:tcPr>
          <w:p w14:paraId="35F75AD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65CD1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57AC2E6" w14:textId="77777777" w:rsidR="0089264D" w:rsidRPr="00B40C4C" w:rsidRDefault="0089264D" w:rsidP="004B5DA0">
            <w:pPr>
              <w:jc w:val="right"/>
            </w:pPr>
            <w:r w:rsidRPr="00B40C4C">
              <w:t>340 500 000</w:t>
            </w:r>
          </w:p>
        </w:tc>
        <w:tc>
          <w:tcPr>
            <w:tcW w:w="180" w:type="dxa"/>
            <w:tcBorders>
              <w:top w:val="nil"/>
              <w:left w:val="nil"/>
              <w:bottom w:val="nil"/>
              <w:right w:val="nil"/>
            </w:tcBorders>
            <w:tcMar>
              <w:top w:w="43" w:type="dxa"/>
              <w:left w:w="0" w:type="dxa"/>
              <w:bottom w:w="0" w:type="dxa"/>
              <w:right w:w="0" w:type="dxa"/>
            </w:tcMar>
            <w:vAlign w:val="bottom"/>
          </w:tcPr>
          <w:p w14:paraId="0193EB0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ABBCDD" w14:textId="77777777" w:rsidR="0089264D" w:rsidRPr="00B40C4C" w:rsidRDefault="0089264D" w:rsidP="004B5DA0">
            <w:pPr>
              <w:jc w:val="right"/>
            </w:pPr>
          </w:p>
        </w:tc>
      </w:tr>
      <w:tr w:rsidR="00446E55" w:rsidRPr="00B40C4C" w14:paraId="64DB12D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48C7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1B9138"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3E9F0D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DA105B" w14:textId="77777777" w:rsidR="0089264D" w:rsidRPr="00B40C4C" w:rsidRDefault="0089264D" w:rsidP="009137DA">
            <w:r w:rsidRPr="00B40C4C">
              <w:t>Økt lån og rentegjeld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6B2687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55EB5B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D6DD318" w14:textId="77777777" w:rsidR="0089264D" w:rsidRPr="00B40C4C" w:rsidRDefault="0089264D" w:rsidP="004B5DA0">
            <w:pPr>
              <w:jc w:val="right"/>
            </w:pPr>
            <w:r w:rsidRPr="00B40C4C">
              <w:t>43 216 410 000</w:t>
            </w:r>
          </w:p>
        </w:tc>
        <w:tc>
          <w:tcPr>
            <w:tcW w:w="180" w:type="dxa"/>
            <w:tcBorders>
              <w:top w:val="nil"/>
              <w:left w:val="nil"/>
              <w:bottom w:val="nil"/>
              <w:right w:val="nil"/>
            </w:tcBorders>
            <w:tcMar>
              <w:top w:w="43" w:type="dxa"/>
              <w:left w:w="0" w:type="dxa"/>
              <w:bottom w:w="0" w:type="dxa"/>
              <w:right w:w="0" w:type="dxa"/>
            </w:tcMar>
            <w:vAlign w:val="bottom"/>
          </w:tcPr>
          <w:p w14:paraId="3948209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178877" w14:textId="77777777" w:rsidR="0089264D" w:rsidRPr="00B40C4C" w:rsidRDefault="0089264D" w:rsidP="004B5DA0">
            <w:pPr>
              <w:jc w:val="right"/>
            </w:pPr>
            <w:r w:rsidRPr="00B40C4C">
              <w:t>62 786 669 000</w:t>
            </w:r>
          </w:p>
        </w:tc>
      </w:tr>
      <w:tr w:rsidR="00446E55" w:rsidRPr="00B40C4C" w14:paraId="2EDA5EE0" w14:textId="77777777" w:rsidTr="008C2AB1">
        <w:trPr>
          <w:trHeight w:val="240"/>
        </w:trPr>
        <w:tc>
          <w:tcPr>
            <w:tcW w:w="567" w:type="dxa"/>
            <w:tcBorders>
              <w:top w:val="nil"/>
              <w:left w:val="nil"/>
              <w:bottom w:val="nil"/>
            </w:tcBorders>
            <w:tcMar>
              <w:top w:w="43" w:type="dxa"/>
              <w:left w:w="0" w:type="dxa"/>
              <w:bottom w:w="0" w:type="dxa"/>
              <w:right w:w="0" w:type="dxa"/>
            </w:tcMar>
          </w:tcPr>
          <w:p w14:paraId="436FE674" w14:textId="77777777" w:rsidR="0089264D" w:rsidRPr="00B40C4C" w:rsidRDefault="0089264D" w:rsidP="009137DA">
            <w:r w:rsidRPr="00B40C4C">
              <w:t>2412</w:t>
            </w:r>
          </w:p>
        </w:tc>
        <w:tc>
          <w:tcPr>
            <w:tcW w:w="260" w:type="dxa"/>
            <w:tcBorders>
              <w:top w:val="nil"/>
              <w:left w:val="nil"/>
              <w:bottom w:val="nil"/>
              <w:right w:val="nil"/>
            </w:tcBorders>
            <w:tcMar>
              <w:top w:w="43" w:type="dxa"/>
              <w:left w:w="0" w:type="dxa"/>
              <w:bottom w:w="0" w:type="dxa"/>
              <w:right w:w="0" w:type="dxa"/>
            </w:tcMar>
            <w:vAlign w:val="bottom"/>
          </w:tcPr>
          <w:p w14:paraId="36E8CA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9F33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8B45BB" w14:textId="77777777" w:rsidR="0089264D" w:rsidRPr="00B40C4C" w:rsidRDefault="0089264D" w:rsidP="009137DA">
            <w:r w:rsidRPr="00B40C4C">
              <w:t>Husbanken:</w:t>
            </w:r>
          </w:p>
        </w:tc>
        <w:tc>
          <w:tcPr>
            <w:tcW w:w="1380" w:type="dxa"/>
            <w:tcBorders>
              <w:top w:val="nil"/>
              <w:left w:val="nil"/>
              <w:bottom w:val="nil"/>
              <w:right w:val="nil"/>
            </w:tcBorders>
            <w:tcMar>
              <w:top w:w="43" w:type="dxa"/>
              <w:left w:w="0" w:type="dxa"/>
              <w:bottom w:w="0" w:type="dxa"/>
              <w:right w:w="0" w:type="dxa"/>
            </w:tcMar>
            <w:vAlign w:val="bottom"/>
          </w:tcPr>
          <w:p w14:paraId="0AFEE5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FC6E05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B99CC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3B321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7FC8DD7" w14:textId="77777777" w:rsidR="0089264D" w:rsidRPr="00B40C4C" w:rsidRDefault="0089264D" w:rsidP="004B5DA0">
            <w:pPr>
              <w:jc w:val="right"/>
            </w:pPr>
          </w:p>
        </w:tc>
      </w:tr>
      <w:tr w:rsidR="00446E55" w:rsidRPr="00B40C4C" w14:paraId="78D8597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A7695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8F5A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405822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5EF4A1" w14:textId="77777777" w:rsidR="0089264D" w:rsidRPr="00B40C4C" w:rsidRDefault="0089264D" w:rsidP="009137DA">
            <w:r w:rsidRPr="00B40C4C">
              <w:t>Driftsutgifter</w:t>
            </w:r>
          </w:p>
        </w:tc>
        <w:tc>
          <w:tcPr>
            <w:tcW w:w="1380" w:type="dxa"/>
            <w:tcBorders>
              <w:top w:val="nil"/>
              <w:left w:val="nil"/>
              <w:bottom w:val="nil"/>
              <w:right w:val="nil"/>
            </w:tcBorders>
            <w:tcMar>
              <w:top w:w="43" w:type="dxa"/>
              <w:left w:w="0" w:type="dxa"/>
              <w:bottom w:w="0" w:type="dxa"/>
              <w:right w:w="0" w:type="dxa"/>
            </w:tcMar>
            <w:vAlign w:val="bottom"/>
          </w:tcPr>
          <w:p w14:paraId="2FDB828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2B5E2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1C86B65" w14:textId="77777777" w:rsidR="0089264D" w:rsidRPr="00B40C4C" w:rsidRDefault="0089264D" w:rsidP="004B5DA0">
            <w:pPr>
              <w:jc w:val="right"/>
            </w:pPr>
            <w:r w:rsidRPr="00B40C4C">
              <w:t>412 052 000</w:t>
            </w:r>
          </w:p>
        </w:tc>
        <w:tc>
          <w:tcPr>
            <w:tcW w:w="180" w:type="dxa"/>
            <w:tcBorders>
              <w:top w:val="nil"/>
              <w:left w:val="nil"/>
              <w:bottom w:val="nil"/>
              <w:right w:val="nil"/>
            </w:tcBorders>
            <w:tcMar>
              <w:top w:w="43" w:type="dxa"/>
              <w:left w:w="0" w:type="dxa"/>
              <w:bottom w:w="0" w:type="dxa"/>
              <w:right w:w="0" w:type="dxa"/>
            </w:tcMar>
            <w:vAlign w:val="bottom"/>
          </w:tcPr>
          <w:p w14:paraId="00CCB80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BC3F61" w14:textId="77777777" w:rsidR="0089264D" w:rsidRPr="00B40C4C" w:rsidRDefault="0089264D" w:rsidP="004B5DA0">
            <w:pPr>
              <w:jc w:val="right"/>
            </w:pPr>
          </w:p>
        </w:tc>
      </w:tr>
      <w:tr w:rsidR="00446E55" w:rsidRPr="00B40C4C" w14:paraId="09E31C7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EED83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ECBB9B"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4CE5DC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39FDDB" w14:textId="77777777" w:rsidR="0089264D" w:rsidRPr="00B40C4C" w:rsidRDefault="0089264D" w:rsidP="009137DA">
            <w:r w:rsidRPr="00B40C4C">
              <w:t>Spesielle driftsutgifter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0CC92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23C1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CADB79" w14:textId="77777777" w:rsidR="0089264D" w:rsidRPr="00B40C4C" w:rsidRDefault="0089264D" w:rsidP="004B5DA0">
            <w:pPr>
              <w:jc w:val="right"/>
            </w:pPr>
            <w:r w:rsidRPr="00B40C4C">
              <w:t>12 431 000</w:t>
            </w:r>
          </w:p>
        </w:tc>
        <w:tc>
          <w:tcPr>
            <w:tcW w:w="180" w:type="dxa"/>
            <w:tcBorders>
              <w:top w:val="nil"/>
              <w:left w:val="nil"/>
              <w:bottom w:val="nil"/>
              <w:right w:val="nil"/>
            </w:tcBorders>
            <w:tcMar>
              <w:top w:w="43" w:type="dxa"/>
              <w:left w:w="0" w:type="dxa"/>
              <w:bottom w:w="0" w:type="dxa"/>
              <w:right w:w="0" w:type="dxa"/>
            </w:tcMar>
            <w:vAlign w:val="bottom"/>
          </w:tcPr>
          <w:p w14:paraId="6A529CE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E5B268E" w14:textId="77777777" w:rsidR="0089264D" w:rsidRPr="00B40C4C" w:rsidRDefault="0089264D" w:rsidP="004B5DA0">
            <w:pPr>
              <w:jc w:val="right"/>
            </w:pPr>
          </w:p>
        </w:tc>
      </w:tr>
      <w:tr w:rsidR="00446E55" w:rsidRPr="00B40C4C" w14:paraId="75E0C19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8C78C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679ABE"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03A85A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A83E73"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0D70BBB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DD16C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C04B02" w14:textId="77777777" w:rsidR="0089264D" w:rsidRPr="00B40C4C" w:rsidRDefault="0089264D" w:rsidP="004B5DA0">
            <w:pPr>
              <w:jc w:val="right"/>
            </w:pPr>
            <w:r w:rsidRPr="00B40C4C">
              <w:t>73 506 000</w:t>
            </w:r>
          </w:p>
        </w:tc>
        <w:tc>
          <w:tcPr>
            <w:tcW w:w="180" w:type="dxa"/>
            <w:tcBorders>
              <w:top w:val="nil"/>
              <w:left w:val="nil"/>
              <w:bottom w:val="nil"/>
              <w:right w:val="nil"/>
            </w:tcBorders>
            <w:tcMar>
              <w:top w:w="43" w:type="dxa"/>
              <w:left w:w="0" w:type="dxa"/>
              <w:bottom w:w="0" w:type="dxa"/>
              <w:right w:w="0" w:type="dxa"/>
            </w:tcMar>
            <w:vAlign w:val="bottom"/>
          </w:tcPr>
          <w:p w14:paraId="300A365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D44ED3" w14:textId="77777777" w:rsidR="0089264D" w:rsidRPr="00B40C4C" w:rsidRDefault="0089264D" w:rsidP="004B5DA0">
            <w:pPr>
              <w:jc w:val="right"/>
            </w:pPr>
          </w:p>
        </w:tc>
      </w:tr>
      <w:tr w:rsidR="00446E55" w:rsidRPr="00B40C4C" w14:paraId="20E674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701FB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7C8EC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77D90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2DB5E2" w14:textId="77777777" w:rsidR="0089264D" w:rsidRPr="00B40C4C" w:rsidRDefault="0089264D" w:rsidP="009137DA">
            <w:r w:rsidRPr="00B40C4C">
              <w:t>Tap på lån</w:t>
            </w:r>
          </w:p>
        </w:tc>
        <w:tc>
          <w:tcPr>
            <w:tcW w:w="1380" w:type="dxa"/>
            <w:tcBorders>
              <w:top w:val="nil"/>
              <w:left w:val="nil"/>
              <w:bottom w:val="nil"/>
              <w:right w:val="nil"/>
            </w:tcBorders>
            <w:tcMar>
              <w:top w:w="43" w:type="dxa"/>
              <w:left w:w="0" w:type="dxa"/>
              <w:bottom w:w="0" w:type="dxa"/>
              <w:right w:w="0" w:type="dxa"/>
            </w:tcMar>
            <w:vAlign w:val="bottom"/>
          </w:tcPr>
          <w:p w14:paraId="4FA7542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15426B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5E56C7" w14:textId="77777777" w:rsidR="0089264D" w:rsidRPr="00B40C4C" w:rsidRDefault="0089264D" w:rsidP="004B5DA0">
            <w:pPr>
              <w:jc w:val="right"/>
            </w:pPr>
            <w:r w:rsidRPr="00B40C4C">
              <w:t>26 000 000</w:t>
            </w:r>
          </w:p>
        </w:tc>
        <w:tc>
          <w:tcPr>
            <w:tcW w:w="180" w:type="dxa"/>
            <w:tcBorders>
              <w:top w:val="nil"/>
              <w:left w:val="nil"/>
              <w:bottom w:val="nil"/>
              <w:right w:val="nil"/>
            </w:tcBorders>
            <w:tcMar>
              <w:top w:w="43" w:type="dxa"/>
              <w:left w:w="0" w:type="dxa"/>
              <w:bottom w:w="0" w:type="dxa"/>
              <w:right w:w="0" w:type="dxa"/>
            </w:tcMar>
            <w:vAlign w:val="bottom"/>
          </w:tcPr>
          <w:p w14:paraId="62340CB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1D9F05B" w14:textId="77777777" w:rsidR="0089264D" w:rsidRPr="00B40C4C" w:rsidRDefault="0089264D" w:rsidP="004B5DA0">
            <w:pPr>
              <w:jc w:val="right"/>
            </w:pPr>
          </w:p>
        </w:tc>
      </w:tr>
      <w:tr w:rsidR="00446E55" w:rsidRPr="00B40C4C" w14:paraId="3881638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2085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BB3624"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F18BC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148C44" w14:textId="77777777" w:rsidR="0089264D" w:rsidRPr="00B40C4C" w:rsidRDefault="0089264D" w:rsidP="009137DA">
            <w:r w:rsidRPr="00B40C4C">
              <w:t>Rentestøtte</w:t>
            </w:r>
          </w:p>
        </w:tc>
        <w:tc>
          <w:tcPr>
            <w:tcW w:w="1380" w:type="dxa"/>
            <w:tcBorders>
              <w:top w:val="nil"/>
              <w:left w:val="nil"/>
              <w:bottom w:val="nil"/>
              <w:right w:val="nil"/>
            </w:tcBorders>
            <w:tcMar>
              <w:top w:w="43" w:type="dxa"/>
              <w:left w:w="0" w:type="dxa"/>
              <w:bottom w:w="0" w:type="dxa"/>
              <w:right w:w="0" w:type="dxa"/>
            </w:tcMar>
            <w:vAlign w:val="bottom"/>
          </w:tcPr>
          <w:p w14:paraId="5655E11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A85D9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11BFCFE" w14:textId="77777777" w:rsidR="0089264D" w:rsidRPr="00B40C4C" w:rsidRDefault="0089264D" w:rsidP="004B5DA0">
            <w:pPr>
              <w:jc w:val="right"/>
            </w:pPr>
            <w:r w:rsidRPr="00B40C4C">
              <w:t>200 000</w:t>
            </w:r>
          </w:p>
        </w:tc>
        <w:tc>
          <w:tcPr>
            <w:tcW w:w="180" w:type="dxa"/>
            <w:tcBorders>
              <w:top w:val="nil"/>
              <w:left w:val="nil"/>
              <w:bottom w:val="nil"/>
              <w:right w:val="nil"/>
            </w:tcBorders>
            <w:tcMar>
              <w:top w:w="43" w:type="dxa"/>
              <w:left w:w="0" w:type="dxa"/>
              <w:bottom w:w="0" w:type="dxa"/>
              <w:right w:w="0" w:type="dxa"/>
            </w:tcMar>
            <w:vAlign w:val="bottom"/>
          </w:tcPr>
          <w:p w14:paraId="39C575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73A093D" w14:textId="77777777" w:rsidR="0089264D" w:rsidRPr="00B40C4C" w:rsidRDefault="0089264D" w:rsidP="004B5DA0">
            <w:pPr>
              <w:jc w:val="right"/>
            </w:pPr>
          </w:p>
        </w:tc>
      </w:tr>
      <w:tr w:rsidR="00446E55" w:rsidRPr="00B40C4C" w14:paraId="794DAA8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D3B0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228AC6D"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3D6B82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7E1FD7" w14:textId="77777777" w:rsidR="0089264D" w:rsidRPr="00B40C4C" w:rsidRDefault="0089264D" w:rsidP="009137DA">
            <w:r w:rsidRPr="00B40C4C">
              <w:t>Nye lån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198696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10564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0CAD509" w14:textId="77777777" w:rsidR="0089264D" w:rsidRPr="00B40C4C" w:rsidRDefault="0089264D" w:rsidP="004B5DA0">
            <w:pPr>
              <w:jc w:val="right"/>
            </w:pPr>
            <w:r w:rsidRPr="00B40C4C">
              <w:t>27 369 000 000</w:t>
            </w:r>
          </w:p>
        </w:tc>
        <w:tc>
          <w:tcPr>
            <w:tcW w:w="180" w:type="dxa"/>
            <w:tcBorders>
              <w:top w:val="nil"/>
              <w:left w:val="nil"/>
              <w:bottom w:val="nil"/>
              <w:right w:val="nil"/>
            </w:tcBorders>
            <w:tcMar>
              <w:top w:w="43" w:type="dxa"/>
              <w:left w:w="0" w:type="dxa"/>
              <w:bottom w:w="0" w:type="dxa"/>
              <w:right w:w="0" w:type="dxa"/>
            </w:tcMar>
            <w:vAlign w:val="bottom"/>
          </w:tcPr>
          <w:p w14:paraId="205B7BA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0A4B200" w14:textId="77777777" w:rsidR="0089264D" w:rsidRPr="00B40C4C" w:rsidRDefault="0089264D" w:rsidP="004B5DA0">
            <w:pPr>
              <w:jc w:val="right"/>
            </w:pPr>
            <w:r w:rsidRPr="00B40C4C">
              <w:t>27 893 189 000</w:t>
            </w:r>
          </w:p>
        </w:tc>
      </w:tr>
      <w:tr w:rsidR="00446E55" w:rsidRPr="00B40C4C" w14:paraId="69F38C76" w14:textId="77777777" w:rsidTr="008C2AB1">
        <w:trPr>
          <w:trHeight w:val="240"/>
        </w:trPr>
        <w:tc>
          <w:tcPr>
            <w:tcW w:w="567" w:type="dxa"/>
            <w:tcBorders>
              <w:top w:val="nil"/>
              <w:left w:val="nil"/>
              <w:bottom w:val="nil"/>
            </w:tcBorders>
            <w:tcMar>
              <w:top w:w="43" w:type="dxa"/>
              <w:left w:w="0" w:type="dxa"/>
              <w:bottom w:w="0" w:type="dxa"/>
              <w:right w:w="0" w:type="dxa"/>
            </w:tcMar>
          </w:tcPr>
          <w:p w14:paraId="3392DE1F" w14:textId="77777777" w:rsidR="0089264D" w:rsidRPr="00B40C4C" w:rsidRDefault="0089264D" w:rsidP="009137DA">
            <w:r w:rsidRPr="00B40C4C">
              <w:t>2421</w:t>
            </w:r>
          </w:p>
        </w:tc>
        <w:tc>
          <w:tcPr>
            <w:tcW w:w="260" w:type="dxa"/>
            <w:tcBorders>
              <w:top w:val="nil"/>
              <w:left w:val="nil"/>
              <w:bottom w:val="nil"/>
              <w:right w:val="nil"/>
            </w:tcBorders>
            <w:tcMar>
              <w:top w:w="43" w:type="dxa"/>
              <w:left w:w="0" w:type="dxa"/>
              <w:bottom w:w="0" w:type="dxa"/>
              <w:right w:w="0" w:type="dxa"/>
            </w:tcMar>
            <w:vAlign w:val="bottom"/>
          </w:tcPr>
          <w:p w14:paraId="24601B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00B9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CD46B9" w14:textId="77777777" w:rsidR="0089264D" w:rsidRPr="00B40C4C" w:rsidRDefault="0089264D" w:rsidP="009137DA">
            <w:r w:rsidRPr="00B40C4C">
              <w:t>Innovasjon Norge:</w:t>
            </w:r>
          </w:p>
        </w:tc>
        <w:tc>
          <w:tcPr>
            <w:tcW w:w="1380" w:type="dxa"/>
            <w:tcBorders>
              <w:top w:val="nil"/>
              <w:left w:val="nil"/>
              <w:bottom w:val="nil"/>
              <w:right w:val="nil"/>
            </w:tcBorders>
            <w:tcMar>
              <w:top w:w="43" w:type="dxa"/>
              <w:left w:w="0" w:type="dxa"/>
              <w:bottom w:w="0" w:type="dxa"/>
              <w:right w:w="0" w:type="dxa"/>
            </w:tcMar>
            <w:vAlign w:val="bottom"/>
          </w:tcPr>
          <w:p w14:paraId="421EEA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11023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28EE6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2AB36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3114B1" w14:textId="77777777" w:rsidR="0089264D" w:rsidRPr="00B40C4C" w:rsidRDefault="0089264D" w:rsidP="004B5DA0">
            <w:pPr>
              <w:jc w:val="right"/>
            </w:pPr>
          </w:p>
        </w:tc>
      </w:tr>
      <w:tr w:rsidR="00446E55" w:rsidRPr="00B40C4C" w14:paraId="751212B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F6073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404BB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7A490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3DF37C" w14:textId="77777777" w:rsidR="0089264D" w:rsidRPr="00B40C4C" w:rsidRDefault="0089264D" w:rsidP="009137DA">
            <w:r w:rsidRPr="00B40C4C">
              <w:t>Tilskudd til etablerere og bedrifter, inkl. tapsavsetninger</w:t>
            </w:r>
          </w:p>
        </w:tc>
        <w:tc>
          <w:tcPr>
            <w:tcW w:w="1380" w:type="dxa"/>
            <w:tcBorders>
              <w:top w:val="nil"/>
              <w:left w:val="nil"/>
              <w:bottom w:val="nil"/>
              <w:right w:val="nil"/>
            </w:tcBorders>
            <w:tcMar>
              <w:top w:w="43" w:type="dxa"/>
              <w:left w:w="0" w:type="dxa"/>
              <w:bottom w:w="0" w:type="dxa"/>
              <w:right w:w="0" w:type="dxa"/>
            </w:tcMar>
            <w:vAlign w:val="bottom"/>
          </w:tcPr>
          <w:p w14:paraId="36B2C3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121F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9400C66" w14:textId="77777777" w:rsidR="0089264D" w:rsidRPr="00B40C4C" w:rsidRDefault="0089264D" w:rsidP="004B5DA0">
            <w:pPr>
              <w:jc w:val="right"/>
            </w:pPr>
            <w:r w:rsidRPr="00B40C4C">
              <w:t>1 150 550 000</w:t>
            </w:r>
          </w:p>
        </w:tc>
        <w:tc>
          <w:tcPr>
            <w:tcW w:w="180" w:type="dxa"/>
            <w:tcBorders>
              <w:top w:val="nil"/>
              <w:left w:val="nil"/>
              <w:bottom w:val="nil"/>
              <w:right w:val="nil"/>
            </w:tcBorders>
            <w:tcMar>
              <w:top w:w="43" w:type="dxa"/>
              <w:left w:w="0" w:type="dxa"/>
              <w:bottom w:w="0" w:type="dxa"/>
              <w:right w:w="0" w:type="dxa"/>
            </w:tcMar>
            <w:vAlign w:val="bottom"/>
          </w:tcPr>
          <w:p w14:paraId="59288AB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5F2B70" w14:textId="77777777" w:rsidR="0089264D" w:rsidRPr="00B40C4C" w:rsidRDefault="0089264D" w:rsidP="004B5DA0">
            <w:pPr>
              <w:jc w:val="right"/>
            </w:pPr>
          </w:p>
        </w:tc>
      </w:tr>
      <w:tr w:rsidR="00446E55" w:rsidRPr="00B40C4C" w14:paraId="027BF78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641A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5B254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BB20C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91BB2E" w14:textId="77777777" w:rsidR="0089264D" w:rsidRPr="00B40C4C" w:rsidRDefault="0089264D" w:rsidP="009137DA">
            <w:r w:rsidRPr="00B40C4C">
              <w:t>Basiskostnader</w:t>
            </w:r>
          </w:p>
        </w:tc>
        <w:tc>
          <w:tcPr>
            <w:tcW w:w="1380" w:type="dxa"/>
            <w:tcBorders>
              <w:top w:val="nil"/>
              <w:left w:val="nil"/>
              <w:bottom w:val="nil"/>
              <w:right w:val="nil"/>
            </w:tcBorders>
            <w:tcMar>
              <w:top w:w="43" w:type="dxa"/>
              <w:left w:w="0" w:type="dxa"/>
              <w:bottom w:w="0" w:type="dxa"/>
              <w:right w:w="0" w:type="dxa"/>
            </w:tcMar>
            <w:vAlign w:val="bottom"/>
          </w:tcPr>
          <w:p w14:paraId="39C6BA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F3D54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0494C73" w14:textId="77777777" w:rsidR="0089264D" w:rsidRPr="00B40C4C" w:rsidRDefault="0089264D" w:rsidP="004B5DA0">
            <w:pPr>
              <w:jc w:val="right"/>
            </w:pPr>
            <w:r w:rsidRPr="00B40C4C">
              <w:t>183 000 000</w:t>
            </w:r>
          </w:p>
        </w:tc>
        <w:tc>
          <w:tcPr>
            <w:tcW w:w="180" w:type="dxa"/>
            <w:tcBorders>
              <w:top w:val="nil"/>
              <w:left w:val="nil"/>
              <w:bottom w:val="nil"/>
              <w:right w:val="nil"/>
            </w:tcBorders>
            <w:tcMar>
              <w:top w:w="43" w:type="dxa"/>
              <w:left w:w="0" w:type="dxa"/>
              <w:bottom w:w="0" w:type="dxa"/>
              <w:right w:w="0" w:type="dxa"/>
            </w:tcMar>
            <w:vAlign w:val="bottom"/>
          </w:tcPr>
          <w:p w14:paraId="17069A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36EF362" w14:textId="77777777" w:rsidR="0089264D" w:rsidRPr="00B40C4C" w:rsidRDefault="0089264D" w:rsidP="004B5DA0">
            <w:pPr>
              <w:jc w:val="right"/>
            </w:pPr>
          </w:p>
        </w:tc>
      </w:tr>
      <w:tr w:rsidR="00446E55" w:rsidRPr="00B40C4C" w14:paraId="3AB5B2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D415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40AB0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AEDBD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7B6F13" w14:textId="77777777" w:rsidR="0089264D" w:rsidRPr="00B40C4C" w:rsidRDefault="0089264D" w:rsidP="009137DA">
            <w:r w:rsidRPr="00B40C4C">
              <w:t>Innovative næringsmiljøer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360F86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2672B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0BB484" w14:textId="77777777" w:rsidR="0089264D" w:rsidRPr="00B40C4C" w:rsidRDefault="0089264D" w:rsidP="004B5DA0">
            <w:pPr>
              <w:jc w:val="right"/>
            </w:pPr>
            <w:r w:rsidRPr="00B40C4C">
              <w:t>128 700 000</w:t>
            </w:r>
          </w:p>
        </w:tc>
        <w:tc>
          <w:tcPr>
            <w:tcW w:w="180" w:type="dxa"/>
            <w:tcBorders>
              <w:top w:val="nil"/>
              <w:left w:val="nil"/>
              <w:bottom w:val="nil"/>
              <w:right w:val="nil"/>
            </w:tcBorders>
            <w:tcMar>
              <w:top w:w="43" w:type="dxa"/>
              <w:left w:w="0" w:type="dxa"/>
              <w:bottom w:w="0" w:type="dxa"/>
              <w:right w:w="0" w:type="dxa"/>
            </w:tcMar>
            <w:vAlign w:val="bottom"/>
          </w:tcPr>
          <w:p w14:paraId="4C19044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6C69100" w14:textId="77777777" w:rsidR="0089264D" w:rsidRPr="00B40C4C" w:rsidRDefault="0089264D" w:rsidP="004B5DA0">
            <w:pPr>
              <w:jc w:val="right"/>
            </w:pPr>
          </w:p>
        </w:tc>
      </w:tr>
      <w:tr w:rsidR="00446E55" w:rsidRPr="00B40C4C" w14:paraId="06D0D72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78BAC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68C2EB"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720A95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1DD643" w14:textId="77777777" w:rsidR="0089264D" w:rsidRPr="00B40C4C" w:rsidRDefault="0089264D" w:rsidP="009137DA">
            <w:r w:rsidRPr="00B40C4C">
              <w:t>Reiseliv, profilering og kompetanse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62B180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AB49C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C3B318A" w14:textId="77777777" w:rsidR="0089264D" w:rsidRPr="00B40C4C" w:rsidRDefault="0089264D" w:rsidP="004B5DA0">
            <w:pPr>
              <w:jc w:val="right"/>
            </w:pPr>
            <w:r w:rsidRPr="00B40C4C">
              <w:t>596 200 000</w:t>
            </w:r>
          </w:p>
        </w:tc>
        <w:tc>
          <w:tcPr>
            <w:tcW w:w="180" w:type="dxa"/>
            <w:tcBorders>
              <w:top w:val="nil"/>
              <w:left w:val="nil"/>
              <w:bottom w:val="nil"/>
              <w:right w:val="nil"/>
            </w:tcBorders>
            <w:tcMar>
              <w:top w:w="43" w:type="dxa"/>
              <w:left w:w="0" w:type="dxa"/>
              <w:bottom w:w="0" w:type="dxa"/>
              <w:right w:w="0" w:type="dxa"/>
            </w:tcMar>
            <w:vAlign w:val="bottom"/>
          </w:tcPr>
          <w:p w14:paraId="25E83C7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964B06B" w14:textId="77777777" w:rsidR="0089264D" w:rsidRPr="00B40C4C" w:rsidRDefault="0089264D" w:rsidP="004B5DA0">
            <w:pPr>
              <w:jc w:val="right"/>
            </w:pPr>
          </w:p>
        </w:tc>
      </w:tr>
      <w:tr w:rsidR="00446E55" w:rsidRPr="00B40C4C" w14:paraId="25D2D43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4D9FA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5EC353"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37805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69320D" w14:textId="77777777" w:rsidR="0089264D" w:rsidRPr="00B40C4C" w:rsidRDefault="0089264D" w:rsidP="009137DA">
            <w:r w:rsidRPr="00B40C4C">
              <w:t>Grønn plattform</w:t>
            </w:r>
            <w:r w:rsidRPr="00B40C4C">
              <w:rPr>
                <w:rStyle w:val="kursiv"/>
              </w:rPr>
              <w:t>, kan overføres, kan nyttes under post 50, 71 og 76</w:t>
            </w:r>
          </w:p>
        </w:tc>
        <w:tc>
          <w:tcPr>
            <w:tcW w:w="1380" w:type="dxa"/>
            <w:tcBorders>
              <w:top w:val="nil"/>
              <w:left w:val="nil"/>
              <w:bottom w:val="nil"/>
              <w:right w:val="nil"/>
            </w:tcBorders>
            <w:tcMar>
              <w:top w:w="43" w:type="dxa"/>
              <w:left w:w="0" w:type="dxa"/>
              <w:bottom w:w="0" w:type="dxa"/>
              <w:right w:w="0" w:type="dxa"/>
            </w:tcMar>
            <w:vAlign w:val="bottom"/>
          </w:tcPr>
          <w:p w14:paraId="24B21A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C1C53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7B75AAC" w14:textId="77777777" w:rsidR="0089264D" w:rsidRPr="00B40C4C" w:rsidRDefault="0089264D" w:rsidP="004B5DA0">
            <w:pPr>
              <w:jc w:val="right"/>
            </w:pPr>
            <w:r w:rsidRPr="00B40C4C">
              <w:t>311 400 000</w:t>
            </w:r>
          </w:p>
        </w:tc>
        <w:tc>
          <w:tcPr>
            <w:tcW w:w="180" w:type="dxa"/>
            <w:tcBorders>
              <w:top w:val="nil"/>
              <w:left w:val="nil"/>
              <w:bottom w:val="nil"/>
              <w:right w:val="nil"/>
            </w:tcBorders>
            <w:tcMar>
              <w:top w:w="43" w:type="dxa"/>
              <w:left w:w="0" w:type="dxa"/>
              <w:bottom w:w="0" w:type="dxa"/>
              <w:right w:w="0" w:type="dxa"/>
            </w:tcMar>
            <w:vAlign w:val="bottom"/>
          </w:tcPr>
          <w:p w14:paraId="401E38D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277B7CB" w14:textId="77777777" w:rsidR="0089264D" w:rsidRPr="00B40C4C" w:rsidRDefault="0089264D" w:rsidP="004B5DA0">
            <w:pPr>
              <w:jc w:val="right"/>
            </w:pPr>
          </w:p>
        </w:tc>
      </w:tr>
      <w:tr w:rsidR="00446E55" w:rsidRPr="00B40C4C" w14:paraId="1303F0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242A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76E001"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5D7C43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3C4DD7" w14:textId="77777777" w:rsidR="0089264D" w:rsidRPr="00B40C4C" w:rsidRDefault="0089264D" w:rsidP="009137DA">
            <w:r w:rsidRPr="00B40C4C">
              <w:t>Miljøteknologi</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B82E1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0C5F5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0B35492" w14:textId="77777777" w:rsidR="0089264D" w:rsidRPr="00B40C4C" w:rsidRDefault="0089264D" w:rsidP="004B5DA0">
            <w:pPr>
              <w:jc w:val="right"/>
            </w:pPr>
            <w:r w:rsidRPr="00B40C4C">
              <w:t>423 800 000</w:t>
            </w:r>
          </w:p>
        </w:tc>
        <w:tc>
          <w:tcPr>
            <w:tcW w:w="180" w:type="dxa"/>
            <w:tcBorders>
              <w:top w:val="nil"/>
              <w:left w:val="nil"/>
              <w:bottom w:val="nil"/>
              <w:right w:val="nil"/>
            </w:tcBorders>
            <w:tcMar>
              <w:top w:w="43" w:type="dxa"/>
              <w:left w:w="0" w:type="dxa"/>
              <w:bottom w:w="0" w:type="dxa"/>
              <w:right w:w="0" w:type="dxa"/>
            </w:tcMar>
            <w:vAlign w:val="bottom"/>
          </w:tcPr>
          <w:p w14:paraId="1AC01A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6B5AEE8" w14:textId="77777777" w:rsidR="0089264D" w:rsidRPr="00B40C4C" w:rsidRDefault="0089264D" w:rsidP="004B5DA0">
            <w:pPr>
              <w:jc w:val="right"/>
            </w:pPr>
          </w:p>
        </w:tc>
      </w:tr>
      <w:tr w:rsidR="00446E55" w:rsidRPr="00B40C4C" w14:paraId="4E42DA0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9236A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B71935"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514F14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C87074" w14:textId="77777777" w:rsidR="0089264D" w:rsidRPr="00B40C4C" w:rsidRDefault="0089264D" w:rsidP="009137DA">
            <w:r w:rsidRPr="00B40C4C">
              <w:t>Lån fra statskassen til utlånsvirksomhet</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18EFB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552D316"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578C351" w14:textId="77777777" w:rsidR="0089264D" w:rsidRPr="00B40C4C" w:rsidRDefault="0089264D" w:rsidP="004B5DA0">
            <w:pPr>
              <w:jc w:val="right"/>
            </w:pPr>
            <w:r w:rsidRPr="00B40C4C">
              <w:t>65 300 000 000</w:t>
            </w:r>
          </w:p>
        </w:tc>
        <w:tc>
          <w:tcPr>
            <w:tcW w:w="180" w:type="dxa"/>
            <w:tcBorders>
              <w:top w:val="nil"/>
              <w:left w:val="nil"/>
              <w:bottom w:val="nil"/>
              <w:right w:val="nil"/>
            </w:tcBorders>
            <w:tcMar>
              <w:top w:w="43" w:type="dxa"/>
              <w:left w:w="0" w:type="dxa"/>
              <w:bottom w:w="0" w:type="dxa"/>
              <w:right w:w="0" w:type="dxa"/>
            </w:tcMar>
            <w:vAlign w:val="bottom"/>
          </w:tcPr>
          <w:p w14:paraId="54E9C97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E31900" w14:textId="77777777" w:rsidR="0089264D" w:rsidRPr="00B40C4C" w:rsidRDefault="0089264D" w:rsidP="004B5DA0">
            <w:pPr>
              <w:jc w:val="right"/>
            </w:pPr>
            <w:r w:rsidRPr="00B40C4C">
              <w:t>68 093 650 000</w:t>
            </w:r>
          </w:p>
        </w:tc>
      </w:tr>
      <w:tr w:rsidR="00446E55" w:rsidRPr="00B40C4C" w14:paraId="0831754D" w14:textId="77777777" w:rsidTr="008C2AB1">
        <w:trPr>
          <w:trHeight w:val="240"/>
        </w:trPr>
        <w:tc>
          <w:tcPr>
            <w:tcW w:w="567" w:type="dxa"/>
            <w:tcBorders>
              <w:top w:val="nil"/>
              <w:left w:val="nil"/>
              <w:bottom w:val="nil"/>
            </w:tcBorders>
            <w:tcMar>
              <w:top w:w="43" w:type="dxa"/>
              <w:left w:w="0" w:type="dxa"/>
              <w:bottom w:w="0" w:type="dxa"/>
              <w:right w:w="0" w:type="dxa"/>
            </w:tcMar>
          </w:tcPr>
          <w:p w14:paraId="75B263BA" w14:textId="77777777" w:rsidR="0089264D" w:rsidRPr="00B40C4C" w:rsidRDefault="0089264D" w:rsidP="009137DA">
            <w:r w:rsidRPr="00B40C4C">
              <w:t>2426</w:t>
            </w:r>
          </w:p>
        </w:tc>
        <w:tc>
          <w:tcPr>
            <w:tcW w:w="260" w:type="dxa"/>
            <w:tcBorders>
              <w:top w:val="nil"/>
              <w:left w:val="nil"/>
              <w:bottom w:val="nil"/>
              <w:right w:val="nil"/>
            </w:tcBorders>
            <w:tcMar>
              <w:top w:w="43" w:type="dxa"/>
              <w:left w:w="0" w:type="dxa"/>
              <w:bottom w:w="0" w:type="dxa"/>
              <w:right w:w="0" w:type="dxa"/>
            </w:tcMar>
            <w:vAlign w:val="bottom"/>
          </w:tcPr>
          <w:p w14:paraId="57A8D1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69C5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CACC84" w14:textId="77777777" w:rsidR="0089264D" w:rsidRPr="00B40C4C" w:rsidRDefault="0089264D" w:rsidP="009137DA">
            <w:r w:rsidRPr="00B40C4C">
              <w:t>Siva SF:</w:t>
            </w:r>
          </w:p>
        </w:tc>
        <w:tc>
          <w:tcPr>
            <w:tcW w:w="1380" w:type="dxa"/>
            <w:tcBorders>
              <w:top w:val="nil"/>
              <w:left w:val="nil"/>
              <w:bottom w:val="nil"/>
              <w:right w:val="nil"/>
            </w:tcBorders>
            <w:tcMar>
              <w:top w:w="43" w:type="dxa"/>
              <w:left w:w="0" w:type="dxa"/>
              <w:bottom w:w="0" w:type="dxa"/>
              <w:right w:w="0" w:type="dxa"/>
            </w:tcMar>
            <w:vAlign w:val="bottom"/>
          </w:tcPr>
          <w:p w14:paraId="3514B7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E1C78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EAFA5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5D155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083DA3" w14:textId="77777777" w:rsidR="0089264D" w:rsidRPr="00B40C4C" w:rsidRDefault="0089264D" w:rsidP="004B5DA0">
            <w:pPr>
              <w:jc w:val="right"/>
            </w:pPr>
          </w:p>
        </w:tc>
      </w:tr>
      <w:tr w:rsidR="00446E55" w:rsidRPr="00B40C4C" w14:paraId="33B18DE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6DD1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12D23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9174A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842FD4" w14:textId="77777777" w:rsidR="0089264D" w:rsidRPr="00B40C4C" w:rsidRDefault="0089264D" w:rsidP="009137DA">
            <w:r w:rsidRPr="00B40C4C">
              <w:t>Tilskudd</w:t>
            </w:r>
          </w:p>
        </w:tc>
        <w:tc>
          <w:tcPr>
            <w:tcW w:w="1380" w:type="dxa"/>
            <w:tcBorders>
              <w:top w:val="nil"/>
              <w:left w:val="nil"/>
              <w:bottom w:val="nil"/>
              <w:right w:val="nil"/>
            </w:tcBorders>
            <w:tcMar>
              <w:top w:w="43" w:type="dxa"/>
              <w:left w:w="0" w:type="dxa"/>
              <w:bottom w:w="0" w:type="dxa"/>
              <w:right w:w="0" w:type="dxa"/>
            </w:tcMar>
            <w:vAlign w:val="bottom"/>
          </w:tcPr>
          <w:p w14:paraId="332BAF4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F134A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7CD08B" w14:textId="77777777" w:rsidR="0089264D" w:rsidRPr="00B40C4C" w:rsidRDefault="0089264D" w:rsidP="004B5DA0">
            <w:pPr>
              <w:jc w:val="right"/>
            </w:pPr>
            <w:r w:rsidRPr="00B40C4C">
              <w:t>49 900 000</w:t>
            </w:r>
          </w:p>
        </w:tc>
        <w:tc>
          <w:tcPr>
            <w:tcW w:w="180" w:type="dxa"/>
            <w:tcBorders>
              <w:top w:val="nil"/>
              <w:left w:val="nil"/>
              <w:bottom w:val="nil"/>
              <w:right w:val="nil"/>
            </w:tcBorders>
            <w:tcMar>
              <w:top w:w="43" w:type="dxa"/>
              <w:left w:w="0" w:type="dxa"/>
              <w:bottom w:w="0" w:type="dxa"/>
              <w:right w:w="0" w:type="dxa"/>
            </w:tcMar>
            <w:vAlign w:val="bottom"/>
          </w:tcPr>
          <w:p w14:paraId="645925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1304F2" w14:textId="77777777" w:rsidR="0089264D" w:rsidRPr="00B40C4C" w:rsidRDefault="0089264D" w:rsidP="004B5DA0">
            <w:pPr>
              <w:jc w:val="right"/>
            </w:pPr>
          </w:p>
        </w:tc>
      </w:tr>
      <w:tr w:rsidR="00446E55" w:rsidRPr="00B40C4C" w14:paraId="3E75F49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D9ED1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D361F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862E2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860C73" w14:textId="77777777" w:rsidR="0089264D" w:rsidRPr="00B40C4C" w:rsidRDefault="0089264D" w:rsidP="009137DA">
            <w:r w:rsidRPr="00B40C4C">
              <w:t>Tilskudd til testfasiliteter</w:t>
            </w:r>
          </w:p>
        </w:tc>
        <w:tc>
          <w:tcPr>
            <w:tcW w:w="1380" w:type="dxa"/>
            <w:tcBorders>
              <w:top w:val="nil"/>
              <w:left w:val="nil"/>
              <w:bottom w:val="nil"/>
              <w:right w:val="nil"/>
            </w:tcBorders>
            <w:tcMar>
              <w:top w:w="43" w:type="dxa"/>
              <w:left w:w="0" w:type="dxa"/>
              <w:bottom w:w="0" w:type="dxa"/>
              <w:right w:w="0" w:type="dxa"/>
            </w:tcMar>
            <w:vAlign w:val="bottom"/>
          </w:tcPr>
          <w:p w14:paraId="45984C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B9CC3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DC3E29" w14:textId="77777777" w:rsidR="0089264D" w:rsidRPr="00B40C4C" w:rsidRDefault="0089264D" w:rsidP="004B5DA0">
            <w:pPr>
              <w:jc w:val="right"/>
            </w:pPr>
            <w:r w:rsidRPr="00B40C4C">
              <w:t>218 490 000</w:t>
            </w:r>
          </w:p>
        </w:tc>
        <w:tc>
          <w:tcPr>
            <w:tcW w:w="180" w:type="dxa"/>
            <w:tcBorders>
              <w:top w:val="nil"/>
              <w:left w:val="nil"/>
              <w:bottom w:val="nil"/>
              <w:right w:val="nil"/>
            </w:tcBorders>
            <w:tcMar>
              <w:top w:w="43" w:type="dxa"/>
              <w:left w:w="0" w:type="dxa"/>
              <w:bottom w:w="0" w:type="dxa"/>
              <w:right w:w="0" w:type="dxa"/>
            </w:tcMar>
            <w:vAlign w:val="bottom"/>
          </w:tcPr>
          <w:p w14:paraId="74497F3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A13B8A" w14:textId="77777777" w:rsidR="0089264D" w:rsidRPr="00B40C4C" w:rsidRDefault="0089264D" w:rsidP="004B5DA0">
            <w:pPr>
              <w:jc w:val="right"/>
            </w:pPr>
          </w:p>
        </w:tc>
      </w:tr>
      <w:tr w:rsidR="00446E55" w:rsidRPr="00B40C4C" w14:paraId="1AAF544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3484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C30EE0"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91E8F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86332C" w14:textId="77777777" w:rsidR="0089264D" w:rsidRPr="00B40C4C" w:rsidRDefault="0089264D" w:rsidP="009137DA">
            <w:r w:rsidRPr="00B40C4C">
              <w:t>Lån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B6618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C771C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C646908" w14:textId="77777777" w:rsidR="0089264D" w:rsidRPr="00B40C4C" w:rsidRDefault="0089264D" w:rsidP="004B5DA0">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131E496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F39532" w14:textId="77777777" w:rsidR="0089264D" w:rsidRPr="00B40C4C" w:rsidRDefault="0089264D" w:rsidP="004B5DA0">
            <w:pPr>
              <w:jc w:val="right"/>
            </w:pPr>
            <w:r w:rsidRPr="00B40C4C">
              <w:t>328 390 000</w:t>
            </w:r>
          </w:p>
        </w:tc>
      </w:tr>
      <w:tr w:rsidR="00446E55" w:rsidRPr="00B40C4C" w14:paraId="42545605" w14:textId="77777777" w:rsidTr="008C2AB1">
        <w:trPr>
          <w:trHeight w:val="240"/>
        </w:trPr>
        <w:tc>
          <w:tcPr>
            <w:tcW w:w="567" w:type="dxa"/>
            <w:tcBorders>
              <w:top w:val="nil"/>
              <w:left w:val="nil"/>
              <w:bottom w:val="nil"/>
            </w:tcBorders>
            <w:tcMar>
              <w:top w:w="43" w:type="dxa"/>
              <w:left w:w="0" w:type="dxa"/>
              <w:bottom w:w="0" w:type="dxa"/>
              <w:right w:w="0" w:type="dxa"/>
            </w:tcMar>
          </w:tcPr>
          <w:p w14:paraId="53416C67" w14:textId="77777777" w:rsidR="0089264D" w:rsidRPr="00B40C4C" w:rsidRDefault="0089264D" w:rsidP="009137DA">
            <w:r w:rsidRPr="00B40C4C">
              <w:t>2429</w:t>
            </w:r>
          </w:p>
        </w:tc>
        <w:tc>
          <w:tcPr>
            <w:tcW w:w="260" w:type="dxa"/>
            <w:tcBorders>
              <w:top w:val="nil"/>
              <w:left w:val="nil"/>
              <w:bottom w:val="nil"/>
              <w:right w:val="nil"/>
            </w:tcBorders>
            <w:tcMar>
              <w:top w:w="43" w:type="dxa"/>
              <w:left w:w="0" w:type="dxa"/>
              <w:bottom w:w="0" w:type="dxa"/>
              <w:right w:w="0" w:type="dxa"/>
            </w:tcMar>
            <w:vAlign w:val="bottom"/>
          </w:tcPr>
          <w:p w14:paraId="0FE89D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E4DD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0944B6" w14:textId="77777777" w:rsidR="0089264D" w:rsidRPr="00B40C4C" w:rsidRDefault="0089264D" w:rsidP="009137DA">
            <w:r w:rsidRPr="00B40C4C">
              <w:t>Eksportkredittordningen:</w:t>
            </w:r>
          </w:p>
        </w:tc>
        <w:tc>
          <w:tcPr>
            <w:tcW w:w="1380" w:type="dxa"/>
            <w:tcBorders>
              <w:top w:val="nil"/>
              <w:left w:val="nil"/>
              <w:bottom w:val="nil"/>
              <w:right w:val="nil"/>
            </w:tcBorders>
            <w:tcMar>
              <w:top w:w="43" w:type="dxa"/>
              <w:left w:w="0" w:type="dxa"/>
              <w:bottom w:w="0" w:type="dxa"/>
              <w:right w:w="0" w:type="dxa"/>
            </w:tcMar>
            <w:vAlign w:val="bottom"/>
          </w:tcPr>
          <w:p w14:paraId="5A9DA6C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13DDA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E2B6D2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07DD4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C060F4" w14:textId="77777777" w:rsidR="0089264D" w:rsidRPr="00B40C4C" w:rsidRDefault="0089264D" w:rsidP="004B5DA0">
            <w:pPr>
              <w:jc w:val="right"/>
            </w:pPr>
          </w:p>
        </w:tc>
      </w:tr>
      <w:tr w:rsidR="00446E55" w:rsidRPr="00B40C4C" w14:paraId="6DC4AF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74CE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23697A"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D9271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0A7938" w14:textId="77777777" w:rsidR="0089264D" w:rsidRPr="00B40C4C" w:rsidRDefault="0089264D" w:rsidP="009137DA">
            <w:r w:rsidRPr="00B40C4C">
              <w:t>Utlån</w:t>
            </w:r>
          </w:p>
        </w:tc>
        <w:tc>
          <w:tcPr>
            <w:tcW w:w="1380" w:type="dxa"/>
            <w:tcBorders>
              <w:top w:val="nil"/>
              <w:left w:val="nil"/>
              <w:bottom w:val="nil"/>
              <w:right w:val="nil"/>
            </w:tcBorders>
            <w:tcMar>
              <w:top w:w="43" w:type="dxa"/>
              <w:left w:w="0" w:type="dxa"/>
              <w:bottom w:w="0" w:type="dxa"/>
              <w:right w:w="0" w:type="dxa"/>
            </w:tcMar>
            <w:vAlign w:val="bottom"/>
          </w:tcPr>
          <w:p w14:paraId="1AD933B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A182D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4255502" w14:textId="77777777" w:rsidR="0089264D" w:rsidRPr="00B40C4C" w:rsidRDefault="0089264D" w:rsidP="004B5DA0">
            <w:pPr>
              <w:jc w:val="right"/>
            </w:pPr>
            <w:r w:rsidRPr="00B40C4C">
              <w:t>15 800 000 000</w:t>
            </w:r>
          </w:p>
        </w:tc>
        <w:tc>
          <w:tcPr>
            <w:tcW w:w="180" w:type="dxa"/>
            <w:tcBorders>
              <w:top w:val="nil"/>
              <w:left w:val="nil"/>
              <w:bottom w:val="nil"/>
              <w:right w:val="nil"/>
            </w:tcBorders>
            <w:tcMar>
              <w:top w:w="43" w:type="dxa"/>
              <w:left w:w="0" w:type="dxa"/>
              <w:bottom w:w="0" w:type="dxa"/>
              <w:right w:w="0" w:type="dxa"/>
            </w:tcMar>
            <w:vAlign w:val="bottom"/>
          </w:tcPr>
          <w:p w14:paraId="073B24F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304E4A8" w14:textId="77777777" w:rsidR="0089264D" w:rsidRPr="00B40C4C" w:rsidRDefault="0089264D" w:rsidP="004B5DA0">
            <w:pPr>
              <w:jc w:val="right"/>
            </w:pPr>
            <w:r w:rsidRPr="00B40C4C">
              <w:t>15 800 000 000</w:t>
            </w:r>
          </w:p>
        </w:tc>
      </w:tr>
      <w:tr w:rsidR="00446E55" w:rsidRPr="00B40C4C" w14:paraId="062DA5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9B78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7AB2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2A3D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8F3846" w14:textId="77777777" w:rsidR="0089264D" w:rsidRPr="00B40C4C" w:rsidRDefault="0089264D" w:rsidP="009137DA">
            <w:r w:rsidRPr="00B40C4C">
              <w:t>Sum Statsbankene</w:t>
            </w:r>
          </w:p>
        </w:tc>
        <w:tc>
          <w:tcPr>
            <w:tcW w:w="1380" w:type="dxa"/>
            <w:tcBorders>
              <w:top w:val="nil"/>
              <w:left w:val="nil"/>
              <w:bottom w:val="nil"/>
              <w:right w:val="nil"/>
            </w:tcBorders>
            <w:tcMar>
              <w:top w:w="43" w:type="dxa"/>
              <w:left w:w="0" w:type="dxa"/>
              <w:bottom w:w="0" w:type="dxa"/>
              <w:right w:w="0" w:type="dxa"/>
            </w:tcMar>
            <w:vAlign w:val="bottom"/>
          </w:tcPr>
          <w:p w14:paraId="126ED39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0B8DD0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03B8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B7824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70E2EFE" w14:textId="77777777" w:rsidR="0089264D" w:rsidRPr="00B40C4C" w:rsidRDefault="0089264D" w:rsidP="004B5DA0">
            <w:pPr>
              <w:jc w:val="right"/>
            </w:pPr>
            <w:r w:rsidRPr="00B40C4C">
              <w:t>174 901 898 000</w:t>
            </w:r>
          </w:p>
        </w:tc>
      </w:tr>
      <w:tr w:rsidR="00446E55" w:rsidRPr="00B40C4C" w14:paraId="694D74C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03340E6" w14:textId="77777777" w:rsidR="0089264D" w:rsidRPr="00B40C4C" w:rsidRDefault="0089264D" w:rsidP="00A3544C">
            <w:pPr>
              <w:pStyle w:val="tittel-gulbok1"/>
            </w:pPr>
            <w:r w:rsidRPr="00B40C4C">
              <w:t>Statlig petroleumsvirksomhet</w:t>
            </w:r>
          </w:p>
        </w:tc>
      </w:tr>
      <w:tr w:rsidR="00446E55" w:rsidRPr="00B40C4C" w14:paraId="36CFFBEB" w14:textId="77777777" w:rsidTr="008C2AB1">
        <w:trPr>
          <w:trHeight w:val="500"/>
        </w:trPr>
        <w:tc>
          <w:tcPr>
            <w:tcW w:w="567" w:type="dxa"/>
            <w:tcBorders>
              <w:top w:val="nil"/>
              <w:left w:val="nil"/>
              <w:bottom w:val="nil"/>
            </w:tcBorders>
            <w:tcMar>
              <w:top w:w="43" w:type="dxa"/>
              <w:left w:w="0" w:type="dxa"/>
              <w:bottom w:w="0" w:type="dxa"/>
              <w:right w:w="0" w:type="dxa"/>
            </w:tcMar>
          </w:tcPr>
          <w:p w14:paraId="5B8592C4" w14:textId="77777777" w:rsidR="0089264D" w:rsidRPr="00B40C4C" w:rsidRDefault="0089264D" w:rsidP="009137DA">
            <w:r w:rsidRPr="00B40C4C">
              <w:t>2440</w:t>
            </w:r>
          </w:p>
        </w:tc>
        <w:tc>
          <w:tcPr>
            <w:tcW w:w="260" w:type="dxa"/>
            <w:tcBorders>
              <w:top w:val="nil"/>
              <w:left w:val="nil"/>
              <w:bottom w:val="nil"/>
              <w:right w:val="nil"/>
            </w:tcBorders>
            <w:tcMar>
              <w:top w:w="43" w:type="dxa"/>
              <w:left w:w="0" w:type="dxa"/>
              <w:bottom w:w="0" w:type="dxa"/>
              <w:right w:w="0" w:type="dxa"/>
            </w:tcMar>
            <w:vAlign w:val="bottom"/>
          </w:tcPr>
          <w:p w14:paraId="2E5C43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A74D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464633" w14:textId="77777777" w:rsidR="0089264D" w:rsidRPr="00B40C4C" w:rsidRDefault="0089264D" w:rsidP="009137DA">
            <w:r w:rsidRPr="00B40C4C">
              <w:t>Statens direkte økonomiske engasjement i petroleumsvirksomheten:</w:t>
            </w:r>
          </w:p>
        </w:tc>
        <w:tc>
          <w:tcPr>
            <w:tcW w:w="1380" w:type="dxa"/>
            <w:tcBorders>
              <w:top w:val="nil"/>
              <w:left w:val="nil"/>
              <w:bottom w:val="nil"/>
              <w:right w:val="nil"/>
            </w:tcBorders>
            <w:tcMar>
              <w:top w:w="43" w:type="dxa"/>
              <w:left w:w="0" w:type="dxa"/>
              <w:bottom w:w="0" w:type="dxa"/>
              <w:right w:w="0" w:type="dxa"/>
            </w:tcMar>
            <w:vAlign w:val="bottom"/>
          </w:tcPr>
          <w:p w14:paraId="3FFFE5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0A90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473D1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FE86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6E2D62" w14:textId="77777777" w:rsidR="0089264D" w:rsidRPr="00B40C4C" w:rsidRDefault="0089264D" w:rsidP="004B5DA0">
            <w:pPr>
              <w:jc w:val="right"/>
            </w:pPr>
          </w:p>
        </w:tc>
      </w:tr>
      <w:tr w:rsidR="00446E55" w:rsidRPr="00B40C4C" w14:paraId="15133C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002E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11474A"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0FE8DE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B1FDAF" w14:textId="77777777" w:rsidR="0089264D" w:rsidRPr="00B40C4C" w:rsidRDefault="0089264D" w:rsidP="009137DA">
            <w:r w:rsidRPr="00B40C4C">
              <w:t>Investeringer</w:t>
            </w:r>
          </w:p>
        </w:tc>
        <w:tc>
          <w:tcPr>
            <w:tcW w:w="1380" w:type="dxa"/>
            <w:tcBorders>
              <w:top w:val="nil"/>
              <w:left w:val="nil"/>
              <w:bottom w:val="nil"/>
              <w:right w:val="nil"/>
            </w:tcBorders>
            <w:tcMar>
              <w:top w:w="43" w:type="dxa"/>
              <w:left w:w="0" w:type="dxa"/>
              <w:bottom w:w="0" w:type="dxa"/>
              <w:right w:w="0" w:type="dxa"/>
            </w:tcMar>
            <w:vAlign w:val="bottom"/>
          </w:tcPr>
          <w:p w14:paraId="0E5E27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D0CD698"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09159E4" w14:textId="77777777" w:rsidR="0089264D" w:rsidRPr="00B40C4C" w:rsidRDefault="0089264D" w:rsidP="004B5DA0">
            <w:pPr>
              <w:jc w:val="right"/>
            </w:pPr>
            <w:r w:rsidRPr="00B40C4C">
              <w:t>29 600 000 000</w:t>
            </w:r>
          </w:p>
        </w:tc>
        <w:tc>
          <w:tcPr>
            <w:tcW w:w="180" w:type="dxa"/>
            <w:tcBorders>
              <w:top w:val="nil"/>
              <w:left w:val="nil"/>
              <w:bottom w:val="nil"/>
              <w:right w:val="nil"/>
            </w:tcBorders>
            <w:tcMar>
              <w:top w:w="43" w:type="dxa"/>
              <w:left w:w="0" w:type="dxa"/>
              <w:bottom w:w="0" w:type="dxa"/>
              <w:right w:w="0" w:type="dxa"/>
            </w:tcMar>
            <w:vAlign w:val="bottom"/>
          </w:tcPr>
          <w:p w14:paraId="63323D0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95CB833" w14:textId="77777777" w:rsidR="0089264D" w:rsidRPr="00B40C4C" w:rsidRDefault="0089264D" w:rsidP="004B5DA0">
            <w:pPr>
              <w:jc w:val="right"/>
            </w:pPr>
            <w:r w:rsidRPr="00B40C4C">
              <w:t>29 600 000 000</w:t>
            </w:r>
          </w:p>
        </w:tc>
      </w:tr>
      <w:tr w:rsidR="00446E55" w:rsidRPr="00B40C4C" w14:paraId="3C55E2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FFB2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773A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10A5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99B679" w14:textId="77777777" w:rsidR="0089264D" w:rsidRPr="00B40C4C" w:rsidRDefault="0089264D" w:rsidP="009137DA">
            <w:r w:rsidRPr="00B40C4C">
              <w:t>Sum Statlig petroleumsvirksomhet</w:t>
            </w:r>
          </w:p>
        </w:tc>
        <w:tc>
          <w:tcPr>
            <w:tcW w:w="1380" w:type="dxa"/>
            <w:tcBorders>
              <w:top w:val="nil"/>
              <w:left w:val="nil"/>
              <w:bottom w:val="nil"/>
              <w:right w:val="nil"/>
            </w:tcBorders>
            <w:tcMar>
              <w:top w:w="43" w:type="dxa"/>
              <w:left w:w="0" w:type="dxa"/>
              <w:bottom w:w="0" w:type="dxa"/>
              <w:right w:w="0" w:type="dxa"/>
            </w:tcMar>
            <w:vAlign w:val="bottom"/>
          </w:tcPr>
          <w:p w14:paraId="02FA21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0E1ABA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C837A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B09922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9390A89" w14:textId="77777777" w:rsidR="0089264D" w:rsidRPr="00B40C4C" w:rsidRDefault="0089264D" w:rsidP="004B5DA0">
            <w:pPr>
              <w:jc w:val="right"/>
            </w:pPr>
            <w:r w:rsidRPr="00B40C4C">
              <w:t>29 600 000 000</w:t>
            </w:r>
          </w:p>
        </w:tc>
      </w:tr>
      <w:tr w:rsidR="00446E55" w:rsidRPr="00B40C4C" w14:paraId="3538CC24"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5ED21DC" w14:textId="77777777" w:rsidR="0089264D" w:rsidRPr="00B40C4C" w:rsidRDefault="0089264D" w:rsidP="00A3544C">
            <w:pPr>
              <w:pStyle w:val="tittel-gulbok1"/>
            </w:pPr>
            <w:r w:rsidRPr="00B40C4C">
              <w:t>Statens forvaltningsbedrifter</w:t>
            </w:r>
          </w:p>
        </w:tc>
      </w:tr>
      <w:tr w:rsidR="00446E55" w:rsidRPr="00B40C4C" w14:paraId="0D8A882D" w14:textId="77777777" w:rsidTr="008C2AB1">
        <w:trPr>
          <w:trHeight w:val="240"/>
        </w:trPr>
        <w:tc>
          <w:tcPr>
            <w:tcW w:w="567" w:type="dxa"/>
            <w:tcBorders>
              <w:top w:val="nil"/>
              <w:left w:val="nil"/>
              <w:bottom w:val="nil"/>
            </w:tcBorders>
            <w:tcMar>
              <w:top w:w="43" w:type="dxa"/>
              <w:left w:w="0" w:type="dxa"/>
              <w:bottom w:w="0" w:type="dxa"/>
              <w:right w:w="0" w:type="dxa"/>
            </w:tcMar>
          </w:tcPr>
          <w:p w14:paraId="5EFC4509" w14:textId="77777777" w:rsidR="0089264D" w:rsidRPr="00B40C4C" w:rsidRDefault="0089264D" w:rsidP="009137DA">
            <w:r w:rsidRPr="00B40C4C">
              <w:t>2445</w:t>
            </w:r>
          </w:p>
        </w:tc>
        <w:tc>
          <w:tcPr>
            <w:tcW w:w="260" w:type="dxa"/>
            <w:tcBorders>
              <w:top w:val="nil"/>
              <w:left w:val="nil"/>
              <w:bottom w:val="nil"/>
              <w:right w:val="nil"/>
            </w:tcBorders>
            <w:tcMar>
              <w:top w:w="43" w:type="dxa"/>
              <w:left w:w="0" w:type="dxa"/>
              <w:bottom w:w="0" w:type="dxa"/>
              <w:right w:w="0" w:type="dxa"/>
            </w:tcMar>
            <w:vAlign w:val="bottom"/>
          </w:tcPr>
          <w:p w14:paraId="0EF160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1BA6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C81EFC" w14:textId="77777777" w:rsidR="0089264D" w:rsidRPr="00B40C4C" w:rsidRDefault="0089264D" w:rsidP="009137DA">
            <w:r w:rsidRPr="00B40C4C">
              <w:t>Statsbygg:</w:t>
            </w:r>
          </w:p>
        </w:tc>
        <w:tc>
          <w:tcPr>
            <w:tcW w:w="1380" w:type="dxa"/>
            <w:tcBorders>
              <w:top w:val="nil"/>
              <w:left w:val="nil"/>
              <w:bottom w:val="nil"/>
              <w:right w:val="nil"/>
            </w:tcBorders>
            <w:tcMar>
              <w:top w:w="43" w:type="dxa"/>
              <w:left w:w="0" w:type="dxa"/>
              <w:bottom w:w="0" w:type="dxa"/>
              <w:right w:w="0" w:type="dxa"/>
            </w:tcMar>
            <w:vAlign w:val="bottom"/>
          </w:tcPr>
          <w:p w14:paraId="00596DD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1D663E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C2AC1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50F8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05A9171" w14:textId="77777777" w:rsidR="0089264D" w:rsidRPr="00B40C4C" w:rsidRDefault="0089264D" w:rsidP="004B5DA0">
            <w:pPr>
              <w:jc w:val="right"/>
            </w:pPr>
          </w:p>
        </w:tc>
      </w:tr>
      <w:tr w:rsidR="00446E55" w:rsidRPr="00B40C4C" w14:paraId="30A5E6D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96DD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CD5E36" w14:textId="77777777" w:rsidR="0089264D" w:rsidRPr="00B40C4C" w:rsidRDefault="0089264D" w:rsidP="009137DA">
            <w:r w:rsidRPr="00B40C4C">
              <w:t>24</w:t>
            </w:r>
          </w:p>
        </w:tc>
        <w:tc>
          <w:tcPr>
            <w:tcW w:w="260" w:type="dxa"/>
            <w:tcBorders>
              <w:top w:val="nil"/>
              <w:left w:val="nil"/>
              <w:bottom w:val="nil"/>
              <w:right w:val="nil"/>
            </w:tcBorders>
            <w:tcMar>
              <w:top w:w="43" w:type="dxa"/>
              <w:left w:w="0" w:type="dxa"/>
              <w:bottom w:w="0" w:type="dxa"/>
              <w:right w:w="0" w:type="dxa"/>
            </w:tcMar>
            <w:vAlign w:val="bottom"/>
          </w:tcPr>
          <w:p w14:paraId="45A41A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9A8FE0" w14:textId="77777777" w:rsidR="0089264D" w:rsidRPr="00B40C4C" w:rsidRDefault="0089264D" w:rsidP="009137DA">
            <w:r w:rsidRPr="00B40C4C">
              <w:t>Driftsresultat:</w:t>
            </w:r>
          </w:p>
        </w:tc>
        <w:tc>
          <w:tcPr>
            <w:tcW w:w="1380" w:type="dxa"/>
            <w:tcBorders>
              <w:top w:val="nil"/>
              <w:left w:val="nil"/>
              <w:bottom w:val="nil"/>
              <w:right w:val="nil"/>
            </w:tcBorders>
            <w:tcMar>
              <w:top w:w="43" w:type="dxa"/>
              <w:left w:w="0" w:type="dxa"/>
              <w:bottom w:w="0" w:type="dxa"/>
              <w:right w:w="0" w:type="dxa"/>
            </w:tcMar>
            <w:vAlign w:val="bottom"/>
          </w:tcPr>
          <w:p w14:paraId="1B8E4E4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D5CF13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9E06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664F7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042900" w14:textId="77777777" w:rsidR="0089264D" w:rsidRPr="00B40C4C" w:rsidRDefault="0089264D" w:rsidP="004B5DA0">
            <w:pPr>
              <w:jc w:val="right"/>
            </w:pPr>
          </w:p>
        </w:tc>
      </w:tr>
      <w:tr w:rsidR="00446E55" w:rsidRPr="00B40C4C" w14:paraId="296C9A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960A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28E0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2CA3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9B2C79" w14:textId="77777777" w:rsidR="0089264D" w:rsidRPr="00B40C4C" w:rsidRDefault="0089264D" w:rsidP="009137DA">
            <w:r w:rsidRPr="00B40C4C">
              <w:t>1 Driftsinntekter</w:t>
            </w:r>
          </w:p>
        </w:tc>
        <w:tc>
          <w:tcPr>
            <w:tcW w:w="1380" w:type="dxa"/>
            <w:tcBorders>
              <w:top w:val="nil"/>
              <w:left w:val="nil"/>
              <w:bottom w:val="nil"/>
              <w:right w:val="nil"/>
            </w:tcBorders>
            <w:tcMar>
              <w:top w:w="43" w:type="dxa"/>
              <w:left w:w="0" w:type="dxa"/>
              <w:bottom w:w="0" w:type="dxa"/>
              <w:right w:w="0" w:type="dxa"/>
            </w:tcMar>
            <w:vAlign w:val="bottom"/>
          </w:tcPr>
          <w:p w14:paraId="78060488" w14:textId="77777777" w:rsidR="0089264D" w:rsidRPr="00B40C4C" w:rsidRDefault="0089264D" w:rsidP="004B5DA0">
            <w:pPr>
              <w:jc w:val="right"/>
            </w:pPr>
            <w:r w:rsidRPr="00B40C4C">
              <w:t>-6 558 000 000</w:t>
            </w:r>
          </w:p>
        </w:tc>
        <w:tc>
          <w:tcPr>
            <w:tcW w:w="180" w:type="dxa"/>
            <w:tcBorders>
              <w:top w:val="nil"/>
              <w:left w:val="nil"/>
              <w:bottom w:val="nil"/>
              <w:right w:val="nil"/>
            </w:tcBorders>
            <w:tcMar>
              <w:top w:w="43" w:type="dxa"/>
              <w:left w:w="0" w:type="dxa"/>
              <w:bottom w:w="0" w:type="dxa"/>
              <w:right w:w="0" w:type="dxa"/>
            </w:tcMar>
            <w:vAlign w:val="bottom"/>
          </w:tcPr>
          <w:p w14:paraId="19E8C8C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6C097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B3B50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A35B4F9" w14:textId="77777777" w:rsidR="0089264D" w:rsidRPr="00B40C4C" w:rsidRDefault="0089264D" w:rsidP="004B5DA0">
            <w:pPr>
              <w:jc w:val="right"/>
            </w:pPr>
          </w:p>
        </w:tc>
      </w:tr>
      <w:tr w:rsidR="00446E55" w:rsidRPr="00B40C4C" w14:paraId="5ABC91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8195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4E4A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7C55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E33C2F" w14:textId="77777777" w:rsidR="0089264D" w:rsidRPr="00B40C4C" w:rsidRDefault="0089264D" w:rsidP="009137DA">
            <w:r w:rsidRPr="00B40C4C">
              <w:t>2 Driftsutgifter</w:t>
            </w:r>
          </w:p>
        </w:tc>
        <w:tc>
          <w:tcPr>
            <w:tcW w:w="1380" w:type="dxa"/>
            <w:tcBorders>
              <w:top w:val="nil"/>
              <w:left w:val="nil"/>
              <w:bottom w:val="nil"/>
              <w:right w:val="nil"/>
            </w:tcBorders>
            <w:tcMar>
              <w:top w:w="43" w:type="dxa"/>
              <w:left w:w="0" w:type="dxa"/>
              <w:bottom w:w="0" w:type="dxa"/>
              <w:right w:w="0" w:type="dxa"/>
            </w:tcMar>
            <w:vAlign w:val="bottom"/>
          </w:tcPr>
          <w:p w14:paraId="3E888C80" w14:textId="77777777" w:rsidR="0089264D" w:rsidRPr="00B40C4C" w:rsidRDefault="0089264D" w:rsidP="004B5DA0">
            <w:pPr>
              <w:jc w:val="right"/>
            </w:pPr>
            <w:r w:rsidRPr="00B40C4C">
              <w:t>2 848 358 000</w:t>
            </w:r>
          </w:p>
        </w:tc>
        <w:tc>
          <w:tcPr>
            <w:tcW w:w="180" w:type="dxa"/>
            <w:tcBorders>
              <w:top w:val="nil"/>
              <w:left w:val="nil"/>
              <w:bottom w:val="nil"/>
              <w:right w:val="nil"/>
            </w:tcBorders>
            <w:tcMar>
              <w:top w:w="43" w:type="dxa"/>
              <w:left w:w="0" w:type="dxa"/>
              <w:bottom w:w="0" w:type="dxa"/>
              <w:right w:w="0" w:type="dxa"/>
            </w:tcMar>
            <w:vAlign w:val="bottom"/>
          </w:tcPr>
          <w:p w14:paraId="1782D18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AD2F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0D3D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A020668" w14:textId="77777777" w:rsidR="0089264D" w:rsidRPr="00B40C4C" w:rsidRDefault="0089264D" w:rsidP="004B5DA0">
            <w:pPr>
              <w:jc w:val="right"/>
            </w:pPr>
          </w:p>
        </w:tc>
      </w:tr>
      <w:tr w:rsidR="00446E55" w:rsidRPr="00B40C4C" w14:paraId="4A86CE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17A4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8FC9D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4535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2F77E3" w14:textId="77777777" w:rsidR="0089264D" w:rsidRPr="00B40C4C" w:rsidRDefault="0089264D" w:rsidP="009137DA">
            <w:r w:rsidRPr="00B40C4C">
              <w:t>3 Avskrivninger</w:t>
            </w:r>
          </w:p>
        </w:tc>
        <w:tc>
          <w:tcPr>
            <w:tcW w:w="1380" w:type="dxa"/>
            <w:tcBorders>
              <w:top w:val="nil"/>
              <w:left w:val="nil"/>
              <w:bottom w:val="nil"/>
              <w:right w:val="nil"/>
            </w:tcBorders>
            <w:tcMar>
              <w:top w:w="43" w:type="dxa"/>
              <w:left w:w="0" w:type="dxa"/>
              <w:bottom w:w="0" w:type="dxa"/>
              <w:right w:w="0" w:type="dxa"/>
            </w:tcMar>
            <w:vAlign w:val="bottom"/>
          </w:tcPr>
          <w:p w14:paraId="2816FFD4" w14:textId="77777777" w:rsidR="0089264D" w:rsidRPr="00B40C4C" w:rsidRDefault="0089264D" w:rsidP="004B5DA0">
            <w:pPr>
              <w:jc w:val="right"/>
            </w:pPr>
            <w:r w:rsidRPr="00B40C4C">
              <w:t>1 655 000 000</w:t>
            </w:r>
          </w:p>
        </w:tc>
        <w:tc>
          <w:tcPr>
            <w:tcW w:w="180" w:type="dxa"/>
            <w:tcBorders>
              <w:top w:val="nil"/>
              <w:left w:val="nil"/>
              <w:bottom w:val="nil"/>
              <w:right w:val="nil"/>
            </w:tcBorders>
            <w:tcMar>
              <w:top w:w="43" w:type="dxa"/>
              <w:left w:w="0" w:type="dxa"/>
              <w:bottom w:w="0" w:type="dxa"/>
              <w:right w:w="0" w:type="dxa"/>
            </w:tcMar>
            <w:vAlign w:val="bottom"/>
          </w:tcPr>
          <w:p w14:paraId="156142F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535E4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C5525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804FEA" w14:textId="77777777" w:rsidR="0089264D" w:rsidRPr="00B40C4C" w:rsidRDefault="0089264D" w:rsidP="004B5DA0">
            <w:pPr>
              <w:jc w:val="right"/>
            </w:pPr>
          </w:p>
        </w:tc>
      </w:tr>
      <w:tr w:rsidR="00446E55" w:rsidRPr="00B40C4C" w14:paraId="0FD948C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9AAC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D868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351EF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F30E87" w14:textId="77777777" w:rsidR="0089264D" w:rsidRPr="00B40C4C" w:rsidRDefault="0089264D" w:rsidP="009137DA">
            <w:r w:rsidRPr="00B40C4C">
              <w:t>4 Renter av statens kapital</w:t>
            </w:r>
          </w:p>
        </w:tc>
        <w:tc>
          <w:tcPr>
            <w:tcW w:w="1380" w:type="dxa"/>
            <w:tcBorders>
              <w:top w:val="nil"/>
              <w:left w:val="nil"/>
              <w:bottom w:val="single" w:sz="4" w:space="0" w:color="000000"/>
              <w:right w:val="nil"/>
            </w:tcBorders>
            <w:tcMar>
              <w:top w:w="43" w:type="dxa"/>
              <w:left w:w="0" w:type="dxa"/>
              <w:bottom w:w="0" w:type="dxa"/>
              <w:right w:w="0" w:type="dxa"/>
            </w:tcMar>
            <w:vAlign w:val="bottom"/>
          </w:tcPr>
          <w:p w14:paraId="00812E7C" w14:textId="77777777" w:rsidR="0089264D" w:rsidRPr="00B40C4C" w:rsidRDefault="0089264D" w:rsidP="004B5DA0">
            <w:pPr>
              <w:jc w:val="right"/>
            </w:pPr>
            <w:r w:rsidRPr="00B40C4C">
              <w:t>1 690 000 000</w:t>
            </w:r>
          </w:p>
        </w:tc>
        <w:tc>
          <w:tcPr>
            <w:tcW w:w="180" w:type="dxa"/>
            <w:tcBorders>
              <w:top w:val="nil"/>
              <w:left w:val="nil"/>
              <w:bottom w:val="nil"/>
              <w:right w:val="nil"/>
            </w:tcBorders>
            <w:tcMar>
              <w:top w:w="43" w:type="dxa"/>
              <w:left w:w="0" w:type="dxa"/>
              <w:bottom w:w="0" w:type="dxa"/>
              <w:right w:w="0" w:type="dxa"/>
            </w:tcMar>
            <w:vAlign w:val="bottom"/>
          </w:tcPr>
          <w:p w14:paraId="76E0EB9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DB9ED13" w14:textId="77777777" w:rsidR="0089264D" w:rsidRPr="00B40C4C" w:rsidRDefault="0089264D" w:rsidP="004B5DA0">
            <w:pPr>
              <w:jc w:val="right"/>
            </w:pPr>
            <w:r w:rsidRPr="00B40C4C">
              <w:t>-364 642 000</w:t>
            </w:r>
          </w:p>
        </w:tc>
        <w:tc>
          <w:tcPr>
            <w:tcW w:w="180" w:type="dxa"/>
            <w:tcBorders>
              <w:top w:val="nil"/>
              <w:left w:val="nil"/>
              <w:bottom w:val="nil"/>
              <w:right w:val="nil"/>
            </w:tcBorders>
            <w:tcMar>
              <w:top w:w="43" w:type="dxa"/>
              <w:left w:w="0" w:type="dxa"/>
              <w:bottom w:w="0" w:type="dxa"/>
              <w:right w:w="0" w:type="dxa"/>
            </w:tcMar>
            <w:vAlign w:val="bottom"/>
          </w:tcPr>
          <w:p w14:paraId="50C8B75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2F2CDF" w14:textId="77777777" w:rsidR="0089264D" w:rsidRPr="00B40C4C" w:rsidRDefault="0089264D" w:rsidP="004B5DA0">
            <w:pPr>
              <w:jc w:val="right"/>
            </w:pPr>
          </w:p>
        </w:tc>
      </w:tr>
      <w:tr w:rsidR="00446E55" w:rsidRPr="00B40C4C" w14:paraId="0FBCE7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DCA6F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174272"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695D05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A323F0" w14:textId="77777777" w:rsidR="0089264D" w:rsidRPr="00B40C4C" w:rsidRDefault="0089264D" w:rsidP="009137DA">
            <w:r w:rsidRPr="00B40C4C">
              <w:t>Prosjektering av bygg</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DA68AA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21E1A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DBFF9F" w14:textId="77777777" w:rsidR="0089264D" w:rsidRPr="00B40C4C" w:rsidRDefault="0089264D" w:rsidP="004B5DA0">
            <w:pPr>
              <w:jc w:val="right"/>
            </w:pPr>
            <w:r w:rsidRPr="00B40C4C">
              <w:t>111 000 000</w:t>
            </w:r>
          </w:p>
        </w:tc>
        <w:tc>
          <w:tcPr>
            <w:tcW w:w="180" w:type="dxa"/>
            <w:tcBorders>
              <w:top w:val="nil"/>
              <w:left w:val="nil"/>
              <w:bottom w:val="nil"/>
              <w:right w:val="nil"/>
            </w:tcBorders>
            <w:tcMar>
              <w:top w:w="43" w:type="dxa"/>
              <w:left w:w="0" w:type="dxa"/>
              <w:bottom w:w="0" w:type="dxa"/>
              <w:right w:w="0" w:type="dxa"/>
            </w:tcMar>
            <w:vAlign w:val="bottom"/>
          </w:tcPr>
          <w:p w14:paraId="49EA32C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8AAE917" w14:textId="77777777" w:rsidR="0089264D" w:rsidRPr="00B40C4C" w:rsidRDefault="0089264D" w:rsidP="004B5DA0">
            <w:pPr>
              <w:jc w:val="right"/>
            </w:pPr>
          </w:p>
        </w:tc>
      </w:tr>
      <w:tr w:rsidR="00446E55" w:rsidRPr="00B40C4C" w14:paraId="5BCEF7C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D026D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3F3D90" w14:textId="77777777" w:rsidR="0089264D" w:rsidRPr="00B40C4C" w:rsidRDefault="0089264D" w:rsidP="009137DA">
            <w:r w:rsidRPr="00B40C4C">
              <w:t>31</w:t>
            </w:r>
          </w:p>
        </w:tc>
        <w:tc>
          <w:tcPr>
            <w:tcW w:w="260" w:type="dxa"/>
            <w:tcBorders>
              <w:top w:val="nil"/>
              <w:left w:val="nil"/>
              <w:bottom w:val="nil"/>
              <w:right w:val="nil"/>
            </w:tcBorders>
            <w:tcMar>
              <w:top w:w="43" w:type="dxa"/>
              <w:left w:w="0" w:type="dxa"/>
              <w:bottom w:w="0" w:type="dxa"/>
              <w:right w:w="0" w:type="dxa"/>
            </w:tcMar>
            <w:vAlign w:val="bottom"/>
          </w:tcPr>
          <w:p w14:paraId="3229A6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F149D1" w14:textId="77777777" w:rsidR="0089264D" w:rsidRPr="00B40C4C" w:rsidRDefault="0089264D" w:rsidP="009137DA">
            <w:r w:rsidRPr="00B40C4C">
              <w:t>Igangsetting av ordinære byggeprosjekter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7DA978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98621B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C951A9" w14:textId="77777777" w:rsidR="0089264D" w:rsidRPr="00B40C4C" w:rsidRDefault="0089264D" w:rsidP="004B5DA0">
            <w:pPr>
              <w:jc w:val="right"/>
            </w:pPr>
            <w:r w:rsidRPr="00B40C4C">
              <w:t>500 000 000</w:t>
            </w:r>
          </w:p>
        </w:tc>
        <w:tc>
          <w:tcPr>
            <w:tcW w:w="180" w:type="dxa"/>
            <w:tcBorders>
              <w:top w:val="nil"/>
              <w:left w:val="nil"/>
              <w:bottom w:val="nil"/>
              <w:right w:val="nil"/>
            </w:tcBorders>
            <w:tcMar>
              <w:top w:w="43" w:type="dxa"/>
              <w:left w:w="0" w:type="dxa"/>
              <w:bottom w:w="0" w:type="dxa"/>
              <w:right w:w="0" w:type="dxa"/>
            </w:tcMar>
            <w:vAlign w:val="bottom"/>
          </w:tcPr>
          <w:p w14:paraId="1B4E9FD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5757C5" w14:textId="77777777" w:rsidR="0089264D" w:rsidRPr="00B40C4C" w:rsidRDefault="0089264D" w:rsidP="004B5DA0">
            <w:pPr>
              <w:jc w:val="right"/>
            </w:pPr>
          </w:p>
        </w:tc>
      </w:tr>
      <w:tr w:rsidR="00446E55" w:rsidRPr="00B40C4C" w14:paraId="7895C88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E049D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2D765C" w14:textId="77777777" w:rsidR="0089264D" w:rsidRPr="00B40C4C" w:rsidRDefault="0089264D" w:rsidP="009137DA">
            <w:r w:rsidRPr="00B40C4C">
              <w:t>32</w:t>
            </w:r>
          </w:p>
        </w:tc>
        <w:tc>
          <w:tcPr>
            <w:tcW w:w="260" w:type="dxa"/>
            <w:tcBorders>
              <w:top w:val="nil"/>
              <w:left w:val="nil"/>
              <w:bottom w:val="nil"/>
              <w:right w:val="nil"/>
            </w:tcBorders>
            <w:tcMar>
              <w:top w:w="43" w:type="dxa"/>
              <w:left w:w="0" w:type="dxa"/>
              <w:bottom w:w="0" w:type="dxa"/>
              <w:right w:w="0" w:type="dxa"/>
            </w:tcMar>
            <w:vAlign w:val="bottom"/>
          </w:tcPr>
          <w:p w14:paraId="2522688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1123B1" w14:textId="77777777" w:rsidR="0089264D" w:rsidRPr="00B40C4C" w:rsidRDefault="0089264D" w:rsidP="009137DA">
            <w:r w:rsidRPr="00B40C4C">
              <w:t>Prosjektering og igangsetting av brukerfinansierte byggeprosjekter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09318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222F4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87D2811" w14:textId="77777777" w:rsidR="0089264D" w:rsidRPr="00B40C4C" w:rsidRDefault="0089264D" w:rsidP="004B5DA0">
            <w:pPr>
              <w:jc w:val="right"/>
            </w:pPr>
            <w:r w:rsidRPr="00B40C4C">
              <w:t>277 000 000</w:t>
            </w:r>
          </w:p>
        </w:tc>
        <w:tc>
          <w:tcPr>
            <w:tcW w:w="180" w:type="dxa"/>
            <w:tcBorders>
              <w:top w:val="nil"/>
              <w:left w:val="nil"/>
              <w:bottom w:val="nil"/>
              <w:right w:val="nil"/>
            </w:tcBorders>
            <w:tcMar>
              <w:top w:w="43" w:type="dxa"/>
              <w:left w:w="0" w:type="dxa"/>
              <w:bottom w:w="0" w:type="dxa"/>
              <w:right w:w="0" w:type="dxa"/>
            </w:tcMar>
            <w:vAlign w:val="bottom"/>
          </w:tcPr>
          <w:p w14:paraId="1476C32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29AB1A" w14:textId="77777777" w:rsidR="0089264D" w:rsidRPr="00B40C4C" w:rsidRDefault="0089264D" w:rsidP="004B5DA0">
            <w:pPr>
              <w:jc w:val="right"/>
            </w:pPr>
          </w:p>
        </w:tc>
      </w:tr>
      <w:tr w:rsidR="00446E55" w:rsidRPr="00B40C4C" w14:paraId="1730942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53BCD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F04E7" w14:textId="77777777" w:rsidR="0089264D" w:rsidRPr="00B40C4C" w:rsidRDefault="0089264D" w:rsidP="009137DA">
            <w:r w:rsidRPr="00B40C4C">
              <w:t>33</w:t>
            </w:r>
          </w:p>
        </w:tc>
        <w:tc>
          <w:tcPr>
            <w:tcW w:w="260" w:type="dxa"/>
            <w:tcBorders>
              <w:top w:val="nil"/>
              <w:left w:val="nil"/>
              <w:bottom w:val="nil"/>
              <w:right w:val="nil"/>
            </w:tcBorders>
            <w:tcMar>
              <w:top w:w="43" w:type="dxa"/>
              <w:left w:w="0" w:type="dxa"/>
              <w:bottom w:w="0" w:type="dxa"/>
              <w:right w:w="0" w:type="dxa"/>
            </w:tcMar>
            <w:vAlign w:val="bottom"/>
          </w:tcPr>
          <w:p w14:paraId="2C7BC0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8A2E4B" w14:textId="77777777" w:rsidR="0089264D" w:rsidRPr="00B40C4C" w:rsidRDefault="0089264D" w:rsidP="009137DA">
            <w:r w:rsidRPr="00B40C4C">
              <w:t>Videreføring av ordinære byggeprosjekter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2A1EA6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EED8E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030922" w14:textId="77777777" w:rsidR="0089264D" w:rsidRPr="00B40C4C" w:rsidRDefault="0089264D" w:rsidP="004B5DA0">
            <w:pPr>
              <w:jc w:val="right"/>
            </w:pPr>
            <w:r w:rsidRPr="00B40C4C">
              <w:t>4 489 802 000</w:t>
            </w:r>
          </w:p>
        </w:tc>
        <w:tc>
          <w:tcPr>
            <w:tcW w:w="180" w:type="dxa"/>
            <w:tcBorders>
              <w:top w:val="nil"/>
              <w:left w:val="nil"/>
              <w:bottom w:val="nil"/>
              <w:right w:val="nil"/>
            </w:tcBorders>
            <w:tcMar>
              <w:top w:w="43" w:type="dxa"/>
              <w:left w:w="0" w:type="dxa"/>
              <w:bottom w:w="0" w:type="dxa"/>
              <w:right w:w="0" w:type="dxa"/>
            </w:tcMar>
            <w:vAlign w:val="bottom"/>
          </w:tcPr>
          <w:p w14:paraId="318205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411BA9A" w14:textId="77777777" w:rsidR="0089264D" w:rsidRPr="00B40C4C" w:rsidRDefault="0089264D" w:rsidP="004B5DA0">
            <w:pPr>
              <w:jc w:val="right"/>
            </w:pPr>
          </w:p>
        </w:tc>
      </w:tr>
      <w:tr w:rsidR="00446E55" w:rsidRPr="00B40C4C" w14:paraId="662053D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B0F0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07C8F3" w14:textId="77777777" w:rsidR="0089264D" w:rsidRPr="00B40C4C" w:rsidRDefault="0089264D" w:rsidP="009137DA">
            <w:r w:rsidRPr="00B40C4C">
              <w:t>34</w:t>
            </w:r>
          </w:p>
        </w:tc>
        <w:tc>
          <w:tcPr>
            <w:tcW w:w="260" w:type="dxa"/>
            <w:tcBorders>
              <w:top w:val="nil"/>
              <w:left w:val="nil"/>
              <w:bottom w:val="nil"/>
              <w:right w:val="nil"/>
            </w:tcBorders>
            <w:tcMar>
              <w:top w:w="43" w:type="dxa"/>
              <w:left w:w="0" w:type="dxa"/>
              <w:bottom w:w="0" w:type="dxa"/>
              <w:right w:w="0" w:type="dxa"/>
            </w:tcMar>
            <w:vAlign w:val="bottom"/>
          </w:tcPr>
          <w:p w14:paraId="6DB4F9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DB5529" w14:textId="77777777" w:rsidR="0089264D" w:rsidRPr="00B40C4C" w:rsidRDefault="0089264D" w:rsidP="009137DA">
            <w:r w:rsidRPr="00B40C4C">
              <w:t>Videreføring av brukerfinansierte byggeprosjekter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435EF4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CDEDCC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CC7D4DE" w14:textId="77777777" w:rsidR="0089264D" w:rsidRPr="00B40C4C" w:rsidRDefault="0089264D" w:rsidP="004B5DA0">
            <w:pPr>
              <w:jc w:val="right"/>
            </w:pPr>
            <w:r w:rsidRPr="00B40C4C">
              <w:t>850 000 000</w:t>
            </w:r>
          </w:p>
        </w:tc>
        <w:tc>
          <w:tcPr>
            <w:tcW w:w="180" w:type="dxa"/>
            <w:tcBorders>
              <w:top w:val="nil"/>
              <w:left w:val="nil"/>
              <w:bottom w:val="nil"/>
              <w:right w:val="nil"/>
            </w:tcBorders>
            <w:tcMar>
              <w:top w:w="43" w:type="dxa"/>
              <w:left w:w="0" w:type="dxa"/>
              <w:bottom w:w="0" w:type="dxa"/>
              <w:right w:w="0" w:type="dxa"/>
            </w:tcMar>
            <w:vAlign w:val="bottom"/>
          </w:tcPr>
          <w:p w14:paraId="193E330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392A81" w14:textId="77777777" w:rsidR="0089264D" w:rsidRPr="00B40C4C" w:rsidRDefault="0089264D" w:rsidP="004B5DA0">
            <w:pPr>
              <w:jc w:val="right"/>
            </w:pPr>
          </w:p>
        </w:tc>
      </w:tr>
      <w:tr w:rsidR="00446E55" w:rsidRPr="00B40C4C" w14:paraId="7461F0F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3DCC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E8C54D" w14:textId="77777777" w:rsidR="0089264D" w:rsidRPr="00B40C4C" w:rsidRDefault="0089264D" w:rsidP="009137DA">
            <w:r w:rsidRPr="00B40C4C">
              <w:t>39</w:t>
            </w:r>
          </w:p>
        </w:tc>
        <w:tc>
          <w:tcPr>
            <w:tcW w:w="260" w:type="dxa"/>
            <w:tcBorders>
              <w:top w:val="nil"/>
              <w:left w:val="nil"/>
              <w:bottom w:val="nil"/>
              <w:right w:val="nil"/>
            </w:tcBorders>
            <w:tcMar>
              <w:top w:w="43" w:type="dxa"/>
              <w:left w:w="0" w:type="dxa"/>
              <w:bottom w:w="0" w:type="dxa"/>
              <w:right w:w="0" w:type="dxa"/>
            </w:tcMar>
            <w:vAlign w:val="bottom"/>
          </w:tcPr>
          <w:p w14:paraId="0EE5E9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35E07D" w14:textId="77777777" w:rsidR="0089264D" w:rsidRPr="00B40C4C" w:rsidRDefault="0089264D" w:rsidP="009137DA">
            <w:r w:rsidRPr="00B40C4C">
              <w:t>Byggelånsrenter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EF1D7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D6DD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0C1414" w14:textId="77777777" w:rsidR="0089264D" w:rsidRPr="00B40C4C" w:rsidRDefault="0089264D" w:rsidP="004B5DA0">
            <w:pPr>
              <w:jc w:val="right"/>
            </w:pPr>
            <w:r w:rsidRPr="00B40C4C">
              <w:t>900 000 000</w:t>
            </w:r>
          </w:p>
        </w:tc>
        <w:tc>
          <w:tcPr>
            <w:tcW w:w="180" w:type="dxa"/>
            <w:tcBorders>
              <w:top w:val="nil"/>
              <w:left w:val="nil"/>
              <w:bottom w:val="nil"/>
              <w:right w:val="nil"/>
            </w:tcBorders>
            <w:tcMar>
              <w:top w:w="43" w:type="dxa"/>
              <w:left w:w="0" w:type="dxa"/>
              <w:bottom w:w="0" w:type="dxa"/>
              <w:right w:w="0" w:type="dxa"/>
            </w:tcMar>
            <w:vAlign w:val="bottom"/>
          </w:tcPr>
          <w:p w14:paraId="6E6B145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F8159D" w14:textId="77777777" w:rsidR="0089264D" w:rsidRPr="00B40C4C" w:rsidRDefault="0089264D" w:rsidP="004B5DA0">
            <w:pPr>
              <w:jc w:val="right"/>
            </w:pPr>
          </w:p>
        </w:tc>
      </w:tr>
      <w:tr w:rsidR="00446E55" w:rsidRPr="00B40C4C" w14:paraId="086D896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C651D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20EA75"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4FCF77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1DB520"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FBA6A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8C4E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AA4F3BB" w14:textId="77777777" w:rsidR="0089264D" w:rsidRPr="00B40C4C" w:rsidRDefault="0089264D" w:rsidP="004B5DA0">
            <w:pPr>
              <w:jc w:val="right"/>
            </w:pPr>
            <w:r w:rsidRPr="00B40C4C">
              <w:t>368 869 000</w:t>
            </w:r>
          </w:p>
        </w:tc>
        <w:tc>
          <w:tcPr>
            <w:tcW w:w="180" w:type="dxa"/>
            <w:tcBorders>
              <w:top w:val="nil"/>
              <w:left w:val="nil"/>
              <w:bottom w:val="nil"/>
              <w:right w:val="nil"/>
            </w:tcBorders>
            <w:tcMar>
              <w:top w:w="43" w:type="dxa"/>
              <w:left w:w="0" w:type="dxa"/>
              <w:bottom w:w="0" w:type="dxa"/>
              <w:right w:w="0" w:type="dxa"/>
            </w:tcMar>
            <w:vAlign w:val="bottom"/>
          </w:tcPr>
          <w:p w14:paraId="65272E4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26BEAC" w14:textId="77777777" w:rsidR="0089264D" w:rsidRPr="00B40C4C" w:rsidRDefault="0089264D" w:rsidP="004B5DA0">
            <w:pPr>
              <w:jc w:val="right"/>
            </w:pPr>
          </w:p>
        </w:tc>
      </w:tr>
      <w:tr w:rsidR="00446E55" w:rsidRPr="00B40C4C" w14:paraId="2C68C46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3D01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78C13F" w14:textId="77777777" w:rsidR="0089264D" w:rsidRPr="00B40C4C" w:rsidRDefault="0089264D" w:rsidP="009137DA">
            <w:r w:rsidRPr="00B40C4C">
              <w:t>49</w:t>
            </w:r>
          </w:p>
        </w:tc>
        <w:tc>
          <w:tcPr>
            <w:tcW w:w="260" w:type="dxa"/>
            <w:tcBorders>
              <w:top w:val="nil"/>
              <w:left w:val="nil"/>
              <w:bottom w:val="nil"/>
              <w:right w:val="nil"/>
            </w:tcBorders>
            <w:tcMar>
              <w:top w:w="43" w:type="dxa"/>
              <w:left w:w="0" w:type="dxa"/>
              <w:bottom w:w="0" w:type="dxa"/>
              <w:right w:w="0" w:type="dxa"/>
            </w:tcMar>
            <w:vAlign w:val="bottom"/>
          </w:tcPr>
          <w:p w14:paraId="2B9A65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22A0E5" w14:textId="77777777" w:rsidR="0089264D" w:rsidRPr="00B40C4C" w:rsidRDefault="0089264D" w:rsidP="009137DA">
            <w:r w:rsidRPr="00B40C4C">
              <w:t>Kjøp av eiendommer</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4836B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CD4AF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EC08A44" w14:textId="77777777" w:rsidR="0089264D" w:rsidRPr="00B40C4C" w:rsidRDefault="0089264D" w:rsidP="004B5DA0">
            <w:pPr>
              <w:jc w:val="right"/>
            </w:pPr>
            <w:r w:rsidRPr="00B40C4C">
              <w:t>345 519 000</w:t>
            </w:r>
          </w:p>
        </w:tc>
        <w:tc>
          <w:tcPr>
            <w:tcW w:w="180" w:type="dxa"/>
            <w:tcBorders>
              <w:top w:val="nil"/>
              <w:left w:val="nil"/>
              <w:bottom w:val="nil"/>
              <w:right w:val="nil"/>
            </w:tcBorders>
            <w:tcMar>
              <w:top w:w="43" w:type="dxa"/>
              <w:left w:w="0" w:type="dxa"/>
              <w:bottom w:w="0" w:type="dxa"/>
              <w:right w:w="0" w:type="dxa"/>
            </w:tcMar>
            <w:vAlign w:val="bottom"/>
          </w:tcPr>
          <w:p w14:paraId="2B852B9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EE543DA" w14:textId="77777777" w:rsidR="0089264D" w:rsidRPr="00B40C4C" w:rsidRDefault="0089264D" w:rsidP="004B5DA0">
            <w:pPr>
              <w:jc w:val="right"/>
            </w:pPr>
            <w:r w:rsidRPr="00B40C4C">
              <w:t>7 477 548 000</w:t>
            </w:r>
          </w:p>
        </w:tc>
      </w:tr>
      <w:tr w:rsidR="00446E55" w:rsidRPr="00B40C4C" w14:paraId="74AB90AA" w14:textId="77777777" w:rsidTr="008C2AB1">
        <w:trPr>
          <w:trHeight w:val="240"/>
        </w:trPr>
        <w:tc>
          <w:tcPr>
            <w:tcW w:w="567" w:type="dxa"/>
            <w:tcBorders>
              <w:top w:val="nil"/>
              <w:left w:val="nil"/>
              <w:bottom w:val="nil"/>
            </w:tcBorders>
            <w:tcMar>
              <w:top w:w="43" w:type="dxa"/>
              <w:left w:w="0" w:type="dxa"/>
              <w:bottom w:w="0" w:type="dxa"/>
              <w:right w:w="0" w:type="dxa"/>
            </w:tcMar>
          </w:tcPr>
          <w:p w14:paraId="4A449FAE" w14:textId="77777777" w:rsidR="0089264D" w:rsidRPr="00B40C4C" w:rsidRDefault="0089264D" w:rsidP="009137DA">
            <w:r w:rsidRPr="00B40C4C">
              <w:t>2460</w:t>
            </w:r>
          </w:p>
        </w:tc>
        <w:tc>
          <w:tcPr>
            <w:tcW w:w="260" w:type="dxa"/>
            <w:tcBorders>
              <w:top w:val="nil"/>
              <w:left w:val="nil"/>
              <w:bottom w:val="nil"/>
              <w:right w:val="nil"/>
            </w:tcBorders>
            <w:tcMar>
              <w:top w:w="43" w:type="dxa"/>
              <w:left w:w="0" w:type="dxa"/>
              <w:bottom w:w="0" w:type="dxa"/>
              <w:right w:w="0" w:type="dxa"/>
            </w:tcMar>
            <w:vAlign w:val="bottom"/>
          </w:tcPr>
          <w:p w14:paraId="45AEA9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8A4DF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2E8FD0" w14:textId="77777777" w:rsidR="0089264D" w:rsidRPr="00B40C4C" w:rsidRDefault="0089264D" w:rsidP="009137DA">
            <w:r w:rsidRPr="00B40C4C">
              <w:t>Eksportfinansiering Norge:</w:t>
            </w:r>
          </w:p>
        </w:tc>
        <w:tc>
          <w:tcPr>
            <w:tcW w:w="1380" w:type="dxa"/>
            <w:tcBorders>
              <w:top w:val="nil"/>
              <w:left w:val="nil"/>
              <w:bottom w:val="nil"/>
              <w:right w:val="nil"/>
            </w:tcBorders>
            <w:tcMar>
              <w:top w:w="43" w:type="dxa"/>
              <w:left w:w="0" w:type="dxa"/>
              <w:bottom w:w="0" w:type="dxa"/>
              <w:right w:w="0" w:type="dxa"/>
            </w:tcMar>
            <w:vAlign w:val="bottom"/>
          </w:tcPr>
          <w:p w14:paraId="3D4FF1C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FC64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3A73A5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76FBC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A58350" w14:textId="77777777" w:rsidR="0089264D" w:rsidRPr="00B40C4C" w:rsidRDefault="0089264D" w:rsidP="004B5DA0">
            <w:pPr>
              <w:jc w:val="right"/>
            </w:pPr>
          </w:p>
        </w:tc>
      </w:tr>
      <w:tr w:rsidR="00446E55" w:rsidRPr="00B40C4C" w14:paraId="550DBF8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4D9CC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8D2F75" w14:textId="77777777" w:rsidR="0089264D" w:rsidRPr="00B40C4C" w:rsidRDefault="0089264D" w:rsidP="009137DA">
            <w:r w:rsidRPr="00B40C4C">
              <w:t>24</w:t>
            </w:r>
          </w:p>
        </w:tc>
        <w:tc>
          <w:tcPr>
            <w:tcW w:w="260" w:type="dxa"/>
            <w:tcBorders>
              <w:top w:val="nil"/>
              <w:left w:val="nil"/>
              <w:bottom w:val="nil"/>
              <w:right w:val="nil"/>
            </w:tcBorders>
            <w:tcMar>
              <w:top w:w="43" w:type="dxa"/>
              <w:left w:w="0" w:type="dxa"/>
              <w:bottom w:w="0" w:type="dxa"/>
              <w:right w:w="0" w:type="dxa"/>
            </w:tcMar>
            <w:vAlign w:val="bottom"/>
          </w:tcPr>
          <w:p w14:paraId="5D6281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FCEE78" w14:textId="77777777" w:rsidR="0089264D" w:rsidRPr="00B40C4C" w:rsidRDefault="0089264D" w:rsidP="009137DA">
            <w:r w:rsidRPr="00B40C4C">
              <w:t>Driftsresultat:</w:t>
            </w:r>
          </w:p>
        </w:tc>
        <w:tc>
          <w:tcPr>
            <w:tcW w:w="1380" w:type="dxa"/>
            <w:tcBorders>
              <w:top w:val="nil"/>
              <w:left w:val="nil"/>
              <w:bottom w:val="nil"/>
              <w:right w:val="nil"/>
            </w:tcBorders>
            <w:tcMar>
              <w:top w:w="43" w:type="dxa"/>
              <w:left w:w="0" w:type="dxa"/>
              <w:bottom w:w="0" w:type="dxa"/>
              <w:right w:w="0" w:type="dxa"/>
            </w:tcMar>
            <w:vAlign w:val="bottom"/>
          </w:tcPr>
          <w:p w14:paraId="50552DE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CF25F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BEFC11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7CFFCF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27F5CE" w14:textId="77777777" w:rsidR="0089264D" w:rsidRPr="00B40C4C" w:rsidRDefault="0089264D" w:rsidP="004B5DA0">
            <w:pPr>
              <w:jc w:val="right"/>
            </w:pPr>
          </w:p>
        </w:tc>
      </w:tr>
      <w:tr w:rsidR="00446E55" w:rsidRPr="00B40C4C" w14:paraId="7E707B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7929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23752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5873C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5F1EB7" w14:textId="77777777" w:rsidR="0089264D" w:rsidRPr="00B40C4C" w:rsidRDefault="0089264D" w:rsidP="009137DA">
            <w:r w:rsidRPr="00B40C4C">
              <w:t>1 Driftsinntekter</w:t>
            </w:r>
          </w:p>
        </w:tc>
        <w:tc>
          <w:tcPr>
            <w:tcW w:w="1380" w:type="dxa"/>
            <w:tcBorders>
              <w:top w:val="nil"/>
              <w:left w:val="nil"/>
              <w:bottom w:val="nil"/>
              <w:right w:val="nil"/>
            </w:tcBorders>
            <w:tcMar>
              <w:top w:w="43" w:type="dxa"/>
              <w:left w:w="0" w:type="dxa"/>
              <w:bottom w:w="0" w:type="dxa"/>
              <w:right w:w="0" w:type="dxa"/>
            </w:tcMar>
            <w:vAlign w:val="bottom"/>
          </w:tcPr>
          <w:p w14:paraId="5F2A48DE" w14:textId="77777777" w:rsidR="0089264D" w:rsidRPr="00B40C4C" w:rsidRDefault="0089264D" w:rsidP="004B5DA0">
            <w:pPr>
              <w:jc w:val="right"/>
            </w:pPr>
            <w:r w:rsidRPr="00B40C4C">
              <w:t>-224 500 000</w:t>
            </w:r>
          </w:p>
        </w:tc>
        <w:tc>
          <w:tcPr>
            <w:tcW w:w="180" w:type="dxa"/>
            <w:tcBorders>
              <w:top w:val="nil"/>
              <w:left w:val="nil"/>
              <w:bottom w:val="nil"/>
              <w:right w:val="nil"/>
            </w:tcBorders>
            <w:tcMar>
              <w:top w:w="43" w:type="dxa"/>
              <w:left w:w="0" w:type="dxa"/>
              <w:bottom w:w="0" w:type="dxa"/>
              <w:right w:w="0" w:type="dxa"/>
            </w:tcMar>
            <w:vAlign w:val="bottom"/>
          </w:tcPr>
          <w:p w14:paraId="743A462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AA37B9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C9869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A3DC30D" w14:textId="77777777" w:rsidR="0089264D" w:rsidRPr="00B40C4C" w:rsidRDefault="0089264D" w:rsidP="004B5DA0">
            <w:pPr>
              <w:jc w:val="right"/>
            </w:pPr>
          </w:p>
        </w:tc>
      </w:tr>
      <w:tr w:rsidR="00446E55" w:rsidRPr="00B40C4C" w14:paraId="64F71D0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51E1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3BE2D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7942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E96837" w14:textId="77777777" w:rsidR="0089264D" w:rsidRPr="00B40C4C" w:rsidRDefault="0089264D" w:rsidP="009137DA">
            <w:r w:rsidRPr="00B40C4C">
              <w:t>2 Driftsutgifter, overslagsbevilgning</w:t>
            </w:r>
          </w:p>
        </w:tc>
        <w:tc>
          <w:tcPr>
            <w:tcW w:w="1380" w:type="dxa"/>
            <w:tcBorders>
              <w:top w:val="nil"/>
              <w:left w:val="nil"/>
              <w:bottom w:val="single" w:sz="4" w:space="0" w:color="000000"/>
              <w:right w:val="nil"/>
            </w:tcBorders>
            <w:tcMar>
              <w:top w:w="43" w:type="dxa"/>
              <w:left w:w="0" w:type="dxa"/>
              <w:bottom w:w="0" w:type="dxa"/>
              <w:right w:w="0" w:type="dxa"/>
            </w:tcMar>
            <w:vAlign w:val="bottom"/>
          </w:tcPr>
          <w:p w14:paraId="134FC320" w14:textId="77777777" w:rsidR="0089264D" w:rsidRPr="00B40C4C" w:rsidRDefault="0089264D" w:rsidP="004B5DA0">
            <w:pPr>
              <w:jc w:val="right"/>
            </w:pPr>
            <w:r w:rsidRPr="00B40C4C">
              <w:t>330 271 000</w:t>
            </w:r>
          </w:p>
        </w:tc>
        <w:tc>
          <w:tcPr>
            <w:tcW w:w="180" w:type="dxa"/>
            <w:tcBorders>
              <w:top w:val="nil"/>
              <w:left w:val="nil"/>
              <w:bottom w:val="nil"/>
              <w:right w:val="nil"/>
            </w:tcBorders>
            <w:tcMar>
              <w:top w:w="43" w:type="dxa"/>
              <w:left w:w="0" w:type="dxa"/>
              <w:bottom w:w="0" w:type="dxa"/>
              <w:right w:w="0" w:type="dxa"/>
            </w:tcMar>
            <w:vAlign w:val="bottom"/>
          </w:tcPr>
          <w:p w14:paraId="75FD5E7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41EE6A3" w14:textId="77777777" w:rsidR="0089264D" w:rsidRPr="00B40C4C" w:rsidRDefault="0089264D" w:rsidP="004B5DA0">
            <w:pPr>
              <w:jc w:val="right"/>
            </w:pPr>
            <w:r w:rsidRPr="00B40C4C">
              <w:t>105 771 000</w:t>
            </w:r>
          </w:p>
        </w:tc>
        <w:tc>
          <w:tcPr>
            <w:tcW w:w="180" w:type="dxa"/>
            <w:tcBorders>
              <w:top w:val="nil"/>
              <w:left w:val="nil"/>
              <w:bottom w:val="nil"/>
              <w:right w:val="nil"/>
            </w:tcBorders>
            <w:tcMar>
              <w:top w:w="43" w:type="dxa"/>
              <w:left w:w="0" w:type="dxa"/>
              <w:bottom w:w="0" w:type="dxa"/>
              <w:right w:w="0" w:type="dxa"/>
            </w:tcMar>
            <w:vAlign w:val="bottom"/>
          </w:tcPr>
          <w:p w14:paraId="0082AD3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03B108F" w14:textId="77777777" w:rsidR="0089264D" w:rsidRPr="00B40C4C" w:rsidRDefault="0089264D" w:rsidP="004B5DA0">
            <w:pPr>
              <w:jc w:val="right"/>
            </w:pPr>
          </w:p>
        </w:tc>
      </w:tr>
      <w:tr w:rsidR="00446E55" w:rsidRPr="00B40C4C" w14:paraId="6A93A8D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721B4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168CEE" w14:textId="77777777" w:rsidR="0089264D" w:rsidRPr="00B40C4C" w:rsidRDefault="0089264D" w:rsidP="009137DA">
            <w:r w:rsidRPr="00B40C4C">
              <w:t>54</w:t>
            </w:r>
          </w:p>
        </w:tc>
        <w:tc>
          <w:tcPr>
            <w:tcW w:w="260" w:type="dxa"/>
            <w:tcBorders>
              <w:top w:val="nil"/>
              <w:left w:val="nil"/>
              <w:bottom w:val="nil"/>
              <w:right w:val="nil"/>
            </w:tcBorders>
            <w:tcMar>
              <w:top w:w="43" w:type="dxa"/>
              <w:left w:w="0" w:type="dxa"/>
              <w:bottom w:w="0" w:type="dxa"/>
              <w:right w:w="0" w:type="dxa"/>
            </w:tcMar>
            <w:vAlign w:val="bottom"/>
          </w:tcPr>
          <w:p w14:paraId="73297F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00865D" w14:textId="77777777" w:rsidR="0089264D" w:rsidRPr="00B40C4C" w:rsidRDefault="0089264D" w:rsidP="009137DA">
            <w:r w:rsidRPr="00B40C4C">
              <w:t>Tapsavsetning til risikoavlastningsordning for norsk eksport til Ukraina</w:t>
            </w:r>
          </w:p>
        </w:tc>
        <w:tc>
          <w:tcPr>
            <w:tcW w:w="1380" w:type="dxa"/>
            <w:tcBorders>
              <w:top w:val="nil"/>
              <w:left w:val="nil"/>
              <w:bottom w:val="nil"/>
              <w:right w:val="nil"/>
            </w:tcBorders>
            <w:tcMar>
              <w:top w:w="43" w:type="dxa"/>
              <w:left w:w="0" w:type="dxa"/>
              <w:bottom w:w="0" w:type="dxa"/>
              <w:right w:w="0" w:type="dxa"/>
            </w:tcMar>
            <w:vAlign w:val="bottom"/>
          </w:tcPr>
          <w:p w14:paraId="212F6D7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86186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3A62585F" w14:textId="77777777" w:rsidR="0089264D" w:rsidRPr="00B40C4C" w:rsidRDefault="0089264D" w:rsidP="004B5DA0">
            <w:pPr>
              <w:jc w:val="right"/>
            </w:pPr>
            <w:r w:rsidRPr="00B40C4C">
              <w:t>126 000 000</w:t>
            </w:r>
          </w:p>
        </w:tc>
        <w:tc>
          <w:tcPr>
            <w:tcW w:w="180" w:type="dxa"/>
            <w:tcBorders>
              <w:top w:val="nil"/>
              <w:left w:val="nil"/>
              <w:bottom w:val="nil"/>
              <w:right w:val="nil"/>
            </w:tcBorders>
            <w:tcMar>
              <w:top w:w="43" w:type="dxa"/>
              <w:left w:w="0" w:type="dxa"/>
              <w:bottom w:w="0" w:type="dxa"/>
              <w:right w:w="0" w:type="dxa"/>
            </w:tcMar>
            <w:vAlign w:val="bottom"/>
          </w:tcPr>
          <w:p w14:paraId="69E4F62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C3EE25" w14:textId="77777777" w:rsidR="0089264D" w:rsidRPr="00B40C4C" w:rsidRDefault="0089264D" w:rsidP="004B5DA0">
            <w:pPr>
              <w:jc w:val="right"/>
            </w:pPr>
            <w:r w:rsidRPr="00B40C4C">
              <w:t>231 771 000</w:t>
            </w:r>
          </w:p>
        </w:tc>
      </w:tr>
      <w:tr w:rsidR="00446E55" w:rsidRPr="00B40C4C" w14:paraId="68DC4C3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DC1A1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86B7F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19EB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6E1D26" w14:textId="77777777" w:rsidR="0089264D" w:rsidRPr="00B40C4C" w:rsidRDefault="0089264D" w:rsidP="009137DA"/>
        </w:tc>
        <w:tc>
          <w:tcPr>
            <w:tcW w:w="1380" w:type="dxa"/>
            <w:tcBorders>
              <w:top w:val="nil"/>
              <w:left w:val="nil"/>
              <w:bottom w:val="nil"/>
              <w:right w:val="nil"/>
            </w:tcBorders>
            <w:tcMar>
              <w:top w:w="43" w:type="dxa"/>
              <w:left w:w="0" w:type="dxa"/>
              <w:bottom w:w="0" w:type="dxa"/>
              <w:right w:w="0" w:type="dxa"/>
            </w:tcMar>
            <w:vAlign w:val="bottom"/>
          </w:tcPr>
          <w:p w14:paraId="1B60F2A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48CA5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86D4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958B0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70368E7" w14:textId="77777777" w:rsidR="0089264D" w:rsidRPr="00B40C4C" w:rsidRDefault="0089264D" w:rsidP="004B5DA0">
            <w:pPr>
              <w:jc w:val="right"/>
            </w:pPr>
          </w:p>
        </w:tc>
      </w:tr>
      <w:tr w:rsidR="00446E55" w:rsidRPr="00B40C4C" w14:paraId="63FA4E6D" w14:textId="77777777" w:rsidTr="008C2AB1">
        <w:trPr>
          <w:trHeight w:val="240"/>
        </w:trPr>
        <w:tc>
          <w:tcPr>
            <w:tcW w:w="567" w:type="dxa"/>
            <w:tcBorders>
              <w:top w:val="nil"/>
              <w:left w:val="nil"/>
              <w:bottom w:val="nil"/>
            </w:tcBorders>
            <w:tcMar>
              <w:top w:w="43" w:type="dxa"/>
              <w:left w:w="0" w:type="dxa"/>
              <w:bottom w:w="0" w:type="dxa"/>
              <w:right w:w="0" w:type="dxa"/>
            </w:tcMar>
          </w:tcPr>
          <w:p w14:paraId="6663F1AE" w14:textId="77777777" w:rsidR="0089264D" w:rsidRPr="00B40C4C" w:rsidRDefault="0089264D" w:rsidP="009137DA">
            <w:r w:rsidRPr="00B40C4C">
              <w:t>2470</w:t>
            </w:r>
          </w:p>
        </w:tc>
        <w:tc>
          <w:tcPr>
            <w:tcW w:w="260" w:type="dxa"/>
            <w:tcBorders>
              <w:top w:val="nil"/>
              <w:left w:val="nil"/>
              <w:bottom w:val="nil"/>
              <w:right w:val="nil"/>
            </w:tcBorders>
            <w:tcMar>
              <w:top w:w="43" w:type="dxa"/>
              <w:left w:w="0" w:type="dxa"/>
              <w:bottom w:w="0" w:type="dxa"/>
              <w:right w:w="0" w:type="dxa"/>
            </w:tcMar>
            <w:vAlign w:val="bottom"/>
          </w:tcPr>
          <w:p w14:paraId="233B80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CAC0C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571156" w14:textId="77777777" w:rsidR="0089264D" w:rsidRPr="00B40C4C" w:rsidRDefault="0089264D" w:rsidP="009137DA">
            <w:r w:rsidRPr="00B40C4C">
              <w:t>Statens pensjonskasse:</w:t>
            </w:r>
          </w:p>
        </w:tc>
        <w:tc>
          <w:tcPr>
            <w:tcW w:w="1380" w:type="dxa"/>
            <w:tcBorders>
              <w:top w:val="nil"/>
              <w:left w:val="nil"/>
              <w:bottom w:val="nil"/>
              <w:right w:val="nil"/>
            </w:tcBorders>
            <w:tcMar>
              <w:top w:w="43" w:type="dxa"/>
              <w:left w:w="0" w:type="dxa"/>
              <w:bottom w:w="0" w:type="dxa"/>
              <w:right w:w="0" w:type="dxa"/>
            </w:tcMar>
            <w:vAlign w:val="bottom"/>
          </w:tcPr>
          <w:p w14:paraId="3A40D61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617B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D8678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098FE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8E13D52" w14:textId="77777777" w:rsidR="0089264D" w:rsidRPr="00B40C4C" w:rsidRDefault="0089264D" w:rsidP="004B5DA0">
            <w:pPr>
              <w:jc w:val="right"/>
            </w:pPr>
          </w:p>
        </w:tc>
      </w:tr>
      <w:tr w:rsidR="00446E55" w:rsidRPr="00B40C4C" w14:paraId="2A077E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9F8B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A681A9" w14:textId="77777777" w:rsidR="0089264D" w:rsidRPr="00B40C4C" w:rsidRDefault="0089264D" w:rsidP="009137DA">
            <w:r w:rsidRPr="00B40C4C">
              <w:t>24</w:t>
            </w:r>
          </w:p>
        </w:tc>
        <w:tc>
          <w:tcPr>
            <w:tcW w:w="260" w:type="dxa"/>
            <w:tcBorders>
              <w:top w:val="nil"/>
              <w:left w:val="nil"/>
              <w:bottom w:val="nil"/>
              <w:right w:val="nil"/>
            </w:tcBorders>
            <w:tcMar>
              <w:top w:w="43" w:type="dxa"/>
              <w:left w:w="0" w:type="dxa"/>
              <w:bottom w:w="0" w:type="dxa"/>
              <w:right w:w="0" w:type="dxa"/>
            </w:tcMar>
            <w:vAlign w:val="bottom"/>
          </w:tcPr>
          <w:p w14:paraId="59C907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35D600" w14:textId="77777777" w:rsidR="0089264D" w:rsidRPr="00B40C4C" w:rsidRDefault="0089264D" w:rsidP="009137DA">
            <w:r w:rsidRPr="00B40C4C">
              <w:t>Driftsresultat:</w:t>
            </w:r>
          </w:p>
        </w:tc>
        <w:tc>
          <w:tcPr>
            <w:tcW w:w="1380" w:type="dxa"/>
            <w:tcBorders>
              <w:top w:val="nil"/>
              <w:left w:val="nil"/>
              <w:bottom w:val="nil"/>
              <w:right w:val="nil"/>
            </w:tcBorders>
            <w:tcMar>
              <w:top w:w="43" w:type="dxa"/>
              <w:left w:w="0" w:type="dxa"/>
              <w:bottom w:w="0" w:type="dxa"/>
              <w:right w:w="0" w:type="dxa"/>
            </w:tcMar>
            <w:vAlign w:val="bottom"/>
          </w:tcPr>
          <w:p w14:paraId="7C5F67C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1E57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165B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ACE38C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464CC8A" w14:textId="77777777" w:rsidR="0089264D" w:rsidRPr="00B40C4C" w:rsidRDefault="0089264D" w:rsidP="004B5DA0">
            <w:pPr>
              <w:jc w:val="right"/>
            </w:pPr>
          </w:p>
        </w:tc>
      </w:tr>
      <w:tr w:rsidR="00446E55" w:rsidRPr="00B40C4C" w14:paraId="15A12C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7BDA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7CD3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D270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438B24" w14:textId="77777777" w:rsidR="0089264D" w:rsidRPr="00B40C4C" w:rsidRDefault="0089264D" w:rsidP="009137DA">
            <w:r w:rsidRPr="00B40C4C">
              <w:t>1 Driftsinntekter, overslagsbevilgning</w:t>
            </w:r>
          </w:p>
        </w:tc>
        <w:tc>
          <w:tcPr>
            <w:tcW w:w="1380" w:type="dxa"/>
            <w:tcBorders>
              <w:top w:val="nil"/>
              <w:left w:val="nil"/>
              <w:bottom w:val="nil"/>
              <w:right w:val="nil"/>
            </w:tcBorders>
            <w:tcMar>
              <w:top w:w="43" w:type="dxa"/>
              <w:left w:w="0" w:type="dxa"/>
              <w:bottom w:w="0" w:type="dxa"/>
              <w:right w:w="0" w:type="dxa"/>
            </w:tcMar>
            <w:vAlign w:val="bottom"/>
          </w:tcPr>
          <w:p w14:paraId="633DC9E7" w14:textId="77777777" w:rsidR="0089264D" w:rsidRPr="00B40C4C" w:rsidRDefault="0089264D" w:rsidP="004B5DA0">
            <w:pPr>
              <w:jc w:val="right"/>
            </w:pPr>
            <w:r w:rsidRPr="00B40C4C">
              <w:t>-790 000 000</w:t>
            </w:r>
          </w:p>
        </w:tc>
        <w:tc>
          <w:tcPr>
            <w:tcW w:w="180" w:type="dxa"/>
            <w:tcBorders>
              <w:top w:val="nil"/>
              <w:left w:val="nil"/>
              <w:bottom w:val="nil"/>
              <w:right w:val="nil"/>
            </w:tcBorders>
            <w:tcMar>
              <w:top w:w="43" w:type="dxa"/>
              <w:left w:w="0" w:type="dxa"/>
              <w:bottom w:w="0" w:type="dxa"/>
              <w:right w:w="0" w:type="dxa"/>
            </w:tcMar>
            <w:vAlign w:val="bottom"/>
          </w:tcPr>
          <w:p w14:paraId="54779D5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BDC57E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24A9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C8C8397" w14:textId="77777777" w:rsidR="0089264D" w:rsidRPr="00B40C4C" w:rsidRDefault="0089264D" w:rsidP="004B5DA0">
            <w:pPr>
              <w:jc w:val="right"/>
            </w:pPr>
          </w:p>
        </w:tc>
      </w:tr>
      <w:tr w:rsidR="00446E55" w:rsidRPr="00B40C4C" w14:paraId="583713C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389C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E85A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E01C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C0647D" w14:textId="77777777" w:rsidR="0089264D" w:rsidRPr="00B40C4C" w:rsidRDefault="0089264D" w:rsidP="009137DA">
            <w:r w:rsidRPr="00B40C4C">
              <w:t>2 Driftsutgifter, overslagsbevilgning</w:t>
            </w:r>
          </w:p>
        </w:tc>
        <w:tc>
          <w:tcPr>
            <w:tcW w:w="1380" w:type="dxa"/>
            <w:tcBorders>
              <w:top w:val="nil"/>
              <w:left w:val="nil"/>
              <w:bottom w:val="nil"/>
              <w:right w:val="nil"/>
            </w:tcBorders>
            <w:tcMar>
              <w:top w:w="43" w:type="dxa"/>
              <w:left w:w="0" w:type="dxa"/>
              <w:bottom w:w="0" w:type="dxa"/>
              <w:right w:w="0" w:type="dxa"/>
            </w:tcMar>
            <w:vAlign w:val="bottom"/>
          </w:tcPr>
          <w:p w14:paraId="6CDBE234" w14:textId="77777777" w:rsidR="0089264D" w:rsidRPr="00B40C4C" w:rsidRDefault="0089264D" w:rsidP="004B5DA0">
            <w:pPr>
              <w:jc w:val="right"/>
            </w:pPr>
            <w:r w:rsidRPr="00B40C4C">
              <w:t>637 000 000</w:t>
            </w:r>
          </w:p>
        </w:tc>
        <w:tc>
          <w:tcPr>
            <w:tcW w:w="180" w:type="dxa"/>
            <w:tcBorders>
              <w:top w:val="nil"/>
              <w:left w:val="nil"/>
              <w:bottom w:val="nil"/>
              <w:right w:val="nil"/>
            </w:tcBorders>
            <w:tcMar>
              <w:top w:w="43" w:type="dxa"/>
              <w:left w:w="0" w:type="dxa"/>
              <w:bottom w:w="0" w:type="dxa"/>
              <w:right w:w="0" w:type="dxa"/>
            </w:tcMar>
            <w:vAlign w:val="bottom"/>
          </w:tcPr>
          <w:p w14:paraId="4A81DA1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2980E6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E6D56C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3A76769" w14:textId="77777777" w:rsidR="0089264D" w:rsidRPr="00B40C4C" w:rsidRDefault="0089264D" w:rsidP="004B5DA0">
            <w:pPr>
              <w:jc w:val="right"/>
            </w:pPr>
          </w:p>
        </w:tc>
      </w:tr>
      <w:tr w:rsidR="00446E55" w:rsidRPr="00B40C4C" w14:paraId="652EEA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FF14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BCC31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8BC3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D4AA21" w14:textId="77777777" w:rsidR="0089264D" w:rsidRPr="00B40C4C" w:rsidRDefault="0089264D" w:rsidP="009137DA">
            <w:r w:rsidRPr="00B40C4C">
              <w:t>3 Avskrivninger</w:t>
            </w:r>
          </w:p>
        </w:tc>
        <w:tc>
          <w:tcPr>
            <w:tcW w:w="1380" w:type="dxa"/>
            <w:tcBorders>
              <w:top w:val="nil"/>
              <w:left w:val="nil"/>
              <w:bottom w:val="nil"/>
              <w:right w:val="nil"/>
            </w:tcBorders>
            <w:tcMar>
              <w:top w:w="43" w:type="dxa"/>
              <w:left w:w="0" w:type="dxa"/>
              <w:bottom w:w="0" w:type="dxa"/>
              <w:right w:w="0" w:type="dxa"/>
            </w:tcMar>
            <w:vAlign w:val="bottom"/>
          </w:tcPr>
          <w:p w14:paraId="108F67B1" w14:textId="77777777" w:rsidR="0089264D" w:rsidRPr="00B40C4C" w:rsidRDefault="0089264D" w:rsidP="004B5DA0">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6889B18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56BE1F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6C9298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E4B2DF5" w14:textId="77777777" w:rsidR="0089264D" w:rsidRPr="00B40C4C" w:rsidRDefault="0089264D" w:rsidP="004B5DA0">
            <w:pPr>
              <w:jc w:val="right"/>
            </w:pPr>
          </w:p>
        </w:tc>
      </w:tr>
      <w:tr w:rsidR="00446E55" w:rsidRPr="00B40C4C" w14:paraId="3CCA60C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F613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5069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FCEF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82E735" w14:textId="77777777" w:rsidR="0089264D" w:rsidRPr="00B40C4C" w:rsidRDefault="0089264D" w:rsidP="009137DA">
            <w:r w:rsidRPr="00B40C4C">
              <w:t>4 Renter av statens kapital</w:t>
            </w:r>
          </w:p>
        </w:tc>
        <w:tc>
          <w:tcPr>
            <w:tcW w:w="1380" w:type="dxa"/>
            <w:tcBorders>
              <w:top w:val="nil"/>
              <w:left w:val="nil"/>
              <w:bottom w:val="nil"/>
              <w:right w:val="nil"/>
            </w:tcBorders>
            <w:tcMar>
              <w:top w:w="43" w:type="dxa"/>
              <w:left w:w="0" w:type="dxa"/>
              <w:bottom w:w="0" w:type="dxa"/>
              <w:right w:w="0" w:type="dxa"/>
            </w:tcMar>
            <w:vAlign w:val="bottom"/>
          </w:tcPr>
          <w:p w14:paraId="3BECBAAB" w14:textId="77777777" w:rsidR="0089264D" w:rsidRPr="00B40C4C" w:rsidRDefault="0089264D" w:rsidP="004B5DA0">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03C1F7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340F15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D77A2D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B0200C" w14:textId="77777777" w:rsidR="0089264D" w:rsidRPr="00B40C4C" w:rsidRDefault="0089264D" w:rsidP="004B5DA0">
            <w:pPr>
              <w:jc w:val="right"/>
            </w:pPr>
          </w:p>
        </w:tc>
      </w:tr>
      <w:tr w:rsidR="00446E55" w:rsidRPr="00B40C4C" w14:paraId="5259C34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F056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2B29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D4AA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A0CB53" w14:textId="77777777" w:rsidR="0089264D" w:rsidRPr="00B40C4C" w:rsidRDefault="0089264D" w:rsidP="009137DA">
            <w:r w:rsidRPr="00B40C4C">
              <w:t>5 Til investeringsformål</w:t>
            </w:r>
          </w:p>
        </w:tc>
        <w:tc>
          <w:tcPr>
            <w:tcW w:w="1380" w:type="dxa"/>
            <w:tcBorders>
              <w:top w:val="nil"/>
              <w:left w:val="nil"/>
              <w:bottom w:val="nil"/>
              <w:right w:val="nil"/>
            </w:tcBorders>
            <w:tcMar>
              <w:top w:w="43" w:type="dxa"/>
              <w:left w:w="0" w:type="dxa"/>
              <w:bottom w:w="0" w:type="dxa"/>
              <w:right w:w="0" w:type="dxa"/>
            </w:tcMar>
            <w:vAlign w:val="bottom"/>
          </w:tcPr>
          <w:p w14:paraId="3FA52E02" w14:textId="77777777" w:rsidR="0089264D" w:rsidRPr="00B40C4C" w:rsidRDefault="0089264D" w:rsidP="004B5DA0">
            <w:pPr>
              <w:jc w:val="right"/>
            </w:pPr>
            <w:r w:rsidRPr="00B40C4C">
              <w:t>55 000 000</w:t>
            </w:r>
          </w:p>
        </w:tc>
        <w:tc>
          <w:tcPr>
            <w:tcW w:w="180" w:type="dxa"/>
            <w:tcBorders>
              <w:top w:val="nil"/>
              <w:left w:val="nil"/>
              <w:bottom w:val="nil"/>
              <w:right w:val="nil"/>
            </w:tcBorders>
            <w:tcMar>
              <w:top w:w="43" w:type="dxa"/>
              <w:left w:w="0" w:type="dxa"/>
              <w:bottom w:w="0" w:type="dxa"/>
              <w:right w:w="0" w:type="dxa"/>
            </w:tcMar>
            <w:vAlign w:val="bottom"/>
          </w:tcPr>
          <w:p w14:paraId="3EE2CA2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D7158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50069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1AC08D" w14:textId="77777777" w:rsidR="0089264D" w:rsidRPr="00B40C4C" w:rsidRDefault="0089264D" w:rsidP="004B5DA0">
            <w:pPr>
              <w:jc w:val="right"/>
            </w:pPr>
          </w:p>
        </w:tc>
      </w:tr>
      <w:tr w:rsidR="00446E55" w:rsidRPr="00B40C4C" w14:paraId="5CF5D9A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A658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94BC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0CD9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F6015A" w14:textId="77777777" w:rsidR="0089264D" w:rsidRPr="00B40C4C" w:rsidRDefault="0089264D" w:rsidP="009137DA">
            <w:r w:rsidRPr="00B40C4C">
              <w:t>6 Til reguleringsfond</w:t>
            </w:r>
          </w:p>
        </w:tc>
        <w:tc>
          <w:tcPr>
            <w:tcW w:w="1380" w:type="dxa"/>
            <w:tcBorders>
              <w:top w:val="nil"/>
              <w:left w:val="nil"/>
              <w:bottom w:val="single" w:sz="4" w:space="0" w:color="000000"/>
              <w:right w:val="nil"/>
            </w:tcBorders>
            <w:tcMar>
              <w:top w:w="43" w:type="dxa"/>
              <w:left w:w="0" w:type="dxa"/>
              <w:bottom w:w="0" w:type="dxa"/>
              <w:right w:w="0" w:type="dxa"/>
            </w:tcMar>
            <w:vAlign w:val="bottom"/>
          </w:tcPr>
          <w:p w14:paraId="509EADFD" w14:textId="77777777" w:rsidR="0089264D" w:rsidRPr="00B40C4C" w:rsidRDefault="0089264D" w:rsidP="004B5DA0">
            <w:pPr>
              <w:jc w:val="right"/>
            </w:pPr>
            <w:r w:rsidRPr="00B40C4C">
              <w:t>-25 000 000</w:t>
            </w:r>
          </w:p>
        </w:tc>
        <w:tc>
          <w:tcPr>
            <w:tcW w:w="180" w:type="dxa"/>
            <w:tcBorders>
              <w:top w:val="nil"/>
              <w:left w:val="nil"/>
              <w:bottom w:val="nil"/>
              <w:right w:val="nil"/>
            </w:tcBorders>
            <w:tcMar>
              <w:top w:w="43" w:type="dxa"/>
              <w:left w:w="0" w:type="dxa"/>
              <w:bottom w:w="0" w:type="dxa"/>
              <w:right w:w="0" w:type="dxa"/>
            </w:tcMar>
            <w:vAlign w:val="bottom"/>
          </w:tcPr>
          <w:p w14:paraId="7285AA0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CD80C89" w14:textId="77777777" w:rsidR="0089264D" w:rsidRPr="00B40C4C" w:rsidRDefault="0089264D" w:rsidP="004B5DA0">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5765965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F459F1C" w14:textId="77777777" w:rsidR="0089264D" w:rsidRPr="00B40C4C" w:rsidRDefault="0089264D" w:rsidP="004B5DA0">
            <w:pPr>
              <w:jc w:val="right"/>
            </w:pPr>
          </w:p>
        </w:tc>
      </w:tr>
      <w:tr w:rsidR="00446E55" w:rsidRPr="00B40C4C" w14:paraId="3D2BD78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ABA5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F7E992"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36C885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B04BD2" w14:textId="77777777" w:rsidR="0089264D" w:rsidRPr="00B40C4C" w:rsidRDefault="0089264D" w:rsidP="009137DA">
            <w:r w:rsidRPr="00B40C4C">
              <w:t>Større utstyrsanskaffelser og vedlikehold</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1759A2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C4F244"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728F1116" w14:textId="77777777" w:rsidR="0089264D" w:rsidRPr="00B40C4C" w:rsidRDefault="0089264D" w:rsidP="004B5DA0">
            <w:pPr>
              <w:jc w:val="right"/>
            </w:pPr>
            <w:r w:rsidRPr="00B40C4C">
              <w:t>178 960 000</w:t>
            </w:r>
          </w:p>
        </w:tc>
        <w:tc>
          <w:tcPr>
            <w:tcW w:w="180" w:type="dxa"/>
            <w:tcBorders>
              <w:top w:val="nil"/>
              <w:left w:val="nil"/>
              <w:bottom w:val="nil"/>
              <w:right w:val="nil"/>
            </w:tcBorders>
            <w:tcMar>
              <w:top w:w="43" w:type="dxa"/>
              <w:left w:w="0" w:type="dxa"/>
              <w:bottom w:w="0" w:type="dxa"/>
              <w:right w:w="0" w:type="dxa"/>
            </w:tcMar>
            <w:vAlign w:val="bottom"/>
          </w:tcPr>
          <w:p w14:paraId="758F78E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C1DC56E" w14:textId="77777777" w:rsidR="0089264D" w:rsidRPr="00B40C4C" w:rsidRDefault="0089264D" w:rsidP="004B5DA0">
            <w:pPr>
              <w:jc w:val="right"/>
            </w:pPr>
            <w:r w:rsidRPr="00B40C4C">
              <w:t>158 960 000</w:t>
            </w:r>
          </w:p>
        </w:tc>
      </w:tr>
      <w:tr w:rsidR="00446E55" w:rsidRPr="00B40C4C" w14:paraId="09CC69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F7B2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88BB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7FFC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FC97C9" w14:textId="77777777" w:rsidR="0089264D" w:rsidRPr="00B40C4C" w:rsidRDefault="0089264D" w:rsidP="009137DA">
            <w:r w:rsidRPr="00B40C4C">
              <w:t>Sum Statens forvaltningsbedrifter</w:t>
            </w:r>
          </w:p>
        </w:tc>
        <w:tc>
          <w:tcPr>
            <w:tcW w:w="1380" w:type="dxa"/>
            <w:tcBorders>
              <w:top w:val="nil"/>
              <w:left w:val="nil"/>
              <w:bottom w:val="nil"/>
              <w:right w:val="nil"/>
            </w:tcBorders>
            <w:tcMar>
              <w:top w:w="43" w:type="dxa"/>
              <w:left w:w="0" w:type="dxa"/>
              <w:bottom w:w="0" w:type="dxa"/>
              <w:right w:w="0" w:type="dxa"/>
            </w:tcMar>
            <w:vAlign w:val="bottom"/>
          </w:tcPr>
          <w:p w14:paraId="7757DB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09B02E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5CB52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31783E"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8DEE38D" w14:textId="77777777" w:rsidR="0089264D" w:rsidRPr="00B40C4C" w:rsidRDefault="0089264D" w:rsidP="004B5DA0">
            <w:pPr>
              <w:jc w:val="right"/>
            </w:pPr>
            <w:r w:rsidRPr="00B40C4C">
              <w:t>7 868 279 000</w:t>
            </w:r>
          </w:p>
        </w:tc>
      </w:tr>
      <w:tr w:rsidR="00446E55" w:rsidRPr="00B40C4C" w14:paraId="5BCB3F3E"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020A2F75" w14:textId="77777777" w:rsidR="0089264D" w:rsidRPr="00B40C4C" w:rsidRDefault="0089264D" w:rsidP="00A3544C">
            <w:pPr>
              <w:pStyle w:val="tittel-gulbok1"/>
            </w:pPr>
            <w:r w:rsidRPr="00B40C4C">
              <w:t>Folketrygden</w:t>
            </w:r>
          </w:p>
        </w:tc>
      </w:tr>
      <w:tr w:rsidR="00446E55" w:rsidRPr="00B40C4C" w14:paraId="604718E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F462005" w14:textId="77777777" w:rsidR="0089264D" w:rsidRPr="00B40C4C" w:rsidRDefault="0089264D" w:rsidP="00A3544C">
            <w:pPr>
              <w:pStyle w:val="tittel-gulbok2"/>
            </w:pPr>
            <w:r w:rsidRPr="00B40C4C">
              <w:t>Foreldrepenger mv.</w:t>
            </w:r>
          </w:p>
        </w:tc>
      </w:tr>
      <w:tr w:rsidR="00446E55" w:rsidRPr="00B40C4C" w14:paraId="5EAD790F" w14:textId="77777777" w:rsidTr="008C2AB1">
        <w:trPr>
          <w:trHeight w:val="240"/>
        </w:trPr>
        <w:tc>
          <w:tcPr>
            <w:tcW w:w="567" w:type="dxa"/>
            <w:tcBorders>
              <w:top w:val="nil"/>
              <w:left w:val="nil"/>
              <w:bottom w:val="nil"/>
            </w:tcBorders>
            <w:tcMar>
              <w:top w:w="43" w:type="dxa"/>
              <w:left w:w="0" w:type="dxa"/>
              <w:bottom w:w="0" w:type="dxa"/>
              <w:right w:w="0" w:type="dxa"/>
            </w:tcMar>
          </w:tcPr>
          <w:p w14:paraId="22938C38" w14:textId="77777777" w:rsidR="0089264D" w:rsidRPr="00B40C4C" w:rsidRDefault="0089264D" w:rsidP="009137DA">
            <w:r w:rsidRPr="00B40C4C">
              <w:t>2530</w:t>
            </w:r>
          </w:p>
        </w:tc>
        <w:tc>
          <w:tcPr>
            <w:tcW w:w="260" w:type="dxa"/>
            <w:tcBorders>
              <w:top w:val="nil"/>
              <w:left w:val="nil"/>
              <w:bottom w:val="nil"/>
              <w:right w:val="nil"/>
            </w:tcBorders>
            <w:tcMar>
              <w:top w:w="43" w:type="dxa"/>
              <w:left w:w="0" w:type="dxa"/>
              <w:bottom w:w="0" w:type="dxa"/>
              <w:right w:w="0" w:type="dxa"/>
            </w:tcMar>
            <w:vAlign w:val="bottom"/>
          </w:tcPr>
          <w:p w14:paraId="117717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0CFB3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1D549A" w14:textId="77777777" w:rsidR="0089264D" w:rsidRPr="00B40C4C" w:rsidRDefault="0089264D" w:rsidP="009137DA">
            <w:r w:rsidRPr="00B40C4C">
              <w:t>Foreldrepenger:</w:t>
            </w:r>
          </w:p>
        </w:tc>
        <w:tc>
          <w:tcPr>
            <w:tcW w:w="1380" w:type="dxa"/>
            <w:tcBorders>
              <w:top w:val="nil"/>
              <w:left w:val="nil"/>
              <w:bottom w:val="nil"/>
              <w:right w:val="nil"/>
            </w:tcBorders>
            <w:tcMar>
              <w:top w:w="43" w:type="dxa"/>
              <w:left w:w="0" w:type="dxa"/>
              <w:bottom w:w="0" w:type="dxa"/>
              <w:right w:w="0" w:type="dxa"/>
            </w:tcMar>
            <w:vAlign w:val="bottom"/>
          </w:tcPr>
          <w:p w14:paraId="0F437F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7C262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D090C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04F816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252FF3" w14:textId="77777777" w:rsidR="0089264D" w:rsidRPr="00B40C4C" w:rsidRDefault="0089264D" w:rsidP="004B5DA0">
            <w:pPr>
              <w:jc w:val="right"/>
            </w:pPr>
          </w:p>
        </w:tc>
      </w:tr>
      <w:tr w:rsidR="00446E55" w:rsidRPr="00B40C4C" w14:paraId="4519FF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0A10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3A79E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7634B0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429A59" w14:textId="77777777" w:rsidR="0089264D" w:rsidRPr="00B40C4C" w:rsidRDefault="0089264D" w:rsidP="009137DA">
            <w:r w:rsidRPr="00B40C4C">
              <w:t>Foreldrepenger ved fødsel</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128086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D6F0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BC79308" w14:textId="77777777" w:rsidR="0089264D" w:rsidRPr="00B40C4C" w:rsidRDefault="0089264D" w:rsidP="004B5DA0">
            <w:pPr>
              <w:jc w:val="right"/>
            </w:pPr>
            <w:r w:rsidRPr="00B40C4C">
              <w:t>27 500 000 000</w:t>
            </w:r>
          </w:p>
        </w:tc>
        <w:tc>
          <w:tcPr>
            <w:tcW w:w="180" w:type="dxa"/>
            <w:tcBorders>
              <w:top w:val="nil"/>
              <w:left w:val="nil"/>
              <w:bottom w:val="nil"/>
              <w:right w:val="nil"/>
            </w:tcBorders>
            <w:tcMar>
              <w:top w:w="43" w:type="dxa"/>
              <w:left w:w="0" w:type="dxa"/>
              <w:bottom w:w="0" w:type="dxa"/>
              <w:right w:w="0" w:type="dxa"/>
            </w:tcMar>
            <w:vAlign w:val="bottom"/>
          </w:tcPr>
          <w:p w14:paraId="426080B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3681B0" w14:textId="77777777" w:rsidR="0089264D" w:rsidRPr="00B40C4C" w:rsidRDefault="0089264D" w:rsidP="004B5DA0">
            <w:pPr>
              <w:jc w:val="right"/>
            </w:pPr>
          </w:p>
        </w:tc>
      </w:tr>
      <w:tr w:rsidR="00446E55" w:rsidRPr="00B40C4C" w14:paraId="0AF07C9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17BE9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B63177"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D9497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8A609F" w14:textId="77777777" w:rsidR="0089264D" w:rsidRPr="00B40C4C" w:rsidRDefault="0089264D" w:rsidP="009137DA">
            <w:r w:rsidRPr="00B40C4C">
              <w:t>Engangsstønad ved fødsel og adopsjon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FA978C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38B02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6EE6F2E" w14:textId="77777777" w:rsidR="0089264D" w:rsidRPr="00B40C4C" w:rsidRDefault="0089264D" w:rsidP="004B5DA0">
            <w:pPr>
              <w:jc w:val="right"/>
            </w:pPr>
            <w:r w:rsidRPr="00B40C4C">
              <w:t>615 000 000</w:t>
            </w:r>
          </w:p>
        </w:tc>
        <w:tc>
          <w:tcPr>
            <w:tcW w:w="180" w:type="dxa"/>
            <w:tcBorders>
              <w:top w:val="nil"/>
              <w:left w:val="nil"/>
              <w:bottom w:val="nil"/>
              <w:right w:val="nil"/>
            </w:tcBorders>
            <w:tcMar>
              <w:top w:w="43" w:type="dxa"/>
              <w:left w:w="0" w:type="dxa"/>
              <w:bottom w:w="0" w:type="dxa"/>
              <w:right w:w="0" w:type="dxa"/>
            </w:tcMar>
            <w:vAlign w:val="bottom"/>
          </w:tcPr>
          <w:p w14:paraId="642C37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F4FFED9" w14:textId="77777777" w:rsidR="0089264D" w:rsidRPr="00B40C4C" w:rsidRDefault="0089264D" w:rsidP="004B5DA0">
            <w:pPr>
              <w:jc w:val="right"/>
            </w:pPr>
          </w:p>
        </w:tc>
      </w:tr>
      <w:tr w:rsidR="00446E55" w:rsidRPr="00B40C4C" w14:paraId="51E8138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6E851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85886A"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2CF36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69DCB6" w14:textId="77777777" w:rsidR="0089264D" w:rsidRPr="00B40C4C" w:rsidRDefault="0089264D" w:rsidP="009137DA">
            <w:r w:rsidRPr="00B40C4C">
              <w:t>Feriepenger av foreldrepenger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244E54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1D4A6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6BC61A9" w14:textId="77777777" w:rsidR="0089264D" w:rsidRPr="00B40C4C" w:rsidRDefault="0089264D" w:rsidP="004B5DA0">
            <w:pPr>
              <w:jc w:val="right"/>
            </w:pPr>
            <w:r w:rsidRPr="00B40C4C">
              <w:t>665 000 000</w:t>
            </w:r>
          </w:p>
        </w:tc>
        <w:tc>
          <w:tcPr>
            <w:tcW w:w="180" w:type="dxa"/>
            <w:tcBorders>
              <w:top w:val="nil"/>
              <w:left w:val="nil"/>
              <w:bottom w:val="nil"/>
              <w:right w:val="nil"/>
            </w:tcBorders>
            <w:tcMar>
              <w:top w:w="43" w:type="dxa"/>
              <w:left w:w="0" w:type="dxa"/>
              <w:bottom w:w="0" w:type="dxa"/>
              <w:right w:w="0" w:type="dxa"/>
            </w:tcMar>
            <w:vAlign w:val="bottom"/>
          </w:tcPr>
          <w:p w14:paraId="03FB4DC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AE3029C" w14:textId="77777777" w:rsidR="0089264D" w:rsidRPr="00B40C4C" w:rsidRDefault="0089264D" w:rsidP="004B5DA0">
            <w:pPr>
              <w:jc w:val="right"/>
            </w:pPr>
          </w:p>
        </w:tc>
      </w:tr>
      <w:tr w:rsidR="00446E55" w:rsidRPr="00B40C4C" w14:paraId="59B0DE1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F4221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147D7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81E0E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0FED6A" w14:textId="77777777" w:rsidR="0089264D" w:rsidRPr="00B40C4C" w:rsidRDefault="0089264D" w:rsidP="009137DA">
            <w:r w:rsidRPr="00B40C4C">
              <w:t>Foreldrepenger ved adopsjon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213B98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C218F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6454F51" w14:textId="77777777" w:rsidR="0089264D" w:rsidRPr="00B40C4C" w:rsidRDefault="0089264D" w:rsidP="004B5DA0">
            <w:pPr>
              <w:jc w:val="right"/>
            </w:pPr>
            <w:r w:rsidRPr="00B40C4C">
              <w:t>28 000 000</w:t>
            </w:r>
          </w:p>
        </w:tc>
        <w:tc>
          <w:tcPr>
            <w:tcW w:w="180" w:type="dxa"/>
            <w:tcBorders>
              <w:top w:val="nil"/>
              <w:left w:val="nil"/>
              <w:bottom w:val="nil"/>
              <w:right w:val="nil"/>
            </w:tcBorders>
            <w:tcMar>
              <w:top w:w="43" w:type="dxa"/>
              <w:left w:w="0" w:type="dxa"/>
              <w:bottom w:w="0" w:type="dxa"/>
              <w:right w:w="0" w:type="dxa"/>
            </w:tcMar>
            <w:vAlign w:val="bottom"/>
          </w:tcPr>
          <w:p w14:paraId="6C00B3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E42D75" w14:textId="77777777" w:rsidR="0089264D" w:rsidRPr="00B40C4C" w:rsidRDefault="0089264D" w:rsidP="004B5DA0">
            <w:pPr>
              <w:jc w:val="right"/>
            </w:pPr>
            <w:r w:rsidRPr="00B40C4C">
              <w:t>28 808 000 000</w:t>
            </w:r>
          </w:p>
        </w:tc>
      </w:tr>
      <w:tr w:rsidR="00446E55" w:rsidRPr="00B40C4C" w14:paraId="5341231A" w14:textId="77777777" w:rsidTr="008C2AB1">
        <w:trPr>
          <w:trHeight w:val="240"/>
        </w:trPr>
        <w:tc>
          <w:tcPr>
            <w:tcW w:w="567" w:type="dxa"/>
            <w:tcBorders>
              <w:top w:val="nil"/>
              <w:left w:val="nil"/>
              <w:bottom w:val="nil"/>
            </w:tcBorders>
            <w:tcMar>
              <w:top w:w="43" w:type="dxa"/>
              <w:left w:w="0" w:type="dxa"/>
              <w:bottom w:w="0" w:type="dxa"/>
              <w:right w:w="0" w:type="dxa"/>
            </w:tcMar>
          </w:tcPr>
          <w:p w14:paraId="7145B4B5" w14:textId="77777777" w:rsidR="0089264D" w:rsidRPr="00B40C4C" w:rsidRDefault="0089264D" w:rsidP="009137DA">
            <w:r w:rsidRPr="00B40C4C">
              <w:t>2531</w:t>
            </w:r>
          </w:p>
        </w:tc>
        <w:tc>
          <w:tcPr>
            <w:tcW w:w="260" w:type="dxa"/>
            <w:tcBorders>
              <w:top w:val="nil"/>
              <w:left w:val="nil"/>
              <w:bottom w:val="nil"/>
              <w:right w:val="nil"/>
            </w:tcBorders>
            <w:tcMar>
              <w:top w:w="43" w:type="dxa"/>
              <w:left w:w="0" w:type="dxa"/>
              <w:bottom w:w="0" w:type="dxa"/>
              <w:right w:w="0" w:type="dxa"/>
            </w:tcMar>
            <w:vAlign w:val="bottom"/>
          </w:tcPr>
          <w:p w14:paraId="1A326A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1D6C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D614B3" w14:textId="77777777" w:rsidR="0089264D" w:rsidRPr="00B40C4C" w:rsidRDefault="0089264D" w:rsidP="009137DA">
            <w:r w:rsidRPr="00B40C4C">
              <w:t>Bidragsforskott:</w:t>
            </w:r>
          </w:p>
        </w:tc>
        <w:tc>
          <w:tcPr>
            <w:tcW w:w="1380" w:type="dxa"/>
            <w:tcBorders>
              <w:top w:val="nil"/>
              <w:left w:val="nil"/>
              <w:bottom w:val="nil"/>
              <w:right w:val="nil"/>
            </w:tcBorders>
            <w:tcMar>
              <w:top w:w="43" w:type="dxa"/>
              <w:left w:w="0" w:type="dxa"/>
              <w:bottom w:w="0" w:type="dxa"/>
              <w:right w:w="0" w:type="dxa"/>
            </w:tcMar>
            <w:vAlign w:val="bottom"/>
          </w:tcPr>
          <w:p w14:paraId="79E4F5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F9FFED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7FF8E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178B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C571158" w14:textId="77777777" w:rsidR="0089264D" w:rsidRPr="00B40C4C" w:rsidRDefault="0089264D" w:rsidP="004B5DA0">
            <w:pPr>
              <w:jc w:val="right"/>
            </w:pPr>
          </w:p>
        </w:tc>
      </w:tr>
      <w:tr w:rsidR="00446E55" w:rsidRPr="00B40C4C" w14:paraId="22A5924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EC76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999F2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67BA0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C214B9" w14:textId="77777777" w:rsidR="0089264D" w:rsidRPr="00B40C4C" w:rsidRDefault="0089264D" w:rsidP="009137DA">
            <w:r w:rsidRPr="00B40C4C">
              <w:t>Forskott til utbetaling</w:t>
            </w:r>
          </w:p>
        </w:tc>
        <w:tc>
          <w:tcPr>
            <w:tcW w:w="1380" w:type="dxa"/>
            <w:tcBorders>
              <w:top w:val="nil"/>
              <w:left w:val="nil"/>
              <w:bottom w:val="nil"/>
              <w:right w:val="nil"/>
            </w:tcBorders>
            <w:tcMar>
              <w:top w:w="43" w:type="dxa"/>
              <w:left w:w="0" w:type="dxa"/>
              <w:bottom w:w="0" w:type="dxa"/>
              <w:right w:w="0" w:type="dxa"/>
            </w:tcMar>
            <w:vAlign w:val="bottom"/>
          </w:tcPr>
          <w:p w14:paraId="43A1DA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3993B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2E536D0" w14:textId="77777777" w:rsidR="0089264D" w:rsidRPr="00B40C4C" w:rsidRDefault="0089264D" w:rsidP="004B5DA0">
            <w:pPr>
              <w:jc w:val="right"/>
            </w:pPr>
            <w:r w:rsidRPr="00B40C4C">
              <w:t>710 000 000</w:t>
            </w:r>
          </w:p>
        </w:tc>
        <w:tc>
          <w:tcPr>
            <w:tcW w:w="180" w:type="dxa"/>
            <w:tcBorders>
              <w:top w:val="nil"/>
              <w:left w:val="nil"/>
              <w:bottom w:val="nil"/>
              <w:right w:val="nil"/>
            </w:tcBorders>
            <w:tcMar>
              <w:top w:w="43" w:type="dxa"/>
              <w:left w:w="0" w:type="dxa"/>
              <w:bottom w:w="0" w:type="dxa"/>
              <w:right w:w="0" w:type="dxa"/>
            </w:tcMar>
            <w:vAlign w:val="bottom"/>
          </w:tcPr>
          <w:p w14:paraId="6E74A725"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C3D31A1" w14:textId="77777777" w:rsidR="0089264D" w:rsidRPr="00B40C4C" w:rsidRDefault="0089264D" w:rsidP="004B5DA0">
            <w:pPr>
              <w:jc w:val="right"/>
            </w:pPr>
            <w:r w:rsidRPr="00B40C4C">
              <w:t>710 000 000</w:t>
            </w:r>
          </w:p>
        </w:tc>
      </w:tr>
      <w:tr w:rsidR="00446E55" w:rsidRPr="00B40C4C" w14:paraId="6AB49FF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E98E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1637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51F0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8B3507" w14:textId="77777777" w:rsidR="0089264D" w:rsidRPr="00B40C4C" w:rsidRDefault="0089264D" w:rsidP="009137DA">
            <w:r w:rsidRPr="00B40C4C">
              <w:t>Sum Foreldrepenger mv.</w:t>
            </w:r>
          </w:p>
        </w:tc>
        <w:tc>
          <w:tcPr>
            <w:tcW w:w="1380" w:type="dxa"/>
            <w:tcBorders>
              <w:top w:val="nil"/>
              <w:left w:val="nil"/>
              <w:bottom w:val="nil"/>
              <w:right w:val="nil"/>
            </w:tcBorders>
            <w:tcMar>
              <w:top w:w="43" w:type="dxa"/>
              <w:left w:w="0" w:type="dxa"/>
              <w:bottom w:w="0" w:type="dxa"/>
              <w:right w:w="0" w:type="dxa"/>
            </w:tcMar>
            <w:vAlign w:val="bottom"/>
          </w:tcPr>
          <w:p w14:paraId="437E24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38521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0B235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FC4776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1F25081A" w14:textId="77777777" w:rsidR="0089264D" w:rsidRPr="00B40C4C" w:rsidRDefault="0089264D" w:rsidP="004B5DA0">
            <w:pPr>
              <w:jc w:val="right"/>
            </w:pPr>
            <w:r w:rsidRPr="00B40C4C">
              <w:t>29 518 000 000</w:t>
            </w:r>
          </w:p>
        </w:tc>
      </w:tr>
      <w:tr w:rsidR="00446E55" w:rsidRPr="00B40C4C" w14:paraId="02AF40E9"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2E68B9DE" w14:textId="77777777" w:rsidR="0089264D" w:rsidRPr="00B40C4C" w:rsidRDefault="0089264D" w:rsidP="00A3544C">
            <w:pPr>
              <w:pStyle w:val="tittel-gulbok2"/>
            </w:pPr>
            <w:r w:rsidRPr="00B40C4C">
              <w:t>Arbeidsliv</w:t>
            </w:r>
          </w:p>
        </w:tc>
      </w:tr>
      <w:tr w:rsidR="00446E55" w:rsidRPr="00B40C4C" w14:paraId="5A12560D" w14:textId="77777777" w:rsidTr="008C2AB1">
        <w:trPr>
          <w:trHeight w:val="500"/>
        </w:trPr>
        <w:tc>
          <w:tcPr>
            <w:tcW w:w="567" w:type="dxa"/>
            <w:tcBorders>
              <w:top w:val="nil"/>
              <w:left w:val="nil"/>
              <w:bottom w:val="nil"/>
            </w:tcBorders>
            <w:tcMar>
              <w:top w:w="43" w:type="dxa"/>
              <w:left w:w="0" w:type="dxa"/>
              <w:bottom w:w="0" w:type="dxa"/>
              <w:right w:w="0" w:type="dxa"/>
            </w:tcMar>
          </w:tcPr>
          <w:p w14:paraId="1859D428" w14:textId="77777777" w:rsidR="0089264D" w:rsidRPr="00B40C4C" w:rsidRDefault="0089264D" w:rsidP="009137DA">
            <w:r w:rsidRPr="00B40C4C">
              <w:t>2540</w:t>
            </w:r>
          </w:p>
        </w:tc>
        <w:tc>
          <w:tcPr>
            <w:tcW w:w="260" w:type="dxa"/>
            <w:tcBorders>
              <w:top w:val="nil"/>
              <w:left w:val="nil"/>
              <w:bottom w:val="nil"/>
              <w:right w:val="nil"/>
            </w:tcBorders>
            <w:tcMar>
              <w:top w:w="43" w:type="dxa"/>
              <w:left w:w="0" w:type="dxa"/>
              <w:bottom w:w="0" w:type="dxa"/>
              <w:right w:w="0" w:type="dxa"/>
            </w:tcMar>
            <w:vAlign w:val="bottom"/>
          </w:tcPr>
          <w:p w14:paraId="492CCE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6ECE9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D09789" w14:textId="77777777" w:rsidR="0089264D" w:rsidRPr="00B40C4C" w:rsidRDefault="0089264D" w:rsidP="009137DA">
            <w:r w:rsidRPr="00B40C4C">
              <w:t>Stønad under arbeidsledighet til fiskere og fangstmenn:</w:t>
            </w:r>
          </w:p>
        </w:tc>
        <w:tc>
          <w:tcPr>
            <w:tcW w:w="1380" w:type="dxa"/>
            <w:tcBorders>
              <w:top w:val="nil"/>
              <w:left w:val="nil"/>
              <w:bottom w:val="nil"/>
              <w:right w:val="nil"/>
            </w:tcBorders>
            <w:tcMar>
              <w:top w:w="43" w:type="dxa"/>
              <w:left w:w="0" w:type="dxa"/>
              <w:bottom w:w="0" w:type="dxa"/>
              <w:right w:w="0" w:type="dxa"/>
            </w:tcMar>
            <w:vAlign w:val="bottom"/>
          </w:tcPr>
          <w:p w14:paraId="3252375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22C76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485B0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D85C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5FAA39" w14:textId="77777777" w:rsidR="0089264D" w:rsidRPr="00B40C4C" w:rsidRDefault="0089264D" w:rsidP="004B5DA0">
            <w:pPr>
              <w:jc w:val="right"/>
            </w:pPr>
          </w:p>
        </w:tc>
      </w:tr>
      <w:tr w:rsidR="00446E55" w:rsidRPr="00B40C4C" w14:paraId="38D238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7C08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634B5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54E66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C9CB25" w14:textId="77777777" w:rsidR="0089264D" w:rsidRPr="00B40C4C" w:rsidRDefault="0089264D" w:rsidP="009137DA">
            <w:r w:rsidRPr="00B40C4C">
              <w:t>Tilskudd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782FEA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70B0B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9398C4A" w14:textId="77777777" w:rsidR="0089264D" w:rsidRPr="00B40C4C" w:rsidRDefault="0089264D" w:rsidP="004B5DA0">
            <w:pPr>
              <w:jc w:val="right"/>
            </w:pPr>
            <w:r w:rsidRPr="00B40C4C">
              <w:t>90 000 000</w:t>
            </w:r>
          </w:p>
        </w:tc>
        <w:tc>
          <w:tcPr>
            <w:tcW w:w="180" w:type="dxa"/>
            <w:tcBorders>
              <w:top w:val="nil"/>
              <w:left w:val="nil"/>
              <w:bottom w:val="nil"/>
              <w:right w:val="nil"/>
            </w:tcBorders>
            <w:tcMar>
              <w:top w:w="43" w:type="dxa"/>
              <w:left w:w="0" w:type="dxa"/>
              <w:bottom w:w="0" w:type="dxa"/>
              <w:right w:w="0" w:type="dxa"/>
            </w:tcMar>
            <w:vAlign w:val="bottom"/>
          </w:tcPr>
          <w:p w14:paraId="5FC7EB3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97923F" w14:textId="77777777" w:rsidR="0089264D" w:rsidRPr="00B40C4C" w:rsidRDefault="0089264D" w:rsidP="004B5DA0">
            <w:pPr>
              <w:jc w:val="right"/>
            </w:pPr>
            <w:r w:rsidRPr="00B40C4C">
              <w:t>90 000 000</w:t>
            </w:r>
          </w:p>
        </w:tc>
      </w:tr>
      <w:tr w:rsidR="00446E55" w:rsidRPr="00B40C4C" w14:paraId="5079177B" w14:textId="77777777" w:rsidTr="008C2AB1">
        <w:trPr>
          <w:trHeight w:val="240"/>
        </w:trPr>
        <w:tc>
          <w:tcPr>
            <w:tcW w:w="567" w:type="dxa"/>
            <w:tcBorders>
              <w:top w:val="nil"/>
              <w:left w:val="nil"/>
              <w:bottom w:val="nil"/>
            </w:tcBorders>
            <w:tcMar>
              <w:top w:w="43" w:type="dxa"/>
              <w:left w:w="0" w:type="dxa"/>
              <w:bottom w:w="0" w:type="dxa"/>
              <w:right w:w="0" w:type="dxa"/>
            </w:tcMar>
          </w:tcPr>
          <w:p w14:paraId="73D345BD" w14:textId="77777777" w:rsidR="0089264D" w:rsidRPr="00B40C4C" w:rsidRDefault="0089264D" w:rsidP="009137DA">
            <w:r w:rsidRPr="00B40C4C">
              <w:t>2541</w:t>
            </w:r>
          </w:p>
        </w:tc>
        <w:tc>
          <w:tcPr>
            <w:tcW w:w="260" w:type="dxa"/>
            <w:tcBorders>
              <w:top w:val="nil"/>
              <w:left w:val="nil"/>
              <w:bottom w:val="nil"/>
              <w:right w:val="nil"/>
            </w:tcBorders>
            <w:tcMar>
              <w:top w:w="43" w:type="dxa"/>
              <w:left w:w="0" w:type="dxa"/>
              <w:bottom w:w="0" w:type="dxa"/>
              <w:right w:w="0" w:type="dxa"/>
            </w:tcMar>
            <w:vAlign w:val="bottom"/>
          </w:tcPr>
          <w:p w14:paraId="0B2747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CFEB7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CC94EB" w14:textId="77777777" w:rsidR="0089264D" w:rsidRPr="00B40C4C" w:rsidRDefault="0089264D" w:rsidP="009137DA">
            <w:r w:rsidRPr="00B40C4C">
              <w:t>Dagpenger:</w:t>
            </w:r>
          </w:p>
        </w:tc>
        <w:tc>
          <w:tcPr>
            <w:tcW w:w="1380" w:type="dxa"/>
            <w:tcBorders>
              <w:top w:val="nil"/>
              <w:left w:val="nil"/>
              <w:bottom w:val="nil"/>
              <w:right w:val="nil"/>
            </w:tcBorders>
            <w:tcMar>
              <w:top w:w="43" w:type="dxa"/>
              <w:left w:w="0" w:type="dxa"/>
              <w:bottom w:w="0" w:type="dxa"/>
              <w:right w:w="0" w:type="dxa"/>
            </w:tcMar>
            <w:vAlign w:val="bottom"/>
          </w:tcPr>
          <w:p w14:paraId="0D79CF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50F54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82EBB0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3C9857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510CC43" w14:textId="77777777" w:rsidR="0089264D" w:rsidRPr="00B40C4C" w:rsidRDefault="0089264D" w:rsidP="004B5DA0">
            <w:pPr>
              <w:jc w:val="right"/>
            </w:pPr>
          </w:p>
        </w:tc>
      </w:tr>
      <w:tr w:rsidR="00446E55" w:rsidRPr="00B40C4C" w14:paraId="600E50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86AE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D44AF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04D9B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559A02" w14:textId="77777777" w:rsidR="0089264D" w:rsidRPr="00B40C4C" w:rsidRDefault="0089264D" w:rsidP="009137DA">
            <w:r w:rsidRPr="00B40C4C">
              <w:t>Dagpenger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B022F7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E4DCD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F95635" w14:textId="77777777" w:rsidR="0089264D" w:rsidRPr="00B40C4C" w:rsidRDefault="0089264D" w:rsidP="004B5DA0">
            <w:pPr>
              <w:jc w:val="right"/>
            </w:pPr>
            <w:r w:rsidRPr="00B40C4C">
              <w:t>14 315 000 000</w:t>
            </w:r>
          </w:p>
        </w:tc>
        <w:tc>
          <w:tcPr>
            <w:tcW w:w="180" w:type="dxa"/>
            <w:tcBorders>
              <w:top w:val="nil"/>
              <w:left w:val="nil"/>
              <w:bottom w:val="nil"/>
              <w:right w:val="nil"/>
            </w:tcBorders>
            <w:tcMar>
              <w:top w:w="43" w:type="dxa"/>
              <w:left w:w="0" w:type="dxa"/>
              <w:bottom w:w="0" w:type="dxa"/>
              <w:right w:w="0" w:type="dxa"/>
            </w:tcMar>
            <w:vAlign w:val="bottom"/>
          </w:tcPr>
          <w:p w14:paraId="4B6D263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60DD15" w14:textId="77777777" w:rsidR="0089264D" w:rsidRPr="00B40C4C" w:rsidRDefault="0089264D" w:rsidP="004B5DA0">
            <w:pPr>
              <w:jc w:val="right"/>
            </w:pPr>
            <w:r w:rsidRPr="00B40C4C">
              <w:t>14 315 000 000</w:t>
            </w:r>
          </w:p>
        </w:tc>
      </w:tr>
      <w:tr w:rsidR="00446E55" w:rsidRPr="00B40C4C" w14:paraId="45DD71CC" w14:textId="77777777" w:rsidTr="008C2AB1">
        <w:trPr>
          <w:trHeight w:val="240"/>
        </w:trPr>
        <w:tc>
          <w:tcPr>
            <w:tcW w:w="567" w:type="dxa"/>
            <w:tcBorders>
              <w:top w:val="nil"/>
              <w:left w:val="nil"/>
              <w:bottom w:val="nil"/>
            </w:tcBorders>
            <w:tcMar>
              <w:top w:w="43" w:type="dxa"/>
              <w:left w:w="0" w:type="dxa"/>
              <w:bottom w:w="0" w:type="dxa"/>
              <w:right w:w="0" w:type="dxa"/>
            </w:tcMar>
          </w:tcPr>
          <w:p w14:paraId="202707F3" w14:textId="77777777" w:rsidR="0089264D" w:rsidRPr="00B40C4C" w:rsidRDefault="0089264D" w:rsidP="009137DA">
            <w:r w:rsidRPr="00B40C4C">
              <w:t>2542</w:t>
            </w:r>
          </w:p>
        </w:tc>
        <w:tc>
          <w:tcPr>
            <w:tcW w:w="260" w:type="dxa"/>
            <w:tcBorders>
              <w:top w:val="nil"/>
              <w:left w:val="nil"/>
              <w:bottom w:val="nil"/>
              <w:right w:val="nil"/>
            </w:tcBorders>
            <w:tcMar>
              <w:top w:w="43" w:type="dxa"/>
              <w:left w:w="0" w:type="dxa"/>
              <w:bottom w:w="0" w:type="dxa"/>
              <w:right w:w="0" w:type="dxa"/>
            </w:tcMar>
            <w:vAlign w:val="bottom"/>
          </w:tcPr>
          <w:p w14:paraId="1468A5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AEAA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DC67AD" w14:textId="77777777" w:rsidR="0089264D" w:rsidRPr="00B40C4C" w:rsidRDefault="0089264D" w:rsidP="009137DA">
            <w:r w:rsidRPr="00B40C4C">
              <w:t>Statsgaranti for lønnskrav ved konkurs mv.:</w:t>
            </w:r>
          </w:p>
        </w:tc>
        <w:tc>
          <w:tcPr>
            <w:tcW w:w="1380" w:type="dxa"/>
            <w:tcBorders>
              <w:top w:val="nil"/>
              <w:left w:val="nil"/>
              <w:bottom w:val="nil"/>
              <w:right w:val="nil"/>
            </w:tcBorders>
            <w:tcMar>
              <w:top w:w="43" w:type="dxa"/>
              <w:left w:w="0" w:type="dxa"/>
              <w:bottom w:w="0" w:type="dxa"/>
              <w:right w:w="0" w:type="dxa"/>
            </w:tcMar>
            <w:vAlign w:val="bottom"/>
          </w:tcPr>
          <w:p w14:paraId="228217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CAEBD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C7C5D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FD495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BF30A42" w14:textId="77777777" w:rsidR="0089264D" w:rsidRPr="00B40C4C" w:rsidRDefault="0089264D" w:rsidP="004B5DA0">
            <w:pPr>
              <w:jc w:val="right"/>
            </w:pPr>
          </w:p>
        </w:tc>
      </w:tr>
      <w:tr w:rsidR="00446E55" w:rsidRPr="00B40C4C" w14:paraId="2B2189A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B63878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545AB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32993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0687E2" w14:textId="77777777" w:rsidR="0089264D" w:rsidRPr="00B40C4C" w:rsidRDefault="0089264D" w:rsidP="009137DA">
            <w:r w:rsidRPr="00B40C4C">
              <w:t>Statsgaranti for lønnskrav ved konkurs mv.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E97DF0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3546FC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951FE44" w14:textId="77777777" w:rsidR="0089264D" w:rsidRPr="00B40C4C" w:rsidRDefault="0089264D" w:rsidP="004B5DA0">
            <w:pPr>
              <w:jc w:val="right"/>
            </w:pPr>
            <w:r w:rsidRPr="00B40C4C">
              <w:t>980 000 000</w:t>
            </w:r>
          </w:p>
        </w:tc>
        <w:tc>
          <w:tcPr>
            <w:tcW w:w="180" w:type="dxa"/>
            <w:tcBorders>
              <w:top w:val="nil"/>
              <w:left w:val="nil"/>
              <w:bottom w:val="nil"/>
              <w:right w:val="nil"/>
            </w:tcBorders>
            <w:tcMar>
              <w:top w:w="43" w:type="dxa"/>
              <w:left w:w="0" w:type="dxa"/>
              <w:bottom w:w="0" w:type="dxa"/>
              <w:right w:w="0" w:type="dxa"/>
            </w:tcMar>
            <w:vAlign w:val="bottom"/>
          </w:tcPr>
          <w:p w14:paraId="499434A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5B56647" w14:textId="77777777" w:rsidR="0089264D" w:rsidRPr="00B40C4C" w:rsidRDefault="0089264D" w:rsidP="004B5DA0">
            <w:pPr>
              <w:jc w:val="right"/>
            </w:pPr>
            <w:r w:rsidRPr="00B40C4C">
              <w:t>980 000 000</w:t>
            </w:r>
          </w:p>
        </w:tc>
      </w:tr>
      <w:tr w:rsidR="00446E55" w:rsidRPr="00B40C4C" w14:paraId="1FE94C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ABDA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F907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B160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CF9C5D" w14:textId="77777777" w:rsidR="0089264D" w:rsidRPr="00B40C4C" w:rsidRDefault="0089264D" w:rsidP="009137DA">
            <w:r w:rsidRPr="00B40C4C">
              <w:t>Sum Arbeidsliv</w:t>
            </w:r>
          </w:p>
        </w:tc>
        <w:tc>
          <w:tcPr>
            <w:tcW w:w="1380" w:type="dxa"/>
            <w:tcBorders>
              <w:top w:val="nil"/>
              <w:left w:val="nil"/>
              <w:bottom w:val="nil"/>
              <w:right w:val="nil"/>
            </w:tcBorders>
            <w:tcMar>
              <w:top w:w="43" w:type="dxa"/>
              <w:left w:w="0" w:type="dxa"/>
              <w:bottom w:w="0" w:type="dxa"/>
              <w:right w:w="0" w:type="dxa"/>
            </w:tcMar>
            <w:vAlign w:val="bottom"/>
          </w:tcPr>
          <w:p w14:paraId="1DAE666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9BC7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1300FB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D6EE91"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F8AEE6B" w14:textId="77777777" w:rsidR="0089264D" w:rsidRPr="00B40C4C" w:rsidRDefault="0089264D" w:rsidP="004B5DA0">
            <w:pPr>
              <w:jc w:val="right"/>
            </w:pPr>
            <w:r w:rsidRPr="00B40C4C">
              <w:t>15 385 000 000</w:t>
            </w:r>
          </w:p>
        </w:tc>
      </w:tr>
      <w:tr w:rsidR="00446E55" w:rsidRPr="00B40C4C" w14:paraId="0A1E1425"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541A2584" w14:textId="77777777" w:rsidR="0089264D" w:rsidRPr="00B40C4C" w:rsidRDefault="0089264D" w:rsidP="00A3544C">
            <w:pPr>
              <w:pStyle w:val="tittel-gulbok2"/>
            </w:pPr>
            <w:r w:rsidRPr="00B40C4C">
              <w:t>Sosiale formål</w:t>
            </w:r>
          </w:p>
        </w:tc>
      </w:tr>
      <w:tr w:rsidR="00446E55" w:rsidRPr="00B40C4C" w14:paraId="15F3F336" w14:textId="77777777" w:rsidTr="008C2AB1">
        <w:trPr>
          <w:trHeight w:val="240"/>
        </w:trPr>
        <w:tc>
          <w:tcPr>
            <w:tcW w:w="567" w:type="dxa"/>
            <w:tcBorders>
              <w:top w:val="nil"/>
              <w:left w:val="nil"/>
              <w:bottom w:val="nil"/>
            </w:tcBorders>
            <w:tcMar>
              <w:top w:w="43" w:type="dxa"/>
              <w:left w:w="0" w:type="dxa"/>
              <w:bottom w:w="0" w:type="dxa"/>
              <w:right w:w="0" w:type="dxa"/>
            </w:tcMar>
          </w:tcPr>
          <w:p w14:paraId="3EF78517" w14:textId="77777777" w:rsidR="0089264D" w:rsidRPr="00B40C4C" w:rsidRDefault="0089264D" w:rsidP="009137DA">
            <w:r w:rsidRPr="00B40C4C">
              <w:t>2620</w:t>
            </w:r>
          </w:p>
        </w:tc>
        <w:tc>
          <w:tcPr>
            <w:tcW w:w="260" w:type="dxa"/>
            <w:tcBorders>
              <w:top w:val="nil"/>
              <w:left w:val="nil"/>
              <w:bottom w:val="nil"/>
              <w:right w:val="nil"/>
            </w:tcBorders>
            <w:tcMar>
              <w:top w:w="43" w:type="dxa"/>
              <w:left w:w="0" w:type="dxa"/>
              <w:bottom w:w="0" w:type="dxa"/>
              <w:right w:w="0" w:type="dxa"/>
            </w:tcMar>
            <w:vAlign w:val="bottom"/>
          </w:tcPr>
          <w:p w14:paraId="38B99F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20D5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A07812" w14:textId="77777777" w:rsidR="0089264D" w:rsidRPr="00B40C4C" w:rsidRDefault="0089264D" w:rsidP="009137DA">
            <w:r w:rsidRPr="00B40C4C">
              <w:t>Stønad til enslig mor eller far:</w:t>
            </w:r>
          </w:p>
        </w:tc>
        <w:tc>
          <w:tcPr>
            <w:tcW w:w="1380" w:type="dxa"/>
            <w:tcBorders>
              <w:top w:val="nil"/>
              <w:left w:val="nil"/>
              <w:bottom w:val="nil"/>
              <w:right w:val="nil"/>
            </w:tcBorders>
            <w:tcMar>
              <w:top w:w="43" w:type="dxa"/>
              <w:left w:w="0" w:type="dxa"/>
              <w:bottom w:w="0" w:type="dxa"/>
              <w:right w:w="0" w:type="dxa"/>
            </w:tcMar>
            <w:vAlign w:val="bottom"/>
          </w:tcPr>
          <w:p w14:paraId="392B234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6F450D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CE85A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EEB067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636A5B" w14:textId="77777777" w:rsidR="0089264D" w:rsidRPr="00B40C4C" w:rsidRDefault="0089264D" w:rsidP="004B5DA0">
            <w:pPr>
              <w:jc w:val="right"/>
            </w:pPr>
          </w:p>
        </w:tc>
      </w:tr>
      <w:tr w:rsidR="00446E55" w:rsidRPr="00B40C4C" w14:paraId="57F3CC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C6236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48F68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02606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D2B4E9" w14:textId="77777777" w:rsidR="0089264D" w:rsidRPr="00B40C4C" w:rsidRDefault="0089264D" w:rsidP="009137DA">
            <w:r w:rsidRPr="00B40C4C">
              <w:t>Overgangsstønad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77312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9AB49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0FB044" w14:textId="77777777" w:rsidR="0089264D" w:rsidRPr="00B40C4C" w:rsidRDefault="0089264D" w:rsidP="004B5DA0">
            <w:pPr>
              <w:jc w:val="right"/>
            </w:pPr>
            <w:r w:rsidRPr="00B40C4C">
              <w:t>1 660 000 000</w:t>
            </w:r>
          </w:p>
        </w:tc>
        <w:tc>
          <w:tcPr>
            <w:tcW w:w="180" w:type="dxa"/>
            <w:tcBorders>
              <w:top w:val="nil"/>
              <w:left w:val="nil"/>
              <w:bottom w:val="nil"/>
              <w:right w:val="nil"/>
            </w:tcBorders>
            <w:tcMar>
              <w:top w:w="43" w:type="dxa"/>
              <w:left w:w="0" w:type="dxa"/>
              <w:bottom w:w="0" w:type="dxa"/>
              <w:right w:w="0" w:type="dxa"/>
            </w:tcMar>
            <w:vAlign w:val="bottom"/>
          </w:tcPr>
          <w:p w14:paraId="3AEA1A9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20BC0E4" w14:textId="77777777" w:rsidR="0089264D" w:rsidRPr="00B40C4C" w:rsidRDefault="0089264D" w:rsidP="004B5DA0">
            <w:pPr>
              <w:jc w:val="right"/>
            </w:pPr>
          </w:p>
        </w:tc>
      </w:tr>
      <w:tr w:rsidR="00446E55" w:rsidRPr="00B40C4C" w14:paraId="7EB0B1A7"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EE938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3C2950"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309AF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8BF4D6" w14:textId="77777777" w:rsidR="0089264D" w:rsidRPr="00B40C4C" w:rsidRDefault="0089264D" w:rsidP="009137DA">
            <w:r w:rsidRPr="00B40C4C">
              <w:t>Stønad til barnetilsyn til enslig mor eller far i arbeid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653C7B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C497C3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A2FF3D3" w14:textId="77777777" w:rsidR="0089264D" w:rsidRPr="00B40C4C" w:rsidRDefault="0089264D" w:rsidP="004B5DA0">
            <w:pPr>
              <w:jc w:val="right"/>
            </w:pPr>
            <w:r w:rsidRPr="00B40C4C">
              <w:t>77 000 000</w:t>
            </w:r>
          </w:p>
        </w:tc>
        <w:tc>
          <w:tcPr>
            <w:tcW w:w="180" w:type="dxa"/>
            <w:tcBorders>
              <w:top w:val="nil"/>
              <w:left w:val="nil"/>
              <w:bottom w:val="nil"/>
              <w:right w:val="nil"/>
            </w:tcBorders>
            <w:tcMar>
              <w:top w:w="43" w:type="dxa"/>
              <w:left w:w="0" w:type="dxa"/>
              <w:bottom w:w="0" w:type="dxa"/>
              <w:right w:w="0" w:type="dxa"/>
            </w:tcMar>
            <w:vAlign w:val="bottom"/>
          </w:tcPr>
          <w:p w14:paraId="6CA999F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183F73D" w14:textId="77777777" w:rsidR="0089264D" w:rsidRPr="00B40C4C" w:rsidRDefault="0089264D" w:rsidP="004B5DA0">
            <w:pPr>
              <w:jc w:val="right"/>
            </w:pPr>
          </w:p>
        </w:tc>
      </w:tr>
      <w:tr w:rsidR="00446E55" w:rsidRPr="00B40C4C" w14:paraId="6C5E696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B9C53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364497"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7F224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77E589" w14:textId="77777777" w:rsidR="0089264D" w:rsidRPr="00B40C4C" w:rsidRDefault="0089264D" w:rsidP="009137DA">
            <w:r w:rsidRPr="00B40C4C">
              <w:t>Tilleggsstønader og stønad til skolepenger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5AD9D2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0738A1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B862805" w14:textId="77777777" w:rsidR="0089264D" w:rsidRPr="00B40C4C" w:rsidRDefault="0089264D" w:rsidP="004B5DA0">
            <w:pPr>
              <w:jc w:val="right"/>
            </w:pPr>
            <w:r w:rsidRPr="00B40C4C">
              <w:t>13 000 000</w:t>
            </w:r>
          </w:p>
        </w:tc>
        <w:tc>
          <w:tcPr>
            <w:tcW w:w="180" w:type="dxa"/>
            <w:tcBorders>
              <w:top w:val="nil"/>
              <w:left w:val="nil"/>
              <w:bottom w:val="nil"/>
              <w:right w:val="nil"/>
            </w:tcBorders>
            <w:tcMar>
              <w:top w:w="43" w:type="dxa"/>
              <w:left w:w="0" w:type="dxa"/>
              <w:bottom w:w="0" w:type="dxa"/>
              <w:right w:w="0" w:type="dxa"/>
            </w:tcMar>
            <w:vAlign w:val="bottom"/>
          </w:tcPr>
          <w:p w14:paraId="34BA051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F62CCFA" w14:textId="77777777" w:rsidR="0089264D" w:rsidRPr="00B40C4C" w:rsidRDefault="0089264D" w:rsidP="004B5DA0">
            <w:pPr>
              <w:jc w:val="right"/>
            </w:pPr>
            <w:r w:rsidRPr="00B40C4C">
              <w:t>1 750 000 000</w:t>
            </w:r>
          </w:p>
        </w:tc>
      </w:tr>
      <w:tr w:rsidR="00446E55" w:rsidRPr="00B40C4C" w14:paraId="0CBE86A3" w14:textId="77777777" w:rsidTr="008C2AB1">
        <w:trPr>
          <w:trHeight w:val="240"/>
        </w:trPr>
        <w:tc>
          <w:tcPr>
            <w:tcW w:w="567" w:type="dxa"/>
            <w:tcBorders>
              <w:top w:val="nil"/>
              <w:left w:val="nil"/>
              <w:bottom w:val="nil"/>
            </w:tcBorders>
            <w:tcMar>
              <w:top w:w="43" w:type="dxa"/>
              <w:left w:w="0" w:type="dxa"/>
              <w:bottom w:w="0" w:type="dxa"/>
              <w:right w:w="0" w:type="dxa"/>
            </w:tcMar>
          </w:tcPr>
          <w:p w14:paraId="7CFFC6A0" w14:textId="77777777" w:rsidR="0089264D" w:rsidRPr="00B40C4C" w:rsidRDefault="0089264D" w:rsidP="009137DA">
            <w:r w:rsidRPr="00B40C4C">
              <w:t>2650</w:t>
            </w:r>
          </w:p>
        </w:tc>
        <w:tc>
          <w:tcPr>
            <w:tcW w:w="260" w:type="dxa"/>
            <w:tcBorders>
              <w:top w:val="nil"/>
              <w:left w:val="nil"/>
              <w:bottom w:val="nil"/>
              <w:right w:val="nil"/>
            </w:tcBorders>
            <w:tcMar>
              <w:top w:w="43" w:type="dxa"/>
              <w:left w:w="0" w:type="dxa"/>
              <w:bottom w:w="0" w:type="dxa"/>
              <w:right w:w="0" w:type="dxa"/>
            </w:tcMar>
            <w:vAlign w:val="bottom"/>
          </w:tcPr>
          <w:p w14:paraId="7B73D9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665CA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0820A4" w14:textId="77777777" w:rsidR="0089264D" w:rsidRPr="00B40C4C" w:rsidRDefault="0089264D" w:rsidP="009137DA">
            <w:r w:rsidRPr="00B40C4C">
              <w:t>Sykepenger:</w:t>
            </w:r>
          </w:p>
        </w:tc>
        <w:tc>
          <w:tcPr>
            <w:tcW w:w="1380" w:type="dxa"/>
            <w:tcBorders>
              <w:top w:val="nil"/>
              <w:left w:val="nil"/>
              <w:bottom w:val="nil"/>
              <w:right w:val="nil"/>
            </w:tcBorders>
            <w:tcMar>
              <w:top w:w="43" w:type="dxa"/>
              <w:left w:w="0" w:type="dxa"/>
              <w:bottom w:w="0" w:type="dxa"/>
              <w:right w:w="0" w:type="dxa"/>
            </w:tcMar>
            <w:vAlign w:val="bottom"/>
          </w:tcPr>
          <w:p w14:paraId="14D9067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4D93F9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D689D0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15DF3D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C6012CF" w14:textId="77777777" w:rsidR="0089264D" w:rsidRPr="00B40C4C" w:rsidRDefault="0089264D" w:rsidP="004B5DA0">
            <w:pPr>
              <w:jc w:val="right"/>
            </w:pPr>
          </w:p>
        </w:tc>
      </w:tr>
      <w:tr w:rsidR="00446E55" w:rsidRPr="00B40C4C" w14:paraId="22F3A3B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43FE3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028A4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67FAC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100504" w14:textId="77777777" w:rsidR="0089264D" w:rsidRPr="00B40C4C" w:rsidRDefault="0089264D" w:rsidP="009137DA">
            <w:r w:rsidRPr="00B40C4C">
              <w:t>Sykepenger for arbeidstakere mv.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09D760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C66D1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E551209" w14:textId="77777777" w:rsidR="0089264D" w:rsidRPr="00B40C4C" w:rsidRDefault="0089264D" w:rsidP="004B5DA0">
            <w:pPr>
              <w:jc w:val="right"/>
            </w:pPr>
            <w:r w:rsidRPr="00B40C4C">
              <w:t>62 220 000 000</w:t>
            </w:r>
          </w:p>
        </w:tc>
        <w:tc>
          <w:tcPr>
            <w:tcW w:w="180" w:type="dxa"/>
            <w:tcBorders>
              <w:top w:val="nil"/>
              <w:left w:val="nil"/>
              <w:bottom w:val="nil"/>
              <w:right w:val="nil"/>
            </w:tcBorders>
            <w:tcMar>
              <w:top w:w="43" w:type="dxa"/>
              <w:left w:w="0" w:type="dxa"/>
              <w:bottom w:w="0" w:type="dxa"/>
              <w:right w:w="0" w:type="dxa"/>
            </w:tcMar>
            <w:vAlign w:val="bottom"/>
          </w:tcPr>
          <w:p w14:paraId="70A1999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28E2A26" w14:textId="77777777" w:rsidR="0089264D" w:rsidRPr="00B40C4C" w:rsidRDefault="0089264D" w:rsidP="004B5DA0">
            <w:pPr>
              <w:jc w:val="right"/>
            </w:pPr>
          </w:p>
        </w:tc>
      </w:tr>
      <w:tr w:rsidR="00446E55" w:rsidRPr="00B40C4C" w14:paraId="2983FA6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7DB4D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2748A8"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51B2E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D67333" w14:textId="77777777" w:rsidR="0089264D" w:rsidRPr="00B40C4C" w:rsidRDefault="0089264D" w:rsidP="009137DA">
            <w:r w:rsidRPr="00B40C4C">
              <w:t>Sykepenger for selvstendige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40E556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EF1D3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40CE26" w14:textId="77777777" w:rsidR="0089264D" w:rsidRPr="00B40C4C" w:rsidRDefault="0089264D" w:rsidP="004B5DA0">
            <w:pPr>
              <w:jc w:val="right"/>
            </w:pPr>
            <w:r w:rsidRPr="00B40C4C">
              <w:t>1 940 000 000</w:t>
            </w:r>
          </w:p>
        </w:tc>
        <w:tc>
          <w:tcPr>
            <w:tcW w:w="180" w:type="dxa"/>
            <w:tcBorders>
              <w:top w:val="nil"/>
              <w:left w:val="nil"/>
              <w:bottom w:val="nil"/>
              <w:right w:val="nil"/>
            </w:tcBorders>
            <w:tcMar>
              <w:top w:w="43" w:type="dxa"/>
              <w:left w:w="0" w:type="dxa"/>
              <w:bottom w:w="0" w:type="dxa"/>
              <w:right w:w="0" w:type="dxa"/>
            </w:tcMar>
            <w:vAlign w:val="bottom"/>
          </w:tcPr>
          <w:p w14:paraId="55317BB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6641B9B" w14:textId="77777777" w:rsidR="0089264D" w:rsidRPr="00B40C4C" w:rsidRDefault="0089264D" w:rsidP="004B5DA0">
            <w:pPr>
              <w:jc w:val="right"/>
            </w:pPr>
          </w:p>
        </w:tc>
      </w:tr>
      <w:tr w:rsidR="00446E55" w:rsidRPr="00B40C4C" w14:paraId="1516665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72912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B32DD2"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2DF17A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E9D71D" w14:textId="77777777" w:rsidR="0089264D" w:rsidRPr="00B40C4C" w:rsidRDefault="0089264D" w:rsidP="009137DA">
            <w:r w:rsidRPr="00B40C4C">
              <w:t>Pleie-, opplærings- og omsorgspenger mv.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CEE2C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821C6D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2D5EFB0" w14:textId="77777777" w:rsidR="0089264D" w:rsidRPr="00B40C4C" w:rsidRDefault="0089264D" w:rsidP="004B5DA0">
            <w:pPr>
              <w:jc w:val="right"/>
            </w:pPr>
            <w:r w:rsidRPr="00B40C4C">
              <w:t>3 520 000 000</w:t>
            </w:r>
          </w:p>
        </w:tc>
        <w:tc>
          <w:tcPr>
            <w:tcW w:w="180" w:type="dxa"/>
            <w:tcBorders>
              <w:top w:val="nil"/>
              <w:left w:val="nil"/>
              <w:bottom w:val="nil"/>
              <w:right w:val="nil"/>
            </w:tcBorders>
            <w:tcMar>
              <w:top w:w="43" w:type="dxa"/>
              <w:left w:w="0" w:type="dxa"/>
              <w:bottom w:w="0" w:type="dxa"/>
              <w:right w:w="0" w:type="dxa"/>
            </w:tcMar>
            <w:vAlign w:val="bottom"/>
          </w:tcPr>
          <w:p w14:paraId="6458F4A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3AE699C" w14:textId="77777777" w:rsidR="0089264D" w:rsidRPr="00B40C4C" w:rsidRDefault="0089264D" w:rsidP="004B5DA0">
            <w:pPr>
              <w:jc w:val="right"/>
            </w:pPr>
          </w:p>
        </w:tc>
      </w:tr>
      <w:tr w:rsidR="00446E55" w:rsidRPr="00B40C4C" w14:paraId="0497344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608A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ADE5C7"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4354F3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128C4D" w14:textId="77777777" w:rsidR="0089264D" w:rsidRPr="00B40C4C" w:rsidRDefault="0089264D" w:rsidP="009137DA">
            <w:r w:rsidRPr="00B40C4C">
              <w:t>Feriepenger av sykepenger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B9D3D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5283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A9E385B" w14:textId="77777777" w:rsidR="0089264D" w:rsidRPr="00B40C4C" w:rsidRDefault="0089264D" w:rsidP="004B5DA0">
            <w:pPr>
              <w:jc w:val="right"/>
            </w:pPr>
            <w:r w:rsidRPr="00B40C4C">
              <w:t>3 520 000 000</w:t>
            </w:r>
          </w:p>
        </w:tc>
        <w:tc>
          <w:tcPr>
            <w:tcW w:w="180" w:type="dxa"/>
            <w:tcBorders>
              <w:top w:val="nil"/>
              <w:left w:val="nil"/>
              <w:bottom w:val="nil"/>
              <w:right w:val="nil"/>
            </w:tcBorders>
            <w:tcMar>
              <w:top w:w="43" w:type="dxa"/>
              <w:left w:w="0" w:type="dxa"/>
              <w:bottom w:w="0" w:type="dxa"/>
              <w:right w:w="0" w:type="dxa"/>
            </w:tcMar>
            <w:vAlign w:val="bottom"/>
          </w:tcPr>
          <w:p w14:paraId="52E4E4C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229B1D0" w14:textId="77777777" w:rsidR="0089264D" w:rsidRPr="00B40C4C" w:rsidRDefault="0089264D" w:rsidP="004B5DA0">
            <w:pPr>
              <w:jc w:val="right"/>
            </w:pPr>
          </w:p>
        </w:tc>
      </w:tr>
      <w:tr w:rsidR="00446E55" w:rsidRPr="00B40C4C" w14:paraId="4C1FC63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7BD7F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C102B2"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6915E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D3D39B" w14:textId="77777777" w:rsidR="0089264D" w:rsidRPr="00B40C4C" w:rsidRDefault="0089264D" w:rsidP="009137DA">
            <w:r w:rsidRPr="00B40C4C">
              <w:t>Tilskudd til ekspertbistand og kompetansetiltak for sykmeldte</w:t>
            </w:r>
            <w:r w:rsidRPr="00B40C4C">
              <w:rPr>
                <w:rStyle w:val="kursiv"/>
              </w:rPr>
              <w:t>, kan overføres</w:t>
            </w:r>
          </w:p>
        </w:tc>
        <w:tc>
          <w:tcPr>
            <w:tcW w:w="1380" w:type="dxa"/>
            <w:tcBorders>
              <w:top w:val="nil"/>
              <w:left w:val="nil"/>
              <w:bottom w:val="nil"/>
              <w:right w:val="nil"/>
            </w:tcBorders>
            <w:tcMar>
              <w:top w:w="43" w:type="dxa"/>
              <w:left w:w="0" w:type="dxa"/>
              <w:bottom w:w="0" w:type="dxa"/>
              <w:right w:w="0" w:type="dxa"/>
            </w:tcMar>
            <w:vAlign w:val="bottom"/>
          </w:tcPr>
          <w:p w14:paraId="366991B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B07DA00"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4742E52D" w14:textId="77777777" w:rsidR="0089264D" w:rsidRPr="00B40C4C" w:rsidRDefault="0089264D" w:rsidP="004B5DA0">
            <w:pPr>
              <w:jc w:val="right"/>
            </w:pPr>
            <w:r w:rsidRPr="00B40C4C">
              <w:t>97 500 000</w:t>
            </w:r>
          </w:p>
        </w:tc>
        <w:tc>
          <w:tcPr>
            <w:tcW w:w="180" w:type="dxa"/>
            <w:tcBorders>
              <w:top w:val="nil"/>
              <w:left w:val="nil"/>
              <w:bottom w:val="nil"/>
              <w:right w:val="nil"/>
            </w:tcBorders>
            <w:tcMar>
              <w:top w:w="43" w:type="dxa"/>
              <w:left w:w="0" w:type="dxa"/>
              <w:bottom w:w="0" w:type="dxa"/>
              <w:right w:w="0" w:type="dxa"/>
            </w:tcMar>
            <w:vAlign w:val="bottom"/>
          </w:tcPr>
          <w:p w14:paraId="6C5ECB8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BB2241B" w14:textId="77777777" w:rsidR="0089264D" w:rsidRPr="00B40C4C" w:rsidRDefault="0089264D" w:rsidP="004B5DA0">
            <w:pPr>
              <w:jc w:val="right"/>
            </w:pPr>
            <w:r w:rsidRPr="00B40C4C">
              <w:t>71 297 500 000</w:t>
            </w:r>
          </w:p>
        </w:tc>
      </w:tr>
      <w:tr w:rsidR="00446E55" w:rsidRPr="00B40C4C" w14:paraId="06A2B2EB" w14:textId="77777777" w:rsidTr="008C2AB1">
        <w:trPr>
          <w:trHeight w:val="240"/>
        </w:trPr>
        <w:tc>
          <w:tcPr>
            <w:tcW w:w="567" w:type="dxa"/>
            <w:tcBorders>
              <w:top w:val="nil"/>
              <w:left w:val="nil"/>
              <w:bottom w:val="nil"/>
            </w:tcBorders>
            <w:tcMar>
              <w:top w:w="43" w:type="dxa"/>
              <w:left w:w="0" w:type="dxa"/>
              <w:bottom w:w="0" w:type="dxa"/>
              <w:right w:w="0" w:type="dxa"/>
            </w:tcMar>
          </w:tcPr>
          <w:p w14:paraId="7A053FB1" w14:textId="77777777" w:rsidR="0089264D" w:rsidRPr="00B40C4C" w:rsidRDefault="0089264D" w:rsidP="009137DA">
            <w:r w:rsidRPr="00B40C4C">
              <w:t>2651</w:t>
            </w:r>
          </w:p>
        </w:tc>
        <w:tc>
          <w:tcPr>
            <w:tcW w:w="260" w:type="dxa"/>
            <w:tcBorders>
              <w:top w:val="nil"/>
              <w:left w:val="nil"/>
              <w:bottom w:val="nil"/>
              <w:right w:val="nil"/>
            </w:tcBorders>
            <w:tcMar>
              <w:top w:w="43" w:type="dxa"/>
              <w:left w:w="0" w:type="dxa"/>
              <w:bottom w:w="0" w:type="dxa"/>
              <w:right w:w="0" w:type="dxa"/>
            </w:tcMar>
            <w:vAlign w:val="bottom"/>
          </w:tcPr>
          <w:p w14:paraId="36695D3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29E0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A2A9F5" w14:textId="77777777" w:rsidR="0089264D" w:rsidRPr="00B40C4C" w:rsidRDefault="0089264D" w:rsidP="009137DA">
            <w:r w:rsidRPr="00B40C4C">
              <w:t>Arbeidsavklaringspenger:</w:t>
            </w:r>
          </w:p>
        </w:tc>
        <w:tc>
          <w:tcPr>
            <w:tcW w:w="1380" w:type="dxa"/>
            <w:tcBorders>
              <w:top w:val="nil"/>
              <w:left w:val="nil"/>
              <w:bottom w:val="nil"/>
              <w:right w:val="nil"/>
            </w:tcBorders>
            <w:tcMar>
              <w:top w:w="43" w:type="dxa"/>
              <w:left w:w="0" w:type="dxa"/>
              <w:bottom w:w="0" w:type="dxa"/>
              <w:right w:w="0" w:type="dxa"/>
            </w:tcMar>
            <w:vAlign w:val="bottom"/>
          </w:tcPr>
          <w:p w14:paraId="135F1BC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B8C6B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5ABD07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B684BD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32CB01" w14:textId="77777777" w:rsidR="0089264D" w:rsidRPr="00B40C4C" w:rsidRDefault="0089264D" w:rsidP="004B5DA0">
            <w:pPr>
              <w:jc w:val="right"/>
            </w:pPr>
          </w:p>
        </w:tc>
      </w:tr>
      <w:tr w:rsidR="00446E55" w:rsidRPr="00B40C4C" w14:paraId="26DFEE0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AB694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763AA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7B436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65BA3" w14:textId="77777777" w:rsidR="0089264D" w:rsidRPr="00B40C4C" w:rsidRDefault="0089264D" w:rsidP="009137DA">
            <w:r w:rsidRPr="00B40C4C">
              <w:t>Arbeidsavklaringspenger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E464B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CADAF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6402148" w14:textId="77777777" w:rsidR="0089264D" w:rsidRPr="00B40C4C" w:rsidRDefault="0089264D" w:rsidP="004B5DA0">
            <w:pPr>
              <w:jc w:val="right"/>
            </w:pPr>
            <w:r w:rsidRPr="00B40C4C">
              <w:t>50 160 000 000</w:t>
            </w:r>
          </w:p>
        </w:tc>
        <w:tc>
          <w:tcPr>
            <w:tcW w:w="180" w:type="dxa"/>
            <w:tcBorders>
              <w:top w:val="nil"/>
              <w:left w:val="nil"/>
              <w:bottom w:val="nil"/>
              <w:right w:val="nil"/>
            </w:tcBorders>
            <w:tcMar>
              <w:top w:w="43" w:type="dxa"/>
              <w:left w:w="0" w:type="dxa"/>
              <w:bottom w:w="0" w:type="dxa"/>
              <w:right w:w="0" w:type="dxa"/>
            </w:tcMar>
            <w:vAlign w:val="bottom"/>
          </w:tcPr>
          <w:p w14:paraId="1549AD4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89932D" w14:textId="77777777" w:rsidR="0089264D" w:rsidRPr="00B40C4C" w:rsidRDefault="0089264D" w:rsidP="004B5DA0">
            <w:pPr>
              <w:jc w:val="right"/>
            </w:pPr>
          </w:p>
        </w:tc>
      </w:tr>
      <w:tr w:rsidR="00446E55" w:rsidRPr="00B40C4C" w14:paraId="2C63A74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BB63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EDA09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936F9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FF4D77" w14:textId="77777777" w:rsidR="0089264D" w:rsidRPr="00B40C4C" w:rsidRDefault="0089264D" w:rsidP="009137DA">
            <w:r w:rsidRPr="00B40C4C">
              <w:t>Tilleggsstønad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94B7AB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FB07A7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568D28" w14:textId="77777777" w:rsidR="0089264D" w:rsidRPr="00B40C4C" w:rsidRDefault="0089264D" w:rsidP="004B5DA0">
            <w:pPr>
              <w:jc w:val="right"/>
            </w:pPr>
            <w:r w:rsidRPr="00B40C4C">
              <w:t>139 000 000</w:t>
            </w:r>
          </w:p>
        </w:tc>
        <w:tc>
          <w:tcPr>
            <w:tcW w:w="180" w:type="dxa"/>
            <w:tcBorders>
              <w:top w:val="nil"/>
              <w:left w:val="nil"/>
              <w:bottom w:val="nil"/>
              <w:right w:val="nil"/>
            </w:tcBorders>
            <w:tcMar>
              <w:top w:w="43" w:type="dxa"/>
              <w:left w:w="0" w:type="dxa"/>
              <w:bottom w:w="0" w:type="dxa"/>
              <w:right w:w="0" w:type="dxa"/>
            </w:tcMar>
            <w:vAlign w:val="bottom"/>
          </w:tcPr>
          <w:p w14:paraId="237209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8DAC926" w14:textId="77777777" w:rsidR="0089264D" w:rsidRPr="00B40C4C" w:rsidRDefault="0089264D" w:rsidP="004B5DA0">
            <w:pPr>
              <w:jc w:val="right"/>
            </w:pPr>
          </w:p>
        </w:tc>
      </w:tr>
      <w:tr w:rsidR="00446E55" w:rsidRPr="00B40C4C" w14:paraId="1D7ABD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14F4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F6DA6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552594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ADD9FE" w14:textId="77777777" w:rsidR="0089264D" w:rsidRPr="00B40C4C" w:rsidRDefault="0089264D" w:rsidP="009137DA">
            <w:r w:rsidRPr="00B40C4C">
              <w:t>Legeerklæringer</w:t>
            </w:r>
          </w:p>
        </w:tc>
        <w:tc>
          <w:tcPr>
            <w:tcW w:w="1380" w:type="dxa"/>
            <w:tcBorders>
              <w:top w:val="nil"/>
              <w:left w:val="nil"/>
              <w:bottom w:val="nil"/>
              <w:right w:val="nil"/>
            </w:tcBorders>
            <w:tcMar>
              <w:top w:w="43" w:type="dxa"/>
              <w:left w:w="0" w:type="dxa"/>
              <w:bottom w:w="0" w:type="dxa"/>
              <w:right w:w="0" w:type="dxa"/>
            </w:tcMar>
            <w:vAlign w:val="bottom"/>
          </w:tcPr>
          <w:p w14:paraId="3190B7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D2BACA"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A549521" w14:textId="77777777" w:rsidR="0089264D" w:rsidRPr="00B40C4C" w:rsidRDefault="0089264D" w:rsidP="004B5DA0">
            <w:pPr>
              <w:jc w:val="right"/>
            </w:pPr>
            <w:r w:rsidRPr="00B40C4C">
              <w:t>490 000 000</w:t>
            </w:r>
          </w:p>
        </w:tc>
        <w:tc>
          <w:tcPr>
            <w:tcW w:w="180" w:type="dxa"/>
            <w:tcBorders>
              <w:top w:val="nil"/>
              <w:left w:val="nil"/>
              <w:bottom w:val="nil"/>
              <w:right w:val="nil"/>
            </w:tcBorders>
            <w:tcMar>
              <w:top w:w="43" w:type="dxa"/>
              <w:left w:w="0" w:type="dxa"/>
              <w:bottom w:w="0" w:type="dxa"/>
              <w:right w:w="0" w:type="dxa"/>
            </w:tcMar>
            <w:vAlign w:val="bottom"/>
          </w:tcPr>
          <w:p w14:paraId="69E9B9E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68CAAA1" w14:textId="77777777" w:rsidR="0089264D" w:rsidRPr="00B40C4C" w:rsidRDefault="0089264D" w:rsidP="004B5DA0">
            <w:pPr>
              <w:jc w:val="right"/>
            </w:pPr>
            <w:r w:rsidRPr="00B40C4C">
              <w:t>50 789 000 000</w:t>
            </w:r>
          </w:p>
        </w:tc>
      </w:tr>
      <w:tr w:rsidR="00446E55" w:rsidRPr="00B40C4C" w14:paraId="0A6407DD" w14:textId="77777777" w:rsidTr="008C2AB1">
        <w:trPr>
          <w:trHeight w:val="240"/>
        </w:trPr>
        <w:tc>
          <w:tcPr>
            <w:tcW w:w="567" w:type="dxa"/>
            <w:tcBorders>
              <w:top w:val="nil"/>
              <w:left w:val="nil"/>
              <w:bottom w:val="nil"/>
            </w:tcBorders>
            <w:tcMar>
              <w:top w:w="43" w:type="dxa"/>
              <w:left w:w="0" w:type="dxa"/>
              <w:bottom w:w="0" w:type="dxa"/>
              <w:right w:w="0" w:type="dxa"/>
            </w:tcMar>
          </w:tcPr>
          <w:p w14:paraId="08CB71DD" w14:textId="77777777" w:rsidR="0089264D" w:rsidRPr="00B40C4C" w:rsidRDefault="0089264D" w:rsidP="009137DA">
            <w:r w:rsidRPr="00B40C4C">
              <w:t>2655</w:t>
            </w:r>
          </w:p>
        </w:tc>
        <w:tc>
          <w:tcPr>
            <w:tcW w:w="260" w:type="dxa"/>
            <w:tcBorders>
              <w:top w:val="nil"/>
              <w:left w:val="nil"/>
              <w:bottom w:val="nil"/>
              <w:right w:val="nil"/>
            </w:tcBorders>
            <w:tcMar>
              <w:top w:w="43" w:type="dxa"/>
              <w:left w:w="0" w:type="dxa"/>
              <w:bottom w:w="0" w:type="dxa"/>
              <w:right w:w="0" w:type="dxa"/>
            </w:tcMar>
            <w:vAlign w:val="bottom"/>
          </w:tcPr>
          <w:p w14:paraId="7FDBE0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4E2C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1D0012" w14:textId="77777777" w:rsidR="0089264D" w:rsidRPr="00B40C4C" w:rsidRDefault="0089264D" w:rsidP="009137DA">
            <w:r w:rsidRPr="00B40C4C">
              <w:t>Uførhet:</w:t>
            </w:r>
          </w:p>
        </w:tc>
        <w:tc>
          <w:tcPr>
            <w:tcW w:w="1380" w:type="dxa"/>
            <w:tcBorders>
              <w:top w:val="nil"/>
              <w:left w:val="nil"/>
              <w:bottom w:val="nil"/>
              <w:right w:val="nil"/>
            </w:tcBorders>
            <w:tcMar>
              <w:top w:w="43" w:type="dxa"/>
              <w:left w:w="0" w:type="dxa"/>
              <w:bottom w:w="0" w:type="dxa"/>
              <w:right w:w="0" w:type="dxa"/>
            </w:tcMar>
            <w:vAlign w:val="bottom"/>
          </w:tcPr>
          <w:p w14:paraId="369872D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17A030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0D2555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1FEC5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3BB1011" w14:textId="77777777" w:rsidR="0089264D" w:rsidRPr="00B40C4C" w:rsidRDefault="0089264D" w:rsidP="004B5DA0">
            <w:pPr>
              <w:jc w:val="right"/>
            </w:pPr>
          </w:p>
        </w:tc>
      </w:tr>
      <w:tr w:rsidR="00446E55" w:rsidRPr="00B40C4C" w14:paraId="2C774E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8E58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F11D5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A006C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59C8AB" w14:textId="77777777" w:rsidR="0089264D" w:rsidRPr="00B40C4C" w:rsidRDefault="0089264D" w:rsidP="009137DA">
            <w:r w:rsidRPr="00B40C4C">
              <w:t>Uføretrygd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1873FF5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517A7C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78CBB89" w14:textId="77777777" w:rsidR="0089264D" w:rsidRPr="00B40C4C" w:rsidRDefault="0089264D" w:rsidP="004B5DA0">
            <w:pPr>
              <w:jc w:val="right"/>
            </w:pPr>
            <w:r w:rsidRPr="00B40C4C">
              <w:t>132 617 500 000</w:t>
            </w:r>
          </w:p>
        </w:tc>
        <w:tc>
          <w:tcPr>
            <w:tcW w:w="180" w:type="dxa"/>
            <w:tcBorders>
              <w:top w:val="nil"/>
              <w:left w:val="nil"/>
              <w:bottom w:val="nil"/>
              <w:right w:val="nil"/>
            </w:tcBorders>
            <w:tcMar>
              <w:top w:w="43" w:type="dxa"/>
              <w:left w:w="0" w:type="dxa"/>
              <w:bottom w:w="0" w:type="dxa"/>
              <w:right w:w="0" w:type="dxa"/>
            </w:tcMar>
            <w:vAlign w:val="bottom"/>
          </w:tcPr>
          <w:p w14:paraId="1D0357B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449560F" w14:textId="77777777" w:rsidR="0089264D" w:rsidRPr="00B40C4C" w:rsidRDefault="0089264D" w:rsidP="004B5DA0">
            <w:pPr>
              <w:jc w:val="right"/>
            </w:pPr>
          </w:p>
        </w:tc>
      </w:tr>
      <w:tr w:rsidR="00446E55" w:rsidRPr="00B40C4C" w14:paraId="3150080F"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1D71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A7CE1D"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6C9AF9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69B5E6" w14:textId="77777777" w:rsidR="0089264D" w:rsidRPr="00B40C4C" w:rsidRDefault="0089264D" w:rsidP="009137DA">
            <w:r w:rsidRPr="00B40C4C">
              <w:t>Menerstatning ved yrkesskade</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273EDD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77BD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0ACB488" w14:textId="77777777" w:rsidR="0089264D" w:rsidRPr="00B40C4C" w:rsidRDefault="0089264D" w:rsidP="004B5DA0">
            <w:pPr>
              <w:jc w:val="right"/>
            </w:pPr>
            <w:r w:rsidRPr="00B40C4C">
              <w:t>68 000 000</w:t>
            </w:r>
          </w:p>
        </w:tc>
        <w:tc>
          <w:tcPr>
            <w:tcW w:w="180" w:type="dxa"/>
            <w:tcBorders>
              <w:top w:val="nil"/>
              <w:left w:val="nil"/>
              <w:bottom w:val="nil"/>
              <w:right w:val="nil"/>
            </w:tcBorders>
            <w:tcMar>
              <w:top w:w="43" w:type="dxa"/>
              <w:left w:w="0" w:type="dxa"/>
              <w:bottom w:w="0" w:type="dxa"/>
              <w:right w:w="0" w:type="dxa"/>
            </w:tcMar>
            <w:vAlign w:val="bottom"/>
          </w:tcPr>
          <w:p w14:paraId="6C969CB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0649F4" w14:textId="77777777" w:rsidR="0089264D" w:rsidRPr="00B40C4C" w:rsidRDefault="0089264D" w:rsidP="004B5DA0">
            <w:pPr>
              <w:jc w:val="right"/>
            </w:pPr>
          </w:p>
        </w:tc>
      </w:tr>
      <w:tr w:rsidR="00446E55" w:rsidRPr="00B40C4C" w14:paraId="51DC9F8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651E8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620F95"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1FFCC3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E54026" w14:textId="77777777" w:rsidR="0089264D" w:rsidRPr="00B40C4C" w:rsidRDefault="0089264D" w:rsidP="009137DA">
            <w:r w:rsidRPr="00B40C4C">
              <w:t>Yrkesskadetrygd gml. lovgivning</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7BDAB72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B28DE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FB565A" w14:textId="77777777" w:rsidR="0089264D" w:rsidRPr="00B40C4C" w:rsidRDefault="0089264D" w:rsidP="004B5DA0">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412C765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1C4B18F" w14:textId="77777777" w:rsidR="0089264D" w:rsidRPr="00B40C4C" w:rsidRDefault="0089264D" w:rsidP="004B5DA0">
            <w:pPr>
              <w:jc w:val="right"/>
            </w:pPr>
            <w:r w:rsidRPr="00B40C4C">
              <w:t>132 715 500 000</w:t>
            </w:r>
          </w:p>
        </w:tc>
      </w:tr>
      <w:tr w:rsidR="00446E55" w:rsidRPr="00B40C4C" w14:paraId="29C63293" w14:textId="77777777" w:rsidTr="008C2AB1">
        <w:trPr>
          <w:trHeight w:val="240"/>
        </w:trPr>
        <w:tc>
          <w:tcPr>
            <w:tcW w:w="567" w:type="dxa"/>
            <w:tcBorders>
              <w:top w:val="nil"/>
              <w:left w:val="nil"/>
              <w:bottom w:val="nil"/>
            </w:tcBorders>
            <w:tcMar>
              <w:top w:w="43" w:type="dxa"/>
              <w:left w:w="0" w:type="dxa"/>
              <w:bottom w:w="0" w:type="dxa"/>
              <w:right w:w="0" w:type="dxa"/>
            </w:tcMar>
          </w:tcPr>
          <w:p w14:paraId="17DFE890" w14:textId="77777777" w:rsidR="0089264D" w:rsidRPr="00B40C4C" w:rsidRDefault="0089264D" w:rsidP="009137DA">
            <w:r w:rsidRPr="00B40C4C">
              <w:t>2661</w:t>
            </w:r>
          </w:p>
        </w:tc>
        <w:tc>
          <w:tcPr>
            <w:tcW w:w="260" w:type="dxa"/>
            <w:tcBorders>
              <w:top w:val="nil"/>
              <w:left w:val="nil"/>
              <w:bottom w:val="nil"/>
              <w:right w:val="nil"/>
            </w:tcBorders>
            <w:tcMar>
              <w:top w:w="43" w:type="dxa"/>
              <w:left w:w="0" w:type="dxa"/>
              <w:bottom w:w="0" w:type="dxa"/>
              <w:right w:w="0" w:type="dxa"/>
            </w:tcMar>
            <w:vAlign w:val="bottom"/>
          </w:tcPr>
          <w:p w14:paraId="03E9A7D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D8C0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5F5B61" w14:textId="77777777" w:rsidR="0089264D" w:rsidRPr="00B40C4C" w:rsidRDefault="0089264D" w:rsidP="009137DA">
            <w:r w:rsidRPr="00B40C4C">
              <w:t>Grunn- og hjelpestønad, hjelpemidler mv.:</w:t>
            </w:r>
          </w:p>
        </w:tc>
        <w:tc>
          <w:tcPr>
            <w:tcW w:w="1380" w:type="dxa"/>
            <w:tcBorders>
              <w:top w:val="nil"/>
              <w:left w:val="nil"/>
              <w:bottom w:val="nil"/>
              <w:right w:val="nil"/>
            </w:tcBorders>
            <w:tcMar>
              <w:top w:w="43" w:type="dxa"/>
              <w:left w:w="0" w:type="dxa"/>
              <w:bottom w:w="0" w:type="dxa"/>
              <w:right w:w="0" w:type="dxa"/>
            </w:tcMar>
            <w:vAlign w:val="bottom"/>
          </w:tcPr>
          <w:p w14:paraId="00416BA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8CB060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FB44F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6D32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480A77" w14:textId="77777777" w:rsidR="0089264D" w:rsidRPr="00B40C4C" w:rsidRDefault="0089264D" w:rsidP="004B5DA0">
            <w:pPr>
              <w:jc w:val="right"/>
            </w:pPr>
          </w:p>
        </w:tc>
      </w:tr>
      <w:tr w:rsidR="00446E55" w:rsidRPr="00B40C4C" w14:paraId="5EDE660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8F05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E0248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1E55E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645536" w14:textId="77777777" w:rsidR="0089264D" w:rsidRPr="00B40C4C" w:rsidRDefault="0089264D" w:rsidP="009137DA">
            <w:r w:rsidRPr="00B40C4C">
              <w:t>Grunnstønad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F25DB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A6C2B2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2BFEE7B" w14:textId="77777777" w:rsidR="0089264D" w:rsidRPr="00B40C4C" w:rsidRDefault="0089264D" w:rsidP="004B5DA0">
            <w:pPr>
              <w:jc w:val="right"/>
            </w:pPr>
            <w:r w:rsidRPr="00B40C4C">
              <w:t>1 852 700 000</w:t>
            </w:r>
          </w:p>
        </w:tc>
        <w:tc>
          <w:tcPr>
            <w:tcW w:w="180" w:type="dxa"/>
            <w:tcBorders>
              <w:top w:val="nil"/>
              <w:left w:val="nil"/>
              <w:bottom w:val="nil"/>
              <w:right w:val="nil"/>
            </w:tcBorders>
            <w:tcMar>
              <w:top w:w="43" w:type="dxa"/>
              <w:left w:w="0" w:type="dxa"/>
              <w:bottom w:w="0" w:type="dxa"/>
              <w:right w:w="0" w:type="dxa"/>
            </w:tcMar>
            <w:vAlign w:val="bottom"/>
          </w:tcPr>
          <w:p w14:paraId="682C957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16EB33A" w14:textId="77777777" w:rsidR="0089264D" w:rsidRPr="00B40C4C" w:rsidRDefault="0089264D" w:rsidP="004B5DA0">
            <w:pPr>
              <w:jc w:val="right"/>
            </w:pPr>
          </w:p>
        </w:tc>
      </w:tr>
      <w:tr w:rsidR="00446E55" w:rsidRPr="00B40C4C" w14:paraId="03AE09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FBF5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F6BDE4"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4DF86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312EAF" w14:textId="77777777" w:rsidR="0089264D" w:rsidRPr="00B40C4C" w:rsidRDefault="0089264D" w:rsidP="009137DA">
            <w:r w:rsidRPr="00B40C4C">
              <w:t>Hjelpestønad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FD8FE8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2A9BD7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D73795" w14:textId="77777777" w:rsidR="0089264D" w:rsidRPr="00B40C4C" w:rsidRDefault="0089264D" w:rsidP="004B5DA0">
            <w:pPr>
              <w:jc w:val="right"/>
            </w:pPr>
            <w:r w:rsidRPr="00B40C4C">
              <w:t>2 522 000 000</w:t>
            </w:r>
          </w:p>
        </w:tc>
        <w:tc>
          <w:tcPr>
            <w:tcW w:w="180" w:type="dxa"/>
            <w:tcBorders>
              <w:top w:val="nil"/>
              <w:left w:val="nil"/>
              <w:bottom w:val="nil"/>
              <w:right w:val="nil"/>
            </w:tcBorders>
            <w:tcMar>
              <w:top w:w="43" w:type="dxa"/>
              <w:left w:w="0" w:type="dxa"/>
              <w:bottom w:w="0" w:type="dxa"/>
              <w:right w:w="0" w:type="dxa"/>
            </w:tcMar>
            <w:vAlign w:val="bottom"/>
          </w:tcPr>
          <w:p w14:paraId="0F7C1A7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0EF3DC" w14:textId="77777777" w:rsidR="0089264D" w:rsidRPr="00B40C4C" w:rsidRDefault="0089264D" w:rsidP="004B5DA0">
            <w:pPr>
              <w:jc w:val="right"/>
            </w:pPr>
          </w:p>
        </w:tc>
      </w:tr>
      <w:tr w:rsidR="00446E55" w:rsidRPr="00B40C4C" w14:paraId="0B0DFD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9FFD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CE81D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75795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FD26C8" w14:textId="77777777" w:rsidR="0089264D" w:rsidRPr="00B40C4C" w:rsidRDefault="0089264D" w:rsidP="009137DA">
            <w:r w:rsidRPr="00B40C4C">
              <w:t>Stønad til servicehund</w:t>
            </w:r>
          </w:p>
        </w:tc>
        <w:tc>
          <w:tcPr>
            <w:tcW w:w="1380" w:type="dxa"/>
            <w:tcBorders>
              <w:top w:val="nil"/>
              <w:left w:val="nil"/>
              <w:bottom w:val="nil"/>
              <w:right w:val="nil"/>
            </w:tcBorders>
            <w:tcMar>
              <w:top w:w="43" w:type="dxa"/>
              <w:left w:w="0" w:type="dxa"/>
              <w:bottom w:w="0" w:type="dxa"/>
              <w:right w:w="0" w:type="dxa"/>
            </w:tcMar>
            <w:vAlign w:val="bottom"/>
          </w:tcPr>
          <w:p w14:paraId="5BC58D1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4C27B4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40131E7" w14:textId="77777777" w:rsidR="0089264D" w:rsidRPr="00B40C4C" w:rsidRDefault="0089264D" w:rsidP="004B5DA0">
            <w:pPr>
              <w:jc w:val="right"/>
            </w:pPr>
            <w:r w:rsidRPr="00B40C4C">
              <w:t>10 280 000</w:t>
            </w:r>
          </w:p>
        </w:tc>
        <w:tc>
          <w:tcPr>
            <w:tcW w:w="180" w:type="dxa"/>
            <w:tcBorders>
              <w:top w:val="nil"/>
              <w:left w:val="nil"/>
              <w:bottom w:val="nil"/>
              <w:right w:val="nil"/>
            </w:tcBorders>
            <w:tcMar>
              <w:top w:w="43" w:type="dxa"/>
              <w:left w:w="0" w:type="dxa"/>
              <w:bottom w:w="0" w:type="dxa"/>
              <w:right w:w="0" w:type="dxa"/>
            </w:tcMar>
            <w:vAlign w:val="bottom"/>
          </w:tcPr>
          <w:p w14:paraId="6CE4719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E58AE4" w14:textId="77777777" w:rsidR="0089264D" w:rsidRPr="00B40C4C" w:rsidRDefault="0089264D" w:rsidP="004B5DA0">
            <w:pPr>
              <w:jc w:val="right"/>
            </w:pPr>
          </w:p>
        </w:tc>
      </w:tr>
      <w:tr w:rsidR="00446E55" w:rsidRPr="00B40C4C" w14:paraId="17FFCFB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CCC6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E44FD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75D786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4555FB" w14:textId="77777777" w:rsidR="0089264D" w:rsidRPr="00B40C4C" w:rsidRDefault="0089264D" w:rsidP="009137DA">
            <w:r w:rsidRPr="00B40C4C">
              <w:t>Hjelpemidler mv. under arbeid og utdanning</w:t>
            </w:r>
          </w:p>
        </w:tc>
        <w:tc>
          <w:tcPr>
            <w:tcW w:w="1380" w:type="dxa"/>
            <w:tcBorders>
              <w:top w:val="nil"/>
              <w:left w:val="nil"/>
              <w:bottom w:val="nil"/>
              <w:right w:val="nil"/>
            </w:tcBorders>
            <w:tcMar>
              <w:top w:w="43" w:type="dxa"/>
              <w:left w:w="0" w:type="dxa"/>
              <w:bottom w:w="0" w:type="dxa"/>
              <w:right w:w="0" w:type="dxa"/>
            </w:tcMar>
            <w:vAlign w:val="bottom"/>
          </w:tcPr>
          <w:p w14:paraId="4700623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C49E4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5F858B7" w14:textId="77777777" w:rsidR="0089264D" w:rsidRPr="00B40C4C" w:rsidRDefault="0089264D" w:rsidP="004B5DA0">
            <w:pPr>
              <w:jc w:val="right"/>
            </w:pPr>
            <w:r w:rsidRPr="00B40C4C">
              <w:t>139 240 000</w:t>
            </w:r>
          </w:p>
        </w:tc>
        <w:tc>
          <w:tcPr>
            <w:tcW w:w="180" w:type="dxa"/>
            <w:tcBorders>
              <w:top w:val="nil"/>
              <w:left w:val="nil"/>
              <w:bottom w:val="nil"/>
              <w:right w:val="nil"/>
            </w:tcBorders>
            <w:tcMar>
              <w:top w:w="43" w:type="dxa"/>
              <w:left w:w="0" w:type="dxa"/>
              <w:bottom w:w="0" w:type="dxa"/>
              <w:right w:w="0" w:type="dxa"/>
            </w:tcMar>
            <w:vAlign w:val="bottom"/>
          </w:tcPr>
          <w:p w14:paraId="13703F5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43BDFA6" w14:textId="77777777" w:rsidR="0089264D" w:rsidRPr="00B40C4C" w:rsidRDefault="0089264D" w:rsidP="004B5DA0">
            <w:pPr>
              <w:jc w:val="right"/>
            </w:pPr>
          </w:p>
        </w:tc>
      </w:tr>
      <w:tr w:rsidR="00446E55" w:rsidRPr="00B40C4C" w14:paraId="7EC71A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D0E6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15F4D0"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6D5D87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28406B" w14:textId="77777777" w:rsidR="0089264D" w:rsidRPr="00B40C4C" w:rsidRDefault="0089264D" w:rsidP="009137DA">
            <w:r w:rsidRPr="00B40C4C">
              <w:t>Tilskudd til biler</w:t>
            </w:r>
          </w:p>
        </w:tc>
        <w:tc>
          <w:tcPr>
            <w:tcW w:w="1380" w:type="dxa"/>
            <w:tcBorders>
              <w:top w:val="nil"/>
              <w:left w:val="nil"/>
              <w:bottom w:val="nil"/>
              <w:right w:val="nil"/>
            </w:tcBorders>
            <w:tcMar>
              <w:top w:w="43" w:type="dxa"/>
              <w:left w:w="0" w:type="dxa"/>
              <w:bottom w:w="0" w:type="dxa"/>
              <w:right w:w="0" w:type="dxa"/>
            </w:tcMar>
            <w:vAlign w:val="bottom"/>
          </w:tcPr>
          <w:p w14:paraId="7B3C0D2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9D0970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23F0B69" w14:textId="77777777" w:rsidR="0089264D" w:rsidRPr="00B40C4C" w:rsidRDefault="0089264D" w:rsidP="004B5DA0">
            <w:pPr>
              <w:jc w:val="right"/>
            </w:pPr>
            <w:r w:rsidRPr="00B40C4C">
              <w:t>809 700 000</w:t>
            </w:r>
          </w:p>
        </w:tc>
        <w:tc>
          <w:tcPr>
            <w:tcW w:w="180" w:type="dxa"/>
            <w:tcBorders>
              <w:top w:val="nil"/>
              <w:left w:val="nil"/>
              <w:bottom w:val="nil"/>
              <w:right w:val="nil"/>
            </w:tcBorders>
            <w:tcMar>
              <w:top w:w="43" w:type="dxa"/>
              <w:left w:w="0" w:type="dxa"/>
              <w:bottom w:w="0" w:type="dxa"/>
              <w:right w:w="0" w:type="dxa"/>
            </w:tcMar>
            <w:vAlign w:val="bottom"/>
          </w:tcPr>
          <w:p w14:paraId="27A59E8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BE68CC" w14:textId="77777777" w:rsidR="0089264D" w:rsidRPr="00B40C4C" w:rsidRDefault="0089264D" w:rsidP="004B5DA0">
            <w:pPr>
              <w:jc w:val="right"/>
            </w:pPr>
          </w:p>
        </w:tc>
      </w:tr>
      <w:tr w:rsidR="00446E55" w:rsidRPr="00B40C4C" w14:paraId="28A783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5DCE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BF2C5F"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551603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89125D" w14:textId="77777777" w:rsidR="0089264D" w:rsidRPr="00B40C4C" w:rsidRDefault="0089264D" w:rsidP="009137DA">
            <w:r w:rsidRPr="00B40C4C">
              <w:t>Bedring av funksjonsevnen, hjelpemidler</w:t>
            </w:r>
          </w:p>
        </w:tc>
        <w:tc>
          <w:tcPr>
            <w:tcW w:w="1380" w:type="dxa"/>
            <w:tcBorders>
              <w:top w:val="nil"/>
              <w:left w:val="nil"/>
              <w:bottom w:val="nil"/>
              <w:right w:val="nil"/>
            </w:tcBorders>
            <w:tcMar>
              <w:top w:w="43" w:type="dxa"/>
              <w:left w:w="0" w:type="dxa"/>
              <w:bottom w:w="0" w:type="dxa"/>
              <w:right w:w="0" w:type="dxa"/>
            </w:tcMar>
            <w:vAlign w:val="bottom"/>
          </w:tcPr>
          <w:p w14:paraId="4D9243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F34EE9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CB26702" w14:textId="77777777" w:rsidR="0089264D" w:rsidRPr="00B40C4C" w:rsidRDefault="0089264D" w:rsidP="004B5DA0">
            <w:pPr>
              <w:jc w:val="right"/>
            </w:pPr>
            <w:r w:rsidRPr="00B40C4C">
              <w:t>5 148 100 000</w:t>
            </w:r>
          </w:p>
        </w:tc>
        <w:tc>
          <w:tcPr>
            <w:tcW w:w="180" w:type="dxa"/>
            <w:tcBorders>
              <w:top w:val="nil"/>
              <w:left w:val="nil"/>
              <w:bottom w:val="nil"/>
              <w:right w:val="nil"/>
            </w:tcBorders>
            <w:tcMar>
              <w:top w:w="43" w:type="dxa"/>
              <w:left w:w="0" w:type="dxa"/>
              <w:bottom w:w="0" w:type="dxa"/>
              <w:right w:w="0" w:type="dxa"/>
            </w:tcMar>
            <w:vAlign w:val="bottom"/>
          </w:tcPr>
          <w:p w14:paraId="5326824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760D3BC" w14:textId="77777777" w:rsidR="0089264D" w:rsidRPr="00B40C4C" w:rsidRDefault="0089264D" w:rsidP="004B5DA0">
            <w:pPr>
              <w:jc w:val="right"/>
            </w:pPr>
          </w:p>
        </w:tc>
      </w:tr>
      <w:tr w:rsidR="00446E55" w:rsidRPr="00B40C4C" w14:paraId="75D021B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5A72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D6DDCD"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B07E3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A8EFE6" w14:textId="77777777" w:rsidR="0089264D" w:rsidRPr="00B40C4C" w:rsidRDefault="0089264D" w:rsidP="009137DA">
            <w:r w:rsidRPr="00B40C4C">
              <w:t>Bedring av funksjonsevnen, hjelpemidler som tjenester</w:t>
            </w:r>
          </w:p>
        </w:tc>
        <w:tc>
          <w:tcPr>
            <w:tcW w:w="1380" w:type="dxa"/>
            <w:tcBorders>
              <w:top w:val="nil"/>
              <w:left w:val="nil"/>
              <w:bottom w:val="nil"/>
              <w:right w:val="nil"/>
            </w:tcBorders>
            <w:tcMar>
              <w:top w:w="43" w:type="dxa"/>
              <w:left w:w="0" w:type="dxa"/>
              <w:bottom w:w="0" w:type="dxa"/>
              <w:right w:w="0" w:type="dxa"/>
            </w:tcMar>
            <w:vAlign w:val="bottom"/>
          </w:tcPr>
          <w:p w14:paraId="440810F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8089D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2358F7E" w14:textId="77777777" w:rsidR="0089264D" w:rsidRPr="00B40C4C" w:rsidRDefault="0089264D" w:rsidP="004B5DA0">
            <w:pPr>
              <w:jc w:val="right"/>
            </w:pPr>
            <w:r w:rsidRPr="00B40C4C">
              <w:t>490 760 000</w:t>
            </w:r>
          </w:p>
        </w:tc>
        <w:tc>
          <w:tcPr>
            <w:tcW w:w="180" w:type="dxa"/>
            <w:tcBorders>
              <w:top w:val="nil"/>
              <w:left w:val="nil"/>
              <w:bottom w:val="nil"/>
              <w:right w:val="nil"/>
            </w:tcBorders>
            <w:tcMar>
              <w:top w:w="43" w:type="dxa"/>
              <w:left w:w="0" w:type="dxa"/>
              <w:bottom w:w="0" w:type="dxa"/>
              <w:right w:w="0" w:type="dxa"/>
            </w:tcMar>
            <w:vAlign w:val="bottom"/>
          </w:tcPr>
          <w:p w14:paraId="6BCEB50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404C395" w14:textId="77777777" w:rsidR="0089264D" w:rsidRPr="00B40C4C" w:rsidRDefault="0089264D" w:rsidP="004B5DA0">
            <w:pPr>
              <w:jc w:val="right"/>
            </w:pPr>
          </w:p>
        </w:tc>
      </w:tr>
      <w:tr w:rsidR="00446E55" w:rsidRPr="00B40C4C" w14:paraId="682AF1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AB3E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7D418D"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4048AC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FDECF4" w14:textId="77777777" w:rsidR="0089264D" w:rsidRPr="00B40C4C" w:rsidRDefault="0089264D" w:rsidP="009137DA">
            <w:r w:rsidRPr="00B40C4C">
              <w:t>Ortopediske hjelpemidler</w:t>
            </w:r>
          </w:p>
        </w:tc>
        <w:tc>
          <w:tcPr>
            <w:tcW w:w="1380" w:type="dxa"/>
            <w:tcBorders>
              <w:top w:val="nil"/>
              <w:left w:val="nil"/>
              <w:bottom w:val="nil"/>
              <w:right w:val="nil"/>
            </w:tcBorders>
            <w:tcMar>
              <w:top w:w="43" w:type="dxa"/>
              <w:left w:w="0" w:type="dxa"/>
              <w:bottom w:w="0" w:type="dxa"/>
              <w:right w:w="0" w:type="dxa"/>
            </w:tcMar>
            <w:vAlign w:val="bottom"/>
          </w:tcPr>
          <w:p w14:paraId="2E78323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2C5A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4878348" w14:textId="77777777" w:rsidR="0089264D" w:rsidRPr="00B40C4C" w:rsidRDefault="0089264D" w:rsidP="004B5DA0">
            <w:pPr>
              <w:jc w:val="right"/>
            </w:pPr>
            <w:r w:rsidRPr="00B40C4C">
              <w:t>2 874 800 000</w:t>
            </w:r>
          </w:p>
        </w:tc>
        <w:tc>
          <w:tcPr>
            <w:tcW w:w="180" w:type="dxa"/>
            <w:tcBorders>
              <w:top w:val="nil"/>
              <w:left w:val="nil"/>
              <w:bottom w:val="nil"/>
              <w:right w:val="nil"/>
            </w:tcBorders>
            <w:tcMar>
              <w:top w:w="43" w:type="dxa"/>
              <w:left w:w="0" w:type="dxa"/>
              <w:bottom w:w="0" w:type="dxa"/>
              <w:right w:w="0" w:type="dxa"/>
            </w:tcMar>
            <w:vAlign w:val="bottom"/>
          </w:tcPr>
          <w:p w14:paraId="1DC443D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D6B4B0D" w14:textId="77777777" w:rsidR="0089264D" w:rsidRPr="00B40C4C" w:rsidRDefault="0089264D" w:rsidP="004B5DA0">
            <w:pPr>
              <w:jc w:val="right"/>
            </w:pPr>
          </w:p>
        </w:tc>
      </w:tr>
      <w:tr w:rsidR="00446E55" w:rsidRPr="00B40C4C" w14:paraId="592A56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7392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6C8576C"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3ECEAE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F78D60" w14:textId="77777777" w:rsidR="0089264D" w:rsidRPr="00B40C4C" w:rsidRDefault="0089264D" w:rsidP="009137DA">
            <w:r w:rsidRPr="00B40C4C">
              <w:t>Høreapparater</w:t>
            </w:r>
          </w:p>
        </w:tc>
        <w:tc>
          <w:tcPr>
            <w:tcW w:w="1380" w:type="dxa"/>
            <w:tcBorders>
              <w:top w:val="nil"/>
              <w:left w:val="nil"/>
              <w:bottom w:val="nil"/>
              <w:right w:val="nil"/>
            </w:tcBorders>
            <w:tcMar>
              <w:top w:w="43" w:type="dxa"/>
              <w:left w:w="0" w:type="dxa"/>
              <w:bottom w:w="0" w:type="dxa"/>
              <w:right w:w="0" w:type="dxa"/>
            </w:tcMar>
            <w:vAlign w:val="bottom"/>
          </w:tcPr>
          <w:p w14:paraId="48F76A4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6B3F2F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07BCB49" w14:textId="77777777" w:rsidR="0089264D" w:rsidRPr="00B40C4C" w:rsidRDefault="0089264D" w:rsidP="004B5DA0">
            <w:pPr>
              <w:jc w:val="right"/>
            </w:pPr>
            <w:r w:rsidRPr="00B40C4C">
              <w:t>1 082 900 000</w:t>
            </w:r>
          </w:p>
        </w:tc>
        <w:tc>
          <w:tcPr>
            <w:tcW w:w="180" w:type="dxa"/>
            <w:tcBorders>
              <w:top w:val="nil"/>
              <w:left w:val="nil"/>
              <w:bottom w:val="nil"/>
              <w:right w:val="nil"/>
            </w:tcBorders>
            <w:tcMar>
              <w:top w:w="43" w:type="dxa"/>
              <w:left w:w="0" w:type="dxa"/>
              <w:bottom w:w="0" w:type="dxa"/>
              <w:right w:w="0" w:type="dxa"/>
            </w:tcMar>
            <w:vAlign w:val="bottom"/>
          </w:tcPr>
          <w:p w14:paraId="3832912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6F752A6" w14:textId="77777777" w:rsidR="0089264D" w:rsidRPr="00B40C4C" w:rsidRDefault="0089264D" w:rsidP="004B5DA0">
            <w:pPr>
              <w:jc w:val="right"/>
            </w:pPr>
          </w:p>
        </w:tc>
      </w:tr>
      <w:tr w:rsidR="00446E55" w:rsidRPr="00B40C4C" w14:paraId="4128C7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4E5F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B1F530"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2317DD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97424B" w14:textId="77777777" w:rsidR="0089264D" w:rsidRPr="00B40C4C" w:rsidRDefault="0089264D" w:rsidP="009137DA">
            <w:r w:rsidRPr="00B40C4C">
              <w:t>Aktivitetshjelpemidler til personer over 26 år</w:t>
            </w:r>
          </w:p>
        </w:tc>
        <w:tc>
          <w:tcPr>
            <w:tcW w:w="1380" w:type="dxa"/>
            <w:tcBorders>
              <w:top w:val="nil"/>
              <w:left w:val="nil"/>
              <w:bottom w:val="nil"/>
              <w:right w:val="nil"/>
            </w:tcBorders>
            <w:tcMar>
              <w:top w:w="43" w:type="dxa"/>
              <w:left w:w="0" w:type="dxa"/>
              <w:bottom w:w="0" w:type="dxa"/>
              <w:right w:w="0" w:type="dxa"/>
            </w:tcMar>
            <w:vAlign w:val="bottom"/>
          </w:tcPr>
          <w:p w14:paraId="76D72CF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E49A8E"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580A149F" w14:textId="77777777" w:rsidR="0089264D" w:rsidRPr="00B40C4C" w:rsidRDefault="0089264D" w:rsidP="004B5DA0">
            <w:pPr>
              <w:jc w:val="right"/>
            </w:pPr>
            <w:r w:rsidRPr="00B40C4C">
              <w:t>62 225 000</w:t>
            </w:r>
          </w:p>
        </w:tc>
        <w:tc>
          <w:tcPr>
            <w:tcW w:w="180" w:type="dxa"/>
            <w:tcBorders>
              <w:top w:val="nil"/>
              <w:left w:val="nil"/>
              <w:bottom w:val="nil"/>
              <w:right w:val="nil"/>
            </w:tcBorders>
            <w:tcMar>
              <w:top w:w="43" w:type="dxa"/>
              <w:left w:w="0" w:type="dxa"/>
              <w:bottom w:w="0" w:type="dxa"/>
              <w:right w:w="0" w:type="dxa"/>
            </w:tcMar>
            <w:vAlign w:val="bottom"/>
          </w:tcPr>
          <w:p w14:paraId="15C60C3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9CEE4B4" w14:textId="77777777" w:rsidR="0089264D" w:rsidRPr="00B40C4C" w:rsidRDefault="0089264D" w:rsidP="004B5DA0">
            <w:pPr>
              <w:jc w:val="right"/>
            </w:pPr>
            <w:r w:rsidRPr="00B40C4C">
              <w:t>14 992 705 000</w:t>
            </w:r>
          </w:p>
        </w:tc>
      </w:tr>
      <w:tr w:rsidR="00446E55" w:rsidRPr="00B40C4C" w14:paraId="0FBBD2B9" w14:textId="77777777" w:rsidTr="008C2AB1">
        <w:trPr>
          <w:trHeight w:val="240"/>
        </w:trPr>
        <w:tc>
          <w:tcPr>
            <w:tcW w:w="567" w:type="dxa"/>
            <w:tcBorders>
              <w:top w:val="nil"/>
              <w:left w:val="nil"/>
              <w:bottom w:val="nil"/>
            </w:tcBorders>
            <w:tcMar>
              <w:top w:w="43" w:type="dxa"/>
              <w:left w:w="0" w:type="dxa"/>
              <w:bottom w:w="0" w:type="dxa"/>
              <w:right w:w="0" w:type="dxa"/>
            </w:tcMar>
          </w:tcPr>
          <w:p w14:paraId="548C7B97" w14:textId="77777777" w:rsidR="0089264D" w:rsidRPr="00B40C4C" w:rsidRDefault="0089264D" w:rsidP="009137DA">
            <w:r w:rsidRPr="00B40C4C">
              <w:t>2670</w:t>
            </w:r>
          </w:p>
        </w:tc>
        <w:tc>
          <w:tcPr>
            <w:tcW w:w="260" w:type="dxa"/>
            <w:tcBorders>
              <w:top w:val="nil"/>
              <w:left w:val="nil"/>
              <w:bottom w:val="nil"/>
              <w:right w:val="nil"/>
            </w:tcBorders>
            <w:tcMar>
              <w:top w:w="43" w:type="dxa"/>
              <w:left w:w="0" w:type="dxa"/>
              <w:bottom w:w="0" w:type="dxa"/>
              <w:right w:w="0" w:type="dxa"/>
            </w:tcMar>
            <w:vAlign w:val="bottom"/>
          </w:tcPr>
          <w:p w14:paraId="2C6E2B6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8480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3D371F" w14:textId="77777777" w:rsidR="0089264D" w:rsidRPr="00B40C4C" w:rsidRDefault="0089264D" w:rsidP="009137DA">
            <w:r w:rsidRPr="00B40C4C">
              <w:t>Alderdom:</w:t>
            </w:r>
          </w:p>
        </w:tc>
        <w:tc>
          <w:tcPr>
            <w:tcW w:w="1380" w:type="dxa"/>
            <w:tcBorders>
              <w:top w:val="nil"/>
              <w:left w:val="nil"/>
              <w:bottom w:val="nil"/>
              <w:right w:val="nil"/>
            </w:tcBorders>
            <w:tcMar>
              <w:top w:w="43" w:type="dxa"/>
              <w:left w:w="0" w:type="dxa"/>
              <w:bottom w:w="0" w:type="dxa"/>
              <w:right w:w="0" w:type="dxa"/>
            </w:tcMar>
            <w:vAlign w:val="bottom"/>
          </w:tcPr>
          <w:p w14:paraId="467850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0BE508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02349A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CCFE2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40103E" w14:textId="77777777" w:rsidR="0089264D" w:rsidRPr="00B40C4C" w:rsidRDefault="0089264D" w:rsidP="004B5DA0">
            <w:pPr>
              <w:jc w:val="right"/>
            </w:pPr>
          </w:p>
        </w:tc>
      </w:tr>
      <w:tr w:rsidR="00446E55" w:rsidRPr="00B40C4C" w14:paraId="1BA436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8FBF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B359F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78FFE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1E7CF1" w14:textId="77777777" w:rsidR="0089264D" w:rsidRPr="00B40C4C" w:rsidRDefault="0089264D" w:rsidP="009137DA">
            <w:r w:rsidRPr="00B40C4C">
              <w:t>Grunnpensjon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EAC224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AB2FB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E527557" w14:textId="77777777" w:rsidR="0089264D" w:rsidRPr="00B40C4C" w:rsidRDefault="0089264D" w:rsidP="004B5DA0">
            <w:pPr>
              <w:jc w:val="right"/>
            </w:pPr>
            <w:r w:rsidRPr="00B40C4C">
              <w:t>95 980 000 000</w:t>
            </w:r>
          </w:p>
        </w:tc>
        <w:tc>
          <w:tcPr>
            <w:tcW w:w="180" w:type="dxa"/>
            <w:tcBorders>
              <w:top w:val="nil"/>
              <w:left w:val="nil"/>
              <w:bottom w:val="nil"/>
              <w:right w:val="nil"/>
            </w:tcBorders>
            <w:tcMar>
              <w:top w:w="43" w:type="dxa"/>
              <w:left w:w="0" w:type="dxa"/>
              <w:bottom w:w="0" w:type="dxa"/>
              <w:right w:w="0" w:type="dxa"/>
            </w:tcMar>
            <w:vAlign w:val="bottom"/>
          </w:tcPr>
          <w:p w14:paraId="6C6C801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97AEB5E" w14:textId="77777777" w:rsidR="0089264D" w:rsidRPr="00B40C4C" w:rsidRDefault="0089264D" w:rsidP="004B5DA0">
            <w:pPr>
              <w:jc w:val="right"/>
            </w:pPr>
          </w:p>
        </w:tc>
      </w:tr>
      <w:tr w:rsidR="00446E55" w:rsidRPr="00B40C4C" w14:paraId="5D08AC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BCBC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49906D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DA76B3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C947BE" w14:textId="77777777" w:rsidR="0089264D" w:rsidRPr="00B40C4C" w:rsidRDefault="0089264D" w:rsidP="009137DA">
            <w:r w:rsidRPr="00B40C4C">
              <w:t>Tilleggspensjon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6D21C5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596FB8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C3CE294" w14:textId="77777777" w:rsidR="0089264D" w:rsidRPr="00B40C4C" w:rsidRDefault="0089264D" w:rsidP="004B5DA0">
            <w:pPr>
              <w:jc w:val="right"/>
            </w:pPr>
            <w:r w:rsidRPr="00B40C4C">
              <w:t>194 460 000 000</w:t>
            </w:r>
          </w:p>
        </w:tc>
        <w:tc>
          <w:tcPr>
            <w:tcW w:w="180" w:type="dxa"/>
            <w:tcBorders>
              <w:top w:val="nil"/>
              <w:left w:val="nil"/>
              <w:bottom w:val="nil"/>
              <w:right w:val="nil"/>
            </w:tcBorders>
            <w:tcMar>
              <w:top w:w="43" w:type="dxa"/>
              <w:left w:w="0" w:type="dxa"/>
              <w:bottom w:w="0" w:type="dxa"/>
              <w:right w:w="0" w:type="dxa"/>
            </w:tcMar>
            <w:vAlign w:val="bottom"/>
          </w:tcPr>
          <w:p w14:paraId="76CD34D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971C7BF" w14:textId="77777777" w:rsidR="0089264D" w:rsidRPr="00B40C4C" w:rsidRDefault="0089264D" w:rsidP="004B5DA0">
            <w:pPr>
              <w:jc w:val="right"/>
            </w:pPr>
          </w:p>
        </w:tc>
      </w:tr>
      <w:tr w:rsidR="00446E55" w:rsidRPr="00B40C4C" w14:paraId="26D35D9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D05F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F0BAF7"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24160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25FF73" w14:textId="77777777" w:rsidR="0089264D" w:rsidRPr="00B40C4C" w:rsidRDefault="0089264D" w:rsidP="009137DA">
            <w:r w:rsidRPr="00B40C4C">
              <w:t>Inntektspensjon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9C5A04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A2211B"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FDCC3F6" w14:textId="77777777" w:rsidR="0089264D" w:rsidRPr="00B40C4C" w:rsidRDefault="0089264D" w:rsidP="004B5DA0">
            <w:pPr>
              <w:jc w:val="right"/>
            </w:pPr>
            <w:r w:rsidRPr="00B40C4C">
              <w:t>34 790 000 000</w:t>
            </w:r>
          </w:p>
        </w:tc>
        <w:tc>
          <w:tcPr>
            <w:tcW w:w="180" w:type="dxa"/>
            <w:tcBorders>
              <w:top w:val="nil"/>
              <w:left w:val="nil"/>
              <w:bottom w:val="nil"/>
              <w:right w:val="nil"/>
            </w:tcBorders>
            <w:tcMar>
              <w:top w:w="43" w:type="dxa"/>
              <w:left w:w="0" w:type="dxa"/>
              <w:bottom w:w="0" w:type="dxa"/>
              <w:right w:w="0" w:type="dxa"/>
            </w:tcMar>
            <w:vAlign w:val="bottom"/>
          </w:tcPr>
          <w:p w14:paraId="0356B0F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CEAD19" w14:textId="77777777" w:rsidR="0089264D" w:rsidRPr="00B40C4C" w:rsidRDefault="0089264D" w:rsidP="004B5DA0">
            <w:pPr>
              <w:jc w:val="right"/>
            </w:pPr>
          </w:p>
        </w:tc>
      </w:tr>
      <w:tr w:rsidR="00446E55" w:rsidRPr="00B40C4C" w14:paraId="5744CFF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5BB3F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7E22CD"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109EE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06475F" w14:textId="77777777" w:rsidR="0089264D" w:rsidRPr="00B40C4C" w:rsidRDefault="0089264D" w:rsidP="009137DA">
            <w:r w:rsidRPr="00B40C4C">
              <w:t>Særtillegg, pensjonstillegg mv.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CECE8D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AD7E6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15D84B9B" w14:textId="77777777" w:rsidR="0089264D" w:rsidRPr="00B40C4C" w:rsidRDefault="0089264D" w:rsidP="004B5DA0">
            <w:pPr>
              <w:jc w:val="right"/>
            </w:pPr>
            <w:r w:rsidRPr="00B40C4C">
              <w:t>10 363 000 000</w:t>
            </w:r>
          </w:p>
        </w:tc>
        <w:tc>
          <w:tcPr>
            <w:tcW w:w="180" w:type="dxa"/>
            <w:tcBorders>
              <w:top w:val="nil"/>
              <w:left w:val="nil"/>
              <w:bottom w:val="nil"/>
              <w:right w:val="nil"/>
            </w:tcBorders>
            <w:tcMar>
              <w:top w:w="43" w:type="dxa"/>
              <w:left w:w="0" w:type="dxa"/>
              <w:bottom w:w="0" w:type="dxa"/>
              <w:right w:w="0" w:type="dxa"/>
            </w:tcMar>
            <w:vAlign w:val="bottom"/>
          </w:tcPr>
          <w:p w14:paraId="25D946A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77A014" w14:textId="77777777" w:rsidR="0089264D" w:rsidRPr="00B40C4C" w:rsidRDefault="0089264D" w:rsidP="004B5DA0">
            <w:pPr>
              <w:jc w:val="right"/>
            </w:pPr>
            <w:r w:rsidRPr="00B40C4C">
              <w:t>335 593 000 000</w:t>
            </w:r>
          </w:p>
        </w:tc>
      </w:tr>
      <w:tr w:rsidR="00446E55" w:rsidRPr="00B40C4C" w14:paraId="5518BD5A" w14:textId="77777777" w:rsidTr="008C2AB1">
        <w:trPr>
          <w:trHeight w:val="240"/>
        </w:trPr>
        <w:tc>
          <w:tcPr>
            <w:tcW w:w="567" w:type="dxa"/>
            <w:tcBorders>
              <w:top w:val="nil"/>
              <w:left w:val="nil"/>
              <w:bottom w:val="nil"/>
            </w:tcBorders>
            <w:tcMar>
              <w:top w:w="43" w:type="dxa"/>
              <w:left w:w="0" w:type="dxa"/>
              <w:bottom w:w="0" w:type="dxa"/>
              <w:right w:w="0" w:type="dxa"/>
            </w:tcMar>
          </w:tcPr>
          <w:p w14:paraId="05EB397C" w14:textId="77777777" w:rsidR="0089264D" w:rsidRPr="00B40C4C" w:rsidRDefault="0089264D" w:rsidP="009137DA">
            <w:r w:rsidRPr="00B40C4C">
              <w:t>2680</w:t>
            </w:r>
          </w:p>
        </w:tc>
        <w:tc>
          <w:tcPr>
            <w:tcW w:w="260" w:type="dxa"/>
            <w:tcBorders>
              <w:top w:val="nil"/>
              <w:left w:val="nil"/>
              <w:bottom w:val="nil"/>
              <w:right w:val="nil"/>
            </w:tcBorders>
            <w:tcMar>
              <w:top w:w="43" w:type="dxa"/>
              <w:left w:w="0" w:type="dxa"/>
              <w:bottom w:w="0" w:type="dxa"/>
              <w:right w:w="0" w:type="dxa"/>
            </w:tcMar>
            <w:vAlign w:val="bottom"/>
          </w:tcPr>
          <w:p w14:paraId="2C08FC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BC31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CFAD2A" w14:textId="77777777" w:rsidR="0089264D" w:rsidRPr="00B40C4C" w:rsidRDefault="0089264D" w:rsidP="009137DA">
            <w:r w:rsidRPr="00B40C4C">
              <w:t>Etterlatte:</w:t>
            </w:r>
          </w:p>
        </w:tc>
        <w:tc>
          <w:tcPr>
            <w:tcW w:w="1380" w:type="dxa"/>
            <w:tcBorders>
              <w:top w:val="nil"/>
              <w:left w:val="nil"/>
              <w:bottom w:val="nil"/>
              <w:right w:val="nil"/>
            </w:tcBorders>
            <w:tcMar>
              <w:top w:w="43" w:type="dxa"/>
              <w:left w:w="0" w:type="dxa"/>
              <w:bottom w:w="0" w:type="dxa"/>
              <w:right w:w="0" w:type="dxa"/>
            </w:tcMar>
            <w:vAlign w:val="bottom"/>
          </w:tcPr>
          <w:p w14:paraId="3732EB8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781F6D4"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FE6EE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95D07C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1012C98" w14:textId="77777777" w:rsidR="0089264D" w:rsidRPr="00B40C4C" w:rsidRDefault="0089264D" w:rsidP="004B5DA0">
            <w:pPr>
              <w:jc w:val="right"/>
            </w:pPr>
          </w:p>
        </w:tc>
      </w:tr>
      <w:tr w:rsidR="00446E55" w:rsidRPr="00B40C4C" w14:paraId="5CF825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2502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DEF74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BC0E0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60C976" w14:textId="77777777" w:rsidR="0089264D" w:rsidRPr="00B40C4C" w:rsidRDefault="0089264D" w:rsidP="009137DA">
            <w:r w:rsidRPr="00B40C4C">
              <w:t>Omstillingsstønad mv.</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391D93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EA400F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4C6A302" w14:textId="77777777" w:rsidR="0089264D" w:rsidRPr="00B40C4C" w:rsidRDefault="0089264D" w:rsidP="004B5DA0">
            <w:pPr>
              <w:jc w:val="right"/>
            </w:pPr>
            <w:r w:rsidRPr="00B40C4C">
              <w:t>1 700 000 000</w:t>
            </w:r>
          </w:p>
        </w:tc>
        <w:tc>
          <w:tcPr>
            <w:tcW w:w="180" w:type="dxa"/>
            <w:tcBorders>
              <w:top w:val="nil"/>
              <w:left w:val="nil"/>
              <w:bottom w:val="nil"/>
              <w:right w:val="nil"/>
            </w:tcBorders>
            <w:tcMar>
              <w:top w:w="43" w:type="dxa"/>
              <w:left w:w="0" w:type="dxa"/>
              <w:bottom w:w="0" w:type="dxa"/>
              <w:right w:w="0" w:type="dxa"/>
            </w:tcMar>
            <w:vAlign w:val="bottom"/>
          </w:tcPr>
          <w:p w14:paraId="436846F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2763C68" w14:textId="77777777" w:rsidR="0089264D" w:rsidRPr="00B40C4C" w:rsidRDefault="0089264D" w:rsidP="004B5DA0">
            <w:pPr>
              <w:jc w:val="right"/>
            </w:pPr>
          </w:p>
        </w:tc>
      </w:tr>
      <w:tr w:rsidR="00446E55" w:rsidRPr="00B40C4C" w14:paraId="72A262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CCBA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0FF7A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A9C22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E44CC4" w14:textId="77777777" w:rsidR="0089264D" w:rsidRPr="00B40C4C" w:rsidRDefault="0089264D" w:rsidP="009137DA">
            <w:r w:rsidRPr="00B40C4C">
              <w:t>Barnepensjon</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0B619A8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A71DDA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D51FBE6" w14:textId="77777777" w:rsidR="0089264D" w:rsidRPr="00B40C4C" w:rsidRDefault="0089264D" w:rsidP="004B5DA0">
            <w:pPr>
              <w:jc w:val="right"/>
            </w:pPr>
            <w:r w:rsidRPr="00B40C4C">
              <w:t>1 690 000 000</w:t>
            </w:r>
          </w:p>
        </w:tc>
        <w:tc>
          <w:tcPr>
            <w:tcW w:w="180" w:type="dxa"/>
            <w:tcBorders>
              <w:top w:val="nil"/>
              <w:left w:val="nil"/>
              <w:bottom w:val="nil"/>
              <w:right w:val="nil"/>
            </w:tcBorders>
            <w:tcMar>
              <w:top w:w="43" w:type="dxa"/>
              <w:left w:w="0" w:type="dxa"/>
              <w:bottom w:w="0" w:type="dxa"/>
              <w:right w:w="0" w:type="dxa"/>
            </w:tcMar>
            <w:vAlign w:val="bottom"/>
          </w:tcPr>
          <w:p w14:paraId="0D396AB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EC0B9BC" w14:textId="77777777" w:rsidR="0089264D" w:rsidRPr="00B40C4C" w:rsidRDefault="0089264D" w:rsidP="004B5DA0">
            <w:pPr>
              <w:jc w:val="right"/>
            </w:pPr>
          </w:p>
        </w:tc>
      </w:tr>
      <w:tr w:rsidR="00446E55" w:rsidRPr="00B40C4C" w14:paraId="1A8F973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AB41A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7BA297"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041956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151F5C" w14:textId="77777777" w:rsidR="0089264D" w:rsidRPr="00B40C4C" w:rsidRDefault="0089264D" w:rsidP="009137DA">
            <w:r w:rsidRPr="00B40C4C">
              <w:t>Tilleggsstønader og stønad til skolepenger</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5460FA1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76827B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1C96B81" w14:textId="77777777" w:rsidR="0089264D" w:rsidRPr="00B40C4C" w:rsidRDefault="0089264D" w:rsidP="004B5DA0">
            <w:pPr>
              <w:jc w:val="right"/>
            </w:pPr>
            <w:r w:rsidRPr="00B40C4C">
              <w:t>200 000</w:t>
            </w:r>
          </w:p>
        </w:tc>
        <w:tc>
          <w:tcPr>
            <w:tcW w:w="180" w:type="dxa"/>
            <w:tcBorders>
              <w:top w:val="nil"/>
              <w:left w:val="nil"/>
              <w:bottom w:val="nil"/>
              <w:right w:val="nil"/>
            </w:tcBorders>
            <w:tcMar>
              <w:top w:w="43" w:type="dxa"/>
              <w:left w:w="0" w:type="dxa"/>
              <w:bottom w:w="0" w:type="dxa"/>
              <w:right w:w="0" w:type="dxa"/>
            </w:tcMar>
            <w:vAlign w:val="bottom"/>
          </w:tcPr>
          <w:p w14:paraId="072E18A5"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E74312F" w14:textId="77777777" w:rsidR="0089264D" w:rsidRPr="00B40C4C" w:rsidRDefault="0089264D" w:rsidP="004B5DA0">
            <w:pPr>
              <w:jc w:val="right"/>
            </w:pPr>
          </w:p>
        </w:tc>
      </w:tr>
      <w:tr w:rsidR="00446E55" w:rsidRPr="00B40C4C" w14:paraId="0CFF7B8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1A9DD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ABBE86"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23B8FC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CE3561" w14:textId="77777777" w:rsidR="0089264D" w:rsidRPr="00B40C4C" w:rsidRDefault="0089264D" w:rsidP="009137DA">
            <w:r w:rsidRPr="00B40C4C">
              <w:t>Stønad til barnetilsyn til gjenlevende i arbeid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23E277F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20511C"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CD482F9" w14:textId="77777777" w:rsidR="0089264D" w:rsidRPr="00B40C4C" w:rsidRDefault="0089264D" w:rsidP="004B5DA0">
            <w:pPr>
              <w:jc w:val="right"/>
            </w:pPr>
            <w:r w:rsidRPr="00B40C4C">
              <w:t>2 500 000</w:t>
            </w:r>
          </w:p>
        </w:tc>
        <w:tc>
          <w:tcPr>
            <w:tcW w:w="180" w:type="dxa"/>
            <w:tcBorders>
              <w:top w:val="nil"/>
              <w:left w:val="nil"/>
              <w:bottom w:val="nil"/>
              <w:right w:val="nil"/>
            </w:tcBorders>
            <w:tcMar>
              <w:top w:w="43" w:type="dxa"/>
              <w:left w:w="0" w:type="dxa"/>
              <w:bottom w:w="0" w:type="dxa"/>
              <w:right w:w="0" w:type="dxa"/>
            </w:tcMar>
            <w:vAlign w:val="bottom"/>
          </w:tcPr>
          <w:p w14:paraId="2FB1889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48D0CAC3" w14:textId="77777777" w:rsidR="0089264D" w:rsidRPr="00B40C4C" w:rsidRDefault="0089264D" w:rsidP="004B5DA0">
            <w:pPr>
              <w:jc w:val="right"/>
            </w:pPr>
            <w:r w:rsidRPr="00B40C4C">
              <w:t>3 392 700 000</w:t>
            </w:r>
          </w:p>
        </w:tc>
      </w:tr>
      <w:tr w:rsidR="00446E55" w:rsidRPr="00B40C4C" w14:paraId="45BBF3D6" w14:textId="77777777" w:rsidTr="008C2AB1">
        <w:trPr>
          <w:trHeight w:val="240"/>
        </w:trPr>
        <w:tc>
          <w:tcPr>
            <w:tcW w:w="567" w:type="dxa"/>
            <w:tcBorders>
              <w:top w:val="nil"/>
              <w:left w:val="nil"/>
              <w:bottom w:val="nil"/>
            </w:tcBorders>
            <w:tcMar>
              <w:top w:w="43" w:type="dxa"/>
              <w:left w:w="0" w:type="dxa"/>
              <w:bottom w:w="0" w:type="dxa"/>
              <w:right w:w="0" w:type="dxa"/>
            </w:tcMar>
          </w:tcPr>
          <w:p w14:paraId="40319D1D" w14:textId="77777777" w:rsidR="0089264D" w:rsidRPr="00B40C4C" w:rsidRDefault="0089264D" w:rsidP="009137DA">
            <w:r w:rsidRPr="00B40C4C">
              <w:t>2686</w:t>
            </w:r>
          </w:p>
        </w:tc>
        <w:tc>
          <w:tcPr>
            <w:tcW w:w="260" w:type="dxa"/>
            <w:tcBorders>
              <w:top w:val="nil"/>
              <w:left w:val="nil"/>
              <w:bottom w:val="nil"/>
              <w:right w:val="nil"/>
            </w:tcBorders>
            <w:tcMar>
              <w:top w:w="43" w:type="dxa"/>
              <w:left w:w="0" w:type="dxa"/>
              <w:bottom w:w="0" w:type="dxa"/>
              <w:right w:w="0" w:type="dxa"/>
            </w:tcMar>
            <w:vAlign w:val="bottom"/>
          </w:tcPr>
          <w:p w14:paraId="4A6543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DCF5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C12155" w14:textId="77777777" w:rsidR="0089264D" w:rsidRPr="00B40C4C" w:rsidRDefault="0089264D" w:rsidP="009137DA">
            <w:r w:rsidRPr="00B40C4C">
              <w:t>Stønad ved gravferd:</w:t>
            </w:r>
          </w:p>
        </w:tc>
        <w:tc>
          <w:tcPr>
            <w:tcW w:w="1380" w:type="dxa"/>
            <w:tcBorders>
              <w:top w:val="nil"/>
              <w:left w:val="nil"/>
              <w:bottom w:val="nil"/>
              <w:right w:val="nil"/>
            </w:tcBorders>
            <w:tcMar>
              <w:top w:w="43" w:type="dxa"/>
              <w:left w:w="0" w:type="dxa"/>
              <w:bottom w:w="0" w:type="dxa"/>
              <w:right w:w="0" w:type="dxa"/>
            </w:tcMar>
            <w:vAlign w:val="bottom"/>
          </w:tcPr>
          <w:p w14:paraId="38288A9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6591B4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378E9A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0A9A57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3D4CE6" w14:textId="77777777" w:rsidR="0089264D" w:rsidRPr="00B40C4C" w:rsidRDefault="0089264D" w:rsidP="004B5DA0">
            <w:pPr>
              <w:jc w:val="right"/>
            </w:pPr>
          </w:p>
        </w:tc>
      </w:tr>
      <w:tr w:rsidR="00446E55" w:rsidRPr="00B40C4C" w14:paraId="216FEF1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8642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A814C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631B8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6D1B0A" w14:textId="77777777" w:rsidR="0089264D" w:rsidRPr="00B40C4C" w:rsidRDefault="0089264D" w:rsidP="009137DA">
            <w:r w:rsidRPr="00B40C4C">
              <w:t>Stønad ved gravferd</w:t>
            </w:r>
            <w:r w:rsidRPr="00B40C4C">
              <w:rPr>
                <w:rStyle w:val="kursiv"/>
              </w:rPr>
              <w:t>, overslagsbevilgning</w:t>
            </w:r>
          </w:p>
        </w:tc>
        <w:tc>
          <w:tcPr>
            <w:tcW w:w="1380" w:type="dxa"/>
            <w:tcBorders>
              <w:top w:val="nil"/>
              <w:left w:val="nil"/>
              <w:bottom w:val="nil"/>
              <w:right w:val="nil"/>
            </w:tcBorders>
            <w:tcMar>
              <w:top w:w="43" w:type="dxa"/>
              <w:left w:w="0" w:type="dxa"/>
              <w:bottom w:w="0" w:type="dxa"/>
              <w:right w:w="0" w:type="dxa"/>
            </w:tcMar>
            <w:vAlign w:val="bottom"/>
          </w:tcPr>
          <w:p w14:paraId="40B3213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30DA82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DF9897C" w14:textId="77777777" w:rsidR="0089264D" w:rsidRPr="00B40C4C" w:rsidRDefault="0089264D" w:rsidP="004B5DA0">
            <w:pPr>
              <w:jc w:val="right"/>
            </w:pPr>
            <w:r w:rsidRPr="00B40C4C">
              <w:t>325 000 000</w:t>
            </w:r>
          </w:p>
        </w:tc>
        <w:tc>
          <w:tcPr>
            <w:tcW w:w="180" w:type="dxa"/>
            <w:tcBorders>
              <w:top w:val="nil"/>
              <w:left w:val="nil"/>
              <w:bottom w:val="nil"/>
              <w:right w:val="nil"/>
            </w:tcBorders>
            <w:tcMar>
              <w:top w:w="43" w:type="dxa"/>
              <w:left w:w="0" w:type="dxa"/>
              <w:bottom w:w="0" w:type="dxa"/>
              <w:right w:w="0" w:type="dxa"/>
            </w:tcMar>
            <w:vAlign w:val="bottom"/>
          </w:tcPr>
          <w:p w14:paraId="591C2A4B"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288F6DB1" w14:textId="77777777" w:rsidR="0089264D" w:rsidRPr="00B40C4C" w:rsidRDefault="0089264D" w:rsidP="004B5DA0">
            <w:pPr>
              <w:jc w:val="right"/>
            </w:pPr>
            <w:r w:rsidRPr="00B40C4C">
              <w:t>325 000 000</w:t>
            </w:r>
          </w:p>
        </w:tc>
      </w:tr>
      <w:tr w:rsidR="00446E55" w:rsidRPr="00B40C4C" w14:paraId="018D0FC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347D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AF50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BB3E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4B75A5" w14:textId="77777777" w:rsidR="0089264D" w:rsidRPr="00B40C4C" w:rsidRDefault="0089264D" w:rsidP="009137DA">
            <w:r w:rsidRPr="00B40C4C">
              <w:t>Sum Sosiale formål</w:t>
            </w:r>
          </w:p>
        </w:tc>
        <w:tc>
          <w:tcPr>
            <w:tcW w:w="1380" w:type="dxa"/>
            <w:tcBorders>
              <w:top w:val="nil"/>
              <w:left w:val="nil"/>
              <w:bottom w:val="nil"/>
              <w:right w:val="nil"/>
            </w:tcBorders>
            <w:tcMar>
              <w:top w:w="43" w:type="dxa"/>
              <w:left w:w="0" w:type="dxa"/>
              <w:bottom w:w="0" w:type="dxa"/>
              <w:right w:w="0" w:type="dxa"/>
            </w:tcMar>
            <w:vAlign w:val="bottom"/>
          </w:tcPr>
          <w:p w14:paraId="21ED05D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D07081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1CD35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8908B28"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C37538C" w14:textId="77777777" w:rsidR="0089264D" w:rsidRPr="00B40C4C" w:rsidRDefault="0089264D" w:rsidP="004B5DA0">
            <w:pPr>
              <w:jc w:val="right"/>
            </w:pPr>
            <w:r w:rsidRPr="00B40C4C">
              <w:t>610 855 405 000</w:t>
            </w:r>
          </w:p>
        </w:tc>
      </w:tr>
      <w:tr w:rsidR="00446E55" w:rsidRPr="00B40C4C" w14:paraId="5E9D2E1D"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1BA3310B" w14:textId="77777777" w:rsidR="0089264D" w:rsidRPr="00B40C4C" w:rsidRDefault="0089264D" w:rsidP="00A3544C">
            <w:pPr>
              <w:pStyle w:val="tittel-gulbok2"/>
            </w:pPr>
            <w:r w:rsidRPr="00B40C4C">
              <w:t>Helsetjenester</w:t>
            </w:r>
          </w:p>
        </w:tc>
      </w:tr>
      <w:tr w:rsidR="00446E55" w:rsidRPr="00B40C4C" w14:paraId="6E4D760F" w14:textId="77777777" w:rsidTr="008C2AB1">
        <w:trPr>
          <w:trHeight w:val="240"/>
        </w:trPr>
        <w:tc>
          <w:tcPr>
            <w:tcW w:w="567" w:type="dxa"/>
            <w:tcBorders>
              <w:top w:val="nil"/>
              <w:left w:val="nil"/>
              <w:bottom w:val="nil"/>
            </w:tcBorders>
            <w:tcMar>
              <w:top w:w="43" w:type="dxa"/>
              <w:left w:w="0" w:type="dxa"/>
              <w:bottom w:w="0" w:type="dxa"/>
              <w:right w:w="0" w:type="dxa"/>
            </w:tcMar>
          </w:tcPr>
          <w:p w14:paraId="4EFEFFF0" w14:textId="77777777" w:rsidR="0089264D" w:rsidRPr="00B40C4C" w:rsidRDefault="0089264D" w:rsidP="009137DA">
            <w:r w:rsidRPr="00B40C4C">
              <w:t>2711</w:t>
            </w:r>
          </w:p>
        </w:tc>
        <w:tc>
          <w:tcPr>
            <w:tcW w:w="260" w:type="dxa"/>
            <w:tcBorders>
              <w:top w:val="nil"/>
              <w:left w:val="nil"/>
              <w:bottom w:val="nil"/>
              <w:right w:val="nil"/>
            </w:tcBorders>
            <w:tcMar>
              <w:top w:w="43" w:type="dxa"/>
              <w:left w:w="0" w:type="dxa"/>
              <w:bottom w:w="0" w:type="dxa"/>
              <w:right w:w="0" w:type="dxa"/>
            </w:tcMar>
            <w:vAlign w:val="bottom"/>
          </w:tcPr>
          <w:p w14:paraId="27AD83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A786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F0184D" w14:textId="77777777" w:rsidR="0089264D" w:rsidRPr="00B40C4C" w:rsidRDefault="0089264D" w:rsidP="009137DA">
            <w:r w:rsidRPr="00B40C4C">
              <w:t>Spesialisthelsetjeneste mv.:</w:t>
            </w:r>
          </w:p>
        </w:tc>
        <w:tc>
          <w:tcPr>
            <w:tcW w:w="1380" w:type="dxa"/>
            <w:tcBorders>
              <w:top w:val="nil"/>
              <w:left w:val="nil"/>
              <w:bottom w:val="nil"/>
              <w:right w:val="nil"/>
            </w:tcBorders>
            <w:tcMar>
              <w:top w:w="43" w:type="dxa"/>
              <w:left w:w="0" w:type="dxa"/>
              <w:bottom w:w="0" w:type="dxa"/>
              <w:right w:w="0" w:type="dxa"/>
            </w:tcMar>
            <w:vAlign w:val="bottom"/>
          </w:tcPr>
          <w:p w14:paraId="4CE11285"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1905C45"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30A8B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C66D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26741A1" w14:textId="77777777" w:rsidR="0089264D" w:rsidRPr="00B40C4C" w:rsidRDefault="0089264D" w:rsidP="004B5DA0">
            <w:pPr>
              <w:jc w:val="right"/>
            </w:pPr>
          </w:p>
        </w:tc>
      </w:tr>
      <w:tr w:rsidR="00446E55" w:rsidRPr="00B40C4C" w14:paraId="2D48C1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B6FC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305BA8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DD175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A6F23A" w14:textId="77777777" w:rsidR="0089264D" w:rsidRPr="00B40C4C" w:rsidRDefault="0089264D" w:rsidP="009137DA">
            <w:r w:rsidRPr="00B40C4C">
              <w:t>Spesialisthjelp</w:t>
            </w:r>
          </w:p>
        </w:tc>
        <w:tc>
          <w:tcPr>
            <w:tcW w:w="1380" w:type="dxa"/>
            <w:tcBorders>
              <w:top w:val="nil"/>
              <w:left w:val="nil"/>
              <w:bottom w:val="nil"/>
              <w:right w:val="nil"/>
            </w:tcBorders>
            <w:tcMar>
              <w:top w:w="43" w:type="dxa"/>
              <w:left w:w="0" w:type="dxa"/>
              <w:bottom w:w="0" w:type="dxa"/>
              <w:right w:w="0" w:type="dxa"/>
            </w:tcMar>
            <w:vAlign w:val="bottom"/>
          </w:tcPr>
          <w:p w14:paraId="1AA76AB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3B5F1E8"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60E1BB0" w14:textId="77777777" w:rsidR="0089264D" w:rsidRPr="00B40C4C" w:rsidRDefault="0089264D" w:rsidP="004B5DA0">
            <w:pPr>
              <w:jc w:val="right"/>
            </w:pPr>
            <w:r w:rsidRPr="00B40C4C">
              <w:t>3 031 100 000</w:t>
            </w:r>
          </w:p>
        </w:tc>
        <w:tc>
          <w:tcPr>
            <w:tcW w:w="180" w:type="dxa"/>
            <w:tcBorders>
              <w:top w:val="nil"/>
              <w:left w:val="nil"/>
              <w:bottom w:val="nil"/>
              <w:right w:val="nil"/>
            </w:tcBorders>
            <w:tcMar>
              <w:top w:w="43" w:type="dxa"/>
              <w:left w:w="0" w:type="dxa"/>
              <w:bottom w:w="0" w:type="dxa"/>
              <w:right w:w="0" w:type="dxa"/>
            </w:tcMar>
            <w:vAlign w:val="bottom"/>
          </w:tcPr>
          <w:p w14:paraId="3648F093"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74215BD" w14:textId="77777777" w:rsidR="0089264D" w:rsidRPr="00B40C4C" w:rsidRDefault="0089264D" w:rsidP="004B5DA0">
            <w:pPr>
              <w:jc w:val="right"/>
            </w:pPr>
          </w:p>
        </w:tc>
      </w:tr>
      <w:tr w:rsidR="00446E55" w:rsidRPr="00B40C4C" w14:paraId="67451A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31AD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ECCDF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6A6CE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4B21CB" w14:textId="77777777" w:rsidR="0089264D" w:rsidRPr="00B40C4C" w:rsidRDefault="0089264D" w:rsidP="009137DA">
            <w:r w:rsidRPr="00B40C4C">
              <w:t>Psykologhjelp</w:t>
            </w:r>
          </w:p>
        </w:tc>
        <w:tc>
          <w:tcPr>
            <w:tcW w:w="1380" w:type="dxa"/>
            <w:tcBorders>
              <w:top w:val="nil"/>
              <w:left w:val="nil"/>
              <w:bottom w:val="nil"/>
              <w:right w:val="nil"/>
            </w:tcBorders>
            <w:tcMar>
              <w:top w:w="43" w:type="dxa"/>
              <w:left w:w="0" w:type="dxa"/>
              <w:bottom w:w="0" w:type="dxa"/>
              <w:right w:w="0" w:type="dxa"/>
            </w:tcMar>
            <w:vAlign w:val="bottom"/>
          </w:tcPr>
          <w:p w14:paraId="655C20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A5A40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377C84A" w14:textId="77777777" w:rsidR="0089264D" w:rsidRPr="00B40C4C" w:rsidRDefault="0089264D" w:rsidP="004B5DA0">
            <w:pPr>
              <w:jc w:val="right"/>
            </w:pPr>
            <w:r w:rsidRPr="00B40C4C">
              <w:t>477 900 000</w:t>
            </w:r>
          </w:p>
        </w:tc>
        <w:tc>
          <w:tcPr>
            <w:tcW w:w="180" w:type="dxa"/>
            <w:tcBorders>
              <w:top w:val="nil"/>
              <w:left w:val="nil"/>
              <w:bottom w:val="nil"/>
              <w:right w:val="nil"/>
            </w:tcBorders>
            <w:tcMar>
              <w:top w:w="43" w:type="dxa"/>
              <w:left w:w="0" w:type="dxa"/>
              <w:bottom w:w="0" w:type="dxa"/>
              <w:right w:w="0" w:type="dxa"/>
            </w:tcMar>
            <w:vAlign w:val="bottom"/>
          </w:tcPr>
          <w:p w14:paraId="754B7C79"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BF313A2" w14:textId="77777777" w:rsidR="0089264D" w:rsidRPr="00B40C4C" w:rsidRDefault="0089264D" w:rsidP="004B5DA0">
            <w:pPr>
              <w:jc w:val="right"/>
            </w:pPr>
          </w:p>
        </w:tc>
      </w:tr>
      <w:tr w:rsidR="00446E55" w:rsidRPr="00B40C4C" w14:paraId="42592D7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1382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8A8C62"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23866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C66FA8" w14:textId="77777777" w:rsidR="0089264D" w:rsidRPr="00B40C4C" w:rsidRDefault="0089264D" w:rsidP="009137DA">
            <w:r w:rsidRPr="00B40C4C">
              <w:t>Tannbehandling</w:t>
            </w:r>
          </w:p>
        </w:tc>
        <w:tc>
          <w:tcPr>
            <w:tcW w:w="1380" w:type="dxa"/>
            <w:tcBorders>
              <w:top w:val="nil"/>
              <w:left w:val="nil"/>
              <w:bottom w:val="nil"/>
              <w:right w:val="nil"/>
            </w:tcBorders>
            <w:tcMar>
              <w:top w:w="43" w:type="dxa"/>
              <w:left w:w="0" w:type="dxa"/>
              <w:bottom w:w="0" w:type="dxa"/>
              <w:right w:w="0" w:type="dxa"/>
            </w:tcMar>
            <w:vAlign w:val="bottom"/>
          </w:tcPr>
          <w:p w14:paraId="0FB63DD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D6F820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19DD0CDC" w14:textId="77777777" w:rsidR="0089264D" w:rsidRPr="00B40C4C" w:rsidRDefault="0089264D" w:rsidP="004B5DA0">
            <w:pPr>
              <w:jc w:val="right"/>
            </w:pPr>
            <w:r w:rsidRPr="00B40C4C">
              <w:t>3 007 000 000</w:t>
            </w:r>
          </w:p>
        </w:tc>
        <w:tc>
          <w:tcPr>
            <w:tcW w:w="180" w:type="dxa"/>
            <w:tcBorders>
              <w:top w:val="nil"/>
              <w:left w:val="nil"/>
              <w:bottom w:val="nil"/>
              <w:right w:val="nil"/>
            </w:tcBorders>
            <w:tcMar>
              <w:top w:w="43" w:type="dxa"/>
              <w:left w:w="0" w:type="dxa"/>
              <w:bottom w:w="0" w:type="dxa"/>
              <w:right w:w="0" w:type="dxa"/>
            </w:tcMar>
            <w:vAlign w:val="bottom"/>
          </w:tcPr>
          <w:p w14:paraId="5043091F"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6C1C2C1" w14:textId="77777777" w:rsidR="0089264D" w:rsidRPr="00B40C4C" w:rsidRDefault="0089264D" w:rsidP="004B5DA0">
            <w:pPr>
              <w:jc w:val="right"/>
            </w:pPr>
          </w:p>
        </w:tc>
      </w:tr>
      <w:tr w:rsidR="00446E55" w:rsidRPr="00B40C4C" w14:paraId="73679B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3145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3ABC75"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535CB96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42A481" w14:textId="77777777" w:rsidR="0089264D" w:rsidRPr="00B40C4C" w:rsidRDefault="0089264D" w:rsidP="009137DA">
            <w:r w:rsidRPr="00B40C4C">
              <w:t>Private laboratorier og røntgeninstitutt</w:t>
            </w:r>
          </w:p>
        </w:tc>
        <w:tc>
          <w:tcPr>
            <w:tcW w:w="1380" w:type="dxa"/>
            <w:tcBorders>
              <w:top w:val="nil"/>
              <w:left w:val="nil"/>
              <w:bottom w:val="nil"/>
              <w:right w:val="nil"/>
            </w:tcBorders>
            <w:tcMar>
              <w:top w:w="43" w:type="dxa"/>
              <w:left w:w="0" w:type="dxa"/>
              <w:bottom w:w="0" w:type="dxa"/>
              <w:right w:w="0" w:type="dxa"/>
            </w:tcMar>
            <w:vAlign w:val="bottom"/>
          </w:tcPr>
          <w:p w14:paraId="42AD9FC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9D7C155"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05208F28" w14:textId="77777777" w:rsidR="0089264D" w:rsidRPr="00B40C4C" w:rsidRDefault="0089264D" w:rsidP="004B5DA0">
            <w:pPr>
              <w:jc w:val="right"/>
            </w:pPr>
            <w:r w:rsidRPr="00B40C4C">
              <w:t>1 506 412 000</w:t>
            </w:r>
          </w:p>
        </w:tc>
        <w:tc>
          <w:tcPr>
            <w:tcW w:w="180" w:type="dxa"/>
            <w:tcBorders>
              <w:top w:val="nil"/>
              <w:left w:val="nil"/>
              <w:bottom w:val="nil"/>
              <w:right w:val="nil"/>
            </w:tcBorders>
            <w:tcMar>
              <w:top w:w="43" w:type="dxa"/>
              <w:left w:w="0" w:type="dxa"/>
              <w:bottom w:w="0" w:type="dxa"/>
              <w:right w:w="0" w:type="dxa"/>
            </w:tcMar>
            <w:vAlign w:val="bottom"/>
          </w:tcPr>
          <w:p w14:paraId="4D20AAA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93EA5B2" w14:textId="77777777" w:rsidR="0089264D" w:rsidRPr="00B40C4C" w:rsidRDefault="0089264D" w:rsidP="004B5DA0">
            <w:pPr>
              <w:jc w:val="right"/>
            </w:pPr>
            <w:r w:rsidRPr="00B40C4C">
              <w:t>8 022 412 000</w:t>
            </w:r>
          </w:p>
        </w:tc>
      </w:tr>
      <w:tr w:rsidR="00446E55" w:rsidRPr="00B40C4C" w14:paraId="2D4DFFC9" w14:textId="77777777" w:rsidTr="008C2AB1">
        <w:trPr>
          <w:trHeight w:val="240"/>
        </w:trPr>
        <w:tc>
          <w:tcPr>
            <w:tcW w:w="567" w:type="dxa"/>
            <w:tcBorders>
              <w:top w:val="nil"/>
              <w:left w:val="nil"/>
              <w:bottom w:val="nil"/>
            </w:tcBorders>
            <w:tcMar>
              <w:top w:w="43" w:type="dxa"/>
              <w:left w:w="0" w:type="dxa"/>
              <w:bottom w:w="0" w:type="dxa"/>
              <w:right w:w="0" w:type="dxa"/>
            </w:tcMar>
          </w:tcPr>
          <w:p w14:paraId="68BB83D8" w14:textId="77777777" w:rsidR="0089264D" w:rsidRPr="00B40C4C" w:rsidRDefault="0089264D" w:rsidP="009137DA">
            <w:r w:rsidRPr="00B40C4C">
              <w:t>2751</w:t>
            </w:r>
          </w:p>
        </w:tc>
        <w:tc>
          <w:tcPr>
            <w:tcW w:w="260" w:type="dxa"/>
            <w:tcBorders>
              <w:top w:val="nil"/>
              <w:left w:val="nil"/>
              <w:bottom w:val="nil"/>
              <w:right w:val="nil"/>
            </w:tcBorders>
            <w:tcMar>
              <w:top w:w="43" w:type="dxa"/>
              <w:left w:w="0" w:type="dxa"/>
              <w:bottom w:w="0" w:type="dxa"/>
              <w:right w:w="0" w:type="dxa"/>
            </w:tcMar>
            <w:vAlign w:val="bottom"/>
          </w:tcPr>
          <w:p w14:paraId="7CBDEC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D16A9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797B12" w14:textId="77777777" w:rsidR="0089264D" w:rsidRPr="00B40C4C" w:rsidRDefault="0089264D" w:rsidP="009137DA">
            <w:r w:rsidRPr="00B40C4C">
              <w:t>Legemidler mv.:</w:t>
            </w:r>
          </w:p>
        </w:tc>
        <w:tc>
          <w:tcPr>
            <w:tcW w:w="1380" w:type="dxa"/>
            <w:tcBorders>
              <w:top w:val="nil"/>
              <w:left w:val="nil"/>
              <w:bottom w:val="nil"/>
              <w:right w:val="nil"/>
            </w:tcBorders>
            <w:tcMar>
              <w:top w:w="43" w:type="dxa"/>
              <w:left w:w="0" w:type="dxa"/>
              <w:bottom w:w="0" w:type="dxa"/>
              <w:right w:w="0" w:type="dxa"/>
            </w:tcMar>
            <w:vAlign w:val="bottom"/>
          </w:tcPr>
          <w:p w14:paraId="14730DC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E338A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401E19F"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739610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F4B782C" w14:textId="77777777" w:rsidR="0089264D" w:rsidRPr="00B40C4C" w:rsidRDefault="0089264D" w:rsidP="004B5DA0">
            <w:pPr>
              <w:jc w:val="right"/>
            </w:pPr>
          </w:p>
        </w:tc>
      </w:tr>
      <w:tr w:rsidR="00446E55" w:rsidRPr="00B40C4C" w14:paraId="7CB36F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5A86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EC9D3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35749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AD7D83" w14:textId="77777777" w:rsidR="0089264D" w:rsidRPr="00B40C4C" w:rsidRDefault="0089264D" w:rsidP="009137DA">
            <w:r w:rsidRPr="00B40C4C">
              <w:t>Legemidler</w:t>
            </w:r>
          </w:p>
        </w:tc>
        <w:tc>
          <w:tcPr>
            <w:tcW w:w="1380" w:type="dxa"/>
            <w:tcBorders>
              <w:top w:val="nil"/>
              <w:left w:val="nil"/>
              <w:bottom w:val="nil"/>
              <w:right w:val="nil"/>
            </w:tcBorders>
            <w:tcMar>
              <w:top w:w="43" w:type="dxa"/>
              <w:left w:w="0" w:type="dxa"/>
              <w:bottom w:w="0" w:type="dxa"/>
              <w:right w:w="0" w:type="dxa"/>
            </w:tcMar>
            <w:vAlign w:val="bottom"/>
          </w:tcPr>
          <w:p w14:paraId="78B4FBF4"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32B91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EF3DEDA" w14:textId="77777777" w:rsidR="0089264D" w:rsidRPr="00B40C4C" w:rsidRDefault="0089264D" w:rsidP="004B5DA0">
            <w:pPr>
              <w:jc w:val="right"/>
            </w:pPr>
            <w:r w:rsidRPr="00B40C4C">
              <w:t>15 104 900 000</w:t>
            </w:r>
          </w:p>
        </w:tc>
        <w:tc>
          <w:tcPr>
            <w:tcW w:w="180" w:type="dxa"/>
            <w:tcBorders>
              <w:top w:val="nil"/>
              <w:left w:val="nil"/>
              <w:bottom w:val="nil"/>
              <w:right w:val="nil"/>
            </w:tcBorders>
            <w:tcMar>
              <w:top w:w="43" w:type="dxa"/>
              <w:left w:w="0" w:type="dxa"/>
              <w:bottom w:w="0" w:type="dxa"/>
              <w:right w:w="0" w:type="dxa"/>
            </w:tcMar>
            <w:vAlign w:val="bottom"/>
          </w:tcPr>
          <w:p w14:paraId="6CB94B2D"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B85F277" w14:textId="77777777" w:rsidR="0089264D" w:rsidRPr="00B40C4C" w:rsidRDefault="0089264D" w:rsidP="004B5DA0">
            <w:pPr>
              <w:jc w:val="right"/>
            </w:pPr>
          </w:p>
        </w:tc>
      </w:tr>
      <w:tr w:rsidR="00446E55" w:rsidRPr="00B40C4C" w14:paraId="1F42FB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ABA61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40636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03197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803989" w14:textId="77777777" w:rsidR="0089264D" w:rsidRPr="00B40C4C" w:rsidRDefault="0089264D" w:rsidP="009137DA">
            <w:r w:rsidRPr="00B40C4C">
              <w:t>Legeerklæringer</w:t>
            </w:r>
          </w:p>
        </w:tc>
        <w:tc>
          <w:tcPr>
            <w:tcW w:w="1380" w:type="dxa"/>
            <w:tcBorders>
              <w:top w:val="nil"/>
              <w:left w:val="nil"/>
              <w:bottom w:val="nil"/>
              <w:right w:val="nil"/>
            </w:tcBorders>
            <w:tcMar>
              <w:top w:w="43" w:type="dxa"/>
              <w:left w:w="0" w:type="dxa"/>
              <w:bottom w:w="0" w:type="dxa"/>
              <w:right w:w="0" w:type="dxa"/>
            </w:tcMar>
            <w:vAlign w:val="bottom"/>
          </w:tcPr>
          <w:p w14:paraId="772C277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F2F3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A6A8AD5" w14:textId="77777777" w:rsidR="0089264D" w:rsidRPr="00B40C4C" w:rsidRDefault="0089264D" w:rsidP="004B5DA0">
            <w:pPr>
              <w:jc w:val="right"/>
            </w:pPr>
            <w:r w:rsidRPr="00B40C4C">
              <w:t>17 000 000</w:t>
            </w:r>
          </w:p>
        </w:tc>
        <w:tc>
          <w:tcPr>
            <w:tcW w:w="180" w:type="dxa"/>
            <w:tcBorders>
              <w:top w:val="nil"/>
              <w:left w:val="nil"/>
              <w:bottom w:val="nil"/>
              <w:right w:val="nil"/>
            </w:tcBorders>
            <w:tcMar>
              <w:top w:w="43" w:type="dxa"/>
              <w:left w:w="0" w:type="dxa"/>
              <w:bottom w:w="0" w:type="dxa"/>
              <w:right w:w="0" w:type="dxa"/>
            </w:tcMar>
            <w:vAlign w:val="bottom"/>
          </w:tcPr>
          <w:p w14:paraId="745CEA3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B921BD8" w14:textId="77777777" w:rsidR="0089264D" w:rsidRPr="00B40C4C" w:rsidRDefault="0089264D" w:rsidP="004B5DA0">
            <w:pPr>
              <w:jc w:val="right"/>
            </w:pPr>
          </w:p>
        </w:tc>
      </w:tr>
      <w:tr w:rsidR="00446E55" w:rsidRPr="00B40C4C" w14:paraId="2D41C46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BBC7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E315F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7CE388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5AD1A2" w14:textId="77777777" w:rsidR="0089264D" w:rsidRPr="00B40C4C" w:rsidRDefault="0089264D" w:rsidP="009137DA">
            <w:r w:rsidRPr="00B40C4C">
              <w:t>Medisinsk forbruksmateriell</w:t>
            </w:r>
          </w:p>
        </w:tc>
        <w:tc>
          <w:tcPr>
            <w:tcW w:w="1380" w:type="dxa"/>
            <w:tcBorders>
              <w:top w:val="nil"/>
              <w:left w:val="nil"/>
              <w:bottom w:val="nil"/>
              <w:right w:val="nil"/>
            </w:tcBorders>
            <w:tcMar>
              <w:top w:w="43" w:type="dxa"/>
              <w:left w:w="0" w:type="dxa"/>
              <w:bottom w:w="0" w:type="dxa"/>
              <w:right w:w="0" w:type="dxa"/>
            </w:tcMar>
            <w:vAlign w:val="bottom"/>
          </w:tcPr>
          <w:p w14:paraId="7028F7B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B4D6DD"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AA3C7F5" w14:textId="77777777" w:rsidR="0089264D" w:rsidRPr="00B40C4C" w:rsidRDefault="0089264D" w:rsidP="004B5DA0">
            <w:pPr>
              <w:jc w:val="right"/>
            </w:pPr>
            <w:r w:rsidRPr="00B40C4C">
              <w:t>2 490 000 000</w:t>
            </w:r>
          </w:p>
        </w:tc>
        <w:tc>
          <w:tcPr>
            <w:tcW w:w="180" w:type="dxa"/>
            <w:tcBorders>
              <w:top w:val="nil"/>
              <w:left w:val="nil"/>
              <w:bottom w:val="nil"/>
              <w:right w:val="nil"/>
            </w:tcBorders>
            <w:tcMar>
              <w:top w:w="43" w:type="dxa"/>
              <w:left w:w="0" w:type="dxa"/>
              <w:bottom w:w="0" w:type="dxa"/>
              <w:right w:w="0" w:type="dxa"/>
            </w:tcMar>
            <w:vAlign w:val="bottom"/>
          </w:tcPr>
          <w:p w14:paraId="683ADC97"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52D7DD9" w14:textId="77777777" w:rsidR="0089264D" w:rsidRPr="00B40C4C" w:rsidRDefault="0089264D" w:rsidP="004B5DA0">
            <w:pPr>
              <w:jc w:val="right"/>
            </w:pPr>
            <w:r w:rsidRPr="00B40C4C">
              <w:t>17 611 900 000</w:t>
            </w:r>
          </w:p>
        </w:tc>
      </w:tr>
      <w:tr w:rsidR="00446E55" w:rsidRPr="00B40C4C" w14:paraId="60E4249F" w14:textId="77777777" w:rsidTr="008C2AB1">
        <w:trPr>
          <w:trHeight w:val="240"/>
        </w:trPr>
        <w:tc>
          <w:tcPr>
            <w:tcW w:w="567" w:type="dxa"/>
            <w:tcBorders>
              <w:top w:val="nil"/>
              <w:left w:val="nil"/>
              <w:bottom w:val="nil"/>
            </w:tcBorders>
            <w:tcMar>
              <w:top w:w="43" w:type="dxa"/>
              <w:left w:w="0" w:type="dxa"/>
              <w:bottom w:w="0" w:type="dxa"/>
              <w:right w:w="0" w:type="dxa"/>
            </w:tcMar>
          </w:tcPr>
          <w:p w14:paraId="4F1768D9" w14:textId="77777777" w:rsidR="0089264D" w:rsidRPr="00B40C4C" w:rsidRDefault="0089264D" w:rsidP="009137DA">
            <w:r w:rsidRPr="00B40C4C">
              <w:t>2752</w:t>
            </w:r>
          </w:p>
        </w:tc>
        <w:tc>
          <w:tcPr>
            <w:tcW w:w="260" w:type="dxa"/>
            <w:tcBorders>
              <w:top w:val="nil"/>
              <w:left w:val="nil"/>
              <w:bottom w:val="nil"/>
              <w:right w:val="nil"/>
            </w:tcBorders>
            <w:tcMar>
              <w:top w:w="43" w:type="dxa"/>
              <w:left w:w="0" w:type="dxa"/>
              <w:bottom w:w="0" w:type="dxa"/>
              <w:right w:w="0" w:type="dxa"/>
            </w:tcMar>
            <w:vAlign w:val="bottom"/>
          </w:tcPr>
          <w:p w14:paraId="501E1B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1AB9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3981E2" w14:textId="77777777" w:rsidR="0089264D" w:rsidRPr="00B40C4C" w:rsidRDefault="0089264D" w:rsidP="009137DA">
            <w:r w:rsidRPr="00B40C4C">
              <w:t>Refusjon av egenbetaling:</w:t>
            </w:r>
          </w:p>
        </w:tc>
        <w:tc>
          <w:tcPr>
            <w:tcW w:w="1380" w:type="dxa"/>
            <w:tcBorders>
              <w:top w:val="nil"/>
              <w:left w:val="nil"/>
              <w:bottom w:val="nil"/>
              <w:right w:val="nil"/>
            </w:tcBorders>
            <w:tcMar>
              <w:top w:w="43" w:type="dxa"/>
              <w:left w:w="0" w:type="dxa"/>
              <w:bottom w:w="0" w:type="dxa"/>
              <w:right w:w="0" w:type="dxa"/>
            </w:tcMar>
            <w:vAlign w:val="bottom"/>
          </w:tcPr>
          <w:p w14:paraId="03389F5C"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E46413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41E9E6"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3B70F7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50DA470A" w14:textId="77777777" w:rsidR="0089264D" w:rsidRPr="00B40C4C" w:rsidRDefault="0089264D" w:rsidP="004B5DA0">
            <w:pPr>
              <w:jc w:val="right"/>
            </w:pPr>
          </w:p>
        </w:tc>
      </w:tr>
      <w:tr w:rsidR="00446E55" w:rsidRPr="00B40C4C" w14:paraId="1E13CD7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5DC7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B658A9"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9741A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247339" w14:textId="77777777" w:rsidR="0089264D" w:rsidRPr="00B40C4C" w:rsidRDefault="0089264D" w:rsidP="009137DA">
            <w:r w:rsidRPr="00B40C4C">
              <w:t>Egenandelstak</w:t>
            </w:r>
          </w:p>
        </w:tc>
        <w:tc>
          <w:tcPr>
            <w:tcW w:w="1380" w:type="dxa"/>
            <w:tcBorders>
              <w:top w:val="nil"/>
              <w:left w:val="nil"/>
              <w:bottom w:val="nil"/>
              <w:right w:val="nil"/>
            </w:tcBorders>
            <w:tcMar>
              <w:top w:w="43" w:type="dxa"/>
              <w:left w:w="0" w:type="dxa"/>
              <w:bottom w:w="0" w:type="dxa"/>
              <w:right w:w="0" w:type="dxa"/>
            </w:tcMar>
            <w:vAlign w:val="bottom"/>
          </w:tcPr>
          <w:p w14:paraId="2F651AD7"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4C3685F"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787DC2D" w14:textId="77777777" w:rsidR="0089264D" w:rsidRPr="00B40C4C" w:rsidRDefault="0089264D" w:rsidP="004B5DA0">
            <w:pPr>
              <w:jc w:val="right"/>
            </w:pPr>
            <w:r w:rsidRPr="00B40C4C">
              <w:t>8 660 700 000</w:t>
            </w:r>
          </w:p>
        </w:tc>
        <w:tc>
          <w:tcPr>
            <w:tcW w:w="180" w:type="dxa"/>
            <w:tcBorders>
              <w:top w:val="nil"/>
              <w:left w:val="nil"/>
              <w:bottom w:val="nil"/>
              <w:right w:val="nil"/>
            </w:tcBorders>
            <w:tcMar>
              <w:top w:w="43" w:type="dxa"/>
              <w:left w:w="0" w:type="dxa"/>
              <w:bottom w:w="0" w:type="dxa"/>
              <w:right w:w="0" w:type="dxa"/>
            </w:tcMar>
            <w:vAlign w:val="bottom"/>
          </w:tcPr>
          <w:p w14:paraId="6216981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7D694B6" w14:textId="77777777" w:rsidR="0089264D" w:rsidRPr="00B40C4C" w:rsidRDefault="0089264D" w:rsidP="004B5DA0">
            <w:pPr>
              <w:jc w:val="right"/>
            </w:pPr>
            <w:r w:rsidRPr="00B40C4C">
              <w:t>8 660 700 000</w:t>
            </w:r>
          </w:p>
        </w:tc>
      </w:tr>
      <w:tr w:rsidR="00446E55" w:rsidRPr="00B40C4C" w14:paraId="6B88B867" w14:textId="77777777" w:rsidTr="008C2AB1">
        <w:trPr>
          <w:trHeight w:val="240"/>
        </w:trPr>
        <w:tc>
          <w:tcPr>
            <w:tcW w:w="567" w:type="dxa"/>
            <w:tcBorders>
              <w:top w:val="nil"/>
              <w:left w:val="nil"/>
              <w:bottom w:val="nil"/>
            </w:tcBorders>
            <w:tcMar>
              <w:top w:w="43" w:type="dxa"/>
              <w:left w:w="0" w:type="dxa"/>
              <w:bottom w:w="0" w:type="dxa"/>
              <w:right w:w="0" w:type="dxa"/>
            </w:tcMar>
          </w:tcPr>
          <w:p w14:paraId="78BEA678" w14:textId="77777777" w:rsidR="0089264D" w:rsidRPr="00B40C4C" w:rsidRDefault="0089264D" w:rsidP="009137DA">
            <w:r w:rsidRPr="00B40C4C">
              <w:t>2755</w:t>
            </w:r>
          </w:p>
        </w:tc>
        <w:tc>
          <w:tcPr>
            <w:tcW w:w="260" w:type="dxa"/>
            <w:tcBorders>
              <w:top w:val="nil"/>
              <w:left w:val="nil"/>
              <w:bottom w:val="nil"/>
              <w:right w:val="nil"/>
            </w:tcBorders>
            <w:tcMar>
              <w:top w:w="43" w:type="dxa"/>
              <w:left w:w="0" w:type="dxa"/>
              <w:bottom w:w="0" w:type="dxa"/>
              <w:right w:w="0" w:type="dxa"/>
            </w:tcMar>
            <w:vAlign w:val="bottom"/>
          </w:tcPr>
          <w:p w14:paraId="450552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291A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EF79E3" w14:textId="77777777" w:rsidR="0089264D" w:rsidRPr="00B40C4C" w:rsidRDefault="0089264D" w:rsidP="009137DA">
            <w:r w:rsidRPr="00B40C4C">
              <w:t>Helsetjenester i kommunene mv.:</w:t>
            </w:r>
          </w:p>
        </w:tc>
        <w:tc>
          <w:tcPr>
            <w:tcW w:w="1380" w:type="dxa"/>
            <w:tcBorders>
              <w:top w:val="nil"/>
              <w:left w:val="nil"/>
              <w:bottom w:val="nil"/>
              <w:right w:val="nil"/>
            </w:tcBorders>
            <w:tcMar>
              <w:top w:w="43" w:type="dxa"/>
              <w:left w:w="0" w:type="dxa"/>
              <w:bottom w:w="0" w:type="dxa"/>
              <w:right w:w="0" w:type="dxa"/>
            </w:tcMar>
            <w:vAlign w:val="bottom"/>
          </w:tcPr>
          <w:p w14:paraId="0D23ECC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63F7D0A"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CACADF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799D11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2F63CD5" w14:textId="77777777" w:rsidR="0089264D" w:rsidRPr="00B40C4C" w:rsidRDefault="0089264D" w:rsidP="004B5DA0">
            <w:pPr>
              <w:jc w:val="right"/>
            </w:pPr>
          </w:p>
        </w:tc>
      </w:tr>
      <w:tr w:rsidR="00446E55" w:rsidRPr="00B40C4C" w14:paraId="1BCA1BB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7173F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ECFE7A" w14:textId="77777777" w:rsidR="0089264D" w:rsidRPr="00B40C4C" w:rsidRDefault="0089264D" w:rsidP="009137DA">
            <w:r w:rsidRPr="00B40C4C">
              <w:t>62</w:t>
            </w:r>
          </w:p>
        </w:tc>
        <w:tc>
          <w:tcPr>
            <w:tcW w:w="260" w:type="dxa"/>
            <w:tcBorders>
              <w:top w:val="nil"/>
              <w:left w:val="nil"/>
              <w:bottom w:val="nil"/>
              <w:right w:val="nil"/>
            </w:tcBorders>
            <w:tcMar>
              <w:top w:w="43" w:type="dxa"/>
              <w:left w:w="0" w:type="dxa"/>
              <w:bottom w:w="0" w:type="dxa"/>
              <w:right w:w="0" w:type="dxa"/>
            </w:tcMar>
            <w:vAlign w:val="bottom"/>
          </w:tcPr>
          <w:p w14:paraId="0BEB5F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BA4D91" w14:textId="77777777" w:rsidR="0089264D" w:rsidRPr="00B40C4C" w:rsidRDefault="0089264D" w:rsidP="009137DA">
            <w:r w:rsidRPr="00B40C4C">
              <w:t>Fastlønnsordning fysioterapeuter</w:t>
            </w:r>
            <w:r w:rsidRPr="00B40C4C">
              <w:rPr>
                <w:rStyle w:val="kursiv"/>
              </w:rPr>
              <w:t>, kan nyttes under post 71</w:t>
            </w:r>
          </w:p>
        </w:tc>
        <w:tc>
          <w:tcPr>
            <w:tcW w:w="1380" w:type="dxa"/>
            <w:tcBorders>
              <w:top w:val="nil"/>
              <w:left w:val="nil"/>
              <w:bottom w:val="nil"/>
              <w:right w:val="nil"/>
            </w:tcBorders>
            <w:tcMar>
              <w:top w:w="43" w:type="dxa"/>
              <w:left w:w="0" w:type="dxa"/>
              <w:bottom w:w="0" w:type="dxa"/>
              <w:right w:w="0" w:type="dxa"/>
            </w:tcMar>
            <w:vAlign w:val="bottom"/>
          </w:tcPr>
          <w:p w14:paraId="093E9EC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25CF4E1"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32B405F" w14:textId="77777777" w:rsidR="0089264D" w:rsidRPr="00B40C4C" w:rsidRDefault="0089264D" w:rsidP="004B5DA0">
            <w:pPr>
              <w:jc w:val="right"/>
            </w:pPr>
            <w:r w:rsidRPr="00B40C4C">
              <w:t>637 000 000</w:t>
            </w:r>
          </w:p>
        </w:tc>
        <w:tc>
          <w:tcPr>
            <w:tcW w:w="180" w:type="dxa"/>
            <w:tcBorders>
              <w:top w:val="nil"/>
              <w:left w:val="nil"/>
              <w:bottom w:val="nil"/>
              <w:right w:val="nil"/>
            </w:tcBorders>
            <w:tcMar>
              <w:top w:w="43" w:type="dxa"/>
              <w:left w:w="0" w:type="dxa"/>
              <w:bottom w:w="0" w:type="dxa"/>
              <w:right w:w="0" w:type="dxa"/>
            </w:tcMar>
            <w:vAlign w:val="bottom"/>
          </w:tcPr>
          <w:p w14:paraId="2D512DD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E577256" w14:textId="77777777" w:rsidR="0089264D" w:rsidRPr="00B40C4C" w:rsidRDefault="0089264D" w:rsidP="004B5DA0">
            <w:pPr>
              <w:jc w:val="right"/>
            </w:pPr>
          </w:p>
        </w:tc>
      </w:tr>
      <w:tr w:rsidR="00446E55" w:rsidRPr="00B40C4C" w14:paraId="19EDB8B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9535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43DDF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CA7C83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B7C9C2" w14:textId="77777777" w:rsidR="0089264D" w:rsidRPr="00B40C4C" w:rsidRDefault="0089264D" w:rsidP="009137DA">
            <w:r w:rsidRPr="00B40C4C">
              <w:t>Allmennlegehjelp</w:t>
            </w:r>
          </w:p>
        </w:tc>
        <w:tc>
          <w:tcPr>
            <w:tcW w:w="1380" w:type="dxa"/>
            <w:tcBorders>
              <w:top w:val="nil"/>
              <w:left w:val="nil"/>
              <w:bottom w:val="nil"/>
              <w:right w:val="nil"/>
            </w:tcBorders>
            <w:tcMar>
              <w:top w:w="43" w:type="dxa"/>
              <w:left w:w="0" w:type="dxa"/>
              <w:bottom w:w="0" w:type="dxa"/>
              <w:right w:w="0" w:type="dxa"/>
            </w:tcMar>
            <w:vAlign w:val="bottom"/>
          </w:tcPr>
          <w:p w14:paraId="74C3D5A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7E8D1D2"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9C630E4" w14:textId="77777777" w:rsidR="0089264D" w:rsidRPr="00B40C4C" w:rsidRDefault="0089264D" w:rsidP="004B5DA0">
            <w:pPr>
              <w:jc w:val="right"/>
            </w:pPr>
            <w:r w:rsidRPr="00B40C4C">
              <w:t>7 481 900 000</w:t>
            </w:r>
          </w:p>
        </w:tc>
        <w:tc>
          <w:tcPr>
            <w:tcW w:w="180" w:type="dxa"/>
            <w:tcBorders>
              <w:top w:val="nil"/>
              <w:left w:val="nil"/>
              <w:bottom w:val="nil"/>
              <w:right w:val="nil"/>
            </w:tcBorders>
            <w:tcMar>
              <w:top w:w="43" w:type="dxa"/>
              <w:left w:w="0" w:type="dxa"/>
              <w:bottom w:w="0" w:type="dxa"/>
              <w:right w:w="0" w:type="dxa"/>
            </w:tcMar>
            <w:vAlign w:val="bottom"/>
          </w:tcPr>
          <w:p w14:paraId="234E7F3C"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573E390" w14:textId="77777777" w:rsidR="0089264D" w:rsidRPr="00B40C4C" w:rsidRDefault="0089264D" w:rsidP="004B5DA0">
            <w:pPr>
              <w:jc w:val="right"/>
            </w:pPr>
          </w:p>
        </w:tc>
      </w:tr>
      <w:tr w:rsidR="00446E55" w:rsidRPr="00B40C4C" w14:paraId="71F1203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D447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C8FA56"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23865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8C32BA" w14:textId="77777777" w:rsidR="0089264D" w:rsidRPr="00B40C4C" w:rsidRDefault="0089264D" w:rsidP="009137DA">
            <w:r w:rsidRPr="00B40C4C">
              <w:t>Fysioterapi</w:t>
            </w:r>
            <w:r w:rsidRPr="00B40C4C">
              <w:rPr>
                <w:rStyle w:val="kursiv"/>
              </w:rPr>
              <w:t>, kan nyttes under post 62</w:t>
            </w:r>
          </w:p>
        </w:tc>
        <w:tc>
          <w:tcPr>
            <w:tcW w:w="1380" w:type="dxa"/>
            <w:tcBorders>
              <w:top w:val="nil"/>
              <w:left w:val="nil"/>
              <w:bottom w:val="nil"/>
              <w:right w:val="nil"/>
            </w:tcBorders>
            <w:tcMar>
              <w:top w:w="43" w:type="dxa"/>
              <w:left w:w="0" w:type="dxa"/>
              <w:bottom w:w="0" w:type="dxa"/>
              <w:right w:w="0" w:type="dxa"/>
            </w:tcMar>
            <w:vAlign w:val="bottom"/>
          </w:tcPr>
          <w:p w14:paraId="0582C29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46FFD7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75B7334" w14:textId="77777777" w:rsidR="0089264D" w:rsidRPr="00B40C4C" w:rsidRDefault="0089264D" w:rsidP="004B5DA0">
            <w:pPr>
              <w:jc w:val="right"/>
            </w:pPr>
            <w:r w:rsidRPr="00B40C4C">
              <w:t>1 730 000 000</w:t>
            </w:r>
          </w:p>
        </w:tc>
        <w:tc>
          <w:tcPr>
            <w:tcW w:w="180" w:type="dxa"/>
            <w:tcBorders>
              <w:top w:val="nil"/>
              <w:left w:val="nil"/>
              <w:bottom w:val="nil"/>
              <w:right w:val="nil"/>
            </w:tcBorders>
            <w:tcMar>
              <w:top w:w="43" w:type="dxa"/>
              <w:left w:w="0" w:type="dxa"/>
              <w:bottom w:w="0" w:type="dxa"/>
              <w:right w:w="0" w:type="dxa"/>
            </w:tcMar>
            <w:vAlign w:val="bottom"/>
          </w:tcPr>
          <w:p w14:paraId="6A5F7BD6"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C1EBACC" w14:textId="77777777" w:rsidR="0089264D" w:rsidRPr="00B40C4C" w:rsidRDefault="0089264D" w:rsidP="004B5DA0">
            <w:pPr>
              <w:jc w:val="right"/>
            </w:pPr>
          </w:p>
        </w:tc>
      </w:tr>
      <w:tr w:rsidR="00446E55" w:rsidRPr="00B40C4C" w14:paraId="208492E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6CC9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885FC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CCF15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87489B" w14:textId="77777777" w:rsidR="0089264D" w:rsidRPr="00B40C4C" w:rsidRDefault="0089264D" w:rsidP="009137DA">
            <w:r w:rsidRPr="00B40C4C">
              <w:t>Jordmorhjelp</w:t>
            </w:r>
          </w:p>
        </w:tc>
        <w:tc>
          <w:tcPr>
            <w:tcW w:w="1380" w:type="dxa"/>
            <w:tcBorders>
              <w:top w:val="nil"/>
              <w:left w:val="nil"/>
              <w:bottom w:val="nil"/>
              <w:right w:val="nil"/>
            </w:tcBorders>
            <w:tcMar>
              <w:top w:w="43" w:type="dxa"/>
              <w:left w:w="0" w:type="dxa"/>
              <w:bottom w:w="0" w:type="dxa"/>
              <w:right w:w="0" w:type="dxa"/>
            </w:tcMar>
            <w:vAlign w:val="bottom"/>
          </w:tcPr>
          <w:p w14:paraId="63F943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C9F02C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3B5DFF" w14:textId="77777777" w:rsidR="0089264D" w:rsidRPr="00B40C4C" w:rsidRDefault="0089264D" w:rsidP="004B5DA0">
            <w:pPr>
              <w:jc w:val="right"/>
            </w:pPr>
            <w:r w:rsidRPr="00B40C4C">
              <w:t>105 000 000</w:t>
            </w:r>
          </w:p>
        </w:tc>
        <w:tc>
          <w:tcPr>
            <w:tcW w:w="180" w:type="dxa"/>
            <w:tcBorders>
              <w:top w:val="nil"/>
              <w:left w:val="nil"/>
              <w:bottom w:val="nil"/>
              <w:right w:val="nil"/>
            </w:tcBorders>
            <w:tcMar>
              <w:top w:w="43" w:type="dxa"/>
              <w:left w:w="0" w:type="dxa"/>
              <w:bottom w:w="0" w:type="dxa"/>
              <w:right w:w="0" w:type="dxa"/>
            </w:tcMar>
            <w:vAlign w:val="bottom"/>
          </w:tcPr>
          <w:p w14:paraId="1F91CC4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75705C1" w14:textId="77777777" w:rsidR="0089264D" w:rsidRPr="00B40C4C" w:rsidRDefault="0089264D" w:rsidP="004B5DA0">
            <w:pPr>
              <w:jc w:val="right"/>
            </w:pPr>
          </w:p>
        </w:tc>
      </w:tr>
      <w:tr w:rsidR="00446E55" w:rsidRPr="00B40C4C" w14:paraId="32E6DE5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04A7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92E05B"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7B5E3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E249F9" w14:textId="77777777" w:rsidR="0089264D" w:rsidRPr="00B40C4C" w:rsidRDefault="0089264D" w:rsidP="009137DA">
            <w:r w:rsidRPr="00B40C4C">
              <w:t>Logopedisk og ortoptisk behandling</w:t>
            </w:r>
          </w:p>
        </w:tc>
        <w:tc>
          <w:tcPr>
            <w:tcW w:w="1380" w:type="dxa"/>
            <w:tcBorders>
              <w:top w:val="nil"/>
              <w:left w:val="nil"/>
              <w:bottom w:val="nil"/>
              <w:right w:val="nil"/>
            </w:tcBorders>
            <w:tcMar>
              <w:top w:w="43" w:type="dxa"/>
              <w:left w:w="0" w:type="dxa"/>
              <w:bottom w:w="0" w:type="dxa"/>
              <w:right w:w="0" w:type="dxa"/>
            </w:tcMar>
            <w:vAlign w:val="bottom"/>
          </w:tcPr>
          <w:p w14:paraId="1F3CC7F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9CF7DBB"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8176193" w14:textId="77777777" w:rsidR="0089264D" w:rsidRPr="00B40C4C" w:rsidRDefault="0089264D" w:rsidP="004B5DA0">
            <w:pPr>
              <w:jc w:val="right"/>
            </w:pPr>
            <w:r w:rsidRPr="00B40C4C">
              <w:t>401 000 000</w:t>
            </w:r>
          </w:p>
        </w:tc>
        <w:tc>
          <w:tcPr>
            <w:tcW w:w="180" w:type="dxa"/>
            <w:tcBorders>
              <w:top w:val="nil"/>
              <w:left w:val="nil"/>
              <w:bottom w:val="nil"/>
              <w:right w:val="nil"/>
            </w:tcBorders>
            <w:tcMar>
              <w:top w:w="43" w:type="dxa"/>
              <w:left w:w="0" w:type="dxa"/>
              <w:bottom w:w="0" w:type="dxa"/>
              <w:right w:w="0" w:type="dxa"/>
            </w:tcMar>
            <w:vAlign w:val="bottom"/>
          </w:tcPr>
          <w:p w14:paraId="24071AF2"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3FA187E3" w14:textId="77777777" w:rsidR="0089264D" w:rsidRPr="00B40C4C" w:rsidRDefault="0089264D" w:rsidP="004B5DA0">
            <w:pPr>
              <w:jc w:val="right"/>
            </w:pPr>
            <w:r w:rsidRPr="00B40C4C">
              <w:t>10 354 900 000</w:t>
            </w:r>
          </w:p>
        </w:tc>
      </w:tr>
      <w:tr w:rsidR="00446E55" w:rsidRPr="00B40C4C" w14:paraId="5D4071FA" w14:textId="77777777" w:rsidTr="008C2AB1">
        <w:trPr>
          <w:trHeight w:val="240"/>
        </w:trPr>
        <w:tc>
          <w:tcPr>
            <w:tcW w:w="567" w:type="dxa"/>
            <w:tcBorders>
              <w:top w:val="nil"/>
              <w:left w:val="nil"/>
              <w:bottom w:val="nil"/>
            </w:tcBorders>
            <w:tcMar>
              <w:top w:w="43" w:type="dxa"/>
              <w:left w:w="0" w:type="dxa"/>
              <w:bottom w:w="0" w:type="dxa"/>
              <w:right w:w="0" w:type="dxa"/>
            </w:tcMar>
          </w:tcPr>
          <w:p w14:paraId="5DED79E3" w14:textId="77777777" w:rsidR="0089264D" w:rsidRPr="00B40C4C" w:rsidRDefault="0089264D" w:rsidP="009137DA">
            <w:r w:rsidRPr="00B40C4C">
              <w:t>2756</w:t>
            </w:r>
          </w:p>
        </w:tc>
        <w:tc>
          <w:tcPr>
            <w:tcW w:w="260" w:type="dxa"/>
            <w:tcBorders>
              <w:top w:val="nil"/>
              <w:left w:val="nil"/>
              <w:bottom w:val="nil"/>
              <w:right w:val="nil"/>
            </w:tcBorders>
            <w:tcMar>
              <w:top w:w="43" w:type="dxa"/>
              <w:left w:w="0" w:type="dxa"/>
              <w:bottom w:w="0" w:type="dxa"/>
              <w:right w:w="0" w:type="dxa"/>
            </w:tcMar>
            <w:vAlign w:val="bottom"/>
          </w:tcPr>
          <w:p w14:paraId="7A69ED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CB8FC8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BC55A7" w14:textId="77777777" w:rsidR="0089264D" w:rsidRPr="00B40C4C" w:rsidRDefault="0089264D" w:rsidP="009137DA">
            <w:r w:rsidRPr="00B40C4C">
              <w:t>Andre helsetjenester:</w:t>
            </w:r>
          </w:p>
        </w:tc>
        <w:tc>
          <w:tcPr>
            <w:tcW w:w="1380" w:type="dxa"/>
            <w:tcBorders>
              <w:top w:val="nil"/>
              <w:left w:val="nil"/>
              <w:bottom w:val="nil"/>
              <w:right w:val="nil"/>
            </w:tcBorders>
            <w:tcMar>
              <w:top w:w="43" w:type="dxa"/>
              <w:left w:w="0" w:type="dxa"/>
              <w:bottom w:w="0" w:type="dxa"/>
              <w:right w:w="0" w:type="dxa"/>
            </w:tcMar>
            <w:vAlign w:val="bottom"/>
          </w:tcPr>
          <w:p w14:paraId="272ED19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A2C6E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58E242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90EC284"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6491892" w14:textId="77777777" w:rsidR="0089264D" w:rsidRPr="00B40C4C" w:rsidRDefault="0089264D" w:rsidP="004B5DA0">
            <w:pPr>
              <w:jc w:val="right"/>
            </w:pPr>
          </w:p>
        </w:tc>
      </w:tr>
      <w:tr w:rsidR="00446E55" w:rsidRPr="00B40C4C" w14:paraId="7F4DD0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6174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D0E5D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60E7F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4086F6" w14:textId="77777777" w:rsidR="0089264D" w:rsidRPr="00B40C4C" w:rsidRDefault="0089264D" w:rsidP="009137DA">
            <w:r w:rsidRPr="00B40C4C">
              <w:t>Helsetjenester i annet EØS-land</w:t>
            </w:r>
          </w:p>
        </w:tc>
        <w:tc>
          <w:tcPr>
            <w:tcW w:w="1380" w:type="dxa"/>
            <w:tcBorders>
              <w:top w:val="nil"/>
              <w:left w:val="nil"/>
              <w:bottom w:val="nil"/>
              <w:right w:val="nil"/>
            </w:tcBorders>
            <w:tcMar>
              <w:top w:w="43" w:type="dxa"/>
              <w:left w:w="0" w:type="dxa"/>
              <w:bottom w:w="0" w:type="dxa"/>
              <w:right w:w="0" w:type="dxa"/>
            </w:tcMar>
            <w:vAlign w:val="bottom"/>
          </w:tcPr>
          <w:p w14:paraId="5786686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A610E5D"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5870EDC9" w14:textId="77777777" w:rsidR="0089264D" w:rsidRPr="00B40C4C" w:rsidRDefault="0089264D" w:rsidP="004B5DA0">
            <w:pPr>
              <w:jc w:val="right"/>
            </w:pPr>
            <w:r w:rsidRPr="00B40C4C">
              <w:t>7 000 000</w:t>
            </w:r>
          </w:p>
        </w:tc>
        <w:tc>
          <w:tcPr>
            <w:tcW w:w="180" w:type="dxa"/>
            <w:tcBorders>
              <w:top w:val="nil"/>
              <w:left w:val="nil"/>
              <w:bottom w:val="nil"/>
              <w:right w:val="nil"/>
            </w:tcBorders>
            <w:tcMar>
              <w:top w:w="43" w:type="dxa"/>
              <w:left w:w="0" w:type="dxa"/>
              <w:bottom w:w="0" w:type="dxa"/>
              <w:right w:w="0" w:type="dxa"/>
            </w:tcMar>
            <w:vAlign w:val="bottom"/>
          </w:tcPr>
          <w:p w14:paraId="7F5F165A"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DE96ED5" w14:textId="77777777" w:rsidR="0089264D" w:rsidRPr="00B40C4C" w:rsidRDefault="0089264D" w:rsidP="004B5DA0">
            <w:pPr>
              <w:jc w:val="right"/>
            </w:pPr>
          </w:p>
        </w:tc>
      </w:tr>
      <w:tr w:rsidR="00446E55" w:rsidRPr="00B40C4C" w14:paraId="2D29990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3900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E3952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5DEA63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9BF8D4" w14:textId="77777777" w:rsidR="0089264D" w:rsidRPr="00B40C4C" w:rsidRDefault="0089264D" w:rsidP="009137DA">
            <w:r w:rsidRPr="00B40C4C">
              <w:t>Helsetjenester i utlandet mv.</w:t>
            </w:r>
          </w:p>
        </w:tc>
        <w:tc>
          <w:tcPr>
            <w:tcW w:w="1380" w:type="dxa"/>
            <w:tcBorders>
              <w:top w:val="nil"/>
              <w:left w:val="nil"/>
              <w:bottom w:val="nil"/>
              <w:right w:val="nil"/>
            </w:tcBorders>
            <w:tcMar>
              <w:top w:w="43" w:type="dxa"/>
              <w:left w:w="0" w:type="dxa"/>
              <w:bottom w:w="0" w:type="dxa"/>
              <w:right w:w="0" w:type="dxa"/>
            </w:tcMar>
            <w:vAlign w:val="bottom"/>
          </w:tcPr>
          <w:p w14:paraId="7FA5BD38"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459163E"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38B6F69B" w14:textId="77777777" w:rsidR="0089264D" w:rsidRPr="00B40C4C" w:rsidRDefault="0089264D" w:rsidP="004B5DA0">
            <w:pPr>
              <w:jc w:val="right"/>
            </w:pPr>
            <w:r w:rsidRPr="00B40C4C">
              <w:t>770 000 000</w:t>
            </w:r>
          </w:p>
        </w:tc>
        <w:tc>
          <w:tcPr>
            <w:tcW w:w="180" w:type="dxa"/>
            <w:tcBorders>
              <w:top w:val="nil"/>
              <w:left w:val="nil"/>
              <w:bottom w:val="nil"/>
              <w:right w:val="nil"/>
            </w:tcBorders>
            <w:tcMar>
              <w:top w:w="43" w:type="dxa"/>
              <w:left w:w="0" w:type="dxa"/>
              <w:bottom w:w="0" w:type="dxa"/>
              <w:right w:w="0" w:type="dxa"/>
            </w:tcMar>
            <w:vAlign w:val="bottom"/>
          </w:tcPr>
          <w:p w14:paraId="5E1F66FB"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BEA0BE" w14:textId="77777777" w:rsidR="0089264D" w:rsidRPr="00B40C4C" w:rsidRDefault="0089264D" w:rsidP="004B5DA0">
            <w:pPr>
              <w:jc w:val="right"/>
            </w:pPr>
          </w:p>
        </w:tc>
      </w:tr>
      <w:tr w:rsidR="00446E55" w:rsidRPr="00B40C4C" w14:paraId="59FB26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DF78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106FBE"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09B99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4E36F1" w14:textId="77777777" w:rsidR="0089264D" w:rsidRPr="00B40C4C" w:rsidRDefault="0089264D" w:rsidP="009137DA">
            <w:r w:rsidRPr="00B40C4C">
              <w:t>Helsetjenester til utenlandsboende mv.</w:t>
            </w:r>
          </w:p>
        </w:tc>
        <w:tc>
          <w:tcPr>
            <w:tcW w:w="1380" w:type="dxa"/>
            <w:tcBorders>
              <w:top w:val="nil"/>
              <w:left w:val="nil"/>
              <w:bottom w:val="nil"/>
              <w:right w:val="nil"/>
            </w:tcBorders>
            <w:tcMar>
              <w:top w:w="43" w:type="dxa"/>
              <w:left w:w="0" w:type="dxa"/>
              <w:bottom w:w="0" w:type="dxa"/>
              <w:right w:w="0" w:type="dxa"/>
            </w:tcMar>
            <w:vAlign w:val="bottom"/>
          </w:tcPr>
          <w:p w14:paraId="3F9E9EF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4345DE72"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A739E64" w14:textId="77777777" w:rsidR="0089264D" w:rsidRPr="00B40C4C" w:rsidRDefault="0089264D" w:rsidP="004B5DA0">
            <w:pPr>
              <w:jc w:val="right"/>
            </w:pPr>
            <w:r w:rsidRPr="00B40C4C">
              <w:t>460 000 000</w:t>
            </w:r>
          </w:p>
        </w:tc>
        <w:tc>
          <w:tcPr>
            <w:tcW w:w="180" w:type="dxa"/>
            <w:tcBorders>
              <w:top w:val="nil"/>
              <w:left w:val="nil"/>
              <w:bottom w:val="nil"/>
              <w:right w:val="nil"/>
            </w:tcBorders>
            <w:tcMar>
              <w:top w:w="43" w:type="dxa"/>
              <w:left w:w="0" w:type="dxa"/>
              <w:bottom w:w="0" w:type="dxa"/>
              <w:right w:w="0" w:type="dxa"/>
            </w:tcMar>
            <w:vAlign w:val="bottom"/>
          </w:tcPr>
          <w:p w14:paraId="7090608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6DD33091" w14:textId="77777777" w:rsidR="0089264D" w:rsidRPr="00B40C4C" w:rsidRDefault="0089264D" w:rsidP="004B5DA0">
            <w:pPr>
              <w:jc w:val="right"/>
            </w:pPr>
            <w:r w:rsidRPr="00B40C4C">
              <w:t>1 237 000 000</w:t>
            </w:r>
          </w:p>
        </w:tc>
      </w:tr>
      <w:tr w:rsidR="00446E55" w:rsidRPr="00B40C4C" w14:paraId="79DA3224" w14:textId="77777777" w:rsidTr="008C2AB1">
        <w:trPr>
          <w:trHeight w:val="240"/>
        </w:trPr>
        <w:tc>
          <w:tcPr>
            <w:tcW w:w="567" w:type="dxa"/>
            <w:tcBorders>
              <w:top w:val="nil"/>
              <w:left w:val="nil"/>
              <w:bottom w:val="nil"/>
            </w:tcBorders>
            <w:tcMar>
              <w:top w:w="43" w:type="dxa"/>
              <w:left w:w="0" w:type="dxa"/>
              <w:bottom w:w="0" w:type="dxa"/>
              <w:right w:w="0" w:type="dxa"/>
            </w:tcMar>
          </w:tcPr>
          <w:p w14:paraId="1307D2BB" w14:textId="77777777" w:rsidR="0089264D" w:rsidRPr="00B40C4C" w:rsidRDefault="0089264D" w:rsidP="009137DA">
            <w:r w:rsidRPr="00B40C4C">
              <w:t>2790</w:t>
            </w:r>
          </w:p>
        </w:tc>
        <w:tc>
          <w:tcPr>
            <w:tcW w:w="260" w:type="dxa"/>
            <w:tcBorders>
              <w:top w:val="nil"/>
              <w:left w:val="nil"/>
              <w:bottom w:val="nil"/>
              <w:right w:val="nil"/>
            </w:tcBorders>
            <w:tcMar>
              <w:top w:w="43" w:type="dxa"/>
              <w:left w:w="0" w:type="dxa"/>
              <w:bottom w:w="0" w:type="dxa"/>
              <w:right w:w="0" w:type="dxa"/>
            </w:tcMar>
            <w:vAlign w:val="bottom"/>
          </w:tcPr>
          <w:p w14:paraId="2E2C0A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A9CB8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600AEE" w14:textId="77777777" w:rsidR="0089264D" w:rsidRPr="00B40C4C" w:rsidRDefault="0089264D" w:rsidP="009137DA">
            <w:r w:rsidRPr="00B40C4C">
              <w:t>Andre helsetiltak:</w:t>
            </w:r>
          </w:p>
        </w:tc>
        <w:tc>
          <w:tcPr>
            <w:tcW w:w="1380" w:type="dxa"/>
            <w:tcBorders>
              <w:top w:val="nil"/>
              <w:left w:val="nil"/>
              <w:bottom w:val="nil"/>
              <w:right w:val="nil"/>
            </w:tcBorders>
            <w:tcMar>
              <w:top w:w="43" w:type="dxa"/>
              <w:left w:w="0" w:type="dxa"/>
              <w:bottom w:w="0" w:type="dxa"/>
              <w:right w:w="0" w:type="dxa"/>
            </w:tcMar>
            <w:vAlign w:val="bottom"/>
          </w:tcPr>
          <w:p w14:paraId="149017E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6F24279"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6ED0D5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0F24FC40"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18EDE796" w14:textId="77777777" w:rsidR="0089264D" w:rsidRPr="00B40C4C" w:rsidRDefault="0089264D" w:rsidP="004B5DA0">
            <w:pPr>
              <w:jc w:val="right"/>
            </w:pPr>
          </w:p>
        </w:tc>
      </w:tr>
      <w:tr w:rsidR="00446E55" w:rsidRPr="00B40C4C" w14:paraId="78B941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C288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F43B0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3887C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15F8EE" w14:textId="77777777" w:rsidR="0089264D" w:rsidRPr="00B40C4C" w:rsidRDefault="0089264D" w:rsidP="009137DA">
            <w:r w:rsidRPr="00B40C4C">
              <w:t>Bidrag</w:t>
            </w:r>
          </w:p>
        </w:tc>
        <w:tc>
          <w:tcPr>
            <w:tcW w:w="1380" w:type="dxa"/>
            <w:tcBorders>
              <w:top w:val="nil"/>
              <w:left w:val="nil"/>
              <w:bottom w:val="nil"/>
              <w:right w:val="nil"/>
            </w:tcBorders>
            <w:tcMar>
              <w:top w:w="43" w:type="dxa"/>
              <w:left w:w="0" w:type="dxa"/>
              <w:bottom w:w="0" w:type="dxa"/>
              <w:right w:w="0" w:type="dxa"/>
            </w:tcMar>
            <w:vAlign w:val="bottom"/>
          </w:tcPr>
          <w:p w14:paraId="53FBA39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7BEDB19"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6FE83DB9" w14:textId="77777777" w:rsidR="0089264D" w:rsidRPr="00B40C4C" w:rsidRDefault="0089264D" w:rsidP="004B5DA0">
            <w:pPr>
              <w:jc w:val="right"/>
            </w:pPr>
            <w:r w:rsidRPr="00B40C4C">
              <w:t>270 000 000</w:t>
            </w:r>
          </w:p>
        </w:tc>
        <w:tc>
          <w:tcPr>
            <w:tcW w:w="180" w:type="dxa"/>
            <w:tcBorders>
              <w:top w:val="nil"/>
              <w:left w:val="nil"/>
              <w:bottom w:val="nil"/>
              <w:right w:val="nil"/>
            </w:tcBorders>
            <w:tcMar>
              <w:top w:w="43" w:type="dxa"/>
              <w:left w:w="0" w:type="dxa"/>
              <w:bottom w:w="0" w:type="dxa"/>
              <w:right w:w="0" w:type="dxa"/>
            </w:tcMar>
            <w:vAlign w:val="bottom"/>
          </w:tcPr>
          <w:p w14:paraId="3B94D4EC"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57B93F2B" w14:textId="77777777" w:rsidR="0089264D" w:rsidRPr="00B40C4C" w:rsidRDefault="0089264D" w:rsidP="004B5DA0">
            <w:pPr>
              <w:jc w:val="right"/>
            </w:pPr>
            <w:r w:rsidRPr="00B40C4C">
              <w:t>270 000 000</w:t>
            </w:r>
          </w:p>
        </w:tc>
      </w:tr>
      <w:tr w:rsidR="00446E55" w:rsidRPr="00B40C4C" w14:paraId="2AC1D1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20B5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CE47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9158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F7E55D" w14:textId="77777777" w:rsidR="0089264D" w:rsidRPr="00B40C4C" w:rsidRDefault="0089264D" w:rsidP="009137DA">
            <w:r w:rsidRPr="00B40C4C">
              <w:t>Sum Helsetjenester</w:t>
            </w:r>
          </w:p>
        </w:tc>
        <w:tc>
          <w:tcPr>
            <w:tcW w:w="1380" w:type="dxa"/>
            <w:tcBorders>
              <w:top w:val="nil"/>
              <w:left w:val="nil"/>
              <w:bottom w:val="nil"/>
              <w:right w:val="nil"/>
            </w:tcBorders>
            <w:tcMar>
              <w:top w:w="43" w:type="dxa"/>
              <w:left w:w="0" w:type="dxa"/>
              <w:bottom w:w="0" w:type="dxa"/>
              <w:right w:w="0" w:type="dxa"/>
            </w:tcMar>
            <w:vAlign w:val="bottom"/>
          </w:tcPr>
          <w:p w14:paraId="5A270B1B"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6E2016C"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475D5451"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2787739"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282B0B4" w14:textId="77777777" w:rsidR="0089264D" w:rsidRPr="00B40C4C" w:rsidRDefault="0089264D" w:rsidP="004B5DA0">
            <w:pPr>
              <w:jc w:val="right"/>
            </w:pPr>
            <w:r w:rsidRPr="00B40C4C">
              <w:t>46 156 912 000</w:t>
            </w:r>
          </w:p>
        </w:tc>
      </w:tr>
      <w:tr w:rsidR="00446E55" w:rsidRPr="00B40C4C" w14:paraId="6DC5846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89EE6C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0777C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8A8B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165331" w14:textId="77777777" w:rsidR="0089264D" w:rsidRPr="00B40C4C" w:rsidRDefault="0089264D" w:rsidP="009137DA">
            <w:r w:rsidRPr="00B40C4C">
              <w:t>Sum Folketrygden</w:t>
            </w:r>
          </w:p>
        </w:tc>
        <w:tc>
          <w:tcPr>
            <w:tcW w:w="1380" w:type="dxa"/>
            <w:tcBorders>
              <w:top w:val="nil"/>
              <w:left w:val="nil"/>
              <w:bottom w:val="nil"/>
              <w:right w:val="nil"/>
            </w:tcBorders>
            <w:tcMar>
              <w:top w:w="43" w:type="dxa"/>
              <w:left w:w="0" w:type="dxa"/>
              <w:bottom w:w="0" w:type="dxa"/>
              <w:right w:w="0" w:type="dxa"/>
            </w:tcMar>
            <w:vAlign w:val="bottom"/>
          </w:tcPr>
          <w:p w14:paraId="59824049"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4E92747"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F94CB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7A4344E7"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01B73DAB" w14:textId="77777777" w:rsidR="0089264D" w:rsidRPr="00B40C4C" w:rsidRDefault="0089264D" w:rsidP="004B5DA0">
            <w:pPr>
              <w:jc w:val="right"/>
            </w:pPr>
            <w:r w:rsidRPr="00B40C4C">
              <w:t>701 915 317 000</w:t>
            </w:r>
          </w:p>
        </w:tc>
      </w:tr>
      <w:tr w:rsidR="00446E55" w:rsidRPr="00B40C4C" w14:paraId="12A271B6" w14:textId="77777777" w:rsidTr="008C2AB1">
        <w:trPr>
          <w:trHeight w:val="1040"/>
        </w:trPr>
        <w:tc>
          <w:tcPr>
            <w:tcW w:w="9239" w:type="dxa"/>
            <w:gridSpan w:val="9"/>
            <w:tcBorders>
              <w:top w:val="nil"/>
              <w:left w:val="nil"/>
              <w:bottom w:val="nil"/>
              <w:right w:val="nil"/>
            </w:tcBorders>
            <w:tcMar>
              <w:top w:w="543" w:type="dxa"/>
              <w:left w:w="0" w:type="dxa"/>
              <w:bottom w:w="300" w:type="dxa"/>
              <w:right w:w="0" w:type="dxa"/>
            </w:tcMar>
          </w:tcPr>
          <w:p w14:paraId="4D74BDCE" w14:textId="77777777" w:rsidR="0089264D" w:rsidRPr="00B40C4C" w:rsidRDefault="0089264D" w:rsidP="00A3544C">
            <w:pPr>
              <w:pStyle w:val="tittel-gulbok1"/>
            </w:pPr>
            <w:r w:rsidRPr="00B40C4C">
              <w:t>Statens pensjonsfond utland</w:t>
            </w:r>
          </w:p>
        </w:tc>
      </w:tr>
      <w:tr w:rsidR="00446E55" w:rsidRPr="00B40C4C" w14:paraId="51A2D6FE" w14:textId="77777777" w:rsidTr="008C2AB1">
        <w:trPr>
          <w:trHeight w:val="240"/>
        </w:trPr>
        <w:tc>
          <w:tcPr>
            <w:tcW w:w="567" w:type="dxa"/>
            <w:tcBorders>
              <w:top w:val="nil"/>
              <w:left w:val="nil"/>
              <w:bottom w:val="nil"/>
            </w:tcBorders>
            <w:tcMar>
              <w:top w:w="43" w:type="dxa"/>
              <w:left w:w="0" w:type="dxa"/>
              <w:bottom w:w="0" w:type="dxa"/>
              <w:right w:w="0" w:type="dxa"/>
            </w:tcMar>
          </w:tcPr>
          <w:p w14:paraId="7CF11FD7" w14:textId="77777777" w:rsidR="0089264D" w:rsidRPr="00B40C4C" w:rsidRDefault="0089264D" w:rsidP="009137DA">
            <w:r w:rsidRPr="00B40C4C">
              <w:t>2800</w:t>
            </w:r>
          </w:p>
        </w:tc>
        <w:tc>
          <w:tcPr>
            <w:tcW w:w="260" w:type="dxa"/>
            <w:tcBorders>
              <w:top w:val="nil"/>
              <w:left w:val="nil"/>
              <w:bottom w:val="nil"/>
              <w:right w:val="nil"/>
            </w:tcBorders>
            <w:tcMar>
              <w:top w:w="43" w:type="dxa"/>
              <w:left w:w="0" w:type="dxa"/>
              <w:bottom w:w="0" w:type="dxa"/>
              <w:right w:w="0" w:type="dxa"/>
            </w:tcMar>
            <w:vAlign w:val="bottom"/>
          </w:tcPr>
          <w:p w14:paraId="495F7B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0A57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C990C5" w14:textId="77777777" w:rsidR="0089264D" w:rsidRPr="00B40C4C" w:rsidRDefault="0089264D" w:rsidP="009137DA">
            <w:r w:rsidRPr="00B40C4C">
              <w:t>Statens pensjonsfond utland:</w:t>
            </w:r>
          </w:p>
        </w:tc>
        <w:tc>
          <w:tcPr>
            <w:tcW w:w="1380" w:type="dxa"/>
            <w:tcBorders>
              <w:top w:val="nil"/>
              <w:left w:val="nil"/>
              <w:bottom w:val="nil"/>
              <w:right w:val="nil"/>
            </w:tcBorders>
            <w:tcMar>
              <w:top w:w="43" w:type="dxa"/>
              <w:left w:w="0" w:type="dxa"/>
              <w:bottom w:w="0" w:type="dxa"/>
              <w:right w:w="0" w:type="dxa"/>
            </w:tcMar>
            <w:vAlign w:val="bottom"/>
          </w:tcPr>
          <w:p w14:paraId="21C3C63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E96D336"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2B31AC2A"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2BA69051"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2FFB2AB9" w14:textId="77777777" w:rsidR="0089264D" w:rsidRPr="00B40C4C" w:rsidRDefault="0089264D" w:rsidP="004B5DA0">
            <w:pPr>
              <w:jc w:val="right"/>
            </w:pPr>
          </w:p>
        </w:tc>
      </w:tr>
      <w:tr w:rsidR="00446E55" w:rsidRPr="00B40C4C" w14:paraId="420DC7E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1EBB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127075"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370EA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D4D0F6" w14:textId="77777777" w:rsidR="0089264D" w:rsidRPr="00B40C4C" w:rsidRDefault="0089264D" w:rsidP="009137DA">
            <w:r w:rsidRPr="00B40C4C">
              <w:t>Overføring til fondet</w:t>
            </w:r>
          </w:p>
        </w:tc>
        <w:tc>
          <w:tcPr>
            <w:tcW w:w="1380" w:type="dxa"/>
            <w:tcBorders>
              <w:top w:val="nil"/>
              <w:left w:val="nil"/>
              <w:bottom w:val="nil"/>
              <w:right w:val="nil"/>
            </w:tcBorders>
            <w:tcMar>
              <w:top w:w="43" w:type="dxa"/>
              <w:left w:w="0" w:type="dxa"/>
              <w:bottom w:w="0" w:type="dxa"/>
              <w:right w:w="0" w:type="dxa"/>
            </w:tcMar>
            <w:vAlign w:val="bottom"/>
          </w:tcPr>
          <w:p w14:paraId="28613693"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34776AA3"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6442C2C2" w14:textId="77777777" w:rsidR="0089264D" w:rsidRPr="00B40C4C" w:rsidRDefault="0089264D" w:rsidP="004B5DA0">
            <w:pPr>
              <w:jc w:val="right"/>
            </w:pPr>
            <w:r w:rsidRPr="00B40C4C">
              <w:t>642 769 100 000</w:t>
            </w:r>
          </w:p>
        </w:tc>
        <w:tc>
          <w:tcPr>
            <w:tcW w:w="180" w:type="dxa"/>
            <w:tcBorders>
              <w:top w:val="nil"/>
              <w:left w:val="nil"/>
              <w:bottom w:val="nil"/>
              <w:right w:val="nil"/>
            </w:tcBorders>
            <w:tcMar>
              <w:top w:w="43" w:type="dxa"/>
              <w:left w:w="0" w:type="dxa"/>
              <w:bottom w:w="0" w:type="dxa"/>
              <w:right w:w="0" w:type="dxa"/>
            </w:tcMar>
            <w:vAlign w:val="bottom"/>
          </w:tcPr>
          <w:p w14:paraId="70367A9E"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750B000C" w14:textId="77777777" w:rsidR="0089264D" w:rsidRPr="00B40C4C" w:rsidRDefault="0089264D" w:rsidP="004B5DA0">
            <w:pPr>
              <w:jc w:val="right"/>
            </w:pPr>
          </w:p>
        </w:tc>
      </w:tr>
      <w:tr w:rsidR="00446E55" w:rsidRPr="00B40C4C" w14:paraId="18651F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BB4A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15B497" w14:textId="77777777" w:rsidR="0089264D" w:rsidRPr="00B40C4C" w:rsidRDefault="0089264D" w:rsidP="009137DA">
            <w:r w:rsidRPr="00B40C4C">
              <w:t>96</w:t>
            </w:r>
          </w:p>
        </w:tc>
        <w:tc>
          <w:tcPr>
            <w:tcW w:w="260" w:type="dxa"/>
            <w:tcBorders>
              <w:top w:val="nil"/>
              <w:left w:val="nil"/>
              <w:bottom w:val="nil"/>
              <w:right w:val="nil"/>
            </w:tcBorders>
            <w:tcMar>
              <w:top w:w="43" w:type="dxa"/>
              <w:left w:w="0" w:type="dxa"/>
              <w:bottom w:w="0" w:type="dxa"/>
              <w:right w:w="0" w:type="dxa"/>
            </w:tcMar>
            <w:vAlign w:val="bottom"/>
          </w:tcPr>
          <w:p w14:paraId="64BDB7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3E6795" w14:textId="77777777" w:rsidR="0089264D" w:rsidRPr="00B40C4C" w:rsidRDefault="0089264D" w:rsidP="009137DA">
            <w:r w:rsidRPr="00B40C4C">
              <w:t>Finansposter overført til fondet</w:t>
            </w:r>
          </w:p>
        </w:tc>
        <w:tc>
          <w:tcPr>
            <w:tcW w:w="1380" w:type="dxa"/>
            <w:tcBorders>
              <w:top w:val="nil"/>
              <w:left w:val="nil"/>
              <w:bottom w:val="nil"/>
              <w:right w:val="nil"/>
            </w:tcBorders>
            <w:tcMar>
              <w:top w:w="43" w:type="dxa"/>
              <w:left w:w="0" w:type="dxa"/>
              <w:bottom w:w="0" w:type="dxa"/>
              <w:right w:w="0" w:type="dxa"/>
            </w:tcMar>
            <w:vAlign w:val="bottom"/>
          </w:tcPr>
          <w:p w14:paraId="3E18B97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590BBA3" w14:textId="77777777" w:rsidR="0089264D" w:rsidRPr="00B40C4C" w:rsidRDefault="0089264D" w:rsidP="004B5DA0">
            <w:pPr>
              <w:jc w:val="right"/>
            </w:pPr>
          </w:p>
        </w:tc>
        <w:tc>
          <w:tcPr>
            <w:tcW w:w="1460" w:type="dxa"/>
            <w:tcBorders>
              <w:top w:val="nil"/>
              <w:left w:val="nil"/>
              <w:bottom w:val="single" w:sz="4" w:space="0" w:color="000000"/>
              <w:right w:val="nil"/>
            </w:tcBorders>
            <w:tcMar>
              <w:top w:w="43" w:type="dxa"/>
              <w:left w:w="0" w:type="dxa"/>
              <w:bottom w:w="0" w:type="dxa"/>
              <w:right w:w="0" w:type="dxa"/>
            </w:tcMar>
            <w:vAlign w:val="bottom"/>
          </w:tcPr>
          <w:p w14:paraId="2C7B4424" w14:textId="77777777" w:rsidR="0089264D" w:rsidRPr="00B40C4C" w:rsidRDefault="0089264D" w:rsidP="004B5DA0">
            <w:pPr>
              <w:jc w:val="right"/>
            </w:pPr>
            <w:r w:rsidRPr="00B40C4C">
              <w:t>82 100 000 000</w:t>
            </w:r>
          </w:p>
        </w:tc>
        <w:tc>
          <w:tcPr>
            <w:tcW w:w="180" w:type="dxa"/>
            <w:tcBorders>
              <w:top w:val="nil"/>
              <w:left w:val="nil"/>
              <w:bottom w:val="nil"/>
              <w:right w:val="nil"/>
            </w:tcBorders>
            <w:tcMar>
              <w:top w:w="43" w:type="dxa"/>
              <w:left w:w="0" w:type="dxa"/>
              <w:bottom w:w="0" w:type="dxa"/>
              <w:right w:w="0" w:type="dxa"/>
            </w:tcMar>
            <w:vAlign w:val="bottom"/>
          </w:tcPr>
          <w:p w14:paraId="0FF1F073"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4FA2174F" w14:textId="77777777" w:rsidR="0089264D" w:rsidRPr="00B40C4C" w:rsidRDefault="0089264D" w:rsidP="004B5DA0">
            <w:pPr>
              <w:jc w:val="right"/>
            </w:pPr>
            <w:r w:rsidRPr="00B40C4C">
              <w:t>724 869 100 000</w:t>
            </w:r>
          </w:p>
        </w:tc>
      </w:tr>
      <w:tr w:rsidR="00446E55" w:rsidRPr="00B40C4C" w14:paraId="26EF091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893B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BC6A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49CC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42ABE9" w14:textId="77777777" w:rsidR="0089264D" w:rsidRPr="00B40C4C" w:rsidRDefault="0089264D" w:rsidP="009137DA">
            <w:r w:rsidRPr="00B40C4C">
              <w:t>Sum Statens pensjonsfond utland</w:t>
            </w:r>
          </w:p>
        </w:tc>
        <w:tc>
          <w:tcPr>
            <w:tcW w:w="1380" w:type="dxa"/>
            <w:tcBorders>
              <w:top w:val="nil"/>
              <w:left w:val="nil"/>
              <w:bottom w:val="nil"/>
              <w:right w:val="nil"/>
            </w:tcBorders>
            <w:tcMar>
              <w:top w:w="43" w:type="dxa"/>
              <w:left w:w="0" w:type="dxa"/>
              <w:bottom w:w="0" w:type="dxa"/>
              <w:right w:w="0" w:type="dxa"/>
            </w:tcMar>
            <w:vAlign w:val="bottom"/>
          </w:tcPr>
          <w:p w14:paraId="1ACA08E0"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3C33D2F"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040F1CAE"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52CBE234" w14:textId="77777777" w:rsidR="0089264D" w:rsidRPr="00B40C4C" w:rsidRDefault="0089264D" w:rsidP="004B5DA0">
            <w:pPr>
              <w:jc w:val="right"/>
            </w:pPr>
          </w:p>
        </w:tc>
        <w:tc>
          <w:tcPr>
            <w:tcW w:w="1505" w:type="dxa"/>
            <w:tcBorders>
              <w:top w:val="nil"/>
              <w:left w:val="nil"/>
              <w:bottom w:val="single" w:sz="4" w:space="0" w:color="000000"/>
              <w:right w:val="nil"/>
            </w:tcBorders>
            <w:tcMar>
              <w:top w:w="43" w:type="dxa"/>
              <w:left w:w="0" w:type="dxa"/>
              <w:bottom w:w="0" w:type="dxa"/>
              <w:right w:w="0" w:type="dxa"/>
            </w:tcMar>
            <w:vAlign w:val="bottom"/>
          </w:tcPr>
          <w:p w14:paraId="72B1B80F" w14:textId="77777777" w:rsidR="0089264D" w:rsidRPr="00B40C4C" w:rsidRDefault="0089264D" w:rsidP="004B5DA0">
            <w:pPr>
              <w:jc w:val="right"/>
            </w:pPr>
            <w:r w:rsidRPr="00B40C4C">
              <w:t>724 869 100 000</w:t>
            </w:r>
          </w:p>
        </w:tc>
      </w:tr>
      <w:tr w:rsidR="00446E55" w:rsidRPr="00B40C4C" w14:paraId="23479C6F" w14:textId="77777777" w:rsidTr="008C2AB1">
        <w:trPr>
          <w:trHeight w:val="240"/>
        </w:trPr>
        <w:tc>
          <w:tcPr>
            <w:tcW w:w="567" w:type="dxa"/>
            <w:tcBorders>
              <w:top w:val="nil"/>
              <w:left w:val="nil"/>
            </w:tcBorders>
            <w:tcMar>
              <w:top w:w="43" w:type="dxa"/>
              <w:left w:w="0" w:type="dxa"/>
              <w:bottom w:w="0" w:type="dxa"/>
              <w:right w:w="0" w:type="dxa"/>
            </w:tcMar>
            <w:vAlign w:val="bottom"/>
          </w:tcPr>
          <w:p w14:paraId="3B3D8C81" w14:textId="77777777" w:rsidR="0089264D" w:rsidRPr="00B40C4C" w:rsidRDefault="0089264D" w:rsidP="009137DA"/>
        </w:tc>
        <w:tc>
          <w:tcPr>
            <w:tcW w:w="260" w:type="dxa"/>
            <w:tcBorders>
              <w:top w:val="nil"/>
              <w:left w:val="nil"/>
              <w:right w:val="nil"/>
            </w:tcBorders>
            <w:tcMar>
              <w:top w:w="43" w:type="dxa"/>
              <w:left w:w="0" w:type="dxa"/>
              <w:bottom w:w="0" w:type="dxa"/>
              <w:right w:w="0" w:type="dxa"/>
            </w:tcMar>
            <w:vAlign w:val="bottom"/>
          </w:tcPr>
          <w:p w14:paraId="43440B14" w14:textId="77777777" w:rsidR="0089264D" w:rsidRPr="00B40C4C" w:rsidRDefault="0089264D" w:rsidP="009137DA"/>
        </w:tc>
        <w:tc>
          <w:tcPr>
            <w:tcW w:w="260" w:type="dxa"/>
            <w:tcBorders>
              <w:top w:val="nil"/>
              <w:left w:val="nil"/>
              <w:right w:val="nil"/>
            </w:tcBorders>
            <w:tcMar>
              <w:top w:w="43" w:type="dxa"/>
              <w:left w:w="0" w:type="dxa"/>
              <w:bottom w:w="0" w:type="dxa"/>
              <w:right w:w="0" w:type="dxa"/>
            </w:tcMar>
            <w:vAlign w:val="bottom"/>
          </w:tcPr>
          <w:p w14:paraId="2469CC6B" w14:textId="77777777" w:rsidR="0089264D" w:rsidRPr="00B40C4C" w:rsidRDefault="0089264D" w:rsidP="009137DA"/>
        </w:tc>
        <w:tc>
          <w:tcPr>
            <w:tcW w:w="3449" w:type="dxa"/>
            <w:tcBorders>
              <w:top w:val="nil"/>
              <w:left w:val="nil"/>
              <w:right w:val="nil"/>
            </w:tcBorders>
            <w:tcMar>
              <w:top w:w="43" w:type="dxa"/>
              <w:left w:w="0" w:type="dxa"/>
              <w:bottom w:w="0" w:type="dxa"/>
              <w:right w:w="0" w:type="dxa"/>
            </w:tcMar>
            <w:vAlign w:val="bottom"/>
          </w:tcPr>
          <w:p w14:paraId="09D3E9A9" w14:textId="77777777" w:rsidR="0089264D" w:rsidRPr="00B40C4C" w:rsidRDefault="0089264D" w:rsidP="009137DA"/>
        </w:tc>
        <w:tc>
          <w:tcPr>
            <w:tcW w:w="1380" w:type="dxa"/>
            <w:tcBorders>
              <w:top w:val="nil"/>
              <w:left w:val="nil"/>
              <w:right w:val="nil"/>
            </w:tcBorders>
            <w:tcMar>
              <w:top w:w="43" w:type="dxa"/>
              <w:left w:w="0" w:type="dxa"/>
              <w:bottom w:w="0" w:type="dxa"/>
              <w:right w:w="0" w:type="dxa"/>
            </w:tcMar>
            <w:vAlign w:val="bottom"/>
          </w:tcPr>
          <w:p w14:paraId="21B7A222"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1CD3AC80" w14:textId="77777777" w:rsidR="0089264D" w:rsidRPr="00B40C4C" w:rsidRDefault="0089264D" w:rsidP="004B5DA0">
            <w:pPr>
              <w:jc w:val="right"/>
            </w:pPr>
          </w:p>
        </w:tc>
        <w:tc>
          <w:tcPr>
            <w:tcW w:w="1460" w:type="dxa"/>
            <w:tcBorders>
              <w:top w:val="nil"/>
              <w:left w:val="nil"/>
              <w:bottom w:val="nil"/>
              <w:right w:val="nil"/>
            </w:tcBorders>
            <w:tcMar>
              <w:top w:w="43" w:type="dxa"/>
              <w:left w:w="0" w:type="dxa"/>
              <w:bottom w:w="0" w:type="dxa"/>
              <w:right w:w="0" w:type="dxa"/>
            </w:tcMar>
            <w:vAlign w:val="bottom"/>
          </w:tcPr>
          <w:p w14:paraId="7F8D5C2D" w14:textId="77777777" w:rsidR="0089264D" w:rsidRPr="00B40C4C" w:rsidRDefault="0089264D" w:rsidP="004B5DA0">
            <w:pPr>
              <w:jc w:val="right"/>
            </w:pPr>
          </w:p>
        </w:tc>
        <w:tc>
          <w:tcPr>
            <w:tcW w:w="180" w:type="dxa"/>
            <w:tcBorders>
              <w:top w:val="nil"/>
              <w:left w:val="nil"/>
              <w:bottom w:val="nil"/>
              <w:right w:val="nil"/>
            </w:tcBorders>
            <w:tcMar>
              <w:top w:w="43" w:type="dxa"/>
              <w:left w:w="0" w:type="dxa"/>
              <w:bottom w:w="0" w:type="dxa"/>
              <w:right w:w="0" w:type="dxa"/>
            </w:tcMar>
            <w:vAlign w:val="bottom"/>
          </w:tcPr>
          <w:p w14:paraId="6D161498" w14:textId="77777777" w:rsidR="0089264D" w:rsidRPr="00B40C4C" w:rsidRDefault="0089264D" w:rsidP="004B5DA0">
            <w:pPr>
              <w:jc w:val="right"/>
            </w:pPr>
          </w:p>
        </w:tc>
        <w:tc>
          <w:tcPr>
            <w:tcW w:w="1505" w:type="dxa"/>
            <w:tcBorders>
              <w:top w:val="nil"/>
              <w:left w:val="nil"/>
              <w:bottom w:val="nil"/>
              <w:right w:val="nil"/>
            </w:tcBorders>
            <w:tcMar>
              <w:top w:w="43" w:type="dxa"/>
              <w:left w:w="0" w:type="dxa"/>
              <w:bottom w:w="0" w:type="dxa"/>
              <w:right w:w="0" w:type="dxa"/>
            </w:tcMar>
            <w:vAlign w:val="bottom"/>
          </w:tcPr>
          <w:p w14:paraId="0320FAF1" w14:textId="77777777" w:rsidR="0089264D" w:rsidRPr="00B40C4C" w:rsidRDefault="0089264D" w:rsidP="004B5DA0">
            <w:pPr>
              <w:jc w:val="right"/>
            </w:pPr>
          </w:p>
        </w:tc>
      </w:tr>
      <w:tr w:rsidR="00446E55" w:rsidRPr="00B40C4C" w14:paraId="498634F8" w14:textId="77777777" w:rsidTr="008C2AB1">
        <w:trPr>
          <w:trHeight w:val="240"/>
        </w:trPr>
        <w:tc>
          <w:tcPr>
            <w:tcW w:w="4536" w:type="dxa"/>
            <w:gridSpan w:val="4"/>
            <w:tcBorders>
              <w:top w:val="nil"/>
              <w:left w:val="nil"/>
              <w:bottom w:val="single" w:sz="4" w:space="0" w:color="auto"/>
              <w:right w:val="nil"/>
            </w:tcBorders>
            <w:tcMar>
              <w:top w:w="43" w:type="dxa"/>
              <w:left w:w="0" w:type="dxa"/>
              <w:bottom w:w="0" w:type="dxa"/>
              <w:right w:w="0" w:type="dxa"/>
            </w:tcMar>
            <w:vAlign w:val="bottom"/>
          </w:tcPr>
          <w:p w14:paraId="0D49209A" w14:textId="77777777" w:rsidR="0089264D" w:rsidRPr="00B40C4C" w:rsidRDefault="0089264D" w:rsidP="009137DA">
            <w:r w:rsidRPr="00B40C4C">
              <w:t>Totale utgifter:</w:t>
            </w:r>
          </w:p>
        </w:tc>
        <w:tc>
          <w:tcPr>
            <w:tcW w:w="1380" w:type="dxa"/>
            <w:tcBorders>
              <w:top w:val="nil"/>
              <w:left w:val="nil"/>
              <w:bottom w:val="single" w:sz="4" w:space="0" w:color="auto"/>
              <w:right w:val="nil"/>
            </w:tcBorders>
            <w:tcMar>
              <w:top w:w="43" w:type="dxa"/>
              <w:left w:w="0" w:type="dxa"/>
              <w:bottom w:w="0" w:type="dxa"/>
              <w:right w:w="0" w:type="dxa"/>
            </w:tcMar>
            <w:vAlign w:val="bottom"/>
          </w:tcPr>
          <w:p w14:paraId="497468FF" w14:textId="77777777" w:rsidR="0089264D" w:rsidRPr="00B40C4C" w:rsidRDefault="0089264D" w:rsidP="004B5DA0">
            <w:pPr>
              <w:jc w:val="right"/>
            </w:pPr>
          </w:p>
        </w:tc>
        <w:tc>
          <w:tcPr>
            <w:tcW w:w="180" w:type="dxa"/>
            <w:tcBorders>
              <w:top w:val="nil"/>
              <w:left w:val="nil"/>
              <w:bottom w:val="single" w:sz="4" w:space="0" w:color="000000"/>
              <w:right w:val="nil"/>
            </w:tcBorders>
            <w:tcMar>
              <w:top w:w="43" w:type="dxa"/>
              <w:left w:w="0" w:type="dxa"/>
              <w:bottom w:w="0" w:type="dxa"/>
              <w:right w:w="0" w:type="dxa"/>
            </w:tcMar>
            <w:vAlign w:val="bottom"/>
          </w:tcPr>
          <w:p w14:paraId="11ECC932" w14:textId="77777777" w:rsidR="0089264D" w:rsidRPr="00B40C4C" w:rsidRDefault="0089264D" w:rsidP="004B5DA0">
            <w:pPr>
              <w:jc w:val="right"/>
            </w:pPr>
          </w:p>
        </w:tc>
        <w:tc>
          <w:tcPr>
            <w:tcW w:w="3145" w:type="dxa"/>
            <w:gridSpan w:val="3"/>
            <w:tcBorders>
              <w:top w:val="nil"/>
              <w:left w:val="nil"/>
              <w:bottom w:val="single" w:sz="4" w:space="0" w:color="000000"/>
              <w:right w:val="nil"/>
            </w:tcBorders>
            <w:tcMar>
              <w:top w:w="43" w:type="dxa"/>
              <w:left w:w="0" w:type="dxa"/>
              <w:bottom w:w="0" w:type="dxa"/>
              <w:right w:w="0" w:type="dxa"/>
            </w:tcMar>
            <w:vAlign w:val="bottom"/>
          </w:tcPr>
          <w:p w14:paraId="43EF2C60" w14:textId="77777777" w:rsidR="0089264D" w:rsidRPr="00B40C4C" w:rsidRDefault="0089264D" w:rsidP="004B5DA0">
            <w:pPr>
              <w:jc w:val="right"/>
            </w:pPr>
            <w:r w:rsidRPr="00B40C4C">
              <w:t>2 970 883 012 000</w:t>
            </w:r>
          </w:p>
        </w:tc>
      </w:tr>
    </w:tbl>
    <w:p w14:paraId="3CAADC9E" w14:textId="77777777" w:rsidR="0089264D" w:rsidRPr="00B40C4C" w:rsidRDefault="0089264D" w:rsidP="00A3544C"/>
    <w:p w14:paraId="01DE8107" w14:textId="77777777" w:rsidR="0089264D" w:rsidRPr="00B40C4C" w:rsidRDefault="0089264D" w:rsidP="00EC71B8">
      <w:pPr>
        <w:pStyle w:val="Tabellnavn"/>
      </w:pPr>
      <w:r w:rsidRPr="00B40C4C">
        <w:t>09N2XT2</w:t>
      </w:r>
    </w:p>
    <w:tbl>
      <w:tblPr>
        <w:tblW w:w="9781" w:type="dxa"/>
        <w:tblLayout w:type="fixed"/>
        <w:tblCellMar>
          <w:top w:w="43" w:type="dxa"/>
          <w:left w:w="0" w:type="dxa"/>
          <w:right w:w="0" w:type="dxa"/>
        </w:tblCellMar>
        <w:tblLook w:val="0000" w:firstRow="0" w:lastRow="0" w:firstColumn="0" w:lastColumn="0" w:noHBand="0" w:noVBand="0"/>
      </w:tblPr>
      <w:tblGrid>
        <w:gridCol w:w="567"/>
        <w:gridCol w:w="260"/>
        <w:gridCol w:w="260"/>
        <w:gridCol w:w="3449"/>
        <w:gridCol w:w="1500"/>
        <w:gridCol w:w="180"/>
        <w:gridCol w:w="1581"/>
        <w:gridCol w:w="180"/>
        <w:gridCol w:w="1804"/>
      </w:tblGrid>
      <w:tr w:rsidR="00446E55" w:rsidRPr="00B40C4C" w14:paraId="1B69F43D" w14:textId="77777777" w:rsidTr="008C2AB1">
        <w:trPr>
          <w:trHeight w:val="220"/>
        </w:trPr>
        <w:tc>
          <w:tcPr>
            <w:tcW w:w="567" w:type="dxa"/>
            <w:tcBorders>
              <w:top w:val="single" w:sz="4" w:space="0" w:color="auto"/>
              <w:left w:val="nil"/>
              <w:bottom w:val="single" w:sz="4" w:space="0" w:color="auto"/>
            </w:tcBorders>
            <w:tcMar>
              <w:top w:w="63" w:type="dxa"/>
              <w:left w:w="0" w:type="dxa"/>
              <w:right w:w="0" w:type="dxa"/>
            </w:tcMar>
            <w:vAlign w:val="bottom"/>
          </w:tcPr>
          <w:p w14:paraId="5008A509" w14:textId="77777777" w:rsidR="0089264D" w:rsidRPr="00B40C4C" w:rsidRDefault="0089264D" w:rsidP="009137DA">
            <w:r w:rsidRPr="00B40C4C">
              <w:t>Kap.</w:t>
            </w:r>
          </w:p>
        </w:tc>
        <w:tc>
          <w:tcPr>
            <w:tcW w:w="3969" w:type="dxa"/>
            <w:gridSpan w:val="3"/>
            <w:tcBorders>
              <w:top w:val="single" w:sz="4" w:space="0" w:color="auto"/>
              <w:bottom w:val="single" w:sz="4" w:space="0" w:color="auto"/>
            </w:tcBorders>
            <w:tcMar>
              <w:top w:w="63" w:type="dxa"/>
              <w:left w:w="0" w:type="dxa"/>
              <w:right w:w="0" w:type="dxa"/>
            </w:tcMar>
            <w:vAlign w:val="bottom"/>
          </w:tcPr>
          <w:p w14:paraId="76B02CA6" w14:textId="77777777" w:rsidR="0089264D" w:rsidRPr="00B40C4C" w:rsidRDefault="0089264D" w:rsidP="009137DA">
            <w:r w:rsidRPr="00B40C4C">
              <w:t>Post</w:t>
            </w:r>
          </w:p>
        </w:tc>
        <w:tc>
          <w:tcPr>
            <w:tcW w:w="1500" w:type="dxa"/>
            <w:tcBorders>
              <w:top w:val="single" w:sz="4" w:space="0" w:color="auto"/>
              <w:bottom w:val="single" w:sz="4" w:space="0" w:color="auto"/>
            </w:tcBorders>
            <w:tcMar>
              <w:top w:w="63" w:type="dxa"/>
              <w:left w:w="0" w:type="dxa"/>
              <w:right w:w="0" w:type="dxa"/>
            </w:tcMar>
            <w:vAlign w:val="bottom"/>
          </w:tcPr>
          <w:p w14:paraId="5FADE01A" w14:textId="77777777" w:rsidR="0089264D" w:rsidRPr="00B40C4C" w:rsidRDefault="0089264D" w:rsidP="00A3544C">
            <w:pPr>
              <w:jc w:val="right"/>
            </w:pPr>
          </w:p>
        </w:tc>
        <w:tc>
          <w:tcPr>
            <w:tcW w:w="180" w:type="dxa"/>
            <w:tcBorders>
              <w:top w:val="single" w:sz="4" w:space="0" w:color="auto"/>
              <w:bottom w:val="single" w:sz="4" w:space="0" w:color="auto"/>
            </w:tcBorders>
            <w:tcMar>
              <w:top w:w="63" w:type="dxa"/>
              <w:left w:w="0" w:type="dxa"/>
              <w:right w:w="0" w:type="dxa"/>
            </w:tcMar>
            <w:vAlign w:val="bottom"/>
          </w:tcPr>
          <w:p w14:paraId="2C7B32C4" w14:textId="77777777" w:rsidR="0089264D" w:rsidRPr="00B40C4C" w:rsidRDefault="0089264D" w:rsidP="00A3544C">
            <w:pPr>
              <w:jc w:val="right"/>
            </w:pPr>
          </w:p>
        </w:tc>
        <w:tc>
          <w:tcPr>
            <w:tcW w:w="1581" w:type="dxa"/>
            <w:tcBorders>
              <w:top w:val="single" w:sz="4" w:space="0" w:color="auto"/>
              <w:bottom w:val="single" w:sz="4" w:space="0" w:color="auto"/>
            </w:tcBorders>
            <w:tcMar>
              <w:top w:w="63" w:type="dxa"/>
              <w:left w:w="0" w:type="dxa"/>
              <w:right w:w="0" w:type="dxa"/>
            </w:tcMar>
            <w:vAlign w:val="bottom"/>
          </w:tcPr>
          <w:p w14:paraId="0D576392" w14:textId="77777777" w:rsidR="0089264D" w:rsidRPr="00B40C4C" w:rsidRDefault="0089264D" w:rsidP="00A3544C">
            <w:pPr>
              <w:jc w:val="right"/>
            </w:pPr>
            <w:r w:rsidRPr="00B40C4C">
              <w:t>Kroner</w:t>
            </w:r>
          </w:p>
        </w:tc>
        <w:tc>
          <w:tcPr>
            <w:tcW w:w="180" w:type="dxa"/>
            <w:tcBorders>
              <w:top w:val="single" w:sz="4" w:space="0" w:color="auto"/>
              <w:bottom w:val="single" w:sz="4" w:space="0" w:color="auto"/>
            </w:tcBorders>
            <w:tcMar>
              <w:top w:w="63" w:type="dxa"/>
              <w:left w:w="0" w:type="dxa"/>
              <w:right w:w="0" w:type="dxa"/>
            </w:tcMar>
            <w:vAlign w:val="bottom"/>
          </w:tcPr>
          <w:p w14:paraId="6C938DC3" w14:textId="77777777" w:rsidR="0089264D" w:rsidRPr="00B40C4C" w:rsidRDefault="0089264D" w:rsidP="00A3544C">
            <w:pPr>
              <w:jc w:val="right"/>
            </w:pPr>
          </w:p>
        </w:tc>
        <w:tc>
          <w:tcPr>
            <w:tcW w:w="1804" w:type="dxa"/>
            <w:tcBorders>
              <w:top w:val="single" w:sz="4" w:space="0" w:color="auto"/>
              <w:bottom w:val="single" w:sz="4" w:space="0" w:color="auto"/>
              <w:right w:val="nil"/>
            </w:tcBorders>
            <w:tcMar>
              <w:top w:w="63" w:type="dxa"/>
              <w:left w:w="0" w:type="dxa"/>
              <w:right w:w="0" w:type="dxa"/>
            </w:tcMar>
            <w:vAlign w:val="bottom"/>
          </w:tcPr>
          <w:p w14:paraId="73B254BE" w14:textId="77777777" w:rsidR="0089264D" w:rsidRPr="00B40C4C" w:rsidRDefault="0089264D" w:rsidP="00A3544C">
            <w:pPr>
              <w:jc w:val="right"/>
            </w:pPr>
            <w:r w:rsidRPr="00B40C4C">
              <w:t>Kroner</w:t>
            </w:r>
          </w:p>
        </w:tc>
      </w:tr>
      <w:tr w:rsidR="00446E55" w:rsidRPr="00B40C4C" w14:paraId="4CA328BB" w14:textId="77777777" w:rsidTr="008C2AB1">
        <w:trPr>
          <w:trHeight w:val="80"/>
        </w:trPr>
        <w:tc>
          <w:tcPr>
            <w:tcW w:w="567" w:type="dxa"/>
            <w:tcBorders>
              <w:top w:val="single" w:sz="4" w:space="0" w:color="auto"/>
              <w:left w:val="nil"/>
              <w:bottom w:val="nil"/>
              <w:right w:val="nil"/>
            </w:tcBorders>
            <w:tcMar>
              <w:top w:w="43" w:type="dxa"/>
              <w:left w:w="0" w:type="dxa"/>
              <w:bottom w:w="0" w:type="dxa"/>
              <w:right w:w="0" w:type="dxa"/>
            </w:tcMar>
            <w:vAlign w:val="bottom"/>
          </w:tcPr>
          <w:p w14:paraId="4ACB7B56" w14:textId="77777777" w:rsidR="0089264D" w:rsidRPr="00B40C4C" w:rsidRDefault="0089264D" w:rsidP="009137DA"/>
        </w:tc>
        <w:tc>
          <w:tcPr>
            <w:tcW w:w="260" w:type="dxa"/>
            <w:tcBorders>
              <w:top w:val="single" w:sz="4" w:space="0" w:color="auto"/>
              <w:left w:val="nil"/>
              <w:bottom w:val="nil"/>
              <w:right w:val="nil"/>
            </w:tcBorders>
            <w:tcMar>
              <w:top w:w="43" w:type="dxa"/>
              <w:left w:w="0" w:type="dxa"/>
              <w:bottom w:w="0" w:type="dxa"/>
              <w:right w:w="0" w:type="dxa"/>
            </w:tcMar>
            <w:vAlign w:val="bottom"/>
          </w:tcPr>
          <w:p w14:paraId="7B476E67" w14:textId="77777777" w:rsidR="0089264D" w:rsidRPr="00B40C4C" w:rsidRDefault="0089264D" w:rsidP="009137DA"/>
        </w:tc>
        <w:tc>
          <w:tcPr>
            <w:tcW w:w="260" w:type="dxa"/>
            <w:tcBorders>
              <w:top w:val="single" w:sz="4" w:space="0" w:color="auto"/>
              <w:left w:val="nil"/>
              <w:bottom w:val="nil"/>
              <w:right w:val="nil"/>
            </w:tcBorders>
            <w:tcMar>
              <w:top w:w="43" w:type="dxa"/>
              <w:left w:w="0" w:type="dxa"/>
              <w:bottom w:w="0" w:type="dxa"/>
              <w:right w:w="0" w:type="dxa"/>
            </w:tcMar>
            <w:vAlign w:val="bottom"/>
          </w:tcPr>
          <w:p w14:paraId="7E634F4A" w14:textId="77777777" w:rsidR="0089264D" w:rsidRPr="00B40C4C" w:rsidRDefault="0089264D" w:rsidP="009137DA"/>
        </w:tc>
        <w:tc>
          <w:tcPr>
            <w:tcW w:w="3449" w:type="dxa"/>
            <w:tcBorders>
              <w:top w:val="single" w:sz="4" w:space="0" w:color="auto"/>
              <w:left w:val="nil"/>
              <w:bottom w:val="nil"/>
              <w:right w:val="nil"/>
            </w:tcBorders>
            <w:tcMar>
              <w:top w:w="43" w:type="dxa"/>
              <w:left w:w="0" w:type="dxa"/>
              <w:bottom w:w="0" w:type="dxa"/>
              <w:right w:w="0" w:type="dxa"/>
            </w:tcMar>
            <w:vAlign w:val="bottom"/>
          </w:tcPr>
          <w:p w14:paraId="42E5BD0C" w14:textId="77777777" w:rsidR="0089264D" w:rsidRPr="00B40C4C" w:rsidRDefault="0089264D" w:rsidP="009137DA"/>
        </w:tc>
        <w:tc>
          <w:tcPr>
            <w:tcW w:w="1500" w:type="dxa"/>
            <w:tcBorders>
              <w:top w:val="single" w:sz="4" w:space="0" w:color="auto"/>
              <w:left w:val="nil"/>
              <w:bottom w:val="nil"/>
              <w:right w:val="nil"/>
            </w:tcBorders>
            <w:tcMar>
              <w:top w:w="43" w:type="dxa"/>
              <w:left w:w="0" w:type="dxa"/>
              <w:bottom w:w="0" w:type="dxa"/>
              <w:right w:w="0" w:type="dxa"/>
            </w:tcMar>
            <w:vAlign w:val="bottom"/>
          </w:tcPr>
          <w:p w14:paraId="0292563F" w14:textId="77777777" w:rsidR="0089264D" w:rsidRPr="00B40C4C" w:rsidRDefault="0089264D" w:rsidP="00A3544C">
            <w:pPr>
              <w:jc w:val="right"/>
            </w:pPr>
          </w:p>
        </w:tc>
        <w:tc>
          <w:tcPr>
            <w:tcW w:w="180" w:type="dxa"/>
            <w:tcBorders>
              <w:top w:val="single" w:sz="4" w:space="0" w:color="auto"/>
              <w:left w:val="nil"/>
              <w:bottom w:val="nil"/>
              <w:right w:val="nil"/>
            </w:tcBorders>
            <w:tcMar>
              <w:top w:w="43" w:type="dxa"/>
              <w:left w:w="0" w:type="dxa"/>
              <w:bottom w:w="0" w:type="dxa"/>
              <w:right w:w="0" w:type="dxa"/>
            </w:tcMar>
            <w:vAlign w:val="bottom"/>
          </w:tcPr>
          <w:p w14:paraId="43035D0B" w14:textId="77777777" w:rsidR="0089264D" w:rsidRPr="00B40C4C" w:rsidRDefault="0089264D" w:rsidP="00A3544C">
            <w:pPr>
              <w:jc w:val="right"/>
            </w:pPr>
          </w:p>
        </w:tc>
        <w:tc>
          <w:tcPr>
            <w:tcW w:w="1581" w:type="dxa"/>
            <w:tcBorders>
              <w:top w:val="single" w:sz="4" w:space="0" w:color="auto"/>
              <w:left w:val="nil"/>
              <w:bottom w:val="nil"/>
              <w:right w:val="nil"/>
            </w:tcBorders>
            <w:tcMar>
              <w:top w:w="43" w:type="dxa"/>
              <w:left w:w="0" w:type="dxa"/>
              <w:bottom w:w="0" w:type="dxa"/>
              <w:right w:w="0" w:type="dxa"/>
            </w:tcMar>
            <w:vAlign w:val="bottom"/>
          </w:tcPr>
          <w:p w14:paraId="731544A4" w14:textId="77777777" w:rsidR="0089264D" w:rsidRPr="00B40C4C" w:rsidRDefault="0089264D" w:rsidP="00A3544C">
            <w:pPr>
              <w:jc w:val="right"/>
            </w:pPr>
          </w:p>
        </w:tc>
        <w:tc>
          <w:tcPr>
            <w:tcW w:w="180" w:type="dxa"/>
            <w:tcBorders>
              <w:top w:val="single" w:sz="4" w:space="0" w:color="auto"/>
              <w:left w:val="nil"/>
              <w:bottom w:val="nil"/>
              <w:right w:val="nil"/>
            </w:tcBorders>
            <w:tcMar>
              <w:top w:w="43" w:type="dxa"/>
              <w:left w:w="0" w:type="dxa"/>
              <w:bottom w:w="0" w:type="dxa"/>
              <w:right w:w="0" w:type="dxa"/>
            </w:tcMar>
            <w:vAlign w:val="bottom"/>
          </w:tcPr>
          <w:p w14:paraId="11F729AA" w14:textId="77777777" w:rsidR="0089264D" w:rsidRPr="00B40C4C" w:rsidRDefault="0089264D" w:rsidP="00A3544C">
            <w:pPr>
              <w:jc w:val="right"/>
            </w:pPr>
          </w:p>
        </w:tc>
        <w:tc>
          <w:tcPr>
            <w:tcW w:w="1804" w:type="dxa"/>
            <w:tcBorders>
              <w:top w:val="single" w:sz="4" w:space="0" w:color="auto"/>
              <w:left w:val="nil"/>
              <w:bottom w:val="nil"/>
              <w:right w:val="nil"/>
            </w:tcBorders>
            <w:tcMar>
              <w:top w:w="43" w:type="dxa"/>
              <w:left w:w="0" w:type="dxa"/>
              <w:bottom w:w="0" w:type="dxa"/>
              <w:right w:w="0" w:type="dxa"/>
            </w:tcMar>
            <w:vAlign w:val="bottom"/>
          </w:tcPr>
          <w:p w14:paraId="52060964" w14:textId="77777777" w:rsidR="0089264D" w:rsidRPr="00B40C4C" w:rsidRDefault="0089264D" w:rsidP="00A3544C">
            <w:pPr>
              <w:jc w:val="right"/>
            </w:pPr>
          </w:p>
        </w:tc>
      </w:tr>
      <w:tr w:rsidR="00446E55" w:rsidRPr="00B40C4C" w14:paraId="00D17EDA" w14:textId="77777777" w:rsidTr="008C2AB1">
        <w:trPr>
          <w:trHeight w:val="240"/>
        </w:trPr>
        <w:tc>
          <w:tcPr>
            <w:tcW w:w="9781" w:type="dxa"/>
            <w:gridSpan w:val="9"/>
            <w:tcBorders>
              <w:top w:val="nil"/>
              <w:left w:val="nil"/>
              <w:bottom w:val="nil"/>
              <w:right w:val="nil"/>
            </w:tcBorders>
            <w:tcMar>
              <w:top w:w="43" w:type="dxa"/>
              <w:left w:w="0" w:type="dxa"/>
              <w:bottom w:w="0" w:type="dxa"/>
              <w:right w:w="0" w:type="dxa"/>
            </w:tcMar>
            <w:vAlign w:val="bottom"/>
          </w:tcPr>
          <w:p w14:paraId="2A5E5AE3" w14:textId="77777777" w:rsidR="0089264D" w:rsidRPr="00B40C4C" w:rsidRDefault="0089264D" w:rsidP="00A3544C">
            <w:pPr>
              <w:jc w:val="center"/>
            </w:pPr>
            <w:r w:rsidRPr="00B40C4C">
              <w:t>Inntekter:</w:t>
            </w:r>
          </w:p>
        </w:tc>
      </w:tr>
      <w:tr w:rsidR="00446E55" w:rsidRPr="00B40C4C" w14:paraId="04040F99"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7FFC1023" w14:textId="77777777" w:rsidR="0089264D" w:rsidRPr="00B40C4C" w:rsidRDefault="0089264D" w:rsidP="00A3544C">
            <w:pPr>
              <w:pStyle w:val="tittel-gulbok1"/>
            </w:pPr>
            <w:r w:rsidRPr="00B40C4C">
              <w:t>Inntekter under departementene</w:t>
            </w:r>
          </w:p>
        </w:tc>
      </w:tr>
      <w:tr w:rsidR="00446E55" w:rsidRPr="00B40C4C" w14:paraId="1691277D"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2AD7096B" w14:textId="77777777" w:rsidR="0089264D" w:rsidRPr="00B40C4C" w:rsidRDefault="0089264D" w:rsidP="00E21406">
            <w:pPr>
              <w:pStyle w:val="tittel-gulbok2"/>
            </w:pPr>
            <w:r w:rsidRPr="00B40C4C">
              <w:t>Regjeringen</w:t>
            </w:r>
          </w:p>
        </w:tc>
      </w:tr>
      <w:tr w:rsidR="00446E55" w:rsidRPr="00B40C4C" w14:paraId="1F544B78" w14:textId="77777777" w:rsidTr="008C2AB1">
        <w:trPr>
          <w:trHeight w:val="240"/>
        </w:trPr>
        <w:tc>
          <w:tcPr>
            <w:tcW w:w="567" w:type="dxa"/>
            <w:tcBorders>
              <w:top w:val="nil"/>
              <w:left w:val="nil"/>
              <w:bottom w:val="nil"/>
            </w:tcBorders>
            <w:tcMar>
              <w:top w:w="43" w:type="dxa"/>
              <w:left w:w="0" w:type="dxa"/>
              <w:bottom w:w="0" w:type="dxa"/>
              <w:right w:w="0" w:type="dxa"/>
            </w:tcMar>
          </w:tcPr>
          <w:p w14:paraId="59A4A32D" w14:textId="77777777" w:rsidR="0089264D" w:rsidRPr="00B40C4C" w:rsidRDefault="0089264D" w:rsidP="009137DA">
            <w:r w:rsidRPr="00B40C4C">
              <w:t>3024</w:t>
            </w:r>
          </w:p>
        </w:tc>
        <w:tc>
          <w:tcPr>
            <w:tcW w:w="260" w:type="dxa"/>
            <w:tcBorders>
              <w:top w:val="nil"/>
              <w:left w:val="nil"/>
              <w:bottom w:val="nil"/>
              <w:right w:val="nil"/>
            </w:tcBorders>
            <w:tcMar>
              <w:top w:w="43" w:type="dxa"/>
              <w:left w:w="0" w:type="dxa"/>
              <w:bottom w:w="0" w:type="dxa"/>
              <w:right w:w="0" w:type="dxa"/>
            </w:tcMar>
            <w:vAlign w:val="bottom"/>
          </w:tcPr>
          <w:p w14:paraId="1C14DB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2641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AD6E2D" w14:textId="77777777" w:rsidR="0089264D" w:rsidRPr="00B40C4C" w:rsidRDefault="0089264D" w:rsidP="009137DA">
            <w:r w:rsidRPr="00B40C4C">
              <w:t>Regjeringsadvokaten:</w:t>
            </w:r>
          </w:p>
        </w:tc>
        <w:tc>
          <w:tcPr>
            <w:tcW w:w="1500" w:type="dxa"/>
            <w:tcBorders>
              <w:top w:val="nil"/>
              <w:left w:val="nil"/>
              <w:bottom w:val="nil"/>
              <w:right w:val="nil"/>
            </w:tcBorders>
            <w:tcMar>
              <w:top w:w="43" w:type="dxa"/>
              <w:left w:w="0" w:type="dxa"/>
              <w:bottom w:w="0" w:type="dxa"/>
              <w:right w:w="0" w:type="dxa"/>
            </w:tcMar>
            <w:vAlign w:val="bottom"/>
          </w:tcPr>
          <w:p w14:paraId="356897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93888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EEA929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059C7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51631D" w14:textId="77777777" w:rsidR="0089264D" w:rsidRPr="00B40C4C" w:rsidRDefault="0089264D" w:rsidP="00A3544C">
            <w:pPr>
              <w:jc w:val="right"/>
            </w:pPr>
          </w:p>
        </w:tc>
      </w:tr>
      <w:tr w:rsidR="00446E55" w:rsidRPr="00B40C4C" w14:paraId="42CEF1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DFFE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40DD3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6746A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2CDF1D" w14:textId="77777777" w:rsidR="0089264D" w:rsidRPr="00B40C4C" w:rsidRDefault="0089264D" w:rsidP="009137DA">
            <w:r w:rsidRPr="00B40C4C">
              <w:t>Erstatning for utgifter i rettssaker</w:t>
            </w:r>
          </w:p>
        </w:tc>
        <w:tc>
          <w:tcPr>
            <w:tcW w:w="1500" w:type="dxa"/>
            <w:tcBorders>
              <w:top w:val="nil"/>
              <w:left w:val="nil"/>
              <w:bottom w:val="nil"/>
              <w:right w:val="nil"/>
            </w:tcBorders>
            <w:tcMar>
              <w:top w:w="43" w:type="dxa"/>
              <w:left w:w="0" w:type="dxa"/>
              <w:bottom w:w="0" w:type="dxa"/>
              <w:right w:w="0" w:type="dxa"/>
            </w:tcMar>
            <w:vAlign w:val="bottom"/>
          </w:tcPr>
          <w:p w14:paraId="43782FD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CFBF1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0E3B957" w14:textId="77777777" w:rsidR="0089264D" w:rsidRPr="00B40C4C" w:rsidRDefault="0089264D" w:rsidP="00A3544C">
            <w:pPr>
              <w:jc w:val="right"/>
            </w:pPr>
            <w:r w:rsidRPr="00B40C4C">
              <w:t>23 082 000</w:t>
            </w:r>
          </w:p>
        </w:tc>
        <w:tc>
          <w:tcPr>
            <w:tcW w:w="180" w:type="dxa"/>
            <w:tcBorders>
              <w:top w:val="nil"/>
              <w:left w:val="nil"/>
              <w:bottom w:val="nil"/>
              <w:right w:val="nil"/>
            </w:tcBorders>
            <w:tcMar>
              <w:top w:w="43" w:type="dxa"/>
              <w:left w:w="0" w:type="dxa"/>
              <w:bottom w:w="0" w:type="dxa"/>
              <w:right w:w="0" w:type="dxa"/>
            </w:tcMar>
            <w:vAlign w:val="bottom"/>
          </w:tcPr>
          <w:p w14:paraId="1B4A178C"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47620A4" w14:textId="77777777" w:rsidR="0089264D" w:rsidRPr="00B40C4C" w:rsidRDefault="0089264D" w:rsidP="00A3544C">
            <w:pPr>
              <w:jc w:val="right"/>
            </w:pPr>
            <w:r w:rsidRPr="00B40C4C">
              <w:t>23 082 000</w:t>
            </w:r>
          </w:p>
        </w:tc>
      </w:tr>
      <w:tr w:rsidR="00446E55" w:rsidRPr="00B40C4C" w14:paraId="1CEA08A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1B03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5E095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992B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2D0986" w14:textId="77777777" w:rsidR="0089264D" w:rsidRPr="00B40C4C" w:rsidRDefault="0089264D" w:rsidP="009137DA">
            <w:r w:rsidRPr="00B40C4C">
              <w:t>Sum Regjeringen</w:t>
            </w:r>
          </w:p>
        </w:tc>
        <w:tc>
          <w:tcPr>
            <w:tcW w:w="1500" w:type="dxa"/>
            <w:tcBorders>
              <w:top w:val="nil"/>
              <w:left w:val="nil"/>
              <w:bottom w:val="nil"/>
              <w:right w:val="nil"/>
            </w:tcBorders>
            <w:tcMar>
              <w:top w:w="43" w:type="dxa"/>
              <w:left w:w="0" w:type="dxa"/>
              <w:bottom w:w="0" w:type="dxa"/>
              <w:right w:w="0" w:type="dxa"/>
            </w:tcMar>
            <w:vAlign w:val="bottom"/>
          </w:tcPr>
          <w:p w14:paraId="6AD341A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8B8E8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5E85EB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863B65"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EA14BE9" w14:textId="77777777" w:rsidR="0089264D" w:rsidRPr="00B40C4C" w:rsidRDefault="0089264D" w:rsidP="00A3544C">
            <w:pPr>
              <w:jc w:val="right"/>
            </w:pPr>
            <w:r w:rsidRPr="00B40C4C">
              <w:t>23 082 000</w:t>
            </w:r>
          </w:p>
        </w:tc>
      </w:tr>
      <w:tr w:rsidR="00446E55" w:rsidRPr="00B40C4C" w14:paraId="0CA25FB1"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595AD4CB" w14:textId="77777777" w:rsidR="0089264D" w:rsidRPr="00B40C4C" w:rsidRDefault="0089264D" w:rsidP="00E21406">
            <w:pPr>
              <w:pStyle w:val="tittel-gulbok2"/>
            </w:pPr>
            <w:r w:rsidRPr="00B40C4C">
              <w:t>Stortinget og eksterne organer</w:t>
            </w:r>
          </w:p>
        </w:tc>
      </w:tr>
      <w:tr w:rsidR="00446E55" w:rsidRPr="00B40C4C" w14:paraId="369EDB11" w14:textId="77777777" w:rsidTr="008C2AB1">
        <w:trPr>
          <w:trHeight w:val="240"/>
        </w:trPr>
        <w:tc>
          <w:tcPr>
            <w:tcW w:w="567" w:type="dxa"/>
            <w:tcBorders>
              <w:top w:val="nil"/>
              <w:left w:val="nil"/>
              <w:bottom w:val="nil"/>
            </w:tcBorders>
            <w:tcMar>
              <w:top w:w="43" w:type="dxa"/>
              <w:left w:w="0" w:type="dxa"/>
              <w:bottom w:w="0" w:type="dxa"/>
              <w:right w:w="0" w:type="dxa"/>
            </w:tcMar>
          </w:tcPr>
          <w:p w14:paraId="4C3DCB03" w14:textId="77777777" w:rsidR="0089264D" w:rsidRPr="00B40C4C" w:rsidRDefault="0089264D" w:rsidP="009137DA">
            <w:r w:rsidRPr="00B40C4C">
              <w:t>3041</w:t>
            </w:r>
          </w:p>
        </w:tc>
        <w:tc>
          <w:tcPr>
            <w:tcW w:w="260" w:type="dxa"/>
            <w:tcBorders>
              <w:top w:val="nil"/>
              <w:left w:val="nil"/>
              <w:bottom w:val="nil"/>
              <w:right w:val="nil"/>
            </w:tcBorders>
            <w:tcMar>
              <w:top w:w="43" w:type="dxa"/>
              <w:left w:w="0" w:type="dxa"/>
              <w:bottom w:w="0" w:type="dxa"/>
              <w:right w:w="0" w:type="dxa"/>
            </w:tcMar>
            <w:vAlign w:val="bottom"/>
          </w:tcPr>
          <w:p w14:paraId="79A217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6847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85EA16" w14:textId="77777777" w:rsidR="0089264D" w:rsidRPr="00B40C4C" w:rsidRDefault="0089264D" w:rsidP="009137DA">
            <w:r w:rsidRPr="00B40C4C">
              <w:t>Stortinget:</w:t>
            </w:r>
          </w:p>
        </w:tc>
        <w:tc>
          <w:tcPr>
            <w:tcW w:w="1500" w:type="dxa"/>
            <w:tcBorders>
              <w:top w:val="nil"/>
              <w:left w:val="nil"/>
              <w:bottom w:val="nil"/>
              <w:right w:val="nil"/>
            </w:tcBorders>
            <w:tcMar>
              <w:top w:w="43" w:type="dxa"/>
              <w:left w:w="0" w:type="dxa"/>
              <w:bottom w:w="0" w:type="dxa"/>
              <w:right w:w="0" w:type="dxa"/>
            </w:tcMar>
            <w:vAlign w:val="bottom"/>
          </w:tcPr>
          <w:p w14:paraId="4572362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93EF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57D4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392154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46D67B" w14:textId="77777777" w:rsidR="0089264D" w:rsidRPr="00B40C4C" w:rsidRDefault="0089264D" w:rsidP="00A3544C">
            <w:pPr>
              <w:jc w:val="right"/>
            </w:pPr>
          </w:p>
        </w:tc>
      </w:tr>
      <w:tr w:rsidR="00446E55" w:rsidRPr="00B40C4C" w14:paraId="104882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46DF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F3B18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3ED56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209A14" w14:textId="77777777" w:rsidR="0089264D" w:rsidRPr="00B40C4C" w:rsidRDefault="0089264D" w:rsidP="009137DA">
            <w:r w:rsidRPr="00B40C4C">
              <w:t>Salgsinntekter</w:t>
            </w:r>
          </w:p>
        </w:tc>
        <w:tc>
          <w:tcPr>
            <w:tcW w:w="1500" w:type="dxa"/>
            <w:tcBorders>
              <w:top w:val="nil"/>
              <w:left w:val="nil"/>
              <w:bottom w:val="nil"/>
              <w:right w:val="nil"/>
            </w:tcBorders>
            <w:tcMar>
              <w:top w:w="43" w:type="dxa"/>
              <w:left w:w="0" w:type="dxa"/>
              <w:bottom w:w="0" w:type="dxa"/>
              <w:right w:w="0" w:type="dxa"/>
            </w:tcMar>
            <w:vAlign w:val="bottom"/>
          </w:tcPr>
          <w:p w14:paraId="24C3D15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4231C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7B4900" w14:textId="77777777" w:rsidR="0089264D" w:rsidRPr="00B40C4C" w:rsidRDefault="0089264D" w:rsidP="00A3544C">
            <w:pPr>
              <w:jc w:val="right"/>
            </w:pPr>
            <w:r w:rsidRPr="00B40C4C">
              <w:t>6 190 000</w:t>
            </w:r>
          </w:p>
        </w:tc>
        <w:tc>
          <w:tcPr>
            <w:tcW w:w="180" w:type="dxa"/>
            <w:tcBorders>
              <w:top w:val="nil"/>
              <w:left w:val="nil"/>
              <w:bottom w:val="nil"/>
              <w:right w:val="nil"/>
            </w:tcBorders>
            <w:tcMar>
              <w:top w:w="43" w:type="dxa"/>
              <w:left w:w="0" w:type="dxa"/>
              <w:bottom w:w="0" w:type="dxa"/>
              <w:right w:w="0" w:type="dxa"/>
            </w:tcMar>
            <w:vAlign w:val="bottom"/>
          </w:tcPr>
          <w:p w14:paraId="41AC4BF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9EAD05F" w14:textId="77777777" w:rsidR="0089264D" w:rsidRPr="00B40C4C" w:rsidRDefault="0089264D" w:rsidP="00A3544C">
            <w:pPr>
              <w:jc w:val="right"/>
            </w:pPr>
          </w:p>
        </w:tc>
      </w:tr>
      <w:tr w:rsidR="00446E55" w:rsidRPr="00B40C4C" w14:paraId="0FECB74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B91A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423C3E"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080DC9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FCD453" w14:textId="77777777" w:rsidR="0089264D" w:rsidRPr="00B40C4C" w:rsidRDefault="0089264D" w:rsidP="009137DA">
            <w:r w:rsidRPr="00B40C4C">
              <w:t>Leieinntekter</w:t>
            </w:r>
          </w:p>
        </w:tc>
        <w:tc>
          <w:tcPr>
            <w:tcW w:w="1500" w:type="dxa"/>
            <w:tcBorders>
              <w:top w:val="nil"/>
              <w:left w:val="nil"/>
              <w:bottom w:val="nil"/>
              <w:right w:val="nil"/>
            </w:tcBorders>
            <w:tcMar>
              <w:top w:w="43" w:type="dxa"/>
              <w:left w:w="0" w:type="dxa"/>
              <w:bottom w:w="0" w:type="dxa"/>
              <w:right w:w="0" w:type="dxa"/>
            </w:tcMar>
            <w:vAlign w:val="bottom"/>
          </w:tcPr>
          <w:p w14:paraId="656A23C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EC27C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5BEFD93" w14:textId="77777777" w:rsidR="0089264D" w:rsidRPr="00B40C4C" w:rsidRDefault="0089264D" w:rsidP="00A3544C">
            <w:pPr>
              <w:jc w:val="right"/>
            </w:pPr>
            <w:r w:rsidRPr="00B40C4C">
              <w:t>2 387 000</w:t>
            </w:r>
          </w:p>
        </w:tc>
        <w:tc>
          <w:tcPr>
            <w:tcW w:w="180" w:type="dxa"/>
            <w:tcBorders>
              <w:top w:val="nil"/>
              <w:left w:val="nil"/>
              <w:bottom w:val="nil"/>
              <w:right w:val="nil"/>
            </w:tcBorders>
            <w:tcMar>
              <w:top w:w="43" w:type="dxa"/>
              <w:left w:w="0" w:type="dxa"/>
              <w:bottom w:w="0" w:type="dxa"/>
              <w:right w:w="0" w:type="dxa"/>
            </w:tcMar>
            <w:vAlign w:val="bottom"/>
          </w:tcPr>
          <w:p w14:paraId="0B12A2A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4F7C27A" w14:textId="77777777" w:rsidR="0089264D" w:rsidRPr="00B40C4C" w:rsidRDefault="0089264D" w:rsidP="00A3544C">
            <w:pPr>
              <w:jc w:val="right"/>
            </w:pPr>
            <w:r w:rsidRPr="00B40C4C">
              <w:t>8 577 000</w:t>
            </w:r>
          </w:p>
        </w:tc>
      </w:tr>
      <w:tr w:rsidR="00446E55" w:rsidRPr="00B40C4C" w14:paraId="72E0FEBE" w14:textId="77777777" w:rsidTr="008C2AB1">
        <w:trPr>
          <w:trHeight w:val="240"/>
        </w:trPr>
        <w:tc>
          <w:tcPr>
            <w:tcW w:w="567" w:type="dxa"/>
            <w:tcBorders>
              <w:top w:val="nil"/>
              <w:left w:val="nil"/>
              <w:bottom w:val="nil"/>
            </w:tcBorders>
            <w:tcMar>
              <w:top w:w="43" w:type="dxa"/>
              <w:left w:w="0" w:type="dxa"/>
              <w:bottom w:w="0" w:type="dxa"/>
              <w:right w:w="0" w:type="dxa"/>
            </w:tcMar>
          </w:tcPr>
          <w:p w14:paraId="074033C1" w14:textId="77777777" w:rsidR="0089264D" w:rsidRPr="00B40C4C" w:rsidRDefault="0089264D" w:rsidP="009137DA">
            <w:r w:rsidRPr="00B40C4C">
              <w:t>3051</w:t>
            </w:r>
          </w:p>
        </w:tc>
        <w:tc>
          <w:tcPr>
            <w:tcW w:w="260" w:type="dxa"/>
            <w:tcBorders>
              <w:top w:val="nil"/>
              <w:left w:val="nil"/>
              <w:bottom w:val="nil"/>
              <w:right w:val="nil"/>
            </w:tcBorders>
            <w:tcMar>
              <w:top w:w="43" w:type="dxa"/>
              <w:left w:w="0" w:type="dxa"/>
              <w:bottom w:w="0" w:type="dxa"/>
              <w:right w:w="0" w:type="dxa"/>
            </w:tcMar>
            <w:vAlign w:val="bottom"/>
          </w:tcPr>
          <w:p w14:paraId="450E2A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80B9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64D6C0" w14:textId="77777777" w:rsidR="0089264D" w:rsidRPr="00B40C4C" w:rsidRDefault="0089264D" w:rsidP="009137DA">
            <w:r w:rsidRPr="00B40C4C">
              <w:t>Riksrevisjonen:</w:t>
            </w:r>
          </w:p>
        </w:tc>
        <w:tc>
          <w:tcPr>
            <w:tcW w:w="1500" w:type="dxa"/>
            <w:tcBorders>
              <w:top w:val="nil"/>
              <w:left w:val="nil"/>
              <w:bottom w:val="nil"/>
              <w:right w:val="nil"/>
            </w:tcBorders>
            <w:tcMar>
              <w:top w:w="43" w:type="dxa"/>
              <w:left w:w="0" w:type="dxa"/>
              <w:bottom w:w="0" w:type="dxa"/>
              <w:right w:w="0" w:type="dxa"/>
            </w:tcMar>
            <w:vAlign w:val="bottom"/>
          </w:tcPr>
          <w:p w14:paraId="4B8F3F1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74502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63429E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39850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BB110DF" w14:textId="77777777" w:rsidR="0089264D" w:rsidRPr="00B40C4C" w:rsidRDefault="0089264D" w:rsidP="00A3544C">
            <w:pPr>
              <w:jc w:val="right"/>
            </w:pPr>
          </w:p>
        </w:tc>
      </w:tr>
      <w:tr w:rsidR="00446E55" w:rsidRPr="00B40C4C" w14:paraId="3B8A9B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99C7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74D85D"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079D67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A846DD" w14:textId="77777777" w:rsidR="0089264D" w:rsidRPr="00B40C4C" w:rsidRDefault="0089264D" w:rsidP="009137DA">
            <w:r w:rsidRPr="00B40C4C">
              <w:t>Refusjon utland</w:t>
            </w:r>
          </w:p>
        </w:tc>
        <w:tc>
          <w:tcPr>
            <w:tcW w:w="1500" w:type="dxa"/>
            <w:tcBorders>
              <w:top w:val="nil"/>
              <w:left w:val="nil"/>
              <w:bottom w:val="nil"/>
              <w:right w:val="nil"/>
            </w:tcBorders>
            <w:tcMar>
              <w:top w:w="43" w:type="dxa"/>
              <w:left w:w="0" w:type="dxa"/>
              <w:bottom w:w="0" w:type="dxa"/>
              <w:right w:w="0" w:type="dxa"/>
            </w:tcMar>
            <w:vAlign w:val="bottom"/>
          </w:tcPr>
          <w:p w14:paraId="1EB3515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456F1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2C4C849" w14:textId="77777777" w:rsidR="0089264D" w:rsidRPr="00B40C4C" w:rsidRDefault="0089264D" w:rsidP="00A3544C">
            <w:pPr>
              <w:jc w:val="right"/>
            </w:pPr>
            <w:r w:rsidRPr="00B40C4C">
              <w:t>300 000</w:t>
            </w:r>
          </w:p>
        </w:tc>
        <w:tc>
          <w:tcPr>
            <w:tcW w:w="180" w:type="dxa"/>
            <w:tcBorders>
              <w:top w:val="nil"/>
              <w:left w:val="nil"/>
              <w:bottom w:val="nil"/>
              <w:right w:val="nil"/>
            </w:tcBorders>
            <w:tcMar>
              <w:top w:w="43" w:type="dxa"/>
              <w:left w:w="0" w:type="dxa"/>
              <w:bottom w:w="0" w:type="dxa"/>
              <w:right w:w="0" w:type="dxa"/>
            </w:tcMar>
            <w:vAlign w:val="bottom"/>
          </w:tcPr>
          <w:p w14:paraId="3244720F"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6D8859D" w14:textId="77777777" w:rsidR="0089264D" w:rsidRPr="00B40C4C" w:rsidRDefault="0089264D" w:rsidP="00A3544C">
            <w:pPr>
              <w:jc w:val="right"/>
            </w:pPr>
            <w:r w:rsidRPr="00B40C4C">
              <w:t>300 000</w:t>
            </w:r>
          </w:p>
        </w:tc>
      </w:tr>
      <w:tr w:rsidR="00446E55" w:rsidRPr="00B40C4C" w14:paraId="0A9B23C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7E169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3552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A458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E5F29C" w14:textId="77777777" w:rsidR="0089264D" w:rsidRPr="00B40C4C" w:rsidRDefault="0089264D" w:rsidP="009137DA">
            <w:r w:rsidRPr="00B40C4C">
              <w:t>Sum Stortinget og eksterne organer</w:t>
            </w:r>
          </w:p>
        </w:tc>
        <w:tc>
          <w:tcPr>
            <w:tcW w:w="1500" w:type="dxa"/>
            <w:tcBorders>
              <w:top w:val="nil"/>
              <w:left w:val="nil"/>
              <w:bottom w:val="nil"/>
              <w:right w:val="nil"/>
            </w:tcBorders>
            <w:tcMar>
              <w:top w:w="43" w:type="dxa"/>
              <w:left w:w="0" w:type="dxa"/>
              <w:bottom w:w="0" w:type="dxa"/>
              <w:right w:w="0" w:type="dxa"/>
            </w:tcMar>
            <w:vAlign w:val="bottom"/>
          </w:tcPr>
          <w:p w14:paraId="56993F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1CB91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8F599B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16228D"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9382974" w14:textId="77777777" w:rsidR="0089264D" w:rsidRPr="00B40C4C" w:rsidRDefault="0089264D" w:rsidP="00A3544C">
            <w:pPr>
              <w:jc w:val="right"/>
            </w:pPr>
            <w:r w:rsidRPr="00B40C4C">
              <w:t>8 877 000</w:t>
            </w:r>
          </w:p>
        </w:tc>
      </w:tr>
      <w:tr w:rsidR="00446E55" w:rsidRPr="00B40C4C" w14:paraId="2524DB1E"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7CB77588" w14:textId="77777777" w:rsidR="0089264D" w:rsidRPr="00B40C4C" w:rsidRDefault="0089264D" w:rsidP="00E21406">
            <w:pPr>
              <w:pStyle w:val="tittel-gulbok2"/>
            </w:pPr>
            <w:r w:rsidRPr="00B40C4C">
              <w:t>Utenriksdepartementet</w:t>
            </w:r>
          </w:p>
        </w:tc>
      </w:tr>
      <w:tr w:rsidR="00446E55" w:rsidRPr="00B40C4C" w14:paraId="06EC300E" w14:textId="77777777" w:rsidTr="008C2AB1">
        <w:trPr>
          <w:trHeight w:val="240"/>
        </w:trPr>
        <w:tc>
          <w:tcPr>
            <w:tcW w:w="567" w:type="dxa"/>
            <w:tcBorders>
              <w:top w:val="nil"/>
              <w:left w:val="nil"/>
              <w:bottom w:val="nil"/>
            </w:tcBorders>
            <w:tcMar>
              <w:top w:w="43" w:type="dxa"/>
              <w:left w:w="0" w:type="dxa"/>
              <w:bottom w:w="0" w:type="dxa"/>
              <w:right w:w="0" w:type="dxa"/>
            </w:tcMar>
          </w:tcPr>
          <w:p w14:paraId="11F6D95B" w14:textId="77777777" w:rsidR="0089264D" w:rsidRPr="00B40C4C" w:rsidRDefault="0089264D" w:rsidP="009137DA">
            <w:r w:rsidRPr="00B40C4C">
              <w:t>3100</w:t>
            </w:r>
          </w:p>
        </w:tc>
        <w:tc>
          <w:tcPr>
            <w:tcW w:w="260" w:type="dxa"/>
            <w:tcBorders>
              <w:top w:val="nil"/>
              <w:left w:val="nil"/>
              <w:bottom w:val="nil"/>
              <w:right w:val="nil"/>
            </w:tcBorders>
            <w:tcMar>
              <w:top w:w="43" w:type="dxa"/>
              <w:left w:w="0" w:type="dxa"/>
              <w:bottom w:w="0" w:type="dxa"/>
              <w:right w:w="0" w:type="dxa"/>
            </w:tcMar>
            <w:vAlign w:val="bottom"/>
          </w:tcPr>
          <w:p w14:paraId="45FD28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FA9E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96435B" w14:textId="77777777" w:rsidR="0089264D" w:rsidRPr="00B40C4C" w:rsidRDefault="0089264D" w:rsidP="009137DA">
            <w:r w:rsidRPr="00B40C4C">
              <w:t>Utenriksdepartementet:</w:t>
            </w:r>
          </w:p>
        </w:tc>
        <w:tc>
          <w:tcPr>
            <w:tcW w:w="1500" w:type="dxa"/>
            <w:tcBorders>
              <w:top w:val="nil"/>
              <w:left w:val="nil"/>
              <w:bottom w:val="nil"/>
              <w:right w:val="nil"/>
            </w:tcBorders>
            <w:tcMar>
              <w:top w:w="43" w:type="dxa"/>
              <w:left w:w="0" w:type="dxa"/>
              <w:bottom w:w="0" w:type="dxa"/>
              <w:right w:w="0" w:type="dxa"/>
            </w:tcMar>
            <w:vAlign w:val="bottom"/>
          </w:tcPr>
          <w:p w14:paraId="37A3042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3E31D0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ADCFB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B93B9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F2EF14F" w14:textId="77777777" w:rsidR="0089264D" w:rsidRPr="00B40C4C" w:rsidRDefault="0089264D" w:rsidP="00A3544C">
            <w:pPr>
              <w:jc w:val="right"/>
            </w:pPr>
          </w:p>
        </w:tc>
      </w:tr>
      <w:tr w:rsidR="00446E55" w:rsidRPr="00B40C4C" w14:paraId="11C7F15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FC40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334BE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7F3DA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1DA3F2" w14:textId="77777777" w:rsidR="0089264D" w:rsidRPr="00B40C4C" w:rsidRDefault="0089264D" w:rsidP="009137DA">
            <w:r w:rsidRPr="00B40C4C">
              <w:t>Diverse gebyrer ved utenriksstasjonene</w:t>
            </w:r>
          </w:p>
        </w:tc>
        <w:tc>
          <w:tcPr>
            <w:tcW w:w="1500" w:type="dxa"/>
            <w:tcBorders>
              <w:top w:val="nil"/>
              <w:left w:val="nil"/>
              <w:bottom w:val="nil"/>
              <w:right w:val="nil"/>
            </w:tcBorders>
            <w:tcMar>
              <w:top w:w="43" w:type="dxa"/>
              <w:left w:w="0" w:type="dxa"/>
              <w:bottom w:w="0" w:type="dxa"/>
              <w:right w:w="0" w:type="dxa"/>
            </w:tcMar>
            <w:vAlign w:val="bottom"/>
          </w:tcPr>
          <w:p w14:paraId="39273A9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000EE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493991" w14:textId="77777777" w:rsidR="0089264D" w:rsidRPr="00B40C4C" w:rsidRDefault="0089264D" w:rsidP="00A3544C">
            <w:pPr>
              <w:jc w:val="right"/>
            </w:pPr>
            <w:r w:rsidRPr="00B40C4C">
              <w:t>32 185 000</w:t>
            </w:r>
          </w:p>
        </w:tc>
        <w:tc>
          <w:tcPr>
            <w:tcW w:w="180" w:type="dxa"/>
            <w:tcBorders>
              <w:top w:val="nil"/>
              <w:left w:val="nil"/>
              <w:bottom w:val="nil"/>
              <w:right w:val="nil"/>
            </w:tcBorders>
            <w:tcMar>
              <w:top w:w="43" w:type="dxa"/>
              <w:left w:w="0" w:type="dxa"/>
              <w:bottom w:w="0" w:type="dxa"/>
              <w:right w:w="0" w:type="dxa"/>
            </w:tcMar>
            <w:vAlign w:val="bottom"/>
          </w:tcPr>
          <w:p w14:paraId="1632549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E48B7D" w14:textId="77777777" w:rsidR="0089264D" w:rsidRPr="00B40C4C" w:rsidRDefault="0089264D" w:rsidP="00A3544C">
            <w:pPr>
              <w:jc w:val="right"/>
            </w:pPr>
          </w:p>
        </w:tc>
      </w:tr>
      <w:tr w:rsidR="00446E55" w:rsidRPr="00B40C4C" w14:paraId="6F070E5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E82293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72F214"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EBDA2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0A8CFF" w14:textId="77777777" w:rsidR="0089264D" w:rsidRPr="00B40C4C" w:rsidRDefault="0089264D" w:rsidP="009137DA">
            <w:r w:rsidRPr="00B40C4C">
              <w:t>Gebyrer for utlendingssaker ved utenriksstasjonene</w:t>
            </w:r>
          </w:p>
        </w:tc>
        <w:tc>
          <w:tcPr>
            <w:tcW w:w="1500" w:type="dxa"/>
            <w:tcBorders>
              <w:top w:val="nil"/>
              <w:left w:val="nil"/>
              <w:bottom w:val="nil"/>
              <w:right w:val="nil"/>
            </w:tcBorders>
            <w:tcMar>
              <w:top w:w="43" w:type="dxa"/>
              <w:left w:w="0" w:type="dxa"/>
              <w:bottom w:w="0" w:type="dxa"/>
              <w:right w:w="0" w:type="dxa"/>
            </w:tcMar>
            <w:vAlign w:val="bottom"/>
          </w:tcPr>
          <w:p w14:paraId="7BCFE9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4B3A8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10D090" w14:textId="77777777" w:rsidR="0089264D" w:rsidRPr="00B40C4C" w:rsidRDefault="0089264D" w:rsidP="00A3544C">
            <w:pPr>
              <w:jc w:val="right"/>
            </w:pPr>
            <w:r w:rsidRPr="00B40C4C">
              <w:t>274 000 000</w:t>
            </w:r>
          </w:p>
        </w:tc>
        <w:tc>
          <w:tcPr>
            <w:tcW w:w="180" w:type="dxa"/>
            <w:tcBorders>
              <w:top w:val="nil"/>
              <w:left w:val="nil"/>
              <w:bottom w:val="nil"/>
              <w:right w:val="nil"/>
            </w:tcBorders>
            <w:tcMar>
              <w:top w:w="43" w:type="dxa"/>
              <w:left w:w="0" w:type="dxa"/>
              <w:bottom w:w="0" w:type="dxa"/>
              <w:right w:w="0" w:type="dxa"/>
            </w:tcMar>
            <w:vAlign w:val="bottom"/>
          </w:tcPr>
          <w:p w14:paraId="5F1E12D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FC54C26" w14:textId="77777777" w:rsidR="0089264D" w:rsidRPr="00B40C4C" w:rsidRDefault="0089264D" w:rsidP="00A3544C">
            <w:pPr>
              <w:jc w:val="right"/>
            </w:pPr>
          </w:p>
        </w:tc>
      </w:tr>
      <w:tr w:rsidR="00446E55" w:rsidRPr="00B40C4C" w14:paraId="328515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BD22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DAAF61"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268705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E594A2" w14:textId="77777777" w:rsidR="0089264D" w:rsidRPr="00B40C4C" w:rsidRDefault="0089264D" w:rsidP="009137DA">
            <w:r w:rsidRPr="00B40C4C">
              <w:t>Refusjon spesialutsendinger mv.</w:t>
            </w:r>
          </w:p>
        </w:tc>
        <w:tc>
          <w:tcPr>
            <w:tcW w:w="1500" w:type="dxa"/>
            <w:tcBorders>
              <w:top w:val="nil"/>
              <w:left w:val="nil"/>
              <w:bottom w:val="nil"/>
              <w:right w:val="nil"/>
            </w:tcBorders>
            <w:tcMar>
              <w:top w:w="43" w:type="dxa"/>
              <w:left w:w="0" w:type="dxa"/>
              <w:bottom w:w="0" w:type="dxa"/>
              <w:right w:w="0" w:type="dxa"/>
            </w:tcMar>
            <w:vAlign w:val="bottom"/>
          </w:tcPr>
          <w:p w14:paraId="1683C82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8A1FD3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7D3081" w14:textId="77777777" w:rsidR="0089264D" w:rsidRPr="00B40C4C" w:rsidRDefault="0089264D" w:rsidP="00A3544C">
            <w:pPr>
              <w:jc w:val="right"/>
            </w:pPr>
            <w:r w:rsidRPr="00B40C4C">
              <w:t>45 040 000</w:t>
            </w:r>
          </w:p>
        </w:tc>
        <w:tc>
          <w:tcPr>
            <w:tcW w:w="180" w:type="dxa"/>
            <w:tcBorders>
              <w:top w:val="nil"/>
              <w:left w:val="nil"/>
              <w:bottom w:val="nil"/>
              <w:right w:val="nil"/>
            </w:tcBorders>
            <w:tcMar>
              <w:top w:w="43" w:type="dxa"/>
              <w:left w:w="0" w:type="dxa"/>
              <w:bottom w:w="0" w:type="dxa"/>
              <w:right w:w="0" w:type="dxa"/>
            </w:tcMar>
            <w:vAlign w:val="bottom"/>
          </w:tcPr>
          <w:p w14:paraId="32BA9DC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44B29D" w14:textId="77777777" w:rsidR="0089264D" w:rsidRPr="00B40C4C" w:rsidRDefault="0089264D" w:rsidP="00A3544C">
            <w:pPr>
              <w:jc w:val="right"/>
            </w:pPr>
          </w:p>
        </w:tc>
      </w:tr>
      <w:tr w:rsidR="00446E55" w:rsidRPr="00B40C4C" w14:paraId="32059F7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9732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803339"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E39EE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89C5F8" w14:textId="77777777" w:rsidR="0089264D" w:rsidRPr="00B40C4C" w:rsidRDefault="0089264D" w:rsidP="009137DA">
            <w:r w:rsidRPr="00B40C4C">
              <w:t>Tilbakebetaling av nødlån fra utlandet</w:t>
            </w:r>
          </w:p>
        </w:tc>
        <w:tc>
          <w:tcPr>
            <w:tcW w:w="1500" w:type="dxa"/>
            <w:tcBorders>
              <w:top w:val="nil"/>
              <w:left w:val="nil"/>
              <w:bottom w:val="nil"/>
              <w:right w:val="nil"/>
            </w:tcBorders>
            <w:tcMar>
              <w:top w:w="43" w:type="dxa"/>
              <w:left w:w="0" w:type="dxa"/>
              <w:bottom w:w="0" w:type="dxa"/>
              <w:right w:w="0" w:type="dxa"/>
            </w:tcMar>
            <w:vAlign w:val="bottom"/>
          </w:tcPr>
          <w:p w14:paraId="437CA31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89AE0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FE71CDC" w14:textId="77777777" w:rsidR="0089264D" w:rsidRPr="00B40C4C" w:rsidRDefault="0089264D" w:rsidP="00A3544C">
            <w:pPr>
              <w:jc w:val="right"/>
            </w:pPr>
            <w:r w:rsidRPr="00B40C4C">
              <w:t>450 000</w:t>
            </w:r>
          </w:p>
        </w:tc>
        <w:tc>
          <w:tcPr>
            <w:tcW w:w="180" w:type="dxa"/>
            <w:tcBorders>
              <w:top w:val="nil"/>
              <w:left w:val="nil"/>
              <w:bottom w:val="nil"/>
              <w:right w:val="nil"/>
            </w:tcBorders>
            <w:tcMar>
              <w:top w:w="43" w:type="dxa"/>
              <w:left w:w="0" w:type="dxa"/>
              <w:bottom w:w="0" w:type="dxa"/>
              <w:right w:w="0" w:type="dxa"/>
            </w:tcMar>
            <w:vAlign w:val="bottom"/>
          </w:tcPr>
          <w:p w14:paraId="604B1297"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3B150FA2" w14:textId="77777777" w:rsidR="0089264D" w:rsidRPr="00B40C4C" w:rsidRDefault="0089264D" w:rsidP="00A3544C">
            <w:pPr>
              <w:jc w:val="right"/>
            </w:pPr>
            <w:r w:rsidRPr="00B40C4C">
              <w:t>351 675 000</w:t>
            </w:r>
          </w:p>
        </w:tc>
      </w:tr>
      <w:tr w:rsidR="00446E55" w:rsidRPr="00B40C4C" w14:paraId="371DC44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C30A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7D20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5B95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922E23" w14:textId="77777777" w:rsidR="0089264D" w:rsidRPr="00B40C4C" w:rsidRDefault="0089264D" w:rsidP="009137DA">
            <w:r w:rsidRPr="00B40C4C">
              <w:t>Sum Utenriksdepartementet</w:t>
            </w:r>
          </w:p>
        </w:tc>
        <w:tc>
          <w:tcPr>
            <w:tcW w:w="1500" w:type="dxa"/>
            <w:tcBorders>
              <w:top w:val="nil"/>
              <w:left w:val="nil"/>
              <w:bottom w:val="nil"/>
              <w:right w:val="nil"/>
            </w:tcBorders>
            <w:tcMar>
              <w:top w:w="43" w:type="dxa"/>
              <w:left w:w="0" w:type="dxa"/>
              <w:bottom w:w="0" w:type="dxa"/>
              <w:right w:w="0" w:type="dxa"/>
            </w:tcMar>
            <w:vAlign w:val="bottom"/>
          </w:tcPr>
          <w:p w14:paraId="7F00BF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C4E8F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2B403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4ABBE5"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3171216" w14:textId="77777777" w:rsidR="0089264D" w:rsidRPr="00B40C4C" w:rsidRDefault="0089264D" w:rsidP="00A3544C">
            <w:pPr>
              <w:jc w:val="right"/>
            </w:pPr>
            <w:r w:rsidRPr="00B40C4C">
              <w:t>351 675 000</w:t>
            </w:r>
          </w:p>
        </w:tc>
      </w:tr>
      <w:tr w:rsidR="00446E55" w:rsidRPr="00B40C4C" w14:paraId="78F5C843"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0C000CC0" w14:textId="77777777" w:rsidR="0089264D" w:rsidRPr="00B40C4C" w:rsidRDefault="0089264D" w:rsidP="00E21406">
            <w:pPr>
              <w:pStyle w:val="tittel-gulbok2"/>
            </w:pPr>
            <w:r w:rsidRPr="00B40C4C">
              <w:t>Kunnskapsdepartementet</w:t>
            </w:r>
          </w:p>
        </w:tc>
      </w:tr>
      <w:tr w:rsidR="00446E55" w:rsidRPr="00B40C4C" w14:paraId="4CFEA7A3" w14:textId="77777777" w:rsidTr="008C2AB1">
        <w:trPr>
          <w:trHeight w:val="240"/>
        </w:trPr>
        <w:tc>
          <w:tcPr>
            <w:tcW w:w="567" w:type="dxa"/>
            <w:tcBorders>
              <w:top w:val="nil"/>
              <w:left w:val="nil"/>
              <w:bottom w:val="nil"/>
            </w:tcBorders>
            <w:tcMar>
              <w:top w:w="43" w:type="dxa"/>
              <w:left w:w="0" w:type="dxa"/>
              <w:bottom w:w="0" w:type="dxa"/>
              <w:right w:w="0" w:type="dxa"/>
            </w:tcMar>
          </w:tcPr>
          <w:p w14:paraId="08109A1F" w14:textId="77777777" w:rsidR="0089264D" w:rsidRPr="00B40C4C" w:rsidRDefault="0089264D" w:rsidP="009137DA">
            <w:r w:rsidRPr="00B40C4C">
              <w:t>3200</w:t>
            </w:r>
          </w:p>
        </w:tc>
        <w:tc>
          <w:tcPr>
            <w:tcW w:w="260" w:type="dxa"/>
            <w:tcBorders>
              <w:top w:val="nil"/>
              <w:left w:val="nil"/>
              <w:bottom w:val="nil"/>
              <w:right w:val="nil"/>
            </w:tcBorders>
            <w:tcMar>
              <w:top w:w="43" w:type="dxa"/>
              <w:left w:w="0" w:type="dxa"/>
              <w:bottom w:w="0" w:type="dxa"/>
              <w:right w:w="0" w:type="dxa"/>
            </w:tcMar>
            <w:vAlign w:val="bottom"/>
          </w:tcPr>
          <w:p w14:paraId="7FF53A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CE62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A6981A" w14:textId="77777777" w:rsidR="0089264D" w:rsidRPr="00B40C4C" w:rsidRDefault="0089264D" w:rsidP="009137DA">
            <w:r w:rsidRPr="00B40C4C">
              <w:t>Kunnskapsdepartementet:</w:t>
            </w:r>
          </w:p>
        </w:tc>
        <w:tc>
          <w:tcPr>
            <w:tcW w:w="1500" w:type="dxa"/>
            <w:tcBorders>
              <w:top w:val="nil"/>
              <w:left w:val="nil"/>
              <w:bottom w:val="nil"/>
              <w:right w:val="nil"/>
            </w:tcBorders>
            <w:tcMar>
              <w:top w:w="43" w:type="dxa"/>
              <w:left w:w="0" w:type="dxa"/>
              <w:bottom w:w="0" w:type="dxa"/>
              <w:right w:w="0" w:type="dxa"/>
            </w:tcMar>
            <w:vAlign w:val="bottom"/>
          </w:tcPr>
          <w:p w14:paraId="1F260D2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D3D78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6FF422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98FD2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D33883F" w14:textId="77777777" w:rsidR="0089264D" w:rsidRPr="00B40C4C" w:rsidRDefault="0089264D" w:rsidP="00A3544C">
            <w:pPr>
              <w:jc w:val="right"/>
            </w:pPr>
          </w:p>
        </w:tc>
      </w:tr>
      <w:tr w:rsidR="00446E55" w:rsidRPr="00B40C4C" w14:paraId="67E7F5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71EE6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D2FB19"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71F7AB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708BF0" w14:textId="77777777" w:rsidR="0089264D" w:rsidRPr="00B40C4C" w:rsidRDefault="0089264D" w:rsidP="009137DA">
            <w:r w:rsidRPr="00B40C4C">
              <w:t>Inntekter fra fremleie</w:t>
            </w:r>
          </w:p>
        </w:tc>
        <w:tc>
          <w:tcPr>
            <w:tcW w:w="1500" w:type="dxa"/>
            <w:tcBorders>
              <w:top w:val="nil"/>
              <w:left w:val="nil"/>
              <w:bottom w:val="nil"/>
              <w:right w:val="nil"/>
            </w:tcBorders>
            <w:tcMar>
              <w:top w:w="43" w:type="dxa"/>
              <w:left w:w="0" w:type="dxa"/>
              <w:bottom w:w="0" w:type="dxa"/>
              <w:right w:w="0" w:type="dxa"/>
            </w:tcMar>
            <w:vAlign w:val="bottom"/>
          </w:tcPr>
          <w:p w14:paraId="09B5552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8F656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432ADEF" w14:textId="77777777" w:rsidR="0089264D" w:rsidRPr="00B40C4C" w:rsidRDefault="0089264D" w:rsidP="00A3544C">
            <w:pPr>
              <w:jc w:val="right"/>
            </w:pPr>
            <w:r w:rsidRPr="00B40C4C">
              <w:t>4 500 000</w:t>
            </w:r>
          </w:p>
        </w:tc>
        <w:tc>
          <w:tcPr>
            <w:tcW w:w="180" w:type="dxa"/>
            <w:tcBorders>
              <w:top w:val="nil"/>
              <w:left w:val="nil"/>
              <w:bottom w:val="nil"/>
              <w:right w:val="nil"/>
            </w:tcBorders>
            <w:tcMar>
              <w:top w:w="43" w:type="dxa"/>
              <w:left w:w="0" w:type="dxa"/>
              <w:bottom w:w="0" w:type="dxa"/>
              <w:right w:w="0" w:type="dxa"/>
            </w:tcMar>
            <w:vAlign w:val="bottom"/>
          </w:tcPr>
          <w:p w14:paraId="5747918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FA6AA80" w14:textId="77777777" w:rsidR="0089264D" w:rsidRPr="00B40C4C" w:rsidRDefault="0089264D" w:rsidP="00A3544C">
            <w:pPr>
              <w:jc w:val="right"/>
            </w:pPr>
            <w:r w:rsidRPr="00B40C4C">
              <w:t>4 500 000</w:t>
            </w:r>
          </w:p>
        </w:tc>
      </w:tr>
      <w:tr w:rsidR="00446E55" w:rsidRPr="00B40C4C" w14:paraId="12459D63" w14:textId="77777777" w:rsidTr="008C2AB1">
        <w:trPr>
          <w:trHeight w:val="240"/>
        </w:trPr>
        <w:tc>
          <w:tcPr>
            <w:tcW w:w="567" w:type="dxa"/>
            <w:tcBorders>
              <w:top w:val="nil"/>
              <w:left w:val="nil"/>
              <w:bottom w:val="nil"/>
            </w:tcBorders>
            <w:tcMar>
              <w:top w:w="43" w:type="dxa"/>
              <w:left w:w="0" w:type="dxa"/>
              <w:bottom w:w="0" w:type="dxa"/>
              <w:right w:w="0" w:type="dxa"/>
            </w:tcMar>
          </w:tcPr>
          <w:p w14:paraId="48B39395" w14:textId="77777777" w:rsidR="0089264D" w:rsidRPr="00B40C4C" w:rsidRDefault="0089264D" w:rsidP="009137DA">
            <w:r w:rsidRPr="00B40C4C">
              <w:t>3220</w:t>
            </w:r>
          </w:p>
        </w:tc>
        <w:tc>
          <w:tcPr>
            <w:tcW w:w="260" w:type="dxa"/>
            <w:tcBorders>
              <w:top w:val="nil"/>
              <w:left w:val="nil"/>
              <w:bottom w:val="nil"/>
              <w:right w:val="nil"/>
            </w:tcBorders>
            <w:tcMar>
              <w:top w:w="43" w:type="dxa"/>
              <w:left w:w="0" w:type="dxa"/>
              <w:bottom w:w="0" w:type="dxa"/>
              <w:right w:w="0" w:type="dxa"/>
            </w:tcMar>
            <w:vAlign w:val="bottom"/>
          </w:tcPr>
          <w:p w14:paraId="2C3195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40DE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B280D4" w14:textId="77777777" w:rsidR="0089264D" w:rsidRPr="00B40C4C" w:rsidRDefault="0089264D" w:rsidP="009137DA">
            <w:r w:rsidRPr="00B40C4C">
              <w:t>Utdanningsdirektoratet:</w:t>
            </w:r>
          </w:p>
        </w:tc>
        <w:tc>
          <w:tcPr>
            <w:tcW w:w="1500" w:type="dxa"/>
            <w:tcBorders>
              <w:top w:val="nil"/>
              <w:left w:val="nil"/>
              <w:bottom w:val="nil"/>
              <w:right w:val="nil"/>
            </w:tcBorders>
            <w:tcMar>
              <w:top w:w="43" w:type="dxa"/>
              <w:left w:w="0" w:type="dxa"/>
              <w:bottom w:w="0" w:type="dxa"/>
              <w:right w:w="0" w:type="dxa"/>
            </w:tcMar>
            <w:vAlign w:val="bottom"/>
          </w:tcPr>
          <w:p w14:paraId="6F0515D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2498C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404D3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23154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4F47BFE" w14:textId="77777777" w:rsidR="0089264D" w:rsidRPr="00B40C4C" w:rsidRDefault="0089264D" w:rsidP="00A3544C">
            <w:pPr>
              <w:jc w:val="right"/>
            </w:pPr>
          </w:p>
        </w:tc>
      </w:tr>
      <w:tr w:rsidR="00446E55" w:rsidRPr="00B40C4C" w14:paraId="36D3EA5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B397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D4C16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C0CBC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B0EE7B"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71B9C6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FCBEC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12F80AE" w14:textId="77777777" w:rsidR="0089264D" w:rsidRPr="00B40C4C" w:rsidRDefault="0089264D" w:rsidP="00A3544C">
            <w:pPr>
              <w:jc w:val="right"/>
            </w:pPr>
            <w:r w:rsidRPr="00B40C4C">
              <w:t>2 685 000</w:t>
            </w:r>
          </w:p>
        </w:tc>
        <w:tc>
          <w:tcPr>
            <w:tcW w:w="180" w:type="dxa"/>
            <w:tcBorders>
              <w:top w:val="nil"/>
              <w:left w:val="nil"/>
              <w:bottom w:val="nil"/>
              <w:right w:val="nil"/>
            </w:tcBorders>
            <w:tcMar>
              <w:top w:w="43" w:type="dxa"/>
              <w:left w:w="0" w:type="dxa"/>
              <w:bottom w:w="0" w:type="dxa"/>
              <w:right w:w="0" w:type="dxa"/>
            </w:tcMar>
            <w:vAlign w:val="bottom"/>
          </w:tcPr>
          <w:p w14:paraId="566869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EA26399" w14:textId="77777777" w:rsidR="0089264D" w:rsidRPr="00B40C4C" w:rsidRDefault="0089264D" w:rsidP="00A3544C">
            <w:pPr>
              <w:jc w:val="right"/>
            </w:pPr>
            <w:r w:rsidRPr="00B40C4C">
              <w:t>2 685 000</w:t>
            </w:r>
          </w:p>
        </w:tc>
      </w:tr>
      <w:tr w:rsidR="00446E55" w:rsidRPr="00B40C4C" w14:paraId="7AC280D7" w14:textId="77777777" w:rsidTr="008C2AB1">
        <w:trPr>
          <w:trHeight w:val="240"/>
        </w:trPr>
        <w:tc>
          <w:tcPr>
            <w:tcW w:w="567" w:type="dxa"/>
            <w:tcBorders>
              <w:top w:val="nil"/>
              <w:left w:val="nil"/>
              <w:bottom w:val="nil"/>
            </w:tcBorders>
            <w:tcMar>
              <w:top w:w="43" w:type="dxa"/>
              <w:left w:w="0" w:type="dxa"/>
              <w:bottom w:w="0" w:type="dxa"/>
              <w:right w:w="0" w:type="dxa"/>
            </w:tcMar>
          </w:tcPr>
          <w:p w14:paraId="7AD17B31" w14:textId="77777777" w:rsidR="0089264D" w:rsidRPr="00B40C4C" w:rsidRDefault="0089264D" w:rsidP="009137DA">
            <w:r w:rsidRPr="00B40C4C">
              <w:t>3222</w:t>
            </w:r>
          </w:p>
        </w:tc>
        <w:tc>
          <w:tcPr>
            <w:tcW w:w="260" w:type="dxa"/>
            <w:tcBorders>
              <w:top w:val="nil"/>
              <w:left w:val="nil"/>
              <w:bottom w:val="nil"/>
              <w:right w:val="nil"/>
            </w:tcBorders>
            <w:tcMar>
              <w:top w:w="43" w:type="dxa"/>
              <w:left w:w="0" w:type="dxa"/>
              <w:bottom w:w="0" w:type="dxa"/>
              <w:right w:w="0" w:type="dxa"/>
            </w:tcMar>
            <w:vAlign w:val="bottom"/>
          </w:tcPr>
          <w:p w14:paraId="51700F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30E54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C9874D" w14:textId="77777777" w:rsidR="0089264D" w:rsidRPr="00B40C4C" w:rsidRDefault="0089264D" w:rsidP="009137DA">
            <w:r w:rsidRPr="00B40C4C">
              <w:t>Statlige skoler og fjernundervisningstjenester:</w:t>
            </w:r>
          </w:p>
        </w:tc>
        <w:tc>
          <w:tcPr>
            <w:tcW w:w="1500" w:type="dxa"/>
            <w:tcBorders>
              <w:top w:val="nil"/>
              <w:left w:val="nil"/>
              <w:bottom w:val="nil"/>
              <w:right w:val="nil"/>
            </w:tcBorders>
            <w:tcMar>
              <w:top w:w="43" w:type="dxa"/>
              <w:left w:w="0" w:type="dxa"/>
              <w:bottom w:w="0" w:type="dxa"/>
              <w:right w:w="0" w:type="dxa"/>
            </w:tcMar>
            <w:vAlign w:val="bottom"/>
          </w:tcPr>
          <w:p w14:paraId="39588D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3A7E3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008B5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2258C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B563CC" w14:textId="77777777" w:rsidR="0089264D" w:rsidRPr="00B40C4C" w:rsidRDefault="0089264D" w:rsidP="00A3544C">
            <w:pPr>
              <w:jc w:val="right"/>
            </w:pPr>
          </w:p>
        </w:tc>
      </w:tr>
      <w:tr w:rsidR="00446E55" w:rsidRPr="00B40C4C" w14:paraId="6FF2139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D5C2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8DAF1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F83E3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ACF234" w14:textId="77777777" w:rsidR="0089264D" w:rsidRPr="00B40C4C" w:rsidRDefault="0089264D" w:rsidP="009137DA">
            <w:r w:rsidRPr="00B40C4C">
              <w:t>Salgsinntekter mv.</w:t>
            </w:r>
          </w:p>
        </w:tc>
        <w:tc>
          <w:tcPr>
            <w:tcW w:w="1500" w:type="dxa"/>
            <w:tcBorders>
              <w:top w:val="nil"/>
              <w:left w:val="nil"/>
              <w:bottom w:val="nil"/>
              <w:right w:val="nil"/>
            </w:tcBorders>
            <w:tcMar>
              <w:top w:w="43" w:type="dxa"/>
              <w:left w:w="0" w:type="dxa"/>
              <w:bottom w:w="0" w:type="dxa"/>
              <w:right w:w="0" w:type="dxa"/>
            </w:tcMar>
            <w:vAlign w:val="bottom"/>
          </w:tcPr>
          <w:p w14:paraId="12D49BD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6B772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2C5CF4F" w14:textId="77777777" w:rsidR="0089264D" w:rsidRPr="00B40C4C" w:rsidRDefault="0089264D" w:rsidP="00A3544C">
            <w:pPr>
              <w:jc w:val="right"/>
            </w:pPr>
            <w:r w:rsidRPr="00B40C4C">
              <w:t>25 842 000</w:t>
            </w:r>
          </w:p>
        </w:tc>
        <w:tc>
          <w:tcPr>
            <w:tcW w:w="180" w:type="dxa"/>
            <w:tcBorders>
              <w:top w:val="nil"/>
              <w:left w:val="nil"/>
              <w:bottom w:val="nil"/>
              <w:right w:val="nil"/>
            </w:tcBorders>
            <w:tcMar>
              <w:top w:w="43" w:type="dxa"/>
              <w:left w:w="0" w:type="dxa"/>
              <w:bottom w:w="0" w:type="dxa"/>
              <w:right w:w="0" w:type="dxa"/>
            </w:tcMar>
            <w:vAlign w:val="bottom"/>
          </w:tcPr>
          <w:p w14:paraId="49AEC4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0B5F7D9" w14:textId="77777777" w:rsidR="0089264D" w:rsidRPr="00B40C4C" w:rsidRDefault="0089264D" w:rsidP="00A3544C">
            <w:pPr>
              <w:jc w:val="right"/>
            </w:pPr>
            <w:r w:rsidRPr="00B40C4C">
              <w:t>25 842 000</w:t>
            </w:r>
          </w:p>
        </w:tc>
      </w:tr>
      <w:tr w:rsidR="00446E55" w:rsidRPr="00B40C4C" w14:paraId="05CD816D" w14:textId="77777777" w:rsidTr="008C2AB1">
        <w:trPr>
          <w:trHeight w:val="240"/>
        </w:trPr>
        <w:tc>
          <w:tcPr>
            <w:tcW w:w="567" w:type="dxa"/>
            <w:tcBorders>
              <w:top w:val="nil"/>
              <w:left w:val="nil"/>
              <w:bottom w:val="nil"/>
            </w:tcBorders>
            <w:tcMar>
              <w:top w:w="43" w:type="dxa"/>
              <w:left w:w="0" w:type="dxa"/>
              <w:bottom w:w="0" w:type="dxa"/>
              <w:right w:w="0" w:type="dxa"/>
            </w:tcMar>
          </w:tcPr>
          <w:p w14:paraId="34E6D7A2" w14:textId="77777777" w:rsidR="0089264D" w:rsidRPr="00B40C4C" w:rsidRDefault="0089264D" w:rsidP="009137DA">
            <w:r w:rsidRPr="00B40C4C">
              <w:t>3223</w:t>
            </w:r>
          </w:p>
        </w:tc>
        <w:tc>
          <w:tcPr>
            <w:tcW w:w="260" w:type="dxa"/>
            <w:tcBorders>
              <w:top w:val="nil"/>
              <w:left w:val="nil"/>
              <w:bottom w:val="nil"/>
              <w:right w:val="nil"/>
            </w:tcBorders>
            <w:tcMar>
              <w:top w:w="43" w:type="dxa"/>
              <w:left w:w="0" w:type="dxa"/>
              <w:bottom w:w="0" w:type="dxa"/>
              <w:right w:w="0" w:type="dxa"/>
            </w:tcMar>
            <w:vAlign w:val="bottom"/>
          </w:tcPr>
          <w:p w14:paraId="16EB2F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979B6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31BD1F" w14:textId="77777777" w:rsidR="0089264D" w:rsidRPr="00B40C4C" w:rsidRDefault="0089264D" w:rsidP="009137DA">
            <w:r w:rsidRPr="00B40C4C">
              <w:t>Diamanten skole:</w:t>
            </w:r>
          </w:p>
        </w:tc>
        <w:tc>
          <w:tcPr>
            <w:tcW w:w="1500" w:type="dxa"/>
            <w:tcBorders>
              <w:top w:val="nil"/>
              <w:left w:val="nil"/>
              <w:bottom w:val="nil"/>
              <w:right w:val="nil"/>
            </w:tcBorders>
            <w:tcMar>
              <w:top w:w="43" w:type="dxa"/>
              <w:left w:w="0" w:type="dxa"/>
              <w:bottom w:w="0" w:type="dxa"/>
              <w:right w:w="0" w:type="dxa"/>
            </w:tcMar>
            <w:vAlign w:val="bottom"/>
          </w:tcPr>
          <w:p w14:paraId="05312E0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BF550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92EA8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FEE7E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13987B" w14:textId="77777777" w:rsidR="0089264D" w:rsidRPr="00B40C4C" w:rsidRDefault="0089264D" w:rsidP="00A3544C">
            <w:pPr>
              <w:jc w:val="right"/>
            </w:pPr>
          </w:p>
        </w:tc>
      </w:tr>
      <w:tr w:rsidR="00446E55" w:rsidRPr="00B40C4C" w14:paraId="4230B01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EAE4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585AC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D9F30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1A3E86" w14:textId="77777777" w:rsidR="0089264D" w:rsidRPr="00B40C4C" w:rsidRDefault="0089264D" w:rsidP="009137DA">
            <w:r w:rsidRPr="00B40C4C">
              <w:t>Salgsinntekter mv.</w:t>
            </w:r>
          </w:p>
        </w:tc>
        <w:tc>
          <w:tcPr>
            <w:tcW w:w="1500" w:type="dxa"/>
            <w:tcBorders>
              <w:top w:val="nil"/>
              <w:left w:val="nil"/>
              <w:bottom w:val="nil"/>
              <w:right w:val="nil"/>
            </w:tcBorders>
            <w:tcMar>
              <w:top w:w="43" w:type="dxa"/>
              <w:left w:w="0" w:type="dxa"/>
              <w:bottom w:w="0" w:type="dxa"/>
              <w:right w:w="0" w:type="dxa"/>
            </w:tcMar>
            <w:vAlign w:val="bottom"/>
          </w:tcPr>
          <w:p w14:paraId="6CDD7BE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E8773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312D8C" w14:textId="77777777" w:rsidR="0089264D" w:rsidRPr="00B40C4C" w:rsidRDefault="0089264D" w:rsidP="00A3544C">
            <w:pPr>
              <w:jc w:val="right"/>
            </w:pPr>
            <w:r w:rsidRPr="00B40C4C">
              <w:t>742 000</w:t>
            </w:r>
          </w:p>
        </w:tc>
        <w:tc>
          <w:tcPr>
            <w:tcW w:w="180" w:type="dxa"/>
            <w:tcBorders>
              <w:top w:val="nil"/>
              <w:left w:val="nil"/>
              <w:bottom w:val="nil"/>
              <w:right w:val="nil"/>
            </w:tcBorders>
            <w:tcMar>
              <w:top w:w="43" w:type="dxa"/>
              <w:left w:w="0" w:type="dxa"/>
              <w:bottom w:w="0" w:type="dxa"/>
              <w:right w:w="0" w:type="dxa"/>
            </w:tcMar>
            <w:vAlign w:val="bottom"/>
          </w:tcPr>
          <w:p w14:paraId="05AD4E2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49BA5B3" w14:textId="77777777" w:rsidR="0089264D" w:rsidRPr="00B40C4C" w:rsidRDefault="0089264D" w:rsidP="00A3544C">
            <w:pPr>
              <w:jc w:val="right"/>
            </w:pPr>
            <w:r w:rsidRPr="00B40C4C">
              <w:t>742 000</w:t>
            </w:r>
          </w:p>
        </w:tc>
      </w:tr>
      <w:tr w:rsidR="00446E55" w:rsidRPr="00B40C4C" w14:paraId="5451B046" w14:textId="77777777" w:rsidTr="008C2AB1">
        <w:trPr>
          <w:trHeight w:val="240"/>
        </w:trPr>
        <w:tc>
          <w:tcPr>
            <w:tcW w:w="567" w:type="dxa"/>
            <w:tcBorders>
              <w:top w:val="nil"/>
              <w:left w:val="nil"/>
              <w:bottom w:val="nil"/>
            </w:tcBorders>
            <w:tcMar>
              <w:top w:w="43" w:type="dxa"/>
              <w:left w:w="0" w:type="dxa"/>
              <w:bottom w:w="0" w:type="dxa"/>
              <w:right w:w="0" w:type="dxa"/>
            </w:tcMar>
          </w:tcPr>
          <w:p w14:paraId="60DF9FE4" w14:textId="77777777" w:rsidR="0089264D" w:rsidRPr="00B40C4C" w:rsidRDefault="0089264D" w:rsidP="009137DA">
            <w:r w:rsidRPr="00B40C4C">
              <w:t>3225</w:t>
            </w:r>
          </w:p>
        </w:tc>
        <w:tc>
          <w:tcPr>
            <w:tcW w:w="260" w:type="dxa"/>
            <w:tcBorders>
              <w:top w:val="nil"/>
              <w:left w:val="nil"/>
              <w:bottom w:val="nil"/>
              <w:right w:val="nil"/>
            </w:tcBorders>
            <w:tcMar>
              <w:top w:w="43" w:type="dxa"/>
              <w:left w:w="0" w:type="dxa"/>
              <w:bottom w:w="0" w:type="dxa"/>
              <w:right w:w="0" w:type="dxa"/>
            </w:tcMar>
            <w:vAlign w:val="bottom"/>
          </w:tcPr>
          <w:p w14:paraId="7E05E9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3DFE2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F5F1AD" w14:textId="77777777" w:rsidR="0089264D" w:rsidRPr="00B40C4C" w:rsidRDefault="0089264D" w:rsidP="009137DA">
            <w:r w:rsidRPr="00B40C4C">
              <w:t>Tiltak i grunnopplæringen:</w:t>
            </w:r>
          </w:p>
        </w:tc>
        <w:tc>
          <w:tcPr>
            <w:tcW w:w="1500" w:type="dxa"/>
            <w:tcBorders>
              <w:top w:val="nil"/>
              <w:left w:val="nil"/>
              <w:bottom w:val="nil"/>
              <w:right w:val="nil"/>
            </w:tcBorders>
            <w:tcMar>
              <w:top w:w="43" w:type="dxa"/>
              <w:left w:w="0" w:type="dxa"/>
              <w:bottom w:w="0" w:type="dxa"/>
              <w:right w:w="0" w:type="dxa"/>
            </w:tcMar>
            <w:vAlign w:val="bottom"/>
          </w:tcPr>
          <w:p w14:paraId="3C4585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25A2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8D7D6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5B291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34334E9" w14:textId="77777777" w:rsidR="0089264D" w:rsidRPr="00B40C4C" w:rsidRDefault="0089264D" w:rsidP="00A3544C">
            <w:pPr>
              <w:jc w:val="right"/>
            </w:pPr>
          </w:p>
        </w:tc>
      </w:tr>
      <w:tr w:rsidR="00446E55" w:rsidRPr="00B40C4C" w14:paraId="1CCCF11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E461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7466DD"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4C9AFB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A03E4E" w14:textId="77777777" w:rsidR="0089264D" w:rsidRPr="00B40C4C" w:rsidRDefault="0089264D" w:rsidP="009137DA">
            <w:r w:rsidRPr="00B40C4C">
              <w:t>Refusjon av ODA-godkjente utgifter</w:t>
            </w:r>
          </w:p>
        </w:tc>
        <w:tc>
          <w:tcPr>
            <w:tcW w:w="1500" w:type="dxa"/>
            <w:tcBorders>
              <w:top w:val="nil"/>
              <w:left w:val="nil"/>
              <w:bottom w:val="nil"/>
              <w:right w:val="nil"/>
            </w:tcBorders>
            <w:tcMar>
              <w:top w:w="43" w:type="dxa"/>
              <w:left w:w="0" w:type="dxa"/>
              <w:bottom w:w="0" w:type="dxa"/>
              <w:right w:w="0" w:type="dxa"/>
            </w:tcMar>
            <w:vAlign w:val="bottom"/>
          </w:tcPr>
          <w:p w14:paraId="4E832E1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8B4C9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0054353" w14:textId="77777777" w:rsidR="0089264D" w:rsidRPr="00B40C4C" w:rsidRDefault="0089264D" w:rsidP="00A3544C">
            <w:pPr>
              <w:jc w:val="right"/>
            </w:pPr>
            <w:r w:rsidRPr="00B40C4C">
              <w:t>293 709 000</w:t>
            </w:r>
          </w:p>
        </w:tc>
        <w:tc>
          <w:tcPr>
            <w:tcW w:w="180" w:type="dxa"/>
            <w:tcBorders>
              <w:top w:val="nil"/>
              <w:left w:val="nil"/>
              <w:bottom w:val="nil"/>
              <w:right w:val="nil"/>
            </w:tcBorders>
            <w:tcMar>
              <w:top w:w="43" w:type="dxa"/>
              <w:left w:w="0" w:type="dxa"/>
              <w:bottom w:w="0" w:type="dxa"/>
              <w:right w:w="0" w:type="dxa"/>
            </w:tcMar>
            <w:vAlign w:val="bottom"/>
          </w:tcPr>
          <w:p w14:paraId="34F4892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43EEB13" w14:textId="77777777" w:rsidR="0089264D" w:rsidRPr="00B40C4C" w:rsidRDefault="0089264D" w:rsidP="00A3544C">
            <w:pPr>
              <w:jc w:val="right"/>
            </w:pPr>
            <w:r w:rsidRPr="00B40C4C">
              <w:t>293 709 000</w:t>
            </w:r>
          </w:p>
        </w:tc>
      </w:tr>
      <w:tr w:rsidR="00446E55" w:rsidRPr="00B40C4C" w14:paraId="321AA20A" w14:textId="77777777" w:rsidTr="008C2AB1">
        <w:trPr>
          <w:trHeight w:val="240"/>
        </w:trPr>
        <w:tc>
          <w:tcPr>
            <w:tcW w:w="567" w:type="dxa"/>
            <w:tcBorders>
              <w:top w:val="nil"/>
              <w:left w:val="nil"/>
              <w:bottom w:val="nil"/>
            </w:tcBorders>
            <w:tcMar>
              <w:top w:w="43" w:type="dxa"/>
              <w:left w:w="0" w:type="dxa"/>
              <w:bottom w:w="0" w:type="dxa"/>
              <w:right w:w="0" w:type="dxa"/>
            </w:tcMar>
          </w:tcPr>
          <w:p w14:paraId="7D493014" w14:textId="77777777" w:rsidR="0089264D" w:rsidRPr="00B40C4C" w:rsidRDefault="0089264D" w:rsidP="009137DA">
            <w:r w:rsidRPr="00B40C4C">
              <w:t>3230</w:t>
            </w:r>
          </w:p>
        </w:tc>
        <w:tc>
          <w:tcPr>
            <w:tcW w:w="260" w:type="dxa"/>
            <w:tcBorders>
              <w:top w:val="nil"/>
              <w:left w:val="nil"/>
              <w:bottom w:val="nil"/>
              <w:right w:val="nil"/>
            </w:tcBorders>
            <w:tcMar>
              <w:top w:w="43" w:type="dxa"/>
              <w:left w:w="0" w:type="dxa"/>
              <w:bottom w:w="0" w:type="dxa"/>
              <w:right w:w="0" w:type="dxa"/>
            </w:tcMar>
            <w:vAlign w:val="bottom"/>
          </w:tcPr>
          <w:p w14:paraId="7BC668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AC6B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B74FE1" w14:textId="77777777" w:rsidR="0089264D" w:rsidRPr="00B40C4C" w:rsidRDefault="0089264D" w:rsidP="009137DA">
            <w:r w:rsidRPr="00B40C4C">
              <w:t>Statlig spesialpedagogisk tjeneste:</w:t>
            </w:r>
          </w:p>
        </w:tc>
        <w:tc>
          <w:tcPr>
            <w:tcW w:w="1500" w:type="dxa"/>
            <w:tcBorders>
              <w:top w:val="nil"/>
              <w:left w:val="nil"/>
              <w:bottom w:val="nil"/>
              <w:right w:val="nil"/>
            </w:tcBorders>
            <w:tcMar>
              <w:top w:w="43" w:type="dxa"/>
              <w:left w:w="0" w:type="dxa"/>
              <w:bottom w:w="0" w:type="dxa"/>
              <w:right w:w="0" w:type="dxa"/>
            </w:tcMar>
            <w:vAlign w:val="bottom"/>
          </w:tcPr>
          <w:p w14:paraId="0D8040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359A8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76E91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FD8F75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95924F" w14:textId="77777777" w:rsidR="0089264D" w:rsidRPr="00B40C4C" w:rsidRDefault="0089264D" w:rsidP="00A3544C">
            <w:pPr>
              <w:jc w:val="right"/>
            </w:pPr>
          </w:p>
        </w:tc>
      </w:tr>
      <w:tr w:rsidR="00446E55" w:rsidRPr="00B40C4C" w14:paraId="1918DA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C71C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8DA2F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3B23D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0105C6"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3A47683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76571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6F87F13" w14:textId="77777777" w:rsidR="0089264D" w:rsidRPr="00B40C4C" w:rsidRDefault="0089264D" w:rsidP="00A3544C">
            <w:pPr>
              <w:jc w:val="right"/>
            </w:pPr>
            <w:r w:rsidRPr="00B40C4C">
              <w:t>28 234 000</w:t>
            </w:r>
          </w:p>
        </w:tc>
        <w:tc>
          <w:tcPr>
            <w:tcW w:w="180" w:type="dxa"/>
            <w:tcBorders>
              <w:top w:val="nil"/>
              <w:left w:val="nil"/>
              <w:bottom w:val="nil"/>
              <w:right w:val="nil"/>
            </w:tcBorders>
            <w:tcMar>
              <w:top w:w="43" w:type="dxa"/>
              <w:left w:w="0" w:type="dxa"/>
              <w:bottom w:w="0" w:type="dxa"/>
              <w:right w:w="0" w:type="dxa"/>
            </w:tcMar>
            <w:vAlign w:val="bottom"/>
          </w:tcPr>
          <w:p w14:paraId="762FD4B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FF6D82" w14:textId="77777777" w:rsidR="0089264D" w:rsidRPr="00B40C4C" w:rsidRDefault="0089264D" w:rsidP="00A3544C">
            <w:pPr>
              <w:jc w:val="right"/>
            </w:pPr>
          </w:p>
        </w:tc>
      </w:tr>
      <w:tr w:rsidR="00446E55" w:rsidRPr="00B40C4C" w14:paraId="6A676E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8675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5579A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828B5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BCC5A3" w14:textId="77777777" w:rsidR="0089264D" w:rsidRPr="00B40C4C" w:rsidRDefault="0089264D" w:rsidP="009137DA">
            <w:r w:rsidRPr="00B40C4C">
              <w:t>Salgsinntekter mv.</w:t>
            </w:r>
          </w:p>
        </w:tc>
        <w:tc>
          <w:tcPr>
            <w:tcW w:w="1500" w:type="dxa"/>
            <w:tcBorders>
              <w:top w:val="nil"/>
              <w:left w:val="nil"/>
              <w:bottom w:val="nil"/>
              <w:right w:val="nil"/>
            </w:tcBorders>
            <w:tcMar>
              <w:top w:w="43" w:type="dxa"/>
              <w:left w:w="0" w:type="dxa"/>
              <w:bottom w:w="0" w:type="dxa"/>
              <w:right w:w="0" w:type="dxa"/>
            </w:tcMar>
            <w:vAlign w:val="bottom"/>
          </w:tcPr>
          <w:p w14:paraId="00F6E32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74CF9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4DBDB0" w14:textId="77777777" w:rsidR="0089264D" w:rsidRPr="00B40C4C" w:rsidRDefault="0089264D" w:rsidP="00A3544C">
            <w:pPr>
              <w:jc w:val="right"/>
            </w:pPr>
            <w:r w:rsidRPr="00B40C4C">
              <w:t>8 035 000</w:t>
            </w:r>
          </w:p>
        </w:tc>
        <w:tc>
          <w:tcPr>
            <w:tcW w:w="180" w:type="dxa"/>
            <w:tcBorders>
              <w:top w:val="nil"/>
              <w:left w:val="nil"/>
              <w:bottom w:val="nil"/>
              <w:right w:val="nil"/>
            </w:tcBorders>
            <w:tcMar>
              <w:top w:w="43" w:type="dxa"/>
              <w:left w:w="0" w:type="dxa"/>
              <w:bottom w:w="0" w:type="dxa"/>
              <w:right w:w="0" w:type="dxa"/>
            </w:tcMar>
            <w:vAlign w:val="bottom"/>
          </w:tcPr>
          <w:p w14:paraId="5772CD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A3E12E3" w14:textId="77777777" w:rsidR="0089264D" w:rsidRPr="00B40C4C" w:rsidRDefault="0089264D" w:rsidP="00A3544C">
            <w:pPr>
              <w:jc w:val="right"/>
            </w:pPr>
            <w:r w:rsidRPr="00B40C4C">
              <w:t>36 269 000</w:t>
            </w:r>
          </w:p>
        </w:tc>
      </w:tr>
      <w:tr w:rsidR="00446E55" w:rsidRPr="00B40C4C" w14:paraId="3EFF56AF" w14:textId="77777777" w:rsidTr="008C2AB1">
        <w:trPr>
          <w:trHeight w:val="240"/>
        </w:trPr>
        <w:tc>
          <w:tcPr>
            <w:tcW w:w="567" w:type="dxa"/>
            <w:tcBorders>
              <w:top w:val="nil"/>
              <w:left w:val="nil"/>
              <w:bottom w:val="nil"/>
            </w:tcBorders>
            <w:tcMar>
              <w:top w:w="43" w:type="dxa"/>
              <w:left w:w="0" w:type="dxa"/>
              <w:bottom w:w="0" w:type="dxa"/>
              <w:right w:w="0" w:type="dxa"/>
            </w:tcMar>
          </w:tcPr>
          <w:p w14:paraId="1D021F89" w14:textId="77777777" w:rsidR="0089264D" w:rsidRPr="00B40C4C" w:rsidRDefault="0089264D" w:rsidP="009137DA">
            <w:r w:rsidRPr="00B40C4C">
              <w:t>3242</w:t>
            </w:r>
          </w:p>
        </w:tc>
        <w:tc>
          <w:tcPr>
            <w:tcW w:w="260" w:type="dxa"/>
            <w:tcBorders>
              <w:top w:val="nil"/>
              <w:left w:val="nil"/>
              <w:bottom w:val="nil"/>
              <w:right w:val="nil"/>
            </w:tcBorders>
            <w:tcMar>
              <w:top w:w="43" w:type="dxa"/>
              <w:left w:w="0" w:type="dxa"/>
              <w:bottom w:w="0" w:type="dxa"/>
              <w:right w:w="0" w:type="dxa"/>
            </w:tcMar>
            <w:vAlign w:val="bottom"/>
          </w:tcPr>
          <w:p w14:paraId="758089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1E95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5BFD58" w14:textId="77777777" w:rsidR="0089264D" w:rsidRPr="00B40C4C" w:rsidRDefault="0089264D" w:rsidP="009137DA">
            <w:r w:rsidRPr="00B40C4C">
              <w:t>Norges grønne fagskole - Vea:</w:t>
            </w:r>
          </w:p>
        </w:tc>
        <w:tc>
          <w:tcPr>
            <w:tcW w:w="1500" w:type="dxa"/>
            <w:tcBorders>
              <w:top w:val="nil"/>
              <w:left w:val="nil"/>
              <w:bottom w:val="nil"/>
              <w:right w:val="nil"/>
            </w:tcBorders>
            <w:tcMar>
              <w:top w:w="43" w:type="dxa"/>
              <w:left w:w="0" w:type="dxa"/>
              <w:bottom w:w="0" w:type="dxa"/>
              <w:right w:w="0" w:type="dxa"/>
            </w:tcMar>
            <w:vAlign w:val="bottom"/>
          </w:tcPr>
          <w:p w14:paraId="6B12D88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08CE4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DDD4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3B9A5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9CF212" w14:textId="77777777" w:rsidR="0089264D" w:rsidRPr="00B40C4C" w:rsidRDefault="0089264D" w:rsidP="00A3544C">
            <w:pPr>
              <w:jc w:val="right"/>
            </w:pPr>
          </w:p>
        </w:tc>
      </w:tr>
      <w:tr w:rsidR="00446E55" w:rsidRPr="00B40C4C" w14:paraId="1229B16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AD4F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D42448"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080CD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611DCD" w14:textId="77777777" w:rsidR="0089264D" w:rsidRPr="00B40C4C" w:rsidRDefault="0089264D" w:rsidP="009137DA">
            <w:r w:rsidRPr="00B40C4C">
              <w:t>Salgsinntekter mv.</w:t>
            </w:r>
          </w:p>
        </w:tc>
        <w:tc>
          <w:tcPr>
            <w:tcW w:w="1500" w:type="dxa"/>
            <w:tcBorders>
              <w:top w:val="nil"/>
              <w:left w:val="nil"/>
              <w:bottom w:val="nil"/>
              <w:right w:val="nil"/>
            </w:tcBorders>
            <w:tcMar>
              <w:top w:w="43" w:type="dxa"/>
              <w:left w:w="0" w:type="dxa"/>
              <w:bottom w:w="0" w:type="dxa"/>
              <w:right w:w="0" w:type="dxa"/>
            </w:tcMar>
            <w:vAlign w:val="bottom"/>
          </w:tcPr>
          <w:p w14:paraId="40C13B6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0FE67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D08F7C4" w14:textId="77777777" w:rsidR="0089264D" w:rsidRPr="00B40C4C" w:rsidRDefault="0089264D" w:rsidP="00A3544C">
            <w:pPr>
              <w:jc w:val="right"/>
            </w:pPr>
            <w:r w:rsidRPr="00B40C4C">
              <w:t>7 822 000</w:t>
            </w:r>
          </w:p>
        </w:tc>
        <w:tc>
          <w:tcPr>
            <w:tcW w:w="180" w:type="dxa"/>
            <w:tcBorders>
              <w:top w:val="nil"/>
              <w:left w:val="nil"/>
              <w:bottom w:val="nil"/>
              <w:right w:val="nil"/>
            </w:tcBorders>
            <w:tcMar>
              <w:top w:w="43" w:type="dxa"/>
              <w:left w:w="0" w:type="dxa"/>
              <w:bottom w:w="0" w:type="dxa"/>
              <w:right w:w="0" w:type="dxa"/>
            </w:tcMar>
            <w:vAlign w:val="bottom"/>
          </w:tcPr>
          <w:p w14:paraId="2C15C4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A2D2D24" w14:textId="77777777" w:rsidR="0089264D" w:rsidRPr="00B40C4C" w:rsidRDefault="0089264D" w:rsidP="00A3544C">
            <w:pPr>
              <w:jc w:val="right"/>
            </w:pPr>
          </w:p>
        </w:tc>
      </w:tr>
      <w:tr w:rsidR="00446E55" w:rsidRPr="00B40C4C" w14:paraId="18E56F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8738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7EF636" w14:textId="77777777" w:rsidR="0089264D" w:rsidRPr="00B40C4C" w:rsidRDefault="0089264D" w:rsidP="009137DA">
            <w:r w:rsidRPr="00B40C4C">
              <w:t>61</w:t>
            </w:r>
          </w:p>
        </w:tc>
        <w:tc>
          <w:tcPr>
            <w:tcW w:w="260" w:type="dxa"/>
            <w:tcBorders>
              <w:top w:val="nil"/>
              <w:left w:val="nil"/>
              <w:bottom w:val="nil"/>
              <w:right w:val="nil"/>
            </w:tcBorders>
            <w:tcMar>
              <w:top w:w="43" w:type="dxa"/>
              <w:left w:w="0" w:type="dxa"/>
              <w:bottom w:w="0" w:type="dxa"/>
              <w:right w:w="0" w:type="dxa"/>
            </w:tcMar>
            <w:vAlign w:val="bottom"/>
          </w:tcPr>
          <w:p w14:paraId="4BB850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E6EC02" w14:textId="77777777" w:rsidR="0089264D" w:rsidRPr="00B40C4C" w:rsidRDefault="0089264D" w:rsidP="009137DA">
            <w:r w:rsidRPr="00B40C4C">
              <w:t>Refusjon fra fylkeskommuner</w:t>
            </w:r>
          </w:p>
        </w:tc>
        <w:tc>
          <w:tcPr>
            <w:tcW w:w="1500" w:type="dxa"/>
            <w:tcBorders>
              <w:top w:val="nil"/>
              <w:left w:val="nil"/>
              <w:bottom w:val="nil"/>
              <w:right w:val="nil"/>
            </w:tcBorders>
            <w:tcMar>
              <w:top w:w="43" w:type="dxa"/>
              <w:left w:w="0" w:type="dxa"/>
              <w:bottom w:w="0" w:type="dxa"/>
              <w:right w:w="0" w:type="dxa"/>
            </w:tcMar>
            <w:vAlign w:val="bottom"/>
          </w:tcPr>
          <w:p w14:paraId="4DF909C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F802D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6929247" w14:textId="77777777" w:rsidR="0089264D" w:rsidRPr="00B40C4C" w:rsidRDefault="0089264D" w:rsidP="00A3544C">
            <w:pPr>
              <w:jc w:val="right"/>
            </w:pPr>
            <w:r w:rsidRPr="00B40C4C">
              <w:t>52 000</w:t>
            </w:r>
          </w:p>
        </w:tc>
        <w:tc>
          <w:tcPr>
            <w:tcW w:w="180" w:type="dxa"/>
            <w:tcBorders>
              <w:top w:val="nil"/>
              <w:left w:val="nil"/>
              <w:bottom w:val="nil"/>
              <w:right w:val="nil"/>
            </w:tcBorders>
            <w:tcMar>
              <w:top w:w="43" w:type="dxa"/>
              <w:left w:w="0" w:type="dxa"/>
              <w:bottom w:w="0" w:type="dxa"/>
              <w:right w:w="0" w:type="dxa"/>
            </w:tcMar>
            <w:vAlign w:val="bottom"/>
          </w:tcPr>
          <w:p w14:paraId="70029E4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F7E3C8B" w14:textId="77777777" w:rsidR="0089264D" w:rsidRPr="00B40C4C" w:rsidRDefault="0089264D" w:rsidP="00A3544C">
            <w:pPr>
              <w:jc w:val="right"/>
            </w:pPr>
            <w:r w:rsidRPr="00B40C4C">
              <w:t>7 874 000</w:t>
            </w:r>
          </w:p>
        </w:tc>
      </w:tr>
      <w:tr w:rsidR="00446E55" w:rsidRPr="00B40C4C" w14:paraId="61441F43" w14:textId="77777777" w:rsidTr="008C2AB1">
        <w:trPr>
          <w:trHeight w:val="500"/>
        </w:trPr>
        <w:tc>
          <w:tcPr>
            <w:tcW w:w="567" w:type="dxa"/>
            <w:tcBorders>
              <w:top w:val="nil"/>
              <w:left w:val="nil"/>
              <w:bottom w:val="nil"/>
            </w:tcBorders>
            <w:tcMar>
              <w:top w:w="43" w:type="dxa"/>
              <w:left w:w="0" w:type="dxa"/>
              <w:bottom w:w="0" w:type="dxa"/>
              <w:right w:w="0" w:type="dxa"/>
            </w:tcMar>
          </w:tcPr>
          <w:p w14:paraId="350658C3" w14:textId="77777777" w:rsidR="0089264D" w:rsidRPr="00B40C4C" w:rsidRDefault="0089264D" w:rsidP="009137DA">
            <w:r w:rsidRPr="00B40C4C">
              <w:t>3256</w:t>
            </w:r>
          </w:p>
        </w:tc>
        <w:tc>
          <w:tcPr>
            <w:tcW w:w="260" w:type="dxa"/>
            <w:tcBorders>
              <w:top w:val="nil"/>
              <w:left w:val="nil"/>
              <w:bottom w:val="nil"/>
              <w:right w:val="nil"/>
            </w:tcBorders>
            <w:tcMar>
              <w:top w:w="43" w:type="dxa"/>
              <w:left w:w="0" w:type="dxa"/>
              <w:bottom w:w="0" w:type="dxa"/>
              <w:right w:w="0" w:type="dxa"/>
            </w:tcMar>
            <w:vAlign w:val="bottom"/>
          </w:tcPr>
          <w:p w14:paraId="4F8803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FA93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F1AFFD" w14:textId="77777777" w:rsidR="0089264D" w:rsidRPr="00B40C4C" w:rsidRDefault="0089264D" w:rsidP="009137DA">
            <w:r w:rsidRPr="00B40C4C">
              <w:t>Direktoratet for høyere utdanning og kompetanse:</w:t>
            </w:r>
          </w:p>
        </w:tc>
        <w:tc>
          <w:tcPr>
            <w:tcW w:w="1500" w:type="dxa"/>
            <w:tcBorders>
              <w:top w:val="nil"/>
              <w:left w:val="nil"/>
              <w:bottom w:val="nil"/>
              <w:right w:val="nil"/>
            </w:tcBorders>
            <w:tcMar>
              <w:top w:w="43" w:type="dxa"/>
              <w:left w:w="0" w:type="dxa"/>
              <w:bottom w:w="0" w:type="dxa"/>
              <w:right w:w="0" w:type="dxa"/>
            </w:tcMar>
            <w:vAlign w:val="bottom"/>
          </w:tcPr>
          <w:p w14:paraId="64F94D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2045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10891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67646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A83E70F" w14:textId="77777777" w:rsidR="0089264D" w:rsidRPr="00B40C4C" w:rsidRDefault="0089264D" w:rsidP="00A3544C">
            <w:pPr>
              <w:jc w:val="right"/>
            </w:pPr>
          </w:p>
        </w:tc>
      </w:tr>
      <w:tr w:rsidR="00446E55" w:rsidRPr="00B40C4C" w14:paraId="63C0756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702E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A1759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429EA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0471F3"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60945BD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93CB1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E289CB" w14:textId="77777777" w:rsidR="0089264D" w:rsidRPr="00B40C4C" w:rsidRDefault="0089264D" w:rsidP="00A3544C">
            <w:pPr>
              <w:jc w:val="right"/>
            </w:pPr>
            <w:r w:rsidRPr="00B40C4C">
              <w:t>6 939 000</w:t>
            </w:r>
          </w:p>
        </w:tc>
        <w:tc>
          <w:tcPr>
            <w:tcW w:w="180" w:type="dxa"/>
            <w:tcBorders>
              <w:top w:val="nil"/>
              <w:left w:val="nil"/>
              <w:bottom w:val="nil"/>
              <w:right w:val="nil"/>
            </w:tcBorders>
            <w:tcMar>
              <w:top w:w="43" w:type="dxa"/>
              <w:left w:w="0" w:type="dxa"/>
              <w:bottom w:w="0" w:type="dxa"/>
              <w:right w:w="0" w:type="dxa"/>
            </w:tcMar>
            <w:vAlign w:val="bottom"/>
          </w:tcPr>
          <w:p w14:paraId="33CD0E2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CA5E7F4" w14:textId="77777777" w:rsidR="0089264D" w:rsidRPr="00B40C4C" w:rsidRDefault="0089264D" w:rsidP="00A3544C">
            <w:pPr>
              <w:jc w:val="right"/>
            </w:pPr>
          </w:p>
        </w:tc>
      </w:tr>
      <w:tr w:rsidR="00446E55" w:rsidRPr="00B40C4C" w14:paraId="1DB10B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64AA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E4AEDF"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11575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44F84E" w14:textId="77777777" w:rsidR="0089264D" w:rsidRPr="00B40C4C" w:rsidRDefault="0089264D" w:rsidP="009137DA">
            <w:r w:rsidRPr="00B40C4C">
              <w:t>Inntekter fra refusjoner mv.</w:t>
            </w:r>
          </w:p>
        </w:tc>
        <w:tc>
          <w:tcPr>
            <w:tcW w:w="1500" w:type="dxa"/>
            <w:tcBorders>
              <w:top w:val="nil"/>
              <w:left w:val="nil"/>
              <w:bottom w:val="nil"/>
              <w:right w:val="nil"/>
            </w:tcBorders>
            <w:tcMar>
              <w:top w:w="43" w:type="dxa"/>
              <w:left w:w="0" w:type="dxa"/>
              <w:bottom w:w="0" w:type="dxa"/>
              <w:right w:w="0" w:type="dxa"/>
            </w:tcMar>
            <w:vAlign w:val="bottom"/>
          </w:tcPr>
          <w:p w14:paraId="43F6C20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7E130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BADE6BD" w14:textId="77777777" w:rsidR="0089264D" w:rsidRPr="00B40C4C" w:rsidRDefault="0089264D" w:rsidP="00A3544C">
            <w:pPr>
              <w:jc w:val="right"/>
            </w:pPr>
            <w:r w:rsidRPr="00B40C4C">
              <w:t>34 816 000</w:t>
            </w:r>
          </w:p>
        </w:tc>
        <w:tc>
          <w:tcPr>
            <w:tcW w:w="180" w:type="dxa"/>
            <w:tcBorders>
              <w:top w:val="nil"/>
              <w:left w:val="nil"/>
              <w:bottom w:val="nil"/>
              <w:right w:val="nil"/>
            </w:tcBorders>
            <w:tcMar>
              <w:top w:w="43" w:type="dxa"/>
              <w:left w:w="0" w:type="dxa"/>
              <w:bottom w:w="0" w:type="dxa"/>
              <w:right w:w="0" w:type="dxa"/>
            </w:tcMar>
            <w:vAlign w:val="bottom"/>
          </w:tcPr>
          <w:p w14:paraId="1979B4C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D1A1C00" w14:textId="77777777" w:rsidR="0089264D" w:rsidRPr="00B40C4C" w:rsidRDefault="0089264D" w:rsidP="00A3544C">
            <w:pPr>
              <w:jc w:val="right"/>
            </w:pPr>
            <w:r w:rsidRPr="00B40C4C">
              <w:t>41 755 000</w:t>
            </w:r>
          </w:p>
        </w:tc>
      </w:tr>
      <w:tr w:rsidR="00446E55" w:rsidRPr="00B40C4C" w14:paraId="4ADBD8F6" w14:textId="77777777" w:rsidTr="008C2AB1">
        <w:trPr>
          <w:trHeight w:val="240"/>
        </w:trPr>
        <w:tc>
          <w:tcPr>
            <w:tcW w:w="567" w:type="dxa"/>
            <w:tcBorders>
              <w:top w:val="nil"/>
              <w:left w:val="nil"/>
              <w:bottom w:val="nil"/>
            </w:tcBorders>
            <w:tcMar>
              <w:top w:w="43" w:type="dxa"/>
              <w:left w:w="0" w:type="dxa"/>
              <w:bottom w:w="0" w:type="dxa"/>
              <w:right w:w="0" w:type="dxa"/>
            </w:tcMar>
          </w:tcPr>
          <w:p w14:paraId="2C1A10C4" w14:textId="77777777" w:rsidR="0089264D" w:rsidRPr="00B40C4C" w:rsidRDefault="0089264D" w:rsidP="009137DA">
            <w:r w:rsidRPr="00B40C4C">
              <w:t>3271</w:t>
            </w:r>
          </w:p>
        </w:tc>
        <w:tc>
          <w:tcPr>
            <w:tcW w:w="260" w:type="dxa"/>
            <w:tcBorders>
              <w:top w:val="nil"/>
              <w:left w:val="nil"/>
              <w:bottom w:val="nil"/>
              <w:right w:val="nil"/>
            </w:tcBorders>
            <w:tcMar>
              <w:top w:w="43" w:type="dxa"/>
              <w:left w:w="0" w:type="dxa"/>
              <w:bottom w:w="0" w:type="dxa"/>
              <w:right w:w="0" w:type="dxa"/>
            </w:tcMar>
            <w:vAlign w:val="bottom"/>
          </w:tcPr>
          <w:p w14:paraId="7F0201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EE2A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E18348" w14:textId="77777777" w:rsidR="0089264D" w:rsidRPr="00B40C4C" w:rsidRDefault="0089264D" w:rsidP="009137DA">
            <w:r w:rsidRPr="00B40C4C">
              <w:t>Nasjonalt organ for kvalitet i utdanningen:</w:t>
            </w:r>
          </w:p>
        </w:tc>
        <w:tc>
          <w:tcPr>
            <w:tcW w:w="1500" w:type="dxa"/>
            <w:tcBorders>
              <w:top w:val="nil"/>
              <w:left w:val="nil"/>
              <w:bottom w:val="nil"/>
              <w:right w:val="nil"/>
            </w:tcBorders>
            <w:tcMar>
              <w:top w:w="43" w:type="dxa"/>
              <w:left w:w="0" w:type="dxa"/>
              <w:bottom w:w="0" w:type="dxa"/>
              <w:right w:w="0" w:type="dxa"/>
            </w:tcMar>
            <w:vAlign w:val="bottom"/>
          </w:tcPr>
          <w:p w14:paraId="7F765A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8D833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1F0813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9A14E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C20369D" w14:textId="77777777" w:rsidR="0089264D" w:rsidRPr="00B40C4C" w:rsidRDefault="0089264D" w:rsidP="00A3544C">
            <w:pPr>
              <w:jc w:val="right"/>
            </w:pPr>
          </w:p>
        </w:tc>
      </w:tr>
      <w:tr w:rsidR="00446E55" w:rsidRPr="00B40C4C" w14:paraId="2F000C0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1F2A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ADBE13"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961AF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94B2BB"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2A9995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0D6E3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B4B21EE" w14:textId="77777777" w:rsidR="0089264D" w:rsidRPr="00B40C4C" w:rsidRDefault="0089264D" w:rsidP="00A3544C">
            <w:pPr>
              <w:jc w:val="right"/>
            </w:pPr>
            <w:r w:rsidRPr="00B40C4C">
              <w:t>4 464 000</w:t>
            </w:r>
          </w:p>
        </w:tc>
        <w:tc>
          <w:tcPr>
            <w:tcW w:w="180" w:type="dxa"/>
            <w:tcBorders>
              <w:top w:val="nil"/>
              <w:left w:val="nil"/>
              <w:bottom w:val="nil"/>
              <w:right w:val="nil"/>
            </w:tcBorders>
            <w:tcMar>
              <w:top w:w="43" w:type="dxa"/>
              <w:left w:w="0" w:type="dxa"/>
              <w:bottom w:w="0" w:type="dxa"/>
              <w:right w:w="0" w:type="dxa"/>
            </w:tcMar>
            <w:vAlign w:val="bottom"/>
          </w:tcPr>
          <w:p w14:paraId="6C61866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6DAFD9" w14:textId="77777777" w:rsidR="0089264D" w:rsidRPr="00B40C4C" w:rsidRDefault="0089264D" w:rsidP="00A3544C">
            <w:pPr>
              <w:jc w:val="right"/>
            </w:pPr>
          </w:p>
        </w:tc>
      </w:tr>
      <w:tr w:rsidR="00446E55" w:rsidRPr="00B40C4C" w14:paraId="5614E01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DAF7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5DC24D"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DF405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794249" w14:textId="77777777" w:rsidR="0089264D" w:rsidRPr="00B40C4C" w:rsidRDefault="0089264D" w:rsidP="009137DA">
            <w:r w:rsidRPr="00B40C4C">
              <w:t>Salgsinntekter mv.</w:t>
            </w:r>
          </w:p>
        </w:tc>
        <w:tc>
          <w:tcPr>
            <w:tcW w:w="1500" w:type="dxa"/>
            <w:tcBorders>
              <w:top w:val="nil"/>
              <w:left w:val="nil"/>
              <w:bottom w:val="nil"/>
              <w:right w:val="nil"/>
            </w:tcBorders>
            <w:tcMar>
              <w:top w:w="43" w:type="dxa"/>
              <w:left w:w="0" w:type="dxa"/>
              <w:bottom w:w="0" w:type="dxa"/>
              <w:right w:w="0" w:type="dxa"/>
            </w:tcMar>
            <w:vAlign w:val="bottom"/>
          </w:tcPr>
          <w:p w14:paraId="57F0B79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C1251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4B853B2" w14:textId="77777777" w:rsidR="0089264D" w:rsidRPr="00B40C4C" w:rsidRDefault="0089264D" w:rsidP="00A3544C">
            <w:pPr>
              <w:jc w:val="right"/>
            </w:pPr>
            <w:r w:rsidRPr="00B40C4C">
              <w:t>400 000</w:t>
            </w:r>
          </w:p>
        </w:tc>
        <w:tc>
          <w:tcPr>
            <w:tcW w:w="180" w:type="dxa"/>
            <w:tcBorders>
              <w:top w:val="nil"/>
              <w:left w:val="nil"/>
              <w:bottom w:val="nil"/>
              <w:right w:val="nil"/>
            </w:tcBorders>
            <w:tcMar>
              <w:top w:w="43" w:type="dxa"/>
              <w:left w:w="0" w:type="dxa"/>
              <w:bottom w:w="0" w:type="dxa"/>
              <w:right w:w="0" w:type="dxa"/>
            </w:tcMar>
            <w:vAlign w:val="bottom"/>
          </w:tcPr>
          <w:p w14:paraId="1E6FAEE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969D14" w14:textId="77777777" w:rsidR="0089264D" w:rsidRPr="00B40C4C" w:rsidRDefault="0089264D" w:rsidP="00A3544C">
            <w:pPr>
              <w:jc w:val="right"/>
            </w:pPr>
            <w:r w:rsidRPr="00B40C4C">
              <w:t>4 864 000</w:t>
            </w:r>
          </w:p>
        </w:tc>
      </w:tr>
      <w:tr w:rsidR="00446E55" w:rsidRPr="00B40C4C" w14:paraId="089EDAC6" w14:textId="77777777" w:rsidTr="008C2AB1">
        <w:trPr>
          <w:trHeight w:val="240"/>
        </w:trPr>
        <w:tc>
          <w:tcPr>
            <w:tcW w:w="567" w:type="dxa"/>
            <w:tcBorders>
              <w:top w:val="nil"/>
              <w:left w:val="nil"/>
              <w:bottom w:val="nil"/>
            </w:tcBorders>
            <w:tcMar>
              <w:top w:w="43" w:type="dxa"/>
              <w:left w:w="0" w:type="dxa"/>
              <w:bottom w:w="0" w:type="dxa"/>
              <w:right w:w="0" w:type="dxa"/>
            </w:tcMar>
          </w:tcPr>
          <w:p w14:paraId="79E55AF8" w14:textId="77777777" w:rsidR="0089264D" w:rsidRPr="00B40C4C" w:rsidRDefault="0089264D" w:rsidP="009137DA">
            <w:r w:rsidRPr="00B40C4C">
              <w:t>3275</w:t>
            </w:r>
          </w:p>
        </w:tc>
        <w:tc>
          <w:tcPr>
            <w:tcW w:w="260" w:type="dxa"/>
            <w:tcBorders>
              <w:top w:val="nil"/>
              <w:left w:val="nil"/>
              <w:bottom w:val="nil"/>
              <w:right w:val="nil"/>
            </w:tcBorders>
            <w:tcMar>
              <w:top w:w="43" w:type="dxa"/>
              <w:left w:w="0" w:type="dxa"/>
              <w:bottom w:w="0" w:type="dxa"/>
              <w:right w:w="0" w:type="dxa"/>
            </w:tcMar>
            <w:vAlign w:val="bottom"/>
          </w:tcPr>
          <w:p w14:paraId="6EDFD8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6F48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48CC97" w14:textId="77777777" w:rsidR="0089264D" w:rsidRPr="00B40C4C" w:rsidRDefault="0089264D" w:rsidP="009137DA">
            <w:r w:rsidRPr="00B40C4C">
              <w:t>Tiltak for høyere utdanning og forskning:</w:t>
            </w:r>
          </w:p>
        </w:tc>
        <w:tc>
          <w:tcPr>
            <w:tcW w:w="1500" w:type="dxa"/>
            <w:tcBorders>
              <w:top w:val="nil"/>
              <w:left w:val="nil"/>
              <w:bottom w:val="nil"/>
              <w:right w:val="nil"/>
            </w:tcBorders>
            <w:tcMar>
              <w:top w:w="43" w:type="dxa"/>
              <w:left w:w="0" w:type="dxa"/>
              <w:bottom w:w="0" w:type="dxa"/>
              <w:right w:w="0" w:type="dxa"/>
            </w:tcMar>
            <w:vAlign w:val="bottom"/>
          </w:tcPr>
          <w:p w14:paraId="27DDC12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48D32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D990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84B3D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7F3A21B" w14:textId="77777777" w:rsidR="0089264D" w:rsidRPr="00B40C4C" w:rsidRDefault="0089264D" w:rsidP="00A3544C">
            <w:pPr>
              <w:jc w:val="right"/>
            </w:pPr>
          </w:p>
        </w:tc>
      </w:tr>
      <w:tr w:rsidR="00446E55" w:rsidRPr="00B40C4C" w14:paraId="376617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13BA62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6250A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EBC13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3B1AF3"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3685A5A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0300B0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23B07C" w14:textId="77777777" w:rsidR="0089264D" w:rsidRPr="00B40C4C" w:rsidRDefault="0089264D" w:rsidP="00A3544C">
            <w:pPr>
              <w:jc w:val="right"/>
            </w:pPr>
            <w:r w:rsidRPr="00B40C4C">
              <w:t>10 000</w:t>
            </w:r>
          </w:p>
        </w:tc>
        <w:tc>
          <w:tcPr>
            <w:tcW w:w="180" w:type="dxa"/>
            <w:tcBorders>
              <w:top w:val="nil"/>
              <w:left w:val="nil"/>
              <w:bottom w:val="nil"/>
              <w:right w:val="nil"/>
            </w:tcBorders>
            <w:tcMar>
              <w:top w:w="43" w:type="dxa"/>
              <w:left w:w="0" w:type="dxa"/>
              <w:bottom w:w="0" w:type="dxa"/>
              <w:right w:w="0" w:type="dxa"/>
            </w:tcMar>
            <w:vAlign w:val="bottom"/>
          </w:tcPr>
          <w:p w14:paraId="0A364D9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4AFA02" w14:textId="77777777" w:rsidR="0089264D" w:rsidRPr="00B40C4C" w:rsidRDefault="0089264D" w:rsidP="00A3544C">
            <w:pPr>
              <w:jc w:val="right"/>
            </w:pPr>
            <w:r w:rsidRPr="00B40C4C">
              <w:t>10 000</w:t>
            </w:r>
          </w:p>
        </w:tc>
      </w:tr>
      <w:tr w:rsidR="00446E55" w:rsidRPr="00B40C4C" w14:paraId="154635BB" w14:textId="77777777" w:rsidTr="008C2AB1">
        <w:trPr>
          <w:trHeight w:val="240"/>
        </w:trPr>
        <w:tc>
          <w:tcPr>
            <w:tcW w:w="567" w:type="dxa"/>
            <w:tcBorders>
              <w:top w:val="nil"/>
              <w:left w:val="nil"/>
              <w:bottom w:val="nil"/>
            </w:tcBorders>
            <w:tcMar>
              <w:top w:w="43" w:type="dxa"/>
              <w:left w:w="0" w:type="dxa"/>
              <w:bottom w:w="0" w:type="dxa"/>
              <w:right w:w="0" w:type="dxa"/>
            </w:tcMar>
          </w:tcPr>
          <w:p w14:paraId="629B0F31" w14:textId="77777777" w:rsidR="0089264D" w:rsidRPr="00B40C4C" w:rsidRDefault="0089264D" w:rsidP="009137DA">
            <w:r w:rsidRPr="00B40C4C">
              <w:t>3285</w:t>
            </w:r>
          </w:p>
        </w:tc>
        <w:tc>
          <w:tcPr>
            <w:tcW w:w="260" w:type="dxa"/>
            <w:tcBorders>
              <w:top w:val="nil"/>
              <w:left w:val="nil"/>
              <w:bottom w:val="nil"/>
              <w:right w:val="nil"/>
            </w:tcBorders>
            <w:tcMar>
              <w:top w:w="43" w:type="dxa"/>
              <w:left w:w="0" w:type="dxa"/>
              <w:bottom w:w="0" w:type="dxa"/>
              <w:right w:w="0" w:type="dxa"/>
            </w:tcMar>
            <w:vAlign w:val="bottom"/>
          </w:tcPr>
          <w:p w14:paraId="71A2C4C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6421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7058CE" w14:textId="77777777" w:rsidR="0089264D" w:rsidRPr="00B40C4C" w:rsidRDefault="0089264D" w:rsidP="009137DA">
            <w:r w:rsidRPr="00B40C4C">
              <w:t>Norges forskningsråd:</w:t>
            </w:r>
          </w:p>
        </w:tc>
        <w:tc>
          <w:tcPr>
            <w:tcW w:w="1500" w:type="dxa"/>
            <w:tcBorders>
              <w:top w:val="nil"/>
              <w:left w:val="nil"/>
              <w:bottom w:val="nil"/>
              <w:right w:val="nil"/>
            </w:tcBorders>
            <w:tcMar>
              <w:top w:w="43" w:type="dxa"/>
              <w:left w:w="0" w:type="dxa"/>
              <w:bottom w:w="0" w:type="dxa"/>
              <w:right w:w="0" w:type="dxa"/>
            </w:tcMar>
            <w:vAlign w:val="bottom"/>
          </w:tcPr>
          <w:p w14:paraId="090BD9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AA07E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3FEFF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A209A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59F630" w14:textId="77777777" w:rsidR="0089264D" w:rsidRPr="00B40C4C" w:rsidRDefault="0089264D" w:rsidP="00A3544C">
            <w:pPr>
              <w:jc w:val="right"/>
            </w:pPr>
          </w:p>
        </w:tc>
      </w:tr>
      <w:tr w:rsidR="00446E55" w:rsidRPr="00B40C4C" w14:paraId="012F97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87F3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930BD9"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F3A36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4904CA" w14:textId="77777777" w:rsidR="0089264D" w:rsidRPr="00B40C4C" w:rsidRDefault="0089264D" w:rsidP="009137DA">
            <w:r w:rsidRPr="00B40C4C">
              <w:t>Inntekter fra oppdrag</w:t>
            </w:r>
          </w:p>
        </w:tc>
        <w:tc>
          <w:tcPr>
            <w:tcW w:w="1500" w:type="dxa"/>
            <w:tcBorders>
              <w:top w:val="nil"/>
              <w:left w:val="nil"/>
              <w:bottom w:val="nil"/>
              <w:right w:val="nil"/>
            </w:tcBorders>
            <w:tcMar>
              <w:top w:w="43" w:type="dxa"/>
              <w:left w:w="0" w:type="dxa"/>
              <w:bottom w:w="0" w:type="dxa"/>
              <w:right w:w="0" w:type="dxa"/>
            </w:tcMar>
            <w:vAlign w:val="bottom"/>
          </w:tcPr>
          <w:p w14:paraId="4749C02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5E75D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9DC47E6" w14:textId="77777777" w:rsidR="0089264D" w:rsidRPr="00B40C4C" w:rsidRDefault="0089264D" w:rsidP="00A3544C">
            <w:pPr>
              <w:jc w:val="right"/>
            </w:pPr>
            <w:r w:rsidRPr="00B40C4C">
              <w:t>12 100 000</w:t>
            </w:r>
          </w:p>
        </w:tc>
        <w:tc>
          <w:tcPr>
            <w:tcW w:w="180" w:type="dxa"/>
            <w:tcBorders>
              <w:top w:val="nil"/>
              <w:left w:val="nil"/>
              <w:bottom w:val="nil"/>
              <w:right w:val="nil"/>
            </w:tcBorders>
            <w:tcMar>
              <w:top w:w="43" w:type="dxa"/>
              <w:left w:w="0" w:type="dxa"/>
              <w:bottom w:w="0" w:type="dxa"/>
              <w:right w:w="0" w:type="dxa"/>
            </w:tcMar>
            <w:vAlign w:val="bottom"/>
          </w:tcPr>
          <w:p w14:paraId="62BF076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8C4493" w14:textId="77777777" w:rsidR="0089264D" w:rsidRPr="00B40C4C" w:rsidRDefault="0089264D" w:rsidP="00A3544C">
            <w:pPr>
              <w:jc w:val="right"/>
            </w:pPr>
          </w:p>
        </w:tc>
      </w:tr>
      <w:tr w:rsidR="00446E55" w:rsidRPr="00B40C4C" w14:paraId="0D8C7EA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DEF8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FB90D7"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2F048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0EEF03" w14:textId="77777777" w:rsidR="0089264D" w:rsidRPr="00B40C4C" w:rsidRDefault="0089264D" w:rsidP="009137DA">
            <w:r w:rsidRPr="00B40C4C">
              <w:t>Inntekter fra refusjoner mv.</w:t>
            </w:r>
          </w:p>
        </w:tc>
        <w:tc>
          <w:tcPr>
            <w:tcW w:w="1500" w:type="dxa"/>
            <w:tcBorders>
              <w:top w:val="nil"/>
              <w:left w:val="nil"/>
              <w:bottom w:val="nil"/>
              <w:right w:val="nil"/>
            </w:tcBorders>
            <w:tcMar>
              <w:top w:w="43" w:type="dxa"/>
              <w:left w:w="0" w:type="dxa"/>
              <w:bottom w:w="0" w:type="dxa"/>
              <w:right w:w="0" w:type="dxa"/>
            </w:tcMar>
            <w:vAlign w:val="bottom"/>
          </w:tcPr>
          <w:p w14:paraId="52F4087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F6079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8EDCF6" w14:textId="77777777" w:rsidR="0089264D" w:rsidRPr="00B40C4C" w:rsidRDefault="0089264D" w:rsidP="00A3544C">
            <w:pPr>
              <w:jc w:val="right"/>
            </w:pPr>
            <w:r w:rsidRPr="00B40C4C">
              <w:t>11 900 000</w:t>
            </w:r>
          </w:p>
        </w:tc>
        <w:tc>
          <w:tcPr>
            <w:tcW w:w="180" w:type="dxa"/>
            <w:tcBorders>
              <w:top w:val="nil"/>
              <w:left w:val="nil"/>
              <w:bottom w:val="nil"/>
              <w:right w:val="nil"/>
            </w:tcBorders>
            <w:tcMar>
              <w:top w:w="43" w:type="dxa"/>
              <w:left w:w="0" w:type="dxa"/>
              <w:bottom w:w="0" w:type="dxa"/>
              <w:right w:w="0" w:type="dxa"/>
            </w:tcMar>
            <w:vAlign w:val="bottom"/>
          </w:tcPr>
          <w:p w14:paraId="1EBFBBC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93CF82" w14:textId="77777777" w:rsidR="0089264D" w:rsidRPr="00B40C4C" w:rsidRDefault="0089264D" w:rsidP="00A3544C">
            <w:pPr>
              <w:jc w:val="right"/>
            </w:pPr>
            <w:r w:rsidRPr="00B40C4C">
              <w:t>24 000 000</w:t>
            </w:r>
          </w:p>
        </w:tc>
      </w:tr>
      <w:tr w:rsidR="00446E55" w:rsidRPr="00B40C4C" w14:paraId="76416E08" w14:textId="77777777" w:rsidTr="008C2AB1">
        <w:trPr>
          <w:trHeight w:val="240"/>
        </w:trPr>
        <w:tc>
          <w:tcPr>
            <w:tcW w:w="567" w:type="dxa"/>
            <w:tcBorders>
              <w:top w:val="nil"/>
              <w:left w:val="nil"/>
              <w:bottom w:val="nil"/>
            </w:tcBorders>
            <w:tcMar>
              <w:top w:w="43" w:type="dxa"/>
              <w:left w:w="0" w:type="dxa"/>
              <w:bottom w:w="0" w:type="dxa"/>
              <w:right w:w="0" w:type="dxa"/>
            </w:tcMar>
          </w:tcPr>
          <w:p w14:paraId="61E29624" w14:textId="77777777" w:rsidR="0089264D" w:rsidRPr="00B40C4C" w:rsidRDefault="0089264D" w:rsidP="009137DA">
            <w:r w:rsidRPr="00B40C4C">
              <w:t>3288</w:t>
            </w:r>
          </w:p>
        </w:tc>
        <w:tc>
          <w:tcPr>
            <w:tcW w:w="260" w:type="dxa"/>
            <w:tcBorders>
              <w:top w:val="nil"/>
              <w:left w:val="nil"/>
              <w:bottom w:val="nil"/>
              <w:right w:val="nil"/>
            </w:tcBorders>
            <w:tcMar>
              <w:top w:w="43" w:type="dxa"/>
              <w:left w:w="0" w:type="dxa"/>
              <w:bottom w:w="0" w:type="dxa"/>
              <w:right w:w="0" w:type="dxa"/>
            </w:tcMar>
            <w:vAlign w:val="bottom"/>
          </w:tcPr>
          <w:p w14:paraId="4CA6D0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ACB2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443B16" w14:textId="77777777" w:rsidR="0089264D" w:rsidRPr="00B40C4C" w:rsidRDefault="0089264D" w:rsidP="009137DA">
            <w:r w:rsidRPr="00B40C4C">
              <w:t>Internasjonale samarbeidstiltak:</w:t>
            </w:r>
          </w:p>
        </w:tc>
        <w:tc>
          <w:tcPr>
            <w:tcW w:w="1500" w:type="dxa"/>
            <w:tcBorders>
              <w:top w:val="nil"/>
              <w:left w:val="nil"/>
              <w:bottom w:val="nil"/>
              <w:right w:val="nil"/>
            </w:tcBorders>
            <w:tcMar>
              <w:top w:w="43" w:type="dxa"/>
              <w:left w:w="0" w:type="dxa"/>
              <w:bottom w:w="0" w:type="dxa"/>
              <w:right w:w="0" w:type="dxa"/>
            </w:tcMar>
            <w:vAlign w:val="bottom"/>
          </w:tcPr>
          <w:p w14:paraId="469B7A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B88E7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43D797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6A949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4D33913" w14:textId="77777777" w:rsidR="0089264D" w:rsidRPr="00B40C4C" w:rsidRDefault="0089264D" w:rsidP="00A3544C">
            <w:pPr>
              <w:jc w:val="right"/>
            </w:pPr>
          </w:p>
        </w:tc>
      </w:tr>
      <w:tr w:rsidR="00446E55" w:rsidRPr="00B40C4C" w14:paraId="6B5331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272A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A30605"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3D2AC3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8AF198" w14:textId="77777777" w:rsidR="0089264D" w:rsidRPr="00B40C4C" w:rsidRDefault="0089264D" w:rsidP="009137DA">
            <w:r w:rsidRPr="00B40C4C">
              <w:t>Refusjon av ODA-godkjente utgifter</w:t>
            </w:r>
          </w:p>
        </w:tc>
        <w:tc>
          <w:tcPr>
            <w:tcW w:w="1500" w:type="dxa"/>
            <w:tcBorders>
              <w:top w:val="nil"/>
              <w:left w:val="nil"/>
              <w:bottom w:val="nil"/>
              <w:right w:val="nil"/>
            </w:tcBorders>
            <w:tcMar>
              <w:top w:w="43" w:type="dxa"/>
              <w:left w:w="0" w:type="dxa"/>
              <w:bottom w:w="0" w:type="dxa"/>
              <w:right w:w="0" w:type="dxa"/>
            </w:tcMar>
            <w:vAlign w:val="bottom"/>
          </w:tcPr>
          <w:p w14:paraId="69631C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47458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B429559" w14:textId="77777777" w:rsidR="0089264D" w:rsidRPr="00B40C4C" w:rsidRDefault="0089264D" w:rsidP="00A3544C">
            <w:pPr>
              <w:jc w:val="right"/>
            </w:pPr>
            <w:r w:rsidRPr="00B40C4C">
              <w:t>19 025 000</w:t>
            </w:r>
          </w:p>
        </w:tc>
        <w:tc>
          <w:tcPr>
            <w:tcW w:w="180" w:type="dxa"/>
            <w:tcBorders>
              <w:top w:val="nil"/>
              <w:left w:val="nil"/>
              <w:bottom w:val="nil"/>
              <w:right w:val="nil"/>
            </w:tcBorders>
            <w:tcMar>
              <w:top w:w="43" w:type="dxa"/>
              <w:left w:w="0" w:type="dxa"/>
              <w:bottom w:w="0" w:type="dxa"/>
              <w:right w:w="0" w:type="dxa"/>
            </w:tcMar>
            <w:vAlign w:val="bottom"/>
          </w:tcPr>
          <w:p w14:paraId="04683A3F"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D8F3E3B" w14:textId="77777777" w:rsidR="0089264D" w:rsidRPr="00B40C4C" w:rsidRDefault="0089264D" w:rsidP="00A3544C">
            <w:pPr>
              <w:jc w:val="right"/>
            </w:pPr>
            <w:r w:rsidRPr="00B40C4C">
              <w:t>19 025 000</w:t>
            </w:r>
          </w:p>
        </w:tc>
      </w:tr>
      <w:tr w:rsidR="00446E55" w:rsidRPr="00B40C4C" w14:paraId="3024D8A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AD53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65D8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3D31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94B9EE" w14:textId="77777777" w:rsidR="0089264D" w:rsidRPr="00B40C4C" w:rsidRDefault="0089264D" w:rsidP="009137DA">
            <w:r w:rsidRPr="00B40C4C">
              <w:t>Sum Kunnskapsdepartementet</w:t>
            </w:r>
          </w:p>
        </w:tc>
        <w:tc>
          <w:tcPr>
            <w:tcW w:w="1500" w:type="dxa"/>
            <w:tcBorders>
              <w:top w:val="nil"/>
              <w:left w:val="nil"/>
              <w:bottom w:val="nil"/>
              <w:right w:val="nil"/>
            </w:tcBorders>
            <w:tcMar>
              <w:top w:w="43" w:type="dxa"/>
              <w:left w:w="0" w:type="dxa"/>
              <w:bottom w:w="0" w:type="dxa"/>
              <w:right w:w="0" w:type="dxa"/>
            </w:tcMar>
            <w:vAlign w:val="bottom"/>
          </w:tcPr>
          <w:p w14:paraId="45ADC1D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F241E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9D70AD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C8B938"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647679A0" w14:textId="77777777" w:rsidR="0089264D" w:rsidRPr="00B40C4C" w:rsidRDefault="0089264D" w:rsidP="00A3544C">
            <w:pPr>
              <w:jc w:val="right"/>
            </w:pPr>
            <w:r w:rsidRPr="00B40C4C">
              <w:t>461 275 000</w:t>
            </w:r>
          </w:p>
        </w:tc>
      </w:tr>
      <w:tr w:rsidR="00446E55" w:rsidRPr="00B40C4C" w14:paraId="15DA24F5"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10974260" w14:textId="77777777" w:rsidR="0089264D" w:rsidRPr="00B40C4C" w:rsidRDefault="0089264D" w:rsidP="00E21406">
            <w:pPr>
              <w:pStyle w:val="tittel-gulbok2"/>
            </w:pPr>
            <w:r w:rsidRPr="00B40C4C">
              <w:t>Kultur- og likestillingsdepartementet</w:t>
            </w:r>
          </w:p>
        </w:tc>
      </w:tr>
      <w:tr w:rsidR="00446E55" w:rsidRPr="00B40C4C" w14:paraId="021F3204" w14:textId="77777777" w:rsidTr="008C2AB1">
        <w:trPr>
          <w:trHeight w:val="240"/>
        </w:trPr>
        <w:tc>
          <w:tcPr>
            <w:tcW w:w="567" w:type="dxa"/>
            <w:tcBorders>
              <w:top w:val="nil"/>
              <w:left w:val="nil"/>
              <w:bottom w:val="nil"/>
            </w:tcBorders>
            <w:tcMar>
              <w:top w:w="43" w:type="dxa"/>
              <w:left w:w="0" w:type="dxa"/>
              <w:bottom w:w="0" w:type="dxa"/>
              <w:right w:w="0" w:type="dxa"/>
            </w:tcMar>
          </w:tcPr>
          <w:p w14:paraId="6CC89ACD" w14:textId="77777777" w:rsidR="0089264D" w:rsidRPr="00B40C4C" w:rsidRDefault="0089264D" w:rsidP="009137DA">
            <w:r w:rsidRPr="00B40C4C">
              <w:t>3300</w:t>
            </w:r>
          </w:p>
        </w:tc>
        <w:tc>
          <w:tcPr>
            <w:tcW w:w="260" w:type="dxa"/>
            <w:tcBorders>
              <w:top w:val="nil"/>
              <w:left w:val="nil"/>
              <w:bottom w:val="nil"/>
              <w:right w:val="nil"/>
            </w:tcBorders>
            <w:tcMar>
              <w:top w:w="43" w:type="dxa"/>
              <w:left w:w="0" w:type="dxa"/>
              <w:bottom w:w="0" w:type="dxa"/>
              <w:right w:w="0" w:type="dxa"/>
            </w:tcMar>
            <w:vAlign w:val="bottom"/>
          </w:tcPr>
          <w:p w14:paraId="66E795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5E051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F738A5" w14:textId="77777777" w:rsidR="0089264D" w:rsidRPr="00B40C4C" w:rsidRDefault="0089264D" w:rsidP="009137DA">
            <w:r w:rsidRPr="00B40C4C">
              <w:t>Kultur- og likestillingsdepartementet:</w:t>
            </w:r>
          </w:p>
        </w:tc>
        <w:tc>
          <w:tcPr>
            <w:tcW w:w="1500" w:type="dxa"/>
            <w:tcBorders>
              <w:top w:val="nil"/>
              <w:left w:val="nil"/>
              <w:bottom w:val="nil"/>
              <w:right w:val="nil"/>
            </w:tcBorders>
            <w:tcMar>
              <w:top w:w="43" w:type="dxa"/>
              <w:left w:w="0" w:type="dxa"/>
              <w:bottom w:w="0" w:type="dxa"/>
              <w:right w:w="0" w:type="dxa"/>
            </w:tcMar>
            <w:vAlign w:val="bottom"/>
          </w:tcPr>
          <w:p w14:paraId="79450F9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742B9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8B8EC9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59213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5B2174" w14:textId="77777777" w:rsidR="0089264D" w:rsidRPr="00B40C4C" w:rsidRDefault="0089264D" w:rsidP="00A3544C">
            <w:pPr>
              <w:jc w:val="right"/>
            </w:pPr>
          </w:p>
        </w:tc>
      </w:tr>
      <w:tr w:rsidR="00446E55" w:rsidRPr="00B40C4C" w14:paraId="32F015C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CE72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1A211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D7564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A2DD97"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221BC6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AAEFC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EBD66EF" w14:textId="77777777" w:rsidR="0089264D" w:rsidRPr="00B40C4C" w:rsidRDefault="0089264D" w:rsidP="00A3544C">
            <w:pPr>
              <w:jc w:val="right"/>
            </w:pPr>
            <w:r w:rsidRPr="00B40C4C">
              <w:t>104 000</w:t>
            </w:r>
          </w:p>
        </w:tc>
        <w:tc>
          <w:tcPr>
            <w:tcW w:w="180" w:type="dxa"/>
            <w:tcBorders>
              <w:top w:val="nil"/>
              <w:left w:val="nil"/>
              <w:bottom w:val="nil"/>
              <w:right w:val="nil"/>
            </w:tcBorders>
            <w:tcMar>
              <w:top w:w="43" w:type="dxa"/>
              <w:left w:w="0" w:type="dxa"/>
              <w:bottom w:w="0" w:type="dxa"/>
              <w:right w:w="0" w:type="dxa"/>
            </w:tcMar>
            <w:vAlign w:val="bottom"/>
          </w:tcPr>
          <w:p w14:paraId="632296C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0FFDDE3" w14:textId="77777777" w:rsidR="0089264D" w:rsidRPr="00B40C4C" w:rsidRDefault="0089264D" w:rsidP="00A3544C">
            <w:pPr>
              <w:jc w:val="right"/>
            </w:pPr>
            <w:r w:rsidRPr="00B40C4C">
              <w:t>104 000</w:t>
            </w:r>
          </w:p>
        </w:tc>
      </w:tr>
      <w:tr w:rsidR="00446E55" w:rsidRPr="00B40C4C" w14:paraId="42395B60" w14:textId="77777777" w:rsidTr="008C2AB1">
        <w:trPr>
          <w:trHeight w:val="240"/>
        </w:trPr>
        <w:tc>
          <w:tcPr>
            <w:tcW w:w="567" w:type="dxa"/>
            <w:tcBorders>
              <w:top w:val="nil"/>
              <w:left w:val="nil"/>
              <w:bottom w:val="nil"/>
            </w:tcBorders>
            <w:tcMar>
              <w:top w:w="43" w:type="dxa"/>
              <w:left w:w="0" w:type="dxa"/>
              <w:bottom w:w="0" w:type="dxa"/>
              <w:right w:w="0" w:type="dxa"/>
            </w:tcMar>
          </w:tcPr>
          <w:p w14:paraId="3F800B45" w14:textId="77777777" w:rsidR="0089264D" w:rsidRPr="00B40C4C" w:rsidRDefault="0089264D" w:rsidP="009137DA">
            <w:r w:rsidRPr="00B40C4C">
              <w:t>3320</w:t>
            </w:r>
          </w:p>
        </w:tc>
        <w:tc>
          <w:tcPr>
            <w:tcW w:w="260" w:type="dxa"/>
            <w:tcBorders>
              <w:top w:val="nil"/>
              <w:left w:val="nil"/>
              <w:bottom w:val="nil"/>
              <w:right w:val="nil"/>
            </w:tcBorders>
            <w:tcMar>
              <w:top w:w="43" w:type="dxa"/>
              <w:left w:w="0" w:type="dxa"/>
              <w:bottom w:w="0" w:type="dxa"/>
              <w:right w:w="0" w:type="dxa"/>
            </w:tcMar>
            <w:vAlign w:val="bottom"/>
          </w:tcPr>
          <w:p w14:paraId="2E3D34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1BA0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EFEB09" w14:textId="77777777" w:rsidR="0089264D" w:rsidRPr="00B40C4C" w:rsidRDefault="0089264D" w:rsidP="009137DA">
            <w:r w:rsidRPr="00B40C4C">
              <w:t>Kulturdirektoratet og Kulturrådet m.m.:</w:t>
            </w:r>
          </w:p>
        </w:tc>
        <w:tc>
          <w:tcPr>
            <w:tcW w:w="1500" w:type="dxa"/>
            <w:tcBorders>
              <w:top w:val="nil"/>
              <w:left w:val="nil"/>
              <w:bottom w:val="nil"/>
              <w:right w:val="nil"/>
            </w:tcBorders>
            <w:tcMar>
              <w:top w:w="43" w:type="dxa"/>
              <w:left w:w="0" w:type="dxa"/>
              <w:bottom w:w="0" w:type="dxa"/>
              <w:right w:w="0" w:type="dxa"/>
            </w:tcMar>
            <w:vAlign w:val="bottom"/>
          </w:tcPr>
          <w:p w14:paraId="3A18782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C77A9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B6D2B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BD8FF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D49C5E2" w14:textId="77777777" w:rsidR="0089264D" w:rsidRPr="00B40C4C" w:rsidRDefault="0089264D" w:rsidP="00A3544C">
            <w:pPr>
              <w:jc w:val="right"/>
            </w:pPr>
          </w:p>
        </w:tc>
      </w:tr>
      <w:tr w:rsidR="00446E55" w:rsidRPr="00B40C4C" w14:paraId="4BAA4CA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7337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824601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6866C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ED176D"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1BA89A7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3AE0A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3CA736A" w14:textId="77777777" w:rsidR="0089264D" w:rsidRPr="00B40C4C" w:rsidRDefault="0089264D" w:rsidP="00A3544C">
            <w:pPr>
              <w:jc w:val="right"/>
            </w:pPr>
            <w:r w:rsidRPr="00B40C4C">
              <w:t>5 066 000</w:t>
            </w:r>
          </w:p>
        </w:tc>
        <w:tc>
          <w:tcPr>
            <w:tcW w:w="180" w:type="dxa"/>
            <w:tcBorders>
              <w:top w:val="nil"/>
              <w:left w:val="nil"/>
              <w:bottom w:val="nil"/>
              <w:right w:val="nil"/>
            </w:tcBorders>
            <w:tcMar>
              <w:top w:w="43" w:type="dxa"/>
              <w:left w:w="0" w:type="dxa"/>
              <w:bottom w:w="0" w:type="dxa"/>
              <w:right w:w="0" w:type="dxa"/>
            </w:tcMar>
            <w:vAlign w:val="bottom"/>
          </w:tcPr>
          <w:p w14:paraId="28BA7B2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5146D1A" w14:textId="77777777" w:rsidR="0089264D" w:rsidRPr="00B40C4C" w:rsidRDefault="0089264D" w:rsidP="00A3544C">
            <w:pPr>
              <w:jc w:val="right"/>
            </w:pPr>
            <w:r w:rsidRPr="00B40C4C">
              <w:t>5 066 000</w:t>
            </w:r>
          </w:p>
        </w:tc>
      </w:tr>
      <w:tr w:rsidR="00446E55" w:rsidRPr="00B40C4C" w14:paraId="58BDAA0E" w14:textId="77777777" w:rsidTr="008C2AB1">
        <w:trPr>
          <w:trHeight w:val="240"/>
        </w:trPr>
        <w:tc>
          <w:tcPr>
            <w:tcW w:w="567" w:type="dxa"/>
            <w:tcBorders>
              <w:top w:val="nil"/>
              <w:left w:val="nil"/>
              <w:bottom w:val="nil"/>
            </w:tcBorders>
            <w:tcMar>
              <w:top w:w="43" w:type="dxa"/>
              <w:left w:w="0" w:type="dxa"/>
              <w:bottom w:w="0" w:type="dxa"/>
              <w:right w:w="0" w:type="dxa"/>
            </w:tcMar>
          </w:tcPr>
          <w:p w14:paraId="5F4C2E3C" w14:textId="77777777" w:rsidR="0089264D" w:rsidRPr="00B40C4C" w:rsidRDefault="0089264D" w:rsidP="009137DA">
            <w:r w:rsidRPr="00B40C4C">
              <w:t>3322</w:t>
            </w:r>
          </w:p>
        </w:tc>
        <w:tc>
          <w:tcPr>
            <w:tcW w:w="260" w:type="dxa"/>
            <w:tcBorders>
              <w:top w:val="nil"/>
              <w:left w:val="nil"/>
              <w:bottom w:val="nil"/>
              <w:right w:val="nil"/>
            </w:tcBorders>
            <w:tcMar>
              <w:top w:w="43" w:type="dxa"/>
              <w:left w:w="0" w:type="dxa"/>
              <w:bottom w:w="0" w:type="dxa"/>
              <w:right w:w="0" w:type="dxa"/>
            </w:tcMar>
            <w:vAlign w:val="bottom"/>
          </w:tcPr>
          <w:p w14:paraId="0896A6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6706D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2295B19" w14:textId="77777777" w:rsidR="0089264D" w:rsidRPr="00B40C4C" w:rsidRDefault="0089264D" w:rsidP="009137DA">
            <w:r w:rsidRPr="00B40C4C">
              <w:t>Bygg og offentlige rom:</w:t>
            </w:r>
          </w:p>
        </w:tc>
        <w:tc>
          <w:tcPr>
            <w:tcW w:w="1500" w:type="dxa"/>
            <w:tcBorders>
              <w:top w:val="nil"/>
              <w:left w:val="nil"/>
              <w:bottom w:val="nil"/>
              <w:right w:val="nil"/>
            </w:tcBorders>
            <w:tcMar>
              <w:top w:w="43" w:type="dxa"/>
              <w:left w:w="0" w:type="dxa"/>
              <w:bottom w:w="0" w:type="dxa"/>
              <w:right w:w="0" w:type="dxa"/>
            </w:tcMar>
            <w:vAlign w:val="bottom"/>
          </w:tcPr>
          <w:p w14:paraId="3798CA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8D9F8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32D1F3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1229B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D70A94" w14:textId="77777777" w:rsidR="0089264D" w:rsidRPr="00B40C4C" w:rsidRDefault="0089264D" w:rsidP="00A3544C">
            <w:pPr>
              <w:jc w:val="right"/>
            </w:pPr>
          </w:p>
        </w:tc>
      </w:tr>
      <w:tr w:rsidR="00446E55" w:rsidRPr="00B40C4C" w14:paraId="6FFE294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31B0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041A1E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0ED84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110F54"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1085C8D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76598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254D108" w14:textId="77777777" w:rsidR="0089264D" w:rsidRPr="00B40C4C" w:rsidRDefault="0089264D" w:rsidP="00A3544C">
            <w:pPr>
              <w:jc w:val="right"/>
            </w:pPr>
            <w:r w:rsidRPr="00B40C4C">
              <w:t>161 000</w:t>
            </w:r>
          </w:p>
        </w:tc>
        <w:tc>
          <w:tcPr>
            <w:tcW w:w="180" w:type="dxa"/>
            <w:tcBorders>
              <w:top w:val="nil"/>
              <w:left w:val="nil"/>
              <w:bottom w:val="nil"/>
              <w:right w:val="nil"/>
            </w:tcBorders>
            <w:tcMar>
              <w:top w:w="43" w:type="dxa"/>
              <w:left w:w="0" w:type="dxa"/>
              <w:bottom w:w="0" w:type="dxa"/>
              <w:right w:w="0" w:type="dxa"/>
            </w:tcMar>
            <w:vAlign w:val="bottom"/>
          </w:tcPr>
          <w:p w14:paraId="5AE3DCA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295983C" w14:textId="77777777" w:rsidR="0089264D" w:rsidRPr="00B40C4C" w:rsidRDefault="0089264D" w:rsidP="00A3544C">
            <w:pPr>
              <w:jc w:val="right"/>
            </w:pPr>
          </w:p>
        </w:tc>
      </w:tr>
      <w:tr w:rsidR="00446E55" w:rsidRPr="00B40C4C" w14:paraId="226704C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81C5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8B8169"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FF050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5C1A11"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6560B7F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7D9A7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F9C12CF" w14:textId="77777777" w:rsidR="0089264D" w:rsidRPr="00B40C4C" w:rsidRDefault="0089264D" w:rsidP="00A3544C">
            <w:pPr>
              <w:jc w:val="right"/>
            </w:pPr>
            <w:r w:rsidRPr="00B40C4C">
              <w:t>37 215 000</w:t>
            </w:r>
          </w:p>
        </w:tc>
        <w:tc>
          <w:tcPr>
            <w:tcW w:w="180" w:type="dxa"/>
            <w:tcBorders>
              <w:top w:val="nil"/>
              <w:left w:val="nil"/>
              <w:bottom w:val="nil"/>
              <w:right w:val="nil"/>
            </w:tcBorders>
            <w:tcMar>
              <w:top w:w="43" w:type="dxa"/>
              <w:left w:w="0" w:type="dxa"/>
              <w:bottom w:w="0" w:type="dxa"/>
              <w:right w:w="0" w:type="dxa"/>
            </w:tcMar>
            <w:vAlign w:val="bottom"/>
          </w:tcPr>
          <w:p w14:paraId="318A7CE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E63409" w14:textId="77777777" w:rsidR="0089264D" w:rsidRPr="00B40C4C" w:rsidRDefault="0089264D" w:rsidP="00A3544C">
            <w:pPr>
              <w:jc w:val="right"/>
            </w:pPr>
            <w:r w:rsidRPr="00B40C4C">
              <w:t>37 376 000</w:t>
            </w:r>
          </w:p>
        </w:tc>
      </w:tr>
      <w:tr w:rsidR="00446E55" w:rsidRPr="00B40C4C" w14:paraId="0C572AD2" w14:textId="77777777" w:rsidTr="008C2AB1">
        <w:trPr>
          <w:trHeight w:val="240"/>
        </w:trPr>
        <w:tc>
          <w:tcPr>
            <w:tcW w:w="567" w:type="dxa"/>
            <w:tcBorders>
              <w:top w:val="nil"/>
              <w:left w:val="nil"/>
              <w:bottom w:val="nil"/>
            </w:tcBorders>
            <w:tcMar>
              <w:top w:w="43" w:type="dxa"/>
              <w:left w:w="0" w:type="dxa"/>
              <w:bottom w:w="0" w:type="dxa"/>
              <w:right w:w="0" w:type="dxa"/>
            </w:tcMar>
          </w:tcPr>
          <w:p w14:paraId="652E1E87" w14:textId="77777777" w:rsidR="0089264D" w:rsidRPr="00B40C4C" w:rsidRDefault="0089264D" w:rsidP="009137DA">
            <w:r w:rsidRPr="00B40C4C">
              <w:t>3323</w:t>
            </w:r>
          </w:p>
        </w:tc>
        <w:tc>
          <w:tcPr>
            <w:tcW w:w="260" w:type="dxa"/>
            <w:tcBorders>
              <w:top w:val="nil"/>
              <w:left w:val="nil"/>
              <w:bottom w:val="nil"/>
              <w:right w:val="nil"/>
            </w:tcBorders>
            <w:tcMar>
              <w:top w:w="43" w:type="dxa"/>
              <w:left w:w="0" w:type="dxa"/>
              <w:bottom w:w="0" w:type="dxa"/>
              <w:right w:w="0" w:type="dxa"/>
            </w:tcMar>
            <w:vAlign w:val="bottom"/>
          </w:tcPr>
          <w:p w14:paraId="355606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049CD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5C5327" w14:textId="77777777" w:rsidR="0089264D" w:rsidRPr="00B40C4C" w:rsidRDefault="0089264D" w:rsidP="009137DA">
            <w:r w:rsidRPr="00B40C4C">
              <w:t>Musikk og scenekunst:</w:t>
            </w:r>
          </w:p>
        </w:tc>
        <w:tc>
          <w:tcPr>
            <w:tcW w:w="1500" w:type="dxa"/>
            <w:tcBorders>
              <w:top w:val="nil"/>
              <w:left w:val="nil"/>
              <w:bottom w:val="nil"/>
              <w:right w:val="nil"/>
            </w:tcBorders>
            <w:tcMar>
              <w:top w:w="43" w:type="dxa"/>
              <w:left w:w="0" w:type="dxa"/>
              <w:bottom w:w="0" w:type="dxa"/>
              <w:right w:w="0" w:type="dxa"/>
            </w:tcMar>
            <w:vAlign w:val="bottom"/>
          </w:tcPr>
          <w:p w14:paraId="72EEE1D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5B242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86388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34009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E068CDF" w14:textId="77777777" w:rsidR="0089264D" w:rsidRPr="00B40C4C" w:rsidRDefault="0089264D" w:rsidP="00A3544C">
            <w:pPr>
              <w:jc w:val="right"/>
            </w:pPr>
          </w:p>
        </w:tc>
      </w:tr>
      <w:tr w:rsidR="00446E55" w:rsidRPr="00B40C4C" w14:paraId="55ABF01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126B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B94D7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7DEDA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7DBAC1"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1172396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10321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65DFC10" w14:textId="77777777" w:rsidR="0089264D" w:rsidRPr="00B40C4C" w:rsidRDefault="0089264D" w:rsidP="00A3544C">
            <w:pPr>
              <w:jc w:val="right"/>
            </w:pPr>
            <w:r w:rsidRPr="00B40C4C">
              <w:t>403 000</w:t>
            </w:r>
          </w:p>
        </w:tc>
        <w:tc>
          <w:tcPr>
            <w:tcW w:w="180" w:type="dxa"/>
            <w:tcBorders>
              <w:top w:val="nil"/>
              <w:left w:val="nil"/>
              <w:bottom w:val="nil"/>
              <w:right w:val="nil"/>
            </w:tcBorders>
            <w:tcMar>
              <w:top w:w="43" w:type="dxa"/>
              <w:left w:w="0" w:type="dxa"/>
              <w:bottom w:w="0" w:type="dxa"/>
              <w:right w:w="0" w:type="dxa"/>
            </w:tcMar>
            <w:vAlign w:val="bottom"/>
          </w:tcPr>
          <w:p w14:paraId="2E9BC0A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3A0A5A" w14:textId="77777777" w:rsidR="0089264D" w:rsidRPr="00B40C4C" w:rsidRDefault="0089264D" w:rsidP="00A3544C">
            <w:pPr>
              <w:jc w:val="right"/>
            </w:pPr>
          </w:p>
        </w:tc>
      </w:tr>
      <w:tr w:rsidR="00446E55" w:rsidRPr="00B40C4C" w14:paraId="6AD8BC7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25A0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7A17CB"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CEFB75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5A44EE" w14:textId="77777777" w:rsidR="0089264D" w:rsidRPr="00B40C4C" w:rsidRDefault="0089264D" w:rsidP="009137DA">
            <w:r w:rsidRPr="00B40C4C">
              <w:t>Billett- og salgsinntekter m.m.</w:t>
            </w:r>
          </w:p>
        </w:tc>
        <w:tc>
          <w:tcPr>
            <w:tcW w:w="1500" w:type="dxa"/>
            <w:tcBorders>
              <w:top w:val="nil"/>
              <w:left w:val="nil"/>
              <w:bottom w:val="nil"/>
              <w:right w:val="nil"/>
            </w:tcBorders>
            <w:tcMar>
              <w:top w:w="43" w:type="dxa"/>
              <w:left w:w="0" w:type="dxa"/>
              <w:bottom w:w="0" w:type="dxa"/>
              <w:right w:w="0" w:type="dxa"/>
            </w:tcMar>
            <w:vAlign w:val="bottom"/>
          </w:tcPr>
          <w:p w14:paraId="3912FF4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D8361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99ED38A" w14:textId="77777777" w:rsidR="0089264D" w:rsidRPr="00B40C4C" w:rsidRDefault="0089264D" w:rsidP="00A3544C">
            <w:pPr>
              <w:jc w:val="right"/>
            </w:pPr>
            <w:r w:rsidRPr="00B40C4C">
              <w:t>25 332 000</w:t>
            </w:r>
          </w:p>
        </w:tc>
        <w:tc>
          <w:tcPr>
            <w:tcW w:w="180" w:type="dxa"/>
            <w:tcBorders>
              <w:top w:val="nil"/>
              <w:left w:val="nil"/>
              <w:bottom w:val="nil"/>
              <w:right w:val="nil"/>
            </w:tcBorders>
            <w:tcMar>
              <w:top w:w="43" w:type="dxa"/>
              <w:left w:w="0" w:type="dxa"/>
              <w:bottom w:w="0" w:type="dxa"/>
              <w:right w:w="0" w:type="dxa"/>
            </w:tcMar>
            <w:vAlign w:val="bottom"/>
          </w:tcPr>
          <w:p w14:paraId="2D2612C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AC08C2" w14:textId="77777777" w:rsidR="0089264D" w:rsidRPr="00B40C4C" w:rsidRDefault="0089264D" w:rsidP="00A3544C">
            <w:pPr>
              <w:jc w:val="right"/>
            </w:pPr>
            <w:r w:rsidRPr="00B40C4C">
              <w:t>25 735 000</w:t>
            </w:r>
          </w:p>
        </w:tc>
      </w:tr>
      <w:tr w:rsidR="00446E55" w:rsidRPr="00B40C4C" w14:paraId="49BCC320" w14:textId="77777777" w:rsidTr="008C2AB1">
        <w:trPr>
          <w:trHeight w:val="240"/>
        </w:trPr>
        <w:tc>
          <w:tcPr>
            <w:tcW w:w="567" w:type="dxa"/>
            <w:tcBorders>
              <w:top w:val="nil"/>
              <w:left w:val="nil"/>
              <w:bottom w:val="nil"/>
            </w:tcBorders>
            <w:tcMar>
              <w:top w:w="43" w:type="dxa"/>
              <w:left w:w="0" w:type="dxa"/>
              <w:bottom w:w="0" w:type="dxa"/>
              <w:right w:w="0" w:type="dxa"/>
            </w:tcMar>
          </w:tcPr>
          <w:p w14:paraId="17C3E23A" w14:textId="77777777" w:rsidR="0089264D" w:rsidRPr="00B40C4C" w:rsidRDefault="0089264D" w:rsidP="009137DA">
            <w:r w:rsidRPr="00B40C4C">
              <w:t>3325</w:t>
            </w:r>
          </w:p>
        </w:tc>
        <w:tc>
          <w:tcPr>
            <w:tcW w:w="260" w:type="dxa"/>
            <w:tcBorders>
              <w:top w:val="nil"/>
              <w:left w:val="nil"/>
              <w:bottom w:val="nil"/>
              <w:right w:val="nil"/>
            </w:tcBorders>
            <w:tcMar>
              <w:top w:w="43" w:type="dxa"/>
              <w:left w:w="0" w:type="dxa"/>
              <w:bottom w:w="0" w:type="dxa"/>
              <w:right w:w="0" w:type="dxa"/>
            </w:tcMar>
            <w:vAlign w:val="bottom"/>
          </w:tcPr>
          <w:p w14:paraId="50CA84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4008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AB47D" w14:textId="77777777" w:rsidR="0089264D" w:rsidRPr="00B40C4C" w:rsidRDefault="0089264D" w:rsidP="009137DA">
            <w:r w:rsidRPr="00B40C4C">
              <w:t>Allmenne kulturformål:</w:t>
            </w:r>
          </w:p>
        </w:tc>
        <w:tc>
          <w:tcPr>
            <w:tcW w:w="1500" w:type="dxa"/>
            <w:tcBorders>
              <w:top w:val="nil"/>
              <w:left w:val="nil"/>
              <w:bottom w:val="nil"/>
              <w:right w:val="nil"/>
            </w:tcBorders>
            <w:tcMar>
              <w:top w:w="43" w:type="dxa"/>
              <w:left w:w="0" w:type="dxa"/>
              <w:bottom w:w="0" w:type="dxa"/>
              <w:right w:w="0" w:type="dxa"/>
            </w:tcMar>
            <w:vAlign w:val="bottom"/>
          </w:tcPr>
          <w:p w14:paraId="750AE3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DCFE30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B45C99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530F8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878316" w14:textId="77777777" w:rsidR="0089264D" w:rsidRPr="00B40C4C" w:rsidRDefault="0089264D" w:rsidP="00A3544C">
            <w:pPr>
              <w:jc w:val="right"/>
            </w:pPr>
          </w:p>
        </w:tc>
      </w:tr>
      <w:tr w:rsidR="00446E55" w:rsidRPr="00B40C4C" w14:paraId="4135F6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967E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73CFE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EFCA4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4AD696"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6B1726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2975F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B9F6D42" w14:textId="77777777" w:rsidR="0089264D" w:rsidRPr="00B40C4C" w:rsidRDefault="0089264D" w:rsidP="00A3544C">
            <w:pPr>
              <w:jc w:val="right"/>
            </w:pPr>
            <w:r w:rsidRPr="00B40C4C">
              <w:t>2 537 000</w:t>
            </w:r>
          </w:p>
        </w:tc>
        <w:tc>
          <w:tcPr>
            <w:tcW w:w="180" w:type="dxa"/>
            <w:tcBorders>
              <w:top w:val="nil"/>
              <w:left w:val="nil"/>
              <w:bottom w:val="nil"/>
              <w:right w:val="nil"/>
            </w:tcBorders>
            <w:tcMar>
              <w:top w:w="43" w:type="dxa"/>
              <w:left w:w="0" w:type="dxa"/>
              <w:bottom w:w="0" w:type="dxa"/>
              <w:right w:w="0" w:type="dxa"/>
            </w:tcMar>
            <w:vAlign w:val="bottom"/>
          </w:tcPr>
          <w:p w14:paraId="6E2F3F6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A189F3" w14:textId="77777777" w:rsidR="0089264D" w:rsidRPr="00B40C4C" w:rsidRDefault="0089264D" w:rsidP="00A3544C">
            <w:pPr>
              <w:jc w:val="right"/>
            </w:pPr>
            <w:r w:rsidRPr="00B40C4C">
              <w:t>2 537 000</w:t>
            </w:r>
          </w:p>
        </w:tc>
      </w:tr>
      <w:tr w:rsidR="00446E55" w:rsidRPr="00B40C4C" w14:paraId="68FE31CB" w14:textId="77777777" w:rsidTr="008C2AB1">
        <w:trPr>
          <w:trHeight w:val="240"/>
        </w:trPr>
        <w:tc>
          <w:tcPr>
            <w:tcW w:w="567" w:type="dxa"/>
            <w:tcBorders>
              <w:top w:val="nil"/>
              <w:left w:val="nil"/>
              <w:bottom w:val="nil"/>
            </w:tcBorders>
            <w:tcMar>
              <w:top w:w="43" w:type="dxa"/>
              <w:left w:w="0" w:type="dxa"/>
              <w:bottom w:w="0" w:type="dxa"/>
              <w:right w:w="0" w:type="dxa"/>
            </w:tcMar>
          </w:tcPr>
          <w:p w14:paraId="4E343629" w14:textId="77777777" w:rsidR="0089264D" w:rsidRPr="00B40C4C" w:rsidRDefault="0089264D" w:rsidP="009137DA">
            <w:r w:rsidRPr="00B40C4C">
              <w:t>3326</w:t>
            </w:r>
          </w:p>
        </w:tc>
        <w:tc>
          <w:tcPr>
            <w:tcW w:w="260" w:type="dxa"/>
            <w:tcBorders>
              <w:top w:val="nil"/>
              <w:left w:val="nil"/>
              <w:bottom w:val="nil"/>
              <w:right w:val="nil"/>
            </w:tcBorders>
            <w:tcMar>
              <w:top w:w="43" w:type="dxa"/>
              <w:left w:w="0" w:type="dxa"/>
              <w:bottom w:w="0" w:type="dxa"/>
              <w:right w:w="0" w:type="dxa"/>
            </w:tcMar>
            <w:vAlign w:val="bottom"/>
          </w:tcPr>
          <w:p w14:paraId="440E9E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FF5E61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88D135" w14:textId="77777777" w:rsidR="0089264D" w:rsidRPr="00B40C4C" w:rsidRDefault="0089264D" w:rsidP="009137DA">
            <w:r w:rsidRPr="00B40C4C">
              <w:t>Språk- og bibliotekformål:</w:t>
            </w:r>
          </w:p>
        </w:tc>
        <w:tc>
          <w:tcPr>
            <w:tcW w:w="1500" w:type="dxa"/>
            <w:tcBorders>
              <w:top w:val="nil"/>
              <w:left w:val="nil"/>
              <w:bottom w:val="nil"/>
              <w:right w:val="nil"/>
            </w:tcBorders>
            <w:tcMar>
              <w:top w:w="43" w:type="dxa"/>
              <w:left w:w="0" w:type="dxa"/>
              <w:bottom w:w="0" w:type="dxa"/>
              <w:right w:w="0" w:type="dxa"/>
            </w:tcMar>
            <w:vAlign w:val="bottom"/>
          </w:tcPr>
          <w:p w14:paraId="76CE916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AE051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807604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05AB4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87DB8B" w14:textId="77777777" w:rsidR="0089264D" w:rsidRPr="00B40C4C" w:rsidRDefault="0089264D" w:rsidP="00A3544C">
            <w:pPr>
              <w:jc w:val="right"/>
            </w:pPr>
          </w:p>
        </w:tc>
      </w:tr>
      <w:tr w:rsidR="00446E55" w:rsidRPr="00B40C4C" w14:paraId="5C5F371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AC931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89803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D095F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934CF5"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2CFC0FE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FB9E0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BEB90AC" w14:textId="77777777" w:rsidR="0089264D" w:rsidRPr="00B40C4C" w:rsidRDefault="0089264D" w:rsidP="00A3544C">
            <w:pPr>
              <w:jc w:val="right"/>
            </w:pPr>
            <w:r w:rsidRPr="00B40C4C">
              <w:t>24 572 000</w:t>
            </w:r>
          </w:p>
        </w:tc>
        <w:tc>
          <w:tcPr>
            <w:tcW w:w="180" w:type="dxa"/>
            <w:tcBorders>
              <w:top w:val="nil"/>
              <w:left w:val="nil"/>
              <w:bottom w:val="nil"/>
              <w:right w:val="nil"/>
            </w:tcBorders>
            <w:tcMar>
              <w:top w:w="43" w:type="dxa"/>
              <w:left w:w="0" w:type="dxa"/>
              <w:bottom w:w="0" w:type="dxa"/>
              <w:right w:w="0" w:type="dxa"/>
            </w:tcMar>
            <w:vAlign w:val="bottom"/>
          </w:tcPr>
          <w:p w14:paraId="5719ED8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8BB169D" w14:textId="77777777" w:rsidR="0089264D" w:rsidRPr="00B40C4C" w:rsidRDefault="0089264D" w:rsidP="00A3544C">
            <w:pPr>
              <w:jc w:val="right"/>
            </w:pPr>
          </w:p>
        </w:tc>
      </w:tr>
      <w:tr w:rsidR="00446E55" w:rsidRPr="00B40C4C" w14:paraId="6FB37C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D12D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D3C6CF"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017EBA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BE2AA2"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1B76831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8EC5B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43F390" w14:textId="77777777" w:rsidR="0089264D" w:rsidRPr="00B40C4C" w:rsidRDefault="0089264D" w:rsidP="00A3544C">
            <w:pPr>
              <w:jc w:val="right"/>
            </w:pPr>
            <w:r w:rsidRPr="00B40C4C">
              <w:t>19 033 000</w:t>
            </w:r>
          </w:p>
        </w:tc>
        <w:tc>
          <w:tcPr>
            <w:tcW w:w="180" w:type="dxa"/>
            <w:tcBorders>
              <w:top w:val="nil"/>
              <w:left w:val="nil"/>
              <w:bottom w:val="nil"/>
              <w:right w:val="nil"/>
            </w:tcBorders>
            <w:tcMar>
              <w:top w:w="43" w:type="dxa"/>
              <w:left w:w="0" w:type="dxa"/>
              <w:bottom w:w="0" w:type="dxa"/>
              <w:right w:w="0" w:type="dxa"/>
            </w:tcMar>
            <w:vAlign w:val="bottom"/>
          </w:tcPr>
          <w:p w14:paraId="55E3E5B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2F0171D" w14:textId="77777777" w:rsidR="0089264D" w:rsidRPr="00B40C4C" w:rsidRDefault="0089264D" w:rsidP="00A3544C">
            <w:pPr>
              <w:jc w:val="right"/>
            </w:pPr>
            <w:r w:rsidRPr="00B40C4C">
              <w:t>43 605 000</w:t>
            </w:r>
          </w:p>
        </w:tc>
      </w:tr>
      <w:tr w:rsidR="00446E55" w:rsidRPr="00B40C4C" w14:paraId="20B4F5F1" w14:textId="77777777" w:rsidTr="008C2AB1">
        <w:trPr>
          <w:trHeight w:val="240"/>
        </w:trPr>
        <w:tc>
          <w:tcPr>
            <w:tcW w:w="567" w:type="dxa"/>
            <w:tcBorders>
              <w:top w:val="nil"/>
              <w:left w:val="nil"/>
              <w:bottom w:val="nil"/>
            </w:tcBorders>
            <w:tcMar>
              <w:top w:w="43" w:type="dxa"/>
              <w:left w:w="0" w:type="dxa"/>
              <w:bottom w:w="0" w:type="dxa"/>
              <w:right w:w="0" w:type="dxa"/>
            </w:tcMar>
          </w:tcPr>
          <w:p w14:paraId="53BCAAA5" w14:textId="77777777" w:rsidR="0089264D" w:rsidRPr="00B40C4C" w:rsidRDefault="0089264D" w:rsidP="009137DA">
            <w:r w:rsidRPr="00B40C4C">
              <w:t>3327</w:t>
            </w:r>
          </w:p>
        </w:tc>
        <w:tc>
          <w:tcPr>
            <w:tcW w:w="260" w:type="dxa"/>
            <w:tcBorders>
              <w:top w:val="nil"/>
              <w:left w:val="nil"/>
              <w:bottom w:val="nil"/>
              <w:right w:val="nil"/>
            </w:tcBorders>
            <w:tcMar>
              <w:top w:w="43" w:type="dxa"/>
              <w:left w:w="0" w:type="dxa"/>
              <w:bottom w:w="0" w:type="dxa"/>
              <w:right w:w="0" w:type="dxa"/>
            </w:tcMar>
            <w:vAlign w:val="bottom"/>
          </w:tcPr>
          <w:p w14:paraId="07EB5B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3260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B579F1" w14:textId="77777777" w:rsidR="0089264D" w:rsidRPr="00B40C4C" w:rsidRDefault="0089264D" w:rsidP="009137DA">
            <w:r w:rsidRPr="00B40C4C">
              <w:t>Nidaros domkirkes restaureringsarbeider mv.:</w:t>
            </w:r>
          </w:p>
        </w:tc>
        <w:tc>
          <w:tcPr>
            <w:tcW w:w="1500" w:type="dxa"/>
            <w:tcBorders>
              <w:top w:val="nil"/>
              <w:left w:val="nil"/>
              <w:bottom w:val="nil"/>
              <w:right w:val="nil"/>
            </w:tcBorders>
            <w:tcMar>
              <w:top w:w="43" w:type="dxa"/>
              <w:left w:w="0" w:type="dxa"/>
              <w:bottom w:w="0" w:type="dxa"/>
              <w:right w:w="0" w:type="dxa"/>
            </w:tcMar>
            <w:vAlign w:val="bottom"/>
          </w:tcPr>
          <w:p w14:paraId="7B13D9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80AB1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A3117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60856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9E9FDA7" w14:textId="77777777" w:rsidR="0089264D" w:rsidRPr="00B40C4C" w:rsidRDefault="0089264D" w:rsidP="00A3544C">
            <w:pPr>
              <w:jc w:val="right"/>
            </w:pPr>
          </w:p>
        </w:tc>
      </w:tr>
      <w:tr w:rsidR="00446E55" w:rsidRPr="00B40C4C" w14:paraId="433183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4BE5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A5071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90E83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D301A6"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15F2F5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CF718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5436278" w14:textId="77777777" w:rsidR="0089264D" w:rsidRPr="00B40C4C" w:rsidRDefault="0089264D" w:rsidP="00A3544C">
            <w:pPr>
              <w:jc w:val="right"/>
            </w:pPr>
            <w:r w:rsidRPr="00B40C4C">
              <w:t>35 903 000</w:t>
            </w:r>
          </w:p>
        </w:tc>
        <w:tc>
          <w:tcPr>
            <w:tcW w:w="180" w:type="dxa"/>
            <w:tcBorders>
              <w:top w:val="nil"/>
              <w:left w:val="nil"/>
              <w:bottom w:val="nil"/>
              <w:right w:val="nil"/>
            </w:tcBorders>
            <w:tcMar>
              <w:top w:w="43" w:type="dxa"/>
              <w:left w:w="0" w:type="dxa"/>
              <w:bottom w:w="0" w:type="dxa"/>
              <w:right w:w="0" w:type="dxa"/>
            </w:tcMar>
            <w:vAlign w:val="bottom"/>
          </w:tcPr>
          <w:p w14:paraId="45257D4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448F12" w14:textId="77777777" w:rsidR="0089264D" w:rsidRPr="00B40C4C" w:rsidRDefault="0089264D" w:rsidP="00A3544C">
            <w:pPr>
              <w:jc w:val="right"/>
            </w:pPr>
          </w:p>
        </w:tc>
      </w:tr>
      <w:tr w:rsidR="00446E55" w:rsidRPr="00B40C4C" w14:paraId="645BE02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9A164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559494"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D31FC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AEF6BD"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503C692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9AFBB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CB7BA08" w14:textId="77777777" w:rsidR="0089264D" w:rsidRPr="00B40C4C" w:rsidRDefault="0089264D" w:rsidP="00A3544C">
            <w:pPr>
              <w:jc w:val="right"/>
            </w:pPr>
            <w:r w:rsidRPr="00B40C4C">
              <w:t>4 796 000</w:t>
            </w:r>
          </w:p>
        </w:tc>
        <w:tc>
          <w:tcPr>
            <w:tcW w:w="180" w:type="dxa"/>
            <w:tcBorders>
              <w:top w:val="nil"/>
              <w:left w:val="nil"/>
              <w:bottom w:val="nil"/>
              <w:right w:val="nil"/>
            </w:tcBorders>
            <w:tcMar>
              <w:top w:w="43" w:type="dxa"/>
              <w:left w:w="0" w:type="dxa"/>
              <w:bottom w:w="0" w:type="dxa"/>
              <w:right w:w="0" w:type="dxa"/>
            </w:tcMar>
            <w:vAlign w:val="bottom"/>
          </w:tcPr>
          <w:p w14:paraId="1F6885D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7E48200" w14:textId="77777777" w:rsidR="0089264D" w:rsidRPr="00B40C4C" w:rsidRDefault="0089264D" w:rsidP="00A3544C">
            <w:pPr>
              <w:jc w:val="right"/>
            </w:pPr>
            <w:r w:rsidRPr="00B40C4C">
              <w:t>40 699 000</w:t>
            </w:r>
          </w:p>
        </w:tc>
      </w:tr>
      <w:tr w:rsidR="00446E55" w:rsidRPr="00B40C4C" w14:paraId="3D7E9CC9" w14:textId="77777777" w:rsidTr="008C2AB1">
        <w:trPr>
          <w:trHeight w:val="240"/>
        </w:trPr>
        <w:tc>
          <w:tcPr>
            <w:tcW w:w="567" w:type="dxa"/>
            <w:tcBorders>
              <w:top w:val="nil"/>
              <w:left w:val="nil"/>
              <w:bottom w:val="nil"/>
            </w:tcBorders>
            <w:tcMar>
              <w:top w:w="43" w:type="dxa"/>
              <w:left w:w="0" w:type="dxa"/>
              <w:bottom w:w="0" w:type="dxa"/>
              <w:right w:w="0" w:type="dxa"/>
            </w:tcMar>
          </w:tcPr>
          <w:p w14:paraId="33B28A03" w14:textId="77777777" w:rsidR="0089264D" w:rsidRPr="00B40C4C" w:rsidRDefault="0089264D" w:rsidP="009137DA">
            <w:r w:rsidRPr="00B40C4C">
              <w:t>3329</w:t>
            </w:r>
          </w:p>
        </w:tc>
        <w:tc>
          <w:tcPr>
            <w:tcW w:w="260" w:type="dxa"/>
            <w:tcBorders>
              <w:top w:val="nil"/>
              <w:left w:val="nil"/>
              <w:bottom w:val="nil"/>
              <w:right w:val="nil"/>
            </w:tcBorders>
            <w:tcMar>
              <w:top w:w="43" w:type="dxa"/>
              <w:left w:w="0" w:type="dxa"/>
              <w:bottom w:w="0" w:type="dxa"/>
              <w:right w:w="0" w:type="dxa"/>
            </w:tcMar>
            <w:vAlign w:val="bottom"/>
          </w:tcPr>
          <w:p w14:paraId="636573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5FE6AE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57859E" w14:textId="77777777" w:rsidR="0089264D" w:rsidRPr="00B40C4C" w:rsidRDefault="0089264D" w:rsidP="009137DA">
            <w:r w:rsidRPr="00B40C4C">
              <w:t>Arkivformål:</w:t>
            </w:r>
          </w:p>
        </w:tc>
        <w:tc>
          <w:tcPr>
            <w:tcW w:w="1500" w:type="dxa"/>
            <w:tcBorders>
              <w:top w:val="nil"/>
              <w:left w:val="nil"/>
              <w:bottom w:val="nil"/>
              <w:right w:val="nil"/>
            </w:tcBorders>
            <w:tcMar>
              <w:top w:w="43" w:type="dxa"/>
              <w:left w:w="0" w:type="dxa"/>
              <w:bottom w:w="0" w:type="dxa"/>
              <w:right w:w="0" w:type="dxa"/>
            </w:tcMar>
            <w:vAlign w:val="bottom"/>
          </w:tcPr>
          <w:p w14:paraId="54ADE19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B4BDA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9DD121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0C462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EEB8C9F" w14:textId="77777777" w:rsidR="0089264D" w:rsidRPr="00B40C4C" w:rsidRDefault="0089264D" w:rsidP="00A3544C">
            <w:pPr>
              <w:jc w:val="right"/>
            </w:pPr>
          </w:p>
        </w:tc>
      </w:tr>
      <w:tr w:rsidR="00446E55" w:rsidRPr="00B40C4C" w14:paraId="74EEB3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D5194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CCF90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B79B8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B2E8FC"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35A0EFF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22266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B281131" w14:textId="77777777" w:rsidR="0089264D" w:rsidRPr="00B40C4C" w:rsidRDefault="0089264D" w:rsidP="00A3544C">
            <w:pPr>
              <w:jc w:val="right"/>
            </w:pPr>
            <w:r w:rsidRPr="00B40C4C">
              <w:t>2 537 000</w:t>
            </w:r>
          </w:p>
        </w:tc>
        <w:tc>
          <w:tcPr>
            <w:tcW w:w="180" w:type="dxa"/>
            <w:tcBorders>
              <w:top w:val="nil"/>
              <w:left w:val="nil"/>
              <w:bottom w:val="nil"/>
              <w:right w:val="nil"/>
            </w:tcBorders>
            <w:tcMar>
              <w:top w:w="43" w:type="dxa"/>
              <w:left w:w="0" w:type="dxa"/>
              <w:bottom w:w="0" w:type="dxa"/>
              <w:right w:w="0" w:type="dxa"/>
            </w:tcMar>
            <w:vAlign w:val="bottom"/>
          </w:tcPr>
          <w:p w14:paraId="1B283B4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76C84A" w14:textId="77777777" w:rsidR="0089264D" w:rsidRPr="00B40C4C" w:rsidRDefault="0089264D" w:rsidP="00A3544C">
            <w:pPr>
              <w:jc w:val="right"/>
            </w:pPr>
          </w:p>
        </w:tc>
      </w:tr>
      <w:tr w:rsidR="00446E55" w:rsidRPr="00B40C4C" w14:paraId="38CAFEE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5F55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53585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071F0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2DF773"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447AE0B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0C136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51AD2A" w14:textId="77777777" w:rsidR="0089264D" w:rsidRPr="00B40C4C" w:rsidRDefault="0089264D" w:rsidP="00A3544C">
            <w:pPr>
              <w:jc w:val="right"/>
            </w:pPr>
            <w:r w:rsidRPr="00B40C4C">
              <w:t>5 965 000</w:t>
            </w:r>
          </w:p>
        </w:tc>
        <w:tc>
          <w:tcPr>
            <w:tcW w:w="180" w:type="dxa"/>
            <w:tcBorders>
              <w:top w:val="nil"/>
              <w:left w:val="nil"/>
              <w:bottom w:val="nil"/>
              <w:right w:val="nil"/>
            </w:tcBorders>
            <w:tcMar>
              <w:top w:w="43" w:type="dxa"/>
              <w:left w:w="0" w:type="dxa"/>
              <w:bottom w:w="0" w:type="dxa"/>
              <w:right w:w="0" w:type="dxa"/>
            </w:tcMar>
            <w:vAlign w:val="bottom"/>
          </w:tcPr>
          <w:p w14:paraId="1B6CEE1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F5B26E" w14:textId="77777777" w:rsidR="0089264D" w:rsidRPr="00B40C4C" w:rsidRDefault="0089264D" w:rsidP="00A3544C">
            <w:pPr>
              <w:jc w:val="right"/>
            </w:pPr>
            <w:r w:rsidRPr="00B40C4C">
              <w:t>8 502 000</w:t>
            </w:r>
          </w:p>
        </w:tc>
      </w:tr>
      <w:tr w:rsidR="00446E55" w:rsidRPr="00B40C4C" w14:paraId="7C474F94" w14:textId="77777777" w:rsidTr="008C2AB1">
        <w:trPr>
          <w:trHeight w:val="240"/>
        </w:trPr>
        <w:tc>
          <w:tcPr>
            <w:tcW w:w="567" w:type="dxa"/>
            <w:tcBorders>
              <w:top w:val="nil"/>
              <w:left w:val="nil"/>
              <w:bottom w:val="nil"/>
            </w:tcBorders>
            <w:tcMar>
              <w:top w:w="43" w:type="dxa"/>
              <w:left w:w="0" w:type="dxa"/>
              <w:bottom w:w="0" w:type="dxa"/>
              <w:right w:w="0" w:type="dxa"/>
            </w:tcMar>
          </w:tcPr>
          <w:p w14:paraId="5EA1AEB2" w14:textId="77777777" w:rsidR="0089264D" w:rsidRPr="00B40C4C" w:rsidRDefault="0089264D" w:rsidP="009137DA">
            <w:r w:rsidRPr="00B40C4C">
              <w:t>3334</w:t>
            </w:r>
          </w:p>
        </w:tc>
        <w:tc>
          <w:tcPr>
            <w:tcW w:w="260" w:type="dxa"/>
            <w:tcBorders>
              <w:top w:val="nil"/>
              <w:left w:val="nil"/>
              <w:bottom w:val="nil"/>
              <w:right w:val="nil"/>
            </w:tcBorders>
            <w:tcMar>
              <w:top w:w="43" w:type="dxa"/>
              <w:left w:w="0" w:type="dxa"/>
              <w:bottom w:w="0" w:type="dxa"/>
              <w:right w:w="0" w:type="dxa"/>
            </w:tcMar>
            <w:vAlign w:val="bottom"/>
          </w:tcPr>
          <w:p w14:paraId="7BB7C7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45FA0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9087A1" w14:textId="77777777" w:rsidR="0089264D" w:rsidRPr="00B40C4C" w:rsidRDefault="0089264D" w:rsidP="009137DA">
            <w:r w:rsidRPr="00B40C4C">
              <w:t>Film- og dataspillformål:</w:t>
            </w:r>
          </w:p>
        </w:tc>
        <w:tc>
          <w:tcPr>
            <w:tcW w:w="1500" w:type="dxa"/>
            <w:tcBorders>
              <w:top w:val="nil"/>
              <w:left w:val="nil"/>
              <w:bottom w:val="nil"/>
              <w:right w:val="nil"/>
            </w:tcBorders>
            <w:tcMar>
              <w:top w:w="43" w:type="dxa"/>
              <w:left w:w="0" w:type="dxa"/>
              <w:bottom w:w="0" w:type="dxa"/>
              <w:right w:w="0" w:type="dxa"/>
            </w:tcMar>
            <w:vAlign w:val="bottom"/>
          </w:tcPr>
          <w:p w14:paraId="0AB02E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04919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5110E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701AA8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F8FE79" w14:textId="77777777" w:rsidR="0089264D" w:rsidRPr="00B40C4C" w:rsidRDefault="0089264D" w:rsidP="00A3544C">
            <w:pPr>
              <w:jc w:val="right"/>
            </w:pPr>
          </w:p>
        </w:tc>
      </w:tr>
      <w:tr w:rsidR="00446E55" w:rsidRPr="00B40C4C" w14:paraId="18A084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C4E8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2AEE1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8FC49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A1B9EC" w14:textId="77777777" w:rsidR="0089264D" w:rsidRPr="00B40C4C" w:rsidRDefault="0089264D" w:rsidP="009137DA">
            <w:r w:rsidRPr="00B40C4C">
              <w:t>Ymse inntekter</w:t>
            </w:r>
          </w:p>
        </w:tc>
        <w:tc>
          <w:tcPr>
            <w:tcW w:w="1500" w:type="dxa"/>
            <w:tcBorders>
              <w:top w:val="nil"/>
              <w:left w:val="nil"/>
              <w:bottom w:val="nil"/>
              <w:right w:val="nil"/>
            </w:tcBorders>
            <w:tcMar>
              <w:top w:w="43" w:type="dxa"/>
              <w:left w:w="0" w:type="dxa"/>
              <w:bottom w:w="0" w:type="dxa"/>
              <w:right w:w="0" w:type="dxa"/>
            </w:tcMar>
            <w:vAlign w:val="bottom"/>
          </w:tcPr>
          <w:p w14:paraId="5466660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66005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F2756CE" w14:textId="77777777" w:rsidR="0089264D" w:rsidRPr="00B40C4C" w:rsidRDefault="0089264D" w:rsidP="00A3544C">
            <w:pPr>
              <w:jc w:val="right"/>
            </w:pPr>
            <w:r w:rsidRPr="00B40C4C">
              <w:t>6 978 000</w:t>
            </w:r>
          </w:p>
        </w:tc>
        <w:tc>
          <w:tcPr>
            <w:tcW w:w="180" w:type="dxa"/>
            <w:tcBorders>
              <w:top w:val="nil"/>
              <w:left w:val="nil"/>
              <w:bottom w:val="nil"/>
              <w:right w:val="nil"/>
            </w:tcBorders>
            <w:tcMar>
              <w:top w:w="43" w:type="dxa"/>
              <w:left w:w="0" w:type="dxa"/>
              <w:bottom w:w="0" w:type="dxa"/>
              <w:right w:w="0" w:type="dxa"/>
            </w:tcMar>
            <w:vAlign w:val="bottom"/>
          </w:tcPr>
          <w:p w14:paraId="4339F0F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0DEA65A" w14:textId="77777777" w:rsidR="0089264D" w:rsidRPr="00B40C4C" w:rsidRDefault="0089264D" w:rsidP="00A3544C">
            <w:pPr>
              <w:jc w:val="right"/>
            </w:pPr>
          </w:p>
        </w:tc>
      </w:tr>
      <w:tr w:rsidR="00446E55" w:rsidRPr="00B40C4C" w14:paraId="1DFFED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F5659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465CE5"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36682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A0A367"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03A9767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31A69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6D0CB04" w14:textId="77777777" w:rsidR="0089264D" w:rsidRPr="00B40C4C" w:rsidRDefault="0089264D" w:rsidP="00A3544C">
            <w:pPr>
              <w:jc w:val="right"/>
            </w:pPr>
            <w:r w:rsidRPr="00B40C4C">
              <w:t>8 032 000</w:t>
            </w:r>
          </w:p>
        </w:tc>
        <w:tc>
          <w:tcPr>
            <w:tcW w:w="180" w:type="dxa"/>
            <w:tcBorders>
              <w:top w:val="nil"/>
              <w:left w:val="nil"/>
              <w:bottom w:val="nil"/>
              <w:right w:val="nil"/>
            </w:tcBorders>
            <w:tcMar>
              <w:top w:w="43" w:type="dxa"/>
              <w:left w:w="0" w:type="dxa"/>
              <w:bottom w:w="0" w:type="dxa"/>
              <w:right w:w="0" w:type="dxa"/>
            </w:tcMar>
            <w:vAlign w:val="bottom"/>
          </w:tcPr>
          <w:p w14:paraId="7309425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425D3E" w14:textId="77777777" w:rsidR="0089264D" w:rsidRPr="00B40C4C" w:rsidRDefault="0089264D" w:rsidP="00A3544C">
            <w:pPr>
              <w:jc w:val="right"/>
            </w:pPr>
            <w:r w:rsidRPr="00B40C4C">
              <w:t>15 010 000</w:t>
            </w:r>
          </w:p>
        </w:tc>
      </w:tr>
      <w:tr w:rsidR="00446E55" w:rsidRPr="00B40C4C" w14:paraId="4311A433" w14:textId="77777777" w:rsidTr="008C2AB1">
        <w:trPr>
          <w:trHeight w:val="240"/>
        </w:trPr>
        <w:tc>
          <w:tcPr>
            <w:tcW w:w="567" w:type="dxa"/>
            <w:tcBorders>
              <w:top w:val="nil"/>
              <w:left w:val="nil"/>
              <w:bottom w:val="nil"/>
            </w:tcBorders>
            <w:tcMar>
              <w:top w:w="43" w:type="dxa"/>
              <w:left w:w="0" w:type="dxa"/>
              <w:bottom w:w="0" w:type="dxa"/>
              <w:right w:w="0" w:type="dxa"/>
            </w:tcMar>
          </w:tcPr>
          <w:p w14:paraId="7E41DA74" w14:textId="77777777" w:rsidR="0089264D" w:rsidRPr="00B40C4C" w:rsidRDefault="0089264D" w:rsidP="009137DA">
            <w:r w:rsidRPr="00B40C4C">
              <w:t>3335</w:t>
            </w:r>
          </w:p>
        </w:tc>
        <w:tc>
          <w:tcPr>
            <w:tcW w:w="260" w:type="dxa"/>
            <w:tcBorders>
              <w:top w:val="nil"/>
              <w:left w:val="nil"/>
              <w:bottom w:val="nil"/>
              <w:right w:val="nil"/>
            </w:tcBorders>
            <w:tcMar>
              <w:top w:w="43" w:type="dxa"/>
              <w:left w:w="0" w:type="dxa"/>
              <w:bottom w:w="0" w:type="dxa"/>
              <w:right w:w="0" w:type="dxa"/>
            </w:tcMar>
            <w:vAlign w:val="bottom"/>
          </w:tcPr>
          <w:p w14:paraId="3F6693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4486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E8627F" w14:textId="77777777" w:rsidR="0089264D" w:rsidRPr="00B40C4C" w:rsidRDefault="0089264D" w:rsidP="009137DA">
            <w:r w:rsidRPr="00B40C4C">
              <w:t>Medieformål:</w:t>
            </w:r>
          </w:p>
        </w:tc>
        <w:tc>
          <w:tcPr>
            <w:tcW w:w="1500" w:type="dxa"/>
            <w:tcBorders>
              <w:top w:val="nil"/>
              <w:left w:val="nil"/>
              <w:bottom w:val="nil"/>
              <w:right w:val="nil"/>
            </w:tcBorders>
            <w:tcMar>
              <w:top w:w="43" w:type="dxa"/>
              <w:left w:w="0" w:type="dxa"/>
              <w:bottom w:w="0" w:type="dxa"/>
              <w:right w:w="0" w:type="dxa"/>
            </w:tcMar>
            <w:vAlign w:val="bottom"/>
          </w:tcPr>
          <w:p w14:paraId="761769F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4A168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44F308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0686A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E67E6E5" w14:textId="77777777" w:rsidR="0089264D" w:rsidRPr="00B40C4C" w:rsidRDefault="0089264D" w:rsidP="00A3544C">
            <w:pPr>
              <w:jc w:val="right"/>
            </w:pPr>
          </w:p>
        </w:tc>
      </w:tr>
      <w:tr w:rsidR="00446E55" w:rsidRPr="00B40C4C" w14:paraId="1114F3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D51D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DABE8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ACD00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94B5A6"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2509796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83EF1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B780A71" w14:textId="77777777" w:rsidR="0089264D" w:rsidRPr="00B40C4C" w:rsidRDefault="0089264D" w:rsidP="00A3544C">
            <w:pPr>
              <w:jc w:val="right"/>
            </w:pPr>
            <w:r w:rsidRPr="00B40C4C">
              <w:t>4 900 000</w:t>
            </w:r>
          </w:p>
        </w:tc>
        <w:tc>
          <w:tcPr>
            <w:tcW w:w="180" w:type="dxa"/>
            <w:tcBorders>
              <w:top w:val="nil"/>
              <w:left w:val="nil"/>
              <w:bottom w:val="nil"/>
              <w:right w:val="nil"/>
            </w:tcBorders>
            <w:tcMar>
              <w:top w:w="43" w:type="dxa"/>
              <w:left w:w="0" w:type="dxa"/>
              <w:bottom w:w="0" w:type="dxa"/>
              <w:right w:w="0" w:type="dxa"/>
            </w:tcMar>
            <w:vAlign w:val="bottom"/>
          </w:tcPr>
          <w:p w14:paraId="673556C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450212A" w14:textId="77777777" w:rsidR="0089264D" w:rsidRPr="00B40C4C" w:rsidRDefault="0089264D" w:rsidP="00A3544C">
            <w:pPr>
              <w:jc w:val="right"/>
            </w:pPr>
            <w:r w:rsidRPr="00B40C4C">
              <w:t>4 900 000</w:t>
            </w:r>
          </w:p>
        </w:tc>
      </w:tr>
      <w:tr w:rsidR="00446E55" w:rsidRPr="00B40C4C" w14:paraId="7B04092A" w14:textId="77777777" w:rsidTr="008C2AB1">
        <w:trPr>
          <w:trHeight w:val="240"/>
        </w:trPr>
        <w:tc>
          <w:tcPr>
            <w:tcW w:w="567" w:type="dxa"/>
            <w:tcBorders>
              <w:top w:val="nil"/>
              <w:left w:val="nil"/>
              <w:bottom w:val="nil"/>
            </w:tcBorders>
            <w:tcMar>
              <w:top w:w="43" w:type="dxa"/>
              <w:left w:w="0" w:type="dxa"/>
              <w:bottom w:w="0" w:type="dxa"/>
              <w:right w:w="0" w:type="dxa"/>
            </w:tcMar>
          </w:tcPr>
          <w:p w14:paraId="6BC27BB6" w14:textId="77777777" w:rsidR="0089264D" w:rsidRPr="00B40C4C" w:rsidRDefault="0089264D" w:rsidP="009137DA">
            <w:r w:rsidRPr="00B40C4C">
              <w:t>3339</w:t>
            </w:r>
          </w:p>
        </w:tc>
        <w:tc>
          <w:tcPr>
            <w:tcW w:w="260" w:type="dxa"/>
            <w:tcBorders>
              <w:top w:val="nil"/>
              <w:left w:val="nil"/>
              <w:bottom w:val="nil"/>
              <w:right w:val="nil"/>
            </w:tcBorders>
            <w:tcMar>
              <w:top w:w="43" w:type="dxa"/>
              <w:left w:w="0" w:type="dxa"/>
              <w:bottom w:w="0" w:type="dxa"/>
              <w:right w:w="0" w:type="dxa"/>
            </w:tcMar>
            <w:vAlign w:val="bottom"/>
          </w:tcPr>
          <w:p w14:paraId="1F10D7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394F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A16EFE" w14:textId="77777777" w:rsidR="0089264D" w:rsidRPr="00B40C4C" w:rsidRDefault="0089264D" w:rsidP="009137DA">
            <w:r w:rsidRPr="00B40C4C">
              <w:t>Inntekter fra spill, lotterier og stiftelser:</w:t>
            </w:r>
          </w:p>
        </w:tc>
        <w:tc>
          <w:tcPr>
            <w:tcW w:w="1500" w:type="dxa"/>
            <w:tcBorders>
              <w:top w:val="nil"/>
              <w:left w:val="nil"/>
              <w:bottom w:val="nil"/>
              <w:right w:val="nil"/>
            </w:tcBorders>
            <w:tcMar>
              <w:top w:w="43" w:type="dxa"/>
              <w:left w:w="0" w:type="dxa"/>
              <w:bottom w:w="0" w:type="dxa"/>
              <w:right w:w="0" w:type="dxa"/>
            </w:tcMar>
            <w:vAlign w:val="bottom"/>
          </w:tcPr>
          <w:p w14:paraId="1D2BB0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231C3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DFDADF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807A39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81C916D" w14:textId="77777777" w:rsidR="0089264D" w:rsidRPr="00B40C4C" w:rsidRDefault="0089264D" w:rsidP="00A3544C">
            <w:pPr>
              <w:jc w:val="right"/>
            </w:pPr>
          </w:p>
        </w:tc>
      </w:tr>
      <w:tr w:rsidR="00446E55" w:rsidRPr="00B40C4C" w14:paraId="71127B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E099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760419D"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2C1F2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88FF51" w14:textId="77777777" w:rsidR="0089264D" w:rsidRPr="00B40C4C" w:rsidRDefault="0089264D" w:rsidP="009137DA">
            <w:r w:rsidRPr="00B40C4C">
              <w:t>Gebyr - lotterier</w:t>
            </w:r>
          </w:p>
        </w:tc>
        <w:tc>
          <w:tcPr>
            <w:tcW w:w="1500" w:type="dxa"/>
            <w:tcBorders>
              <w:top w:val="nil"/>
              <w:left w:val="nil"/>
              <w:bottom w:val="nil"/>
              <w:right w:val="nil"/>
            </w:tcBorders>
            <w:tcMar>
              <w:top w:w="43" w:type="dxa"/>
              <w:left w:w="0" w:type="dxa"/>
              <w:bottom w:w="0" w:type="dxa"/>
              <w:right w:w="0" w:type="dxa"/>
            </w:tcMar>
            <w:vAlign w:val="bottom"/>
          </w:tcPr>
          <w:p w14:paraId="33B7A00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8382C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E3C5898" w14:textId="77777777" w:rsidR="0089264D" w:rsidRPr="00B40C4C" w:rsidRDefault="0089264D" w:rsidP="00A3544C">
            <w:pPr>
              <w:jc w:val="right"/>
            </w:pPr>
            <w:r w:rsidRPr="00B40C4C">
              <w:t>8 695 000</w:t>
            </w:r>
          </w:p>
        </w:tc>
        <w:tc>
          <w:tcPr>
            <w:tcW w:w="180" w:type="dxa"/>
            <w:tcBorders>
              <w:top w:val="nil"/>
              <w:left w:val="nil"/>
              <w:bottom w:val="nil"/>
              <w:right w:val="nil"/>
            </w:tcBorders>
            <w:tcMar>
              <w:top w:w="43" w:type="dxa"/>
              <w:left w:w="0" w:type="dxa"/>
              <w:bottom w:w="0" w:type="dxa"/>
              <w:right w:w="0" w:type="dxa"/>
            </w:tcMar>
            <w:vAlign w:val="bottom"/>
          </w:tcPr>
          <w:p w14:paraId="0C1F8C5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56FC1C" w14:textId="77777777" w:rsidR="0089264D" w:rsidRPr="00B40C4C" w:rsidRDefault="0089264D" w:rsidP="00A3544C">
            <w:pPr>
              <w:jc w:val="right"/>
            </w:pPr>
          </w:p>
        </w:tc>
      </w:tr>
      <w:tr w:rsidR="00446E55" w:rsidRPr="00B40C4C" w14:paraId="791A73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0EAE6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46485D"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0E52FD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D8441B" w14:textId="77777777" w:rsidR="0089264D" w:rsidRPr="00B40C4C" w:rsidRDefault="0089264D" w:rsidP="009137DA">
            <w:r w:rsidRPr="00B40C4C">
              <w:t>Gebyr - stiftelser</w:t>
            </w:r>
          </w:p>
        </w:tc>
        <w:tc>
          <w:tcPr>
            <w:tcW w:w="1500" w:type="dxa"/>
            <w:tcBorders>
              <w:top w:val="nil"/>
              <w:left w:val="nil"/>
              <w:bottom w:val="nil"/>
              <w:right w:val="nil"/>
            </w:tcBorders>
            <w:tcMar>
              <w:top w:w="43" w:type="dxa"/>
              <w:left w:w="0" w:type="dxa"/>
              <w:bottom w:w="0" w:type="dxa"/>
              <w:right w:w="0" w:type="dxa"/>
            </w:tcMar>
            <w:vAlign w:val="bottom"/>
          </w:tcPr>
          <w:p w14:paraId="23B992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23142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C98D5C" w14:textId="77777777" w:rsidR="0089264D" w:rsidRPr="00B40C4C" w:rsidRDefault="0089264D" w:rsidP="00A3544C">
            <w:pPr>
              <w:jc w:val="right"/>
            </w:pPr>
            <w:r w:rsidRPr="00B40C4C">
              <w:t>220 000</w:t>
            </w:r>
          </w:p>
        </w:tc>
        <w:tc>
          <w:tcPr>
            <w:tcW w:w="180" w:type="dxa"/>
            <w:tcBorders>
              <w:top w:val="nil"/>
              <w:left w:val="nil"/>
              <w:bottom w:val="nil"/>
              <w:right w:val="nil"/>
            </w:tcBorders>
            <w:tcMar>
              <w:top w:w="43" w:type="dxa"/>
              <w:left w:w="0" w:type="dxa"/>
              <w:bottom w:w="0" w:type="dxa"/>
              <w:right w:w="0" w:type="dxa"/>
            </w:tcMar>
            <w:vAlign w:val="bottom"/>
          </w:tcPr>
          <w:p w14:paraId="2440F72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B56B995" w14:textId="77777777" w:rsidR="0089264D" w:rsidRPr="00B40C4C" w:rsidRDefault="0089264D" w:rsidP="00A3544C">
            <w:pPr>
              <w:jc w:val="right"/>
            </w:pPr>
          </w:p>
        </w:tc>
      </w:tr>
      <w:tr w:rsidR="00446E55" w:rsidRPr="00B40C4C" w14:paraId="75D6F2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C359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F551BF2"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4F1DC65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4DDC21"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7A02BB7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DFEB5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A54AB0C" w14:textId="77777777" w:rsidR="0089264D" w:rsidRPr="00B40C4C" w:rsidRDefault="0089264D" w:rsidP="00A3544C">
            <w:pPr>
              <w:jc w:val="right"/>
            </w:pPr>
            <w:r w:rsidRPr="00B40C4C">
              <w:t>15 765 000</w:t>
            </w:r>
          </w:p>
        </w:tc>
        <w:tc>
          <w:tcPr>
            <w:tcW w:w="180" w:type="dxa"/>
            <w:tcBorders>
              <w:top w:val="nil"/>
              <w:left w:val="nil"/>
              <w:bottom w:val="nil"/>
              <w:right w:val="nil"/>
            </w:tcBorders>
            <w:tcMar>
              <w:top w:w="43" w:type="dxa"/>
              <w:left w:w="0" w:type="dxa"/>
              <w:bottom w:w="0" w:type="dxa"/>
              <w:right w:w="0" w:type="dxa"/>
            </w:tcMar>
            <w:vAlign w:val="bottom"/>
          </w:tcPr>
          <w:p w14:paraId="6D32AC8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1251BF" w14:textId="77777777" w:rsidR="0089264D" w:rsidRPr="00B40C4C" w:rsidRDefault="0089264D" w:rsidP="00A3544C">
            <w:pPr>
              <w:jc w:val="right"/>
            </w:pPr>
            <w:r w:rsidRPr="00B40C4C">
              <w:t>24 680 000</w:t>
            </w:r>
          </w:p>
        </w:tc>
      </w:tr>
      <w:tr w:rsidR="00446E55" w:rsidRPr="00B40C4C" w14:paraId="5ED9E1AB" w14:textId="77777777" w:rsidTr="008C2AB1">
        <w:trPr>
          <w:trHeight w:val="240"/>
        </w:trPr>
        <w:tc>
          <w:tcPr>
            <w:tcW w:w="567" w:type="dxa"/>
            <w:tcBorders>
              <w:top w:val="nil"/>
              <w:left w:val="nil"/>
              <w:bottom w:val="nil"/>
            </w:tcBorders>
            <w:tcMar>
              <w:top w:w="43" w:type="dxa"/>
              <w:left w:w="0" w:type="dxa"/>
              <w:bottom w:w="0" w:type="dxa"/>
              <w:right w:w="0" w:type="dxa"/>
            </w:tcMar>
          </w:tcPr>
          <w:p w14:paraId="5233BAC2" w14:textId="77777777" w:rsidR="0089264D" w:rsidRPr="00B40C4C" w:rsidRDefault="0089264D" w:rsidP="009137DA">
            <w:r w:rsidRPr="00B40C4C">
              <w:t>3350</w:t>
            </w:r>
          </w:p>
        </w:tc>
        <w:tc>
          <w:tcPr>
            <w:tcW w:w="260" w:type="dxa"/>
            <w:tcBorders>
              <w:top w:val="nil"/>
              <w:left w:val="nil"/>
              <w:bottom w:val="nil"/>
              <w:right w:val="nil"/>
            </w:tcBorders>
            <w:tcMar>
              <w:top w:w="43" w:type="dxa"/>
              <w:left w:w="0" w:type="dxa"/>
              <w:bottom w:w="0" w:type="dxa"/>
              <w:right w:w="0" w:type="dxa"/>
            </w:tcMar>
            <w:vAlign w:val="bottom"/>
          </w:tcPr>
          <w:p w14:paraId="259073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B84D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769EC8" w14:textId="77777777" w:rsidR="0089264D" w:rsidRPr="00B40C4C" w:rsidRDefault="0089264D" w:rsidP="009137DA">
            <w:r w:rsidRPr="00B40C4C">
              <w:t>Sekretariatet for Diskrimineringsnemnda:</w:t>
            </w:r>
          </w:p>
        </w:tc>
        <w:tc>
          <w:tcPr>
            <w:tcW w:w="1500" w:type="dxa"/>
            <w:tcBorders>
              <w:top w:val="nil"/>
              <w:left w:val="nil"/>
              <w:bottom w:val="nil"/>
              <w:right w:val="nil"/>
            </w:tcBorders>
            <w:tcMar>
              <w:top w:w="43" w:type="dxa"/>
              <w:left w:w="0" w:type="dxa"/>
              <w:bottom w:w="0" w:type="dxa"/>
              <w:right w:w="0" w:type="dxa"/>
            </w:tcMar>
            <w:vAlign w:val="bottom"/>
          </w:tcPr>
          <w:p w14:paraId="0FB61EC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8C83E2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505CB1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4D188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B2F7D2" w14:textId="77777777" w:rsidR="0089264D" w:rsidRPr="00B40C4C" w:rsidRDefault="0089264D" w:rsidP="00A3544C">
            <w:pPr>
              <w:jc w:val="right"/>
            </w:pPr>
          </w:p>
        </w:tc>
      </w:tr>
      <w:tr w:rsidR="00446E55" w:rsidRPr="00B40C4C" w14:paraId="19319B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B347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D15033"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6FFE8FA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D95BA0" w14:textId="77777777" w:rsidR="0089264D" w:rsidRPr="00B40C4C" w:rsidRDefault="0089264D" w:rsidP="009137DA">
            <w:r w:rsidRPr="00B40C4C">
              <w:t>Tvangsmulkt</w:t>
            </w:r>
          </w:p>
        </w:tc>
        <w:tc>
          <w:tcPr>
            <w:tcW w:w="1500" w:type="dxa"/>
            <w:tcBorders>
              <w:top w:val="nil"/>
              <w:left w:val="nil"/>
              <w:bottom w:val="nil"/>
              <w:right w:val="nil"/>
            </w:tcBorders>
            <w:tcMar>
              <w:top w:w="43" w:type="dxa"/>
              <w:left w:w="0" w:type="dxa"/>
              <w:bottom w:w="0" w:type="dxa"/>
              <w:right w:w="0" w:type="dxa"/>
            </w:tcMar>
            <w:vAlign w:val="bottom"/>
          </w:tcPr>
          <w:p w14:paraId="149CC2E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EDA6C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423129B" w14:textId="77777777" w:rsidR="0089264D" w:rsidRPr="00B40C4C" w:rsidRDefault="0089264D" w:rsidP="00A3544C">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708D8BA3"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132E96D" w14:textId="77777777" w:rsidR="0089264D" w:rsidRPr="00B40C4C" w:rsidRDefault="0089264D" w:rsidP="00A3544C">
            <w:pPr>
              <w:jc w:val="right"/>
            </w:pPr>
            <w:r w:rsidRPr="00B40C4C">
              <w:t>1 000 000</w:t>
            </w:r>
          </w:p>
        </w:tc>
      </w:tr>
      <w:tr w:rsidR="00446E55" w:rsidRPr="00B40C4C" w14:paraId="2364C1D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3280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6A5E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CA44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B8496F" w14:textId="77777777" w:rsidR="0089264D" w:rsidRPr="00B40C4C" w:rsidRDefault="0089264D" w:rsidP="009137DA">
            <w:r w:rsidRPr="00B40C4C">
              <w:t>Sum Kultur- og likestillingsdepartementet</w:t>
            </w:r>
          </w:p>
        </w:tc>
        <w:tc>
          <w:tcPr>
            <w:tcW w:w="1500" w:type="dxa"/>
            <w:tcBorders>
              <w:top w:val="nil"/>
              <w:left w:val="nil"/>
              <w:bottom w:val="nil"/>
              <w:right w:val="nil"/>
            </w:tcBorders>
            <w:tcMar>
              <w:top w:w="43" w:type="dxa"/>
              <w:left w:w="0" w:type="dxa"/>
              <w:bottom w:w="0" w:type="dxa"/>
              <w:right w:w="0" w:type="dxa"/>
            </w:tcMar>
            <w:vAlign w:val="bottom"/>
          </w:tcPr>
          <w:p w14:paraId="08E5D27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C8AA7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41C6F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7AE340"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76CC8EA" w14:textId="77777777" w:rsidR="0089264D" w:rsidRPr="00B40C4C" w:rsidRDefault="0089264D" w:rsidP="00A3544C">
            <w:pPr>
              <w:jc w:val="right"/>
            </w:pPr>
            <w:r w:rsidRPr="00B40C4C">
              <w:t>209 214 000</w:t>
            </w:r>
          </w:p>
        </w:tc>
      </w:tr>
      <w:tr w:rsidR="00446E55" w:rsidRPr="00B40C4C" w14:paraId="43982771"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6B6CAF90" w14:textId="77777777" w:rsidR="0089264D" w:rsidRPr="00B40C4C" w:rsidRDefault="0089264D" w:rsidP="00E21406">
            <w:pPr>
              <w:pStyle w:val="tittel-gulbok2"/>
            </w:pPr>
            <w:r w:rsidRPr="00B40C4C">
              <w:t>Justis- og beredskapsdepartementet</w:t>
            </w:r>
          </w:p>
        </w:tc>
      </w:tr>
      <w:tr w:rsidR="00446E55" w:rsidRPr="00B40C4C" w14:paraId="76720BEB" w14:textId="77777777" w:rsidTr="008C2AB1">
        <w:trPr>
          <w:trHeight w:val="240"/>
        </w:trPr>
        <w:tc>
          <w:tcPr>
            <w:tcW w:w="567" w:type="dxa"/>
            <w:tcBorders>
              <w:top w:val="nil"/>
              <w:left w:val="nil"/>
              <w:bottom w:val="nil"/>
            </w:tcBorders>
            <w:tcMar>
              <w:top w:w="43" w:type="dxa"/>
              <w:left w:w="0" w:type="dxa"/>
              <w:bottom w:w="0" w:type="dxa"/>
              <w:right w:w="0" w:type="dxa"/>
            </w:tcMar>
          </w:tcPr>
          <w:p w14:paraId="3F2DE4E8" w14:textId="77777777" w:rsidR="0089264D" w:rsidRPr="00B40C4C" w:rsidRDefault="0089264D" w:rsidP="009137DA">
            <w:r w:rsidRPr="00B40C4C">
              <w:t>3400</w:t>
            </w:r>
          </w:p>
        </w:tc>
        <w:tc>
          <w:tcPr>
            <w:tcW w:w="260" w:type="dxa"/>
            <w:tcBorders>
              <w:top w:val="nil"/>
              <w:left w:val="nil"/>
              <w:bottom w:val="nil"/>
              <w:right w:val="nil"/>
            </w:tcBorders>
            <w:tcMar>
              <w:top w:w="43" w:type="dxa"/>
              <w:left w:w="0" w:type="dxa"/>
              <w:bottom w:w="0" w:type="dxa"/>
              <w:right w:w="0" w:type="dxa"/>
            </w:tcMar>
            <w:vAlign w:val="bottom"/>
          </w:tcPr>
          <w:p w14:paraId="5EB35D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11A4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EA7681" w14:textId="77777777" w:rsidR="0089264D" w:rsidRPr="00B40C4C" w:rsidRDefault="0089264D" w:rsidP="009137DA">
            <w:r w:rsidRPr="00B40C4C">
              <w:t>Justis- og beredskapsdepartementet:</w:t>
            </w:r>
          </w:p>
        </w:tc>
        <w:tc>
          <w:tcPr>
            <w:tcW w:w="1500" w:type="dxa"/>
            <w:tcBorders>
              <w:top w:val="nil"/>
              <w:left w:val="nil"/>
              <w:bottom w:val="nil"/>
              <w:right w:val="nil"/>
            </w:tcBorders>
            <w:tcMar>
              <w:top w:w="43" w:type="dxa"/>
              <w:left w:w="0" w:type="dxa"/>
              <w:bottom w:w="0" w:type="dxa"/>
              <w:right w:w="0" w:type="dxa"/>
            </w:tcMar>
            <w:vAlign w:val="bottom"/>
          </w:tcPr>
          <w:p w14:paraId="52D0E60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15E9C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B6FA9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B9727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D69FF40" w14:textId="77777777" w:rsidR="0089264D" w:rsidRPr="00B40C4C" w:rsidRDefault="0089264D" w:rsidP="00A3544C">
            <w:pPr>
              <w:jc w:val="right"/>
            </w:pPr>
          </w:p>
        </w:tc>
      </w:tr>
      <w:tr w:rsidR="00446E55" w:rsidRPr="00B40C4C" w14:paraId="3F0AF8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4036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6937E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19351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B6AD26"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7A1D45B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07C08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471CAD7" w14:textId="77777777" w:rsidR="0089264D" w:rsidRPr="00B40C4C" w:rsidRDefault="0089264D" w:rsidP="00A3544C">
            <w:pPr>
              <w:jc w:val="right"/>
            </w:pPr>
            <w:r w:rsidRPr="00B40C4C">
              <w:t>6 582 000</w:t>
            </w:r>
          </w:p>
        </w:tc>
        <w:tc>
          <w:tcPr>
            <w:tcW w:w="180" w:type="dxa"/>
            <w:tcBorders>
              <w:top w:val="nil"/>
              <w:left w:val="nil"/>
              <w:bottom w:val="nil"/>
              <w:right w:val="nil"/>
            </w:tcBorders>
            <w:tcMar>
              <w:top w:w="43" w:type="dxa"/>
              <w:left w:w="0" w:type="dxa"/>
              <w:bottom w:w="0" w:type="dxa"/>
              <w:right w:w="0" w:type="dxa"/>
            </w:tcMar>
            <w:vAlign w:val="bottom"/>
          </w:tcPr>
          <w:p w14:paraId="2C7F851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221EF9" w14:textId="77777777" w:rsidR="0089264D" w:rsidRPr="00B40C4C" w:rsidRDefault="0089264D" w:rsidP="00A3544C">
            <w:pPr>
              <w:jc w:val="right"/>
            </w:pPr>
            <w:r w:rsidRPr="00B40C4C">
              <w:t>6 582 000</w:t>
            </w:r>
          </w:p>
        </w:tc>
      </w:tr>
      <w:tr w:rsidR="00446E55" w:rsidRPr="00B40C4C" w14:paraId="4C030AE7" w14:textId="77777777" w:rsidTr="008C2AB1">
        <w:trPr>
          <w:trHeight w:val="240"/>
        </w:trPr>
        <w:tc>
          <w:tcPr>
            <w:tcW w:w="567" w:type="dxa"/>
            <w:tcBorders>
              <w:top w:val="nil"/>
              <w:left w:val="nil"/>
              <w:bottom w:val="nil"/>
            </w:tcBorders>
            <w:tcMar>
              <w:top w:w="43" w:type="dxa"/>
              <w:left w:w="0" w:type="dxa"/>
              <w:bottom w:w="0" w:type="dxa"/>
              <w:right w:w="0" w:type="dxa"/>
            </w:tcMar>
          </w:tcPr>
          <w:p w14:paraId="22F94DC3" w14:textId="77777777" w:rsidR="0089264D" w:rsidRPr="00B40C4C" w:rsidRDefault="0089264D" w:rsidP="009137DA">
            <w:r w:rsidRPr="00B40C4C">
              <w:t>3410</w:t>
            </w:r>
          </w:p>
        </w:tc>
        <w:tc>
          <w:tcPr>
            <w:tcW w:w="260" w:type="dxa"/>
            <w:tcBorders>
              <w:top w:val="nil"/>
              <w:left w:val="nil"/>
              <w:bottom w:val="nil"/>
              <w:right w:val="nil"/>
            </w:tcBorders>
            <w:tcMar>
              <w:top w:w="43" w:type="dxa"/>
              <w:left w:w="0" w:type="dxa"/>
              <w:bottom w:w="0" w:type="dxa"/>
              <w:right w:w="0" w:type="dxa"/>
            </w:tcMar>
            <w:vAlign w:val="bottom"/>
          </w:tcPr>
          <w:p w14:paraId="5128FC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75DD9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C3DE40" w14:textId="77777777" w:rsidR="0089264D" w:rsidRPr="00B40C4C" w:rsidRDefault="0089264D" w:rsidP="009137DA">
            <w:r w:rsidRPr="00B40C4C">
              <w:t>Domstolene:</w:t>
            </w:r>
          </w:p>
        </w:tc>
        <w:tc>
          <w:tcPr>
            <w:tcW w:w="1500" w:type="dxa"/>
            <w:tcBorders>
              <w:top w:val="nil"/>
              <w:left w:val="nil"/>
              <w:bottom w:val="nil"/>
              <w:right w:val="nil"/>
            </w:tcBorders>
            <w:tcMar>
              <w:top w:w="43" w:type="dxa"/>
              <w:left w:w="0" w:type="dxa"/>
              <w:bottom w:w="0" w:type="dxa"/>
              <w:right w:w="0" w:type="dxa"/>
            </w:tcMar>
            <w:vAlign w:val="bottom"/>
          </w:tcPr>
          <w:p w14:paraId="35320DA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426F5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B58AB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972D7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8B96923" w14:textId="77777777" w:rsidR="0089264D" w:rsidRPr="00B40C4C" w:rsidRDefault="0089264D" w:rsidP="00A3544C">
            <w:pPr>
              <w:jc w:val="right"/>
            </w:pPr>
          </w:p>
        </w:tc>
      </w:tr>
      <w:tr w:rsidR="00446E55" w:rsidRPr="00B40C4C" w14:paraId="281E4B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C619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D4194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8DA96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C4FC30" w14:textId="77777777" w:rsidR="0089264D" w:rsidRPr="00B40C4C" w:rsidRDefault="0089264D" w:rsidP="009137DA">
            <w:r w:rsidRPr="00B40C4C">
              <w:t>Rettsgebyr</w:t>
            </w:r>
          </w:p>
        </w:tc>
        <w:tc>
          <w:tcPr>
            <w:tcW w:w="1500" w:type="dxa"/>
            <w:tcBorders>
              <w:top w:val="nil"/>
              <w:left w:val="nil"/>
              <w:bottom w:val="nil"/>
              <w:right w:val="nil"/>
            </w:tcBorders>
            <w:tcMar>
              <w:top w:w="43" w:type="dxa"/>
              <w:left w:w="0" w:type="dxa"/>
              <w:bottom w:w="0" w:type="dxa"/>
              <w:right w:w="0" w:type="dxa"/>
            </w:tcMar>
            <w:vAlign w:val="bottom"/>
          </w:tcPr>
          <w:p w14:paraId="540B8CB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2202B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CE6C09" w14:textId="77777777" w:rsidR="0089264D" w:rsidRPr="00B40C4C" w:rsidRDefault="0089264D" w:rsidP="00A3544C">
            <w:pPr>
              <w:jc w:val="right"/>
            </w:pPr>
            <w:r w:rsidRPr="00B40C4C">
              <w:t>217 170 000</w:t>
            </w:r>
          </w:p>
        </w:tc>
        <w:tc>
          <w:tcPr>
            <w:tcW w:w="180" w:type="dxa"/>
            <w:tcBorders>
              <w:top w:val="nil"/>
              <w:left w:val="nil"/>
              <w:bottom w:val="nil"/>
              <w:right w:val="nil"/>
            </w:tcBorders>
            <w:tcMar>
              <w:top w:w="43" w:type="dxa"/>
              <w:left w:w="0" w:type="dxa"/>
              <w:bottom w:w="0" w:type="dxa"/>
              <w:right w:w="0" w:type="dxa"/>
            </w:tcMar>
            <w:vAlign w:val="bottom"/>
          </w:tcPr>
          <w:p w14:paraId="3B137B6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571C1A2" w14:textId="77777777" w:rsidR="0089264D" w:rsidRPr="00B40C4C" w:rsidRDefault="0089264D" w:rsidP="00A3544C">
            <w:pPr>
              <w:jc w:val="right"/>
            </w:pPr>
          </w:p>
        </w:tc>
      </w:tr>
      <w:tr w:rsidR="00446E55" w:rsidRPr="00B40C4C" w14:paraId="64BE37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53A8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7320F1"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4C3A87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230B97" w14:textId="77777777" w:rsidR="0089264D" w:rsidRPr="00B40C4C" w:rsidRDefault="0089264D" w:rsidP="009137DA">
            <w:r w:rsidRPr="00B40C4C">
              <w:t>Saks- og gebyrinntekter jordskiftedomstolene</w:t>
            </w:r>
          </w:p>
        </w:tc>
        <w:tc>
          <w:tcPr>
            <w:tcW w:w="1500" w:type="dxa"/>
            <w:tcBorders>
              <w:top w:val="nil"/>
              <w:left w:val="nil"/>
              <w:bottom w:val="nil"/>
              <w:right w:val="nil"/>
            </w:tcBorders>
            <w:tcMar>
              <w:top w:w="43" w:type="dxa"/>
              <w:left w:w="0" w:type="dxa"/>
              <w:bottom w:w="0" w:type="dxa"/>
              <w:right w:w="0" w:type="dxa"/>
            </w:tcMar>
            <w:vAlign w:val="bottom"/>
          </w:tcPr>
          <w:p w14:paraId="58806D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EF28A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F843AC" w14:textId="77777777" w:rsidR="0089264D" w:rsidRPr="00B40C4C" w:rsidRDefault="0089264D" w:rsidP="00A3544C">
            <w:pPr>
              <w:jc w:val="right"/>
            </w:pPr>
            <w:r w:rsidRPr="00B40C4C">
              <w:t>22 903 000</w:t>
            </w:r>
          </w:p>
        </w:tc>
        <w:tc>
          <w:tcPr>
            <w:tcW w:w="180" w:type="dxa"/>
            <w:tcBorders>
              <w:top w:val="nil"/>
              <w:left w:val="nil"/>
              <w:bottom w:val="nil"/>
              <w:right w:val="nil"/>
            </w:tcBorders>
            <w:tcMar>
              <w:top w:w="43" w:type="dxa"/>
              <w:left w:w="0" w:type="dxa"/>
              <w:bottom w:w="0" w:type="dxa"/>
              <w:right w:w="0" w:type="dxa"/>
            </w:tcMar>
            <w:vAlign w:val="bottom"/>
          </w:tcPr>
          <w:p w14:paraId="7548FA9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C37723" w14:textId="77777777" w:rsidR="0089264D" w:rsidRPr="00B40C4C" w:rsidRDefault="0089264D" w:rsidP="00A3544C">
            <w:pPr>
              <w:jc w:val="right"/>
            </w:pPr>
          </w:p>
        </w:tc>
      </w:tr>
      <w:tr w:rsidR="00446E55" w:rsidRPr="00B40C4C" w14:paraId="1C3EB6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5F70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7A767B"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2D2001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DB34C2" w14:textId="77777777" w:rsidR="0089264D" w:rsidRPr="00B40C4C" w:rsidRDefault="0089264D" w:rsidP="009137DA">
            <w:r w:rsidRPr="00B40C4C">
              <w:t>Diverse refusjoner</w:t>
            </w:r>
          </w:p>
        </w:tc>
        <w:tc>
          <w:tcPr>
            <w:tcW w:w="1500" w:type="dxa"/>
            <w:tcBorders>
              <w:top w:val="nil"/>
              <w:left w:val="nil"/>
              <w:bottom w:val="nil"/>
              <w:right w:val="nil"/>
            </w:tcBorders>
            <w:tcMar>
              <w:top w:w="43" w:type="dxa"/>
              <w:left w:w="0" w:type="dxa"/>
              <w:bottom w:w="0" w:type="dxa"/>
              <w:right w:w="0" w:type="dxa"/>
            </w:tcMar>
            <w:vAlign w:val="bottom"/>
          </w:tcPr>
          <w:p w14:paraId="5783BC8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E4A73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F0B657" w14:textId="77777777" w:rsidR="0089264D" w:rsidRPr="00B40C4C" w:rsidRDefault="0089264D" w:rsidP="00A3544C">
            <w:pPr>
              <w:jc w:val="right"/>
            </w:pPr>
            <w:r w:rsidRPr="00B40C4C">
              <w:t>1 907 000</w:t>
            </w:r>
          </w:p>
        </w:tc>
        <w:tc>
          <w:tcPr>
            <w:tcW w:w="180" w:type="dxa"/>
            <w:tcBorders>
              <w:top w:val="nil"/>
              <w:left w:val="nil"/>
              <w:bottom w:val="nil"/>
              <w:right w:val="nil"/>
            </w:tcBorders>
            <w:tcMar>
              <w:top w:w="43" w:type="dxa"/>
              <w:left w:w="0" w:type="dxa"/>
              <w:bottom w:w="0" w:type="dxa"/>
              <w:right w:w="0" w:type="dxa"/>
            </w:tcMar>
            <w:vAlign w:val="bottom"/>
          </w:tcPr>
          <w:p w14:paraId="1E8FDFB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86BE49" w14:textId="77777777" w:rsidR="0089264D" w:rsidRPr="00B40C4C" w:rsidRDefault="0089264D" w:rsidP="00A3544C">
            <w:pPr>
              <w:jc w:val="right"/>
            </w:pPr>
          </w:p>
        </w:tc>
      </w:tr>
      <w:tr w:rsidR="00446E55" w:rsidRPr="00B40C4C" w14:paraId="5FCE7A7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EF57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FFC6B8"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137767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D006DF" w14:textId="77777777" w:rsidR="0089264D" w:rsidRPr="00B40C4C" w:rsidRDefault="0089264D" w:rsidP="009137DA">
            <w:r w:rsidRPr="00B40C4C">
              <w:t>Vernesaker jordskiftedomstolene</w:t>
            </w:r>
          </w:p>
        </w:tc>
        <w:tc>
          <w:tcPr>
            <w:tcW w:w="1500" w:type="dxa"/>
            <w:tcBorders>
              <w:top w:val="nil"/>
              <w:left w:val="nil"/>
              <w:bottom w:val="nil"/>
              <w:right w:val="nil"/>
            </w:tcBorders>
            <w:tcMar>
              <w:top w:w="43" w:type="dxa"/>
              <w:left w:w="0" w:type="dxa"/>
              <w:bottom w:w="0" w:type="dxa"/>
              <w:right w:w="0" w:type="dxa"/>
            </w:tcMar>
            <w:vAlign w:val="bottom"/>
          </w:tcPr>
          <w:p w14:paraId="55A4825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29EC1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534B68" w14:textId="77777777" w:rsidR="0089264D" w:rsidRPr="00B40C4C" w:rsidRDefault="0089264D" w:rsidP="00A3544C">
            <w:pPr>
              <w:jc w:val="right"/>
            </w:pPr>
            <w:r w:rsidRPr="00B40C4C">
              <w:t>2 502 000</w:t>
            </w:r>
          </w:p>
        </w:tc>
        <w:tc>
          <w:tcPr>
            <w:tcW w:w="180" w:type="dxa"/>
            <w:tcBorders>
              <w:top w:val="nil"/>
              <w:left w:val="nil"/>
              <w:bottom w:val="nil"/>
              <w:right w:val="nil"/>
            </w:tcBorders>
            <w:tcMar>
              <w:top w:w="43" w:type="dxa"/>
              <w:left w:w="0" w:type="dxa"/>
              <w:bottom w:w="0" w:type="dxa"/>
              <w:right w:w="0" w:type="dxa"/>
            </w:tcMar>
            <w:vAlign w:val="bottom"/>
          </w:tcPr>
          <w:p w14:paraId="0880A3D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19EE0E" w14:textId="77777777" w:rsidR="0089264D" w:rsidRPr="00B40C4C" w:rsidRDefault="0089264D" w:rsidP="00A3544C">
            <w:pPr>
              <w:jc w:val="right"/>
            </w:pPr>
            <w:r w:rsidRPr="00B40C4C">
              <w:t>244 482 000</w:t>
            </w:r>
          </w:p>
        </w:tc>
      </w:tr>
      <w:tr w:rsidR="00446E55" w:rsidRPr="00B40C4C" w14:paraId="228F865A" w14:textId="77777777" w:rsidTr="008C2AB1">
        <w:trPr>
          <w:trHeight w:val="240"/>
        </w:trPr>
        <w:tc>
          <w:tcPr>
            <w:tcW w:w="567" w:type="dxa"/>
            <w:tcBorders>
              <w:top w:val="nil"/>
              <w:left w:val="nil"/>
              <w:bottom w:val="nil"/>
            </w:tcBorders>
            <w:tcMar>
              <w:top w:w="43" w:type="dxa"/>
              <w:left w:w="0" w:type="dxa"/>
              <w:bottom w:w="0" w:type="dxa"/>
              <w:right w:w="0" w:type="dxa"/>
            </w:tcMar>
          </w:tcPr>
          <w:p w14:paraId="0F3CBF83" w14:textId="77777777" w:rsidR="0089264D" w:rsidRPr="00B40C4C" w:rsidRDefault="0089264D" w:rsidP="009137DA">
            <w:r w:rsidRPr="00B40C4C">
              <w:t>3411</w:t>
            </w:r>
          </w:p>
        </w:tc>
        <w:tc>
          <w:tcPr>
            <w:tcW w:w="260" w:type="dxa"/>
            <w:tcBorders>
              <w:top w:val="nil"/>
              <w:left w:val="nil"/>
              <w:bottom w:val="nil"/>
              <w:right w:val="nil"/>
            </w:tcBorders>
            <w:tcMar>
              <w:top w:w="43" w:type="dxa"/>
              <w:left w:w="0" w:type="dxa"/>
              <w:bottom w:w="0" w:type="dxa"/>
              <w:right w:w="0" w:type="dxa"/>
            </w:tcMar>
            <w:vAlign w:val="bottom"/>
          </w:tcPr>
          <w:p w14:paraId="288BB2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46BFA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42F88" w14:textId="77777777" w:rsidR="0089264D" w:rsidRPr="00B40C4C" w:rsidRDefault="0089264D" w:rsidP="009137DA">
            <w:r w:rsidRPr="00B40C4C">
              <w:t>Domstoladministrasjonen:</w:t>
            </w:r>
          </w:p>
        </w:tc>
        <w:tc>
          <w:tcPr>
            <w:tcW w:w="1500" w:type="dxa"/>
            <w:tcBorders>
              <w:top w:val="nil"/>
              <w:left w:val="nil"/>
              <w:bottom w:val="nil"/>
              <w:right w:val="nil"/>
            </w:tcBorders>
            <w:tcMar>
              <w:top w:w="43" w:type="dxa"/>
              <w:left w:w="0" w:type="dxa"/>
              <w:bottom w:w="0" w:type="dxa"/>
              <w:right w:w="0" w:type="dxa"/>
            </w:tcMar>
            <w:vAlign w:val="bottom"/>
          </w:tcPr>
          <w:p w14:paraId="50104C8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547B8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013FB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B1C62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40C2FB8" w14:textId="77777777" w:rsidR="0089264D" w:rsidRPr="00B40C4C" w:rsidRDefault="0089264D" w:rsidP="00A3544C">
            <w:pPr>
              <w:jc w:val="right"/>
            </w:pPr>
          </w:p>
        </w:tc>
      </w:tr>
      <w:tr w:rsidR="00446E55" w:rsidRPr="00B40C4C" w14:paraId="5DF422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2202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CFD08B"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3580543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2B953B" w14:textId="77777777" w:rsidR="0089264D" w:rsidRPr="00B40C4C" w:rsidRDefault="0089264D" w:rsidP="009137DA">
            <w:r w:rsidRPr="00B40C4C">
              <w:t>Diverse refusjoner</w:t>
            </w:r>
          </w:p>
        </w:tc>
        <w:tc>
          <w:tcPr>
            <w:tcW w:w="1500" w:type="dxa"/>
            <w:tcBorders>
              <w:top w:val="nil"/>
              <w:left w:val="nil"/>
              <w:bottom w:val="nil"/>
              <w:right w:val="nil"/>
            </w:tcBorders>
            <w:tcMar>
              <w:top w:w="43" w:type="dxa"/>
              <w:left w:w="0" w:type="dxa"/>
              <w:bottom w:w="0" w:type="dxa"/>
              <w:right w:w="0" w:type="dxa"/>
            </w:tcMar>
            <w:vAlign w:val="bottom"/>
          </w:tcPr>
          <w:p w14:paraId="7E08A45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95886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F9DC4EE" w14:textId="77777777" w:rsidR="0089264D" w:rsidRPr="00B40C4C" w:rsidRDefault="0089264D" w:rsidP="00A3544C">
            <w:pPr>
              <w:jc w:val="right"/>
            </w:pPr>
            <w:r w:rsidRPr="00B40C4C">
              <w:t>325 000</w:t>
            </w:r>
          </w:p>
        </w:tc>
        <w:tc>
          <w:tcPr>
            <w:tcW w:w="180" w:type="dxa"/>
            <w:tcBorders>
              <w:top w:val="nil"/>
              <w:left w:val="nil"/>
              <w:bottom w:val="nil"/>
              <w:right w:val="nil"/>
            </w:tcBorders>
            <w:tcMar>
              <w:top w:w="43" w:type="dxa"/>
              <w:left w:w="0" w:type="dxa"/>
              <w:bottom w:w="0" w:type="dxa"/>
              <w:right w:w="0" w:type="dxa"/>
            </w:tcMar>
            <w:vAlign w:val="bottom"/>
          </w:tcPr>
          <w:p w14:paraId="6298DA8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04D88C" w14:textId="77777777" w:rsidR="0089264D" w:rsidRPr="00B40C4C" w:rsidRDefault="0089264D" w:rsidP="00A3544C">
            <w:pPr>
              <w:jc w:val="right"/>
            </w:pPr>
            <w:r w:rsidRPr="00B40C4C">
              <w:t>325 000</w:t>
            </w:r>
          </w:p>
        </w:tc>
      </w:tr>
      <w:tr w:rsidR="00446E55" w:rsidRPr="00B40C4C" w14:paraId="459938C9" w14:textId="77777777" w:rsidTr="008C2AB1">
        <w:trPr>
          <w:trHeight w:val="240"/>
        </w:trPr>
        <w:tc>
          <w:tcPr>
            <w:tcW w:w="567" w:type="dxa"/>
            <w:tcBorders>
              <w:top w:val="nil"/>
              <w:left w:val="nil"/>
              <w:bottom w:val="nil"/>
            </w:tcBorders>
            <w:tcMar>
              <w:top w:w="43" w:type="dxa"/>
              <w:left w:w="0" w:type="dxa"/>
              <w:bottom w:w="0" w:type="dxa"/>
              <w:right w:w="0" w:type="dxa"/>
            </w:tcMar>
          </w:tcPr>
          <w:p w14:paraId="79D729C4" w14:textId="77777777" w:rsidR="0089264D" w:rsidRPr="00B40C4C" w:rsidRDefault="0089264D" w:rsidP="009137DA">
            <w:r w:rsidRPr="00B40C4C">
              <w:t>3430</w:t>
            </w:r>
          </w:p>
        </w:tc>
        <w:tc>
          <w:tcPr>
            <w:tcW w:w="260" w:type="dxa"/>
            <w:tcBorders>
              <w:top w:val="nil"/>
              <w:left w:val="nil"/>
              <w:bottom w:val="nil"/>
              <w:right w:val="nil"/>
            </w:tcBorders>
            <w:tcMar>
              <w:top w:w="43" w:type="dxa"/>
              <w:left w:w="0" w:type="dxa"/>
              <w:bottom w:w="0" w:type="dxa"/>
              <w:right w:w="0" w:type="dxa"/>
            </w:tcMar>
            <w:vAlign w:val="bottom"/>
          </w:tcPr>
          <w:p w14:paraId="4E6A38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FA90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879E5A" w14:textId="77777777" w:rsidR="0089264D" w:rsidRPr="00B40C4C" w:rsidRDefault="0089264D" w:rsidP="009137DA">
            <w:r w:rsidRPr="00B40C4C">
              <w:t>Kriminalomsorgen:</w:t>
            </w:r>
          </w:p>
        </w:tc>
        <w:tc>
          <w:tcPr>
            <w:tcW w:w="1500" w:type="dxa"/>
            <w:tcBorders>
              <w:top w:val="nil"/>
              <w:left w:val="nil"/>
              <w:bottom w:val="nil"/>
              <w:right w:val="nil"/>
            </w:tcBorders>
            <w:tcMar>
              <w:top w:w="43" w:type="dxa"/>
              <w:left w:w="0" w:type="dxa"/>
              <w:bottom w:w="0" w:type="dxa"/>
              <w:right w:w="0" w:type="dxa"/>
            </w:tcMar>
            <w:vAlign w:val="bottom"/>
          </w:tcPr>
          <w:p w14:paraId="0BD2C09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32DE7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D8D0F8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99DD3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4C8C779" w14:textId="77777777" w:rsidR="0089264D" w:rsidRPr="00B40C4C" w:rsidRDefault="0089264D" w:rsidP="00A3544C">
            <w:pPr>
              <w:jc w:val="right"/>
            </w:pPr>
          </w:p>
        </w:tc>
      </w:tr>
      <w:tr w:rsidR="00446E55" w:rsidRPr="00B40C4C" w14:paraId="0F995E4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2449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36657D"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2E067A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F5DD3F" w14:textId="77777777" w:rsidR="0089264D" w:rsidRPr="00B40C4C" w:rsidRDefault="0089264D" w:rsidP="009137DA">
            <w:r w:rsidRPr="00B40C4C">
              <w:t>Arbeidsdriftens inntekter</w:t>
            </w:r>
          </w:p>
        </w:tc>
        <w:tc>
          <w:tcPr>
            <w:tcW w:w="1500" w:type="dxa"/>
            <w:tcBorders>
              <w:top w:val="nil"/>
              <w:left w:val="nil"/>
              <w:bottom w:val="nil"/>
              <w:right w:val="nil"/>
            </w:tcBorders>
            <w:tcMar>
              <w:top w:w="43" w:type="dxa"/>
              <w:left w:w="0" w:type="dxa"/>
              <w:bottom w:w="0" w:type="dxa"/>
              <w:right w:w="0" w:type="dxa"/>
            </w:tcMar>
            <w:vAlign w:val="bottom"/>
          </w:tcPr>
          <w:p w14:paraId="6435705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124554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9E89F86" w14:textId="77777777" w:rsidR="0089264D" w:rsidRPr="00B40C4C" w:rsidRDefault="0089264D" w:rsidP="00A3544C">
            <w:pPr>
              <w:jc w:val="right"/>
            </w:pPr>
            <w:r w:rsidRPr="00B40C4C">
              <w:t>123 305 000</w:t>
            </w:r>
          </w:p>
        </w:tc>
        <w:tc>
          <w:tcPr>
            <w:tcW w:w="180" w:type="dxa"/>
            <w:tcBorders>
              <w:top w:val="nil"/>
              <w:left w:val="nil"/>
              <w:bottom w:val="nil"/>
              <w:right w:val="nil"/>
            </w:tcBorders>
            <w:tcMar>
              <w:top w:w="43" w:type="dxa"/>
              <w:left w:w="0" w:type="dxa"/>
              <w:bottom w:w="0" w:type="dxa"/>
              <w:right w:w="0" w:type="dxa"/>
            </w:tcMar>
            <w:vAlign w:val="bottom"/>
          </w:tcPr>
          <w:p w14:paraId="0C3C8E9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A378942" w14:textId="77777777" w:rsidR="0089264D" w:rsidRPr="00B40C4C" w:rsidRDefault="0089264D" w:rsidP="00A3544C">
            <w:pPr>
              <w:jc w:val="right"/>
            </w:pPr>
          </w:p>
        </w:tc>
      </w:tr>
      <w:tr w:rsidR="00446E55" w:rsidRPr="00B40C4C" w14:paraId="116DA70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C19C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A5B553"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672A2E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4FA641" w14:textId="77777777" w:rsidR="0089264D" w:rsidRPr="00B40C4C" w:rsidRDefault="0089264D" w:rsidP="009137DA">
            <w:r w:rsidRPr="00B40C4C">
              <w:t>Andre inntekter</w:t>
            </w:r>
          </w:p>
        </w:tc>
        <w:tc>
          <w:tcPr>
            <w:tcW w:w="1500" w:type="dxa"/>
            <w:tcBorders>
              <w:top w:val="nil"/>
              <w:left w:val="nil"/>
              <w:bottom w:val="nil"/>
              <w:right w:val="nil"/>
            </w:tcBorders>
            <w:tcMar>
              <w:top w:w="43" w:type="dxa"/>
              <w:left w:w="0" w:type="dxa"/>
              <w:bottom w:w="0" w:type="dxa"/>
              <w:right w:w="0" w:type="dxa"/>
            </w:tcMar>
            <w:vAlign w:val="bottom"/>
          </w:tcPr>
          <w:p w14:paraId="02AA022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F21534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84C514" w14:textId="77777777" w:rsidR="0089264D" w:rsidRPr="00B40C4C" w:rsidRDefault="0089264D" w:rsidP="00A3544C">
            <w:pPr>
              <w:jc w:val="right"/>
            </w:pPr>
            <w:r w:rsidRPr="00B40C4C">
              <w:t>27 177 000</w:t>
            </w:r>
          </w:p>
        </w:tc>
        <w:tc>
          <w:tcPr>
            <w:tcW w:w="180" w:type="dxa"/>
            <w:tcBorders>
              <w:top w:val="nil"/>
              <w:left w:val="nil"/>
              <w:bottom w:val="nil"/>
              <w:right w:val="nil"/>
            </w:tcBorders>
            <w:tcMar>
              <w:top w:w="43" w:type="dxa"/>
              <w:left w:w="0" w:type="dxa"/>
              <w:bottom w:w="0" w:type="dxa"/>
              <w:right w:w="0" w:type="dxa"/>
            </w:tcMar>
            <w:vAlign w:val="bottom"/>
          </w:tcPr>
          <w:p w14:paraId="1C896B8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EEFD06" w14:textId="77777777" w:rsidR="0089264D" w:rsidRPr="00B40C4C" w:rsidRDefault="0089264D" w:rsidP="00A3544C">
            <w:pPr>
              <w:jc w:val="right"/>
            </w:pPr>
          </w:p>
        </w:tc>
      </w:tr>
      <w:tr w:rsidR="00446E55" w:rsidRPr="00B40C4C" w14:paraId="659AF9B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AC59F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D04C7C1"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0B6FFB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0597D1" w14:textId="77777777" w:rsidR="0089264D" w:rsidRPr="00B40C4C" w:rsidRDefault="0089264D" w:rsidP="009137DA">
            <w:r w:rsidRPr="00B40C4C">
              <w:t>Tilskudd</w:t>
            </w:r>
          </w:p>
        </w:tc>
        <w:tc>
          <w:tcPr>
            <w:tcW w:w="1500" w:type="dxa"/>
            <w:tcBorders>
              <w:top w:val="nil"/>
              <w:left w:val="nil"/>
              <w:bottom w:val="nil"/>
              <w:right w:val="nil"/>
            </w:tcBorders>
            <w:tcMar>
              <w:top w:w="43" w:type="dxa"/>
              <w:left w:w="0" w:type="dxa"/>
              <w:bottom w:w="0" w:type="dxa"/>
              <w:right w:w="0" w:type="dxa"/>
            </w:tcMar>
            <w:vAlign w:val="bottom"/>
          </w:tcPr>
          <w:p w14:paraId="0B9E0C2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45559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3F058E5" w14:textId="77777777" w:rsidR="0089264D" w:rsidRPr="00B40C4C" w:rsidRDefault="0089264D" w:rsidP="00A3544C">
            <w:pPr>
              <w:jc w:val="right"/>
            </w:pPr>
            <w:r w:rsidRPr="00B40C4C">
              <w:t>26 326 000</w:t>
            </w:r>
          </w:p>
        </w:tc>
        <w:tc>
          <w:tcPr>
            <w:tcW w:w="180" w:type="dxa"/>
            <w:tcBorders>
              <w:top w:val="nil"/>
              <w:left w:val="nil"/>
              <w:bottom w:val="nil"/>
              <w:right w:val="nil"/>
            </w:tcBorders>
            <w:tcMar>
              <w:top w:w="43" w:type="dxa"/>
              <w:left w:w="0" w:type="dxa"/>
              <w:bottom w:w="0" w:type="dxa"/>
              <w:right w:w="0" w:type="dxa"/>
            </w:tcMar>
            <w:vAlign w:val="bottom"/>
          </w:tcPr>
          <w:p w14:paraId="368F0C0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CD4348" w14:textId="77777777" w:rsidR="0089264D" w:rsidRPr="00B40C4C" w:rsidRDefault="0089264D" w:rsidP="00A3544C">
            <w:pPr>
              <w:jc w:val="right"/>
            </w:pPr>
            <w:r w:rsidRPr="00B40C4C">
              <w:t>176 808 000</w:t>
            </w:r>
          </w:p>
        </w:tc>
      </w:tr>
      <w:tr w:rsidR="00446E55" w:rsidRPr="00B40C4C" w14:paraId="496A67C2" w14:textId="77777777" w:rsidTr="008C2AB1">
        <w:trPr>
          <w:trHeight w:val="500"/>
        </w:trPr>
        <w:tc>
          <w:tcPr>
            <w:tcW w:w="567" w:type="dxa"/>
            <w:tcBorders>
              <w:top w:val="nil"/>
              <w:left w:val="nil"/>
              <w:bottom w:val="nil"/>
            </w:tcBorders>
            <w:tcMar>
              <w:top w:w="43" w:type="dxa"/>
              <w:left w:w="0" w:type="dxa"/>
              <w:bottom w:w="0" w:type="dxa"/>
              <w:right w:w="0" w:type="dxa"/>
            </w:tcMar>
          </w:tcPr>
          <w:p w14:paraId="056AFC83" w14:textId="77777777" w:rsidR="0089264D" w:rsidRPr="00B40C4C" w:rsidRDefault="0089264D" w:rsidP="009137DA">
            <w:r w:rsidRPr="00B40C4C">
              <w:t>3432</w:t>
            </w:r>
          </w:p>
        </w:tc>
        <w:tc>
          <w:tcPr>
            <w:tcW w:w="260" w:type="dxa"/>
            <w:tcBorders>
              <w:top w:val="nil"/>
              <w:left w:val="nil"/>
              <w:bottom w:val="nil"/>
              <w:right w:val="nil"/>
            </w:tcBorders>
            <w:tcMar>
              <w:top w:w="43" w:type="dxa"/>
              <w:left w:w="0" w:type="dxa"/>
              <w:bottom w:w="0" w:type="dxa"/>
              <w:right w:w="0" w:type="dxa"/>
            </w:tcMar>
            <w:vAlign w:val="bottom"/>
          </w:tcPr>
          <w:p w14:paraId="7465D9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6707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8984AF" w14:textId="77777777" w:rsidR="0089264D" w:rsidRPr="00B40C4C" w:rsidRDefault="0089264D" w:rsidP="009137DA">
            <w:r w:rsidRPr="00B40C4C">
              <w:t>Kriminalomsorgens høgskole og utdanningssenter:</w:t>
            </w:r>
          </w:p>
        </w:tc>
        <w:tc>
          <w:tcPr>
            <w:tcW w:w="1500" w:type="dxa"/>
            <w:tcBorders>
              <w:top w:val="nil"/>
              <w:left w:val="nil"/>
              <w:bottom w:val="nil"/>
              <w:right w:val="nil"/>
            </w:tcBorders>
            <w:tcMar>
              <w:top w:w="43" w:type="dxa"/>
              <w:left w:w="0" w:type="dxa"/>
              <w:bottom w:w="0" w:type="dxa"/>
              <w:right w:w="0" w:type="dxa"/>
            </w:tcMar>
            <w:vAlign w:val="bottom"/>
          </w:tcPr>
          <w:p w14:paraId="47B4058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45796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44FC2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D7580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592842" w14:textId="77777777" w:rsidR="0089264D" w:rsidRPr="00B40C4C" w:rsidRDefault="0089264D" w:rsidP="00A3544C">
            <w:pPr>
              <w:jc w:val="right"/>
            </w:pPr>
          </w:p>
        </w:tc>
      </w:tr>
      <w:tr w:rsidR="00446E55" w:rsidRPr="00B40C4C" w14:paraId="50E4CC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1B5A0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590B71"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7918CC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6B7F7B" w14:textId="77777777" w:rsidR="0089264D" w:rsidRPr="00B40C4C" w:rsidRDefault="0089264D" w:rsidP="009137DA">
            <w:r w:rsidRPr="00B40C4C">
              <w:t>Andre inntekter</w:t>
            </w:r>
          </w:p>
        </w:tc>
        <w:tc>
          <w:tcPr>
            <w:tcW w:w="1500" w:type="dxa"/>
            <w:tcBorders>
              <w:top w:val="nil"/>
              <w:left w:val="nil"/>
              <w:bottom w:val="nil"/>
              <w:right w:val="nil"/>
            </w:tcBorders>
            <w:tcMar>
              <w:top w:w="43" w:type="dxa"/>
              <w:left w:w="0" w:type="dxa"/>
              <w:bottom w:w="0" w:type="dxa"/>
              <w:right w:w="0" w:type="dxa"/>
            </w:tcMar>
            <w:vAlign w:val="bottom"/>
          </w:tcPr>
          <w:p w14:paraId="0206781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3AAFA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F7064B8" w14:textId="77777777" w:rsidR="0089264D" w:rsidRPr="00B40C4C" w:rsidRDefault="0089264D" w:rsidP="00A3544C">
            <w:pPr>
              <w:jc w:val="right"/>
            </w:pPr>
            <w:r w:rsidRPr="00B40C4C">
              <w:t>1 271 000</w:t>
            </w:r>
          </w:p>
        </w:tc>
        <w:tc>
          <w:tcPr>
            <w:tcW w:w="180" w:type="dxa"/>
            <w:tcBorders>
              <w:top w:val="nil"/>
              <w:left w:val="nil"/>
              <w:bottom w:val="nil"/>
              <w:right w:val="nil"/>
            </w:tcBorders>
            <w:tcMar>
              <w:top w:w="43" w:type="dxa"/>
              <w:left w:w="0" w:type="dxa"/>
              <w:bottom w:w="0" w:type="dxa"/>
              <w:right w:w="0" w:type="dxa"/>
            </w:tcMar>
            <w:vAlign w:val="bottom"/>
          </w:tcPr>
          <w:p w14:paraId="75D4BE4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D94CF62" w14:textId="77777777" w:rsidR="0089264D" w:rsidRPr="00B40C4C" w:rsidRDefault="0089264D" w:rsidP="00A3544C">
            <w:pPr>
              <w:jc w:val="right"/>
            </w:pPr>
            <w:r w:rsidRPr="00B40C4C">
              <w:t>1 271 000</w:t>
            </w:r>
          </w:p>
        </w:tc>
      </w:tr>
      <w:tr w:rsidR="00446E55" w:rsidRPr="00B40C4C" w14:paraId="3C9A6B90" w14:textId="77777777" w:rsidTr="008C2AB1">
        <w:trPr>
          <w:trHeight w:val="240"/>
        </w:trPr>
        <w:tc>
          <w:tcPr>
            <w:tcW w:w="567" w:type="dxa"/>
            <w:tcBorders>
              <w:top w:val="nil"/>
              <w:left w:val="nil"/>
              <w:bottom w:val="nil"/>
            </w:tcBorders>
            <w:tcMar>
              <w:top w:w="43" w:type="dxa"/>
              <w:left w:w="0" w:type="dxa"/>
              <w:bottom w:w="0" w:type="dxa"/>
              <w:right w:w="0" w:type="dxa"/>
            </w:tcMar>
          </w:tcPr>
          <w:p w14:paraId="74967058" w14:textId="77777777" w:rsidR="0089264D" w:rsidRPr="00B40C4C" w:rsidRDefault="0089264D" w:rsidP="009137DA">
            <w:r w:rsidRPr="00B40C4C">
              <w:t>3433</w:t>
            </w:r>
          </w:p>
        </w:tc>
        <w:tc>
          <w:tcPr>
            <w:tcW w:w="260" w:type="dxa"/>
            <w:tcBorders>
              <w:top w:val="nil"/>
              <w:left w:val="nil"/>
              <w:bottom w:val="nil"/>
              <w:right w:val="nil"/>
            </w:tcBorders>
            <w:tcMar>
              <w:top w:w="43" w:type="dxa"/>
              <w:left w:w="0" w:type="dxa"/>
              <w:bottom w:w="0" w:type="dxa"/>
              <w:right w:w="0" w:type="dxa"/>
            </w:tcMar>
            <w:vAlign w:val="bottom"/>
          </w:tcPr>
          <w:p w14:paraId="4A60CE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DB88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0EC313" w14:textId="77777777" w:rsidR="0089264D" w:rsidRPr="00B40C4C" w:rsidRDefault="0089264D" w:rsidP="009137DA">
            <w:r w:rsidRPr="00B40C4C">
              <w:t>Konfliktrådet:</w:t>
            </w:r>
          </w:p>
        </w:tc>
        <w:tc>
          <w:tcPr>
            <w:tcW w:w="1500" w:type="dxa"/>
            <w:tcBorders>
              <w:top w:val="nil"/>
              <w:left w:val="nil"/>
              <w:bottom w:val="nil"/>
              <w:right w:val="nil"/>
            </w:tcBorders>
            <w:tcMar>
              <w:top w:w="43" w:type="dxa"/>
              <w:left w:w="0" w:type="dxa"/>
              <w:bottom w:w="0" w:type="dxa"/>
              <w:right w:w="0" w:type="dxa"/>
            </w:tcMar>
            <w:vAlign w:val="bottom"/>
          </w:tcPr>
          <w:p w14:paraId="1C5E905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D4045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AB65F6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77EE3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0FB1D29" w14:textId="77777777" w:rsidR="0089264D" w:rsidRPr="00B40C4C" w:rsidRDefault="0089264D" w:rsidP="00A3544C">
            <w:pPr>
              <w:jc w:val="right"/>
            </w:pPr>
          </w:p>
        </w:tc>
      </w:tr>
      <w:tr w:rsidR="00446E55" w:rsidRPr="00B40C4C" w14:paraId="59ABC7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1D39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37700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8D2C23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72B9C9" w14:textId="77777777" w:rsidR="0089264D" w:rsidRPr="00B40C4C" w:rsidRDefault="0089264D" w:rsidP="009137DA">
            <w:r w:rsidRPr="00B40C4C">
              <w:t>Refusjoner</w:t>
            </w:r>
          </w:p>
        </w:tc>
        <w:tc>
          <w:tcPr>
            <w:tcW w:w="1500" w:type="dxa"/>
            <w:tcBorders>
              <w:top w:val="nil"/>
              <w:left w:val="nil"/>
              <w:bottom w:val="nil"/>
              <w:right w:val="nil"/>
            </w:tcBorders>
            <w:tcMar>
              <w:top w:w="43" w:type="dxa"/>
              <w:left w:w="0" w:type="dxa"/>
              <w:bottom w:w="0" w:type="dxa"/>
              <w:right w:w="0" w:type="dxa"/>
            </w:tcMar>
            <w:vAlign w:val="bottom"/>
          </w:tcPr>
          <w:p w14:paraId="144E382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CBF0E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5E4A5A2" w14:textId="77777777" w:rsidR="0089264D" w:rsidRPr="00B40C4C" w:rsidRDefault="0089264D" w:rsidP="00A3544C">
            <w:pPr>
              <w:jc w:val="right"/>
            </w:pPr>
            <w:r w:rsidRPr="00B40C4C">
              <w:t>6 000</w:t>
            </w:r>
          </w:p>
        </w:tc>
        <w:tc>
          <w:tcPr>
            <w:tcW w:w="180" w:type="dxa"/>
            <w:tcBorders>
              <w:top w:val="nil"/>
              <w:left w:val="nil"/>
              <w:bottom w:val="nil"/>
              <w:right w:val="nil"/>
            </w:tcBorders>
            <w:tcMar>
              <w:top w:w="43" w:type="dxa"/>
              <w:left w:w="0" w:type="dxa"/>
              <w:bottom w:w="0" w:type="dxa"/>
              <w:right w:w="0" w:type="dxa"/>
            </w:tcMar>
            <w:vAlign w:val="bottom"/>
          </w:tcPr>
          <w:p w14:paraId="2FB2ECA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E2E84DB" w14:textId="77777777" w:rsidR="0089264D" w:rsidRPr="00B40C4C" w:rsidRDefault="0089264D" w:rsidP="00A3544C">
            <w:pPr>
              <w:jc w:val="right"/>
            </w:pPr>
            <w:r w:rsidRPr="00B40C4C">
              <w:t>6 000</w:t>
            </w:r>
          </w:p>
        </w:tc>
      </w:tr>
      <w:tr w:rsidR="00446E55" w:rsidRPr="00B40C4C" w14:paraId="6A25C99E" w14:textId="77777777" w:rsidTr="008C2AB1">
        <w:trPr>
          <w:trHeight w:val="240"/>
        </w:trPr>
        <w:tc>
          <w:tcPr>
            <w:tcW w:w="567" w:type="dxa"/>
            <w:tcBorders>
              <w:top w:val="nil"/>
              <w:left w:val="nil"/>
              <w:bottom w:val="nil"/>
            </w:tcBorders>
            <w:tcMar>
              <w:top w:w="43" w:type="dxa"/>
              <w:left w:w="0" w:type="dxa"/>
              <w:bottom w:w="0" w:type="dxa"/>
              <w:right w:w="0" w:type="dxa"/>
            </w:tcMar>
          </w:tcPr>
          <w:p w14:paraId="2E1F17F8" w14:textId="77777777" w:rsidR="0089264D" w:rsidRPr="00B40C4C" w:rsidRDefault="0089264D" w:rsidP="009137DA">
            <w:r w:rsidRPr="00B40C4C">
              <w:t>3440</w:t>
            </w:r>
          </w:p>
        </w:tc>
        <w:tc>
          <w:tcPr>
            <w:tcW w:w="260" w:type="dxa"/>
            <w:tcBorders>
              <w:top w:val="nil"/>
              <w:left w:val="nil"/>
              <w:bottom w:val="nil"/>
              <w:right w:val="nil"/>
            </w:tcBorders>
            <w:tcMar>
              <w:top w:w="43" w:type="dxa"/>
              <w:left w:w="0" w:type="dxa"/>
              <w:bottom w:w="0" w:type="dxa"/>
              <w:right w:w="0" w:type="dxa"/>
            </w:tcMar>
            <w:vAlign w:val="bottom"/>
          </w:tcPr>
          <w:p w14:paraId="79E73E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609F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E61683" w14:textId="77777777" w:rsidR="0089264D" w:rsidRPr="00B40C4C" w:rsidRDefault="0089264D" w:rsidP="009137DA">
            <w:r w:rsidRPr="00B40C4C">
              <w:t>Politiet:</w:t>
            </w:r>
          </w:p>
        </w:tc>
        <w:tc>
          <w:tcPr>
            <w:tcW w:w="1500" w:type="dxa"/>
            <w:tcBorders>
              <w:top w:val="nil"/>
              <w:left w:val="nil"/>
              <w:bottom w:val="nil"/>
              <w:right w:val="nil"/>
            </w:tcBorders>
            <w:tcMar>
              <w:top w:w="43" w:type="dxa"/>
              <w:left w:w="0" w:type="dxa"/>
              <w:bottom w:w="0" w:type="dxa"/>
              <w:right w:w="0" w:type="dxa"/>
            </w:tcMar>
            <w:vAlign w:val="bottom"/>
          </w:tcPr>
          <w:p w14:paraId="65FA472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88796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7A68D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9352B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DD832E7" w14:textId="77777777" w:rsidR="0089264D" w:rsidRPr="00B40C4C" w:rsidRDefault="0089264D" w:rsidP="00A3544C">
            <w:pPr>
              <w:jc w:val="right"/>
            </w:pPr>
          </w:p>
        </w:tc>
      </w:tr>
      <w:tr w:rsidR="00446E55" w:rsidRPr="00B40C4C" w14:paraId="688D23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B49C6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9E1B5E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30C0A2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EE4C96" w14:textId="77777777" w:rsidR="0089264D" w:rsidRPr="00B40C4C" w:rsidRDefault="0089264D" w:rsidP="009137DA">
            <w:r w:rsidRPr="00B40C4C">
              <w:t>Gebyr - pass og ID-kort</w:t>
            </w:r>
          </w:p>
        </w:tc>
        <w:tc>
          <w:tcPr>
            <w:tcW w:w="1500" w:type="dxa"/>
            <w:tcBorders>
              <w:top w:val="nil"/>
              <w:left w:val="nil"/>
              <w:bottom w:val="nil"/>
              <w:right w:val="nil"/>
            </w:tcBorders>
            <w:tcMar>
              <w:top w:w="43" w:type="dxa"/>
              <w:left w:w="0" w:type="dxa"/>
              <w:bottom w:w="0" w:type="dxa"/>
              <w:right w:w="0" w:type="dxa"/>
            </w:tcMar>
            <w:vAlign w:val="bottom"/>
          </w:tcPr>
          <w:p w14:paraId="73FD0F3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3D204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0BE3F1" w14:textId="77777777" w:rsidR="0089264D" w:rsidRPr="00B40C4C" w:rsidRDefault="0089264D" w:rsidP="00A3544C">
            <w:pPr>
              <w:jc w:val="right"/>
            </w:pPr>
            <w:r w:rsidRPr="00B40C4C">
              <w:t>918 262 000</w:t>
            </w:r>
          </w:p>
        </w:tc>
        <w:tc>
          <w:tcPr>
            <w:tcW w:w="180" w:type="dxa"/>
            <w:tcBorders>
              <w:top w:val="nil"/>
              <w:left w:val="nil"/>
              <w:bottom w:val="nil"/>
              <w:right w:val="nil"/>
            </w:tcBorders>
            <w:tcMar>
              <w:top w:w="43" w:type="dxa"/>
              <w:left w:w="0" w:type="dxa"/>
              <w:bottom w:w="0" w:type="dxa"/>
              <w:right w:w="0" w:type="dxa"/>
            </w:tcMar>
            <w:vAlign w:val="bottom"/>
          </w:tcPr>
          <w:p w14:paraId="5534451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14BEB42" w14:textId="77777777" w:rsidR="0089264D" w:rsidRPr="00B40C4C" w:rsidRDefault="0089264D" w:rsidP="00A3544C">
            <w:pPr>
              <w:jc w:val="right"/>
            </w:pPr>
          </w:p>
        </w:tc>
      </w:tr>
      <w:tr w:rsidR="00446E55" w:rsidRPr="00B40C4C" w14:paraId="233723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9CE3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2DD1E05"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7D596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ED7AE8" w14:textId="77777777" w:rsidR="0089264D" w:rsidRPr="00B40C4C" w:rsidRDefault="0089264D" w:rsidP="009137DA">
            <w:r w:rsidRPr="00B40C4C">
              <w:t>Refusjoner mv.</w:t>
            </w:r>
          </w:p>
        </w:tc>
        <w:tc>
          <w:tcPr>
            <w:tcW w:w="1500" w:type="dxa"/>
            <w:tcBorders>
              <w:top w:val="nil"/>
              <w:left w:val="nil"/>
              <w:bottom w:val="nil"/>
              <w:right w:val="nil"/>
            </w:tcBorders>
            <w:tcMar>
              <w:top w:w="43" w:type="dxa"/>
              <w:left w:w="0" w:type="dxa"/>
              <w:bottom w:w="0" w:type="dxa"/>
              <w:right w:w="0" w:type="dxa"/>
            </w:tcMar>
            <w:vAlign w:val="bottom"/>
          </w:tcPr>
          <w:p w14:paraId="2C90E6F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F9F6B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97A818E" w14:textId="77777777" w:rsidR="0089264D" w:rsidRPr="00B40C4C" w:rsidRDefault="0089264D" w:rsidP="00A3544C">
            <w:pPr>
              <w:jc w:val="right"/>
            </w:pPr>
            <w:r w:rsidRPr="00B40C4C">
              <w:t>311 623 000</w:t>
            </w:r>
          </w:p>
        </w:tc>
        <w:tc>
          <w:tcPr>
            <w:tcW w:w="180" w:type="dxa"/>
            <w:tcBorders>
              <w:top w:val="nil"/>
              <w:left w:val="nil"/>
              <w:bottom w:val="nil"/>
              <w:right w:val="nil"/>
            </w:tcBorders>
            <w:tcMar>
              <w:top w:w="43" w:type="dxa"/>
              <w:left w:w="0" w:type="dxa"/>
              <w:bottom w:w="0" w:type="dxa"/>
              <w:right w:w="0" w:type="dxa"/>
            </w:tcMar>
            <w:vAlign w:val="bottom"/>
          </w:tcPr>
          <w:p w14:paraId="3BC8EB7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FE2DFE" w14:textId="77777777" w:rsidR="0089264D" w:rsidRPr="00B40C4C" w:rsidRDefault="0089264D" w:rsidP="00A3544C">
            <w:pPr>
              <w:jc w:val="right"/>
            </w:pPr>
          </w:p>
        </w:tc>
      </w:tr>
      <w:tr w:rsidR="00446E55" w:rsidRPr="00B40C4C" w14:paraId="6FA9A34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4B18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F50854"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F4D6C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4B89E3" w14:textId="77777777" w:rsidR="0089264D" w:rsidRPr="00B40C4C" w:rsidRDefault="0089264D" w:rsidP="009137DA">
            <w:r w:rsidRPr="00B40C4C">
              <w:t>Salgsinntekter</w:t>
            </w:r>
          </w:p>
        </w:tc>
        <w:tc>
          <w:tcPr>
            <w:tcW w:w="1500" w:type="dxa"/>
            <w:tcBorders>
              <w:top w:val="nil"/>
              <w:left w:val="nil"/>
              <w:bottom w:val="nil"/>
              <w:right w:val="nil"/>
            </w:tcBorders>
            <w:tcMar>
              <w:top w:w="43" w:type="dxa"/>
              <w:left w:w="0" w:type="dxa"/>
              <w:bottom w:w="0" w:type="dxa"/>
              <w:right w:w="0" w:type="dxa"/>
            </w:tcMar>
            <w:vAlign w:val="bottom"/>
          </w:tcPr>
          <w:p w14:paraId="44F5A9A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7B0E0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ED583D2" w14:textId="77777777" w:rsidR="0089264D" w:rsidRPr="00B40C4C" w:rsidRDefault="0089264D" w:rsidP="00A3544C">
            <w:pPr>
              <w:jc w:val="right"/>
            </w:pPr>
            <w:r w:rsidRPr="00B40C4C">
              <w:t>54 637 000</w:t>
            </w:r>
          </w:p>
        </w:tc>
        <w:tc>
          <w:tcPr>
            <w:tcW w:w="180" w:type="dxa"/>
            <w:tcBorders>
              <w:top w:val="nil"/>
              <w:left w:val="nil"/>
              <w:bottom w:val="nil"/>
              <w:right w:val="nil"/>
            </w:tcBorders>
            <w:tcMar>
              <w:top w:w="43" w:type="dxa"/>
              <w:left w:w="0" w:type="dxa"/>
              <w:bottom w:w="0" w:type="dxa"/>
              <w:right w:w="0" w:type="dxa"/>
            </w:tcMar>
            <w:vAlign w:val="bottom"/>
          </w:tcPr>
          <w:p w14:paraId="702EFD5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BA85BE" w14:textId="77777777" w:rsidR="0089264D" w:rsidRPr="00B40C4C" w:rsidRDefault="0089264D" w:rsidP="00A3544C">
            <w:pPr>
              <w:jc w:val="right"/>
            </w:pPr>
          </w:p>
        </w:tc>
      </w:tr>
      <w:tr w:rsidR="00446E55" w:rsidRPr="00B40C4C" w14:paraId="6D194B06"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9E927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B00F6B"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5D4C55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6719F4" w14:textId="77777777" w:rsidR="0089264D" w:rsidRPr="00B40C4C" w:rsidRDefault="0089264D" w:rsidP="009137DA">
            <w:r w:rsidRPr="00B40C4C">
              <w:t>Gebyr - vaktselskap og etterkontroll av deaktiverte skytevåpen</w:t>
            </w:r>
          </w:p>
        </w:tc>
        <w:tc>
          <w:tcPr>
            <w:tcW w:w="1500" w:type="dxa"/>
            <w:tcBorders>
              <w:top w:val="nil"/>
              <w:left w:val="nil"/>
              <w:bottom w:val="nil"/>
              <w:right w:val="nil"/>
            </w:tcBorders>
            <w:tcMar>
              <w:top w:w="43" w:type="dxa"/>
              <w:left w:w="0" w:type="dxa"/>
              <w:bottom w:w="0" w:type="dxa"/>
              <w:right w:w="0" w:type="dxa"/>
            </w:tcMar>
            <w:vAlign w:val="bottom"/>
          </w:tcPr>
          <w:p w14:paraId="125B7D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F446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83AEFF6" w14:textId="77777777" w:rsidR="0089264D" w:rsidRPr="00B40C4C" w:rsidRDefault="0089264D" w:rsidP="00A3544C">
            <w:pPr>
              <w:jc w:val="right"/>
            </w:pPr>
            <w:r w:rsidRPr="00B40C4C">
              <w:t>4 828 000</w:t>
            </w:r>
          </w:p>
        </w:tc>
        <w:tc>
          <w:tcPr>
            <w:tcW w:w="180" w:type="dxa"/>
            <w:tcBorders>
              <w:top w:val="nil"/>
              <w:left w:val="nil"/>
              <w:bottom w:val="nil"/>
              <w:right w:val="nil"/>
            </w:tcBorders>
            <w:tcMar>
              <w:top w:w="43" w:type="dxa"/>
              <w:left w:w="0" w:type="dxa"/>
              <w:bottom w:w="0" w:type="dxa"/>
              <w:right w:w="0" w:type="dxa"/>
            </w:tcMar>
            <w:vAlign w:val="bottom"/>
          </w:tcPr>
          <w:p w14:paraId="38149C5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9BE85A2" w14:textId="77777777" w:rsidR="0089264D" w:rsidRPr="00B40C4C" w:rsidRDefault="0089264D" w:rsidP="00A3544C">
            <w:pPr>
              <w:jc w:val="right"/>
            </w:pPr>
          </w:p>
        </w:tc>
      </w:tr>
      <w:tr w:rsidR="00446E55" w:rsidRPr="00B40C4C" w14:paraId="436000C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6027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E00E6A"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3395D33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D5F074" w14:textId="77777777" w:rsidR="0089264D" w:rsidRPr="00B40C4C" w:rsidRDefault="0089264D" w:rsidP="009137DA">
            <w:r w:rsidRPr="00B40C4C">
              <w:t>Gebyr - våpenforvaltningen</w:t>
            </w:r>
          </w:p>
        </w:tc>
        <w:tc>
          <w:tcPr>
            <w:tcW w:w="1500" w:type="dxa"/>
            <w:tcBorders>
              <w:top w:val="nil"/>
              <w:left w:val="nil"/>
              <w:bottom w:val="nil"/>
              <w:right w:val="nil"/>
            </w:tcBorders>
            <w:tcMar>
              <w:top w:w="43" w:type="dxa"/>
              <w:left w:w="0" w:type="dxa"/>
              <w:bottom w:w="0" w:type="dxa"/>
              <w:right w:w="0" w:type="dxa"/>
            </w:tcMar>
            <w:vAlign w:val="bottom"/>
          </w:tcPr>
          <w:p w14:paraId="4B76607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5EA1C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470F0CA" w14:textId="77777777" w:rsidR="0089264D" w:rsidRPr="00B40C4C" w:rsidRDefault="0089264D" w:rsidP="00A3544C">
            <w:pPr>
              <w:jc w:val="right"/>
            </w:pPr>
            <w:r w:rsidRPr="00B40C4C">
              <w:t>45 902 000</w:t>
            </w:r>
          </w:p>
        </w:tc>
        <w:tc>
          <w:tcPr>
            <w:tcW w:w="180" w:type="dxa"/>
            <w:tcBorders>
              <w:top w:val="nil"/>
              <w:left w:val="nil"/>
              <w:bottom w:val="nil"/>
              <w:right w:val="nil"/>
            </w:tcBorders>
            <w:tcMar>
              <w:top w:w="43" w:type="dxa"/>
              <w:left w:w="0" w:type="dxa"/>
              <w:bottom w:w="0" w:type="dxa"/>
              <w:right w:w="0" w:type="dxa"/>
            </w:tcMar>
            <w:vAlign w:val="bottom"/>
          </w:tcPr>
          <w:p w14:paraId="1BD2304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992E4CA" w14:textId="77777777" w:rsidR="0089264D" w:rsidRPr="00B40C4C" w:rsidRDefault="0089264D" w:rsidP="00A3544C">
            <w:pPr>
              <w:jc w:val="right"/>
            </w:pPr>
          </w:p>
        </w:tc>
      </w:tr>
      <w:tr w:rsidR="00446E55" w:rsidRPr="00B40C4C" w14:paraId="7303166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0AEB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0B77D7" w14:textId="77777777" w:rsidR="0089264D" w:rsidRPr="00B40C4C" w:rsidRDefault="0089264D" w:rsidP="009137DA">
            <w:r w:rsidRPr="00B40C4C">
              <w:t>6</w:t>
            </w:r>
          </w:p>
        </w:tc>
        <w:tc>
          <w:tcPr>
            <w:tcW w:w="260" w:type="dxa"/>
            <w:tcBorders>
              <w:top w:val="nil"/>
              <w:left w:val="nil"/>
              <w:bottom w:val="nil"/>
              <w:right w:val="nil"/>
            </w:tcBorders>
            <w:tcMar>
              <w:top w:w="43" w:type="dxa"/>
              <w:left w:w="0" w:type="dxa"/>
              <w:bottom w:w="0" w:type="dxa"/>
              <w:right w:w="0" w:type="dxa"/>
            </w:tcMar>
            <w:vAlign w:val="bottom"/>
          </w:tcPr>
          <w:p w14:paraId="160138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DE1505" w14:textId="77777777" w:rsidR="0089264D" w:rsidRPr="00B40C4C" w:rsidRDefault="0089264D" w:rsidP="009137DA">
            <w:r w:rsidRPr="00B40C4C">
              <w:t>Gebyr - utlendingssaker</w:t>
            </w:r>
          </w:p>
        </w:tc>
        <w:tc>
          <w:tcPr>
            <w:tcW w:w="1500" w:type="dxa"/>
            <w:tcBorders>
              <w:top w:val="nil"/>
              <w:left w:val="nil"/>
              <w:bottom w:val="nil"/>
              <w:right w:val="nil"/>
            </w:tcBorders>
            <w:tcMar>
              <w:top w:w="43" w:type="dxa"/>
              <w:left w:w="0" w:type="dxa"/>
              <w:bottom w:w="0" w:type="dxa"/>
              <w:right w:w="0" w:type="dxa"/>
            </w:tcMar>
            <w:vAlign w:val="bottom"/>
          </w:tcPr>
          <w:p w14:paraId="2DD94AD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18F4C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72FB2A" w14:textId="77777777" w:rsidR="0089264D" w:rsidRPr="00B40C4C" w:rsidRDefault="0089264D" w:rsidP="00A3544C">
            <w:pPr>
              <w:jc w:val="right"/>
            </w:pPr>
            <w:r w:rsidRPr="00B40C4C">
              <w:t>321 613 000</w:t>
            </w:r>
          </w:p>
        </w:tc>
        <w:tc>
          <w:tcPr>
            <w:tcW w:w="180" w:type="dxa"/>
            <w:tcBorders>
              <w:top w:val="nil"/>
              <w:left w:val="nil"/>
              <w:bottom w:val="nil"/>
              <w:right w:val="nil"/>
            </w:tcBorders>
            <w:tcMar>
              <w:top w:w="43" w:type="dxa"/>
              <w:left w:w="0" w:type="dxa"/>
              <w:bottom w:w="0" w:type="dxa"/>
              <w:right w:w="0" w:type="dxa"/>
            </w:tcMar>
            <w:vAlign w:val="bottom"/>
          </w:tcPr>
          <w:p w14:paraId="721A4CA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5FC818E" w14:textId="77777777" w:rsidR="0089264D" w:rsidRPr="00B40C4C" w:rsidRDefault="0089264D" w:rsidP="00A3544C">
            <w:pPr>
              <w:jc w:val="right"/>
            </w:pPr>
          </w:p>
        </w:tc>
      </w:tr>
      <w:tr w:rsidR="00446E55" w:rsidRPr="00B40C4C" w14:paraId="1881F0A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7F43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5F066A"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4985E6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E3D0DC" w14:textId="77777777" w:rsidR="0089264D" w:rsidRPr="00B40C4C" w:rsidRDefault="0089264D" w:rsidP="009137DA">
            <w:r w:rsidRPr="00B40C4C">
              <w:t>Gebyr - sivile gjøremål</w:t>
            </w:r>
          </w:p>
        </w:tc>
        <w:tc>
          <w:tcPr>
            <w:tcW w:w="1500" w:type="dxa"/>
            <w:tcBorders>
              <w:top w:val="nil"/>
              <w:left w:val="nil"/>
              <w:bottom w:val="nil"/>
              <w:right w:val="nil"/>
            </w:tcBorders>
            <w:tcMar>
              <w:top w:w="43" w:type="dxa"/>
              <w:left w:w="0" w:type="dxa"/>
              <w:bottom w:w="0" w:type="dxa"/>
              <w:right w:w="0" w:type="dxa"/>
            </w:tcMar>
            <w:vAlign w:val="bottom"/>
          </w:tcPr>
          <w:p w14:paraId="2ED0558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6EBC9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845D9CC" w14:textId="77777777" w:rsidR="0089264D" w:rsidRPr="00B40C4C" w:rsidRDefault="0089264D" w:rsidP="00A3544C">
            <w:pPr>
              <w:jc w:val="right"/>
            </w:pPr>
            <w:r w:rsidRPr="00B40C4C">
              <w:t>559 196 000</w:t>
            </w:r>
          </w:p>
        </w:tc>
        <w:tc>
          <w:tcPr>
            <w:tcW w:w="180" w:type="dxa"/>
            <w:tcBorders>
              <w:top w:val="nil"/>
              <w:left w:val="nil"/>
              <w:bottom w:val="nil"/>
              <w:right w:val="nil"/>
            </w:tcBorders>
            <w:tcMar>
              <w:top w:w="43" w:type="dxa"/>
              <w:left w:w="0" w:type="dxa"/>
              <w:bottom w:w="0" w:type="dxa"/>
              <w:right w:w="0" w:type="dxa"/>
            </w:tcMar>
            <w:vAlign w:val="bottom"/>
          </w:tcPr>
          <w:p w14:paraId="2AC16B5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94072D3" w14:textId="77777777" w:rsidR="0089264D" w:rsidRPr="00B40C4C" w:rsidRDefault="0089264D" w:rsidP="00A3544C">
            <w:pPr>
              <w:jc w:val="right"/>
            </w:pPr>
          </w:p>
        </w:tc>
      </w:tr>
      <w:tr w:rsidR="00446E55" w:rsidRPr="00B40C4C" w14:paraId="319F80C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BFA15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049523" w14:textId="77777777" w:rsidR="0089264D" w:rsidRPr="00B40C4C" w:rsidRDefault="0089264D" w:rsidP="009137DA">
            <w:r w:rsidRPr="00B40C4C">
              <w:t>8</w:t>
            </w:r>
          </w:p>
        </w:tc>
        <w:tc>
          <w:tcPr>
            <w:tcW w:w="260" w:type="dxa"/>
            <w:tcBorders>
              <w:top w:val="nil"/>
              <w:left w:val="nil"/>
              <w:bottom w:val="nil"/>
              <w:right w:val="nil"/>
            </w:tcBorders>
            <w:tcMar>
              <w:top w:w="43" w:type="dxa"/>
              <w:left w:w="0" w:type="dxa"/>
              <w:bottom w:w="0" w:type="dxa"/>
              <w:right w:w="0" w:type="dxa"/>
            </w:tcMar>
            <w:vAlign w:val="bottom"/>
          </w:tcPr>
          <w:p w14:paraId="4EDA4E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FDEA4F" w14:textId="77777777" w:rsidR="0089264D" w:rsidRPr="00B40C4C" w:rsidRDefault="0089264D" w:rsidP="009137DA">
            <w:r w:rsidRPr="00B40C4C">
              <w:t>Refusjoner fra EUs grense- og visumfinansieringsordninger</w:t>
            </w:r>
          </w:p>
        </w:tc>
        <w:tc>
          <w:tcPr>
            <w:tcW w:w="1500" w:type="dxa"/>
            <w:tcBorders>
              <w:top w:val="nil"/>
              <w:left w:val="nil"/>
              <w:bottom w:val="nil"/>
              <w:right w:val="nil"/>
            </w:tcBorders>
            <w:tcMar>
              <w:top w:w="43" w:type="dxa"/>
              <w:left w:w="0" w:type="dxa"/>
              <w:bottom w:w="0" w:type="dxa"/>
              <w:right w:w="0" w:type="dxa"/>
            </w:tcMar>
            <w:vAlign w:val="bottom"/>
          </w:tcPr>
          <w:p w14:paraId="531290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5063B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90F4E35" w14:textId="77777777" w:rsidR="0089264D" w:rsidRPr="00B40C4C" w:rsidRDefault="0089264D" w:rsidP="00A3544C">
            <w:pPr>
              <w:jc w:val="right"/>
            </w:pPr>
            <w:r w:rsidRPr="00B40C4C">
              <w:t>207 500 000</w:t>
            </w:r>
          </w:p>
        </w:tc>
        <w:tc>
          <w:tcPr>
            <w:tcW w:w="180" w:type="dxa"/>
            <w:tcBorders>
              <w:top w:val="nil"/>
              <w:left w:val="nil"/>
              <w:bottom w:val="nil"/>
              <w:right w:val="nil"/>
            </w:tcBorders>
            <w:tcMar>
              <w:top w:w="43" w:type="dxa"/>
              <w:left w:w="0" w:type="dxa"/>
              <w:bottom w:w="0" w:type="dxa"/>
              <w:right w:w="0" w:type="dxa"/>
            </w:tcMar>
            <w:vAlign w:val="bottom"/>
          </w:tcPr>
          <w:p w14:paraId="6B382D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34B20D" w14:textId="77777777" w:rsidR="0089264D" w:rsidRPr="00B40C4C" w:rsidRDefault="0089264D" w:rsidP="00A3544C">
            <w:pPr>
              <w:jc w:val="right"/>
            </w:pPr>
            <w:r w:rsidRPr="00B40C4C">
              <w:t>2 423 561 000</w:t>
            </w:r>
          </w:p>
        </w:tc>
      </w:tr>
      <w:tr w:rsidR="00446E55" w:rsidRPr="00B40C4C" w14:paraId="4A9E9379" w14:textId="77777777" w:rsidTr="008C2AB1">
        <w:trPr>
          <w:trHeight w:val="240"/>
        </w:trPr>
        <w:tc>
          <w:tcPr>
            <w:tcW w:w="567" w:type="dxa"/>
            <w:tcBorders>
              <w:top w:val="nil"/>
              <w:left w:val="nil"/>
              <w:bottom w:val="nil"/>
            </w:tcBorders>
            <w:tcMar>
              <w:top w:w="43" w:type="dxa"/>
              <w:left w:w="0" w:type="dxa"/>
              <w:bottom w:w="0" w:type="dxa"/>
              <w:right w:w="0" w:type="dxa"/>
            </w:tcMar>
          </w:tcPr>
          <w:p w14:paraId="4F1B3265" w14:textId="77777777" w:rsidR="0089264D" w:rsidRPr="00B40C4C" w:rsidRDefault="0089264D" w:rsidP="009137DA">
            <w:r w:rsidRPr="00B40C4C">
              <w:t>3442</w:t>
            </w:r>
          </w:p>
        </w:tc>
        <w:tc>
          <w:tcPr>
            <w:tcW w:w="260" w:type="dxa"/>
            <w:tcBorders>
              <w:top w:val="nil"/>
              <w:left w:val="nil"/>
              <w:bottom w:val="nil"/>
              <w:right w:val="nil"/>
            </w:tcBorders>
            <w:tcMar>
              <w:top w:w="43" w:type="dxa"/>
              <w:left w:w="0" w:type="dxa"/>
              <w:bottom w:w="0" w:type="dxa"/>
              <w:right w:w="0" w:type="dxa"/>
            </w:tcMar>
            <w:vAlign w:val="bottom"/>
          </w:tcPr>
          <w:p w14:paraId="616935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25A7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AA7471" w14:textId="77777777" w:rsidR="0089264D" w:rsidRPr="00B40C4C" w:rsidRDefault="0089264D" w:rsidP="009137DA">
            <w:r w:rsidRPr="00B40C4C">
              <w:t>Politihøgskolen:</w:t>
            </w:r>
          </w:p>
        </w:tc>
        <w:tc>
          <w:tcPr>
            <w:tcW w:w="1500" w:type="dxa"/>
            <w:tcBorders>
              <w:top w:val="nil"/>
              <w:left w:val="nil"/>
              <w:bottom w:val="nil"/>
              <w:right w:val="nil"/>
            </w:tcBorders>
            <w:tcMar>
              <w:top w:w="43" w:type="dxa"/>
              <w:left w:w="0" w:type="dxa"/>
              <w:bottom w:w="0" w:type="dxa"/>
              <w:right w:w="0" w:type="dxa"/>
            </w:tcMar>
            <w:vAlign w:val="bottom"/>
          </w:tcPr>
          <w:p w14:paraId="054203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90B17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F4F4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554BD4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EEDFA0D" w14:textId="77777777" w:rsidR="0089264D" w:rsidRPr="00B40C4C" w:rsidRDefault="0089264D" w:rsidP="00A3544C">
            <w:pPr>
              <w:jc w:val="right"/>
            </w:pPr>
          </w:p>
        </w:tc>
      </w:tr>
      <w:tr w:rsidR="00446E55" w:rsidRPr="00B40C4C" w14:paraId="74058E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8C5F2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2A241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FB876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A32FA7"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967D2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F66D7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D1A699" w14:textId="77777777" w:rsidR="0089264D" w:rsidRPr="00B40C4C" w:rsidRDefault="0089264D" w:rsidP="00A3544C">
            <w:pPr>
              <w:jc w:val="right"/>
            </w:pPr>
            <w:r w:rsidRPr="00B40C4C">
              <w:t>24 068 000</w:t>
            </w:r>
          </w:p>
        </w:tc>
        <w:tc>
          <w:tcPr>
            <w:tcW w:w="180" w:type="dxa"/>
            <w:tcBorders>
              <w:top w:val="nil"/>
              <w:left w:val="nil"/>
              <w:bottom w:val="nil"/>
              <w:right w:val="nil"/>
            </w:tcBorders>
            <w:tcMar>
              <w:top w:w="43" w:type="dxa"/>
              <w:left w:w="0" w:type="dxa"/>
              <w:bottom w:w="0" w:type="dxa"/>
              <w:right w:w="0" w:type="dxa"/>
            </w:tcMar>
            <w:vAlign w:val="bottom"/>
          </w:tcPr>
          <w:p w14:paraId="2BF122E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CD50AA0" w14:textId="77777777" w:rsidR="0089264D" w:rsidRPr="00B40C4C" w:rsidRDefault="0089264D" w:rsidP="00A3544C">
            <w:pPr>
              <w:jc w:val="right"/>
            </w:pPr>
          </w:p>
        </w:tc>
      </w:tr>
      <w:tr w:rsidR="00446E55" w:rsidRPr="00B40C4C" w14:paraId="2AEC44D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4B6B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5CAE4A"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7A9725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78FB99" w14:textId="77777777" w:rsidR="0089264D" w:rsidRPr="00B40C4C" w:rsidRDefault="0089264D" w:rsidP="009137DA">
            <w:r w:rsidRPr="00B40C4C">
              <w:t>Eksterne forskningsmidler</w:t>
            </w:r>
          </w:p>
        </w:tc>
        <w:tc>
          <w:tcPr>
            <w:tcW w:w="1500" w:type="dxa"/>
            <w:tcBorders>
              <w:top w:val="nil"/>
              <w:left w:val="nil"/>
              <w:bottom w:val="nil"/>
              <w:right w:val="nil"/>
            </w:tcBorders>
            <w:tcMar>
              <w:top w:w="43" w:type="dxa"/>
              <w:left w:w="0" w:type="dxa"/>
              <w:bottom w:w="0" w:type="dxa"/>
              <w:right w:w="0" w:type="dxa"/>
            </w:tcMar>
            <w:vAlign w:val="bottom"/>
          </w:tcPr>
          <w:p w14:paraId="2358D9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9CD0D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50419DF" w14:textId="77777777" w:rsidR="0089264D" w:rsidRPr="00B40C4C" w:rsidRDefault="0089264D" w:rsidP="00A3544C">
            <w:pPr>
              <w:jc w:val="right"/>
            </w:pPr>
            <w:r w:rsidRPr="00B40C4C">
              <w:t>13 587 000</w:t>
            </w:r>
          </w:p>
        </w:tc>
        <w:tc>
          <w:tcPr>
            <w:tcW w:w="180" w:type="dxa"/>
            <w:tcBorders>
              <w:top w:val="nil"/>
              <w:left w:val="nil"/>
              <w:bottom w:val="nil"/>
              <w:right w:val="nil"/>
            </w:tcBorders>
            <w:tcMar>
              <w:top w:w="43" w:type="dxa"/>
              <w:left w:w="0" w:type="dxa"/>
              <w:bottom w:w="0" w:type="dxa"/>
              <w:right w:w="0" w:type="dxa"/>
            </w:tcMar>
            <w:vAlign w:val="bottom"/>
          </w:tcPr>
          <w:p w14:paraId="39617D7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C163496" w14:textId="77777777" w:rsidR="0089264D" w:rsidRPr="00B40C4C" w:rsidRDefault="0089264D" w:rsidP="00A3544C">
            <w:pPr>
              <w:jc w:val="right"/>
            </w:pPr>
            <w:r w:rsidRPr="00B40C4C">
              <w:t>37 655 000</w:t>
            </w:r>
          </w:p>
        </w:tc>
      </w:tr>
      <w:tr w:rsidR="00446E55" w:rsidRPr="00B40C4C" w14:paraId="40ADBDAD" w14:textId="77777777" w:rsidTr="008C2AB1">
        <w:trPr>
          <w:trHeight w:val="240"/>
        </w:trPr>
        <w:tc>
          <w:tcPr>
            <w:tcW w:w="567" w:type="dxa"/>
            <w:tcBorders>
              <w:top w:val="nil"/>
              <w:left w:val="nil"/>
              <w:bottom w:val="nil"/>
            </w:tcBorders>
            <w:tcMar>
              <w:top w:w="43" w:type="dxa"/>
              <w:left w:w="0" w:type="dxa"/>
              <w:bottom w:w="0" w:type="dxa"/>
              <w:right w:w="0" w:type="dxa"/>
            </w:tcMar>
          </w:tcPr>
          <w:p w14:paraId="4519F11A" w14:textId="77777777" w:rsidR="0089264D" w:rsidRPr="00B40C4C" w:rsidRDefault="0089264D" w:rsidP="009137DA">
            <w:r w:rsidRPr="00B40C4C">
              <w:t>3444</w:t>
            </w:r>
          </w:p>
        </w:tc>
        <w:tc>
          <w:tcPr>
            <w:tcW w:w="260" w:type="dxa"/>
            <w:tcBorders>
              <w:top w:val="nil"/>
              <w:left w:val="nil"/>
              <w:bottom w:val="nil"/>
              <w:right w:val="nil"/>
            </w:tcBorders>
            <w:tcMar>
              <w:top w:w="43" w:type="dxa"/>
              <w:left w:w="0" w:type="dxa"/>
              <w:bottom w:w="0" w:type="dxa"/>
              <w:right w:w="0" w:type="dxa"/>
            </w:tcMar>
            <w:vAlign w:val="bottom"/>
          </w:tcPr>
          <w:p w14:paraId="0F435C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630E2E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7D9E1F" w14:textId="77777777" w:rsidR="0089264D" w:rsidRPr="00B40C4C" w:rsidRDefault="0089264D" w:rsidP="009137DA">
            <w:r w:rsidRPr="00B40C4C">
              <w:t>Politiets sikkerhetstjeneste (PST):</w:t>
            </w:r>
          </w:p>
        </w:tc>
        <w:tc>
          <w:tcPr>
            <w:tcW w:w="1500" w:type="dxa"/>
            <w:tcBorders>
              <w:top w:val="nil"/>
              <w:left w:val="nil"/>
              <w:bottom w:val="nil"/>
              <w:right w:val="nil"/>
            </w:tcBorders>
            <w:tcMar>
              <w:top w:w="43" w:type="dxa"/>
              <w:left w:w="0" w:type="dxa"/>
              <w:bottom w:w="0" w:type="dxa"/>
              <w:right w:w="0" w:type="dxa"/>
            </w:tcMar>
            <w:vAlign w:val="bottom"/>
          </w:tcPr>
          <w:p w14:paraId="3A27DB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28782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99655D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682BF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6B7D2C" w14:textId="77777777" w:rsidR="0089264D" w:rsidRPr="00B40C4C" w:rsidRDefault="0089264D" w:rsidP="00A3544C">
            <w:pPr>
              <w:jc w:val="right"/>
            </w:pPr>
          </w:p>
        </w:tc>
      </w:tr>
      <w:tr w:rsidR="00446E55" w:rsidRPr="00B40C4C" w14:paraId="1BEFD4B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5274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513C13"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97A7A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C7976B" w14:textId="77777777" w:rsidR="0089264D" w:rsidRPr="00B40C4C" w:rsidRDefault="0089264D" w:rsidP="009137DA">
            <w:r w:rsidRPr="00B40C4C">
              <w:t>Refusjoner</w:t>
            </w:r>
          </w:p>
        </w:tc>
        <w:tc>
          <w:tcPr>
            <w:tcW w:w="1500" w:type="dxa"/>
            <w:tcBorders>
              <w:top w:val="nil"/>
              <w:left w:val="nil"/>
              <w:bottom w:val="nil"/>
              <w:right w:val="nil"/>
            </w:tcBorders>
            <w:tcMar>
              <w:top w:w="43" w:type="dxa"/>
              <w:left w:w="0" w:type="dxa"/>
              <w:bottom w:w="0" w:type="dxa"/>
              <w:right w:w="0" w:type="dxa"/>
            </w:tcMar>
            <w:vAlign w:val="bottom"/>
          </w:tcPr>
          <w:p w14:paraId="3608D3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AFDAC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4687AA0" w14:textId="77777777" w:rsidR="0089264D" w:rsidRPr="00B40C4C" w:rsidRDefault="0089264D" w:rsidP="00A3544C">
            <w:pPr>
              <w:jc w:val="right"/>
            </w:pPr>
            <w:r w:rsidRPr="00B40C4C">
              <w:t>16 768 000</w:t>
            </w:r>
          </w:p>
        </w:tc>
        <w:tc>
          <w:tcPr>
            <w:tcW w:w="180" w:type="dxa"/>
            <w:tcBorders>
              <w:top w:val="nil"/>
              <w:left w:val="nil"/>
              <w:bottom w:val="nil"/>
              <w:right w:val="nil"/>
            </w:tcBorders>
            <w:tcMar>
              <w:top w:w="43" w:type="dxa"/>
              <w:left w:w="0" w:type="dxa"/>
              <w:bottom w:w="0" w:type="dxa"/>
              <w:right w:w="0" w:type="dxa"/>
            </w:tcMar>
            <w:vAlign w:val="bottom"/>
          </w:tcPr>
          <w:p w14:paraId="67353B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042C0EC" w14:textId="77777777" w:rsidR="0089264D" w:rsidRPr="00B40C4C" w:rsidRDefault="0089264D" w:rsidP="00A3544C">
            <w:pPr>
              <w:jc w:val="right"/>
            </w:pPr>
            <w:r w:rsidRPr="00B40C4C">
              <w:t>16 768 000</w:t>
            </w:r>
          </w:p>
        </w:tc>
      </w:tr>
      <w:tr w:rsidR="00446E55" w:rsidRPr="00B40C4C" w14:paraId="3FC5CC33" w14:textId="77777777" w:rsidTr="008C2AB1">
        <w:trPr>
          <w:trHeight w:val="500"/>
        </w:trPr>
        <w:tc>
          <w:tcPr>
            <w:tcW w:w="567" w:type="dxa"/>
            <w:tcBorders>
              <w:top w:val="nil"/>
              <w:left w:val="nil"/>
              <w:bottom w:val="nil"/>
            </w:tcBorders>
            <w:tcMar>
              <w:top w:w="43" w:type="dxa"/>
              <w:left w:w="0" w:type="dxa"/>
              <w:bottom w:w="0" w:type="dxa"/>
              <w:right w:w="0" w:type="dxa"/>
            </w:tcMar>
          </w:tcPr>
          <w:p w14:paraId="5AC0F036" w14:textId="77777777" w:rsidR="0089264D" w:rsidRPr="00B40C4C" w:rsidRDefault="0089264D" w:rsidP="009137DA">
            <w:r w:rsidRPr="00B40C4C">
              <w:t>3451</w:t>
            </w:r>
          </w:p>
        </w:tc>
        <w:tc>
          <w:tcPr>
            <w:tcW w:w="260" w:type="dxa"/>
            <w:tcBorders>
              <w:top w:val="nil"/>
              <w:left w:val="nil"/>
              <w:bottom w:val="nil"/>
              <w:right w:val="nil"/>
            </w:tcBorders>
            <w:tcMar>
              <w:top w:w="43" w:type="dxa"/>
              <w:left w:w="0" w:type="dxa"/>
              <w:bottom w:w="0" w:type="dxa"/>
              <w:right w:w="0" w:type="dxa"/>
            </w:tcMar>
            <w:vAlign w:val="bottom"/>
          </w:tcPr>
          <w:p w14:paraId="36CC2D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FB22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61CB23" w14:textId="77777777" w:rsidR="0089264D" w:rsidRPr="00B40C4C" w:rsidRDefault="0089264D" w:rsidP="009137DA">
            <w:r w:rsidRPr="00B40C4C">
              <w:t>Direktoratet for samfunnssikkerhet og beredskap:</w:t>
            </w:r>
          </w:p>
        </w:tc>
        <w:tc>
          <w:tcPr>
            <w:tcW w:w="1500" w:type="dxa"/>
            <w:tcBorders>
              <w:top w:val="nil"/>
              <w:left w:val="nil"/>
              <w:bottom w:val="nil"/>
              <w:right w:val="nil"/>
            </w:tcBorders>
            <w:tcMar>
              <w:top w:w="43" w:type="dxa"/>
              <w:left w:w="0" w:type="dxa"/>
              <w:bottom w:w="0" w:type="dxa"/>
              <w:right w:w="0" w:type="dxa"/>
            </w:tcMar>
            <w:vAlign w:val="bottom"/>
          </w:tcPr>
          <w:p w14:paraId="04BABB8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B924A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BEEE4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C7358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35DC7C7" w14:textId="77777777" w:rsidR="0089264D" w:rsidRPr="00B40C4C" w:rsidRDefault="0089264D" w:rsidP="00A3544C">
            <w:pPr>
              <w:jc w:val="right"/>
            </w:pPr>
          </w:p>
        </w:tc>
      </w:tr>
      <w:tr w:rsidR="00446E55" w:rsidRPr="00B40C4C" w14:paraId="3AACB54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378F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7AAD3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5541B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9FB106" w14:textId="77777777" w:rsidR="0089264D" w:rsidRPr="00B40C4C" w:rsidRDefault="0089264D" w:rsidP="009137DA">
            <w:r w:rsidRPr="00B40C4C">
              <w:t>Gebyr</w:t>
            </w:r>
          </w:p>
        </w:tc>
        <w:tc>
          <w:tcPr>
            <w:tcW w:w="1500" w:type="dxa"/>
            <w:tcBorders>
              <w:top w:val="nil"/>
              <w:left w:val="nil"/>
              <w:bottom w:val="nil"/>
              <w:right w:val="nil"/>
            </w:tcBorders>
            <w:tcMar>
              <w:top w:w="43" w:type="dxa"/>
              <w:left w:w="0" w:type="dxa"/>
              <w:bottom w:w="0" w:type="dxa"/>
              <w:right w:w="0" w:type="dxa"/>
            </w:tcMar>
            <w:vAlign w:val="bottom"/>
          </w:tcPr>
          <w:p w14:paraId="5756F6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2BB21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D5AE442" w14:textId="77777777" w:rsidR="0089264D" w:rsidRPr="00B40C4C" w:rsidRDefault="0089264D" w:rsidP="00A3544C">
            <w:pPr>
              <w:jc w:val="right"/>
            </w:pPr>
            <w:r w:rsidRPr="00B40C4C">
              <w:t>130 220 000</w:t>
            </w:r>
          </w:p>
        </w:tc>
        <w:tc>
          <w:tcPr>
            <w:tcW w:w="180" w:type="dxa"/>
            <w:tcBorders>
              <w:top w:val="nil"/>
              <w:left w:val="nil"/>
              <w:bottom w:val="nil"/>
              <w:right w:val="nil"/>
            </w:tcBorders>
            <w:tcMar>
              <w:top w:w="43" w:type="dxa"/>
              <w:left w:w="0" w:type="dxa"/>
              <w:bottom w:w="0" w:type="dxa"/>
              <w:right w:w="0" w:type="dxa"/>
            </w:tcMar>
            <w:vAlign w:val="bottom"/>
          </w:tcPr>
          <w:p w14:paraId="12F386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8183DF" w14:textId="77777777" w:rsidR="0089264D" w:rsidRPr="00B40C4C" w:rsidRDefault="0089264D" w:rsidP="00A3544C">
            <w:pPr>
              <w:jc w:val="right"/>
            </w:pPr>
          </w:p>
        </w:tc>
      </w:tr>
      <w:tr w:rsidR="00446E55" w:rsidRPr="00B40C4C" w14:paraId="007217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B2AE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DC1758"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1787E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973EB8" w14:textId="77777777" w:rsidR="0089264D" w:rsidRPr="00B40C4C" w:rsidRDefault="0089264D" w:rsidP="009137DA">
            <w:r w:rsidRPr="00B40C4C">
              <w:t>Refusjoner driftsutgifter Nødnett</w:t>
            </w:r>
          </w:p>
        </w:tc>
        <w:tc>
          <w:tcPr>
            <w:tcW w:w="1500" w:type="dxa"/>
            <w:tcBorders>
              <w:top w:val="nil"/>
              <w:left w:val="nil"/>
              <w:bottom w:val="nil"/>
              <w:right w:val="nil"/>
            </w:tcBorders>
            <w:tcMar>
              <w:top w:w="43" w:type="dxa"/>
              <w:left w:w="0" w:type="dxa"/>
              <w:bottom w:w="0" w:type="dxa"/>
              <w:right w:w="0" w:type="dxa"/>
            </w:tcMar>
            <w:vAlign w:val="bottom"/>
          </w:tcPr>
          <w:p w14:paraId="434DDC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D1F7AE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BB9ED18" w14:textId="77777777" w:rsidR="0089264D" w:rsidRPr="00B40C4C" w:rsidRDefault="0089264D" w:rsidP="00A3544C">
            <w:pPr>
              <w:jc w:val="right"/>
            </w:pPr>
            <w:r w:rsidRPr="00B40C4C">
              <w:t>38 790 000</w:t>
            </w:r>
          </w:p>
        </w:tc>
        <w:tc>
          <w:tcPr>
            <w:tcW w:w="180" w:type="dxa"/>
            <w:tcBorders>
              <w:top w:val="nil"/>
              <w:left w:val="nil"/>
              <w:bottom w:val="nil"/>
              <w:right w:val="nil"/>
            </w:tcBorders>
            <w:tcMar>
              <w:top w:w="43" w:type="dxa"/>
              <w:left w:w="0" w:type="dxa"/>
              <w:bottom w:w="0" w:type="dxa"/>
              <w:right w:w="0" w:type="dxa"/>
            </w:tcMar>
            <w:vAlign w:val="bottom"/>
          </w:tcPr>
          <w:p w14:paraId="06C9860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C270830" w14:textId="77777777" w:rsidR="0089264D" w:rsidRPr="00B40C4C" w:rsidRDefault="0089264D" w:rsidP="00A3544C">
            <w:pPr>
              <w:jc w:val="right"/>
            </w:pPr>
          </w:p>
        </w:tc>
      </w:tr>
      <w:tr w:rsidR="00446E55" w:rsidRPr="00B40C4C" w14:paraId="071C775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F27E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EA6602"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3584A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36DA3E"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3C5F6A3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7ABD3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6B8A1EC" w14:textId="77777777" w:rsidR="0089264D" w:rsidRPr="00B40C4C" w:rsidRDefault="0089264D" w:rsidP="00A3544C">
            <w:pPr>
              <w:jc w:val="right"/>
            </w:pPr>
            <w:r w:rsidRPr="00B40C4C">
              <w:t>40 560 000</w:t>
            </w:r>
          </w:p>
        </w:tc>
        <w:tc>
          <w:tcPr>
            <w:tcW w:w="180" w:type="dxa"/>
            <w:tcBorders>
              <w:top w:val="nil"/>
              <w:left w:val="nil"/>
              <w:bottom w:val="nil"/>
              <w:right w:val="nil"/>
            </w:tcBorders>
            <w:tcMar>
              <w:top w:w="43" w:type="dxa"/>
              <w:left w:w="0" w:type="dxa"/>
              <w:bottom w:w="0" w:type="dxa"/>
              <w:right w:w="0" w:type="dxa"/>
            </w:tcMar>
            <w:vAlign w:val="bottom"/>
          </w:tcPr>
          <w:p w14:paraId="7428992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882C68" w14:textId="77777777" w:rsidR="0089264D" w:rsidRPr="00B40C4C" w:rsidRDefault="0089264D" w:rsidP="00A3544C">
            <w:pPr>
              <w:jc w:val="right"/>
            </w:pPr>
          </w:p>
        </w:tc>
      </w:tr>
      <w:tr w:rsidR="00446E55" w:rsidRPr="00B40C4C" w14:paraId="0424174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A19F0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22F6A9"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585D6D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386213" w14:textId="77777777" w:rsidR="0089264D" w:rsidRPr="00B40C4C" w:rsidRDefault="0089264D" w:rsidP="009137DA">
            <w:r w:rsidRPr="00B40C4C">
              <w:t>Refusjoner større utstyrsanskaffelser og vedlikehold Nødnett</w:t>
            </w:r>
          </w:p>
        </w:tc>
        <w:tc>
          <w:tcPr>
            <w:tcW w:w="1500" w:type="dxa"/>
            <w:tcBorders>
              <w:top w:val="nil"/>
              <w:left w:val="nil"/>
              <w:bottom w:val="nil"/>
              <w:right w:val="nil"/>
            </w:tcBorders>
            <w:tcMar>
              <w:top w:w="43" w:type="dxa"/>
              <w:left w:w="0" w:type="dxa"/>
              <w:bottom w:w="0" w:type="dxa"/>
              <w:right w:w="0" w:type="dxa"/>
            </w:tcMar>
            <w:vAlign w:val="bottom"/>
          </w:tcPr>
          <w:p w14:paraId="75172EF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72BA0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57DD88" w14:textId="77777777" w:rsidR="0089264D" w:rsidRPr="00B40C4C" w:rsidRDefault="0089264D" w:rsidP="00A3544C">
            <w:pPr>
              <w:jc w:val="right"/>
            </w:pPr>
            <w:r w:rsidRPr="00B40C4C">
              <w:t>85 511 000</w:t>
            </w:r>
          </w:p>
        </w:tc>
        <w:tc>
          <w:tcPr>
            <w:tcW w:w="180" w:type="dxa"/>
            <w:tcBorders>
              <w:top w:val="nil"/>
              <w:left w:val="nil"/>
              <w:bottom w:val="nil"/>
              <w:right w:val="nil"/>
            </w:tcBorders>
            <w:tcMar>
              <w:top w:w="43" w:type="dxa"/>
              <w:left w:w="0" w:type="dxa"/>
              <w:bottom w:w="0" w:type="dxa"/>
              <w:right w:w="0" w:type="dxa"/>
            </w:tcMar>
            <w:vAlign w:val="bottom"/>
          </w:tcPr>
          <w:p w14:paraId="5EDAAAA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5D2D438" w14:textId="77777777" w:rsidR="0089264D" w:rsidRPr="00B40C4C" w:rsidRDefault="0089264D" w:rsidP="00A3544C">
            <w:pPr>
              <w:jc w:val="right"/>
            </w:pPr>
          </w:p>
        </w:tc>
      </w:tr>
      <w:tr w:rsidR="00446E55" w:rsidRPr="00B40C4C" w14:paraId="2154945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9CC0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9F336D"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1D84BA5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ED31A3" w14:textId="77777777" w:rsidR="0089264D" w:rsidRPr="00B40C4C" w:rsidRDefault="0089264D" w:rsidP="009137DA">
            <w:r w:rsidRPr="00B40C4C">
              <w:t>Abonnementsinntekter og refusjoner Nødnett</w:t>
            </w:r>
          </w:p>
        </w:tc>
        <w:tc>
          <w:tcPr>
            <w:tcW w:w="1500" w:type="dxa"/>
            <w:tcBorders>
              <w:top w:val="nil"/>
              <w:left w:val="nil"/>
              <w:bottom w:val="nil"/>
              <w:right w:val="nil"/>
            </w:tcBorders>
            <w:tcMar>
              <w:top w:w="43" w:type="dxa"/>
              <w:left w:w="0" w:type="dxa"/>
              <w:bottom w:w="0" w:type="dxa"/>
              <w:right w:w="0" w:type="dxa"/>
            </w:tcMar>
            <w:vAlign w:val="bottom"/>
          </w:tcPr>
          <w:p w14:paraId="3195FD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1C96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DC00F52" w14:textId="77777777" w:rsidR="0089264D" w:rsidRPr="00B40C4C" w:rsidRDefault="0089264D" w:rsidP="00A3544C">
            <w:pPr>
              <w:jc w:val="right"/>
            </w:pPr>
            <w:r w:rsidRPr="00B40C4C">
              <w:t>557 263 000</w:t>
            </w:r>
          </w:p>
        </w:tc>
        <w:tc>
          <w:tcPr>
            <w:tcW w:w="180" w:type="dxa"/>
            <w:tcBorders>
              <w:top w:val="nil"/>
              <w:left w:val="nil"/>
              <w:bottom w:val="nil"/>
              <w:right w:val="nil"/>
            </w:tcBorders>
            <w:tcMar>
              <w:top w:w="43" w:type="dxa"/>
              <w:left w:w="0" w:type="dxa"/>
              <w:bottom w:w="0" w:type="dxa"/>
              <w:right w:w="0" w:type="dxa"/>
            </w:tcMar>
            <w:vAlign w:val="bottom"/>
          </w:tcPr>
          <w:p w14:paraId="4C18B1D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A6AE15D" w14:textId="77777777" w:rsidR="0089264D" w:rsidRPr="00B40C4C" w:rsidRDefault="0089264D" w:rsidP="00A3544C">
            <w:pPr>
              <w:jc w:val="right"/>
            </w:pPr>
          </w:p>
        </w:tc>
      </w:tr>
      <w:tr w:rsidR="00446E55" w:rsidRPr="00B40C4C" w14:paraId="18CD02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CB82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4C127D" w14:textId="77777777" w:rsidR="0089264D" w:rsidRPr="00B40C4C" w:rsidRDefault="0089264D" w:rsidP="009137DA">
            <w:r w:rsidRPr="00B40C4C">
              <w:t>6</w:t>
            </w:r>
          </w:p>
        </w:tc>
        <w:tc>
          <w:tcPr>
            <w:tcW w:w="260" w:type="dxa"/>
            <w:tcBorders>
              <w:top w:val="nil"/>
              <w:left w:val="nil"/>
              <w:bottom w:val="nil"/>
              <w:right w:val="nil"/>
            </w:tcBorders>
            <w:tcMar>
              <w:top w:w="43" w:type="dxa"/>
              <w:left w:w="0" w:type="dxa"/>
              <w:bottom w:w="0" w:type="dxa"/>
              <w:right w:w="0" w:type="dxa"/>
            </w:tcMar>
            <w:vAlign w:val="bottom"/>
          </w:tcPr>
          <w:p w14:paraId="576E31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7A8BDA" w14:textId="77777777" w:rsidR="0089264D" w:rsidRPr="00B40C4C" w:rsidRDefault="0089264D" w:rsidP="009137DA">
            <w:r w:rsidRPr="00B40C4C">
              <w:t>Refusjoner</w:t>
            </w:r>
          </w:p>
        </w:tc>
        <w:tc>
          <w:tcPr>
            <w:tcW w:w="1500" w:type="dxa"/>
            <w:tcBorders>
              <w:top w:val="nil"/>
              <w:left w:val="nil"/>
              <w:bottom w:val="nil"/>
              <w:right w:val="nil"/>
            </w:tcBorders>
            <w:tcMar>
              <w:top w:w="43" w:type="dxa"/>
              <w:left w:w="0" w:type="dxa"/>
              <w:bottom w:w="0" w:type="dxa"/>
              <w:right w:w="0" w:type="dxa"/>
            </w:tcMar>
            <w:vAlign w:val="bottom"/>
          </w:tcPr>
          <w:p w14:paraId="2D53EB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6B8A2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39F3575" w14:textId="77777777" w:rsidR="0089264D" w:rsidRPr="00B40C4C" w:rsidRDefault="0089264D" w:rsidP="00A3544C">
            <w:pPr>
              <w:jc w:val="right"/>
            </w:pPr>
            <w:r w:rsidRPr="00B40C4C">
              <w:t>18 046 000</w:t>
            </w:r>
          </w:p>
        </w:tc>
        <w:tc>
          <w:tcPr>
            <w:tcW w:w="180" w:type="dxa"/>
            <w:tcBorders>
              <w:top w:val="nil"/>
              <w:left w:val="nil"/>
              <w:bottom w:val="nil"/>
              <w:right w:val="nil"/>
            </w:tcBorders>
            <w:tcMar>
              <w:top w:w="43" w:type="dxa"/>
              <w:left w:w="0" w:type="dxa"/>
              <w:bottom w:w="0" w:type="dxa"/>
              <w:right w:w="0" w:type="dxa"/>
            </w:tcMar>
            <w:vAlign w:val="bottom"/>
          </w:tcPr>
          <w:p w14:paraId="4DD2B40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7523BCE" w14:textId="77777777" w:rsidR="0089264D" w:rsidRPr="00B40C4C" w:rsidRDefault="0089264D" w:rsidP="00A3544C">
            <w:pPr>
              <w:jc w:val="right"/>
            </w:pPr>
          </w:p>
        </w:tc>
      </w:tr>
      <w:tr w:rsidR="00446E55" w:rsidRPr="00B40C4C" w14:paraId="32E0ADC1"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0BE9098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1FACD5"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083615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E7DE49" w14:textId="77777777" w:rsidR="0089264D" w:rsidRPr="00B40C4C" w:rsidRDefault="0089264D" w:rsidP="009137DA">
            <w:r w:rsidRPr="00B40C4C">
              <w:t>Refusjoner fra EU i forbindelse med variable utgifter knyttet til EUs ordning for sivil beredskap</w:t>
            </w:r>
          </w:p>
        </w:tc>
        <w:tc>
          <w:tcPr>
            <w:tcW w:w="1500" w:type="dxa"/>
            <w:tcBorders>
              <w:top w:val="nil"/>
              <w:left w:val="nil"/>
              <w:bottom w:val="nil"/>
              <w:right w:val="nil"/>
            </w:tcBorders>
            <w:tcMar>
              <w:top w:w="43" w:type="dxa"/>
              <w:left w:w="0" w:type="dxa"/>
              <w:bottom w:w="0" w:type="dxa"/>
              <w:right w:w="0" w:type="dxa"/>
            </w:tcMar>
            <w:vAlign w:val="bottom"/>
          </w:tcPr>
          <w:p w14:paraId="63475D7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D9EBA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3374AA" w14:textId="77777777" w:rsidR="0089264D" w:rsidRPr="00B40C4C" w:rsidRDefault="0089264D" w:rsidP="00A3544C">
            <w:pPr>
              <w:jc w:val="right"/>
            </w:pPr>
            <w:r w:rsidRPr="00B40C4C">
              <w:t>51 900 000</w:t>
            </w:r>
          </w:p>
        </w:tc>
        <w:tc>
          <w:tcPr>
            <w:tcW w:w="180" w:type="dxa"/>
            <w:tcBorders>
              <w:top w:val="nil"/>
              <w:left w:val="nil"/>
              <w:bottom w:val="nil"/>
              <w:right w:val="nil"/>
            </w:tcBorders>
            <w:tcMar>
              <w:top w:w="43" w:type="dxa"/>
              <w:left w:w="0" w:type="dxa"/>
              <w:bottom w:w="0" w:type="dxa"/>
              <w:right w:w="0" w:type="dxa"/>
            </w:tcMar>
            <w:vAlign w:val="bottom"/>
          </w:tcPr>
          <w:p w14:paraId="430F5A4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F080CD2" w14:textId="77777777" w:rsidR="0089264D" w:rsidRPr="00B40C4C" w:rsidRDefault="0089264D" w:rsidP="00A3544C">
            <w:pPr>
              <w:jc w:val="right"/>
            </w:pPr>
            <w:r w:rsidRPr="00B40C4C">
              <w:t>922 290 000</w:t>
            </w:r>
          </w:p>
        </w:tc>
      </w:tr>
      <w:tr w:rsidR="00446E55" w:rsidRPr="00B40C4C" w14:paraId="36AB4C58" w14:textId="77777777" w:rsidTr="008C2AB1">
        <w:trPr>
          <w:trHeight w:val="240"/>
        </w:trPr>
        <w:tc>
          <w:tcPr>
            <w:tcW w:w="567" w:type="dxa"/>
            <w:tcBorders>
              <w:top w:val="nil"/>
              <w:left w:val="nil"/>
              <w:bottom w:val="nil"/>
            </w:tcBorders>
            <w:tcMar>
              <w:top w:w="43" w:type="dxa"/>
              <w:left w:w="0" w:type="dxa"/>
              <w:bottom w:w="0" w:type="dxa"/>
              <w:right w:w="0" w:type="dxa"/>
            </w:tcMar>
          </w:tcPr>
          <w:p w14:paraId="70769A4E" w14:textId="77777777" w:rsidR="0089264D" w:rsidRPr="00B40C4C" w:rsidRDefault="0089264D" w:rsidP="009137DA">
            <w:r w:rsidRPr="00B40C4C">
              <w:t>3453</w:t>
            </w:r>
          </w:p>
        </w:tc>
        <w:tc>
          <w:tcPr>
            <w:tcW w:w="260" w:type="dxa"/>
            <w:tcBorders>
              <w:top w:val="nil"/>
              <w:left w:val="nil"/>
              <w:bottom w:val="nil"/>
              <w:right w:val="nil"/>
            </w:tcBorders>
            <w:tcMar>
              <w:top w:w="43" w:type="dxa"/>
              <w:left w:w="0" w:type="dxa"/>
              <w:bottom w:w="0" w:type="dxa"/>
              <w:right w:w="0" w:type="dxa"/>
            </w:tcMar>
            <w:vAlign w:val="bottom"/>
          </w:tcPr>
          <w:p w14:paraId="110A90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4FD9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4D89CB" w14:textId="77777777" w:rsidR="0089264D" w:rsidRPr="00B40C4C" w:rsidRDefault="0089264D" w:rsidP="009137DA">
            <w:r w:rsidRPr="00B40C4C">
              <w:t>Sivil klareringsmyndighet:</w:t>
            </w:r>
          </w:p>
        </w:tc>
        <w:tc>
          <w:tcPr>
            <w:tcW w:w="1500" w:type="dxa"/>
            <w:tcBorders>
              <w:top w:val="nil"/>
              <w:left w:val="nil"/>
              <w:bottom w:val="nil"/>
              <w:right w:val="nil"/>
            </w:tcBorders>
            <w:tcMar>
              <w:top w:w="43" w:type="dxa"/>
              <w:left w:w="0" w:type="dxa"/>
              <w:bottom w:w="0" w:type="dxa"/>
              <w:right w:w="0" w:type="dxa"/>
            </w:tcMar>
            <w:vAlign w:val="bottom"/>
          </w:tcPr>
          <w:p w14:paraId="48AC170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FC18B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E4C447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ECA23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716F46A" w14:textId="77777777" w:rsidR="0089264D" w:rsidRPr="00B40C4C" w:rsidRDefault="0089264D" w:rsidP="00A3544C">
            <w:pPr>
              <w:jc w:val="right"/>
            </w:pPr>
          </w:p>
        </w:tc>
      </w:tr>
      <w:tr w:rsidR="00446E55" w:rsidRPr="00B40C4C" w14:paraId="66AC75B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9C8A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7B76F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F8EFF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E126D6"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79BBB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7057B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CE1313D" w14:textId="77777777" w:rsidR="0089264D" w:rsidRPr="00B40C4C" w:rsidRDefault="0089264D" w:rsidP="00A3544C">
            <w:pPr>
              <w:jc w:val="right"/>
            </w:pPr>
            <w:r w:rsidRPr="00B40C4C">
              <w:t>800 000</w:t>
            </w:r>
          </w:p>
        </w:tc>
        <w:tc>
          <w:tcPr>
            <w:tcW w:w="180" w:type="dxa"/>
            <w:tcBorders>
              <w:top w:val="nil"/>
              <w:left w:val="nil"/>
              <w:bottom w:val="nil"/>
              <w:right w:val="nil"/>
            </w:tcBorders>
            <w:tcMar>
              <w:top w:w="43" w:type="dxa"/>
              <w:left w:w="0" w:type="dxa"/>
              <w:bottom w:w="0" w:type="dxa"/>
              <w:right w:w="0" w:type="dxa"/>
            </w:tcMar>
            <w:vAlign w:val="bottom"/>
          </w:tcPr>
          <w:p w14:paraId="462AC86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255F532" w14:textId="77777777" w:rsidR="0089264D" w:rsidRPr="00B40C4C" w:rsidRDefault="0089264D" w:rsidP="00A3544C">
            <w:pPr>
              <w:jc w:val="right"/>
            </w:pPr>
            <w:r w:rsidRPr="00B40C4C">
              <w:t>800 000</w:t>
            </w:r>
          </w:p>
        </w:tc>
      </w:tr>
      <w:tr w:rsidR="00446E55" w:rsidRPr="00B40C4C" w14:paraId="65D3FC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12C3B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8F957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9F92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B341BE" w14:textId="77777777" w:rsidR="0089264D" w:rsidRPr="00B40C4C" w:rsidRDefault="0089264D" w:rsidP="009137DA"/>
        </w:tc>
        <w:tc>
          <w:tcPr>
            <w:tcW w:w="1500" w:type="dxa"/>
            <w:tcBorders>
              <w:top w:val="nil"/>
              <w:left w:val="nil"/>
              <w:bottom w:val="nil"/>
              <w:right w:val="nil"/>
            </w:tcBorders>
            <w:tcMar>
              <w:top w:w="43" w:type="dxa"/>
              <w:left w:w="0" w:type="dxa"/>
              <w:bottom w:w="0" w:type="dxa"/>
              <w:right w:w="0" w:type="dxa"/>
            </w:tcMar>
            <w:vAlign w:val="bottom"/>
          </w:tcPr>
          <w:p w14:paraId="1BEE1A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88E08A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BEE664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D67E7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6BDAE48" w14:textId="77777777" w:rsidR="0089264D" w:rsidRPr="00B40C4C" w:rsidRDefault="0089264D" w:rsidP="00A3544C">
            <w:pPr>
              <w:jc w:val="right"/>
            </w:pPr>
          </w:p>
        </w:tc>
      </w:tr>
      <w:tr w:rsidR="00446E55" w:rsidRPr="00B40C4C" w14:paraId="3695CAB7" w14:textId="77777777" w:rsidTr="008C2AB1">
        <w:trPr>
          <w:trHeight w:val="240"/>
        </w:trPr>
        <w:tc>
          <w:tcPr>
            <w:tcW w:w="567" w:type="dxa"/>
            <w:tcBorders>
              <w:top w:val="nil"/>
              <w:left w:val="nil"/>
              <w:bottom w:val="nil"/>
            </w:tcBorders>
            <w:tcMar>
              <w:top w:w="43" w:type="dxa"/>
              <w:left w:w="0" w:type="dxa"/>
              <w:bottom w:w="0" w:type="dxa"/>
              <w:right w:w="0" w:type="dxa"/>
            </w:tcMar>
          </w:tcPr>
          <w:p w14:paraId="10836228" w14:textId="77777777" w:rsidR="0089264D" w:rsidRPr="00B40C4C" w:rsidRDefault="0089264D" w:rsidP="009137DA">
            <w:r w:rsidRPr="00B40C4C">
              <w:t>3454</w:t>
            </w:r>
          </w:p>
        </w:tc>
        <w:tc>
          <w:tcPr>
            <w:tcW w:w="260" w:type="dxa"/>
            <w:tcBorders>
              <w:top w:val="nil"/>
              <w:left w:val="nil"/>
              <w:bottom w:val="nil"/>
              <w:right w:val="nil"/>
            </w:tcBorders>
            <w:tcMar>
              <w:top w:w="43" w:type="dxa"/>
              <w:left w:w="0" w:type="dxa"/>
              <w:bottom w:w="0" w:type="dxa"/>
              <w:right w:w="0" w:type="dxa"/>
            </w:tcMar>
            <w:vAlign w:val="bottom"/>
          </w:tcPr>
          <w:p w14:paraId="1B594A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9A9C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6C8017" w14:textId="77777777" w:rsidR="0089264D" w:rsidRPr="00B40C4C" w:rsidRDefault="0089264D" w:rsidP="009137DA">
            <w:r w:rsidRPr="00B40C4C">
              <w:t>Redningshelikoptertjenesten:</w:t>
            </w:r>
          </w:p>
        </w:tc>
        <w:tc>
          <w:tcPr>
            <w:tcW w:w="1500" w:type="dxa"/>
            <w:tcBorders>
              <w:top w:val="nil"/>
              <w:left w:val="nil"/>
              <w:bottom w:val="nil"/>
              <w:right w:val="nil"/>
            </w:tcBorders>
            <w:tcMar>
              <w:top w:w="43" w:type="dxa"/>
              <w:left w:w="0" w:type="dxa"/>
              <w:bottom w:w="0" w:type="dxa"/>
              <w:right w:w="0" w:type="dxa"/>
            </w:tcMar>
            <w:vAlign w:val="bottom"/>
          </w:tcPr>
          <w:p w14:paraId="2E7A94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A38BC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36DF4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1FD22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CCE5BA" w14:textId="77777777" w:rsidR="0089264D" w:rsidRPr="00B40C4C" w:rsidRDefault="0089264D" w:rsidP="00A3544C">
            <w:pPr>
              <w:jc w:val="right"/>
            </w:pPr>
          </w:p>
        </w:tc>
      </w:tr>
      <w:tr w:rsidR="00446E55" w:rsidRPr="00B40C4C" w14:paraId="052209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8EA6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97269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3AF51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E51055" w14:textId="77777777" w:rsidR="0089264D" w:rsidRPr="00B40C4C" w:rsidRDefault="0089264D" w:rsidP="009137DA">
            <w:r w:rsidRPr="00B40C4C">
              <w:t>Refusjoner</w:t>
            </w:r>
          </w:p>
        </w:tc>
        <w:tc>
          <w:tcPr>
            <w:tcW w:w="1500" w:type="dxa"/>
            <w:tcBorders>
              <w:top w:val="nil"/>
              <w:left w:val="nil"/>
              <w:bottom w:val="nil"/>
              <w:right w:val="nil"/>
            </w:tcBorders>
            <w:tcMar>
              <w:top w:w="43" w:type="dxa"/>
              <w:left w:w="0" w:type="dxa"/>
              <w:bottom w:w="0" w:type="dxa"/>
              <w:right w:w="0" w:type="dxa"/>
            </w:tcMar>
            <w:vAlign w:val="bottom"/>
          </w:tcPr>
          <w:p w14:paraId="59B086C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42FBB2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62C148D" w14:textId="77777777" w:rsidR="0089264D" w:rsidRPr="00B40C4C" w:rsidRDefault="0089264D" w:rsidP="00A3544C">
            <w:pPr>
              <w:jc w:val="right"/>
            </w:pPr>
            <w:r w:rsidRPr="00B40C4C">
              <w:t>32 476 000</w:t>
            </w:r>
          </w:p>
        </w:tc>
        <w:tc>
          <w:tcPr>
            <w:tcW w:w="180" w:type="dxa"/>
            <w:tcBorders>
              <w:top w:val="nil"/>
              <w:left w:val="nil"/>
              <w:bottom w:val="nil"/>
              <w:right w:val="nil"/>
            </w:tcBorders>
            <w:tcMar>
              <w:top w:w="43" w:type="dxa"/>
              <w:left w:w="0" w:type="dxa"/>
              <w:bottom w:w="0" w:type="dxa"/>
              <w:right w:w="0" w:type="dxa"/>
            </w:tcMar>
            <w:vAlign w:val="bottom"/>
          </w:tcPr>
          <w:p w14:paraId="341D13F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A9444D8" w14:textId="77777777" w:rsidR="0089264D" w:rsidRPr="00B40C4C" w:rsidRDefault="0089264D" w:rsidP="00A3544C">
            <w:pPr>
              <w:jc w:val="right"/>
            </w:pPr>
            <w:r w:rsidRPr="00B40C4C">
              <w:t>32 476 000</w:t>
            </w:r>
          </w:p>
        </w:tc>
      </w:tr>
      <w:tr w:rsidR="00446E55" w:rsidRPr="00B40C4C" w14:paraId="307881C5" w14:textId="77777777" w:rsidTr="008C2AB1">
        <w:trPr>
          <w:trHeight w:val="240"/>
        </w:trPr>
        <w:tc>
          <w:tcPr>
            <w:tcW w:w="567" w:type="dxa"/>
            <w:tcBorders>
              <w:top w:val="nil"/>
              <w:left w:val="nil"/>
              <w:bottom w:val="nil"/>
            </w:tcBorders>
            <w:tcMar>
              <w:top w:w="43" w:type="dxa"/>
              <w:left w:w="0" w:type="dxa"/>
              <w:bottom w:w="0" w:type="dxa"/>
              <w:right w:w="0" w:type="dxa"/>
            </w:tcMar>
          </w:tcPr>
          <w:p w14:paraId="05CBD253" w14:textId="77777777" w:rsidR="0089264D" w:rsidRPr="00B40C4C" w:rsidRDefault="0089264D" w:rsidP="009137DA">
            <w:r w:rsidRPr="00B40C4C">
              <w:t>3457</w:t>
            </w:r>
          </w:p>
        </w:tc>
        <w:tc>
          <w:tcPr>
            <w:tcW w:w="260" w:type="dxa"/>
            <w:tcBorders>
              <w:top w:val="nil"/>
              <w:left w:val="nil"/>
              <w:bottom w:val="nil"/>
              <w:right w:val="nil"/>
            </w:tcBorders>
            <w:tcMar>
              <w:top w:w="43" w:type="dxa"/>
              <w:left w:w="0" w:type="dxa"/>
              <w:bottom w:w="0" w:type="dxa"/>
              <w:right w:w="0" w:type="dxa"/>
            </w:tcMar>
            <w:vAlign w:val="bottom"/>
          </w:tcPr>
          <w:p w14:paraId="77507D9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EECF9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9F9813" w14:textId="77777777" w:rsidR="0089264D" w:rsidRPr="00B40C4C" w:rsidRDefault="0089264D" w:rsidP="009137DA">
            <w:r w:rsidRPr="00B40C4C">
              <w:t>Nasjonal sikkerhetsmyndighet:</w:t>
            </w:r>
          </w:p>
        </w:tc>
        <w:tc>
          <w:tcPr>
            <w:tcW w:w="1500" w:type="dxa"/>
            <w:tcBorders>
              <w:top w:val="nil"/>
              <w:left w:val="nil"/>
              <w:bottom w:val="nil"/>
              <w:right w:val="nil"/>
            </w:tcBorders>
            <w:tcMar>
              <w:top w:w="43" w:type="dxa"/>
              <w:left w:w="0" w:type="dxa"/>
              <w:bottom w:w="0" w:type="dxa"/>
              <w:right w:w="0" w:type="dxa"/>
            </w:tcMar>
            <w:vAlign w:val="bottom"/>
          </w:tcPr>
          <w:p w14:paraId="2699C2C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D331A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823AA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4A453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4EFE24" w14:textId="77777777" w:rsidR="0089264D" w:rsidRPr="00B40C4C" w:rsidRDefault="0089264D" w:rsidP="00A3544C">
            <w:pPr>
              <w:jc w:val="right"/>
            </w:pPr>
          </w:p>
        </w:tc>
      </w:tr>
      <w:tr w:rsidR="00446E55" w:rsidRPr="00B40C4C" w14:paraId="5504F2C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1742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95E08F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78B43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B00A0E" w14:textId="77777777" w:rsidR="0089264D" w:rsidRPr="00B40C4C" w:rsidRDefault="0089264D" w:rsidP="009137DA">
            <w:r w:rsidRPr="00B40C4C">
              <w:t>Inntekter</w:t>
            </w:r>
          </w:p>
        </w:tc>
        <w:tc>
          <w:tcPr>
            <w:tcW w:w="1500" w:type="dxa"/>
            <w:tcBorders>
              <w:top w:val="nil"/>
              <w:left w:val="nil"/>
              <w:bottom w:val="nil"/>
              <w:right w:val="nil"/>
            </w:tcBorders>
            <w:tcMar>
              <w:top w:w="43" w:type="dxa"/>
              <w:left w:w="0" w:type="dxa"/>
              <w:bottom w:w="0" w:type="dxa"/>
              <w:right w:w="0" w:type="dxa"/>
            </w:tcMar>
            <w:vAlign w:val="bottom"/>
          </w:tcPr>
          <w:p w14:paraId="607E9C9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494C9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B0BA4CE" w14:textId="77777777" w:rsidR="0089264D" w:rsidRPr="00B40C4C" w:rsidRDefault="0089264D" w:rsidP="00A3544C">
            <w:pPr>
              <w:jc w:val="right"/>
            </w:pPr>
            <w:r w:rsidRPr="00B40C4C">
              <w:t>37 495 000</w:t>
            </w:r>
          </w:p>
        </w:tc>
        <w:tc>
          <w:tcPr>
            <w:tcW w:w="180" w:type="dxa"/>
            <w:tcBorders>
              <w:top w:val="nil"/>
              <w:left w:val="nil"/>
              <w:bottom w:val="nil"/>
              <w:right w:val="nil"/>
            </w:tcBorders>
            <w:tcMar>
              <w:top w:w="43" w:type="dxa"/>
              <w:left w:w="0" w:type="dxa"/>
              <w:bottom w:w="0" w:type="dxa"/>
              <w:right w:w="0" w:type="dxa"/>
            </w:tcMar>
            <w:vAlign w:val="bottom"/>
          </w:tcPr>
          <w:p w14:paraId="48BE40F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CFEEB2" w14:textId="77777777" w:rsidR="0089264D" w:rsidRPr="00B40C4C" w:rsidRDefault="0089264D" w:rsidP="00A3544C">
            <w:pPr>
              <w:jc w:val="right"/>
            </w:pPr>
            <w:r w:rsidRPr="00B40C4C">
              <w:t>37 495 000</w:t>
            </w:r>
          </w:p>
        </w:tc>
      </w:tr>
      <w:tr w:rsidR="00446E55" w:rsidRPr="00B40C4C" w14:paraId="349B5819" w14:textId="77777777" w:rsidTr="008C2AB1">
        <w:trPr>
          <w:trHeight w:val="240"/>
        </w:trPr>
        <w:tc>
          <w:tcPr>
            <w:tcW w:w="567" w:type="dxa"/>
            <w:tcBorders>
              <w:top w:val="nil"/>
              <w:left w:val="nil"/>
              <w:bottom w:val="nil"/>
            </w:tcBorders>
            <w:tcMar>
              <w:top w:w="43" w:type="dxa"/>
              <w:left w:w="0" w:type="dxa"/>
              <w:bottom w:w="0" w:type="dxa"/>
              <w:right w:w="0" w:type="dxa"/>
            </w:tcMar>
          </w:tcPr>
          <w:p w14:paraId="39E20359" w14:textId="77777777" w:rsidR="0089264D" w:rsidRPr="00B40C4C" w:rsidRDefault="0089264D" w:rsidP="009137DA">
            <w:r w:rsidRPr="00B40C4C">
              <w:t>3461</w:t>
            </w:r>
          </w:p>
        </w:tc>
        <w:tc>
          <w:tcPr>
            <w:tcW w:w="260" w:type="dxa"/>
            <w:tcBorders>
              <w:top w:val="nil"/>
              <w:left w:val="nil"/>
              <w:bottom w:val="nil"/>
              <w:right w:val="nil"/>
            </w:tcBorders>
            <w:tcMar>
              <w:top w:w="43" w:type="dxa"/>
              <w:left w:w="0" w:type="dxa"/>
              <w:bottom w:w="0" w:type="dxa"/>
              <w:right w:w="0" w:type="dxa"/>
            </w:tcMar>
            <w:vAlign w:val="bottom"/>
          </w:tcPr>
          <w:p w14:paraId="2EA745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1D37C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F0FD0C" w14:textId="77777777" w:rsidR="0089264D" w:rsidRPr="00B40C4C" w:rsidRDefault="0089264D" w:rsidP="009137DA">
            <w:r w:rsidRPr="00B40C4C">
              <w:t>Advokattilsynet:</w:t>
            </w:r>
          </w:p>
        </w:tc>
        <w:tc>
          <w:tcPr>
            <w:tcW w:w="1500" w:type="dxa"/>
            <w:tcBorders>
              <w:top w:val="nil"/>
              <w:left w:val="nil"/>
              <w:bottom w:val="nil"/>
              <w:right w:val="nil"/>
            </w:tcBorders>
            <w:tcMar>
              <w:top w:w="43" w:type="dxa"/>
              <w:left w:w="0" w:type="dxa"/>
              <w:bottom w:w="0" w:type="dxa"/>
              <w:right w:w="0" w:type="dxa"/>
            </w:tcMar>
            <w:vAlign w:val="bottom"/>
          </w:tcPr>
          <w:p w14:paraId="59287A9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F3ECC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8CEE2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E6B7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276D5C" w14:textId="77777777" w:rsidR="0089264D" w:rsidRPr="00B40C4C" w:rsidRDefault="0089264D" w:rsidP="00A3544C">
            <w:pPr>
              <w:jc w:val="right"/>
            </w:pPr>
          </w:p>
        </w:tc>
      </w:tr>
      <w:tr w:rsidR="00446E55" w:rsidRPr="00B40C4C" w14:paraId="2C3C2B5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8F88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616EC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3E459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3E2814" w14:textId="77777777" w:rsidR="0089264D" w:rsidRPr="00B40C4C" w:rsidRDefault="0089264D" w:rsidP="009137DA">
            <w:r w:rsidRPr="00B40C4C">
              <w:t>Bidrag fra advokater og forvalterordning</w:t>
            </w:r>
          </w:p>
        </w:tc>
        <w:tc>
          <w:tcPr>
            <w:tcW w:w="1500" w:type="dxa"/>
            <w:tcBorders>
              <w:top w:val="nil"/>
              <w:left w:val="nil"/>
              <w:bottom w:val="nil"/>
              <w:right w:val="nil"/>
            </w:tcBorders>
            <w:tcMar>
              <w:top w:w="43" w:type="dxa"/>
              <w:left w:w="0" w:type="dxa"/>
              <w:bottom w:w="0" w:type="dxa"/>
              <w:right w:w="0" w:type="dxa"/>
            </w:tcMar>
            <w:vAlign w:val="bottom"/>
          </w:tcPr>
          <w:p w14:paraId="1D9476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91559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8E9CE9" w14:textId="77777777" w:rsidR="0089264D" w:rsidRPr="00B40C4C" w:rsidRDefault="0089264D" w:rsidP="00A3544C">
            <w:pPr>
              <w:jc w:val="right"/>
            </w:pPr>
            <w:r w:rsidRPr="00B40C4C">
              <w:t>51 500 000</w:t>
            </w:r>
          </w:p>
        </w:tc>
        <w:tc>
          <w:tcPr>
            <w:tcW w:w="180" w:type="dxa"/>
            <w:tcBorders>
              <w:top w:val="nil"/>
              <w:left w:val="nil"/>
              <w:bottom w:val="nil"/>
              <w:right w:val="nil"/>
            </w:tcBorders>
            <w:tcMar>
              <w:top w:w="43" w:type="dxa"/>
              <w:left w:w="0" w:type="dxa"/>
              <w:bottom w:w="0" w:type="dxa"/>
              <w:right w:w="0" w:type="dxa"/>
            </w:tcMar>
            <w:vAlign w:val="bottom"/>
          </w:tcPr>
          <w:p w14:paraId="4F2682E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7936E8" w14:textId="77777777" w:rsidR="0089264D" w:rsidRPr="00B40C4C" w:rsidRDefault="0089264D" w:rsidP="00A3544C">
            <w:pPr>
              <w:jc w:val="right"/>
            </w:pPr>
          </w:p>
        </w:tc>
      </w:tr>
      <w:tr w:rsidR="00446E55" w:rsidRPr="00B40C4C" w14:paraId="0F85BB7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575F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06FCB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11972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556A5B"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FDDEDA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F36CF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8A85A9C" w14:textId="77777777" w:rsidR="0089264D" w:rsidRPr="00B40C4C" w:rsidRDefault="0089264D" w:rsidP="00A3544C">
            <w:pPr>
              <w:jc w:val="right"/>
            </w:pPr>
            <w:r w:rsidRPr="00B40C4C">
              <w:t>14 000 000</w:t>
            </w:r>
          </w:p>
        </w:tc>
        <w:tc>
          <w:tcPr>
            <w:tcW w:w="180" w:type="dxa"/>
            <w:tcBorders>
              <w:top w:val="nil"/>
              <w:left w:val="nil"/>
              <w:bottom w:val="nil"/>
              <w:right w:val="nil"/>
            </w:tcBorders>
            <w:tcMar>
              <w:top w:w="43" w:type="dxa"/>
              <w:left w:w="0" w:type="dxa"/>
              <w:bottom w:w="0" w:type="dxa"/>
              <w:right w:w="0" w:type="dxa"/>
            </w:tcMar>
            <w:vAlign w:val="bottom"/>
          </w:tcPr>
          <w:p w14:paraId="5DA8D7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5E739A" w14:textId="77777777" w:rsidR="0089264D" w:rsidRPr="00B40C4C" w:rsidRDefault="0089264D" w:rsidP="00A3544C">
            <w:pPr>
              <w:jc w:val="right"/>
            </w:pPr>
            <w:r w:rsidRPr="00B40C4C">
              <w:t>65 500 000</w:t>
            </w:r>
          </w:p>
        </w:tc>
      </w:tr>
      <w:tr w:rsidR="00446E55" w:rsidRPr="00B40C4C" w14:paraId="0AB82A43" w14:textId="77777777" w:rsidTr="008C2AB1">
        <w:trPr>
          <w:trHeight w:val="240"/>
        </w:trPr>
        <w:tc>
          <w:tcPr>
            <w:tcW w:w="567" w:type="dxa"/>
            <w:tcBorders>
              <w:top w:val="nil"/>
              <w:left w:val="nil"/>
              <w:bottom w:val="nil"/>
            </w:tcBorders>
            <w:tcMar>
              <w:top w:w="43" w:type="dxa"/>
              <w:left w:w="0" w:type="dxa"/>
              <w:bottom w:w="0" w:type="dxa"/>
              <w:right w:w="0" w:type="dxa"/>
            </w:tcMar>
          </w:tcPr>
          <w:p w14:paraId="1875292F" w14:textId="77777777" w:rsidR="0089264D" w:rsidRPr="00B40C4C" w:rsidRDefault="0089264D" w:rsidP="009137DA">
            <w:r w:rsidRPr="00B40C4C">
              <w:t>3470</w:t>
            </w:r>
          </w:p>
        </w:tc>
        <w:tc>
          <w:tcPr>
            <w:tcW w:w="260" w:type="dxa"/>
            <w:tcBorders>
              <w:top w:val="nil"/>
              <w:left w:val="nil"/>
              <w:bottom w:val="nil"/>
              <w:right w:val="nil"/>
            </w:tcBorders>
            <w:tcMar>
              <w:top w:w="43" w:type="dxa"/>
              <w:left w:w="0" w:type="dxa"/>
              <w:bottom w:w="0" w:type="dxa"/>
              <w:right w:w="0" w:type="dxa"/>
            </w:tcMar>
            <w:vAlign w:val="bottom"/>
          </w:tcPr>
          <w:p w14:paraId="61B9B3F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39AD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C4A5A3" w14:textId="77777777" w:rsidR="0089264D" w:rsidRPr="00B40C4C" w:rsidRDefault="0089264D" w:rsidP="009137DA">
            <w:r w:rsidRPr="00B40C4C">
              <w:t>Fri rettshjelp:</w:t>
            </w:r>
          </w:p>
        </w:tc>
        <w:tc>
          <w:tcPr>
            <w:tcW w:w="1500" w:type="dxa"/>
            <w:tcBorders>
              <w:top w:val="nil"/>
              <w:left w:val="nil"/>
              <w:bottom w:val="nil"/>
              <w:right w:val="nil"/>
            </w:tcBorders>
            <w:tcMar>
              <w:top w:w="43" w:type="dxa"/>
              <w:left w:w="0" w:type="dxa"/>
              <w:bottom w:w="0" w:type="dxa"/>
              <w:right w:w="0" w:type="dxa"/>
            </w:tcMar>
            <w:vAlign w:val="bottom"/>
          </w:tcPr>
          <w:p w14:paraId="021331C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68CD9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0A5270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AD809D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FE816E" w14:textId="77777777" w:rsidR="0089264D" w:rsidRPr="00B40C4C" w:rsidRDefault="0089264D" w:rsidP="00A3544C">
            <w:pPr>
              <w:jc w:val="right"/>
            </w:pPr>
          </w:p>
        </w:tc>
      </w:tr>
      <w:tr w:rsidR="00446E55" w:rsidRPr="00B40C4C" w14:paraId="1B45472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3A02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8DA14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671AA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A65B00" w14:textId="77777777" w:rsidR="0089264D" w:rsidRPr="00B40C4C" w:rsidRDefault="0089264D" w:rsidP="009137DA">
            <w:r w:rsidRPr="00B40C4C">
              <w:t>Tilkjente saksomkostninger m.m.</w:t>
            </w:r>
          </w:p>
        </w:tc>
        <w:tc>
          <w:tcPr>
            <w:tcW w:w="1500" w:type="dxa"/>
            <w:tcBorders>
              <w:top w:val="nil"/>
              <w:left w:val="nil"/>
              <w:bottom w:val="nil"/>
              <w:right w:val="nil"/>
            </w:tcBorders>
            <w:tcMar>
              <w:top w:w="43" w:type="dxa"/>
              <w:left w:w="0" w:type="dxa"/>
              <w:bottom w:w="0" w:type="dxa"/>
              <w:right w:w="0" w:type="dxa"/>
            </w:tcMar>
            <w:vAlign w:val="bottom"/>
          </w:tcPr>
          <w:p w14:paraId="65FDBD8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5CDC8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850F58" w14:textId="77777777" w:rsidR="0089264D" w:rsidRPr="00B40C4C" w:rsidRDefault="0089264D" w:rsidP="00A3544C">
            <w:pPr>
              <w:jc w:val="right"/>
            </w:pPr>
            <w:r w:rsidRPr="00B40C4C">
              <w:t>4 954 000</w:t>
            </w:r>
          </w:p>
        </w:tc>
        <w:tc>
          <w:tcPr>
            <w:tcW w:w="180" w:type="dxa"/>
            <w:tcBorders>
              <w:top w:val="nil"/>
              <w:left w:val="nil"/>
              <w:bottom w:val="nil"/>
              <w:right w:val="nil"/>
            </w:tcBorders>
            <w:tcMar>
              <w:top w:w="43" w:type="dxa"/>
              <w:left w:w="0" w:type="dxa"/>
              <w:bottom w:w="0" w:type="dxa"/>
              <w:right w:w="0" w:type="dxa"/>
            </w:tcMar>
            <w:vAlign w:val="bottom"/>
          </w:tcPr>
          <w:p w14:paraId="3EAA76D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9CED38" w14:textId="77777777" w:rsidR="0089264D" w:rsidRPr="00B40C4C" w:rsidRDefault="0089264D" w:rsidP="00A3544C">
            <w:pPr>
              <w:jc w:val="right"/>
            </w:pPr>
          </w:p>
        </w:tc>
      </w:tr>
      <w:tr w:rsidR="00446E55" w:rsidRPr="00B40C4C" w14:paraId="75D142C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C7536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8D82F2D"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8969C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F05C1B" w14:textId="77777777" w:rsidR="0089264D" w:rsidRPr="00B40C4C" w:rsidRDefault="0089264D" w:rsidP="009137DA">
            <w:r w:rsidRPr="00B40C4C">
              <w:t>Fri rettshjelp, ODA-godkjente utgifter</w:t>
            </w:r>
          </w:p>
        </w:tc>
        <w:tc>
          <w:tcPr>
            <w:tcW w:w="1500" w:type="dxa"/>
            <w:tcBorders>
              <w:top w:val="nil"/>
              <w:left w:val="nil"/>
              <w:bottom w:val="nil"/>
              <w:right w:val="nil"/>
            </w:tcBorders>
            <w:tcMar>
              <w:top w:w="43" w:type="dxa"/>
              <w:left w:w="0" w:type="dxa"/>
              <w:bottom w:w="0" w:type="dxa"/>
              <w:right w:w="0" w:type="dxa"/>
            </w:tcMar>
            <w:vAlign w:val="bottom"/>
          </w:tcPr>
          <w:p w14:paraId="340A418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811AC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BED47B7" w14:textId="77777777" w:rsidR="0089264D" w:rsidRPr="00B40C4C" w:rsidRDefault="0089264D" w:rsidP="00A3544C">
            <w:pPr>
              <w:jc w:val="right"/>
            </w:pPr>
            <w:r w:rsidRPr="00B40C4C">
              <w:t>5 883 000</w:t>
            </w:r>
          </w:p>
        </w:tc>
        <w:tc>
          <w:tcPr>
            <w:tcW w:w="180" w:type="dxa"/>
            <w:tcBorders>
              <w:top w:val="nil"/>
              <w:left w:val="nil"/>
              <w:bottom w:val="nil"/>
              <w:right w:val="nil"/>
            </w:tcBorders>
            <w:tcMar>
              <w:top w:w="43" w:type="dxa"/>
              <w:left w:w="0" w:type="dxa"/>
              <w:bottom w:w="0" w:type="dxa"/>
              <w:right w:w="0" w:type="dxa"/>
            </w:tcMar>
            <w:vAlign w:val="bottom"/>
          </w:tcPr>
          <w:p w14:paraId="38E5284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45E0E3" w14:textId="77777777" w:rsidR="0089264D" w:rsidRPr="00B40C4C" w:rsidRDefault="0089264D" w:rsidP="00A3544C">
            <w:pPr>
              <w:jc w:val="right"/>
            </w:pPr>
            <w:r w:rsidRPr="00B40C4C">
              <w:t>10 837 000</w:t>
            </w:r>
          </w:p>
        </w:tc>
      </w:tr>
      <w:tr w:rsidR="00446E55" w:rsidRPr="00B40C4C" w14:paraId="39BC37B7" w14:textId="77777777" w:rsidTr="008C2AB1">
        <w:trPr>
          <w:trHeight w:val="240"/>
        </w:trPr>
        <w:tc>
          <w:tcPr>
            <w:tcW w:w="567" w:type="dxa"/>
            <w:tcBorders>
              <w:top w:val="nil"/>
              <w:left w:val="nil"/>
              <w:bottom w:val="nil"/>
            </w:tcBorders>
            <w:tcMar>
              <w:top w:w="43" w:type="dxa"/>
              <w:left w:w="0" w:type="dxa"/>
              <w:bottom w:w="0" w:type="dxa"/>
              <w:right w:w="0" w:type="dxa"/>
            </w:tcMar>
          </w:tcPr>
          <w:p w14:paraId="77FC803F" w14:textId="77777777" w:rsidR="0089264D" w:rsidRPr="00B40C4C" w:rsidRDefault="0089264D" w:rsidP="009137DA">
            <w:r w:rsidRPr="00B40C4C">
              <w:t>3473</w:t>
            </w:r>
          </w:p>
        </w:tc>
        <w:tc>
          <w:tcPr>
            <w:tcW w:w="260" w:type="dxa"/>
            <w:tcBorders>
              <w:top w:val="nil"/>
              <w:left w:val="nil"/>
              <w:bottom w:val="nil"/>
              <w:right w:val="nil"/>
            </w:tcBorders>
            <w:tcMar>
              <w:top w:w="43" w:type="dxa"/>
              <w:left w:w="0" w:type="dxa"/>
              <w:bottom w:w="0" w:type="dxa"/>
              <w:right w:w="0" w:type="dxa"/>
            </w:tcMar>
            <w:vAlign w:val="bottom"/>
          </w:tcPr>
          <w:p w14:paraId="2CD0DFB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22EF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3BBC2C" w14:textId="77777777" w:rsidR="0089264D" w:rsidRPr="00B40C4C" w:rsidRDefault="0089264D" w:rsidP="009137DA">
            <w:r w:rsidRPr="00B40C4C">
              <w:t>Statens sivilrettsforvaltning:</w:t>
            </w:r>
          </w:p>
        </w:tc>
        <w:tc>
          <w:tcPr>
            <w:tcW w:w="1500" w:type="dxa"/>
            <w:tcBorders>
              <w:top w:val="nil"/>
              <w:left w:val="nil"/>
              <w:bottom w:val="nil"/>
              <w:right w:val="nil"/>
            </w:tcBorders>
            <w:tcMar>
              <w:top w:w="43" w:type="dxa"/>
              <w:left w:w="0" w:type="dxa"/>
              <w:bottom w:w="0" w:type="dxa"/>
              <w:right w:w="0" w:type="dxa"/>
            </w:tcMar>
            <w:vAlign w:val="bottom"/>
          </w:tcPr>
          <w:p w14:paraId="2DAEA3E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D2861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6E405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A8629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DA174A" w14:textId="77777777" w:rsidR="0089264D" w:rsidRPr="00B40C4C" w:rsidRDefault="0089264D" w:rsidP="00A3544C">
            <w:pPr>
              <w:jc w:val="right"/>
            </w:pPr>
          </w:p>
        </w:tc>
      </w:tr>
      <w:tr w:rsidR="00446E55" w:rsidRPr="00B40C4C" w14:paraId="1909202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B24C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2A255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6E698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64F036"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066023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35541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E7201C" w14:textId="77777777" w:rsidR="0089264D" w:rsidRPr="00B40C4C" w:rsidRDefault="0089264D" w:rsidP="00A3544C">
            <w:pPr>
              <w:jc w:val="right"/>
            </w:pPr>
            <w:r w:rsidRPr="00B40C4C">
              <w:t>5 000</w:t>
            </w:r>
          </w:p>
        </w:tc>
        <w:tc>
          <w:tcPr>
            <w:tcW w:w="180" w:type="dxa"/>
            <w:tcBorders>
              <w:top w:val="nil"/>
              <w:left w:val="nil"/>
              <w:bottom w:val="nil"/>
              <w:right w:val="nil"/>
            </w:tcBorders>
            <w:tcMar>
              <w:top w:w="43" w:type="dxa"/>
              <w:left w:w="0" w:type="dxa"/>
              <w:bottom w:w="0" w:type="dxa"/>
              <w:right w:w="0" w:type="dxa"/>
            </w:tcMar>
            <w:vAlign w:val="bottom"/>
          </w:tcPr>
          <w:p w14:paraId="6EC7CFC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279E314" w14:textId="77777777" w:rsidR="0089264D" w:rsidRPr="00B40C4C" w:rsidRDefault="0089264D" w:rsidP="00A3544C">
            <w:pPr>
              <w:jc w:val="right"/>
            </w:pPr>
          </w:p>
        </w:tc>
      </w:tr>
      <w:tr w:rsidR="00446E55" w:rsidRPr="00B40C4C" w14:paraId="07A4971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E2340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64BE0C"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8DBDAA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5602218" w14:textId="77777777" w:rsidR="0089264D" w:rsidRPr="00B40C4C" w:rsidRDefault="0089264D" w:rsidP="009137DA">
            <w:r w:rsidRPr="00B40C4C">
              <w:t>Vergemåls-/representantordning, ODA-godkjente utgifter</w:t>
            </w:r>
          </w:p>
        </w:tc>
        <w:tc>
          <w:tcPr>
            <w:tcW w:w="1500" w:type="dxa"/>
            <w:tcBorders>
              <w:top w:val="nil"/>
              <w:left w:val="nil"/>
              <w:bottom w:val="nil"/>
              <w:right w:val="nil"/>
            </w:tcBorders>
            <w:tcMar>
              <w:top w:w="43" w:type="dxa"/>
              <w:left w:w="0" w:type="dxa"/>
              <w:bottom w:w="0" w:type="dxa"/>
              <w:right w:w="0" w:type="dxa"/>
            </w:tcMar>
            <w:vAlign w:val="bottom"/>
          </w:tcPr>
          <w:p w14:paraId="2408BC0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21183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6AA5250" w14:textId="77777777" w:rsidR="0089264D" w:rsidRPr="00B40C4C" w:rsidRDefault="0089264D" w:rsidP="00A3544C">
            <w:pPr>
              <w:jc w:val="right"/>
            </w:pPr>
            <w:r w:rsidRPr="00B40C4C">
              <w:t>6 747 000</w:t>
            </w:r>
          </w:p>
        </w:tc>
        <w:tc>
          <w:tcPr>
            <w:tcW w:w="180" w:type="dxa"/>
            <w:tcBorders>
              <w:top w:val="nil"/>
              <w:left w:val="nil"/>
              <w:bottom w:val="nil"/>
              <w:right w:val="nil"/>
            </w:tcBorders>
            <w:tcMar>
              <w:top w:w="43" w:type="dxa"/>
              <w:left w:w="0" w:type="dxa"/>
              <w:bottom w:w="0" w:type="dxa"/>
              <w:right w:w="0" w:type="dxa"/>
            </w:tcMar>
            <w:vAlign w:val="bottom"/>
          </w:tcPr>
          <w:p w14:paraId="5F24B59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56EBE6" w14:textId="77777777" w:rsidR="0089264D" w:rsidRPr="00B40C4C" w:rsidRDefault="0089264D" w:rsidP="00A3544C">
            <w:pPr>
              <w:jc w:val="right"/>
            </w:pPr>
            <w:r w:rsidRPr="00B40C4C">
              <w:t>6 752 000</w:t>
            </w:r>
          </w:p>
        </w:tc>
      </w:tr>
      <w:tr w:rsidR="00446E55" w:rsidRPr="00B40C4C" w14:paraId="7FCBFF2F" w14:textId="77777777" w:rsidTr="008C2AB1">
        <w:trPr>
          <w:trHeight w:val="240"/>
        </w:trPr>
        <w:tc>
          <w:tcPr>
            <w:tcW w:w="567" w:type="dxa"/>
            <w:tcBorders>
              <w:top w:val="nil"/>
              <w:left w:val="nil"/>
              <w:bottom w:val="nil"/>
            </w:tcBorders>
            <w:tcMar>
              <w:top w:w="43" w:type="dxa"/>
              <w:left w:w="0" w:type="dxa"/>
              <w:bottom w:w="0" w:type="dxa"/>
              <w:right w:w="0" w:type="dxa"/>
            </w:tcMar>
          </w:tcPr>
          <w:p w14:paraId="50445013" w14:textId="77777777" w:rsidR="0089264D" w:rsidRPr="00B40C4C" w:rsidRDefault="0089264D" w:rsidP="009137DA">
            <w:r w:rsidRPr="00B40C4C">
              <w:t>3481</w:t>
            </w:r>
          </w:p>
        </w:tc>
        <w:tc>
          <w:tcPr>
            <w:tcW w:w="260" w:type="dxa"/>
            <w:tcBorders>
              <w:top w:val="nil"/>
              <w:left w:val="nil"/>
              <w:bottom w:val="nil"/>
              <w:right w:val="nil"/>
            </w:tcBorders>
            <w:tcMar>
              <w:top w:w="43" w:type="dxa"/>
              <w:left w:w="0" w:type="dxa"/>
              <w:bottom w:w="0" w:type="dxa"/>
              <w:right w:w="0" w:type="dxa"/>
            </w:tcMar>
            <w:vAlign w:val="bottom"/>
          </w:tcPr>
          <w:p w14:paraId="67C0CE2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AB0B1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849970" w14:textId="77777777" w:rsidR="0089264D" w:rsidRPr="00B40C4C" w:rsidRDefault="0089264D" w:rsidP="009137DA">
            <w:r w:rsidRPr="00B40C4C">
              <w:t>Samfunnet Jan Mayen:</w:t>
            </w:r>
          </w:p>
        </w:tc>
        <w:tc>
          <w:tcPr>
            <w:tcW w:w="1500" w:type="dxa"/>
            <w:tcBorders>
              <w:top w:val="nil"/>
              <w:left w:val="nil"/>
              <w:bottom w:val="nil"/>
              <w:right w:val="nil"/>
            </w:tcBorders>
            <w:tcMar>
              <w:top w:w="43" w:type="dxa"/>
              <w:left w:w="0" w:type="dxa"/>
              <w:bottom w:w="0" w:type="dxa"/>
              <w:right w:w="0" w:type="dxa"/>
            </w:tcMar>
            <w:vAlign w:val="bottom"/>
          </w:tcPr>
          <w:p w14:paraId="54FF18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4D9DE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AF80A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E8844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27754E" w14:textId="77777777" w:rsidR="0089264D" w:rsidRPr="00B40C4C" w:rsidRDefault="0089264D" w:rsidP="00A3544C">
            <w:pPr>
              <w:jc w:val="right"/>
            </w:pPr>
          </w:p>
        </w:tc>
      </w:tr>
      <w:tr w:rsidR="00446E55" w:rsidRPr="00B40C4C" w14:paraId="6CEB48C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09A3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DA5DD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04F3A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8EC22D" w14:textId="77777777" w:rsidR="0089264D" w:rsidRPr="00B40C4C" w:rsidRDefault="0089264D" w:rsidP="009137DA">
            <w:r w:rsidRPr="00B40C4C">
              <w:t>Refusjoner og andre inntekter</w:t>
            </w:r>
          </w:p>
        </w:tc>
        <w:tc>
          <w:tcPr>
            <w:tcW w:w="1500" w:type="dxa"/>
            <w:tcBorders>
              <w:top w:val="nil"/>
              <w:left w:val="nil"/>
              <w:bottom w:val="nil"/>
              <w:right w:val="nil"/>
            </w:tcBorders>
            <w:tcMar>
              <w:top w:w="43" w:type="dxa"/>
              <w:left w:w="0" w:type="dxa"/>
              <w:bottom w:w="0" w:type="dxa"/>
              <w:right w:w="0" w:type="dxa"/>
            </w:tcMar>
            <w:vAlign w:val="bottom"/>
          </w:tcPr>
          <w:p w14:paraId="51BC290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A7F540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1C85462" w14:textId="77777777" w:rsidR="0089264D" w:rsidRPr="00B40C4C" w:rsidRDefault="0089264D" w:rsidP="00A3544C">
            <w:pPr>
              <w:jc w:val="right"/>
            </w:pPr>
            <w:r w:rsidRPr="00B40C4C">
              <w:t>7 408 000</w:t>
            </w:r>
          </w:p>
        </w:tc>
        <w:tc>
          <w:tcPr>
            <w:tcW w:w="180" w:type="dxa"/>
            <w:tcBorders>
              <w:top w:val="nil"/>
              <w:left w:val="nil"/>
              <w:bottom w:val="nil"/>
              <w:right w:val="nil"/>
            </w:tcBorders>
            <w:tcMar>
              <w:top w:w="43" w:type="dxa"/>
              <w:left w:w="0" w:type="dxa"/>
              <w:bottom w:w="0" w:type="dxa"/>
              <w:right w:w="0" w:type="dxa"/>
            </w:tcMar>
            <w:vAlign w:val="bottom"/>
          </w:tcPr>
          <w:p w14:paraId="3D5A0F6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0D365C" w14:textId="77777777" w:rsidR="0089264D" w:rsidRPr="00B40C4C" w:rsidRDefault="0089264D" w:rsidP="00A3544C">
            <w:pPr>
              <w:jc w:val="right"/>
            </w:pPr>
            <w:r w:rsidRPr="00B40C4C">
              <w:t>7 408 000</w:t>
            </w:r>
          </w:p>
        </w:tc>
      </w:tr>
      <w:tr w:rsidR="00446E55" w:rsidRPr="00B40C4C" w14:paraId="460A7B6F" w14:textId="77777777" w:rsidTr="008C2AB1">
        <w:trPr>
          <w:trHeight w:val="240"/>
        </w:trPr>
        <w:tc>
          <w:tcPr>
            <w:tcW w:w="567" w:type="dxa"/>
            <w:tcBorders>
              <w:top w:val="nil"/>
              <w:left w:val="nil"/>
              <w:bottom w:val="nil"/>
            </w:tcBorders>
            <w:tcMar>
              <w:top w:w="43" w:type="dxa"/>
              <w:left w:w="0" w:type="dxa"/>
              <w:bottom w:w="0" w:type="dxa"/>
              <w:right w:w="0" w:type="dxa"/>
            </w:tcMar>
          </w:tcPr>
          <w:p w14:paraId="1952EC15" w14:textId="77777777" w:rsidR="0089264D" w:rsidRPr="00B40C4C" w:rsidRDefault="0089264D" w:rsidP="009137DA">
            <w:r w:rsidRPr="00B40C4C">
              <w:t>3490</w:t>
            </w:r>
          </w:p>
        </w:tc>
        <w:tc>
          <w:tcPr>
            <w:tcW w:w="260" w:type="dxa"/>
            <w:tcBorders>
              <w:top w:val="nil"/>
              <w:left w:val="nil"/>
              <w:bottom w:val="nil"/>
              <w:right w:val="nil"/>
            </w:tcBorders>
            <w:tcMar>
              <w:top w:w="43" w:type="dxa"/>
              <w:left w:w="0" w:type="dxa"/>
              <w:bottom w:w="0" w:type="dxa"/>
              <w:right w:w="0" w:type="dxa"/>
            </w:tcMar>
            <w:vAlign w:val="bottom"/>
          </w:tcPr>
          <w:p w14:paraId="1D379E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CFED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E78014" w14:textId="77777777" w:rsidR="0089264D" w:rsidRPr="00B40C4C" w:rsidRDefault="0089264D" w:rsidP="009137DA">
            <w:r w:rsidRPr="00B40C4C">
              <w:t>Utlendingsdirektoratet:</w:t>
            </w:r>
          </w:p>
        </w:tc>
        <w:tc>
          <w:tcPr>
            <w:tcW w:w="1500" w:type="dxa"/>
            <w:tcBorders>
              <w:top w:val="nil"/>
              <w:left w:val="nil"/>
              <w:bottom w:val="nil"/>
              <w:right w:val="nil"/>
            </w:tcBorders>
            <w:tcMar>
              <w:top w:w="43" w:type="dxa"/>
              <w:left w:w="0" w:type="dxa"/>
              <w:bottom w:w="0" w:type="dxa"/>
              <w:right w:w="0" w:type="dxa"/>
            </w:tcMar>
            <w:vAlign w:val="bottom"/>
          </w:tcPr>
          <w:p w14:paraId="242957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0175D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012B0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19EBD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7A0B25" w14:textId="77777777" w:rsidR="0089264D" w:rsidRPr="00B40C4C" w:rsidRDefault="0089264D" w:rsidP="00A3544C">
            <w:pPr>
              <w:jc w:val="right"/>
            </w:pPr>
          </w:p>
        </w:tc>
      </w:tr>
      <w:tr w:rsidR="00446E55" w:rsidRPr="00B40C4C" w14:paraId="36179D2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B2E27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BC419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52E3F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4D1A7F" w14:textId="77777777" w:rsidR="0089264D" w:rsidRPr="00B40C4C" w:rsidRDefault="0089264D" w:rsidP="009137DA">
            <w:r w:rsidRPr="00B40C4C">
              <w:t>Assistert retur fra Norge for asylsøkere med avslag, ODA-godkjente utgifter</w:t>
            </w:r>
          </w:p>
        </w:tc>
        <w:tc>
          <w:tcPr>
            <w:tcW w:w="1500" w:type="dxa"/>
            <w:tcBorders>
              <w:top w:val="nil"/>
              <w:left w:val="nil"/>
              <w:bottom w:val="nil"/>
              <w:right w:val="nil"/>
            </w:tcBorders>
            <w:tcMar>
              <w:top w:w="43" w:type="dxa"/>
              <w:left w:w="0" w:type="dxa"/>
              <w:bottom w:w="0" w:type="dxa"/>
              <w:right w:w="0" w:type="dxa"/>
            </w:tcMar>
            <w:vAlign w:val="bottom"/>
          </w:tcPr>
          <w:p w14:paraId="2AFE6DC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C5430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3A8588E" w14:textId="77777777" w:rsidR="0089264D" w:rsidRPr="00B40C4C" w:rsidRDefault="0089264D" w:rsidP="00A3544C">
            <w:pPr>
              <w:jc w:val="right"/>
            </w:pPr>
            <w:r w:rsidRPr="00B40C4C">
              <w:t>6 286 000</w:t>
            </w:r>
          </w:p>
        </w:tc>
        <w:tc>
          <w:tcPr>
            <w:tcW w:w="180" w:type="dxa"/>
            <w:tcBorders>
              <w:top w:val="nil"/>
              <w:left w:val="nil"/>
              <w:bottom w:val="nil"/>
              <w:right w:val="nil"/>
            </w:tcBorders>
            <w:tcMar>
              <w:top w:w="43" w:type="dxa"/>
              <w:left w:w="0" w:type="dxa"/>
              <w:bottom w:w="0" w:type="dxa"/>
              <w:right w:w="0" w:type="dxa"/>
            </w:tcMar>
            <w:vAlign w:val="bottom"/>
          </w:tcPr>
          <w:p w14:paraId="3C59F54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224BA9A" w14:textId="77777777" w:rsidR="0089264D" w:rsidRPr="00B40C4C" w:rsidRDefault="0089264D" w:rsidP="00A3544C">
            <w:pPr>
              <w:jc w:val="right"/>
            </w:pPr>
          </w:p>
        </w:tc>
      </w:tr>
      <w:tr w:rsidR="00446E55" w:rsidRPr="00B40C4C" w14:paraId="72D719E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2F4E0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686BD4"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0BFD92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D74972" w14:textId="77777777" w:rsidR="0089264D" w:rsidRPr="00B40C4C" w:rsidRDefault="0089264D" w:rsidP="009137DA">
            <w:r w:rsidRPr="00B40C4C">
              <w:t>Reiseutgifter for flyktninger fra utlandet, ODA-godkjente utgifter</w:t>
            </w:r>
          </w:p>
        </w:tc>
        <w:tc>
          <w:tcPr>
            <w:tcW w:w="1500" w:type="dxa"/>
            <w:tcBorders>
              <w:top w:val="nil"/>
              <w:left w:val="nil"/>
              <w:bottom w:val="nil"/>
              <w:right w:val="nil"/>
            </w:tcBorders>
            <w:tcMar>
              <w:top w:w="43" w:type="dxa"/>
              <w:left w:w="0" w:type="dxa"/>
              <w:bottom w:w="0" w:type="dxa"/>
              <w:right w:w="0" w:type="dxa"/>
            </w:tcMar>
            <w:vAlign w:val="bottom"/>
          </w:tcPr>
          <w:p w14:paraId="732951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3250F6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CD79D4" w14:textId="77777777" w:rsidR="0089264D" w:rsidRPr="00B40C4C" w:rsidRDefault="0089264D" w:rsidP="00A3544C">
            <w:pPr>
              <w:jc w:val="right"/>
            </w:pPr>
            <w:r w:rsidRPr="00B40C4C">
              <w:t>11 384 000</w:t>
            </w:r>
          </w:p>
        </w:tc>
        <w:tc>
          <w:tcPr>
            <w:tcW w:w="180" w:type="dxa"/>
            <w:tcBorders>
              <w:top w:val="nil"/>
              <w:left w:val="nil"/>
              <w:bottom w:val="nil"/>
              <w:right w:val="nil"/>
            </w:tcBorders>
            <w:tcMar>
              <w:top w:w="43" w:type="dxa"/>
              <w:left w:w="0" w:type="dxa"/>
              <w:bottom w:w="0" w:type="dxa"/>
              <w:right w:w="0" w:type="dxa"/>
            </w:tcMar>
            <w:vAlign w:val="bottom"/>
          </w:tcPr>
          <w:p w14:paraId="58C77A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7B19612" w14:textId="77777777" w:rsidR="0089264D" w:rsidRPr="00B40C4C" w:rsidRDefault="0089264D" w:rsidP="00A3544C">
            <w:pPr>
              <w:jc w:val="right"/>
            </w:pPr>
          </w:p>
        </w:tc>
      </w:tr>
      <w:tr w:rsidR="00446E55" w:rsidRPr="00B40C4C" w14:paraId="28E216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0902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A9AF38"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35B3C5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9DFE91" w14:textId="77777777" w:rsidR="0089264D" w:rsidRPr="00B40C4C" w:rsidRDefault="0089264D" w:rsidP="009137DA">
            <w:r w:rsidRPr="00B40C4C">
              <w:t>Asylmottak, ODA-godkjente utgifter</w:t>
            </w:r>
          </w:p>
        </w:tc>
        <w:tc>
          <w:tcPr>
            <w:tcW w:w="1500" w:type="dxa"/>
            <w:tcBorders>
              <w:top w:val="nil"/>
              <w:left w:val="nil"/>
              <w:bottom w:val="nil"/>
              <w:right w:val="nil"/>
            </w:tcBorders>
            <w:tcMar>
              <w:top w:w="43" w:type="dxa"/>
              <w:left w:w="0" w:type="dxa"/>
              <w:bottom w:w="0" w:type="dxa"/>
              <w:right w:w="0" w:type="dxa"/>
            </w:tcMar>
            <w:vAlign w:val="bottom"/>
          </w:tcPr>
          <w:p w14:paraId="643BE5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DB98D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848CA9" w14:textId="77777777" w:rsidR="0089264D" w:rsidRPr="00B40C4C" w:rsidRDefault="0089264D" w:rsidP="00A3544C">
            <w:pPr>
              <w:jc w:val="right"/>
            </w:pPr>
            <w:r w:rsidRPr="00B40C4C">
              <w:t>3 122 326 000</w:t>
            </w:r>
          </w:p>
        </w:tc>
        <w:tc>
          <w:tcPr>
            <w:tcW w:w="180" w:type="dxa"/>
            <w:tcBorders>
              <w:top w:val="nil"/>
              <w:left w:val="nil"/>
              <w:bottom w:val="nil"/>
              <w:right w:val="nil"/>
            </w:tcBorders>
            <w:tcMar>
              <w:top w:w="43" w:type="dxa"/>
              <w:left w:w="0" w:type="dxa"/>
              <w:bottom w:w="0" w:type="dxa"/>
              <w:right w:w="0" w:type="dxa"/>
            </w:tcMar>
            <w:vAlign w:val="bottom"/>
          </w:tcPr>
          <w:p w14:paraId="37150D9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B6CCF8" w14:textId="77777777" w:rsidR="0089264D" w:rsidRPr="00B40C4C" w:rsidRDefault="0089264D" w:rsidP="00A3544C">
            <w:pPr>
              <w:jc w:val="right"/>
            </w:pPr>
          </w:p>
        </w:tc>
      </w:tr>
      <w:tr w:rsidR="00446E55" w:rsidRPr="00B40C4C" w14:paraId="17BB24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8B75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28C815"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3890BA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413811" w14:textId="77777777" w:rsidR="0089264D" w:rsidRPr="00B40C4C" w:rsidRDefault="0089264D" w:rsidP="009137DA">
            <w:r w:rsidRPr="00B40C4C">
              <w:t>Refusjonsinntekter</w:t>
            </w:r>
          </w:p>
        </w:tc>
        <w:tc>
          <w:tcPr>
            <w:tcW w:w="1500" w:type="dxa"/>
            <w:tcBorders>
              <w:top w:val="nil"/>
              <w:left w:val="nil"/>
              <w:bottom w:val="nil"/>
              <w:right w:val="nil"/>
            </w:tcBorders>
            <w:tcMar>
              <w:top w:w="43" w:type="dxa"/>
              <w:left w:w="0" w:type="dxa"/>
              <w:bottom w:w="0" w:type="dxa"/>
              <w:right w:w="0" w:type="dxa"/>
            </w:tcMar>
            <w:vAlign w:val="bottom"/>
          </w:tcPr>
          <w:p w14:paraId="1810A0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F8436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F3FCA8B" w14:textId="77777777" w:rsidR="0089264D" w:rsidRPr="00B40C4C" w:rsidRDefault="0089264D" w:rsidP="00A3544C">
            <w:pPr>
              <w:jc w:val="right"/>
            </w:pPr>
            <w:r w:rsidRPr="00B40C4C">
              <w:t>2 987 000</w:t>
            </w:r>
          </w:p>
        </w:tc>
        <w:tc>
          <w:tcPr>
            <w:tcW w:w="180" w:type="dxa"/>
            <w:tcBorders>
              <w:top w:val="nil"/>
              <w:left w:val="nil"/>
              <w:bottom w:val="nil"/>
              <w:right w:val="nil"/>
            </w:tcBorders>
            <w:tcMar>
              <w:top w:w="43" w:type="dxa"/>
              <w:left w:w="0" w:type="dxa"/>
              <w:bottom w:w="0" w:type="dxa"/>
              <w:right w:w="0" w:type="dxa"/>
            </w:tcMar>
            <w:vAlign w:val="bottom"/>
          </w:tcPr>
          <w:p w14:paraId="2D4A32C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8BC96D" w14:textId="77777777" w:rsidR="0089264D" w:rsidRPr="00B40C4C" w:rsidRDefault="0089264D" w:rsidP="00A3544C">
            <w:pPr>
              <w:jc w:val="right"/>
            </w:pPr>
          </w:p>
        </w:tc>
      </w:tr>
      <w:tr w:rsidR="00446E55" w:rsidRPr="00B40C4C" w14:paraId="0D1CAA9A"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164DA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213CA6" w14:textId="77777777" w:rsidR="0089264D" w:rsidRPr="00B40C4C" w:rsidRDefault="0089264D" w:rsidP="009137DA">
            <w:r w:rsidRPr="00B40C4C">
              <w:t>6</w:t>
            </w:r>
          </w:p>
        </w:tc>
        <w:tc>
          <w:tcPr>
            <w:tcW w:w="260" w:type="dxa"/>
            <w:tcBorders>
              <w:top w:val="nil"/>
              <w:left w:val="nil"/>
              <w:bottom w:val="nil"/>
              <w:right w:val="nil"/>
            </w:tcBorders>
            <w:tcMar>
              <w:top w:w="43" w:type="dxa"/>
              <w:left w:w="0" w:type="dxa"/>
              <w:bottom w:w="0" w:type="dxa"/>
              <w:right w:w="0" w:type="dxa"/>
            </w:tcMar>
            <w:vAlign w:val="bottom"/>
          </w:tcPr>
          <w:p w14:paraId="372075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4BD331" w14:textId="77777777" w:rsidR="0089264D" w:rsidRPr="00B40C4C" w:rsidRDefault="0089264D" w:rsidP="009137DA">
            <w:r w:rsidRPr="00B40C4C">
              <w:t>Beskyttelse til flyktninger utenfor Norge mv., ODA-godkjente utgifter</w:t>
            </w:r>
          </w:p>
        </w:tc>
        <w:tc>
          <w:tcPr>
            <w:tcW w:w="1500" w:type="dxa"/>
            <w:tcBorders>
              <w:top w:val="nil"/>
              <w:left w:val="nil"/>
              <w:bottom w:val="nil"/>
              <w:right w:val="nil"/>
            </w:tcBorders>
            <w:tcMar>
              <w:top w:w="43" w:type="dxa"/>
              <w:left w:w="0" w:type="dxa"/>
              <w:bottom w:w="0" w:type="dxa"/>
              <w:right w:w="0" w:type="dxa"/>
            </w:tcMar>
            <w:vAlign w:val="bottom"/>
          </w:tcPr>
          <w:p w14:paraId="3EF2034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7473A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86156D" w14:textId="77777777" w:rsidR="0089264D" w:rsidRPr="00B40C4C" w:rsidRDefault="0089264D" w:rsidP="00A3544C">
            <w:pPr>
              <w:jc w:val="right"/>
            </w:pPr>
            <w:r w:rsidRPr="00B40C4C">
              <w:t>10 128 000</w:t>
            </w:r>
          </w:p>
        </w:tc>
        <w:tc>
          <w:tcPr>
            <w:tcW w:w="180" w:type="dxa"/>
            <w:tcBorders>
              <w:top w:val="nil"/>
              <w:left w:val="nil"/>
              <w:bottom w:val="nil"/>
              <w:right w:val="nil"/>
            </w:tcBorders>
            <w:tcMar>
              <w:top w:w="43" w:type="dxa"/>
              <w:left w:w="0" w:type="dxa"/>
              <w:bottom w:w="0" w:type="dxa"/>
              <w:right w:w="0" w:type="dxa"/>
            </w:tcMar>
            <w:vAlign w:val="bottom"/>
          </w:tcPr>
          <w:p w14:paraId="15F0DA2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3EED98C" w14:textId="77777777" w:rsidR="0089264D" w:rsidRPr="00B40C4C" w:rsidRDefault="0089264D" w:rsidP="00A3544C">
            <w:pPr>
              <w:jc w:val="right"/>
            </w:pPr>
          </w:p>
        </w:tc>
      </w:tr>
      <w:tr w:rsidR="00446E55" w:rsidRPr="00B40C4C" w14:paraId="0029FA5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C988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78E81C"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666D26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6BF744" w14:textId="77777777" w:rsidR="0089264D" w:rsidRPr="00B40C4C" w:rsidRDefault="0089264D" w:rsidP="009137DA">
            <w:r w:rsidRPr="00B40C4C">
              <w:t>Tolk og oversettelse, ODA-godkjente utgifter</w:t>
            </w:r>
          </w:p>
        </w:tc>
        <w:tc>
          <w:tcPr>
            <w:tcW w:w="1500" w:type="dxa"/>
            <w:tcBorders>
              <w:top w:val="nil"/>
              <w:left w:val="nil"/>
              <w:bottom w:val="nil"/>
              <w:right w:val="nil"/>
            </w:tcBorders>
            <w:tcMar>
              <w:top w:w="43" w:type="dxa"/>
              <w:left w:w="0" w:type="dxa"/>
              <w:bottom w:w="0" w:type="dxa"/>
              <w:right w:w="0" w:type="dxa"/>
            </w:tcMar>
            <w:vAlign w:val="bottom"/>
          </w:tcPr>
          <w:p w14:paraId="3CF9A6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790C9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EE4712B" w14:textId="77777777" w:rsidR="0089264D" w:rsidRPr="00B40C4C" w:rsidRDefault="0089264D" w:rsidP="00A3544C">
            <w:pPr>
              <w:jc w:val="right"/>
            </w:pPr>
            <w:r w:rsidRPr="00B40C4C">
              <w:t>31 353 000</w:t>
            </w:r>
          </w:p>
        </w:tc>
        <w:tc>
          <w:tcPr>
            <w:tcW w:w="180" w:type="dxa"/>
            <w:tcBorders>
              <w:top w:val="nil"/>
              <w:left w:val="nil"/>
              <w:bottom w:val="nil"/>
              <w:right w:val="nil"/>
            </w:tcBorders>
            <w:tcMar>
              <w:top w:w="43" w:type="dxa"/>
              <w:left w:w="0" w:type="dxa"/>
              <w:bottom w:w="0" w:type="dxa"/>
              <w:right w:w="0" w:type="dxa"/>
            </w:tcMar>
            <w:vAlign w:val="bottom"/>
          </w:tcPr>
          <w:p w14:paraId="2CD64B9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41E0EC9" w14:textId="77777777" w:rsidR="0089264D" w:rsidRPr="00B40C4C" w:rsidRDefault="0089264D" w:rsidP="00A3544C">
            <w:pPr>
              <w:jc w:val="right"/>
            </w:pPr>
          </w:p>
        </w:tc>
      </w:tr>
      <w:tr w:rsidR="00446E55" w:rsidRPr="00B40C4C" w14:paraId="3BEED2E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57543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994D91" w14:textId="77777777" w:rsidR="0089264D" w:rsidRPr="00B40C4C" w:rsidRDefault="0089264D" w:rsidP="009137DA">
            <w:r w:rsidRPr="00B40C4C">
              <w:t>8</w:t>
            </w:r>
          </w:p>
        </w:tc>
        <w:tc>
          <w:tcPr>
            <w:tcW w:w="260" w:type="dxa"/>
            <w:tcBorders>
              <w:top w:val="nil"/>
              <w:left w:val="nil"/>
              <w:bottom w:val="nil"/>
              <w:right w:val="nil"/>
            </w:tcBorders>
            <w:tcMar>
              <w:top w:w="43" w:type="dxa"/>
              <w:left w:w="0" w:type="dxa"/>
              <w:bottom w:w="0" w:type="dxa"/>
              <w:right w:w="0" w:type="dxa"/>
            </w:tcMar>
            <w:vAlign w:val="bottom"/>
          </w:tcPr>
          <w:p w14:paraId="3A419C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265860" w14:textId="77777777" w:rsidR="0089264D" w:rsidRPr="00B40C4C" w:rsidRDefault="0089264D" w:rsidP="009137DA">
            <w:r w:rsidRPr="00B40C4C">
              <w:t>Internasjonalt migrasjonsarbeid og reintegrering i hjemlandet, ODA-godkjente utgifter</w:t>
            </w:r>
          </w:p>
        </w:tc>
        <w:tc>
          <w:tcPr>
            <w:tcW w:w="1500" w:type="dxa"/>
            <w:tcBorders>
              <w:top w:val="nil"/>
              <w:left w:val="nil"/>
              <w:bottom w:val="nil"/>
              <w:right w:val="nil"/>
            </w:tcBorders>
            <w:tcMar>
              <w:top w:w="43" w:type="dxa"/>
              <w:left w:w="0" w:type="dxa"/>
              <w:bottom w:w="0" w:type="dxa"/>
              <w:right w:w="0" w:type="dxa"/>
            </w:tcMar>
            <w:vAlign w:val="bottom"/>
          </w:tcPr>
          <w:p w14:paraId="1419155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53B85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3D3D260" w14:textId="77777777" w:rsidR="0089264D" w:rsidRPr="00B40C4C" w:rsidRDefault="0089264D" w:rsidP="00A3544C">
            <w:pPr>
              <w:jc w:val="right"/>
            </w:pPr>
            <w:r w:rsidRPr="00B40C4C">
              <w:t>45 664 000</w:t>
            </w:r>
          </w:p>
        </w:tc>
        <w:tc>
          <w:tcPr>
            <w:tcW w:w="180" w:type="dxa"/>
            <w:tcBorders>
              <w:top w:val="nil"/>
              <w:left w:val="nil"/>
              <w:bottom w:val="nil"/>
              <w:right w:val="nil"/>
            </w:tcBorders>
            <w:tcMar>
              <w:top w:w="43" w:type="dxa"/>
              <w:left w:w="0" w:type="dxa"/>
              <w:bottom w:w="0" w:type="dxa"/>
              <w:right w:w="0" w:type="dxa"/>
            </w:tcMar>
            <w:vAlign w:val="bottom"/>
          </w:tcPr>
          <w:p w14:paraId="103A6E84"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CAE75ED" w14:textId="77777777" w:rsidR="0089264D" w:rsidRPr="00B40C4C" w:rsidRDefault="0089264D" w:rsidP="00A3544C">
            <w:pPr>
              <w:jc w:val="right"/>
            </w:pPr>
            <w:r w:rsidRPr="00B40C4C">
              <w:t>3 230 128 000</w:t>
            </w:r>
          </w:p>
        </w:tc>
      </w:tr>
      <w:tr w:rsidR="00446E55" w:rsidRPr="00B40C4C" w14:paraId="766F914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1CA3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C02E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D4A5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E36E3A" w14:textId="77777777" w:rsidR="0089264D" w:rsidRPr="00B40C4C" w:rsidRDefault="0089264D" w:rsidP="009137DA">
            <w:r w:rsidRPr="00B40C4C">
              <w:t>Sum Justis- og beredskapsdepartementet</w:t>
            </w:r>
          </w:p>
        </w:tc>
        <w:tc>
          <w:tcPr>
            <w:tcW w:w="1500" w:type="dxa"/>
            <w:tcBorders>
              <w:top w:val="nil"/>
              <w:left w:val="nil"/>
              <w:bottom w:val="nil"/>
              <w:right w:val="nil"/>
            </w:tcBorders>
            <w:tcMar>
              <w:top w:w="43" w:type="dxa"/>
              <w:left w:w="0" w:type="dxa"/>
              <w:bottom w:w="0" w:type="dxa"/>
              <w:right w:w="0" w:type="dxa"/>
            </w:tcMar>
            <w:vAlign w:val="bottom"/>
          </w:tcPr>
          <w:p w14:paraId="340885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ECF4D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E78C67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62F3E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1341752" w14:textId="77777777" w:rsidR="0089264D" w:rsidRPr="00B40C4C" w:rsidRDefault="0089264D" w:rsidP="00A3544C">
            <w:pPr>
              <w:jc w:val="right"/>
            </w:pPr>
            <w:r w:rsidRPr="00B40C4C">
              <w:t>7 221 144 000</w:t>
            </w:r>
          </w:p>
        </w:tc>
      </w:tr>
      <w:tr w:rsidR="00446E55" w:rsidRPr="00B40C4C" w14:paraId="0577D523"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312577F6" w14:textId="77777777" w:rsidR="0089264D" w:rsidRPr="00B40C4C" w:rsidRDefault="0089264D" w:rsidP="00E21406">
            <w:pPr>
              <w:pStyle w:val="tittel-gulbok2"/>
            </w:pPr>
            <w:r w:rsidRPr="00B40C4C">
              <w:t>Kommunal- og distriktsdepartementet</w:t>
            </w:r>
          </w:p>
        </w:tc>
      </w:tr>
      <w:tr w:rsidR="00446E55" w:rsidRPr="00B40C4C" w14:paraId="3E630B31" w14:textId="77777777" w:rsidTr="008C2AB1">
        <w:trPr>
          <w:trHeight w:val="240"/>
        </w:trPr>
        <w:tc>
          <w:tcPr>
            <w:tcW w:w="567" w:type="dxa"/>
            <w:tcBorders>
              <w:top w:val="nil"/>
              <w:left w:val="nil"/>
              <w:bottom w:val="nil"/>
            </w:tcBorders>
            <w:tcMar>
              <w:top w:w="43" w:type="dxa"/>
              <w:left w:w="0" w:type="dxa"/>
              <w:bottom w:w="0" w:type="dxa"/>
              <w:right w:w="0" w:type="dxa"/>
            </w:tcMar>
          </w:tcPr>
          <w:p w14:paraId="61385F1A" w14:textId="77777777" w:rsidR="0089264D" w:rsidRPr="00B40C4C" w:rsidRDefault="0089264D" w:rsidP="009137DA">
            <w:r w:rsidRPr="00B40C4C">
              <w:t>3563</w:t>
            </w:r>
          </w:p>
        </w:tc>
        <w:tc>
          <w:tcPr>
            <w:tcW w:w="260" w:type="dxa"/>
            <w:tcBorders>
              <w:top w:val="nil"/>
              <w:left w:val="nil"/>
              <w:bottom w:val="nil"/>
              <w:right w:val="nil"/>
            </w:tcBorders>
            <w:tcMar>
              <w:top w:w="43" w:type="dxa"/>
              <w:left w:w="0" w:type="dxa"/>
              <w:bottom w:w="0" w:type="dxa"/>
              <w:right w:w="0" w:type="dxa"/>
            </w:tcMar>
            <w:vAlign w:val="bottom"/>
          </w:tcPr>
          <w:p w14:paraId="4AA55B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C3CF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0DF3CD" w14:textId="77777777" w:rsidR="0089264D" w:rsidRPr="00B40C4C" w:rsidRDefault="0089264D" w:rsidP="009137DA">
            <w:r w:rsidRPr="00B40C4C">
              <w:t>Internasjonalt reindriftssenter:</w:t>
            </w:r>
          </w:p>
        </w:tc>
        <w:tc>
          <w:tcPr>
            <w:tcW w:w="1500" w:type="dxa"/>
            <w:tcBorders>
              <w:top w:val="nil"/>
              <w:left w:val="nil"/>
              <w:bottom w:val="nil"/>
              <w:right w:val="nil"/>
            </w:tcBorders>
            <w:tcMar>
              <w:top w:w="43" w:type="dxa"/>
              <w:left w:w="0" w:type="dxa"/>
              <w:bottom w:w="0" w:type="dxa"/>
              <w:right w:w="0" w:type="dxa"/>
            </w:tcMar>
            <w:vAlign w:val="bottom"/>
          </w:tcPr>
          <w:p w14:paraId="5D4EB45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6A837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443509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77863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5642819" w14:textId="77777777" w:rsidR="0089264D" w:rsidRPr="00B40C4C" w:rsidRDefault="0089264D" w:rsidP="00A3544C">
            <w:pPr>
              <w:jc w:val="right"/>
            </w:pPr>
          </w:p>
        </w:tc>
      </w:tr>
      <w:tr w:rsidR="00446E55" w:rsidRPr="00B40C4C" w14:paraId="3F5D2E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B134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47ADE1"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5E665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D00A3C"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22255E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AD627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CA67C38" w14:textId="77777777" w:rsidR="0089264D" w:rsidRPr="00B40C4C" w:rsidRDefault="0089264D" w:rsidP="00A3544C">
            <w:pPr>
              <w:jc w:val="right"/>
            </w:pPr>
            <w:r w:rsidRPr="00B40C4C">
              <w:t>3 260 000</w:t>
            </w:r>
          </w:p>
        </w:tc>
        <w:tc>
          <w:tcPr>
            <w:tcW w:w="180" w:type="dxa"/>
            <w:tcBorders>
              <w:top w:val="nil"/>
              <w:left w:val="nil"/>
              <w:bottom w:val="nil"/>
              <w:right w:val="nil"/>
            </w:tcBorders>
            <w:tcMar>
              <w:top w:w="43" w:type="dxa"/>
              <w:left w:w="0" w:type="dxa"/>
              <w:bottom w:w="0" w:type="dxa"/>
              <w:right w:w="0" w:type="dxa"/>
            </w:tcMar>
            <w:vAlign w:val="bottom"/>
          </w:tcPr>
          <w:p w14:paraId="09F82AC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8E54F0" w14:textId="77777777" w:rsidR="0089264D" w:rsidRPr="00B40C4C" w:rsidRDefault="0089264D" w:rsidP="00A3544C">
            <w:pPr>
              <w:jc w:val="right"/>
            </w:pPr>
            <w:r w:rsidRPr="00B40C4C">
              <w:t>3 260 000</w:t>
            </w:r>
          </w:p>
        </w:tc>
      </w:tr>
      <w:tr w:rsidR="00446E55" w:rsidRPr="00B40C4C" w14:paraId="67844AED" w14:textId="77777777" w:rsidTr="008C2AB1">
        <w:trPr>
          <w:trHeight w:val="240"/>
        </w:trPr>
        <w:tc>
          <w:tcPr>
            <w:tcW w:w="567" w:type="dxa"/>
            <w:tcBorders>
              <w:top w:val="nil"/>
              <w:left w:val="nil"/>
              <w:bottom w:val="nil"/>
            </w:tcBorders>
            <w:tcMar>
              <w:top w:w="43" w:type="dxa"/>
              <w:left w:w="0" w:type="dxa"/>
              <w:bottom w:w="0" w:type="dxa"/>
              <w:right w:w="0" w:type="dxa"/>
            </w:tcMar>
          </w:tcPr>
          <w:p w14:paraId="74D1218E" w14:textId="77777777" w:rsidR="0089264D" w:rsidRPr="00B40C4C" w:rsidRDefault="0089264D" w:rsidP="009137DA">
            <w:r w:rsidRPr="00B40C4C">
              <w:t>3585</w:t>
            </w:r>
          </w:p>
        </w:tc>
        <w:tc>
          <w:tcPr>
            <w:tcW w:w="260" w:type="dxa"/>
            <w:tcBorders>
              <w:top w:val="nil"/>
              <w:left w:val="nil"/>
              <w:bottom w:val="nil"/>
              <w:right w:val="nil"/>
            </w:tcBorders>
            <w:tcMar>
              <w:top w:w="43" w:type="dxa"/>
              <w:left w:w="0" w:type="dxa"/>
              <w:bottom w:w="0" w:type="dxa"/>
              <w:right w:w="0" w:type="dxa"/>
            </w:tcMar>
            <w:vAlign w:val="bottom"/>
          </w:tcPr>
          <w:p w14:paraId="160148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45A4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CCF61E" w14:textId="77777777" w:rsidR="0089264D" w:rsidRPr="00B40C4C" w:rsidRDefault="0089264D" w:rsidP="009137DA">
            <w:r w:rsidRPr="00B40C4C">
              <w:t>Husleietvistutvalget:</w:t>
            </w:r>
          </w:p>
        </w:tc>
        <w:tc>
          <w:tcPr>
            <w:tcW w:w="1500" w:type="dxa"/>
            <w:tcBorders>
              <w:top w:val="nil"/>
              <w:left w:val="nil"/>
              <w:bottom w:val="nil"/>
              <w:right w:val="nil"/>
            </w:tcBorders>
            <w:tcMar>
              <w:top w:w="43" w:type="dxa"/>
              <w:left w:w="0" w:type="dxa"/>
              <w:bottom w:w="0" w:type="dxa"/>
              <w:right w:w="0" w:type="dxa"/>
            </w:tcMar>
            <w:vAlign w:val="bottom"/>
          </w:tcPr>
          <w:p w14:paraId="0E0ABD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13F6C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EEAA4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08116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91916A" w14:textId="77777777" w:rsidR="0089264D" w:rsidRPr="00B40C4C" w:rsidRDefault="0089264D" w:rsidP="00A3544C">
            <w:pPr>
              <w:jc w:val="right"/>
            </w:pPr>
          </w:p>
        </w:tc>
      </w:tr>
      <w:tr w:rsidR="00446E55" w:rsidRPr="00B40C4C" w14:paraId="025AD2D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3B41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4D092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364A00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5B8F8C" w14:textId="77777777" w:rsidR="0089264D" w:rsidRPr="00B40C4C" w:rsidRDefault="0089264D" w:rsidP="009137DA">
            <w:r w:rsidRPr="00B40C4C">
              <w:t>Gebyrer</w:t>
            </w:r>
          </w:p>
        </w:tc>
        <w:tc>
          <w:tcPr>
            <w:tcW w:w="1500" w:type="dxa"/>
            <w:tcBorders>
              <w:top w:val="nil"/>
              <w:left w:val="nil"/>
              <w:bottom w:val="nil"/>
              <w:right w:val="nil"/>
            </w:tcBorders>
            <w:tcMar>
              <w:top w:w="43" w:type="dxa"/>
              <w:left w:w="0" w:type="dxa"/>
              <w:bottom w:w="0" w:type="dxa"/>
              <w:right w:w="0" w:type="dxa"/>
            </w:tcMar>
            <w:vAlign w:val="bottom"/>
          </w:tcPr>
          <w:p w14:paraId="519EBC6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ADE33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6F309EE" w14:textId="77777777" w:rsidR="0089264D" w:rsidRPr="00B40C4C" w:rsidRDefault="0089264D" w:rsidP="00A3544C">
            <w:pPr>
              <w:jc w:val="right"/>
            </w:pPr>
            <w:r w:rsidRPr="00B40C4C">
              <w:t>3 366 000</w:t>
            </w:r>
          </w:p>
        </w:tc>
        <w:tc>
          <w:tcPr>
            <w:tcW w:w="180" w:type="dxa"/>
            <w:tcBorders>
              <w:top w:val="nil"/>
              <w:left w:val="nil"/>
              <w:bottom w:val="nil"/>
              <w:right w:val="nil"/>
            </w:tcBorders>
            <w:tcMar>
              <w:top w:w="43" w:type="dxa"/>
              <w:left w:w="0" w:type="dxa"/>
              <w:bottom w:w="0" w:type="dxa"/>
              <w:right w:w="0" w:type="dxa"/>
            </w:tcMar>
            <w:vAlign w:val="bottom"/>
          </w:tcPr>
          <w:p w14:paraId="04D0AB7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4F541E" w14:textId="77777777" w:rsidR="0089264D" w:rsidRPr="00B40C4C" w:rsidRDefault="0089264D" w:rsidP="00A3544C">
            <w:pPr>
              <w:jc w:val="right"/>
            </w:pPr>
            <w:r w:rsidRPr="00B40C4C">
              <w:t>3 366 000</w:t>
            </w:r>
          </w:p>
        </w:tc>
      </w:tr>
      <w:tr w:rsidR="00446E55" w:rsidRPr="00B40C4C" w14:paraId="2038B433" w14:textId="77777777" w:rsidTr="008C2AB1">
        <w:trPr>
          <w:trHeight w:val="240"/>
        </w:trPr>
        <w:tc>
          <w:tcPr>
            <w:tcW w:w="567" w:type="dxa"/>
            <w:tcBorders>
              <w:top w:val="nil"/>
              <w:left w:val="nil"/>
              <w:bottom w:val="nil"/>
            </w:tcBorders>
            <w:tcMar>
              <w:top w:w="43" w:type="dxa"/>
              <w:left w:w="0" w:type="dxa"/>
              <w:bottom w:w="0" w:type="dxa"/>
              <w:right w:w="0" w:type="dxa"/>
            </w:tcMar>
          </w:tcPr>
          <w:p w14:paraId="7157A166" w14:textId="77777777" w:rsidR="0089264D" w:rsidRPr="00B40C4C" w:rsidRDefault="0089264D" w:rsidP="009137DA">
            <w:r w:rsidRPr="00B40C4C">
              <w:t>3587</w:t>
            </w:r>
          </w:p>
        </w:tc>
        <w:tc>
          <w:tcPr>
            <w:tcW w:w="260" w:type="dxa"/>
            <w:tcBorders>
              <w:top w:val="nil"/>
              <w:left w:val="nil"/>
              <w:bottom w:val="nil"/>
              <w:right w:val="nil"/>
            </w:tcBorders>
            <w:tcMar>
              <w:top w:w="43" w:type="dxa"/>
              <w:left w:w="0" w:type="dxa"/>
              <w:bottom w:w="0" w:type="dxa"/>
              <w:right w:w="0" w:type="dxa"/>
            </w:tcMar>
            <w:vAlign w:val="bottom"/>
          </w:tcPr>
          <w:p w14:paraId="49D7CC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D4EF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F5FB96" w14:textId="77777777" w:rsidR="0089264D" w:rsidRPr="00B40C4C" w:rsidRDefault="0089264D" w:rsidP="009137DA">
            <w:r w:rsidRPr="00B40C4C">
              <w:t>Direktoratet for byggkvalitet:</w:t>
            </w:r>
          </w:p>
        </w:tc>
        <w:tc>
          <w:tcPr>
            <w:tcW w:w="1500" w:type="dxa"/>
            <w:tcBorders>
              <w:top w:val="nil"/>
              <w:left w:val="nil"/>
              <w:bottom w:val="nil"/>
              <w:right w:val="nil"/>
            </w:tcBorders>
            <w:tcMar>
              <w:top w:w="43" w:type="dxa"/>
              <w:left w:w="0" w:type="dxa"/>
              <w:bottom w:w="0" w:type="dxa"/>
              <w:right w:w="0" w:type="dxa"/>
            </w:tcMar>
            <w:vAlign w:val="bottom"/>
          </w:tcPr>
          <w:p w14:paraId="34C198E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14004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45C8C1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786E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3A1B5F" w14:textId="77777777" w:rsidR="0089264D" w:rsidRPr="00B40C4C" w:rsidRDefault="0089264D" w:rsidP="00A3544C">
            <w:pPr>
              <w:jc w:val="right"/>
            </w:pPr>
          </w:p>
        </w:tc>
      </w:tr>
      <w:tr w:rsidR="00446E55" w:rsidRPr="00B40C4C" w14:paraId="2589B6B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A65D4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8ABA43"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381881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26E11E" w14:textId="77777777" w:rsidR="0089264D" w:rsidRPr="00B40C4C" w:rsidRDefault="0089264D" w:rsidP="009137DA">
            <w:r w:rsidRPr="00B40C4C">
              <w:t>Gebyrer</w:t>
            </w:r>
          </w:p>
        </w:tc>
        <w:tc>
          <w:tcPr>
            <w:tcW w:w="1500" w:type="dxa"/>
            <w:tcBorders>
              <w:top w:val="nil"/>
              <w:left w:val="nil"/>
              <w:bottom w:val="nil"/>
              <w:right w:val="nil"/>
            </w:tcBorders>
            <w:tcMar>
              <w:top w:w="43" w:type="dxa"/>
              <w:left w:w="0" w:type="dxa"/>
              <w:bottom w:w="0" w:type="dxa"/>
              <w:right w:w="0" w:type="dxa"/>
            </w:tcMar>
            <w:vAlign w:val="bottom"/>
          </w:tcPr>
          <w:p w14:paraId="3196EEB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5028B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36A63C" w14:textId="77777777" w:rsidR="0089264D" w:rsidRPr="00B40C4C" w:rsidRDefault="0089264D" w:rsidP="00A3544C">
            <w:pPr>
              <w:jc w:val="right"/>
            </w:pPr>
            <w:r w:rsidRPr="00B40C4C">
              <w:t>40 875 000</w:t>
            </w:r>
          </w:p>
        </w:tc>
        <w:tc>
          <w:tcPr>
            <w:tcW w:w="180" w:type="dxa"/>
            <w:tcBorders>
              <w:top w:val="nil"/>
              <w:left w:val="nil"/>
              <w:bottom w:val="nil"/>
              <w:right w:val="nil"/>
            </w:tcBorders>
            <w:tcMar>
              <w:top w:w="43" w:type="dxa"/>
              <w:left w:w="0" w:type="dxa"/>
              <w:bottom w:w="0" w:type="dxa"/>
              <w:right w:w="0" w:type="dxa"/>
            </w:tcMar>
            <w:vAlign w:val="bottom"/>
          </w:tcPr>
          <w:p w14:paraId="679416A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35C9C1" w14:textId="77777777" w:rsidR="0089264D" w:rsidRPr="00B40C4C" w:rsidRDefault="0089264D" w:rsidP="00A3544C">
            <w:pPr>
              <w:jc w:val="right"/>
            </w:pPr>
          </w:p>
        </w:tc>
      </w:tr>
      <w:tr w:rsidR="00446E55" w:rsidRPr="00B40C4C" w14:paraId="67B5DF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33A7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A35BF8"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750C3B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58066B"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58FB37F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9F241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C38A85A" w14:textId="77777777" w:rsidR="0089264D" w:rsidRPr="00B40C4C" w:rsidRDefault="0089264D" w:rsidP="00A3544C">
            <w:pPr>
              <w:jc w:val="right"/>
            </w:pPr>
            <w:r w:rsidRPr="00B40C4C">
              <w:t>115 000</w:t>
            </w:r>
          </w:p>
        </w:tc>
        <w:tc>
          <w:tcPr>
            <w:tcW w:w="180" w:type="dxa"/>
            <w:tcBorders>
              <w:top w:val="nil"/>
              <w:left w:val="nil"/>
              <w:bottom w:val="nil"/>
              <w:right w:val="nil"/>
            </w:tcBorders>
            <w:tcMar>
              <w:top w:w="43" w:type="dxa"/>
              <w:left w:w="0" w:type="dxa"/>
              <w:bottom w:w="0" w:type="dxa"/>
              <w:right w:w="0" w:type="dxa"/>
            </w:tcMar>
            <w:vAlign w:val="bottom"/>
          </w:tcPr>
          <w:p w14:paraId="349F534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4B52D7" w14:textId="77777777" w:rsidR="0089264D" w:rsidRPr="00B40C4C" w:rsidRDefault="0089264D" w:rsidP="00A3544C">
            <w:pPr>
              <w:jc w:val="right"/>
            </w:pPr>
            <w:r w:rsidRPr="00B40C4C">
              <w:t>40 990 000</w:t>
            </w:r>
          </w:p>
        </w:tc>
      </w:tr>
      <w:tr w:rsidR="00446E55" w:rsidRPr="00B40C4C" w14:paraId="1F63DA06" w14:textId="77777777" w:rsidTr="008C2AB1">
        <w:trPr>
          <w:trHeight w:val="240"/>
        </w:trPr>
        <w:tc>
          <w:tcPr>
            <w:tcW w:w="567" w:type="dxa"/>
            <w:tcBorders>
              <w:top w:val="nil"/>
              <w:left w:val="nil"/>
              <w:bottom w:val="nil"/>
            </w:tcBorders>
            <w:tcMar>
              <w:top w:w="43" w:type="dxa"/>
              <w:left w:w="0" w:type="dxa"/>
              <w:bottom w:w="0" w:type="dxa"/>
              <w:right w:w="0" w:type="dxa"/>
            </w:tcMar>
          </w:tcPr>
          <w:p w14:paraId="47591DDC" w14:textId="77777777" w:rsidR="0089264D" w:rsidRPr="00B40C4C" w:rsidRDefault="0089264D" w:rsidP="009137DA">
            <w:r w:rsidRPr="00B40C4C">
              <w:t>3595</w:t>
            </w:r>
          </w:p>
        </w:tc>
        <w:tc>
          <w:tcPr>
            <w:tcW w:w="260" w:type="dxa"/>
            <w:tcBorders>
              <w:top w:val="nil"/>
              <w:left w:val="nil"/>
              <w:bottom w:val="nil"/>
              <w:right w:val="nil"/>
            </w:tcBorders>
            <w:tcMar>
              <w:top w:w="43" w:type="dxa"/>
              <w:left w:w="0" w:type="dxa"/>
              <w:bottom w:w="0" w:type="dxa"/>
              <w:right w:w="0" w:type="dxa"/>
            </w:tcMar>
            <w:vAlign w:val="bottom"/>
          </w:tcPr>
          <w:p w14:paraId="40DB6A3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C85E1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36FC74" w14:textId="77777777" w:rsidR="0089264D" w:rsidRPr="00B40C4C" w:rsidRDefault="0089264D" w:rsidP="009137DA">
            <w:r w:rsidRPr="00B40C4C">
              <w:t>Statens kartverk:</w:t>
            </w:r>
          </w:p>
        </w:tc>
        <w:tc>
          <w:tcPr>
            <w:tcW w:w="1500" w:type="dxa"/>
            <w:tcBorders>
              <w:top w:val="nil"/>
              <w:left w:val="nil"/>
              <w:bottom w:val="nil"/>
              <w:right w:val="nil"/>
            </w:tcBorders>
            <w:tcMar>
              <w:top w:w="43" w:type="dxa"/>
              <w:left w:w="0" w:type="dxa"/>
              <w:bottom w:w="0" w:type="dxa"/>
              <w:right w:w="0" w:type="dxa"/>
            </w:tcMar>
            <w:vAlign w:val="bottom"/>
          </w:tcPr>
          <w:p w14:paraId="137FE32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3B2B1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EFC5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8BC8E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A6930A" w14:textId="77777777" w:rsidR="0089264D" w:rsidRPr="00B40C4C" w:rsidRDefault="0089264D" w:rsidP="00A3544C">
            <w:pPr>
              <w:jc w:val="right"/>
            </w:pPr>
          </w:p>
        </w:tc>
      </w:tr>
      <w:tr w:rsidR="00446E55" w:rsidRPr="00B40C4C" w14:paraId="659266B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AFE7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520D9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5E05B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140162" w14:textId="77777777" w:rsidR="0089264D" w:rsidRPr="00B40C4C" w:rsidRDefault="0089264D" w:rsidP="009137DA">
            <w:r w:rsidRPr="00B40C4C">
              <w:t>Gebyrinntekter tinglysing</w:t>
            </w:r>
          </w:p>
        </w:tc>
        <w:tc>
          <w:tcPr>
            <w:tcW w:w="1500" w:type="dxa"/>
            <w:tcBorders>
              <w:top w:val="nil"/>
              <w:left w:val="nil"/>
              <w:bottom w:val="nil"/>
              <w:right w:val="nil"/>
            </w:tcBorders>
            <w:tcMar>
              <w:top w:w="43" w:type="dxa"/>
              <w:left w:w="0" w:type="dxa"/>
              <w:bottom w:w="0" w:type="dxa"/>
              <w:right w:w="0" w:type="dxa"/>
            </w:tcMar>
            <w:vAlign w:val="bottom"/>
          </w:tcPr>
          <w:p w14:paraId="2985FFF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BA82A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231F550" w14:textId="77777777" w:rsidR="0089264D" w:rsidRPr="00B40C4C" w:rsidRDefault="0089264D" w:rsidP="00A3544C">
            <w:pPr>
              <w:jc w:val="right"/>
            </w:pPr>
            <w:r w:rsidRPr="00B40C4C">
              <w:t>464 700 000</w:t>
            </w:r>
          </w:p>
        </w:tc>
        <w:tc>
          <w:tcPr>
            <w:tcW w:w="180" w:type="dxa"/>
            <w:tcBorders>
              <w:top w:val="nil"/>
              <w:left w:val="nil"/>
              <w:bottom w:val="nil"/>
              <w:right w:val="nil"/>
            </w:tcBorders>
            <w:tcMar>
              <w:top w:w="43" w:type="dxa"/>
              <w:left w:w="0" w:type="dxa"/>
              <w:bottom w:w="0" w:type="dxa"/>
              <w:right w:w="0" w:type="dxa"/>
            </w:tcMar>
            <w:vAlign w:val="bottom"/>
          </w:tcPr>
          <w:p w14:paraId="619CD8F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93BC8C7" w14:textId="77777777" w:rsidR="0089264D" w:rsidRPr="00B40C4C" w:rsidRDefault="0089264D" w:rsidP="00A3544C">
            <w:pPr>
              <w:jc w:val="right"/>
            </w:pPr>
          </w:p>
        </w:tc>
      </w:tr>
      <w:tr w:rsidR="00446E55" w:rsidRPr="00B40C4C" w14:paraId="27724C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7B4D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6A4A74"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5B722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B54FF8" w14:textId="77777777" w:rsidR="0089264D" w:rsidRPr="00B40C4C" w:rsidRDefault="0089264D" w:rsidP="009137DA">
            <w:r w:rsidRPr="00B40C4C">
              <w:t>Salg og abonnement m.m.</w:t>
            </w:r>
          </w:p>
        </w:tc>
        <w:tc>
          <w:tcPr>
            <w:tcW w:w="1500" w:type="dxa"/>
            <w:tcBorders>
              <w:top w:val="nil"/>
              <w:left w:val="nil"/>
              <w:bottom w:val="nil"/>
              <w:right w:val="nil"/>
            </w:tcBorders>
            <w:tcMar>
              <w:top w:w="43" w:type="dxa"/>
              <w:left w:w="0" w:type="dxa"/>
              <w:bottom w:w="0" w:type="dxa"/>
              <w:right w:w="0" w:type="dxa"/>
            </w:tcMar>
            <w:vAlign w:val="bottom"/>
          </w:tcPr>
          <w:p w14:paraId="4FC9A14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3D05E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171721" w14:textId="77777777" w:rsidR="0089264D" w:rsidRPr="00B40C4C" w:rsidRDefault="0089264D" w:rsidP="00A3544C">
            <w:pPr>
              <w:jc w:val="right"/>
            </w:pPr>
            <w:r w:rsidRPr="00B40C4C">
              <w:t>168 074 000</w:t>
            </w:r>
          </w:p>
        </w:tc>
        <w:tc>
          <w:tcPr>
            <w:tcW w:w="180" w:type="dxa"/>
            <w:tcBorders>
              <w:top w:val="nil"/>
              <w:left w:val="nil"/>
              <w:bottom w:val="nil"/>
              <w:right w:val="nil"/>
            </w:tcBorders>
            <w:tcMar>
              <w:top w:w="43" w:type="dxa"/>
              <w:left w:w="0" w:type="dxa"/>
              <w:bottom w:w="0" w:type="dxa"/>
              <w:right w:w="0" w:type="dxa"/>
            </w:tcMar>
            <w:vAlign w:val="bottom"/>
          </w:tcPr>
          <w:p w14:paraId="3DDEFBA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69AF2E" w14:textId="77777777" w:rsidR="0089264D" w:rsidRPr="00B40C4C" w:rsidRDefault="0089264D" w:rsidP="00A3544C">
            <w:pPr>
              <w:jc w:val="right"/>
            </w:pPr>
          </w:p>
        </w:tc>
      </w:tr>
      <w:tr w:rsidR="00446E55" w:rsidRPr="00B40C4C" w14:paraId="692A122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E628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6BDB93C"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7780D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9DB9FC" w14:textId="77777777" w:rsidR="0089264D" w:rsidRPr="00B40C4C" w:rsidRDefault="0089264D" w:rsidP="009137DA">
            <w:r w:rsidRPr="00B40C4C">
              <w:t>Samfinansiering</w:t>
            </w:r>
          </w:p>
        </w:tc>
        <w:tc>
          <w:tcPr>
            <w:tcW w:w="1500" w:type="dxa"/>
            <w:tcBorders>
              <w:top w:val="nil"/>
              <w:left w:val="nil"/>
              <w:bottom w:val="nil"/>
              <w:right w:val="nil"/>
            </w:tcBorders>
            <w:tcMar>
              <w:top w:w="43" w:type="dxa"/>
              <w:left w:w="0" w:type="dxa"/>
              <w:bottom w:w="0" w:type="dxa"/>
              <w:right w:w="0" w:type="dxa"/>
            </w:tcMar>
            <w:vAlign w:val="bottom"/>
          </w:tcPr>
          <w:p w14:paraId="44F4B5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D4043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2B2185B" w14:textId="77777777" w:rsidR="0089264D" w:rsidRPr="00B40C4C" w:rsidRDefault="0089264D" w:rsidP="00A3544C">
            <w:pPr>
              <w:jc w:val="right"/>
            </w:pPr>
            <w:r w:rsidRPr="00B40C4C">
              <w:t>217 840 000</w:t>
            </w:r>
          </w:p>
        </w:tc>
        <w:tc>
          <w:tcPr>
            <w:tcW w:w="180" w:type="dxa"/>
            <w:tcBorders>
              <w:top w:val="nil"/>
              <w:left w:val="nil"/>
              <w:bottom w:val="nil"/>
              <w:right w:val="nil"/>
            </w:tcBorders>
            <w:tcMar>
              <w:top w:w="43" w:type="dxa"/>
              <w:left w:w="0" w:type="dxa"/>
              <w:bottom w:w="0" w:type="dxa"/>
              <w:right w:w="0" w:type="dxa"/>
            </w:tcMar>
            <w:vAlign w:val="bottom"/>
          </w:tcPr>
          <w:p w14:paraId="755D3066"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1316B4FD" w14:textId="77777777" w:rsidR="0089264D" w:rsidRPr="00B40C4C" w:rsidRDefault="0089264D" w:rsidP="00A3544C">
            <w:pPr>
              <w:jc w:val="right"/>
            </w:pPr>
            <w:r w:rsidRPr="00B40C4C">
              <w:t>850 614 000</w:t>
            </w:r>
          </w:p>
        </w:tc>
      </w:tr>
      <w:tr w:rsidR="00446E55" w:rsidRPr="00B40C4C" w14:paraId="28F3FE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07E7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4F62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73C7F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CAB82D" w14:textId="77777777" w:rsidR="0089264D" w:rsidRPr="00B40C4C" w:rsidRDefault="0089264D" w:rsidP="009137DA">
            <w:r w:rsidRPr="00B40C4C">
              <w:t>Sum Kommunal- og distriktsdepartementet</w:t>
            </w:r>
          </w:p>
        </w:tc>
        <w:tc>
          <w:tcPr>
            <w:tcW w:w="1500" w:type="dxa"/>
            <w:tcBorders>
              <w:top w:val="nil"/>
              <w:left w:val="nil"/>
              <w:bottom w:val="nil"/>
              <w:right w:val="nil"/>
            </w:tcBorders>
            <w:tcMar>
              <w:top w:w="43" w:type="dxa"/>
              <w:left w:w="0" w:type="dxa"/>
              <w:bottom w:w="0" w:type="dxa"/>
              <w:right w:w="0" w:type="dxa"/>
            </w:tcMar>
            <w:vAlign w:val="bottom"/>
          </w:tcPr>
          <w:p w14:paraId="00087CB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A4BD8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07264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554C0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F52DCF7" w14:textId="77777777" w:rsidR="0089264D" w:rsidRPr="00B40C4C" w:rsidRDefault="0089264D" w:rsidP="00A3544C">
            <w:pPr>
              <w:jc w:val="right"/>
            </w:pPr>
            <w:r w:rsidRPr="00B40C4C">
              <w:t>898 230 000</w:t>
            </w:r>
          </w:p>
        </w:tc>
      </w:tr>
      <w:tr w:rsidR="00446E55" w:rsidRPr="00B40C4C" w14:paraId="6AD5FC87"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33875BB5" w14:textId="77777777" w:rsidR="0089264D" w:rsidRPr="00B40C4C" w:rsidRDefault="0089264D" w:rsidP="00E21406">
            <w:pPr>
              <w:pStyle w:val="tittel-gulbok2"/>
            </w:pPr>
            <w:r w:rsidRPr="00B40C4C">
              <w:t>Arbeids- og inkluderingsdepartementet</w:t>
            </w:r>
          </w:p>
        </w:tc>
      </w:tr>
      <w:tr w:rsidR="00446E55" w:rsidRPr="00B40C4C" w14:paraId="0BE704FE" w14:textId="77777777" w:rsidTr="008C2AB1">
        <w:trPr>
          <w:trHeight w:val="240"/>
        </w:trPr>
        <w:tc>
          <w:tcPr>
            <w:tcW w:w="567" w:type="dxa"/>
            <w:tcBorders>
              <w:top w:val="nil"/>
              <w:left w:val="nil"/>
              <w:bottom w:val="nil"/>
            </w:tcBorders>
            <w:tcMar>
              <w:top w:w="43" w:type="dxa"/>
              <w:left w:w="0" w:type="dxa"/>
              <w:bottom w:w="0" w:type="dxa"/>
              <w:right w:w="0" w:type="dxa"/>
            </w:tcMar>
          </w:tcPr>
          <w:p w14:paraId="2E45B5B7" w14:textId="77777777" w:rsidR="0089264D" w:rsidRPr="00B40C4C" w:rsidRDefault="0089264D" w:rsidP="009137DA">
            <w:r w:rsidRPr="00B40C4C">
              <w:t>3605</w:t>
            </w:r>
          </w:p>
        </w:tc>
        <w:tc>
          <w:tcPr>
            <w:tcW w:w="260" w:type="dxa"/>
            <w:tcBorders>
              <w:top w:val="nil"/>
              <w:left w:val="nil"/>
              <w:bottom w:val="nil"/>
              <w:right w:val="nil"/>
            </w:tcBorders>
            <w:tcMar>
              <w:top w:w="43" w:type="dxa"/>
              <w:left w:w="0" w:type="dxa"/>
              <w:bottom w:w="0" w:type="dxa"/>
              <w:right w:w="0" w:type="dxa"/>
            </w:tcMar>
            <w:vAlign w:val="bottom"/>
          </w:tcPr>
          <w:p w14:paraId="4358EB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55E95C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A57246" w14:textId="77777777" w:rsidR="0089264D" w:rsidRPr="00B40C4C" w:rsidRDefault="0089264D" w:rsidP="009137DA">
            <w:r w:rsidRPr="00B40C4C">
              <w:t>Arbeids- og velferdsetaten:</w:t>
            </w:r>
          </w:p>
        </w:tc>
        <w:tc>
          <w:tcPr>
            <w:tcW w:w="1500" w:type="dxa"/>
            <w:tcBorders>
              <w:top w:val="nil"/>
              <w:left w:val="nil"/>
              <w:bottom w:val="nil"/>
              <w:right w:val="nil"/>
            </w:tcBorders>
            <w:tcMar>
              <w:top w:w="43" w:type="dxa"/>
              <w:left w:w="0" w:type="dxa"/>
              <w:bottom w:w="0" w:type="dxa"/>
              <w:right w:w="0" w:type="dxa"/>
            </w:tcMar>
            <w:vAlign w:val="bottom"/>
          </w:tcPr>
          <w:p w14:paraId="5E1DC5F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415D9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B04C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66A6B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16DB47" w14:textId="77777777" w:rsidR="0089264D" w:rsidRPr="00B40C4C" w:rsidRDefault="0089264D" w:rsidP="00A3544C">
            <w:pPr>
              <w:jc w:val="right"/>
            </w:pPr>
          </w:p>
        </w:tc>
      </w:tr>
      <w:tr w:rsidR="00446E55" w:rsidRPr="00B40C4C" w14:paraId="4271D89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B741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60E13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4AD16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34FD52" w14:textId="77777777" w:rsidR="0089264D" w:rsidRPr="00B40C4C" w:rsidRDefault="0089264D" w:rsidP="009137DA">
            <w:r w:rsidRPr="00B40C4C">
              <w:t>Administrasjonsvederlag</w:t>
            </w:r>
          </w:p>
        </w:tc>
        <w:tc>
          <w:tcPr>
            <w:tcW w:w="1500" w:type="dxa"/>
            <w:tcBorders>
              <w:top w:val="nil"/>
              <w:left w:val="nil"/>
              <w:bottom w:val="nil"/>
              <w:right w:val="nil"/>
            </w:tcBorders>
            <w:tcMar>
              <w:top w:w="43" w:type="dxa"/>
              <w:left w:w="0" w:type="dxa"/>
              <w:bottom w:w="0" w:type="dxa"/>
              <w:right w:w="0" w:type="dxa"/>
            </w:tcMar>
            <w:vAlign w:val="bottom"/>
          </w:tcPr>
          <w:p w14:paraId="6EE6F68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8C545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8B4E9C" w14:textId="77777777" w:rsidR="0089264D" w:rsidRPr="00B40C4C" w:rsidRDefault="0089264D" w:rsidP="00A3544C">
            <w:pPr>
              <w:jc w:val="right"/>
            </w:pPr>
            <w:r w:rsidRPr="00B40C4C">
              <w:t>11 481 000</w:t>
            </w:r>
          </w:p>
        </w:tc>
        <w:tc>
          <w:tcPr>
            <w:tcW w:w="180" w:type="dxa"/>
            <w:tcBorders>
              <w:top w:val="nil"/>
              <w:left w:val="nil"/>
              <w:bottom w:val="nil"/>
              <w:right w:val="nil"/>
            </w:tcBorders>
            <w:tcMar>
              <w:top w:w="43" w:type="dxa"/>
              <w:left w:w="0" w:type="dxa"/>
              <w:bottom w:w="0" w:type="dxa"/>
              <w:right w:w="0" w:type="dxa"/>
            </w:tcMar>
            <w:vAlign w:val="bottom"/>
          </w:tcPr>
          <w:p w14:paraId="2A53B6C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98A153" w14:textId="77777777" w:rsidR="0089264D" w:rsidRPr="00B40C4C" w:rsidRDefault="0089264D" w:rsidP="00A3544C">
            <w:pPr>
              <w:jc w:val="right"/>
            </w:pPr>
          </w:p>
        </w:tc>
      </w:tr>
      <w:tr w:rsidR="00446E55" w:rsidRPr="00B40C4C" w14:paraId="62F03D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8F51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38849C"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78442E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ADA9C7" w14:textId="77777777" w:rsidR="0089264D" w:rsidRPr="00B40C4C" w:rsidRDefault="0089264D" w:rsidP="009137DA">
            <w:r w:rsidRPr="00B40C4C">
              <w:t>Tolketjenester</w:t>
            </w:r>
          </w:p>
        </w:tc>
        <w:tc>
          <w:tcPr>
            <w:tcW w:w="1500" w:type="dxa"/>
            <w:tcBorders>
              <w:top w:val="nil"/>
              <w:left w:val="nil"/>
              <w:bottom w:val="nil"/>
              <w:right w:val="nil"/>
            </w:tcBorders>
            <w:tcMar>
              <w:top w:w="43" w:type="dxa"/>
              <w:left w:w="0" w:type="dxa"/>
              <w:bottom w:w="0" w:type="dxa"/>
              <w:right w:w="0" w:type="dxa"/>
            </w:tcMar>
            <w:vAlign w:val="bottom"/>
          </w:tcPr>
          <w:p w14:paraId="2357215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A5FB1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A9E72F3" w14:textId="77777777" w:rsidR="0089264D" w:rsidRPr="00B40C4C" w:rsidRDefault="0089264D" w:rsidP="00A3544C">
            <w:pPr>
              <w:jc w:val="right"/>
            </w:pPr>
            <w:r w:rsidRPr="00B40C4C">
              <w:t>4 887 000</w:t>
            </w:r>
          </w:p>
        </w:tc>
        <w:tc>
          <w:tcPr>
            <w:tcW w:w="180" w:type="dxa"/>
            <w:tcBorders>
              <w:top w:val="nil"/>
              <w:left w:val="nil"/>
              <w:bottom w:val="nil"/>
              <w:right w:val="nil"/>
            </w:tcBorders>
            <w:tcMar>
              <w:top w:w="43" w:type="dxa"/>
              <w:left w:w="0" w:type="dxa"/>
              <w:bottom w:w="0" w:type="dxa"/>
              <w:right w:w="0" w:type="dxa"/>
            </w:tcMar>
            <w:vAlign w:val="bottom"/>
          </w:tcPr>
          <w:p w14:paraId="0BACCD1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F43B128" w14:textId="77777777" w:rsidR="0089264D" w:rsidRPr="00B40C4C" w:rsidRDefault="0089264D" w:rsidP="00A3544C">
            <w:pPr>
              <w:jc w:val="right"/>
            </w:pPr>
          </w:p>
        </w:tc>
      </w:tr>
      <w:tr w:rsidR="00446E55" w:rsidRPr="00B40C4C" w14:paraId="765BC18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6B76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9DBA53"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1C01F2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D10973" w14:textId="77777777" w:rsidR="0089264D" w:rsidRPr="00B40C4C" w:rsidRDefault="0089264D" w:rsidP="009137DA">
            <w:r w:rsidRPr="00B40C4C">
              <w:t>Oppdragsinntekter mv.</w:t>
            </w:r>
          </w:p>
        </w:tc>
        <w:tc>
          <w:tcPr>
            <w:tcW w:w="1500" w:type="dxa"/>
            <w:tcBorders>
              <w:top w:val="nil"/>
              <w:left w:val="nil"/>
              <w:bottom w:val="nil"/>
              <w:right w:val="nil"/>
            </w:tcBorders>
            <w:tcMar>
              <w:top w:w="43" w:type="dxa"/>
              <w:left w:w="0" w:type="dxa"/>
              <w:bottom w:w="0" w:type="dxa"/>
              <w:right w:w="0" w:type="dxa"/>
            </w:tcMar>
            <w:vAlign w:val="bottom"/>
          </w:tcPr>
          <w:p w14:paraId="1B643FB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ED3F7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BA9DA2D" w14:textId="77777777" w:rsidR="0089264D" w:rsidRPr="00B40C4C" w:rsidRDefault="0089264D" w:rsidP="00A3544C">
            <w:pPr>
              <w:jc w:val="right"/>
            </w:pPr>
            <w:r w:rsidRPr="00B40C4C">
              <w:t>21 544 000</w:t>
            </w:r>
          </w:p>
        </w:tc>
        <w:tc>
          <w:tcPr>
            <w:tcW w:w="180" w:type="dxa"/>
            <w:tcBorders>
              <w:top w:val="nil"/>
              <w:left w:val="nil"/>
              <w:bottom w:val="nil"/>
              <w:right w:val="nil"/>
            </w:tcBorders>
            <w:tcMar>
              <w:top w:w="43" w:type="dxa"/>
              <w:left w:w="0" w:type="dxa"/>
              <w:bottom w:w="0" w:type="dxa"/>
              <w:right w:w="0" w:type="dxa"/>
            </w:tcMar>
            <w:vAlign w:val="bottom"/>
          </w:tcPr>
          <w:p w14:paraId="3E23F80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4EF960A" w14:textId="77777777" w:rsidR="0089264D" w:rsidRPr="00B40C4C" w:rsidRDefault="0089264D" w:rsidP="00A3544C">
            <w:pPr>
              <w:jc w:val="right"/>
            </w:pPr>
            <w:r w:rsidRPr="00B40C4C">
              <w:t>37 912 000</w:t>
            </w:r>
          </w:p>
        </w:tc>
      </w:tr>
      <w:tr w:rsidR="00446E55" w:rsidRPr="00B40C4C" w14:paraId="3F468D77" w14:textId="77777777" w:rsidTr="008C2AB1">
        <w:trPr>
          <w:trHeight w:val="240"/>
        </w:trPr>
        <w:tc>
          <w:tcPr>
            <w:tcW w:w="567" w:type="dxa"/>
            <w:tcBorders>
              <w:top w:val="nil"/>
              <w:left w:val="nil"/>
              <w:bottom w:val="nil"/>
            </w:tcBorders>
            <w:tcMar>
              <w:top w:w="43" w:type="dxa"/>
              <w:left w:w="0" w:type="dxa"/>
              <w:bottom w:w="0" w:type="dxa"/>
              <w:right w:w="0" w:type="dxa"/>
            </w:tcMar>
          </w:tcPr>
          <w:p w14:paraId="391BD486" w14:textId="77777777" w:rsidR="0089264D" w:rsidRPr="00B40C4C" w:rsidRDefault="0089264D" w:rsidP="009137DA">
            <w:r w:rsidRPr="00B40C4C">
              <w:t>3634</w:t>
            </w:r>
          </w:p>
        </w:tc>
        <w:tc>
          <w:tcPr>
            <w:tcW w:w="260" w:type="dxa"/>
            <w:tcBorders>
              <w:top w:val="nil"/>
              <w:left w:val="nil"/>
              <w:bottom w:val="nil"/>
              <w:right w:val="nil"/>
            </w:tcBorders>
            <w:tcMar>
              <w:top w:w="43" w:type="dxa"/>
              <w:left w:w="0" w:type="dxa"/>
              <w:bottom w:w="0" w:type="dxa"/>
              <w:right w:w="0" w:type="dxa"/>
            </w:tcMar>
            <w:vAlign w:val="bottom"/>
          </w:tcPr>
          <w:p w14:paraId="7BB4DDF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4B50D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D0D243" w14:textId="77777777" w:rsidR="0089264D" w:rsidRPr="00B40C4C" w:rsidRDefault="0089264D" w:rsidP="009137DA">
            <w:r w:rsidRPr="00B40C4C">
              <w:t>Arbeidsmarkedstiltak:</w:t>
            </w:r>
          </w:p>
        </w:tc>
        <w:tc>
          <w:tcPr>
            <w:tcW w:w="1500" w:type="dxa"/>
            <w:tcBorders>
              <w:top w:val="nil"/>
              <w:left w:val="nil"/>
              <w:bottom w:val="nil"/>
              <w:right w:val="nil"/>
            </w:tcBorders>
            <w:tcMar>
              <w:top w:w="43" w:type="dxa"/>
              <w:left w:w="0" w:type="dxa"/>
              <w:bottom w:w="0" w:type="dxa"/>
              <w:right w:w="0" w:type="dxa"/>
            </w:tcMar>
            <w:vAlign w:val="bottom"/>
          </w:tcPr>
          <w:p w14:paraId="361F08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F9B4D2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3EC89C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6E1CE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F580864" w14:textId="77777777" w:rsidR="0089264D" w:rsidRPr="00B40C4C" w:rsidRDefault="0089264D" w:rsidP="00A3544C">
            <w:pPr>
              <w:jc w:val="right"/>
            </w:pPr>
          </w:p>
        </w:tc>
      </w:tr>
      <w:tr w:rsidR="00446E55" w:rsidRPr="00B40C4C" w14:paraId="0B7B9DF2"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0ADDD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11BEB4"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38CDE6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16071B" w14:textId="77777777" w:rsidR="0089264D" w:rsidRPr="00B40C4C" w:rsidRDefault="0089264D" w:rsidP="009137DA">
            <w:r w:rsidRPr="00B40C4C">
              <w:t>Innfordring av feilutbetalinger, arbeidsmarkedstiltak</w:t>
            </w:r>
          </w:p>
        </w:tc>
        <w:tc>
          <w:tcPr>
            <w:tcW w:w="1500" w:type="dxa"/>
            <w:tcBorders>
              <w:top w:val="nil"/>
              <w:left w:val="nil"/>
              <w:bottom w:val="nil"/>
              <w:right w:val="nil"/>
            </w:tcBorders>
            <w:tcMar>
              <w:top w:w="43" w:type="dxa"/>
              <w:left w:w="0" w:type="dxa"/>
              <w:bottom w:w="0" w:type="dxa"/>
              <w:right w:w="0" w:type="dxa"/>
            </w:tcMar>
            <w:vAlign w:val="bottom"/>
          </w:tcPr>
          <w:p w14:paraId="3E1B755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7279D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8B89C52" w14:textId="77777777" w:rsidR="0089264D" w:rsidRPr="00B40C4C" w:rsidRDefault="0089264D" w:rsidP="00A3544C">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6D51DB9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8631077" w14:textId="77777777" w:rsidR="0089264D" w:rsidRPr="00B40C4C" w:rsidRDefault="0089264D" w:rsidP="00A3544C">
            <w:pPr>
              <w:jc w:val="right"/>
            </w:pPr>
            <w:r w:rsidRPr="00B40C4C">
              <w:t>5 000 000</w:t>
            </w:r>
          </w:p>
        </w:tc>
      </w:tr>
      <w:tr w:rsidR="00446E55" w:rsidRPr="00B40C4C" w14:paraId="5DB86198" w14:textId="77777777" w:rsidTr="008C2AB1">
        <w:trPr>
          <w:trHeight w:val="240"/>
        </w:trPr>
        <w:tc>
          <w:tcPr>
            <w:tcW w:w="567" w:type="dxa"/>
            <w:tcBorders>
              <w:top w:val="nil"/>
              <w:left w:val="nil"/>
              <w:bottom w:val="nil"/>
            </w:tcBorders>
            <w:tcMar>
              <w:top w:w="43" w:type="dxa"/>
              <w:left w:w="0" w:type="dxa"/>
              <w:bottom w:w="0" w:type="dxa"/>
              <w:right w:w="0" w:type="dxa"/>
            </w:tcMar>
          </w:tcPr>
          <w:p w14:paraId="2066F201" w14:textId="77777777" w:rsidR="0089264D" w:rsidRPr="00B40C4C" w:rsidRDefault="0089264D" w:rsidP="009137DA">
            <w:r w:rsidRPr="00B40C4C">
              <w:t>3635</w:t>
            </w:r>
          </w:p>
        </w:tc>
        <w:tc>
          <w:tcPr>
            <w:tcW w:w="260" w:type="dxa"/>
            <w:tcBorders>
              <w:top w:val="nil"/>
              <w:left w:val="nil"/>
              <w:bottom w:val="nil"/>
              <w:right w:val="nil"/>
            </w:tcBorders>
            <w:tcMar>
              <w:top w:w="43" w:type="dxa"/>
              <w:left w:w="0" w:type="dxa"/>
              <w:bottom w:w="0" w:type="dxa"/>
              <w:right w:w="0" w:type="dxa"/>
            </w:tcMar>
            <w:vAlign w:val="bottom"/>
          </w:tcPr>
          <w:p w14:paraId="285EE6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CA44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AE369E" w14:textId="77777777" w:rsidR="0089264D" w:rsidRPr="00B40C4C" w:rsidRDefault="0089264D" w:rsidP="009137DA">
            <w:r w:rsidRPr="00B40C4C">
              <w:t>Ventelønn mv.:</w:t>
            </w:r>
          </w:p>
        </w:tc>
        <w:tc>
          <w:tcPr>
            <w:tcW w:w="1500" w:type="dxa"/>
            <w:tcBorders>
              <w:top w:val="nil"/>
              <w:left w:val="nil"/>
              <w:bottom w:val="nil"/>
              <w:right w:val="nil"/>
            </w:tcBorders>
            <w:tcMar>
              <w:top w:w="43" w:type="dxa"/>
              <w:left w:w="0" w:type="dxa"/>
              <w:bottom w:w="0" w:type="dxa"/>
              <w:right w:w="0" w:type="dxa"/>
            </w:tcMar>
            <w:vAlign w:val="bottom"/>
          </w:tcPr>
          <w:p w14:paraId="2B72557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46939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9A143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06CA4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8A5A56" w14:textId="77777777" w:rsidR="0089264D" w:rsidRPr="00B40C4C" w:rsidRDefault="0089264D" w:rsidP="00A3544C">
            <w:pPr>
              <w:jc w:val="right"/>
            </w:pPr>
          </w:p>
        </w:tc>
      </w:tr>
      <w:tr w:rsidR="00446E55" w:rsidRPr="00B40C4C" w14:paraId="101E70D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84E1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CED10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A366A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A1036D" w14:textId="77777777" w:rsidR="0089264D" w:rsidRPr="00B40C4C" w:rsidRDefault="0089264D" w:rsidP="009137DA">
            <w:r w:rsidRPr="00B40C4C">
              <w:t>Refusjon statlig virksomhet mv.</w:t>
            </w:r>
          </w:p>
        </w:tc>
        <w:tc>
          <w:tcPr>
            <w:tcW w:w="1500" w:type="dxa"/>
            <w:tcBorders>
              <w:top w:val="nil"/>
              <w:left w:val="nil"/>
              <w:bottom w:val="nil"/>
              <w:right w:val="nil"/>
            </w:tcBorders>
            <w:tcMar>
              <w:top w:w="43" w:type="dxa"/>
              <w:left w:w="0" w:type="dxa"/>
              <w:bottom w:w="0" w:type="dxa"/>
              <w:right w:w="0" w:type="dxa"/>
            </w:tcMar>
            <w:vAlign w:val="bottom"/>
          </w:tcPr>
          <w:p w14:paraId="000D2C5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6BB55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31998DE" w14:textId="77777777" w:rsidR="0089264D" w:rsidRPr="00B40C4C" w:rsidRDefault="0089264D" w:rsidP="00A3544C">
            <w:pPr>
              <w:jc w:val="right"/>
            </w:pPr>
            <w:r w:rsidRPr="00B40C4C">
              <w:t>100 000</w:t>
            </w:r>
          </w:p>
        </w:tc>
        <w:tc>
          <w:tcPr>
            <w:tcW w:w="180" w:type="dxa"/>
            <w:tcBorders>
              <w:top w:val="nil"/>
              <w:left w:val="nil"/>
              <w:bottom w:val="nil"/>
              <w:right w:val="nil"/>
            </w:tcBorders>
            <w:tcMar>
              <w:top w:w="43" w:type="dxa"/>
              <w:left w:w="0" w:type="dxa"/>
              <w:bottom w:w="0" w:type="dxa"/>
              <w:right w:w="0" w:type="dxa"/>
            </w:tcMar>
            <w:vAlign w:val="bottom"/>
          </w:tcPr>
          <w:p w14:paraId="080A22E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7E8FC29" w14:textId="77777777" w:rsidR="0089264D" w:rsidRPr="00B40C4C" w:rsidRDefault="0089264D" w:rsidP="00A3544C">
            <w:pPr>
              <w:jc w:val="right"/>
            </w:pPr>
            <w:r w:rsidRPr="00B40C4C">
              <w:t>100 000</w:t>
            </w:r>
          </w:p>
        </w:tc>
      </w:tr>
      <w:tr w:rsidR="00446E55" w:rsidRPr="00B40C4C" w14:paraId="40F4E7F7" w14:textId="77777777" w:rsidTr="008C2AB1">
        <w:trPr>
          <w:trHeight w:val="240"/>
        </w:trPr>
        <w:tc>
          <w:tcPr>
            <w:tcW w:w="567" w:type="dxa"/>
            <w:tcBorders>
              <w:top w:val="nil"/>
              <w:left w:val="nil"/>
              <w:bottom w:val="nil"/>
            </w:tcBorders>
            <w:tcMar>
              <w:top w:w="43" w:type="dxa"/>
              <w:left w:w="0" w:type="dxa"/>
              <w:bottom w:w="0" w:type="dxa"/>
              <w:right w:w="0" w:type="dxa"/>
            </w:tcMar>
          </w:tcPr>
          <w:p w14:paraId="7ADAE8B2" w14:textId="77777777" w:rsidR="0089264D" w:rsidRPr="00B40C4C" w:rsidRDefault="0089264D" w:rsidP="009137DA">
            <w:r w:rsidRPr="00B40C4C">
              <w:t>3640</w:t>
            </w:r>
          </w:p>
        </w:tc>
        <w:tc>
          <w:tcPr>
            <w:tcW w:w="260" w:type="dxa"/>
            <w:tcBorders>
              <w:top w:val="nil"/>
              <w:left w:val="nil"/>
              <w:bottom w:val="nil"/>
              <w:right w:val="nil"/>
            </w:tcBorders>
            <w:tcMar>
              <w:top w:w="43" w:type="dxa"/>
              <w:left w:w="0" w:type="dxa"/>
              <w:bottom w:w="0" w:type="dxa"/>
              <w:right w:w="0" w:type="dxa"/>
            </w:tcMar>
            <w:vAlign w:val="bottom"/>
          </w:tcPr>
          <w:p w14:paraId="3B1DF58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61992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3D6E32" w14:textId="77777777" w:rsidR="0089264D" w:rsidRPr="00B40C4C" w:rsidRDefault="0089264D" w:rsidP="009137DA">
            <w:r w:rsidRPr="00B40C4C">
              <w:t>Arbeidstilsynet:</w:t>
            </w:r>
          </w:p>
        </w:tc>
        <w:tc>
          <w:tcPr>
            <w:tcW w:w="1500" w:type="dxa"/>
            <w:tcBorders>
              <w:top w:val="nil"/>
              <w:left w:val="nil"/>
              <w:bottom w:val="nil"/>
              <w:right w:val="nil"/>
            </w:tcBorders>
            <w:tcMar>
              <w:top w:w="43" w:type="dxa"/>
              <w:left w:w="0" w:type="dxa"/>
              <w:bottom w:w="0" w:type="dxa"/>
              <w:right w:w="0" w:type="dxa"/>
            </w:tcMar>
            <w:vAlign w:val="bottom"/>
          </w:tcPr>
          <w:p w14:paraId="3DB945C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B61C4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06708A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C5135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82DA14" w14:textId="77777777" w:rsidR="0089264D" w:rsidRPr="00B40C4C" w:rsidRDefault="0089264D" w:rsidP="00A3544C">
            <w:pPr>
              <w:jc w:val="right"/>
            </w:pPr>
          </w:p>
        </w:tc>
      </w:tr>
      <w:tr w:rsidR="00446E55" w:rsidRPr="00B40C4C" w14:paraId="3F71EF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73B9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92355B"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6C159C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0FACAF" w14:textId="77777777" w:rsidR="0089264D" w:rsidRPr="00B40C4C" w:rsidRDefault="0089264D" w:rsidP="009137DA">
            <w:r w:rsidRPr="00B40C4C">
              <w:t>Kjemikaliekontroll, gebyrer</w:t>
            </w:r>
          </w:p>
        </w:tc>
        <w:tc>
          <w:tcPr>
            <w:tcW w:w="1500" w:type="dxa"/>
            <w:tcBorders>
              <w:top w:val="nil"/>
              <w:left w:val="nil"/>
              <w:bottom w:val="nil"/>
              <w:right w:val="nil"/>
            </w:tcBorders>
            <w:tcMar>
              <w:top w:w="43" w:type="dxa"/>
              <w:left w:w="0" w:type="dxa"/>
              <w:bottom w:w="0" w:type="dxa"/>
              <w:right w:w="0" w:type="dxa"/>
            </w:tcMar>
            <w:vAlign w:val="bottom"/>
          </w:tcPr>
          <w:p w14:paraId="38607E0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CFC52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5CC7278" w14:textId="77777777" w:rsidR="0089264D" w:rsidRPr="00B40C4C" w:rsidRDefault="0089264D" w:rsidP="00A3544C">
            <w:pPr>
              <w:jc w:val="right"/>
            </w:pPr>
            <w:r w:rsidRPr="00B40C4C">
              <w:t>5 580 000</w:t>
            </w:r>
          </w:p>
        </w:tc>
        <w:tc>
          <w:tcPr>
            <w:tcW w:w="180" w:type="dxa"/>
            <w:tcBorders>
              <w:top w:val="nil"/>
              <w:left w:val="nil"/>
              <w:bottom w:val="nil"/>
              <w:right w:val="nil"/>
            </w:tcBorders>
            <w:tcMar>
              <w:top w:w="43" w:type="dxa"/>
              <w:left w:w="0" w:type="dxa"/>
              <w:bottom w:w="0" w:type="dxa"/>
              <w:right w:w="0" w:type="dxa"/>
            </w:tcMar>
            <w:vAlign w:val="bottom"/>
          </w:tcPr>
          <w:p w14:paraId="0F5029A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59DCA2" w14:textId="77777777" w:rsidR="0089264D" w:rsidRPr="00B40C4C" w:rsidRDefault="0089264D" w:rsidP="00A3544C">
            <w:pPr>
              <w:jc w:val="right"/>
            </w:pPr>
          </w:p>
        </w:tc>
      </w:tr>
      <w:tr w:rsidR="00446E55" w:rsidRPr="00B40C4C" w14:paraId="05F812D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0B05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EE8F0F0" w14:textId="77777777" w:rsidR="0089264D" w:rsidRPr="00B40C4C" w:rsidRDefault="0089264D" w:rsidP="009137DA">
            <w:r w:rsidRPr="00B40C4C">
              <w:t>6</w:t>
            </w:r>
          </w:p>
        </w:tc>
        <w:tc>
          <w:tcPr>
            <w:tcW w:w="260" w:type="dxa"/>
            <w:tcBorders>
              <w:top w:val="nil"/>
              <w:left w:val="nil"/>
              <w:bottom w:val="nil"/>
              <w:right w:val="nil"/>
            </w:tcBorders>
            <w:tcMar>
              <w:top w:w="43" w:type="dxa"/>
              <w:left w:w="0" w:type="dxa"/>
              <w:bottom w:w="0" w:type="dxa"/>
              <w:right w:w="0" w:type="dxa"/>
            </w:tcMar>
            <w:vAlign w:val="bottom"/>
          </w:tcPr>
          <w:p w14:paraId="797024F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47FD36" w14:textId="77777777" w:rsidR="0089264D" w:rsidRPr="00B40C4C" w:rsidRDefault="0089264D" w:rsidP="009137DA">
            <w:r w:rsidRPr="00B40C4C">
              <w:t>Refusjoner</w:t>
            </w:r>
          </w:p>
        </w:tc>
        <w:tc>
          <w:tcPr>
            <w:tcW w:w="1500" w:type="dxa"/>
            <w:tcBorders>
              <w:top w:val="nil"/>
              <w:left w:val="nil"/>
              <w:bottom w:val="nil"/>
              <w:right w:val="nil"/>
            </w:tcBorders>
            <w:tcMar>
              <w:top w:w="43" w:type="dxa"/>
              <w:left w:w="0" w:type="dxa"/>
              <w:bottom w:w="0" w:type="dxa"/>
              <w:right w:w="0" w:type="dxa"/>
            </w:tcMar>
            <w:vAlign w:val="bottom"/>
          </w:tcPr>
          <w:p w14:paraId="0AC9F1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4F63D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0B581A1" w14:textId="77777777" w:rsidR="0089264D" w:rsidRPr="00B40C4C" w:rsidRDefault="0089264D" w:rsidP="00A3544C">
            <w:pPr>
              <w:jc w:val="right"/>
            </w:pPr>
            <w:r w:rsidRPr="00B40C4C">
              <w:t>3 902 000</w:t>
            </w:r>
          </w:p>
        </w:tc>
        <w:tc>
          <w:tcPr>
            <w:tcW w:w="180" w:type="dxa"/>
            <w:tcBorders>
              <w:top w:val="nil"/>
              <w:left w:val="nil"/>
              <w:bottom w:val="nil"/>
              <w:right w:val="nil"/>
            </w:tcBorders>
            <w:tcMar>
              <w:top w:w="43" w:type="dxa"/>
              <w:left w:w="0" w:type="dxa"/>
              <w:bottom w:w="0" w:type="dxa"/>
              <w:right w:w="0" w:type="dxa"/>
            </w:tcMar>
            <w:vAlign w:val="bottom"/>
          </w:tcPr>
          <w:p w14:paraId="4E3AA72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B2B44B8" w14:textId="77777777" w:rsidR="0089264D" w:rsidRPr="00B40C4C" w:rsidRDefault="0089264D" w:rsidP="00A3544C">
            <w:pPr>
              <w:jc w:val="right"/>
            </w:pPr>
          </w:p>
        </w:tc>
      </w:tr>
      <w:tr w:rsidR="00446E55" w:rsidRPr="00B40C4C" w14:paraId="033B7D8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F6E3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75E381"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0FA5A1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31C34E" w14:textId="77777777" w:rsidR="0089264D" w:rsidRPr="00B40C4C" w:rsidRDefault="0089264D" w:rsidP="009137DA">
            <w:r w:rsidRPr="00B40C4C">
              <w:t>Byggesaksbehandling, gebyrer</w:t>
            </w:r>
          </w:p>
        </w:tc>
        <w:tc>
          <w:tcPr>
            <w:tcW w:w="1500" w:type="dxa"/>
            <w:tcBorders>
              <w:top w:val="nil"/>
              <w:left w:val="nil"/>
              <w:bottom w:val="nil"/>
              <w:right w:val="nil"/>
            </w:tcBorders>
            <w:tcMar>
              <w:top w:w="43" w:type="dxa"/>
              <w:left w:w="0" w:type="dxa"/>
              <w:bottom w:w="0" w:type="dxa"/>
              <w:right w:w="0" w:type="dxa"/>
            </w:tcMar>
            <w:vAlign w:val="bottom"/>
          </w:tcPr>
          <w:p w14:paraId="701E615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8888CC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98CE5FE" w14:textId="77777777" w:rsidR="0089264D" w:rsidRPr="00B40C4C" w:rsidRDefault="0089264D" w:rsidP="00A3544C">
            <w:pPr>
              <w:jc w:val="right"/>
            </w:pPr>
            <w:r w:rsidRPr="00B40C4C">
              <w:t>25 678 000</w:t>
            </w:r>
          </w:p>
        </w:tc>
        <w:tc>
          <w:tcPr>
            <w:tcW w:w="180" w:type="dxa"/>
            <w:tcBorders>
              <w:top w:val="nil"/>
              <w:left w:val="nil"/>
              <w:bottom w:val="nil"/>
              <w:right w:val="nil"/>
            </w:tcBorders>
            <w:tcMar>
              <w:top w:w="43" w:type="dxa"/>
              <w:left w:w="0" w:type="dxa"/>
              <w:bottom w:w="0" w:type="dxa"/>
              <w:right w:w="0" w:type="dxa"/>
            </w:tcMar>
            <w:vAlign w:val="bottom"/>
          </w:tcPr>
          <w:p w14:paraId="7D5FE9E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39C6E2C" w14:textId="77777777" w:rsidR="0089264D" w:rsidRPr="00B40C4C" w:rsidRDefault="0089264D" w:rsidP="00A3544C">
            <w:pPr>
              <w:jc w:val="right"/>
            </w:pPr>
          </w:p>
        </w:tc>
      </w:tr>
      <w:tr w:rsidR="00446E55" w:rsidRPr="00B40C4C" w14:paraId="6CAFA2D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4C75D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C50CCD6" w14:textId="77777777" w:rsidR="0089264D" w:rsidRPr="00B40C4C" w:rsidRDefault="0089264D" w:rsidP="009137DA">
            <w:r w:rsidRPr="00B40C4C">
              <w:t>8</w:t>
            </w:r>
          </w:p>
        </w:tc>
        <w:tc>
          <w:tcPr>
            <w:tcW w:w="260" w:type="dxa"/>
            <w:tcBorders>
              <w:top w:val="nil"/>
              <w:left w:val="nil"/>
              <w:bottom w:val="nil"/>
              <w:right w:val="nil"/>
            </w:tcBorders>
            <w:tcMar>
              <w:top w:w="43" w:type="dxa"/>
              <w:left w:w="0" w:type="dxa"/>
              <w:bottom w:w="0" w:type="dxa"/>
              <w:right w:w="0" w:type="dxa"/>
            </w:tcMar>
            <w:vAlign w:val="bottom"/>
          </w:tcPr>
          <w:p w14:paraId="02CF0C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206844" w14:textId="77777777" w:rsidR="0089264D" w:rsidRPr="00B40C4C" w:rsidRDefault="0089264D" w:rsidP="009137DA">
            <w:r w:rsidRPr="00B40C4C">
              <w:t>Refusjon utgifter regionale verneombud</w:t>
            </w:r>
          </w:p>
        </w:tc>
        <w:tc>
          <w:tcPr>
            <w:tcW w:w="1500" w:type="dxa"/>
            <w:tcBorders>
              <w:top w:val="nil"/>
              <w:left w:val="nil"/>
              <w:bottom w:val="nil"/>
              <w:right w:val="nil"/>
            </w:tcBorders>
            <w:tcMar>
              <w:top w:w="43" w:type="dxa"/>
              <w:left w:w="0" w:type="dxa"/>
              <w:bottom w:w="0" w:type="dxa"/>
              <w:right w:w="0" w:type="dxa"/>
            </w:tcMar>
            <w:vAlign w:val="bottom"/>
          </w:tcPr>
          <w:p w14:paraId="624CCEA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A08DE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7070FF" w14:textId="77777777" w:rsidR="0089264D" w:rsidRPr="00B40C4C" w:rsidRDefault="0089264D" w:rsidP="00A3544C">
            <w:pPr>
              <w:jc w:val="right"/>
            </w:pPr>
            <w:r w:rsidRPr="00B40C4C">
              <w:t>19 409 000</w:t>
            </w:r>
          </w:p>
        </w:tc>
        <w:tc>
          <w:tcPr>
            <w:tcW w:w="180" w:type="dxa"/>
            <w:tcBorders>
              <w:top w:val="nil"/>
              <w:left w:val="nil"/>
              <w:bottom w:val="nil"/>
              <w:right w:val="nil"/>
            </w:tcBorders>
            <w:tcMar>
              <w:top w:w="43" w:type="dxa"/>
              <w:left w:w="0" w:type="dxa"/>
              <w:bottom w:w="0" w:type="dxa"/>
              <w:right w:w="0" w:type="dxa"/>
            </w:tcMar>
            <w:vAlign w:val="bottom"/>
          </w:tcPr>
          <w:p w14:paraId="65ABA23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47A8E3E" w14:textId="77777777" w:rsidR="0089264D" w:rsidRPr="00B40C4C" w:rsidRDefault="0089264D" w:rsidP="00A3544C">
            <w:pPr>
              <w:jc w:val="right"/>
            </w:pPr>
          </w:p>
        </w:tc>
      </w:tr>
      <w:tr w:rsidR="00446E55" w:rsidRPr="00B40C4C" w14:paraId="1E7C125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06BC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69A73B"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A4127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9EB5C3" w14:textId="77777777" w:rsidR="0089264D" w:rsidRPr="00B40C4C" w:rsidRDefault="0089264D" w:rsidP="009137DA">
            <w:r w:rsidRPr="00B40C4C">
              <w:t>Tvangsmulkt</w:t>
            </w:r>
          </w:p>
        </w:tc>
        <w:tc>
          <w:tcPr>
            <w:tcW w:w="1500" w:type="dxa"/>
            <w:tcBorders>
              <w:top w:val="nil"/>
              <w:left w:val="nil"/>
              <w:bottom w:val="nil"/>
              <w:right w:val="nil"/>
            </w:tcBorders>
            <w:tcMar>
              <w:top w:w="43" w:type="dxa"/>
              <w:left w:w="0" w:type="dxa"/>
              <w:bottom w:w="0" w:type="dxa"/>
              <w:right w:w="0" w:type="dxa"/>
            </w:tcMar>
            <w:vAlign w:val="bottom"/>
          </w:tcPr>
          <w:p w14:paraId="03AFCF7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B7932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940C9D" w14:textId="77777777" w:rsidR="0089264D" w:rsidRPr="00B40C4C" w:rsidRDefault="0089264D" w:rsidP="00A3544C">
            <w:pPr>
              <w:jc w:val="right"/>
            </w:pPr>
            <w:r w:rsidRPr="00B40C4C">
              <w:t>7 175 000</w:t>
            </w:r>
          </w:p>
        </w:tc>
        <w:tc>
          <w:tcPr>
            <w:tcW w:w="180" w:type="dxa"/>
            <w:tcBorders>
              <w:top w:val="nil"/>
              <w:left w:val="nil"/>
              <w:bottom w:val="nil"/>
              <w:right w:val="nil"/>
            </w:tcBorders>
            <w:tcMar>
              <w:top w:w="43" w:type="dxa"/>
              <w:left w:w="0" w:type="dxa"/>
              <w:bottom w:w="0" w:type="dxa"/>
              <w:right w:w="0" w:type="dxa"/>
            </w:tcMar>
            <w:vAlign w:val="bottom"/>
          </w:tcPr>
          <w:p w14:paraId="2DB4C2A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A9C0518" w14:textId="77777777" w:rsidR="0089264D" w:rsidRPr="00B40C4C" w:rsidRDefault="0089264D" w:rsidP="00A3544C">
            <w:pPr>
              <w:jc w:val="right"/>
            </w:pPr>
          </w:p>
        </w:tc>
      </w:tr>
      <w:tr w:rsidR="00446E55" w:rsidRPr="00B40C4C" w14:paraId="1DA8D6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D80B9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4168FD"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6F6570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8D4604" w14:textId="77777777" w:rsidR="0089264D" w:rsidRPr="00B40C4C" w:rsidRDefault="0089264D" w:rsidP="009137DA">
            <w:r w:rsidRPr="00B40C4C">
              <w:t>Overtredelsesgebyrer</w:t>
            </w:r>
          </w:p>
        </w:tc>
        <w:tc>
          <w:tcPr>
            <w:tcW w:w="1500" w:type="dxa"/>
            <w:tcBorders>
              <w:top w:val="nil"/>
              <w:left w:val="nil"/>
              <w:bottom w:val="nil"/>
              <w:right w:val="nil"/>
            </w:tcBorders>
            <w:tcMar>
              <w:top w:w="43" w:type="dxa"/>
              <w:left w:w="0" w:type="dxa"/>
              <w:bottom w:w="0" w:type="dxa"/>
              <w:right w:w="0" w:type="dxa"/>
            </w:tcMar>
            <w:vAlign w:val="bottom"/>
          </w:tcPr>
          <w:p w14:paraId="43C3CF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E96B7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CCE271" w14:textId="77777777" w:rsidR="0089264D" w:rsidRPr="00B40C4C" w:rsidRDefault="0089264D" w:rsidP="00A3544C">
            <w:pPr>
              <w:jc w:val="right"/>
            </w:pPr>
            <w:r w:rsidRPr="00B40C4C">
              <w:t>29 450 000</w:t>
            </w:r>
          </w:p>
        </w:tc>
        <w:tc>
          <w:tcPr>
            <w:tcW w:w="180" w:type="dxa"/>
            <w:tcBorders>
              <w:top w:val="nil"/>
              <w:left w:val="nil"/>
              <w:bottom w:val="nil"/>
              <w:right w:val="nil"/>
            </w:tcBorders>
            <w:tcMar>
              <w:top w:w="43" w:type="dxa"/>
              <w:left w:w="0" w:type="dxa"/>
              <w:bottom w:w="0" w:type="dxa"/>
              <w:right w:w="0" w:type="dxa"/>
            </w:tcMar>
            <w:vAlign w:val="bottom"/>
          </w:tcPr>
          <w:p w14:paraId="4117C89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87723E5" w14:textId="77777777" w:rsidR="0089264D" w:rsidRPr="00B40C4C" w:rsidRDefault="0089264D" w:rsidP="00A3544C">
            <w:pPr>
              <w:jc w:val="right"/>
            </w:pPr>
            <w:r w:rsidRPr="00B40C4C">
              <w:t>91 194 000</w:t>
            </w:r>
          </w:p>
        </w:tc>
      </w:tr>
      <w:tr w:rsidR="00446E55" w:rsidRPr="00B40C4C" w14:paraId="25AF08AB" w14:textId="77777777" w:rsidTr="008C2AB1">
        <w:trPr>
          <w:trHeight w:val="500"/>
        </w:trPr>
        <w:tc>
          <w:tcPr>
            <w:tcW w:w="567" w:type="dxa"/>
            <w:tcBorders>
              <w:top w:val="nil"/>
              <w:left w:val="nil"/>
              <w:bottom w:val="nil"/>
            </w:tcBorders>
            <w:tcMar>
              <w:top w:w="43" w:type="dxa"/>
              <w:left w:w="0" w:type="dxa"/>
              <w:bottom w:w="0" w:type="dxa"/>
              <w:right w:w="0" w:type="dxa"/>
            </w:tcMar>
          </w:tcPr>
          <w:p w14:paraId="7130D2E1" w14:textId="77777777" w:rsidR="0089264D" w:rsidRPr="00B40C4C" w:rsidRDefault="0089264D" w:rsidP="009137DA">
            <w:r w:rsidRPr="00B40C4C">
              <w:t>3671</w:t>
            </w:r>
          </w:p>
        </w:tc>
        <w:tc>
          <w:tcPr>
            <w:tcW w:w="260" w:type="dxa"/>
            <w:tcBorders>
              <w:top w:val="nil"/>
              <w:left w:val="nil"/>
              <w:bottom w:val="nil"/>
              <w:right w:val="nil"/>
            </w:tcBorders>
            <w:tcMar>
              <w:top w:w="43" w:type="dxa"/>
              <w:left w:w="0" w:type="dxa"/>
              <w:bottom w:w="0" w:type="dxa"/>
              <w:right w:w="0" w:type="dxa"/>
            </w:tcMar>
            <w:vAlign w:val="bottom"/>
          </w:tcPr>
          <w:p w14:paraId="7916FC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DAB5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81FA5F" w14:textId="77777777" w:rsidR="0089264D" w:rsidRPr="00B40C4C" w:rsidRDefault="0089264D" w:rsidP="009137DA">
            <w:r w:rsidRPr="00B40C4C">
              <w:t>Bosetting av flyktninger og tiltak for innvandrere:</w:t>
            </w:r>
          </w:p>
        </w:tc>
        <w:tc>
          <w:tcPr>
            <w:tcW w:w="1500" w:type="dxa"/>
            <w:tcBorders>
              <w:top w:val="nil"/>
              <w:left w:val="nil"/>
              <w:bottom w:val="nil"/>
              <w:right w:val="nil"/>
            </w:tcBorders>
            <w:tcMar>
              <w:top w:w="43" w:type="dxa"/>
              <w:left w:w="0" w:type="dxa"/>
              <w:bottom w:w="0" w:type="dxa"/>
              <w:right w:w="0" w:type="dxa"/>
            </w:tcMar>
            <w:vAlign w:val="bottom"/>
          </w:tcPr>
          <w:p w14:paraId="1B6EEDF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AC43A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ACEB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D890F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3F7D19" w14:textId="77777777" w:rsidR="0089264D" w:rsidRPr="00B40C4C" w:rsidRDefault="0089264D" w:rsidP="00A3544C">
            <w:pPr>
              <w:jc w:val="right"/>
            </w:pPr>
          </w:p>
        </w:tc>
      </w:tr>
      <w:tr w:rsidR="00446E55" w:rsidRPr="00B40C4C" w14:paraId="1722E270" w14:textId="77777777" w:rsidTr="008C2AB1">
        <w:trPr>
          <w:trHeight w:val="760"/>
        </w:trPr>
        <w:tc>
          <w:tcPr>
            <w:tcW w:w="567" w:type="dxa"/>
            <w:tcBorders>
              <w:top w:val="nil"/>
              <w:left w:val="nil"/>
              <w:bottom w:val="nil"/>
            </w:tcBorders>
            <w:tcMar>
              <w:top w:w="43" w:type="dxa"/>
              <w:left w:w="0" w:type="dxa"/>
              <w:bottom w:w="0" w:type="dxa"/>
              <w:right w:w="0" w:type="dxa"/>
            </w:tcMar>
            <w:vAlign w:val="bottom"/>
          </w:tcPr>
          <w:p w14:paraId="46EC40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7D8554"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1A70D7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068BBA" w14:textId="77777777" w:rsidR="0089264D" w:rsidRPr="00B40C4C" w:rsidRDefault="0089264D" w:rsidP="009137DA">
            <w:r w:rsidRPr="00B40C4C">
              <w:t>Tilskudd til integreringsprosjekter i asylmottak i regi av frivillige organisasjoner, ODA-godkjente utgifter</w:t>
            </w:r>
          </w:p>
        </w:tc>
        <w:tc>
          <w:tcPr>
            <w:tcW w:w="1500" w:type="dxa"/>
            <w:tcBorders>
              <w:top w:val="nil"/>
              <w:left w:val="nil"/>
              <w:bottom w:val="nil"/>
              <w:right w:val="nil"/>
            </w:tcBorders>
            <w:tcMar>
              <w:top w:w="43" w:type="dxa"/>
              <w:left w:w="0" w:type="dxa"/>
              <w:bottom w:w="0" w:type="dxa"/>
              <w:right w:w="0" w:type="dxa"/>
            </w:tcMar>
            <w:vAlign w:val="bottom"/>
          </w:tcPr>
          <w:p w14:paraId="742B51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EE5A2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045512" w14:textId="77777777" w:rsidR="0089264D" w:rsidRPr="00B40C4C" w:rsidRDefault="0089264D" w:rsidP="00A3544C">
            <w:pPr>
              <w:jc w:val="right"/>
            </w:pPr>
            <w:r w:rsidRPr="00B40C4C">
              <w:t>13 265 000</w:t>
            </w:r>
          </w:p>
        </w:tc>
        <w:tc>
          <w:tcPr>
            <w:tcW w:w="180" w:type="dxa"/>
            <w:tcBorders>
              <w:top w:val="nil"/>
              <w:left w:val="nil"/>
              <w:bottom w:val="nil"/>
              <w:right w:val="nil"/>
            </w:tcBorders>
            <w:tcMar>
              <w:top w:w="43" w:type="dxa"/>
              <w:left w:w="0" w:type="dxa"/>
              <w:bottom w:w="0" w:type="dxa"/>
              <w:right w:w="0" w:type="dxa"/>
            </w:tcMar>
            <w:vAlign w:val="bottom"/>
          </w:tcPr>
          <w:p w14:paraId="0440460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CBD7CF" w14:textId="77777777" w:rsidR="0089264D" w:rsidRPr="00B40C4C" w:rsidRDefault="0089264D" w:rsidP="00A3544C">
            <w:pPr>
              <w:jc w:val="right"/>
            </w:pPr>
            <w:r w:rsidRPr="00B40C4C">
              <w:t>13 265 000</w:t>
            </w:r>
          </w:p>
        </w:tc>
      </w:tr>
      <w:tr w:rsidR="00446E55" w:rsidRPr="00B40C4C" w14:paraId="6D14D200" w14:textId="77777777" w:rsidTr="008C2AB1">
        <w:trPr>
          <w:trHeight w:val="500"/>
        </w:trPr>
        <w:tc>
          <w:tcPr>
            <w:tcW w:w="567" w:type="dxa"/>
            <w:tcBorders>
              <w:top w:val="nil"/>
              <w:left w:val="nil"/>
              <w:bottom w:val="nil"/>
            </w:tcBorders>
            <w:tcMar>
              <w:top w:w="43" w:type="dxa"/>
              <w:left w:w="0" w:type="dxa"/>
              <w:bottom w:w="0" w:type="dxa"/>
              <w:right w:w="0" w:type="dxa"/>
            </w:tcMar>
          </w:tcPr>
          <w:p w14:paraId="3055AC0B" w14:textId="77777777" w:rsidR="0089264D" w:rsidRPr="00B40C4C" w:rsidRDefault="0089264D" w:rsidP="009137DA">
            <w:r w:rsidRPr="00B40C4C">
              <w:t>3672</w:t>
            </w:r>
          </w:p>
        </w:tc>
        <w:tc>
          <w:tcPr>
            <w:tcW w:w="260" w:type="dxa"/>
            <w:tcBorders>
              <w:top w:val="nil"/>
              <w:left w:val="nil"/>
              <w:bottom w:val="nil"/>
              <w:right w:val="nil"/>
            </w:tcBorders>
            <w:tcMar>
              <w:top w:w="43" w:type="dxa"/>
              <w:left w:w="0" w:type="dxa"/>
              <w:bottom w:w="0" w:type="dxa"/>
              <w:right w:w="0" w:type="dxa"/>
            </w:tcMar>
            <w:vAlign w:val="bottom"/>
          </w:tcPr>
          <w:p w14:paraId="61B5F5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8B3D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D375A1" w14:textId="77777777" w:rsidR="0089264D" w:rsidRPr="00B40C4C" w:rsidRDefault="0089264D" w:rsidP="009137DA">
            <w:r w:rsidRPr="00B40C4C">
              <w:t>Opplæring i norsk og samfunnskunnskap for voksne innvandrere:</w:t>
            </w:r>
          </w:p>
        </w:tc>
        <w:tc>
          <w:tcPr>
            <w:tcW w:w="1500" w:type="dxa"/>
            <w:tcBorders>
              <w:top w:val="nil"/>
              <w:left w:val="nil"/>
              <w:bottom w:val="nil"/>
              <w:right w:val="nil"/>
            </w:tcBorders>
            <w:tcMar>
              <w:top w:w="43" w:type="dxa"/>
              <w:left w:w="0" w:type="dxa"/>
              <w:bottom w:w="0" w:type="dxa"/>
              <w:right w:w="0" w:type="dxa"/>
            </w:tcMar>
            <w:vAlign w:val="bottom"/>
          </w:tcPr>
          <w:p w14:paraId="5F5474B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60F229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DADFF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2DB26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F21C1CF" w14:textId="77777777" w:rsidR="0089264D" w:rsidRPr="00B40C4C" w:rsidRDefault="0089264D" w:rsidP="00A3544C">
            <w:pPr>
              <w:jc w:val="right"/>
            </w:pPr>
          </w:p>
        </w:tc>
      </w:tr>
      <w:tr w:rsidR="00446E55" w:rsidRPr="00B40C4C" w14:paraId="12D1013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2C945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89C62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68315E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EC8CBE" w14:textId="77777777" w:rsidR="0089264D" w:rsidRPr="00B40C4C" w:rsidRDefault="0089264D" w:rsidP="009137DA">
            <w:r w:rsidRPr="00B40C4C">
              <w:t>Norskopplæring i mottak, ODA-godkjente utgifter</w:t>
            </w:r>
          </w:p>
        </w:tc>
        <w:tc>
          <w:tcPr>
            <w:tcW w:w="1500" w:type="dxa"/>
            <w:tcBorders>
              <w:top w:val="nil"/>
              <w:left w:val="nil"/>
              <w:bottom w:val="nil"/>
              <w:right w:val="nil"/>
            </w:tcBorders>
            <w:tcMar>
              <w:top w:w="43" w:type="dxa"/>
              <w:left w:w="0" w:type="dxa"/>
              <w:bottom w:w="0" w:type="dxa"/>
              <w:right w:w="0" w:type="dxa"/>
            </w:tcMar>
            <w:vAlign w:val="bottom"/>
          </w:tcPr>
          <w:p w14:paraId="76E053F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01861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0820117" w14:textId="77777777" w:rsidR="0089264D" w:rsidRPr="00B40C4C" w:rsidRDefault="0089264D" w:rsidP="00A3544C">
            <w:pPr>
              <w:jc w:val="right"/>
            </w:pPr>
            <w:r w:rsidRPr="00B40C4C">
              <w:t>68 726 000</w:t>
            </w:r>
          </w:p>
        </w:tc>
        <w:tc>
          <w:tcPr>
            <w:tcW w:w="180" w:type="dxa"/>
            <w:tcBorders>
              <w:top w:val="nil"/>
              <w:left w:val="nil"/>
              <w:bottom w:val="nil"/>
              <w:right w:val="nil"/>
            </w:tcBorders>
            <w:tcMar>
              <w:top w:w="43" w:type="dxa"/>
              <w:left w:w="0" w:type="dxa"/>
              <w:bottom w:w="0" w:type="dxa"/>
              <w:right w:w="0" w:type="dxa"/>
            </w:tcMar>
            <w:vAlign w:val="bottom"/>
          </w:tcPr>
          <w:p w14:paraId="067095F1"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834F613" w14:textId="77777777" w:rsidR="0089264D" w:rsidRPr="00B40C4C" w:rsidRDefault="0089264D" w:rsidP="00A3544C">
            <w:pPr>
              <w:jc w:val="right"/>
            </w:pPr>
            <w:r w:rsidRPr="00B40C4C">
              <w:t>68 726 000</w:t>
            </w:r>
          </w:p>
        </w:tc>
      </w:tr>
      <w:tr w:rsidR="00446E55" w:rsidRPr="00B40C4C" w14:paraId="28C6A47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2915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2958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33C25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770641" w14:textId="77777777" w:rsidR="0089264D" w:rsidRPr="00B40C4C" w:rsidRDefault="0089264D" w:rsidP="009137DA">
            <w:r w:rsidRPr="00B40C4C">
              <w:t>Sum Arbeids- og inkluderingsdepartementet</w:t>
            </w:r>
          </w:p>
        </w:tc>
        <w:tc>
          <w:tcPr>
            <w:tcW w:w="1500" w:type="dxa"/>
            <w:tcBorders>
              <w:top w:val="nil"/>
              <w:left w:val="nil"/>
              <w:bottom w:val="nil"/>
              <w:right w:val="nil"/>
            </w:tcBorders>
            <w:tcMar>
              <w:top w:w="43" w:type="dxa"/>
              <w:left w:w="0" w:type="dxa"/>
              <w:bottom w:w="0" w:type="dxa"/>
              <w:right w:w="0" w:type="dxa"/>
            </w:tcMar>
            <w:vAlign w:val="bottom"/>
          </w:tcPr>
          <w:p w14:paraId="423796E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A5B51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5225A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0428F2"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4A3BE41" w14:textId="77777777" w:rsidR="0089264D" w:rsidRPr="00B40C4C" w:rsidRDefault="0089264D" w:rsidP="00A3544C">
            <w:pPr>
              <w:jc w:val="right"/>
            </w:pPr>
            <w:r w:rsidRPr="00B40C4C">
              <w:t>216 197 000</w:t>
            </w:r>
          </w:p>
        </w:tc>
      </w:tr>
      <w:tr w:rsidR="00446E55" w:rsidRPr="00B40C4C" w14:paraId="376BB2AD"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67A170A7" w14:textId="77777777" w:rsidR="0089264D" w:rsidRPr="00B40C4C" w:rsidRDefault="0089264D" w:rsidP="00E21406">
            <w:pPr>
              <w:pStyle w:val="tittel-gulbok2"/>
            </w:pPr>
            <w:r w:rsidRPr="00B40C4C">
              <w:t>Helse- og omsorgsdepartementet</w:t>
            </w:r>
          </w:p>
        </w:tc>
      </w:tr>
      <w:tr w:rsidR="00446E55" w:rsidRPr="00B40C4C" w14:paraId="4DD52FB2" w14:textId="77777777" w:rsidTr="008C2AB1">
        <w:trPr>
          <w:trHeight w:val="240"/>
        </w:trPr>
        <w:tc>
          <w:tcPr>
            <w:tcW w:w="567" w:type="dxa"/>
            <w:tcBorders>
              <w:top w:val="nil"/>
              <w:left w:val="nil"/>
              <w:bottom w:val="nil"/>
            </w:tcBorders>
            <w:tcMar>
              <w:top w:w="43" w:type="dxa"/>
              <w:left w:w="0" w:type="dxa"/>
              <w:bottom w:w="0" w:type="dxa"/>
              <w:right w:w="0" w:type="dxa"/>
            </w:tcMar>
          </w:tcPr>
          <w:p w14:paraId="39B261ED" w14:textId="77777777" w:rsidR="0089264D" w:rsidRPr="00B40C4C" w:rsidRDefault="0089264D" w:rsidP="009137DA">
            <w:r w:rsidRPr="00B40C4C">
              <w:t>3700</w:t>
            </w:r>
          </w:p>
        </w:tc>
        <w:tc>
          <w:tcPr>
            <w:tcW w:w="260" w:type="dxa"/>
            <w:tcBorders>
              <w:top w:val="nil"/>
              <w:left w:val="nil"/>
              <w:bottom w:val="nil"/>
              <w:right w:val="nil"/>
            </w:tcBorders>
            <w:tcMar>
              <w:top w:w="43" w:type="dxa"/>
              <w:left w:w="0" w:type="dxa"/>
              <w:bottom w:w="0" w:type="dxa"/>
              <w:right w:w="0" w:type="dxa"/>
            </w:tcMar>
            <w:vAlign w:val="bottom"/>
          </w:tcPr>
          <w:p w14:paraId="0B639B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417A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093717" w14:textId="77777777" w:rsidR="0089264D" w:rsidRPr="00B40C4C" w:rsidRDefault="0089264D" w:rsidP="009137DA">
            <w:r w:rsidRPr="00B40C4C">
              <w:t>Helse- og omsorgsdepartementet:</w:t>
            </w:r>
          </w:p>
        </w:tc>
        <w:tc>
          <w:tcPr>
            <w:tcW w:w="1500" w:type="dxa"/>
            <w:tcBorders>
              <w:top w:val="nil"/>
              <w:left w:val="nil"/>
              <w:bottom w:val="nil"/>
              <w:right w:val="nil"/>
            </w:tcBorders>
            <w:tcMar>
              <w:top w:w="43" w:type="dxa"/>
              <w:left w:w="0" w:type="dxa"/>
              <w:bottom w:w="0" w:type="dxa"/>
              <w:right w:w="0" w:type="dxa"/>
            </w:tcMar>
            <w:vAlign w:val="bottom"/>
          </w:tcPr>
          <w:p w14:paraId="5A9362B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3E0B8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4CEAB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7D67DC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AA3ED59" w14:textId="77777777" w:rsidR="0089264D" w:rsidRPr="00B40C4C" w:rsidRDefault="0089264D" w:rsidP="00A3544C">
            <w:pPr>
              <w:jc w:val="right"/>
            </w:pPr>
          </w:p>
        </w:tc>
      </w:tr>
      <w:tr w:rsidR="00446E55" w:rsidRPr="00B40C4C" w14:paraId="5BE71EB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6939A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9FD998"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7A6B848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C7B62A" w14:textId="77777777" w:rsidR="0089264D" w:rsidRPr="00B40C4C" w:rsidRDefault="0089264D" w:rsidP="009137DA">
            <w:r w:rsidRPr="00B40C4C">
              <w:t>Refusjon av ODA-godkjente utgifter fra Utenriksdepartementet</w:t>
            </w:r>
          </w:p>
        </w:tc>
        <w:tc>
          <w:tcPr>
            <w:tcW w:w="1500" w:type="dxa"/>
            <w:tcBorders>
              <w:top w:val="nil"/>
              <w:left w:val="nil"/>
              <w:bottom w:val="nil"/>
              <w:right w:val="nil"/>
            </w:tcBorders>
            <w:tcMar>
              <w:top w:w="43" w:type="dxa"/>
              <w:left w:w="0" w:type="dxa"/>
              <w:bottom w:w="0" w:type="dxa"/>
              <w:right w:w="0" w:type="dxa"/>
            </w:tcMar>
            <w:vAlign w:val="bottom"/>
          </w:tcPr>
          <w:p w14:paraId="4DA426A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6A98E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D78820C" w14:textId="77777777" w:rsidR="0089264D" w:rsidRPr="00B40C4C" w:rsidRDefault="0089264D" w:rsidP="00A3544C">
            <w:pPr>
              <w:jc w:val="right"/>
            </w:pPr>
            <w:r w:rsidRPr="00B40C4C">
              <w:t>208 200 000</w:t>
            </w:r>
          </w:p>
        </w:tc>
        <w:tc>
          <w:tcPr>
            <w:tcW w:w="180" w:type="dxa"/>
            <w:tcBorders>
              <w:top w:val="nil"/>
              <w:left w:val="nil"/>
              <w:bottom w:val="nil"/>
              <w:right w:val="nil"/>
            </w:tcBorders>
            <w:tcMar>
              <w:top w:w="43" w:type="dxa"/>
              <w:left w:w="0" w:type="dxa"/>
              <w:bottom w:w="0" w:type="dxa"/>
              <w:right w:w="0" w:type="dxa"/>
            </w:tcMar>
            <w:vAlign w:val="bottom"/>
          </w:tcPr>
          <w:p w14:paraId="4322060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4E74E5" w14:textId="77777777" w:rsidR="0089264D" w:rsidRPr="00B40C4C" w:rsidRDefault="0089264D" w:rsidP="00A3544C">
            <w:pPr>
              <w:jc w:val="right"/>
            </w:pPr>
            <w:r w:rsidRPr="00B40C4C">
              <w:t>208 200 000</w:t>
            </w:r>
          </w:p>
        </w:tc>
      </w:tr>
      <w:tr w:rsidR="00446E55" w:rsidRPr="00B40C4C" w14:paraId="7EEDCBF8" w14:textId="77777777" w:rsidTr="008C2AB1">
        <w:trPr>
          <w:trHeight w:val="240"/>
        </w:trPr>
        <w:tc>
          <w:tcPr>
            <w:tcW w:w="567" w:type="dxa"/>
            <w:tcBorders>
              <w:top w:val="nil"/>
              <w:left w:val="nil"/>
              <w:bottom w:val="nil"/>
            </w:tcBorders>
            <w:tcMar>
              <w:top w:w="43" w:type="dxa"/>
              <w:left w:w="0" w:type="dxa"/>
              <w:bottom w:w="0" w:type="dxa"/>
              <w:right w:w="0" w:type="dxa"/>
            </w:tcMar>
          </w:tcPr>
          <w:p w14:paraId="4C91AAFE" w14:textId="77777777" w:rsidR="0089264D" w:rsidRPr="00B40C4C" w:rsidRDefault="0089264D" w:rsidP="009137DA">
            <w:r w:rsidRPr="00B40C4C">
              <w:t>3704</w:t>
            </w:r>
          </w:p>
        </w:tc>
        <w:tc>
          <w:tcPr>
            <w:tcW w:w="260" w:type="dxa"/>
            <w:tcBorders>
              <w:top w:val="nil"/>
              <w:left w:val="nil"/>
              <w:bottom w:val="nil"/>
              <w:right w:val="nil"/>
            </w:tcBorders>
            <w:tcMar>
              <w:top w:w="43" w:type="dxa"/>
              <w:left w:w="0" w:type="dxa"/>
              <w:bottom w:w="0" w:type="dxa"/>
              <w:right w:w="0" w:type="dxa"/>
            </w:tcMar>
            <w:vAlign w:val="bottom"/>
          </w:tcPr>
          <w:p w14:paraId="0B59B6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BC1F3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B96B3A" w14:textId="77777777" w:rsidR="0089264D" w:rsidRPr="00B40C4C" w:rsidRDefault="0089264D" w:rsidP="009137DA">
            <w:r w:rsidRPr="00B40C4C">
              <w:t>Norsk helsearkiv:</w:t>
            </w:r>
          </w:p>
        </w:tc>
        <w:tc>
          <w:tcPr>
            <w:tcW w:w="1500" w:type="dxa"/>
            <w:tcBorders>
              <w:top w:val="nil"/>
              <w:left w:val="nil"/>
              <w:bottom w:val="nil"/>
              <w:right w:val="nil"/>
            </w:tcBorders>
            <w:tcMar>
              <w:top w:w="43" w:type="dxa"/>
              <w:left w:w="0" w:type="dxa"/>
              <w:bottom w:w="0" w:type="dxa"/>
              <w:right w:w="0" w:type="dxa"/>
            </w:tcMar>
            <w:vAlign w:val="bottom"/>
          </w:tcPr>
          <w:p w14:paraId="26536C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801C6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2CE71A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EB3CD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F8A7D17" w14:textId="77777777" w:rsidR="0089264D" w:rsidRPr="00B40C4C" w:rsidRDefault="0089264D" w:rsidP="00A3544C">
            <w:pPr>
              <w:jc w:val="right"/>
            </w:pPr>
          </w:p>
        </w:tc>
      </w:tr>
      <w:tr w:rsidR="00446E55" w:rsidRPr="00B40C4C" w14:paraId="2C03767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3B6E9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2C59D7"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0F7F5C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1ED4CA"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DD6076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E7A35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72D432" w14:textId="77777777" w:rsidR="0089264D" w:rsidRPr="00B40C4C" w:rsidRDefault="0089264D" w:rsidP="00A3544C">
            <w:pPr>
              <w:jc w:val="right"/>
            </w:pPr>
            <w:r w:rsidRPr="00B40C4C">
              <w:t>3 008 000</w:t>
            </w:r>
          </w:p>
        </w:tc>
        <w:tc>
          <w:tcPr>
            <w:tcW w:w="180" w:type="dxa"/>
            <w:tcBorders>
              <w:top w:val="nil"/>
              <w:left w:val="nil"/>
              <w:bottom w:val="nil"/>
              <w:right w:val="nil"/>
            </w:tcBorders>
            <w:tcMar>
              <w:top w:w="43" w:type="dxa"/>
              <w:left w:w="0" w:type="dxa"/>
              <w:bottom w:w="0" w:type="dxa"/>
              <w:right w:w="0" w:type="dxa"/>
            </w:tcMar>
            <w:vAlign w:val="bottom"/>
          </w:tcPr>
          <w:p w14:paraId="1343387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DAE157" w14:textId="77777777" w:rsidR="0089264D" w:rsidRPr="00B40C4C" w:rsidRDefault="0089264D" w:rsidP="00A3544C">
            <w:pPr>
              <w:jc w:val="right"/>
            </w:pPr>
            <w:r w:rsidRPr="00B40C4C">
              <w:t>3 008 000</w:t>
            </w:r>
          </w:p>
        </w:tc>
      </w:tr>
      <w:tr w:rsidR="00446E55" w:rsidRPr="00B40C4C" w14:paraId="6A0B4AE4" w14:textId="77777777" w:rsidTr="008C2AB1">
        <w:trPr>
          <w:trHeight w:val="240"/>
        </w:trPr>
        <w:tc>
          <w:tcPr>
            <w:tcW w:w="567" w:type="dxa"/>
            <w:tcBorders>
              <w:top w:val="nil"/>
              <w:left w:val="nil"/>
              <w:bottom w:val="nil"/>
            </w:tcBorders>
            <w:tcMar>
              <w:top w:w="43" w:type="dxa"/>
              <w:left w:w="0" w:type="dxa"/>
              <w:bottom w:w="0" w:type="dxa"/>
              <w:right w:w="0" w:type="dxa"/>
            </w:tcMar>
          </w:tcPr>
          <w:p w14:paraId="1BE54F83" w14:textId="77777777" w:rsidR="0089264D" w:rsidRPr="00B40C4C" w:rsidRDefault="0089264D" w:rsidP="009137DA">
            <w:r w:rsidRPr="00B40C4C">
              <w:t>3710</w:t>
            </w:r>
          </w:p>
        </w:tc>
        <w:tc>
          <w:tcPr>
            <w:tcW w:w="260" w:type="dxa"/>
            <w:tcBorders>
              <w:top w:val="nil"/>
              <w:left w:val="nil"/>
              <w:bottom w:val="nil"/>
              <w:right w:val="nil"/>
            </w:tcBorders>
            <w:tcMar>
              <w:top w:w="43" w:type="dxa"/>
              <w:left w:w="0" w:type="dxa"/>
              <w:bottom w:w="0" w:type="dxa"/>
              <w:right w:w="0" w:type="dxa"/>
            </w:tcMar>
            <w:vAlign w:val="bottom"/>
          </w:tcPr>
          <w:p w14:paraId="47280D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69EFC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410B21" w14:textId="77777777" w:rsidR="0089264D" w:rsidRPr="00B40C4C" w:rsidRDefault="0089264D" w:rsidP="009137DA">
            <w:r w:rsidRPr="00B40C4C">
              <w:t>Vaksiner mv.:</w:t>
            </w:r>
          </w:p>
        </w:tc>
        <w:tc>
          <w:tcPr>
            <w:tcW w:w="1500" w:type="dxa"/>
            <w:tcBorders>
              <w:top w:val="nil"/>
              <w:left w:val="nil"/>
              <w:bottom w:val="nil"/>
              <w:right w:val="nil"/>
            </w:tcBorders>
            <w:tcMar>
              <w:top w:w="43" w:type="dxa"/>
              <w:left w:w="0" w:type="dxa"/>
              <w:bottom w:w="0" w:type="dxa"/>
              <w:right w:w="0" w:type="dxa"/>
            </w:tcMar>
            <w:vAlign w:val="bottom"/>
          </w:tcPr>
          <w:p w14:paraId="6654DAE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5FFD0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D7AFF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AB011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556B285" w14:textId="77777777" w:rsidR="0089264D" w:rsidRPr="00B40C4C" w:rsidRDefault="0089264D" w:rsidP="00A3544C">
            <w:pPr>
              <w:jc w:val="right"/>
            </w:pPr>
          </w:p>
        </w:tc>
      </w:tr>
      <w:tr w:rsidR="00446E55" w:rsidRPr="00B40C4C" w14:paraId="5EA3364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44FD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CFF793"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10598C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61C400" w14:textId="77777777" w:rsidR="0089264D" w:rsidRPr="00B40C4C" w:rsidRDefault="0089264D" w:rsidP="009137DA">
            <w:r w:rsidRPr="00B40C4C">
              <w:t>Vaksinesalg</w:t>
            </w:r>
          </w:p>
        </w:tc>
        <w:tc>
          <w:tcPr>
            <w:tcW w:w="1500" w:type="dxa"/>
            <w:tcBorders>
              <w:top w:val="nil"/>
              <w:left w:val="nil"/>
              <w:bottom w:val="nil"/>
              <w:right w:val="nil"/>
            </w:tcBorders>
            <w:tcMar>
              <w:top w:w="43" w:type="dxa"/>
              <w:left w:w="0" w:type="dxa"/>
              <w:bottom w:w="0" w:type="dxa"/>
              <w:right w:w="0" w:type="dxa"/>
            </w:tcMar>
            <w:vAlign w:val="bottom"/>
          </w:tcPr>
          <w:p w14:paraId="7FA9110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005D3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D04EF0E" w14:textId="77777777" w:rsidR="0089264D" w:rsidRPr="00B40C4C" w:rsidRDefault="0089264D" w:rsidP="00A3544C">
            <w:pPr>
              <w:jc w:val="right"/>
            </w:pPr>
            <w:r w:rsidRPr="00B40C4C">
              <w:t>340 486 000</w:t>
            </w:r>
          </w:p>
        </w:tc>
        <w:tc>
          <w:tcPr>
            <w:tcW w:w="180" w:type="dxa"/>
            <w:tcBorders>
              <w:top w:val="nil"/>
              <w:left w:val="nil"/>
              <w:bottom w:val="nil"/>
              <w:right w:val="nil"/>
            </w:tcBorders>
            <w:tcMar>
              <w:top w:w="43" w:type="dxa"/>
              <w:left w:w="0" w:type="dxa"/>
              <w:bottom w:w="0" w:type="dxa"/>
              <w:right w:w="0" w:type="dxa"/>
            </w:tcMar>
            <w:vAlign w:val="bottom"/>
          </w:tcPr>
          <w:p w14:paraId="7153D16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94B2FC" w14:textId="77777777" w:rsidR="0089264D" w:rsidRPr="00B40C4C" w:rsidRDefault="0089264D" w:rsidP="00A3544C">
            <w:pPr>
              <w:jc w:val="right"/>
            </w:pPr>
            <w:r w:rsidRPr="00B40C4C">
              <w:t>340 486 000</w:t>
            </w:r>
          </w:p>
        </w:tc>
      </w:tr>
      <w:tr w:rsidR="00446E55" w:rsidRPr="00B40C4C" w14:paraId="686B460A" w14:textId="77777777" w:rsidTr="008C2AB1">
        <w:trPr>
          <w:trHeight w:val="240"/>
        </w:trPr>
        <w:tc>
          <w:tcPr>
            <w:tcW w:w="567" w:type="dxa"/>
            <w:tcBorders>
              <w:top w:val="nil"/>
              <w:left w:val="nil"/>
              <w:bottom w:val="nil"/>
            </w:tcBorders>
            <w:tcMar>
              <w:top w:w="43" w:type="dxa"/>
              <w:left w:w="0" w:type="dxa"/>
              <w:bottom w:w="0" w:type="dxa"/>
              <w:right w:w="0" w:type="dxa"/>
            </w:tcMar>
          </w:tcPr>
          <w:p w14:paraId="36671020" w14:textId="77777777" w:rsidR="0089264D" w:rsidRPr="00B40C4C" w:rsidRDefault="0089264D" w:rsidP="009137DA">
            <w:r w:rsidRPr="00B40C4C">
              <w:t>3714</w:t>
            </w:r>
          </w:p>
        </w:tc>
        <w:tc>
          <w:tcPr>
            <w:tcW w:w="260" w:type="dxa"/>
            <w:tcBorders>
              <w:top w:val="nil"/>
              <w:left w:val="nil"/>
              <w:bottom w:val="nil"/>
              <w:right w:val="nil"/>
            </w:tcBorders>
            <w:tcMar>
              <w:top w:w="43" w:type="dxa"/>
              <w:left w:w="0" w:type="dxa"/>
              <w:bottom w:w="0" w:type="dxa"/>
              <w:right w:w="0" w:type="dxa"/>
            </w:tcMar>
            <w:vAlign w:val="bottom"/>
          </w:tcPr>
          <w:p w14:paraId="2AE261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C48A4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FA9B65" w14:textId="77777777" w:rsidR="0089264D" w:rsidRPr="00B40C4C" w:rsidRDefault="0089264D" w:rsidP="009137DA">
            <w:r w:rsidRPr="00B40C4C">
              <w:t>Folkehelse:</w:t>
            </w:r>
          </w:p>
        </w:tc>
        <w:tc>
          <w:tcPr>
            <w:tcW w:w="1500" w:type="dxa"/>
            <w:tcBorders>
              <w:top w:val="nil"/>
              <w:left w:val="nil"/>
              <w:bottom w:val="nil"/>
              <w:right w:val="nil"/>
            </w:tcBorders>
            <w:tcMar>
              <w:top w:w="43" w:type="dxa"/>
              <w:left w:w="0" w:type="dxa"/>
              <w:bottom w:w="0" w:type="dxa"/>
              <w:right w:w="0" w:type="dxa"/>
            </w:tcMar>
            <w:vAlign w:val="bottom"/>
          </w:tcPr>
          <w:p w14:paraId="102828F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B94DB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E6930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A487C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CF9DBA0" w14:textId="77777777" w:rsidR="0089264D" w:rsidRPr="00B40C4C" w:rsidRDefault="0089264D" w:rsidP="00A3544C">
            <w:pPr>
              <w:jc w:val="right"/>
            </w:pPr>
          </w:p>
        </w:tc>
      </w:tr>
      <w:tr w:rsidR="00446E55" w:rsidRPr="00B40C4C" w14:paraId="6665D2C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6AE1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52F202"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721B34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AF9EDE"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246E5FA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5740B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35A59CF" w14:textId="77777777" w:rsidR="0089264D" w:rsidRPr="00B40C4C" w:rsidRDefault="0089264D" w:rsidP="00A3544C">
            <w:pPr>
              <w:jc w:val="right"/>
            </w:pPr>
            <w:r w:rsidRPr="00B40C4C">
              <w:t>24 396 000</w:t>
            </w:r>
          </w:p>
        </w:tc>
        <w:tc>
          <w:tcPr>
            <w:tcW w:w="180" w:type="dxa"/>
            <w:tcBorders>
              <w:top w:val="nil"/>
              <w:left w:val="nil"/>
              <w:bottom w:val="nil"/>
              <w:right w:val="nil"/>
            </w:tcBorders>
            <w:tcMar>
              <w:top w:w="43" w:type="dxa"/>
              <w:left w:w="0" w:type="dxa"/>
              <w:bottom w:w="0" w:type="dxa"/>
              <w:right w:w="0" w:type="dxa"/>
            </w:tcMar>
            <w:vAlign w:val="bottom"/>
          </w:tcPr>
          <w:p w14:paraId="1C34564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DEDA35" w14:textId="77777777" w:rsidR="0089264D" w:rsidRPr="00B40C4C" w:rsidRDefault="0089264D" w:rsidP="00A3544C">
            <w:pPr>
              <w:jc w:val="right"/>
            </w:pPr>
            <w:r w:rsidRPr="00B40C4C">
              <w:t>24 396 000</w:t>
            </w:r>
          </w:p>
        </w:tc>
      </w:tr>
      <w:tr w:rsidR="00446E55" w:rsidRPr="00B40C4C" w14:paraId="4763DE29" w14:textId="77777777" w:rsidTr="008C2AB1">
        <w:trPr>
          <w:trHeight w:val="240"/>
        </w:trPr>
        <w:tc>
          <w:tcPr>
            <w:tcW w:w="567" w:type="dxa"/>
            <w:tcBorders>
              <w:top w:val="nil"/>
              <w:left w:val="nil"/>
              <w:bottom w:val="nil"/>
            </w:tcBorders>
            <w:tcMar>
              <w:top w:w="43" w:type="dxa"/>
              <w:left w:w="0" w:type="dxa"/>
              <w:bottom w:w="0" w:type="dxa"/>
              <w:right w:w="0" w:type="dxa"/>
            </w:tcMar>
          </w:tcPr>
          <w:p w14:paraId="6B533C75" w14:textId="77777777" w:rsidR="0089264D" w:rsidRPr="00B40C4C" w:rsidRDefault="0089264D" w:rsidP="009137DA">
            <w:r w:rsidRPr="00B40C4C">
              <w:t>3732</w:t>
            </w:r>
          </w:p>
        </w:tc>
        <w:tc>
          <w:tcPr>
            <w:tcW w:w="260" w:type="dxa"/>
            <w:tcBorders>
              <w:top w:val="nil"/>
              <w:left w:val="nil"/>
              <w:bottom w:val="nil"/>
              <w:right w:val="nil"/>
            </w:tcBorders>
            <w:tcMar>
              <w:top w:w="43" w:type="dxa"/>
              <w:left w:w="0" w:type="dxa"/>
              <w:bottom w:w="0" w:type="dxa"/>
              <w:right w:w="0" w:type="dxa"/>
            </w:tcMar>
            <w:vAlign w:val="bottom"/>
          </w:tcPr>
          <w:p w14:paraId="734348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740EA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7143E3" w14:textId="77777777" w:rsidR="0089264D" w:rsidRPr="00B40C4C" w:rsidRDefault="0089264D" w:rsidP="009137DA">
            <w:r w:rsidRPr="00B40C4C">
              <w:t>Regionale helseforetak:</w:t>
            </w:r>
          </w:p>
        </w:tc>
        <w:tc>
          <w:tcPr>
            <w:tcW w:w="1500" w:type="dxa"/>
            <w:tcBorders>
              <w:top w:val="nil"/>
              <w:left w:val="nil"/>
              <w:bottom w:val="nil"/>
              <w:right w:val="nil"/>
            </w:tcBorders>
            <w:tcMar>
              <w:top w:w="43" w:type="dxa"/>
              <w:left w:w="0" w:type="dxa"/>
              <w:bottom w:w="0" w:type="dxa"/>
              <w:right w:w="0" w:type="dxa"/>
            </w:tcMar>
            <w:vAlign w:val="bottom"/>
          </w:tcPr>
          <w:p w14:paraId="64461A0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61721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626CE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F92C6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28DAEE" w14:textId="77777777" w:rsidR="0089264D" w:rsidRPr="00B40C4C" w:rsidRDefault="0089264D" w:rsidP="00A3544C">
            <w:pPr>
              <w:jc w:val="right"/>
            </w:pPr>
          </w:p>
        </w:tc>
      </w:tr>
      <w:tr w:rsidR="00446E55" w:rsidRPr="00B40C4C" w14:paraId="3480A2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4EB4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7F7609"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7E008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C0FF11" w14:textId="77777777" w:rsidR="0089264D" w:rsidRPr="00B40C4C" w:rsidRDefault="0089264D" w:rsidP="009137DA">
            <w:r w:rsidRPr="00B40C4C">
              <w:t>Renter på investeringslån</w:t>
            </w:r>
          </w:p>
        </w:tc>
        <w:tc>
          <w:tcPr>
            <w:tcW w:w="1500" w:type="dxa"/>
            <w:tcBorders>
              <w:top w:val="nil"/>
              <w:left w:val="nil"/>
              <w:bottom w:val="nil"/>
              <w:right w:val="nil"/>
            </w:tcBorders>
            <w:tcMar>
              <w:top w:w="43" w:type="dxa"/>
              <w:left w:w="0" w:type="dxa"/>
              <w:bottom w:w="0" w:type="dxa"/>
              <w:right w:w="0" w:type="dxa"/>
            </w:tcMar>
            <w:vAlign w:val="bottom"/>
          </w:tcPr>
          <w:p w14:paraId="1F0627E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34FAE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8ADFD6" w14:textId="77777777" w:rsidR="0089264D" w:rsidRPr="00B40C4C" w:rsidRDefault="0089264D" w:rsidP="00A3544C">
            <w:pPr>
              <w:jc w:val="right"/>
            </w:pPr>
            <w:r w:rsidRPr="00B40C4C">
              <w:t>1 545 000 000</w:t>
            </w:r>
          </w:p>
        </w:tc>
        <w:tc>
          <w:tcPr>
            <w:tcW w:w="180" w:type="dxa"/>
            <w:tcBorders>
              <w:top w:val="nil"/>
              <w:left w:val="nil"/>
              <w:bottom w:val="nil"/>
              <w:right w:val="nil"/>
            </w:tcBorders>
            <w:tcMar>
              <w:top w:w="43" w:type="dxa"/>
              <w:left w:w="0" w:type="dxa"/>
              <w:bottom w:w="0" w:type="dxa"/>
              <w:right w:w="0" w:type="dxa"/>
            </w:tcMar>
            <w:vAlign w:val="bottom"/>
          </w:tcPr>
          <w:p w14:paraId="03BA061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893345" w14:textId="77777777" w:rsidR="0089264D" w:rsidRPr="00B40C4C" w:rsidRDefault="0089264D" w:rsidP="00A3544C">
            <w:pPr>
              <w:jc w:val="right"/>
            </w:pPr>
          </w:p>
        </w:tc>
      </w:tr>
      <w:tr w:rsidR="00446E55" w:rsidRPr="00B40C4C" w14:paraId="2B2F283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E316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D28369"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E0828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175835" w14:textId="77777777" w:rsidR="0089264D" w:rsidRPr="00B40C4C" w:rsidRDefault="0089264D" w:rsidP="009137DA">
            <w:r w:rsidRPr="00B40C4C">
              <w:t>Avdrag på investeringslån f.o.m. 2008</w:t>
            </w:r>
          </w:p>
        </w:tc>
        <w:tc>
          <w:tcPr>
            <w:tcW w:w="1500" w:type="dxa"/>
            <w:tcBorders>
              <w:top w:val="nil"/>
              <w:left w:val="nil"/>
              <w:bottom w:val="nil"/>
              <w:right w:val="nil"/>
            </w:tcBorders>
            <w:tcMar>
              <w:top w:w="43" w:type="dxa"/>
              <w:left w:w="0" w:type="dxa"/>
              <w:bottom w:w="0" w:type="dxa"/>
              <w:right w:w="0" w:type="dxa"/>
            </w:tcMar>
            <w:vAlign w:val="bottom"/>
          </w:tcPr>
          <w:p w14:paraId="3C9F94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16119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6ACFE81" w14:textId="77777777" w:rsidR="0089264D" w:rsidRPr="00B40C4C" w:rsidRDefault="0089264D" w:rsidP="00A3544C">
            <w:pPr>
              <w:jc w:val="right"/>
            </w:pPr>
            <w:r w:rsidRPr="00B40C4C">
              <w:t>1 151 000 000</w:t>
            </w:r>
          </w:p>
        </w:tc>
        <w:tc>
          <w:tcPr>
            <w:tcW w:w="180" w:type="dxa"/>
            <w:tcBorders>
              <w:top w:val="nil"/>
              <w:left w:val="nil"/>
              <w:bottom w:val="nil"/>
              <w:right w:val="nil"/>
            </w:tcBorders>
            <w:tcMar>
              <w:top w:w="43" w:type="dxa"/>
              <w:left w:w="0" w:type="dxa"/>
              <w:bottom w:w="0" w:type="dxa"/>
              <w:right w:w="0" w:type="dxa"/>
            </w:tcMar>
            <w:vAlign w:val="bottom"/>
          </w:tcPr>
          <w:p w14:paraId="45AC8D5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7B7A485" w14:textId="77777777" w:rsidR="0089264D" w:rsidRPr="00B40C4C" w:rsidRDefault="0089264D" w:rsidP="00A3544C">
            <w:pPr>
              <w:jc w:val="right"/>
            </w:pPr>
          </w:p>
        </w:tc>
      </w:tr>
      <w:tr w:rsidR="00446E55" w:rsidRPr="00B40C4C" w14:paraId="279088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2735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48CA0D" w14:textId="77777777" w:rsidR="0089264D" w:rsidRPr="00B40C4C" w:rsidRDefault="0089264D" w:rsidP="009137DA">
            <w:r w:rsidRPr="00B40C4C">
              <w:t>87</w:t>
            </w:r>
          </w:p>
        </w:tc>
        <w:tc>
          <w:tcPr>
            <w:tcW w:w="260" w:type="dxa"/>
            <w:tcBorders>
              <w:top w:val="nil"/>
              <w:left w:val="nil"/>
              <w:bottom w:val="nil"/>
              <w:right w:val="nil"/>
            </w:tcBorders>
            <w:tcMar>
              <w:top w:w="43" w:type="dxa"/>
              <w:left w:w="0" w:type="dxa"/>
              <w:bottom w:w="0" w:type="dxa"/>
              <w:right w:w="0" w:type="dxa"/>
            </w:tcMar>
            <w:vAlign w:val="bottom"/>
          </w:tcPr>
          <w:p w14:paraId="157C2B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ABA0A4" w14:textId="77777777" w:rsidR="0089264D" w:rsidRPr="00B40C4C" w:rsidRDefault="0089264D" w:rsidP="009137DA">
            <w:r w:rsidRPr="00B40C4C">
              <w:t>Avdrag på tilskudd til Helseplattformen</w:t>
            </w:r>
          </w:p>
        </w:tc>
        <w:tc>
          <w:tcPr>
            <w:tcW w:w="1500" w:type="dxa"/>
            <w:tcBorders>
              <w:top w:val="nil"/>
              <w:left w:val="nil"/>
              <w:bottom w:val="nil"/>
              <w:right w:val="nil"/>
            </w:tcBorders>
            <w:tcMar>
              <w:top w:w="43" w:type="dxa"/>
              <w:left w:w="0" w:type="dxa"/>
              <w:bottom w:w="0" w:type="dxa"/>
              <w:right w:w="0" w:type="dxa"/>
            </w:tcMar>
            <w:vAlign w:val="bottom"/>
          </w:tcPr>
          <w:p w14:paraId="6E3E87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EF5D1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D3F8FA" w14:textId="77777777" w:rsidR="0089264D" w:rsidRPr="00B40C4C" w:rsidRDefault="0089264D" w:rsidP="00A3544C">
            <w:pPr>
              <w:jc w:val="right"/>
            </w:pPr>
            <w:r w:rsidRPr="00B40C4C">
              <w:t>91 000 000</w:t>
            </w:r>
          </w:p>
        </w:tc>
        <w:tc>
          <w:tcPr>
            <w:tcW w:w="180" w:type="dxa"/>
            <w:tcBorders>
              <w:top w:val="nil"/>
              <w:left w:val="nil"/>
              <w:bottom w:val="nil"/>
              <w:right w:val="nil"/>
            </w:tcBorders>
            <w:tcMar>
              <w:top w:w="43" w:type="dxa"/>
              <w:left w:w="0" w:type="dxa"/>
              <w:bottom w:w="0" w:type="dxa"/>
              <w:right w:w="0" w:type="dxa"/>
            </w:tcMar>
            <w:vAlign w:val="bottom"/>
          </w:tcPr>
          <w:p w14:paraId="7B0367C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B06E9E" w14:textId="77777777" w:rsidR="0089264D" w:rsidRPr="00B40C4C" w:rsidRDefault="0089264D" w:rsidP="00A3544C">
            <w:pPr>
              <w:jc w:val="right"/>
            </w:pPr>
          </w:p>
        </w:tc>
      </w:tr>
      <w:tr w:rsidR="00446E55" w:rsidRPr="00B40C4C" w14:paraId="0CF14DA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BF4C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DB7B06"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6E0B73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4A1D81" w14:textId="77777777" w:rsidR="0089264D" w:rsidRPr="00B40C4C" w:rsidRDefault="0089264D" w:rsidP="009137DA">
            <w:r w:rsidRPr="00B40C4C">
              <w:t>Avdrag på investeringslån t.o.m. 2007</w:t>
            </w:r>
          </w:p>
        </w:tc>
        <w:tc>
          <w:tcPr>
            <w:tcW w:w="1500" w:type="dxa"/>
            <w:tcBorders>
              <w:top w:val="nil"/>
              <w:left w:val="nil"/>
              <w:bottom w:val="nil"/>
              <w:right w:val="nil"/>
            </w:tcBorders>
            <w:tcMar>
              <w:top w:w="43" w:type="dxa"/>
              <w:left w:w="0" w:type="dxa"/>
              <w:bottom w:w="0" w:type="dxa"/>
              <w:right w:w="0" w:type="dxa"/>
            </w:tcMar>
            <w:vAlign w:val="bottom"/>
          </w:tcPr>
          <w:p w14:paraId="5E5ABEE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5A39A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26262B4" w14:textId="77777777" w:rsidR="0089264D" w:rsidRPr="00B40C4C" w:rsidRDefault="0089264D" w:rsidP="00A3544C">
            <w:pPr>
              <w:jc w:val="right"/>
            </w:pPr>
            <w:r w:rsidRPr="00B40C4C">
              <w:t>504 300 000</w:t>
            </w:r>
          </w:p>
        </w:tc>
        <w:tc>
          <w:tcPr>
            <w:tcW w:w="180" w:type="dxa"/>
            <w:tcBorders>
              <w:top w:val="nil"/>
              <w:left w:val="nil"/>
              <w:bottom w:val="nil"/>
              <w:right w:val="nil"/>
            </w:tcBorders>
            <w:tcMar>
              <w:top w:w="43" w:type="dxa"/>
              <w:left w:w="0" w:type="dxa"/>
              <w:bottom w:w="0" w:type="dxa"/>
              <w:right w:w="0" w:type="dxa"/>
            </w:tcMar>
            <w:vAlign w:val="bottom"/>
          </w:tcPr>
          <w:p w14:paraId="2371859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1E7813" w14:textId="77777777" w:rsidR="0089264D" w:rsidRPr="00B40C4C" w:rsidRDefault="0089264D" w:rsidP="00A3544C">
            <w:pPr>
              <w:jc w:val="right"/>
            </w:pPr>
            <w:r w:rsidRPr="00B40C4C">
              <w:t>3 291 300 000</w:t>
            </w:r>
          </w:p>
        </w:tc>
      </w:tr>
      <w:tr w:rsidR="00446E55" w:rsidRPr="00B40C4C" w14:paraId="4F7645E5" w14:textId="77777777" w:rsidTr="008C2AB1">
        <w:trPr>
          <w:trHeight w:val="240"/>
        </w:trPr>
        <w:tc>
          <w:tcPr>
            <w:tcW w:w="567" w:type="dxa"/>
            <w:tcBorders>
              <w:top w:val="nil"/>
              <w:left w:val="nil"/>
              <w:bottom w:val="nil"/>
            </w:tcBorders>
            <w:tcMar>
              <w:top w:w="43" w:type="dxa"/>
              <w:left w:w="0" w:type="dxa"/>
              <w:bottom w:w="0" w:type="dxa"/>
              <w:right w:w="0" w:type="dxa"/>
            </w:tcMar>
          </w:tcPr>
          <w:p w14:paraId="203D47A7" w14:textId="77777777" w:rsidR="0089264D" w:rsidRPr="00B40C4C" w:rsidRDefault="0089264D" w:rsidP="009137DA">
            <w:r w:rsidRPr="00B40C4C">
              <w:t>3740</w:t>
            </w:r>
          </w:p>
        </w:tc>
        <w:tc>
          <w:tcPr>
            <w:tcW w:w="260" w:type="dxa"/>
            <w:tcBorders>
              <w:top w:val="nil"/>
              <w:left w:val="nil"/>
              <w:bottom w:val="nil"/>
              <w:right w:val="nil"/>
            </w:tcBorders>
            <w:tcMar>
              <w:top w:w="43" w:type="dxa"/>
              <w:left w:w="0" w:type="dxa"/>
              <w:bottom w:w="0" w:type="dxa"/>
              <w:right w:w="0" w:type="dxa"/>
            </w:tcMar>
            <w:vAlign w:val="bottom"/>
          </w:tcPr>
          <w:p w14:paraId="69F2A3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C8259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A59535" w14:textId="77777777" w:rsidR="0089264D" w:rsidRPr="00B40C4C" w:rsidRDefault="0089264D" w:rsidP="009137DA">
            <w:r w:rsidRPr="00B40C4C">
              <w:t>Helsedirektoratet:</w:t>
            </w:r>
          </w:p>
        </w:tc>
        <w:tc>
          <w:tcPr>
            <w:tcW w:w="1500" w:type="dxa"/>
            <w:tcBorders>
              <w:top w:val="nil"/>
              <w:left w:val="nil"/>
              <w:bottom w:val="nil"/>
              <w:right w:val="nil"/>
            </w:tcBorders>
            <w:tcMar>
              <w:top w:w="43" w:type="dxa"/>
              <w:left w:w="0" w:type="dxa"/>
              <w:bottom w:w="0" w:type="dxa"/>
              <w:right w:w="0" w:type="dxa"/>
            </w:tcMar>
            <w:vAlign w:val="bottom"/>
          </w:tcPr>
          <w:p w14:paraId="1E59E0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8FCFAD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C2F48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10181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D79A9DC" w14:textId="77777777" w:rsidR="0089264D" w:rsidRPr="00B40C4C" w:rsidRDefault="0089264D" w:rsidP="00A3544C">
            <w:pPr>
              <w:jc w:val="right"/>
            </w:pPr>
          </w:p>
        </w:tc>
      </w:tr>
      <w:tr w:rsidR="00446E55" w:rsidRPr="00B40C4C" w14:paraId="5DF3E8D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644E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2010E5"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F34EE5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A9696F"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1A3EA6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8B707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674ADF" w14:textId="77777777" w:rsidR="0089264D" w:rsidRPr="00B40C4C" w:rsidRDefault="0089264D" w:rsidP="00A3544C">
            <w:pPr>
              <w:jc w:val="right"/>
            </w:pPr>
            <w:r w:rsidRPr="00B40C4C">
              <w:t>35 104 000</w:t>
            </w:r>
          </w:p>
        </w:tc>
        <w:tc>
          <w:tcPr>
            <w:tcW w:w="180" w:type="dxa"/>
            <w:tcBorders>
              <w:top w:val="nil"/>
              <w:left w:val="nil"/>
              <w:bottom w:val="nil"/>
              <w:right w:val="nil"/>
            </w:tcBorders>
            <w:tcMar>
              <w:top w:w="43" w:type="dxa"/>
              <w:left w:w="0" w:type="dxa"/>
              <w:bottom w:w="0" w:type="dxa"/>
              <w:right w:w="0" w:type="dxa"/>
            </w:tcMar>
            <w:vAlign w:val="bottom"/>
          </w:tcPr>
          <w:p w14:paraId="05B0106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E70F1AA" w14:textId="77777777" w:rsidR="0089264D" w:rsidRPr="00B40C4C" w:rsidRDefault="0089264D" w:rsidP="00A3544C">
            <w:pPr>
              <w:jc w:val="right"/>
            </w:pPr>
          </w:p>
        </w:tc>
      </w:tr>
      <w:tr w:rsidR="00446E55" w:rsidRPr="00B40C4C" w14:paraId="428B5C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3851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88959FA"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684D9CF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8BA512"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7C48683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D4286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61DF5DD" w14:textId="77777777" w:rsidR="0089264D" w:rsidRPr="00B40C4C" w:rsidRDefault="0089264D" w:rsidP="00A3544C">
            <w:pPr>
              <w:jc w:val="right"/>
            </w:pPr>
            <w:r w:rsidRPr="00B40C4C">
              <w:t>30 986 000</w:t>
            </w:r>
          </w:p>
        </w:tc>
        <w:tc>
          <w:tcPr>
            <w:tcW w:w="180" w:type="dxa"/>
            <w:tcBorders>
              <w:top w:val="nil"/>
              <w:left w:val="nil"/>
              <w:bottom w:val="nil"/>
              <w:right w:val="nil"/>
            </w:tcBorders>
            <w:tcMar>
              <w:top w:w="43" w:type="dxa"/>
              <w:left w:w="0" w:type="dxa"/>
              <w:bottom w:w="0" w:type="dxa"/>
              <w:right w:w="0" w:type="dxa"/>
            </w:tcMar>
            <w:vAlign w:val="bottom"/>
          </w:tcPr>
          <w:p w14:paraId="266E1D5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9677F4B" w14:textId="77777777" w:rsidR="0089264D" w:rsidRPr="00B40C4C" w:rsidRDefault="0089264D" w:rsidP="00A3544C">
            <w:pPr>
              <w:jc w:val="right"/>
            </w:pPr>
          </w:p>
        </w:tc>
      </w:tr>
      <w:tr w:rsidR="00446E55" w:rsidRPr="00B40C4C" w14:paraId="6EF2A9C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64B4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6AD812"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36F00A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E1C39B" w14:textId="77777777" w:rsidR="0089264D" w:rsidRPr="00B40C4C" w:rsidRDefault="0089264D" w:rsidP="009137DA">
            <w:r w:rsidRPr="00B40C4C">
              <w:t>Helsetjenester til utenlandsboende mv.</w:t>
            </w:r>
          </w:p>
        </w:tc>
        <w:tc>
          <w:tcPr>
            <w:tcW w:w="1500" w:type="dxa"/>
            <w:tcBorders>
              <w:top w:val="nil"/>
              <w:left w:val="nil"/>
              <w:bottom w:val="nil"/>
              <w:right w:val="nil"/>
            </w:tcBorders>
            <w:tcMar>
              <w:top w:w="43" w:type="dxa"/>
              <w:left w:w="0" w:type="dxa"/>
              <w:bottom w:w="0" w:type="dxa"/>
              <w:right w:w="0" w:type="dxa"/>
            </w:tcMar>
            <w:vAlign w:val="bottom"/>
          </w:tcPr>
          <w:p w14:paraId="3D19E04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BE153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B414191" w14:textId="77777777" w:rsidR="0089264D" w:rsidRPr="00B40C4C" w:rsidRDefault="0089264D" w:rsidP="00A3544C">
            <w:pPr>
              <w:jc w:val="right"/>
            </w:pPr>
            <w:r w:rsidRPr="00B40C4C">
              <w:t>66 000 000</w:t>
            </w:r>
          </w:p>
        </w:tc>
        <w:tc>
          <w:tcPr>
            <w:tcW w:w="180" w:type="dxa"/>
            <w:tcBorders>
              <w:top w:val="nil"/>
              <w:left w:val="nil"/>
              <w:bottom w:val="nil"/>
              <w:right w:val="nil"/>
            </w:tcBorders>
            <w:tcMar>
              <w:top w:w="43" w:type="dxa"/>
              <w:left w:w="0" w:type="dxa"/>
              <w:bottom w:w="0" w:type="dxa"/>
              <w:right w:w="0" w:type="dxa"/>
            </w:tcMar>
            <w:vAlign w:val="bottom"/>
          </w:tcPr>
          <w:p w14:paraId="017D15F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6BF9638" w14:textId="77777777" w:rsidR="0089264D" w:rsidRPr="00B40C4C" w:rsidRDefault="0089264D" w:rsidP="00A3544C">
            <w:pPr>
              <w:jc w:val="right"/>
            </w:pPr>
            <w:r w:rsidRPr="00B40C4C">
              <w:t>132 090 000</w:t>
            </w:r>
          </w:p>
        </w:tc>
      </w:tr>
      <w:tr w:rsidR="00446E55" w:rsidRPr="00B40C4C" w14:paraId="758594C1" w14:textId="77777777" w:rsidTr="008C2AB1">
        <w:trPr>
          <w:trHeight w:val="240"/>
        </w:trPr>
        <w:tc>
          <w:tcPr>
            <w:tcW w:w="567" w:type="dxa"/>
            <w:tcBorders>
              <w:top w:val="nil"/>
              <w:left w:val="nil"/>
              <w:bottom w:val="nil"/>
            </w:tcBorders>
            <w:tcMar>
              <w:top w:w="43" w:type="dxa"/>
              <w:left w:w="0" w:type="dxa"/>
              <w:bottom w:w="0" w:type="dxa"/>
              <w:right w:w="0" w:type="dxa"/>
            </w:tcMar>
          </w:tcPr>
          <w:p w14:paraId="6E671406" w14:textId="77777777" w:rsidR="0089264D" w:rsidRPr="00B40C4C" w:rsidRDefault="0089264D" w:rsidP="009137DA">
            <w:r w:rsidRPr="00B40C4C">
              <w:t>3741</w:t>
            </w:r>
          </w:p>
        </w:tc>
        <w:tc>
          <w:tcPr>
            <w:tcW w:w="260" w:type="dxa"/>
            <w:tcBorders>
              <w:top w:val="nil"/>
              <w:left w:val="nil"/>
              <w:bottom w:val="nil"/>
              <w:right w:val="nil"/>
            </w:tcBorders>
            <w:tcMar>
              <w:top w:w="43" w:type="dxa"/>
              <w:left w:w="0" w:type="dxa"/>
              <w:bottom w:w="0" w:type="dxa"/>
              <w:right w:w="0" w:type="dxa"/>
            </w:tcMar>
            <w:vAlign w:val="bottom"/>
          </w:tcPr>
          <w:p w14:paraId="03780B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6FB7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ED1E14" w14:textId="77777777" w:rsidR="0089264D" w:rsidRPr="00B40C4C" w:rsidRDefault="0089264D" w:rsidP="009137DA">
            <w:r w:rsidRPr="00B40C4C">
              <w:t>Norsk pasientskadeerstatning:</w:t>
            </w:r>
          </w:p>
        </w:tc>
        <w:tc>
          <w:tcPr>
            <w:tcW w:w="1500" w:type="dxa"/>
            <w:tcBorders>
              <w:top w:val="nil"/>
              <w:left w:val="nil"/>
              <w:bottom w:val="nil"/>
              <w:right w:val="nil"/>
            </w:tcBorders>
            <w:tcMar>
              <w:top w:w="43" w:type="dxa"/>
              <w:left w:w="0" w:type="dxa"/>
              <w:bottom w:w="0" w:type="dxa"/>
              <w:right w:w="0" w:type="dxa"/>
            </w:tcMar>
            <w:vAlign w:val="bottom"/>
          </w:tcPr>
          <w:p w14:paraId="02A7D71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F3172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CCC4F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ACD0F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DA0F31" w14:textId="77777777" w:rsidR="0089264D" w:rsidRPr="00B40C4C" w:rsidRDefault="0089264D" w:rsidP="00A3544C">
            <w:pPr>
              <w:jc w:val="right"/>
            </w:pPr>
          </w:p>
        </w:tc>
      </w:tr>
      <w:tr w:rsidR="00446E55" w:rsidRPr="00B40C4C" w14:paraId="184D7D8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0A894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5C34F7"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268E7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882E4A"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C64C8D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178BE2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024FD32" w14:textId="77777777" w:rsidR="0089264D" w:rsidRPr="00B40C4C" w:rsidRDefault="0089264D" w:rsidP="00A3544C">
            <w:pPr>
              <w:jc w:val="right"/>
            </w:pPr>
            <w:r w:rsidRPr="00B40C4C">
              <w:t>7 923 000</w:t>
            </w:r>
          </w:p>
        </w:tc>
        <w:tc>
          <w:tcPr>
            <w:tcW w:w="180" w:type="dxa"/>
            <w:tcBorders>
              <w:top w:val="nil"/>
              <w:left w:val="nil"/>
              <w:bottom w:val="nil"/>
              <w:right w:val="nil"/>
            </w:tcBorders>
            <w:tcMar>
              <w:top w:w="43" w:type="dxa"/>
              <w:left w:w="0" w:type="dxa"/>
              <w:bottom w:w="0" w:type="dxa"/>
              <w:right w:w="0" w:type="dxa"/>
            </w:tcMar>
            <w:vAlign w:val="bottom"/>
          </w:tcPr>
          <w:p w14:paraId="6612453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F58DCA" w14:textId="77777777" w:rsidR="0089264D" w:rsidRPr="00B40C4C" w:rsidRDefault="0089264D" w:rsidP="00A3544C">
            <w:pPr>
              <w:jc w:val="right"/>
            </w:pPr>
          </w:p>
        </w:tc>
      </w:tr>
      <w:tr w:rsidR="00446E55" w:rsidRPr="00B40C4C" w14:paraId="753BED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D5D3F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31E42D"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0A0B81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7E19EF" w14:textId="77777777" w:rsidR="0089264D" w:rsidRPr="00B40C4C" w:rsidRDefault="0089264D" w:rsidP="009137DA">
            <w:r w:rsidRPr="00B40C4C">
              <w:t>Premie fra private</w:t>
            </w:r>
          </w:p>
        </w:tc>
        <w:tc>
          <w:tcPr>
            <w:tcW w:w="1500" w:type="dxa"/>
            <w:tcBorders>
              <w:top w:val="nil"/>
              <w:left w:val="nil"/>
              <w:bottom w:val="nil"/>
              <w:right w:val="nil"/>
            </w:tcBorders>
            <w:tcMar>
              <w:top w:w="43" w:type="dxa"/>
              <w:left w:w="0" w:type="dxa"/>
              <w:bottom w:w="0" w:type="dxa"/>
              <w:right w:w="0" w:type="dxa"/>
            </w:tcMar>
            <w:vAlign w:val="bottom"/>
          </w:tcPr>
          <w:p w14:paraId="5EB5EEF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9C7CF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2734C1B" w14:textId="77777777" w:rsidR="0089264D" w:rsidRPr="00B40C4C" w:rsidRDefault="0089264D" w:rsidP="00A3544C">
            <w:pPr>
              <w:jc w:val="right"/>
            </w:pPr>
            <w:r w:rsidRPr="00B40C4C">
              <w:t>26 018 000</w:t>
            </w:r>
          </w:p>
        </w:tc>
        <w:tc>
          <w:tcPr>
            <w:tcW w:w="180" w:type="dxa"/>
            <w:tcBorders>
              <w:top w:val="nil"/>
              <w:left w:val="nil"/>
              <w:bottom w:val="nil"/>
              <w:right w:val="nil"/>
            </w:tcBorders>
            <w:tcMar>
              <w:top w:w="43" w:type="dxa"/>
              <w:left w:w="0" w:type="dxa"/>
              <w:bottom w:w="0" w:type="dxa"/>
              <w:right w:w="0" w:type="dxa"/>
            </w:tcMar>
            <w:vAlign w:val="bottom"/>
          </w:tcPr>
          <w:p w14:paraId="1C3B4DA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A1EA8BC" w14:textId="77777777" w:rsidR="0089264D" w:rsidRPr="00B40C4C" w:rsidRDefault="0089264D" w:rsidP="00A3544C">
            <w:pPr>
              <w:jc w:val="right"/>
            </w:pPr>
            <w:r w:rsidRPr="00B40C4C">
              <w:t>33 941 000</w:t>
            </w:r>
          </w:p>
        </w:tc>
      </w:tr>
      <w:tr w:rsidR="00446E55" w:rsidRPr="00B40C4C" w14:paraId="6E60E26E" w14:textId="77777777" w:rsidTr="008C2AB1">
        <w:trPr>
          <w:trHeight w:val="240"/>
        </w:trPr>
        <w:tc>
          <w:tcPr>
            <w:tcW w:w="567" w:type="dxa"/>
            <w:tcBorders>
              <w:top w:val="nil"/>
              <w:left w:val="nil"/>
              <w:bottom w:val="nil"/>
            </w:tcBorders>
            <w:tcMar>
              <w:top w:w="43" w:type="dxa"/>
              <w:left w:w="0" w:type="dxa"/>
              <w:bottom w:w="0" w:type="dxa"/>
              <w:right w:w="0" w:type="dxa"/>
            </w:tcMar>
          </w:tcPr>
          <w:p w14:paraId="17037F6C" w14:textId="77777777" w:rsidR="0089264D" w:rsidRPr="00B40C4C" w:rsidRDefault="0089264D" w:rsidP="009137DA">
            <w:r w:rsidRPr="00B40C4C">
              <w:t>3742</w:t>
            </w:r>
          </w:p>
        </w:tc>
        <w:tc>
          <w:tcPr>
            <w:tcW w:w="260" w:type="dxa"/>
            <w:tcBorders>
              <w:top w:val="nil"/>
              <w:left w:val="nil"/>
              <w:bottom w:val="nil"/>
              <w:right w:val="nil"/>
            </w:tcBorders>
            <w:tcMar>
              <w:top w:w="43" w:type="dxa"/>
              <w:left w:w="0" w:type="dxa"/>
              <w:bottom w:w="0" w:type="dxa"/>
              <w:right w:w="0" w:type="dxa"/>
            </w:tcMar>
            <w:vAlign w:val="bottom"/>
          </w:tcPr>
          <w:p w14:paraId="7C3C13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CA90B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11F5670" w14:textId="77777777" w:rsidR="0089264D" w:rsidRPr="00B40C4C" w:rsidRDefault="0089264D" w:rsidP="009137DA">
            <w:r w:rsidRPr="00B40C4C">
              <w:t>Nasjonalt klageorgan for helsetjenesten:</w:t>
            </w:r>
          </w:p>
        </w:tc>
        <w:tc>
          <w:tcPr>
            <w:tcW w:w="1500" w:type="dxa"/>
            <w:tcBorders>
              <w:top w:val="nil"/>
              <w:left w:val="nil"/>
              <w:bottom w:val="nil"/>
              <w:right w:val="nil"/>
            </w:tcBorders>
            <w:tcMar>
              <w:top w:w="43" w:type="dxa"/>
              <w:left w:w="0" w:type="dxa"/>
              <w:bottom w:w="0" w:type="dxa"/>
              <w:right w:w="0" w:type="dxa"/>
            </w:tcMar>
            <w:vAlign w:val="bottom"/>
          </w:tcPr>
          <w:p w14:paraId="4A43CDD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3DACE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1F831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F513B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B037309" w14:textId="77777777" w:rsidR="0089264D" w:rsidRPr="00B40C4C" w:rsidRDefault="0089264D" w:rsidP="00A3544C">
            <w:pPr>
              <w:jc w:val="right"/>
            </w:pPr>
          </w:p>
        </w:tc>
      </w:tr>
      <w:tr w:rsidR="00446E55" w:rsidRPr="00B40C4C" w14:paraId="01CA61F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DB7E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98E390"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245EBD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A4BEBC" w14:textId="77777777" w:rsidR="0089264D" w:rsidRPr="00B40C4C" w:rsidRDefault="0089264D" w:rsidP="009137DA">
            <w:r w:rsidRPr="00B40C4C">
              <w:t>Premie fra private</w:t>
            </w:r>
          </w:p>
        </w:tc>
        <w:tc>
          <w:tcPr>
            <w:tcW w:w="1500" w:type="dxa"/>
            <w:tcBorders>
              <w:top w:val="nil"/>
              <w:left w:val="nil"/>
              <w:bottom w:val="nil"/>
              <w:right w:val="nil"/>
            </w:tcBorders>
            <w:tcMar>
              <w:top w:w="43" w:type="dxa"/>
              <w:left w:w="0" w:type="dxa"/>
              <w:bottom w:w="0" w:type="dxa"/>
              <w:right w:w="0" w:type="dxa"/>
            </w:tcMar>
            <w:vAlign w:val="bottom"/>
          </w:tcPr>
          <w:p w14:paraId="08361AE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B2B2E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88667D1" w14:textId="77777777" w:rsidR="0089264D" w:rsidRPr="00B40C4C" w:rsidRDefault="0089264D" w:rsidP="00A3544C">
            <w:pPr>
              <w:jc w:val="right"/>
            </w:pPr>
            <w:r w:rsidRPr="00B40C4C">
              <w:t>5 880 000</w:t>
            </w:r>
          </w:p>
        </w:tc>
        <w:tc>
          <w:tcPr>
            <w:tcW w:w="180" w:type="dxa"/>
            <w:tcBorders>
              <w:top w:val="nil"/>
              <w:left w:val="nil"/>
              <w:bottom w:val="nil"/>
              <w:right w:val="nil"/>
            </w:tcBorders>
            <w:tcMar>
              <w:top w:w="43" w:type="dxa"/>
              <w:left w:w="0" w:type="dxa"/>
              <w:bottom w:w="0" w:type="dxa"/>
              <w:right w:w="0" w:type="dxa"/>
            </w:tcMar>
            <w:vAlign w:val="bottom"/>
          </w:tcPr>
          <w:p w14:paraId="6749883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AFC07F8" w14:textId="77777777" w:rsidR="0089264D" w:rsidRPr="00B40C4C" w:rsidRDefault="0089264D" w:rsidP="00A3544C">
            <w:pPr>
              <w:jc w:val="right"/>
            </w:pPr>
            <w:r w:rsidRPr="00B40C4C">
              <w:t>5 880 000</w:t>
            </w:r>
          </w:p>
        </w:tc>
      </w:tr>
      <w:tr w:rsidR="00446E55" w:rsidRPr="00B40C4C" w14:paraId="38C08B93" w14:textId="77777777" w:rsidTr="008C2AB1">
        <w:trPr>
          <w:trHeight w:val="240"/>
        </w:trPr>
        <w:tc>
          <w:tcPr>
            <w:tcW w:w="567" w:type="dxa"/>
            <w:tcBorders>
              <w:top w:val="nil"/>
              <w:left w:val="nil"/>
              <w:bottom w:val="nil"/>
            </w:tcBorders>
            <w:tcMar>
              <w:top w:w="43" w:type="dxa"/>
              <w:left w:w="0" w:type="dxa"/>
              <w:bottom w:w="0" w:type="dxa"/>
              <w:right w:w="0" w:type="dxa"/>
            </w:tcMar>
          </w:tcPr>
          <w:p w14:paraId="4C1D8617" w14:textId="77777777" w:rsidR="0089264D" w:rsidRPr="00B40C4C" w:rsidRDefault="0089264D" w:rsidP="009137DA">
            <w:r w:rsidRPr="00B40C4C">
              <w:t>3745</w:t>
            </w:r>
          </w:p>
        </w:tc>
        <w:tc>
          <w:tcPr>
            <w:tcW w:w="260" w:type="dxa"/>
            <w:tcBorders>
              <w:top w:val="nil"/>
              <w:left w:val="nil"/>
              <w:bottom w:val="nil"/>
              <w:right w:val="nil"/>
            </w:tcBorders>
            <w:tcMar>
              <w:top w:w="43" w:type="dxa"/>
              <w:left w:w="0" w:type="dxa"/>
              <w:bottom w:w="0" w:type="dxa"/>
              <w:right w:w="0" w:type="dxa"/>
            </w:tcMar>
            <w:vAlign w:val="bottom"/>
          </w:tcPr>
          <w:p w14:paraId="23AE0B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6EDDB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0EDBB8" w14:textId="77777777" w:rsidR="0089264D" w:rsidRPr="00B40C4C" w:rsidRDefault="0089264D" w:rsidP="009137DA">
            <w:r w:rsidRPr="00B40C4C">
              <w:t>Folkehelseinstituttet:</w:t>
            </w:r>
          </w:p>
        </w:tc>
        <w:tc>
          <w:tcPr>
            <w:tcW w:w="1500" w:type="dxa"/>
            <w:tcBorders>
              <w:top w:val="nil"/>
              <w:left w:val="nil"/>
              <w:bottom w:val="nil"/>
              <w:right w:val="nil"/>
            </w:tcBorders>
            <w:tcMar>
              <w:top w:w="43" w:type="dxa"/>
              <w:left w:w="0" w:type="dxa"/>
              <w:bottom w:w="0" w:type="dxa"/>
              <w:right w:w="0" w:type="dxa"/>
            </w:tcMar>
            <w:vAlign w:val="bottom"/>
          </w:tcPr>
          <w:p w14:paraId="2B0FF8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C9FF2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64EA46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06F65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24398B" w14:textId="77777777" w:rsidR="0089264D" w:rsidRPr="00B40C4C" w:rsidRDefault="0089264D" w:rsidP="00A3544C">
            <w:pPr>
              <w:jc w:val="right"/>
            </w:pPr>
          </w:p>
        </w:tc>
      </w:tr>
      <w:tr w:rsidR="00446E55" w:rsidRPr="00B40C4C" w14:paraId="719C5F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B7467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1728B0"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28099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80C70F"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9616C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87AE9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541992B" w14:textId="77777777" w:rsidR="0089264D" w:rsidRPr="00B40C4C" w:rsidRDefault="0089264D" w:rsidP="00A3544C">
            <w:pPr>
              <w:jc w:val="right"/>
            </w:pPr>
            <w:r w:rsidRPr="00B40C4C">
              <w:t>280 244 000</w:t>
            </w:r>
          </w:p>
        </w:tc>
        <w:tc>
          <w:tcPr>
            <w:tcW w:w="180" w:type="dxa"/>
            <w:tcBorders>
              <w:top w:val="nil"/>
              <w:left w:val="nil"/>
              <w:bottom w:val="nil"/>
              <w:right w:val="nil"/>
            </w:tcBorders>
            <w:tcMar>
              <w:top w:w="43" w:type="dxa"/>
              <w:left w:w="0" w:type="dxa"/>
              <w:bottom w:w="0" w:type="dxa"/>
              <w:right w:w="0" w:type="dxa"/>
            </w:tcMar>
            <w:vAlign w:val="bottom"/>
          </w:tcPr>
          <w:p w14:paraId="009DD6F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24BD0F7" w14:textId="77777777" w:rsidR="0089264D" w:rsidRPr="00B40C4C" w:rsidRDefault="0089264D" w:rsidP="00A3544C">
            <w:pPr>
              <w:jc w:val="right"/>
            </w:pPr>
            <w:r w:rsidRPr="00B40C4C">
              <w:t>280 244 000</w:t>
            </w:r>
          </w:p>
        </w:tc>
      </w:tr>
      <w:tr w:rsidR="00446E55" w:rsidRPr="00B40C4C" w14:paraId="25EAA479" w14:textId="77777777" w:rsidTr="008C2AB1">
        <w:trPr>
          <w:trHeight w:val="240"/>
        </w:trPr>
        <w:tc>
          <w:tcPr>
            <w:tcW w:w="567" w:type="dxa"/>
            <w:tcBorders>
              <w:top w:val="nil"/>
              <w:left w:val="nil"/>
              <w:bottom w:val="nil"/>
            </w:tcBorders>
            <w:tcMar>
              <w:top w:w="43" w:type="dxa"/>
              <w:left w:w="0" w:type="dxa"/>
              <w:bottom w:w="0" w:type="dxa"/>
              <w:right w:w="0" w:type="dxa"/>
            </w:tcMar>
          </w:tcPr>
          <w:p w14:paraId="17050F9F" w14:textId="77777777" w:rsidR="0089264D" w:rsidRPr="00B40C4C" w:rsidRDefault="0089264D" w:rsidP="009137DA">
            <w:r w:rsidRPr="00B40C4C">
              <w:t>3746</w:t>
            </w:r>
          </w:p>
        </w:tc>
        <w:tc>
          <w:tcPr>
            <w:tcW w:w="260" w:type="dxa"/>
            <w:tcBorders>
              <w:top w:val="nil"/>
              <w:left w:val="nil"/>
              <w:bottom w:val="nil"/>
              <w:right w:val="nil"/>
            </w:tcBorders>
            <w:tcMar>
              <w:top w:w="43" w:type="dxa"/>
              <w:left w:w="0" w:type="dxa"/>
              <w:bottom w:w="0" w:type="dxa"/>
              <w:right w:w="0" w:type="dxa"/>
            </w:tcMar>
            <w:vAlign w:val="bottom"/>
          </w:tcPr>
          <w:p w14:paraId="3834FD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EF42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C942F5" w14:textId="77777777" w:rsidR="0089264D" w:rsidRPr="00B40C4C" w:rsidRDefault="0089264D" w:rsidP="009137DA">
            <w:r w:rsidRPr="00B40C4C">
              <w:t>Direktoratet for medisinske produkter:</w:t>
            </w:r>
          </w:p>
        </w:tc>
        <w:tc>
          <w:tcPr>
            <w:tcW w:w="1500" w:type="dxa"/>
            <w:tcBorders>
              <w:top w:val="nil"/>
              <w:left w:val="nil"/>
              <w:bottom w:val="nil"/>
              <w:right w:val="nil"/>
            </w:tcBorders>
            <w:tcMar>
              <w:top w:w="43" w:type="dxa"/>
              <w:left w:w="0" w:type="dxa"/>
              <w:bottom w:w="0" w:type="dxa"/>
              <w:right w:w="0" w:type="dxa"/>
            </w:tcMar>
            <w:vAlign w:val="bottom"/>
          </w:tcPr>
          <w:p w14:paraId="001A8FB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0829B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235EB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9931D5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BDA6F40" w14:textId="77777777" w:rsidR="0089264D" w:rsidRPr="00B40C4C" w:rsidRDefault="0089264D" w:rsidP="00A3544C">
            <w:pPr>
              <w:jc w:val="right"/>
            </w:pPr>
          </w:p>
        </w:tc>
      </w:tr>
      <w:tr w:rsidR="00446E55" w:rsidRPr="00B40C4C" w14:paraId="5E9FA87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B46E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03F012"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01DD2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20A0C2"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25C417C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ED11D4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75E4EBE" w14:textId="77777777" w:rsidR="0089264D" w:rsidRPr="00B40C4C" w:rsidRDefault="0089264D" w:rsidP="00A3544C">
            <w:pPr>
              <w:jc w:val="right"/>
            </w:pPr>
            <w:r w:rsidRPr="00B40C4C">
              <w:t>37 166 000</w:t>
            </w:r>
          </w:p>
        </w:tc>
        <w:tc>
          <w:tcPr>
            <w:tcW w:w="180" w:type="dxa"/>
            <w:tcBorders>
              <w:top w:val="nil"/>
              <w:left w:val="nil"/>
              <w:bottom w:val="nil"/>
              <w:right w:val="nil"/>
            </w:tcBorders>
            <w:tcMar>
              <w:top w:w="43" w:type="dxa"/>
              <w:left w:w="0" w:type="dxa"/>
              <w:bottom w:w="0" w:type="dxa"/>
              <w:right w:w="0" w:type="dxa"/>
            </w:tcMar>
            <w:vAlign w:val="bottom"/>
          </w:tcPr>
          <w:p w14:paraId="27FFB05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71D6B07" w14:textId="77777777" w:rsidR="0089264D" w:rsidRPr="00B40C4C" w:rsidRDefault="0089264D" w:rsidP="00A3544C">
            <w:pPr>
              <w:jc w:val="right"/>
            </w:pPr>
          </w:p>
        </w:tc>
      </w:tr>
      <w:tr w:rsidR="00446E55" w:rsidRPr="00B40C4C" w14:paraId="6F7491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0E843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F23705"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5035B83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EA256D" w14:textId="77777777" w:rsidR="0089264D" w:rsidRPr="00B40C4C" w:rsidRDefault="0089264D" w:rsidP="009137DA">
            <w:r w:rsidRPr="00B40C4C">
              <w:t>Registreringsgebyr</w:t>
            </w:r>
          </w:p>
        </w:tc>
        <w:tc>
          <w:tcPr>
            <w:tcW w:w="1500" w:type="dxa"/>
            <w:tcBorders>
              <w:top w:val="nil"/>
              <w:left w:val="nil"/>
              <w:bottom w:val="nil"/>
              <w:right w:val="nil"/>
            </w:tcBorders>
            <w:tcMar>
              <w:top w:w="43" w:type="dxa"/>
              <w:left w:w="0" w:type="dxa"/>
              <w:bottom w:w="0" w:type="dxa"/>
              <w:right w:w="0" w:type="dxa"/>
            </w:tcMar>
            <w:vAlign w:val="bottom"/>
          </w:tcPr>
          <w:p w14:paraId="2CAA869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FA06F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6EA8089" w14:textId="77777777" w:rsidR="0089264D" w:rsidRPr="00B40C4C" w:rsidRDefault="0089264D" w:rsidP="00A3544C">
            <w:pPr>
              <w:jc w:val="right"/>
            </w:pPr>
            <w:r w:rsidRPr="00B40C4C">
              <w:t>83 152 000</w:t>
            </w:r>
          </w:p>
        </w:tc>
        <w:tc>
          <w:tcPr>
            <w:tcW w:w="180" w:type="dxa"/>
            <w:tcBorders>
              <w:top w:val="nil"/>
              <w:left w:val="nil"/>
              <w:bottom w:val="nil"/>
              <w:right w:val="nil"/>
            </w:tcBorders>
            <w:tcMar>
              <w:top w:w="43" w:type="dxa"/>
              <w:left w:w="0" w:type="dxa"/>
              <w:bottom w:w="0" w:type="dxa"/>
              <w:right w:w="0" w:type="dxa"/>
            </w:tcMar>
            <w:vAlign w:val="bottom"/>
          </w:tcPr>
          <w:p w14:paraId="0D51C7D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56C1BD6" w14:textId="77777777" w:rsidR="0089264D" w:rsidRPr="00B40C4C" w:rsidRDefault="0089264D" w:rsidP="00A3544C">
            <w:pPr>
              <w:jc w:val="right"/>
            </w:pPr>
          </w:p>
        </w:tc>
      </w:tr>
      <w:tr w:rsidR="00446E55" w:rsidRPr="00B40C4C" w14:paraId="640D7C6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10BD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51DC20"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7E767A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4A9B59" w14:textId="77777777" w:rsidR="0089264D" w:rsidRPr="00B40C4C" w:rsidRDefault="0089264D" w:rsidP="009137DA">
            <w:r w:rsidRPr="00B40C4C">
              <w:t>Overtredelsesgebyr og tvangsmulkt</w:t>
            </w:r>
          </w:p>
        </w:tc>
        <w:tc>
          <w:tcPr>
            <w:tcW w:w="1500" w:type="dxa"/>
            <w:tcBorders>
              <w:top w:val="nil"/>
              <w:left w:val="nil"/>
              <w:bottom w:val="nil"/>
              <w:right w:val="nil"/>
            </w:tcBorders>
            <w:tcMar>
              <w:top w:w="43" w:type="dxa"/>
              <w:left w:w="0" w:type="dxa"/>
              <w:bottom w:w="0" w:type="dxa"/>
              <w:right w:w="0" w:type="dxa"/>
            </w:tcMar>
            <w:vAlign w:val="bottom"/>
          </w:tcPr>
          <w:p w14:paraId="233675B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4F5CF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EADC433" w14:textId="77777777" w:rsidR="0089264D" w:rsidRPr="00B40C4C" w:rsidRDefault="0089264D" w:rsidP="00A3544C">
            <w:pPr>
              <w:jc w:val="right"/>
            </w:pPr>
            <w:r w:rsidRPr="00B40C4C">
              <w:t>2 750 000</w:t>
            </w:r>
          </w:p>
        </w:tc>
        <w:tc>
          <w:tcPr>
            <w:tcW w:w="180" w:type="dxa"/>
            <w:tcBorders>
              <w:top w:val="nil"/>
              <w:left w:val="nil"/>
              <w:bottom w:val="nil"/>
              <w:right w:val="nil"/>
            </w:tcBorders>
            <w:tcMar>
              <w:top w:w="43" w:type="dxa"/>
              <w:left w:w="0" w:type="dxa"/>
              <w:bottom w:w="0" w:type="dxa"/>
              <w:right w:w="0" w:type="dxa"/>
            </w:tcMar>
            <w:vAlign w:val="bottom"/>
          </w:tcPr>
          <w:p w14:paraId="5B4C9DF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55B500" w14:textId="77777777" w:rsidR="0089264D" w:rsidRPr="00B40C4C" w:rsidRDefault="0089264D" w:rsidP="00A3544C">
            <w:pPr>
              <w:jc w:val="right"/>
            </w:pPr>
            <w:r w:rsidRPr="00B40C4C">
              <w:t>123 068 000</w:t>
            </w:r>
          </w:p>
        </w:tc>
      </w:tr>
      <w:tr w:rsidR="00446E55" w:rsidRPr="00B40C4C" w14:paraId="107A6674" w14:textId="77777777" w:rsidTr="008C2AB1">
        <w:trPr>
          <w:trHeight w:val="240"/>
        </w:trPr>
        <w:tc>
          <w:tcPr>
            <w:tcW w:w="567" w:type="dxa"/>
            <w:tcBorders>
              <w:top w:val="nil"/>
              <w:left w:val="nil"/>
              <w:bottom w:val="nil"/>
            </w:tcBorders>
            <w:tcMar>
              <w:top w:w="43" w:type="dxa"/>
              <w:left w:w="0" w:type="dxa"/>
              <w:bottom w:w="0" w:type="dxa"/>
              <w:right w:w="0" w:type="dxa"/>
            </w:tcMar>
          </w:tcPr>
          <w:p w14:paraId="746AF048" w14:textId="77777777" w:rsidR="0089264D" w:rsidRPr="00B40C4C" w:rsidRDefault="0089264D" w:rsidP="009137DA">
            <w:r w:rsidRPr="00B40C4C">
              <w:t>3747</w:t>
            </w:r>
          </w:p>
        </w:tc>
        <w:tc>
          <w:tcPr>
            <w:tcW w:w="260" w:type="dxa"/>
            <w:tcBorders>
              <w:top w:val="nil"/>
              <w:left w:val="nil"/>
              <w:bottom w:val="nil"/>
              <w:right w:val="nil"/>
            </w:tcBorders>
            <w:tcMar>
              <w:top w:w="43" w:type="dxa"/>
              <w:left w:w="0" w:type="dxa"/>
              <w:bottom w:w="0" w:type="dxa"/>
              <w:right w:w="0" w:type="dxa"/>
            </w:tcMar>
            <w:vAlign w:val="bottom"/>
          </w:tcPr>
          <w:p w14:paraId="4590EB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39707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098949" w14:textId="77777777" w:rsidR="0089264D" w:rsidRPr="00B40C4C" w:rsidRDefault="0089264D" w:rsidP="009137DA">
            <w:r w:rsidRPr="00B40C4C">
              <w:t>Direktoratet for strålevern og atomsikkerhet:</w:t>
            </w:r>
          </w:p>
        </w:tc>
        <w:tc>
          <w:tcPr>
            <w:tcW w:w="1500" w:type="dxa"/>
            <w:tcBorders>
              <w:top w:val="nil"/>
              <w:left w:val="nil"/>
              <w:bottom w:val="nil"/>
              <w:right w:val="nil"/>
            </w:tcBorders>
            <w:tcMar>
              <w:top w:w="43" w:type="dxa"/>
              <w:left w:w="0" w:type="dxa"/>
              <w:bottom w:w="0" w:type="dxa"/>
              <w:right w:w="0" w:type="dxa"/>
            </w:tcMar>
            <w:vAlign w:val="bottom"/>
          </w:tcPr>
          <w:p w14:paraId="6CE47FE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0C68B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81AD2A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80F5EA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AE0ECB" w14:textId="77777777" w:rsidR="0089264D" w:rsidRPr="00B40C4C" w:rsidRDefault="0089264D" w:rsidP="00A3544C">
            <w:pPr>
              <w:jc w:val="right"/>
            </w:pPr>
          </w:p>
        </w:tc>
      </w:tr>
      <w:tr w:rsidR="00446E55" w:rsidRPr="00B40C4C" w14:paraId="12E7A74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B9286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502DCB"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2F9A2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EC6AA9"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51C4CC4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DEB04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1DEC8F" w14:textId="77777777" w:rsidR="0089264D" w:rsidRPr="00B40C4C" w:rsidRDefault="0089264D" w:rsidP="00A3544C">
            <w:pPr>
              <w:jc w:val="right"/>
            </w:pPr>
            <w:r w:rsidRPr="00B40C4C">
              <w:t>15 026 000</w:t>
            </w:r>
          </w:p>
        </w:tc>
        <w:tc>
          <w:tcPr>
            <w:tcW w:w="180" w:type="dxa"/>
            <w:tcBorders>
              <w:top w:val="nil"/>
              <w:left w:val="nil"/>
              <w:bottom w:val="nil"/>
              <w:right w:val="nil"/>
            </w:tcBorders>
            <w:tcMar>
              <w:top w:w="43" w:type="dxa"/>
              <w:left w:w="0" w:type="dxa"/>
              <w:bottom w:w="0" w:type="dxa"/>
              <w:right w:w="0" w:type="dxa"/>
            </w:tcMar>
            <w:vAlign w:val="bottom"/>
          </w:tcPr>
          <w:p w14:paraId="5609167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5AEEDDA" w14:textId="77777777" w:rsidR="0089264D" w:rsidRPr="00B40C4C" w:rsidRDefault="0089264D" w:rsidP="00A3544C">
            <w:pPr>
              <w:jc w:val="right"/>
            </w:pPr>
          </w:p>
        </w:tc>
      </w:tr>
      <w:tr w:rsidR="00446E55" w:rsidRPr="00B40C4C" w14:paraId="2A0E918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0821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E8277E"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6B3FE2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E96D6F"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721804F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83D9D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349D49E" w14:textId="77777777" w:rsidR="0089264D" w:rsidRPr="00B40C4C" w:rsidRDefault="0089264D" w:rsidP="00A3544C">
            <w:pPr>
              <w:jc w:val="right"/>
            </w:pPr>
            <w:r w:rsidRPr="00B40C4C">
              <w:t>47 163 000</w:t>
            </w:r>
          </w:p>
        </w:tc>
        <w:tc>
          <w:tcPr>
            <w:tcW w:w="180" w:type="dxa"/>
            <w:tcBorders>
              <w:top w:val="nil"/>
              <w:left w:val="nil"/>
              <w:bottom w:val="nil"/>
              <w:right w:val="nil"/>
            </w:tcBorders>
            <w:tcMar>
              <w:top w:w="43" w:type="dxa"/>
              <w:left w:w="0" w:type="dxa"/>
              <w:bottom w:w="0" w:type="dxa"/>
              <w:right w:w="0" w:type="dxa"/>
            </w:tcMar>
            <w:vAlign w:val="bottom"/>
          </w:tcPr>
          <w:p w14:paraId="026E895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989810" w14:textId="77777777" w:rsidR="0089264D" w:rsidRPr="00B40C4C" w:rsidRDefault="0089264D" w:rsidP="00A3544C">
            <w:pPr>
              <w:jc w:val="right"/>
            </w:pPr>
            <w:r w:rsidRPr="00B40C4C">
              <w:t>62 189 000</w:t>
            </w:r>
          </w:p>
        </w:tc>
      </w:tr>
      <w:tr w:rsidR="00446E55" w:rsidRPr="00B40C4C" w14:paraId="19170C68" w14:textId="77777777" w:rsidTr="008C2AB1">
        <w:trPr>
          <w:trHeight w:val="240"/>
        </w:trPr>
        <w:tc>
          <w:tcPr>
            <w:tcW w:w="567" w:type="dxa"/>
            <w:tcBorders>
              <w:top w:val="nil"/>
              <w:left w:val="nil"/>
              <w:bottom w:val="nil"/>
            </w:tcBorders>
            <w:tcMar>
              <w:top w:w="43" w:type="dxa"/>
              <w:left w:w="0" w:type="dxa"/>
              <w:bottom w:w="0" w:type="dxa"/>
              <w:right w:w="0" w:type="dxa"/>
            </w:tcMar>
          </w:tcPr>
          <w:p w14:paraId="0BF0DDBB" w14:textId="77777777" w:rsidR="0089264D" w:rsidRPr="00B40C4C" w:rsidRDefault="0089264D" w:rsidP="009137DA">
            <w:r w:rsidRPr="00B40C4C">
              <w:t>3748</w:t>
            </w:r>
          </w:p>
        </w:tc>
        <w:tc>
          <w:tcPr>
            <w:tcW w:w="260" w:type="dxa"/>
            <w:tcBorders>
              <w:top w:val="nil"/>
              <w:left w:val="nil"/>
              <w:bottom w:val="nil"/>
              <w:right w:val="nil"/>
            </w:tcBorders>
            <w:tcMar>
              <w:top w:w="43" w:type="dxa"/>
              <w:left w:w="0" w:type="dxa"/>
              <w:bottom w:w="0" w:type="dxa"/>
              <w:right w:w="0" w:type="dxa"/>
            </w:tcMar>
            <w:vAlign w:val="bottom"/>
          </w:tcPr>
          <w:p w14:paraId="3276F69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8DE1C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EE9B98" w14:textId="77777777" w:rsidR="0089264D" w:rsidRPr="00B40C4C" w:rsidRDefault="0089264D" w:rsidP="009137DA">
            <w:r w:rsidRPr="00B40C4C">
              <w:t>Statens helsetilsyn:</w:t>
            </w:r>
          </w:p>
        </w:tc>
        <w:tc>
          <w:tcPr>
            <w:tcW w:w="1500" w:type="dxa"/>
            <w:tcBorders>
              <w:top w:val="nil"/>
              <w:left w:val="nil"/>
              <w:bottom w:val="nil"/>
              <w:right w:val="nil"/>
            </w:tcBorders>
            <w:tcMar>
              <w:top w:w="43" w:type="dxa"/>
              <w:left w:w="0" w:type="dxa"/>
              <w:bottom w:w="0" w:type="dxa"/>
              <w:right w:w="0" w:type="dxa"/>
            </w:tcMar>
            <w:vAlign w:val="bottom"/>
          </w:tcPr>
          <w:p w14:paraId="2BD3CF9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D0991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88F00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125FC1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9450D2B" w14:textId="77777777" w:rsidR="0089264D" w:rsidRPr="00B40C4C" w:rsidRDefault="0089264D" w:rsidP="00A3544C">
            <w:pPr>
              <w:jc w:val="right"/>
            </w:pPr>
          </w:p>
        </w:tc>
      </w:tr>
      <w:tr w:rsidR="00446E55" w:rsidRPr="00B40C4C" w14:paraId="3EEF4C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43A6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6403EF"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1F7B7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439A25"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777D725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97E82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8B18F03" w14:textId="77777777" w:rsidR="0089264D" w:rsidRPr="00B40C4C" w:rsidRDefault="0089264D" w:rsidP="00A3544C">
            <w:pPr>
              <w:jc w:val="right"/>
            </w:pPr>
            <w:r w:rsidRPr="00B40C4C">
              <w:t>1 084 000</w:t>
            </w:r>
          </w:p>
        </w:tc>
        <w:tc>
          <w:tcPr>
            <w:tcW w:w="180" w:type="dxa"/>
            <w:tcBorders>
              <w:top w:val="nil"/>
              <w:left w:val="nil"/>
              <w:bottom w:val="nil"/>
              <w:right w:val="nil"/>
            </w:tcBorders>
            <w:tcMar>
              <w:top w:w="43" w:type="dxa"/>
              <w:left w:w="0" w:type="dxa"/>
              <w:bottom w:w="0" w:type="dxa"/>
              <w:right w:w="0" w:type="dxa"/>
            </w:tcMar>
            <w:vAlign w:val="bottom"/>
          </w:tcPr>
          <w:p w14:paraId="0EC82914"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FDCA694" w14:textId="77777777" w:rsidR="0089264D" w:rsidRPr="00B40C4C" w:rsidRDefault="0089264D" w:rsidP="00A3544C">
            <w:pPr>
              <w:jc w:val="right"/>
            </w:pPr>
            <w:r w:rsidRPr="00B40C4C">
              <w:t>1 084 000</w:t>
            </w:r>
          </w:p>
        </w:tc>
      </w:tr>
      <w:tr w:rsidR="00446E55" w:rsidRPr="00B40C4C" w14:paraId="1FBDBA8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46DD6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A8AA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BA036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457720" w14:textId="77777777" w:rsidR="0089264D" w:rsidRPr="00B40C4C" w:rsidRDefault="0089264D" w:rsidP="009137DA">
            <w:r w:rsidRPr="00B40C4C">
              <w:t>Sum Helse- og omsorgsdepartementet</w:t>
            </w:r>
          </w:p>
        </w:tc>
        <w:tc>
          <w:tcPr>
            <w:tcW w:w="1500" w:type="dxa"/>
            <w:tcBorders>
              <w:top w:val="nil"/>
              <w:left w:val="nil"/>
              <w:bottom w:val="nil"/>
              <w:right w:val="nil"/>
            </w:tcBorders>
            <w:tcMar>
              <w:top w:w="43" w:type="dxa"/>
              <w:left w:w="0" w:type="dxa"/>
              <w:bottom w:w="0" w:type="dxa"/>
              <w:right w:w="0" w:type="dxa"/>
            </w:tcMar>
            <w:vAlign w:val="bottom"/>
          </w:tcPr>
          <w:p w14:paraId="5FF7AC2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94A12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F7EDA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63E864"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14D7394B" w14:textId="77777777" w:rsidR="0089264D" w:rsidRPr="00B40C4C" w:rsidRDefault="0089264D" w:rsidP="00A3544C">
            <w:pPr>
              <w:jc w:val="right"/>
            </w:pPr>
            <w:r w:rsidRPr="00B40C4C">
              <w:t>4 505 886 000</w:t>
            </w:r>
          </w:p>
        </w:tc>
      </w:tr>
      <w:tr w:rsidR="00446E55" w:rsidRPr="00B40C4C" w14:paraId="47933DBB"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4CAA97ED" w14:textId="77777777" w:rsidR="0089264D" w:rsidRPr="00B40C4C" w:rsidRDefault="0089264D" w:rsidP="00E21406">
            <w:pPr>
              <w:pStyle w:val="tittel-gulbok2"/>
            </w:pPr>
            <w:r w:rsidRPr="00B40C4C">
              <w:t>Barne- og familiedepartementet</w:t>
            </w:r>
          </w:p>
        </w:tc>
      </w:tr>
      <w:tr w:rsidR="00446E55" w:rsidRPr="00B40C4C" w14:paraId="688C22BE" w14:textId="77777777" w:rsidTr="008C2AB1">
        <w:trPr>
          <w:trHeight w:val="240"/>
        </w:trPr>
        <w:tc>
          <w:tcPr>
            <w:tcW w:w="567" w:type="dxa"/>
            <w:tcBorders>
              <w:top w:val="nil"/>
              <w:left w:val="nil"/>
              <w:bottom w:val="nil"/>
            </w:tcBorders>
            <w:tcMar>
              <w:top w:w="43" w:type="dxa"/>
              <w:left w:w="0" w:type="dxa"/>
              <w:bottom w:w="0" w:type="dxa"/>
              <w:right w:w="0" w:type="dxa"/>
            </w:tcMar>
          </w:tcPr>
          <w:p w14:paraId="76B41894" w14:textId="77777777" w:rsidR="0089264D" w:rsidRPr="00B40C4C" w:rsidRDefault="0089264D" w:rsidP="009137DA">
            <w:r w:rsidRPr="00B40C4C">
              <w:t>3841</w:t>
            </w:r>
          </w:p>
        </w:tc>
        <w:tc>
          <w:tcPr>
            <w:tcW w:w="260" w:type="dxa"/>
            <w:tcBorders>
              <w:top w:val="nil"/>
              <w:left w:val="nil"/>
              <w:bottom w:val="nil"/>
              <w:right w:val="nil"/>
            </w:tcBorders>
            <w:tcMar>
              <w:top w:w="43" w:type="dxa"/>
              <w:left w:w="0" w:type="dxa"/>
              <w:bottom w:w="0" w:type="dxa"/>
              <w:right w:w="0" w:type="dxa"/>
            </w:tcMar>
            <w:vAlign w:val="bottom"/>
          </w:tcPr>
          <w:p w14:paraId="761FEA5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6CE5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A71233" w14:textId="77777777" w:rsidR="0089264D" w:rsidRPr="00B40C4C" w:rsidRDefault="0089264D" w:rsidP="009137DA">
            <w:r w:rsidRPr="00B40C4C">
              <w:t>Samliv og konfliktløsning:</w:t>
            </w:r>
          </w:p>
        </w:tc>
        <w:tc>
          <w:tcPr>
            <w:tcW w:w="1500" w:type="dxa"/>
            <w:tcBorders>
              <w:top w:val="nil"/>
              <w:left w:val="nil"/>
              <w:bottom w:val="nil"/>
              <w:right w:val="nil"/>
            </w:tcBorders>
            <w:tcMar>
              <w:top w:w="43" w:type="dxa"/>
              <w:left w:w="0" w:type="dxa"/>
              <w:bottom w:w="0" w:type="dxa"/>
              <w:right w:w="0" w:type="dxa"/>
            </w:tcMar>
            <w:vAlign w:val="bottom"/>
          </w:tcPr>
          <w:p w14:paraId="6971EEF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E95BA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D6E4B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5CA0B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B8DC359" w14:textId="77777777" w:rsidR="0089264D" w:rsidRPr="00B40C4C" w:rsidRDefault="0089264D" w:rsidP="00A3544C">
            <w:pPr>
              <w:jc w:val="right"/>
            </w:pPr>
          </w:p>
        </w:tc>
      </w:tr>
      <w:tr w:rsidR="00446E55" w:rsidRPr="00B40C4C" w14:paraId="07D80C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31DC5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1DE23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D7B0A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3E7568" w14:textId="77777777" w:rsidR="0089264D" w:rsidRPr="00B40C4C" w:rsidRDefault="0089264D" w:rsidP="009137DA">
            <w:r w:rsidRPr="00B40C4C">
              <w:t>Gebyrinntekter for fastsettelse av bidrag</w:t>
            </w:r>
          </w:p>
        </w:tc>
        <w:tc>
          <w:tcPr>
            <w:tcW w:w="1500" w:type="dxa"/>
            <w:tcBorders>
              <w:top w:val="nil"/>
              <w:left w:val="nil"/>
              <w:bottom w:val="nil"/>
              <w:right w:val="nil"/>
            </w:tcBorders>
            <w:tcMar>
              <w:top w:w="43" w:type="dxa"/>
              <w:left w:w="0" w:type="dxa"/>
              <w:bottom w:w="0" w:type="dxa"/>
              <w:right w:w="0" w:type="dxa"/>
            </w:tcMar>
            <w:vAlign w:val="bottom"/>
          </w:tcPr>
          <w:p w14:paraId="1B2B16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F06945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75357B" w14:textId="77777777" w:rsidR="0089264D" w:rsidRPr="00B40C4C" w:rsidRDefault="0089264D" w:rsidP="00A3544C">
            <w:pPr>
              <w:jc w:val="right"/>
            </w:pPr>
            <w:r w:rsidRPr="00B40C4C">
              <w:t>26 259 000</w:t>
            </w:r>
          </w:p>
        </w:tc>
        <w:tc>
          <w:tcPr>
            <w:tcW w:w="180" w:type="dxa"/>
            <w:tcBorders>
              <w:top w:val="nil"/>
              <w:left w:val="nil"/>
              <w:bottom w:val="nil"/>
              <w:right w:val="nil"/>
            </w:tcBorders>
            <w:tcMar>
              <w:top w:w="43" w:type="dxa"/>
              <w:left w:w="0" w:type="dxa"/>
              <w:bottom w:w="0" w:type="dxa"/>
              <w:right w:w="0" w:type="dxa"/>
            </w:tcMar>
            <w:vAlign w:val="bottom"/>
          </w:tcPr>
          <w:p w14:paraId="1D9176C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870BAE" w14:textId="77777777" w:rsidR="0089264D" w:rsidRPr="00B40C4C" w:rsidRDefault="0089264D" w:rsidP="00A3544C">
            <w:pPr>
              <w:jc w:val="right"/>
            </w:pPr>
            <w:r w:rsidRPr="00B40C4C">
              <w:t>26 259 000</w:t>
            </w:r>
          </w:p>
        </w:tc>
      </w:tr>
      <w:tr w:rsidR="00446E55" w:rsidRPr="00B40C4C" w14:paraId="467D724C" w14:textId="77777777" w:rsidTr="008C2AB1">
        <w:trPr>
          <w:trHeight w:val="240"/>
        </w:trPr>
        <w:tc>
          <w:tcPr>
            <w:tcW w:w="567" w:type="dxa"/>
            <w:tcBorders>
              <w:top w:val="nil"/>
              <w:left w:val="nil"/>
              <w:bottom w:val="nil"/>
            </w:tcBorders>
            <w:tcMar>
              <w:top w:w="43" w:type="dxa"/>
              <w:left w:w="0" w:type="dxa"/>
              <w:bottom w:w="0" w:type="dxa"/>
              <w:right w:w="0" w:type="dxa"/>
            </w:tcMar>
          </w:tcPr>
          <w:p w14:paraId="0661489B" w14:textId="77777777" w:rsidR="0089264D" w:rsidRPr="00B40C4C" w:rsidRDefault="0089264D" w:rsidP="009137DA">
            <w:r w:rsidRPr="00B40C4C">
              <w:t>3842</w:t>
            </w:r>
          </w:p>
        </w:tc>
        <w:tc>
          <w:tcPr>
            <w:tcW w:w="260" w:type="dxa"/>
            <w:tcBorders>
              <w:top w:val="nil"/>
              <w:left w:val="nil"/>
              <w:bottom w:val="nil"/>
              <w:right w:val="nil"/>
            </w:tcBorders>
            <w:tcMar>
              <w:top w:w="43" w:type="dxa"/>
              <w:left w:w="0" w:type="dxa"/>
              <w:bottom w:w="0" w:type="dxa"/>
              <w:right w:w="0" w:type="dxa"/>
            </w:tcMar>
            <w:vAlign w:val="bottom"/>
          </w:tcPr>
          <w:p w14:paraId="5D2B0C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93C15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6CFFEB" w14:textId="77777777" w:rsidR="0089264D" w:rsidRPr="00B40C4C" w:rsidRDefault="0089264D" w:rsidP="009137DA">
            <w:r w:rsidRPr="00B40C4C">
              <w:t>Familievern:</w:t>
            </w:r>
          </w:p>
        </w:tc>
        <w:tc>
          <w:tcPr>
            <w:tcW w:w="1500" w:type="dxa"/>
            <w:tcBorders>
              <w:top w:val="nil"/>
              <w:left w:val="nil"/>
              <w:bottom w:val="nil"/>
              <w:right w:val="nil"/>
            </w:tcBorders>
            <w:tcMar>
              <w:top w:w="43" w:type="dxa"/>
              <w:left w:w="0" w:type="dxa"/>
              <w:bottom w:w="0" w:type="dxa"/>
              <w:right w:w="0" w:type="dxa"/>
            </w:tcMar>
            <w:vAlign w:val="bottom"/>
          </w:tcPr>
          <w:p w14:paraId="22A2C7F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DF2B2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871C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59A63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494232" w14:textId="77777777" w:rsidR="0089264D" w:rsidRPr="00B40C4C" w:rsidRDefault="0089264D" w:rsidP="00A3544C">
            <w:pPr>
              <w:jc w:val="right"/>
            </w:pPr>
          </w:p>
        </w:tc>
      </w:tr>
      <w:tr w:rsidR="00446E55" w:rsidRPr="00B40C4C" w14:paraId="103223C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596AA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0FF38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EFEA50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0D408E"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097240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F255CE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6A5858" w14:textId="77777777" w:rsidR="0089264D" w:rsidRPr="00B40C4C" w:rsidRDefault="0089264D" w:rsidP="00A3544C">
            <w:pPr>
              <w:jc w:val="right"/>
            </w:pPr>
            <w:r w:rsidRPr="00B40C4C">
              <w:t>898 000</w:t>
            </w:r>
          </w:p>
        </w:tc>
        <w:tc>
          <w:tcPr>
            <w:tcW w:w="180" w:type="dxa"/>
            <w:tcBorders>
              <w:top w:val="nil"/>
              <w:left w:val="nil"/>
              <w:bottom w:val="nil"/>
              <w:right w:val="nil"/>
            </w:tcBorders>
            <w:tcMar>
              <w:top w:w="43" w:type="dxa"/>
              <w:left w:w="0" w:type="dxa"/>
              <w:bottom w:w="0" w:type="dxa"/>
              <w:right w:w="0" w:type="dxa"/>
            </w:tcMar>
            <w:vAlign w:val="bottom"/>
          </w:tcPr>
          <w:p w14:paraId="25CC11F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0DB17F0" w14:textId="77777777" w:rsidR="0089264D" w:rsidRPr="00B40C4C" w:rsidRDefault="0089264D" w:rsidP="00A3544C">
            <w:pPr>
              <w:jc w:val="right"/>
            </w:pPr>
            <w:r w:rsidRPr="00B40C4C">
              <w:t>898 000</w:t>
            </w:r>
          </w:p>
        </w:tc>
      </w:tr>
      <w:tr w:rsidR="00446E55" w:rsidRPr="00B40C4C" w14:paraId="39296CF5" w14:textId="77777777" w:rsidTr="008C2AB1">
        <w:trPr>
          <w:trHeight w:val="240"/>
        </w:trPr>
        <w:tc>
          <w:tcPr>
            <w:tcW w:w="567" w:type="dxa"/>
            <w:tcBorders>
              <w:top w:val="nil"/>
              <w:left w:val="nil"/>
              <w:bottom w:val="nil"/>
            </w:tcBorders>
            <w:tcMar>
              <w:top w:w="43" w:type="dxa"/>
              <w:left w:w="0" w:type="dxa"/>
              <w:bottom w:w="0" w:type="dxa"/>
              <w:right w:w="0" w:type="dxa"/>
            </w:tcMar>
          </w:tcPr>
          <w:p w14:paraId="6E93A870" w14:textId="77777777" w:rsidR="0089264D" w:rsidRPr="00B40C4C" w:rsidRDefault="0089264D" w:rsidP="009137DA">
            <w:r w:rsidRPr="00B40C4C">
              <w:t>3847</w:t>
            </w:r>
          </w:p>
        </w:tc>
        <w:tc>
          <w:tcPr>
            <w:tcW w:w="260" w:type="dxa"/>
            <w:tcBorders>
              <w:top w:val="nil"/>
              <w:left w:val="nil"/>
              <w:bottom w:val="nil"/>
              <w:right w:val="nil"/>
            </w:tcBorders>
            <w:tcMar>
              <w:top w:w="43" w:type="dxa"/>
              <w:left w:w="0" w:type="dxa"/>
              <w:bottom w:w="0" w:type="dxa"/>
              <w:right w:w="0" w:type="dxa"/>
            </w:tcMar>
            <w:vAlign w:val="bottom"/>
          </w:tcPr>
          <w:p w14:paraId="31B1C96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8819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4766B1" w14:textId="77777777" w:rsidR="0089264D" w:rsidRPr="00B40C4C" w:rsidRDefault="0089264D" w:rsidP="009137DA">
            <w:r w:rsidRPr="00B40C4C">
              <w:t>EUs ungdomsprogram:</w:t>
            </w:r>
          </w:p>
        </w:tc>
        <w:tc>
          <w:tcPr>
            <w:tcW w:w="1500" w:type="dxa"/>
            <w:tcBorders>
              <w:top w:val="nil"/>
              <w:left w:val="nil"/>
              <w:bottom w:val="nil"/>
              <w:right w:val="nil"/>
            </w:tcBorders>
            <w:tcMar>
              <w:top w:w="43" w:type="dxa"/>
              <w:left w:w="0" w:type="dxa"/>
              <w:bottom w:w="0" w:type="dxa"/>
              <w:right w:w="0" w:type="dxa"/>
            </w:tcMar>
            <w:vAlign w:val="bottom"/>
          </w:tcPr>
          <w:p w14:paraId="3A3B85A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883C42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2087CD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A8E1F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BF1DFF3" w14:textId="77777777" w:rsidR="0089264D" w:rsidRPr="00B40C4C" w:rsidRDefault="0089264D" w:rsidP="00A3544C">
            <w:pPr>
              <w:jc w:val="right"/>
            </w:pPr>
          </w:p>
        </w:tc>
      </w:tr>
      <w:tr w:rsidR="00446E55" w:rsidRPr="00B40C4C" w14:paraId="6B73EE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45BA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076C3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ACF45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AD4989" w14:textId="77777777" w:rsidR="0089264D" w:rsidRPr="00B40C4C" w:rsidRDefault="0089264D" w:rsidP="009137DA">
            <w:r w:rsidRPr="00B40C4C">
              <w:t>Tilskudd fra Europakommisjonen</w:t>
            </w:r>
          </w:p>
        </w:tc>
        <w:tc>
          <w:tcPr>
            <w:tcW w:w="1500" w:type="dxa"/>
            <w:tcBorders>
              <w:top w:val="nil"/>
              <w:left w:val="nil"/>
              <w:bottom w:val="nil"/>
              <w:right w:val="nil"/>
            </w:tcBorders>
            <w:tcMar>
              <w:top w:w="43" w:type="dxa"/>
              <w:left w:w="0" w:type="dxa"/>
              <w:bottom w:w="0" w:type="dxa"/>
              <w:right w:w="0" w:type="dxa"/>
            </w:tcMar>
            <w:vAlign w:val="bottom"/>
          </w:tcPr>
          <w:p w14:paraId="5EEACF8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128682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6316309" w14:textId="77777777" w:rsidR="0089264D" w:rsidRPr="00B40C4C" w:rsidRDefault="0089264D" w:rsidP="00A3544C">
            <w:pPr>
              <w:jc w:val="right"/>
            </w:pPr>
            <w:r w:rsidRPr="00B40C4C">
              <w:t>5 964 000</w:t>
            </w:r>
          </w:p>
        </w:tc>
        <w:tc>
          <w:tcPr>
            <w:tcW w:w="180" w:type="dxa"/>
            <w:tcBorders>
              <w:top w:val="nil"/>
              <w:left w:val="nil"/>
              <w:bottom w:val="nil"/>
              <w:right w:val="nil"/>
            </w:tcBorders>
            <w:tcMar>
              <w:top w:w="43" w:type="dxa"/>
              <w:left w:w="0" w:type="dxa"/>
              <w:bottom w:w="0" w:type="dxa"/>
              <w:right w:w="0" w:type="dxa"/>
            </w:tcMar>
            <w:vAlign w:val="bottom"/>
          </w:tcPr>
          <w:p w14:paraId="1FB11E4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E31A46" w14:textId="77777777" w:rsidR="0089264D" w:rsidRPr="00B40C4C" w:rsidRDefault="0089264D" w:rsidP="00A3544C">
            <w:pPr>
              <w:jc w:val="right"/>
            </w:pPr>
            <w:r w:rsidRPr="00B40C4C">
              <w:t>5 964 000</w:t>
            </w:r>
          </w:p>
        </w:tc>
      </w:tr>
      <w:tr w:rsidR="00446E55" w:rsidRPr="00B40C4C" w14:paraId="328E31C1" w14:textId="77777777" w:rsidTr="008C2AB1">
        <w:trPr>
          <w:trHeight w:val="240"/>
        </w:trPr>
        <w:tc>
          <w:tcPr>
            <w:tcW w:w="567" w:type="dxa"/>
            <w:tcBorders>
              <w:top w:val="nil"/>
              <w:left w:val="nil"/>
              <w:bottom w:val="nil"/>
            </w:tcBorders>
            <w:tcMar>
              <w:top w:w="43" w:type="dxa"/>
              <w:left w:w="0" w:type="dxa"/>
              <w:bottom w:w="0" w:type="dxa"/>
              <w:right w:w="0" w:type="dxa"/>
            </w:tcMar>
          </w:tcPr>
          <w:p w14:paraId="59836E1C" w14:textId="77777777" w:rsidR="0089264D" w:rsidRPr="00B40C4C" w:rsidRDefault="0089264D" w:rsidP="009137DA">
            <w:r w:rsidRPr="00B40C4C">
              <w:t>3853</w:t>
            </w:r>
          </w:p>
        </w:tc>
        <w:tc>
          <w:tcPr>
            <w:tcW w:w="260" w:type="dxa"/>
            <w:tcBorders>
              <w:top w:val="nil"/>
              <w:left w:val="nil"/>
              <w:bottom w:val="nil"/>
              <w:right w:val="nil"/>
            </w:tcBorders>
            <w:tcMar>
              <w:top w:w="43" w:type="dxa"/>
              <w:left w:w="0" w:type="dxa"/>
              <w:bottom w:w="0" w:type="dxa"/>
              <w:right w:w="0" w:type="dxa"/>
            </w:tcMar>
            <w:vAlign w:val="bottom"/>
          </w:tcPr>
          <w:p w14:paraId="222407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3CF5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A1205B" w14:textId="77777777" w:rsidR="0089264D" w:rsidRPr="00B40C4C" w:rsidRDefault="0089264D" w:rsidP="009137DA">
            <w:r w:rsidRPr="00B40C4C">
              <w:t>Barneverns- og helsenemndene:</w:t>
            </w:r>
          </w:p>
        </w:tc>
        <w:tc>
          <w:tcPr>
            <w:tcW w:w="1500" w:type="dxa"/>
            <w:tcBorders>
              <w:top w:val="nil"/>
              <w:left w:val="nil"/>
              <w:bottom w:val="nil"/>
              <w:right w:val="nil"/>
            </w:tcBorders>
            <w:tcMar>
              <w:top w:w="43" w:type="dxa"/>
              <w:left w:w="0" w:type="dxa"/>
              <w:bottom w:w="0" w:type="dxa"/>
              <w:right w:w="0" w:type="dxa"/>
            </w:tcMar>
            <w:vAlign w:val="bottom"/>
          </w:tcPr>
          <w:p w14:paraId="5C632C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A5BAB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7F8D70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5EB5A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C6BE71D" w14:textId="77777777" w:rsidR="0089264D" w:rsidRPr="00B40C4C" w:rsidRDefault="0089264D" w:rsidP="00A3544C">
            <w:pPr>
              <w:jc w:val="right"/>
            </w:pPr>
          </w:p>
        </w:tc>
      </w:tr>
      <w:tr w:rsidR="00446E55" w:rsidRPr="00B40C4C" w14:paraId="439FB7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179A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89FF8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11C05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10BE70"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C66BD6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7E10C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B56B11C" w14:textId="77777777" w:rsidR="0089264D" w:rsidRPr="00B40C4C" w:rsidRDefault="0089264D" w:rsidP="00A3544C">
            <w:pPr>
              <w:jc w:val="right"/>
            </w:pPr>
            <w:r w:rsidRPr="00B40C4C">
              <w:t>850 000</w:t>
            </w:r>
          </w:p>
        </w:tc>
        <w:tc>
          <w:tcPr>
            <w:tcW w:w="180" w:type="dxa"/>
            <w:tcBorders>
              <w:top w:val="nil"/>
              <w:left w:val="nil"/>
              <w:bottom w:val="nil"/>
              <w:right w:val="nil"/>
            </w:tcBorders>
            <w:tcMar>
              <w:top w:w="43" w:type="dxa"/>
              <w:left w:w="0" w:type="dxa"/>
              <w:bottom w:w="0" w:type="dxa"/>
              <w:right w:w="0" w:type="dxa"/>
            </w:tcMar>
            <w:vAlign w:val="bottom"/>
          </w:tcPr>
          <w:p w14:paraId="37D53A9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A358E46" w14:textId="77777777" w:rsidR="0089264D" w:rsidRPr="00B40C4C" w:rsidRDefault="0089264D" w:rsidP="00A3544C">
            <w:pPr>
              <w:jc w:val="right"/>
            </w:pPr>
            <w:r w:rsidRPr="00B40C4C">
              <w:t>850 000</w:t>
            </w:r>
          </w:p>
        </w:tc>
      </w:tr>
      <w:tr w:rsidR="00446E55" w:rsidRPr="00B40C4C" w14:paraId="77D20A9C" w14:textId="77777777" w:rsidTr="008C2AB1">
        <w:trPr>
          <w:trHeight w:val="240"/>
        </w:trPr>
        <w:tc>
          <w:tcPr>
            <w:tcW w:w="567" w:type="dxa"/>
            <w:tcBorders>
              <w:top w:val="nil"/>
              <w:left w:val="nil"/>
              <w:bottom w:val="nil"/>
            </w:tcBorders>
            <w:tcMar>
              <w:top w:w="43" w:type="dxa"/>
              <w:left w:w="0" w:type="dxa"/>
              <w:bottom w:w="0" w:type="dxa"/>
              <w:right w:w="0" w:type="dxa"/>
            </w:tcMar>
          </w:tcPr>
          <w:p w14:paraId="61541E55" w14:textId="77777777" w:rsidR="0089264D" w:rsidRPr="00B40C4C" w:rsidRDefault="0089264D" w:rsidP="009137DA">
            <w:r w:rsidRPr="00B40C4C">
              <w:t>3855</w:t>
            </w:r>
          </w:p>
        </w:tc>
        <w:tc>
          <w:tcPr>
            <w:tcW w:w="260" w:type="dxa"/>
            <w:tcBorders>
              <w:top w:val="nil"/>
              <w:left w:val="nil"/>
              <w:bottom w:val="nil"/>
              <w:right w:val="nil"/>
            </w:tcBorders>
            <w:tcMar>
              <w:top w:w="43" w:type="dxa"/>
              <w:left w:w="0" w:type="dxa"/>
              <w:bottom w:w="0" w:type="dxa"/>
              <w:right w:w="0" w:type="dxa"/>
            </w:tcMar>
            <w:vAlign w:val="bottom"/>
          </w:tcPr>
          <w:p w14:paraId="731C9F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1974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A16AD4" w14:textId="77777777" w:rsidR="0089264D" w:rsidRPr="00B40C4C" w:rsidRDefault="0089264D" w:rsidP="009137DA">
            <w:r w:rsidRPr="00B40C4C">
              <w:t>Statlig forvaltning av barnevernet:</w:t>
            </w:r>
          </w:p>
        </w:tc>
        <w:tc>
          <w:tcPr>
            <w:tcW w:w="1500" w:type="dxa"/>
            <w:tcBorders>
              <w:top w:val="nil"/>
              <w:left w:val="nil"/>
              <w:bottom w:val="nil"/>
              <w:right w:val="nil"/>
            </w:tcBorders>
            <w:tcMar>
              <w:top w:w="43" w:type="dxa"/>
              <w:left w:w="0" w:type="dxa"/>
              <w:bottom w:w="0" w:type="dxa"/>
              <w:right w:w="0" w:type="dxa"/>
            </w:tcMar>
            <w:vAlign w:val="bottom"/>
          </w:tcPr>
          <w:p w14:paraId="368C28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A08D56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EF4A1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FB7D9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0D430C" w14:textId="77777777" w:rsidR="0089264D" w:rsidRPr="00B40C4C" w:rsidRDefault="0089264D" w:rsidP="00A3544C">
            <w:pPr>
              <w:jc w:val="right"/>
            </w:pPr>
          </w:p>
        </w:tc>
      </w:tr>
      <w:tr w:rsidR="00446E55" w:rsidRPr="00B40C4C" w14:paraId="21A7AF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FEDE8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EC0B6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E7EF9C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408B47"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2F2BE9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B0653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428DBBC" w14:textId="77777777" w:rsidR="0089264D" w:rsidRPr="00B40C4C" w:rsidRDefault="0089264D" w:rsidP="00A3544C">
            <w:pPr>
              <w:jc w:val="right"/>
            </w:pPr>
            <w:r w:rsidRPr="00B40C4C">
              <w:t>3 676 000</w:t>
            </w:r>
          </w:p>
        </w:tc>
        <w:tc>
          <w:tcPr>
            <w:tcW w:w="180" w:type="dxa"/>
            <w:tcBorders>
              <w:top w:val="nil"/>
              <w:left w:val="nil"/>
              <w:bottom w:val="nil"/>
              <w:right w:val="nil"/>
            </w:tcBorders>
            <w:tcMar>
              <w:top w:w="43" w:type="dxa"/>
              <w:left w:w="0" w:type="dxa"/>
              <w:bottom w:w="0" w:type="dxa"/>
              <w:right w:w="0" w:type="dxa"/>
            </w:tcMar>
            <w:vAlign w:val="bottom"/>
          </w:tcPr>
          <w:p w14:paraId="2E82777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2DE499" w14:textId="77777777" w:rsidR="0089264D" w:rsidRPr="00B40C4C" w:rsidRDefault="0089264D" w:rsidP="00A3544C">
            <w:pPr>
              <w:jc w:val="right"/>
            </w:pPr>
          </w:p>
        </w:tc>
      </w:tr>
      <w:tr w:rsidR="00446E55" w:rsidRPr="00B40C4C" w14:paraId="173184C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0A6C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03FF2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4603B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D5CB80" w14:textId="77777777" w:rsidR="0089264D" w:rsidRPr="00B40C4C" w:rsidRDefault="0089264D" w:rsidP="009137DA">
            <w:r w:rsidRPr="00B40C4C">
              <w:t>Barnetrygd</w:t>
            </w:r>
          </w:p>
        </w:tc>
        <w:tc>
          <w:tcPr>
            <w:tcW w:w="1500" w:type="dxa"/>
            <w:tcBorders>
              <w:top w:val="nil"/>
              <w:left w:val="nil"/>
              <w:bottom w:val="nil"/>
              <w:right w:val="nil"/>
            </w:tcBorders>
            <w:tcMar>
              <w:top w:w="43" w:type="dxa"/>
              <w:left w:w="0" w:type="dxa"/>
              <w:bottom w:w="0" w:type="dxa"/>
              <w:right w:w="0" w:type="dxa"/>
            </w:tcMar>
            <w:vAlign w:val="bottom"/>
          </w:tcPr>
          <w:p w14:paraId="06ECB8B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779F7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22EA282" w14:textId="77777777" w:rsidR="0089264D" w:rsidRPr="00B40C4C" w:rsidRDefault="0089264D" w:rsidP="00A3544C">
            <w:pPr>
              <w:jc w:val="right"/>
            </w:pPr>
            <w:r w:rsidRPr="00B40C4C">
              <w:t>3 959 000</w:t>
            </w:r>
          </w:p>
        </w:tc>
        <w:tc>
          <w:tcPr>
            <w:tcW w:w="180" w:type="dxa"/>
            <w:tcBorders>
              <w:top w:val="nil"/>
              <w:left w:val="nil"/>
              <w:bottom w:val="nil"/>
              <w:right w:val="nil"/>
            </w:tcBorders>
            <w:tcMar>
              <w:top w:w="43" w:type="dxa"/>
              <w:left w:w="0" w:type="dxa"/>
              <w:bottom w:w="0" w:type="dxa"/>
              <w:right w:w="0" w:type="dxa"/>
            </w:tcMar>
            <w:vAlign w:val="bottom"/>
          </w:tcPr>
          <w:p w14:paraId="521D00C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B300C6" w14:textId="77777777" w:rsidR="0089264D" w:rsidRPr="00B40C4C" w:rsidRDefault="0089264D" w:rsidP="00A3544C">
            <w:pPr>
              <w:jc w:val="right"/>
            </w:pPr>
          </w:p>
        </w:tc>
      </w:tr>
      <w:tr w:rsidR="00446E55" w:rsidRPr="00B40C4C" w14:paraId="2449A2A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C049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E0A4F9"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4D25AD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89D7BC" w14:textId="77777777" w:rsidR="0089264D" w:rsidRPr="00B40C4C" w:rsidRDefault="0089264D" w:rsidP="009137DA">
            <w:r w:rsidRPr="00B40C4C">
              <w:t>Kommunale egenandeler</w:t>
            </w:r>
          </w:p>
        </w:tc>
        <w:tc>
          <w:tcPr>
            <w:tcW w:w="1500" w:type="dxa"/>
            <w:tcBorders>
              <w:top w:val="nil"/>
              <w:left w:val="nil"/>
              <w:bottom w:val="nil"/>
              <w:right w:val="nil"/>
            </w:tcBorders>
            <w:tcMar>
              <w:top w:w="43" w:type="dxa"/>
              <w:left w:w="0" w:type="dxa"/>
              <w:bottom w:w="0" w:type="dxa"/>
              <w:right w:w="0" w:type="dxa"/>
            </w:tcMar>
            <w:vAlign w:val="bottom"/>
          </w:tcPr>
          <w:p w14:paraId="782612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7A4667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8FC2991" w14:textId="77777777" w:rsidR="0089264D" w:rsidRPr="00B40C4C" w:rsidRDefault="0089264D" w:rsidP="00A3544C">
            <w:pPr>
              <w:jc w:val="right"/>
            </w:pPr>
            <w:r w:rsidRPr="00B40C4C">
              <w:t>2 690 308 000</w:t>
            </w:r>
          </w:p>
        </w:tc>
        <w:tc>
          <w:tcPr>
            <w:tcW w:w="180" w:type="dxa"/>
            <w:tcBorders>
              <w:top w:val="nil"/>
              <w:left w:val="nil"/>
              <w:bottom w:val="nil"/>
              <w:right w:val="nil"/>
            </w:tcBorders>
            <w:tcMar>
              <w:top w:w="43" w:type="dxa"/>
              <w:left w:w="0" w:type="dxa"/>
              <w:bottom w:w="0" w:type="dxa"/>
              <w:right w:w="0" w:type="dxa"/>
            </w:tcMar>
            <w:vAlign w:val="bottom"/>
          </w:tcPr>
          <w:p w14:paraId="6CD371F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C73BB1" w14:textId="77777777" w:rsidR="0089264D" w:rsidRPr="00B40C4C" w:rsidRDefault="0089264D" w:rsidP="00A3544C">
            <w:pPr>
              <w:jc w:val="right"/>
            </w:pPr>
            <w:r w:rsidRPr="00B40C4C">
              <w:t>2 697 943 000</w:t>
            </w:r>
          </w:p>
        </w:tc>
      </w:tr>
      <w:tr w:rsidR="00446E55" w:rsidRPr="00B40C4C" w14:paraId="5B2A29DC" w14:textId="77777777" w:rsidTr="008C2AB1">
        <w:trPr>
          <w:trHeight w:val="500"/>
        </w:trPr>
        <w:tc>
          <w:tcPr>
            <w:tcW w:w="567" w:type="dxa"/>
            <w:tcBorders>
              <w:top w:val="nil"/>
              <w:left w:val="nil"/>
              <w:bottom w:val="nil"/>
            </w:tcBorders>
            <w:tcMar>
              <w:top w:w="43" w:type="dxa"/>
              <w:left w:w="0" w:type="dxa"/>
              <w:bottom w:w="0" w:type="dxa"/>
              <w:right w:w="0" w:type="dxa"/>
            </w:tcMar>
          </w:tcPr>
          <w:p w14:paraId="37F0F692" w14:textId="77777777" w:rsidR="0089264D" w:rsidRPr="00B40C4C" w:rsidRDefault="0089264D" w:rsidP="009137DA">
            <w:r w:rsidRPr="00B40C4C">
              <w:t>3856</w:t>
            </w:r>
          </w:p>
        </w:tc>
        <w:tc>
          <w:tcPr>
            <w:tcW w:w="260" w:type="dxa"/>
            <w:tcBorders>
              <w:top w:val="nil"/>
              <w:left w:val="nil"/>
              <w:bottom w:val="nil"/>
              <w:right w:val="nil"/>
            </w:tcBorders>
            <w:tcMar>
              <w:top w:w="43" w:type="dxa"/>
              <w:left w:w="0" w:type="dxa"/>
              <w:bottom w:w="0" w:type="dxa"/>
              <w:right w:w="0" w:type="dxa"/>
            </w:tcMar>
            <w:vAlign w:val="bottom"/>
          </w:tcPr>
          <w:p w14:paraId="3230111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0C4E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3A2DE7" w14:textId="77777777" w:rsidR="0089264D" w:rsidRPr="00B40C4C" w:rsidRDefault="0089264D" w:rsidP="009137DA">
            <w:r w:rsidRPr="00B40C4C">
              <w:t>Barnevernets omsorgssenter for enslige, mindreårige asylsøkere:</w:t>
            </w:r>
          </w:p>
        </w:tc>
        <w:tc>
          <w:tcPr>
            <w:tcW w:w="1500" w:type="dxa"/>
            <w:tcBorders>
              <w:top w:val="nil"/>
              <w:left w:val="nil"/>
              <w:bottom w:val="nil"/>
              <w:right w:val="nil"/>
            </w:tcBorders>
            <w:tcMar>
              <w:top w:w="43" w:type="dxa"/>
              <w:left w:w="0" w:type="dxa"/>
              <w:bottom w:w="0" w:type="dxa"/>
              <w:right w:w="0" w:type="dxa"/>
            </w:tcMar>
            <w:vAlign w:val="bottom"/>
          </w:tcPr>
          <w:p w14:paraId="1AFFEA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E686E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D174E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7F865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1523E3A" w14:textId="77777777" w:rsidR="0089264D" w:rsidRPr="00B40C4C" w:rsidRDefault="0089264D" w:rsidP="00A3544C">
            <w:pPr>
              <w:jc w:val="right"/>
            </w:pPr>
          </w:p>
        </w:tc>
      </w:tr>
      <w:tr w:rsidR="00446E55" w:rsidRPr="00B40C4C" w14:paraId="5C3386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B94C1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C69669"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2184EB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57C18B" w14:textId="77777777" w:rsidR="0089264D" w:rsidRPr="00B40C4C" w:rsidRDefault="0089264D" w:rsidP="009137DA">
            <w:r w:rsidRPr="00B40C4C">
              <w:t>Refusjon av ODA-godkjente utgifter</w:t>
            </w:r>
          </w:p>
        </w:tc>
        <w:tc>
          <w:tcPr>
            <w:tcW w:w="1500" w:type="dxa"/>
            <w:tcBorders>
              <w:top w:val="nil"/>
              <w:left w:val="nil"/>
              <w:bottom w:val="nil"/>
              <w:right w:val="nil"/>
            </w:tcBorders>
            <w:tcMar>
              <w:top w:w="43" w:type="dxa"/>
              <w:left w:w="0" w:type="dxa"/>
              <w:bottom w:w="0" w:type="dxa"/>
              <w:right w:w="0" w:type="dxa"/>
            </w:tcMar>
            <w:vAlign w:val="bottom"/>
          </w:tcPr>
          <w:p w14:paraId="58A8945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64F92D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5C115A7" w14:textId="77777777" w:rsidR="0089264D" w:rsidRPr="00B40C4C" w:rsidRDefault="0089264D" w:rsidP="00A3544C">
            <w:pPr>
              <w:jc w:val="right"/>
            </w:pPr>
            <w:r w:rsidRPr="00B40C4C">
              <w:t>277 278 000</w:t>
            </w:r>
          </w:p>
        </w:tc>
        <w:tc>
          <w:tcPr>
            <w:tcW w:w="180" w:type="dxa"/>
            <w:tcBorders>
              <w:top w:val="nil"/>
              <w:left w:val="nil"/>
              <w:bottom w:val="nil"/>
              <w:right w:val="nil"/>
            </w:tcBorders>
            <w:tcMar>
              <w:top w:w="43" w:type="dxa"/>
              <w:left w:w="0" w:type="dxa"/>
              <w:bottom w:w="0" w:type="dxa"/>
              <w:right w:w="0" w:type="dxa"/>
            </w:tcMar>
            <w:vAlign w:val="bottom"/>
          </w:tcPr>
          <w:p w14:paraId="1B686F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886912" w14:textId="77777777" w:rsidR="0089264D" w:rsidRPr="00B40C4C" w:rsidRDefault="0089264D" w:rsidP="00A3544C">
            <w:pPr>
              <w:jc w:val="right"/>
            </w:pPr>
          </w:p>
        </w:tc>
      </w:tr>
      <w:tr w:rsidR="00446E55" w:rsidRPr="00B40C4C" w14:paraId="568E0B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B3D2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9697E6" w14:textId="77777777" w:rsidR="0089264D" w:rsidRPr="00B40C4C" w:rsidRDefault="0089264D" w:rsidP="009137DA">
            <w:r w:rsidRPr="00B40C4C">
              <w:t>60</w:t>
            </w:r>
          </w:p>
        </w:tc>
        <w:tc>
          <w:tcPr>
            <w:tcW w:w="260" w:type="dxa"/>
            <w:tcBorders>
              <w:top w:val="nil"/>
              <w:left w:val="nil"/>
              <w:bottom w:val="nil"/>
              <w:right w:val="nil"/>
            </w:tcBorders>
            <w:tcMar>
              <w:top w:w="43" w:type="dxa"/>
              <w:left w:w="0" w:type="dxa"/>
              <w:bottom w:w="0" w:type="dxa"/>
              <w:right w:w="0" w:type="dxa"/>
            </w:tcMar>
            <w:vAlign w:val="bottom"/>
          </w:tcPr>
          <w:p w14:paraId="5C4E55E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4268CB" w14:textId="77777777" w:rsidR="0089264D" w:rsidRPr="00B40C4C" w:rsidRDefault="0089264D" w:rsidP="009137DA">
            <w:r w:rsidRPr="00B40C4C">
              <w:t>Kommunale egenandeler</w:t>
            </w:r>
          </w:p>
        </w:tc>
        <w:tc>
          <w:tcPr>
            <w:tcW w:w="1500" w:type="dxa"/>
            <w:tcBorders>
              <w:top w:val="nil"/>
              <w:left w:val="nil"/>
              <w:bottom w:val="nil"/>
              <w:right w:val="nil"/>
            </w:tcBorders>
            <w:tcMar>
              <w:top w:w="43" w:type="dxa"/>
              <w:left w:w="0" w:type="dxa"/>
              <w:bottom w:w="0" w:type="dxa"/>
              <w:right w:w="0" w:type="dxa"/>
            </w:tcMar>
            <w:vAlign w:val="bottom"/>
          </w:tcPr>
          <w:p w14:paraId="42BB007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0DFBC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28192C9" w14:textId="77777777" w:rsidR="0089264D" w:rsidRPr="00B40C4C" w:rsidRDefault="0089264D" w:rsidP="00A3544C">
            <w:pPr>
              <w:jc w:val="right"/>
            </w:pPr>
            <w:r w:rsidRPr="00B40C4C">
              <w:t>2 805 000</w:t>
            </w:r>
          </w:p>
        </w:tc>
        <w:tc>
          <w:tcPr>
            <w:tcW w:w="180" w:type="dxa"/>
            <w:tcBorders>
              <w:top w:val="nil"/>
              <w:left w:val="nil"/>
              <w:bottom w:val="nil"/>
              <w:right w:val="nil"/>
            </w:tcBorders>
            <w:tcMar>
              <w:top w:w="43" w:type="dxa"/>
              <w:left w:w="0" w:type="dxa"/>
              <w:bottom w:w="0" w:type="dxa"/>
              <w:right w:w="0" w:type="dxa"/>
            </w:tcMar>
            <w:vAlign w:val="bottom"/>
          </w:tcPr>
          <w:p w14:paraId="3FE8DC0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34E8696" w14:textId="77777777" w:rsidR="0089264D" w:rsidRPr="00B40C4C" w:rsidRDefault="0089264D" w:rsidP="00A3544C">
            <w:pPr>
              <w:jc w:val="right"/>
            </w:pPr>
            <w:r w:rsidRPr="00B40C4C">
              <w:t>280 083 000</w:t>
            </w:r>
          </w:p>
        </w:tc>
      </w:tr>
      <w:tr w:rsidR="00446E55" w:rsidRPr="00B40C4C" w14:paraId="0E1305AC" w14:textId="77777777" w:rsidTr="008C2AB1">
        <w:trPr>
          <w:trHeight w:val="760"/>
        </w:trPr>
        <w:tc>
          <w:tcPr>
            <w:tcW w:w="567" w:type="dxa"/>
            <w:tcBorders>
              <w:top w:val="nil"/>
              <w:left w:val="nil"/>
              <w:bottom w:val="nil"/>
            </w:tcBorders>
            <w:tcMar>
              <w:top w:w="43" w:type="dxa"/>
              <w:left w:w="0" w:type="dxa"/>
              <w:bottom w:w="0" w:type="dxa"/>
              <w:right w:w="0" w:type="dxa"/>
            </w:tcMar>
          </w:tcPr>
          <w:p w14:paraId="2252592A" w14:textId="77777777" w:rsidR="0089264D" w:rsidRPr="00B40C4C" w:rsidRDefault="0089264D" w:rsidP="009137DA">
            <w:r w:rsidRPr="00B40C4C">
              <w:t>3858</w:t>
            </w:r>
          </w:p>
        </w:tc>
        <w:tc>
          <w:tcPr>
            <w:tcW w:w="260" w:type="dxa"/>
            <w:tcBorders>
              <w:top w:val="nil"/>
              <w:left w:val="nil"/>
              <w:bottom w:val="nil"/>
              <w:right w:val="nil"/>
            </w:tcBorders>
            <w:tcMar>
              <w:top w:w="43" w:type="dxa"/>
              <w:left w:w="0" w:type="dxa"/>
              <w:bottom w:w="0" w:type="dxa"/>
              <w:right w:w="0" w:type="dxa"/>
            </w:tcMar>
            <w:vAlign w:val="bottom"/>
          </w:tcPr>
          <w:p w14:paraId="4C335B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94DF7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188600" w14:textId="77777777" w:rsidR="0089264D" w:rsidRPr="00B40C4C" w:rsidRDefault="0089264D" w:rsidP="009137DA">
            <w:r w:rsidRPr="00B40C4C">
              <w:t>Barne-, ungdoms- og familiedirektoratet og fellesfunksjoner i Barne-, ungdoms- og familieetaten:</w:t>
            </w:r>
          </w:p>
        </w:tc>
        <w:tc>
          <w:tcPr>
            <w:tcW w:w="1500" w:type="dxa"/>
            <w:tcBorders>
              <w:top w:val="nil"/>
              <w:left w:val="nil"/>
              <w:bottom w:val="nil"/>
              <w:right w:val="nil"/>
            </w:tcBorders>
            <w:tcMar>
              <w:top w:w="43" w:type="dxa"/>
              <w:left w:w="0" w:type="dxa"/>
              <w:bottom w:w="0" w:type="dxa"/>
              <w:right w:w="0" w:type="dxa"/>
            </w:tcMar>
            <w:vAlign w:val="bottom"/>
          </w:tcPr>
          <w:p w14:paraId="1AD9A39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A64A50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21ADB1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542FB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B74D08" w14:textId="77777777" w:rsidR="0089264D" w:rsidRPr="00B40C4C" w:rsidRDefault="0089264D" w:rsidP="00A3544C">
            <w:pPr>
              <w:jc w:val="right"/>
            </w:pPr>
          </w:p>
        </w:tc>
      </w:tr>
      <w:tr w:rsidR="00446E55" w:rsidRPr="00B40C4C" w14:paraId="7C199A2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ACD623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3CA8F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62A40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EB0143"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7B9C47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8007B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BB5EA27" w14:textId="77777777" w:rsidR="0089264D" w:rsidRPr="00B40C4C" w:rsidRDefault="0089264D" w:rsidP="00A3544C">
            <w:pPr>
              <w:jc w:val="right"/>
            </w:pPr>
            <w:r w:rsidRPr="00B40C4C">
              <w:t>590 000</w:t>
            </w:r>
          </w:p>
        </w:tc>
        <w:tc>
          <w:tcPr>
            <w:tcW w:w="180" w:type="dxa"/>
            <w:tcBorders>
              <w:top w:val="nil"/>
              <w:left w:val="nil"/>
              <w:bottom w:val="nil"/>
              <w:right w:val="nil"/>
            </w:tcBorders>
            <w:tcMar>
              <w:top w:w="43" w:type="dxa"/>
              <w:left w:w="0" w:type="dxa"/>
              <w:bottom w:w="0" w:type="dxa"/>
              <w:right w:w="0" w:type="dxa"/>
            </w:tcMar>
            <w:vAlign w:val="bottom"/>
          </w:tcPr>
          <w:p w14:paraId="5CE4A3B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6ABE76" w14:textId="77777777" w:rsidR="0089264D" w:rsidRPr="00B40C4C" w:rsidRDefault="0089264D" w:rsidP="00A3544C">
            <w:pPr>
              <w:jc w:val="right"/>
            </w:pPr>
            <w:r w:rsidRPr="00B40C4C">
              <w:t>590 000</w:t>
            </w:r>
          </w:p>
        </w:tc>
      </w:tr>
      <w:tr w:rsidR="00446E55" w:rsidRPr="00B40C4C" w14:paraId="752F2679" w14:textId="77777777" w:rsidTr="008C2AB1">
        <w:trPr>
          <w:trHeight w:val="240"/>
        </w:trPr>
        <w:tc>
          <w:tcPr>
            <w:tcW w:w="567" w:type="dxa"/>
            <w:tcBorders>
              <w:top w:val="nil"/>
              <w:left w:val="nil"/>
              <w:bottom w:val="nil"/>
            </w:tcBorders>
            <w:tcMar>
              <w:top w:w="43" w:type="dxa"/>
              <w:left w:w="0" w:type="dxa"/>
              <w:bottom w:w="0" w:type="dxa"/>
              <w:right w:w="0" w:type="dxa"/>
            </w:tcMar>
          </w:tcPr>
          <w:p w14:paraId="7D3C53A3" w14:textId="77777777" w:rsidR="0089264D" w:rsidRPr="00B40C4C" w:rsidRDefault="0089264D" w:rsidP="009137DA">
            <w:r w:rsidRPr="00B40C4C">
              <w:t>3868</w:t>
            </w:r>
          </w:p>
        </w:tc>
        <w:tc>
          <w:tcPr>
            <w:tcW w:w="260" w:type="dxa"/>
            <w:tcBorders>
              <w:top w:val="nil"/>
              <w:left w:val="nil"/>
              <w:bottom w:val="nil"/>
              <w:right w:val="nil"/>
            </w:tcBorders>
            <w:tcMar>
              <w:top w:w="43" w:type="dxa"/>
              <w:left w:w="0" w:type="dxa"/>
              <w:bottom w:w="0" w:type="dxa"/>
              <w:right w:w="0" w:type="dxa"/>
            </w:tcMar>
            <w:vAlign w:val="bottom"/>
          </w:tcPr>
          <w:p w14:paraId="0E6183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F83C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26A4AF" w14:textId="77777777" w:rsidR="0089264D" w:rsidRPr="00B40C4C" w:rsidRDefault="0089264D" w:rsidP="009137DA">
            <w:r w:rsidRPr="00B40C4C">
              <w:t>Forbrukertilsynet:</w:t>
            </w:r>
          </w:p>
        </w:tc>
        <w:tc>
          <w:tcPr>
            <w:tcW w:w="1500" w:type="dxa"/>
            <w:tcBorders>
              <w:top w:val="nil"/>
              <w:left w:val="nil"/>
              <w:bottom w:val="nil"/>
              <w:right w:val="nil"/>
            </w:tcBorders>
            <w:tcMar>
              <w:top w:w="43" w:type="dxa"/>
              <w:left w:w="0" w:type="dxa"/>
              <w:bottom w:w="0" w:type="dxa"/>
              <w:right w:w="0" w:type="dxa"/>
            </w:tcMar>
            <w:vAlign w:val="bottom"/>
          </w:tcPr>
          <w:p w14:paraId="3088B55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A2072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F830C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7396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5D1D06" w14:textId="77777777" w:rsidR="0089264D" w:rsidRPr="00B40C4C" w:rsidRDefault="0089264D" w:rsidP="00A3544C">
            <w:pPr>
              <w:jc w:val="right"/>
            </w:pPr>
          </w:p>
        </w:tc>
      </w:tr>
      <w:tr w:rsidR="00446E55" w:rsidRPr="00B40C4C" w14:paraId="4B7A29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E3F2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CBE34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BDB031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128390"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1D4E0E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6A10A0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0B52E9" w14:textId="77777777" w:rsidR="0089264D" w:rsidRPr="00B40C4C" w:rsidRDefault="0089264D" w:rsidP="00A3544C">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7C78ABB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600A5B" w14:textId="77777777" w:rsidR="0089264D" w:rsidRPr="00B40C4C" w:rsidRDefault="0089264D" w:rsidP="00A3544C">
            <w:pPr>
              <w:jc w:val="right"/>
            </w:pPr>
          </w:p>
        </w:tc>
      </w:tr>
      <w:tr w:rsidR="00446E55" w:rsidRPr="00B40C4C" w14:paraId="44D1275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985C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2F59E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B9A02E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6D8904" w14:textId="77777777" w:rsidR="0089264D" w:rsidRPr="00B40C4C" w:rsidRDefault="0089264D" w:rsidP="009137DA">
            <w:r w:rsidRPr="00B40C4C">
              <w:t>Tilskudd</w:t>
            </w:r>
          </w:p>
        </w:tc>
        <w:tc>
          <w:tcPr>
            <w:tcW w:w="1500" w:type="dxa"/>
            <w:tcBorders>
              <w:top w:val="nil"/>
              <w:left w:val="nil"/>
              <w:bottom w:val="nil"/>
              <w:right w:val="nil"/>
            </w:tcBorders>
            <w:tcMar>
              <w:top w:w="43" w:type="dxa"/>
              <w:left w:w="0" w:type="dxa"/>
              <w:bottom w:w="0" w:type="dxa"/>
              <w:right w:w="0" w:type="dxa"/>
            </w:tcMar>
            <w:vAlign w:val="bottom"/>
          </w:tcPr>
          <w:p w14:paraId="7B2E54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68569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CCDFB94" w14:textId="77777777" w:rsidR="0089264D" w:rsidRPr="00B40C4C" w:rsidRDefault="0089264D" w:rsidP="00A3544C">
            <w:pPr>
              <w:jc w:val="right"/>
            </w:pPr>
            <w:r w:rsidRPr="00B40C4C">
              <w:t>2 849 000</w:t>
            </w:r>
          </w:p>
        </w:tc>
        <w:tc>
          <w:tcPr>
            <w:tcW w:w="180" w:type="dxa"/>
            <w:tcBorders>
              <w:top w:val="nil"/>
              <w:left w:val="nil"/>
              <w:bottom w:val="nil"/>
              <w:right w:val="nil"/>
            </w:tcBorders>
            <w:tcMar>
              <w:top w:w="43" w:type="dxa"/>
              <w:left w:w="0" w:type="dxa"/>
              <w:bottom w:w="0" w:type="dxa"/>
              <w:right w:w="0" w:type="dxa"/>
            </w:tcMar>
            <w:vAlign w:val="bottom"/>
          </w:tcPr>
          <w:p w14:paraId="75391CC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10F699" w14:textId="77777777" w:rsidR="0089264D" w:rsidRPr="00B40C4C" w:rsidRDefault="0089264D" w:rsidP="00A3544C">
            <w:pPr>
              <w:jc w:val="right"/>
            </w:pPr>
            <w:r w:rsidRPr="00B40C4C">
              <w:t>5 849 000</w:t>
            </w:r>
          </w:p>
        </w:tc>
      </w:tr>
      <w:tr w:rsidR="00446E55" w:rsidRPr="00B40C4C" w14:paraId="49662EFA" w14:textId="77777777" w:rsidTr="008C2AB1">
        <w:trPr>
          <w:trHeight w:val="240"/>
        </w:trPr>
        <w:tc>
          <w:tcPr>
            <w:tcW w:w="567" w:type="dxa"/>
            <w:tcBorders>
              <w:top w:val="nil"/>
              <w:left w:val="nil"/>
              <w:bottom w:val="nil"/>
            </w:tcBorders>
            <w:tcMar>
              <w:top w:w="43" w:type="dxa"/>
              <w:left w:w="0" w:type="dxa"/>
              <w:bottom w:w="0" w:type="dxa"/>
              <w:right w:w="0" w:type="dxa"/>
            </w:tcMar>
          </w:tcPr>
          <w:p w14:paraId="26E02E8C" w14:textId="77777777" w:rsidR="0089264D" w:rsidRPr="00B40C4C" w:rsidRDefault="0089264D" w:rsidP="009137DA">
            <w:r w:rsidRPr="00B40C4C">
              <w:t>3883</w:t>
            </w:r>
          </w:p>
        </w:tc>
        <w:tc>
          <w:tcPr>
            <w:tcW w:w="260" w:type="dxa"/>
            <w:tcBorders>
              <w:top w:val="nil"/>
              <w:left w:val="nil"/>
              <w:bottom w:val="nil"/>
              <w:right w:val="nil"/>
            </w:tcBorders>
            <w:tcMar>
              <w:top w:w="43" w:type="dxa"/>
              <w:left w:w="0" w:type="dxa"/>
              <w:bottom w:w="0" w:type="dxa"/>
              <w:right w:w="0" w:type="dxa"/>
            </w:tcMar>
            <w:vAlign w:val="bottom"/>
          </w:tcPr>
          <w:p w14:paraId="01666B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437B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F82F77" w14:textId="77777777" w:rsidR="0089264D" w:rsidRPr="00B40C4C" w:rsidRDefault="0089264D" w:rsidP="009137DA">
            <w:r w:rsidRPr="00B40C4C">
              <w:t>Kirkebevaringsfondet:</w:t>
            </w:r>
          </w:p>
        </w:tc>
        <w:tc>
          <w:tcPr>
            <w:tcW w:w="1500" w:type="dxa"/>
            <w:tcBorders>
              <w:top w:val="nil"/>
              <w:left w:val="nil"/>
              <w:bottom w:val="nil"/>
              <w:right w:val="nil"/>
            </w:tcBorders>
            <w:tcMar>
              <w:top w:w="43" w:type="dxa"/>
              <w:left w:w="0" w:type="dxa"/>
              <w:bottom w:w="0" w:type="dxa"/>
              <w:right w:w="0" w:type="dxa"/>
            </w:tcMar>
            <w:vAlign w:val="bottom"/>
          </w:tcPr>
          <w:p w14:paraId="6041C10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96C00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3516C8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BDB31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98D363A" w14:textId="77777777" w:rsidR="0089264D" w:rsidRPr="00B40C4C" w:rsidRDefault="0089264D" w:rsidP="00A3544C">
            <w:pPr>
              <w:jc w:val="right"/>
            </w:pPr>
          </w:p>
        </w:tc>
      </w:tr>
      <w:tr w:rsidR="00446E55" w:rsidRPr="00B40C4C" w14:paraId="471B80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2519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5D31F5"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445270B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BB588D" w14:textId="77777777" w:rsidR="0089264D" w:rsidRPr="00B40C4C" w:rsidRDefault="0089264D" w:rsidP="009137DA">
            <w:r w:rsidRPr="00B40C4C">
              <w:t>Overført fra Kirkebevaringsfondet</w:t>
            </w:r>
          </w:p>
        </w:tc>
        <w:tc>
          <w:tcPr>
            <w:tcW w:w="1500" w:type="dxa"/>
            <w:tcBorders>
              <w:top w:val="nil"/>
              <w:left w:val="nil"/>
              <w:bottom w:val="nil"/>
              <w:right w:val="nil"/>
            </w:tcBorders>
            <w:tcMar>
              <w:top w:w="43" w:type="dxa"/>
              <w:left w:w="0" w:type="dxa"/>
              <w:bottom w:w="0" w:type="dxa"/>
              <w:right w:w="0" w:type="dxa"/>
            </w:tcMar>
            <w:vAlign w:val="bottom"/>
          </w:tcPr>
          <w:p w14:paraId="1340EF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D40C3E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8A8D506" w14:textId="77777777" w:rsidR="0089264D" w:rsidRPr="00B40C4C" w:rsidRDefault="0089264D" w:rsidP="00A3544C">
            <w:pPr>
              <w:jc w:val="right"/>
            </w:pPr>
            <w:r w:rsidRPr="00B40C4C">
              <w:t>100 000 000</w:t>
            </w:r>
          </w:p>
        </w:tc>
        <w:tc>
          <w:tcPr>
            <w:tcW w:w="180" w:type="dxa"/>
            <w:tcBorders>
              <w:top w:val="nil"/>
              <w:left w:val="nil"/>
              <w:bottom w:val="nil"/>
              <w:right w:val="nil"/>
            </w:tcBorders>
            <w:tcMar>
              <w:top w:w="43" w:type="dxa"/>
              <w:left w:w="0" w:type="dxa"/>
              <w:bottom w:w="0" w:type="dxa"/>
              <w:right w:w="0" w:type="dxa"/>
            </w:tcMar>
            <w:vAlign w:val="bottom"/>
          </w:tcPr>
          <w:p w14:paraId="00015267"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DC2D969" w14:textId="77777777" w:rsidR="0089264D" w:rsidRPr="00B40C4C" w:rsidRDefault="0089264D" w:rsidP="00A3544C">
            <w:pPr>
              <w:jc w:val="right"/>
            </w:pPr>
            <w:r w:rsidRPr="00B40C4C">
              <w:t>100 000 000</w:t>
            </w:r>
          </w:p>
        </w:tc>
      </w:tr>
      <w:tr w:rsidR="00446E55" w:rsidRPr="00B40C4C" w14:paraId="16C33D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1D1F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6017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66FA2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B972DA" w14:textId="77777777" w:rsidR="0089264D" w:rsidRPr="00B40C4C" w:rsidRDefault="0089264D" w:rsidP="009137DA">
            <w:r w:rsidRPr="00B40C4C">
              <w:t>Sum Barne- og familiedepartementet</w:t>
            </w:r>
          </w:p>
        </w:tc>
        <w:tc>
          <w:tcPr>
            <w:tcW w:w="1500" w:type="dxa"/>
            <w:tcBorders>
              <w:top w:val="nil"/>
              <w:left w:val="nil"/>
              <w:bottom w:val="nil"/>
              <w:right w:val="nil"/>
            </w:tcBorders>
            <w:tcMar>
              <w:top w:w="43" w:type="dxa"/>
              <w:left w:w="0" w:type="dxa"/>
              <w:bottom w:w="0" w:type="dxa"/>
              <w:right w:w="0" w:type="dxa"/>
            </w:tcMar>
            <w:vAlign w:val="bottom"/>
          </w:tcPr>
          <w:p w14:paraId="7C77B5B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8300E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7C571A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A6238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CADE8A7" w14:textId="77777777" w:rsidR="0089264D" w:rsidRPr="00B40C4C" w:rsidRDefault="0089264D" w:rsidP="00A3544C">
            <w:pPr>
              <w:jc w:val="right"/>
            </w:pPr>
            <w:r w:rsidRPr="00B40C4C">
              <w:t>3 118 436 000</w:t>
            </w:r>
          </w:p>
        </w:tc>
      </w:tr>
      <w:tr w:rsidR="00446E55" w:rsidRPr="00B40C4C" w14:paraId="029914E1"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5B0C5155" w14:textId="77777777" w:rsidR="0089264D" w:rsidRPr="00B40C4C" w:rsidRDefault="0089264D" w:rsidP="00E21406">
            <w:pPr>
              <w:pStyle w:val="tittel-gulbok2"/>
            </w:pPr>
            <w:r w:rsidRPr="00B40C4C">
              <w:t>Nærings- og fiskeridepartementet</w:t>
            </w:r>
          </w:p>
        </w:tc>
      </w:tr>
      <w:tr w:rsidR="00446E55" w:rsidRPr="00B40C4C" w14:paraId="7DE8771A" w14:textId="77777777" w:rsidTr="008C2AB1">
        <w:trPr>
          <w:trHeight w:val="240"/>
        </w:trPr>
        <w:tc>
          <w:tcPr>
            <w:tcW w:w="567" w:type="dxa"/>
            <w:tcBorders>
              <w:top w:val="nil"/>
              <w:left w:val="nil"/>
              <w:bottom w:val="nil"/>
            </w:tcBorders>
            <w:tcMar>
              <w:top w:w="43" w:type="dxa"/>
              <w:left w:w="0" w:type="dxa"/>
              <w:bottom w:w="0" w:type="dxa"/>
              <w:right w:w="0" w:type="dxa"/>
            </w:tcMar>
          </w:tcPr>
          <w:p w14:paraId="45C2BDE6" w14:textId="77777777" w:rsidR="0089264D" w:rsidRPr="00B40C4C" w:rsidRDefault="0089264D" w:rsidP="009137DA">
            <w:r w:rsidRPr="00B40C4C">
              <w:t>3900</w:t>
            </w:r>
          </w:p>
        </w:tc>
        <w:tc>
          <w:tcPr>
            <w:tcW w:w="260" w:type="dxa"/>
            <w:tcBorders>
              <w:top w:val="nil"/>
              <w:left w:val="nil"/>
              <w:bottom w:val="nil"/>
              <w:right w:val="nil"/>
            </w:tcBorders>
            <w:tcMar>
              <w:top w:w="43" w:type="dxa"/>
              <w:left w:w="0" w:type="dxa"/>
              <w:bottom w:w="0" w:type="dxa"/>
              <w:right w:w="0" w:type="dxa"/>
            </w:tcMar>
            <w:vAlign w:val="bottom"/>
          </w:tcPr>
          <w:p w14:paraId="5AFC094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1FDE3A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127FB6" w14:textId="77777777" w:rsidR="0089264D" w:rsidRPr="00B40C4C" w:rsidRDefault="0089264D" w:rsidP="009137DA">
            <w:r w:rsidRPr="00B40C4C">
              <w:t>Nærings- og fiskeridepartementet:</w:t>
            </w:r>
          </w:p>
        </w:tc>
        <w:tc>
          <w:tcPr>
            <w:tcW w:w="1500" w:type="dxa"/>
            <w:tcBorders>
              <w:top w:val="nil"/>
              <w:left w:val="nil"/>
              <w:bottom w:val="nil"/>
              <w:right w:val="nil"/>
            </w:tcBorders>
            <w:tcMar>
              <w:top w:w="43" w:type="dxa"/>
              <w:left w:w="0" w:type="dxa"/>
              <w:bottom w:w="0" w:type="dxa"/>
              <w:right w:w="0" w:type="dxa"/>
            </w:tcMar>
            <w:vAlign w:val="bottom"/>
          </w:tcPr>
          <w:p w14:paraId="64BA5C5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75F6D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8B392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1D271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72BDCE" w14:textId="77777777" w:rsidR="0089264D" w:rsidRPr="00B40C4C" w:rsidRDefault="0089264D" w:rsidP="00A3544C">
            <w:pPr>
              <w:jc w:val="right"/>
            </w:pPr>
          </w:p>
        </w:tc>
      </w:tr>
      <w:tr w:rsidR="00446E55" w:rsidRPr="00B40C4C" w14:paraId="0AC0018E"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A2E16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23437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4DEE5F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294379" w14:textId="77777777" w:rsidR="0089264D" w:rsidRPr="00B40C4C" w:rsidRDefault="0089264D" w:rsidP="009137DA">
            <w:r w:rsidRPr="00B40C4C">
              <w:t>Ymse inntekter og refusjoner knyttet til ordinære driftsutgifter</w:t>
            </w:r>
          </w:p>
        </w:tc>
        <w:tc>
          <w:tcPr>
            <w:tcW w:w="1500" w:type="dxa"/>
            <w:tcBorders>
              <w:top w:val="nil"/>
              <w:left w:val="nil"/>
              <w:bottom w:val="nil"/>
              <w:right w:val="nil"/>
            </w:tcBorders>
            <w:tcMar>
              <w:top w:w="43" w:type="dxa"/>
              <w:left w:w="0" w:type="dxa"/>
              <w:bottom w:w="0" w:type="dxa"/>
              <w:right w:w="0" w:type="dxa"/>
            </w:tcMar>
            <w:vAlign w:val="bottom"/>
          </w:tcPr>
          <w:p w14:paraId="480E2D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F0CE5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27C39B" w14:textId="77777777" w:rsidR="0089264D" w:rsidRPr="00B40C4C" w:rsidRDefault="0089264D" w:rsidP="00A3544C">
            <w:pPr>
              <w:jc w:val="right"/>
            </w:pPr>
            <w:r w:rsidRPr="00B40C4C">
              <w:t>204 000</w:t>
            </w:r>
          </w:p>
        </w:tc>
        <w:tc>
          <w:tcPr>
            <w:tcW w:w="180" w:type="dxa"/>
            <w:tcBorders>
              <w:top w:val="nil"/>
              <w:left w:val="nil"/>
              <w:bottom w:val="nil"/>
              <w:right w:val="nil"/>
            </w:tcBorders>
            <w:tcMar>
              <w:top w:w="43" w:type="dxa"/>
              <w:left w:w="0" w:type="dxa"/>
              <w:bottom w:w="0" w:type="dxa"/>
              <w:right w:w="0" w:type="dxa"/>
            </w:tcMar>
            <w:vAlign w:val="bottom"/>
          </w:tcPr>
          <w:p w14:paraId="4F87E46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522E1E" w14:textId="77777777" w:rsidR="0089264D" w:rsidRPr="00B40C4C" w:rsidRDefault="0089264D" w:rsidP="00A3544C">
            <w:pPr>
              <w:jc w:val="right"/>
            </w:pPr>
          </w:p>
        </w:tc>
      </w:tr>
      <w:tr w:rsidR="00446E55" w:rsidRPr="00B40C4C" w14:paraId="1048C76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308511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11BDB82"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4C109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9A6823" w14:textId="77777777" w:rsidR="0089264D" w:rsidRPr="00B40C4C" w:rsidRDefault="0089264D" w:rsidP="009137DA">
            <w:r w:rsidRPr="00B40C4C">
              <w:t>Inntekter fra forvaltning av grunneiendom på Svalbard</w:t>
            </w:r>
          </w:p>
        </w:tc>
        <w:tc>
          <w:tcPr>
            <w:tcW w:w="1500" w:type="dxa"/>
            <w:tcBorders>
              <w:top w:val="nil"/>
              <w:left w:val="nil"/>
              <w:bottom w:val="nil"/>
              <w:right w:val="nil"/>
            </w:tcBorders>
            <w:tcMar>
              <w:top w:w="43" w:type="dxa"/>
              <w:left w:w="0" w:type="dxa"/>
              <w:bottom w:w="0" w:type="dxa"/>
              <w:right w:w="0" w:type="dxa"/>
            </w:tcMar>
            <w:vAlign w:val="bottom"/>
          </w:tcPr>
          <w:p w14:paraId="1A99BE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3253D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0C751E6" w14:textId="77777777" w:rsidR="0089264D" w:rsidRPr="00B40C4C" w:rsidRDefault="0089264D" w:rsidP="00A3544C">
            <w:pPr>
              <w:jc w:val="right"/>
            </w:pPr>
            <w:r w:rsidRPr="00B40C4C">
              <w:t>10 877 000</w:t>
            </w:r>
          </w:p>
        </w:tc>
        <w:tc>
          <w:tcPr>
            <w:tcW w:w="180" w:type="dxa"/>
            <w:tcBorders>
              <w:top w:val="nil"/>
              <w:left w:val="nil"/>
              <w:bottom w:val="nil"/>
              <w:right w:val="nil"/>
            </w:tcBorders>
            <w:tcMar>
              <w:top w:w="43" w:type="dxa"/>
              <w:left w:w="0" w:type="dxa"/>
              <w:bottom w:w="0" w:type="dxa"/>
              <w:right w:w="0" w:type="dxa"/>
            </w:tcMar>
            <w:vAlign w:val="bottom"/>
          </w:tcPr>
          <w:p w14:paraId="799DA28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F70AA7A" w14:textId="77777777" w:rsidR="0089264D" w:rsidRPr="00B40C4C" w:rsidRDefault="0089264D" w:rsidP="00A3544C">
            <w:pPr>
              <w:jc w:val="right"/>
            </w:pPr>
            <w:r w:rsidRPr="00B40C4C">
              <w:t>11 081 000</w:t>
            </w:r>
          </w:p>
        </w:tc>
      </w:tr>
      <w:tr w:rsidR="00446E55" w:rsidRPr="00B40C4C" w14:paraId="356E484C" w14:textId="77777777" w:rsidTr="008C2AB1">
        <w:trPr>
          <w:trHeight w:val="240"/>
        </w:trPr>
        <w:tc>
          <w:tcPr>
            <w:tcW w:w="567" w:type="dxa"/>
            <w:tcBorders>
              <w:top w:val="nil"/>
              <w:left w:val="nil"/>
              <w:bottom w:val="nil"/>
            </w:tcBorders>
            <w:tcMar>
              <w:top w:w="43" w:type="dxa"/>
              <w:left w:w="0" w:type="dxa"/>
              <w:bottom w:w="0" w:type="dxa"/>
              <w:right w:w="0" w:type="dxa"/>
            </w:tcMar>
          </w:tcPr>
          <w:p w14:paraId="5315FC3A" w14:textId="77777777" w:rsidR="0089264D" w:rsidRPr="00B40C4C" w:rsidRDefault="0089264D" w:rsidP="009137DA">
            <w:r w:rsidRPr="00B40C4C">
              <w:t>3902</w:t>
            </w:r>
          </w:p>
        </w:tc>
        <w:tc>
          <w:tcPr>
            <w:tcW w:w="260" w:type="dxa"/>
            <w:tcBorders>
              <w:top w:val="nil"/>
              <w:left w:val="nil"/>
              <w:bottom w:val="nil"/>
              <w:right w:val="nil"/>
            </w:tcBorders>
            <w:tcMar>
              <w:top w:w="43" w:type="dxa"/>
              <w:left w:w="0" w:type="dxa"/>
              <w:bottom w:w="0" w:type="dxa"/>
              <w:right w:w="0" w:type="dxa"/>
            </w:tcMar>
            <w:vAlign w:val="bottom"/>
          </w:tcPr>
          <w:p w14:paraId="0D7A20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2C6A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00057A" w14:textId="77777777" w:rsidR="0089264D" w:rsidRPr="00B40C4C" w:rsidRDefault="0089264D" w:rsidP="009137DA">
            <w:r w:rsidRPr="00B40C4C">
              <w:t>Justervesenet:</w:t>
            </w:r>
          </w:p>
        </w:tc>
        <w:tc>
          <w:tcPr>
            <w:tcW w:w="1500" w:type="dxa"/>
            <w:tcBorders>
              <w:top w:val="nil"/>
              <w:left w:val="nil"/>
              <w:bottom w:val="nil"/>
              <w:right w:val="nil"/>
            </w:tcBorders>
            <w:tcMar>
              <w:top w:w="43" w:type="dxa"/>
              <w:left w:w="0" w:type="dxa"/>
              <w:bottom w:w="0" w:type="dxa"/>
              <w:right w:w="0" w:type="dxa"/>
            </w:tcMar>
            <w:vAlign w:val="bottom"/>
          </w:tcPr>
          <w:p w14:paraId="5BDEEEE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7F64F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5029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4D27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FE5E24" w14:textId="77777777" w:rsidR="0089264D" w:rsidRPr="00B40C4C" w:rsidRDefault="0089264D" w:rsidP="00A3544C">
            <w:pPr>
              <w:jc w:val="right"/>
            </w:pPr>
          </w:p>
        </w:tc>
      </w:tr>
      <w:tr w:rsidR="00446E55" w:rsidRPr="00B40C4C" w14:paraId="7A9EEF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D84E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46462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5FE1E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EDE098"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20CE204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BA183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43EF10E" w14:textId="77777777" w:rsidR="0089264D" w:rsidRPr="00B40C4C" w:rsidRDefault="0089264D" w:rsidP="00A3544C">
            <w:pPr>
              <w:jc w:val="right"/>
            </w:pPr>
            <w:r w:rsidRPr="00B40C4C">
              <w:t>22 630 000</w:t>
            </w:r>
          </w:p>
        </w:tc>
        <w:tc>
          <w:tcPr>
            <w:tcW w:w="180" w:type="dxa"/>
            <w:tcBorders>
              <w:top w:val="nil"/>
              <w:left w:val="nil"/>
              <w:bottom w:val="nil"/>
              <w:right w:val="nil"/>
            </w:tcBorders>
            <w:tcMar>
              <w:top w:w="43" w:type="dxa"/>
              <w:left w:w="0" w:type="dxa"/>
              <w:bottom w:w="0" w:type="dxa"/>
              <w:right w:w="0" w:type="dxa"/>
            </w:tcMar>
            <w:vAlign w:val="bottom"/>
          </w:tcPr>
          <w:p w14:paraId="5DB29D7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4F05D1" w14:textId="77777777" w:rsidR="0089264D" w:rsidRPr="00B40C4C" w:rsidRDefault="0089264D" w:rsidP="00A3544C">
            <w:pPr>
              <w:jc w:val="right"/>
            </w:pPr>
          </w:p>
        </w:tc>
      </w:tr>
      <w:tr w:rsidR="00446E55" w:rsidRPr="00B40C4C" w14:paraId="1C6101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6553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3291B8"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3F0D28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CFA706" w14:textId="77777777" w:rsidR="0089264D" w:rsidRPr="00B40C4C" w:rsidRDefault="0089264D" w:rsidP="009137DA">
            <w:r w:rsidRPr="00B40C4C">
              <w:t>Inntekter fra salg av tjenester</w:t>
            </w:r>
          </w:p>
        </w:tc>
        <w:tc>
          <w:tcPr>
            <w:tcW w:w="1500" w:type="dxa"/>
            <w:tcBorders>
              <w:top w:val="nil"/>
              <w:left w:val="nil"/>
              <w:bottom w:val="nil"/>
              <w:right w:val="nil"/>
            </w:tcBorders>
            <w:tcMar>
              <w:top w:w="43" w:type="dxa"/>
              <w:left w:w="0" w:type="dxa"/>
              <w:bottom w:w="0" w:type="dxa"/>
              <w:right w:w="0" w:type="dxa"/>
            </w:tcMar>
            <w:vAlign w:val="bottom"/>
          </w:tcPr>
          <w:p w14:paraId="174792F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DD8B8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3FBC85" w14:textId="77777777" w:rsidR="0089264D" w:rsidRPr="00B40C4C" w:rsidRDefault="0089264D" w:rsidP="00A3544C">
            <w:pPr>
              <w:jc w:val="right"/>
            </w:pPr>
            <w:r w:rsidRPr="00B40C4C">
              <w:t>27 315 000</w:t>
            </w:r>
          </w:p>
        </w:tc>
        <w:tc>
          <w:tcPr>
            <w:tcW w:w="180" w:type="dxa"/>
            <w:tcBorders>
              <w:top w:val="nil"/>
              <w:left w:val="nil"/>
              <w:bottom w:val="nil"/>
              <w:right w:val="nil"/>
            </w:tcBorders>
            <w:tcMar>
              <w:top w:w="43" w:type="dxa"/>
              <w:left w:w="0" w:type="dxa"/>
              <w:bottom w:w="0" w:type="dxa"/>
              <w:right w:w="0" w:type="dxa"/>
            </w:tcMar>
            <w:vAlign w:val="bottom"/>
          </w:tcPr>
          <w:p w14:paraId="653036C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5B21875" w14:textId="77777777" w:rsidR="0089264D" w:rsidRPr="00B40C4C" w:rsidRDefault="0089264D" w:rsidP="00A3544C">
            <w:pPr>
              <w:jc w:val="right"/>
            </w:pPr>
          </w:p>
        </w:tc>
      </w:tr>
      <w:tr w:rsidR="00446E55" w:rsidRPr="00B40C4C" w14:paraId="708151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8D9E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F587D4"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5D68BC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204784" w14:textId="77777777" w:rsidR="0089264D" w:rsidRPr="00B40C4C" w:rsidRDefault="0089264D" w:rsidP="009137DA">
            <w:r w:rsidRPr="00B40C4C">
              <w:t>Oppdragsinntekter</w:t>
            </w:r>
          </w:p>
        </w:tc>
        <w:tc>
          <w:tcPr>
            <w:tcW w:w="1500" w:type="dxa"/>
            <w:tcBorders>
              <w:top w:val="nil"/>
              <w:left w:val="nil"/>
              <w:bottom w:val="nil"/>
              <w:right w:val="nil"/>
            </w:tcBorders>
            <w:tcMar>
              <w:top w:w="43" w:type="dxa"/>
              <w:left w:w="0" w:type="dxa"/>
              <w:bottom w:w="0" w:type="dxa"/>
              <w:right w:w="0" w:type="dxa"/>
            </w:tcMar>
            <w:vAlign w:val="bottom"/>
          </w:tcPr>
          <w:p w14:paraId="6F643F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D7E82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CF2EFEC" w14:textId="77777777" w:rsidR="0089264D" w:rsidRPr="00B40C4C" w:rsidRDefault="0089264D" w:rsidP="00A3544C">
            <w:pPr>
              <w:jc w:val="right"/>
            </w:pPr>
            <w:r w:rsidRPr="00B40C4C">
              <w:t>109 000</w:t>
            </w:r>
          </w:p>
        </w:tc>
        <w:tc>
          <w:tcPr>
            <w:tcW w:w="180" w:type="dxa"/>
            <w:tcBorders>
              <w:top w:val="nil"/>
              <w:left w:val="nil"/>
              <w:bottom w:val="nil"/>
              <w:right w:val="nil"/>
            </w:tcBorders>
            <w:tcMar>
              <w:top w:w="43" w:type="dxa"/>
              <w:left w:w="0" w:type="dxa"/>
              <w:bottom w:w="0" w:type="dxa"/>
              <w:right w:w="0" w:type="dxa"/>
            </w:tcMar>
            <w:vAlign w:val="bottom"/>
          </w:tcPr>
          <w:p w14:paraId="4EEB080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99FBF79" w14:textId="77777777" w:rsidR="0089264D" w:rsidRPr="00B40C4C" w:rsidRDefault="0089264D" w:rsidP="00A3544C">
            <w:pPr>
              <w:jc w:val="right"/>
            </w:pPr>
            <w:r w:rsidRPr="00B40C4C">
              <w:t>50 054 000</w:t>
            </w:r>
          </w:p>
        </w:tc>
      </w:tr>
      <w:tr w:rsidR="00446E55" w:rsidRPr="00B40C4C" w14:paraId="3EA7BD40" w14:textId="77777777" w:rsidTr="008C2AB1">
        <w:trPr>
          <w:trHeight w:val="240"/>
        </w:trPr>
        <w:tc>
          <w:tcPr>
            <w:tcW w:w="567" w:type="dxa"/>
            <w:tcBorders>
              <w:top w:val="nil"/>
              <w:left w:val="nil"/>
              <w:bottom w:val="nil"/>
            </w:tcBorders>
            <w:tcMar>
              <w:top w:w="43" w:type="dxa"/>
              <w:left w:w="0" w:type="dxa"/>
              <w:bottom w:w="0" w:type="dxa"/>
              <w:right w:w="0" w:type="dxa"/>
            </w:tcMar>
          </w:tcPr>
          <w:p w14:paraId="2C0DA194" w14:textId="77777777" w:rsidR="0089264D" w:rsidRPr="00B40C4C" w:rsidRDefault="0089264D" w:rsidP="009137DA">
            <w:r w:rsidRPr="00B40C4C">
              <w:t>3903</w:t>
            </w:r>
          </w:p>
        </w:tc>
        <w:tc>
          <w:tcPr>
            <w:tcW w:w="260" w:type="dxa"/>
            <w:tcBorders>
              <w:top w:val="nil"/>
              <w:left w:val="nil"/>
              <w:bottom w:val="nil"/>
              <w:right w:val="nil"/>
            </w:tcBorders>
            <w:tcMar>
              <w:top w:w="43" w:type="dxa"/>
              <w:left w:w="0" w:type="dxa"/>
              <w:bottom w:w="0" w:type="dxa"/>
              <w:right w:w="0" w:type="dxa"/>
            </w:tcMar>
            <w:vAlign w:val="bottom"/>
          </w:tcPr>
          <w:p w14:paraId="21FC7B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13900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88CF21" w14:textId="77777777" w:rsidR="0089264D" w:rsidRPr="00B40C4C" w:rsidRDefault="0089264D" w:rsidP="009137DA">
            <w:r w:rsidRPr="00B40C4C">
              <w:t>Norsk akkreditering:</w:t>
            </w:r>
          </w:p>
        </w:tc>
        <w:tc>
          <w:tcPr>
            <w:tcW w:w="1500" w:type="dxa"/>
            <w:tcBorders>
              <w:top w:val="nil"/>
              <w:left w:val="nil"/>
              <w:bottom w:val="nil"/>
              <w:right w:val="nil"/>
            </w:tcBorders>
            <w:tcMar>
              <w:top w:w="43" w:type="dxa"/>
              <w:left w:w="0" w:type="dxa"/>
              <w:bottom w:w="0" w:type="dxa"/>
              <w:right w:w="0" w:type="dxa"/>
            </w:tcMar>
            <w:vAlign w:val="bottom"/>
          </w:tcPr>
          <w:p w14:paraId="3E7F11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D17C6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E9F6DD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46925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68483A" w14:textId="77777777" w:rsidR="0089264D" w:rsidRPr="00B40C4C" w:rsidRDefault="0089264D" w:rsidP="00A3544C">
            <w:pPr>
              <w:jc w:val="right"/>
            </w:pPr>
          </w:p>
        </w:tc>
      </w:tr>
      <w:tr w:rsidR="00446E55" w:rsidRPr="00B40C4C" w14:paraId="2947B21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1414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621FB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C67FE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8D36D7" w14:textId="77777777" w:rsidR="0089264D" w:rsidRPr="00B40C4C" w:rsidRDefault="0089264D" w:rsidP="009137DA">
            <w:r w:rsidRPr="00B40C4C">
              <w:t>Gebyrinntekter og andre inntekter</w:t>
            </w:r>
          </w:p>
        </w:tc>
        <w:tc>
          <w:tcPr>
            <w:tcW w:w="1500" w:type="dxa"/>
            <w:tcBorders>
              <w:top w:val="nil"/>
              <w:left w:val="nil"/>
              <w:bottom w:val="nil"/>
              <w:right w:val="nil"/>
            </w:tcBorders>
            <w:tcMar>
              <w:top w:w="43" w:type="dxa"/>
              <w:left w:w="0" w:type="dxa"/>
              <w:bottom w:w="0" w:type="dxa"/>
              <w:right w:w="0" w:type="dxa"/>
            </w:tcMar>
            <w:vAlign w:val="bottom"/>
          </w:tcPr>
          <w:p w14:paraId="507DC3C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3CD665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9DAF8E7" w14:textId="77777777" w:rsidR="0089264D" w:rsidRPr="00B40C4C" w:rsidRDefault="0089264D" w:rsidP="00A3544C">
            <w:pPr>
              <w:jc w:val="right"/>
            </w:pPr>
            <w:r w:rsidRPr="00B40C4C">
              <w:t>59 691 000</w:t>
            </w:r>
          </w:p>
        </w:tc>
        <w:tc>
          <w:tcPr>
            <w:tcW w:w="180" w:type="dxa"/>
            <w:tcBorders>
              <w:top w:val="nil"/>
              <w:left w:val="nil"/>
              <w:bottom w:val="nil"/>
              <w:right w:val="nil"/>
            </w:tcBorders>
            <w:tcMar>
              <w:top w:w="43" w:type="dxa"/>
              <w:left w:w="0" w:type="dxa"/>
              <w:bottom w:w="0" w:type="dxa"/>
              <w:right w:w="0" w:type="dxa"/>
            </w:tcMar>
            <w:vAlign w:val="bottom"/>
          </w:tcPr>
          <w:p w14:paraId="608BC10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C7A4220" w14:textId="77777777" w:rsidR="0089264D" w:rsidRPr="00B40C4C" w:rsidRDefault="0089264D" w:rsidP="00A3544C">
            <w:pPr>
              <w:jc w:val="right"/>
            </w:pPr>
            <w:r w:rsidRPr="00B40C4C">
              <w:t>59 691 000</w:t>
            </w:r>
          </w:p>
        </w:tc>
      </w:tr>
      <w:tr w:rsidR="00446E55" w:rsidRPr="00B40C4C" w14:paraId="27FB3A2D" w14:textId="77777777" w:rsidTr="008C2AB1">
        <w:trPr>
          <w:trHeight w:val="240"/>
        </w:trPr>
        <w:tc>
          <w:tcPr>
            <w:tcW w:w="567" w:type="dxa"/>
            <w:tcBorders>
              <w:top w:val="nil"/>
              <w:left w:val="nil"/>
              <w:bottom w:val="nil"/>
            </w:tcBorders>
            <w:tcMar>
              <w:top w:w="43" w:type="dxa"/>
              <w:left w:w="0" w:type="dxa"/>
              <w:bottom w:w="0" w:type="dxa"/>
              <w:right w:w="0" w:type="dxa"/>
            </w:tcMar>
          </w:tcPr>
          <w:p w14:paraId="3E8929B3" w14:textId="77777777" w:rsidR="0089264D" w:rsidRPr="00B40C4C" w:rsidRDefault="0089264D" w:rsidP="009137DA">
            <w:r w:rsidRPr="00B40C4C">
              <w:t>3904</w:t>
            </w:r>
          </w:p>
        </w:tc>
        <w:tc>
          <w:tcPr>
            <w:tcW w:w="260" w:type="dxa"/>
            <w:tcBorders>
              <w:top w:val="nil"/>
              <w:left w:val="nil"/>
              <w:bottom w:val="nil"/>
              <w:right w:val="nil"/>
            </w:tcBorders>
            <w:tcMar>
              <w:top w:w="43" w:type="dxa"/>
              <w:left w:w="0" w:type="dxa"/>
              <w:bottom w:w="0" w:type="dxa"/>
              <w:right w:w="0" w:type="dxa"/>
            </w:tcMar>
            <w:vAlign w:val="bottom"/>
          </w:tcPr>
          <w:p w14:paraId="2F119B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17753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C7DABA" w14:textId="77777777" w:rsidR="0089264D" w:rsidRPr="00B40C4C" w:rsidRDefault="0089264D" w:rsidP="009137DA">
            <w:r w:rsidRPr="00B40C4C">
              <w:t>Brønnøysundregistrene:</w:t>
            </w:r>
          </w:p>
        </w:tc>
        <w:tc>
          <w:tcPr>
            <w:tcW w:w="1500" w:type="dxa"/>
            <w:tcBorders>
              <w:top w:val="nil"/>
              <w:left w:val="nil"/>
              <w:bottom w:val="nil"/>
              <w:right w:val="nil"/>
            </w:tcBorders>
            <w:tcMar>
              <w:top w:w="43" w:type="dxa"/>
              <w:left w:w="0" w:type="dxa"/>
              <w:bottom w:w="0" w:type="dxa"/>
              <w:right w:w="0" w:type="dxa"/>
            </w:tcMar>
            <w:vAlign w:val="bottom"/>
          </w:tcPr>
          <w:p w14:paraId="331F0D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6431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3C52D0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5CF9E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FECBC29" w14:textId="77777777" w:rsidR="0089264D" w:rsidRPr="00B40C4C" w:rsidRDefault="0089264D" w:rsidP="00A3544C">
            <w:pPr>
              <w:jc w:val="right"/>
            </w:pPr>
          </w:p>
        </w:tc>
      </w:tr>
      <w:tr w:rsidR="00446E55" w:rsidRPr="00B40C4C" w14:paraId="32142EC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F39C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C99CA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08B54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3409B5"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736552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1EA7E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01C072F" w14:textId="77777777" w:rsidR="0089264D" w:rsidRPr="00B40C4C" w:rsidRDefault="0089264D" w:rsidP="00A3544C">
            <w:pPr>
              <w:jc w:val="right"/>
            </w:pPr>
            <w:r w:rsidRPr="00B40C4C">
              <w:t>644 614 000</w:t>
            </w:r>
          </w:p>
        </w:tc>
        <w:tc>
          <w:tcPr>
            <w:tcW w:w="180" w:type="dxa"/>
            <w:tcBorders>
              <w:top w:val="nil"/>
              <w:left w:val="nil"/>
              <w:bottom w:val="nil"/>
              <w:right w:val="nil"/>
            </w:tcBorders>
            <w:tcMar>
              <w:top w:w="43" w:type="dxa"/>
              <w:left w:w="0" w:type="dxa"/>
              <w:bottom w:w="0" w:type="dxa"/>
              <w:right w:w="0" w:type="dxa"/>
            </w:tcMar>
            <w:vAlign w:val="bottom"/>
          </w:tcPr>
          <w:p w14:paraId="2E4C6DB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1AD96E" w14:textId="77777777" w:rsidR="0089264D" w:rsidRPr="00B40C4C" w:rsidRDefault="0089264D" w:rsidP="00A3544C">
            <w:pPr>
              <w:jc w:val="right"/>
            </w:pPr>
          </w:p>
        </w:tc>
      </w:tr>
      <w:tr w:rsidR="00446E55" w:rsidRPr="00B40C4C" w14:paraId="2486947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B5325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CA6D09"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3C5D4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70519D" w14:textId="77777777" w:rsidR="0089264D" w:rsidRPr="00B40C4C" w:rsidRDefault="0089264D" w:rsidP="009137DA">
            <w:r w:rsidRPr="00B40C4C">
              <w:t>Refusjoner, oppdragsinntekter og andre inntekter</w:t>
            </w:r>
          </w:p>
        </w:tc>
        <w:tc>
          <w:tcPr>
            <w:tcW w:w="1500" w:type="dxa"/>
            <w:tcBorders>
              <w:top w:val="nil"/>
              <w:left w:val="nil"/>
              <w:bottom w:val="nil"/>
              <w:right w:val="nil"/>
            </w:tcBorders>
            <w:tcMar>
              <w:top w:w="43" w:type="dxa"/>
              <w:left w:w="0" w:type="dxa"/>
              <w:bottom w:w="0" w:type="dxa"/>
              <w:right w:w="0" w:type="dxa"/>
            </w:tcMar>
            <w:vAlign w:val="bottom"/>
          </w:tcPr>
          <w:p w14:paraId="2AF7FAD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5E8E8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48EA004" w14:textId="77777777" w:rsidR="0089264D" w:rsidRPr="00B40C4C" w:rsidRDefault="0089264D" w:rsidP="00A3544C">
            <w:pPr>
              <w:jc w:val="right"/>
            </w:pPr>
            <w:r w:rsidRPr="00B40C4C">
              <w:t>35 854 000</w:t>
            </w:r>
          </w:p>
        </w:tc>
        <w:tc>
          <w:tcPr>
            <w:tcW w:w="180" w:type="dxa"/>
            <w:tcBorders>
              <w:top w:val="nil"/>
              <w:left w:val="nil"/>
              <w:bottom w:val="nil"/>
              <w:right w:val="nil"/>
            </w:tcBorders>
            <w:tcMar>
              <w:top w:w="43" w:type="dxa"/>
              <w:left w:w="0" w:type="dxa"/>
              <w:bottom w:w="0" w:type="dxa"/>
              <w:right w:w="0" w:type="dxa"/>
            </w:tcMar>
            <w:vAlign w:val="bottom"/>
          </w:tcPr>
          <w:p w14:paraId="1E9DA48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0BD9840" w14:textId="77777777" w:rsidR="0089264D" w:rsidRPr="00B40C4C" w:rsidRDefault="0089264D" w:rsidP="00A3544C">
            <w:pPr>
              <w:jc w:val="right"/>
            </w:pPr>
            <w:r w:rsidRPr="00B40C4C">
              <w:t>680 468 000</w:t>
            </w:r>
          </w:p>
        </w:tc>
      </w:tr>
      <w:tr w:rsidR="00446E55" w:rsidRPr="00B40C4C" w14:paraId="64DEDDA7" w14:textId="77777777" w:rsidTr="008C2AB1">
        <w:trPr>
          <w:trHeight w:val="240"/>
        </w:trPr>
        <w:tc>
          <w:tcPr>
            <w:tcW w:w="567" w:type="dxa"/>
            <w:tcBorders>
              <w:top w:val="nil"/>
              <w:left w:val="nil"/>
              <w:bottom w:val="nil"/>
            </w:tcBorders>
            <w:tcMar>
              <w:top w:w="43" w:type="dxa"/>
              <w:left w:w="0" w:type="dxa"/>
              <w:bottom w:w="0" w:type="dxa"/>
              <w:right w:w="0" w:type="dxa"/>
            </w:tcMar>
          </w:tcPr>
          <w:p w14:paraId="59FB2C97" w14:textId="77777777" w:rsidR="0089264D" w:rsidRPr="00B40C4C" w:rsidRDefault="0089264D" w:rsidP="009137DA">
            <w:r w:rsidRPr="00B40C4C">
              <w:t>3905</w:t>
            </w:r>
          </w:p>
        </w:tc>
        <w:tc>
          <w:tcPr>
            <w:tcW w:w="260" w:type="dxa"/>
            <w:tcBorders>
              <w:top w:val="nil"/>
              <w:left w:val="nil"/>
              <w:bottom w:val="nil"/>
              <w:right w:val="nil"/>
            </w:tcBorders>
            <w:tcMar>
              <w:top w:w="43" w:type="dxa"/>
              <w:left w:w="0" w:type="dxa"/>
              <w:bottom w:w="0" w:type="dxa"/>
              <w:right w:w="0" w:type="dxa"/>
            </w:tcMar>
            <w:vAlign w:val="bottom"/>
          </w:tcPr>
          <w:p w14:paraId="13EA8B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E359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E54100" w14:textId="77777777" w:rsidR="0089264D" w:rsidRPr="00B40C4C" w:rsidRDefault="0089264D" w:rsidP="009137DA">
            <w:r w:rsidRPr="00B40C4C">
              <w:t>Norges geologiske undersøkelse:</w:t>
            </w:r>
          </w:p>
        </w:tc>
        <w:tc>
          <w:tcPr>
            <w:tcW w:w="1500" w:type="dxa"/>
            <w:tcBorders>
              <w:top w:val="nil"/>
              <w:left w:val="nil"/>
              <w:bottom w:val="nil"/>
              <w:right w:val="nil"/>
            </w:tcBorders>
            <w:tcMar>
              <w:top w:w="43" w:type="dxa"/>
              <w:left w:w="0" w:type="dxa"/>
              <w:bottom w:w="0" w:type="dxa"/>
              <w:right w:w="0" w:type="dxa"/>
            </w:tcMar>
            <w:vAlign w:val="bottom"/>
          </w:tcPr>
          <w:p w14:paraId="10FB840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04D10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D3637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9AA97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764E62C" w14:textId="77777777" w:rsidR="0089264D" w:rsidRPr="00B40C4C" w:rsidRDefault="0089264D" w:rsidP="00A3544C">
            <w:pPr>
              <w:jc w:val="right"/>
            </w:pPr>
          </w:p>
        </w:tc>
      </w:tr>
      <w:tr w:rsidR="00446E55" w:rsidRPr="00B40C4C" w14:paraId="006DD19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EA4E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CA9266"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655F36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B16EB3" w14:textId="77777777" w:rsidR="0089264D" w:rsidRPr="00B40C4C" w:rsidRDefault="0089264D" w:rsidP="009137DA">
            <w:r w:rsidRPr="00B40C4C">
              <w:t>Oppdragsinntekter og andre inntekter</w:t>
            </w:r>
          </w:p>
        </w:tc>
        <w:tc>
          <w:tcPr>
            <w:tcW w:w="1500" w:type="dxa"/>
            <w:tcBorders>
              <w:top w:val="nil"/>
              <w:left w:val="nil"/>
              <w:bottom w:val="nil"/>
              <w:right w:val="nil"/>
            </w:tcBorders>
            <w:tcMar>
              <w:top w:w="43" w:type="dxa"/>
              <w:left w:w="0" w:type="dxa"/>
              <w:bottom w:w="0" w:type="dxa"/>
              <w:right w:w="0" w:type="dxa"/>
            </w:tcMar>
            <w:vAlign w:val="bottom"/>
          </w:tcPr>
          <w:p w14:paraId="01F092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1E2D6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1C141C7" w14:textId="77777777" w:rsidR="0089264D" w:rsidRPr="00B40C4C" w:rsidRDefault="0089264D" w:rsidP="00A3544C">
            <w:pPr>
              <w:jc w:val="right"/>
            </w:pPr>
            <w:r w:rsidRPr="00B40C4C">
              <w:t>81 248 000</w:t>
            </w:r>
          </w:p>
        </w:tc>
        <w:tc>
          <w:tcPr>
            <w:tcW w:w="180" w:type="dxa"/>
            <w:tcBorders>
              <w:top w:val="nil"/>
              <w:left w:val="nil"/>
              <w:bottom w:val="nil"/>
              <w:right w:val="nil"/>
            </w:tcBorders>
            <w:tcMar>
              <w:top w:w="43" w:type="dxa"/>
              <w:left w:w="0" w:type="dxa"/>
              <w:bottom w:w="0" w:type="dxa"/>
              <w:right w:w="0" w:type="dxa"/>
            </w:tcMar>
            <w:vAlign w:val="bottom"/>
          </w:tcPr>
          <w:p w14:paraId="1E05734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256A5A" w14:textId="77777777" w:rsidR="0089264D" w:rsidRPr="00B40C4C" w:rsidRDefault="0089264D" w:rsidP="00A3544C">
            <w:pPr>
              <w:jc w:val="right"/>
            </w:pPr>
            <w:r w:rsidRPr="00B40C4C">
              <w:t>81 248 000</w:t>
            </w:r>
          </w:p>
        </w:tc>
      </w:tr>
      <w:tr w:rsidR="00446E55" w:rsidRPr="00B40C4C" w14:paraId="18B5AEFF" w14:textId="77777777" w:rsidTr="008C2AB1">
        <w:trPr>
          <w:trHeight w:val="500"/>
        </w:trPr>
        <w:tc>
          <w:tcPr>
            <w:tcW w:w="567" w:type="dxa"/>
            <w:tcBorders>
              <w:top w:val="nil"/>
              <w:left w:val="nil"/>
              <w:bottom w:val="nil"/>
            </w:tcBorders>
            <w:tcMar>
              <w:top w:w="43" w:type="dxa"/>
              <w:left w:w="0" w:type="dxa"/>
              <w:bottom w:w="0" w:type="dxa"/>
              <w:right w:w="0" w:type="dxa"/>
            </w:tcMar>
          </w:tcPr>
          <w:p w14:paraId="100D7D79" w14:textId="77777777" w:rsidR="0089264D" w:rsidRPr="00B40C4C" w:rsidRDefault="0089264D" w:rsidP="009137DA">
            <w:r w:rsidRPr="00B40C4C">
              <w:t>3906</w:t>
            </w:r>
          </w:p>
        </w:tc>
        <w:tc>
          <w:tcPr>
            <w:tcW w:w="260" w:type="dxa"/>
            <w:tcBorders>
              <w:top w:val="nil"/>
              <w:left w:val="nil"/>
              <w:bottom w:val="nil"/>
              <w:right w:val="nil"/>
            </w:tcBorders>
            <w:tcMar>
              <w:top w:w="43" w:type="dxa"/>
              <w:left w:w="0" w:type="dxa"/>
              <w:bottom w:w="0" w:type="dxa"/>
              <w:right w:w="0" w:type="dxa"/>
            </w:tcMar>
            <w:vAlign w:val="bottom"/>
          </w:tcPr>
          <w:p w14:paraId="70933D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AF66E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0C347D" w14:textId="77777777" w:rsidR="0089264D" w:rsidRPr="00B40C4C" w:rsidRDefault="0089264D" w:rsidP="009137DA">
            <w:r w:rsidRPr="00B40C4C">
              <w:t>Direktoratet for mineralforvaltning med Bergmesteren for Svalbard:</w:t>
            </w:r>
          </w:p>
        </w:tc>
        <w:tc>
          <w:tcPr>
            <w:tcW w:w="1500" w:type="dxa"/>
            <w:tcBorders>
              <w:top w:val="nil"/>
              <w:left w:val="nil"/>
              <w:bottom w:val="nil"/>
              <w:right w:val="nil"/>
            </w:tcBorders>
            <w:tcMar>
              <w:top w:w="43" w:type="dxa"/>
              <w:left w:w="0" w:type="dxa"/>
              <w:bottom w:w="0" w:type="dxa"/>
              <w:right w:w="0" w:type="dxa"/>
            </w:tcMar>
            <w:vAlign w:val="bottom"/>
          </w:tcPr>
          <w:p w14:paraId="3646879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CB655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7FCC0F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84445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3F5BE9" w14:textId="77777777" w:rsidR="0089264D" w:rsidRPr="00B40C4C" w:rsidRDefault="0089264D" w:rsidP="00A3544C">
            <w:pPr>
              <w:jc w:val="right"/>
            </w:pPr>
          </w:p>
        </w:tc>
      </w:tr>
      <w:tr w:rsidR="00446E55" w:rsidRPr="00B40C4C" w14:paraId="39E76AB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072CB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4AB47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7FAAA4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63263C" w14:textId="77777777" w:rsidR="0089264D" w:rsidRPr="00B40C4C" w:rsidRDefault="0089264D" w:rsidP="009137DA">
            <w:r w:rsidRPr="00B40C4C">
              <w:t>Leie av bergrettigheter og eiendommer</w:t>
            </w:r>
          </w:p>
        </w:tc>
        <w:tc>
          <w:tcPr>
            <w:tcW w:w="1500" w:type="dxa"/>
            <w:tcBorders>
              <w:top w:val="nil"/>
              <w:left w:val="nil"/>
              <w:bottom w:val="nil"/>
              <w:right w:val="nil"/>
            </w:tcBorders>
            <w:tcMar>
              <w:top w:w="43" w:type="dxa"/>
              <w:left w:w="0" w:type="dxa"/>
              <w:bottom w:w="0" w:type="dxa"/>
              <w:right w:w="0" w:type="dxa"/>
            </w:tcMar>
            <w:vAlign w:val="bottom"/>
          </w:tcPr>
          <w:p w14:paraId="44BE87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5BE42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4BD507" w14:textId="77777777" w:rsidR="0089264D" w:rsidRPr="00B40C4C" w:rsidRDefault="0089264D" w:rsidP="00A3544C">
            <w:pPr>
              <w:jc w:val="right"/>
            </w:pPr>
            <w:r w:rsidRPr="00B40C4C">
              <w:t>100 000</w:t>
            </w:r>
          </w:p>
        </w:tc>
        <w:tc>
          <w:tcPr>
            <w:tcW w:w="180" w:type="dxa"/>
            <w:tcBorders>
              <w:top w:val="nil"/>
              <w:left w:val="nil"/>
              <w:bottom w:val="nil"/>
              <w:right w:val="nil"/>
            </w:tcBorders>
            <w:tcMar>
              <w:top w:w="43" w:type="dxa"/>
              <w:left w:w="0" w:type="dxa"/>
              <w:bottom w:w="0" w:type="dxa"/>
              <w:right w:w="0" w:type="dxa"/>
            </w:tcMar>
            <w:vAlign w:val="bottom"/>
          </w:tcPr>
          <w:p w14:paraId="14383DD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AA3CB3" w14:textId="77777777" w:rsidR="0089264D" w:rsidRPr="00B40C4C" w:rsidRDefault="0089264D" w:rsidP="00A3544C">
            <w:pPr>
              <w:jc w:val="right"/>
            </w:pPr>
          </w:p>
        </w:tc>
      </w:tr>
      <w:tr w:rsidR="00446E55" w:rsidRPr="00B40C4C" w14:paraId="5FD6B9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F566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742BD8"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5C2D1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F04D32" w14:textId="77777777" w:rsidR="0089264D" w:rsidRPr="00B40C4C" w:rsidRDefault="0089264D" w:rsidP="009137DA">
            <w:r w:rsidRPr="00B40C4C">
              <w:t>Behandlingsgebyrer</w:t>
            </w:r>
          </w:p>
        </w:tc>
        <w:tc>
          <w:tcPr>
            <w:tcW w:w="1500" w:type="dxa"/>
            <w:tcBorders>
              <w:top w:val="nil"/>
              <w:left w:val="nil"/>
              <w:bottom w:val="nil"/>
              <w:right w:val="nil"/>
            </w:tcBorders>
            <w:tcMar>
              <w:top w:w="43" w:type="dxa"/>
              <w:left w:w="0" w:type="dxa"/>
              <w:bottom w:w="0" w:type="dxa"/>
              <w:right w:w="0" w:type="dxa"/>
            </w:tcMar>
            <w:vAlign w:val="bottom"/>
          </w:tcPr>
          <w:p w14:paraId="06CE7D3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AA658C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A9CF06" w14:textId="77777777" w:rsidR="0089264D" w:rsidRPr="00B40C4C" w:rsidRDefault="0089264D" w:rsidP="00A3544C">
            <w:pPr>
              <w:jc w:val="right"/>
            </w:pPr>
            <w:r w:rsidRPr="00B40C4C">
              <w:t>1 500 000</w:t>
            </w:r>
          </w:p>
        </w:tc>
        <w:tc>
          <w:tcPr>
            <w:tcW w:w="180" w:type="dxa"/>
            <w:tcBorders>
              <w:top w:val="nil"/>
              <w:left w:val="nil"/>
              <w:bottom w:val="nil"/>
              <w:right w:val="nil"/>
            </w:tcBorders>
            <w:tcMar>
              <w:top w:w="43" w:type="dxa"/>
              <w:left w:w="0" w:type="dxa"/>
              <w:bottom w:w="0" w:type="dxa"/>
              <w:right w:w="0" w:type="dxa"/>
            </w:tcMar>
            <w:vAlign w:val="bottom"/>
          </w:tcPr>
          <w:p w14:paraId="7F77DA2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F8836D" w14:textId="77777777" w:rsidR="0089264D" w:rsidRPr="00B40C4C" w:rsidRDefault="0089264D" w:rsidP="00A3544C">
            <w:pPr>
              <w:jc w:val="right"/>
            </w:pPr>
          </w:p>
        </w:tc>
      </w:tr>
      <w:tr w:rsidR="00446E55" w:rsidRPr="00B40C4C" w14:paraId="7949CDB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8D9F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1E3E0F"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0A3F78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EF4F31" w14:textId="77777777" w:rsidR="0089264D" w:rsidRPr="00B40C4C" w:rsidRDefault="0089264D" w:rsidP="009137DA">
            <w:r w:rsidRPr="00B40C4C">
              <w:t>Overtredelsesgebyr og tvangsmulkt</w:t>
            </w:r>
          </w:p>
        </w:tc>
        <w:tc>
          <w:tcPr>
            <w:tcW w:w="1500" w:type="dxa"/>
            <w:tcBorders>
              <w:top w:val="nil"/>
              <w:left w:val="nil"/>
              <w:bottom w:val="nil"/>
              <w:right w:val="nil"/>
            </w:tcBorders>
            <w:tcMar>
              <w:top w:w="43" w:type="dxa"/>
              <w:left w:w="0" w:type="dxa"/>
              <w:bottom w:w="0" w:type="dxa"/>
              <w:right w:w="0" w:type="dxa"/>
            </w:tcMar>
            <w:vAlign w:val="bottom"/>
          </w:tcPr>
          <w:p w14:paraId="5ABDEB2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F34E0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B042221" w14:textId="77777777" w:rsidR="0089264D" w:rsidRPr="00B40C4C" w:rsidRDefault="0089264D" w:rsidP="00A3544C">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389E147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8325B1" w14:textId="77777777" w:rsidR="0089264D" w:rsidRPr="00B40C4C" w:rsidRDefault="0089264D" w:rsidP="00A3544C">
            <w:pPr>
              <w:jc w:val="right"/>
            </w:pPr>
            <w:r w:rsidRPr="00B40C4C">
              <w:t>2 600 000</w:t>
            </w:r>
          </w:p>
        </w:tc>
      </w:tr>
      <w:tr w:rsidR="00446E55" w:rsidRPr="00B40C4C" w14:paraId="01C1A081" w14:textId="77777777" w:rsidTr="008C2AB1">
        <w:trPr>
          <w:trHeight w:val="240"/>
        </w:trPr>
        <w:tc>
          <w:tcPr>
            <w:tcW w:w="567" w:type="dxa"/>
            <w:tcBorders>
              <w:top w:val="nil"/>
              <w:left w:val="nil"/>
              <w:bottom w:val="nil"/>
            </w:tcBorders>
            <w:tcMar>
              <w:top w:w="43" w:type="dxa"/>
              <w:left w:w="0" w:type="dxa"/>
              <w:bottom w:w="0" w:type="dxa"/>
              <w:right w:w="0" w:type="dxa"/>
            </w:tcMar>
          </w:tcPr>
          <w:p w14:paraId="1F64E9B4" w14:textId="77777777" w:rsidR="0089264D" w:rsidRPr="00B40C4C" w:rsidRDefault="0089264D" w:rsidP="009137DA">
            <w:r w:rsidRPr="00B40C4C">
              <w:t>3909</w:t>
            </w:r>
          </w:p>
        </w:tc>
        <w:tc>
          <w:tcPr>
            <w:tcW w:w="260" w:type="dxa"/>
            <w:tcBorders>
              <w:top w:val="nil"/>
              <w:left w:val="nil"/>
              <w:bottom w:val="nil"/>
              <w:right w:val="nil"/>
            </w:tcBorders>
            <w:tcMar>
              <w:top w:w="43" w:type="dxa"/>
              <w:left w:w="0" w:type="dxa"/>
              <w:bottom w:w="0" w:type="dxa"/>
              <w:right w:w="0" w:type="dxa"/>
            </w:tcMar>
            <w:vAlign w:val="bottom"/>
          </w:tcPr>
          <w:p w14:paraId="7D664F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8F807F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56D644" w14:textId="77777777" w:rsidR="0089264D" w:rsidRPr="00B40C4C" w:rsidRDefault="0089264D" w:rsidP="009137DA">
            <w:r w:rsidRPr="00B40C4C">
              <w:t>Tiltak for sysselsetting av sjøfolk:</w:t>
            </w:r>
          </w:p>
        </w:tc>
        <w:tc>
          <w:tcPr>
            <w:tcW w:w="1500" w:type="dxa"/>
            <w:tcBorders>
              <w:top w:val="nil"/>
              <w:left w:val="nil"/>
              <w:bottom w:val="nil"/>
              <w:right w:val="nil"/>
            </w:tcBorders>
            <w:tcMar>
              <w:top w:w="43" w:type="dxa"/>
              <w:left w:w="0" w:type="dxa"/>
              <w:bottom w:w="0" w:type="dxa"/>
              <w:right w:w="0" w:type="dxa"/>
            </w:tcMar>
            <w:vAlign w:val="bottom"/>
          </w:tcPr>
          <w:p w14:paraId="2466BD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7C017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4FFF4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02101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6309B46" w14:textId="77777777" w:rsidR="0089264D" w:rsidRPr="00B40C4C" w:rsidRDefault="0089264D" w:rsidP="00A3544C">
            <w:pPr>
              <w:jc w:val="right"/>
            </w:pPr>
          </w:p>
        </w:tc>
      </w:tr>
      <w:tr w:rsidR="00446E55" w:rsidRPr="00B40C4C" w14:paraId="755932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3720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EE307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1C65A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8760C8" w14:textId="77777777" w:rsidR="0089264D" w:rsidRPr="00B40C4C" w:rsidRDefault="0089264D" w:rsidP="009137DA">
            <w:r w:rsidRPr="00B40C4C">
              <w:t>Tilbakeføring av tilskudd</w:t>
            </w:r>
          </w:p>
        </w:tc>
        <w:tc>
          <w:tcPr>
            <w:tcW w:w="1500" w:type="dxa"/>
            <w:tcBorders>
              <w:top w:val="nil"/>
              <w:left w:val="nil"/>
              <w:bottom w:val="nil"/>
              <w:right w:val="nil"/>
            </w:tcBorders>
            <w:tcMar>
              <w:top w:w="43" w:type="dxa"/>
              <w:left w:w="0" w:type="dxa"/>
              <w:bottom w:w="0" w:type="dxa"/>
              <w:right w:w="0" w:type="dxa"/>
            </w:tcMar>
            <w:vAlign w:val="bottom"/>
          </w:tcPr>
          <w:p w14:paraId="2198D59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F45C74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2FB0A6C" w14:textId="77777777" w:rsidR="0089264D" w:rsidRPr="00B40C4C" w:rsidRDefault="0089264D" w:rsidP="00A3544C">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63CB8F0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3BB9F2" w14:textId="77777777" w:rsidR="0089264D" w:rsidRPr="00B40C4C" w:rsidRDefault="0089264D" w:rsidP="00A3544C">
            <w:pPr>
              <w:jc w:val="right"/>
            </w:pPr>
            <w:r w:rsidRPr="00B40C4C">
              <w:t>3 000 000</w:t>
            </w:r>
          </w:p>
        </w:tc>
      </w:tr>
      <w:tr w:rsidR="00446E55" w:rsidRPr="00B40C4C" w14:paraId="59FFD020" w14:textId="77777777" w:rsidTr="008C2AB1">
        <w:trPr>
          <w:trHeight w:val="240"/>
        </w:trPr>
        <w:tc>
          <w:tcPr>
            <w:tcW w:w="567" w:type="dxa"/>
            <w:tcBorders>
              <w:top w:val="nil"/>
              <w:left w:val="nil"/>
              <w:bottom w:val="nil"/>
            </w:tcBorders>
            <w:tcMar>
              <w:top w:w="43" w:type="dxa"/>
              <w:left w:w="0" w:type="dxa"/>
              <w:bottom w:w="0" w:type="dxa"/>
              <w:right w:w="0" w:type="dxa"/>
            </w:tcMar>
          </w:tcPr>
          <w:p w14:paraId="79FA3F22" w14:textId="77777777" w:rsidR="0089264D" w:rsidRPr="00B40C4C" w:rsidRDefault="0089264D" w:rsidP="009137DA">
            <w:r w:rsidRPr="00B40C4C">
              <w:t>3910</w:t>
            </w:r>
          </w:p>
        </w:tc>
        <w:tc>
          <w:tcPr>
            <w:tcW w:w="260" w:type="dxa"/>
            <w:tcBorders>
              <w:top w:val="nil"/>
              <w:left w:val="nil"/>
              <w:bottom w:val="nil"/>
              <w:right w:val="nil"/>
            </w:tcBorders>
            <w:tcMar>
              <w:top w:w="43" w:type="dxa"/>
              <w:left w:w="0" w:type="dxa"/>
              <w:bottom w:w="0" w:type="dxa"/>
              <w:right w:w="0" w:type="dxa"/>
            </w:tcMar>
            <w:vAlign w:val="bottom"/>
          </w:tcPr>
          <w:p w14:paraId="1054FA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154A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D426FC" w14:textId="77777777" w:rsidR="0089264D" w:rsidRPr="00B40C4C" w:rsidRDefault="0089264D" w:rsidP="009137DA">
            <w:r w:rsidRPr="00B40C4C">
              <w:t>Sjøfartsdirektoratet:</w:t>
            </w:r>
          </w:p>
        </w:tc>
        <w:tc>
          <w:tcPr>
            <w:tcW w:w="1500" w:type="dxa"/>
            <w:tcBorders>
              <w:top w:val="nil"/>
              <w:left w:val="nil"/>
              <w:bottom w:val="nil"/>
              <w:right w:val="nil"/>
            </w:tcBorders>
            <w:tcMar>
              <w:top w:w="43" w:type="dxa"/>
              <w:left w:w="0" w:type="dxa"/>
              <w:bottom w:w="0" w:type="dxa"/>
              <w:right w:w="0" w:type="dxa"/>
            </w:tcMar>
            <w:vAlign w:val="bottom"/>
          </w:tcPr>
          <w:p w14:paraId="43E87C0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EAAA0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88A83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A9A37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EFE3B8" w14:textId="77777777" w:rsidR="0089264D" w:rsidRPr="00B40C4C" w:rsidRDefault="0089264D" w:rsidP="00A3544C">
            <w:pPr>
              <w:jc w:val="right"/>
            </w:pPr>
          </w:p>
        </w:tc>
      </w:tr>
      <w:tr w:rsidR="00446E55" w:rsidRPr="00B40C4C" w14:paraId="0A6B460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5E044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9D8ED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27CA1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3D0644" w14:textId="77777777" w:rsidR="0089264D" w:rsidRPr="00B40C4C" w:rsidRDefault="0089264D" w:rsidP="009137DA">
            <w:r w:rsidRPr="00B40C4C">
              <w:t>Gebyrer for skip og flyttbare innretninger i NOR</w:t>
            </w:r>
          </w:p>
        </w:tc>
        <w:tc>
          <w:tcPr>
            <w:tcW w:w="1500" w:type="dxa"/>
            <w:tcBorders>
              <w:top w:val="nil"/>
              <w:left w:val="nil"/>
              <w:bottom w:val="nil"/>
              <w:right w:val="nil"/>
            </w:tcBorders>
            <w:tcMar>
              <w:top w:w="43" w:type="dxa"/>
              <w:left w:w="0" w:type="dxa"/>
              <w:bottom w:w="0" w:type="dxa"/>
              <w:right w:w="0" w:type="dxa"/>
            </w:tcMar>
            <w:vAlign w:val="bottom"/>
          </w:tcPr>
          <w:p w14:paraId="7A260B6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091A30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E27D933" w14:textId="77777777" w:rsidR="0089264D" w:rsidRPr="00B40C4C" w:rsidRDefault="0089264D" w:rsidP="00A3544C">
            <w:pPr>
              <w:jc w:val="right"/>
            </w:pPr>
            <w:r w:rsidRPr="00B40C4C">
              <w:t>260 707 000</w:t>
            </w:r>
          </w:p>
        </w:tc>
        <w:tc>
          <w:tcPr>
            <w:tcW w:w="180" w:type="dxa"/>
            <w:tcBorders>
              <w:top w:val="nil"/>
              <w:left w:val="nil"/>
              <w:bottom w:val="nil"/>
              <w:right w:val="nil"/>
            </w:tcBorders>
            <w:tcMar>
              <w:top w:w="43" w:type="dxa"/>
              <w:left w:w="0" w:type="dxa"/>
              <w:bottom w:w="0" w:type="dxa"/>
              <w:right w:w="0" w:type="dxa"/>
            </w:tcMar>
            <w:vAlign w:val="bottom"/>
          </w:tcPr>
          <w:p w14:paraId="29C43FF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D69050" w14:textId="77777777" w:rsidR="0089264D" w:rsidRPr="00B40C4C" w:rsidRDefault="0089264D" w:rsidP="00A3544C">
            <w:pPr>
              <w:jc w:val="right"/>
            </w:pPr>
          </w:p>
        </w:tc>
      </w:tr>
      <w:tr w:rsidR="00446E55" w:rsidRPr="00B40C4C" w14:paraId="45917C5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6927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2D4BDE"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DC47A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93247E" w14:textId="77777777" w:rsidR="0089264D" w:rsidRPr="00B40C4C" w:rsidRDefault="0089264D" w:rsidP="009137DA">
            <w:r w:rsidRPr="00B40C4C">
              <w:t>Maritime personellsertifikater</w:t>
            </w:r>
          </w:p>
        </w:tc>
        <w:tc>
          <w:tcPr>
            <w:tcW w:w="1500" w:type="dxa"/>
            <w:tcBorders>
              <w:top w:val="nil"/>
              <w:left w:val="nil"/>
              <w:bottom w:val="nil"/>
              <w:right w:val="nil"/>
            </w:tcBorders>
            <w:tcMar>
              <w:top w:w="43" w:type="dxa"/>
              <w:left w:w="0" w:type="dxa"/>
              <w:bottom w:w="0" w:type="dxa"/>
              <w:right w:w="0" w:type="dxa"/>
            </w:tcMar>
            <w:vAlign w:val="bottom"/>
          </w:tcPr>
          <w:p w14:paraId="28EBF2F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D54EB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3A9468" w14:textId="77777777" w:rsidR="0089264D" w:rsidRPr="00B40C4C" w:rsidRDefault="0089264D" w:rsidP="00A3544C">
            <w:pPr>
              <w:jc w:val="right"/>
            </w:pPr>
            <w:r w:rsidRPr="00B40C4C">
              <w:t>22 903 000</w:t>
            </w:r>
          </w:p>
        </w:tc>
        <w:tc>
          <w:tcPr>
            <w:tcW w:w="180" w:type="dxa"/>
            <w:tcBorders>
              <w:top w:val="nil"/>
              <w:left w:val="nil"/>
              <w:bottom w:val="nil"/>
              <w:right w:val="nil"/>
            </w:tcBorders>
            <w:tcMar>
              <w:top w:w="43" w:type="dxa"/>
              <w:left w:w="0" w:type="dxa"/>
              <w:bottom w:w="0" w:type="dxa"/>
              <w:right w:w="0" w:type="dxa"/>
            </w:tcMar>
            <w:vAlign w:val="bottom"/>
          </w:tcPr>
          <w:p w14:paraId="5A5C3B6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F601EFC" w14:textId="77777777" w:rsidR="0089264D" w:rsidRPr="00B40C4C" w:rsidRDefault="0089264D" w:rsidP="00A3544C">
            <w:pPr>
              <w:jc w:val="right"/>
            </w:pPr>
          </w:p>
        </w:tc>
      </w:tr>
      <w:tr w:rsidR="00446E55" w:rsidRPr="00B40C4C" w14:paraId="39A9DD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5C0A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B16EAE1"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193DB1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D132B4"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A93245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9E60EA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9CDB9FE" w14:textId="77777777" w:rsidR="0089264D" w:rsidRPr="00B40C4C" w:rsidRDefault="0089264D" w:rsidP="00A3544C">
            <w:pPr>
              <w:jc w:val="right"/>
            </w:pPr>
            <w:r w:rsidRPr="00B40C4C">
              <w:t>542 000</w:t>
            </w:r>
          </w:p>
        </w:tc>
        <w:tc>
          <w:tcPr>
            <w:tcW w:w="180" w:type="dxa"/>
            <w:tcBorders>
              <w:top w:val="nil"/>
              <w:left w:val="nil"/>
              <w:bottom w:val="nil"/>
              <w:right w:val="nil"/>
            </w:tcBorders>
            <w:tcMar>
              <w:top w:w="43" w:type="dxa"/>
              <w:left w:w="0" w:type="dxa"/>
              <w:bottom w:w="0" w:type="dxa"/>
              <w:right w:w="0" w:type="dxa"/>
            </w:tcMar>
            <w:vAlign w:val="bottom"/>
          </w:tcPr>
          <w:p w14:paraId="6465397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5B3FC3" w14:textId="77777777" w:rsidR="0089264D" w:rsidRPr="00B40C4C" w:rsidRDefault="0089264D" w:rsidP="00A3544C">
            <w:pPr>
              <w:jc w:val="right"/>
            </w:pPr>
          </w:p>
        </w:tc>
      </w:tr>
      <w:tr w:rsidR="00446E55" w:rsidRPr="00B40C4C" w14:paraId="41F325D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9130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FBD277"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27C5E5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FA1B5A" w14:textId="77777777" w:rsidR="0089264D" w:rsidRPr="00B40C4C" w:rsidRDefault="0089264D" w:rsidP="009137DA">
            <w:r w:rsidRPr="00B40C4C">
              <w:t>Gebyrer for skip i NIS</w:t>
            </w:r>
          </w:p>
        </w:tc>
        <w:tc>
          <w:tcPr>
            <w:tcW w:w="1500" w:type="dxa"/>
            <w:tcBorders>
              <w:top w:val="nil"/>
              <w:left w:val="nil"/>
              <w:bottom w:val="nil"/>
              <w:right w:val="nil"/>
            </w:tcBorders>
            <w:tcMar>
              <w:top w:w="43" w:type="dxa"/>
              <w:left w:w="0" w:type="dxa"/>
              <w:bottom w:w="0" w:type="dxa"/>
              <w:right w:w="0" w:type="dxa"/>
            </w:tcMar>
            <w:vAlign w:val="bottom"/>
          </w:tcPr>
          <w:p w14:paraId="2EF832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C473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58FAAD9" w14:textId="77777777" w:rsidR="0089264D" w:rsidRPr="00B40C4C" w:rsidRDefault="0089264D" w:rsidP="00A3544C">
            <w:pPr>
              <w:jc w:val="right"/>
            </w:pPr>
            <w:r w:rsidRPr="00B40C4C">
              <w:t>72 037 000</w:t>
            </w:r>
          </w:p>
        </w:tc>
        <w:tc>
          <w:tcPr>
            <w:tcW w:w="180" w:type="dxa"/>
            <w:tcBorders>
              <w:top w:val="nil"/>
              <w:left w:val="nil"/>
              <w:bottom w:val="nil"/>
              <w:right w:val="nil"/>
            </w:tcBorders>
            <w:tcMar>
              <w:top w:w="43" w:type="dxa"/>
              <w:left w:w="0" w:type="dxa"/>
              <w:bottom w:w="0" w:type="dxa"/>
              <w:right w:w="0" w:type="dxa"/>
            </w:tcMar>
            <w:vAlign w:val="bottom"/>
          </w:tcPr>
          <w:p w14:paraId="339A2D4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C7396F" w14:textId="77777777" w:rsidR="0089264D" w:rsidRPr="00B40C4C" w:rsidRDefault="0089264D" w:rsidP="00A3544C">
            <w:pPr>
              <w:jc w:val="right"/>
            </w:pPr>
          </w:p>
        </w:tc>
      </w:tr>
      <w:tr w:rsidR="00446E55" w:rsidRPr="00B40C4C" w14:paraId="58B3D3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FFDD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DFB35D"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29F0B2C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084F46" w14:textId="77777777" w:rsidR="0089264D" w:rsidRPr="00B40C4C" w:rsidRDefault="0089264D" w:rsidP="009137DA">
            <w:r w:rsidRPr="00B40C4C">
              <w:t>Overtredelsesgebyr og tvangsmulkt</w:t>
            </w:r>
          </w:p>
        </w:tc>
        <w:tc>
          <w:tcPr>
            <w:tcW w:w="1500" w:type="dxa"/>
            <w:tcBorders>
              <w:top w:val="nil"/>
              <w:left w:val="nil"/>
              <w:bottom w:val="nil"/>
              <w:right w:val="nil"/>
            </w:tcBorders>
            <w:tcMar>
              <w:top w:w="43" w:type="dxa"/>
              <w:left w:w="0" w:type="dxa"/>
              <w:bottom w:w="0" w:type="dxa"/>
              <w:right w:w="0" w:type="dxa"/>
            </w:tcMar>
            <w:vAlign w:val="bottom"/>
          </w:tcPr>
          <w:p w14:paraId="63D5DA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199E0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D02C76" w14:textId="77777777" w:rsidR="0089264D" w:rsidRPr="00B40C4C" w:rsidRDefault="0089264D" w:rsidP="00A3544C">
            <w:pPr>
              <w:jc w:val="right"/>
            </w:pPr>
            <w:r w:rsidRPr="00B40C4C">
              <w:t>4 800 000</w:t>
            </w:r>
          </w:p>
        </w:tc>
        <w:tc>
          <w:tcPr>
            <w:tcW w:w="180" w:type="dxa"/>
            <w:tcBorders>
              <w:top w:val="nil"/>
              <w:left w:val="nil"/>
              <w:bottom w:val="nil"/>
              <w:right w:val="nil"/>
            </w:tcBorders>
            <w:tcMar>
              <w:top w:w="43" w:type="dxa"/>
              <w:left w:w="0" w:type="dxa"/>
              <w:bottom w:w="0" w:type="dxa"/>
              <w:right w:w="0" w:type="dxa"/>
            </w:tcMar>
            <w:vAlign w:val="bottom"/>
          </w:tcPr>
          <w:p w14:paraId="6846945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6B6AA65" w14:textId="77777777" w:rsidR="0089264D" w:rsidRPr="00B40C4C" w:rsidRDefault="0089264D" w:rsidP="00A3544C">
            <w:pPr>
              <w:jc w:val="right"/>
            </w:pPr>
            <w:r w:rsidRPr="00B40C4C">
              <w:t>360 989 000</w:t>
            </w:r>
          </w:p>
        </w:tc>
      </w:tr>
      <w:tr w:rsidR="00446E55" w:rsidRPr="00B40C4C" w14:paraId="70795231" w14:textId="77777777" w:rsidTr="008C2AB1">
        <w:trPr>
          <w:trHeight w:val="240"/>
        </w:trPr>
        <w:tc>
          <w:tcPr>
            <w:tcW w:w="567" w:type="dxa"/>
            <w:tcBorders>
              <w:top w:val="nil"/>
              <w:left w:val="nil"/>
              <w:bottom w:val="nil"/>
            </w:tcBorders>
            <w:tcMar>
              <w:top w:w="43" w:type="dxa"/>
              <w:left w:w="0" w:type="dxa"/>
              <w:bottom w:w="0" w:type="dxa"/>
              <w:right w:w="0" w:type="dxa"/>
            </w:tcMar>
          </w:tcPr>
          <w:p w14:paraId="05B7B5AB" w14:textId="77777777" w:rsidR="0089264D" w:rsidRPr="00B40C4C" w:rsidRDefault="0089264D" w:rsidP="009137DA">
            <w:r w:rsidRPr="00B40C4C">
              <w:t>3911</w:t>
            </w:r>
          </w:p>
        </w:tc>
        <w:tc>
          <w:tcPr>
            <w:tcW w:w="260" w:type="dxa"/>
            <w:tcBorders>
              <w:top w:val="nil"/>
              <w:left w:val="nil"/>
              <w:bottom w:val="nil"/>
              <w:right w:val="nil"/>
            </w:tcBorders>
            <w:tcMar>
              <w:top w:w="43" w:type="dxa"/>
              <w:left w:w="0" w:type="dxa"/>
              <w:bottom w:w="0" w:type="dxa"/>
              <w:right w:w="0" w:type="dxa"/>
            </w:tcMar>
            <w:vAlign w:val="bottom"/>
          </w:tcPr>
          <w:p w14:paraId="73C10D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0292FC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1B8EAF" w14:textId="77777777" w:rsidR="0089264D" w:rsidRPr="00B40C4C" w:rsidRDefault="0089264D" w:rsidP="009137DA">
            <w:r w:rsidRPr="00B40C4C">
              <w:t>Konkurransetilsynet:</w:t>
            </w:r>
          </w:p>
        </w:tc>
        <w:tc>
          <w:tcPr>
            <w:tcW w:w="1500" w:type="dxa"/>
            <w:tcBorders>
              <w:top w:val="nil"/>
              <w:left w:val="nil"/>
              <w:bottom w:val="nil"/>
              <w:right w:val="nil"/>
            </w:tcBorders>
            <w:tcMar>
              <w:top w:w="43" w:type="dxa"/>
              <w:left w:w="0" w:type="dxa"/>
              <w:bottom w:w="0" w:type="dxa"/>
              <w:right w:w="0" w:type="dxa"/>
            </w:tcMar>
            <w:vAlign w:val="bottom"/>
          </w:tcPr>
          <w:p w14:paraId="573DA6C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347DB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C758E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AB63B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1D9211" w14:textId="77777777" w:rsidR="0089264D" w:rsidRPr="00B40C4C" w:rsidRDefault="0089264D" w:rsidP="00A3544C">
            <w:pPr>
              <w:jc w:val="right"/>
            </w:pPr>
          </w:p>
        </w:tc>
      </w:tr>
      <w:tr w:rsidR="00446E55" w:rsidRPr="00B40C4C" w14:paraId="4E0391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530E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63D389"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4AB6DB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FE68F9" w14:textId="77777777" w:rsidR="0089264D" w:rsidRPr="00B40C4C" w:rsidRDefault="0089264D" w:rsidP="009137DA">
            <w:r w:rsidRPr="00B40C4C">
              <w:t>Refusjoner og andre inntekter</w:t>
            </w:r>
          </w:p>
        </w:tc>
        <w:tc>
          <w:tcPr>
            <w:tcW w:w="1500" w:type="dxa"/>
            <w:tcBorders>
              <w:top w:val="nil"/>
              <w:left w:val="nil"/>
              <w:bottom w:val="nil"/>
              <w:right w:val="nil"/>
            </w:tcBorders>
            <w:tcMar>
              <w:top w:w="43" w:type="dxa"/>
              <w:left w:w="0" w:type="dxa"/>
              <w:bottom w:w="0" w:type="dxa"/>
              <w:right w:w="0" w:type="dxa"/>
            </w:tcMar>
            <w:vAlign w:val="bottom"/>
          </w:tcPr>
          <w:p w14:paraId="320E14D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4243A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62A9624" w14:textId="77777777" w:rsidR="0089264D" w:rsidRPr="00B40C4C" w:rsidRDefault="0089264D" w:rsidP="00A3544C">
            <w:pPr>
              <w:jc w:val="right"/>
            </w:pPr>
            <w:r w:rsidRPr="00B40C4C">
              <w:t>217 000</w:t>
            </w:r>
          </w:p>
        </w:tc>
        <w:tc>
          <w:tcPr>
            <w:tcW w:w="180" w:type="dxa"/>
            <w:tcBorders>
              <w:top w:val="nil"/>
              <w:left w:val="nil"/>
              <w:bottom w:val="nil"/>
              <w:right w:val="nil"/>
            </w:tcBorders>
            <w:tcMar>
              <w:top w:w="43" w:type="dxa"/>
              <w:left w:w="0" w:type="dxa"/>
              <w:bottom w:w="0" w:type="dxa"/>
              <w:right w:w="0" w:type="dxa"/>
            </w:tcMar>
            <w:vAlign w:val="bottom"/>
          </w:tcPr>
          <w:p w14:paraId="6ACEC4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95787DB" w14:textId="77777777" w:rsidR="0089264D" w:rsidRPr="00B40C4C" w:rsidRDefault="0089264D" w:rsidP="00A3544C">
            <w:pPr>
              <w:jc w:val="right"/>
            </w:pPr>
          </w:p>
        </w:tc>
      </w:tr>
      <w:tr w:rsidR="00446E55" w:rsidRPr="00B40C4C" w14:paraId="706F26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E778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14E731"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7CF617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E0DAD3" w14:textId="77777777" w:rsidR="0089264D" w:rsidRPr="00B40C4C" w:rsidRDefault="0089264D" w:rsidP="009137DA">
            <w:r w:rsidRPr="00B40C4C">
              <w:t>Lovbruddsgebyr</w:t>
            </w:r>
          </w:p>
        </w:tc>
        <w:tc>
          <w:tcPr>
            <w:tcW w:w="1500" w:type="dxa"/>
            <w:tcBorders>
              <w:top w:val="nil"/>
              <w:left w:val="nil"/>
              <w:bottom w:val="nil"/>
              <w:right w:val="nil"/>
            </w:tcBorders>
            <w:tcMar>
              <w:top w:w="43" w:type="dxa"/>
              <w:left w:w="0" w:type="dxa"/>
              <w:bottom w:w="0" w:type="dxa"/>
              <w:right w:w="0" w:type="dxa"/>
            </w:tcMar>
            <w:vAlign w:val="bottom"/>
          </w:tcPr>
          <w:p w14:paraId="583781B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478BBC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6C96B49" w14:textId="77777777" w:rsidR="0089264D" w:rsidRPr="00B40C4C" w:rsidRDefault="0089264D" w:rsidP="00A3544C">
            <w:pPr>
              <w:jc w:val="right"/>
            </w:pPr>
            <w:r w:rsidRPr="00B40C4C">
              <w:t>100 000</w:t>
            </w:r>
          </w:p>
        </w:tc>
        <w:tc>
          <w:tcPr>
            <w:tcW w:w="180" w:type="dxa"/>
            <w:tcBorders>
              <w:top w:val="nil"/>
              <w:left w:val="nil"/>
              <w:bottom w:val="nil"/>
              <w:right w:val="nil"/>
            </w:tcBorders>
            <w:tcMar>
              <w:top w:w="43" w:type="dxa"/>
              <w:left w:w="0" w:type="dxa"/>
              <w:bottom w:w="0" w:type="dxa"/>
              <w:right w:w="0" w:type="dxa"/>
            </w:tcMar>
            <w:vAlign w:val="bottom"/>
          </w:tcPr>
          <w:p w14:paraId="782591C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5588D5" w14:textId="77777777" w:rsidR="0089264D" w:rsidRPr="00B40C4C" w:rsidRDefault="0089264D" w:rsidP="00A3544C">
            <w:pPr>
              <w:jc w:val="right"/>
            </w:pPr>
            <w:r w:rsidRPr="00B40C4C">
              <w:t>317 000</w:t>
            </w:r>
          </w:p>
        </w:tc>
      </w:tr>
      <w:tr w:rsidR="00446E55" w:rsidRPr="00B40C4C" w14:paraId="658BDEC8" w14:textId="77777777" w:rsidTr="008C2AB1">
        <w:trPr>
          <w:trHeight w:val="240"/>
        </w:trPr>
        <w:tc>
          <w:tcPr>
            <w:tcW w:w="567" w:type="dxa"/>
            <w:tcBorders>
              <w:top w:val="nil"/>
              <w:left w:val="nil"/>
              <w:bottom w:val="nil"/>
            </w:tcBorders>
            <w:tcMar>
              <w:top w:w="43" w:type="dxa"/>
              <w:left w:w="0" w:type="dxa"/>
              <w:bottom w:w="0" w:type="dxa"/>
              <w:right w:w="0" w:type="dxa"/>
            </w:tcMar>
          </w:tcPr>
          <w:p w14:paraId="73299A65" w14:textId="77777777" w:rsidR="0089264D" w:rsidRPr="00B40C4C" w:rsidRDefault="0089264D" w:rsidP="009137DA">
            <w:r w:rsidRPr="00B40C4C">
              <w:t>3912</w:t>
            </w:r>
          </w:p>
        </w:tc>
        <w:tc>
          <w:tcPr>
            <w:tcW w:w="260" w:type="dxa"/>
            <w:tcBorders>
              <w:top w:val="nil"/>
              <w:left w:val="nil"/>
              <w:bottom w:val="nil"/>
              <w:right w:val="nil"/>
            </w:tcBorders>
            <w:tcMar>
              <w:top w:w="43" w:type="dxa"/>
              <w:left w:w="0" w:type="dxa"/>
              <w:bottom w:w="0" w:type="dxa"/>
              <w:right w:w="0" w:type="dxa"/>
            </w:tcMar>
            <w:vAlign w:val="bottom"/>
          </w:tcPr>
          <w:p w14:paraId="1E14FF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69F0B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8F6C99" w14:textId="77777777" w:rsidR="0089264D" w:rsidRPr="00B40C4C" w:rsidRDefault="0089264D" w:rsidP="009137DA">
            <w:r w:rsidRPr="00B40C4C">
              <w:t>Klagenemndssekretariatet:</w:t>
            </w:r>
          </w:p>
        </w:tc>
        <w:tc>
          <w:tcPr>
            <w:tcW w:w="1500" w:type="dxa"/>
            <w:tcBorders>
              <w:top w:val="nil"/>
              <w:left w:val="nil"/>
              <w:bottom w:val="nil"/>
              <w:right w:val="nil"/>
            </w:tcBorders>
            <w:tcMar>
              <w:top w:w="43" w:type="dxa"/>
              <w:left w:w="0" w:type="dxa"/>
              <w:bottom w:w="0" w:type="dxa"/>
              <w:right w:w="0" w:type="dxa"/>
            </w:tcMar>
            <w:vAlign w:val="bottom"/>
          </w:tcPr>
          <w:p w14:paraId="1F45FC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EFE41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00D16F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3639A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4E7930" w14:textId="77777777" w:rsidR="0089264D" w:rsidRPr="00B40C4C" w:rsidRDefault="0089264D" w:rsidP="00A3544C">
            <w:pPr>
              <w:jc w:val="right"/>
            </w:pPr>
          </w:p>
        </w:tc>
      </w:tr>
      <w:tr w:rsidR="00446E55" w:rsidRPr="00B40C4C" w14:paraId="234D664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EE8F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FB4A7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E65AA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450BCD" w14:textId="77777777" w:rsidR="0089264D" w:rsidRPr="00B40C4C" w:rsidRDefault="0089264D" w:rsidP="009137DA">
            <w:r w:rsidRPr="00B40C4C">
              <w:t>Klagegebyr</w:t>
            </w:r>
          </w:p>
        </w:tc>
        <w:tc>
          <w:tcPr>
            <w:tcW w:w="1500" w:type="dxa"/>
            <w:tcBorders>
              <w:top w:val="nil"/>
              <w:left w:val="nil"/>
              <w:bottom w:val="nil"/>
              <w:right w:val="nil"/>
            </w:tcBorders>
            <w:tcMar>
              <w:top w:w="43" w:type="dxa"/>
              <w:left w:w="0" w:type="dxa"/>
              <w:bottom w:w="0" w:type="dxa"/>
              <w:right w:w="0" w:type="dxa"/>
            </w:tcMar>
            <w:vAlign w:val="bottom"/>
          </w:tcPr>
          <w:p w14:paraId="7CE267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A983E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635E5B2" w14:textId="77777777" w:rsidR="0089264D" w:rsidRPr="00B40C4C" w:rsidRDefault="0089264D" w:rsidP="00A3544C">
            <w:pPr>
              <w:jc w:val="right"/>
            </w:pPr>
            <w:r w:rsidRPr="00B40C4C">
              <w:t>715 000</w:t>
            </w:r>
          </w:p>
        </w:tc>
        <w:tc>
          <w:tcPr>
            <w:tcW w:w="180" w:type="dxa"/>
            <w:tcBorders>
              <w:top w:val="nil"/>
              <w:left w:val="nil"/>
              <w:bottom w:val="nil"/>
              <w:right w:val="nil"/>
            </w:tcBorders>
            <w:tcMar>
              <w:top w:w="43" w:type="dxa"/>
              <w:left w:w="0" w:type="dxa"/>
              <w:bottom w:w="0" w:type="dxa"/>
              <w:right w:w="0" w:type="dxa"/>
            </w:tcMar>
            <w:vAlign w:val="bottom"/>
          </w:tcPr>
          <w:p w14:paraId="1CB9C10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2EB11D" w14:textId="77777777" w:rsidR="0089264D" w:rsidRPr="00B40C4C" w:rsidRDefault="0089264D" w:rsidP="00A3544C">
            <w:pPr>
              <w:jc w:val="right"/>
            </w:pPr>
          </w:p>
        </w:tc>
      </w:tr>
      <w:tr w:rsidR="00446E55" w:rsidRPr="00B40C4C" w14:paraId="724289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5962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32DDE0"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D76C4B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64D734" w14:textId="77777777" w:rsidR="0089264D" w:rsidRPr="00B40C4C" w:rsidRDefault="0089264D" w:rsidP="009137DA">
            <w:r w:rsidRPr="00B40C4C">
              <w:t>Refusjoner og andre inntekter</w:t>
            </w:r>
          </w:p>
        </w:tc>
        <w:tc>
          <w:tcPr>
            <w:tcW w:w="1500" w:type="dxa"/>
            <w:tcBorders>
              <w:top w:val="nil"/>
              <w:left w:val="nil"/>
              <w:bottom w:val="nil"/>
              <w:right w:val="nil"/>
            </w:tcBorders>
            <w:tcMar>
              <w:top w:w="43" w:type="dxa"/>
              <w:left w:w="0" w:type="dxa"/>
              <w:bottom w:w="0" w:type="dxa"/>
              <w:right w:w="0" w:type="dxa"/>
            </w:tcMar>
            <w:vAlign w:val="bottom"/>
          </w:tcPr>
          <w:p w14:paraId="07A0A7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33A54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D58A5C8" w14:textId="77777777" w:rsidR="0089264D" w:rsidRPr="00B40C4C" w:rsidRDefault="0089264D" w:rsidP="00A3544C">
            <w:pPr>
              <w:jc w:val="right"/>
            </w:pPr>
            <w:r w:rsidRPr="00B40C4C">
              <w:t>217 000</w:t>
            </w:r>
          </w:p>
        </w:tc>
        <w:tc>
          <w:tcPr>
            <w:tcW w:w="180" w:type="dxa"/>
            <w:tcBorders>
              <w:top w:val="nil"/>
              <w:left w:val="nil"/>
              <w:bottom w:val="nil"/>
              <w:right w:val="nil"/>
            </w:tcBorders>
            <w:tcMar>
              <w:top w:w="43" w:type="dxa"/>
              <w:left w:w="0" w:type="dxa"/>
              <w:bottom w:w="0" w:type="dxa"/>
              <w:right w:w="0" w:type="dxa"/>
            </w:tcMar>
            <w:vAlign w:val="bottom"/>
          </w:tcPr>
          <w:p w14:paraId="1CDCAF5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93F7399" w14:textId="77777777" w:rsidR="0089264D" w:rsidRPr="00B40C4C" w:rsidRDefault="0089264D" w:rsidP="00A3544C">
            <w:pPr>
              <w:jc w:val="right"/>
            </w:pPr>
          </w:p>
        </w:tc>
      </w:tr>
      <w:tr w:rsidR="00446E55" w:rsidRPr="00B40C4C" w14:paraId="250E56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B4FE8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95B433" w14:textId="77777777" w:rsidR="0089264D" w:rsidRPr="00B40C4C" w:rsidRDefault="0089264D" w:rsidP="009137DA">
            <w:r w:rsidRPr="00B40C4C">
              <w:t>87</w:t>
            </w:r>
          </w:p>
        </w:tc>
        <w:tc>
          <w:tcPr>
            <w:tcW w:w="260" w:type="dxa"/>
            <w:tcBorders>
              <w:top w:val="nil"/>
              <w:left w:val="nil"/>
              <w:bottom w:val="nil"/>
              <w:right w:val="nil"/>
            </w:tcBorders>
            <w:tcMar>
              <w:top w:w="43" w:type="dxa"/>
              <w:left w:w="0" w:type="dxa"/>
              <w:bottom w:w="0" w:type="dxa"/>
              <w:right w:w="0" w:type="dxa"/>
            </w:tcMar>
            <w:vAlign w:val="bottom"/>
          </w:tcPr>
          <w:p w14:paraId="412EC7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AFAFDC" w14:textId="77777777" w:rsidR="0089264D" w:rsidRPr="00B40C4C" w:rsidRDefault="0089264D" w:rsidP="009137DA">
            <w:r w:rsidRPr="00B40C4C">
              <w:t>Overtredelsesgebyr</w:t>
            </w:r>
          </w:p>
        </w:tc>
        <w:tc>
          <w:tcPr>
            <w:tcW w:w="1500" w:type="dxa"/>
            <w:tcBorders>
              <w:top w:val="nil"/>
              <w:left w:val="nil"/>
              <w:bottom w:val="nil"/>
              <w:right w:val="nil"/>
            </w:tcBorders>
            <w:tcMar>
              <w:top w:w="43" w:type="dxa"/>
              <w:left w:w="0" w:type="dxa"/>
              <w:bottom w:w="0" w:type="dxa"/>
              <w:right w:w="0" w:type="dxa"/>
            </w:tcMar>
            <w:vAlign w:val="bottom"/>
          </w:tcPr>
          <w:p w14:paraId="00FA6D9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4B8F4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7C37014" w14:textId="77777777" w:rsidR="0089264D" w:rsidRPr="00B40C4C" w:rsidRDefault="0089264D" w:rsidP="00A3544C">
            <w:pPr>
              <w:jc w:val="right"/>
            </w:pPr>
            <w:r w:rsidRPr="00B40C4C">
              <w:t>100 000</w:t>
            </w:r>
          </w:p>
        </w:tc>
        <w:tc>
          <w:tcPr>
            <w:tcW w:w="180" w:type="dxa"/>
            <w:tcBorders>
              <w:top w:val="nil"/>
              <w:left w:val="nil"/>
              <w:bottom w:val="nil"/>
              <w:right w:val="nil"/>
            </w:tcBorders>
            <w:tcMar>
              <w:top w:w="43" w:type="dxa"/>
              <w:left w:w="0" w:type="dxa"/>
              <w:bottom w:w="0" w:type="dxa"/>
              <w:right w:w="0" w:type="dxa"/>
            </w:tcMar>
            <w:vAlign w:val="bottom"/>
          </w:tcPr>
          <w:p w14:paraId="2FAF8E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D07888C" w14:textId="77777777" w:rsidR="0089264D" w:rsidRPr="00B40C4C" w:rsidRDefault="0089264D" w:rsidP="00A3544C">
            <w:pPr>
              <w:jc w:val="right"/>
            </w:pPr>
            <w:r w:rsidRPr="00B40C4C">
              <w:t>1 032 000</w:t>
            </w:r>
          </w:p>
        </w:tc>
      </w:tr>
      <w:tr w:rsidR="00446E55" w:rsidRPr="00B40C4C" w14:paraId="0008E3F2" w14:textId="77777777" w:rsidTr="008C2AB1">
        <w:trPr>
          <w:trHeight w:val="240"/>
        </w:trPr>
        <w:tc>
          <w:tcPr>
            <w:tcW w:w="567" w:type="dxa"/>
            <w:tcBorders>
              <w:top w:val="nil"/>
              <w:left w:val="nil"/>
              <w:bottom w:val="nil"/>
            </w:tcBorders>
            <w:tcMar>
              <w:top w:w="43" w:type="dxa"/>
              <w:left w:w="0" w:type="dxa"/>
              <w:bottom w:w="0" w:type="dxa"/>
              <w:right w:w="0" w:type="dxa"/>
            </w:tcMar>
          </w:tcPr>
          <w:p w14:paraId="3223C3C5" w14:textId="77777777" w:rsidR="0089264D" w:rsidRPr="00B40C4C" w:rsidRDefault="0089264D" w:rsidP="009137DA">
            <w:r w:rsidRPr="00B40C4C">
              <w:t>3916</w:t>
            </w:r>
          </w:p>
        </w:tc>
        <w:tc>
          <w:tcPr>
            <w:tcW w:w="260" w:type="dxa"/>
            <w:tcBorders>
              <w:top w:val="nil"/>
              <w:left w:val="nil"/>
              <w:bottom w:val="nil"/>
              <w:right w:val="nil"/>
            </w:tcBorders>
            <w:tcMar>
              <w:top w:w="43" w:type="dxa"/>
              <w:left w:w="0" w:type="dxa"/>
              <w:bottom w:w="0" w:type="dxa"/>
              <w:right w:w="0" w:type="dxa"/>
            </w:tcMar>
            <w:vAlign w:val="bottom"/>
          </w:tcPr>
          <w:p w14:paraId="211A2E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6CB3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30F672" w14:textId="77777777" w:rsidR="0089264D" w:rsidRPr="00B40C4C" w:rsidRDefault="0089264D" w:rsidP="009137DA">
            <w:r w:rsidRPr="00B40C4C">
              <w:t>Kystverket:</w:t>
            </w:r>
          </w:p>
        </w:tc>
        <w:tc>
          <w:tcPr>
            <w:tcW w:w="1500" w:type="dxa"/>
            <w:tcBorders>
              <w:top w:val="nil"/>
              <w:left w:val="nil"/>
              <w:bottom w:val="nil"/>
              <w:right w:val="nil"/>
            </w:tcBorders>
            <w:tcMar>
              <w:top w:w="43" w:type="dxa"/>
              <w:left w:w="0" w:type="dxa"/>
              <w:bottom w:w="0" w:type="dxa"/>
              <w:right w:w="0" w:type="dxa"/>
            </w:tcMar>
            <w:vAlign w:val="bottom"/>
          </w:tcPr>
          <w:p w14:paraId="466B65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22DE6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1BA36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C9079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E341B52" w14:textId="77777777" w:rsidR="0089264D" w:rsidRPr="00B40C4C" w:rsidRDefault="0089264D" w:rsidP="00A3544C">
            <w:pPr>
              <w:jc w:val="right"/>
            </w:pPr>
          </w:p>
        </w:tc>
      </w:tr>
      <w:tr w:rsidR="00446E55" w:rsidRPr="00B40C4C" w14:paraId="30BDD0D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1D75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31D7B7"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42D66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CA4F26" w14:textId="77777777" w:rsidR="0089264D" w:rsidRPr="00B40C4C" w:rsidRDefault="0089264D" w:rsidP="009137DA">
            <w:r w:rsidRPr="00B40C4C">
              <w:t>Andre inntekter</w:t>
            </w:r>
          </w:p>
        </w:tc>
        <w:tc>
          <w:tcPr>
            <w:tcW w:w="1500" w:type="dxa"/>
            <w:tcBorders>
              <w:top w:val="nil"/>
              <w:left w:val="nil"/>
              <w:bottom w:val="nil"/>
              <w:right w:val="nil"/>
            </w:tcBorders>
            <w:tcMar>
              <w:top w:w="43" w:type="dxa"/>
              <w:left w:w="0" w:type="dxa"/>
              <w:bottom w:w="0" w:type="dxa"/>
              <w:right w:w="0" w:type="dxa"/>
            </w:tcMar>
            <w:vAlign w:val="bottom"/>
          </w:tcPr>
          <w:p w14:paraId="284B48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24C0E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083314" w14:textId="77777777" w:rsidR="0089264D" w:rsidRPr="00B40C4C" w:rsidRDefault="0089264D" w:rsidP="00A3544C">
            <w:pPr>
              <w:jc w:val="right"/>
            </w:pPr>
            <w:r w:rsidRPr="00B40C4C">
              <w:t>11 529 000</w:t>
            </w:r>
          </w:p>
        </w:tc>
        <w:tc>
          <w:tcPr>
            <w:tcW w:w="180" w:type="dxa"/>
            <w:tcBorders>
              <w:top w:val="nil"/>
              <w:left w:val="nil"/>
              <w:bottom w:val="nil"/>
              <w:right w:val="nil"/>
            </w:tcBorders>
            <w:tcMar>
              <w:top w:w="43" w:type="dxa"/>
              <w:left w:w="0" w:type="dxa"/>
              <w:bottom w:w="0" w:type="dxa"/>
              <w:right w:w="0" w:type="dxa"/>
            </w:tcMar>
            <w:vAlign w:val="bottom"/>
          </w:tcPr>
          <w:p w14:paraId="619C811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1084A7" w14:textId="77777777" w:rsidR="0089264D" w:rsidRPr="00B40C4C" w:rsidRDefault="0089264D" w:rsidP="00A3544C">
            <w:pPr>
              <w:jc w:val="right"/>
            </w:pPr>
            <w:r w:rsidRPr="00B40C4C">
              <w:t>11 529 000</w:t>
            </w:r>
          </w:p>
        </w:tc>
      </w:tr>
      <w:tr w:rsidR="00446E55" w:rsidRPr="00B40C4C" w14:paraId="2592D0DC" w14:textId="77777777" w:rsidTr="008C2AB1">
        <w:trPr>
          <w:trHeight w:val="240"/>
        </w:trPr>
        <w:tc>
          <w:tcPr>
            <w:tcW w:w="567" w:type="dxa"/>
            <w:tcBorders>
              <w:top w:val="nil"/>
              <w:left w:val="nil"/>
              <w:bottom w:val="nil"/>
            </w:tcBorders>
            <w:tcMar>
              <w:top w:w="43" w:type="dxa"/>
              <w:left w:w="0" w:type="dxa"/>
              <w:bottom w:w="0" w:type="dxa"/>
              <w:right w:w="0" w:type="dxa"/>
            </w:tcMar>
          </w:tcPr>
          <w:p w14:paraId="7D01773B" w14:textId="77777777" w:rsidR="0089264D" w:rsidRPr="00B40C4C" w:rsidRDefault="0089264D" w:rsidP="009137DA">
            <w:r w:rsidRPr="00B40C4C">
              <w:t>3917</w:t>
            </w:r>
          </w:p>
        </w:tc>
        <w:tc>
          <w:tcPr>
            <w:tcW w:w="260" w:type="dxa"/>
            <w:tcBorders>
              <w:top w:val="nil"/>
              <w:left w:val="nil"/>
              <w:bottom w:val="nil"/>
              <w:right w:val="nil"/>
            </w:tcBorders>
            <w:tcMar>
              <w:top w:w="43" w:type="dxa"/>
              <w:left w:w="0" w:type="dxa"/>
              <w:bottom w:w="0" w:type="dxa"/>
              <w:right w:w="0" w:type="dxa"/>
            </w:tcMar>
            <w:vAlign w:val="bottom"/>
          </w:tcPr>
          <w:p w14:paraId="3C481C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57298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45E1C1" w14:textId="77777777" w:rsidR="0089264D" w:rsidRPr="00B40C4C" w:rsidRDefault="0089264D" w:rsidP="009137DA">
            <w:r w:rsidRPr="00B40C4C">
              <w:t>Fiskeridirektoratet:</w:t>
            </w:r>
          </w:p>
        </w:tc>
        <w:tc>
          <w:tcPr>
            <w:tcW w:w="1500" w:type="dxa"/>
            <w:tcBorders>
              <w:top w:val="nil"/>
              <w:left w:val="nil"/>
              <w:bottom w:val="nil"/>
              <w:right w:val="nil"/>
            </w:tcBorders>
            <w:tcMar>
              <w:top w:w="43" w:type="dxa"/>
              <w:left w:w="0" w:type="dxa"/>
              <w:bottom w:w="0" w:type="dxa"/>
              <w:right w:w="0" w:type="dxa"/>
            </w:tcMar>
            <w:vAlign w:val="bottom"/>
          </w:tcPr>
          <w:p w14:paraId="7BF25AF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97A16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316A0D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251E1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90024DB" w14:textId="77777777" w:rsidR="0089264D" w:rsidRPr="00B40C4C" w:rsidRDefault="0089264D" w:rsidP="00A3544C">
            <w:pPr>
              <w:jc w:val="right"/>
            </w:pPr>
          </w:p>
        </w:tc>
      </w:tr>
      <w:tr w:rsidR="00446E55" w:rsidRPr="00B40C4C" w14:paraId="4DCDA02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633F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68B827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119A7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489FF3"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D2CF3A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8B7D3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24EBDDC" w14:textId="77777777" w:rsidR="0089264D" w:rsidRPr="00B40C4C" w:rsidRDefault="0089264D" w:rsidP="00A3544C">
            <w:pPr>
              <w:jc w:val="right"/>
            </w:pPr>
            <w:r w:rsidRPr="00B40C4C">
              <w:t>1 301 000</w:t>
            </w:r>
          </w:p>
        </w:tc>
        <w:tc>
          <w:tcPr>
            <w:tcW w:w="180" w:type="dxa"/>
            <w:tcBorders>
              <w:top w:val="nil"/>
              <w:left w:val="nil"/>
              <w:bottom w:val="nil"/>
              <w:right w:val="nil"/>
            </w:tcBorders>
            <w:tcMar>
              <w:top w:w="43" w:type="dxa"/>
              <w:left w:w="0" w:type="dxa"/>
              <w:bottom w:w="0" w:type="dxa"/>
              <w:right w:w="0" w:type="dxa"/>
            </w:tcMar>
            <w:vAlign w:val="bottom"/>
          </w:tcPr>
          <w:p w14:paraId="71D65A7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7597440" w14:textId="77777777" w:rsidR="0089264D" w:rsidRPr="00B40C4C" w:rsidRDefault="0089264D" w:rsidP="00A3544C">
            <w:pPr>
              <w:jc w:val="right"/>
            </w:pPr>
          </w:p>
        </w:tc>
      </w:tr>
      <w:tr w:rsidR="00446E55" w:rsidRPr="00B40C4C" w14:paraId="0AD1BB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86D1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2ECEC1"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55BE7B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83CA17" w14:textId="77777777" w:rsidR="0089264D" w:rsidRPr="00B40C4C" w:rsidRDefault="0089264D" w:rsidP="009137DA">
            <w:r w:rsidRPr="00B40C4C">
              <w:t>Saksbehandlingsgebyr</w:t>
            </w:r>
          </w:p>
        </w:tc>
        <w:tc>
          <w:tcPr>
            <w:tcW w:w="1500" w:type="dxa"/>
            <w:tcBorders>
              <w:top w:val="nil"/>
              <w:left w:val="nil"/>
              <w:bottom w:val="nil"/>
              <w:right w:val="nil"/>
            </w:tcBorders>
            <w:tcMar>
              <w:top w:w="43" w:type="dxa"/>
              <w:left w:w="0" w:type="dxa"/>
              <w:bottom w:w="0" w:type="dxa"/>
              <w:right w:w="0" w:type="dxa"/>
            </w:tcMar>
            <w:vAlign w:val="bottom"/>
          </w:tcPr>
          <w:p w14:paraId="65EC8D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FB5E5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5F79E9" w14:textId="77777777" w:rsidR="0089264D" w:rsidRPr="00B40C4C" w:rsidRDefault="0089264D" w:rsidP="00A3544C">
            <w:pPr>
              <w:jc w:val="right"/>
            </w:pPr>
            <w:r w:rsidRPr="00B40C4C">
              <w:t>41 571 000</w:t>
            </w:r>
          </w:p>
        </w:tc>
        <w:tc>
          <w:tcPr>
            <w:tcW w:w="180" w:type="dxa"/>
            <w:tcBorders>
              <w:top w:val="nil"/>
              <w:left w:val="nil"/>
              <w:bottom w:val="nil"/>
              <w:right w:val="nil"/>
            </w:tcBorders>
            <w:tcMar>
              <w:top w:w="43" w:type="dxa"/>
              <w:left w:w="0" w:type="dxa"/>
              <w:bottom w:w="0" w:type="dxa"/>
              <w:right w:w="0" w:type="dxa"/>
            </w:tcMar>
            <w:vAlign w:val="bottom"/>
          </w:tcPr>
          <w:p w14:paraId="05D4C9F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F54FF44" w14:textId="77777777" w:rsidR="0089264D" w:rsidRPr="00B40C4C" w:rsidRDefault="0089264D" w:rsidP="00A3544C">
            <w:pPr>
              <w:jc w:val="right"/>
            </w:pPr>
          </w:p>
        </w:tc>
      </w:tr>
      <w:tr w:rsidR="00446E55" w:rsidRPr="00B40C4C" w14:paraId="1A67B0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06A7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59B61D"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41AC3C3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8F0757" w14:textId="77777777" w:rsidR="0089264D" w:rsidRPr="00B40C4C" w:rsidRDefault="0089264D" w:rsidP="009137DA">
            <w:r w:rsidRPr="00B40C4C">
              <w:t>Forvaltningssanksjoner</w:t>
            </w:r>
          </w:p>
        </w:tc>
        <w:tc>
          <w:tcPr>
            <w:tcW w:w="1500" w:type="dxa"/>
            <w:tcBorders>
              <w:top w:val="nil"/>
              <w:left w:val="nil"/>
              <w:bottom w:val="nil"/>
              <w:right w:val="nil"/>
            </w:tcBorders>
            <w:tcMar>
              <w:top w:w="43" w:type="dxa"/>
              <w:left w:w="0" w:type="dxa"/>
              <w:bottom w:w="0" w:type="dxa"/>
              <w:right w:w="0" w:type="dxa"/>
            </w:tcMar>
            <w:vAlign w:val="bottom"/>
          </w:tcPr>
          <w:p w14:paraId="151943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4586E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563ED0" w14:textId="77777777" w:rsidR="0089264D" w:rsidRPr="00B40C4C" w:rsidRDefault="0089264D" w:rsidP="00A3544C">
            <w:pPr>
              <w:jc w:val="right"/>
            </w:pPr>
            <w:r w:rsidRPr="00B40C4C">
              <w:t>4 000 000</w:t>
            </w:r>
          </w:p>
        </w:tc>
        <w:tc>
          <w:tcPr>
            <w:tcW w:w="180" w:type="dxa"/>
            <w:tcBorders>
              <w:top w:val="nil"/>
              <w:left w:val="nil"/>
              <w:bottom w:val="nil"/>
              <w:right w:val="nil"/>
            </w:tcBorders>
            <w:tcMar>
              <w:top w:w="43" w:type="dxa"/>
              <w:left w:w="0" w:type="dxa"/>
              <w:bottom w:w="0" w:type="dxa"/>
              <w:right w:w="0" w:type="dxa"/>
            </w:tcMar>
            <w:vAlign w:val="bottom"/>
          </w:tcPr>
          <w:p w14:paraId="22B4900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406F813" w14:textId="77777777" w:rsidR="0089264D" w:rsidRPr="00B40C4C" w:rsidRDefault="0089264D" w:rsidP="00A3544C">
            <w:pPr>
              <w:jc w:val="right"/>
            </w:pPr>
            <w:r w:rsidRPr="00B40C4C">
              <w:t>46 872 000</w:t>
            </w:r>
          </w:p>
        </w:tc>
      </w:tr>
      <w:tr w:rsidR="00446E55" w:rsidRPr="00B40C4C" w14:paraId="3C7B1286" w14:textId="77777777" w:rsidTr="008C2AB1">
        <w:trPr>
          <w:trHeight w:val="240"/>
        </w:trPr>
        <w:tc>
          <w:tcPr>
            <w:tcW w:w="567" w:type="dxa"/>
            <w:tcBorders>
              <w:top w:val="nil"/>
              <w:left w:val="nil"/>
              <w:bottom w:val="nil"/>
            </w:tcBorders>
            <w:tcMar>
              <w:top w:w="43" w:type="dxa"/>
              <w:left w:w="0" w:type="dxa"/>
              <w:bottom w:w="0" w:type="dxa"/>
              <w:right w:w="0" w:type="dxa"/>
            </w:tcMar>
          </w:tcPr>
          <w:p w14:paraId="16FCD930" w14:textId="77777777" w:rsidR="0089264D" w:rsidRPr="00B40C4C" w:rsidRDefault="0089264D" w:rsidP="009137DA">
            <w:r w:rsidRPr="00B40C4C">
              <w:t>3923</w:t>
            </w:r>
          </w:p>
        </w:tc>
        <w:tc>
          <w:tcPr>
            <w:tcW w:w="260" w:type="dxa"/>
            <w:tcBorders>
              <w:top w:val="nil"/>
              <w:left w:val="nil"/>
              <w:bottom w:val="nil"/>
              <w:right w:val="nil"/>
            </w:tcBorders>
            <w:tcMar>
              <w:top w:w="43" w:type="dxa"/>
              <w:left w:w="0" w:type="dxa"/>
              <w:bottom w:w="0" w:type="dxa"/>
              <w:right w:w="0" w:type="dxa"/>
            </w:tcMar>
            <w:vAlign w:val="bottom"/>
          </w:tcPr>
          <w:p w14:paraId="7D24B7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A6DB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41DEE2" w14:textId="77777777" w:rsidR="0089264D" w:rsidRPr="00B40C4C" w:rsidRDefault="0089264D" w:rsidP="009137DA">
            <w:r w:rsidRPr="00B40C4C">
              <w:t>Havforskningsinstituttet:</w:t>
            </w:r>
          </w:p>
        </w:tc>
        <w:tc>
          <w:tcPr>
            <w:tcW w:w="1500" w:type="dxa"/>
            <w:tcBorders>
              <w:top w:val="nil"/>
              <w:left w:val="nil"/>
              <w:bottom w:val="nil"/>
              <w:right w:val="nil"/>
            </w:tcBorders>
            <w:tcMar>
              <w:top w:w="43" w:type="dxa"/>
              <w:left w:w="0" w:type="dxa"/>
              <w:bottom w:w="0" w:type="dxa"/>
              <w:right w:w="0" w:type="dxa"/>
            </w:tcMar>
            <w:vAlign w:val="bottom"/>
          </w:tcPr>
          <w:p w14:paraId="4A10471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83FFA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F4137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9ACB7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7C5FFC" w14:textId="77777777" w:rsidR="0089264D" w:rsidRPr="00B40C4C" w:rsidRDefault="0089264D" w:rsidP="00A3544C">
            <w:pPr>
              <w:jc w:val="right"/>
            </w:pPr>
          </w:p>
        </w:tc>
      </w:tr>
      <w:tr w:rsidR="00446E55" w:rsidRPr="00B40C4C" w14:paraId="368E3A6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827F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648BD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955400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85F142" w14:textId="77777777" w:rsidR="0089264D" w:rsidRPr="00B40C4C" w:rsidRDefault="0089264D" w:rsidP="009137DA">
            <w:r w:rsidRPr="00B40C4C">
              <w:t>Oppdragsinntekter</w:t>
            </w:r>
          </w:p>
        </w:tc>
        <w:tc>
          <w:tcPr>
            <w:tcW w:w="1500" w:type="dxa"/>
            <w:tcBorders>
              <w:top w:val="nil"/>
              <w:left w:val="nil"/>
              <w:bottom w:val="nil"/>
              <w:right w:val="nil"/>
            </w:tcBorders>
            <w:tcMar>
              <w:top w:w="43" w:type="dxa"/>
              <w:left w:w="0" w:type="dxa"/>
              <w:bottom w:w="0" w:type="dxa"/>
              <w:right w:w="0" w:type="dxa"/>
            </w:tcMar>
            <w:vAlign w:val="bottom"/>
          </w:tcPr>
          <w:p w14:paraId="1B854A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99C55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D346BC1" w14:textId="77777777" w:rsidR="0089264D" w:rsidRPr="00B40C4C" w:rsidRDefault="0089264D" w:rsidP="00A3544C">
            <w:pPr>
              <w:jc w:val="right"/>
            </w:pPr>
            <w:r w:rsidRPr="00B40C4C">
              <w:t>481 816 000</w:t>
            </w:r>
          </w:p>
        </w:tc>
        <w:tc>
          <w:tcPr>
            <w:tcW w:w="180" w:type="dxa"/>
            <w:tcBorders>
              <w:top w:val="nil"/>
              <w:left w:val="nil"/>
              <w:bottom w:val="nil"/>
              <w:right w:val="nil"/>
            </w:tcBorders>
            <w:tcMar>
              <w:top w:w="43" w:type="dxa"/>
              <w:left w:w="0" w:type="dxa"/>
              <w:bottom w:w="0" w:type="dxa"/>
              <w:right w:w="0" w:type="dxa"/>
            </w:tcMar>
            <w:vAlign w:val="bottom"/>
          </w:tcPr>
          <w:p w14:paraId="7F169A1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1222911" w14:textId="77777777" w:rsidR="0089264D" w:rsidRPr="00B40C4C" w:rsidRDefault="0089264D" w:rsidP="00A3544C">
            <w:pPr>
              <w:jc w:val="right"/>
            </w:pPr>
          </w:p>
        </w:tc>
      </w:tr>
      <w:tr w:rsidR="00446E55" w:rsidRPr="00B40C4C" w14:paraId="360DAC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96286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DB934A"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9AE45A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B3650B" w14:textId="77777777" w:rsidR="0089264D" w:rsidRPr="00B40C4C" w:rsidRDefault="0089264D" w:rsidP="009137DA">
            <w:r w:rsidRPr="00B40C4C">
              <w:t>Oppdragsinntekter forskningsfartøy</w:t>
            </w:r>
          </w:p>
        </w:tc>
        <w:tc>
          <w:tcPr>
            <w:tcW w:w="1500" w:type="dxa"/>
            <w:tcBorders>
              <w:top w:val="nil"/>
              <w:left w:val="nil"/>
              <w:bottom w:val="nil"/>
              <w:right w:val="nil"/>
            </w:tcBorders>
            <w:tcMar>
              <w:top w:w="43" w:type="dxa"/>
              <w:left w:w="0" w:type="dxa"/>
              <w:bottom w:w="0" w:type="dxa"/>
              <w:right w:w="0" w:type="dxa"/>
            </w:tcMar>
            <w:vAlign w:val="bottom"/>
          </w:tcPr>
          <w:p w14:paraId="1638527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C0F95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B2A9BCE" w14:textId="77777777" w:rsidR="0089264D" w:rsidRPr="00B40C4C" w:rsidRDefault="0089264D" w:rsidP="00A3544C">
            <w:pPr>
              <w:jc w:val="right"/>
            </w:pPr>
            <w:r w:rsidRPr="00B40C4C">
              <w:t>211 226 000</w:t>
            </w:r>
          </w:p>
        </w:tc>
        <w:tc>
          <w:tcPr>
            <w:tcW w:w="180" w:type="dxa"/>
            <w:tcBorders>
              <w:top w:val="nil"/>
              <w:left w:val="nil"/>
              <w:bottom w:val="nil"/>
              <w:right w:val="nil"/>
            </w:tcBorders>
            <w:tcMar>
              <w:top w:w="43" w:type="dxa"/>
              <w:left w:w="0" w:type="dxa"/>
              <w:bottom w:w="0" w:type="dxa"/>
              <w:right w:w="0" w:type="dxa"/>
            </w:tcMar>
            <w:vAlign w:val="bottom"/>
          </w:tcPr>
          <w:p w14:paraId="3CA80AD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5B40417" w14:textId="77777777" w:rsidR="0089264D" w:rsidRPr="00B40C4C" w:rsidRDefault="0089264D" w:rsidP="00A3544C">
            <w:pPr>
              <w:jc w:val="right"/>
            </w:pPr>
            <w:r w:rsidRPr="00B40C4C">
              <w:t>693 042 000</w:t>
            </w:r>
          </w:p>
        </w:tc>
      </w:tr>
      <w:tr w:rsidR="00446E55" w:rsidRPr="00B40C4C" w14:paraId="1E54F45E" w14:textId="77777777" w:rsidTr="008C2AB1">
        <w:trPr>
          <w:trHeight w:val="240"/>
        </w:trPr>
        <w:tc>
          <w:tcPr>
            <w:tcW w:w="567" w:type="dxa"/>
            <w:tcBorders>
              <w:top w:val="nil"/>
              <w:left w:val="nil"/>
              <w:bottom w:val="nil"/>
            </w:tcBorders>
            <w:tcMar>
              <w:top w:w="43" w:type="dxa"/>
              <w:left w:w="0" w:type="dxa"/>
              <w:bottom w:w="0" w:type="dxa"/>
              <w:right w:w="0" w:type="dxa"/>
            </w:tcMar>
          </w:tcPr>
          <w:p w14:paraId="4590B27F" w14:textId="77777777" w:rsidR="0089264D" w:rsidRPr="00B40C4C" w:rsidRDefault="0089264D" w:rsidP="009137DA">
            <w:r w:rsidRPr="00B40C4C">
              <w:t>3935</w:t>
            </w:r>
          </w:p>
        </w:tc>
        <w:tc>
          <w:tcPr>
            <w:tcW w:w="260" w:type="dxa"/>
            <w:tcBorders>
              <w:top w:val="nil"/>
              <w:left w:val="nil"/>
              <w:bottom w:val="nil"/>
              <w:right w:val="nil"/>
            </w:tcBorders>
            <w:tcMar>
              <w:top w:w="43" w:type="dxa"/>
              <w:left w:w="0" w:type="dxa"/>
              <w:bottom w:w="0" w:type="dxa"/>
              <w:right w:w="0" w:type="dxa"/>
            </w:tcMar>
            <w:vAlign w:val="bottom"/>
          </w:tcPr>
          <w:p w14:paraId="5B1C83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EB163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C0DEA1" w14:textId="77777777" w:rsidR="0089264D" w:rsidRPr="00B40C4C" w:rsidRDefault="0089264D" w:rsidP="009137DA">
            <w:r w:rsidRPr="00B40C4C">
              <w:t>Patentstyret:</w:t>
            </w:r>
          </w:p>
        </w:tc>
        <w:tc>
          <w:tcPr>
            <w:tcW w:w="1500" w:type="dxa"/>
            <w:tcBorders>
              <w:top w:val="nil"/>
              <w:left w:val="nil"/>
              <w:bottom w:val="nil"/>
              <w:right w:val="nil"/>
            </w:tcBorders>
            <w:tcMar>
              <w:top w:w="43" w:type="dxa"/>
              <w:left w:w="0" w:type="dxa"/>
              <w:bottom w:w="0" w:type="dxa"/>
              <w:right w:w="0" w:type="dxa"/>
            </w:tcMar>
            <w:vAlign w:val="bottom"/>
          </w:tcPr>
          <w:p w14:paraId="0A29907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97239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C3DC20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4892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2284FF" w14:textId="77777777" w:rsidR="0089264D" w:rsidRPr="00B40C4C" w:rsidRDefault="0089264D" w:rsidP="00A3544C">
            <w:pPr>
              <w:jc w:val="right"/>
            </w:pPr>
          </w:p>
        </w:tc>
      </w:tr>
      <w:tr w:rsidR="00446E55" w:rsidRPr="00B40C4C" w14:paraId="73122E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2F89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6C6342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CCC46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B52BF7" w14:textId="77777777" w:rsidR="0089264D" w:rsidRPr="00B40C4C" w:rsidRDefault="0089264D" w:rsidP="009137DA">
            <w:r w:rsidRPr="00B40C4C">
              <w:t>Inntekter av informasjonstjenester</w:t>
            </w:r>
          </w:p>
        </w:tc>
        <w:tc>
          <w:tcPr>
            <w:tcW w:w="1500" w:type="dxa"/>
            <w:tcBorders>
              <w:top w:val="nil"/>
              <w:left w:val="nil"/>
              <w:bottom w:val="nil"/>
              <w:right w:val="nil"/>
            </w:tcBorders>
            <w:tcMar>
              <w:top w:w="43" w:type="dxa"/>
              <w:left w:w="0" w:type="dxa"/>
              <w:bottom w:w="0" w:type="dxa"/>
              <w:right w:w="0" w:type="dxa"/>
            </w:tcMar>
            <w:vAlign w:val="bottom"/>
          </w:tcPr>
          <w:p w14:paraId="1864811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B836F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020F6F2" w14:textId="77777777" w:rsidR="0089264D" w:rsidRPr="00B40C4C" w:rsidRDefault="0089264D" w:rsidP="00A3544C">
            <w:pPr>
              <w:jc w:val="right"/>
            </w:pPr>
            <w:r w:rsidRPr="00B40C4C">
              <w:t>5 228 000</w:t>
            </w:r>
          </w:p>
        </w:tc>
        <w:tc>
          <w:tcPr>
            <w:tcW w:w="180" w:type="dxa"/>
            <w:tcBorders>
              <w:top w:val="nil"/>
              <w:left w:val="nil"/>
              <w:bottom w:val="nil"/>
              <w:right w:val="nil"/>
            </w:tcBorders>
            <w:tcMar>
              <w:top w:w="43" w:type="dxa"/>
              <w:left w:w="0" w:type="dxa"/>
              <w:bottom w:w="0" w:type="dxa"/>
              <w:right w:w="0" w:type="dxa"/>
            </w:tcMar>
            <w:vAlign w:val="bottom"/>
          </w:tcPr>
          <w:p w14:paraId="1BAE869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6F3A09" w14:textId="77777777" w:rsidR="0089264D" w:rsidRPr="00B40C4C" w:rsidRDefault="0089264D" w:rsidP="00A3544C">
            <w:pPr>
              <w:jc w:val="right"/>
            </w:pPr>
          </w:p>
        </w:tc>
      </w:tr>
      <w:tr w:rsidR="00446E55" w:rsidRPr="00B40C4C" w14:paraId="745B563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90DBC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4BFAD9"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0E307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B62E61" w14:textId="77777777" w:rsidR="0089264D" w:rsidRPr="00B40C4C" w:rsidRDefault="0089264D" w:rsidP="009137DA">
            <w:r w:rsidRPr="00B40C4C">
              <w:t>Inntekter knyttet til NPI</w:t>
            </w:r>
          </w:p>
        </w:tc>
        <w:tc>
          <w:tcPr>
            <w:tcW w:w="1500" w:type="dxa"/>
            <w:tcBorders>
              <w:top w:val="nil"/>
              <w:left w:val="nil"/>
              <w:bottom w:val="nil"/>
              <w:right w:val="nil"/>
            </w:tcBorders>
            <w:tcMar>
              <w:top w:w="43" w:type="dxa"/>
              <w:left w:w="0" w:type="dxa"/>
              <w:bottom w:w="0" w:type="dxa"/>
              <w:right w:w="0" w:type="dxa"/>
            </w:tcMar>
            <w:vAlign w:val="bottom"/>
          </w:tcPr>
          <w:p w14:paraId="481E254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78970D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EBB6DC0" w14:textId="77777777" w:rsidR="0089264D" w:rsidRPr="00B40C4C" w:rsidRDefault="0089264D" w:rsidP="00A3544C">
            <w:pPr>
              <w:jc w:val="right"/>
            </w:pPr>
            <w:r w:rsidRPr="00B40C4C">
              <w:t>5 386 000</w:t>
            </w:r>
          </w:p>
        </w:tc>
        <w:tc>
          <w:tcPr>
            <w:tcW w:w="180" w:type="dxa"/>
            <w:tcBorders>
              <w:top w:val="nil"/>
              <w:left w:val="nil"/>
              <w:bottom w:val="nil"/>
              <w:right w:val="nil"/>
            </w:tcBorders>
            <w:tcMar>
              <w:top w:w="43" w:type="dxa"/>
              <w:left w:w="0" w:type="dxa"/>
              <w:bottom w:w="0" w:type="dxa"/>
              <w:right w:w="0" w:type="dxa"/>
            </w:tcMar>
            <w:vAlign w:val="bottom"/>
          </w:tcPr>
          <w:p w14:paraId="776E6A0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1E6F53F" w14:textId="77777777" w:rsidR="0089264D" w:rsidRPr="00B40C4C" w:rsidRDefault="0089264D" w:rsidP="00A3544C">
            <w:pPr>
              <w:jc w:val="right"/>
            </w:pPr>
          </w:p>
        </w:tc>
      </w:tr>
      <w:tr w:rsidR="00446E55" w:rsidRPr="00B40C4C" w14:paraId="17450D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F075E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B33CC2"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F2EA2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1A72DD" w14:textId="77777777" w:rsidR="0089264D" w:rsidRPr="00B40C4C" w:rsidRDefault="0089264D" w:rsidP="009137DA">
            <w:r w:rsidRPr="00B40C4C">
              <w:t>Gebyrer immaterielle rettigheter</w:t>
            </w:r>
          </w:p>
        </w:tc>
        <w:tc>
          <w:tcPr>
            <w:tcW w:w="1500" w:type="dxa"/>
            <w:tcBorders>
              <w:top w:val="nil"/>
              <w:left w:val="nil"/>
              <w:bottom w:val="nil"/>
              <w:right w:val="nil"/>
            </w:tcBorders>
            <w:tcMar>
              <w:top w:w="43" w:type="dxa"/>
              <w:left w:w="0" w:type="dxa"/>
              <w:bottom w:w="0" w:type="dxa"/>
              <w:right w:w="0" w:type="dxa"/>
            </w:tcMar>
            <w:vAlign w:val="bottom"/>
          </w:tcPr>
          <w:p w14:paraId="60B549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5CDA1F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CCBB814" w14:textId="77777777" w:rsidR="0089264D" w:rsidRPr="00B40C4C" w:rsidRDefault="0089264D" w:rsidP="00A3544C">
            <w:pPr>
              <w:jc w:val="right"/>
            </w:pPr>
            <w:r w:rsidRPr="00B40C4C">
              <w:t>148 045 000</w:t>
            </w:r>
          </w:p>
        </w:tc>
        <w:tc>
          <w:tcPr>
            <w:tcW w:w="180" w:type="dxa"/>
            <w:tcBorders>
              <w:top w:val="nil"/>
              <w:left w:val="nil"/>
              <w:bottom w:val="nil"/>
              <w:right w:val="nil"/>
            </w:tcBorders>
            <w:tcMar>
              <w:top w:w="43" w:type="dxa"/>
              <w:left w:w="0" w:type="dxa"/>
              <w:bottom w:w="0" w:type="dxa"/>
              <w:right w:w="0" w:type="dxa"/>
            </w:tcMar>
            <w:vAlign w:val="bottom"/>
          </w:tcPr>
          <w:p w14:paraId="0E61C35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78EAB0E" w14:textId="77777777" w:rsidR="0089264D" w:rsidRPr="00B40C4C" w:rsidRDefault="0089264D" w:rsidP="00A3544C">
            <w:pPr>
              <w:jc w:val="right"/>
            </w:pPr>
            <w:r w:rsidRPr="00B40C4C">
              <w:t>158 659 000</w:t>
            </w:r>
          </w:p>
        </w:tc>
      </w:tr>
      <w:tr w:rsidR="00446E55" w:rsidRPr="00B40C4C" w14:paraId="7EDE18AD" w14:textId="77777777" w:rsidTr="008C2AB1">
        <w:trPr>
          <w:trHeight w:val="240"/>
        </w:trPr>
        <w:tc>
          <w:tcPr>
            <w:tcW w:w="567" w:type="dxa"/>
            <w:tcBorders>
              <w:top w:val="nil"/>
              <w:left w:val="nil"/>
              <w:bottom w:val="nil"/>
            </w:tcBorders>
            <w:tcMar>
              <w:top w:w="43" w:type="dxa"/>
              <w:left w:w="0" w:type="dxa"/>
              <w:bottom w:w="0" w:type="dxa"/>
              <w:right w:w="0" w:type="dxa"/>
            </w:tcMar>
          </w:tcPr>
          <w:p w14:paraId="4F23EA66" w14:textId="77777777" w:rsidR="0089264D" w:rsidRPr="00B40C4C" w:rsidRDefault="0089264D" w:rsidP="009137DA">
            <w:r w:rsidRPr="00B40C4C">
              <w:t>3936</w:t>
            </w:r>
          </w:p>
        </w:tc>
        <w:tc>
          <w:tcPr>
            <w:tcW w:w="260" w:type="dxa"/>
            <w:tcBorders>
              <w:top w:val="nil"/>
              <w:left w:val="nil"/>
              <w:bottom w:val="nil"/>
              <w:right w:val="nil"/>
            </w:tcBorders>
            <w:tcMar>
              <w:top w:w="43" w:type="dxa"/>
              <w:left w:w="0" w:type="dxa"/>
              <w:bottom w:w="0" w:type="dxa"/>
              <w:right w:w="0" w:type="dxa"/>
            </w:tcMar>
            <w:vAlign w:val="bottom"/>
          </w:tcPr>
          <w:p w14:paraId="2FE4316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048414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FCA96A" w14:textId="77777777" w:rsidR="0089264D" w:rsidRPr="00B40C4C" w:rsidRDefault="0089264D" w:rsidP="009137DA">
            <w:r w:rsidRPr="00B40C4C">
              <w:t>Klagenemnda for industrielle rettigheter:</w:t>
            </w:r>
          </w:p>
        </w:tc>
        <w:tc>
          <w:tcPr>
            <w:tcW w:w="1500" w:type="dxa"/>
            <w:tcBorders>
              <w:top w:val="nil"/>
              <w:left w:val="nil"/>
              <w:bottom w:val="nil"/>
              <w:right w:val="nil"/>
            </w:tcBorders>
            <w:tcMar>
              <w:top w:w="43" w:type="dxa"/>
              <w:left w:w="0" w:type="dxa"/>
              <w:bottom w:w="0" w:type="dxa"/>
              <w:right w:w="0" w:type="dxa"/>
            </w:tcMar>
            <w:vAlign w:val="bottom"/>
          </w:tcPr>
          <w:p w14:paraId="4DFC2DE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7B0F4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05EE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970C6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C3AD59" w14:textId="77777777" w:rsidR="0089264D" w:rsidRPr="00B40C4C" w:rsidRDefault="0089264D" w:rsidP="00A3544C">
            <w:pPr>
              <w:jc w:val="right"/>
            </w:pPr>
          </w:p>
        </w:tc>
      </w:tr>
      <w:tr w:rsidR="00446E55" w:rsidRPr="00B40C4C" w14:paraId="596BAFF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965B3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B2DBD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1A983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1F0EE5" w14:textId="77777777" w:rsidR="0089264D" w:rsidRPr="00B40C4C" w:rsidRDefault="0089264D" w:rsidP="009137DA">
            <w:r w:rsidRPr="00B40C4C">
              <w:t>Gebyrer</w:t>
            </w:r>
          </w:p>
        </w:tc>
        <w:tc>
          <w:tcPr>
            <w:tcW w:w="1500" w:type="dxa"/>
            <w:tcBorders>
              <w:top w:val="nil"/>
              <w:left w:val="nil"/>
              <w:bottom w:val="nil"/>
              <w:right w:val="nil"/>
            </w:tcBorders>
            <w:tcMar>
              <w:top w:w="43" w:type="dxa"/>
              <w:left w:w="0" w:type="dxa"/>
              <w:bottom w:w="0" w:type="dxa"/>
              <w:right w:w="0" w:type="dxa"/>
            </w:tcMar>
            <w:vAlign w:val="bottom"/>
          </w:tcPr>
          <w:p w14:paraId="558B2C9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39E4E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30E9801" w14:textId="77777777" w:rsidR="0089264D" w:rsidRPr="00B40C4C" w:rsidRDefault="0089264D" w:rsidP="00A3544C">
            <w:pPr>
              <w:jc w:val="right"/>
            </w:pPr>
            <w:r w:rsidRPr="00B40C4C">
              <w:t>559 000</w:t>
            </w:r>
          </w:p>
        </w:tc>
        <w:tc>
          <w:tcPr>
            <w:tcW w:w="180" w:type="dxa"/>
            <w:tcBorders>
              <w:top w:val="nil"/>
              <w:left w:val="nil"/>
              <w:bottom w:val="nil"/>
              <w:right w:val="nil"/>
            </w:tcBorders>
            <w:tcMar>
              <w:top w:w="43" w:type="dxa"/>
              <w:left w:w="0" w:type="dxa"/>
              <w:bottom w:w="0" w:type="dxa"/>
              <w:right w:w="0" w:type="dxa"/>
            </w:tcMar>
            <w:vAlign w:val="bottom"/>
          </w:tcPr>
          <w:p w14:paraId="41EA396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1A8F27E" w14:textId="77777777" w:rsidR="0089264D" w:rsidRPr="00B40C4C" w:rsidRDefault="0089264D" w:rsidP="00A3544C">
            <w:pPr>
              <w:jc w:val="right"/>
            </w:pPr>
            <w:r w:rsidRPr="00B40C4C">
              <w:t>559 000</w:t>
            </w:r>
          </w:p>
        </w:tc>
      </w:tr>
      <w:tr w:rsidR="00446E55" w:rsidRPr="00B40C4C" w14:paraId="69E43A14" w14:textId="77777777" w:rsidTr="008C2AB1">
        <w:trPr>
          <w:trHeight w:val="240"/>
        </w:trPr>
        <w:tc>
          <w:tcPr>
            <w:tcW w:w="567" w:type="dxa"/>
            <w:tcBorders>
              <w:top w:val="nil"/>
              <w:left w:val="nil"/>
              <w:bottom w:val="nil"/>
            </w:tcBorders>
            <w:tcMar>
              <w:top w:w="43" w:type="dxa"/>
              <w:left w:w="0" w:type="dxa"/>
              <w:bottom w:w="0" w:type="dxa"/>
              <w:right w:w="0" w:type="dxa"/>
            </w:tcMar>
          </w:tcPr>
          <w:p w14:paraId="1349F7DD" w14:textId="77777777" w:rsidR="0089264D" w:rsidRPr="00B40C4C" w:rsidRDefault="0089264D" w:rsidP="009137DA">
            <w:r w:rsidRPr="00B40C4C">
              <w:t>3950</w:t>
            </w:r>
          </w:p>
        </w:tc>
        <w:tc>
          <w:tcPr>
            <w:tcW w:w="260" w:type="dxa"/>
            <w:tcBorders>
              <w:top w:val="nil"/>
              <w:left w:val="nil"/>
              <w:bottom w:val="nil"/>
              <w:right w:val="nil"/>
            </w:tcBorders>
            <w:tcMar>
              <w:top w:w="43" w:type="dxa"/>
              <w:left w:w="0" w:type="dxa"/>
              <w:bottom w:w="0" w:type="dxa"/>
              <w:right w:w="0" w:type="dxa"/>
            </w:tcMar>
            <w:vAlign w:val="bottom"/>
          </w:tcPr>
          <w:p w14:paraId="17B693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2345B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ACC7CC" w14:textId="77777777" w:rsidR="0089264D" w:rsidRPr="00B40C4C" w:rsidRDefault="0089264D" w:rsidP="009137DA">
            <w:r w:rsidRPr="00B40C4C">
              <w:t>Forvaltning av statlig eierskap:</w:t>
            </w:r>
          </w:p>
        </w:tc>
        <w:tc>
          <w:tcPr>
            <w:tcW w:w="1500" w:type="dxa"/>
            <w:tcBorders>
              <w:top w:val="nil"/>
              <w:left w:val="nil"/>
              <w:bottom w:val="nil"/>
              <w:right w:val="nil"/>
            </w:tcBorders>
            <w:tcMar>
              <w:top w:w="43" w:type="dxa"/>
              <w:left w:w="0" w:type="dxa"/>
              <w:bottom w:w="0" w:type="dxa"/>
              <w:right w:w="0" w:type="dxa"/>
            </w:tcMar>
            <w:vAlign w:val="bottom"/>
          </w:tcPr>
          <w:p w14:paraId="2879A47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A659E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1D36DA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23444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FEA3F1" w14:textId="77777777" w:rsidR="0089264D" w:rsidRPr="00B40C4C" w:rsidRDefault="0089264D" w:rsidP="00A3544C">
            <w:pPr>
              <w:jc w:val="right"/>
            </w:pPr>
          </w:p>
        </w:tc>
      </w:tr>
      <w:tr w:rsidR="00446E55" w:rsidRPr="00B40C4C" w14:paraId="1F9B87F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394EF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3C15455"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1ACD23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CE87C6" w14:textId="77777777" w:rsidR="0089264D" w:rsidRPr="00B40C4C" w:rsidRDefault="0089264D" w:rsidP="009137DA">
            <w:r w:rsidRPr="00B40C4C">
              <w:t>Tilbakeføring av tapsavsetning for lån til Norwegian Air Shuttle ASA</w:t>
            </w:r>
          </w:p>
        </w:tc>
        <w:tc>
          <w:tcPr>
            <w:tcW w:w="1500" w:type="dxa"/>
            <w:tcBorders>
              <w:top w:val="nil"/>
              <w:left w:val="nil"/>
              <w:bottom w:val="nil"/>
              <w:right w:val="nil"/>
            </w:tcBorders>
            <w:tcMar>
              <w:top w:w="43" w:type="dxa"/>
              <w:left w:w="0" w:type="dxa"/>
              <w:bottom w:w="0" w:type="dxa"/>
              <w:right w:w="0" w:type="dxa"/>
            </w:tcMar>
            <w:vAlign w:val="bottom"/>
          </w:tcPr>
          <w:p w14:paraId="703B86E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B2384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E270F21" w14:textId="77777777" w:rsidR="0089264D" w:rsidRPr="00B40C4C" w:rsidRDefault="0089264D" w:rsidP="00A3544C">
            <w:pPr>
              <w:jc w:val="right"/>
            </w:pPr>
            <w:r w:rsidRPr="00B40C4C">
              <w:t>1 214 000 000</w:t>
            </w:r>
          </w:p>
        </w:tc>
        <w:tc>
          <w:tcPr>
            <w:tcW w:w="180" w:type="dxa"/>
            <w:tcBorders>
              <w:top w:val="nil"/>
              <w:left w:val="nil"/>
              <w:bottom w:val="nil"/>
              <w:right w:val="nil"/>
            </w:tcBorders>
            <w:tcMar>
              <w:top w:w="43" w:type="dxa"/>
              <w:left w:w="0" w:type="dxa"/>
              <w:bottom w:w="0" w:type="dxa"/>
              <w:right w:w="0" w:type="dxa"/>
            </w:tcMar>
            <w:vAlign w:val="bottom"/>
          </w:tcPr>
          <w:p w14:paraId="6B7C5C6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CF289C2" w14:textId="77777777" w:rsidR="0089264D" w:rsidRPr="00B40C4C" w:rsidRDefault="0089264D" w:rsidP="00A3544C">
            <w:pPr>
              <w:jc w:val="right"/>
            </w:pPr>
          </w:p>
        </w:tc>
      </w:tr>
      <w:tr w:rsidR="00446E55" w:rsidRPr="00B40C4C" w14:paraId="142DDFF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BB897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963ED4"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6BF50A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974524" w14:textId="77777777" w:rsidR="0089264D" w:rsidRPr="00B40C4C" w:rsidRDefault="0089264D" w:rsidP="009137DA">
            <w:r w:rsidRPr="00B40C4C">
              <w:t>Avdrag på lån</w:t>
            </w:r>
          </w:p>
        </w:tc>
        <w:tc>
          <w:tcPr>
            <w:tcW w:w="1500" w:type="dxa"/>
            <w:tcBorders>
              <w:top w:val="nil"/>
              <w:left w:val="nil"/>
              <w:bottom w:val="nil"/>
              <w:right w:val="nil"/>
            </w:tcBorders>
            <w:tcMar>
              <w:top w:w="43" w:type="dxa"/>
              <w:left w:w="0" w:type="dxa"/>
              <w:bottom w:w="0" w:type="dxa"/>
              <w:right w:w="0" w:type="dxa"/>
            </w:tcMar>
            <w:vAlign w:val="bottom"/>
          </w:tcPr>
          <w:p w14:paraId="704454B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72B3C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367448A" w14:textId="77777777" w:rsidR="0089264D" w:rsidRPr="00B40C4C" w:rsidRDefault="0089264D" w:rsidP="00A3544C">
            <w:pPr>
              <w:jc w:val="right"/>
            </w:pPr>
            <w:r w:rsidRPr="00B40C4C">
              <w:t>1 214 000 000</w:t>
            </w:r>
          </w:p>
        </w:tc>
        <w:tc>
          <w:tcPr>
            <w:tcW w:w="180" w:type="dxa"/>
            <w:tcBorders>
              <w:top w:val="nil"/>
              <w:left w:val="nil"/>
              <w:bottom w:val="nil"/>
              <w:right w:val="nil"/>
            </w:tcBorders>
            <w:tcMar>
              <w:top w:w="43" w:type="dxa"/>
              <w:left w:w="0" w:type="dxa"/>
              <w:bottom w:w="0" w:type="dxa"/>
              <w:right w:w="0" w:type="dxa"/>
            </w:tcMar>
            <w:vAlign w:val="bottom"/>
          </w:tcPr>
          <w:p w14:paraId="1BBD2FE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E3C5F3" w14:textId="77777777" w:rsidR="0089264D" w:rsidRPr="00B40C4C" w:rsidRDefault="0089264D" w:rsidP="00A3544C">
            <w:pPr>
              <w:jc w:val="right"/>
            </w:pPr>
          </w:p>
        </w:tc>
      </w:tr>
      <w:tr w:rsidR="00446E55" w:rsidRPr="00B40C4C" w14:paraId="54A0980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F67ED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6C0194" w14:textId="77777777" w:rsidR="0089264D" w:rsidRPr="00B40C4C" w:rsidRDefault="0089264D" w:rsidP="009137DA">
            <w:r w:rsidRPr="00B40C4C">
              <w:t>96</w:t>
            </w:r>
          </w:p>
        </w:tc>
        <w:tc>
          <w:tcPr>
            <w:tcW w:w="260" w:type="dxa"/>
            <w:tcBorders>
              <w:top w:val="nil"/>
              <w:left w:val="nil"/>
              <w:bottom w:val="nil"/>
              <w:right w:val="nil"/>
            </w:tcBorders>
            <w:tcMar>
              <w:top w:w="43" w:type="dxa"/>
              <w:left w:w="0" w:type="dxa"/>
              <w:bottom w:w="0" w:type="dxa"/>
              <w:right w:w="0" w:type="dxa"/>
            </w:tcMar>
            <w:vAlign w:val="bottom"/>
          </w:tcPr>
          <w:p w14:paraId="778542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585AB2" w14:textId="77777777" w:rsidR="0089264D" w:rsidRPr="00B40C4C" w:rsidRDefault="0089264D" w:rsidP="009137DA">
            <w:r w:rsidRPr="00B40C4C">
              <w:t>Salg av aksjer</w:t>
            </w:r>
          </w:p>
        </w:tc>
        <w:tc>
          <w:tcPr>
            <w:tcW w:w="1500" w:type="dxa"/>
            <w:tcBorders>
              <w:top w:val="nil"/>
              <w:left w:val="nil"/>
              <w:bottom w:val="nil"/>
              <w:right w:val="nil"/>
            </w:tcBorders>
            <w:tcMar>
              <w:top w:w="43" w:type="dxa"/>
              <w:left w:w="0" w:type="dxa"/>
              <w:bottom w:w="0" w:type="dxa"/>
              <w:right w:w="0" w:type="dxa"/>
            </w:tcMar>
            <w:vAlign w:val="bottom"/>
          </w:tcPr>
          <w:p w14:paraId="2E9C2F3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CC0E9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757DCB8" w14:textId="77777777" w:rsidR="0089264D" w:rsidRPr="00B40C4C" w:rsidRDefault="0089264D" w:rsidP="00A3544C">
            <w:pPr>
              <w:jc w:val="right"/>
            </w:pPr>
            <w:r w:rsidRPr="00B40C4C">
              <w:t>25 000 000</w:t>
            </w:r>
          </w:p>
        </w:tc>
        <w:tc>
          <w:tcPr>
            <w:tcW w:w="180" w:type="dxa"/>
            <w:tcBorders>
              <w:top w:val="nil"/>
              <w:left w:val="nil"/>
              <w:bottom w:val="nil"/>
              <w:right w:val="nil"/>
            </w:tcBorders>
            <w:tcMar>
              <w:top w:w="43" w:type="dxa"/>
              <w:left w:w="0" w:type="dxa"/>
              <w:bottom w:w="0" w:type="dxa"/>
              <w:right w:w="0" w:type="dxa"/>
            </w:tcMar>
            <w:vAlign w:val="bottom"/>
          </w:tcPr>
          <w:p w14:paraId="50BB44F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B520542" w14:textId="77777777" w:rsidR="0089264D" w:rsidRPr="00B40C4C" w:rsidRDefault="0089264D" w:rsidP="00A3544C">
            <w:pPr>
              <w:jc w:val="right"/>
            </w:pPr>
            <w:r w:rsidRPr="00B40C4C">
              <w:t>2 453 000 000</w:t>
            </w:r>
          </w:p>
        </w:tc>
      </w:tr>
      <w:tr w:rsidR="00446E55" w:rsidRPr="00B40C4C" w14:paraId="7DE6C577" w14:textId="77777777" w:rsidTr="008C2AB1">
        <w:trPr>
          <w:trHeight w:val="240"/>
        </w:trPr>
        <w:tc>
          <w:tcPr>
            <w:tcW w:w="567" w:type="dxa"/>
            <w:tcBorders>
              <w:top w:val="nil"/>
              <w:left w:val="nil"/>
              <w:bottom w:val="nil"/>
            </w:tcBorders>
            <w:tcMar>
              <w:top w:w="43" w:type="dxa"/>
              <w:left w:w="0" w:type="dxa"/>
              <w:bottom w:w="0" w:type="dxa"/>
              <w:right w:w="0" w:type="dxa"/>
            </w:tcMar>
          </w:tcPr>
          <w:p w14:paraId="2FF549B1" w14:textId="77777777" w:rsidR="0089264D" w:rsidRPr="00B40C4C" w:rsidRDefault="0089264D" w:rsidP="009137DA">
            <w:r w:rsidRPr="00B40C4C">
              <w:t>3951</w:t>
            </w:r>
          </w:p>
        </w:tc>
        <w:tc>
          <w:tcPr>
            <w:tcW w:w="260" w:type="dxa"/>
            <w:tcBorders>
              <w:top w:val="nil"/>
              <w:left w:val="nil"/>
              <w:bottom w:val="nil"/>
              <w:right w:val="nil"/>
            </w:tcBorders>
            <w:tcMar>
              <w:top w:w="43" w:type="dxa"/>
              <w:left w:w="0" w:type="dxa"/>
              <w:bottom w:w="0" w:type="dxa"/>
              <w:right w:w="0" w:type="dxa"/>
            </w:tcMar>
            <w:vAlign w:val="bottom"/>
          </w:tcPr>
          <w:p w14:paraId="7018DC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D0D6A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AC678C9" w14:textId="77777777" w:rsidR="0089264D" w:rsidRPr="00B40C4C" w:rsidRDefault="0089264D" w:rsidP="009137DA">
            <w:r w:rsidRPr="00B40C4C">
              <w:t>Store Norske Spitsbergen Kulkompani AS:</w:t>
            </w:r>
          </w:p>
        </w:tc>
        <w:tc>
          <w:tcPr>
            <w:tcW w:w="1500" w:type="dxa"/>
            <w:tcBorders>
              <w:top w:val="nil"/>
              <w:left w:val="nil"/>
              <w:bottom w:val="nil"/>
              <w:right w:val="nil"/>
            </w:tcBorders>
            <w:tcMar>
              <w:top w:w="43" w:type="dxa"/>
              <w:left w:w="0" w:type="dxa"/>
              <w:bottom w:w="0" w:type="dxa"/>
              <w:right w:w="0" w:type="dxa"/>
            </w:tcMar>
            <w:vAlign w:val="bottom"/>
          </w:tcPr>
          <w:p w14:paraId="0B14ADD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5E878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82C94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712E5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10CAA1C" w14:textId="77777777" w:rsidR="0089264D" w:rsidRPr="00B40C4C" w:rsidRDefault="0089264D" w:rsidP="00A3544C">
            <w:pPr>
              <w:jc w:val="right"/>
            </w:pPr>
          </w:p>
        </w:tc>
      </w:tr>
      <w:tr w:rsidR="00446E55" w:rsidRPr="00B40C4C" w14:paraId="1B17106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932698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065CB2"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151EE28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E5CC15" w14:textId="77777777" w:rsidR="0089264D" w:rsidRPr="00B40C4C" w:rsidRDefault="0089264D" w:rsidP="009137DA">
            <w:r w:rsidRPr="00B40C4C">
              <w:t>Avdrag</w:t>
            </w:r>
          </w:p>
        </w:tc>
        <w:tc>
          <w:tcPr>
            <w:tcW w:w="1500" w:type="dxa"/>
            <w:tcBorders>
              <w:top w:val="nil"/>
              <w:left w:val="nil"/>
              <w:bottom w:val="nil"/>
              <w:right w:val="nil"/>
            </w:tcBorders>
            <w:tcMar>
              <w:top w:w="43" w:type="dxa"/>
              <w:left w:w="0" w:type="dxa"/>
              <w:bottom w:w="0" w:type="dxa"/>
              <w:right w:w="0" w:type="dxa"/>
            </w:tcMar>
            <w:vAlign w:val="bottom"/>
          </w:tcPr>
          <w:p w14:paraId="76D3167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1104E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6F6FF7D" w14:textId="77777777" w:rsidR="0089264D" w:rsidRPr="00B40C4C" w:rsidRDefault="0089264D" w:rsidP="00A3544C">
            <w:pPr>
              <w:jc w:val="right"/>
            </w:pPr>
            <w:r w:rsidRPr="00B40C4C">
              <w:t>19 900 000</w:t>
            </w:r>
          </w:p>
        </w:tc>
        <w:tc>
          <w:tcPr>
            <w:tcW w:w="180" w:type="dxa"/>
            <w:tcBorders>
              <w:top w:val="nil"/>
              <w:left w:val="nil"/>
              <w:bottom w:val="nil"/>
              <w:right w:val="nil"/>
            </w:tcBorders>
            <w:tcMar>
              <w:top w:w="43" w:type="dxa"/>
              <w:left w:w="0" w:type="dxa"/>
              <w:bottom w:w="0" w:type="dxa"/>
              <w:right w:w="0" w:type="dxa"/>
            </w:tcMar>
            <w:vAlign w:val="bottom"/>
          </w:tcPr>
          <w:p w14:paraId="7CB4673A"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FE90FFC" w14:textId="77777777" w:rsidR="0089264D" w:rsidRPr="00B40C4C" w:rsidRDefault="0089264D" w:rsidP="00A3544C">
            <w:pPr>
              <w:jc w:val="right"/>
            </w:pPr>
            <w:r w:rsidRPr="00B40C4C">
              <w:t>19 900 000</w:t>
            </w:r>
          </w:p>
        </w:tc>
      </w:tr>
      <w:tr w:rsidR="00446E55" w:rsidRPr="00B40C4C" w14:paraId="5D6EFC7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EDC77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AE681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06E58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A08487" w14:textId="77777777" w:rsidR="0089264D" w:rsidRPr="00B40C4C" w:rsidRDefault="0089264D" w:rsidP="009137DA">
            <w:r w:rsidRPr="00B40C4C">
              <w:t>Sum Nærings- og fiskeridepartementet</w:t>
            </w:r>
          </w:p>
        </w:tc>
        <w:tc>
          <w:tcPr>
            <w:tcW w:w="1500" w:type="dxa"/>
            <w:tcBorders>
              <w:top w:val="nil"/>
              <w:left w:val="nil"/>
              <w:bottom w:val="nil"/>
              <w:right w:val="nil"/>
            </w:tcBorders>
            <w:tcMar>
              <w:top w:w="43" w:type="dxa"/>
              <w:left w:w="0" w:type="dxa"/>
              <w:bottom w:w="0" w:type="dxa"/>
              <w:right w:w="0" w:type="dxa"/>
            </w:tcMar>
            <w:vAlign w:val="bottom"/>
          </w:tcPr>
          <w:p w14:paraId="2808D4A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D311E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D63128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CA9AB0"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39D1D05" w14:textId="77777777" w:rsidR="0089264D" w:rsidRPr="00B40C4C" w:rsidRDefault="0089264D" w:rsidP="00A3544C">
            <w:pPr>
              <w:jc w:val="right"/>
            </w:pPr>
            <w:r w:rsidRPr="00B40C4C">
              <w:t>4 634 041 000</w:t>
            </w:r>
          </w:p>
        </w:tc>
      </w:tr>
      <w:tr w:rsidR="00446E55" w:rsidRPr="00B40C4C" w14:paraId="31BDD68B"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05D75AAA" w14:textId="77777777" w:rsidR="0089264D" w:rsidRPr="00B40C4C" w:rsidRDefault="0089264D" w:rsidP="00E21406">
            <w:pPr>
              <w:pStyle w:val="tittel-gulbok2"/>
            </w:pPr>
            <w:r w:rsidRPr="00B40C4C">
              <w:t>Landbruks- og matdepartementet</w:t>
            </w:r>
          </w:p>
        </w:tc>
      </w:tr>
      <w:tr w:rsidR="00446E55" w:rsidRPr="00B40C4C" w14:paraId="319CB913" w14:textId="77777777" w:rsidTr="008C2AB1">
        <w:trPr>
          <w:trHeight w:val="240"/>
        </w:trPr>
        <w:tc>
          <w:tcPr>
            <w:tcW w:w="567" w:type="dxa"/>
            <w:tcBorders>
              <w:top w:val="nil"/>
              <w:left w:val="nil"/>
              <w:bottom w:val="nil"/>
            </w:tcBorders>
            <w:tcMar>
              <w:top w:w="43" w:type="dxa"/>
              <w:left w:w="0" w:type="dxa"/>
              <w:bottom w:w="0" w:type="dxa"/>
              <w:right w:w="0" w:type="dxa"/>
            </w:tcMar>
          </w:tcPr>
          <w:p w14:paraId="5ADC6178" w14:textId="77777777" w:rsidR="0089264D" w:rsidRPr="00B40C4C" w:rsidRDefault="0089264D" w:rsidP="009137DA">
            <w:r w:rsidRPr="00B40C4C">
              <w:t>4100</w:t>
            </w:r>
          </w:p>
        </w:tc>
        <w:tc>
          <w:tcPr>
            <w:tcW w:w="260" w:type="dxa"/>
            <w:tcBorders>
              <w:top w:val="nil"/>
              <w:left w:val="nil"/>
              <w:bottom w:val="nil"/>
              <w:right w:val="nil"/>
            </w:tcBorders>
            <w:tcMar>
              <w:top w:w="43" w:type="dxa"/>
              <w:left w:w="0" w:type="dxa"/>
              <w:bottom w:w="0" w:type="dxa"/>
              <w:right w:w="0" w:type="dxa"/>
            </w:tcMar>
            <w:vAlign w:val="bottom"/>
          </w:tcPr>
          <w:p w14:paraId="539423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2920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C71BE1" w14:textId="77777777" w:rsidR="0089264D" w:rsidRPr="00B40C4C" w:rsidRDefault="0089264D" w:rsidP="009137DA">
            <w:r w:rsidRPr="00B40C4C">
              <w:t>Landbruks- og matdepartementet:</w:t>
            </w:r>
          </w:p>
        </w:tc>
        <w:tc>
          <w:tcPr>
            <w:tcW w:w="1500" w:type="dxa"/>
            <w:tcBorders>
              <w:top w:val="nil"/>
              <w:left w:val="nil"/>
              <w:bottom w:val="nil"/>
              <w:right w:val="nil"/>
            </w:tcBorders>
            <w:tcMar>
              <w:top w:w="43" w:type="dxa"/>
              <w:left w:w="0" w:type="dxa"/>
              <w:bottom w:w="0" w:type="dxa"/>
              <w:right w:w="0" w:type="dxa"/>
            </w:tcMar>
            <w:vAlign w:val="bottom"/>
          </w:tcPr>
          <w:p w14:paraId="02855E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86630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93102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DF0FD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6E9D7D" w14:textId="77777777" w:rsidR="0089264D" w:rsidRPr="00B40C4C" w:rsidRDefault="0089264D" w:rsidP="00A3544C">
            <w:pPr>
              <w:jc w:val="right"/>
            </w:pPr>
          </w:p>
        </w:tc>
      </w:tr>
      <w:tr w:rsidR="00446E55" w:rsidRPr="00B40C4C" w14:paraId="5E0EEB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474E09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DA21F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5567B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CA6F33" w14:textId="77777777" w:rsidR="0089264D" w:rsidRPr="00B40C4C" w:rsidRDefault="0089264D" w:rsidP="009137DA">
            <w:r w:rsidRPr="00B40C4C">
              <w:t>Refusjoner m.m.</w:t>
            </w:r>
          </w:p>
        </w:tc>
        <w:tc>
          <w:tcPr>
            <w:tcW w:w="1500" w:type="dxa"/>
            <w:tcBorders>
              <w:top w:val="nil"/>
              <w:left w:val="nil"/>
              <w:bottom w:val="nil"/>
              <w:right w:val="nil"/>
            </w:tcBorders>
            <w:tcMar>
              <w:top w:w="43" w:type="dxa"/>
              <w:left w:w="0" w:type="dxa"/>
              <w:bottom w:w="0" w:type="dxa"/>
              <w:right w:w="0" w:type="dxa"/>
            </w:tcMar>
            <w:vAlign w:val="bottom"/>
          </w:tcPr>
          <w:p w14:paraId="5E18C6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84079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235B89" w14:textId="77777777" w:rsidR="0089264D" w:rsidRPr="00B40C4C" w:rsidRDefault="0089264D" w:rsidP="00A3544C">
            <w:pPr>
              <w:jc w:val="right"/>
            </w:pPr>
            <w:r w:rsidRPr="00B40C4C">
              <w:t>146 000</w:t>
            </w:r>
          </w:p>
        </w:tc>
        <w:tc>
          <w:tcPr>
            <w:tcW w:w="180" w:type="dxa"/>
            <w:tcBorders>
              <w:top w:val="nil"/>
              <w:left w:val="nil"/>
              <w:bottom w:val="nil"/>
              <w:right w:val="nil"/>
            </w:tcBorders>
            <w:tcMar>
              <w:top w:w="43" w:type="dxa"/>
              <w:left w:w="0" w:type="dxa"/>
              <w:bottom w:w="0" w:type="dxa"/>
              <w:right w:w="0" w:type="dxa"/>
            </w:tcMar>
            <w:vAlign w:val="bottom"/>
          </w:tcPr>
          <w:p w14:paraId="2A7B550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87A11EF" w14:textId="77777777" w:rsidR="0089264D" w:rsidRPr="00B40C4C" w:rsidRDefault="0089264D" w:rsidP="00A3544C">
            <w:pPr>
              <w:jc w:val="right"/>
            </w:pPr>
            <w:r w:rsidRPr="00B40C4C">
              <w:t>146 000</w:t>
            </w:r>
          </w:p>
        </w:tc>
      </w:tr>
      <w:tr w:rsidR="00446E55" w:rsidRPr="00B40C4C" w14:paraId="5CE13834" w14:textId="77777777" w:rsidTr="008C2AB1">
        <w:trPr>
          <w:trHeight w:val="240"/>
        </w:trPr>
        <w:tc>
          <w:tcPr>
            <w:tcW w:w="567" w:type="dxa"/>
            <w:tcBorders>
              <w:top w:val="nil"/>
              <w:left w:val="nil"/>
              <w:bottom w:val="nil"/>
            </w:tcBorders>
            <w:tcMar>
              <w:top w:w="43" w:type="dxa"/>
              <w:left w:w="0" w:type="dxa"/>
              <w:bottom w:w="0" w:type="dxa"/>
              <w:right w:w="0" w:type="dxa"/>
            </w:tcMar>
          </w:tcPr>
          <w:p w14:paraId="7D710407" w14:textId="77777777" w:rsidR="0089264D" w:rsidRPr="00B40C4C" w:rsidRDefault="0089264D" w:rsidP="009137DA">
            <w:r w:rsidRPr="00B40C4C">
              <w:t>4115</w:t>
            </w:r>
          </w:p>
        </w:tc>
        <w:tc>
          <w:tcPr>
            <w:tcW w:w="260" w:type="dxa"/>
            <w:tcBorders>
              <w:top w:val="nil"/>
              <w:left w:val="nil"/>
              <w:bottom w:val="nil"/>
              <w:right w:val="nil"/>
            </w:tcBorders>
            <w:tcMar>
              <w:top w:w="43" w:type="dxa"/>
              <w:left w:w="0" w:type="dxa"/>
              <w:bottom w:w="0" w:type="dxa"/>
              <w:right w:w="0" w:type="dxa"/>
            </w:tcMar>
            <w:vAlign w:val="bottom"/>
          </w:tcPr>
          <w:p w14:paraId="73B46A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B5D97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09A6E97" w14:textId="77777777" w:rsidR="0089264D" w:rsidRPr="00B40C4C" w:rsidRDefault="0089264D" w:rsidP="009137DA">
            <w:r w:rsidRPr="00B40C4C">
              <w:t>Mattilsynet:</w:t>
            </w:r>
          </w:p>
        </w:tc>
        <w:tc>
          <w:tcPr>
            <w:tcW w:w="1500" w:type="dxa"/>
            <w:tcBorders>
              <w:top w:val="nil"/>
              <w:left w:val="nil"/>
              <w:bottom w:val="nil"/>
              <w:right w:val="nil"/>
            </w:tcBorders>
            <w:tcMar>
              <w:top w:w="43" w:type="dxa"/>
              <w:left w:w="0" w:type="dxa"/>
              <w:bottom w:w="0" w:type="dxa"/>
              <w:right w:w="0" w:type="dxa"/>
            </w:tcMar>
            <w:vAlign w:val="bottom"/>
          </w:tcPr>
          <w:p w14:paraId="3F91445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F77AE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329ED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03D34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CC2CD8" w14:textId="77777777" w:rsidR="0089264D" w:rsidRPr="00B40C4C" w:rsidRDefault="0089264D" w:rsidP="00A3544C">
            <w:pPr>
              <w:jc w:val="right"/>
            </w:pPr>
          </w:p>
        </w:tc>
      </w:tr>
      <w:tr w:rsidR="00446E55" w:rsidRPr="00B40C4C" w14:paraId="2C82FEC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3605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83743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40E43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478B63" w14:textId="77777777" w:rsidR="0089264D" w:rsidRPr="00B40C4C" w:rsidRDefault="0089264D" w:rsidP="009137DA">
            <w:r w:rsidRPr="00B40C4C">
              <w:t>Gebyr m.m.</w:t>
            </w:r>
          </w:p>
        </w:tc>
        <w:tc>
          <w:tcPr>
            <w:tcW w:w="1500" w:type="dxa"/>
            <w:tcBorders>
              <w:top w:val="nil"/>
              <w:left w:val="nil"/>
              <w:bottom w:val="nil"/>
              <w:right w:val="nil"/>
            </w:tcBorders>
            <w:tcMar>
              <w:top w:w="43" w:type="dxa"/>
              <w:left w:w="0" w:type="dxa"/>
              <w:bottom w:w="0" w:type="dxa"/>
              <w:right w:w="0" w:type="dxa"/>
            </w:tcMar>
            <w:vAlign w:val="bottom"/>
          </w:tcPr>
          <w:p w14:paraId="0DBAFD4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935BF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53D0FE5" w14:textId="77777777" w:rsidR="0089264D" w:rsidRPr="00B40C4C" w:rsidRDefault="0089264D" w:rsidP="00A3544C">
            <w:pPr>
              <w:jc w:val="right"/>
            </w:pPr>
            <w:r w:rsidRPr="00B40C4C">
              <w:t>225 795 000</w:t>
            </w:r>
          </w:p>
        </w:tc>
        <w:tc>
          <w:tcPr>
            <w:tcW w:w="180" w:type="dxa"/>
            <w:tcBorders>
              <w:top w:val="nil"/>
              <w:left w:val="nil"/>
              <w:bottom w:val="nil"/>
              <w:right w:val="nil"/>
            </w:tcBorders>
            <w:tcMar>
              <w:top w:w="43" w:type="dxa"/>
              <w:left w:w="0" w:type="dxa"/>
              <w:bottom w:w="0" w:type="dxa"/>
              <w:right w:w="0" w:type="dxa"/>
            </w:tcMar>
            <w:vAlign w:val="bottom"/>
          </w:tcPr>
          <w:p w14:paraId="129777E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7DF4C67" w14:textId="77777777" w:rsidR="0089264D" w:rsidRPr="00B40C4C" w:rsidRDefault="0089264D" w:rsidP="00A3544C">
            <w:pPr>
              <w:jc w:val="right"/>
            </w:pPr>
          </w:p>
        </w:tc>
      </w:tr>
      <w:tr w:rsidR="00446E55" w:rsidRPr="00B40C4C" w14:paraId="69275F5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761A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E5546A"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9E41B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EEDE868" w14:textId="77777777" w:rsidR="0089264D" w:rsidRPr="00B40C4C" w:rsidRDefault="0089264D" w:rsidP="009137DA">
            <w:r w:rsidRPr="00B40C4C">
              <w:t>Driftsinntekter og refusjoner m.m.</w:t>
            </w:r>
          </w:p>
        </w:tc>
        <w:tc>
          <w:tcPr>
            <w:tcW w:w="1500" w:type="dxa"/>
            <w:tcBorders>
              <w:top w:val="nil"/>
              <w:left w:val="nil"/>
              <w:bottom w:val="nil"/>
              <w:right w:val="nil"/>
            </w:tcBorders>
            <w:tcMar>
              <w:top w:w="43" w:type="dxa"/>
              <w:left w:w="0" w:type="dxa"/>
              <w:bottom w:w="0" w:type="dxa"/>
              <w:right w:w="0" w:type="dxa"/>
            </w:tcMar>
            <w:vAlign w:val="bottom"/>
          </w:tcPr>
          <w:p w14:paraId="37F9CA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CF007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4509079" w14:textId="77777777" w:rsidR="0089264D" w:rsidRPr="00B40C4C" w:rsidRDefault="0089264D" w:rsidP="00A3544C">
            <w:pPr>
              <w:jc w:val="right"/>
            </w:pPr>
            <w:r w:rsidRPr="00B40C4C">
              <w:t>6 651 000</w:t>
            </w:r>
          </w:p>
        </w:tc>
        <w:tc>
          <w:tcPr>
            <w:tcW w:w="180" w:type="dxa"/>
            <w:tcBorders>
              <w:top w:val="nil"/>
              <w:left w:val="nil"/>
              <w:bottom w:val="nil"/>
              <w:right w:val="nil"/>
            </w:tcBorders>
            <w:tcMar>
              <w:top w:w="43" w:type="dxa"/>
              <w:left w:w="0" w:type="dxa"/>
              <w:bottom w:w="0" w:type="dxa"/>
              <w:right w:w="0" w:type="dxa"/>
            </w:tcMar>
            <w:vAlign w:val="bottom"/>
          </w:tcPr>
          <w:p w14:paraId="71C325E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912438" w14:textId="77777777" w:rsidR="0089264D" w:rsidRPr="00B40C4C" w:rsidRDefault="0089264D" w:rsidP="00A3544C">
            <w:pPr>
              <w:jc w:val="right"/>
            </w:pPr>
          </w:p>
        </w:tc>
      </w:tr>
      <w:tr w:rsidR="00446E55" w:rsidRPr="00B40C4C" w14:paraId="28FBCE3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828F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9DA9388"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515AB2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736104" w14:textId="77777777" w:rsidR="0089264D" w:rsidRPr="00B40C4C" w:rsidRDefault="0089264D" w:rsidP="009137DA">
            <w:r w:rsidRPr="00B40C4C">
              <w:t>Gebyr og tvangsmulkt, m.m.</w:t>
            </w:r>
          </w:p>
        </w:tc>
        <w:tc>
          <w:tcPr>
            <w:tcW w:w="1500" w:type="dxa"/>
            <w:tcBorders>
              <w:top w:val="nil"/>
              <w:left w:val="nil"/>
              <w:bottom w:val="nil"/>
              <w:right w:val="nil"/>
            </w:tcBorders>
            <w:tcMar>
              <w:top w:w="43" w:type="dxa"/>
              <w:left w:w="0" w:type="dxa"/>
              <w:bottom w:w="0" w:type="dxa"/>
              <w:right w:w="0" w:type="dxa"/>
            </w:tcMar>
            <w:vAlign w:val="bottom"/>
          </w:tcPr>
          <w:p w14:paraId="285D8E0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1F5A0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5CD4EBA" w14:textId="77777777" w:rsidR="0089264D" w:rsidRPr="00B40C4C" w:rsidRDefault="0089264D" w:rsidP="00A3544C">
            <w:pPr>
              <w:jc w:val="right"/>
            </w:pPr>
            <w:r w:rsidRPr="00B40C4C">
              <w:t>7 000 000</w:t>
            </w:r>
          </w:p>
        </w:tc>
        <w:tc>
          <w:tcPr>
            <w:tcW w:w="180" w:type="dxa"/>
            <w:tcBorders>
              <w:top w:val="nil"/>
              <w:left w:val="nil"/>
              <w:bottom w:val="nil"/>
              <w:right w:val="nil"/>
            </w:tcBorders>
            <w:tcMar>
              <w:top w:w="43" w:type="dxa"/>
              <w:left w:w="0" w:type="dxa"/>
              <w:bottom w:w="0" w:type="dxa"/>
              <w:right w:w="0" w:type="dxa"/>
            </w:tcMar>
            <w:vAlign w:val="bottom"/>
          </w:tcPr>
          <w:p w14:paraId="4052186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7EF14D" w14:textId="77777777" w:rsidR="0089264D" w:rsidRPr="00B40C4C" w:rsidRDefault="0089264D" w:rsidP="00A3544C">
            <w:pPr>
              <w:jc w:val="right"/>
            </w:pPr>
            <w:r w:rsidRPr="00B40C4C">
              <w:t>239 446 000</w:t>
            </w:r>
          </w:p>
        </w:tc>
      </w:tr>
      <w:tr w:rsidR="00446E55" w:rsidRPr="00B40C4C" w14:paraId="3E63DF50" w14:textId="77777777" w:rsidTr="008C2AB1">
        <w:trPr>
          <w:trHeight w:val="240"/>
        </w:trPr>
        <w:tc>
          <w:tcPr>
            <w:tcW w:w="567" w:type="dxa"/>
            <w:tcBorders>
              <w:top w:val="nil"/>
              <w:left w:val="nil"/>
              <w:bottom w:val="nil"/>
            </w:tcBorders>
            <w:tcMar>
              <w:top w:w="43" w:type="dxa"/>
              <w:left w:w="0" w:type="dxa"/>
              <w:bottom w:w="0" w:type="dxa"/>
              <w:right w:w="0" w:type="dxa"/>
            </w:tcMar>
          </w:tcPr>
          <w:p w14:paraId="5F2228FB" w14:textId="77777777" w:rsidR="0089264D" w:rsidRPr="00B40C4C" w:rsidRDefault="0089264D" w:rsidP="009137DA">
            <w:r w:rsidRPr="00B40C4C">
              <w:t>4136</w:t>
            </w:r>
          </w:p>
        </w:tc>
        <w:tc>
          <w:tcPr>
            <w:tcW w:w="260" w:type="dxa"/>
            <w:tcBorders>
              <w:top w:val="nil"/>
              <w:left w:val="nil"/>
              <w:bottom w:val="nil"/>
              <w:right w:val="nil"/>
            </w:tcBorders>
            <w:tcMar>
              <w:top w:w="43" w:type="dxa"/>
              <w:left w:w="0" w:type="dxa"/>
              <w:bottom w:w="0" w:type="dxa"/>
              <w:right w:w="0" w:type="dxa"/>
            </w:tcMar>
            <w:vAlign w:val="bottom"/>
          </w:tcPr>
          <w:p w14:paraId="3C8B16B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F2B1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A2EC08" w14:textId="77777777" w:rsidR="0089264D" w:rsidRPr="00B40C4C" w:rsidRDefault="0089264D" w:rsidP="009137DA">
            <w:r w:rsidRPr="00B40C4C">
              <w:t>Norsk institutt for bioøkonomi:</w:t>
            </w:r>
          </w:p>
        </w:tc>
        <w:tc>
          <w:tcPr>
            <w:tcW w:w="1500" w:type="dxa"/>
            <w:tcBorders>
              <w:top w:val="nil"/>
              <w:left w:val="nil"/>
              <w:bottom w:val="nil"/>
              <w:right w:val="nil"/>
            </w:tcBorders>
            <w:tcMar>
              <w:top w:w="43" w:type="dxa"/>
              <w:left w:w="0" w:type="dxa"/>
              <w:bottom w:w="0" w:type="dxa"/>
              <w:right w:w="0" w:type="dxa"/>
            </w:tcMar>
            <w:vAlign w:val="bottom"/>
          </w:tcPr>
          <w:p w14:paraId="2845E6C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B3C53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A10B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5600A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6636699" w14:textId="77777777" w:rsidR="0089264D" w:rsidRPr="00B40C4C" w:rsidRDefault="0089264D" w:rsidP="00A3544C">
            <w:pPr>
              <w:jc w:val="right"/>
            </w:pPr>
          </w:p>
        </w:tc>
      </w:tr>
      <w:tr w:rsidR="00446E55" w:rsidRPr="00B40C4C" w14:paraId="59C81CD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7AD0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AA743D"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383A21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9230C94" w14:textId="77777777" w:rsidR="0089264D" w:rsidRPr="00B40C4C" w:rsidRDefault="0089264D" w:rsidP="009137DA">
            <w:r w:rsidRPr="00B40C4C">
              <w:t>Husleie</w:t>
            </w:r>
          </w:p>
        </w:tc>
        <w:tc>
          <w:tcPr>
            <w:tcW w:w="1500" w:type="dxa"/>
            <w:tcBorders>
              <w:top w:val="nil"/>
              <w:left w:val="nil"/>
              <w:bottom w:val="nil"/>
              <w:right w:val="nil"/>
            </w:tcBorders>
            <w:tcMar>
              <w:top w:w="43" w:type="dxa"/>
              <w:left w:w="0" w:type="dxa"/>
              <w:bottom w:w="0" w:type="dxa"/>
              <w:right w:w="0" w:type="dxa"/>
            </w:tcMar>
            <w:vAlign w:val="bottom"/>
          </w:tcPr>
          <w:p w14:paraId="40A659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C9B42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D122D1D" w14:textId="77777777" w:rsidR="0089264D" w:rsidRPr="00B40C4C" w:rsidRDefault="0089264D" w:rsidP="00A3544C">
            <w:pPr>
              <w:jc w:val="right"/>
            </w:pPr>
            <w:r w:rsidRPr="00B40C4C">
              <w:t>21 437 000</w:t>
            </w:r>
          </w:p>
        </w:tc>
        <w:tc>
          <w:tcPr>
            <w:tcW w:w="180" w:type="dxa"/>
            <w:tcBorders>
              <w:top w:val="nil"/>
              <w:left w:val="nil"/>
              <w:bottom w:val="nil"/>
              <w:right w:val="nil"/>
            </w:tcBorders>
            <w:tcMar>
              <w:top w:w="43" w:type="dxa"/>
              <w:left w:w="0" w:type="dxa"/>
              <w:bottom w:w="0" w:type="dxa"/>
              <w:right w:w="0" w:type="dxa"/>
            </w:tcMar>
            <w:vAlign w:val="bottom"/>
          </w:tcPr>
          <w:p w14:paraId="3D599AA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8F193E" w14:textId="77777777" w:rsidR="0089264D" w:rsidRPr="00B40C4C" w:rsidRDefault="0089264D" w:rsidP="00A3544C">
            <w:pPr>
              <w:jc w:val="right"/>
            </w:pPr>
            <w:r w:rsidRPr="00B40C4C">
              <w:t>21 437 000</w:t>
            </w:r>
          </w:p>
        </w:tc>
      </w:tr>
      <w:tr w:rsidR="00446E55" w:rsidRPr="00B40C4C" w14:paraId="7102A1A3" w14:textId="77777777" w:rsidTr="008C2AB1">
        <w:trPr>
          <w:trHeight w:val="500"/>
        </w:trPr>
        <w:tc>
          <w:tcPr>
            <w:tcW w:w="567" w:type="dxa"/>
            <w:tcBorders>
              <w:top w:val="nil"/>
              <w:left w:val="nil"/>
              <w:bottom w:val="nil"/>
            </w:tcBorders>
            <w:tcMar>
              <w:top w:w="43" w:type="dxa"/>
              <w:left w:w="0" w:type="dxa"/>
              <w:bottom w:w="0" w:type="dxa"/>
              <w:right w:w="0" w:type="dxa"/>
            </w:tcMar>
          </w:tcPr>
          <w:p w14:paraId="6D0647BA" w14:textId="77777777" w:rsidR="0089264D" w:rsidRPr="00B40C4C" w:rsidRDefault="0089264D" w:rsidP="009137DA">
            <w:r w:rsidRPr="00B40C4C">
              <w:t>4141</w:t>
            </w:r>
          </w:p>
        </w:tc>
        <w:tc>
          <w:tcPr>
            <w:tcW w:w="260" w:type="dxa"/>
            <w:tcBorders>
              <w:top w:val="nil"/>
              <w:left w:val="nil"/>
              <w:bottom w:val="nil"/>
              <w:right w:val="nil"/>
            </w:tcBorders>
            <w:tcMar>
              <w:top w:w="43" w:type="dxa"/>
              <w:left w:w="0" w:type="dxa"/>
              <w:bottom w:w="0" w:type="dxa"/>
              <w:right w:w="0" w:type="dxa"/>
            </w:tcMar>
            <w:vAlign w:val="bottom"/>
          </w:tcPr>
          <w:p w14:paraId="24FAA78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FAA5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9F070A" w14:textId="77777777" w:rsidR="0089264D" w:rsidRPr="00B40C4C" w:rsidRDefault="0089264D" w:rsidP="009137DA">
            <w:r w:rsidRPr="00B40C4C">
              <w:t>Høstbare viltressurser - jegerprøve, tilskudd til organisasjoner m.m.:</w:t>
            </w:r>
          </w:p>
        </w:tc>
        <w:tc>
          <w:tcPr>
            <w:tcW w:w="1500" w:type="dxa"/>
            <w:tcBorders>
              <w:top w:val="nil"/>
              <w:left w:val="nil"/>
              <w:bottom w:val="nil"/>
              <w:right w:val="nil"/>
            </w:tcBorders>
            <w:tcMar>
              <w:top w:w="43" w:type="dxa"/>
              <w:left w:w="0" w:type="dxa"/>
              <w:bottom w:w="0" w:type="dxa"/>
              <w:right w:w="0" w:type="dxa"/>
            </w:tcMar>
            <w:vAlign w:val="bottom"/>
          </w:tcPr>
          <w:p w14:paraId="5FDDC8B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6B377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3C39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7704EF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913DF5" w14:textId="77777777" w:rsidR="0089264D" w:rsidRPr="00B40C4C" w:rsidRDefault="0089264D" w:rsidP="00A3544C">
            <w:pPr>
              <w:jc w:val="right"/>
            </w:pPr>
          </w:p>
        </w:tc>
      </w:tr>
      <w:tr w:rsidR="00446E55" w:rsidRPr="00B40C4C" w14:paraId="2FFD253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FFEE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7D54D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02D4B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AA9DBE" w14:textId="77777777" w:rsidR="0089264D" w:rsidRPr="00B40C4C" w:rsidRDefault="0089264D" w:rsidP="009137DA">
            <w:r w:rsidRPr="00B40C4C">
              <w:t>Jegerprøve, gebyr m.m.</w:t>
            </w:r>
          </w:p>
        </w:tc>
        <w:tc>
          <w:tcPr>
            <w:tcW w:w="1500" w:type="dxa"/>
            <w:tcBorders>
              <w:top w:val="nil"/>
              <w:left w:val="nil"/>
              <w:bottom w:val="nil"/>
              <w:right w:val="nil"/>
            </w:tcBorders>
            <w:tcMar>
              <w:top w:w="43" w:type="dxa"/>
              <w:left w:w="0" w:type="dxa"/>
              <w:bottom w:w="0" w:type="dxa"/>
              <w:right w:w="0" w:type="dxa"/>
            </w:tcMar>
            <w:vAlign w:val="bottom"/>
          </w:tcPr>
          <w:p w14:paraId="507287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4C113D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2228DF" w14:textId="77777777" w:rsidR="0089264D" w:rsidRPr="00B40C4C" w:rsidRDefault="0089264D" w:rsidP="00A3544C">
            <w:pPr>
              <w:jc w:val="right"/>
            </w:pPr>
            <w:r w:rsidRPr="00B40C4C">
              <w:t>4 680 000</w:t>
            </w:r>
          </w:p>
        </w:tc>
        <w:tc>
          <w:tcPr>
            <w:tcW w:w="180" w:type="dxa"/>
            <w:tcBorders>
              <w:top w:val="nil"/>
              <w:left w:val="nil"/>
              <w:bottom w:val="nil"/>
              <w:right w:val="nil"/>
            </w:tcBorders>
            <w:tcMar>
              <w:top w:w="43" w:type="dxa"/>
              <w:left w:w="0" w:type="dxa"/>
              <w:bottom w:w="0" w:type="dxa"/>
              <w:right w:w="0" w:type="dxa"/>
            </w:tcMar>
            <w:vAlign w:val="bottom"/>
          </w:tcPr>
          <w:p w14:paraId="4F86B4B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DD00282" w14:textId="77777777" w:rsidR="0089264D" w:rsidRPr="00B40C4C" w:rsidRDefault="0089264D" w:rsidP="00A3544C">
            <w:pPr>
              <w:jc w:val="right"/>
            </w:pPr>
            <w:r w:rsidRPr="00B40C4C">
              <w:t>4 680 000</w:t>
            </w:r>
          </w:p>
        </w:tc>
      </w:tr>
      <w:tr w:rsidR="00446E55" w:rsidRPr="00B40C4C" w14:paraId="1489553E" w14:textId="77777777" w:rsidTr="008C2AB1">
        <w:trPr>
          <w:trHeight w:val="240"/>
        </w:trPr>
        <w:tc>
          <w:tcPr>
            <w:tcW w:w="567" w:type="dxa"/>
            <w:tcBorders>
              <w:top w:val="nil"/>
              <w:left w:val="nil"/>
              <w:bottom w:val="nil"/>
            </w:tcBorders>
            <w:tcMar>
              <w:top w:w="43" w:type="dxa"/>
              <w:left w:w="0" w:type="dxa"/>
              <w:bottom w:w="0" w:type="dxa"/>
              <w:right w:w="0" w:type="dxa"/>
            </w:tcMar>
          </w:tcPr>
          <w:p w14:paraId="1D8AAAA5" w14:textId="77777777" w:rsidR="0089264D" w:rsidRPr="00B40C4C" w:rsidRDefault="0089264D" w:rsidP="009137DA">
            <w:r w:rsidRPr="00B40C4C">
              <w:t>4142</w:t>
            </w:r>
          </w:p>
        </w:tc>
        <w:tc>
          <w:tcPr>
            <w:tcW w:w="260" w:type="dxa"/>
            <w:tcBorders>
              <w:top w:val="nil"/>
              <w:left w:val="nil"/>
              <w:bottom w:val="nil"/>
              <w:right w:val="nil"/>
            </w:tcBorders>
            <w:tcMar>
              <w:top w:w="43" w:type="dxa"/>
              <w:left w:w="0" w:type="dxa"/>
              <w:bottom w:w="0" w:type="dxa"/>
              <w:right w:w="0" w:type="dxa"/>
            </w:tcMar>
            <w:vAlign w:val="bottom"/>
          </w:tcPr>
          <w:p w14:paraId="6BC13D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69F4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E2C814" w14:textId="77777777" w:rsidR="0089264D" w:rsidRPr="00B40C4C" w:rsidRDefault="0089264D" w:rsidP="009137DA">
            <w:r w:rsidRPr="00B40C4C">
              <w:t>Landbruksdirektoratet:</w:t>
            </w:r>
          </w:p>
        </w:tc>
        <w:tc>
          <w:tcPr>
            <w:tcW w:w="1500" w:type="dxa"/>
            <w:tcBorders>
              <w:top w:val="nil"/>
              <w:left w:val="nil"/>
              <w:bottom w:val="nil"/>
              <w:right w:val="nil"/>
            </w:tcBorders>
            <w:tcMar>
              <w:top w:w="43" w:type="dxa"/>
              <w:left w:w="0" w:type="dxa"/>
              <w:bottom w:w="0" w:type="dxa"/>
              <w:right w:w="0" w:type="dxa"/>
            </w:tcMar>
            <w:vAlign w:val="bottom"/>
          </w:tcPr>
          <w:p w14:paraId="6D2277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4A0B4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A0144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371E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6A434C5" w14:textId="77777777" w:rsidR="0089264D" w:rsidRPr="00B40C4C" w:rsidRDefault="0089264D" w:rsidP="00A3544C">
            <w:pPr>
              <w:jc w:val="right"/>
            </w:pPr>
          </w:p>
        </w:tc>
      </w:tr>
      <w:tr w:rsidR="00446E55" w:rsidRPr="00B40C4C" w14:paraId="0744346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97DF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6F936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6775C6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57B8A1" w14:textId="77777777" w:rsidR="0089264D" w:rsidRPr="00B40C4C" w:rsidRDefault="0089264D" w:rsidP="009137DA">
            <w:r w:rsidRPr="00B40C4C">
              <w:t>Driftsinntekter, refusjoner m.m.</w:t>
            </w:r>
          </w:p>
        </w:tc>
        <w:tc>
          <w:tcPr>
            <w:tcW w:w="1500" w:type="dxa"/>
            <w:tcBorders>
              <w:top w:val="nil"/>
              <w:left w:val="nil"/>
              <w:bottom w:val="nil"/>
              <w:right w:val="nil"/>
            </w:tcBorders>
            <w:tcMar>
              <w:top w:w="43" w:type="dxa"/>
              <w:left w:w="0" w:type="dxa"/>
              <w:bottom w:w="0" w:type="dxa"/>
              <w:right w:w="0" w:type="dxa"/>
            </w:tcMar>
            <w:vAlign w:val="bottom"/>
          </w:tcPr>
          <w:p w14:paraId="3C52C7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B8051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4A750CB" w14:textId="77777777" w:rsidR="0089264D" w:rsidRPr="00B40C4C" w:rsidRDefault="0089264D" w:rsidP="00A3544C">
            <w:pPr>
              <w:jc w:val="right"/>
            </w:pPr>
            <w:r w:rsidRPr="00B40C4C">
              <w:t>52 381 000</w:t>
            </w:r>
          </w:p>
        </w:tc>
        <w:tc>
          <w:tcPr>
            <w:tcW w:w="180" w:type="dxa"/>
            <w:tcBorders>
              <w:top w:val="nil"/>
              <w:left w:val="nil"/>
              <w:bottom w:val="nil"/>
              <w:right w:val="nil"/>
            </w:tcBorders>
            <w:tcMar>
              <w:top w:w="43" w:type="dxa"/>
              <w:left w:w="0" w:type="dxa"/>
              <w:bottom w:w="0" w:type="dxa"/>
              <w:right w:w="0" w:type="dxa"/>
            </w:tcMar>
            <w:vAlign w:val="bottom"/>
          </w:tcPr>
          <w:p w14:paraId="21D339A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F56FD67" w14:textId="77777777" w:rsidR="0089264D" w:rsidRPr="00B40C4C" w:rsidRDefault="0089264D" w:rsidP="00A3544C">
            <w:pPr>
              <w:jc w:val="right"/>
            </w:pPr>
            <w:r w:rsidRPr="00B40C4C">
              <w:t>52 381 000</w:t>
            </w:r>
          </w:p>
        </w:tc>
      </w:tr>
      <w:tr w:rsidR="00446E55" w:rsidRPr="00B40C4C" w14:paraId="77980CF9" w14:textId="77777777" w:rsidTr="008C2AB1">
        <w:trPr>
          <w:trHeight w:val="240"/>
        </w:trPr>
        <w:tc>
          <w:tcPr>
            <w:tcW w:w="567" w:type="dxa"/>
            <w:tcBorders>
              <w:top w:val="nil"/>
              <w:left w:val="nil"/>
              <w:bottom w:val="nil"/>
            </w:tcBorders>
            <w:tcMar>
              <w:top w:w="43" w:type="dxa"/>
              <w:left w:w="0" w:type="dxa"/>
              <w:bottom w:w="0" w:type="dxa"/>
              <w:right w:w="0" w:type="dxa"/>
            </w:tcMar>
          </w:tcPr>
          <w:p w14:paraId="5E9C3BE5" w14:textId="77777777" w:rsidR="0089264D" w:rsidRPr="00B40C4C" w:rsidRDefault="0089264D" w:rsidP="009137DA">
            <w:r w:rsidRPr="00B40C4C">
              <w:t>4150</w:t>
            </w:r>
          </w:p>
        </w:tc>
        <w:tc>
          <w:tcPr>
            <w:tcW w:w="260" w:type="dxa"/>
            <w:tcBorders>
              <w:top w:val="nil"/>
              <w:left w:val="nil"/>
              <w:bottom w:val="nil"/>
              <w:right w:val="nil"/>
            </w:tcBorders>
            <w:tcMar>
              <w:top w:w="43" w:type="dxa"/>
              <w:left w:w="0" w:type="dxa"/>
              <w:bottom w:w="0" w:type="dxa"/>
              <w:right w:w="0" w:type="dxa"/>
            </w:tcMar>
            <w:vAlign w:val="bottom"/>
          </w:tcPr>
          <w:p w14:paraId="2AB2BB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5D0DCC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B24A48" w14:textId="77777777" w:rsidR="0089264D" w:rsidRPr="00B40C4C" w:rsidRDefault="0089264D" w:rsidP="009137DA">
            <w:r w:rsidRPr="00B40C4C">
              <w:t>Til gjennomføring av jordbruksavtalen m.m.:</w:t>
            </w:r>
          </w:p>
        </w:tc>
        <w:tc>
          <w:tcPr>
            <w:tcW w:w="1500" w:type="dxa"/>
            <w:tcBorders>
              <w:top w:val="nil"/>
              <w:left w:val="nil"/>
              <w:bottom w:val="nil"/>
              <w:right w:val="nil"/>
            </w:tcBorders>
            <w:tcMar>
              <w:top w:w="43" w:type="dxa"/>
              <w:left w:w="0" w:type="dxa"/>
              <w:bottom w:w="0" w:type="dxa"/>
              <w:right w:w="0" w:type="dxa"/>
            </w:tcMar>
            <w:vAlign w:val="bottom"/>
          </w:tcPr>
          <w:p w14:paraId="4AD888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F5552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1D1419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CE182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81188F" w14:textId="77777777" w:rsidR="0089264D" w:rsidRPr="00B40C4C" w:rsidRDefault="0089264D" w:rsidP="00A3544C">
            <w:pPr>
              <w:jc w:val="right"/>
            </w:pPr>
          </w:p>
        </w:tc>
      </w:tr>
      <w:tr w:rsidR="00446E55" w:rsidRPr="00B40C4C" w14:paraId="6425324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36A3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235163"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7BF5EDF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B74D57" w14:textId="77777777" w:rsidR="0089264D" w:rsidRPr="00B40C4C" w:rsidRDefault="0089264D" w:rsidP="009137DA">
            <w:r w:rsidRPr="00B40C4C">
              <w:t>Markedsordningen for korn</w:t>
            </w:r>
          </w:p>
        </w:tc>
        <w:tc>
          <w:tcPr>
            <w:tcW w:w="1500" w:type="dxa"/>
            <w:tcBorders>
              <w:top w:val="nil"/>
              <w:left w:val="nil"/>
              <w:bottom w:val="nil"/>
              <w:right w:val="nil"/>
            </w:tcBorders>
            <w:tcMar>
              <w:top w:w="43" w:type="dxa"/>
              <w:left w:w="0" w:type="dxa"/>
              <w:bottom w:w="0" w:type="dxa"/>
              <w:right w:w="0" w:type="dxa"/>
            </w:tcMar>
            <w:vAlign w:val="bottom"/>
          </w:tcPr>
          <w:p w14:paraId="271EBB0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F9CCC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A315125" w14:textId="77777777" w:rsidR="0089264D" w:rsidRPr="00B40C4C" w:rsidRDefault="0089264D" w:rsidP="00A3544C">
            <w:pPr>
              <w:jc w:val="right"/>
            </w:pPr>
            <w:r w:rsidRPr="00B40C4C">
              <w:t>50 000</w:t>
            </w:r>
          </w:p>
        </w:tc>
        <w:tc>
          <w:tcPr>
            <w:tcW w:w="180" w:type="dxa"/>
            <w:tcBorders>
              <w:top w:val="nil"/>
              <w:left w:val="nil"/>
              <w:bottom w:val="nil"/>
              <w:right w:val="nil"/>
            </w:tcBorders>
            <w:tcMar>
              <w:top w:w="43" w:type="dxa"/>
              <w:left w:w="0" w:type="dxa"/>
              <w:bottom w:w="0" w:type="dxa"/>
              <w:right w:w="0" w:type="dxa"/>
            </w:tcMar>
            <w:vAlign w:val="bottom"/>
          </w:tcPr>
          <w:p w14:paraId="0102DF6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40EF32" w14:textId="77777777" w:rsidR="0089264D" w:rsidRPr="00B40C4C" w:rsidRDefault="0089264D" w:rsidP="00A3544C">
            <w:pPr>
              <w:jc w:val="right"/>
            </w:pPr>
            <w:r w:rsidRPr="00B40C4C">
              <w:t>50 000</w:t>
            </w:r>
          </w:p>
        </w:tc>
      </w:tr>
      <w:tr w:rsidR="00446E55" w:rsidRPr="00B40C4C" w14:paraId="4846A8E4" w14:textId="77777777" w:rsidTr="008C2AB1">
        <w:trPr>
          <w:trHeight w:val="240"/>
        </w:trPr>
        <w:tc>
          <w:tcPr>
            <w:tcW w:w="567" w:type="dxa"/>
            <w:tcBorders>
              <w:top w:val="nil"/>
              <w:left w:val="nil"/>
              <w:bottom w:val="nil"/>
            </w:tcBorders>
            <w:tcMar>
              <w:top w:w="43" w:type="dxa"/>
              <w:left w:w="0" w:type="dxa"/>
              <w:bottom w:w="0" w:type="dxa"/>
              <w:right w:w="0" w:type="dxa"/>
            </w:tcMar>
          </w:tcPr>
          <w:p w14:paraId="020675F5" w14:textId="77777777" w:rsidR="0089264D" w:rsidRPr="00B40C4C" w:rsidRDefault="0089264D" w:rsidP="009137DA">
            <w:r w:rsidRPr="00B40C4C">
              <w:t>4162</w:t>
            </w:r>
          </w:p>
        </w:tc>
        <w:tc>
          <w:tcPr>
            <w:tcW w:w="260" w:type="dxa"/>
            <w:tcBorders>
              <w:top w:val="nil"/>
              <w:left w:val="nil"/>
              <w:bottom w:val="nil"/>
              <w:right w:val="nil"/>
            </w:tcBorders>
            <w:tcMar>
              <w:top w:w="43" w:type="dxa"/>
              <w:left w:w="0" w:type="dxa"/>
              <w:bottom w:w="0" w:type="dxa"/>
              <w:right w:w="0" w:type="dxa"/>
            </w:tcMar>
            <w:vAlign w:val="bottom"/>
          </w:tcPr>
          <w:p w14:paraId="4CE7F9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5287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277255" w14:textId="77777777" w:rsidR="0089264D" w:rsidRPr="00B40C4C" w:rsidRDefault="0089264D" w:rsidP="009137DA">
            <w:r w:rsidRPr="00B40C4C">
              <w:t>Statskog SF - forvaltning av statlig eierskap:</w:t>
            </w:r>
          </w:p>
        </w:tc>
        <w:tc>
          <w:tcPr>
            <w:tcW w:w="1500" w:type="dxa"/>
            <w:tcBorders>
              <w:top w:val="nil"/>
              <w:left w:val="nil"/>
              <w:bottom w:val="nil"/>
              <w:right w:val="nil"/>
            </w:tcBorders>
            <w:tcMar>
              <w:top w:w="43" w:type="dxa"/>
              <w:left w:w="0" w:type="dxa"/>
              <w:bottom w:w="0" w:type="dxa"/>
              <w:right w:w="0" w:type="dxa"/>
            </w:tcMar>
            <w:vAlign w:val="bottom"/>
          </w:tcPr>
          <w:p w14:paraId="435A0A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55D37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9D8EE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805A0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0AD97E" w14:textId="77777777" w:rsidR="0089264D" w:rsidRPr="00B40C4C" w:rsidRDefault="0089264D" w:rsidP="00A3544C">
            <w:pPr>
              <w:jc w:val="right"/>
            </w:pPr>
          </w:p>
        </w:tc>
      </w:tr>
      <w:tr w:rsidR="00446E55" w:rsidRPr="00B40C4C" w14:paraId="55EA14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9C9FEE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43E597"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8CBA2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1C6DA2" w14:textId="77777777" w:rsidR="0089264D" w:rsidRPr="00B40C4C" w:rsidRDefault="0089264D" w:rsidP="009137DA">
            <w:r w:rsidRPr="00B40C4C">
              <w:t>Avdrag på lån</w:t>
            </w:r>
          </w:p>
        </w:tc>
        <w:tc>
          <w:tcPr>
            <w:tcW w:w="1500" w:type="dxa"/>
            <w:tcBorders>
              <w:top w:val="nil"/>
              <w:left w:val="nil"/>
              <w:bottom w:val="nil"/>
              <w:right w:val="nil"/>
            </w:tcBorders>
            <w:tcMar>
              <w:top w:w="43" w:type="dxa"/>
              <w:left w:w="0" w:type="dxa"/>
              <w:bottom w:w="0" w:type="dxa"/>
              <w:right w:w="0" w:type="dxa"/>
            </w:tcMar>
            <w:vAlign w:val="bottom"/>
          </w:tcPr>
          <w:p w14:paraId="68A6A7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712C8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C61885" w14:textId="77777777" w:rsidR="0089264D" w:rsidRPr="00B40C4C" w:rsidRDefault="0089264D" w:rsidP="00A3544C">
            <w:pPr>
              <w:jc w:val="right"/>
            </w:pPr>
            <w:r w:rsidRPr="00B40C4C">
              <w:t>10 000 000</w:t>
            </w:r>
          </w:p>
        </w:tc>
        <w:tc>
          <w:tcPr>
            <w:tcW w:w="180" w:type="dxa"/>
            <w:tcBorders>
              <w:top w:val="nil"/>
              <w:left w:val="nil"/>
              <w:bottom w:val="nil"/>
              <w:right w:val="nil"/>
            </w:tcBorders>
            <w:tcMar>
              <w:top w:w="43" w:type="dxa"/>
              <w:left w:w="0" w:type="dxa"/>
              <w:bottom w:w="0" w:type="dxa"/>
              <w:right w:w="0" w:type="dxa"/>
            </w:tcMar>
            <w:vAlign w:val="bottom"/>
          </w:tcPr>
          <w:p w14:paraId="56A7B295"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A7AD92A" w14:textId="77777777" w:rsidR="0089264D" w:rsidRPr="00B40C4C" w:rsidRDefault="0089264D" w:rsidP="00A3544C">
            <w:pPr>
              <w:jc w:val="right"/>
            </w:pPr>
            <w:r w:rsidRPr="00B40C4C">
              <w:t>10 000 000</w:t>
            </w:r>
          </w:p>
        </w:tc>
      </w:tr>
      <w:tr w:rsidR="00446E55" w:rsidRPr="00B40C4C" w14:paraId="33C4A03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28D4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7FF6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1DB1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3CD482" w14:textId="77777777" w:rsidR="0089264D" w:rsidRPr="00B40C4C" w:rsidRDefault="0089264D" w:rsidP="009137DA">
            <w:r w:rsidRPr="00B40C4C">
              <w:t>Sum Landbruks- og matdepartementet</w:t>
            </w:r>
          </w:p>
        </w:tc>
        <w:tc>
          <w:tcPr>
            <w:tcW w:w="1500" w:type="dxa"/>
            <w:tcBorders>
              <w:top w:val="nil"/>
              <w:left w:val="nil"/>
              <w:bottom w:val="nil"/>
              <w:right w:val="nil"/>
            </w:tcBorders>
            <w:tcMar>
              <w:top w:w="43" w:type="dxa"/>
              <w:left w:w="0" w:type="dxa"/>
              <w:bottom w:w="0" w:type="dxa"/>
              <w:right w:w="0" w:type="dxa"/>
            </w:tcMar>
            <w:vAlign w:val="bottom"/>
          </w:tcPr>
          <w:p w14:paraId="03B150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70C15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B5B47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D92A3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B35A33F" w14:textId="77777777" w:rsidR="0089264D" w:rsidRPr="00B40C4C" w:rsidRDefault="0089264D" w:rsidP="00A3544C">
            <w:pPr>
              <w:jc w:val="right"/>
            </w:pPr>
            <w:r w:rsidRPr="00B40C4C">
              <w:t>328 140 000</w:t>
            </w:r>
          </w:p>
        </w:tc>
      </w:tr>
      <w:tr w:rsidR="00446E55" w:rsidRPr="00B40C4C" w14:paraId="4C9D136A"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1943799C" w14:textId="77777777" w:rsidR="0089264D" w:rsidRPr="00B40C4C" w:rsidRDefault="0089264D" w:rsidP="00E21406">
            <w:pPr>
              <w:pStyle w:val="tittel-gulbok2"/>
            </w:pPr>
            <w:r w:rsidRPr="00B40C4C">
              <w:t>Samferdselsdepartementet</w:t>
            </w:r>
          </w:p>
        </w:tc>
      </w:tr>
      <w:tr w:rsidR="00446E55" w:rsidRPr="00B40C4C" w14:paraId="3E67FB8B" w14:textId="77777777" w:rsidTr="008C2AB1">
        <w:trPr>
          <w:trHeight w:val="240"/>
        </w:trPr>
        <w:tc>
          <w:tcPr>
            <w:tcW w:w="567" w:type="dxa"/>
            <w:tcBorders>
              <w:top w:val="nil"/>
              <w:left w:val="nil"/>
              <w:bottom w:val="nil"/>
            </w:tcBorders>
            <w:tcMar>
              <w:top w:w="43" w:type="dxa"/>
              <w:left w:w="0" w:type="dxa"/>
              <w:bottom w:w="0" w:type="dxa"/>
              <w:right w:w="0" w:type="dxa"/>
            </w:tcMar>
          </w:tcPr>
          <w:p w14:paraId="40FE96C2" w14:textId="77777777" w:rsidR="0089264D" w:rsidRPr="00B40C4C" w:rsidRDefault="0089264D" w:rsidP="009137DA">
            <w:r w:rsidRPr="00B40C4C">
              <w:t>4300</w:t>
            </w:r>
          </w:p>
        </w:tc>
        <w:tc>
          <w:tcPr>
            <w:tcW w:w="260" w:type="dxa"/>
            <w:tcBorders>
              <w:top w:val="nil"/>
              <w:left w:val="nil"/>
              <w:bottom w:val="nil"/>
              <w:right w:val="nil"/>
            </w:tcBorders>
            <w:tcMar>
              <w:top w:w="43" w:type="dxa"/>
              <w:left w:w="0" w:type="dxa"/>
              <w:bottom w:w="0" w:type="dxa"/>
              <w:right w:w="0" w:type="dxa"/>
            </w:tcMar>
            <w:vAlign w:val="bottom"/>
          </w:tcPr>
          <w:p w14:paraId="01EA74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8D05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0A5247" w14:textId="77777777" w:rsidR="0089264D" w:rsidRPr="00B40C4C" w:rsidRDefault="0089264D" w:rsidP="009137DA">
            <w:r w:rsidRPr="00B40C4C">
              <w:t>Samferdselsdepartementet:</w:t>
            </w:r>
          </w:p>
        </w:tc>
        <w:tc>
          <w:tcPr>
            <w:tcW w:w="1500" w:type="dxa"/>
            <w:tcBorders>
              <w:top w:val="nil"/>
              <w:left w:val="nil"/>
              <w:bottom w:val="nil"/>
              <w:right w:val="nil"/>
            </w:tcBorders>
            <w:tcMar>
              <w:top w:w="43" w:type="dxa"/>
              <w:left w:w="0" w:type="dxa"/>
              <w:bottom w:w="0" w:type="dxa"/>
              <w:right w:w="0" w:type="dxa"/>
            </w:tcMar>
            <w:vAlign w:val="bottom"/>
          </w:tcPr>
          <w:p w14:paraId="3A033A5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E31A6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792E6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F6BDD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DF0FA5" w14:textId="77777777" w:rsidR="0089264D" w:rsidRPr="00B40C4C" w:rsidRDefault="0089264D" w:rsidP="00A3544C">
            <w:pPr>
              <w:jc w:val="right"/>
            </w:pPr>
          </w:p>
        </w:tc>
      </w:tr>
      <w:tr w:rsidR="00446E55" w:rsidRPr="00B40C4C" w14:paraId="06ECF7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629CB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797C4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BA29F1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BE1EC9" w14:textId="77777777" w:rsidR="0089264D" w:rsidRPr="00B40C4C" w:rsidRDefault="0089264D" w:rsidP="009137DA">
            <w:r w:rsidRPr="00B40C4C">
              <w:t>Refusjon fra Utenriksdepartementet</w:t>
            </w:r>
          </w:p>
        </w:tc>
        <w:tc>
          <w:tcPr>
            <w:tcW w:w="1500" w:type="dxa"/>
            <w:tcBorders>
              <w:top w:val="nil"/>
              <w:left w:val="nil"/>
              <w:bottom w:val="nil"/>
              <w:right w:val="nil"/>
            </w:tcBorders>
            <w:tcMar>
              <w:top w:w="43" w:type="dxa"/>
              <w:left w:w="0" w:type="dxa"/>
              <w:bottom w:w="0" w:type="dxa"/>
              <w:right w:w="0" w:type="dxa"/>
            </w:tcMar>
            <w:vAlign w:val="bottom"/>
          </w:tcPr>
          <w:p w14:paraId="00AFA7F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CA6E6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9F9C1C2" w14:textId="77777777" w:rsidR="0089264D" w:rsidRPr="00B40C4C" w:rsidRDefault="0089264D" w:rsidP="00A3544C">
            <w:pPr>
              <w:jc w:val="right"/>
            </w:pPr>
            <w:r w:rsidRPr="00B40C4C">
              <w:t>850 000</w:t>
            </w:r>
          </w:p>
        </w:tc>
        <w:tc>
          <w:tcPr>
            <w:tcW w:w="180" w:type="dxa"/>
            <w:tcBorders>
              <w:top w:val="nil"/>
              <w:left w:val="nil"/>
              <w:bottom w:val="nil"/>
              <w:right w:val="nil"/>
            </w:tcBorders>
            <w:tcMar>
              <w:top w:w="43" w:type="dxa"/>
              <w:left w:w="0" w:type="dxa"/>
              <w:bottom w:w="0" w:type="dxa"/>
              <w:right w:w="0" w:type="dxa"/>
            </w:tcMar>
            <w:vAlign w:val="bottom"/>
          </w:tcPr>
          <w:p w14:paraId="4D8ADCC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345C6EA" w14:textId="77777777" w:rsidR="0089264D" w:rsidRPr="00B40C4C" w:rsidRDefault="0089264D" w:rsidP="00A3544C">
            <w:pPr>
              <w:jc w:val="right"/>
            </w:pPr>
            <w:r w:rsidRPr="00B40C4C">
              <w:t>850 000</w:t>
            </w:r>
          </w:p>
        </w:tc>
      </w:tr>
      <w:tr w:rsidR="00446E55" w:rsidRPr="00B40C4C" w14:paraId="53D03F98" w14:textId="77777777" w:rsidTr="008C2AB1">
        <w:trPr>
          <w:trHeight w:val="240"/>
        </w:trPr>
        <w:tc>
          <w:tcPr>
            <w:tcW w:w="567" w:type="dxa"/>
            <w:tcBorders>
              <w:top w:val="nil"/>
              <w:left w:val="nil"/>
              <w:bottom w:val="nil"/>
            </w:tcBorders>
            <w:tcMar>
              <w:top w:w="43" w:type="dxa"/>
              <w:left w:w="0" w:type="dxa"/>
              <w:bottom w:w="0" w:type="dxa"/>
              <w:right w:w="0" w:type="dxa"/>
            </w:tcMar>
          </w:tcPr>
          <w:p w14:paraId="4BDC99BD" w14:textId="77777777" w:rsidR="0089264D" w:rsidRPr="00B40C4C" w:rsidRDefault="0089264D" w:rsidP="009137DA">
            <w:r w:rsidRPr="00B40C4C">
              <w:t>4313</w:t>
            </w:r>
          </w:p>
        </w:tc>
        <w:tc>
          <w:tcPr>
            <w:tcW w:w="260" w:type="dxa"/>
            <w:tcBorders>
              <w:top w:val="nil"/>
              <w:left w:val="nil"/>
              <w:bottom w:val="nil"/>
              <w:right w:val="nil"/>
            </w:tcBorders>
            <w:tcMar>
              <w:top w:w="43" w:type="dxa"/>
              <w:left w:w="0" w:type="dxa"/>
              <w:bottom w:w="0" w:type="dxa"/>
              <w:right w:w="0" w:type="dxa"/>
            </w:tcMar>
            <w:vAlign w:val="bottom"/>
          </w:tcPr>
          <w:p w14:paraId="6902C7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AB1D2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E7E56A" w14:textId="77777777" w:rsidR="0089264D" w:rsidRPr="00B40C4C" w:rsidRDefault="0089264D" w:rsidP="009137DA">
            <w:r w:rsidRPr="00B40C4C">
              <w:t>Luftfartstilsynet:</w:t>
            </w:r>
          </w:p>
        </w:tc>
        <w:tc>
          <w:tcPr>
            <w:tcW w:w="1500" w:type="dxa"/>
            <w:tcBorders>
              <w:top w:val="nil"/>
              <w:left w:val="nil"/>
              <w:bottom w:val="nil"/>
              <w:right w:val="nil"/>
            </w:tcBorders>
            <w:tcMar>
              <w:top w:w="43" w:type="dxa"/>
              <w:left w:w="0" w:type="dxa"/>
              <w:bottom w:w="0" w:type="dxa"/>
              <w:right w:w="0" w:type="dxa"/>
            </w:tcMar>
            <w:vAlign w:val="bottom"/>
          </w:tcPr>
          <w:p w14:paraId="1558B3B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F3C47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0C49D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E7F2B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A56ED08" w14:textId="77777777" w:rsidR="0089264D" w:rsidRPr="00B40C4C" w:rsidRDefault="0089264D" w:rsidP="00A3544C">
            <w:pPr>
              <w:jc w:val="right"/>
            </w:pPr>
          </w:p>
        </w:tc>
      </w:tr>
      <w:tr w:rsidR="00446E55" w:rsidRPr="00B40C4C" w14:paraId="2D91602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2495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85E71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90046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9AF6AD"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65F629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F9C7D9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18AF049" w14:textId="77777777" w:rsidR="0089264D" w:rsidRPr="00B40C4C" w:rsidRDefault="0089264D" w:rsidP="00A3544C">
            <w:pPr>
              <w:jc w:val="right"/>
            </w:pPr>
            <w:r w:rsidRPr="00B40C4C">
              <w:t>154 700 000</w:t>
            </w:r>
          </w:p>
        </w:tc>
        <w:tc>
          <w:tcPr>
            <w:tcW w:w="180" w:type="dxa"/>
            <w:tcBorders>
              <w:top w:val="nil"/>
              <w:left w:val="nil"/>
              <w:bottom w:val="nil"/>
              <w:right w:val="nil"/>
            </w:tcBorders>
            <w:tcMar>
              <w:top w:w="43" w:type="dxa"/>
              <w:left w:w="0" w:type="dxa"/>
              <w:bottom w:w="0" w:type="dxa"/>
              <w:right w:w="0" w:type="dxa"/>
            </w:tcMar>
            <w:vAlign w:val="bottom"/>
          </w:tcPr>
          <w:p w14:paraId="6A30DF9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FFF3B43" w14:textId="77777777" w:rsidR="0089264D" w:rsidRPr="00B40C4C" w:rsidRDefault="0089264D" w:rsidP="00A3544C">
            <w:pPr>
              <w:jc w:val="right"/>
            </w:pPr>
            <w:r w:rsidRPr="00B40C4C">
              <w:t>154 700 000</w:t>
            </w:r>
          </w:p>
        </w:tc>
      </w:tr>
      <w:tr w:rsidR="00446E55" w:rsidRPr="00B40C4C" w14:paraId="423638C4" w14:textId="77777777" w:rsidTr="008C2AB1">
        <w:trPr>
          <w:trHeight w:val="240"/>
        </w:trPr>
        <w:tc>
          <w:tcPr>
            <w:tcW w:w="567" w:type="dxa"/>
            <w:tcBorders>
              <w:top w:val="nil"/>
              <w:left w:val="nil"/>
              <w:bottom w:val="nil"/>
            </w:tcBorders>
            <w:tcMar>
              <w:top w:w="43" w:type="dxa"/>
              <w:left w:w="0" w:type="dxa"/>
              <w:bottom w:w="0" w:type="dxa"/>
              <w:right w:w="0" w:type="dxa"/>
            </w:tcMar>
          </w:tcPr>
          <w:p w14:paraId="3D222703" w14:textId="77777777" w:rsidR="0089264D" w:rsidRPr="00B40C4C" w:rsidRDefault="0089264D" w:rsidP="009137DA">
            <w:r w:rsidRPr="00B40C4C">
              <w:t>4320</w:t>
            </w:r>
          </w:p>
        </w:tc>
        <w:tc>
          <w:tcPr>
            <w:tcW w:w="260" w:type="dxa"/>
            <w:tcBorders>
              <w:top w:val="nil"/>
              <w:left w:val="nil"/>
              <w:bottom w:val="nil"/>
              <w:right w:val="nil"/>
            </w:tcBorders>
            <w:tcMar>
              <w:top w:w="43" w:type="dxa"/>
              <w:left w:w="0" w:type="dxa"/>
              <w:bottom w:w="0" w:type="dxa"/>
              <w:right w:w="0" w:type="dxa"/>
            </w:tcMar>
            <w:vAlign w:val="bottom"/>
          </w:tcPr>
          <w:p w14:paraId="623F61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7BFE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3E24417" w14:textId="77777777" w:rsidR="0089264D" w:rsidRPr="00B40C4C" w:rsidRDefault="0089264D" w:rsidP="009137DA">
            <w:r w:rsidRPr="00B40C4C">
              <w:t>Statens vegvesen:</w:t>
            </w:r>
          </w:p>
        </w:tc>
        <w:tc>
          <w:tcPr>
            <w:tcW w:w="1500" w:type="dxa"/>
            <w:tcBorders>
              <w:top w:val="nil"/>
              <w:left w:val="nil"/>
              <w:bottom w:val="nil"/>
              <w:right w:val="nil"/>
            </w:tcBorders>
            <w:tcMar>
              <w:top w:w="43" w:type="dxa"/>
              <w:left w:w="0" w:type="dxa"/>
              <w:bottom w:w="0" w:type="dxa"/>
              <w:right w:w="0" w:type="dxa"/>
            </w:tcMar>
            <w:vAlign w:val="bottom"/>
          </w:tcPr>
          <w:p w14:paraId="6A5AF56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85627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E1F0D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642F6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67A7062" w14:textId="77777777" w:rsidR="0089264D" w:rsidRPr="00B40C4C" w:rsidRDefault="0089264D" w:rsidP="00A3544C">
            <w:pPr>
              <w:jc w:val="right"/>
            </w:pPr>
          </w:p>
        </w:tc>
      </w:tr>
      <w:tr w:rsidR="00446E55" w:rsidRPr="00B40C4C" w14:paraId="7EB0FC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2C96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AA55A9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490D0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2AE18A2" w14:textId="77777777" w:rsidR="0089264D" w:rsidRPr="00B40C4C" w:rsidRDefault="0089264D" w:rsidP="009137DA">
            <w:r w:rsidRPr="00B40C4C">
              <w:t>Salgsinntekter m.m.</w:t>
            </w:r>
          </w:p>
        </w:tc>
        <w:tc>
          <w:tcPr>
            <w:tcW w:w="1500" w:type="dxa"/>
            <w:tcBorders>
              <w:top w:val="nil"/>
              <w:left w:val="nil"/>
              <w:bottom w:val="nil"/>
              <w:right w:val="nil"/>
            </w:tcBorders>
            <w:tcMar>
              <w:top w:w="43" w:type="dxa"/>
              <w:left w:w="0" w:type="dxa"/>
              <w:bottom w:w="0" w:type="dxa"/>
              <w:right w:w="0" w:type="dxa"/>
            </w:tcMar>
            <w:vAlign w:val="bottom"/>
          </w:tcPr>
          <w:p w14:paraId="2BF3C4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1C4B2E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0FAE5E" w14:textId="77777777" w:rsidR="0089264D" w:rsidRPr="00B40C4C" w:rsidRDefault="0089264D" w:rsidP="00A3544C">
            <w:pPr>
              <w:jc w:val="right"/>
            </w:pPr>
            <w:r w:rsidRPr="00B40C4C">
              <w:t>166 700 000</w:t>
            </w:r>
          </w:p>
        </w:tc>
        <w:tc>
          <w:tcPr>
            <w:tcW w:w="180" w:type="dxa"/>
            <w:tcBorders>
              <w:top w:val="nil"/>
              <w:left w:val="nil"/>
              <w:bottom w:val="nil"/>
              <w:right w:val="nil"/>
            </w:tcBorders>
            <w:tcMar>
              <w:top w:w="43" w:type="dxa"/>
              <w:left w:w="0" w:type="dxa"/>
              <w:bottom w:w="0" w:type="dxa"/>
              <w:right w:w="0" w:type="dxa"/>
            </w:tcMar>
            <w:vAlign w:val="bottom"/>
          </w:tcPr>
          <w:p w14:paraId="1EA1285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7944893" w14:textId="77777777" w:rsidR="0089264D" w:rsidRPr="00B40C4C" w:rsidRDefault="0089264D" w:rsidP="00A3544C">
            <w:pPr>
              <w:jc w:val="right"/>
            </w:pPr>
          </w:p>
        </w:tc>
      </w:tr>
      <w:tr w:rsidR="00446E55" w:rsidRPr="00B40C4C" w14:paraId="56A5D0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C557D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C731C3"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3CCE63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A7FCA2" w14:textId="77777777" w:rsidR="0089264D" w:rsidRPr="00B40C4C" w:rsidRDefault="0089264D" w:rsidP="009137DA">
            <w:r w:rsidRPr="00B40C4C">
              <w:t>Diverse gebyrer</w:t>
            </w:r>
          </w:p>
        </w:tc>
        <w:tc>
          <w:tcPr>
            <w:tcW w:w="1500" w:type="dxa"/>
            <w:tcBorders>
              <w:top w:val="nil"/>
              <w:left w:val="nil"/>
              <w:bottom w:val="nil"/>
              <w:right w:val="nil"/>
            </w:tcBorders>
            <w:tcMar>
              <w:top w:w="43" w:type="dxa"/>
              <w:left w:w="0" w:type="dxa"/>
              <w:bottom w:w="0" w:type="dxa"/>
              <w:right w:w="0" w:type="dxa"/>
            </w:tcMar>
            <w:vAlign w:val="bottom"/>
          </w:tcPr>
          <w:p w14:paraId="35939EF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46CBA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FF1EDA" w14:textId="77777777" w:rsidR="0089264D" w:rsidRPr="00B40C4C" w:rsidRDefault="0089264D" w:rsidP="00A3544C">
            <w:pPr>
              <w:jc w:val="right"/>
            </w:pPr>
            <w:r w:rsidRPr="00B40C4C">
              <w:t>475 900 000</w:t>
            </w:r>
          </w:p>
        </w:tc>
        <w:tc>
          <w:tcPr>
            <w:tcW w:w="180" w:type="dxa"/>
            <w:tcBorders>
              <w:top w:val="nil"/>
              <w:left w:val="nil"/>
              <w:bottom w:val="nil"/>
              <w:right w:val="nil"/>
            </w:tcBorders>
            <w:tcMar>
              <w:top w:w="43" w:type="dxa"/>
              <w:left w:w="0" w:type="dxa"/>
              <w:bottom w:w="0" w:type="dxa"/>
              <w:right w:w="0" w:type="dxa"/>
            </w:tcMar>
            <w:vAlign w:val="bottom"/>
          </w:tcPr>
          <w:p w14:paraId="074F8E1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0B4D6C" w14:textId="77777777" w:rsidR="0089264D" w:rsidRPr="00B40C4C" w:rsidRDefault="0089264D" w:rsidP="00A3544C">
            <w:pPr>
              <w:jc w:val="right"/>
            </w:pPr>
          </w:p>
        </w:tc>
      </w:tr>
      <w:tr w:rsidR="00446E55" w:rsidRPr="00B40C4C" w14:paraId="08FF67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46F9A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E508BC"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88CF8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281469" w14:textId="77777777" w:rsidR="0089264D" w:rsidRPr="00B40C4C" w:rsidRDefault="0089264D" w:rsidP="009137DA">
            <w:r w:rsidRPr="00B40C4C">
              <w:t>Refusjoner fra forsikringsselskaper</w:t>
            </w:r>
          </w:p>
        </w:tc>
        <w:tc>
          <w:tcPr>
            <w:tcW w:w="1500" w:type="dxa"/>
            <w:tcBorders>
              <w:top w:val="nil"/>
              <w:left w:val="nil"/>
              <w:bottom w:val="nil"/>
              <w:right w:val="nil"/>
            </w:tcBorders>
            <w:tcMar>
              <w:top w:w="43" w:type="dxa"/>
              <w:left w:w="0" w:type="dxa"/>
              <w:bottom w:w="0" w:type="dxa"/>
              <w:right w:w="0" w:type="dxa"/>
            </w:tcMar>
            <w:vAlign w:val="bottom"/>
          </w:tcPr>
          <w:p w14:paraId="23A3DC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41C67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667BE90" w14:textId="77777777" w:rsidR="0089264D" w:rsidRPr="00B40C4C" w:rsidRDefault="0089264D" w:rsidP="00A3544C">
            <w:pPr>
              <w:jc w:val="right"/>
            </w:pPr>
            <w:r w:rsidRPr="00B40C4C">
              <w:t>136 300 000</w:t>
            </w:r>
          </w:p>
        </w:tc>
        <w:tc>
          <w:tcPr>
            <w:tcW w:w="180" w:type="dxa"/>
            <w:tcBorders>
              <w:top w:val="nil"/>
              <w:left w:val="nil"/>
              <w:bottom w:val="nil"/>
              <w:right w:val="nil"/>
            </w:tcBorders>
            <w:tcMar>
              <w:top w:w="43" w:type="dxa"/>
              <w:left w:w="0" w:type="dxa"/>
              <w:bottom w:w="0" w:type="dxa"/>
              <w:right w:w="0" w:type="dxa"/>
            </w:tcMar>
            <w:vAlign w:val="bottom"/>
          </w:tcPr>
          <w:p w14:paraId="6506736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860F22" w14:textId="77777777" w:rsidR="0089264D" w:rsidRPr="00B40C4C" w:rsidRDefault="0089264D" w:rsidP="00A3544C">
            <w:pPr>
              <w:jc w:val="right"/>
            </w:pPr>
          </w:p>
        </w:tc>
      </w:tr>
      <w:tr w:rsidR="00446E55" w:rsidRPr="00B40C4C" w14:paraId="7CF46F2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35D6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16C69D9"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2725840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478E82" w14:textId="77777777" w:rsidR="0089264D" w:rsidRPr="00B40C4C" w:rsidRDefault="0089264D" w:rsidP="009137DA">
            <w:r w:rsidRPr="00B40C4C">
              <w:t>Billettinntekter fra riksveiferjedriften</w:t>
            </w:r>
          </w:p>
        </w:tc>
        <w:tc>
          <w:tcPr>
            <w:tcW w:w="1500" w:type="dxa"/>
            <w:tcBorders>
              <w:top w:val="nil"/>
              <w:left w:val="nil"/>
              <w:bottom w:val="nil"/>
              <w:right w:val="nil"/>
            </w:tcBorders>
            <w:tcMar>
              <w:top w:w="43" w:type="dxa"/>
              <w:left w:w="0" w:type="dxa"/>
              <w:bottom w:w="0" w:type="dxa"/>
              <w:right w:w="0" w:type="dxa"/>
            </w:tcMar>
            <w:vAlign w:val="bottom"/>
          </w:tcPr>
          <w:p w14:paraId="0532FC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008BEF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A9336F7" w14:textId="77777777" w:rsidR="0089264D" w:rsidRPr="00B40C4C" w:rsidRDefault="0089264D" w:rsidP="00A3544C">
            <w:pPr>
              <w:jc w:val="right"/>
            </w:pPr>
            <w:r w:rsidRPr="00B40C4C">
              <w:t>735 000 000</w:t>
            </w:r>
          </w:p>
        </w:tc>
        <w:tc>
          <w:tcPr>
            <w:tcW w:w="180" w:type="dxa"/>
            <w:tcBorders>
              <w:top w:val="nil"/>
              <w:left w:val="nil"/>
              <w:bottom w:val="nil"/>
              <w:right w:val="nil"/>
            </w:tcBorders>
            <w:tcMar>
              <w:top w:w="43" w:type="dxa"/>
              <w:left w:w="0" w:type="dxa"/>
              <w:bottom w:w="0" w:type="dxa"/>
              <w:right w:w="0" w:type="dxa"/>
            </w:tcMar>
            <w:vAlign w:val="bottom"/>
          </w:tcPr>
          <w:p w14:paraId="3CB079C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93C64D0" w14:textId="77777777" w:rsidR="0089264D" w:rsidRPr="00B40C4C" w:rsidRDefault="0089264D" w:rsidP="00A3544C">
            <w:pPr>
              <w:jc w:val="right"/>
            </w:pPr>
            <w:r w:rsidRPr="00B40C4C">
              <w:t>1 513 900 000</w:t>
            </w:r>
          </w:p>
        </w:tc>
      </w:tr>
      <w:tr w:rsidR="00446E55" w:rsidRPr="00B40C4C" w14:paraId="748879A6" w14:textId="77777777" w:rsidTr="008C2AB1">
        <w:trPr>
          <w:trHeight w:val="240"/>
        </w:trPr>
        <w:tc>
          <w:tcPr>
            <w:tcW w:w="567" w:type="dxa"/>
            <w:tcBorders>
              <w:top w:val="nil"/>
              <w:left w:val="nil"/>
              <w:bottom w:val="nil"/>
            </w:tcBorders>
            <w:tcMar>
              <w:top w:w="43" w:type="dxa"/>
              <w:left w:w="0" w:type="dxa"/>
              <w:bottom w:w="0" w:type="dxa"/>
              <w:right w:w="0" w:type="dxa"/>
            </w:tcMar>
          </w:tcPr>
          <w:p w14:paraId="48583096" w14:textId="77777777" w:rsidR="0089264D" w:rsidRPr="00B40C4C" w:rsidRDefault="0089264D" w:rsidP="009137DA">
            <w:r w:rsidRPr="00B40C4C">
              <w:t>4330</w:t>
            </w:r>
          </w:p>
        </w:tc>
        <w:tc>
          <w:tcPr>
            <w:tcW w:w="260" w:type="dxa"/>
            <w:tcBorders>
              <w:top w:val="nil"/>
              <w:left w:val="nil"/>
              <w:bottom w:val="nil"/>
              <w:right w:val="nil"/>
            </w:tcBorders>
            <w:tcMar>
              <w:top w:w="43" w:type="dxa"/>
              <w:left w:w="0" w:type="dxa"/>
              <w:bottom w:w="0" w:type="dxa"/>
              <w:right w:w="0" w:type="dxa"/>
            </w:tcMar>
            <w:vAlign w:val="bottom"/>
          </w:tcPr>
          <w:p w14:paraId="7A4CBE0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D234D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5DB5F1" w14:textId="77777777" w:rsidR="0089264D" w:rsidRPr="00B40C4C" w:rsidRDefault="0089264D" w:rsidP="009137DA">
            <w:r w:rsidRPr="00B40C4C">
              <w:t>Særskilte transporttiltak:</w:t>
            </w:r>
          </w:p>
        </w:tc>
        <w:tc>
          <w:tcPr>
            <w:tcW w:w="1500" w:type="dxa"/>
            <w:tcBorders>
              <w:top w:val="nil"/>
              <w:left w:val="nil"/>
              <w:bottom w:val="nil"/>
              <w:right w:val="nil"/>
            </w:tcBorders>
            <w:tcMar>
              <w:top w:w="43" w:type="dxa"/>
              <w:left w:w="0" w:type="dxa"/>
              <w:bottom w:w="0" w:type="dxa"/>
              <w:right w:w="0" w:type="dxa"/>
            </w:tcMar>
            <w:vAlign w:val="bottom"/>
          </w:tcPr>
          <w:p w14:paraId="6C19E80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E7D3D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B619C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08804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22DDD1D" w14:textId="77777777" w:rsidR="0089264D" w:rsidRPr="00B40C4C" w:rsidRDefault="0089264D" w:rsidP="00A3544C">
            <w:pPr>
              <w:jc w:val="right"/>
            </w:pPr>
          </w:p>
        </w:tc>
      </w:tr>
      <w:tr w:rsidR="00446E55" w:rsidRPr="00B40C4C" w14:paraId="2CEC642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AFC6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C5FC7D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1824FA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37B87B" w14:textId="77777777" w:rsidR="0089264D" w:rsidRPr="00B40C4C" w:rsidRDefault="0089264D" w:rsidP="009137DA">
            <w:r w:rsidRPr="00B40C4C">
              <w:t>Gebyrer</w:t>
            </w:r>
          </w:p>
        </w:tc>
        <w:tc>
          <w:tcPr>
            <w:tcW w:w="1500" w:type="dxa"/>
            <w:tcBorders>
              <w:top w:val="nil"/>
              <w:left w:val="nil"/>
              <w:bottom w:val="nil"/>
              <w:right w:val="nil"/>
            </w:tcBorders>
            <w:tcMar>
              <w:top w:w="43" w:type="dxa"/>
              <w:left w:w="0" w:type="dxa"/>
              <w:bottom w:w="0" w:type="dxa"/>
              <w:right w:w="0" w:type="dxa"/>
            </w:tcMar>
            <w:vAlign w:val="bottom"/>
          </w:tcPr>
          <w:p w14:paraId="37ACFA3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08A87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132A5F5" w14:textId="77777777" w:rsidR="0089264D" w:rsidRPr="00B40C4C" w:rsidRDefault="0089264D" w:rsidP="00A3544C">
            <w:pPr>
              <w:jc w:val="right"/>
            </w:pPr>
            <w:r w:rsidRPr="00B40C4C">
              <w:t>22 100 000</w:t>
            </w:r>
          </w:p>
        </w:tc>
        <w:tc>
          <w:tcPr>
            <w:tcW w:w="180" w:type="dxa"/>
            <w:tcBorders>
              <w:top w:val="nil"/>
              <w:left w:val="nil"/>
              <w:bottom w:val="nil"/>
              <w:right w:val="nil"/>
            </w:tcBorders>
            <w:tcMar>
              <w:top w:w="43" w:type="dxa"/>
              <w:left w:w="0" w:type="dxa"/>
              <w:bottom w:w="0" w:type="dxa"/>
              <w:right w:w="0" w:type="dxa"/>
            </w:tcMar>
            <w:vAlign w:val="bottom"/>
          </w:tcPr>
          <w:p w14:paraId="2F15769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73F78A" w14:textId="77777777" w:rsidR="0089264D" w:rsidRPr="00B40C4C" w:rsidRDefault="0089264D" w:rsidP="00A3544C">
            <w:pPr>
              <w:jc w:val="right"/>
            </w:pPr>
            <w:r w:rsidRPr="00B40C4C">
              <w:t>22 100 000</w:t>
            </w:r>
          </w:p>
        </w:tc>
      </w:tr>
      <w:tr w:rsidR="00446E55" w:rsidRPr="00B40C4C" w14:paraId="25D023B0" w14:textId="77777777" w:rsidTr="008C2AB1">
        <w:trPr>
          <w:trHeight w:val="240"/>
        </w:trPr>
        <w:tc>
          <w:tcPr>
            <w:tcW w:w="567" w:type="dxa"/>
            <w:tcBorders>
              <w:top w:val="nil"/>
              <w:left w:val="nil"/>
              <w:bottom w:val="nil"/>
            </w:tcBorders>
            <w:tcMar>
              <w:top w:w="43" w:type="dxa"/>
              <w:left w:w="0" w:type="dxa"/>
              <w:bottom w:w="0" w:type="dxa"/>
              <w:right w:w="0" w:type="dxa"/>
            </w:tcMar>
          </w:tcPr>
          <w:p w14:paraId="03CB82D7" w14:textId="77777777" w:rsidR="0089264D" w:rsidRPr="00B40C4C" w:rsidRDefault="0089264D" w:rsidP="009137DA">
            <w:r w:rsidRPr="00B40C4C">
              <w:t>4352</w:t>
            </w:r>
          </w:p>
        </w:tc>
        <w:tc>
          <w:tcPr>
            <w:tcW w:w="260" w:type="dxa"/>
            <w:tcBorders>
              <w:top w:val="nil"/>
              <w:left w:val="nil"/>
              <w:bottom w:val="nil"/>
              <w:right w:val="nil"/>
            </w:tcBorders>
            <w:tcMar>
              <w:top w:w="43" w:type="dxa"/>
              <w:left w:w="0" w:type="dxa"/>
              <w:bottom w:w="0" w:type="dxa"/>
              <w:right w:w="0" w:type="dxa"/>
            </w:tcMar>
            <w:vAlign w:val="bottom"/>
          </w:tcPr>
          <w:p w14:paraId="316734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66DC4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1DDB74" w14:textId="77777777" w:rsidR="0089264D" w:rsidRPr="00B40C4C" w:rsidRDefault="0089264D" w:rsidP="009137DA">
            <w:r w:rsidRPr="00B40C4C">
              <w:t>Jernbanedirektoratet:</w:t>
            </w:r>
          </w:p>
        </w:tc>
        <w:tc>
          <w:tcPr>
            <w:tcW w:w="1500" w:type="dxa"/>
            <w:tcBorders>
              <w:top w:val="nil"/>
              <w:left w:val="nil"/>
              <w:bottom w:val="nil"/>
              <w:right w:val="nil"/>
            </w:tcBorders>
            <w:tcMar>
              <w:top w:w="43" w:type="dxa"/>
              <w:left w:w="0" w:type="dxa"/>
              <w:bottom w:w="0" w:type="dxa"/>
              <w:right w:w="0" w:type="dxa"/>
            </w:tcMar>
            <w:vAlign w:val="bottom"/>
          </w:tcPr>
          <w:p w14:paraId="7C78991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9566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39CBFC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75A37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F0CB6DC" w14:textId="77777777" w:rsidR="0089264D" w:rsidRPr="00B40C4C" w:rsidRDefault="0089264D" w:rsidP="00A3544C">
            <w:pPr>
              <w:jc w:val="right"/>
            </w:pPr>
          </w:p>
        </w:tc>
      </w:tr>
      <w:tr w:rsidR="00446E55" w:rsidRPr="00B40C4C" w14:paraId="0C93F5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CF5E3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346A3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5DB5E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D5849D"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094D3EB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6B0D5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CEB211C" w14:textId="77777777" w:rsidR="0089264D" w:rsidRPr="00B40C4C" w:rsidRDefault="0089264D" w:rsidP="00A3544C">
            <w:pPr>
              <w:jc w:val="right"/>
            </w:pPr>
            <w:r w:rsidRPr="00B40C4C">
              <w:t>6 100 000</w:t>
            </w:r>
          </w:p>
        </w:tc>
        <w:tc>
          <w:tcPr>
            <w:tcW w:w="180" w:type="dxa"/>
            <w:tcBorders>
              <w:top w:val="nil"/>
              <w:left w:val="nil"/>
              <w:bottom w:val="nil"/>
              <w:right w:val="nil"/>
            </w:tcBorders>
            <w:tcMar>
              <w:top w:w="43" w:type="dxa"/>
              <w:left w:w="0" w:type="dxa"/>
              <w:bottom w:w="0" w:type="dxa"/>
              <w:right w:w="0" w:type="dxa"/>
            </w:tcMar>
            <w:vAlign w:val="bottom"/>
          </w:tcPr>
          <w:p w14:paraId="1362280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A6944C" w14:textId="77777777" w:rsidR="0089264D" w:rsidRPr="00B40C4C" w:rsidRDefault="0089264D" w:rsidP="00A3544C">
            <w:pPr>
              <w:jc w:val="right"/>
            </w:pPr>
            <w:r w:rsidRPr="00B40C4C">
              <w:t>6 100 000</w:t>
            </w:r>
          </w:p>
        </w:tc>
      </w:tr>
      <w:tr w:rsidR="00446E55" w:rsidRPr="00B40C4C" w14:paraId="57E9280D" w14:textId="77777777" w:rsidTr="008C2AB1">
        <w:trPr>
          <w:trHeight w:val="240"/>
        </w:trPr>
        <w:tc>
          <w:tcPr>
            <w:tcW w:w="567" w:type="dxa"/>
            <w:tcBorders>
              <w:top w:val="nil"/>
              <w:left w:val="nil"/>
              <w:bottom w:val="nil"/>
            </w:tcBorders>
            <w:tcMar>
              <w:top w:w="43" w:type="dxa"/>
              <w:left w:w="0" w:type="dxa"/>
              <w:bottom w:w="0" w:type="dxa"/>
              <w:right w:w="0" w:type="dxa"/>
            </w:tcMar>
          </w:tcPr>
          <w:p w14:paraId="234ADE7F" w14:textId="77777777" w:rsidR="0089264D" w:rsidRPr="00B40C4C" w:rsidRDefault="0089264D" w:rsidP="009137DA">
            <w:r w:rsidRPr="00B40C4C">
              <w:t>4354</w:t>
            </w:r>
          </w:p>
        </w:tc>
        <w:tc>
          <w:tcPr>
            <w:tcW w:w="260" w:type="dxa"/>
            <w:tcBorders>
              <w:top w:val="nil"/>
              <w:left w:val="nil"/>
              <w:bottom w:val="nil"/>
              <w:right w:val="nil"/>
            </w:tcBorders>
            <w:tcMar>
              <w:top w:w="43" w:type="dxa"/>
              <w:left w:w="0" w:type="dxa"/>
              <w:bottom w:w="0" w:type="dxa"/>
              <w:right w:w="0" w:type="dxa"/>
            </w:tcMar>
            <w:vAlign w:val="bottom"/>
          </w:tcPr>
          <w:p w14:paraId="0A467A1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CC78B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3C5C65" w14:textId="77777777" w:rsidR="0089264D" w:rsidRPr="00B40C4C" w:rsidRDefault="0089264D" w:rsidP="009137DA">
            <w:r w:rsidRPr="00B40C4C">
              <w:t>Statens jernbanetilsyn:</w:t>
            </w:r>
          </w:p>
        </w:tc>
        <w:tc>
          <w:tcPr>
            <w:tcW w:w="1500" w:type="dxa"/>
            <w:tcBorders>
              <w:top w:val="nil"/>
              <w:left w:val="nil"/>
              <w:bottom w:val="nil"/>
              <w:right w:val="nil"/>
            </w:tcBorders>
            <w:tcMar>
              <w:top w:w="43" w:type="dxa"/>
              <w:left w:w="0" w:type="dxa"/>
              <w:bottom w:w="0" w:type="dxa"/>
              <w:right w:w="0" w:type="dxa"/>
            </w:tcMar>
            <w:vAlign w:val="bottom"/>
          </w:tcPr>
          <w:p w14:paraId="0CB13DF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A3448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08915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14931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E5B8424" w14:textId="77777777" w:rsidR="0089264D" w:rsidRPr="00B40C4C" w:rsidRDefault="0089264D" w:rsidP="00A3544C">
            <w:pPr>
              <w:jc w:val="right"/>
            </w:pPr>
          </w:p>
        </w:tc>
      </w:tr>
      <w:tr w:rsidR="00446E55" w:rsidRPr="00B40C4C" w14:paraId="4B10D455"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6B265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F80C3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AFA64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F9710C" w14:textId="77777777" w:rsidR="0089264D" w:rsidRPr="00B40C4C" w:rsidRDefault="0089264D" w:rsidP="009137DA">
            <w:r w:rsidRPr="00B40C4C">
              <w:t>Gebyrer for tilsyn med tau- og kabelbaner og fornøyelsesinnretninger</w:t>
            </w:r>
          </w:p>
        </w:tc>
        <w:tc>
          <w:tcPr>
            <w:tcW w:w="1500" w:type="dxa"/>
            <w:tcBorders>
              <w:top w:val="nil"/>
              <w:left w:val="nil"/>
              <w:bottom w:val="nil"/>
              <w:right w:val="nil"/>
            </w:tcBorders>
            <w:tcMar>
              <w:top w:w="43" w:type="dxa"/>
              <w:left w:w="0" w:type="dxa"/>
              <w:bottom w:w="0" w:type="dxa"/>
              <w:right w:w="0" w:type="dxa"/>
            </w:tcMar>
            <w:vAlign w:val="bottom"/>
          </w:tcPr>
          <w:p w14:paraId="4672C7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4E1AC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B66EDD6" w14:textId="77777777" w:rsidR="0089264D" w:rsidRPr="00B40C4C" w:rsidRDefault="0089264D" w:rsidP="00A3544C">
            <w:pPr>
              <w:jc w:val="right"/>
            </w:pPr>
            <w:r w:rsidRPr="00B40C4C">
              <w:t>15 600 000</w:t>
            </w:r>
          </w:p>
        </w:tc>
        <w:tc>
          <w:tcPr>
            <w:tcW w:w="180" w:type="dxa"/>
            <w:tcBorders>
              <w:top w:val="nil"/>
              <w:left w:val="nil"/>
              <w:bottom w:val="nil"/>
              <w:right w:val="nil"/>
            </w:tcBorders>
            <w:tcMar>
              <w:top w:w="43" w:type="dxa"/>
              <w:left w:w="0" w:type="dxa"/>
              <w:bottom w:w="0" w:type="dxa"/>
              <w:right w:w="0" w:type="dxa"/>
            </w:tcMar>
            <w:vAlign w:val="bottom"/>
          </w:tcPr>
          <w:p w14:paraId="56BEE988"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511E87C" w14:textId="77777777" w:rsidR="0089264D" w:rsidRPr="00B40C4C" w:rsidRDefault="0089264D" w:rsidP="00A3544C">
            <w:pPr>
              <w:jc w:val="right"/>
            </w:pPr>
            <w:r w:rsidRPr="00B40C4C">
              <w:t>15 600 000</w:t>
            </w:r>
          </w:p>
        </w:tc>
      </w:tr>
      <w:tr w:rsidR="00446E55" w:rsidRPr="00B40C4C" w14:paraId="7BF9D4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FAEA1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96F4B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DA245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599309" w14:textId="77777777" w:rsidR="0089264D" w:rsidRPr="00B40C4C" w:rsidRDefault="0089264D" w:rsidP="009137DA">
            <w:r w:rsidRPr="00B40C4C">
              <w:t>Sum Samferdselsdepartementet</w:t>
            </w:r>
          </w:p>
        </w:tc>
        <w:tc>
          <w:tcPr>
            <w:tcW w:w="1500" w:type="dxa"/>
            <w:tcBorders>
              <w:top w:val="nil"/>
              <w:left w:val="nil"/>
              <w:bottom w:val="nil"/>
              <w:right w:val="nil"/>
            </w:tcBorders>
            <w:tcMar>
              <w:top w:w="43" w:type="dxa"/>
              <w:left w:w="0" w:type="dxa"/>
              <w:bottom w:w="0" w:type="dxa"/>
              <w:right w:w="0" w:type="dxa"/>
            </w:tcMar>
            <w:vAlign w:val="bottom"/>
          </w:tcPr>
          <w:p w14:paraId="386AAF6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D7511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4FB1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6517CF"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F4F3039" w14:textId="77777777" w:rsidR="0089264D" w:rsidRPr="00B40C4C" w:rsidRDefault="0089264D" w:rsidP="00A3544C">
            <w:pPr>
              <w:jc w:val="right"/>
            </w:pPr>
            <w:r w:rsidRPr="00B40C4C">
              <w:t>1 713 250 000</w:t>
            </w:r>
          </w:p>
        </w:tc>
      </w:tr>
      <w:tr w:rsidR="00446E55" w:rsidRPr="00B40C4C" w14:paraId="36422362"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3A50510D" w14:textId="77777777" w:rsidR="0089264D" w:rsidRPr="00B40C4C" w:rsidRDefault="0089264D" w:rsidP="00E21406">
            <w:pPr>
              <w:pStyle w:val="tittel-gulbok2"/>
            </w:pPr>
            <w:r w:rsidRPr="00B40C4C">
              <w:t>Klima- og miljødepartementet</w:t>
            </w:r>
          </w:p>
        </w:tc>
      </w:tr>
      <w:tr w:rsidR="00446E55" w:rsidRPr="00B40C4C" w14:paraId="4491AD15" w14:textId="77777777" w:rsidTr="008C2AB1">
        <w:trPr>
          <w:trHeight w:val="240"/>
        </w:trPr>
        <w:tc>
          <w:tcPr>
            <w:tcW w:w="567" w:type="dxa"/>
            <w:tcBorders>
              <w:top w:val="nil"/>
              <w:left w:val="nil"/>
              <w:bottom w:val="nil"/>
            </w:tcBorders>
            <w:tcMar>
              <w:top w:w="43" w:type="dxa"/>
              <w:left w:w="0" w:type="dxa"/>
              <w:bottom w:w="0" w:type="dxa"/>
              <w:right w:w="0" w:type="dxa"/>
            </w:tcMar>
          </w:tcPr>
          <w:p w14:paraId="22544144" w14:textId="77777777" w:rsidR="0089264D" w:rsidRPr="00B40C4C" w:rsidRDefault="0089264D" w:rsidP="009137DA">
            <w:r w:rsidRPr="00B40C4C">
              <w:t>4400</w:t>
            </w:r>
          </w:p>
        </w:tc>
        <w:tc>
          <w:tcPr>
            <w:tcW w:w="260" w:type="dxa"/>
            <w:tcBorders>
              <w:top w:val="nil"/>
              <w:left w:val="nil"/>
              <w:bottom w:val="nil"/>
              <w:right w:val="nil"/>
            </w:tcBorders>
            <w:tcMar>
              <w:top w:w="43" w:type="dxa"/>
              <w:left w:w="0" w:type="dxa"/>
              <w:bottom w:w="0" w:type="dxa"/>
              <w:right w:w="0" w:type="dxa"/>
            </w:tcMar>
            <w:vAlign w:val="bottom"/>
          </w:tcPr>
          <w:p w14:paraId="15589F4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E41F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953809" w14:textId="77777777" w:rsidR="0089264D" w:rsidRPr="00B40C4C" w:rsidRDefault="0089264D" w:rsidP="009137DA">
            <w:r w:rsidRPr="00B40C4C">
              <w:t>Klima- og miljødepartementet:</w:t>
            </w:r>
          </w:p>
        </w:tc>
        <w:tc>
          <w:tcPr>
            <w:tcW w:w="1500" w:type="dxa"/>
            <w:tcBorders>
              <w:top w:val="nil"/>
              <w:left w:val="nil"/>
              <w:bottom w:val="nil"/>
              <w:right w:val="nil"/>
            </w:tcBorders>
            <w:tcMar>
              <w:top w:w="43" w:type="dxa"/>
              <w:left w:w="0" w:type="dxa"/>
              <w:bottom w:w="0" w:type="dxa"/>
              <w:right w:w="0" w:type="dxa"/>
            </w:tcMar>
            <w:vAlign w:val="bottom"/>
          </w:tcPr>
          <w:p w14:paraId="3493A3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E1799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0264F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E8C3D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AD8344" w14:textId="77777777" w:rsidR="0089264D" w:rsidRPr="00B40C4C" w:rsidRDefault="0089264D" w:rsidP="00A3544C">
            <w:pPr>
              <w:jc w:val="right"/>
            </w:pPr>
          </w:p>
        </w:tc>
      </w:tr>
      <w:tr w:rsidR="00446E55" w:rsidRPr="00B40C4C" w14:paraId="06B3C2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A9CF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80B52C"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18B33A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D9AD01" w14:textId="77777777" w:rsidR="0089264D" w:rsidRPr="00B40C4C" w:rsidRDefault="0089264D" w:rsidP="009137DA">
            <w:r w:rsidRPr="00B40C4C">
              <w:t>Refusjon fra Utenriksdepartementet</w:t>
            </w:r>
          </w:p>
        </w:tc>
        <w:tc>
          <w:tcPr>
            <w:tcW w:w="1500" w:type="dxa"/>
            <w:tcBorders>
              <w:top w:val="nil"/>
              <w:left w:val="nil"/>
              <w:bottom w:val="nil"/>
              <w:right w:val="nil"/>
            </w:tcBorders>
            <w:tcMar>
              <w:top w:w="43" w:type="dxa"/>
              <w:left w:w="0" w:type="dxa"/>
              <w:bottom w:w="0" w:type="dxa"/>
              <w:right w:w="0" w:type="dxa"/>
            </w:tcMar>
            <w:vAlign w:val="bottom"/>
          </w:tcPr>
          <w:p w14:paraId="6FCED64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FF569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AA590B" w14:textId="77777777" w:rsidR="0089264D" w:rsidRPr="00B40C4C" w:rsidRDefault="0089264D" w:rsidP="00A3544C">
            <w:pPr>
              <w:jc w:val="right"/>
            </w:pPr>
            <w:r w:rsidRPr="00B40C4C">
              <w:t>37 405 000</w:t>
            </w:r>
          </w:p>
        </w:tc>
        <w:tc>
          <w:tcPr>
            <w:tcW w:w="180" w:type="dxa"/>
            <w:tcBorders>
              <w:top w:val="nil"/>
              <w:left w:val="nil"/>
              <w:bottom w:val="nil"/>
              <w:right w:val="nil"/>
            </w:tcBorders>
            <w:tcMar>
              <w:top w:w="43" w:type="dxa"/>
              <w:left w:w="0" w:type="dxa"/>
              <w:bottom w:w="0" w:type="dxa"/>
              <w:right w:w="0" w:type="dxa"/>
            </w:tcMar>
            <w:vAlign w:val="bottom"/>
          </w:tcPr>
          <w:p w14:paraId="1426C1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DE00886" w14:textId="77777777" w:rsidR="0089264D" w:rsidRPr="00B40C4C" w:rsidRDefault="0089264D" w:rsidP="00A3544C">
            <w:pPr>
              <w:jc w:val="right"/>
            </w:pPr>
            <w:r w:rsidRPr="00B40C4C">
              <w:t>37 405 000</w:t>
            </w:r>
          </w:p>
        </w:tc>
      </w:tr>
      <w:tr w:rsidR="00446E55" w:rsidRPr="00B40C4C" w14:paraId="24716EC8" w14:textId="77777777" w:rsidTr="008C2AB1">
        <w:trPr>
          <w:trHeight w:val="240"/>
        </w:trPr>
        <w:tc>
          <w:tcPr>
            <w:tcW w:w="567" w:type="dxa"/>
            <w:tcBorders>
              <w:top w:val="nil"/>
              <w:left w:val="nil"/>
              <w:bottom w:val="nil"/>
            </w:tcBorders>
            <w:tcMar>
              <w:top w:w="43" w:type="dxa"/>
              <w:left w:w="0" w:type="dxa"/>
              <w:bottom w:w="0" w:type="dxa"/>
              <w:right w:w="0" w:type="dxa"/>
            </w:tcMar>
          </w:tcPr>
          <w:p w14:paraId="39485FDF" w14:textId="77777777" w:rsidR="0089264D" w:rsidRPr="00B40C4C" w:rsidRDefault="0089264D" w:rsidP="009137DA">
            <w:r w:rsidRPr="00B40C4C">
              <w:t>4420</w:t>
            </w:r>
          </w:p>
        </w:tc>
        <w:tc>
          <w:tcPr>
            <w:tcW w:w="260" w:type="dxa"/>
            <w:tcBorders>
              <w:top w:val="nil"/>
              <w:left w:val="nil"/>
              <w:bottom w:val="nil"/>
              <w:right w:val="nil"/>
            </w:tcBorders>
            <w:tcMar>
              <w:top w:w="43" w:type="dxa"/>
              <w:left w:w="0" w:type="dxa"/>
              <w:bottom w:w="0" w:type="dxa"/>
              <w:right w:w="0" w:type="dxa"/>
            </w:tcMar>
            <w:vAlign w:val="bottom"/>
          </w:tcPr>
          <w:p w14:paraId="2892CC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CD3F1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F9899B" w14:textId="77777777" w:rsidR="0089264D" w:rsidRPr="00B40C4C" w:rsidRDefault="0089264D" w:rsidP="009137DA">
            <w:r w:rsidRPr="00B40C4C">
              <w:t>Miljødirektoratet:</w:t>
            </w:r>
          </w:p>
        </w:tc>
        <w:tc>
          <w:tcPr>
            <w:tcW w:w="1500" w:type="dxa"/>
            <w:tcBorders>
              <w:top w:val="nil"/>
              <w:left w:val="nil"/>
              <w:bottom w:val="nil"/>
              <w:right w:val="nil"/>
            </w:tcBorders>
            <w:tcMar>
              <w:top w:w="43" w:type="dxa"/>
              <w:left w:w="0" w:type="dxa"/>
              <w:bottom w:w="0" w:type="dxa"/>
              <w:right w:w="0" w:type="dxa"/>
            </w:tcMar>
            <w:vAlign w:val="bottom"/>
          </w:tcPr>
          <w:p w14:paraId="1E20C0A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8B62C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358D77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4EB70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0D0C70F" w14:textId="77777777" w:rsidR="0089264D" w:rsidRPr="00B40C4C" w:rsidRDefault="0089264D" w:rsidP="00A3544C">
            <w:pPr>
              <w:jc w:val="right"/>
            </w:pPr>
          </w:p>
        </w:tc>
      </w:tr>
      <w:tr w:rsidR="00446E55" w:rsidRPr="00B40C4C" w14:paraId="56A8A8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B3AA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9ED5A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177DD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E76BCC6" w14:textId="77777777" w:rsidR="0089264D" w:rsidRPr="00B40C4C" w:rsidRDefault="0089264D" w:rsidP="009137DA">
            <w:r w:rsidRPr="00B40C4C">
              <w:t>Oppdrag og andre diverse inntekter</w:t>
            </w:r>
          </w:p>
        </w:tc>
        <w:tc>
          <w:tcPr>
            <w:tcW w:w="1500" w:type="dxa"/>
            <w:tcBorders>
              <w:top w:val="nil"/>
              <w:left w:val="nil"/>
              <w:bottom w:val="nil"/>
              <w:right w:val="nil"/>
            </w:tcBorders>
            <w:tcMar>
              <w:top w:w="43" w:type="dxa"/>
              <w:left w:w="0" w:type="dxa"/>
              <w:bottom w:w="0" w:type="dxa"/>
              <w:right w:w="0" w:type="dxa"/>
            </w:tcMar>
            <w:vAlign w:val="bottom"/>
          </w:tcPr>
          <w:p w14:paraId="6C34BC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2D091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0C2CEC9" w14:textId="77777777" w:rsidR="0089264D" w:rsidRPr="00B40C4C" w:rsidRDefault="0089264D" w:rsidP="00A3544C">
            <w:pPr>
              <w:jc w:val="right"/>
            </w:pPr>
            <w:r w:rsidRPr="00B40C4C">
              <w:t>6 976 000</w:t>
            </w:r>
          </w:p>
        </w:tc>
        <w:tc>
          <w:tcPr>
            <w:tcW w:w="180" w:type="dxa"/>
            <w:tcBorders>
              <w:top w:val="nil"/>
              <w:left w:val="nil"/>
              <w:bottom w:val="nil"/>
              <w:right w:val="nil"/>
            </w:tcBorders>
            <w:tcMar>
              <w:top w:w="43" w:type="dxa"/>
              <w:left w:w="0" w:type="dxa"/>
              <w:bottom w:w="0" w:type="dxa"/>
              <w:right w:w="0" w:type="dxa"/>
            </w:tcMar>
            <w:vAlign w:val="bottom"/>
          </w:tcPr>
          <w:p w14:paraId="2C83D28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8307941" w14:textId="77777777" w:rsidR="0089264D" w:rsidRPr="00B40C4C" w:rsidRDefault="0089264D" w:rsidP="00A3544C">
            <w:pPr>
              <w:jc w:val="right"/>
            </w:pPr>
          </w:p>
        </w:tc>
      </w:tr>
      <w:tr w:rsidR="00446E55" w:rsidRPr="00B40C4C" w14:paraId="0C01D71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F4B7F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73ED64"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3066D5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09C34C" w14:textId="77777777" w:rsidR="0089264D" w:rsidRPr="00B40C4C" w:rsidRDefault="0089264D" w:rsidP="009137DA">
            <w:r w:rsidRPr="00B40C4C">
              <w:t>Gebyrer, forurensningsområdet hos Miljødirektoratet</w:t>
            </w:r>
          </w:p>
        </w:tc>
        <w:tc>
          <w:tcPr>
            <w:tcW w:w="1500" w:type="dxa"/>
            <w:tcBorders>
              <w:top w:val="nil"/>
              <w:left w:val="nil"/>
              <w:bottom w:val="nil"/>
              <w:right w:val="nil"/>
            </w:tcBorders>
            <w:tcMar>
              <w:top w:w="43" w:type="dxa"/>
              <w:left w:w="0" w:type="dxa"/>
              <w:bottom w:w="0" w:type="dxa"/>
              <w:right w:w="0" w:type="dxa"/>
            </w:tcMar>
            <w:vAlign w:val="bottom"/>
          </w:tcPr>
          <w:p w14:paraId="359622B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BD78F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ED5F944" w14:textId="77777777" w:rsidR="0089264D" w:rsidRPr="00B40C4C" w:rsidRDefault="0089264D" w:rsidP="00A3544C">
            <w:pPr>
              <w:jc w:val="right"/>
            </w:pPr>
            <w:r w:rsidRPr="00B40C4C">
              <w:t>89 045 000</w:t>
            </w:r>
          </w:p>
        </w:tc>
        <w:tc>
          <w:tcPr>
            <w:tcW w:w="180" w:type="dxa"/>
            <w:tcBorders>
              <w:top w:val="nil"/>
              <w:left w:val="nil"/>
              <w:bottom w:val="nil"/>
              <w:right w:val="nil"/>
            </w:tcBorders>
            <w:tcMar>
              <w:top w:w="43" w:type="dxa"/>
              <w:left w:w="0" w:type="dxa"/>
              <w:bottom w:w="0" w:type="dxa"/>
              <w:right w:w="0" w:type="dxa"/>
            </w:tcMar>
            <w:vAlign w:val="bottom"/>
          </w:tcPr>
          <w:p w14:paraId="41C86A4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0A16DE6" w14:textId="77777777" w:rsidR="0089264D" w:rsidRPr="00B40C4C" w:rsidRDefault="0089264D" w:rsidP="00A3544C">
            <w:pPr>
              <w:jc w:val="right"/>
            </w:pPr>
          </w:p>
        </w:tc>
      </w:tr>
      <w:tr w:rsidR="00446E55" w:rsidRPr="00B40C4C" w14:paraId="782299AD"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DA457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C66F62" w14:textId="77777777" w:rsidR="0089264D" w:rsidRPr="00B40C4C" w:rsidRDefault="0089264D" w:rsidP="009137DA">
            <w:r w:rsidRPr="00B40C4C">
              <w:t>6</w:t>
            </w:r>
          </w:p>
        </w:tc>
        <w:tc>
          <w:tcPr>
            <w:tcW w:w="260" w:type="dxa"/>
            <w:tcBorders>
              <w:top w:val="nil"/>
              <w:left w:val="nil"/>
              <w:bottom w:val="nil"/>
              <w:right w:val="nil"/>
            </w:tcBorders>
            <w:tcMar>
              <w:top w:w="43" w:type="dxa"/>
              <w:left w:w="0" w:type="dxa"/>
              <w:bottom w:w="0" w:type="dxa"/>
              <w:right w:w="0" w:type="dxa"/>
            </w:tcMar>
            <w:vAlign w:val="bottom"/>
          </w:tcPr>
          <w:p w14:paraId="2BABE3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3A40F3" w14:textId="77777777" w:rsidR="0089264D" w:rsidRPr="00B40C4C" w:rsidRDefault="0089264D" w:rsidP="009137DA">
            <w:r w:rsidRPr="00B40C4C">
              <w:t>Gebyrer, forurensningsområdet hos statsforvalterembetene</w:t>
            </w:r>
          </w:p>
        </w:tc>
        <w:tc>
          <w:tcPr>
            <w:tcW w:w="1500" w:type="dxa"/>
            <w:tcBorders>
              <w:top w:val="nil"/>
              <w:left w:val="nil"/>
              <w:bottom w:val="nil"/>
              <w:right w:val="nil"/>
            </w:tcBorders>
            <w:tcMar>
              <w:top w:w="43" w:type="dxa"/>
              <w:left w:w="0" w:type="dxa"/>
              <w:bottom w:w="0" w:type="dxa"/>
              <w:right w:w="0" w:type="dxa"/>
            </w:tcMar>
            <w:vAlign w:val="bottom"/>
          </w:tcPr>
          <w:p w14:paraId="61DAB2A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04544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214C88" w14:textId="77777777" w:rsidR="0089264D" w:rsidRPr="00B40C4C" w:rsidRDefault="0089264D" w:rsidP="00A3544C">
            <w:pPr>
              <w:jc w:val="right"/>
            </w:pPr>
            <w:r w:rsidRPr="00B40C4C">
              <w:t>53 590 000</w:t>
            </w:r>
          </w:p>
        </w:tc>
        <w:tc>
          <w:tcPr>
            <w:tcW w:w="180" w:type="dxa"/>
            <w:tcBorders>
              <w:top w:val="nil"/>
              <w:left w:val="nil"/>
              <w:bottom w:val="nil"/>
              <w:right w:val="nil"/>
            </w:tcBorders>
            <w:tcMar>
              <w:top w:w="43" w:type="dxa"/>
              <w:left w:w="0" w:type="dxa"/>
              <w:bottom w:w="0" w:type="dxa"/>
              <w:right w:w="0" w:type="dxa"/>
            </w:tcMar>
            <w:vAlign w:val="bottom"/>
          </w:tcPr>
          <w:p w14:paraId="4381CE1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CCAD56" w14:textId="77777777" w:rsidR="0089264D" w:rsidRPr="00B40C4C" w:rsidRDefault="0089264D" w:rsidP="00A3544C">
            <w:pPr>
              <w:jc w:val="right"/>
            </w:pPr>
          </w:p>
        </w:tc>
      </w:tr>
      <w:tr w:rsidR="00446E55" w:rsidRPr="00B40C4C" w14:paraId="1DF071F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6E6F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1A8BF44"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01BE5B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C87E55" w14:textId="77777777" w:rsidR="0089264D" w:rsidRPr="00B40C4C" w:rsidRDefault="0089264D" w:rsidP="009137DA">
            <w:r w:rsidRPr="00B40C4C">
              <w:t>Gebyrer, kvotesystemet</w:t>
            </w:r>
          </w:p>
        </w:tc>
        <w:tc>
          <w:tcPr>
            <w:tcW w:w="1500" w:type="dxa"/>
            <w:tcBorders>
              <w:top w:val="nil"/>
              <w:left w:val="nil"/>
              <w:bottom w:val="nil"/>
              <w:right w:val="nil"/>
            </w:tcBorders>
            <w:tcMar>
              <w:top w:w="43" w:type="dxa"/>
              <w:left w:w="0" w:type="dxa"/>
              <w:bottom w:w="0" w:type="dxa"/>
              <w:right w:w="0" w:type="dxa"/>
            </w:tcMar>
            <w:vAlign w:val="bottom"/>
          </w:tcPr>
          <w:p w14:paraId="6CA37E5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338D8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FC9427E" w14:textId="77777777" w:rsidR="0089264D" w:rsidRPr="00B40C4C" w:rsidRDefault="0089264D" w:rsidP="00A3544C">
            <w:pPr>
              <w:jc w:val="right"/>
            </w:pPr>
            <w:r w:rsidRPr="00B40C4C">
              <w:t>47 625 000</w:t>
            </w:r>
          </w:p>
        </w:tc>
        <w:tc>
          <w:tcPr>
            <w:tcW w:w="180" w:type="dxa"/>
            <w:tcBorders>
              <w:top w:val="nil"/>
              <w:left w:val="nil"/>
              <w:bottom w:val="nil"/>
              <w:right w:val="nil"/>
            </w:tcBorders>
            <w:tcMar>
              <w:top w:w="43" w:type="dxa"/>
              <w:left w:w="0" w:type="dxa"/>
              <w:bottom w:w="0" w:type="dxa"/>
              <w:right w:w="0" w:type="dxa"/>
            </w:tcMar>
            <w:vAlign w:val="bottom"/>
          </w:tcPr>
          <w:p w14:paraId="1708BC6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31AE17" w14:textId="77777777" w:rsidR="0089264D" w:rsidRPr="00B40C4C" w:rsidRDefault="0089264D" w:rsidP="00A3544C">
            <w:pPr>
              <w:jc w:val="right"/>
            </w:pPr>
          </w:p>
        </w:tc>
      </w:tr>
      <w:tr w:rsidR="00446E55" w:rsidRPr="00B40C4C" w14:paraId="4107C07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4FC5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B67EDDC" w14:textId="77777777" w:rsidR="0089264D" w:rsidRPr="00B40C4C" w:rsidRDefault="0089264D" w:rsidP="009137DA">
            <w:r w:rsidRPr="00B40C4C">
              <w:t>9</w:t>
            </w:r>
          </w:p>
        </w:tc>
        <w:tc>
          <w:tcPr>
            <w:tcW w:w="260" w:type="dxa"/>
            <w:tcBorders>
              <w:top w:val="nil"/>
              <w:left w:val="nil"/>
              <w:bottom w:val="nil"/>
              <w:right w:val="nil"/>
            </w:tcBorders>
            <w:tcMar>
              <w:top w:w="43" w:type="dxa"/>
              <w:left w:w="0" w:type="dxa"/>
              <w:bottom w:w="0" w:type="dxa"/>
              <w:right w:w="0" w:type="dxa"/>
            </w:tcMar>
            <w:vAlign w:val="bottom"/>
          </w:tcPr>
          <w:p w14:paraId="2D1CDA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FA2872" w14:textId="77777777" w:rsidR="0089264D" w:rsidRPr="00B40C4C" w:rsidRDefault="0089264D" w:rsidP="009137DA">
            <w:r w:rsidRPr="00B40C4C">
              <w:t>Internasjonale oppdrag</w:t>
            </w:r>
          </w:p>
        </w:tc>
        <w:tc>
          <w:tcPr>
            <w:tcW w:w="1500" w:type="dxa"/>
            <w:tcBorders>
              <w:top w:val="nil"/>
              <w:left w:val="nil"/>
              <w:bottom w:val="nil"/>
              <w:right w:val="nil"/>
            </w:tcBorders>
            <w:tcMar>
              <w:top w:w="43" w:type="dxa"/>
              <w:left w:w="0" w:type="dxa"/>
              <w:bottom w:w="0" w:type="dxa"/>
              <w:right w:w="0" w:type="dxa"/>
            </w:tcMar>
            <w:vAlign w:val="bottom"/>
          </w:tcPr>
          <w:p w14:paraId="05EE7E9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97B7D9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18EB533" w14:textId="77777777" w:rsidR="0089264D" w:rsidRPr="00B40C4C" w:rsidRDefault="0089264D" w:rsidP="00A3544C">
            <w:pPr>
              <w:jc w:val="right"/>
            </w:pPr>
            <w:r w:rsidRPr="00B40C4C">
              <w:t>41 048 000</w:t>
            </w:r>
          </w:p>
        </w:tc>
        <w:tc>
          <w:tcPr>
            <w:tcW w:w="180" w:type="dxa"/>
            <w:tcBorders>
              <w:top w:val="nil"/>
              <w:left w:val="nil"/>
              <w:bottom w:val="nil"/>
              <w:right w:val="nil"/>
            </w:tcBorders>
            <w:tcMar>
              <w:top w:w="43" w:type="dxa"/>
              <w:left w:w="0" w:type="dxa"/>
              <w:bottom w:w="0" w:type="dxa"/>
              <w:right w:w="0" w:type="dxa"/>
            </w:tcMar>
            <w:vAlign w:val="bottom"/>
          </w:tcPr>
          <w:p w14:paraId="5ACA0BB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3143EE" w14:textId="77777777" w:rsidR="0089264D" w:rsidRPr="00B40C4C" w:rsidRDefault="0089264D" w:rsidP="00A3544C">
            <w:pPr>
              <w:jc w:val="right"/>
            </w:pPr>
            <w:r w:rsidRPr="00B40C4C">
              <w:t>238 284 000</w:t>
            </w:r>
          </w:p>
        </w:tc>
      </w:tr>
      <w:tr w:rsidR="00446E55" w:rsidRPr="00B40C4C" w14:paraId="35561F34" w14:textId="77777777" w:rsidTr="008C2AB1">
        <w:trPr>
          <w:trHeight w:val="240"/>
        </w:trPr>
        <w:tc>
          <w:tcPr>
            <w:tcW w:w="567" w:type="dxa"/>
            <w:tcBorders>
              <w:top w:val="nil"/>
              <w:left w:val="nil"/>
              <w:bottom w:val="nil"/>
            </w:tcBorders>
            <w:tcMar>
              <w:top w:w="43" w:type="dxa"/>
              <w:left w:w="0" w:type="dxa"/>
              <w:bottom w:w="0" w:type="dxa"/>
              <w:right w:w="0" w:type="dxa"/>
            </w:tcMar>
          </w:tcPr>
          <w:p w14:paraId="616FD8F1" w14:textId="77777777" w:rsidR="0089264D" w:rsidRPr="00B40C4C" w:rsidRDefault="0089264D" w:rsidP="009137DA">
            <w:r w:rsidRPr="00B40C4C">
              <w:t>4423</w:t>
            </w:r>
          </w:p>
        </w:tc>
        <w:tc>
          <w:tcPr>
            <w:tcW w:w="260" w:type="dxa"/>
            <w:tcBorders>
              <w:top w:val="nil"/>
              <w:left w:val="nil"/>
              <w:bottom w:val="nil"/>
              <w:right w:val="nil"/>
            </w:tcBorders>
            <w:tcMar>
              <w:top w:w="43" w:type="dxa"/>
              <w:left w:w="0" w:type="dxa"/>
              <w:bottom w:w="0" w:type="dxa"/>
              <w:right w:w="0" w:type="dxa"/>
            </w:tcMar>
            <w:vAlign w:val="bottom"/>
          </w:tcPr>
          <w:p w14:paraId="1AE280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6783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42D2575" w14:textId="77777777" w:rsidR="0089264D" w:rsidRPr="00B40C4C" w:rsidRDefault="0089264D" w:rsidP="009137DA">
            <w:r w:rsidRPr="00B40C4C">
              <w:t>Radioaktiv forurensning i det ytre miljø:</w:t>
            </w:r>
          </w:p>
        </w:tc>
        <w:tc>
          <w:tcPr>
            <w:tcW w:w="1500" w:type="dxa"/>
            <w:tcBorders>
              <w:top w:val="nil"/>
              <w:left w:val="nil"/>
              <w:bottom w:val="nil"/>
              <w:right w:val="nil"/>
            </w:tcBorders>
            <w:tcMar>
              <w:top w:w="43" w:type="dxa"/>
              <w:left w:w="0" w:type="dxa"/>
              <w:bottom w:w="0" w:type="dxa"/>
              <w:right w:w="0" w:type="dxa"/>
            </w:tcMar>
            <w:vAlign w:val="bottom"/>
          </w:tcPr>
          <w:p w14:paraId="3302F6D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3C52B5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E1C852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2C9C6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57A0673" w14:textId="77777777" w:rsidR="0089264D" w:rsidRPr="00B40C4C" w:rsidRDefault="0089264D" w:rsidP="00A3544C">
            <w:pPr>
              <w:jc w:val="right"/>
            </w:pPr>
          </w:p>
        </w:tc>
      </w:tr>
      <w:tr w:rsidR="00446E55" w:rsidRPr="00B40C4C" w14:paraId="4B8BE78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F7D4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B0431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609BB2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E5D375B" w14:textId="77777777" w:rsidR="0089264D" w:rsidRPr="00B40C4C" w:rsidRDefault="0089264D" w:rsidP="009137DA">
            <w:r w:rsidRPr="00B40C4C">
              <w:t>Gebyrer, radioaktiv forurensning</w:t>
            </w:r>
          </w:p>
        </w:tc>
        <w:tc>
          <w:tcPr>
            <w:tcW w:w="1500" w:type="dxa"/>
            <w:tcBorders>
              <w:top w:val="nil"/>
              <w:left w:val="nil"/>
              <w:bottom w:val="nil"/>
              <w:right w:val="nil"/>
            </w:tcBorders>
            <w:tcMar>
              <w:top w:w="43" w:type="dxa"/>
              <w:left w:w="0" w:type="dxa"/>
              <w:bottom w:w="0" w:type="dxa"/>
              <w:right w:w="0" w:type="dxa"/>
            </w:tcMar>
            <w:vAlign w:val="bottom"/>
          </w:tcPr>
          <w:p w14:paraId="392191C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E1379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61F32BC" w14:textId="77777777" w:rsidR="0089264D" w:rsidRPr="00B40C4C" w:rsidRDefault="0089264D" w:rsidP="00A3544C">
            <w:pPr>
              <w:jc w:val="right"/>
            </w:pPr>
            <w:r w:rsidRPr="00B40C4C">
              <w:t>1 170 000</w:t>
            </w:r>
          </w:p>
        </w:tc>
        <w:tc>
          <w:tcPr>
            <w:tcW w:w="180" w:type="dxa"/>
            <w:tcBorders>
              <w:top w:val="nil"/>
              <w:left w:val="nil"/>
              <w:bottom w:val="nil"/>
              <w:right w:val="nil"/>
            </w:tcBorders>
            <w:tcMar>
              <w:top w:w="43" w:type="dxa"/>
              <w:left w:w="0" w:type="dxa"/>
              <w:bottom w:w="0" w:type="dxa"/>
              <w:right w:w="0" w:type="dxa"/>
            </w:tcMar>
            <w:vAlign w:val="bottom"/>
          </w:tcPr>
          <w:p w14:paraId="25EA590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A66F9DA" w14:textId="77777777" w:rsidR="0089264D" w:rsidRPr="00B40C4C" w:rsidRDefault="0089264D" w:rsidP="00A3544C">
            <w:pPr>
              <w:jc w:val="right"/>
            </w:pPr>
            <w:r w:rsidRPr="00B40C4C">
              <w:t>1 170 000</w:t>
            </w:r>
          </w:p>
        </w:tc>
      </w:tr>
      <w:tr w:rsidR="00446E55" w:rsidRPr="00B40C4C" w14:paraId="4FC9236A" w14:textId="77777777" w:rsidTr="008C2AB1">
        <w:trPr>
          <w:trHeight w:val="240"/>
        </w:trPr>
        <w:tc>
          <w:tcPr>
            <w:tcW w:w="567" w:type="dxa"/>
            <w:tcBorders>
              <w:top w:val="nil"/>
              <w:left w:val="nil"/>
              <w:bottom w:val="nil"/>
            </w:tcBorders>
            <w:tcMar>
              <w:top w:w="43" w:type="dxa"/>
              <w:left w:w="0" w:type="dxa"/>
              <w:bottom w:w="0" w:type="dxa"/>
              <w:right w:w="0" w:type="dxa"/>
            </w:tcMar>
          </w:tcPr>
          <w:p w14:paraId="513DFCE2" w14:textId="77777777" w:rsidR="0089264D" w:rsidRPr="00B40C4C" w:rsidRDefault="0089264D" w:rsidP="009137DA">
            <w:r w:rsidRPr="00B40C4C">
              <w:t>4429</w:t>
            </w:r>
          </w:p>
        </w:tc>
        <w:tc>
          <w:tcPr>
            <w:tcW w:w="260" w:type="dxa"/>
            <w:tcBorders>
              <w:top w:val="nil"/>
              <w:left w:val="nil"/>
              <w:bottom w:val="nil"/>
              <w:right w:val="nil"/>
            </w:tcBorders>
            <w:tcMar>
              <w:top w:w="43" w:type="dxa"/>
              <w:left w:w="0" w:type="dxa"/>
              <w:bottom w:w="0" w:type="dxa"/>
              <w:right w:w="0" w:type="dxa"/>
            </w:tcMar>
            <w:vAlign w:val="bottom"/>
          </w:tcPr>
          <w:p w14:paraId="521B57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E09C3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A542E7" w14:textId="77777777" w:rsidR="0089264D" w:rsidRPr="00B40C4C" w:rsidRDefault="0089264D" w:rsidP="009137DA">
            <w:r w:rsidRPr="00B40C4C">
              <w:t>Riksantikvaren:</w:t>
            </w:r>
          </w:p>
        </w:tc>
        <w:tc>
          <w:tcPr>
            <w:tcW w:w="1500" w:type="dxa"/>
            <w:tcBorders>
              <w:top w:val="nil"/>
              <w:left w:val="nil"/>
              <w:bottom w:val="nil"/>
              <w:right w:val="nil"/>
            </w:tcBorders>
            <w:tcMar>
              <w:top w:w="43" w:type="dxa"/>
              <w:left w:w="0" w:type="dxa"/>
              <w:bottom w:w="0" w:type="dxa"/>
              <w:right w:w="0" w:type="dxa"/>
            </w:tcMar>
            <w:vAlign w:val="bottom"/>
          </w:tcPr>
          <w:p w14:paraId="7A047D7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4D5CF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7F49F4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8FA3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8A4D6D" w14:textId="77777777" w:rsidR="0089264D" w:rsidRPr="00B40C4C" w:rsidRDefault="0089264D" w:rsidP="00A3544C">
            <w:pPr>
              <w:jc w:val="right"/>
            </w:pPr>
          </w:p>
        </w:tc>
      </w:tr>
      <w:tr w:rsidR="00446E55" w:rsidRPr="00B40C4C" w14:paraId="68CAFF5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608B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C24622"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440988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C0C43B" w14:textId="77777777" w:rsidR="0089264D" w:rsidRPr="00B40C4C" w:rsidRDefault="0089264D" w:rsidP="009137DA">
            <w:r w:rsidRPr="00B40C4C">
              <w:t>Refusjoner og diverse inntekter</w:t>
            </w:r>
          </w:p>
        </w:tc>
        <w:tc>
          <w:tcPr>
            <w:tcW w:w="1500" w:type="dxa"/>
            <w:tcBorders>
              <w:top w:val="nil"/>
              <w:left w:val="nil"/>
              <w:bottom w:val="nil"/>
              <w:right w:val="nil"/>
            </w:tcBorders>
            <w:tcMar>
              <w:top w:w="43" w:type="dxa"/>
              <w:left w:w="0" w:type="dxa"/>
              <w:bottom w:w="0" w:type="dxa"/>
              <w:right w:w="0" w:type="dxa"/>
            </w:tcMar>
            <w:vAlign w:val="bottom"/>
          </w:tcPr>
          <w:p w14:paraId="4A34D5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7F3BB2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C5ECBB1" w14:textId="77777777" w:rsidR="0089264D" w:rsidRPr="00B40C4C" w:rsidRDefault="0089264D" w:rsidP="00A3544C">
            <w:pPr>
              <w:jc w:val="right"/>
            </w:pPr>
            <w:r w:rsidRPr="00B40C4C">
              <w:t>763 000</w:t>
            </w:r>
          </w:p>
        </w:tc>
        <w:tc>
          <w:tcPr>
            <w:tcW w:w="180" w:type="dxa"/>
            <w:tcBorders>
              <w:top w:val="nil"/>
              <w:left w:val="nil"/>
              <w:bottom w:val="nil"/>
              <w:right w:val="nil"/>
            </w:tcBorders>
            <w:tcMar>
              <w:top w:w="43" w:type="dxa"/>
              <w:left w:w="0" w:type="dxa"/>
              <w:bottom w:w="0" w:type="dxa"/>
              <w:right w:w="0" w:type="dxa"/>
            </w:tcMar>
            <w:vAlign w:val="bottom"/>
          </w:tcPr>
          <w:p w14:paraId="2BB8EB9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32D2B9" w14:textId="77777777" w:rsidR="0089264D" w:rsidRPr="00B40C4C" w:rsidRDefault="0089264D" w:rsidP="00A3544C">
            <w:pPr>
              <w:jc w:val="right"/>
            </w:pPr>
          </w:p>
        </w:tc>
      </w:tr>
      <w:tr w:rsidR="00446E55" w:rsidRPr="00B40C4C" w14:paraId="17F0BF3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B36B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3E4917" w14:textId="77777777" w:rsidR="0089264D" w:rsidRPr="00B40C4C" w:rsidRDefault="0089264D" w:rsidP="009137DA">
            <w:r w:rsidRPr="00B40C4C">
              <w:t>9</w:t>
            </w:r>
          </w:p>
        </w:tc>
        <w:tc>
          <w:tcPr>
            <w:tcW w:w="260" w:type="dxa"/>
            <w:tcBorders>
              <w:top w:val="nil"/>
              <w:left w:val="nil"/>
              <w:bottom w:val="nil"/>
              <w:right w:val="nil"/>
            </w:tcBorders>
            <w:tcMar>
              <w:top w:w="43" w:type="dxa"/>
              <w:left w:w="0" w:type="dxa"/>
              <w:bottom w:w="0" w:type="dxa"/>
              <w:right w:w="0" w:type="dxa"/>
            </w:tcMar>
            <w:vAlign w:val="bottom"/>
          </w:tcPr>
          <w:p w14:paraId="7486D3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7038B2" w14:textId="77777777" w:rsidR="0089264D" w:rsidRPr="00B40C4C" w:rsidRDefault="0089264D" w:rsidP="009137DA">
            <w:r w:rsidRPr="00B40C4C">
              <w:t>Internasjonale oppdrag</w:t>
            </w:r>
          </w:p>
        </w:tc>
        <w:tc>
          <w:tcPr>
            <w:tcW w:w="1500" w:type="dxa"/>
            <w:tcBorders>
              <w:top w:val="nil"/>
              <w:left w:val="nil"/>
              <w:bottom w:val="nil"/>
              <w:right w:val="nil"/>
            </w:tcBorders>
            <w:tcMar>
              <w:top w:w="43" w:type="dxa"/>
              <w:left w:w="0" w:type="dxa"/>
              <w:bottom w:w="0" w:type="dxa"/>
              <w:right w:w="0" w:type="dxa"/>
            </w:tcMar>
            <w:vAlign w:val="bottom"/>
          </w:tcPr>
          <w:p w14:paraId="333BF3C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0427E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07AD5FB" w14:textId="77777777" w:rsidR="0089264D" w:rsidRPr="00B40C4C" w:rsidRDefault="0089264D" w:rsidP="00A3544C">
            <w:pPr>
              <w:jc w:val="right"/>
            </w:pPr>
            <w:r w:rsidRPr="00B40C4C">
              <w:t>4 360 000</w:t>
            </w:r>
          </w:p>
        </w:tc>
        <w:tc>
          <w:tcPr>
            <w:tcW w:w="180" w:type="dxa"/>
            <w:tcBorders>
              <w:top w:val="nil"/>
              <w:left w:val="nil"/>
              <w:bottom w:val="nil"/>
              <w:right w:val="nil"/>
            </w:tcBorders>
            <w:tcMar>
              <w:top w:w="43" w:type="dxa"/>
              <w:left w:w="0" w:type="dxa"/>
              <w:bottom w:w="0" w:type="dxa"/>
              <w:right w:w="0" w:type="dxa"/>
            </w:tcMar>
            <w:vAlign w:val="bottom"/>
          </w:tcPr>
          <w:p w14:paraId="236FBF9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161A04" w14:textId="77777777" w:rsidR="0089264D" w:rsidRPr="00B40C4C" w:rsidRDefault="0089264D" w:rsidP="00A3544C">
            <w:pPr>
              <w:jc w:val="right"/>
            </w:pPr>
            <w:r w:rsidRPr="00B40C4C">
              <w:t>5 123 000</w:t>
            </w:r>
          </w:p>
        </w:tc>
      </w:tr>
      <w:tr w:rsidR="00446E55" w:rsidRPr="00B40C4C" w14:paraId="18212B63" w14:textId="77777777" w:rsidTr="008C2AB1">
        <w:trPr>
          <w:trHeight w:val="240"/>
        </w:trPr>
        <w:tc>
          <w:tcPr>
            <w:tcW w:w="567" w:type="dxa"/>
            <w:tcBorders>
              <w:top w:val="nil"/>
              <w:left w:val="nil"/>
              <w:bottom w:val="nil"/>
            </w:tcBorders>
            <w:tcMar>
              <w:top w:w="43" w:type="dxa"/>
              <w:left w:w="0" w:type="dxa"/>
              <w:bottom w:w="0" w:type="dxa"/>
              <w:right w:w="0" w:type="dxa"/>
            </w:tcMar>
          </w:tcPr>
          <w:p w14:paraId="09E5019E" w14:textId="77777777" w:rsidR="0089264D" w:rsidRPr="00B40C4C" w:rsidRDefault="0089264D" w:rsidP="009137DA">
            <w:r w:rsidRPr="00B40C4C">
              <w:t>4471</w:t>
            </w:r>
          </w:p>
        </w:tc>
        <w:tc>
          <w:tcPr>
            <w:tcW w:w="260" w:type="dxa"/>
            <w:tcBorders>
              <w:top w:val="nil"/>
              <w:left w:val="nil"/>
              <w:bottom w:val="nil"/>
              <w:right w:val="nil"/>
            </w:tcBorders>
            <w:tcMar>
              <w:top w:w="43" w:type="dxa"/>
              <w:left w:w="0" w:type="dxa"/>
              <w:bottom w:w="0" w:type="dxa"/>
              <w:right w:w="0" w:type="dxa"/>
            </w:tcMar>
            <w:vAlign w:val="bottom"/>
          </w:tcPr>
          <w:p w14:paraId="317BD34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6627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F54E7A" w14:textId="77777777" w:rsidR="0089264D" w:rsidRPr="00B40C4C" w:rsidRDefault="0089264D" w:rsidP="009137DA">
            <w:r w:rsidRPr="00B40C4C">
              <w:t>Norsk Polarinstitutt:</w:t>
            </w:r>
          </w:p>
        </w:tc>
        <w:tc>
          <w:tcPr>
            <w:tcW w:w="1500" w:type="dxa"/>
            <w:tcBorders>
              <w:top w:val="nil"/>
              <w:left w:val="nil"/>
              <w:bottom w:val="nil"/>
              <w:right w:val="nil"/>
            </w:tcBorders>
            <w:tcMar>
              <w:top w:w="43" w:type="dxa"/>
              <w:left w:w="0" w:type="dxa"/>
              <w:bottom w:w="0" w:type="dxa"/>
              <w:right w:w="0" w:type="dxa"/>
            </w:tcMar>
            <w:vAlign w:val="bottom"/>
          </w:tcPr>
          <w:p w14:paraId="28D08B0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72EDF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20668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098F8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D2E828" w14:textId="77777777" w:rsidR="0089264D" w:rsidRPr="00B40C4C" w:rsidRDefault="0089264D" w:rsidP="00A3544C">
            <w:pPr>
              <w:jc w:val="right"/>
            </w:pPr>
          </w:p>
        </w:tc>
      </w:tr>
      <w:tr w:rsidR="00446E55" w:rsidRPr="00B40C4C" w14:paraId="57D7DAB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8A3B2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0CE865"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73C234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21A080" w14:textId="77777777" w:rsidR="0089264D" w:rsidRPr="00B40C4C" w:rsidRDefault="0089264D" w:rsidP="009137DA">
            <w:r w:rsidRPr="00B40C4C">
              <w:t>Salgs- og utleieinntekter</w:t>
            </w:r>
          </w:p>
        </w:tc>
        <w:tc>
          <w:tcPr>
            <w:tcW w:w="1500" w:type="dxa"/>
            <w:tcBorders>
              <w:top w:val="nil"/>
              <w:left w:val="nil"/>
              <w:bottom w:val="nil"/>
              <w:right w:val="nil"/>
            </w:tcBorders>
            <w:tcMar>
              <w:top w:w="43" w:type="dxa"/>
              <w:left w:w="0" w:type="dxa"/>
              <w:bottom w:w="0" w:type="dxa"/>
              <w:right w:w="0" w:type="dxa"/>
            </w:tcMar>
            <w:vAlign w:val="bottom"/>
          </w:tcPr>
          <w:p w14:paraId="3A171C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A1B83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E2571E6" w14:textId="77777777" w:rsidR="0089264D" w:rsidRPr="00B40C4C" w:rsidRDefault="0089264D" w:rsidP="00A3544C">
            <w:pPr>
              <w:jc w:val="right"/>
            </w:pPr>
            <w:r w:rsidRPr="00B40C4C">
              <w:t>7 605 000</w:t>
            </w:r>
          </w:p>
        </w:tc>
        <w:tc>
          <w:tcPr>
            <w:tcW w:w="180" w:type="dxa"/>
            <w:tcBorders>
              <w:top w:val="nil"/>
              <w:left w:val="nil"/>
              <w:bottom w:val="nil"/>
              <w:right w:val="nil"/>
            </w:tcBorders>
            <w:tcMar>
              <w:top w:w="43" w:type="dxa"/>
              <w:left w:w="0" w:type="dxa"/>
              <w:bottom w:w="0" w:type="dxa"/>
              <w:right w:w="0" w:type="dxa"/>
            </w:tcMar>
            <w:vAlign w:val="bottom"/>
          </w:tcPr>
          <w:p w14:paraId="4D8F3C7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0EF4F4" w14:textId="77777777" w:rsidR="0089264D" w:rsidRPr="00B40C4C" w:rsidRDefault="0089264D" w:rsidP="00A3544C">
            <w:pPr>
              <w:jc w:val="right"/>
            </w:pPr>
          </w:p>
        </w:tc>
      </w:tr>
      <w:tr w:rsidR="00446E55" w:rsidRPr="00B40C4C" w14:paraId="564812A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EE0F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DDE800"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251A1F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464A23" w14:textId="77777777" w:rsidR="0089264D" w:rsidRPr="00B40C4C" w:rsidRDefault="0089264D" w:rsidP="009137DA">
            <w:r w:rsidRPr="00B40C4C">
              <w:t>Inntekter fra diverse tjenesteyting</w:t>
            </w:r>
          </w:p>
        </w:tc>
        <w:tc>
          <w:tcPr>
            <w:tcW w:w="1500" w:type="dxa"/>
            <w:tcBorders>
              <w:top w:val="nil"/>
              <w:left w:val="nil"/>
              <w:bottom w:val="nil"/>
              <w:right w:val="nil"/>
            </w:tcBorders>
            <w:tcMar>
              <w:top w:w="43" w:type="dxa"/>
              <w:left w:w="0" w:type="dxa"/>
              <w:bottom w:w="0" w:type="dxa"/>
              <w:right w:w="0" w:type="dxa"/>
            </w:tcMar>
            <w:vAlign w:val="bottom"/>
          </w:tcPr>
          <w:p w14:paraId="019718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94B79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0547082" w14:textId="77777777" w:rsidR="0089264D" w:rsidRPr="00B40C4C" w:rsidRDefault="0089264D" w:rsidP="00A3544C">
            <w:pPr>
              <w:jc w:val="right"/>
            </w:pPr>
            <w:r w:rsidRPr="00B40C4C">
              <w:t>75 737 000</w:t>
            </w:r>
          </w:p>
        </w:tc>
        <w:tc>
          <w:tcPr>
            <w:tcW w:w="180" w:type="dxa"/>
            <w:tcBorders>
              <w:top w:val="nil"/>
              <w:left w:val="nil"/>
              <w:bottom w:val="nil"/>
              <w:right w:val="nil"/>
            </w:tcBorders>
            <w:tcMar>
              <w:top w:w="43" w:type="dxa"/>
              <w:left w:w="0" w:type="dxa"/>
              <w:bottom w:w="0" w:type="dxa"/>
              <w:right w:w="0" w:type="dxa"/>
            </w:tcMar>
            <w:vAlign w:val="bottom"/>
          </w:tcPr>
          <w:p w14:paraId="126CD6E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7C0E93" w14:textId="77777777" w:rsidR="0089264D" w:rsidRPr="00B40C4C" w:rsidRDefault="0089264D" w:rsidP="00A3544C">
            <w:pPr>
              <w:jc w:val="right"/>
            </w:pPr>
          </w:p>
        </w:tc>
      </w:tr>
      <w:tr w:rsidR="00446E55" w:rsidRPr="00B40C4C" w14:paraId="1C40D3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FF78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ACF165" w14:textId="77777777" w:rsidR="0089264D" w:rsidRPr="00B40C4C" w:rsidRDefault="0089264D" w:rsidP="009137DA">
            <w:r w:rsidRPr="00B40C4C">
              <w:t>21</w:t>
            </w:r>
          </w:p>
        </w:tc>
        <w:tc>
          <w:tcPr>
            <w:tcW w:w="260" w:type="dxa"/>
            <w:tcBorders>
              <w:top w:val="nil"/>
              <w:left w:val="nil"/>
              <w:bottom w:val="nil"/>
              <w:right w:val="nil"/>
            </w:tcBorders>
            <w:tcMar>
              <w:top w:w="43" w:type="dxa"/>
              <w:left w:w="0" w:type="dxa"/>
              <w:bottom w:w="0" w:type="dxa"/>
              <w:right w:w="0" w:type="dxa"/>
            </w:tcMar>
            <w:vAlign w:val="bottom"/>
          </w:tcPr>
          <w:p w14:paraId="09B5A0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7E50FFD" w14:textId="77777777" w:rsidR="0089264D" w:rsidRPr="00B40C4C" w:rsidRDefault="0089264D" w:rsidP="009137DA">
            <w:r w:rsidRPr="00B40C4C">
              <w:t>Inntekter, Antarktis</w:t>
            </w:r>
          </w:p>
        </w:tc>
        <w:tc>
          <w:tcPr>
            <w:tcW w:w="1500" w:type="dxa"/>
            <w:tcBorders>
              <w:top w:val="nil"/>
              <w:left w:val="nil"/>
              <w:bottom w:val="nil"/>
              <w:right w:val="nil"/>
            </w:tcBorders>
            <w:tcMar>
              <w:top w:w="43" w:type="dxa"/>
              <w:left w:w="0" w:type="dxa"/>
              <w:bottom w:w="0" w:type="dxa"/>
              <w:right w:w="0" w:type="dxa"/>
            </w:tcMar>
            <w:vAlign w:val="bottom"/>
          </w:tcPr>
          <w:p w14:paraId="49A32AC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3AC4A1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3A41B1E" w14:textId="77777777" w:rsidR="0089264D" w:rsidRPr="00B40C4C" w:rsidRDefault="0089264D" w:rsidP="00A3544C">
            <w:pPr>
              <w:jc w:val="right"/>
            </w:pPr>
            <w:r w:rsidRPr="00B40C4C">
              <w:t>16 658 000</w:t>
            </w:r>
          </w:p>
        </w:tc>
        <w:tc>
          <w:tcPr>
            <w:tcW w:w="180" w:type="dxa"/>
            <w:tcBorders>
              <w:top w:val="nil"/>
              <w:left w:val="nil"/>
              <w:bottom w:val="nil"/>
              <w:right w:val="nil"/>
            </w:tcBorders>
            <w:tcMar>
              <w:top w:w="43" w:type="dxa"/>
              <w:left w:w="0" w:type="dxa"/>
              <w:bottom w:w="0" w:type="dxa"/>
              <w:right w:w="0" w:type="dxa"/>
            </w:tcMar>
            <w:vAlign w:val="bottom"/>
          </w:tcPr>
          <w:p w14:paraId="59B12CE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D14A668" w14:textId="77777777" w:rsidR="0089264D" w:rsidRPr="00B40C4C" w:rsidRDefault="0089264D" w:rsidP="00A3544C">
            <w:pPr>
              <w:jc w:val="right"/>
            </w:pPr>
            <w:r w:rsidRPr="00B40C4C">
              <w:t>100 000 000</w:t>
            </w:r>
          </w:p>
        </w:tc>
      </w:tr>
      <w:tr w:rsidR="00446E55" w:rsidRPr="00B40C4C" w14:paraId="2BB121B0" w14:textId="77777777" w:rsidTr="008C2AB1">
        <w:trPr>
          <w:trHeight w:val="240"/>
        </w:trPr>
        <w:tc>
          <w:tcPr>
            <w:tcW w:w="567" w:type="dxa"/>
            <w:tcBorders>
              <w:top w:val="nil"/>
              <w:left w:val="nil"/>
              <w:bottom w:val="nil"/>
            </w:tcBorders>
            <w:tcMar>
              <w:top w:w="43" w:type="dxa"/>
              <w:left w:w="0" w:type="dxa"/>
              <w:bottom w:w="0" w:type="dxa"/>
              <w:right w:w="0" w:type="dxa"/>
            </w:tcMar>
          </w:tcPr>
          <w:p w14:paraId="7E07486E" w14:textId="77777777" w:rsidR="0089264D" w:rsidRPr="00B40C4C" w:rsidRDefault="0089264D" w:rsidP="009137DA">
            <w:r w:rsidRPr="00B40C4C">
              <w:t>4481</w:t>
            </w:r>
          </w:p>
        </w:tc>
        <w:tc>
          <w:tcPr>
            <w:tcW w:w="260" w:type="dxa"/>
            <w:tcBorders>
              <w:top w:val="nil"/>
              <w:left w:val="nil"/>
              <w:bottom w:val="nil"/>
              <w:right w:val="nil"/>
            </w:tcBorders>
            <w:tcMar>
              <w:top w:w="43" w:type="dxa"/>
              <w:left w:w="0" w:type="dxa"/>
              <w:bottom w:w="0" w:type="dxa"/>
              <w:right w:w="0" w:type="dxa"/>
            </w:tcMar>
            <w:vAlign w:val="bottom"/>
          </w:tcPr>
          <w:p w14:paraId="787297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1F67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D0A495" w14:textId="77777777" w:rsidR="0089264D" w:rsidRPr="00B40C4C" w:rsidRDefault="0089264D" w:rsidP="009137DA">
            <w:r w:rsidRPr="00B40C4C">
              <w:t>Salg av klimakvoter:</w:t>
            </w:r>
          </w:p>
        </w:tc>
        <w:tc>
          <w:tcPr>
            <w:tcW w:w="1500" w:type="dxa"/>
            <w:tcBorders>
              <w:top w:val="nil"/>
              <w:left w:val="nil"/>
              <w:bottom w:val="nil"/>
              <w:right w:val="nil"/>
            </w:tcBorders>
            <w:tcMar>
              <w:top w:w="43" w:type="dxa"/>
              <w:left w:w="0" w:type="dxa"/>
              <w:bottom w:w="0" w:type="dxa"/>
              <w:right w:w="0" w:type="dxa"/>
            </w:tcMar>
            <w:vAlign w:val="bottom"/>
          </w:tcPr>
          <w:p w14:paraId="2946C0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66BA7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20B90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0A0B2C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FF88271" w14:textId="77777777" w:rsidR="0089264D" w:rsidRPr="00B40C4C" w:rsidRDefault="0089264D" w:rsidP="00A3544C">
            <w:pPr>
              <w:jc w:val="right"/>
            </w:pPr>
          </w:p>
        </w:tc>
      </w:tr>
      <w:tr w:rsidR="00446E55" w:rsidRPr="00B40C4C" w14:paraId="36E480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56621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1FE6B1"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4E201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53CBFA" w14:textId="77777777" w:rsidR="0089264D" w:rsidRPr="00B40C4C" w:rsidRDefault="0089264D" w:rsidP="009137DA">
            <w:r w:rsidRPr="00B40C4C">
              <w:t>Salgsinntekter</w:t>
            </w:r>
          </w:p>
        </w:tc>
        <w:tc>
          <w:tcPr>
            <w:tcW w:w="1500" w:type="dxa"/>
            <w:tcBorders>
              <w:top w:val="nil"/>
              <w:left w:val="nil"/>
              <w:bottom w:val="nil"/>
              <w:right w:val="nil"/>
            </w:tcBorders>
            <w:tcMar>
              <w:top w:w="43" w:type="dxa"/>
              <w:left w:w="0" w:type="dxa"/>
              <w:bottom w:w="0" w:type="dxa"/>
              <w:right w:w="0" w:type="dxa"/>
            </w:tcMar>
            <w:vAlign w:val="bottom"/>
          </w:tcPr>
          <w:p w14:paraId="72C50B3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4CFFB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0FA3618" w14:textId="77777777" w:rsidR="0089264D" w:rsidRPr="00B40C4C" w:rsidRDefault="0089264D" w:rsidP="00A3544C">
            <w:pPr>
              <w:jc w:val="right"/>
            </w:pPr>
            <w:r w:rsidRPr="00B40C4C">
              <w:t>3 135 116 000</w:t>
            </w:r>
          </w:p>
        </w:tc>
        <w:tc>
          <w:tcPr>
            <w:tcW w:w="180" w:type="dxa"/>
            <w:tcBorders>
              <w:top w:val="nil"/>
              <w:left w:val="nil"/>
              <w:bottom w:val="nil"/>
              <w:right w:val="nil"/>
            </w:tcBorders>
            <w:tcMar>
              <w:top w:w="43" w:type="dxa"/>
              <w:left w:w="0" w:type="dxa"/>
              <w:bottom w:w="0" w:type="dxa"/>
              <w:right w:w="0" w:type="dxa"/>
            </w:tcMar>
            <w:vAlign w:val="bottom"/>
          </w:tcPr>
          <w:p w14:paraId="19F9F5D0"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557DDCB" w14:textId="77777777" w:rsidR="0089264D" w:rsidRPr="00B40C4C" w:rsidRDefault="0089264D" w:rsidP="00A3544C">
            <w:pPr>
              <w:jc w:val="right"/>
            </w:pPr>
            <w:r w:rsidRPr="00B40C4C">
              <w:t>3 135 116 000</w:t>
            </w:r>
          </w:p>
        </w:tc>
      </w:tr>
      <w:tr w:rsidR="00446E55" w:rsidRPr="00B40C4C" w14:paraId="61E473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29AA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47183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E086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A23727" w14:textId="77777777" w:rsidR="0089264D" w:rsidRPr="00B40C4C" w:rsidRDefault="0089264D" w:rsidP="009137DA">
            <w:r w:rsidRPr="00B40C4C">
              <w:t>Sum Klima- og miljødepartementet</w:t>
            </w:r>
          </w:p>
        </w:tc>
        <w:tc>
          <w:tcPr>
            <w:tcW w:w="1500" w:type="dxa"/>
            <w:tcBorders>
              <w:top w:val="nil"/>
              <w:left w:val="nil"/>
              <w:bottom w:val="nil"/>
              <w:right w:val="nil"/>
            </w:tcBorders>
            <w:tcMar>
              <w:top w:w="43" w:type="dxa"/>
              <w:left w:w="0" w:type="dxa"/>
              <w:bottom w:w="0" w:type="dxa"/>
              <w:right w:w="0" w:type="dxa"/>
            </w:tcMar>
            <w:vAlign w:val="bottom"/>
          </w:tcPr>
          <w:p w14:paraId="532ACAD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B4040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0A5DC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CBD473C"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4628065" w14:textId="77777777" w:rsidR="0089264D" w:rsidRPr="00B40C4C" w:rsidRDefault="0089264D" w:rsidP="00A3544C">
            <w:pPr>
              <w:jc w:val="right"/>
            </w:pPr>
            <w:r w:rsidRPr="00B40C4C">
              <w:t>3 517 098 000</w:t>
            </w:r>
          </w:p>
        </w:tc>
      </w:tr>
      <w:tr w:rsidR="00446E55" w:rsidRPr="00B40C4C" w14:paraId="5847941E"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14428DD3" w14:textId="77777777" w:rsidR="0089264D" w:rsidRPr="00B40C4C" w:rsidRDefault="0089264D" w:rsidP="00E21406">
            <w:pPr>
              <w:pStyle w:val="tittel-gulbok2"/>
            </w:pPr>
            <w:r w:rsidRPr="00B40C4C">
              <w:t>Digitaliserings- og forvaltningsdepartementet</w:t>
            </w:r>
          </w:p>
        </w:tc>
      </w:tr>
      <w:tr w:rsidR="00446E55" w:rsidRPr="00B40C4C" w14:paraId="4C26638B" w14:textId="77777777" w:rsidTr="008C2AB1">
        <w:trPr>
          <w:trHeight w:val="500"/>
        </w:trPr>
        <w:tc>
          <w:tcPr>
            <w:tcW w:w="567" w:type="dxa"/>
            <w:tcBorders>
              <w:top w:val="nil"/>
              <w:left w:val="nil"/>
              <w:bottom w:val="nil"/>
            </w:tcBorders>
            <w:tcMar>
              <w:top w:w="43" w:type="dxa"/>
              <w:left w:w="0" w:type="dxa"/>
              <w:bottom w:w="0" w:type="dxa"/>
              <w:right w:w="0" w:type="dxa"/>
            </w:tcMar>
          </w:tcPr>
          <w:p w14:paraId="4D0A3324" w14:textId="77777777" w:rsidR="0089264D" w:rsidRPr="00B40C4C" w:rsidRDefault="0089264D" w:rsidP="009137DA">
            <w:r w:rsidRPr="00B40C4C">
              <w:t>4510</w:t>
            </w:r>
          </w:p>
        </w:tc>
        <w:tc>
          <w:tcPr>
            <w:tcW w:w="260" w:type="dxa"/>
            <w:tcBorders>
              <w:top w:val="nil"/>
              <w:left w:val="nil"/>
              <w:bottom w:val="nil"/>
              <w:right w:val="nil"/>
            </w:tcBorders>
            <w:tcMar>
              <w:top w:w="43" w:type="dxa"/>
              <w:left w:w="0" w:type="dxa"/>
              <w:bottom w:w="0" w:type="dxa"/>
              <w:right w:w="0" w:type="dxa"/>
            </w:tcMar>
            <w:vAlign w:val="bottom"/>
          </w:tcPr>
          <w:p w14:paraId="1B58C9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3D53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BC1FEC" w14:textId="77777777" w:rsidR="0089264D" w:rsidRPr="00B40C4C" w:rsidRDefault="0089264D" w:rsidP="009137DA">
            <w:r w:rsidRPr="00B40C4C">
              <w:t>Departementenes sikkerhets- og serviceorganisasjon:</w:t>
            </w:r>
          </w:p>
        </w:tc>
        <w:tc>
          <w:tcPr>
            <w:tcW w:w="1500" w:type="dxa"/>
            <w:tcBorders>
              <w:top w:val="nil"/>
              <w:left w:val="nil"/>
              <w:bottom w:val="nil"/>
              <w:right w:val="nil"/>
            </w:tcBorders>
            <w:tcMar>
              <w:top w:w="43" w:type="dxa"/>
              <w:left w:w="0" w:type="dxa"/>
              <w:bottom w:w="0" w:type="dxa"/>
              <w:right w:w="0" w:type="dxa"/>
            </w:tcMar>
            <w:vAlign w:val="bottom"/>
          </w:tcPr>
          <w:p w14:paraId="03215B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B9810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96D4E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71EAE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24E2D23" w14:textId="77777777" w:rsidR="0089264D" w:rsidRPr="00B40C4C" w:rsidRDefault="0089264D" w:rsidP="00A3544C">
            <w:pPr>
              <w:jc w:val="right"/>
            </w:pPr>
          </w:p>
        </w:tc>
      </w:tr>
      <w:tr w:rsidR="00446E55" w:rsidRPr="00B40C4C" w14:paraId="7333BDE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C59E7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5C31CF"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32EFCD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AF9371"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EB831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542C8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3CFE60" w14:textId="77777777" w:rsidR="0089264D" w:rsidRPr="00B40C4C" w:rsidRDefault="0089264D" w:rsidP="00A3544C">
            <w:pPr>
              <w:jc w:val="right"/>
            </w:pPr>
            <w:r w:rsidRPr="00B40C4C">
              <w:t>45 376 000</w:t>
            </w:r>
          </w:p>
        </w:tc>
        <w:tc>
          <w:tcPr>
            <w:tcW w:w="180" w:type="dxa"/>
            <w:tcBorders>
              <w:top w:val="nil"/>
              <w:left w:val="nil"/>
              <w:bottom w:val="nil"/>
              <w:right w:val="nil"/>
            </w:tcBorders>
            <w:tcMar>
              <w:top w:w="43" w:type="dxa"/>
              <w:left w:w="0" w:type="dxa"/>
              <w:bottom w:w="0" w:type="dxa"/>
              <w:right w:w="0" w:type="dxa"/>
            </w:tcMar>
            <w:vAlign w:val="bottom"/>
          </w:tcPr>
          <w:p w14:paraId="39F77FB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EB7D53" w14:textId="77777777" w:rsidR="0089264D" w:rsidRPr="00B40C4C" w:rsidRDefault="0089264D" w:rsidP="00A3544C">
            <w:pPr>
              <w:jc w:val="right"/>
            </w:pPr>
          </w:p>
        </w:tc>
      </w:tr>
      <w:tr w:rsidR="00446E55" w:rsidRPr="00B40C4C" w14:paraId="6723E2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0A39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A3C0057"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4AE5E8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0875F0" w14:textId="77777777" w:rsidR="0089264D" w:rsidRPr="00B40C4C" w:rsidRDefault="0089264D" w:rsidP="009137DA">
            <w:r w:rsidRPr="00B40C4C">
              <w:t>Brukerbetaling</w:t>
            </w:r>
          </w:p>
        </w:tc>
        <w:tc>
          <w:tcPr>
            <w:tcW w:w="1500" w:type="dxa"/>
            <w:tcBorders>
              <w:top w:val="nil"/>
              <w:left w:val="nil"/>
              <w:bottom w:val="nil"/>
              <w:right w:val="nil"/>
            </w:tcBorders>
            <w:tcMar>
              <w:top w:w="43" w:type="dxa"/>
              <w:left w:w="0" w:type="dxa"/>
              <w:bottom w:w="0" w:type="dxa"/>
              <w:right w:w="0" w:type="dxa"/>
            </w:tcMar>
            <w:vAlign w:val="bottom"/>
          </w:tcPr>
          <w:p w14:paraId="6CA15A7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19799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D5ADD17" w14:textId="77777777" w:rsidR="0089264D" w:rsidRPr="00B40C4C" w:rsidRDefault="0089264D" w:rsidP="00A3544C">
            <w:pPr>
              <w:jc w:val="right"/>
            </w:pPr>
            <w:r w:rsidRPr="00B40C4C">
              <w:t>43 037 000</w:t>
            </w:r>
          </w:p>
        </w:tc>
        <w:tc>
          <w:tcPr>
            <w:tcW w:w="180" w:type="dxa"/>
            <w:tcBorders>
              <w:top w:val="nil"/>
              <w:left w:val="nil"/>
              <w:bottom w:val="nil"/>
              <w:right w:val="nil"/>
            </w:tcBorders>
            <w:tcMar>
              <w:top w:w="43" w:type="dxa"/>
              <w:left w:w="0" w:type="dxa"/>
              <w:bottom w:w="0" w:type="dxa"/>
              <w:right w:w="0" w:type="dxa"/>
            </w:tcMar>
            <w:vAlign w:val="bottom"/>
          </w:tcPr>
          <w:p w14:paraId="61E094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FAE91FF" w14:textId="77777777" w:rsidR="0089264D" w:rsidRPr="00B40C4C" w:rsidRDefault="0089264D" w:rsidP="00A3544C">
            <w:pPr>
              <w:jc w:val="right"/>
            </w:pPr>
            <w:r w:rsidRPr="00B40C4C">
              <w:t>88 413 000</w:t>
            </w:r>
          </w:p>
        </w:tc>
      </w:tr>
      <w:tr w:rsidR="00446E55" w:rsidRPr="00B40C4C" w14:paraId="2EABD3E1" w14:textId="77777777" w:rsidTr="008C2AB1">
        <w:trPr>
          <w:trHeight w:val="240"/>
        </w:trPr>
        <w:tc>
          <w:tcPr>
            <w:tcW w:w="567" w:type="dxa"/>
            <w:tcBorders>
              <w:top w:val="nil"/>
              <w:left w:val="nil"/>
              <w:bottom w:val="nil"/>
            </w:tcBorders>
            <w:tcMar>
              <w:top w:w="43" w:type="dxa"/>
              <w:left w:w="0" w:type="dxa"/>
              <w:bottom w:w="0" w:type="dxa"/>
              <w:right w:w="0" w:type="dxa"/>
            </w:tcMar>
          </w:tcPr>
          <w:p w14:paraId="66A663C0" w14:textId="77777777" w:rsidR="0089264D" w:rsidRPr="00B40C4C" w:rsidRDefault="0089264D" w:rsidP="009137DA">
            <w:r w:rsidRPr="00B40C4C">
              <w:t>4515</w:t>
            </w:r>
          </w:p>
        </w:tc>
        <w:tc>
          <w:tcPr>
            <w:tcW w:w="260" w:type="dxa"/>
            <w:tcBorders>
              <w:top w:val="nil"/>
              <w:left w:val="nil"/>
              <w:bottom w:val="nil"/>
              <w:right w:val="nil"/>
            </w:tcBorders>
            <w:tcMar>
              <w:top w:w="43" w:type="dxa"/>
              <w:left w:w="0" w:type="dxa"/>
              <w:bottom w:w="0" w:type="dxa"/>
              <w:right w:w="0" w:type="dxa"/>
            </w:tcMar>
            <w:vAlign w:val="bottom"/>
          </w:tcPr>
          <w:p w14:paraId="184DA83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63A722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3978BD" w14:textId="77777777" w:rsidR="0089264D" w:rsidRPr="00B40C4C" w:rsidRDefault="0089264D" w:rsidP="009137DA">
            <w:r w:rsidRPr="00B40C4C">
              <w:t>Departementenes digitaliseringsorganisasjon:</w:t>
            </w:r>
          </w:p>
        </w:tc>
        <w:tc>
          <w:tcPr>
            <w:tcW w:w="1500" w:type="dxa"/>
            <w:tcBorders>
              <w:top w:val="nil"/>
              <w:left w:val="nil"/>
              <w:bottom w:val="nil"/>
              <w:right w:val="nil"/>
            </w:tcBorders>
            <w:tcMar>
              <w:top w:w="43" w:type="dxa"/>
              <w:left w:w="0" w:type="dxa"/>
              <w:bottom w:w="0" w:type="dxa"/>
              <w:right w:w="0" w:type="dxa"/>
            </w:tcMar>
            <w:vAlign w:val="bottom"/>
          </w:tcPr>
          <w:p w14:paraId="26D9C4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48B4B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48AD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40D14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A9DDB9" w14:textId="77777777" w:rsidR="0089264D" w:rsidRPr="00B40C4C" w:rsidRDefault="0089264D" w:rsidP="00A3544C">
            <w:pPr>
              <w:jc w:val="right"/>
            </w:pPr>
          </w:p>
        </w:tc>
      </w:tr>
      <w:tr w:rsidR="00446E55" w:rsidRPr="00B40C4C" w14:paraId="2D430A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EC38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321836"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9D7C1B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301546"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10ACFF5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CB749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3444DC6" w14:textId="77777777" w:rsidR="0089264D" w:rsidRPr="00B40C4C" w:rsidRDefault="0089264D" w:rsidP="00A3544C">
            <w:pPr>
              <w:jc w:val="right"/>
            </w:pPr>
            <w:r w:rsidRPr="00B40C4C">
              <w:t>600 000</w:t>
            </w:r>
          </w:p>
        </w:tc>
        <w:tc>
          <w:tcPr>
            <w:tcW w:w="180" w:type="dxa"/>
            <w:tcBorders>
              <w:top w:val="nil"/>
              <w:left w:val="nil"/>
              <w:bottom w:val="nil"/>
              <w:right w:val="nil"/>
            </w:tcBorders>
            <w:tcMar>
              <w:top w:w="43" w:type="dxa"/>
              <w:left w:w="0" w:type="dxa"/>
              <w:bottom w:w="0" w:type="dxa"/>
              <w:right w:w="0" w:type="dxa"/>
            </w:tcMar>
            <w:vAlign w:val="bottom"/>
          </w:tcPr>
          <w:p w14:paraId="5E68700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79DD6B7" w14:textId="77777777" w:rsidR="0089264D" w:rsidRPr="00B40C4C" w:rsidRDefault="0089264D" w:rsidP="00A3544C">
            <w:pPr>
              <w:jc w:val="right"/>
            </w:pPr>
          </w:p>
        </w:tc>
      </w:tr>
      <w:tr w:rsidR="00446E55" w:rsidRPr="00B40C4C" w14:paraId="30E862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FE6E58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FF54D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96680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6E5ACB" w14:textId="77777777" w:rsidR="0089264D" w:rsidRPr="00B40C4C" w:rsidRDefault="0089264D" w:rsidP="009137DA">
            <w:r w:rsidRPr="00B40C4C">
              <w:t>Brukerbetalinger</w:t>
            </w:r>
          </w:p>
        </w:tc>
        <w:tc>
          <w:tcPr>
            <w:tcW w:w="1500" w:type="dxa"/>
            <w:tcBorders>
              <w:top w:val="nil"/>
              <w:left w:val="nil"/>
              <w:bottom w:val="nil"/>
              <w:right w:val="nil"/>
            </w:tcBorders>
            <w:tcMar>
              <w:top w:w="43" w:type="dxa"/>
              <w:left w:w="0" w:type="dxa"/>
              <w:bottom w:w="0" w:type="dxa"/>
              <w:right w:w="0" w:type="dxa"/>
            </w:tcMar>
            <w:vAlign w:val="bottom"/>
          </w:tcPr>
          <w:p w14:paraId="609E20A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57405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74D3B9B" w14:textId="77777777" w:rsidR="0089264D" w:rsidRPr="00B40C4C" w:rsidRDefault="0089264D" w:rsidP="00A3544C">
            <w:pPr>
              <w:jc w:val="right"/>
            </w:pPr>
            <w:r w:rsidRPr="00B40C4C">
              <w:t>33 200 000</w:t>
            </w:r>
          </w:p>
        </w:tc>
        <w:tc>
          <w:tcPr>
            <w:tcW w:w="180" w:type="dxa"/>
            <w:tcBorders>
              <w:top w:val="nil"/>
              <w:left w:val="nil"/>
              <w:bottom w:val="nil"/>
              <w:right w:val="nil"/>
            </w:tcBorders>
            <w:tcMar>
              <w:top w:w="43" w:type="dxa"/>
              <w:left w:w="0" w:type="dxa"/>
              <w:bottom w:w="0" w:type="dxa"/>
              <w:right w:w="0" w:type="dxa"/>
            </w:tcMar>
            <w:vAlign w:val="bottom"/>
          </w:tcPr>
          <w:p w14:paraId="38F45A8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422093" w14:textId="77777777" w:rsidR="0089264D" w:rsidRPr="00B40C4C" w:rsidRDefault="0089264D" w:rsidP="00A3544C">
            <w:pPr>
              <w:jc w:val="right"/>
            </w:pPr>
            <w:r w:rsidRPr="00B40C4C">
              <w:t>33 800 000</w:t>
            </w:r>
          </w:p>
        </w:tc>
      </w:tr>
      <w:tr w:rsidR="00446E55" w:rsidRPr="00B40C4C" w14:paraId="5075B0C9" w14:textId="77777777" w:rsidTr="008C2AB1">
        <w:trPr>
          <w:trHeight w:val="240"/>
        </w:trPr>
        <w:tc>
          <w:tcPr>
            <w:tcW w:w="567" w:type="dxa"/>
            <w:tcBorders>
              <w:top w:val="nil"/>
              <w:left w:val="nil"/>
              <w:bottom w:val="nil"/>
            </w:tcBorders>
            <w:tcMar>
              <w:top w:w="43" w:type="dxa"/>
              <w:left w:w="0" w:type="dxa"/>
              <w:bottom w:w="0" w:type="dxa"/>
              <w:right w:w="0" w:type="dxa"/>
            </w:tcMar>
          </w:tcPr>
          <w:p w14:paraId="5E29AD71" w14:textId="77777777" w:rsidR="0089264D" w:rsidRPr="00B40C4C" w:rsidRDefault="0089264D" w:rsidP="009137DA">
            <w:r w:rsidRPr="00B40C4C">
              <w:t>4520</w:t>
            </w:r>
          </w:p>
        </w:tc>
        <w:tc>
          <w:tcPr>
            <w:tcW w:w="260" w:type="dxa"/>
            <w:tcBorders>
              <w:top w:val="nil"/>
              <w:left w:val="nil"/>
              <w:bottom w:val="nil"/>
              <w:right w:val="nil"/>
            </w:tcBorders>
            <w:tcMar>
              <w:top w:w="43" w:type="dxa"/>
              <w:left w:w="0" w:type="dxa"/>
              <w:bottom w:w="0" w:type="dxa"/>
              <w:right w:w="0" w:type="dxa"/>
            </w:tcMar>
            <w:vAlign w:val="bottom"/>
          </w:tcPr>
          <w:p w14:paraId="7FEFB0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5B9FE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11E33E" w14:textId="77777777" w:rsidR="0089264D" w:rsidRPr="00B40C4C" w:rsidRDefault="0089264D" w:rsidP="009137DA">
            <w:r w:rsidRPr="00B40C4C">
              <w:t>Statsforvalterne:</w:t>
            </w:r>
          </w:p>
        </w:tc>
        <w:tc>
          <w:tcPr>
            <w:tcW w:w="1500" w:type="dxa"/>
            <w:tcBorders>
              <w:top w:val="nil"/>
              <w:left w:val="nil"/>
              <w:bottom w:val="nil"/>
              <w:right w:val="nil"/>
            </w:tcBorders>
            <w:tcMar>
              <w:top w:w="43" w:type="dxa"/>
              <w:left w:w="0" w:type="dxa"/>
              <w:bottom w:w="0" w:type="dxa"/>
              <w:right w:w="0" w:type="dxa"/>
            </w:tcMar>
            <w:vAlign w:val="bottom"/>
          </w:tcPr>
          <w:p w14:paraId="38478D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00C8E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52804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43B61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FAD8FE2" w14:textId="77777777" w:rsidR="0089264D" w:rsidRPr="00B40C4C" w:rsidRDefault="0089264D" w:rsidP="00A3544C">
            <w:pPr>
              <w:jc w:val="right"/>
            </w:pPr>
          </w:p>
        </w:tc>
      </w:tr>
      <w:tr w:rsidR="00446E55" w:rsidRPr="00B40C4C" w14:paraId="22731CF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0BE7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9AEF49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7E94A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CD733C" w14:textId="77777777" w:rsidR="0089264D" w:rsidRPr="00B40C4C" w:rsidRDefault="0089264D" w:rsidP="009137DA">
            <w:r w:rsidRPr="00B40C4C">
              <w:t>Inntekter ved oppdrag</w:t>
            </w:r>
          </w:p>
        </w:tc>
        <w:tc>
          <w:tcPr>
            <w:tcW w:w="1500" w:type="dxa"/>
            <w:tcBorders>
              <w:top w:val="nil"/>
              <w:left w:val="nil"/>
              <w:bottom w:val="nil"/>
              <w:right w:val="nil"/>
            </w:tcBorders>
            <w:tcMar>
              <w:top w:w="43" w:type="dxa"/>
              <w:left w:w="0" w:type="dxa"/>
              <w:bottom w:w="0" w:type="dxa"/>
              <w:right w:w="0" w:type="dxa"/>
            </w:tcMar>
            <w:vAlign w:val="bottom"/>
          </w:tcPr>
          <w:p w14:paraId="33CA94D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BC15D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39E422E" w14:textId="77777777" w:rsidR="0089264D" w:rsidRPr="00B40C4C" w:rsidRDefault="0089264D" w:rsidP="00A3544C">
            <w:pPr>
              <w:jc w:val="right"/>
            </w:pPr>
            <w:r w:rsidRPr="00B40C4C">
              <w:t>92 431 000</w:t>
            </w:r>
          </w:p>
        </w:tc>
        <w:tc>
          <w:tcPr>
            <w:tcW w:w="180" w:type="dxa"/>
            <w:tcBorders>
              <w:top w:val="nil"/>
              <w:left w:val="nil"/>
              <w:bottom w:val="nil"/>
              <w:right w:val="nil"/>
            </w:tcBorders>
            <w:tcMar>
              <w:top w:w="43" w:type="dxa"/>
              <w:left w:w="0" w:type="dxa"/>
              <w:bottom w:w="0" w:type="dxa"/>
              <w:right w:w="0" w:type="dxa"/>
            </w:tcMar>
            <w:vAlign w:val="bottom"/>
          </w:tcPr>
          <w:p w14:paraId="595DA25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82AF12C" w14:textId="77777777" w:rsidR="0089264D" w:rsidRPr="00B40C4C" w:rsidRDefault="0089264D" w:rsidP="00A3544C">
            <w:pPr>
              <w:jc w:val="right"/>
            </w:pPr>
            <w:r w:rsidRPr="00B40C4C">
              <w:t>92 431 000</w:t>
            </w:r>
          </w:p>
        </w:tc>
      </w:tr>
      <w:tr w:rsidR="00446E55" w:rsidRPr="00B40C4C" w14:paraId="011680B2" w14:textId="77777777" w:rsidTr="008C2AB1">
        <w:trPr>
          <w:trHeight w:val="240"/>
        </w:trPr>
        <w:tc>
          <w:tcPr>
            <w:tcW w:w="567" w:type="dxa"/>
            <w:tcBorders>
              <w:top w:val="nil"/>
              <w:left w:val="nil"/>
              <w:bottom w:val="nil"/>
            </w:tcBorders>
            <w:tcMar>
              <w:top w:w="43" w:type="dxa"/>
              <w:left w:w="0" w:type="dxa"/>
              <w:bottom w:w="0" w:type="dxa"/>
              <w:right w:w="0" w:type="dxa"/>
            </w:tcMar>
          </w:tcPr>
          <w:p w14:paraId="352A4269" w14:textId="77777777" w:rsidR="0089264D" w:rsidRPr="00B40C4C" w:rsidRDefault="0089264D" w:rsidP="009137DA">
            <w:r w:rsidRPr="00B40C4C">
              <w:t>4533</w:t>
            </w:r>
          </w:p>
        </w:tc>
        <w:tc>
          <w:tcPr>
            <w:tcW w:w="260" w:type="dxa"/>
            <w:tcBorders>
              <w:top w:val="nil"/>
              <w:left w:val="nil"/>
              <w:bottom w:val="nil"/>
              <w:right w:val="nil"/>
            </w:tcBorders>
            <w:tcMar>
              <w:top w:w="43" w:type="dxa"/>
              <w:left w:w="0" w:type="dxa"/>
              <w:bottom w:w="0" w:type="dxa"/>
              <w:right w:w="0" w:type="dxa"/>
            </w:tcMar>
            <w:vAlign w:val="bottom"/>
          </w:tcPr>
          <w:p w14:paraId="31428F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8669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7BC07F" w14:textId="77777777" w:rsidR="0089264D" w:rsidRPr="00B40C4C" w:rsidRDefault="0089264D" w:rsidP="009137DA">
            <w:r w:rsidRPr="00B40C4C">
              <w:t>Eiendommer utenfor husleieordningen:</w:t>
            </w:r>
          </w:p>
        </w:tc>
        <w:tc>
          <w:tcPr>
            <w:tcW w:w="1500" w:type="dxa"/>
            <w:tcBorders>
              <w:top w:val="nil"/>
              <w:left w:val="nil"/>
              <w:bottom w:val="nil"/>
              <w:right w:val="nil"/>
            </w:tcBorders>
            <w:tcMar>
              <w:top w:w="43" w:type="dxa"/>
              <w:left w:w="0" w:type="dxa"/>
              <w:bottom w:w="0" w:type="dxa"/>
              <w:right w:w="0" w:type="dxa"/>
            </w:tcMar>
            <w:vAlign w:val="bottom"/>
          </w:tcPr>
          <w:p w14:paraId="3294BA1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B45BE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8375CD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F100A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EB356D2" w14:textId="77777777" w:rsidR="0089264D" w:rsidRPr="00B40C4C" w:rsidRDefault="0089264D" w:rsidP="00A3544C">
            <w:pPr>
              <w:jc w:val="right"/>
            </w:pPr>
          </w:p>
        </w:tc>
      </w:tr>
      <w:tr w:rsidR="00446E55" w:rsidRPr="00B40C4C" w14:paraId="3F459CE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53EE4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E9DE4F"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2C0255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A7BED6"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6E51121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303AC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04AA05B" w14:textId="77777777" w:rsidR="0089264D" w:rsidRPr="00B40C4C" w:rsidRDefault="0089264D" w:rsidP="00A3544C">
            <w:pPr>
              <w:jc w:val="right"/>
            </w:pPr>
            <w:r w:rsidRPr="00B40C4C">
              <w:t>5 570 000</w:t>
            </w:r>
          </w:p>
        </w:tc>
        <w:tc>
          <w:tcPr>
            <w:tcW w:w="180" w:type="dxa"/>
            <w:tcBorders>
              <w:top w:val="nil"/>
              <w:left w:val="nil"/>
              <w:bottom w:val="nil"/>
              <w:right w:val="nil"/>
            </w:tcBorders>
            <w:tcMar>
              <w:top w:w="43" w:type="dxa"/>
              <w:left w:w="0" w:type="dxa"/>
              <w:bottom w:w="0" w:type="dxa"/>
              <w:right w:w="0" w:type="dxa"/>
            </w:tcMar>
            <w:vAlign w:val="bottom"/>
          </w:tcPr>
          <w:p w14:paraId="59F69D4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4FC5494" w14:textId="77777777" w:rsidR="0089264D" w:rsidRPr="00B40C4C" w:rsidRDefault="0089264D" w:rsidP="00A3544C">
            <w:pPr>
              <w:jc w:val="right"/>
            </w:pPr>
            <w:r w:rsidRPr="00B40C4C">
              <w:t>5 570 000</w:t>
            </w:r>
          </w:p>
        </w:tc>
      </w:tr>
      <w:tr w:rsidR="00446E55" w:rsidRPr="00B40C4C" w14:paraId="525168B8" w14:textId="77777777" w:rsidTr="008C2AB1">
        <w:trPr>
          <w:trHeight w:val="240"/>
        </w:trPr>
        <w:tc>
          <w:tcPr>
            <w:tcW w:w="567" w:type="dxa"/>
            <w:tcBorders>
              <w:top w:val="nil"/>
              <w:left w:val="nil"/>
              <w:bottom w:val="nil"/>
            </w:tcBorders>
            <w:tcMar>
              <w:top w:w="43" w:type="dxa"/>
              <w:left w:w="0" w:type="dxa"/>
              <w:bottom w:w="0" w:type="dxa"/>
              <w:right w:w="0" w:type="dxa"/>
            </w:tcMar>
          </w:tcPr>
          <w:p w14:paraId="6CA18D1B" w14:textId="77777777" w:rsidR="0089264D" w:rsidRPr="00B40C4C" w:rsidRDefault="0089264D" w:rsidP="009137DA">
            <w:r w:rsidRPr="00B40C4C">
              <w:t>4540</w:t>
            </w:r>
          </w:p>
        </w:tc>
        <w:tc>
          <w:tcPr>
            <w:tcW w:w="260" w:type="dxa"/>
            <w:tcBorders>
              <w:top w:val="nil"/>
              <w:left w:val="nil"/>
              <w:bottom w:val="nil"/>
              <w:right w:val="nil"/>
            </w:tcBorders>
            <w:tcMar>
              <w:top w:w="43" w:type="dxa"/>
              <w:left w:w="0" w:type="dxa"/>
              <w:bottom w:w="0" w:type="dxa"/>
              <w:right w:w="0" w:type="dxa"/>
            </w:tcMar>
            <w:vAlign w:val="bottom"/>
          </w:tcPr>
          <w:p w14:paraId="0CAF25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6376C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48FB7C" w14:textId="77777777" w:rsidR="0089264D" w:rsidRPr="00B40C4C" w:rsidRDefault="0089264D" w:rsidP="009137DA">
            <w:r w:rsidRPr="00B40C4C">
              <w:t>Digitaliseringsdirektoratet:</w:t>
            </w:r>
          </w:p>
        </w:tc>
        <w:tc>
          <w:tcPr>
            <w:tcW w:w="1500" w:type="dxa"/>
            <w:tcBorders>
              <w:top w:val="nil"/>
              <w:left w:val="nil"/>
              <w:bottom w:val="nil"/>
              <w:right w:val="nil"/>
            </w:tcBorders>
            <w:tcMar>
              <w:top w:w="43" w:type="dxa"/>
              <w:left w:w="0" w:type="dxa"/>
              <w:bottom w:w="0" w:type="dxa"/>
              <w:right w:w="0" w:type="dxa"/>
            </w:tcMar>
            <w:vAlign w:val="bottom"/>
          </w:tcPr>
          <w:p w14:paraId="15E466E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4BFE0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C5E7F5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48B44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38E90C" w14:textId="77777777" w:rsidR="0089264D" w:rsidRPr="00B40C4C" w:rsidRDefault="0089264D" w:rsidP="00A3544C">
            <w:pPr>
              <w:jc w:val="right"/>
            </w:pPr>
          </w:p>
        </w:tc>
      </w:tr>
      <w:tr w:rsidR="00446E55" w:rsidRPr="00B40C4C" w14:paraId="5E8D146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82B42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9C17B5"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554665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ABFFED"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985D7B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B1CF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684F972" w14:textId="77777777" w:rsidR="0089264D" w:rsidRPr="00B40C4C" w:rsidRDefault="0089264D" w:rsidP="00A3544C">
            <w:pPr>
              <w:jc w:val="right"/>
            </w:pPr>
            <w:r w:rsidRPr="00B40C4C">
              <w:t>2 372 000</w:t>
            </w:r>
          </w:p>
        </w:tc>
        <w:tc>
          <w:tcPr>
            <w:tcW w:w="180" w:type="dxa"/>
            <w:tcBorders>
              <w:top w:val="nil"/>
              <w:left w:val="nil"/>
              <w:bottom w:val="nil"/>
              <w:right w:val="nil"/>
            </w:tcBorders>
            <w:tcMar>
              <w:top w:w="43" w:type="dxa"/>
              <w:left w:w="0" w:type="dxa"/>
              <w:bottom w:w="0" w:type="dxa"/>
              <w:right w:w="0" w:type="dxa"/>
            </w:tcMar>
            <w:vAlign w:val="bottom"/>
          </w:tcPr>
          <w:p w14:paraId="666270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98CEDD6" w14:textId="77777777" w:rsidR="0089264D" w:rsidRPr="00B40C4C" w:rsidRDefault="0089264D" w:rsidP="00A3544C">
            <w:pPr>
              <w:jc w:val="right"/>
            </w:pPr>
          </w:p>
        </w:tc>
      </w:tr>
      <w:tr w:rsidR="00446E55" w:rsidRPr="00B40C4C" w14:paraId="0A9DF7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541E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236DCA"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5537D54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9FE8233" w14:textId="77777777" w:rsidR="0089264D" w:rsidRPr="00B40C4C" w:rsidRDefault="0089264D" w:rsidP="009137DA">
            <w:r w:rsidRPr="00B40C4C">
              <w:t>Bruk av nasjonale fellesløsninger</w:t>
            </w:r>
          </w:p>
        </w:tc>
        <w:tc>
          <w:tcPr>
            <w:tcW w:w="1500" w:type="dxa"/>
            <w:tcBorders>
              <w:top w:val="nil"/>
              <w:left w:val="nil"/>
              <w:bottom w:val="nil"/>
              <w:right w:val="nil"/>
            </w:tcBorders>
            <w:tcMar>
              <w:top w:w="43" w:type="dxa"/>
              <w:left w:w="0" w:type="dxa"/>
              <w:bottom w:w="0" w:type="dxa"/>
              <w:right w:w="0" w:type="dxa"/>
            </w:tcMar>
            <w:vAlign w:val="bottom"/>
          </w:tcPr>
          <w:p w14:paraId="13D5C43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D4EB6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570F68" w14:textId="77777777" w:rsidR="0089264D" w:rsidRPr="00B40C4C" w:rsidRDefault="0089264D" w:rsidP="00A3544C">
            <w:pPr>
              <w:jc w:val="right"/>
            </w:pPr>
            <w:r w:rsidRPr="00B40C4C">
              <w:t>200 600 000</w:t>
            </w:r>
          </w:p>
        </w:tc>
        <w:tc>
          <w:tcPr>
            <w:tcW w:w="180" w:type="dxa"/>
            <w:tcBorders>
              <w:top w:val="nil"/>
              <w:left w:val="nil"/>
              <w:bottom w:val="nil"/>
              <w:right w:val="nil"/>
            </w:tcBorders>
            <w:tcMar>
              <w:top w:w="43" w:type="dxa"/>
              <w:left w:w="0" w:type="dxa"/>
              <w:bottom w:w="0" w:type="dxa"/>
              <w:right w:w="0" w:type="dxa"/>
            </w:tcMar>
            <w:vAlign w:val="bottom"/>
          </w:tcPr>
          <w:p w14:paraId="17F6C57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0291BD" w14:textId="77777777" w:rsidR="0089264D" w:rsidRPr="00B40C4C" w:rsidRDefault="0089264D" w:rsidP="00A3544C">
            <w:pPr>
              <w:jc w:val="right"/>
            </w:pPr>
          </w:p>
        </w:tc>
      </w:tr>
      <w:tr w:rsidR="00446E55" w:rsidRPr="00B40C4C" w14:paraId="768BC7E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2301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F0A08F7"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3F06DB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235DC5" w14:textId="77777777" w:rsidR="0089264D" w:rsidRPr="00B40C4C" w:rsidRDefault="0089264D" w:rsidP="009137DA">
            <w:r w:rsidRPr="00B40C4C">
              <w:t>Tjenesteeierfinansiert drift av Altinn</w:t>
            </w:r>
          </w:p>
        </w:tc>
        <w:tc>
          <w:tcPr>
            <w:tcW w:w="1500" w:type="dxa"/>
            <w:tcBorders>
              <w:top w:val="nil"/>
              <w:left w:val="nil"/>
              <w:bottom w:val="nil"/>
              <w:right w:val="nil"/>
            </w:tcBorders>
            <w:tcMar>
              <w:top w:w="43" w:type="dxa"/>
              <w:left w:w="0" w:type="dxa"/>
              <w:bottom w:w="0" w:type="dxa"/>
              <w:right w:w="0" w:type="dxa"/>
            </w:tcMar>
            <w:vAlign w:val="bottom"/>
          </w:tcPr>
          <w:p w14:paraId="38D0F23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E9ACF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99CFF95" w14:textId="77777777" w:rsidR="0089264D" w:rsidRPr="00B40C4C" w:rsidRDefault="0089264D" w:rsidP="00A3544C">
            <w:pPr>
              <w:jc w:val="right"/>
            </w:pPr>
            <w:r w:rsidRPr="00B40C4C">
              <w:t>150 000 000</w:t>
            </w:r>
          </w:p>
        </w:tc>
        <w:tc>
          <w:tcPr>
            <w:tcW w:w="180" w:type="dxa"/>
            <w:tcBorders>
              <w:top w:val="nil"/>
              <w:left w:val="nil"/>
              <w:bottom w:val="nil"/>
              <w:right w:val="nil"/>
            </w:tcBorders>
            <w:tcMar>
              <w:top w:w="43" w:type="dxa"/>
              <w:left w:w="0" w:type="dxa"/>
              <w:bottom w:w="0" w:type="dxa"/>
              <w:right w:w="0" w:type="dxa"/>
            </w:tcMar>
            <w:vAlign w:val="bottom"/>
          </w:tcPr>
          <w:p w14:paraId="3705C30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317E3D1" w14:textId="77777777" w:rsidR="0089264D" w:rsidRPr="00B40C4C" w:rsidRDefault="0089264D" w:rsidP="00A3544C">
            <w:pPr>
              <w:jc w:val="right"/>
            </w:pPr>
            <w:r w:rsidRPr="00B40C4C">
              <w:t>352 972 000</w:t>
            </w:r>
          </w:p>
        </w:tc>
      </w:tr>
      <w:tr w:rsidR="00446E55" w:rsidRPr="00B40C4C" w14:paraId="4AE45A5D" w14:textId="77777777" w:rsidTr="008C2AB1">
        <w:trPr>
          <w:trHeight w:val="240"/>
        </w:trPr>
        <w:tc>
          <w:tcPr>
            <w:tcW w:w="567" w:type="dxa"/>
            <w:tcBorders>
              <w:top w:val="nil"/>
              <w:left w:val="nil"/>
              <w:bottom w:val="nil"/>
            </w:tcBorders>
            <w:tcMar>
              <w:top w:w="43" w:type="dxa"/>
              <w:left w:w="0" w:type="dxa"/>
              <w:bottom w:w="0" w:type="dxa"/>
              <w:right w:w="0" w:type="dxa"/>
            </w:tcMar>
          </w:tcPr>
          <w:p w14:paraId="6B81CACD" w14:textId="77777777" w:rsidR="0089264D" w:rsidRPr="00B40C4C" w:rsidRDefault="0089264D" w:rsidP="009137DA">
            <w:r w:rsidRPr="00B40C4C">
              <w:t>4542</w:t>
            </w:r>
          </w:p>
        </w:tc>
        <w:tc>
          <w:tcPr>
            <w:tcW w:w="260" w:type="dxa"/>
            <w:tcBorders>
              <w:top w:val="nil"/>
              <w:left w:val="nil"/>
              <w:bottom w:val="nil"/>
              <w:right w:val="nil"/>
            </w:tcBorders>
            <w:tcMar>
              <w:top w:w="43" w:type="dxa"/>
              <w:left w:w="0" w:type="dxa"/>
              <w:bottom w:w="0" w:type="dxa"/>
              <w:right w:w="0" w:type="dxa"/>
            </w:tcMar>
            <w:vAlign w:val="bottom"/>
          </w:tcPr>
          <w:p w14:paraId="6D4E16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7C137D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87EDC5" w14:textId="77777777" w:rsidR="0089264D" w:rsidRPr="00B40C4C" w:rsidRDefault="0089264D" w:rsidP="009137DA">
            <w:r w:rsidRPr="00B40C4C">
              <w:t>Internasjonalt samarbeid:</w:t>
            </w:r>
          </w:p>
        </w:tc>
        <w:tc>
          <w:tcPr>
            <w:tcW w:w="1500" w:type="dxa"/>
            <w:tcBorders>
              <w:top w:val="nil"/>
              <w:left w:val="nil"/>
              <w:bottom w:val="nil"/>
              <w:right w:val="nil"/>
            </w:tcBorders>
            <w:tcMar>
              <w:top w:w="43" w:type="dxa"/>
              <w:left w:w="0" w:type="dxa"/>
              <w:bottom w:w="0" w:type="dxa"/>
              <w:right w:w="0" w:type="dxa"/>
            </w:tcMar>
            <w:vAlign w:val="bottom"/>
          </w:tcPr>
          <w:p w14:paraId="4BB9A76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574E8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C6BF7B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0B188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B9905E" w14:textId="77777777" w:rsidR="0089264D" w:rsidRPr="00B40C4C" w:rsidRDefault="0089264D" w:rsidP="00A3544C">
            <w:pPr>
              <w:jc w:val="right"/>
            </w:pPr>
          </w:p>
        </w:tc>
      </w:tr>
      <w:tr w:rsidR="00446E55" w:rsidRPr="00B40C4C" w14:paraId="0A12C18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6B710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DD2D0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1156AE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B37922" w14:textId="77777777" w:rsidR="0089264D" w:rsidRPr="00B40C4C" w:rsidRDefault="0089264D" w:rsidP="009137DA">
            <w:r w:rsidRPr="00B40C4C">
              <w:t>Refusjon fra Utenriksdepartementet</w:t>
            </w:r>
          </w:p>
        </w:tc>
        <w:tc>
          <w:tcPr>
            <w:tcW w:w="1500" w:type="dxa"/>
            <w:tcBorders>
              <w:top w:val="nil"/>
              <w:left w:val="nil"/>
              <w:bottom w:val="nil"/>
              <w:right w:val="nil"/>
            </w:tcBorders>
            <w:tcMar>
              <w:top w:w="43" w:type="dxa"/>
              <w:left w:w="0" w:type="dxa"/>
              <w:bottom w:w="0" w:type="dxa"/>
              <w:right w:w="0" w:type="dxa"/>
            </w:tcMar>
            <w:vAlign w:val="bottom"/>
          </w:tcPr>
          <w:p w14:paraId="193AFD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140E7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77C04D6" w14:textId="77777777" w:rsidR="0089264D" w:rsidRPr="00B40C4C" w:rsidRDefault="0089264D" w:rsidP="00A3544C">
            <w:pPr>
              <w:jc w:val="right"/>
            </w:pPr>
            <w:r w:rsidRPr="00B40C4C">
              <w:t>3 335 000</w:t>
            </w:r>
          </w:p>
        </w:tc>
        <w:tc>
          <w:tcPr>
            <w:tcW w:w="180" w:type="dxa"/>
            <w:tcBorders>
              <w:top w:val="nil"/>
              <w:left w:val="nil"/>
              <w:bottom w:val="nil"/>
              <w:right w:val="nil"/>
            </w:tcBorders>
            <w:tcMar>
              <w:top w:w="43" w:type="dxa"/>
              <w:left w:w="0" w:type="dxa"/>
              <w:bottom w:w="0" w:type="dxa"/>
              <w:right w:w="0" w:type="dxa"/>
            </w:tcMar>
            <w:vAlign w:val="bottom"/>
          </w:tcPr>
          <w:p w14:paraId="5BD2472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D0092F6" w14:textId="77777777" w:rsidR="0089264D" w:rsidRPr="00B40C4C" w:rsidRDefault="0089264D" w:rsidP="00A3544C">
            <w:pPr>
              <w:jc w:val="right"/>
            </w:pPr>
            <w:r w:rsidRPr="00B40C4C">
              <w:t>3 335 000</w:t>
            </w:r>
          </w:p>
        </w:tc>
      </w:tr>
      <w:tr w:rsidR="00446E55" w:rsidRPr="00B40C4C" w14:paraId="39ABE966" w14:textId="77777777" w:rsidTr="008C2AB1">
        <w:trPr>
          <w:trHeight w:val="240"/>
        </w:trPr>
        <w:tc>
          <w:tcPr>
            <w:tcW w:w="567" w:type="dxa"/>
            <w:tcBorders>
              <w:top w:val="nil"/>
              <w:left w:val="nil"/>
              <w:bottom w:val="nil"/>
            </w:tcBorders>
            <w:tcMar>
              <w:top w:w="43" w:type="dxa"/>
              <w:left w:w="0" w:type="dxa"/>
              <w:bottom w:w="0" w:type="dxa"/>
              <w:right w:w="0" w:type="dxa"/>
            </w:tcMar>
          </w:tcPr>
          <w:p w14:paraId="0C965F69" w14:textId="77777777" w:rsidR="0089264D" w:rsidRPr="00B40C4C" w:rsidRDefault="0089264D" w:rsidP="009137DA">
            <w:r w:rsidRPr="00B40C4C">
              <w:t>4543</w:t>
            </w:r>
          </w:p>
        </w:tc>
        <w:tc>
          <w:tcPr>
            <w:tcW w:w="260" w:type="dxa"/>
            <w:tcBorders>
              <w:top w:val="nil"/>
              <w:left w:val="nil"/>
              <w:bottom w:val="nil"/>
              <w:right w:val="nil"/>
            </w:tcBorders>
            <w:tcMar>
              <w:top w:w="43" w:type="dxa"/>
              <w:left w:w="0" w:type="dxa"/>
              <w:bottom w:w="0" w:type="dxa"/>
              <w:right w:w="0" w:type="dxa"/>
            </w:tcMar>
            <w:vAlign w:val="bottom"/>
          </w:tcPr>
          <w:p w14:paraId="7FD7080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75CAA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03BB72" w14:textId="77777777" w:rsidR="0089264D" w:rsidRPr="00B40C4C" w:rsidRDefault="0089264D" w:rsidP="009137DA">
            <w:r w:rsidRPr="00B40C4C">
              <w:t>Nasjonal kommunikasjonsmyndighet:</w:t>
            </w:r>
          </w:p>
        </w:tc>
        <w:tc>
          <w:tcPr>
            <w:tcW w:w="1500" w:type="dxa"/>
            <w:tcBorders>
              <w:top w:val="nil"/>
              <w:left w:val="nil"/>
              <w:bottom w:val="nil"/>
              <w:right w:val="nil"/>
            </w:tcBorders>
            <w:tcMar>
              <w:top w:w="43" w:type="dxa"/>
              <w:left w:w="0" w:type="dxa"/>
              <w:bottom w:w="0" w:type="dxa"/>
              <w:right w:w="0" w:type="dxa"/>
            </w:tcMar>
            <w:vAlign w:val="bottom"/>
          </w:tcPr>
          <w:p w14:paraId="5F3ACAC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81D6E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91E7F5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07E63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180CB2" w14:textId="77777777" w:rsidR="0089264D" w:rsidRPr="00B40C4C" w:rsidRDefault="0089264D" w:rsidP="00A3544C">
            <w:pPr>
              <w:jc w:val="right"/>
            </w:pPr>
          </w:p>
        </w:tc>
      </w:tr>
      <w:tr w:rsidR="00446E55" w:rsidRPr="00B40C4C" w14:paraId="762FB85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325B4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8FAF1A"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B3D42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3786F6" w14:textId="77777777" w:rsidR="0089264D" w:rsidRPr="00B40C4C" w:rsidRDefault="0089264D" w:rsidP="009137DA">
            <w:r w:rsidRPr="00B40C4C">
              <w:t>Diverse gebyrer</w:t>
            </w:r>
          </w:p>
        </w:tc>
        <w:tc>
          <w:tcPr>
            <w:tcW w:w="1500" w:type="dxa"/>
            <w:tcBorders>
              <w:top w:val="nil"/>
              <w:left w:val="nil"/>
              <w:bottom w:val="nil"/>
              <w:right w:val="nil"/>
            </w:tcBorders>
            <w:tcMar>
              <w:top w:w="43" w:type="dxa"/>
              <w:left w:w="0" w:type="dxa"/>
              <w:bottom w:w="0" w:type="dxa"/>
              <w:right w:w="0" w:type="dxa"/>
            </w:tcMar>
            <w:vAlign w:val="bottom"/>
          </w:tcPr>
          <w:p w14:paraId="35416DD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A1F050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311B5EB" w14:textId="77777777" w:rsidR="0089264D" w:rsidRPr="00B40C4C" w:rsidRDefault="0089264D" w:rsidP="00A3544C">
            <w:pPr>
              <w:jc w:val="right"/>
            </w:pPr>
            <w:r w:rsidRPr="00B40C4C">
              <w:t>334 000</w:t>
            </w:r>
          </w:p>
        </w:tc>
        <w:tc>
          <w:tcPr>
            <w:tcW w:w="180" w:type="dxa"/>
            <w:tcBorders>
              <w:top w:val="nil"/>
              <w:left w:val="nil"/>
              <w:bottom w:val="nil"/>
              <w:right w:val="nil"/>
            </w:tcBorders>
            <w:tcMar>
              <w:top w:w="43" w:type="dxa"/>
              <w:left w:w="0" w:type="dxa"/>
              <w:bottom w:w="0" w:type="dxa"/>
              <w:right w:w="0" w:type="dxa"/>
            </w:tcMar>
            <w:vAlign w:val="bottom"/>
          </w:tcPr>
          <w:p w14:paraId="597CA4F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D10168" w14:textId="77777777" w:rsidR="0089264D" w:rsidRPr="00B40C4C" w:rsidRDefault="0089264D" w:rsidP="00A3544C">
            <w:pPr>
              <w:jc w:val="right"/>
            </w:pPr>
          </w:p>
        </w:tc>
      </w:tr>
      <w:tr w:rsidR="00446E55" w:rsidRPr="00B40C4C" w14:paraId="6C0F325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FBEC4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84806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A3F6B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E10C28D" w14:textId="77777777" w:rsidR="0089264D" w:rsidRPr="00B40C4C" w:rsidRDefault="0089264D" w:rsidP="009137DA">
            <w:r w:rsidRPr="00B40C4C">
              <w:t>Inntekter fra gjennomførte frekvensauksjoner</w:t>
            </w:r>
          </w:p>
        </w:tc>
        <w:tc>
          <w:tcPr>
            <w:tcW w:w="1500" w:type="dxa"/>
            <w:tcBorders>
              <w:top w:val="nil"/>
              <w:left w:val="nil"/>
              <w:bottom w:val="nil"/>
              <w:right w:val="nil"/>
            </w:tcBorders>
            <w:tcMar>
              <w:top w:w="43" w:type="dxa"/>
              <w:left w:w="0" w:type="dxa"/>
              <w:bottom w:w="0" w:type="dxa"/>
              <w:right w:w="0" w:type="dxa"/>
            </w:tcMar>
            <w:vAlign w:val="bottom"/>
          </w:tcPr>
          <w:p w14:paraId="3404648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90751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BE7DC99" w14:textId="77777777" w:rsidR="0089264D" w:rsidRPr="00B40C4C" w:rsidRDefault="0089264D" w:rsidP="00A3544C">
            <w:pPr>
              <w:jc w:val="right"/>
            </w:pPr>
            <w:r w:rsidRPr="00B40C4C">
              <w:t>887 100 000</w:t>
            </w:r>
          </w:p>
        </w:tc>
        <w:tc>
          <w:tcPr>
            <w:tcW w:w="180" w:type="dxa"/>
            <w:tcBorders>
              <w:top w:val="nil"/>
              <w:left w:val="nil"/>
              <w:bottom w:val="nil"/>
              <w:right w:val="nil"/>
            </w:tcBorders>
            <w:tcMar>
              <w:top w:w="43" w:type="dxa"/>
              <w:left w:w="0" w:type="dxa"/>
              <w:bottom w:w="0" w:type="dxa"/>
              <w:right w:w="0" w:type="dxa"/>
            </w:tcMar>
            <w:vAlign w:val="bottom"/>
          </w:tcPr>
          <w:p w14:paraId="3906C81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376449" w14:textId="77777777" w:rsidR="0089264D" w:rsidRPr="00B40C4C" w:rsidRDefault="0089264D" w:rsidP="00A3544C">
            <w:pPr>
              <w:jc w:val="right"/>
            </w:pPr>
            <w:r w:rsidRPr="00B40C4C">
              <w:t>887 434 000</w:t>
            </w:r>
          </w:p>
        </w:tc>
      </w:tr>
      <w:tr w:rsidR="00446E55" w:rsidRPr="00B40C4C" w14:paraId="4E32CD02" w14:textId="77777777" w:rsidTr="008C2AB1">
        <w:trPr>
          <w:trHeight w:val="240"/>
        </w:trPr>
        <w:tc>
          <w:tcPr>
            <w:tcW w:w="567" w:type="dxa"/>
            <w:tcBorders>
              <w:top w:val="nil"/>
              <w:left w:val="nil"/>
              <w:bottom w:val="nil"/>
            </w:tcBorders>
            <w:tcMar>
              <w:top w:w="43" w:type="dxa"/>
              <w:left w:w="0" w:type="dxa"/>
              <w:bottom w:w="0" w:type="dxa"/>
              <w:right w:w="0" w:type="dxa"/>
            </w:tcMar>
          </w:tcPr>
          <w:p w14:paraId="1E0BFE91" w14:textId="77777777" w:rsidR="0089264D" w:rsidRPr="00B40C4C" w:rsidRDefault="0089264D" w:rsidP="009137DA">
            <w:r w:rsidRPr="00B40C4C">
              <w:t>4565</w:t>
            </w:r>
          </w:p>
        </w:tc>
        <w:tc>
          <w:tcPr>
            <w:tcW w:w="260" w:type="dxa"/>
            <w:tcBorders>
              <w:top w:val="nil"/>
              <w:left w:val="nil"/>
              <w:bottom w:val="nil"/>
              <w:right w:val="nil"/>
            </w:tcBorders>
            <w:tcMar>
              <w:top w:w="43" w:type="dxa"/>
              <w:left w:w="0" w:type="dxa"/>
              <w:bottom w:w="0" w:type="dxa"/>
              <w:right w:w="0" w:type="dxa"/>
            </w:tcMar>
            <w:vAlign w:val="bottom"/>
          </w:tcPr>
          <w:p w14:paraId="4D31BF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89F39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6A2538" w14:textId="77777777" w:rsidR="0089264D" w:rsidRPr="00B40C4C" w:rsidRDefault="0089264D" w:rsidP="009137DA">
            <w:r w:rsidRPr="00B40C4C">
              <w:t>Boliglånsordningen i Statens pensjonskasse:</w:t>
            </w:r>
          </w:p>
        </w:tc>
        <w:tc>
          <w:tcPr>
            <w:tcW w:w="1500" w:type="dxa"/>
            <w:tcBorders>
              <w:top w:val="nil"/>
              <w:left w:val="nil"/>
              <w:bottom w:val="nil"/>
              <w:right w:val="nil"/>
            </w:tcBorders>
            <w:tcMar>
              <w:top w:w="43" w:type="dxa"/>
              <w:left w:w="0" w:type="dxa"/>
              <w:bottom w:w="0" w:type="dxa"/>
              <w:right w:w="0" w:type="dxa"/>
            </w:tcMar>
            <w:vAlign w:val="bottom"/>
          </w:tcPr>
          <w:p w14:paraId="0622B86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08FFD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D4BAC5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1EE87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C8B775" w14:textId="77777777" w:rsidR="0089264D" w:rsidRPr="00B40C4C" w:rsidRDefault="0089264D" w:rsidP="00A3544C">
            <w:pPr>
              <w:jc w:val="right"/>
            </w:pPr>
          </w:p>
        </w:tc>
      </w:tr>
      <w:tr w:rsidR="00446E55" w:rsidRPr="00B40C4C" w14:paraId="06ADA46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EFA6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E022C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AA4021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F20519" w14:textId="77777777" w:rsidR="0089264D" w:rsidRPr="00B40C4C" w:rsidRDefault="0089264D" w:rsidP="009137DA">
            <w:r w:rsidRPr="00B40C4C">
              <w:t>Gebyrinntekter, lån</w:t>
            </w:r>
          </w:p>
        </w:tc>
        <w:tc>
          <w:tcPr>
            <w:tcW w:w="1500" w:type="dxa"/>
            <w:tcBorders>
              <w:top w:val="nil"/>
              <w:left w:val="nil"/>
              <w:bottom w:val="nil"/>
              <w:right w:val="nil"/>
            </w:tcBorders>
            <w:tcMar>
              <w:top w:w="43" w:type="dxa"/>
              <w:left w:w="0" w:type="dxa"/>
              <w:bottom w:w="0" w:type="dxa"/>
              <w:right w:w="0" w:type="dxa"/>
            </w:tcMar>
            <w:vAlign w:val="bottom"/>
          </w:tcPr>
          <w:p w14:paraId="3FBA85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1AE842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113C63" w14:textId="77777777" w:rsidR="0089264D" w:rsidRPr="00B40C4C" w:rsidRDefault="0089264D" w:rsidP="00A3544C">
            <w:pPr>
              <w:jc w:val="right"/>
            </w:pPr>
            <w:r w:rsidRPr="00B40C4C">
              <w:t>46 000 000</w:t>
            </w:r>
          </w:p>
        </w:tc>
        <w:tc>
          <w:tcPr>
            <w:tcW w:w="180" w:type="dxa"/>
            <w:tcBorders>
              <w:top w:val="nil"/>
              <w:left w:val="nil"/>
              <w:bottom w:val="nil"/>
              <w:right w:val="nil"/>
            </w:tcBorders>
            <w:tcMar>
              <w:top w:w="43" w:type="dxa"/>
              <w:left w:w="0" w:type="dxa"/>
              <w:bottom w:w="0" w:type="dxa"/>
              <w:right w:w="0" w:type="dxa"/>
            </w:tcMar>
            <w:vAlign w:val="bottom"/>
          </w:tcPr>
          <w:p w14:paraId="634688F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40248C0" w14:textId="77777777" w:rsidR="0089264D" w:rsidRPr="00B40C4C" w:rsidRDefault="0089264D" w:rsidP="00A3544C">
            <w:pPr>
              <w:jc w:val="right"/>
            </w:pPr>
          </w:p>
        </w:tc>
      </w:tr>
      <w:tr w:rsidR="00446E55" w:rsidRPr="00B40C4C" w14:paraId="08C113E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87BA4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0354D2"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42D9DA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969A8C" w14:textId="77777777" w:rsidR="0089264D" w:rsidRPr="00B40C4C" w:rsidRDefault="0089264D" w:rsidP="009137DA">
            <w:r w:rsidRPr="00B40C4C">
              <w:t>Tilbakebetaling av lån</w:t>
            </w:r>
          </w:p>
        </w:tc>
        <w:tc>
          <w:tcPr>
            <w:tcW w:w="1500" w:type="dxa"/>
            <w:tcBorders>
              <w:top w:val="nil"/>
              <w:left w:val="nil"/>
              <w:bottom w:val="nil"/>
              <w:right w:val="nil"/>
            </w:tcBorders>
            <w:tcMar>
              <w:top w:w="43" w:type="dxa"/>
              <w:left w:w="0" w:type="dxa"/>
              <w:bottom w:w="0" w:type="dxa"/>
              <w:right w:w="0" w:type="dxa"/>
            </w:tcMar>
            <w:vAlign w:val="bottom"/>
          </w:tcPr>
          <w:p w14:paraId="3EB3C9C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506D6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281ABEF" w14:textId="77777777" w:rsidR="0089264D" w:rsidRPr="00B40C4C" w:rsidRDefault="0089264D" w:rsidP="00A3544C">
            <w:pPr>
              <w:jc w:val="right"/>
            </w:pPr>
            <w:r w:rsidRPr="00B40C4C">
              <w:t>15 500 000 000</w:t>
            </w:r>
          </w:p>
        </w:tc>
        <w:tc>
          <w:tcPr>
            <w:tcW w:w="180" w:type="dxa"/>
            <w:tcBorders>
              <w:top w:val="nil"/>
              <w:left w:val="nil"/>
              <w:bottom w:val="nil"/>
              <w:right w:val="nil"/>
            </w:tcBorders>
            <w:tcMar>
              <w:top w:w="43" w:type="dxa"/>
              <w:left w:w="0" w:type="dxa"/>
              <w:bottom w:w="0" w:type="dxa"/>
              <w:right w:w="0" w:type="dxa"/>
            </w:tcMar>
            <w:vAlign w:val="bottom"/>
          </w:tcPr>
          <w:p w14:paraId="33ADCD6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DAE09F7" w14:textId="77777777" w:rsidR="0089264D" w:rsidRPr="00B40C4C" w:rsidRDefault="0089264D" w:rsidP="00A3544C">
            <w:pPr>
              <w:jc w:val="right"/>
            </w:pPr>
            <w:r w:rsidRPr="00B40C4C">
              <w:t>15 546 000 000</w:t>
            </w:r>
          </w:p>
        </w:tc>
      </w:tr>
      <w:tr w:rsidR="00446E55" w:rsidRPr="00B40C4C" w14:paraId="46BCD2B7" w14:textId="77777777" w:rsidTr="008C2AB1">
        <w:trPr>
          <w:trHeight w:val="240"/>
        </w:trPr>
        <w:tc>
          <w:tcPr>
            <w:tcW w:w="567" w:type="dxa"/>
            <w:tcBorders>
              <w:top w:val="nil"/>
              <w:left w:val="nil"/>
              <w:bottom w:val="nil"/>
            </w:tcBorders>
            <w:tcMar>
              <w:top w:w="43" w:type="dxa"/>
              <w:left w:w="0" w:type="dxa"/>
              <w:bottom w:w="0" w:type="dxa"/>
              <w:right w:w="0" w:type="dxa"/>
            </w:tcMar>
          </w:tcPr>
          <w:p w14:paraId="7224A60E" w14:textId="77777777" w:rsidR="0089264D" w:rsidRPr="00B40C4C" w:rsidRDefault="0089264D" w:rsidP="009137DA">
            <w:r w:rsidRPr="00B40C4C">
              <w:t>4566</w:t>
            </w:r>
          </w:p>
        </w:tc>
        <w:tc>
          <w:tcPr>
            <w:tcW w:w="260" w:type="dxa"/>
            <w:tcBorders>
              <w:top w:val="nil"/>
              <w:left w:val="nil"/>
              <w:bottom w:val="nil"/>
              <w:right w:val="nil"/>
            </w:tcBorders>
            <w:tcMar>
              <w:top w:w="43" w:type="dxa"/>
              <w:left w:w="0" w:type="dxa"/>
              <w:bottom w:w="0" w:type="dxa"/>
              <w:right w:w="0" w:type="dxa"/>
            </w:tcMar>
            <w:vAlign w:val="bottom"/>
          </w:tcPr>
          <w:p w14:paraId="030368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DD90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084172" w14:textId="77777777" w:rsidR="0089264D" w:rsidRPr="00B40C4C" w:rsidRDefault="0089264D" w:rsidP="009137DA">
            <w:r w:rsidRPr="00B40C4C">
              <w:t>Yrkesskadeforsikring:</w:t>
            </w:r>
          </w:p>
        </w:tc>
        <w:tc>
          <w:tcPr>
            <w:tcW w:w="1500" w:type="dxa"/>
            <w:tcBorders>
              <w:top w:val="nil"/>
              <w:left w:val="nil"/>
              <w:bottom w:val="nil"/>
              <w:right w:val="nil"/>
            </w:tcBorders>
            <w:tcMar>
              <w:top w:w="43" w:type="dxa"/>
              <w:left w:w="0" w:type="dxa"/>
              <w:bottom w:w="0" w:type="dxa"/>
              <w:right w:w="0" w:type="dxa"/>
            </w:tcMar>
            <w:vAlign w:val="bottom"/>
          </w:tcPr>
          <w:p w14:paraId="5EC3756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7BB2B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384804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39330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675F39" w14:textId="77777777" w:rsidR="0089264D" w:rsidRPr="00B40C4C" w:rsidRDefault="0089264D" w:rsidP="00A3544C">
            <w:pPr>
              <w:jc w:val="right"/>
            </w:pPr>
          </w:p>
        </w:tc>
      </w:tr>
      <w:tr w:rsidR="00446E55" w:rsidRPr="00B40C4C" w14:paraId="2D457F8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EC9B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15B83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04808F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8CCB6B" w14:textId="77777777" w:rsidR="0089264D" w:rsidRPr="00B40C4C" w:rsidRDefault="0089264D" w:rsidP="009137DA">
            <w:r w:rsidRPr="00B40C4C">
              <w:t>Premieinntekter</w:t>
            </w:r>
          </w:p>
        </w:tc>
        <w:tc>
          <w:tcPr>
            <w:tcW w:w="1500" w:type="dxa"/>
            <w:tcBorders>
              <w:top w:val="nil"/>
              <w:left w:val="nil"/>
              <w:bottom w:val="nil"/>
              <w:right w:val="nil"/>
            </w:tcBorders>
            <w:tcMar>
              <w:top w:w="43" w:type="dxa"/>
              <w:left w:w="0" w:type="dxa"/>
              <w:bottom w:w="0" w:type="dxa"/>
              <w:right w:w="0" w:type="dxa"/>
            </w:tcMar>
            <w:vAlign w:val="bottom"/>
          </w:tcPr>
          <w:p w14:paraId="6264799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9AB9F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1DD9745" w14:textId="77777777" w:rsidR="0089264D" w:rsidRPr="00B40C4C" w:rsidRDefault="0089264D" w:rsidP="00A3544C">
            <w:pPr>
              <w:jc w:val="right"/>
            </w:pPr>
            <w:r w:rsidRPr="00B40C4C">
              <w:t>89 000 000</w:t>
            </w:r>
          </w:p>
        </w:tc>
        <w:tc>
          <w:tcPr>
            <w:tcW w:w="180" w:type="dxa"/>
            <w:tcBorders>
              <w:top w:val="nil"/>
              <w:left w:val="nil"/>
              <w:bottom w:val="nil"/>
              <w:right w:val="nil"/>
            </w:tcBorders>
            <w:tcMar>
              <w:top w:w="43" w:type="dxa"/>
              <w:left w:w="0" w:type="dxa"/>
              <w:bottom w:w="0" w:type="dxa"/>
              <w:right w:w="0" w:type="dxa"/>
            </w:tcMar>
            <w:vAlign w:val="bottom"/>
          </w:tcPr>
          <w:p w14:paraId="4D00F7A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92A77DF" w14:textId="77777777" w:rsidR="0089264D" w:rsidRPr="00B40C4C" w:rsidRDefault="0089264D" w:rsidP="00A3544C">
            <w:pPr>
              <w:jc w:val="right"/>
            </w:pPr>
            <w:r w:rsidRPr="00B40C4C">
              <w:t>89 000 000</w:t>
            </w:r>
          </w:p>
        </w:tc>
      </w:tr>
      <w:tr w:rsidR="00446E55" w:rsidRPr="00B40C4C" w14:paraId="0C6F956F" w14:textId="77777777" w:rsidTr="008C2AB1">
        <w:trPr>
          <w:trHeight w:val="240"/>
        </w:trPr>
        <w:tc>
          <w:tcPr>
            <w:tcW w:w="567" w:type="dxa"/>
            <w:tcBorders>
              <w:top w:val="nil"/>
              <w:left w:val="nil"/>
              <w:bottom w:val="nil"/>
            </w:tcBorders>
            <w:tcMar>
              <w:top w:w="43" w:type="dxa"/>
              <w:left w:w="0" w:type="dxa"/>
              <w:bottom w:w="0" w:type="dxa"/>
              <w:right w:w="0" w:type="dxa"/>
            </w:tcMar>
          </w:tcPr>
          <w:p w14:paraId="5E3B2062" w14:textId="77777777" w:rsidR="0089264D" w:rsidRPr="00B40C4C" w:rsidRDefault="0089264D" w:rsidP="009137DA">
            <w:r w:rsidRPr="00B40C4C">
              <w:t>4567</w:t>
            </w:r>
          </w:p>
        </w:tc>
        <w:tc>
          <w:tcPr>
            <w:tcW w:w="260" w:type="dxa"/>
            <w:tcBorders>
              <w:top w:val="nil"/>
              <w:left w:val="nil"/>
              <w:bottom w:val="nil"/>
              <w:right w:val="nil"/>
            </w:tcBorders>
            <w:tcMar>
              <w:top w:w="43" w:type="dxa"/>
              <w:left w:w="0" w:type="dxa"/>
              <w:bottom w:w="0" w:type="dxa"/>
              <w:right w:w="0" w:type="dxa"/>
            </w:tcMar>
            <w:vAlign w:val="bottom"/>
          </w:tcPr>
          <w:p w14:paraId="1D5639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FE7CA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3F0833" w14:textId="77777777" w:rsidR="0089264D" w:rsidRPr="00B40C4C" w:rsidRDefault="0089264D" w:rsidP="009137DA">
            <w:r w:rsidRPr="00B40C4C">
              <w:t>Gruppelivsforsikring:</w:t>
            </w:r>
          </w:p>
        </w:tc>
        <w:tc>
          <w:tcPr>
            <w:tcW w:w="1500" w:type="dxa"/>
            <w:tcBorders>
              <w:top w:val="nil"/>
              <w:left w:val="nil"/>
              <w:bottom w:val="nil"/>
              <w:right w:val="nil"/>
            </w:tcBorders>
            <w:tcMar>
              <w:top w:w="43" w:type="dxa"/>
              <w:left w:w="0" w:type="dxa"/>
              <w:bottom w:w="0" w:type="dxa"/>
              <w:right w:w="0" w:type="dxa"/>
            </w:tcMar>
            <w:vAlign w:val="bottom"/>
          </w:tcPr>
          <w:p w14:paraId="6F2A5E3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76CA3E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DD93CA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F9653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7AC6A1C" w14:textId="77777777" w:rsidR="0089264D" w:rsidRPr="00B40C4C" w:rsidRDefault="0089264D" w:rsidP="00A3544C">
            <w:pPr>
              <w:jc w:val="right"/>
            </w:pPr>
          </w:p>
        </w:tc>
      </w:tr>
      <w:tr w:rsidR="00446E55" w:rsidRPr="00B40C4C" w14:paraId="42D147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FC484F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2DAFB4"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0BA5A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21EBED" w14:textId="77777777" w:rsidR="0089264D" w:rsidRPr="00B40C4C" w:rsidRDefault="0089264D" w:rsidP="009137DA">
            <w:r w:rsidRPr="00B40C4C">
              <w:t>Premieinntekter</w:t>
            </w:r>
          </w:p>
        </w:tc>
        <w:tc>
          <w:tcPr>
            <w:tcW w:w="1500" w:type="dxa"/>
            <w:tcBorders>
              <w:top w:val="nil"/>
              <w:left w:val="nil"/>
              <w:bottom w:val="nil"/>
              <w:right w:val="nil"/>
            </w:tcBorders>
            <w:tcMar>
              <w:top w:w="43" w:type="dxa"/>
              <w:left w:w="0" w:type="dxa"/>
              <w:bottom w:w="0" w:type="dxa"/>
              <w:right w:w="0" w:type="dxa"/>
            </w:tcMar>
            <w:vAlign w:val="bottom"/>
          </w:tcPr>
          <w:p w14:paraId="0864C7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D54C1F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A27959" w14:textId="77777777" w:rsidR="0089264D" w:rsidRPr="00B40C4C" w:rsidRDefault="0089264D" w:rsidP="00A3544C">
            <w:pPr>
              <w:jc w:val="right"/>
            </w:pPr>
            <w:r w:rsidRPr="00B40C4C">
              <w:t>146 000 000</w:t>
            </w:r>
          </w:p>
        </w:tc>
        <w:tc>
          <w:tcPr>
            <w:tcW w:w="180" w:type="dxa"/>
            <w:tcBorders>
              <w:top w:val="nil"/>
              <w:left w:val="nil"/>
              <w:bottom w:val="nil"/>
              <w:right w:val="nil"/>
            </w:tcBorders>
            <w:tcMar>
              <w:top w:w="43" w:type="dxa"/>
              <w:left w:w="0" w:type="dxa"/>
              <w:bottom w:w="0" w:type="dxa"/>
              <w:right w:w="0" w:type="dxa"/>
            </w:tcMar>
            <w:vAlign w:val="bottom"/>
          </w:tcPr>
          <w:p w14:paraId="0F1629E5"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6051F282" w14:textId="77777777" w:rsidR="0089264D" w:rsidRPr="00B40C4C" w:rsidRDefault="0089264D" w:rsidP="00A3544C">
            <w:pPr>
              <w:jc w:val="right"/>
            </w:pPr>
            <w:r w:rsidRPr="00B40C4C">
              <w:t>146 000 000</w:t>
            </w:r>
          </w:p>
        </w:tc>
      </w:tr>
      <w:tr w:rsidR="00446E55" w:rsidRPr="00B40C4C" w14:paraId="6034EF5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1B2123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725BD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93B25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2D7304" w14:textId="77777777" w:rsidR="0089264D" w:rsidRPr="00B40C4C" w:rsidRDefault="0089264D" w:rsidP="009137DA">
            <w:r w:rsidRPr="00B40C4C">
              <w:t>Sum Digitaliserings- og forvaltningsdepartementet</w:t>
            </w:r>
          </w:p>
        </w:tc>
        <w:tc>
          <w:tcPr>
            <w:tcW w:w="1500" w:type="dxa"/>
            <w:tcBorders>
              <w:top w:val="nil"/>
              <w:left w:val="nil"/>
              <w:bottom w:val="nil"/>
              <w:right w:val="nil"/>
            </w:tcBorders>
            <w:tcMar>
              <w:top w:w="43" w:type="dxa"/>
              <w:left w:w="0" w:type="dxa"/>
              <w:bottom w:w="0" w:type="dxa"/>
              <w:right w:w="0" w:type="dxa"/>
            </w:tcMar>
            <w:vAlign w:val="bottom"/>
          </w:tcPr>
          <w:p w14:paraId="63A22FF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1672C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3D9BD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90BB15"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165FA02" w14:textId="77777777" w:rsidR="0089264D" w:rsidRPr="00B40C4C" w:rsidRDefault="0089264D" w:rsidP="00A3544C">
            <w:pPr>
              <w:jc w:val="right"/>
            </w:pPr>
            <w:r w:rsidRPr="00B40C4C">
              <w:t>17 244 955 000</w:t>
            </w:r>
          </w:p>
        </w:tc>
      </w:tr>
      <w:tr w:rsidR="00446E55" w:rsidRPr="00B40C4C" w14:paraId="4848E32B" w14:textId="77777777" w:rsidTr="008C2AB1">
        <w:trPr>
          <w:trHeight w:val="880"/>
        </w:trPr>
        <w:tc>
          <w:tcPr>
            <w:tcW w:w="9781" w:type="dxa"/>
            <w:gridSpan w:val="9"/>
            <w:tcBorders>
              <w:top w:val="nil"/>
              <w:left w:val="nil"/>
              <w:bottom w:val="nil"/>
              <w:right w:val="nil"/>
            </w:tcBorders>
            <w:tcMar>
              <w:top w:w="443" w:type="dxa"/>
              <w:left w:w="0" w:type="dxa"/>
              <w:bottom w:w="240" w:type="dxa"/>
              <w:right w:w="0" w:type="dxa"/>
            </w:tcMar>
          </w:tcPr>
          <w:p w14:paraId="69CF1441" w14:textId="77777777" w:rsidR="0089264D" w:rsidRPr="00B40C4C" w:rsidRDefault="0089264D" w:rsidP="00E21406">
            <w:pPr>
              <w:pStyle w:val="tittel-gulbok2"/>
            </w:pPr>
            <w:r w:rsidRPr="00B40C4C">
              <w:t>Finansdepartementet</w:t>
            </w:r>
          </w:p>
        </w:tc>
      </w:tr>
      <w:tr w:rsidR="00446E55" w:rsidRPr="00B40C4C" w14:paraId="295D390D" w14:textId="77777777" w:rsidTr="008C2AB1">
        <w:trPr>
          <w:trHeight w:val="240"/>
        </w:trPr>
        <w:tc>
          <w:tcPr>
            <w:tcW w:w="567" w:type="dxa"/>
            <w:tcBorders>
              <w:top w:val="nil"/>
              <w:left w:val="nil"/>
              <w:bottom w:val="nil"/>
            </w:tcBorders>
            <w:tcMar>
              <w:top w:w="43" w:type="dxa"/>
              <w:left w:w="0" w:type="dxa"/>
              <w:bottom w:w="0" w:type="dxa"/>
              <w:right w:w="0" w:type="dxa"/>
            </w:tcMar>
          </w:tcPr>
          <w:p w14:paraId="2F3FD57E" w14:textId="77777777" w:rsidR="0089264D" w:rsidRPr="00B40C4C" w:rsidRDefault="0089264D" w:rsidP="009137DA">
            <w:r w:rsidRPr="00B40C4C">
              <w:t>4600</w:t>
            </w:r>
          </w:p>
        </w:tc>
        <w:tc>
          <w:tcPr>
            <w:tcW w:w="260" w:type="dxa"/>
            <w:tcBorders>
              <w:top w:val="nil"/>
              <w:left w:val="nil"/>
              <w:bottom w:val="nil"/>
              <w:right w:val="nil"/>
            </w:tcBorders>
            <w:tcMar>
              <w:top w:w="43" w:type="dxa"/>
              <w:left w:w="0" w:type="dxa"/>
              <w:bottom w:w="0" w:type="dxa"/>
              <w:right w:w="0" w:type="dxa"/>
            </w:tcMar>
            <w:vAlign w:val="bottom"/>
          </w:tcPr>
          <w:p w14:paraId="3EEE19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5C69C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51CB69" w14:textId="77777777" w:rsidR="0089264D" w:rsidRPr="00B40C4C" w:rsidRDefault="0089264D" w:rsidP="009137DA">
            <w:r w:rsidRPr="00B40C4C">
              <w:t>Finansdepartementet:</w:t>
            </w:r>
          </w:p>
        </w:tc>
        <w:tc>
          <w:tcPr>
            <w:tcW w:w="1500" w:type="dxa"/>
            <w:tcBorders>
              <w:top w:val="nil"/>
              <w:left w:val="nil"/>
              <w:bottom w:val="nil"/>
              <w:right w:val="nil"/>
            </w:tcBorders>
            <w:tcMar>
              <w:top w:w="43" w:type="dxa"/>
              <w:left w:w="0" w:type="dxa"/>
              <w:bottom w:w="0" w:type="dxa"/>
              <w:right w:w="0" w:type="dxa"/>
            </w:tcMar>
            <w:vAlign w:val="bottom"/>
          </w:tcPr>
          <w:p w14:paraId="07F53AC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DC067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4F18D0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BB1D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269A14A" w14:textId="77777777" w:rsidR="0089264D" w:rsidRPr="00B40C4C" w:rsidRDefault="0089264D" w:rsidP="00A3544C">
            <w:pPr>
              <w:jc w:val="right"/>
            </w:pPr>
          </w:p>
        </w:tc>
      </w:tr>
      <w:tr w:rsidR="00446E55" w:rsidRPr="00B40C4C" w14:paraId="0B73908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6275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4DC948"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72FB5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55FAA9" w14:textId="77777777" w:rsidR="0089264D" w:rsidRPr="00B40C4C" w:rsidRDefault="0089264D" w:rsidP="009137DA">
            <w:r w:rsidRPr="00B40C4C">
              <w:t>Diverse refusjoner</w:t>
            </w:r>
          </w:p>
        </w:tc>
        <w:tc>
          <w:tcPr>
            <w:tcW w:w="1500" w:type="dxa"/>
            <w:tcBorders>
              <w:top w:val="nil"/>
              <w:left w:val="nil"/>
              <w:bottom w:val="nil"/>
              <w:right w:val="nil"/>
            </w:tcBorders>
            <w:tcMar>
              <w:top w:w="43" w:type="dxa"/>
              <w:left w:w="0" w:type="dxa"/>
              <w:bottom w:w="0" w:type="dxa"/>
              <w:right w:w="0" w:type="dxa"/>
            </w:tcMar>
            <w:vAlign w:val="bottom"/>
          </w:tcPr>
          <w:p w14:paraId="797DDD9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AACC8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F758626" w14:textId="77777777" w:rsidR="0089264D" w:rsidRPr="00B40C4C" w:rsidRDefault="0089264D" w:rsidP="00A3544C">
            <w:pPr>
              <w:jc w:val="right"/>
            </w:pPr>
            <w:r w:rsidRPr="00B40C4C">
              <w:t>50 000</w:t>
            </w:r>
          </w:p>
        </w:tc>
        <w:tc>
          <w:tcPr>
            <w:tcW w:w="180" w:type="dxa"/>
            <w:tcBorders>
              <w:top w:val="nil"/>
              <w:left w:val="nil"/>
              <w:bottom w:val="nil"/>
              <w:right w:val="nil"/>
            </w:tcBorders>
            <w:tcMar>
              <w:top w:w="43" w:type="dxa"/>
              <w:left w:w="0" w:type="dxa"/>
              <w:bottom w:w="0" w:type="dxa"/>
              <w:right w:w="0" w:type="dxa"/>
            </w:tcMar>
            <w:vAlign w:val="bottom"/>
          </w:tcPr>
          <w:p w14:paraId="0AA84CA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5925FD6" w14:textId="77777777" w:rsidR="0089264D" w:rsidRPr="00B40C4C" w:rsidRDefault="0089264D" w:rsidP="00A3544C">
            <w:pPr>
              <w:jc w:val="right"/>
            </w:pPr>
            <w:r w:rsidRPr="00B40C4C">
              <w:t>50 000</w:t>
            </w:r>
          </w:p>
        </w:tc>
      </w:tr>
      <w:tr w:rsidR="00446E55" w:rsidRPr="00B40C4C" w14:paraId="406CAE52" w14:textId="77777777" w:rsidTr="008C2AB1">
        <w:trPr>
          <w:trHeight w:val="240"/>
        </w:trPr>
        <w:tc>
          <w:tcPr>
            <w:tcW w:w="567" w:type="dxa"/>
            <w:tcBorders>
              <w:top w:val="nil"/>
              <w:left w:val="nil"/>
              <w:bottom w:val="nil"/>
            </w:tcBorders>
            <w:tcMar>
              <w:top w:w="43" w:type="dxa"/>
              <w:left w:w="0" w:type="dxa"/>
              <w:bottom w:w="0" w:type="dxa"/>
              <w:right w:w="0" w:type="dxa"/>
            </w:tcMar>
          </w:tcPr>
          <w:p w14:paraId="6B7C4137" w14:textId="77777777" w:rsidR="0089264D" w:rsidRPr="00B40C4C" w:rsidRDefault="0089264D" w:rsidP="009137DA">
            <w:r w:rsidRPr="00B40C4C">
              <w:t>4602</w:t>
            </w:r>
          </w:p>
        </w:tc>
        <w:tc>
          <w:tcPr>
            <w:tcW w:w="260" w:type="dxa"/>
            <w:tcBorders>
              <w:top w:val="nil"/>
              <w:left w:val="nil"/>
              <w:bottom w:val="nil"/>
              <w:right w:val="nil"/>
            </w:tcBorders>
            <w:tcMar>
              <w:top w:w="43" w:type="dxa"/>
              <w:left w:w="0" w:type="dxa"/>
              <w:bottom w:w="0" w:type="dxa"/>
              <w:right w:w="0" w:type="dxa"/>
            </w:tcMar>
            <w:vAlign w:val="bottom"/>
          </w:tcPr>
          <w:p w14:paraId="18DEC1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ABB88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D2633D" w14:textId="77777777" w:rsidR="0089264D" w:rsidRPr="00B40C4C" w:rsidRDefault="0089264D" w:rsidP="009137DA">
            <w:r w:rsidRPr="00B40C4C">
              <w:t>Finanstilsynet:</w:t>
            </w:r>
          </w:p>
        </w:tc>
        <w:tc>
          <w:tcPr>
            <w:tcW w:w="1500" w:type="dxa"/>
            <w:tcBorders>
              <w:top w:val="nil"/>
              <w:left w:val="nil"/>
              <w:bottom w:val="nil"/>
              <w:right w:val="nil"/>
            </w:tcBorders>
            <w:tcMar>
              <w:top w:w="43" w:type="dxa"/>
              <w:left w:w="0" w:type="dxa"/>
              <w:bottom w:w="0" w:type="dxa"/>
              <w:right w:w="0" w:type="dxa"/>
            </w:tcMar>
            <w:vAlign w:val="bottom"/>
          </w:tcPr>
          <w:p w14:paraId="3435F95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AB8B2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106E7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ED305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651F41" w14:textId="77777777" w:rsidR="0089264D" w:rsidRPr="00B40C4C" w:rsidRDefault="0089264D" w:rsidP="00A3544C">
            <w:pPr>
              <w:jc w:val="right"/>
            </w:pPr>
          </w:p>
        </w:tc>
      </w:tr>
      <w:tr w:rsidR="00446E55" w:rsidRPr="00B40C4C" w14:paraId="0C6137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6851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1E145A"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09FF987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87CF10" w14:textId="77777777" w:rsidR="0089264D" w:rsidRPr="00B40C4C" w:rsidRDefault="0089264D" w:rsidP="009137DA">
            <w:r w:rsidRPr="00B40C4C">
              <w:t>Saksbehandlingsgebyr</w:t>
            </w:r>
          </w:p>
        </w:tc>
        <w:tc>
          <w:tcPr>
            <w:tcW w:w="1500" w:type="dxa"/>
            <w:tcBorders>
              <w:top w:val="nil"/>
              <w:left w:val="nil"/>
              <w:bottom w:val="nil"/>
              <w:right w:val="nil"/>
            </w:tcBorders>
            <w:tcMar>
              <w:top w:w="43" w:type="dxa"/>
              <w:left w:w="0" w:type="dxa"/>
              <w:bottom w:w="0" w:type="dxa"/>
              <w:right w:w="0" w:type="dxa"/>
            </w:tcMar>
            <w:vAlign w:val="bottom"/>
          </w:tcPr>
          <w:p w14:paraId="4E1F72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78829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5370936" w14:textId="77777777" w:rsidR="0089264D" w:rsidRPr="00B40C4C" w:rsidRDefault="0089264D" w:rsidP="00A3544C">
            <w:pPr>
              <w:jc w:val="right"/>
            </w:pPr>
            <w:r w:rsidRPr="00B40C4C">
              <w:t>18 700 000</w:t>
            </w:r>
          </w:p>
        </w:tc>
        <w:tc>
          <w:tcPr>
            <w:tcW w:w="180" w:type="dxa"/>
            <w:tcBorders>
              <w:top w:val="nil"/>
              <w:left w:val="nil"/>
              <w:bottom w:val="nil"/>
              <w:right w:val="nil"/>
            </w:tcBorders>
            <w:tcMar>
              <w:top w:w="43" w:type="dxa"/>
              <w:left w:w="0" w:type="dxa"/>
              <w:bottom w:w="0" w:type="dxa"/>
              <w:right w:w="0" w:type="dxa"/>
            </w:tcMar>
            <w:vAlign w:val="bottom"/>
          </w:tcPr>
          <w:p w14:paraId="3B69507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406B4D" w14:textId="77777777" w:rsidR="0089264D" w:rsidRPr="00B40C4C" w:rsidRDefault="0089264D" w:rsidP="00A3544C">
            <w:pPr>
              <w:jc w:val="right"/>
            </w:pPr>
          </w:p>
        </w:tc>
      </w:tr>
      <w:tr w:rsidR="00446E55" w:rsidRPr="00B40C4C" w14:paraId="5F77C90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A66A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46C442"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7CE3FB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41DF58" w14:textId="77777777" w:rsidR="0089264D" w:rsidRPr="00B40C4C" w:rsidRDefault="0089264D" w:rsidP="009137DA">
            <w:r w:rsidRPr="00B40C4C">
              <w:t>Vinningsavståelse og overtredelsesgebyr mv.</w:t>
            </w:r>
          </w:p>
        </w:tc>
        <w:tc>
          <w:tcPr>
            <w:tcW w:w="1500" w:type="dxa"/>
            <w:tcBorders>
              <w:top w:val="nil"/>
              <w:left w:val="nil"/>
              <w:bottom w:val="nil"/>
              <w:right w:val="nil"/>
            </w:tcBorders>
            <w:tcMar>
              <w:top w:w="43" w:type="dxa"/>
              <w:left w:w="0" w:type="dxa"/>
              <w:bottom w:w="0" w:type="dxa"/>
              <w:right w:w="0" w:type="dxa"/>
            </w:tcMar>
            <w:vAlign w:val="bottom"/>
          </w:tcPr>
          <w:p w14:paraId="6722044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0A819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11B46DD" w14:textId="77777777" w:rsidR="0089264D" w:rsidRPr="00B40C4C" w:rsidRDefault="0089264D" w:rsidP="00A3544C">
            <w:pPr>
              <w:jc w:val="right"/>
            </w:pPr>
            <w:r w:rsidRPr="00B40C4C">
              <w:t>500 000</w:t>
            </w:r>
          </w:p>
        </w:tc>
        <w:tc>
          <w:tcPr>
            <w:tcW w:w="180" w:type="dxa"/>
            <w:tcBorders>
              <w:top w:val="nil"/>
              <w:left w:val="nil"/>
              <w:bottom w:val="nil"/>
              <w:right w:val="nil"/>
            </w:tcBorders>
            <w:tcMar>
              <w:top w:w="43" w:type="dxa"/>
              <w:left w:w="0" w:type="dxa"/>
              <w:bottom w:w="0" w:type="dxa"/>
              <w:right w:w="0" w:type="dxa"/>
            </w:tcMar>
            <w:vAlign w:val="bottom"/>
          </w:tcPr>
          <w:p w14:paraId="3E7A7C8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C0824C6" w14:textId="77777777" w:rsidR="0089264D" w:rsidRPr="00B40C4C" w:rsidRDefault="0089264D" w:rsidP="00A3544C">
            <w:pPr>
              <w:jc w:val="right"/>
            </w:pPr>
            <w:r w:rsidRPr="00B40C4C">
              <w:t>19 200 000</w:t>
            </w:r>
          </w:p>
        </w:tc>
      </w:tr>
      <w:tr w:rsidR="00446E55" w:rsidRPr="00B40C4C" w14:paraId="0DFC179F" w14:textId="77777777" w:rsidTr="008C2AB1">
        <w:trPr>
          <w:trHeight w:val="240"/>
        </w:trPr>
        <w:tc>
          <w:tcPr>
            <w:tcW w:w="567" w:type="dxa"/>
            <w:tcBorders>
              <w:top w:val="nil"/>
              <w:left w:val="nil"/>
              <w:bottom w:val="nil"/>
            </w:tcBorders>
            <w:tcMar>
              <w:top w:w="43" w:type="dxa"/>
              <w:left w:w="0" w:type="dxa"/>
              <w:bottom w:w="0" w:type="dxa"/>
              <w:right w:w="0" w:type="dxa"/>
            </w:tcMar>
          </w:tcPr>
          <w:p w14:paraId="1168BAC9" w14:textId="77777777" w:rsidR="0089264D" w:rsidRPr="00B40C4C" w:rsidRDefault="0089264D" w:rsidP="009137DA">
            <w:r w:rsidRPr="00B40C4C">
              <w:t>4605</w:t>
            </w:r>
          </w:p>
        </w:tc>
        <w:tc>
          <w:tcPr>
            <w:tcW w:w="260" w:type="dxa"/>
            <w:tcBorders>
              <w:top w:val="nil"/>
              <w:left w:val="nil"/>
              <w:bottom w:val="nil"/>
              <w:right w:val="nil"/>
            </w:tcBorders>
            <w:tcMar>
              <w:top w:w="43" w:type="dxa"/>
              <w:left w:w="0" w:type="dxa"/>
              <w:bottom w:w="0" w:type="dxa"/>
              <w:right w:w="0" w:type="dxa"/>
            </w:tcMar>
            <w:vAlign w:val="bottom"/>
          </w:tcPr>
          <w:p w14:paraId="79D27A4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AAA8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00295D9" w14:textId="77777777" w:rsidR="0089264D" w:rsidRPr="00B40C4C" w:rsidRDefault="0089264D" w:rsidP="009137DA">
            <w:r w:rsidRPr="00B40C4C">
              <w:t>Direktoratet for forvaltning og økonomistyring:</w:t>
            </w:r>
          </w:p>
        </w:tc>
        <w:tc>
          <w:tcPr>
            <w:tcW w:w="1500" w:type="dxa"/>
            <w:tcBorders>
              <w:top w:val="nil"/>
              <w:left w:val="nil"/>
              <w:bottom w:val="nil"/>
              <w:right w:val="nil"/>
            </w:tcBorders>
            <w:tcMar>
              <w:top w:w="43" w:type="dxa"/>
              <w:left w:w="0" w:type="dxa"/>
              <w:bottom w:w="0" w:type="dxa"/>
              <w:right w:w="0" w:type="dxa"/>
            </w:tcMar>
            <w:vAlign w:val="bottom"/>
          </w:tcPr>
          <w:p w14:paraId="1E3B74F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02ADA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3CCA0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384CF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6ED705A" w14:textId="77777777" w:rsidR="0089264D" w:rsidRPr="00B40C4C" w:rsidRDefault="0089264D" w:rsidP="00A3544C">
            <w:pPr>
              <w:jc w:val="right"/>
            </w:pPr>
          </w:p>
        </w:tc>
      </w:tr>
      <w:tr w:rsidR="00446E55" w:rsidRPr="00B40C4C" w14:paraId="312515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22EA0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79026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E5D3C6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E2E3E1" w14:textId="77777777" w:rsidR="0089264D" w:rsidRPr="00B40C4C" w:rsidRDefault="0089264D" w:rsidP="009137DA">
            <w:r w:rsidRPr="00B40C4C">
              <w:t>Økonomitjenester og andre driftsinntekter</w:t>
            </w:r>
          </w:p>
        </w:tc>
        <w:tc>
          <w:tcPr>
            <w:tcW w:w="1500" w:type="dxa"/>
            <w:tcBorders>
              <w:top w:val="nil"/>
              <w:left w:val="nil"/>
              <w:bottom w:val="nil"/>
              <w:right w:val="nil"/>
            </w:tcBorders>
            <w:tcMar>
              <w:top w:w="43" w:type="dxa"/>
              <w:left w:w="0" w:type="dxa"/>
              <w:bottom w:w="0" w:type="dxa"/>
              <w:right w:w="0" w:type="dxa"/>
            </w:tcMar>
            <w:vAlign w:val="bottom"/>
          </w:tcPr>
          <w:p w14:paraId="204D0BE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6CD61B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02BC044" w14:textId="77777777" w:rsidR="0089264D" w:rsidRPr="00B40C4C" w:rsidRDefault="0089264D" w:rsidP="00A3544C">
            <w:pPr>
              <w:jc w:val="right"/>
            </w:pPr>
            <w:r w:rsidRPr="00B40C4C">
              <w:t>282 112 000</w:t>
            </w:r>
          </w:p>
        </w:tc>
        <w:tc>
          <w:tcPr>
            <w:tcW w:w="180" w:type="dxa"/>
            <w:tcBorders>
              <w:top w:val="nil"/>
              <w:left w:val="nil"/>
              <w:bottom w:val="nil"/>
              <w:right w:val="nil"/>
            </w:tcBorders>
            <w:tcMar>
              <w:top w:w="43" w:type="dxa"/>
              <w:left w:w="0" w:type="dxa"/>
              <w:bottom w:w="0" w:type="dxa"/>
              <w:right w:w="0" w:type="dxa"/>
            </w:tcMar>
            <w:vAlign w:val="bottom"/>
          </w:tcPr>
          <w:p w14:paraId="397BCF6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DD0DFC3" w14:textId="77777777" w:rsidR="0089264D" w:rsidRPr="00B40C4C" w:rsidRDefault="0089264D" w:rsidP="00A3544C">
            <w:pPr>
              <w:jc w:val="right"/>
            </w:pPr>
          </w:p>
        </w:tc>
      </w:tr>
      <w:tr w:rsidR="00446E55" w:rsidRPr="00B40C4C" w14:paraId="5D9DCE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6C625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99462A"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552588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F689DD" w14:textId="77777777" w:rsidR="0089264D" w:rsidRPr="00B40C4C" w:rsidRDefault="0089264D" w:rsidP="009137DA">
            <w:r w:rsidRPr="00B40C4C">
              <w:t>Opplæringskontoret OK stat</w:t>
            </w:r>
          </w:p>
        </w:tc>
        <w:tc>
          <w:tcPr>
            <w:tcW w:w="1500" w:type="dxa"/>
            <w:tcBorders>
              <w:top w:val="nil"/>
              <w:left w:val="nil"/>
              <w:bottom w:val="nil"/>
              <w:right w:val="nil"/>
            </w:tcBorders>
            <w:tcMar>
              <w:top w:w="43" w:type="dxa"/>
              <w:left w:w="0" w:type="dxa"/>
              <w:bottom w:w="0" w:type="dxa"/>
              <w:right w:w="0" w:type="dxa"/>
            </w:tcMar>
            <w:vAlign w:val="bottom"/>
          </w:tcPr>
          <w:p w14:paraId="5C1397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B3C6B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9DAAD72" w14:textId="77777777" w:rsidR="0089264D" w:rsidRPr="00B40C4C" w:rsidRDefault="0089264D" w:rsidP="00A3544C">
            <w:pPr>
              <w:jc w:val="right"/>
            </w:pPr>
            <w:r w:rsidRPr="00B40C4C">
              <w:t>20 080 000</w:t>
            </w:r>
          </w:p>
        </w:tc>
        <w:tc>
          <w:tcPr>
            <w:tcW w:w="180" w:type="dxa"/>
            <w:tcBorders>
              <w:top w:val="nil"/>
              <w:left w:val="nil"/>
              <w:bottom w:val="nil"/>
              <w:right w:val="nil"/>
            </w:tcBorders>
            <w:tcMar>
              <w:top w:w="43" w:type="dxa"/>
              <w:left w:w="0" w:type="dxa"/>
              <w:bottom w:w="0" w:type="dxa"/>
              <w:right w:w="0" w:type="dxa"/>
            </w:tcMar>
            <w:vAlign w:val="bottom"/>
          </w:tcPr>
          <w:p w14:paraId="053CE8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CA97FF0" w14:textId="77777777" w:rsidR="0089264D" w:rsidRPr="00B40C4C" w:rsidRDefault="0089264D" w:rsidP="00A3544C">
            <w:pPr>
              <w:jc w:val="right"/>
            </w:pPr>
            <w:r w:rsidRPr="00B40C4C">
              <w:t>302 192 000</w:t>
            </w:r>
          </w:p>
        </w:tc>
      </w:tr>
      <w:tr w:rsidR="00446E55" w:rsidRPr="00B40C4C" w14:paraId="0D9B5FE3" w14:textId="77777777" w:rsidTr="008C2AB1">
        <w:trPr>
          <w:trHeight w:val="240"/>
        </w:trPr>
        <w:tc>
          <w:tcPr>
            <w:tcW w:w="567" w:type="dxa"/>
            <w:tcBorders>
              <w:top w:val="nil"/>
              <w:left w:val="nil"/>
              <w:bottom w:val="nil"/>
            </w:tcBorders>
            <w:tcMar>
              <w:top w:w="43" w:type="dxa"/>
              <w:left w:w="0" w:type="dxa"/>
              <w:bottom w:w="0" w:type="dxa"/>
              <w:right w:w="0" w:type="dxa"/>
            </w:tcMar>
          </w:tcPr>
          <w:p w14:paraId="09F903A8" w14:textId="77777777" w:rsidR="0089264D" w:rsidRPr="00B40C4C" w:rsidRDefault="0089264D" w:rsidP="009137DA">
            <w:r w:rsidRPr="00B40C4C">
              <w:t>4610</w:t>
            </w:r>
          </w:p>
        </w:tc>
        <w:tc>
          <w:tcPr>
            <w:tcW w:w="260" w:type="dxa"/>
            <w:tcBorders>
              <w:top w:val="nil"/>
              <w:left w:val="nil"/>
              <w:bottom w:val="nil"/>
              <w:right w:val="nil"/>
            </w:tcBorders>
            <w:tcMar>
              <w:top w:w="43" w:type="dxa"/>
              <w:left w:w="0" w:type="dxa"/>
              <w:bottom w:w="0" w:type="dxa"/>
              <w:right w:w="0" w:type="dxa"/>
            </w:tcMar>
            <w:vAlign w:val="bottom"/>
          </w:tcPr>
          <w:p w14:paraId="310E04B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D6F1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EDA8B4" w14:textId="77777777" w:rsidR="0089264D" w:rsidRPr="00B40C4C" w:rsidRDefault="0089264D" w:rsidP="009137DA">
            <w:r w:rsidRPr="00B40C4C">
              <w:t>Tolletaten:</w:t>
            </w:r>
          </w:p>
        </w:tc>
        <w:tc>
          <w:tcPr>
            <w:tcW w:w="1500" w:type="dxa"/>
            <w:tcBorders>
              <w:top w:val="nil"/>
              <w:left w:val="nil"/>
              <w:bottom w:val="nil"/>
              <w:right w:val="nil"/>
            </w:tcBorders>
            <w:tcMar>
              <w:top w:w="43" w:type="dxa"/>
              <w:left w:w="0" w:type="dxa"/>
              <w:bottom w:w="0" w:type="dxa"/>
              <w:right w:w="0" w:type="dxa"/>
            </w:tcMar>
            <w:vAlign w:val="bottom"/>
          </w:tcPr>
          <w:p w14:paraId="116DC4D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24D5C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2A083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88EB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1C1A9C9" w14:textId="77777777" w:rsidR="0089264D" w:rsidRPr="00B40C4C" w:rsidRDefault="0089264D" w:rsidP="00A3544C">
            <w:pPr>
              <w:jc w:val="right"/>
            </w:pPr>
          </w:p>
        </w:tc>
      </w:tr>
      <w:tr w:rsidR="00446E55" w:rsidRPr="00B40C4C" w14:paraId="029FC68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BA2F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DADD5A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0EA66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662A45" w14:textId="77777777" w:rsidR="0089264D" w:rsidRPr="00B40C4C" w:rsidRDefault="0089264D" w:rsidP="009137DA">
            <w:r w:rsidRPr="00B40C4C">
              <w:t>Særskilt vederlag for tolltjenester</w:t>
            </w:r>
          </w:p>
        </w:tc>
        <w:tc>
          <w:tcPr>
            <w:tcW w:w="1500" w:type="dxa"/>
            <w:tcBorders>
              <w:top w:val="nil"/>
              <w:left w:val="nil"/>
              <w:bottom w:val="nil"/>
              <w:right w:val="nil"/>
            </w:tcBorders>
            <w:tcMar>
              <w:top w:w="43" w:type="dxa"/>
              <w:left w:w="0" w:type="dxa"/>
              <w:bottom w:w="0" w:type="dxa"/>
              <w:right w:w="0" w:type="dxa"/>
            </w:tcMar>
            <w:vAlign w:val="bottom"/>
          </w:tcPr>
          <w:p w14:paraId="5970782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BE425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004CD98" w14:textId="77777777" w:rsidR="0089264D" w:rsidRPr="00B40C4C" w:rsidRDefault="0089264D" w:rsidP="00A3544C">
            <w:pPr>
              <w:jc w:val="right"/>
            </w:pPr>
            <w:r w:rsidRPr="00B40C4C">
              <w:t>6 950 000</w:t>
            </w:r>
          </w:p>
        </w:tc>
        <w:tc>
          <w:tcPr>
            <w:tcW w:w="180" w:type="dxa"/>
            <w:tcBorders>
              <w:top w:val="nil"/>
              <w:left w:val="nil"/>
              <w:bottom w:val="nil"/>
              <w:right w:val="nil"/>
            </w:tcBorders>
            <w:tcMar>
              <w:top w:w="43" w:type="dxa"/>
              <w:left w:w="0" w:type="dxa"/>
              <w:bottom w:w="0" w:type="dxa"/>
              <w:right w:w="0" w:type="dxa"/>
            </w:tcMar>
            <w:vAlign w:val="bottom"/>
          </w:tcPr>
          <w:p w14:paraId="534FF19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F448F5" w14:textId="77777777" w:rsidR="0089264D" w:rsidRPr="00B40C4C" w:rsidRDefault="0089264D" w:rsidP="00A3544C">
            <w:pPr>
              <w:jc w:val="right"/>
            </w:pPr>
          </w:p>
        </w:tc>
      </w:tr>
      <w:tr w:rsidR="00446E55" w:rsidRPr="00B40C4C" w14:paraId="00AFD0E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9110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31D87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014A03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858BDE" w14:textId="77777777" w:rsidR="0089264D" w:rsidRPr="00B40C4C" w:rsidRDefault="0089264D" w:rsidP="009137DA">
            <w:r w:rsidRPr="00B40C4C">
              <w:t>Andre inntekter</w:t>
            </w:r>
          </w:p>
        </w:tc>
        <w:tc>
          <w:tcPr>
            <w:tcW w:w="1500" w:type="dxa"/>
            <w:tcBorders>
              <w:top w:val="nil"/>
              <w:left w:val="nil"/>
              <w:bottom w:val="nil"/>
              <w:right w:val="nil"/>
            </w:tcBorders>
            <w:tcMar>
              <w:top w:w="43" w:type="dxa"/>
              <w:left w:w="0" w:type="dxa"/>
              <w:bottom w:w="0" w:type="dxa"/>
              <w:right w:w="0" w:type="dxa"/>
            </w:tcMar>
            <w:vAlign w:val="bottom"/>
          </w:tcPr>
          <w:p w14:paraId="1153854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2D2B5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E51E7B" w14:textId="77777777" w:rsidR="0089264D" w:rsidRPr="00B40C4C" w:rsidRDefault="0089264D" w:rsidP="00A3544C">
            <w:pPr>
              <w:jc w:val="right"/>
            </w:pPr>
            <w:r w:rsidRPr="00B40C4C">
              <w:t>2 492 000</w:t>
            </w:r>
          </w:p>
        </w:tc>
        <w:tc>
          <w:tcPr>
            <w:tcW w:w="180" w:type="dxa"/>
            <w:tcBorders>
              <w:top w:val="nil"/>
              <w:left w:val="nil"/>
              <w:bottom w:val="nil"/>
              <w:right w:val="nil"/>
            </w:tcBorders>
            <w:tcMar>
              <w:top w:w="43" w:type="dxa"/>
              <w:left w:w="0" w:type="dxa"/>
              <w:bottom w:w="0" w:type="dxa"/>
              <w:right w:w="0" w:type="dxa"/>
            </w:tcMar>
            <w:vAlign w:val="bottom"/>
          </w:tcPr>
          <w:p w14:paraId="1FCF43B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D6617E6" w14:textId="77777777" w:rsidR="0089264D" w:rsidRPr="00B40C4C" w:rsidRDefault="0089264D" w:rsidP="00A3544C">
            <w:pPr>
              <w:jc w:val="right"/>
            </w:pPr>
          </w:p>
        </w:tc>
      </w:tr>
      <w:tr w:rsidR="00446E55" w:rsidRPr="00B40C4C" w14:paraId="7481E0B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3ED518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5DA9AB"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0E42F3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89B16C" w14:textId="77777777" w:rsidR="0089264D" w:rsidRPr="00B40C4C" w:rsidRDefault="0089264D" w:rsidP="009137DA">
            <w:r w:rsidRPr="00B40C4C">
              <w:t>Diverse refusjoner</w:t>
            </w:r>
          </w:p>
        </w:tc>
        <w:tc>
          <w:tcPr>
            <w:tcW w:w="1500" w:type="dxa"/>
            <w:tcBorders>
              <w:top w:val="nil"/>
              <w:left w:val="nil"/>
              <w:bottom w:val="nil"/>
              <w:right w:val="nil"/>
            </w:tcBorders>
            <w:tcMar>
              <w:top w:w="43" w:type="dxa"/>
              <w:left w:w="0" w:type="dxa"/>
              <w:bottom w:w="0" w:type="dxa"/>
              <w:right w:w="0" w:type="dxa"/>
            </w:tcMar>
            <w:vAlign w:val="bottom"/>
          </w:tcPr>
          <w:p w14:paraId="726843B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FAA84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15D1A8" w14:textId="77777777" w:rsidR="0089264D" w:rsidRPr="00B40C4C" w:rsidRDefault="0089264D" w:rsidP="00A3544C">
            <w:pPr>
              <w:jc w:val="right"/>
            </w:pPr>
            <w:r w:rsidRPr="00B40C4C">
              <w:t>1 193 000</w:t>
            </w:r>
          </w:p>
        </w:tc>
        <w:tc>
          <w:tcPr>
            <w:tcW w:w="180" w:type="dxa"/>
            <w:tcBorders>
              <w:top w:val="nil"/>
              <w:left w:val="nil"/>
              <w:bottom w:val="nil"/>
              <w:right w:val="nil"/>
            </w:tcBorders>
            <w:tcMar>
              <w:top w:w="43" w:type="dxa"/>
              <w:left w:w="0" w:type="dxa"/>
              <w:bottom w:w="0" w:type="dxa"/>
              <w:right w:w="0" w:type="dxa"/>
            </w:tcMar>
            <w:vAlign w:val="bottom"/>
          </w:tcPr>
          <w:p w14:paraId="4318E02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5C85B3" w14:textId="77777777" w:rsidR="0089264D" w:rsidRPr="00B40C4C" w:rsidRDefault="0089264D" w:rsidP="00A3544C">
            <w:pPr>
              <w:jc w:val="right"/>
            </w:pPr>
          </w:p>
        </w:tc>
      </w:tr>
      <w:tr w:rsidR="00446E55" w:rsidRPr="00B40C4C" w14:paraId="7F14CB7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96D1A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F4DEC8"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4E13A1E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380A4A" w14:textId="77777777" w:rsidR="0089264D" w:rsidRPr="00B40C4C" w:rsidRDefault="0089264D" w:rsidP="009137DA">
            <w:r w:rsidRPr="00B40C4C">
              <w:t>Refusjon fra Avinor AS</w:t>
            </w:r>
          </w:p>
        </w:tc>
        <w:tc>
          <w:tcPr>
            <w:tcW w:w="1500" w:type="dxa"/>
            <w:tcBorders>
              <w:top w:val="nil"/>
              <w:left w:val="nil"/>
              <w:bottom w:val="nil"/>
              <w:right w:val="nil"/>
            </w:tcBorders>
            <w:tcMar>
              <w:top w:w="43" w:type="dxa"/>
              <w:left w:w="0" w:type="dxa"/>
              <w:bottom w:w="0" w:type="dxa"/>
              <w:right w:w="0" w:type="dxa"/>
            </w:tcMar>
            <w:vAlign w:val="bottom"/>
          </w:tcPr>
          <w:p w14:paraId="1AEFA9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380E3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860270" w14:textId="77777777" w:rsidR="0089264D" w:rsidRPr="00B40C4C" w:rsidRDefault="0089264D" w:rsidP="00A3544C">
            <w:pPr>
              <w:jc w:val="right"/>
            </w:pPr>
            <w:r w:rsidRPr="00B40C4C">
              <w:t>31 430 000</w:t>
            </w:r>
          </w:p>
        </w:tc>
        <w:tc>
          <w:tcPr>
            <w:tcW w:w="180" w:type="dxa"/>
            <w:tcBorders>
              <w:top w:val="nil"/>
              <w:left w:val="nil"/>
              <w:bottom w:val="nil"/>
              <w:right w:val="nil"/>
            </w:tcBorders>
            <w:tcMar>
              <w:top w:w="43" w:type="dxa"/>
              <w:left w:w="0" w:type="dxa"/>
              <w:bottom w:w="0" w:type="dxa"/>
              <w:right w:w="0" w:type="dxa"/>
            </w:tcMar>
            <w:vAlign w:val="bottom"/>
          </w:tcPr>
          <w:p w14:paraId="7C184DD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6F1210" w14:textId="77777777" w:rsidR="0089264D" w:rsidRPr="00B40C4C" w:rsidRDefault="0089264D" w:rsidP="00A3544C">
            <w:pPr>
              <w:jc w:val="right"/>
            </w:pPr>
          </w:p>
        </w:tc>
      </w:tr>
      <w:tr w:rsidR="00446E55" w:rsidRPr="00B40C4C" w14:paraId="722E4F3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BCDDA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33A1986"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66F1E8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7025AD" w14:textId="77777777" w:rsidR="0089264D" w:rsidRPr="00B40C4C" w:rsidRDefault="0089264D" w:rsidP="009137DA">
            <w:r w:rsidRPr="00B40C4C">
              <w:t>Tvangsmulkt og overtredelsesgebyr</w:t>
            </w:r>
          </w:p>
        </w:tc>
        <w:tc>
          <w:tcPr>
            <w:tcW w:w="1500" w:type="dxa"/>
            <w:tcBorders>
              <w:top w:val="nil"/>
              <w:left w:val="nil"/>
              <w:bottom w:val="nil"/>
              <w:right w:val="nil"/>
            </w:tcBorders>
            <w:tcMar>
              <w:top w:w="43" w:type="dxa"/>
              <w:left w:w="0" w:type="dxa"/>
              <w:bottom w:w="0" w:type="dxa"/>
              <w:right w:w="0" w:type="dxa"/>
            </w:tcMar>
            <w:vAlign w:val="bottom"/>
          </w:tcPr>
          <w:p w14:paraId="0E6245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1B944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C14F982" w14:textId="77777777" w:rsidR="0089264D" w:rsidRPr="00B40C4C" w:rsidRDefault="0089264D" w:rsidP="00A3544C">
            <w:pPr>
              <w:jc w:val="right"/>
            </w:pPr>
            <w:r w:rsidRPr="00B40C4C">
              <w:t>12 500 000</w:t>
            </w:r>
          </w:p>
        </w:tc>
        <w:tc>
          <w:tcPr>
            <w:tcW w:w="180" w:type="dxa"/>
            <w:tcBorders>
              <w:top w:val="nil"/>
              <w:left w:val="nil"/>
              <w:bottom w:val="nil"/>
              <w:right w:val="nil"/>
            </w:tcBorders>
            <w:tcMar>
              <w:top w:w="43" w:type="dxa"/>
              <w:left w:w="0" w:type="dxa"/>
              <w:bottom w:w="0" w:type="dxa"/>
              <w:right w:w="0" w:type="dxa"/>
            </w:tcMar>
            <w:vAlign w:val="bottom"/>
          </w:tcPr>
          <w:p w14:paraId="6BB4B83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F0C9EA1" w14:textId="77777777" w:rsidR="0089264D" w:rsidRPr="00B40C4C" w:rsidRDefault="0089264D" w:rsidP="00A3544C">
            <w:pPr>
              <w:jc w:val="right"/>
            </w:pPr>
            <w:r w:rsidRPr="00B40C4C">
              <w:t>54 565 000</w:t>
            </w:r>
          </w:p>
        </w:tc>
      </w:tr>
      <w:tr w:rsidR="00446E55" w:rsidRPr="00B40C4C" w14:paraId="754D264C" w14:textId="77777777" w:rsidTr="008C2AB1">
        <w:trPr>
          <w:trHeight w:val="240"/>
        </w:trPr>
        <w:tc>
          <w:tcPr>
            <w:tcW w:w="567" w:type="dxa"/>
            <w:tcBorders>
              <w:top w:val="nil"/>
              <w:left w:val="nil"/>
              <w:bottom w:val="nil"/>
            </w:tcBorders>
            <w:tcMar>
              <w:top w:w="43" w:type="dxa"/>
              <w:left w:w="0" w:type="dxa"/>
              <w:bottom w:w="0" w:type="dxa"/>
              <w:right w:w="0" w:type="dxa"/>
            </w:tcMar>
          </w:tcPr>
          <w:p w14:paraId="75A2E5AC" w14:textId="77777777" w:rsidR="0089264D" w:rsidRPr="00B40C4C" w:rsidRDefault="0089264D" w:rsidP="009137DA">
            <w:r w:rsidRPr="00B40C4C">
              <w:t>4618</w:t>
            </w:r>
          </w:p>
        </w:tc>
        <w:tc>
          <w:tcPr>
            <w:tcW w:w="260" w:type="dxa"/>
            <w:tcBorders>
              <w:top w:val="nil"/>
              <w:left w:val="nil"/>
              <w:bottom w:val="nil"/>
              <w:right w:val="nil"/>
            </w:tcBorders>
            <w:tcMar>
              <w:top w:w="43" w:type="dxa"/>
              <w:left w:w="0" w:type="dxa"/>
              <w:bottom w:w="0" w:type="dxa"/>
              <w:right w:w="0" w:type="dxa"/>
            </w:tcMar>
            <w:vAlign w:val="bottom"/>
          </w:tcPr>
          <w:p w14:paraId="0551E3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A10E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AC2A2CD" w14:textId="77777777" w:rsidR="0089264D" w:rsidRPr="00B40C4C" w:rsidRDefault="0089264D" w:rsidP="009137DA">
            <w:r w:rsidRPr="00B40C4C">
              <w:t>Skatteetaten:</w:t>
            </w:r>
          </w:p>
        </w:tc>
        <w:tc>
          <w:tcPr>
            <w:tcW w:w="1500" w:type="dxa"/>
            <w:tcBorders>
              <w:top w:val="nil"/>
              <w:left w:val="nil"/>
              <w:bottom w:val="nil"/>
              <w:right w:val="nil"/>
            </w:tcBorders>
            <w:tcMar>
              <w:top w:w="43" w:type="dxa"/>
              <w:left w:w="0" w:type="dxa"/>
              <w:bottom w:w="0" w:type="dxa"/>
              <w:right w:w="0" w:type="dxa"/>
            </w:tcMar>
            <w:vAlign w:val="bottom"/>
          </w:tcPr>
          <w:p w14:paraId="67EC46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E558C2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2EF5B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38352A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061B2C" w14:textId="77777777" w:rsidR="0089264D" w:rsidRPr="00B40C4C" w:rsidRDefault="0089264D" w:rsidP="00A3544C">
            <w:pPr>
              <w:jc w:val="right"/>
            </w:pPr>
          </w:p>
        </w:tc>
      </w:tr>
      <w:tr w:rsidR="00446E55" w:rsidRPr="00B40C4C" w14:paraId="614B96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C31E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66CC3E"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DB66F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F14F7D" w14:textId="77777777" w:rsidR="0089264D" w:rsidRPr="00B40C4C" w:rsidRDefault="0089264D" w:rsidP="009137DA">
            <w:r w:rsidRPr="00B40C4C">
              <w:t>Refunderte utleggs- og tinglysingsgebyr</w:t>
            </w:r>
          </w:p>
        </w:tc>
        <w:tc>
          <w:tcPr>
            <w:tcW w:w="1500" w:type="dxa"/>
            <w:tcBorders>
              <w:top w:val="nil"/>
              <w:left w:val="nil"/>
              <w:bottom w:val="nil"/>
              <w:right w:val="nil"/>
            </w:tcBorders>
            <w:tcMar>
              <w:top w:w="43" w:type="dxa"/>
              <w:left w:w="0" w:type="dxa"/>
              <w:bottom w:w="0" w:type="dxa"/>
              <w:right w:w="0" w:type="dxa"/>
            </w:tcMar>
            <w:vAlign w:val="bottom"/>
          </w:tcPr>
          <w:p w14:paraId="3683273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83E9F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B31D57" w14:textId="77777777" w:rsidR="0089264D" w:rsidRPr="00B40C4C" w:rsidRDefault="0089264D" w:rsidP="00A3544C">
            <w:pPr>
              <w:jc w:val="right"/>
            </w:pPr>
            <w:r w:rsidRPr="00B40C4C">
              <w:t>23 500 000</w:t>
            </w:r>
          </w:p>
        </w:tc>
        <w:tc>
          <w:tcPr>
            <w:tcW w:w="180" w:type="dxa"/>
            <w:tcBorders>
              <w:top w:val="nil"/>
              <w:left w:val="nil"/>
              <w:bottom w:val="nil"/>
              <w:right w:val="nil"/>
            </w:tcBorders>
            <w:tcMar>
              <w:top w:w="43" w:type="dxa"/>
              <w:left w:w="0" w:type="dxa"/>
              <w:bottom w:w="0" w:type="dxa"/>
              <w:right w:w="0" w:type="dxa"/>
            </w:tcMar>
            <w:vAlign w:val="bottom"/>
          </w:tcPr>
          <w:p w14:paraId="55797B6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810939" w14:textId="77777777" w:rsidR="0089264D" w:rsidRPr="00B40C4C" w:rsidRDefault="0089264D" w:rsidP="00A3544C">
            <w:pPr>
              <w:jc w:val="right"/>
            </w:pPr>
          </w:p>
        </w:tc>
      </w:tr>
      <w:tr w:rsidR="00446E55" w:rsidRPr="00B40C4C" w14:paraId="7415B9E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DA126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FFF791" w14:textId="77777777" w:rsidR="0089264D" w:rsidRPr="00B40C4C" w:rsidRDefault="0089264D" w:rsidP="009137DA">
            <w:r w:rsidRPr="00B40C4C">
              <w:t>3</w:t>
            </w:r>
          </w:p>
        </w:tc>
        <w:tc>
          <w:tcPr>
            <w:tcW w:w="260" w:type="dxa"/>
            <w:tcBorders>
              <w:top w:val="nil"/>
              <w:left w:val="nil"/>
              <w:bottom w:val="nil"/>
              <w:right w:val="nil"/>
            </w:tcBorders>
            <w:tcMar>
              <w:top w:w="43" w:type="dxa"/>
              <w:left w:w="0" w:type="dxa"/>
              <w:bottom w:w="0" w:type="dxa"/>
              <w:right w:w="0" w:type="dxa"/>
            </w:tcMar>
            <w:vAlign w:val="bottom"/>
          </w:tcPr>
          <w:p w14:paraId="61C957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3B5E46" w14:textId="77777777" w:rsidR="0089264D" w:rsidRPr="00B40C4C" w:rsidRDefault="0089264D" w:rsidP="009137DA">
            <w:r w:rsidRPr="00B40C4C">
              <w:t>Andre inntekter</w:t>
            </w:r>
          </w:p>
        </w:tc>
        <w:tc>
          <w:tcPr>
            <w:tcW w:w="1500" w:type="dxa"/>
            <w:tcBorders>
              <w:top w:val="nil"/>
              <w:left w:val="nil"/>
              <w:bottom w:val="nil"/>
              <w:right w:val="nil"/>
            </w:tcBorders>
            <w:tcMar>
              <w:top w:w="43" w:type="dxa"/>
              <w:left w:w="0" w:type="dxa"/>
              <w:bottom w:w="0" w:type="dxa"/>
              <w:right w:w="0" w:type="dxa"/>
            </w:tcMar>
            <w:vAlign w:val="bottom"/>
          </w:tcPr>
          <w:p w14:paraId="749C596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1DAFB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6E9B77F" w14:textId="77777777" w:rsidR="0089264D" w:rsidRPr="00B40C4C" w:rsidRDefault="0089264D" w:rsidP="00A3544C">
            <w:pPr>
              <w:jc w:val="right"/>
            </w:pPr>
            <w:r w:rsidRPr="00B40C4C">
              <w:t>7 044 000</w:t>
            </w:r>
          </w:p>
        </w:tc>
        <w:tc>
          <w:tcPr>
            <w:tcW w:w="180" w:type="dxa"/>
            <w:tcBorders>
              <w:top w:val="nil"/>
              <w:left w:val="nil"/>
              <w:bottom w:val="nil"/>
              <w:right w:val="nil"/>
            </w:tcBorders>
            <w:tcMar>
              <w:top w:w="43" w:type="dxa"/>
              <w:left w:w="0" w:type="dxa"/>
              <w:bottom w:w="0" w:type="dxa"/>
              <w:right w:w="0" w:type="dxa"/>
            </w:tcMar>
            <w:vAlign w:val="bottom"/>
          </w:tcPr>
          <w:p w14:paraId="2F3164B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F0C72D" w14:textId="77777777" w:rsidR="0089264D" w:rsidRPr="00B40C4C" w:rsidRDefault="0089264D" w:rsidP="00A3544C">
            <w:pPr>
              <w:jc w:val="right"/>
            </w:pPr>
          </w:p>
        </w:tc>
      </w:tr>
      <w:tr w:rsidR="00446E55" w:rsidRPr="00B40C4C" w14:paraId="3D03349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089A1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0073E2" w14:textId="77777777" w:rsidR="0089264D" w:rsidRPr="00B40C4C" w:rsidRDefault="0089264D" w:rsidP="009137DA">
            <w:r w:rsidRPr="00B40C4C">
              <w:t>5</w:t>
            </w:r>
          </w:p>
        </w:tc>
        <w:tc>
          <w:tcPr>
            <w:tcW w:w="260" w:type="dxa"/>
            <w:tcBorders>
              <w:top w:val="nil"/>
              <w:left w:val="nil"/>
              <w:bottom w:val="nil"/>
              <w:right w:val="nil"/>
            </w:tcBorders>
            <w:tcMar>
              <w:top w:w="43" w:type="dxa"/>
              <w:left w:w="0" w:type="dxa"/>
              <w:bottom w:w="0" w:type="dxa"/>
              <w:right w:w="0" w:type="dxa"/>
            </w:tcMar>
            <w:vAlign w:val="bottom"/>
          </w:tcPr>
          <w:p w14:paraId="1B6A6BB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B201EC" w14:textId="77777777" w:rsidR="0089264D" w:rsidRPr="00B40C4C" w:rsidRDefault="0089264D" w:rsidP="009137DA">
            <w:r w:rsidRPr="00B40C4C">
              <w:t>Gebyr for utleggsforretninger</w:t>
            </w:r>
          </w:p>
        </w:tc>
        <w:tc>
          <w:tcPr>
            <w:tcW w:w="1500" w:type="dxa"/>
            <w:tcBorders>
              <w:top w:val="nil"/>
              <w:left w:val="nil"/>
              <w:bottom w:val="nil"/>
              <w:right w:val="nil"/>
            </w:tcBorders>
            <w:tcMar>
              <w:top w:w="43" w:type="dxa"/>
              <w:left w:w="0" w:type="dxa"/>
              <w:bottom w:w="0" w:type="dxa"/>
              <w:right w:w="0" w:type="dxa"/>
            </w:tcMar>
            <w:vAlign w:val="bottom"/>
          </w:tcPr>
          <w:p w14:paraId="3400A3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789C37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B1CA1A5" w14:textId="77777777" w:rsidR="0089264D" w:rsidRPr="00B40C4C" w:rsidRDefault="0089264D" w:rsidP="00A3544C">
            <w:pPr>
              <w:jc w:val="right"/>
            </w:pPr>
            <w:r w:rsidRPr="00B40C4C">
              <w:t>64 000 000</w:t>
            </w:r>
          </w:p>
        </w:tc>
        <w:tc>
          <w:tcPr>
            <w:tcW w:w="180" w:type="dxa"/>
            <w:tcBorders>
              <w:top w:val="nil"/>
              <w:left w:val="nil"/>
              <w:bottom w:val="nil"/>
              <w:right w:val="nil"/>
            </w:tcBorders>
            <w:tcMar>
              <w:top w:w="43" w:type="dxa"/>
              <w:left w:w="0" w:type="dxa"/>
              <w:bottom w:w="0" w:type="dxa"/>
              <w:right w:w="0" w:type="dxa"/>
            </w:tcMar>
            <w:vAlign w:val="bottom"/>
          </w:tcPr>
          <w:p w14:paraId="3472029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DB52C6" w14:textId="77777777" w:rsidR="0089264D" w:rsidRPr="00B40C4C" w:rsidRDefault="0089264D" w:rsidP="00A3544C">
            <w:pPr>
              <w:jc w:val="right"/>
            </w:pPr>
          </w:p>
        </w:tc>
      </w:tr>
      <w:tr w:rsidR="00446E55" w:rsidRPr="00B40C4C" w14:paraId="21DFCC6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0499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75793E" w14:textId="77777777" w:rsidR="0089264D" w:rsidRPr="00B40C4C" w:rsidRDefault="0089264D" w:rsidP="009137DA">
            <w:r w:rsidRPr="00B40C4C">
              <w:t>7</w:t>
            </w:r>
          </w:p>
        </w:tc>
        <w:tc>
          <w:tcPr>
            <w:tcW w:w="260" w:type="dxa"/>
            <w:tcBorders>
              <w:top w:val="nil"/>
              <w:left w:val="nil"/>
              <w:bottom w:val="nil"/>
              <w:right w:val="nil"/>
            </w:tcBorders>
            <w:tcMar>
              <w:top w:w="43" w:type="dxa"/>
              <w:left w:w="0" w:type="dxa"/>
              <w:bottom w:w="0" w:type="dxa"/>
              <w:right w:w="0" w:type="dxa"/>
            </w:tcMar>
            <w:vAlign w:val="bottom"/>
          </w:tcPr>
          <w:p w14:paraId="6BB8F8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2F4E96" w14:textId="77777777" w:rsidR="0089264D" w:rsidRPr="00B40C4C" w:rsidRDefault="0089264D" w:rsidP="009137DA">
            <w:r w:rsidRPr="00B40C4C">
              <w:t>Gebyr for bindende forhåndsuttalelser</w:t>
            </w:r>
          </w:p>
        </w:tc>
        <w:tc>
          <w:tcPr>
            <w:tcW w:w="1500" w:type="dxa"/>
            <w:tcBorders>
              <w:top w:val="nil"/>
              <w:left w:val="nil"/>
              <w:bottom w:val="nil"/>
              <w:right w:val="nil"/>
            </w:tcBorders>
            <w:tcMar>
              <w:top w:w="43" w:type="dxa"/>
              <w:left w:w="0" w:type="dxa"/>
              <w:bottom w:w="0" w:type="dxa"/>
              <w:right w:w="0" w:type="dxa"/>
            </w:tcMar>
            <w:vAlign w:val="bottom"/>
          </w:tcPr>
          <w:p w14:paraId="5BE69B5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E26A6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19507A" w14:textId="77777777" w:rsidR="0089264D" w:rsidRPr="00B40C4C" w:rsidRDefault="0089264D" w:rsidP="00A3544C">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23314EB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5A54F4B" w14:textId="77777777" w:rsidR="0089264D" w:rsidRPr="00B40C4C" w:rsidRDefault="0089264D" w:rsidP="00A3544C">
            <w:pPr>
              <w:jc w:val="right"/>
            </w:pPr>
          </w:p>
        </w:tc>
      </w:tr>
      <w:tr w:rsidR="00446E55" w:rsidRPr="00B40C4C" w14:paraId="2B28AE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B19BA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AD48C2" w14:textId="77777777" w:rsidR="0089264D" w:rsidRPr="00B40C4C" w:rsidRDefault="0089264D" w:rsidP="009137DA">
            <w:r w:rsidRPr="00B40C4C">
              <w:t>11</w:t>
            </w:r>
          </w:p>
        </w:tc>
        <w:tc>
          <w:tcPr>
            <w:tcW w:w="260" w:type="dxa"/>
            <w:tcBorders>
              <w:top w:val="nil"/>
              <w:left w:val="nil"/>
              <w:bottom w:val="nil"/>
              <w:right w:val="nil"/>
            </w:tcBorders>
            <w:tcMar>
              <w:top w:w="43" w:type="dxa"/>
              <w:left w:w="0" w:type="dxa"/>
              <w:bottom w:w="0" w:type="dxa"/>
              <w:right w:w="0" w:type="dxa"/>
            </w:tcMar>
            <w:vAlign w:val="bottom"/>
          </w:tcPr>
          <w:p w14:paraId="53CD14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913918" w14:textId="77777777" w:rsidR="0089264D" w:rsidRPr="00B40C4C" w:rsidRDefault="0089264D" w:rsidP="009137DA">
            <w:r w:rsidRPr="00B40C4C">
              <w:t>Gebyr på kredittdeklarasjoner</w:t>
            </w:r>
          </w:p>
        </w:tc>
        <w:tc>
          <w:tcPr>
            <w:tcW w:w="1500" w:type="dxa"/>
            <w:tcBorders>
              <w:top w:val="nil"/>
              <w:left w:val="nil"/>
              <w:bottom w:val="nil"/>
              <w:right w:val="nil"/>
            </w:tcBorders>
            <w:tcMar>
              <w:top w:w="43" w:type="dxa"/>
              <w:left w:w="0" w:type="dxa"/>
              <w:bottom w:w="0" w:type="dxa"/>
              <w:right w:w="0" w:type="dxa"/>
            </w:tcMar>
            <w:vAlign w:val="bottom"/>
          </w:tcPr>
          <w:p w14:paraId="47484D7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D0E94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915BB2" w14:textId="77777777" w:rsidR="0089264D" w:rsidRPr="00B40C4C" w:rsidRDefault="0089264D" w:rsidP="00A3544C">
            <w:pPr>
              <w:jc w:val="right"/>
            </w:pPr>
            <w:r w:rsidRPr="00B40C4C">
              <w:t>3 360 000</w:t>
            </w:r>
          </w:p>
        </w:tc>
        <w:tc>
          <w:tcPr>
            <w:tcW w:w="180" w:type="dxa"/>
            <w:tcBorders>
              <w:top w:val="nil"/>
              <w:left w:val="nil"/>
              <w:bottom w:val="nil"/>
              <w:right w:val="nil"/>
            </w:tcBorders>
            <w:tcMar>
              <w:top w:w="43" w:type="dxa"/>
              <w:left w:w="0" w:type="dxa"/>
              <w:bottom w:w="0" w:type="dxa"/>
              <w:right w:w="0" w:type="dxa"/>
            </w:tcMar>
            <w:vAlign w:val="bottom"/>
          </w:tcPr>
          <w:p w14:paraId="5B77A9E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8BD245C" w14:textId="77777777" w:rsidR="0089264D" w:rsidRPr="00B40C4C" w:rsidRDefault="0089264D" w:rsidP="00A3544C">
            <w:pPr>
              <w:jc w:val="right"/>
            </w:pPr>
          </w:p>
        </w:tc>
      </w:tr>
      <w:tr w:rsidR="00446E55" w:rsidRPr="00B40C4C" w14:paraId="4415B62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B8264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A11861"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8312FF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0A9C02" w14:textId="77777777" w:rsidR="0089264D" w:rsidRPr="00B40C4C" w:rsidRDefault="0089264D" w:rsidP="009137DA">
            <w:r w:rsidRPr="00B40C4C">
              <w:t>Inngått på tapsførte lån mv.</w:t>
            </w:r>
          </w:p>
        </w:tc>
        <w:tc>
          <w:tcPr>
            <w:tcW w:w="1500" w:type="dxa"/>
            <w:tcBorders>
              <w:top w:val="nil"/>
              <w:left w:val="nil"/>
              <w:bottom w:val="nil"/>
              <w:right w:val="nil"/>
            </w:tcBorders>
            <w:tcMar>
              <w:top w:w="43" w:type="dxa"/>
              <w:left w:w="0" w:type="dxa"/>
              <w:bottom w:w="0" w:type="dxa"/>
              <w:right w:w="0" w:type="dxa"/>
            </w:tcMar>
            <w:vAlign w:val="bottom"/>
          </w:tcPr>
          <w:p w14:paraId="6C0FBAD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27E9F5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EB3E562" w14:textId="77777777" w:rsidR="0089264D" w:rsidRPr="00B40C4C" w:rsidRDefault="0089264D" w:rsidP="00A3544C">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1673C8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2DDDA89" w14:textId="77777777" w:rsidR="0089264D" w:rsidRPr="00B40C4C" w:rsidRDefault="0089264D" w:rsidP="00A3544C">
            <w:pPr>
              <w:jc w:val="right"/>
            </w:pPr>
          </w:p>
        </w:tc>
      </w:tr>
      <w:tr w:rsidR="00446E55" w:rsidRPr="00B40C4C" w14:paraId="36757E7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F9BDB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AF04DF3"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6FEB6B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796A3D" w14:textId="77777777" w:rsidR="0089264D" w:rsidRPr="00B40C4C" w:rsidRDefault="0089264D" w:rsidP="009137DA">
            <w:r w:rsidRPr="00B40C4C">
              <w:t>Bøter, inndragninger mv.</w:t>
            </w:r>
          </w:p>
        </w:tc>
        <w:tc>
          <w:tcPr>
            <w:tcW w:w="1500" w:type="dxa"/>
            <w:tcBorders>
              <w:top w:val="nil"/>
              <w:left w:val="nil"/>
              <w:bottom w:val="nil"/>
              <w:right w:val="nil"/>
            </w:tcBorders>
            <w:tcMar>
              <w:top w:w="43" w:type="dxa"/>
              <w:left w:w="0" w:type="dxa"/>
              <w:bottom w:w="0" w:type="dxa"/>
              <w:right w:w="0" w:type="dxa"/>
            </w:tcMar>
            <w:vAlign w:val="bottom"/>
          </w:tcPr>
          <w:p w14:paraId="0DED883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90837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0F8CD8" w14:textId="77777777" w:rsidR="0089264D" w:rsidRPr="00B40C4C" w:rsidRDefault="0089264D" w:rsidP="00A3544C">
            <w:pPr>
              <w:jc w:val="right"/>
            </w:pPr>
            <w:r w:rsidRPr="00B40C4C">
              <w:t>2 000 000 000</w:t>
            </w:r>
          </w:p>
        </w:tc>
        <w:tc>
          <w:tcPr>
            <w:tcW w:w="180" w:type="dxa"/>
            <w:tcBorders>
              <w:top w:val="nil"/>
              <w:left w:val="nil"/>
              <w:bottom w:val="nil"/>
              <w:right w:val="nil"/>
            </w:tcBorders>
            <w:tcMar>
              <w:top w:w="43" w:type="dxa"/>
              <w:left w:w="0" w:type="dxa"/>
              <w:bottom w:w="0" w:type="dxa"/>
              <w:right w:w="0" w:type="dxa"/>
            </w:tcMar>
            <w:vAlign w:val="bottom"/>
          </w:tcPr>
          <w:p w14:paraId="129B31F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D9393B" w14:textId="77777777" w:rsidR="0089264D" w:rsidRPr="00B40C4C" w:rsidRDefault="0089264D" w:rsidP="00A3544C">
            <w:pPr>
              <w:jc w:val="right"/>
            </w:pPr>
          </w:p>
        </w:tc>
      </w:tr>
      <w:tr w:rsidR="00446E55" w:rsidRPr="00B40C4C" w14:paraId="5C37FC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81D3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952286" w14:textId="77777777" w:rsidR="0089264D" w:rsidRPr="00B40C4C" w:rsidRDefault="0089264D" w:rsidP="009137DA">
            <w:r w:rsidRPr="00B40C4C">
              <w:t>87</w:t>
            </w:r>
          </w:p>
        </w:tc>
        <w:tc>
          <w:tcPr>
            <w:tcW w:w="260" w:type="dxa"/>
            <w:tcBorders>
              <w:top w:val="nil"/>
              <w:left w:val="nil"/>
              <w:bottom w:val="nil"/>
              <w:right w:val="nil"/>
            </w:tcBorders>
            <w:tcMar>
              <w:top w:w="43" w:type="dxa"/>
              <w:left w:w="0" w:type="dxa"/>
              <w:bottom w:w="0" w:type="dxa"/>
              <w:right w:w="0" w:type="dxa"/>
            </w:tcMar>
            <w:vAlign w:val="bottom"/>
          </w:tcPr>
          <w:p w14:paraId="5B5A1C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02B409" w14:textId="77777777" w:rsidR="0089264D" w:rsidRPr="00B40C4C" w:rsidRDefault="0089264D" w:rsidP="009137DA">
            <w:r w:rsidRPr="00B40C4C">
              <w:t>Trafikantsanksjoner</w:t>
            </w:r>
          </w:p>
        </w:tc>
        <w:tc>
          <w:tcPr>
            <w:tcW w:w="1500" w:type="dxa"/>
            <w:tcBorders>
              <w:top w:val="nil"/>
              <w:left w:val="nil"/>
              <w:bottom w:val="nil"/>
              <w:right w:val="nil"/>
            </w:tcBorders>
            <w:tcMar>
              <w:top w:w="43" w:type="dxa"/>
              <w:left w:w="0" w:type="dxa"/>
              <w:bottom w:w="0" w:type="dxa"/>
              <w:right w:w="0" w:type="dxa"/>
            </w:tcMar>
            <w:vAlign w:val="bottom"/>
          </w:tcPr>
          <w:p w14:paraId="21C1769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EF56F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9E85950" w14:textId="77777777" w:rsidR="0089264D" w:rsidRPr="00B40C4C" w:rsidRDefault="0089264D" w:rsidP="00A3544C">
            <w:pPr>
              <w:jc w:val="right"/>
            </w:pPr>
            <w:r w:rsidRPr="00B40C4C">
              <w:t>70 000 000</w:t>
            </w:r>
          </w:p>
        </w:tc>
        <w:tc>
          <w:tcPr>
            <w:tcW w:w="180" w:type="dxa"/>
            <w:tcBorders>
              <w:top w:val="nil"/>
              <w:left w:val="nil"/>
              <w:bottom w:val="nil"/>
              <w:right w:val="nil"/>
            </w:tcBorders>
            <w:tcMar>
              <w:top w:w="43" w:type="dxa"/>
              <w:left w:w="0" w:type="dxa"/>
              <w:bottom w:w="0" w:type="dxa"/>
              <w:right w:w="0" w:type="dxa"/>
            </w:tcMar>
            <w:vAlign w:val="bottom"/>
          </w:tcPr>
          <w:p w14:paraId="01B7172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7FFD269" w14:textId="77777777" w:rsidR="0089264D" w:rsidRPr="00B40C4C" w:rsidRDefault="0089264D" w:rsidP="00A3544C">
            <w:pPr>
              <w:jc w:val="right"/>
            </w:pPr>
          </w:p>
        </w:tc>
      </w:tr>
      <w:tr w:rsidR="00446E55" w:rsidRPr="00B40C4C" w14:paraId="7DDBB76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ADFDD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528660" w14:textId="77777777" w:rsidR="0089264D" w:rsidRPr="00B40C4C" w:rsidRDefault="0089264D" w:rsidP="009137DA">
            <w:r w:rsidRPr="00B40C4C">
              <w:t>88</w:t>
            </w:r>
          </w:p>
        </w:tc>
        <w:tc>
          <w:tcPr>
            <w:tcW w:w="260" w:type="dxa"/>
            <w:tcBorders>
              <w:top w:val="nil"/>
              <w:left w:val="nil"/>
              <w:bottom w:val="nil"/>
              <w:right w:val="nil"/>
            </w:tcBorders>
            <w:tcMar>
              <w:top w:w="43" w:type="dxa"/>
              <w:left w:w="0" w:type="dxa"/>
              <w:bottom w:w="0" w:type="dxa"/>
              <w:right w:w="0" w:type="dxa"/>
            </w:tcMar>
            <w:vAlign w:val="bottom"/>
          </w:tcPr>
          <w:p w14:paraId="5DF9D5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782523" w14:textId="77777777" w:rsidR="0089264D" w:rsidRPr="00B40C4C" w:rsidRDefault="0089264D" w:rsidP="009137DA">
            <w:r w:rsidRPr="00B40C4C">
              <w:t>Forsinkelsesgebyr, Regnskapsregisteret</w:t>
            </w:r>
          </w:p>
        </w:tc>
        <w:tc>
          <w:tcPr>
            <w:tcW w:w="1500" w:type="dxa"/>
            <w:tcBorders>
              <w:top w:val="nil"/>
              <w:left w:val="nil"/>
              <w:bottom w:val="nil"/>
              <w:right w:val="nil"/>
            </w:tcBorders>
            <w:tcMar>
              <w:top w:w="43" w:type="dxa"/>
              <w:left w:w="0" w:type="dxa"/>
              <w:bottom w:w="0" w:type="dxa"/>
              <w:right w:w="0" w:type="dxa"/>
            </w:tcMar>
            <w:vAlign w:val="bottom"/>
          </w:tcPr>
          <w:p w14:paraId="2035A4D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012F2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7BF391" w14:textId="77777777" w:rsidR="0089264D" w:rsidRPr="00B40C4C" w:rsidRDefault="0089264D" w:rsidP="00A3544C">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033BE52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BD3F7F2" w14:textId="77777777" w:rsidR="0089264D" w:rsidRPr="00B40C4C" w:rsidRDefault="0089264D" w:rsidP="00A3544C">
            <w:pPr>
              <w:jc w:val="right"/>
            </w:pPr>
          </w:p>
        </w:tc>
      </w:tr>
      <w:tr w:rsidR="00446E55" w:rsidRPr="00B40C4C" w14:paraId="7B904FE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1826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83A05C" w14:textId="77777777" w:rsidR="0089264D" w:rsidRPr="00B40C4C" w:rsidRDefault="0089264D" w:rsidP="009137DA">
            <w:r w:rsidRPr="00B40C4C">
              <w:t>89</w:t>
            </w:r>
          </w:p>
        </w:tc>
        <w:tc>
          <w:tcPr>
            <w:tcW w:w="260" w:type="dxa"/>
            <w:tcBorders>
              <w:top w:val="nil"/>
              <w:left w:val="nil"/>
              <w:bottom w:val="nil"/>
              <w:right w:val="nil"/>
            </w:tcBorders>
            <w:tcMar>
              <w:top w:w="43" w:type="dxa"/>
              <w:left w:w="0" w:type="dxa"/>
              <w:bottom w:w="0" w:type="dxa"/>
              <w:right w:w="0" w:type="dxa"/>
            </w:tcMar>
            <w:vAlign w:val="bottom"/>
          </w:tcPr>
          <w:p w14:paraId="42ABD1A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969A2E" w14:textId="77777777" w:rsidR="0089264D" w:rsidRPr="00B40C4C" w:rsidRDefault="0089264D" w:rsidP="009137DA">
            <w:r w:rsidRPr="00B40C4C">
              <w:t>Overtredelsesgebyr og tvangsmulkt</w:t>
            </w:r>
          </w:p>
        </w:tc>
        <w:tc>
          <w:tcPr>
            <w:tcW w:w="1500" w:type="dxa"/>
            <w:tcBorders>
              <w:top w:val="nil"/>
              <w:left w:val="nil"/>
              <w:bottom w:val="nil"/>
              <w:right w:val="nil"/>
            </w:tcBorders>
            <w:tcMar>
              <w:top w:w="43" w:type="dxa"/>
              <w:left w:w="0" w:type="dxa"/>
              <w:bottom w:w="0" w:type="dxa"/>
              <w:right w:w="0" w:type="dxa"/>
            </w:tcMar>
            <w:vAlign w:val="bottom"/>
          </w:tcPr>
          <w:p w14:paraId="30A5BE7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898AD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4A0343E" w14:textId="77777777" w:rsidR="0089264D" w:rsidRPr="00B40C4C" w:rsidRDefault="0089264D" w:rsidP="00A3544C">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41011C1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29EA798" w14:textId="77777777" w:rsidR="0089264D" w:rsidRPr="00B40C4C" w:rsidRDefault="0089264D" w:rsidP="00A3544C">
            <w:pPr>
              <w:jc w:val="right"/>
            </w:pPr>
            <w:r w:rsidRPr="00B40C4C">
              <w:t>2 777 904 000</w:t>
            </w:r>
          </w:p>
        </w:tc>
      </w:tr>
      <w:tr w:rsidR="00446E55" w:rsidRPr="00B40C4C" w14:paraId="4C845B40" w14:textId="77777777" w:rsidTr="008C2AB1">
        <w:trPr>
          <w:trHeight w:val="240"/>
        </w:trPr>
        <w:tc>
          <w:tcPr>
            <w:tcW w:w="567" w:type="dxa"/>
            <w:tcBorders>
              <w:top w:val="nil"/>
              <w:left w:val="nil"/>
              <w:bottom w:val="nil"/>
            </w:tcBorders>
            <w:tcMar>
              <w:top w:w="43" w:type="dxa"/>
              <w:left w:w="0" w:type="dxa"/>
              <w:bottom w:w="0" w:type="dxa"/>
              <w:right w:w="0" w:type="dxa"/>
            </w:tcMar>
          </w:tcPr>
          <w:p w14:paraId="6A554686" w14:textId="77777777" w:rsidR="0089264D" w:rsidRPr="00B40C4C" w:rsidRDefault="0089264D" w:rsidP="009137DA">
            <w:r w:rsidRPr="00B40C4C">
              <w:t>4620</w:t>
            </w:r>
          </w:p>
        </w:tc>
        <w:tc>
          <w:tcPr>
            <w:tcW w:w="260" w:type="dxa"/>
            <w:tcBorders>
              <w:top w:val="nil"/>
              <w:left w:val="nil"/>
              <w:bottom w:val="nil"/>
              <w:right w:val="nil"/>
            </w:tcBorders>
            <w:tcMar>
              <w:top w:w="43" w:type="dxa"/>
              <w:left w:w="0" w:type="dxa"/>
              <w:bottom w:w="0" w:type="dxa"/>
              <w:right w:w="0" w:type="dxa"/>
            </w:tcMar>
            <w:vAlign w:val="bottom"/>
          </w:tcPr>
          <w:p w14:paraId="647F70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7FE4A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6DC1A7" w14:textId="77777777" w:rsidR="0089264D" w:rsidRPr="00B40C4C" w:rsidRDefault="0089264D" w:rsidP="009137DA">
            <w:r w:rsidRPr="00B40C4C">
              <w:t>Statistisk sentralbyrå:</w:t>
            </w:r>
          </w:p>
        </w:tc>
        <w:tc>
          <w:tcPr>
            <w:tcW w:w="1500" w:type="dxa"/>
            <w:tcBorders>
              <w:top w:val="nil"/>
              <w:left w:val="nil"/>
              <w:bottom w:val="nil"/>
              <w:right w:val="nil"/>
            </w:tcBorders>
            <w:tcMar>
              <w:top w:w="43" w:type="dxa"/>
              <w:left w:w="0" w:type="dxa"/>
              <w:bottom w:w="0" w:type="dxa"/>
              <w:right w:w="0" w:type="dxa"/>
            </w:tcMar>
            <w:vAlign w:val="bottom"/>
          </w:tcPr>
          <w:p w14:paraId="2AAB075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44C4F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F44C19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C4C9B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77AC92B" w14:textId="77777777" w:rsidR="0089264D" w:rsidRPr="00B40C4C" w:rsidRDefault="0089264D" w:rsidP="00A3544C">
            <w:pPr>
              <w:jc w:val="right"/>
            </w:pPr>
          </w:p>
        </w:tc>
      </w:tr>
      <w:tr w:rsidR="00446E55" w:rsidRPr="00B40C4C" w14:paraId="043A5E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AD7DE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C467C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7CE1B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F29E2B" w14:textId="77777777" w:rsidR="0089264D" w:rsidRPr="00B40C4C" w:rsidRDefault="0089264D" w:rsidP="009137DA">
            <w:r w:rsidRPr="00B40C4C">
              <w:t>Oppdragsinntekter</w:t>
            </w:r>
          </w:p>
        </w:tc>
        <w:tc>
          <w:tcPr>
            <w:tcW w:w="1500" w:type="dxa"/>
            <w:tcBorders>
              <w:top w:val="nil"/>
              <w:left w:val="nil"/>
              <w:bottom w:val="nil"/>
              <w:right w:val="nil"/>
            </w:tcBorders>
            <w:tcMar>
              <w:top w:w="43" w:type="dxa"/>
              <w:left w:w="0" w:type="dxa"/>
              <w:bottom w:w="0" w:type="dxa"/>
              <w:right w:w="0" w:type="dxa"/>
            </w:tcMar>
            <w:vAlign w:val="bottom"/>
          </w:tcPr>
          <w:p w14:paraId="3EAABCC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18DA0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707603" w14:textId="77777777" w:rsidR="0089264D" w:rsidRPr="00B40C4C" w:rsidRDefault="0089264D" w:rsidP="00A3544C">
            <w:pPr>
              <w:jc w:val="right"/>
            </w:pPr>
            <w:r w:rsidRPr="00B40C4C">
              <w:t>247 103 000</w:t>
            </w:r>
          </w:p>
        </w:tc>
        <w:tc>
          <w:tcPr>
            <w:tcW w:w="180" w:type="dxa"/>
            <w:tcBorders>
              <w:top w:val="nil"/>
              <w:left w:val="nil"/>
              <w:bottom w:val="nil"/>
              <w:right w:val="nil"/>
            </w:tcBorders>
            <w:tcMar>
              <w:top w:w="43" w:type="dxa"/>
              <w:left w:w="0" w:type="dxa"/>
              <w:bottom w:w="0" w:type="dxa"/>
              <w:right w:w="0" w:type="dxa"/>
            </w:tcMar>
            <w:vAlign w:val="bottom"/>
          </w:tcPr>
          <w:p w14:paraId="286C318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9B4B2C0" w14:textId="77777777" w:rsidR="0089264D" w:rsidRPr="00B40C4C" w:rsidRDefault="0089264D" w:rsidP="00A3544C">
            <w:pPr>
              <w:jc w:val="right"/>
            </w:pPr>
          </w:p>
        </w:tc>
      </w:tr>
      <w:tr w:rsidR="00446E55" w:rsidRPr="00B40C4C" w14:paraId="074F6E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E3994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F3257A"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37F17B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0CA714" w14:textId="77777777" w:rsidR="0089264D" w:rsidRPr="00B40C4C" w:rsidRDefault="0089264D" w:rsidP="009137DA">
            <w:r w:rsidRPr="00B40C4C">
              <w:t>Tvangsmulkt</w:t>
            </w:r>
          </w:p>
        </w:tc>
        <w:tc>
          <w:tcPr>
            <w:tcW w:w="1500" w:type="dxa"/>
            <w:tcBorders>
              <w:top w:val="nil"/>
              <w:left w:val="nil"/>
              <w:bottom w:val="nil"/>
              <w:right w:val="nil"/>
            </w:tcBorders>
            <w:tcMar>
              <w:top w:w="43" w:type="dxa"/>
              <w:left w:w="0" w:type="dxa"/>
              <w:bottom w:w="0" w:type="dxa"/>
              <w:right w:w="0" w:type="dxa"/>
            </w:tcMar>
            <w:vAlign w:val="bottom"/>
          </w:tcPr>
          <w:p w14:paraId="6E7296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F7925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0B4E4CD" w14:textId="77777777" w:rsidR="0089264D" w:rsidRPr="00B40C4C" w:rsidRDefault="0089264D" w:rsidP="00A3544C">
            <w:pPr>
              <w:jc w:val="right"/>
            </w:pPr>
            <w:r w:rsidRPr="00B40C4C">
              <w:t>10 000 000</w:t>
            </w:r>
          </w:p>
        </w:tc>
        <w:tc>
          <w:tcPr>
            <w:tcW w:w="180" w:type="dxa"/>
            <w:tcBorders>
              <w:top w:val="nil"/>
              <w:left w:val="nil"/>
              <w:bottom w:val="nil"/>
              <w:right w:val="nil"/>
            </w:tcBorders>
            <w:tcMar>
              <w:top w:w="43" w:type="dxa"/>
              <w:left w:w="0" w:type="dxa"/>
              <w:bottom w:w="0" w:type="dxa"/>
              <w:right w:w="0" w:type="dxa"/>
            </w:tcMar>
            <w:vAlign w:val="bottom"/>
          </w:tcPr>
          <w:p w14:paraId="36BA48DE"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38A2F90" w14:textId="77777777" w:rsidR="0089264D" w:rsidRPr="00B40C4C" w:rsidRDefault="0089264D" w:rsidP="00A3544C">
            <w:pPr>
              <w:jc w:val="right"/>
            </w:pPr>
            <w:r w:rsidRPr="00B40C4C">
              <w:t>257 103 000</w:t>
            </w:r>
          </w:p>
        </w:tc>
      </w:tr>
      <w:tr w:rsidR="00446E55" w:rsidRPr="00B40C4C" w14:paraId="7536799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4067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D6AF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0EA5D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FDC0F6" w14:textId="77777777" w:rsidR="0089264D" w:rsidRPr="00B40C4C" w:rsidRDefault="0089264D" w:rsidP="009137DA">
            <w:r w:rsidRPr="00B40C4C">
              <w:t>Sum Finansdepartementet</w:t>
            </w:r>
          </w:p>
        </w:tc>
        <w:tc>
          <w:tcPr>
            <w:tcW w:w="1500" w:type="dxa"/>
            <w:tcBorders>
              <w:top w:val="nil"/>
              <w:left w:val="nil"/>
              <w:bottom w:val="nil"/>
              <w:right w:val="nil"/>
            </w:tcBorders>
            <w:tcMar>
              <w:top w:w="43" w:type="dxa"/>
              <w:left w:w="0" w:type="dxa"/>
              <w:bottom w:w="0" w:type="dxa"/>
              <w:right w:w="0" w:type="dxa"/>
            </w:tcMar>
            <w:vAlign w:val="bottom"/>
          </w:tcPr>
          <w:p w14:paraId="5EE087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BF819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BDBDC8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A8940B"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A4431C8" w14:textId="77777777" w:rsidR="0089264D" w:rsidRPr="00B40C4C" w:rsidRDefault="0089264D" w:rsidP="00A3544C">
            <w:pPr>
              <w:jc w:val="right"/>
            </w:pPr>
            <w:r w:rsidRPr="00B40C4C">
              <w:t>3 411 014 000</w:t>
            </w:r>
          </w:p>
        </w:tc>
      </w:tr>
      <w:tr w:rsidR="00446E55" w:rsidRPr="00B40C4C" w14:paraId="350C3DEA"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45E31E3F" w14:textId="77777777" w:rsidR="0089264D" w:rsidRPr="00B40C4C" w:rsidRDefault="0089264D" w:rsidP="00E21406">
            <w:pPr>
              <w:pStyle w:val="tittel-gulbok2"/>
            </w:pPr>
            <w:r w:rsidRPr="00B40C4C">
              <w:t>Forsvarsdepartementet</w:t>
            </w:r>
          </w:p>
        </w:tc>
      </w:tr>
      <w:tr w:rsidR="00446E55" w:rsidRPr="00B40C4C" w14:paraId="08A10636" w14:textId="77777777" w:rsidTr="008C2AB1">
        <w:trPr>
          <w:trHeight w:val="240"/>
        </w:trPr>
        <w:tc>
          <w:tcPr>
            <w:tcW w:w="567" w:type="dxa"/>
            <w:tcBorders>
              <w:top w:val="nil"/>
              <w:left w:val="nil"/>
              <w:bottom w:val="nil"/>
            </w:tcBorders>
            <w:tcMar>
              <w:top w:w="43" w:type="dxa"/>
              <w:left w:w="0" w:type="dxa"/>
              <w:bottom w:w="0" w:type="dxa"/>
              <w:right w:w="0" w:type="dxa"/>
            </w:tcMar>
          </w:tcPr>
          <w:p w14:paraId="31B00A7B" w14:textId="77777777" w:rsidR="0089264D" w:rsidRPr="00B40C4C" w:rsidRDefault="0089264D" w:rsidP="009137DA">
            <w:r w:rsidRPr="00B40C4C">
              <w:t>4700</w:t>
            </w:r>
          </w:p>
        </w:tc>
        <w:tc>
          <w:tcPr>
            <w:tcW w:w="260" w:type="dxa"/>
            <w:tcBorders>
              <w:top w:val="nil"/>
              <w:left w:val="nil"/>
              <w:bottom w:val="nil"/>
              <w:right w:val="nil"/>
            </w:tcBorders>
            <w:tcMar>
              <w:top w:w="43" w:type="dxa"/>
              <w:left w:w="0" w:type="dxa"/>
              <w:bottom w:w="0" w:type="dxa"/>
              <w:right w:w="0" w:type="dxa"/>
            </w:tcMar>
            <w:vAlign w:val="bottom"/>
          </w:tcPr>
          <w:p w14:paraId="498EED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B40A2E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B6FD7E" w14:textId="77777777" w:rsidR="0089264D" w:rsidRPr="00B40C4C" w:rsidRDefault="0089264D" w:rsidP="009137DA">
            <w:r w:rsidRPr="00B40C4C">
              <w:t>Forsvarsdepartementet:</w:t>
            </w:r>
          </w:p>
        </w:tc>
        <w:tc>
          <w:tcPr>
            <w:tcW w:w="1500" w:type="dxa"/>
            <w:tcBorders>
              <w:top w:val="nil"/>
              <w:left w:val="nil"/>
              <w:bottom w:val="nil"/>
              <w:right w:val="nil"/>
            </w:tcBorders>
            <w:tcMar>
              <w:top w:w="43" w:type="dxa"/>
              <w:left w:w="0" w:type="dxa"/>
              <w:bottom w:w="0" w:type="dxa"/>
              <w:right w:w="0" w:type="dxa"/>
            </w:tcMar>
            <w:vAlign w:val="bottom"/>
          </w:tcPr>
          <w:p w14:paraId="0C27A8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81059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8C0752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5A55D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9B232C" w14:textId="77777777" w:rsidR="0089264D" w:rsidRPr="00B40C4C" w:rsidRDefault="0089264D" w:rsidP="00A3544C">
            <w:pPr>
              <w:jc w:val="right"/>
            </w:pPr>
          </w:p>
        </w:tc>
      </w:tr>
      <w:tr w:rsidR="00446E55" w:rsidRPr="00B40C4C" w14:paraId="7C86B43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77F4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DB480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7F6822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EEDB7B"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5E66F5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EA8D5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73DFB21" w14:textId="77777777" w:rsidR="0089264D" w:rsidRPr="00B40C4C" w:rsidRDefault="0089264D" w:rsidP="00A3544C">
            <w:pPr>
              <w:jc w:val="right"/>
            </w:pPr>
            <w:r w:rsidRPr="00B40C4C">
              <w:t>13 245 000</w:t>
            </w:r>
          </w:p>
        </w:tc>
        <w:tc>
          <w:tcPr>
            <w:tcW w:w="180" w:type="dxa"/>
            <w:tcBorders>
              <w:top w:val="nil"/>
              <w:left w:val="nil"/>
              <w:bottom w:val="nil"/>
              <w:right w:val="nil"/>
            </w:tcBorders>
            <w:tcMar>
              <w:top w:w="43" w:type="dxa"/>
              <w:left w:w="0" w:type="dxa"/>
              <w:bottom w:w="0" w:type="dxa"/>
              <w:right w:w="0" w:type="dxa"/>
            </w:tcMar>
            <w:vAlign w:val="bottom"/>
          </w:tcPr>
          <w:p w14:paraId="1FD812B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F535F95" w14:textId="77777777" w:rsidR="0089264D" w:rsidRPr="00B40C4C" w:rsidRDefault="0089264D" w:rsidP="00A3544C">
            <w:pPr>
              <w:jc w:val="right"/>
            </w:pPr>
            <w:r w:rsidRPr="00B40C4C">
              <w:t>13 245 000</w:t>
            </w:r>
          </w:p>
        </w:tc>
      </w:tr>
      <w:tr w:rsidR="00446E55" w:rsidRPr="00B40C4C" w14:paraId="566671D2" w14:textId="77777777" w:rsidTr="008C2AB1">
        <w:trPr>
          <w:trHeight w:val="240"/>
        </w:trPr>
        <w:tc>
          <w:tcPr>
            <w:tcW w:w="567" w:type="dxa"/>
            <w:tcBorders>
              <w:top w:val="nil"/>
              <w:left w:val="nil"/>
              <w:bottom w:val="nil"/>
            </w:tcBorders>
            <w:tcMar>
              <w:top w:w="43" w:type="dxa"/>
              <w:left w:w="0" w:type="dxa"/>
              <w:bottom w:w="0" w:type="dxa"/>
              <w:right w:w="0" w:type="dxa"/>
            </w:tcMar>
          </w:tcPr>
          <w:p w14:paraId="56BB8634" w14:textId="77777777" w:rsidR="0089264D" w:rsidRPr="00B40C4C" w:rsidRDefault="0089264D" w:rsidP="009137DA">
            <w:r w:rsidRPr="00B40C4C">
              <w:t>4710</w:t>
            </w:r>
          </w:p>
        </w:tc>
        <w:tc>
          <w:tcPr>
            <w:tcW w:w="260" w:type="dxa"/>
            <w:tcBorders>
              <w:top w:val="nil"/>
              <w:left w:val="nil"/>
              <w:bottom w:val="nil"/>
              <w:right w:val="nil"/>
            </w:tcBorders>
            <w:tcMar>
              <w:top w:w="43" w:type="dxa"/>
              <w:left w:w="0" w:type="dxa"/>
              <w:bottom w:w="0" w:type="dxa"/>
              <w:right w:w="0" w:type="dxa"/>
            </w:tcMar>
            <w:vAlign w:val="bottom"/>
          </w:tcPr>
          <w:p w14:paraId="731860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4CC9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C927EC" w14:textId="77777777" w:rsidR="0089264D" w:rsidRPr="00B40C4C" w:rsidRDefault="0089264D" w:rsidP="009137DA">
            <w:r w:rsidRPr="00B40C4C">
              <w:t>Forsvarsbygg og nybygg og nyanlegg:</w:t>
            </w:r>
          </w:p>
        </w:tc>
        <w:tc>
          <w:tcPr>
            <w:tcW w:w="1500" w:type="dxa"/>
            <w:tcBorders>
              <w:top w:val="nil"/>
              <w:left w:val="nil"/>
              <w:bottom w:val="nil"/>
              <w:right w:val="nil"/>
            </w:tcBorders>
            <w:tcMar>
              <w:top w:w="43" w:type="dxa"/>
              <w:left w:w="0" w:type="dxa"/>
              <w:bottom w:w="0" w:type="dxa"/>
              <w:right w:w="0" w:type="dxa"/>
            </w:tcMar>
            <w:vAlign w:val="bottom"/>
          </w:tcPr>
          <w:p w14:paraId="7D0D77C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B8EE7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9A1886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FB89B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0DF6D07" w14:textId="77777777" w:rsidR="0089264D" w:rsidRPr="00B40C4C" w:rsidRDefault="0089264D" w:rsidP="00A3544C">
            <w:pPr>
              <w:jc w:val="right"/>
            </w:pPr>
          </w:p>
        </w:tc>
      </w:tr>
      <w:tr w:rsidR="00446E55" w:rsidRPr="00B40C4C" w14:paraId="1079A1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295B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AF0C9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5A8393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CA75EC"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661A8C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933CD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2929B5D" w14:textId="77777777" w:rsidR="0089264D" w:rsidRPr="00B40C4C" w:rsidRDefault="0089264D" w:rsidP="00A3544C">
            <w:pPr>
              <w:jc w:val="right"/>
            </w:pPr>
            <w:r w:rsidRPr="00B40C4C">
              <w:t>6 246 013 000</w:t>
            </w:r>
          </w:p>
        </w:tc>
        <w:tc>
          <w:tcPr>
            <w:tcW w:w="180" w:type="dxa"/>
            <w:tcBorders>
              <w:top w:val="nil"/>
              <w:left w:val="nil"/>
              <w:bottom w:val="nil"/>
              <w:right w:val="nil"/>
            </w:tcBorders>
            <w:tcMar>
              <w:top w:w="43" w:type="dxa"/>
              <w:left w:w="0" w:type="dxa"/>
              <w:bottom w:w="0" w:type="dxa"/>
              <w:right w:w="0" w:type="dxa"/>
            </w:tcMar>
            <w:vAlign w:val="bottom"/>
          </w:tcPr>
          <w:p w14:paraId="2D5F17A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41B257B" w14:textId="77777777" w:rsidR="0089264D" w:rsidRPr="00B40C4C" w:rsidRDefault="0089264D" w:rsidP="00A3544C">
            <w:pPr>
              <w:jc w:val="right"/>
            </w:pPr>
          </w:p>
        </w:tc>
      </w:tr>
      <w:tr w:rsidR="00446E55" w:rsidRPr="00B40C4C" w14:paraId="5A20D0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545A41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B4D986" w14:textId="77777777" w:rsidR="0089264D" w:rsidRPr="00B40C4C" w:rsidRDefault="0089264D" w:rsidP="009137DA">
            <w:r w:rsidRPr="00B40C4C">
              <w:t>47</w:t>
            </w:r>
          </w:p>
        </w:tc>
        <w:tc>
          <w:tcPr>
            <w:tcW w:w="260" w:type="dxa"/>
            <w:tcBorders>
              <w:top w:val="nil"/>
              <w:left w:val="nil"/>
              <w:bottom w:val="nil"/>
              <w:right w:val="nil"/>
            </w:tcBorders>
            <w:tcMar>
              <w:top w:w="43" w:type="dxa"/>
              <w:left w:w="0" w:type="dxa"/>
              <w:bottom w:w="0" w:type="dxa"/>
              <w:right w:w="0" w:type="dxa"/>
            </w:tcMar>
            <w:vAlign w:val="bottom"/>
          </w:tcPr>
          <w:p w14:paraId="6409DB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30ADEF" w14:textId="77777777" w:rsidR="0089264D" w:rsidRPr="00B40C4C" w:rsidRDefault="0089264D" w:rsidP="009137DA">
            <w:r w:rsidRPr="00B40C4C">
              <w:t>Salg av eiendom</w:t>
            </w:r>
          </w:p>
        </w:tc>
        <w:tc>
          <w:tcPr>
            <w:tcW w:w="1500" w:type="dxa"/>
            <w:tcBorders>
              <w:top w:val="nil"/>
              <w:left w:val="nil"/>
              <w:bottom w:val="nil"/>
              <w:right w:val="nil"/>
            </w:tcBorders>
            <w:tcMar>
              <w:top w:w="43" w:type="dxa"/>
              <w:left w:w="0" w:type="dxa"/>
              <w:bottom w:w="0" w:type="dxa"/>
              <w:right w:w="0" w:type="dxa"/>
            </w:tcMar>
            <w:vAlign w:val="bottom"/>
          </w:tcPr>
          <w:p w14:paraId="0B8DAA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4CEFF9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42F48D3" w14:textId="77777777" w:rsidR="0089264D" w:rsidRPr="00B40C4C" w:rsidRDefault="0089264D" w:rsidP="00A3544C">
            <w:pPr>
              <w:jc w:val="right"/>
            </w:pPr>
            <w:r w:rsidRPr="00B40C4C">
              <w:t>97 690 000</w:t>
            </w:r>
          </w:p>
        </w:tc>
        <w:tc>
          <w:tcPr>
            <w:tcW w:w="180" w:type="dxa"/>
            <w:tcBorders>
              <w:top w:val="nil"/>
              <w:left w:val="nil"/>
              <w:bottom w:val="nil"/>
              <w:right w:val="nil"/>
            </w:tcBorders>
            <w:tcMar>
              <w:top w:w="43" w:type="dxa"/>
              <w:left w:w="0" w:type="dxa"/>
              <w:bottom w:w="0" w:type="dxa"/>
              <w:right w:w="0" w:type="dxa"/>
            </w:tcMar>
            <w:vAlign w:val="bottom"/>
          </w:tcPr>
          <w:p w14:paraId="450996C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BE92443" w14:textId="77777777" w:rsidR="0089264D" w:rsidRPr="00B40C4C" w:rsidRDefault="0089264D" w:rsidP="00A3544C">
            <w:pPr>
              <w:jc w:val="right"/>
            </w:pPr>
            <w:r w:rsidRPr="00B40C4C">
              <w:t>6 343 703 000</w:t>
            </w:r>
          </w:p>
        </w:tc>
      </w:tr>
      <w:tr w:rsidR="00446E55" w:rsidRPr="00B40C4C" w14:paraId="498A6469" w14:textId="77777777" w:rsidTr="008C2AB1">
        <w:trPr>
          <w:trHeight w:val="240"/>
        </w:trPr>
        <w:tc>
          <w:tcPr>
            <w:tcW w:w="567" w:type="dxa"/>
            <w:tcBorders>
              <w:top w:val="nil"/>
              <w:left w:val="nil"/>
              <w:bottom w:val="nil"/>
            </w:tcBorders>
            <w:tcMar>
              <w:top w:w="43" w:type="dxa"/>
              <w:left w:w="0" w:type="dxa"/>
              <w:bottom w:w="0" w:type="dxa"/>
              <w:right w:w="0" w:type="dxa"/>
            </w:tcMar>
          </w:tcPr>
          <w:p w14:paraId="37D913B4" w14:textId="77777777" w:rsidR="0089264D" w:rsidRPr="00B40C4C" w:rsidRDefault="0089264D" w:rsidP="009137DA">
            <w:r w:rsidRPr="00B40C4C">
              <w:t>4720</w:t>
            </w:r>
          </w:p>
        </w:tc>
        <w:tc>
          <w:tcPr>
            <w:tcW w:w="260" w:type="dxa"/>
            <w:tcBorders>
              <w:top w:val="nil"/>
              <w:left w:val="nil"/>
              <w:bottom w:val="nil"/>
              <w:right w:val="nil"/>
            </w:tcBorders>
            <w:tcMar>
              <w:top w:w="43" w:type="dxa"/>
              <w:left w:w="0" w:type="dxa"/>
              <w:bottom w:w="0" w:type="dxa"/>
              <w:right w:w="0" w:type="dxa"/>
            </w:tcMar>
            <w:vAlign w:val="bottom"/>
          </w:tcPr>
          <w:p w14:paraId="1DD5A9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D817D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16807A" w14:textId="77777777" w:rsidR="0089264D" w:rsidRPr="00B40C4C" w:rsidRDefault="0089264D" w:rsidP="009137DA">
            <w:r w:rsidRPr="00B40C4C">
              <w:t>Forsvaret:</w:t>
            </w:r>
          </w:p>
        </w:tc>
        <w:tc>
          <w:tcPr>
            <w:tcW w:w="1500" w:type="dxa"/>
            <w:tcBorders>
              <w:top w:val="nil"/>
              <w:left w:val="nil"/>
              <w:bottom w:val="nil"/>
              <w:right w:val="nil"/>
            </w:tcBorders>
            <w:tcMar>
              <w:top w:w="43" w:type="dxa"/>
              <w:left w:w="0" w:type="dxa"/>
              <w:bottom w:w="0" w:type="dxa"/>
              <w:right w:w="0" w:type="dxa"/>
            </w:tcMar>
            <w:vAlign w:val="bottom"/>
          </w:tcPr>
          <w:p w14:paraId="4B4B69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2451F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68AC6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AA85B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9D8B451" w14:textId="77777777" w:rsidR="0089264D" w:rsidRPr="00B40C4C" w:rsidRDefault="0089264D" w:rsidP="00A3544C">
            <w:pPr>
              <w:jc w:val="right"/>
            </w:pPr>
          </w:p>
        </w:tc>
      </w:tr>
      <w:tr w:rsidR="00446E55" w:rsidRPr="00B40C4C" w14:paraId="2B8835E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3AF9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937EAC"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476F6A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5368B7"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52E4EB0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194E6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CE082C0" w14:textId="77777777" w:rsidR="0089264D" w:rsidRPr="00B40C4C" w:rsidRDefault="0089264D" w:rsidP="00A3544C">
            <w:pPr>
              <w:jc w:val="right"/>
            </w:pPr>
            <w:r w:rsidRPr="00B40C4C">
              <w:t>1 042 384 000</w:t>
            </w:r>
          </w:p>
        </w:tc>
        <w:tc>
          <w:tcPr>
            <w:tcW w:w="180" w:type="dxa"/>
            <w:tcBorders>
              <w:top w:val="nil"/>
              <w:left w:val="nil"/>
              <w:bottom w:val="nil"/>
              <w:right w:val="nil"/>
            </w:tcBorders>
            <w:tcMar>
              <w:top w:w="43" w:type="dxa"/>
              <w:left w:w="0" w:type="dxa"/>
              <w:bottom w:w="0" w:type="dxa"/>
              <w:right w:w="0" w:type="dxa"/>
            </w:tcMar>
            <w:vAlign w:val="bottom"/>
          </w:tcPr>
          <w:p w14:paraId="7C0503B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76BBEEB" w14:textId="77777777" w:rsidR="0089264D" w:rsidRPr="00B40C4C" w:rsidRDefault="0089264D" w:rsidP="00A3544C">
            <w:pPr>
              <w:jc w:val="right"/>
            </w:pPr>
            <w:r w:rsidRPr="00B40C4C">
              <w:t>1 042 384 000</w:t>
            </w:r>
          </w:p>
        </w:tc>
      </w:tr>
      <w:tr w:rsidR="00446E55" w:rsidRPr="00B40C4C" w14:paraId="4E5961B8" w14:textId="77777777" w:rsidTr="008C2AB1">
        <w:trPr>
          <w:trHeight w:val="240"/>
        </w:trPr>
        <w:tc>
          <w:tcPr>
            <w:tcW w:w="567" w:type="dxa"/>
            <w:tcBorders>
              <w:top w:val="nil"/>
              <w:left w:val="nil"/>
              <w:bottom w:val="nil"/>
            </w:tcBorders>
            <w:tcMar>
              <w:top w:w="43" w:type="dxa"/>
              <w:left w:w="0" w:type="dxa"/>
              <w:bottom w:w="0" w:type="dxa"/>
              <w:right w:w="0" w:type="dxa"/>
            </w:tcMar>
          </w:tcPr>
          <w:p w14:paraId="2389CF44" w14:textId="77777777" w:rsidR="0089264D" w:rsidRPr="00B40C4C" w:rsidRDefault="0089264D" w:rsidP="009137DA">
            <w:r w:rsidRPr="00B40C4C">
              <w:t>4730</w:t>
            </w:r>
          </w:p>
        </w:tc>
        <w:tc>
          <w:tcPr>
            <w:tcW w:w="260" w:type="dxa"/>
            <w:tcBorders>
              <w:top w:val="nil"/>
              <w:left w:val="nil"/>
              <w:bottom w:val="nil"/>
              <w:right w:val="nil"/>
            </w:tcBorders>
            <w:tcMar>
              <w:top w:w="43" w:type="dxa"/>
              <w:left w:w="0" w:type="dxa"/>
              <w:bottom w:w="0" w:type="dxa"/>
              <w:right w:w="0" w:type="dxa"/>
            </w:tcMar>
            <w:vAlign w:val="bottom"/>
          </w:tcPr>
          <w:p w14:paraId="78E13B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3B252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1EE939" w14:textId="77777777" w:rsidR="0089264D" w:rsidRPr="00B40C4C" w:rsidRDefault="0089264D" w:rsidP="009137DA">
            <w:r w:rsidRPr="00B40C4C">
              <w:t>Forsvarshistorisk museum:</w:t>
            </w:r>
          </w:p>
        </w:tc>
        <w:tc>
          <w:tcPr>
            <w:tcW w:w="1500" w:type="dxa"/>
            <w:tcBorders>
              <w:top w:val="nil"/>
              <w:left w:val="nil"/>
              <w:bottom w:val="nil"/>
              <w:right w:val="nil"/>
            </w:tcBorders>
            <w:tcMar>
              <w:top w:w="43" w:type="dxa"/>
              <w:left w:w="0" w:type="dxa"/>
              <w:bottom w:w="0" w:type="dxa"/>
              <w:right w:w="0" w:type="dxa"/>
            </w:tcMar>
            <w:vAlign w:val="bottom"/>
          </w:tcPr>
          <w:p w14:paraId="0BE6017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D29F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3DBB9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352F56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9E9225" w14:textId="77777777" w:rsidR="0089264D" w:rsidRPr="00B40C4C" w:rsidRDefault="0089264D" w:rsidP="00A3544C">
            <w:pPr>
              <w:jc w:val="right"/>
            </w:pPr>
          </w:p>
        </w:tc>
      </w:tr>
      <w:tr w:rsidR="00446E55" w:rsidRPr="00B40C4C" w14:paraId="300C9FD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06A6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243632"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03FF34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065DAB1"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4E838C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B598B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B02A65" w14:textId="77777777" w:rsidR="0089264D" w:rsidRPr="00B40C4C" w:rsidRDefault="0089264D" w:rsidP="00A3544C">
            <w:pPr>
              <w:jc w:val="right"/>
            </w:pPr>
            <w:r w:rsidRPr="00B40C4C">
              <w:t>12 500 000</w:t>
            </w:r>
          </w:p>
        </w:tc>
        <w:tc>
          <w:tcPr>
            <w:tcW w:w="180" w:type="dxa"/>
            <w:tcBorders>
              <w:top w:val="nil"/>
              <w:left w:val="nil"/>
              <w:bottom w:val="nil"/>
              <w:right w:val="nil"/>
            </w:tcBorders>
            <w:tcMar>
              <w:top w:w="43" w:type="dxa"/>
              <w:left w:w="0" w:type="dxa"/>
              <w:bottom w:w="0" w:type="dxa"/>
              <w:right w:w="0" w:type="dxa"/>
            </w:tcMar>
            <w:vAlign w:val="bottom"/>
          </w:tcPr>
          <w:p w14:paraId="0D57724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EC8FFDC" w14:textId="77777777" w:rsidR="0089264D" w:rsidRPr="00B40C4C" w:rsidRDefault="0089264D" w:rsidP="00A3544C">
            <w:pPr>
              <w:jc w:val="right"/>
            </w:pPr>
            <w:r w:rsidRPr="00B40C4C">
              <w:t>12 500 000</w:t>
            </w:r>
          </w:p>
        </w:tc>
      </w:tr>
      <w:tr w:rsidR="00446E55" w:rsidRPr="00B40C4C" w14:paraId="07882526" w14:textId="77777777" w:rsidTr="008C2AB1">
        <w:trPr>
          <w:trHeight w:val="240"/>
        </w:trPr>
        <w:tc>
          <w:tcPr>
            <w:tcW w:w="567" w:type="dxa"/>
            <w:tcBorders>
              <w:top w:val="nil"/>
              <w:left w:val="nil"/>
              <w:bottom w:val="nil"/>
            </w:tcBorders>
            <w:tcMar>
              <w:top w:w="43" w:type="dxa"/>
              <w:left w:w="0" w:type="dxa"/>
              <w:bottom w:w="0" w:type="dxa"/>
              <w:right w:w="0" w:type="dxa"/>
            </w:tcMar>
          </w:tcPr>
          <w:p w14:paraId="6F5D044C" w14:textId="77777777" w:rsidR="0089264D" w:rsidRPr="00B40C4C" w:rsidRDefault="0089264D" w:rsidP="009137DA">
            <w:r w:rsidRPr="00B40C4C">
              <w:t>4740</w:t>
            </w:r>
          </w:p>
        </w:tc>
        <w:tc>
          <w:tcPr>
            <w:tcW w:w="260" w:type="dxa"/>
            <w:tcBorders>
              <w:top w:val="nil"/>
              <w:left w:val="nil"/>
              <w:bottom w:val="nil"/>
              <w:right w:val="nil"/>
            </w:tcBorders>
            <w:tcMar>
              <w:top w:w="43" w:type="dxa"/>
              <w:left w:w="0" w:type="dxa"/>
              <w:bottom w:w="0" w:type="dxa"/>
              <w:right w:w="0" w:type="dxa"/>
            </w:tcMar>
            <w:vAlign w:val="bottom"/>
          </w:tcPr>
          <w:p w14:paraId="5E7AC7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51D3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3C3438" w14:textId="77777777" w:rsidR="0089264D" w:rsidRPr="00B40C4C" w:rsidRDefault="0089264D" w:rsidP="009137DA">
            <w:r w:rsidRPr="00B40C4C">
              <w:t>Statens graderte plattformtjenester:</w:t>
            </w:r>
          </w:p>
        </w:tc>
        <w:tc>
          <w:tcPr>
            <w:tcW w:w="1500" w:type="dxa"/>
            <w:tcBorders>
              <w:top w:val="nil"/>
              <w:left w:val="nil"/>
              <w:bottom w:val="nil"/>
              <w:right w:val="nil"/>
            </w:tcBorders>
            <w:tcMar>
              <w:top w:w="43" w:type="dxa"/>
              <w:left w:w="0" w:type="dxa"/>
              <w:bottom w:w="0" w:type="dxa"/>
              <w:right w:w="0" w:type="dxa"/>
            </w:tcMar>
            <w:vAlign w:val="bottom"/>
          </w:tcPr>
          <w:p w14:paraId="65AC0B4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389E5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B1E843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C3C07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BBB128" w14:textId="77777777" w:rsidR="0089264D" w:rsidRPr="00B40C4C" w:rsidRDefault="0089264D" w:rsidP="00A3544C">
            <w:pPr>
              <w:jc w:val="right"/>
            </w:pPr>
          </w:p>
        </w:tc>
      </w:tr>
      <w:tr w:rsidR="00446E55" w:rsidRPr="00B40C4C" w14:paraId="595A6CA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05DF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5EC9CB"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0703DD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018426"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7E37893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3989E1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0F48895" w14:textId="77777777" w:rsidR="0089264D" w:rsidRPr="00B40C4C" w:rsidRDefault="0089264D" w:rsidP="00A3544C">
            <w:pPr>
              <w:jc w:val="right"/>
            </w:pPr>
            <w:r w:rsidRPr="00B40C4C">
              <w:t>212 776 000</w:t>
            </w:r>
          </w:p>
        </w:tc>
        <w:tc>
          <w:tcPr>
            <w:tcW w:w="180" w:type="dxa"/>
            <w:tcBorders>
              <w:top w:val="nil"/>
              <w:left w:val="nil"/>
              <w:bottom w:val="nil"/>
              <w:right w:val="nil"/>
            </w:tcBorders>
            <w:tcMar>
              <w:top w:w="43" w:type="dxa"/>
              <w:left w:w="0" w:type="dxa"/>
              <w:bottom w:w="0" w:type="dxa"/>
              <w:right w:w="0" w:type="dxa"/>
            </w:tcMar>
            <w:vAlign w:val="bottom"/>
          </w:tcPr>
          <w:p w14:paraId="40287B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C176A6B" w14:textId="77777777" w:rsidR="0089264D" w:rsidRPr="00B40C4C" w:rsidRDefault="0089264D" w:rsidP="00A3544C">
            <w:pPr>
              <w:jc w:val="right"/>
            </w:pPr>
            <w:r w:rsidRPr="00B40C4C">
              <w:t>212 776 000</w:t>
            </w:r>
          </w:p>
        </w:tc>
      </w:tr>
      <w:tr w:rsidR="00446E55" w:rsidRPr="00B40C4C" w14:paraId="03C46C82" w14:textId="77777777" w:rsidTr="008C2AB1">
        <w:trPr>
          <w:trHeight w:val="500"/>
        </w:trPr>
        <w:tc>
          <w:tcPr>
            <w:tcW w:w="567" w:type="dxa"/>
            <w:tcBorders>
              <w:top w:val="nil"/>
              <w:left w:val="nil"/>
              <w:bottom w:val="nil"/>
            </w:tcBorders>
            <w:tcMar>
              <w:top w:w="43" w:type="dxa"/>
              <w:left w:w="0" w:type="dxa"/>
              <w:bottom w:w="0" w:type="dxa"/>
              <w:right w:w="0" w:type="dxa"/>
            </w:tcMar>
          </w:tcPr>
          <w:p w14:paraId="7D071E27" w14:textId="77777777" w:rsidR="0089264D" w:rsidRPr="00B40C4C" w:rsidRDefault="0089264D" w:rsidP="009137DA">
            <w:r w:rsidRPr="00B40C4C">
              <w:t>4760</w:t>
            </w:r>
          </w:p>
        </w:tc>
        <w:tc>
          <w:tcPr>
            <w:tcW w:w="260" w:type="dxa"/>
            <w:tcBorders>
              <w:top w:val="nil"/>
              <w:left w:val="nil"/>
              <w:bottom w:val="nil"/>
              <w:right w:val="nil"/>
            </w:tcBorders>
            <w:tcMar>
              <w:top w:w="43" w:type="dxa"/>
              <w:left w:w="0" w:type="dxa"/>
              <w:bottom w:w="0" w:type="dxa"/>
              <w:right w:w="0" w:type="dxa"/>
            </w:tcMar>
            <w:vAlign w:val="bottom"/>
          </w:tcPr>
          <w:p w14:paraId="151CB6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981028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4B3E9A" w14:textId="77777777" w:rsidR="0089264D" w:rsidRPr="00B40C4C" w:rsidRDefault="0089264D" w:rsidP="009137DA">
            <w:r w:rsidRPr="00B40C4C">
              <w:t>Forsvarsmateriell og større anskaffelser og vedlikehold:</w:t>
            </w:r>
          </w:p>
        </w:tc>
        <w:tc>
          <w:tcPr>
            <w:tcW w:w="1500" w:type="dxa"/>
            <w:tcBorders>
              <w:top w:val="nil"/>
              <w:left w:val="nil"/>
              <w:bottom w:val="nil"/>
              <w:right w:val="nil"/>
            </w:tcBorders>
            <w:tcMar>
              <w:top w:w="43" w:type="dxa"/>
              <w:left w:w="0" w:type="dxa"/>
              <w:bottom w:w="0" w:type="dxa"/>
              <w:right w:w="0" w:type="dxa"/>
            </w:tcMar>
            <w:vAlign w:val="bottom"/>
          </w:tcPr>
          <w:p w14:paraId="22AD64F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106914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400F45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3AA7E7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EC2019B" w14:textId="77777777" w:rsidR="0089264D" w:rsidRPr="00B40C4C" w:rsidRDefault="0089264D" w:rsidP="00A3544C">
            <w:pPr>
              <w:jc w:val="right"/>
            </w:pPr>
          </w:p>
        </w:tc>
      </w:tr>
      <w:tr w:rsidR="00446E55" w:rsidRPr="00B40C4C" w14:paraId="39BD370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8358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E6CC7D"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F3FB4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06CFD7"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226068F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7A86B6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32C4E4A" w14:textId="77777777" w:rsidR="0089264D" w:rsidRPr="00B40C4C" w:rsidRDefault="0089264D" w:rsidP="00A3544C">
            <w:pPr>
              <w:jc w:val="right"/>
            </w:pPr>
            <w:r w:rsidRPr="00B40C4C">
              <w:t>36 324 000</w:t>
            </w:r>
          </w:p>
        </w:tc>
        <w:tc>
          <w:tcPr>
            <w:tcW w:w="180" w:type="dxa"/>
            <w:tcBorders>
              <w:top w:val="nil"/>
              <w:left w:val="nil"/>
              <w:bottom w:val="nil"/>
              <w:right w:val="nil"/>
            </w:tcBorders>
            <w:tcMar>
              <w:top w:w="43" w:type="dxa"/>
              <w:left w:w="0" w:type="dxa"/>
              <w:bottom w:w="0" w:type="dxa"/>
              <w:right w:w="0" w:type="dxa"/>
            </w:tcMar>
            <w:vAlign w:val="bottom"/>
          </w:tcPr>
          <w:p w14:paraId="15C455D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1E9EC2" w14:textId="77777777" w:rsidR="0089264D" w:rsidRPr="00B40C4C" w:rsidRDefault="0089264D" w:rsidP="00A3544C">
            <w:pPr>
              <w:jc w:val="right"/>
            </w:pPr>
          </w:p>
        </w:tc>
      </w:tr>
      <w:tr w:rsidR="00446E55" w:rsidRPr="00B40C4C" w14:paraId="3C151CEB"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2AF56E2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4906B46" w14:textId="77777777" w:rsidR="0089264D" w:rsidRPr="00B40C4C" w:rsidRDefault="0089264D" w:rsidP="009137DA">
            <w:r w:rsidRPr="00B40C4C">
              <w:t>45</w:t>
            </w:r>
          </w:p>
        </w:tc>
        <w:tc>
          <w:tcPr>
            <w:tcW w:w="260" w:type="dxa"/>
            <w:tcBorders>
              <w:top w:val="nil"/>
              <w:left w:val="nil"/>
              <w:bottom w:val="nil"/>
              <w:right w:val="nil"/>
            </w:tcBorders>
            <w:tcMar>
              <w:top w:w="43" w:type="dxa"/>
              <w:left w:w="0" w:type="dxa"/>
              <w:bottom w:w="0" w:type="dxa"/>
              <w:right w:w="0" w:type="dxa"/>
            </w:tcMar>
            <w:vAlign w:val="bottom"/>
          </w:tcPr>
          <w:p w14:paraId="537015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F0DF84" w14:textId="77777777" w:rsidR="0089264D" w:rsidRPr="00B40C4C" w:rsidRDefault="0089264D" w:rsidP="009137DA">
            <w:r w:rsidRPr="00B40C4C">
              <w:t>Større utstyrsanskaffelser og vedlikehold, inntekter</w:t>
            </w:r>
          </w:p>
        </w:tc>
        <w:tc>
          <w:tcPr>
            <w:tcW w:w="1500" w:type="dxa"/>
            <w:tcBorders>
              <w:top w:val="nil"/>
              <w:left w:val="nil"/>
              <w:bottom w:val="nil"/>
              <w:right w:val="nil"/>
            </w:tcBorders>
            <w:tcMar>
              <w:top w:w="43" w:type="dxa"/>
              <w:left w:w="0" w:type="dxa"/>
              <w:bottom w:w="0" w:type="dxa"/>
              <w:right w:w="0" w:type="dxa"/>
            </w:tcMar>
            <w:vAlign w:val="bottom"/>
          </w:tcPr>
          <w:p w14:paraId="6CBB840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C5A9E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150D1D" w14:textId="77777777" w:rsidR="0089264D" w:rsidRPr="00B40C4C" w:rsidRDefault="0089264D" w:rsidP="00A3544C">
            <w:pPr>
              <w:jc w:val="right"/>
            </w:pPr>
            <w:r w:rsidRPr="00B40C4C">
              <w:t>1 592 839 000</w:t>
            </w:r>
          </w:p>
        </w:tc>
        <w:tc>
          <w:tcPr>
            <w:tcW w:w="180" w:type="dxa"/>
            <w:tcBorders>
              <w:top w:val="nil"/>
              <w:left w:val="nil"/>
              <w:bottom w:val="nil"/>
              <w:right w:val="nil"/>
            </w:tcBorders>
            <w:tcMar>
              <w:top w:w="43" w:type="dxa"/>
              <w:left w:w="0" w:type="dxa"/>
              <w:bottom w:w="0" w:type="dxa"/>
              <w:right w:w="0" w:type="dxa"/>
            </w:tcMar>
            <w:vAlign w:val="bottom"/>
          </w:tcPr>
          <w:p w14:paraId="44A502E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96D2AF1" w14:textId="77777777" w:rsidR="0089264D" w:rsidRPr="00B40C4C" w:rsidRDefault="0089264D" w:rsidP="00A3544C">
            <w:pPr>
              <w:jc w:val="right"/>
            </w:pPr>
          </w:p>
        </w:tc>
      </w:tr>
      <w:tr w:rsidR="00446E55" w:rsidRPr="00B40C4C" w14:paraId="253220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103342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F441F0" w14:textId="77777777" w:rsidR="0089264D" w:rsidRPr="00B40C4C" w:rsidRDefault="0089264D" w:rsidP="009137DA">
            <w:r w:rsidRPr="00B40C4C">
              <w:t>48</w:t>
            </w:r>
          </w:p>
        </w:tc>
        <w:tc>
          <w:tcPr>
            <w:tcW w:w="260" w:type="dxa"/>
            <w:tcBorders>
              <w:top w:val="nil"/>
              <w:left w:val="nil"/>
              <w:bottom w:val="nil"/>
              <w:right w:val="nil"/>
            </w:tcBorders>
            <w:tcMar>
              <w:top w:w="43" w:type="dxa"/>
              <w:left w:w="0" w:type="dxa"/>
              <w:bottom w:w="0" w:type="dxa"/>
              <w:right w:w="0" w:type="dxa"/>
            </w:tcMar>
            <w:vAlign w:val="bottom"/>
          </w:tcPr>
          <w:p w14:paraId="2F926D8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7FB51F" w14:textId="77777777" w:rsidR="0089264D" w:rsidRPr="00B40C4C" w:rsidRDefault="0089264D" w:rsidP="009137DA">
            <w:r w:rsidRPr="00B40C4C">
              <w:t>Fellesfinansierte investeringer, inntekter</w:t>
            </w:r>
          </w:p>
        </w:tc>
        <w:tc>
          <w:tcPr>
            <w:tcW w:w="1500" w:type="dxa"/>
            <w:tcBorders>
              <w:top w:val="nil"/>
              <w:left w:val="nil"/>
              <w:bottom w:val="nil"/>
              <w:right w:val="nil"/>
            </w:tcBorders>
            <w:tcMar>
              <w:top w:w="43" w:type="dxa"/>
              <w:left w:w="0" w:type="dxa"/>
              <w:bottom w:w="0" w:type="dxa"/>
              <w:right w:w="0" w:type="dxa"/>
            </w:tcMar>
            <w:vAlign w:val="bottom"/>
          </w:tcPr>
          <w:p w14:paraId="0154362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ADA85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1F0FD5" w14:textId="77777777" w:rsidR="0089264D" w:rsidRPr="00B40C4C" w:rsidRDefault="0089264D" w:rsidP="00A3544C">
            <w:pPr>
              <w:jc w:val="right"/>
            </w:pPr>
            <w:r w:rsidRPr="00B40C4C">
              <w:t>650 000 000</w:t>
            </w:r>
          </w:p>
        </w:tc>
        <w:tc>
          <w:tcPr>
            <w:tcW w:w="180" w:type="dxa"/>
            <w:tcBorders>
              <w:top w:val="nil"/>
              <w:left w:val="nil"/>
              <w:bottom w:val="nil"/>
              <w:right w:val="nil"/>
            </w:tcBorders>
            <w:tcMar>
              <w:top w:w="43" w:type="dxa"/>
              <w:left w:w="0" w:type="dxa"/>
              <w:bottom w:w="0" w:type="dxa"/>
              <w:right w:w="0" w:type="dxa"/>
            </w:tcMar>
            <w:vAlign w:val="bottom"/>
          </w:tcPr>
          <w:p w14:paraId="05AF2CA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5071FF" w14:textId="77777777" w:rsidR="0089264D" w:rsidRPr="00B40C4C" w:rsidRDefault="0089264D" w:rsidP="00A3544C">
            <w:pPr>
              <w:jc w:val="right"/>
            </w:pPr>
            <w:r w:rsidRPr="00B40C4C">
              <w:t>2 279 163 000</w:t>
            </w:r>
          </w:p>
        </w:tc>
      </w:tr>
      <w:tr w:rsidR="00446E55" w:rsidRPr="00B40C4C" w14:paraId="2E08CB87" w14:textId="77777777" w:rsidTr="008C2AB1">
        <w:trPr>
          <w:trHeight w:val="240"/>
        </w:trPr>
        <w:tc>
          <w:tcPr>
            <w:tcW w:w="567" w:type="dxa"/>
            <w:tcBorders>
              <w:top w:val="nil"/>
              <w:left w:val="nil"/>
              <w:bottom w:val="nil"/>
            </w:tcBorders>
            <w:tcMar>
              <w:top w:w="43" w:type="dxa"/>
              <w:left w:w="0" w:type="dxa"/>
              <w:bottom w:w="0" w:type="dxa"/>
              <w:right w:w="0" w:type="dxa"/>
            </w:tcMar>
          </w:tcPr>
          <w:p w14:paraId="0F1EAD5F" w14:textId="77777777" w:rsidR="0089264D" w:rsidRPr="00B40C4C" w:rsidRDefault="0089264D" w:rsidP="009137DA">
            <w:r w:rsidRPr="00B40C4C">
              <w:t>4791</w:t>
            </w:r>
          </w:p>
        </w:tc>
        <w:tc>
          <w:tcPr>
            <w:tcW w:w="260" w:type="dxa"/>
            <w:tcBorders>
              <w:top w:val="nil"/>
              <w:left w:val="nil"/>
              <w:bottom w:val="nil"/>
              <w:right w:val="nil"/>
            </w:tcBorders>
            <w:tcMar>
              <w:top w:w="43" w:type="dxa"/>
              <w:left w:w="0" w:type="dxa"/>
              <w:bottom w:w="0" w:type="dxa"/>
              <w:right w:w="0" w:type="dxa"/>
            </w:tcMar>
            <w:vAlign w:val="bottom"/>
          </w:tcPr>
          <w:p w14:paraId="26EDC1E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34BF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AF0DDA" w14:textId="77777777" w:rsidR="0089264D" w:rsidRPr="00B40C4C" w:rsidRDefault="0089264D" w:rsidP="009137DA">
            <w:r w:rsidRPr="00B40C4C">
              <w:t>Redningshelikoptertjenesten:</w:t>
            </w:r>
          </w:p>
        </w:tc>
        <w:tc>
          <w:tcPr>
            <w:tcW w:w="1500" w:type="dxa"/>
            <w:tcBorders>
              <w:top w:val="nil"/>
              <w:left w:val="nil"/>
              <w:bottom w:val="nil"/>
              <w:right w:val="nil"/>
            </w:tcBorders>
            <w:tcMar>
              <w:top w:w="43" w:type="dxa"/>
              <w:left w:w="0" w:type="dxa"/>
              <w:bottom w:w="0" w:type="dxa"/>
              <w:right w:w="0" w:type="dxa"/>
            </w:tcMar>
            <w:vAlign w:val="bottom"/>
          </w:tcPr>
          <w:p w14:paraId="6AB335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813AFE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64F20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A2BA7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D75C9D" w14:textId="77777777" w:rsidR="0089264D" w:rsidRPr="00B40C4C" w:rsidRDefault="0089264D" w:rsidP="00A3544C">
            <w:pPr>
              <w:jc w:val="right"/>
            </w:pPr>
          </w:p>
        </w:tc>
      </w:tr>
      <w:tr w:rsidR="00446E55" w:rsidRPr="00B40C4C" w14:paraId="03D7EB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274C1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2B56B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3DAA985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A28D14" w14:textId="77777777" w:rsidR="0089264D" w:rsidRPr="00B40C4C" w:rsidRDefault="0089264D" w:rsidP="009137DA">
            <w:r w:rsidRPr="00B40C4C">
              <w:t>Driftsinntekter</w:t>
            </w:r>
          </w:p>
        </w:tc>
        <w:tc>
          <w:tcPr>
            <w:tcW w:w="1500" w:type="dxa"/>
            <w:tcBorders>
              <w:top w:val="nil"/>
              <w:left w:val="nil"/>
              <w:bottom w:val="nil"/>
              <w:right w:val="nil"/>
            </w:tcBorders>
            <w:tcMar>
              <w:top w:w="43" w:type="dxa"/>
              <w:left w:w="0" w:type="dxa"/>
              <w:bottom w:w="0" w:type="dxa"/>
              <w:right w:w="0" w:type="dxa"/>
            </w:tcMar>
            <w:vAlign w:val="bottom"/>
          </w:tcPr>
          <w:p w14:paraId="7B0B2BC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9C5B1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76093A5" w14:textId="77777777" w:rsidR="0089264D" w:rsidRPr="00B40C4C" w:rsidRDefault="0089264D" w:rsidP="00A3544C">
            <w:pPr>
              <w:jc w:val="right"/>
            </w:pPr>
            <w:r w:rsidRPr="00B40C4C">
              <w:t>482 425 000</w:t>
            </w:r>
          </w:p>
        </w:tc>
        <w:tc>
          <w:tcPr>
            <w:tcW w:w="180" w:type="dxa"/>
            <w:tcBorders>
              <w:top w:val="nil"/>
              <w:left w:val="nil"/>
              <w:bottom w:val="nil"/>
              <w:right w:val="nil"/>
            </w:tcBorders>
            <w:tcMar>
              <w:top w:w="43" w:type="dxa"/>
              <w:left w:w="0" w:type="dxa"/>
              <w:bottom w:w="0" w:type="dxa"/>
              <w:right w:w="0" w:type="dxa"/>
            </w:tcMar>
            <w:vAlign w:val="bottom"/>
          </w:tcPr>
          <w:p w14:paraId="7F0D039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50CD12" w14:textId="77777777" w:rsidR="0089264D" w:rsidRPr="00B40C4C" w:rsidRDefault="0089264D" w:rsidP="00A3544C">
            <w:pPr>
              <w:jc w:val="right"/>
            </w:pPr>
            <w:r w:rsidRPr="00B40C4C">
              <w:t>482 425 000</w:t>
            </w:r>
          </w:p>
        </w:tc>
      </w:tr>
      <w:tr w:rsidR="00446E55" w:rsidRPr="00B40C4C" w14:paraId="1F563076" w14:textId="77777777" w:rsidTr="008C2AB1">
        <w:trPr>
          <w:trHeight w:val="240"/>
        </w:trPr>
        <w:tc>
          <w:tcPr>
            <w:tcW w:w="567" w:type="dxa"/>
            <w:tcBorders>
              <w:top w:val="nil"/>
              <w:left w:val="nil"/>
              <w:bottom w:val="nil"/>
            </w:tcBorders>
            <w:tcMar>
              <w:top w:w="43" w:type="dxa"/>
              <w:left w:w="0" w:type="dxa"/>
              <w:bottom w:w="0" w:type="dxa"/>
              <w:right w:w="0" w:type="dxa"/>
            </w:tcMar>
          </w:tcPr>
          <w:p w14:paraId="0D5F5970" w14:textId="77777777" w:rsidR="0089264D" w:rsidRPr="00B40C4C" w:rsidRDefault="0089264D" w:rsidP="009137DA">
            <w:r w:rsidRPr="00B40C4C">
              <w:t>4799</w:t>
            </w:r>
          </w:p>
        </w:tc>
        <w:tc>
          <w:tcPr>
            <w:tcW w:w="260" w:type="dxa"/>
            <w:tcBorders>
              <w:top w:val="nil"/>
              <w:left w:val="nil"/>
              <w:bottom w:val="nil"/>
              <w:right w:val="nil"/>
            </w:tcBorders>
            <w:tcMar>
              <w:top w:w="43" w:type="dxa"/>
              <w:left w:w="0" w:type="dxa"/>
              <w:bottom w:w="0" w:type="dxa"/>
              <w:right w:w="0" w:type="dxa"/>
            </w:tcMar>
            <w:vAlign w:val="bottom"/>
          </w:tcPr>
          <w:p w14:paraId="1DF6C98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F9DD7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529802" w14:textId="77777777" w:rsidR="0089264D" w:rsidRPr="00B40C4C" w:rsidRDefault="0089264D" w:rsidP="009137DA">
            <w:r w:rsidRPr="00B40C4C">
              <w:t>Militære bøter:</w:t>
            </w:r>
          </w:p>
        </w:tc>
        <w:tc>
          <w:tcPr>
            <w:tcW w:w="1500" w:type="dxa"/>
            <w:tcBorders>
              <w:top w:val="nil"/>
              <w:left w:val="nil"/>
              <w:bottom w:val="nil"/>
              <w:right w:val="nil"/>
            </w:tcBorders>
            <w:tcMar>
              <w:top w:w="43" w:type="dxa"/>
              <w:left w:w="0" w:type="dxa"/>
              <w:bottom w:w="0" w:type="dxa"/>
              <w:right w:w="0" w:type="dxa"/>
            </w:tcMar>
            <w:vAlign w:val="bottom"/>
          </w:tcPr>
          <w:p w14:paraId="4C9E2C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27285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43C86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6D059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7C65B1" w14:textId="77777777" w:rsidR="0089264D" w:rsidRPr="00B40C4C" w:rsidRDefault="0089264D" w:rsidP="00A3544C">
            <w:pPr>
              <w:jc w:val="right"/>
            </w:pPr>
          </w:p>
        </w:tc>
      </w:tr>
      <w:tr w:rsidR="00446E55" w:rsidRPr="00B40C4C" w14:paraId="546CD32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8DEDB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E47C71"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6386A6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9D7154" w14:textId="77777777" w:rsidR="0089264D" w:rsidRPr="00B40C4C" w:rsidRDefault="0089264D" w:rsidP="009137DA">
            <w:r w:rsidRPr="00B40C4C">
              <w:t>Militære bøter</w:t>
            </w:r>
          </w:p>
        </w:tc>
        <w:tc>
          <w:tcPr>
            <w:tcW w:w="1500" w:type="dxa"/>
            <w:tcBorders>
              <w:top w:val="nil"/>
              <w:left w:val="nil"/>
              <w:bottom w:val="nil"/>
              <w:right w:val="nil"/>
            </w:tcBorders>
            <w:tcMar>
              <w:top w:w="43" w:type="dxa"/>
              <w:left w:w="0" w:type="dxa"/>
              <w:bottom w:w="0" w:type="dxa"/>
              <w:right w:w="0" w:type="dxa"/>
            </w:tcMar>
            <w:vAlign w:val="bottom"/>
          </w:tcPr>
          <w:p w14:paraId="1611823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BDB55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0E20B37" w14:textId="77777777" w:rsidR="0089264D" w:rsidRPr="00B40C4C" w:rsidRDefault="0089264D" w:rsidP="00A3544C">
            <w:pPr>
              <w:jc w:val="right"/>
            </w:pPr>
            <w:r w:rsidRPr="00B40C4C">
              <w:t>500 000</w:t>
            </w:r>
          </w:p>
        </w:tc>
        <w:tc>
          <w:tcPr>
            <w:tcW w:w="180" w:type="dxa"/>
            <w:tcBorders>
              <w:top w:val="nil"/>
              <w:left w:val="nil"/>
              <w:bottom w:val="nil"/>
              <w:right w:val="nil"/>
            </w:tcBorders>
            <w:tcMar>
              <w:top w:w="43" w:type="dxa"/>
              <w:left w:w="0" w:type="dxa"/>
              <w:bottom w:w="0" w:type="dxa"/>
              <w:right w:w="0" w:type="dxa"/>
            </w:tcMar>
            <w:vAlign w:val="bottom"/>
          </w:tcPr>
          <w:p w14:paraId="5AD5238E"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3DC1F1FA" w14:textId="77777777" w:rsidR="0089264D" w:rsidRPr="00B40C4C" w:rsidRDefault="0089264D" w:rsidP="00A3544C">
            <w:pPr>
              <w:jc w:val="right"/>
            </w:pPr>
            <w:r w:rsidRPr="00B40C4C">
              <w:t>500 000</w:t>
            </w:r>
          </w:p>
        </w:tc>
      </w:tr>
      <w:tr w:rsidR="00446E55" w:rsidRPr="00B40C4C" w14:paraId="1A04A03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DEE002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8972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08BB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115CE2" w14:textId="77777777" w:rsidR="0089264D" w:rsidRPr="00B40C4C" w:rsidRDefault="0089264D" w:rsidP="009137DA">
            <w:r w:rsidRPr="00B40C4C">
              <w:t>Sum Forsvarsdepartementet</w:t>
            </w:r>
          </w:p>
        </w:tc>
        <w:tc>
          <w:tcPr>
            <w:tcW w:w="1500" w:type="dxa"/>
            <w:tcBorders>
              <w:top w:val="nil"/>
              <w:left w:val="nil"/>
              <w:bottom w:val="nil"/>
              <w:right w:val="nil"/>
            </w:tcBorders>
            <w:tcMar>
              <w:top w:w="43" w:type="dxa"/>
              <w:left w:w="0" w:type="dxa"/>
              <w:bottom w:w="0" w:type="dxa"/>
              <w:right w:w="0" w:type="dxa"/>
            </w:tcMar>
            <w:vAlign w:val="bottom"/>
          </w:tcPr>
          <w:p w14:paraId="612519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74E385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ED3C96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E25AEB"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FC6D5CB" w14:textId="77777777" w:rsidR="0089264D" w:rsidRPr="00B40C4C" w:rsidRDefault="0089264D" w:rsidP="00A3544C">
            <w:pPr>
              <w:jc w:val="right"/>
            </w:pPr>
            <w:r w:rsidRPr="00B40C4C">
              <w:t>10 386 696 000</w:t>
            </w:r>
          </w:p>
        </w:tc>
      </w:tr>
      <w:tr w:rsidR="00446E55" w:rsidRPr="00B40C4C" w14:paraId="4D00EDF1" w14:textId="77777777" w:rsidTr="008C2AB1">
        <w:trPr>
          <w:trHeight w:val="980"/>
        </w:trPr>
        <w:tc>
          <w:tcPr>
            <w:tcW w:w="9781" w:type="dxa"/>
            <w:gridSpan w:val="9"/>
            <w:tcBorders>
              <w:top w:val="nil"/>
              <w:left w:val="nil"/>
              <w:bottom w:val="nil"/>
              <w:right w:val="nil"/>
            </w:tcBorders>
            <w:tcMar>
              <w:top w:w="543" w:type="dxa"/>
              <w:left w:w="0" w:type="dxa"/>
              <w:bottom w:w="240" w:type="dxa"/>
              <w:right w:w="0" w:type="dxa"/>
            </w:tcMar>
          </w:tcPr>
          <w:p w14:paraId="3E834528" w14:textId="77777777" w:rsidR="0089264D" w:rsidRPr="00B40C4C" w:rsidRDefault="0089264D" w:rsidP="00E21406">
            <w:pPr>
              <w:pStyle w:val="tittel-gulbok2"/>
            </w:pPr>
            <w:r w:rsidRPr="00B40C4C">
              <w:t>Energidepartementet</w:t>
            </w:r>
          </w:p>
        </w:tc>
      </w:tr>
      <w:tr w:rsidR="00446E55" w:rsidRPr="00B40C4C" w14:paraId="202C652E" w14:textId="77777777" w:rsidTr="008C2AB1">
        <w:trPr>
          <w:trHeight w:val="240"/>
        </w:trPr>
        <w:tc>
          <w:tcPr>
            <w:tcW w:w="567" w:type="dxa"/>
            <w:tcBorders>
              <w:top w:val="nil"/>
              <w:left w:val="nil"/>
              <w:bottom w:val="nil"/>
            </w:tcBorders>
            <w:tcMar>
              <w:top w:w="43" w:type="dxa"/>
              <w:left w:w="0" w:type="dxa"/>
              <w:bottom w:w="0" w:type="dxa"/>
              <w:right w:w="0" w:type="dxa"/>
            </w:tcMar>
          </w:tcPr>
          <w:p w14:paraId="37B50B4C" w14:textId="77777777" w:rsidR="0089264D" w:rsidRPr="00B40C4C" w:rsidRDefault="0089264D" w:rsidP="009137DA">
            <w:r w:rsidRPr="00B40C4C">
              <w:t>4800</w:t>
            </w:r>
          </w:p>
        </w:tc>
        <w:tc>
          <w:tcPr>
            <w:tcW w:w="260" w:type="dxa"/>
            <w:tcBorders>
              <w:top w:val="nil"/>
              <w:left w:val="nil"/>
              <w:bottom w:val="nil"/>
              <w:right w:val="nil"/>
            </w:tcBorders>
            <w:tcMar>
              <w:top w:w="43" w:type="dxa"/>
              <w:left w:w="0" w:type="dxa"/>
              <w:bottom w:w="0" w:type="dxa"/>
              <w:right w:w="0" w:type="dxa"/>
            </w:tcMar>
            <w:vAlign w:val="bottom"/>
          </w:tcPr>
          <w:p w14:paraId="377F26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4001ED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AB5FC4" w14:textId="77777777" w:rsidR="0089264D" w:rsidRPr="00B40C4C" w:rsidRDefault="0089264D" w:rsidP="009137DA">
            <w:r w:rsidRPr="00B40C4C">
              <w:t>Energidepartementet:</w:t>
            </w:r>
          </w:p>
        </w:tc>
        <w:tc>
          <w:tcPr>
            <w:tcW w:w="1500" w:type="dxa"/>
            <w:tcBorders>
              <w:top w:val="nil"/>
              <w:left w:val="nil"/>
              <w:bottom w:val="nil"/>
              <w:right w:val="nil"/>
            </w:tcBorders>
            <w:tcMar>
              <w:top w:w="43" w:type="dxa"/>
              <w:left w:w="0" w:type="dxa"/>
              <w:bottom w:w="0" w:type="dxa"/>
              <w:right w:w="0" w:type="dxa"/>
            </w:tcMar>
            <w:vAlign w:val="bottom"/>
          </w:tcPr>
          <w:p w14:paraId="5085B73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4D3CBF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43D78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AF72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D56911" w14:textId="77777777" w:rsidR="0089264D" w:rsidRPr="00B40C4C" w:rsidRDefault="0089264D" w:rsidP="00A3544C">
            <w:pPr>
              <w:jc w:val="right"/>
            </w:pPr>
          </w:p>
        </w:tc>
      </w:tr>
      <w:tr w:rsidR="00446E55" w:rsidRPr="00B40C4C" w14:paraId="6F935EE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2324B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84C43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668DC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D78F9E" w14:textId="77777777" w:rsidR="0089264D" w:rsidRPr="00B40C4C" w:rsidRDefault="0089264D" w:rsidP="009137DA">
            <w:r w:rsidRPr="00B40C4C">
              <w:t>Garantiprovisjon, Gassco</w:t>
            </w:r>
          </w:p>
        </w:tc>
        <w:tc>
          <w:tcPr>
            <w:tcW w:w="1500" w:type="dxa"/>
            <w:tcBorders>
              <w:top w:val="nil"/>
              <w:left w:val="nil"/>
              <w:bottom w:val="nil"/>
              <w:right w:val="nil"/>
            </w:tcBorders>
            <w:tcMar>
              <w:top w:w="43" w:type="dxa"/>
              <w:left w:w="0" w:type="dxa"/>
              <w:bottom w:w="0" w:type="dxa"/>
              <w:right w:w="0" w:type="dxa"/>
            </w:tcMar>
            <w:vAlign w:val="bottom"/>
          </w:tcPr>
          <w:p w14:paraId="0BAD9BF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44CDB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0949270" w14:textId="77777777" w:rsidR="0089264D" w:rsidRPr="00B40C4C" w:rsidRDefault="0089264D" w:rsidP="00A3544C">
            <w:pPr>
              <w:jc w:val="right"/>
            </w:pPr>
            <w:r w:rsidRPr="00B40C4C">
              <w:t>2 200 000</w:t>
            </w:r>
          </w:p>
        </w:tc>
        <w:tc>
          <w:tcPr>
            <w:tcW w:w="180" w:type="dxa"/>
            <w:tcBorders>
              <w:top w:val="nil"/>
              <w:left w:val="nil"/>
              <w:bottom w:val="nil"/>
              <w:right w:val="nil"/>
            </w:tcBorders>
            <w:tcMar>
              <w:top w:w="43" w:type="dxa"/>
              <w:left w:w="0" w:type="dxa"/>
              <w:bottom w:w="0" w:type="dxa"/>
              <w:right w:w="0" w:type="dxa"/>
            </w:tcMar>
            <w:vAlign w:val="bottom"/>
          </w:tcPr>
          <w:p w14:paraId="6EC2ABE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4A89C0" w14:textId="77777777" w:rsidR="0089264D" w:rsidRPr="00B40C4C" w:rsidRDefault="0089264D" w:rsidP="00A3544C">
            <w:pPr>
              <w:jc w:val="right"/>
            </w:pPr>
            <w:r w:rsidRPr="00B40C4C">
              <w:t>2 200 000</w:t>
            </w:r>
          </w:p>
        </w:tc>
      </w:tr>
      <w:tr w:rsidR="00446E55" w:rsidRPr="00B40C4C" w14:paraId="1D4314D5" w14:textId="77777777" w:rsidTr="008C2AB1">
        <w:trPr>
          <w:trHeight w:val="240"/>
        </w:trPr>
        <w:tc>
          <w:tcPr>
            <w:tcW w:w="567" w:type="dxa"/>
            <w:tcBorders>
              <w:top w:val="nil"/>
              <w:left w:val="nil"/>
              <w:bottom w:val="nil"/>
            </w:tcBorders>
            <w:tcMar>
              <w:top w:w="43" w:type="dxa"/>
              <w:left w:w="0" w:type="dxa"/>
              <w:bottom w:w="0" w:type="dxa"/>
              <w:right w:w="0" w:type="dxa"/>
            </w:tcMar>
          </w:tcPr>
          <w:p w14:paraId="03AC505C" w14:textId="77777777" w:rsidR="0089264D" w:rsidRPr="00B40C4C" w:rsidRDefault="0089264D" w:rsidP="009137DA">
            <w:r w:rsidRPr="00B40C4C">
              <w:t>4810</w:t>
            </w:r>
          </w:p>
        </w:tc>
        <w:tc>
          <w:tcPr>
            <w:tcW w:w="260" w:type="dxa"/>
            <w:tcBorders>
              <w:top w:val="nil"/>
              <w:left w:val="nil"/>
              <w:bottom w:val="nil"/>
              <w:right w:val="nil"/>
            </w:tcBorders>
            <w:tcMar>
              <w:top w:w="43" w:type="dxa"/>
              <w:left w:w="0" w:type="dxa"/>
              <w:bottom w:w="0" w:type="dxa"/>
              <w:right w:w="0" w:type="dxa"/>
            </w:tcMar>
            <w:vAlign w:val="bottom"/>
          </w:tcPr>
          <w:p w14:paraId="049392E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C771A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4F12B6" w14:textId="77777777" w:rsidR="0089264D" w:rsidRPr="00B40C4C" w:rsidRDefault="0089264D" w:rsidP="009137DA">
            <w:r w:rsidRPr="00B40C4C">
              <w:t>Sokkeldirektoratet:</w:t>
            </w:r>
          </w:p>
        </w:tc>
        <w:tc>
          <w:tcPr>
            <w:tcW w:w="1500" w:type="dxa"/>
            <w:tcBorders>
              <w:top w:val="nil"/>
              <w:left w:val="nil"/>
              <w:bottom w:val="nil"/>
              <w:right w:val="nil"/>
            </w:tcBorders>
            <w:tcMar>
              <w:top w:w="43" w:type="dxa"/>
              <w:left w:w="0" w:type="dxa"/>
              <w:bottom w:w="0" w:type="dxa"/>
              <w:right w:w="0" w:type="dxa"/>
            </w:tcMar>
            <w:vAlign w:val="bottom"/>
          </w:tcPr>
          <w:p w14:paraId="248DBC5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7E2D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B736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B0B73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0717FDE" w14:textId="77777777" w:rsidR="0089264D" w:rsidRPr="00B40C4C" w:rsidRDefault="0089264D" w:rsidP="00A3544C">
            <w:pPr>
              <w:jc w:val="right"/>
            </w:pPr>
          </w:p>
        </w:tc>
      </w:tr>
      <w:tr w:rsidR="00446E55" w:rsidRPr="00B40C4C" w14:paraId="4672F4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182F7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50C5B0"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1DBCAE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79270B"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44DBB4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ACC4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FB37B1" w14:textId="77777777" w:rsidR="0089264D" w:rsidRPr="00B40C4C" w:rsidRDefault="0089264D" w:rsidP="00A3544C">
            <w:pPr>
              <w:jc w:val="right"/>
            </w:pPr>
            <w:r w:rsidRPr="00B40C4C">
              <w:t>31 900 000</w:t>
            </w:r>
          </w:p>
        </w:tc>
        <w:tc>
          <w:tcPr>
            <w:tcW w:w="180" w:type="dxa"/>
            <w:tcBorders>
              <w:top w:val="nil"/>
              <w:left w:val="nil"/>
              <w:bottom w:val="nil"/>
              <w:right w:val="nil"/>
            </w:tcBorders>
            <w:tcMar>
              <w:top w:w="43" w:type="dxa"/>
              <w:left w:w="0" w:type="dxa"/>
              <w:bottom w:w="0" w:type="dxa"/>
              <w:right w:w="0" w:type="dxa"/>
            </w:tcMar>
            <w:vAlign w:val="bottom"/>
          </w:tcPr>
          <w:p w14:paraId="59946F4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7E82F6" w14:textId="77777777" w:rsidR="0089264D" w:rsidRPr="00B40C4C" w:rsidRDefault="0089264D" w:rsidP="00A3544C">
            <w:pPr>
              <w:jc w:val="right"/>
            </w:pPr>
          </w:p>
        </w:tc>
      </w:tr>
      <w:tr w:rsidR="00446E55" w:rsidRPr="00B40C4C" w14:paraId="29A89FA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2369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0A08159"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688F13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DF184F" w14:textId="77777777" w:rsidR="0089264D" w:rsidRPr="00B40C4C" w:rsidRDefault="0089264D" w:rsidP="009137DA">
            <w:r w:rsidRPr="00B40C4C">
              <w:t>Oppdrags- og samarbeidsinntekter</w:t>
            </w:r>
          </w:p>
        </w:tc>
        <w:tc>
          <w:tcPr>
            <w:tcW w:w="1500" w:type="dxa"/>
            <w:tcBorders>
              <w:top w:val="nil"/>
              <w:left w:val="nil"/>
              <w:bottom w:val="nil"/>
              <w:right w:val="nil"/>
            </w:tcBorders>
            <w:tcMar>
              <w:top w:w="43" w:type="dxa"/>
              <w:left w:w="0" w:type="dxa"/>
              <w:bottom w:w="0" w:type="dxa"/>
              <w:right w:w="0" w:type="dxa"/>
            </w:tcMar>
            <w:vAlign w:val="bottom"/>
          </w:tcPr>
          <w:p w14:paraId="30B477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5FEDA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92E1123" w14:textId="77777777" w:rsidR="0089264D" w:rsidRPr="00B40C4C" w:rsidRDefault="0089264D" w:rsidP="00A3544C">
            <w:pPr>
              <w:jc w:val="right"/>
            </w:pPr>
            <w:r w:rsidRPr="00B40C4C">
              <w:t>47 500 000</w:t>
            </w:r>
          </w:p>
        </w:tc>
        <w:tc>
          <w:tcPr>
            <w:tcW w:w="180" w:type="dxa"/>
            <w:tcBorders>
              <w:top w:val="nil"/>
              <w:left w:val="nil"/>
              <w:bottom w:val="nil"/>
              <w:right w:val="nil"/>
            </w:tcBorders>
            <w:tcMar>
              <w:top w:w="43" w:type="dxa"/>
              <w:left w:w="0" w:type="dxa"/>
              <w:bottom w:w="0" w:type="dxa"/>
              <w:right w:w="0" w:type="dxa"/>
            </w:tcMar>
            <w:vAlign w:val="bottom"/>
          </w:tcPr>
          <w:p w14:paraId="77545F4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D71E0C" w14:textId="77777777" w:rsidR="0089264D" w:rsidRPr="00B40C4C" w:rsidRDefault="0089264D" w:rsidP="00A3544C">
            <w:pPr>
              <w:jc w:val="right"/>
            </w:pPr>
            <w:r w:rsidRPr="00B40C4C">
              <w:t>79 400 000</w:t>
            </w:r>
          </w:p>
        </w:tc>
      </w:tr>
      <w:tr w:rsidR="00446E55" w:rsidRPr="00B40C4C" w14:paraId="5BC583E1" w14:textId="77777777" w:rsidTr="008C2AB1">
        <w:trPr>
          <w:trHeight w:val="240"/>
        </w:trPr>
        <w:tc>
          <w:tcPr>
            <w:tcW w:w="567" w:type="dxa"/>
            <w:tcBorders>
              <w:top w:val="nil"/>
              <w:left w:val="nil"/>
              <w:bottom w:val="nil"/>
            </w:tcBorders>
            <w:tcMar>
              <w:top w:w="43" w:type="dxa"/>
              <w:left w:w="0" w:type="dxa"/>
              <w:bottom w:w="0" w:type="dxa"/>
              <w:right w:w="0" w:type="dxa"/>
            </w:tcMar>
          </w:tcPr>
          <w:p w14:paraId="4502B0A6" w14:textId="77777777" w:rsidR="0089264D" w:rsidRPr="00B40C4C" w:rsidRDefault="0089264D" w:rsidP="009137DA">
            <w:r w:rsidRPr="00B40C4C">
              <w:t>4820</w:t>
            </w:r>
          </w:p>
        </w:tc>
        <w:tc>
          <w:tcPr>
            <w:tcW w:w="260" w:type="dxa"/>
            <w:tcBorders>
              <w:top w:val="nil"/>
              <w:left w:val="nil"/>
              <w:bottom w:val="nil"/>
              <w:right w:val="nil"/>
            </w:tcBorders>
            <w:tcMar>
              <w:top w:w="43" w:type="dxa"/>
              <w:left w:w="0" w:type="dxa"/>
              <w:bottom w:w="0" w:type="dxa"/>
              <w:right w:w="0" w:type="dxa"/>
            </w:tcMar>
            <w:vAlign w:val="bottom"/>
          </w:tcPr>
          <w:p w14:paraId="133FB3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D0AF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DE557B" w14:textId="77777777" w:rsidR="0089264D" w:rsidRPr="00B40C4C" w:rsidRDefault="0089264D" w:rsidP="009137DA">
            <w:r w:rsidRPr="00B40C4C">
              <w:t>Norges vassdrags- og energidirektorat:</w:t>
            </w:r>
          </w:p>
        </w:tc>
        <w:tc>
          <w:tcPr>
            <w:tcW w:w="1500" w:type="dxa"/>
            <w:tcBorders>
              <w:top w:val="nil"/>
              <w:left w:val="nil"/>
              <w:bottom w:val="nil"/>
              <w:right w:val="nil"/>
            </w:tcBorders>
            <w:tcMar>
              <w:top w:w="43" w:type="dxa"/>
              <w:left w:w="0" w:type="dxa"/>
              <w:bottom w:w="0" w:type="dxa"/>
              <w:right w:w="0" w:type="dxa"/>
            </w:tcMar>
            <w:vAlign w:val="bottom"/>
          </w:tcPr>
          <w:p w14:paraId="0181FF4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32A944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387CAC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7A147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702EF0" w14:textId="77777777" w:rsidR="0089264D" w:rsidRPr="00B40C4C" w:rsidRDefault="0089264D" w:rsidP="00A3544C">
            <w:pPr>
              <w:jc w:val="right"/>
            </w:pPr>
          </w:p>
        </w:tc>
      </w:tr>
      <w:tr w:rsidR="00446E55" w:rsidRPr="00B40C4C" w14:paraId="4C48B1F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612E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75CF7"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06C62E3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E806EA"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0F5E37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807DC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670653" w14:textId="77777777" w:rsidR="0089264D" w:rsidRPr="00B40C4C" w:rsidRDefault="0089264D" w:rsidP="00A3544C">
            <w:pPr>
              <w:jc w:val="right"/>
            </w:pPr>
            <w:r w:rsidRPr="00B40C4C">
              <w:t>10 000 000</w:t>
            </w:r>
          </w:p>
        </w:tc>
        <w:tc>
          <w:tcPr>
            <w:tcW w:w="180" w:type="dxa"/>
            <w:tcBorders>
              <w:top w:val="nil"/>
              <w:left w:val="nil"/>
              <w:bottom w:val="nil"/>
              <w:right w:val="nil"/>
            </w:tcBorders>
            <w:tcMar>
              <w:top w:w="43" w:type="dxa"/>
              <w:left w:w="0" w:type="dxa"/>
              <w:bottom w:w="0" w:type="dxa"/>
              <w:right w:w="0" w:type="dxa"/>
            </w:tcMar>
            <w:vAlign w:val="bottom"/>
          </w:tcPr>
          <w:p w14:paraId="036A8AB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958BC9E" w14:textId="77777777" w:rsidR="0089264D" w:rsidRPr="00B40C4C" w:rsidRDefault="0089264D" w:rsidP="00A3544C">
            <w:pPr>
              <w:jc w:val="right"/>
            </w:pPr>
          </w:p>
        </w:tc>
      </w:tr>
      <w:tr w:rsidR="00446E55" w:rsidRPr="00B40C4C" w14:paraId="2381E1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E056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59C951"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778CE9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F0C6A9" w14:textId="77777777" w:rsidR="0089264D" w:rsidRPr="00B40C4C" w:rsidRDefault="0089264D" w:rsidP="009137DA">
            <w:r w:rsidRPr="00B40C4C">
              <w:t>Oppdrags- og samarbeidsinntekter</w:t>
            </w:r>
          </w:p>
        </w:tc>
        <w:tc>
          <w:tcPr>
            <w:tcW w:w="1500" w:type="dxa"/>
            <w:tcBorders>
              <w:top w:val="nil"/>
              <w:left w:val="nil"/>
              <w:bottom w:val="nil"/>
              <w:right w:val="nil"/>
            </w:tcBorders>
            <w:tcMar>
              <w:top w:w="43" w:type="dxa"/>
              <w:left w:w="0" w:type="dxa"/>
              <w:bottom w:w="0" w:type="dxa"/>
              <w:right w:w="0" w:type="dxa"/>
            </w:tcMar>
            <w:vAlign w:val="bottom"/>
          </w:tcPr>
          <w:p w14:paraId="770246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47D49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B2B464" w14:textId="77777777" w:rsidR="0089264D" w:rsidRPr="00B40C4C" w:rsidRDefault="0089264D" w:rsidP="00A3544C">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5DBF218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8759FD8" w14:textId="77777777" w:rsidR="0089264D" w:rsidRPr="00B40C4C" w:rsidRDefault="0089264D" w:rsidP="00A3544C">
            <w:pPr>
              <w:jc w:val="right"/>
            </w:pPr>
          </w:p>
        </w:tc>
      </w:tr>
      <w:tr w:rsidR="00446E55" w:rsidRPr="00B40C4C" w14:paraId="2D7B694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B8E3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055067" w14:textId="77777777" w:rsidR="0089264D" w:rsidRPr="00B40C4C" w:rsidRDefault="0089264D" w:rsidP="009137DA">
            <w:r w:rsidRPr="00B40C4C">
              <w:t>40</w:t>
            </w:r>
          </w:p>
        </w:tc>
        <w:tc>
          <w:tcPr>
            <w:tcW w:w="260" w:type="dxa"/>
            <w:tcBorders>
              <w:top w:val="nil"/>
              <w:left w:val="nil"/>
              <w:bottom w:val="nil"/>
              <w:right w:val="nil"/>
            </w:tcBorders>
            <w:tcMar>
              <w:top w:w="43" w:type="dxa"/>
              <w:left w:w="0" w:type="dxa"/>
              <w:bottom w:w="0" w:type="dxa"/>
              <w:right w:w="0" w:type="dxa"/>
            </w:tcMar>
            <w:vAlign w:val="bottom"/>
          </w:tcPr>
          <w:p w14:paraId="7EEA66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6EB3B5" w14:textId="77777777" w:rsidR="0089264D" w:rsidRPr="00B40C4C" w:rsidRDefault="0089264D" w:rsidP="009137DA">
            <w:r w:rsidRPr="00B40C4C">
              <w:t>Flom- og skredforebygging</w:t>
            </w:r>
          </w:p>
        </w:tc>
        <w:tc>
          <w:tcPr>
            <w:tcW w:w="1500" w:type="dxa"/>
            <w:tcBorders>
              <w:top w:val="nil"/>
              <w:left w:val="nil"/>
              <w:bottom w:val="nil"/>
              <w:right w:val="nil"/>
            </w:tcBorders>
            <w:tcMar>
              <w:top w:w="43" w:type="dxa"/>
              <w:left w:w="0" w:type="dxa"/>
              <w:bottom w:w="0" w:type="dxa"/>
              <w:right w:w="0" w:type="dxa"/>
            </w:tcMar>
            <w:vAlign w:val="bottom"/>
          </w:tcPr>
          <w:p w14:paraId="0EF0DC2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3B97B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3940DC" w14:textId="77777777" w:rsidR="0089264D" w:rsidRPr="00B40C4C" w:rsidRDefault="0089264D" w:rsidP="00A3544C">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4579F83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334039C" w14:textId="77777777" w:rsidR="0089264D" w:rsidRPr="00B40C4C" w:rsidRDefault="0089264D" w:rsidP="00A3544C">
            <w:pPr>
              <w:jc w:val="right"/>
            </w:pPr>
            <w:r w:rsidRPr="00B40C4C">
              <w:t>90 000 000</w:t>
            </w:r>
          </w:p>
        </w:tc>
      </w:tr>
      <w:tr w:rsidR="00446E55" w:rsidRPr="00B40C4C" w14:paraId="3D269310" w14:textId="77777777" w:rsidTr="008C2AB1">
        <w:trPr>
          <w:trHeight w:val="240"/>
        </w:trPr>
        <w:tc>
          <w:tcPr>
            <w:tcW w:w="567" w:type="dxa"/>
            <w:tcBorders>
              <w:top w:val="nil"/>
              <w:left w:val="nil"/>
              <w:bottom w:val="nil"/>
            </w:tcBorders>
            <w:tcMar>
              <w:top w:w="43" w:type="dxa"/>
              <w:left w:w="0" w:type="dxa"/>
              <w:bottom w:w="0" w:type="dxa"/>
              <w:right w:w="0" w:type="dxa"/>
            </w:tcMar>
          </w:tcPr>
          <w:p w14:paraId="72821743" w14:textId="77777777" w:rsidR="0089264D" w:rsidRPr="00B40C4C" w:rsidRDefault="0089264D" w:rsidP="009137DA">
            <w:r w:rsidRPr="00B40C4C">
              <w:t>4860</w:t>
            </w:r>
          </w:p>
        </w:tc>
        <w:tc>
          <w:tcPr>
            <w:tcW w:w="260" w:type="dxa"/>
            <w:tcBorders>
              <w:top w:val="nil"/>
              <w:left w:val="nil"/>
              <w:bottom w:val="nil"/>
              <w:right w:val="nil"/>
            </w:tcBorders>
            <w:tcMar>
              <w:top w:w="43" w:type="dxa"/>
              <w:left w:w="0" w:type="dxa"/>
              <w:bottom w:w="0" w:type="dxa"/>
              <w:right w:w="0" w:type="dxa"/>
            </w:tcMar>
            <w:vAlign w:val="bottom"/>
          </w:tcPr>
          <w:p w14:paraId="03C3631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9BC7B9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DDFF5C" w14:textId="77777777" w:rsidR="0089264D" w:rsidRPr="00B40C4C" w:rsidRDefault="0089264D" w:rsidP="009137DA">
            <w:r w:rsidRPr="00B40C4C">
              <w:t>Havindustritilsynet:</w:t>
            </w:r>
          </w:p>
        </w:tc>
        <w:tc>
          <w:tcPr>
            <w:tcW w:w="1500" w:type="dxa"/>
            <w:tcBorders>
              <w:top w:val="nil"/>
              <w:left w:val="nil"/>
              <w:bottom w:val="nil"/>
              <w:right w:val="nil"/>
            </w:tcBorders>
            <w:tcMar>
              <w:top w:w="43" w:type="dxa"/>
              <w:left w:w="0" w:type="dxa"/>
              <w:bottom w:w="0" w:type="dxa"/>
              <w:right w:w="0" w:type="dxa"/>
            </w:tcMar>
            <w:vAlign w:val="bottom"/>
          </w:tcPr>
          <w:p w14:paraId="359A4C8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77BF2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BECED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58440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362B43" w14:textId="77777777" w:rsidR="0089264D" w:rsidRPr="00B40C4C" w:rsidRDefault="0089264D" w:rsidP="00A3544C">
            <w:pPr>
              <w:jc w:val="right"/>
            </w:pPr>
          </w:p>
        </w:tc>
      </w:tr>
      <w:tr w:rsidR="00446E55" w:rsidRPr="00B40C4C" w14:paraId="3BC978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BE4B1F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8C32CF"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08626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7F437B" w14:textId="77777777" w:rsidR="0089264D" w:rsidRPr="00B40C4C" w:rsidRDefault="0089264D" w:rsidP="009137DA">
            <w:r w:rsidRPr="00B40C4C">
              <w:t>Gebyrinntekter</w:t>
            </w:r>
          </w:p>
        </w:tc>
        <w:tc>
          <w:tcPr>
            <w:tcW w:w="1500" w:type="dxa"/>
            <w:tcBorders>
              <w:top w:val="nil"/>
              <w:left w:val="nil"/>
              <w:bottom w:val="nil"/>
              <w:right w:val="nil"/>
            </w:tcBorders>
            <w:tcMar>
              <w:top w:w="43" w:type="dxa"/>
              <w:left w:w="0" w:type="dxa"/>
              <w:bottom w:w="0" w:type="dxa"/>
              <w:right w:w="0" w:type="dxa"/>
            </w:tcMar>
            <w:vAlign w:val="bottom"/>
          </w:tcPr>
          <w:p w14:paraId="0E4C96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40587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8F55E0" w14:textId="77777777" w:rsidR="0089264D" w:rsidRPr="00B40C4C" w:rsidRDefault="0089264D" w:rsidP="00A3544C">
            <w:pPr>
              <w:jc w:val="right"/>
            </w:pPr>
            <w:r w:rsidRPr="00B40C4C">
              <w:t>89 000 000</w:t>
            </w:r>
          </w:p>
        </w:tc>
        <w:tc>
          <w:tcPr>
            <w:tcW w:w="180" w:type="dxa"/>
            <w:tcBorders>
              <w:top w:val="nil"/>
              <w:left w:val="nil"/>
              <w:bottom w:val="nil"/>
              <w:right w:val="nil"/>
            </w:tcBorders>
            <w:tcMar>
              <w:top w:w="43" w:type="dxa"/>
              <w:left w:w="0" w:type="dxa"/>
              <w:bottom w:w="0" w:type="dxa"/>
              <w:right w:w="0" w:type="dxa"/>
            </w:tcMar>
            <w:vAlign w:val="bottom"/>
          </w:tcPr>
          <w:p w14:paraId="3BDE617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D4F06EC" w14:textId="77777777" w:rsidR="0089264D" w:rsidRPr="00B40C4C" w:rsidRDefault="0089264D" w:rsidP="00A3544C">
            <w:pPr>
              <w:jc w:val="right"/>
            </w:pPr>
          </w:p>
        </w:tc>
      </w:tr>
      <w:tr w:rsidR="00446E55" w:rsidRPr="00B40C4C" w14:paraId="1D4804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0DAA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6499566" w14:textId="77777777" w:rsidR="0089264D" w:rsidRPr="00B40C4C" w:rsidRDefault="0089264D" w:rsidP="009137DA">
            <w:r w:rsidRPr="00B40C4C">
              <w:t>2</w:t>
            </w:r>
          </w:p>
        </w:tc>
        <w:tc>
          <w:tcPr>
            <w:tcW w:w="260" w:type="dxa"/>
            <w:tcBorders>
              <w:top w:val="nil"/>
              <w:left w:val="nil"/>
              <w:bottom w:val="nil"/>
              <w:right w:val="nil"/>
            </w:tcBorders>
            <w:tcMar>
              <w:top w:w="43" w:type="dxa"/>
              <w:left w:w="0" w:type="dxa"/>
              <w:bottom w:w="0" w:type="dxa"/>
              <w:right w:w="0" w:type="dxa"/>
            </w:tcMar>
            <w:vAlign w:val="bottom"/>
          </w:tcPr>
          <w:p w14:paraId="1FF521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0D557C" w14:textId="77777777" w:rsidR="0089264D" w:rsidRPr="00B40C4C" w:rsidRDefault="0089264D" w:rsidP="009137DA">
            <w:r w:rsidRPr="00B40C4C">
              <w:t>Oppdrags- og samarbeidsinntekter</w:t>
            </w:r>
          </w:p>
        </w:tc>
        <w:tc>
          <w:tcPr>
            <w:tcW w:w="1500" w:type="dxa"/>
            <w:tcBorders>
              <w:top w:val="nil"/>
              <w:left w:val="nil"/>
              <w:bottom w:val="nil"/>
              <w:right w:val="nil"/>
            </w:tcBorders>
            <w:tcMar>
              <w:top w:w="43" w:type="dxa"/>
              <w:left w:w="0" w:type="dxa"/>
              <w:bottom w:w="0" w:type="dxa"/>
              <w:right w:w="0" w:type="dxa"/>
            </w:tcMar>
            <w:vAlign w:val="bottom"/>
          </w:tcPr>
          <w:p w14:paraId="0C953D1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455099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D5E0A8C" w14:textId="77777777" w:rsidR="0089264D" w:rsidRPr="00B40C4C" w:rsidRDefault="0089264D" w:rsidP="00A3544C">
            <w:pPr>
              <w:jc w:val="right"/>
            </w:pPr>
            <w:r w:rsidRPr="00B40C4C">
              <w:t>4 000 000</w:t>
            </w:r>
          </w:p>
        </w:tc>
        <w:tc>
          <w:tcPr>
            <w:tcW w:w="180" w:type="dxa"/>
            <w:tcBorders>
              <w:top w:val="nil"/>
              <w:left w:val="nil"/>
              <w:bottom w:val="nil"/>
              <w:right w:val="nil"/>
            </w:tcBorders>
            <w:tcMar>
              <w:top w:w="43" w:type="dxa"/>
              <w:left w:w="0" w:type="dxa"/>
              <w:bottom w:w="0" w:type="dxa"/>
              <w:right w:w="0" w:type="dxa"/>
            </w:tcMar>
            <w:vAlign w:val="bottom"/>
          </w:tcPr>
          <w:p w14:paraId="7BC78023"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F8BB268" w14:textId="77777777" w:rsidR="0089264D" w:rsidRPr="00B40C4C" w:rsidRDefault="0089264D" w:rsidP="00A3544C">
            <w:pPr>
              <w:jc w:val="right"/>
            </w:pPr>
            <w:r w:rsidRPr="00B40C4C">
              <w:t>93 000 000</w:t>
            </w:r>
          </w:p>
        </w:tc>
      </w:tr>
      <w:tr w:rsidR="00446E55" w:rsidRPr="00B40C4C" w14:paraId="206EAD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E6DE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9F83C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2F3B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F7830F" w14:textId="77777777" w:rsidR="0089264D" w:rsidRPr="00B40C4C" w:rsidRDefault="0089264D" w:rsidP="009137DA">
            <w:r w:rsidRPr="00B40C4C">
              <w:t>Sum Energidepartementet</w:t>
            </w:r>
          </w:p>
        </w:tc>
        <w:tc>
          <w:tcPr>
            <w:tcW w:w="1500" w:type="dxa"/>
            <w:tcBorders>
              <w:top w:val="nil"/>
              <w:left w:val="nil"/>
              <w:bottom w:val="nil"/>
              <w:right w:val="nil"/>
            </w:tcBorders>
            <w:tcMar>
              <w:top w:w="43" w:type="dxa"/>
              <w:left w:w="0" w:type="dxa"/>
              <w:bottom w:w="0" w:type="dxa"/>
              <w:right w:w="0" w:type="dxa"/>
            </w:tcMar>
            <w:vAlign w:val="bottom"/>
          </w:tcPr>
          <w:p w14:paraId="736BAD4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E3DDB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4BE0D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18B4AC"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0D82E23" w14:textId="77777777" w:rsidR="0089264D" w:rsidRPr="00B40C4C" w:rsidRDefault="0089264D" w:rsidP="00A3544C">
            <w:pPr>
              <w:jc w:val="right"/>
            </w:pPr>
            <w:r w:rsidRPr="00B40C4C">
              <w:t>264 600 000</w:t>
            </w:r>
          </w:p>
        </w:tc>
      </w:tr>
      <w:tr w:rsidR="00446E55" w:rsidRPr="00B40C4C" w14:paraId="50CC6441" w14:textId="77777777" w:rsidTr="008C2AB1">
        <w:trPr>
          <w:trHeight w:val="980"/>
        </w:trPr>
        <w:tc>
          <w:tcPr>
            <w:tcW w:w="9781" w:type="dxa"/>
            <w:gridSpan w:val="9"/>
            <w:tcBorders>
              <w:top w:val="nil"/>
              <w:left w:val="nil"/>
              <w:bottom w:val="nil"/>
              <w:right w:val="nil"/>
            </w:tcBorders>
            <w:tcMar>
              <w:top w:w="543" w:type="dxa"/>
              <w:left w:w="0" w:type="dxa"/>
              <w:bottom w:w="240" w:type="dxa"/>
              <w:right w:w="0" w:type="dxa"/>
            </w:tcMar>
          </w:tcPr>
          <w:p w14:paraId="510BE7E7" w14:textId="77777777" w:rsidR="0089264D" w:rsidRPr="00B40C4C" w:rsidRDefault="0089264D" w:rsidP="00E21406">
            <w:pPr>
              <w:pStyle w:val="tittel-gulbok2"/>
            </w:pPr>
            <w:r w:rsidRPr="00B40C4C">
              <w:t>Ymse inntekter</w:t>
            </w:r>
          </w:p>
        </w:tc>
      </w:tr>
      <w:tr w:rsidR="00446E55" w:rsidRPr="00B40C4C" w14:paraId="6368E6AD" w14:textId="77777777" w:rsidTr="008C2AB1">
        <w:trPr>
          <w:trHeight w:val="240"/>
        </w:trPr>
        <w:tc>
          <w:tcPr>
            <w:tcW w:w="567" w:type="dxa"/>
            <w:tcBorders>
              <w:top w:val="nil"/>
              <w:left w:val="nil"/>
              <w:bottom w:val="nil"/>
            </w:tcBorders>
            <w:tcMar>
              <w:top w:w="43" w:type="dxa"/>
              <w:left w:w="0" w:type="dxa"/>
              <w:bottom w:w="0" w:type="dxa"/>
              <w:right w:w="0" w:type="dxa"/>
            </w:tcMar>
          </w:tcPr>
          <w:p w14:paraId="4C2EFB90" w14:textId="77777777" w:rsidR="0089264D" w:rsidRPr="00B40C4C" w:rsidRDefault="0089264D" w:rsidP="009137DA">
            <w:r w:rsidRPr="00B40C4C">
              <w:t>5309</w:t>
            </w:r>
          </w:p>
        </w:tc>
        <w:tc>
          <w:tcPr>
            <w:tcW w:w="260" w:type="dxa"/>
            <w:tcBorders>
              <w:top w:val="nil"/>
              <w:left w:val="nil"/>
              <w:bottom w:val="nil"/>
              <w:right w:val="nil"/>
            </w:tcBorders>
            <w:tcMar>
              <w:top w:w="43" w:type="dxa"/>
              <w:left w:w="0" w:type="dxa"/>
              <w:bottom w:w="0" w:type="dxa"/>
              <w:right w:w="0" w:type="dxa"/>
            </w:tcMar>
            <w:vAlign w:val="bottom"/>
          </w:tcPr>
          <w:p w14:paraId="417597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72EFD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BDD076" w14:textId="77777777" w:rsidR="0089264D" w:rsidRPr="00B40C4C" w:rsidRDefault="0089264D" w:rsidP="009137DA">
            <w:r w:rsidRPr="00B40C4C">
              <w:t>Tilfeldige inntekter:</w:t>
            </w:r>
          </w:p>
        </w:tc>
        <w:tc>
          <w:tcPr>
            <w:tcW w:w="1500" w:type="dxa"/>
            <w:tcBorders>
              <w:top w:val="nil"/>
              <w:left w:val="nil"/>
              <w:bottom w:val="nil"/>
              <w:right w:val="nil"/>
            </w:tcBorders>
            <w:tcMar>
              <w:top w:w="43" w:type="dxa"/>
              <w:left w:w="0" w:type="dxa"/>
              <w:bottom w:w="0" w:type="dxa"/>
              <w:right w:w="0" w:type="dxa"/>
            </w:tcMar>
            <w:vAlign w:val="bottom"/>
          </w:tcPr>
          <w:p w14:paraId="4CF314B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6F504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D67A7C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9C846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8FB6E9" w14:textId="77777777" w:rsidR="0089264D" w:rsidRPr="00B40C4C" w:rsidRDefault="0089264D" w:rsidP="00A3544C">
            <w:pPr>
              <w:jc w:val="right"/>
            </w:pPr>
          </w:p>
        </w:tc>
      </w:tr>
      <w:tr w:rsidR="00446E55" w:rsidRPr="00B40C4C" w14:paraId="2CF0C76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6679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4F161C" w14:textId="77777777" w:rsidR="0089264D" w:rsidRPr="00B40C4C" w:rsidRDefault="0089264D" w:rsidP="009137DA">
            <w:r w:rsidRPr="00B40C4C">
              <w:t>29</w:t>
            </w:r>
          </w:p>
        </w:tc>
        <w:tc>
          <w:tcPr>
            <w:tcW w:w="260" w:type="dxa"/>
            <w:tcBorders>
              <w:top w:val="nil"/>
              <w:left w:val="nil"/>
              <w:bottom w:val="nil"/>
              <w:right w:val="nil"/>
            </w:tcBorders>
            <w:tcMar>
              <w:top w:w="43" w:type="dxa"/>
              <w:left w:w="0" w:type="dxa"/>
              <w:bottom w:w="0" w:type="dxa"/>
              <w:right w:w="0" w:type="dxa"/>
            </w:tcMar>
            <w:vAlign w:val="bottom"/>
          </w:tcPr>
          <w:p w14:paraId="6D1013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C43699" w14:textId="77777777" w:rsidR="0089264D" w:rsidRPr="00B40C4C" w:rsidRDefault="0089264D" w:rsidP="009137DA">
            <w:r w:rsidRPr="00B40C4C">
              <w:t>Ymse</w:t>
            </w:r>
          </w:p>
        </w:tc>
        <w:tc>
          <w:tcPr>
            <w:tcW w:w="1500" w:type="dxa"/>
            <w:tcBorders>
              <w:top w:val="nil"/>
              <w:left w:val="nil"/>
              <w:bottom w:val="nil"/>
              <w:right w:val="nil"/>
            </w:tcBorders>
            <w:tcMar>
              <w:top w:w="43" w:type="dxa"/>
              <w:left w:w="0" w:type="dxa"/>
              <w:bottom w:w="0" w:type="dxa"/>
              <w:right w:w="0" w:type="dxa"/>
            </w:tcMar>
            <w:vAlign w:val="bottom"/>
          </w:tcPr>
          <w:p w14:paraId="2E6F54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0ECEE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3234329" w14:textId="77777777" w:rsidR="0089264D" w:rsidRPr="00B40C4C" w:rsidRDefault="0089264D" w:rsidP="00A3544C">
            <w:pPr>
              <w:jc w:val="right"/>
            </w:pPr>
            <w:r w:rsidRPr="00B40C4C">
              <w:t>400 000 000</w:t>
            </w:r>
          </w:p>
        </w:tc>
        <w:tc>
          <w:tcPr>
            <w:tcW w:w="180" w:type="dxa"/>
            <w:tcBorders>
              <w:top w:val="nil"/>
              <w:left w:val="nil"/>
              <w:bottom w:val="nil"/>
              <w:right w:val="nil"/>
            </w:tcBorders>
            <w:tcMar>
              <w:top w:w="43" w:type="dxa"/>
              <w:left w:w="0" w:type="dxa"/>
              <w:bottom w:w="0" w:type="dxa"/>
              <w:right w:w="0" w:type="dxa"/>
            </w:tcMar>
            <w:vAlign w:val="bottom"/>
          </w:tcPr>
          <w:p w14:paraId="0AD4694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D82ADB" w14:textId="77777777" w:rsidR="0089264D" w:rsidRPr="00B40C4C" w:rsidRDefault="0089264D" w:rsidP="00A3544C">
            <w:pPr>
              <w:jc w:val="right"/>
            </w:pPr>
            <w:r w:rsidRPr="00B40C4C">
              <w:t>400 000 000</w:t>
            </w:r>
          </w:p>
        </w:tc>
      </w:tr>
      <w:tr w:rsidR="00446E55" w:rsidRPr="00B40C4C" w14:paraId="38AB358F" w14:textId="77777777" w:rsidTr="008C2AB1">
        <w:trPr>
          <w:trHeight w:val="240"/>
        </w:trPr>
        <w:tc>
          <w:tcPr>
            <w:tcW w:w="567" w:type="dxa"/>
            <w:tcBorders>
              <w:top w:val="nil"/>
              <w:left w:val="nil"/>
              <w:bottom w:val="nil"/>
            </w:tcBorders>
            <w:tcMar>
              <w:top w:w="43" w:type="dxa"/>
              <w:left w:w="0" w:type="dxa"/>
              <w:bottom w:w="0" w:type="dxa"/>
              <w:right w:w="0" w:type="dxa"/>
            </w:tcMar>
          </w:tcPr>
          <w:p w14:paraId="2C1ED54C" w14:textId="77777777" w:rsidR="0089264D" w:rsidRPr="00B40C4C" w:rsidRDefault="0089264D" w:rsidP="009137DA">
            <w:r w:rsidRPr="00B40C4C">
              <w:t>5310</w:t>
            </w:r>
          </w:p>
        </w:tc>
        <w:tc>
          <w:tcPr>
            <w:tcW w:w="260" w:type="dxa"/>
            <w:tcBorders>
              <w:top w:val="nil"/>
              <w:left w:val="nil"/>
              <w:bottom w:val="nil"/>
              <w:right w:val="nil"/>
            </w:tcBorders>
            <w:tcMar>
              <w:top w:w="43" w:type="dxa"/>
              <w:left w:w="0" w:type="dxa"/>
              <w:bottom w:w="0" w:type="dxa"/>
              <w:right w:w="0" w:type="dxa"/>
            </w:tcMar>
            <w:vAlign w:val="bottom"/>
          </w:tcPr>
          <w:p w14:paraId="35E989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48B7C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BFA0E5" w14:textId="77777777" w:rsidR="0089264D" w:rsidRPr="00B40C4C" w:rsidRDefault="0089264D" w:rsidP="009137DA">
            <w:r w:rsidRPr="00B40C4C">
              <w:t>Statens lånekasse for utdanning:</w:t>
            </w:r>
          </w:p>
        </w:tc>
        <w:tc>
          <w:tcPr>
            <w:tcW w:w="1500" w:type="dxa"/>
            <w:tcBorders>
              <w:top w:val="nil"/>
              <w:left w:val="nil"/>
              <w:bottom w:val="nil"/>
              <w:right w:val="nil"/>
            </w:tcBorders>
            <w:tcMar>
              <w:top w:w="43" w:type="dxa"/>
              <w:left w:w="0" w:type="dxa"/>
              <w:bottom w:w="0" w:type="dxa"/>
              <w:right w:w="0" w:type="dxa"/>
            </w:tcMar>
            <w:vAlign w:val="bottom"/>
          </w:tcPr>
          <w:p w14:paraId="458C22D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C2288E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3EAA8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59061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4ADA73" w14:textId="77777777" w:rsidR="0089264D" w:rsidRPr="00B40C4C" w:rsidRDefault="0089264D" w:rsidP="00A3544C">
            <w:pPr>
              <w:jc w:val="right"/>
            </w:pPr>
          </w:p>
        </w:tc>
      </w:tr>
      <w:tr w:rsidR="00446E55" w:rsidRPr="00B40C4C" w14:paraId="3B6C9A5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3289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CC7BE46" w14:textId="77777777" w:rsidR="0089264D" w:rsidRPr="00B40C4C" w:rsidRDefault="0089264D" w:rsidP="009137DA">
            <w:r w:rsidRPr="00B40C4C">
              <w:t>4</w:t>
            </w:r>
          </w:p>
        </w:tc>
        <w:tc>
          <w:tcPr>
            <w:tcW w:w="260" w:type="dxa"/>
            <w:tcBorders>
              <w:top w:val="nil"/>
              <w:left w:val="nil"/>
              <w:bottom w:val="nil"/>
              <w:right w:val="nil"/>
            </w:tcBorders>
            <w:tcMar>
              <w:top w:w="43" w:type="dxa"/>
              <w:left w:w="0" w:type="dxa"/>
              <w:bottom w:w="0" w:type="dxa"/>
              <w:right w:w="0" w:type="dxa"/>
            </w:tcMar>
            <w:vAlign w:val="bottom"/>
          </w:tcPr>
          <w:p w14:paraId="15DB90D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34F98D7" w14:textId="77777777" w:rsidR="0089264D" w:rsidRPr="00B40C4C" w:rsidRDefault="0089264D" w:rsidP="009137DA">
            <w:r w:rsidRPr="00B40C4C">
              <w:t>Refusjon av ODA-godkjente utgifter</w:t>
            </w:r>
          </w:p>
        </w:tc>
        <w:tc>
          <w:tcPr>
            <w:tcW w:w="1500" w:type="dxa"/>
            <w:tcBorders>
              <w:top w:val="nil"/>
              <w:left w:val="nil"/>
              <w:bottom w:val="nil"/>
              <w:right w:val="nil"/>
            </w:tcBorders>
            <w:tcMar>
              <w:top w:w="43" w:type="dxa"/>
              <w:left w:w="0" w:type="dxa"/>
              <w:bottom w:w="0" w:type="dxa"/>
              <w:right w:w="0" w:type="dxa"/>
            </w:tcMar>
            <w:vAlign w:val="bottom"/>
          </w:tcPr>
          <w:p w14:paraId="3FA72DB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90EB5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1A1551A" w14:textId="77777777" w:rsidR="0089264D" w:rsidRPr="00B40C4C" w:rsidRDefault="0089264D" w:rsidP="00A3544C">
            <w:pPr>
              <w:jc w:val="right"/>
            </w:pPr>
            <w:r w:rsidRPr="00B40C4C">
              <w:t>2 000 000</w:t>
            </w:r>
          </w:p>
        </w:tc>
        <w:tc>
          <w:tcPr>
            <w:tcW w:w="180" w:type="dxa"/>
            <w:tcBorders>
              <w:top w:val="nil"/>
              <w:left w:val="nil"/>
              <w:bottom w:val="nil"/>
              <w:right w:val="nil"/>
            </w:tcBorders>
            <w:tcMar>
              <w:top w:w="43" w:type="dxa"/>
              <w:left w:w="0" w:type="dxa"/>
              <w:bottom w:w="0" w:type="dxa"/>
              <w:right w:w="0" w:type="dxa"/>
            </w:tcMar>
            <w:vAlign w:val="bottom"/>
          </w:tcPr>
          <w:p w14:paraId="354AA0E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0AE129" w14:textId="77777777" w:rsidR="0089264D" w:rsidRPr="00B40C4C" w:rsidRDefault="0089264D" w:rsidP="00A3544C">
            <w:pPr>
              <w:jc w:val="right"/>
            </w:pPr>
          </w:p>
        </w:tc>
      </w:tr>
      <w:tr w:rsidR="00446E55" w:rsidRPr="00B40C4C" w14:paraId="05ECBE2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068E6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365443F" w14:textId="77777777" w:rsidR="0089264D" w:rsidRPr="00B40C4C" w:rsidRDefault="0089264D" w:rsidP="009137DA">
            <w:r w:rsidRPr="00B40C4C">
              <w:t>29</w:t>
            </w:r>
          </w:p>
        </w:tc>
        <w:tc>
          <w:tcPr>
            <w:tcW w:w="260" w:type="dxa"/>
            <w:tcBorders>
              <w:top w:val="nil"/>
              <w:left w:val="nil"/>
              <w:bottom w:val="nil"/>
              <w:right w:val="nil"/>
            </w:tcBorders>
            <w:tcMar>
              <w:top w:w="43" w:type="dxa"/>
              <w:left w:w="0" w:type="dxa"/>
              <w:bottom w:w="0" w:type="dxa"/>
              <w:right w:w="0" w:type="dxa"/>
            </w:tcMar>
            <w:vAlign w:val="bottom"/>
          </w:tcPr>
          <w:p w14:paraId="3EF80BD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EB009C" w14:textId="77777777" w:rsidR="0089264D" w:rsidRPr="00B40C4C" w:rsidRDefault="0089264D" w:rsidP="009137DA">
            <w:r w:rsidRPr="00B40C4C">
              <w:t>Termingebyrer</w:t>
            </w:r>
          </w:p>
        </w:tc>
        <w:tc>
          <w:tcPr>
            <w:tcW w:w="1500" w:type="dxa"/>
            <w:tcBorders>
              <w:top w:val="nil"/>
              <w:left w:val="nil"/>
              <w:bottom w:val="nil"/>
              <w:right w:val="nil"/>
            </w:tcBorders>
            <w:tcMar>
              <w:top w:w="43" w:type="dxa"/>
              <w:left w:w="0" w:type="dxa"/>
              <w:bottom w:w="0" w:type="dxa"/>
              <w:right w:w="0" w:type="dxa"/>
            </w:tcMar>
            <w:vAlign w:val="bottom"/>
          </w:tcPr>
          <w:p w14:paraId="6E8341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7F58B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C7B5432" w14:textId="77777777" w:rsidR="0089264D" w:rsidRPr="00B40C4C" w:rsidRDefault="0089264D" w:rsidP="00A3544C">
            <w:pPr>
              <w:jc w:val="right"/>
            </w:pPr>
            <w:r w:rsidRPr="00B40C4C">
              <w:t>1 870 000</w:t>
            </w:r>
          </w:p>
        </w:tc>
        <w:tc>
          <w:tcPr>
            <w:tcW w:w="180" w:type="dxa"/>
            <w:tcBorders>
              <w:top w:val="nil"/>
              <w:left w:val="nil"/>
              <w:bottom w:val="nil"/>
              <w:right w:val="nil"/>
            </w:tcBorders>
            <w:tcMar>
              <w:top w:w="43" w:type="dxa"/>
              <w:left w:w="0" w:type="dxa"/>
              <w:bottom w:w="0" w:type="dxa"/>
              <w:right w:w="0" w:type="dxa"/>
            </w:tcMar>
            <w:vAlign w:val="bottom"/>
          </w:tcPr>
          <w:p w14:paraId="2259FBB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19CD7A" w14:textId="77777777" w:rsidR="0089264D" w:rsidRPr="00B40C4C" w:rsidRDefault="0089264D" w:rsidP="00A3544C">
            <w:pPr>
              <w:jc w:val="right"/>
            </w:pPr>
          </w:p>
        </w:tc>
      </w:tr>
      <w:tr w:rsidR="00446E55" w:rsidRPr="00B40C4C" w14:paraId="1BB1D07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47A9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378FBF" w14:textId="77777777" w:rsidR="0089264D" w:rsidRPr="00B40C4C" w:rsidRDefault="0089264D" w:rsidP="009137DA">
            <w:r w:rsidRPr="00B40C4C">
              <w:t>89</w:t>
            </w:r>
          </w:p>
        </w:tc>
        <w:tc>
          <w:tcPr>
            <w:tcW w:w="260" w:type="dxa"/>
            <w:tcBorders>
              <w:top w:val="nil"/>
              <w:left w:val="nil"/>
              <w:bottom w:val="nil"/>
              <w:right w:val="nil"/>
            </w:tcBorders>
            <w:tcMar>
              <w:top w:w="43" w:type="dxa"/>
              <w:left w:w="0" w:type="dxa"/>
              <w:bottom w:w="0" w:type="dxa"/>
              <w:right w:w="0" w:type="dxa"/>
            </w:tcMar>
            <w:vAlign w:val="bottom"/>
          </w:tcPr>
          <w:p w14:paraId="7C926DD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8DFBE6" w14:textId="77777777" w:rsidR="0089264D" w:rsidRPr="00B40C4C" w:rsidRDefault="0089264D" w:rsidP="009137DA">
            <w:r w:rsidRPr="00B40C4C">
              <w:t>Purregebyrer</w:t>
            </w:r>
          </w:p>
        </w:tc>
        <w:tc>
          <w:tcPr>
            <w:tcW w:w="1500" w:type="dxa"/>
            <w:tcBorders>
              <w:top w:val="nil"/>
              <w:left w:val="nil"/>
              <w:bottom w:val="nil"/>
              <w:right w:val="nil"/>
            </w:tcBorders>
            <w:tcMar>
              <w:top w:w="43" w:type="dxa"/>
              <w:left w:w="0" w:type="dxa"/>
              <w:bottom w:w="0" w:type="dxa"/>
              <w:right w:w="0" w:type="dxa"/>
            </w:tcMar>
            <w:vAlign w:val="bottom"/>
          </w:tcPr>
          <w:p w14:paraId="1A0572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F38D3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37C822A" w14:textId="77777777" w:rsidR="0089264D" w:rsidRPr="00B40C4C" w:rsidRDefault="0089264D" w:rsidP="00A3544C">
            <w:pPr>
              <w:jc w:val="right"/>
            </w:pPr>
            <w:r w:rsidRPr="00B40C4C">
              <w:t>109 229 000</w:t>
            </w:r>
          </w:p>
        </w:tc>
        <w:tc>
          <w:tcPr>
            <w:tcW w:w="180" w:type="dxa"/>
            <w:tcBorders>
              <w:top w:val="nil"/>
              <w:left w:val="nil"/>
              <w:bottom w:val="nil"/>
              <w:right w:val="nil"/>
            </w:tcBorders>
            <w:tcMar>
              <w:top w:w="43" w:type="dxa"/>
              <w:left w:w="0" w:type="dxa"/>
              <w:bottom w:w="0" w:type="dxa"/>
              <w:right w:w="0" w:type="dxa"/>
            </w:tcMar>
            <w:vAlign w:val="bottom"/>
          </w:tcPr>
          <w:p w14:paraId="3A9A7EA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3F93D4F" w14:textId="77777777" w:rsidR="0089264D" w:rsidRPr="00B40C4C" w:rsidRDefault="0089264D" w:rsidP="00A3544C">
            <w:pPr>
              <w:jc w:val="right"/>
            </w:pPr>
          </w:p>
        </w:tc>
      </w:tr>
      <w:tr w:rsidR="00446E55" w:rsidRPr="00B40C4C" w14:paraId="52BE70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9784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C12F75"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84662C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47A2B7" w14:textId="77777777" w:rsidR="0089264D" w:rsidRPr="00B40C4C" w:rsidRDefault="0089264D" w:rsidP="009137DA">
            <w:r w:rsidRPr="00B40C4C">
              <w:t>Redusert lån og rentegjeld</w:t>
            </w:r>
          </w:p>
        </w:tc>
        <w:tc>
          <w:tcPr>
            <w:tcW w:w="1500" w:type="dxa"/>
            <w:tcBorders>
              <w:top w:val="nil"/>
              <w:left w:val="nil"/>
              <w:bottom w:val="nil"/>
              <w:right w:val="nil"/>
            </w:tcBorders>
            <w:tcMar>
              <w:top w:w="43" w:type="dxa"/>
              <w:left w:w="0" w:type="dxa"/>
              <w:bottom w:w="0" w:type="dxa"/>
              <w:right w:w="0" w:type="dxa"/>
            </w:tcMar>
            <w:vAlign w:val="bottom"/>
          </w:tcPr>
          <w:p w14:paraId="4A3A121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D4940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63FE007" w14:textId="77777777" w:rsidR="0089264D" w:rsidRPr="00B40C4C" w:rsidRDefault="0089264D" w:rsidP="00A3544C">
            <w:pPr>
              <w:jc w:val="right"/>
            </w:pPr>
            <w:r w:rsidRPr="00B40C4C">
              <w:t>14 754 325 000</w:t>
            </w:r>
          </w:p>
        </w:tc>
        <w:tc>
          <w:tcPr>
            <w:tcW w:w="180" w:type="dxa"/>
            <w:tcBorders>
              <w:top w:val="nil"/>
              <w:left w:val="nil"/>
              <w:bottom w:val="nil"/>
              <w:right w:val="nil"/>
            </w:tcBorders>
            <w:tcMar>
              <w:top w:w="43" w:type="dxa"/>
              <w:left w:w="0" w:type="dxa"/>
              <w:bottom w:w="0" w:type="dxa"/>
              <w:right w:w="0" w:type="dxa"/>
            </w:tcMar>
            <w:vAlign w:val="bottom"/>
          </w:tcPr>
          <w:p w14:paraId="3B8266A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A9D789" w14:textId="77777777" w:rsidR="0089264D" w:rsidRPr="00B40C4C" w:rsidRDefault="0089264D" w:rsidP="00A3544C">
            <w:pPr>
              <w:jc w:val="right"/>
            </w:pPr>
          </w:p>
        </w:tc>
      </w:tr>
      <w:tr w:rsidR="00446E55" w:rsidRPr="00B40C4C" w14:paraId="55FC4CD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F632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60BCABD" w14:textId="77777777" w:rsidR="0089264D" w:rsidRPr="00B40C4C" w:rsidRDefault="0089264D" w:rsidP="009137DA">
            <w:r w:rsidRPr="00B40C4C">
              <w:t>93</w:t>
            </w:r>
          </w:p>
        </w:tc>
        <w:tc>
          <w:tcPr>
            <w:tcW w:w="260" w:type="dxa"/>
            <w:tcBorders>
              <w:top w:val="nil"/>
              <w:left w:val="nil"/>
              <w:bottom w:val="nil"/>
              <w:right w:val="nil"/>
            </w:tcBorders>
            <w:tcMar>
              <w:top w:w="43" w:type="dxa"/>
              <w:left w:w="0" w:type="dxa"/>
              <w:bottom w:w="0" w:type="dxa"/>
              <w:right w:w="0" w:type="dxa"/>
            </w:tcMar>
            <w:vAlign w:val="bottom"/>
          </w:tcPr>
          <w:p w14:paraId="3D6DBA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59ACA34" w14:textId="77777777" w:rsidR="0089264D" w:rsidRPr="00B40C4C" w:rsidRDefault="0089264D" w:rsidP="009137DA">
            <w:r w:rsidRPr="00B40C4C">
              <w:t>Omgjøring av utdanningslån til stipend</w:t>
            </w:r>
          </w:p>
        </w:tc>
        <w:tc>
          <w:tcPr>
            <w:tcW w:w="1500" w:type="dxa"/>
            <w:tcBorders>
              <w:top w:val="nil"/>
              <w:left w:val="nil"/>
              <w:bottom w:val="nil"/>
              <w:right w:val="nil"/>
            </w:tcBorders>
            <w:tcMar>
              <w:top w:w="43" w:type="dxa"/>
              <w:left w:w="0" w:type="dxa"/>
              <w:bottom w:w="0" w:type="dxa"/>
              <w:right w:w="0" w:type="dxa"/>
            </w:tcMar>
            <w:vAlign w:val="bottom"/>
          </w:tcPr>
          <w:p w14:paraId="0E4C06F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5B3A53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7D6225F" w14:textId="77777777" w:rsidR="0089264D" w:rsidRPr="00B40C4C" w:rsidRDefault="0089264D" w:rsidP="00A3544C">
            <w:pPr>
              <w:jc w:val="right"/>
            </w:pPr>
            <w:r w:rsidRPr="00B40C4C">
              <w:t>8 651 746 000</w:t>
            </w:r>
          </w:p>
        </w:tc>
        <w:tc>
          <w:tcPr>
            <w:tcW w:w="180" w:type="dxa"/>
            <w:tcBorders>
              <w:top w:val="nil"/>
              <w:left w:val="nil"/>
              <w:bottom w:val="nil"/>
              <w:right w:val="nil"/>
            </w:tcBorders>
            <w:tcMar>
              <w:top w:w="43" w:type="dxa"/>
              <w:left w:w="0" w:type="dxa"/>
              <w:bottom w:w="0" w:type="dxa"/>
              <w:right w:w="0" w:type="dxa"/>
            </w:tcMar>
            <w:vAlign w:val="bottom"/>
          </w:tcPr>
          <w:p w14:paraId="5CF165D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DD9079" w14:textId="77777777" w:rsidR="0089264D" w:rsidRPr="00B40C4C" w:rsidRDefault="0089264D" w:rsidP="00A3544C">
            <w:pPr>
              <w:jc w:val="right"/>
            </w:pPr>
            <w:r w:rsidRPr="00B40C4C">
              <w:t>23 519 170 000</w:t>
            </w:r>
          </w:p>
        </w:tc>
      </w:tr>
      <w:tr w:rsidR="00446E55" w:rsidRPr="00B40C4C" w14:paraId="1702C378" w14:textId="77777777" w:rsidTr="008C2AB1">
        <w:trPr>
          <w:trHeight w:val="240"/>
        </w:trPr>
        <w:tc>
          <w:tcPr>
            <w:tcW w:w="567" w:type="dxa"/>
            <w:tcBorders>
              <w:top w:val="nil"/>
              <w:left w:val="nil"/>
              <w:bottom w:val="nil"/>
            </w:tcBorders>
            <w:tcMar>
              <w:top w:w="43" w:type="dxa"/>
              <w:left w:w="0" w:type="dxa"/>
              <w:bottom w:w="0" w:type="dxa"/>
              <w:right w:w="0" w:type="dxa"/>
            </w:tcMar>
          </w:tcPr>
          <w:p w14:paraId="4B1CE0F8" w14:textId="77777777" w:rsidR="0089264D" w:rsidRPr="00B40C4C" w:rsidRDefault="0089264D" w:rsidP="009137DA">
            <w:r w:rsidRPr="00B40C4C">
              <w:t>5312</w:t>
            </w:r>
          </w:p>
        </w:tc>
        <w:tc>
          <w:tcPr>
            <w:tcW w:w="260" w:type="dxa"/>
            <w:tcBorders>
              <w:top w:val="nil"/>
              <w:left w:val="nil"/>
              <w:bottom w:val="nil"/>
              <w:right w:val="nil"/>
            </w:tcBorders>
            <w:tcMar>
              <w:top w:w="43" w:type="dxa"/>
              <w:left w:w="0" w:type="dxa"/>
              <w:bottom w:w="0" w:type="dxa"/>
              <w:right w:w="0" w:type="dxa"/>
            </w:tcMar>
            <w:vAlign w:val="bottom"/>
          </w:tcPr>
          <w:p w14:paraId="2DEF76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6A279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190B69" w14:textId="77777777" w:rsidR="0089264D" w:rsidRPr="00B40C4C" w:rsidRDefault="0089264D" w:rsidP="009137DA">
            <w:r w:rsidRPr="00B40C4C">
              <w:t>Husbanken:</w:t>
            </w:r>
          </w:p>
        </w:tc>
        <w:tc>
          <w:tcPr>
            <w:tcW w:w="1500" w:type="dxa"/>
            <w:tcBorders>
              <w:top w:val="nil"/>
              <w:left w:val="nil"/>
              <w:bottom w:val="nil"/>
              <w:right w:val="nil"/>
            </w:tcBorders>
            <w:tcMar>
              <w:top w:w="43" w:type="dxa"/>
              <w:left w:w="0" w:type="dxa"/>
              <w:bottom w:w="0" w:type="dxa"/>
              <w:right w:w="0" w:type="dxa"/>
            </w:tcMar>
            <w:vAlign w:val="bottom"/>
          </w:tcPr>
          <w:p w14:paraId="05D799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B2AB15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FE1CE1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AB20E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19A603" w14:textId="77777777" w:rsidR="0089264D" w:rsidRPr="00B40C4C" w:rsidRDefault="0089264D" w:rsidP="00A3544C">
            <w:pPr>
              <w:jc w:val="right"/>
            </w:pPr>
          </w:p>
        </w:tc>
      </w:tr>
      <w:tr w:rsidR="00446E55" w:rsidRPr="00B40C4C" w14:paraId="3C97D8C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11882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BA1AE98" w14:textId="77777777" w:rsidR="0089264D" w:rsidRPr="00B40C4C" w:rsidRDefault="0089264D" w:rsidP="009137DA">
            <w:r w:rsidRPr="00B40C4C">
              <w:t>1</w:t>
            </w:r>
          </w:p>
        </w:tc>
        <w:tc>
          <w:tcPr>
            <w:tcW w:w="260" w:type="dxa"/>
            <w:tcBorders>
              <w:top w:val="nil"/>
              <w:left w:val="nil"/>
              <w:bottom w:val="nil"/>
              <w:right w:val="nil"/>
            </w:tcBorders>
            <w:tcMar>
              <w:top w:w="43" w:type="dxa"/>
              <w:left w:w="0" w:type="dxa"/>
              <w:bottom w:w="0" w:type="dxa"/>
              <w:right w:w="0" w:type="dxa"/>
            </w:tcMar>
            <w:vAlign w:val="bottom"/>
          </w:tcPr>
          <w:p w14:paraId="24B3AFF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71AFA2" w14:textId="77777777" w:rsidR="0089264D" w:rsidRPr="00B40C4C" w:rsidRDefault="0089264D" w:rsidP="009137DA">
            <w:r w:rsidRPr="00B40C4C">
              <w:t>Gebyrer m.m.</w:t>
            </w:r>
          </w:p>
        </w:tc>
        <w:tc>
          <w:tcPr>
            <w:tcW w:w="1500" w:type="dxa"/>
            <w:tcBorders>
              <w:top w:val="nil"/>
              <w:left w:val="nil"/>
              <w:bottom w:val="nil"/>
              <w:right w:val="nil"/>
            </w:tcBorders>
            <w:tcMar>
              <w:top w:w="43" w:type="dxa"/>
              <w:left w:w="0" w:type="dxa"/>
              <w:bottom w:w="0" w:type="dxa"/>
              <w:right w:w="0" w:type="dxa"/>
            </w:tcMar>
            <w:vAlign w:val="bottom"/>
          </w:tcPr>
          <w:p w14:paraId="506B8FB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759D0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016C454" w14:textId="77777777" w:rsidR="0089264D" w:rsidRPr="00B40C4C" w:rsidRDefault="0089264D" w:rsidP="00A3544C">
            <w:pPr>
              <w:jc w:val="right"/>
            </w:pPr>
            <w:r w:rsidRPr="00B40C4C">
              <w:t>6 100 000</w:t>
            </w:r>
          </w:p>
        </w:tc>
        <w:tc>
          <w:tcPr>
            <w:tcW w:w="180" w:type="dxa"/>
            <w:tcBorders>
              <w:top w:val="nil"/>
              <w:left w:val="nil"/>
              <w:bottom w:val="nil"/>
              <w:right w:val="nil"/>
            </w:tcBorders>
            <w:tcMar>
              <w:top w:w="43" w:type="dxa"/>
              <w:left w:w="0" w:type="dxa"/>
              <w:bottom w:w="0" w:type="dxa"/>
              <w:right w:w="0" w:type="dxa"/>
            </w:tcMar>
            <w:vAlign w:val="bottom"/>
          </w:tcPr>
          <w:p w14:paraId="4476A4B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9A6816" w14:textId="77777777" w:rsidR="0089264D" w:rsidRPr="00B40C4C" w:rsidRDefault="0089264D" w:rsidP="00A3544C">
            <w:pPr>
              <w:jc w:val="right"/>
            </w:pPr>
          </w:p>
        </w:tc>
      </w:tr>
      <w:tr w:rsidR="00446E55" w:rsidRPr="00B40C4C" w14:paraId="5FD0538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641A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554ED6" w14:textId="77777777" w:rsidR="0089264D" w:rsidRPr="00B40C4C" w:rsidRDefault="0089264D" w:rsidP="009137DA">
            <w:r w:rsidRPr="00B40C4C">
              <w:t>11</w:t>
            </w:r>
          </w:p>
        </w:tc>
        <w:tc>
          <w:tcPr>
            <w:tcW w:w="260" w:type="dxa"/>
            <w:tcBorders>
              <w:top w:val="nil"/>
              <w:left w:val="nil"/>
              <w:bottom w:val="nil"/>
              <w:right w:val="nil"/>
            </w:tcBorders>
            <w:tcMar>
              <w:top w:w="43" w:type="dxa"/>
              <w:left w:w="0" w:type="dxa"/>
              <w:bottom w:w="0" w:type="dxa"/>
              <w:right w:w="0" w:type="dxa"/>
            </w:tcMar>
            <w:vAlign w:val="bottom"/>
          </w:tcPr>
          <w:p w14:paraId="1ABE3FC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A1C5E8"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C321E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C866A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169B7C" w14:textId="77777777" w:rsidR="0089264D" w:rsidRPr="00B40C4C" w:rsidRDefault="0089264D" w:rsidP="00A3544C">
            <w:pPr>
              <w:jc w:val="right"/>
            </w:pPr>
            <w:r w:rsidRPr="00B40C4C">
              <w:t>91 344 000</w:t>
            </w:r>
          </w:p>
        </w:tc>
        <w:tc>
          <w:tcPr>
            <w:tcW w:w="180" w:type="dxa"/>
            <w:tcBorders>
              <w:top w:val="nil"/>
              <w:left w:val="nil"/>
              <w:bottom w:val="nil"/>
              <w:right w:val="nil"/>
            </w:tcBorders>
            <w:tcMar>
              <w:top w:w="43" w:type="dxa"/>
              <w:left w:w="0" w:type="dxa"/>
              <w:bottom w:w="0" w:type="dxa"/>
              <w:right w:w="0" w:type="dxa"/>
            </w:tcMar>
            <w:vAlign w:val="bottom"/>
          </w:tcPr>
          <w:p w14:paraId="7657D23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2277C17" w14:textId="77777777" w:rsidR="0089264D" w:rsidRPr="00B40C4C" w:rsidRDefault="0089264D" w:rsidP="00A3544C">
            <w:pPr>
              <w:jc w:val="right"/>
            </w:pPr>
          </w:p>
        </w:tc>
      </w:tr>
      <w:tr w:rsidR="00446E55" w:rsidRPr="00B40C4C" w14:paraId="003BBF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220F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C710E8"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36E098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13444CA" w14:textId="77777777" w:rsidR="0089264D" w:rsidRPr="00B40C4C" w:rsidRDefault="0089264D" w:rsidP="009137DA">
            <w:r w:rsidRPr="00B40C4C">
              <w:t>Avdrag</w:t>
            </w:r>
          </w:p>
        </w:tc>
        <w:tc>
          <w:tcPr>
            <w:tcW w:w="1500" w:type="dxa"/>
            <w:tcBorders>
              <w:top w:val="nil"/>
              <w:left w:val="nil"/>
              <w:bottom w:val="nil"/>
              <w:right w:val="nil"/>
            </w:tcBorders>
            <w:tcMar>
              <w:top w:w="43" w:type="dxa"/>
              <w:left w:w="0" w:type="dxa"/>
              <w:bottom w:w="0" w:type="dxa"/>
              <w:right w:w="0" w:type="dxa"/>
            </w:tcMar>
            <w:vAlign w:val="bottom"/>
          </w:tcPr>
          <w:p w14:paraId="2D3FDE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548F5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50B96AD" w14:textId="77777777" w:rsidR="0089264D" w:rsidRPr="00B40C4C" w:rsidRDefault="0089264D" w:rsidP="00A3544C">
            <w:pPr>
              <w:jc w:val="right"/>
            </w:pPr>
            <w:r w:rsidRPr="00B40C4C">
              <w:t>15 106 000 000</w:t>
            </w:r>
          </w:p>
        </w:tc>
        <w:tc>
          <w:tcPr>
            <w:tcW w:w="180" w:type="dxa"/>
            <w:tcBorders>
              <w:top w:val="nil"/>
              <w:left w:val="nil"/>
              <w:bottom w:val="nil"/>
              <w:right w:val="nil"/>
            </w:tcBorders>
            <w:tcMar>
              <w:top w:w="43" w:type="dxa"/>
              <w:left w:w="0" w:type="dxa"/>
              <w:bottom w:w="0" w:type="dxa"/>
              <w:right w:w="0" w:type="dxa"/>
            </w:tcMar>
            <w:vAlign w:val="bottom"/>
          </w:tcPr>
          <w:p w14:paraId="58A0732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6E1581" w14:textId="77777777" w:rsidR="0089264D" w:rsidRPr="00B40C4C" w:rsidRDefault="0089264D" w:rsidP="00A3544C">
            <w:pPr>
              <w:jc w:val="right"/>
            </w:pPr>
            <w:r w:rsidRPr="00B40C4C">
              <w:t>15 203 444 000</w:t>
            </w:r>
          </w:p>
        </w:tc>
      </w:tr>
      <w:tr w:rsidR="00446E55" w:rsidRPr="00B40C4C" w14:paraId="5DEEC78D" w14:textId="77777777" w:rsidTr="008C2AB1">
        <w:trPr>
          <w:trHeight w:val="240"/>
        </w:trPr>
        <w:tc>
          <w:tcPr>
            <w:tcW w:w="567" w:type="dxa"/>
            <w:tcBorders>
              <w:top w:val="nil"/>
              <w:left w:val="nil"/>
              <w:bottom w:val="nil"/>
            </w:tcBorders>
            <w:tcMar>
              <w:top w:w="43" w:type="dxa"/>
              <w:left w:w="0" w:type="dxa"/>
              <w:bottom w:w="0" w:type="dxa"/>
              <w:right w:w="0" w:type="dxa"/>
            </w:tcMar>
          </w:tcPr>
          <w:p w14:paraId="0F20BAA6" w14:textId="77777777" w:rsidR="0089264D" w:rsidRPr="00B40C4C" w:rsidRDefault="0089264D" w:rsidP="009137DA">
            <w:r w:rsidRPr="00B40C4C">
              <w:t>5325</w:t>
            </w:r>
          </w:p>
        </w:tc>
        <w:tc>
          <w:tcPr>
            <w:tcW w:w="260" w:type="dxa"/>
            <w:tcBorders>
              <w:top w:val="nil"/>
              <w:left w:val="nil"/>
              <w:bottom w:val="nil"/>
              <w:right w:val="nil"/>
            </w:tcBorders>
            <w:tcMar>
              <w:top w:w="43" w:type="dxa"/>
              <w:left w:w="0" w:type="dxa"/>
              <w:bottom w:w="0" w:type="dxa"/>
              <w:right w:w="0" w:type="dxa"/>
            </w:tcMar>
            <w:vAlign w:val="bottom"/>
          </w:tcPr>
          <w:p w14:paraId="75A51B5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A17BBA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878F52" w14:textId="77777777" w:rsidR="0089264D" w:rsidRPr="00B40C4C" w:rsidRDefault="0089264D" w:rsidP="009137DA">
            <w:r w:rsidRPr="00B40C4C">
              <w:t>Innovasjon Norge:</w:t>
            </w:r>
          </w:p>
        </w:tc>
        <w:tc>
          <w:tcPr>
            <w:tcW w:w="1500" w:type="dxa"/>
            <w:tcBorders>
              <w:top w:val="nil"/>
              <w:left w:val="nil"/>
              <w:bottom w:val="nil"/>
              <w:right w:val="nil"/>
            </w:tcBorders>
            <w:tcMar>
              <w:top w:w="43" w:type="dxa"/>
              <w:left w:w="0" w:type="dxa"/>
              <w:bottom w:w="0" w:type="dxa"/>
              <w:right w:w="0" w:type="dxa"/>
            </w:tcMar>
            <w:vAlign w:val="bottom"/>
          </w:tcPr>
          <w:p w14:paraId="7A9234D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6015C0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D34E04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08D965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CD02BD" w14:textId="77777777" w:rsidR="0089264D" w:rsidRPr="00B40C4C" w:rsidRDefault="0089264D" w:rsidP="00A3544C">
            <w:pPr>
              <w:jc w:val="right"/>
            </w:pPr>
          </w:p>
        </w:tc>
      </w:tr>
      <w:tr w:rsidR="00446E55" w:rsidRPr="00B40C4C" w14:paraId="576143B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C6A639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7B328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94E58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A089CD" w14:textId="77777777" w:rsidR="0089264D" w:rsidRPr="00B40C4C" w:rsidRDefault="0089264D" w:rsidP="009137DA">
            <w:r w:rsidRPr="00B40C4C">
              <w:t>Låneprovisjoner</w:t>
            </w:r>
          </w:p>
        </w:tc>
        <w:tc>
          <w:tcPr>
            <w:tcW w:w="1500" w:type="dxa"/>
            <w:tcBorders>
              <w:top w:val="nil"/>
              <w:left w:val="nil"/>
              <w:bottom w:val="nil"/>
              <w:right w:val="nil"/>
            </w:tcBorders>
            <w:tcMar>
              <w:top w:w="43" w:type="dxa"/>
              <w:left w:w="0" w:type="dxa"/>
              <w:bottom w:w="0" w:type="dxa"/>
              <w:right w:w="0" w:type="dxa"/>
            </w:tcMar>
            <w:vAlign w:val="bottom"/>
          </w:tcPr>
          <w:p w14:paraId="22D369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7B4AB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ED7072" w14:textId="77777777" w:rsidR="0089264D" w:rsidRPr="00B40C4C" w:rsidRDefault="0089264D" w:rsidP="00A3544C">
            <w:pPr>
              <w:jc w:val="right"/>
            </w:pPr>
            <w:r w:rsidRPr="00B40C4C">
              <w:t>70 000 000</w:t>
            </w:r>
          </w:p>
        </w:tc>
        <w:tc>
          <w:tcPr>
            <w:tcW w:w="180" w:type="dxa"/>
            <w:tcBorders>
              <w:top w:val="nil"/>
              <w:left w:val="nil"/>
              <w:bottom w:val="nil"/>
              <w:right w:val="nil"/>
            </w:tcBorders>
            <w:tcMar>
              <w:top w:w="43" w:type="dxa"/>
              <w:left w:w="0" w:type="dxa"/>
              <w:bottom w:w="0" w:type="dxa"/>
              <w:right w:w="0" w:type="dxa"/>
            </w:tcMar>
            <w:vAlign w:val="bottom"/>
          </w:tcPr>
          <w:p w14:paraId="6EFFA0D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C9AF91" w14:textId="77777777" w:rsidR="0089264D" w:rsidRPr="00B40C4C" w:rsidRDefault="0089264D" w:rsidP="00A3544C">
            <w:pPr>
              <w:jc w:val="right"/>
            </w:pPr>
          </w:p>
        </w:tc>
      </w:tr>
      <w:tr w:rsidR="00446E55" w:rsidRPr="00B40C4C" w14:paraId="51C9864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6E94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308E68"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0BD3ED6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480034" w14:textId="77777777" w:rsidR="0089264D" w:rsidRPr="00B40C4C" w:rsidRDefault="0089264D" w:rsidP="009137DA">
            <w:r w:rsidRPr="00B40C4C">
              <w:t>Avdrag på utestående fordringer</w:t>
            </w:r>
          </w:p>
        </w:tc>
        <w:tc>
          <w:tcPr>
            <w:tcW w:w="1500" w:type="dxa"/>
            <w:tcBorders>
              <w:top w:val="nil"/>
              <w:left w:val="nil"/>
              <w:bottom w:val="nil"/>
              <w:right w:val="nil"/>
            </w:tcBorders>
            <w:tcMar>
              <w:top w:w="43" w:type="dxa"/>
              <w:left w:w="0" w:type="dxa"/>
              <w:bottom w:w="0" w:type="dxa"/>
              <w:right w:w="0" w:type="dxa"/>
            </w:tcMar>
            <w:vAlign w:val="bottom"/>
          </w:tcPr>
          <w:p w14:paraId="513CBF0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2795E3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202253" w14:textId="77777777" w:rsidR="0089264D" w:rsidRPr="00B40C4C" w:rsidRDefault="0089264D" w:rsidP="00A3544C">
            <w:pPr>
              <w:jc w:val="right"/>
            </w:pPr>
            <w:r w:rsidRPr="00B40C4C">
              <w:t>64 100 000 000</w:t>
            </w:r>
          </w:p>
        </w:tc>
        <w:tc>
          <w:tcPr>
            <w:tcW w:w="180" w:type="dxa"/>
            <w:tcBorders>
              <w:top w:val="nil"/>
              <w:left w:val="nil"/>
              <w:bottom w:val="nil"/>
              <w:right w:val="nil"/>
            </w:tcBorders>
            <w:tcMar>
              <w:top w:w="43" w:type="dxa"/>
              <w:left w:w="0" w:type="dxa"/>
              <w:bottom w:w="0" w:type="dxa"/>
              <w:right w:w="0" w:type="dxa"/>
            </w:tcMar>
            <w:vAlign w:val="bottom"/>
          </w:tcPr>
          <w:p w14:paraId="5CD1826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C8552E2" w14:textId="77777777" w:rsidR="0089264D" w:rsidRPr="00B40C4C" w:rsidRDefault="0089264D" w:rsidP="00A3544C">
            <w:pPr>
              <w:jc w:val="right"/>
            </w:pPr>
          </w:p>
        </w:tc>
      </w:tr>
      <w:tr w:rsidR="00446E55" w:rsidRPr="00B40C4C" w14:paraId="04E961D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3184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C05D9F" w14:textId="77777777" w:rsidR="0089264D" w:rsidRPr="00B40C4C" w:rsidRDefault="0089264D" w:rsidP="009137DA">
            <w:r w:rsidRPr="00B40C4C">
              <w:t>92</w:t>
            </w:r>
          </w:p>
        </w:tc>
        <w:tc>
          <w:tcPr>
            <w:tcW w:w="260" w:type="dxa"/>
            <w:tcBorders>
              <w:top w:val="nil"/>
              <w:left w:val="nil"/>
              <w:bottom w:val="nil"/>
              <w:right w:val="nil"/>
            </w:tcBorders>
            <w:tcMar>
              <w:top w:w="43" w:type="dxa"/>
              <w:left w:w="0" w:type="dxa"/>
              <w:bottom w:w="0" w:type="dxa"/>
              <w:right w:w="0" w:type="dxa"/>
            </w:tcMar>
            <w:vAlign w:val="bottom"/>
          </w:tcPr>
          <w:p w14:paraId="6FD4A2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7C7721" w14:textId="77777777" w:rsidR="0089264D" w:rsidRPr="00B40C4C" w:rsidRDefault="0089264D" w:rsidP="009137DA">
            <w:r w:rsidRPr="00B40C4C">
              <w:t>Låneordning for pakkereisearrangører - avdrag</w:t>
            </w:r>
          </w:p>
        </w:tc>
        <w:tc>
          <w:tcPr>
            <w:tcW w:w="1500" w:type="dxa"/>
            <w:tcBorders>
              <w:top w:val="nil"/>
              <w:left w:val="nil"/>
              <w:bottom w:val="nil"/>
              <w:right w:val="nil"/>
            </w:tcBorders>
            <w:tcMar>
              <w:top w:w="43" w:type="dxa"/>
              <w:left w:w="0" w:type="dxa"/>
              <w:bottom w:w="0" w:type="dxa"/>
              <w:right w:w="0" w:type="dxa"/>
            </w:tcMar>
            <w:vAlign w:val="bottom"/>
          </w:tcPr>
          <w:p w14:paraId="00F31D0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AC9E6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E45DCF7" w14:textId="77777777" w:rsidR="0089264D" w:rsidRPr="00B40C4C" w:rsidRDefault="0089264D" w:rsidP="00A3544C">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193AC54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EAE6F1B" w14:textId="77777777" w:rsidR="0089264D" w:rsidRPr="00B40C4C" w:rsidRDefault="0089264D" w:rsidP="00A3544C">
            <w:pPr>
              <w:jc w:val="right"/>
            </w:pPr>
            <w:r w:rsidRPr="00B40C4C">
              <w:t>64 200 000 000</w:t>
            </w:r>
          </w:p>
        </w:tc>
      </w:tr>
      <w:tr w:rsidR="00446E55" w:rsidRPr="00B40C4C" w14:paraId="69CE1EC6" w14:textId="77777777" w:rsidTr="008C2AB1">
        <w:trPr>
          <w:trHeight w:val="240"/>
        </w:trPr>
        <w:tc>
          <w:tcPr>
            <w:tcW w:w="567" w:type="dxa"/>
            <w:tcBorders>
              <w:top w:val="nil"/>
              <w:left w:val="nil"/>
              <w:bottom w:val="nil"/>
            </w:tcBorders>
            <w:tcMar>
              <w:top w:w="43" w:type="dxa"/>
              <w:left w:w="0" w:type="dxa"/>
              <w:bottom w:w="0" w:type="dxa"/>
              <w:right w:w="0" w:type="dxa"/>
            </w:tcMar>
          </w:tcPr>
          <w:p w14:paraId="085C02ED" w14:textId="77777777" w:rsidR="0089264D" w:rsidRPr="00B40C4C" w:rsidRDefault="0089264D" w:rsidP="009137DA">
            <w:r w:rsidRPr="00B40C4C">
              <w:t>5326</w:t>
            </w:r>
          </w:p>
        </w:tc>
        <w:tc>
          <w:tcPr>
            <w:tcW w:w="260" w:type="dxa"/>
            <w:tcBorders>
              <w:top w:val="nil"/>
              <w:left w:val="nil"/>
              <w:bottom w:val="nil"/>
              <w:right w:val="nil"/>
            </w:tcBorders>
            <w:tcMar>
              <w:top w:w="43" w:type="dxa"/>
              <w:left w:w="0" w:type="dxa"/>
              <w:bottom w:w="0" w:type="dxa"/>
              <w:right w:w="0" w:type="dxa"/>
            </w:tcMar>
            <w:vAlign w:val="bottom"/>
          </w:tcPr>
          <w:p w14:paraId="4CE8F4F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009C0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215D5F" w14:textId="77777777" w:rsidR="0089264D" w:rsidRPr="00B40C4C" w:rsidRDefault="0089264D" w:rsidP="009137DA">
            <w:r w:rsidRPr="00B40C4C">
              <w:t>Siva SF:</w:t>
            </w:r>
          </w:p>
        </w:tc>
        <w:tc>
          <w:tcPr>
            <w:tcW w:w="1500" w:type="dxa"/>
            <w:tcBorders>
              <w:top w:val="nil"/>
              <w:left w:val="nil"/>
              <w:bottom w:val="nil"/>
              <w:right w:val="nil"/>
            </w:tcBorders>
            <w:tcMar>
              <w:top w:w="43" w:type="dxa"/>
              <w:left w:w="0" w:type="dxa"/>
              <w:bottom w:w="0" w:type="dxa"/>
              <w:right w:w="0" w:type="dxa"/>
            </w:tcMar>
            <w:vAlign w:val="bottom"/>
          </w:tcPr>
          <w:p w14:paraId="6807E49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D9885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14F50E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ADED68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D9C102" w14:textId="77777777" w:rsidR="0089264D" w:rsidRPr="00B40C4C" w:rsidRDefault="0089264D" w:rsidP="00A3544C">
            <w:pPr>
              <w:jc w:val="right"/>
            </w:pPr>
          </w:p>
        </w:tc>
      </w:tr>
      <w:tr w:rsidR="00446E55" w:rsidRPr="00B40C4C" w14:paraId="1D10AE7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7F82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DCB8E6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52301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0BBCFA" w14:textId="77777777" w:rsidR="0089264D" w:rsidRPr="00B40C4C" w:rsidRDefault="0089264D" w:rsidP="009137DA">
            <w:r w:rsidRPr="00B40C4C">
              <w:t>Låne- og garantiprovisjoner</w:t>
            </w:r>
          </w:p>
        </w:tc>
        <w:tc>
          <w:tcPr>
            <w:tcW w:w="1500" w:type="dxa"/>
            <w:tcBorders>
              <w:top w:val="nil"/>
              <w:left w:val="nil"/>
              <w:bottom w:val="nil"/>
              <w:right w:val="nil"/>
            </w:tcBorders>
            <w:tcMar>
              <w:top w:w="43" w:type="dxa"/>
              <w:left w:w="0" w:type="dxa"/>
              <w:bottom w:w="0" w:type="dxa"/>
              <w:right w:w="0" w:type="dxa"/>
            </w:tcMar>
            <w:vAlign w:val="bottom"/>
          </w:tcPr>
          <w:p w14:paraId="2C5D8B0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AC4F7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711E43" w14:textId="77777777" w:rsidR="0089264D" w:rsidRPr="00B40C4C" w:rsidRDefault="0089264D" w:rsidP="00A3544C">
            <w:pPr>
              <w:jc w:val="right"/>
            </w:pPr>
            <w:r w:rsidRPr="00B40C4C">
              <w:t>7 000 000</w:t>
            </w:r>
          </w:p>
        </w:tc>
        <w:tc>
          <w:tcPr>
            <w:tcW w:w="180" w:type="dxa"/>
            <w:tcBorders>
              <w:top w:val="nil"/>
              <w:left w:val="nil"/>
              <w:bottom w:val="nil"/>
              <w:right w:val="nil"/>
            </w:tcBorders>
            <w:tcMar>
              <w:top w:w="43" w:type="dxa"/>
              <w:left w:w="0" w:type="dxa"/>
              <w:bottom w:w="0" w:type="dxa"/>
              <w:right w:w="0" w:type="dxa"/>
            </w:tcMar>
            <w:vAlign w:val="bottom"/>
          </w:tcPr>
          <w:p w14:paraId="5AA2B34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C37FF5" w14:textId="77777777" w:rsidR="0089264D" w:rsidRPr="00B40C4C" w:rsidRDefault="0089264D" w:rsidP="00A3544C">
            <w:pPr>
              <w:jc w:val="right"/>
            </w:pPr>
          </w:p>
        </w:tc>
      </w:tr>
      <w:tr w:rsidR="00446E55" w:rsidRPr="00B40C4C" w14:paraId="4D020DF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0140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127157"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6192F03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167779" w14:textId="77777777" w:rsidR="0089264D" w:rsidRPr="00B40C4C" w:rsidRDefault="0089264D" w:rsidP="009137DA">
            <w:r w:rsidRPr="00B40C4C">
              <w:t>Avdrag på utestående fordringer</w:t>
            </w:r>
          </w:p>
        </w:tc>
        <w:tc>
          <w:tcPr>
            <w:tcW w:w="1500" w:type="dxa"/>
            <w:tcBorders>
              <w:top w:val="nil"/>
              <w:left w:val="nil"/>
              <w:bottom w:val="nil"/>
              <w:right w:val="nil"/>
            </w:tcBorders>
            <w:tcMar>
              <w:top w:w="43" w:type="dxa"/>
              <w:left w:w="0" w:type="dxa"/>
              <w:bottom w:w="0" w:type="dxa"/>
              <w:right w:w="0" w:type="dxa"/>
            </w:tcMar>
            <w:vAlign w:val="bottom"/>
          </w:tcPr>
          <w:p w14:paraId="41F242B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F60D3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B65F3A9" w14:textId="77777777" w:rsidR="0089264D" w:rsidRPr="00B40C4C" w:rsidRDefault="0089264D" w:rsidP="00A3544C">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21417DD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84E2EA" w14:textId="77777777" w:rsidR="0089264D" w:rsidRPr="00B40C4C" w:rsidRDefault="0089264D" w:rsidP="00A3544C">
            <w:pPr>
              <w:jc w:val="right"/>
            </w:pPr>
            <w:r w:rsidRPr="00B40C4C">
              <w:t>67 000 000</w:t>
            </w:r>
          </w:p>
        </w:tc>
      </w:tr>
      <w:tr w:rsidR="00446E55" w:rsidRPr="00B40C4C" w14:paraId="67EE815E" w14:textId="77777777" w:rsidTr="008C2AB1">
        <w:trPr>
          <w:trHeight w:val="240"/>
        </w:trPr>
        <w:tc>
          <w:tcPr>
            <w:tcW w:w="567" w:type="dxa"/>
            <w:tcBorders>
              <w:top w:val="nil"/>
              <w:left w:val="nil"/>
              <w:bottom w:val="nil"/>
            </w:tcBorders>
            <w:tcMar>
              <w:top w:w="43" w:type="dxa"/>
              <w:left w:w="0" w:type="dxa"/>
              <w:bottom w:w="0" w:type="dxa"/>
              <w:right w:w="0" w:type="dxa"/>
            </w:tcMar>
          </w:tcPr>
          <w:p w14:paraId="62DF7AB9" w14:textId="77777777" w:rsidR="0089264D" w:rsidRPr="00B40C4C" w:rsidRDefault="0089264D" w:rsidP="009137DA">
            <w:r w:rsidRPr="00B40C4C">
              <w:t>5329</w:t>
            </w:r>
          </w:p>
        </w:tc>
        <w:tc>
          <w:tcPr>
            <w:tcW w:w="260" w:type="dxa"/>
            <w:tcBorders>
              <w:top w:val="nil"/>
              <w:left w:val="nil"/>
              <w:bottom w:val="nil"/>
              <w:right w:val="nil"/>
            </w:tcBorders>
            <w:tcMar>
              <w:top w:w="43" w:type="dxa"/>
              <w:left w:w="0" w:type="dxa"/>
              <w:bottom w:w="0" w:type="dxa"/>
              <w:right w:w="0" w:type="dxa"/>
            </w:tcMar>
            <w:vAlign w:val="bottom"/>
          </w:tcPr>
          <w:p w14:paraId="327406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83A14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3435E0" w14:textId="77777777" w:rsidR="0089264D" w:rsidRPr="00B40C4C" w:rsidRDefault="0089264D" w:rsidP="009137DA">
            <w:r w:rsidRPr="00B40C4C">
              <w:t>Eksportkredittordningen:</w:t>
            </w:r>
          </w:p>
        </w:tc>
        <w:tc>
          <w:tcPr>
            <w:tcW w:w="1500" w:type="dxa"/>
            <w:tcBorders>
              <w:top w:val="nil"/>
              <w:left w:val="nil"/>
              <w:bottom w:val="nil"/>
              <w:right w:val="nil"/>
            </w:tcBorders>
            <w:tcMar>
              <w:top w:w="43" w:type="dxa"/>
              <w:left w:w="0" w:type="dxa"/>
              <w:bottom w:w="0" w:type="dxa"/>
              <w:right w:w="0" w:type="dxa"/>
            </w:tcMar>
            <w:vAlign w:val="bottom"/>
          </w:tcPr>
          <w:p w14:paraId="0903B07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96644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D91F2D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1D6C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D3BC60" w14:textId="77777777" w:rsidR="0089264D" w:rsidRPr="00B40C4C" w:rsidRDefault="0089264D" w:rsidP="00A3544C">
            <w:pPr>
              <w:jc w:val="right"/>
            </w:pPr>
          </w:p>
        </w:tc>
      </w:tr>
      <w:tr w:rsidR="00446E55" w:rsidRPr="00B40C4C" w14:paraId="689110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E5F2D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A1764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8432B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E11AF1" w14:textId="77777777" w:rsidR="0089264D" w:rsidRPr="00B40C4C" w:rsidRDefault="0089264D" w:rsidP="009137DA">
            <w:r w:rsidRPr="00B40C4C">
              <w:t>Gebyrer m.m.</w:t>
            </w:r>
          </w:p>
        </w:tc>
        <w:tc>
          <w:tcPr>
            <w:tcW w:w="1500" w:type="dxa"/>
            <w:tcBorders>
              <w:top w:val="nil"/>
              <w:left w:val="nil"/>
              <w:bottom w:val="nil"/>
              <w:right w:val="nil"/>
            </w:tcBorders>
            <w:tcMar>
              <w:top w:w="43" w:type="dxa"/>
              <w:left w:w="0" w:type="dxa"/>
              <w:bottom w:w="0" w:type="dxa"/>
              <w:right w:w="0" w:type="dxa"/>
            </w:tcMar>
            <w:vAlign w:val="bottom"/>
          </w:tcPr>
          <w:p w14:paraId="6DD34D9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5482F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B31AB07" w14:textId="77777777" w:rsidR="0089264D" w:rsidRPr="00B40C4C" w:rsidRDefault="0089264D" w:rsidP="00A3544C">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6B7B0F3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B02E17B" w14:textId="77777777" w:rsidR="0089264D" w:rsidRPr="00B40C4C" w:rsidRDefault="0089264D" w:rsidP="00A3544C">
            <w:pPr>
              <w:jc w:val="right"/>
            </w:pPr>
          </w:p>
        </w:tc>
      </w:tr>
      <w:tr w:rsidR="00446E55" w:rsidRPr="00B40C4C" w14:paraId="2AAA9E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02BA4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5E4136"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4BF88E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783070" w14:textId="77777777" w:rsidR="0089264D" w:rsidRPr="00B40C4C" w:rsidRDefault="0089264D" w:rsidP="009137DA">
            <w:r w:rsidRPr="00B40C4C">
              <w:t>Avdrag på utestående fordringer</w:t>
            </w:r>
          </w:p>
        </w:tc>
        <w:tc>
          <w:tcPr>
            <w:tcW w:w="1500" w:type="dxa"/>
            <w:tcBorders>
              <w:top w:val="nil"/>
              <w:left w:val="nil"/>
              <w:bottom w:val="nil"/>
              <w:right w:val="nil"/>
            </w:tcBorders>
            <w:tcMar>
              <w:top w:w="43" w:type="dxa"/>
              <w:left w:w="0" w:type="dxa"/>
              <w:bottom w:w="0" w:type="dxa"/>
              <w:right w:w="0" w:type="dxa"/>
            </w:tcMar>
            <w:vAlign w:val="bottom"/>
          </w:tcPr>
          <w:p w14:paraId="32E6F3F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29CB7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B70007B" w14:textId="77777777" w:rsidR="0089264D" w:rsidRPr="00B40C4C" w:rsidRDefault="0089264D" w:rsidP="00A3544C">
            <w:pPr>
              <w:jc w:val="right"/>
            </w:pPr>
            <w:r w:rsidRPr="00B40C4C">
              <w:t>7 200 000 000</w:t>
            </w:r>
          </w:p>
        </w:tc>
        <w:tc>
          <w:tcPr>
            <w:tcW w:w="180" w:type="dxa"/>
            <w:tcBorders>
              <w:top w:val="nil"/>
              <w:left w:val="nil"/>
              <w:bottom w:val="nil"/>
              <w:right w:val="nil"/>
            </w:tcBorders>
            <w:tcMar>
              <w:top w:w="43" w:type="dxa"/>
              <w:left w:w="0" w:type="dxa"/>
              <w:bottom w:w="0" w:type="dxa"/>
              <w:right w:w="0" w:type="dxa"/>
            </w:tcMar>
            <w:vAlign w:val="bottom"/>
          </w:tcPr>
          <w:p w14:paraId="32CF3D8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377815D" w14:textId="77777777" w:rsidR="0089264D" w:rsidRPr="00B40C4C" w:rsidRDefault="0089264D" w:rsidP="00A3544C">
            <w:pPr>
              <w:jc w:val="right"/>
            </w:pPr>
            <w:r w:rsidRPr="00B40C4C">
              <w:t>7 230 000 000</w:t>
            </w:r>
          </w:p>
        </w:tc>
      </w:tr>
      <w:tr w:rsidR="00446E55" w:rsidRPr="00B40C4C" w14:paraId="5A2138C4" w14:textId="77777777" w:rsidTr="008C2AB1">
        <w:trPr>
          <w:trHeight w:val="240"/>
        </w:trPr>
        <w:tc>
          <w:tcPr>
            <w:tcW w:w="567" w:type="dxa"/>
            <w:tcBorders>
              <w:top w:val="nil"/>
              <w:left w:val="nil"/>
              <w:bottom w:val="nil"/>
            </w:tcBorders>
            <w:tcMar>
              <w:top w:w="43" w:type="dxa"/>
              <w:left w:w="0" w:type="dxa"/>
              <w:bottom w:w="0" w:type="dxa"/>
              <w:right w:w="0" w:type="dxa"/>
            </w:tcMar>
          </w:tcPr>
          <w:p w14:paraId="6E824868" w14:textId="77777777" w:rsidR="0089264D" w:rsidRPr="00B40C4C" w:rsidRDefault="0089264D" w:rsidP="009137DA">
            <w:r w:rsidRPr="00B40C4C">
              <w:t>5341</w:t>
            </w:r>
          </w:p>
        </w:tc>
        <w:tc>
          <w:tcPr>
            <w:tcW w:w="260" w:type="dxa"/>
            <w:tcBorders>
              <w:top w:val="nil"/>
              <w:left w:val="nil"/>
              <w:bottom w:val="nil"/>
              <w:right w:val="nil"/>
            </w:tcBorders>
            <w:tcMar>
              <w:top w:w="43" w:type="dxa"/>
              <w:left w:w="0" w:type="dxa"/>
              <w:bottom w:w="0" w:type="dxa"/>
              <w:right w:w="0" w:type="dxa"/>
            </w:tcMar>
            <w:vAlign w:val="bottom"/>
          </w:tcPr>
          <w:p w14:paraId="1720C2D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EE015D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5B1A6A0" w14:textId="77777777" w:rsidR="0089264D" w:rsidRPr="00B40C4C" w:rsidRDefault="0089264D" w:rsidP="009137DA">
            <w:r w:rsidRPr="00B40C4C">
              <w:t>Avdrag på utestående fordringer:</w:t>
            </w:r>
          </w:p>
        </w:tc>
        <w:tc>
          <w:tcPr>
            <w:tcW w:w="1500" w:type="dxa"/>
            <w:tcBorders>
              <w:top w:val="nil"/>
              <w:left w:val="nil"/>
              <w:bottom w:val="nil"/>
              <w:right w:val="nil"/>
            </w:tcBorders>
            <w:tcMar>
              <w:top w:w="43" w:type="dxa"/>
              <w:left w:w="0" w:type="dxa"/>
              <w:bottom w:w="0" w:type="dxa"/>
              <w:right w:w="0" w:type="dxa"/>
            </w:tcMar>
            <w:vAlign w:val="bottom"/>
          </w:tcPr>
          <w:p w14:paraId="1B522EB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AD67C6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16FE43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931FE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3B6F14" w14:textId="77777777" w:rsidR="0089264D" w:rsidRPr="00B40C4C" w:rsidRDefault="0089264D" w:rsidP="00A3544C">
            <w:pPr>
              <w:jc w:val="right"/>
            </w:pPr>
          </w:p>
        </w:tc>
      </w:tr>
      <w:tr w:rsidR="00446E55" w:rsidRPr="00B40C4C" w14:paraId="2F09C4F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8BA3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110498" w14:textId="77777777" w:rsidR="0089264D" w:rsidRPr="00B40C4C" w:rsidRDefault="0089264D" w:rsidP="009137DA">
            <w:r w:rsidRPr="00B40C4C">
              <w:t>98</w:t>
            </w:r>
          </w:p>
        </w:tc>
        <w:tc>
          <w:tcPr>
            <w:tcW w:w="260" w:type="dxa"/>
            <w:tcBorders>
              <w:top w:val="nil"/>
              <w:left w:val="nil"/>
              <w:bottom w:val="nil"/>
              <w:right w:val="nil"/>
            </w:tcBorders>
            <w:tcMar>
              <w:top w:w="43" w:type="dxa"/>
              <w:left w:w="0" w:type="dxa"/>
              <w:bottom w:w="0" w:type="dxa"/>
              <w:right w:w="0" w:type="dxa"/>
            </w:tcMar>
            <w:vAlign w:val="bottom"/>
          </w:tcPr>
          <w:p w14:paraId="4EEA226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7365B1B" w14:textId="77777777" w:rsidR="0089264D" w:rsidRPr="00B40C4C" w:rsidRDefault="0089264D" w:rsidP="009137DA">
            <w:r w:rsidRPr="00B40C4C">
              <w:t>Avdrag på egenbeholdning statsobligasjoner</w:t>
            </w:r>
          </w:p>
        </w:tc>
        <w:tc>
          <w:tcPr>
            <w:tcW w:w="1500" w:type="dxa"/>
            <w:tcBorders>
              <w:top w:val="nil"/>
              <w:left w:val="nil"/>
              <w:bottom w:val="nil"/>
              <w:right w:val="nil"/>
            </w:tcBorders>
            <w:tcMar>
              <w:top w:w="43" w:type="dxa"/>
              <w:left w:w="0" w:type="dxa"/>
              <w:bottom w:w="0" w:type="dxa"/>
              <w:right w:w="0" w:type="dxa"/>
            </w:tcMar>
            <w:vAlign w:val="bottom"/>
          </w:tcPr>
          <w:p w14:paraId="4B51C93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A020F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91E489F" w14:textId="77777777" w:rsidR="0089264D" w:rsidRPr="00B40C4C" w:rsidRDefault="0089264D" w:rsidP="00A3544C">
            <w:pPr>
              <w:jc w:val="right"/>
            </w:pPr>
            <w:r w:rsidRPr="00B40C4C">
              <w:t>6 000 000 000</w:t>
            </w:r>
          </w:p>
        </w:tc>
        <w:tc>
          <w:tcPr>
            <w:tcW w:w="180" w:type="dxa"/>
            <w:tcBorders>
              <w:top w:val="nil"/>
              <w:left w:val="nil"/>
              <w:bottom w:val="nil"/>
              <w:right w:val="nil"/>
            </w:tcBorders>
            <w:tcMar>
              <w:top w:w="43" w:type="dxa"/>
              <w:left w:w="0" w:type="dxa"/>
              <w:bottom w:w="0" w:type="dxa"/>
              <w:right w:w="0" w:type="dxa"/>
            </w:tcMar>
            <w:vAlign w:val="bottom"/>
          </w:tcPr>
          <w:p w14:paraId="49D4FD3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03E235" w14:textId="77777777" w:rsidR="0089264D" w:rsidRPr="00B40C4C" w:rsidRDefault="0089264D" w:rsidP="00A3544C">
            <w:pPr>
              <w:jc w:val="right"/>
            </w:pPr>
            <w:r w:rsidRPr="00B40C4C">
              <w:t>6 000 000 000</w:t>
            </w:r>
          </w:p>
        </w:tc>
      </w:tr>
      <w:tr w:rsidR="00446E55" w:rsidRPr="00B40C4C" w14:paraId="095BE20D" w14:textId="77777777" w:rsidTr="008C2AB1">
        <w:trPr>
          <w:trHeight w:val="240"/>
        </w:trPr>
        <w:tc>
          <w:tcPr>
            <w:tcW w:w="567" w:type="dxa"/>
            <w:tcBorders>
              <w:top w:val="nil"/>
              <w:left w:val="nil"/>
              <w:bottom w:val="nil"/>
            </w:tcBorders>
            <w:tcMar>
              <w:top w:w="43" w:type="dxa"/>
              <w:left w:w="0" w:type="dxa"/>
              <w:bottom w:w="0" w:type="dxa"/>
              <w:right w:w="0" w:type="dxa"/>
            </w:tcMar>
          </w:tcPr>
          <w:p w14:paraId="24D572E0" w14:textId="77777777" w:rsidR="0089264D" w:rsidRPr="00B40C4C" w:rsidRDefault="0089264D" w:rsidP="009137DA">
            <w:r w:rsidRPr="00B40C4C">
              <w:t>5351</w:t>
            </w:r>
          </w:p>
        </w:tc>
        <w:tc>
          <w:tcPr>
            <w:tcW w:w="260" w:type="dxa"/>
            <w:tcBorders>
              <w:top w:val="nil"/>
              <w:left w:val="nil"/>
              <w:bottom w:val="nil"/>
              <w:right w:val="nil"/>
            </w:tcBorders>
            <w:tcMar>
              <w:top w:w="43" w:type="dxa"/>
              <w:left w:w="0" w:type="dxa"/>
              <w:bottom w:w="0" w:type="dxa"/>
              <w:right w:w="0" w:type="dxa"/>
            </w:tcMar>
            <w:vAlign w:val="bottom"/>
          </w:tcPr>
          <w:p w14:paraId="2BA4B1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83F0E1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0C15FE" w14:textId="77777777" w:rsidR="0089264D" w:rsidRPr="00B40C4C" w:rsidRDefault="0089264D" w:rsidP="009137DA">
            <w:r w:rsidRPr="00B40C4C">
              <w:t>Overføring fra Norges Bank:</w:t>
            </w:r>
          </w:p>
        </w:tc>
        <w:tc>
          <w:tcPr>
            <w:tcW w:w="1500" w:type="dxa"/>
            <w:tcBorders>
              <w:top w:val="nil"/>
              <w:left w:val="nil"/>
              <w:bottom w:val="nil"/>
              <w:right w:val="nil"/>
            </w:tcBorders>
            <w:tcMar>
              <w:top w:w="43" w:type="dxa"/>
              <w:left w:w="0" w:type="dxa"/>
              <w:bottom w:w="0" w:type="dxa"/>
              <w:right w:w="0" w:type="dxa"/>
            </w:tcMar>
            <w:vAlign w:val="bottom"/>
          </w:tcPr>
          <w:p w14:paraId="28B48D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9FE5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E2D985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3B014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ABC971" w14:textId="77777777" w:rsidR="0089264D" w:rsidRPr="00B40C4C" w:rsidRDefault="0089264D" w:rsidP="00A3544C">
            <w:pPr>
              <w:jc w:val="right"/>
            </w:pPr>
          </w:p>
        </w:tc>
      </w:tr>
      <w:tr w:rsidR="00446E55" w:rsidRPr="00B40C4C" w14:paraId="440EB00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FBB2B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703CD7A"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17EEA7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A07019" w14:textId="77777777" w:rsidR="0089264D" w:rsidRPr="00B40C4C" w:rsidRDefault="0089264D" w:rsidP="009137DA">
            <w:r w:rsidRPr="00B40C4C">
              <w:t>Overføring</w:t>
            </w:r>
          </w:p>
        </w:tc>
        <w:tc>
          <w:tcPr>
            <w:tcW w:w="1500" w:type="dxa"/>
            <w:tcBorders>
              <w:top w:val="nil"/>
              <w:left w:val="nil"/>
              <w:bottom w:val="nil"/>
              <w:right w:val="nil"/>
            </w:tcBorders>
            <w:tcMar>
              <w:top w:w="43" w:type="dxa"/>
              <w:left w:w="0" w:type="dxa"/>
              <w:bottom w:w="0" w:type="dxa"/>
              <w:right w:w="0" w:type="dxa"/>
            </w:tcMar>
            <w:vAlign w:val="bottom"/>
          </w:tcPr>
          <w:p w14:paraId="5AF94EE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9554D1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87A216C" w14:textId="77777777" w:rsidR="0089264D" w:rsidRPr="00B40C4C" w:rsidRDefault="0089264D" w:rsidP="00A3544C">
            <w:pPr>
              <w:jc w:val="right"/>
            </w:pPr>
            <w:r w:rsidRPr="00B40C4C">
              <w:t>18 974 000 000</w:t>
            </w:r>
          </w:p>
        </w:tc>
        <w:tc>
          <w:tcPr>
            <w:tcW w:w="180" w:type="dxa"/>
            <w:tcBorders>
              <w:top w:val="nil"/>
              <w:left w:val="nil"/>
              <w:bottom w:val="nil"/>
              <w:right w:val="nil"/>
            </w:tcBorders>
            <w:tcMar>
              <w:top w:w="43" w:type="dxa"/>
              <w:left w:w="0" w:type="dxa"/>
              <w:bottom w:w="0" w:type="dxa"/>
              <w:right w:w="0" w:type="dxa"/>
            </w:tcMar>
            <w:vAlign w:val="bottom"/>
          </w:tcPr>
          <w:p w14:paraId="1061186F"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7F318E3" w14:textId="77777777" w:rsidR="0089264D" w:rsidRPr="00B40C4C" w:rsidRDefault="0089264D" w:rsidP="00A3544C">
            <w:pPr>
              <w:jc w:val="right"/>
            </w:pPr>
            <w:r w:rsidRPr="00B40C4C">
              <w:t>18 974 000 000</w:t>
            </w:r>
          </w:p>
        </w:tc>
      </w:tr>
      <w:tr w:rsidR="00446E55" w:rsidRPr="00B40C4C" w14:paraId="0701444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282F3C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4CFC6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F9647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8FAD5A" w14:textId="77777777" w:rsidR="0089264D" w:rsidRPr="00B40C4C" w:rsidRDefault="0089264D" w:rsidP="009137DA">
            <w:r w:rsidRPr="00B40C4C">
              <w:t>Sum Ymse inntekter</w:t>
            </w:r>
          </w:p>
        </w:tc>
        <w:tc>
          <w:tcPr>
            <w:tcW w:w="1500" w:type="dxa"/>
            <w:tcBorders>
              <w:top w:val="nil"/>
              <w:left w:val="nil"/>
              <w:bottom w:val="nil"/>
              <w:right w:val="nil"/>
            </w:tcBorders>
            <w:tcMar>
              <w:top w:w="43" w:type="dxa"/>
              <w:left w:w="0" w:type="dxa"/>
              <w:bottom w:w="0" w:type="dxa"/>
              <w:right w:w="0" w:type="dxa"/>
            </w:tcMar>
            <w:vAlign w:val="bottom"/>
          </w:tcPr>
          <w:p w14:paraId="1DFA2F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F00D1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32F2F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A0A043"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F3107B4" w14:textId="77777777" w:rsidR="0089264D" w:rsidRPr="00B40C4C" w:rsidRDefault="0089264D" w:rsidP="00A3544C">
            <w:pPr>
              <w:jc w:val="right"/>
            </w:pPr>
            <w:r w:rsidRPr="00B40C4C">
              <w:t>135 593 614 000</w:t>
            </w:r>
          </w:p>
        </w:tc>
      </w:tr>
      <w:tr w:rsidR="00446E55" w:rsidRPr="00B40C4C" w14:paraId="2D4985D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A63BD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252FA0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4EC49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CD8E431" w14:textId="77777777" w:rsidR="0089264D" w:rsidRPr="00B40C4C" w:rsidRDefault="0089264D" w:rsidP="009137DA">
            <w:r w:rsidRPr="00B40C4C">
              <w:t>Sum Inntekter under departementene</w:t>
            </w:r>
          </w:p>
        </w:tc>
        <w:tc>
          <w:tcPr>
            <w:tcW w:w="1500" w:type="dxa"/>
            <w:tcBorders>
              <w:top w:val="nil"/>
              <w:left w:val="nil"/>
              <w:bottom w:val="nil"/>
              <w:right w:val="nil"/>
            </w:tcBorders>
            <w:tcMar>
              <w:top w:w="43" w:type="dxa"/>
              <w:left w:w="0" w:type="dxa"/>
              <w:bottom w:w="0" w:type="dxa"/>
              <w:right w:w="0" w:type="dxa"/>
            </w:tcMar>
            <w:vAlign w:val="bottom"/>
          </w:tcPr>
          <w:p w14:paraId="07B7180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20769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67165D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5D397A"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E730311" w14:textId="77777777" w:rsidR="0089264D" w:rsidRPr="00B40C4C" w:rsidRDefault="0089264D" w:rsidP="00A3544C">
            <w:pPr>
              <w:jc w:val="right"/>
            </w:pPr>
            <w:r w:rsidRPr="00B40C4C">
              <w:t>194 107 424 000</w:t>
            </w:r>
          </w:p>
        </w:tc>
      </w:tr>
      <w:tr w:rsidR="00446E55" w:rsidRPr="00B40C4C" w14:paraId="5444781D"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78A104DD" w14:textId="77777777" w:rsidR="0089264D" w:rsidRPr="00B40C4C" w:rsidRDefault="0089264D" w:rsidP="00E21406">
            <w:pPr>
              <w:pStyle w:val="tittel-gulbok1"/>
            </w:pPr>
            <w:r w:rsidRPr="00B40C4C">
              <w:t>Inntekter fra statlig petroleumsvirksomhet</w:t>
            </w:r>
          </w:p>
        </w:tc>
      </w:tr>
      <w:tr w:rsidR="00446E55" w:rsidRPr="00B40C4C" w14:paraId="1649716C" w14:textId="77777777" w:rsidTr="008C2AB1">
        <w:trPr>
          <w:trHeight w:val="500"/>
        </w:trPr>
        <w:tc>
          <w:tcPr>
            <w:tcW w:w="567" w:type="dxa"/>
            <w:tcBorders>
              <w:top w:val="nil"/>
              <w:left w:val="nil"/>
              <w:bottom w:val="nil"/>
            </w:tcBorders>
            <w:tcMar>
              <w:top w:w="43" w:type="dxa"/>
              <w:left w:w="0" w:type="dxa"/>
              <w:bottom w:w="0" w:type="dxa"/>
              <w:right w:w="0" w:type="dxa"/>
            </w:tcMar>
          </w:tcPr>
          <w:p w14:paraId="61C0C4AE" w14:textId="77777777" w:rsidR="0089264D" w:rsidRPr="00B40C4C" w:rsidRDefault="0089264D" w:rsidP="009137DA">
            <w:r w:rsidRPr="00B40C4C">
              <w:t>5440</w:t>
            </w:r>
          </w:p>
        </w:tc>
        <w:tc>
          <w:tcPr>
            <w:tcW w:w="260" w:type="dxa"/>
            <w:tcBorders>
              <w:top w:val="nil"/>
              <w:left w:val="nil"/>
              <w:bottom w:val="nil"/>
              <w:right w:val="nil"/>
            </w:tcBorders>
            <w:tcMar>
              <w:top w:w="43" w:type="dxa"/>
              <w:left w:w="0" w:type="dxa"/>
              <w:bottom w:w="0" w:type="dxa"/>
              <w:right w:w="0" w:type="dxa"/>
            </w:tcMar>
            <w:vAlign w:val="bottom"/>
          </w:tcPr>
          <w:p w14:paraId="3B46206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54E2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846011" w14:textId="77777777" w:rsidR="0089264D" w:rsidRPr="00B40C4C" w:rsidRDefault="0089264D" w:rsidP="009137DA">
            <w:r w:rsidRPr="00B40C4C">
              <w:t>Statens direkte økonomiske engasjement i petroleumsvirksomheten:</w:t>
            </w:r>
          </w:p>
        </w:tc>
        <w:tc>
          <w:tcPr>
            <w:tcW w:w="1500" w:type="dxa"/>
            <w:tcBorders>
              <w:top w:val="nil"/>
              <w:left w:val="nil"/>
              <w:bottom w:val="nil"/>
              <w:right w:val="nil"/>
            </w:tcBorders>
            <w:tcMar>
              <w:top w:w="43" w:type="dxa"/>
              <w:left w:w="0" w:type="dxa"/>
              <w:bottom w:w="0" w:type="dxa"/>
              <w:right w:w="0" w:type="dxa"/>
            </w:tcMar>
            <w:vAlign w:val="bottom"/>
          </w:tcPr>
          <w:p w14:paraId="0466370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59F2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5CBBFE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48D112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D6D22A" w14:textId="77777777" w:rsidR="0089264D" w:rsidRPr="00B40C4C" w:rsidRDefault="0089264D" w:rsidP="00A3544C">
            <w:pPr>
              <w:jc w:val="right"/>
            </w:pPr>
          </w:p>
        </w:tc>
      </w:tr>
      <w:tr w:rsidR="00446E55" w:rsidRPr="00B40C4C" w14:paraId="50EA159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90FF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7B00F1D" w14:textId="77777777" w:rsidR="0089264D" w:rsidRPr="00B40C4C" w:rsidRDefault="0089264D" w:rsidP="009137DA">
            <w:r w:rsidRPr="00B40C4C">
              <w:t>24</w:t>
            </w:r>
          </w:p>
        </w:tc>
        <w:tc>
          <w:tcPr>
            <w:tcW w:w="260" w:type="dxa"/>
            <w:tcBorders>
              <w:top w:val="nil"/>
              <w:left w:val="nil"/>
              <w:bottom w:val="nil"/>
              <w:right w:val="nil"/>
            </w:tcBorders>
            <w:tcMar>
              <w:top w:w="43" w:type="dxa"/>
              <w:left w:w="0" w:type="dxa"/>
              <w:bottom w:w="0" w:type="dxa"/>
              <w:right w:w="0" w:type="dxa"/>
            </w:tcMar>
            <w:vAlign w:val="bottom"/>
          </w:tcPr>
          <w:p w14:paraId="4840A56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15258B" w14:textId="77777777" w:rsidR="0089264D" w:rsidRPr="00B40C4C" w:rsidRDefault="0089264D" w:rsidP="009137DA">
            <w:r w:rsidRPr="00B40C4C">
              <w:t>Driftsresultat:</w:t>
            </w:r>
          </w:p>
        </w:tc>
        <w:tc>
          <w:tcPr>
            <w:tcW w:w="1500" w:type="dxa"/>
            <w:tcBorders>
              <w:top w:val="nil"/>
              <w:left w:val="nil"/>
              <w:bottom w:val="nil"/>
              <w:right w:val="nil"/>
            </w:tcBorders>
            <w:tcMar>
              <w:top w:w="43" w:type="dxa"/>
              <w:left w:w="0" w:type="dxa"/>
              <w:bottom w:w="0" w:type="dxa"/>
              <w:right w:w="0" w:type="dxa"/>
            </w:tcMar>
            <w:vAlign w:val="bottom"/>
          </w:tcPr>
          <w:p w14:paraId="0D4E454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EC3768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BA7D1F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2DF8C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AD7EE6" w14:textId="77777777" w:rsidR="0089264D" w:rsidRPr="00B40C4C" w:rsidRDefault="0089264D" w:rsidP="00A3544C">
            <w:pPr>
              <w:jc w:val="right"/>
            </w:pPr>
          </w:p>
        </w:tc>
      </w:tr>
      <w:tr w:rsidR="00446E55" w:rsidRPr="00B40C4C" w14:paraId="1DE5B06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F4B527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7A78EC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21E13B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E6DA4C" w14:textId="77777777" w:rsidR="0089264D" w:rsidRPr="00B40C4C" w:rsidRDefault="0089264D" w:rsidP="009137DA">
            <w:r w:rsidRPr="00B40C4C">
              <w:t>1 Driftsinntekter</w:t>
            </w:r>
          </w:p>
        </w:tc>
        <w:tc>
          <w:tcPr>
            <w:tcW w:w="1500" w:type="dxa"/>
            <w:tcBorders>
              <w:top w:val="nil"/>
              <w:left w:val="nil"/>
              <w:bottom w:val="nil"/>
              <w:right w:val="nil"/>
            </w:tcBorders>
            <w:tcMar>
              <w:top w:w="43" w:type="dxa"/>
              <w:left w:w="0" w:type="dxa"/>
              <w:bottom w:w="0" w:type="dxa"/>
              <w:right w:w="0" w:type="dxa"/>
            </w:tcMar>
            <w:vAlign w:val="bottom"/>
          </w:tcPr>
          <w:p w14:paraId="715183C1" w14:textId="77777777" w:rsidR="0089264D" w:rsidRPr="00B40C4C" w:rsidRDefault="0089264D" w:rsidP="00A3544C">
            <w:pPr>
              <w:jc w:val="right"/>
            </w:pPr>
            <w:r w:rsidRPr="00B40C4C">
              <w:t>300 600 000 000</w:t>
            </w:r>
          </w:p>
        </w:tc>
        <w:tc>
          <w:tcPr>
            <w:tcW w:w="180" w:type="dxa"/>
            <w:tcBorders>
              <w:top w:val="nil"/>
              <w:left w:val="nil"/>
              <w:bottom w:val="nil"/>
              <w:right w:val="nil"/>
            </w:tcBorders>
            <w:tcMar>
              <w:top w:w="43" w:type="dxa"/>
              <w:left w:w="0" w:type="dxa"/>
              <w:bottom w:w="0" w:type="dxa"/>
              <w:right w:w="0" w:type="dxa"/>
            </w:tcMar>
            <w:vAlign w:val="bottom"/>
          </w:tcPr>
          <w:p w14:paraId="5F38746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3D685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D9243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04FBBD5" w14:textId="77777777" w:rsidR="0089264D" w:rsidRPr="00B40C4C" w:rsidRDefault="0089264D" w:rsidP="00A3544C">
            <w:pPr>
              <w:jc w:val="right"/>
            </w:pPr>
          </w:p>
        </w:tc>
      </w:tr>
      <w:tr w:rsidR="00446E55" w:rsidRPr="00B40C4C" w14:paraId="5F0562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AD00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FD4C6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69865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5410AD" w14:textId="77777777" w:rsidR="0089264D" w:rsidRPr="00B40C4C" w:rsidRDefault="0089264D" w:rsidP="009137DA">
            <w:r w:rsidRPr="00B40C4C">
              <w:t>2 Driftsutgifter</w:t>
            </w:r>
          </w:p>
        </w:tc>
        <w:tc>
          <w:tcPr>
            <w:tcW w:w="1500" w:type="dxa"/>
            <w:tcBorders>
              <w:top w:val="nil"/>
              <w:left w:val="nil"/>
              <w:bottom w:val="nil"/>
              <w:right w:val="nil"/>
            </w:tcBorders>
            <w:tcMar>
              <w:top w:w="43" w:type="dxa"/>
              <w:left w:w="0" w:type="dxa"/>
              <w:bottom w:w="0" w:type="dxa"/>
              <w:right w:w="0" w:type="dxa"/>
            </w:tcMar>
            <w:vAlign w:val="bottom"/>
          </w:tcPr>
          <w:p w14:paraId="0510787F" w14:textId="77777777" w:rsidR="0089264D" w:rsidRPr="00B40C4C" w:rsidRDefault="0089264D" w:rsidP="00A3544C">
            <w:pPr>
              <w:jc w:val="right"/>
            </w:pPr>
            <w:r w:rsidRPr="00B40C4C">
              <w:t>-42 600 000 000</w:t>
            </w:r>
          </w:p>
        </w:tc>
        <w:tc>
          <w:tcPr>
            <w:tcW w:w="180" w:type="dxa"/>
            <w:tcBorders>
              <w:top w:val="nil"/>
              <w:left w:val="nil"/>
              <w:bottom w:val="nil"/>
              <w:right w:val="nil"/>
            </w:tcBorders>
            <w:tcMar>
              <w:top w:w="43" w:type="dxa"/>
              <w:left w:w="0" w:type="dxa"/>
              <w:bottom w:w="0" w:type="dxa"/>
              <w:right w:w="0" w:type="dxa"/>
            </w:tcMar>
            <w:vAlign w:val="bottom"/>
          </w:tcPr>
          <w:p w14:paraId="63EB43B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3921B2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276B5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4D1AAE" w14:textId="77777777" w:rsidR="0089264D" w:rsidRPr="00B40C4C" w:rsidRDefault="0089264D" w:rsidP="00A3544C">
            <w:pPr>
              <w:jc w:val="right"/>
            </w:pPr>
          </w:p>
        </w:tc>
      </w:tr>
      <w:tr w:rsidR="00446E55" w:rsidRPr="00B40C4C" w14:paraId="4E79126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A641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1FA1D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9048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4064E5" w14:textId="77777777" w:rsidR="0089264D" w:rsidRPr="00B40C4C" w:rsidRDefault="0089264D" w:rsidP="009137DA">
            <w:r w:rsidRPr="00B40C4C">
              <w:t>3 Lete- og feltutviklingsutgifter</w:t>
            </w:r>
          </w:p>
        </w:tc>
        <w:tc>
          <w:tcPr>
            <w:tcW w:w="1500" w:type="dxa"/>
            <w:tcBorders>
              <w:top w:val="nil"/>
              <w:left w:val="nil"/>
              <w:bottom w:val="nil"/>
              <w:right w:val="nil"/>
            </w:tcBorders>
            <w:tcMar>
              <w:top w:w="43" w:type="dxa"/>
              <w:left w:w="0" w:type="dxa"/>
              <w:bottom w:w="0" w:type="dxa"/>
              <w:right w:w="0" w:type="dxa"/>
            </w:tcMar>
            <w:vAlign w:val="bottom"/>
          </w:tcPr>
          <w:p w14:paraId="306B7571" w14:textId="77777777" w:rsidR="0089264D" w:rsidRPr="00B40C4C" w:rsidRDefault="0089264D" w:rsidP="00A3544C">
            <w:pPr>
              <w:jc w:val="right"/>
            </w:pPr>
            <w:r w:rsidRPr="00B40C4C">
              <w:t>-2 000 000 000</w:t>
            </w:r>
          </w:p>
        </w:tc>
        <w:tc>
          <w:tcPr>
            <w:tcW w:w="180" w:type="dxa"/>
            <w:tcBorders>
              <w:top w:val="nil"/>
              <w:left w:val="nil"/>
              <w:bottom w:val="nil"/>
              <w:right w:val="nil"/>
            </w:tcBorders>
            <w:tcMar>
              <w:top w:w="43" w:type="dxa"/>
              <w:left w:w="0" w:type="dxa"/>
              <w:bottom w:w="0" w:type="dxa"/>
              <w:right w:w="0" w:type="dxa"/>
            </w:tcMar>
            <w:vAlign w:val="bottom"/>
          </w:tcPr>
          <w:p w14:paraId="2585382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2C7402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F4DCC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CC78D00" w14:textId="77777777" w:rsidR="0089264D" w:rsidRPr="00B40C4C" w:rsidRDefault="0089264D" w:rsidP="00A3544C">
            <w:pPr>
              <w:jc w:val="right"/>
            </w:pPr>
          </w:p>
        </w:tc>
      </w:tr>
      <w:tr w:rsidR="00446E55" w:rsidRPr="00B40C4C" w14:paraId="32D2F06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C354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18F975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CADB0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E5C2504" w14:textId="77777777" w:rsidR="0089264D" w:rsidRPr="00B40C4C" w:rsidRDefault="0089264D" w:rsidP="009137DA">
            <w:r w:rsidRPr="00B40C4C">
              <w:t>4 Avskrivninger</w:t>
            </w:r>
          </w:p>
        </w:tc>
        <w:tc>
          <w:tcPr>
            <w:tcW w:w="1500" w:type="dxa"/>
            <w:tcBorders>
              <w:top w:val="nil"/>
              <w:left w:val="nil"/>
              <w:bottom w:val="nil"/>
              <w:right w:val="nil"/>
            </w:tcBorders>
            <w:tcMar>
              <w:top w:w="43" w:type="dxa"/>
              <w:left w:w="0" w:type="dxa"/>
              <w:bottom w:w="0" w:type="dxa"/>
              <w:right w:w="0" w:type="dxa"/>
            </w:tcMar>
            <w:vAlign w:val="bottom"/>
          </w:tcPr>
          <w:p w14:paraId="2004C43A" w14:textId="77777777" w:rsidR="0089264D" w:rsidRPr="00B40C4C" w:rsidRDefault="0089264D" w:rsidP="00A3544C">
            <w:pPr>
              <w:jc w:val="right"/>
            </w:pPr>
            <w:r w:rsidRPr="00B40C4C">
              <w:t>-32 100 000 000</w:t>
            </w:r>
          </w:p>
        </w:tc>
        <w:tc>
          <w:tcPr>
            <w:tcW w:w="180" w:type="dxa"/>
            <w:tcBorders>
              <w:top w:val="nil"/>
              <w:left w:val="nil"/>
              <w:bottom w:val="nil"/>
              <w:right w:val="nil"/>
            </w:tcBorders>
            <w:tcMar>
              <w:top w:w="43" w:type="dxa"/>
              <w:left w:w="0" w:type="dxa"/>
              <w:bottom w:w="0" w:type="dxa"/>
              <w:right w:w="0" w:type="dxa"/>
            </w:tcMar>
            <w:vAlign w:val="bottom"/>
          </w:tcPr>
          <w:p w14:paraId="71E89A4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373219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DB325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27AADE" w14:textId="77777777" w:rsidR="0089264D" w:rsidRPr="00B40C4C" w:rsidRDefault="0089264D" w:rsidP="00A3544C">
            <w:pPr>
              <w:jc w:val="right"/>
            </w:pPr>
          </w:p>
        </w:tc>
      </w:tr>
      <w:tr w:rsidR="00446E55" w:rsidRPr="00B40C4C" w14:paraId="0937692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5C51A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DB5C8D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E6B1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2239F9" w14:textId="77777777" w:rsidR="0089264D" w:rsidRPr="00B40C4C" w:rsidRDefault="0089264D" w:rsidP="009137DA">
            <w:r w:rsidRPr="00B40C4C">
              <w:t>5 Renter av statens kapital</w:t>
            </w:r>
          </w:p>
        </w:tc>
        <w:tc>
          <w:tcPr>
            <w:tcW w:w="1500" w:type="dxa"/>
            <w:tcBorders>
              <w:top w:val="nil"/>
              <w:left w:val="nil"/>
              <w:bottom w:val="single" w:sz="4" w:space="0" w:color="000000"/>
              <w:right w:val="nil"/>
            </w:tcBorders>
            <w:tcMar>
              <w:top w:w="43" w:type="dxa"/>
              <w:left w:w="0" w:type="dxa"/>
              <w:bottom w:w="0" w:type="dxa"/>
              <w:right w:w="0" w:type="dxa"/>
            </w:tcMar>
            <w:vAlign w:val="bottom"/>
          </w:tcPr>
          <w:p w14:paraId="0E16FCE5" w14:textId="77777777" w:rsidR="0089264D" w:rsidRPr="00B40C4C" w:rsidRDefault="0089264D" w:rsidP="00A3544C">
            <w:pPr>
              <w:jc w:val="right"/>
            </w:pPr>
            <w:r w:rsidRPr="00B40C4C">
              <w:t>-4 900 000 000</w:t>
            </w:r>
          </w:p>
        </w:tc>
        <w:tc>
          <w:tcPr>
            <w:tcW w:w="180" w:type="dxa"/>
            <w:tcBorders>
              <w:top w:val="nil"/>
              <w:left w:val="nil"/>
              <w:bottom w:val="nil"/>
              <w:right w:val="nil"/>
            </w:tcBorders>
            <w:tcMar>
              <w:top w:w="43" w:type="dxa"/>
              <w:left w:w="0" w:type="dxa"/>
              <w:bottom w:w="0" w:type="dxa"/>
              <w:right w:w="0" w:type="dxa"/>
            </w:tcMar>
            <w:vAlign w:val="bottom"/>
          </w:tcPr>
          <w:p w14:paraId="22F0A55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5041E1A" w14:textId="77777777" w:rsidR="0089264D" w:rsidRPr="00B40C4C" w:rsidRDefault="0089264D" w:rsidP="00A3544C">
            <w:pPr>
              <w:jc w:val="right"/>
            </w:pPr>
            <w:r w:rsidRPr="00B40C4C">
              <w:t>219 000 000 000</w:t>
            </w:r>
          </w:p>
        </w:tc>
        <w:tc>
          <w:tcPr>
            <w:tcW w:w="180" w:type="dxa"/>
            <w:tcBorders>
              <w:top w:val="nil"/>
              <w:left w:val="nil"/>
              <w:bottom w:val="nil"/>
              <w:right w:val="nil"/>
            </w:tcBorders>
            <w:tcMar>
              <w:top w:w="43" w:type="dxa"/>
              <w:left w:w="0" w:type="dxa"/>
              <w:bottom w:w="0" w:type="dxa"/>
              <w:right w:w="0" w:type="dxa"/>
            </w:tcMar>
            <w:vAlign w:val="bottom"/>
          </w:tcPr>
          <w:p w14:paraId="0A038BF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1D1EE7" w14:textId="77777777" w:rsidR="0089264D" w:rsidRPr="00B40C4C" w:rsidRDefault="0089264D" w:rsidP="00A3544C">
            <w:pPr>
              <w:jc w:val="right"/>
            </w:pPr>
          </w:p>
        </w:tc>
      </w:tr>
      <w:tr w:rsidR="00446E55" w:rsidRPr="00B40C4C" w14:paraId="5204BE7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C9997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124394"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19B73F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00C82B" w14:textId="77777777" w:rsidR="0089264D" w:rsidRPr="00B40C4C" w:rsidRDefault="0089264D" w:rsidP="009137DA">
            <w:r w:rsidRPr="00B40C4C">
              <w:t>Avskrivninger</w:t>
            </w:r>
          </w:p>
        </w:tc>
        <w:tc>
          <w:tcPr>
            <w:tcW w:w="1500" w:type="dxa"/>
            <w:tcBorders>
              <w:top w:val="nil"/>
              <w:left w:val="nil"/>
              <w:bottom w:val="nil"/>
              <w:right w:val="nil"/>
            </w:tcBorders>
            <w:tcMar>
              <w:top w:w="43" w:type="dxa"/>
              <w:left w:w="0" w:type="dxa"/>
              <w:bottom w:w="0" w:type="dxa"/>
              <w:right w:w="0" w:type="dxa"/>
            </w:tcMar>
            <w:vAlign w:val="bottom"/>
          </w:tcPr>
          <w:p w14:paraId="070BF36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84E7A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5B868A2" w14:textId="77777777" w:rsidR="0089264D" w:rsidRPr="00B40C4C" w:rsidRDefault="0089264D" w:rsidP="00A3544C">
            <w:pPr>
              <w:jc w:val="right"/>
            </w:pPr>
            <w:r w:rsidRPr="00B40C4C">
              <w:t>32 100 000 000</w:t>
            </w:r>
          </w:p>
        </w:tc>
        <w:tc>
          <w:tcPr>
            <w:tcW w:w="180" w:type="dxa"/>
            <w:tcBorders>
              <w:top w:val="nil"/>
              <w:left w:val="nil"/>
              <w:bottom w:val="nil"/>
              <w:right w:val="nil"/>
            </w:tcBorders>
            <w:tcMar>
              <w:top w:w="43" w:type="dxa"/>
              <w:left w:w="0" w:type="dxa"/>
              <w:bottom w:w="0" w:type="dxa"/>
              <w:right w:w="0" w:type="dxa"/>
            </w:tcMar>
            <w:vAlign w:val="bottom"/>
          </w:tcPr>
          <w:p w14:paraId="7E92DCB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329B4AA" w14:textId="77777777" w:rsidR="0089264D" w:rsidRPr="00B40C4C" w:rsidRDefault="0089264D" w:rsidP="00A3544C">
            <w:pPr>
              <w:jc w:val="right"/>
            </w:pPr>
          </w:p>
        </w:tc>
      </w:tr>
      <w:tr w:rsidR="00446E55" w:rsidRPr="00B40C4C" w14:paraId="00667EE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0CAE5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089B6F1"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E3C2C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57A278D" w14:textId="77777777" w:rsidR="0089264D" w:rsidRPr="00B40C4C" w:rsidRDefault="0089264D" w:rsidP="009137DA">
            <w:r w:rsidRPr="00B40C4C">
              <w:t>Renter av statens kapital</w:t>
            </w:r>
          </w:p>
        </w:tc>
        <w:tc>
          <w:tcPr>
            <w:tcW w:w="1500" w:type="dxa"/>
            <w:tcBorders>
              <w:top w:val="nil"/>
              <w:left w:val="nil"/>
              <w:bottom w:val="nil"/>
              <w:right w:val="nil"/>
            </w:tcBorders>
            <w:tcMar>
              <w:top w:w="43" w:type="dxa"/>
              <w:left w:w="0" w:type="dxa"/>
              <w:bottom w:w="0" w:type="dxa"/>
              <w:right w:w="0" w:type="dxa"/>
            </w:tcMar>
            <w:vAlign w:val="bottom"/>
          </w:tcPr>
          <w:p w14:paraId="6A4C550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D67548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023589F" w14:textId="77777777" w:rsidR="0089264D" w:rsidRPr="00B40C4C" w:rsidRDefault="0089264D" w:rsidP="00A3544C">
            <w:pPr>
              <w:jc w:val="right"/>
            </w:pPr>
            <w:r w:rsidRPr="00B40C4C">
              <w:t>5 000 000 000</w:t>
            </w:r>
          </w:p>
        </w:tc>
        <w:tc>
          <w:tcPr>
            <w:tcW w:w="180" w:type="dxa"/>
            <w:tcBorders>
              <w:top w:val="nil"/>
              <w:left w:val="nil"/>
              <w:bottom w:val="nil"/>
              <w:right w:val="nil"/>
            </w:tcBorders>
            <w:tcMar>
              <w:top w:w="43" w:type="dxa"/>
              <w:left w:w="0" w:type="dxa"/>
              <w:bottom w:w="0" w:type="dxa"/>
              <w:right w:w="0" w:type="dxa"/>
            </w:tcMar>
            <w:vAlign w:val="bottom"/>
          </w:tcPr>
          <w:p w14:paraId="770BBCD3"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1857EE87" w14:textId="77777777" w:rsidR="0089264D" w:rsidRPr="00B40C4C" w:rsidRDefault="0089264D" w:rsidP="00A3544C">
            <w:pPr>
              <w:jc w:val="right"/>
            </w:pPr>
            <w:r w:rsidRPr="00B40C4C">
              <w:t>256 100 000 000</w:t>
            </w:r>
          </w:p>
        </w:tc>
      </w:tr>
      <w:tr w:rsidR="00446E55" w:rsidRPr="00B40C4C" w14:paraId="3AEB87C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71EE6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77C43D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542700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D0CB49" w14:textId="77777777" w:rsidR="0089264D" w:rsidRPr="00B40C4C" w:rsidRDefault="0089264D" w:rsidP="009137DA">
            <w:r w:rsidRPr="00B40C4C">
              <w:t>Sum Inntekter fra statlig petroleumsvirksomhet</w:t>
            </w:r>
          </w:p>
        </w:tc>
        <w:tc>
          <w:tcPr>
            <w:tcW w:w="1500" w:type="dxa"/>
            <w:tcBorders>
              <w:top w:val="nil"/>
              <w:left w:val="nil"/>
              <w:bottom w:val="nil"/>
              <w:right w:val="nil"/>
            </w:tcBorders>
            <w:tcMar>
              <w:top w:w="43" w:type="dxa"/>
              <w:left w:w="0" w:type="dxa"/>
              <w:bottom w:w="0" w:type="dxa"/>
              <w:right w:w="0" w:type="dxa"/>
            </w:tcMar>
            <w:vAlign w:val="bottom"/>
          </w:tcPr>
          <w:p w14:paraId="3513640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F1E08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13E54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3EC56B"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6628810C" w14:textId="77777777" w:rsidR="0089264D" w:rsidRPr="00B40C4C" w:rsidRDefault="0089264D" w:rsidP="00A3544C">
            <w:pPr>
              <w:jc w:val="right"/>
            </w:pPr>
            <w:r w:rsidRPr="00B40C4C">
              <w:t>256 100 000 000</w:t>
            </w:r>
          </w:p>
        </w:tc>
      </w:tr>
      <w:tr w:rsidR="00446E55" w:rsidRPr="00B40C4C" w14:paraId="216F7240" w14:textId="77777777" w:rsidTr="008C2AB1">
        <w:trPr>
          <w:trHeight w:val="1300"/>
        </w:trPr>
        <w:tc>
          <w:tcPr>
            <w:tcW w:w="9781" w:type="dxa"/>
            <w:gridSpan w:val="9"/>
            <w:tcBorders>
              <w:top w:val="nil"/>
              <w:left w:val="nil"/>
              <w:bottom w:val="nil"/>
              <w:right w:val="nil"/>
            </w:tcBorders>
            <w:tcMar>
              <w:top w:w="543" w:type="dxa"/>
              <w:left w:w="0" w:type="dxa"/>
              <w:bottom w:w="300" w:type="dxa"/>
              <w:right w:w="0" w:type="dxa"/>
            </w:tcMar>
          </w:tcPr>
          <w:p w14:paraId="78C4654F" w14:textId="77777777" w:rsidR="0089264D" w:rsidRPr="00B40C4C" w:rsidRDefault="0089264D" w:rsidP="00E21406">
            <w:pPr>
              <w:pStyle w:val="tittel-gulbok1"/>
              <w:rPr>
                <w:lang w:val="nb-NO"/>
              </w:rPr>
            </w:pPr>
            <w:r w:rsidRPr="00B40C4C">
              <w:rPr>
                <w:lang w:val="nb-NO"/>
              </w:rPr>
              <w:t>Avskrivninger, avsetninger til investeringsformål og inntekter av statens forvaltningsbedrifter i samband med nybygg, anlegg mv.</w:t>
            </w:r>
          </w:p>
        </w:tc>
      </w:tr>
      <w:tr w:rsidR="00446E55" w:rsidRPr="00B40C4C" w14:paraId="50EB4320" w14:textId="77777777" w:rsidTr="008C2AB1">
        <w:trPr>
          <w:trHeight w:val="240"/>
        </w:trPr>
        <w:tc>
          <w:tcPr>
            <w:tcW w:w="567" w:type="dxa"/>
            <w:tcBorders>
              <w:top w:val="nil"/>
              <w:left w:val="nil"/>
              <w:bottom w:val="nil"/>
            </w:tcBorders>
            <w:tcMar>
              <w:top w:w="43" w:type="dxa"/>
              <w:left w:w="0" w:type="dxa"/>
              <w:bottom w:w="0" w:type="dxa"/>
              <w:right w:w="0" w:type="dxa"/>
            </w:tcMar>
          </w:tcPr>
          <w:p w14:paraId="4B7EC01D" w14:textId="77777777" w:rsidR="0089264D" w:rsidRPr="00B40C4C" w:rsidRDefault="0089264D" w:rsidP="009137DA">
            <w:r w:rsidRPr="00B40C4C">
              <w:t>5460</w:t>
            </w:r>
          </w:p>
        </w:tc>
        <w:tc>
          <w:tcPr>
            <w:tcW w:w="260" w:type="dxa"/>
            <w:tcBorders>
              <w:top w:val="nil"/>
              <w:left w:val="nil"/>
              <w:bottom w:val="nil"/>
              <w:right w:val="nil"/>
            </w:tcBorders>
            <w:tcMar>
              <w:top w:w="43" w:type="dxa"/>
              <w:left w:w="0" w:type="dxa"/>
              <w:bottom w:w="0" w:type="dxa"/>
              <w:right w:w="0" w:type="dxa"/>
            </w:tcMar>
            <w:vAlign w:val="bottom"/>
          </w:tcPr>
          <w:p w14:paraId="589D019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A52A4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75B20D" w14:textId="77777777" w:rsidR="0089264D" w:rsidRPr="00B40C4C" w:rsidRDefault="0089264D" w:rsidP="009137DA">
            <w:r w:rsidRPr="00B40C4C">
              <w:t>Eksportfinansiering Norge:</w:t>
            </w:r>
          </w:p>
        </w:tc>
        <w:tc>
          <w:tcPr>
            <w:tcW w:w="1500" w:type="dxa"/>
            <w:tcBorders>
              <w:top w:val="nil"/>
              <w:left w:val="nil"/>
              <w:bottom w:val="nil"/>
              <w:right w:val="nil"/>
            </w:tcBorders>
            <w:tcMar>
              <w:top w:w="43" w:type="dxa"/>
              <w:left w:w="0" w:type="dxa"/>
              <w:bottom w:w="0" w:type="dxa"/>
              <w:right w:w="0" w:type="dxa"/>
            </w:tcMar>
            <w:vAlign w:val="bottom"/>
          </w:tcPr>
          <w:p w14:paraId="113C90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85970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F00C5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AF7CD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6561EE0" w14:textId="77777777" w:rsidR="0089264D" w:rsidRPr="00B40C4C" w:rsidRDefault="0089264D" w:rsidP="00A3544C">
            <w:pPr>
              <w:jc w:val="right"/>
            </w:pPr>
          </w:p>
        </w:tc>
      </w:tr>
      <w:tr w:rsidR="00446E55" w:rsidRPr="00B40C4C" w14:paraId="76411F29"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C7B14F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E0289D" w14:textId="77777777" w:rsidR="0089264D" w:rsidRPr="00B40C4C" w:rsidRDefault="0089264D" w:rsidP="009137DA">
            <w:r w:rsidRPr="00B40C4C">
              <w:t>57</w:t>
            </w:r>
          </w:p>
        </w:tc>
        <w:tc>
          <w:tcPr>
            <w:tcW w:w="260" w:type="dxa"/>
            <w:tcBorders>
              <w:top w:val="nil"/>
              <w:left w:val="nil"/>
              <w:bottom w:val="nil"/>
              <w:right w:val="nil"/>
            </w:tcBorders>
            <w:tcMar>
              <w:top w:w="43" w:type="dxa"/>
              <w:left w:w="0" w:type="dxa"/>
              <w:bottom w:w="0" w:type="dxa"/>
              <w:right w:w="0" w:type="dxa"/>
            </w:tcMar>
            <w:vAlign w:val="bottom"/>
          </w:tcPr>
          <w:p w14:paraId="5A82E3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637419" w14:textId="77777777" w:rsidR="0089264D" w:rsidRPr="00B40C4C" w:rsidRDefault="0089264D" w:rsidP="009137DA">
            <w:r w:rsidRPr="00B40C4C">
              <w:t>Tilbakeføring av tapsavsetning for investeringer i og eksport til Ukraina</w:t>
            </w:r>
          </w:p>
        </w:tc>
        <w:tc>
          <w:tcPr>
            <w:tcW w:w="1500" w:type="dxa"/>
            <w:tcBorders>
              <w:top w:val="nil"/>
              <w:left w:val="nil"/>
              <w:bottom w:val="nil"/>
              <w:right w:val="nil"/>
            </w:tcBorders>
            <w:tcMar>
              <w:top w:w="43" w:type="dxa"/>
              <w:left w:w="0" w:type="dxa"/>
              <w:bottom w:w="0" w:type="dxa"/>
              <w:right w:w="0" w:type="dxa"/>
            </w:tcMar>
            <w:vAlign w:val="bottom"/>
          </w:tcPr>
          <w:p w14:paraId="0469D0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6CD9C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CEBA9BE" w14:textId="77777777" w:rsidR="0089264D" w:rsidRPr="00B40C4C" w:rsidRDefault="0089264D" w:rsidP="00A3544C">
            <w:pPr>
              <w:jc w:val="right"/>
            </w:pPr>
            <w:r w:rsidRPr="00B40C4C">
              <w:t>126 000 000</w:t>
            </w:r>
          </w:p>
        </w:tc>
        <w:tc>
          <w:tcPr>
            <w:tcW w:w="180" w:type="dxa"/>
            <w:tcBorders>
              <w:top w:val="nil"/>
              <w:left w:val="nil"/>
              <w:bottom w:val="nil"/>
              <w:right w:val="nil"/>
            </w:tcBorders>
            <w:tcMar>
              <w:top w:w="43" w:type="dxa"/>
              <w:left w:w="0" w:type="dxa"/>
              <w:bottom w:w="0" w:type="dxa"/>
              <w:right w:w="0" w:type="dxa"/>
            </w:tcMar>
            <w:vAlign w:val="bottom"/>
          </w:tcPr>
          <w:p w14:paraId="27DBC0E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4853B4F" w14:textId="77777777" w:rsidR="0089264D" w:rsidRPr="00B40C4C" w:rsidRDefault="0089264D" w:rsidP="00A3544C">
            <w:pPr>
              <w:jc w:val="right"/>
            </w:pPr>
          </w:p>
        </w:tc>
      </w:tr>
      <w:tr w:rsidR="00446E55" w:rsidRPr="00B40C4C" w14:paraId="2AFBA43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55637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D520D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C59F82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91C968" w14:textId="77777777" w:rsidR="0089264D" w:rsidRPr="00B40C4C" w:rsidRDefault="0089264D" w:rsidP="009137DA">
            <w:r w:rsidRPr="00B40C4C">
              <w:t>Tilbakeføring fra avviklede garantiordninger</w:t>
            </w:r>
          </w:p>
        </w:tc>
        <w:tc>
          <w:tcPr>
            <w:tcW w:w="1500" w:type="dxa"/>
            <w:tcBorders>
              <w:top w:val="nil"/>
              <w:left w:val="nil"/>
              <w:bottom w:val="nil"/>
              <w:right w:val="nil"/>
            </w:tcBorders>
            <w:tcMar>
              <w:top w:w="43" w:type="dxa"/>
              <w:left w:w="0" w:type="dxa"/>
              <w:bottom w:w="0" w:type="dxa"/>
              <w:right w:w="0" w:type="dxa"/>
            </w:tcMar>
            <w:vAlign w:val="bottom"/>
          </w:tcPr>
          <w:p w14:paraId="3DE8818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BD333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461A5E8" w14:textId="77777777" w:rsidR="0089264D" w:rsidRPr="00B40C4C" w:rsidRDefault="0089264D" w:rsidP="00A3544C">
            <w:pPr>
              <w:jc w:val="right"/>
            </w:pPr>
            <w:r w:rsidRPr="00B40C4C">
              <w:t>28 800 000</w:t>
            </w:r>
          </w:p>
        </w:tc>
        <w:tc>
          <w:tcPr>
            <w:tcW w:w="180" w:type="dxa"/>
            <w:tcBorders>
              <w:top w:val="nil"/>
              <w:left w:val="nil"/>
              <w:bottom w:val="nil"/>
              <w:right w:val="nil"/>
            </w:tcBorders>
            <w:tcMar>
              <w:top w:w="43" w:type="dxa"/>
              <w:left w:w="0" w:type="dxa"/>
              <w:bottom w:w="0" w:type="dxa"/>
              <w:right w:w="0" w:type="dxa"/>
            </w:tcMar>
            <w:vAlign w:val="bottom"/>
          </w:tcPr>
          <w:p w14:paraId="71269D9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7830F9" w14:textId="77777777" w:rsidR="0089264D" w:rsidRPr="00B40C4C" w:rsidRDefault="0089264D" w:rsidP="00A3544C">
            <w:pPr>
              <w:jc w:val="right"/>
            </w:pPr>
          </w:p>
        </w:tc>
      </w:tr>
      <w:tr w:rsidR="00446E55" w:rsidRPr="00B40C4C" w14:paraId="26AE90D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D6964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D5047FC"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1BE663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8D37A7" w14:textId="77777777" w:rsidR="0089264D" w:rsidRPr="00B40C4C" w:rsidRDefault="0089264D" w:rsidP="009137DA">
            <w:r w:rsidRPr="00B40C4C">
              <w:t>Inntekter fra avviklede midlertidige ordninger</w:t>
            </w:r>
          </w:p>
        </w:tc>
        <w:tc>
          <w:tcPr>
            <w:tcW w:w="1500" w:type="dxa"/>
            <w:tcBorders>
              <w:top w:val="nil"/>
              <w:left w:val="nil"/>
              <w:bottom w:val="nil"/>
              <w:right w:val="nil"/>
            </w:tcBorders>
            <w:tcMar>
              <w:top w:w="43" w:type="dxa"/>
              <w:left w:w="0" w:type="dxa"/>
              <w:bottom w:w="0" w:type="dxa"/>
              <w:right w:w="0" w:type="dxa"/>
            </w:tcMar>
            <w:vAlign w:val="bottom"/>
          </w:tcPr>
          <w:p w14:paraId="749CF4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58310A"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65E1398" w14:textId="77777777" w:rsidR="0089264D" w:rsidRPr="00B40C4C" w:rsidRDefault="0089264D" w:rsidP="00A3544C">
            <w:pPr>
              <w:jc w:val="right"/>
            </w:pPr>
            <w:r w:rsidRPr="00B40C4C">
              <w:t>21 650 000</w:t>
            </w:r>
          </w:p>
        </w:tc>
        <w:tc>
          <w:tcPr>
            <w:tcW w:w="180" w:type="dxa"/>
            <w:tcBorders>
              <w:top w:val="nil"/>
              <w:left w:val="nil"/>
              <w:bottom w:val="nil"/>
              <w:right w:val="nil"/>
            </w:tcBorders>
            <w:tcMar>
              <w:top w:w="43" w:type="dxa"/>
              <w:left w:w="0" w:type="dxa"/>
              <w:bottom w:w="0" w:type="dxa"/>
              <w:right w:w="0" w:type="dxa"/>
            </w:tcMar>
            <w:vAlign w:val="bottom"/>
          </w:tcPr>
          <w:p w14:paraId="6222623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C1EDA6E" w14:textId="77777777" w:rsidR="0089264D" w:rsidRPr="00B40C4C" w:rsidRDefault="0089264D" w:rsidP="00A3544C">
            <w:pPr>
              <w:jc w:val="right"/>
            </w:pPr>
            <w:r w:rsidRPr="00B40C4C">
              <w:t>176 450 000</w:t>
            </w:r>
          </w:p>
        </w:tc>
      </w:tr>
      <w:tr w:rsidR="00446E55" w:rsidRPr="00B40C4C" w14:paraId="4414ECE7" w14:textId="77777777" w:rsidTr="008C2AB1">
        <w:trPr>
          <w:trHeight w:val="240"/>
        </w:trPr>
        <w:tc>
          <w:tcPr>
            <w:tcW w:w="567" w:type="dxa"/>
            <w:tcBorders>
              <w:top w:val="nil"/>
              <w:left w:val="nil"/>
              <w:bottom w:val="nil"/>
            </w:tcBorders>
            <w:tcMar>
              <w:top w:w="43" w:type="dxa"/>
              <w:left w:w="0" w:type="dxa"/>
              <w:bottom w:w="0" w:type="dxa"/>
              <w:right w:w="0" w:type="dxa"/>
            </w:tcMar>
          </w:tcPr>
          <w:p w14:paraId="11F86580" w14:textId="77777777" w:rsidR="0089264D" w:rsidRPr="00B40C4C" w:rsidRDefault="0089264D" w:rsidP="009137DA">
            <w:r w:rsidRPr="00B40C4C">
              <w:t>5470</w:t>
            </w:r>
          </w:p>
        </w:tc>
        <w:tc>
          <w:tcPr>
            <w:tcW w:w="260" w:type="dxa"/>
            <w:tcBorders>
              <w:top w:val="nil"/>
              <w:left w:val="nil"/>
              <w:bottom w:val="nil"/>
              <w:right w:val="nil"/>
            </w:tcBorders>
            <w:tcMar>
              <w:top w:w="43" w:type="dxa"/>
              <w:left w:w="0" w:type="dxa"/>
              <w:bottom w:w="0" w:type="dxa"/>
              <w:right w:w="0" w:type="dxa"/>
            </w:tcMar>
            <w:vAlign w:val="bottom"/>
          </w:tcPr>
          <w:p w14:paraId="015A929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AB6F3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79A73B6" w14:textId="77777777" w:rsidR="0089264D" w:rsidRPr="00B40C4C" w:rsidRDefault="0089264D" w:rsidP="009137DA">
            <w:r w:rsidRPr="00B40C4C">
              <w:t>Statens pensjonskasse:</w:t>
            </w:r>
          </w:p>
        </w:tc>
        <w:tc>
          <w:tcPr>
            <w:tcW w:w="1500" w:type="dxa"/>
            <w:tcBorders>
              <w:top w:val="nil"/>
              <w:left w:val="nil"/>
              <w:bottom w:val="nil"/>
              <w:right w:val="nil"/>
            </w:tcBorders>
            <w:tcMar>
              <w:top w:w="43" w:type="dxa"/>
              <w:left w:w="0" w:type="dxa"/>
              <w:bottom w:w="0" w:type="dxa"/>
              <w:right w:w="0" w:type="dxa"/>
            </w:tcMar>
            <w:vAlign w:val="bottom"/>
          </w:tcPr>
          <w:p w14:paraId="6B55E4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3DEA1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74ACE2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D448F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9FF5963" w14:textId="77777777" w:rsidR="0089264D" w:rsidRPr="00B40C4C" w:rsidRDefault="0089264D" w:rsidP="00A3544C">
            <w:pPr>
              <w:jc w:val="right"/>
            </w:pPr>
          </w:p>
        </w:tc>
      </w:tr>
      <w:tr w:rsidR="00446E55" w:rsidRPr="00B40C4C" w14:paraId="02EC87C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1D12DC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D57580"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180953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C57DE9" w14:textId="77777777" w:rsidR="0089264D" w:rsidRPr="00B40C4C" w:rsidRDefault="0089264D" w:rsidP="009137DA">
            <w:r w:rsidRPr="00B40C4C">
              <w:t>Avsetning til investeringsformål</w:t>
            </w:r>
          </w:p>
        </w:tc>
        <w:tc>
          <w:tcPr>
            <w:tcW w:w="1500" w:type="dxa"/>
            <w:tcBorders>
              <w:top w:val="nil"/>
              <w:left w:val="nil"/>
              <w:bottom w:val="nil"/>
              <w:right w:val="nil"/>
            </w:tcBorders>
            <w:tcMar>
              <w:top w:w="43" w:type="dxa"/>
              <w:left w:w="0" w:type="dxa"/>
              <w:bottom w:w="0" w:type="dxa"/>
              <w:right w:w="0" w:type="dxa"/>
            </w:tcMar>
            <w:vAlign w:val="bottom"/>
          </w:tcPr>
          <w:p w14:paraId="0B7C2FD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444BA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51846B9" w14:textId="77777777" w:rsidR="0089264D" w:rsidRPr="00B40C4C" w:rsidRDefault="0089264D" w:rsidP="00A3544C">
            <w:pPr>
              <w:jc w:val="right"/>
            </w:pPr>
            <w:r w:rsidRPr="00B40C4C">
              <w:t>55 000 000</w:t>
            </w:r>
          </w:p>
        </w:tc>
        <w:tc>
          <w:tcPr>
            <w:tcW w:w="180" w:type="dxa"/>
            <w:tcBorders>
              <w:top w:val="nil"/>
              <w:left w:val="nil"/>
              <w:bottom w:val="nil"/>
              <w:right w:val="nil"/>
            </w:tcBorders>
            <w:tcMar>
              <w:top w:w="43" w:type="dxa"/>
              <w:left w:w="0" w:type="dxa"/>
              <w:bottom w:w="0" w:type="dxa"/>
              <w:right w:w="0" w:type="dxa"/>
            </w:tcMar>
            <w:vAlign w:val="bottom"/>
          </w:tcPr>
          <w:p w14:paraId="3F5E125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F2FD4F" w14:textId="77777777" w:rsidR="0089264D" w:rsidRPr="00B40C4C" w:rsidRDefault="0089264D" w:rsidP="00A3544C">
            <w:pPr>
              <w:jc w:val="right"/>
            </w:pPr>
            <w:r w:rsidRPr="00B40C4C">
              <w:t>55 000 000</w:t>
            </w:r>
          </w:p>
        </w:tc>
      </w:tr>
      <w:tr w:rsidR="00446E55" w:rsidRPr="00B40C4C" w14:paraId="355C7A5E" w14:textId="77777777" w:rsidTr="008C2AB1">
        <w:trPr>
          <w:trHeight w:val="500"/>
        </w:trPr>
        <w:tc>
          <w:tcPr>
            <w:tcW w:w="567" w:type="dxa"/>
            <w:tcBorders>
              <w:top w:val="nil"/>
              <w:left w:val="nil"/>
              <w:bottom w:val="nil"/>
            </w:tcBorders>
            <w:tcMar>
              <w:top w:w="43" w:type="dxa"/>
              <w:left w:w="0" w:type="dxa"/>
              <w:bottom w:w="0" w:type="dxa"/>
              <w:right w:w="0" w:type="dxa"/>
            </w:tcMar>
          </w:tcPr>
          <w:p w14:paraId="4721D374" w14:textId="77777777" w:rsidR="0089264D" w:rsidRPr="00B40C4C" w:rsidRDefault="0089264D" w:rsidP="009137DA">
            <w:r w:rsidRPr="00B40C4C">
              <w:t>5491</w:t>
            </w:r>
          </w:p>
        </w:tc>
        <w:tc>
          <w:tcPr>
            <w:tcW w:w="260" w:type="dxa"/>
            <w:tcBorders>
              <w:top w:val="nil"/>
              <w:left w:val="nil"/>
              <w:bottom w:val="nil"/>
              <w:right w:val="nil"/>
            </w:tcBorders>
            <w:tcMar>
              <w:top w:w="43" w:type="dxa"/>
              <w:left w:w="0" w:type="dxa"/>
              <w:bottom w:w="0" w:type="dxa"/>
              <w:right w:w="0" w:type="dxa"/>
            </w:tcMar>
            <w:vAlign w:val="bottom"/>
          </w:tcPr>
          <w:p w14:paraId="77B9F42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D7E2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0F445A" w14:textId="77777777" w:rsidR="0089264D" w:rsidRPr="00B40C4C" w:rsidRDefault="0089264D" w:rsidP="009137DA">
            <w:r w:rsidRPr="00B40C4C">
              <w:t>Avskrivning på statens kapital i statens forvaltningsbedrifter:</w:t>
            </w:r>
          </w:p>
        </w:tc>
        <w:tc>
          <w:tcPr>
            <w:tcW w:w="1500" w:type="dxa"/>
            <w:tcBorders>
              <w:top w:val="nil"/>
              <w:left w:val="nil"/>
              <w:bottom w:val="nil"/>
              <w:right w:val="nil"/>
            </w:tcBorders>
            <w:tcMar>
              <w:top w:w="43" w:type="dxa"/>
              <w:left w:w="0" w:type="dxa"/>
              <w:bottom w:w="0" w:type="dxa"/>
              <w:right w:w="0" w:type="dxa"/>
            </w:tcMar>
            <w:vAlign w:val="bottom"/>
          </w:tcPr>
          <w:p w14:paraId="70BE3D1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3B444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5B7EB7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D0A4C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E4EF00F" w14:textId="77777777" w:rsidR="0089264D" w:rsidRPr="00B40C4C" w:rsidRDefault="0089264D" w:rsidP="00A3544C">
            <w:pPr>
              <w:jc w:val="right"/>
            </w:pPr>
          </w:p>
        </w:tc>
      </w:tr>
      <w:tr w:rsidR="00446E55" w:rsidRPr="00B40C4C" w14:paraId="5DAF8C9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CF38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3CA681A" w14:textId="77777777" w:rsidR="0089264D" w:rsidRPr="00B40C4C" w:rsidRDefault="0089264D" w:rsidP="009137DA">
            <w:r w:rsidRPr="00B40C4C">
              <w:t>30</w:t>
            </w:r>
          </w:p>
        </w:tc>
        <w:tc>
          <w:tcPr>
            <w:tcW w:w="260" w:type="dxa"/>
            <w:tcBorders>
              <w:top w:val="nil"/>
              <w:left w:val="nil"/>
              <w:bottom w:val="nil"/>
              <w:right w:val="nil"/>
            </w:tcBorders>
            <w:tcMar>
              <w:top w:w="43" w:type="dxa"/>
              <w:left w:w="0" w:type="dxa"/>
              <w:bottom w:w="0" w:type="dxa"/>
              <w:right w:w="0" w:type="dxa"/>
            </w:tcMar>
            <w:vAlign w:val="bottom"/>
          </w:tcPr>
          <w:p w14:paraId="270882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889537" w14:textId="77777777" w:rsidR="0089264D" w:rsidRPr="00B40C4C" w:rsidRDefault="0089264D" w:rsidP="009137DA">
            <w:r w:rsidRPr="00B40C4C">
              <w:t>Avskrivninger</w:t>
            </w:r>
          </w:p>
        </w:tc>
        <w:tc>
          <w:tcPr>
            <w:tcW w:w="1500" w:type="dxa"/>
            <w:tcBorders>
              <w:top w:val="nil"/>
              <w:left w:val="nil"/>
              <w:bottom w:val="nil"/>
              <w:right w:val="nil"/>
            </w:tcBorders>
            <w:tcMar>
              <w:top w:w="43" w:type="dxa"/>
              <w:left w:w="0" w:type="dxa"/>
              <w:bottom w:w="0" w:type="dxa"/>
              <w:right w:w="0" w:type="dxa"/>
            </w:tcMar>
            <w:vAlign w:val="bottom"/>
          </w:tcPr>
          <w:p w14:paraId="6ED104F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B87B7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764F792" w14:textId="77777777" w:rsidR="0089264D" w:rsidRPr="00B40C4C" w:rsidRDefault="0089264D" w:rsidP="00A3544C">
            <w:pPr>
              <w:jc w:val="right"/>
            </w:pPr>
            <w:r w:rsidRPr="00B40C4C">
              <w:t>1 755 000 000</w:t>
            </w:r>
          </w:p>
        </w:tc>
        <w:tc>
          <w:tcPr>
            <w:tcW w:w="180" w:type="dxa"/>
            <w:tcBorders>
              <w:top w:val="nil"/>
              <w:left w:val="nil"/>
              <w:bottom w:val="nil"/>
              <w:right w:val="nil"/>
            </w:tcBorders>
            <w:tcMar>
              <w:top w:w="43" w:type="dxa"/>
              <w:left w:w="0" w:type="dxa"/>
              <w:bottom w:w="0" w:type="dxa"/>
              <w:right w:w="0" w:type="dxa"/>
            </w:tcMar>
            <w:vAlign w:val="bottom"/>
          </w:tcPr>
          <w:p w14:paraId="377A5B21"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6C06D894" w14:textId="77777777" w:rsidR="0089264D" w:rsidRPr="00B40C4C" w:rsidRDefault="0089264D" w:rsidP="00A3544C">
            <w:pPr>
              <w:jc w:val="right"/>
            </w:pPr>
            <w:r w:rsidRPr="00B40C4C">
              <w:t>1 755 000 000</w:t>
            </w:r>
          </w:p>
        </w:tc>
      </w:tr>
      <w:tr w:rsidR="00446E55" w:rsidRPr="00B40C4C" w14:paraId="7867101E" w14:textId="77777777" w:rsidTr="008C2AB1">
        <w:trPr>
          <w:trHeight w:val="1020"/>
        </w:trPr>
        <w:tc>
          <w:tcPr>
            <w:tcW w:w="567" w:type="dxa"/>
            <w:tcBorders>
              <w:top w:val="nil"/>
              <w:left w:val="nil"/>
              <w:bottom w:val="nil"/>
            </w:tcBorders>
            <w:tcMar>
              <w:top w:w="43" w:type="dxa"/>
              <w:left w:w="0" w:type="dxa"/>
              <w:bottom w:w="0" w:type="dxa"/>
              <w:right w:w="0" w:type="dxa"/>
            </w:tcMar>
            <w:vAlign w:val="bottom"/>
          </w:tcPr>
          <w:p w14:paraId="32B078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70FBBA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9F04B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C846413" w14:textId="77777777" w:rsidR="0089264D" w:rsidRPr="00B40C4C" w:rsidRDefault="0089264D" w:rsidP="009137DA">
            <w:r w:rsidRPr="00B40C4C">
              <w:t>Sum Avskrivninger, avsetninger til investeringsformål og inntekter av statens forvaltningsbedrifter i samband med nybygg, anlegg mv.</w:t>
            </w:r>
          </w:p>
        </w:tc>
        <w:tc>
          <w:tcPr>
            <w:tcW w:w="1500" w:type="dxa"/>
            <w:tcBorders>
              <w:top w:val="nil"/>
              <w:left w:val="nil"/>
              <w:bottom w:val="nil"/>
              <w:right w:val="nil"/>
            </w:tcBorders>
            <w:tcMar>
              <w:top w:w="43" w:type="dxa"/>
              <w:left w:w="0" w:type="dxa"/>
              <w:bottom w:w="0" w:type="dxa"/>
              <w:right w:w="0" w:type="dxa"/>
            </w:tcMar>
            <w:vAlign w:val="bottom"/>
          </w:tcPr>
          <w:p w14:paraId="7E00225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31492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BD135C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0861B0"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09893B4" w14:textId="77777777" w:rsidR="0089264D" w:rsidRPr="00B40C4C" w:rsidRDefault="0089264D" w:rsidP="00A3544C">
            <w:pPr>
              <w:jc w:val="right"/>
            </w:pPr>
            <w:r w:rsidRPr="00B40C4C">
              <w:t>1 986 450 000</w:t>
            </w:r>
          </w:p>
        </w:tc>
      </w:tr>
      <w:tr w:rsidR="00446E55" w:rsidRPr="00B40C4C" w14:paraId="174F6930"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24E243CA" w14:textId="77777777" w:rsidR="0089264D" w:rsidRPr="00B40C4C" w:rsidRDefault="0089264D" w:rsidP="00E21406">
            <w:pPr>
              <w:pStyle w:val="tittel-gulbok1"/>
            </w:pPr>
            <w:r w:rsidRPr="00B40C4C">
              <w:t>Skatter og avgifter</w:t>
            </w:r>
          </w:p>
        </w:tc>
      </w:tr>
      <w:tr w:rsidR="00446E55" w:rsidRPr="00B40C4C" w14:paraId="28B0CB5B" w14:textId="77777777" w:rsidTr="008C2AB1">
        <w:trPr>
          <w:trHeight w:val="240"/>
        </w:trPr>
        <w:tc>
          <w:tcPr>
            <w:tcW w:w="567" w:type="dxa"/>
            <w:tcBorders>
              <w:top w:val="nil"/>
              <w:left w:val="nil"/>
              <w:bottom w:val="nil"/>
            </w:tcBorders>
            <w:tcMar>
              <w:top w:w="43" w:type="dxa"/>
              <w:left w:w="0" w:type="dxa"/>
              <w:bottom w:w="0" w:type="dxa"/>
              <w:right w:w="0" w:type="dxa"/>
            </w:tcMar>
          </w:tcPr>
          <w:p w14:paraId="5C8310E1" w14:textId="77777777" w:rsidR="0089264D" w:rsidRPr="00B40C4C" w:rsidRDefault="0089264D" w:rsidP="009137DA">
            <w:r w:rsidRPr="00B40C4C">
              <w:t>5501</w:t>
            </w:r>
          </w:p>
        </w:tc>
        <w:tc>
          <w:tcPr>
            <w:tcW w:w="260" w:type="dxa"/>
            <w:tcBorders>
              <w:top w:val="nil"/>
              <w:left w:val="nil"/>
              <w:bottom w:val="nil"/>
              <w:right w:val="nil"/>
            </w:tcBorders>
            <w:tcMar>
              <w:top w:w="43" w:type="dxa"/>
              <w:left w:w="0" w:type="dxa"/>
              <w:bottom w:w="0" w:type="dxa"/>
              <w:right w:w="0" w:type="dxa"/>
            </w:tcMar>
            <w:vAlign w:val="bottom"/>
          </w:tcPr>
          <w:p w14:paraId="2B2B7BA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E338F6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126007" w14:textId="77777777" w:rsidR="0089264D" w:rsidRPr="00B40C4C" w:rsidRDefault="0089264D" w:rsidP="009137DA">
            <w:r w:rsidRPr="00B40C4C">
              <w:t>Skatter på formue og inntekt:</w:t>
            </w:r>
          </w:p>
        </w:tc>
        <w:tc>
          <w:tcPr>
            <w:tcW w:w="1500" w:type="dxa"/>
            <w:tcBorders>
              <w:top w:val="nil"/>
              <w:left w:val="nil"/>
              <w:bottom w:val="nil"/>
              <w:right w:val="nil"/>
            </w:tcBorders>
            <w:tcMar>
              <w:top w:w="43" w:type="dxa"/>
              <w:left w:w="0" w:type="dxa"/>
              <w:bottom w:w="0" w:type="dxa"/>
              <w:right w:w="0" w:type="dxa"/>
            </w:tcMar>
            <w:vAlign w:val="bottom"/>
          </w:tcPr>
          <w:p w14:paraId="6AFACA0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22648F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1C8EE8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73E55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3155AE" w14:textId="77777777" w:rsidR="0089264D" w:rsidRPr="00B40C4C" w:rsidRDefault="0089264D" w:rsidP="00A3544C">
            <w:pPr>
              <w:jc w:val="right"/>
            </w:pPr>
          </w:p>
        </w:tc>
      </w:tr>
      <w:tr w:rsidR="00446E55" w:rsidRPr="00B40C4C" w14:paraId="003DA11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1761F0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B920A0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C9722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D157908" w14:textId="77777777" w:rsidR="0089264D" w:rsidRPr="00B40C4C" w:rsidRDefault="0089264D" w:rsidP="009137DA">
            <w:r w:rsidRPr="00B40C4C">
              <w:t>Trinnskatt og formuesskatt mv.</w:t>
            </w:r>
          </w:p>
        </w:tc>
        <w:tc>
          <w:tcPr>
            <w:tcW w:w="1500" w:type="dxa"/>
            <w:tcBorders>
              <w:top w:val="nil"/>
              <w:left w:val="nil"/>
              <w:bottom w:val="nil"/>
              <w:right w:val="nil"/>
            </w:tcBorders>
            <w:tcMar>
              <w:top w:w="43" w:type="dxa"/>
              <w:left w:w="0" w:type="dxa"/>
              <w:bottom w:w="0" w:type="dxa"/>
              <w:right w:w="0" w:type="dxa"/>
            </w:tcMar>
            <w:vAlign w:val="bottom"/>
          </w:tcPr>
          <w:p w14:paraId="0BD0DA6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57B1F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D52C63D" w14:textId="77777777" w:rsidR="0089264D" w:rsidRPr="00B40C4C" w:rsidRDefault="0089264D" w:rsidP="00A3544C">
            <w:pPr>
              <w:jc w:val="right"/>
            </w:pPr>
            <w:r w:rsidRPr="00B40C4C">
              <w:t>136 185 500 000</w:t>
            </w:r>
          </w:p>
        </w:tc>
        <w:tc>
          <w:tcPr>
            <w:tcW w:w="180" w:type="dxa"/>
            <w:tcBorders>
              <w:top w:val="nil"/>
              <w:left w:val="nil"/>
              <w:bottom w:val="nil"/>
              <w:right w:val="nil"/>
            </w:tcBorders>
            <w:tcMar>
              <w:top w:w="43" w:type="dxa"/>
              <w:left w:w="0" w:type="dxa"/>
              <w:bottom w:w="0" w:type="dxa"/>
              <w:right w:w="0" w:type="dxa"/>
            </w:tcMar>
            <w:vAlign w:val="bottom"/>
          </w:tcPr>
          <w:p w14:paraId="7B8C01E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30E7E9" w14:textId="77777777" w:rsidR="0089264D" w:rsidRPr="00B40C4C" w:rsidRDefault="0089264D" w:rsidP="00A3544C">
            <w:pPr>
              <w:jc w:val="right"/>
            </w:pPr>
          </w:p>
        </w:tc>
      </w:tr>
      <w:tr w:rsidR="00446E55" w:rsidRPr="00B40C4C" w14:paraId="37E506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75A128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86763A"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0272707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B51D740" w14:textId="77777777" w:rsidR="0089264D" w:rsidRPr="00B40C4C" w:rsidRDefault="0089264D" w:rsidP="009137DA">
            <w:r w:rsidRPr="00B40C4C">
              <w:t>Fellesskatt mv. fra personlige skattytere</w:t>
            </w:r>
          </w:p>
        </w:tc>
        <w:tc>
          <w:tcPr>
            <w:tcW w:w="1500" w:type="dxa"/>
            <w:tcBorders>
              <w:top w:val="nil"/>
              <w:left w:val="nil"/>
              <w:bottom w:val="nil"/>
              <w:right w:val="nil"/>
            </w:tcBorders>
            <w:tcMar>
              <w:top w:w="43" w:type="dxa"/>
              <w:left w:w="0" w:type="dxa"/>
              <w:bottom w:w="0" w:type="dxa"/>
              <w:right w:w="0" w:type="dxa"/>
            </w:tcMar>
            <w:vAlign w:val="bottom"/>
          </w:tcPr>
          <w:p w14:paraId="0DBBB7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860BB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7C045C" w14:textId="77777777" w:rsidR="0089264D" w:rsidRPr="00B40C4C" w:rsidRDefault="0089264D" w:rsidP="00A3544C">
            <w:pPr>
              <w:jc w:val="right"/>
            </w:pPr>
            <w:r w:rsidRPr="00B40C4C">
              <w:t>151 487 500 000</w:t>
            </w:r>
          </w:p>
        </w:tc>
        <w:tc>
          <w:tcPr>
            <w:tcW w:w="180" w:type="dxa"/>
            <w:tcBorders>
              <w:top w:val="nil"/>
              <w:left w:val="nil"/>
              <w:bottom w:val="nil"/>
              <w:right w:val="nil"/>
            </w:tcBorders>
            <w:tcMar>
              <w:top w:w="43" w:type="dxa"/>
              <w:left w:w="0" w:type="dxa"/>
              <w:bottom w:w="0" w:type="dxa"/>
              <w:right w:w="0" w:type="dxa"/>
            </w:tcMar>
            <w:vAlign w:val="bottom"/>
          </w:tcPr>
          <w:p w14:paraId="5ABFFC9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249E50E" w14:textId="77777777" w:rsidR="0089264D" w:rsidRPr="00B40C4C" w:rsidRDefault="0089264D" w:rsidP="00A3544C">
            <w:pPr>
              <w:jc w:val="right"/>
            </w:pPr>
          </w:p>
        </w:tc>
      </w:tr>
      <w:tr w:rsidR="00446E55" w:rsidRPr="00B40C4C" w14:paraId="356A01A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68337F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AB7C20A"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169BA75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C6F86CD" w14:textId="77777777" w:rsidR="0089264D" w:rsidRPr="00B40C4C" w:rsidRDefault="0089264D" w:rsidP="009137DA">
            <w:r w:rsidRPr="00B40C4C">
              <w:t>Selskapsskatter mv. fra upersonlige skattytere utenom petroleum</w:t>
            </w:r>
          </w:p>
        </w:tc>
        <w:tc>
          <w:tcPr>
            <w:tcW w:w="1500" w:type="dxa"/>
            <w:tcBorders>
              <w:top w:val="nil"/>
              <w:left w:val="nil"/>
              <w:bottom w:val="nil"/>
              <w:right w:val="nil"/>
            </w:tcBorders>
            <w:tcMar>
              <w:top w:w="43" w:type="dxa"/>
              <w:left w:w="0" w:type="dxa"/>
              <w:bottom w:w="0" w:type="dxa"/>
              <w:right w:w="0" w:type="dxa"/>
            </w:tcMar>
            <w:vAlign w:val="bottom"/>
          </w:tcPr>
          <w:p w14:paraId="0D934A4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955D8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B321F26" w14:textId="77777777" w:rsidR="0089264D" w:rsidRPr="00B40C4C" w:rsidRDefault="0089264D" w:rsidP="00A3544C">
            <w:pPr>
              <w:jc w:val="right"/>
            </w:pPr>
            <w:r w:rsidRPr="00B40C4C">
              <w:t>129 100 000 000</w:t>
            </w:r>
          </w:p>
        </w:tc>
        <w:tc>
          <w:tcPr>
            <w:tcW w:w="180" w:type="dxa"/>
            <w:tcBorders>
              <w:top w:val="nil"/>
              <w:left w:val="nil"/>
              <w:bottom w:val="nil"/>
              <w:right w:val="nil"/>
            </w:tcBorders>
            <w:tcMar>
              <w:top w:w="43" w:type="dxa"/>
              <w:left w:w="0" w:type="dxa"/>
              <w:bottom w:w="0" w:type="dxa"/>
              <w:right w:w="0" w:type="dxa"/>
            </w:tcMar>
            <w:vAlign w:val="bottom"/>
          </w:tcPr>
          <w:p w14:paraId="1CE1A82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7FBE417" w14:textId="77777777" w:rsidR="0089264D" w:rsidRPr="00B40C4C" w:rsidRDefault="0089264D" w:rsidP="00A3544C">
            <w:pPr>
              <w:jc w:val="right"/>
            </w:pPr>
          </w:p>
        </w:tc>
      </w:tr>
      <w:tr w:rsidR="00446E55" w:rsidRPr="00B40C4C" w14:paraId="66E06B1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ECD24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F01FABD"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69FD19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D576F8" w14:textId="77777777" w:rsidR="0089264D" w:rsidRPr="00B40C4C" w:rsidRDefault="0089264D" w:rsidP="009137DA">
            <w:r w:rsidRPr="00B40C4C">
              <w:t>Kildeskatt på utbytte</w:t>
            </w:r>
          </w:p>
        </w:tc>
        <w:tc>
          <w:tcPr>
            <w:tcW w:w="1500" w:type="dxa"/>
            <w:tcBorders>
              <w:top w:val="nil"/>
              <w:left w:val="nil"/>
              <w:bottom w:val="nil"/>
              <w:right w:val="nil"/>
            </w:tcBorders>
            <w:tcMar>
              <w:top w:w="43" w:type="dxa"/>
              <w:left w:w="0" w:type="dxa"/>
              <w:bottom w:w="0" w:type="dxa"/>
              <w:right w:w="0" w:type="dxa"/>
            </w:tcMar>
            <w:vAlign w:val="bottom"/>
          </w:tcPr>
          <w:p w14:paraId="7141D97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6408E1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598A6F4" w14:textId="77777777" w:rsidR="0089264D" w:rsidRPr="00B40C4C" w:rsidRDefault="0089264D" w:rsidP="00A3544C">
            <w:pPr>
              <w:jc w:val="right"/>
            </w:pPr>
            <w:r w:rsidRPr="00B40C4C">
              <w:t>13 250 000 000</w:t>
            </w:r>
          </w:p>
        </w:tc>
        <w:tc>
          <w:tcPr>
            <w:tcW w:w="180" w:type="dxa"/>
            <w:tcBorders>
              <w:top w:val="nil"/>
              <w:left w:val="nil"/>
              <w:bottom w:val="nil"/>
              <w:right w:val="nil"/>
            </w:tcBorders>
            <w:tcMar>
              <w:top w:w="43" w:type="dxa"/>
              <w:left w:w="0" w:type="dxa"/>
              <w:bottom w:w="0" w:type="dxa"/>
              <w:right w:w="0" w:type="dxa"/>
            </w:tcMar>
            <w:vAlign w:val="bottom"/>
          </w:tcPr>
          <w:p w14:paraId="7C49D63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AC4504" w14:textId="77777777" w:rsidR="0089264D" w:rsidRPr="00B40C4C" w:rsidRDefault="0089264D" w:rsidP="00A3544C">
            <w:pPr>
              <w:jc w:val="right"/>
            </w:pPr>
          </w:p>
        </w:tc>
      </w:tr>
      <w:tr w:rsidR="00446E55" w:rsidRPr="00B40C4C" w14:paraId="34C3570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A7A2E5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C51CF7F"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799224E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9FD0F1" w14:textId="77777777" w:rsidR="0089264D" w:rsidRPr="00B40C4C" w:rsidRDefault="0089264D" w:rsidP="009137DA">
            <w:r w:rsidRPr="00B40C4C">
              <w:t>Kildeskatt på rentebetalinger</w:t>
            </w:r>
          </w:p>
        </w:tc>
        <w:tc>
          <w:tcPr>
            <w:tcW w:w="1500" w:type="dxa"/>
            <w:tcBorders>
              <w:top w:val="nil"/>
              <w:left w:val="nil"/>
              <w:bottom w:val="nil"/>
              <w:right w:val="nil"/>
            </w:tcBorders>
            <w:tcMar>
              <w:top w:w="43" w:type="dxa"/>
              <w:left w:w="0" w:type="dxa"/>
              <w:bottom w:w="0" w:type="dxa"/>
              <w:right w:w="0" w:type="dxa"/>
            </w:tcMar>
            <w:vAlign w:val="bottom"/>
          </w:tcPr>
          <w:p w14:paraId="6C1FB1F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FA8F9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64803C" w14:textId="77777777" w:rsidR="0089264D" w:rsidRPr="00B40C4C" w:rsidRDefault="0089264D" w:rsidP="00A3544C">
            <w:pPr>
              <w:jc w:val="right"/>
            </w:pPr>
            <w:r w:rsidRPr="00B40C4C">
              <w:t>25 000 000</w:t>
            </w:r>
          </w:p>
        </w:tc>
        <w:tc>
          <w:tcPr>
            <w:tcW w:w="180" w:type="dxa"/>
            <w:tcBorders>
              <w:top w:val="nil"/>
              <w:left w:val="nil"/>
              <w:bottom w:val="nil"/>
              <w:right w:val="nil"/>
            </w:tcBorders>
            <w:tcMar>
              <w:top w:w="43" w:type="dxa"/>
              <w:left w:w="0" w:type="dxa"/>
              <w:bottom w:w="0" w:type="dxa"/>
              <w:right w:w="0" w:type="dxa"/>
            </w:tcMar>
            <w:vAlign w:val="bottom"/>
          </w:tcPr>
          <w:p w14:paraId="1B983D7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7BA706" w14:textId="77777777" w:rsidR="0089264D" w:rsidRPr="00B40C4C" w:rsidRDefault="0089264D" w:rsidP="00A3544C">
            <w:pPr>
              <w:jc w:val="right"/>
            </w:pPr>
          </w:p>
        </w:tc>
      </w:tr>
      <w:tr w:rsidR="00446E55" w:rsidRPr="00B40C4C" w14:paraId="35DEDA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EDF30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90D3FD" w14:textId="77777777" w:rsidR="0089264D" w:rsidRPr="00B40C4C" w:rsidRDefault="0089264D" w:rsidP="009137DA">
            <w:r w:rsidRPr="00B40C4C">
              <w:t>78</w:t>
            </w:r>
          </w:p>
        </w:tc>
        <w:tc>
          <w:tcPr>
            <w:tcW w:w="260" w:type="dxa"/>
            <w:tcBorders>
              <w:top w:val="nil"/>
              <w:left w:val="nil"/>
              <w:bottom w:val="nil"/>
              <w:right w:val="nil"/>
            </w:tcBorders>
            <w:tcMar>
              <w:top w:w="43" w:type="dxa"/>
              <w:left w:w="0" w:type="dxa"/>
              <w:bottom w:w="0" w:type="dxa"/>
              <w:right w:w="0" w:type="dxa"/>
            </w:tcMar>
            <w:vAlign w:val="bottom"/>
          </w:tcPr>
          <w:p w14:paraId="0A21949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4D1155" w14:textId="77777777" w:rsidR="0089264D" w:rsidRPr="00B40C4C" w:rsidRDefault="0089264D" w:rsidP="009137DA">
            <w:r w:rsidRPr="00B40C4C">
              <w:t>Kildeskatt på royaltybetalinger</w:t>
            </w:r>
          </w:p>
        </w:tc>
        <w:tc>
          <w:tcPr>
            <w:tcW w:w="1500" w:type="dxa"/>
            <w:tcBorders>
              <w:top w:val="nil"/>
              <w:left w:val="nil"/>
              <w:bottom w:val="nil"/>
              <w:right w:val="nil"/>
            </w:tcBorders>
            <w:tcMar>
              <w:top w:w="43" w:type="dxa"/>
              <w:left w:w="0" w:type="dxa"/>
              <w:bottom w:w="0" w:type="dxa"/>
              <w:right w:w="0" w:type="dxa"/>
            </w:tcMar>
            <w:vAlign w:val="bottom"/>
          </w:tcPr>
          <w:p w14:paraId="389ECC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178C6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571758E" w14:textId="77777777" w:rsidR="0089264D" w:rsidRPr="00B40C4C" w:rsidRDefault="0089264D" w:rsidP="00A3544C">
            <w:pPr>
              <w:jc w:val="right"/>
            </w:pPr>
            <w:r w:rsidRPr="00B40C4C">
              <w:t>300 000</w:t>
            </w:r>
          </w:p>
        </w:tc>
        <w:tc>
          <w:tcPr>
            <w:tcW w:w="180" w:type="dxa"/>
            <w:tcBorders>
              <w:top w:val="nil"/>
              <w:left w:val="nil"/>
              <w:bottom w:val="nil"/>
              <w:right w:val="nil"/>
            </w:tcBorders>
            <w:tcMar>
              <w:top w:w="43" w:type="dxa"/>
              <w:left w:w="0" w:type="dxa"/>
              <w:bottom w:w="0" w:type="dxa"/>
              <w:right w:w="0" w:type="dxa"/>
            </w:tcMar>
            <w:vAlign w:val="bottom"/>
          </w:tcPr>
          <w:p w14:paraId="6CB775E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338E17" w14:textId="77777777" w:rsidR="0089264D" w:rsidRPr="00B40C4C" w:rsidRDefault="0089264D" w:rsidP="00A3544C">
            <w:pPr>
              <w:jc w:val="right"/>
            </w:pPr>
          </w:p>
        </w:tc>
      </w:tr>
      <w:tr w:rsidR="00446E55" w:rsidRPr="00B40C4C" w14:paraId="7396420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416D77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860B81" w14:textId="77777777" w:rsidR="0089264D" w:rsidRPr="00B40C4C" w:rsidRDefault="0089264D" w:rsidP="009137DA">
            <w:r w:rsidRPr="00B40C4C">
              <w:t>79</w:t>
            </w:r>
          </w:p>
        </w:tc>
        <w:tc>
          <w:tcPr>
            <w:tcW w:w="260" w:type="dxa"/>
            <w:tcBorders>
              <w:top w:val="nil"/>
              <w:left w:val="nil"/>
              <w:bottom w:val="nil"/>
              <w:right w:val="nil"/>
            </w:tcBorders>
            <w:tcMar>
              <w:top w:w="43" w:type="dxa"/>
              <w:left w:w="0" w:type="dxa"/>
              <w:bottom w:w="0" w:type="dxa"/>
              <w:right w:w="0" w:type="dxa"/>
            </w:tcMar>
            <w:vAlign w:val="bottom"/>
          </w:tcPr>
          <w:p w14:paraId="7474217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6359925" w14:textId="77777777" w:rsidR="0089264D" w:rsidRPr="00B40C4C" w:rsidRDefault="0089264D" w:rsidP="009137DA">
            <w:r w:rsidRPr="00B40C4C">
              <w:t>Kildeskatt på leiebetalinger for visse fysiske eiendeler</w:t>
            </w:r>
          </w:p>
        </w:tc>
        <w:tc>
          <w:tcPr>
            <w:tcW w:w="1500" w:type="dxa"/>
            <w:tcBorders>
              <w:top w:val="nil"/>
              <w:left w:val="nil"/>
              <w:bottom w:val="nil"/>
              <w:right w:val="nil"/>
            </w:tcBorders>
            <w:tcMar>
              <w:top w:w="43" w:type="dxa"/>
              <w:left w:w="0" w:type="dxa"/>
              <w:bottom w:w="0" w:type="dxa"/>
              <w:right w:w="0" w:type="dxa"/>
            </w:tcMar>
            <w:vAlign w:val="bottom"/>
          </w:tcPr>
          <w:p w14:paraId="7140E71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1EE8EE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7EE538C" w14:textId="77777777" w:rsidR="0089264D" w:rsidRPr="00B40C4C" w:rsidRDefault="0089264D" w:rsidP="00A3544C">
            <w:pPr>
              <w:jc w:val="right"/>
            </w:pPr>
            <w:r w:rsidRPr="00B40C4C">
              <w:t>15 000 000</w:t>
            </w:r>
          </w:p>
        </w:tc>
        <w:tc>
          <w:tcPr>
            <w:tcW w:w="180" w:type="dxa"/>
            <w:tcBorders>
              <w:top w:val="nil"/>
              <w:left w:val="nil"/>
              <w:bottom w:val="nil"/>
              <w:right w:val="nil"/>
            </w:tcBorders>
            <w:tcMar>
              <w:top w:w="43" w:type="dxa"/>
              <w:left w:w="0" w:type="dxa"/>
              <w:bottom w:w="0" w:type="dxa"/>
              <w:right w:w="0" w:type="dxa"/>
            </w:tcMar>
            <w:vAlign w:val="bottom"/>
          </w:tcPr>
          <w:p w14:paraId="2D07EAD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C910CD" w14:textId="77777777" w:rsidR="0089264D" w:rsidRPr="00B40C4C" w:rsidRDefault="0089264D" w:rsidP="00A3544C">
            <w:pPr>
              <w:jc w:val="right"/>
            </w:pPr>
            <w:r w:rsidRPr="00B40C4C">
              <w:t>430 063 300 000</w:t>
            </w:r>
          </w:p>
        </w:tc>
      </w:tr>
      <w:tr w:rsidR="00446E55" w:rsidRPr="00B40C4C" w14:paraId="2D0D99CD" w14:textId="77777777" w:rsidTr="008C2AB1">
        <w:trPr>
          <w:trHeight w:val="240"/>
        </w:trPr>
        <w:tc>
          <w:tcPr>
            <w:tcW w:w="567" w:type="dxa"/>
            <w:tcBorders>
              <w:top w:val="nil"/>
              <w:left w:val="nil"/>
              <w:bottom w:val="nil"/>
            </w:tcBorders>
            <w:tcMar>
              <w:top w:w="43" w:type="dxa"/>
              <w:left w:w="0" w:type="dxa"/>
              <w:bottom w:w="0" w:type="dxa"/>
              <w:right w:w="0" w:type="dxa"/>
            </w:tcMar>
          </w:tcPr>
          <w:p w14:paraId="666F8079" w14:textId="77777777" w:rsidR="0089264D" w:rsidRPr="00B40C4C" w:rsidRDefault="0089264D" w:rsidP="009137DA">
            <w:r w:rsidRPr="00B40C4C">
              <w:t>5502</w:t>
            </w:r>
          </w:p>
        </w:tc>
        <w:tc>
          <w:tcPr>
            <w:tcW w:w="260" w:type="dxa"/>
            <w:tcBorders>
              <w:top w:val="nil"/>
              <w:left w:val="nil"/>
              <w:bottom w:val="nil"/>
              <w:right w:val="nil"/>
            </w:tcBorders>
            <w:tcMar>
              <w:top w:w="43" w:type="dxa"/>
              <w:left w:w="0" w:type="dxa"/>
              <w:bottom w:w="0" w:type="dxa"/>
              <w:right w:w="0" w:type="dxa"/>
            </w:tcMar>
            <w:vAlign w:val="bottom"/>
          </w:tcPr>
          <w:p w14:paraId="5EA086E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637F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72493DD" w14:textId="77777777" w:rsidR="0089264D" w:rsidRPr="00B40C4C" w:rsidRDefault="0089264D" w:rsidP="009137DA">
            <w:r w:rsidRPr="00B40C4C">
              <w:t>Finansskatt:</w:t>
            </w:r>
          </w:p>
        </w:tc>
        <w:tc>
          <w:tcPr>
            <w:tcW w:w="1500" w:type="dxa"/>
            <w:tcBorders>
              <w:top w:val="nil"/>
              <w:left w:val="nil"/>
              <w:bottom w:val="nil"/>
              <w:right w:val="nil"/>
            </w:tcBorders>
            <w:tcMar>
              <w:top w:w="43" w:type="dxa"/>
              <w:left w:w="0" w:type="dxa"/>
              <w:bottom w:w="0" w:type="dxa"/>
              <w:right w:w="0" w:type="dxa"/>
            </w:tcMar>
            <w:vAlign w:val="bottom"/>
          </w:tcPr>
          <w:p w14:paraId="114964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7A4F6D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E9F0F0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0FF60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5E41C3" w14:textId="77777777" w:rsidR="0089264D" w:rsidRPr="00B40C4C" w:rsidRDefault="0089264D" w:rsidP="00A3544C">
            <w:pPr>
              <w:jc w:val="right"/>
            </w:pPr>
          </w:p>
        </w:tc>
      </w:tr>
      <w:tr w:rsidR="00446E55" w:rsidRPr="00B40C4C" w14:paraId="0E1322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D21DA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C82A6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A101ED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7CF5E0" w14:textId="77777777" w:rsidR="0089264D" w:rsidRPr="00B40C4C" w:rsidRDefault="0089264D" w:rsidP="009137DA">
            <w:r w:rsidRPr="00B40C4C">
              <w:t>Skatt på lønn</w:t>
            </w:r>
          </w:p>
        </w:tc>
        <w:tc>
          <w:tcPr>
            <w:tcW w:w="1500" w:type="dxa"/>
            <w:tcBorders>
              <w:top w:val="nil"/>
              <w:left w:val="nil"/>
              <w:bottom w:val="nil"/>
              <w:right w:val="nil"/>
            </w:tcBorders>
            <w:tcMar>
              <w:top w:w="43" w:type="dxa"/>
              <w:left w:w="0" w:type="dxa"/>
              <w:bottom w:w="0" w:type="dxa"/>
              <w:right w:w="0" w:type="dxa"/>
            </w:tcMar>
            <w:vAlign w:val="bottom"/>
          </w:tcPr>
          <w:p w14:paraId="0FF185C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A6EF9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242B087" w14:textId="77777777" w:rsidR="0089264D" w:rsidRPr="00B40C4C" w:rsidRDefault="0089264D" w:rsidP="00A3544C">
            <w:pPr>
              <w:jc w:val="right"/>
            </w:pPr>
            <w:r w:rsidRPr="00B40C4C">
              <w:t>2 704 000 000</w:t>
            </w:r>
          </w:p>
        </w:tc>
        <w:tc>
          <w:tcPr>
            <w:tcW w:w="180" w:type="dxa"/>
            <w:tcBorders>
              <w:top w:val="nil"/>
              <w:left w:val="nil"/>
              <w:bottom w:val="nil"/>
              <w:right w:val="nil"/>
            </w:tcBorders>
            <w:tcMar>
              <w:top w:w="43" w:type="dxa"/>
              <w:left w:w="0" w:type="dxa"/>
              <w:bottom w:w="0" w:type="dxa"/>
              <w:right w:w="0" w:type="dxa"/>
            </w:tcMar>
            <w:vAlign w:val="bottom"/>
          </w:tcPr>
          <w:p w14:paraId="537AECC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DD98D6C" w14:textId="77777777" w:rsidR="0089264D" w:rsidRPr="00B40C4C" w:rsidRDefault="0089264D" w:rsidP="00A3544C">
            <w:pPr>
              <w:jc w:val="right"/>
            </w:pPr>
          </w:p>
        </w:tc>
      </w:tr>
      <w:tr w:rsidR="00446E55" w:rsidRPr="00B40C4C" w14:paraId="3E2CCE3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207B0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1C50D2"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555789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00B6F1" w14:textId="77777777" w:rsidR="0089264D" w:rsidRPr="00B40C4C" w:rsidRDefault="0089264D" w:rsidP="009137DA">
            <w:r w:rsidRPr="00B40C4C">
              <w:t>Skatt på overskudd</w:t>
            </w:r>
          </w:p>
        </w:tc>
        <w:tc>
          <w:tcPr>
            <w:tcW w:w="1500" w:type="dxa"/>
            <w:tcBorders>
              <w:top w:val="nil"/>
              <w:left w:val="nil"/>
              <w:bottom w:val="nil"/>
              <w:right w:val="nil"/>
            </w:tcBorders>
            <w:tcMar>
              <w:top w:w="43" w:type="dxa"/>
              <w:left w:w="0" w:type="dxa"/>
              <w:bottom w:w="0" w:type="dxa"/>
              <w:right w:w="0" w:type="dxa"/>
            </w:tcMar>
            <w:vAlign w:val="bottom"/>
          </w:tcPr>
          <w:p w14:paraId="3576ECD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6954F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9ED658B" w14:textId="77777777" w:rsidR="0089264D" w:rsidRPr="00B40C4C" w:rsidRDefault="0089264D" w:rsidP="00A3544C">
            <w:pPr>
              <w:jc w:val="right"/>
            </w:pPr>
            <w:r w:rsidRPr="00B40C4C">
              <w:t>2 400 000 000</w:t>
            </w:r>
          </w:p>
        </w:tc>
        <w:tc>
          <w:tcPr>
            <w:tcW w:w="180" w:type="dxa"/>
            <w:tcBorders>
              <w:top w:val="nil"/>
              <w:left w:val="nil"/>
              <w:bottom w:val="nil"/>
              <w:right w:val="nil"/>
            </w:tcBorders>
            <w:tcMar>
              <w:top w:w="43" w:type="dxa"/>
              <w:left w:w="0" w:type="dxa"/>
              <w:bottom w:w="0" w:type="dxa"/>
              <w:right w:w="0" w:type="dxa"/>
            </w:tcMar>
            <w:vAlign w:val="bottom"/>
          </w:tcPr>
          <w:p w14:paraId="435D48D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CC0DEB6" w14:textId="77777777" w:rsidR="0089264D" w:rsidRPr="00B40C4C" w:rsidRDefault="0089264D" w:rsidP="00A3544C">
            <w:pPr>
              <w:jc w:val="right"/>
            </w:pPr>
            <w:r w:rsidRPr="00B40C4C">
              <w:t>5 104 000 000</w:t>
            </w:r>
          </w:p>
        </w:tc>
      </w:tr>
      <w:tr w:rsidR="00446E55" w:rsidRPr="00B40C4C" w14:paraId="0BECEE00" w14:textId="77777777" w:rsidTr="008C2AB1">
        <w:trPr>
          <w:trHeight w:val="240"/>
        </w:trPr>
        <w:tc>
          <w:tcPr>
            <w:tcW w:w="567" w:type="dxa"/>
            <w:tcBorders>
              <w:top w:val="nil"/>
              <w:left w:val="nil"/>
              <w:bottom w:val="nil"/>
            </w:tcBorders>
            <w:tcMar>
              <w:top w:w="43" w:type="dxa"/>
              <w:left w:w="0" w:type="dxa"/>
              <w:bottom w:w="0" w:type="dxa"/>
              <w:right w:w="0" w:type="dxa"/>
            </w:tcMar>
          </w:tcPr>
          <w:p w14:paraId="57EF4B86" w14:textId="77777777" w:rsidR="0089264D" w:rsidRPr="00B40C4C" w:rsidRDefault="0089264D" w:rsidP="009137DA">
            <w:r w:rsidRPr="00B40C4C">
              <w:t>5507</w:t>
            </w:r>
          </w:p>
        </w:tc>
        <w:tc>
          <w:tcPr>
            <w:tcW w:w="260" w:type="dxa"/>
            <w:tcBorders>
              <w:top w:val="nil"/>
              <w:left w:val="nil"/>
              <w:bottom w:val="nil"/>
              <w:right w:val="nil"/>
            </w:tcBorders>
            <w:tcMar>
              <w:top w:w="43" w:type="dxa"/>
              <w:left w:w="0" w:type="dxa"/>
              <w:bottom w:w="0" w:type="dxa"/>
              <w:right w:w="0" w:type="dxa"/>
            </w:tcMar>
            <w:vAlign w:val="bottom"/>
          </w:tcPr>
          <w:p w14:paraId="12313B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5B461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105982" w14:textId="77777777" w:rsidR="0089264D" w:rsidRPr="00B40C4C" w:rsidRDefault="0089264D" w:rsidP="009137DA">
            <w:r w:rsidRPr="00B40C4C">
              <w:t>Skatt og avgift på utvinning av petroleum:</w:t>
            </w:r>
          </w:p>
        </w:tc>
        <w:tc>
          <w:tcPr>
            <w:tcW w:w="1500" w:type="dxa"/>
            <w:tcBorders>
              <w:top w:val="nil"/>
              <w:left w:val="nil"/>
              <w:bottom w:val="nil"/>
              <w:right w:val="nil"/>
            </w:tcBorders>
            <w:tcMar>
              <w:top w:w="43" w:type="dxa"/>
              <w:left w:w="0" w:type="dxa"/>
              <w:bottom w:w="0" w:type="dxa"/>
              <w:right w:w="0" w:type="dxa"/>
            </w:tcMar>
            <w:vAlign w:val="bottom"/>
          </w:tcPr>
          <w:p w14:paraId="3246BBE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A3412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806F31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A7D01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9E6879A" w14:textId="77777777" w:rsidR="0089264D" w:rsidRPr="00B40C4C" w:rsidRDefault="0089264D" w:rsidP="00A3544C">
            <w:pPr>
              <w:jc w:val="right"/>
            </w:pPr>
          </w:p>
        </w:tc>
      </w:tr>
      <w:tr w:rsidR="00446E55" w:rsidRPr="00B40C4C" w14:paraId="0A720F6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731B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EBB77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2E9025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0B24A9" w14:textId="77777777" w:rsidR="0089264D" w:rsidRPr="00B40C4C" w:rsidRDefault="0089264D" w:rsidP="009137DA">
            <w:r w:rsidRPr="00B40C4C">
              <w:t>Ordinær skatt på formue og inntekt</w:t>
            </w:r>
          </w:p>
        </w:tc>
        <w:tc>
          <w:tcPr>
            <w:tcW w:w="1500" w:type="dxa"/>
            <w:tcBorders>
              <w:top w:val="nil"/>
              <w:left w:val="nil"/>
              <w:bottom w:val="nil"/>
              <w:right w:val="nil"/>
            </w:tcBorders>
            <w:tcMar>
              <w:top w:w="43" w:type="dxa"/>
              <w:left w:w="0" w:type="dxa"/>
              <w:bottom w:w="0" w:type="dxa"/>
              <w:right w:w="0" w:type="dxa"/>
            </w:tcMar>
            <w:vAlign w:val="bottom"/>
          </w:tcPr>
          <w:p w14:paraId="568A40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0DB8DA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1D557F7" w14:textId="77777777" w:rsidR="0089264D" w:rsidRPr="00B40C4C" w:rsidRDefault="0089264D" w:rsidP="00A3544C">
            <w:pPr>
              <w:jc w:val="right"/>
            </w:pPr>
            <w:r w:rsidRPr="00B40C4C">
              <w:t>119 500 000 000</w:t>
            </w:r>
          </w:p>
        </w:tc>
        <w:tc>
          <w:tcPr>
            <w:tcW w:w="180" w:type="dxa"/>
            <w:tcBorders>
              <w:top w:val="nil"/>
              <w:left w:val="nil"/>
              <w:bottom w:val="nil"/>
              <w:right w:val="nil"/>
            </w:tcBorders>
            <w:tcMar>
              <w:top w:w="43" w:type="dxa"/>
              <w:left w:w="0" w:type="dxa"/>
              <w:bottom w:w="0" w:type="dxa"/>
              <w:right w:w="0" w:type="dxa"/>
            </w:tcMar>
            <w:vAlign w:val="bottom"/>
          </w:tcPr>
          <w:p w14:paraId="009C8FF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4B225D" w14:textId="77777777" w:rsidR="0089264D" w:rsidRPr="00B40C4C" w:rsidRDefault="0089264D" w:rsidP="00A3544C">
            <w:pPr>
              <w:jc w:val="right"/>
            </w:pPr>
          </w:p>
        </w:tc>
      </w:tr>
      <w:tr w:rsidR="00446E55" w:rsidRPr="00B40C4C" w14:paraId="51EFD9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C5713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595332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7D8D53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7925C2" w14:textId="77777777" w:rsidR="0089264D" w:rsidRPr="00B40C4C" w:rsidRDefault="0089264D" w:rsidP="009137DA">
            <w:r w:rsidRPr="00B40C4C">
              <w:t>Særskatt på oljeinntekter</w:t>
            </w:r>
          </w:p>
        </w:tc>
        <w:tc>
          <w:tcPr>
            <w:tcW w:w="1500" w:type="dxa"/>
            <w:tcBorders>
              <w:top w:val="nil"/>
              <w:left w:val="nil"/>
              <w:bottom w:val="nil"/>
              <w:right w:val="nil"/>
            </w:tcBorders>
            <w:tcMar>
              <w:top w:w="43" w:type="dxa"/>
              <w:left w:w="0" w:type="dxa"/>
              <w:bottom w:w="0" w:type="dxa"/>
              <w:right w:w="0" w:type="dxa"/>
            </w:tcMar>
            <w:vAlign w:val="bottom"/>
          </w:tcPr>
          <w:p w14:paraId="06AA377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1F1F6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404BBB1" w14:textId="77777777" w:rsidR="0089264D" w:rsidRPr="00B40C4C" w:rsidRDefault="0089264D" w:rsidP="00A3544C">
            <w:pPr>
              <w:jc w:val="right"/>
            </w:pPr>
            <w:r w:rsidRPr="00B40C4C">
              <w:t>259 700 000 000</w:t>
            </w:r>
          </w:p>
        </w:tc>
        <w:tc>
          <w:tcPr>
            <w:tcW w:w="180" w:type="dxa"/>
            <w:tcBorders>
              <w:top w:val="nil"/>
              <w:left w:val="nil"/>
              <w:bottom w:val="nil"/>
              <w:right w:val="nil"/>
            </w:tcBorders>
            <w:tcMar>
              <w:top w:w="43" w:type="dxa"/>
              <w:left w:w="0" w:type="dxa"/>
              <w:bottom w:w="0" w:type="dxa"/>
              <w:right w:w="0" w:type="dxa"/>
            </w:tcMar>
            <w:vAlign w:val="bottom"/>
          </w:tcPr>
          <w:p w14:paraId="44A11FC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4D3B7B" w14:textId="77777777" w:rsidR="0089264D" w:rsidRPr="00B40C4C" w:rsidRDefault="0089264D" w:rsidP="00A3544C">
            <w:pPr>
              <w:jc w:val="right"/>
            </w:pPr>
          </w:p>
        </w:tc>
      </w:tr>
      <w:tr w:rsidR="00446E55" w:rsidRPr="00B40C4C" w14:paraId="61A489D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96DE7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84C95C2"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7D19E65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A6F158" w14:textId="77777777" w:rsidR="0089264D" w:rsidRPr="00B40C4C" w:rsidRDefault="0089264D" w:rsidP="009137DA">
            <w:r w:rsidRPr="00B40C4C">
              <w:t>Arealavgift mv.</w:t>
            </w:r>
          </w:p>
        </w:tc>
        <w:tc>
          <w:tcPr>
            <w:tcW w:w="1500" w:type="dxa"/>
            <w:tcBorders>
              <w:top w:val="nil"/>
              <w:left w:val="nil"/>
              <w:bottom w:val="nil"/>
              <w:right w:val="nil"/>
            </w:tcBorders>
            <w:tcMar>
              <w:top w:w="43" w:type="dxa"/>
              <w:left w:w="0" w:type="dxa"/>
              <w:bottom w:w="0" w:type="dxa"/>
              <w:right w:w="0" w:type="dxa"/>
            </w:tcMar>
            <w:vAlign w:val="bottom"/>
          </w:tcPr>
          <w:p w14:paraId="5085B77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4DC9C7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6C20BC" w14:textId="77777777" w:rsidR="0089264D" w:rsidRPr="00B40C4C" w:rsidRDefault="0089264D" w:rsidP="00A3544C">
            <w:pPr>
              <w:jc w:val="right"/>
            </w:pPr>
            <w:r w:rsidRPr="00B40C4C">
              <w:t>1 300 000 000</w:t>
            </w:r>
          </w:p>
        </w:tc>
        <w:tc>
          <w:tcPr>
            <w:tcW w:w="180" w:type="dxa"/>
            <w:tcBorders>
              <w:top w:val="nil"/>
              <w:left w:val="nil"/>
              <w:bottom w:val="nil"/>
              <w:right w:val="nil"/>
            </w:tcBorders>
            <w:tcMar>
              <w:top w:w="43" w:type="dxa"/>
              <w:left w:w="0" w:type="dxa"/>
              <w:bottom w:w="0" w:type="dxa"/>
              <w:right w:w="0" w:type="dxa"/>
            </w:tcMar>
            <w:vAlign w:val="bottom"/>
          </w:tcPr>
          <w:p w14:paraId="65307E0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608394" w14:textId="77777777" w:rsidR="0089264D" w:rsidRPr="00B40C4C" w:rsidRDefault="0089264D" w:rsidP="00A3544C">
            <w:pPr>
              <w:jc w:val="right"/>
            </w:pPr>
            <w:r w:rsidRPr="00B40C4C">
              <w:t>380 500 000 000</w:t>
            </w:r>
          </w:p>
        </w:tc>
      </w:tr>
      <w:tr w:rsidR="00446E55" w:rsidRPr="00B40C4C" w14:paraId="405EF942" w14:textId="77777777" w:rsidTr="008C2AB1">
        <w:trPr>
          <w:trHeight w:val="500"/>
        </w:trPr>
        <w:tc>
          <w:tcPr>
            <w:tcW w:w="567" w:type="dxa"/>
            <w:tcBorders>
              <w:top w:val="nil"/>
              <w:left w:val="nil"/>
              <w:bottom w:val="nil"/>
            </w:tcBorders>
            <w:tcMar>
              <w:top w:w="43" w:type="dxa"/>
              <w:left w:w="0" w:type="dxa"/>
              <w:bottom w:w="0" w:type="dxa"/>
              <w:right w:w="0" w:type="dxa"/>
            </w:tcMar>
          </w:tcPr>
          <w:p w14:paraId="004935CF" w14:textId="77777777" w:rsidR="0089264D" w:rsidRPr="00B40C4C" w:rsidRDefault="0089264D" w:rsidP="009137DA">
            <w:r w:rsidRPr="00B40C4C">
              <w:t>5508</w:t>
            </w:r>
          </w:p>
        </w:tc>
        <w:tc>
          <w:tcPr>
            <w:tcW w:w="260" w:type="dxa"/>
            <w:tcBorders>
              <w:top w:val="nil"/>
              <w:left w:val="nil"/>
              <w:bottom w:val="nil"/>
              <w:right w:val="nil"/>
            </w:tcBorders>
            <w:tcMar>
              <w:top w:w="43" w:type="dxa"/>
              <w:left w:w="0" w:type="dxa"/>
              <w:bottom w:w="0" w:type="dxa"/>
              <w:right w:w="0" w:type="dxa"/>
            </w:tcMar>
            <w:vAlign w:val="bottom"/>
          </w:tcPr>
          <w:p w14:paraId="13A1EFD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7BA47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612D66" w14:textId="77777777" w:rsidR="0089264D" w:rsidRPr="00B40C4C" w:rsidRDefault="0089264D" w:rsidP="009137DA">
            <w:r w:rsidRPr="00B40C4C">
              <w:t>Avgift på utslipp av CO2 i petroleumsvirksomhet på kontinentalsokkelen:</w:t>
            </w:r>
          </w:p>
        </w:tc>
        <w:tc>
          <w:tcPr>
            <w:tcW w:w="1500" w:type="dxa"/>
            <w:tcBorders>
              <w:top w:val="nil"/>
              <w:left w:val="nil"/>
              <w:bottom w:val="nil"/>
              <w:right w:val="nil"/>
            </w:tcBorders>
            <w:tcMar>
              <w:top w:w="43" w:type="dxa"/>
              <w:left w:w="0" w:type="dxa"/>
              <w:bottom w:w="0" w:type="dxa"/>
              <w:right w:w="0" w:type="dxa"/>
            </w:tcMar>
            <w:vAlign w:val="bottom"/>
          </w:tcPr>
          <w:p w14:paraId="7B1768A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16131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5E796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092EAD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F47CBB7" w14:textId="77777777" w:rsidR="0089264D" w:rsidRPr="00B40C4C" w:rsidRDefault="0089264D" w:rsidP="00A3544C">
            <w:pPr>
              <w:jc w:val="right"/>
            </w:pPr>
          </w:p>
        </w:tc>
      </w:tr>
      <w:tr w:rsidR="00446E55" w:rsidRPr="00B40C4C" w14:paraId="25DADB4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168D214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42ABD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BC7F5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24323C" w14:textId="77777777" w:rsidR="0089264D" w:rsidRPr="00B40C4C" w:rsidRDefault="0089264D" w:rsidP="009137DA">
            <w:r w:rsidRPr="00B40C4C">
              <w:t>CO2-avgift i petroleumsvirksomheten på kontinentalsokkelen</w:t>
            </w:r>
          </w:p>
        </w:tc>
        <w:tc>
          <w:tcPr>
            <w:tcW w:w="1500" w:type="dxa"/>
            <w:tcBorders>
              <w:top w:val="nil"/>
              <w:left w:val="nil"/>
              <w:bottom w:val="nil"/>
              <w:right w:val="nil"/>
            </w:tcBorders>
            <w:tcMar>
              <w:top w:w="43" w:type="dxa"/>
              <w:left w:w="0" w:type="dxa"/>
              <w:bottom w:w="0" w:type="dxa"/>
              <w:right w:w="0" w:type="dxa"/>
            </w:tcMar>
            <w:vAlign w:val="bottom"/>
          </w:tcPr>
          <w:p w14:paraId="24A8062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D00142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710FE4B" w14:textId="77777777" w:rsidR="0089264D" w:rsidRPr="00B40C4C" w:rsidRDefault="0089264D" w:rsidP="00A3544C">
            <w:pPr>
              <w:jc w:val="right"/>
            </w:pPr>
            <w:r w:rsidRPr="00B40C4C">
              <w:t>8 000 000 000</w:t>
            </w:r>
          </w:p>
        </w:tc>
        <w:tc>
          <w:tcPr>
            <w:tcW w:w="180" w:type="dxa"/>
            <w:tcBorders>
              <w:top w:val="nil"/>
              <w:left w:val="nil"/>
              <w:bottom w:val="nil"/>
              <w:right w:val="nil"/>
            </w:tcBorders>
            <w:tcMar>
              <w:top w:w="43" w:type="dxa"/>
              <w:left w:w="0" w:type="dxa"/>
              <w:bottom w:w="0" w:type="dxa"/>
              <w:right w:w="0" w:type="dxa"/>
            </w:tcMar>
            <w:vAlign w:val="bottom"/>
          </w:tcPr>
          <w:p w14:paraId="11F867F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1B8B3EA" w14:textId="77777777" w:rsidR="0089264D" w:rsidRPr="00B40C4C" w:rsidRDefault="0089264D" w:rsidP="00A3544C">
            <w:pPr>
              <w:jc w:val="right"/>
            </w:pPr>
            <w:r w:rsidRPr="00B40C4C">
              <w:t>8 000 000 000</w:t>
            </w:r>
          </w:p>
        </w:tc>
      </w:tr>
      <w:tr w:rsidR="00446E55" w:rsidRPr="00B40C4C" w14:paraId="2E1B5314" w14:textId="77777777" w:rsidTr="008C2AB1">
        <w:trPr>
          <w:trHeight w:val="500"/>
        </w:trPr>
        <w:tc>
          <w:tcPr>
            <w:tcW w:w="567" w:type="dxa"/>
            <w:tcBorders>
              <w:top w:val="nil"/>
              <w:left w:val="nil"/>
              <w:bottom w:val="nil"/>
            </w:tcBorders>
            <w:tcMar>
              <w:top w:w="43" w:type="dxa"/>
              <w:left w:w="0" w:type="dxa"/>
              <w:bottom w:w="0" w:type="dxa"/>
              <w:right w:w="0" w:type="dxa"/>
            </w:tcMar>
          </w:tcPr>
          <w:p w14:paraId="581BAA6F" w14:textId="77777777" w:rsidR="0089264D" w:rsidRPr="00B40C4C" w:rsidRDefault="0089264D" w:rsidP="009137DA">
            <w:r w:rsidRPr="00B40C4C">
              <w:t>5509</w:t>
            </w:r>
          </w:p>
        </w:tc>
        <w:tc>
          <w:tcPr>
            <w:tcW w:w="260" w:type="dxa"/>
            <w:tcBorders>
              <w:top w:val="nil"/>
              <w:left w:val="nil"/>
              <w:bottom w:val="nil"/>
              <w:right w:val="nil"/>
            </w:tcBorders>
            <w:tcMar>
              <w:top w:w="43" w:type="dxa"/>
              <w:left w:w="0" w:type="dxa"/>
              <w:bottom w:w="0" w:type="dxa"/>
              <w:right w:w="0" w:type="dxa"/>
            </w:tcMar>
            <w:vAlign w:val="bottom"/>
          </w:tcPr>
          <w:p w14:paraId="38663B2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4F8A8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55D23A" w14:textId="77777777" w:rsidR="0089264D" w:rsidRPr="00B40C4C" w:rsidRDefault="0089264D" w:rsidP="009137DA">
            <w:r w:rsidRPr="00B40C4C">
              <w:t>Avgift på utslipp av NOX i petroleumsvirksomheten på kontinentalsokkelen:</w:t>
            </w:r>
          </w:p>
        </w:tc>
        <w:tc>
          <w:tcPr>
            <w:tcW w:w="1500" w:type="dxa"/>
            <w:tcBorders>
              <w:top w:val="nil"/>
              <w:left w:val="nil"/>
              <w:bottom w:val="nil"/>
              <w:right w:val="nil"/>
            </w:tcBorders>
            <w:tcMar>
              <w:top w:w="43" w:type="dxa"/>
              <w:left w:w="0" w:type="dxa"/>
              <w:bottom w:w="0" w:type="dxa"/>
              <w:right w:w="0" w:type="dxa"/>
            </w:tcMar>
            <w:vAlign w:val="bottom"/>
          </w:tcPr>
          <w:p w14:paraId="016EBA5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FEE4E3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43BE5A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E53FA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C8741E" w14:textId="77777777" w:rsidR="0089264D" w:rsidRPr="00B40C4C" w:rsidRDefault="0089264D" w:rsidP="00A3544C">
            <w:pPr>
              <w:jc w:val="right"/>
            </w:pPr>
          </w:p>
        </w:tc>
      </w:tr>
      <w:tr w:rsidR="00446E55" w:rsidRPr="00B40C4C" w14:paraId="65038C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4EF83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960B1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833228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CC16ED7" w14:textId="77777777" w:rsidR="0089264D" w:rsidRPr="00B40C4C" w:rsidRDefault="0089264D" w:rsidP="009137DA">
            <w:r w:rsidRPr="00B40C4C">
              <w:t>Avgift</w:t>
            </w:r>
          </w:p>
        </w:tc>
        <w:tc>
          <w:tcPr>
            <w:tcW w:w="1500" w:type="dxa"/>
            <w:tcBorders>
              <w:top w:val="nil"/>
              <w:left w:val="nil"/>
              <w:bottom w:val="nil"/>
              <w:right w:val="nil"/>
            </w:tcBorders>
            <w:tcMar>
              <w:top w:w="43" w:type="dxa"/>
              <w:left w:w="0" w:type="dxa"/>
              <w:bottom w:w="0" w:type="dxa"/>
              <w:right w:w="0" w:type="dxa"/>
            </w:tcMar>
            <w:vAlign w:val="bottom"/>
          </w:tcPr>
          <w:p w14:paraId="43C5EB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FB70D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B242AAA" w14:textId="77777777" w:rsidR="0089264D" w:rsidRPr="00B40C4C" w:rsidRDefault="0089264D" w:rsidP="00A3544C">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758597B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1195CA3" w14:textId="77777777" w:rsidR="0089264D" w:rsidRPr="00B40C4C" w:rsidRDefault="0089264D" w:rsidP="00A3544C">
            <w:pPr>
              <w:jc w:val="right"/>
            </w:pPr>
            <w:r w:rsidRPr="00B40C4C">
              <w:t>1 000 000</w:t>
            </w:r>
          </w:p>
        </w:tc>
      </w:tr>
      <w:tr w:rsidR="00446E55" w:rsidRPr="00B40C4C" w14:paraId="00213A64" w14:textId="77777777" w:rsidTr="008C2AB1">
        <w:trPr>
          <w:trHeight w:val="240"/>
        </w:trPr>
        <w:tc>
          <w:tcPr>
            <w:tcW w:w="567" w:type="dxa"/>
            <w:tcBorders>
              <w:top w:val="nil"/>
              <w:left w:val="nil"/>
              <w:bottom w:val="nil"/>
            </w:tcBorders>
            <w:tcMar>
              <w:top w:w="43" w:type="dxa"/>
              <w:left w:w="0" w:type="dxa"/>
              <w:bottom w:w="0" w:type="dxa"/>
              <w:right w:w="0" w:type="dxa"/>
            </w:tcMar>
          </w:tcPr>
          <w:p w14:paraId="54223502" w14:textId="77777777" w:rsidR="0089264D" w:rsidRPr="00B40C4C" w:rsidRDefault="0089264D" w:rsidP="009137DA">
            <w:r w:rsidRPr="00B40C4C">
              <w:t>5511</w:t>
            </w:r>
          </w:p>
        </w:tc>
        <w:tc>
          <w:tcPr>
            <w:tcW w:w="260" w:type="dxa"/>
            <w:tcBorders>
              <w:top w:val="nil"/>
              <w:left w:val="nil"/>
              <w:bottom w:val="nil"/>
              <w:right w:val="nil"/>
            </w:tcBorders>
            <w:tcMar>
              <w:top w:w="43" w:type="dxa"/>
              <w:left w:w="0" w:type="dxa"/>
              <w:bottom w:w="0" w:type="dxa"/>
              <w:right w:w="0" w:type="dxa"/>
            </w:tcMar>
            <w:vAlign w:val="bottom"/>
          </w:tcPr>
          <w:p w14:paraId="3F5861B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CA9C1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6EA740" w14:textId="77777777" w:rsidR="0089264D" w:rsidRPr="00B40C4C" w:rsidRDefault="0089264D" w:rsidP="009137DA">
            <w:r w:rsidRPr="00B40C4C">
              <w:t>Tollavgiftsinntekter:</w:t>
            </w:r>
          </w:p>
        </w:tc>
        <w:tc>
          <w:tcPr>
            <w:tcW w:w="1500" w:type="dxa"/>
            <w:tcBorders>
              <w:top w:val="nil"/>
              <w:left w:val="nil"/>
              <w:bottom w:val="nil"/>
              <w:right w:val="nil"/>
            </w:tcBorders>
            <w:tcMar>
              <w:top w:w="43" w:type="dxa"/>
              <w:left w:w="0" w:type="dxa"/>
              <w:bottom w:w="0" w:type="dxa"/>
              <w:right w:w="0" w:type="dxa"/>
            </w:tcMar>
            <w:vAlign w:val="bottom"/>
          </w:tcPr>
          <w:p w14:paraId="4B13199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CA944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4A7EF8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9D695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6DFBB4C" w14:textId="77777777" w:rsidR="0089264D" w:rsidRPr="00B40C4C" w:rsidRDefault="0089264D" w:rsidP="00A3544C">
            <w:pPr>
              <w:jc w:val="right"/>
            </w:pPr>
          </w:p>
        </w:tc>
      </w:tr>
      <w:tr w:rsidR="00446E55" w:rsidRPr="00B40C4C" w14:paraId="28331BA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5C9B17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5AA29B3"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C0EAFD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A7BD7A3" w14:textId="77777777" w:rsidR="0089264D" w:rsidRPr="00B40C4C" w:rsidRDefault="0089264D" w:rsidP="009137DA">
            <w:r w:rsidRPr="00B40C4C">
              <w:t>Tollavgift</w:t>
            </w:r>
          </w:p>
        </w:tc>
        <w:tc>
          <w:tcPr>
            <w:tcW w:w="1500" w:type="dxa"/>
            <w:tcBorders>
              <w:top w:val="nil"/>
              <w:left w:val="nil"/>
              <w:bottom w:val="nil"/>
              <w:right w:val="nil"/>
            </w:tcBorders>
            <w:tcMar>
              <w:top w:w="43" w:type="dxa"/>
              <w:left w:w="0" w:type="dxa"/>
              <w:bottom w:w="0" w:type="dxa"/>
              <w:right w:w="0" w:type="dxa"/>
            </w:tcMar>
            <w:vAlign w:val="bottom"/>
          </w:tcPr>
          <w:p w14:paraId="7C0C8BE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615C9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2AD891" w14:textId="77777777" w:rsidR="0089264D" w:rsidRPr="00B40C4C" w:rsidRDefault="0089264D" w:rsidP="00A3544C">
            <w:pPr>
              <w:jc w:val="right"/>
            </w:pPr>
            <w:r w:rsidRPr="00B40C4C">
              <w:t>3 550 000 000</w:t>
            </w:r>
          </w:p>
        </w:tc>
        <w:tc>
          <w:tcPr>
            <w:tcW w:w="180" w:type="dxa"/>
            <w:tcBorders>
              <w:top w:val="nil"/>
              <w:left w:val="nil"/>
              <w:bottom w:val="nil"/>
              <w:right w:val="nil"/>
            </w:tcBorders>
            <w:tcMar>
              <w:top w:w="43" w:type="dxa"/>
              <w:left w:w="0" w:type="dxa"/>
              <w:bottom w:w="0" w:type="dxa"/>
              <w:right w:w="0" w:type="dxa"/>
            </w:tcMar>
            <w:vAlign w:val="bottom"/>
          </w:tcPr>
          <w:p w14:paraId="78C2EAD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B94FB1" w14:textId="77777777" w:rsidR="0089264D" w:rsidRPr="00B40C4C" w:rsidRDefault="0089264D" w:rsidP="00A3544C">
            <w:pPr>
              <w:jc w:val="right"/>
            </w:pPr>
          </w:p>
        </w:tc>
      </w:tr>
      <w:tr w:rsidR="00446E55" w:rsidRPr="00B40C4C" w14:paraId="2B65363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B9CF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474FA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4C8726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DA5327" w14:textId="77777777" w:rsidR="0089264D" w:rsidRPr="00B40C4C" w:rsidRDefault="0089264D" w:rsidP="009137DA">
            <w:r w:rsidRPr="00B40C4C">
              <w:t>Auksjonsinntekter fra tollkvoter</w:t>
            </w:r>
          </w:p>
        </w:tc>
        <w:tc>
          <w:tcPr>
            <w:tcW w:w="1500" w:type="dxa"/>
            <w:tcBorders>
              <w:top w:val="nil"/>
              <w:left w:val="nil"/>
              <w:bottom w:val="nil"/>
              <w:right w:val="nil"/>
            </w:tcBorders>
            <w:tcMar>
              <w:top w:w="43" w:type="dxa"/>
              <w:left w:w="0" w:type="dxa"/>
              <w:bottom w:w="0" w:type="dxa"/>
              <w:right w:w="0" w:type="dxa"/>
            </w:tcMar>
            <w:vAlign w:val="bottom"/>
          </w:tcPr>
          <w:p w14:paraId="7AB4E8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51983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A4A467C" w14:textId="77777777" w:rsidR="0089264D" w:rsidRPr="00B40C4C" w:rsidRDefault="0089264D" w:rsidP="00A3544C">
            <w:pPr>
              <w:jc w:val="right"/>
            </w:pPr>
            <w:r w:rsidRPr="00B40C4C">
              <w:t>300 000 000</w:t>
            </w:r>
          </w:p>
        </w:tc>
        <w:tc>
          <w:tcPr>
            <w:tcW w:w="180" w:type="dxa"/>
            <w:tcBorders>
              <w:top w:val="nil"/>
              <w:left w:val="nil"/>
              <w:bottom w:val="nil"/>
              <w:right w:val="nil"/>
            </w:tcBorders>
            <w:tcMar>
              <w:top w:w="43" w:type="dxa"/>
              <w:left w:w="0" w:type="dxa"/>
              <w:bottom w:w="0" w:type="dxa"/>
              <w:right w:w="0" w:type="dxa"/>
            </w:tcMar>
            <w:vAlign w:val="bottom"/>
          </w:tcPr>
          <w:p w14:paraId="2E7ED33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79F2D2" w14:textId="77777777" w:rsidR="0089264D" w:rsidRPr="00B40C4C" w:rsidRDefault="0089264D" w:rsidP="00A3544C">
            <w:pPr>
              <w:jc w:val="right"/>
            </w:pPr>
            <w:r w:rsidRPr="00B40C4C">
              <w:t>3 850 000 000</w:t>
            </w:r>
          </w:p>
        </w:tc>
      </w:tr>
      <w:tr w:rsidR="00446E55" w:rsidRPr="00B40C4C" w14:paraId="72FBCFE2" w14:textId="77777777" w:rsidTr="008C2AB1">
        <w:trPr>
          <w:trHeight w:val="240"/>
        </w:trPr>
        <w:tc>
          <w:tcPr>
            <w:tcW w:w="567" w:type="dxa"/>
            <w:tcBorders>
              <w:top w:val="nil"/>
              <w:left w:val="nil"/>
              <w:bottom w:val="nil"/>
            </w:tcBorders>
            <w:tcMar>
              <w:top w:w="43" w:type="dxa"/>
              <w:left w:w="0" w:type="dxa"/>
              <w:bottom w:w="0" w:type="dxa"/>
              <w:right w:w="0" w:type="dxa"/>
            </w:tcMar>
          </w:tcPr>
          <w:p w14:paraId="64DD79E0" w14:textId="77777777" w:rsidR="0089264D" w:rsidRPr="00B40C4C" w:rsidRDefault="0089264D" w:rsidP="009137DA">
            <w:r w:rsidRPr="00B40C4C">
              <w:t>5521</w:t>
            </w:r>
          </w:p>
        </w:tc>
        <w:tc>
          <w:tcPr>
            <w:tcW w:w="260" w:type="dxa"/>
            <w:tcBorders>
              <w:top w:val="nil"/>
              <w:left w:val="nil"/>
              <w:bottom w:val="nil"/>
              <w:right w:val="nil"/>
            </w:tcBorders>
            <w:tcMar>
              <w:top w:w="43" w:type="dxa"/>
              <w:left w:w="0" w:type="dxa"/>
              <w:bottom w:w="0" w:type="dxa"/>
              <w:right w:w="0" w:type="dxa"/>
            </w:tcMar>
            <w:vAlign w:val="bottom"/>
          </w:tcPr>
          <w:p w14:paraId="1F9972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C7703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29367C" w14:textId="77777777" w:rsidR="0089264D" w:rsidRPr="00B40C4C" w:rsidRDefault="0089264D" w:rsidP="009137DA">
            <w:r w:rsidRPr="00B40C4C">
              <w:t>Merverdiavgift:</w:t>
            </w:r>
          </w:p>
        </w:tc>
        <w:tc>
          <w:tcPr>
            <w:tcW w:w="1500" w:type="dxa"/>
            <w:tcBorders>
              <w:top w:val="nil"/>
              <w:left w:val="nil"/>
              <w:bottom w:val="nil"/>
              <w:right w:val="nil"/>
            </w:tcBorders>
            <w:tcMar>
              <w:top w:w="43" w:type="dxa"/>
              <w:left w:w="0" w:type="dxa"/>
              <w:bottom w:w="0" w:type="dxa"/>
              <w:right w:w="0" w:type="dxa"/>
            </w:tcMar>
            <w:vAlign w:val="bottom"/>
          </w:tcPr>
          <w:p w14:paraId="4A1C35F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4E6B4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675EE3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3F832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972F3B" w14:textId="77777777" w:rsidR="0089264D" w:rsidRPr="00B40C4C" w:rsidRDefault="0089264D" w:rsidP="00A3544C">
            <w:pPr>
              <w:jc w:val="right"/>
            </w:pPr>
          </w:p>
        </w:tc>
      </w:tr>
      <w:tr w:rsidR="00446E55" w:rsidRPr="00B40C4C" w14:paraId="30F0A04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1630F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04B32B5"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FE504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FD92655" w14:textId="77777777" w:rsidR="0089264D" w:rsidRPr="00B40C4C" w:rsidRDefault="0089264D" w:rsidP="009137DA">
            <w:r w:rsidRPr="00B40C4C">
              <w:t>Merverdiavgift</w:t>
            </w:r>
          </w:p>
        </w:tc>
        <w:tc>
          <w:tcPr>
            <w:tcW w:w="1500" w:type="dxa"/>
            <w:tcBorders>
              <w:top w:val="nil"/>
              <w:left w:val="nil"/>
              <w:bottom w:val="nil"/>
              <w:right w:val="nil"/>
            </w:tcBorders>
            <w:tcMar>
              <w:top w:w="43" w:type="dxa"/>
              <w:left w:w="0" w:type="dxa"/>
              <w:bottom w:w="0" w:type="dxa"/>
              <w:right w:w="0" w:type="dxa"/>
            </w:tcMar>
            <w:vAlign w:val="bottom"/>
          </w:tcPr>
          <w:p w14:paraId="48A0934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33DC83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4365773" w14:textId="77777777" w:rsidR="0089264D" w:rsidRPr="00B40C4C" w:rsidRDefault="0089264D" w:rsidP="00A3544C">
            <w:pPr>
              <w:jc w:val="right"/>
            </w:pPr>
            <w:r w:rsidRPr="00B40C4C">
              <w:t>409 258 000 000</w:t>
            </w:r>
          </w:p>
        </w:tc>
        <w:tc>
          <w:tcPr>
            <w:tcW w:w="180" w:type="dxa"/>
            <w:tcBorders>
              <w:top w:val="nil"/>
              <w:left w:val="nil"/>
              <w:bottom w:val="nil"/>
              <w:right w:val="nil"/>
            </w:tcBorders>
            <w:tcMar>
              <w:top w:w="43" w:type="dxa"/>
              <w:left w:w="0" w:type="dxa"/>
              <w:bottom w:w="0" w:type="dxa"/>
              <w:right w:w="0" w:type="dxa"/>
            </w:tcMar>
            <w:vAlign w:val="bottom"/>
          </w:tcPr>
          <w:p w14:paraId="33C5811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F70110" w14:textId="77777777" w:rsidR="0089264D" w:rsidRPr="00B40C4C" w:rsidRDefault="0089264D" w:rsidP="00A3544C">
            <w:pPr>
              <w:jc w:val="right"/>
            </w:pPr>
            <w:r w:rsidRPr="00B40C4C">
              <w:t>409 258 000 000</w:t>
            </w:r>
          </w:p>
        </w:tc>
      </w:tr>
      <w:tr w:rsidR="00446E55" w:rsidRPr="00B40C4C" w14:paraId="11CEC0C8" w14:textId="77777777" w:rsidTr="008C2AB1">
        <w:trPr>
          <w:trHeight w:val="240"/>
        </w:trPr>
        <w:tc>
          <w:tcPr>
            <w:tcW w:w="567" w:type="dxa"/>
            <w:tcBorders>
              <w:top w:val="nil"/>
              <w:left w:val="nil"/>
              <w:bottom w:val="nil"/>
            </w:tcBorders>
            <w:tcMar>
              <w:top w:w="43" w:type="dxa"/>
              <w:left w:w="0" w:type="dxa"/>
              <w:bottom w:w="0" w:type="dxa"/>
              <w:right w:w="0" w:type="dxa"/>
            </w:tcMar>
          </w:tcPr>
          <w:p w14:paraId="1A407E23" w14:textId="77777777" w:rsidR="0089264D" w:rsidRPr="00B40C4C" w:rsidRDefault="0089264D" w:rsidP="009137DA">
            <w:r w:rsidRPr="00B40C4C">
              <w:t>5526</w:t>
            </w:r>
          </w:p>
        </w:tc>
        <w:tc>
          <w:tcPr>
            <w:tcW w:w="260" w:type="dxa"/>
            <w:tcBorders>
              <w:top w:val="nil"/>
              <w:left w:val="nil"/>
              <w:bottom w:val="nil"/>
              <w:right w:val="nil"/>
            </w:tcBorders>
            <w:tcMar>
              <w:top w:w="43" w:type="dxa"/>
              <w:left w:w="0" w:type="dxa"/>
              <w:bottom w:w="0" w:type="dxa"/>
              <w:right w:w="0" w:type="dxa"/>
            </w:tcMar>
            <w:vAlign w:val="bottom"/>
          </w:tcPr>
          <w:p w14:paraId="3733B1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536CC9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53C5C0" w14:textId="77777777" w:rsidR="0089264D" w:rsidRPr="00B40C4C" w:rsidRDefault="0089264D" w:rsidP="009137DA">
            <w:r w:rsidRPr="00B40C4C">
              <w:t>Avgift på alkohol:</w:t>
            </w:r>
          </w:p>
        </w:tc>
        <w:tc>
          <w:tcPr>
            <w:tcW w:w="1500" w:type="dxa"/>
            <w:tcBorders>
              <w:top w:val="nil"/>
              <w:left w:val="nil"/>
              <w:bottom w:val="nil"/>
              <w:right w:val="nil"/>
            </w:tcBorders>
            <w:tcMar>
              <w:top w:w="43" w:type="dxa"/>
              <w:left w:w="0" w:type="dxa"/>
              <w:bottom w:w="0" w:type="dxa"/>
              <w:right w:w="0" w:type="dxa"/>
            </w:tcMar>
            <w:vAlign w:val="bottom"/>
          </w:tcPr>
          <w:p w14:paraId="52D62B1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D410BF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374FC6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0447B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141510B" w14:textId="77777777" w:rsidR="0089264D" w:rsidRPr="00B40C4C" w:rsidRDefault="0089264D" w:rsidP="00A3544C">
            <w:pPr>
              <w:jc w:val="right"/>
            </w:pPr>
          </w:p>
        </w:tc>
      </w:tr>
      <w:tr w:rsidR="00446E55" w:rsidRPr="00B40C4C" w14:paraId="1A91D88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3C66B7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E154730"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158D4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DF1670" w14:textId="77777777" w:rsidR="0089264D" w:rsidRPr="00B40C4C" w:rsidRDefault="0089264D" w:rsidP="009137DA">
            <w:r w:rsidRPr="00B40C4C">
              <w:t>Avgift på alkohol</w:t>
            </w:r>
          </w:p>
        </w:tc>
        <w:tc>
          <w:tcPr>
            <w:tcW w:w="1500" w:type="dxa"/>
            <w:tcBorders>
              <w:top w:val="nil"/>
              <w:left w:val="nil"/>
              <w:bottom w:val="nil"/>
              <w:right w:val="nil"/>
            </w:tcBorders>
            <w:tcMar>
              <w:top w:w="43" w:type="dxa"/>
              <w:left w:w="0" w:type="dxa"/>
              <w:bottom w:w="0" w:type="dxa"/>
              <w:right w:w="0" w:type="dxa"/>
            </w:tcMar>
            <w:vAlign w:val="bottom"/>
          </w:tcPr>
          <w:p w14:paraId="546CB22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FAB9C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5B64263" w14:textId="77777777" w:rsidR="0089264D" w:rsidRPr="00B40C4C" w:rsidRDefault="0089264D" w:rsidP="00A3544C">
            <w:pPr>
              <w:jc w:val="right"/>
            </w:pPr>
            <w:r w:rsidRPr="00B40C4C">
              <w:t>16 800 000 000</w:t>
            </w:r>
          </w:p>
        </w:tc>
        <w:tc>
          <w:tcPr>
            <w:tcW w:w="180" w:type="dxa"/>
            <w:tcBorders>
              <w:top w:val="nil"/>
              <w:left w:val="nil"/>
              <w:bottom w:val="nil"/>
              <w:right w:val="nil"/>
            </w:tcBorders>
            <w:tcMar>
              <w:top w:w="43" w:type="dxa"/>
              <w:left w:w="0" w:type="dxa"/>
              <w:bottom w:w="0" w:type="dxa"/>
              <w:right w:w="0" w:type="dxa"/>
            </w:tcMar>
            <w:vAlign w:val="bottom"/>
          </w:tcPr>
          <w:p w14:paraId="6C1DBF2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3B50A6" w14:textId="77777777" w:rsidR="0089264D" w:rsidRPr="00B40C4C" w:rsidRDefault="0089264D" w:rsidP="00A3544C">
            <w:pPr>
              <w:jc w:val="right"/>
            </w:pPr>
            <w:r w:rsidRPr="00B40C4C">
              <w:t>16 800 000 000</w:t>
            </w:r>
          </w:p>
        </w:tc>
      </w:tr>
      <w:tr w:rsidR="00446E55" w:rsidRPr="00B40C4C" w14:paraId="04CB1432" w14:textId="77777777" w:rsidTr="008C2AB1">
        <w:trPr>
          <w:trHeight w:val="240"/>
        </w:trPr>
        <w:tc>
          <w:tcPr>
            <w:tcW w:w="567" w:type="dxa"/>
            <w:tcBorders>
              <w:top w:val="nil"/>
              <w:left w:val="nil"/>
              <w:bottom w:val="nil"/>
            </w:tcBorders>
            <w:tcMar>
              <w:top w:w="43" w:type="dxa"/>
              <w:left w:w="0" w:type="dxa"/>
              <w:bottom w:w="0" w:type="dxa"/>
              <w:right w:w="0" w:type="dxa"/>
            </w:tcMar>
          </w:tcPr>
          <w:p w14:paraId="682CA648" w14:textId="77777777" w:rsidR="0089264D" w:rsidRPr="00B40C4C" w:rsidRDefault="0089264D" w:rsidP="009137DA">
            <w:r w:rsidRPr="00B40C4C">
              <w:t>5531</w:t>
            </w:r>
          </w:p>
        </w:tc>
        <w:tc>
          <w:tcPr>
            <w:tcW w:w="260" w:type="dxa"/>
            <w:tcBorders>
              <w:top w:val="nil"/>
              <w:left w:val="nil"/>
              <w:bottom w:val="nil"/>
              <w:right w:val="nil"/>
            </w:tcBorders>
            <w:tcMar>
              <w:top w:w="43" w:type="dxa"/>
              <w:left w:w="0" w:type="dxa"/>
              <w:bottom w:w="0" w:type="dxa"/>
              <w:right w:w="0" w:type="dxa"/>
            </w:tcMar>
            <w:vAlign w:val="bottom"/>
          </w:tcPr>
          <w:p w14:paraId="13F3FFE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AE3D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70C0C1" w14:textId="77777777" w:rsidR="0089264D" w:rsidRPr="00B40C4C" w:rsidRDefault="0089264D" w:rsidP="009137DA">
            <w:r w:rsidRPr="00B40C4C">
              <w:t>Avgift på tobakksvarer mv.:</w:t>
            </w:r>
          </w:p>
        </w:tc>
        <w:tc>
          <w:tcPr>
            <w:tcW w:w="1500" w:type="dxa"/>
            <w:tcBorders>
              <w:top w:val="nil"/>
              <w:left w:val="nil"/>
              <w:bottom w:val="nil"/>
              <w:right w:val="nil"/>
            </w:tcBorders>
            <w:tcMar>
              <w:top w:w="43" w:type="dxa"/>
              <w:left w:w="0" w:type="dxa"/>
              <w:bottom w:w="0" w:type="dxa"/>
              <w:right w:w="0" w:type="dxa"/>
            </w:tcMar>
            <w:vAlign w:val="bottom"/>
          </w:tcPr>
          <w:p w14:paraId="1D9F73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916F38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088DE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DD376E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4845C06" w14:textId="77777777" w:rsidR="0089264D" w:rsidRPr="00B40C4C" w:rsidRDefault="0089264D" w:rsidP="00A3544C">
            <w:pPr>
              <w:jc w:val="right"/>
            </w:pPr>
          </w:p>
        </w:tc>
      </w:tr>
      <w:tr w:rsidR="00446E55" w:rsidRPr="00B40C4C" w14:paraId="7E0034D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DD2769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1D449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3DC5F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409A50" w14:textId="77777777" w:rsidR="0089264D" w:rsidRPr="00B40C4C" w:rsidRDefault="0089264D" w:rsidP="009137DA">
            <w:r w:rsidRPr="00B40C4C">
              <w:t>Avgift på tobakksvarer mv.</w:t>
            </w:r>
          </w:p>
        </w:tc>
        <w:tc>
          <w:tcPr>
            <w:tcW w:w="1500" w:type="dxa"/>
            <w:tcBorders>
              <w:top w:val="nil"/>
              <w:left w:val="nil"/>
              <w:bottom w:val="nil"/>
              <w:right w:val="nil"/>
            </w:tcBorders>
            <w:tcMar>
              <w:top w:w="43" w:type="dxa"/>
              <w:left w:w="0" w:type="dxa"/>
              <w:bottom w:w="0" w:type="dxa"/>
              <w:right w:w="0" w:type="dxa"/>
            </w:tcMar>
            <w:vAlign w:val="bottom"/>
          </w:tcPr>
          <w:p w14:paraId="316CAF4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8D03D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9D85EA4" w14:textId="77777777" w:rsidR="0089264D" w:rsidRPr="00B40C4C" w:rsidRDefault="0089264D" w:rsidP="00A3544C">
            <w:pPr>
              <w:jc w:val="right"/>
            </w:pPr>
            <w:r w:rsidRPr="00B40C4C">
              <w:t>7 600 000 000</w:t>
            </w:r>
          </w:p>
        </w:tc>
        <w:tc>
          <w:tcPr>
            <w:tcW w:w="180" w:type="dxa"/>
            <w:tcBorders>
              <w:top w:val="nil"/>
              <w:left w:val="nil"/>
              <w:bottom w:val="nil"/>
              <w:right w:val="nil"/>
            </w:tcBorders>
            <w:tcMar>
              <w:top w:w="43" w:type="dxa"/>
              <w:left w:w="0" w:type="dxa"/>
              <w:bottom w:w="0" w:type="dxa"/>
              <w:right w:w="0" w:type="dxa"/>
            </w:tcMar>
            <w:vAlign w:val="bottom"/>
          </w:tcPr>
          <w:p w14:paraId="4CB37A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C798C18" w14:textId="77777777" w:rsidR="0089264D" w:rsidRPr="00B40C4C" w:rsidRDefault="0089264D" w:rsidP="00A3544C">
            <w:pPr>
              <w:jc w:val="right"/>
            </w:pPr>
            <w:r w:rsidRPr="00B40C4C">
              <w:t>7 600 000 000</w:t>
            </w:r>
          </w:p>
        </w:tc>
      </w:tr>
      <w:tr w:rsidR="00446E55" w:rsidRPr="00B40C4C" w14:paraId="491A3562" w14:textId="77777777" w:rsidTr="008C2AB1">
        <w:trPr>
          <w:trHeight w:val="240"/>
        </w:trPr>
        <w:tc>
          <w:tcPr>
            <w:tcW w:w="567" w:type="dxa"/>
            <w:tcBorders>
              <w:top w:val="nil"/>
              <w:left w:val="nil"/>
              <w:bottom w:val="nil"/>
            </w:tcBorders>
            <w:tcMar>
              <w:top w:w="43" w:type="dxa"/>
              <w:left w:w="0" w:type="dxa"/>
              <w:bottom w:w="0" w:type="dxa"/>
              <w:right w:w="0" w:type="dxa"/>
            </w:tcMar>
          </w:tcPr>
          <w:p w14:paraId="68F8A1FA" w14:textId="77777777" w:rsidR="0089264D" w:rsidRPr="00B40C4C" w:rsidRDefault="0089264D" w:rsidP="009137DA">
            <w:r w:rsidRPr="00B40C4C">
              <w:t>5536</w:t>
            </w:r>
          </w:p>
        </w:tc>
        <w:tc>
          <w:tcPr>
            <w:tcW w:w="260" w:type="dxa"/>
            <w:tcBorders>
              <w:top w:val="nil"/>
              <w:left w:val="nil"/>
              <w:bottom w:val="nil"/>
              <w:right w:val="nil"/>
            </w:tcBorders>
            <w:tcMar>
              <w:top w:w="43" w:type="dxa"/>
              <w:left w:w="0" w:type="dxa"/>
              <w:bottom w:w="0" w:type="dxa"/>
              <w:right w:w="0" w:type="dxa"/>
            </w:tcMar>
            <w:vAlign w:val="bottom"/>
          </w:tcPr>
          <w:p w14:paraId="256AEDB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22EE6B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C55D4C5" w14:textId="77777777" w:rsidR="0089264D" w:rsidRPr="00B40C4C" w:rsidRDefault="0089264D" w:rsidP="009137DA">
            <w:r w:rsidRPr="00B40C4C">
              <w:t>Avgift på motorvogner mv.:</w:t>
            </w:r>
          </w:p>
        </w:tc>
        <w:tc>
          <w:tcPr>
            <w:tcW w:w="1500" w:type="dxa"/>
            <w:tcBorders>
              <w:top w:val="nil"/>
              <w:left w:val="nil"/>
              <w:bottom w:val="nil"/>
              <w:right w:val="nil"/>
            </w:tcBorders>
            <w:tcMar>
              <w:top w:w="43" w:type="dxa"/>
              <w:left w:w="0" w:type="dxa"/>
              <w:bottom w:w="0" w:type="dxa"/>
              <w:right w:w="0" w:type="dxa"/>
            </w:tcMar>
            <w:vAlign w:val="bottom"/>
          </w:tcPr>
          <w:p w14:paraId="73D05EA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CD469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D1A527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DB8FB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25B840" w14:textId="77777777" w:rsidR="0089264D" w:rsidRPr="00B40C4C" w:rsidRDefault="0089264D" w:rsidP="00A3544C">
            <w:pPr>
              <w:jc w:val="right"/>
            </w:pPr>
          </w:p>
        </w:tc>
      </w:tr>
      <w:tr w:rsidR="00446E55" w:rsidRPr="00B40C4C" w14:paraId="634C4A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7ECB0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4021B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B593BB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954F96D" w14:textId="77777777" w:rsidR="0089264D" w:rsidRPr="00B40C4C" w:rsidRDefault="0089264D" w:rsidP="009137DA">
            <w:r w:rsidRPr="00B40C4C">
              <w:t>Engangsavgift</w:t>
            </w:r>
          </w:p>
        </w:tc>
        <w:tc>
          <w:tcPr>
            <w:tcW w:w="1500" w:type="dxa"/>
            <w:tcBorders>
              <w:top w:val="nil"/>
              <w:left w:val="nil"/>
              <w:bottom w:val="nil"/>
              <w:right w:val="nil"/>
            </w:tcBorders>
            <w:tcMar>
              <w:top w:w="43" w:type="dxa"/>
              <w:left w:w="0" w:type="dxa"/>
              <w:bottom w:w="0" w:type="dxa"/>
              <w:right w:w="0" w:type="dxa"/>
            </w:tcMar>
            <w:vAlign w:val="bottom"/>
          </w:tcPr>
          <w:p w14:paraId="7BF1C6E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6872E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30B9EAB" w14:textId="77777777" w:rsidR="0089264D" w:rsidRPr="00B40C4C" w:rsidRDefault="0089264D" w:rsidP="00A3544C">
            <w:pPr>
              <w:jc w:val="right"/>
            </w:pPr>
            <w:r w:rsidRPr="00B40C4C">
              <w:t>6 500 000 000</w:t>
            </w:r>
          </w:p>
        </w:tc>
        <w:tc>
          <w:tcPr>
            <w:tcW w:w="180" w:type="dxa"/>
            <w:tcBorders>
              <w:top w:val="nil"/>
              <w:left w:val="nil"/>
              <w:bottom w:val="nil"/>
              <w:right w:val="nil"/>
            </w:tcBorders>
            <w:tcMar>
              <w:top w:w="43" w:type="dxa"/>
              <w:left w:w="0" w:type="dxa"/>
              <w:bottom w:w="0" w:type="dxa"/>
              <w:right w:w="0" w:type="dxa"/>
            </w:tcMar>
            <w:vAlign w:val="bottom"/>
          </w:tcPr>
          <w:p w14:paraId="3FD2CEC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5546FA8" w14:textId="77777777" w:rsidR="0089264D" w:rsidRPr="00B40C4C" w:rsidRDefault="0089264D" w:rsidP="00A3544C">
            <w:pPr>
              <w:jc w:val="right"/>
            </w:pPr>
          </w:p>
        </w:tc>
      </w:tr>
      <w:tr w:rsidR="00446E55" w:rsidRPr="00B40C4C" w14:paraId="2F168E4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0C20CF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787909"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BC81A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6A0EF67" w14:textId="77777777" w:rsidR="0089264D" w:rsidRPr="00B40C4C" w:rsidRDefault="0089264D" w:rsidP="009137DA">
            <w:r w:rsidRPr="00B40C4C">
              <w:t>Avgift på trafikkforsikring</w:t>
            </w:r>
          </w:p>
        </w:tc>
        <w:tc>
          <w:tcPr>
            <w:tcW w:w="1500" w:type="dxa"/>
            <w:tcBorders>
              <w:top w:val="nil"/>
              <w:left w:val="nil"/>
              <w:bottom w:val="nil"/>
              <w:right w:val="nil"/>
            </w:tcBorders>
            <w:tcMar>
              <w:top w:w="43" w:type="dxa"/>
              <w:left w:w="0" w:type="dxa"/>
              <w:bottom w:w="0" w:type="dxa"/>
              <w:right w:w="0" w:type="dxa"/>
            </w:tcMar>
            <w:vAlign w:val="bottom"/>
          </w:tcPr>
          <w:p w14:paraId="670D034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944ACB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AA2B91A" w14:textId="77777777" w:rsidR="0089264D" w:rsidRPr="00B40C4C" w:rsidRDefault="0089264D" w:rsidP="00A3544C">
            <w:pPr>
              <w:jc w:val="right"/>
            </w:pPr>
            <w:r w:rsidRPr="00B40C4C">
              <w:t>10 190 000 000</w:t>
            </w:r>
          </w:p>
        </w:tc>
        <w:tc>
          <w:tcPr>
            <w:tcW w:w="180" w:type="dxa"/>
            <w:tcBorders>
              <w:top w:val="nil"/>
              <w:left w:val="nil"/>
              <w:bottom w:val="nil"/>
              <w:right w:val="nil"/>
            </w:tcBorders>
            <w:tcMar>
              <w:top w:w="43" w:type="dxa"/>
              <w:left w:w="0" w:type="dxa"/>
              <w:bottom w:w="0" w:type="dxa"/>
              <w:right w:w="0" w:type="dxa"/>
            </w:tcMar>
            <w:vAlign w:val="bottom"/>
          </w:tcPr>
          <w:p w14:paraId="2FA4055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26EC8B5" w14:textId="77777777" w:rsidR="0089264D" w:rsidRPr="00B40C4C" w:rsidRDefault="0089264D" w:rsidP="00A3544C">
            <w:pPr>
              <w:jc w:val="right"/>
            </w:pPr>
          </w:p>
        </w:tc>
      </w:tr>
      <w:tr w:rsidR="00446E55" w:rsidRPr="00B40C4C" w14:paraId="0935698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5C774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957ED6D"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6D3C4F4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B95697" w14:textId="77777777" w:rsidR="0089264D" w:rsidRPr="00B40C4C" w:rsidRDefault="0089264D" w:rsidP="009137DA">
            <w:r w:rsidRPr="00B40C4C">
              <w:t>Vektårsavgift</w:t>
            </w:r>
          </w:p>
        </w:tc>
        <w:tc>
          <w:tcPr>
            <w:tcW w:w="1500" w:type="dxa"/>
            <w:tcBorders>
              <w:top w:val="nil"/>
              <w:left w:val="nil"/>
              <w:bottom w:val="nil"/>
              <w:right w:val="nil"/>
            </w:tcBorders>
            <w:tcMar>
              <w:top w:w="43" w:type="dxa"/>
              <w:left w:w="0" w:type="dxa"/>
              <w:bottom w:w="0" w:type="dxa"/>
              <w:right w:w="0" w:type="dxa"/>
            </w:tcMar>
            <w:vAlign w:val="bottom"/>
          </w:tcPr>
          <w:p w14:paraId="0A3BC0F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65881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F237A9B" w14:textId="77777777" w:rsidR="0089264D" w:rsidRPr="00B40C4C" w:rsidRDefault="0089264D" w:rsidP="00A3544C">
            <w:pPr>
              <w:jc w:val="right"/>
            </w:pPr>
            <w:r w:rsidRPr="00B40C4C">
              <w:t>290 000 000</w:t>
            </w:r>
          </w:p>
        </w:tc>
        <w:tc>
          <w:tcPr>
            <w:tcW w:w="180" w:type="dxa"/>
            <w:tcBorders>
              <w:top w:val="nil"/>
              <w:left w:val="nil"/>
              <w:bottom w:val="nil"/>
              <w:right w:val="nil"/>
            </w:tcBorders>
            <w:tcMar>
              <w:top w:w="43" w:type="dxa"/>
              <w:left w:w="0" w:type="dxa"/>
              <w:bottom w:w="0" w:type="dxa"/>
              <w:right w:w="0" w:type="dxa"/>
            </w:tcMar>
            <w:vAlign w:val="bottom"/>
          </w:tcPr>
          <w:p w14:paraId="2F235D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C2409B" w14:textId="77777777" w:rsidR="0089264D" w:rsidRPr="00B40C4C" w:rsidRDefault="0089264D" w:rsidP="00A3544C">
            <w:pPr>
              <w:jc w:val="right"/>
            </w:pPr>
          </w:p>
        </w:tc>
      </w:tr>
      <w:tr w:rsidR="00446E55" w:rsidRPr="00B40C4C" w14:paraId="7BFC017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11D42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A918F8D"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7D3CDA2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890FE3" w14:textId="77777777" w:rsidR="0089264D" w:rsidRPr="00B40C4C" w:rsidRDefault="0089264D" w:rsidP="009137DA">
            <w:r w:rsidRPr="00B40C4C">
              <w:t>Omregistreringsavgift</w:t>
            </w:r>
          </w:p>
        </w:tc>
        <w:tc>
          <w:tcPr>
            <w:tcW w:w="1500" w:type="dxa"/>
            <w:tcBorders>
              <w:top w:val="nil"/>
              <w:left w:val="nil"/>
              <w:bottom w:val="nil"/>
              <w:right w:val="nil"/>
            </w:tcBorders>
            <w:tcMar>
              <w:top w:w="43" w:type="dxa"/>
              <w:left w:w="0" w:type="dxa"/>
              <w:bottom w:w="0" w:type="dxa"/>
              <w:right w:w="0" w:type="dxa"/>
            </w:tcMar>
            <w:vAlign w:val="bottom"/>
          </w:tcPr>
          <w:p w14:paraId="7F33408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3F0BF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9BB51C2" w14:textId="77777777" w:rsidR="0089264D" w:rsidRPr="00B40C4C" w:rsidRDefault="0089264D" w:rsidP="00A3544C">
            <w:pPr>
              <w:jc w:val="right"/>
            </w:pPr>
            <w:r w:rsidRPr="00B40C4C">
              <w:t>1 850 000 000</w:t>
            </w:r>
          </w:p>
        </w:tc>
        <w:tc>
          <w:tcPr>
            <w:tcW w:w="180" w:type="dxa"/>
            <w:tcBorders>
              <w:top w:val="nil"/>
              <w:left w:val="nil"/>
              <w:bottom w:val="nil"/>
              <w:right w:val="nil"/>
            </w:tcBorders>
            <w:tcMar>
              <w:top w:w="43" w:type="dxa"/>
              <w:left w:w="0" w:type="dxa"/>
              <w:bottom w:w="0" w:type="dxa"/>
              <w:right w:w="0" w:type="dxa"/>
            </w:tcMar>
            <w:vAlign w:val="bottom"/>
          </w:tcPr>
          <w:p w14:paraId="323C54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F835260" w14:textId="77777777" w:rsidR="0089264D" w:rsidRPr="00B40C4C" w:rsidRDefault="0089264D" w:rsidP="00A3544C">
            <w:pPr>
              <w:jc w:val="right"/>
            </w:pPr>
            <w:r w:rsidRPr="00B40C4C">
              <w:t>18 830 000 000</w:t>
            </w:r>
          </w:p>
        </w:tc>
      </w:tr>
      <w:tr w:rsidR="00446E55" w:rsidRPr="00B40C4C" w14:paraId="0A517A6A" w14:textId="77777777" w:rsidTr="008C2AB1">
        <w:trPr>
          <w:trHeight w:val="240"/>
        </w:trPr>
        <w:tc>
          <w:tcPr>
            <w:tcW w:w="567" w:type="dxa"/>
            <w:tcBorders>
              <w:top w:val="nil"/>
              <w:left w:val="nil"/>
              <w:bottom w:val="nil"/>
            </w:tcBorders>
            <w:tcMar>
              <w:top w:w="43" w:type="dxa"/>
              <w:left w:w="0" w:type="dxa"/>
              <w:bottom w:w="0" w:type="dxa"/>
              <w:right w:w="0" w:type="dxa"/>
            </w:tcMar>
          </w:tcPr>
          <w:p w14:paraId="0DD13535" w14:textId="77777777" w:rsidR="0089264D" w:rsidRPr="00B40C4C" w:rsidRDefault="0089264D" w:rsidP="009137DA">
            <w:r w:rsidRPr="00B40C4C">
              <w:t>5538</w:t>
            </w:r>
          </w:p>
        </w:tc>
        <w:tc>
          <w:tcPr>
            <w:tcW w:w="260" w:type="dxa"/>
            <w:tcBorders>
              <w:top w:val="nil"/>
              <w:left w:val="nil"/>
              <w:bottom w:val="nil"/>
              <w:right w:val="nil"/>
            </w:tcBorders>
            <w:tcMar>
              <w:top w:w="43" w:type="dxa"/>
              <w:left w:w="0" w:type="dxa"/>
              <w:bottom w:w="0" w:type="dxa"/>
              <w:right w:w="0" w:type="dxa"/>
            </w:tcMar>
            <w:vAlign w:val="bottom"/>
          </w:tcPr>
          <w:p w14:paraId="2DF2F9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D4F66F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2E8745" w14:textId="77777777" w:rsidR="0089264D" w:rsidRPr="00B40C4C" w:rsidRDefault="0089264D" w:rsidP="009137DA">
            <w:r w:rsidRPr="00B40C4C">
              <w:t>Veibruksavgift på drivstoff:</w:t>
            </w:r>
          </w:p>
        </w:tc>
        <w:tc>
          <w:tcPr>
            <w:tcW w:w="1500" w:type="dxa"/>
            <w:tcBorders>
              <w:top w:val="nil"/>
              <w:left w:val="nil"/>
              <w:bottom w:val="nil"/>
              <w:right w:val="nil"/>
            </w:tcBorders>
            <w:tcMar>
              <w:top w:w="43" w:type="dxa"/>
              <w:left w:w="0" w:type="dxa"/>
              <w:bottom w:w="0" w:type="dxa"/>
              <w:right w:w="0" w:type="dxa"/>
            </w:tcMar>
            <w:vAlign w:val="bottom"/>
          </w:tcPr>
          <w:p w14:paraId="760844F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4AD54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FE5EA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706F8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E73C4CC" w14:textId="77777777" w:rsidR="0089264D" w:rsidRPr="00B40C4C" w:rsidRDefault="0089264D" w:rsidP="00A3544C">
            <w:pPr>
              <w:jc w:val="right"/>
            </w:pPr>
          </w:p>
        </w:tc>
      </w:tr>
      <w:tr w:rsidR="00446E55" w:rsidRPr="00B40C4C" w14:paraId="03D11E9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D1DF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8814E7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3AB3D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6D2D4B" w14:textId="77777777" w:rsidR="0089264D" w:rsidRPr="00B40C4C" w:rsidRDefault="0089264D" w:rsidP="009137DA">
            <w:r w:rsidRPr="00B40C4C">
              <w:t>Veibruksavgift på bensin</w:t>
            </w:r>
          </w:p>
        </w:tc>
        <w:tc>
          <w:tcPr>
            <w:tcW w:w="1500" w:type="dxa"/>
            <w:tcBorders>
              <w:top w:val="nil"/>
              <w:left w:val="nil"/>
              <w:bottom w:val="nil"/>
              <w:right w:val="nil"/>
            </w:tcBorders>
            <w:tcMar>
              <w:top w:w="43" w:type="dxa"/>
              <w:left w:w="0" w:type="dxa"/>
              <w:bottom w:w="0" w:type="dxa"/>
              <w:right w:w="0" w:type="dxa"/>
            </w:tcMar>
            <w:vAlign w:val="bottom"/>
          </w:tcPr>
          <w:p w14:paraId="166F6CB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AA737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1D2F11" w14:textId="77777777" w:rsidR="0089264D" w:rsidRPr="00B40C4C" w:rsidRDefault="0089264D" w:rsidP="00A3544C">
            <w:pPr>
              <w:jc w:val="right"/>
            </w:pPr>
            <w:r w:rsidRPr="00B40C4C">
              <w:t>3 280 000 000</w:t>
            </w:r>
          </w:p>
        </w:tc>
        <w:tc>
          <w:tcPr>
            <w:tcW w:w="180" w:type="dxa"/>
            <w:tcBorders>
              <w:top w:val="nil"/>
              <w:left w:val="nil"/>
              <w:bottom w:val="nil"/>
              <w:right w:val="nil"/>
            </w:tcBorders>
            <w:tcMar>
              <w:top w:w="43" w:type="dxa"/>
              <w:left w:w="0" w:type="dxa"/>
              <w:bottom w:w="0" w:type="dxa"/>
              <w:right w:w="0" w:type="dxa"/>
            </w:tcMar>
            <w:vAlign w:val="bottom"/>
          </w:tcPr>
          <w:p w14:paraId="2BA382E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E1CF0E" w14:textId="77777777" w:rsidR="0089264D" w:rsidRPr="00B40C4C" w:rsidRDefault="0089264D" w:rsidP="00A3544C">
            <w:pPr>
              <w:jc w:val="right"/>
            </w:pPr>
          </w:p>
        </w:tc>
      </w:tr>
      <w:tr w:rsidR="00446E55" w:rsidRPr="00B40C4C" w14:paraId="58A81D9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8F137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3E9C3A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A046D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E42E2D" w14:textId="77777777" w:rsidR="0089264D" w:rsidRPr="00B40C4C" w:rsidRDefault="0089264D" w:rsidP="009137DA">
            <w:r w:rsidRPr="00B40C4C">
              <w:t>Veibruksavgift på autodiesel</w:t>
            </w:r>
          </w:p>
        </w:tc>
        <w:tc>
          <w:tcPr>
            <w:tcW w:w="1500" w:type="dxa"/>
            <w:tcBorders>
              <w:top w:val="nil"/>
              <w:left w:val="nil"/>
              <w:bottom w:val="nil"/>
              <w:right w:val="nil"/>
            </w:tcBorders>
            <w:tcMar>
              <w:top w:w="43" w:type="dxa"/>
              <w:left w:w="0" w:type="dxa"/>
              <w:bottom w:w="0" w:type="dxa"/>
              <w:right w:w="0" w:type="dxa"/>
            </w:tcMar>
            <w:vAlign w:val="bottom"/>
          </w:tcPr>
          <w:p w14:paraId="3ACC405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CC910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E4DAC9" w14:textId="77777777" w:rsidR="0089264D" w:rsidRPr="00B40C4C" w:rsidRDefault="0089264D" w:rsidP="00A3544C">
            <w:pPr>
              <w:jc w:val="right"/>
            </w:pPr>
            <w:r w:rsidRPr="00B40C4C">
              <w:t>6 520 000 000</w:t>
            </w:r>
          </w:p>
        </w:tc>
        <w:tc>
          <w:tcPr>
            <w:tcW w:w="180" w:type="dxa"/>
            <w:tcBorders>
              <w:top w:val="nil"/>
              <w:left w:val="nil"/>
              <w:bottom w:val="nil"/>
              <w:right w:val="nil"/>
            </w:tcBorders>
            <w:tcMar>
              <w:top w:w="43" w:type="dxa"/>
              <w:left w:w="0" w:type="dxa"/>
              <w:bottom w:w="0" w:type="dxa"/>
              <w:right w:w="0" w:type="dxa"/>
            </w:tcMar>
            <w:vAlign w:val="bottom"/>
          </w:tcPr>
          <w:p w14:paraId="68AA4D0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859D0B2" w14:textId="77777777" w:rsidR="0089264D" w:rsidRPr="00B40C4C" w:rsidRDefault="0089264D" w:rsidP="00A3544C">
            <w:pPr>
              <w:jc w:val="right"/>
            </w:pPr>
          </w:p>
        </w:tc>
      </w:tr>
      <w:tr w:rsidR="00446E55" w:rsidRPr="00B40C4C" w14:paraId="6697006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48538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5CBC0C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4AF37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EC8112" w14:textId="77777777" w:rsidR="0089264D" w:rsidRPr="00B40C4C" w:rsidRDefault="0089264D" w:rsidP="009137DA">
            <w:r w:rsidRPr="00B40C4C">
              <w:t>Veibruksavgift på naturgass og LPG</w:t>
            </w:r>
          </w:p>
        </w:tc>
        <w:tc>
          <w:tcPr>
            <w:tcW w:w="1500" w:type="dxa"/>
            <w:tcBorders>
              <w:top w:val="nil"/>
              <w:left w:val="nil"/>
              <w:bottom w:val="nil"/>
              <w:right w:val="nil"/>
            </w:tcBorders>
            <w:tcMar>
              <w:top w:w="43" w:type="dxa"/>
              <w:left w:w="0" w:type="dxa"/>
              <w:bottom w:w="0" w:type="dxa"/>
              <w:right w:w="0" w:type="dxa"/>
            </w:tcMar>
            <w:vAlign w:val="bottom"/>
          </w:tcPr>
          <w:p w14:paraId="4C205A8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03E598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2FD00AF" w14:textId="77777777" w:rsidR="0089264D" w:rsidRPr="00B40C4C" w:rsidRDefault="0089264D" w:rsidP="00A3544C">
            <w:pPr>
              <w:jc w:val="right"/>
            </w:pPr>
            <w:r w:rsidRPr="00B40C4C">
              <w:t>4 000 000</w:t>
            </w:r>
          </w:p>
        </w:tc>
        <w:tc>
          <w:tcPr>
            <w:tcW w:w="180" w:type="dxa"/>
            <w:tcBorders>
              <w:top w:val="nil"/>
              <w:left w:val="nil"/>
              <w:bottom w:val="nil"/>
              <w:right w:val="nil"/>
            </w:tcBorders>
            <w:tcMar>
              <w:top w:w="43" w:type="dxa"/>
              <w:left w:w="0" w:type="dxa"/>
              <w:bottom w:w="0" w:type="dxa"/>
              <w:right w:w="0" w:type="dxa"/>
            </w:tcMar>
            <w:vAlign w:val="bottom"/>
          </w:tcPr>
          <w:p w14:paraId="7F100A5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69CAD4" w14:textId="77777777" w:rsidR="0089264D" w:rsidRPr="00B40C4C" w:rsidRDefault="0089264D" w:rsidP="00A3544C">
            <w:pPr>
              <w:jc w:val="right"/>
            </w:pPr>
            <w:r w:rsidRPr="00B40C4C">
              <w:t>9 804 000 000</w:t>
            </w:r>
          </w:p>
        </w:tc>
      </w:tr>
      <w:tr w:rsidR="00446E55" w:rsidRPr="00B40C4C" w14:paraId="46C34368" w14:textId="77777777" w:rsidTr="008C2AB1">
        <w:trPr>
          <w:trHeight w:val="240"/>
        </w:trPr>
        <w:tc>
          <w:tcPr>
            <w:tcW w:w="567" w:type="dxa"/>
            <w:tcBorders>
              <w:top w:val="nil"/>
              <w:left w:val="nil"/>
              <w:bottom w:val="nil"/>
            </w:tcBorders>
            <w:tcMar>
              <w:top w:w="43" w:type="dxa"/>
              <w:left w:w="0" w:type="dxa"/>
              <w:bottom w:w="0" w:type="dxa"/>
              <w:right w:w="0" w:type="dxa"/>
            </w:tcMar>
          </w:tcPr>
          <w:p w14:paraId="49F76402" w14:textId="77777777" w:rsidR="0089264D" w:rsidRPr="00B40C4C" w:rsidRDefault="0089264D" w:rsidP="009137DA">
            <w:r w:rsidRPr="00B40C4C">
              <w:t>5541</w:t>
            </w:r>
          </w:p>
        </w:tc>
        <w:tc>
          <w:tcPr>
            <w:tcW w:w="260" w:type="dxa"/>
            <w:tcBorders>
              <w:top w:val="nil"/>
              <w:left w:val="nil"/>
              <w:bottom w:val="nil"/>
              <w:right w:val="nil"/>
            </w:tcBorders>
            <w:tcMar>
              <w:top w:w="43" w:type="dxa"/>
              <w:left w:w="0" w:type="dxa"/>
              <w:bottom w:w="0" w:type="dxa"/>
              <w:right w:w="0" w:type="dxa"/>
            </w:tcMar>
            <w:vAlign w:val="bottom"/>
          </w:tcPr>
          <w:p w14:paraId="32C46C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8276A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0F1248" w14:textId="77777777" w:rsidR="0089264D" w:rsidRPr="00B40C4C" w:rsidRDefault="0089264D" w:rsidP="009137DA">
            <w:r w:rsidRPr="00B40C4C">
              <w:t>Avgift på elektrisk kraft:</w:t>
            </w:r>
          </w:p>
        </w:tc>
        <w:tc>
          <w:tcPr>
            <w:tcW w:w="1500" w:type="dxa"/>
            <w:tcBorders>
              <w:top w:val="nil"/>
              <w:left w:val="nil"/>
              <w:bottom w:val="nil"/>
              <w:right w:val="nil"/>
            </w:tcBorders>
            <w:tcMar>
              <w:top w:w="43" w:type="dxa"/>
              <w:left w:w="0" w:type="dxa"/>
              <w:bottom w:w="0" w:type="dxa"/>
              <w:right w:w="0" w:type="dxa"/>
            </w:tcMar>
            <w:vAlign w:val="bottom"/>
          </w:tcPr>
          <w:p w14:paraId="393D025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8E8CB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BB8C6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B0B3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7E3BC81" w14:textId="77777777" w:rsidR="0089264D" w:rsidRPr="00B40C4C" w:rsidRDefault="0089264D" w:rsidP="00A3544C">
            <w:pPr>
              <w:jc w:val="right"/>
            </w:pPr>
          </w:p>
        </w:tc>
      </w:tr>
      <w:tr w:rsidR="00446E55" w:rsidRPr="00B40C4C" w14:paraId="2E9394B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FDBC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3584E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0380B7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1D0956" w14:textId="77777777" w:rsidR="0089264D" w:rsidRPr="00B40C4C" w:rsidRDefault="0089264D" w:rsidP="009137DA">
            <w:r w:rsidRPr="00B40C4C">
              <w:t>Avgift på elektrisk kraft</w:t>
            </w:r>
          </w:p>
        </w:tc>
        <w:tc>
          <w:tcPr>
            <w:tcW w:w="1500" w:type="dxa"/>
            <w:tcBorders>
              <w:top w:val="nil"/>
              <w:left w:val="nil"/>
              <w:bottom w:val="nil"/>
              <w:right w:val="nil"/>
            </w:tcBorders>
            <w:tcMar>
              <w:top w:w="43" w:type="dxa"/>
              <w:left w:w="0" w:type="dxa"/>
              <w:bottom w:w="0" w:type="dxa"/>
              <w:right w:w="0" w:type="dxa"/>
            </w:tcMar>
            <w:vAlign w:val="bottom"/>
          </w:tcPr>
          <w:p w14:paraId="51FBDCB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64E603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7CDB19D" w14:textId="77777777" w:rsidR="0089264D" w:rsidRPr="00B40C4C" w:rsidRDefault="0089264D" w:rsidP="00A3544C">
            <w:pPr>
              <w:jc w:val="right"/>
            </w:pPr>
            <w:r w:rsidRPr="00B40C4C">
              <w:t>10 803 000 000</w:t>
            </w:r>
          </w:p>
        </w:tc>
        <w:tc>
          <w:tcPr>
            <w:tcW w:w="180" w:type="dxa"/>
            <w:tcBorders>
              <w:top w:val="nil"/>
              <w:left w:val="nil"/>
              <w:bottom w:val="nil"/>
              <w:right w:val="nil"/>
            </w:tcBorders>
            <w:tcMar>
              <w:top w:w="43" w:type="dxa"/>
              <w:left w:w="0" w:type="dxa"/>
              <w:bottom w:w="0" w:type="dxa"/>
              <w:right w:w="0" w:type="dxa"/>
            </w:tcMar>
            <w:vAlign w:val="bottom"/>
          </w:tcPr>
          <w:p w14:paraId="39239E2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6769735" w14:textId="77777777" w:rsidR="0089264D" w:rsidRPr="00B40C4C" w:rsidRDefault="0089264D" w:rsidP="00A3544C">
            <w:pPr>
              <w:jc w:val="right"/>
            </w:pPr>
            <w:r w:rsidRPr="00B40C4C">
              <w:t>10 803 000 000</w:t>
            </w:r>
          </w:p>
        </w:tc>
      </w:tr>
      <w:tr w:rsidR="00446E55" w:rsidRPr="00B40C4C" w14:paraId="28A2362E" w14:textId="77777777" w:rsidTr="008C2AB1">
        <w:trPr>
          <w:trHeight w:val="240"/>
        </w:trPr>
        <w:tc>
          <w:tcPr>
            <w:tcW w:w="567" w:type="dxa"/>
            <w:tcBorders>
              <w:top w:val="nil"/>
              <w:left w:val="nil"/>
              <w:bottom w:val="nil"/>
            </w:tcBorders>
            <w:tcMar>
              <w:top w:w="43" w:type="dxa"/>
              <w:left w:w="0" w:type="dxa"/>
              <w:bottom w:w="0" w:type="dxa"/>
              <w:right w:w="0" w:type="dxa"/>
            </w:tcMar>
          </w:tcPr>
          <w:p w14:paraId="6EBCD664" w14:textId="77777777" w:rsidR="0089264D" w:rsidRPr="00B40C4C" w:rsidRDefault="0089264D" w:rsidP="009137DA">
            <w:r w:rsidRPr="00B40C4C">
              <w:t>5542</w:t>
            </w:r>
          </w:p>
        </w:tc>
        <w:tc>
          <w:tcPr>
            <w:tcW w:w="260" w:type="dxa"/>
            <w:tcBorders>
              <w:top w:val="nil"/>
              <w:left w:val="nil"/>
              <w:bottom w:val="nil"/>
              <w:right w:val="nil"/>
            </w:tcBorders>
            <w:tcMar>
              <w:top w:w="43" w:type="dxa"/>
              <w:left w:w="0" w:type="dxa"/>
              <w:bottom w:w="0" w:type="dxa"/>
              <w:right w:w="0" w:type="dxa"/>
            </w:tcMar>
            <w:vAlign w:val="bottom"/>
          </w:tcPr>
          <w:p w14:paraId="5D79B71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1718B1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BF2428F" w14:textId="77777777" w:rsidR="0089264D" w:rsidRPr="00B40C4C" w:rsidRDefault="0089264D" w:rsidP="009137DA">
            <w:r w:rsidRPr="00B40C4C">
              <w:t>Avgift på mineralolje mv.:</w:t>
            </w:r>
          </w:p>
        </w:tc>
        <w:tc>
          <w:tcPr>
            <w:tcW w:w="1500" w:type="dxa"/>
            <w:tcBorders>
              <w:top w:val="nil"/>
              <w:left w:val="nil"/>
              <w:bottom w:val="nil"/>
              <w:right w:val="nil"/>
            </w:tcBorders>
            <w:tcMar>
              <w:top w:w="43" w:type="dxa"/>
              <w:left w:w="0" w:type="dxa"/>
              <w:bottom w:w="0" w:type="dxa"/>
              <w:right w:w="0" w:type="dxa"/>
            </w:tcMar>
            <w:vAlign w:val="bottom"/>
          </w:tcPr>
          <w:p w14:paraId="37F020D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27ECF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0BA569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987B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FC02042" w14:textId="77777777" w:rsidR="0089264D" w:rsidRPr="00B40C4C" w:rsidRDefault="0089264D" w:rsidP="00A3544C">
            <w:pPr>
              <w:jc w:val="right"/>
            </w:pPr>
          </w:p>
        </w:tc>
      </w:tr>
      <w:tr w:rsidR="00446E55" w:rsidRPr="00B40C4C" w14:paraId="40463C5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20551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101B2CF"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49359D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8E4F321" w14:textId="77777777" w:rsidR="0089264D" w:rsidRPr="00B40C4C" w:rsidRDefault="0089264D" w:rsidP="009137DA">
            <w:r w:rsidRPr="00B40C4C">
              <w:t>Avgift på smøreolje mv.</w:t>
            </w:r>
          </w:p>
        </w:tc>
        <w:tc>
          <w:tcPr>
            <w:tcW w:w="1500" w:type="dxa"/>
            <w:tcBorders>
              <w:top w:val="nil"/>
              <w:left w:val="nil"/>
              <w:bottom w:val="nil"/>
              <w:right w:val="nil"/>
            </w:tcBorders>
            <w:tcMar>
              <w:top w:w="43" w:type="dxa"/>
              <w:left w:w="0" w:type="dxa"/>
              <w:bottom w:w="0" w:type="dxa"/>
              <w:right w:w="0" w:type="dxa"/>
            </w:tcMar>
            <w:vAlign w:val="bottom"/>
          </w:tcPr>
          <w:p w14:paraId="725009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39BEFF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0510A3B" w14:textId="77777777" w:rsidR="0089264D" w:rsidRPr="00B40C4C" w:rsidRDefault="0089264D" w:rsidP="00A3544C">
            <w:pPr>
              <w:jc w:val="right"/>
            </w:pPr>
            <w:r w:rsidRPr="00B40C4C">
              <w:t>120 000 000</w:t>
            </w:r>
          </w:p>
        </w:tc>
        <w:tc>
          <w:tcPr>
            <w:tcW w:w="180" w:type="dxa"/>
            <w:tcBorders>
              <w:top w:val="nil"/>
              <w:left w:val="nil"/>
              <w:bottom w:val="nil"/>
              <w:right w:val="nil"/>
            </w:tcBorders>
            <w:tcMar>
              <w:top w:w="43" w:type="dxa"/>
              <w:left w:w="0" w:type="dxa"/>
              <w:bottom w:w="0" w:type="dxa"/>
              <w:right w:w="0" w:type="dxa"/>
            </w:tcMar>
            <w:vAlign w:val="bottom"/>
          </w:tcPr>
          <w:p w14:paraId="100241D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1A3B43C" w14:textId="77777777" w:rsidR="0089264D" w:rsidRPr="00B40C4C" w:rsidRDefault="0089264D" w:rsidP="00A3544C">
            <w:pPr>
              <w:jc w:val="right"/>
            </w:pPr>
            <w:r w:rsidRPr="00B40C4C">
              <w:t>120 000 000</w:t>
            </w:r>
          </w:p>
        </w:tc>
      </w:tr>
      <w:tr w:rsidR="00446E55" w:rsidRPr="00B40C4C" w14:paraId="32A39AD3" w14:textId="77777777" w:rsidTr="008C2AB1">
        <w:trPr>
          <w:trHeight w:val="240"/>
        </w:trPr>
        <w:tc>
          <w:tcPr>
            <w:tcW w:w="567" w:type="dxa"/>
            <w:tcBorders>
              <w:top w:val="nil"/>
              <w:left w:val="nil"/>
              <w:bottom w:val="nil"/>
            </w:tcBorders>
            <w:tcMar>
              <w:top w:w="43" w:type="dxa"/>
              <w:left w:w="0" w:type="dxa"/>
              <w:bottom w:w="0" w:type="dxa"/>
              <w:right w:w="0" w:type="dxa"/>
            </w:tcMar>
          </w:tcPr>
          <w:p w14:paraId="61848CB9" w14:textId="77777777" w:rsidR="0089264D" w:rsidRPr="00B40C4C" w:rsidRDefault="0089264D" w:rsidP="009137DA">
            <w:r w:rsidRPr="00B40C4C">
              <w:t>5543</w:t>
            </w:r>
          </w:p>
        </w:tc>
        <w:tc>
          <w:tcPr>
            <w:tcW w:w="260" w:type="dxa"/>
            <w:tcBorders>
              <w:top w:val="nil"/>
              <w:left w:val="nil"/>
              <w:bottom w:val="nil"/>
              <w:right w:val="nil"/>
            </w:tcBorders>
            <w:tcMar>
              <w:top w:w="43" w:type="dxa"/>
              <w:left w:w="0" w:type="dxa"/>
              <w:bottom w:w="0" w:type="dxa"/>
              <w:right w:w="0" w:type="dxa"/>
            </w:tcMar>
            <w:vAlign w:val="bottom"/>
          </w:tcPr>
          <w:p w14:paraId="35176FD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F2B8F9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5312618" w14:textId="77777777" w:rsidR="0089264D" w:rsidRPr="00B40C4C" w:rsidRDefault="0089264D" w:rsidP="009137DA">
            <w:r w:rsidRPr="00B40C4C">
              <w:t>Miljøavgift på mineralske produkter mv.:</w:t>
            </w:r>
          </w:p>
        </w:tc>
        <w:tc>
          <w:tcPr>
            <w:tcW w:w="1500" w:type="dxa"/>
            <w:tcBorders>
              <w:top w:val="nil"/>
              <w:left w:val="nil"/>
              <w:bottom w:val="nil"/>
              <w:right w:val="nil"/>
            </w:tcBorders>
            <w:tcMar>
              <w:top w:w="43" w:type="dxa"/>
              <w:left w:w="0" w:type="dxa"/>
              <w:bottom w:w="0" w:type="dxa"/>
              <w:right w:w="0" w:type="dxa"/>
            </w:tcMar>
            <w:vAlign w:val="bottom"/>
          </w:tcPr>
          <w:p w14:paraId="698F391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8D0C8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C27731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76E21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BCD6B8C" w14:textId="77777777" w:rsidR="0089264D" w:rsidRPr="00B40C4C" w:rsidRDefault="0089264D" w:rsidP="00A3544C">
            <w:pPr>
              <w:jc w:val="right"/>
            </w:pPr>
          </w:p>
        </w:tc>
      </w:tr>
      <w:tr w:rsidR="00446E55" w:rsidRPr="00B40C4C" w14:paraId="28B376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7756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24377B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15492C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8FBA54" w14:textId="77777777" w:rsidR="0089264D" w:rsidRPr="00B40C4C" w:rsidRDefault="0089264D" w:rsidP="009137DA">
            <w:r w:rsidRPr="00B40C4C">
              <w:t>CO2-avgift</w:t>
            </w:r>
          </w:p>
        </w:tc>
        <w:tc>
          <w:tcPr>
            <w:tcW w:w="1500" w:type="dxa"/>
            <w:tcBorders>
              <w:top w:val="nil"/>
              <w:left w:val="nil"/>
              <w:bottom w:val="nil"/>
              <w:right w:val="nil"/>
            </w:tcBorders>
            <w:tcMar>
              <w:top w:w="43" w:type="dxa"/>
              <w:left w:w="0" w:type="dxa"/>
              <w:bottom w:w="0" w:type="dxa"/>
              <w:right w:w="0" w:type="dxa"/>
            </w:tcMar>
            <w:vAlign w:val="bottom"/>
          </w:tcPr>
          <w:p w14:paraId="28EC17C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5949B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06EE20D" w14:textId="77777777" w:rsidR="0089264D" w:rsidRPr="00B40C4C" w:rsidRDefault="0089264D" w:rsidP="00A3544C">
            <w:pPr>
              <w:jc w:val="right"/>
            </w:pPr>
            <w:r w:rsidRPr="00B40C4C">
              <w:t>18 437 000 000</w:t>
            </w:r>
          </w:p>
        </w:tc>
        <w:tc>
          <w:tcPr>
            <w:tcW w:w="180" w:type="dxa"/>
            <w:tcBorders>
              <w:top w:val="nil"/>
              <w:left w:val="nil"/>
              <w:bottom w:val="nil"/>
              <w:right w:val="nil"/>
            </w:tcBorders>
            <w:tcMar>
              <w:top w:w="43" w:type="dxa"/>
              <w:left w:w="0" w:type="dxa"/>
              <w:bottom w:w="0" w:type="dxa"/>
              <w:right w:w="0" w:type="dxa"/>
            </w:tcMar>
            <w:vAlign w:val="bottom"/>
          </w:tcPr>
          <w:p w14:paraId="68E2F95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68573AC" w14:textId="77777777" w:rsidR="0089264D" w:rsidRPr="00B40C4C" w:rsidRDefault="0089264D" w:rsidP="00A3544C">
            <w:pPr>
              <w:jc w:val="right"/>
            </w:pPr>
          </w:p>
        </w:tc>
      </w:tr>
      <w:tr w:rsidR="00446E55" w:rsidRPr="00B40C4C" w14:paraId="007EA5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7CBB3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A2444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822709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C4578E5" w14:textId="77777777" w:rsidR="0089264D" w:rsidRPr="00B40C4C" w:rsidRDefault="0089264D" w:rsidP="009137DA">
            <w:r w:rsidRPr="00B40C4C">
              <w:t>Svovelavgift</w:t>
            </w:r>
          </w:p>
        </w:tc>
        <w:tc>
          <w:tcPr>
            <w:tcW w:w="1500" w:type="dxa"/>
            <w:tcBorders>
              <w:top w:val="nil"/>
              <w:left w:val="nil"/>
              <w:bottom w:val="nil"/>
              <w:right w:val="nil"/>
            </w:tcBorders>
            <w:tcMar>
              <w:top w:w="43" w:type="dxa"/>
              <w:left w:w="0" w:type="dxa"/>
              <w:bottom w:w="0" w:type="dxa"/>
              <w:right w:w="0" w:type="dxa"/>
            </w:tcMar>
            <w:vAlign w:val="bottom"/>
          </w:tcPr>
          <w:p w14:paraId="603B933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8BEE1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B39AFE9" w14:textId="77777777" w:rsidR="0089264D" w:rsidRPr="00B40C4C" w:rsidRDefault="0089264D" w:rsidP="00A3544C">
            <w:pPr>
              <w:jc w:val="right"/>
            </w:pPr>
            <w:r w:rsidRPr="00B40C4C">
              <w:t>10 000 000</w:t>
            </w:r>
          </w:p>
        </w:tc>
        <w:tc>
          <w:tcPr>
            <w:tcW w:w="180" w:type="dxa"/>
            <w:tcBorders>
              <w:top w:val="nil"/>
              <w:left w:val="nil"/>
              <w:bottom w:val="nil"/>
              <w:right w:val="nil"/>
            </w:tcBorders>
            <w:tcMar>
              <w:top w:w="43" w:type="dxa"/>
              <w:left w:w="0" w:type="dxa"/>
              <w:bottom w:w="0" w:type="dxa"/>
              <w:right w:w="0" w:type="dxa"/>
            </w:tcMar>
            <w:vAlign w:val="bottom"/>
          </w:tcPr>
          <w:p w14:paraId="4F1E696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CBE02CF" w14:textId="77777777" w:rsidR="0089264D" w:rsidRPr="00B40C4C" w:rsidRDefault="0089264D" w:rsidP="00A3544C">
            <w:pPr>
              <w:jc w:val="right"/>
            </w:pPr>
            <w:r w:rsidRPr="00B40C4C">
              <w:t>18 447 000 000</w:t>
            </w:r>
          </w:p>
        </w:tc>
      </w:tr>
      <w:tr w:rsidR="00446E55" w:rsidRPr="00B40C4C" w14:paraId="121343E8" w14:textId="77777777" w:rsidTr="008C2AB1">
        <w:trPr>
          <w:trHeight w:val="240"/>
        </w:trPr>
        <w:tc>
          <w:tcPr>
            <w:tcW w:w="567" w:type="dxa"/>
            <w:tcBorders>
              <w:top w:val="nil"/>
              <w:left w:val="nil"/>
              <w:bottom w:val="nil"/>
            </w:tcBorders>
            <w:tcMar>
              <w:top w:w="43" w:type="dxa"/>
              <w:left w:w="0" w:type="dxa"/>
              <w:bottom w:w="0" w:type="dxa"/>
              <w:right w:w="0" w:type="dxa"/>
            </w:tcMar>
          </w:tcPr>
          <w:p w14:paraId="1590B17C" w14:textId="77777777" w:rsidR="0089264D" w:rsidRPr="00B40C4C" w:rsidRDefault="0089264D" w:rsidP="009137DA">
            <w:r w:rsidRPr="00B40C4C">
              <w:t>5546</w:t>
            </w:r>
          </w:p>
        </w:tc>
        <w:tc>
          <w:tcPr>
            <w:tcW w:w="260" w:type="dxa"/>
            <w:tcBorders>
              <w:top w:val="nil"/>
              <w:left w:val="nil"/>
              <w:bottom w:val="nil"/>
              <w:right w:val="nil"/>
            </w:tcBorders>
            <w:tcMar>
              <w:top w:w="43" w:type="dxa"/>
              <w:left w:w="0" w:type="dxa"/>
              <w:bottom w:w="0" w:type="dxa"/>
              <w:right w:w="0" w:type="dxa"/>
            </w:tcMar>
            <w:vAlign w:val="bottom"/>
          </w:tcPr>
          <w:p w14:paraId="6AF5B01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7284F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62F488" w14:textId="77777777" w:rsidR="0089264D" w:rsidRPr="00B40C4C" w:rsidRDefault="0089264D" w:rsidP="009137DA">
            <w:r w:rsidRPr="00B40C4C">
              <w:t>Avgift på avfallsforbrenning:</w:t>
            </w:r>
          </w:p>
        </w:tc>
        <w:tc>
          <w:tcPr>
            <w:tcW w:w="1500" w:type="dxa"/>
            <w:tcBorders>
              <w:top w:val="nil"/>
              <w:left w:val="nil"/>
              <w:bottom w:val="nil"/>
              <w:right w:val="nil"/>
            </w:tcBorders>
            <w:tcMar>
              <w:top w:w="43" w:type="dxa"/>
              <w:left w:w="0" w:type="dxa"/>
              <w:bottom w:w="0" w:type="dxa"/>
              <w:right w:w="0" w:type="dxa"/>
            </w:tcMar>
            <w:vAlign w:val="bottom"/>
          </w:tcPr>
          <w:p w14:paraId="014BDD4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67588E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612972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23EB60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D9D6D3" w14:textId="77777777" w:rsidR="0089264D" w:rsidRPr="00B40C4C" w:rsidRDefault="0089264D" w:rsidP="00A3544C">
            <w:pPr>
              <w:jc w:val="right"/>
            </w:pPr>
          </w:p>
        </w:tc>
      </w:tr>
      <w:tr w:rsidR="00446E55" w:rsidRPr="00B40C4C" w14:paraId="1BC1D3B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820DA7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6925F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FE2A4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BFB519" w14:textId="77777777" w:rsidR="0089264D" w:rsidRPr="00B40C4C" w:rsidRDefault="0089264D" w:rsidP="009137DA">
            <w:r w:rsidRPr="00B40C4C">
              <w:t>Avgift på avfallsforbrenning</w:t>
            </w:r>
          </w:p>
        </w:tc>
        <w:tc>
          <w:tcPr>
            <w:tcW w:w="1500" w:type="dxa"/>
            <w:tcBorders>
              <w:top w:val="nil"/>
              <w:left w:val="nil"/>
              <w:bottom w:val="nil"/>
              <w:right w:val="nil"/>
            </w:tcBorders>
            <w:tcMar>
              <w:top w:w="43" w:type="dxa"/>
              <w:left w:w="0" w:type="dxa"/>
              <w:bottom w:w="0" w:type="dxa"/>
              <w:right w:w="0" w:type="dxa"/>
            </w:tcMar>
            <w:vAlign w:val="bottom"/>
          </w:tcPr>
          <w:p w14:paraId="6993468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0505E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5C0417E" w14:textId="77777777" w:rsidR="0089264D" w:rsidRPr="00B40C4C" w:rsidRDefault="0089264D" w:rsidP="00A3544C">
            <w:pPr>
              <w:jc w:val="right"/>
            </w:pPr>
            <w:r w:rsidRPr="00B40C4C">
              <w:t>695 000 000</w:t>
            </w:r>
          </w:p>
        </w:tc>
        <w:tc>
          <w:tcPr>
            <w:tcW w:w="180" w:type="dxa"/>
            <w:tcBorders>
              <w:top w:val="nil"/>
              <w:left w:val="nil"/>
              <w:bottom w:val="nil"/>
              <w:right w:val="nil"/>
            </w:tcBorders>
            <w:tcMar>
              <w:top w:w="43" w:type="dxa"/>
              <w:left w:w="0" w:type="dxa"/>
              <w:bottom w:w="0" w:type="dxa"/>
              <w:right w:w="0" w:type="dxa"/>
            </w:tcMar>
            <w:vAlign w:val="bottom"/>
          </w:tcPr>
          <w:p w14:paraId="5B9D38B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994C7CD" w14:textId="77777777" w:rsidR="0089264D" w:rsidRPr="00B40C4C" w:rsidRDefault="0089264D" w:rsidP="00A3544C">
            <w:pPr>
              <w:jc w:val="right"/>
            </w:pPr>
            <w:r w:rsidRPr="00B40C4C">
              <w:t>695 000 000</w:t>
            </w:r>
          </w:p>
        </w:tc>
      </w:tr>
      <w:tr w:rsidR="00446E55" w:rsidRPr="00B40C4C" w14:paraId="0D1D2CCA" w14:textId="77777777" w:rsidTr="008C2AB1">
        <w:trPr>
          <w:trHeight w:val="240"/>
        </w:trPr>
        <w:tc>
          <w:tcPr>
            <w:tcW w:w="567" w:type="dxa"/>
            <w:tcBorders>
              <w:top w:val="nil"/>
              <w:left w:val="nil"/>
              <w:bottom w:val="nil"/>
            </w:tcBorders>
            <w:tcMar>
              <w:top w:w="43" w:type="dxa"/>
              <w:left w:w="0" w:type="dxa"/>
              <w:bottom w:w="0" w:type="dxa"/>
              <w:right w:w="0" w:type="dxa"/>
            </w:tcMar>
          </w:tcPr>
          <w:p w14:paraId="75E42849" w14:textId="77777777" w:rsidR="0089264D" w:rsidRPr="00B40C4C" w:rsidRDefault="0089264D" w:rsidP="009137DA">
            <w:r w:rsidRPr="00B40C4C">
              <w:t>5548</w:t>
            </w:r>
          </w:p>
        </w:tc>
        <w:tc>
          <w:tcPr>
            <w:tcW w:w="260" w:type="dxa"/>
            <w:tcBorders>
              <w:top w:val="nil"/>
              <w:left w:val="nil"/>
              <w:bottom w:val="nil"/>
              <w:right w:val="nil"/>
            </w:tcBorders>
            <w:tcMar>
              <w:top w:w="43" w:type="dxa"/>
              <w:left w:w="0" w:type="dxa"/>
              <w:bottom w:w="0" w:type="dxa"/>
              <w:right w:w="0" w:type="dxa"/>
            </w:tcMar>
            <w:vAlign w:val="bottom"/>
          </w:tcPr>
          <w:p w14:paraId="4CEA6EA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8A4F44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3C5DA6" w14:textId="77777777" w:rsidR="0089264D" w:rsidRPr="00B40C4C" w:rsidRDefault="0089264D" w:rsidP="009137DA">
            <w:r w:rsidRPr="00B40C4C">
              <w:t>Miljøavgift på visse klimagasser:</w:t>
            </w:r>
          </w:p>
        </w:tc>
        <w:tc>
          <w:tcPr>
            <w:tcW w:w="1500" w:type="dxa"/>
            <w:tcBorders>
              <w:top w:val="nil"/>
              <w:left w:val="nil"/>
              <w:bottom w:val="nil"/>
              <w:right w:val="nil"/>
            </w:tcBorders>
            <w:tcMar>
              <w:top w:w="43" w:type="dxa"/>
              <w:left w:w="0" w:type="dxa"/>
              <w:bottom w:w="0" w:type="dxa"/>
              <w:right w:w="0" w:type="dxa"/>
            </w:tcMar>
            <w:vAlign w:val="bottom"/>
          </w:tcPr>
          <w:p w14:paraId="65E18DE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0EE17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ED662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75D08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2CD680B" w14:textId="77777777" w:rsidR="0089264D" w:rsidRPr="00B40C4C" w:rsidRDefault="0089264D" w:rsidP="00A3544C">
            <w:pPr>
              <w:jc w:val="right"/>
            </w:pPr>
          </w:p>
        </w:tc>
      </w:tr>
      <w:tr w:rsidR="00446E55" w:rsidRPr="00B40C4C" w14:paraId="627D6064"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34BFD1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399F5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EA3B99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135A34" w14:textId="77777777" w:rsidR="0089264D" w:rsidRPr="00B40C4C" w:rsidRDefault="0089264D" w:rsidP="009137DA">
            <w:r w:rsidRPr="00B40C4C">
              <w:t>Avgift på hydrofluorkarboner (HFK) og perfluorkarboner (PFK)</w:t>
            </w:r>
          </w:p>
        </w:tc>
        <w:tc>
          <w:tcPr>
            <w:tcW w:w="1500" w:type="dxa"/>
            <w:tcBorders>
              <w:top w:val="nil"/>
              <w:left w:val="nil"/>
              <w:bottom w:val="nil"/>
              <w:right w:val="nil"/>
            </w:tcBorders>
            <w:tcMar>
              <w:top w:w="43" w:type="dxa"/>
              <w:left w:w="0" w:type="dxa"/>
              <w:bottom w:w="0" w:type="dxa"/>
              <w:right w:w="0" w:type="dxa"/>
            </w:tcMar>
            <w:vAlign w:val="bottom"/>
          </w:tcPr>
          <w:p w14:paraId="137844E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F7F46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E6742B8" w14:textId="77777777" w:rsidR="0089264D" w:rsidRPr="00B40C4C" w:rsidRDefault="0089264D" w:rsidP="00A3544C">
            <w:pPr>
              <w:jc w:val="right"/>
            </w:pPr>
            <w:r w:rsidRPr="00B40C4C">
              <w:t>355 000 000</w:t>
            </w:r>
          </w:p>
        </w:tc>
        <w:tc>
          <w:tcPr>
            <w:tcW w:w="180" w:type="dxa"/>
            <w:tcBorders>
              <w:top w:val="nil"/>
              <w:left w:val="nil"/>
              <w:bottom w:val="nil"/>
              <w:right w:val="nil"/>
            </w:tcBorders>
            <w:tcMar>
              <w:top w:w="43" w:type="dxa"/>
              <w:left w:w="0" w:type="dxa"/>
              <w:bottom w:w="0" w:type="dxa"/>
              <w:right w:w="0" w:type="dxa"/>
            </w:tcMar>
            <w:vAlign w:val="bottom"/>
          </w:tcPr>
          <w:p w14:paraId="6A7774F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3D0208C" w14:textId="77777777" w:rsidR="0089264D" w:rsidRPr="00B40C4C" w:rsidRDefault="0089264D" w:rsidP="00A3544C">
            <w:pPr>
              <w:jc w:val="right"/>
            </w:pPr>
          </w:p>
        </w:tc>
      </w:tr>
      <w:tr w:rsidR="00446E55" w:rsidRPr="00B40C4C" w14:paraId="2DEA327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E7CBB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803C0D"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5B8C74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6565C94" w14:textId="77777777" w:rsidR="0089264D" w:rsidRPr="00B40C4C" w:rsidRDefault="0089264D" w:rsidP="009137DA">
            <w:r w:rsidRPr="00B40C4C">
              <w:t>Avgift på SF6</w:t>
            </w:r>
          </w:p>
        </w:tc>
        <w:tc>
          <w:tcPr>
            <w:tcW w:w="1500" w:type="dxa"/>
            <w:tcBorders>
              <w:top w:val="nil"/>
              <w:left w:val="nil"/>
              <w:bottom w:val="nil"/>
              <w:right w:val="nil"/>
            </w:tcBorders>
            <w:tcMar>
              <w:top w:w="43" w:type="dxa"/>
              <w:left w:w="0" w:type="dxa"/>
              <w:bottom w:w="0" w:type="dxa"/>
              <w:right w:w="0" w:type="dxa"/>
            </w:tcMar>
            <w:vAlign w:val="bottom"/>
          </w:tcPr>
          <w:p w14:paraId="2A2A72D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85144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1679DAB" w14:textId="77777777" w:rsidR="0089264D" w:rsidRPr="00B40C4C" w:rsidRDefault="0089264D" w:rsidP="00A3544C">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3F18739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17A38D" w14:textId="77777777" w:rsidR="0089264D" w:rsidRPr="00B40C4C" w:rsidRDefault="0089264D" w:rsidP="00A3544C">
            <w:pPr>
              <w:jc w:val="right"/>
            </w:pPr>
            <w:r w:rsidRPr="00B40C4C">
              <w:t>415 000 000</w:t>
            </w:r>
          </w:p>
        </w:tc>
      </w:tr>
      <w:tr w:rsidR="00446E55" w:rsidRPr="00B40C4C" w14:paraId="6CB7C06D" w14:textId="77777777" w:rsidTr="008C2AB1">
        <w:trPr>
          <w:trHeight w:val="240"/>
        </w:trPr>
        <w:tc>
          <w:tcPr>
            <w:tcW w:w="567" w:type="dxa"/>
            <w:tcBorders>
              <w:top w:val="nil"/>
              <w:left w:val="nil"/>
              <w:bottom w:val="nil"/>
            </w:tcBorders>
            <w:tcMar>
              <w:top w:w="43" w:type="dxa"/>
              <w:left w:w="0" w:type="dxa"/>
              <w:bottom w:w="0" w:type="dxa"/>
              <w:right w:w="0" w:type="dxa"/>
            </w:tcMar>
          </w:tcPr>
          <w:p w14:paraId="0C9DC0D7" w14:textId="77777777" w:rsidR="0089264D" w:rsidRPr="00B40C4C" w:rsidRDefault="0089264D" w:rsidP="009137DA">
            <w:r w:rsidRPr="00B40C4C">
              <w:t>5549</w:t>
            </w:r>
          </w:p>
        </w:tc>
        <w:tc>
          <w:tcPr>
            <w:tcW w:w="260" w:type="dxa"/>
            <w:tcBorders>
              <w:top w:val="nil"/>
              <w:left w:val="nil"/>
              <w:bottom w:val="nil"/>
              <w:right w:val="nil"/>
            </w:tcBorders>
            <w:tcMar>
              <w:top w:w="43" w:type="dxa"/>
              <w:left w:w="0" w:type="dxa"/>
              <w:bottom w:w="0" w:type="dxa"/>
              <w:right w:w="0" w:type="dxa"/>
            </w:tcMar>
            <w:vAlign w:val="bottom"/>
          </w:tcPr>
          <w:p w14:paraId="1AFBBC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68A46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CFD29B" w14:textId="77777777" w:rsidR="0089264D" w:rsidRPr="00B40C4C" w:rsidRDefault="0089264D" w:rsidP="009137DA">
            <w:r w:rsidRPr="00B40C4C">
              <w:t>Avgift på NOX:</w:t>
            </w:r>
          </w:p>
        </w:tc>
        <w:tc>
          <w:tcPr>
            <w:tcW w:w="1500" w:type="dxa"/>
            <w:tcBorders>
              <w:top w:val="nil"/>
              <w:left w:val="nil"/>
              <w:bottom w:val="nil"/>
              <w:right w:val="nil"/>
            </w:tcBorders>
            <w:tcMar>
              <w:top w:w="43" w:type="dxa"/>
              <w:left w:w="0" w:type="dxa"/>
              <w:bottom w:w="0" w:type="dxa"/>
              <w:right w:w="0" w:type="dxa"/>
            </w:tcMar>
            <w:vAlign w:val="bottom"/>
          </w:tcPr>
          <w:p w14:paraId="5CCF5C5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16AC9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2E7995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F23D7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2D44DE" w14:textId="77777777" w:rsidR="0089264D" w:rsidRPr="00B40C4C" w:rsidRDefault="0089264D" w:rsidP="00A3544C">
            <w:pPr>
              <w:jc w:val="right"/>
            </w:pPr>
          </w:p>
        </w:tc>
      </w:tr>
      <w:tr w:rsidR="00446E55" w:rsidRPr="00B40C4C" w14:paraId="7713626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05E16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886A7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0685F0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131BB6" w14:textId="77777777" w:rsidR="0089264D" w:rsidRPr="00B40C4C" w:rsidRDefault="0089264D" w:rsidP="009137DA">
            <w:r w:rsidRPr="00B40C4C">
              <w:t>Avgift på NOX</w:t>
            </w:r>
          </w:p>
        </w:tc>
        <w:tc>
          <w:tcPr>
            <w:tcW w:w="1500" w:type="dxa"/>
            <w:tcBorders>
              <w:top w:val="nil"/>
              <w:left w:val="nil"/>
              <w:bottom w:val="nil"/>
              <w:right w:val="nil"/>
            </w:tcBorders>
            <w:tcMar>
              <w:top w:w="43" w:type="dxa"/>
              <w:left w:w="0" w:type="dxa"/>
              <w:bottom w:w="0" w:type="dxa"/>
              <w:right w:w="0" w:type="dxa"/>
            </w:tcMar>
            <w:vAlign w:val="bottom"/>
          </w:tcPr>
          <w:p w14:paraId="2B1AF27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D5189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11D7D19" w14:textId="77777777" w:rsidR="0089264D" w:rsidRPr="00B40C4C" w:rsidRDefault="0089264D" w:rsidP="00A3544C">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435507E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01D8210" w14:textId="77777777" w:rsidR="0089264D" w:rsidRPr="00B40C4C" w:rsidRDefault="0089264D" w:rsidP="00A3544C">
            <w:pPr>
              <w:jc w:val="right"/>
            </w:pPr>
            <w:r w:rsidRPr="00B40C4C">
              <w:t>30 000 000</w:t>
            </w:r>
          </w:p>
        </w:tc>
      </w:tr>
      <w:tr w:rsidR="00446E55" w:rsidRPr="00B40C4C" w14:paraId="1C7A3056" w14:textId="77777777" w:rsidTr="008C2AB1">
        <w:trPr>
          <w:trHeight w:val="240"/>
        </w:trPr>
        <w:tc>
          <w:tcPr>
            <w:tcW w:w="567" w:type="dxa"/>
            <w:tcBorders>
              <w:top w:val="nil"/>
              <w:left w:val="nil"/>
              <w:bottom w:val="nil"/>
            </w:tcBorders>
            <w:tcMar>
              <w:top w:w="43" w:type="dxa"/>
              <w:left w:w="0" w:type="dxa"/>
              <w:bottom w:w="0" w:type="dxa"/>
              <w:right w:w="0" w:type="dxa"/>
            </w:tcMar>
          </w:tcPr>
          <w:p w14:paraId="3DB3B56E" w14:textId="77777777" w:rsidR="0089264D" w:rsidRPr="00B40C4C" w:rsidRDefault="0089264D" w:rsidP="009137DA">
            <w:r w:rsidRPr="00B40C4C">
              <w:t>5550</w:t>
            </w:r>
          </w:p>
        </w:tc>
        <w:tc>
          <w:tcPr>
            <w:tcW w:w="260" w:type="dxa"/>
            <w:tcBorders>
              <w:top w:val="nil"/>
              <w:left w:val="nil"/>
              <w:bottom w:val="nil"/>
              <w:right w:val="nil"/>
            </w:tcBorders>
            <w:tcMar>
              <w:top w:w="43" w:type="dxa"/>
              <w:left w:w="0" w:type="dxa"/>
              <w:bottom w:w="0" w:type="dxa"/>
              <w:right w:w="0" w:type="dxa"/>
            </w:tcMar>
            <w:vAlign w:val="bottom"/>
          </w:tcPr>
          <w:p w14:paraId="324421E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AD4F50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6C804A6" w14:textId="77777777" w:rsidR="0089264D" w:rsidRPr="00B40C4C" w:rsidRDefault="0089264D" w:rsidP="009137DA">
            <w:r w:rsidRPr="00B40C4C">
              <w:t>Miljøavgift på plantevernmidler:</w:t>
            </w:r>
          </w:p>
        </w:tc>
        <w:tc>
          <w:tcPr>
            <w:tcW w:w="1500" w:type="dxa"/>
            <w:tcBorders>
              <w:top w:val="nil"/>
              <w:left w:val="nil"/>
              <w:bottom w:val="nil"/>
              <w:right w:val="nil"/>
            </w:tcBorders>
            <w:tcMar>
              <w:top w:w="43" w:type="dxa"/>
              <w:left w:w="0" w:type="dxa"/>
              <w:bottom w:w="0" w:type="dxa"/>
              <w:right w:w="0" w:type="dxa"/>
            </w:tcMar>
            <w:vAlign w:val="bottom"/>
          </w:tcPr>
          <w:p w14:paraId="526733B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36C98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DEB4D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6CC39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3C01F36" w14:textId="77777777" w:rsidR="0089264D" w:rsidRPr="00B40C4C" w:rsidRDefault="0089264D" w:rsidP="00A3544C">
            <w:pPr>
              <w:jc w:val="right"/>
            </w:pPr>
          </w:p>
        </w:tc>
      </w:tr>
      <w:tr w:rsidR="00446E55" w:rsidRPr="00B40C4C" w14:paraId="66FDBE7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69D25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5AC5DC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60956E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C5EFEC" w14:textId="77777777" w:rsidR="0089264D" w:rsidRPr="00B40C4C" w:rsidRDefault="0089264D" w:rsidP="009137DA">
            <w:r w:rsidRPr="00B40C4C">
              <w:t>Miljøavgift på plantevernmidler</w:t>
            </w:r>
          </w:p>
        </w:tc>
        <w:tc>
          <w:tcPr>
            <w:tcW w:w="1500" w:type="dxa"/>
            <w:tcBorders>
              <w:top w:val="nil"/>
              <w:left w:val="nil"/>
              <w:bottom w:val="nil"/>
              <w:right w:val="nil"/>
            </w:tcBorders>
            <w:tcMar>
              <w:top w:w="43" w:type="dxa"/>
              <w:left w:w="0" w:type="dxa"/>
              <w:bottom w:w="0" w:type="dxa"/>
              <w:right w:w="0" w:type="dxa"/>
            </w:tcMar>
            <w:vAlign w:val="bottom"/>
          </w:tcPr>
          <w:p w14:paraId="4792117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B4EF2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D486F3C" w14:textId="77777777" w:rsidR="0089264D" w:rsidRPr="00B40C4C" w:rsidRDefault="0089264D" w:rsidP="00A3544C">
            <w:pPr>
              <w:jc w:val="right"/>
            </w:pPr>
            <w:r w:rsidRPr="00B40C4C">
              <w:t>65 000 000</w:t>
            </w:r>
          </w:p>
        </w:tc>
        <w:tc>
          <w:tcPr>
            <w:tcW w:w="180" w:type="dxa"/>
            <w:tcBorders>
              <w:top w:val="nil"/>
              <w:left w:val="nil"/>
              <w:bottom w:val="nil"/>
              <w:right w:val="nil"/>
            </w:tcBorders>
            <w:tcMar>
              <w:top w:w="43" w:type="dxa"/>
              <w:left w:w="0" w:type="dxa"/>
              <w:bottom w:w="0" w:type="dxa"/>
              <w:right w:w="0" w:type="dxa"/>
            </w:tcMar>
            <w:vAlign w:val="bottom"/>
          </w:tcPr>
          <w:p w14:paraId="1EE01B2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7D7BA9" w14:textId="77777777" w:rsidR="0089264D" w:rsidRPr="00B40C4C" w:rsidRDefault="0089264D" w:rsidP="00A3544C">
            <w:pPr>
              <w:jc w:val="right"/>
            </w:pPr>
            <w:r w:rsidRPr="00B40C4C">
              <w:t>65 000 000</w:t>
            </w:r>
          </w:p>
        </w:tc>
      </w:tr>
      <w:tr w:rsidR="00446E55" w:rsidRPr="00B40C4C" w14:paraId="6FD44BD2" w14:textId="77777777" w:rsidTr="008C2AB1">
        <w:trPr>
          <w:trHeight w:val="240"/>
        </w:trPr>
        <w:tc>
          <w:tcPr>
            <w:tcW w:w="567" w:type="dxa"/>
            <w:tcBorders>
              <w:top w:val="nil"/>
              <w:left w:val="nil"/>
              <w:bottom w:val="nil"/>
            </w:tcBorders>
            <w:tcMar>
              <w:top w:w="43" w:type="dxa"/>
              <w:left w:w="0" w:type="dxa"/>
              <w:bottom w:w="0" w:type="dxa"/>
              <w:right w:w="0" w:type="dxa"/>
            </w:tcMar>
          </w:tcPr>
          <w:p w14:paraId="2F818ED0" w14:textId="77777777" w:rsidR="0089264D" w:rsidRPr="00B40C4C" w:rsidRDefault="0089264D" w:rsidP="009137DA">
            <w:r w:rsidRPr="00B40C4C">
              <w:t>5551</w:t>
            </w:r>
          </w:p>
        </w:tc>
        <w:tc>
          <w:tcPr>
            <w:tcW w:w="260" w:type="dxa"/>
            <w:tcBorders>
              <w:top w:val="nil"/>
              <w:left w:val="nil"/>
              <w:bottom w:val="nil"/>
              <w:right w:val="nil"/>
            </w:tcBorders>
            <w:tcMar>
              <w:top w:w="43" w:type="dxa"/>
              <w:left w:w="0" w:type="dxa"/>
              <w:bottom w:w="0" w:type="dxa"/>
              <w:right w:w="0" w:type="dxa"/>
            </w:tcMar>
            <w:vAlign w:val="bottom"/>
          </w:tcPr>
          <w:p w14:paraId="18508D6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4D084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34231" w14:textId="77777777" w:rsidR="0089264D" w:rsidRPr="00B40C4C" w:rsidRDefault="0089264D" w:rsidP="009137DA">
            <w:r w:rsidRPr="00B40C4C">
              <w:t>Avgifter knyttet til mineralvirksomhet:</w:t>
            </w:r>
          </w:p>
        </w:tc>
        <w:tc>
          <w:tcPr>
            <w:tcW w:w="1500" w:type="dxa"/>
            <w:tcBorders>
              <w:top w:val="nil"/>
              <w:left w:val="nil"/>
              <w:bottom w:val="nil"/>
              <w:right w:val="nil"/>
            </w:tcBorders>
            <w:tcMar>
              <w:top w:w="43" w:type="dxa"/>
              <w:left w:w="0" w:type="dxa"/>
              <w:bottom w:w="0" w:type="dxa"/>
              <w:right w:w="0" w:type="dxa"/>
            </w:tcMar>
            <w:vAlign w:val="bottom"/>
          </w:tcPr>
          <w:p w14:paraId="4A4F26B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8C4CC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66A97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50886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68E6563" w14:textId="77777777" w:rsidR="0089264D" w:rsidRPr="00B40C4C" w:rsidRDefault="0089264D" w:rsidP="00A3544C">
            <w:pPr>
              <w:jc w:val="right"/>
            </w:pPr>
          </w:p>
        </w:tc>
      </w:tr>
      <w:tr w:rsidR="00446E55" w:rsidRPr="00B40C4C" w14:paraId="5F85DB13"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E6DB4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BAD362"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74C169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D0B7D57" w14:textId="77777777" w:rsidR="0089264D" w:rsidRPr="00B40C4C" w:rsidRDefault="0089264D" w:rsidP="009137DA">
            <w:r w:rsidRPr="00B40C4C">
              <w:t>Avgift på undersjøisk utnyttelse mv. av kalkstein</w:t>
            </w:r>
          </w:p>
        </w:tc>
        <w:tc>
          <w:tcPr>
            <w:tcW w:w="1500" w:type="dxa"/>
            <w:tcBorders>
              <w:top w:val="nil"/>
              <w:left w:val="nil"/>
              <w:bottom w:val="nil"/>
              <w:right w:val="nil"/>
            </w:tcBorders>
            <w:tcMar>
              <w:top w:w="43" w:type="dxa"/>
              <w:left w:w="0" w:type="dxa"/>
              <w:bottom w:w="0" w:type="dxa"/>
              <w:right w:w="0" w:type="dxa"/>
            </w:tcMar>
            <w:vAlign w:val="bottom"/>
          </w:tcPr>
          <w:p w14:paraId="4CD44E5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7CD5FD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CE313A5" w14:textId="77777777" w:rsidR="0089264D" w:rsidRPr="00B40C4C" w:rsidRDefault="0089264D" w:rsidP="00A3544C">
            <w:pPr>
              <w:jc w:val="right"/>
            </w:pPr>
            <w:r w:rsidRPr="00B40C4C">
              <w:t>1 300 000</w:t>
            </w:r>
          </w:p>
        </w:tc>
        <w:tc>
          <w:tcPr>
            <w:tcW w:w="180" w:type="dxa"/>
            <w:tcBorders>
              <w:top w:val="nil"/>
              <w:left w:val="nil"/>
              <w:bottom w:val="nil"/>
              <w:right w:val="nil"/>
            </w:tcBorders>
            <w:tcMar>
              <w:top w:w="43" w:type="dxa"/>
              <w:left w:w="0" w:type="dxa"/>
              <w:bottom w:w="0" w:type="dxa"/>
              <w:right w:w="0" w:type="dxa"/>
            </w:tcMar>
            <w:vAlign w:val="bottom"/>
          </w:tcPr>
          <w:p w14:paraId="5E759EE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15D9E11" w14:textId="77777777" w:rsidR="0089264D" w:rsidRPr="00B40C4C" w:rsidRDefault="0089264D" w:rsidP="00A3544C">
            <w:pPr>
              <w:jc w:val="right"/>
            </w:pPr>
          </w:p>
        </w:tc>
      </w:tr>
      <w:tr w:rsidR="00446E55" w:rsidRPr="00B40C4C" w14:paraId="287E3AC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324D2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C5D409"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964507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6E9336" w14:textId="77777777" w:rsidR="0089264D" w:rsidRPr="00B40C4C" w:rsidRDefault="0089264D" w:rsidP="009137DA">
            <w:r w:rsidRPr="00B40C4C">
              <w:t>Årsavgift knyttet til mineraler</w:t>
            </w:r>
          </w:p>
        </w:tc>
        <w:tc>
          <w:tcPr>
            <w:tcW w:w="1500" w:type="dxa"/>
            <w:tcBorders>
              <w:top w:val="nil"/>
              <w:left w:val="nil"/>
              <w:bottom w:val="nil"/>
              <w:right w:val="nil"/>
            </w:tcBorders>
            <w:tcMar>
              <w:top w:w="43" w:type="dxa"/>
              <w:left w:w="0" w:type="dxa"/>
              <w:bottom w:w="0" w:type="dxa"/>
              <w:right w:w="0" w:type="dxa"/>
            </w:tcMar>
            <w:vAlign w:val="bottom"/>
          </w:tcPr>
          <w:p w14:paraId="15122C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4C7D9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27A3B7C" w14:textId="77777777" w:rsidR="0089264D" w:rsidRPr="00B40C4C" w:rsidRDefault="0089264D" w:rsidP="00A3544C">
            <w:pPr>
              <w:jc w:val="right"/>
            </w:pPr>
            <w:r w:rsidRPr="00B40C4C">
              <w:t>20 000 000</w:t>
            </w:r>
          </w:p>
        </w:tc>
        <w:tc>
          <w:tcPr>
            <w:tcW w:w="180" w:type="dxa"/>
            <w:tcBorders>
              <w:top w:val="nil"/>
              <w:left w:val="nil"/>
              <w:bottom w:val="nil"/>
              <w:right w:val="nil"/>
            </w:tcBorders>
            <w:tcMar>
              <w:top w:w="43" w:type="dxa"/>
              <w:left w:w="0" w:type="dxa"/>
              <w:bottom w:w="0" w:type="dxa"/>
              <w:right w:w="0" w:type="dxa"/>
            </w:tcMar>
            <w:vAlign w:val="bottom"/>
          </w:tcPr>
          <w:p w14:paraId="7648B7D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C0E0D5" w14:textId="77777777" w:rsidR="0089264D" w:rsidRPr="00B40C4C" w:rsidRDefault="0089264D" w:rsidP="00A3544C">
            <w:pPr>
              <w:jc w:val="right"/>
            </w:pPr>
            <w:r w:rsidRPr="00B40C4C">
              <w:t>21 300 000</w:t>
            </w:r>
          </w:p>
        </w:tc>
      </w:tr>
      <w:tr w:rsidR="00446E55" w:rsidRPr="00B40C4C" w14:paraId="740528D9" w14:textId="77777777" w:rsidTr="008C2AB1">
        <w:trPr>
          <w:trHeight w:val="240"/>
        </w:trPr>
        <w:tc>
          <w:tcPr>
            <w:tcW w:w="567" w:type="dxa"/>
            <w:tcBorders>
              <w:top w:val="nil"/>
              <w:left w:val="nil"/>
              <w:bottom w:val="nil"/>
            </w:tcBorders>
            <w:tcMar>
              <w:top w:w="43" w:type="dxa"/>
              <w:left w:w="0" w:type="dxa"/>
              <w:bottom w:w="0" w:type="dxa"/>
              <w:right w:w="0" w:type="dxa"/>
            </w:tcMar>
          </w:tcPr>
          <w:p w14:paraId="0DA281C6" w14:textId="77777777" w:rsidR="0089264D" w:rsidRPr="00B40C4C" w:rsidRDefault="0089264D" w:rsidP="009137DA">
            <w:r w:rsidRPr="00B40C4C">
              <w:t>5552</w:t>
            </w:r>
          </w:p>
        </w:tc>
        <w:tc>
          <w:tcPr>
            <w:tcW w:w="260" w:type="dxa"/>
            <w:tcBorders>
              <w:top w:val="nil"/>
              <w:left w:val="nil"/>
              <w:bottom w:val="nil"/>
              <w:right w:val="nil"/>
            </w:tcBorders>
            <w:tcMar>
              <w:top w:w="43" w:type="dxa"/>
              <w:left w:w="0" w:type="dxa"/>
              <w:bottom w:w="0" w:type="dxa"/>
              <w:right w:w="0" w:type="dxa"/>
            </w:tcMar>
            <w:vAlign w:val="bottom"/>
          </w:tcPr>
          <w:p w14:paraId="2E593E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0B9F0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83C83AF" w14:textId="77777777" w:rsidR="0089264D" w:rsidRPr="00B40C4C" w:rsidRDefault="0089264D" w:rsidP="009137DA">
            <w:r w:rsidRPr="00B40C4C">
              <w:t>Avgift på oppdrettsfisk:</w:t>
            </w:r>
          </w:p>
        </w:tc>
        <w:tc>
          <w:tcPr>
            <w:tcW w:w="1500" w:type="dxa"/>
            <w:tcBorders>
              <w:top w:val="nil"/>
              <w:left w:val="nil"/>
              <w:bottom w:val="nil"/>
              <w:right w:val="nil"/>
            </w:tcBorders>
            <w:tcMar>
              <w:top w:w="43" w:type="dxa"/>
              <w:left w:w="0" w:type="dxa"/>
              <w:bottom w:w="0" w:type="dxa"/>
              <w:right w:w="0" w:type="dxa"/>
            </w:tcMar>
            <w:vAlign w:val="bottom"/>
          </w:tcPr>
          <w:p w14:paraId="7494CEE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D2573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F680CE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C4D24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C433D5" w14:textId="77777777" w:rsidR="0089264D" w:rsidRPr="00B40C4C" w:rsidRDefault="0089264D" w:rsidP="00A3544C">
            <w:pPr>
              <w:jc w:val="right"/>
            </w:pPr>
          </w:p>
        </w:tc>
      </w:tr>
      <w:tr w:rsidR="00446E55" w:rsidRPr="00B40C4C" w14:paraId="1FAE4E2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FD0F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378099"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B4D58B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151CE30" w14:textId="77777777" w:rsidR="0089264D" w:rsidRPr="00B40C4C" w:rsidRDefault="0089264D" w:rsidP="009137DA">
            <w:r w:rsidRPr="00B40C4C">
              <w:t>Avgift på oppdrettsfisk</w:t>
            </w:r>
          </w:p>
        </w:tc>
        <w:tc>
          <w:tcPr>
            <w:tcW w:w="1500" w:type="dxa"/>
            <w:tcBorders>
              <w:top w:val="nil"/>
              <w:left w:val="nil"/>
              <w:bottom w:val="nil"/>
              <w:right w:val="nil"/>
            </w:tcBorders>
            <w:tcMar>
              <w:top w:w="43" w:type="dxa"/>
              <w:left w:w="0" w:type="dxa"/>
              <w:bottom w:w="0" w:type="dxa"/>
              <w:right w:w="0" w:type="dxa"/>
            </w:tcMar>
            <w:vAlign w:val="bottom"/>
          </w:tcPr>
          <w:p w14:paraId="3A5FA92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E9335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76313FA" w14:textId="77777777" w:rsidR="0089264D" w:rsidRPr="00B40C4C" w:rsidRDefault="0089264D" w:rsidP="00A3544C">
            <w:pPr>
              <w:jc w:val="right"/>
            </w:pPr>
            <w:r w:rsidRPr="00B40C4C">
              <w:t>1 350 000 000</w:t>
            </w:r>
          </w:p>
        </w:tc>
        <w:tc>
          <w:tcPr>
            <w:tcW w:w="180" w:type="dxa"/>
            <w:tcBorders>
              <w:top w:val="nil"/>
              <w:left w:val="nil"/>
              <w:bottom w:val="nil"/>
              <w:right w:val="nil"/>
            </w:tcBorders>
            <w:tcMar>
              <w:top w:w="43" w:type="dxa"/>
              <w:left w:w="0" w:type="dxa"/>
              <w:bottom w:w="0" w:type="dxa"/>
              <w:right w:w="0" w:type="dxa"/>
            </w:tcMar>
            <w:vAlign w:val="bottom"/>
          </w:tcPr>
          <w:p w14:paraId="3F023E5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1E0B8F" w14:textId="77777777" w:rsidR="0089264D" w:rsidRPr="00B40C4C" w:rsidRDefault="0089264D" w:rsidP="00A3544C">
            <w:pPr>
              <w:jc w:val="right"/>
            </w:pPr>
            <w:r w:rsidRPr="00B40C4C">
              <w:t>1 350 000 000</w:t>
            </w:r>
          </w:p>
        </w:tc>
      </w:tr>
      <w:tr w:rsidR="00446E55" w:rsidRPr="00B40C4C" w14:paraId="02F7D138" w14:textId="77777777" w:rsidTr="008C2AB1">
        <w:trPr>
          <w:trHeight w:val="240"/>
        </w:trPr>
        <w:tc>
          <w:tcPr>
            <w:tcW w:w="567" w:type="dxa"/>
            <w:tcBorders>
              <w:top w:val="nil"/>
              <w:left w:val="nil"/>
              <w:bottom w:val="nil"/>
            </w:tcBorders>
            <w:tcMar>
              <w:top w:w="43" w:type="dxa"/>
              <w:left w:w="0" w:type="dxa"/>
              <w:bottom w:w="0" w:type="dxa"/>
              <w:right w:w="0" w:type="dxa"/>
            </w:tcMar>
          </w:tcPr>
          <w:p w14:paraId="7CF83861" w14:textId="77777777" w:rsidR="0089264D" w:rsidRPr="00B40C4C" w:rsidRDefault="0089264D" w:rsidP="009137DA">
            <w:r w:rsidRPr="00B40C4C">
              <w:t>5553</w:t>
            </w:r>
          </w:p>
        </w:tc>
        <w:tc>
          <w:tcPr>
            <w:tcW w:w="260" w:type="dxa"/>
            <w:tcBorders>
              <w:top w:val="nil"/>
              <w:left w:val="nil"/>
              <w:bottom w:val="nil"/>
              <w:right w:val="nil"/>
            </w:tcBorders>
            <w:tcMar>
              <w:top w:w="43" w:type="dxa"/>
              <w:left w:w="0" w:type="dxa"/>
              <w:bottom w:w="0" w:type="dxa"/>
              <w:right w:w="0" w:type="dxa"/>
            </w:tcMar>
            <w:vAlign w:val="bottom"/>
          </w:tcPr>
          <w:p w14:paraId="5997CC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97217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3ECB1A5" w14:textId="77777777" w:rsidR="0089264D" w:rsidRPr="00B40C4C" w:rsidRDefault="0089264D" w:rsidP="009137DA">
            <w:r w:rsidRPr="00B40C4C">
              <w:t>Avgift på viltlevende marine ressurser:</w:t>
            </w:r>
          </w:p>
        </w:tc>
        <w:tc>
          <w:tcPr>
            <w:tcW w:w="1500" w:type="dxa"/>
            <w:tcBorders>
              <w:top w:val="nil"/>
              <w:left w:val="nil"/>
              <w:bottom w:val="nil"/>
              <w:right w:val="nil"/>
            </w:tcBorders>
            <w:tcMar>
              <w:top w:w="43" w:type="dxa"/>
              <w:left w:w="0" w:type="dxa"/>
              <w:bottom w:w="0" w:type="dxa"/>
              <w:right w:w="0" w:type="dxa"/>
            </w:tcMar>
            <w:vAlign w:val="bottom"/>
          </w:tcPr>
          <w:p w14:paraId="3A67DCB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D8BF15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CB55BC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8FF4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1A5DC0D" w14:textId="77777777" w:rsidR="0089264D" w:rsidRPr="00B40C4C" w:rsidRDefault="0089264D" w:rsidP="00A3544C">
            <w:pPr>
              <w:jc w:val="right"/>
            </w:pPr>
          </w:p>
        </w:tc>
      </w:tr>
      <w:tr w:rsidR="00446E55" w:rsidRPr="00B40C4C" w14:paraId="6DC81D3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21F3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984DBF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8F780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9FE0CD5" w14:textId="77777777" w:rsidR="0089264D" w:rsidRPr="00B40C4C" w:rsidRDefault="0089264D" w:rsidP="009137DA">
            <w:r w:rsidRPr="00B40C4C">
              <w:t>Avgift på viltlevende marine ressurser</w:t>
            </w:r>
          </w:p>
        </w:tc>
        <w:tc>
          <w:tcPr>
            <w:tcW w:w="1500" w:type="dxa"/>
            <w:tcBorders>
              <w:top w:val="nil"/>
              <w:left w:val="nil"/>
              <w:bottom w:val="nil"/>
              <w:right w:val="nil"/>
            </w:tcBorders>
            <w:tcMar>
              <w:top w:w="43" w:type="dxa"/>
              <w:left w:w="0" w:type="dxa"/>
              <w:bottom w:w="0" w:type="dxa"/>
              <w:right w:w="0" w:type="dxa"/>
            </w:tcMar>
            <w:vAlign w:val="bottom"/>
          </w:tcPr>
          <w:p w14:paraId="423EF4D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447F9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2DF1A92" w14:textId="77777777" w:rsidR="0089264D" w:rsidRPr="00B40C4C" w:rsidRDefault="0089264D" w:rsidP="00A3544C">
            <w:pPr>
              <w:jc w:val="right"/>
            </w:pPr>
            <w:r w:rsidRPr="00B40C4C">
              <w:t>130 000 000</w:t>
            </w:r>
          </w:p>
        </w:tc>
        <w:tc>
          <w:tcPr>
            <w:tcW w:w="180" w:type="dxa"/>
            <w:tcBorders>
              <w:top w:val="nil"/>
              <w:left w:val="nil"/>
              <w:bottom w:val="nil"/>
              <w:right w:val="nil"/>
            </w:tcBorders>
            <w:tcMar>
              <w:top w:w="43" w:type="dxa"/>
              <w:left w:w="0" w:type="dxa"/>
              <w:bottom w:w="0" w:type="dxa"/>
              <w:right w:w="0" w:type="dxa"/>
            </w:tcMar>
            <w:vAlign w:val="bottom"/>
          </w:tcPr>
          <w:p w14:paraId="540B29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49EAF9" w14:textId="77777777" w:rsidR="0089264D" w:rsidRPr="00B40C4C" w:rsidRDefault="0089264D" w:rsidP="00A3544C">
            <w:pPr>
              <w:jc w:val="right"/>
            </w:pPr>
            <w:r w:rsidRPr="00B40C4C">
              <w:t>130 000 000</w:t>
            </w:r>
          </w:p>
        </w:tc>
      </w:tr>
      <w:tr w:rsidR="00446E55" w:rsidRPr="00B40C4C" w14:paraId="57F59D92" w14:textId="77777777" w:rsidTr="008C2AB1">
        <w:trPr>
          <w:trHeight w:val="240"/>
        </w:trPr>
        <w:tc>
          <w:tcPr>
            <w:tcW w:w="567" w:type="dxa"/>
            <w:tcBorders>
              <w:top w:val="nil"/>
              <w:left w:val="nil"/>
              <w:bottom w:val="nil"/>
            </w:tcBorders>
            <w:tcMar>
              <w:top w:w="43" w:type="dxa"/>
              <w:left w:w="0" w:type="dxa"/>
              <w:bottom w:w="0" w:type="dxa"/>
              <w:right w:w="0" w:type="dxa"/>
            </w:tcMar>
          </w:tcPr>
          <w:p w14:paraId="31166B47" w14:textId="77777777" w:rsidR="0089264D" w:rsidRPr="00B40C4C" w:rsidRDefault="0089264D" w:rsidP="009137DA">
            <w:r w:rsidRPr="00B40C4C">
              <w:t>5554</w:t>
            </w:r>
          </w:p>
        </w:tc>
        <w:tc>
          <w:tcPr>
            <w:tcW w:w="260" w:type="dxa"/>
            <w:tcBorders>
              <w:top w:val="nil"/>
              <w:left w:val="nil"/>
              <w:bottom w:val="nil"/>
              <w:right w:val="nil"/>
            </w:tcBorders>
            <w:tcMar>
              <w:top w:w="43" w:type="dxa"/>
              <w:left w:w="0" w:type="dxa"/>
              <w:bottom w:w="0" w:type="dxa"/>
              <w:right w:w="0" w:type="dxa"/>
            </w:tcMar>
            <w:vAlign w:val="bottom"/>
          </w:tcPr>
          <w:p w14:paraId="441E4C9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96D603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105D77" w14:textId="77777777" w:rsidR="0089264D" w:rsidRPr="00B40C4C" w:rsidRDefault="0089264D" w:rsidP="009137DA">
            <w:r w:rsidRPr="00B40C4C">
              <w:t>Avgift på vindkraft:</w:t>
            </w:r>
          </w:p>
        </w:tc>
        <w:tc>
          <w:tcPr>
            <w:tcW w:w="1500" w:type="dxa"/>
            <w:tcBorders>
              <w:top w:val="nil"/>
              <w:left w:val="nil"/>
              <w:bottom w:val="nil"/>
              <w:right w:val="nil"/>
            </w:tcBorders>
            <w:tcMar>
              <w:top w:w="43" w:type="dxa"/>
              <w:left w:w="0" w:type="dxa"/>
              <w:bottom w:w="0" w:type="dxa"/>
              <w:right w:w="0" w:type="dxa"/>
            </w:tcMar>
            <w:vAlign w:val="bottom"/>
          </w:tcPr>
          <w:p w14:paraId="12DE8F6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F2F13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C1EC10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DF130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E93726" w14:textId="77777777" w:rsidR="0089264D" w:rsidRPr="00B40C4C" w:rsidRDefault="0089264D" w:rsidP="00A3544C">
            <w:pPr>
              <w:jc w:val="right"/>
            </w:pPr>
          </w:p>
        </w:tc>
      </w:tr>
      <w:tr w:rsidR="00446E55" w:rsidRPr="00B40C4C" w14:paraId="3F7E876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4AAD20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48A7F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660A2E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550D51" w14:textId="77777777" w:rsidR="0089264D" w:rsidRPr="00B40C4C" w:rsidRDefault="0089264D" w:rsidP="009137DA">
            <w:r w:rsidRPr="00B40C4C">
              <w:t>Avgift på vindkraft</w:t>
            </w:r>
          </w:p>
        </w:tc>
        <w:tc>
          <w:tcPr>
            <w:tcW w:w="1500" w:type="dxa"/>
            <w:tcBorders>
              <w:top w:val="nil"/>
              <w:left w:val="nil"/>
              <w:bottom w:val="nil"/>
              <w:right w:val="nil"/>
            </w:tcBorders>
            <w:tcMar>
              <w:top w:w="43" w:type="dxa"/>
              <w:left w:w="0" w:type="dxa"/>
              <w:bottom w:w="0" w:type="dxa"/>
              <w:right w:w="0" w:type="dxa"/>
            </w:tcMar>
            <w:vAlign w:val="bottom"/>
          </w:tcPr>
          <w:p w14:paraId="0DECC12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B9ED9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DDDD669" w14:textId="77777777" w:rsidR="0089264D" w:rsidRPr="00B40C4C" w:rsidRDefault="0089264D" w:rsidP="00A3544C">
            <w:pPr>
              <w:jc w:val="right"/>
            </w:pPr>
            <w:r w:rsidRPr="00B40C4C">
              <w:t>395 000 000</w:t>
            </w:r>
          </w:p>
        </w:tc>
        <w:tc>
          <w:tcPr>
            <w:tcW w:w="180" w:type="dxa"/>
            <w:tcBorders>
              <w:top w:val="nil"/>
              <w:left w:val="nil"/>
              <w:bottom w:val="nil"/>
              <w:right w:val="nil"/>
            </w:tcBorders>
            <w:tcMar>
              <w:top w:w="43" w:type="dxa"/>
              <w:left w:w="0" w:type="dxa"/>
              <w:bottom w:w="0" w:type="dxa"/>
              <w:right w:w="0" w:type="dxa"/>
            </w:tcMar>
            <w:vAlign w:val="bottom"/>
          </w:tcPr>
          <w:p w14:paraId="527758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78474B8" w14:textId="77777777" w:rsidR="0089264D" w:rsidRPr="00B40C4C" w:rsidRDefault="0089264D" w:rsidP="00A3544C">
            <w:pPr>
              <w:jc w:val="right"/>
            </w:pPr>
            <w:r w:rsidRPr="00B40C4C">
              <w:t>395 000 000</w:t>
            </w:r>
          </w:p>
        </w:tc>
      </w:tr>
      <w:tr w:rsidR="00446E55" w:rsidRPr="00B40C4C" w14:paraId="4E7F7E06" w14:textId="77777777" w:rsidTr="008C2AB1">
        <w:trPr>
          <w:trHeight w:val="240"/>
        </w:trPr>
        <w:tc>
          <w:tcPr>
            <w:tcW w:w="567" w:type="dxa"/>
            <w:tcBorders>
              <w:top w:val="nil"/>
              <w:left w:val="nil"/>
              <w:bottom w:val="nil"/>
            </w:tcBorders>
            <w:tcMar>
              <w:top w:w="43" w:type="dxa"/>
              <w:left w:w="0" w:type="dxa"/>
              <w:bottom w:w="0" w:type="dxa"/>
              <w:right w:w="0" w:type="dxa"/>
            </w:tcMar>
          </w:tcPr>
          <w:p w14:paraId="741CEB48" w14:textId="77777777" w:rsidR="0089264D" w:rsidRPr="00B40C4C" w:rsidRDefault="0089264D" w:rsidP="009137DA">
            <w:r w:rsidRPr="00B40C4C">
              <w:t>5557</w:t>
            </w:r>
          </w:p>
        </w:tc>
        <w:tc>
          <w:tcPr>
            <w:tcW w:w="260" w:type="dxa"/>
            <w:tcBorders>
              <w:top w:val="nil"/>
              <w:left w:val="nil"/>
              <w:bottom w:val="nil"/>
              <w:right w:val="nil"/>
            </w:tcBorders>
            <w:tcMar>
              <w:top w:w="43" w:type="dxa"/>
              <w:left w:w="0" w:type="dxa"/>
              <w:bottom w:w="0" w:type="dxa"/>
              <w:right w:w="0" w:type="dxa"/>
            </w:tcMar>
            <w:vAlign w:val="bottom"/>
          </w:tcPr>
          <w:p w14:paraId="147B0E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F4EDF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5964B0" w14:textId="77777777" w:rsidR="0089264D" w:rsidRPr="00B40C4C" w:rsidRDefault="0089264D" w:rsidP="009137DA">
            <w:r w:rsidRPr="00B40C4C">
              <w:t>Avgift på sukker mv.:</w:t>
            </w:r>
          </w:p>
        </w:tc>
        <w:tc>
          <w:tcPr>
            <w:tcW w:w="1500" w:type="dxa"/>
            <w:tcBorders>
              <w:top w:val="nil"/>
              <w:left w:val="nil"/>
              <w:bottom w:val="nil"/>
              <w:right w:val="nil"/>
            </w:tcBorders>
            <w:tcMar>
              <w:top w:w="43" w:type="dxa"/>
              <w:left w:w="0" w:type="dxa"/>
              <w:bottom w:w="0" w:type="dxa"/>
              <w:right w:w="0" w:type="dxa"/>
            </w:tcMar>
            <w:vAlign w:val="bottom"/>
          </w:tcPr>
          <w:p w14:paraId="3A786C8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E7966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8138A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367D6C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1A693C3" w14:textId="77777777" w:rsidR="0089264D" w:rsidRPr="00B40C4C" w:rsidRDefault="0089264D" w:rsidP="00A3544C">
            <w:pPr>
              <w:jc w:val="right"/>
            </w:pPr>
          </w:p>
        </w:tc>
      </w:tr>
      <w:tr w:rsidR="00446E55" w:rsidRPr="00B40C4C" w14:paraId="15AAD7C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C1292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F868A2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276EB7C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8C7327" w14:textId="77777777" w:rsidR="0089264D" w:rsidRPr="00B40C4C" w:rsidRDefault="0089264D" w:rsidP="009137DA">
            <w:r w:rsidRPr="00B40C4C">
              <w:t>Avgift på sukker mv.</w:t>
            </w:r>
          </w:p>
        </w:tc>
        <w:tc>
          <w:tcPr>
            <w:tcW w:w="1500" w:type="dxa"/>
            <w:tcBorders>
              <w:top w:val="nil"/>
              <w:left w:val="nil"/>
              <w:bottom w:val="nil"/>
              <w:right w:val="nil"/>
            </w:tcBorders>
            <w:tcMar>
              <w:top w:w="43" w:type="dxa"/>
              <w:left w:w="0" w:type="dxa"/>
              <w:bottom w:w="0" w:type="dxa"/>
              <w:right w:w="0" w:type="dxa"/>
            </w:tcMar>
            <w:vAlign w:val="bottom"/>
          </w:tcPr>
          <w:p w14:paraId="702A8BA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3CD33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77F084B" w14:textId="77777777" w:rsidR="0089264D" w:rsidRPr="00B40C4C" w:rsidRDefault="0089264D" w:rsidP="00A3544C">
            <w:pPr>
              <w:jc w:val="right"/>
            </w:pPr>
            <w:r w:rsidRPr="00B40C4C">
              <w:t>200 000 000</w:t>
            </w:r>
          </w:p>
        </w:tc>
        <w:tc>
          <w:tcPr>
            <w:tcW w:w="180" w:type="dxa"/>
            <w:tcBorders>
              <w:top w:val="nil"/>
              <w:left w:val="nil"/>
              <w:bottom w:val="nil"/>
              <w:right w:val="nil"/>
            </w:tcBorders>
            <w:tcMar>
              <w:top w:w="43" w:type="dxa"/>
              <w:left w:w="0" w:type="dxa"/>
              <w:bottom w:w="0" w:type="dxa"/>
              <w:right w:w="0" w:type="dxa"/>
            </w:tcMar>
            <w:vAlign w:val="bottom"/>
          </w:tcPr>
          <w:p w14:paraId="3F6E0B0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BA8CC19" w14:textId="77777777" w:rsidR="0089264D" w:rsidRPr="00B40C4C" w:rsidRDefault="0089264D" w:rsidP="00A3544C">
            <w:pPr>
              <w:jc w:val="right"/>
            </w:pPr>
            <w:r w:rsidRPr="00B40C4C">
              <w:t>200 000 000</w:t>
            </w:r>
          </w:p>
        </w:tc>
      </w:tr>
      <w:tr w:rsidR="00446E55" w:rsidRPr="00B40C4C" w14:paraId="1DC82F7E" w14:textId="77777777" w:rsidTr="008C2AB1">
        <w:trPr>
          <w:trHeight w:val="240"/>
        </w:trPr>
        <w:tc>
          <w:tcPr>
            <w:tcW w:w="567" w:type="dxa"/>
            <w:tcBorders>
              <w:top w:val="nil"/>
              <w:left w:val="nil"/>
              <w:bottom w:val="nil"/>
            </w:tcBorders>
            <w:tcMar>
              <w:top w:w="43" w:type="dxa"/>
              <w:left w:w="0" w:type="dxa"/>
              <w:bottom w:w="0" w:type="dxa"/>
              <w:right w:w="0" w:type="dxa"/>
            </w:tcMar>
          </w:tcPr>
          <w:p w14:paraId="56243745" w14:textId="77777777" w:rsidR="0089264D" w:rsidRPr="00B40C4C" w:rsidRDefault="0089264D" w:rsidP="009137DA">
            <w:r w:rsidRPr="00B40C4C">
              <w:t>5559</w:t>
            </w:r>
          </w:p>
        </w:tc>
        <w:tc>
          <w:tcPr>
            <w:tcW w:w="260" w:type="dxa"/>
            <w:tcBorders>
              <w:top w:val="nil"/>
              <w:left w:val="nil"/>
              <w:bottom w:val="nil"/>
              <w:right w:val="nil"/>
            </w:tcBorders>
            <w:tcMar>
              <w:top w:w="43" w:type="dxa"/>
              <w:left w:w="0" w:type="dxa"/>
              <w:bottom w:w="0" w:type="dxa"/>
              <w:right w:w="0" w:type="dxa"/>
            </w:tcMar>
            <w:vAlign w:val="bottom"/>
          </w:tcPr>
          <w:p w14:paraId="46692D5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FCD27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2429F4" w14:textId="77777777" w:rsidR="0089264D" w:rsidRPr="00B40C4C" w:rsidRDefault="0089264D" w:rsidP="009137DA">
            <w:r w:rsidRPr="00B40C4C">
              <w:t>Avgift på drikkevareemballasje:</w:t>
            </w:r>
          </w:p>
        </w:tc>
        <w:tc>
          <w:tcPr>
            <w:tcW w:w="1500" w:type="dxa"/>
            <w:tcBorders>
              <w:top w:val="nil"/>
              <w:left w:val="nil"/>
              <w:bottom w:val="nil"/>
              <w:right w:val="nil"/>
            </w:tcBorders>
            <w:tcMar>
              <w:top w:w="43" w:type="dxa"/>
              <w:left w:w="0" w:type="dxa"/>
              <w:bottom w:w="0" w:type="dxa"/>
              <w:right w:w="0" w:type="dxa"/>
            </w:tcMar>
            <w:vAlign w:val="bottom"/>
          </w:tcPr>
          <w:p w14:paraId="2F6A4AF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CB7B1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83EF20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1D714D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4734FA" w14:textId="77777777" w:rsidR="0089264D" w:rsidRPr="00B40C4C" w:rsidRDefault="0089264D" w:rsidP="00A3544C">
            <w:pPr>
              <w:jc w:val="right"/>
            </w:pPr>
          </w:p>
        </w:tc>
      </w:tr>
      <w:tr w:rsidR="00446E55" w:rsidRPr="00B40C4C" w14:paraId="26DF291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3D2B1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03201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3F3ACE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3D3F35" w14:textId="77777777" w:rsidR="0089264D" w:rsidRPr="00B40C4C" w:rsidRDefault="0089264D" w:rsidP="009137DA">
            <w:r w:rsidRPr="00B40C4C">
              <w:t>Grunnavgift på engangsemballasje</w:t>
            </w:r>
          </w:p>
        </w:tc>
        <w:tc>
          <w:tcPr>
            <w:tcW w:w="1500" w:type="dxa"/>
            <w:tcBorders>
              <w:top w:val="nil"/>
              <w:left w:val="nil"/>
              <w:bottom w:val="nil"/>
              <w:right w:val="nil"/>
            </w:tcBorders>
            <w:tcMar>
              <w:top w:w="43" w:type="dxa"/>
              <w:left w:w="0" w:type="dxa"/>
              <w:bottom w:w="0" w:type="dxa"/>
              <w:right w:w="0" w:type="dxa"/>
            </w:tcMar>
            <w:vAlign w:val="bottom"/>
          </w:tcPr>
          <w:p w14:paraId="26AEC8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A5EB22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DE5EA72" w14:textId="77777777" w:rsidR="0089264D" w:rsidRPr="00B40C4C" w:rsidRDefault="0089264D" w:rsidP="00A3544C">
            <w:pPr>
              <w:jc w:val="right"/>
            </w:pPr>
            <w:r w:rsidRPr="00B40C4C">
              <w:t>3 000 000 000</w:t>
            </w:r>
          </w:p>
        </w:tc>
        <w:tc>
          <w:tcPr>
            <w:tcW w:w="180" w:type="dxa"/>
            <w:tcBorders>
              <w:top w:val="nil"/>
              <w:left w:val="nil"/>
              <w:bottom w:val="nil"/>
              <w:right w:val="nil"/>
            </w:tcBorders>
            <w:tcMar>
              <w:top w:w="43" w:type="dxa"/>
              <w:left w:w="0" w:type="dxa"/>
              <w:bottom w:w="0" w:type="dxa"/>
              <w:right w:w="0" w:type="dxa"/>
            </w:tcMar>
            <w:vAlign w:val="bottom"/>
          </w:tcPr>
          <w:p w14:paraId="385FF48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359698" w14:textId="77777777" w:rsidR="0089264D" w:rsidRPr="00B40C4C" w:rsidRDefault="0089264D" w:rsidP="00A3544C">
            <w:pPr>
              <w:jc w:val="right"/>
            </w:pPr>
          </w:p>
        </w:tc>
      </w:tr>
      <w:tr w:rsidR="00446E55" w:rsidRPr="00B40C4C" w14:paraId="1671F63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3882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4FE700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701B8A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8C6E63" w14:textId="77777777" w:rsidR="0089264D" w:rsidRPr="00B40C4C" w:rsidRDefault="0089264D" w:rsidP="009137DA">
            <w:r w:rsidRPr="00B40C4C">
              <w:t>Miljøavgift på kartong</w:t>
            </w:r>
          </w:p>
        </w:tc>
        <w:tc>
          <w:tcPr>
            <w:tcW w:w="1500" w:type="dxa"/>
            <w:tcBorders>
              <w:top w:val="nil"/>
              <w:left w:val="nil"/>
              <w:bottom w:val="nil"/>
              <w:right w:val="nil"/>
            </w:tcBorders>
            <w:tcMar>
              <w:top w:w="43" w:type="dxa"/>
              <w:left w:w="0" w:type="dxa"/>
              <w:bottom w:w="0" w:type="dxa"/>
              <w:right w:w="0" w:type="dxa"/>
            </w:tcMar>
            <w:vAlign w:val="bottom"/>
          </w:tcPr>
          <w:p w14:paraId="0573BF6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83B55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BD12819" w14:textId="77777777" w:rsidR="0089264D" w:rsidRPr="00B40C4C" w:rsidRDefault="0089264D" w:rsidP="00A3544C">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71FBF7D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A609646" w14:textId="77777777" w:rsidR="0089264D" w:rsidRPr="00B40C4C" w:rsidRDefault="0089264D" w:rsidP="00A3544C">
            <w:pPr>
              <w:jc w:val="right"/>
            </w:pPr>
          </w:p>
        </w:tc>
      </w:tr>
      <w:tr w:rsidR="00446E55" w:rsidRPr="00B40C4C" w14:paraId="3FAF6C0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D0050D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029F0F2"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40D27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7A45963" w14:textId="77777777" w:rsidR="0089264D" w:rsidRPr="00B40C4C" w:rsidRDefault="0089264D" w:rsidP="009137DA">
            <w:r w:rsidRPr="00B40C4C">
              <w:t>Miljøavgift på plast</w:t>
            </w:r>
          </w:p>
        </w:tc>
        <w:tc>
          <w:tcPr>
            <w:tcW w:w="1500" w:type="dxa"/>
            <w:tcBorders>
              <w:top w:val="nil"/>
              <w:left w:val="nil"/>
              <w:bottom w:val="nil"/>
              <w:right w:val="nil"/>
            </w:tcBorders>
            <w:tcMar>
              <w:top w:w="43" w:type="dxa"/>
              <w:left w:w="0" w:type="dxa"/>
              <w:bottom w:w="0" w:type="dxa"/>
              <w:right w:w="0" w:type="dxa"/>
            </w:tcMar>
            <w:vAlign w:val="bottom"/>
          </w:tcPr>
          <w:p w14:paraId="27061F1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E4171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957983D" w14:textId="77777777" w:rsidR="0089264D" w:rsidRPr="00B40C4C" w:rsidRDefault="0089264D" w:rsidP="00A3544C">
            <w:pPr>
              <w:jc w:val="right"/>
            </w:pPr>
            <w:r w:rsidRPr="00B40C4C">
              <w:t>55 000 000</w:t>
            </w:r>
          </w:p>
        </w:tc>
        <w:tc>
          <w:tcPr>
            <w:tcW w:w="180" w:type="dxa"/>
            <w:tcBorders>
              <w:top w:val="nil"/>
              <w:left w:val="nil"/>
              <w:bottom w:val="nil"/>
              <w:right w:val="nil"/>
            </w:tcBorders>
            <w:tcMar>
              <w:top w:w="43" w:type="dxa"/>
              <w:left w:w="0" w:type="dxa"/>
              <w:bottom w:w="0" w:type="dxa"/>
              <w:right w:w="0" w:type="dxa"/>
            </w:tcMar>
            <w:vAlign w:val="bottom"/>
          </w:tcPr>
          <w:p w14:paraId="70783AC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F746765" w14:textId="77777777" w:rsidR="0089264D" w:rsidRPr="00B40C4C" w:rsidRDefault="0089264D" w:rsidP="00A3544C">
            <w:pPr>
              <w:jc w:val="right"/>
            </w:pPr>
          </w:p>
        </w:tc>
      </w:tr>
      <w:tr w:rsidR="00446E55" w:rsidRPr="00B40C4C" w14:paraId="43B8FF4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7D0165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F51019"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8774D6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3E206DF" w14:textId="77777777" w:rsidR="0089264D" w:rsidRPr="00B40C4C" w:rsidRDefault="0089264D" w:rsidP="009137DA">
            <w:r w:rsidRPr="00B40C4C">
              <w:t>Miljøavgift på metall</w:t>
            </w:r>
          </w:p>
        </w:tc>
        <w:tc>
          <w:tcPr>
            <w:tcW w:w="1500" w:type="dxa"/>
            <w:tcBorders>
              <w:top w:val="nil"/>
              <w:left w:val="nil"/>
              <w:bottom w:val="nil"/>
              <w:right w:val="nil"/>
            </w:tcBorders>
            <w:tcMar>
              <w:top w:w="43" w:type="dxa"/>
              <w:left w:w="0" w:type="dxa"/>
              <w:bottom w:w="0" w:type="dxa"/>
              <w:right w:w="0" w:type="dxa"/>
            </w:tcMar>
            <w:vAlign w:val="bottom"/>
          </w:tcPr>
          <w:p w14:paraId="012E5C4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97ADC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7F32AF3" w14:textId="77777777" w:rsidR="0089264D" w:rsidRPr="00B40C4C" w:rsidRDefault="0089264D" w:rsidP="00A3544C">
            <w:pPr>
              <w:jc w:val="right"/>
            </w:pPr>
            <w:r w:rsidRPr="00B40C4C">
              <w:t>10 000 000</w:t>
            </w:r>
          </w:p>
        </w:tc>
        <w:tc>
          <w:tcPr>
            <w:tcW w:w="180" w:type="dxa"/>
            <w:tcBorders>
              <w:top w:val="nil"/>
              <w:left w:val="nil"/>
              <w:bottom w:val="nil"/>
              <w:right w:val="nil"/>
            </w:tcBorders>
            <w:tcMar>
              <w:top w:w="43" w:type="dxa"/>
              <w:left w:w="0" w:type="dxa"/>
              <w:bottom w:w="0" w:type="dxa"/>
              <w:right w:w="0" w:type="dxa"/>
            </w:tcMar>
            <w:vAlign w:val="bottom"/>
          </w:tcPr>
          <w:p w14:paraId="26C3884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6505AD2" w14:textId="77777777" w:rsidR="0089264D" w:rsidRPr="00B40C4C" w:rsidRDefault="0089264D" w:rsidP="00A3544C">
            <w:pPr>
              <w:jc w:val="right"/>
            </w:pPr>
          </w:p>
        </w:tc>
      </w:tr>
      <w:tr w:rsidR="00446E55" w:rsidRPr="00B40C4C" w14:paraId="58FFB5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2560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E344E4"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0D6BB1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8D345A7" w14:textId="77777777" w:rsidR="0089264D" w:rsidRPr="00B40C4C" w:rsidRDefault="0089264D" w:rsidP="009137DA">
            <w:r w:rsidRPr="00B40C4C">
              <w:t>Miljøavgift på glass</w:t>
            </w:r>
          </w:p>
        </w:tc>
        <w:tc>
          <w:tcPr>
            <w:tcW w:w="1500" w:type="dxa"/>
            <w:tcBorders>
              <w:top w:val="nil"/>
              <w:left w:val="nil"/>
              <w:bottom w:val="nil"/>
              <w:right w:val="nil"/>
            </w:tcBorders>
            <w:tcMar>
              <w:top w:w="43" w:type="dxa"/>
              <w:left w:w="0" w:type="dxa"/>
              <w:bottom w:w="0" w:type="dxa"/>
              <w:right w:w="0" w:type="dxa"/>
            </w:tcMar>
            <w:vAlign w:val="bottom"/>
          </w:tcPr>
          <w:p w14:paraId="3C2406A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1F756E"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AE8CB1C" w14:textId="77777777" w:rsidR="0089264D" w:rsidRPr="00B40C4C" w:rsidRDefault="0089264D" w:rsidP="00A3544C">
            <w:pPr>
              <w:jc w:val="right"/>
            </w:pPr>
            <w:r w:rsidRPr="00B40C4C">
              <w:t>5 000 000</w:t>
            </w:r>
          </w:p>
        </w:tc>
        <w:tc>
          <w:tcPr>
            <w:tcW w:w="180" w:type="dxa"/>
            <w:tcBorders>
              <w:top w:val="nil"/>
              <w:left w:val="nil"/>
              <w:bottom w:val="nil"/>
              <w:right w:val="nil"/>
            </w:tcBorders>
            <w:tcMar>
              <w:top w:w="43" w:type="dxa"/>
              <w:left w:w="0" w:type="dxa"/>
              <w:bottom w:w="0" w:type="dxa"/>
              <w:right w:w="0" w:type="dxa"/>
            </w:tcMar>
            <w:vAlign w:val="bottom"/>
          </w:tcPr>
          <w:p w14:paraId="5FC4DC5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4505E4" w14:textId="77777777" w:rsidR="0089264D" w:rsidRPr="00B40C4C" w:rsidRDefault="0089264D" w:rsidP="00A3544C">
            <w:pPr>
              <w:jc w:val="right"/>
            </w:pPr>
            <w:r w:rsidRPr="00B40C4C">
              <w:t>3 130 000 000</w:t>
            </w:r>
          </w:p>
        </w:tc>
      </w:tr>
      <w:tr w:rsidR="00446E55" w:rsidRPr="00B40C4C" w14:paraId="0A132D74" w14:textId="77777777" w:rsidTr="008C2AB1">
        <w:trPr>
          <w:trHeight w:val="240"/>
        </w:trPr>
        <w:tc>
          <w:tcPr>
            <w:tcW w:w="567" w:type="dxa"/>
            <w:tcBorders>
              <w:top w:val="nil"/>
              <w:left w:val="nil"/>
              <w:bottom w:val="nil"/>
            </w:tcBorders>
            <w:tcMar>
              <w:top w:w="43" w:type="dxa"/>
              <w:left w:w="0" w:type="dxa"/>
              <w:bottom w:w="0" w:type="dxa"/>
              <w:right w:w="0" w:type="dxa"/>
            </w:tcMar>
          </w:tcPr>
          <w:p w14:paraId="64F4E97F" w14:textId="77777777" w:rsidR="0089264D" w:rsidRPr="00B40C4C" w:rsidRDefault="0089264D" w:rsidP="009137DA">
            <w:r w:rsidRPr="00B40C4C">
              <w:t>5561</w:t>
            </w:r>
          </w:p>
        </w:tc>
        <w:tc>
          <w:tcPr>
            <w:tcW w:w="260" w:type="dxa"/>
            <w:tcBorders>
              <w:top w:val="nil"/>
              <w:left w:val="nil"/>
              <w:bottom w:val="nil"/>
              <w:right w:val="nil"/>
            </w:tcBorders>
            <w:tcMar>
              <w:top w:w="43" w:type="dxa"/>
              <w:left w:w="0" w:type="dxa"/>
              <w:bottom w:w="0" w:type="dxa"/>
              <w:right w:w="0" w:type="dxa"/>
            </w:tcMar>
            <w:vAlign w:val="bottom"/>
          </w:tcPr>
          <w:p w14:paraId="22AE976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F27A2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5AF38" w14:textId="77777777" w:rsidR="0089264D" w:rsidRPr="00B40C4C" w:rsidRDefault="0089264D" w:rsidP="009137DA">
            <w:r w:rsidRPr="00B40C4C">
              <w:t>Flypassasjeravgift:</w:t>
            </w:r>
          </w:p>
        </w:tc>
        <w:tc>
          <w:tcPr>
            <w:tcW w:w="1500" w:type="dxa"/>
            <w:tcBorders>
              <w:top w:val="nil"/>
              <w:left w:val="nil"/>
              <w:bottom w:val="nil"/>
              <w:right w:val="nil"/>
            </w:tcBorders>
            <w:tcMar>
              <w:top w:w="43" w:type="dxa"/>
              <w:left w:w="0" w:type="dxa"/>
              <w:bottom w:w="0" w:type="dxa"/>
              <w:right w:w="0" w:type="dxa"/>
            </w:tcMar>
            <w:vAlign w:val="bottom"/>
          </w:tcPr>
          <w:p w14:paraId="275FCAE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0F7549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B75BEF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F2BB87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B515413" w14:textId="77777777" w:rsidR="0089264D" w:rsidRPr="00B40C4C" w:rsidRDefault="0089264D" w:rsidP="00A3544C">
            <w:pPr>
              <w:jc w:val="right"/>
            </w:pPr>
          </w:p>
        </w:tc>
      </w:tr>
      <w:tr w:rsidR="00446E55" w:rsidRPr="00B40C4C" w14:paraId="481B88A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CC378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1FB839D"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8F4E4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5E2200F" w14:textId="77777777" w:rsidR="0089264D" w:rsidRPr="00B40C4C" w:rsidRDefault="0089264D" w:rsidP="009137DA">
            <w:r w:rsidRPr="00B40C4C">
              <w:t>Flypassasjeravgift</w:t>
            </w:r>
          </w:p>
        </w:tc>
        <w:tc>
          <w:tcPr>
            <w:tcW w:w="1500" w:type="dxa"/>
            <w:tcBorders>
              <w:top w:val="nil"/>
              <w:left w:val="nil"/>
              <w:bottom w:val="nil"/>
              <w:right w:val="nil"/>
            </w:tcBorders>
            <w:tcMar>
              <w:top w:w="43" w:type="dxa"/>
              <w:left w:w="0" w:type="dxa"/>
              <w:bottom w:w="0" w:type="dxa"/>
              <w:right w:w="0" w:type="dxa"/>
            </w:tcMar>
            <w:vAlign w:val="bottom"/>
          </w:tcPr>
          <w:p w14:paraId="2EF4C29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D98D8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B16F46A" w14:textId="77777777" w:rsidR="0089264D" w:rsidRPr="00B40C4C" w:rsidRDefault="0089264D" w:rsidP="00A3544C">
            <w:pPr>
              <w:jc w:val="right"/>
            </w:pPr>
            <w:r w:rsidRPr="00B40C4C">
              <w:t>1 850 000 000</w:t>
            </w:r>
          </w:p>
        </w:tc>
        <w:tc>
          <w:tcPr>
            <w:tcW w:w="180" w:type="dxa"/>
            <w:tcBorders>
              <w:top w:val="nil"/>
              <w:left w:val="nil"/>
              <w:bottom w:val="nil"/>
              <w:right w:val="nil"/>
            </w:tcBorders>
            <w:tcMar>
              <w:top w:w="43" w:type="dxa"/>
              <w:left w:w="0" w:type="dxa"/>
              <w:bottom w:w="0" w:type="dxa"/>
              <w:right w:w="0" w:type="dxa"/>
            </w:tcMar>
            <w:vAlign w:val="bottom"/>
          </w:tcPr>
          <w:p w14:paraId="3AAB834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D78BD0" w14:textId="77777777" w:rsidR="0089264D" w:rsidRPr="00B40C4C" w:rsidRDefault="0089264D" w:rsidP="00A3544C">
            <w:pPr>
              <w:jc w:val="right"/>
            </w:pPr>
            <w:r w:rsidRPr="00B40C4C">
              <w:t>1 850 000 000</w:t>
            </w:r>
          </w:p>
        </w:tc>
      </w:tr>
      <w:tr w:rsidR="00446E55" w:rsidRPr="00B40C4C" w14:paraId="0DD206CE" w14:textId="77777777" w:rsidTr="008C2AB1">
        <w:trPr>
          <w:trHeight w:val="240"/>
        </w:trPr>
        <w:tc>
          <w:tcPr>
            <w:tcW w:w="567" w:type="dxa"/>
            <w:tcBorders>
              <w:top w:val="nil"/>
              <w:left w:val="nil"/>
              <w:bottom w:val="nil"/>
            </w:tcBorders>
            <w:tcMar>
              <w:top w:w="43" w:type="dxa"/>
              <w:left w:w="0" w:type="dxa"/>
              <w:bottom w:w="0" w:type="dxa"/>
              <w:right w:w="0" w:type="dxa"/>
            </w:tcMar>
          </w:tcPr>
          <w:p w14:paraId="63570DB7" w14:textId="77777777" w:rsidR="0089264D" w:rsidRPr="00B40C4C" w:rsidRDefault="0089264D" w:rsidP="009137DA">
            <w:r w:rsidRPr="00B40C4C">
              <w:t>5565</w:t>
            </w:r>
          </w:p>
        </w:tc>
        <w:tc>
          <w:tcPr>
            <w:tcW w:w="260" w:type="dxa"/>
            <w:tcBorders>
              <w:top w:val="nil"/>
              <w:left w:val="nil"/>
              <w:bottom w:val="nil"/>
              <w:right w:val="nil"/>
            </w:tcBorders>
            <w:tcMar>
              <w:top w:w="43" w:type="dxa"/>
              <w:left w:w="0" w:type="dxa"/>
              <w:bottom w:w="0" w:type="dxa"/>
              <w:right w:w="0" w:type="dxa"/>
            </w:tcMar>
            <w:vAlign w:val="bottom"/>
          </w:tcPr>
          <w:p w14:paraId="1DB6208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0A252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40CBD1" w14:textId="77777777" w:rsidR="0089264D" w:rsidRPr="00B40C4C" w:rsidRDefault="0089264D" w:rsidP="009137DA">
            <w:r w:rsidRPr="00B40C4C">
              <w:t>Dokumentavgift:</w:t>
            </w:r>
          </w:p>
        </w:tc>
        <w:tc>
          <w:tcPr>
            <w:tcW w:w="1500" w:type="dxa"/>
            <w:tcBorders>
              <w:top w:val="nil"/>
              <w:left w:val="nil"/>
              <w:bottom w:val="nil"/>
              <w:right w:val="nil"/>
            </w:tcBorders>
            <w:tcMar>
              <w:top w:w="43" w:type="dxa"/>
              <w:left w:w="0" w:type="dxa"/>
              <w:bottom w:w="0" w:type="dxa"/>
              <w:right w:w="0" w:type="dxa"/>
            </w:tcMar>
            <w:vAlign w:val="bottom"/>
          </w:tcPr>
          <w:p w14:paraId="17D8120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7386F2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0E335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D4859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614FA46" w14:textId="77777777" w:rsidR="0089264D" w:rsidRPr="00B40C4C" w:rsidRDefault="0089264D" w:rsidP="00A3544C">
            <w:pPr>
              <w:jc w:val="right"/>
            </w:pPr>
          </w:p>
        </w:tc>
      </w:tr>
      <w:tr w:rsidR="00446E55" w:rsidRPr="00B40C4C" w14:paraId="6C0318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D5BC93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439F58"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E44D4A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9FC54B" w14:textId="77777777" w:rsidR="0089264D" w:rsidRPr="00B40C4C" w:rsidRDefault="0089264D" w:rsidP="009137DA">
            <w:r w:rsidRPr="00B40C4C">
              <w:t>Dokumentavgift</w:t>
            </w:r>
          </w:p>
        </w:tc>
        <w:tc>
          <w:tcPr>
            <w:tcW w:w="1500" w:type="dxa"/>
            <w:tcBorders>
              <w:top w:val="nil"/>
              <w:left w:val="nil"/>
              <w:bottom w:val="nil"/>
              <w:right w:val="nil"/>
            </w:tcBorders>
            <w:tcMar>
              <w:top w:w="43" w:type="dxa"/>
              <w:left w:w="0" w:type="dxa"/>
              <w:bottom w:w="0" w:type="dxa"/>
              <w:right w:w="0" w:type="dxa"/>
            </w:tcMar>
            <w:vAlign w:val="bottom"/>
          </w:tcPr>
          <w:p w14:paraId="79609C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70D8F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63F2284" w14:textId="77777777" w:rsidR="0089264D" w:rsidRPr="00B40C4C" w:rsidRDefault="0089264D" w:rsidP="00A3544C">
            <w:pPr>
              <w:jc w:val="right"/>
            </w:pPr>
            <w:r w:rsidRPr="00B40C4C">
              <w:t>12 200 000 000</w:t>
            </w:r>
          </w:p>
        </w:tc>
        <w:tc>
          <w:tcPr>
            <w:tcW w:w="180" w:type="dxa"/>
            <w:tcBorders>
              <w:top w:val="nil"/>
              <w:left w:val="nil"/>
              <w:bottom w:val="nil"/>
              <w:right w:val="nil"/>
            </w:tcBorders>
            <w:tcMar>
              <w:top w:w="43" w:type="dxa"/>
              <w:left w:w="0" w:type="dxa"/>
              <w:bottom w:w="0" w:type="dxa"/>
              <w:right w:w="0" w:type="dxa"/>
            </w:tcMar>
            <w:vAlign w:val="bottom"/>
          </w:tcPr>
          <w:p w14:paraId="5F1BE5B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C477292" w14:textId="77777777" w:rsidR="0089264D" w:rsidRPr="00B40C4C" w:rsidRDefault="0089264D" w:rsidP="00A3544C">
            <w:pPr>
              <w:jc w:val="right"/>
            </w:pPr>
            <w:r w:rsidRPr="00B40C4C">
              <w:t>12 200 000 000</w:t>
            </w:r>
          </w:p>
        </w:tc>
      </w:tr>
      <w:tr w:rsidR="00446E55" w:rsidRPr="00B40C4C" w14:paraId="36CB85E8" w14:textId="77777777" w:rsidTr="008C2AB1">
        <w:trPr>
          <w:trHeight w:val="500"/>
        </w:trPr>
        <w:tc>
          <w:tcPr>
            <w:tcW w:w="567" w:type="dxa"/>
            <w:tcBorders>
              <w:top w:val="nil"/>
              <w:left w:val="nil"/>
              <w:bottom w:val="nil"/>
            </w:tcBorders>
            <w:tcMar>
              <w:top w:w="43" w:type="dxa"/>
              <w:left w:w="0" w:type="dxa"/>
              <w:bottom w:w="0" w:type="dxa"/>
              <w:right w:w="0" w:type="dxa"/>
            </w:tcMar>
          </w:tcPr>
          <w:p w14:paraId="4DD052C0" w14:textId="77777777" w:rsidR="0089264D" w:rsidRPr="00B40C4C" w:rsidRDefault="0089264D" w:rsidP="009137DA">
            <w:r w:rsidRPr="00B40C4C">
              <w:t>5568</w:t>
            </w:r>
          </w:p>
        </w:tc>
        <w:tc>
          <w:tcPr>
            <w:tcW w:w="260" w:type="dxa"/>
            <w:tcBorders>
              <w:top w:val="nil"/>
              <w:left w:val="nil"/>
              <w:bottom w:val="nil"/>
              <w:right w:val="nil"/>
            </w:tcBorders>
            <w:tcMar>
              <w:top w:w="43" w:type="dxa"/>
              <w:left w:w="0" w:type="dxa"/>
              <w:bottom w:w="0" w:type="dxa"/>
              <w:right w:w="0" w:type="dxa"/>
            </w:tcMar>
            <w:vAlign w:val="bottom"/>
          </w:tcPr>
          <w:p w14:paraId="4C035EA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852EA6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F78B65" w14:textId="77777777" w:rsidR="0089264D" w:rsidRPr="00B40C4C" w:rsidRDefault="0089264D" w:rsidP="009137DA">
            <w:r w:rsidRPr="00B40C4C">
              <w:t>Sektoravgifter under Kultur- og likestillingsdepartementet:</w:t>
            </w:r>
          </w:p>
        </w:tc>
        <w:tc>
          <w:tcPr>
            <w:tcW w:w="1500" w:type="dxa"/>
            <w:tcBorders>
              <w:top w:val="nil"/>
              <w:left w:val="nil"/>
              <w:bottom w:val="nil"/>
              <w:right w:val="nil"/>
            </w:tcBorders>
            <w:tcMar>
              <w:top w:w="43" w:type="dxa"/>
              <w:left w:w="0" w:type="dxa"/>
              <w:bottom w:w="0" w:type="dxa"/>
              <w:right w:w="0" w:type="dxa"/>
            </w:tcMar>
            <w:vAlign w:val="bottom"/>
          </w:tcPr>
          <w:p w14:paraId="36AB85F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3E701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5F71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B90717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F5CD105" w14:textId="77777777" w:rsidR="0089264D" w:rsidRPr="00B40C4C" w:rsidRDefault="0089264D" w:rsidP="00A3544C">
            <w:pPr>
              <w:jc w:val="right"/>
            </w:pPr>
          </w:p>
        </w:tc>
      </w:tr>
      <w:tr w:rsidR="00446E55" w:rsidRPr="00B40C4C" w14:paraId="0AB0638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8DCEDF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A32BE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24D6FA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626C29" w14:textId="77777777" w:rsidR="0089264D" w:rsidRPr="00B40C4C" w:rsidRDefault="0089264D" w:rsidP="009137DA">
            <w:r w:rsidRPr="00B40C4C">
              <w:t>Årsavgift - stiftelser</w:t>
            </w:r>
          </w:p>
        </w:tc>
        <w:tc>
          <w:tcPr>
            <w:tcW w:w="1500" w:type="dxa"/>
            <w:tcBorders>
              <w:top w:val="nil"/>
              <w:left w:val="nil"/>
              <w:bottom w:val="nil"/>
              <w:right w:val="nil"/>
            </w:tcBorders>
            <w:tcMar>
              <w:top w:w="43" w:type="dxa"/>
              <w:left w:w="0" w:type="dxa"/>
              <w:bottom w:w="0" w:type="dxa"/>
              <w:right w:w="0" w:type="dxa"/>
            </w:tcMar>
            <w:vAlign w:val="bottom"/>
          </w:tcPr>
          <w:p w14:paraId="68DC617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9942D1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934FF4" w14:textId="77777777" w:rsidR="0089264D" w:rsidRPr="00B40C4C" w:rsidRDefault="0089264D" w:rsidP="00A3544C">
            <w:pPr>
              <w:jc w:val="right"/>
            </w:pPr>
            <w:r w:rsidRPr="00B40C4C">
              <w:t>29 850 000</w:t>
            </w:r>
          </w:p>
        </w:tc>
        <w:tc>
          <w:tcPr>
            <w:tcW w:w="180" w:type="dxa"/>
            <w:tcBorders>
              <w:top w:val="nil"/>
              <w:left w:val="nil"/>
              <w:bottom w:val="nil"/>
              <w:right w:val="nil"/>
            </w:tcBorders>
            <w:tcMar>
              <w:top w:w="43" w:type="dxa"/>
              <w:left w:w="0" w:type="dxa"/>
              <w:bottom w:w="0" w:type="dxa"/>
              <w:right w:w="0" w:type="dxa"/>
            </w:tcMar>
            <w:vAlign w:val="bottom"/>
          </w:tcPr>
          <w:p w14:paraId="526F3A1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14D808" w14:textId="77777777" w:rsidR="0089264D" w:rsidRPr="00B40C4C" w:rsidRDefault="0089264D" w:rsidP="00A3544C">
            <w:pPr>
              <w:jc w:val="right"/>
            </w:pPr>
          </w:p>
        </w:tc>
      </w:tr>
      <w:tr w:rsidR="00446E55" w:rsidRPr="00B40C4C" w14:paraId="4CACC4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BE7FE5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158C45"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1BB3418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E4D73E" w14:textId="77777777" w:rsidR="0089264D" w:rsidRPr="00B40C4C" w:rsidRDefault="0089264D" w:rsidP="009137DA">
            <w:r w:rsidRPr="00B40C4C">
              <w:t>Refusjon - Norsk Rikstoto og Norsk Tipping AS</w:t>
            </w:r>
          </w:p>
        </w:tc>
        <w:tc>
          <w:tcPr>
            <w:tcW w:w="1500" w:type="dxa"/>
            <w:tcBorders>
              <w:top w:val="nil"/>
              <w:left w:val="nil"/>
              <w:bottom w:val="nil"/>
              <w:right w:val="nil"/>
            </w:tcBorders>
            <w:tcMar>
              <w:top w:w="43" w:type="dxa"/>
              <w:left w:w="0" w:type="dxa"/>
              <w:bottom w:w="0" w:type="dxa"/>
              <w:right w:w="0" w:type="dxa"/>
            </w:tcMar>
            <w:vAlign w:val="bottom"/>
          </w:tcPr>
          <w:p w14:paraId="5422362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84145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90E1557" w14:textId="77777777" w:rsidR="0089264D" w:rsidRPr="00B40C4C" w:rsidRDefault="0089264D" w:rsidP="00A3544C">
            <w:pPr>
              <w:jc w:val="right"/>
            </w:pPr>
            <w:r w:rsidRPr="00B40C4C">
              <w:t>47 882 000</w:t>
            </w:r>
          </w:p>
        </w:tc>
        <w:tc>
          <w:tcPr>
            <w:tcW w:w="180" w:type="dxa"/>
            <w:tcBorders>
              <w:top w:val="nil"/>
              <w:left w:val="nil"/>
              <w:bottom w:val="nil"/>
              <w:right w:val="nil"/>
            </w:tcBorders>
            <w:tcMar>
              <w:top w:w="43" w:type="dxa"/>
              <w:left w:w="0" w:type="dxa"/>
              <w:bottom w:w="0" w:type="dxa"/>
              <w:right w:w="0" w:type="dxa"/>
            </w:tcMar>
            <w:vAlign w:val="bottom"/>
          </w:tcPr>
          <w:p w14:paraId="3C55977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A0FA3D" w14:textId="77777777" w:rsidR="0089264D" w:rsidRPr="00B40C4C" w:rsidRDefault="0089264D" w:rsidP="00A3544C">
            <w:pPr>
              <w:jc w:val="right"/>
            </w:pPr>
          </w:p>
        </w:tc>
      </w:tr>
      <w:tr w:rsidR="00446E55" w:rsidRPr="00B40C4C" w14:paraId="1277C1E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AFF755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44FD7E"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52BDAC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9A3E9C" w14:textId="77777777" w:rsidR="0089264D" w:rsidRPr="00B40C4C" w:rsidRDefault="0089264D" w:rsidP="009137DA">
            <w:r w:rsidRPr="00B40C4C">
              <w:t>Kino- og videogramavgift</w:t>
            </w:r>
          </w:p>
        </w:tc>
        <w:tc>
          <w:tcPr>
            <w:tcW w:w="1500" w:type="dxa"/>
            <w:tcBorders>
              <w:top w:val="nil"/>
              <w:left w:val="nil"/>
              <w:bottom w:val="nil"/>
              <w:right w:val="nil"/>
            </w:tcBorders>
            <w:tcMar>
              <w:top w:w="43" w:type="dxa"/>
              <w:left w:w="0" w:type="dxa"/>
              <w:bottom w:w="0" w:type="dxa"/>
              <w:right w:w="0" w:type="dxa"/>
            </w:tcMar>
            <w:vAlign w:val="bottom"/>
          </w:tcPr>
          <w:p w14:paraId="2560CB3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D6140C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6FE9118" w14:textId="77777777" w:rsidR="0089264D" w:rsidRPr="00B40C4C" w:rsidRDefault="0089264D" w:rsidP="00A3544C">
            <w:pPr>
              <w:jc w:val="right"/>
            </w:pPr>
            <w:r w:rsidRPr="00B40C4C">
              <w:t>30 000 000</w:t>
            </w:r>
          </w:p>
        </w:tc>
        <w:tc>
          <w:tcPr>
            <w:tcW w:w="180" w:type="dxa"/>
            <w:tcBorders>
              <w:top w:val="nil"/>
              <w:left w:val="nil"/>
              <w:bottom w:val="nil"/>
              <w:right w:val="nil"/>
            </w:tcBorders>
            <w:tcMar>
              <w:top w:w="43" w:type="dxa"/>
              <w:left w:w="0" w:type="dxa"/>
              <w:bottom w:w="0" w:type="dxa"/>
              <w:right w:w="0" w:type="dxa"/>
            </w:tcMar>
            <w:vAlign w:val="bottom"/>
          </w:tcPr>
          <w:p w14:paraId="4F11232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7E7C69" w14:textId="77777777" w:rsidR="0089264D" w:rsidRPr="00B40C4C" w:rsidRDefault="0089264D" w:rsidP="00A3544C">
            <w:pPr>
              <w:jc w:val="right"/>
            </w:pPr>
            <w:r w:rsidRPr="00B40C4C">
              <w:t>107 732 000</w:t>
            </w:r>
          </w:p>
        </w:tc>
      </w:tr>
      <w:tr w:rsidR="00446E55" w:rsidRPr="00B40C4C" w14:paraId="4A18CF1A" w14:textId="77777777" w:rsidTr="008C2AB1">
        <w:trPr>
          <w:trHeight w:val="500"/>
        </w:trPr>
        <w:tc>
          <w:tcPr>
            <w:tcW w:w="567" w:type="dxa"/>
            <w:tcBorders>
              <w:top w:val="nil"/>
              <w:left w:val="nil"/>
              <w:bottom w:val="nil"/>
            </w:tcBorders>
            <w:tcMar>
              <w:top w:w="43" w:type="dxa"/>
              <w:left w:w="0" w:type="dxa"/>
              <w:bottom w:w="0" w:type="dxa"/>
              <w:right w:w="0" w:type="dxa"/>
            </w:tcMar>
          </w:tcPr>
          <w:p w14:paraId="17569B21" w14:textId="77777777" w:rsidR="0089264D" w:rsidRPr="00B40C4C" w:rsidRDefault="0089264D" w:rsidP="009137DA">
            <w:r w:rsidRPr="00B40C4C">
              <w:t>5572</w:t>
            </w:r>
          </w:p>
        </w:tc>
        <w:tc>
          <w:tcPr>
            <w:tcW w:w="260" w:type="dxa"/>
            <w:tcBorders>
              <w:top w:val="nil"/>
              <w:left w:val="nil"/>
              <w:bottom w:val="nil"/>
              <w:right w:val="nil"/>
            </w:tcBorders>
            <w:tcMar>
              <w:top w:w="43" w:type="dxa"/>
              <w:left w:w="0" w:type="dxa"/>
              <w:bottom w:w="0" w:type="dxa"/>
              <w:right w:w="0" w:type="dxa"/>
            </w:tcMar>
            <w:vAlign w:val="bottom"/>
          </w:tcPr>
          <w:p w14:paraId="7089FD2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8C1BBE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B5254C6" w14:textId="77777777" w:rsidR="0089264D" w:rsidRPr="00B40C4C" w:rsidRDefault="0089264D" w:rsidP="009137DA">
            <w:r w:rsidRPr="00B40C4C">
              <w:t>Sektoravgifter under Helse- og omsorgsdepartementet:</w:t>
            </w:r>
          </w:p>
        </w:tc>
        <w:tc>
          <w:tcPr>
            <w:tcW w:w="1500" w:type="dxa"/>
            <w:tcBorders>
              <w:top w:val="nil"/>
              <w:left w:val="nil"/>
              <w:bottom w:val="nil"/>
              <w:right w:val="nil"/>
            </w:tcBorders>
            <w:tcMar>
              <w:top w:w="43" w:type="dxa"/>
              <w:left w:w="0" w:type="dxa"/>
              <w:bottom w:w="0" w:type="dxa"/>
              <w:right w:w="0" w:type="dxa"/>
            </w:tcMar>
            <w:vAlign w:val="bottom"/>
          </w:tcPr>
          <w:p w14:paraId="608B114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2220F4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FB2069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BB4A8B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CB9AC6F" w14:textId="77777777" w:rsidR="0089264D" w:rsidRPr="00B40C4C" w:rsidRDefault="0089264D" w:rsidP="00A3544C">
            <w:pPr>
              <w:jc w:val="right"/>
            </w:pPr>
          </w:p>
        </w:tc>
      </w:tr>
      <w:tr w:rsidR="00446E55" w:rsidRPr="00B40C4C" w14:paraId="69766A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CDFB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D41BBC4"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DCD354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482C8C8" w14:textId="77777777" w:rsidR="0089264D" w:rsidRPr="00B40C4C" w:rsidRDefault="0089264D" w:rsidP="009137DA">
            <w:r w:rsidRPr="00B40C4C">
              <w:t>Legemiddeldetaljistavgift</w:t>
            </w:r>
          </w:p>
        </w:tc>
        <w:tc>
          <w:tcPr>
            <w:tcW w:w="1500" w:type="dxa"/>
            <w:tcBorders>
              <w:top w:val="nil"/>
              <w:left w:val="nil"/>
              <w:bottom w:val="nil"/>
              <w:right w:val="nil"/>
            </w:tcBorders>
            <w:tcMar>
              <w:top w:w="43" w:type="dxa"/>
              <w:left w:w="0" w:type="dxa"/>
              <w:bottom w:w="0" w:type="dxa"/>
              <w:right w:w="0" w:type="dxa"/>
            </w:tcMar>
            <w:vAlign w:val="bottom"/>
          </w:tcPr>
          <w:p w14:paraId="285D53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4C0FB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40354FE" w14:textId="77777777" w:rsidR="0089264D" w:rsidRPr="00B40C4C" w:rsidRDefault="0089264D" w:rsidP="00A3544C">
            <w:pPr>
              <w:jc w:val="right"/>
            </w:pPr>
            <w:r w:rsidRPr="00B40C4C">
              <w:t>75 985 000</w:t>
            </w:r>
          </w:p>
        </w:tc>
        <w:tc>
          <w:tcPr>
            <w:tcW w:w="180" w:type="dxa"/>
            <w:tcBorders>
              <w:top w:val="nil"/>
              <w:left w:val="nil"/>
              <w:bottom w:val="nil"/>
              <w:right w:val="nil"/>
            </w:tcBorders>
            <w:tcMar>
              <w:top w:w="43" w:type="dxa"/>
              <w:left w:w="0" w:type="dxa"/>
              <w:bottom w:w="0" w:type="dxa"/>
              <w:right w:w="0" w:type="dxa"/>
            </w:tcMar>
            <w:vAlign w:val="bottom"/>
          </w:tcPr>
          <w:p w14:paraId="4EE05DA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74BCA9" w14:textId="77777777" w:rsidR="0089264D" w:rsidRPr="00B40C4C" w:rsidRDefault="0089264D" w:rsidP="00A3544C">
            <w:pPr>
              <w:jc w:val="right"/>
            </w:pPr>
          </w:p>
        </w:tc>
      </w:tr>
      <w:tr w:rsidR="00446E55" w:rsidRPr="00B40C4C" w14:paraId="091AF1F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EE81D8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9C2CA32"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30D3B2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47416F8" w14:textId="77777777" w:rsidR="0089264D" w:rsidRPr="00B40C4C" w:rsidRDefault="0089264D" w:rsidP="009137DA">
            <w:r w:rsidRPr="00B40C4C">
              <w:t>Avgift utsalgssteder utenom apotek</w:t>
            </w:r>
          </w:p>
        </w:tc>
        <w:tc>
          <w:tcPr>
            <w:tcW w:w="1500" w:type="dxa"/>
            <w:tcBorders>
              <w:top w:val="nil"/>
              <w:left w:val="nil"/>
              <w:bottom w:val="nil"/>
              <w:right w:val="nil"/>
            </w:tcBorders>
            <w:tcMar>
              <w:top w:w="43" w:type="dxa"/>
              <w:left w:w="0" w:type="dxa"/>
              <w:bottom w:w="0" w:type="dxa"/>
              <w:right w:w="0" w:type="dxa"/>
            </w:tcMar>
            <w:vAlign w:val="bottom"/>
          </w:tcPr>
          <w:p w14:paraId="34A1F79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A4515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ED16F9D" w14:textId="77777777" w:rsidR="0089264D" w:rsidRPr="00B40C4C" w:rsidRDefault="0089264D" w:rsidP="00A3544C">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73B3C14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20AF30C" w14:textId="77777777" w:rsidR="0089264D" w:rsidRPr="00B40C4C" w:rsidRDefault="0089264D" w:rsidP="00A3544C">
            <w:pPr>
              <w:jc w:val="right"/>
            </w:pPr>
          </w:p>
        </w:tc>
      </w:tr>
      <w:tr w:rsidR="00446E55" w:rsidRPr="00B40C4C" w14:paraId="3FF71E0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9C286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BEE9EB"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520C2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4D551F4" w14:textId="77777777" w:rsidR="0089264D" w:rsidRPr="00B40C4C" w:rsidRDefault="0089264D" w:rsidP="009137DA">
            <w:r w:rsidRPr="00B40C4C">
              <w:t>Legemiddelleverandøravgift</w:t>
            </w:r>
          </w:p>
        </w:tc>
        <w:tc>
          <w:tcPr>
            <w:tcW w:w="1500" w:type="dxa"/>
            <w:tcBorders>
              <w:top w:val="nil"/>
              <w:left w:val="nil"/>
              <w:bottom w:val="nil"/>
              <w:right w:val="nil"/>
            </w:tcBorders>
            <w:tcMar>
              <w:top w:w="43" w:type="dxa"/>
              <w:left w:w="0" w:type="dxa"/>
              <w:bottom w:w="0" w:type="dxa"/>
              <w:right w:w="0" w:type="dxa"/>
            </w:tcMar>
            <w:vAlign w:val="bottom"/>
          </w:tcPr>
          <w:p w14:paraId="56B5BB3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DCAC1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0C39AAA" w14:textId="77777777" w:rsidR="0089264D" w:rsidRPr="00B40C4C" w:rsidRDefault="0089264D" w:rsidP="00A3544C">
            <w:pPr>
              <w:jc w:val="right"/>
            </w:pPr>
            <w:r w:rsidRPr="00B40C4C">
              <w:t>240 000 000</w:t>
            </w:r>
          </w:p>
        </w:tc>
        <w:tc>
          <w:tcPr>
            <w:tcW w:w="180" w:type="dxa"/>
            <w:tcBorders>
              <w:top w:val="nil"/>
              <w:left w:val="nil"/>
              <w:bottom w:val="nil"/>
              <w:right w:val="nil"/>
            </w:tcBorders>
            <w:tcMar>
              <w:top w:w="43" w:type="dxa"/>
              <w:left w:w="0" w:type="dxa"/>
              <w:bottom w:w="0" w:type="dxa"/>
              <w:right w:w="0" w:type="dxa"/>
            </w:tcMar>
            <w:vAlign w:val="bottom"/>
          </w:tcPr>
          <w:p w14:paraId="1B116C9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7E8D15" w14:textId="77777777" w:rsidR="0089264D" w:rsidRPr="00B40C4C" w:rsidRDefault="0089264D" w:rsidP="00A3544C">
            <w:pPr>
              <w:jc w:val="right"/>
            </w:pPr>
          </w:p>
        </w:tc>
      </w:tr>
      <w:tr w:rsidR="00446E55" w:rsidRPr="00B40C4C" w14:paraId="002A610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64772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E1077AF"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58CC7E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18B77D" w14:textId="77777777" w:rsidR="0089264D" w:rsidRPr="00B40C4C" w:rsidRDefault="0089264D" w:rsidP="009137DA">
            <w:r w:rsidRPr="00B40C4C">
              <w:t>Tilsynsavgift</w:t>
            </w:r>
          </w:p>
        </w:tc>
        <w:tc>
          <w:tcPr>
            <w:tcW w:w="1500" w:type="dxa"/>
            <w:tcBorders>
              <w:top w:val="nil"/>
              <w:left w:val="nil"/>
              <w:bottom w:val="nil"/>
              <w:right w:val="nil"/>
            </w:tcBorders>
            <w:tcMar>
              <w:top w:w="43" w:type="dxa"/>
              <w:left w:w="0" w:type="dxa"/>
              <w:bottom w:w="0" w:type="dxa"/>
              <w:right w:w="0" w:type="dxa"/>
            </w:tcMar>
            <w:vAlign w:val="bottom"/>
          </w:tcPr>
          <w:p w14:paraId="2743F9F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DA7F5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A53B598" w14:textId="77777777" w:rsidR="0089264D" w:rsidRPr="00B40C4C" w:rsidRDefault="0089264D" w:rsidP="00A3544C">
            <w:pPr>
              <w:jc w:val="right"/>
            </w:pPr>
            <w:r w:rsidRPr="00B40C4C">
              <w:t>3 770 000</w:t>
            </w:r>
          </w:p>
        </w:tc>
        <w:tc>
          <w:tcPr>
            <w:tcW w:w="180" w:type="dxa"/>
            <w:tcBorders>
              <w:top w:val="nil"/>
              <w:left w:val="nil"/>
              <w:bottom w:val="nil"/>
              <w:right w:val="nil"/>
            </w:tcBorders>
            <w:tcMar>
              <w:top w:w="43" w:type="dxa"/>
              <w:left w:w="0" w:type="dxa"/>
              <w:bottom w:w="0" w:type="dxa"/>
              <w:right w:w="0" w:type="dxa"/>
            </w:tcMar>
            <w:vAlign w:val="bottom"/>
          </w:tcPr>
          <w:p w14:paraId="586A80A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8D5765C" w14:textId="77777777" w:rsidR="0089264D" w:rsidRPr="00B40C4C" w:rsidRDefault="0089264D" w:rsidP="00A3544C">
            <w:pPr>
              <w:jc w:val="right"/>
            </w:pPr>
          </w:p>
        </w:tc>
      </w:tr>
      <w:tr w:rsidR="00446E55" w:rsidRPr="00B40C4C" w14:paraId="2A1EC5D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4D9B0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E59A47E"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3008712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EAD1C5" w14:textId="77777777" w:rsidR="0089264D" w:rsidRPr="00B40C4C" w:rsidRDefault="0089264D" w:rsidP="009137DA">
            <w:r w:rsidRPr="00B40C4C">
              <w:t>Sektoravgift tobakk</w:t>
            </w:r>
          </w:p>
        </w:tc>
        <w:tc>
          <w:tcPr>
            <w:tcW w:w="1500" w:type="dxa"/>
            <w:tcBorders>
              <w:top w:val="nil"/>
              <w:left w:val="nil"/>
              <w:bottom w:val="nil"/>
              <w:right w:val="nil"/>
            </w:tcBorders>
            <w:tcMar>
              <w:top w:w="43" w:type="dxa"/>
              <w:left w:w="0" w:type="dxa"/>
              <w:bottom w:w="0" w:type="dxa"/>
              <w:right w:w="0" w:type="dxa"/>
            </w:tcMar>
            <w:vAlign w:val="bottom"/>
          </w:tcPr>
          <w:p w14:paraId="217E472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7CCC8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2BE5E2F" w14:textId="77777777" w:rsidR="0089264D" w:rsidRPr="00B40C4C" w:rsidRDefault="0089264D" w:rsidP="00A3544C">
            <w:pPr>
              <w:jc w:val="right"/>
            </w:pPr>
            <w:r w:rsidRPr="00B40C4C">
              <w:t>18 952 000</w:t>
            </w:r>
          </w:p>
        </w:tc>
        <w:tc>
          <w:tcPr>
            <w:tcW w:w="180" w:type="dxa"/>
            <w:tcBorders>
              <w:top w:val="nil"/>
              <w:left w:val="nil"/>
              <w:bottom w:val="nil"/>
              <w:right w:val="nil"/>
            </w:tcBorders>
            <w:tcMar>
              <w:top w:w="43" w:type="dxa"/>
              <w:left w:w="0" w:type="dxa"/>
              <w:bottom w:w="0" w:type="dxa"/>
              <w:right w:w="0" w:type="dxa"/>
            </w:tcMar>
            <w:vAlign w:val="bottom"/>
          </w:tcPr>
          <w:p w14:paraId="1C300B7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A33A3C5" w14:textId="77777777" w:rsidR="0089264D" w:rsidRPr="00B40C4C" w:rsidRDefault="0089264D" w:rsidP="00A3544C">
            <w:pPr>
              <w:jc w:val="right"/>
            </w:pPr>
            <w:r w:rsidRPr="00B40C4C">
              <w:t>341 707 000</w:t>
            </w:r>
          </w:p>
        </w:tc>
      </w:tr>
      <w:tr w:rsidR="00446E55" w:rsidRPr="00B40C4C" w14:paraId="5C6AF998" w14:textId="77777777" w:rsidTr="008C2AB1">
        <w:trPr>
          <w:trHeight w:val="500"/>
        </w:trPr>
        <w:tc>
          <w:tcPr>
            <w:tcW w:w="567" w:type="dxa"/>
            <w:tcBorders>
              <w:top w:val="nil"/>
              <w:left w:val="nil"/>
              <w:bottom w:val="nil"/>
            </w:tcBorders>
            <w:tcMar>
              <w:top w:w="43" w:type="dxa"/>
              <w:left w:w="0" w:type="dxa"/>
              <w:bottom w:w="0" w:type="dxa"/>
              <w:right w:w="0" w:type="dxa"/>
            </w:tcMar>
          </w:tcPr>
          <w:p w14:paraId="79987396" w14:textId="77777777" w:rsidR="0089264D" w:rsidRPr="00B40C4C" w:rsidRDefault="0089264D" w:rsidP="009137DA">
            <w:r w:rsidRPr="00B40C4C">
              <w:t>5574</w:t>
            </w:r>
          </w:p>
        </w:tc>
        <w:tc>
          <w:tcPr>
            <w:tcW w:w="260" w:type="dxa"/>
            <w:tcBorders>
              <w:top w:val="nil"/>
              <w:left w:val="nil"/>
              <w:bottom w:val="nil"/>
              <w:right w:val="nil"/>
            </w:tcBorders>
            <w:tcMar>
              <w:top w:w="43" w:type="dxa"/>
              <w:left w:w="0" w:type="dxa"/>
              <w:bottom w:w="0" w:type="dxa"/>
              <w:right w:w="0" w:type="dxa"/>
            </w:tcMar>
            <w:vAlign w:val="bottom"/>
          </w:tcPr>
          <w:p w14:paraId="6897415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DB1BC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68B39EB" w14:textId="77777777" w:rsidR="0089264D" w:rsidRPr="00B40C4C" w:rsidRDefault="0089264D" w:rsidP="009137DA">
            <w:r w:rsidRPr="00B40C4C">
              <w:t>Sektoravgifter under Nærings- og fiskeridepartementet:</w:t>
            </w:r>
          </w:p>
        </w:tc>
        <w:tc>
          <w:tcPr>
            <w:tcW w:w="1500" w:type="dxa"/>
            <w:tcBorders>
              <w:top w:val="nil"/>
              <w:left w:val="nil"/>
              <w:bottom w:val="nil"/>
              <w:right w:val="nil"/>
            </w:tcBorders>
            <w:tcMar>
              <w:top w:w="43" w:type="dxa"/>
              <w:left w:w="0" w:type="dxa"/>
              <w:bottom w:w="0" w:type="dxa"/>
              <w:right w:w="0" w:type="dxa"/>
            </w:tcMar>
            <w:vAlign w:val="bottom"/>
          </w:tcPr>
          <w:p w14:paraId="5639D6D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3F3FAA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1E3BED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91E41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8C5EEE7" w14:textId="77777777" w:rsidR="0089264D" w:rsidRPr="00B40C4C" w:rsidRDefault="0089264D" w:rsidP="00A3544C">
            <w:pPr>
              <w:jc w:val="right"/>
            </w:pPr>
          </w:p>
        </w:tc>
      </w:tr>
      <w:tr w:rsidR="00446E55" w:rsidRPr="00B40C4C" w14:paraId="798B883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EF628C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87AECB"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34495A5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D1AB495" w14:textId="77777777" w:rsidR="0089264D" w:rsidRPr="00B40C4C" w:rsidRDefault="0089264D" w:rsidP="009137DA">
            <w:r w:rsidRPr="00B40C4C">
              <w:t>Avgifter immaterielle rettigheter</w:t>
            </w:r>
          </w:p>
        </w:tc>
        <w:tc>
          <w:tcPr>
            <w:tcW w:w="1500" w:type="dxa"/>
            <w:tcBorders>
              <w:top w:val="nil"/>
              <w:left w:val="nil"/>
              <w:bottom w:val="nil"/>
              <w:right w:val="nil"/>
            </w:tcBorders>
            <w:tcMar>
              <w:top w:w="43" w:type="dxa"/>
              <w:left w:w="0" w:type="dxa"/>
              <w:bottom w:w="0" w:type="dxa"/>
              <w:right w:w="0" w:type="dxa"/>
            </w:tcMar>
            <w:vAlign w:val="bottom"/>
          </w:tcPr>
          <w:p w14:paraId="048EAC3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70BB9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FD8E632" w14:textId="77777777" w:rsidR="0089264D" w:rsidRPr="00B40C4C" w:rsidRDefault="0089264D" w:rsidP="00A3544C">
            <w:pPr>
              <w:jc w:val="right"/>
            </w:pPr>
            <w:r w:rsidRPr="00B40C4C">
              <w:t>213 000 000</w:t>
            </w:r>
          </w:p>
        </w:tc>
        <w:tc>
          <w:tcPr>
            <w:tcW w:w="180" w:type="dxa"/>
            <w:tcBorders>
              <w:top w:val="nil"/>
              <w:left w:val="nil"/>
              <w:bottom w:val="nil"/>
              <w:right w:val="nil"/>
            </w:tcBorders>
            <w:tcMar>
              <w:top w:w="43" w:type="dxa"/>
              <w:left w:w="0" w:type="dxa"/>
              <w:bottom w:w="0" w:type="dxa"/>
              <w:right w:w="0" w:type="dxa"/>
            </w:tcMar>
            <w:vAlign w:val="bottom"/>
          </w:tcPr>
          <w:p w14:paraId="2F03E64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A70585" w14:textId="77777777" w:rsidR="0089264D" w:rsidRPr="00B40C4C" w:rsidRDefault="0089264D" w:rsidP="00A3544C">
            <w:pPr>
              <w:jc w:val="right"/>
            </w:pPr>
          </w:p>
        </w:tc>
      </w:tr>
      <w:tr w:rsidR="00446E55" w:rsidRPr="00B40C4C" w14:paraId="018DCA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8F5C26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730D9FE"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827AB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F02ED5" w14:textId="77777777" w:rsidR="0089264D" w:rsidRPr="00B40C4C" w:rsidRDefault="0089264D" w:rsidP="009137DA">
            <w:r w:rsidRPr="00B40C4C">
              <w:t>Kontroll- og tilsynsavgift akvakultur</w:t>
            </w:r>
          </w:p>
        </w:tc>
        <w:tc>
          <w:tcPr>
            <w:tcW w:w="1500" w:type="dxa"/>
            <w:tcBorders>
              <w:top w:val="nil"/>
              <w:left w:val="nil"/>
              <w:bottom w:val="nil"/>
              <w:right w:val="nil"/>
            </w:tcBorders>
            <w:tcMar>
              <w:top w:w="43" w:type="dxa"/>
              <w:left w:w="0" w:type="dxa"/>
              <w:bottom w:w="0" w:type="dxa"/>
              <w:right w:w="0" w:type="dxa"/>
            </w:tcMar>
            <w:vAlign w:val="bottom"/>
          </w:tcPr>
          <w:p w14:paraId="2D41783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ADEA3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1FE1838" w14:textId="77777777" w:rsidR="0089264D" w:rsidRPr="00B40C4C" w:rsidRDefault="0089264D" w:rsidP="00A3544C">
            <w:pPr>
              <w:jc w:val="right"/>
            </w:pPr>
            <w:r w:rsidRPr="00B40C4C">
              <w:t>33 100 000</w:t>
            </w:r>
          </w:p>
        </w:tc>
        <w:tc>
          <w:tcPr>
            <w:tcW w:w="180" w:type="dxa"/>
            <w:tcBorders>
              <w:top w:val="nil"/>
              <w:left w:val="nil"/>
              <w:bottom w:val="nil"/>
              <w:right w:val="nil"/>
            </w:tcBorders>
            <w:tcMar>
              <w:top w:w="43" w:type="dxa"/>
              <w:left w:w="0" w:type="dxa"/>
              <w:bottom w:w="0" w:type="dxa"/>
              <w:right w:w="0" w:type="dxa"/>
            </w:tcMar>
            <w:vAlign w:val="bottom"/>
          </w:tcPr>
          <w:p w14:paraId="0BF3DB9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53BC8A9" w14:textId="77777777" w:rsidR="0089264D" w:rsidRPr="00B40C4C" w:rsidRDefault="0089264D" w:rsidP="00A3544C">
            <w:pPr>
              <w:jc w:val="right"/>
            </w:pPr>
          </w:p>
        </w:tc>
      </w:tr>
      <w:tr w:rsidR="00446E55" w:rsidRPr="00B40C4C" w14:paraId="73D793B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A1A6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F8B1742"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260817B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F81BD8A" w14:textId="77777777" w:rsidR="0089264D" w:rsidRPr="00B40C4C" w:rsidRDefault="0089264D" w:rsidP="009137DA">
            <w:r w:rsidRPr="00B40C4C">
              <w:t>Årsavgift Merkeregisteret</w:t>
            </w:r>
          </w:p>
        </w:tc>
        <w:tc>
          <w:tcPr>
            <w:tcW w:w="1500" w:type="dxa"/>
            <w:tcBorders>
              <w:top w:val="nil"/>
              <w:left w:val="nil"/>
              <w:bottom w:val="nil"/>
              <w:right w:val="nil"/>
            </w:tcBorders>
            <w:tcMar>
              <w:top w:w="43" w:type="dxa"/>
              <w:left w:w="0" w:type="dxa"/>
              <w:bottom w:w="0" w:type="dxa"/>
              <w:right w:w="0" w:type="dxa"/>
            </w:tcMar>
            <w:vAlign w:val="bottom"/>
          </w:tcPr>
          <w:p w14:paraId="4F51219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834CA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62009CB" w14:textId="77777777" w:rsidR="0089264D" w:rsidRPr="00B40C4C" w:rsidRDefault="0089264D" w:rsidP="00A3544C">
            <w:pPr>
              <w:jc w:val="right"/>
            </w:pPr>
            <w:r w:rsidRPr="00B40C4C">
              <w:t>3 900 000</w:t>
            </w:r>
          </w:p>
        </w:tc>
        <w:tc>
          <w:tcPr>
            <w:tcW w:w="180" w:type="dxa"/>
            <w:tcBorders>
              <w:top w:val="nil"/>
              <w:left w:val="nil"/>
              <w:bottom w:val="nil"/>
              <w:right w:val="nil"/>
            </w:tcBorders>
            <w:tcMar>
              <w:top w:w="43" w:type="dxa"/>
              <w:left w:w="0" w:type="dxa"/>
              <w:bottom w:w="0" w:type="dxa"/>
              <w:right w:w="0" w:type="dxa"/>
            </w:tcMar>
            <w:vAlign w:val="bottom"/>
          </w:tcPr>
          <w:p w14:paraId="36247EE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250257" w14:textId="77777777" w:rsidR="0089264D" w:rsidRPr="00B40C4C" w:rsidRDefault="0089264D" w:rsidP="00A3544C">
            <w:pPr>
              <w:jc w:val="right"/>
            </w:pPr>
          </w:p>
        </w:tc>
      </w:tr>
      <w:tr w:rsidR="00446E55" w:rsidRPr="00B40C4C" w14:paraId="648924B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4A40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BA88F99"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7C99A47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4758CD" w14:textId="77777777" w:rsidR="0089264D" w:rsidRPr="00B40C4C" w:rsidRDefault="0089264D" w:rsidP="009137DA">
            <w:r w:rsidRPr="00B40C4C">
              <w:t>Fiskeriforskningsavgift</w:t>
            </w:r>
          </w:p>
        </w:tc>
        <w:tc>
          <w:tcPr>
            <w:tcW w:w="1500" w:type="dxa"/>
            <w:tcBorders>
              <w:top w:val="nil"/>
              <w:left w:val="nil"/>
              <w:bottom w:val="nil"/>
              <w:right w:val="nil"/>
            </w:tcBorders>
            <w:tcMar>
              <w:top w:w="43" w:type="dxa"/>
              <w:left w:w="0" w:type="dxa"/>
              <w:bottom w:w="0" w:type="dxa"/>
              <w:right w:w="0" w:type="dxa"/>
            </w:tcMar>
            <w:vAlign w:val="bottom"/>
          </w:tcPr>
          <w:p w14:paraId="252675C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F81542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F86DFA5" w14:textId="77777777" w:rsidR="0089264D" w:rsidRPr="00B40C4C" w:rsidRDefault="0089264D" w:rsidP="00A3544C">
            <w:pPr>
              <w:jc w:val="right"/>
            </w:pPr>
            <w:r w:rsidRPr="00B40C4C">
              <w:t>340 900 000</w:t>
            </w:r>
          </w:p>
        </w:tc>
        <w:tc>
          <w:tcPr>
            <w:tcW w:w="180" w:type="dxa"/>
            <w:tcBorders>
              <w:top w:val="nil"/>
              <w:left w:val="nil"/>
              <w:bottom w:val="nil"/>
              <w:right w:val="nil"/>
            </w:tcBorders>
            <w:tcMar>
              <w:top w:w="43" w:type="dxa"/>
              <w:left w:w="0" w:type="dxa"/>
              <w:bottom w:w="0" w:type="dxa"/>
              <w:right w:w="0" w:type="dxa"/>
            </w:tcMar>
            <w:vAlign w:val="bottom"/>
          </w:tcPr>
          <w:p w14:paraId="643E979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04AE6E8" w14:textId="77777777" w:rsidR="0089264D" w:rsidRPr="00B40C4C" w:rsidRDefault="0089264D" w:rsidP="00A3544C">
            <w:pPr>
              <w:jc w:val="right"/>
            </w:pPr>
          </w:p>
        </w:tc>
      </w:tr>
      <w:tr w:rsidR="00446E55" w:rsidRPr="00B40C4C" w14:paraId="72B13A9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51DF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C012109"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025D4C4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44434B" w14:textId="77777777" w:rsidR="0089264D" w:rsidRPr="00B40C4C" w:rsidRDefault="0089264D" w:rsidP="009137DA">
            <w:r w:rsidRPr="00B40C4C">
              <w:t>Tilsynsavgift Justervesenet</w:t>
            </w:r>
          </w:p>
        </w:tc>
        <w:tc>
          <w:tcPr>
            <w:tcW w:w="1500" w:type="dxa"/>
            <w:tcBorders>
              <w:top w:val="nil"/>
              <w:left w:val="nil"/>
              <w:bottom w:val="nil"/>
              <w:right w:val="nil"/>
            </w:tcBorders>
            <w:tcMar>
              <w:top w:w="43" w:type="dxa"/>
              <w:left w:w="0" w:type="dxa"/>
              <w:bottom w:w="0" w:type="dxa"/>
              <w:right w:w="0" w:type="dxa"/>
            </w:tcMar>
            <w:vAlign w:val="bottom"/>
          </w:tcPr>
          <w:p w14:paraId="65D6659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05594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13EF4CE" w14:textId="77777777" w:rsidR="0089264D" w:rsidRPr="00B40C4C" w:rsidRDefault="0089264D" w:rsidP="00A3544C">
            <w:pPr>
              <w:jc w:val="right"/>
            </w:pPr>
            <w:r w:rsidRPr="00B40C4C">
              <w:t>35 700 000</w:t>
            </w:r>
          </w:p>
        </w:tc>
        <w:tc>
          <w:tcPr>
            <w:tcW w:w="180" w:type="dxa"/>
            <w:tcBorders>
              <w:top w:val="nil"/>
              <w:left w:val="nil"/>
              <w:bottom w:val="nil"/>
              <w:right w:val="nil"/>
            </w:tcBorders>
            <w:tcMar>
              <w:top w:w="43" w:type="dxa"/>
              <w:left w:w="0" w:type="dxa"/>
              <w:bottom w:w="0" w:type="dxa"/>
              <w:right w:w="0" w:type="dxa"/>
            </w:tcMar>
            <w:vAlign w:val="bottom"/>
          </w:tcPr>
          <w:p w14:paraId="674227A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FF70615" w14:textId="77777777" w:rsidR="0089264D" w:rsidRPr="00B40C4C" w:rsidRDefault="0089264D" w:rsidP="00A3544C">
            <w:pPr>
              <w:jc w:val="right"/>
            </w:pPr>
          </w:p>
        </w:tc>
      </w:tr>
      <w:tr w:rsidR="00446E55" w:rsidRPr="00B40C4C" w14:paraId="08E90FC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4212FC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832FAC6" w14:textId="77777777" w:rsidR="0089264D" w:rsidRPr="00B40C4C" w:rsidRDefault="0089264D" w:rsidP="009137DA">
            <w:r w:rsidRPr="00B40C4C">
              <w:t>76</w:t>
            </w:r>
          </w:p>
        </w:tc>
        <w:tc>
          <w:tcPr>
            <w:tcW w:w="260" w:type="dxa"/>
            <w:tcBorders>
              <w:top w:val="nil"/>
              <w:left w:val="nil"/>
              <w:bottom w:val="nil"/>
              <w:right w:val="nil"/>
            </w:tcBorders>
            <w:tcMar>
              <w:top w:w="43" w:type="dxa"/>
              <w:left w:w="0" w:type="dxa"/>
              <w:bottom w:w="0" w:type="dxa"/>
              <w:right w:w="0" w:type="dxa"/>
            </w:tcMar>
            <w:vAlign w:val="bottom"/>
          </w:tcPr>
          <w:p w14:paraId="36CB661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417F98A" w14:textId="77777777" w:rsidR="0089264D" w:rsidRPr="00B40C4C" w:rsidRDefault="0089264D" w:rsidP="009137DA">
            <w:r w:rsidRPr="00B40C4C">
              <w:t>Kontrollavgift fiskeflåten</w:t>
            </w:r>
          </w:p>
        </w:tc>
        <w:tc>
          <w:tcPr>
            <w:tcW w:w="1500" w:type="dxa"/>
            <w:tcBorders>
              <w:top w:val="nil"/>
              <w:left w:val="nil"/>
              <w:bottom w:val="nil"/>
              <w:right w:val="nil"/>
            </w:tcBorders>
            <w:tcMar>
              <w:top w:w="43" w:type="dxa"/>
              <w:left w:w="0" w:type="dxa"/>
              <w:bottom w:w="0" w:type="dxa"/>
              <w:right w:w="0" w:type="dxa"/>
            </w:tcMar>
            <w:vAlign w:val="bottom"/>
          </w:tcPr>
          <w:p w14:paraId="16CCE8A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06B12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1C7E901" w14:textId="77777777" w:rsidR="0089264D" w:rsidRPr="00B40C4C" w:rsidRDefault="0089264D" w:rsidP="00A3544C">
            <w:pPr>
              <w:jc w:val="right"/>
            </w:pPr>
            <w:r w:rsidRPr="00B40C4C">
              <w:t>44 400 000</w:t>
            </w:r>
          </w:p>
        </w:tc>
        <w:tc>
          <w:tcPr>
            <w:tcW w:w="180" w:type="dxa"/>
            <w:tcBorders>
              <w:top w:val="nil"/>
              <w:left w:val="nil"/>
              <w:bottom w:val="nil"/>
              <w:right w:val="nil"/>
            </w:tcBorders>
            <w:tcMar>
              <w:top w:w="43" w:type="dxa"/>
              <w:left w:w="0" w:type="dxa"/>
              <w:bottom w:w="0" w:type="dxa"/>
              <w:right w:w="0" w:type="dxa"/>
            </w:tcMar>
            <w:vAlign w:val="bottom"/>
          </w:tcPr>
          <w:p w14:paraId="1D42CD8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6D30810" w14:textId="77777777" w:rsidR="0089264D" w:rsidRPr="00B40C4C" w:rsidRDefault="0089264D" w:rsidP="00A3544C">
            <w:pPr>
              <w:jc w:val="right"/>
            </w:pPr>
          </w:p>
        </w:tc>
      </w:tr>
      <w:tr w:rsidR="00446E55" w:rsidRPr="00B40C4C" w14:paraId="7E3384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0E0C9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60606DF" w14:textId="77777777" w:rsidR="0089264D" w:rsidRPr="00B40C4C" w:rsidRDefault="0089264D" w:rsidP="009137DA">
            <w:r w:rsidRPr="00B40C4C">
              <w:t>77</w:t>
            </w:r>
          </w:p>
        </w:tc>
        <w:tc>
          <w:tcPr>
            <w:tcW w:w="260" w:type="dxa"/>
            <w:tcBorders>
              <w:top w:val="nil"/>
              <w:left w:val="nil"/>
              <w:bottom w:val="nil"/>
              <w:right w:val="nil"/>
            </w:tcBorders>
            <w:tcMar>
              <w:top w:w="43" w:type="dxa"/>
              <w:left w:w="0" w:type="dxa"/>
              <w:bottom w:w="0" w:type="dxa"/>
              <w:right w:w="0" w:type="dxa"/>
            </w:tcMar>
            <w:vAlign w:val="bottom"/>
          </w:tcPr>
          <w:p w14:paraId="1042895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9B4011" w14:textId="77777777" w:rsidR="0089264D" w:rsidRPr="00B40C4C" w:rsidRDefault="0089264D" w:rsidP="009137DA">
            <w:r w:rsidRPr="00B40C4C">
              <w:t>Sektoravgifter Kystverket</w:t>
            </w:r>
          </w:p>
        </w:tc>
        <w:tc>
          <w:tcPr>
            <w:tcW w:w="1500" w:type="dxa"/>
            <w:tcBorders>
              <w:top w:val="nil"/>
              <w:left w:val="nil"/>
              <w:bottom w:val="nil"/>
              <w:right w:val="nil"/>
            </w:tcBorders>
            <w:tcMar>
              <w:top w:w="43" w:type="dxa"/>
              <w:left w:w="0" w:type="dxa"/>
              <w:bottom w:w="0" w:type="dxa"/>
              <w:right w:w="0" w:type="dxa"/>
            </w:tcMar>
            <w:vAlign w:val="bottom"/>
          </w:tcPr>
          <w:p w14:paraId="55F5C33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04FC6B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F862B60" w14:textId="77777777" w:rsidR="0089264D" w:rsidRPr="00B40C4C" w:rsidRDefault="0089264D" w:rsidP="00A3544C">
            <w:pPr>
              <w:jc w:val="right"/>
            </w:pPr>
            <w:r w:rsidRPr="00B40C4C">
              <w:t>1 061 771 000</w:t>
            </w:r>
          </w:p>
        </w:tc>
        <w:tc>
          <w:tcPr>
            <w:tcW w:w="180" w:type="dxa"/>
            <w:tcBorders>
              <w:top w:val="nil"/>
              <w:left w:val="nil"/>
              <w:bottom w:val="nil"/>
              <w:right w:val="nil"/>
            </w:tcBorders>
            <w:tcMar>
              <w:top w:w="43" w:type="dxa"/>
              <w:left w:w="0" w:type="dxa"/>
              <w:bottom w:w="0" w:type="dxa"/>
              <w:right w:w="0" w:type="dxa"/>
            </w:tcMar>
            <w:vAlign w:val="bottom"/>
          </w:tcPr>
          <w:p w14:paraId="793AC8C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348DDF" w14:textId="77777777" w:rsidR="0089264D" w:rsidRPr="00B40C4C" w:rsidRDefault="0089264D" w:rsidP="00A3544C">
            <w:pPr>
              <w:jc w:val="right"/>
            </w:pPr>
            <w:r w:rsidRPr="00B40C4C">
              <w:t>1 732 771 000</w:t>
            </w:r>
          </w:p>
        </w:tc>
      </w:tr>
      <w:tr w:rsidR="00446E55" w:rsidRPr="00B40C4C" w14:paraId="3AE7BDC8" w14:textId="77777777" w:rsidTr="008C2AB1">
        <w:trPr>
          <w:trHeight w:val="500"/>
        </w:trPr>
        <w:tc>
          <w:tcPr>
            <w:tcW w:w="567" w:type="dxa"/>
            <w:tcBorders>
              <w:top w:val="nil"/>
              <w:left w:val="nil"/>
              <w:bottom w:val="nil"/>
            </w:tcBorders>
            <w:tcMar>
              <w:top w:w="43" w:type="dxa"/>
              <w:left w:w="0" w:type="dxa"/>
              <w:bottom w:w="0" w:type="dxa"/>
              <w:right w:w="0" w:type="dxa"/>
            </w:tcMar>
          </w:tcPr>
          <w:p w14:paraId="19671ABF" w14:textId="77777777" w:rsidR="0089264D" w:rsidRPr="00B40C4C" w:rsidRDefault="0089264D" w:rsidP="009137DA">
            <w:r w:rsidRPr="00B40C4C">
              <w:t>5576</w:t>
            </w:r>
          </w:p>
        </w:tc>
        <w:tc>
          <w:tcPr>
            <w:tcW w:w="260" w:type="dxa"/>
            <w:tcBorders>
              <w:top w:val="nil"/>
              <w:left w:val="nil"/>
              <w:bottom w:val="nil"/>
              <w:right w:val="nil"/>
            </w:tcBorders>
            <w:tcMar>
              <w:top w:w="43" w:type="dxa"/>
              <w:left w:w="0" w:type="dxa"/>
              <w:bottom w:w="0" w:type="dxa"/>
              <w:right w:w="0" w:type="dxa"/>
            </w:tcMar>
            <w:vAlign w:val="bottom"/>
          </w:tcPr>
          <w:p w14:paraId="2379E1A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5D1F24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491D69" w14:textId="77777777" w:rsidR="0089264D" w:rsidRPr="00B40C4C" w:rsidRDefault="0089264D" w:rsidP="009137DA">
            <w:r w:rsidRPr="00B40C4C">
              <w:t>Sektoravgifter under Landbruks- og matdepartementet:</w:t>
            </w:r>
          </w:p>
        </w:tc>
        <w:tc>
          <w:tcPr>
            <w:tcW w:w="1500" w:type="dxa"/>
            <w:tcBorders>
              <w:top w:val="nil"/>
              <w:left w:val="nil"/>
              <w:bottom w:val="nil"/>
              <w:right w:val="nil"/>
            </w:tcBorders>
            <w:tcMar>
              <w:top w:w="43" w:type="dxa"/>
              <w:left w:w="0" w:type="dxa"/>
              <w:bottom w:w="0" w:type="dxa"/>
              <w:right w:w="0" w:type="dxa"/>
            </w:tcMar>
            <w:vAlign w:val="bottom"/>
          </w:tcPr>
          <w:p w14:paraId="39FA09C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855FFD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643DD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49C0D2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1B0E902" w14:textId="77777777" w:rsidR="0089264D" w:rsidRPr="00B40C4C" w:rsidRDefault="0089264D" w:rsidP="00A3544C">
            <w:pPr>
              <w:jc w:val="right"/>
            </w:pPr>
          </w:p>
        </w:tc>
      </w:tr>
      <w:tr w:rsidR="00446E55" w:rsidRPr="00B40C4C" w14:paraId="6420732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76863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AB052D7"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966D81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97E0B2F" w14:textId="77777777" w:rsidR="0089264D" w:rsidRPr="00B40C4C" w:rsidRDefault="0089264D" w:rsidP="009137DA">
            <w:r w:rsidRPr="00B40C4C">
              <w:t>Forskningsavgift på landbruksprodukter</w:t>
            </w:r>
          </w:p>
        </w:tc>
        <w:tc>
          <w:tcPr>
            <w:tcW w:w="1500" w:type="dxa"/>
            <w:tcBorders>
              <w:top w:val="nil"/>
              <w:left w:val="nil"/>
              <w:bottom w:val="nil"/>
              <w:right w:val="nil"/>
            </w:tcBorders>
            <w:tcMar>
              <w:top w:w="43" w:type="dxa"/>
              <w:left w:w="0" w:type="dxa"/>
              <w:bottom w:w="0" w:type="dxa"/>
              <w:right w:w="0" w:type="dxa"/>
            </w:tcMar>
            <w:vAlign w:val="bottom"/>
          </w:tcPr>
          <w:p w14:paraId="437FCF7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9469CF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5015573" w14:textId="77777777" w:rsidR="0089264D" w:rsidRPr="00B40C4C" w:rsidRDefault="0089264D" w:rsidP="00A3544C">
            <w:pPr>
              <w:jc w:val="right"/>
            </w:pPr>
            <w:r w:rsidRPr="00B40C4C">
              <w:t>240 000 000</w:t>
            </w:r>
          </w:p>
        </w:tc>
        <w:tc>
          <w:tcPr>
            <w:tcW w:w="180" w:type="dxa"/>
            <w:tcBorders>
              <w:top w:val="nil"/>
              <w:left w:val="nil"/>
              <w:bottom w:val="nil"/>
              <w:right w:val="nil"/>
            </w:tcBorders>
            <w:tcMar>
              <w:top w:w="43" w:type="dxa"/>
              <w:left w:w="0" w:type="dxa"/>
              <w:bottom w:w="0" w:type="dxa"/>
              <w:right w:w="0" w:type="dxa"/>
            </w:tcMar>
            <w:vAlign w:val="bottom"/>
          </w:tcPr>
          <w:p w14:paraId="5F37F7D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12ADB01" w14:textId="77777777" w:rsidR="0089264D" w:rsidRPr="00B40C4C" w:rsidRDefault="0089264D" w:rsidP="00A3544C">
            <w:pPr>
              <w:jc w:val="right"/>
            </w:pPr>
          </w:p>
        </w:tc>
      </w:tr>
      <w:tr w:rsidR="00446E55" w:rsidRPr="00B40C4C" w14:paraId="534DB2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EF7F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E0BB90F"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2C747F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21C96C" w14:textId="77777777" w:rsidR="0089264D" w:rsidRPr="00B40C4C" w:rsidRDefault="0089264D" w:rsidP="009137DA">
            <w:r w:rsidRPr="00B40C4C">
              <w:t>Jeger- og fellingsavgifter</w:t>
            </w:r>
          </w:p>
        </w:tc>
        <w:tc>
          <w:tcPr>
            <w:tcW w:w="1500" w:type="dxa"/>
            <w:tcBorders>
              <w:top w:val="nil"/>
              <w:left w:val="nil"/>
              <w:bottom w:val="nil"/>
              <w:right w:val="nil"/>
            </w:tcBorders>
            <w:tcMar>
              <w:top w:w="43" w:type="dxa"/>
              <w:left w:w="0" w:type="dxa"/>
              <w:bottom w:w="0" w:type="dxa"/>
              <w:right w:w="0" w:type="dxa"/>
            </w:tcMar>
            <w:vAlign w:val="bottom"/>
          </w:tcPr>
          <w:p w14:paraId="3538E82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2F420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704541E" w14:textId="77777777" w:rsidR="0089264D" w:rsidRPr="00B40C4C" w:rsidRDefault="0089264D" w:rsidP="00A3544C">
            <w:pPr>
              <w:jc w:val="right"/>
            </w:pPr>
            <w:r w:rsidRPr="00B40C4C">
              <w:t>97 500 000</w:t>
            </w:r>
          </w:p>
        </w:tc>
        <w:tc>
          <w:tcPr>
            <w:tcW w:w="180" w:type="dxa"/>
            <w:tcBorders>
              <w:top w:val="nil"/>
              <w:left w:val="nil"/>
              <w:bottom w:val="nil"/>
              <w:right w:val="nil"/>
            </w:tcBorders>
            <w:tcMar>
              <w:top w:w="43" w:type="dxa"/>
              <w:left w:w="0" w:type="dxa"/>
              <w:bottom w:w="0" w:type="dxa"/>
              <w:right w:w="0" w:type="dxa"/>
            </w:tcMar>
            <w:vAlign w:val="bottom"/>
          </w:tcPr>
          <w:p w14:paraId="6C1BD35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288C080" w14:textId="77777777" w:rsidR="0089264D" w:rsidRPr="00B40C4C" w:rsidRDefault="0089264D" w:rsidP="00A3544C">
            <w:pPr>
              <w:jc w:val="right"/>
            </w:pPr>
            <w:r w:rsidRPr="00B40C4C">
              <w:t>337 500 000</w:t>
            </w:r>
          </w:p>
        </w:tc>
      </w:tr>
      <w:tr w:rsidR="00446E55" w:rsidRPr="00B40C4C" w14:paraId="1213C3C8" w14:textId="77777777" w:rsidTr="008C2AB1">
        <w:trPr>
          <w:trHeight w:val="500"/>
        </w:trPr>
        <w:tc>
          <w:tcPr>
            <w:tcW w:w="567" w:type="dxa"/>
            <w:tcBorders>
              <w:top w:val="nil"/>
              <w:left w:val="nil"/>
              <w:bottom w:val="nil"/>
            </w:tcBorders>
            <w:tcMar>
              <w:top w:w="43" w:type="dxa"/>
              <w:left w:w="0" w:type="dxa"/>
              <w:bottom w:w="0" w:type="dxa"/>
              <w:right w:w="0" w:type="dxa"/>
            </w:tcMar>
          </w:tcPr>
          <w:p w14:paraId="66B2E9D1" w14:textId="77777777" w:rsidR="0089264D" w:rsidRPr="00B40C4C" w:rsidRDefault="0089264D" w:rsidP="009137DA">
            <w:r w:rsidRPr="00B40C4C">
              <w:t>5578</w:t>
            </w:r>
          </w:p>
        </w:tc>
        <w:tc>
          <w:tcPr>
            <w:tcW w:w="260" w:type="dxa"/>
            <w:tcBorders>
              <w:top w:val="nil"/>
              <w:left w:val="nil"/>
              <w:bottom w:val="nil"/>
              <w:right w:val="nil"/>
            </w:tcBorders>
            <w:tcMar>
              <w:top w:w="43" w:type="dxa"/>
              <w:left w:w="0" w:type="dxa"/>
              <w:bottom w:w="0" w:type="dxa"/>
              <w:right w:w="0" w:type="dxa"/>
            </w:tcMar>
            <w:vAlign w:val="bottom"/>
          </w:tcPr>
          <w:p w14:paraId="78C0E7C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B88392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062746" w14:textId="77777777" w:rsidR="0089264D" w:rsidRPr="00B40C4C" w:rsidRDefault="0089264D" w:rsidP="009137DA">
            <w:r w:rsidRPr="00B40C4C">
              <w:t>Sektoravgifter under Klima- og miljødepartementet:</w:t>
            </w:r>
          </w:p>
        </w:tc>
        <w:tc>
          <w:tcPr>
            <w:tcW w:w="1500" w:type="dxa"/>
            <w:tcBorders>
              <w:top w:val="nil"/>
              <w:left w:val="nil"/>
              <w:bottom w:val="nil"/>
              <w:right w:val="nil"/>
            </w:tcBorders>
            <w:tcMar>
              <w:top w:w="43" w:type="dxa"/>
              <w:left w:w="0" w:type="dxa"/>
              <w:bottom w:w="0" w:type="dxa"/>
              <w:right w:w="0" w:type="dxa"/>
            </w:tcMar>
            <w:vAlign w:val="bottom"/>
          </w:tcPr>
          <w:p w14:paraId="0B1D7D8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5664AE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053B6F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9DF22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4606BC8" w14:textId="77777777" w:rsidR="0089264D" w:rsidRPr="00B40C4C" w:rsidRDefault="0089264D" w:rsidP="00A3544C">
            <w:pPr>
              <w:jc w:val="right"/>
            </w:pPr>
          </w:p>
        </w:tc>
      </w:tr>
      <w:tr w:rsidR="00446E55" w:rsidRPr="00B40C4C" w14:paraId="53E4A4A5"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4A874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53399EA"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77A45C8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7F966A" w14:textId="77777777" w:rsidR="0089264D" w:rsidRPr="00B40C4C" w:rsidRDefault="0089264D" w:rsidP="009137DA">
            <w:r w:rsidRPr="00B40C4C">
              <w:t>Sektoravgifter under Svalbards miljøvernfond</w:t>
            </w:r>
          </w:p>
        </w:tc>
        <w:tc>
          <w:tcPr>
            <w:tcW w:w="1500" w:type="dxa"/>
            <w:tcBorders>
              <w:top w:val="nil"/>
              <w:left w:val="nil"/>
              <w:bottom w:val="nil"/>
              <w:right w:val="nil"/>
            </w:tcBorders>
            <w:tcMar>
              <w:top w:w="43" w:type="dxa"/>
              <w:left w:w="0" w:type="dxa"/>
              <w:bottom w:w="0" w:type="dxa"/>
              <w:right w:w="0" w:type="dxa"/>
            </w:tcMar>
            <w:vAlign w:val="bottom"/>
          </w:tcPr>
          <w:p w14:paraId="74BA50D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ABB934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90E08E5" w14:textId="77777777" w:rsidR="0089264D" w:rsidRPr="00B40C4C" w:rsidRDefault="0089264D" w:rsidP="00A3544C">
            <w:pPr>
              <w:jc w:val="right"/>
            </w:pPr>
            <w:r w:rsidRPr="00B40C4C">
              <w:t>18 632 000</w:t>
            </w:r>
          </w:p>
        </w:tc>
        <w:tc>
          <w:tcPr>
            <w:tcW w:w="180" w:type="dxa"/>
            <w:tcBorders>
              <w:top w:val="nil"/>
              <w:left w:val="nil"/>
              <w:bottom w:val="nil"/>
              <w:right w:val="nil"/>
            </w:tcBorders>
            <w:tcMar>
              <w:top w:w="43" w:type="dxa"/>
              <w:left w:w="0" w:type="dxa"/>
              <w:bottom w:w="0" w:type="dxa"/>
              <w:right w:w="0" w:type="dxa"/>
            </w:tcMar>
            <w:vAlign w:val="bottom"/>
          </w:tcPr>
          <w:p w14:paraId="2A782DE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86DD4C" w14:textId="77777777" w:rsidR="0089264D" w:rsidRPr="00B40C4C" w:rsidRDefault="0089264D" w:rsidP="00A3544C">
            <w:pPr>
              <w:jc w:val="right"/>
            </w:pPr>
          </w:p>
        </w:tc>
      </w:tr>
      <w:tr w:rsidR="00446E55" w:rsidRPr="00B40C4C" w14:paraId="701AB67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8D275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2AB61B"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6898F58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11614A" w14:textId="77777777" w:rsidR="0089264D" w:rsidRPr="00B40C4C" w:rsidRDefault="0089264D" w:rsidP="009137DA">
            <w:r w:rsidRPr="00B40C4C">
              <w:t>Fiskeravgifter</w:t>
            </w:r>
          </w:p>
        </w:tc>
        <w:tc>
          <w:tcPr>
            <w:tcW w:w="1500" w:type="dxa"/>
            <w:tcBorders>
              <w:top w:val="nil"/>
              <w:left w:val="nil"/>
              <w:bottom w:val="nil"/>
              <w:right w:val="nil"/>
            </w:tcBorders>
            <w:tcMar>
              <w:top w:w="43" w:type="dxa"/>
              <w:left w:w="0" w:type="dxa"/>
              <w:bottom w:w="0" w:type="dxa"/>
              <w:right w:w="0" w:type="dxa"/>
            </w:tcMar>
            <w:vAlign w:val="bottom"/>
          </w:tcPr>
          <w:p w14:paraId="68CE34C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CB17B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F59E9DA" w14:textId="77777777" w:rsidR="0089264D" w:rsidRPr="00B40C4C" w:rsidRDefault="0089264D" w:rsidP="00A3544C">
            <w:pPr>
              <w:jc w:val="right"/>
            </w:pPr>
            <w:r w:rsidRPr="00B40C4C">
              <w:t>19 074 000</w:t>
            </w:r>
          </w:p>
        </w:tc>
        <w:tc>
          <w:tcPr>
            <w:tcW w:w="180" w:type="dxa"/>
            <w:tcBorders>
              <w:top w:val="nil"/>
              <w:left w:val="nil"/>
              <w:bottom w:val="nil"/>
              <w:right w:val="nil"/>
            </w:tcBorders>
            <w:tcMar>
              <w:top w:w="43" w:type="dxa"/>
              <w:left w:w="0" w:type="dxa"/>
              <w:bottom w:w="0" w:type="dxa"/>
              <w:right w:w="0" w:type="dxa"/>
            </w:tcMar>
            <w:vAlign w:val="bottom"/>
          </w:tcPr>
          <w:p w14:paraId="076D1B4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FBC266A" w14:textId="77777777" w:rsidR="0089264D" w:rsidRPr="00B40C4C" w:rsidRDefault="0089264D" w:rsidP="00A3544C">
            <w:pPr>
              <w:jc w:val="right"/>
            </w:pPr>
            <w:r w:rsidRPr="00B40C4C">
              <w:t>37 706 000</w:t>
            </w:r>
          </w:p>
        </w:tc>
      </w:tr>
      <w:tr w:rsidR="00446E55" w:rsidRPr="00B40C4C" w14:paraId="163132C2" w14:textId="77777777" w:rsidTr="008C2AB1">
        <w:trPr>
          <w:trHeight w:val="500"/>
        </w:trPr>
        <w:tc>
          <w:tcPr>
            <w:tcW w:w="567" w:type="dxa"/>
            <w:tcBorders>
              <w:top w:val="nil"/>
              <w:left w:val="nil"/>
              <w:bottom w:val="nil"/>
            </w:tcBorders>
            <w:tcMar>
              <w:top w:w="43" w:type="dxa"/>
              <w:left w:w="0" w:type="dxa"/>
              <w:bottom w:w="0" w:type="dxa"/>
              <w:right w:w="0" w:type="dxa"/>
            </w:tcMar>
          </w:tcPr>
          <w:p w14:paraId="4BD75DD5" w14:textId="77777777" w:rsidR="0089264D" w:rsidRPr="00B40C4C" w:rsidRDefault="0089264D" w:rsidP="009137DA">
            <w:r w:rsidRPr="00B40C4C">
              <w:t>5579</w:t>
            </w:r>
          </w:p>
        </w:tc>
        <w:tc>
          <w:tcPr>
            <w:tcW w:w="260" w:type="dxa"/>
            <w:tcBorders>
              <w:top w:val="nil"/>
              <w:left w:val="nil"/>
              <w:bottom w:val="nil"/>
              <w:right w:val="nil"/>
            </w:tcBorders>
            <w:tcMar>
              <w:top w:w="43" w:type="dxa"/>
              <w:left w:w="0" w:type="dxa"/>
              <w:bottom w:w="0" w:type="dxa"/>
              <w:right w:w="0" w:type="dxa"/>
            </w:tcMar>
            <w:vAlign w:val="bottom"/>
          </w:tcPr>
          <w:p w14:paraId="2037836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CB9DE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19EFE96" w14:textId="77777777" w:rsidR="0089264D" w:rsidRPr="00B40C4C" w:rsidRDefault="0089264D" w:rsidP="009137DA">
            <w:r w:rsidRPr="00B40C4C">
              <w:t>Sektoravgifter under Digitaliserings- og forvaltningsdepartementet:</w:t>
            </w:r>
          </w:p>
        </w:tc>
        <w:tc>
          <w:tcPr>
            <w:tcW w:w="1500" w:type="dxa"/>
            <w:tcBorders>
              <w:top w:val="nil"/>
              <w:left w:val="nil"/>
              <w:bottom w:val="nil"/>
              <w:right w:val="nil"/>
            </w:tcBorders>
            <w:tcMar>
              <w:top w:w="43" w:type="dxa"/>
              <w:left w:w="0" w:type="dxa"/>
              <w:bottom w:w="0" w:type="dxa"/>
              <w:right w:w="0" w:type="dxa"/>
            </w:tcMar>
            <w:vAlign w:val="bottom"/>
          </w:tcPr>
          <w:p w14:paraId="5B99A57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6ECD4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C61C5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C39557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E90DB12" w14:textId="77777777" w:rsidR="0089264D" w:rsidRPr="00B40C4C" w:rsidRDefault="0089264D" w:rsidP="00A3544C">
            <w:pPr>
              <w:jc w:val="right"/>
            </w:pPr>
          </w:p>
        </w:tc>
      </w:tr>
      <w:tr w:rsidR="00446E55" w:rsidRPr="00B40C4C" w14:paraId="2CEC38DC"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787501A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BCC96CB"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2C1B5C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683AF6" w14:textId="77777777" w:rsidR="0089264D" w:rsidRPr="00B40C4C" w:rsidRDefault="0089264D" w:rsidP="009137DA">
            <w:r w:rsidRPr="00B40C4C">
              <w:t>Sektoravgifter Nasjonal kommunikasjonsmyndighet</w:t>
            </w:r>
          </w:p>
        </w:tc>
        <w:tc>
          <w:tcPr>
            <w:tcW w:w="1500" w:type="dxa"/>
            <w:tcBorders>
              <w:top w:val="nil"/>
              <w:left w:val="nil"/>
              <w:bottom w:val="nil"/>
              <w:right w:val="nil"/>
            </w:tcBorders>
            <w:tcMar>
              <w:top w:w="43" w:type="dxa"/>
              <w:left w:w="0" w:type="dxa"/>
              <w:bottom w:w="0" w:type="dxa"/>
              <w:right w:w="0" w:type="dxa"/>
            </w:tcMar>
            <w:vAlign w:val="bottom"/>
          </w:tcPr>
          <w:p w14:paraId="55AABFC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8B983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05B8A44" w14:textId="77777777" w:rsidR="0089264D" w:rsidRPr="00B40C4C" w:rsidRDefault="0089264D" w:rsidP="00A3544C">
            <w:pPr>
              <w:jc w:val="right"/>
            </w:pPr>
            <w:r w:rsidRPr="00B40C4C">
              <w:t>295 614 000</w:t>
            </w:r>
          </w:p>
        </w:tc>
        <w:tc>
          <w:tcPr>
            <w:tcW w:w="180" w:type="dxa"/>
            <w:tcBorders>
              <w:top w:val="nil"/>
              <w:left w:val="nil"/>
              <w:bottom w:val="nil"/>
              <w:right w:val="nil"/>
            </w:tcBorders>
            <w:tcMar>
              <w:top w:w="43" w:type="dxa"/>
              <w:left w:w="0" w:type="dxa"/>
              <w:bottom w:w="0" w:type="dxa"/>
              <w:right w:w="0" w:type="dxa"/>
            </w:tcMar>
            <w:vAlign w:val="bottom"/>
          </w:tcPr>
          <w:p w14:paraId="22D4181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DACE579" w14:textId="77777777" w:rsidR="0089264D" w:rsidRPr="00B40C4C" w:rsidRDefault="0089264D" w:rsidP="00A3544C">
            <w:pPr>
              <w:jc w:val="right"/>
            </w:pPr>
            <w:r w:rsidRPr="00B40C4C">
              <w:t>295 614 000</w:t>
            </w:r>
          </w:p>
        </w:tc>
      </w:tr>
      <w:tr w:rsidR="00446E55" w:rsidRPr="00B40C4C" w14:paraId="2291A258" w14:textId="77777777" w:rsidTr="008C2AB1">
        <w:trPr>
          <w:trHeight w:val="240"/>
        </w:trPr>
        <w:tc>
          <w:tcPr>
            <w:tcW w:w="567" w:type="dxa"/>
            <w:tcBorders>
              <w:top w:val="nil"/>
              <w:left w:val="nil"/>
              <w:bottom w:val="nil"/>
            </w:tcBorders>
            <w:tcMar>
              <w:top w:w="43" w:type="dxa"/>
              <w:left w:w="0" w:type="dxa"/>
              <w:bottom w:w="0" w:type="dxa"/>
              <w:right w:w="0" w:type="dxa"/>
            </w:tcMar>
          </w:tcPr>
          <w:p w14:paraId="7D4E2AF5" w14:textId="77777777" w:rsidR="0089264D" w:rsidRPr="00B40C4C" w:rsidRDefault="0089264D" w:rsidP="009137DA">
            <w:r w:rsidRPr="00B40C4C">
              <w:t>5580</w:t>
            </w:r>
          </w:p>
        </w:tc>
        <w:tc>
          <w:tcPr>
            <w:tcW w:w="260" w:type="dxa"/>
            <w:tcBorders>
              <w:top w:val="nil"/>
              <w:left w:val="nil"/>
              <w:bottom w:val="nil"/>
              <w:right w:val="nil"/>
            </w:tcBorders>
            <w:tcMar>
              <w:top w:w="43" w:type="dxa"/>
              <w:left w:w="0" w:type="dxa"/>
              <w:bottom w:w="0" w:type="dxa"/>
              <w:right w:w="0" w:type="dxa"/>
            </w:tcMar>
            <w:vAlign w:val="bottom"/>
          </w:tcPr>
          <w:p w14:paraId="3AD2ED7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8EBEC6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DD82766" w14:textId="77777777" w:rsidR="0089264D" w:rsidRPr="00B40C4C" w:rsidRDefault="0089264D" w:rsidP="009137DA">
            <w:r w:rsidRPr="00B40C4C">
              <w:t>Sektoravgifter under Finansdepartementet:</w:t>
            </w:r>
          </w:p>
        </w:tc>
        <w:tc>
          <w:tcPr>
            <w:tcW w:w="1500" w:type="dxa"/>
            <w:tcBorders>
              <w:top w:val="nil"/>
              <w:left w:val="nil"/>
              <w:bottom w:val="nil"/>
              <w:right w:val="nil"/>
            </w:tcBorders>
            <w:tcMar>
              <w:top w:w="43" w:type="dxa"/>
              <w:left w:w="0" w:type="dxa"/>
              <w:bottom w:w="0" w:type="dxa"/>
              <w:right w:w="0" w:type="dxa"/>
            </w:tcMar>
            <w:vAlign w:val="bottom"/>
          </w:tcPr>
          <w:p w14:paraId="086C259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7EAA17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403D8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E841BF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D326D22" w14:textId="77777777" w:rsidR="0089264D" w:rsidRPr="00B40C4C" w:rsidRDefault="0089264D" w:rsidP="00A3544C">
            <w:pPr>
              <w:jc w:val="right"/>
            </w:pPr>
          </w:p>
        </w:tc>
      </w:tr>
      <w:tr w:rsidR="00446E55" w:rsidRPr="00B40C4C" w14:paraId="35282B3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80DE0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6AD38F"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38430A3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EEB9DB8" w14:textId="77777777" w:rsidR="0089264D" w:rsidRPr="00B40C4C" w:rsidRDefault="0089264D" w:rsidP="009137DA">
            <w:r w:rsidRPr="00B40C4C">
              <w:t>Finanstilsynet, bidrag fra tilsynsenhetene</w:t>
            </w:r>
          </w:p>
        </w:tc>
        <w:tc>
          <w:tcPr>
            <w:tcW w:w="1500" w:type="dxa"/>
            <w:tcBorders>
              <w:top w:val="nil"/>
              <w:left w:val="nil"/>
              <w:bottom w:val="nil"/>
              <w:right w:val="nil"/>
            </w:tcBorders>
            <w:tcMar>
              <w:top w:w="43" w:type="dxa"/>
              <w:left w:w="0" w:type="dxa"/>
              <w:bottom w:w="0" w:type="dxa"/>
              <w:right w:w="0" w:type="dxa"/>
            </w:tcMar>
            <w:vAlign w:val="bottom"/>
          </w:tcPr>
          <w:p w14:paraId="300E8F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A25FD5"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5435089" w14:textId="77777777" w:rsidR="0089264D" w:rsidRPr="00B40C4C" w:rsidRDefault="0089264D" w:rsidP="00A3544C">
            <w:pPr>
              <w:jc w:val="right"/>
            </w:pPr>
            <w:r w:rsidRPr="00B40C4C">
              <w:t>606 417 000</w:t>
            </w:r>
          </w:p>
        </w:tc>
        <w:tc>
          <w:tcPr>
            <w:tcW w:w="180" w:type="dxa"/>
            <w:tcBorders>
              <w:top w:val="nil"/>
              <w:left w:val="nil"/>
              <w:bottom w:val="nil"/>
              <w:right w:val="nil"/>
            </w:tcBorders>
            <w:tcMar>
              <w:top w:w="43" w:type="dxa"/>
              <w:left w:w="0" w:type="dxa"/>
              <w:bottom w:w="0" w:type="dxa"/>
              <w:right w:w="0" w:type="dxa"/>
            </w:tcMar>
            <w:vAlign w:val="bottom"/>
          </w:tcPr>
          <w:p w14:paraId="22756FA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E4982B6" w14:textId="77777777" w:rsidR="0089264D" w:rsidRPr="00B40C4C" w:rsidRDefault="0089264D" w:rsidP="00A3544C">
            <w:pPr>
              <w:jc w:val="right"/>
            </w:pPr>
            <w:r w:rsidRPr="00B40C4C">
              <w:t>606 417 000</w:t>
            </w:r>
          </w:p>
        </w:tc>
      </w:tr>
      <w:tr w:rsidR="00446E55" w:rsidRPr="00B40C4C" w14:paraId="3F490E79" w14:textId="77777777" w:rsidTr="008C2AB1">
        <w:trPr>
          <w:trHeight w:val="240"/>
        </w:trPr>
        <w:tc>
          <w:tcPr>
            <w:tcW w:w="567" w:type="dxa"/>
            <w:tcBorders>
              <w:top w:val="nil"/>
              <w:left w:val="nil"/>
              <w:bottom w:val="nil"/>
            </w:tcBorders>
            <w:tcMar>
              <w:top w:w="43" w:type="dxa"/>
              <w:left w:w="0" w:type="dxa"/>
              <w:bottom w:w="0" w:type="dxa"/>
              <w:right w:w="0" w:type="dxa"/>
            </w:tcMar>
          </w:tcPr>
          <w:p w14:paraId="610E2E60" w14:textId="77777777" w:rsidR="0089264D" w:rsidRPr="00B40C4C" w:rsidRDefault="0089264D" w:rsidP="009137DA">
            <w:r w:rsidRPr="00B40C4C">
              <w:t>5582</w:t>
            </w:r>
          </w:p>
        </w:tc>
        <w:tc>
          <w:tcPr>
            <w:tcW w:w="260" w:type="dxa"/>
            <w:tcBorders>
              <w:top w:val="nil"/>
              <w:left w:val="nil"/>
              <w:bottom w:val="nil"/>
              <w:right w:val="nil"/>
            </w:tcBorders>
            <w:tcMar>
              <w:top w:w="43" w:type="dxa"/>
              <w:left w:w="0" w:type="dxa"/>
              <w:bottom w:w="0" w:type="dxa"/>
              <w:right w:w="0" w:type="dxa"/>
            </w:tcMar>
            <w:vAlign w:val="bottom"/>
          </w:tcPr>
          <w:p w14:paraId="7815F3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29E6D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8A5C77" w14:textId="77777777" w:rsidR="0089264D" w:rsidRPr="00B40C4C" w:rsidRDefault="0089264D" w:rsidP="009137DA">
            <w:r w:rsidRPr="00B40C4C">
              <w:t>Sektoravgifter under Energidepartementet:</w:t>
            </w:r>
          </w:p>
        </w:tc>
        <w:tc>
          <w:tcPr>
            <w:tcW w:w="1500" w:type="dxa"/>
            <w:tcBorders>
              <w:top w:val="nil"/>
              <w:left w:val="nil"/>
              <w:bottom w:val="nil"/>
              <w:right w:val="nil"/>
            </w:tcBorders>
            <w:tcMar>
              <w:top w:w="43" w:type="dxa"/>
              <w:left w:w="0" w:type="dxa"/>
              <w:bottom w:w="0" w:type="dxa"/>
              <w:right w:w="0" w:type="dxa"/>
            </w:tcMar>
            <w:vAlign w:val="bottom"/>
          </w:tcPr>
          <w:p w14:paraId="160A134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9260A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993136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A5B3DD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9612805" w14:textId="77777777" w:rsidR="0089264D" w:rsidRPr="00B40C4C" w:rsidRDefault="0089264D" w:rsidP="00A3544C">
            <w:pPr>
              <w:jc w:val="right"/>
            </w:pPr>
          </w:p>
        </w:tc>
      </w:tr>
      <w:tr w:rsidR="00446E55" w:rsidRPr="00B40C4C" w14:paraId="680B3C1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BD1C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2071DC6"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60DF0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BEE243" w14:textId="77777777" w:rsidR="0089264D" w:rsidRPr="00B40C4C" w:rsidRDefault="0089264D" w:rsidP="009137DA">
            <w:r w:rsidRPr="00B40C4C">
              <w:t>Bidrag til kulturminnevern i regulerte vassdrag</w:t>
            </w:r>
          </w:p>
        </w:tc>
        <w:tc>
          <w:tcPr>
            <w:tcW w:w="1500" w:type="dxa"/>
            <w:tcBorders>
              <w:top w:val="nil"/>
              <w:left w:val="nil"/>
              <w:bottom w:val="nil"/>
              <w:right w:val="nil"/>
            </w:tcBorders>
            <w:tcMar>
              <w:top w:w="43" w:type="dxa"/>
              <w:left w:w="0" w:type="dxa"/>
              <w:bottom w:w="0" w:type="dxa"/>
              <w:right w:w="0" w:type="dxa"/>
            </w:tcMar>
            <w:vAlign w:val="bottom"/>
          </w:tcPr>
          <w:p w14:paraId="38FAFF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023FA5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F46B33E" w14:textId="77777777" w:rsidR="0089264D" w:rsidRPr="00B40C4C" w:rsidRDefault="0089264D" w:rsidP="00A3544C">
            <w:pPr>
              <w:jc w:val="right"/>
            </w:pPr>
            <w:r w:rsidRPr="00B40C4C">
              <w:t>12 400 000</w:t>
            </w:r>
          </w:p>
        </w:tc>
        <w:tc>
          <w:tcPr>
            <w:tcW w:w="180" w:type="dxa"/>
            <w:tcBorders>
              <w:top w:val="nil"/>
              <w:left w:val="nil"/>
              <w:bottom w:val="nil"/>
              <w:right w:val="nil"/>
            </w:tcBorders>
            <w:tcMar>
              <w:top w:w="43" w:type="dxa"/>
              <w:left w:w="0" w:type="dxa"/>
              <w:bottom w:w="0" w:type="dxa"/>
              <w:right w:w="0" w:type="dxa"/>
            </w:tcMar>
            <w:vAlign w:val="bottom"/>
          </w:tcPr>
          <w:p w14:paraId="665725B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84FCA28" w14:textId="77777777" w:rsidR="0089264D" w:rsidRPr="00B40C4C" w:rsidRDefault="0089264D" w:rsidP="00A3544C">
            <w:pPr>
              <w:jc w:val="right"/>
            </w:pPr>
          </w:p>
        </w:tc>
      </w:tr>
      <w:tr w:rsidR="00446E55" w:rsidRPr="00B40C4C" w14:paraId="2077D88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20D3D3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0F207F3"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027CC2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CE88BF" w14:textId="77777777" w:rsidR="0089264D" w:rsidRPr="00B40C4C" w:rsidRDefault="0089264D" w:rsidP="009137DA">
            <w:r w:rsidRPr="00B40C4C">
              <w:t>Konsesjonsavgifter fra vannkraftutbygging</w:t>
            </w:r>
          </w:p>
        </w:tc>
        <w:tc>
          <w:tcPr>
            <w:tcW w:w="1500" w:type="dxa"/>
            <w:tcBorders>
              <w:top w:val="nil"/>
              <w:left w:val="nil"/>
              <w:bottom w:val="nil"/>
              <w:right w:val="nil"/>
            </w:tcBorders>
            <w:tcMar>
              <w:top w:w="43" w:type="dxa"/>
              <w:left w:w="0" w:type="dxa"/>
              <w:bottom w:w="0" w:type="dxa"/>
              <w:right w:w="0" w:type="dxa"/>
            </w:tcMar>
            <w:vAlign w:val="bottom"/>
          </w:tcPr>
          <w:p w14:paraId="3B60C5C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913D7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0EF00A8" w14:textId="77777777" w:rsidR="0089264D" w:rsidRPr="00B40C4C" w:rsidRDefault="0089264D" w:rsidP="00A3544C">
            <w:pPr>
              <w:jc w:val="right"/>
            </w:pPr>
            <w:r w:rsidRPr="00B40C4C">
              <w:t>198 500 000</w:t>
            </w:r>
          </w:p>
        </w:tc>
        <w:tc>
          <w:tcPr>
            <w:tcW w:w="180" w:type="dxa"/>
            <w:tcBorders>
              <w:top w:val="nil"/>
              <w:left w:val="nil"/>
              <w:bottom w:val="nil"/>
              <w:right w:val="nil"/>
            </w:tcBorders>
            <w:tcMar>
              <w:top w:w="43" w:type="dxa"/>
              <w:left w:w="0" w:type="dxa"/>
              <w:bottom w:w="0" w:type="dxa"/>
              <w:right w:w="0" w:type="dxa"/>
            </w:tcMar>
            <w:vAlign w:val="bottom"/>
          </w:tcPr>
          <w:p w14:paraId="6BF8D00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351495A" w14:textId="77777777" w:rsidR="0089264D" w:rsidRPr="00B40C4C" w:rsidRDefault="0089264D" w:rsidP="00A3544C">
            <w:pPr>
              <w:jc w:val="right"/>
            </w:pPr>
          </w:p>
        </w:tc>
      </w:tr>
      <w:tr w:rsidR="00446E55" w:rsidRPr="00B40C4C" w14:paraId="63E7BBB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30BAED9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E3A84D1"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7606052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00101C9" w14:textId="77777777" w:rsidR="0089264D" w:rsidRPr="00B40C4C" w:rsidRDefault="0089264D" w:rsidP="009137DA">
            <w:r w:rsidRPr="00B40C4C">
              <w:t>Sektoravgifter under Norges vassdrags- og energidirektorat</w:t>
            </w:r>
          </w:p>
        </w:tc>
        <w:tc>
          <w:tcPr>
            <w:tcW w:w="1500" w:type="dxa"/>
            <w:tcBorders>
              <w:top w:val="nil"/>
              <w:left w:val="nil"/>
              <w:bottom w:val="nil"/>
              <w:right w:val="nil"/>
            </w:tcBorders>
            <w:tcMar>
              <w:top w:w="43" w:type="dxa"/>
              <w:left w:w="0" w:type="dxa"/>
              <w:bottom w:w="0" w:type="dxa"/>
              <w:right w:w="0" w:type="dxa"/>
            </w:tcMar>
            <w:vAlign w:val="bottom"/>
          </w:tcPr>
          <w:p w14:paraId="21AE5AA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8D8A25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9D7DB9C" w14:textId="77777777" w:rsidR="0089264D" w:rsidRPr="00B40C4C" w:rsidRDefault="0089264D" w:rsidP="00A3544C">
            <w:pPr>
              <w:jc w:val="right"/>
            </w:pPr>
            <w:r w:rsidRPr="00B40C4C">
              <w:t>160 500 000</w:t>
            </w:r>
          </w:p>
        </w:tc>
        <w:tc>
          <w:tcPr>
            <w:tcW w:w="180" w:type="dxa"/>
            <w:tcBorders>
              <w:top w:val="nil"/>
              <w:left w:val="nil"/>
              <w:bottom w:val="nil"/>
              <w:right w:val="nil"/>
            </w:tcBorders>
            <w:tcMar>
              <w:top w:w="43" w:type="dxa"/>
              <w:left w:w="0" w:type="dxa"/>
              <w:bottom w:w="0" w:type="dxa"/>
              <w:right w:w="0" w:type="dxa"/>
            </w:tcMar>
            <w:vAlign w:val="bottom"/>
          </w:tcPr>
          <w:p w14:paraId="1910D5E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5E9C2ED" w14:textId="77777777" w:rsidR="0089264D" w:rsidRPr="00B40C4C" w:rsidRDefault="0089264D" w:rsidP="00A3544C">
            <w:pPr>
              <w:jc w:val="right"/>
            </w:pPr>
          </w:p>
        </w:tc>
      </w:tr>
      <w:tr w:rsidR="00446E55" w:rsidRPr="00B40C4C" w14:paraId="62DEE2B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C18349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7A75788" w14:textId="77777777" w:rsidR="0089264D" w:rsidRPr="00B40C4C" w:rsidRDefault="0089264D" w:rsidP="009137DA">
            <w:r w:rsidRPr="00B40C4C">
              <w:t>73</w:t>
            </w:r>
          </w:p>
        </w:tc>
        <w:tc>
          <w:tcPr>
            <w:tcW w:w="260" w:type="dxa"/>
            <w:tcBorders>
              <w:top w:val="nil"/>
              <w:left w:val="nil"/>
              <w:bottom w:val="nil"/>
              <w:right w:val="nil"/>
            </w:tcBorders>
            <w:tcMar>
              <w:top w:w="43" w:type="dxa"/>
              <w:left w:w="0" w:type="dxa"/>
              <w:bottom w:w="0" w:type="dxa"/>
              <w:right w:w="0" w:type="dxa"/>
            </w:tcMar>
            <w:vAlign w:val="bottom"/>
          </w:tcPr>
          <w:p w14:paraId="49D5D6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9FFF87" w14:textId="77777777" w:rsidR="0089264D" w:rsidRPr="00B40C4C" w:rsidRDefault="0089264D" w:rsidP="009137DA">
            <w:r w:rsidRPr="00B40C4C">
              <w:t>Påslag på nettariffen til Klima- og energifondet</w:t>
            </w:r>
          </w:p>
        </w:tc>
        <w:tc>
          <w:tcPr>
            <w:tcW w:w="1500" w:type="dxa"/>
            <w:tcBorders>
              <w:top w:val="nil"/>
              <w:left w:val="nil"/>
              <w:bottom w:val="nil"/>
              <w:right w:val="nil"/>
            </w:tcBorders>
            <w:tcMar>
              <w:top w:w="43" w:type="dxa"/>
              <w:left w:w="0" w:type="dxa"/>
              <w:bottom w:w="0" w:type="dxa"/>
              <w:right w:w="0" w:type="dxa"/>
            </w:tcMar>
            <w:vAlign w:val="bottom"/>
          </w:tcPr>
          <w:p w14:paraId="341A967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0B247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5824C15" w14:textId="77777777" w:rsidR="0089264D" w:rsidRPr="00B40C4C" w:rsidRDefault="0089264D" w:rsidP="00A3544C">
            <w:pPr>
              <w:jc w:val="right"/>
            </w:pPr>
            <w:r w:rsidRPr="00B40C4C">
              <w:t>690 000 000</w:t>
            </w:r>
          </w:p>
        </w:tc>
        <w:tc>
          <w:tcPr>
            <w:tcW w:w="180" w:type="dxa"/>
            <w:tcBorders>
              <w:top w:val="nil"/>
              <w:left w:val="nil"/>
              <w:bottom w:val="nil"/>
              <w:right w:val="nil"/>
            </w:tcBorders>
            <w:tcMar>
              <w:top w:w="43" w:type="dxa"/>
              <w:left w:w="0" w:type="dxa"/>
              <w:bottom w:w="0" w:type="dxa"/>
              <w:right w:w="0" w:type="dxa"/>
            </w:tcMar>
            <w:vAlign w:val="bottom"/>
          </w:tcPr>
          <w:p w14:paraId="22ADA8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B2C0593" w14:textId="77777777" w:rsidR="0089264D" w:rsidRPr="00B40C4C" w:rsidRDefault="0089264D" w:rsidP="00A3544C">
            <w:pPr>
              <w:jc w:val="right"/>
            </w:pPr>
          </w:p>
        </w:tc>
      </w:tr>
      <w:tr w:rsidR="00446E55" w:rsidRPr="00B40C4C" w14:paraId="5519A38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BAC92A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683A48E" w14:textId="77777777" w:rsidR="0089264D" w:rsidRPr="00B40C4C" w:rsidRDefault="0089264D" w:rsidP="009137DA">
            <w:r w:rsidRPr="00B40C4C">
              <w:t>74</w:t>
            </w:r>
          </w:p>
        </w:tc>
        <w:tc>
          <w:tcPr>
            <w:tcW w:w="260" w:type="dxa"/>
            <w:tcBorders>
              <w:top w:val="nil"/>
              <w:left w:val="nil"/>
              <w:bottom w:val="nil"/>
              <w:right w:val="nil"/>
            </w:tcBorders>
            <w:tcMar>
              <w:top w:w="43" w:type="dxa"/>
              <w:left w:w="0" w:type="dxa"/>
              <w:bottom w:w="0" w:type="dxa"/>
              <w:right w:w="0" w:type="dxa"/>
            </w:tcMar>
            <w:vAlign w:val="bottom"/>
          </w:tcPr>
          <w:p w14:paraId="434CADC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FB3B575" w14:textId="77777777" w:rsidR="0089264D" w:rsidRPr="00B40C4C" w:rsidRDefault="0089264D" w:rsidP="009137DA">
            <w:r w:rsidRPr="00B40C4C">
              <w:t>Sektoravgifter under Sokkeldirektoratet</w:t>
            </w:r>
          </w:p>
        </w:tc>
        <w:tc>
          <w:tcPr>
            <w:tcW w:w="1500" w:type="dxa"/>
            <w:tcBorders>
              <w:top w:val="nil"/>
              <w:left w:val="nil"/>
              <w:bottom w:val="nil"/>
              <w:right w:val="nil"/>
            </w:tcBorders>
            <w:tcMar>
              <w:top w:w="43" w:type="dxa"/>
              <w:left w:w="0" w:type="dxa"/>
              <w:bottom w:w="0" w:type="dxa"/>
              <w:right w:w="0" w:type="dxa"/>
            </w:tcMar>
            <w:vAlign w:val="bottom"/>
          </w:tcPr>
          <w:p w14:paraId="5C45479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D8FA1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70057EB" w14:textId="77777777" w:rsidR="0089264D" w:rsidRPr="00B40C4C" w:rsidRDefault="0089264D" w:rsidP="00A3544C">
            <w:pPr>
              <w:jc w:val="right"/>
            </w:pPr>
            <w:r w:rsidRPr="00B40C4C">
              <w:t>45 000 000</w:t>
            </w:r>
          </w:p>
        </w:tc>
        <w:tc>
          <w:tcPr>
            <w:tcW w:w="180" w:type="dxa"/>
            <w:tcBorders>
              <w:top w:val="nil"/>
              <w:left w:val="nil"/>
              <w:bottom w:val="nil"/>
              <w:right w:val="nil"/>
            </w:tcBorders>
            <w:tcMar>
              <w:top w:w="43" w:type="dxa"/>
              <w:left w:w="0" w:type="dxa"/>
              <w:bottom w:w="0" w:type="dxa"/>
              <w:right w:w="0" w:type="dxa"/>
            </w:tcMar>
            <w:vAlign w:val="bottom"/>
          </w:tcPr>
          <w:p w14:paraId="1339B85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8621057" w14:textId="77777777" w:rsidR="0089264D" w:rsidRPr="00B40C4C" w:rsidRDefault="0089264D" w:rsidP="00A3544C">
            <w:pPr>
              <w:jc w:val="right"/>
            </w:pPr>
          </w:p>
        </w:tc>
      </w:tr>
      <w:tr w:rsidR="00446E55" w:rsidRPr="00B40C4C" w14:paraId="436C2D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3A4898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A3BEA8F" w14:textId="77777777" w:rsidR="0089264D" w:rsidRPr="00B40C4C" w:rsidRDefault="0089264D" w:rsidP="009137DA">
            <w:r w:rsidRPr="00B40C4C">
              <w:t>75</w:t>
            </w:r>
          </w:p>
        </w:tc>
        <w:tc>
          <w:tcPr>
            <w:tcW w:w="260" w:type="dxa"/>
            <w:tcBorders>
              <w:top w:val="nil"/>
              <w:left w:val="nil"/>
              <w:bottom w:val="nil"/>
              <w:right w:val="nil"/>
            </w:tcBorders>
            <w:tcMar>
              <w:top w:w="43" w:type="dxa"/>
              <w:left w:w="0" w:type="dxa"/>
              <w:bottom w:w="0" w:type="dxa"/>
              <w:right w:w="0" w:type="dxa"/>
            </w:tcMar>
            <w:vAlign w:val="bottom"/>
          </w:tcPr>
          <w:p w14:paraId="17A261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B90528A" w14:textId="77777777" w:rsidR="0089264D" w:rsidRPr="00B40C4C" w:rsidRDefault="0089264D" w:rsidP="009137DA">
            <w:r w:rsidRPr="00B40C4C">
              <w:t>Sektoravgifter under Havindustritilsynet</w:t>
            </w:r>
          </w:p>
        </w:tc>
        <w:tc>
          <w:tcPr>
            <w:tcW w:w="1500" w:type="dxa"/>
            <w:tcBorders>
              <w:top w:val="nil"/>
              <w:left w:val="nil"/>
              <w:bottom w:val="nil"/>
              <w:right w:val="nil"/>
            </w:tcBorders>
            <w:tcMar>
              <w:top w:w="43" w:type="dxa"/>
              <w:left w:w="0" w:type="dxa"/>
              <w:bottom w:w="0" w:type="dxa"/>
              <w:right w:w="0" w:type="dxa"/>
            </w:tcMar>
            <w:vAlign w:val="bottom"/>
          </w:tcPr>
          <w:p w14:paraId="7ABB656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2D0DA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570E023" w14:textId="77777777" w:rsidR="0089264D" w:rsidRPr="00B40C4C" w:rsidRDefault="0089264D" w:rsidP="00A3544C">
            <w:pPr>
              <w:jc w:val="right"/>
            </w:pPr>
            <w:r w:rsidRPr="00B40C4C">
              <w:t>145 000 000</w:t>
            </w:r>
          </w:p>
        </w:tc>
        <w:tc>
          <w:tcPr>
            <w:tcW w:w="180" w:type="dxa"/>
            <w:tcBorders>
              <w:top w:val="nil"/>
              <w:left w:val="nil"/>
              <w:bottom w:val="nil"/>
              <w:right w:val="nil"/>
            </w:tcBorders>
            <w:tcMar>
              <w:top w:w="43" w:type="dxa"/>
              <w:left w:w="0" w:type="dxa"/>
              <w:bottom w:w="0" w:type="dxa"/>
              <w:right w:w="0" w:type="dxa"/>
            </w:tcMar>
            <w:vAlign w:val="bottom"/>
          </w:tcPr>
          <w:p w14:paraId="265361DB"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7DDCF72" w14:textId="77777777" w:rsidR="0089264D" w:rsidRPr="00B40C4C" w:rsidRDefault="0089264D" w:rsidP="00A3544C">
            <w:pPr>
              <w:jc w:val="right"/>
            </w:pPr>
            <w:r w:rsidRPr="00B40C4C">
              <w:t>1 251 400 000</w:t>
            </w:r>
          </w:p>
        </w:tc>
      </w:tr>
      <w:tr w:rsidR="00446E55" w:rsidRPr="00B40C4C" w14:paraId="0AFF7551" w14:textId="77777777" w:rsidTr="008C2AB1">
        <w:trPr>
          <w:trHeight w:val="240"/>
        </w:trPr>
        <w:tc>
          <w:tcPr>
            <w:tcW w:w="567" w:type="dxa"/>
            <w:tcBorders>
              <w:top w:val="nil"/>
              <w:left w:val="nil"/>
              <w:bottom w:val="nil"/>
            </w:tcBorders>
            <w:tcMar>
              <w:top w:w="43" w:type="dxa"/>
              <w:left w:w="0" w:type="dxa"/>
              <w:bottom w:w="0" w:type="dxa"/>
              <w:right w:w="0" w:type="dxa"/>
            </w:tcMar>
          </w:tcPr>
          <w:p w14:paraId="2825955F" w14:textId="77777777" w:rsidR="0089264D" w:rsidRPr="00B40C4C" w:rsidRDefault="0089264D" w:rsidP="009137DA">
            <w:r w:rsidRPr="00B40C4C">
              <w:t>5583</w:t>
            </w:r>
          </w:p>
        </w:tc>
        <w:tc>
          <w:tcPr>
            <w:tcW w:w="260" w:type="dxa"/>
            <w:tcBorders>
              <w:top w:val="nil"/>
              <w:left w:val="nil"/>
              <w:bottom w:val="nil"/>
              <w:right w:val="nil"/>
            </w:tcBorders>
            <w:tcMar>
              <w:top w:w="43" w:type="dxa"/>
              <w:left w:w="0" w:type="dxa"/>
              <w:bottom w:w="0" w:type="dxa"/>
              <w:right w:w="0" w:type="dxa"/>
            </w:tcMar>
            <w:vAlign w:val="bottom"/>
          </w:tcPr>
          <w:p w14:paraId="44E022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87EE1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C5FB97" w14:textId="77777777" w:rsidR="0089264D" w:rsidRPr="00B40C4C" w:rsidRDefault="0089264D" w:rsidP="009137DA">
            <w:r w:rsidRPr="00B40C4C">
              <w:t>Særskilte avgifter mv. i bruk av frekvenser:</w:t>
            </w:r>
          </w:p>
        </w:tc>
        <w:tc>
          <w:tcPr>
            <w:tcW w:w="1500" w:type="dxa"/>
            <w:tcBorders>
              <w:top w:val="nil"/>
              <w:left w:val="nil"/>
              <w:bottom w:val="nil"/>
              <w:right w:val="nil"/>
            </w:tcBorders>
            <w:tcMar>
              <w:top w:w="43" w:type="dxa"/>
              <w:left w:w="0" w:type="dxa"/>
              <w:bottom w:w="0" w:type="dxa"/>
              <w:right w:w="0" w:type="dxa"/>
            </w:tcMar>
            <w:vAlign w:val="bottom"/>
          </w:tcPr>
          <w:p w14:paraId="0851A6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77C86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14F11E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6E642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305A7B5" w14:textId="77777777" w:rsidR="0089264D" w:rsidRPr="00B40C4C" w:rsidRDefault="0089264D" w:rsidP="00A3544C">
            <w:pPr>
              <w:jc w:val="right"/>
            </w:pPr>
          </w:p>
        </w:tc>
      </w:tr>
      <w:tr w:rsidR="00446E55" w:rsidRPr="00B40C4C" w14:paraId="2CFFE60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5446A0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CA3245E"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09B6E4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869E4E0" w14:textId="77777777" w:rsidR="0089264D" w:rsidRPr="00B40C4C" w:rsidRDefault="0089264D" w:rsidP="009137DA">
            <w:r w:rsidRPr="00B40C4C">
              <w:t>Frekvens- og nummeravgift</w:t>
            </w:r>
          </w:p>
        </w:tc>
        <w:tc>
          <w:tcPr>
            <w:tcW w:w="1500" w:type="dxa"/>
            <w:tcBorders>
              <w:top w:val="nil"/>
              <w:left w:val="nil"/>
              <w:bottom w:val="nil"/>
              <w:right w:val="nil"/>
            </w:tcBorders>
            <w:tcMar>
              <w:top w:w="43" w:type="dxa"/>
              <w:left w:w="0" w:type="dxa"/>
              <w:bottom w:w="0" w:type="dxa"/>
              <w:right w:w="0" w:type="dxa"/>
            </w:tcMar>
            <w:vAlign w:val="bottom"/>
          </w:tcPr>
          <w:p w14:paraId="217E2EB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D21F3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804051B" w14:textId="77777777" w:rsidR="0089264D" w:rsidRPr="00B40C4C" w:rsidRDefault="0089264D" w:rsidP="00A3544C">
            <w:pPr>
              <w:jc w:val="right"/>
            </w:pPr>
            <w:r w:rsidRPr="00B40C4C">
              <w:t>675 000 000</w:t>
            </w:r>
          </w:p>
        </w:tc>
        <w:tc>
          <w:tcPr>
            <w:tcW w:w="180" w:type="dxa"/>
            <w:tcBorders>
              <w:top w:val="nil"/>
              <w:left w:val="nil"/>
              <w:bottom w:val="nil"/>
              <w:right w:val="nil"/>
            </w:tcBorders>
            <w:tcMar>
              <w:top w:w="43" w:type="dxa"/>
              <w:left w:w="0" w:type="dxa"/>
              <w:bottom w:w="0" w:type="dxa"/>
              <w:right w:w="0" w:type="dxa"/>
            </w:tcMar>
            <w:vAlign w:val="bottom"/>
          </w:tcPr>
          <w:p w14:paraId="6D448FE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A51BE56" w14:textId="77777777" w:rsidR="0089264D" w:rsidRPr="00B40C4C" w:rsidRDefault="0089264D" w:rsidP="00A3544C">
            <w:pPr>
              <w:jc w:val="right"/>
            </w:pPr>
            <w:r w:rsidRPr="00B40C4C">
              <w:t>675 000 000</w:t>
            </w:r>
          </w:p>
        </w:tc>
      </w:tr>
      <w:tr w:rsidR="00446E55" w:rsidRPr="00B40C4C" w14:paraId="6E88CE8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27521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85DA4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D13DB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D45FFF" w14:textId="77777777" w:rsidR="0089264D" w:rsidRPr="00B40C4C" w:rsidRDefault="0089264D" w:rsidP="009137DA">
            <w:r w:rsidRPr="00B40C4C">
              <w:t>Sum Skatter og avgifter</w:t>
            </w:r>
          </w:p>
        </w:tc>
        <w:tc>
          <w:tcPr>
            <w:tcW w:w="1500" w:type="dxa"/>
            <w:tcBorders>
              <w:top w:val="nil"/>
              <w:left w:val="nil"/>
              <w:bottom w:val="nil"/>
              <w:right w:val="nil"/>
            </w:tcBorders>
            <w:tcMar>
              <w:top w:w="43" w:type="dxa"/>
              <w:left w:w="0" w:type="dxa"/>
              <w:bottom w:w="0" w:type="dxa"/>
              <w:right w:w="0" w:type="dxa"/>
            </w:tcMar>
            <w:vAlign w:val="bottom"/>
          </w:tcPr>
          <w:p w14:paraId="17739D3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963302E"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D3C2F7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8F52759"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3FF3296B" w14:textId="77777777" w:rsidR="0089264D" w:rsidRPr="00B40C4C" w:rsidRDefault="0089264D" w:rsidP="00A3544C">
            <w:pPr>
              <w:jc w:val="right"/>
            </w:pPr>
            <w:r w:rsidRPr="00B40C4C">
              <w:t>1 345 047 447 000</w:t>
            </w:r>
          </w:p>
        </w:tc>
      </w:tr>
      <w:tr w:rsidR="00446E55" w:rsidRPr="00B40C4C" w14:paraId="5C7C5CE5"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1167F706" w14:textId="77777777" w:rsidR="0089264D" w:rsidRPr="00B40C4C" w:rsidRDefault="0089264D" w:rsidP="00E21406">
            <w:pPr>
              <w:pStyle w:val="tittel-gulbok1"/>
            </w:pPr>
            <w:r w:rsidRPr="00B40C4C">
              <w:t>Renter og utbytte mv.</w:t>
            </w:r>
          </w:p>
        </w:tc>
      </w:tr>
      <w:tr w:rsidR="00446E55" w:rsidRPr="00B40C4C" w14:paraId="605A8E33" w14:textId="77777777" w:rsidTr="008C2AB1">
        <w:trPr>
          <w:trHeight w:val="240"/>
        </w:trPr>
        <w:tc>
          <w:tcPr>
            <w:tcW w:w="567" w:type="dxa"/>
            <w:tcBorders>
              <w:top w:val="nil"/>
              <w:left w:val="nil"/>
              <w:bottom w:val="nil"/>
            </w:tcBorders>
            <w:tcMar>
              <w:top w:w="43" w:type="dxa"/>
              <w:left w:w="0" w:type="dxa"/>
              <w:bottom w:w="0" w:type="dxa"/>
              <w:right w:w="0" w:type="dxa"/>
            </w:tcMar>
          </w:tcPr>
          <w:p w14:paraId="2A04B47B" w14:textId="77777777" w:rsidR="0089264D" w:rsidRPr="00B40C4C" w:rsidRDefault="0089264D" w:rsidP="009137DA">
            <w:r w:rsidRPr="00B40C4C">
              <w:t>5600</w:t>
            </w:r>
          </w:p>
        </w:tc>
        <w:tc>
          <w:tcPr>
            <w:tcW w:w="260" w:type="dxa"/>
            <w:tcBorders>
              <w:top w:val="nil"/>
              <w:left w:val="nil"/>
              <w:bottom w:val="nil"/>
              <w:right w:val="nil"/>
            </w:tcBorders>
            <w:tcMar>
              <w:top w:w="43" w:type="dxa"/>
              <w:left w:w="0" w:type="dxa"/>
              <w:bottom w:w="0" w:type="dxa"/>
              <w:right w:w="0" w:type="dxa"/>
            </w:tcMar>
            <w:vAlign w:val="bottom"/>
          </w:tcPr>
          <w:p w14:paraId="118C8CC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800992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018E72" w14:textId="77777777" w:rsidR="0089264D" w:rsidRPr="00B40C4C" w:rsidRDefault="0089264D" w:rsidP="009137DA">
            <w:r w:rsidRPr="00B40C4C">
              <w:t>Overføring fra Statens pensjonsfond Norge:</w:t>
            </w:r>
          </w:p>
        </w:tc>
        <w:tc>
          <w:tcPr>
            <w:tcW w:w="1500" w:type="dxa"/>
            <w:tcBorders>
              <w:top w:val="nil"/>
              <w:left w:val="nil"/>
              <w:bottom w:val="nil"/>
              <w:right w:val="nil"/>
            </w:tcBorders>
            <w:tcMar>
              <w:top w:w="43" w:type="dxa"/>
              <w:left w:w="0" w:type="dxa"/>
              <w:bottom w:w="0" w:type="dxa"/>
              <w:right w:w="0" w:type="dxa"/>
            </w:tcMar>
            <w:vAlign w:val="bottom"/>
          </w:tcPr>
          <w:p w14:paraId="18C2743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6F25DA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AFF44B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DFC7FF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C706BF" w14:textId="77777777" w:rsidR="0089264D" w:rsidRPr="00B40C4C" w:rsidRDefault="0089264D" w:rsidP="00A3544C">
            <w:pPr>
              <w:jc w:val="right"/>
            </w:pPr>
          </w:p>
        </w:tc>
      </w:tr>
      <w:tr w:rsidR="00446E55" w:rsidRPr="00B40C4C" w14:paraId="0029500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D0E18F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0DF83EE"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49D52C0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2062DF5" w14:textId="77777777" w:rsidR="0089264D" w:rsidRPr="00B40C4C" w:rsidRDefault="0089264D" w:rsidP="009137DA">
            <w:r w:rsidRPr="00B40C4C">
              <w:t>Overføring fra Statens pensjonsfond Norge</w:t>
            </w:r>
          </w:p>
        </w:tc>
        <w:tc>
          <w:tcPr>
            <w:tcW w:w="1500" w:type="dxa"/>
            <w:tcBorders>
              <w:top w:val="nil"/>
              <w:left w:val="nil"/>
              <w:bottom w:val="nil"/>
              <w:right w:val="nil"/>
            </w:tcBorders>
            <w:tcMar>
              <w:top w:w="43" w:type="dxa"/>
              <w:left w:w="0" w:type="dxa"/>
              <w:bottom w:w="0" w:type="dxa"/>
              <w:right w:w="0" w:type="dxa"/>
            </w:tcMar>
            <w:vAlign w:val="bottom"/>
          </w:tcPr>
          <w:p w14:paraId="121DD2B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D289D1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A1FCF41" w14:textId="77777777" w:rsidR="0089264D" w:rsidRPr="00B40C4C" w:rsidRDefault="0089264D" w:rsidP="00A3544C">
            <w:pPr>
              <w:jc w:val="right"/>
            </w:pPr>
            <w:r w:rsidRPr="00B40C4C">
              <w:t>11 700 000 000</w:t>
            </w:r>
          </w:p>
        </w:tc>
        <w:tc>
          <w:tcPr>
            <w:tcW w:w="180" w:type="dxa"/>
            <w:tcBorders>
              <w:top w:val="nil"/>
              <w:left w:val="nil"/>
              <w:bottom w:val="nil"/>
              <w:right w:val="nil"/>
            </w:tcBorders>
            <w:tcMar>
              <w:top w:w="43" w:type="dxa"/>
              <w:left w:w="0" w:type="dxa"/>
              <w:bottom w:w="0" w:type="dxa"/>
              <w:right w:w="0" w:type="dxa"/>
            </w:tcMar>
            <w:vAlign w:val="bottom"/>
          </w:tcPr>
          <w:p w14:paraId="715EBE2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AB22B05" w14:textId="77777777" w:rsidR="0089264D" w:rsidRPr="00B40C4C" w:rsidRDefault="0089264D" w:rsidP="00A3544C">
            <w:pPr>
              <w:jc w:val="right"/>
            </w:pPr>
            <w:r w:rsidRPr="00B40C4C">
              <w:t>11 700 000 000</w:t>
            </w:r>
          </w:p>
        </w:tc>
      </w:tr>
      <w:tr w:rsidR="00446E55" w:rsidRPr="00B40C4C" w14:paraId="5C692AE5" w14:textId="77777777" w:rsidTr="008C2AB1">
        <w:trPr>
          <w:trHeight w:val="500"/>
        </w:trPr>
        <w:tc>
          <w:tcPr>
            <w:tcW w:w="567" w:type="dxa"/>
            <w:tcBorders>
              <w:top w:val="nil"/>
              <w:left w:val="nil"/>
              <w:bottom w:val="nil"/>
            </w:tcBorders>
            <w:tcMar>
              <w:top w:w="43" w:type="dxa"/>
              <w:left w:w="0" w:type="dxa"/>
              <w:bottom w:w="0" w:type="dxa"/>
              <w:right w:w="0" w:type="dxa"/>
            </w:tcMar>
          </w:tcPr>
          <w:p w14:paraId="4BF02E5A" w14:textId="77777777" w:rsidR="0089264D" w:rsidRPr="00B40C4C" w:rsidRDefault="0089264D" w:rsidP="009137DA">
            <w:r w:rsidRPr="00B40C4C">
              <w:t>5603</w:t>
            </w:r>
          </w:p>
        </w:tc>
        <w:tc>
          <w:tcPr>
            <w:tcW w:w="260" w:type="dxa"/>
            <w:tcBorders>
              <w:top w:val="nil"/>
              <w:left w:val="nil"/>
              <w:bottom w:val="nil"/>
              <w:right w:val="nil"/>
            </w:tcBorders>
            <w:tcMar>
              <w:top w:w="43" w:type="dxa"/>
              <w:left w:w="0" w:type="dxa"/>
              <w:bottom w:w="0" w:type="dxa"/>
              <w:right w:w="0" w:type="dxa"/>
            </w:tcMar>
            <w:vAlign w:val="bottom"/>
          </w:tcPr>
          <w:p w14:paraId="582F1EA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2B8648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F58A27" w14:textId="77777777" w:rsidR="0089264D" w:rsidRPr="00B40C4C" w:rsidRDefault="0089264D" w:rsidP="009137DA">
            <w:r w:rsidRPr="00B40C4C">
              <w:t>Renter av statens kapital i statens forvaltningsbedrifter:</w:t>
            </w:r>
          </w:p>
        </w:tc>
        <w:tc>
          <w:tcPr>
            <w:tcW w:w="1500" w:type="dxa"/>
            <w:tcBorders>
              <w:top w:val="nil"/>
              <w:left w:val="nil"/>
              <w:bottom w:val="nil"/>
              <w:right w:val="nil"/>
            </w:tcBorders>
            <w:tcMar>
              <w:top w:w="43" w:type="dxa"/>
              <w:left w:w="0" w:type="dxa"/>
              <w:bottom w:w="0" w:type="dxa"/>
              <w:right w:w="0" w:type="dxa"/>
            </w:tcMar>
            <w:vAlign w:val="bottom"/>
          </w:tcPr>
          <w:p w14:paraId="64C1BE5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7B067C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589F20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817650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8C10B2" w14:textId="77777777" w:rsidR="0089264D" w:rsidRPr="00B40C4C" w:rsidRDefault="0089264D" w:rsidP="00A3544C">
            <w:pPr>
              <w:jc w:val="right"/>
            </w:pPr>
          </w:p>
        </w:tc>
      </w:tr>
      <w:tr w:rsidR="00446E55" w:rsidRPr="00B40C4C" w14:paraId="35CFDF2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99F6FC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490F8CC"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8A55E1C"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183443" w14:textId="77777777" w:rsidR="0089264D" w:rsidRPr="00B40C4C" w:rsidRDefault="0089264D" w:rsidP="009137DA">
            <w:r w:rsidRPr="00B40C4C">
              <w:t>Renter av statens faste kapital</w:t>
            </w:r>
          </w:p>
        </w:tc>
        <w:tc>
          <w:tcPr>
            <w:tcW w:w="1500" w:type="dxa"/>
            <w:tcBorders>
              <w:top w:val="nil"/>
              <w:left w:val="nil"/>
              <w:bottom w:val="nil"/>
              <w:right w:val="nil"/>
            </w:tcBorders>
            <w:tcMar>
              <w:top w:w="43" w:type="dxa"/>
              <w:left w:w="0" w:type="dxa"/>
              <w:bottom w:w="0" w:type="dxa"/>
              <w:right w:w="0" w:type="dxa"/>
            </w:tcMar>
            <w:vAlign w:val="bottom"/>
          </w:tcPr>
          <w:p w14:paraId="3A99AAE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43D70F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422F3BE" w14:textId="77777777" w:rsidR="0089264D" w:rsidRPr="00B40C4C" w:rsidRDefault="0089264D" w:rsidP="00A3544C">
            <w:pPr>
              <w:jc w:val="right"/>
            </w:pPr>
            <w:r w:rsidRPr="00B40C4C">
              <w:t>2 593 000 000</w:t>
            </w:r>
          </w:p>
        </w:tc>
        <w:tc>
          <w:tcPr>
            <w:tcW w:w="180" w:type="dxa"/>
            <w:tcBorders>
              <w:top w:val="nil"/>
              <w:left w:val="nil"/>
              <w:bottom w:val="nil"/>
              <w:right w:val="nil"/>
            </w:tcBorders>
            <w:tcMar>
              <w:top w:w="43" w:type="dxa"/>
              <w:left w:w="0" w:type="dxa"/>
              <w:bottom w:w="0" w:type="dxa"/>
              <w:right w:w="0" w:type="dxa"/>
            </w:tcMar>
            <w:vAlign w:val="bottom"/>
          </w:tcPr>
          <w:p w14:paraId="3BED953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4824CFA" w14:textId="77777777" w:rsidR="0089264D" w:rsidRPr="00B40C4C" w:rsidRDefault="0089264D" w:rsidP="00A3544C">
            <w:pPr>
              <w:jc w:val="right"/>
            </w:pPr>
            <w:r w:rsidRPr="00B40C4C">
              <w:t>2 593 000 000</w:t>
            </w:r>
          </w:p>
        </w:tc>
      </w:tr>
      <w:tr w:rsidR="00446E55" w:rsidRPr="00B40C4C" w14:paraId="6D2AA486" w14:textId="77777777" w:rsidTr="008C2AB1">
        <w:trPr>
          <w:trHeight w:val="500"/>
        </w:trPr>
        <w:tc>
          <w:tcPr>
            <w:tcW w:w="567" w:type="dxa"/>
            <w:tcBorders>
              <w:top w:val="nil"/>
              <w:left w:val="nil"/>
              <w:bottom w:val="nil"/>
            </w:tcBorders>
            <w:tcMar>
              <w:top w:w="43" w:type="dxa"/>
              <w:left w:w="0" w:type="dxa"/>
              <w:bottom w:w="0" w:type="dxa"/>
              <w:right w:w="0" w:type="dxa"/>
            </w:tcMar>
          </w:tcPr>
          <w:p w14:paraId="02B17859" w14:textId="77777777" w:rsidR="0089264D" w:rsidRPr="00B40C4C" w:rsidRDefault="0089264D" w:rsidP="009137DA">
            <w:r w:rsidRPr="00B40C4C">
              <w:t>5605</w:t>
            </w:r>
          </w:p>
        </w:tc>
        <w:tc>
          <w:tcPr>
            <w:tcW w:w="260" w:type="dxa"/>
            <w:tcBorders>
              <w:top w:val="nil"/>
              <w:left w:val="nil"/>
              <w:bottom w:val="nil"/>
              <w:right w:val="nil"/>
            </w:tcBorders>
            <w:tcMar>
              <w:top w:w="43" w:type="dxa"/>
              <w:left w:w="0" w:type="dxa"/>
              <w:bottom w:w="0" w:type="dxa"/>
              <w:right w:w="0" w:type="dxa"/>
            </w:tcMar>
            <w:vAlign w:val="bottom"/>
          </w:tcPr>
          <w:p w14:paraId="6D62AE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DC37E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D52C54" w14:textId="77777777" w:rsidR="0089264D" w:rsidRPr="00B40C4C" w:rsidRDefault="0089264D" w:rsidP="009137DA">
            <w:r w:rsidRPr="00B40C4C">
              <w:t>Renter av statskassens kontantbeholdning og andre fordringer:</w:t>
            </w:r>
          </w:p>
        </w:tc>
        <w:tc>
          <w:tcPr>
            <w:tcW w:w="1500" w:type="dxa"/>
            <w:tcBorders>
              <w:top w:val="nil"/>
              <w:left w:val="nil"/>
              <w:bottom w:val="nil"/>
              <w:right w:val="nil"/>
            </w:tcBorders>
            <w:tcMar>
              <w:top w:w="43" w:type="dxa"/>
              <w:left w:w="0" w:type="dxa"/>
              <w:bottom w:w="0" w:type="dxa"/>
              <w:right w:w="0" w:type="dxa"/>
            </w:tcMar>
            <w:vAlign w:val="bottom"/>
          </w:tcPr>
          <w:p w14:paraId="4012768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F5A9F2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298107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BC0CF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F49CC2D" w14:textId="77777777" w:rsidR="0089264D" w:rsidRPr="00B40C4C" w:rsidRDefault="0089264D" w:rsidP="00A3544C">
            <w:pPr>
              <w:jc w:val="right"/>
            </w:pPr>
          </w:p>
        </w:tc>
      </w:tr>
      <w:tr w:rsidR="00446E55" w:rsidRPr="00B40C4C" w14:paraId="1021FE0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7F6A22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BB7037C"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670DA6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1A74FA9" w14:textId="77777777" w:rsidR="0089264D" w:rsidRPr="00B40C4C" w:rsidRDefault="0089264D" w:rsidP="009137DA">
            <w:r w:rsidRPr="00B40C4C">
              <w:t>Av statskassens foliokonto i Norges Bank</w:t>
            </w:r>
          </w:p>
        </w:tc>
        <w:tc>
          <w:tcPr>
            <w:tcW w:w="1500" w:type="dxa"/>
            <w:tcBorders>
              <w:top w:val="nil"/>
              <w:left w:val="nil"/>
              <w:bottom w:val="nil"/>
              <w:right w:val="nil"/>
            </w:tcBorders>
            <w:tcMar>
              <w:top w:w="43" w:type="dxa"/>
              <w:left w:w="0" w:type="dxa"/>
              <w:bottom w:w="0" w:type="dxa"/>
              <w:right w:w="0" w:type="dxa"/>
            </w:tcMar>
            <w:vAlign w:val="bottom"/>
          </w:tcPr>
          <w:p w14:paraId="5AA7B63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05980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4A5DB52" w14:textId="77777777" w:rsidR="0089264D" w:rsidRPr="00B40C4C" w:rsidRDefault="0089264D" w:rsidP="00A3544C">
            <w:pPr>
              <w:jc w:val="right"/>
            </w:pPr>
            <w:r w:rsidRPr="00B40C4C">
              <w:t>10 465 000 000</w:t>
            </w:r>
          </w:p>
        </w:tc>
        <w:tc>
          <w:tcPr>
            <w:tcW w:w="180" w:type="dxa"/>
            <w:tcBorders>
              <w:top w:val="nil"/>
              <w:left w:val="nil"/>
              <w:bottom w:val="nil"/>
              <w:right w:val="nil"/>
            </w:tcBorders>
            <w:tcMar>
              <w:top w:w="43" w:type="dxa"/>
              <w:left w:w="0" w:type="dxa"/>
              <w:bottom w:w="0" w:type="dxa"/>
              <w:right w:w="0" w:type="dxa"/>
            </w:tcMar>
            <w:vAlign w:val="bottom"/>
          </w:tcPr>
          <w:p w14:paraId="29DBBB0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DA28DAC" w14:textId="77777777" w:rsidR="0089264D" w:rsidRPr="00B40C4C" w:rsidRDefault="0089264D" w:rsidP="00A3544C">
            <w:pPr>
              <w:jc w:val="right"/>
            </w:pPr>
          </w:p>
        </w:tc>
      </w:tr>
      <w:tr w:rsidR="00446E55" w:rsidRPr="00B40C4C" w14:paraId="401DCFC8"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031B978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4910456"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5A603F7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96FC279" w14:textId="77777777" w:rsidR="0089264D" w:rsidRPr="00B40C4C" w:rsidRDefault="0089264D" w:rsidP="009137DA">
            <w:r w:rsidRPr="00B40C4C">
              <w:t>Av verdipapirer og bankinnskudd i utenlandsk valuta</w:t>
            </w:r>
          </w:p>
        </w:tc>
        <w:tc>
          <w:tcPr>
            <w:tcW w:w="1500" w:type="dxa"/>
            <w:tcBorders>
              <w:top w:val="nil"/>
              <w:left w:val="nil"/>
              <w:bottom w:val="nil"/>
              <w:right w:val="nil"/>
            </w:tcBorders>
            <w:tcMar>
              <w:top w:w="43" w:type="dxa"/>
              <w:left w:w="0" w:type="dxa"/>
              <w:bottom w:w="0" w:type="dxa"/>
              <w:right w:w="0" w:type="dxa"/>
            </w:tcMar>
            <w:vAlign w:val="bottom"/>
          </w:tcPr>
          <w:p w14:paraId="0F847AA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862BC5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EE188F1" w14:textId="77777777" w:rsidR="0089264D" w:rsidRPr="00B40C4C" w:rsidRDefault="0089264D" w:rsidP="00A3544C">
            <w:pPr>
              <w:jc w:val="right"/>
            </w:pPr>
            <w:r w:rsidRPr="00B40C4C">
              <w:t>200 000</w:t>
            </w:r>
          </w:p>
        </w:tc>
        <w:tc>
          <w:tcPr>
            <w:tcW w:w="180" w:type="dxa"/>
            <w:tcBorders>
              <w:top w:val="nil"/>
              <w:left w:val="nil"/>
              <w:bottom w:val="nil"/>
              <w:right w:val="nil"/>
            </w:tcBorders>
            <w:tcMar>
              <w:top w:w="43" w:type="dxa"/>
              <w:left w:w="0" w:type="dxa"/>
              <w:bottom w:w="0" w:type="dxa"/>
              <w:right w:w="0" w:type="dxa"/>
            </w:tcMar>
            <w:vAlign w:val="bottom"/>
          </w:tcPr>
          <w:p w14:paraId="1D4F45C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5343D3C" w14:textId="77777777" w:rsidR="0089264D" w:rsidRPr="00B40C4C" w:rsidRDefault="0089264D" w:rsidP="00A3544C">
            <w:pPr>
              <w:jc w:val="right"/>
            </w:pPr>
          </w:p>
        </w:tc>
      </w:tr>
      <w:tr w:rsidR="00446E55" w:rsidRPr="00B40C4C" w14:paraId="328D96D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2B9133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122B325"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4B3F529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74FE430" w14:textId="77777777" w:rsidR="0089264D" w:rsidRPr="00B40C4C" w:rsidRDefault="0089264D" w:rsidP="009137DA">
            <w:r w:rsidRPr="00B40C4C">
              <w:t>Av innenlandske verdipapirer</w:t>
            </w:r>
          </w:p>
        </w:tc>
        <w:tc>
          <w:tcPr>
            <w:tcW w:w="1500" w:type="dxa"/>
            <w:tcBorders>
              <w:top w:val="nil"/>
              <w:left w:val="nil"/>
              <w:bottom w:val="nil"/>
              <w:right w:val="nil"/>
            </w:tcBorders>
            <w:tcMar>
              <w:top w:w="43" w:type="dxa"/>
              <w:left w:w="0" w:type="dxa"/>
              <w:bottom w:w="0" w:type="dxa"/>
              <w:right w:w="0" w:type="dxa"/>
            </w:tcMar>
            <w:vAlign w:val="bottom"/>
          </w:tcPr>
          <w:p w14:paraId="2EF1D8E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F1B237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F2C1DEA" w14:textId="77777777" w:rsidR="0089264D" w:rsidRPr="00B40C4C" w:rsidRDefault="0089264D" w:rsidP="00A3544C">
            <w:pPr>
              <w:jc w:val="right"/>
            </w:pPr>
            <w:r w:rsidRPr="00B40C4C">
              <w:t>1 859 300 000</w:t>
            </w:r>
          </w:p>
        </w:tc>
        <w:tc>
          <w:tcPr>
            <w:tcW w:w="180" w:type="dxa"/>
            <w:tcBorders>
              <w:top w:val="nil"/>
              <w:left w:val="nil"/>
              <w:bottom w:val="nil"/>
              <w:right w:val="nil"/>
            </w:tcBorders>
            <w:tcMar>
              <w:top w:w="43" w:type="dxa"/>
              <w:left w:w="0" w:type="dxa"/>
              <w:bottom w:w="0" w:type="dxa"/>
              <w:right w:w="0" w:type="dxa"/>
            </w:tcMar>
            <w:vAlign w:val="bottom"/>
          </w:tcPr>
          <w:p w14:paraId="7A846EC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599A64C" w14:textId="77777777" w:rsidR="0089264D" w:rsidRPr="00B40C4C" w:rsidRDefault="0089264D" w:rsidP="00A3544C">
            <w:pPr>
              <w:jc w:val="right"/>
            </w:pPr>
          </w:p>
        </w:tc>
      </w:tr>
      <w:tr w:rsidR="00446E55" w:rsidRPr="00B40C4C" w14:paraId="4555284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CE078C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A86D08C" w14:textId="77777777" w:rsidR="0089264D" w:rsidRPr="00B40C4C" w:rsidRDefault="0089264D" w:rsidP="009137DA">
            <w:r w:rsidRPr="00B40C4C">
              <w:t>83</w:t>
            </w:r>
          </w:p>
        </w:tc>
        <w:tc>
          <w:tcPr>
            <w:tcW w:w="260" w:type="dxa"/>
            <w:tcBorders>
              <w:top w:val="nil"/>
              <w:left w:val="nil"/>
              <w:bottom w:val="nil"/>
              <w:right w:val="nil"/>
            </w:tcBorders>
            <w:tcMar>
              <w:top w:w="43" w:type="dxa"/>
              <w:left w:w="0" w:type="dxa"/>
              <w:bottom w:w="0" w:type="dxa"/>
              <w:right w:w="0" w:type="dxa"/>
            </w:tcMar>
            <w:vAlign w:val="bottom"/>
          </w:tcPr>
          <w:p w14:paraId="30FB6BB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8612C8B" w14:textId="77777777" w:rsidR="0089264D" w:rsidRPr="00B40C4C" w:rsidRDefault="0089264D" w:rsidP="009137DA">
            <w:r w:rsidRPr="00B40C4C">
              <w:t>Av alminnelige fordringer</w:t>
            </w:r>
          </w:p>
        </w:tc>
        <w:tc>
          <w:tcPr>
            <w:tcW w:w="1500" w:type="dxa"/>
            <w:tcBorders>
              <w:top w:val="nil"/>
              <w:left w:val="nil"/>
              <w:bottom w:val="nil"/>
              <w:right w:val="nil"/>
            </w:tcBorders>
            <w:tcMar>
              <w:top w:w="43" w:type="dxa"/>
              <w:left w:w="0" w:type="dxa"/>
              <w:bottom w:w="0" w:type="dxa"/>
              <w:right w:w="0" w:type="dxa"/>
            </w:tcMar>
            <w:vAlign w:val="bottom"/>
          </w:tcPr>
          <w:p w14:paraId="02F6A62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507E2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A049E85" w14:textId="77777777" w:rsidR="0089264D" w:rsidRPr="00B40C4C" w:rsidRDefault="0089264D" w:rsidP="00A3544C">
            <w:pPr>
              <w:jc w:val="right"/>
            </w:pPr>
            <w:r w:rsidRPr="00B40C4C">
              <w:t>60 000 000</w:t>
            </w:r>
          </w:p>
        </w:tc>
        <w:tc>
          <w:tcPr>
            <w:tcW w:w="180" w:type="dxa"/>
            <w:tcBorders>
              <w:top w:val="nil"/>
              <w:left w:val="nil"/>
              <w:bottom w:val="nil"/>
              <w:right w:val="nil"/>
            </w:tcBorders>
            <w:tcMar>
              <w:top w:w="43" w:type="dxa"/>
              <w:left w:w="0" w:type="dxa"/>
              <w:bottom w:w="0" w:type="dxa"/>
              <w:right w:w="0" w:type="dxa"/>
            </w:tcMar>
            <w:vAlign w:val="bottom"/>
          </w:tcPr>
          <w:p w14:paraId="4E424AE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41548A" w14:textId="77777777" w:rsidR="0089264D" w:rsidRPr="00B40C4C" w:rsidRDefault="0089264D" w:rsidP="00A3544C">
            <w:pPr>
              <w:jc w:val="right"/>
            </w:pPr>
          </w:p>
        </w:tc>
      </w:tr>
      <w:tr w:rsidR="00446E55" w:rsidRPr="00B40C4C" w14:paraId="3CE2291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F7B03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F31230D" w14:textId="77777777" w:rsidR="0089264D" w:rsidRPr="00B40C4C" w:rsidRDefault="0089264D" w:rsidP="009137DA">
            <w:r w:rsidRPr="00B40C4C">
              <w:t>84</w:t>
            </w:r>
          </w:p>
        </w:tc>
        <w:tc>
          <w:tcPr>
            <w:tcW w:w="260" w:type="dxa"/>
            <w:tcBorders>
              <w:top w:val="nil"/>
              <w:left w:val="nil"/>
              <w:bottom w:val="nil"/>
              <w:right w:val="nil"/>
            </w:tcBorders>
            <w:tcMar>
              <w:top w:w="43" w:type="dxa"/>
              <w:left w:w="0" w:type="dxa"/>
              <w:bottom w:w="0" w:type="dxa"/>
              <w:right w:w="0" w:type="dxa"/>
            </w:tcMar>
            <w:vAlign w:val="bottom"/>
          </w:tcPr>
          <w:p w14:paraId="0B1A6C3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FB52556" w14:textId="77777777" w:rsidR="0089264D" w:rsidRPr="00B40C4C" w:rsidRDefault="0089264D" w:rsidP="009137DA">
            <w:r w:rsidRPr="00B40C4C">
              <w:t>Av driftskreditt til statsbedrifter</w:t>
            </w:r>
          </w:p>
        </w:tc>
        <w:tc>
          <w:tcPr>
            <w:tcW w:w="1500" w:type="dxa"/>
            <w:tcBorders>
              <w:top w:val="nil"/>
              <w:left w:val="nil"/>
              <w:bottom w:val="nil"/>
              <w:right w:val="nil"/>
            </w:tcBorders>
            <w:tcMar>
              <w:top w:w="43" w:type="dxa"/>
              <w:left w:w="0" w:type="dxa"/>
              <w:bottom w:w="0" w:type="dxa"/>
              <w:right w:w="0" w:type="dxa"/>
            </w:tcMar>
            <w:vAlign w:val="bottom"/>
          </w:tcPr>
          <w:p w14:paraId="33661B0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F288E2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1E22C23" w14:textId="77777777" w:rsidR="0089264D" w:rsidRPr="00B40C4C" w:rsidRDefault="0089264D" w:rsidP="00A3544C">
            <w:pPr>
              <w:jc w:val="right"/>
            </w:pPr>
            <w:r w:rsidRPr="00B40C4C">
              <w:t>3 163 200 000</w:t>
            </w:r>
          </w:p>
        </w:tc>
        <w:tc>
          <w:tcPr>
            <w:tcW w:w="180" w:type="dxa"/>
            <w:tcBorders>
              <w:top w:val="nil"/>
              <w:left w:val="nil"/>
              <w:bottom w:val="nil"/>
              <w:right w:val="nil"/>
            </w:tcBorders>
            <w:tcMar>
              <w:top w:w="43" w:type="dxa"/>
              <w:left w:w="0" w:type="dxa"/>
              <w:bottom w:w="0" w:type="dxa"/>
              <w:right w:w="0" w:type="dxa"/>
            </w:tcMar>
            <w:vAlign w:val="bottom"/>
          </w:tcPr>
          <w:p w14:paraId="5CC3F69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4D790FD" w14:textId="77777777" w:rsidR="0089264D" w:rsidRPr="00B40C4C" w:rsidRDefault="0089264D" w:rsidP="00A3544C">
            <w:pPr>
              <w:jc w:val="right"/>
            </w:pPr>
            <w:r w:rsidRPr="00B40C4C">
              <w:t>15 547 700 000</w:t>
            </w:r>
          </w:p>
        </w:tc>
      </w:tr>
      <w:tr w:rsidR="00446E55" w:rsidRPr="00B40C4C" w14:paraId="0C46BB57" w14:textId="77777777" w:rsidTr="008C2AB1">
        <w:trPr>
          <w:trHeight w:val="500"/>
        </w:trPr>
        <w:tc>
          <w:tcPr>
            <w:tcW w:w="567" w:type="dxa"/>
            <w:tcBorders>
              <w:top w:val="nil"/>
              <w:left w:val="nil"/>
              <w:bottom w:val="nil"/>
            </w:tcBorders>
            <w:tcMar>
              <w:top w:w="43" w:type="dxa"/>
              <w:left w:w="0" w:type="dxa"/>
              <w:bottom w:w="0" w:type="dxa"/>
              <w:right w:w="0" w:type="dxa"/>
            </w:tcMar>
          </w:tcPr>
          <w:p w14:paraId="4B4FB990" w14:textId="77777777" w:rsidR="0089264D" w:rsidRPr="00B40C4C" w:rsidRDefault="0089264D" w:rsidP="009137DA">
            <w:r w:rsidRPr="00B40C4C">
              <w:t>5607</w:t>
            </w:r>
          </w:p>
        </w:tc>
        <w:tc>
          <w:tcPr>
            <w:tcW w:w="260" w:type="dxa"/>
            <w:tcBorders>
              <w:top w:val="nil"/>
              <w:left w:val="nil"/>
              <w:bottom w:val="nil"/>
              <w:right w:val="nil"/>
            </w:tcBorders>
            <w:tcMar>
              <w:top w:w="43" w:type="dxa"/>
              <w:left w:w="0" w:type="dxa"/>
              <w:bottom w:w="0" w:type="dxa"/>
              <w:right w:w="0" w:type="dxa"/>
            </w:tcMar>
            <w:vAlign w:val="bottom"/>
          </w:tcPr>
          <w:p w14:paraId="4C8EB17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93AE82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E8729E" w14:textId="77777777" w:rsidR="0089264D" w:rsidRPr="00B40C4C" w:rsidRDefault="0089264D" w:rsidP="009137DA">
            <w:r w:rsidRPr="00B40C4C">
              <w:t>Renter av boliglånsordningen i Statens pensjonskasse:</w:t>
            </w:r>
          </w:p>
        </w:tc>
        <w:tc>
          <w:tcPr>
            <w:tcW w:w="1500" w:type="dxa"/>
            <w:tcBorders>
              <w:top w:val="nil"/>
              <w:left w:val="nil"/>
              <w:bottom w:val="nil"/>
              <w:right w:val="nil"/>
            </w:tcBorders>
            <w:tcMar>
              <w:top w:w="43" w:type="dxa"/>
              <w:left w:w="0" w:type="dxa"/>
              <w:bottom w:w="0" w:type="dxa"/>
              <w:right w:w="0" w:type="dxa"/>
            </w:tcMar>
            <w:vAlign w:val="bottom"/>
          </w:tcPr>
          <w:p w14:paraId="0781BA1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CCE20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D078F3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60F048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92E9CEA" w14:textId="77777777" w:rsidR="0089264D" w:rsidRPr="00B40C4C" w:rsidRDefault="0089264D" w:rsidP="00A3544C">
            <w:pPr>
              <w:jc w:val="right"/>
            </w:pPr>
          </w:p>
        </w:tc>
      </w:tr>
      <w:tr w:rsidR="00446E55" w:rsidRPr="00B40C4C" w14:paraId="779DB02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108DB5A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7F62C0"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5CFC1C5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D919F7"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79C5EE1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4B247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2C2FA38" w14:textId="77777777" w:rsidR="0089264D" w:rsidRPr="00B40C4C" w:rsidRDefault="0089264D" w:rsidP="00A3544C">
            <w:pPr>
              <w:jc w:val="right"/>
            </w:pPr>
            <w:r w:rsidRPr="00B40C4C">
              <w:t>3 944 000 000</w:t>
            </w:r>
          </w:p>
        </w:tc>
        <w:tc>
          <w:tcPr>
            <w:tcW w:w="180" w:type="dxa"/>
            <w:tcBorders>
              <w:top w:val="nil"/>
              <w:left w:val="nil"/>
              <w:bottom w:val="nil"/>
              <w:right w:val="nil"/>
            </w:tcBorders>
            <w:tcMar>
              <w:top w:w="43" w:type="dxa"/>
              <w:left w:w="0" w:type="dxa"/>
              <w:bottom w:w="0" w:type="dxa"/>
              <w:right w:w="0" w:type="dxa"/>
            </w:tcMar>
            <w:vAlign w:val="bottom"/>
          </w:tcPr>
          <w:p w14:paraId="5D05FC0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9A26F89" w14:textId="77777777" w:rsidR="0089264D" w:rsidRPr="00B40C4C" w:rsidRDefault="0089264D" w:rsidP="00A3544C">
            <w:pPr>
              <w:jc w:val="right"/>
            </w:pPr>
            <w:r w:rsidRPr="00B40C4C">
              <w:t>3 944 000 000</w:t>
            </w:r>
          </w:p>
        </w:tc>
      </w:tr>
      <w:tr w:rsidR="00446E55" w:rsidRPr="008C2AB1" w14:paraId="39F9822E" w14:textId="77777777" w:rsidTr="008C2AB1">
        <w:trPr>
          <w:trHeight w:val="240"/>
        </w:trPr>
        <w:tc>
          <w:tcPr>
            <w:tcW w:w="567" w:type="dxa"/>
            <w:tcBorders>
              <w:top w:val="nil"/>
              <w:left w:val="nil"/>
              <w:bottom w:val="nil"/>
            </w:tcBorders>
            <w:tcMar>
              <w:top w:w="43" w:type="dxa"/>
              <w:left w:w="0" w:type="dxa"/>
              <w:bottom w:w="0" w:type="dxa"/>
              <w:right w:w="0" w:type="dxa"/>
            </w:tcMar>
          </w:tcPr>
          <w:p w14:paraId="777CFDF9" w14:textId="77777777" w:rsidR="0089264D" w:rsidRPr="00B40C4C" w:rsidRDefault="0089264D" w:rsidP="009137DA">
            <w:r w:rsidRPr="00B40C4C">
              <w:t>5609</w:t>
            </w:r>
          </w:p>
        </w:tc>
        <w:tc>
          <w:tcPr>
            <w:tcW w:w="260" w:type="dxa"/>
            <w:tcBorders>
              <w:top w:val="nil"/>
              <w:left w:val="nil"/>
              <w:bottom w:val="nil"/>
              <w:right w:val="nil"/>
            </w:tcBorders>
            <w:tcMar>
              <w:top w:w="43" w:type="dxa"/>
              <w:left w:w="0" w:type="dxa"/>
              <w:bottom w:w="0" w:type="dxa"/>
              <w:right w:w="0" w:type="dxa"/>
            </w:tcMar>
            <w:vAlign w:val="bottom"/>
          </w:tcPr>
          <w:p w14:paraId="11281FE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B5C06A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4772D0D" w14:textId="77777777" w:rsidR="0089264D" w:rsidRPr="009137DA" w:rsidRDefault="0089264D" w:rsidP="009137DA">
            <w:pPr>
              <w:rPr>
                <w:lang w:val="en-US"/>
              </w:rPr>
            </w:pPr>
            <w:r w:rsidRPr="009137DA">
              <w:rPr>
                <w:lang w:val="en-US"/>
              </w:rPr>
              <w:t>Renter under Norwegian Air Shuttle ASA:</w:t>
            </w:r>
          </w:p>
        </w:tc>
        <w:tc>
          <w:tcPr>
            <w:tcW w:w="1500" w:type="dxa"/>
            <w:tcBorders>
              <w:top w:val="nil"/>
              <w:left w:val="nil"/>
              <w:bottom w:val="nil"/>
              <w:right w:val="nil"/>
            </w:tcBorders>
            <w:tcMar>
              <w:top w:w="43" w:type="dxa"/>
              <w:left w:w="0" w:type="dxa"/>
              <w:bottom w:w="0" w:type="dxa"/>
              <w:right w:w="0" w:type="dxa"/>
            </w:tcMar>
            <w:vAlign w:val="bottom"/>
          </w:tcPr>
          <w:p w14:paraId="0B08080B" w14:textId="77777777" w:rsidR="0089264D" w:rsidRPr="009137DA" w:rsidRDefault="0089264D" w:rsidP="00A3544C">
            <w:pPr>
              <w:jc w:val="right"/>
              <w:rPr>
                <w:lang w:val="en-US"/>
              </w:rPr>
            </w:pPr>
          </w:p>
        </w:tc>
        <w:tc>
          <w:tcPr>
            <w:tcW w:w="180" w:type="dxa"/>
            <w:tcBorders>
              <w:top w:val="nil"/>
              <w:left w:val="nil"/>
              <w:bottom w:val="nil"/>
              <w:right w:val="nil"/>
            </w:tcBorders>
            <w:tcMar>
              <w:top w:w="43" w:type="dxa"/>
              <w:left w:w="0" w:type="dxa"/>
              <w:bottom w:w="0" w:type="dxa"/>
              <w:right w:w="0" w:type="dxa"/>
            </w:tcMar>
            <w:vAlign w:val="bottom"/>
          </w:tcPr>
          <w:p w14:paraId="4E2949F0" w14:textId="77777777" w:rsidR="0089264D" w:rsidRPr="009137DA" w:rsidRDefault="0089264D" w:rsidP="00A3544C">
            <w:pPr>
              <w:jc w:val="right"/>
              <w:rPr>
                <w:lang w:val="en-US"/>
              </w:rPr>
            </w:pPr>
          </w:p>
        </w:tc>
        <w:tc>
          <w:tcPr>
            <w:tcW w:w="1581" w:type="dxa"/>
            <w:tcBorders>
              <w:top w:val="nil"/>
              <w:left w:val="nil"/>
              <w:bottom w:val="nil"/>
              <w:right w:val="nil"/>
            </w:tcBorders>
            <w:tcMar>
              <w:top w:w="43" w:type="dxa"/>
              <w:left w:w="0" w:type="dxa"/>
              <w:bottom w:w="0" w:type="dxa"/>
              <w:right w:w="0" w:type="dxa"/>
            </w:tcMar>
            <w:vAlign w:val="bottom"/>
          </w:tcPr>
          <w:p w14:paraId="21066204" w14:textId="77777777" w:rsidR="0089264D" w:rsidRPr="009137DA" w:rsidRDefault="0089264D" w:rsidP="00A3544C">
            <w:pPr>
              <w:jc w:val="right"/>
              <w:rPr>
                <w:lang w:val="en-US"/>
              </w:rPr>
            </w:pPr>
          </w:p>
        </w:tc>
        <w:tc>
          <w:tcPr>
            <w:tcW w:w="180" w:type="dxa"/>
            <w:tcBorders>
              <w:top w:val="nil"/>
              <w:left w:val="nil"/>
              <w:bottom w:val="nil"/>
              <w:right w:val="nil"/>
            </w:tcBorders>
            <w:tcMar>
              <w:top w:w="43" w:type="dxa"/>
              <w:left w:w="0" w:type="dxa"/>
              <w:bottom w:w="0" w:type="dxa"/>
              <w:right w:w="0" w:type="dxa"/>
            </w:tcMar>
            <w:vAlign w:val="bottom"/>
          </w:tcPr>
          <w:p w14:paraId="0CEB0787" w14:textId="77777777" w:rsidR="0089264D" w:rsidRPr="009137DA" w:rsidRDefault="0089264D" w:rsidP="00A3544C">
            <w:pPr>
              <w:jc w:val="right"/>
              <w:rPr>
                <w:lang w:val="en-US"/>
              </w:rPr>
            </w:pPr>
          </w:p>
        </w:tc>
        <w:tc>
          <w:tcPr>
            <w:tcW w:w="1804" w:type="dxa"/>
            <w:tcBorders>
              <w:top w:val="nil"/>
              <w:left w:val="nil"/>
              <w:bottom w:val="nil"/>
              <w:right w:val="nil"/>
            </w:tcBorders>
            <w:tcMar>
              <w:top w:w="43" w:type="dxa"/>
              <w:left w:w="0" w:type="dxa"/>
              <w:bottom w:w="0" w:type="dxa"/>
              <w:right w:w="0" w:type="dxa"/>
            </w:tcMar>
            <w:vAlign w:val="bottom"/>
          </w:tcPr>
          <w:p w14:paraId="2F8C71E1" w14:textId="77777777" w:rsidR="0089264D" w:rsidRPr="009137DA" w:rsidRDefault="0089264D" w:rsidP="00A3544C">
            <w:pPr>
              <w:jc w:val="right"/>
              <w:rPr>
                <w:lang w:val="en-US"/>
              </w:rPr>
            </w:pPr>
          </w:p>
        </w:tc>
      </w:tr>
      <w:tr w:rsidR="00446E55" w:rsidRPr="00B40C4C" w14:paraId="006717D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403F674" w14:textId="77777777" w:rsidR="0089264D" w:rsidRPr="009137DA" w:rsidRDefault="0089264D" w:rsidP="009137DA">
            <w:pPr>
              <w:rPr>
                <w:lang w:val="en-US"/>
              </w:rPr>
            </w:pPr>
          </w:p>
        </w:tc>
        <w:tc>
          <w:tcPr>
            <w:tcW w:w="260" w:type="dxa"/>
            <w:tcBorders>
              <w:top w:val="nil"/>
              <w:left w:val="nil"/>
              <w:bottom w:val="nil"/>
              <w:right w:val="nil"/>
            </w:tcBorders>
            <w:tcMar>
              <w:top w:w="43" w:type="dxa"/>
              <w:left w:w="0" w:type="dxa"/>
              <w:bottom w:w="0" w:type="dxa"/>
              <w:right w:w="0" w:type="dxa"/>
            </w:tcMar>
          </w:tcPr>
          <w:p w14:paraId="17128E85"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3DF237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04D78AE"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071B667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1374A2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124D9B2" w14:textId="77777777" w:rsidR="0089264D" w:rsidRPr="00B40C4C" w:rsidRDefault="0089264D" w:rsidP="00A3544C">
            <w:pPr>
              <w:jc w:val="right"/>
            </w:pPr>
            <w:r w:rsidRPr="00B40C4C">
              <w:t>96 000 000</w:t>
            </w:r>
          </w:p>
        </w:tc>
        <w:tc>
          <w:tcPr>
            <w:tcW w:w="180" w:type="dxa"/>
            <w:tcBorders>
              <w:top w:val="nil"/>
              <w:left w:val="nil"/>
              <w:bottom w:val="nil"/>
              <w:right w:val="nil"/>
            </w:tcBorders>
            <w:tcMar>
              <w:top w:w="43" w:type="dxa"/>
              <w:left w:w="0" w:type="dxa"/>
              <w:bottom w:w="0" w:type="dxa"/>
              <w:right w:w="0" w:type="dxa"/>
            </w:tcMar>
            <w:vAlign w:val="bottom"/>
          </w:tcPr>
          <w:p w14:paraId="7DC02A1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01CEAC3" w14:textId="77777777" w:rsidR="0089264D" w:rsidRPr="00B40C4C" w:rsidRDefault="0089264D" w:rsidP="00A3544C">
            <w:pPr>
              <w:jc w:val="right"/>
            </w:pPr>
            <w:r w:rsidRPr="00B40C4C">
              <w:t>96 000 000</w:t>
            </w:r>
          </w:p>
        </w:tc>
      </w:tr>
      <w:tr w:rsidR="00446E55" w:rsidRPr="00B40C4C" w14:paraId="727DF8CD" w14:textId="77777777" w:rsidTr="008C2AB1">
        <w:trPr>
          <w:trHeight w:val="500"/>
        </w:trPr>
        <w:tc>
          <w:tcPr>
            <w:tcW w:w="567" w:type="dxa"/>
            <w:tcBorders>
              <w:top w:val="nil"/>
              <w:left w:val="nil"/>
              <w:bottom w:val="nil"/>
            </w:tcBorders>
            <w:tcMar>
              <w:top w:w="43" w:type="dxa"/>
              <w:left w:w="0" w:type="dxa"/>
              <w:bottom w:w="0" w:type="dxa"/>
              <w:right w:w="0" w:type="dxa"/>
            </w:tcMar>
          </w:tcPr>
          <w:p w14:paraId="0E09E374" w14:textId="77777777" w:rsidR="0089264D" w:rsidRPr="00B40C4C" w:rsidRDefault="0089264D" w:rsidP="009137DA">
            <w:r w:rsidRPr="00B40C4C">
              <w:t>5612</w:t>
            </w:r>
          </w:p>
        </w:tc>
        <w:tc>
          <w:tcPr>
            <w:tcW w:w="260" w:type="dxa"/>
            <w:tcBorders>
              <w:top w:val="nil"/>
              <w:left w:val="nil"/>
              <w:bottom w:val="nil"/>
              <w:right w:val="nil"/>
            </w:tcBorders>
            <w:tcMar>
              <w:top w:w="43" w:type="dxa"/>
              <w:left w:w="0" w:type="dxa"/>
              <w:bottom w:w="0" w:type="dxa"/>
              <w:right w:w="0" w:type="dxa"/>
            </w:tcMar>
            <w:vAlign w:val="bottom"/>
          </w:tcPr>
          <w:p w14:paraId="2C679EE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E47C9E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318B779" w14:textId="77777777" w:rsidR="0089264D" w:rsidRPr="00B40C4C" w:rsidRDefault="0089264D" w:rsidP="009137DA">
            <w:r w:rsidRPr="00B40C4C">
              <w:t>Renter fra Store Norske Spitsbergen Kulkompani AS:</w:t>
            </w:r>
          </w:p>
        </w:tc>
        <w:tc>
          <w:tcPr>
            <w:tcW w:w="1500" w:type="dxa"/>
            <w:tcBorders>
              <w:top w:val="nil"/>
              <w:left w:val="nil"/>
              <w:bottom w:val="nil"/>
              <w:right w:val="nil"/>
            </w:tcBorders>
            <w:tcMar>
              <w:top w:w="43" w:type="dxa"/>
              <w:left w:w="0" w:type="dxa"/>
              <w:bottom w:w="0" w:type="dxa"/>
              <w:right w:w="0" w:type="dxa"/>
            </w:tcMar>
            <w:vAlign w:val="bottom"/>
          </w:tcPr>
          <w:p w14:paraId="264364A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79A11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25558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4E1C8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DA8DEF4" w14:textId="77777777" w:rsidR="0089264D" w:rsidRPr="00B40C4C" w:rsidRDefault="0089264D" w:rsidP="00A3544C">
            <w:pPr>
              <w:jc w:val="right"/>
            </w:pPr>
          </w:p>
        </w:tc>
      </w:tr>
      <w:tr w:rsidR="00446E55" w:rsidRPr="00B40C4C" w14:paraId="5BEC6F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5BEB93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D49726"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56B765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4C43B4B"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072394D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12122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F508E9B" w14:textId="77777777" w:rsidR="0089264D" w:rsidRPr="00B40C4C" w:rsidRDefault="0089264D" w:rsidP="00A3544C">
            <w:pPr>
              <w:jc w:val="right"/>
            </w:pPr>
            <w:r w:rsidRPr="00B40C4C">
              <w:t>33 200 000</w:t>
            </w:r>
          </w:p>
        </w:tc>
        <w:tc>
          <w:tcPr>
            <w:tcW w:w="180" w:type="dxa"/>
            <w:tcBorders>
              <w:top w:val="nil"/>
              <w:left w:val="nil"/>
              <w:bottom w:val="nil"/>
              <w:right w:val="nil"/>
            </w:tcBorders>
            <w:tcMar>
              <w:top w:w="43" w:type="dxa"/>
              <w:left w:w="0" w:type="dxa"/>
              <w:bottom w:w="0" w:type="dxa"/>
              <w:right w:w="0" w:type="dxa"/>
            </w:tcMar>
            <w:vAlign w:val="bottom"/>
          </w:tcPr>
          <w:p w14:paraId="507BC22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6D31C2B" w14:textId="77777777" w:rsidR="0089264D" w:rsidRPr="00B40C4C" w:rsidRDefault="0089264D" w:rsidP="00A3544C">
            <w:pPr>
              <w:jc w:val="right"/>
            </w:pPr>
            <w:r w:rsidRPr="00B40C4C">
              <w:t>33 200 000</w:t>
            </w:r>
          </w:p>
        </w:tc>
      </w:tr>
      <w:tr w:rsidR="00446E55" w:rsidRPr="00B40C4C" w14:paraId="2CE810E0" w14:textId="77777777" w:rsidTr="008C2AB1">
        <w:trPr>
          <w:trHeight w:val="240"/>
        </w:trPr>
        <w:tc>
          <w:tcPr>
            <w:tcW w:w="567" w:type="dxa"/>
            <w:tcBorders>
              <w:top w:val="nil"/>
              <w:left w:val="nil"/>
              <w:bottom w:val="nil"/>
            </w:tcBorders>
            <w:tcMar>
              <w:top w:w="43" w:type="dxa"/>
              <w:left w:w="0" w:type="dxa"/>
              <w:bottom w:w="0" w:type="dxa"/>
              <w:right w:w="0" w:type="dxa"/>
            </w:tcMar>
          </w:tcPr>
          <w:p w14:paraId="1881E91F" w14:textId="77777777" w:rsidR="0089264D" w:rsidRPr="00B40C4C" w:rsidRDefault="0089264D" w:rsidP="009137DA">
            <w:r w:rsidRPr="00B40C4C">
              <w:t>5613</w:t>
            </w:r>
          </w:p>
        </w:tc>
        <w:tc>
          <w:tcPr>
            <w:tcW w:w="260" w:type="dxa"/>
            <w:tcBorders>
              <w:top w:val="nil"/>
              <w:left w:val="nil"/>
              <w:bottom w:val="nil"/>
              <w:right w:val="nil"/>
            </w:tcBorders>
            <w:tcMar>
              <w:top w:w="43" w:type="dxa"/>
              <w:left w:w="0" w:type="dxa"/>
              <w:bottom w:w="0" w:type="dxa"/>
              <w:right w:w="0" w:type="dxa"/>
            </w:tcMar>
            <w:vAlign w:val="bottom"/>
          </w:tcPr>
          <w:p w14:paraId="4AD9080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314DB9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239FA4A" w14:textId="77777777" w:rsidR="0089264D" w:rsidRPr="00B40C4C" w:rsidRDefault="0089264D" w:rsidP="009137DA">
            <w:r w:rsidRPr="00B40C4C">
              <w:t>Renter fra Siva SF:</w:t>
            </w:r>
          </w:p>
        </w:tc>
        <w:tc>
          <w:tcPr>
            <w:tcW w:w="1500" w:type="dxa"/>
            <w:tcBorders>
              <w:top w:val="nil"/>
              <w:left w:val="nil"/>
              <w:bottom w:val="nil"/>
              <w:right w:val="nil"/>
            </w:tcBorders>
            <w:tcMar>
              <w:top w:w="43" w:type="dxa"/>
              <w:left w:w="0" w:type="dxa"/>
              <w:bottom w:w="0" w:type="dxa"/>
              <w:right w:w="0" w:type="dxa"/>
            </w:tcMar>
            <w:vAlign w:val="bottom"/>
          </w:tcPr>
          <w:p w14:paraId="1543C41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C5D98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837EF7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4EA314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77209A0" w14:textId="77777777" w:rsidR="0089264D" w:rsidRPr="00B40C4C" w:rsidRDefault="0089264D" w:rsidP="00A3544C">
            <w:pPr>
              <w:jc w:val="right"/>
            </w:pPr>
          </w:p>
        </w:tc>
      </w:tr>
      <w:tr w:rsidR="00446E55" w:rsidRPr="00B40C4C" w14:paraId="74F88CC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DC1B5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12D59D"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D99DA8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2613580"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064E3BC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5817B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8917EFA" w14:textId="77777777" w:rsidR="0089264D" w:rsidRPr="00B40C4C" w:rsidRDefault="0089264D" w:rsidP="00A3544C">
            <w:pPr>
              <w:jc w:val="right"/>
            </w:pPr>
            <w:r w:rsidRPr="00B40C4C">
              <w:t>10 200 000</w:t>
            </w:r>
          </w:p>
        </w:tc>
        <w:tc>
          <w:tcPr>
            <w:tcW w:w="180" w:type="dxa"/>
            <w:tcBorders>
              <w:top w:val="nil"/>
              <w:left w:val="nil"/>
              <w:bottom w:val="nil"/>
              <w:right w:val="nil"/>
            </w:tcBorders>
            <w:tcMar>
              <w:top w:w="43" w:type="dxa"/>
              <w:left w:w="0" w:type="dxa"/>
              <w:bottom w:w="0" w:type="dxa"/>
              <w:right w:w="0" w:type="dxa"/>
            </w:tcMar>
            <w:vAlign w:val="bottom"/>
          </w:tcPr>
          <w:p w14:paraId="50C0ED9A"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6800EF" w14:textId="77777777" w:rsidR="0089264D" w:rsidRPr="00B40C4C" w:rsidRDefault="0089264D" w:rsidP="00A3544C">
            <w:pPr>
              <w:jc w:val="right"/>
            </w:pPr>
            <w:r w:rsidRPr="00B40C4C">
              <w:t>10 200 000</w:t>
            </w:r>
          </w:p>
        </w:tc>
      </w:tr>
      <w:tr w:rsidR="00446E55" w:rsidRPr="00B40C4C" w14:paraId="743BEBB9" w14:textId="77777777" w:rsidTr="008C2AB1">
        <w:trPr>
          <w:trHeight w:val="240"/>
        </w:trPr>
        <w:tc>
          <w:tcPr>
            <w:tcW w:w="567" w:type="dxa"/>
            <w:tcBorders>
              <w:top w:val="nil"/>
              <w:left w:val="nil"/>
              <w:bottom w:val="nil"/>
            </w:tcBorders>
            <w:tcMar>
              <w:top w:w="43" w:type="dxa"/>
              <w:left w:w="0" w:type="dxa"/>
              <w:bottom w:w="0" w:type="dxa"/>
              <w:right w:w="0" w:type="dxa"/>
            </w:tcMar>
          </w:tcPr>
          <w:p w14:paraId="7E3D2107" w14:textId="77777777" w:rsidR="0089264D" w:rsidRPr="00B40C4C" w:rsidRDefault="0089264D" w:rsidP="009137DA">
            <w:r w:rsidRPr="00B40C4C">
              <w:t>5615</w:t>
            </w:r>
          </w:p>
        </w:tc>
        <w:tc>
          <w:tcPr>
            <w:tcW w:w="260" w:type="dxa"/>
            <w:tcBorders>
              <w:top w:val="nil"/>
              <w:left w:val="nil"/>
              <w:bottom w:val="nil"/>
              <w:right w:val="nil"/>
            </w:tcBorders>
            <w:tcMar>
              <w:top w:w="43" w:type="dxa"/>
              <w:left w:w="0" w:type="dxa"/>
              <w:bottom w:w="0" w:type="dxa"/>
              <w:right w:w="0" w:type="dxa"/>
            </w:tcMar>
            <w:vAlign w:val="bottom"/>
          </w:tcPr>
          <w:p w14:paraId="0A29040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28D3FF6"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DBA704" w14:textId="77777777" w:rsidR="0089264D" w:rsidRPr="00B40C4C" w:rsidRDefault="0089264D" w:rsidP="009137DA">
            <w:r w:rsidRPr="00B40C4C">
              <w:t>Husbanken:</w:t>
            </w:r>
          </w:p>
        </w:tc>
        <w:tc>
          <w:tcPr>
            <w:tcW w:w="1500" w:type="dxa"/>
            <w:tcBorders>
              <w:top w:val="nil"/>
              <w:left w:val="nil"/>
              <w:bottom w:val="nil"/>
              <w:right w:val="nil"/>
            </w:tcBorders>
            <w:tcMar>
              <w:top w:w="43" w:type="dxa"/>
              <w:left w:w="0" w:type="dxa"/>
              <w:bottom w:w="0" w:type="dxa"/>
              <w:right w:w="0" w:type="dxa"/>
            </w:tcMar>
            <w:vAlign w:val="bottom"/>
          </w:tcPr>
          <w:p w14:paraId="08A33ED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9AD7CC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99395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438632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24034F2" w14:textId="77777777" w:rsidR="0089264D" w:rsidRPr="00B40C4C" w:rsidRDefault="0089264D" w:rsidP="00A3544C">
            <w:pPr>
              <w:jc w:val="right"/>
            </w:pPr>
          </w:p>
        </w:tc>
      </w:tr>
      <w:tr w:rsidR="00446E55" w:rsidRPr="00B40C4C" w14:paraId="4B4E77E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CF00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5EE5A2"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349C48E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AA6741A"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0EC0F8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C0F7456"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7EEC908" w14:textId="77777777" w:rsidR="0089264D" w:rsidRPr="00B40C4C" w:rsidRDefault="0089264D" w:rsidP="00A3544C">
            <w:pPr>
              <w:jc w:val="right"/>
            </w:pPr>
            <w:r w:rsidRPr="00B40C4C">
              <w:t>7 636 000 000</w:t>
            </w:r>
          </w:p>
        </w:tc>
        <w:tc>
          <w:tcPr>
            <w:tcW w:w="180" w:type="dxa"/>
            <w:tcBorders>
              <w:top w:val="nil"/>
              <w:left w:val="nil"/>
              <w:bottom w:val="nil"/>
              <w:right w:val="nil"/>
            </w:tcBorders>
            <w:tcMar>
              <w:top w:w="43" w:type="dxa"/>
              <w:left w:w="0" w:type="dxa"/>
              <w:bottom w:w="0" w:type="dxa"/>
              <w:right w:w="0" w:type="dxa"/>
            </w:tcMar>
            <w:vAlign w:val="bottom"/>
          </w:tcPr>
          <w:p w14:paraId="3EA2FDD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DF00076" w14:textId="77777777" w:rsidR="0089264D" w:rsidRPr="00B40C4C" w:rsidRDefault="0089264D" w:rsidP="00A3544C">
            <w:pPr>
              <w:jc w:val="right"/>
            </w:pPr>
            <w:r w:rsidRPr="00B40C4C">
              <w:t>7 636 000 000</w:t>
            </w:r>
          </w:p>
        </w:tc>
      </w:tr>
      <w:tr w:rsidR="00446E55" w:rsidRPr="00B40C4C" w14:paraId="558D8D9B" w14:textId="77777777" w:rsidTr="008C2AB1">
        <w:trPr>
          <w:trHeight w:val="240"/>
        </w:trPr>
        <w:tc>
          <w:tcPr>
            <w:tcW w:w="567" w:type="dxa"/>
            <w:tcBorders>
              <w:top w:val="nil"/>
              <w:left w:val="nil"/>
              <w:bottom w:val="nil"/>
            </w:tcBorders>
            <w:tcMar>
              <w:top w:w="43" w:type="dxa"/>
              <w:left w:w="0" w:type="dxa"/>
              <w:bottom w:w="0" w:type="dxa"/>
              <w:right w:w="0" w:type="dxa"/>
            </w:tcMar>
          </w:tcPr>
          <w:p w14:paraId="1C5B7666" w14:textId="77777777" w:rsidR="0089264D" w:rsidRPr="00B40C4C" w:rsidRDefault="0089264D" w:rsidP="009137DA">
            <w:r w:rsidRPr="00B40C4C">
              <w:t>5616</w:t>
            </w:r>
          </w:p>
        </w:tc>
        <w:tc>
          <w:tcPr>
            <w:tcW w:w="260" w:type="dxa"/>
            <w:tcBorders>
              <w:top w:val="nil"/>
              <w:left w:val="nil"/>
              <w:bottom w:val="nil"/>
              <w:right w:val="nil"/>
            </w:tcBorders>
            <w:tcMar>
              <w:top w:w="43" w:type="dxa"/>
              <w:left w:w="0" w:type="dxa"/>
              <w:bottom w:w="0" w:type="dxa"/>
              <w:right w:w="0" w:type="dxa"/>
            </w:tcMar>
            <w:vAlign w:val="bottom"/>
          </w:tcPr>
          <w:p w14:paraId="7BD9DC7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FEC21B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0D64AD0" w14:textId="77777777" w:rsidR="0089264D" w:rsidRPr="00B40C4C" w:rsidRDefault="0089264D" w:rsidP="009137DA">
            <w:r w:rsidRPr="00B40C4C">
              <w:t>Kommunalbanken AS:</w:t>
            </w:r>
          </w:p>
        </w:tc>
        <w:tc>
          <w:tcPr>
            <w:tcW w:w="1500" w:type="dxa"/>
            <w:tcBorders>
              <w:top w:val="nil"/>
              <w:left w:val="nil"/>
              <w:bottom w:val="nil"/>
              <w:right w:val="nil"/>
            </w:tcBorders>
            <w:tcMar>
              <w:top w:w="43" w:type="dxa"/>
              <w:left w:w="0" w:type="dxa"/>
              <w:bottom w:w="0" w:type="dxa"/>
              <w:right w:w="0" w:type="dxa"/>
            </w:tcMar>
            <w:vAlign w:val="bottom"/>
          </w:tcPr>
          <w:p w14:paraId="4800E59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5752F3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BA05A5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1B7B3B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F7779EE" w14:textId="77777777" w:rsidR="0089264D" w:rsidRPr="00B40C4C" w:rsidRDefault="0089264D" w:rsidP="00A3544C">
            <w:pPr>
              <w:jc w:val="right"/>
            </w:pPr>
          </w:p>
        </w:tc>
      </w:tr>
      <w:tr w:rsidR="00446E55" w:rsidRPr="00B40C4C" w14:paraId="1C3CAB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27E4DC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2797B71"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79817CD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9EEEF6" w14:textId="77777777" w:rsidR="0089264D" w:rsidRPr="00B40C4C" w:rsidRDefault="0089264D" w:rsidP="009137DA">
            <w:r w:rsidRPr="00B40C4C">
              <w:t>Aksjeutbytte</w:t>
            </w:r>
          </w:p>
        </w:tc>
        <w:tc>
          <w:tcPr>
            <w:tcW w:w="1500" w:type="dxa"/>
            <w:tcBorders>
              <w:top w:val="nil"/>
              <w:left w:val="nil"/>
              <w:bottom w:val="nil"/>
              <w:right w:val="nil"/>
            </w:tcBorders>
            <w:tcMar>
              <w:top w:w="43" w:type="dxa"/>
              <w:left w:w="0" w:type="dxa"/>
              <w:bottom w:w="0" w:type="dxa"/>
              <w:right w:w="0" w:type="dxa"/>
            </w:tcMar>
            <w:vAlign w:val="bottom"/>
          </w:tcPr>
          <w:p w14:paraId="27424FA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F7608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E3E520F" w14:textId="77777777" w:rsidR="0089264D" w:rsidRPr="00B40C4C" w:rsidRDefault="0089264D" w:rsidP="00A3544C">
            <w:pPr>
              <w:jc w:val="right"/>
            </w:pPr>
            <w:r w:rsidRPr="00B40C4C">
              <w:t>700 000 000</w:t>
            </w:r>
          </w:p>
        </w:tc>
        <w:tc>
          <w:tcPr>
            <w:tcW w:w="180" w:type="dxa"/>
            <w:tcBorders>
              <w:top w:val="nil"/>
              <w:left w:val="nil"/>
              <w:bottom w:val="nil"/>
              <w:right w:val="nil"/>
            </w:tcBorders>
            <w:tcMar>
              <w:top w:w="43" w:type="dxa"/>
              <w:left w:w="0" w:type="dxa"/>
              <w:bottom w:w="0" w:type="dxa"/>
              <w:right w:w="0" w:type="dxa"/>
            </w:tcMar>
            <w:vAlign w:val="bottom"/>
          </w:tcPr>
          <w:p w14:paraId="67DF0CC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2FAD7FB" w14:textId="77777777" w:rsidR="0089264D" w:rsidRPr="00B40C4C" w:rsidRDefault="0089264D" w:rsidP="00A3544C">
            <w:pPr>
              <w:jc w:val="right"/>
            </w:pPr>
            <w:r w:rsidRPr="00B40C4C">
              <w:t>700 000 000</w:t>
            </w:r>
          </w:p>
        </w:tc>
      </w:tr>
      <w:tr w:rsidR="00446E55" w:rsidRPr="00B40C4C" w14:paraId="0353CC87" w14:textId="77777777" w:rsidTr="008C2AB1">
        <w:trPr>
          <w:trHeight w:val="240"/>
        </w:trPr>
        <w:tc>
          <w:tcPr>
            <w:tcW w:w="567" w:type="dxa"/>
            <w:tcBorders>
              <w:top w:val="nil"/>
              <w:left w:val="nil"/>
              <w:bottom w:val="nil"/>
            </w:tcBorders>
            <w:tcMar>
              <w:top w:w="43" w:type="dxa"/>
              <w:left w:w="0" w:type="dxa"/>
              <w:bottom w:w="0" w:type="dxa"/>
              <w:right w:w="0" w:type="dxa"/>
            </w:tcMar>
          </w:tcPr>
          <w:p w14:paraId="5E837644" w14:textId="77777777" w:rsidR="0089264D" w:rsidRPr="00B40C4C" w:rsidRDefault="0089264D" w:rsidP="009137DA">
            <w:r w:rsidRPr="00B40C4C">
              <w:t>5617</w:t>
            </w:r>
          </w:p>
        </w:tc>
        <w:tc>
          <w:tcPr>
            <w:tcW w:w="260" w:type="dxa"/>
            <w:tcBorders>
              <w:top w:val="nil"/>
              <w:left w:val="nil"/>
              <w:bottom w:val="nil"/>
              <w:right w:val="nil"/>
            </w:tcBorders>
            <w:tcMar>
              <w:top w:w="43" w:type="dxa"/>
              <w:left w:w="0" w:type="dxa"/>
              <w:bottom w:w="0" w:type="dxa"/>
              <w:right w:w="0" w:type="dxa"/>
            </w:tcMar>
            <w:vAlign w:val="bottom"/>
          </w:tcPr>
          <w:p w14:paraId="745D06B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FD85A0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A037306" w14:textId="77777777" w:rsidR="0089264D" w:rsidRPr="00B40C4C" w:rsidRDefault="0089264D" w:rsidP="009137DA">
            <w:r w:rsidRPr="00B40C4C">
              <w:t>Renter fra Statens lånekasse for utdanning:</w:t>
            </w:r>
          </w:p>
        </w:tc>
        <w:tc>
          <w:tcPr>
            <w:tcW w:w="1500" w:type="dxa"/>
            <w:tcBorders>
              <w:top w:val="nil"/>
              <w:left w:val="nil"/>
              <w:bottom w:val="nil"/>
              <w:right w:val="nil"/>
            </w:tcBorders>
            <w:tcMar>
              <w:top w:w="43" w:type="dxa"/>
              <w:left w:w="0" w:type="dxa"/>
              <w:bottom w:w="0" w:type="dxa"/>
              <w:right w:w="0" w:type="dxa"/>
            </w:tcMar>
            <w:vAlign w:val="bottom"/>
          </w:tcPr>
          <w:p w14:paraId="11607FE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E1788C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E6F53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259036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BE5A0BB" w14:textId="77777777" w:rsidR="0089264D" w:rsidRPr="00B40C4C" w:rsidRDefault="0089264D" w:rsidP="00A3544C">
            <w:pPr>
              <w:jc w:val="right"/>
            </w:pPr>
          </w:p>
        </w:tc>
      </w:tr>
      <w:tr w:rsidR="00446E55" w:rsidRPr="00B40C4C" w14:paraId="277CD08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0D9F91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534A021"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EEFB6C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D43D140"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0DBF5F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C8A73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9C28188" w14:textId="77777777" w:rsidR="0089264D" w:rsidRPr="00B40C4C" w:rsidRDefault="0089264D" w:rsidP="00A3544C">
            <w:pPr>
              <w:jc w:val="right"/>
            </w:pPr>
            <w:r w:rsidRPr="00B40C4C">
              <w:t>13 837 239 000</w:t>
            </w:r>
          </w:p>
        </w:tc>
        <w:tc>
          <w:tcPr>
            <w:tcW w:w="180" w:type="dxa"/>
            <w:tcBorders>
              <w:top w:val="nil"/>
              <w:left w:val="nil"/>
              <w:bottom w:val="nil"/>
              <w:right w:val="nil"/>
            </w:tcBorders>
            <w:tcMar>
              <w:top w:w="43" w:type="dxa"/>
              <w:left w:w="0" w:type="dxa"/>
              <w:bottom w:w="0" w:type="dxa"/>
              <w:right w:w="0" w:type="dxa"/>
            </w:tcMar>
            <w:vAlign w:val="bottom"/>
          </w:tcPr>
          <w:p w14:paraId="05EFEE8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09DF996" w14:textId="77777777" w:rsidR="0089264D" w:rsidRPr="00B40C4C" w:rsidRDefault="0089264D" w:rsidP="00A3544C">
            <w:pPr>
              <w:jc w:val="right"/>
            </w:pPr>
            <w:r w:rsidRPr="00B40C4C">
              <w:t>13 837 239 000</w:t>
            </w:r>
          </w:p>
        </w:tc>
      </w:tr>
      <w:tr w:rsidR="00446E55" w:rsidRPr="00B40C4C" w14:paraId="541C131E" w14:textId="77777777" w:rsidTr="008C2AB1">
        <w:trPr>
          <w:trHeight w:val="240"/>
        </w:trPr>
        <w:tc>
          <w:tcPr>
            <w:tcW w:w="567" w:type="dxa"/>
            <w:tcBorders>
              <w:top w:val="nil"/>
              <w:left w:val="nil"/>
              <w:bottom w:val="nil"/>
            </w:tcBorders>
            <w:tcMar>
              <w:top w:w="43" w:type="dxa"/>
              <w:left w:w="0" w:type="dxa"/>
              <w:bottom w:w="0" w:type="dxa"/>
              <w:right w:w="0" w:type="dxa"/>
            </w:tcMar>
          </w:tcPr>
          <w:p w14:paraId="7A599B18" w14:textId="77777777" w:rsidR="0089264D" w:rsidRPr="00B40C4C" w:rsidRDefault="0089264D" w:rsidP="009137DA">
            <w:r w:rsidRPr="00B40C4C">
              <w:t>5625</w:t>
            </w:r>
          </w:p>
        </w:tc>
        <w:tc>
          <w:tcPr>
            <w:tcW w:w="260" w:type="dxa"/>
            <w:tcBorders>
              <w:top w:val="nil"/>
              <w:left w:val="nil"/>
              <w:bottom w:val="nil"/>
              <w:right w:val="nil"/>
            </w:tcBorders>
            <w:tcMar>
              <w:top w:w="43" w:type="dxa"/>
              <w:left w:w="0" w:type="dxa"/>
              <w:bottom w:w="0" w:type="dxa"/>
              <w:right w:w="0" w:type="dxa"/>
            </w:tcMar>
            <w:vAlign w:val="bottom"/>
          </w:tcPr>
          <w:p w14:paraId="5A9FDAC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9A11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8C7E4E" w14:textId="77777777" w:rsidR="0089264D" w:rsidRPr="00B40C4C" w:rsidRDefault="0089264D" w:rsidP="009137DA">
            <w:r w:rsidRPr="00B40C4C">
              <w:t>Renter og utbytte fra Innovasjon Norge:</w:t>
            </w:r>
          </w:p>
        </w:tc>
        <w:tc>
          <w:tcPr>
            <w:tcW w:w="1500" w:type="dxa"/>
            <w:tcBorders>
              <w:top w:val="nil"/>
              <w:left w:val="nil"/>
              <w:bottom w:val="nil"/>
              <w:right w:val="nil"/>
            </w:tcBorders>
            <w:tcMar>
              <w:top w:w="43" w:type="dxa"/>
              <w:left w:w="0" w:type="dxa"/>
              <w:bottom w:w="0" w:type="dxa"/>
              <w:right w:w="0" w:type="dxa"/>
            </w:tcMar>
            <w:vAlign w:val="bottom"/>
          </w:tcPr>
          <w:p w14:paraId="7ED64FB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BD60C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2373DD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C4D135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EBB219" w14:textId="77777777" w:rsidR="0089264D" w:rsidRPr="00B40C4C" w:rsidRDefault="0089264D" w:rsidP="00A3544C">
            <w:pPr>
              <w:jc w:val="right"/>
            </w:pPr>
          </w:p>
        </w:tc>
      </w:tr>
      <w:tr w:rsidR="00446E55" w:rsidRPr="00B40C4C" w14:paraId="675EC03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4163B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4056DED"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0F5708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8FB281A" w14:textId="77777777" w:rsidR="0089264D" w:rsidRPr="00B40C4C" w:rsidRDefault="0089264D" w:rsidP="009137DA">
            <w:r w:rsidRPr="00B40C4C">
              <w:t>Renter på lån fra statskassen</w:t>
            </w:r>
          </w:p>
        </w:tc>
        <w:tc>
          <w:tcPr>
            <w:tcW w:w="1500" w:type="dxa"/>
            <w:tcBorders>
              <w:top w:val="nil"/>
              <w:left w:val="nil"/>
              <w:bottom w:val="nil"/>
              <w:right w:val="nil"/>
            </w:tcBorders>
            <w:tcMar>
              <w:top w:w="43" w:type="dxa"/>
              <w:left w:w="0" w:type="dxa"/>
              <w:bottom w:w="0" w:type="dxa"/>
              <w:right w:w="0" w:type="dxa"/>
            </w:tcMar>
            <w:vAlign w:val="bottom"/>
          </w:tcPr>
          <w:p w14:paraId="763E3AE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67428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702A4F" w14:textId="77777777" w:rsidR="0089264D" w:rsidRPr="00B40C4C" w:rsidRDefault="0089264D" w:rsidP="00A3544C">
            <w:pPr>
              <w:jc w:val="right"/>
            </w:pPr>
            <w:r w:rsidRPr="00B40C4C">
              <w:t>720 000 000</w:t>
            </w:r>
          </w:p>
        </w:tc>
        <w:tc>
          <w:tcPr>
            <w:tcW w:w="180" w:type="dxa"/>
            <w:tcBorders>
              <w:top w:val="nil"/>
              <w:left w:val="nil"/>
              <w:bottom w:val="nil"/>
              <w:right w:val="nil"/>
            </w:tcBorders>
            <w:tcMar>
              <w:top w:w="43" w:type="dxa"/>
              <w:left w:w="0" w:type="dxa"/>
              <w:bottom w:w="0" w:type="dxa"/>
              <w:right w:w="0" w:type="dxa"/>
            </w:tcMar>
            <w:vAlign w:val="bottom"/>
          </w:tcPr>
          <w:p w14:paraId="5A13D67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6167A4D" w14:textId="77777777" w:rsidR="0089264D" w:rsidRPr="00B40C4C" w:rsidRDefault="0089264D" w:rsidP="00A3544C">
            <w:pPr>
              <w:jc w:val="right"/>
            </w:pPr>
          </w:p>
        </w:tc>
      </w:tr>
      <w:tr w:rsidR="00446E55" w:rsidRPr="00B40C4C" w14:paraId="6813DD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9014C4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D75BFE" w14:textId="77777777" w:rsidR="0089264D" w:rsidRPr="00B40C4C" w:rsidRDefault="0089264D" w:rsidP="009137DA">
            <w:r w:rsidRPr="00B40C4C">
              <w:t>81</w:t>
            </w:r>
          </w:p>
        </w:tc>
        <w:tc>
          <w:tcPr>
            <w:tcW w:w="260" w:type="dxa"/>
            <w:tcBorders>
              <w:top w:val="nil"/>
              <w:left w:val="nil"/>
              <w:bottom w:val="nil"/>
              <w:right w:val="nil"/>
            </w:tcBorders>
            <w:tcMar>
              <w:top w:w="43" w:type="dxa"/>
              <w:left w:w="0" w:type="dxa"/>
              <w:bottom w:w="0" w:type="dxa"/>
              <w:right w:w="0" w:type="dxa"/>
            </w:tcMar>
            <w:vAlign w:val="bottom"/>
          </w:tcPr>
          <w:p w14:paraId="3DF0D4D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B225DCD" w14:textId="77777777" w:rsidR="0089264D" w:rsidRPr="00B40C4C" w:rsidRDefault="0089264D" w:rsidP="009137DA">
            <w:r w:rsidRPr="00B40C4C">
              <w:t>Rentemargin, innovasjonslåneordningen</w:t>
            </w:r>
          </w:p>
        </w:tc>
        <w:tc>
          <w:tcPr>
            <w:tcW w:w="1500" w:type="dxa"/>
            <w:tcBorders>
              <w:top w:val="nil"/>
              <w:left w:val="nil"/>
              <w:bottom w:val="nil"/>
              <w:right w:val="nil"/>
            </w:tcBorders>
            <w:tcMar>
              <w:top w:w="43" w:type="dxa"/>
              <w:left w:w="0" w:type="dxa"/>
              <w:bottom w:w="0" w:type="dxa"/>
              <w:right w:w="0" w:type="dxa"/>
            </w:tcMar>
            <w:vAlign w:val="bottom"/>
          </w:tcPr>
          <w:p w14:paraId="5075719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92975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6C42837" w14:textId="77777777" w:rsidR="0089264D" w:rsidRPr="00B40C4C" w:rsidRDefault="0089264D" w:rsidP="00A3544C">
            <w:pPr>
              <w:jc w:val="right"/>
            </w:pPr>
            <w:r w:rsidRPr="00B40C4C">
              <w:t>23 000 000</w:t>
            </w:r>
          </w:p>
        </w:tc>
        <w:tc>
          <w:tcPr>
            <w:tcW w:w="180" w:type="dxa"/>
            <w:tcBorders>
              <w:top w:val="nil"/>
              <w:left w:val="nil"/>
              <w:bottom w:val="nil"/>
              <w:right w:val="nil"/>
            </w:tcBorders>
            <w:tcMar>
              <w:top w:w="43" w:type="dxa"/>
              <w:left w:w="0" w:type="dxa"/>
              <w:bottom w:w="0" w:type="dxa"/>
              <w:right w:w="0" w:type="dxa"/>
            </w:tcMar>
            <w:vAlign w:val="bottom"/>
          </w:tcPr>
          <w:p w14:paraId="6E4790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4A7AE79A" w14:textId="77777777" w:rsidR="0089264D" w:rsidRPr="00B40C4C" w:rsidRDefault="0089264D" w:rsidP="00A3544C">
            <w:pPr>
              <w:jc w:val="right"/>
            </w:pPr>
          </w:p>
        </w:tc>
      </w:tr>
      <w:tr w:rsidR="00446E55" w:rsidRPr="00B40C4C" w14:paraId="07308B6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1CE0E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7EDF921" w14:textId="77777777" w:rsidR="0089264D" w:rsidRPr="00B40C4C" w:rsidRDefault="0089264D" w:rsidP="009137DA">
            <w:r w:rsidRPr="00B40C4C">
              <w:t>82</w:t>
            </w:r>
          </w:p>
        </w:tc>
        <w:tc>
          <w:tcPr>
            <w:tcW w:w="260" w:type="dxa"/>
            <w:tcBorders>
              <w:top w:val="nil"/>
              <w:left w:val="nil"/>
              <w:bottom w:val="nil"/>
              <w:right w:val="nil"/>
            </w:tcBorders>
            <w:tcMar>
              <w:top w:w="43" w:type="dxa"/>
              <w:left w:w="0" w:type="dxa"/>
              <w:bottom w:w="0" w:type="dxa"/>
              <w:right w:w="0" w:type="dxa"/>
            </w:tcMar>
            <w:vAlign w:val="bottom"/>
          </w:tcPr>
          <w:p w14:paraId="3F7B4B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813A3EF" w14:textId="77777777" w:rsidR="0089264D" w:rsidRPr="00B40C4C" w:rsidRDefault="0089264D" w:rsidP="009137DA">
            <w:r w:rsidRPr="00B40C4C">
              <w:t>Låneordning for pakkereisearrangører - renter</w:t>
            </w:r>
          </w:p>
        </w:tc>
        <w:tc>
          <w:tcPr>
            <w:tcW w:w="1500" w:type="dxa"/>
            <w:tcBorders>
              <w:top w:val="nil"/>
              <w:left w:val="nil"/>
              <w:bottom w:val="nil"/>
              <w:right w:val="nil"/>
            </w:tcBorders>
            <w:tcMar>
              <w:top w:w="43" w:type="dxa"/>
              <w:left w:w="0" w:type="dxa"/>
              <w:bottom w:w="0" w:type="dxa"/>
              <w:right w:w="0" w:type="dxa"/>
            </w:tcMar>
            <w:vAlign w:val="bottom"/>
          </w:tcPr>
          <w:p w14:paraId="2484F17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308D4B"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0A94406" w14:textId="77777777" w:rsidR="0089264D" w:rsidRPr="00B40C4C" w:rsidRDefault="0089264D" w:rsidP="00A3544C">
            <w:pPr>
              <w:jc w:val="right"/>
            </w:pPr>
            <w:r w:rsidRPr="00B40C4C">
              <w:t>1 500 000</w:t>
            </w:r>
          </w:p>
        </w:tc>
        <w:tc>
          <w:tcPr>
            <w:tcW w:w="180" w:type="dxa"/>
            <w:tcBorders>
              <w:top w:val="nil"/>
              <w:left w:val="nil"/>
              <w:bottom w:val="nil"/>
              <w:right w:val="nil"/>
            </w:tcBorders>
            <w:tcMar>
              <w:top w:w="43" w:type="dxa"/>
              <w:left w:w="0" w:type="dxa"/>
              <w:bottom w:w="0" w:type="dxa"/>
              <w:right w:w="0" w:type="dxa"/>
            </w:tcMar>
            <w:vAlign w:val="bottom"/>
          </w:tcPr>
          <w:p w14:paraId="68A3627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F0613C0" w14:textId="77777777" w:rsidR="0089264D" w:rsidRPr="00B40C4C" w:rsidRDefault="0089264D" w:rsidP="00A3544C">
            <w:pPr>
              <w:jc w:val="right"/>
            </w:pPr>
          </w:p>
        </w:tc>
      </w:tr>
      <w:tr w:rsidR="00446E55" w:rsidRPr="00B40C4C" w14:paraId="408FE1B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6018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3D8F2D6F"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38CEE19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3B1A875" w14:textId="77777777" w:rsidR="0089264D" w:rsidRPr="00B40C4C" w:rsidRDefault="0089264D" w:rsidP="009137DA">
            <w:r w:rsidRPr="00B40C4C">
              <w:t>Utbytte, lavrisikolåneordningen</w:t>
            </w:r>
          </w:p>
        </w:tc>
        <w:tc>
          <w:tcPr>
            <w:tcW w:w="1500" w:type="dxa"/>
            <w:tcBorders>
              <w:top w:val="nil"/>
              <w:left w:val="nil"/>
              <w:bottom w:val="nil"/>
              <w:right w:val="nil"/>
            </w:tcBorders>
            <w:tcMar>
              <w:top w:w="43" w:type="dxa"/>
              <w:left w:w="0" w:type="dxa"/>
              <w:bottom w:w="0" w:type="dxa"/>
              <w:right w:w="0" w:type="dxa"/>
            </w:tcMar>
            <w:vAlign w:val="bottom"/>
          </w:tcPr>
          <w:p w14:paraId="019896B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DA3727"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F82C31D" w14:textId="77777777" w:rsidR="0089264D" w:rsidRPr="00B40C4C" w:rsidRDefault="0089264D" w:rsidP="00A3544C">
            <w:pPr>
              <w:jc w:val="right"/>
            </w:pPr>
            <w:r w:rsidRPr="00B40C4C">
              <w:t>70 000 000</w:t>
            </w:r>
          </w:p>
        </w:tc>
        <w:tc>
          <w:tcPr>
            <w:tcW w:w="180" w:type="dxa"/>
            <w:tcBorders>
              <w:top w:val="nil"/>
              <w:left w:val="nil"/>
              <w:bottom w:val="nil"/>
              <w:right w:val="nil"/>
            </w:tcBorders>
            <w:tcMar>
              <w:top w:w="43" w:type="dxa"/>
              <w:left w:w="0" w:type="dxa"/>
              <w:bottom w:w="0" w:type="dxa"/>
              <w:right w:w="0" w:type="dxa"/>
            </w:tcMar>
            <w:vAlign w:val="bottom"/>
          </w:tcPr>
          <w:p w14:paraId="4683FCB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082AF67" w14:textId="77777777" w:rsidR="0089264D" w:rsidRPr="00B40C4C" w:rsidRDefault="0089264D" w:rsidP="00A3544C">
            <w:pPr>
              <w:jc w:val="right"/>
            </w:pPr>
            <w:r w:rsidRPr="00B40C4C">
              <w:t>814 500 000</w:t>
            </w:r>
          </w:p>
        </w:tc>
      </w:tr>
      <w:tr w:rsidR="00446E55" w:rsidRPr="00B40C4C" w14:paraId="28BE52F2" w14:textId="77777777" w:rsidTr="008C2AB1">
        <w:trPr>
          <w:trHeight w:val="240"/>
        </w:trPr>
        <w:tc>
          <w:tcPr>
            <w:tcW w:w="567" w:type="dxa"/>
            <w:tcBorders>
              <w:top w:val="nil"/>
              <w:left w:val="nil"/>
              <w:bottom w:val="nil"/>
            </w:tcBorders>
            <w:tcMar>
              <w:top w:w="43" w:type="dxa"/>
              <w:left w:w="0" w:type="dxa"/>
              <w:bottom w:w="0" w:type="dxa"/>
              <w:right w:w="0" w:type="dxa"/>
            </w:tcMar>
          </w:tcPr>
          <w:p w14:paraId="6AD37835" w14:textId="77777777" w:rsidR="0089264D" w:rsidRPr="00B40C4C" w:rsidRDefault="0089264D" w:rsidP="009137DA">
            <w:r w:rsidRPr="00B40C4C">
              <w:t>5626</w:t>
            </w:r>
          </w:p>
        </w:tc>
        <w:tc>
          <w:tcPr>
            <w:tcW w:w="260" w:type="dxa"/>
            <w:tcBorders>
              <w:top w:val="nil"/>
              <w:left w:val="nil"/>
              <w:bottom w:val="nil"/>
              <w:right w:val="nil"/>
            </w:tcBorders>
            <w:tcMar>
              <w:top w:w="43" w:type="dxa"/>
              <w:left w:w="0" w:type="dxa"/>
              <w:bottom w:w="0" w:type="dxa"/>
              <w:right w:w="0" w:type="dxa"/>
            </w:tcMar>
            <w:vAlign w:val="bottom"/>
          </w:tcPr>
          <w:p w14:paraId="4DB768B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038F7D8"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488D841" w14:textId="77777777" w:rsidR="0089264D" w:rsidRPr="00B40C4C" w:rsidRDefault="0089264D" w:rsidP="009137DA">
            <w:r w:rsidRPr="00B40C4C">
              <w:t>Renter av lån til Institutt for energiteknikk:</w:t>
            </w:r>
          </w:p>
        </w:tc>
        <w:tc>
          <w:tcPr>
            <w:tcW w:w="1500" w:type="dxa"/>
            <w:tcBorders>
              <w:top w:val="nil"/>
              <w:left w:val="nil"/>
              <w:bottom w:val="nil"/>
              <w:right w:val="nil"/>
            </w:tcBorders>
            <w:tcMar>
              <w:top w:w="43" w:type="dxa"/>
              <w:left w:w="0" w:type="dxa"/>
              <w:bottom w:w="0" w:type="dxa"/>
              <w:right w:w="0" w:type="dxa"/>
            </w:tcMar>
            <w:vAlign w:val="bottom"/>
          </w:tcPr>
          <w:p w14:paraId="40DD3E0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A2967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2727AD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CDE70E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C9D4720" w14:textId="77777777" w:rsidR="0089264D" w:rsidRPr="00B40C4C" w:rsidRDefault="0089264D" w:rsidP="00A3544C">
            <w:pPr>
              <w:jc w:val="right"/>
            </w:pPr>
          </w:p>
        </w:tc>
      </w:tr>
      <w:tr w:rsidR="00446E55" w:rsidRPr="00B40C4C" w14:paraId="504AE48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880C9D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FCCBC62"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1C63F609"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1E2899E"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2AC63DC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23CCAC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13C9CDF" w14:textId="77777777" w:rsidR="0089264D" w:rsidRPr="00B40C4C" w:rsidRDefault="0089264D" w:rsidP="00A3544C">
            <w:pPr>
              <w:jc w:val="right"/>
            </w:pPr>
            <w:r w:rsidRPr="00B40C4C">
              <w:t>4 800 000</w:t>
            </w:r>
          </w:p>
        </w:tc>
        <w:tc>
          <w:tcPr>
            <w:tcW w:w="180" w:type="dxa"/>
            <w:tcBorders>
              <w:top w:val="nil"/>
              <w:left w:val="nil"/>
              <w:bottom w:val="nil"/>
              <w:right w:val="nil"/>
            </w:tcBorders>
            <w:tcMar>
              <w:top w:w="43" w:type="dxa"/>
              <w:left w:w="0" w:type="dxa"/>
              <w:bottom w:w="0" w:type="dxa"/>
              <w:right w:w="0" w:type="dxa"/>
            </w:tcMar>
            <w:vAlign w:val="bottom"/>
          </w:tcPr>
          <w:p w14:paraId="4D5AE9A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3C2B949" w14:textId="77777777" w:rsidR="0089264D" w:rsidRPr="00B40C4C" w:rsidRDefault="0089264D" w:rsidP="00A3544C">
            <w:pPr>
              <w:jc w:val="right"/>
            </w:pPr>
            <w:r w:rsidRPr="00B40C4C">
              <w:t>4 800 000</w:t>
            </w:r>
          </w:p>
        </w:tc>
      </w:tr>
      <w:tr w:rsidR="00446E55" w:rsidRPr="00B40C4C" w14:paraId="0FE83394" w14:textId="77777777" w:rsidTr="008C2AB1">
        <w:trPr>
          <w:trHeight w:val="240"/>
        </w:trPr>
        <w:tc>
          <w:tcPr>
            <w:tcW w:w="567" w:type="dxa"/>
            <w:tcBorders>
              <w:top w:val="nil"/>
              <w:left w:val="nil"/>
              <w:bottom w:val="nil"/>
            </w:tcBorders>
            <w:tcMar>
              <w:top w:w="43" w:type="dxa"/>
              <w:left w:w="0" w:type="dxa"/>
              <w:bottom w:w="0" w:type="dxa"/>
              <w:right w:w="0" w:type="dxa"/>
            </w:tcMar>
          </w:tcPr>
          <w:p w14:paraId="642E2C64" w14:textId="77777777" w:rsidR="0089264D" w:rsidRPr="00B40C4C" w:rsidRDefault="0089264D" w:rsidP="009137DA">
            <w:r w:rsidRPr="00B40C4C">
              <w:t>5629</w:t>
            </w:r>
          </w:p>
        </w:tc>
        <w:tc>
          <w:tcPr>
            <w:tcW w:w="260" w:type="dxa"/>
            <w:tcBorders>
              <w:top w:val="nil"/>
              <w:left w:val="nil"/>
              <w:bottom w:val="nil"/>
              <w:right w:val="nil"/>
            </w:tcBorders>
            <w:tcMar>
              <w:top w:w="43" w:type="dxa"/>
              <w:left w:w="0" w:type="dxa"/>
              <w:bottom w:w="0" w:type="dxa"/>
              <w:right w:w="0" w:type="dxa"/>
            </w:tcMar>
            <w:vAlign w:val="bottom"/>
          </w:tcPr>
          <w:p w14:paraId="5A69E34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B3FEFC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EDF9EB5" w14:textId="77777777" w:rsidR="0089264D" w:rsidRPr="00B40C4C" w:rsidRDefault="0089264D" w:rsidP="009137DA">
            <w:r w:rsidRPr="00B40C4C">
              <w:t>Renter fra eksportkredittordningen:</w:t>
            </w:r>
          </w:p>
        </w:tc>
        <w:tc>
          <w:tcPr>
            <w:tcW w:w="1500" w:type="dxa"/>
            <w:tcBorders>
              <w:top w:val="nil"/>
              <w:left w:val="nil"/>
              <w:bottom w:val="nil"/>
              <w:right w:val="nil"/>
            </w:tcBorders>
            <w:tcMar>
              <w:top w:w="43" w:type="dxa"/>
              <w:left w:w="0" w:type="dxa"/>
              <w:bottom w:w="0" w:type="dxa"/>
              <w:right w:w="0" w:type="dxa"/>
            </w:tcMar>
            <w:vAlign w:val="bottom"/>
          </w:tcPr>
          <w:p w14:paraId="73D85CA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6800E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6F8B18F"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DC0818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D361C4B" w14:textId="77777777" w:rsidR="0089264D" w:rsidRPr="00B40C4C" w:rsidRDefault="0089264D" w:rsidP="00A3544C">
            <w:pPr>
              <w:jc w:val="right"/>
            </w:pPr>
          </w:p>
        </w:tc>
      </w:tr>
      <w:tr w:rsidR="00446E55" w:rsidRPr="00B40C4C" w14:paraId="371FB89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A0F6F6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D32D7C8"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428CE10F"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1A2C847"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4CEA1E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AA156C"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404A521" w14:textId="77777777" w:rsidR="0089264D" w:rsidRPr="00B40C4C" w:rsidRDefault="0089264D" w:rsidP="00A3544C">
            <w:pPr>
              <w:jc w:val="right"/>
            </w:pPr>
            <w:r w:rsidRPr="00B40C4C">
              <w:t>1 040 000 000</w:t>
            </w:r>
          </w:p>
        </w:tc>
        <w:tc>
          <w:tcPr>
            <w:tcW w:w="180" w:type="dxa"/>
            <w:tcBorders>
              <w:top w:val="nil"/>
              <w:left w:val="nil"/>
              <w:bottom w:val="nil"/>
              <w:right w:val="nil"/>
            </w:tcBorders>
            <w:tcMar>
              <w:top w:w="43" w:type="dxa"/>
              <w:left w:w="0" w:type="dxa"/>
              <w:bottom w:w="0" w:type="dxa"/>
              <w:right w:w="0" w:type="dxa"/>
            </w:tcMar>
            <w:vAlign w:val="bottom"/>
          </w:tcPr>
          <w:p w14:paraId="313FB51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13D001" w14:textId="77777777" w:rsidR="0089264D" w:rsidRPr="00B40C4C" w:rsidRDefault="0089264D" w:rsidP="00A3544C">
            <w:pPr>
              <w:jc w:val="right"/>
            </w:pPr>
            <w:r w:rsidRPr="00B40C4C">
              <w:t>1 040 000 000</w:t>
            </w:r>
          </w:p>
        </w:tc>
      </w:tr>
      <w:tr w:rsidR="00446E55" w:rsidRPr="00B40C4C" w14:paraId="0A2ACB6E" w14:textId="77777777" w:rsidTr="008C2AB1">
        <w:trPr>
          <w:trHeight w:val="240"/>
        </w:trPr>
        <w:tc>
          <w:tcPr>
            <w:tcW w:w="567" w:type="dxa"/>
            <w:tcBorders>
              <w:top w:val="nil"/>
              <w:left w:val="nil"/>
              <w:bottom w:val="nil"/>
            </w:tcBorders>
            <w:tcMar>
              <w:top w:w="43" w:type="dxa"/>
              <w:left w:w="0" w:type="dxa"/>
              <w:bottom w:w="0" w:type="dxa"/>
              <w:right w:w="0" w:type="dxa"/>
            </w:tcMar>
          </w:tcPr>
          <w:p w14:paraId="56F94701" w14:textId="77777777" w:rsidR="0089264D" w:rsidRPr="00B40C4C" w:rsidRDefault="0089264D" w:rsidP="009137DA">
            <w:r w:rsidRPr="00B40C4C">
              <w:t>5631</w:t>
            </w:r>
          </w:p>
        </w:tc>
        <w:tc>
          <w:tcPr>
            <w:tcW w:w="260" w:type="dxa"/>
            <w:tcBorders>
              <w:top w:val="nil"/>
              <w:left w:val="nil"/>
              <w:bottom w:val="nil"/>
              <w:right w:val="nil"/>
            </w:tcBorders>
            <w:tcMar>
              <w:top w:w="43" w:type="dxa"/>
              <w:left w:w="0" w:type="dxa"/>
              <w:bottom w:w="0" w:type="dxa"/>
              <w:right w:w="0" w:type="dxa"/>
            </w:tcMar>
            <w:vAlign w:val="bottom"/>
          </w:tcPr>
          <w:p w14:paraId="3425DC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B895DB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FDC0972" w14:textId="77777777" w:rsidR="0089264D" w:rsidRPr="00B40C4C" w:rsidRDefault="0089264D" w:rsidP="009137DA">
            <w:r w:rsidRPr="00B40C4C">
              <w:t>Aksjer i AS Vinmonopolet:</w:t>
            </w:r>
          </w:p>
        </w:tc>
        <w:tc>
          <w:tcPr>
            <w:tcW w:w="1500" w:type="dxa"/>
            <w:tcBorders>
              <w:top w:val="nil"/>
              <w:left w:val="nil"/>
              <w:bottom w:val="nil"/>
              <w:right w:val="nil"/>
            </w:tcBorders>
            <w:tcMar>
              <w:top w:w="43" w:type="dxa"/>
              <w:left w:w="0" w:type="dxa"/>
              <w:bottom w:w="0" w:type="dxa"/>
              <w:right w:w="0" w:type="dxa"/>
            </w:tcMar>
            <w:vAlign w:val="bottom"/>
          </w:tcPr>
          <w:p w14:paraId="4763327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393766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B31A38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A5B840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3E3EDE8" w14:textId="77777777" w:rsidR="0089264D" w:rsidRPr="00B40C4C" w:rsidRDefault="0089264D" w:rsidP="00A3544C">
            <w:pPr>
              <w:jc w:val="right"/>
            </w:pPr>
          </w:p>
        </w:tc>
      </w:tr>
      <w:tr w:rsidR="00446E55" w:rsidRPr="00B40C4C" w14:paraId="32F9D36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6CAEF0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410F53"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4F5C1F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1DE56A" w14:textId="77777777" w:rsidR="0089264D" w:rsidRPr="00B40C4C" w:rsidRDefault="0089264D" w:rsidP="009137DA">
            <w:r w:rsidRPr="00B40C4C">
              <w:t>Statens overskuddsandel</w:t>
            </w:r>
          </w:p>
        </w:tc>
        <w:tc>
          <w:tcPr>
            <w:tcW w:w="1500" w:type="dxa"/>
            <w:tcBorders>
              <w:top w:val="nil"/>
              <w:left w:val="nil"/>
              <w:bottom w:val="nil"/>
              <w:right w:val="nil"/>
            </w:tcBorders>
            <w:tcMar>
              <w:top w:w="43" w:type="dxa"/>
              <w:left w:w="0" w:type="dxa"/>
              <w:bottom w:w="0" w:type="dxa"/>
              <w:right w:w="0" w:type="dxa"/>
            </w:tcMar>
            <w:vAlign w:val="bottom"/>
          </w:tcPr>
          <w:p w14:paraId="2CF6C3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1A709F3"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035696C" w14:textId="77777777" w:rsidR="0089264D" w:rsidRPr="00B40C4C" w:rsidRDefault="0089264D" w:rsidP="00A3544C">
            <w:pPr>
              <w:jc w:val="right"/>
            </w:pPr>
            <w:r w:rsidRPr="00B40C4C">
              <w:t>79 500 000</w:t>
            </w:r>
          </w:p>
        </w:tc>
        <w:tc>
          <w:tcPr>
            <w:tcW w:w="180" w:type="dxa"/>
            <w:tcBorders>
              <w:top w:val="nil"/>
              <w:left w:val="nil"/>
              <w:bottom w:val="nil"/>
              <w:right w:val="nil"/>
            </w:tcBorders>
            <w:tcMar>
              <w:top w:w="43" w:type="dxa"/>
              <w:left w:w="0" w:type="dxa"/>
              <w:bottom w:w="0" w:type="dxa"/>
              <w:right w:w="0" w:type="dxa"/>
            </w:tcMar>
            <w:vAlign w:val="bottom"/>
          </w:tcPr>
          <w:p w14:paraId="2C1A2C4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32163AF" w14:textId="77777777" w:rsidR="0089264D" w:rsidRPr="00B40C4C" w:rsidRDefault="0089264D" w:rsidP="00A3544C">
            <w:pPr>
              <w:jc w:val="right"/>
            </w:pPr>
          </w:p>
        </w:tc>
      </w:tr>
      <w:tr w:rsidR="00446E55" w:rsidRPr="00B40C4C" w14:paraId="64328FBD"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530751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F09775C"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4934C32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82EF0D5"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0BD9CA1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D29818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C5A2CD1" w14:textId="77777777" w:rsidR="0089264D" w:rsidRPr="00B40C4C" w:rsidRDefault="0089264D" w:rsidP="00A3544C">
            <w:pPr>
              <w:jc w:val="right"/>
            </w:pPr>
            <w:r w:rsidRPr="00B40C4C">
              <w:t>2 000</w:t>
            </w:r>
          </w:p>
        </w:tc>
        <w:tc>
          <w:tcPr>
            <w:tcW w:w="180" w:type="dxa"/>
            <w:tcBorders>
              <w:top w:val="nil"/>
              <w:left w:val="nil"/>
              <w:bottom w:val="nil"/>
              <w:right w:val="nil"/>
            </w:tcBorders>
            <w:tcMar>
              <w:top w:w="43" w:type="dxa"/>
              <w:left w:w="0" w:type="dxa"/>
              <w:bottom w:w="0" w:type="dxa"/>
              <w:right w:w="0" w:type="dxa"/>
            </w:tcMar>
            <w:vAlign w:val="bottom"/>
          </w:tcPr>
          <w:p w14:paraId="2A7650E7"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80A74E1" w14:textId="77777777" w:rsidR="0089264D" w:rsidRPr="00B40C4C" w:rsidRDefault="0089264D" w:rsidP="00A3544C">
            <w:pPr>
              <w:jc w:val="right"/>
            </w:pPr>
            <w:r w:rsidRPr="00B40C4C">
              <w:t>79 502 000</w:t>
            </w:r>
          </w:p>
        </w:tc>
      </w:tr>
      <w:tr w:rsidR="00446E55" w:rsidRPr="00B40C4C" w14:paraId="3B910A0D" w14:textId="77777777" w:rsidTr="008C2AB1">
        <w:trPr>
          <w:trHeight w:val="240"/>
        </w:trPr>
        <w:tc>
          <w:tcPr>
            <w:tcW w:w="567" w:type="dxa"/>
            <w:tcBorders>
              <w:top w:val="nil"/>
              <w:left w:val="nil"/>
              <w:bottom w:val="nil"/>
            </w:tcBorders>
            <w:tcMar>
              <w:top w:w="43" w:type="dxa"/>
              <w:left w:w="0" w:type="dxa"/>
              <w:bottom w:w="0" w:type="dxa"/>
              <w:right w:w="0" w:type="dxa"/>
            </w:tcMar>
          </w:tcPr>
          <w:p w14:paraId="02C121C0" w14:textId="77777777" w:rsidR="0089264D" w:rsidRPr="00B40C4C" w:rsidRDefault="0089264D" w:rsidP="009137DA">
            <w:r w:rsidRPr="00B40C4C">
              <w:t>5635</w:t>
            </w:r>
          </w:p>
        </w:tc>
        <w:tc>
          <w:tcPr>
            <w:tcW w:w="260" w:type="dxa"/>
            <w:tcBorders>
              <w:top w:val="nil"/>
              <w:left w:val="nil"/>
              <w:bottom w:val="nil"/>
              <w:right w:val="nil"/>
            </w:tcBorders>
            <w:tcMar>
              <w:top w:w="43" w:type="dxa"/>
              <w:left w:w="0" w:type="dxa"/>
              <w:bottom w:w="0" w:type="dxa"/>
              <w:right w:w="0" w:type="dxa"/>
            </w:tcMar>
            <w:vAlign w:val="bottom"/>
          </w:tcPr>
          <w:p w14:paraId="46387F4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07831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E005630" w14:textId="77777777" w:rsidR="0089264D" w:rsidRPr="00B40C4C" w:rsidRDefault="0089264D" w:rsidP="009137DA">
            <w:r w:rsidRPr="00B40C4C">
              <w:t>Electronic Chart Centre AS:</w:t>
            </w:r>
          </w:p>
        </w:tc>
        <w:tc>
          <w:tcPr>
            <w:tcW w:w="1500" w:type="dxa"/>
            <w:tcBorders>
              <w:top w:val="nil"/>
              <w:left w:val="nil"/>
              <w:bottom w:val="nil"/>
              <w:right w:val="nil"/>
            </w:tcBorders>
            <w:tcMar>
              <w:top w:w="43" w:type="dxa"/>
              <w:left w:w="0" w:type="dxa"/>
              <w:bottom w:w="0" w:type="dxa"/>
              <w:right w:w="0" w:type="dxa"/>
            </w:tcMar>
            <w:vAlign w:val="bottom"/>
          </w:tcPr>
          <w:p w14:paraId="0DF73B9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B4FDA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A730AC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714B0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7596553" w14:textId="77777777" w:rsidR="0089264D" w:rsidRPr="00B40C4C" w:rsidRDefault="0089264D" w:rsidP="00A3544C">
            <w:pPr>
              <w:jc w:val="right"/>
            </w:pPr>
          </w:p>
        </w:tc>
      </w:tr>
      <w:tr w:rsidR="00446E55" w:rsidRPr="00B40C4C" w14:paraId="448EF968"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63B79F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2C24853"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25D8B5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9B6834E"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69D8423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87133FD"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9E43BFE" w14:textId="77777777" w:rsidR="0089264D" w:rsidRPr="00B40C4C" w:rsidRDefault="0089264D" w:rsidP="00A3544C">
            <w:pPr>
              <w:jc w:val="right"/>
            </w:pPr>
            <w:r w:rsidRPr="00B40C4C">
              <w:t>3 000 000</w:t>
            </w:r>
          </w:p>
        </w:tc>
        <w:tc>
          <w:tcPr>
            <w:tcW w:w="180" w:type="dxa"/>
            <w:tcBorders>
              <w:top w:val="nil"/>
              <w:left w:val="nil"/>
              <w:bottom w:val="nil"/>
              <w:right w:val="nil"/>
            </w:tcBorders>
            <w:tcMar>
              <w:top w:w="43" w:type="dxa"/>
              <w:left w:w="0" w:type="dxa"/>
              <w:bottom w:w="0" w:type="dxa"/>
              <w:right w:w="0" w:type="dxa"/>
            </w:tcMar>
            <w:vAlign w:val="bottom"/>
          </w:tcPr>
          <w:p w14:paraId="63DE32E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E538129" w14:textId="77777777" w:rsidR="0089264D" w:rsidRPr="00B40C4C" w:rsidRDefault="0089264D" w:rsidP="00A3544C">
            <w:pPr>
              <w:jc w:val="right"/>
            </w:pPr>
            <w:r w:rsidRPr="00B40C4C">
              <w:t>3 000 000</w:t>
            </w:r>
          </w:p>
        </w:tc>
      </w:tr>
      <w:tr w:rsidR="00446E55" w:rsidRPr="00B40C4C" w14:paraId="14DC8D88" w14:textId="77777777" w:rsidTr="008C2AB1">
        <w:trPr>
          <w:trHeight w:val="240"/>
        </w:trPr>
        <w:tc>
          <w:tcPr>
            <w:tcW w:w="567" w:type="dxa"/>
            <w:tcBorders>
              <w:top w:val="nil"/>
              <w:left w:val="nil"/>
              <w:bottom w:val="nil"/>
            </w:tcBorders>
            <w:tcMar>
              <w:top w:w="43" w:type="dxa"/>
              <w:left w:w="0" w:type="dxa"/>
              <w:bottom w:w="0" w:type="dxa"/>
              <w:right w:w="0" w:type="dxa"/>
            </w:tcMar>
          </w:tcPr>
          <w:p w14:paraId="3C02D9C2" w14:textId="77777777" w:rsidR="0089264D" w:rsidRPr="00B40C4C" w:rsidRDefault="0089264D" w:rsidP="009137DA">
            <w:r w:rsidRPr="00B40C4C">
              <w:t>5652</w:t>
            </w:r>
          </w:p>
        </w:tc>
        <w:tc>
          <w:tcPr>
            <w:tcW w:w="260" w:type="dxa"/>
            <w:tcBorders>
              <w:top w:val="nil"/>
              <w:left w:val="nil"/>
              <w:bottom w:val="nil"/>
              <w:right w:val="nil"/>
            </w:tcBorders>
            <w:tcMar>
              <w:top w:w="43" w:type="dxa"/>
              <w:left w:w="0" w:type="dxa"/>
              <w:bottom w:w="0" w:type="dxa"/>
              <w:right w:w="0" w:type="dxa"/>
            </w:tcMar>
            <w:vAlign w:val="bottom"/>
          </w:tcPr>
          <w:p w14:paraId="5468AC2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EA2769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AB7D4E" w14:textId="77777777" w:rsidR="0089264D" w:rsidRPr="00B40C4C" w:rsidRDefault="0089264D" w:rsidP="009137DA">
            <w:r w:rsidRPr="00B40C4C">
              <w:t>Statskog SF - renter og utbytte:</w:t>
            </w:r>
          </w:p>
        </w:tc>
        <w:tc>
          <w:tcPr>
            <w:tcW w:w="1500" w:type="dxa"/>
            <w:tcBorders>
              <w:top w:val="nil"/>
              <w:left w:val="nil"/>
              <w:bottom w:val="nil"/>
              <w:right w:val="nil"/>
            </w:tcBorders>
            <w:tcMar>
              <w:top w:w="43" w:type="dxa"/>
              <w:left w:w="0" w:type="dxa"/>
              <w:bottom w:w="0" w:type="dxa"/>
              <w:right w:w="0" w:type="dxa"/>
            </w:tcMar>
            <w:vAlign w:val="bottom"/>
          </w:tcPr>
          <w:p w14:paraId="52F2F10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147AC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5B6B56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D590D9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C6B8BBD" w14:textId="77777777" w:rsidR="0089264D" w:rsidRPr="00B40C4C" w:rsidRDefault="0089264D" w:rsidP="00A3544C">
            <w:pPr>
              <w:jc w:val="right"/>
            </w:pPr>
          </w:p>
        </w:tc>
      </w:tr>
      <w:tr w:rsidR="00446E55" w:rsidRPr="00B40C4C" w14:paraId="40C4BCCE"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C2E52E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2F401C"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57BB44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62F2E78"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1B1699D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D17DA2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7196509" w14:textId="77777777" w:rsidR="0089264D" w:rsidRPr="00B40C4C" w:rsidRDefault="0089264D" w:rsidP="00A3544C">
            <w:pPr>
              <w:jc w:val="right"/>
            </w:pPr>
            <w:r w:rsidRPr="00B40C4C">
              <w:t>14 800 000</w:t>
            </w:r>
          </w:p>
        </w:tc>
        <w:tc>
          <w:tcPr>
            <w:tcW w:w="180" w:type="dxa"/>
            <w:tcBorders>
              <w:top w:val="nil"/>
              <w:left w:val="nil"/>
              <w:bottom w:val="nil"/>
              <w:right w:val="nil"/>
            </w:tcBorders>
            <w:tcMar>
              <w:top w:w="43" w:type="dxa"/>
              <w:left w:w="0" w:type="dxa"/>
              <w:bottom w:w="0" w:type="dxa"/>
              <w:right w:w="0" w:type="dxa"/>
            </w:tcMar>
            <w:vAlign w:val="bottom"/>
          </w:tcPr>
          <w:p w14:paraId="1445D3B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D7542A" w14:textId="77777777" w:rsidR="0089264D" w:rsidRPr="00B40C4C" w:rsidRDefault="0089264D" w:rsidP="00A3544C">
            <w:pPr>
              <w:jc w:val="right"/>
            </w:pPr>
          </w:p>
        </w:tc>
      </w:tr>
      <w:tr w:rsidR="00446E55" w:rsidRPr="00B40C4C" w14:paraId="2DC1B74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68BF3B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2128FBF"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D2176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7C8AD27"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68A7998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0BA4463"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4DE4A1B" w14:textId="77777777" w:rsidR="0089264D" w:rsidRPr="00B40C4C" w:rsidRDefault="0089264D" w:rsidP="00A3544C">
            <w:pPr>
              <w:jc w:val="right"/>
            </w:pPr>
            <w:r w:rsidRPr="00B40C4C">
              <w:t>29 000 000</w:t>
            </w:r>
          </w:p>
        </w:tc>
        <w:tc>
          <w:tcPr>
            <w:tcW w:w="180" w:type="dxa"/>
            <w:tcBorders>
              <w:top w:val="nil"/>
              <w:left w:val="nil"/>
              <w:bottom w:val="nil"/>
              <w:right w:val="nil"/>
            </w:tcBorders>
            <w:tcMar>
              <w:top w:w="43" w:type="dxa"/>
              <w:left w:w="0" w:type="dxa"/>
              <w:bottom w:w="0" w:type="dxa"/>
              <w:right w:w="0" w:type="dxa"/>
            </w:tcMar>
            <w:vAlign w:val="bottom"/>
          </w:tcPr>
          <w:p w14:paraId="5ECDB3D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7A2A9E" w14:textId="77777777" w:rsidR="0089264D" w:rsidRPr="00B40C4C" w:rsidRDefault="0089264D" w:rsidP="00A3544C">
            <w:pPr>
              <w:jc w:val="right"/>
            </w:pPr>
            <w:r w:rsidRPr="00B40C4C">
              <w:t>43 800 000</w:t>
            </w:r>
          </w:p>
        </w:tc>
      </w:tr>
      <w:tr w:rsidR="00446E55" w:rsidRPr="00B40C4C" w14:paraId="3547F74F" w14:textId="77777777" w:rsidTr="008C2AB1">
        <w:trPr>
          <w:trHeight w:val="500"/>
        </w:trPr>
        <w:tc>
          <w:tcPr>
            <w:tcW w:w="567" w:type="dxa"/>
            <w:tcBorders>
              <w:top w:val="nil"/>
              <w:left w:val="nil"/>
              <w:bottom w:val="nil"/>
            </w:tcBorders>
            <w:tcMar>
              <w:top w:w="43" w:type="dxa"/>
              <w:left w:w="0" w:type="dxa"/>
              <w:bottom w:w="0" w:type="dxa"/>
              <w:right w:w="0" w:type="dxa"/>
            </w:tcMar>
          </w:tcPr>
          <w:p w14:paraId="7BA019DE" w14:textId="77777777" w:rsidR="0089264D" w:rsidRPr="00B40C4C" w:rsidRDefault="0089264D" w:rsidP="009137DA">
            <w:r w:rsidRPr="00B40C4C">
              <w:t>5656</w:t>
            </w:r>
          </w:p>
        </w:tc>
        <w:tc>
          <w:tcPr>
            <w:tcW w:w="260" w:type="dxa"/>
            <w:tcBorders>
              <w:top w:val="nil"/>
              <w:left w:val="nil"/>
              <w:bottom w:val="nil"/>
              <w:right w:val="nil"/>
            </w:tcBorders>
            <w:tcMar>
              <w:top w:w="43" w:type="dxa"/>
              <w:left w:w="0" w:type="dxa"/>
              <w:bottom w:w="0" w:type="dxa"/>
              <w:right w:w="0" w:type="dxa"/>
            </w:tcMar>
            <w:vAlign w:val="bottom"/>
          </w:tcPr>
          <w:p w14:paraId="480D510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1E9A1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DA1BD0" w14:textId="77777777" w:rsidR="0089264D" w:rsidRPr="00B40C4C" w:rsidRDefault="0089264D" w:rsidP="009137DA">
            <w:r w:rsidRPr="00B40C4C">
              <w:t>Aksjer under Nærings- og fiskeridepartementets forvaltning:</w:t>
            </w:r>
          </w:p>
        </w:tc>
        <w:tc>
          <w:tcPr>
            <w:tcW w:w="1500" w:type="dxa"/>
            <w:tcBorders>
              <w:top w:val="nil"/>
              <w:left w:val="nil"/>
              <w:bottom w:val="nil"/>
              <w:right w:val="nil"/>
            </w:tcBorders>
            <w:tcMar>
              <w:top w:w="43" w:type="dxa"/>
              <w:left w:w="0" w:type="dxa"/>
              <w:bottom w:w="0" w:type="dxa"/>
              <w:right w:w="0" w:type="dxa"/>
            </w:tcMar>
            <w:vAlign w:val="bottom"/>
          </w:tcPr>
          <w:p w14:paraId="5C69BED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FCA6A5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35E3C3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1399F3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A9DDD85" w14:textId="77777777" w:rsidR="0089264D" w:rsidRPr="00B40C4C" w:rsidRDefault="0089264D" w:rsidP="00A3544C">
            <w:pPr>
              <w:jc w:val="right"/>
            </w:pPr>
          </w:p>
        </w:tc>
      </w:tr>
      <w:tr w:rsidR="00446E55" w:rsidRPr="00B40C4C" w14:paraId="7F243E3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E7555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9C11526"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5F5539A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3914136"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567F9F6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91292F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589C4307" w14:textId="77777777" w:rsidR="0089264D" w:rsidRPr="00B40C4C" w:rsidRDefault="0089264D" w:rsidP="00A3544C">
            <w:pPr>
              <w:jc w:val="right"/>
            </w:pPr>
            <w:r w:rsidRPr="00B40C4C">
              <w:t>28 699 000 000</w:t>
            </w:r>
          </w:p>
        </w:tc>
        <w:tc>
          <w:tcPr>
            <w:tcW w:w="180" w:type="dxa"/>
            <w:tcBorders>
              <w:top w:val="nil"/>
              <w:left w:val="nil"/>
              <w:bottom w:val="nil"/>
              <w:right w:val="nil"/>
            </w:tcBorders>
            <w:tcMar>
              <w:top w:w="43" w:type="dxa"/>
              <w:left w:w="0" w:type="dxa"/>
              <w:bottom w:w="0" w:type="dxa"/>
              <w:right w:w="0" w:type="dxa"/>
            </w:tcMar>
            <w:vAlign w:val="bottom"/>
          </w:tcPr>
          <w:p w14:paraId="7DC439C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BE9B07B" w14:textId="77777777" w:rsidR="0089264D" w:rsidRPr="00B40C4C" w:rsidRDefault="0089264D" w:rsidP="00A3544C">
            <w:pPr>
              <w:jc w:val="right"/>
            </w:pPr>
            <w:r w:rsidRPr="00B40C4C">
              <w:t>28 699 000 000</w:t>
            </w:r>
          </w:p>
        </w:tc>
      </w:tr>
      <w:tr w:rsidR="00446E55" w:rsidRPr="00B40C4C" w14:paraId="13564AD9" w14:textId="77777777" w:rsidTr="008C2AB1">
        <w:trPr>
          <w:trHeight w:val="240"/>
        </w:trPr>
        <w:tc>
          <w:tcPr>
            <w:tcW w:w="567" w:type="dxa"/>
            <w:tcBorders>
              <w:top w:val="nil"/>
              <w:left w:val="nil"/>
              <w:bottom w:val="nil"/>
            </w:tcBorders>
            <w:tcMar>
              <w:top w:w="43" w:type="dxa"/>
              <w:left w:w="0" w:type="dxa"/>
              <w:bottom w:w="0" w:type="dxa"/>
              <w:right w:w="0" w:type="dxa"/>
            </w:tcMar>
          </w:tcPr>
          <w:p w14:paraId="2C73B499" w14:textId="77777777" w:rsidR="0089264D" w:rsidRPr="00B40C4C" w:rsidRDefault="0089264D" w:rsidP="009137DA">
            <w:r w:rsidRPr="00B40C4C">
              <w:t>5680</w:t>
            </w:r>
          </w:p>
        </w:tc>
        <w:tc>
          <w:tcPr>
            <w:tcW w:w="260" w:type="dxa"/>
            <w:tcBorders>
              <w:top w:val="nil"/>
              <w:left w:val="nil"/>
              <w:bottom w:val="nil"/>
              <w:right w:val="nil"/>
            </w:tcBorders>
            <w:tcMar>
              <w:top w:w="43" w:type="dxa"/>
              <w:left w:w="0" w:type="dxa"/>
              <w:bottom w:w="0" w:type="dxa"/>
              <w:right w:w="0" w:type="dxa"/>
            </w:tcMar>
            <w:vAlign w:val="bottom"/>
          </w:tcPr>
          <w:p w14:paraId="6DE42BB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6E1F6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CB70862" w14:textId="77777777" w:rsidR="0089264D" w:rsidRPr="00B40C4C" w:rsidRDefault="0089264D" w:rsidP="009137DA">
            <w:r w:rsidRPr="00B40C4C">
              <w:t>Statnett SF:</w:t>
            </w:r>
          </w:p>
        </w:tc>
        <w:tc>
          <w:tcPr>
            <w:tcW w:w="1500" w:type="dxa"/>
            <w:tcBorders>
              <w:top w:val="nil"/>
              <w:left w:val="nil"/>
              <w:bottom w:val="nil"/>
              <w:right w:val="nil"/>
            </w:tcBorders>
            <w:tcMar>
              <w:top w:w="43" w:type="dxa"/>
              <w:left w:w="0" w:type="dxa"/>
              <w:bottom w:w="0" w:type="dxa"/>
              <w:right w:w="0" w:type="dxa"/>
            </w:tcMar>
            <w:vAlign w:val="bottom"/>
          </w:tcPr>
          <w:p w14:paraId="24C9754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FA4672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4115240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313B52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194AC6" w14:textId="77777777" w:rsidR="0089264D" w:rsidRPr="00B40C4C" w:rsidRDefault="0089264D" w:rsidP="00A3544C">
            <w:pPr>
              <w:jc w:val="right"/>
            </w:pPr>
          </w:p>
        </w:tc>
      </w:tr>
      <w:tr w:rsidR="00446E55" w:rsidRPr="00B40C4C" w14:paraId="19DB980F"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82342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E17CDC1"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023D3C4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23D6CF9"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098A3A6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6EEE61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65FCE0ED" w14:textId="77777777" w:rsidR="0089264D" w:rsidRPr="00B40C4C" w:rsidRDefault="0089264D" w:rsidP="00A3544C">
            <w:pPr>
              <w:jc w:val="right"/>
            </w:pPr>
            <w:r w:rsidRPr="00B40C4C">
              <w:t>1 660 000 000</w:t>
            </w:r>
          </w:p>
        </w:tc>
        <w:tc>
          <w:tcPr>
            <w:tcW w:w="180" w:type="dxa"/>
            <w:tcBorders>
              <w:top w:val="nil"/>
              <w:left w:val="nil"/>
              <w:bottom w:val="nil"/>
              <w:right w:val="nil"/>
            </w:tcBorders>
            <w:tcMar>
              <w:top w:w="43" w:type="dxa"/>
              <w:left w:w="0" w:type="dxa"/>
              <w:bottom w:w="0" w:type="dxa"/>
              <w:right w:w="0" w:type="dxa"/>
            </w:tcMar>
            <w:vAlign w:val="bottom"/>
          </w:tcPr>
          <w:p w14:paraId="314DC81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001385A" w14:textId="77777777" w:rsidR="0089264D" w:rsidRPr="00B40C4C" w:rsidRDefault="0089264D" w:rsidP="00A3544C">
            <w:pPr>
              <w:jc w:val="right"/>
            </w:pPr>
            <w:r w:rsidRPr="00B40C4C">
              <w:t>1 660 000 000</w:t>
            </w:r>
          </w:p>
        </w:tc>
      </w:tr>
      <w:tr w:rsidR="00446E55" w:rsidRPr="00B40C4C" w14:paraId="1E95B531" w14:textId="77777777" w:rsidTr="008C2AB1">
        <w:trPr>
          <w:trHeight w:val="240"/>
        </w:trPr>
        <w:tc>
          <w:tcPr>
            <w:tcW w:w="567" w:type="dxa"/>
            <w:tcBorders>
              <w:top w:val="nil"/>
              <w:left w:val="nil"/>
              <w:bottom w:val="nil"/>
            </w:tcBorders>
            <w:tcMar>
              <w:top w:w="43" w:type="dxa"/>
              <w:left w:w="0" w:type="dxa"/>
              <w:bottom w:w="0" w:type="dxa"/>
              <w:right w:w="0" w:type="dxa"/>
            </w:tcMar>
          </w:tcPr>
          <w:p w14:paraId="1865363E" w14:textId="77777777" w:rsidR="0089264D" w:rsidRPr="00B40C4C" w:rsidRDefault="0089264D" w:rsidP="009137DA">
            <w:r w:rsidRPr="00B40C4C">
              <w:t>5685</w:t>
            </w:r>
          </w:p>
        </w:tc>
        <w:tc>
          <w:tcPr>
            <w:tcW w:w="260" w:type="dxa"/>
            <w:tcBorders>
              <w:top w:val="nil"/>
              <w:left w:val="nil"/>
              <w:bottom w:val="nil"/>
              <w:right w:val="nil"/>
            </w:tcBorders>
            <w:tcMar>
              <w:top w:w="43" w:type="dxa"/>
              <w:left w:w="0" w:type="dxa"/>
              <w:bottom w:w="0" w:type="dxa"/>
              <w:right w:w="0" w:type="dxa"/>
            </w:tcMar>
            <w:vAlign w:val="bottom"/>
          </w:tcPr>
          <w:p w14:paraId="7DDEA43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14FAF7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0A88D9" w14:textId="77777777" w:rsidR="0089264D" w:rsidRPr="00B40C4C" w:rsidRDefault="0089264D" w:rsidP="009137DA">
            <w:r w:rsidRPr="00B40C4C">
              <w:t>Aksjer i Equinor ASA:</w:t>
            </w:r>
          </w:p>
        </w:tc>
        <w:tc>
          <w:tcPr>
            <w:tcW w:w="1500" w:type="dxa"/>
            <w:tcBorders>
              <w:top w:val="nil"/>
              <w:left w:val="nil"/>
              <w:bottom w:val="nil"/>
              <w:right w:val="nil"/>
            </w:tcBorders>
            <w:tcMar>
              <w:top w:w="43" w:type="dxa"/>
              <w:left w:w="0" w:type="dxa"/>
              <w:bottom w:w="0" w:type="dxa"/>
              <w:right w:w="0" w:type="dxa"/>
            </w:tcMar>
            <w:vAlign w:val="bottom"/>
          </w:tcPr>
          <w:p w14:paraId="3430BDE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CF2354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2F320B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43AD53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01346F4" w14:textId="77777777" w:rsidR="0089264D" w:rsidRPr="00B40C4C" w:rsidRDefault="0089264D" w:rsidP="00A3544C">
            <w:pPr>
              <w:jc w:val="right"/>
            </w:pPr>
          </w:p>
        </w:tc>
      </w:tr>
      <w:tr w:rsidR="00446E55" w:rsidRPr="00B40C4C" w14:paraId="38EF64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054D54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018681F3"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2033FEA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5BD0911"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4011793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964700F"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D2BEAA2" w14:textId="77777777" w:rsidR="0089264D" w:rsidRPr="00B40C4C" w:rsidRDefault="0089264D" w:rsidP="00A3544C">
            <w:pPr>
              <w:jc w:val="right"/>
            </w:pPr>
            <w:r w:rsidRPr="00B40C4C">
              <w:t>27 768 100 000</w:t>
            </w:r>
          </w:p>
        </w:tc>
        <w:tc>
          <w:tcPr>
            <w:tcW w:w="180" w:type="dxa"/>
            <w:tcBorders>
              <w:top w:val="nil"/>
              <w:left w:val="nil"/>
              <w:bottom w:val="nil"/>
              <w:right w:val="nil"/>
            </w:tcBorders>
            <w:tcMar>
              <w:top w:w="43" w:type="dxa"/>
              <w:left w:w="0" w:type="dxa"/>
              <w:bottom w:w="0" w:type="dxa"/>
              <w:right w:w="0" w:type="dxa"/>
            </w:tcMar>
            <w:vAlign w:val="bottom"/>
          </w:tcPr>
          <w:p w14:paraId="38D5140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16D4B52" w14:textId="77777777" w:rsidR="0089264D" w:rsidRPr="00B40C4C" w:rsidRDefault="0089264D" w:rsidP="00A3544C">
            <w:pPr>
              <w:jc w:val="right"/>
            </w:pPr>
            <w:r w:rsidRPr="00B40C4C">
              <w:t>27 768 100 000</w:t>
            </w:r>
          </w:p>
        </w:tc>
      </w:tr>
      <w:tr w:rsidR="00446E55" w:rsidRPr="00B40C4C" w14:paraId="2B13747E" w14:textId="77777777" w:rsidTr="008C2AB1">
        <w:trPr>
          <w:trHeight w:val="500"/>
        </w:trPr>
        <w:tc>
          <w:tcPr>
            <w:tcW w:w="567" w:type="dxa"/>
            <w:tcBorders>
              <w:top w:val="nil"/>
              <w:left w:val="nil"/>
              <w:bottom w:val="nil"/>
            </w:tcBorders>
            <w:tcMar>
              <w:top w:w="43" w:type="dxa"/>
              <w:left w:w="0" w:type="dxa"/>
              <w:bottom w:w="0" w:type="dxa"/>
              <w:right w:w="0" w:type="dxa"/>
            </w:tcMar>
          </w:tcPr>
          <w:p w14:paraId="52E6C950" w14:textId="77777777" w:rsidR="0089264D" w:rsidRPr="00B40C4C" w:rsidRDefault="0089264D" w:rsidP="009137DA">
            <w:r w:rsidRPr="00B40C4C">
              <w:t>5692</w:t>
            </w:r>
          </w:p>
        </w:tc>
        <w:tc>
          <w:tcPr>
            <w:tcW w:w="260" w:type="dxa"/>
            <w:tcBorders>
              <w:top w:val="nil"/>
              <w:left w:val="nil"/>
              <w:bottom w:val="nil"/>
              <w:right w:val="nil"/>
            </w:tcBorders>
            <w:tcMar>
              <w:top w:w="43" w:type="dxa"/>
              <w:left w:w="0" w:type="dxa"/>
              <w:bottom w:w="0" w:type="dxa"/>
              <w:right w:w="0" w:type="dxa"/>
            </w:tcMar>
            <w:vAlign w:val="bottom"/>
          </w:tcPr>
          <w:p w14:paraId="7AC5F3E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729D53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E51D68" w14:textId="77777777" w:rsidR="0089264D" w:rsidRPr="00B40C4C" w:rsidRDefault="0089264D" w:rsidP="009137DA">
            <w:r w:rsidRPr="00B40C4C">
              <w:t>Utbytte av statens kapital i Den nordiske investeringsbank:</w:t>
            </w:r>
          </w:p>
        </w:tc>
        <w:tc>
          <w:tcPr>
            <w:tcW w:w="1500" w:type="dxa"/>
            <w:tcBorders>
              <w:top w:val="nil"/>
              <w:left w:val="nil"/>
              <w:bottom w:val="nil"/>
              <w:right w:val="nil"/>
            </w:tcBorders>
            <w:tcMar>
              <w:top w:w="43" w:type="dxa"/>
              <w:left w:w="0" w:type="dxa"/>
              <w:bottom w:w="0" w:type="dxa"/>
              <w:right w:w="0" w:type="dxa"/>
            </w:tcMar>
            <w:vAlign w:val="bottom"/>
          </w:tcPr>
          <w:p w14:paraId="02A5FF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550D126"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8747053"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60628F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55EA602" w14:textId="77777777" w:rsidR="0089264D" w:rsidRPr="00B40C4C" w:rsidRDefault="0089264D" w:rsidP="00A3544C">
            <w:pPr>
              <w:jc w:val="right"/>
            </w:pPr>
          </w:p>
        </w:tc>
      </w:tr>
      <w:tr w:rsidR="00446E55" w:rsidRPr="00B40C4C" w14:paraId="3528646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468D07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412B5D4"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3CD67A3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B1BF8B6" w14:textId="77777777" w:rsidR="0089264D" w:rsidRPr="00B40C4C" w:rsidRDefault="0089264D" w:rsidP="009137DA">
            <w:r w:rsidRPr="00B40C4C">
              <w:t>Utbytte</w:t>
            </w:r>
          </w:p>
        </w:tc>
        <w:tc>
          <w:tcPr>
            <w:tcW w:w="1500" w:type="dxa"/>
            <w:tcBorders>
              <w:top w:val="nil"/>
              <w:left w:val="nil"/>
              <w:bottom w:val="nil"/>
              <w:right w:val="nil"/>
            </w:tcBorders>
            <w:tcMar>
              <w:top w:w="43" w:type="dxa"/>
              <w:left w:w="0" w:type="dxa"/>
              <w:bottom w:w="0" w:type="dxa"/>
              <w:right w:w="0" w:type="dxa"/>
            </w:tcMar>
            <w:vAlign w:val="bottom"/>
          </w:tcPr>
          <w:p w14:paraId="4B21185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FAF7A40"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9F1CF61" w14:textId="77777777" w:rsidR="0089264D" w:rsidRPr="00B40C4C" w:rsidRDefault="0089264D" w:rsidP="00A3544C">
            <w:pPr>
              <w:jc w:val="right"/>
            </w:pPr>
            <w:r w:rsidRPr="00B40C4C">
              <w:t>64 400 000</w:t>
            </w:r>
          </w:p>
        </w:tc>
        <w:tc>
          <w:tcPr>
            <w:tcW w:w="180" w:type="dxa"/>
            <w:tcBorders>
              <w:top w:val="nil"/>
              <w:left w:val="nil"/>
              <w:bottom w:val="nil"/>
              <w:right w:val="nil"/>
            </w:tcBorders>
            <w:tcMar>
              <w:top w:w="43" w:type="dxa"/>
              <w:left w:w="0" w:type="dxa"/>
              <w:bottom w:w="0" w:type="dxa"/>
              <w:right w:w="0" w:type="dxa"/>
            </w:tcMar>
            <w:vAlign w:val="bottom"/>
          </w:tcPr>
          <w:p w14:paraId="6CAD85D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7F38B00" w14:textId="77777777" w:rsidR="0089264D" w:rsidRPr="00B40C4C" w:rsidRDefault="0089264D" w:rsidP="00A3544C">
            <w:pPr>
              <w:jc w:val="right"/>
            </w:pPr>
            <w:r w:rsidRPr="00B40C4C">
              <w:t>64 400 000</w:t>
            </w:r>
          </w:p>
        </w:tc>
      </w:tr>
      <w:tr w:rsidR="00446E55" w:rsidRPr="00B40C4C" w14:paraId="7C0F5AF6" w14:textId="77777777" w:rsidTr="008C2AB1">
        <w:trPr>
          <w:trHeight w:val="240"/>
        </w:trPr>
        <w:tc>
          <w:tcPr>
            <w:tcW w:w="567" w:type="dxa"/>
            <w:tcBorders>
              <w:top w:val="nil"/>
              <w:left w:val="nil"/>
              <w:bottom w:val="nil"/>
            </w:tcBorders>
            <w:tcMar>
              <w:top w:w="43" w:type="dxa"/>
              <w:left w:w="0" w:type="dxa"/>
              <w:bottom w:w="0" w:type="dxa"/>
              <w:right w:w="0" w:type="dxa"/>
            </w:tcMar>
          </w:tcPr>
          <w:p w14:paraId="699FADDC" w14:textId="77777777" w:rsidR="0089264D" w:rsidRPr="00B40C4C" w:rsidRDefault="0089264D" w:rsidP="009137DA">
            <w:r w:rsidRPr="00B40C4C">
              <w:t>5693</w:t>
            </w:r>
          </w:p>
        </w:tc>
        <w:tc>
          <w:tcPr>
            <w:tcW w:w="260" w:type="dxa"/>
            <w:tcBorders>
              <w:top w:val="nil"/>
              <w:left w:val="nil"/>
              <w:bottom w:val="nil"/>
              <w:right w:val="nil"/>
            </w:tcBorders>
            <w:tcMar>
              <w:top w:w="43" w:type="dxa"/>
              <w:left w:w="0" w:type="dxa"/>
              <w:bottom w:w="0" w:type="dxa"/>
              <w:right w:w="0" w:type="dxa"/>
            </w:tcMar>
            <w:vAlign w:val="bottom"/>
          </w:tcPr>
          <w:p w14:paraId="2DDDBBD9"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7C2F0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D24E60C" w14:textId="77777777" w:rsidR="0089264D" w:rsidRPr="00B40C4C" w:rsidRDefault="0089264D" w:rsidP="009137DA">
            <w:r w:rsidRPr="00B40C4C">
              <w:t>Utbytte av aksjer i diverse selskaper mv.:</w:t>
            </w:r>
          </w:p>
        </w:tc>
        <w:tc>
          <w:tcPr>
            <w:tcW w:w="1500" w:type="dxa"/>
            <w:tcBorders>
              <w:top w:val="nil"/>
              <w:left w:val="nil"/>
              <w:bottom w:val="nil"/>
              <w:right w:val="nil"/>
            </w:tcBorders>
            <w:tcMar>
              <w:top w:w="43" w:type="dxa"/>
              <w:left w:w="0" w:type="dxa"/>
              <w:bottom w:w="0" w:type="dxa"/>
              <w:right w:w="0" w:type="dxa"/>
            </w:tcMar>
            <w:vAlign w:val="bottom"/>
          </w:tcPr>
          <w:p w14:paraId="3B9A57A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B20FD08"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B97D63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B01488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B475EDE" w14:textId="77777777" w:rsidR="0089264D" w:rsidRPr="00B40C4C" w:rsidRDefault="0089264D" w:rsidP="00A3544C">
            <w:pPr>
              <w:jc w:val="right"/>
            </w:pPr>
          </w:p>
        </w:tc>
      </w:tr>
      <w:tr w:rsidR="00446E55" w:rsidRPr="00B40C4C" w14:paraId="27DC200A"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74219A5B"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82B932A" w14:textId="77777777" w:rsidR="0089264D" w:rsidRPr="00B40C4C" w:rsidRDefault="0089264D" w:rsidP="009137DA">
            <w:r w:rsidRPr="00B40C4C">
              <w:t>85</w:t>
            </w:r>
          </w:p>
        </w:tc>
        <w:tc>
          <w:tcPr>
            <w:tcW w:w="260" w:type="dxa"/>
            <w:tcBorders>
              <w:top w:val="nil"/>
              <w:left w:val="nil"/>
              <w:bottom w:val="nil"/>
              <w:right w:val="nil"/>
            </w:tcBorders>
            <w:tcMar>
              <w:top w:w="43" w:type="dxa"/>
              <w:left w:w="0" w:type="dxa"/>
              <w:bottom w:w="0" w:type="dxa"/>
              <w:right w:w="0" w:type="dxa"/>
            </w:tcMar>
            <w:vAlign w:val="bottom"/>
          </w:tcPr>
          <w:p w14:paraId="4AB980B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8B8069" w14:textId="77777777" w:rsidR="0089264D" w:rsidRPr="00B40C4C" w:rsidRDefault="0089264D" w:rsidP="009137DA">
            <w:r w:rsidRPr="00B40C4C">
              <w:t>Utbytte fra Folketrygdfondet</w:t>
            </w:r>
          </w:p>
        </w:tc>
        <w:tc>
          <w:tcPr>
            <w:tcW w:w="1500" w:type="dxa"/>
            <w:tcBorders>
              <w:top w:val="nil"/>
              <w:left w:val="nil"/>
              <w:bottom w:val="nil"/>
              <w:right w:val="nil"/>
            </w:tcBorders>
            <w:tcMar>
              <w:top w:w="43" w:type="dxa"/>
              <w:left w:w="0" w:type="dxa"/>
              <w:bottom w:w="0" w:type="dxa"/>
              <w:right w:w="0" w:type="dxa"/>
            </w:tcMar>
            <w:vAlign w:val="bottom"/>
          </w:tcPr>
          <w:p w14:paraId="07CA222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08BE144"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414DDE05" w14:textId="77777777" w:rsidR="0089264D" w:rsidRPr="00B40C4C" w:rsidRDefault="0089264D" w:rsidP="00A3544C">
            <w:pPr>
              <w:jc w:val="right"/>
            </w:pPr>
            <w:r w:rsidRPr="00B40C4C">
              <w:t>1 652 000</w:t>
            </w:r>
          </w:p>
        </w:tc>
        <w:tc>
          <w:tcPr>
            <w:tcW w:w="180" w:type="dxa"/>
            <w:tcBorders>
              <w:top w:val="nil"/>
              <w:left w:val="nil"/>
              <w:bottom w:val="nil"/>
              <w:right w:val="nil"/>
            </w:tcBorders>
            <w:tcMar>
              <w:top w:w="43" w:type="dxa"/>
              <w:left w:w="0" w:type="dxa"/>
              <w:bottom w:w="0" w:type="dxa"/>
              <w:right w:w="0" w:type="dxa"/>
            </w:tcMar>
            <w:vAlign w:val="bottom"/>
          </w:tcPr>
          <w:p w14:paraId="634B4A71"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5A73CF14" w14:textId="77777777" w:rsidR="0089264D" w:rsidRPr="00B40C4C" w:rsidRDefault="0089264D" w:rsidP="00A3544C">
            <w:pPr>
              <w:jc w:val="right"/>
            </w:pPr>
            <w:r w:rsidRPr="00B40C4C">
              <w:t>1 652 000</w:t>
            </w:r>
          </w:p>
        </w:tc>
      </w:tr>
      <w:tr w:rsidR="00446E55" w:rsidRPr="00B40C4C" w14:paraId="4DC45E8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2C5D71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AD903FD"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27AE61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FD8D5E5" w14:textId="77777777" w:rsidR="0089264D" w:rsidRPr="00B40C4C" w:rsidRDefault="0089264D" w:rsidP="009137DA">
            <w:r w:rsidRPr="00B40C4C">
              <w:t>Sum Renter og utbytte mv.</w:t>
            </w:r>
          </w:p>
        </w:tc>
        <w:tc>
          <w:tcPr>
            <w:tcW w:w="1500" w:type="dxa"/>
            <w:tcBorders>
              <w:top w:val="nil"/>
              <w:left w:val="nil"/>
              <w:bottom w:val="nil"/>
              <w:right w:val="nil"/>
            </w:tcBorders>
            <w:tcMar>
              <w:top w:w="43" w:type="dxa"/>
              <w:left w:w="0" w:type="dxa"/>
              <w:bottom w:w="0" w:type="dxa"/>
              <w:right w:w="0" w:type="dxa"/>
            </w:tcMar>
            <w:vAlign w:val="bottom"/>
          </w:tcPr>
          <w:p w14:paraId="2C92831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BBCCFF9"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5832E2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8EEFA0"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2A8BBC52" w14:textId="77777777" w:rsidR="0089264D" w:rsidRPr="00B40C4C" w:rsidRDefault="0089264D" w:rsidP="00A3544C">
            <w:pPr>
              <w:jc w:val="right"/>
            </w:pPr>
            <w:r w:rsidRPr="00B40C4C">
              <w:t>116 276 093 000</w:t>
            </w:r>
          </w:p>
        </w:tc>
      </w:tr>
      <w:tr w:rsidR="00446E55" w:rsidRPr="00B40C4C" w14:paraId="22E2C037" w14:textId="77777777" w:rsidTr="008C2AB1">
        <w:trPr>
          <w:trHeight w:val="920"/>
        </w:trPr>
        <w:tc>
          <w:tcPr>
            <w:tcW w:w="9781" w:type="dxa"/>
            <w:gridSpan w:val="9"/>
            <w:tcBorders>
              <w:top w:val="nil"/>
              <w:left w:val="nil"/>
              <w:bottom w:val="nil"/>
              <w:right w:val="nil"/>
            </w:tcBorders>
            <w:tcMar>
              <w:top w:w="483" w:type="dxa"/>
              <w:left w:w="0" w:type="dxa"/>
              <w:bottom w:w="240" w:type="dxa"/>
              <w:right w:w="0" w:type="dxa"/>
            </w:tcMar>
          </w:tcPr>
          <w:p w14:paraId="016BE2A7" w14:textId="77777777" w:rsidR="0089264D" w:rsidRPr="00B40C4C" w:rsidRDefault="0089264D" w:rsidP="00E21406">
            <w:pPr>
              <w:pStyle w:val="tittel-gulbok1"/>
            </w:pPr>
            <w:r w:rsidRPr="00B40C4C">
              <w:t>Folketrygden</w:t>
            </w:r>
          </w:p>
        </w:tc>
      </w:tr>
      <w:tr w:rsidR="00446E55" w:rsidRPr="00B40C4C" w14:paraId="633AA89E" w14:textId="77777777" w:rsidTr="008C2AB1">
        <w:trPr>
          <w:trHeight w:val="240"/>
        </w:trPr>
        <w:tc>
          <w:tcPr>
            <w:tcW w:w="567" w:type="dxa"/>
            <w:tcBorders>
              <w:top w:val="nil"/>
              <w:left w:val="nil"/>
              <w:bottom w:val="nil"/>
            </w:tcBorders>
            <w:tcMar>
              <w:top w:w="43" w:type="dxa"/>
              <w:left w:w="0" w:type="dxa"/>
              <w:bottom w:w="0" w:type="dxa"/>
              <w:right w:w="0" w:type="dxa"/>
            </w:tcMar>
          </w:tcPr>
          <w:p w14:paraId="6FF4C383" w14:textId="77777777" w:rsidR="0089264D" w:rsidRPr="00B40C4C" w:rsidRDefault="0089264D" w:rsidP="009137DA">
            <w:r w:rsidRPr="00B40C4C">
              <w:t>5700</w:t>
            </w:r>
          </w:p>
        </w:tc>
        <w:tc>
          <w:tcPr>
            <w:tcW w:w="260" w:type="dxa"/>
            <w:tcBorders>
              <w:top w:val="nil"/>
              <w:left w:val="nil"/>
              <w:bottom w:val="nil"/>
              <w:right w:val="nil"/>
            </w:tcBorders>
            <w:tcMar>
              <w:top w:w="43" w:type="dxa"/>
              <w:left w:w="0" w:type="dxa"/>
              <w:bottom w:w="0" w:type="dxa"/>
              <w:right w:w="0" w:type="dxa"/>
            </w:tcMar>
            <w:vAlign w:val="bottom"/>
          </w:tcPr>
          <w:p w14:paraId="1BFD738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5452EA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A1B69C7" w14:textId="77777777" w:rsidR="0089264D" w:rsidRPr="00B40C4C" w:rsidRDefault="0089264D" w:rsidP="009137DA">
            <w:r w:rsidRPr="00B40C4C">
              <w:t>Folketrygdens inntekter:</w:t>
            </w:r>
          </w:p>
        </w:tc>
        <w:tc>
          <w:tcPr>
            <w:tcW w:w="1500" w:type="dxa"/>
            <w:tcBorders>
              <w:top w:val="nil"/>
              <w:left w:val="nil"/>
              <w:bottom w:val="nil"/>
              <w:right w:val="nil"/>
            </w:tcBorders>
            <w:tcMar>
              <w:top w:w="43" w:type="dxa"/>
              <w:left w:w="0" w:type="dxa"/>
              <w:bottom w:w="0" w:type="dxa"/>
              <w:right w:w="0" w:type="dxa"/>
            </w:tcMar>
            <w:vAlign w:val="bottom"/>
          </w:tcPr>
          <w:p w14:paraId="78B5B81A"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E64C23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2A7BB31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6923D9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529C16" w14:textId="77777777" w:rsidR="0089264D" w:rsidRPr="00B40C4C" w:rsidRDefault="0089264D" w:rsidP="00A3544C">
            <w:pPr>
              <w:jc w:val="right"/>
            </w:pPr>
          </w:p>
        </w:tc>
      </w:tr>
      <w:tr w:rsidR="00446E55" w:rsidRPr="00B40C4C" w14:paraId="7C43B11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C63B1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7910E3F"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12DC6D3E"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579BCC" w14:textId="77777777" w:rsidR="0089264D" w:rsidRPr="00B40C4C" w:rsidRDefault="0089264D" w:rsidP="009137DA">
            <w:r w:rsidRPr="00B40C4C">
              <w:t>Trygdeavgift</w:t>
            </w:r>
          </w:p>
        </w:tc>
        <w:tc>
          <w:tcPr>
            <w:tcW w:w="1500" w:type="dxa"/>
            <w:tcBorders>
              <w:top w:val="nil"/>
              <w:left w:val="nil"/>
              <w:bottom w:val="nil"/>
              <w:right w:val="nil"/>
            </w:tcBorders>
            <w:tcMar>
              <w:top w:w="43" w:type="dxa"/>
              <w:left w:w="0" w:type="dxa"/>
              <w:bottom w:w="0" w:type="dxa"/>
              <w:right w:w="0" w:type="dxa"/>
            </w:tcMar>
            <w:vAlign w:val="bottom"/>
          </w:tcPr>
          <w:p w14:paraId="1500A46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4AF94E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EEF3B93" w14:textId="77777777" w:rsidR="0089264D" w:rsidRPr="00B40C4C" w:rsidRDefault="0089264D" w:rsidP="00A3544C">
            <w:pPr>
              <w:jc w:val="right"/>
            </w:pPr>
            <w:r w:rsidRPr="00B40C4C">
              <w:t>197 314 500 000</w:t>
            </w:r>
          </w:p>
        </w:tc>
        <w:tc>
          <w:tcPr>
            <w:tcW w:w="180" w:type="dxa"/>
            <w:tcBorders>
              <w:top w:val="nil"/>
              <w:left w:val="nil"/>
              <w:bottom w:val="nil"/>
              <w:right w:val="nil"/>
            </w:tcBorders>
            <w:tcMar>
              <w:top w:w="43" w:type="dxa"/>
              <w:left w:w="0" w:type="dxa"/>
              <w:bottom w:w="0" w:type="dxa"/>
              <w:right w:w="0" w:type="dxa"/>
            </w:tcMar>
            <w:vAlign w:val="bottom"/>
          </w:tcPr>
          <w:p w14:paraId="6ACD6D50"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65E77A17" w14:textId="77777777" w:rsidR="0089264D" w:rsidRPr="00B40C4C" w:rsidRDefault="0089264D" w:rsidP="00A3544C">
            <w:pPr>
              <w:jc w:val="right"/>
            </w:pPr>
          </w:p>
        </w:tc>
      </w:tr>
      <w:tr w:rsidR="00446E55" w:rsidRPr="00B40C4C" w14:paraId="530DC024"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ED153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154E8BA"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1171156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A4F6849" w14:textId="77777777" w:rsidR="0089264D" w:rsidRPr="00B40C4C" w:rsidRDefault="0089264D" w:rsidP="009137DA">
            <w:r w:rsidRPr="00B40C4C">
              <w:t>Arbeidsgiveravgift</w:t>
            </w:r>
          </w:p>
        </w:tc>
        <w:tc>
          <w:tcPr>
            <w:tcW w:w="1500" w:type="dxa"/>
            <w:tcBorders>
              <w:top w:val="nil"/>
              <w:left w:val="nil"/>
              <w:bottom w:val="nil"/>
              <w:right w:val="nil"/>
            </w:tcBorders>
            <w:tcMar>
              <w:top w:w="43" w:type="dxa"/>
              <w:left w:w="0" w:type="dxa"/>
              <w:bottom w:w="0" w:type="dxa"/>
              <w:right w:w="0" w:type="dxa"/>
            </w:tcMar>
            <w:vAlign w:val="bottom"/>
          </w:tcPr>
          <w:p w14:paraId="13609E20"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C9EF0C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88853F0" w14:textId="77777777" w:rsidR="0089264D" w:rsidRPr="00B40C4C" w:rsidRDefault="0089264D" w:rsidP="00A3544C">
            <w:pPr>
              <w:jc w:val="right"/>
            </w:pPr>
            <w:r w:rsidRPr="00B40C4C">
              <w:t>269 420 000 000</w:t>
            </w:r>
          </w:p>
        </w:tc>
        <w:tc>
          <w:tcPr>
            <w:tcW w:w="180" w:type="dxa"/>
            <w:tcBorders>
              <w:top w:val="nil"/>
              <w:left w:val="nil"/>
              <w:bottom w:val="nil"/>
              <w:right w:val="nil"/>
            </w:tcBorders>
            <w:tcMar>
              <w:top w:w="43" w:type="dxa"/>
              <w:left w:w="0" w:type="dxa"/>
              <w:bottom w:w="0" w:type="dxa"/>
              <w:right w:w="0" w:type="dxa"/>
            </w:tcMar>
            <w:vAlign w:val="bottom"/>
          </w:tcPr>
          <w:p w14:paraId="2109276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738A48E" w14:textId="77777777" w:rsidR="0089264D" w:rsidRPr="00B40C4C" w:rsidRDefault="0089264D" w:rsidP="00A3544C">
            <w:pPr>
              <w:jc w:val="right"/>
            </w:pPr>
            <w:r w:rsidRPr="00B40C4C">
              <w:t>466 734 500 000</w:t>
            </w:r>
          </w:p>
        </w:tc>
      </w:tr>
      <w:tr w:rsidR="00446E55" w:rsidRPr="00B40C4C" w14:paraId="41977C5F" w14:textId="77777777" w:rsidTr="008C2AB1">
        <w:trPr>
          <w:trHeight w:val="240"/>
        </w:trPr>
        <w:tc>
          <w:tcPr>
            <w:tcW w:w="567" w:type="dxa"/>
            <w:tcBorders>
              <w:top w:val="nil"/>
              <w:left w:val="nil"/>
              <w:bottom w:val="nil"/>
            </w:tcBorders>
            <w:tcMar>
              <w:top w:w="43" w:type="dxa"/>
              <w:left w:w="0" w:type="dxa"/>
              <w:bottom w:w="0" w:type="dxa"/>
              <w:right w:w="0" w:type="dxa"/>
            </w:tcMar>
          </w:tcPr>
          <w:p w14:paraId="5190F5ED" w14:textId="77777777" w:rsidR="0089264D" w:rsidRPr="00B40C4C" w:rsidRDefault="0089264D" w:rsidP="009137DA">
            <w:r w:rsidRPr="00B40C4C">
              <w:t>5701</w:t>
            </w:r>
          </w:p>
        </w:tc>
        <w:tc>
          <w:tcPr>
            <w:tcW w:w="260" w:type="dxa"/>
            <w:tcBorders>
              <w:top w:val="nil"/>
              <w:left w:val="nil"/>
              <w:bottom w:val="nil"/>
              <w:right w:val="nil"/>
            </w:tcBorders>
            <w:tcMar>
              <w:top w:w="43" w:type="dxa"/>
              <w:left w:w="0" w:type="dxa"/>
              <w:bottom w:w="0" w:type="dxa"/>
              <w:right w:w="0" w:type="dxa"/>
            </w:tcMar>
            <w:vAlign w:val="bottom"/>
          </w:tcPr>
          <w:p w14:paraId="41375E9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04338F8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1535DC"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4DC0054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A972BC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77CAA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2A68CE9"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A78A67A" w14:textId="77777777" w:rsidR="0089264D" w:rsidRPr="00B40C4C" w:rsidRDefault="0089264D" w:rsidP="00A3544C">
            <w:pPr>
              <w:jc w:val="right"/>
            </w:pPr>
          </w:p>
        </w:tc>
      </w:tr>
      <w:tr w:rsidR="00446E55" w:rsidRPr="00B40C4C" w14:paraId="4E874CB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B8B317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5F64E3E"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6524857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5208051" w14:textId="77777777" w:rsidR="0089264D" w:rsidRPr="00B40C4C" w:rsidRDefault="0089264D" w:rsidP="009137DA">
            <w:r w:rsidRPr="00B40C4C">
              <w:t>Refusjon ved yrkesskade</w:t>
            </w:r>
          </w:p>
        </w:tc>
        <w:tc>
          <w:tcPr>
            <w:tcW w:w="1500" w:type="dxa"/>
            <w:tcBorders>
              <w:top w:val="nil"/>
              <w:left w:val="nil"/>
              <w:bottom w:val="nil"/>
              <w:right w:val="nil"/>
            </w:tcBorders>
            <w:tcMar>
              <w:top w:w="43" w:type="dxa"/>
              <w:left w:w="0" w:type="dxa"/>
              <w:bottom w:w="0" w:type="dxa"/>
              <w:right w:w="0" w:type="dxa"/>
            </w:tcMar>
            <w:vAlign w:val="bottom"/>
          </w:tcPr>
          <w:p w14:paraId="0AE780B7"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E41A56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774223C" w14:textId="77777777" w:rsidR="0089264D" w:rsidRPr="00B40C4C" w:rsidRDefault="0089264D" w:rsidP="00A3544C">
            <w:pPr>
              <w:jc w:val="right"/>
            </w:pPr>
            <w:r w:rsidRPr="00B40C4C">
              <w:t>768 500 000</w:t>
            </w:r>
          </w:p>
        </w:tc>
        <w:tc>
          <w:tcPr>
            <w:tcW w:w="180" w:type="dxa"/>
            <w:tcBorders>
              <w:top w:val="nil"/>
              <w:left w:val="nil"/>
              <w:bottom w:val="nil"/>
              <w:right w:val="nil"/>
            </w:tcBorders>
            <w:tcMar>
              <w:top w:w="43" w:type="dxa"/>
              <w:left w:w="0" w:type="dxa"/>
              <w:bottom w:w="0" w:type="dxa"/>
              <w:right w:w="0" w:type="dxa"/>
            </w:tcMar>
            <w:vAlign w:val="bottom"/>
          </w:tcPr>
          <w:p w14:paraId="6D523754"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6218210" w14:textId="77777777" w:rsidR="0089264D" w:rsidRPr="00B40C4C" w:rsidRDefault="0089264D" w:rsidP="00A3544C">
            <w:pPr>
              <w:jc w:val="right"/>
            </w:pPr>
          </w:p>
        </w:tc>
      </w:tr>
      <w:tr w:rsidR="00446E55" w:rsidRPr="00B40C4C" w14:paraId="69C969D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7961AF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4942D9A" w14:textId="77777777" w:rsidR="0089264D" w:rsidRPr="00B40C4C" w:rsidRDefault="0089264D" w:rsidP="009137DA">
            <w:r w:rsidRPr="00B40C4C">
              <w:t>80</w:t>
            </w:r>
          </w:p>
        </w:tc>
        <w:tc>
          <w:tcPr>
            <w:tcW w:w="260" w:type="dxa"/>
            <w:tcBorders>
              <w:top w:val="nil"/>
              <w:left w:val="nil"/>
              <w:bottom w:val="nil"/>
              <w:right w:val="nil"/>
            </w:tcBorders>
            <w:tcMar>
              <w:top w:w="43" w:type="dxa"/>
              <w:left w:w="0" w:type="dxa"/>
              <w:bottom w:w="0" w:type="dxa"/>
              <w:right w:w="0" w:type="dxa"/>
            </w:tcMar>
            <w:vAlign w:val="bottom"/>
          </w:tcPr>
          <w:p w14:paraId="13A61A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6480BA3" w14:textId="77777777" w:rsidR="0089264D" w:rsidRPr="00B40C4C" w:rsidRDefault="0089264D" w:rsidP="009137DA">
            <w:r w:rsidRPr="00B40C4C">
              <w:t>Renter</w:t>
            </w:r>
          </w:p>
        </w:tc>
        <w:tc>
          <w:tcPr>
            <w:tcW w:w="1500" w:type="dxa"/>
            <w:tcBorders>
              <w:top w:val="nil"/>
              <w:left w:val="nil"/>
              <w:bottom w:val="nil"/>
              <w:right w:val="nil"/>
            </w:tcBorders>
            <w:tcMar>
              <w:top w:w="43" w:type="dxa"/>
              <w:left w:w="0" w:type="dxa"/>
              <w:bottom w:w="0" w:type="dxa"/>
              <w:right w:w="0" w:type="dxa"/>
            </w:tcMar>
            <w:vAlign w:val="bottom"/>
          </w:tcPr>
          <w:p w14:paraId="74F368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9063CE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3F5A6751" w14:textId="77777777" w:rsidR="0089264D" w:rsidRPr="00B40C4C" w:rsidRDefault="0089264D" w:rsidP="00A3544C">
            <w:pPr>
              <w:jc w:val="right"/>
            </w:pPr>
            <w:r w:rsidRPr="00B40C4C">
              <w:t>1 000 000</w:t>
            </w:r>
          </w:p>
        </w:tc>
        <w:tc>
          <w:tcPr>
            <w:tcW w:w="180" w:type="dxa"/>
            <w:tcBorders>
              <w:top w:val="nil"/>
              <w:left w:val="nil"/>
              <w:bottom w:val="nil"/>
              <w:right w:val="nil"/>
            </w:tcBorders>
            <w:tcMar>
              <w:top w:w="43" w:type="dxa"/>
              <w:left w:w="0" w:type="dxa"/>
              <w:bottom w:w="0" w:type="dxa"/>
              <w:right w:w="0" w:type="dxa"/>
            </w:tcMar>
            <w:vAlign w:val="bottom"/>
          </w:tcPr>
          <w:p w14:paraId="0A3A77A1"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000C0FDE" w14:textId="77777777" w:rsidR="0089264D" w:rsidRPr="00B40C4C" w:rsidRDefault="0089264D" w:rsidP="00A3544C">
            <w:pPr>
              <w:jc w:val="right"/>
            </w:pPr>
          </w:p>
        </w:tc>
      </w:tr>
      <w:tr w:rsidR="00446E55" w:rsidRPr="00B40C4C" w14:paraId="40524247"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EEE9E7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53434E7E" w14:textId="77777777" w:rsidR="0089264D" w:rsidRPr="00B40C4C" w:rsidRDefault="0089264D" w:rsidP="009137DA">
            <w:r w:rsidRPr="00B40C4C">
              <w:t>86</w:t>
            </w:r>
          </w:p>
        </w:tc>
        <w:tc>
          <w:tcPr>
            <w:tcW w:w="260" w:type="dxa"/>
            <w:tcBorders>
              <w:top w:val="nil"/>
              <w:left w:val="nil"/>
              <w:bottom w:val="nil"/>
              <w:right w:val="nil"/>
            </w:tcBorders>
            <w:tcMar>
              <w:top w:w="43" w:type="dxa"/>
              <w:left w:w="0" w:type="dxa"/>
              <w:bottom w:w="0" w:type="dxa"/>
              <w:right w:w="0" w:type="dxa"/>
            </w:tcMar>
            <w:vAlign w:val="bottom"/>
          </w:tcPr>
          <w:p w14:paraId="5827286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1455E64" w14:textId="77777777" w:rsidR="0089264D" w:rsidRPr="00B40C4C" w:rsidRDefault="0089264D" w:rsidP="009137DA">
            <w:r w:rsidRPr="00B40C4C">
              <w:t>Innkreving feilutbetalinger</w:t>
            </w:r>
          </w:p>
        </w:tc>
        <w:tc>
          <w:tcPr>
            <w:tcW w:w="1500" w:type="dxa"/>
            <w:tcBorders>
              <w:top w:val="nil"/>
              <w:left w:val="nil"/>
              <w:bottom w:val="nil"/>
              <w:right w:val="nil"/>
            </w:tcBorders>
            <w:tcMar>
              <w:top w:w="43" w:type="dxa"/>
              <w:left w:w="0" w:type="dxa"/>
              <w:bottom w:w="0" w:type="dxa"/>
              <w:right w:w="0" w:type="dxa"/>
            </w:tcMar>
            <w:vAlign w:val="bottom"/>
          </w:tcPr>
          <w:p w14:paraId="0D4308E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FB97961"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9727AEB" w14:textId="77777777" w:rsidR="0089264D" w:rsidRPr="00B40C4C" w:rsidRDefault="0089264D" w:rsidP="00A3544C">
            <w:pPr>
              <w:jc w:val="right"/>
            </w:pPr>
            <w:r w:rsidRPr="00B40C4C">
              <w:t>1 492 000 000</w:t>
            </w:r>
          </w:p>
        </w:tc>
        <w:tc>
          <w:tcPr>
            <w:tcW w:w="180" w:type="dxa"/>
            <w:tcBorders>
              <w:top w:val="nil"/>
              <w:left w:val="nil"/>
              <w:bottom w:val="nil"/>
              <w:right w:val="nil"/>
            </w:tcBorders>
            <w:tcMar>
              <w:top w:w="43" w:type="dxa"/>
              <w:left w:w="0" w:type="dxa"/>
              <w:bottom w:w="0" w:type="dxa"/>
              <w:right w:w="0" w:type="dxa"/>
            </w:tcMar>
            <w:vAlign w:val="bottom"/>
          </w:tcPr>
          <w:p w14:paraId="67E26CC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474CFBC" w14:textId="77777777" w:rsidR="0089264D" w:rsidRPr="00B40C4C" w:rsidRDefault="0089264D" w:rsidP="00A3544C">
            <w:pPr>
              <w:jc w:val="right"/>
            </w:pPr>
          </w:p>
        </w:tc>
      </w:tr>
      <w:tr w:rsidR="00446E55" w:rsidRPr="00B40C4C" w14:paraId="0EBAEA2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EC575A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84096E2" w14:textId="77777777" w:rsidR="0089264D" w:rsidRPr="00B40C4C" w:rsidRDefault="0089264D" w:rsidP="009137DA">
            <w:r w:rsidRPr="00B40C4C">
              <w:t>87</w:t>
            </w:r>
          </w:p>
        </w:tc>
        <w:tc>
          <w:tcPr>
            <w:tcW w:w="260" w:type="dxa"/>
            <w:tcBorders>
              <w:top w:val="nil"/>
              <w:left w:val="nil"/>
              <w:bottom w:val="nil"/>
              <w:right w:val="nil"/>
            </w:tcBorders>
            <w:tcMar>
              <w:top w:w="43" w:type="dxa"/>
              <w:left w:w="0" w:type="dxa"/>
              <w:bottom w:w="0" w:type="dxa"/>
              <w:right w:w="0" w:type="dxa"/>
            </w:tcMar>
            <w:vAlign w:val="bottom"/>
          </w:tcPr>
          <w:p w14:paraId="10E953E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244FC7E" w14:textId="77777777" w:rsidR="0089264D" w:rsidRPr="00B40C4C" w:rsidRDefault="0089264D" w:rsidP="009137DA">
            <w:r w:rsidRPr="00B40C4C">
              <w:t>Diverse inntekter</w:t>
            </w:r>
          </w:p>
        </w:tc>
        <w:tc>
          <w:tcPr>
            <w:tcW w:w="1500" w:type="dxa"/>
            <w:tcBorders>
              <w:top w:val="nil"/>
              <w:left w:val="nil"/>
              <w:bottom w:val="nil"/>
              <w:right w:val="nil"/>
            </w:tcBorders>
            <w:tcMar>
              <w:top w:w="43" w:type="dxa"/>
              <w:left w:w="0" w:type="dxa"/>
              <w:bottom w:w="0" w:type="dxa"/>
              <w:right w:w="0" w:type="dxa"/>
            </w:tcMar>
            <w:vAlign w:val="bottom"/>
          </w:tcPr>
          <w:p w14:paraId="0B97485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5BFE26A"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6D5DD30C" w14:textId="77777777" w:rsidR="0089264D" w:rsidRPr="00B40C4C" w:rsidRDefault="0089264D" w:rsidP="00A3544C">
            <w:pPr>
              <w:jc w:val="right"/>
            </w:pPr>
            <w:r w:rsidRPr="00B40C4C">
              <w:t>26 069 000</w:t>
            </w:r>
          </w:p>
        </w:tc>
        <w:tc>
          <w:tcPr>
            <w:tcW w:w="180" w:type="dxa"/>
            <w:tcBorders>
              <w:top w:val="nil"/>
              <w:left w:val="nil"/>
              <w:bottom w:val="nil"/>
              <w:right w:val="nil"/>
            </w:tcBorders>
            <w:tcMar>
              <w:top w:w="43" w:type="dxa"/>
              <w:left w:w="0" w:type="dxa"/>
              <w:bottom w:w="0" w:type="dxa"/>
              <w:right w:w="0" w:type="dxa"/>
            </w:tcMar>
            <w:vAlign w:val="bottom"/>
          </w:tcPr>
          <w:p w14:paraId="43766BB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10E5AB7" w14:textId="77777777" w:rsidR="0089264D" w:rsidRPr="00B40C4C" w:rsidRDefault="0089264D" w:rsidP="00A3544C">
            <w:pPr>
              <w:jc w:val="right"/>
            </w:pPr>
          </w:p>
        </w:tc>
      </w:tr>
      <w:tr w:rsidR="00446E55" w:rsidRPr="00B40C4C" w14:paraId="0242BC9C"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3B5EBE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527E1EB" w14:textId="77777777" w:rsidR="0089264D" w:rsidRPr="00B40C4C" w:rsidRDefault="0089264D" w:rsidP="009137DA">
            <w:r w:rsidRPr="00B40C4C">
              <w:t>88</w:t>
            </w:r>
          </w:p>
        </w:tc>
        <w:tc>
          <w:tcPr>
            <w:tcW w:w="260" w:type="dxa"/>
            <w:tcBorders>
              <w:top w:val="nil"/>
              <w:left w:val="nil"/>
              <w:bottom w:val="nil"/>
              <w:right w:val="nil"/>
            </w:tcBorders>
            <w:tcMar>
              <w:top w:w="43" w:type="dxa"/>
              <w:left w:w="0" w:type="dxa"/>
              <w:bottom w:w="0" w:type="dxa"/>
              <w:right w:w="0" w:type="dxa"/>
            </w:tcMar>
            <w:vAlign w:val="bottom"/>
          </w:tcPr>
          <w:p w14:paraId="4612EEE1"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5F6306E7" w14:textId="77777777" w:rsidR="0089264D" w:rsidRPr="00B40C4C" w:rsidRDefault="0089264D" w:rsidP="009137DA">
            <w:r w:rsidRPr="00B40C4C">
              <w:t>Hjelpemiddelsentraler mv.</w:t>
            </w:r>
          </w:p>
        </w:tc>
        <w:tc>
          <w:tcPr>
            <w:tcW w:w="1500" w:type="dxa"/>
            <w:tcBorders>
              <w:top w:val="nil"/>
              <w:left w:val="nil"/>
              <w:bottom w:val="nil"/>
              <w:right w:val="nil"/>
            </w:tcBorders>
            <w:tcMar>
              <w:top w:w="43" w:type="dxa"/>
              <w:left w:w="0" w:type="dxa"/>
              <w:bottom w:w="0" w:type="dxa"/>
              <w:right w:w="0" w:type="dxa"/>
            </w:tcMar>
            <w:vAlign w:val="bottom"/>
          </w:tcPr>
          <w:p w14:paraId="750CAB9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02200B1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2552FAB" w14:textId="77777777" w:rsidR="0089264D" w:rsidRPr="00B40C4C" w:rsidRDefault="0089264D" w:rsidP="00A3544C">
            <w:pPr>
              <w:jc w:val="right"/>
            </w:pPr>
            <w:r w:rsidRPr="00B40C4C">
              <w:t>110 000 000</w:t>
            </w:r>
          </w:p>
        </w:tc>
        <w:tc>
          <w:tcPr>
            <w:tcW w:w="180" w:type="dxa"/>
            <w:tcBorders>
              <w:top w:val="nil"/>
              <w:left w:val="nil"/>
              <w:bottom w:val="nil"/>
              <w:right w:val="nil"/>
            </w:tcBorders>
            <w:tcMar>
              <w:top w:w="43" w:type="dxa"/>
              <w:left w:w="0" w:type="dxa"/>
              <w:bottom w:w="0" w:type="dxa"/>
              <w:right w:w="0" w:type="dxa"/>
            </w:tcMar>
            <w:vAlign w:val="bottom"/>
          </w:tcPr>
          <w:p w14:paraId="39127835"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49A65DE" w14:textId="77777777" w:rsidR="0089264D" w:rsidRPr="00B40C4C" w:rsidRDefault="0089264D" w:rsidP="00A3544C">
            <w:pPr>
              <w:jc w:val="right"/>
            </w:pPr>
            <w:r w:rsidRPr="00B40C4C">
              <w:t>2 397 569 000</w:t>
            </w:r>
          </w:p>
        </w:tc>
      </w:tr>
      <w:tr w:rsidR="00446E55" w:rsidRPr="00B40C4C" w14:paraId="2F7C8DB2" w14:textId="77777777" w:rsidTr="008C2AB1">
        <w:trPr>
          <w:trHeight w:val="240"/>
        </w:trPr>
        <w:tc>
          <w:tcPr>
            <w:tcW w:w="567" w:type="dxa"/>
            <w:tcBorders>
              <w:top w:val="nil"/>
              <w:left w:val="nil"/>
              <w:bottom w:val="nil"/>
            </w:tcBorders>
            <w:tcMar>
              <w:top w:w="43" w:type="dxa"/>
              <w:left w:w="0" w:type="dxa"/>
              <w:bottom w:w="0" w:type="dxa"/>
              <w:right w:w="0" w:type="dxa"/>
            </w:tcMar>
          </w:tcPr>
          <w:p w14:paraId="554A60AC" w14:textId="77777777" w:rsidR="0089264D" w:rsidRPr="00B40C4C" w:rsidRDefault="0089264D" w:rsidP="009137DA">
            <w:r w:rsidRPr="00B40C4C">
              <w:t>5704</w:t>
            </w:r>
          </w:p>
        </w:tc>
        <w:tc>
          <w:tcPr>
            <w:tcW w:w="260" w:type="dxa"/>
            <w:tcBorders>
              <w:top w:val="nil"/>
              <w:left w:val="nil"/>
              <w:bottom w:val="nil"/>
              <w:right w:val="nil"/>
            </w:tcBorders>
            <w:tcMar>
              <w:top w:w="43" w:type="dxa"/>
              <w:left w:w="0" w:type="dxa"/>
              <w:bottom w:w="0" w:type="dxa"/>
              <w:right w:w="0" w:type="dxa"/>
            </w:tcMar>
            <w:vAlign w:val="bottom"/>
          </w:tcPr>
          <w:p w14:paraId="216B8293"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47D14F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D99760F" w14:textId="77777777" w:rsidR="0089264D" w:rsidRPr="00B40C4C" w:rsidRDefault="0089264D" w:rsidP="009137DA">
            <w:r w:rsidRPr="00B40C4C">
              <w:t>Statsgaranti for lønnskrav ved konkurs:</w:t>
            </w:r>
          </w:p>
        </w:tc>
        <w:tc>
          <w:tcPr>
            <w:tcW w:w="1500" w:type="dxa"/>
            <w:tcBorders>
              <w:top w:val="nil"/>
              <w:left w:val="nil"/>
              <w:bottom w:val="nil"/>
              <w:right w:val="nil"/>
            </w:tcBorders>
            <w:tcMar>
              <w:top w:w="43" w:type="dxa"/>
              <w:left w:w="0" w:type="dxa"/>
              <w:bottom w:w="0" w:type="dxa"/>
              <w:right w:w="0" w:type="dxa"/>
            </w:tcMar>
            <w:vAlign w:val="bottom"/>
          </w:tcPr>
          <w:p w14:paraId="4352F7BD"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F6E2C7"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A66D35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5C5C143"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E94047A" w14:textId="77777777" w:rsidR="0089264D" w:rsidRPr="00B40C4C" w:rsidRDefault="0089264D" w:rsidP="00A3544C">
            <w:pPr>
              <w:jc w:val="right"/>
            </w:pPr>
          </w:p>
        </w:tc>
      </w:tr>
      <w:tr w:rsidR="00446E55" w:rsidRPr="00B40C4C" w14:paraId="42F382F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854A32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4204FA6C"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5407CB7D"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A165479" w14:textId="77777777" w:rsidR="0089264D" w:rsidRPr="00B40C4C" w:rsidRDefault="0089264D" w:rsidP="009137DA">
            <w:r w:rsidRPr="00B40C4C">
              <w:t>Dividende</w:t>
            </w:r>
          </w:p>
        </w:tc>
        <w:tc>
          <w:tcPr>
            <w:tcW w:w="1500" w:type="dxa"/>
            <w:tcBorders>
              <w:top w:val="nil"/>
              <w:left w:val="nil"/>
              <w:bottom w:val="nil"/>
              <w:right w:val="nil"/>
            </w:tcBorders>
            <w:tcMar>
              <w:top w:w="43" w:type="dxa"/>
              <w:left w:w="0" w:type="dxa"/>
              <w:bottom w:w="0" w:type="dxa"/>
              <w:right w:w="0" w:type="dxa"/>
            </w:tcMar>
            <w:vAlign w:val="bottom"/>
          </w:tcPr>
          <w:p w14:paraId="55B38C8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42330CB"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3513D176" w14:textId="77777777" w:rsidR="0089264D" w:rsidRPr="00B40C4C" w:rsidRDefault="0089264D" w:rsidP="00A3544C">
            <w:pPr>
              <w:jc w:val="right"/>
            </w:pPr>
            <w:r w:rsidRPr="00B40C4C">
              <w:t>230 000 000</w:t>
            </w:r>
          </w:p>
        </w:tc>
        <w:tc>
          <w:tcPr>
            <w:tcW w:w="180" w:type="dxa"/>
            <w:tcBorders>
              <w:top w:val="nil"/>
              <w:left w:val="nil"/>
              <w:bottom w:val="nil"/>
              <w:right w:val="nil"/>
            </w:tcBorders>
            <w:tcMar>
              <w:top w:w="43" w:type="dxa"/>
              <w:left w:w="0" w:type="dxa"/>
              <w:bottom w:w="0" w:type="dxa"/>
              <w:right w:w="0" w:type="dxa"/>
            </w:tcMar>
            <w:vAlign w:val="bottom"/>
          </w:tcPr>
          <w:p w14:paraId="54575D0E"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3699BCFA" w14:textId="77777777" w:rsidR="0089264D" w:rsidRPr="00B40C4C" w:rsidRDefault="0089264D" w:rsidP="00A3544C">
            <w:pPr>
              <w:jc w:val="right"/>
            </w:pPr>
            <w:r w:rsidRPr="00B40C4C">
              <w:t>230 000 000</w:t>
            </w:r>
          </w:p>
        </w:tc>
      </w:tr>
      <w:tr w:rsidR="00446E55" w:rsidRPr="00B40C4C" w14:paraId="5DCEB60B" w14:textId="77777777" w:rsidTr="008C2AB1">
        <w:trPr>
          <w:trHeight w:val="240"/>
        </w:trPr>
        <w:tc>
          <w:tcPr>
            <w:tcW w:w="567" w:type="dxa"/>
            <w:tcBorders>
              <w:top w:val="nil"/>
              <w:left w:val="nil"/>
              <w:bottom w:val="nil"/>
            </w:tcBorders>
            <w:tcMar>
              <w:top w:w="43" w:type="dxa"/>
              <w:left w:w="0" w:type="dxa"/>
              <w:bottom w:w="0" w:type="dxa"/>
              <w:right w:w="0" w:type="dxa"/>
            </w:tcMar>
          </w:tcPr>
          <w:p w14:paraId="12F3DD6E" w14:textId="77777777" w:rsidR="0089264D" w:rsidRPr="00B40C4C" w:rsidRDefault="0089264D" w:rsidP="009137DA">
            <w:r w:rsidRPr="00B40C4C">
              <w:t>5705</w:t>
            </w:r>
          </w:p>
        </w:tc>
        <w:tc>
          <w:tcPr>
            <w:tcW w:w="260" w:type="dxa"/>
            <w:tcBorders>
              <w:top w:val="nil"/>
              <w:left w:val="nil"/>
              <w:bottom w:val="nil"/>
              <w:right w:val="nil"/>
            </w:tcBorders>
            <w:tcMar>
              <w:top w:w="43" w:type="dxa"/>
              <w:left w:w="0" w:type="dxa"/>
              <w:bottom w:w="0" w:type="dxa"/>
              <w:right w:w="0" w:type="dxa"/>
            </w:tcMar>
            <w:vAlign w:val="bottom"/>
          </w:tcPr>
          <w:p w14:paraId="30827212"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175EDD5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D5EA41B" w14:textId="77777777" w:rsidR="0089264D" w:rsidRPr="00B40C4C" w:rsidRDefault="0089264D" w:rsidP="009137DA">
            <w:r w:rsidRPr="00B40C4C">
              <w:t>Refusjon av dagpenger:</w:t>
            </w:r>
          </w:p>
        </w:tc>
        <w:tc>
          <w:tcPr>
            <w:tcW w:w="1500" w:type="dxa"/>
            <w:tcBorders>
              <w:top w:val="nil"/>
              <w:left w:val="nil"/>
              <w:bottom w:val="nil"/>
              <w:right w:val="nil"/>
            </w:tcBorders>
            <w:tcMar>
              <w:top w:w="43" w:type="dxa"/>
              <w:left w:w="0" w:type="dxa"/>
              <w:bottom w:w="0" w:type="dxa"/>
              <w:right w:w="0" w:type="dxa"/>
            </w:tcMar>
            <w:vAlign w:val="bottom"/>
          </w:tcPr>
          <w:p w14:paraId="22CA748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E62FC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C37DA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EB7FE0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539A3421" w14:textId="77777777" w:rsidR="0089264D" w:rsidRPr="00B40C4C" w:rsidRDefault="0089264D" w:rsidP="00A3544C">
            <w:pPr>
              <w:jc w:val="right"/>
            </w:pPr>
          </w:p>
        </w:tc>
      </w:tr>
      <w:tr w:rsidR="00446E55" w:rsidRPr="00B40C4C" w14:paraId="1D1BEA31"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E2ABEF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8EC734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120E4B93"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975FA67" w14:textId="77777777" w:rsidR="0089264D" w:rsidRPr="00B40C4C" w:rsidRDefault="0089264D" w:rsidP="009137DA">
            <w:r w:rsidRPr="00B40C4C">
              <w:t>Refusjon av dagpenger, statsgaranti ved konkurs</w:t>
            </w:r>
          </w:p>
        </w:tc>
        <w:tc>
          <w:tcPr>
            <w:tcW w:w="1500" w:type="dxa"/>
            <w:tcBorders>
              <w:top w:val="nil"/>
              <w:left w:val="nil"/>
              <w:bottom w:val="nil"/>
              <w:right w:val="nil"/>
            </w:tcBorders>
            <w:tcMar>
              <w:top w:w="43" w:type="dxa"/>
              <w:left w:w="0" w:type="dxa"/>
              <w:bottom w:w="0" w:type="dxa"/>
              <w:right w:w="0" w:type="dxa"/>
            </w:tcMar>
            <w:vAlign w:val="bottom"/>
          </w:tcPr>
          <w:p w14:paraId="4E141D8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4BCC0C4"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83C166B" w14:textId="77777777" w:rsidR="0089264D" w:rsidRPr="00B40C4C" w:rsidRDefault="0089264D" w:rsidP="00A3544C">
            <w:pPr>
              <w:jc w:val="right"/>
            </w:pPr>
            <w:r w:rsidRPr="00B40C4C">
              <w:t>27 000 000</w:t>
            </w:r>
          </w:p>
        </w:tc>
        <w:tc>
          <w:tcPr>
            <w:tcW w:w="180" w:type="dxa"/>
            <w:tcBorders>
              <w:top w:val="nil"/>
              <w:left w:val="nil"/>
              <w:bottom w:val="nil"/>
              <w:right w:val="nil"/>
            </w:tcBorders>
            <w:tcMar>
              <w:top w:w="43" w:type="dxa"/>
              <w:left w:w="0" w:type="dxa"/>
              <w:bottom w:w="0" w:type="dxa"/>
              <w:right w:w="0" w:type="dxa"/>
            </w:tcMar>
            <w:vAlign w:val="bottom"/>
          </w:tcPr>
          <w:p w14:paraId="0434BA0D"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5D23A85" w14:textId="77777777" w:rsidR="0089264D" w:rsidRPr="00B40C4C" w:rsidRDefault="0089264D" w:rsidP="00A3544C">
            <w:pPr>
              <w:jc w:val="right"/>
            </w:pPr>
          </w:p>
        </w:tc>
      </w:tr>
      <w:tr w:rsidR="00446E55" w:rsidRPr="00B40C4C" w14:paraId="40C0B130" w14:textId="77777777" w:rsidTr="008C2AB1">
        <w:trPr>
          <w:trHeight w:val="500"/>
        </w:trPr>
        <w:tc>
          <w:tcPr>
            <w:tcW w:w="567" w:type="dxa"/>
            <w:tcBorders>
              <w:top w:val="nil"/>
              <w:left w:val="nil"/>
              <w:bottom w:val="nil"/>
            </w:tcBorders>
            <w:tcMar>
              <w:top w:w="43" w:type="dxa"/>
              <w:left w:w="0" w:type="dxa"/>
              <w:bottom w:w="0" w:type="dxa"/>
              <w:right w:w="0" w:type="dxa"/>
            </w:tcMar>
            <w:vAlign w:val="bottom"/>
          </w:tcPr>
          <w:p w14:paraId="52F4269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B79C2C0" w14:textId="77777777" w:rsidR="0089264D" w:rsidRPr="00B40C4C" w:rsidRDefault="0089264D" w:rsidP="009137DA">
            <w:r w:rsidRPr="00B40C4C">
              <w:t>71</w:t>
            </w:r>
          </w:p>
        </w:tc>
        <w:tc>
          <w:tcPr>
            <w:tcW w:w="260" w:type="dxa"/>
            <w:tcBorders>
              <w:top w:val="nil"/>
              <w:left w:val="nil"/>
              <w:bottom w:val="nil"/>
              <w:right w:val="nil"/>
            </w:tcBorders>
            <w:tcMar>
              <w:top w:w="43" w:type="dxa"/>
              <w:left w:w="0" w:type="dxa"/>
              <w:bottom w:w="0" w:type="dxa"/>
              <w:right w:w="0" w:type="dxa"/>
            </w:tcMar>
            <w:vAlign w:val="bottom"/>
          </w:tcPr>
          <w:p w14:paraId="093133AB"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F97DA99" w14:textId="77777777" w:rsidR="0089264D" w:rsidRPr="00B40C4C" w:rsidRDefault="0089264D" w:rsidP="009137DA">
            <w:r w:rsidRPr="00B40C4C">
              <w:t>Refusjon av dagpenger for grensearbeidere mv. bosatt i Norge</w:t>
            </w:r>
          </w:p>
        </w:tc>
        <w:tc>
          <w:tcPr>
            <w:tcW w:w="1500" w:type="dxa"/>
            <w:tcBorders>
              <w:top w:val="nil"/>
              <w:left w:val="nil"/>
              <w:bottom w:val="nil"/>
              <w:right w:val="nil"/>
            </w:tcBorders>
            <w:tcMar>
              <w:top w:w="43" w:type="dxa"/>
              <w:left w:w="0" w:type="dxa"/>
              <w:bottom w:w="0" w:type="dxa"/>
              <w:right w:w="0" w:type="dxa"/>
            </w:tcMar>
            <w:vAlign w:val="bottom"/>
          </w:tcPr>
          <w:p w14:paraId="3FA9F141"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599240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070897" w14:textId="77777777" w:rsidR="0089264D" w:rsidRPr="00B40C4C" w:rsidRDefault="0089264D" w:rsidP="00A3544C">
            <w:pPr>
              <w:jc w:val="right"/>
            </w:pPr>
            <w:r w:rsidRPr="00B40C4C">
              <w:t>700 000</w:t>
            </w:r>
          </w:p>
        </w:tc>
        <w:tc>
          <w:tcPr>
            <w:tcW w:w="180" w:type="dxa"/>
            <w:tcBorders>
              <w:top w:val="nil"/>
              <w:left w:val="nil"/>
              <w:bottom w:val="nil"/>
              <w:right w:val="nil"/>
            </w:tcBorders>
            <w:tcMar>
              <w:top w:w="43" w:type="dxa"/>
              <w:left w:w="0" w:type="dxa"/>
              <w:bottom w:w="0" w:type="dxa"/>
              <w:right w:w="0" w:type="dxa"/>
            </w:tcMar>
            <w:vAlign w:val="bottom"/>
          </w:tcPr>
          <w:p w14:paraId="1BE1549C"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E77B0A7" w14:textId="77777777" w:rsidR="0089264D" w:rsidRPr="00B40C4C" w:rsidRDefault="0089264D" w:rsidP="00A3544C">
            <w:pPr>
              <w:jc w:val="right"/>
            </w:pPr>
          </w:p>
        </w:tc>
      </w:tr>
      <w:tr w:rsidR="00446E55" w:rsidRPr="00B40C4C" w14:paraId="2E4931CB"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B5A52F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132D56A6" w14:textId="77777777" w:rsidR="0089264D" w:rsidRPr="00B40C4C" w:rsidRDefault="0089264D" w:rsidP="009137DA">
            <w:r w:rsidRPr="00B40C4C">
              <w:t>72</w:t>
            </w:r>
          </w:p>
        </w:tc>
        <w:tc>
          <w:tcPr>
            <w:tcW w:w="260" w:type="dxa"/>
            <w:tcBorders>
              <w:top w:val="nil"/>
              <w:left w:val="nil"/>
              <w:bottom w:val="nil"/>
              <w:right w:val="nil"/>
            </w:tcBorders>
            <w:tcMar>
              <w:top w:w="43" w:type="dxa"/>
              <w:left w:w="0" w:type="dxa"/>
              <w:bottom w:w="0" w:type="dxa"/>
              <w:right w:w="0" w:type="dxa"/>
            </w:tcMar>
            <w:vAlign w:val="bottom"/>
          </w:tcPr>
          <w:p w14:paraId="4D61E9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0432E97" w14:textId="77777777" w:rsidR="0089264D" w:rsidRPr="00B40C4C" w:rsidRDefault="0089264D" w:rsidP="009137DA">
            <w:r w:rsidRPr="00B40C4C">
              <w:t>Innkreving av forskutterte dagpenger</w:t>
            </w:r>
          </w:p>
        </w:tc>
        <w:tc>
          <w:tcPr>
            <w:tcW w:w="1500" w:type="dxa"/>
            <w:tcBorders>
              <w:top w:val="nil"/>
              <w:left w:val="nil"/>
              <w:bottom w:val="nil"/>
              <w:right w:val="nil"/>
            </w:tcBorders>
            <w:tcMar>
              <w:top w:w="43" w:type="dxa"/>
              <w:left w:w="0" w:type="dxa"/>
              <w:bottom w:w="0" w:type="dxa"/>
              <w:right w:w="0" w:type="dxa"/>
            </w:tcMar>
            <w:vAlign w:val="bottom"/>
          </w:tcPr>
          <w:p w14:paraId="6C5F367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1BB94461"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2D810C4A" w14:textId="77777777" w:rsidR="0089264D" w:rsidRPr="00B40C4C" w:rsidRDefault="0089264D" w:rsidP="00A3544C">
            <w:pPr>
              <w:jc w:val="right"/>
            </w:pPr>
            <w:r w:rsidRPr="00B40C4C">
              <w:t>45 000 000</w:t>
            </w:r>
          </w:p>
        </w:tc>
        <w:tc>
          <w:tcPr>
            <w:tcW w:w="180" w:type="dxa"/>
            <w:tcBorders>
              <w:top w:val="nil"/>
              <w:left w:val="nil"/>
              <w:bottom w:val="nil"/>
              <w:right w:val="nil"/>
            </w:tcBorders>
            <w:tcMar>
              <w:top w:w="43" w:type="dxa"/>
              <w:left w:w="0" w:type="dxa"/>
              <w:bottom w:w="0" w:type="dxa"/>
              <w:right w:w="0" w:type="dxa"/>
            </w:tcMar>
            <w:vAlign w:val="bottom"/>
          </w:tcPr>
          <w:p w14:paraId="4AC13E8F"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289DF52" w14:textId="77777777" w:rsidR="0089264D" w:rsidRPr="00B40C4C" w:rsidRDefault="0089264D" w:rsidP="00A3544C">
            <w:pPr>
              <w:jc w:val="right"/>
            </w:pPr>
            <w:r w:rsidRPr="00B40C4C">
              <w:t>72 700 000</w:t>
            </w:r>
          </w:p>
        </w:tc>
      </w:tr>
      <w:tr w:rsidR="00446E55" w:rsidRPr="00B40C4C" w14:paraId="266AB229" w14:textId="77777777" w:rsidTr="008C2AB1">
        <w:trPr>
          <w:trHeight w:val="240"/>
        </w:trPr>
        <w:tc>
          <w:tcPr>
            <w:tcW w:w="567" w:type="dxa"/>
            <w:tcBorders>
              <w:top w:val="nil"/>
              <w:left w:val="nil"/>
              <w:bottom w:val="nil"/>
            </w:tcBorders>
            <w:tcMar>
              <w:top w:w="43" w:type="dxa"/>
              <w:left w:w="0" w:type="dxa"/>
              <w:bottom w:w="0" w:type="dxa"/>
              <w:right w:w="0" w:type="dxa"/>
            </w:tcMar>
          </w:tcPr>
          <w:p w14:paraId="49080CE4" w14:textId="77777777" w:rsidR="0089264D" w:rsidRPr="00B40C4C" w:rsidRDefault="0089264D" w:rsidP="009137DA">
            <w:r w:rsidRPr="00B40C4C">
              <w:t>5706</w:t>
            </w:r>
          </w:p>
        </w:tc>
        <w:tc>
          <w:tcPr>
            <w:tcW w:w="260" w:type="dxa"/>
            <w:tcBorders>
              <w:top w:val="nil"/>
              <w:left w:val="nil"/>
              <w:bottom w:val="nil"/>
              <w:right w:val="nil"/>
            </w:tcBorders>
            <w:tcMar>
              <w:top w:w="43" w:type="dxa"/>
              <w:left w:w="0" w:type="dxa"/>
              <w:bottom w:w="0" w:type="dxa"/>
              <w:right w:w="0" w:type="dxa"/>
            </w:tcMar>
            <w:vAlign w:val="bottom"/>
          </w:tcPr>
          <w:p w14:paraId="54E35FFE"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1E672F5"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D4F91E" w14:textId="77777777" w:rsidR="0089264D" w:rsidRPr="00B40C4C" w:rsidRDefault="0089264D" w:rsidP="009137DA">
            <w:r w:rsidRPr="00B40C4C">
              <w:t>Bidragsforskott:</w:t>
            </w:r>
          </w:p>
        </w:tc>
        <w:tc>
          <w:tcPr>
            <w:tcW w:w="1500" w:type="dxa"/>
            <w:tcBorders>
              <w:top w:val="nil"/>
              <w:left w:val="nil"/>
              <w:bottom w:val="nil"/>
              <w:right w:val="nil"/>
            </w:tcBorders>
            <w:tcMar>
              <w:top w:w="43" w:type="dxa"/>
              <w:left w:w="0" w:type="dxa"/>
              <w:bottom w:w="0" w:type="dxa"/>
              <w:right w:w="0" w:type="dxa"/>
            </w:tcMar>
            <w:vAlign w:val="bottom"/>
          </w:tcPr>
          <w:p w14:paraId="3565E51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13750F"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27E8D0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BF51172"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13AB1C55" w14:textId="77777777" w:rsidR="0089264D" w:rsidRPr="00B40C4C" w:rsidRDefault="0089264D" w:rsidP="00A3544C">
            <w:pPr>
              <w:jc w:val="right"/>
            </w:pPr>
          </w:p>
        </w:tc>
      </w:tr>
      <w:tr w:rsidR="00446E55" w:rsidRPr="00B40C4C" w14:paraId="3E4599F9"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66419B18"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7DE7DD81" w14:textId="77777777" w:rsidR="0089264D" w:rsidRPr="00B40C4C" w:rsidRDefault="0089264D" w:rsidP="009137DA">
            <w:r w:rsidRPr="00B40C4C">
              <w:t>70</w:t>
            </w:r>
          </w:p>
        </w:tc>
        <w:tc>
          <w:tcPr>
            <w:tcW w:w="260" w:type="dxa"/>
            <w:tcBorders>
              <w:top w:val="nil"/>
              <w:left w:val="nil"/>
              <w:bottom w:val="nil"/>
              <w:right w:val="nil"/>
            </w:tcBorders>
            <w:tcMar>
              <w:top w:w="43" w:type="dxa"/>
              <w:left w:w="0" w:type="dxa"/>
              <w:bottom w:w="0" w:type="dxa"/>
              <w:right w:w="0" w:type="dxa"/>
            </w:tcMar>
            <w:vAlign w:val="bottom"/>
          </w:tcPr>
          <w:p w14:paraId="43298C62"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2BFB6272" w14:textId="77777777" w:rsidR="0089264D" w:rsidRPr="00B40C4C" w:rsidRDefault="0089264D" w:rsidP="009137DA">
            <w:r w:rsidRPr="00B40C4C">
              <w:t>Refusjon fra bidragspliktige</w:t>
            </w:r>
          </w:p>
        </w:tc>
        <w:tc>
          <w:tcPr>
            <w:tcW w:w="1500" w:type="dxa"/>
            <w:tcBorders>
              <w:top w:val="nil"/>
              <w:left w:val="nil"/>
              <w:bottom w:val="nil"/>
              <w:right w:val="nil"/>
            </w:tcBorders>
            <w:tcMar>
              <w:top w:w="43" w:type="dxa"/>
              <w:left w:w="0" w:type="dxa"/>
              <w:bottom w:w="0" w:type="dxa"/>
              <w:right w:w="0" w:type="dxa"/>
            </w:tcMar>
            <w:vAlign w:val="bottom"/>
          </w:tcPr>
          <w:p w14:paraId="65FC76E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16A13F9"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7D8CF6B1" w14:textId="77777777" w:rsidR="0089264D" w:rsidRPr="00B40C4C" w:rsidRDefault="0089264D" w:rsidP="00A3544C">
            <w:pPr>
              <w:jc w:val="right"/>
            </w:pPr>
            <w:r w:rsidRPr="00B40C4C">
              <w:t>182 000 000</w:t>
            </w:r>
          </w:p>
        </w:tc>
        <w:tc>
          <w:tcPr>
            <w:tcW w:w="180" w:type="dxa"/>
            <w:tcBorders>
              <w:top w:val="nil"/>
              <w:left w:val="nil"/>
              <w:bottom w:val="nil"/>
              <w:right w:val="nil"/>
            </w:tcBorders>
            <w:tcMar>
              <w:top w:w="43" w:type="dxa"/>
              <w:left w:w="0" w:type="dxa"/>
              <w:bottom w:w="0" w:type="dxa"/>
              <w:right w:w="0" w:type="dxa"/>
            </w:tcMar>
            <w:vAlign w:val="bottom"/>
          </w:tcPr>
          <w:p w14:paraId="23E0F032"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76B6670" w14:textId="77777777" w:rsidR="0089264D" w:rsidRPr="00B40C4C" w:rsidRDefault="0089264D" w:rsidP="00A3544C">
            <w:pPr>
              <w:jc w:val="right"/>
            </w:pPr>
            <w:r w:rsidRPr="00B40C4C">
              <w:t>182 000 000</w:t>
            </w:r>
          </w:p>
        </w:tc>
      </w:tr>
      <w:tr w:rsidR="00446E55" w:rsidRPr="00B40C4C" w14:paraId="46A70002"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0F30C3A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CCE50C7"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71FDD9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28283D9" w14:textId="77777777" w:rsidR="0089264D" w:rsidRPr="00B40C4C" w:rsidRDefault="0089264D" w:rsidP="009137DA">
            <w:r w:rsidRPr="00B40C4C">
              <w:t>Sum Folketrygden</w:t>
            </w:r>
          </w:p>
        </w:tc>
        <w:tc>
          <w:tcPr>
            <w:tcW w:w="1500" w:type="dxa"/>
            <w:tcBorders>
              <w:top w:val="nil"/>
              <w:left w:val="nil"/>
              <w:bottom w:val="nil"/>
              <w:right w:val="nil"/>
            </w:tcBorders>
            <w:tcMar>
              <w:top w:w="43" w:type="dxa"/>
              <w:left w:w="0" w:type="dxa"/>
              <w:bottom w:w="0" w:type="dxa"/>
              <w:right w:w="0" w:type="dxa"/>
            </w:tcMar>
            <w:vAlign w:val="bottom"/>
          </w:tcPr>
          <w:p w14:paraId="5408DB4C"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2D1C6AD"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74BFD36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1E20A8"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64D7D22D" w14:textId="77777777" w:rsidR="0089264D" w:rsidRPr="00B40C4C" w:rsidRDefault="0089264D" w:rsidP="00A3544C">
            <w:pPr>
              <w:jc w:val="right"/>
            </w:pPr>
            <w:r w:rsidRPr="00B40C4C">
              <w:t>469 616 769 000</w:t>
            </w:r>
          </w:p>
        </w:tc>
      </w:tr>
      <w:tr w:rsidR="00446E55" w:rsidRPr="00B40C4C" w14:paraId="2722350C" w14:textId="77777777" w:rsidTr="008C2AB1">
        <w:trPr>
          <w:trHeight w:val="920"/>
        </w:trPr>
        <w:tc>
          <w:tcPr>
            <w:tcW w:w="9781" w:type="dxa"/>
            <w:gridSpan w:val="9"/>
            <w:tcBorders>
              <w:top w:val="nil"/>
              <w:left w:val="nil"/>
              <w:bottom w:val="nil"/>
              <w:right w:val="nil"/>
            </w:tcBorders>
            <w:tcMar>
              <w:top w:w="483" w:type="dxa"/>
              <w:left w:w="0" w:type="dxa"/>
              <w:bottom w:w="240" w:type="dxa"/>
              <w:right w:w="0" w:type="dxa"/>
            </w:tcMar>
          </w:tcPr>
          <w:p w14:paraId="0FB829A4" w14:textId="77777777" w:rsidR="0089264D" w:rsidRPr="00B40C4C" w:rsidRDefault="0089264D" w:rsidP="00E21406">
            <w:pPr>
              <w:pStyle w:val="tittel-gulbok1"/>
            </w:pPr>
            <w:r w:rsidRPr="00B40C4C">
              <w:t>Statens pensjonsfond utland</w:t>
            </w:r>
          </w:p>
        </w:tc>
      </w:tr>
      <w:tr w:rsidR="00446E55" w:rsidRPr="00B40C4C" w14:paraId="63DA5F50" w14:textId="77777777" w:rsidTr="008C2AB1">
        <w:trPr>
          <w:trHeight w:val="240"/>
        </w:trPr>
        <w:tc>
          <w:tcPr>
            <w:tcW w:w="567" w:type="dxa"/>
            <w:tcBorders>
              <w:top w:val="nil"/>
              <w:left w:val="nil"/>
              <w:bottom w:val="nil"/>
            </w:tcBorders>
            <w:tcMar>
              <w:top w:w="43" w:type="dxa"/>
              <w:left w:w="0" w:type="dxa"/>
              <w:bottom w:w="0" w:type="dxa"/>
              <w:right w:w="0" w:type="dxa"/>
            </w:tcMar>
          </w:tcPr>
          <w:p w14:paraId="6659D73D" w14:textId="77777777" w:rsidR="0089264D" w:rsidRPr="00B40C4C" w:rsidRDefault="0089264D" w:rsidP="009137DA">
            <w:r w:rsidRPr="00B40C4C">
              <w:t>5800</w:t>
            </w:r>
          </w:p>
        </w:tc>
        <w:tc>
          <w:tcPr>
            <w:tcW w:w="260" w:type="dxa"/>
            <w:tcBorders>
              <w:top w:val="nil"/>
              <w:left w:val="nil"/>
              <w:bottom w:val="nil"/>
              <w:right w:val="nil"/>
            </w:tcBorders>
            <w:tcMar>
              <w:top w:w="43" w:type="dxa"/>
              <w:left w:w="0" w:type="dxa"/>
              <w:bottom w:w="0" w:type="dxa"/>
              <w:right w:w="0" w:type="dxa"/>
            </w:tcMar>
            <w:vAlign w:val="bottom"/>
          </w:tcPr>
          <w:p w14:paraId="1FA31CBF"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4F92A034"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4718DC68" w14:textId="77777777" w:rsidR="0089264D" w:rsidRPr="00B40C4C" w:rsidRDefault="0089264D" w:rsidP="009137DA">
            <w:r w:rsidRPr="00B40C4C">
              <w:t>Statens pensjonsfond utland:</w:t>
            </w:r>
          </w:p>
        </w:tc>
        <w:tc>
          <w:tcPr>
            <w:tcW w:w="1500" w:type="dxa"/>
            <w:tcBorders>
              <w:top w:val="nil"/>
              <w:left w:val="nil"/>
              <w:bottom w:val="nil"/>
              <w:right w:val="nil"/>
            </w:tcBorders>
            <w:tcMar>
              <w:top w:w="43" w:type="dxa"/>
              <w:left w:w="0" w:type="dxa"/>
              <w:bottom w:w="0" w:type="dxa"/>
              <w:right w:w="0" w:type="dxa"/>
            </w:tcMar>
            <w:vAlign w:val="bottom"/>
          </w:tcPr>
          <w:p w14:paraId="1FCC62B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7EF4C825"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0FAF2B5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E1E00F8"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7018008F" w14:textId="77777777" w:rsidR="0089264D" w:rsidRPr="00B40C4C" w:rsidRDefault="0089264D" w:rsidP="00A3544C">
            <w:pPr>
              <w:jc w:val="right"/>
            </w:pPr>
          </w:p>
        </w:tc>
      </w:tr>
      <w:tr w:rsidR="00446E55" w:rsidRPr="00B40C4C" w14:paraId="5983D046"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4B877985"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274DCE04" w14:textId="77777777" w:rsidR="0089264D" w:rsidRPr="00B40C4C" w:rsidRDefault="0089264D" w:rsidP="009137DA">
            <w:r w:rsidRPr="00B40C4C">
              <w:t>50</w:t>
            </w:r>
          </w:p>
        </w:tc>
        <w:tc>
          <w:tcPr>
            <w:tcW w:w="260" w:type="dxa"/>
            <w:tcBorders>
              <w:top w:val="nil"/>
              <w:left w:val="nil"/>
              <w:bottom w:val="nil"/>
              <w:right w:val="nil"/>
            </w:tcBorders>
            <w:tcMar>
              <w:top w:w="43" w:type="dxa"/>
              <w:left w:w="0" w:type="dxa"/>
              <w:bottom w:w="0" w:type="dxa"/>
              <w:right w:w="0" w:type="dxa"/>
            </w:tcMar>
            <w:vAlign w:val="bottom"/>
          </w:tcPr>
          <w:p w14:paraId="6EE53C1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6B3FAAAD" w14:textId="77777777" w:rsidR="0089264D" w:rsidRPr="00B40C4C" w:rsidRDefault="0089264D" w:rsidP="009137DA">
            <w:r w:rsidRPr="00B40C4C">
              <w:t>Overføring fra fondet</w:t>
            </w:r>
          </w:p>
        </w:tc>
        <w:tc>
          <w:tcPr>
            <w:tcW w:w="1500" w:type="dxa"/>
            <w:tcBorders>
              <w:top w:val="nil"/>
              <w:left w:val="nil"/>
              <w:bottom w:val="nil"/>
              <w:right w:val="nil"/>
            </w:tcBorders>
            <w:tcMar>
              <w:top w:w="43" w:type="dxa"/>
              <w:left w:w="0" w:type="dxa"/>
              <w:bottom w:w="0" w:type="dxa"/>
              <w:right w:w="0" w:type="dxa"/>
            </w:tcMar>
            <w:vAlign w:val="bottom"/>
          </w:tcPr>
          <w:p w14:paraId="0483AB28"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4A49DE32"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0EDDF4A4" w14:textId="77777777" w:rsidR="0089264D" w:rsidRPr="00B40C4C" w:rsidRDefault="0089264D" w:rsidP="00A3544C">
            <w:pPr>
              <w:jc w:val="right"/>
            </w:pPr>
            <w:r w:rsidRPr="00B40C4C">
              <w:t>413 647 646 000</w:t>
            </w:r>
          </w:p>
        </w:tc>
        <w:tc>
          <w:tcPr>
            <w:tcW w:w="180" w:type="dxa"/>
            <w:tcBorders>
              <w:top w:val="nil"/>
              <w:left w:val="nil"/>
              <w:bottom w:val="nil"/>
              <w:right w:val="nil"/>
            </w:tcBorders>
            <w:tcMar>
              <w:top w:w="43" w:type="dxa"/>
              <w:left w:w="0" w:type="dxa"/>
              <w:bottom w:w="0" w:type="dxa"/>
              <w:right w:w="0" w:type="dxa"/>
            </w:tcMar>
            <w:vAlign w:val="bottom"/>
          </w:tcPr>
          <w:p w14:paraId="73FEEE33"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16050454" w14:textId="77777777" w:rsidR="0089264D" w:rsidRPr="00B40C4C" w:rsidRDefault="0089264D" w:rsidP="00A3544C">
            <w:pPr>
              <w:jc w:val="right"/>
            </w:pPr>
            <w:r w:rsidRPr="00B40C4C">
              <w:t>413 647 646 000</w:t>
            </w:r>
          </w:p>
        </w:tc>
      </w:tr>
      <w:tr w:rsidR="00446E55" w:rsidRPr="00B40C4C" w14:paraId="5EC52783"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30D9EB64"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33282CA0"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744D30A"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1660E31A" w14:textId="77777777" w:rsidR="0089264D" w:rsidRPr="00B40C4C" w:rsidRDefault="0089264D" w:rsidP="009137DA">
            <w:r w:rsidRPr="00B40C4C">
              <w:t>Sum Statens pensjonsfond utland</w:t>
            </w:r>
          </w:p>
        </w:tc>
        <w:tc>
          <w:tcPr>
            <w:tcW w:w="1500" w:type="dxa"/>
            <w:tcBorders>
              <w:top w:val="nil"/>
              <w:left w:val="nil"/>
              <w:bottom w:val="nil"/>
              <w:right w:val="nil"/>
            </w:tcBorders>
            <w:tcMar>
              <w:top w:w="43" w:type="dxa"/>
              <w:left w:w="0" w:type="dxa"/>
              <w:bottom w:w="0" w:type="dxa"/>
              <w:right w:w="0" w:type="dxa"/>
            </w:tcMar>
            <w:vAlign w:val="bottom"/>
          </w:tcPr>
          <w:p w14:paraId="1DF52654"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0CC1BBC"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50F67B"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6A0C97D6"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0029CDB4" w14:textId="77777777" w:rsidR="0089264D" w:rsidRPr="00B40C4C" w:rsidRDefault="0089264D" w:rsidP="00A3544C">
            <w:pPr>
              <w:jc w:val="right"/>
            </w:pPr>
            <w:r w:rsidRPr="00B40C4C">
              <w:t>413 647 646 000</w:t>
            </w:r>
          </w:p>
        </w:tc>
      </w:tr>
      <w:tr w:rsidR="00446E55" w:rsidRPr="00B40C4C" w14:paraId="5C435628" w14:textId="77777777" w:rsidTr="008C2AB1">
        <w:trPr>
          <w:trHeight w:val="1040"/>
        </w:trPr>
        <w:tc>
          <w:tcPr>
            <w:tcW w:w="9781" w:type="dxa"/>
            <w:gridSpan w:val="9"/>
            <w:tcBorders>
              <w:top w:val="nil"/>
              <w:left w:val="nil"/>
              <w:bottom w:val="nil"/>
              <w:right w:val="nil"/>
            </w:tcBorders>
            <w:tcMar>
              <w:top w:w="543" w:type="dxa"/>
              <w:left w:w="0" w:type="dxa"/>
              <w:bottom w:w="300" w:type="dxa"/>
              <w:right w:w="0" w:type="dxa"/>
            </w:tcMar>
          </w:tcPr>
          <w:p w14:paraId="4C89C47A" w14:textId="77777777" w:rsidR="0089264D" w:rsidRPr="00B40C4C" w:rsidRDefault="0089264D" w:rsidP="00AD48F6">
            <w:pPr>
              <w:pStyle w:val="tittel-gulbok1"/>
            </w:pPr>
            <w:r w:rsidRPr="00B40C4C">
              <w:t>Statslånemidler</w:t>
            </w:r>
          </w:p>
        </w:tc>
      </w:tr>
      <w:tr w:rsidR="00446E55" w:rsidRPr="00B40C4C" w14:paraId="16628CA8" w14:textId="77777777" w:rsidTr="008C2AB1">
        <w:trPr>
          <w:trHeight w:val="240"/>
        </w:trPr>
        <w:tc>
          <w:tcPr>
            <w:tcW w:w="567" w:type="dxa"/>
            <w:tcBorders>
              <w:top w:val="nil"/>
              <w:left w:val="nil"/>
              <w:bottom w:val="nil"/>
            </w:tcBorders>
            <w:tcMar>
              <w:top w:w="43" w:type="dxa"/>
              <w:left w:w="0" w:type="dxa"/>
              <w:bottom w:w="0" w:type="dxa"/>
              <w:right w:w="0" w:type="dxa"/>
            </w:tcMar>
          </w:tcPr>
          <w:p w14:paraId="1E4D3492" w14:textId="77777777" w:rsidR="0089264D" w:rsidRPr="00B40C4C" w:rsidRDefault="0089264D" w:rsidP="009137DA">
            <w:r w:rsidRPr="00B40C4C">
              <w:t>5999</w:t>
            </w:r>
          </w:p>
        </w:tc>
        <w:tc>
          <w:tcPr>
            <w:tcW w:w="260" w:type="dxa"/>
            <w:tcBorders>
              <w:top w:val="nil"/>
              <w:left w:val="nil"/>
              <w:bottom w:val="nil"/>
              <w:right w:val="nil"/>
            </w:tcBorders>
            <w:tcMar>
              <w:top w:w="43" w:type="dxa"/>
              <w:left w:w="0" w:type="dxa"/>
              <w:bottom w:w="0" w:type="dxa"/>
              <w:right w:w="0" w:type="dxa"/>
            </w:tcMar>
            <w:vAlign w:val="bottom"/>
          </w:tcPr>
          <w:p w14:paraId="12E67811"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2E98F26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3C98252C" w14:textId="77777777" w:rsidR="0089264D" w:rsidRPr="00B40C4C" w:rsidRDefault="0089264D" w:rsidP="009137DA">
            <w:r w:rsidRPr="00B40C4C">
              <w:t>Statslånemidler:</w:t>
            </w:r>
          </w:p>
        </w:tc>
        <w:tc>
          <w:tcPr>
            <w:tcW w:w="1500" w:type="dxa"/>
            <w:tcBorders>
              <w:top w:val="nil"/>
              <w:left w:val="nil"/>
              <w:bottom w:val="nil"/>
              <w:right w:val="nil"/>
            </w:tcBorders>
            <w:tcMar>
              <w:top w:w="43" w:type="dxa"/>
              <w:left w:w="0" w:type="dxa"/>
              <w:bottom w:w="0" w:type="dxa"/>
              <w:right w:w="0" w:type="dxa"/>
            </w:tcMar>
            <w:vAlign w:val="bottom"/>
          </w:tcPr>
          <w:p w14:paraId="33D6D4F6"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53B4C240"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588CE5C5"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0578C36" w14:textId="77777777" w:rsidR="0089264D" w:rsidRPr="00B40C4C" w:rsidRDefault="0089264D" w:rsidP="00A3544C">
            <w:pPr>
              <w:jc w:val="right"/>
            </w:pPr>
          </w:p>
        </w:tc>
        <w:tc>
          <w:tcPr>
            <w:tcW w:w="1804" w:type="dxa"/>
            <w:tcBorders>
              <w:top w:val="nil"/>
              <w:left w:val="nil"/>
              <w:bottom w:val="nil"/>
              <w:right w:val="nil"/>
            </w:tcBorders>
            <w:tcMar>
              <w:top w:w="43" w:type="dxa"/>
              <w:left w:w="0" w:type="dxa"/>
              <w:bottom w:w="0" w:type="dxa"/>
              <w:right w:w="0" w:type="dxa"/>
            </w:tcMar>
            <w:vAlign w:val="bottom"/>
          </w:tcPr>
          <w:p w14:paraId="29AABEB2" w14:textId="77777777" w:rsidR="0089264D" w:rsidRPr="00B40C4C" w:rsidRDefault="0089264D" w:rsidP="00A3544C">
            <w:pPr>
              <w:jc w:val="right"/>
            </w:pPr>
          </w:p>
        </w:tc>
      </w:tr>
      <w:tr w:rsidR="00446E55" w:rsidRPr="00B40C4C" w14:paraId="7CF03F01"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5DBAC246"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tcPr>
          <w:p w14:paraId="60BBEEF0" w14:textId="77777777" w:rsidR="0089264D" w:rsidRPr="00B40C4C" w:rsidRDefault="0089264D" w:rsidP="009137DA">
            <w:r w:rsidRPr="00B40C4C">
              <w:t>90</w:t>
            </w:r>
          </w:p>
        </w:tc>
        <w:tc>
          <w:tcPr>
            <w:tcW w:w="260" w:type="dxa"/>
            <w:tcBorders>
              <w:top w:val="nil"/>
              <w:left w:val="nil"/>
              <w:bottom w:val="nil"/>
              <w:right w:val="nil"/>
            </w:tcBorders>
            <w:tcMar>
              <w:top w:w="43" w:type="dxa"/>
              <w:left w:w="0" w:type="dxa"/>
              <w:bottom w:w="0" w:type="dxa"/>
              <w:right w:w="0" w:type="dxa"/>
            </w:tcMar>
            <w:vAlign w:val="bottom"/>
          </w:tcPr>
          <w:p w14:paraId="24CA6287"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033299C2" w14:textId="77777777" w:rsidR="0089264D" w:rsidRPr="00B40C4C" w:rsidRDefault="0089264D" w:rsidP="009137DA">
            <w:r w:rsidRPr="00B40C4C">
              <w:t>Lån</w:t>
            </w:r>
          </w:p>
        </w:tc>
        <w:tc>
          <w:tcPr>
            <w:tcW w:w="1500" w:type="dxa"/>
            <w:tcBorders>
              <w:top w:val="nil"/>
              <w:left w:val="nil"/>
              <w:bottom w:val="nil"/>
              <w:right w:val="nil"/>
            </w:tcBorders>
            <w:tcMar>
              <w:top w:w="43" w:type="dxa"/>
              <w:left w:w="0" w:type="dxa"/>
              <w:bottom w:w="0" w:type="dxa"/>
              <w:right w:w="0" w:type="dxa"/>
            </w:tcMar>
            <w:vAlign w:val="bottom"/>
          </w:tcPr>
          <w:p w14:paraId="47414A3E"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ECA1128" w14:textId="77777777" w:rsidR="0089264D" w:rsidRPr="00B40C4C" w:rsidRDefault="0089264D" w:rsidP="00A3544C">
            <w:pPr>
              <w:jc w:val="right"/>
            </w:pPr>
          </w:p>
        </w:tc>
        <w:tc>
          <w:tcPr>
            <w:tcW w:w="1581" w:type="dxa"/>
            <w:tcBorders>
              <w:top w:val="nil"/>
              <w:left w:val="nil"/>
              <w:bottom w:val="single" w:sz="4" w:space="0" w:color="000000"/>
              <w:right w:val="nil"/>
            </w:tcBorders>
            <w:tcMar>
              <w:top w:w="43" w:type="dxa"/>
              <w:left w:w="0" w:type="dxa"/>
              <w:bottom w:w="0" w:type="dxa"/>
              <w:right w:w="0" w:type="dxa"/>
            </w:tcMar>
            <w:vAlign w:val="bottom"/>
          </w:tcPr>
          <w:p w14:paraId="1900F3D7" w14:textId="77777777" w:rsidR="0089264D" w:rsidRPr="00B40C4C" w:rsidRDefault="0089264D" w:rsidP="00A3544C">
            <w:pPr>
              <w:jc w:val="right"/>
            </w:pPr>
            <w:r w:rsidRPr="00B40C4C">
              <w:t>174 101 183 000</w:t>
            </w:r>
          </w:p>
        </w:tc>
        <w:tc>
          <w:tcPr>
            <w:tcW w:w="180" w:type="dxa"/>
            <w:tcBorders>
              <w:top w:val="nil"/>
              <w:left w:val="nil"/>
              <w:bottom w:val="nil"/>
              <w:right w:val="nil"/>
            </w:tcBorders>
            <w:tcMar>
              <w:top w:w="43" w:type="dxa"/>
              <w:left w:w="0" w:type="dxa"/>
              <w:bottom w:w="0" w:type="dxa"/>
              <w:right w:w="0" w:type="dxa"/>
            </w:tcMar>
            <w:vAlign w:val="bottom"/>
          </w:tcPr>
          <w:p w14:paraId="54973D72"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491D1D0C" w14:textId="77777777" w:rsidR="0089264D" w:rsidRPr="00B40C4C" w:rsidRDefault="0089264D" w:rsidP="00A3544C">
            <w:pPr>
              <w:jc w:val="right"/>
            </w:pPr>
            <w:r w:rsidRPr="00B40C4C">
              <w:t>174 101 183 000</w:t>
            </w:r>
          </w:p>
        </w:tc>
      </w:tr>
      <w:tr w:rsidR="00446E55" w:rsidRPr="00B40C4C" w14:paraId="49F26C20" w14:textId="77777777" w:rsidTr="008C2AB1">
        <w:trPr>
          <w:trHeight w:val="240"/>
        </w:trPr>
        <w:tc>
          <w:tcPr>
            <w:tcW w:w="567" w:type="dxa"/>
            <w:tcBorders>
              <w:top w:val="nil"/>
              <w:left w:val="nil"/>
              <w:bottom w:val="nil"/>
            </w:tcBorders>
            <w:tcMar>
              <w:top w:w="43" w:type="dxa"/>
              <w:left w:w="0" w:type="dxa"/>
              <w:bottom w:w="0" w:type="dxa"/>
              <w:right w:w="0" w:type="dxa"/>
            </w:tcMar>
            <w:vAlign w:val="bottom"/>
          </w:tcPr>
          <w:p w14:paraId="27AE0DEA"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5B5889EC" w14:textId="77777777" w:rsidR="0089264D" w:rsidRPr="00B40C4C" w:rsidRDefault="0089264D" w:rsidP="009137DA"/>
        </w:tc>
        <w:tc>
          <w:tcPr>
            <w:tcW w:w="260" w:type="dxa"/>
            <w:tcBorders>
              <w:top w:val="nil"/>
              <w:left w:val="nil"/>
              <w:bottom w:val="nil"/>
              <w:right w:val="nil"/>
            </w:tcBorders>
            <w:tcMar>
              <w:top w:w="43" w:type="dxa"/>
              <w:left w:w="0" w:type="dxa"/>
              <w:bottom w:w="0" w:type="dxa"/>
              <w:right w:w="0" w:type="dxa"/>
            </w:tcMar>
            <w:vAlign w:val="bottom"/>
          </w:tcPr>
          <w:p w14:paraId="6EAFFA40" w14:textId="77777777" w:rsidR="0089264D" w:rsidRPr="00B40C4C" w:rsidRDefault="0089264D" w:rsidP="009137DA"/>
        </w:tc>
        <w:tc>
          <w:tcPr>
            <w:tcW w:w="3449" w:type="dxa"/>
            <w:tcBorders>
              <w:top w:val="nil"/>
              <w:left w:val="nil"/>
              <w:bottom w:val="nil"/>
              <w:right w:val="nil"/>
            </w:tcBorders>
            <w:tcMar>
              <w:top w:w="43" w:type="dxa"/>
              <w:left w:w="0" w:type="dxa"/>
              <w:bottom w:w="0" w:type="dxa"/>
              <w:right w:w="0" w:type="dxa"/>
            </w:tcMar>
            <w:vAlign w:val="bottom"/>
          </w:tcPr>
          <w:p w14:paraId="70204915" w14:textId="77777777" w:rsidR="0089264D" w:rsidRPr="00B40C4C" w:rsidRDefault="0089264D" w:rsidP="009137DA">
            <w:r w:rsidRPr="00B40C4C">
              <w:t>Sum Statslånemidler</w:t>
            </w:r>
          </w:p>
        </w:tc>
        <w:tc>
          <w:tcPr>
            <w:tcW w:w="1500" w:type="dxa"/>
            <w:tcBorders>
              <w:top w:val="nil"/>
              <w:left w:val="nil"/>
              <w:bottom w:val="nil"/>
              <w:right w:val="nil"/>
            </w:tcBorders>
            <w:tcMar>
              <w:top w:w="43" w:type="dxa"/>
              <w:left w:w="0" w:type="dxa"/>
              <w:bottom w:w="0" w:type="dxa"/>
              <w:right w:w="0" w:type="dxa"/>
            </w:tcMar>
            <w:vAlign w:val="bottom"/>
          </w:tcPr>
          <w:p w14:paraId="21A090C2"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27DE2C22" w14:textId="77777777" w:rsidR="0089264D" w:rsidRPr="00B40C4C" w:rsidRDefault="0089264D" w:rsidP="00A3544C">
            <w:pPr>
              <w:jc w:val="right"/>
            </w:pPr>
          </w:p>
        </w:tc>
        <w:tc>
          <w:tcPr>
            <w:tcW w:w="1581" w:type="dxa"/>
            <w:tcBorders>
              <w:top w:val="nil"/>
              <w:left w:val="nil"/>
              <w:bottom w:val="nil"/>
              <w:right w:val="nil"/>
            </w:tcBorders>
            <w:tcMar>
              <w:top w:w="43" w:type="dxa"/>
              <w:left w:w="0" w:type="dxa"/>
              <w:bottom w:w="0" w:type="dxa"/>
              <w:right w:w="0" w:type="dxa"/>
            </w:tcMar>
            <w:vAlign w:val="bottom"/>
          </w:tcPr>
          <w:p w14:paraId="114FDD09" w14:textId="77777777" w:rsidR="0089264D" w:rsidRPr="00B40C4C" w:rsidRDefault="0089264D" w:rsidP="00A3544C">
            <w:pPr>
              <w:jc w:val="right"/>
            </w:pPr>
          </w:p>
        </w:tc>
        <w:tc>
          <w:tcPr>
            <w:tcW w:w="180" w:type="dxa"/>
            <w:tcBorders>
              <w:top w:val="nil"/>
              <w:left w:val="nil"/>
              <w:bottom w:val="nil"/>
              <w:right w:val="nil"/>
            </w:tcBorders>
            <w:tcMar>
              <w:top w:w="43" w:type="dxa"/>
              <w:left w:w="0" w:type="dxa"/>
              <w:bottom w:w="0" w:type="dxa"/>
              <w:right w:w="0" w:type="dxa"/>
            </w:tcMar>
            <w:vAlign w:val="bottom"/>
          </w:tcPr>
          <w:p w14:paraId="3FDF5D17" w14:textId="77777777" w:rsidR="0089264D" w:rsidRPr="00B40C4C" w:rsidRDefault="0089264D" w:rsidP="00A3544C">
            <w:pPr>
              <w:jc w:val="right"/>
            </w:pPr>
          </w:p>
        </w:tc>
        <w:tc>
          <w:tcPr>
            <w:tcW w:w="1804" w:type="dxa"/>
            <w:tcBorders>
              <w:top w:val="nil"/>
              <w:left w:val="nil"/>
              <w:bottom w:val="single" w:sz="4" w:space="0" w:color="000000"/>
              <w:right w:val="nil"/>
            </w:tcBorders>
            <w:tcMar>
              <w:top w:w="43" w:type="dxa"/>
              <w:left w:w="0" w:type="dxa"/>
              <w:bottom w:w="0" w:type="dxa"/>
              <w:right w:w="0" w:type="dxa"/>
            </w:tcMar>
            <w:vAlign w:val="bottom"/>
          </w:tcPr>
          <w:p w14:paraId="77030562" w14:textId="77777777" w:rsidR="0089264D" w:rsidRPr="00B40C4C" w:rsidRDefault="0089264D" w:rsidP="00A3544C">
            <w:pPr>
              <w:jc w:val="right"/>
            </w:pPr>
            <w:r w:rsidRPr="00B40C4C">
              <w:t>174 101 183 000</w:t>
            </w:r>
          </w:p>
        </w:tc>
      </w:tr>
      <w:tr w:rsidR="00446E55" w:rsidRPr="00B40C4C" w14:paraId="25195FC5" w14:textId="77777777" w:rsidTr="008C2AB1">
        <w:trPr>
          <w:trHeight w:val="240"/>
        </w:trPr>
        <w:tc>
          <w:tcPr>
            <w:tcW w:w="567" w:type="dxa"/>
            <w:tcBorders>
              <w:top w:val="nil"/>
              <w:left w:val="nil"/>
            </w:tcBorders>
            <w:tcMar>
              <w:top w:w="43" w:type="dxa"/>
              <w:left w:w="0" w:type="dxa"/>
              <w:bottom w:w="0" w:type="dxa"/>
              <w:right w:w="0" w:type="dxa"/>
            </w:tcMar>
            <w:vAlign w:val="bottom"/>
          </w:tcPr>
          <w:p w14:paraId="742AD446" w14:textId="77777777" w:rsidR="0089264D" w:rsidRPr="00B40C4C" w:rsidRDefault="0089264D" w:rsidP="009137DA"/>
        </w:tc>
        <w:tc>
          <w:tcPr>
            <w:tcW w:w="260" w:type="dxa"/>
            <w:tcBorders>
              <w:top w:val="nil"/>
              <w:left w:val="nil"/>
              <w:right w:val="nil"/>
            </w:tcBorders>
            <w:tcMar>
              <w:top w:w="43" w:type="dxa"/>
              <w:left w:w="0" w:type="dxa"/>
              <w:bottom w:w="0" w:type="dxa"/>
              <w:right w:w="0" w:type="dxa"/>
            </w:tcMar>
            <w:vAlign w:val="bottom"/>
          </w:tcPr>
          <w:p w14:paraId="2A1E7AAA" w14:textId="77777777" w:rsidR="0089264D" w:rsidRPr="00B40C4C" w:rsidRDefault="0089264D" w:rsidP="009137DA"/>
        </w:tc>
        <w:tc>
          <w:tcPr>
            <w:tcW w:w="260" w:type="dxa"/>
            <w:tcBorders>
              <w:top w:val="nil"/>
              <w:left w:val="nil"/>
              <w:right w:val="nil"/>
            </w:tcBorders>
            <w:tcMar>
              <w:top w:w="43" w:type="dxa"/>
              <w:left w:w="0" w:type="dxa"/>
              <w:bottom w:w="0" w:type="dxa"/>
              <w:right w:w="0" w:type="dxa"/>
            </w:tcMar>
            <w:vAlign w:val="bottom"/>
          </w:tcPr>
          <w:p w14:paraId="6E54A1B3" w14:textId="77777777" w:rsidR="0089264D" w:rsidRPr="00B40C4C" w:rsidRDefault="0089264D" w:rsidP="009137DA"/>
        </w:tc>
        <w:tc>
          <w:tcPr>
            <w:tcW w:w="3449" w:type="dxa"/>
            <w:tcBorders>
              <w:top w:val="nil"/>
              <w:left w:val="nil"/>
              <w:right w:val="nil"/>
            </w:tcBorders>
            <w:tcMar>
              <w:top w:w="43" w:type="dxa"/>
              <w:left w:w="0" w:type="dxa"/>
              <w:bottom w:w="0" w:type="dxa"/>
              <w:right w:w="0" w:type="dxa"/>
            </w:tcMar>
            <w:vAlign w:val="bottom"/>
          </w:tcPr>
          <w:p w14:paraId="3FCC36FB" w14:textId="77777777" w:rsidR="0089264D" w:rsidRPr="00B40C4C" w:rsidRDefault="0089264D" w:rsidP="009137DA"/>
        </w:tc>
        <w:tc>
          <w:tcPr>
            <w:tcW w:w="1500" w:type="dxa"/>
            <w:tcBorders>
              <w:top w:val="nil"/>
              <w:left w:val="nil"/>
              <w:right w:val="nil"/>
            </w:tcBorders>
            <w:tcMar>
              <w:top w:w="43" w:type="dxa"/>
              <w:left w:w="0" w:type="dxa"/>
              <w:bottom w:w="0" w:type="dxa"/>
              <w:right w:w="0" w:type="dxa"/>
            </w:tcMar>
            <w:vAlign w:val="bottom"/>
          </w:tcPr>
          <w:p w14:paraId="186604D7" w14:textId="77777777" w:rsidR="0089264D" w:rsidRPr="00B40C4C" w:rsidRDefault="0089264D" w:rsidP="00A3544C">
            <w:pPr>
              <w:jc w:val="right"/>
            </w:pPr>
          </w:p>
        </w:tc>
        <w:tc>
          <w:tcPr>
            <w:tcW w:w="180" w:type="dxa"/>
            <w:tcBorders>
              <w:top w:val="nil"/>
              <w:left w:val="nil"/>
              <w:right w:val="nil"/>
            </w:tcBorders>
            <w:tcMar>
              <w:top w:w="43" w:type="dxa"/>
              <w:left w:w="0" w:type="dxa"/>
              <w:bottom w:w="0" w:type="dxa"/>
              <w:right w:w="0" w:type="dxa"/>
            </w:tcMar>
            <w:vAlign w:val="bottom"/>
          </w:tcPr>
          <w:p w14:paraId="1CD474CA" w14:textId="77777777" w:rsidR="0089264D" w:rsidRPr="00B40C4C" w:rsidRDefault="0089264D" w:rsidP="00A3544C">
            <w:pPr>
              <w:jc w:val="right"/>
            </w:pPr>
          </w:p>
        </w:tc>
        <w:tc>
          <w:tcPr>
            <w:tcW w:w="1581" w:type="dxa"/>
            <w:tcBorders>
              <w:top w:val="nil"/>
              <w:left w:val="nil"/>
              <w:right w:val="nil"/>
            </w:tcBorders>
            <w:tcMar>
              <w:top w:w="43" w:type="dxa"/>
              <w:left w:w="0" w:type="dxa"/>
              <w:bottom w:w="0" w:type="dxa"/>
              <w:right w:w="0" w:type="dxa"/>
            </w:tcMar>
            <w:vAlign w:val="bottom"/>
          </w:tcPr>
          <w:p w14:paraId="1D912434" w14:textId="77777777" w:rsidR="0089264D" w:rsidRPr="00B40C4C" w:rsidRDefault="0089264D" w:rsidP="00A3544C">
            <w:pPr>
              <w:jc w:val="right"/>
            </w:pPr>
          </w:p>
        </w:tc>
        <w:tc>
          <w:tcPr>
            <w:tcW w:w="180" w:type="dxa"/>
            <w:tcBorders>
              <w:top w:val="nil"/>
              <w:left w:val="nil"/>
              <w:right w:val="nil"/>
            </w:tcBorders>
            <w:tcMar>
              <w:top w:w="43" w:type="dxa"/>
              <w:left w:w="0" w:type="dxa"/>
              <w:bottom w:w="0" w:type="dxa"/>
              <w:right w:w="0" w:type="dxa"/>
            </w:tcMar>
            <w:vAlign w:val="bottom"/>
          </w:tcPr>
          <w:p w14:paraId="6426A8EB" w14:textId="77777777" w:rsidR="0089264D" w:rsidRPr="00B40C4C" w:rsidRDefault="0089264D" w:rsidP="00A3544C">
            <w:pPr>
              <w:jc w:val="right"/>
            </w:pPr>
          </w:p>
        </w:tc>
        <w:tc>
          <w:tcPr>
            <w:tcW w:w="1804" w:type="dxa"/>
            <w:tcBorders>
              <w:top w:val="nil"/>
              <w:left w:val="nil"/>
              <w:right w:val="nil"/>
            </w:tcBorders>
            <w:tcMar>
              <w:top w:w="43" w:type="dxa"/>
              <w:left w:w="0" w:type="dxa"/>
              <w:bottom w:w="0" w:type="dxa"/>
              <w:right w:w="0" w:type="dxa"/>
            </w:tcMar>
            <w:vAlign w:val="bottom"/>
          </w:tcPr>
          <w:p w14:paraId="3A2B2AE5" w14:textId="77777777" w:rsidR="0089264D" w:rsidRPr="00B40C4C" w:rsidRDefault="0089264D" w:rsidP="00A3544C">
            <w:pPr>
              <w:jc w:val="right"/>
            </w:pPr>
          </w:p>
        </w:tc>
      </w:tr>
      <w:tr w:rsidR="00446E55" w:rsidRPr="00B40C4C" w14:paraId="76B662D7" w14:textId="77777777" w:rsidTr="008C2AB1">
        <w:trPr>
          <w:trHeight w:val="340"/>
        </w:trPr>
        <w:tc>
          <w:tcPr>
            <w:tcW w:w="4536" w:type="dxa"/>
            <w:gridSpan w:val="4"/>
            <w:tcBorders>
              <w:top w:val="nil"/>
              <w:left w:val="nil"/>
              <w:bottom w:val="single" w:sz="4" w:space="0" w:color="auto"/>
              <w:right w:val="nil"/>
            </w:tcBorders>
            <w:tcMar>
              <w:top w:w="143" w:type="dxa"/>
              <w:left w:w="0" w:type="dxa"/>
              <w:bottom w:w="0" w:type="dxa"/>
              <w:right w:w="0" w:type="dxa"/>
            </w:tcMar>
            <w:vAlign w:val="bottom"/>
          </w:tcPr>
          <w:p w14:paraId="597BD478" w14:textId="77777777" w:rsidR="0089264D" w:rsidRPr="00B40C4C" w:rsidRDefault="0089264D" w:rsidP="009137DA">
            <w:r w:rsidRPr="00B40C4C">
              <w:t>Totale inntekter:</w:t>
            </w:r>
          </w:p>
        </w:tc>
        <w:tc>
          <w:tcPr>
            <w:tcW w:w="1500" w:type="dxa"/>
            <w:tcBorders>
              <w:top w:val="nil"/>
              <w:left w:val="nil"/>
              <w:bottom w:val="single" w:sz="4" w:space="0" w:color="auto"/>
              <w:right w:val="nil"/>
            </w:tcBorders>
            <w:tcMar>
              <w:top w:w="143" w:type="dxa"/>
              <w:left w:w="0" w:type="dxa"/>
              <w:bottom w:w="0" w:type="dxa"/>
              <w:right w:w="0" w:type="dxa"/>
            </w:tcMar>
            <w:vAlign w:val="bottom"/>
          </w:tcPr>
          <w:p w14:paraId="7E92D981" w14:textId="77777777" w:rsidR="0089264D" w:rsidRPr="00B40C4C" w:rsidRDefault="0089264D" w:rsidP="00A3544C">
            <w:pPr>
              <w:jc w:val="right"/>
            </w:pPr>
          </w:p>
        </w:tc>
        <w:tc>
          <w:tcPr>
            <w:tcW w:w="180" w:type="dxa"/>
            <w:tcBorders>
              <w:top w:val="nil"/>
              <w:left w:val="nil"/>
              <w:bottom w:val="single" w:sz="4" w:space="0" w:color="auto"/>
              <w:right w:val="nil"/>
            </w:tcBorders>
            <w:tcMar>
              <w:top w:w="143" w:type="dxa"/>
              <w:left w:w="0" w:type="dxa"/>
              <w:bottom w:w="0" w:type="dxa"/>
              <w:right w:w="0" w:type="dxa"/>
            </w:tcMar>
            <w:vAlign w:val="bottom"/>
          </w:tcPr>
          <w:p w14:paraId="62AF28DD" w14:textId="77777777" w:rsidR="0089264D" w:rsidRPr="00B40C4C" w:rsidRDefault="0089264D" w:rsidP="00A3544C">
            <w:pPr>
              <w:jc w:val="right"/>
            </w:pPr>
          </w:p>
        </w:tc>
        <w:tc>
          <w:tcPr>
            <w:tcW w:w="3565" w:type="dxa"/>
            <w:gridSpan w:val="3"/>
            <w:tcBorders>
              <w:top w:val="nil"/>
              <w:left w:val="nil"/>
              <w:bottom w:val="single" w:sz="4" w:space="0" w:color="auto"/>
              <w:right w:val="nil"/>
            </w:tcBorders>
            <w:tcMar>
              <w:top w:w="143" w:type="dxa"/>
              <w:left w:w="0" w:type="dxa"/>
              <w:bottom w:w="0" w:type="dxa"/>
              <w:right w:w="0" w:type="dxa"/>
            </w:tcMar>
            <w:vAlign w:val="bottom"/>
          </w:tcPr>
          <w:p w14:paraId="74BFA1FD" w14:textId="77777777" w:rsidR="0089264D" w:rsidRPr="00B40C4C" w:rsidRDefault="0089264D" w:rsidP="00A3544C">
            <w:pPr>
              <w:jc w:val="right"/>
            </w:pPr>
            <w:r w:rsidRPr="00B40C4C">
              <w:t>2 970 883 012 000</w:t>
            </w:r>
          </w:p>
        </w:tc>
      </w:tr>
    </w:tbl>
    <w:p w14:paraId="272717B2" w14:textId="77777777" w:rsidR="0089264D" w:rsidRPr="00B40C4C" w:rsidRDefault="0089264D" w:rsidP="00B40C4C">
      <w:pPr>
        <w:pStyle w:val="a-vedtak-departement"/>
      </w:pPr>
      <w:r w:rsidRPr="00B40C4C">
        <w:t>Statslån o.a.</w:t>
      </w:r>
    </w:p>
    <w:p w14:paraId="21C4BF43" w14:textId="77777777" w:rsidR="0089264D" w:rsidRPr="00B40C4C" w:rsidRDefault="0089264D" w:rsidP="009137DA">
      <w:pPr>
        <w:pStyle w:val="a-vedtak-del"/>
      </w:pPr>
      <w:r w:rsidRPr="00B40C4C">
        <w:t>II</w:t>
      </w:r>
    </w:p>
    <w:p w14:paraId="13EA3EA4" w14:textId="77777777" w:rsidR="0089264D" w:rsidRPr="00B40C4C" w:rsidRDefault="0089264D" w:rsidP="009137DA">
      <w:pPr>
        <w:pStyle w:val="a-vedtak-tekst"/>
      </w:pPr>
      <w:r w:rsidRPr="00B40C4C">
        <w:t>Andre fullmakter</w:t>
      </w:r>
    </w:p>
    <w:p w14:paraId="1C71D021" w14:textId="77777777" w:rsidR="0089264D" w:rsidRPr="00B40C4C" w:rsidRDefault="0089264D" w:rsidP="009137DA">
      <w:r w:rsidRPr="00B40C4C">
        <w:t>Stortinget samtykker i at Finansdepartementet i 2025 kan:</w:t>
      </w:r>
    </w:p>
    <w:p w14:paraId="554A3E74" w14:textId="77777777" w:rsidR="0089264D" w:rsidRPr="00B40C4C" w:rsidRDefault="0089264D" w:rsidP="005C0F51">
      <w:pPr>
        <w:pStyle w:val="Nummerertliste"/>
        <w:numPr>
          <w:ilvl w:val="0"/>
          <w:numId w:val="22"/>
        </w:numPr>
      </w:pPr>
      <w:r w:rsidRPr="00B40C4C">
        <w:t>ta opp nye langsiktige innenlandske statslån til et beløp inntil 150 000 mill. kroner.</w:t>
      </w:r>
    </w:p>
    <w:p w14:paraId="1C4AD863" w14:textId="77777777" w:rsidR="0089264D" w:rsidRPr="00B40C4C" w:rsidRDefault="0089264D" w:rsidP="009137DA">
      <w:pPr>
        <w:pStyle w:val="Nummerertliste"/>
      </w:pPr>
      <w:r w:rsidRPr="00B40C4C">
        <w:t>ha utestående kortsiktige markedslån til et beløp inntil 75 000 mill. kroner.</w:t>
      </w:r>
    </w:p>
    <w:p w14:paraId="7E5C052F" w14:textId="77777777" w:rsidR="0089264D" w:rsidRPr="00B40C4C" w:rsidRDefault="0089264D" w:rsidP="009137DA">
      <w:pPr>
        <w:pStyle w:val="Nummerertliste"/>
      </w:pPr>
      <w:r w:rsidRPr="00B40C4C">
        <w:t>ta imot innskudd i form av kontolån fra statsinstitusjoner og statlige fond, og fra institusjoner som kan bli pålagt å plassere likviditet som kontolån til staten.</w:t>
      </w:r>
    </w:p>
    <w:p w14:paraId="2B3FD742" w14:textId="77777777" w:rsidR="0089264D" w:rsidRPr="00B40C4C" w:rsidRDefault="0089264D" w:rsidP="009137DA">
      <w:pPr>
        <w:pStyle w:val="Nummerertliste"/>
      </w:pPr>
      <w:r w:rsidRPr="00B40C4C">
        <w:t>inngå rentebytteavtaler og tilsvarende derivatavtaler, samt foreta sikkerhetsplasseringer knyttet til slike avtaler.</w:t>
      </w:r>
    </w:p>
    <w:p w14:paraId="4B31CA21" w14:textId="77777777" w:rsidR="0089264D" w:rsidRPr="00B40C4C" w:rsidRDefault="0089264D" w:rsidP="009137DA">
      <w:pPr>
        <w:pStyle w:val="a-vedtak-departement"/>
      </w:pPr>
      <w:r w:rsidRPr="00B40C4C">
        <w:t>Utenriksdepartementet</w:t>
      </w:r>
    </w:p>
    <w:p w14:paraId="502434F2" w14:textId="77777777" w:rsidR="0089264D" w:rsidRPr="00B40C4C" w:rsidRDefault="0089264D" w:rsidP="009137DA">
      <w:pPr>
        <w:pStyle w:val="Fullmakttit"/>
      </w:pPr>
      <w:r w:rsidRPr="00B40C4C">
        <w:t>Fullmakter til å overskride gitte bevilgninger</w:t>
      </w:r>
    </w:p>
    <w:p w14:paraId="18100367" w14:textId="77777777" w:rsidR="0089264D" w:rsidRPr="00B40C4C" w:rsidRDefault="0089264D" w:rsidP="009137DA">
      <w:pPr>
        <w:pStyle w:val="a-vedtak-del"/>
      </w:pPr>
      <w:r w:rsidRPr="00B40C4C">
        <w:t>II</w:t>
      </w:r>
    </w:p>
    <w:p w14:paraId="395F57F1" w14:textId="77777777" w:rsidR="0089264D" w:rsidRPr="00B40C4C" w:rsidRDefault="0089264D" w:rsidP="009137DA">
      <w:pPr>
        <w:pStyle w:val="a-vedtak-tekst"/>
      </w:pPr>
      <w:r w:rsidRPr="00B40C4C">
        <w:t>Merinntektsfullmakt</w:t>
      </w:r>
    </w:p>
    <w:p w14:paraId="19BD8402" w14:textId="77777777" w:rsidR="0089264D" w:rsidRPr="00B40C4C" w:rsidRDefault="0089264D" w:rsidP="009137DA">
      <w:r w:rsidRPr="00B40C4C">
        <w:t>Stortinget samtykker i at Utenriksdepartementet i 2025 kan:</w:t>
      </w:r>
    </w:p>
    <w:p w14:paraId="167DF0D5"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446E55" w:rsidRPr="00B40C4C" w14:paraId="4FDD877E"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vAlign w:val="bottom"/>
          </w:tcPr>
          <w:p w14:paraId="788CE661" w14:textId="77777777" w:rsidR="0089264D" w:rsidRPr="00B40C4C" w:rsidRDefault="0089264D" w:rsidP="00503FD6">
            <w:r w:rsidRPr="00B40C4C">
              <w:t>overskride bevilgningen under</w:t>
            </w:r>
          </w:p>
        </w:tc>
        <w:tc>
          <w:tcPr>
            <w:tcW w:w="4760" w:type="dxa"/>
            <w:tcBorders>
              <w:top w:val="single" w:sz="4" w:space="0" w:color="000000"/>
              <w:left w:val="nil"/>
              <w:bottom w:val="nil"/>
              <w:right w:val="nil"/>
            </w:tcBorders>
            <w:tcMar>
              <w:top w:w="128" w:type="dxa"/>
              <w:left w:w="43" w:type="dxa"/>
              <w:bottom w:w="43" w:type="dxa"/>
              <w:right w:w="43" w:type="dxa"/>
            </w:tcMar>
            <w:vAlign w:val="bottom"/>
          </w:tcPr>
          <w:p w14:paraId="506F109F" w14:textId="77777777" w:rsidR="0089264D" w:rsidRPr="00B40C4C" w:rsidRDefault="0089264D" w:rsidP="009137DA">
            <w:r w:rsidRPr="00B40C4C">
              <w:t>mot tilsvarende merinntekter under</w:t>
            </w:r>
          </w:p>
        </w:tc>
      </w:tr>
      <w:tr w:rsidR="00446E55" w:rsidRPr="00B40C4C" w14:paraId="60E85A5F"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00A3BD8D" w14:textId="77777777" w:rsidR="0089264D" w:rsidRPr="00B40C4C" w:rsidRDefault="0089264D" w:rsidP="009137DA">
            <w:r w:rsidRPr="00B40C4C">
              <w:t>kap. 100 post 01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24AB765B" w14:textId="77777777" w:rsidR="0089264D" w:rsidRPr="00B40C4C" w:rsidRDefault="0089264D" w:rsidP="009137DA">
            <w:r w:rsidRPr="00B40C4C">
              <w:t>kap. 3100 post 05</w:t>
            </w:r>
          </w:p>
        </w:tc>
      </w:tr>
    </w:tbl>
    <w:p w14:paraId="4CDFE7A2" w14:textId="77777777" w:rsidR="0089264D" w:rsidRPr="00B40C4C" w:rsidRDefault="0089264D" w:rsidP="009137DA">
      <w:pPr>
        <w:pStyle w:val="Tabellnavn"/>
      </w:pPr>
    </w:p>
    <w:p w14:paraId="44C61069"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7D706ED2" w14:textId="77777777" w:rsidR="0089264D" w:rsidRPr="00B40C4C" w:rsidRDefault="0089264D" w:rsidP="009137DA">
      <w:r w:rsidRPr="00B40C4C">
        <w:t>Merinntekter og eventuelle mindreinntekter tas med i beregningen av overføring av ubrukt bevilgning til neste år.</w:t>
      </w:r>
    </w:p>
    <w:p w14:paraId="5D5876F5" w14:textId="77777777" w:rsidR="0089264D" w:rsidRPr="00B40C4C" w:rsidRDefault="0089264D" w:rsidP="009137DA">
      <w:pPr>
        <w:pStyle w:val="a-vedtak-del"/>
      </w:pPr>
      <w:r w:rsidRPr="00B40C4C">
        <w:t>III</w:t>
      </w:r>
    </w:p>
    <w:p w14:paraId="25D87AD5" w14:textId="77777777" w:rsidR="0089264D" w:rsidRPr="00B40C4C" w:rsidRDefault="0089264D" w:rsidP="009137DA">
      <w:pPr>
        <w:pStyle w:val="a-vedtak-tekst"/>
      </w:pPr>
      <w:r w:rsidRPr="00B40C4C">
        <w:t>Fullmakt til overskridelse</w:t>
      </w:r>
    </w:p>
    <w:p w14:paraId="7CED1172" w14:textId="77777777" w:rsidR="0089264D" w:rsidRPr="00B40C4C" w:rsidRDefault="0089264D" w:rsidP="009137DA">
      <w:r w:rsidRPr="00B40C4C">
        <w:t>Stortinget samtykker i at Utenriksdepartementet i 2025 kan:</w:t>
      </w:r>
    </w:p>
    <w:p w14:paraId="2DC33AFA" w14:textId="77777777" w:rsidR="0089264D" w:rsidRPr="00B40C4C" w:rsidRDefault="0089264D" w:rsidP="005C0F51">
      <w:pPr>
        <w:pStyle w:val="Nummerertliste"/>
        <w:numPr>
          <w:ilvl w:val="0"/>
          <w:numId w:val="23"/>
        </w:numPr>
      </w:pPr>
      <w:r w:rsidRPr="00B40C4C">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35BA4656" w14:textId="77777777" w:rsidR="0089264D" w:rsidRPr="00B40C4C" w:rsidRDefault="0089264D" w:rsidP="009137DA">
      <w:pPr>
        <w:pStyle w:val="Nummerertliste"/>
      </w:pPr>
      <w:r w:rsidRPr="00B40C4C">
        <w:t>overskride bevilgningene under kap. 117 EØS-finansieringsordningene, post 77 EØS- finansieringsordningen 2014–2021, og post 78 Den norske finansieringsordningen 2014–2021, med en samlet øvre ramme på 62,9 mill. kroner som følge av usikkerhet i fremdrift og valutakursjusteringer, dersom dette er nødvendig for å oppfylle norske forpliktelser gjennom avtale inngått med EU.</w:t>
      </w:r>
    </w:p>
    <w:p w14:paraId="46292FF4" w14:textId="77777777" w:rsidR="0089264D" w:rsidRPr="00B40C4C" w:rsidRDefault="0089264D" w:rsidP="009137DA">
      <w:pPr>
        <w:pStyle w:val="Nummerertliste"/>
      </w:pPr>
      <w:r w:rsidRPr="00B40C4C">
        <w:lastRenderedPageBreak/>
        <w:t>overskride bevilgningen under kap. 172 Multilaterale finansinstitusjoner og gjeldslette, post 70 Verdensbanken med inntil 7 mill. kroner som følge av valutakursjusteringer, dersom dette er nødvendig for å oppfylle norske forpliktelser som dekkes av bevilgningen på posten.</w:t>
      </w:r>
    </w:p>
    <w:p w14:paraId="35216DE5" w14:textId="77777777" w:rsidR="0089264D" w:rsidRPr="00B40C4C" w:rsidRDefault="0089264D" w:rsidP="009137DA">
      <w:pPr>
        <w:pStyle w:val="Nummerertliste"/>
      </w:pPr>
      <w:r w:rsidRPr="00B40C4C">
        <w:t>overskride bevilgningen under kap. 172 Multilaterale finansinstitusjoner og gjeldslette, post 71 Regionale banker og fond med inntil 25 mill. kroner som følge av valutakursjusteringer, dersom dette er nødvendig for å oppfylle norske forpliktelser som dekkes av bevilgningen på posten.</w:t>
      </w:r>
    </w:p>
    <w:p w14:paraId="5E81C441" w14:textId="77777777" w:rsidR="0089264D" w:rsidRPr="00B40C4C" w:rsidRDefault="0089264D" w:rsidP="009137DA">
      <w:pPr>
        <w:pStyle w:val="Nummerertliste"/>
      </w:pPr>
      <w:r w:rsidRPr="00B40C4C">
        <w:t>overskride bevilgningen under kap. 159 Regionbevilgninger, post 73 Ukraina og naboland angående kapitaløkningene i Den europeiske banken for gjenoppbygging og utvikling (EBRD) og Europarådets utviklingsbank (CEB) med inntil 16 mill. kroner som følge av valutakursjusteringer, dersom dette er nødvendig for å oppfylle norske forpliktelser som dekkes av bevilgningen på posten.</w:t>
      </w:r>
    </w:p>
    <w:p w14:paraId="3352D831" w14:textId="77777777" w:rsidR="0089264D" w:rsidRPr="00B40C4C" w:rsidRDefault="0089264D" w:rsidP="009137DA">
      <w:pPr>
        <w:pStyle w:val="a-vedtak-del"/>
      </w:pPr>
      <w:r w:rsidRPr="00B40C4C">
        <w:t>IV</w:t>
      </w:r>
    </w:p>
    <w:p w14:paraId="0C3C9CD5" w14:textId="77777777" w:rsidR="0089264D" w:rsidRPr="00B40C4C" w:rsidRDefault="0089264D" w:rsidP="009137DA">
      <w:pPr>
        <w:pStyle w:val="a-vedtak-tekst"/>
      </w:pPr>
      <w:r w:rsidRPr="00B40C4C">
        <w:t>Valutatap (disagio)/ Valutagevinst (agio)</w:t>
      </w:r>
    </w:p>
    <w:p w14:paraId="0C59405E" w14:textId="77777777" w:rsidR="0089264D" w:rsidRPr="00B40C4C" w:rsidRDefault="0089264D" w:rsidP="009137DA">
      <w:r w:rsidRPr="00B40C4C">
        <w:t>Stortinget samtykker i at Utenriksdepartementet i 2025 gis fullmakt til å utgiftsføre/inntektsføre uten bevilgning valutatap (disagio)/valutagevinst (agio) som følge av justering av midlene ved utenriksstasjonene under kap. 100/3100 Utenriksdepartementet, postene 89 Valutatap (disagio)/Valutagevinst (agio).</w:t>
      </w:r>
    </w:p>
    <w:p w14:paraId="57071756" w14:textId="77777777" w:rsidR="0089264D" w:rsidRPr="00B40C4C" w:rsidRDefault="0089264D" w:rsidP="009137DA">
      <w:pPr>
        <w:pStyle w:val="a-vedtak-del"/>
      </w:pPr>
      <w:r w:rsidRPr="00B40C4C">
        <w:t>V</w:t>
      </w:r>
    </w:p>
    <w:p w14:paraId="46171921" w14:textId="77777777" w:rsidR="0089264D" w:rsidRPr="00B40C4C" w:rsidRDefault="0089264D" w:rsidP="009137DA">
      <w:pPr>
        <w:pStyle w:val="a-vedtak-tekst"/>
      </w:pPr>
      <w:r w:rsidRPr="00B40C4C">
        <w:t>Bruk av opptjente rentemidler</w:t>
      </w:r>
    </w:p>
    <w:p w14:paraId="7F2BED7D" w14:textId="77777777" w:rsidR="0089264D" w:rsidRPr="00B40C4C" w:rsidRDefault="0089264D" w:rsidP="009137DA">
      <w:r w:rsidRPr="00B40C4C">
        <w:t>Stortinget samtykker i at opptjente renter på tilskudd som er utbetalt kan benyttes til tiltak som avtales mellom Utenriksdepartementet og den enkelte mottaker.</w:t>
      </w:r>
    </w:p>
    <w:p w14:paraId="5342C0D5" w14:textId="77777777" w:rsidR="0089264D" w:rsidRPr="00B40C4C" w:rsidRDefault="0089264D" w:rsidP="009137DA">
      <w:pPr>
        <w:pStyle w:val="Fullmakttit"/>
      </w:pPr>
      <w:r w:rsidRPr="00B40C4C">
        <w:t>Fullmakter til å pådra staten forpliktelser utover gitte bevilgninger</w:t>
      </w:r>
    </w:p>
    <w:p w14:paraId="42EC7EED" w14:textId="77777777" w:rsidR="0089264D" w:rsidRPr="00B40C4C" w:rsidRDefault="0089264D" w:rsidP="009137DA">
      <w:pPr>
        <w:pStyle w:val="a-vedtak-del"/>
      </w:pPr>
      <w:r w:rsidRPr="00B40C4C">
        <w:t>VI</w:t>
      </w:r>
    </w:p>
    <w:p w14:paraId="05CE11E2" w14:textId="77777777" w:rsidR="0089264D" w:rsidRPr="00B40C4C" w:rsidRDefault="0089264D" w:rsidP="009137DA">
      <w:pPr>
        <w:pStyle w:val="a-vedtak-tekst"/>
      </w:pPr>
      <w:r w:rsidRPr="00B40C4C">
        <w:t>Tilsagnsfullmakter</w:t>
      </w:r>
    </w:p>
    <w:p w14:paraId="4D90BF07" w14:textId="77777777" w:rsidR="0089264D" w:rsidRPr="00B40C4C" w:rsidRDefault="0089264D" w:rsidP="009137DA">
      <w:r w:rsidRPr="00B40C4C">
        <w:t>Stortinget samtykker i at Utenriksdepartementet i 2025 kan gi tilsagn om:</w:t>
      </w:r>
    </w:p>
    <w:p w14:paraId="44FD44A9" w14:textId="77777777" w:rsidR="0089264D" w:rsidRPr="00B40C4C" w:rsidRDefault="0089264D" w:rsidP="005C0F51">
      <w:pPr>
        <w:pStyle w:val="Nummerertliste"/>
        <w:numPr>
          <w:ilvl w:val="0"/>
          <w:numId w:val="24"/>
        </w:numPr>
      </w:pPr>
      <w:r w:rsidRPr="00B40C4C">
        <w:t>støtte utover gitte bevilgninger, men slik at samlet ramme for nye tilsagn og gammelt ansvar ikke overstiger følgende beløp:</w:t>
      </w:r>
    </w:p>
    <w:p w14:paraId="433FEE6C"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0"/>
        <w:gridCol w:w="720"/>
        <w:gridCol w:w="6260"/>
        <w:gridCol w:w="2040"/>
      </w:tblGrid>
      <w:tr w:rsidR="00446E55" w:rsidRPr="00B40C4C" w14:paraId="21FD8916" w14:textId="77777777">
        <w:trPr>
          <w:trHeight w:val="360"/>
        </w:trPr>
        <w:tc>
          <w:tcPr>
            <w:tcW w:w="540" w:type="dxa"/>
            <w:tcBorders>
              <w:top w:val="single" w:sz="4" w:space="0" w:color="000000"/>
              <w:left w:val="nil"/>
              <w:bottom w:val="nil"/>
              <w:right w:val="nil"/>
            </w:tcBorders>
            <w:tcMar>
              <w:top w:w="128" w:type="dxa"/>
              <w:left w:w="43" w:type="dxa"/>
              <w:bottom w:w="43" w:type="dxa"/>
              <w:right w:w="43" w:type="dxa"/>
            </w:tcMar>
            <w:vAlign w:val="bottom"/>
          </w:tcPr>
          <w:p w14:paraId="06AA75B6" w14:textId="77777777" w:rsidR="0089264D" w:rsidRPr="00B40C4C" w:rsidRDefault="0089264D" w:rsidP="00503FD6">
            <w:r w:rsidRPr="00B40C4C">
              <w:t>Kap.</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27DBD" w14:textId="77777777" w:rsidR="0089264D" w:rsidRPr="00B40C4C" w:rsidRDefault="0089264D" w:rsidP="009137DA">
            <w:r w:rsidRPr="00B40C4C">
              <w:t>Post</w:t>
            </w:r>
          </w:p>
        </w:tc>
        <w:tc>
          <w:tcPr>
            <w:tcW w:w="6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EA575" w14:textId="77777777" w:rsidR="0089264D" w:rsidRPr="00B40C4C" w:rsidRDefault="0089264D" w:rsidP="009137DA">
            <w:r w:rsidRPr="00B40C4C">
              <w:t>Betegnelse</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E65A0" w14:textId="77777777" w:rsidR="0089264D" w:rsidRPr="00B40C4C" w:rsidRDefault="0089264D" w:rsidP="00C57201">
            <w:pPr>
              <w:jc w:val="right"/>
            </w:pPr>
            <w:r w:rsidRPr="00B40C4C">
              <w:t xml:space="preserve">Samlet ramme </w:t>
            </w:r>
          </w:p>
        </w:tc>
      </w:tr>
      <w:tr w:rsidR="00446E55" w:rsidRPr="00B40C4C" w14:paraId="278FD1AE"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1680E24B" w14:textId="77777777" w:rsidR="0089264D" w:rsidRPr="00B40C4C" w:rsidRDefault="0089264D" w:rsidP="009137DA">
            <w:r w:rsidRPr="00B40C4C">
              <w:t>117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9760DCB" w14:textId="77777777" w:rsidR="0089264D" w:rsidRPr="00B40C4C" w:rsidRDefault="0089264D" w:rsidP="009137DA"/>
        </w:tc>
        <w:tc>
          <w:tcPr>
            <w:tcW w:w="6260" w:type="dxa"/>
            <w:tcBorders>
              <w:top w:val="single" w:sz="4" w:space="0" w:color="000000"/>
              <w:left w:val="nil"/>
              <w:bottom w:val="nil"/>
              <w:right w:val="nil"/>
            </w:tcBorders>
            <w:tcMar>
              <w:top w:w="128" w:type="dxa"/>
              <w:left w:w="43" w:type="dxa"/>
              <w:bottom w:w="43" w:type="dxa"/>
              <w:right w:w="43" w:type="dxa"/>
            </w:tcMar>
            <w:vAlign w:val="bottom"/>
          </w:tcPr>
          <w:p w14:paraId="70FC0793" w14:textId="77777777" w:rsidR="0089264D" w:rsidRPr="00B40C4C" w:rsidRDefault="0089264D" w:rsidP="009137DA">
            <w:r w:rsidRPr="00B40C4C">
              <w:t>EØS-finansieringsordningene</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0FBB82A6" w14:textId="77777777" w:rsidR="0089264D" w:rsidRPr="00B40C4C" w:rsidRDefault="0089264D" w:rsidP="00C57201">
            <w:pPr>
              <w:jc w:val="right"/>
            </w:pPr>
          </w:p>
        </w:tc>
      </w:tr>
      <w:tr w:rsidR="00446E55" w:rsidRPr="00B40C4C" w14:paraId="7351EE4B" w14:textId="77777777">
        <w:trPr>
          <w:trHeight w:val="380"/>
        </w:trPr>
        <w:tc>
          <w:tcPr>
            <w:tcW w:w="540" w:type="dxa"/>
            <w:tcBorders>
              <w:top w:val="nil"/>
              <w:left w:val="nil"/>
              <w:bottom w:val="nil"/>
              <w:right w:val="nil"/>
            </w:tcBorders>
            <w:tcMar>
              <w:top w:w="128" w:type="dxa"/>
              <w:left w:w="43" w:type="dxa"/>
              <w:bottom w:w="43" w:type="dxa"/>
              <w:right w:w="43" w:type="dxa"/>
            </w:tcMar>
          </w:tcPr>
          <w:p w14:paraId="536BBC9A"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672F4938" w14:textId="77777777" w:rsidR="0089264D" w:rsidRPr="00B40C4C" w:rsidRDefault="0089264D" w:rsidP="009137DA">
            <w:r w:rsidRPr="00B40C4C">
              <w:t>77</w:t>
            </w:r>
          </w:p>
        </w:tc>
        <w:tc>
          <w:tcPr>
            <w:tcW w:w="6260" w:type="dxa"/>
            <w:tcBorders>
              <w:top w:val="nil"/>
              <w:left w:val="nil"/>
              <w:bottom w:val="nil"/>
              <w:right w:val="nil"/>
            </w:tcBorders>
            <w:tcMar>
              <w:top w:w="128" w:type="dxa"/>
              <w:left w:w="43" w:type="dxa"/>
              <w:bottom w:w="43" w:type="dxa"/>
              <w:right w:w="43" w:type="dxa"/>
            </w:tcMar>
            <w:vAlign w:val="bottom"/>
          </w:tcPr>
          <w:p w14:paraId="1C18CB0E" w14:textId="77777777" w:rsidR="0089264D" w:rsidRPr="00B40C4C" w:rsidRDefault="0089264D" w:rsidP="009137DA">
            <w:r w:rsidRPr="00B40C4C">
              <w:t>EØS-finansieringsordningen 2014–2021</w:t>
            </w:r>
          </w:p>
        </w:tc>
        <w:tc>
          <w:tcPr>
            <w:tcW w:w="2040" w:type="dxa"/>
            <w:tcBorders>
              <w:top w:val="nil"/>
              <w:left w:val="nil"/>
              <w:bottom w:val="nil"/>
              <w:right w:val="nil"/>
            </w:tcBorders>
            <w:tcMar>
              <w:top w:w="128" w:type="dxa"/>
              <w:left w:w="43" w:type="dxa"/>
              <w:bottom w:w="43" w:type="dxa"/>
              <w:right w:w="43" w:type="dxa"/>
            </w:tcMar>
            <w:vAlign w:val="bottom"/>
          </w:tcPr>
          <w:p w14:paraId="7E32862A" w14:textId="77777777" w:rsidR="0089264D" w:rsidRPr="00B40C4C" w:rsidRDefault="0089264D" w:rsidP="00C57201">
            <w:pPr>
              <w:jc w:val="right"/>
            </w:pPr>
            <w:r w:rsidRPr="00B40C4C">
              <w:t>1 154 mill. kroner</w:t>
            </w:r>
          </w:p>
        </w:tc>
      </w:tr>
      <w:tr w:rsidR="00446E55" w:rsidRPr="00B40C4C" w14:paraId="44AF9D21" w14:textId="77777777">
        <w:trPr>
          <w:trHeight w:val="380"/>
        </w:trPr>
        <w:tc>
          <w:tcPr>
            <w:tcW w:w="540" w:type="dxa"/>
            <w:tcBorders>
              <w:top w:val="nil"/>
              <w:left w:val="nil"/>
              <w:bottom w:val="nil"/>
              <w:right w:val="nil"/>
            </w:tcBorders>
            <w:tcMar>
              <w:top w:w="128" w:type="dxa"/>
              <w:left w:w="43" w:type="dxa"/>
              <w:bottom w:w="43" w:type="dxa"/>
              <w:right w:w="43" w:type="dxa"/>
            </w:tcMar>
          </w:tcPr>
          <w:p w14:paraId="292FA8F6"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2471A6A2" w14:textId="77777777" w:rsidR="0089264D" w:rsidRPr="00B40C4C" w:rsidRDefault="0089264D" w:rsidP="009137DA">
            <w:r w:rsidRPr="00B40C4C">
              <w:t>78</w:t>
            </w:r>
          </w:p>
        </w:tc>
        <w:tc>
          <w:tcPr>
            <w:tcW w:w="6260" w:type="dxa"/>
            <w:tcBorders>
              <w:top w:val="nil"/>
              <w:left w:val="nil"/>
              <w:bottom w:val="nil"/>
              <w:right w:val="nil"/>
            </w:tcBorders>
            <w:tcMar>
              <w:top w:w="128" w:type="dxa"/>
              <w:left w:w="43" w:type="dxa"/>
              <w:bottom w:w="43" w:type="dxa"/>
              <w:right w:w="43" w:type="dxa"/>
            </w:tcMar>
            <w:vAlign w:val="bottom"/>
          </w:tcPr>
          <w:p w14:paraId="37125058" w14:textId="77777777" w:rsidR="0089264D" w:rsidRPr="00B40C4C" w:rsidRDefault="0089264D" w:rsidP="009137DA">
            <w:r w:rsidRPr="00B40C4C">
              <w:t>Den norske finansieringsordningen 2014–2021</w:t>
            </w:r>
          </w:p>
        </w:tc>
        <w:tc>
          <w:tcPr>
            <w:tcW w:w="2040" w:type="dxa"/>
            <w:tcBorders>
              <w:top w:val="nil"/>
              <w:left w:val="nil"/>
              <w:bottom w:val="nil"/>
              <w:right w:val="nil"/>
            </w:tcBorders>
            <w:tcMar>
              <w:top w:w="128" w:type="dxa"/>
              <w:left w:w="43" w:type="dxa"/>
              <w:bottom w:w="43" w:type="dxa"/>
              <w:right w:w="43" w:type="dxa"/>
            </w:tcMar>
            <w:vAlign w:val="bottom"/>
          </w:tcPr>
          <w:p w14:paraId="54A12259" w14:textId="77777777" w:rsidR="0089264D" w:rsidRPr="00B40C4C" w:rsidRDefault="0089264D" w:rsidP="00C57201">
            <w:pPr>
              <w:jc w:val="right"/>
            </w:pPr>
            <w:r w:rsidRPr="00B40C4C">
              <w:t>1 043 mill. kroner</w:t>
            </w:r>
          </w:p>
        </w:tc>
      </w:tr>
      <w:tr w:rsidR="00446E55" w:rsidRPr="00B40C4C" w14:paraId="004F4F13" w14:textId="77777777">
        <w:trPr>
          <w:trHeight w:val="380"/>
        </w:trPr>
        <w:tc>
          <w:tcPr>
            <w:tcW w:w="540" w:type="dxa"/>
            <w:tcBorders>
              <w:top w:val="nil"/>
              <w:left w:val="nil"/>
              <w:bottom w:val="nil"/>
              <w:right w:val="nil"/>
            </w:tcBorders>
            <w:tcMar>
              <w:top w:w="128" w:type="dxa"/>
              <w:left w:w="43" w:type="dxa"/>
              <w:bottom w:w="43" w:type="dxa"/>
              <w:right w:w="43" w:type="dxa"/>
            </w:tcMar>
          </w:tcPr>
          <w:p w14:paraId="202BCAF0" w14:textId="77777777" w:rsidR="0089264D" w:rsidRPr="00B40C4C" w:rsidRDefault="0089264D" w:rsidP="009137DA">
            <w:r w:rsidRPr="00B40C4C">
              <w:lastRenderedPageBreak/>
              <w:t>118</w:t>
            </w:r>
          </w:p>
        </w:tc>
        <w:tc>
          <w:tcPr>
            <w:tcW w:w="720" w:type="dxa"/>
            <w:tcBorders>
              <w:top w:val="nil"/>
              <w:left w:val="nil"/>
              <w:bottom w:val="nil"/>
              <w:right w:val="nil"/>
            </w:tcBorders>
            <w:tcMar>
              <w:top w:w="128" w:type="dxa"/>
              <w:left w:w="43" w:type="dxa"/>
              <w:bottom w:w="43" w:type="dxa"/>
              <w:right w:w="43" w:type="dxa"/>
            </w:tcMar>
            <w:vAlign w:val="bottom"/>
          </w:tcPr>
          <w:p w14:paraId="4B152BC2" w14:textId="77777777" w:rsidR="0089264D" w:rsidRPr="00B40C4C" w:rsidRDefault="0089264D" w:rsidP="009137DA"/>
        </w:tc>
        <w:tc>
          <w:tcPr>
            <w:tcW w:w="6260" w:type="dxa"/>
            <w:tcBorders>
              <w:top w:val="nil"/>
              <w:left w:val="nil"/>
              <w:bottom w:val="nil"/>
              <w:right w:val="nil"/>
            </w:tcBorders>
            <w:tcMar>
              <w:top w:w="128" w:type="dxa"/>
              <w:left w:w="43" w:type="dxa"/>
              <w:bottom w:w="43" w:type="dxa"/>
              <w:right w:w="43" w:type="dxa"/>
            </w:tcMar>
            <w:vAlign w:val="bottom"/>
          </w:tcPr>
          <w:p w14:paraId="063C91C3" w14:textId="77777777" w:rsidR="0089264D" w:rsidRPr="00B40C4C" w:rsidRDefault="0089264D" w:rsidP="009137DA">
            <w:r w:rsidRPr="00B40C4C">
              <w:t>Utenrikspolitiske satsinger</w:t>
            </w:r>
          </w:p>
        </w:tc>
        <w:tc>
          <w:tcPr>
            <w:tcW w:w="2040" w:type="dxa"/>
            <w:tcBorders>
              <w:top w:val="nil"/>
              <w:left w:val="nil"/>
              <w:bottom w:val="nil"/>
              <w:right w:val="nil"/>
            </w:tcBorders>
            <w:tcMar>
              <w:top w:w="128" w:type="dxa"/>
              <w:left w:w="43" w:type="dxa"/>
              <w:bottom w:w="43" w:type="dxa"/>
              <w:right w:w="43" w:type="dxa"/>
            </w:tcMar>
            <w:vAlign w:val="bottom"/>
          </w:tcPr>
          <w:p w14:paraId="5CB0A8F9" w14:textId="77777777" w:rsidR="0089264D" w:rsidRPr="00B40C4C" w:rsidRDefault="0089264D" w:rsidP="00C57201">
            <w:pPr>
              <w:jc w:val="right"/>
            </w:pPr>
          </w:p>
        </w:tc>
      </w:tr>
      <w:tr w:rsidR="00446E55" w:rsidRPr="00B40C4C" w14:paraId="07C26636" w14:textId="77777777">
        <w:trPr>
          <w:trHeight w:val="380"/>
        </w:trPr>
        <w:tc>
          <w:tcPr>
            <w:tcW w:w="540" w:type="dxa"/>
            <w:tcBorders>
              <w:top w:val="nil"/>
              <w:left w:val="nil"/>
              <w:bottom w:val="nil"/>
              <w:right w:val="nil"/>
            </w:tcBorders>
            <w:tcMar>
              <w:top w:w="128" w:type="dxa"/>
              <w:left w:w="43" w:type="dxa"/>
              <w:bottom w:w="43" w:type="dxa"/>
              <w:right w:w="43" w:type="dxa"/>
            </w:tcMar>
          </w:tcPr>
          <w:p w14:paraId="7D992D9E"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7877FC8F" w14:textId="77777777" w:rsidR="0089264D" w:rsidRPr="00B40C4C" w:rsidRDefault="0089264D" w:rsidP="009137DA">
            <w:r w:rsidRPr="00B40C4C">
              <w:t>77</w:t>
            </w:r>
          </w:p>
        </w:tc>
        <w:tc>
          <w:tcPr>
            <w:tcW w:w="6260" w:type="dxa"/>
            <w:tcBorders>
              <w:top w:val="nil"/>
              <w:left w:val="nil"/>
              <w:bottom w:val="nil"/>
              <w:right w:val="nil"/>
            </w:tcBorders>
            <w:tcMar>
              <w:top w:w="128" w:type="dxa"/>
              <w:left w:w="43" w:type="dxa"/>
              <w:bottom w:w="43" w:type="dxa"/>
              <w:right w:w="43" w:type="dxa"/>
            </w:tcMar>
            <w:vAlign w:val="bottom"/>
          </w:tcPr>
          <w:p w14:paraId="2E20F369" w14:textId="77777777" w:rsidR="0089264D" w:rsidRPr="00B40C4C" w:rsidRDefault="0089264D" w:rsidP="009137DA">
            <w:r w:rsidRPr="00B40C4C">
              <w:t>Norges forskningsråd – utenriksområdet</w:t>
            </w:r>
          </w:p>
        </w:tc>
        <w:tc>
          <w:tcPr>
            <w:tcW w:w="2040" w:type="dxa"/>
            <w:tcBorders>
              <w:top w:val="nil"/>
              <w:left w:val="nil"/>
              <w:bottom w:val="nil"/>
              <w:right w:val="nil"/>
            </w:tcBorders>
            <w:tcMar>
              <w:top w:w="128" w:type="dxa"/>
              <w:left w:w="43" w:type="dxa"/>
              <w:bottom w:w="43" w:type="dxa"/>
              <w:right w:w="43" w:type="dxa"/>
            </w:tcMar>
            <w:vAlign w:val="bottom"/>
          </w:tcPr>
          <w:p w14:paraId="4126C78E" w14:textId="77777777" w:rsidR="0089264D" w:rsidRPr="00B40C4C" w:rsidRDefault="0089264D" w:rsidP="00C57201">
            <w:pPr>
              <w:jc w:val="right"/>
            </w:pPr>
            <w:r w:rsidRPr="00B40C4C">
              <w:t>219,5 mill. kroner</w:t>
            </w:r>
          </w:p>
        </w:tc>
      </w:tr>
      <w:tr w:rsidR="00446E55" w:rsidRPr="00B40C4C" w14:paraId="39E8B0AE" w14:textId="77777777">
        <w:trPr>
          <w:trHeight w:val="380"/>
        </w:trPr>
        <w:tc>
          <w:tcPr>
            <w:tcW w:w="540" w:type="dxa"/>
            <w:tcBorders>
              <w:top w:val="nil"/>
              <w:left w:val="nil"/>
              <w:bottom w:val="nil"/>
              <w:right w:val="nil"/>
            </w:tcBorders>
            <w:tcMar>
              <w:top w:w="128" w:type="dxa"/>
              <w:left w:w="43" w:type="dxa"/>
              <w:bottom w:w="43" w:type="dxa"/>
              <w:right w:w="43" w:type="dxa"/>
            </w:tcMar>
          </w:tcPr>
          <w:p w14:paraId="47D7CE01" w14:textId="77777777" w:rsidR="0089264D" w:rsidRPr="00B40C4C" w:rsidRDefault="0089264D" w:rsidP="009137DA">
            <w:r w:rsidRPr="00B40C4C">
              <w:t>159</w:t>
            </w:r>
          </w:p>
        </w:tc>
        <w:tc>
          <w:tcPr>
            <w:tcW w:w="720" w:type="dxa"/>
            <w:tcBorders>
              <w:top w:val="nil"/>
              <w:left w:val="nil"/>
              <w:bottom w:val="nil"/>
              <w:right w:val="nil"/>
            </w:tcBorders>
            <w:tcMar>
              <w:top w:w="128" w:type="dxa"/>
              <w:left w:w="43" w:type="dxa"/>
              <w:bottom w:w="43" w:type="dxa"/>
              <w:right w:w="43" w:type="dxa"/>
            </w:tcMar>
            <w:vAlign w:val="bottom"/>
          </w:tcPr>
          <w:p w14:paraId="3D06D288" w14:textId="77777777" w:rsidR="0089264D" w:rsidRPr="00B40C4C" w:rsidRDefault="0089264D" w:rsidP="009137DA"/>
        </w:tc>
        <w:tc>
          <w:tcPr>
            <w:tcW w:w="6260" w:type="dxa"/>
            <w:tcBorders>
              <w:top w:val="nil"/>
              <w:left w:val="nil"/>
              <w:bottom w:val="nil"/>
              <w:right w:val="nil"/>
            </w:tcBorders>
            <w:tcMar>
              <w:top w:w="128" w:type="dxa"/>
              <w:left w:w="43" w:type="dxa"/>
              <w:bottom w:w="43" w:type="dxa"/>
              <w:right w:w="43" w:type="dxa"/>
            </w:tcMar>
            <w:vAlign w:val="bottom"/>
          </w:tcPr>
          <w:p w14:paraId="49C780E6" w14:textId="77777777" w:rsidR="0089264D" w:rsidRPr="00B40C4C" w:rsidRDefault="0089264D" w:rsidP="009137DA">
            <w:r w:rsidRPr="00B40C4C">
              <w:t>Regionbevilgninger</w:t>
            </w:r>
          </w:p>
        </w:tc>
        <w:tc>
          <w:tcPr>
            <w:tcW w:w="2040" w:type="dxa"/>
            <w:tcBorders>
              <w:top w:val="nil"/>
              <w:left w:val="nil"/>
              <w:bottom w:val="nil"/>
              <w:right w:val="nil"/>
            </w:tcBorders>
            <w:tcMar>
              <w:top w:w="128" w:type="dxa"/>
              <w:left w:w="43" w:type="dxa"/>
              <w:bottom w:w="43" w:type="dxa"/>
              <w:right w:w="43" w:type="dxa"/>
            </w:tcMar>
            <w:vAlign w:val="bottom"/>
          </w:tcPr>
          <w:p w14:paraId="05A8DB10" w14:textId="77777777" w:rsidR="0089264D" w:rsidRPr="00B40C4C" w:rsidRDefault="0089264D" w:rsidP="00C57201">
            <w:pPr>
              <w:jc w:val="right"/>
            </w:pPr>
          </w:p>
        </w:tc>
      </w:tr>
      <w:tr w:rsidR="00446E55" w:rsidRPr="00B40C4C" w14:paraId="2E5F5F09" w14:textId="77777777">
        <w:trPr>
          <w:trHeight w:val="380"/>
        </w:trPr>
        <w:tc>
          <w:tcPr>
            <w:tcW w:w="540" w:type="dxa"/>
            <w:tcBorders>
              <w:top w:val="nil"/>
              <w:left w:val="nil"/>
              <w:bottom w:val="nil"/>
              <w:right w:val="nil"/>
            </w:tcBorders>
            <w:tcMar>
              <w:top w:w="128" w:type="dxa"/>
              <w:left w:w="43" w:type="dxa"/>
              <w:bottom w:w="43" w:type="dxa"/>
              <w:right w:w="43" w:type="dxa"/>
            </w:tcMar>
          </w:tcPr>
          <w:p w14:paraId="2ECEE212"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51C3A4BB" w14:textId="77777777" w:rsidR="0089264D" w:rsidRPr="00B40C4C" w:rsidRDefault="0089264D" w:rsidP="009137DA">
            <w:r w:rsidRPr="00B40C4C">
              <w:t>75</w:t>
            </w:r>
          </w:p>
        </w:tc>
        <w:tc>
          <w:tcPr>
            <w:tcW w:w="6260" w:type="dxa"/>
            <w:tcBorders>
              <w:top w:val="nil"/>
              <w:left w:val="nil"/>
              <w:bottom w:val="nil"/>
              <w:right w:val="nil"/>
            </w:tcBorders>
            <w:tcMar>
              <w:top w:w="128" w:type="dxa"/>
              <w:left w:w="43" w:type="dxa"/>
              <w:bottom w:w="43" w:type="dxa"/>
              <w:right w:w="43" w:type="dxa"/>
            </w:tcMar>
            <w:vAlign w:val="bottom"/>
          </w:tcPr>
          <w:p w14:paraId="59936BC1" w14:textId="77777777" w:rsidR="0089264D" w:rsidRPr="00B40C4C" w:rsidRDefault="0089264D" w:rsidP="009137DA">
            <w:r w:rsidRPr="00B40C4C">
              <w:t>Afrika</w:t>
            </w:r>
          </w:p>
        </w:tc>
        <w:tc>
          <w:tcPr>
            <w:tcW w:w="2040" w:type="dxa"/>
            <w:tcBorders>
              <w:top w:val="nil"/>
              <w:left w:val="nil"/>
              <w:bottom w:val="nil"/>
              <w:right w:val="nil"/>
            </w:tcBorders>
            <w:tcMar>
              <w:top w:w="128" w:type="dxa"/>
              <w:left w:w="43" w:type="dxa"/>
              <w:bottom w:w="43" w:type="dxa"/>
              <w:right w:w="43" w:type="dxa"/>
            </w:tcMar>
            <w:vAlign w:val="bottom"/>
          </w:tcPr>
          <w:p w14:paraId="0799B271" w14:textId="77777777" w:rsidR="0089264D" w:rsidRPr="00B40C4C" w:rsidRDefault="0089264D" w:rsidP="00C57201">
            <w:pPr>
              <w:jc w:val="right"/>
            </w:pPr>
            <w:r w:rsidRPr="00B40C4C">
              <w:t>35 mill. kroner</w:t>
            </w:r>
          </w:p>
        </w:tc>
      </w:tr>
      <w:tr w:rsidR="00446E55" w:rsidRPr="00B40C4C" w14:paraId="6D357FE0" w14:textId="77777777">
        <w:trPr>
          <w:trHeight w:val="380"/>
        </w:trPr>
        <w:tc>
          <w:tcPr>
            <w:tcW w:w="540" w:type="dxa"/>
            <w:tcBorders>
              <w:top w:val="nil"/>
              <w:left w:val="nil"/>
              <w:bottom w:val="nil"/>
              <w:right w:val="nil"/>
            </w:tcBorders>
            <w:tcMar>
              <w:top w:w="128" w:type="dxa"/>
              <w:left w:w="43" w:type="dxa"/>
              <w:bottom w:w="43" w:type="dxa"/>
              <w:right w:w="43" w:type="dxa"/>
            </w:tcMar>
          </w:tcPr>
          <w:p w14:paraId="1BCDA8C6" w14:textId="77777777" w:rsidR="0089264D" w:rsidRPr="00B40C4C" w:rsidRDefault="0089264D" w:rsidP="009137DA">
            <w:r w:rsidRPr="00B40C4C">
              <w:t>161</w:t>
            </w:r>
          </w:p>
        </w:tc>
        <w:tc>
          <w:tcPr>
            <w:tcW w:w="720" w:type="dxa"/>
            <w:tcBorders>
              <w:top w:val="nil"/>
              <w:left w:val="nil"/>
              <w:bottom w:val="nil"/>
              <w:right w:val="nil"/>
            </w:tcBorders>
            <w:tcMar>
              <w:top w:w="128" w:type="dxa"/>
              <w:left w:w="43" w:type="dxa"/>
              <w:bottom w:w="43" w:type="dxa"/>
              <w:right w:w="43" w:type="dxa"/>
            </w:tcMar>
            <w:vAlign w:val="bottom"/>
          </w:tcPr>
          <w:p w14:paraId="3BD078DD" w14:textId="77777777" w:rsidR="0089264D" w:rsidRPr="00B40C4C" w:rsidRDefault="0089264D" w:rsidP="009137DA"/>
        </w:tc>
        <w:tc>
          <w:tcPr>
            <w:tcW w:w="6260" w:type="dxa"/>
            <w:tcBorders>
              <w:top w:val="nil"/>
              <w:left w:val="nil"/>
              <w:bottom w:val="nil"/>
              <w:right w:val="nil"/>
            </w:tcBorders>
            <w:tcMar>
              <w:top w:w="128" w:type="dxa"/>
              <w:left w:w="43" w:type="dxa"/>
              <w:bottom w:w="43" w:type="dxa"/>
              <w:right w:w="43" w:type="dxa"/>
            </w:tcMar>
            <w:vAlign w:val="bottom"/>
          </w:tcPr>
          <w:p w14:paraId="47B99452" w14:textId="77777777" w:rsidR="0089264D" w:rsidRPr="00B40C4C" w:rsidRDefault="0089264D" w:rsidP="009137DA">
            <w:r w:rsidRPr="00B40C4C">
              <w:t>Utdanning, forskning og offentlige institusjoner</w:t>
            </w:r>
          </w:p>
        </w:tc>
        <w:tc>
          <w:tcPr>
            <w:tcW w:w="2040" w:type="dxa"/>
            <w:tcBorders>
              <w:top w:val="nil"/>
              <w:left w:val="nil"/>
              <w:bottom w:val="nil"/>
              <w:right w:val="nil"/>
            </w:tcBorders>
            <w:tcMar>
              <w:top w:w="128" w:type="dxa"/>
              <w:left w:w="43" w:type="dxa"/>
              <w:bottom w:w="43" w:type="dxa"/>
              <w:right w:w="43" w:type="dxa"/>
            </w:tcMar>
            <w:vAlign w:val="bottom"/>
          </w:tcPr>
          <w:p w14:paraId="357BE60E" w14:textId="77777777" w:rsidR="0089264D" w:rsidRPr="00B40C4C" w:rsidRDefault="0089264D" w:rsidP="00C57201">
            <w:pPr>
              <w:jc w:val="right"/>
            </w:pPr>
          </w:p>
        </w:tc>
      </w:tr>
      <w:tr w:rsidR="00446E55" w:rsidRPr="00B40C4C" w14:paraId="1B10B3CD" w14:textId="77777777">
        <w:trPr>
          <w:trHeight w:val="380"/>
        </w:trPr>
        <w:tc>
          <w:tcPr>
            <w:tcW w:w="540" w:type="dxa"/>
            <w:tcBorders>
              <w:top w:val="nil"/>
              <w:left w:val="nil"/>
              <w:bottom w:val="nil"/>
              <w:right w:val="nil"/>
            </w:tcBorders>
            <w:tcMar>
              <w:top w:w="128" w:type="dxa"/>
              <w:left w:w="43" w:type="dxa"/>
              <w:bottom w:w="43" w:type="dxa"/>
              <w:right w:w="43" w:type="dxa"/>
            </w:tcMar>
          </w:tcPr>
          <w:p w14:paraId="38779795"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5EFEF57C" w14:textId="77777777" w:rsidR="0089264D" w:rsidRPr="00B40C4C" w:rsidRDefault="0089264D" w:rsidP="009137DA">
            <w:r w:rsidRPr="00B40C4C">
              <w:t>74</w:t>
            </w:r>
          </w:p>
        </w:tc>
        <w:tc>
          <w:tcPr>
            <w:tcW w:w="6260" w:type="dxa"/>
            <w:tcBorders>
              <w:top w:val="nil"/>
              <w:left w:val="nil"/>
              <w:bottom w:val="nil"/>
              <w:right w:val="nil"/>
            </w:tcBorders>
            <w:tcMar>
              <w:top w:w="128" w:type="dxa"/>
              <w:left w:w="43" w:type="dxa"/>
              <w:bottom w:w="43" w:type="dxa"/>
              <w:right w:w="43" w:type="dxa"/>
            </w:tcMar>
            <w:vAlign w:val="bottom"/>
          </w:tcPr>
          <w:p w14:paraId="761C8563" w14:textId="77777777" w:rsidR="0089264D" w:rsidRPr="00B40C4C" w:rsidRDefault="0089264D" w:rsidP="009137DA">
            <w:r w:rsidRPr="00B40C4C">
              <w:t>Norges forskningsråd – utviklingsområdet</w:t>
            </w:r>
          </w:p>
        </w:tc>
        <w:tc>
          <w:tcPr>
            <w:tcW w:w="2040" w:type="dxa"/>
            <w:tcBorders>
              <w:top w:val="nil"/>
              <w:left w:val="nil"/>
              <w:bottom w:val="nil"/>
              <w:right w:val="nil"/>
            </w:tcBorders>
            <w:tcMar>
              <w:top w:w="128" w:type="dxa"/>
              <w:left w:w="43" w:type="dxa"/>
              <w:bottom w:w="43" w:type="dxa"/>
              <w:right w:w="43" w:type="dxa"/>
            </w:tcMar>
            <w:vAlign w:val="bottom"/>
          </w:tcPr>
          <w:p w14:paraId="3F362405" w14:textId="77777777" w:rsidR="0089264D" w:rsidRPr="00B40C4C" w:rsidRDefault="0089264D" w:rsidP="00C57201">
            <w:pPr>
              <w:jc w:val="right"/>
            </w:pPr>
            <w:r w:rsidRPr="00B40C4C">
              <w:t>709,9 mill. kroner</w:t>
            </w:r>
          </w:p>
        </w:tc>
      </w:tr>
      <w:tr w:rsidR="00446E55" w:rsidRPr="00B40C4C" w14:paraId="7A8BF1E7" w14:textId="77777777">
        <w:trPr>
          <w:trHeight w:val="380"/>
        </w:trPr>
        <w:tc>
          <w:tcPr>
            <w:tcW w:w="540" w:type="dxa"/>
            <w:tcBorders>
              <w:top w:val="nil"/>
              <w:left w:val="nil"/>
              <w:bottom w:val="nil"/>
              <w:right w:val="nil"/>
            </w:tcBorders>
            <w:tcMar>
              <w:top w:w="128" w:type="dxa"/>
              <w:left w:w="43" w:type="dxa"/>
              <w:bottom w:w="43" w:type="dxa"/>
              <w:right w:w="43" w:type="dxa"/>
            </w:tcMar>
          </w:tcPr>
          <w:p w14:paraId="6ACE8D19" w14:textId="77777777" w:rsidR="0089264D" w:rsidRPr="00B40C4C" w:rsidRDefault="0089264D" w:rsidP="009137DA">
            <w:r w:rsidRPr="00B40C4C">
              <w:t>162</w:t>
            </w:r>
          </w:p>
        </w:tc>
        <w:tc>
          <w:tcPr>
            <w:tcW w:w="720" w:type="dxa"/>
            <w:tcBorders>
              <w:top w:val="nil"/>
              <w:left w:val="nil"/>
              <w:bottom w:val="nil"/>
              <w:right w:val="nil"/>
            </w:tcBorders>
            <w:tcMar>
              <w:top w:w="128" w:type="dxa"/>
              <w:left w:w="43" w:type="dxa"/>
              <w:bottom w:w="43" w:type="dxa"/>
              <w:right w:w="43" w:type="dxa"/>
            </w:tcMar>
            <w:vAlign w:val="bottom"/>
          </w:tcPr>
          <w:p w14:paraId="1107D8D1" w14:textId="77777777" w:rsidR="0089264D" w:rsidRPr="00B40C4C" w:rsidRDefault="0089264D" w:rsidP="009137DA"/>
        </w:tc>
        <w:tc>
          <w:tcPr>
            <w:tcW w:w="6260" w:type="dxa"/>
            <w:tcBorders>
              <w:top w:val="nil"/>
              <w:left w:val="nil"/>
              <w:bottom w:val="nil"/>
              <w:right w:val="nil"/>
            </w:tcBorders>
            <w:tcMar>
              <w:top w:w="128" w:type="dxa"/>
              <w:left w:w="43" w:type="dxa"/>
              <w:bottom w:w="43" w:type="dxa"/>
              <w:right w:w="43" w:type="dxa"/>
            </w:tcMar>
            <w:vAlign w:val="bottom"/>
          </w:tcPr>
          <w:p w14:paraId="75159095" w14:textId="77777777" w:rsidR="0089264D" w:rsidRPr="00B40C4C" w:rsidRDefault="0089264D" w:rsidP="009137DA">
            <w:r w:rsidRPr="00B40C4C">
              <w:t>Næringsutvikling, matsystemer og fornybar energi</w:t>
            </w:r>
          </w:p>
        </w:tc>
        <w:tc>
          <w:tcPr>
            <w:tcW w:w="2040" w:type="dxa"/>
            <w:tcBorders>
              <w:top w:val="nil"/>
              <w:left w:val="nil"/>
              <w:bottom w:val="nil"/>
              <w:right w:val="nil"/>
            </w:tcBorders>
            <w:tcMar>
              <w:top w:w="128" w:type="dxa"/>
              <w:left w:w="43" w:type="dxa"/>
              <w:bottom w:w="43" w:type="dxa"/>
              <w:right w:w="43" w:type="dxa"/>
            </w:tcMar>
            <w:vAlign w:val="bottom"/>
          </w:tcPr>
          <w:p w14:paraId="575888FB" w14:textId="77777777" w:rsidR="0089264D" w:rsidRPr="00B40C4C" w:rsidRDefault="0089264D" w:rsidP="00C57201">
            <w:pPr>
              <w:jc w:val="right"/>
            </w:pPr>
          </w:p>
        </w:tc>
      </w:tr>
      <w:tr w:rsidR="00446E55" w:rsidRPr="00B40C4C" w14:paraId="6FF85263" w14:textId="77777777">
        <w:trPr>
          <w:trHeight w:val="380"/>
        </w:trPr>
        <w:tc>
          <w:tcPr>
            <w:tcW w:w="540" w:type="dxa"/>
            <w:tcBorders>
              <w:top w:val="nil"/>
              <w:left w:val="nil"/>
              <w:bottom w:val="nil"/>
              <w:right w:val="nil"/>
            </w:tcBorders>
            <w:tcMar>
              <w:top w:w="128" w:type="dxa"/>
              <w:left w:w="43" w:type="dxa"/>
              <w:bottom w:w="43" w:type="dxa"/>
              <w:right w:w="43" w:type="dxa"/>
            </w:tcMar>
          </w:tcPr>
          <w:p w14:paraId="65CC1A42" w14:textId="77777777" w:rsidR="0089264D" w:rsidRPr="00B40C4C" w:rsidRDefault="0089264D" w:rsidP="009137DA"/>
        </w:tc>
        <w:tc>
          <w:tcPr>
            <w:tcW w:w="720" w:type="dxa"/>
            <w:tcBorders>
              <w:top w:val="nil"/>
              <w:left w:val="nil"/>
              <w:bottom w:val="nil"/>
              <w:right w:val="nil"/>
            </w:tcBorders>
            <w:tcMar>
              <w:top w:w="128" w:type="dxa"/>
              <w:left w:w="43" w:type="dxa"/>
              <w:bottom w:w="43" w:type="dxa"/>
              <w:right w:w="43" w:type="dxa"/>
            </w:tcMar>
            <w:vAlign w:val="bottom"/>
          </w:tcPr>
          <w:p w14:paraId="6218532E" w14:textId="77777777" w:rsidR="0089264D" w:rsidRPr="00B40C4C" w:rsidRDefault="0089264D" w:rsidP="009137DA">
            <w:r w:rsidRPr="00B40C4C">
              <w:t>70</w:t>
            </w:r>
          </w:p>
        </w:tc>
        <w:tc>
          <w:tcPr>
            <w:tcW w:w="6260" w:type="dxa"/>
            <w:tcBorders>
              <w:top w:val="nil"/>
              <w:left w:val="nil"/>
              <w:bottom w:val="nil"/>
              <w:right w:val="nil"/>
            </w:tcBorders>
            <w:tcMar>
              <w:top w:w="128" w:type="dxa"/>
              <w:left w:w="43" w:type="dxa"/>
              <w:bottom w:w="43" w:type="dxa"/>
              <w:right w:w="43" w:type="dxa"/>
            </w:tcMar>
            <w:vAlign w:val="bottom"/>
          </w:tcPr>
          <w:p w14:paraId="5A3BF98E" w14:textId="77777777" w:rsidR="0089264D" w:rsidRPr="00B40C4C" w:rsidRDefault="0089264D" w:rsidP="009137DA">
            <w:r w:rsidRPr="00B40C4C">
              <w:t>Bærekraftig jobbskaping, næringsutvikling og handel</w:t>
            </w:r>
          </w:p>
        </w:tc>
        <w:tc>
          <w:tcPr>
            <w:tcW w:w="2040" w:type="dxa"/>
            <w:tcBorders>
              <w:top w:val="nil"/>
              <w:left w:val="nil"/>
              <w:bottom w:val="nil"/>
              <w:right w:val="nil"/>
            </w:tcBorders>
            <w:tcMar>
              <w:top w:w="128" w:type="dxa"/>
              <w:left w:w="43" w:type="dxa"/>
              <w:bottom w:w="43" w:type="dxa"/>
              <w:right w:w="43" w:type="dxa"/>
            </w:tcMar>
            <w:vAlign w:val="bottom"/>
          </w:tcPr>
          <w:p w14:paraId="49E1A15D" w14:textId="77777777" w:rsidR="0089264D" w:rsidRPr="00B40C4C" w:rsidRDefault="0089264D" w:rsidP="00C57201">
            <w:pPr>
              <w:jc w:val="right"/>
            </w:pPr>
            <w:r w:rsidRPr="00B40C4C">
              <w:t>100 mill. kroner</w:t>
            </w:r>
          </w:p>
        </w:tc>
      </w:tr>
      <w:tr w:rsidR="00446E55" w:rsidRPr="00B40C4C" w14:paraId="64DBEF62"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247D857F" w14:textId="77777777" w:rsidR="0089264D" w:rsidRPr="00B40C4C" w:rsidRDefault="0089264D" w:rsidP="009137DA"/>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771168" w14:textId="77777777" w:rsidR="0089264D" w:rsidRPr="00B40C4C" w:rsidRDefault="0089264D" w:rsidP="009137DA">
            <w:r w:rsidRPr="00B40C4C">
              <w:t>72</w:t>
            </w:r>
          </w:p>
        </w:tc>
        <w:tc>
          <w:tcPr>
            <w:tcW w:w="6260" w:type="dxa"/>
            <w:tcBorders>
              <w:top w:val="nil"/>
              <w:left w:val="nil"/>
              <w:bottom w:val="single" w:sz="4" w:space="0" w:color="000000"/>
              <w:right w:val="nil"/>
            </w:tcBorders>
            <w:tcMar>
              <w:top w:w="128" w:type="dxa"/>
              <w:left w:w="43" w:type="dxa"/>
              <w:bottom w:w="43" w:type="dxa"/>
              <w:right w:w="43" w:type="dxa"/>
            </w:tcMar>
            <w:vAlign w:val="bottom"/>
          </w:tcPr>
          <w:p w14:paraId="38E3AC6E" w14:textId="77777777" w:rsidR="0089264D" w:rsidRPr="00B40C4C" w:rsidRDefault="0089264D" w:rsidP="009137DA">
            <w:r w:rsidRPr="00B40C4C">
              <w:t>Fornybar energi</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115AD64D" w14:textId="77777777" w:rsidR="0089264D" w:rsidRPr="00B40C4C" w:rsidRDefault="0089264D" w:rsidP="00C57201">
            <w:pPr>
              <w:jc w:val="right"/>
            </w:pPr>
            <w:r w:rsidRPr="00B40C4C">
              <w:t>100 mill. kroner</w:t>
            </w:r>
          </w:p>
        </w:tc>
      </w:tr>
    </w:tbl>
    <w:p w14:paraId="6EB548C4" w14:textId="77777777" w:rsidR="0089264D" w:rsidRPr="00B40C4C" w:rsidRDefault="0089264D" w:rsidP="00B40C4C">
      <w:pPr>
        <w:pStyle w:val="Nummerertliste"/>
      </w:pPr>
      <w:r w:rsidRPr="00B40C4C">
        <w:t>tilskudd til Vaksinekoalisjonen CEPI med inntil 1 000 mill. kroner samlet i perioden 2022–2026 under kap. 160 Helse, post 70 Helse.</w:t>
      </w:r>
    </w:p>
    <w:p w14:paraId="3BB58C34" w14:textId="77777777" w:rsidR="0089264D" w:rsidRPr="00B40C4C" w:rsidRDefault="0089264D" w:rsidP="009137DA">
      <w:pPr>
        <w:pStyle w:val="Nummerertliste"/>
      </w:pPr>
      <w:r w:rsidRPr="00B40C4C">
        <w:t>tilskudd til International Finance Facility for Immunisation (IFFlm)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Vaksinekoalisjonen CEPI.</w:t>
      </w:r>
    </w:p>
    <w:p w14:paraId="3ED06A40" w14:textId="77777777" w:rsidR="0089264D" w:rsidRPr="00B40C4C" w:rsidRDefault="0089264D" w:rsidP="009137DA">
      <w:pPr>
        <w:pStyle w:val="Nummerertliste"/>
      </w:pPr>
      <w:r w:rsidRPr="00B40C4C">
        <w:t>tilskudd til International Finance Facility for Immunisation (IFFIm) med inntil 4 000 mill. kroner i perioden 2021–2030 under kap. 160 Helse, post 70 Helse, og fravike stortingsvedtak av 8. november 1984 om utbetaling av tilskudd før det er behov for å dekke de aktuelle utgiftene og bruke tilskudd som sikkerhet for lån. Tilsagnet gjelder Vaksinealliansen Gavis arbeid i perioden 2021–2025.</w:t>
      </w:r>
    </w:p>
    <w:p w14:paraId="5C88FE67" w14:textId="77777777" w:rsidR="0089264D" w:rsidRPr="00B40C4C" w:rsidRDefault="0089264D" w:rsidP="009137DA">
      <w:pPr>
        <w:pStyle w:val="Nummerertliste"/>
      </w:pPr>
      <w:r w:rsidRPr="00B40C4C">
        <w:t>tilskudd til International Finance Facility for Immunisitation (IFFIm) med inntil 1 000 mill. kroner i perioden 2021–2030 under kap. 160 Helse, post 70 Helse, og fravike stortingsvedtak av 8. november 1984 om utbetaling av tilskudd før det er behov for å dekke de aktuelle utgiftene og bruke tilskudd som sikkerhet for lån. Tilsagnet gjelder Vaksinealliansen Gavis covid-19-innsats.</w:t>
      </w:r>
    </w:p>
    <w:p w14:paraId="0E949781" w14:textId="77777777" w:rsidR="0089264D" w:rsidRPr="00B40C4C" w:rsidRDefault="0089264D" w:rsidP="009137DA">
      <w:pPr>
        <w:pStyle w:val="Nummerertliste"/>
      </w:pPr>
      <w:r w:rsidRPr="00B40C4C">
        <w:t>tilskudd til Education Cannot Wait (ECW) for utdanning i krise og konflikt med inntil 500 mill. kroner samlet, fordelt på 380 mill. kroner under kap. 161 Utdanning, forskning og offentlige institusjoner, post 70 Utdanning i perioden 2023–2026 og 120 mill. kroner under kap. 150 Humanitær bistand, post 70 Nødhjelp og humanitær bistand i perioden 2023–2025.</w:t>
      </w:r>
    </w:p>
    <w:p w14:paraId="7584DA6B" w14:textId="77777777" w:rsidR="0089264D" w:rsidRPr="00B40C4C" w:rsidRDefault="0089264D" w:rsidP="009137DA">
      <w:pPr>
        <w:pStyle w:val="Nummerertliste"/>
      </w:pPr>
      <w:r w:rsidRPr="00B40C4C">
        <w:t>tilskudd til Det grønne klimafondet (GCF) med inntil 3 200 mill. kroner i perioden 2024–2027 under kap. 163 Klima, miljø og hav, post 70 Miljø og klima.</w:t>
      </w:r>
    </w:p>
    <w:p w14:paraId="04BC41AC" w14:textId="77777777" w:rsidR="0089264D" w:rsidRPr="00B40C4C" w:rsidRDefault="0089264D" w:rsidP="009137DA">
      <w:pPr>
        <w:pStyle w:val="a-vedtak-del"/>
      </w:pPr>
      <w:r w:rsidRPr="00B40C4C">
        <w:lastRenderedPageBreak/>
        <w:t>VII</w:t>
      </w:r>
    </w:p>
    <w:p w14:paraId="45300E45" w14:textId="77777777" w:rsidR="0089264D" w:rsidRPr="00B40C4C" w:rsidRDefault="0089264D" w:rsidP="009137DA">
      <w:pPr>
        <w:pStyle w:val="a-vedtak-tekst"/>
      </w:pPr>
      <w:r w:rsidRPr="00B40C4C">
        <w:t>Dekning av forsikringstilfelle</w:t>
      </w:r>
    </w:p>
    <w:p w14:paraId="5FA03C0A" w14:textId="77777777" w:rsidR="0089264D" w:rsidRPr="00B40C4C" w:rsidRDefault="0089264D" w:rsidP="009137DA">
      <w:r w:rsidRPr="00B40C4C">
        <w:t>Stortinget samtykker i at Kongen i 2025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212C36B5" w14:textId="77777777" w:rsidR="0089264D" w:rsidRPr="00B40C4C" w:rsidRDefault="0089264D" w:rsidP="009137DA">
      <w:pPr>
        <w:pStyle w:val="a-vedtak-del"/>
      </w:pPr>
      <w:r w:rsidRPr="00B40C4C">
        <w:t>VIII</w:t>
      </w:r>
    </w:p>
    <w:p w14:paraId="383B86E2" w14:textId="77777777" w:rsidR="0089264D" w:rsidRPr="00B40C4C" w:rsidRDefault="0089264D" w:rsidP="009137DA">
      <w:pPr>
        <w:pStyle w:val="a-vedtak-tekst"/>
      </w:pPr>
      <w:r w:rsidRPr="00B40C4C">
        <w:t>Toårige budsjettvedtak</w:t>
      </w:r>
    </w:p>
    <w:p w14:paraId="5EB270BB" w14:textId="77777777" w:rsidR="0089264D" w:rsidRPr="00B40C4C" w:rsidRDefault="0089264D" w:rsidP="009137DA">
      <w:r w:rsidRPr="00B40C4C">
        <w:t>Stortinget samtykker i at Norge kan slutte seg til toårige budsjettvedtak i FAO, WHO, ILO, UNIDO, OECD, WTO, IAEA, IEA, Havbunnsmyndigheten, Den internasjonale havrettsdomstolen, Mekanismen for internasjonale straffedomstoler (MICT) og for regulært bidrag til FN.</w:t>
      </w:r>
    </w:p>
    <w:p w14:paraId="7E9B8D99" w14:textId="77777777" w:rsidR="0089264D" w:rsidRPr="00B40C4C" w:rsidRDefault="0089264D" w:rsidP="009137DA">
      <w:pPr>
        <w:pStyle w:val="Fullmakttit"/>
      </w:pPr>
      <w:r w:rsidRPr="00B40C4C">
        <w:t>Andre fullmakter</w:t>
      </w:r>
    </w:p>
    <w:p w14:paraId="3094145A" w14:textId="77777777" w:rsidR="0089264D" w:rsidRPr="00B40C4C" w:rsidRDefault="0089264D" w:rsidP="009137DA">
      <w:pPr>
        <w:pStyle w:val="a-vedtak-del"/>
      </w:pPr>
      <w:r w:rsidRPr="00B40C4C">
        <w:t>IX</w:t>
      </w:r>
    </w:p>
    <w:p w14:paraId="3BDD9E95" w14:textId="77777777" w:rsidR="0089264D" w:rsidRPr="00B40C4C" w:rsidRDefault="0089264D" w:rsidP="009137DA">
      <w:pPr>
        <w:pStyle w:val="a-vedtak-tekst"/>
      </w:pPr>
      <w:r w:rsidRPr="00B40C4C">
        <w:t>Ettergivelse av fordringer</w:t>
      </w:r>
    </w:p>
    <w:p w14:paraId="40198475" w14:textId="77777777" w:rsidR="0089264D" w:rsidRPr="00B40C4C" w:rsidRDefault="0089264D" w:rsidP="009137DA">
      <w:r w:rsidRPr="00B40C4C">
        <w:t xml:space="preserve">Stortinget samtykker i at Kongen i 2025 kan ettergi statlige fordringer på utviklingsland i samsvar med kriteriene i handlingsplanen av 2004 </w:t>
      </w:r>
      <w:r w:rsidRPr="00B40C4C">
        <w:rPr>
          <w:rStyle w:val="kursiv"/>
        </w:rPr>
        <w:t>Om gjeldslette for utvikling</w:t>
      </w:r>
      <w:r w:rsidRPr="00B40C4C">
        <w:t xml:space="preserve"> innenfor den resterende ramme på 829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Prop. 110 S (2012–2013).</w:t>
      </w:r>
    </w:p>
    <w:p w14:paraId="2DFB5D8A" w14:textId="77777777" w:rsidR="0089264D" w:rsidRPr="00B40C4C" w:rsidRDefault="0089264D" w:rsidP="009137DA">
      <w:pPr>
        <w:pStyle w:val="a-vedtak-del"/>
      </w:pPr>
      <w:r w:rsidRPr="00B40C4C">
        <w:t>X</w:t>
      </w:r>
    </w:p>
    <w:p w14:paraId="1F40333A" w14:textId="77777777" w:rsidR="0089264D" w:rsidRPr="00B40C4C" w:rsidRDefault="0089264D" w:rsidP="009137DA">
      <w:pPr>
        <w:pStyle w:val="a-vedtak-tekst"/>
      </w:pPr>
      <w:r w:rsidRPr="00B40C4C">
        <w:t>Utbetaling av tilskudd</w:t>
      </w:r>
    </w:p>
    <w:p w14:paraId="7CFA0578" w14:textId="77777777" w:rsidR="0089264D" w:rsidRPr="00B40C4C" w:rsidRDefault="0089264D" w:rsidP="009137DA">
      <w:r w:rsidRPr="00B40C4C">
        <w:t>Stortinget samtykker i at Utenriksdepartementet i 2025 gis unntak fra forutsetningene i stortingsvedtak av 8. november 1984 om utbetaling av gitte bevilgninger på følgende måte:</w:t>
      </w:r>
    </w:p>
    <w:p w14:paraId="1EB0BEC9" w14:textId="77777777" w:rsidR="0089264D" w:rsidRPr="00B40C4C" w:rsidRDefault="0089264D" w:rsidP="005C0F51">
      <w:pPr>
        <w:pStyle w:val="Nummerertliste"/>
        <w:numPr>
          <w:ilvl w:val="0"/>
          <w:numId w:val="25"/>
        </w:numPr>
      </w:pPr>
      <w:r w:rsidRPr="00B40C4C">
        <w:t>Utbetalinger av norske medlemskapskontingenter, pliktige bidrag og andre bidrag til internasjonale organisasjoner Norge er medlem av, kan foretas en gang i året.</w:t>
      </w:r>
    </w:p>
    <w:p w14:paraId="7D93F7F6" w14:textId="77777777" w:rsidR="0089264D" w:rsidRPr="00B40C4C" w:rsidRDefault="0089264D" w:rsidP="009137DA">
      <w:pPr>
        <w:pStyle w:val="Nummerertliste"/>
      </w:pPr>
      <w:r w:rsidRPr="00B40C4C">
        <w:t>Utbetalinger av tilskudd til utviklingsformål kan foretas en gang i året dersom avtaler om samfinansiering med andre givere innenfor utviklingssamarbeidet tilsier det.</w:t>
      </w:r>
    </w:p>
    <w:p w14:paraId="309C9B7E" w14:textId="77777777" w:rsidR="0089264D" w:rsidRPr="00B40C4C" w:rsidRDefault="0089264D" w:rsidP="009137DA">
      <w:pPr>
        <w:pStyle w:val="Nummerertliste"/>
      </w:pPr>
      <w:r w:rsidRPr="00B40C4C">
        <w:t>Eventuelle utbetalinger av regjeringens gave til TV-aksjoner kan i sin helhet utbetales som et engangsbeløp.</w:t>
      </w:r>
    </w:p>
    <w:p w14:paraId="030605D2" w14:textId="77777777" w:rsidR="0089264D" w:rsidRPr="00B40C4C" w:rsidRDefault="0089264D" w:rsidP="009137DA">
      <w:pPr>
        <w:pStyle w:val="Nummerertliste"/>
      </w:pPr>
      <w:r w:rsidRPr="00B40C4C">
        <w:t>Utbetalinger av tilskudd til Climate Investment Funds (CIF) kan foretas i samsvar med fondets prosedyrer for fondsoppbygging.</w:t>
      </w:r>
    </w:p>
    <w:p w14:paraId="191A02FD" w14:textId="77777777" w:rsidR="0089264D" w:rsidRPr="00B40C4C" w:rsidRDefault="0089264D" w:rsidP="009137DA">
      <w:pPr>
        <w:pStyle w:val="Nummerertliste"/>
      </w:pPr>
      <w:r w:rsidRPr="00B40C4C">
        <w:t xml:space="preserve">Utbetalinger av tilskudd til fond forvaltet av Verdensbankgruppen, Det internasjonale pengefondet (IMF), Afrikabanken, Asiabanken, Den interamerikanske utviklingsbanken, Den europeiske bank for gjenoppbygging og utvikling (EBRD), Nordisk utviklingsfond (NDF) og Det </w:t>
      </w:r>
      <w:r w:rsidRPr="00B40C4C">
        <w:lastRenderedPageBreak/>
        <w:t>internasjonale fond for jordbruksutvikling (IFAD) kan foretas i henhold til regelverket til det enkelte fond.</w:t>
      </w:r>
    </w:p>
    <w:p w14:paraId="15F15225" w14:textId="77777777" w:rsidR="0089264D" w:rsidRPr="00B40C4C" w:rsidRDefault="0089264D" w:rsidP="009137DA">
      <w:pPr>
        <w:pStyle w:val="Nummerertliste"/>
      </w:pPr>
      <w:r w:rsidRPr="00B40C4C">
        <w:t>Utbetalinger av tilskudd til Ukraine Trust Fund for Military Career Transition forvaltet av NATO, kan foretas i henhold til fondets regelverk.</w:t>
      </w:r>
    </w:p>
    <w:p w14:paraId="65E922B1" w14:textId="77777777" w:rsidR="0089264D" w:rsidRPr="00B40C4C" w:rsidRDefault="0089264D" w:rsidP="009137DA">
      <w:pPr>
        <w:pStyle w:val="Nummerertliste"/>
      </w:pPr>
      <w:r w:rsidRPr="00B40C4C">
        <w:t xml:space="preserve">Utbetalinger av tilskudd til akutt nødhjelpsarbeid kan i enkelte tilfeller foretas for opptil ett år frem i tid når dette er </w:t>
      </w:r>
      <w:proofErr w:type="gramStart"/>
      <w:r w:rsidRPr="00B40C4C">
        <w:t>påkrevd</w:t>
      </w:r>
      <w:proofErr w:type="gramEnd"/>
      <w:r w:rsidRPr="00B40C4C">
        <w:t xml:space="preserve"> for å sikre raske og nødvendige investeringer.</w:t>
      </w:r>
    </w:p>
    <w:p w14:paraId="3BE4C48E" w14:textId="77777777" w:rsidR="0089264D" w:rsidRPr="00B40C4C" w:rsidRDefault="0089264D" w:rsidP="009137DA">
      <w:pPr>
        <w:pStyle w:val="Nummerertliste"/>
      </w:pPr>
      <w:r w:rsidRPr="00B40C4C">
        <w:t>Utbetalinger til Vaksinealliansen Gavi, Vaksinekoalisjonen CEPI og Det globale fondet for bekjempelse av aids, tuberkulose og malaria (GFATM) kan foretas årlig i tråd med organisasjonens finanseringsstrategi og regelverk.</w:t>
      </w:r>
    </w:p>
    <w:p w14:paraId="525556C6" w14:textId="77777777" w:rsidR="0089264D" w:rsidRPr="00B40C4C" w:rsidRDefault="0089264D" w:rsidP="009137DA">
      <w:pPr>
        <w:pStyle w:val="Nummerertliste"/>
      </w:pPr>
      <w:r w:rsidRPr="00B40C4C">
        <w:t>Utbetalinger av tilskudd til Det grønne klimafondet (GCF) kan foretas i samsvar med fondets strategi og prosedyrer for fondsoppbygging.</w:t>
      </w:r>
    </w:p>
    <w:p w14:paraId="2EEEC5F1" w14:textId="77777777" w:rsidR="0089264D" w:rsidRPr="00B40C4C" w:rsidRDefault="0089264D" w:rsidP="009137DA">
      <w:pPr>
        <w:pStyle w:val="Nummerertliste"/>
      </w:pPr>
      <w:r w:rsidRPr="00B40C4C">
        <w:t>Utbetalinger under kap. 162 Næringsutvikling, matsystemer og fornybar energi, post 72 Fornybar energi av samlet tilskudd på inntil 300 mill. kroner til garantiinstrumenter for fornybar energi i utviklingsland kan skje i samsvar med regelverket til den enkelte garantiinstitusjonen.</w:t>
      </w:r>
    </w:p>
    <w:p w14:paraId="192C8A7E" w14:textId="77777777" w:rsidR="0089264D" w:rsidRPr="00B40C4C" w:rsidRDefault="0089264D" w:rsidP="009137DA">
      <w:pPr>
        <w:pStyle w:val="Nummerertliste"/>
      </w:pPr>
      <w:r w:rsidRPr="00B40C4C">
        <w:t>Tilskudd under kap. 162 Næringsutvikling, matsystemer og fornybar energi, post 70 Bærekraftig jobbskaping, næringsutvikling og handel, post 71 Matsikkerhet, fisk og landbruk, post 72 Fornybar energi og kap. 163 Klima, miljø og hav, post 70 Miljø og klima og post 71 Bærekraftige hav og tiltak mot marin forsøpling, kan utbetales til avsetning for tap ved utlåns-, egenkapital- eller garantiinstrumenter hos tilskuddsmottaker.</w:t>
      </w:r>
    </w:p>
    <w:p w14:paraId="5CC9B261" w14:textId="77777777" w:rsidR="0089264D" w:rsidRPr="00B40C4C" w:rsidRDefault="0089264D" w:rsidP="009137DA">
      <w:pPr>
        <w:pStyle w:val="Nummerertliste"/>
      </w:pPr>
      <w:r w:rsidRPr="00B40C4C">
        <w:t>Utbetalinger av tilskudd til fondsforvalter for fellesfond i FN kan skje i henhold til regelverket for det enkelte fond.</w:t>
      </w:r>
    </w:p>
    <w:p w14:paraId="40CD0C54" w14:textId="77777777" w:rsidR="0089264D" w:rsidRPr="00B40C4C" w:rsidRDefault="0089264D" w:rsidP="009137DA">
      <w:pPr>
        <w:pStyle w:val="a-vedtak-del"/>
      </w:pPr>
      <w:r w:rsidRPr="00B40C4C">
        <w:t>XI</w:t>
      </w:r>
    </w:p>
    <w:p w14:paraId="155ECB3C" w14:textId="77777777" w:rsidR="0089264D" w:rsidRPr="00B40C4C" w:rsidRDefault="0089264D" w:rsidP="009137DA">
      <w:pPr>
        <w:pStyle w:val="a-vedtak-tekst"/>
      </w:pPr>
      <w:r w:rsidRPr="00B40C4C">
        <w:t>Bruk av gjeldsbrev og raskere trekk på gjeldsbrev</w:t>
      </w:r>
    </w:p>
    <w:p w14:paraId="70A772AB" w14:textId="77777777" w:rsidR="0089264D" w:rsidRPr="00B40C4C" w:rsidRDefault="0089264D" w:rsidP="009137DA">
      <w:r w:rsidRPr="00B40C4C">
        <w:t>Stortinget samtykker i at Utenriksdepartementet i 2025 kan fravike Bevilgningsreglementet § 3 annet ledd ved utstedelse av gjeldsbrev i forbindelse med fondspåfyllinger under Det internasjonale utviklingsfondet, Det asiatiske utviklingsfondet, Det afrikanske utviklingsfondet og Den globale miljøfasiliteten.</w:t>
      </w:r>
    </w:p>
    <w:p w14:paraId="62E6FAF6" w14:textId="77777777" w:rsidR="0089264D" w:rsidRPr="00B40C4C" w:rsidRDefault="0089264D" w:rsidP="009137DA">
      <w:pPr>
        <w:pStyle w:val="a-vedtak-del"/>
      </w:pPr>
      <w:r w:rsidRPr="00B40C4C">
        <w:t>XII</w:t>
      </w:r>
    </w:p>
    <w:p w14:paraId="52369E7C" w14:textId="77777777" w:rsidR="0089264D" w:rsidRPr="00B40C4C" w:rsidRDefault="0089264D" w:rsidP="009137DA">
      <w:pPr>
        <w:pStyle w:val="a-vedtak-tekst"/>
      </w:pPr>
      <w:r w:rsidRPr="00B40C4C">
        <w:t>Deltakelse i kapitaløkninger og fondspåfyllinger i internasjonale banker og fond</w:t>
      </w:r>
    </w:p>
    <w:p w14:paraId="146AE333" w14:textId="77777777" w:rsidR="0089264D" w:rsidRPr="00B40C4C" w:rsidRDefault="0089264D" w:rsidP="009137DA">
      <w:r w:rsidRPr="00B40C4C">
        <w:t>Stortinget samtykker i at:</w:t>
      </w:r>
    </w:p>
    <w:p w14:paraId="639AE16F" w14:textId="77777777" w:rsidR="0089264D" w:rsidRPr="00B40C4C" w:rsidRDefault="0089264D" w:rsidP="005C0F51">
      <w:pPr>
        <w:pStyle w:val="Nummerertliste"/>
        <w:numPr>
          <w:ilvl w:val="0"/>
          <w:numId w:val="26"/>
        </w:numPr>
      </w:pPr>
      <w:r w:rsidRPr="00B40C4C">
        <w:t>Norge deltar i den 13. kapitalpåfyllingen i Det internasjonale fondet for jordbruksutvikling (IFAD-13) med et bidrag på inntil 972 mill. kroner for perioden 2025–2027, innbetalt i tre bidrag på 324 mill. kroner per år. Innbetalingene belastes kap. 162 Næringsutvikling, matsystemer og fornybar energi, post 71 Matsikkerhet, fisk og landbruk.</w:t>
      </w:r>
    </w:p>
    <w:p w14:paraId="47C74B39" w14:textId="77777777" w:rsidR="0089264D" w:rsidRPr="00B40C4C" w:rsidRDefault="0089264D" w:rsidP="009137DA">
      <w:pPr>
        <w:pStyle w:val="Nummerertliste"/>
      </w:pPr>
      <w:r w:rsidRPr="00B40C4C">
        <w:t xml:space="preserve">Norge deltar i den syvende generelle kapitaløkningen i Den afrikanske utviklingsbanken (AfDB)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AfDB med UA 889,52 mill. Garantiøkningen ble i sin </w:t>
      </w:r>
      <w:r w:rsidRPr="00B40C4C">
        <w:lastRenderedPageBreak/>
        <w:t>helhet utløst ved første innbetaling av kapitaløkning i 2020. Forpliktelser inngås i SDR og kronebeløpet må valutajusteres i forbindelse med årlige utbetalinger.</w:t>
      </w:r>
    </w:p>
    <w:p w14:paraId="439D92C3" w14:textId="77777777" w:rsidR="0089264D" w:rsidRPr="00B40C4C" w:rsidRDefault="0089264D" w:rsidP="009137DA">
      <w:pPr>
        <w:pStyle w:val="Nummerertliste"/>
      </w:pPr>
      <w:r w:rsidRPr="00B40C4C">
        <w:t>Norge deltar i den 14. påfyllingen av giverlandsbidraget til Den asiatiske utviklingsbankens fond for de fattigste landene, Asiafondet (ADF-14), med et bidrag på til sammen inntil 262,15 mill. kroner for perioden 2025–2028, innbetalt i fire like årlige beløp. Innbetalingene belastes kap. 172 Multilaterale finansinstitusjoner og gjeldslette, post 71 Regionale banker og fond.</w:t>
      </w:r>
    </w:p>
    <w:p w14:paraId="0F142081" w14:textId="77777777" w:rsidR="0089264D" w:rsidRPr="00B40C4C" w:rsidRDefault="0089264D" w:rsidP="009137DA">
      <w:pPr>
        <w:pStyle w:val="Nummerertliste"/>
      </w:pPr>
      <w:r w:rsidRPr="00B40C4C">
        <w:t>Norge deltar i den femte kapitalpåfyllingen i Nordisk utviklingsfond (Nordic Development Fund, NDF) med totalt 97,3 mill. euro, innbetalt i ti årlige bidrag tilsvarende motverdien i norske kroner på innbetalingstidspunktet, for perioden 2022–2031.</w:t>
      </w:r>
    </w:p>
    <w:p w14:paraId="122FAA4A" w14:textId="77777777" w:rsidR="0089264D" w:rsidRPr="00B40C4C" w:rsidRDefault="0089264D" w:rsidP="009137DA">
      <w:pPr>
        <w:pStyle w:val="Nummerertliste"/>
      </w:pPr>
      <w:r w:rsidRPr="00B40C4C">
        <w:t>Norge deltar i kapitaløkningen til Europarådets utviklingsbank (CEB) med 15,3 mill. euro, gjennom innbetaling av 7,7 mill. euro i 2024 og 3,8 mill. euro i hhv. 2025 og 2026. Innbetalingene belastes kap. 159 Regionbevilgninger, post 73 Ukraina og naboland. Kapitaløkningen innebærer også en økning i den norske statsgarantien i CEB med 38,9 mill. euro. Garantiøkningen ble i sin helhet utløst ved første innskudd til kapitaløkningen i 2024.</w:t>
      </w:r>
    </w:p>
    <w:p w14:paraId="49A49FEA" w14:textId="77777777" w:rsidR="0089264D" w:rsidRPr="00B40C4C" w:rsidRDefault="0089264D" w:rsidP="009137DA">
      <w:pPr>
        <w:pStyle w:val="Nummerertliste"/>
      </w:pPr>
      <w:r w:rsidRPr="00B40C4C">
        <w:t>Norge deltar i kapitaløkningen til Den europeiske banken for gjenoppbygging og utvikling (EBRD) med 50,42 mill. euro, innbetalt i fem like årlige bidrag i perioden 2025–2029. Innbetalingene belastes kap. 159 Regionbevilgninger, post 73 Ukraina og naboland.</w:t>
      </w:r>
    </w:p>
    <w:p w14:paraId="4B97B557" w14:textId="77777777" w:rsidR="0089264D" w:rsidRPr="00B40C4C" w:rsidRDefault="0089264D" w:rsidP="009137DA">
      <w:pPr>
        <w:pStyle w:val="Nummerertliste"/>
      </w:pPr>
      <w:r w:rsidRPr="00B40C4C">
        <w:t>Norge deltar i kapitalpåfylling av IDB Invest, Den interamerikanske utviklingsbankens privatsektorarm, med totalt 19,488 mill. USD for perioden 2025–2031.</w:t>
      </w:r>
    </w:p>
    <w:p w14:paraId="1614A293" w14:textId="77777777" w:rsidR="0089264D" w:rsidRPr="00B40C4C" w:rsidRDefault="0089264D" w:rsidP="009137DA">
      <w:pPr>
        <w:pStyle w:val="Nummerertliste"/>
      </w:pPr>
      <w:r w:rsidRPr="00B40C4C">
        <w:t>Norge deltar i en generell garantikapitaløkning i Afrikabanken med et nivå som tilsvarer en økning i den norske statsgarantien på UA 996,18 mill. (UA tilsvarer IMFs spesielle trekkrettigheter SDR). Garantiøkningen blir utløst ved avtaleinngåelse.</w:t>
      </w:r>
    </w:p>
    <w:p w14:paraId="30AD9E52" w14:textId="77777777" w:rsidR="0089264D" w:rsidRPr="00B40C4C" w:rsidRDefault="0089264D" w:rsidP="009137DA">
      <w:pPr>
        <w:pStyle w:val="a-vedtak-del"/>
      </w:pPr>
      <w:r w:rsidRPr="00B40C4C">
        <w:t>XIII</w:t>
      </w:r>
    </w:p>
    <w:p w14:paraId="0F9F7D1E" w14:textId="77777777" w:rsidR="0089264D" w:rsidRPr="00B40C4C" w:rsidRDefault="0089264D" w:rsidP="009137DA">
      <w:pPr>
        <w:pStyle w:val="a-vedtak-tekst"/>
      </w:pPr>
      <w:r w:rsidRPr="00B40C4C">
        <w:t>Det internasjonale gjeldsletteinitiativet (MDRI)</w:t>
      </w:r>
    </w:p>
    <w:p w14:paraId="748FACC1" w14:textId="77777777" w:rsidR="0089264D" w:rsidRPr="00B40C4C" w:rsidRDefault="0089264D" w:rsidP="009137DA">
      <w:r w:rsidRPr="00B40C4C">
        <w:t>Stortinget samtykker i at:</w:t>
      </w:r>
    </w:p>
    <w:p w14:paraId="46E3658B" w14:textId="77777777" w:rsidR="0089264D" w:rsidRPr="00B40C4C" w:rsidRDefault="0089264D" w:rsidP="005C0F51">
      <w:pPr>
        <w:pStyle w:val="Nummerertliste"/>
        <w:numPr>
          <w:ilvl w:val="0"/>
          <w:numId w:val="27"/>
        </w:numPr>
      </w:pPr>
      <w:r w:rsidRPr="00B40C4C">
        <w:t>Norge deltar, i forbindelse med den 16. påfyllingen av AfDF for perioden 2023–2025, i Det internasjonale gjeldsletteinitiativet (MDRI), med et bidrag på til sammen 373,7 mill. kroner. Innbetalingene belastes kap. 172 Multilaterale finansinstitusjoner og gjeldslette, post 73 Gjeldslette.</w:t>
      </w:r>
    </w:p>
    <w:p w14:paraId="1CBB6209" w14:textId="77777777" w:rsidR="0089264D" w:rsidRPr="00B40C4C" w:rsidRDefault="0089264D" w:rsidP="009137DA">
      <w:pPr>
        <w:pStyle w:val="Nummerertliste"/>
      </w:pPr>
      <w:r w:rsidRPr="00B40C4C">
        <w:t>Norge deltar i forbindelse med kapitalpåfyllingen i det internasjonale utviklingsfondet (IDA 20) for perioden 2023–2025, i det internasjonale gjeldsletteinitiativet, Multilateral Debt Relief Initiative (MDRI) med til sammen 691,8 mill. kroner. Innbetalingene belastes kap. 172 Multilaterale finansinstitusjoner og gjeldslette, post 73 Gjeldslette.</w:t>
      </w:r>
    </w:p>
    <w:p w14:paraId="5BACB342" w14:textId="77777777" w:rsidR="0089264D" w:rsidRPr="00B40C4C" w:rsidRDefault="0089264D" w:rsidP="009137DA">
      <w:pPr>
        <w:pStyle w:val="a-vedtak-del"/>
      </w:pPr>
      <w:r w:rsidRPr="00B40C4C">
        <w:t>XIV</w:t>
      </w:r>
    </w:p>
    <w:p w14:paraId="0B65C977" w14:textId="77777777" w:rsidR="0089264D" w:rsidRPr="00B40C4C" w:rsidRDefault="0089264D" w:rsidP="009137DA">
      <w:pPr>
        <w:pStyle w:val="a-vedtak-tekst"/>
      </w:pPr>
      <w:r w:rsidRPr="00B40C4C">
        <w:t>Fullmakt til postering mot mellomværende med statskassen</w:t>
      </w:r>
    </w:p>
    <w:p w14:paraId="5AEE8F94" w14:textId="77777777" w:rsidR="0089264D" w:rsidRPr="00B40C4C" w:rsidRDefault="0089264D" w:rsidP="009137DA">
      <w:r w:rsidRPr="00B40C4C">
        <w:t>Stortinget samtykker i at Utenriksdepartementet i 2025 kan:</w:t>
      </w:r>
    </w:p>
    <w:p w14:paraId="0D070732" w14:textId="77777777" w:rsidR="0089264D" w:rsidRPr="00B40C4C" w:rsidRDefault="0089264D" w:rsidP="005C0F51">
      <w:pPr>
        <w:pStyle w:val="Nummerertliste"/>
        <w:numPr>
          <w:ilvl w:val="0"/>
          <w:numId w:val="28"/>
        </w:numPr>
      </w:pPr>
      <w:r w:rsidRPr="00B40C4C">
        <w:t>føre utlegg som skal viderefaktureres kunde og tilhørende innbetalinger mot mellomværende med statskassen.</w:t>
      </w:r>
    </w:p>
    <w:p w14:paraId="61ABC841" w14:textId="77777777" w:rsidR="0089264D" w:rsidRPr="00B40C4C" w:rsidRDefault="0089264D" w:rsidP="009137DA">
      <w:pPr>
        <w:pStyle w:val="Nummerertliste"/>
      </w:pPr>
      <w:r w:rsidRPr="00B40C4C">
        <w:lastRenderedPageBreak/>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162E3D35" w14:textId="77777777" w:rsidR="0089264D" w:rsidRPr="00B40C4C" w:rsidRDefault="0089264D" w:rsidP="009137DA">
      <w:pPr>
        <w:pStyle w:val="a-vedtak-del"/>
      </w:pPr>
      <w:r w:rsidRPr="00B40C4C">
        <w:t>XV</w:t>
      </w:r>
    </w:p>
    <w:p w14:paraId="06EEDAB2" w14:textId="77777777" w:rsidR="0089264D" w:rsidRPr="00B40C4C" w:rsidRDefault="0089264D" w:rsidP="009137DA">
      <w:pPr>
        <w:pStyle w:val="a-vedtak-tekst"/>
      </w:pPr>
      <w:r w:rsidRPr="00B40C4C">
        <w:t>Garantifullmakter</w:t>
      </w:r>
    </w:p>
    <w:p w14:paraId="14489A3C" w14:textId="77777777" w:rsidR="0089264D" w:rsidRPr="00B40C4C" w:rsidRDefault="0089264D" w:rsidP="009137DA">
      <w:r w:rsidRPr="00B40C4C">
        <w:t>Stortinget samtykker i at Utenriksdepartementet i 2025 kan gi Direktoratet for utviklingssamarbeid (Norad) fullmakt til å gi tilsagn om nye statsgarantier for inntil 5 mrd. kroner til fornybarinvesteringer i utviklingsland.</w:t>
      </w:r>
    </w:p>
    <w:p w14:paraId="4051B2C8" w14:textId="77777777" w:rsidR="0089264D" w:rsidRPr="00B40C4C" w:rsidRDefault="0089264D" w:rsidP="009137DA">
      <w:pPr>
        <w:pStyle w:val="a-vedtak-del"/>
      </w:pPr>
      <w:r w:rsidRPr="00B40C4C">
        <w:t>XVI</w:t>
      </w:r>
    </w:p>
    <w:p w14:paraId="19448B55" w14:textId="77777777" w:rsidR="0089264D" w:rsidRPr="00B40C4C" w:rsidRDefault="0089264D" w:rsidP="009137DA">
      <w:pPr>
        <w:pStyle w:val="a-vedtak-tekst"/>
      </w:pPr>
      <w:r w:rsidRPr="00B40C4C">
        <w:t>Nansen-programmet for Ukraina</w:t>
      </w:r>
    </w:p>
    <w:p w14:paraId="75A20C33" w14:textId="77777777" w:rsidR="0089264D" w:rsidRPr="00B40C4C" w:rsidRDefault="0089264D" w:rsidP="009137DA">
      <w:r w:rsidRPr="00B40C4C">
        <w:t>Stortinget samtykker i at Utenriksdepartementet og Forsvarsdepartementet kan pådra forpliktelser om sivil og militær støtte gjennom Nansen-programmet for Ukraina innenfor en samlet ramme på 134,5 mrd. kroner i perioden 2023–2030.</w:t>
      </w:r>
    </w:p>
    <w:p w14:paraId="64BAF5F0" w14:textId="77777777" w:rsidR="0089264D" w:rsidRPr="00B40C4C" w:rsidRDefault="0089264D" w:rsidP="009137DA">
      <w:pPr>
        <w:pStyle w:val="a-vedtak-departement"/>
      </w:pPr>
      <w:r w:rsidRPr="00B40C4C">
        <w:t>Kunnskapsdepartementet</w:t>
      </w:r>
    </w:p>
    <w:p w14:paraId="7379EA4D" w14:textId="77777777" w:rsidR="0089264D" w:rsidRPr="00B40C4C" w:rsidRDefault="0089264D" w:rsidP="009137DA">
      <w:pPr>
        <w:pStyle w:val="Fullmakttit"/>
      </w:pPr>
      <w:r w:rsidRPr="00B40C4C">
        <w:t>Fullmakter til å overskride gitte bevilgninger</w:t>
      </w:r>
    </w:p>
    <w:p w14:paraId="271E7E51" w14:textId="77777777" w:rsidR="0089264D" w:rsidRPr="00B40C4C" w:rsidRDefault="0089264D" w:rsidP="009137DA">
      <w:pPr>
        <w:pStyle w:val="a-vedtak-del"/>
      </w:pPr>
      <w:r w:rsidRPr="00B40C4C">
        <w:t>II</w:t>
      </w:r>
    </w:p>
    <w:p w14:paraId="57E0A418" w14:textId="77777777" w:rsidR="0089264D" w:rsidRPr="00B40C4C" w:rsidRDefault="0089264D" w:rsidP="009137DA">
      <w:pPr>
        <w:pStyle w:val="a-vedtak-tekst"/>
      </w:pPr>
      <w:r w:rsidRPr="00B40C4C">
        <w:t>Merinntektsfullmakter</w:t>
      </w:r>
    </w:p>
    <w:p w14:paraId="60040F2C" w14:textId="77777777" w:rsidR="0089264D" w:rsidRPr="00B40C4C" w:rsidRDefault="0089264D" w:rsidP="009137DA">
      <w:r w:rsidRPr="00B40C4C">
        <w:t>Stortinget samtykker i at Kunnskapsdepartementet i 2025 kan:</w:t>
      </w:r>
    </w:p>
    <w:p w14:paraId="16C6FEC0" w14:textId="77777777" w:rsidR="0089264D" w:rsidRPr="00B40C4C" w:rsidRDefault="0089264D" w:rsidP="005C0F51">
      <w:pPr>
        <w:pStyle w:val="Nummerertliste"/>
        <w:numPr>
          <w:ilvl w:val="0"/>
          <w:numId w:val="29"/>
        </w:numPr>
      </w:pPr>
    </w:p>
    <w:p w14:paraId="6B27D793"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000BF995"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vAlign w:val="bottom"/>
          </w:tcPr>
          <w:p w14:paraId="72861BB5"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808080"/>
              <w:right w:val="nil"/>
            </w:tcBorders>
            <w:tcMar>
              <w:top w:w="128" w:type="dxa"/>
              <w:left w:w="43" w:type="dxa"/>
              <w:bottom w:w="43" w:type="dxa"/>
              <w:right w:w="43" w:type="dxa"/>
            </w:tcMar>
            <w:vAlign w:val="bottom"/>
          </w:tcPr>
          <w:p w14:paraId="1DE1F1F5" w14:textId="77777777" w:rsidR="0089264D" w:rsidRPr="00B40C4C" w:rsidRDefault="0089264D" w:rsidP="009137DA">
            <w:r w:rsidRPr="00B40C4C">
              <w:t>mot tilsvarende merinntekter under</w:t>
            </w:r>
          </w:p>
        </w:tc>
      </w:tr>
      <w:tr w:rsidR="00446E55" w:rsidRPr="00B40C4C" w14:paraId="4A7AFC51"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667277BB" w14:textId="77777777" w:rsidR="0089264D" w:rsidRPr="00B40C4C" w:rsidRDefault="0089264D" w:rsidP="009137DA">
            <w:r w:rsidRPr="00B40C4C">
              <w:t>kap. 200 post 01</w:t>
            </w:r>
          </w:p>
        </w:tc>
        <w:tc>
          <w:tcPr>
            <w:tcW w:w="4800" w:type="dxa"/>
            <w:tcBorders>
              <w:top w:val="single" w:sz="4" w:space="0" w:color="000000"/>
              <w:left w:val="nil"/>
              <w:bottom w:val="nil"/>
              <w:right w:val="nil"/>
            </w:tcBorders>
            <w:tcMar>
              <w:top w:w="128" w:type="dxa"/>
              <w:left w:w="43" w:type="dxa"/>
              <w:bottom w:w="43" w:type="dxa"/>
              <w:right w:w="43" w:type="dxa"/>
            </w:tcMar>
          </w:tcPr>
          <w:p w14:paraId="50684063" w14:textId="77777777" w:rsidR="0089264D" w:rsidRPr="00B40C4C" w:rsidRDefault="0089264D" w:rsidP="009137DA">
            <w:r w:rsidRPr="00B40C4C">
              <w:t>kap. 3200 post 02</w:t>
            </w:r>
          </w:p>
        </w:tc>
      </w:tr>
      <w:tr w:rsidR="00446E55" w:rsidRPr="00B40C4C" w14:paraId="4B7F2C7C" w14:textId="77777777">
        <w:trPr>
          <w:trHeight w:val="380"/>
        </w:trPr>
        <w:tc>
          <w:tcPr>
            <w:tcW w:w="4800" w:type="dxa"/>
            <w:tcBorders>
              <w:top w:val="nil"/>
              <w:left w:val="nil"/>
              <w:bottom w:val="nil"/>
              <w:right w:val="nil"/>
            </w:tcBorders>
            <w:tcMar>
              <w:top w:w="128" w:type="dxa"/>
              <w:left w:w="43" w:type="dxa"/>
              <w:bottom w:w="43" w:type="dxa"/>
              <w:right w:w="43" w:type="dxa"/>
            </w:tcMar>
          </w:tcPr>
          <w:p w14:paraId="6B2E8DE8" w14:textId="77777777" w:rsidR="0089264D" w:rsidRPr="00B40C4C" w:rsidRDefault="0089264D" w:rsidP="009137DA">
            <w:r w:rsidRPr="00B40C4C">
              <w:t>kap. 220 post 01</w:t>
            </w:r>
          </w:p>
        </w:tc>
        <w:tc>
          <w:tcPr>
            <w:tcW w:w="4800" w:type="dxa"/>
            <w:tcBorders>
              <w:top w:val="nil"/>
              <w:left w:val="nil"/>
              <w:bottom w:val="nil"/>
              <w:right w:val="nil"/>
            </w:tcBorders>
            <w:tcMar>
              <w:top w:w="128" w:type="dxa"/>
              <w:left w:w="43" w:type="dxa"/>
              <w:bottom w:w="43" w:type="dxa"/>
              <w:right w:w="43" w:type="dxa"/>
            </w:tcMar>
          </w:tcPr>
          <w:p w14:paraId="7406FF5B" w14:textId="77777777" w:rsidR="0089264D" w:rsidRPr="00B40C4C" w:rsidRDefault="0089264D" w:rsidP="009137DA">
            <w:r w:rsidRPr="00B40C4C">
              <w:t xml:space="preserve">kap. 3220 post 02 </w:t>
            </w:r>
          </w:p>
        </w:tc>
      </w:tr>
      <w:tr w:rsidR="00446E55" w:rsidRPr="00B40C4C" w14:paraId="4B81970C" w14:textId="77777777">
        <w:trPr>
          <w:trHeight w:val="380"/>
        </w:trPr>
        <w:tc>
          <w:tcPr>
            <w:tcW w:w="4800" w:type="dxa"/>
            <w:tcBorders>
              <w:top w:val="nil"/>
              <w:left w:val="nil"/>
              <w:bottom w:val="nil"/>
              <w:right w:val="nil"/>
            </w:tcBorders>
            <w:tcMar>
              <w:top w:w="128" w:type="dxa"/>
              <w:left w:w="43" w:type="dxa"/>
              <w:bottom w:w="43" w:type="dxa"/>
              <w:right w:w="43" w:type="dxa"/>
            </w:tcMar>
          </w:tcPr>
          <w:p w14:paraId="68DA7693" w14:textId="77777777" w:rsidR="0089264D" w:rsidRPr="00B40C4C" w:rsidRDefault="0089264D" w:rsidP="009137DA">
            <w:r w:rsidRPr="00B40C4C">
              <w:t>kap. 222 post 01</w:t>
            </w:r>
          </w:p>
        </w:tc>
        <w:tc>
          <w:tcPr>
            <w:tcW w:w="4800" w:type="dxa"/>
            <w:tcBorders>
              <w:top w:val="nil"/>
              <w:left w:val="nil"/>
              <w:bottom w:val="nil"/>
              <w:right w:val="nil"/>
            </w:tcBorders>
            <w:tcMar>
              <w:top w:w="128" w:type="dxa"/>
              <w:left w:w="43" w:type="dxa"/>
              <w:bottom w:w="43" w:type="dxa"/>
              <w:right w:w="43" w:type="dxa"/>
            </w:tcMar>
          </w:tcPr>
          <w:p w14:paraId="2003C3F7" w14:textId="77777777" w:rsidR="0089264D" w:rsidRPr="00B40C4C" w:rsidRDefault="0089264D" w:rsidP="009137DA">
            <w:r w:rsidRPr="00B40C4C">
              <w:t>kap. 3222 post 02</w:t>
            </w:r>
          </w:p>
        </w:tc>
      </w:tr>
      <w:tr w:rsidR="00446E55" w:rsidRPr="00B40C4C" w14:paraId="3DAA6290" w14:textId="77777777">
        <w:trPr>
          <w:trHeight w:val="380"/>
        </w:trPr>
        <w:tc>
          <w:tcPr>
            <w:tcW w:w="4800" w:type="dxa"/>
            <w:tcBorders>
              <w:top w:val="nil"/>
              <w:left w:val="nil"/>
              <w:bottom w:val="nil"/>
              <w:right w:val="nil"/>
            </w:tcBorders>
            <w:tcMar>
              <w:top w:w="128" w:type="dxa"/>
              <w:left w:w="43" w:type="dxa"/>
              <w:bottom w:w="43" w:type="dxa"/>
              <w:right w:w="43" w:type="dxa"/>
            </w:tcMar>
          </w:tcPr>
          <w:p w14:paraId="458C89AA" w14:textId="77777777" w:rsidR="0089264D" w:rsidRPr="00B40C4C" w:rsidRDefault="0089264D" w:rsidP="009137DA">
            <w:r w:rsidRPr="00B40C4C">
              <w:t>kap. 223 post 01</w:t>
            </w:r>
          </w:p>
        </w:tc>
        <w:tc>
          <w:tcPr>
            <w:tcW w:w="4800" w:type="dxa"/>
            <w:tcBorders>
              <w:top w:val="nil"/>
              <w:left w:val="nil"/>
              <w:bottom w:val="nil"/>
              <w:right w:val="nil"/>
            </w:tcBorders>
            <w:tcMar>
              <w:top w:w="128" w:type="dxa"/>
              <w:left w:w="43" w:type="dxa"/>
              <w:bottom w:w="43" w:type="dxa"/>
              <w:right w:w="43" w:type="dxa"/>
            </w:tcMar>
          </w:tcPr>
          <w:p w14:paraId="3B8A2496" w14:textId="77777777" w:rsidR="0089264D" w:rsidRPr="00B40C4C" w:rsidRDefault="0089264D" w:rsidP="009137DA">
            <w:r w:rsidRPr="00B40C4C">
              <w:t>kap. 3223 post 02</w:t>
            </w:r>
          </w:p>
        </w:tc>
      </w:tr>
      <w:tr w:rsidR="00446E55" w:rsidRPr="00B40C4C" w14:paraId="281E8DA6" w14:textId="77777777">
        <w:trPr>
          <w:trHeight w:val="380"/>
        </w:trPr>
        <w:tc>
          <w:tcPr>
            <w:tcW w:w="4800" w:type="dxa"/>
            <w:tcBorders>
              <w:top w:val="nil"/>
              <w:left w:val="nil"/>
              <w:bottom w:val="nil"/>
              <w:right w:val="nil"/>
            </w:tcBorders>
            <w:tcMar>
              <w:top w:w="128" w:type="dxa"/>
              <w:left w:w="43" w:type="dxa"/>
              <w:bottom w:w="43" w:type="dxa"/>
              <w:right w:w="43" w:type="dxa"/>
            </w:tcMar>
          </w:tcPr>
          <w:p w14:paraId="4C940082" w14:textId="77777777" w:rsidR="0089264D" w:rsidRPr="00B40C4C" w:rsidRDefault="0089264D" w:rsidP="009137DA">
            <w:r w:rsidRPr="00B40C4C">
              <w:t>kap. 230 post 01</w:t>
            </w:r>
          </w:p>
        </w:tc>
        <w:tc>
          <w:tcPr>
            <w:tcW w:w="4800" w:type="dxa"/>
            <w:tcBorders>
              <w:top w:val="nil"/>
              <w:left w:val="nil"/>
              <w:bottom w:val="nil"/>
              <w:right w:val="nil"/>
            </w:tcBorders>
            <w:tcMar>
              <w:top w:w="128" w:type="dxa"/>
              <w:left w:w="43" w:type="dxa"/>
              <w:bottom w:w="43" w:type="dxa"/>
              <w:right w:w="43" w:type="dxa"/>
            </w:tcMar>
          </w:tcPr>
          <w:p w14:paraId="64E45F07" w14:textId="77777777" w:rsidR="0089264D" w:rsidRPr="00B40C4C" w:rsidRDefault="0089264D" w:rsidP="009137DA">
            <w:r w:rsidRPr="00B40C4C">
              <w:t>kap. 3230 post 02</w:t>
            </w:r>
          </w:p>
        </w:tc>
      </w:tr>
      <w:tr w:rsidR="00446E55" w:rsidRPr="00B40C4C" w14:paraId="11277CA8" w14:textId="77777777">
        <w:trPr>
          <w:trHeight w:val="380"/>
        </w:trPr>
        <w:tc>
          <w:tcPr>
            <w:tcW w:w="4800" w:type="dxa"/>
            <w:tcBorders>
              <w:top w:val="nil"/>
              <w:left w:val="nil"/>
              <w:bottom w:val="nil"/>
              <w:right w:val="nil"/>
            </w:tcBorders>
            <w:tcMar>
              <w:top w:w="128" w:type="dxa"/>
              <w:left w:w="43" w:type="dxa"/>
              <w:bottom w:w="43" w:type="dxa"/>
              <w:right w:w="43" w:type="dxa"/>
            </w:tcMar>
          </w:tcPr>
          <w:p w14:paraId="372CE7AE" w14:textId="77777777" w:rsidR="0089264D" w:rsidRPr="00B40C4C" w:rsidRDefault="0089264D" w:rsidP="009137DA">
            <w:r w:rsidRPr="00B40C4C">
              <w:t>kap. 242 post 01</w:t>
            </w:r>
          </w:p>
        </w:tc>
        <w:tc>
          <w:tcPr>
            <w:tcW w:w="4800" w:type="dxa"/>
            <w:tcBorders>
              <w:top w:val="nil"/>
              <w:left w:val="nil"/>
              <w:bottom w:val="nil"/>
              <w:right w:val="nil"/>
            </w:tcBorders>
            <w:tcMar>
              <w:top w:w="128" w:type="dxa"/>
              <w:left w:w="43" w:type="dxa"/>
              <w:bottom w:w="43" w:type="dxa"/>
              <w:right w:w="43" w:type="dxa"/>
            </w:tcMar>
          </w:tcPr>
          <w:p w14:paraId="50C0D7E6" w14:textId="77777777" w:rsidR="0089264D" w:rsidRPr="00B40C4C" w:rsidRDefault="0089264D" w:rsidP="009137DA">
            <w:r w:rsidRPr="00B40C4C">
              <w:t>kap. 3242 post 02 og 61</w:t>
            </w:r>
          </w:p>
        </w:tc>
      </w:tr>
      <w:tr w:rsidR="00446E55" w:rsidRPr="00B40C4C" w14:paraId="57903D92" w14:textId="77777777">
        <w:trPr>
          <w:trHeight w:val="380"/>
        </w:trPr>
        <w:tc>
          <w:tcPr>
            <w:tcW w:w="4800" w:type="dxa"/>
            <w:tcBorders>
              <w:top w:val="nil"/>
              <w:left w:val="nil"/>
              <w:bottom w:val="nil"/>
              <w:right w:val="nil"/>
            </w:tcBorders>
            <w:tcMar>
              <w:top w:w="128" w:type="dxa"/>
              <w:left w:w="43" w:type="dxa"/>
              <w:bottom w:w="43" w:type="dxa"/>
              <w:right w:w="43" w:type="dxa"/>
            </w:tcMar>
          </w:tcPr>
          <w:p w14:paraId="32E5F44D" w14:textId="77777777" w:rsidR="0089264D" w:rsidRPr="00B40C4C" w:rsidRDefault="0089264D" w:rsidP="009137DA">
            <w:r w:rsidRPr="00B40C4C">
              <w:t>kap. 256 post 01</w:t>
            </w:r>
          </w:p>
        </w:tc>
        <w:tc>
          <w:tcPr>
            <w:tcW w:w="4800" w:type="dxa"/>
            <w:tcBorders>
              <w:top w:val="nil"/>
              <w:left w:val="nil"/>
              <w:bottom w:val="nil"/>
              <w:right w:val="nil"/>
            </w:tcBorders>
            <w:tcMar>
              <w:top w:w="128" w:type="dxa"/>
              <w:left w:w="43" w:type="dxa"/>
              <w:bottom w:w="43" w:type="dxa"/>
              <w:right w:w="43" w:type="dxa"/>
            </w:tcMar>
          </w:tcPr>
          <w:p w14:paraId="3AD9FB73" w14:textId="77777777" w:rsidR="0089264D" w:rsidRPr="00B40C4C" w:rsidRDefault="0089264D" w:rsidP="009137DA">
            <w:r w:rsidRPr="00B40C4C">
              <w:t>kap. 3256 post 02</w:t>
            </w:r>
          </w:p>
        </w:tc>
      </w:tr>
      <w:tr w:rsidR="00446E55" w:rsidRPr="00B40C4C" w14:paraId="01CE8FA1" w14:textId="77777777">
        <w:trPr>
          <w:trHeight w:val="380"/>
        </w:trPr>
        <w:tc>
          <w:tcPr>
            <w:tcW w:w="4800" w:type="dxa"/>
            <w:tcBorders>
              <w:top w:val="nil"/>
              <w:left w:val="nil"/>
              <w:bottom w:val="nil"/>
              <w:right w:val="nil"/>
            </w:tcBorders>
            <w:tcMar>
              <w:top w:w="128" w:type="dxa"/>
              <w:left w:w="43" w:type="dxa"/>
              <w:bottom w:w="43" w:type="dxa"/>
              <w:right w:w="43" w:type="dxa"/>
            </w:tcMar>
          </w:tcPr>
          <w:p w14:paraId="5396FF3A" w14:textId="77777777" w:rsidR="0089264D" w:rsidRPr="00B40C4C" w:rsidRDefault="0089264D" w:rsidP="009137DA">
            <w:r w:rsidRPr="00B40C4C">
              <w:lastRenderedPageBreak/>
              <w:t>kap. 271 post 01</w:t>
            </w:r>
          </w:p>
        </w:tc>
        <w:tc>
          <w:tcPr>
            <w:tcW w:w="4800" w:type="dxa"/>
            <w:tcBorders>
              <w:top w:val="nil"/>
              <w:left w:val="nil"/>
              <w:bottom w:val="nil"/>
              <w:right w:val="nil"/>
            </w:tcBorders>
            <w:tcMar>
              <w:top w:w="128" w:type="dxa"/>
              <w:left w:w="43" w:type="dxa"/>
              <w:bottom w:w="43" w:type="dxa"/>
              <w:right w:w="43" w:type="dxa"/>
            </w:tcMar>
          </w:tcPr>
          <w:p w14:paraId="62CA3134" w14:textId="77777777" w:rsidR="0089264D" w:rsidRPr="00B40C4C" w:rsidRDefault="0089264D" w:rsidP="009137DA">
            <w:r w:rsidRPr="00B40C4C">
              <w:t>kap. 3271 post 02</w:t>
            </w:r>
          </w:p>
        </w:tc>
      </w:tr>
      <w:tr w:rsidR="00446E55" w:rsidRPr="00B40C4C" w14:paraId="4D21A43C"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6C68D101" w14:textId="77777777" w:rsidR="0089264D" w:rsidRPr="00B40C4C" w:rsidRDefault="0089264D" w:rsidP="009137DA">
            <w:r w:rsidRPr="00B40C4C">
              <w:t>kap. 285 post 01</w:t>
            </w:r>
          </w:p>
        </w:tc>
        <w:tc>
          <w:tcPr>
            <w:tcW w:w="4800" w:type="dxa"/>
            <w:tcBorders>
              <w:top w:val="nil"/>
              <w:left w:val="nil"/>
              <w:bottom w:val="single" w:sz="4" w:space="0" w:color="000000"/>
              <w:right w:val="nil"/>
            </w:tcBorders>
            <w:tcMar>
              <w:top w:w="128" w:type="dxa"/>
              <w:left w:w="43" w:type="dxa"/>
              <w:bottom w:w="43" w:type="dxa"/>
              <w:right w:w="43" w:type="dxa"/>
            </w:tcMar>
          </w:tcPr>
          <w:p w14:paraId="0C26F214" w14:textId="77777777" w:rsidR="0089264D" w:rsidRPr="00B40C4C" w:rsidRDefault="0089264D" w:rsidP="009137DA">
            <w:r w:rsidRPr="00B40C4C">
              <w:t>kap. 3285 post 02</w:t>
            </w:r>
          </w:p>
        </w:tc>
      </w:tr>
    </w:tbl>
    <w:p w14:paraId="7134411E" w14:textId="77777777" w:rsidR="0089264D" w:rsidRPr="00B40C4C" w:rsidRDefault="0089264D" w:rsidP="002F3872">
      <w:pPr>
        <w:pStyle w:val="Listeavsnitt"/>
      </w:pPr>
      <w:r w:rsidRPr="00B40C4C">
        <w:t>Merinntekt som gir grunnlag for overskridelse, skal også dekke merverdiavgift knyttet til overskridelsen, og berører derfor også kap. 1633 post 01 for de statlige forvaltningsorganene som inngår i nettoordningen for merverdiavgift.</w:t>
      </w:r>
    </w:p>
    <w:p w14:paraId="7CB30F96" w14:textId="77777777" w:rsidR="0089264D" w:rsidRPr="00B40C4C" w:rsidRDefault="0089264D" w:rsidP="009137DA">
      <w:pPr>
        <w:pStyle w:val="Listeavsnitt"/>
      </w:pPr>
      <w:r w:rsidRPr="00B40C4C">
        <w:t>Merinntekter og eventuelle mindreinntekter tas med i beregningen av overføring av ubrukt bevilgning til neste år.</w:t>
      </w:r>
    </w:p>
    <w:p w14:paraId="7C69D8B6" w14:textId="77777777" w:rsidR="0089264D" w:rsidRPr="00B40C4C" w:rsidRDefault="0089264D" w:rsidP="009137DA">
      <w:pPr>
        <w:pStyle w:val="Nummerertliste"/>
      </w:pPr>
      <w:r w:rsidRPr="00B40C4C">
        <w:t>overskride bevilgningene til oppdragsvirksomhet på 21-postene mot tilsvarende merinntekter.</w:t>
      </w:r>
    </w:p>
    <w:p w14:paraId="03ABBBA0" w14:textId="77777777" w:rsidR="0089264D" w:rsidRPr="00B40C4C" w:rsidRDefault="0089264D" w:rsidP="009137DA">
      <w:pPr>
        <w:pStyle w:val="Nummerertliste"/>
      </w:pPr>
      <w:r w:rsidRPr="00B40C4C">
        <w:t>avhende fast eiendom, jf. Instruks om avhending av statlig eiendom mv., og bruke inntekter fra salg av eiendommer ved de selvforvaltende universitetene til kjøp, vedlikehold og bygging av andre lokaler til undervisnings- og forskningsformål ved den samme virksomheten.</w:t>
      </w:r>
    </w:p>
    <w:p w14:paraId="6E49A630" w14:textId="77777777" w:rsidR="0089264D" w:rsidRPr="00B40C4C" w:rsidRDefault="0089264D" w:rsidP="009137DA">
      <w:pPr>
        <w:pStyle w:val="Nummerertliste"/>
      </w:pPr>
      <w:r w:rsidRPr="00B40C4C">
        <w:t>gi Norges forskningsråd fullmakt til å kjøpe og avhende eiendommer. Salgsinntektene blir ført til eiendomsfondet til Norges forskningsråd.</w:t>
      </w:r>
    </w:p>
    <w:p w14:paraId="1A798111" w14:textId="77777777" w:rsidR="0089264D" w:rsidRPr="00B40C4C" w:rsidRDefault="0089264D" w:rsidP="009137DA">
      <w:pPr>
        <w:pStyle w:val="a-vedtak-del"/>
      </w:pPr>
      <w:r w:rsidRPr="00B40C4C">
        <w:t>III</w:t>
      </w:r>
    </w:p>
    <w:p w14:paraId="425925F1" w14:textId="77777777" w:rsidR="0089264D" w:rsidRPr="00B40C4C" w:rsidRDefault="0089264D" w:rsidP="009137DA">
      <w:pPr>
        <w:pStyle w:val="a-vedtak-tekst"/>
      </w:pPr>
      <w:r w:rsidRPr="00B40C4C">
        <w:t>Omdisponeringsfullmakt</w:t>
      </w:r>
    </w:p>
    <w:p w14:paraId="7111744D" w14:textId="77777777" w:rsidR="0089264D" w:rsidRPr="00B40C4C" w:rsidRDefault="0089264D" w:rsidP="009137DA">
      <w:r w:rsidRPr="00B40C4C">
        <w:t>Stortinget samtykker i at Kunnskapsdepartementet i 2025 kan omdisponere midler fra kap. 285 Norges forskningsråd, post 75 Avsetning til usikker framdrift, til dekning av uventede merutgifter som overstiger bevilgningene på tilskuddsposter med midler forvaltet av Norges forskningsråd. Fullmakten gjelder ikke poster med gjennomstrømningsmidler.</w:t>
      </w:r>
    </w:p>
    <w:p w14:paraId="45A7A170" w14:textId="77777777" w:rsidR="0089264D" w:rsidRPr="00B40C4C" w:rsidRDefault="0089264D" w:rsidP="009137DA">
      <w:pPr>
        <w:pStyle w:val="Fullmakttit"/>
      </w:pPr>
      <w:r w:rsidRPr="00B40C4C">
        <w:t>Fullmakter til å pådra staten forpliktelser utover gitte bevilgninger</w:t>
      </w:r>
    </w:p>
    <w:p w14:paraId="4AE91C14" w14:textId="77777777" w:rsidR="0089264D" w:rsidRPr="00B40C4C" w:rsidRDefault="0089264D" w:rsidP="009137DA">
      <w:pPr>
        <w:pStyle w:val="a-vedtak-del"/>
      </w:pPr>
      <w:r w:rsidRPr="00B40C4C">
        <w:t>IV</w:t>
      </w:r>
    </w:p>
    <w:p w14:paraId="6BE715A9" w14:textId="77777777" w:rsidR="0089264D" w:rsidRPr="00B40C4C" w:rsidRDefault="0089264D" w:rsidP="009137DA">
      <w:pPr>
        <w:pStyle w:val="a-vedtak-tekst"/>
      </w:pPr>
      <w:r w:rsidRPr="00B40C4C">
        <w:t>Tilsagnsfullmakter</w:t>
      </w:r>
    </w:p>
    <w:p w14:paraId="1B36F1E7" w14:textId="77777777" w:rsidR="0089264D" w:rsidRPr="00B40C4C" w:rsidRDefault="0089264D" w:rsidP="009137DA">
      <w:r w:rsidRPr="00B40C4C">
        <w:t>Stortinget samtykker i at Kunnskapsdepartementet i 2025 kan:</w:t>
      </w:r>
    </w:p>
    <w:p w14:paraId="25EAE7FD" w14:textId="77777777" w:rsidR="0089264D" w:rsidRPr="00B40C4C" w:rsidRDefault="0089264D" w:rsidP="005C0F51">
      <w:pPr>
        <w:pStyle w:val="Nummerertliste"/>
        <w:numPr>
          <w:ilvl w:val="0"/>
          <w:numId w:val="30"/>
        </w:numPr>
      </w:pPr>
      <w:r w:rsidRPr="00B40C4C">
        <w:t>gi tilsagn om tilskudd ut over gitte bevilgninger, men slik at samlet ramme for nye tilsagn og gammelt ansvar ikke overstiger følgende beløp:</w:t>
      </w:r>
    </w:p>
    <w:p w14:paraId="3FD289CF" w14:textId="77777777" w:rsidR="0089264D" w:rsidRPr="00B40C4C" w:rsidRDefault="0089264D" w:rsidP="009137DA">
      <w:pPr>
        <w:pStyle w:val="Tabellnavn"/>
      </w:pPr>
      <w:r w:rsidRPr="00B40C4C">
        <w:t>04N1tx2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0"/>
        <w:gridCol w:w="620"/>
        <w:gridCol w:w="6120"/>
        <w:gridCol w:w="2260"/>
      </w:tblGrid>
      <w:tr w:rsidR="00446E55" w:rsidRPr="00B40C4C" w14:paraId="454DE3E1" w14:textId="77777777">
        <w:trPr>
          <w:trHeight w:val="360"/>
        </w:trPr>
        <w:tc>
          <w:tcPr>
            <w:tcW w:w="540" w:type="dxa"/>
            <w:tcBorders>
              <w:top w:val="single" w:sz="4" w:space="0" w:color="000000"/>
              <w:left w:val="nil"/>
              <w:bottom w:val="nil"/>
              <w:right w:val="nil"/>
            </w:tcBorders>
            <w:tcMar>
              <w:top w:w="128" w:type="dxa"/>
              <w:left w:w="43" w:type="dxa"/>
              <w:bottom w:w="43" w:type="dxa"/>
              <w:right w:w="43" w:type="dxa"/>
            </w:tcMar>
            <w:vAlign w:val="bottom"/>
          </w:tcPr>
          <w:p w14:paraId="0AFDAD2F" w14:textId="77777777" w:rsidR="0089264D" w:rsidRPr="00B40C4C" w:rsidRDefault="0089264D" w:rsidP="00503FD6">
            <w:r w:rsidRPr="00B40C4C">
              <w:t>Kap.</w:t>
            </w:r>
          </w:p>
        </w:tc>
        <w:tc>
          <w:tcPr>
            <w:tcW w:w="620" w:type="dxa"/>
            <w:tcBorders>
              <w:top w:val="single" w:sz="4" w:space="0" w:color="000000"/>
              <w:left w:val="nil"/>
              <w:bottom w:val="single" w:sz="4" w:space="0" w:color="808080"/>
              <w:right w:val="nil"/>
            </w:tcBorders>
            <w:tcMar>
              <w:top w:w="128" w:type="dxa"/>
              <w:left w:w="43" w:type="dxa"/>
              <w:bottom w:w="43" w:type="dxa"/>
              <w:right w:w="43" w:type="dxa"/>
            </w:tcMar>
          </w:tcPr>
          <w:p w14:paraId="40E99587" w14:textId="77777777" w:rsidR="0089264D" w:rsidRPr="00B40C4C" w:rsidRDefault="0089264D" w:rsidP="009137DA">
            <w:r w:rsidRPr="00B40C4C">
              <w:t>Post</w:t>
            </w:r>
          </w:p>
        </w:tc>
        <w:tc>
          <w:tcPr>
            <w:tcW w:w="6120" w:type="dxa"/>
            <w:tcBorders>
              <w:top w:val="single" w:sz="4" w:space="0" w:color="000000"/>
              <w:left w:val="nil"/>
              <w:bottom w:val="single" w:sz="4" w:space="0" w:color="808080"/>
              <w:right w:val="nil"/>
            </w:tcBorders>
            <w:tcMar>
              <w:top w:w="128" w:type="dxa"/>
              <w:left w:w="43" w:type="dxa"/>
              <w:bottom w:w="43" w:type="dxa"/>
              <w:right w:w="43" w:type="dxa"/>
            </w:tcMar>
            <w:vAlign w:val="bottom"/>
          </w:tcPr>
          <w:p w14:paraId="5C1A3163" w14:textId="77777777" w:rsidR="0089264D" w:rsidRPr="00B40C4C" w:rsidRDefault="0089264D" w:rsidP="009137DA">
            <w:r w:rsidRPr="00B40C4C">
              <w:t>Betegnelse</w:t>
            </w:r>
          </w:p>
        </w:tc>
        <w:tc>
          <w:tcPr>
            <w:tcW w:w="2260" w:type="dxa"/>
            <w:tcBorders>
              <w:top w:val="single" w:sz="4" w:space="0" w:color="000000"/>
              <w:left w:val="nil"/>
              <w:bottom w:val="single" w:sz="4" w:space="0" w:color="808080"/>
              <w:right w:val="nil"/>
            </w:tcBorders>
            <w:tcMar>
              <w:top w:w="128" w:type="dxa"/>
              <w:left w:w="43" w:type="dxa"/>
              <w:bottom w:w="43" w:type="dxa"/>
              <w:right w:w="43" w:type="dxa"/>
            </w:tcMar>
            <w:vAlign w:val="bottom"/>
          </w:tcPr>
          <w:p w14:paraId="73E57888" w14:textId="77777777" w:rsidR="0089264D" w:rsidRPr="00B40C4C" w:rsidRDefault="0089264D" w:rsidP="00C57201">
            <w:pPr>
              <w:jc w:val="right"/>
            </w:pPr>
            <w:r w:rsidRPr="00B40C4C">
              <w:t>Samlet ramme</w:t>
            </w:r>
          </w:p>
        </w:tc>
      </w:tr>
      <w:tr w:rsidR="00446E55" w:rsidRPr="00B40C4C" w14:paraId="10ABA6EE"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582C0CEC" w14:textId="77777777" w:rsidR="0089264D" w:rsidRPr="00B40C4C" w:rsidRDefault="0089264D" w:rsidP="009137DA">
            <w:r w:rsidRPr="00B40C4C">
              <w:t>201</w:t>
            </w:r>
          </w:p>
        </w:tc>
        <w:tc>
          <w:tcPr>
            <w:tcW w:w="620" w:type="dxa"/>
            <w:tcBorders>
              <w:top w:val="single" w:sz="4" w:space="0" w:color="000000"/>
              <w:left w:val="nil"/>
              <w:bottom w:val="nil"/>
              <w:right w:val="nil"/>
            </w:tcBorders>
            <w:tcMar>
              <w:top w:w="128" w:type="dxa"/>
              <w:left w:w="43" w:type="dxa"/>
              <w:bottom w:w="43" w:type="dxa"/>
              <w:right w:w="43" w:type="dxa"/>
            </w:tcMar>
          </w:tcPr>
          <w:p w14:paraId="2CF89FF0" w14:textId="77777777" w:rsidR="0089264D" w:rsidRPr="00B40C4C" w:rsidRDefault="0089264D" w:rsidP="009137DA"/>
        </w:tc>
        <w:tc>
          <w:tcPr>
            <w:tcW w:w="6120" w:type="dxa"/>
            <w:tcBorders>
              <w:top w:val="single" w:sz="4" w:space="0" w:color="000000"/>
              <w:left w:val="nil"/>
              <w:bottom w:val="nil"/>
              <w:right w:val="nil"/>
            </w:tcBorders>
            <w:tcMar>
              <w:top w:w="128" w:type="dxa"/>
              <w:left w:w="43" w:type="dxa"/>
              <w:bottom w:w="43" w:type="dxa"/>
              <w:right w:w="43" w:type="dxa"/>
            </w:tcMar>
            <w:vAlign w:val="bottom"/>
          </w:tcPr>
          <w:p w14:paraId="591C8ABC" w14:textId="77777777" w:rsidR="0089264D" w:rsidRPr="00B40C4C" w:rsidRDefault="0089264D" w:rsidP="009137DA">
            <w:r w:rsidRPr="00B40C4C">
              <w:t>Analyse og kunnskapsgrunnlag</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7033241" w14:textId="77777777" w:rsidR="0089264D" w:rsidRPr="00B40C4C" w:rsidRDefault="0089264D" w:rsidP="00C57201">
            <w:pPr>
              <w:jc w:val="right"/>
            </w:pPr>
          </w:p>
        </w:tc>
      </w:tr>
      <w:tr w:rsidR="00446E55" w:rsidRPr="00B40C4C" w14:paraId="41DEB884" w14:textId="77777777">
        <w:trPr>
          <w:trHeight w:val="380"/>
        </w:trPr>
        <w:tc>
          <w:tcPr>
            <w:tcW w:w="540" w:type="dxa"/>
            <w:tcBorders>
              <w:top w:val="nil"/>
              <w:left w:val="nil"/>
              <w:bottom w:val="nil"/>
              <w:right w:val="nil"/>
            </w:tcBorders>
            <w:tcMar>
              <w:top w:w="128" w:type="dxa"/>
              <w:left w:w="43" w:type="dxa"/>
              <w:bottom w:w="43" w:type="dxa"/>
              <w:right w:w="43" w:type="dxa"/>
            </w:tcMar>
          </w:tcPr>
          <w:p w14:paraId="242FBE99"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56AFA7A8" w14:textId="77777777" w:rsidR="0089264D" w:rsidRPr="00B40C4C" w:rsidRDefault="0089264D" w:rsidP="009137DA">
            <w:r w:rsidRPr="00B40C4C">
              <w:t>70</w:t>
            </w:r>
          </w:p>
        </w:tc>
        <w:tc>
          <w:tcPr>
            <w:tcW w:w="6120" w:type="dxa"/>
            <w:tcBorders>
              <w:top w:val="nil"/>
              <w:left w:val="nil"/>
              <w:bottom w:val="nil"/>
              <w:right w:val="nil"/>
            </w:tcBorders>
            <w:tcMar>
              <w:top w:w="128" w:type="dxa"/>
              <w:left w:w="43" w:type="dxa"/>
              <w:bottom w:w="43" w:type="dxa"/>
              <w:right w:w="43" w:type="dxa"/>
            </w:tcMar>
            <w:vAlign w:val="bottom"/>
          </w:tcPr>
          <w:p w14:paraId="2BBFBB17" w14:textId="77777777" w:rsidR="0089264D" w:rsidRPr="00B40C4C" w:rsidRDefault="0089264D" w:rsidP="009137DA">
            <w:r w:rsidRPr="00B40C4C">
              <w:t>Norges forskningsråd – forskning om utdanning og forskning</w:t>
            </w:r>
          </w:p>
        </w:tc>
        <w:tc>
          <w:tcPr>
            <w:tcW w:w="2260" w:type="dxa"/>
            <w:tcBorders>
              <w:top w:val="nil"/>
              <w:left w:val="nil"/>
              <w:bottom w:val="nil"/>
              <w:right w:val="nil"/>
            </w:tcBorders>
            <w:tcMar>
              <w:top w:w="128" w:type="dxa"/>
              <w:left w:w="43" w:type="dxa"/>
              <w:bottom w:w="43" w:type="dxa"/>
              <w:right w:w="43" w:type="dxa"/>
            </w:tcMar>
            <w:vAlign w:val="bottom"/>
          </w:tcPr>
          <w:p w14:paraId="757919C6" w14:textId="77777777" w:rsidR="0089264D" w:rsidRPr="00B40C4C" w:rsidRDefault="0089264D" w:rsidP="00C57201">
            <w:pPr>
              <w:jc w:val="right"/>
            </w:pPr>
            <w:r w:rsidRPr="00B40C4C">
              <w:t>799,9 mill. kroner</w:t>
            </w:r>
          </w:p>
        </w:tc>
      </w:tr>
      <w:tr w:rsidR="00446E55" w:rsidRPr="00B40C4C" w14:paraId="4F95AB3D" w14:textId="77777777">
        <w:trPr>
          <w:trHeight w:val="380"/>
        </w:trPr>
        <w:tc>
          <w:tcPr>
            <w:tcW w:w="540" w:type="dxa"/>
            <w:tcBorders>
              <w:top w:val="nil"/>
              <w:left w:val="nil"/>
              <w:bottom w:val="nil"/>
              <w:right w:val="nil"/>
            </w:tcBorders>
            <w:tcMar>
              <w:top w:w="128" w:type="dxa"/>
              <w:left w:w="43" w:type="dxa"/>
              <w:bottom w:w="43" w:type="dxa"/>
              <w:right w:w="43" w:type="dxa"/>
            </w:tcMar>
          </w:tcPr>
          <w:p w14:paraId="185975E6" w14:textId="77777777" w:rsidR="0089264D" w:rsidRPr="00B40C4C" w:rsidRDefault="0089264D" w:rsidP="009137DA">
            <w:r w:rsidRPr="00B40C4C">
              <w:t>220</w:t>
            </w:r>
          </w:p>
        </w:tc>
        <w:tc>
          <w:tcPr>
            <w:tcW w:w="620" w:type="dxa"/>
            <w:tcBorders>
              <w:top w:val="nil"/>
              <w:left w:val="nil"/>
              <w:bottom w:val="nil"/>
              <w:right w:val="nil"/>
            </w:tcBorders>
            <w:tcMar>
              <w:top w:w="128" w:type="dxa"/>
              <w:left w:w="43" w:type="dxa"/>
              <w:bottom w:w="43" w:type="dxa"/>
              <w:right w:w="43" w:type="dxa"/>
            </w:tcMar>
          </w:tcPr>
          <w:p w14:paraId="3B0CB925"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722789F1" w14:textId="77777777" w:rsidR="0089264D" w:rsidRPr="00B40C4C" w:rsidRDefault="0089264D" w:rsidP="009137DA">
            <w:r w:rsidRPr="00B40C4C">
              <w:t>Utdanningsdirektoratet</w:t>
            </w:r>
          </w:p>
        </w:tc>
        <w:tc>
          <w:tcPr>
            <w:tcW w:w="2260" w:type="dxa"/>
            <w:tcBorders>
              <w:top w:val="nil"/>
              <w:left w:val="nil"/>
              <w:bottom w:val="nil"/>
              <w:right w:val="nil"/>
            </w:tcBorders>
            <w:tcMar>
              <w:top w:w="128" w:type="dxa"/>
              <w:left w:w="43" w:type="dxa"/>
              <w:bottom w:w="43" w:type="dxa"/>
              <w:right w:w="43" w:type="dxa"/>
            </w:tcMar>
            <w:vAlign w:val="bottom"/>
          </w:tcPr>
          <w:p w14:paraId="71E3EA05" w14:textId="77777777" w:rsidR="0089264D" w:rsidRPr="00B40C4C" w:rsidRDefault="0089264D" w:rsidP="00C57201">
            <w:pPr>
              <w:jc w:val="right"/>
            </w:pPr>
          </w:p>
        </w:tc>
      </w:tr>
      <w:tr w:rsidR="00446E55" w:rsidRPr="00B40C4C" w14:paraId="3713A372" w14:textId="77777777">
        <w:trPr>
          <w:trHeight w:val="380"/>
        </w:trPr>
        <w:tc>
          <w:tcPr>
            <w:tcW w:w="540" w:type="dxa"/>
            <w:tcBorders>
              <w:top w:val="nil"/>
              <w:left w:val="nil"/>
              <w:bottom w:val="nil"/>
              <w:right w:val="nil"/>
            </w:tcBorders>
            <w:tcMar>
              <w:top w:w="128" w:type="dxa"/>
              <w:left w:w="43" w:type="dxa"/>
              <w:bottom w:w="43" w:type="dxa"/>
              <w:right w:w="43" w:type="dxa"/>
            </w:tcMar>
          </w:tcPr>
          <w:p w14:paraId="3BD732E1"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49C7B4E9" w14:textId="77777777" w:rsidR="0089264D" w:rsidRPr="00B40C4C" w:rsidRDefault="0089264D" w:rsidP="009137DA">
            <w:r w:rsidRPr="00B40C4C">
              <w:t>70</w:t>
            </w:r>
          </w:p>
        </w:tc>
        <w:tc>
          <w:tcPr>
            <w:tcW w:w="6120" w:type="dxa"/>
            <w:tcBorders>
              <w:top w:val="nil"/>
              <w:left w:val="nil"/>
              <w:bottom w:val="nil"/>
              <w:right w:val="nil"/>
            </w:tcBorders>
            <w:tcMar>
              <w:top w:w="128" w:type="dxa"/>
              <w:left w:w="43" w:type="dxa"/>
              <w:bottom w:w="43" w:type="dxa"/>
              <w:right w:w="43" w:type="dxa"/>
            </w:tcMar>
            <w:vAlign w:val="bottom"/>
          </w:tcPr>
          <w:p w14:paraId="0D7419F3" w14:textId="77777777" w:rsidR="0089264D" w:rsidRPr="00B40C4C" w:rsidRDefault="0089264D" w:rsidP="009137DA">
            <w:r w:rsidRPr="00B40C4C">
              <w:t>Tilskudd til læremidler mv.</w:t>
            </w:r>
          </w:p>
        </w:tc>
        <w:tc>
          <w:tcPr>
            <w:tcW w:w="2260" w:type="dxa"/>
            <w:tcBorders>
              <w:top w:val="nil"/>
              <w:left w:val="nil"/>
              <w:bottom w:val="nil"/>
              <w:right w:val="nil"/>
            </w:tcBorders>
            <w:tcMar>
              <w:top w:w="128" w:type="dxa"/>
              <w:left w:w="43" w:type="dxa"/>
              <w:bottom w:w="43" w:type="dxa"/>
              <w:right w:w="43" w:type="dxa"/>
            </w:tcMar>
            <w:vAlign w:val="bottom"/>
          </w:tcPr>
          <w:p w14:paraId="3A1447CF" w14:textId="77777777" w:rsidR="0089264D" w:rsidRPr="00B40C4C" w:rsidRDefault="0089264D" w:rsidP="00C57201">
            <w:pPr>
              <w:jc w:val="right"/>
            </w:pPr>
            <w:r w:rsidRPr="00B40C4C">
              <w:t>90 mill. kroner</w:t>
            </w:r>
          </w:p>
        </w:tc>
      </w:tr>
      <w:tr w:rsidR="00446E55" w:rsidRPr="00B40C4C" w14:paraId="0514B880" w14:textId="77777777">
        <w:trPr>
          <w:trHeight w:val="380"/>
        </w:trPr>
        <w:tc>
          <w:tcPr>
            <w:tcW w:w="540" w:type="dxa"/>
            <w:tcBorders>
              <w:top w:val="nil"/>
              <w:left w:val="nil"/>
              <w:bottom w:val="nil"/>
              <w:right w:val="nil"/>
            </w:tcBorders>
            <w:tcMar>
              <w:top w:w="128" w:type="dxa"/>
              <w:left w:w="43" w:type="dxa"/>
              <w:bottom w:w="43" w:type="dxa"/>
              <w:right w:w="43" w:type="dxa"/>
            </w:tcMar>
          </w:tcPr>
          <w:p w14:paraId="07721EB0" w14:textId="77777777" w:rsidR="0089264D" w:rsidRPr="00B40C4C" w:rsidRDefault="0089264D" w:rsidP="009137DA">
            <w:r w:rsidRPr="00B40C4C">
              <w:lastRenderedPageBreak/>
              <w:t>224</w:t>
            </w:r>
          </w:p>
        </w:tc>
        <w:tc>
          <w:tcPr>
            <w:tcW w:w="620" w:type="dxa"/>
            <w:tcBorders>
              <w:top w:val="nil"/>
              <w:left w:val="nil"/>
              <w:bottom w:val="nil"/>
              <w:right w:val="nil"/>
            </w:tcBorders>
            <w:tcMar>
              <w:top w:w="128" w:type="dxa"/>
              <w:left w:w="43" w:type="dxa"/>
              <w:bottom w:w="43" w:type="dxa"/>
              <w:right w:w="43" w:type="dxa"/>
            </w:tcMar>
          </w:tcPr>
          <w:p w14:paraId="40100A59"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4269CBF4" w14:textId="77777777" w:rsidR="0089264D" w:rsidRPr="00B40C4C" w:rsidRDefault="0089264D" w:rsidP="009137DA">
            <w:r w:rsidRPr="00B40C4C">
              <w:t>Tilskudd til freds- og menneskerettighetssentre</w:t>
            </w:r>
          </w:p>
        </w:tc>
        <w:tc>
          <w:tcPr>
            <w:tcW w:w="2260" w:type="dxa"/>
            <w:tcBorders>
              <w:top w:val="nil"/>
              <w:left w:val="nil"/>
              <w:bottom w:val="nil"/>
              <w:right w:val="nil"/>
            </w:tcBorders>
            <w:tcMar>
              <w:top w:w="128" w:type="dxa"/>
              <w:left w:w="43" w:type="dxa"/>
              <w:bottom w:w="43" w:type="dxa"/>
              <w:right w:w="43" w:type="dxa"/>
            </w:tcMar>
            <w:vAlign w:val="bottom"/>
          </w:tcPr>
          <w:p w14:paraId="6FC21E63" w14:textId="77777777" w:rsidR="0089264D" w:rsidRPr="00B40C4C" w:rsidRDefault="0089264D" w:rsidP="00C57201">
            <w:pPr>
              <w:jc w:val="right"/>
            </w:pPr>
          </w:p>
        </w:tc>
      </w:tr>
      <w:tr w:rsidR="00446E55" w:rsidRPr="00B40C4C" w14:paraId="4DA69D23" w14:textId="77777777">
        <w:trPr>
          <w:trHeight w:val="380"/>
        </w:trPr>
        <w:tc>
          <w:tcPr>
            <w:tcW w:w="540" w:type="dxa"/>
            <w:tcBorders>
              <w:top w:val="nil"/>
              <w:left w:val="nil"/>
              <w:bottom w:val="nil"/>
              <w:right w:val="nil"/>
            </w:tcBorders>
            <w:tcMar>
              <w:top w:w="128" w:type="dxa"/>
              <w:left w:w="43" w:type="dxa"/>
              <w:bottom w:w="43" w:type="dxa"/>
              <w:right w:w="43" w:type="dxa"/>
            </w:tcMar>
          </w:tcPr>
          <w:p w14:paraId="06F6B5C9"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41A884BC" w14:textId="77777777" w:rsidR="0089264D" w:rsidRPr="00B40C4C" w:rsidRDefault="0089264D" w:rsidP="009137DA">
            <w:r w:rsidRPr="00B40C4C">
              <w:t>70</w:t>
            </w:r>
          </w:p>
        </w:tc>
        <w:tc>
          <w:tcPr>
            <w:tcW w:w="6120" w:type="dxa"/>
            <w:tcBorders>
              <w:top w:val="nil"/>
              <w:left w:val="nil"/>
              <w:bottom w:val="nil"/>
              <w:right w:val="nil"/>
            </w:tcBorders>
            <w:tcMar>
              <w:top w:w="128" w:type="dxa"/>
              <w:left w:w="43" w:type="dxa"/>
              <w:bottom w:w="43" w:type="dxa"/>
              <w:right w:w="43" w:type="dxa"/>
            </w:tcMar>
            <w:vAlign w:val="bottom"/>
          </w:tcPr>
          <w:p w14:paraId="78F8FA48" w14:textId="77777777" w:rsidR="0089264D" w:rsidRPr="00B40C4C" w:rsidRDefault="0089264D" w:rsidP="009137DA">
            <w:r w:rsidRPr="00B40C4C">
              <w:t>Freds- og menneskerettighetssentre</w:t>
            </w:r>
          </w:p>
        </w:tc>
        <w:tc>
          <w:tcPr>
            <w:tcW w:w="2260" w:type="dxa"/>
            <w:tcBorders>
              <w:top w:val="nil"/>
              <w:left w:val="nil"/>
              <w:bottom w:val="nil"/>
              <w:right w:val="nil"/>
            </w:tcBorders>
            <w:tcMar>
              <w:top w:w="128" w:type="dxa"/>
              <w:left w:w="43" w:type="dxa"/>
              <w:bottom w:w="43" w:type="dxa"/>
              <w:right w:w="43" w:type="dxa"/>
            </w:tcMar>
            <w:vAlign w:val="bottom"/>
          </w:tcPr>
          <w:p w14:paraId="02A6A222" w14:textId="77777777" w:rsidR="0089264D" w:rsidRPr="00B40C4C" w:rsidRDefault="0089264D" w:rsidP="00C57201">
            <w:pPr>
              <w:jc w:val="right"/>
            </w:pPr>
            <w:r w:rsidRPr="00B40C4C">
              <w:t>85 mill. kroner</w:t>
            </w:r>
          </w:p>
        </w:tc>
      </w:tr>
      <w:tr w:rsidR="00446E55" w:rsidRPr="00B40C4C" w14:paraId="52B1075F" w14:textId="77777777">
        <w:trPr>
          <w:trHeight w:val="380"/>
        </w:trPr>
        <w:tc>
          <w:tcPr>
            <w:tcW w:w="540" w:type="dxa"/>
            <w:tcBorders>
              <w:top w:val="nil"/>
              <w:left w:val="nil"/>
              <w:bottom w:val="nil"/>
              <w:right w:val="nil"/>
            </w:tcBorders>
            <w:tcMar>
              <w:top w:w="128" w:type="dxa"/>
              <w:left w:w="43" w:type="dxa"/>
              <w:bottom w:w="43" w:type="dxa"/>
              <w:right w:w="43" w:type="dxa"/>
            </w:tcMar>
          </w:tcPr>
          <w:p w14:paraId="0BE716B2" w14:textId="77777777" w:rsidR="0089264D" w:rsidRPr="00B40C4C" w:rsidRDefault="0089264D" w:rsidP="009137DA">
            <w:r w:rsidRPr="00B40C4C">
              <w:t>226</w:t>
            </w:r>
          </w:p>
        </w:tc>
        <w:tc>
          <w:tcPr>
            <w:tcW w:w="620" w:type="dxa"/>
            <w:tcBorders>
              <w:top w:val="nil"/>
              <w:left w:val="nil"/>
              <w:bottom w:val="nil"/>
              <w:right w:val="nil"/>
            </w:tcBorders>
            <w:tcMar>
              <w:top w:w="128" w:type="dxa"/>
              <w:left w:w="43" w:type="dxa"/>
              <w:bottom w:w="43" w:type="dxa"/>
              <w:right w:w="43" w:type="dxa"/>
            </w:tcMar>
          </w:tcPr>
          <w:p w14:paraId="3B5E6003"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2E963985" w14:textId="77777777" w:rsidR="0089264D" w:rsidRPr="00B40C4C" w:rsidRDefault="0089264D" w:rsidP="009137DA">
            <w:r w:rsidRPr="00B40C4C">
              <w:t>Kvalitetsutvikling i grunnopplæringen</w:t>
            </w:r>
          </w:p>
        </w:tc>
        <w:tc>
          <w:tcPr>
            <w:tcW w:w="2260" w:type="dxa"/>
            <w:tcBorders>
              <w:top w:val="nil"/>
              <w:left w:val="nil"/>
              <w:bottom w:val="nil"/>
              <w:right w:val="nil"/>
            </w:tcBorders>
            <w:tcMar>
              <w:top w:w="128" w:type="dxa"/>
              <w:left w:w="43" w:type="dxa"/>
              <w:bottom w:w="43" w:type="dxa"/>
              <w:right w:w="43" w:type="dxa"/>
            </w:tcMar>
            <w:vAlign w:val="bottom"/>
          </w:tcPr>
          <w:p w14:paraId="54296268" w14:textId="77777777" w:rsidR="0089264D" w:rsidRPr="00B40C4C" w:rsidRDefault="0089264D" w:rsidP="00C57201">
            <w:pPr>
              <w:jc w:val="right"/>
            </w:pPr>
          </w:p>
        </w:tc>
      </w:tr>
      <w:tr w:rsidR="00446E55" w:rsidRPr="00B40C4C" w14:paraId="49AF33E7" w14:textId="77777777">
        <w:trPr>
          <w:trHeight w:val="380"/>
        </w:trPr>
        <w:tc>
          <w:tcPr>
            <w:tcW w:w="540" w:type="dxa"/>
            <w:tcBorders>
              <w:top w:val="nil"/>
              <w:left w:val="nil"/>
              <w:bottom w:val="nil"/>
              <w:right w:val="nil"/>
            </w:tcBorders>
            <w:tcMar>
              <w:top w:w="128" w:type="dxa"/>
              <w:left w:w="43" w:type="dxa"/>
              <w:bottom w:w="43" w:type="dxa"/>
              <w:right w:w="43" w:type="dxa"/>
            </w:tcMar>
          </w:tcPr>
          <w:p w14:paraId="6C74AE50"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535014FE" w14:textId="77777777" w:rsidR="0089264D" w:rsidRPr="00B40C4C" w:rsidRDefault="0089264D" w:rsidP="009137DA">
            <w:r w:rsidRPr="00B40C4C">
              <w:t>21</w:t>
            </w:r>
          </w:p>
        </w:tc>
        <w:tc>
          <w:tcPr>
            <w:tcW w:w="6120" w:type="dxa"/>
            <w:tcBorders>
              <w:top w:val="nil"/>
              <w:left w:val="nil"/>
              <w:bottom w:val="nil"/>
              <w:right w:val="nil"/>
            </w:tcBorders>
            <w:tcMar>
              <w:top w:w="128" w:type="dxa"/>
              <w:left w:w="43" w:type="dxa"/>
              <w:bottom w:w="43" w:type="dxa"/>
              <w:right w:w="43" w:type="dxa"/>
            </w:tcMar>
            <w:vAlign w:val="bottom"/>
          </w:tcPr>
          <w:p w14:paraId="42423DB3" w14:textId="77777777" w:rsidR="0089264D" w:rsidRPr="00B40C4C" w:rsidRDefault="0089264D" w:rsidP="009137DA">
            <w:r w:rsidRPr="00B40C4C">
              <w:t>Spesielle driftsutgifter</w:t>
            </w:r>
          </w:p>
        </w:tc>
        <w:tc>
          <w:tcPr>
            <w:tcW w:w="2260" w:type="dxa"/>
            <w:tcBorders>
              <w:top w:val="nil"/>
              <w:left w:val="nil"/>
              <w:bottom w:val="nil"/>
              <w:right w:val="nil"/>
            </w:tcBorders>
            <w:tcMar>
              <w:top w:w="128" w:type="dxa"/>
              <w:left w:w="43" w:type="dxa"/>
              <w:bottom w:w="43" w:type="dxa"/>
              <w:right w:w="43" w:type="dxa"/>
            </w:tcMar>
            <w:vAlign w:val="bottom"/>
          </w:tcPr>
          <w:p w14:paraId="0245C550" w14:textId="77777777" w:rsidR="0089264D" w:rsidRPr="00B40C4C" w:rsidRDefault="0089264D" w:rsidP="00C57201">
            <w:pPr>
              <w:jc w:val="right"/>
            </w:pPr>
            <w:r w:rsidRPr="00B40C4C">
              <w:t>13 mill. kroner</w:t>
            </w:r>
          </w:p>
        </w:tc>
      </w:tr>
      <w:tr w:rsidR="00446E55" w:rsidRPr="00B40C4C" w14:paraId="5A59970A" w14:textId="77777777">
        <w:trPr>
          <w:trHeight w:val="380"/>
        </w:trPr>
        <w:tc>
          <w:tcPr>
            <w:tcW w:w="540" w:type="dxa"/>
            <w:tcBorders>
              <w:top w:val="nil"/>
              <w:left w:val="nil"/>
              <w:bottom w:val="nil"/>
              <w:right w:val="nil"/>
            </w:tcBorders>
            <w:tcMar>
              <w:top w:w="128" w:type="dxa"/>
              <w:left w:w="43" w:type="dxa"/>
              <w:bottom w:w="43" w:type="dxa"/>
              <w:right w:w="43" w:type="dxa"/>
            </w:tcMar>
          </w:tcPr>
          <w:p w14:paraId="6166F458"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45B8B321" w14:textId="77777777" w:rsidR="0089264D" w:rsidRPr="00B40C4C" w:rsidRDefault="0089264D" w:rsidP="009137DA">
            <w:r w:rsidRPr="00B40C4C">
              <w:t>22</w:t>
            </w:r>
          </w:p>
        </w:tc>
        <w:tc>
          <w:tcPr>
            <w:tcW w:w="6120" w:type="dxa"/>
            <w:tcBorders>
              <w:top w:val="nil"/>
              <w:left w:val="nil"/>
              <w:bottom w:val="nil"/>
              <w:right w:val="nil"/>
            </w:tcBorders>
            <w:tcMar>
              <w:top w:w="128" w:type="dxa"/>
              <w:left w:w="43" w:type="dxa"/>
              <w:bottom w:w="43" w:type="dxa"/>
              <w:right w:w="43" w:type="dxa"/>
            </w:tcMar>
            <w:vAlign w:val="bottom"/>
          </w:tcPr>
          <w:p w14:paraId="59BCC6B0" w14:textId="77777777" w:rsidR="0089264D" w:rsidRPr="00B40C4C" w:rsidRDefault="0089264D" w:rsidP="009137DA">
            <w:r w:rsidRPr="00B40C4C">
              <w:t>Videreutdanning for lærere og skoleledere</w:t>
            </w:r>
          </w:p>
        </w:tc>
        <w:tc>
          <w:tcPr>
            <w:tcW w:w="2260" w:type="dxa"/>
            <w:tcBorders>
              <w:top w:val="nil"/>
              <w:left w:val="nil"/>
              <w:bottom w:val="nil"/>
              <w:right w:val="nil"/>
            </w:tcBorders>
            <w:tcMar>
              <w:top w:w="128" w:type="dxa"/>
              <w:left w:w="43" w:type="dxa"/>
              <w:bottom w:w="43" w:type="dxa"/>
              <w:right w:w="43" w:type="dxa"/>
            </w:tcMar>
            <w:vAlign w:val="bottom"/>
          </w:tcPr>
          <w:p w14:paraId="3A1F35A4" w14:textId="77777777" w:rsidR="0089264D" w:rsidRPr="00B40C4C" w:rsidRDefault="0089264D" w:rsidP="00C57201">
            <w:pPr>
              <w:jc w:val="right"/>
            </w:pPr>
            <w:r w:rsidRPr="00B40C4C">
              <w:t>332 mill. kroner</w:t>
            </w:r>
          </w:p>
        </w:tc>
      </w:tr>
      <w:tr w:rsidR="00446E55" w:rsidRPr="00B40C4C" w14:paraId="59917754" w14:textId="77777777">
        <w:trPr>
          <w:trHeight w:val="380"/>
        </w:trPr>
        <w:tc>
          <w:tcPr>
            <w:tcW w:w="540" w:type="dxa"/>
            <w:tcBorders>
              <w:top w:val="nil"/>
              <w:left w:val="nil"/>
              <w:bottom w:val="nil"/>
              <w:right w:val="nil"/>
            </w:tcBorders>
            <w:tcMar>
              <w:top w:w="128" w:type="dxa"/>
              <w:left w:w="43" w:type="dxa"/>
              <w:bottom w:w="43" w:type="dxa"/>
              <w:right w:w="43" w:type="dxa"/>
            </w:tcMar>
          </w:tcPr>
          <w:p w14:paraId="3A0438E5" w14:textId="77777777" w:rsidR="0089264D" w:rsidRPr="00B40C4C" w:rsidRDefault="0089264D" w:rsidP="009137DA">
            <w:r w:rsidRPr="00B40C4C">
              <w:t>240</w:t>
            </w:r>
          </w:p>
        </w:tc>
        <w:tc>
          <w:tcPr>
            <w:tcW w:w="620" w:type="dxa"/>
            <w:tcBorders>
              <w:top w:val="nil"/>
              <w:left w:val="nil"/>
              <w:bottom w:val="nil"/>
              <w:right w:val="nil"/>
            </w:tcBorders>
            <w:tcMar>
              <w:top w:w="128" w:type="dxa"/>
              <w:left w:w="43" w:type="dxa"/>
              <w:bottom w:w="43" w:type="dxa"/>
              <w:right w:w="43" w:type="dxa"/>
            </w:tcMar>
          </w:tcPr>
          <w:p w14:paraId="4F077000"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6B607C6D" w14:textId="77777777" w:rsidR="0089264D" w:rsidRPr="00B40C4C" w:rsidRDefault="0089264D" w:rsidP="009137DA">
            <w:r w:rsidRPr="00B40C4C">
              <w:t>Fagskoler</w:t>
            </w:r>
          </w:p>
        </w:tc>
        <w:tc>
          <w:tcPr>
            <w:tcW w:w="2260" w:type="dxa"/>
            <w:tcBorders>
              <w:top w:val="nil"/>
              <w:left w:val="nil"/>
              <w:bottom w:val="nil"/>
              <w:right w:val="nil"/>
            </w:tcBorders>
            <w:tcMar>
              <w:top w:w="128" w:type="dxa"/>
              <w:left w:w="43" w:type="dxa"/>
              <w:bottom w:w="43" w:type="dxa"/>
              <w:right w:w="43" w:type="dxa"/>
            </w:tcMar>
            <w:vAlign w:val="bottom"/>
          </w:tcPr>
          <w:p w14:paraId="6F9245ED" w14:textId="77777777" w:rsidR="0089264D" w:rsidRPr="00B40C4C" w:rsidRDefault="0089264D" w:rsidP="00C57201">
            <w:pPr>
              <w:jc w:val="right"/>
            </w:pPr>
          </w:p>
        </w:tc>
      </w:tr>
      <w:tr w:rsidR="00446E55" w:rsidRPr="00B40C4C" w14:paraId="20F60616" w14:textId="77777777">
        <w:trPr>
          <w:trHeight w:val="380"/>
        </w:trPr>
        <w:tc>
          <w:tcPr>
            <w:tcW w:w="540" w:type="dxa"/>
            <w:tcBorders>
              <w:top w:val="nil"/>
              <w:left w:val="nil"/>
              <w:bottom w:val="nil"/>
              <w:right w:val="nil"/>
            </w:tcBorders>
            <w:tcMar>
              <w:top w:w="128" w:type="dxa"/>
              <w:left w:w="43" w:type="dxa"/>
              <w:bottom w:w="43" w:type="dxa"/>
              <w:right w:w="43" w:type="dxa"/>
            </w:tcMar>
          </w:tcPr>
          <w:p w14:paraId="3C9BB073"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3BCD0AF0" w14:textId="77777777" w:rsidR="0089264D" w:rsidRPr="00B40C4C" w:rsidRDefault="0089264D" w:rsidP="009137DA">
            <w:r w:rsidRPr="00B40C4C">
              <w:t>60</w:t>
            </w:r>
          </w:p>
        </w:tc>
        <w:tc>
          <w:tcPr>
            <w:tcW w:w="6120" w:type="dxa"/>
            <w:tcBorders>
              <w:top w:val="nil"/>
              <w:left w:val="nil"/>
              <w:bottom w:val="nil"/>
              <w:right w:val="nil"/>
            </w:tcBorders>
            <w:tcMar>
              <w:top w:w="128" w:type="dxa"/>
              <w:left w:w="43" w:type="dxa"/>
              <w:bottom w:w="43" w:type="dxa"/>
              <w:right w:w="43" w:type="dxa"/>
            </w:tcMar>
            <w:vAlign w:val="bottom"/>
          </w:tcPr>
          <w:p w14:paraId="442966E3" w14:textId="77777777" w:rsidR="0089264D" w:rsidRPr="00B40C4C" w:rsidRDefault="0089264D" w:rsidP="009137DA">
            <w:r w:rsidRPr="00B40C4C">
              <w:t>Driftstilskudd til fagskoler</w:t>
            </w:r>
          </w:p>
        </w:tc>
        <w:tc>
          <w:tcPr>
            <w:tcW w:w="2260" w:type="dxa"/>
            <w:tcBorders>
              <w:top w:val="nil"/>
              <w:left w:val="nil"/>
              <w:bottom w:val="nil"/>
              <w:right w:val="nil"/>
            </w:tcBorders>
            <w:tcMar>
              <w:top w:w="128" w:type="dxa"/>
              <w:left w:w="43" w:type="dxa"/>
              <w:bottom w:w="43" w:type="dxa"/>
              <w:right w:w="43" w:type="dxa"/>
            </w:tcMar>
            <w:vAlign w:val="bottom"/>
          </w:tcPr>
          <w:p w14:paraId="035CFA2B" w14:textId="77777777" w:rsidR="0089264D" w:rsidRPr="00B40C4C" w:rsidRDefault="0089264D" w:rsidP="00C57201">
            <w:pPr>
              <w:jc w:val="right"/>
            </w:pPr>
            <w:r w:rsidRPr="00B40C4C">
              <w:t>106,1 mill. kroner</w:t>
            </w:r>
          </w:p>
        </w:tc>
      </w:tr>
      <w:tr w:rsidR="00446E55" w:rsidRPr="00B40C4C" w14:paraId="5E6A5870" w14:textId="77777777">
        <w:trPr>
          <w:trHeight w:val="380"/>
        </w:trPr>
        <w:tc>
          <w:tcPr>
            <w:tcW w:w="540" w:type="dxa"/>
            <w:tcBorders>
              <w:top w:val="nil"/>
              <w:left w:val="nil"/>
              <w:bottom w:val="nil"/>
              <w:right w:val="nil"/>
            </w:tcBorders>
            <w:tcMar>
              <w:top w:w="128" w:type="dxa"/>
              <w:left w:w="43" w:type="dxa"/>
              <w:bottom w:w="43" w:type="dxa"/>
              <w:right w:w="43" w:type="dxa"/>
            </w:tcMar>
          </w:tcPr>
          <w:p w14:paraId="195431E4" w14:textId="77777777" w:rsidR="0089264D" w:rsidRPr="00B40C4C" w:rsidRDefault="0089264D" w:rsidP="009137DA">
            <w:r w:rsidRPr="00B40C4C">
              <w:t>270</w:t>
            </w:r>
          </w:p>
        </w:tc>
        <w:tc>
          <w:tcPr>
            <w:tcW w:w="620" w:type="dxa"/>
            <w:tcBorders>
              <w:top w:val="nil"/>
              <w:left w:val="nil"/>
              <w:bottom w:val="nil"/>
              <w:right w:val="nil"/>
            </w:tcBorders>
            <w:tcMar>
              <w:top w:w="128" w:type="dxa"/>
              <w:left w:w="43" w:type="dxa"/>
              <w:bottom w:w="43" w:type="dxa"/>
              <w:right w:w="43" w:type="dxa"/>
            </w:tcMar>
          </w:tcPr>
          <w:p w14:paraId="4E0ABEA3"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0D403FA5" w14:textId="77777777" w:rsidR="0089264D" w:rsidRPr="00B40C4C" w:rsidRDefault="0089264D" w:rsidP="009137DA">
            <w:r w:rsidRPr="00B40C4C">
              <w:t>Studentvelferd</w:t>
            </w:r>
          </w:p>
        </w:tc>
        <w:tc>
          <w:tcPr>
            <w:tcW w:w="2260" w:type="dxa"/>
            <w:tcBorders>
              <w:top w:val="nil"/>
              <w:left w:val="nil"/>
              <w:bottom w:val="nil"/>
              <w:right w:val="nil"/>
            </w:tcBorders>
            <w:tcMar>
              <w:top w:w="128" w:type="dxa"/>
              <w:left w:w="43" w:type="dxa"/>
              <w:bottom w:w="43" w:type="dxa"/>
              <w:right w:w="43" w:type="dxa"/>
            </w:tcMar>
            <w:vAlign w:val="bottom"/>
          </w:tcPr>
          <w:p w14:paraId="74D65AE7" w14:textId="77777777" w:rsidR="0089264D" w:rsidRPr="00B40C4C" w:rsidRDefault="0089264D" w:rsidP="00C57201">
            <w:pPr>
              <w:jc w:val="right"/>
            </w:pPr>
          </w:p>
        </w:tc>
      </w:tr>
      <w:tr w:rsidR="00446E55" w:rsidRPr="00B40C4C" w14:paraId="1E49970F" w14:textId="77777777">
        <w:trPr>
          <w:trHeight w:val="380"/>
        </w:trPr>
        <w:tc>
          <w:tcPr>
            <w:tcW w:w="540" w:type="dxa"/>
            <w:tcBorders>
              <w:top w:val="nil"/>
              <w:left w:val="nil"/>
              <w:bottom w:val="nil"/>
              <w:right w:val="nil"/>
            </w:tcBorders>
            <w:tcMar>
              <w:top w:w="128" w:type="dxa"/>
              <w:left w:w="43" w:type="dxa"/>
              <w:bottom w:w="43" w:type="dxa"/>
              <w:right w:w="43" w:type="dxa"/>
            </w:tcMar>
          </w:tcPr>
          <w:p w14:paraId="30CF98BB"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272301D2" w14:textId="77777777" w:rsidR="0089264D" w:rsidRPr="00B40C4C" w:rsidRDefault="0089264D" w:rsidP="009137DA">
            <w:r w:rsidRPr="00B40C4C">
              <w:t>75</w:t>
            </w:r>
          </w:p>
        </w:tc>
        <w:tc>
          <w:tcPr>
            <w:tcW w:w="6120" w:type="dxa"/>
            <w:tcBorders>
              <w:top w:val="nil"/>
              <w:left w:val="nil"/>
              <w:bottom w:val="nil"/>
              <w:right w:val="nil"/>
            </w:tcBorders>
            <w:tcMar>
              <w:top w:w="128" w:type="dxa"/>
              <w:left w:w="43" w:type="dxa"/>
              <w:bottom w:w="43" w:type="dxa"/>
              <w:right w:w="43" w:type="dxa"/>
            </w:tcMar>
            <w:vAlign w:val="bottom"/>
          </w:tcPr>
          <w:p w14:paraId="05099E7F" w14:textId="77777777" w:rsidR="0089264D" w:rsidRPr="00B40C4C" w:rsidRDefault="0089264D" w:rsidP="009137DA">
            <w:r w:rsidRPr="00B40C4C">
              <w:t>Tilskudd til bygging av studentboliger</w:t>
            </w:r>
          </w:p>
        </w:tc>
        <w:tc>
          <w:tcPr>
            <w:tcW w:w="2260" w:type="dxa"/>
            <w:tcBorders>
              <w:top w:val="nil"/>
              <w:left w:val="nil"/>
              <w:bottom w:val="nil"/>
              <w:right w:val="nil"/>
            </w:tcBorders>
            <w:tcMar>
              <w:top w:w="128" w:type="dxa"/>
              <w:left w:w="43" w:type="dxa"/>
              <w:bottom w:w="43" w:type="dxa"/>
              <w:right w:w="43" w:type="dxa"/>
            </w:tcMar>
            <w:vAlign w:val="bottom"/>
          </w:tcPr>
          <w:p w14:paraId="5D12335E" w14:textId="77777777" w:rsidR="0089264D" w:rsidRPr="00B40C4C" w:rsidRDefault="0089264D" w:rsidP="00C57201">
            <w:pPr>
              <w:jc w:val="right"/>
            </w:pPr>
            <w:r w:rsidRPr="00B40C4C">
              <w:t>832,5 mill. kroner</w:t>
            </w:r>
          </w:p>
        </w:tc>
      </w:tr>
      <w:tr w:rsidR="00446E55" w:rsidRPr="00B40C4C" w14:paraId="02AEC530" w14:textId="77777777">
        <w:trPr>
          <w:trHeight w:val="380"/>
        </w:trPr>
        <w:tc>
          <w:tcPr>
            <w:tcW w:w="540" w:type="dxa"/>
            <w:tcBorders>
              <w:top w:val="nil"/>
              <w:left w:val="nil"/>
              <w:bottom w:val="nil"/>
              <w:right w:val="nil"/>
            </w:tcBorders>
            <w:tcMar>
              <w:top w:w="128" w:type="dxa"/>
              <w:left w:w="43" w:type="dxa"/>
              <w:bottom w:w="43" w:type="dxa"/>
              <w:right w:w="43" w:type="dxa"/>
            </w:tcMar>
          </w:tcPr>
          <w:p w14:paraId="0834E23C" w14:textId="77777777" w:rsidR="0089264D" w:rsidRPr="00B40C4C" w:rsidRDefault="0089264D" w:rsidP="009137DA">
            <w:r w:rsidRPr="00B40C4C">
              <w:t>285</w:t>
            </w:r>
          </w:p>
        </w:tc>
        <w:tc>
          <w:tcPr>
            <w:tcW w:w="620" w:type="dxa"/>
            <w:tcBorders>
              <w:top w:val="nil"/>
              <w:left w:val="nil"/>
              <w:bottom w:val="nil"/>
              <w:right w:val="nil"/>
            </w:tcBorders>
            <w:tcMar>
              <w:top w:w="128" w:type="dxa"/>
              <w:left w:w="43" w:type="dxa"/>
              <w:bottom w:w="43" w:type="dxa"/>
              <w:right w:w="43" w:type="dxa"/>
            </w:tcMar>
          </w:tcPr>
          <w:p w14:paraId="6FD7CBB8" w14:textId="77777777" w:rsidR="0089264D" w:rsidRPr="00B40C4C" w:rsidRDefault="0089264D" w:rsidP="009137DA"/>
        </w:tc>
        <w:tc>
          <w:tcPr>
            <w:tcW w:w="6120" w:type="dxa"/>
            <w:tcBorders>
              <w:top w:val="nil"/>
              <w:left w:val="nil"/>
              <w:bottom w:val="nil"/>
              <w:right w:val="nil"/>
            </w:tcBorders>
            <w:tcMar>
              <w:top w:w="128" w:type="dxa"/>
              <w:left w:w="43" w:type="dxa"/>
              <w:bottom w:w="43" w:type="dxa"/>
              <w:right w:w="43" w:type="dxa"/>
            </w:tcMar>
            <w:vAlign w:val="bottom"/>
          </w:tcPr>
          <w:p w14:paraId="44AF4D53" w14:textId="77777777" w:rsidR="0089264D" w:rsidRPr="00B40C4C" w:rsidRDefault="0089264D" w:rsidP="009137DA">
            <w:r w:rsidRPr="00B40C4C">
              <w:t>Norges forskningsråd</w:t>
            </w:r>
          </w:p>
        </w:tc>
        <w:tc>
          <w:tcPr>
            <w:tcW w:w="2260" w:type="dxa"/>
            <w:tcBorders>
              <w:top w:val="nil"/>
              <w:left w:val="nil"/>
              <w:bottom w:val="nil"/>
              <w:right w:val="nil"/>
            </w:tcBorders>
            <w:tcMar>
              <w:top w:w="128" w:type="dxa"/>
              <w:left w:w="43" w:type="dxa"/>
              <w:bottom w:w="43" w:type="dxa"/>
              <w:right w:w="43" w:type="dxa"/>
            </w:tcMar>
            <w:vAlign w:val="bottom"/>
          </w:tcPr>
          <w:p w14:paraId="1436502F" w14:textId="77777777" w:rsidR="0089264D" w:rsidRPr="00B40C4C" w:rsidRDefault="0089264D" w:rsidP="00C57201">
            <w:pPr>
              <w:jc w:val="right"/>
            </w:pPr>
          </w:p>
        </w:tc>
      </w:tr>
      <w:tr w:rsidR="00446E55" w:rsidRPr="00B40C4C" w14:paraId="40703D71" w14:textId="77777777">
        <w:trPr>
          <w:trHeight w:val="380"/>
        </w:trPr>
        <w:tc>
          <w:tcPr>
            <w:tcW w:w="540" w:type="dxa"/>
            <w:tcBorders>
              <w:top w:val="nil"/>
              <w:left w:val="nil"/>
              <w:bottom w:val="nil"/>
              <w:right w:val="nil"/>
            </w:tcBorders>
            <w:tcMar>
              <w:top w:w="128" w:type="dxa"/>
              <w:left w:w="43" w:type="dxa"/>
              <w:bottom w:w="43" w:type="dxa"/>
              <w:right w:w="43" w:type="dxa"/>
            </w:tcMar>
          </w:tcPr>
          <w:p w14:paraId="05CF7910"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03641E41" w14:textId="77777777" w:rsidR="0089264D" w:rsidRPr="00B40C4C" w:rsidRDefault="0089264D" w:rsidP="009137DA">
            <w:r w:rsidRPr="00B40C4C">
              <w:t>71</w:t>
            </w:r>
          </w:p>
        </w:tc>
        <w:tc>
          <w:tcPr>
            <w:tcW w:w="6120" w:type="dxa"/>
            <w:tcBorders>
              <w:top w:val="nil"/>
              <w:left w:val="nil"/>
              <w:bottom w:val="nil"/>
              <w:right w:val="nil"/>
            </w:tcBorders>
            <w:tcMar>
              <w:top w:w="128" w:type="dxa"/>
              <w:left w:w="43" w:type="dxa"/>
              <w:bottom w:w="43" w:type="dxa"/>
              <w:right w:w="43" w:type="dxa"/>
            </w:tcMar>
            <w:vAlign w:val="bottom"/>
          </w:tcPr>
          <w:p w14:paraId="32E95A01" w14:textId="77777777" w:rsidR="0089264D" w:rsidRPr="00B40C4C" w:rsidRDefault="0089264D" w:rsidP="009137DA">
            <w:r w:rsidRPr="00B40C4C">
              <w:t>Strategiske forskningsprioriteringer</w:t>
            </w:r>
          </w:p>
        </w:tc>
        <w:tc>
          <w:tcPr>
            <w:tcW w:w="2260" w:type="dxa"/>
            <w:tcBorders>
              <w:top w:val="nil"/>
              <w:left w:val="nil"/>
              <w:bottom w:val="nil"/>
              <w:right w:val="nil"/>
            </w:tcBorders>
            <w:tcMar>
              <w:top w:w="128" w:type="dxa"/>
              <w:left w:w="43" w:type="dxa"/>
              <w:bottom w:w="43" w:type="dxa"/>
              <w:right w:w="43" w:type="dxa"/>
            </w:tcMar>
            <w:vAlign w:val="bottom"/>
          </w:tcPr>
          <w:p w14:paraId="3D2E9E00" w14:textId="77777777" w:rsidR="0089264D" w:rsidRPr="00B40C4C" w:rsidRDefault="0089264D" w:rsidP="00C57201">
            <w:pPr>
              <w:jc w:val="right"/>
            </w:pPr>
            <w:r w:rsidRPr="00B40C4C">
              <w:t>11 212,6 mill. kroner</w:t>
            </w:r>
          </w:p>
        </w:tc>
      </w:tr>
      <w:tr w:rsidR="00446E55" w:rsidRPr="00B40C4C" w14:paraId="6282960A"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2CF1F0EB" w14:textId="77777777" w:rsidR="0089264D" w:rsidRPr="00B40C4C" w:rsidRDefault="0089264D" w:rsidP="009137DA"/>
        </w:tc>
        <w:tc>
          <w:tcPr>
            <w:tcW w:w="620" w:type="dxa"/>
            <w:tcBorders>
              <w:top w:val="nil"/>
              <w:left w:val="nil"/>
              <w:bottom w:val="single" w:sz="4" w:space="0" w:color="000000"/>
              <w:right w:val="nil"/>
            </w:tcBorders>
            <w:tcMar>
              <w:top w:w="128" w:type="dxa"/>
              <w:left w:w="43" w:type="dxa"/>
              <w:bottom w:w="43" w:type="dxa"/>
              <w:right w:w="43" w:type="dxa"/>
            </w:tcMar>
          </w:tcPr>
          <w:p w14:paraId="58B42B2E" w14:textId="77777777" w:rsidR="0089264D" w:rsidRPr="00B40C4C" w:rsidRDefault="0089264D" w:rsidP="009137DA">
            <w:r w:rsidRPr="00B40C4C">
              <w:t>72</w:t>
            </w:r>
          </w:p>
        </w:tc>
        <w:tc>
          <w:tcPr>
            <w:tcW w:w="6120" w:type="dxa"/>
            <w:tcBorders>
              <w:top w:val="nil"/>
              <w:left w:val="nil"/>
              <w:bottom w:val="single" w:sz="4" w:space="0" w:color="000000"/>
              <w:right w:val="nil"/>
            </w:tcBorders>
            <w:tcMar>
              <w:top w:w="128" w:type="dxa"/>
              <w:left w:w="43" w:type="dxa"/>
              <w:bottom w:w="43" w:type="dxa"/>
              <w:right w:w="43" w:type="dxa"/>
            </w:tcMar>
            <w:vAlign w:val="bottom"/>
          </w:tcPr>
          <w:p w14:paraId="12E96C50" w14:textId="77777777" w:rsidR="0089264D" w:rsidRPr="00B40C4C" w:rsidRDefault="0089264D" w:rsidP="009137DA">
            <w:r w:rsidRPr="00B40C4C">
              <w:t>Langsiktig, grunnleggende forskning</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FED026B" w14:textId="77777777" w:rsidR="0089264D" w:rsidRPr="00B40C4C" w:rsidRDefault="0089264D" w:rsidP="00C57201">
            <w:pPr>
              <w:jc w:val="right"/>
            </w:pPr>
            <w:r w:rsidRPr="00B40C4C">
              <w:t>6 025,1 mill. kroner</w:t>
            </w:r>
          </w:p>
        </w:tc>
      </w:tr>
    </w:tbl>
    <w:p w14:paraId="3F632581" w14:textId="77777777" w:rsidR="0089264D" w:rsidRPr="00B40C4C" w:rsidRDefault="0089264D" w:rsidP="00B40C4C">
      <w:pPr>
        <w:pStyle w:val="Nummerertliste"/>
      </w:pPr>
      <w:r w:rsidRPr="00B40C4C">
        <w:t>gi tilsagn om å utbetale 20 pst. av tilskudd til opplæring i kriminalomsorgen over kap. 225 Tiltak i grunnopplæringen, post 68 Tilskudd til opplæring i kriminalomsorgen påfølgende budsjettår, når endelig regnskap foreligger.</w:t>
      </w:r>
    </w:p>
    <w:p w14:paraId="59A2991B" w14:textId="77777777" w:rsidR="0089264D" w:rsidRPr="00B40C4C" w:rsidRDefault="0089264D" w:rsidP="009137DA">
      <w:pPr>
        <w:pStyle w:val="Nummerertliste"/>
      </w:pPr>
      <w:r w:rsidRPr="00B40C4C">
        <w:t>gi tilsagn om å utbetale utdanningsstøtte for første halvår 2026 (andre halvdelen av undervisningsåret 2025–26) etter de satsene som blir fastsatt for andre halvår 2025 (første halvdelen av undervisningsåret 2025–26), jf. kap. 2410 Statens lånekasse for utdanning, post 70 Utdanningsstipend, 71 Andre stipend, 72 Rentestøtte og 90 Økt lån og rentegjeld samt kap. 5617 Renter fra Statens lånekasse for utdanning, post 80 Renter.</w:t>
      </w:r>
    </w:p>
    <w:p w14:paraId="4DD89971" w14:textId="77777777" w:rsidR="0089264D" w:rsidRPr="00B40C4C" w:rsidRDefault="0089264D" w:rsidP="009137DA">
      <w:pPr>
        <w:pStyle w:val="Nummerertliste"/>
      </w:pPr>
      <w:r w:rsidRPr="00B40C4C">
        <w:t>gi tilsagn om å omgjøre lån til stipend første halvår 2026 (andre halvdelen av undervisningsåret 2025–26) etter de satsene som blir fastsatt for andre halvår 2025 (første halvdelen av undervisningsåret 2025–26), jf. kap. 2410 Statens lånekasse for utdanning, post 50 Avsetning til utdanningsstipend.</w:t>
      </w:r>
    </w:p>
    <w:p w14:paraId="09836ED4" w14:textId="77777777" w:rsidR="0089264D" w:rsidRPr="00B40C4C" w:rsidRDefault="0089264D" w:rsidP="009137DA">
      <w:pPr>
        <w:pStyle w:val="Fullmakttit"/>
      </w:pPr>
      <w:r w:rsidRPr="00B40C4C">
        <w:t>Andre fullmakter</w:t>
      </w:r>
    </w:p>
    <w:p w14:paraId="123F6847" w14:textId="77777777" w:rsidR="0089264D" w:rsidRPr="00B40C4C" w:rsidRDefault="0089264D" w:rsidP="009137DA">
      <w:pPr>
        <w:pStyle w:val="a-vedtak-del"/>
      </w:pPr>
      <w:r w:rsidRPr="00B40C4C">
        <w:t>V</w:t>
      </w:r>
    </w:p>
    <w:p w14:paraId="2590142E" w14:textId="77777777" w:rsidR="0089264D" w:rsidRPr="00B40C4C" w:rsidRDefault="0089264D" w:rsidP="009137DA">
      <w:pPr>
        <w:pStyle w:val="a-vedtak-tekst"/>
      </w:pPr>
      <w:r w:rsidRPr="00B40C4C">
        <w:t>Gebyr for privatisteksamen</w:t>
      </w:r>
    </w:p>
    <w:p w14:paraId="2362FEE1" w14:textId="77777777" w:rsidR="0089264D" w:rsidRPr="00B40C4C" w:rsidRDefault="0089264D" w:rsidP="009137DA">
      <w:r w:rsidRPr="00B40C4C">
        <w:t xml:space="preserve">Stortinget samtykker i at privatister som melder seg opp til eksamen, og kandidater som melder seg opp til fag-/svenneprøver etter opplæringsloven § 3-5, skal betale et gebyr per prøve. Gebyret skal betales til fylkeskommunen. Privatister som melder seg opp til eksamen, skal betale 1 356 kroner dersom privatisten ikke har prøvd seg i faget tidligere som privatist eller elev, og </w:t>
      </w:r>
      <w:r w:rsidRPr="00B40C4C">
        <w:lastRenderedPageBreak/>
        <w:t>2 713 kroner ved forbedringsprøver. Kandidater som melder seg opp til fag-/svenneprøver etter opplæringsloven § 3-5, skal betale 1 155 kroner per prøve dersom kandidaten ikke har gått opp tidligere, og 2 317 kroner ved senere forsøk.</w:t>
      </w:r>
    </w:p>
    <w:p w14:paraId="27D8D33C" w14:textId="77777777" w:rsidR="0089264D" w:rsidRPr="00B40C4C" w:rsidRDefault="0089264D" w:rsidP="009137DA">
      <w:pPr>
        <w:pStyle w:val="a-vedtak-del"/>
      </w:pPr>
      <w:r w:rsidRPr="00B40C4C">
        <w:t>VI</w:t>
      </w:r>
    </w:p>
    <w:p w14:paraId="442C61F0" w14:textId="77777777" w:rsidR="0089264D" w:rsidRPr="00B40C4C" w:rsidRDefault="0089264D" w:rsidP="009137DA">
      <w:pPr>
        <w:pStyle w:val="a-vedtak-tekst"/>
      </w:pPr>
      <w:r w:rsidRPr="00B40C4C">
        <w:t>Fullmakt for universitet og høyskoler til å delta i selskap</w:t>
      </w:r>
    </w:p>
    <w:p w14:paraId="75B6166A" w14:textId="77777777" w:rsidR="0089264D" w:rsidRPr="00B40C4C" w:rsidRDefault="0089264D" w:rsidP="009137DA">
      <w:r w:rsidRPr="00B40C4C">
        <w:t>Stortinget samtykker i at Kunnskapsdepartementet i 2025 kan gi universitet og høyskoler fullmakt til å:</w:t>
      </w:r>
    </w:p>
    <w:p w14:paraId="6586E5BA" w14:textId="77777777" w:rsidR="0089264D" w:rsidRPr="00B40C4C" w:rsidRDefault="0089264D" w:rsidP="005C0F51">
      <w:pPr>
        <w:pStyle w:val="Nummerertliste"/>
        <w:numPr>
          <w:ilvl w:val="0"/>
          <w:numId w:val="31"/>
        </w:numPr>
      </w:pPr>
      <w:r w:rsidRPr="00B40C4C">
        <w:t>opprette nye selskap og delta i selskap som er av faglig interesse for virksomheten.</w:t>
      </w:r>
    </w:p>
    <w:p w14:paraId="03280F47" w14:textId="77777777" w:rsidR="0089264D" w:rsidRPr="00B40C4C" w:rsidRDefault="0089264D" w:rsidP="009137DA">
      <w:pPr>
        <w:pStyle w:val="Nummerertliste"/>
      </w:pPr>
      <w:r w:rsidRPr="00B40C4C">
        <w:t>bruke overskudd av oppdragsvirksomhet til kapitalinnskudd ved opprettelse av nye selskap eller ved deltagelse i selskap som er av faglig interesse for virksomheten.</w:t>
      </w:r>
    </w:p>
    <w:p w14:paraId="32DED030" w14:textId="77777777" w:rsidR="0089264D" w:rsidRPr="00B40C4C" w:rsidRDefault="0089264D" w:rsidP="009137DA">
      <w:pPr>
        <w:pStyle w:val="Nummerertliste"/>
      </w:pPr>
      <w:r w:rsidRPr="00B40C4C">
        <w:t>bruke utbytte fra selskap som virksomheten har kjøpt aksjer i eller etter fullmakt forvalter, til drift av virksomheten eller til kapitalinnskudd.</w:t>
      </w:r>
    </w:p>
    <w:p w14:paraId="28E5A087" w14:textId="77777777" w:rsidR="0089264D" w:rsidRPr="00B40C4C" w:rsidRDefault="0089264D" w:rsidP="009137DA">
      <w:pPr>
        <w:pStyle w:val="Nummerertliste"/>
      </w:pPr>
      <w:r w:rsidRPr="00B40C4C">
        <w:t>bruke inntekt fra salg av aksjer i selskap som virksomheten har ervervet med overskudd fra oppdragsvirksomhet eller etter fullmakt forvalter, til drift av virksomheten eller til kapitalinnskudd.</w:t>
      </w:r>
    </w:p>
    <w:p w14:paraId="0C4C126B" w14:textId="77777777" w:rsidR="0089264D" w:rsidRPr="00B40C4C" w:rsidRDefault="0089264D" w:rsidP="009137DA">
      <w:pPr>
        <w:pStyle w:val="a-vedtak-del"/>
      </w:pPr>
      <w:r w:rsidRPr="00B40C4C">
        <w:t>VII</w:t>
      </w:r>
    </w:p>
    <w:p w14:paraId="5D6B4F43" w14:textId="77777777" w:rsidR="0089264D" w:rsidRPr="00B40C4C" w:rsidRDefault="0089264D" w:rsidP="009137DA">
      <w:pPr>
        <w:pStyle w:val="a-vedtak-tekst"/>
      </w:pPr>
      <w:r w:rsidRPr="00B40C4C">
        <w:t>Foreldrebetaling i barnehage</w:t>
      </w:r>
    </w:p>
    <w:p w14:paraId="78CCA69C" w14:textId="77777777" w:rsidR="0089264D" w:rsidRPr="00B40C4C" w:rsidRDefault="0089264D" w:rsidP="009137DA">
      <w:r w:rsidRPr="00B40C4C">
        <w:t>Stortinget samtykker i at:</w:t>
      </w:r>
    </w:p>
    <w:p w14:paraId="5E20B6BD" w14:textId="77777777" w:rsidR="0089264D" w:rsidRPr="00B40C4C" w:rsidRDefault="0089264D" w:rsidP="005C0F51">
      <w:pPr>
        <w:pStyle w:val="Nummerertliste"/>
        <w:numPr>
          <w:ilvl w:val="0"/>
          <w:numId w:val="32"/>
        </w:numPr>
      </w:pPr>
      <w:r w:rsidRPr="00B40C4C">
        <w:t>maksimalgrensen for foreldrebetaling for et heldags ordinært barnehagetilbud blir fastsatt til 2 000 kroner per måned fra 1. januar 2025 og til 22 000 kroner per år fra 1. januar 2025.</w:t>
      </w:r>
    </w:p>
    <w:p w14:paraId="280F6B78" w14:textId="77777777" w:rsidR="0089264D" w:rsidRPr="00B40C4C" w:rsidRDefault="0089264D" w:rsidP="009137DA">
      <w:pPr>
        <w:pStyle w:val="Listeavsnitt"/>
      </w:pPr>
      <w:r w:rsidRPr="00B40C4C">
        <w:t xml:space="preserve">For kommunene Alstahaug, Alvdal, Andøy, Aremark, Askvoll, Aukra, Aure, Aurland, Austevoll, Austrheim, Averøy, Balsfjord, Bardu, Beiarn, Bindal, Bokn, Bremanger, Brønnøy, Bygland, Bykle, Bø, Bømlo, Dovre, Drangedal, Dyrøy, Dønna, Eidfjord, Engerdal, Etne, Etnedal, Evenes – Evenássi, Fedje, Fitjar, Fjaler, Fjord, Flakstad, Flatanger, Flå, Folldal, Frosta, Frøya, Fyresdal, Gildeskål, Gjemnes, Gjerstad, Gloppen, Grane, Gratangen, Grong, Grue, Gulen, Hadsel, Hamarøy, Haram, Hattfjelldal, Heim, Hemnes, Hemsedal, Herøy (Møre og Romsdal), Herøy (Nordland), Hitra, Hjartdal, Hjelmeland, Hol, Holtålen, Hustadvika, Hyllestad, Hægebostad, Høyanger, Høylandet, Ibestad, Indre Fosen, Iveland, Kinn, Krødsherad, Kvinesdal, Kvinnherad, Kviteseid, Kvitsøy, Kvæfjord, Leirfjord, Leka, Lesja, Lierne, Loabák – Lavangen, Lom, Lund, Lurøy, Luster, Lærdal, Lødingen, Masfjorden, Meløy, Meråker, Midtre Gauldal, Modalen, Moskenes, Målselv, Namsskogan, Nesbyen, Nesna, Nissedal, Nord-Fron, Nore og Uvdal, Nærøysund, Oppdal, Os, Osen, Overhalla, Rauma, Rendalen, Rennebu, Rindal, Ringebu, Rollag, Rødøy, Røros, Røst, Raarvihke – Røyrvik, Salangen, Saltdal, Sande, Sauda, Sel, Selbu, Seljord, Senja, Sigdal, Sirdal, Skjåk, Smøla, Snåase – Snåsa, Sogndal, Sokndal, Solund, Stad, Steigen, Stor-Elvdal, Stranda, Stryn, Suldal, Sunndal, Sunnfjord, Surnadal, Sømna, Sør-Aurdal, Sørfold, Sør-Fron, Sørreisa, Tingvoll, Tinn, Tjeldsund, Tokke, Tolga, Trysil, Træna, Tydal, Tynset, Tysnes, Ullensvang, Ulvik, Utsira, Vaksdal, Valle, Vang, Vanylven, Vega, Vegårshei, Vestnes, Vestre Slidre, Vestvågøy, Vevelstad, Vik, Vindafjord, Vinje, Værøy, Vågan, Vågå, Våler (Innlandet), Øksnes, Ørland, Øystre Slidre, Åfjord, Ål, Åmli, Åmot, Årdal, Åseral og Åsnes blir maksimalgrensen for foreldrebetaling for et heldags ordinært </w:t>
      </w:r>
      <w:r w:rsidRPr="00B40C4C">
        <w:lastRenderedPageBreak/>
        <w:t>barnehagetilbud fastsatt til 1 500 kroner per måned fra 1. januar 2025 og 16 500 kroner per år fra 1. januar 2025.</w:t>
      </w:r>
    </w:p>
    <w:p w14:paraId="729AA944" w14:textId="77777777" w:rsidR="0089264D" w:rsidRPr="00B40C4C" w:rsidRDefault="0089264D" w:rsidP="009137DA">
      <w:pPr>
        <w:pStyle w:val="Listeavsnitt"/>
      </w:pPr>
      <w:r w:rsidRPr="00B40C4C">
        <w:t>For kommunene i Finnmark og noen kommuner i Nord-Troms (Kåfjord, Skjervøy, Nordreisa, Kvænangen, Karlsøy, Lyngen og Storfjord) blir maksimalgrensen for foreldrebetaling for et heldags ordinært barnehagetilbud fastsatt til 0 kroner fra 1. januar 2025</w:t>
      </w:r>
    </w:p>
    <w:p w14:paraId="325C8B44" w14:textId="77777777" w:rsidR="0089264D" w:rsidRPr="00B40C4C" w:rsidRDefault="0089264D" w:rsidP="009137DA">
      <w:pPr>
        <w:pStyle w:val="Listeavsnitt"/>
      </w:pPr>
      <w:r w:rsidRPr="00B40C4C">
        <w:t>Dette er i samsvar med forskrift 16. desember 2005 nr. 1478 om foreldrebetaling i barnehager § 1.</w:t>
      </w:r>
    </w:p>
    <w:p w14:paraId="23578965" w14:textId="77777777" w:rsidR="0089264D" w:rsidRPr="00B40C4C" w:rsidRDefault="0089264D" w:rsidP="009137DA">
      <w:pPr>
        <w:pStyle w:val="Nummerertliste"/>
      </w:pPr>
      <w:r w:rsidRPr="00B40C4C">
        <w:t>inntektsgrensen for fritak fra foreldrebetalingen i barnehage for 20 timer settes til 669 050 kroner per år fra 1. august 2025, jf. forskrift 16. desember 2005 nr. 1478 om foreldrebetaling i barnehager § 3.</w:t>
      </w:r>
    </w:p>
    <w:p w14:paraId="703EAB6D" w14:textId="77777777" w:rsidR="0089264D" w:rsidRPr="00B40C4C" w:rsidRDefault="0089264D" w:rsidP="009137DA">
      <w:pPr>
        <w:pStyle w:val="a-vedtak-del"/>
      </w:pPr>
      <w:r w:rsidRPr="00B40C4C">
        <w:t>VIII</w:t>
      </w:r>
    </w:p>
    <w:p w14:paraId="2F43563B" w14:textId="77777777" w:rsidR="0089264D" w:rsidRPr="00B40C4C" w:rsidRDefault="0089264D" w:rsidP="009137DA">
      <w:pPr>
        <w:pStyle w:val="a-vedtak-tekst"/>
      </w:pPr>
      <w:r w:rsidRPr="00B40C4C">
        <w:t>Fullmakt til postering mot mellomværende med statskassen</w:t>
      </w:r>
    </w:p>
    <w:p w14:paraId="454FE2FC" w14:textId="77777777" w:rsidR="0089264D" w:rsidRPr="00B40C4C" w:rsidRDefault="0089264D" w:rsidP="009137DA">
      <w:r w:rsidRPr="00B40C4C">
        <w:t>Stortinget samtykker i at Kunnskapsdepartementet i 2025 kan gi Statens lånekasse for utdanning fullmakt til å inntektsføre utestående midler mot Konverteringsfondet i samme periode som konvertering av lån til stipend blir gjort, og mot Lånekassens mellomværende med statskassen. Mellomværendet utlignes i påfølgende periode når oppgjøret blir overført fra Konverteringsfondet.</w:t>
      </w:r>
    </w:p>
    <w:p w14:paraId="24C3B750" w14:textId="77777777" w:rsidR="0089264D" w:rsidRPr="00B40C4C" w:rsidRDefault="0089264D" w:rsidP="009137DA">
      <w:pPr>
        <w:pStyle w:val="a-vedtak-del"/>
      </w:pPr>
      <w:r w:rsidRPr="00B40C4C">
        <w:t>IX</w:t>
      </w:r>
    </w:p>
    <w:p w14:paraId="035C42C5" w14:textId="77777777" w:rsidR="0089264D" w:rsidRPr="00B40C4C" w:rsidRDefault="0089264D" w:rsidP="009137DA">
      <w:pPr>
        <w:pStyle w:val="a-vedtak-tekst"/>
      </w:pPr>
      <w:r w:rsidRPr="00B40C4C">
        <w:t>Rentekompensasjonsordning</w:t>
      </w:r>
    </w:p>
    <w:p w14:paraId="057A36B8" w14:textId="77777777" w:rsidR="0089264D" w:rsidRPr="00B40C4C" w:rsidRDefault="0089264D" w:rsidP="009137DA">
      <w:r w:rsidRPr="00B40C4C">
        <w:t>Stortinget samtykker i at Kunnskapsdepartementet i 2025 kan gi nye tilsagn om rentekompensasjon slik at gamle og nye tilsagn tilsvarer en investeringsramme på totalt 2 000 mill. kroner over kap. 225 Tiltak i grunnopplæringen, post 61 Rentekompensasjon for investeringer i læringsarenaer og større utstyr som bidrar til mer praktisk og variert opplæring.</w:t>
      </w:r>
    </w:p>
    <w:p w14:paraId="3C91D855" w14:textId="77777777" w:rsidR="0089264D" w:rsidRPr="00B40C4C" w:rsidRDefault="0089264D" w:rsidP="009137DA">
      <w:pPr>
        <w:pStyle w:val="Fullmakttit"/>
      </w:pPr>
      <w:r w:rsidRPr="00B40C4C">
        <w:t>Andre vedtak</w:t>
      </w:r>
    </w:p>
    <w:p w14:paraId="42250427" w14:textId="77777777" w:rsidR="0089264D" w:rsidRPr="00B40C4C" w:rsidRDefault="0089264D" w:rsidP="009137DA">
      <w:pPr>
        <w:pStyle w:val="a-vedtak-del"/>
      </w:pPr>
      <w:r w:rsidRPr="00B40C4C">
        <w:t>X</w:t>
      </w:r>
    </w:p>
    <w:p w14:paraId="211D2CC1" w14:textId="77777777" w:rsidR="0089264D" w:rsidRPr="00B40C4C" w:rsidRDefault="0089264D" w:rsidP="009137DA">
      <w:pPr>
        <w:pStyle w:val="a-vedtak-tekst"/>
      </w:pPr>
      <w:r w:rsidRPr="00B40C4C">
        <w:t>Oppheving av anmodningsvedtak</w:t>
      </w:r>
    </w:p>
    <w:p w14:paraId="774AA0C2" w14:textId="77777777" w:rsidR="0089264D" w:rsidRPr="00B40C4C" w:rsidRDefault="0089264D" w:rsidP="009137DA">
      <w:r w:rsidRPr="00B40C4C">
        <w:t>Vedtak nr. 554, 28. mars 2023 blir opphevet.</w:t>
      </w:r>
    </w:p>
    <w:p w14:paraId="0506189C" w14:textId="77777777" w:rsidR="0089264D" w:rsidRPr="00B40C4C" w:rsidRDefault="0089264D" w:rsidP="009137DA">
      <w:pPr>
        <w:pStyle w:val="a-vedtak-departement"/>
      </w:pPr>
      <w:r w:rsidRPr="00B40C4C">
        <w:t>Kultur- og likestillingsdepartementet</w:t>
      </w:r>
    </w:p>
    <w:p w14:paraId="55EABBF6" w14:textId="77777777" w:rsidR="0089264D" w:rsidRPr="00B40C4C" w:rsidRDefault="0089264D" w:rsidP="009137DA">
      <w:pPr>
        <w:pStyle w:val="Fullmakttit"/>
      </w:pPr>
      <w:r w:rsidRPr="00B40C4C">
        <w:t>Fullmakter til å overskride gitte bevilgninger</w:t>
      </w:r>
    </w:p>
    <w:p w14:paraId="2939BB6A" w14:textId="77777777" w:rsidR="0089264D" w:rsidRPr="00B40C4C" w:rsidRDefault="0089264D" w:rsidP="009137DA">
      <w:pPr>
        <w:pStyle w:val="a-vedtak-del"/>
      </w:pPr>
      <w:r w:rsidRPr="00B40C4C">
        <w:t>II</w:t>
      </w:r>
    </w:p>
    <w:p w14:paraId="26D78C54" w14:textId="77777777" w:rsidR="0089264D" w:rsidRPr="00B40C4C" w:rsidRDefault="0089264D" w:rsidP="009137DA">
      <w:pPr>
        <w:pStyle w:val="a-vedtak-tekst"/>
      </w:pPr>
      <w:r w:rsidRPr="00B40C4C">
        <w:t>Merinntektsfullmakter</w:t>
      </w:r>
    </w:p>
    <w:p w14:paraId="362F3C8C" w14:textId="77777777" w:rsidR="0089264D" w:rsidRPr="00B40C4C" w:rsidRDefault="0089264D" w:rsidP="009137DA">
      <w:r w:rsidRPr="00B40C4C">
        <w:t>Stortinget samtykker i at Kultur- og likestillingsdepartementet i 2025 kan:</w:t>
      </w:r>
    </w:p>
    <w:p w14:paraId="4D328C05"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446E55" w:rsidRPr="00B40C4C" w14:paraId="2EF8BF22" w14:textId="77777777">
        <w:trPr>
          <w:trHeight w:val="38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26865" w14:textId="77777777" w:rsidR="0089264D" w:rsidRPr="00B40C4C" w:rsidRDefault="0089264D" w:rsidP="00503FD6">
            <w:r w:rsidRPr="00B40C4C">
              <w:t>overskride bevilgningen under</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BB698" w14:textId="77777777" w:rsidR="0089264D" w:rsidRPr="00B40C4C" w:rsidRDefault="0089264D" w:rsidP="009137DA">
            <w:r w:rsidRPr="00B40C4C">
              <w:t>mot tilsvarende merinntekter under</w:t>
            </w:r>
          </w:p>
        </w:tc>
      </w:tr>
      <w:tr w:rsidR="00446E55" w:rsidRPr="00B40C4C" w14:paraId="46F5FF19"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17C953FF" w14:textId="77777777" w:rsidR="0089264D" w:rsidRPr="00B40C4C" w:rsidRDefault="0089264D" w:rsidP="009137DA">
            <w:r w:rsidRPr="00B40C4C">
              <w:lastRenderedPageBreak/>
              <w:t>kap. 300 post 01</w:t>
            </w:r>
          </w:p>
        </w:tc>
        <w:tc>
          <w:tcPr>
            <w:tcW w:w="4780" w:type="dxa"/>
            <w:tcBorders>
              <w:top w:val="single" w:sz="4" w:space="0" w:color="000000"/>
              <w:left w:val="nil"/>
              <w:bottom w:val="nil"/>
              <w:right w:val="nil"/>
            </w:tcBorders>
            <w:tcMar>
              <w:top w:w="128" w:type="dxa"/>
              <w:left w:w="43" w:type="dxa"/>
              <w:bottom w:w="43" w:type="dxa"/>
              <w:right w:w="43" w:type="dxa"/>
            </w:tcMar>
          </w:tcPr>
          <w:p w14:paraId="21A80C8B" w14:textId="77777777" w:rsidR="0089264D" w:rsidRPr="00B40C4C" w:rsidRDefault="0089264D" w:rsidP="009137DA">
            <w:r w:rsidRPr="00B40C4C">
              <w:t>kap. 3300 post 01</w:t>
            </w:r>
          </w:p>
        </w:tc>
      </w:tr>
      <w:tr w:rsidR="00446E55" w:rsidRPr="00B40C4C" w14:paraId="0F39A0DE" w14:textId="77777777">
        <w:trPr>
          <w:trHeight w:val="380"/>
        </w:trPr>
        <w:tc>
          <w:tcPr>
            <w:tcW w:w="4780" w:type="dxa"/>
            <w:tcBorders>
              <w:top w:val="nil"/>
              <w:left w:val="nil"/>
              <w:bottom w:val="nil"/>
              <w:right w:val="nil"/>
            </w:tcBorders>
            <w:tcMar>
              <w:top w:w="128" w:type="dxa"/>
              <w:left w:w="43" w:type="dxa"/>
              <w:bottom w:w="43" w:type="dxa"/>
              <w:right w:w="43" w:type="dxa"/>
            </w:tcMar>
          </w:tcPr>
          <w:p w14:paraId="66482A50" w14:textId="77777777" w:rsidR="0089264D" w:rsidRPr="00B40C4C" w:rsidRDefault="0089264D" w:rsidP="009137DA">
            <w:r w:rsidRPr="00B40C4C">
              <w:t>kap. 320 post 01</w:t>
            </w:r>
          </w:p>
        </w:tc>
        <w:tc>
          <w:tcPr>
            <w:tcW w:w="4780" w:type="dxa"/>
            <w:tcBorders>
              <w:top w:val="nil"/>
              <w:left w:val="nil"/>
              <w:bottom w:val="nil"/>
              <w:right w:val="nil"/>
            </w:tcBorders>
            <w:tcMar>
              <w:top w:w="128" w:type="dxa"/>
              <w:left w:w="43" w:type="dxa"/>
              <w:bottom w:w="43" w:type="dxa"/>
              <w:right w:w="43" w:type="dxa"/>
            </w:tcMar>
          </w:tcPr>
          <w:p w14:paraId="798C1CCB" w14:textId="77777777" w:rsidR="0089264D" w:rsidRPr="00B40C4C" w:rsidRDefault="0089264D" w:rsidP="009137DA">
            <w:r w:rsidRPr="00B40C4C">
              <w:t>kap. 3320 postene 01 og 03</w:t>
            </w:r>
          </w:p>
        </w:tc>
      </w:tr>
      <w:tr w:rsidR="00446E55" w:rsidRPr="00B40C4C" w14:paraId="27522742" w14:textId="77777777">
        <w:trPr>
          <w:trHeight w:val="380"/>
        </w:trPr>
        <w:tc>
          <w:tcPr>
            <w:tcW w:w="4780" w:type="dxa"/>
            <w:tcBorders>
              <w:top w:val="nil"/>
              <w:left w:val="nil"/>
              <w:bottom w:val="nil"/>
              <w:right w:val="nil"/>
            </w:tcBorders>
            <w:tcMar>
              <w:top w:w="128" w:type="dxa"/>
              <w:left w:w="43" w:type="dxa"/>
              <w:bottom w:w="43" w:type="dxa"/>
              <w:right w:w="43" w:type="dxa"/>
            </w:tcMar>
          </w:tcPr>
          <w:p w14:paraId="30DD27B6" w14:textId="77777777" w:rsidR="0089264D" w:rsidRPr="00B40C4C" w:rsidRDefault="0089264D" w:rsidP="009137DA">
            <w:r w:rsidRPr="00B40C4C">
              <w:t xml:space="preserve">kap. 322 post 01 </w:t>
            </w:r>
          </w:p>
        </w:tc>
        <w:tc>
          <w:tcPr>
            <w:tcW w:w="4780" w:type="dxa"/>
            <w:tcBorders>
              <w:top w:val="nil"/>
              <w:left w:val="nil"/>
              <w:bottom w:val="nil"/>
              <w:right w:val="nil"/>
            </w:tcBorders>
            <w:tcMar>
              <w:top w:w="128" w:type="dxa"/>
              <w:left w:w="43" w:type="dxa"/>
              <w:bottom w:w="43" w:type="dxa"/>
              <w:right w:w="43" w:type="dxa"/>
            </w:tcMar>
          </w:tcPr>
          <w:p w14:paraId="2F493A66" w14:textId="77777777" w:rsidR="0089264D" w:rsidRPr="00B40C4C" w:rsidRDefault="0089264D" w:rsidP="009137DA">
            <w:r w:rsidRPr="00B40C4C">
              <w:t>kap. 3322 post 01</w:t>
            </w:r>
          </w:p>
        </w:tc>
      </w:tr>
      <w:tr w:rsidR="00446E55" w:rsidRPr="00B40C4C" w14:paraId="5099272B" w14:textId="77777777">
        <w:trPr>
          <w:trHeight w:val="380"/>
        </w:trPr>
        <w:tc>
          <w:tcPr>
            <w:tcW w:w="4780" w:type="dxa"/>
            <w:tcBorders>
              <w:top w:val="nil"/>
              <w:left w:val="nil"/>
              <w:bottom w:val="nil"/>
              <w:right w:val="nil"/>
            </w:tcBorders>
            <w:tcMar>
              <w:top w:w="128" w:type="dxa"/>
              <w:left w:w="43" w:type="dxa"/>
              <w:bottom w:w="43" w:type="dxa"/>
              <w:right w:w="43" w:type="dxa"/>
            </w:tcMar>
          </w:tcPr>
          <w:p w14:paraId="15B8DE67" w14:textId="77777777" w:rsidR="0089264D" w:rsidRPr="00B40C4C" w:rsidRDefault="0089264D" w:rsidP="009137DA">
            <w:r w:rsidRPr="00B40C4C">
              <w:t xml:space="preserve">kap. 322 post 21 </w:t>
            </w:r>
          </w:p>
        </w:tc>
        <w:tc>
          <w:tcPr>
            <w:tcW w:w="4780" w:type="dxa"/>
            <w:tcBorders>
              <w:top w:val="nil"/>
              <w:left w:val="nil"/>
              <w:bottom w:val="nil"/>
              <w:right w:val="nil"/>
            </w:tcBorders>
            <w:tcMar>
              <w:top w:w="128" w:type="dxa"/>
              <w:left w:w="43" w:type="dxa"/>
              <w:bottom w:w="43" w:type="dxa"/>
              <w:right w:w="43" w:type="dxa"/>
            </w:tcMar>
          </w:tcPr>
          <w:p w14:paraId="7038DD92" w14:textId="77777777" w:rsidR="0089264D" w:rsidRPr="00B40C4C" w:rsidRDefault="0089264D" w:rsidP="009137DA">
            <w:r w:rsidRPr="00B40C4C">
              <w:t>kap. 3322 post 02</w:t>
            </w:r>
          </w:p>
        </w:tc>
      </w:tr>
      <w:tr w:rsidR="00446E55" w:rsidRPr="00B40C4C" w14:paraId="20997A48" w14:textId="77777777">
        <w:trPr>
          <w:trHeight w:val="380"/>
        </w:trPr>
        <w:tc>
          <w:tcPr>
            <w:tcW w:w="4780" w:type="dxa"/>
            <w:tcBorders>
              <w:top w:val="nil"/>
              <w:left w:val="nil"/>
              <w:bottom w:val="nil"/>
              <w:right w:val="nil"/>
            </w:tcBorders>
            <w:tcMar>
              <w:top w:w="128" w:type="dxa"/>
              <w:left w:w="43" w:type="dxa"/>
              <w:bottom w:w="43" w:type="dxa"/>
              <w:right w:w="43" w:type="dxa"/>
            </w:tcMar>
          </w:tcPr>
          <w:p w14:paraId="1E8083A6" w14:textId="77777777" w:rsidR="0089264D" w:rsidRPr="00B40C4C" w:rsidRDefault="0089264D" w:rsidP="009137DA">
            <w:r w:rsidRPr="00B40C4C">
              <w:t>kap. 323 post 01</w:t>
            </w:r>
          </w:p>
        </w:tc>
        <w:tc>
          <w:tcPr>
            <w:tcW w:w="4780" w:type="dxa"/>
            <w:tcBorders>
              <w:top w:val="nil"/>
              <w:left w:val="nil"/>
              <w:bottom w:val="nil"/>
              <w:right w:val="nil"/>
            </w:tcBorders>
            <w:tcMar>
              <w:top w:w="128" w:type="dxa"/>
              <w:left w:w="43" w:type="dxa"/>
              <w:bottom w:w="43" w:type="dxa"/>
              <w:right w:w="43" w:type="dxa"/>
            </w:tcMar>
          </w:tcPr>
          <w:p w14:paraId="434747C7" w14:textId="77777777" w:rsidR="0089264D" w:rsidRPr="00B40C4C" w:rsidRDefault="0089264D" w:rsidP="009137DA">
            <w:r w:rsidRPr="00B40C4C">
              <w:t xml:space="preserve">kap. 3323 post 01 </w:t>
            </w:r>
          </w:p>
        </w:tc>
      </w:tr>
      <w:tr w:rsidR="00446E55" w:rsidRPr="00B40C4C" w14:paraId="31CA47C8" w14:textId="77777777">
        <w:trPr>
          <w:trHeight w:val="380"/>
        </w:trPr>
        <w:tc>
          <w:tcPr>
            <w:tcW w:w="4780" w:type="dxa"/>
            <w:tcBorders>
              <w:top w:val="nil"/>
              <w:left w:val="nil"/>
              <w:bottom w:val="nil"/>
              <w:right w:val="nil"/>
            </w:tcBorders>
            <w:tcMar>
              <w:top w:w="128" w:type="dxa"/>
              <w:left w:w="43" w:type="dxa"/>
              <w:bottom w:w="43" w:type="dxa"/>
              <w:right w:w="43" w:type="dxa"/>
            </w:tcMar>
          </w:tcPr>
          <w:p w14:paraId="3AF4DF98" w14:textId="77777777" w:rsidR="0089264D" w:rsidRPr="00B40C4C" w:rsidRDefault="0089264D" w:rsidP="009137DA">
            <w:r w:rsidRPr="00B40C4C">
              <w:t>kap. 323 post 21</w:t>
            </w:r>
          </w:p>
        </w:tc>
        <w:tc>
          <w:tcPr>
            <w:tcW w:w="4780" w:type="dxa"/>
            <w:tcBorders>
              <w:top w:val="nil"/>
              <w:left w:val="nil"/>
              <w:bottom w:val="nil"/>
              <w:right w:val="nil"/>
            </w:tcBorders>
            <w:tcMar>
              <w:top w:w="128" w:type="dxa"/>
              <w:left w:w="43" w:type="dxa"/>
              <w:bottom w:w="43" w:type="dxa"/>
              <w:right w:w="43" w:type="dxa"/>
            </w:tcMar>
          </w:tcPr>
          <w:p w14:paraId="5F328FFA" w14:textId="77777777" w:rsidR="0089264D" w:rsidRPr="00B40C4C" w:rsidRDefault="0089264D" w:rsidP="009137DA">
            <w:r w:rsidRPr="00B40C4C">
              <w:t>kap. 3323 post 02</w:t>
            </w:r>
          </w:p>
        </w:tc>
      </w:tr>
      <w:tr w:rsidR="00446E55" w:rsidRPr="00B40C4C" w14:paraId="39ACD10E" w14:textId="77777777">
        <w:trPr>
          <w:trHeight w:val="380"/>
        </w:trPr>
        <w:tc>
          <w:tcPr>
            <w:tcW w:w="4780" w:type="dxa"/>
            <w:tcBorders>
              <w:top w:val="nil"/>
              <w:left w:val="nil"/>
              <w:bottom w:val="nil"/>
              <w:right w:val="nil"/>
            </w:tcBorders>
            <w:tcMar>
              <w:top w:w="128" w:type="dxa"/>
              <w:left w:w="43" w:type="dxa"/>
              <w:bottom w:w="43" w:type="dxa"/>
              <w:right w:w="43" w:type="dxa"/>
            </w:tcMar>
          </w:tcPr>
          <w:p w14:paraId="383094F4" w14:textId="77777777" w:rsidR="0089264D" w:rsidRPr="00B40C4C" w:rsidRDefault="0089264D" w:rsidP="009137DA">
            <w:r w:rsidRPr="00B40C4C">
              <w:t>kap. 325 post 01</w:t>
            </w:r>
          </w:p>
        </w:tc>
        <w:tc>
          <w:tcPr>
            <w:tcW w:w="4780" w:type="dxa"/>
            <w:tcBorders>
              <w:top w:val="nil"/>
              <w:left w:val="nil"/>
              <w:bottom w:val="nil"/>
              <w:right w:val="nil"/>
            </w:tcBorders>
            <w:tcMar>
              <w:top w:w="128" w:type="dxa"/>
              <w:left w:w="43" w:type="dxa"/>
              <w:bottom w:w="43" w:type="dxa"/>
              <w:right w:w="43" w:type="dxa"/>
            </w:tcMar>
          </w:tcPr>
          <w:p w14:paraId="3ACF318D" w14:textId="77777777" w:rsidR="0089264D" w:rsidRPr="00B40C4C" w:rsidRDefault="0089264D" w:rsidP="009137DA">
            <w:r w:rsidRPr="00B40C4C">
              <w:t>kap. 3325 post 01</w:t>
            </w:r>
          </w:p>
        </w:tc>
      </w:tr>
      <w:tr w:rsidR="00446E55" w:rsidRPr="00B40C4C" w14:paraId="23CF3C3F" w14:textId="77777777">
        <w:trPr>
          <w:trHeight w:val="380"/>
        </w:trPr>
        <w:tc>
          <w:tcPr>
            <w:tcW w:w="4780" w:type="dxa"/>
            <w:tcBorders>
              <w:top w:val="nil"/>
              <w:left w:val="nil"/>
              <w:bottom w:val="nil"/>
              <w:right w:val="nil"/>
            </w:tcBorders>
            <w:tcMar>
              <w:top w:w="128" w:type="dxa"/>
              <w:left w:w="43" w:type="dxa"/>
              <w:bottom w:w="43" w:type="dxa"/>
              <w:right w:w="43" w:type="dxa"/>
            </w:tcMar>
          </w:tcPr>
          <w:p w14:paraId="35DCCFF7" w14:textId="77777777" w:rsidR="0089264D" w:rsidRPr="00B40C4C" w:rsidRDefault="0089264D" w:rsidP="009137DA">
            <w:r w:rsidRPr="00B40C4C">
              <w:t xml:space="preserve">kap. 326 post 01 </w:t>
            </w:r>
          </w:p>
        </w:tc>
        <w:tc>
          <w:tcPr>
            <w:tcW w:w="4780" w:type="dxa"/>
            <w:tcBorders>
              <w:top w:val="nil"/>
              <w:left w:val="nil"/>
              <w:bottom w:val="nil"/>
              <w:right w:val="nil"/>
            </w:tcBorders>
            <w:tcMar>
              <w:top w:w="128" w:type="dxa"/>
              <w:left w:w="43" w:type="dxa"/>
              <w:bottom w:w="43" w:type="dxa"/>
              <w:right w:w="43" w:type="dxa"/>
            </w:tcMar>
          </w:tcPr>
          <w:p w14:paraId="73231450" w14:textId="77777777" w:rsidR="0089264D" w:rsidRPr="00B40C4C" w:rsidRDefault="0089264D" w:rsidP="009137DA">
            <w:r w:rsidRPr="00B40C4C">
              <w:t>kap. 3326, post 01</w:t>
            </w:r>
          </w:p>
        </w:tc>
      </w:tr>
      <w:tr w:rsidR="00446E55" w:rsidRPr="00B40C4C" w14:paraId="1249A459" w14:textId="77777777">
        <w:trPr>
          <w:trHeight w:val="380"/>
        </w:trPr>
        <w:tc>
          <w:tcPr>
            <w:tcW w:w="4780" w:type="dxa"/>
            <w:tcBorders>
              <w:top w:val="nil"/>
              <w:left w:val="nil"/>
              <w:bottom w:val="nil"/>
              <w:right w:val="nil"/>
            </w:tcBorders>
            <w:tcMar>
              <w:top w:w="128" w:type="dxa"/>
              <w:left w:w="43" w:type="dxa"/>
              <w:bottom w:w="43" w:type="dxa"/>
              <w:right w:w="43" w:type="dxa"/>
            </w:tcMar>
          </w:tcPr>
          <w:p w14:paraId="6047080A" w14:textId="77777777" w:rsidR="0089264D" w:rsidRPr="00B40C4C" w:rsidRDefault="0089264D" w:rsidP="009137DA">
            <w:r w:rsidRPr="00B40C4C">
              <w:t xml:space="preserve">kap. 326 post 21 </w:t>
            </w:r>
          </w:p>
        </w:tc>
        <w:tc>
          <w:tcPr>
            <w:tcW w:w="4780" w:type="dxa"/>
            <w:tcBorders>
              <w:top w:val="nil"/>
              <w:left w:val="nil"/>
              <w:bottom w:val="nil"/>
              <w:right w:val="nil"/>
            </w:tcBorders>
            <w:tcMar>
              <w:top w:w="128" w:type="dxa"/>
              <w:left w:w="43" w:type="dxa"/>
              <w:bottom w:w="43" w:type="dxa"/>
              <w:right w:w="43" w:type="dxa"/>
            </w:tcMar>
          </w:tcPr>
          <w:p w14:paraId="200C4898" w14:textId="77777777" w:rsidR="0089264D" w:rsidRPr="00B40C4C" w:rsidRDefault="0089264D" w:rsidP="009137DA">
            <w:r w:rsidRPr="00B40C4C">
              <w:t>kap. 3326, post 02</w:t>
            </w:r>
          </w:p>
        </w:tc>
      </w:tr>
      <w:tr w:rsidR="00446E55" w:rsidRPr="00B40C4C" w14:paraId="71FD5D89" w14:textId="77777777">
        <w:trPr>
          <w:trHeight w:val="380"/>
        </w:trPr>
        <w:tc>
          <w:tcPr>
            <w:tcW w:w="4780" w:type="dxa"/>
            <w:tcBorders>
              <w:top w:val="nil"/>
              <w:left w:val="nil"/>
              <w:bottom w:val="nil"/>
              <w:right w:val="nil"/>
            </w:tcBorders>
            <w:tcMar>
              <w:top w:w="128" w:type="dxa"/>
              <w:left w:w="43" w:type="dxa"/>
              <w:bottom w:w="43" w:type="dxa"/>
              <w:right w:w="43" w:type="dxa"/>
            </w:tcMar>
          </w:tcPr>
          <w:p w14:paraId="2E32957E" w14:textId="77777777" w:rsidR="0089264D" w:rsidRPr="00B40C4C" w:rsidRDefault="0089264D" w:rsidP="009137DA">
            <w:r w:rsidRPr="00B40C4C">
              <w:t xml:space="preserve">kap. 327 post 01 </w:t>
            </w:r>
          </w:p>
        </w:tc>
        <w:tc>
          <w:tcPr>
            <w:tcW w:w="4780" w:type="dxa"/>
            <w:tcBorders>
              <w:top w:val="nil"/>
              <w:left w:val="nil"/>
              <w:bottom w:val="nil"/>
              <w:right w:val="nil"/>
            </w:tcBorders>
            <w:tcMar>
              <w:top w:w="128" w:type="dxa"/>
              <w:left w:w="43" w:type="dxa"/>
              <w:bottom w:w="43" w:type="dxa"/>
              <w:right w:w="43" w:type="dxa"/>
            </w:tcMar>
          </w:tcPr>
          <w:p w14:paraId="659DCE39" w14:textId="77777777" w:rsidR="0089264D" w:rsidRPr="00B40C4C" w:rsidRDefault="0089264D" w:rsidP="009137DA">
            <w:r w:rsidRPr="00B40C4C">
              <w:t>kap. 3327 post 01</w:t>
            </w:r>
          </w:p>
        </w:tc>
      </w:tr>
      <w:tr w:rsidR="00446E55" w:rsidRPr="00B40C4C" w14:paraId="3B79EEE6" w14:textId="77777777">
        <w:trPr>
          <w:trHeight w:val="380"/>
        </w:trPr>
        <w:tc>
          <w:tcPr>
            <w:tcW w:w="4780" w:type="dxa"/>
            <w:tcBorders>
              <w:top w:val="nil"/>
              <w:left w:val="nil"/>
              <w:bottom w:val="nil"/>
              <w:right w:val="nil"/>
            </w:tcBorders>
            <w:tcMar>
              <w:top w:w="128" w:type="dxa"/>
              <w:left w:w="43" w:type="dxa"/>
              <w:bottom w:w="43" w:type="dxa"/>
              <w:right w:w="43" w:type="dxa"/>
            </w:tcMar>
          </w:tcPr>
          <w:p w14:paraId="1FFA4223" w14:textId="77777777" w:rsidR="0089264D" w:rsidRPr="00B40C4C" w:rsidRDefault="0089264D" w:rsidP="009137DA">
            <w:r w:rsidRPr="00B40C4C">
              <w:t xml:space="preserve">kap. 327 post 21 </w:t>
            </w:r>
          </w:p>
        </w:tc>
        <w:tc>
          <w:tcPr>
            <w:tcW w:w="4780" w:type="dxa"/>
            <w:tcBorders>
              <w:top w:val="nil"/>
              <w:left w:val="nil"/>
              <w:bottom w:val="nil"/>
              <w:right w:val="nil"/>
            </w:tcBorders>
            <w:tcMar>
              <w:top w:w="128" w:type="dxa"/>
              <w:left w:w="43" w:type="dxa"/>
              <w:bottom w:w="43" w:type="dxa"/>
              <w:right w:w="43" w:type="dxa"/>
            </w:tcMar>
          </w:tcPr>
          <w:p w14:paraId="5EC80BCF" w14:textId="77777777" w:rsidR="0089264D" w:rsidRPr="00B40C4C" w:rsidRDefault="0089264D" w:rsidP="009137DA">
            <w:r w:rsidRPr="00B40C4C">
              <w:t>kap. 3327 post 02</w:t>
            </w:r>
          </w:p>
        </w:tc>
      </w:tr>
      <w:tr w:rsidR="00446E55" w:rsidRPr="00B40C4C" w14:paraId="1556DF6C" w14:textId="77777777">
        <w:trPr>
          <w:trHeight w:val="380"/>
        </w:trPr>
        <w:tc>
          <w:tcPr>
            <w:tcW w:w="4780" w:type="dxa"/>
            <w:tcBorders>
              <w:top w:val="nil"/>
              <w:left w:val="nil"/>
              <w:bottom w:val="nil"/>
              <w:right w:val="nil"/>
            </w:tcBorders>
            <w:tcMar>
              <w:top w:w="128" w:type="dxa"/>
              <w:left w:w="43" w:type="dxa"/>
              <w:bottom w:w="43" w:type="dxa"/>
              <w:right w:w="43" w:type="dxa"/>
            </w:tcMar>
          </w:tcPr>
          <w:p w14:paraId="4FCEBA35" w14:textId="77777777" w:rsidR="0089264D" w:rsidRPr="00B40C4C" w:rsidRDefault="0089264D" w:rsidP="009137DA">
            <w:r w:rsidRPr="00B40C4C">
              <w:t xml:space="preserve">kap. 329 post 01 </w:t>
            </w:r>
          </w:p>
        </w:tc>
        <w:tc>
          <w:tcPr>
            <w:tcW w:w="4780" w:type="dxa"/>
            <w:tcBorders>
              <w:top w:val="nil"/>
              <w:left w:val="nil"/>
              <w:bottom w:val="nil"/>
              <w:right w:val="nil"/>
            </w:tcBorders>
            <w:tcMar>
              <w:top w:w="128" w:type="dxa"/>
              <w:left w:w="43" w:type="dxa"/>
              <w:bottom w:w="43" w:type="dxa"/>
              <w:right w:w="43" w:type="dxa"/>
            </w:tcMar>
          </w:tcPr>
          <w:p w14:paraId="48CA5620" w14:textId="77777777" w:rsidR="0089264D" w:rsidRPr="00B40C4C" w:rsidRDefault="0089264D" w:rsidP="009137DA">
            <w:r w:rsidRPr="00B40C4C">
              <w:t>kap. 3329 post 01</w:t>
            </w:r>
          </w:p>
        </w:tc>
      </w:tr>
      <w:tr w:rsidR="00446E55" w:rsidRPr="00B40C4C" w14:paraId="7F90B9F9" w14:textId="77777777">
        <w:trPr>
          <w:trHeight w:val="380"/>
        </w:trPr>
        <w:tc>
          <w:tcPr>
            <w:tcW w:w="4780" w:type="dxa"/>
            <w:tcBorders>
              <w:top w:val="nil"/>
              <w:left w:val="nil"/>
              <w:bottom w:val="nil"/>
              <w:right w:val="nil"/>
            </w:tcBorders>
            <w:tcMar>
              <w:top w:w="128" w:type="dxa"/>
              <w:left w:w="43" w:type="dxa"/>
              <w:bottom w:w="43" w:type="dxa"/>
              <w:right w:w="43" w:type="dxa"/>
            </w:tcMar>
          </w:tcPr>
          <w:p w14:paraId="40C5E4E3" w14:textId="77777777" w:rsidR="0089264D" w:rsidRPr="00B40C4C" w:rsidRDefault="0089264D" w:rsidP="009137DA">
            <w:r w:rsidRPr="00B40C4C">
              <w:t xml:space="preserve">kap. 329 post 21 </w:t>
            </w:r>
          </w:p>
        </w:tc>
        <w:tc>
          <w:tcPr>
            <w:tcW w:w="4780" w:type="dxa"/>
            <w:tcBorders>
              <w:top w:val="nil"/>
              <w:left w:val="nil"/>
              <w:bottom w:val="nil"/>
              <w:right w:val="nil"/>
            </w:tcBorders>
            <w:tcMar>
              <w:top w:w="128" w:type="dxa"/>
              <w:left w:w="43" w:type="dxa"/>
              <w:bottom w:w="43" w:type="dxa"/>
              <w:right w:w="43" w:type="dxa"/>
            </w:tcMar>
          </w:tcPr>
          <w:p w14:paraId="02EAAA37" w14:textId="77777777" w:rsidR="0089264D" w:rsidRPr="00B40C4C" w:rsidRDefault="0089264D" w:rsidP="009137DA">
            <w:r w:rsidRPr="00B40C4C">
              <w:t>kap. 3329 post 02</w:t>
            </w:r>
          </w:p>
        </w:tc>
      </w:tr>
      <w:tr w:rsidR="00446E55" w:rsidRPr="00B40C4C" w14:paraId="6804DEE5" w14:textId="77777777">
        <w:trPr>
          <w:trHeight w:val="380"/>
        </w:trPr>
        <w:tc>
          <w:tcPr>
            <w:tcW w:w="4780" w:type="dxa"/>
            <w:tcBorders>
              <w:top w:val="nil"/>
              <w:left w:val="nil"/>
              <w:bottom w:val="nil"/>
              <w:right w:val="nil"/>
            </w:tcBorders>
            <w:tcMar>
              <w:top w:w="128" w:type="dxa"/>
              <w:left w:w="43" w:type="dxa"/>
              <w:bottom w:w="43" w:type="dxa"/>
              <w:right w:w="43" w:type="dxa"/>
            </w:tcMar>
          </w:tcPr>
          <w:p w14:paraId="6E3B75ED" w14:textId="77777777" w:rsidR="0089264D" w:rsidRPr="00B40C4C" w:rsidRDefault="0089264D" w:rsidP="009137DA">
            <w:r w:rsidRPr="00B40C4C">
              <w:t xml:space="preserve">kap. 334 post 01 </w:t>
            </w:r>
          </w:p>
        </w:tc>
        <w:tc>
          <w:tcPr>
            <w:tcW w:w="4780" w:type="dxa"/>
            <w:tcBorders>
              <w:top w:val="nil"/>
              <w:left w:val="nil"/>
              <w:bottom w:val="nil"/>
              <w:right w:val="nil"/>
            </w:tcBorders>
            <w:tcMar>
              <w:top w:w="128" w:type="dxa"/>
              <w:left w:w="43" w:type="dxa"/>
              <w:bottom w:w="43" w:type="dxa"/>
              <w:right w:w="43" w:type="dxa"/>
            </w:tcMar>
          </w:tcPr>
          <w:p w14:paraId="7A27E839" w14:textId="77777777" w:rsidR="0089264D" w:rsidRPr="00B40C4C" w:rsidRDefault="0089264D" w:rsidP="009137DA">
            <w:r w:rsidRPr="00B40C4C">
              <w:t>kap. 3334 post 01</w:t>
            </w:r>
          </w:p>
        </w:tc>
      </w:tr>
      <w:tr w:rsidR="00446E55" w:rsidRPr="00B40C4C" w14:paraId="630EEC7B" w14:textId="77777777">
        <w:trPr>
          <w:trHeight w:val="380"/>
        </w:trPr>
        <w:tc>
          <w:tcPr>
            <w:tcW w:w="4780" w:type="dxa"/>
            <w:tcBorders>
              <w:top w:val="nil"/>
              <w:left w:val="nil"/>
              <w:bottom w:val="nil"/>
              <w:right w:val="nil"/>
            </w:tcBorders>
            <w:tcMar>
              <w:top w:w="128" w:type="dxa"/>
              <w:left w:w="43" w:type="dxa"/>
              <w:bottom w:w="43" w:type="dxa"/>
              <w:right w:w="43" w:type="dxa"/>
            </w:tcMar>
          </w:tcPr>
          <w:p w14:paraId="1DE7F1B4" w14:textId="77777777" w:rsidR="0089264D" w:rsidRPr="00B40C4C" w:rsidRDefault="0089264D" w:rsidP="009137DA">
            <w:r w:rsidRPr="00B40C4C">
              <w:t xml:space="preserve">kap. 334 post 21 </w:t>
            </w:r>
          </w:p>
        </w:tc>
        <w:tc>
          <w:tcPr>
            <w:tcW w:w="4780" w:type="dxa"/>
            <w:tcBorders>
              <w:top w:val="nil"/>
              <w:left w:val="nil"/>
              <w:bottom w:val="nil"/>
              <w:right w:val="nil"/>
            </w:tcBorders>
            <w:tcMar>
              <w:top w:w="128" w:type="dxa"/>
              <w:left w:w="43" w:type="dxa"/>
              <w:bottom w:w="43" w:type="dxa"/>
              <w:right w:w="43" w:type="dxa"/>
            </w:tcMar>
          </w:tcPr>
          <w:p w14:paraId="66303931" w14:textId="77777777" w:rsidR="0089264D" w:rsidRPr="00B40C4C" w:rsidRDefault="0089264D" w:rsidP="009137DA">
            <w:r w:rsidRPr="00B40C4C">
              <w:t>kap. 3334 post 02</w:t>
            </w:r>
          </w:p>
        </w:tc>
      </w:tr>
      <w:tr w:rsidR="00446E55" w:rsidRPr="00B40C4C" w14:paraId="34144C9F" w14:textId="77777777">
        <w:trPr>
          <w:trHeight w:val="380"/>
        </w:trPr>
        <w:tc>
          <w:tcPr>
            <w:tcW w:w="4780" w:type="dxa"/>
            <w:tcBorders>
              <w:top w:val="nil"/>
              <w:left w:val="nil"/>
              <w:bottom w:val="nil"/>
              <w:right w:val="nil"/>
            </w:tcBorders>
            <w:tcMar>
              <w:top w:w="128" w:type="dxa"/>
              <w:left w:w="43" w:type="dxa"/>
              <w:bottom w:w="43" w:type="dxa"/>
              <w:right w:w="43" w:type="dxa"/>
            </w:tcMar>
          </w:tcPr>
          <w:p w14:paraId="4E932929" w14:textId="77777777" w:rsidR="0089264D" w:rsidRPr="00B40C4C" w:rsidRDefault="0089264D" w:rsidP="009137DA">
            <w:r w:rsidRPr="00B40C4C">
              <w:t xml:space="preserve">kap. 335 post 21 </w:t>
            </w:r>
          </w:p>
        </w:tc>
        <w:tc>
          <w:tcPr>
            <w:tcW w:w="4780" w:type="dxa"/>
            <w:tcBorders>
              <w:top w:val="nil"/>
              <w:left w:val="nil"/>
              <w:bottom w:val="nil"/>
              <w:right w:val="nil"/>
            </w:tcBorders>
            <w:tcMar>
              <w:top w:w="128" w:type="dxa"/>
              <w:left w:w="43" w:type="dxa"/>
              <w:bottom w:w="43" w:type="dxa"/>
              <w:right w:w="43" w:type="dxa"/>
            </w:tcMar>
          </w:tcPr>
          <w:p w14:paraId="7E9EFB1C" w14:textId="77777777" w:rsidR="0089264D" w:rsidRPr="00B40C4C" w:rsidRDefault="0089264D" w:rsidP="009137DA">
            <w:r w:rsidRPr="00B40C4C">
              <w:t>kap. 3335 post 02</w:t>
            </w:r>
          </w:p>
        </w:tc>
      </w:tr>
      <w:tr w:rsidR="00446E55" w:rsidRPr="00B40C4C" w14:paraId="53C02E17" w14:textId="77777777">
        <w:trPr>
          <w:trHeight w:val="380"/>
        </w:trPr>
        <w:tc>
          <w:tcPr>
            <w:tcW w:w="4780" w:type="dxa"/>
            <w:tcBorders>
              <w:top w:val="nil"/>
              <w:left w:val="nil"/>
              <w:bottom w:val="nil"/>
              <w:right w:val="nil"/>
            </w:tcBorders>
            <w:tcMar>
              <w:top w:w="128" w:type="dxa"/>
              <w:left w:w="43" w:type="dxa"/>
              <w:bottom w:w="43" w:type="dxa"/>
              <w:right w:w="43" w:type="dxa"/>
            </w:tcMar>
          </w:tcPr>
          <w:p w14:paraId="09CC3586" w14:textId="77777777" w:rsidR="0089264D" w:rsidRPr="00B40C4C" w:rsidRDefault="0089264D" w:rsidP="009137DA">
            <w:r w:rsidRPr="00B40C4C">
              <w:t xml:space="preserve">kap. 339 post 01 </w:t>
            </w:r>
          </w:p>
        </w:tc>
        <w:tc>
          <w:tcPr>
            <w:tcW w:w="4780" w:type="dxa"/>
            <w:tcBorders>
              <w:top w:val="nil"/>
              <w:left w:val="nil"/>
              <w:bottom w:val="nil"/>
              <w:right w:val="nil"/>
            </w:tcBorders>
            <w:tcMar>
              <w:top w:w="128" w:type="dxa"/>
              <w:left w:w="43" w:type="dxa"/>
              <w:bottom w:w="43" w:type="dxa"/>
              <w:right w:w="43" w:type="dxa"/>
            </w:tcMar>
          </w:tcPr>
          <w:p w14:paraId="7A2E0D46" w14:textId="77777777" w:rsidR="0089264D" w:rsidRPr="00B40C4C" w:rsidRDefault="0089264D" w:rsidP="009137DA">
            <w:r w:rsidRPr="00B40C4C">
              <w:t>kap. 3339 postene 02 og 04</w:t>
            </w:r>
          </w:p>
        </w:tc>
      </w:tr>
      <w:tr w:rsidR="00446E55" w:rsidRPr="00B40C4C" w14:paraId="396D8F8A" w14:textId="77777777">
        <w:trPr>
          <w:trHeight w:val="380"/>
        </w:trPr>
        <w:tc>
          <w:tcPr>
            <w:tcW w:w="4780" w:type="dxa"/>
            <w:tcBorders>
              <w:top w:val="nil"/>
              <w:left w:val="nil"/>
              <w:bottom w:val="nil"/>
              <w:right w:val="nil"/>
            </w:tcBorders>
            <w:tcMar>
              <w:top w:w="128" w:type="dxa"/>
              <w:left w:w="43" w:type="dxa"/>
              <w:bottom w:w="43" w:type="dxa"/>
              <w:right w:w="43" w:type="dxa"/>
            </w:tcMar>
          </w:tcPr>
          <w:p w14:paraId="0EB50558" w14:textId="77777777" w:rsidR="0089264D" w:rsidRPr="00B40C4C" w:rsidRDefault="0089264D" w:rsidP="009137DA">
            <w:r w:rsidRPr="00B40C4C">
              <w:t xml:space="preserve">kap. 339 post 01 </w:t>
            </w:r>
          </w:p>
        </w:tc>
        <w:tc>
          <w:tcPr>
            <w:tcW w:w="4780" w:type="dxa"/>
            <w:tcBorders>
              <w:top w:val="nil"/>
              <w:left w:val="nil"/>
              <w:bottom w:val="nil"/>
              <w:right w:val="nil"/>
            </w:tcBorders>
            <w:tcMar>
              <w:top w:w="128" w:type="dxa"/>
              <w:left w:w="43" w:type="dxa"/>
              <w:bottom w:w="43" w:type="dxa"/>
              <w:right w:w="43" w:type="dxa"/>
            </w:tcMar>
          </w:tcPr>
          <w:p w14:paraId="519AC467" w14:textId="77777777" w:rsidR="0089264D" w:rsidRPr="00B40C4C" w:rsidRDefault="0089264D" w:rsidP="009137DA">
            <w:r w:rsidRPr="00B40C4C">
              <w:t>kap. 5568 post 71</w:t>
            </w:r>
          </w:p>
        </w:tc>
      </w:tr>
      <w:tr w:rsidR="00446E55" w:rsidRPr="00B40C4C" w14:paraId="794EAF5C"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3B287F18" w14:textId="77777777" w:rsidR="0089264D" w:rsidRPr="00B40C4C" w:rsidRDefault="0089264D" w:rsidP="009137DA">
            <w:r w:rsidRPr="00B40C4C">
              <w:t xml:space="preserve">kap. 339 post 21 </w:t>
            </w:r>
          </w:p>
        </w:tc>
        <w:tc>
          <w:tcPr>
            <w:tcW w:w="4780" w:type="dxa"/>
            <w:tcBorders>
              <w:top w:val="nil"/>
              <w:left w:val="nil"/>
              <w:bottom w:val="single" w:sz="4" w:space="0" w:color="000000"/>
              <w:right w:val="nil"/>
            </w:tcBorders>
            <w:tcMar>
              <w:top w:w="128" w:type="dxa"/>
              <w:left w:w="43" w:type="dxa"/>
              <w:bottom w:w="43" w:type="dxa"/>
              <w:right w:w="43" w:type="dxa"/>
            </w:tcMar>
          </w:tcPr>
          <w:p w14:paraId="1BA08D05" w14:textId="77777777" w:rsidR="0089264D" w:rsidRPr="00B40C4C" w:rsidRDefault="0089264D" w:rsidP="009137DA">
            <w:r w:rsidRPr="00B40C4C">
              <w:t>kap. 3339 post 07</w:t>
            </w:r>
          </w:p>
        </w:tc>
      </w:tr>
    </w:tbl>
    <w:p w14:paraId="5609285A"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385DE940" w14:textId="77777777" w:rsidR="0089264D" w:rsidRPr="00B40C4C" w:rsidRDefault="0089264D" w:rsidP="009137DA">
      <w:r w:rsidRPr="00B40C4C">
        <w:t>Merinntekter og eventuelle mindreinntekter tas med i beregningen av overføring av ubrukt bevilgning til neste år.</w:t>
      </w:r>
    </w:p>
    <w:p w14:paraId="05CA0CF4" w14:textId="77777777" w:rsidR="0089264D" w:rsidRPr="00B40C4C" w:rsidRDefault="0089264D" w:rsidP="009137DA">
      <w:pPr>
        <w:pStyle w:val="Fullmakttit"/>
      </w:pPr>
      <w:r w:rsidRPr="00B40C4C">
        <w:lastRenderedPageBreak/>
        <w:t>Fullmakter til å pådra staten forpliktelser utover gitte bevilgninger</w:t>
      </w:r>
    </w:p>
    <w:p w14:paraId="335F91CE" w14:textId="77777777" w:rsidR="0089264D" w:rsidRPr="00B40C4C" w:rsidRDefault="0089264D" w:rsidP="009137DA">
      <w:pPr>
        <w:pStyle w:val="a-vedtak-del"/>
      </w:pPr>
      <w:r w:rsidRPr="00B40C4C">
        <w:t>III</w:t>
      </w:r>
    </w:p>
    <w:p w14:paraId="74696945" w14:textId="77777777" w:rsidR="0089264D" w:rsidRPr="00B40C4C" w:rsidRDefault="0089264D" w:rsidP="009137DA">
      <w:pPr>
        <w:pStyle w:val="a-vedtak-tekst"/>
      </w:pPr>
      <w:r w:rsidRPr="00B40C4C">
        <w:t>Tilsagnsfullmakter</w:t>
      </w:r>
    </w:p>
    <w:p w14:paraId="0AF86951" w14:textId="77777777" w:rsidR="0089264D" w:rsidRPr="00B40C4C" w:rsidRDefault="0089264D" w:rsidP="009137DA">
      <w:r w:rsidRPr="00B40C4C">
        <w:t>Stortinget samtykker i at Kultur- og likestillingsdepartementet i 2025 kan gi tilsagn om tilskudd utover gitte bevilgninger, men slik at samlet ramme for nye tilsagn og gammelt ansvar ikke overstiger følgende beløp:</w:t>
      </w:r>
    </w:p>
    <w:p w14:paraId="76ECF59B" w14:textId="77777777" w:rsidR="0089264D" w:rsidRPr="00B40C4C" w:rsidRDefault="0089264D" w:rsidP="009137DA">
      <w:pPr>
        <w:pStyle w:val="Tabellnavn"/>
      </w:pPr>
      <w:r w:rsidRPr="00B40C4C">
        <w:t>04N1tx2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640"/>
        <w:gridCol w:w="6020"/>
        <w:gridCol w:w="2320"/>
      </w:tblGrid>
      <w:tr w:rsidR="00446E55" w:rsidRPr="00B40C4C" w14:paraId="1114C3E4" w14:textId="77777777" w:rsidTr="006759A4">
        <w:trPr>
          <w:trHeight w:val="360"/>
        </w:trPr>
        <w:tc>
          <w:tcPr>
            <w:tcW w:w="580" w:type="dxa"/>
            <w:tcBorders>
              <w:top w:val="single" w:sz="4" w:space="0" w:color="000000"/>
              <w:left w:val="nil"/>
              <w:bottom w:val="single" w:sz="4" w:space="0" w:color="auto"/>
              <w:right w:val="nil"/>
            </w:tcBorders>
            <w:tcMar>
              <w:top w:w="128" w:type="dxa"/>
              <w:left w:w="43" w:type="dxa"/>
              <w:bottom w:w="43" w:type="dxa"/>
              <w:right w:w="43" w:type="dxa"/>
            </w:tcMar>
            <w:vAlign w:val="bottom"/>
          </w:tcPr>
          <w:p w14:paraId="7B972973" w14:textId="77777777" w:rsidR="0089264D" w:rsidRPr="00B40C4C" w:rsidRDefault="0089264D" w:rsidP="00503FD6">
            <w:r w:rsidRPr="00B40C4C">
              <w:t>Kap.</w:t>
            </w:r>
          </w:p>
        </w:tc>
        <w:tc>
          <w:tcPr>
            <w:tcW w:w="640" w:type="dxa"/>
            <w:tcBorders>
              <w:top w:val="single" w:sz="4" w:space="0" w:color="000000"/>
              <w:left w:val="nil"/>
              <w:bottom w:val="single" w:sz="4" w:space="0" w:color="auto"/>
              <w:right w:val="nil"/>
            </w:tcBorders>
            <w:tcMar>
              <w:top w:w="128" w:type="dxa"/>
              <w:left w:w="43" w:type="dxa"/>
              <w:bottom w:w="43" w:type="dxa"/>
              <w:right w:w="43" w:type="dxa"/>
            </w:tcMar>
          </w:tcPr>
          <w:p w14:paraId="711E2194" w14:textId="77777777" w:rsidR="0089264D" w:rsidRPr="00B40C4C" w:rsidRDefault="0089264D" w:rsidP="009137DA">
            <w:r w:rsidRPr="00B40C4C">
              <w:t>Post</w:t>
            </w:r>
          </w:p>
        </w:tc>
        <w:tc>
          <w:tcPr>
            <w:tcW w:w="6020" w:type="dxa"/>
            <w:tcBorders>
              <w:top w:val="single" w:sz="4" w:space="0" w:color="000000"/>
              <w:left w:val="nil"/>
              <w:bottom w:val="single" w:sz="4" w:space="0" w:color="auto"/>
              <w:right w:val="nil"/>
            </w:tcBorders>
            <w:tcMar>
              <w:top w:w="128" w:type="dxa"/>
              <w:left w:w="43" w:type="dxa"/>
              <w:bottom w:w="43" w:type="dxa"/>
              <w:right w:w="43" w:type="dxa"/>
            </w:tcMar>
            <w:vAlign w:val="bottom"/>
          </w:tcPr>
          <w:p w14:paraId="2BFB0DE6" w14:textId="77777777" w:rsidR="0089264D" w:rsidRPr="00B40C4C" w:rsidRDefault="0089264D" w:rsidP="009137DA">
            <w:r w:rsidRPr="00B40C4C">
              <w:t>Betegnelse</w:t>
            </w:r>
          </w:p>
        </w:tc>
        <w:tc>
          <w:tcPr>
            <w:tcW w:w="2320" w:type="dxa"/>
            <w:tcBorders>
              <w:top w:val="single" w:sz="4" w:space="0" w:color="000000"/>
              <w:left w:val="nil"/>
              <w:bottom w:val="single" w:sz="4" w:space="0" w:color="auto"/>
              <w:right w:val="nil"/>
            </w:tcBorders>
            <w:tcMar>
              <w:top w:w="128" w:type="dxa"/>
              <w:left w:w="43" w:type="dxa"/>
              <w:bottom w:w="43" w:type="dxa"/>
              <w:right w:w="43" w:type="dxa"/>
            </w:tcMar>
            <w:vAlign w:val="bottom"/>
          </w:tcPr>
          <w:p w14:paraId="5950F005" w14:textId="77777777" w:rsidR="0089264D" w:rsidRPr="00B40C4C" w:rsidRDefault="0089264D" w:rsidP="00C57201">
            <w:pPr>
              <w:jc w:val="right"/>
            </w:pPr>
            <w:r w:rsidRPr="00B40C4C">
              <w:t>Samlet ramme</w:t>
            </w:r>
          </w:p>
        </w:tc>
      </w:tr>
      <w:tr w:rsidR="00446E55" w:rsidRPr="00B40C4C" w14:paraId="631FE5BD" w14:textId="77777777" w:rsidTr="006759A4">
        <w:trPr>
          <w:trHeight w:val="380"/>
        </w:trPr>
        <w:tc>
          <w:tcPr>
            <w:tcW w:w="580" w:type="dxa"/>
            <w:tcBorders>
              <w:top w:val="single" w:sz="4" w:space="0" w:color="auto"/>
              <w:left w:val="nil"/>
              <w:bottom w:val="nil"/>
              <w:right w:val="nil"/>
            </w:tcBorders>
            <w:tcMar>
              <w:top w:w="128" w:type="dxa"/>
              <w:left w:w="43" w:type="dxa"/>
              <w:bottom w:w="43" w:type="dxa"/>
              <w:right w:w="43" w:type="dxa"/>
            </w:tcMar>
          </w:tcPr>
          <w:p w14:paraId="64ABADA9" w14:textId="77777777" w:rsidR="0089264D" w:rsidRPr="00B40C4C" w:rsidRDefault="0089264D" w:rsidP="009137DA">
            <w:r w:rsidRPr="00B40C4C">
              <w:t>322</w:t>
            </w:r>
          </w:p>
        </w:tc>
        <w:tc>
          <w:tcPr>
            <w:tcW w:w="640" w:type="dxa"/>
            <w:tcBorders>
              <w:top w:val="single" w:sz="4" w:space="0" w:color="auto"/>
              <w:left w:val="nil"/>
              <w:bottom w:val="nil"/>
              <w:right w:val="nil"/>
            </w:tcBorders>
            <w:tcMar>
              <w:top w:w="128" w:type="dxa"/>
              <w:left w:w="43" w:type="dxa"/>
              <w:bottom w:w="43" w:type="dxa"/>
              <w:right w:w="43" w:type="dxa"/>
            </w:tcMar>
          </w:tcPr>
          <w:p w14:paraId="29321033" w14:textId="77777777" w:rsidR="0089264D" w:rsidRPr="00B40C4C" w:rsidRDefault="0089264D" w:rsidP="009137DA"/>
        </w:tc>
        <w:tc>
          <w:tcPr>
            <w:tcW w:w="6020" w:type="dxa"/>
            <w:tcBorders>
              <w:top w:val="single" w:sz="4" w:space="0" w:color="auto"/>
              <w:left w:val="nil"/>
              <w:bottom w:val="nil"/>
              <w:right w:val="nil"/>
            </w:tcBorders>
            <w:tcMar>
              <w:top w:w="128" w:type="dxa"/>
              <w:left w:w="43" w:type="dxa"/>
              <w:bottom w:w="43" w:type="dxa"/>
              <w:right w:w="43" w:type="dxa"/>
            </w:tcMar>
            <w:vAlign w:val="bottom"/>
          </w:tcPr>
          <w:p w14:paraId="00A44C46" w14:textId="77777777" w:rsidR="0089264D" w:rsidRPr="00B40C4C" w:rsidRDefault="0089264D" w:rsidP="009137DA">
            <w:r w:rsidRPr="00B40C4C">
              <w:t>Bygg og offentlige rom</w:t>
            </w:r>
          </w:p>
        </w:tc>
        <w:tc>
          <w:tcPr>
            <w:tcW w:w="2320" w:type="dxa"/>
            <w:tcBorders>
              <w:top w:val="single" w:sz="4" w:space="0" w:color="auto"/>
              <w:left w:val="nil"/>
              <w:bottom w:val="nil"/>
              <w:right w:val="nil"/>
            </w:tcBorders>
            <w:tcMar>
              <w:top w:w="128" w:type="dxa"/>
              <w:left w:w="43" w:type="dxa"/>
              <w:bottom w:w="43" w:type="dxa"/>
              <w:right w:w="43" w:type="dxa"/>
            </w:tcMar>
            <w:vAlign w:val="bottom"/>
          </w:tcPr>
          <w:p w14:paraId="3A0EC171" w14:textId="77777777" w:rsidR="0089264D" w:rsidRPr="00B40C4C" w:rsidRDefault="0089264D" w:rsidP="00C57201">
            <w:pPr>
              <w:jc w:val="right"/>
            </w:pPr>
          </w:p>
        </w:tc>
      </w:tr>
      <w:tr w:rsidR="00446E55" w:rsidRPr="00B40C4C" w14:paraId="19036ABB" w14:textId="77777777">
        <w:trPr>
          <w:trHeight w:val="380"/>
        </w:trPr>
        <w:tc>
          <w:tcPr>
            <w:tcW w:w="580" w:type="dxa"/>
            <w:tcBorders>
              <w:top w:val="nil"/>
              <w:left w:val="nil"/>
              <w:bottom w:val="nil"/>
              <w:right w:val="nil"/>
            </w:tcBorders>
            <w:tcMar>
              <w:top w:w="128" w:type="dxa"/>
              <w:left w:w="43" w:type="dxa"/>
              <w:bottom w:w="43" w:type="dxa"/>
              <w:right w:w="43" w:type="dxa"/>
            </w:tcMar>
          </w:tcPr>
          <w:p w14:paraId="59BD7939"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tcPr>
          <w:p w14:paraId="54E05952" w14:textId="77777777" w:rsidR="0089264D" w:rsidRPr="00B40C4C" w:rsidRDefault="0089264D" w:rsidP="009137DA">
            <w:r w:rsidRPr="00B40C4C">
              <w:t>50</w:t>
            </w:r>
          </w:p>
        </w:tc>
        <w:tc>
          <w:tcPr>
            <w:tcW w:w="6020" w:type="dxa"/>
            <w:tcBorders>
              <w:top w:val="nil"/>
              <w:left w:val="nil"/>
              <w:bottom w:val="nil"/>
              <w:right w:val="nil"/>
            </w:tcBorders>
            <w:tcMar>
              <w:top w:w="128" w:type="dxa"/>
              <w:left w:w="43" w:type="dxa"/>
              <w:bottom w:w="43" w:type="dxa"/>
              <w:right w:w="43" w:type="dxa"/>
            </w:tcMar>
            <w:vAlign w:val="bottom"/>
          </w:tcPr>
          <w:p w14:paraId="3DCF81EB" w14:textId="77777777" w:rsidR="0089264D" w:rsidRPr="00B40C4C" w:rsidRDefault="0089264D" w:rsidP="009137DA">
            <w:r w:rsidRPr="00B40C4C">
              <w:t>Kunst i offentlige rom</w:t>
            </w:r>
          </w:p>
        </w:tc>
        <w:tc>
          <w:tcPr>
            <w:tcW w:w="2320" w:type="dxa"/>
            <w:tcBorders>
              <w:top w:val="nil"/>
              <w:left w:val="nil"/>
              <w:bottom w:val="nil"/>
              <w:right w:val="nil"/>
            </w:tcBorders>
            <w:tcMar>
              <w:top w:w="128" w:type="dxa"/>
              <w:left w:w="43" w:type="dxa"/>
              <w:bottom w:w="43" w:type="dxa"/>
              <w:right w:w="43" w:type="dxa"/>
            </w:tcMar>
            <w:vAlign w:val="bottom"/>
          </w:tcPr>
          <w:p w14:paraId="5CB7FA1F" w14:textId="77777777" w:rsidR="0089264D" w:rsidRPr="00B40C4C" w:rsidRDefault="0089264D" w:rsidP="00C57201">
            <w:pPr>
              <w:jc w:val="right"/>
            </w:pPr>
            <w:r w:rsidRPr="00B40C4C">
              <w:t>5,6 mill. kroner</w:t>
            </w:r>
          </w:p>
        </w:tc>
      </w:tr>
      <w:tr w:rsidR="00446E55" w:rsidRPr="00B40C4C" w14:paraId="67468413" w14:textId="77777777">
        <w:trPr>
          <w:trHeight w:val="380"/>
        </w:trPr>
        <w:tc>
          <w:tcPr>
            <w:tcW w:w="580" w:type="dxa"/>
            <w:tcBorders>
              <w:top w:val="nil"/>
              <w:left w:val="nil"/>
              <w:bottom w:val="nil"/>
              <w:right w:val="nil"/>
            </w:tcBorders>
            <w:tcMar>
              <w:top w:w="128" w:type="dxa"/>
              <w:left w:w="43" w:type="dxa"/>
              <w:bottom w:w="43" w:type="dxa"/>
              <w:right w:w="43" w:type="dxa"/>
            </w:tcMar>
          </w:tcPr>
          <w:p w14:paraId="332237E4"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tcPr>
          <w:p w14:paraId="42C6E2E5" w14:textId="77777777" w:rsidR="0089264D" w:rsidRPr="00B40C4C" w:rsidRDefault="0089264D" w:rsidP="009137DA">
            <w:r w:rsidRPr="00B40C4C">
              <w:t>70</w:t>
            </w:r>
          </w:p>
        </w:tc>
        <w:tc>
          <w:tcPr>
            <w:tcW w:w="6020" w:type="dxa"/>
            <w:tcBorders>
              <w:top w:val="nil"/>
              <w:left w:val="nil"/>
              <w:bottom w:val="nil"/>
              <w:right w:val="nil"/>
            </w:tcBorders>
            <w:tcMar>
              <w:top w:w="128" w:type="dxa"/>
              <w:left w:w="43" w:type="dxa"/>
              <w:bottom w:w="43" w:type="dxa"/>
              <w:right w:w="43" w:type="dxa"/>
            </w:tcMar>
            <w:vAlign w:val="bottom"/>
          </w:tcPr>
          <w:p w14:paraId="62FB4674" w14:textId="77777777" w:rsidR="0089264D" w:rsidRPr="00B40C4C" w:rsidRDefault="0089264D" w:rsidP="009137DA">
            <w:r w:rsidRPr="00B40C4C">
              <w:t>Nasjonale kulturbygg</w:t>
            </w:r>
          </w:p>
        </w:tc>
        <w:tc>
          <w:tcPr>
            <w:tcW w:w="2320" w:type="dxa"/>
            <w:tcBorders>
              <w:top w:val="nil"/>
              <w:left w:val="nil"/>
              <w:bottom w:val="nil"/>
              <w:right w:val="nil"/>
            </w:tcBorders>
            <w:tcMar>
              <w:top w:w="128" w:type="dxa"/>
              <w:left w:w="43" w:type="dxa"/>
              <w:bottom w:w="43" w:type="dxa"/>
              <w:right w:w="43" w:type="dxa"/>
            </w:tcMar>
            <w:vAlign w:val="bottom"/>
          </w:tcPr>
          <w:p w14:paraId="5CCAB31F" w14:textId="77777777" w:rsidR="0089264D" w:rsidRPr="00B40C4C" w:rsidRDefault="0089264D" w:rsidP="00C57201">
            <w:pPr>
              <w:jc w:val="right"/>
            </w:pPr>
            <w:r w:rsidRPr="00B40C4C">
              <w:t>588,5 mill. kroner</w:t>
            </w:r>
          </w:p>
        </w:tc>
      </w:tr>
      <w:tr w:rsidR="00446E55" w:rsidRPr="00B40C4C" w14:paraId="61070478" w14:textId="77777777">
        <w:trPr>
          <w:trHeight w:val="380"/>
        </w:trPr>
        <w:tc>
          <w:tcPr>
            <w:tcW w:w="580" w:type="dxa"/>
            <w:tcBorders>
              <w:top w:val="nil"/>
              <w:left w:val="nil"/>
              <w:bottom w:val="nil"/>
              <w:right w:val="nil"/>
            </w:tcBorders>
            <w:tcMar>
              <w:top w:w="128" w:type="dxa"/>
              <w:left w:w="43" w:type="dxa"/>
              <w:bottom w:w="43" w:type="dxa"/>
              <w:right w:w="43" w:type="dxa"/>
            </w:tcMar>
          </w:tcPr>
          <w:p w14:paraId="1745C89D" w14:textId="77777777" w:rsidR="0089264D" w:rsidRPr="00B40C4C" w:rsidRDefault="0089264D" w:rsidP="009137DA">
            <w:r w:rsidRPr="00B40C4C">
              <w:t>325</w:t>
            </w:r>
          </w:p>
        </w:tc>
        <w:tc>
          <w:tcPr>
            <w:tcW w:w="640" w:type="dxa"/>
            <w:tcBorders>
              <w:top w:val="nil"/>
              <w:left w:val="nil"/>
              <w:bottom w:val="nil"/>
              <w:right w:val="nil"/>
            </w:tcBorders>
            <w:tcMar>
              <w:top w:w="128" w:type="dxa"/>
              <w:left w:w="43" w:type="dxa"/>
              <w:bottom w:w="43" w:type="dxa"/>
              <w:right w:w="43" w:type="dxa"/>
            </w:tcMar>
          </w:tcPr>
          <w:p w14:paraId="6B2DDE3D" w14:textId="77777777" w:rsidR="0089264D" w:rsidRPr="00B40C4C" w:rsidRDefault="0089264D" w:rsidP="009137DA"/>
        </w:tc>
        <w:tc>
          <w:tcPr>
            <w:tcW w:w="6020" w:type="dxa"/>
            <w:tcBorders>
              <w:top w:val="nil"/>
              <w:left w:val="nil"/>
              <w:bottom w:val="nil"/>
              <w:right w:val="nil"/>
            </w:tcBorders>
            <w:tcMar>
              <w:top w:w="128" w:type="dxa"/>
              <w:left w:w="43" w:type="dxa"/>
              <w:bottom w:w="43" w:type="dxa"/>
              <w:right w:w="43" w:type="dxa"/>
            </w:tcMar>
            <w:vAlign w:val="bottom"/>
          </w:tcPr>
          <w:p w14:paraId="59B3B4A2" w14:textId="77777777" w:rsidR="0089264D" w:rsidRPr="00B40C4C" w:rsidRDefault="0089264D" w:rsidP="009137DA">
            <w:r w:rsidRPr="00B40C4C">
              <w:t>Allmenne kulturformål</w:t>
            </w:r>
          </w:p>
        </w:tc>
        <w:tc>
          <w:tcPr>
            <w:tcW w:w="2320" w:type="dxa"/>
            <w:tcBorders>
              <w:top w:val="nil"/>
              <w:left w:val="nil"/>
              <w:bottom w:val="nil"/>
              <w:right w:val="nil"/>
            </w:tcBorders>
            <w:tcMar>
              <w:top w:w="128" w:type="dxa"/>
              <w:left w:w="43" w:type="dxa"/>
              <w:bottom w:w="43" w:type="dxa"/>
              <w:right w:w="43" w:type="dxa"/>
            </w:tcMar>
            <w:vAlign w:val="bottom"/>
          </w:tcPr>
          <w:p w14:paraId="5E258909" w14:textId="77777777" w:rsidR="0089264D" w:rsidRPr="00B40C4C" w:rsidRDefault="0089264D" w:rsidP="00C57201">
            <w:pPr>
              <w:jc w:val="right"/>
            </w:pPr>
          </w:p>
        </w:tc>
      </w:tr>
      <w:tr w:rsidR="00446E55" w:rsidRPr="00B40C4C" w14:paraId="37F5567D" w14:textId="77777777">
        <w:trPr>
          <w:trHeight w:val="380"/>
        </w:trPr>
        <w:tc>
          <w:tcPr>
            <w:tcW w:w="580" w:type="dxa"/>
            <w:tcBorders>
              <w:top w:val="nil"/>
              <w:left w:val="nil"/>
              <w:bottom w:val="nil"/>
              <w:right w:val="nil"/>
            </w:tcBorders>
            <w:tcMar>
              <w:top w:w="128" w:type="dxa"/>
              <w:left w:w="43" w:type="dxa"/>
              <w:bottom w:w="43" w:type="dxa"/>
              <w:right w:w="43" w:type="dxa"/>
            </w:tcMar>
          </w:tcPr>
          <w:p w14:paraId="65436681"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tcPr>
          <w:p w14:paraId="65C046D1" w14:textId="77777777" w:rsidR="0089264D" w:rsidRPr="00B40C4C" w:rsidRDefault="0089264D" w:rsidP="009137DA">
            <w:r w:rsidRPr="00B40C4C">
              <w:t>70</w:t>
            </w:r>
          </w:p>
        </w:tc>
        <w:tc>
          <w:tcPr>
            <w:tcW w:w="6020" w:type="dxa"/>
            <w:tcBorders>
              <w:top w:val="nil"/>
              <w:left w:val="nil"/>
              <w:bottom w:val="nil"/>
              <w:right w:val="nil"/>
            </w:tcBorders>
            <w:tcMar>
              <w:top w:w="128" w:type="dxa"/>
              <w:left w:w="43" w:type="dxa"/>
              <w:bottom w:w="43" w:type="dxa"/>
              <w:right w:w="43" w:type="dxa"/>
            </w:tcMar>
            <w:vAlign w:val="bottom"/>
          </w:tcPr>
          <w:p w14:paraId="1C69A59B" w14:textId="77777777" w:rsidR="0089264D" w:rsidRPr="00B40C4C" w:rsidRDefault="0089264D" w:rsidP="009137DA">
            <w:r w:rsidRPr="00B40C4C">
              <w:t>Norges forskningsråd</w:t>
            </w:r>
          </w:p>
        </w:tc>
        <w:tc>
          <w:tcPr>
            <w:tcW w:w="2320" w:type="dxa"/>
            <w:tcBorders>
              <w:top w:val="nil"/>
              <w:left w:val="nil"/>
              <w:bottom w:val="nil"/>
              <w:right w:val="nil"/>
            </w:tcBorders>
            <w:tcMar>
              <w:top w:w="128" w:type="dxa"/>
              <w:left w:w="43" w:type="dxa"/>
              <w:bottom w:w="43" w:type="dxa"/>
              <w:right w:w="43" w:type="dxa"/>
            </w:tcMar>
            <w:vAlign w:val="bottom"/>
          </w:tcPr>
          <w:p w14:paraId="1C02F172" w14:textId="77777777" w:rsidR="0089264D" w:rsidRPr="00B40C4C" w:rsidRDefault="0089264D" w:rsidP="00C57201">
            <w:pPr>
              <w:jc w:val="right"/>
            </w:pPr>
            <w:r w:rsidRPr="00B40C4C">
              <w:t>123,2 mill. kroner</w:t>
            </w:r>
          </w:p>
        </w:tc>
      </w:tr>
      <w:tr w:rsidR="00446E55" w:rsidRPr="00B40C4C" w14:paraId="5EBA0055" w14:textId="77777777" w:rsidTr="00B55E89">
        <w:trPr>
          <w:trHeight w:val="380"/>
        </w:trPr>
        <w:tc>
          <w:tcPr>
            <w:tcW w:w="580" w:type="dxa"/>
            <w:tcBorders>
              <w:top w:val="nil"/>
              <w:left w:val="nil"/>
              <w:right w:val="nil"/>
            </w:tcBorders>
            <w:tcMar>
              <w:top w:w="128" w:type="dxa"/>
              <w:left w:w="43" w:type="dxa"/>
              <w:bottom w:w="43" w:type="dxa"/>
              <w:right w:w="43" w:type="dxa"/>
            </w:tcMar>
          </w:tcPr>
          <w:p w14:paraId="5A03DC77" w14:textId="77777777" w:rsidR="0089264D" w:rsidRPr="00B40C4C" w:rsidRDefault="0089264D" w:rsidP="009137DA">
            <w:r w:rsidRPr="00B40C4C">
              <w:t>334</w:t>
            </w:r>
          </w:p>
        </w:tc>
        <w:tc>
          <w:tcPr>
            <w:tcW w:w="640" w:type="dxa"/>
            <w:tcBorders>
              <w:top w:val="nil"/>
              <w:left w:val="nil"/>
              <w:right w:val="nil"/>
            </w:tcBorders>
            <w:tcMar>
              <w:top w:w="128" w:type="dxa"/>
              <w:left w:w="43" w:type="dxa"/>
              <w:bottom w:w="43" w:type="dxa"/>
              <w:right w:w="43" w:type="dxa"/>
            </w:tcMar>
          </w:tcPr>
          <w:p w14:paraId="612DA003" w14:textId="77777777" w:rsidR="0089264D" w:rsidRPr="00B40C4C" w:rsidRDefault="0089264D" w:rsidP="009137DA"/>
        </w:tc>
        <w:tc>
          <w:tcPr>
            <w:tcW w:w="6020" w:type="dxa"/>
            <w:tcBorders>
              <w:top w:val="nil"/>
              <w:left w:val="nil"/>
              <w:right w:val="nil"/>
            </w:tcBorders>
            <w:tcMar>
              <w:top w:w="128" w:type="dxa"/>
              <w:left w:w="43" w:type="dxa"/>
              <w:bottom w:w="43" w:type="dxa"/>
              <w:right w:w="43" w:type="dxa"/>
            </w:tcMar>
            <w:vAlign w:val="bottom"/>
          </w:tcPr>
          <w:p w14:paraId="2E608AAD" w14:textId="77777777" w:rsidR="0089264D" w:rsidRPr="00B40C4C" w:rsidRDefault="0089264D" w:rsidP="009137DA">
            <w:r w:rsidRPr="00B40C4C">
              <w:t>Film- og dataspillformål</w:t>
            </w:r>
          </w:p>
        </w:tc>
        <w:tc>
          <w:tcPr>
            <w:tcW w:w="2320" w:type="dxa"/>
            <w:tcBorders>
              <w:top w:val="nil"/>
              <w:left w:val="nil"/>
              <w:right w:val="nil"/>
            </w:tcBorders>
            <w:tcMar>
              <w:top w:w="128" w:type="dxa"/>
              <w:left w:w="43" w:type="dxa"/>
              <w:bottom w:w="43" w:type="dxa"/>
              <w:right w:w="43" w:type="dxa"/>
            </w:tcMar>
            <w:vAlign w:val="bottom"/>
          </w:tcPr>
          <w:p w14:paraId="48B4E4CA" w14:textId="77777777" w:rsidR="0089264D" w:rsidRPr="00B40C4C" w:rsidRDefault="0089264D" w:rsidP="00C57201">
            <w:pPr>
              <w:jc w:val="right"/>
            </w:pPr>
          </w:p>
        </w:tc>
      </w:tr>
      <w:tr w:rsidR="00446E55" w:rsidRPr="00B40C4C" w14:paraId="65C89945" w14:textId="77777777" w:rsidTr="00B55E89">
        <w:trPr>
          <w:trHeight w:val="380"/>
        </w:trPr>
        <w:tc>
          <w:tcPr>
            <w:tcW w:w="580" w:type="dxa"/>
            <w:tcBorders>
              <w:top w:val="nil"/>
              <w:left w:val="nil"/>
              <w:bottom w:val="single" w:sz="4" w:space="0" w:color="auto"/>
              <w:right w:val="nil"/>
            </w:tcBorders>
            <w:tcMar>
              <w:top w:w="128" w:type="dxa"/>
              <w:left w:w="43" w:type="dxa"/>
              <w:bottom w:w="43" w:type="dxa"/>
              <w:right w:w="43" w:type="dxa"/>
            </w:tcMar>
          </w:tcPr>
          <w:p w14:paraId="20ABACC0" w14:textId="77777777" w:rsidR="0089264D" w:rsidRPr="00B40C4C" w:rsidRDefault="0089264D" w:rsidP="009137DA"/>
        </w:tc>
        <w:tc>
          <w:tcPr>
            <w:tcW w:w="640" w:type="dxa"/>
            <w:tcBorders>
              <w:top w:val="nil"/>
              <w:left w:val="nil"/>
              <w:bottom w:val="single" w:sz="4" w:space="0" w:color="auto"/>
              <w:right w:val="nil"/>
            </w:tcBorders>
            <w:tcMar>
              <w:top w:w="128" w:type="dxa"/>
              <w:left w:w="43" w:type="dxa"/>
              <w:bottom w:w="43" w:type="dxa"/>
              <w:right w:w="43" w:type="dxa"/>
            </w:tcMar>
          </w:tcPr>
          <w:p w14:paraId="750EFC7E" w14:textId="77777777" w:rsidR="0089264D" w:rsidRPr="00B40C4C" w:rsidRDefault="0089264D" w:rsidP="009137DA">
            <w:r w:rsidRPr="00B40C4C">
              <w:t>72</w:t>
            </w:r>
          </w:p>
        </w:tc>
        <w:tc>
          <w:tcPr>
            <w:tcW w:w="6020" w:type="dxa"/>
            <w:tcBorders>
              <w:top w:val="nil"/>
              <w:left w:val="nil"/>
              <w:bottom w:val="single" w:sz="4" w:space="0" w:color="auto"/>
              <w:right w:val="nil"/>
            </w:tcBorders>
            <w:tcMar>
              <w:top w:w="128" w:type="dxa"/>
              <w:left w:w="43" w:type="dxa"/>
              <w:bottom w:w="43" w:type="dxa"/>
              <w:right w:w="43" w:type="dxa"/>
            </w:tcMar>
            <w:vAlign w:val="bottom"/>
          </w:tcPr>
          <w:p w14:paraId="5AF95732" w14:textId="77777777" w:rsidR="0089264D" w:rsidRPr="00B40C4C" w:rsidRDefault="0089264D" w:rsidP="009137DA">
            <w:r w:rsidRPr="00B40C4C">
              <w:t>Insentivordningen for film- og serieproduksjoner</w:t>
            </w:r>
          </w:p>
        </w:tc>
        <w:tc>
          <w:tcPr>
            <w:tcW w:w="2320" w:type="dxa"/>
            <w:tcBorders>
              <w:top w:val="nil"/>
              <w:left w:val="nil"/>
              <w:bottom w:val="single" w:sz="4" w:space="0" w:color="auto"/>
              <w:right w:val="nil"/>
            </w:tcBorders>
            <w:tcMar>
              <w:top w:w="128" w:type="dxa"/>
              <w:left w:w="43" w:type="dxa"/>
              <w:bottom w:w="43" w:type="dxa"/>
              <w:right w:w="43" w:type="dxa"/>
            </w:tcMar>
            <w:vAlign w:val="bottom"/>
          </w:tcPr>
          <w:p w14:paraId="2A9308E2" w14:textId="77777777" w:rsidR="0089264D" w:rsidRPr="00B40C4C" w:rsidRDefault="0089264D" w:rsidP="00C57201">
            <w:pPr>
              <w:jc w:val="right"/>
            </w:pPr>
            <w:r w:rsidRPr="00B40C4C">
              <w:t>130,0 mill. kroner</w:t>
            </w:r>
          </w:p>
        </w:tc>
      </w:tr>
    </w:tbl>
    <w:p w14:paraId="11C33DD5" w14:textId="77777777" w:rsidR="0089264D" w:rsidRPr="00B40C4C" w:rsidRDefault="0089264D" w:rsidP="00B40C4C">
      <w:pPr>
        <w:pStyle w:val="Fullmakttit"/>
      </w:pPr>
      <w:r w:rsidRPr="00B40C4C">
        <w:t>Andre fullmakter</w:t>
      </w:r>
    </w:p>
    <w:p w14:paraId="0A27C144" w14:textId="77777777" w:rsidR="0089264D" w:rsidRPr="00B40C4C" w:rsidRDefault="0089264D" w:rsidP="009137DA">
      <w:pPr>
        <w:pStyle w:val="a-vedtak-del"/>
      </w:pPr>
      <w:r w:rsidRPr="00B40C4C">
        <w:t>IV</w:t>
      </w:r>
    </w:p>
    <w:p w14:paraId="322DF99D" w14:textId="77777777" w:rsidR="0089264D" w:rsidRPr="00B40C4C" w:rsidRDefault="0089264D" w:rsidP="009137DA">
      <w:pPr>
        <w:pStyle w:val="a-vedtak-tekst"/>
      </w:pPr>
      <w:r w:rsidRPr="00B40C4C">
        <w:t>Fastsetting av fordelingsnøkler for visse tilskudd</w:t>
      </w:r>
    </w:p>
    <w:p w14:paraId="28CDC072" w14:textId="77777777" w:rsidR="0089264D" w:rsidRPr="00B40C4C" w:rsidRDefault="0089264D" w:rsidP="009137DA">
      <w:r w:rsidRPr="00B40C4C">
        <w:t>Stortinget samtykker i at:</w:t>
      </w:r>
    </w:p>
    <w:p w14:paraId="785CA908" w14:textId="77777777" w:rsidR="0089264D" w:rsidRPr="00B40C4C" w:rsidRDefault="0089264D" w:rsidP="005C0F51">
      <w:pPr>
        <w:pStyle w:val="Nummerertliste"/>
        <w:numPr>
          <w:ilvl w:val="0"/>
          <w:numId w:val="33"/>
        </w:numPr>
      </w:pPr>
      <w:r w:rsidRPr="00B40C4C">
        <w:t>det ordinære offentlige driftstilskuddet til musikk- og scenekunstinstitusjoner på kap. 323 Musikk og scenekunst, post 70 Musikk- og scenekunstinstitusjoner, skal fordeles mellom de offentlige tilskuddspartene med 70 pst. på staten og 30 pst. på regionen.</w:t>
      </w:r>
    </w:p>
    <w:p w14:paraId="15CD8D06" w14:textId="77777777" w:rsidR="0089264D" w:rsidRPr="00B40C4C" w:rsidRDefault="0089264D" w:rsidP="009137DA">
      <w:pPr>
        <w:pStyle w:val="Nummerertliste"/>
      </w:pPr>
      <w:r w:rsidRPr="00B40C4C">
        <w:t>fordelingsnøkkelen ikke gjelder tilskuddet til Teater Manu, Dansens hus, Den Nationale Scene, Den Norske Opera og Ballett, Det Norske Teatret, Musikkselskapet Harmonien, Nationaltheatret og Oslo-filharmonien.</w:t>
      </w:r>
    </w:p>
    <w:p w14:paraId="09A7CF10" w14:textId="77777777" w:rsidR="0089264D" w:rsidRPr="00B40C4C" w:rsidRDefault="0089264D" w:rsidP="009137DA">
      <w:pPr>
        <w:pStyle w:val="a-vedtak-del"/>
      </w:pPr>
      <w:r w:rsidRPr="00B40C4C">
        <w:t>V</w:t>
      </w:r>
    </w:p>
    <w:p w14:paraId="05BF4EEA" w14:textId="77777777" w:rsidR="0089264D" w:rsidRPr="00B40C4C" w:rsidRDefault="0089264D" w:rsidP="009137DA">
      <w:pPr>
        <w:pStyle w:val="a-vedtak-tekst"/>
      </w:pPr>
      <w:r w:rsidRPr="00B40C4C">
        <w:t>Fastsetting av gebyrer og avgifter m.m.</w:t>
      </w:r>
    </w:p>
    <w:p w14:paraId="17432008" w14:textId="77777777" w:rsidR="0089264D" w:rsidRPr="00B40C4C" w:rsidRDefault="0089264D" w:rsidP="009137DA">
      <w:r w:rsidRPr="00B40C4C">
        <w:t>Stortinget samtykker i at for 2025 skal avgiften per videogram for omsetning i næring være 3,50 kroner.</w:t>
      </w:r>
    </w:p>
    <w:p w14:paraId="05308F27" w14:textId="77777777" w:rsidR="0089264D" w:rsidRPr="00B40C4C" w:rsidRDefault="0089264D" w:rsidP="009137DA">
      <w:pPr>
        <w:pStyle w:val="a-vedtak-departement"/>
      </w:pPr>
      <w:r w:rsidRPr="00B40C4C">
        <w:lastRenderedPageBreak/>
        <w:t>Justis- og beredskapsdepartementet</w:t>
      </w:r>
    </w:p>
    <w:p w14:paraId="32F08025" w14:textId="77777777" w:rsidR="0089264D" w:rsidRPr="00B40C4C" w:rsidRDefault="0089264D" w:rsidP="009137DA">
      <w:pPr>
        <w:pStyle w:val="Fullmakttit"/>
      </w:pPr>
      <w:r w:rsidRPr="00B40C4C">
        <w:t>Fullmakter til å overskride gitte bevilgninger</w:t>
      </w:r>
    </w:p>
    <w:p w14:paraId="4F70CF07" w14:textId="77777777" w:rsidR="0089264D" w:rsidRPr="00B40C4C" w:rsidRDefault="0089264D" w:rsidP="009137DA">
      <w:pPr>
        <w:pStyle w:val="a-vedtak-del"/>
      </w:pPr>
      <w:r w:rsidRPr="00B40C4C">
        <w:t>II</w:t>
      </w:r>
    </w:p>
    <w:p w14:paraId="35C3133D" w14:textId="77777777" w:rsidR="0089264D" w:rsidRPr="00B40C4C" w:rsidRDefault="0089264D" w:rsidP="009137DA">
      <w:pPr>
        <w:pStyle w:val="a-vedtak-tekst"/>
      </w:pPr>
      <w:r w:rsidRPr="00B40C4C">
        <w:t>Merinntektsfullmakter</w:t>
      </w:r>
    </w:p>
    <w:p w14:paraId="17C5E0E2" w14:textId="77777777" w:rsidR="0089264D" w:rsidRPr="00B40C4C" w:rsidRDefault="0089264D" w:rsidP="009137DA">
      <w:r w:rsidRPr="00B40C4C">
        <w:t>Stortinget samtykker i at Justis- og beredskapsdepartementet i 2025 kan:</w:t>
      </w:r>
    </w:p>
    <w:p w14:paraId="1D50E9CA" w14:textId="77777777" w:rsidR="0089264D" w:rsidRPr="00B40C4C" w:rsidRDefault="0089264D" w:rsidP="005C0F51">
      <w:pPr>
        <w:pStyle w:val="Nummerertliste"/>
        <w:numPr>
          <w:ilvl w:val="0"/>
          <w:numId w:val="34"/>
        </w:numPr>
      </w:pPr>
    </w:p>
    <w:p w14:paraId="442599E3"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4BC49626" w14:textId="77777777">
        <w:trPr>
          <w:trHeight w:val="3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D7972"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8FE67" w14:textId="77777777" w:rsidR="0089264D" w:rsidRPr="00B40C4C" w:rsidRDefault="0089264D" w:rsidP="009137DA">
            <w:r w:rsidRPr="00B40C4C">
              <w:t>mot tilsvarende merinntekter under</w:t>
            </w:r>
          </w:p>
        </w:tc>
      </w:tr>
      <w:tr w:rsidR="00446E55" w:rsidRPr="00B40C4C" w14:paraId="3BC26A8B"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4FC11CC0" w14:textId="77777777" w:rsidR="0089264D" w:rsidRPr="00B40C4C" w:rsidRDefault="0089264D" w:rsidP="009137DA">
            <w:r w:rsidRPr="00B40C4C">
              <w:t>kap. 61 post 01</w:t>
            </w:r>
          </w:p>
        </w:tc>
        <w:tc>
          <w:tcPr>
            <w:tcW w:w="4800" w:type="dxa"/>
            <w:tcBorders>
              <w:top w:val="single" w:sz="4" w:space="0" w:color="000000"/>
              <w:left w:val="nil"/>
              <w:bottom w:val="nil"/>
              <w:right w:val="nil"/>
            </w:tcBorders>
            <w:tcMar>
              <w:top w:w="128" w:type="dxa"/>
              <w:left w:w="43" w:type="dxa"/>
              <w:bottom w:w="43" w:type="dxa"/>
              <w:right w:w="43" w:type="dxa"/>
            </w:tcMar>
          </w:tcPr>
          <w:p w14:paraId="3E78CFA3" w14:textId="77777777" w:rsidR="0089264D" w:rsidRPr="00B40C4C" w:rsidRDefault="0089264D" w:rsidP="009137DA">
            <w:r w:rsidRPr="00B40C4C">
              <w:t>kap. 3061 post 03</w:t>
            </w:r>
          </w:p>
        </w:tc>
      </w:tr>
      <w:tr w:rsidR="00446E55" w:rsidRPr="00B40C4C" w14:paraId="0729B3E8" w14:textId="77777777">
        <w:trPr>
          <w:trHeight w:val="380"/>
        </w:trPr>
        <w:tc>
          <w:tcPr>
            <w:tcW w:w="4800" w:type="dxa"/>
            <w:tcBorders>
              <w:top w:val="nil"/>
              <w:left w:val="nil"/>
              <w:bottom w:val="nil"/>
              <w:right w:val="nil"/>
            </w:tcBorders>
            <w:tcMar>
              <w:top w:w="128" w:type="dxa"/>
              <w:left w:w="43" w:type="dxa"/>
              <w:bottom w:w="43" w:type="dxa"/>
              <w:right w:w="43" w:type="dxa"/>
            </w:tcMar>
          </w:tcPr>
          <w:p w14:paraId="2C7E3788" w14:textId="77777777" w:rsidR="0089264D" w:rsidRPr="00B40C4C" w:rsidRDefault="0089264D" w:rsidP="009137DA">
            <w:r w:rsidRPr="00B40C4C">
              <w:t>kap. 400 post 01</w:t>
            </w:r>
          </w:p>
        </w:tc>
        <w:tc>
          <w:tcPr>
            <w:tcW w:w="4800" w:type="dxa"/>
            <w:tcBorders>
              <w:top w:val="nil"/>
              <w:left w:val="nil"/>
              <w:bottom w:val="nil"/>
              <w:right w:val="nil"/>
            </w:tcBorders>
            <w:tcMar>
              <w:top w:w="128" w:type="dxa"/>
              <w:left w:w="43" w:type="dxa"/>
              <w:bottom w:w="43" w:type="dxa"/>
              <w:right w:w="43" w:type="dxa"/>
            </w:tcMar>
          </w:tcPr>
          <w:p w14:paraId="01251881" w14:textId="77777777" w:rsidR="0089264D" w:rsidRPr="00B40C4C" w:rsidRDefault="0089264D" w:rsidP="009137DA">
            <w:r w:rsidRPr="00B40C4C">
              <w:t>kap. 3400 post 01</w:t>
            </w:r>
          </w:p>
        </w:tc>
      </w:tr>
      <w:tr w:rsidR="00446E55" w:rsidRPr="00B40C4C" w14:paraId="12342FD4" w14:textId="77777777">
        <w:trPr>
          <w:trHeight w:val="380"/>
        </w:trPr>
        <w:tc>
          <w:tcPr>
            <w:tcW w:w="4800" w:type="dxa"/>
            <w:tcBorders>
              <w:top w:val="nil"/>
              <w:left w:val="nil"/>
              <w:bottom w:val="nil"/>
              <w:right w:val="nil"/>
            </w:tcBorders>
            <w:tcMar>
              <w:top w:w="128" w:type="dxa"/>
              <w:left w:w="43" w:type="dxa"/>
              <w:bottom w:w="43" w:type="dxa"/>
              <w:right w:w="43" w:type="dxa"/>
            </w:tcMar>
          </w:tcPr>
          <w:p w14:paraId="65E770BF" w14:textId="77777777" w:rsidR="0089264D" w:rsidRPr="00B40C4C" w:rsidRDefault="0089264D" w:rsidP="009137DA">
            <w:r w:rsidRPr="00B40C4C">
              <w:t>kap. 410 post 01</w:t>
            </w:r>
          </w:p>
        </w:tc>
        <w:tc>
          <w:tcPr>
            <w:tcW w:w="4800" w:type="dxa"/>
            <w:tcBorders>
              <w:top w:val="nil"/>
              <w:left w:val="nil"/>
              <w:bottom w:val="nil"/>
              <w:right w:val="nil"/>
            </w:tcBorders>
            <w:tcMar>
              <w:top w:w="128" w:type="dxa"/>
              <w:left w:w="43" w:type="dxa"/>
              <w:bottom w:w="43" w:type="dxa"/>
              <w:right w:w="43" w:type="dxa"/>
            </w:tcMar>
          </w:tcPr>
          <w:p w14:paraId="7ADD2DD5" w14:textId="77777777" w:rsidR="0089264D" w:rsidRPr="00B40C4C" w:rsidRDefault="0089264D" w:rsidP="009137DA">
            <w:r w:rsidRPr="00B40C4C">
              <w:t>kap. 3410 postene 02 og 03</w:t>
            </w:r>
          </w:p>
        </w:tc>
      </w:tr>
      <w:tr w:rsidR="00446E55" w:rsidRPr="00B40C4C" w14:paraId="54900646" w14:textId="77777777">
        <w:trPr>
          <w:trHeight w:val="380"/>
        </w:trPr>
        <w:tc>
          <w:tcPr>
            <w:tcW w:w="4800" w:type="dxa"/>
            <w:tcBorders>
              <w:top w:val="nil"/>
              <w:left w:val="nil"/>
              <w:bottom w:val="nil"/>
              <w:right w:val="nil"/>
            </w:tcBorders>
            <w:tcMar>
              <w:top w:w="128" w:type="dxa"/>
              <w:left w:w="43" w:type="dxa"/>
              <w:bottom w:w="43" w:type="dxa"/>
              <w:right w:w="43" w:type="dxa"/>
            </w:tcMar>
          </w:tcPr>
          <w:p w14:paraId="771B9DC5" w14:textId="77777777" w:rsidR="0089264D" w:rsidRPr="00B40C4C" w:rsidRDefault="0089264D" w:rsidP="009137DA">
            <w:r w:rsidRPr="00B40C4C">
              <w:t>kap. 410 post 22</w:t>
            </w:r>
          </w:p>
        </w:tc>
        <w:tc>
          <w:tcPr>
            <w:tcW w:w="4800" w:type="dxa"/>
            <w:tcBorders>
              <w:top w:val="nil"/>
              <w:left w:val="nil"/>
              <w:bottom w:val="nil"/>
              <w:right w:val="nil"/>
            </w:tcBorders>
            <w:tcMar>
              <w:top w:w="128" w:type="dxa"/>
              <w:left w:w="43" w:type="dxa"/>
              <w:bottom w:w="43" w:type="dxa"/>
              <w:right w:w="43" w:type="dxa"/>
            </w:tcMar>
          </w:tcPr>
          <w:p w14:paraId="798092E3" w14:textId="77777777" w:rsidR="0089264D" w:rsidRPr="00B40C4C" w:rsidRDefault="0089264D" w:rsidP="009137DA">
            <w:r w:rsidRPr="00B40C4C">
              <w:t>kap. 3410 post 04</w:t>
            </w:r>
          </w:p>
        </w:tc>
      </w:tr>
      <w:tr w:rsidR="00446E55" w:rsidRPr="00B40C4C" w14:paraId="20477020" w14:textId="77777777">
        <w:trPr>
          <w:trHeight w:val="380"/>
        </w:trPr>
        <w:tc>
          <w:tcPr>
            <w:tcW w:w="4800" w:type="dxa"/>
            <w:tcBorders>
              <w:top w:val="nil"/>
              <w:left w:val="nil"/>
              <w:bottom w:val="nil"/>
              <w:right w:val="nil"/>
            </w:tcBorders>
            <w:tcMar>
              <w:top w:w="128" w:type="dxa"/>
              <w:left w:w="43" w:type="dxa"/>
              <w:bottom w:w="43" w:type="dxa"/>
              <w:right w:w="43" w:type="dxa"/>
            </w:tcMar>
          </w:tcPr>
          <w:p w14:paraId="344D965A" w14:textId="77777777" w:rsidR="0089264D" w:rsidRPr="00B40C4C" w:rsidRDefault="0089264D" w:rsidP="009137DA">
            <w:r w:rsidRPr="00B40C4C">
              <w:t xml:space="preserve">kap. 411 post 01 </w:t>
            </w:r>
          </w:p>
        </w:tc>
        <w:tc>
          <w:tcPr>
            <w:tcW w:w="4800" w:type="dxa"/>
            <w:tcBorders>
              <w:top w:val="nil"/>
              <w:left w:val="nil"/>
              <w:bottom w:val="nil"/>
              <w:right w:val="nil"/>
            </w:tcBorders>
            <w:tcMar>
              <w:top w:w="128" w:type="dxa"/>
              <w:left w:w="43" w:type="dxa"/>
              <w:bottom w:w="43" w:type="dxa"/>
              <w:right w:w="43" w:type="dxa"/>
            </w:tcMar>
          </w:tcPr>
          <w:p w14:paraId="1F8DDC41" w14:textId="77777777" w:rsidR="0089264D" w:rsidRPr="00B40C4C" w:rsidRDefault="0089264D" w:rsidP="009137DA">
            <w:r w:rsidRPr="00B40C4C">
              <w:t>kap. 3411 post 03</w:t>
            </w:r>
          </w:p>
        </w:tc>
      </w:tr>
      <w:tr w:rsidR="00446E55" w:rsidRPr="00B40C4C" w14:paraId="4BF898A0" w14:textId="77777777">
        <w:trPr>
          <w:trHeight w:val="380"/>
        </w:trPr>
        <w:tc>
          <w:tcPr>
            <w:tcW w:w="4800" w:type="dxa"/>
            <w:tcBorders>
              <w:top w:val="nil"/>
              <w:left w:val="nil"/>
              <w:bottom w:val="nil"/>
              <w:right w:val="nil"/>
            </w:tcBorders>
            <w:tcMar>
              <w:top w:w="128" w:type="dxa"/>
              <w:left w:w="43" w:type="dxa"/>
              <w:bottom w:w="43" w:type="dxa"/>
              <w:right w:w="43" w:type="dxa"/>
            </w:tcMar>
          </w:tcPr>
          <w:p w14:paraId="6FA52C2D" w14:textId="77777777" w:rsidR="0089264D" w:rsidRPr="00B40C4C" w:rsidRDefault="0089264D" w:rsidP="009137DA">
            <w:r w:rsidRPr="00B40C4C">
              <w:t>kap. 430 post 01</w:t>
            </w:r>
          </w:p>
        </w:tc>
        <w:tc>
          <w:tcPr>
            <w:tcW w:w="4800" w:type="dxa"/>
            <w:tcBorders>
              <w:top w:val="nil"/>
              <w:left w:val="nil"/>
              <w:bottom w:val="nil"/>
              <w:right w:val="nil"/>
            </w:tcBorders>
            <w:tcMar>
              <w:top w:w="128" w:type="dxa"/>
              <w:left w:w="43" w:type="dxa"/>
              <w:bottom w:w="43" w:type="dxa"/>
              <w:right w:w="43" w:type="dxa"/>
            </w:tcMar>
          </w:tcPr>
          <w:p w14:paraId="2E9CAF2A" w14:textId="77777777" w:rsidR="0089264D" w:rsidRPr="00B40C4C" w:rsidRDefault="0089264D" w:rsidP="009137DA">
            <w:r w:rsidRPr="00B40C4C">
              <w:t>kap. 3430 postene 03 og 04</w:t>
            </w:r>
          </w:p>
        </w:tc>
      </w:tr>
      <w:tr w:rsidR="00446E55" w:rsidRPr="00B40C4C" w14:paraId="2143C6EE" w14:textId="77777777">
        <w:trPr>
          <w:trHeight w:val="380"/>
        </w:trPr>
        <w:tc>
          <w:tcPr>
            <w:tcW w:w="4800" w:type="dxa"/>
            <w:tcBorders>
              <w:top w:val="nil"/>
              <w:left w:val="nil"/>
              <w:bottom w:val="nil"/>
              <w:right w:val="nil"/>
            </w:tcBorders>
            <w:tcMar>
              <w:top w:w="128" w:type="dxa"/>
              <w:left w:w="43" w:type="dxa"/>
              <w:bottom w:w="43" w:type="dxa"/>
              <w:right w:w="43" w:type="dxa"/>
            </w:tcMar>
          </w:tcPr>
          <w:p w14:paraId="1B041F13" w14:textId="77777777" w:rsidR="0089264D" w:rsidRPr="00B40C4C" w:rsidRDefault="0089264D" w:rsidP="009137DA">
            <w:r w:rsidRPr="00B40C4C">
              <w:t>kap. 430 post 21</w:t>
            </w:r>
          </w:p>
        </w:tc>
        <w:tc>
          <w:tcPr>
            <w:tcW w:w="4800" w:type="dxa"/>
            <w:tcBorders>
              <w:top w:val="nil"/>
              <w:left w:val="nil"/>
              <w:bottom w:val="nil"/>
              <w:right w:val="nil"/>
            </w:tcBorders>
            <w:tcMar>
              <w:top w:w="128" w:type="dxa"/>
              <w:left w:w="43" w:type="dxa"/>
              <w:bottom w:w="43" w:type="dxa"/>
              <w:right w:w="43" w:type="dxa"/>
            </w:tcMar>
          </w:tcPr>
          <w:p w14:paraId="0828D36E" w14:textId="77777777" w:rsidR="0089264D" w:rsidRPr="00B40C4C" w:rsidRDefault="0089264D" w:rsidP="009137DA">
            <w:r w:rsidRPr="00B40C4C">
              <w:t>kap. 3430 post 02</w:t>
            </w:r>
          </w:p>
        </w:tc>
      </w:tr>
      <w:tr w:rsidR="00446E55" w:rsidRPr="00B40C4C" w14:paraId="4FA311D0" w14:textId="77777777">
        <w:trPr>
          <w:trHeight w:val="380"/>
        </w:trPr>
        <w:tc>
          <w:tcPr>
            <w:tcW w:w="4800" w:type="dxa"/>
            <w:tcBorders>
              <w:top w:val="nil"/>
              <w:left w:val="nil"/>
              <w:bottom w:val="nil"/>
              <w:right w:val="nil"/>
            </w:tcBorders>
            <w:tcMar>
              <w:top w:w="128" w:type="dxa"/>
              <w:left w:w="43" w:type="dxa"/>
              <w:bottom w:w="43" w:type="dxa"/>
              <w:right w:w="43" w:type="dxa"/>
            </w:tcMar>
          </w:tcPr>
          <w:p w14:paraId="40335321" w14:textId="77777777" w:rsidR="0089264D" w:rsidRPr="00B40C4C" w:rsidRDefault="0089264D" w:rsidP="009137DA">
            <w:r w:rsidRPr="00B40C4C">
              <w:t>kap. 431 post 01</w:t>
            </w:r>
          </w:p>
        </w:tc>
        <w:tc>
          <w:tcPr>
            <w:tcW w:w="4800" w:type="dxa"/>
            <w:tcBorders>
              <w:top w:val="nil"/>
              <w:left w:val="nil"/>
              <w:bottom w:val="nil"/>
              <w:right w:val="nil"/>
            </w:tcBorders>
            <w:tcMar>
              <w:top w:w="128" w:type="dxa"/>
              <w:left w:w="43" w:type="dxa"/>
              <w:bottom w:w="43" w:type="dxa"/>
              <w:right w:w="43" w:type="dxa"/>
            </w:tcMar>
          </w:tcPr>
          <w:p w14:paraId="0C08FB73" w14:textId="77777777" w:rsidR="0089264D" w:rsidRPr="00B40C4C" w:rsidRDefault="0089264D" w:rsidP="009137DA">
            <w:r w:rsidRPr="00B40C4C">
              <w:t>kap. 3430 postene 03 og 04</w:t>
            </w:r>
          </w:p>
        </w:tc>
      </w:tr>
      <w:tr w:rsidR="00446E55" w:rsidRPr="00B40C4C" w14:paraId="2C169936" w14:textId="77777777">
        <w:trPr>
          <w:trHeight w:val="380"/>
        </w:trPr>
        <w:tc>
          <w:tcPr>
            <w:tcW w:w="4800" w:type="dxa"/>
            <w:tcBorders>
              <w:top w:val="nil"/>
              <w:left w:val="nil"/>
              <w:bottom w:val="nil"/>
              <w:right w:val="nil"/>
            </w:tcBorders>
            <w:tcMar>
              <w:top w:w="128" w:type="dxa"/>
              <w:left w:w="43" w:type="dxa"/>
              <w:bottom w:w="43" w:type="dxa"/>
              <w:right w:w="43" w:type="dxa"/>
            </w:tcMar>
          </w:tcPr>
          <w:p w14:paraId="3DEF4AC1" w14:textId="77777777" w:rsidR="0089264D" w:rsidRPr="00B40C4C" w:rsidRDefault="0089264D" w:rsidP="009137DA">
            <w:r w:rsidRPr="00B40C4C">
              <w:t>kap. 432 post 01</w:t>
            </w:r>
          </w:p>
        </w:tc>
        <w:tc>
          <w:tcPr>
            <w:tcW w:w="4800" w:type="dxa"/>
            <w:tcBorders>
              <w:top w:val="nil"/>
              <w:left w:val="nil"/>
              <w:bottom w:val="nil"/>
              <w:right w:val="nil"/>
            </w:tcBorders>
            <w:tcMar>
              <w:top w:w="128" w:type="dxa"/>
              <w:left w:w="43" w:type="dxa"/>
              <w:bottom w:w="43" w:type="dxa"/>
              <w:right w:w="43" w:type="dxa"/>
            </w:tcMar>
          </w:tcPr>
          <w:p w14:paraId="2013A110" w14:textId="77777777" w:rsidR="0089264D" w:rsidRPr="00B40C4C" w:rsidRDefault="0089264D" w:rsidP="009137DA">
            <w:r w:rsidRPr="00B40C4C">
              <w:t>kap. 3430, post 04 og kap. 3432 post 03</w:t>
            </w:r>
          </w:p>
        </w:tc>
      </w:tr>
      <w:tr w:rsidR="00446E55" w:rsidRPr="00B40C4C" w14:paraId="2FA632F4" w14:textId="77777777">
        <w:trPr>
          <w:trHeight w:val="380"/>
        </w:trPr>
        <w:tc>
          <w:tcPr>
            <w:tcW w:w="4800" w:type="dxa"/>
            <w:tcBorders>
              <w:top w:val="nil"/>
              <w:left w:val="nil"/>
              <w:bottom w:val="nil"/>
              <w:right w:val="nil"/>
            </w:tcBorders>
            <w:tcMar>
              <w:top w:w="128" w:type="dxa"/>
              <w:left w:w="43" w:type="dxa"/>
              <w:bottom w:w="43" w:type="dxa"/>
              <w:right w:w="43" w:type="dxa"/>
            </w:tcMar>
          </w:tcPr>
          <w:p w14:paraId="7A008182" w14:textId="77777777" w:rsidR="0089264D" w:rsidRPr="00B40C4C" w:rsidRDefault="0089264D" w:rsidP="009137DA">
            <w:r w:rsidRPr="00B40C4C">
              <w:t>kap. 433 post 01</w:t>
            </w:r>
          </w:p>
        </w:tc>
        <w:tc>
          <w:tcPr>
            <w:tcW w:w="4800" w:type="dxa"/>
            <w:tcBorders>
              <w:top w:val="nil"/>
              <w:left w:val="nil"/>
              <w:bottom w:val="nil"/>
              <w:right w:val="nil"/>
            </w:tcBorders>
            <w:tcMar>
              <w:top w:w="128" w:type="dxa"/>
              <w:left w:w="43" w:type="dxa"/>
              <w:bottom w:w="43" w:type="dxa"/>
              <w:right w:w="43" w:type="dxa"/>
            </w:tcMar>
          </w:tcPr>
          <w:p w14:paraId="007550B7" w14:textId="77777777" w:rsidR="0089264D" w:rsidRPr="00B40C4C" w:rsidRDefault="0089264D" w:rsidP="009137DA">
            <w:r w:rsidRPr="00B40C4C">
              <w:t>kap. 3433 post 02</w:t>
            </w:r>
          </w:p>
        </w:tc>
      </w:tr>
      <w:tr w:rsidR="00446E55" w:rsidRPr="00B40C4C" w14:paraId="227857A6" w14:textId="77777777">
        <w:trPr>
          <w:trHeight w:val="380"/>
        </w:trPr>
        <w:tc>
          <w:tcPr>
            <w:tcW w:w="4800" w:type="dxa"/>
            <w:tcBorders>
              <w:top w:val="nil"/>
              <w:left w:val="nil"/>
              <w:bottom w:val="nil"/>
              <w:right w:val="nil"/>
            </w:tcBorders>
            <w:tcMar>
              <w:top w:w="128" w:type="dxa"/>
              <w:left w:w="43" w:type="dxa"/>
              <w:bottom w:w="43" w:type="dxa"/>
              <w:right w:w="43" w:type="dxa"/>
            </w:tcMar>
          </w:tcPr>
          <w:p w14:paraId="15FD9682" w14:textId="77777777" w:rsidR="0089264D" w:rsidRPr="00B40C4C" w:rsidRDefault="0089264D" w:rsidP="009137DA">
            <w:r w:rsidRPr="00B40C4C">
              <w:t>kap. 440 post 01</w:t>
            </w:r>
          </w:p>
        </w:tc>
        <w:tc>
          <w:tcPr>
            <w:tcW w:w="4800" w:type="dxa"/>
            <w:tcBorders>
              <w:top w:val="nil"/>
              <w:left w:val="nil"/>
              <w:bottom w:val="nil"/>
              <w:right w:val="nil"/>
            </w:tcBorders>
            <w:tcMar>
              <w:top w:w="128" w:type="dxa"/>
              <w:left w:w="43" w:type="dxa"/>
              <w:bottom w:w="43" w:type="dxa"/>
              <w:right w:w="43" w:type="dxa"/>
            </w:tcMar>
          </w:tcPr>
          <w:p w14:paraId="3C83AC5E" w14:textId="77777777" w:rsidR="0089264D" w:rsidRPr="00B40C4C" w:rsidRDefault="0089264D" w:rsidP="009137DA">
            <w:r w:rsidRPr="00B40C4C">
              <w:t xml:space="preserve">kap. 3440 postene 02, 03 og 04 </w:t>
            </w:r>
          </w:p>
        </w:tc>
      </w:tr>
      <w:tr w:rsidR="00446E55" w:rsidRPr="00B40C4C" w14:paraId="7DD9BB9E" w14:textId="77777777">
        <w:trPr>
          <w:trHeight w:val="380"/>
        </w:trPr>
        <w:tc>
          <w:tcPr>
            <w:tcW w:w="4800" w:type="dxa"/>
            <w:tcBorders>
              <w:top w:val="nil"/>
              <w:left w:val="nil"/>
              <w:bottom w:val="nil"/>
              <w:right w:val="nil"/>
            </w:tcBorders>
            <w:tcMar>
              <w:top w:w="128" w:type="dxa"/>
              <w:left w:w="43" w:type="dxa"/>
              <w:bottom w:w="43" w:type="dxa"/>
              <w:right w:w="43" w:type="dxa"/>
            </w:tcMar>
          </w:tcPr>
          <w:p w14:paraId="7DC72DA7" w14:textId="77777777" w:rsidR="0089264D" w:rsidRPr="00B40C4C" w:rsidRDefault="0089264D" w:rsidP="009137DA">
            <w:r w:rsidRPr="00B40C4C">
              <w:t>kap. 441 post 01</w:t>
            </w:r>
          </w:p>
        </w:tc>
        <w:tc>
          <w:tcPr>
            <w:tcW w:w="4800" w:type="dxa"/>
            <w:tcBorders>
              <w:top w:val="nil"/>
              <w:left w:val="nil"/>
              <w:bottom w:val="nil"/>
              <w:right w:val="nil"/>
            </w:tcBorders>
            <w:tcMar>
              <w:top w:w="128" w:type="dxa"/>
              <w:left w:w="43" w:type="dxa"/>
              <w:bottom w:w="43" w:type="dxa"/>
              <w:right w:w="43" w:type="dxa"/>
            </w:tcMar>
          </w:tcPr>
          <w:p w14:paraId="5D2F6244" w14:textId="77777777" w:rsidR="0089264D" w:rsidRPr="00B40C4C" w:rsidRDefault="0089264D" w:rsidP="009137DA">
            <w:r w:rsidRPr="00B40C4C">
              <w:t>kap. 3440 post 02</w:t>
            </w:r>
          </w:p>
        </w:tc>
      </w:tr>
      <w:tr w:rsidR="00446E55" w:rsidRPr="00B40C4C" w14:paraId="6E614882" w14:textId="77777777">
        <w:trPr>
          <w:trHeight w:val="380"/>
        </w:trPr>
        <w:tc>
          <w:tcPr>
            <w:tcW w:w="4800" w:type="dxa"/>
            <w:tcBorders>
              <w:top w:val="nil"/>
              <w:left w:val="nil"/>
              <w:bottom w:val="nil"/>
              <w:right w:val="nil"/>
            </w:tcBorders>
            <w:tcMar>
              <w:top w:w="128" w:type="dxa"/>
              <w:left w:w="43" w:type="dxa"/>
              <w:bottom w:w="43" w:type="dxa"/>
              <w:right w:w="43" w:type="dxa"/>
            </w:tcMar>
          </w:tcPr>
          <w:p w14:paraId="24FF9256" w14:textId="77777777" w:rsidR="0089264D" w:rsidRPr="00B40C4C" w:rsidRDefault="0089264D" w:rsidP="009137DA">
            <w:r w:rsidRPr="00B40C4C">
              <w:t>kap. 442 post 01</w:t>
            </w:r>
          </w:p>
        </w:tc>
        <w:tc>
          <w:tcPr>
            <w:tcW w:w="4800" w:type="dxa"/>
            <w:tcBorders>
              <w:top w:val="nil"/>
              <w:left w:val="nil"/>
              <w:bottom w:val="nil"/>
              <w:right w:val="nil"/>
            </w:tcBorders>
            <w:tcMar>
              <w:top w:w="128" w:type="dxa"/>
              <w:left w:w="43" w:type="dxa"/>
              <w:bottom w:w="43" w:type="dxa"/>
              <w:right w:w="43" w:type="dxa"/>
            </w:tcMar>
          </w:tcPr>
          <w:p w14:paraId="7B9DC37B" w14:textId="77777777" w:rsidR="0089264D" w:rsidRPr="00B40C4C" w:rsidRDefault="0089264D" w:rsidP="009137DA">
            <w:r w:rsidRPr="00B40C4C">
              <w:t>kap. 3442 postene 02 og 03</w:t>
            </w:r>
          </w:p>
        </w:tc>
      </w:tr>
      <w:tr w:rsidR="00446E55" w:rsidRPr="00B40C4C" w14:paraId="0AC49BC9" w14:textId="77777777">
        <w:trPr>
          <w:trHeight w:val="380"/>
        </w:trPr>
        <w:tc>
          <w:tcPr>
            <w:tcW w:w="4800" w:type="dxa"/>
            <w:tcBorders>
              <w:top w:val="nil"/>
              <w:left w:val="nil"/>
              <w:bottom w:val="nil"/>
              <w:right w:val="nil"/>
            </w:tcBorders>
            <w:tcMar>
              <w:top w:w="128" w:type="dxa"/>
              <w:left w:w="43" w:type="dxa"/>
              <w:bottom w:w="43" w:type="dxa"/>
              <w:right w:w="43" w:type="dxa"/>
            </w:tcMar>
          </w:tcPr>
          <w:p w14:paraId="252782C3" w14:textId="77777777" w:rsidR="0089264D" w:rsidRPr="00B40C4C" w:rsidRDefault="0089264D" w:rsidP="009137DA">
            <w:r w:rsidRPr="00B40C4C">
              <w:t>kap. 443 post 01</w:t>
            </w:r>
          </w:p>
        </w:tc>
        <w:tc>
          <w:tcPr>
            <w:tcW w:w="4800" w:type="dxa"/>
            <w:tcBorders>
              <w:top w:val="nil"/>
              <w:left w:val="nil"/>
              <w:bottom w:val="nil"/>
              <w:right w:val="nil"/>
            </w:tcBorders>
            <w:tcMar>
              <w:top w:w="128" w:type="dxa"/>
              <w:left w:w="43" w:type="dxa"/>
              <w:bottom w:w="43" w:type="dxa"/>
              <w:right w:w="43" w:type="dxa"/>
            </w:tcMar>
          </w:tcPr>
          <w:p w14:paraId="77D03D17" w14:textId="77777777" w:rsidR="0089264D" w:rsidRPr="00B40C4C" w:rsidRDefault="0089264D" w:rsidP="009137DA">
            <w:r w:rsidRPr="00B40C4C">
              <w:t>kap. 3440 post 02</w:t>
            </w:r>
          </w:p>
        </w:tc>
      </w:tr>
      <w:tr w:rsidR="00446E55" w:rsidRPr="00B40C4C" w14:paraId="76DAC1C8" w14:textId="77777777">
        <w:trPr>
          <w:trHeight w:val="380"/>
        </w:trPr>
        <w:tc>
          <w:tcPr>
            <w:tcW w:w="4800" w:type="dxa"/>
            <w:tcBorders>
              <w:top w:val="nil"/>
              <w:left w:val="nil"/>
              <w:bottom w:val="nil"/>
              <w:right w:val="nil"/>
            </w:tcBorders>
            <w:tcMar>
              <w:top w:w="128" w:type="dxa"/>
              <w:left w:w="43" w:type="dxa"/>
              <w:bottom w:w="43" w:type="dxa"/>
              <w:right w:w="43" w:type="dxa"/>
            </w:tcMar>
          </w:tcPr>
          <w:p w14:paraId="33992E62" w14:textId="77777777" w:rsidR="0089264D" w:rsidRPr="00B40C4C" w:rsidRDefault="0089264D" w:rsidP="009137DA">
            <w:r w:rsidRPr="00B40C4C">
              <w:t>kap. 444 post 01</w:t>
            </w:r>
          </w:p>
        </w:tc>
        <w:tc>
          <w:tcPr>
            <w:tcW w:w="4800" w:type="dxa"/>
            <w:tcBorders>
              <w:top w:val="nil"/>
              <w:left w:val="nil"/>
              <w:bottom w:val="nil"/>
              <w:right w:val="nil"/>
            </w:tcBorders>
            <w:tcMar>
              <w:top w:w="128" w:type="dxa"/>
              <w:left w:w="43" w:type="dxa"/>
              <w:bottom w:w="43" w:type="dxa"/>
              <w:right w:w="43" w:type="dxa"/>
            </w:tcMar>
          </w:tcPr>
          <w:p w14:paraId="16954091" w14:textId="77777777" w:rsidR="0089264D" w:rsidRPr="00B40C4C" w:rsidRDefault="0089264D" w:rsidP="009137DA">
            <w:r w:rsidRPr="00B40C4C">
              <w:t>kap. 3444 post 02</w:t>
            </w:r>
          </w:p>
        </w:tc>
      </w:tr>
      <w:tr w:rsidR="00446E55" w:rsidRPr="00B40C4C" w14:paraId="3EC02F7D" w14:textId="77777777">
        <w:trPr>
          <w:trHeight w:val="380"/>
        </w:trPr>
        <w:tc>
          <w:tcPr>
            <w:tcW w:w="4800" w:type="dxa"/>
            <w:tcBorders>
              <w:top w:val="nil"/>
              <w:left w:val="nil"/>
              <w:bottom w:val="nil"/>
              <w:right w:val="nil"/>
            </w:tcBorders>
            <w:tcMar>
              <w:top w:w="128" w:type="dxa"/>
              <w:left w:w="43" w:type="dxa"/>
              <w:bottom w:w="43" w:type="dxa"/>
              <w:right w:w="43" w:type="dxa"/>
            </w:tcMar>
          </w:tcPr>
          <w:p w14:paraId="4148FDF5" w14:textId="77777777" w:rsidR="0089264D" w:rsidRPr="00B40C4C" w:rsidRDefault="0089264D" w:rsidP="009137DA">
            <w:r w:rsidRPr="00B40C4C">
              <w:t>kap. 451 post 01</w:t>
            </w:r>
          </w:p>
        </w:tc>
        <w:tc>
          <w:tcPr>
            <w:tcW w:w="4800" w:type="dxa"/>
            <w:tcBorders>
              <w:top w:val="nil"/>
              <w:left w:val="nil"/>
              <w:bottom w:val="nil"/>
              <w:right w:val="nil"/>
            </w:tcBorders>
            <w:tcMar>
              <w:top w:w="128" w:type="dxa"/>
              <w:left w:w="43" w:type="dxa"/>
              <w:bottom w:w="43" w:type="dxa"/>
              <w:right w:w="43" w:type="dxa"/>
            </w:tcMar>
          </w:tcPr>
          <w:p w14:paraId="284373DA" w14:textId="77777777" w:rsidR="0089264D" w:rsidRPr="00B40C4C" w:rsidRDefault="0089264D" w:rsidP="009137DA">
            <w:r w:rsidRPr="00B40C4C">
              <w:t>kap. 3451 postene 02, 03 og 06</w:t>
            </w:r>
          </w:p>
        </w:tc>
      </w:tr>
      <w:tr w:rsidR="00446E55" w:rsidRPr="00B40C4C" w14:paraId="7A2D6285" w14:textId="77777777">
        <w:trPr>
          <w:trHeight w:val="380"/>
        </w:trPr>
        <w:tc>
          <w:tcPr>
            <w:tcW w:w="4800" w:type="dxa"/>
            <w:tcBorders>
              <w:top w:val="nil"/>
              <w:left w:val="nil"/>
              <w:bottom w:val="nil"/>
              <w:right w:val="nil"/>
            </w:tcBorders>
            <w:tcMar>
              <w:top w:w="128" w:type="dxa"/>
              <w:left w:w="43" w:type="dxa"/>
              <w:bottom w:w="43" w:type="dxa"/>
              <w:right w:w="43" w:type="dxa"/>
            </w:tcMar>
          </w:tcPr>
          <w:p w14:paraId="6DEA9836" w14:textId="77777777" w:rsidR="0089264D" w:rsidRPr="00B40C4C" w:rsidRDefault="0089264D" w:rsidP="009137DA">
            <w:r w:rsidRPr="00B40C4C">
              <w:t>kap. 451 post 22</w:t>
            </w:r>
          </w:p>
        </w:tc>
        <w:tc>
          <w:tcPr>
            <w:tcW w:w="4800" w:type="dxa"/>
            <w:tcBorders>
              <w:top w:val="nil"/>
              <w:left w:val="nil"/>
              <w:bottom w:val="nil"/>
              <w:right w:val="nil"/>
            </w:tcBorders>
            <w:tcMar>
              <w:top w:w="128" w:type="dxa"/>
              <w:left w:w="43" w:type="dxa"/>
              <w:bottom w:w="43" w:type="dxa"/>
              <w:right w:w="43" w:type="dxa"/>
            </w:tcMar>
          </w:tcPr>
          <w:p w14:paraId="5BDE4C99" w14:textId="77777777" w:rsidR="0089264D" w:rsidRPr="00B40C4C" w:rsidRDefault="0089264D" w:rsidP="009137DA">
            <w:r w:rsidRPr="00B40C4C">
              <w:t>kap. 3451 post 05</w:t>
            </w:r>
          </w:p>
        </w:tc>
      </w:tr>
      <w:tr w:rsidR="00446E55" w:rsidRPr="00B40C4C" w14:paraId="09328A05" w14:textId="77777777">
        <w:trPr>
          <w:trHeight w:val="380"/>
        </w:trPr>
        <w:tc>
          <w:tcPr>
            <w:tcW w:w="4800" w:type="dxa"/>
            <w:tcBorders>
              <w:top w:val="nil"/>
              <w:left w:val="nil"/>
              <w:bottom w:val="nil"/>
              <w:right w:val="nil"/>
            </w:tcBorders>
            <w:tcMar>
              <w:top w:w="128" w:type="dxa"/>
              <w:left w:w="43" w:type="dxa"/>
              <w:bottom w:w="43" w:type="dxa"/>
              <w:right w:w="43" w:type="dxa"/>
            </w:tcMar>
          </w:tcPr>
          <w:p w14:paraId="3A297975" w14:textId="77777777" w:rsidR="0089264D" w:rsidRPr="00B40C4C" w:rsidRDefault="0089264D" w:rsidP="009137DA">
            <w:r w:rsidRPr="00B40C4C">
              <w:lastRenderedPageBreak/>
              <w:t>kap. 451 post 23</w:t>
            </w:r>
          </w:p>
        </w:tc>
        <w:tc>
          <w:tcPr>
            <w:tcW w:w="4800" w:type="dxa"/>
            <w:tcBorders>
              <w:top w:val="nil"/>
              <w:left w:val="nil"/>
              <w:bottom w:val="nil"/>
              <w:right w:val="nil"/>
            </w:tcBorders>
            <w:tcMar>
              <w:top w:w="128" w:type="dxa"/>
              <w:left w:w="43" w:type="dxa"/>
              <w:bottom w:w="43" w:type="dxa"/>
              <w:right w:w="43" w:type="dxa"/>
            </w:tcMar>
          </w:tcPr>
          <w:p w14:paraId="64256221" w14:textId="77777777" w:rsidR="0089264D" w:rsidRPr="00B40C4C" w:rsidRDefault="0089264D" w:rsidP="009137DA">
            <w:r w:rsidRPr="00B40C4C">
              <w:t xml:space="preserve">kap. 3451 post 07 </w:t>
            </w:r>
          </w:p>
        </w:tc>
      </w:tr>
      <w:tr w:rsidR="00446E55" w:rsidRPr="00B40C4C" w14:paraId="7A6E2AAC" w14:textId="77777777">
        <w:trPr>
          <w:trHeight w:val="380"/>
        </w:trPr>
        <w:tc>
          <w:tcPr>
            <w:tcW w:w="4800" w:type="dxa"/>
            <w:tcBorders>
              <w:top w:val="nil"/>
              <w:left w:val="nil"/>
              <w:bottom w:val="nil"/>
              <w:right w:val="nil"/>
            </w:tcBorders>
            <w:tcMar>
              <w:top w:w="128" w:type="dxa"/>
              <w:left w:w="43" w:type="dxa"/>
              <w:bottom w:w="43" w:type="dxa"/>
              <w:right w:w="43" w:type="dxa"/>
            </w:tcMar>
          </w:tcPr>
          <w:p w14:paraId="72E5A938" w14:textId="77777777" w:rsidR="0089264D" w:rsidRPr="00B40C4C" w:rsidRDefault="0089264D" w:rsidP="009137DA">
            <w:r w:rsidRPr="00B40C4C">
              <w:t>kap. 451 post 45</w:t>
            </w:r>
          </w:p>
        </w:tc>
        <w:tc>
          <w:tcPr>
            <w:tcW w:w="4800" w:type="dxa"/>
            <w:tcBorders>
              <w:top w:val="nil"/>
              <w:left w:val="nil"/>
              <w:bottom w:val="nil"/>
              <w:right w:val="nil"/>
            </w:tcBorders>
            <w:tcMar>
              <w:top w:w="128" w:type="dxa"/>
              <w:left w:w="43" w:type="dxa"/>
              <w:bottom w:w="43" w:type="dxa"/>
              <w:right w:w="43" w:type="dxa"/>
            </w:tcMar>
          </w:tcPr>
          <w:p w14:paraId="6F99CD84" w14:textId="77777777" w:rsidR="0089264D" w:rsidRPr="00B40C4C" w:rsidRDefault="0089264D" w:rsidP="009137DA">
            <w:r w:rsidRPr="00B40C4C">
              <w:t>kap. 3451 post 04</w:t>
            </w:r>
          </w:p>
        </w:tc>
      </w:tr>
      <w:tr w:rsidR="00446E55" w:rsidRPr="00B40C4C" w14:paraId="020F0E64" w14:textId="77777777">
        <w:trPr>
          <w:trHeight w:val="380"/>
        </w:trPr>
        <w:tc>
          <w:tcPr>
            <w:tcW w:w="4800" w:type="dxa"/>
            <w:tcBorders>
              <w:top w:val="nil"/>
              <w:left w:val="nil"/>
              <w:bottom w:val="nil"/>
              <w:right w:val="nil"/>
            </w:tcBorders>
            <w:tcMar>
              <w:top w:w="128" w:type="dxa"/>
              <w:left w:w="43" w:type="dxa"/>
              <w:bottom w:w="43" w:type="dxa"/>
              <w:right w:w="43" w:type="dxa"/>
            </w:tcMar>
          </w:tcPr>
          <w:p w14:paraId="6F681413" w14:textId="77777777" w:rsidR="0089264D" w:rsidRPr="00B40C4C" w:rsidRDefault="0089264D" w:rsidP="009137DA">
            <w:r w:rsidRPr="00B40C4C">
              <w:t>kap. 453 post 01</w:t>
            </w:r>
          </w:p>
        </w:tc>
        <w:tc>
          <w:tcPr>
            <w:tcW w:w="4800" w:type="dxa"/>
            <w:tcBorders>
              <w:top w:val="nil"/>
              <w:left w:val="nil"/>
              <w:bottom w:val="nil"/>
              <w:right w:val="nil"/>
            </w:tcBorders>
            <w:tcMar>
              <w:top w:w="128" w:type="dxa"/>
              <w:left w:w="43" w:type="dxa"/>
              <w:bottom w:w="43" w:type="dxa"/>
              <w:right w:w="43" w:type="dxa"/>
            </w:tcMar>
          </w:tcPr>
          <w:p w14:paraId="06D70608" w14:textId="77777777" w:rsidR="0089264D" w:rsidRPr="00B40C4C" w:rsidRDefault="0089264D" w:rsidP="009137DA">
            <w:r w:rsidRPr="00B40C4C">
              <w:t>kap. 3453 post 01</w:t>
            </w:r>
          </w:p>
        </w:tc>
      </w:tr>
      <w:tr w:rsidR="00446E55" w:rsidRPr="00B40C4C" w14:paraId="0552384D" w14:textId="77777777">
        <w:trPr>
          <w:trHeight w:val="380"/>
        </w:trPr>
        <w:tc>
          <w:tcPr>
            <w:tcW w:w="4800" w:type="dxa"/>
            <w:tcBorders>
              <w:top w:val="nil"/>
              <w:left w:val="nil"/>
              <w:bottom w:val="nil"/>
              <w:right w:val="nil"/>
            </w:tcBorders>
            <w:tcMar>
              <w:top w:w="128" w:type="dxa"/>
              <w:left w:w="43" w:type="dxa"/>
              <w:bottom w:w="43" w:type="dxa"/>
              <w:right w:w="43" w:type="dxa"/>
            </w:tcMar>
          </w:tcPr>
          <w:p w14:paraId="16A7CF9F" w14:textId="77777777" w:rsidR="0089264D" w:rsidRPr="00B40C4C" w:rsidRDefault="0089264D" w:rsidP="009137DA">
            <w:r w:rsidRPr="00B40C4C">
              <w:t>kap. 454 post 01</w:t>
            </w:r>
          </w:p>
        </w:tc>
        <w:tc>
          <w:tcPr>
            <w:tcW w:w="4800" w:type="dxa"/>
            <w:tcBorders>
              <w:top w:val="nil"/>
              <w:left w:val="nil"/>
              <w:bottom w:val="nil"/>
              <w:right w:val="nil"/>
            </w:tcBorders>
            <w:tcMar>
              <w:top w:w="128" w:type="dxa"/>
              <w:left w:w="43" w:type="dxa"/>
              <w:bottom w:w="43" w:type="dxa"/>
              <w:right w:w="43" w:type="dxa"/>
            </w:tcMar>
          </w:tcPr>
          <w:p w14:paraId="3ED4D092" w14:textId="77777777" w:rsidR="0089264D" w:rsidRPr="00B40C4C" w:rsidRDefault="0089264D" w:rsidP="009137DA">
            <w:r w:rsidRPr="00B40C4C">
              <w:t>kap. 3454 post 01</w:t>
            </w:r>
          </w:p>
        </w:tc>
      </w:tr>
      <w:tr w:rsidR="00446E55" w:rsidRPr="00B40C4C" w14:paraId="4CCDC7B5" w14:textId="77777777">
        <w:trPr>
          <w:trHeight w:val="380"/>
        </w:trPr>
        <w:tc>
          <w:tcPr>
            <w:tcW w:w="4800" w:type="dxa"/>
            <w:tcBorders>
              <w:top w:val="nil"/>
              <w:left w:val="nil"/>
              <w:bottom w:val="nil"/>
              <w:right w:val="nil"/>
            </w:tcBorders>
            <w:tcMar>
              <w:top w:w="128" w:type="dxa"/>
              <w:left w:w="43" w:type="dxa"/>
              <w:bottom w:w="43" w:type="dxa"/>
              <w:right w:w="43" w:type="dxa"/>
            </w:tcMar>
          </w:tcPr>
          <w:p w14:paraId="3E468B7C" w14:textId="77777777" w:rsidR="0089264D" w:rsidRPr="00B40C4C" w:rsidRDefault="0089264D" w:rsidP="009137DA">
            <w:r w:rsidRPr="00B40C4C">
              <w:t>kap. 455 post 01</w:t>
            </w:r>
          </w:p>
        </w:tc>
        <w:tc>
          <w:tcPr>
            <w:tcW w:w="4800" w:type="dxa"/>
            <w:tcBorders>
              <w:top w:val="nil"/>
              <w:left w:val="nil"/>
              <w:bottom w:val="nil"/>
              <w:right w:val="nil"/>
            </w:tcBorders>
            <w:tcMar>
              <w:top w:w="128" w:type="dxa"/>
              <w:left w:w="43" w:type="dxa"/>
              <w:bottom w:w="43" w:type="dxa"/>
              <w:right w:w="43" w:type="dxa"/>
            </w:tcMar>
          </w:tcPr>
          <w:p w14:paraId="3361DFA7" w14:textId="77777777" w:rsidR="0089264D" w:rsidRPr="00B40C4C" w:rsidRDefault="0089264D" w:rsidP="009137DA">
            <w:r w:rsidRPr="00B40C4C">
              <w:t>kap. 3455 post 01</w:t>
            </w:r>
          </w:p>
        </w:tc>
      </w:tr>
      <w:tr w:rsidR="00446E55" w:rsidRPr="00B40C4C" w14:paraId="047E01EB" w14:textId="77777777">
        <w:trPr>
          <w:trHeight w:val="380"/>
        </w:trPr>
        <w:tc>
          <w:tcPr>
            <w:tcW w:w="4800" w:type="dxa"/>
            <w:tcBorders>
              <w:top w:val="nil"/>
              <w:left w:val="nil"/>
              <w:bottom w:val="nil"/>
              <w:right w:val="nil"/>
            </w:tcBorders>
            <w:tcMar>
              <w:top w:w="128" w:type="dxa"/>
              <w:left w:w="43" w:type="dxa"/>
              <w:bottom w:w="43" w:type="dxa"/>
              <w:right w:w="43" w:type="dxa"/>
            </w:tcMar>
          </w:tcPr>
          <w:p w14:paraId="0D7353E2" w14:textId="77777777" w:rsidR="0089264D" w:rsidRPr="00B40C4C" w:rsidRDefault="0089264D" w:rsidP="009137DA">
            <w:r w:rsidRPr="00B40C4C">
              <w:t>kap. 457 post 01</w:t>
            </w:r>
          </w:p>
        </w:tc>
        <w:tc>
          <w:tcPr>
            <w:tcW w:w="4800" w:type="dxa"/>
            <w:tcBorders>
              <w:top w:val="nil"/>
              <w:left w:val="nil"/>
              <w:bottom w:val="nil"/>
              <w:right w:val="nil"/>
            </w:tcBorders>
            <w:tcMar>
              <w:top w:w="128" w:type="dxa"/>
              <w:left w:w="43" w:type="dxa"/>
              <w:bottom w:w="43" w:type="dxa"/>
              <w:right w:w="43" w:type="dxa"/>
            </w:tcMar>
          </w:tcPr>
          <w:p w14:paraId="1C65B283" w14:textId="77777777" w:rsidR="0089264D" w:rsidRPr="00B40C4C" w:rsidRDefault="0089264D" w:rsidP="009137DA">
            <w:r w:rsidRPr="00B40C4C">
              <w:t>kap. 3457 post 01</w:t>
            </w:r>
          </w:p>
        </w:tc>
      </w:tr>
      <w:tr w:rsidR="00446E55" w:rsidRPr="00B40C4C" w14:paraId="603F66B6" w14:textId="77777777">
        <w:trPr>
          <w:trHeight w:val="380"/>
        </w:trPr>
        <w:tc>
          <w:tcPr>
            <w:tcW w:w="4800" w:type="dxa"/>
            <w:tcBorders>
              <w:top w:val="nil"/>
              <w:left w:val="nil"/>
              <w:bottom w:val="nil"/>
              <w:right w:val="nil"/>
            </w:tcBorders>
            <w:tcMar>
              <w:top w:w="128" w:type="dxa"/>
              <w:left w:w="43" w:type="dxa"/>
              <w:bottom w:w="43" w:type="dxa"/>
              <w:right w:w="43" w:type="dxa"/>
            </w:tcMar>
          </w:tcPr>
          <w:p w14:paraId="711C3BEE" w14:textId="77777777" w:rsidR="0089264D" w:rsidRPr="00B40C4C" w:rsidRDefault="0089264D" w:rsidP="009137DA">
            <w:r w:rsidRPr="00B40C4C">
              <w:t xml:space="preserve">kap. 461 post 01 </w:t>
            </w:r>
          </w:p>
        </w:tc>
        <w:tc>
          <w:tcPr>
            <w:tcW w:w="4800" w:type="dxa"/>
            <w:tcBorders>
              <w:top w:val="nil"/>
              <w:left w:val="nil"/>
              <w:bottom w:val="nil"/>
              <w:right w:val="nil"/>
            </w:tcBorders>
            <w:tcMar>
              <w:top w:w="128" w:type="dxa"/>
              <w:left w:w="43" w:type="dxa"/>
              <w:bottom w:w="43" w:type="dxa"/>
              <w:right w:w="43" w:type="dxa"/>
            </w:tcMar>
          </w:tcPr>
          <w:p w14:paraId="63341611" w14:textId="77777777" w:rsidR="0089264D" w:rsidRPr="00B40C4C" w:rsidRDefault="0089264D" w:rsidP="009137DA">
            <w:r w:rsidRPr="00B40C4C">
              <w:t>kap. 3461, post 01</w:t>
            </w:r>
          </w:p>
        </w:tc>
      </w:tr>
      <w:tr w:rsidR="00446E55" w:rsidRPr="00B40C4C" w14:paraId="5394970D" w14:textId="77777777">
        <w:trPr>
          <w:trHeight w:val="380"/>
        </w:trPr>
        <w:tc>
          <w:tcPr>
            <w:tcW w:w="4800" w:type="dxa"/>
            <w:tcBorders>
              <w:top w:val="nil"/>
              <w:left w:val="nil"/>
              <w:bottom w:val="nil"/>
              <w:right w:val="nil"/>
            </w:tcBorders>
            <w:tcMar>
              <w:top w:w="128" w:type="dxa"/>
              <w:left w:w="43" w:type="dxa"/>
              <w:bottom w:w="43" w:type="dxa"/>
              <w:right w:w="43" w:type="dxa"/>
            </w:tcMar>
          </w:tcPr>
          <w:p w14:paraId="7B543A77" w14:textId="77777777" w:rsidR="0089264D" w:rsidRPr="00B40C4C" w:rsidRDefault="0089264D" w:rsidP="009137DA">
            <w:r w:rsidRPr="00B40C4C">
              <w:t>kap. 461, post 21</w:t>
            </w:r>
          </w:p>
        </w:tc>
        <w:tc>
          <w:tcPr>
            <w:tcW w:w="4800" w:type="dxa"/>
            <w:tcBorders>
              <w:top w:val="nil"/>
              <w:left w:val="nil"/>
              <w:bottom w:val="nil"/>
              <w:right w:val="nil"/>
            </w:tcBorders>
            <w:tcMar>
              <w:top w:w="128" w:type="dxa"/>
              <w:left w:w="43" w:type="dxa"/>
              <w:bottom w:w="43" w:type="dxa"/>
              <w:right w:w="43" w:type="dxa"/>
            </w:tcMar>
          </w:tcPr>
          <w:p w14:paraId="6953EC13" w14:textId="77777777" w:rsidR="0089264D" w:rsidRPr="00B40C4C" w:rsidRDefault="0089264D" w:rsidP="009137DA">
            <w:r w:rsidRPr="00B40C4C">
              <w:t>kap. 3461, post 02</w:t>
            </w:r>
          </w:p>
        </w:tc>
      </w:tr>
      <w:tr w:rsidR="00446E55" w:rsidRPr="00B40C4C" w14:paraId="0B926267" w14:textId="77777777">
        <w:trPr>
          <w:trHeight w:val="380"/>
        </w:trPr>
        <w:tc>
          <w:tcPr>
            <w:tcW w:w="4800" w:type="dxa"/>
            <w:tcBorders>
              <w:top w:val="nil"/>
              <w:left w:val="nil"/>
              <w:bottom w:val="nil"/>
              <w:right w:val="nil"/>
            </w:tcBorders>
            <w:tcMar>
              <w:top w:w="128" w:type="dxa"/>
              <w:left w:w="43" w:type="dxa"/>
              <w:bottom w:w="43" w:type="dxa"/>
              <w:right w:w="43" w:type="dxa"/>
            </w:tcMar>
          </w:tcPr>
          <w:p w14:paraId="0673BB1F" w14:textId="77777777" w:rsidR="0089264D" w:rsidRPr="00B40C4C" w:rsidRDefault="0089264D" w:rsidP="009137DA">
            <w:r w:rsidRPr="00B40C4C">
              <w:t>kap. 473 post 01</w:t>
            </w:r>
          </w:p>
        </w:tc>
        <w:tc>
          <w:tcPr>
            <w:tcW w:w="4800" w:type="dxa"/>
            <w:tcBorders>
              <w:top w:val="nil"/>
              <w:left w:val="nil"/>
              <w:bottom w:val="nil"/>
              <w:right w:val="nil"/>
            </w:tcBorders>
            <w:tcMar>
              <w:top w:w="128" w:type="dxa"/>
              <w:left w:w="43" w:type="dxa"/>
              <w:bottom w:w="43" w:type="dxa"/>
              <w:right w:w="43" w:type="dxa"/>
            </w:tcMar>
          </w:tcPr>
          <w:p w14:paraId="20DE4F3C" w14:textId="77777777" w:rsidR="0089264D" w:rsidRPr="00B40C4C" w:rsidRDefault="0089264D" w:rsidP="009137DA">
            <w:r w:rsidRPr="00B40C4C">
              <w:t>kap. 3473 post 01</w:t>
            </w:r>
          </w:p>
        </w:tc>
      </w:tr>
      <w:tr w:rsidR="00446E55" w:rsidRPr="00B40C4C" w14:paraId="099E0BE7" w14:textId="77777777">
        <w:trPr>
          <w:trHeight w:val="380"/>
        </w:trPr>
        <w:tc>
          <w:tcPr>
            <w:tcW w:w="4800" w:type="dxa"/>
            <w:tcBorders>
              <w:top w:val="nil"/>
              <w:left w:val="nil"/>
              <w:bottom w:val="nil"/>
              <w:right w:val="nil"/>
            </w:tcBorders>
            <w:tcMar>
              <w:top w:w="128" w:type="dxa"/>
              <w:left w:w="43" w:type="dxa"/>
              <w:bottom w:w="43" w:type="dxa"/>
              <w:right w:w="43" w:type="dxa"/>
            </w:tcMar>
          </w:tcPr>
          <w:p w14:paraId="09D5C657" w14:textId="77777777" w:rsidR="0089264D" w:rsidRPr="00B40C4C" w:rsidRDefault="0089264D" w:rsidP="009137DA">
            <w:r w:rsidRPr="00B40C4C">
              <w:t>kap. 481 post 01</w:t>
            </w:r>
          </w:p>
        </w:tc>
        <w:tc>
          <w:tcPr>
            <w:tcW w:w="4800" w:type="dxa"/>
            <w:tcBorders>
              <w:top w:val="nil"/>
              <w:left w:val="nil"/>
              <w:bottom w:val="nil"/>
              <w:right w:val="nil"/>
            </w:tcBorders>
            <w:tcMar>
              <w:top w:w="128" w:type="dxa"/>
              <w:left w:w="43" w:type="dxa"/>
              <w:bottom w:w="43" w:type="dxa"/>
              <w:right w:w="43" w:type="dxa"/>
            </w:tcMar>
          </w:tcPr>
          <w:p w14:paraId="69269E91" w14:textId="77777777" w:rsidR="0089264D" w:rsidRPr="00B40C4C" w:rsidRDefault="0089264D" w:rsidP="009137DA">
            <w:r w:rsidRPr="00B40C4C">
              <w:t>kap. 3481 post 01</w:t>
            </w:r>
          </w:p>
        </w:tc>
      </w:tr>
      <w:tr w:rsidR="00446E55" w:rsidRPr="00B40C4C" w14:paraId="19EEEF39" w14:textId="77777777">
        <w:trPr>
          <w:trHeight w:val="380"/>
        </w:trPr>
        <w:tc>
          <w:tcPr>
            <w:tcW w:w="4800" w:type="dxa"/>
            <w:tcBorders>
              <w:top w:val="nil"/>
              <w:left w:val="nil"/>
              <w:bottom w:val="nil"/>
              <w:right w:val="nil"/>
            </w:tcBorders>
            <w:tcMar>
              <w:top w:w="128" w:type="dxa"/>
              <w:left w:w="43" w:type="dxa"/>
              <w:bottom w:w="43" w:type="dxa"/>
              <w:right w:w="43" w:type="dxa"/>
            </w:tcMar>
          </w:tcPr>
          <w:p w14:paraId="0F3B4DA0" w14:textId="77777777" w:rsidR="0089264D" w:rsidRPr="00B40C4C" w:rsidRDefault="0089264D" w:rsidP="009137DA">
            <w:r w:rsidRPr="00B40C4C">
              <w:t>kap. 490 post 01</w:t>
            </w:r>
          </w:p>
        </w:tc>
        <w:tc>
          <w:tcPr>
            <w:tcW w:w="4800" w:type="dxa"/>
            <w:tcBorders>
              <w:top w:val="nil"/>
              <w:left w:val="nil"/>
              <w:bottom w:val="nil"/>
              <w:right w:val="nil"/>
            </w:tcBorders>
            <w:tcMar>
              <w:top w:w="128" w:type="dxa"/>
              <w:left w:w="43" w:type="dxa"/>
              <w:bottom w:w="43" w:type="dxa"/>
              <w:right w:w="43" w:type="dxa"/>
            </w:tcMar>
          </w:tcPr>
          <w:p w14:paraId="711DA925" w14:textId="77777777" w:rsidR="0089264D" w:rsidRPr="00B40C4C" w:rsidRDefault="0089264D" w:rsidP="009137DA">
            <w:r w:rsidRPr="00B40C4C">
              <w:t>kap. 3490 post 05</w:t>
            </w:r>
          </w:p>
        </w:tc>
      </w:tr>
      <w:tr w:rsidR="00446E55" w:rsidRPr="00B40C4C" w14:paraId="592DE31E"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7E5C1E11" w14:textId="77777777" w:rsidR="0089264D" w:rsidRPr="00B40C4C" w:rsidRDefault="0089264D" w:rsidP="009137DA">
            <w:r w:rsidRPr="00B40C4C">
              <w:t>kap. 491 post 01</w:t>
            </w:r>
          </w:p>
        </w:tc>
        <w:tc>
          <w:tcPr>
            <w:tcW w:w="4800" w:type="dxa"/>
            <w:tcBorders>
              <w:top w:val="nil"/>
              <w:left w:val="nil"/>
              <w:bottom w:val="single" w:sz="4" w:space="0" w:color="000000"/>
              <w:right w:val="nil"/>
            </w:tcBorders>
            <w:tcMar>
              <w:top w:w="128" w:type="dxa"/>
              <w:left w:w="43" w:type="dxa"/>
              <w:bottom w:w="43" w:type="dxa"/>
              <w:right w:w="43" w:type="dxa"/>
            </w:tcMar>
          </w:tcPr>
          <w:p w14:paraId="2EFA7381" w14:textId="77777777" w:rsidR="0089264D" w:rsidRPr="00B40C4C" w:rsidRDefault="0089264D" w:rsidP="009137DA">
            <w:r w:rsidRPr="00B40C4C">
              <w:t>kap. 3491 post 01</w:t>
            </w:r>
          </w:p>
        </w:tc>
      </w:tr>
    </w:tbl>
    <w:p w14:paraId="4A65C651" w14:textId="77777777" w:rsidR="0089264D" w:rsidRPr="00B40C4C" w:rsidRDefault="0089264D" w:rsidP="00B55E89">
      <w:pPr>
        <w:pStyle w:val="Listeavsnitt"/>
      </w:pPr>
      <w:r w:rsidRPr="00B40C4C">
        <w:t>Merinntekt som gir grunnlag for overskridelse, skal også dekke merverdiavgift knyttet til overskridelsen, og berører derfor også kap. 1633, post 01 for de statlige forvaltningsorganene som inngår i nettoordningen for merverdiavgift.</w:t>
      </w:r>
    </w:p>
    <w:p w14:paraId="3D75F5D5" w14:textId="77777777" w:rsidR="0089264D" w:rsidRPr="00B40C4C" w:rsidRDefault="0089264D" w:rsidP="009137DA">
      <w:pPr>
        <w:pStyle w:val="Listeavsnitt"/>
      </w:pPr>
      <w:r w:rsidRPr="00B40C4C">
        <w:t>Merinntekter og eventuelle mindreinntekter tas med i beregningen av overføring av ubrukt bevilgning til neste år.</w:t>
      </w:r>
    </w:p>
    <w:p w14:paraId="7164AF23" w14:textId="77777777" w:rsidR="0089264D" w:rsidRPr="00B40C4C" w:rsidRDefault="0089264D" w:rsidP="009137DA">
      <w:pPr>
        <w:pStyle w:val="Nummerertliste"/>
      </w:pPr>
      <w:r w:rsidRPr="00B40C4C">
        <w:t>Overskride bevilgningen under kap. 451 Direktoratet for samfunnssikkerhet og beredskap, post 01 Driftsutgifter med inntil 75 pst. av inntekter ved salg av sivilforsvarsanlegg og fast eiendom. Inntekter inntektsføres under kap. 3451 Direktoratet for samfunnssikkerhet og beredskap, post 40 Salg av eiendom mv.</w:t>
      </w:r>
    </w:p>
    <w:p w14:paraId="3E9FCBD9" w14:textId="77777777" w:rsidR="0089264D" w:rsidRPr="00B40C4C" w:rsidRDefault="0089264D" w:rsidP="009137DA">
      <w:pPr>
        <w:pStyle w:val="a-vedtak-del"/>
      </w:pPr>
      <w:r w:rsidRPr="00B40C4C">
        <w:t>III</w:t>
      </w:r>
    </w:p>
    <w:p w14:paraId="135C20AC" w14:textId="77777777" w:rsidR="0089264D" w:rsidRPr="00B40C4C" w:rsidRDefault="0089264D" w:rsidP="009137DA">
      <w:pPr>
        <w:pStyle w:val="a-vedtak-tekst"/>
      </w:pPr>
      <w:r w:rsidRPr="00B40C4C">
        <w:t>Fullmakt til overskridelse</w:t>
      </w:r>
    </w:p>
    <w:p w14:paraId="505E1BFC" w14:textId="77777777" w:rsidR="0089264D" w:rsidRPr="00B40C4C" w:rsidRDefault="0089264D" w:rsidP="009137DA">
      <w:r w:rsidRPr="00B40C4C">
        <w:t xml:space="preserve">Stortinget samtykker i at Justis- og beredskapsdepartementet i 2025 kan overskride bevilgningen under kap. 451 Direktoratet for samfunnssikkerhet og beredskap, post 21 Spesielle driftsutgifter, dersom det oppstår en situasjon med ekstraordinær skogbrannfare og/eller mange skogbranner, og det i den forbindelse er nødvendig med innsats for slokking og beredskap ut over det som må beregnes i et normalår. Bevilgningen på posten kan også overskrides ved ekstraordinære hendelser som har medført eller kan medføre tap av liv eller skade på helse, kritiske samfunnsfunksjoner eller kritisk infrastruktur, når øvrige nasjonale helikopterressurser ikke er </w:t>
      </w:r>
      <w:r w:rsidRPr="00B40C4C">
        <w:lastRenderedPageBreak/>
        <w:t>tilstrekkelig. Fullmakten gjelder uten opphold og før Kongen kan gi slikt samtykke. Overskridelser på posten kan ikke overstige 40 mill. kroner.</w:t>
      </w:r>
    </w:p>
    <w:p w14:paraId="4564608C" w14:textId="77777777" w:rsidR="0089264D" w:rsidRPr="00B40C4C" w:rsidRDefault="0089264D" w:rsidP="009137DA">
      <w:pPr>
        <w:pStyle w:val="Fullmakttit"/>
      </w:pPr>
      <w:r w:rsidRPr="00B40C4C">
        <w:t>Fullmakter til å pådra staten forpliktelser utover gitte bevilgninger</w:t>
      </w:r>
    </w:p>
    <w:p w14:paraId="36D8B812" w14:textId="77777777" w:rsidR="0089264D" w:rsidRPr="00B40C4C" w:rsidRDefault="0089264D" w:rsidP="009137DA">
      <w:pPr>
        <w:pStyle w:val="a-vedtak-del"/>
      </w:pPr>
      <w:r w:rsidRPr="00B40C4C">
        <w:t>IV</w:t>
      </w:r>
    </w:p>
    <w:p w14:paraId="331A62E1" w14:textId="77777777" w:rsidR="0089264D" w:rsidRPr="00B40C4C" w:rsidRDefault="0089264D" w:rsidP="009137DA">
      <w:pPr>
        <w:pStyle w:val="a-vedtak-tekst"/>
      </w:pPr>
      <w:r w:rsidRPr="00B40C4C">
        <w:t>Bestillingsfullmakter</w:t>
      </w:r>
    </w:p>
    <w:p w14:paraId="16503180" w14:textId="77777777" w:rsidR="0089264D" w:rsidRPr="00B40C4C" w:rsidRDefault="0089264D" w:rsidP="009137DA">
      <w:r w:rsidRPr="00B40C4C">
        <w:t>Stortinget samtykker i at Justis- og beredskapsdepartementet i 2025 kan bestille varer utover den gitte bevilgning, men slik at samlet ramme for nye bestillinger og gammelt ansvar ikke overstiger følgende beløp:</w:t>
      </w:r>
    </w:p>
    <w:p w14:paraId="1D87B439" w14:textId="77777777" w:rsidR="0089264D" w:rsidRPr="00B40C4C" w:rsidRDefault="0089264D" w:rsidP="009137DA">
      <w:pPr>
        <w:pStyle w:val="Tabellnavn"/>
      </w:pPr>
      <w:r w:rsidRPr="00B40C4C">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0"/>
        <w:gridCol w:w="600"/>
        <w:gridCol w:w="6020"/>
        <w:gridCol w:w="2380"/>
      </w:tblGrid>
      <w:tr w:rsidR="00446E55" w:rsidRPr="00B40C4C" w14:paraId="7AA13FCA" w14:textId="77777777">
        <w:trPr>
          <w:trHeight w:val="360"/>
        </w:trPr>
        <w:tc>
          <w:tcPr>
            <w:tcW w:w="540" w:type="dxa"/>
            <w:tcBorders>
              <w:top w:val="single" w:sz="4" w:space="0" w:color="000000"/>
              <w:left w:val="nil"/>
              <w:bottom w:val="nil"/>
              <w:right w:val="nil"/>
            </w:tcBorders>
            <w:tcMar>
              <w:top w:w="128" w:type="dxa"/>
              <w:left w:w="43" w:type="dxa"/>
              <w:bottom w:w="43" w:type="dxa"/>
              <w:right w:w="43" w:type="dxa"/>
            </w:tcMar>
            <w:vAlign w:val="bottom"/>
          </w:tcPr>
          <w:p w14:paraId="7A19B570" w14:textId="77777777" w:rsidR="0089264D" w:rsidRPr="00B40C4C" w:rsidRDefault="0089264D" w:rsidP="00503FD6">
            <w:r w:rsidRPr="00B40C4C">
              <w:t>Kap.</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27582" w14:textId="77777777" w:rsidR="0089264D" w:rsidRPr="00B40C4C" w:rsidRDefault="0089264D" w:rsidP="009137DA">
            <w:r w:rsidRPr="00B40C4C">
              <w:t>Post</w:t>
            </w:r>
          </w:p>
        </w:tc>
        <w:tc>
          <w:tcPr>
            <w:tcW w:w="6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2E4C0" w14:textId="77777777" w:rsidR="0089264D" w:rsidRPr="00B40C4C" w:rsidRDefault="0089264D" w:rsidP="009137DA">
            <w:r w:rsidRPr="00B40C4C">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E827F" w14:textId="77777777" w:rsidR="0089264D" w:rsidRPr="00B40C4C" w:rsidRDefault="0089264D" w:rsidP="00C57201">
            <w:pPr>
              <w:jc w:val="right"/>
            </w:pPr>
            <w:r w:rsidRPr="00B40C4C">
              <w:t>Samlet ramme</w:t>
            </w:r>
          </w:p>
        </w:tc>
      </w:tr>
      <w:tr w:rsidR="00446E55" w:rsidRPr="00B40C4C" w14:paraId="6BD8885F"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171919C1" w14:textId="77777777" w:rsidR="0089264D" w:rsidRPr="00B40C4C" w:rsidRDefault="0089264D" w:rsidP="009137DA">
            <w:r w:rsidRPr="00B40C4C">
              <w:t>440</w:t>
            </w:r>
          </w:p>
        </w:tc>
        <w:tc>
          <w:tcPr>
            <w:tcW w:w="600" w:type="dxa"/>
            <w:tcBorders>
              <w:top w:val="single" w:sz="4" w:space="0" w:color="000000"/>
              <w:left w:val="nil"/>
              <w:bottom w:val="nil"/>
              <w:right w:val="nil"/>
            </w:tcBorders>
            <w:tcMar>
              <w:top w:w="128" w:type="dxa"/>
              <w:left w:w="43" w:type="dxa"/>
              <w:bottom w:w="43" w:type="dxa"/>
              <w:right w:w="43" w:type="dxa"/>
            </w:tcMar>
          </w:tcPr>
          <w:p w14:paraId="38FDADD9" w14:textId="77777777" w:rsidR="0089264D" w:rsidRPr="00B40C4C" w:rsidRDefault="0089264D" w:rsidP="009137DA"/>
        </w:tc>
        <w:tc>
          <w:tcPr>
            <w:tcW w:w="6020" w:type="dxa"/>
            <w:tcBorders>
              <w:top w:val="single" w:sz="4" w:space="0" w:color="000000"/>
              <w:left w:val="nil"/>
              <w:bottom w:val="nil"/>
              <w:right w:val="nil"/>
            </w:tcBorders>
            <w:tcMar>
              <w:top w:w="128" w:type="dxa"/>
              <w:left w:w="43" w:type="dxa"/>
              <w:bottom w:w="43" w:type="dxa"/>
              <w:right w:w="43" w:type="dxa"/>
            </w:tcMar>
          </w:tcPr>
          <w:p w14:paraId="7703222A" w14:textId="77777777" w:rsidR="0089264D" w:rsidRPr="00B40C4C" w:rsidRDefault="0089264D" w:rsidP="009137DA">
            <w:r w:rsidRPr="00B40C4C">
              <w:t>Politiet</w:t>
            </w:r>
          </w:p>
        </w:tc>
        <w:tc>
          <w:tcPr>
            <w:tcW w:w="2380" w:type="dxa"/>
            <w:tcBorders>
              <w:top w:val="single" w:sz="4" w:space="0" w:color="000000"/>
              <w:left w:val="nil"/>
              <w:bottom w:val="nil"/>
              <w:right w:val="nil"/>
            </w:tcBorders>
            <w:tcMar>
              <w:top w:w="128" w:type="dxa"/>
              <w:left w:w="43" w:type="dxa"/>
              <w:bottom w:w="43" w:type="dxa"/>
              <w:right w:w="43" w:type="dxa"/>
            </w:tcMar>
          </w:tcPr>
          <w:p w14:paraId="4E429846" w14:textId="77777777" w:rsidR="0089264D" w:rsidRPr="00B40C4C" w:rsidRDefault="0089264D" w:rsidP="00C57201">
            <w:pPr>
              <w:jc w:val="right"/>
            </w:pPr>
          </w:p>
        </w:tc>
      </w:tr>
      <w:tr w:rsidR="00446E55" w:rsidRPr="00B40C4C" w14:paraId="14144E41" w14:textId="77777777">
        <w:trPr>
          <w:trHeight w:val="380"/>
        </w:trPr>
        <w:tc>
          <w:tcPr>
            <w:tcW w:w="540" w:type="dxa"/>
            <w:tcBorders>
              <w:top w:val="nil"/>
              <w:left w:val="nil"/>
              <w:bottom w:val="nil"/>
              <w:right w:val="nil"/>
            </w:tcBorders>
            <w:tcMar>
              <w:top w:w="128" w:type="dxa"/>
              <w:left w:w="43" w:type="dxa"/>
              <w:bottom w:w="43" w:type="dxa"/>
              <w:right w:w="43" w:type="dxa"/>
            </w:tcMar>
          </w:tcPr>
          <w:p w14:paraId="6CF4A7A2" w14:textId="77777777" w:rsidR="0089264D" w:rsidRPr="00B40C4C" w:rsidRDefault="0089264D" w:rsidP="009137DA"/>
        </w:tc>
        <w:tc>
          <w:tcPr>
            <w:tcW w:w="600" w:type="dxa"/>
            <w:tcBorders>
              <w:top w:val="nil"/>
              <w:left w:val="nil"/>
              <w:bottom w:val="nil"/>
              <w:right w:val="nil"/>
            </w:tcBorders>
            <w:tcMar>
              <w:top w:w="128" w:type="dxa"/>
              <w:left w:w="43" w:type="dxa"/>
              <w:bottom w:w="43" w:type="dxa"/>
              <w:right w:w="43" w:type="dxa"/>
            </w:tcMar>
          </w:tcPr>
          <w:p w14:paraId="00CFED43" w14:textId="77777777" w:rsidR="0089264D" w:rsidRPr="00B40C4C" w:rsidRDefault="0089264D" w:rsidP="009137DA">
            <w:r w:rsidRPr="00B40C4C">
              <w:t>01</w:t>
            </w:r>
          </w:p>
        </w:tc>
        <w:tc>
          <w:tcPr>
            <w:tcW w:w="6020" w:type="dxa"/>
            <w:tcBorders>
              <w:top w:val="nil"/>
              <w:left w:val="nil"/>
              <w:bottom w:val="nil"/>
              <w:right w:val="nil"/>
            </w:tcBorders>
            <w:tcMar>
              <w:top w:w="128" w:type="dxa"/>
              <w:left w:w="43" w:type="dxa"/>
              <w:bottom w:w="43" w:type="dxa"/>
              <w:right w:w="43" w:type="dxa"/>
            </w:tcMar>
          </w:tcPr>
          <w:p w14:paraId="43CDDD1C" w14:textId="77777777" w:rsidR="0089264D" w:rsidRPr="00B40C4C" w:rsidRDefault="0089264D" w:rsidP="009137DA">
            <w:r w:rsidRPr="00B40C4C">
              <w:t>Driftsutgifter</w:t>
            </w:r>
          </w:p>
        </w:tc>
        <w:tc>
          <w:tcPr>
            <w:tcW w:w="2380" w:type="dxa"/>
            <w:tcBorders>
              <w:top w:val="nil"/>
              <w:left w:val="nil"/>
              <w:bottom w:val="nil"/>
              <w:right w:val="nil"/>
            </w:tcBorders>
            <w:tcMar>
              <w:top w:w="128" w:type="dxa"/>
              <w:left w:w="43" w:type="dxa"/>
              <w:bottom w:w="43" w:type="dxa"/>
              <w:right w:w="43" w:type="dxa"/>
            </w:tcMar>
          </w:tcPr>
          <w:p w14:paraId="4BA856BC" w14:textId="77777777" w:rsidR="0089264D" w:rsidRPr="00B40C4C" w:rsidRDefault="0089264D" w:rsidP="00C57201">
            <w:pPr>
              <w:jc w:val="right"/>
            </w:pPr>
            <w:r w:rsidRPr="00B40C4C">
              <w:t>250,0 mill. kroner</w:t>
            </w:r>
          </w:p>
        </w:tc>
      </w:tr>
      <w:tr w:rsidR="00446E55" w:rsidRPr="00B40C4C" w14:paraId="36E005C7" w14:textId="77777777">
        <w:trPr>
          <w:trHeight w:val="380"/>
        </w:trPr>
        <w:tc>
          <w:tcPr>
            <w:tcW w:w="540" w:type="dxa"/>
            <w:tcBorders>
              <w:top w:val="nil"/>
              <w:left w:val="nil"/>
              <w:bottom w:val="nil"/>
              <w:right w:val="nil"/>
            </w:tcBorders>
            <w:tcMar>
              <w:top w:w="128" w:type="dxa"/>
              <w:left w:w="43" w:type="dxa"/>
              <w:bottom w:w="43" w:type="dxa"/>
              <w:right w:w="43" w:type="dxa"/>
            </w:tcMar>
          </w:tcPr>
          <w:p w14:paraId="6A0AD2ED" w14:textId="77777777" w:rsidR="0089264D" w:rsidRPr="00B40C4C" w:rsidRDefault="0089264D" w:rsidP="009137DA">
            <w:r w:rsidRPr="00B40C4C">
              <w:t>444</w:t>
            </w:r>
          </w:p>
        </w:tc>
        <w:tc>
          <w:tcPr>
            <w:tcW w:w="600" w:type="dxa"/>
            <w:tcBorders>
              <w:top w:val="nil"/>
              <w:left w:val="nil"/>
              <w:bottom w:val="nil"/>
              <w:right w:val="nil"/>
            </w:tcBorders>
            <w:tcMar>
              <w:top w:w="128" w:type="dxa"/>
              <w:left w:w="43" w:type="dxa"/>
              <w:bottom w:w="43" w:type="dxa"/>
              <w:right w:w="43" w:type="dxa"/>
            </w:tcMar>
          </w:tcPr>
          <w:p w14:paraId="3C4ABA98" w14:textId="77777777" w:rsidR="0089264D" w:rsidRPr="00B40C4C" w:rsidRDefault="0089264D" w:rsidP="009137DA"/>
        </w:tc>
        <w:tc>
          <w:tcPr>
            <w:tcW w:w="6020" w:type="dxa"/>
            <w:tcBorders>
              <w:top w:val="nil"/>
              <w:left w:val="nil"/>
              <w:bottom w:val="nil"/>
              <w:right w:val="nil"/>
            </w:tcBorders>
            <w:tcMar>
              <w:top w:w="128" w:type="dxa"/>
              <w:left w:w="43" w:type="dxa"/>
              <w:bottom w:w="43" w:type="dxa"/>
              <w:right w:w="43" w:type="dxa"/>
            </w:tcMar>
          </w:tcPr>
          <w:p w14:paraId="19E533A9" w14:textId="77777777" w:rsidR="0089264D" w:rsidRPr="00B40C4C" w:rsidRDefault="0089264D" w:rsidP="009137DA">
            <w:r w:rsidRPr="00B40C4C">
              <w:t>Politiets sikkerhetstjeneste (PST)</w:t>
            </w:r>
          </w:p>
        </w:tc>
        <w:tc>
          <w:tcPr>
            <w:tcW w:w="2380" w:type="dxa"/>
            <w:tcBorders>
              <w:top w:val="nil"/>
              <w:left w:val="nil"/>
              <w:bottom w:val="nil"/>
              <w:right w:val="nil"/>
            </w:tcBorders>
            <w:tcMar>
              <w:top w:w="128" w:type="dxa"/>
              <w:left w:w="43" w:type="dxa"/>
              <w:bottom w:w="43" w:type="dxa"/>
              <w:right w:w="43" w:type="dxa"/>
            </w:tcMar>
          </w:tcPr>
          <w:p w14:paraId="08FB9717" w14:textId="77777777" w:rsidR="0089264D" w:rsidRPr="00B40C4C" w:rsidRDefault="0089264D" w:rsidP="00C57201">
            <w:pPr>
              <w:jc w:val="right"/>
            </w:pPr>
          </w:p>
        </w:tc>
      </w:tr>
      <w:tr w:rsidR="00446E55" w:rsidRPr="00B40C4C" w14:paraId="7B7C7D05" w14:textId="77777777">
        <w:trPr>
          <w:trHeight w:val="380"/>
        </w:trPr>
        <w:tc>
          <w:tcPr>
            <w:tcW w:w="540" w:type="dxa"/>
            <w:tcBorders>
              <w:top w:val="nil"/>
              <w:left w:val="nil"/>
              <w:bottom w:val="nil"/>
              <w:right w:val="nil"/>
            </w:tcBorders>
            <w:tcMar>
              <w:top w:w="128" w:type="dxa"/>
              <w:left w:w="43" w:type="dxa"/>
              <w:bottom w:w="43" w:type="dxa"/>
              <w:right w:w="43" w:type="dxa"/>
            </w:tcMar>
          </w:tcPr>
          <w:p w14:paraId="4B4A7484" w14:textId="77777777" w:rsidR="0089264D" w:rsidRPr="00B40C4C" w:rsidRDefault="0089264D" w:rsidP="009137DA"/>
        </w:tc>
        <w:tc>
          <w:tcPr>
            <w:tcW w:w="600" w:type="dxa"/>
            <w:tcBorders>
              <w:top w:val="nil"/>
              <w:left w:val="nil"/>
              <w:bottom w:val="nil"/>
              <w:right w:val="nil"/>
            </w:tcBorders>
            <w:tcMar>
              <w:top w:w="128" w:type="dxa"/>
              <w:left w:w="43" w:type="dxa"/>
              <w:bottom w:w="43" w:type="dxa"/>
              <w:right w:w="43" w:type="dxa"/>
            </w:tcMar>
          </w:tcPr>
          <w:p w14:paraId="0264C1E6" w14:textId="77777777" w:rsidR="0089264D" w:rsidRPr="00B40C4C" w:rsidRDefault="0089264D" w:rsidP="009137DA">
            <w:r w:rsidRPr="00B40C4C">
              <w:t>01</w:t>
            </w:r>
          </w:p>
        </w:tc>
        <w:tc>
          <w:tcPr>
            <w:tcW w:w="6020" w:type="dxa"/>
            <w:tcBorders>
              <w:top w:val="nil"/>
              <w:left w:val="nil"/>
              <w:bottom w:val="nil"/>
              <w:right w:val="nil"/>
            </w:tcBorders>
            <w:tcMar>
              <w:top w:w="128" w:type="dxa"/>
              <w:left w:w="43" w:type="dxa"/>
              <w:bottom w:w="43" w:type="dxa"/>
              <w:right w:w="43" w:type="dxa"/>
            </w:tcMar>
          </w:tcPr>
          <w:p w14:paraId="6E6F5524" w14:textId="77777777" w:rsidR="0089264D" w:rsidRPr="00B40C4C" w:rsidRDefault="0089264D" w:rsidP="009137DA">
            <w:r w:rsidRPr="00B40C4C">
              <w:t>Driftsutgifter</w:t>
            </w:r>
          </w:p>
        </w:tc>
        <w:tc>
          <w:tcPr>
            <w:tcW w:w="2380" w:type="dxa"/>
            <w:tcBorders>
              <w:top w:val="nil"/>
              <w:left w:val="nil"/>
              <w:bottom w:val="nil"/>
              <w:right w:val="nil"/>
            </w:tcBorders>
            <w:tcMar>
              <w:top w:w="128" w:type="dxa"/>
              <w:left w:w="43" w:type="dxa"/>
              <w:bottom w:w="43" w:type="dxa"/>
              <w:right w:w="43" w:type="dxa"/>
            </w:tcMar>
          </w:tcPr>
          <w:p w14:paraId="402235F3" w14:textId="77777777" w:rsidR="0089264D" w:rsidRPr="00B40C4C" w:rsidRDefault="0089264D" w:rsidP="00C57201">
            <w:pPr>
              <w:jc w:val="right"/>
            </w:pPr>
            <w:r w:rsidRPr="00B40C4C">
              <w:t>25,0 mill. kroner</w:t>
            </w:r>
          </w:p>
        </w:tc>
      </w:tr>
      <w:tr w:rsidR="00446E55" w:rsidRPr="00B40C4C" w14:paraId="23840A2E"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71D52F89" w14:textId="77777777" w:rsidR="0089264D" w:rsidRPr="00B40C4C" w:rsidRDefault="0089264D" w:rsidP="009137DA"/>
        </w:tc>
        <w:tc>
          <w:tcPr>
            <w:tcW w:w="600" w:type="dxa"/>
            <w:tcBorders>
              <w:top w:val="nil"/>
              <w:left w:val="nil"/>
              <w:bottom w:val="single" w:sz="4" w:space="0" w:color="000000"/>
              <w:right w:val="nil"/>
            </w:tcBorders>
            <w:tcMar>
              <w:top w:w="128" w:type="dxa"/>
              <w:left w:w="43" w:type="dxa"/>
              <w:bottom w:w="43" w:type="dxa"/>
              <w:right w:w="43" w:type="dxa"/>
            </w:tcMar>
          </w:tcPr>
          <w:p w14:paraId="1A8D8B64" w14:textId="77777777" w:rsidR="0089264D" w:rsidRPr="00B40C4C" w:rsidRDefault="0089264D" w:rsidP="009137DA">
            <w:r w:rsidRPr="00B40C4C">
              <w:t>45</w:t>
            </w:r>
          </w:p>
        </w:tc>
        <w:tc>
          <w:tcPr>
            <w:tcW w:w="6020" w:type="dxa"/>
            <w:tcBorders>
              <w:top w:val="nil"/>
              <w:left w:val="nil"/>
              <w:bottom w:val="single" w:sz="4" w:space="0" w:color="000000"/>
              <w:right w:val="nil"/>
            </w:tcBorders>
            <w:tcMar>
              <w:top w:w="128" w:type="dxa"/>
              <w:left w:w="43" w:type="dxa"/>
              <w:bottom w:w="43" w:type="dxa"/>
              <w:right w:w="43" w:type="dxa"/>
            </w:tcMar>
          </w:tcPr>
          <w:p w14:paraId="43292F1B" w14:textId="77777777" w:rsidR="0089264D" w:rsidRPr="00B40C4C" w:rsidRDefault="0089264D" w:rsidP="009137DA">
            <w:r w:rsidRPr="00B40C4C">
              <w:t>Større utstyrsanskaffelser og vedlikehold</w:t>
            </w:r>
          </w:p>
        </w:tc>
        <w:tc>
          <w:tcPr>
            <w:tcW w:w="2380" w:type="dxa"/>
            <w:tcBorders>
              <w:top w:val="nil"/>
              <w:left w:val="nil"/>
              <w:bottom w:val="single" w:sz="4" w:space="0" w:color="000000"/>
              <w:right w:val="nil"/>
            </w:tcBorders>
            <w:tcMar>
              <w:top w:w="128" w:type="dxa"/>
              <w:left w:w="43" w:type="dxa"/>
              <w:bottom w:w="43" w:type="dxa"/>
              <w:right w:w="43" w:type="dxa"/>
            </w:tcMar>
          </w:tcPr>
          <w:p w14:paraId="1E00E5FE" w14:textId="77777777" w:rsidR="0089264D" w:rsidRPr="00B40C4C" w:rsidRDefault="0089264D" w:rsidP="00C57201">
            <w:pPr>
              <w:jc w:val="right"/>
            </w:pPr>
            <w:r w:rsidRPr="00B40C4C">
              <w:t>25,0 mill. kroner</w:t>
            </w:r>
          </w:p>
        </w:tc>
      </w:tr>
    </w:tbl>
    <w:p w14:paraId="320BC45B" w14:textId="77777777" w:rsidR="0089264D" w:rsidRPr="00B40C4C" w:rsidRDefault="0089264D" w:rsidP="00B40C4C">
      <w:pPr>
        <w:pStyle w:val="a-vedtak-del"/>
      </w:pPr>
      <w:r w:rsidRPr="00B40C4C">
        <w:t>V</w:t>
      </w:r>
    </w:p>
    <w:p w14:paraId="08789D58" w14:textId="77777777" w:rsidR="0089264D" w:rsidRPr="00B40C4C" w:rsidRDefault="0089264D" w:rsidP="009137DA">
      <w:pPr>
        <w:pStyle w:val="a-vedtak-tekst"/>
      </w:pPr>
      <w:r w:rsidRPr="00B40C4C">
        <w:t>Bestillingsfullmakt</w:t>
      </w:r>
    </w:p>
    <w:p w14:paraId="1638FAFC" w14:textId="77777777" w:rsidR="0089264D" w:rsidRPr="00B40C4C" w:rsidRDefault="0089264D" w:rsidP="009137DA">
      <w:r w:rsidRPr="00B40C4C">
        <w:t>Stortinget samtykker i at Justis- og beredskapsdepartementet i 2025 kan pådra staten forpliktelser utover budsjettåret i Svalbardbudsjettet, jf. kap. 480 Svalbardbudsjettet, post 50 Tilskudd, knyttet til inngåelse av ny avtale om leie av tjenestefartøy for Sysselmesteren på Svalbard med virkning fra 2026 til og med 2030. Samlede forpliktelser / utbetalinger kan ikke overskride en ramme på 425,3 mill. kroner (2026-kroner).</w:t>
      </w:r>
    </w:p>
    <w:p w14:paraId="23014A00" w14:textId="77777777" w:rsidR="0089264D" w:rsidRPr="00B40C4C" w:rsidRDefault="0089264D" w:rsidP="009137DA">
      <w:pPr>
        <w:pStyle w:val="a-vedtak-del"/>
      </w:pPr>
      <w:r w:rsidRPr="00B40C4C">
        <w:t>VI</w:t>
      </w:r>
    </w:p>
    <w:p w14:paraId="03809B2D" w14:textId="77777777" w:rsidR="0089264D" w:rsidRPr="00B40C4C" w:rsidRDefault="0089264D" w:rsidP="009137DA">
      <w:pPr>
        <w:pStyle w:val="a-vedtak-tekst"/>
      </w:pPr>
      <w:r w:rsidRPr="00B40C4C">
        <w:t>Tilsagnsfullmakt</w:t>
      </w:r>
    </w:p>
    <w:p w14:paraId="77CDB129" w14:textId="77777777" w:rsidR="0089264D" w:rsidRPr="00B40C4C" w:rsidRDefault="0089264D" w:rsidP="009137DA">
      <w:r w:rsidRPr="00B40C4C">
        <w:t>Stortinget samtykker i at Justis- og beredskapsdepartementet i 2025 kan gi tilsagn om støtte utover gitte bevilgninger på kap. 490 Utlendingsdirektoratet, post 76 Internasjonalt migrasjonsarbeid, men slik at samlet ramme for nye tilsagn og gammelt ansvar ikke overstiger 50 mill. kroner.</w:t>
      </w:r>
    </w:p>
    <w:p w14:paraId="29126B5B" w14:textId="77777777" w:rsidR="0089264D" w:rsidRPr="00B40C4C" w:rsidRDefault="0089264D" w:rsidP="009137DA">
      <w:pPr>
        <w:pStyle w:val="a-vedtak-del"/>
      </w:pPr>
      <w:r w:rsidRPr="00B40C4C">
        <w:lastRenderedPageBreak/>
        <w:t>VII</w:t>
      </w:r>
    </w:p>
    <w:p w14:paraId="42AD4678" w14:textId="77777777" w:rsidR="0089264D" w:rsidRPr="00B40C4C" w:rsidRDefault="0089264D" w:rsidP="009137DA">
      <w:pPr>
        <w:pStyle w:val="a-vedtak-tekst"/>
      </w:pPr>
      <w:r w:rsidRPr="00B40C4C">
        <w:t>Tilsagnsfullmakt</w:t>
      </w:r>
    </w:p>
    <w:p w14:paraId="0C753D38" w14:textId="77777777" w:rsidR="0089264D" w:rsidRPr="00B40C4C" w:rsidRDefault="0089264D" w:rsidP="009137DA">
      <w:r w:rsidRPr="00B40C4C">
        <w:t>Stortinget samtykker i at Justis- og beredskapsdepartementet i 2025 kan gi tilsagn utover gitte bevilgninger på kap. 400 Justis- og beredskapsdepartementet, post 73 Tilskudd til Norges forskningsråd, men slik at samlet ramme for nye tilsagn og gammelt ansvar ikke overstiger 217,8 mill. kroner.</w:t>
      </w:r>
    </w:p>
    <w:p w14:paraId="08BA35BC" w14:textId="77777777" w:rsidR="0089264D" w:rsidRPr="00B40C4C" w:rsidRDefault="0089264D" w:rsidP="009137DA">
      <w:pPr>
        <w:pStyle w:val="a-vedtak-del"/>
      </w:pPr>
      <w:r w:rsidRPr="00B40C4C">
        <w:t>VIII</w:t>
      </w:r>
    </w:p>
    <w:p w14:paraId="6AAC1D19" w14:textId="77777777" w:rsidR="0089264D" w:rsidRPr="00B40C4C" w:rsidRDefault="0089264D" w:rsidP="009137DA">
      <w:pPr>
        <w:pStyle w:val="a-vedtak-tekst"/>
      </w:pPr>
      <w:r w:rsidRPr="00B40C4C">
        <w:t>Fullmakt til å pådra staten forpliktelser for investeringsprosjekter</w:t>
      </w:r>
    </w:p>
    <w:p w14:paraId="67E543F0" w14:textId="77777777" w:rsidR="0089264D" w:rsidRPr="00B40C4C" w:rsidRDefault="0089264D" w:rsidP="009137DA">
      <w:r w:rsidRPr="00B40C4C">
        <w:t>Stortinget samtykker i at Justis- og beredskapsdepartementet i 2025 under kap. 430 Kriminalomsorgen, post 45 Større utstyrsanskaffelser og vedlikehold, kan pådra staten forpliktelser utover budsjettåret for å anskaffe brukerutstyr til investeringsprosjektet utvidelse av Romerike fengsel, Ullersmo avdeling. Samlede forpliktelser og utbetalinger kan ikke overskride kostnadsrammen for brukerutstyr på 102,4 mill. kroner (2025-kroner). Justis- og beredskapsdepartementet gis fullmakt til å prisjustere kostnadsrammen i senere år.</w:t>
      </w:r>
    </w:p>
    <w:p w14:paraId="616C31B1" w14:textId="77777777" w:rsidR="0089264D" w:rsidRPr="00B40C4C" w:rsidRDefault="0089264D" w:rsidP="009137DA">
      <w:pPr>
        <w:pStyle w:val="a-vedtak-del"/>
      </w:pPr>
      <w:r w:rsidRPr="00B40C4C">
        <w:t>IX</w:t>
      </w:r>
    </w:p>
    <w:p w14:paraId="0EBB3589" w14:textId="77777777" w:rsidR="0089264D" w:rsidRPr="00B40C4C" w:rsidRDefault="0089264D" w:rsidP="009137DA">
      <w:pPr>
        <w:pStyle w:val="a-vedtak-tekst"/>
      </w:pPr>
      <w:r w:rsidRPr="00B40C4C">
        <w:t>Fullmakt til å pådra staten forpliktelser for investeringsprosjekter</w:t>
      </w:r>
    </w:p>
    <w:p w14:paraId="3F018144" w14:textId="77777777" w:rsidR="0089264D" w:rsidRPr="00B40C4C" w:rsidRDefault="0089264D" w:rsidP="009137DA">
      <w:r w:rsidRPr="00B40C4C">
        <w:t>Stortinget samtykker i at Justis- og beredskapsdepartementet i 2025 under kap. 440 Politiet, post 46 Investeringer i Schengen IT-systemer og kap. 490 Utlendingsdirektoratet, post 46 Investeringer i Schengen IT-systemer, kan pådra staten forpliktelser utover budsjettåret, i investeringsprosjekter for implementering av Schengen IT-systemer, som Norge har forpliktet seg til gjennom Schengen-avtalen og Dublinavtalen. Fullmakten gjelder også forpliktelser som inngås i senere budsjettår. Samlede forpliktelser og utbetalinger kan ikke overskride kostnadsrammen på 2 187 mill. kroner. Kostnadsrammen er oppgitt i 2023-kroner. Justis- og beredskapsdepartementet gis fullmakt til å prisjustere kostnadsrammen i senere år.</w:t>
      </w:r>
    </w:p>
    <w:p w14:paraId="37C8E5E5" w14:textId="77777777" w:rsidR="0089264D" w:rsidRPr="00B40C4C" w:rsidRDefault="0089264D" w:rsidP="009137DA">
      <w:pPr>
        <w:pStyle w:val="a-vedtak-del"/>
      </w:pPr>
      <w:r w:rsidRPr="00B40C4C">
        <w:t>X</w:t>
      </w:r>
    </w:p>
    <w:p w14:paraId="31285404" w14:textId="77777777" w:rsidR="0089264D" w:rsidRPr="00B40C4C" w:rsidRDefault="0089264D" w:rsidP="009137DA">
      <w:pPr>
        <w:pStyle w:val="a-vedtak-tekst"/>
      </w:pPr>
      <w:r w:rsidRPr="00B40C4C">
        <w:t>Fullmakt til å pådra staten forpliktelser for investeringsprosjekter</w:t>
      </w:r>
    </w:p>
    <w:p w14:paraId="732BDE6A" w14:textId="77777777" w:rsidR="0089264D" w:rsidRPr="00B40C4C" w:rsidRDefault="0089264D" w:rsidP="009137DA">
      <w:r w:rsidRPr="00B40C4C">
        <w:t>Stortinget samtykker i at Justis- og beredskapsdepartementet i 2025 kan pådra staten forpliktelser utover budsjettåret for å gjennomføre anskaffelse av nye redningshelikoptre mv. under kap. 454 Redningshelikoptertjenesten, post 01 Driftsutgifter og post 45 Større utstyrsanskaffelser og vedlikehold. Samlede forpliktelser og utbetalinger kan ikke overskride kostnadsrammen på 17 439 mill. kroner (2025-kroner). Justis- og beredskapsdepartementet gis fullmakt til å pris- og valutajustere kostnadsrammen i senere år.</w:t>
      </w:r>
    </w:p>
    <w:p w14:paraId="750074DA" w14:textId="77777777" w:rsidR="0089264D" w:rsidRPr="00B40C4C" w:rsidRDefault="0089264D" w:rsidP="009137DA">
      <w:pPr>
        <w:pStyle w:val="a-vedtak-del"/>
      </w:pPr>
      <w:r w:rsidRPr="00B40C4C">
        <w:t>XI</w:t>
      </w:r>
    </w:p>
    <w:p w14:paraId="2D8FC236" w14:textId="77777777" w:rsidR="0089264D" w:rsidRPr="00B40C4C" w:rsidRDefault="0089264D" w:rsidP="009137DA">
      <w:pPr>
        <w:pStyle w:val="a-vedtak-tekst"/>
      </w:pPr>
      <w:r w:rsidRPr="00B40C4C">
        <w:t>Fullmakt til å pådra staten forpliktelser for investeringsprosjekter</w:t>
      </w:r>
    </w:p>
    <w:p w14:paraId="7F1A648F" w14:textId="77777777" w:rsidR="0089264D" w:rsidRPr="00B40C4C" w:rsidRDefault="0089264D" w:rsidP="009137DA">
      <w:r w:rsidRPr="00B40C4C">
        <w:t xml:space="preserve">Stortinget samtykker i at Justis- og beredskapsdepartementet i 2025 kan starte opp, bestille og forplikte staten utover budsjettåret i investeringer knyttet til modernisering av </w:t>
      </w:r>
      <w:r w:rsidRPr="00B40C4C">
        <w:lastRenderedPageBreak/>
        <w:t>utlendingsforvaltningens IKT-systemer under kap. 490 Utlendingsdirektoratet, post 45 Større utstyrsanskaffelser og vedlikehold, innenfor en kostnadsramme på 2 065 mill. kroner (2023-kroner). Fullmakten gjelder også forpliktelser som inngås i senere budsjettår. Samlede forpliktelser og utbetalinger skal til enhver tid holdes innenfor den vedtatte kostnadsrammen. Justis- og beredskapsdepartementet gis fullmakt til å prisjustere kostnadsrammen i senere år.</w:t>
      </w:r>
    </w:p>
    <w:p w14:paraId="3290C513" w14:textId="77777777" w:rsidR="0089264D" w:rsidRPr="00B40C4C" w:rsidRDefault="0089264D" w:rsidP="009137DA">
      <w:pPr>
        <w:pStyle w:val="a-vedtak-del"/>
      </w:pPr>
      <w:r w:rsidRPr="00B40C4C">
        <w:t>XII</w:t>
      </w:r>
    </w:p>
    <w:p w14:paraId="76E53EF1" w14:textId="77777777" w:rsidR="0089264D" w:rsidRPr="00B40C4C" w:rsidRDefault="0089264D" w:rsidP="009137DA">
      <w:pPr>
        <w:pStyle w:val="a-vedtak-tekst"/>
      </w:pPr>
      <w:r w:rsidRPr="00B40C4C">
        <w:t>Fullmakt til å pådra staten forpliktelser for investeringsprosjekter</w:t>
      </w:r>
    </w:p>
    <w:p w14:paraId="53ACA9F9" w14:textId="77777777" w:rsidR="0089264D" w:rsidRPr="00B40C4C" w:rsidRDefault="0089264D" w:rsidP="009137DA">
      <w:r w:rsidRPr="00B40C4C">
        <w:t>Stortinget samtykker i at Justis- og beredskapsdepartementet i 2025 kan pådra staten forpliktelser utover budsjettåret for å bygge en ny redningshelikopterbase ved ny lufthavn i Bodø under kap. 454 Redningshelikoptertjenesten, post 45 Større utstyrsanskaffelser og vedlikehold. Samlede forpliktelser og utbetalinger kan ikke overskride kostnadsrammen på 609 mill. kroner (2025-kroner). Justis- og beredskapsdepartementet gis fullmakt til å prisjustere kostnadsrammen i senere år.</w:t>
      </w:r>
    </w:p>
    <w:p w14:paraId="22018A34" w14:textId="77777777" w:rsidR="0089264D" w:rsidRPr="00B40C4C" w:rsidRDefault="0089264D" w:rsidP="009137DA">
      <w:pPr>
        <w:pStyle w:val="a-vedtak-del"/>
      </w:pPr>
      <w:r w:rsidRPr="00B40C4C">
        <w:t>XIII</w:t>
      </w:r>
    </w:p>
    <w:p w14:paraId="301FB114" w14:textId="77777777" w:rsidR="0089264D" w:rsidRPr="00B40C4C" w:rsidRDefault="0089264D" w:rsidP="009137DA">
      <w:pPr>
        <w:pStyle w:val="a-vedtak-tekst"/>
      </w:pPr>
      <w:r w:rsidRPr="00B40C4C">
        <w:t>Fullmakt til å pådra staten forpliktelser for investeringsprosjekter</w:t>
      </w:r>
    </w:p>
    <w:p w14:paraId="4AD90AFB" w14:textId="77777777" w:rsidR="0089264D" w:rsidRPr="00B40C4C" w:rsidRDefault="0089264D" w:rsidP="009137DA">
      <w:r w:rsidRPr="00B40C4C">
        <w:t>Stortinget samtykker i at ny kostnadsramme for prosjektet Rehabilitering av Bergen tinghus er 1 271,5 mill. kroner, i prisnivå per 1.7.2025.</w:t>
      </w:r>
    </w:p>
    <w:p w14:paraId="03871A4D" w14:textId="77777777" w:rsidR="0089264D" w:rsidRPr="00B40C4C" w:rsidRDefault="0089264D" w:rsidP="009137DA">
      <w:pPr>
        <w:pStyle w:val="a-vedtak-del"/>
      </w:pPr>
      <w:r w:rsidRPr="00B40C4C">
        <w:t>XIV</w:t>
      </w:r>
    </w:p>
    <w:p w14:paraId="7108AAA6" w14:textId="77777777" w:rsidR="0089264D" w:rsidRPr="00B40C4C" w:rsidRDefault="0089264D" w:rsidP="009137DA">
      <w:pPr>
        <w:pStyle w:val="a-vedtak-tekst"/>
      </w:pPr>
      <w:r w:rsidRPr="00B40C4C">
        <w:t>Fullmakt til å pådra staten forpliktelser for investeringsprosjekter</w:t>
      </w:r>
    </w:p>
    <w:p w14:paraId="7487A8B9" w14:textId="77777777" w:rsidR="0089264D" w:rsidRPr="00B40C4C" w:rsidRDefault="0089264D" w:rsidP="009137DA">
      <w:r w:rsidRPr="00B40C4C">
        <w:t>Stortinget samtykker i at Justis- og beredskapsdepartementet i 2025 under kap. 410 Domstolene, post 01 Driftsutgifter kan pådra staten forpliktelser utover budsjettåret for å anskaffe brukerutstyr til prosjektet Rehabilitering av Bergen tinghus innenfor en kostnadsramme på 201,8 mill. kroner (2025-kroner). Samlede utbetalinger og gjenstående forpliktelser skal til enhver tid holdes innenfor den vedtatte kostnadsrammen. Justis- og beredskapsdepartementet gis fullmakt til å prisjustere kostnadsrammen i senere år.</w:t>
      </w:r>
    </w:p>
    <w:p w14:paraId="1360BC51" w14:textId="77777777" w:rsidR="0089264D" w:rsidRPr="00B40C4C" w:rsidRDefault="0089264D" w:rsidP="009137DA">
      <w:pPr>
        <w:pStyle w:val="Fullmakttit"/>
      </w:pPr>
      <w:r w:rsidRPr="00B40C4C">
        <w:t>Andre fullmakter</w:t>
      </w:r>
    </w:p>
    <w:p w14:paraId="012533B1" w14:textId="77777777" w:rsidR="0089264D" w:rsidRPr="00B40C4C" w:rsidRDefault="0089264D" w:rsidP="009137DA">
      <w:pPr>
        <w:pStyle w:val="a-vedtak-del"/>
      </w:pPr>
      <w:r w:rsidRPr="00B40C4C">
        <w:t>XV</w:t>
      </w:r>
    </w:p>
    <w:p w14:paraId="0B3CACA0" w14:textId="77777777" w:rsidR="0089264D" w:rsidRPr="00B40C4C" w:rsidRDefault="0089264D" w:rsidP="009137DA">
      <w:pPr>
        <w:pStyle w:val="a-vedtak-tekst"/>
      </w:pPr>
      <w:r w:rsidRPr="00B40C4C">
        <w:t>Fullmakt til postering mot mellomværendet med statskassen</w:t>
      </w:r>
    </w:p>
    <w:p w14:paraId="31B726C1" w14:textId="77777777" w:rsidR="0089264D" w:rsidRPr="00B40C4C" w:rsidRDefault="0089264D" w:rsidP="009137DA">
      <w:r w:rsidRPr="00B40C4C">
        <w:t>Stortinget samtykker i at Domstolsadministrasjonen i 2025 kan postere sideutgifter som forskutteres i henhold til rettsgebyrloven, mot mellomværendet med statskassen.</w:t>
      </w:r>
    </w:p>
    <w:p w14:paraId="5A569B08" w14:textId="77777777" w:rsidR="0089264D" w:rsidRPr="00B40C4C" w:rsidRDefault="0089264D" w:rsidP="009137DA">
      <w:pPr>
        <w:pStyle w:val="a-vedtak-del"/>
      </w:pPr>
      <w:r w:rsidRPr="00B40C4C">
        <w:lastRenderedPageBreak/>
        <w:t>XVI</w:t>
      </w:r>
    </w:p>
    <w:p w14:paraId="47866D17" w14:textId="77777777" w:rsidR="0089264D" w:rsidRPr="00B40C4C" w:rsidRDefault="0089264D" w:rsidP="009137DA">
      <w:pPr>
        <w:pStyle w:val="a-vedtak-tekst"/>
      </w:pPr>
      <w:r w:rsidRPr="00B40C4C">
        <w:t>Avhending av sivilforsvarsanlegg</w:t>
      </w:r>
    </w:p>
    <w:p w14:paraId="0B13F229" w14:textId="77777777" w:rsidR="0089264D" w:rsidRPr="00B40C4C" w:rsidRDefault="0089264D" w:rsidP="009137DA">
      <w:r w:rsidRPr="00B40C4C">
        <w:t>Stortinget samtykker i at Justis- og beredskapsdepartementet i 2025 kan overdra sivilforsvarsanlegg til en verdi av inntil 500 000 kroner vederlagsfritt eller til underpris når særlige grunner foreligger.</w:t>
      </w:r>
    </w:p>
    <w:p w14:paraId="173DCA77" w14:textId="77777777" w:rsidR="0089264D" w:rsidRPr="00B40C4C" w:rsidRDefault="0089264D" w:rsidP="009137DA">
      <w:pPr>
        <w:pStyle w:val="a-vedtak-del"/>
      </w:pPr>
      <w:r w:rsidRPr="00B40C4C">
        <w:t>XVII</w:t>
      </w:r>
    </w:p>
    <w:p w14:paraId="388CFA38" w14:textId="77777777" w:rsidR="0089264D" w:rsidRPr="00B40C4C" w:rsidRDefault="0089264D" w:rsidP="009137DA">
      <w:pPr>
        <w:pStyle w:val="a-vedtak-tekst"/>
      </w:pPr>
      <w:r w:rsidRPr="00B40C4C">
        <w:t>Videreføring av bobehandling</w:t>
      </w:r>
    </w:p>
    <w:p w14:paraId="1367F8A9" w14:textId="77777777" w:rsidR="0089264D" w:rsidRPr="00B40C4C" w:rsidRDefault="0089264D" w:rsidP="009137DA">
      <w:r w:rsidRPr="00B40C4C">
        <w:t>Stortinget samtykker i at Justis- og beredskapsdepartementet i 2025 kan bestemme at det under ordningen med utgifter til fortsatt bobehandling pådras forpliktelser utover gitt bevilgning under kap. 475 Bobehandling, post 21 Spesielle driftsutgifter, med inntil 10 mill. kroner, men slik at totalrammen for nye tilsagn og gammelt ansvar ikke overstiger 33 mill. kroner.</w:t>
      </w:r>
    </w:p>
    <w:p w14:paraId="16BB155B" w14:textId="77777777" w:rsidR="0089264D" w:rsidRPr="00B40C4C" w:rsidRDefault="0089264D" w:rsidP="009137DA">
      <w:pPr>
        <w:pStyle w:val="a-vedtak-del"/>
      </w:pPr>
      <w:r w:rsidRPr="00B40C4C">
        <w:t>XVIII</w:t>
      </w:r>
    </w:p>
    <w:p w14:paraId="222F131C" w14:textId="77777777" w:rsidR="0089264D" w:rsidRPr="00B40C4C" w:rsidRDefault="0089264D" w:rsidP="009137DA">
      <w:pPr>
        <w:pStyle w:val="a-vedtak-tekst"/>
      </w:pPr>
      <w:r w:rsidRPr="00B40C4C">
        <w:t>Nettobudsjetteringsfullmakter</w:t>
      </w:r>
    </w:p>
    <w:p w14:paraId="02FCE4DA" w14:textId="77777777" w:rsidR="0089264D" w:rsidRPr="00B40C4C" w:rsidRDefault="0089264D" w:rsidP="009137DA">
      <w:r w:rsidRPr="00B40C4C">
        <w:t>Stortinget samtykker i at Justis- og beredskapsdepartementet i 2025 kan:</w:t>
      </w:r>
    </w:p>
    <w:p w14:paraId="3AE44434" w14:textId="77777777" w:rsidR="0089264D" w:rsidRPr="00B40C4C" w:rsidRDefault="0089264D" w:rsidP="005C0F51">
      <w:pPr>
        <w:pStyle w:val="Nummerertliste"/>
        <w:numPr>
          <w:ilvl w:val="0"/>
          <w:numId w:val="35"/>
        </w:numPr>
      </w:pPr>
      <w:r w:rsidRPr="00B40C4C">
        <w:t>trekke politiets direkte utgifter til oppbevaring, tilsyn og salg av beslag fra salgsinntekten, før det overskytende inntektsføres under kap. 5309 Tilfeldige inntekter, post 29 Ymse.</w:t>
      </w:r>
    </w:p>
    <w:p w14:paraId="621963E5" w14:textId="77777777" w:rsidR="0089264D" w:rsidRPr="00B40C4C" w:rsidRDefault="0089264D" w:rsidP="009137DA">
      <w:pPr>
        <w:pStyle w:val="Nummerertliste"/>
      </w:pPr>
      <w:r w:rsidRPr="00B40C4C">
        <w:t>trekke salgsomkostninger ved salg av faste eiendommer fra salgsinntekter før det overskytende inntektsføres under kap. 3451 Direktoratet for samfunnssikkerhet og beredskap, post 40 Salg av eiendom mv.</w:t>
      </w:r>
    </w:p>
    <w:p w14:paraId="031A3358" w14:textId="77777777" w:rsidR="0089264D" w:rsidRPr="00B40C4C" w:rsidRDefault="0089264D" w:rsidP="009137DA">
      <w:pPr>
        <w:pStyle w:val="Nummerertliste"/>
      </w:pPr>
      <w:r w:rsidRPr="00B40C4C">
        <w:t>nettoføre som utgiftsreduksjon under kap. 473 Statens sivilrettsforvaltning, post 01 Driftsutgifter, inntektene ved avholdelse av kurs og konferanser i regi av Konkursrådet, samt inntekter fra rådets øvrige virksomhet.</w:t>
      </w:r>
    </w:p>
    <w:p w14:paraId="1F3060B5" w14:textId="77777777" w:rsidR="0089264D" w:rsidRPr="00B40C4C" w:rsidRDefault="0089264D" w:rsidP="009137DA">
      <w:pPr>
        <w:pStyle w:val="Nummerertliste"/>
      </w:pPr>
      <w:r w:rsidRPr="00B40C4C">
        <w:t>nettoføre som utgiftsreduksjon under kap. 475 Bobehandling, post 21 Spesielle driftsutgifter, tilbakebetalte inntekter under ordningen med utgifter til bobehandling.</w:t>
      </w:r>
    </w:p>
    <w:p w14:paraId="1DFAB9E7" w14:textId="77777777" w:rsidR="0089264D" w:rsidRPr="00B40C4C" w:rsidRDefault="0089264D" w:rsidP="009137DA">
      <w:pPr>
        <w:pStyle w:val="a-vedtak-del"/>
      </w:pPr>
      <w:r w:rsidRPr="00B40C4C">
        <w:t>XIX</w:t>
      </w:r>
    </w:p>
    <w:p w14:paraId="36BA9B99" w14:textId="77777777" w:rsidR="0089264D" w:rsidRPr="00B40C4C" w:rsidRDefault="0089264D" w:rsidP="009137DA">
      <w:pPr>
        <w:pStyle w:val="a-vedtak-tekst"/>
      </w:pPr>
      <w:r w:rsidRPr="00B40C4C">
        <w:t>Stortingets rettferdsvederlagsordning</w:t>
      </w:r>
    </w:p>
    <w:p w14:paraId="2FF01DC4" w14:textId="77777777" w:rsidR="0089264D" w:rsidRPr="00B40C4C" w:rsidRDefault="0089264D" w:rsidP="009137DA">
      <w:r w:rsidRPr="00B40C4C">
        <w:t>Stortingets utvalg for rettferdsvederlag får i 2025 fullmakt til å tilstå rettferdsvederlag av statskassen med inntil 250 000 kroner for hver enkelt søknad, men slik at grensen er 500 000 kroner for HIV-ofre og 300 000 kroner for tidligere barn i barnehjem, offentlige fosterhjem og spesialskoler. Søknader der utvalget anbefaler å innvilge erstatning som er høyere enn nevnte beløp, fremmes for Stortinget til avgjørelse. Det samme gjelder søknader som etter utvalgets vurdering reiser spørsmål av særlig prinsipiell art.</w:t>
      </w:r>
    </w:p>
    <w:p w14:paraId="29B2B23C" w14:textId="77777777" w:rsidR="0089264D" w:rsidRPr="00B40C4C" w:rsidRDefault="0089264D" w:rsidP="009137DA">
      <w:pPr>
        <w:pStyle w:val="a-vedtak-del"/>
      </w:pPr>
      <w:r w:rsidRPr="00B40C4C">
        <w:t>XX</w:t>
      </w:r>
    </w:p>
    <w:p w14:paraId="476C6CF5" w14:textId="77777777" w:rsidR="0089264D" w:rsidRPr="00B40C4C" w:rsidRDefault="0089264D" w:rsidP="009137DA">
      <w:pPr>
        <w:pStyle w:val="a-vedtak-tekst"/>
      </w:pPr>
      <w:r w:rsidRPr="00B40C4C">
        <w:t>Innkvartering av utlendinger som søker beskyttelse</w:t>
      </w:r>
    </w:p>
    <w:p w14:paraId="259CBF95" w14:textId="77777777" w:rsidR="0089264D" w:rsidRPr="00B40C4C" w:rsidRDefault="0089264D" w:rsidP="009137DA">
      <w:r w:rsidRPr="00B40C4C">
        <w:t xml:space="preserve">Stortinget samtykker i at Justis- og beredskapsdepartementet i 2025 kan inngå avtaler med varighet utover 2025 om midlertidig drift av innkvartering for utlendinger som søker beskyttelse i </w:t>
      </w:r>
      <w:r w:rsidRPr="00B40C4C">
        <w:lastRenderedPageBreak/>
        <w:t>Norge. Dersom behovet for innkvartering av asylsøkere og flyktninger blir større enn forutsatt i statsbudsjettet for 2025 eller det oppstår behov for å gjennomføre tiltak for forsvarlig innkvartering utover det som der er lagt til grunn, samtykker Stortinget i at Justis- og beredskapsdepartementet kan øke innkvarteringskapasiteten eller iverksette nødvendige tiltak, selv om dette medfører et bevilgningsmessig merbehov over kap. 490 Utlendingsdirektoratet, post 21 Spesielle driftsutgifter, asylmottak, post 60 Tilskudd til vertskommuner for asylmottak eller post 70 Stønader til beboere i asylmottak. Summen av overskridelser på postene kan ikke overstige 3,0 mrd. kroner i 2025, og forpliktelsene utover 2025 skal ikke overstige en samlet ramme på 3,0 mrd. kroner.</w:t>
      </w:r>
    </w:p>
    <w:p w14:paraId="096E8309" w14:textId="77777777" w:rsidR="0089264D" w:rsidRPr="00B40C4C" w:rsidRDefault="0089264D" w:rsidP="009137DA">
      <w:pPr>
        <w:pStyle w:val="a-vedtak-departement"/>
      </w:pPr>
      <w:r w:rsidRPr="00B40C4C">
        <w:t>Kommunal- og distriktsdepartementet</w:t>
      </w:r>
    </w:p>
    <w:p w14:paraId="6FA5A3D1" w14:textId="77777777" w:rsidR="0089264D" w:rsidRPr="00B40C4C" w:rsidRDefault="0089264D" w:rsidP="009137DA">
      <w:pPr>
        <w:pStyle w:val="Fullmakttit"/>
      </w:pPr>
      <w:r w:rsidRPr="00B40C4C">
        <w:t>Fullmakter til å overskride gitte bevilgninger</w:t>
      </w:r>
    </w:p>
    <w:p w14:paraId="408A87EE" w14:textId="77777777" w:rsidR="0089264D" w:rsidRPr="00B40C4C" w:rsidRDefault="0089264D" w:rsidP="009137DA">
      <w:pPr>
        <w:pStyle w:val="a-vedtak-del"/>
      </w:pPr>
      <w:r w:rsidRPr="00B40C4C">
        <w:t>II</w:t>
      </w:r>
    </w:p>
    <w:p w14:paraId="1D8D8ACF" w14:textId="77777777" w:rsidR="0089264D" w:rsidRPr="00B40C4C" w:rsidRDefault="0089264D" w:rsidP="009137DA">
      <w:pPr>
        <w:pStyle w:val="a-vedtak-tekst"/>
      </w:pPr>
      <w:r w:rsidRPr="00B40C4C">
        <w:t>Merinntektsfullmakter</w:t>
      </w:r>
    </w:p>
    <w:p w14:paraId="5A12D667" w14:textId="77777777" w:rsidR="0089264D" w:rsidRPr="00B40C4C" w:rsidRDefault="0089264D" w:rsidP="009137DA">
      <w:r w:rsidRPr="00B40C4C">
        <w:t>Stortinget samtykker i at Kommunal- og distriktsdepartementet i 2025 kan:</w:t>
      </w:r>
    </w:p>
    <w:p w14:paraId="1FB817E5"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2A047CFB" w14:textId="77777777">
        <w:trPr>
          <w:trHeight w:val="360"/>
        </w:trPr>
        <w:tc>
          <w:tcPr>
            <w:tcW w:w="4800" w:type="dxa"/>
            <w:tcBorders>
              <w:top w:val="single" w:sz="4" w:space="0" w:color="000000"/>
              <w:left w:val="nil"/>
              <w:bottom w:val="nil"/>
              <w:right w:val="nil"/>
            </w:tcBorders>
            <w:tcMar>
              <w:top w:w="128" w:type="dxa"/>
              <w:left w:w="43" w:type="dxa"/>
              <w:bottom w:w="43" w:type="dxa"/>
              <w:right w:w="43" w:type="dxa"/>
            </w:tcMar>
            <w:vAlign w:val="bottom"/>
          </w:tcPr>
          <w:p w14:paraId="747963EF"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BCD6B" w14:textId="77777777" w:rsidR="0089264D" w:rsidRPr="00B40C4C" w:rsidRDefault="0089264D" w:rsidP="009137DA">
            <w:r w:rsidRPr="00B40C4C">
              <w:t>mot tilsvarende merinntekter under</w:t>
            </w:r>
          </w:p>
        </w:tc>
      </w:tr>
      <w:tr w:rsidR="00446E55" w:rsidRPr="00B40C4C" w14:paraId="558CBA13"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093B6D72" w14:textId="77777777" w:rsidR="0089264D" w:rsidRPr="00B40C4C" w:rsidRDefault="0089264D" w:rsidP="009137DA">
            <w:r w:rsidRPr="00B40C4C">
              <w:t>kap. 500 post 01</w:t>
            </w:r>
          </w:p>
        </w:tc>
        <w:tc>
          <w:tcPr>
            <w:tcW w:w="4800" w:type="dxa"/>
            <w:tcBorders>
              <w:top w:val="single" w:sz="4" w:space="0" w:color="000000"/>
              <w:left w:val="nil"/>
              <w:bottom w:val="nil"/>
              <w:right w:val="nil"/>
            </w:tcBorders>
            <w:tcMar>
              <w:top w:w="128" w:type="dxa"/>
              <w:left w:w="43" w:type="dxa"/>
              <w:bottom w:w="43" w:type="dxa"/>
              <w:right w:w="43" w:type="dxa"/>
            </w:tcMar>
          </w:tcPr>
          <w:p w14:paraId="47E27419" w14:textId="77777777" w:rsidR="0089264D" w:rsidRPr="00B40C4C" w:rsidRDefault="0089264D" w:rsidP="009137DA">
            <w:r w:rsidRPr="00B40C4C">
              <w:t>kap. 3500 post 01</w:t>
            </w:r>
          </w:p>
        </w:tc>
      </w:tr>
      <w:tr w:rsidR="00446E55" w:rsidRPr="00B40C4C" w14:paraId="3EB56481" w14:textId="77777777">
        <w:trPr>
          <w:trHeight w:val="380"/>
        </w:trPr>
        <w:tc>
          <w:tcPr>
            <w:tcW w:w="4800" w:type="dxa"/>
            <w:tcBorders>
              <w:top w:val="nil"/>
              <w:left w:val="nil"/>
              <w:bottom w:val="nil"/>
              <w:right w:val="nil"/>
            </w:tcBorders>
            <w:tcMar>
              <w:top w:w="128" w:type="dxa"/>
              <w:left w:w="43" w:type="dxa"/>
              <w:bottom w:w="43" w:type="dxa"/>
              <w:right w:w="43" w:type="dxa"/>
            </w:tcMar>
          </w:tcPr>
          <w:p w14:paraId="12CB4053" w14:textId="77777777" w:rsidR="0089264D" w:rsidRPr="00B40C4C" w:rsidRDefault="0089264D" w:rsidP="009137DA">
            <w:r w:rsidRPr="00B40C4C">
              <w:t>kap. 554 post 01</w:t>
            </w:r>
          </w:p>
        </w:tc>
        <w:tc>
          <w:tcPr>
            <w:tcW w:w="4800" w:type="dxa"/>
            <w:tcBorders>
              <w:top w:val="nil"/>
              <w:left w:val="nil"/>
              <w:bottom w:val="nil"/>
              <w:right w:val="nil"/>
            </w:tcBorders>
            <w:tcMar>
              <w:top w:w="128" w:type="dxa"/>
              <w:left w:w="43" w:type="dxa"/>
              <w:bottom w:w="43" w:type="dxa"/>
              <w:right w:w="43" w:type="dxa"/>
            </w:tcMar>
          </w:tcPr>
          <w:p w14:paraId="1A6F6654" w14:textId="77777777" w:rsidR="0089264D" w:rsidRPr="00B40C4C" w:rsidRDefault="0089264D" w:rsidP="009137DA">
            <w:r w:rsidRPr="00B40C4C">
              <w:t>kap. 3554 post 01</w:t>
            </w:r>
          </w:p>
        </w:tc>
      </w:tr>
      <w:tr w:rsidR="00446E55" w:rsidRPr="00B40C4C" w14:paraId="5198B56C" w14:textId="77777777">
        <w:trPr>
          <w:trHeight w:val="380"/>
        </w:trPr>
        <w:tc>
          <w:tcPr>
            <w:tcW w:w="4800" w:type="dxa"/>
            <w:tcBorders>
              <w:top w:val="nil"/>
              <w:left w:val="nil"/>
              <w:bottom w:val="nil"/>
              <w:right w:val="nil"/>
            </w:tcBorders>
            <w:tcMar>
              <w:top w:w="128" w:type="dxa"/>
              <w:left w:w="43" w:type="dxa"/>
              <w:bottom w:w="43" w:type="dxa"/>
              <w:right w:w="43" w:type="dxa"/>
            </w:tcMar>
          </w:tcPr>
          <w:p w14:paraId="4FDD8759" w14:textId="77777777" w:rsidR="0089264D" w:rsidRPr="00B40C4C" w:rsidRDefault="0089264D" w:rsidP="009137DA">
            <w:r w:rsidRPr="00B40C4C">
              <w:t>kap. 563 post 21</w:t>
            </w:r>
          </w:p>
        </w:tc>
        <w:tc>
          <w:tcPr>
            <w:tcW w:w="4800" w:type="dxa"/>
            <w:tcBorders>
              <w:top w:val="nil"/>
              <w:left w:val="nil"/>
              <w:bottom w:val="nil"/>
              <w:right w:val="nil"/>
            </w:tcBorders>
            <w:tcMar>
              <w:top w:w="128" w:type="dxa"/>
              <w:left w:w="43" w:type="dxa"/>
              <w:bottom w:w="43" w:type="dxa"/>
              <w:right w:w="43" w:type="dxa"/>
            </w:tcMar>
          </w:tcPr>
          <w:p w14:paraId="009E3D0C" w14:textId="77777777" w:rsidR="0089264D" w:rsidRPr="00B40C4C" w:rsidRDefault="0089264D" w:rsidP="009137DA">
            <w:r w:rsidRPr="00B40C4C">
              <w:t>kap. 3563 post 02</w:t>
            </w:r>
          </w:p>
        </w:tc>
      </w:tr>
      <w:tr w:rsidR="00446E55" w:rsidRPr="00B40C4C" w14:paraId="0E3E2610" w14:textId="77777777">
        <w:trPr>
          <w:trHeight w:val="380"/>
        </w:trPr>
        <w:tc>
          <w:tcPr>
            <w:tcW w:w="4800" w:type="dxa"/>
            <w:tcBorders>
              <w:top w:val="nil"/>
              <w:left w:val="nil"/>
              <w:bottom w:val="nil"/>
              <w:right w:val="nil"/>
            </w:tcBorders>
            <w:tcMar>
              <w:top w:w="128" w:type="dxa"/>
              <w:left w:w="43" w:type="dxa"/>
              <w:bottom w:w="43" w:type="dxa"/>
              <w:right w:w="43" w:type="dxa"/>
            </w:tcMar>
          </w:tcPr>
          <w:p w14:paraId="6A74D5B0" w14:textId="77777777" w:rsidR="0089264D" w:rsidRPr="00B40C4C" w:rsidRDefault="0089264D" w:rsidP="009137DA">
            <w:r w:rsidRPr="00B40C4C">
              <w:t>kap. 585 post 01</w:t>
            </w:r>
          </w:p>
        </w:tc>
        <w:tc>
          <w:tcPr>
            <w:tcW w:w="4800" w:type="dxa"/>
            <w:tcBorders>
              <w:top w:val="nil"/>
              <w:left w:val="nil"/>
              <w:bottom w:val="nil"/>
              <w:right w:val="nil"/>
            </w:tcBorders>
            <w:tcMar>
              <w:top w:w="128" w:type="dxa"/>
              <w:left w:w="43" w:type="dxa"/>
              <w:bottom w:w="43" w:type="dxa"/>
              <w:right w:w="43" w:type="dxa"/>
            </w:tcMar>
          </w:tcPr>
          <w:p w14:paraId="1F36A3FF" w14:textId="77777777" w:rsidR="0089264D" w:rsidRPr="00B40C4C" w:rsidRDefault="0089264D" w:rsidP="009137DA">
            <w:r w:rsidRPr="00B40C4C">
              <w:t>kap. 3585 post 01</w:t>
            </w:r>
          </w:p>
        </w:tc>
      </w:tr>
      <w:tr w:rsidR="00446E55" w:rsidRPr="00B40C4C" w14:paraId="27D6368D" w14:textId="77777777">
        <w:trPr>
          <w:trHeight w:val="380"/>
        </w:trPr>
        <w:tc>
          <w:tcPr>
            <w:tcW w:w="4800" w:type="dxa"/>
            <w:tcBorders>
              <w:top w:val="nil"/>
              <w:left w:val="nil"/>
              <w:bottom w:val="nil"/>
              <w:right w:val="nil"/>
            </w:tcBorders>
            <w:tcMar>
              <w:top w:w="128" w:type="dxa"/>
              <w:left w:w="43" w:type="dxa"/>
              <w:bottom w:w="43" w:type="dxa"/>
              <w:right w:w="43" w:type="dxa"/>
            </w:tcMar>
          </w:tcPr>
          <w:p w14:paraId="0146DEAD" w14:textId="77777777" w:rsidR="0089264D" w:rsidRPr="00B40C4C" w:rsidRDefault="0089264D" w:rsidP="009137DA">
            <w:r w:rsidRPr="00B40C4C">
              <w:t>kap. 587 post 01</w:t>
            </w:r>
          </w:p>
        </w:tc>
        <w:tc>
          <w:tcPr>
            <w:tcW w:w="4800" w:type="dxa"/>
            <w:tcBorders>
              <w:top w:val="nil"/>
              <w:left w:val="nil"/>
              <w:bottom w:val="nil"/>
              <w:right w:val="nil"/>
            </w:tcBorders>
            <w:tcMar>
              <w:top w:w="128" w:type="dxa"/>
              <w:left w:w="43" w:type="dxa"/>
              <w:bottom w:w="43" w:type="dxa"/>
              <w:right w:w="43" w:type="dxa"/>
            </w:tcMar>
          </w:tcPr>
          <w:p w14:paraId="16D9426E" w14:textId="77777777" w:rsidR="0089264D" w:rsidRPr="00B40C4C" w:rsidRDefault="0089264D" w:rsidP="009137DA">
            <w:r w:rsidRPr="00B40C4C">
              <w:t>kap. 3587 post 04</w:t>
            </w:r>
          </w:p>
        </w:tc>
      </w:tr>
      <w:tr w:rsidR="00446E55" w:rsidRPr="00B40C4C" w14:paraId="356EDC74" w14:textId="77777777">
        <w:trPr>
          <w:trHeight w:val="380"/>
        </w:trPr>
        <w:tc>
          <w:tcPr>
            <w:tcW w:w="4800" w:type="dxa"/>
            <w:tcBorders>
              <w:top w:val="nil"/>
              <w:left w:val="nil"/>
              <w:bottom w:val="nil"/>
              <w:right w:val="nil"/>
            </w:tcBorders>
            <w:tcMar>
              <w:top w:w="128" w:type="dxa"/>
              <w:left w:w="43" w:type="dxa"/>
              <w:bottom w:w="43" w:type="dxa"/>
              <w:right w:w="43" w:type="dxa"/>
            </w:tcMar>
          </w:tcPr>
          <w:p w14:paraId="5FF7943A" w14:textId="77777777" w:rsidR="0089264D" w:rsidRPr="00B40C4C" w:rsidRDefault="0089264D" w:rsidP="009137DA">
            <w:r w:rsidRPr="00B40C4C">
              <w:t>kap. 595 post 01</w:t>
            </w:r>
          </w:p>
        </w:tc>
        <w:tc>
          <w:tcPr>
            <w:tcW w:w="4800" w:type="dxa"/>
            <w:tcBorders>
              <w:top w:val="nil"/>
              <w:left w:val="nil"/>
              <w:bottom w:val="nil"/>
              <w:right w:val="nil"/>
            </w:tcBorders>
            <w:tcMar>
              <w:top w:w="128" w:type="dxa"/>
              <w:left w:w="43" w:type="dxa"/>
              <w:bottom w:w="43" w:type="dxa"/>
              <w:right w:w="43" w:type="dxa"/>
            </w:tcMar>
          </w:tcPr>
          <w:p w14:paraId="37FE64D4" w14:textId="77777777" w:rsidR="0089264D" w:rsidRPr="00B40C4C" w:rsidRDefault="0089264D" w:rsidP="009137DA">
            <w:r w:rsidRPr="00B40C4C">
              <w:t>kap. 3595 postene 02 og 03</w:t>
            </w:r>
          </w:p>
        </w:tc>
      </w:tr>
      <w:tr w:rsidR="00446E55" w:rsidRPr="00B40C4C" w14:paraId="23726567" w14:textId="77777777">
        <w:trPr>
          <w:trHeight w:val="380"/>
        </w:trPr>
        <w:tc>
          <w:tcPr>
            <w:tcW w:w="4800" w:type="dxa"/>
            <w:tcBorders>
              <w:top w:val="nil"/>
              <w:left w:val="nil"/>
              <w:bottom w:val="nil"/>
              <w:right w:val="nil"/>
            </w:tcBorders>
            <w:tcMar>
              <w:top w:w="128" w:type="dxa"/>
              <w:left w:w="43" w:type="dxa"/>
              <w:bottom w:w="43" w:type="dxa"/>
              <w:right w:w="43" w:type="dxa"/>
            </w:tcMar>
          </w:tcPr>
          <w:p w14:paraId="790C13E5" w14:textId="77777777" w:rsidR="0089264D" w:rsidRPr="00B40C4C" w:rsidRDefault="0089264D" w:rsidP="009137DA">
            <w:r w:rsidRPr="00B40C4C">
              <w:t>kap. 595 post 21</w:t>
            </w:r>
          </w:p>
        </w:tc>
        <w:tc>
          <w:tcPr>
            <w:tcW w:w="4800" w:type="dxa"/>
            <w:tcBorders>
              <w:top w:val="nil"/>
              <w:left w:val="nil"/>
              <w:bottom w:val="nil"/>
              <w:right w:val="nil"/>
            </w:tcBorders>
            <w:tcMar>
              <w:top w:w="128" w:type="dxa"/>
              <w:left w:w="43" w:type="dxa"/>
              <w:bottom w:w="43" w:type="dxa"/>
              <w:right w:w="43" w:type="dxa"/>
            </w:tcMar>
          </w:tcPr>
          <w:p w14:paraId="5F643C83" w14:textId="77777777" w:rsidR="0089264D" w:rsidRPr="00B40C4C" w:rsidRDefault="0089264D" w:rsidP="009137DA">
            <w:r w:rsidRPr="00B40C4C">
              <w:t>kap. 3595 postene 02 og 03</w:t>
            </w:r>
          </w:p>
        </w:tc>
      </w:tr>
      <w:tr w:rsidR="00446E55" w:rsidRPr="00B40C4C" w14:paraId="7E1DE1ED"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76A8E4E6" w14:textId="77777777" w:rsidR="0089264D" w:rsidRPr="00B40C4C" w:rsidRDefault="0089264D" w:rsidP="009137DA">
            <w:r w:rsidRPr="00B40C4C">
              <w:t>kap. 595 post 45</w:t>
            </w:r>
          </w:p>
        </w:tc>
        <w:tc>
          <w:tcPr>
            <w:tcW w:w="4800" w:type="dxa"/>
            <w:tcBorders>
              <w:top w:val="nil"/>
              <w:left w:val="nil"/>
              <w:bottom w:val="single" w:sz="4" w:space="0" w:color="000000"/>
              <w:right w:val="nil"/>
            </w:tcBorders>
            <w:tcMar>
              <w:top w:w="128" w:type="dxa"/>
              <w:left w:w="43" w:type="dxa"/>
              <w:bottom w:w="43" w:type="dxa"/>
              <w:right w:w="43" w:type="dxa"/>
            </w:tcMar>
          </w:tcPr>
          <w:p w14:paraId="48624C82" w14:textId="77777777" w:rsidR="0089264D" w:rsidRPr="00B40C4C" w:rsidRDefault="0089264D" w:rsidP="009137DA">
            <w:r w:rsidRPr="00B40C4C">
              <w:t>kap. 3595 post 04</w:t>
            </w:r>
          </w:p>
        </w:tc>
      </w:tr>
    </w:tbl>
    <w:p w14:paraId="236FD24F"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13E3EFFA" w14:textId="77777777" w:rsidR="0089264D" w:rsidRPr="00B40C4C" w:rsidRDefault="0089264D" w:rsidP="009137DA">
      <w:r w:rsidRPr="00B40C4C">
        <w:t>Merinntekter og eventuelle mindreinntekter tas med i beregningen av overføring av ubrukt bevilgning til neste år.</w:t>
      </w:r>
    </w:p>
    <w:p w14:paraId="2A7A040B" w14:textId="77777777" w:rsidR="0089264D" w:rsidRPr="00B40C4C" w:rsidRDefault="0089264D" w:rsidP="009137DA">
      <w:pPr>
        <w:pStyle w:val="a-vedtak-del"/>
      </w:pPr>
      <w:r w:rsidRPr="00B40C4C">
        <w:lastRenderedPageBreak/>
        <w:t>III</w:t>
      </w:r>
    </w:p>
    <w:p w14:paraId="25F9D2A5" w14:textId="77777777" w:rsidR="0089264D" w:rsidRPr="00B40C4C" w:rsidRDefault="0089264D" w:rsidP="009137DA">
      <w:pPr>
        <w:pStyle w:val="a-vedtak-tekst"/>
      </w:pPr>
      <w:r w:rsidRPr="00B40C4C">
        <w:t>Forskudd på rammetilskudd</w:t>
      </w:r>
    </w:p>
    <w:p w14:paraId="7C12C3B4" w14:textId="77777777" w:rsidR="0089264D" w:rsidRPr="00B40C4C" w:rsidRDefault="0089264D" w:rsidP="009137DA">
      <w:r w:rsidRPr="00B40C4C">
        <w:t>Stortinget samtykker i at Kommunal- og distriktsdepartementet i 2025 kan utgiftsføre uten bevilgning:</w:t>
      </w:r>
    </w:p>
    <w:p w14:paraId="76EAC055" w14:textId="77777777" w:rsidR="0089264D" w:rsidRPr="00B40C4C" w:rsidRDefault="0089264D" w:rsidP="005C0F51">
      <w:pPr>
        <w:pStyle w:val="Nummerertliste"/>
        <w:numPr>
          <w:ilvl w:val="0"/>
          <w:numId w:val="36"/>
        </w:numPr>
      </w:pPr>
      <w:r w:rsidRPr="00B40C4C">
        <w:t>inntil 500 mill. kroner på kap. 571 Rammetilskudd til kommuner, post 90 Forskudd på rammetilskudd som forskudd på rammetilskudd for 2026 til kommuner.</w:t>
      </w:r>
    </w:p>
    <w:p w14:paraId="26E1651B" w14:textId="77777777" w:rsidR="0089264D" w:rsidRPr="00B40C4C" w:rsidRDefault="0089264D" w:rsidP="009137DA">
      <w:pPr>
        <w:pStyle w:val="Nummerertliste"/>
      </w:pPr>
      <w:r w:rsidRPr="00B40C4C">
        <w:t>inntil 200 mill. kroner på kap. 572 Rammetilskudd til fylkeskommuner, post 90 Forskudd på rammetilskudd som forskudd på rammetilskudd for 2026 til fylkeskommuner.</w:t>
      </w:r>
    </w:p>
    <w:p w14:paraId="2FF089C3" w14:textId="77777777" w:rsidR="0089264D" w:rsidRPr="00B40C4C" w:rsidRDefault="0089264D" w:rsidP="009137DA">
      <w:pPr>
        <w:pStyle w:val="a-vedtak-del"/>
      </w:pPr>
      <w:r w:rsidRPr="00B40C4C">
        <w:t>IV</w:t>
      </w:r>
    </w:p>
    <w:p w14:paraId="39E1C639" w14:textId="77777777" w:rsidR="0089264D" w:rsidRPr="00B40C4C" w:rsidRDefault="0089264D" w:rsidP="009137DA">
      <w:pPr>
        <w:pStyle w:val="a-vedtak-tekst"/>
      </w:pPr>
      <w:r w:rsidRPr="00B40C4C">
        <w:t>Samfinansiering</w:t>
      </w:r>
    </w:p>
    <w:p w14:paraId="257E3E05" w14:textId="77777777" w:rsidR="0089264D" w:rsidRPr="00B40C4C" w:rsidRDefault="0089264D" w:rsidP="009137DA">
      <w:r w:rsidRPr="00B40C4C">
        <w:t>Stortinget samtykker i at Kommunal- og distriktsdepartementet i 2025 kan gi Statens kartverk fullmakt til å sette i gang samfinansierte prosjekter før finansieringen i sin helhet er innbetalt til Statens kartverk, forutsatt at det er inngått en bindende avtale med betryggende sikkerhet om innbetaling mellom partene. Fullmakten begrenses oppad til 90 mill. kroner og gjelder utgifter ført på kap. 595 Statens kartverk, post 21 Spesielle driftsutgifter mot inntekter ført på kap. 3595 Statens kartverk, post 03 Samfinansiering.</w:t>
      </w:r>
    </w:p>
    <w:p w14:paraId="771DF9F7" w14:textId="77777777" w:rsidR="0089264D" w:rsidRPr="00B40C4C" w:rsidRDefault="0089264D" w:rsidP="009137DA">
      <w:pPr>
        <w:pStyle w:val="Fullmakttit"/>
      </w:pPr>
      <w:r w:rsidRPr="00B40C4C">
        <w:t>Fullmakter til å pådra staten forpliktelser utover gitte bevilgninger</w:t>
      </w:r>
    </w:p>
    <w:p w14:paraId="540B62C1" w14:textId="77777777" w:rsidR="0089264D" w:rsidRPr="00B40C4C" w:rsidRDefault="0089264D" w:rsidP="009137DA">
      <w:pPr>
        <w:pStyle w:val="a-vedtak-del"/>
      </w:pPr>
      <w:r w:rsidRPr="00B40C4C">
        <w:t>V</w:t>
      </w:r>
    </w:p>
    <w:p w14:paraId="53D860DA" w14:textId="77777777" w:rsidR="0089264D" w:rsidRPr="00B40C4C" w:rsidRDefault="0089264D" w:rsidP="009137DA">
      <w:pPr>
        <w:pStyle w:val="a-vedtak-tekst"/>
      </w:pPr>
      <w:r w:rsidRPr="00B40C4C">
        <w:t>Bestillingsfullmakter</w:t>
      </w:r>
    </w:p>
    <w:p w14:paraId="2F0863C3" w14:textId="77777777" w:rsidR="0089264D" w:rsidRPr="00B40C4C" w:rsidRDefault="0089264D" w:rsidP="009137DA">
      <w:r w:rsidRPr="00B40C4C">
        <w:t>Stortinget samtykker i at Kommunal- og distriktsdepartementet i 2025 kan gi Statens kartverk fullmakt til å foreta bestillinger av kartgrunnlag utover gitt bevilgning under kap. 595 Statens kartverk, post 21 Spesielle driftsutgifter, men slik at rammen for nye bestillinger og gammelt ansvar ikke overstiger 40 mill. kroner.</w:t>
      </w:r>
    </w:p>
    <w:p w14:paraId="6FE7FE23" w14:textId="77777777" w:rsidR="0089264D" w:rsidRPr="00B40C4C" w:rsidRDefault="0089264D" w:rsidP="009137DA">
      <w:pPr>
        <w:pStyle w:val="a-vedtak-del"/>
      </w:pPr>
      <w:r w:rsidRPr="00B40C4C">
        <w:t>VI</w:t>
      </w:r>
    </w:p>
    <w:p w14:paraId="320D7DCD" w14:textId="77777777" w:rsidR="0089264D" w:rsidRPr="00B40C4C" w:rsidRDefault="0089264D" w:rsidP="009137DA">
      <w:pPr>
        <w:pStyle w:val="a-vedtak-tekst"/>
      </w:pPr>
      <w:r w:rsidRPr="00B40C4C">
        <w:t>Tilsagnsfullmakter</w:t>
      </w:r>
    </w:p>
    <w:p w14:paraId="4A9FE954" w14:textId="77777777" w:rsidR="0089264D" w:rsidRPr="00B40C4C" w:rsidRDefault="0089264D" w:rsidP="009137DA">
      <w:r w:rsidRPr="00B40C4C">
        <w:t>Stortinget samtykker i at Kommunal- og distriktsdepartementet i 2025 kan gi tilsagn om tilskudd utover gitte bevilgninger, men slik at samlet ramme for nye tilsagn og gammelt ansvar ikke overstiger følgende beløp:</w:t>
      </w:r>
    </w:p>
    <w:p w14:paraId="73C71CC5"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0"/>
        <w:gridCol w:w="540"/>
        <w:gridCol w:w="6220"/>
        <w:gridCol w:w="2240"/>
      </w:tblGrid>
      <w:tr w:rsidR="00446E55" w:rsidRPr="00B40C4C" w14:paraId="620BBE30" w14:textId="77777777">
        <w:trPr>
          <w:trHeight w:val="360"/>
        </w:trPr>
        <w:tc>
          <w:tcPr>
            <w:tcW w:w="540" w:type="dxa"/>
            <w:tcBorders>
              <w:top w:val="single" w:sz="4" w:space="0" w:color="000000"/>
              <w:left w:val="nil"/>
              <w:bottom w:val="nil"/>
              <w:right w:val="nil"/>
            </w:tcBorders>
            <w:tcMar>
              <w:top w:w="128" w:type="dxa"/>
              <w:left w:w="43" w:type="dxa"/>
              <w:bottom w:w="43" w:type="dxa"/>
              <w:right w:w="43" w:type="dxa"/>
            </w:tcMar>
            <w:vAlign w:val="bottom"/>
          </w:tcPr>
          <w:p w14:paraId="38A7A8EE" w14:textId="77777777" w:rsidR="0089264D" w:rsidRPr="00B40C4C" w:rsidRDefault="0089264D" w:rsidP="00503FD6">
            <w:r w:rsidRPr="00B40C4C">
              <w:t>Kap.</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87394" w14:textId="77777777" w:rsidR="0089264D" w:rsidRPr="00B40C4C" w:rsidRDefault="0089264D" w:rsidP="009137DA">
            <w:r w:rsidRPr="00B40C4C">
              <w:t>Post</w:t>
            </w:r>
          </w:p>
        </w:tc>
        <w:tc>
          <w:tcPr>
            <w:tcW w:w="6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6A252" w14:textId="77777777" w:rsidR="0089264D" w:rsidRPr="00B40C4C" w:rsidRDefault="0089264D" w:rsidP="009137DA">
            <w:r w:rsidRPr="00B40C4C">
              <w:t>Betegnelse</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E0E6A" w14:textId="77777777" w:rsidR="0089264D" w:rsidRPr="00B40C4C" w:rsidRDefault="0089264D" w:rsidP="00C57201">
            <w:pPr>
              <w:jc w:val="right"/>
            </w:pPr>
            <w:r w:rsidRPr="00B40C4C">
              <w:t>Samlet ramme</w:t>
            </w:r>
          </w:p>
        </w:tc>
      </w:tr>
      <w:tr w:rsidR="00446E55" w:rsidRPr="00B40C4C" w14:paraId="4ED0BF91"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778C34CA" w14:textId="77777777" w:rsidR="0089264D" w:rsidRPr="00B40C4C" w:rsidRDefault="0089264D" w:rsidP="009137DA">
            <w:r w:rsidRPr="00B40C4C">
              <w:t>500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58D2252A" w14:textId="77777777" w:rsidR="0089264D" w:rsidRPr="00B40C4C" w:rsidRDefault="0089264D" w:rsidP="009137DA"/>
        </w:tc>
        <w:tc>
          <w:tcPr>
            <w:tcW w:w="6220" w:type="dxa"/>
            <w:tcBorders>
              <w:top w:val="single" w:sz="4" w:space="0" w:color="000000"/>
              <w:left w:val="nil"/>
              <w:bottom w:val="nil"/>
              <w:right w:val="nil"/>
            </w:tcBorders>
            <w:tcMar>
              <w:top w:w="128" w:type="dxa"/>
              <w:left w:w="43" w:type="dxa"/>
              <w:bottom w:w="43" w:type="dxa"/>
              <w:right w:w="43" w:type="dxa"/>
            </w:tcMar>
            <w:vAlign w:val="bottom"/>
          </w:tcPr>
          <w:p w14:paraId="10E898CC" w14:textId="77777777" w:rsidR="0089264D" w:rsidRPr="00B40C4C" w:rsidRDefault="0089264D" w:rsidP="009137DA">
            <w:r w:rsidRPr="00B40C4C">
              <w:t>Kommunal- og distriktsdepartementet</w:t>
            </w:r>
          </w:p>
        </w:tc>
        <w:tc>
          <w:tcPr>
            <w:tcW w:w="2240" w:type="dxa"/>
            <w:tcBorders>
              <w:top w:val="single" w:sz="4" w:space="0" w:color="000000"/>
              <w:left w:val="nil"/>
              <w:bottom w:val="nil"/>
              <w:right w:val="nil"/>
            </w:tcBorders>
            <w:tcMar>
              <w:top w:w="128" w:type="dxa"/>
              <w:left w:w="43" w:type="dxa"/>
              <w:bottom w:w="43" w:type="dxa"/>
              <w:right w:w="43" w:type="dxa"/>
            </w:tcMar>
            <w:vAlign w:val="bottom"/>
          </w:tcPr>
          <w:p w14:paraId="463A8A19" w14:textId="77777777" w:rsidR="0089264D" w:rsidRPr="00B40C4C" w:rsidRDefault="0089264D" w:rsidP="00C57201">
            <w:pPr>
              <w:jc w:val="right"/>
            </w:pPr>
          </w:p>
        </w:tc>
      </w:tr>
      <w:tr w:rsidR="00446E55" w:rsidRPr="00B40C4C" w14:paraId="1F0A85B1" w14:textId="77777777">
        <w:trPr>
          <w:trHeight w:val="380"/>
        </w:trPr>
        <w:tc>
          <w:tcPr>
            <w:tcW w:w="540" w:type="dxa"/>
            <w:tcBorders>
              <w:top w:val="nil"/>
              <w:left w:val="nil"/>
              <w:bottom w:val="nil"/>
              <w:right w:val="nil"/>
            </w:tcBorders>
            <w:tcMar>
              <w:top w:w="128" w:type="dxa"/>
              <w:left w:w="43" w:type="dxa"/>
              <w:bottom w:w="43" w:type="dxa"/>
              <w:right w:w="43" w:type="dxa"/>
            </w:tcMar>
          </w:tcPr>
          <w:p w14:paraId="3951F964"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vAlign w:val="bottom"/>
          </w:tcPr>
          <w:p w14:paraId="18D93165" w14:textId="77777777" w:rsidR="0089264D" w:rsidRPr="00B40C4C" w:rsidRDefault="0089264D" w:rsidP="009137DA">
            <w:r w:rsidRPr="00B40C4C">
              <w:t>72</w:t>
            </w:r>
          </w:p>
        </w:tc>
        <w:tc>
          <w:tcPr>
            <w:tcW w:w="6220" w:type="dxa"/>
            <w:tcBorders>
              <w:top w:val="nil"/>
              <w:left w:val="nil"/>
              <w:bottom w:val="nil"/>
              <w:right w:val="nil"/>
            </w:tcBorders>
            <w:tcMar>
              <w:top w:w="128" w:type="dxa"/>
              <w:left w:w="43" w:type="dxa"/>
              <w:bottom w:w="43" w:type="dxa"/>
              <w:right w:w="43" w:type="dxa"/>
            </w:tcMar>
            <w:vAlign w:val="bottom"/>
          </w:tcPr>
          <w:p w14:paraId="5F48AEC8" w14:textId="77777777" w:rsidR="0089264D" w:rsidRPr="00B40C4C" w:rsidRDefault="0089264D" w:rsidP="009137DA">
            <w:r w:rsidRPr="00B40C4C">
              <w:t>Norges forskningsråd</w:t>
            </w:r>
          </w:p>
        </w:tc>
        <w:tc>
          <w:tcPr>
            <w:tcW w:w="2240" w:type="dxa"/>
            <w:tcBorders>
              <w:top w:val="nil"/>
              <w:left w:val="nil"/>
              <w:bottom w:val="nil"/>
              <w:right w:val="nil"/>
            </w:tcBorders>
            <w:tcMar>
              <w:top w:w="128" w:type="dxa"/>
              <w:left w:w="43" w:type="dxa"/>
              <w:bottom w:w="43" w:type="dxa"/>
              <w:right w:w="43" w:type="dxa"/>
            </w:tcMar>
            <w:vAlign w:val="bottom"/>
          </w:tcPr>
          <w:p w14:paraId="02660640" w14:textId="77777777" w:rsidR="0089264D" w:rsidRPr="00B40C4C" w:rsidRDefault="0089264D" w:rsidP="00C57201">
            <w:pPr>
              <w:jc w:val="right"/>
            </w:pPr>
            <w:r w:rsidRPr="00B40C4C">
              <w:t>236,5 mill. kroner</w:t>
            </w:r>
          </w:p>
        </w:tc>
      </w:tr>
      <w:tr w:rsidR="00446E55" w:rsidRPr="00B40C4C" w14:paraId="63082027" w14:textId="77777777">
        <w:trPr>
          <w:trHeight w:val="380"/>
        </w:trPr>
        <w:tc>
          <w:tcPr>
            <w:tcW w:w="540" w:type="dxa"/>
            <w:tcBorders>
              <w:top w:val="nil"/>
              <w:left w:val="nil"/>
              <w:bottom w:val="nil"/>
              <w:right w:val="nil"/>
            </w:tcBorders>
            <w:tcMar>
              <w:top w:w="128" w:type="dxa"/>
              <w:left w:w="43" w:type="dxa"/>
              <w:bottom w:w="43" w:type="dxa"/>
              <w:right w:w="43" w:type="dxa"/>
            </w:tcMar>
          </w:tcPr>
          <w:p w14:paraId="71B792DE" w14:textId="77777777" w:rsidR="0089264D" w:rsidRPr="00B40C4C" w:rsidRDefault="0089264D" w:rsidP="009137DA">
            <w:r w:rsidRPr="00B40C4C">
              <w:t>567</w:t>
            </w:r>
          </w:p>
        </w:tc>
        <w:tc>
          <w:tcPr>
            <w:tcW w:w="540" w:type="dxa"/>
            <w:tcBorders>
              <w:top w:val="nil"/>
              <w:left w:val="nil"/>
              <w:bottom w:val="nil"/>
              <w:right w:val="nil"/>
            </w:tcBorders>
            <w:tcMar>
              <w:top w:w="128" w:type="dxa"/>
              <w:left w:w="43" w:type="dxa"/>
              <w:bottom w:w="43" w:type="dxa"/>
              <w:right w:w="43" w:type="dxa"/>
            </w:tcMar>
            <w:vAlign w:val="bottom"/>
          </w:tcPr>
          <w:p w14:paraId="2A8A4F01" w14:textId="77777777" w:rsidR="0089264D" w:rsidRPr="00B40C4C" w:rsidRDefault="0089264D" w:rsidP="009137DA"/>
        </w:tc>
        <w:tc>
          <w:tcPr>
            <w:tcW w:w="6220" w:type="dxa"/>
            <w:tcBorders>
              <w:top w:val="nil"/>
              <w:left w:val="nil"/>
              <w:bottom w:val="nil"/>
              <w:right w:val="nil"/>
            </w:tcBorders>
            <w:tcMar>
              <w:top w:w="128" w:type="dxa"/>
              <w:left w:w="43" w:type="dxa"/>
              <w:bottom w:w="43" w:type="dxa"/>
              <w:right w:w="43" w:type="dxa"/>
            </w:tcMar>
            <w:vAlign w:val="bottom"/>
          </w:tcPr>
          <w:p w14:paraId="170592B0" w14:textId="77777777" w:rsidR="0089264D" w:rsidRPr="00B40C4C" w:rsidRDefault="0089264D" w:rsidP="009137DA">
            <w:r w:rsidRPr="00B40C4C">
              <w:t>Nasjonale minoriteter</w:t>
            </w:r>
          </w:p>
        </w:tc>
        <w:tc>
          <w:tcPr>
            <w:tcW w:w="2240" w:type="dxa"/>
            <w:tcBorders>
              <w:top w:val="nil"/>
              <w:left w:val="nil"/>
              <w:bottom w:val="nil"/>
              <w:right w:val="nil"/>
            </w:tcBorders>
            <w:tcMar>
              <w:top w:w="128" w:type="dxa"/>
              <w:left w:w="43" w:type="dxa"/>
              <w:bottom w:w="43" w:type="dxa"/>
              <w:right w:w="43" w:type="dxa"/>
            </w:tcMar>
            <w:vAlign w:val="bottom"/>
          </w:tcPr>
          <w:p w14:paraId="4BD91BB1" w14:textId="77777777" w:rsidR="0089264D" w:rsidRPr="00B40C4C" w:rsidRDefault="0089264D" w:rsidP="00C57201">
            <w:pPr>
              <w:jc w:val="right"/>
            </w:pPr>
          </w:p>
        </w:tc>
      </w:tr>
      <w:tr w:rsidR="00446E55" w:rsidRPr="00B40C4C" w14:paraId="2D21C40C" w14:textId="77777777">
        <w:trPr>
          <w:trHeight w:val="380"/>
        </w:trPr>
        <w:tc>
          <w:tcPr>
            <w:tcW w:w="540" w:type="dxa"/>
            <w:tcBorders>
              <w:top w:val="nil"/>
              <w:left w:val="nil"/>
              <w:bottom w:val="nil"/>
              <w:right w:val="nil"/>
            </w:tcBorders>
            <w:tcMar>
              <w:top w:w="128" w:type="dxa"/>
              <w:left w:w="43" w:type="dxa"/>
              <w:bottom w:w="43" w:type="dxa"/>
              <w:right w:w="43" w:type="dxa"/>
            </w:tcMar>
          </w:tcPr>
          <w:p w14:paraId="49C6639D"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vAlign w:val="bottom"/>
          </w:tcPr>
          <w:p w14:paraId="5AE86A01" w14:textId="77777777" w:rsidR="0089264D" w:rsidRPr="00B40C4C" w:rsidRDefault="0089264D" w:rsidP="009137DA">
            <w:r w:rsidRPr="00B40C4C">
              <w:t>74</w:t>
            </w:r>
          </w:p>
        </w:tc>
        <w:tc>
          <w:tcPr>
            <w:tcW w:w="6220" w:type="dxa"/>
            <w:tcBorders>
              <w:top w:val="nil"/>
              <w:left w:val="nil"/>
              <w:bottom w:val="nil"/>
              <w:right w:val="nil"/>
            </w:tcBorders>
            <w:tcMar>
              <w:top w:w="128" w:type="dxa"/>
              <w:left w:w="43" w:type="dxa"/>
              <w:bottom w:w="43" w:type="dxa"/>
              <w:right w:w="43" w:type="dxa"/>
            </w:tcMar>
            <w:vAlign w:val="bottom"/>
          </w:tcPr>
          <w:p w14:paraId="21379EC1" w14:textId="77777777" w:rsidR="0089264D" w:rsidRPr="00B40C4C" w:rsidRDefault="0089264D" w:rsidP="009137DA">
            <w:r w:rsidRPr="00B40C4C">
              <w:t>Kultur- og ressurssenter for norske romer</w:t>
            </w:r>
          </w:p>
        </w:tc>
        <w:tc>
          <w:tcPr>
            <w:tcW w:w="2240" w:type="dxa"/>
            <w:tcBorders>
              <w:top w:val="nil"/>
              <w:left w:val="nil"/>
              <w:bottom w:val="nil"/>
              <w:right w:val="nil"/>
            </w:tcBorders>
            <w:tcMar>
              <w:top w:w="128" w:type="dxa"/>
              <w:left w:w="43" w:type="dxa"/>
              <w:bottom w:w="43" w:type="dxa"/>
              <w:right w:w="43" w:type="dxa"/>
            </w:tcMar>
            <w:vAlign w:val="bottom"/>
          </w:tcPr>
          <w:p w14:paraId="6DD20549" w14:textId="77777777" w:rsidR="0089264D" w:rsidRPr="00B40C4C" w:rsidRDefault="0089264D" w:rsidP="00C57201">
            <w:pPr>
              <w:jc w:val="right"/>
            </w:pPr>
            <w:r w:rsidRPr="00B40C4C">
              <w:t>4,3 mill. kroner</w:t>
            </w:r>
          </w:p>
        </w:tc>
      </w:tr>
      <w:tr w:rsidR="00446E55" w:rsidRPr="00B40C4C" w14:paraId="6641F21C" w14:textId="77777777">
        <w:trPr>
          <w:trHeight w:val="400"/>
        </w:trPr>
        <w:tc>
          <w:tcPr>
            <w:tcW w:w="540" w:type="dxa"/>
            <w:tcBorders>
              <w:top w:val="nil"/>
              <w:left w:val="nil"/>
              <w:bottom w:val="nil"/>
              <w:right w:val="nil"/>
            </w:tcBorders>
            <w:tcMar>
              <w:top w:w="128" w:type="dxa"/>
              <w:left w:w="43" w:type="dxa"/>
              <w:bottom w:w="43" w:type="dxa"/>
              <w:right w:w="43" w:type="dxa"/>
            </w:tcMar>
          </w:tcPr>
          <w:p w14:paraId="036AC406" w14:textId="77777777" w:rsidR="0089264D" w:rsidRPr="00B40C4C" w:rsidRDefault="0089264D" w:rsidP="009137DA">
            <w:r w:rsidRPr="00B40C4C">
              <w:t>581</w:t>
            </w:r>
          </w:p>
        </w:tc>
        <w:tc>
          <w:tcPr>
            <w:tcW w:w="540" w:type="dxa"/>
            <w:tcBorders>
              <w:top w:val="nil"/>
              <w:left w:val="nil"/>
              <w:bottom w:val="nil"/>
              <w:right w:val="nil"/>
            </w:tcBorders>
            <w:tcMar>
              <w:top w:w="128" w:type="dxa"/>
              <w:left w:w="43" w:type="dxa"/>
              <w:bottom w:w="43" w:type="dxa"/>
              <w:right w:w="43" w:type="dxa"/>
            </w:tcMar>
            <w:vAlign w:val="bottom"/>
          </w:tcPr>
          <w:p w14:paraId="31EECE7B" w14:textId="77777777" w:rsidR="0089264D" w:rsidRPr="00B40C4C" w:rsidRDefault="0089264D" w:rsidP="009137DA"/>
        </w:tc>
        <w:tc>
          <w:tcPr>
            <w:tcW w:w="6220" w:type="dxa"/>
            <w:tcBorders>
              <w:top w:val="nil"/>
              <w:left w:val="nil"/>
              <w:bottom w:val="nil"/>
              <w:right w:val="nil"/>
            </w:tcBorders>
            <w:tcMar>
              <w:top w:w="128" w:type="dxa"/>
              <w:left w:w="43" w:type="dxa"/>
              <w:bottom w:w="43" w:type="dxa"/>
              <w:right w:w="43" w:type="dxa"/>
            </w:tcMar>
            <w:vAlign w:val="bottom"/>
          </w:tcPr>
          <w:p w14:paraId="31741648" w14:textId="77777777" w:rsidR="0089264D" w:rsidRPr="00B40C4C" w:rsidRDefault="0089264D" w:rsidP="009137DA">
            <w:r w:rsidRPr="00B40C4C">
              <w:t>Bolig- og bomiljøtiltak</w:t>
            </w:r>
          </w:p>
        </w:tc>
        <w:tc>
          <w:tcPr>
            <w:tcW w:w="2240" w:type="dxa"/>
            <w:tcBorders>
              <w:top w:val="nil"/>
              <w:left w:val="nil"/>
              <w:bottom w:val="nil"/>
              <w:right w:val="nil"/>
            </w:tcBorders>
            <w:tcMar>
              <w:top w:w="128" w:type="dxa"/>
              <w:left w:w="43" w:type="dxa"/>
              <w:bottom w:w="43" w:type="dxa"/>
              <w:right w:w="43" w:type="dxa"/>
            </w:tcMar>
            <w:vAlign w:val="bottom"/>
          </w:tcPr>
          <w:p w14:paraId="4D879A94" w14:textId="77777777" w:rsidR="0089264D" w:rsidRPr="00B40C4C" w:rsidRDefault="0089264D" w:rsidP="00C57201">
            <w:pPr>
              <w:jc w:val="right"/>
            </w:pPr>
          </w:p>
        </w:tc>
      </w:tr>
      <w:tr w:rsidR="00446E55" w:rsidRPr="00B40C4C" w14:paraId="3625D1DC" w14:textId="77777777">
        <w:trPr>
          <w:trHeight w:val="380"/>
        </w:trPr>
        <w:tc>
          <w:tcPr>
            <w:tcW w:w="540" w:type="dxa"/>
            <w:tcBorders>
              <w:top w:val="nil"/>
              <w:left w:val="nil"/>
              <w:bottom w:val="nil"/>
              <w:right w:val="nil"/>
            </w:tcBorders>
            <w:tcMar>
              <w:top w:w="128" w:type="dxa"/>
              <w:left w:w="43" w:type="dxa"/>
              <w:bottom w:w="43" w:type="dxa"/>
              <w:right w:w="43" w:type="dxa"/>
            </w:tcMar>
          </w:tcPr>
          <w:p w14:paraId="0AF20DEB"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vAlign w:val="bottom"/>
          </w:tcPr>
          <w:p w14:paraId="030C9983" w14:textId="77777777" w:rsidR="0089264D" w:rsidRPr="00B40C4C" w:rsidRDefault="0089264D" w:rsidP="009137DA">
            <w:r w:rsidRPr="00B40C4C">
              <w:t>76</w:t>
            </w:r>
          </w:p>
        </w:tc>
        <w:tc>
          <w:tcPr>
            <w:tcW w:w="6220" w:type="dxa"/>
            <w:tcBorders>
              <w:top w:val="nil"/>
              <w:left w:val="nil"/>
              <w:bottom w:val="nil"/>
              <w:right w:val="nil"/>
            </w:tcBorders>
            <w:tcMar>
              <w:top w:w="128" w:type="dxa"/>
              <w:left w:w="43" w:type="dxa"/>
              <w:bottom w:w="43" w:type="dxa"/>
              <w:right w:w="43" w:type="dxa"/>
            </w:tcMar>
            <w:vAlign w:val="bottom"/>
          </w:tcPr>
          <w:p w14:paraId="1569DF5B" w14:textId="77777777" w:rsidR="0089264D" w:rsidRPr="00B40C4C" w:rsidRDefault="0089264D" w:rsidP="009137DA">
            <w:r w:rsidRPr="00B40C4C">
              <w:t>Utleieboliger</w:t>
            </w:r>
          </w:p>
        </w:tc>
        <w:tc>
          <w:tcPr>
            <w:tcW w:w="2240" w:type="dxa"/>
            <w:tcBorders>
              <w:top w:val="nil"/>
              <w:left w:val="nil"/>
              <w:bottom w:val="nil"/>
              <w:right w:val="nil"/>
            </w:tcBorders>
            <w:tcMar>
              <w:top w:w="128" w:type="dxa"/>
              <w:left w:w="43" w:type="dxa"/>
              <w:bottom w:w="43" w:type="dxa"/>
              <w:right w:w="43" w:type="dxa"/>
            </w:tcMar>
            <w:vAlign w:val="bottom"/>
          </w:tcPr>
          <w:p w14:paraId="19AA5259" w14:textId="77777777" w:rsidR="0089264D" w:rsidRPr="00B40C4C" w:rsidRDefault="0089264D" w:rsidP="00C57201">
            <w:pPr>
              <w:jc w:val="right"/>
            </w:pPr>
            <w:r w:rsidRPr="00B40C4C">
              <w:t>26,7 mill. kroner</w:t>
            </w:r>
          </w:p>
        </w:tc>
      </w:tr>
      <w:tr w:rsidR="00446E55" w:rsidRPr="00B40C4C" w14:paraId="713C4412" w14:textId="77777777">
        <w:trPr>
          <w:trHeight w:val="400"/>
        </w:trPr>
        <w:tc>
          <w:tcPr>
            <w:tcW w:w="540" w:type="dxa"/>
            <w:tcBorders>
              <w:top w:val="nil"/>
              <w:left w:val="nil"/>
              <w:bottom w:val="nil"/>
              <w:right w:val="nil"/>
            </w:tcBorders>
            <w:tcMar>
              <w:top w:w="128" w:type="dxa"/>
              <w:left w:w="43" w:type="dxa"/>
              <w:bottom w:w="43" w:type="dxa"/>
              <w:right w:w="43" w:type="dxa"/>
            </w:tcMar>
          </w:tcPr>
          <w:p w14:paraId="63F0C13B"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vAlign w:val="bottom"/>
          </w:tcPr>
          <w:p w14:paraId="2631EC3F" w14:textId="77777777" w:rsidR="0089264D" w:rsidRPr="00B40C4C" w:rsidRDefault="0089264D" w:rsidP="009137DA">
            <w:r w:rsidRPr="00B40C4C">
              <w:t>78</w:t>
            </w:r>
          </w:p>
        </w:tc>
        <w:tc>
          <w:tcPr>
            <w:tcW w:w="6220" w:type="dxa"/>
            <w:tcBorders>
              <w:top w:val="nil"/>
              <w:left w:val="nil"/>
              <w:bottom w:val="nil"/>
              <w:right w:val="nil"/>
            </w:tcBorders>
            <w:tcMar>
              <w:top w:w="128" w:type="dxa"/>
              <w:left w:w="43" w:type="dxa"/>
              <w:bottom w:w="43" w:type="dxa"/>
              <w:right w:w="43" w:type="dxa"/>
            </w:tcMar>
            <w:vAlign w:val="bottom"/>
          </w:tcPr>
          <w:p w14:paraId="6440F15F" w14:textId="77777777" w:rsidR="0089264D" w:rsidRPr="00B40C4C" w:rsidRDefault="0089264D" w:rsidP="009137DA">
            <w:r w:rsidRPr="00B40C4C">
              <w:t>Boligtiltak</w:t>
            </w:r>
          </w:p>
        </w:tc>
        <w:tc>
          <w:tcPr>
            <w:tcW w:w="2240" w:type="dxa"/>
            <w:tcBorders>
              <w:top w:val="nil"/>
              <w:left w:val="nil"/>
              <w:bottom w:val="nil"/>
              <w:right w:val="nil"/>
            </w:tcBorders>
            <w:tcMar>
              <w:top w:w="128" w:type="dxa"/>
              <w:left w:w="43" w:type="dxa"/>
              <w:bottom w:w="43" w:type="dxa"/>
              <w:right w:w="43" w:type="dxa"/>
            </w:tcMar>
            <w:vAlign w:val="bottom"/>
          </w:tcPr>
          <w:p w14:paraId="2A78A41A" w14:textId="77777777" w:rsidR="0089264D" w:rsidRPr="00B40C4C" w:rsidRDefault="0089264D" w:rsidP="00C57201">
            <w:pPr>
              <w:jc w:val="right"/>
            </w:pPr>
            <w:r w:rsidRPr="00B40C4C">
              <w:t>27,3 mill. kroner</w:t>
            </w:r>
          </w:p>
        </w:tc>
      </w:tr>
      <w:tr w:rsidR="00446E55" w:rsidRPr="00B40C4C" w14:paraId="3E31EDC8" w14:textId="77777777">
        <w:trPr>
          <w:trHeight w:val="380"/>
        </w:trPr>
        <w:tc>
          <w:tcPr>
            <w:tcW w:w="540" w:type="dxa"/>
            <w:tcBorders>
              <w:top w:val="nil"/>
              <w:left w:val="nil"/>
              <w:bottom w:val="nil"/>
              <w:right w:val="nil"/>
            </w:tcBorders>
            <w:tcMar>
              <w:top w:w="128" w:type="dxa"/>
              <w:left w:w="43" w:type="dxa"/>
              <w:bottom w:w="43" w:type="dxa"/>
              <w:right w:w="43" w:type="dxa"/>
            </w:tcMar>
          </w:tcPr>
          <w:p w14:paraId="300C6372" w14:textId="77777777" w:rsidR="0089264D" w:rsidRPr="00B40C4C" w:rsidRDefault="0089264D" w:rsidP="009137DA">
            <w:r w:rsidRPr="00B40C4C">
              <w:t>590</w:t>
            </w:r>
          </w:p>
        </w:tc>
        <w:tc>
          <w:tcPr>
            <w:tcW w:w="540" w:type="dxa"/>
            <w:tcBorders>
              <w:top w:val="nil"/>
              <w:left w:val="nil"/>
              <w:bottom w:val="nil"/>
              <w:right w:val="nil"/>
            </w:tcBorders>
            <w:tcMar>
              <w:top w:w="128" w:type="dxa"/>
              <w:left w:w="43" w:type="dxa"/>
              <w:bottom w:w="43" w:type="dxa"/>
              <w:right w:w="43" w:type="dxa"/>
            </w:tcMar>
            <w:vAlign w:val="bottom"/>
          </w:tcPr>
          <w:p w14:paraId="664FDE75" w14:textId="77777777" w:rsidR="0089264D" w:rsidRPr="00B40C4C" w:rsidRDefault="0089264D" w:rsidP="009137DA"/>
        </w:tc>
        <w:tc>
          <w:tcPr>
            <w:tcW w:w="6220" w:type="dxa"/>
            <w:tcBorders>
              <w:top w:val="nil"/>
              <w:left w:val="nil"/>
              <w:bottom w:val="nil"/>
              <w:right w:val="nil"/>
            </w:tcBorders>
            <w:tcMar>
              <w:top w:w="128" w:type="dxa"/>
              <w:left w:w="43" w:type="dxa"/>
              <w:bottom w:w="43" w:type="dxa"/>
              <w:right w:w="43" w:type="dxa"/>
            </w:tcMar>
            <w:vAlign w:val="bottom"/>
          </w:tcPr>
          <w:p w14:paraId="21162ABD" w14:textId="77777777" w:rsidR="0089264D" w:rsidRPr="00B40C4C" w:rsidRDefault="0089264D" w:rsidP="009137DA">
            <w:r w:rsidRPr="00B40C4C">
              <w:t>Planlegging og byutvikling</w:t>
            </w:r>
          </w:p>
        </w:tc>
        <w:tc>
          <w:tcPr>
            <w:tcW w:w="2240" w:type="dxa"/>
            <w:tcBorders>
              <w:top w:val="nil"/>
              <w:left w:val="nil"/>
              <w:bottom w:val="nil"/>
              <w:right w:val="nil"/>
            </w:tcBorders>
            <w:tcMar>
              <w:top w:w="128" w:type="dxa"/>
              <w:left w:w="43" w:type="dxa"/>
              <w:bottom w:w="43" w:type="dxa"/>
              <w:right w:w="43" w:type="dxa"/>
            </w:tcMar>
            <w:vAlign w:val="bottom"/>
          </w:tcPr>
          <w:p w14:paraId="6A724E47" w14:textId="77777777" w:rsidR="0089264D" w:rsidRPr="00B40C4C" w:rsidRDefault="0089264D" w:rsidP="00C57201">
            <w:pPr>
              <w:jc w:val="right"/>
            </w:pPr>
          </w:p>
        </w:tc>
      </w:tr>
      <w:tr w:rsidR="00446E55" w:rsidRPr="00B40C4C" w14:paraId="366D1055"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1C7BF264" w14:textId="77777777" w:rsidR="0089264D" w:rsidRPr="00B40C4C" w:rsidRDefault="0089264D" w:rsidP="009137DA"/>
        </w:tc>
        <w:tc>
          <w:tcPr>
            <w:tcW w:w="540" w:type="dxa"/>
            <w:tcBorders>
              <w:top w:val="nil"/>
              <w:left w:val="nil"/>
              <w:bottom w:val="single" w:sz="4" w:space="0" w:color="000000"/>
              <w:right w:val="nil"/>
            </w:tcBorders>
            <w:tcMar>
              <w:top w:w="128" w:type="dxa"/>
              <w:left w:w="43" w:type="dxa"/>
              <w:bottom w:w="43" w:type="dxa"/>
              <w:right w:w="43" w:type="dxa"/>
            </w:tcMar>
            <w:vAlign w:val="bottom"/>
          </w:tcPr>
          <w:p w14:paraId="5A0EACE9" w14:textId="77777777" w:rsidR="0089264D" w:rsidRPr="00B40C4C" w:rsidRDefault="0089264D" w:rsidP="009137DA">
            <w:r w:rsidRPr="00B40C4C">
              <w:t>72</w:t>
            </w:r>
          </w:p>
        </w:tc>
        <w:tc>
          <w:tcPr>
            <w:tcW w:w="6220" w:type="dxa"/>
            <w:tcBorders>
              <w:top w:val="nil"/>
              <w:left w:val="nil"/>
              <w:bottom w:val="single" w:sz="4" w:space="0" w:color="000000"/>
              <w:right w:val="nil"/>
            </w:tcBorders>
            <w:tcMar>
              <w:top w:w="128" w:type="dxa"/>
              <w:left w:w="43" w:type="dxa"/>
              <w:bottom w:w="43" w:type="dxa"/>
              <w:right w:w="43" w:type="dxa"/>
            </w:tcMar>
            <w:vAlign w:val="bottom"/>
          </w:tcPr>
          <w:p w14:paraId="000C4489" w14:textId="77777777" w:rsidR="0089264D" w:rsidRPr="00B40C4C" w:rsidRDefault="0089264D" w:rsidP="009137DA">
            <w:r w:rsidRPr="00B40C4C">
              <w:t>Bolig- og områdeutvikling i byer</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71ADDFBB" w14:textId="77777777" w:rsidR="0089264D" w:rsidRPr="00B40C4C" w:rsidRDefault="0089264D" w:rsidP="00C57201">
            <w:pPr>
              <w:jc w:val="right"/>
            </w:pPr>
            <w:r w:rsidRPr="00B40C4C">
              <w:t>22,6 mill. kroner</w:t>
            </w:r>
          </w:p>
        </w:tc>
      </w:tr>
    </w:tbl>
    <w:p w14:paraId="6DC24E30" w14:textId="77777777" w:rsidR="0089264D" w:rsidRPr="00B40C4C" w:rsidRDefault="0089264D" w:rsidP="00B40C4C">
      <w:pPr>
        <w:pStyle w:val="Fullmakttit"/>
      </w:pPr>
      <w:r w:rsidRPr="00B40C4C">
        <w:t>Andre fullmakter</w:t>
      </w:r>
    </w:p>
    <w:p w14:paraId="523E86BD" w14:textId="77777777" w:rsidR="0089264D" w:rsidRPr="00B40C4C" w:rsidRDefault="0089264D" w:rsidP="009137DA">
      <w:pPr>
        <w:pStyle w:val="a-vedtak-del"/>
      </w:pPr>
      <w:r w:rsidRPr="00B40C4C">
        <w:t>VII</w:t>
      </w:r>
    </w:p>
    <w:p w14:paraId="43C3F1E0" w14:textId="77777777" w:rsidR="0089264D" w:rsidRPr="00B40C4C" w:rsidRDefault="0089264D" w:rsidP="009137DA">
      <w:pPr>
        <w:pStyle w:val="a-vedtak-tekst"/>
      </w:pPr>
      <w:r w:rsidRPr="00B40C4C">
        <w:t>Husbankens låneramme</w:t>
      </w:r>
    </w:p>
    <w:p w14:paraId="4F2309D2" w14:textId="77777777" w:rsidR="0089264D" w:rsidRPr="00B40C4C" w:rsidRDefault="0089264D" w:rsidP="009137DA">
      <w:r w:rsidRPr="00B40C4C">
        <w:t>Stortinget samtykker i at Husbanken i 2025 kan gi tilsagn om lån for 29 mrd. kroner. Lånene vil bli utbetalt i 2025 og senere år.</w:t>
      </w:r>
    </w:p>
    <w:p w14:paraId="0E3CA944" w14:textId="77777777" w:rsidR="0089264D" w:rsidRPr="00B40C4C" w:rsidRDefault="0089264D" w:rsidP="009137DA">
      <w:pPr>
        <w:pStyle w:val="a-vedtak-del"/>
      </w:pPr>
      <w:r w:rsidRPr="00B40C4C">
        <w:t>VIII</w:t>
      </w:r>
    </w:p>
    <w:p w14:paraId="48363F5D" w14:textId="77777777" w:rsidR="0089264D" w:rsidRPr="00B40C4C" w:rsidRDefault="0089264D" w:rsidP="009137DA">
      <w:pPr>
        <w:pStyle w:val="a-vedtak-tekst"/>
      </w:pPr>
      <w:r w:rsidRPr="00B40C4C">
        <w:t>Tilskudd uten krav om tilbakebetaling</w:t>
      </w:r>
    </w:p>
    <w:p w14:paraId="6429AC53" w14:textId="77777777" w:rsidR="0089264D" w:rsidRPr="00B40C4C" w:rsidRDefault="0089264D" w:rsidP="009137DA">
      <w:r w:rsidRPr="00B40C4C">
        <w:t>Stortinget samtykker i at Kommunal- og distriktsdepartementet i 2025 kan:</w:t>
      </w:r>
    </w:p>
    <w:p w14:paraId="2DC4C851" w14:textId="77777777" w:rsidR="0089264D" w:rsidRPr="00B40C4C" w:rsidRDefault="0089264D" w:rsidP="005C0F51">
      <w:pPr>
        <w:pStyle w:val="Nummerertliste"/>
        <w:numPr>
          <w:ilvl w:val="0"/>
          <w:numId w:val="37"/>
        </w:numPr>
      </w:pPr>
      <w:r w:rsidRPr="00B40C4C">
        <w:t>tildele midler til fylkeskommunene som tilskudd uten krav om tilbakebetaling under kap. 553 Regional- og distriktsutvikling, post 60 Kompetanse og arbeidskraft i distriktene, post 61 Mobiliserende og kvalifiserende næringsutvikling, post 63 Interreg, Arktis 2030 og det norske Barentssekretariatet, post 65 Omstilling og utvikling i områder med særlige distriktsutfordringer og post 69 Mobilisering til forskningsbasert innovasjon.</w:t>
      </w:r>
    </w:p>
    <w:p w14:paraId="71458EEF" w14:textId="77777777" w:rsidR="0089264D" w:rsidRPr="00B40C4C" w:rsidRDefault="0089264D" w:rsidP="009137DA">
      <w:pPr>
        <w:pStyle w:val="Nummerertliste"/>
      </w:pPr>
      <w:r w:rsidRPr="00B40C4C">
        <w:t>tildele midler til Innovasjon Norge som tilskudd uten krav om tilbakebetaling under kap. 553 Regional- og distriktsutvikling, post 71 Investeringstilskudd for store grønne investeringer.</w:t>
      </w:r>
    </w:p>
    <w:p w14:paraId="148959EB" w14:textId="77777777" w:rsidR="0089264D" w:rsidRPr="00B40C4C" w:rsidRDefault="0089264D" w:rsidP="009137DA">
      <w:pPr>
        <w:pStyle w:val="a-vedtak-del"/>
      </w:pPr>
      <w:r w:rsidRPr="00B40C4C">
        <w:t>IX</w:t>
      </w:r>
    </w:p>
    <w:p w14:paraId="744B3FD8" w14:textId="77777777" w:rsidR="0089264D" w:rsidRPr="00B40C4C" w:rsidRDefault="0089264D" w:rsidP="009137DA">
      <w:pPr>
        <w:pStyle w:val="a-vedtak-tekst"/>
      </w:pPr>
      <w:r w:rsidRPr="00B40C4C">
        <w:t>Overføring av udisponert beløp</w:t>
      </w:r>
    </w:p>
    <w:p w14:paraId="05DD3982" w14:textId="77777777" w:rsidR="0089264D" w:rsidRPr="00B40C4C" w:rsidRDefault="0089264D" w:rsidP="009137DA">
      <w:r w:rsidRPr="00B40C4C">
        <w:t>Stortinget samtykker i at Kommunal- og distriktsdepartementet gis fullmakt til å overføre udisponert beløp på kap. 567 Nasjonale minoriteter, post 75 Romanifolket/taterne fra 2025 til 2026.</w:t>
      </w:r>
    </w:p>
    <w:p w14:paraId="12F3E368" w14:textId="77777777" w:rsidR="0089264D" w:rsidRPr="00B40C4C" w:rsidRDefault="0089264D" w:rsidP="009137DA">
      <w:pPr>
        <w:pStyle w:val="a-vedtak-del"/>
      </w:pPr>
      <w:r w:rsidRPr="00B40C4C">
        <w:t>X</w:t>
      </w:r>
    </w:p>
    <w:p w14:paraId="3167C295" w14:textId="77777777" w:rsidR="0089264D" w:rsidRPr="00B40C4C" w:rsidRDefault="0089264D" w:rsidP="009137DA">
      <w:pPr>
        <w:pStyle w:val="a-vedtak-tekst"/>
      </w:pPr>
      <w:r w:rsidRPr="00B40C4C">
        <w:t>Fullmakt til postering mot mellomværende med statskassen i Husbanken</w:t>
      </w:r>
    </w:p>
    <w:p w14:paraId="74A091A3" w14:textId="77777777" w:rsidR="0089264D" w:rsidRPr="00B40C4C" w:rsidRDefault="0089264D" w:rsidP="009137DA">
      <w:r w:rsidRPr="00B40C4C">
        <w:t>Stortinget samtykker i at Kommunal- og distriktsdepartementet i 2025 kan gi Husbanken fullmakt til å føre utbetalinger knyttet til utlegg i låne- og tilskuddsforvaltningen samt tilhørende refusjoner mot mellomværendet med statskassen.</w:t>
      </w:r>
    </w:p>
    <w:p w14:paraId="4F000D4E" w14:textId="77777777" w:rsidR="0089264D" w:rsidRPr="00B40C4C" w:rsidRDefault="0089264D" w:rsidP="009137DA">
      <w:pPr>
        <w:pStyle w:val="a-vedtak-departement"/>
      </w:pPr>
      <w:r w:rsidRPr="00B40C4C">
        <w:lastRenderedPageBreak/>
        <w:t>Arbeids- og inkluderingsdepartementet</w:t>
      </w:r>
    </w:p>
    <w:p w14:paraId="500B432D" w14:textId="77777777" w:rsidR="0089264D" w:rsidRPr="00B40C4C" w:rsidRDefault="0089264D" w:rsidP="009137DA">
      <w:pPr>
        <w:pStyle w:val="Fullmakttit"/>
      </w:pPr>
      <w:r w:rsidRPr="00B40C4C">
        <w:t>Fullmakter til å overskride gitte bevilgninger</w:t>
      </w:r>
    </w:p>
    <w:p w14:paraId="5B1CE705" w14:textId="77777777" w:rsidR="0089264D" w:rsidRPr="00B40C4C" w:rsidRDefault="0089264D" w:rsidP="009137DA">
      <w:pPr>
        <w:pStyle w:val="a-vedtak-del"/>
      </w:pPr>
      <w:r w:rsidRPr="00B40C4C">
        <w:t>II</w:t>
      </w:r>
    </w:p>
    <w:p w14:paraId="7ED78434" w14:textId="77777777" w:rsidR="0089264D" w:rsidRPr="00B40C4C" w:rsidRDefault="0089264D" w:rsidP="009137DA">
      <w:pPr>
        <w:pStyle w:val="a-vedtak-tekst"/>
      </w:pPr>
      <w:r w:rsidRPr="00B40C4C">
        <w:t>Merinntektsfullmakter</w:t>
      </w:r>
    </w:p>
    <w:p w14:paraId="2CF7B37B" w14:textId="77777777" w:rsidR="0089264D" w:rsidRPr="00B40C4C" w:rsidRDefault="0089264D" w:rsidP="009137DA">
      <w:r w:rsidRPr="00B40C4C">
        <w:t>Stortinget samtykker i at Arbeids- og inkluderingsdepartementet i 2025 kan:</w:t>
      </w:r>
    </w:p>
    <w:p w14:paraId="35AD4170"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840"/>
      </w:tblGrid>
      <w:tr w:rsidR="00446E55" w:rsidRPr="00B40C4C" w14:paraId="30179319"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vAlign w:val="bottom"/>
          </w:tcPr>
          <w:p w14:paraId="52B431AA" w14:textId="77777777" w:rsidR="0089264D" w:rsidRPr="00B40C4C" w:rsidRDefault="0089264D" w:rsidP="00503FD6">
            <w:r w:rsidRPr="00B40C4C">
              <w:t>overskride bevilgningen under</w:t>
            </w:r>
          </w:p>
        </w:tc>
        <w:tc>
          <w:tcPr>
            <w:tcW w:w="4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227A3" w14:textId="77777777" w:rsidR="0089264D" w:rsidRPr="00B40C4C" w:rsidRDefault="0089264D" w:rsidP="009137DA">
            <w:r w:rsidRPr="00B40C4C">
              <w:t>mot tilsvarende merinntekter under</w:t>
            </w:r>
          </w:p>
        </w:tc>
      </w:tr>
      <w:tr w:rsidR="00446E55" w:rsidRPr="00B40C4C" w14:paraId="6FBD8F4A"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1372FBBA" w14:textId="77777777" w:rsidR="0089264D" w:rsidRPr="00B40C4C" w:rsidRDefault="0089264D" w:rsidP="009137DA">
            <w:r w:rsidRPr="00B40C4C">
              <w:t>kap. 605 post 01</w:t>
            </w:r>
          </w:p>
        </w:tc>
        <w:tc>
          <w:tcPr>
            <w:tcW w:w="4840" w:type="dxa"/>
            <w:tcBorders>
              <w:top w:val="single" w:sz="4" w:space="0" w:color="000000"/>
              <w:left w:val="nil"/>
              <w:bottom w:val="nil"/>
              <w:right w:val="nil"/>
            </w:tcBorders>
            <w:tcMar>
              <w:top w:w="128" w:type="dxa"/>
              <w:left w:w="43" w:type="dxa"/>
              <w:bottom w:w="43" w:type="dxa"/>
              <w:right w:w="43" w:type="dxa"/>
            </w:tcMar>
          </w:tcPr>
          <w:p w14:paraId="3D2FD9A6" w14:textId="77777777" w:rsidR="0089264D" w:rsidRPr="00B40C4C" w:rsidRDefault="0089264D" w:rsidP="009137DA">
            <w:r w:rsidRPr="00B40C4C">
              <w:t>kap. 3605 postene 01, 04 og 05</w:t>
            </w:r>
          </w:p>
        </w:tc>
      </w:tr>
      <w:tr w:rsidR="00446E55" w:rsidRPr="00B40C4C" w14:paraId="5ACD8FBA" w14:textId="77777777">
        <w:trPr>
          <w:trHeight w:val="380"/>
        </w:trPr>
        <w:tc>
          <w:tcPr>
            <w:tcW w:w="4760" w:type="dxa"/>
            <w:tcBorders>
              <w:top w:val="nil"/>
              <w:left w:val="nil"/>
              <w:bottom w:val="nil"/>
              <w:right w:val="nil"/>
            </w:tcBorders>
            <w:tcMar>
              <w:top w:w="128" w:type="dxa"/>
              <w:left w:w="43" w:type="dxa"/>
              <w:bottom w:w="43" w:type="dxa"/>
              <w:right w:w="43" w:type="dxa"/>
            </w:tcMar>
          </w:tcPr>
          <w:p w14:paraId="562F0FDB" w14:textId="77777777" w:rsidR="0089264D" w:rsidRPr="00B40C4C" w:rsidRDefault="0089264D" w:rsidP="009137DA">
            <w:r w:rsidRPr="00B40C4C">
              <w:t>kap. 640 post 01</w:t>
            </w:r>
          </w:p>
        </w:tc>
        <w:tc>
          <w:tcPr>
            <w:tcW w:w="4840" w:type="dxa"/>
            <w:tcBorders>
              <w:top w:val="nil"/>
              <w:left w:val="nil"/>
              <w:bottom w:val="nil"/>
              <w:right w:val="nil"/>
            </w:tcBorders>
            <w:tcMar>
              <w:top w:w="128" w:type="dxa"/>
              <w:left w:w="43" w:type="dxa"/>
              <w:bottom w:w="43" w:type="dxa"/>
              <w:right w:w="43" w:type="dxa"/>
            </w:tcMar>
          </w:tcPr>
          <w:p w14:paraId="668015B4" w14:textId="77777777" w:rsidR="0089264D" w:rsidRPr="00B40C4C" w:rsidRDefault="0089264D" w:rsidP="009137DA">
            <w:r w:rsidRPr="00B40C4C">
              <w:t>kap. 3640 postene 06 og 07</w:t>
            </w:r>
          </w:p>
        </w:tc>
      </w:tr>
      <w:tr w:rsidR="00446E55" w:rsidRPr="00B40C4C" w14:paraId="6A06932A" w14:textId="77777777">
        <w:trPr>
          <w:trHeight w:val="380"/>
        </w:trPr>
        <w:tc>
          <w:tcPr>
            <w:tcW w:w="4760" w:type="dxa"/>
            <w:tcBorders>
              <w:top w:val="nil"/>
              <w:left w:val="nil"/>
              <w:bottom w:val="nil"/>
              <w:right w:val="nil"/>
            </w:tcBorders>
            <w:tcMar>
              <w:top w:w="128" w:type="dxa"/>
              <w:left w:w="43" w:type="dxa"/>
              <w:bottom w:w="43" w:type="dxa"/>
              <w:right w:w="43" w:type="dxa"/>
            </w:tcMar>
          </w:tcPr>
          <w:p w14:paraId="1B0FBDA5" w14:textId="77777777" w:rsidR="0089264D" w:rsidRPr="00B40C4C" w:rsidRDefault="0089264D" w:rsidP="009137DA">
            <w:r w:rsidRPr="00B40C4C">
              <w:t>kap. 640 post 21</w:t>
            </w:r>
          </w:p>
        </w:tc>
        <w:tc>
          <w:tcPr>
            <w:tcW w:w="4840" w:type="dxa"/>
            <w:tcBorders>
              <w:top w:val="nil"/>
              <w:left w:val="nil"/>
              <w:bottom w:val="nil"/>
              <w:right w:val="nil"/>
            </w:tcBorders>
            <w:tcMar>
              <w:top w:w="128" w:type="dxa"/>
              <w:left w:w="43" w:type="dxa"/>
              <w:bottom w:w="43" w:type="dxa"/>
              <w:right w:w="43" w:type="dxa"/>
            </w:tcMar>
          </w:tcPr>
          <w:p w14:paraId="45EB2C12" w14:textId="77777777" w:rsidR="0089264D" w:rsidRPr="00B40C4C" w:rsidRDefault="0089264D" w:rsidP="009137DA">
            <w:r w:rsidRPr="00B40C4C">
              <w:t>kap. 3640 post 08</w:t>
            </w:r>
          </w:p>
        </w:tc>
      </w:tr>
      <w:tr w:rsidR="00446E55" w:rsidRPr="00B40C4C" w14:paraId="51B9CAB1"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1948B04A" w14:textId="77777777" w:rsidR="0089264D" w:rsidRPr="00B40C4C" w:rsidRDefault="0089264D" w:rsidP="009137DA">
            <w:r w:rsidRPr="00B40C4C">
              <w:t>kap. 670 post 01</w:t>
            </w:r>
          </w:p>
        </w:tc>
        <w:tc>
          <w:tcPr>
            <w:tcW w:w="4840" w:type="dxa"/>
            <w:tcBorders>
              <w:top w:val="nil"/>
              <w:left w:val="nil"/>
              <w:bottom w:val="single" w:sz="4" w:space="0" w:color="000000"/>
              <w:right w:val="nil"/>
            </w:tcBorders>
            <w:tcMar>
              <w:top w:w="128" w:type="dxa"/>
              <w:left w:w="43" w:type="dxa"/>
              <w:bottom w:w="43" w:type="dxa"/>
              <w:right w:w="43" w:type="dxa"/>
            </w:tcMar>
          </w:tcPr>
          <w:p w14:paraId="149FCE4B" w14:textId="77777777" w:rsidR="0089264D" w:rsidRPr="00B40C4C" w:rsidRDefault="0089264D" w:rsidP="009137DA">
            <w:r w:rsidRPr="00B40C4C">
              <w:t>kap. 3670 post 01</w:t>
            </w:r>
          </w:p>
        </w:tc>
      </w:tr>
    </w:tbl>
    <w:p w14:paraId="5E031555"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37563FF6" w14:textId="77777777" w:rsidR="0089264D" w:rsidRPr="00B40C4C" w:rsidRDefault="0089264D" w:rsidP="009137DA">
      <w:r w:rsidRPr="00B40C4C">
        <w:t>Merinntekter og eventuelle mindreinntekter tas med i beregningen av overføring av ubrukt bevilgning til neste år.</w:t>
      </w:r>
    </w:p>
    <w:p w14:paraId="02E0914B" w14:textId="77777777" w:rsidR="0089264D" w:rsidRPr="00B40C4C" w:rsidRDefault="0089264D" w:rsidP="009137DA">
      <w:pPr>
        <w:pStyle w:val="a-vedtak-del"/>
      </w:pPr>
      <w:r w:rsidRPr="00B40C4C">
        <w:t>III</w:t>
      </w:r>
    </w:p>
    <w:p w14:paraId="7C32A450" w14:textId="77777777" w:rsidR="0089264D" w:rsidRPr="00B40C4C" w:rsidRDefault="0089264D" w:rsidP="009137DA">
      <w:pPr>
        <w:pStyle w:val="a-vedtak-tekst"/>
      </w:pPr>
      <w:r w:rsidRPr="00B40C4C">
        <w:t>Omdisponeringsfullmakter</w:t>
      </w:r>
    </w:p>
    <w:p w14:paraId="3DD68880" w14:textId="77777777" w:rsidR="0089264D" w:rsidRPr="00B40C4C" w:rsidRDefault="0089264D" w:rsidP="009137DA">
      <w:r w:rsidRPr="00B40C4C">
        <w:t>Stortinget samtykker i at Arbeids- og inkluderingsdepartementet i 2025 kan:</w:t>
      </w:r>
    </w:p>
    <w:p w14:paraId="6A3F7595" w14:textId="77777777" w:rsidR="0089264D" w:rsidRPr="00B40C4C" w:rsidRDefault="0089264D" w:rsidP="005C0F51">
      <w:pPr>
        <w:pStyle w:val="Nummerertliste"/>
        <w:numPr>
          <w:ilvl w:val="0"/>
          <w:numId w:val="38"/>
        </w:numPr>
      </w:pPr>
      <w:r w:rsidRPr="00B40C4C">
        <w:t>omdisponere inntil 10 pst. av bevilgningen under kap. 634 Arbeidsmarkedstiltak, post 01 Driftsutgifter til kap. 634 Arbeidsmarkedstiltak, post 76 Tiltak for arbeidssøkere.</w:t>
      </w:r>
    </w:p>
    <w:p w14:paraId="1F8EC23A" w14:textId="77777777" w:rsidR="0089264D" w:rsidRPr="00B40C4C" w:rsidRDefault="0089264D" w:rsidP="009137DA">
      <w:pPr>
        <w:pStyle w:val="Nummerertliste"/>
      </w:pPr>
      <w:r w:rsidRPr="00B40C4C">
        <w:t>omdisponere inntil 10 pst. av bevilgningen under kap. 634 Arbeidsmarkedstiltak, post 77 Varig tilrettelagt arbeid til kap. 634 Arbeidsmarkedstiltak, post 76 Tiltak for arbeidssøkere.</w:t>
      </w:r>
    </w:p>
    <w:p w14:paraId="42BDF087" w14:textId="77777777" w:rsidR="0089264D" w:rsidRPr="00B40C4C" w:rsidRDefault="0089264D" w:rsidP="009137DA">
      <w:pPr>
        <w:pStyle w:val="Nummerertliste"/>
      </w:pPr>
      <w:r w:rsidRPr="00B40C4C">
        <w:t>omdisponere fra kap. 634 Arbeidsmarkedstiltak, post 76 Tiltak for arbeidssøkere til kap. 634, post 78 Tilskudd til arbeids- og utdanningsreiser på inntil 10 pst. av bevilgningen under kap. 634, post 78.</w:t>
      </w:r>
    </w:p>
    <w:p w14:paraId="0BC1537F" w14:textId="77777777" w:rsidR="0089264D" w:rsidRPr="00B40C4C" w:rsidRDefault="0089264D" w:rsidP="009137DA">
      <w:pPr>
        <w:pStyle w:val="Nummerertliste"/>
      </w:pPr>
      <w:r w:rsidRPr="00B40C4C">
        <w:t>omdisponere fra kap. 634 Arbeidsmarkedstiltak, post 76 Tiltak for arbeidssøkere til kap. 634, post 79 Funksjonsassistanse i arbeidslivet på inntil 10 pst. av bevilgningen under kap. 634, post 79.</w:t>
      </w:r>
    </w:p>
    <w:p w14:paraId="12ACEA8F" w14:textId="77777777" w:rsidR="0089264D" w:rsidRPr="00B40C4C" w:rsidRDefault="0089264D" w:rsidP="009137DA">
      <w:pPr>
        <w:pStyle w:val="Nummerertliste"/>
      </w:pPr>
      <w:r w:rsidRPr="00B40C4C">
        <w:t>omdisponere mellom bevilgningene under kap. 604 Utviklingstiltak i arbeids- og velferdsforvaltningen, post 21 Spesielle driftsutgifter og kap. 605 Arbeids- og velferdsetaten, post 01 Driftsutgifter.</w:t>
      </w:r>
    </w:p>
    <w:p w14:paraId="0EAF2500" w14:textId="77777777" w:rsidR="0089264D" w:rsidRPr="00B40C4C" w:rsidRDefault="0089264D" w:rsidP="009137DA">
      <w:pPr>
        <w:pStyle w:val="Nummerertliste"/>
      </w:pPr>
      <w:r w:rsidRPr="00B40C4C">
        <w:t>omdisponere mellom bevilgningene under kap. 604 Utviklingstiltak i arbeids- og velferdsforvaltningen, post 45 Større utstyrsanskaffelser og vedlikehold og kap. 605 Arbeids- og velferdsetaten, post 01 Driftsutgifter.</w:t>
      </w:r>
    </w:p>
    <w:p w14:paraId="702B3B8D" w14:textId="77777777" w:rsidR="0089264D" w:rsidRPr="00B40C4C" w:rsidRDefault="0089264D" w:rsidP="009137DA">
      <w:pPr>
        <w:pStyle w:val="a-vedtak-del"/>
      </w:pPr>
      <w:r w:rsidRPr="00B40C4C">
        <w:lastRenderedPageBreak/>
        <w:t>IV</w:t>
      </w:r>
    </w:p>
    <w:p w14:paraId="45988629" w14:textId="77777777" w:rsidR="0089264D" w:rsidRPr="00B40C4C" w:rsidRDefault="0089264D" w:rsidP="009137DA">
      <w:pPr>
        <w:pStyle w:val="a-vedtak-tekst"/>
      </w:pPr>
      <w:r w:rsidRPr="00B40C4C">
        <w:t>Fullmakt til overskridelse</w:t>
      </w:r>
    </w:p>
    <w:p w14:paraId="075FA924" w14:textId="77777777" w:rsidR="0089264D" w:rsidRPr="00B40C4C" w:rsidRDefault="0089264D" w:rsidP="009137DA">
      <w:r w:rsidRPr="00B40C4C">
        <w:t>Stortinget samtykker i at Arbeids- og inkluderingsdepartementet i 2025 kan overskride bevilgningen under kap. 2470 Statens pensjonskasse, post 45 Større utstyrsanskaffelser og vedlikehold, med inntil 50 mill. kroner mot dekning i reguleringsfondet.</w:t>
      </w:r>
    </w:p>
    <w:p w14:paraId="7BE8802C" w14:textId="77777777" w:rsidR="0089264D" w:rsidRPr="00B40C4C" w:rsidRDefault="0089264D" w:rsidP="009137DA">
      <w:pPr>
        <w:pStyle w:val="Fullmakttit"/>
      </w:pPr>
      <w:r w:rsidRPr="00B40C4C">
        <w:t>Fullmakter til å pådra staten forpliktelser utover gitte bevilgninger</w:t>
      </w:r>
    </w:p>
    <w:p w14:paraId="218A1DBC" w14:textId="77777777" w:rsidR="0089264D" w:rsidRPr="00B40C4C" w:rsidRDefault="0089264D" w:rsidP="009137DA">
      <w:pPr>
        <w:pStyle w:val="a-vedtak-del"/>
      </w:pPr>
      <w:r w:rsidRPr="00B40C4C">
        <w:t>V</w:t>
      </w:r>
    </w:p>
    <w:p w14:paraId="4AA3719D" w14:textId="77777777" w:rsidR="0089264D" w:rsidRPr="00B40C4C" w:rsidRDefault="0089264D" w:rsidP="009137DA">
      <w:pPr>
        <w:pStyle w:val="a-vedtak-tekst"/>
      </w:pPr>
      <w:r w:rsidRPr="00B40C4C">
        <w:t>Tilsagnsfullmakter</w:t>
      </w:r>
    </w:p>
    <w:p w14:paraId="7B4A7656" w14:textId="77777777" w:rsidR="0089264D" w:rsidRPr="00B40C4C" w:rsidRDefault="0089264D" w:rsidP="009137DA">
      <w:r w:rsidRPr="00B40C4C">
        <w:t>Stortinget samtykker i at Arbeids- og inkluderingsdepartementet i 2025 kan gi tilsagn om tilskudd utover gitte bevilgninger, men slik at samlet ramme for nye tilsagn og gammelt ansvar ikke overstiger følgende beløp:</w:t>
      </w:r>
    </w:p>
    <w:p w14:paraId="72AACD6E"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0"/>
        <w:gridCol w:w="620"/>
        <w:gridCol w:w="5780"/>
        <w:gridCol w:w="2600"/>
      </w:tblGrid>
      <w:tr w:rsidR="00446E55" w:rsidRPr="00B40C4C" w14:paraId="22D3BC26" w14:textId="77777777">
        <w:trPr>
          <w:trHeight w:val="360"/>
        </w:trPr>
        <w:tc>
          <w:tcPr>
            <w:tcW w:w="560" w:type="dxa"/>
            <w:tcBorders>
              <w:top w:val="single" w:sz="4" w:space="0" w:color="000000"/>
              <w:left w:val="nil"/>
              <w:bottom w:val="nil"/>
              <w:right w:val="nil"/>
            </w:tcBorders>
            <w:tcMar>
              <w:top w:w="128" w:type="dxa"/>
              <w:left w:w="43" w:type="dxa"/>
              <w:bottom w:w="43" w:type="dxa"/>
              <w:right w:w="43" w:type="dxa"/>
            </w:tcMar>
            <w:vAlign w:val="bottom"/>
          </w:tcPr>
          <w:p w14:paraId="1D97EF79" w14:textId="77777777" w:rsidR="0089264D" w:rsidRPr="00B40C4C" w:rsidRDefault="0089264D" w:rsidP="00503FD6">
            <w:r w:rsidRPr="00B40C4C">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AA7D5" w14:textId="77777777" w:rsidR="0089264D" w:rsidRPr="00B40C4C" w:rsidRDefault="0089264D" w:rsidP="009137DA">
            <w:r w:rsidRPr="00B40C4C">
              <w:t>Post</w:t>
            </w:r>
          </w:p>
        </w:tc>
        <w:tc>
          <w:tcPr>
            <w:tcW w:w="5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57D08" w14:textId="77777777" w:rsidR="0089264D" w:rsidRPr="00B40C4C" w:rsidRDefault="0089264D" w:rsidP="009137DA">
            <w:r w:rsidRPr="00B40C4C">
              <w:t>Betegnelse</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A6FE7" w14:textId="77777777" w:rsidR="0089264D" w:rsidRPr="00B40C4C" w:rsidRDefault="0089264D" w:rsidP="009137DA">
            <w:r w:rsidRPr="00B40C4C">
              <w:t>Samlet ramme</w:t>
            </w:r>
          </w:p>
        </w:tc>
      </w:tr>
      <w:tr w:rsidR="00446E55" w:rsidRPr="00B40C4C" w14:paraId="104C2BDA"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2FE5BF5E" w14:textId="77777777" w:rsidR="0089264D" w:rsidRPr="00B40C4C" w:rsidRDefault="0089264D" w:rsidP="009137DA">
            <w:r w:rsidRPr="00B40C4C">
              <w:t>601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BEB5084" w14:textId="77777777" w:rsidR="0089264D" w:rsidRPr="00B40C4C" w:rsidRDefault="0089264D" w:rsidP="009137DA"/>
        </w:tc>
        <w:tc>
          <w:tcPr>
            <w:tcW w:w="5780" w:type="dxa"/>
            <w:tcBorders>
              <w:top w:val="single" w:sz="4" w:space="0" w:color="000000"/>
              <w:left w:val="nil"/>
              <w:bottom w:val="nil"/>
              <w:right w:val="nil"/>
            </w:tcBorders>
            <w:tcMar>
              <w:top w:w="128" w:type="dxa"/>
              <w:left w:w="43" w:type="dxa"/>
              <w:bottom w:w="43" w:type="dxa"/>
              <w:right w:w="43" w:type="dxa"/>
            </w:tcMar>
            <w:vAlign w:val="bottom"/>
          </w:tcPr>
          <w:p w14:paraId="2D7CA9DA" w14:textId="77777777" w:rsidR="0089264D" w:rsidRPr="00B40C4C" w:rsidRDefault="0089264D" w:rsidP="009137DA">
            <w:r w:rsidRPr="00B40C4C">
              <w:t>Utredningsvirksomhet, forskning mv.</w:t>
            </w:r>
          </w:p>
        </w:tc>
        <w:tc>
          <w:tcPr>
            <w:tcW w:w="2600" w:type="dxa"/>
            <w:tcBorders>
              <w:top w:val="single" w:sz="4" w:space="0" w:color="000000"/>
              <w:left w:val="nil"/>
              <w:bottom w:val="nil"/>
              <w:right w:val="nil"/>
            </w:tcBorders>
            <w:tcMar>
              <w:top w:w="128" w:type="dxa"/>
              <w:left w:w="43" w:type="dxa"/>
              <w:bottom w:w="43" w:type="dxa"/>
              <w:right w:w="43" w:type="dxa"/>
            </w:tcMar>
            <w:vAlign w:val="bottom"/>
          </w:tcPr>
          <w:p w14:paraId="228CD821" w14:textId="77777777" w:rsidR="0089264D" w:rsidRPr="00B40C4C" w:rsidRDefault="0089264D" w:rsidP="009137DA"/>
        </w:tc>
      </w:tr>
      <w:tr w:rsidR="00446E55" w:rsidRPr="00B40C4C" w14:paraId="640ACE48" w14:textId="77777777">
        <w:trPr>
          <w:trHeight w:val="380"/>
        </w:trPr>
        <w:tc>
          <w:tcPr>
            <w:tcW w:w="560" w:type="dxa"/>
            <w:tcBorders>
              <w:top w:val="nil"/>
              <w:left w:val="nil"/>
              <w:bottom w:val="nil"/>
              <w:right w:val="nil"/>
            </w:tcBorders>
            <w:tcMar>
              <w:top w:w="128" w:type="dxa"/>
              <w:left w:w="43" w:type="dxa"/>
              <w:bottom w:w="43" w:type="dxa"/>
              <w:right w:w="43" w:type="dxa"/>
            </w:tcMar>
          </w:tcPr>
          <w:p w14:paraId="553B1712"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56F0F550" w14:textId="77777777" w:rsidR="0089264D" w:rsidRPr="00B40C4C" w:rsidRDefault="0089264D" w:rsidP="009137DA">
            <w:r w:rsidRPr="00B40C4C">
              <w:t>74</w:t>
            </w:r>
          </w:p>
        </w:tc>
        <w:tc>
          <w:tcPr>
            <w:tcW w:w="5780" w:type="dxa"/>
            <w:tcBorders>
              <w:top w:val="nil"/>
              <w:left w:val="nil"/>
              <w:bottom w:val="nil"/>
              <w:right w:val="nil"/>
            </w:tcBorders>
            <w:tcMar>
              <w:top w:w="128" w:type="dxa"/>
              <w:left w:w="43" w:type="dxa"/>
              <w:bottom w:w="43" w:type="dxa"/>
              <w:right w:w="43" w:type="dxa"/>
            </w:tcMar>
            <w:vAlign w:val="bottom"/>
          </w:tcPr>
          <w:p w14:paraId="74FFEDDA" w14:textId="77777777" w:rsidR="0089264D" w:rsidRPr="00B40C4C" w:rsidRDefault="0089264D" w:rsidP="009137DA">
            <w:r w:rsidRPr="00B40C4C">
              <w:t>Tilskudd til Norges forskningsråd</w:t>
            </w:r>
          </w:p>
        </w:tc>
        <w:tc>
          <w:tcPr>
            <w:tcW w:w="2600" w:type="dxa"/>
            <w:tcBorders>
              <w:top w:val="nil"/>
              <w:left w:val="nil"/>
              <w:bottom w:val="nil"/>
              <w:right w:val="nil"/>
            </w:tcBorders>
            <w:tcMar>
              <w:top w:w="128" w:type="dxa"/>
              <w:left w:w="43" w:type="dxa"/>
              <w:bottom w:w="43" w:type="dxa"/>
              <w:right w:w="43" w:type="dxa"/>
            </w:tcMar>
            <w:vAlign w:val="bottom"/>
          </w:tcPr>
          <w:p w14:paraId="1954C4B3" w14:textId="77777777" w:rsidR="0089264D" w:rsidRPr="00B40C4C" w:rsidRDefault="0089264D" w:rsidP="009137DA">
            <w:r w:rsidRPr="00B40C4C">
              <w:t>561,5 mill. kroner</w:t>
            </w:r>
          </w:p>
        </w:tc>
      </w:tr>
      <w:tr w:rsidR="00446E55" w:rsidRPr="00B40C4C" w14:paraId="0A6459BC" w14:textId="77777777">
        <w:trPr>
          <w:trHeight w:val="380"/>
        </w:trPr>
        <w:tc>
          <w:tcPr>
            <w:tcW w:w="560" w:type="dxa"/>
            <w:tcBorders>
              <w:top w:val="nil"/>
              <w:left w:val="nil"/>
              <w:bottom w:val="nil"/>
              <w:right w:val="nil"/>
            </w:tcBorders>
            <w:tcMar>
              <w:top w:w="128" w:type="dxa"/>
              <w:left w:w="43" w:type="dxa"/>
              <w:bottom w:w="43" w:type="dxa"/>
              <w:right w:w="43" w:type="dxa"/>
            </w:tcMar>
          </w:tcPr>
          <w:p w14:paraId="0D989666" w14:textId="77777777" w:rsidR="0089264D" w:rsidRPr="00B40C4C" w:rsidRDefault="0089264D" w:rsidP="009137DA">
            <w:r w:rsidRPr="00B40C4C">
              <w:t>634</w:t>
            </w:r>
          </w:p>
        </w:tc>
        <w:tc>
          <w:tcPr>
            <w:tcW w:w="620" w:type="dxa"/>
            <w:tcBorders>
              <w:top w:val="nil"/>
              <w:left w:val="nil"/>
              <w:bottom w:val="nil"/>
              <w:right w:val="nil"/>
            </w:tcBorders>
            <w:tcMar>
              <w:top w:w="128" w:type="dxa"/>
              <w:left w:w="43" w:type="dxa"/>
              <w:bottom w:w="43" w:type="dxa"/>
              <w:right w:w="43" w:type="dxa"/>
            </w:tcMar>
            <w:vAlign w:val="bottom"/>
          </w:tcPr>
          <w:p w14:paraId="31CE6C4C" w14:textId="77777777" w:rsidR="0089264D" w:rsidRPr="00B40C4C" w:rsidRDefault="0089264D" w:rsidP="009137DA"/>
        </w:tc>
        <w:tc>
          <w:tcPr>
            <w:tcW w:w="5780" w:type="dxa"/>
            <w:tcBorders>
              <w:top w:val="nil"/>
              <w:left w:val="nil"/>
              <w:bottom w:val="nil"/>
              <w:right w:val="nil"/>
            </w:tcBorders>
            <w:tcMar>
              <w:top w:w="128" w:type="dxa"/>
              <w:left w:w="43" w:type="dxa"/>
              <w:bottom w:w="43" w:type="dxa"/>
              <w:right w:w="43" w:type="dxa"/>
            </w:tcMar>
            <w:vAlign w:val="bottom"/>
          </w:tcPr>
          <w:p w14:paraId="571D5DA6" w14:textId="77777777" w:rsidR="0089264D" w:rsidRPr="00B40C4C" w:rsidRDefault="0089264D" w:rsidP="009137DA">
            <w:r w:rsidRPr="00B40C4C">
              <w:t>Arbeidsmarkedstiltak</w:t>
            </w:r>
          </w:p>
        </w:tc>
        <w:tc>
          <w:tcPr>
            <w:tcW w:w="2600" w:type="dxa"/>
            <w:tcBorders>
              <w:top w:val="nil"/>
              <w:left w:val="nil"/>
              <w:bottom w:val="nil"/>
              <w:right w:val="nil"/>
            </w:tcBorders>
            <w:tcMar>
              <w:top w:w="128" w:type="dxa"/>
              <w:left w:w="43" w:type="dxa"/>
              <w:bottom w:w="43" w:type="dxa"/>
              <w:right w:w="43" w:type="dxa"/>
            </w:tcMar>
            <w:vAlign w:val="bottom"/>
          </w:tcPr>
          <w:p w14:paraId="1C9E926E" w14:textId="77777777" w:rsidR="0089264D" w:rsidRPr="00B40C4C" w:rsidRDefault="0089264D" w:rsidP="009137DA"/>
        </w:tc>
      </w:tr>
      <w:tr w:rsidR="00446E55" w:rsidRPr="00B40C4C" w14:paraId="749E0684" w14:textId="77777777">
        <w:trPr>
          <w:trHeight w:val="380"/>
        </w:trPr>
        <w:tc>
          <w:tcPr>
            <w:tcW w:w="560" w:type="dxa"/>
            <w:tcBorders>
              <w:top w:val="nil"/>
              <w:left w:val="nil"/>
              <w:bottom w:val="nil"/>
              <w:right w:val="nil"/>
            </w:tcBorders>
            <w:tcMar>
              <w:top w:w="128" w:type="dxa"/>
              <w:left w:w="43" w:type="dxa"/>
              <w:bottom w:w="43" w:type="dxa"/>
              <w:right w:w="43" w:type="dxa"/>
            </w:tcMar>
          </w:tcPr>
          <w:p w14:paraId="46D3379F"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30099CB0" w14:textId="77777777" w:rsidR="0089264D" w:rsidRPr="00B40C4C" w:rsidRDefault="0089264D" w:rsidP="009137DA">
            <w:r w:rsidRPr="00B40C4C">
              <w:t>76</w:t>
            </w:r>
          </w:p>
        </w:tc>
        <w:tc>
          <w:tcPr>
            <w:tcW w:w="5780" w:type="dxa"/>
            <w:tcBorders>
              <w:top w:val="nil"/>
              <w:left w:val="nil"/>
              <w:bottom w:val="nil"/>
              <w:right w:val="nil"/>
            </w:tcBorders>
            <w:tcMar>
              <w:top w:w="128" w:type="dxa"/>
              <w:left w:w="43" w:type="dxa"/>
              <w:bottom w:w="43" w:type="dxa"/>
              <w:right w:w="43" w:type="dxa"/>
            </w:tcMar>
            <w:vAlign w:val="bottom"/>
          </w:tcPr>
          <w:p w14:paraId="7BCCE22D" w14:textId="77777777" w:rsidR="0089264D" w:rsidRPr="00B40C4C" w:rsidRDefault="0089264D" w:rsidP="009137DA">
            <w:r w:rsidRPr="00B40C4C">
              <w:t>Tiltak for arbeidssøkere</w:t>
            </w:r>
          </w:p>
        </w:tc>
        <w:tc>
          <w:tcPr>
            <w:tcW w:w="2600" w:type="dxa"/>
            <w:tcBorders>
              <w:top w:val="nil"/>
              <w:left w:val="nil"/>
              <w:bottom w:val="nil"/>
              <w:right w:val="nil"/>
            </w:tcBorders>
            <w:tcMar>
              <w:top w:w="128" w:type="dxa"/>
              <w:left w:w="43" w:type="dxa"/>
              <w:bottom w:w="43" w:type="dxa"/>
              <w:right w:w="43" w:type="dxa"/>
            </w:tcMar>
            <w:vAlign w:val="bottom"/>
          </w:tcPr>
          <w:p w14:paraId="7E0DDB2B" w14:textId="77777777" w:rsidR="0089264D" w:rsidRPr="00B40C4C" w:rsidRDefault="0089264D" w:rsidP="009137DA">
            <w:r w:rsidRPr="00B40C4C">
              <w:t>3 138,3 mill. kroner</w:t>
            </w:r>
          </w:p>
        </w:tc>
      </w:tr>
      <w:tr w:rsidR="00446E55" w:rsidRPr="00B40C4C" w14:paraId="75371AB2" w14:textId="77777777">
        <w:trPr>
          <w:trHeight w:val="380"/>
        </w:trPr>
        <w:tc>
          <w:tcPr>
            <w:tcW w:w="560" w:type="dxa"/>
            <w:tcBorders>
              <w:top w:val="nil"/>
              <w:left w:val="nil"/>
              <w:bottom w:val="nil"/>
              <w:right w:val="nil"/>
            </w:tcBorders>
            <w:tcMar>
              <w:top w:w="128" w:type="dxa"/>
              <w:left w:w="43" w:type="dxa"/>
              <w:bottom w:w="43" w:type="dxa"/>
              <w:right w:w="43" w:type="dxa"/>
            </w:tcMar>
          </w:tcPr>
          <w:p w14:paraId="6D6CE691"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05D6492F" w14:textId="77777777" w:rsidR="0089264D" w:rsidRPr="00B40C4C" w:rsidRDefault="0089264D" w:rsidP="009137DA">
            <w:r w:rsidRPr="00B40C4C">
              <w:t>77</w:t>
            </w:r>
          </w:p>
        </w:tc>
        <w:tc>
          <w:tcPr>
            <w:tcW w:w="5780" w:type="dxa"/>
            <w:tcBorders>
              <w:top w:val="nil"/>
              <w:left w:val="nil"/>
              <w:bottom w:val="nil"/>
              <w:right w:val="nil"/>
            </w:tcBorders>
            <w:tcMar>
              <w:top w:w="128" w:type="dxa"/>
              <w:left w:w="43" w:type="dxa"/>
              <w:bottom w:w="43" w:type="dxa"/>
              <w:right w:w="43" w:type="dxa"/>
            </w:tcMar>
            <w:vAlign w:val="bottom"/>
          </w:tcPr>
          <w:p w14:paraId="08C230F9" w14:textId="77777777" w:rsidR="0089264D" w:rsidRPr="00B40C4C" w:rsidRDefault="0089264D" w:rsidP="009137DA">
            <w:r w:rsidRPr="00B40C4C">
              <w:t>Varig tilrettelagt arbeid</w:t>
            </w:r>
          </w:p>
        </w:tc>
        <w:tc>
          <w:tcPr>
            <w:tcW w:w="2600" w:type="dxa"/>
            <w:tcBorders>
              <w:top w:val="nil"/>
              <w:left w:val="nil"/>
              <w:bottom w:val="nil"/>
              <w:right w:val="nil"/>
            </w:tcBorders>
            <w:tcMar>
              <w:top w:w="128" w:type="dxa"/>
              <w:left w:w="43" w:type="dxa"/>
              <w:bottom w:w="43" w:type="dxa"/>
              <w:right w:w="43" w:type="dxa"/>
            </w:tcMar>
            <w:vAlign w:val="bottom"/>
          </w:tcPr>
          <w:p w14:paraId="1CDD69F8" w14:textId="77777777" w:rsidR="0089264D" w:rsidRPr="00B40C4C" w:rsidRDefault="0089264D" w:rsidP="009137DA">
            <w:r w:rsidRPr="00B40C4C">
              <w:t>1 265,7 mill. kroner</w:t>
            </w:r>
          </w:p>
        </w:tc>
      </w:tr>
      <w:tr w:rsidR="00446E55" w:rsidRPr="00B40C4C" w14:paraId="290E75C9"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5E080311" w14:textId="77777777" w:rsidR="0089264D" w:rsidRPr="00B40C4C" w:rsidRDefault="0089264D" w:rsidP="009137DA"/>
        </w:tc>
        <w:tc>
          <w:tcPr>
            <w:tcW w:w="620" w:type="dxa"/>
            <w:tcBorders>
              <w:top w:val="nil"/>
              <w:left w:val="nil"/>
              <w:bottom w:val="single" w:sz="4" w:space="0" w:color="000000"/>
              <w:right w:val="nil"/>
            </w:tcBorders>
            <w:tcMar>
              <w:top w:w="128" w:type="dxa"/>
              <w:left w:w="43" w:type="dxa"/>
              <w:bottom w:w="43" w:type="dxa"/>
              <w:right w:w="43" w:type="dxa"/>
            </w:tcMar>
            <w:vAlign w:val="bottom"/>
          </w:tcPr>
          <w:p w14:paraId="746A8C4C" w14:textId="77777777" w:rsidR="0089264D" w:rsidRPr="00B40C4C" w:rsidRDefault="0089264D" w:rsidP="009137DA">
            <w:r w:rsidRPr="00B40C4C">
              <w:t>79</w:t>
            </w:r>
          </w:p>
        </w:tc>
        <w:tc>
          <w:tcPr>
            <w:tcW w:w="5780" w:type="dxa"/>
            <w:tcBorders>
              <w:top w:val="nil"/>
              <w:left w:val="nil"/>
              <w:bottom w:val="single" w:sz="4" w:space="0" w:color="000000"/>
              <w:right w:val="nil"/>
            </w:tcBorders>
            <w:tcMar>
              <w:top w:w="128" w:type="dxa"/>
              <w:left w:w="43" w:type="dxa"/>
              <w:bottom w:w="43" w:type="dxa"/>
              <w:right w:w="43" w:type="dxa"/>
            </w:tcMar>
            <w:vAlign w:val="bottom"/>
          </w:tcPr>
          <w:p w14:paraId="369539BE" w14:textId="77777777" w:rsidR="0089264D" w:rsidRPr="00B40C4C" w:rsidRDefault="0089264D" w:rsidP="009137DA">
            <w:r w:rsidRPr="00B40C4C">
              <w:t>Funksjonsassistanse i arbeidslivet</w:t>
            </w:r>
          </w:p>
        </w:tc>
        <w:tc>
          <w:tcPr>
            <w:tcW w:w="2600" w:type="dxa"/>
            <w:tcBorders>
              <w:top w:val="nil"/>
              <w:left w:val="nil"/>
              <w:bottom w:val="single" w:sz="4" w:space="0" w:color="000000"/>
              <w:right w:val="nil"/>
            </w:tcBorders>
            <w:tcMar>
              <w:top w:w="128" w:type="dxa"/>
              <w:left w:w="43" w:type="dxa"/>
              <w:bottom w:w="43" w:type="dxa"/>
              <w:right w:w="43" w:type="dxa"/>
            </w:tcMar>
            <w:vAlign w:val="bottom"/>
          </w:tcPr>
          <w:p w14:paraId="15D50ADD" w14:textId="77777777" w:rsidR="0089264D" w:rsidRPr="00B40C4C" w:rsidRDefault="0089264D" w:rsidP="009137DA">
            <w:r w:rsidRPr="00B40C4C">
              <w:t>65,7 mill. kroner</w:t>
            </w:r>
          </w:p>
        </w:tc>
      </w:tr>
    </w:tbl>
    <w:p w14:paraId="0C8E9308" w14:textId="77777777" w:rsidR="0089264D" w:rsidRPr="00B40C4C" w:rsidRDefault="0089264D" w:rsidP="00B40C4C">
      <w:pPr>
        <w:pStyle w:val="Fullmakttit"/>
      </w:pPr>
      <w:r w:rsidRPr="00B40C4C">
        <w:t>Andre fullmakter</w:t>
      </w:r>
    </w:p>
    <w:p w14:paraId="54AB4BE2" w14:textId="77777777" w:rsidR="0089264D" w:rsidRPr="00B40C4C" w:rsidRDefault="0089264D" w:rsidP="009137DA">
      <w:pPr>
        <w:pStyle w:val="a-vedtak-del"/>
      </w:pPr>
      <w:r w:rsidRPr="00B40C4C">
        <w:t>VI</w:t>
      </w:r>
    </w:p>
    <w:p w14:paraId="4A8AFCDC" w14:textId="77777777" w:rsidR="0089264D" w:rsidRPr="00B40C4C" w:rsidRDefault="0089264D" w:rsidP="009137DA">
      <w:pPr>
        <w:pStyle w:val="a-vedtak-tekst"/>
      </w:pPr>
      <w:r w:rsidRPr="00B40C4C">
        <w:t>Fullmakt til postering mot mellomværet med statskassen</w:t>
      </w:r>
    </w:p>
    <w:p w14:paraId="51136301" w14:textId="77777777" w:rsidR="0089264D" w:rsidRPr="00B40C4C" w:rsidRDefault="0089264D" w:rsidP="009137DA">
      <w:r w:rsidRPr="00B40C4C">
        <w:t>Stortinget samtykker i at Arbeids- og inkluderingsdepartementet i 2025 kan gi Arbeids- og velferdsetaten fullmakt til å:</w:t>
      </w:r>
    </w:p>
    <w:p w14:paraId="6FCA0A75" w14:textId="77777777" w:rsidR="0089264D" w:rsidRPr="00B40C4C" w:rsidRDefault="0089264D" w:rsidP="005C0F51">
      <w:pPr>
        <w:pStyle w:val="Nummerertliste"/>
        <w:numPr>
          <w:ilvl w:val="0"/>
          <w:numId w:val="39"/>
        </w:numPr>
      </w:pPr>
      <w:r w:rsidRPr="00B40C4C">
        <w:t>postere utgifter som Arbeids- og velferdsetaten betaler på vegne av Statens pensjonskasse mot mellomværendet konto 715510 Statens pensjonskasse. Konto 715510 utlignes ved at Statens pensjonskasse resultatfører og rapporterer de utbetalte ytelsene i sitt regnskap.</w:t>
      </w:r>
    </w:p>
    <w:p w14:paraId="35001654" w14:textId="77777777" w:rsidR="0089264D" w:rsidRPr="00B40C4C" w:rsidRDefault="0089264D" w:rsidP="009137DA">
      <w:pPr>
        <w:pStyle w:val="Nummerertliste"/>
      </w:pPr>
      <w:r w:rsidRPr="00B40C4C">
        <w:t>postere utgifter som Arbeids- og velferdsetaten betaler på vegne av ikke-statlige aktører knyttet til AFP-ordningen og kommunal tilleggspensjon mot mellomværendet med statskassen.</w:t>
      </w:r>
    </w:p>
    <w:p w14:paraId="5F6556AD" w14:textId="77777777" w:rsidR="0089264D" w:rsidRPr="00B40C4C" w:rsidRDefault="0089264D" w:rsidP="009137DA">
      <w:pPr>
        <w:pStyle w:val="a-vedtak-departement"/>
      </w:pPr>
      <w:r w:rsidRPr="00B40C4C">
        <w:lastRenderedPageBreak/>
        <w:t>Folketrygden</w:t>
      </w:r>
    </w:p>
    <w:p w14:paraId="4DBB1399" w14:textId="77777777" w:rsidR="0089264D" w:rsidRPr="00B40C4C" w:rsidRDefault="0089264D" w:rsidP="009137DA">
      <w:pPr>
        <w:pStyle w:val="Fullmakttit"/>
      </w:pPr>
      <w:r w:rsidRPr="00B40C4C">
        <w:t>Andre fullmakter</w:t>
      </w:r>
    </w:p>
    <w:p w14:paraId="1CEBABE0" w14:textId="77777777" w:rsidR="0089264D" w:rsidRPr="00B40C4C" w:rsidRDefault="0089264D" w:rsidP="009137DA">
      <w:pPr>
        <w:pStyle w:val="a-vedtak-del"/>
      </w:pPr>
      <w:r w:rsidRPr="00B40C4C">
        <w:t>II</w:t>
      </w:r>
    </w:p>
    <w:p w14:paraId="182D7B4E" w14:textId="77777777" w:rsidR="0089264D" w:rsidRPr="00B40C4C" w:rsidRDefault="0089264D" w:rsidP="009137DA">
      <w:r w:rsidRPr="00B40C4C">
        <w:t>Stortinget samtykker i at med virkning fra 1. januar 2025 skal følgende ytelser i folketrygden gis etter disse satsene</w:t>
      </w:r>
      <w:r w:rsidRPr="00B40C4C">
        <w:rPr>
          <w:rStyle w:val="skrift-hevet"/>
        </w:rPr>
        <w:t>1</w:t>
      </w:r>
      <w:r w:rsidRPr="00B40C4C">
        <w:t>:</w:t>
      </w:r>
    </w:p>
    <w:p w14:paraId="23E02B64" w14:textId="77777777" w:rsidR="0089264D" w:rsidRPr="00B40C4C" w:rsidRDefault="0089264D" w:rsidP="009137DA">
      <w:pPr>
        <w:pStyle w:val="Tabellnavn"/>
      </w:pPr>
      <w:r w:rsidRPr="00B40C4C">
        <w:t>03N1xt2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0"/>
        <w:gridCol w:w="8080"/>
        <w:gridCol w:w="1020"/>
      </w:tblGrid>
      <w:tr w:rsidR="00446E55" w:rsidRPr="00B40C4C" w14:paraId="51E94B8A" w14:textId="77777777">
        <w:trPr>
          <w:trHeight w:val="360"/>
        </w:trPr>
        <w:tc>
          <w:tcPr>
            <w:tcW w:w="460" w:type="dxa"/>
            <w:tcBorders>
              <w:top w:val="single" w:sz="4" w:space="0" w:color="000000"/>
              <w:left w:val="nil"/>
              <w:bottom w:val="nil"/>
              <w:right w:val="nil"/>
            </w:tcBorders>
            <w:tcMar>
              <w:top w:w="128" w:type="dxa"/>
              <w:left w:w="43" w:type="dxa"/>
              <w:bottom w:w="43" w:type="dxa"/>
              <w:right w:w="43" w:type="dxa"/>
            </w:tcMar>
            <w:vAlign w:val="bottom"/>
          </w:tcPr>
          <w:p w14:paraId="69ED5CD0" w14:textId="77777777" w:rsidR="0089264D" w:rsidRPr="00B40C4C" w:rsidRDefault="0089264D" w:rsidP="00503FD6"/>
        </w:tc>
        <w:tc>
          <w:tcPr>
            <w:tcW w:w="8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E8E53" w14:textId="77777777" w:rsidR="0089264D" w:rsidRPr="00B40C4C" w:rsidRDefault="0089264D" w:rsidP="009137DA"/>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6DC2C" w14:textId="77777777" w:rsidR="0089264D" w:rsidRPr="00B40C4C" w:rsidRDefault="0089264D" w:rsidP="00C57201">
            <w:pPr>
              <w:jc w:val="right"/>
            </w:pPr>
            <w:r w:rsidRPr="00B40C4C">
              <w:t>kroner</w:t>
            </w:r>
          </w:p>
        </w:tc>
      </w:tr>
      <w:tr w:rsidR="00446E55" w:rsidRPr="00B40C4C" w14:paraId="7F2F66DE" w14:textId="77777777">
        <w:trPr>
          <w:trHeight w:val="640"/>
        </w:trPr>
        <w:tc>
          <w:tcPr>
            <w:tcW w:w="460" w:type="dxa"/>
            <w:tcBorders>
              <w:top w:val="single" w:sz="4" w:space="0" w:color="000000"/>
              <w:left w:val="nil"/>
              <w:bottom w:val="nil"/>
              <w:right w:val="nil"/>
            </w:tcBorders>
            <w:tcMar>
              <w:top w:w="128" w:type="dxa"/>
              <w:left w:w="43" w:type="dxa"/>
              <w:bottom w:w="43" w:type="dxa"/>
              <w:right w:w="43" w:type="dxa"/>
            </w:tcMar>
          </w:tcPr>
          <w:p w14:paraId="7E03D8E0" w14:textId="77777777" w:rsidR="0089264D" w:rsidRPr="00B40C4C" w:rsidRDefault="0089264D" w:rsidP="009137DA">
            <w:r w:rsidRPr="00B40C4C">
              <w:t>1a.</w:t>
            </w:r>
          </w:p>
        </w:tc>
        <w:tc>
          <w:tcPr>
            <w:tcW w:w="8080" w:type="dxa"/>
            <w:tcBorders>
              <w:top w:val="single" w:sz="4" w:space="0" w:color="000000"/>
              <w:left w:val="nil"/>
              <w:bottom w:val="nil"/>
              <w:right w:val="nil"/>
            </w:tcBorders>
            <w:tcMar>
              <w:top w:w="128" w:type="dxa"/>
              <w:left w:w="43" w:type="dxa"/>
              <w:bottom w:w="43" w:type="dxa"/>
              <w:right w:w="43" w:type="dxa"/>
            </w:tcMar>
            <w:vAlign w:val="bottom"/>
          </w:tcPr>
          <w:p w14:paraId="74A41138" w14:textId="77777777" w:rsidR="0089264D" w:rsidRPr="00B40C4C" w:rsidRDefault="0089264D" w:rsidP="009137DA">
            <w:r w:rsidRPr="00B40C4C">
              <w:t>Grunnstønad for ekstrautgifter grunnet varig sykdom, skade eller lyte etter lovens § 6-3 (laveste sats)</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5357752" w14:textId="77777777" w:rsidR="0089264D" w:rsidRPr="00B40C4C" w:rsidRDefault="0089264D" w:rsidP="00C57201">
            <w:pPr>
              <w:jc w:val="right"/>
            </w:pPr>
            <w:r w:rsidRPr="00B40C4C">
              <w:t>9 024</w:t>
            </w:r>
          </w:p>
        </w:tc>
      </w:tr>
      <w:tr w:rsidR="00446E55" w:rsidRPr="00B40C4C" w14:paraId="1ACFE1BB" w14:textId="77777777">
        <w:trPr>
          <w:trHeight w:val="380"/>
        </w:trPr>
        <w:tc>
          <w:tcPr>
            <w:tcW w:w="460" w:type="dxa"/>
            <w:tcBorders>
              <w:top w:val="nil"/>
              <w:left w:val="nil"/>
              <w:bottom w:val="nil"/>
              <w:right w:val="nil"/>
            </w:tcBorders>
            <w:tcMar>
              <w:top w:w="128" w:type="dxa"/>
              <w:left w:w="43" w:type="dxa"/>
              <w:bottom w:w="43" w:type="dxa"/>
              <w:right w:w="43" w:type="dxa"/>
            </w:tcMar>
          </w:tcPr>
          <w:p w14:paraId="588A49EF" w14:textId="77777777" w:rsidR="0089264D" w:rsidRPr="00B40C4C" w:rsidRDefault="0089264D" w:rsidP="009137DA">
            <w:r w:rsidRPr="00B40C4C">
              <w:t>1b.</w:t>
            </w:r>
          </w:p>
        </w:tc>
        <w:tc>
          <w:tcPr>
            <w:tcW w:w="8080" w:type="dxa"/>
            <w:tcBorders>
              <w:top w:val="nil"/>
              <w:left w:val="nil"/>
              <w:bottom w:val="nil"/>
              <w:right w:val="nil"/>
            </w:tcBorders>
            <w:tcMar>
              <w:top w:w="128" w:type="dxa"/>
              <w:left w:w="43" w:type="dxa"/>
              <w:bottom w:w="43" w:type="dxa"/>
              <w:right w:w="43" w:type="dxa"/>
            </w:tcMar>
            <w:vAlign w:val="bottom"/>
          </w:tcPr>
          <w:p w14:paraId="4C433642" w14:textId="77777777" w:rsidR="0089264D" w:rsidRPr="00B40C4C" w:rsidRDefault="0089264D" w:rsidP="009137DA">
            <w:r w:rsidRPr="00B40C4C">
              <w:t>Ved ekstrautgifter utover laveste sats, kan grunnstønaden forhøyes til</w:t>
            </w:r>
          </w:p>
        </w:tc>
        <w:tc>
          <w:tcPr>
            <w:tcW w:w="1020" w:type="dxa"/>
            <w:tcBorders>
              <w:top w:val="nil"/>
              <w:left w:val="nil"/>
              <w:bottom w:val="nil"/>
              <w:right w:val="nil"/>
            </w:tcBorders>
            <w:tcMar>
              <w:top w:w="128" w:type="dxa"/>
              <w:left w:w="43" w:type="dxa"/>
              <w:bottom w:w="43" w:type="dxa"/>
              <w:right w:w="43" w:type="dxa"/>
            </w:tcMar>
            <w:vAlign w:val="bottom"/>
          </w:tcPr>
          <w:p w14:paraId="4985530C" w14:textId="77777777" w:rsidR="0089264D" w:rsidRPr="00B40C4C" w:rsidRDefault="0089264D" w:rsidP="00C57201">
            <w:pPr>
              <w:jc w:val="right"/>
            </w:pPr>
            <w:r w:rsidRPr="00B40C4C">
              <w:t>13 752</w:t>
            </w:r>
          </w:p>
        </w:tc>
      </w:tr>
      <w:tr w:rsidR="00446E55" w:rsidRPr="00B40C4C" w14:paraId="3F90DD97" w14:textId="77777777">
        <w:trPr>
          <w:trHeight w:val="380"/>
        </w:trPr>
        <w:tc>
          <w:tcPr>
            <w:tcW w:w="460" w:type="dxa"/>
            <w:tcBorders>
              <w:top w:val="nil"/>
              <w:left w:val="nil"/>
              <w:bottom w:val="nil"/>
              <w:right w:val="nil"/>
            </w:tcBorders>
            <w:tcMar>
              <w:top w:w="128" w:type="dxa"/>
              <w:left w:w="43" w:type="dxa"/>
              <w:bottom w:w="43" w:type="dxa"/>
              <w:right w:w="43" w:type="dxa"/>
            </w:tcMar>
          </w:tcPr>
          <w:p w14:paraId="34138BC4" w14:textId="77777777" w:rsidR="0089264D" w:rsidRPr="00B40C4C" w:rsidRDefault="0089264D" w:rsidP="009137DA">
            <w:r w:rsidRPr="00B40C4C">
              <w:t>1c.</w:t>
            </w:r>
          </w:p>
        </w:tc>
        <w:tc>
          <w:tcPr>
            <w:tcW w:w="8080" w:type="dxa"/>
            <w:tcBorders>
              <w:top w:val="nil"/>
              <w:left w:val="nil"/>
              <w:bottom w:val="nil"/>
              <w:right w:val="nil"/>
            </w:tcBorders>
            <w:tcMar>
              <w:top w:w="128" w:type="dxa"/>
              <w:left w:w="43" w:type="dxa"/>
              <w:bottom w:w="43" w:type="dxa"/>
              <w:right w:w="43" w:type="dxa"/>
            </w:tcMar>
            <w:vAlign w:val="bottom"/>
          </w:tcPr>
          <w:p w14:paraId="6CE5A6F5"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4142ED28" w14:textId="77777777" w:rsidR="0089264D" w:rsidRPr="00B40C4C" w:rsidRDefault="0089264D" w:rsidP="00C57201">
            <w:pPr>
              <w:jc w:val="right"/>
            </w:pPr>
            <w:r w:rsidRPr="00B40C4C">
              <w:t>18 024</w:t>
            </w:r>
          </w:p>
        </w:tc>
      </w:tr>
      <w:tr w:rsidR="00446E55" w:rsidRPr="00B40C4C" w14:paraId="44487CD7" w14:textId="77777777">
        <w:trPr>
          <w:trHeight w:val="380"/>
        </w:trPr>
        <w:tc>
          <w:tcPr>
            <w:tcW w:w="460" w:type="dxa"/>
            <w:tcBorders>
              <w:top w:val="nil"/>
              <w:left w:val="nil"/>
              <w:bottom w:val="nil"/>
              <w:right w:val="nil"/>
            </w:tcBorders>
            <w:tcMar>
              <w:top w:w="128" w:type="dxa"/>
              <w:left w:w="43" w:type="dxa"/>
              <w:bottom w:w="43" w:type="dxa"/>
              <w:right w:w="43" w:type="dxa"/>
            </w:tcMar>
          </w:tcPr>
          <w:p w14:paraId="3391BD54" w14:textId="77777777" w:rsidR="0089264D" w:rsidRPr="00B40C4C" w:rsidRDefault="0089264D" w:rsidP="009137DA">
            <w:r w:rsidRPr="00B40C4C">
              <w:t>1d.</w:t>
            </w:r>
          </w:p>
        </w:tc>
        <w:tc>
          <w:tcPr>
            <w:tcW w:w="8080" w:type="dxa"/>
            <w:tcBorders>
              <w:top w:val="nil"/>
              <w:left w:val="nil"/>
              <w:bottom w:val="nil"/>
              <w:right w:val="nil"/>
            </w:tcBorders>
            <w:tcMar>
              <w:top w:w="128" w:type="dxa"/>
              <w:left w:w="43" w:type="dxa"/>
              <w:bottom w:w="43" w:type="dxa"/>
              <w:right w:w="43" w:type="dxa"/>
            </w:tcMar>
            <w:vAlign w:val="bottom"/>
          </w:tcPr>
          <w:p w14:paraId="79190053"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4F2E74ED" w14:textId="77777777" w:rsidR="0089264D" w:rsidRPr="00B40C4C" w:rsidRDefault="0089264D" w:rsidP="00C57201">
            <w:pPr>
              <w:jc w:val="right"/>
            </w:pPr>
            <w:r w:rsidRPr="00B40C4C">
              <w:t>26 544</w:t>
            </w:r>
          </w:p>
        </w:tc>
      </w:tr>
      <w:tr w:rsidR="00446E55" w:rsidRPr="00B40C4C" w14:paraId="7F14BE8A" w14:textId="77777777">
        <w:trPr>
          <w:trHeight w:val="380"/>
        </w:trPr>
        <w:tc>
          <w:tcPr>
            <w:tcW w:w="460" w:type="dxa"/>
            <w:tcBorders>
              <w:top w:val="nil"/>
              <w:left w:val="nil"/>
              <w:bottom w:val="nil"/>
              <w:right w:val="nil"/>
            </w:tcBorders>
            <w:tcMar>
              <w:top w:w="128" w:type="dxa"/>
              <w:left w:w="43" w:type="dxa"/>
              <w:bottom w:w="43" w:type="dxa"/>
              <w:right w:w="43" w:type="dxa"/>
            </w:tcMar>
          </w:tcPr>
          <w:p w14:paraId="2BEA2EA8" w14:textId="77777777" w:rsidR="0089264D" w:rsidRPr="00B40C4C" w:rsidRDefault="0089264D" w:rsidP="009137DA">
            <w:r w:rsidRPr="00B40C4C">
              <w:t>1e.</w:t>
            </w:r>
          </w:p>
        </w:tc>
        <w:tc>
          <w:tcPr>
            <w:tcW w:w="8080" w:type="dxa"/>
            <w:tcBorders>
              <w:top w:val="nil"/>
              <w:left w:val="nil"/>
              <w:bottom w:val="nil"/>
              <w:right w:val="nil"/>
            </w:tcBorders>
            <w:tcMar>
              <w:top w:w="128" w:type="dxa"/>
              <w:left w:w="43" w:type="dxa"/>
              <w:bottom w:w="43" w:type="dxa"/>
              <w:right w:w="43" w:type="dxa"/>
            </w:tcMar>
            <w:vAlign w:val="bottom"/>
          </w:tcPr>
          <w:p w14:paraId="520CA1BF"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49A5F780" w14:textId="77777777" w:rsidR="0089264D" w:rsidRPr="00B40C4C" w:rsidRDefault="0089264D" w:rsidP="00C57201">
            <w:pPr>
              <w:jc w:val="right"/>
            </w:pPr>
            <w:r w:rsidRPr="00B40C4C">
              <w:t>35 964</w:t>
            </w:r>
          </w:p>
        </w:tc>
      </w:tr>
      <w:tr w:rsidR="00446E55" w:rsidRPr="00B40C4C" w14:paraId="2D96C5E4" w14:textId="77777777">
        <w:trPr>
          <w:trHeight w:val="380"/>
        </w:trPr>
        <w:tc>
          <w:tcPr>
            <w:tcW w:w="460" w:type="dxa"/>
            <w:tcBorders>
              <w:top w:val="nil"/>
              <w:left w:val="nil"/>
              <w:bottom w:val="nil"/>
              <w:right w:val="nil"/>
            </w:tcBorders>
            <w:tcMar>
              <w:top w:w="128" w:type="dxa"/>
              <w:left w:w="43" w:type="dxa"/>
              <w:bottom w:w="43" w:type="dxa"/>
              <w:right w:w="43" w:type="dxa"/>
            </w:tcMar>
          </w:tcPr>
          <w:p w14:paraId="59DEBA8E" w14:textId="77777777" w:rsidR="0089264D" w:rsidRPr="00B40C4C" w:rsidRDefault="0089264D" w:rsidP="009137DA">
            <w:r w:rsidRPr="00B40C4C">
              <w:t>1f.</w:t>
            </w:r>
          </w:p>
        </w:tc>
        <w:tc>
          <w:tcPr>
            <w:tcW w:w="8080" w:type="dxa"/>
            <w:tcBorders>
              <w:top w:val="nil"/>
              <w:left w:val="nil"/>
              <w:bottom w:val="nil"/>
              <w:right w:val="nil"/>
            </w:tcBorders>
            <w:tcMar>
              <w:top w:w="128" w:type="dxa"/>
              <w:left w:w="43" w:type="dxa"/>
              <w:bottom w:w="43" w:type="dxa"/>
              <w:right w:w="43" w:type="dxa"/>
            </w:tcMar>
            <w:vAlign w:val="bottom"/>
          </w:tcPr>
          <w:p w14:paraId="50A7AE54"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4BD7B710" w14:textId="77777777" w:rsidR="0089264D" w:rsidRPr="00B40C4C" w:rsidRDefault="0089264D" w:rsidP="00C57201">
            <w:pPr>
              <w:jc w:val="right"/>
            </w:pPr>
            <w:r w:rsidRPr="00B40C4C">
              <w:t>44 928</w:t>
            </w:r>
          </w:p>
        </w:tc>
      </w:tr>
      <w:tr w:rsidR="00446E55" w:rsidRPr="00B40C4C" w14:paraId="301A1363" w14:textId="77777777">
        <w:trPr>
          <w:trHeight w:val="380"/>
        </w:trPr>
        <w:tc>
          <w:tcPr>
            <w:tcW w:w="460" w:type="dxa"/>
            <w:tcBorders>
              <w:top w:val="nil"/>
              <w:left w:val="nil"/>
              <w:bottom w:val="nil"/>
              <w:right w:val="nil"/>
            </w:tcBorders>
            <w:tcMar>
              <w:top w:w="128" w:type="dxa"/>
              <w:left w:w="43" w:type="dxa"/>
              <w:bottom w:w="43" w:type="dxa"/>
              <w:right w:w="43" w:type="dxa"/>
            </w:tcMar>
          </w:tcPr>
          <w:p w14:paraId="0C3296F2" w14:textId="77777777" w:rsidR="0089264D" w:rsidRPr="00B40C4C" w:rsidRDefault="0089264D" w:rsidP="009137DA"/>
        </w:tc>
        <w:tc>
          <w:tcPr>
            <w:tcW w:w="8080" w:type="dxa"/>
            <w:tcBorders>
              <w:top w:val="nil"/>
              <w:left w:val="nil"/>
              <w:bottom w:val="nil"/>
              <w:right w:val="nil"/>
            </w:tcBorders>
            <w:tcMar>
              <w:top w:w="128" w:type="dxa"/>
              <w:left w:w="43" w:type="dxa"/>
              <w:bottom w:w="43" w:type="dxa"/>
              <w:right w:w="43" w:type="dxa"/>
            </w:tcMar>
            <w:vAlign w:val="bottom"/>
          </w:tcPr>
          <w:p w14:paraId="0BD57099" w14:textId="77777777" w:rsidR="0089264D" w:rsidRPr="00B40C4C" w:rsidRDefault="0089264D" w:rsidP="009137DA"/>
        </w:tc>
        <w:tc>
          <w:tcPr>
            <w:tcW w:w="1020" w:type="dxa"/>
            <w:tcBorders>
              <w:top w:val="nil"/>
              <w:left w:val="nil"/>
              <w:bottom w:val="nil"/>
              <w:right w:val="nil"/>
            </w:tcBorders>
            <w:tcMar>
              <w:top w:w="128" w:type="dxa"/>
              <w:left w:w="43" w:type="dxa"/>
              <w:bottom w:w="43" w:type="dxa"/>
              <w:right w:w="43" w:type="dxa"/>
            </w:tcMar>
            <w:vAlign w:val="bottom"/>
          </w:tcPr>
          <w:p w14:paraId="164D5748" w14:textId="77777777" w:rsidR="0089264D" w:rsidRPr="00B40C4C" w:rsidRDefault="0089264D" w:rsidP="00C57201">
            <w:pPr>
              <w:jc w:val="right"/>
            </w:pPr>
          </w:p>
        </w:tc>
      </w:tr>
      <w:tr w:rsidR="00446E55" w:rsidRPr="00B40C4C" w14:paraId="2AD39500" w14:textId="77777777">
        <w:trPr>
          <w:trHeight w:val="640"/>
        </w:trPr>
        <w:tc>
          <w:tcPr>
            <w:tcW w:w="460" w:type="dxa"/>
            <w:tcBorders>
              <w:top w:val="nil"/>
              <w:left w:val="nil"/>
              <w:bottom w:val="nil"/>
              <w:right w:val="nil"/>
            </w:tcBorders>
            <w:tcMar>
              <w:top w:w="128" w:type="dxa"/>
              <w:left w:w="43" w:type="dxa"/>
              <w:bottom w:w="43" w:type="dxa"/>
              <w:right w:w="43" w:type="dxa"/>
            </w:tcMar>
          </w:tcPr>
          <w:p w14:paraId="73669993" w14:textId="77777777" w:rsidR="0089264D" w:rsidRPr="00B40C4C" w:rsidRDefault="0089264D" w:rsidP="009137DA">
            <w:r w:rsidRPr="00B40C4C">
              <w:t>2a.</w:t>
            </w:r>
          </w:p>
        </w:tc>
        <w:tc>
          <w:tcPr>
            <w:tcW w:w="8080" w:type="dxa"/>
            <w:tcBorders>
              <w:top w:val="nil"/>
              <w:left w:val="nil"/>
              <w:bottom w:val="nil"/>
              <w:right w:val="nil"/>
            </w:tcBorders>
            <w:tcMar>
              <w:top w:w="128" w:type="dxa"/>
              <w:left w:w="43" w:type="dxa"/>
              <w:bottom w:w="43" w:type="dxa"/>
              <w:right w:w="43" w:type="dxa"/>
            </w:tcMar>
            <w:vAlign w:val="bottom"/>
          </w:tcPr>
          <w:p w14:paraId="421E89B9" w14:textId="77777777" w:rsidR="0089264D" w:rsidRPr="00B40C4C" w:rsidRDefault="0089264D" w:rsidP="009137DA">
            <w:r w:rsidRPr="00B40C4C">
              <w:t>Hjelpestønad etter lovens § 6-4 til de som må ha særskilt tilsyn og pleie grunnet varig sykdom, skade eller lyte</w:t>
            </w:r>
          </w:p>
        </w:tc>
        <w:tc>
          <w:tcPr>
            <w:tcW w:w="1020" w:type="dxa"/>
            <w:tcBorders>
              <w:top w:val="nil"/>
              <w:left w:val="nil"/>
              <w:bottom w:val="nil"/>
              <w:right w:val="nil"/>
            </w:tcBorders>
            <w:tcMar>
              <w:top w:w="128" w:type="dxa"/>
              <w:left w:w="43" w:type="dxa"/>
              <w:bottom w:w="43" w:type="dxa"/>
              <w:right w:w="43" w:type="dxa"/>
            </w:tcMar>
            <w:vAlign w:val="bottom"/>
          </w:tcPr>
          <w:p w14:paraId="289658A6" w14:textId="77777777" w:rsidR="0089264D" w:rsidRPr="00B40C4C" w:rsidRDefault="0089264D" w:rsidP="00C57201">
            <w:pPr>
              <w:jc w:val="right"/>
            </w:pPr>
            <w:r w:rsidRPr="00B40C4C">
              <w:t>16 152</w:t>
            </w:r>
          </w:p>
        </w:tc>
      </w:tr>
      <w:tr w:rsidR="00446E55" w:rsidRPr="00B40C4C" w14:paraId="008E5F5F" w14:textId="77777777">
        <w:trPr>
          <w:trHeight w:val="640"/>
        </w:trPr>
        <w:tc>
          <w:tcPr>
            <w:tcW w:w="460" w:type="dxa"/>
            <w:tcBorders>
              <w:top w:val="nil"/>
              <w:left w:val="nil"/>
              <w:bottom w:val="nil"/>
              <w:right w:val="nil"/>
            </w:tcBorders>
            <w:tcMar>
              <w:top w:w="128" w:type="dxa"/>
              <w:left w:w="43" w:type="dxa"/>
              <w:bottom w:w="43" w:type="dxa"/>
              <w:right w:w="43" w:type="dxa"/>
            </w:tcMar>
          </w:tcPr>
          <w:p w14:paraId="1207D96D" w14:textId="77777777" w:rsidR="0089264D" w:rsidRPr="00B40C4C" w:rsidRDefault="0089264D" w:rsidP="009137DA">
            <w:r w:rsidRPr="00B40C4C">
              <w:t>2b.</w:t>
            </w:r>
          </w:p>
        </w:tc>
        <w:tc>
          <w:tcPr>
            <w:tcW w:w="8080" w:type="dxa"/>
            <w:tcBorders>
              <w:top w:val="nil"/>
              <w:left w:val="nil"/>
              <w:bottom w:val="nil"/>
              <w:right w:val="nil"/>
            </w:tcBorders>
            <w:tcMar>
              <w:top w:w="128" w:type="dxa"/>
              <w:left w:w="43" w:type="dxa"/>
              <w:bottom w:w="43" w:type="dxa"/>
              <w:right w:w="43" w:type="dxa"/>
            </w:tcMar>
            <w:vAlign w:val="bottom"/>
          </w:tcPr>
          <w:p w14:paraId="522CD575" w14:textId="77777777" w:rsidR="0089264D" w:rsidRPr="00B40C4C" w:rsidRDefault="0089264D" w:rsidP="009137DA">
            <w:r w:rsidRPr="00B40C4C">
              <w:t>Forhøyet hjelpestønad etter lovens § 6-5 til barn under 18 år som må ha særskilt tilsyn og pleie</w:t>
            </w:r>
          </w:p>
        </w:tc>
        <w:tc>
          <w:tcPr>
            <w:tcW w:w="1020" w:type="dxa"/>
            <w:tcBorders>
              <w:top w:val="nil"/>
              <w:left w:val="nil"/>
              <w:bottom w:val="nil"/>
              <w:right w:val="nil"/>
            </w:tcBorders>
            <w:tcMar>
              <w:top w:w="128" w:type="dxa"/>
              <w:left w:w="43" w:type="dxa"/>
              <w:bottom w:w="43" w:type="dxa"/>
              <w:right w:w="43" w:type="dxa"/>
            </w:tcMar>
            <w:vAlign w:val="bottom"/>
          </w:tcPr>
          <w:p w14:paraId="1D05BF73" w14:textId="77777777" w:rsidR="0089264D" w:rsidRPr="00B40C4C" w:rsidRDefault="0089264D" w:rsidP="00C57201">
            <w:pPr>
              <w:jc w:val="right"/>
            </w:pPr>
            <w:r w:rsidRPr="00B40C4C">
              <w:t>32 304</w:t>
            </w:r>
          </w:p>
        </w:tc>
      </w:tr>
      <w:tr w:rsidR="00446E55" w:rsidRPr="00B40C4C" w14:paraId="61EB826C" w14:textId="77777777">
        <w:trPr>
          <w:trHeight w:val="380"/>
        </w:trPr>
        <w:tc>
          <w:tcPr>
            <w:tcW w:w="460" w:type="dxa"/>
            <w:tcBorders>
              <w:top w:val="nil"/>
              <w:left w:val="nil"/>
              <w:bottom w:val="nil"/>
              <w:right w:val="nil"/>
            </w:tcBorders>
            <w:tcMar>
              <w:top w:w="128" w:type="dxa"/>
              <w:left w:w="43" w:type="dxa"/>
              <w:bottom w:w="43" w:type="dxa"/>
              <w:right w:w="43" w:type="dxa"/>
            </w:tcMar>
          </w:tcPr>
          <w:p w14:paraId="70ED62A7" w14:textId="77777777" w:rsidR="0089264D" w:rsidRPr="00B40C4C" w:rsidRDefault="0089264D" w:rsidP="009137DA">
            <w:r w:rsidRPr="00B40C4C">
              <w:t>2c.</w:t>
            </w:r>
          </w:p>
        </w:tc>
        <w:tc>
          <w:tcPr>
            <w:tcW w:w="8080" w:type="dxa"/>
            <w:tcBorders>
              <w:top w:val="nil"/>
              <w:left w:val="nil"/>
              <w:bottom w:val="nil"/>
              <w:right w:val="nil"/>
            </w:tcBorders>
            <w:tcMar>
              <w:top w:w="128" w:type="dxa"/>
              <w:left w:w="43" w:type="dxa"/>
              <w:bottom w:w="43" w:type="dxa"/>
              <w:right w:w="43" w:type="dxa"/>
            </w:tcMar>
            <w:vAlign w:val="bottom"/>
          </w:tcPr>
          <w:p w14:paraId="5DEE81C6"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21F57DE5" w14:textId="77777777" w:rsidR="0089264D" w:rsidRPr="00B40C4C" w:rsidRDefault="0089264D" w:rsidP="00C57201">
            <w:pPr>
              <w:jc w:val="right"/>
            </w:pPr>
            <w:r w:rsidRPr="00B40C4C">
              <w:t>64 608</w:t>
            </w:r>
          </w:p>
        </w:tc>
      </w:tr>
      <w:tr w:rsidR="00446E55" w:rsidRPr="00B40C4C" w14:paraId="0991AD85" w14:textId="77777777">
        <w:trPr>
          <w:trHeight w:val="380"/>
        </w:trPr>
        <w:tc>
          <w:tcPr>
            <w:tcW w:w="460" w:type="dxa"/>
            <w:tcBorders>
              <w:top w:val="nil"/>
              <w:left w:val="nil"/>
              <w:bottom w:val="nil"/>
              <w:right w:val="nil"/>
            </w:tcBorders>
            <w:tcMar>
              <w:top w:w="128" w:type="dxa"/>
              <w:left w:w="43" w:type="dxa"/>
              <w:bottom w:w="43" w:type="dxa"/>
              <w:right w:w="43" w:type="dxa"/>
            </w:tcMar>
          </w:tcPr>
          <w:p w14:paraId="22F746F9" w14:textId="77777777" w:rsidR="0089264D" w:rsidRPr="00B40C4C" w:rsidRDefault="0089264D" w:rsidP="009137DA">
            <w:r w:rsidRPr="00B40C4C">
              <w:t>2d.</w:t>
            </w:r>
          </w:p>
        </w:tc>
        <w:tc>
          <w:tcPr>
            <w:tcW w:w="8080" w:type="dxa"/>
            <w:tcBorders>
              <w:top w:val="nil"/>
              <w:left w:val="nil"/>
              <w:bottom w:val="nil"/>
              <w:right w:val="nil"/>
            </w:tcBorders>
            <w:tcMar>
              <w:top w:w="128" w:type="dxa"/>
              <w:left w:w="43" w:type="dxa"/>
              <w:bottom w:w="43" w:type="dxa"/>
              <w:right w:w="43" w:type="dxa"/>
            </w:tcMar>
            <w:vAlign w:val="bottom"/>
          </w:tcPr>
          <w:p w14:paraId="036A7ADA" w14:textId="77777777" w:rsidR="0089264D" w:rsidRPr="00B40C4C" w:rsidRDefault="0089264D" w:rsidP="009137DA">
            <w:r w:rsidRPr="00B40C4C">
              <w:t>eller til</w:t>
            </w:r>
          </w:p>
        </w:tc>
        <w:tc>
          <w:tcPr>
            <w:tcW w:w="1020" w:type="dxa"/>
            <w:tcBorders>
              <w:top w:val="nil"/>
              <w:left w:val="nil"/>
              <w:bottom w:val="nil"/>
              <w:right w:val="nil"/>
            </w:tcBorders>
            <w:tcMar>
              <w:top w:w="128" w:type="dxa"/>
              <w:left w:w="43" w:type="dxa"/>
              <w:bottom w:w="43" w:type="dxa"/>
              <w:right w:w="43" w:type="dxa"/>
            </w:tcMar>
            <w:vAlign w:val="bottom"/>
          </w:tcPr>
          <w:p w14:paraId="26F7C01C" w14:textId="77777777" w:rsidR="0089264D" w:rsidRPr="00B40C4C" w:rsidRDefault="0089264D" w:rsidP="00C57201">
            <w:pPr>
              <w:jc w:val="right"/>
            </w:pPr>
            <w:r w:rsidRPr="00B40C4C">
              <w:t>96 912</w:t>
            </w:r>
          </w:p>
        </w:tc>
      </w:tr>
      <w:tr w:rsidR="00446E55" w:rsidRPr="00B40C4C" w14:paraId="599AAB0A" w14:textId="77777777">
        <w:trPr>
          <w:trHeight w:val="380"/>
        </w:trPr>
        <w:tc>
          <w:tcPr>
            <w:tcW w:w="460" w:type="dxa"/>
            <w:tcBorders>
              <w:top w:val="nil"/>
              <w:left w:val="nil"/>
              <w:bottom w:val="nil"/>
              <w:right w:val="nil"/>
            </w:tcBorders>
            <w:tcMar>
              <w:top w:w="128" w:type="dxa"/>
              <w:left w:w="43" w:type="dxa"/>
              <w:bottom w:w="43" w:type="dxa"/>
              <w:right w:w="43" w:type="dxa"/>
            </w:tcMar>
          </w:tcPr>
          <w:p w14:paraId="34BA7566" w14:textId="77777777" w:rsidR="0089264D" w:rsidRPr="00B40C4C" w:rsidRDefault="0089264D" w:rsidP="009137DA"/>
        </w:tc>
        <w:tc>
          <w:tcPr>
            <w:tcW w:w="8080" w:type="dxa"/>
            <w:tcBorders>
              <w:top w:val="nil"/>
              <w:left w:val="nil"/>
              <w:bottom w:val="nil"/>
              <w:right w:val="nil"/>
            </w:tcBorders>
            <w:tcMar>
              <w:top w:w="128" w:type="dxa"/>
              <w:left w:w="43" w:type="dxa"/>
              <w:bottom w:w="43" w:type="dxa"/>
              <w:right w:w="43" w:type="dxa"/>
            </w:tcMar>
            <w:vAlign w:val="bottom"/>
          </w:tcPr>
          <w:p w14:paraId="703698BA" w14:textId="77777777" w:rsidR="0089264D" w:rsidRPr="00B40C4C" w:rsidRDefault="0089264D" w:rsidP="009137DA"/>
        </w:tc>
        <w:tc>
          <w:tcPr>
            <w:tcW w:w="1020" w:type="dxa"/>
            <w:tcBorders>
              <w:top w:val="nil"/>
              <w:left w:val="nil"/>
              <w:bottom w:val="nil"/>
              <w:right w:val="nil"/>
            </w:tcBorders>
            <w:tcMar>
              <w:top w:w="128" w:type="dxa"/>
              <w:left w:w="43" w:type="dxa"/>
              <w:bottom w:w="43" w:type="dxa"/>
              <w:right w:w="43" w:type="dxa"/>
            </w:tcMar>
            <w:vAlign w:val="bottom"/>
          </w:tcPr>
          <w:p w14:paraId="798E0D21" w14:textId="77777777" w:rsidR="0089264D" w:rsidRPr="00B40C4C" w:rsidRDefault="0089264D" w:rsidP="00C57201">
            <w:pPr>
              <w:jc w:val="right"/>
            </w:pPr>
          </w:p>
        </w:tc>
      </w:tr>
      <w:tr w:rsidR="00446E55" w:rsidRPr="00B40C4C" w14:paraId="0F256A2B" w14:textId="77777777">
        <w:trPr>
          <w:trHeight w:val="380"/>
        </w:trPr>
        <w:tc>
          <w:tcPr>
            <w:tcW w:w="460" w:type="dxa"/>
            <w:tcBorders>
              <w:top w:val="nil"/>
              <w:left w:val="nil"/>
              <w:bottom w:val="nil"/>
              <w:right w:val="nil"/>
            </w:tcBorders>
            <w:tcMar>
              <w:top w:w="128" w:type="dxa"/>
              <w:left w:w="43" w:type="dxa"/>
              <w:bottom w:w="43" w:type="dxa"/>
              <w:right w:w="43" w:type="dxa"/>
            </w:tcMar>
          </w:tcPr>
          <w:p w14:paraId="1DA088CF" w14:textId="77777777" w:rsidR="0089264D" w:rsidRPr="00B40C4C" w:rsidRDefault="0089264D" w:rsidP="009137DA">
            <w:r w:rsidRPr="00B40C4C">
              <w:t>3.</w:t>
            </w:r>
          </w:p>
        </w:tc>
        <w:tc>
          <w:tcPr>
            <w:tcW w:w="8080" w:type="dxa"/>
            <w:tcBorders>
              <w:top w:val="nil"/>
              <w:left w:val="nil"/>
              <w:bottom w:val="nil"/>
              <w:right w:val="nil"/>
            </w:tcBorders>
            <w:tcMar>
              <w:top w:w="128" w:type="dxa"/>
              <w:left w:w="43" w:type="dxa"/>
              <w:bottom w:w="43" w:type="dxa"/>
              <w:right w:w="43" w:type="dxa"/>
            </w:tcMar>
            <w:vAlign w:val="bottom"/>
          </w:tcPr>
          <w:p w14:paraId="32AD2F70" w14:textId="77777777" w:rsidR="0089264D" w:rsidRPr="00B40C4C" w:rsidRDefault="0089264D" w:rsidP="009137DA">
            <w:r w:rsidRPr="00B40C4C">
              <w:t>Behovsprøvet gravferdsstønad opptil</w:t>
            </w:r>
          </w:p>
        </w:tc>
        <w:tc>
          <w:tcPr>
            <w:tcW w:w="1020" w:type="dxa"/>
            <w:tcBorders>
              <w:top w:val="nil"/>
              <w:left w:val="nil"/>
              <w:bottom w:val="nil"/>
              <w:right w:val="nil"/>
            </w:tcBorders>
            <w:tcMar>
              <w:top w:w="128" w:type="dxa"/>
              <w:left w:w="43" w:type="dxa"/>
              <w:bottom w:w="43" w:type="dxa"/>
              <w:right w:w="43" w:type="dxa"/>
            </w:tcMar>
            <w:vAlign w:val="bottom"/>
          </w:tcPr>
          <w:p w14:paraId="3901A50B" w14:textId="77777777" w:rsidR="0089264D" w:rsidRPr="00B40C4C" w:rsidRDefault="0089264D" w:rsidP="00C57201">
            <w:pPr>
              <w:jc w:val="right"/>
            </w:pPr>
            <w:r w:rsidRPr="00B40C4C">
              <w:t>29 853</w:t>
            </w:r>
          </w:p>
        </w:tc>
      </w:tr>
      <w:tr w:rsidR="00446E55" w:rsidRPr="00B40C4C" w14:paraId="5620A791" w14:textId="77777777">
        <w:trPr>
          <w:trHeight w:val="380"/>
        </w:trPr>
        <w:tc>
          <w:tcPr>
            <w:tcW w:w="460" w:type="dxa"/>
            <w:tcBorders>
              <w:top w:val="nil"/>
              <w:left w:val="nil"/>
              <w:bottom w:val="nil"/>
              <w:right w:val="nil"/>
            </w:tcBorders>
            <w:tcMar>
              <w:top w:w="128" w:type="dxa"/>
              <w:left w:w="43" w:type="dxa"/>
              <w:bottom w:w="43" w:type="dxa"/>
              <w:right w:w="43" w:type="dxa"/>
            </w:tcMar>
          </w:tcPr>
          <w:p w14:paraId="2966BEED" w14:textId="77777777" w:rsidR="0089264D" w:rsidRPr="00B40C4C" w:rsidRDefault="0089264D" w:rsidP="009137DA"/>
        </w:tc>
        <w:tc>
          <w:tcPr>
            <w:tcW w:w="8080" w:type="dxa"/>
            <w:tcBorders>
              <w:top w:val="nil"/>
              <w:left w:val="nil"/>
              <w:bottom w:val="nil"/>
              <w:right w:val="nil"/>
            </w:tcBorders>
            <w:tcMar>
              <w:top w:w="128" w:type="dxa"/>
              <w:left w:w="43" w:type="dxa"/>
              <w:bottom w:w="43" w:type="dxa"/>
              <w:right w:w="43" w:type="dxa"/>
            </w:tcMar>
            <w:vAlign w:val="bottom"/>
          </w:tcPr>
          <w:p w14:paraId="65B752A0" w14:textId="77777777" w:rsidR="0089264D" w:rsidRPr="00B40C4C" w:rsidRDefault="0089264D" w:rsidP="009137DA"/>
        </w:tc>
        <w:tc>
          <w:tcPr>
            <w:tcW w:w="1020" w:type="dxa"/>
            <w:tcBorders>
              <w:top w:val="nil"/>
              <w:left w:val="nil"/>
              <w:bottom w:val="nil"/>
              <w:right w:val="nil"/>
            </w:tcBorders>
            <w:tcMar>
              <w:top w:w="128" w:type="dxa"/>
              <w:left w:w="43" w:type="dxa"/>
              <w:bottom w:w="43" w:type="dxa"/>
              <w:right w:w="43" w:type="dxa"/>
            </w:tcMar>
            <w:vAlign w:val="bottom"/>
          </w:tcPr>
          <w:p w14:paraId="44E9BDBC" w14:textId="77777777" w:rsidR="0089264D" w:rsidRPr="00B40C4C" w:rsidRDefault="0089264D" w:rsidP="00C57201">
            <w:pPr>
              <w:jc w:val="right"/>
            </w:pPr>
          </w:p>
        </w:tc>
      </w:tr>
      <w:tr w:rsidR="00446E55" w:rsidRPr="00B40C4C" w14:paraId="37E56714" w14:textId="77777777">
        <w:trPr>
          <w:trHeight w:val="380"/>
        </w:trPr>
        <w:tc>
          <w:tcPr>
            <w:tcW w:w="460" w:type="dxa"/>
            <w:tcBorders>
              <w:top w:val="nil"/>
              <w:left w:val="nil"/>
              <w:bottom w:val="nil"/>
              <w:right w:val="nil"/>
            </w:tcBorders>
            <w:tcMar>
              <w:top w:w="128" w:type="dxa"/>
              <w:left w:w="43" w:type="dxa"/>
              <w:bottom w:w="43" w:type="dxa"/>
              <w:right w:w="43" w:type="dxa"/>
            </w:tcMar>
          </w:tcPr>
          <w:p w14:paraId="3DC95073" w14:textId="77777777" w:rsidR="0089264D" w:rsidRPr="00B40C4C" w:rsidRDefault="0089264D" w:rsidP="009137DA">
            <w:r w:rsidRPr="00B40C4C">
              <w:t>4.</w:t>
            </w:r>
          </w:p>
        </w:tc>
        <w:tc>
          <w:tcPr>
            <w:tcW w:w="8080" w:type="dxa"/>
            <w:tcBorders>
              <w:top w:val="nil"/>
              <w:left w:val="nil"/>
              <w:bottom w:val="nil"/>
              <w:right w:val="nil"/>
            </w:tcBorders>
            <w:tcMar>
              <w:top w:w="128" w:type="dxa"/>
              <w:left w:w="43" w:type="dxa"/>
              <w:bottom w:w="43" w:type="dxa"/>
              <w:right w:w="43" w:type="dxa"/>
            </w:tcMar>
            <w:vAlign w:val="bottom"/>
          </w:tcPr>
          <w:p w14:paraId="6F201F65" w14:textId="77777777" w:rsidR="0089264D" w:rsidRPr="00B40C4C" w:rsidRDefault="0089264D" w:rsidP="009137DA">
            <w:r w:rsidRPr="00B40C4C">
              <w:t>Stønad til barnetilsyn etter lovens §§ 15-10 og 17-10 første ledd bokstav a)</w:t>
            </w:r>
            <w:r w:rsidRPr="00B40C4C">
              <w:rPr>
                <w:rStyle w:val="skrift-hevet"/>
              </w:rPr>
              <w:t>2</w:t>
            </w:r>
          </w:p>
        </w:tc>
        <w:tc>
          <w:tcPr>
            <w:tcW w:w="1020" w:type="dxa"/>
            <w:tcBorders>
              <w:top w:val="nil"/>
              <w:left w:val="nil"/>
              <w:bottom w:val="nil"/>
              <w:right w:val="nil"/>
            </w:tcBorders>
            <w:tcMar>
              <w:top w:w="128" w:type="dxa"/>
              <w:left w:w="43" w:type="dxa"/>
              <w:bottom w:w="43" w:type="dxa"/>
              <w:right w:w="43" w:type="dxa"/>
            </w:tcMar>
            <w:vAlign w:val="bottom"/>
          </w:tcPr>
          <w:p w14:paraId="3E615ACE" w14:textId="77777777" w:rsidR="0089264D" w:rsidRPr="00B40C4C" w:rsidRDefault="0089264D" w:rsidP="00C57201">
            <w:pPr>
              <w:jc w:val="right"/>
            </w:pPr>
          </w:p>
        </w:tc>
      </w:tr>
      <w:tr w:rsidR="00446E55" w:rsidRPr="00B40C4C" w14:paraId="36867F19" w14:textId="77777777">
        <w:trPr>
          <w:trHeight w:val="380"/>
        </w:trPr>
        <w:tc>
          <w:tcPr>
            <w:tcW w:w="460" w:type="dxa"/>
            <w:tcBorders>
              <w:top w:val="nil"/>
              <w:left w:val="nil"/>
              <w:bottom w:val="nil"/>
              <w:right w:val="nil"/>
            </w:tcBorders>
            <w:tcMar>
              <w:top w:w="128" w:type="dxa"/>
              <w:left w:w="43" w:type="dxa"/>
              <w:bottom w:w="43" w:type="dxa"/>
              <w:right w:w="43" w:type="dxa"/>
            </w:tcMar>
          </w:tcPr>
          <w:p w14:paraId="76B046B9" w14:textId="77777777" w:rsidR="0089264D" w:rsidRPr="00B40C4C" w:rsidRDefault="0089264D" w:rsidP="009137DA"/>
        </w:tc>
        <w:tc>
          <w:tcPr>
            <w:tcW w:w="8080" w:type="dxa"/>
            <w:tcBorders>
              <w:top w:val="nil"/>
              <w:left w:val="nil"/>
              <w:bottom w:val="nil"/>
              <w:right w:val="nil"/>
            </w:tcBorders>
            <w:tcMar>
              <w:top w:w="128" w:type="dxa"/>
              <w:left w:w="43" w:type="dxa"/>
              <w:bottom w:w="43" w:type="dxa"/>
              <w:right w:w="43" w:type="dxa"/>
            </w:tcMar>
            <w:vAlign w:val="bottom"/>
          </w:tcPr>
          <w:p w14:paraId="63962CF4" w14:textId="77777777" w:rsidR="0089264D" w:rsidRPr="00B40C4C" w:rsidRDefault="0089264D" w:rsidP="009137DA">
            <w:r w:rsidRPr="00B40C4C">
              <w:t>for første barn</w:t>
            </w:r>
          </w:p>
        </w:tc>
        <w:tc>
          <w:tcPr>
            <w:tcW w:w="1020" w:type="dxa"/>
            <w:tcBorders>
              <w:top w:val="nil"/>
              <w:left w:val="nil"/>
              <w:bottom w:val="nil"/>
              <w:right w:val="nil"/>
            </w:tcBorders>
            <w:tcMar>
              <w:top w:w="128" w:type="dxa"/>
              <w:left w:w="43" w:type="dxa"/>
              <w:bottom w:w="43" w:type="dxa"/>
              <w:right w:w="43" w:type="dxa"/>
            </w:tcMar>
            <w:vAlign w:val="bottom"/>
          </w:tcPr>
          <w:p w14:paraId="13476F53" w14:textId="77777777" w:rsidR="0089264D" w:rsidRPr="00B40C4C" w:rsidRDefault="0089264D" w:rsidP="00C57201">
            <w:pPr>
              <w:jc w:val="right"/>
            </w:pPr>
            <w:r w:rsidRPr="00B40C4C">
              <w:t>57 480</w:t>
            </w:r>
          </w:p>
        </w:tc>
      </w:tr>
      <w:tr w:rsidR="00446E55" w:rsidRPr="00B40C4C" w14:paraId="6774FFD5" w14:textId="77777777">
        <w:trPr>
          <w:trHeight w:val="380"/>
        </w:trPr>
        <w:tc>
          <w:tcPr>
            <w:tcW w:w="460" w:type="dxa"/>
            <w:tcBorders>
              <w:top w:val="nil"/>
              <w:left w:val="nil"/>
              <w:bottom w:val="nil"/>
              <w:right w:val="nil"/>
            </w:tcBorders>
            <w:tcMar>
              <w:top w:w="128" w:type="dxa"/>
              <w:left w:w="43" w:type="dxa"/>
              <w:bottom w:w="43" w:type="dxa"/>
              <w:right w:w="43" w:type="dxa"/>
            </w:tcMar>
          </w:tcPr>
          <w:p w14:paraId="60C6A18B" w14:textId="77777777" w:rsidR="0089264D" w:rsidRPr="00B40C4C" w:rsidRDefault="0089264D" w:rsidP="009137DA"/>
        </w:tc>
        <w:tc>
          <w:tcPr>
            <w:tcW w:w="8080" w:type="dxa"/>
            <w:tcBorders>
              <w:top w:val="nil"/>
              <w:left w:val="nil"/>
              <w:bottom w:val="nil"/>
              <w:right w:val="nil"/>
            </w:tcBorders>
            <w:tcMar>
              <w:top w:w="128" w:type="dxa"/>
              <w:left w:w="43" w:type="dxa"/>
              <w:bottom w:w="43" w:type="dxa"/>
              <w:right w:w="43" w:type="dxa"/>
            </w:tcMar>
            <w:vAlign w:val="bottom"/>
          </w:tcPr>
          <w:p w14:paraId="3F304BEE" w14:textId="77777777" w:rsidR="0089264D" w:rsidRPr="00B40C4C" w:rsidRDefault="0089264D" w:rsidP="009137DA">
            <w:r w:rsidRPr="00B40C4C">
              <w:t>for to barn</w:t>
            </w:r>
          </w:p>
        </w:tc>
        <w:tc>
          <w:tcPr>
            <w:tcW w:w="1020" w:type="dxa"/>
            <w:tcBorders>
              <w:top w:val="nil"/>
              <w:left w:val="nil"/>
              <w:bottom w:val="nil"/>
              <w:right w:val="nil"/>
            </w:tcBorders>
            <w:tcMar>
              <w:top w:w="128" w:type="dxa"/>
              <w:left w:w="43" w:type="dxa"/>
              <w:bottom w:w="43" w:type="dxa"/>
              <w:right w:w="43" w:type="dxa"/>
            </w:tcMar>
            <w:vAlign w:val="bottom"/>
          </w:tcPr>
          <w:p w14:paraId="3ADDBBA8" w14:textId="77777777" w:rsidR="0089264D" w:rsidRPr="00B40C4C" w:rsidRDefault="0089264D" w:rsidP="00C57201">
            <w:pPr>
              <w:jc w:val="right"/>
            </w:pPr>
            <w:r w:rsidRPr="00B40C4C">
              <w:t>74 976</w:t>
            </w:r>
          </w:p>
        </w:tc>
      </w:tr>
      <w:tr w:rsidR="00446E55" w:rsidRPr="00B40C4C" w14:paraId="2AADA6D6"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0E878C7D" w14:textId="77777777" w:rsidR="0089264D" w:rsidRPr="00B40C4C" w:rsidRDefault="0089264D" w:rsidP="009137DA"/>
        </w:tc>
        <w:tc>
          <w:tcPr>
            <w:tcW w:w="8080" w:type="dxa"/>
            <w:tcBorders>
              <w:top w:val="nil"/>
              <w:left w:val="nil"/>
              <w:bottom w:val="single" w:sz="4" w:space="0" w:color="000000"/>
              <w:right w:val="nil"/>
            </w:tcBorders>
            <w:tcMar>
              <w:top w:w="128" w:type="dxa"/>
              <w:left w:w="43" w:type="dxa"/>
              <w:bottom w:w="43" w:type="dxa"/>
              <w:right w:w="43" w:type="dxa"/>
            </w:tcMar>
            <w:vAlign w:val="bottom"/>
          </w:tcPr>
          <w:p w14:paraId="01253F6D" w14:textId="77777777" w:rsidR="0089264D" w:rsidRPr="00B40C4C" w:rsidRDefault="0089264D" w:rsidP="009137DA">
            <w:r w:rsidRPr="00B40C4C">
              <w:t>for tre og flere barn</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CFEEBED" w14:textId="77777777" w:rsidR="0089264D" w:rsidRPr="00B40C4C" w:rsidRDefault="0089264D" w:rsidP="00C57201">
            <w:pPr>
              <w:jc w:val="right"/>
            </w:pPr>
            <w:r w:rsidRPr="00B40C4C">
              <w:t>84 972</w:t>
            </w:r>
          </w:p>
        </w:tc>
      </w:tr>
    </w:tbl>
    <w:p w14:paraId="32604BB7" w14:textId="77777777" w:rsidR="0089264D" w:rsidRPr="00B40C4C" w:rsidRDefault="0089264D" w:rsidP="00EC71B8">
      <w:pPr>
        <w:pStyle w:val="tabell-noter"/>
      </w:pPr>
      <w:r w:rsidRPr="00B40C4C">
        <w:rPr>
          <w:rStyle w:val="skrift-hevet"/>
        </w:rPr>
        <w:t>1</w:t>
      </w:r>
      <w:r w:rsidRPr="00B40C4C">
        <w:tab/>
        <w:t>Satsene under 1, 2 og 4 er årsbeløp for ytelsene.</w:t>
      </w:r>
    </w:p>
    <w:p w14:paraId="33457EA7" w14:textId="77777777" w:rsidR="0089264D" w:rsidRPr="00B40C4C" w:rsidRDefault="0089264D" w:rsidP="009137DA">
      <w:pPr>
        <w:pStyle w:val="tabell-noter"/>
      </w:pPr>
      <w:r w:rsidRPr="00B40C4C">
        <w:rPr>
          <w:rStyle w:val="skrift-hevet"/>
        </w:rPr>
        <w:t>2</w:t>
      </w:r>
      <w:r w:rsidRPr="00B40C4C">
        <w:tab/>
        <w:t>Beløpene i tabellen er maksimale refusjonssatser. Stønaden er inntektsprøvet.</w:t>
      </w:r>
    </w:p>
    <w:p w14:paraId="0C1897F9" w14:textId="77777777" w:rsidR="0089264D" w:rsidRPr="00B40C4C" w:rsidRDefault="0089264D" w:rsidP="009137DA">
      <w:pPr>
        <w:pStyle w:val="a-vedtak-departement"/>
      </w:pPr>
      <w:r w:rsidRPr="00B40C4C">
        <w:t>Helse- og omsorgsdepartementet</w:t>
      </w:r>
    </w:p>
    <w:p w14:paraId="268AF3FD" w14:textId="77777777" w:rsidR="0089264D" w:rsidRPr="00B40C4C" w:rsidRDefault="0089264D" w:rsidP="009137DA">
      <w:pPr>
        <w:pStyle w:val="Fullmakttit"/>
      </w:pPr>
      <w:r w:rsidRPr="00B40C4C">
        <w:t>Fullmakter til å overskride gitte bevilgninger</w:t>
      </w:r>
    </w:p>
    <w:p w14:paraId="3BBF0428" w14:textId="77777777" w:rsidR="0089264D" w:rsidRPr="00B40C4C" w:rsidRDefault="0089264D" w:rsidP="009137DA">
      <w:pPr>
        <w:pStyle w:val="a-vedtak-del"/>
      </w:pPr>
      <w:r w:rsidRPr="00B40C4C">
        <w:t>II</w:t>
      </w:r>
    </w:p>
    <w:p w14:paraId="2A0F44CE" w14:textId="77777777" w:rsidR="0089264D" w:rsidRPr="00B40C4C" w:rsidRDefault="0089264D" w:rsidP="009137DA">
      <w:pPr>
        <w:pStyle w:val="a-vedtak-tekst"/>
      </w:pPr>
      <w:r w:rsidRPr="00B40C4C">
        <w:t>Merinntektsfullmakter</w:t>
      </w:r>
    </w:p>
    <w:p w14:paraId="26CF573F" w14:textId="77777777" w:rsidR="0089264D" w:rsidRPr="00B40C4C" w:rsidRDefault="0089264D" w:rsidP="009137DA">
      <w:r w:rsidRPr="00B40C4C">
        <w:t>Stortinget samtykker i at Helse- og omsorgsdepartementet i 2025 kan:</w:t>
      </w:r>
    </w:p>
    <w:p w14:paraId="7B52DF81"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446E55" w:rsidRPr="00B40C4C" w14:paraId="00D7E747" w14:textId="77777777">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54CFA" w14:textId="77777777" w:rsidR="0089264D" w:rsidRPr="00B40C4C" w:rsidRDefault="0089264D" w:rsidP="00503FD6">
            <w:r w:rsidRPr="00B40C4C">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76E911" w14:textId="77777777" w:rsidR="0089264D" w:rsidRPr="00B40C4C" w:rsidRDefault="0089264D" w:rsidP="009137DA">
            <w:r w:rsidRPr="00B40C4C">
              <w:t>mot tilsvarende merinntekter under</w:t>
            </w:r>
          </w:p>
        </w:tc>
      </w:tr>
      <w:tr w:rsidR="00446E55" w:rsidRPr="00B40C4C" w14:paraId="421B2D7F"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5D047CF" w14:textId="77777777" w:rsidR="0089264D" w:rsidRPr="00B40C4C" w:rsidRDefault="0089264D" w:rsidP="009137DA">
            <w:r w:rsidRPr="00B40C4C">
              <w:t>kap. 704 post 21</w:t>
            </w:r>
          </w:p>
        </w:tc>
        <w:tc>
          <w:tcPr>
            <w:tcW w:w="4760" w:type="dxa"/>
            <w:tcBorders>
              <w:top w:val="single" w:sz="4" w:space="0" w:color="000000"/>
              <w:left w:val="nil"/>
              <w:bottom w:val="nil"/>
              <w:right w:val="nil"/>
            </w:tcBorders>
            <w:tcMar>
              <w:top w:w="128" w:type="dxa"/>
              <w:left w:w="43" w:type="dxa"/>
              <w:bottom w:w="43" w:type="dxa"/>
              <w:right w:w="43" w:type="dxa"/>
            </w:tcMar>
          </w:tcPr>
          <w:p w14:paraId="525FD92B" w14:textId="77777777" w:rsidR="0089264D" w:rsidRPr="00B40C4C" w:rsidRDefault="0089264D" w:rsidP="009137DA">
            <w:r w:rsidRPr="00B40C4C">
              <w:t>kap. 3704 post 02</w:t>
            </w:r>
          </w:p>
        </w:tc>
      </w:tr>
      <w:tr w:rsidR="00446E55" w:rsidRPr="00B40C4C" w14:paraId="5931912F" w14:textId="77777777">
        <w:trPr>
          <w:trHeight w:val="380"/>
        </w:trPr>
        <w:tc>
          <w:tcPr>
            <w:tcW w:w="4760" w:type="dxa"/>
            <w:tcBorders>
              <w:top w:val="nil"/>
              <w:left w:val="nil"/>
              <w:bottom w:val="nil"/>
              <w:right w:val="nil"/>
            </w:tcBorders>
            <w:tcMar>
              <w:top w:w="128" w:type="dxa"/>
              <w:left w:w="43" w:type="dxa"/>
              <w:bottom w:w="43" w:type="dxa"/>
              <w:right w:w="43" w:type="dxa"/>
            </w:tcMar>
          </w:tcPr>
          <w:p w14:paraId="27AD4A0A" w14:textId="77777777" w:rsidR="0089264D" w:rsidRPr="00B40C4C" w:rsidRDefault="0089264D" w:rsidP="009137DA">
            <w:r w:rsidRPr="00B40C4C">
              <w:t>kap. 710 post 22</w:t>
            </w:r>
          </w:p>
        </w:tc>
        <w:tc>
          <w:tcPr>
            <w:tcW w:w="4760" w:type="dxa"/>
            <w:tcBorders>
              <w:top w:val="nil"/>
              <w:left w:val="nil"/>
              <w:bottom w:val="nil"/>
              <w:right w:val="nil"/>
            </w:tcBorders>
            <w:tcMar>
              <w:top w:w="128" w:type="dxa"/>
              <w:left w:w="43" w:type="dxa"/>
              <w:bottom w:w="43" w:type="dxa"/>
              <w:right w:w="43" w:type="dxa"/>
            </w:tcMar>
          </w:tcPr>
          <w:p w14:paraId="3DFE2080" w14:textId="77777777" w:rsidR="0089264D" w:rsidRPr="00B40C4C" w:rsidRDefault="0089264D" w:rsidP="009137DA">
            <w:r w:rsidRPr="00B40C4C">
              <w:t xml:space="preserve">kap. 3710 post 03 </w:t>
            </w:r>
          </w:p>
        </w:tc>
      </w:tr>
      <w:tr w:rsidR="00446E55" w:rsidRPr="00B40C4C" w14:paraId="3841AEA5" w14:textId="77777777">
        <w:trPr>
          <w:trHeight w:val="380"/>
        </w:trPr>
        <w:tc>
          <w:tcPr>
            <w:tcW w:w="4760" w:type="dxa"/>
            <w:tcBorders>
              <w:top w:val="nil"/>
              <w:left w:val="nil"/>
              <w:bottom w:val="nil"/>
              <w:right w:val="nil"/>
            </w:tcBorders>
            <w:tcMar>
              <w:top w:w="128" w:type="dxa"/>
              <w:left w:w="43" w:type="dxa"/>
              <w:bottom w:w="43" w:type="dxa"/>
              <w:right w:w="43" w:type="dxa"/>
            </w:tcMar>
          </w:tcPr>
          <w:p w14:paraId="5D9BAB3D" w14:textId="77777777" w:rsidR="0089264D" w:rsidRPr="00B40C4C" w:rsidRDefault="0089264D" w:rsidP="009137DA">
            <w:r w:rsidRPr="00B40C4C">
              <w:t>kap. 710 post 23</w:t>
            </w:r>
          </w:p>
        </w:tc>
        <w:tc>
          <w:tcPr>
            <w:tcW w:w="4760" w:type="dxa"/>
            <w:tcBorders>
              <w:top w:val="nil"/>
              <w:left w:val="nil"/>
              <w:bottom w:val="nil"/>
              <w:right w:val="nil"/>
            </w:tcBorders>
            <w:tcMar>
              <w:top w:w="128" w:type="dxa"/>
              <w:left w:w="43" w:type="dxa"/>
              <w:bottom w:w="43" w:type="dxa"/>
              <w:right w:w="43" w:type="dxa"/>
            </w:tcMar>
          </w:tcPr>
          <w:p w14:paraId="380523F8" w14:textId="77777777" w:rsidR="0089264D" w:rsidRPr="00B40C4C" w:rsidRDefault="0089264D" w:rsidP="009137DA">
            <w:r w:rsidRPr="00B40C4C">
              <w:t>kap. 3710 post 03</w:t>
            </w:r>
          </w:p>
        </w:tc>
      </w:tr>
      <w:tr w:rsidR="00446E55" w:rsidRPr="00B40C4C" w14:paraId="739A3903" w14:textId="77777777">
        <w:trPr>
          <w:trHeight w:val="380"/>
        </w:trPr>
        <w:tc>
          <w:tcPr>
            <w:tcW w:w="4760" w:type="dxa"/>
            <w:tcBorders>
              <w:top w:val="nil"/>
              <w:left w:val="nil"/>
              <w:bottom w:val="nil"/>
              <w:right w:val="nil"/>
            </w:tcBorders>
            <w:tcMar>
              <w:top w:w="128" w:type="dxa"/>
              <w:left w:w="43" w:type="dxa"/>
              <w:bottom w:w="43" w:type="dxa"/>
              <w:right w:w="43" w:type="dxa"/>
            </w:tcMar>
          </w:tcPr>
          <w:p w14:paraId="4AD5C9B5" w14:textId="77777777" w:rsidR="0089264D" w:rsidRPr="00B40C4C" w:rsidRDefault="0089264D" w:rsidP="009137DA">
            <w:r w:rsidRPr="00B40C4C">
              <w:t>kap. 714 post 22</w:t>
            </w:r>
          </w:p>
        </w:tc>
        <w:tc>
          <w:tcPr>
            <w:tcW w:w="4760" w:type="dxa"/>
            <w:tcBorders>
              <w:top w:val="nil"/>
              <w:left w:val="nil"/>
              <w:bottom w:val="nil"/>
              <w:right w:val="nil"/>
            </w:tcBorders>
            <w:tcMar>
              <w:top w:w="128" w:type="dxa"/>
              <w:left w:w="43" w:type="dxa"/>
              <w:bottom w:w="43" w:type="dxa"/>
              <w:right w:w="43" w:type="dxa"/>
            </w:tcMar>
          </w:tcPr>
          <w:p w14:paraId="06A7EF76" w14:textId="77777777" w:rsidR="0089264D" w:rsidRPr="00B40C4C" w:rsidRDefault="0089264D" w:rsidP="009137DA">
            <w:r w:rsidRPr="00B40C4C">
              <w:t>kap. 3714 post 04</w:t>
            </w:r>
          </w:p>
        </w:tc>
      </w:tr>
      <w:tr w:rsidR="00446E55" w:rsidRPr="00B40C4C" w14:paraId="4B034033" w14:textId="77777777">
        <w:trPr>
          <w:trHeight w:val="380"/>
        </w:trPr>
        <w:tc>
          <w:tcPr>
            <w:tcW w:w="4760" w:type="dxa"/>
            <w:tcBorders>
              <w:top w:val="nil"/>
              <w:left w:val="nil"/>
              <w:bottom w:val="nil"/>
              <w:right w:val="nil"/>
            </w:tcBorders>
            <w:tcMar>
              <w:top w:w="128" w:type="dxa"/>
              <w:left w:w="43" w:type="dxa"/>
              <w:bottom w:w="43" w:type="dxa"/>
              <w:right w:w="43" w:type="dxa"/>
            </w:tcMar>
          </w:tcPr>
          <w:p w14:paraId="7E8A1C4D" w14:textId="77777777" w:rsidR="0089264D" w:rsidRPr="00B40C4C" w:rsidRDefault="0089264D" w:rsidP="009137DA">
            <w:r w:rsidRPr="00B40C4C">
              <w:t xml:space="preserve">kap. 740 postene 01 og 21 </w:t>
            </w:r>
          </w:p>
        </w:tc>
        <w:tc>
          <w:tcPr>
            <w:tcW w:w="4760" w:type="dxa"/>
            <w:tcBorders>
              <w:top w:val="nil"/>
              <w:left w:val="nil"/>
              <w:bottom w:val="nil"/>
              <w:right w:val="nil"/>
            </w:tcBorders>
            <w:tcMar>
              <w:top w:w="128" w:type="dxa"/>
              <w:left w:w="43" w:type="dxa"/>
              <w:bottom w:w="43" w:type="dxa"/>
              <w:right w:w="43" w:type="dxa"/>
            </w:tcMar>
          </w:tcPr>
          <w:p w14:paraId="136CABB0" w14:textId="77777777" w:rsidR="0089264D" w:rsidRPr="00B40C4C" w:rsidRDefault="0089264D" w:rsidP="009137DA">
            <w:r w:rsidRPr="00B40C4C">
              <w:t>kap. 3740 postene 02 og 04</w:t>
            </w:r>
          </w:p>
        </w:tc>
      </w:tr>
      <w:tr w:rsidR="00446E55" w:rsidRPr="00B40C4C" w14:paraId="30D7ACFB" w14:textId="77777777">
        <w:trPr>
          <w:trHeight w:val="380"/>
        </w:trPr>
        <w:tc>
          <w:tcPr>
            <w:tcW w:w="4760" w:type="dxa"/>
            <w:tcBorders>
              <w:top w:val="nil"/>
              <w:left w:val="nil"/>
              <w:bottom w:val="nil"/>
              <w:right w:val="nil"/>
            </w:tcBorders>
            <w:tcMar>
              <w:top w:w="128" w:type="dxa"/>
              <w:left w:w="43" w:type="dxa"/>
              <w:bottom w:w="43" w:type="dxa"/>
              <w:right w:w="43" w:type="dxa"/>
            </w:tcMar>
          </w:tcPr>
          <w:p w14:paraId="56C2C662" w14:textId="77777777" w:rsidR="0089264D" w:rsidRPr="00B40C4C" w:rsidRDefault="0089264D" w:rsidP="009137DA">
            <w:r w:rsidRPr="00B40C4C">
              <w:t xml:space="preserve">kap. 741 post 01 </w:t>
            </w:r>
          </w:p>
        </w:tc>
        <w:tc>
          <w:tcPr>
            <w:tcW w:w="4760" w:type="dxa"/>
            <w:tcBorders>
              <w:top w:val="nil"/>
              <w:left w:val="nil"/>
              <w:bottom w:val="nil"/>
              <w:right w:val="nil"/>
            </w:tcBorders>
            <w:tcMar>
              <w:top w:w="128" w:type="dxa"/>
              <w:left w:w="43" w:type="dxa"/>
              <w:bottom w:w="43" w:type="dxa"/>
              <w:right w:w="43" w:type="dxa"/>
            </w:tcMar>
          </w:tcPr>
          <w:p w14:paraId="09417FFC" w14:textId="77777777" w:rsidR="0089264D" w:rsidRPr="00B40C4C" w:rsidRDefault="0089264D" w:rsidP="009137DA">
            <w:r w:rsidRPr="00B40C4C">
              <w:t>kap. 3741 postene 02 og 50</w:t>
            </w:r>
          </w:p>
        </w:tc>
      </w:tr>
      <w:tr w:rsidR="00446E55" w:rsidRPr="00B40C4C" w14:paraId="38153105" w14:textId="77777777">
        <w:trPr>
          <w:trHeight w:val="380"/>
        </w:trPr>
        <w:tc>
          <w:tcPr>
            <w:tcW w:w="4760" w:type="dxa"/>
            <w:tcBorders>
              <w:top w:val="nil"/>
              <w:left w:val="nil"/>
              <w:bottom w:val="nil"/>
              <w:right w:val="nil"/>
            </w:tcBorders>
            <w:tcMar>
              <w:top w:w="128" w:type="dxa"/>
              <w:left w:w="43" w:type="dxa"/>
              <w:bottom w:w="43" w:type="dxa"/>
              <w:right w:w="43" w:type="dxa"/>
            </w:tcMar>
          </w:tcPr>
          <w:p w14:paraId="5D13E921" w14:textId="77777777" w:rsidR="0089264D" w:rsidRPr="00B40C4C" w:rsidRDefault="0089264D" w:rsidP="009137DA">
            <w:r w:rsidRPr="00B40C4C">
              <w:t xml:space="preserve">kap. 742 post 01 </w:t>
            </w:r>
          </w:p>
        </w:tc>
        <w:tc>
          <w:tcPr>
            <w:tcW w:w="4760" w:type="dxa"/>
            <w:tcBorders>
              <w:top w:val="nil"/>
              <w:left w:val="nil"/>
              <w:bottom w:val="nil"/>
              <w:right w:val="nil"/>
            </w:tcBorders>
            <w:tcMar>
              <w:top w:w="128" w:type="dxa"/>
              <w:left w:w="43" w:type="dxa"/>
              <w:bottom w:w="43" w:type="dxa"/>
              <w:right w:w="43" w:type="dxa"/>
            </w:tcMar>
          </w:tcPr>
          <w:p w14:paraId="5FE38FEC" w14:textId="77777777" w:rsidR="0089264D" w:rsidRPr="00B40C4C" w:rsidRDefault="0089264D" w:rsidP="009137DA">
            <w:r w:rsidRPr="00B40C4C">
              <w:t>kap. 3742 post 50</w:t>
            </w:r>
          </w:p>
        </w:tc>
      </w:tr>
      <w:tr w:rsidR="00446E55" w:rsidRPr="00B40C4C" w14:paraId="0EA5D9EA" w14:textId="77777777">
        <w:trPr>
          <w:trHeight w:val="380"/>
        </w:trPr>
        <w:tc>
          <w:tcPr>
            <w:tcW w:w="4760" w:type="dxa"/>
            <w:tcBorders>
              <w:top w:val="nil"/>
              <w:left w:val="nil"/>
              <w:bottom w:val="nil"/>
              <w:right w:val="nil"/>
            </w:tcBorders>
            <w:tcMar>
              <w:top w:w="128" w:type="dxa"/>
              <w:left w:w="43" w:type="dxa"/>
              <w:bottom w:w="43" w:type="dxa"/>
              <w:right w:w="43" w:type="dxa"/>
            </w:tcMar>
          </w:tcPr>
          <w:p w14:paraId="20064FF4" w14:textId="77777777" w:rsidR="0089264D" w:rsidRPr="00B40C4C" w:rsidRDefault="0089264D" w:rsidP="009137DA">
            <w:r w:rsidRPr="00B40C4C">
              <w:t>kap. 745 post 01</w:t>
            </w:r>
          </w:p>
        </w:tc>
        <w:tc>
          <w:tcPr>
            <w:tcW w:w="4760" w:type="dxa"/>
            <w:tcBorders>
              <w:top w:val="nil"/>
              <w:left w:val="nil"/>
              <w:bottom w:val="nil"/>
              <w:right w:val="nil"/>
            </w:tcBorders>
            <w:tcMar>
              <w:top w:w="128" w:type="dxa"/>
              <w:left w:w="43" w:type="dxa"/>
              <w:bottom w:w="43" w:type="dxa"/>
              <w:right w:w="43" w:type="dxa"/>
            </w:tcMar>
          </w:tcPr>
          <w:p w14:paraId="2D3613E4" w14:textId="77777777" w:rsidR="0089264D" w:rsidRPr="00B40C4C" w:rsidRDefault="0089264D" w:rsidP="009137DA">
            <w:r w:rsidRPr="00B40C4C">
              <w:t>kap. 3710 post 03</w:t>
            </w:r>
          </w:p>
        </w:tc>
      </w:tr>
      <w:tr w:rsidR="00446E55" w:rsidRPr="00B40C4C" w14:paraId="73D32DE2" w14:textId="77777777">
        <w:trPr>
          <w:trHeight w:val="380"/>
        </w:trPr>
        <w:tc>
          <w:tcPr>
            <w:tcW w:w="4760" w:type="dxa"/>
            <w:tcBorders>
              <w:top w:val="nil"/>
              <w:left w:val="nil"/>
              <w:bottom w:val="nil"/>
              <w:right w:val="nil"/>
            </w:tcBorders>
            <w:tcMar>
              <w:top w:w="128" w:type="dxa"/>
              <w:left w:w="43" w:type="dxa"/>
              <w:bottom w:w="43" w:type="dxa"/>
              <w:right w:w="43" w:type="dxa"/>
            </w:tcMar>
          </w:tcPr>
          <w:p w14:paraId="0BA58F72" w14:textId="77777777" w:rsidR="0089264D" w:rsidRPr="00B40C4C" w:rsidRDefault="0089264D" w:rsidP="009137DA">
            <w:r w:rsidRPr="00B40C4C">
              <w:t>kap. 745 post 01</w:t>
            </w:r>
          </w:p>
        </w:tc>
        <w:tc>
          <w:tcPr>
            <w:tcW w:w="4760" w:type="dxa"/>
            <w:tcBorders>
              <w:top w:val="nil"/>
              <w:left w:val="nil"/>
              <w:bottom w:val="nil"/>
              <w:right w:val="nil"/>
            </w:tcBorders>
            <w:tcMar>
              <w:top w:w="128" w:type="dxa"/>
              <w:left w:w="43" w:type="dxa"/>
              <w:bottom w:w="43" w:type="dxa"/>
              <w:right w:w="43" w:type="dxa"/>
            </w:tcMar>
          </w:tcPr>
          <w:p w14:paraId="697CCD0C" w14:textId="77777777" w:rsidR="0089264D" w:rsidRPr="00B40C4C" w:rsidRDefault="0089264D" w:rsidP="009137DA">
            <w:r w:rsidRPr="00B40C4C">
              <w:t>kap. 3714 post 04</w:t>
            </w:r>
          </w:p>
        </w:tc>
      </w:tr>
      <w:tr w:rsidR="00446E55" w:rsidRPr="00B40C4C" w14:paraId="2B28D715" w14:textId="77777777">
        <w:trPr>
          <w:trHeight w:val="380"/>
        </w:trPr>
        <w:tc>
          <w:tcPr>
            <w:tcW w:w="4760" w:type="dxa"/>
            <w:tcBorders>
              <w:top w:val="nil"/>
              <w:left w:val="nil"/>
              <w:bottom w:val="nil"/>
              <w:right w:val="nil"/>
            </w:tcBorders>
            <w:tcMar>
              <w:top w:w="128" w:type="dxa"/>
              <w:left w:w="43" w:type="dxa"/>
              <w:bottom w:w="43" w:type="dxa"/>
              <w:right w:w="43" w:type="dxa"/>
            </w:tcMar>
          </w:tcPr>
          <w:p w14:paraId="07941FDB" w14:textId="77777777" w:rsidR="0089264D" w:rsidRPr="00B40C4C" w:rsidRDefault="0089264D" w:rsidP="009137DA">
            <w:r w:rsidRPr="00B40C4C">
              <w:t>kap. 745 postene 01 og 21</w:t>
            </w:r>
          </w:p>
        </w:tc>
        <w:tc>
          <w:tcPr>
            <w:tcW w:w="4760" w:type="dxa"/>
            <w:tcBorders>
              <w:top w:val="nil"/>
              <w:left w:val="nil"/>
              <w:bottom w:val="nil"/>
              <w:right w:val="nil"/>
            </w:tcBorders>
            <w:tcMar>
              <w:top w:w="128" w:type="dxa"/>
              <w:left w:w="43" w:type="dxa"/>
              <w:bottom w:w="43" w:type="dxa"/>
              <w:right w:w="43" w:type="dxa"/>
            </w:tcMar>
          </w:tcPr>
          <w:p w14:paraId="5896C5A3" w14:textId="77777777" w:rsidR="0089264D" w:rsidRPr="00B40C4C" w:rsidRDefault="0089264D" w:rsidP="009137DA">
            <w:r w:rsidRPr="00B40C4C">
              <w:t>kap. 3745 post 02</w:t>
            </w:r>
          </w:p>
        </w:tc>
      </w:tr>
      <w:tr w:rsidR="00446E55" w:rsidRPr="00B40C4C" w14:paraId="276E513D" w14:textId="77777777">
        <w:trPr>
          <w:trHeight w:val="380"/>
        </w:trPr>
        <w:tc>
          <w:tcPr>
            <w:tcW w:w="4760" w:type="dxa"/>
            <w:tcBorders>
              <w:top w:val="nil"/>
              <w:left w:val="nil"/>
              <w:bottom w:val="nil"/>
              <w:right w:val="nil"/>
            </w:tcBorders>
            <w:tcMar>
              <w:top w:w="128" w:type="dxa"/>
              <w:left w:w="43" w:type="dxa"/>
              <w:bottom w:w="43" w:type="dxa"/>
              <w:right w:w="43" w:type="dxa"/>
            </w:tcMar>
          </w:tcPr>
          <w:p w14:paraId="58D00470" w14:textId="77777777" w:rsidR="0089264D" w:rsidRPr="00B40C4C" w:rsidRDefault="0089264D" w:rsidP="009137DA">
            <w:r w:rsidRPr="00B40C4C">
              <w:t>kap. 746 postene 01 og 21</w:t>
            </w:r>
          </w:p>
        </w:tc>
        <w:tc>
          <w:tcPr>
            <w:tcW w:w="4760" w:type="dxa"/>
            <w:tcBorders>
              <w:top w:val="nil"/>
              <w:left w:val="nil"/>
              <w:bottom w:val="nil"/>
              <w:right w:val="nil"/>
            </w:tcBorders>
            <w:tcMar>
              <w:top w:w="128" w:type="dxa"/>
              <w:left w:w="43" w:type="dxa"/>
              <w:bottom w:w="43" w:type="dxa"/>
              <w:right w:w="43" w:type="dxa"/>
            </w:tcMar>
          </w:tcPr>
          <w:p w14:paraId="3F47254A" w14:textId="77777777" w:rsidR="0089264D" w:rsidRPr="00B40C4C" w:rsidRDefault="0089264D" w:rsidP="009137DA">
            <w:r w:rsidRPr="00B40C4C">
              <w:t>kap. 3746 post 02 og 04</w:t>
            </w:r>
          </w:p>
        </w:tc>
      </w:tr>
      <w:tr w:rsidR="00446E55" w:rsidRPr="00B40C4C" w14:paraId="3993BF9B" w14:textId="77777777">
        <w:trPr>
          <w:trHeight w:val="380"/>
        </w:trPr>
        <w:tc>
          <w:tcPr>
            <w:tcW w:w="4760" w:type="dxa"/>
            <w:tcBorders>
              <w:top w:val="nil"/>
              <w:left w:val="nil"/>
              <w:bottom w:val="nil"/>
              <w:right w:val="nil"/>
            </w:tcBorders>
            <w:tcMar>
              <w:top w:w="128" w:type="dxa"/>
              <w:left w:w="43" w:type="dxa"/>
              <w:bottom w:w="43" w:type="dxa"/>
              <w:right w:w="43" w:type="dxa"/>
            </w:tcMar>
          </w:tcPr>
          <w:p w14:paraId="4E2F6454" w14:textId="77777777" w:rsidR="0089264D" w:rsidRPr="00B40C4C" w:rsidRDefault="0089264D" w:rsidP="009137DA">
            <w:r w:rsidRPr="00B40C4C">
              <w:t>kap. 747 postene 01 og 21</w:t>
            </w:r>
          </w:p>
        </w:tc>
        <w:tc>
          <w:tcPr>
            <w:tcW w:w="4760" w:type="dxa"/>
            <w:tcBorders>
              <w:top w:val="nil"/>
              <w:left w:val="nil"/>
              <w:bottom w:val="nil"/>
              <w:right w:val="nil"/>
            </w:tcBorders>
            <w:tcMar>
              <w:top w:w="128" w:type="dxa"/>
              <w:left w:w="43" w:type="dxa"/>
              <w:bottom w:w="43" w:type="dxa"/>
              <w:right w:w="43" w:type="dxa"/>
            </w:tcMar>
          </w:tcPr>
          <w:p w14:paraId="0B28DC2F" w14:textId="77777777" w:rsidR="0089264D" w:rsidRPr="00B40C4C" w:rsidRDefault="0089264D" w:rsidP="009137DA">
            <w:r w:rsidRPr="00B40C4C">
              <w:t>kap. 3747 postene 02 og 04</w:t>
            </w:r>
          </w:p>
        </w:tc>
      </w:tr>
      <w:tr w:rsidR="00446E55" w:rsidRPr="00B40C4C" w14:paraId="2048C17C"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742A708D" w14:textId="77777777" w:rsidR="0089264D" w:rsidRPr="00B40C4C" w:rsidRDefault="0089264D" w:rsidP="009137DA">
            <w:r w:rsidRPr="00B40C4C">
              <w:t>kap. 748 post 01</w:t>
            </w:r>
          </w:p>
        </w:tc>
        <w:tc>
          <w:tcPr>
            <w:tcW w:w="4760" w:type="dxa"/>
            <w:tcBorders>
              <w:top w:val="nil"/>
              <w:left w:val="nil"/>
              <w:bottom w:val="single" w:sz="4" w:space="0" w:color="000000"/>
              <w:right w:val="nil"/>
            </w:tcBorders>
            <w:tcMar>
              <w:top w:w="128" w:type="dxa"/>
              <w:left w:w="43" w:type="dxa"/>
              <w:bottom w:w="43" w:type="dxa"/>
              <w:right w:w="43" w:type="dxa"/>
            </w:tcMar>
          </w:tcPr>
          <w:p w14:paraId="1B2CC9DC" w14:textId="77777777" w:rsidR="0089264D" w:rsidRPr="00B40C4C" w:rsidRDefault="0089264D" w:rsidP="009137DA">
            <w:r w:rsidRPr="00B40C4C">
              <w:t>kap. 3748 post 02</w:t>
            </w:r>
          </w:p>
        </w:tc>
      </w:tr>
    </w:tbl>
    <w:p w14:paraId="29F2AA08"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5D71CBD2" w14:textId="77777777" w:rsidR="0089264D" w:rsidRPr="00B40C4C" w:rsidRDefault="0089264D" w:rsidP="009137DA">
      <w:r w:rsidRPr="00B40C4C">
        <w:lastRenderedPageBreak/>
        <w:t>Merinntekter og eventuelle mindreinntekter tas med i beregningen av overføring av ubrukt bevilgning til neste år.</w:t>
      </w:r>
    </w:p>
    <w:p w14:paraId="71A52C19" w14:textId="77777777" w:rsidR="0089264D" w:rsidRPr="00B40C4C" w:rsidRDefault="0089264D" w:rsidP="009137DA">
      <w:pPr>
        <w:pStyle w:val="a-vedtak-del"/>
      </w:pPr>
      <w:r w:rsidRPr="00B40C4C">
        <w:t>III</w:t>
      </w:r>
    </w:p>
    <w:p w14:paraId="6899C21A" w14:textId="77777777" w:rsidR="0089264D" w:rsidRPr="00B40C4C" w:rsidRDefault="0089264D" w:rsidP="009137DA">
      <w:pPr>
        <w:pStyle w:val="a-vedtak-tekst"/>
      </w:pPr>
      <w:r w:rsidRPr="00B40C4C">
        <w:t>Fullmakt til å overskride bevilgning</w:t>
      </w:r>
    </w:p>
    <w:p w14:paraId="6DB84592" w14:textId="77777777" w:rsidR="0089264D" w:rsidRPr="00B40C4C" w:rsidRDefault="0089264D" w:rsidP="009137DA">
      <w:r w:rsidRPr="00B40C4C">
        <w:t>Stortinget samtykker i at Helse- og omsorgsdepartementet i 2025 kan overskride bevilgningen under kap. 745 Folkehelseinstituttet, post 21 Spesielle driftsutgifter i forbindelse med gjennomføringen av bestemte oppdragsprosjekter, mot tilsvarende kontraktsfestede innbetalinger til disse prosjektene under kap. 3745 Folkehelseinstituttet, post 02 Diverse inntekter. Ved beregning av beløp som kan overføres til 2026 under de nevnte utgiftsbevilgninger, skal alle ubrukte merinntekter og mindreinntekter regnes med, samt eventuell inndekning av foregående års overskridelse på posten.</w:t>
      </w:r>
    </w:p>
    <w:p w14:paraId="5151E1FB" w14:textId="77777777" w:rsidR="0089264D" w:rsidRPr="00B40C4C" w:rsidRDefault="0089264D" w:rsidP="009137DA">
      <w:pPr>
        <w:pStyle w:val="Fullmakttit"/>
      </w:pPr>
      <w:r w:rsidRPr="00B40C4C">
        <w:t>Fullmakter til å pådra staten forpliktelser utover gitte bevilgninger</w:t>
      </w:r>
    </w:p>
    <w:p w14:paraId="4D574269" w14:textId="77777777" w:rsidR="0089264D" w:rsidRPr="00B40C4C" w:rsidRDefault="0089264D" w:rsidP="009137DA">
      <w:pPr>
        <w:pStyle w:val="a-vedtak-del"/>
      </w:pPr>
      <w:r w:rsidRPr="00B40C4C">
        <w:t>IV</w:t>
      </w:r>
    </w:p>
    <w:p w14:paraId="279B8306" w14:textId="77777777" w:rsidR="0089264D" w:rsidRPr="00B40C4C" w:rsidRDefault="0089264D" w:rsidP="009137DA">
      <w:pPr>
        <w:pStyle w:val="a-vedtak-tekst"/>
      </w:pPr>
      <w:r w:rsidRPr="00B40C4C">
        <w:t>Bestillingsfullmakter</w:t>
      </w:r>
    </w:p>
    <w:p w14:paraId="13FE3E98" w14:textId="77777777" w:rsidR="0089264D" w:rsidRPr="00B40C4C" w:rsidRDefault="0089264D" w:rsidP="009137DA">
      <w:r w:rsidRPr="00B40C4C">
        <w:t>Stortinget samtykker i at Helse- og omsorgsdepartementet i 2025 kan foreta bestillinger utover gitte bevilgninger, men slik at rammen for nye bestillinger og gammelt ansvar ikke overstiger følgende beløp:</w:t>
      </w:r>
    </w:p>
    <w:p w14:paraId="1BB416A7"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0"/>
        <w:gridCol w:w="640"/>
        <w:gridCol w:w="5980"/>
        <w:gridCol w:w="2360"/>
      </w:tblGrid>
      <w:tr w:rsidR="00446E55" w:rsidRPr="00B40C4C" w14:paraId="3B89E562"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vAlign w:val="bottom"/>
          </w:tcPr>
          <w:p w14:paraId="66D5B871" w14:textId="77777777" w:rsidR="0089264D" w:rsidRPr="00B40C4C" w:rsidRDefault="0089264D" w:rsidP="00503FD6">
            <w:r w:rsidRPr="00B40C4C">
              <w:t>Kap.</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011B499" w14:textId="77777777" w:rsidR="0089264D" w:rsidRPr="00B40C4C" w:rsidRDefault="0089264D" w:rsidP="009137DA">
            <w:r w:rsidRPr="00B40C4C">
              <w:t>Post</w:t>
            </w:r>
          </w:p>
        </w:tc>
        <w:tc>
          <w:tcPr>
            <w:tcW w:w="5980" w:type="dxa"/>
            <w:tcBorders>
              <w:top w:val="single" w:sz="4" w:space="0" w:color="000000"/>
              <w:left w:val="nil"/>
              <w:bottom w:val="nil"/>
              <w:right w:val="nil"/>
            </w:tcBorders>
            <w:tcMar>
              <w:top w:w="128" w:type="dxa"/>
              <w:left w:w="43" w:type="dxa"/>
              <w:bottom w:w="43" w:type="dxa"/>
              <w:right w:w="43" w:type="dxa"/>
            </w:tcMar>
            <w:vAlign w:val="bottom"/>
          </w:tcPr>
          <w:p w14:paraId="324A1A7D" w14:textId="77777777" w:rsidR="0089264D" w:rsidRPr="00B40C4C" w:rsidRDefault="0089264D" w:rsidP="009137DA">
            <w:r w:rsidRPr="00B40C4C">
              <w:t>Betegnelse</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5FE6FD22" w14:textId="77777777" w:rsidR="0089264D" w:rsidRPr="00B40C4C" w:rsidRDefault="0089264D" w:rsidP="00C57201">
            <w:pPr>
              <w:jc w:val="right"/>
            </w:pPr>
            <w:r w:rsidRPr="00B40C4C">
              <w:t>Samlet ramme</w:t>
            </w:r>
          </w:p>
        </w:tc>
      </w:tr>
      <w:tr w:rsidR="00446E55" w:rsidRPr="00B40C4C" w14:paraId="1B9568A5"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3431A6E3" w14:textId="77777777" w:rsidR="0089264D" w:rsidRPr="00B40C4C" w:rsidRDefault="0089264D" w:rsidP="009137DA">
            <w:r w:rsidRPr="00B40C4C">
              <w:t>710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FDC1479" w14:textId="77777777" w:rsidR="0089264D" w:rsidRPr="00B40C4C" w:rsidRDefault="0089264D" w:rsidP="009137DA"/>
        </w:tc>
        <w:tc>
          <w:tcPr>
            <w:tcW w:w="5980" w:type="dxa"/>
            <w:tcBorders>
              <w:top w:val="single" w:sz="4" w:space="0" w:color="000000"/>
              <w:left w:val="nil"/>
              <w:bottom w:val="nil"/>
              <w:right w:val="nil"/>
            </w:tcBorders>
            <w:tcMar>
              <w:top w:w="128" w:type="dxa"/>
              <w:left w:w="43" w:type="dxa"/>
              <w:bottom w:w="43" w:type="dxa"/>
              <w:right w:w="43" w:type="dxa"/>
            </w:tcMar>
            <w:vAlign w:val="bottom"/>
          </w:tcPr>
          <w:p w14:paraId="690A6722" w14:textId="77777777" w:rsidR="0089264D" w:rsidRPr="00B40C4C" w:rsidRDefault="0089264D" w:rsidP="009137DA">
            <w:r w:rsidRPr="00B40C4C">
              <w:t>Vaksiner mv.</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4F2362E2" w14:textId="77777777" w:rsidR="0089264D" w:rsidRPr="00B40C4C" w:rsidRDefault="0089264D" w:rsidP="00C57201">
            <w:pPr>
              <w:jc w:val="right"/>
            </w:pPr>
          </w:p>
        </w:tc>
      </w:tr>
      <w:tr w:rsidR="00446E55" w:rsidRPr="00B40C4C" w14:paraId="229CFDC6" w14:textId="77777777">
        <w:trPr>
          <w:trHeight w:val="380"/>
        </w:trPr>
        <w:tc>
          <w:tcPr>
            <w:tcW w:w="560" w:type="dxa"/>
            <w:tcBorders>
              <w:top w:val="nil"/>
              <w:left w:val="nil"/>
              <w:bottom w:val="nil"/>
              <w:right w:val="nil"/>
            </w:tcBorders>
            <w:tcMar>
              <w:top w:w="128" w:type="dxa"/>
              <w:left w:w="43" w:type="dxa"/>
              <w:bottom w:w="43" w:type="dxa"/>
              <w:right w:w="43" w:type="dxa"/>
            </w:tcMar>
          </w:tcPr>
          <w:p w14:paraId="4DDC5509"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vAlign w:val="bottom"/>
          </w:tcPr>
          <w:p w14:paraId="18B724F8" w14:textId="77777777" w:rsidR="0089264D" w:rsidRPr="00B40C4C" w:rsidRDefault="0089264D" w:rsidP="009137DA">
            <w:r w:rsidRPr="00B40C4C">
              <w:t>21</w:t>
            </w:r>
          </w:p>
        </w:tc>
        <w:tc>
          <w:tcPr>
            <w:tcW w:w="5980" w:type="dxa"/>
            <w:tcBorders>
              <w:top w:val="nil"/>
              <w:left w:val="nil"/>
              <w:bottom w:val="nil"/>
              <w:right w:val="nil"/>
            </w:tcBorders>
            <w:tcMar>
              <w:top w:w="128" w:type="dxa"/>
              <w:left w:w="43" w:type="dxa"/>
              <w:bottom w:w="43" w:type="dxa"/>
              <w:right w:w="43" w:type="dxa"/>
            </w:tcMar>
            <w:vAlign w:val="bottom"/>
          </w:tcPr>
          <w:p w14:paraId="45120ABF" w14:textId="77777777" w:rsidR="0089264D" w:rsidRPr="00B40C4C" w:rsidRDefault="0089264D" w:rsidP="009137DA">
            <w:r w:rsidRPr="00B40C4C">
              <w:t>Spesielle driftsutgifter</w:t>
            </w:r>
          </w:p>
        </w:tc>
        <w:tc>
          <w:tcPr>
            <w:tcW w:w="2360" w:type="dxa"/>
            <w:tcBorders>
              <w:top w:val="nil"/>
              <w:left w:val="nil"/>
              <w:bottom w:val="nil"/>
              <w:right w:val="nil"/>
            </w:tcBorders>
            <w:tcMar>
              <w:top w:w="128" w:type="dxa"/>
              <w:left w:w="43" w:type="dxa"/>
              <w:bottom w:w="43" w:type="dxa"/>
              <w:right w:w="43" w:type="dxa"/>
            </w:tcMar>
            <w:vAlign w:val="bottom"/>
          </w:tcPr>
          <w:p w14:paraId="60331441" w14:textId="77777777" w:rsidR="0089264D" w:rsidRPr="00B40C4C" w:rsidRDefault="0089264D" w:rsidP="00C57201">
            <w:pPr>
              <w:jc w:val="right"/>
            </w:pPr>
            <w:r w:rsidRPr="00B40C4C">
              <w:t>173,1 mill. kroner</w:t>
            </w:r>
          </w:p>
        </w:tc>
      </w:tr>
      <w:tr w:rsidR="00446E55" w:rsidRPr="00B40C4C" w14:paraId="2BCE6C70" w14:textId="77777777">
        <w:trPr>
          <w:trHeight w:val="380"/>
        </w:trPr>
        <w:tc>
          <w:tcPr>
            <w:tcW w:w="560" w:type="dxa"/>
            <w:tcBorders>
              <w:top w:val="nil"/>
              <w:left w:val="nil"/>
              <w:bottom w:val="nil"/>
              <w:right w:val="nil"/>
            </w:tcBorders>
            <w:tcMar>
              <w:top w:w="128" w:type="dxa"/>
              <w:left w:w="43" w:type="dxa"/>
              <w:bottom w:w="43" w:type="dxa"/>
              <w:right w:w="43" w:type="dxa"/>
            </w:tcMar>
          </w:tcPr>
          <w:p w14:paraId="7BC04794"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vAlign w:val="bottom"/>
          </w:tcPr>
          <w:p w14:paraId="1A86F0E1" w14:textId="77777777" w:rsidR="0089264D" w:rsidRPr="00B40C4C" w:rsidRDefault="0089264D" w:rsidP="009137DA">
            <w:r w:rsidRPr="00B40C4C">
              <w:t>22</w:t>
            </w:r>
          </w:p>
        </w:tc>
        <w:tc>
          <w:tcPr>
            <w:tcW w:w="5980" w:type="dxa"/>
            <w:tcBorders>
              <w:top w:val="nil"/>
              <w:left w:val="nil"/>
              <w:bottom w:val="nil"/>
              <w:right w:val="nil"/>
            </w:tcBorders>
            <w:tcMar>
              <w:top w:w="128" w:type="dxa"/>
              <w:left w:w="43" w:type="dxa"/>
              <w:bottom w:w="43" w:type="dxa"/>
              <w:right w:w="43" w:type="dxa"/>
            </w:tcMar>
            <w:vAlign w:val="bottom"/>
          </w:tcPr>
          <w:p w14:paraId="45D3A1CF" w14:textId="77777777" w:rsidR="0089264D" w:rsidRPr="00B40C4C" w:rsidRDefault="0089264D" w:rsidP="009137DA">
            <w:r w:rsidRPr="00B40C4C">
              <w:t>Salgs- og beredskapsprodukter m.m.</w:t>
            </w:r>
          </w:p>
        </w:tc>
        <w:tc>
          <w:tcPr>
            <w:tcW w:w="2360" w:type="dxa"/>
            <w:tcBorders>
              <w:top w:val="nil"/>
              <w:left w:val="nil"/>
              <w:bottom w:val="nil"/>
              <w:right w:val="nil"/>
            </w:tcBorders>
            <w:tcMar>
              <w:top w:w="128" w:type="dxa"/>
              <w:left w:w="43" w:type="dxa"/>
              <w:bottom w:w="43" w:type="dxa"/>
              <w:right w:w="43" w:type="dxa"/>
            </w:tcMar>
            <w:vAlign w:val="bottom"/>
          </w:tcPr>
          <w:p w14:paraId="62F35345" w14:textId="77777777" w:rsidR="0089264D" w:rsidRPr="00B40C4C" w:rsidRDefault="0089264D" w:rsidP="00C57201">
            <w:pPr>
              <w:jc w:val="right"/>
            </w:pPr>
            <w:r w:rsidRPr="00B40C4C">
              <w:t>47,4 mill. kroner</w:t>
            </w:r>
          </w:p>
        </w:tc>
      </w:tr>
      <w:tr w:rsidR="00446E55" w:rsidRPr="00B40C4C" w14:paraId="19155327"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2922CD85" w14:textId="77777777" w:rsidR="0089264D" w:rsidRPr="00B40C4C" w:rsidRDefault="0089264D" w:rsidP="009137DA"/>
        </w:tc>
        <w:tc>
          <w:tcPr>
            <w:tcW w:w="640" w:type="dxa"/>
            <w:tcBorders>
              <w:top w:val="nil"/>
              <w:left w:val="nil"/>
              <w:bottom w:val="single" w:sz="4" w:space="0" w:color="000000"/>
              <w:right w:val="nil"/>
            </w:tcBorders>
            <w:tcMar>
              <w:top w:w="128" w:type="dxa"/>
              <w:left w:w="43" w:type="dxa"/>
              <w:bottom w:w="43" w:type="dxa"/>
              <w:right w:w="43" w:type="dxa"/>
            </w:tcMar>
            <w:vAlign w:val="bottom"/>
          </w:tcPr>
          <w:p w14:paraId="37333013" w14:textId="77777777" w:rsidR="0089264D" w:rsidRPr="00B40C4C" w:rsidRDefault="0089264D" w:rsidP="009137DA">
            <w:r w:rsidRPr="00B40C4C">
              <w:t>23</w:t>
            </w:r>
          </w:p>
        </w:tc>
        <w:tc>
          <w:tcPr>
            <w:tcW w:w="5980" w:type="dxa"/>
            <w:tcBorders>
              <w:top w:val="nil"/>
              <w:left w:val="nil"/>
              <w:bottom w:val="single" w:sz="4" w:space="0" w:color="000000"/>
              <w:right w:val="nil"/>
            </w:tcBorders>
            <w:tcMar>
              <w:top w:w="128" w:type="dxa"/>
              <w:left w:w="43" w:type="dxa"/>
              <w:bottom w:w="43" w:type="dxa"/>
              <w:right w:w="43" w:type="dxa"/>
            </w:tcMar>
            <w:vAlign w:val="bottom"/>
          </w:tcPr>
          <w:p w14:paraId="41C80AB1" w14:textId="77777777" w:rsidR="0089264D" w:rsidRPr="00B40C4C" w:rsidRDefault="0089264D" w:rsidP="009137DA">
            <w:r w:rsidRPr="00B40C4C">
              <w:t>Vaksinasjonsprogram for voksne og risikogrupper</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324EEE36" w14:textId="77777777" w:rsidR="0089264D" w:rsidRPr="00B40C4C" w:rsidRDefault="0089264D" w:rsidP="00C57201">
            <w:pPr>
              <w:jc w:val="right"/>
            </w:pPr>
            <w:r w:rsidRPr="00B40C4C">
              <w:t>675 mill. kroner</w:t>
            </w:r>
          </w:p>
        </w:tc>
      </w:tr>
    </w:tbl>
    <w:p w14:paraId="11C5105F" w14:textId="77777777" w:rsidR="0089264D" w:rsidRPr="00B40C4C" w:rsidRDefault="0089264D" w:rsidP="00B40C4C">
      <w:pPr>
        <w:pStyle w:val="a-vedtak-del"/>
      </w:pPr>
      <w:r w:rsidRPr="00B40C4C">
        <w:t>V</w:t>
      </w:r>
    </w:p>
    <w:p w14:paraId="5011C1EF" w14:textId="77777777" w:rsidR="0089264D" w:rsidRPr="00B40C4C" w:rsidRDefault="0089264D" w:rsidP="009137DA">
      <w:pPr>
        <w:pStyle w:val="a-vedtak-tekst"/>
      </w:pPr>
      <w:r w:rsidRPr="00B40C4C">
        <w:t>Tilsagnsfullmakter</w:t>
      </w:r>
    </w:p>
    <w:p w14:paraId="5449DB38" w14:textId="77777777" w:rsidR="0089264D" w:rsidRPr="00B40C4C" w:rsidRDefault="0089264D" w:rsidP="009137DA">
      <w:r w:rsidRPr="00B40C4C">
        <w:t>Stortinget samtykker i at Helse- og omsorgsdepartementet i 2025 kan gi tilsagn om tilskudd utover gitte bevilgninger, men slik at samlet ramme for nye tilsagn og gammelt ansvar ikke overstiger følgende beløp:</w:t>
      </w:r>
    </w:p>
    <w:p w14:paraId="306BD4AD"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700"/>
        <w:gridCol w:w="5780"/>
        <w:gridCol w:w="2480"/>
      </w:tblGrid>
      <w:tr w:rsidR="00446E55" w:rsidRPr="00B40C4C" w14:paraId="08BB902A" w14:textId="77777777">
        <w:trPr>
          <w:trHeight w:val="360"/>
        </w:trPr>
        <w:tc>
          <w:tcPr>
            <w:tcW w:w="580" w:type="dxa"/>
            <w:tcBorders>
              <w:top w:val="single" w:sz="4" w:space="0" w:color="000000"/>
              <w:left w:val="nil"/>
              <w:bottom w:val="nil"/>
              <w:right w:val="nil"/>
            </w:tcBorders>
            <w:tcMar>
              <w:top w:w="128" w:type="dxa"/>
              <w:left w:w="43" w:type="dxa"/>
              <w:bottom w:w="43" w:type="dxa"/>
              <w:right w:w="43" w:type="dxa"/>
            </w:tcMar>
            <w:vAlign w:val="bottom"/>
          </w:tcPr>
          <w:p w14:paraId="33CAC8D1" w14:textId="77777777" w:rsidR="0089264D" w:rsidRPr="00B40C4C" w:rsidRDefault="0089264D" w:rsidP="00503FD6">
            <w:r w:rsidRPr="00B40C4C">
              <w:t>Kap</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6B6D9" w14:textId="77777777" w:rsidR="0089264D" w:rsidRPr="00B40C4C" w:rsidRDefault="0089264D" w:rsidP="009137DA">
            <w:r w:rsidRPr="00B40C4C">
              <w:t xml:space="preserve">Post </w:t>
            </w:r>
          </w:p>
        </w:tc>
        <w:tc>
          <w:tcPr>
            <w:tcW w:w="5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149CC" w14:textId="77777777" w:rsidR="0089264D" w:rsidRPr="00B40C4C" w:rsidRDefault="0089264D" w:rsidP="009137DA">
            <w:r w:rsidRPr="00B40C4C">
              <w:t>Betegnelse</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8DBF8" w14:textId="77777777" w:rsidR="0089264D" w:rsidRPr="00B40C4C" w:rsidRDefault="0089264D" w:rsidP="00C57201">
            <w:pPr>
              <w:jc w:val="right"/>
            </w:pPr>
            <w:r w:rsidRPr="00B40C4C">
              <w:t>Samlet ramme</w:t>
            </w:r>
          </w:p>
        </w:tc>
      </w:tr>
      <w:tr w:rsidR="00446E55" w:rsidRPr="00B40C4C" w14:paraId="4994D4BA" w14:textId="77777777">
        <w:trPr>
          <w:trHeight w:val="380"/>
        </w:trPr>
        <w:tc>
          <w:tcPr>
            <w:tcW w:w="580" w:type="dxa"/>
            <w:tcBorders>
              <w:top w:val="single" w:sz="4" w:space="0" w:color="000000"/>
              <w:left w:val="nil"/>
              <w:bottom w:val="nil"/>
              <w:right w:val="nil"/>
            </w:tcBorders>
            <w:tcMar>
              <w:top w:w="128" w:type="dxa"/>
              <w:left w:w="43" w:type="dxa"/>
              <w:bottom w:w="43" w:type="dxa"/>
              <w:right w:w="43" w:type="dxa"/>
            </w:tcMar>
          </w:tcPr>
          <w:p w14:paraId="1E965149" w14:textId="77777777" w:rsidR="0089264D" w:rsidRPr="00B40C4C" w:rsidRDefault="0089264D" w:rsidP="009137DA">
            <w:r w:rsidRPr="00B40C4C">
              <w:t>760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7B90F93" w14:textId="77777777" w:rsidR="0089264D" w:rsidRPr="00B40C4C" w:rsidRDefault="0089264D" w:rsidP="009137DA"/>
        </w:tc>
        <w:tc>
          <w:tcPr>
            <w:tcW w:w="5780" w:type="dxa"/>
            <w:tcBorders>
              <w:top w:val="single" w:sz="4" w:space="0" w:color="000000"/>
              <w:left w:val="nil"/>
              <w:bottom w:val="nil"/>
              <w:right w:val="nil"/>
            </w:tcBorders>
            <w:tcMar>
              <w:top w:w="128" w:type="dxa"/>
              <w:left w:w="43" w:type="dxa"/>
              <w:bottom w:w="43" w:type="dxa"/>
              <w:right w:w="43" w:type="dxa"/>
            </w:tcMar>
            <w:vAlign w:val="bottom"/>
          </w:tcPr>
          <w:p w14:paraId="61973AC4" w14:textId="77777777" w:rsidR="0089264D" w:rsidRPr="00B40C4C" w:rsidRDefault="0089264D" w:rsidP="009137DA">
            <w:r w:rsidRPr="00B40C4C">
              <w:t>Kommunale helse- og omsorgstjenester</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01B64C2C" w14:textId="77777777" w:rsidR="0089264D" w:rsidRPr="00B40C4C" w:rsidRDefault="0089264D" w:rsidP="00C57201">
            <w:pPr>
              <w:jc w:val="right"/>
            </w:pPr>
          </w:p>
        </w:tc>
      </w:tr>
      <w:tr w:rsidR="00446E55" w:rsidRPr="00B40C4C" w14:paraId="3B9890AB" w14:textId="77777777">
        <w:trPr>
          <w:trHeight w:val="380"/>
        </w:trPr>
        <w:tc>
          <w:tcPr>
            <w:tcW w:w="580" w:type="dxa"/>
            <w:tcBorders>
              <w:top w:val="nil"/>
              <w:left w:val="nil"/>
              <w:bottom w:val="nil"/>
              <w:right w:val="nil"/>
            </w:tcBorders>
            <w:tcMar>
              <w:top w:w="128" w:type="dxa"/>
              <w:left w:w="43" w:type="dxa"/>
              <w:bottom w:w="43" w:type="dxa"/>
              <w:right w:w="43" w:type="dxa"/>
            </w:tcMar>
          </w:tcPr>
          <w:p w14:paraId="6DB1CBDF" w14:textId="77777777" w:rsidR="0089264D" w:rsidRPr="00B40C4C" w:rsidRDefault="0089264D" w:rsidP="009137DA"/>
        </w:tc>
        <w:tc>
          <w:tcPr>
            <w:tcW w:w="700" w:type="dxa"/>
            <w:tcBorders>
              <w:top w:val="nil"/>
              <w:left w:val="nil"/>
              <w:bottom w:val="nil"/>
              <w:right w:val="nil"/>
            </w:tcBorders>
            <w:tcMar>
              <w:top w:w="128" w:type="dxa"/>
              <w:left w:w="43" w:type="dxa"/>
              <w:bottom w:w="43" w:type="dxa"/>
              <w:right w:w="43" w:type="dxa"/>
            </w:tcMar>
            <w:vAlign w:val="bottom"/>
          </w:tcPr>
          <w:p w14:paraId="58E714DC" w14:textId="77777777" w:rsidR="0089264D" w:rsidRPr="00B40C4C" w:rsidRDefault="0089264D" w:rsidP="009137DA">
            <w:r w:rsidRPr="00B40C4C">
              <w:t>63</w:t>
            </w:r>
          </w:p>
        </w:tc>
        <w:tc>
          <w:tcPr>
            <w:tcW w:w="5780" w:type="dxa"/>
            <w:tcBorders>
              <w:top w:val="nil"/>
              <w:left w:val="nil"/>
              <w:bottom w:val="nil"/>
              <w:right w:val="nil"/>
            </w:tcBorders>
            <w:tcMar>
              <w:top w:w="128" w:type="dxa"/>
              <w:left w:w="43" w:type="dxa"/>
              <w:bottom w:w="43" w:type="dxa"/>
              <w:right w:w="43" w:type="dxa"/>
            </w:tcMar>
            <w:vAlign w:val="bottom"/>
          </w:tcPr>
          <w:p w14:paraId="341816A9" w14:textId="77777777" w:rsidR="0089264D" w:rsidRPr="00B40C4C" w:rsidRDefault="0089264D" w:rsidP="009137DA">
            <w:r w:rsidRPr="00B40C4C">
              <w:t>Investeringstilskudd til heldøgns omsorgsplasser</w:t>
            </w:r>
          </w:p>
        </w:tc>
        <w:tc>
          <w:tcPr>
            <w:tcW w:w="2480" w:type="dxa"/>
            <w:tcBorders>
              <w:top w:val="nil"/>
              <w:left w:val="nil"/>
              <w:bottom w:val="nil"/>
              <w:right w:val="nil"/>
            </w:tcBorders>
            <w:tcMar>
              <w:top w:w="128" w:type="dxa"/>
              <w:left w:w="43" w:type="dxa"/>
              <w:bottom w:w="43" w:type="dxa"/>
              <w:right w:w="43" w:type="dxa"/>
            </w:tcMar>
            <w:vAlign w:val="bottom"/>
          </w:tcPr>
          <w:p w14:paraId="1B2A29F6" w14:textId="77777777" w:rsidR="0089264D" w:rsidRPr="00B40C4C" w:rsidRDefault="0089264D" w:rsidP="00C57201">
            <w:pPr>
              <w:jc w:val="right"/>
            </w:pPr>
            <w:r w:rsidRPr="00B40C4C">
              <w:t>5 944,6 mill. kroner</w:t>
            </w:r>
          </w:p>
        </w:tc>
      </w:tr>
      <w:tr w:rsidR="00446E55" w:rsidRPr="00B40C4C" w14:paraId="2FDD3E8E" w14:textId="77777777">
        <w:trPr>
          <w:trHeight w:val="380"/>
        </w:trPr>
        <w:tc>
          <w:tcPr>
            <w:tcW w:w="580" w:type="dxa"/>
            <w:tcBorders>
              <w:top w:val="nil"/>
              <w:left w:val="nil"/>
              <w:bottom w:val="nil"/>
              <w:right w:val="nil"/>
            </w:tcBorders>
            <w:tcMar>
              <w:top w:w="128" w:type="dxa"/>
              <w:left w:w="43" w:type="dxa"/>
              <w:bottom w:w="43" w:type="dxa"/>
              <w:right w:w="43" w:type="dxa"/>
            </w:tcMar>
          </w:tcPr>
          <w:p w14:paraId="66F2C2D7" w14:textId="77777777" w:rsidR="0089264D" w:rsidRPr="00B40C4C" w:rsidRDefault="0089264D" w:rsidP="009137DA"/>
        </w:tc>
        <w:tc>
          <w:tcPr>
            <w:tcW w:w="700" w:type="dxa"/>
            <w:tcBorders>
              <w:top w:val="nil"/>
              <w:left w:val="nil"/>
              <w:bottom w:val="nil"/>
              <w:right w:val="nil"/>
            </w:tcBorders>
            <w:tcMar>
              <w:top w:w="128" w:type="dxa"/>
              <w:left w:w="43" w:type="dxa"/>
              <w:bottom w:w="43" w:type="dxa"/>
              <w:right w:w="43" w:type="dxa"/>
            </w:tcMar>
            <w:vAlign w:val="bottom"/>
          </w:tcPr>
          <w:p w14:paraId="0A29A054" w14:textId="77777777" w:rsidR="0089264D" w:rsidRPr="00B40C4C" w:rsidRDefault="0089264D" w:rsidP="009137DA">
            <w:r w:rsidRPr="00B40C4C">
              <w:t>70</w:t>
            </w:r>
          </w:p>
        </w:tc>
        <w:tc>
          <w:tcPr>
            <w:tcW w:w="5780" w:type="dxa"/>
            <w:tcBorders>
              <w:top w:val="nil"/>
              <w:left w:val="nil"/>
              <w:bottom w:val="nil"/>
              <w:right w:val="nil"/>
            </w:tcBorders>
            <w:tcMar>
              <w:top w:w="128" w:type="dxa"/>
              <w:left w:w="43" w:type="dxa"/>
              <w:bottom w:w="43" w:type="dxa"/>
              <w:right w:w="43" w:type="dxa"/>
            </w:tcMar>
            <w:vAlign w:val="bottom"/>
          </w:tcPr>
          <w:p w14:paraId="79F87168" w14:textId="77777777" w:rsidR="0089264D" w:rsidRPr="00B40C4C" w:rsidRDefault="0089264D" w:rsidP="009137DA">
            <w:r w:rsidRPr="00B40C4C">
              <w:t>Tilskudd</w:t>
            </w:r>
          </w:p>
        </w:tc>
        <w:tc>
          <w:tcPr>
            <w:tcW w:w="2480" w:type="dxa"/>
            <w:tcBorders>
              <w:top w:val="nil"/>
              <w:left w:val="nil"/>
              <w:bottom w:val="nil"/>
              <w:right w:val="nil"/>
            </w:tcBorders>
            <w:tcMar>
              <w:top w:w="128" w:type="dxa"/>
              <w:left w:w="43" w:type="dxa"/>
              <w:bottom w:w="43" w:type="dxa"/>
              <w:right w:w="43" w:type="dxa"/>
            </w:tcMar>
            <w:vAlign w:val="bottom"/>
          </w:tcPr>
          <w:p w14:paraId="4B239A24" w14:textId="77777777" w:rsidR="0089264D" w:rsidRPr="00B40C4C" w:rsidRDefault="0089264D" w:rsidP="00C57201">
            <w:pPr>
              <w:jc w:val="right"/>
            </w:pPr>
            <w:r w:rsidRPr="00B40C4C">
              <w:t>1,0 mill. kroner</w:t>
            </w:r>
          </w:p>
        </w:tc>
      </w:tr>
      <w:tr w:rsidR="00446E55" w:rsidRPr="00B40C4C" w14:paraId="007C638A" w14:textId="77777777">
        <w:trPr>
          <w:trHeight w:val="380"/>
        </w:trPr>
        <w:tc>
          <w:tcPr>
            <w:tcW w:w="580" w:type="dxa"/>
            <w:tcBorders>
              <w:top w:val="nil"/>
              <w:left w:val="nil"/>
              <w:bottom w:val="nil"/>
              <w:right w:val="nil"/>
            </w:tcBorders>
            <w:tcMar>
              <w:top w:w="128" w:type="dxa"/>
              <w:left w:w="43" w:type="dxa"/>
              <w:bottom w:w="43" w:type="dxa"/>
              <w:right w:w="43" w:type="dxa"/>
            </w:tcMar>
          </w:tcPr>
          <w:p w14:paraId="55B5A181" w14:textId="77777777" w:rsidR="0089264D" w:rsidRPr="00B40C4C" w:rsidRDefault="0089264D" w:rsidP="009137DA">
            <w:r w:rsidRPr="00B40C4C">
              <w:t>780</w:t>
            </w:r>
          </w:p>
        </w:tc>
        <w:tc>
          <w:tcPr>
            <w:tcW w:w="700" w:type="dxa"/>
            <w:tcBorders>
              <w:top w:val="nil"/>
              <w:left w:val="nil"/>
              <w:bottom w:val="nil"/>
              <w:right w:val="nil"/>
            </w:tcBorders>
            <w:tcMar>
              <w:top w:w="128" w:type="dxa"/>
              <w:left w:w="43" w:type="dxa"/>
              <w:bottom w:w="43" w:type="dxa"/>
              <w:right w:w="43" w:type="dxa"/>
            </w:tcMar>
            <w:vAlign w:val="bottom"/>
          </w:tcPr>
          <w:p w14:paraId="3401BC7D" w14:textId="77777777" w:rsidR="0089264D" w:rsidRPr="00B40C4C" w:rsidRDefault="0089264D" w:rsidP="009137DA"/>
        </w:tc>
        <w:tc>
          <w:tcPr>
            <w:tcW w:w="5780" w:type="dxa"/>
            <w:tcBorders>
              <w:top w:val="nil"/>
              <w:left w:val="nil"/>
              <w:bottom w:val="nil"/>
              <w:right w:val="nil"/>
            </w:tcBorders>
            <w:tcMar>
              <w:top w:w="128" w:type="dxa"/>
              <w:left w:w="43" w:type="dxa"/>
              <w:bottom w:w="43" w:type="dxa"/>
              <w:right w:w="43" w:type="dxa"/>
            </w:tcMar>
            <w:vAlign w:val="bottom"/>
          </w:tcPr>
          <w:p w14:paraId="41A8CD18" w14:textId="77777777" w:rsidR="0089264D" w:rsidRPr="00B40C4C" w:rsidRDefault="0089264D" w:rsidP="009137DA">
            <w:r w:rsidRPr="00B40C4C">
              <w:t>Forskning</w:t>
            </w:r>
          </w:p>
        </w:tc>
        <w:tc>
          <w:tcPr>
            <w:tcW w:w="2480" w:type="dxa"/>
            <w:tcBorders>
              <w:top w:val="nil"/>
              <w:left w:val="nil"/>
              <w:bottom w:val="nil"/>
              <w:right w:val="nil"/>
            </w:tcBorders>
            <w:tcMar>
              <w:top w:w="128" w:type="dxa"/>
              <w:left w:w="43" w:type="dxa"/>
              <w:bottom w:w="43" w:type="dxa"/>
              <w:right w:w="43" w:type="dxa"/>
            </w:tcMar>
            <w:vAlign w:val="bottom"/>
          </w:tcPr>
          <w:p w14:paraId="03D0E8B7" w14:textId="77777777" w:rsidR="0089264D" w:rsidRPr="00B40C4C" w:rsidRDefault="0089264D" w:rsidP="00C57201">
            <w:pPr>
              <w:jc w:val="right"/>
            </w:pPr>
          </w:p>
        </w:tc>
      </w:tr>
      <w:tr w:rsidR="00446E55" w:rsidRPr="00B40C4C" w14:paraId="42EFBC6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F035B4E" w14:textId="77777777" w:rsidR="0089264D" w:rsidRPr="00B40C4C" w:rsidRDefault="0089264D" w:rsidP="009137DA"/>
        </w:tc>
        <w:tc>
          <w:tcPr>
            <w:tcW w:w="700" w:type="dxa"/>
            <w:tcBorders>
              <w:top w:val="nil"/>
              <w:left w:val="nil"/>
              <w:bottom w:val="single" w:sz="4" w:space="0" w:color="000000"/>
              <w:right w:val="nil"/>
            </w:tcBorders>
            <w:tcMar>
              <w:top w:w="128" w:type="dxa"/>
              <w:left w:w="43" w:type="dxa"/>
              <w:bottom w:w="43" w:type="dxa"/>
              <w:right w:w="43" w:type="dxa"/>
            </w:tcMar>
            <w:vAlign w:val="bottom"/>
          </w:tcPr>
          <w:p w14:paraId="7ED2A5B0" w14:textId="77777777" w:rsidR="0089264D" w:rsidRPr="00B40C4C" w:rsidRDefault="0089264D" w:rsidP="009137DA">
            <w:r w:rsidRPr="00B40C4C">
              <w:t>70</w:t>
            </w:r>
          </w:p>
        </w:tc>
        <w:tc>
          <w:tcPr>
            <w:tcW w:w="5780" w:type="dxa"/>
            <w:tcBorders>
              <w:top w:val="nil"/>
              <w:left w:val="nil"/>
              <w:bottom w:val="single" w:sz="4" w:space="0" w:color="000000"/>
              <w:right w:val="nil"/>
            </w:tcBorders>
            <w:tcMar>
              <w:top w:w="128" w:type="dxa"/>
              <w:left w:w="43" w:type="dxa"/>
              <w:bottom w:w="43" w:type="dxa"/>
              <w:right w:w="43" w:type="dxa"/>
            </w:tcMar>
            <w:vAlign w:val="bottom"/>
          </w:tcPr>
          <w:p w14:paraId="722B3AE2" w14:textId="77777777" w:rsidR="0089264D" w:rsidRPr="00B40C4C" w:rsidRDefault="0089264D" w:rsidP="009137DA">
            <w:r w:rsidRPr="00B40C4C">
              <w:t>Norges forskningsråd</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7F7EEA4E" w14:textId="77777777" w:rsidR="0089264D" w:rsidRPr="00B40C4C" w:rsidRDefault="0089264D" w:rsidP="00C57201">
            <w:pPr>
              <w:jc w:val="right"/>
            </w:pPr>
            <w:r w:rsidRPr="00B40C4C">
              <w:t>1 126,0 mill. kroner</w:t>
            </w:r>
          </w:p>
        </w:tc>
      </w:tr>
    </w:tbl>
    <w:p w14:paraId="1E1F16AA" w14:textId="77777777" w:rsidR="0089264D" w:rsidRPr="00B40C4C" w:rsidRDefault="0089264D" w:rsidP="00B40C4C">
      <w:pPr>
        <w:pStyle w:val="Fullmakttit"/>
      </w:pPr>
      <w:r w:rsidRPr="00B40C4C">
        <w:t>Andre fullmakter</w:t>
      </w:r>
    </w:p>
    <w:p w14:paraId="29B54CF5" w14:textId="77777777" w:rsidR="0089264D" w:rsidRPr="00B40C4C" w:rsidRDefault="0089264D" w:rsidP="009137DA">
      <w:pPr>
        <w:pStyle w:val="a-vedtak-del"/>
      </w:pPr>
      <w:r w:rsidRPr="00B40C4C">
        <w:t>VI</w:t>
      </w:r>
    </w:p>
    <w:p w14:paraId="2B560B47" w14:textId="77777777" w:rsidR="0089264D" w:rsidRPr="00B40C4C" w:rsidRDefault="0089264D" w:rsidP="009137DA">
      <w:pPr>
        <w:pStyle w:val="a-vedtak-tekst"/>
      </w:pPr>
      <w:r w:rsidRPr="00B40C4C">
        <w:t>Investeringslån og driftskredittramme til regionale helseforetak</w:t>
      </w:r>
    </w:p>
    <w:p w14:paraId="1EFB6615" w14:textId="77777777" w:rsidR="0089264D" w:rsidRPr="00B40C4C" w:rsidRDefault="0089264D" w:rsidP="009137DA">
      <w:r w:rsidRPr="00B40C4C">
        <w:t>Stortinget samtykker i at Helse- og omsorgsdepartementet i 2025 aktiverer investeringslån og driftskredittrammen til regionale helseforetak i statens kapitalregnskap.</w:t>
      </w:r>
    </w:p>
    <w:p w14:paraId="2D87EB74" w14:textId="77777777" w:rsidR="0089264D" w:rsidRPr="00B40C4C" w:rsidRDefault="0089264D" w:rsidP="009137DA">
      <w:pPr>
        <w:pStyle w:val="a-vedtak-del"/>
      </w:pPr>
      <w:r w:rsidRPr="00B40C4C">
        <w:t>VII</w:t>
      </w:r>
    </w:p>
    <w:p w14:paraId="526080FB" w14:textId="77777777" w:rsidR="0089264D" w:rsidRPr="00B40C4C" w:rsidRDefault="0089264D" w:rsidP="009137DA">
      <w:pPr>
        <w:pStyle w:val="a-vedtak-tekst"/>
      </w:pPr>
      <w:r w:rsidRPr="00B40C4C">
        <w:t>Oppgjørsordninger under Helfo (nettoføring)</w:t>
      </w:r>
    </w:p>
    <w:p w14:paraId="5B40EDBB" w14:textId="77777777" w:rsidR="0089264D" w:rsidRPr="00B40C4C" w:rsidRDefault="0089264D" w:rsidP="009137DA">
      <w:r w:rsidRPr="00B40C4C">
        <w:t>Stortinget samtykker i at Helse- og omsorgsdepartementet i 2025 i tilknytning til oppgjørsordninger som forvaltes av Helfo, kan føre utgifter og inntekter uten bevilgninger over kap. 740 Helsedirektoratet på følgende poster:</w:t>
      </w:r>
    </w:p>
    <w:p w14:paraId="64ED02E3" w14:textId="77777777" w:rsidR="0089264D" w:rsidRPr="00B40C4C" w:rsidRDefault="0089264D" w:rsidP="009137DA">
      <w:pPr>
        <w:pStyle w:val="Liste"/>
      </w:pPr>
      <w:r w:rsidRPr="00B40C4C">
        <w:t>post 60 Oppgjørsordning gjesteinnbyggeroppgjør for fastleger</w:t>
      </w:r>
    </w:p>
    <w:p w14:paraId="7394A424" w14:textId="77777777" w:rsidR="0089264D" w:rsidRPr="00B40C4C" w:rsidRDefault="0089264D" w:rsidP="009137DA">
      <w:pPr>
        <w:pStyle w:val="Liste"/>
      </w:pPr>
      <w:r w:rsidRPr="00B40C4C">
        <w:t>post 61 Oppgjørsordning covid-19-vaksinering</w:t>
      </w:r>
    </w:p>
    <w:p w14:paraId="2869E593" w14:textId="77777777" w:rsidR="0089264D" w:rsidRPr="00B40C4C" w:rsidRDefault="0089264D" w:rsidP="009137DA">
      <w:pPr>
        <w:pStyle w:val="Liste"/>
      </w:pPr>
      <w:r w:rsidRPr="00B40C4C">
        <w:t>post 70 Oppgjørsordning helsetjenester i annet EØS-land</w:t>
      </w:r>
    </w:p>
    <w:p w14:paraId="019912D8" w14:textId="77777777" w:rsidR="0089264D" w:rsidRPr="00B40C4C" w:rsidRDefault="0089264D" w:rsidP="009137DA">
      <w:pPr>
        <w:pStyle w:val="Liste"/>
      </w:pPr>
      <w:r w:rsidRPr="00B40C4C">
        <w:t>post 71 Oppgjørsordning h-reseptlegemidler</w:t>
      </w:r>
    </w:p>
    <w:p w14:paraId="6874A529" w14:textId="77777777" w:rsidR="0089264D" w:rsidRPr="00B40C4C" w:rsidRDefault="0089264D" w:rsidP="009137DA">
      <w:pPr>
        <w:pStyle w:val="Liste"/>
      </w:pPr>
      <w:r w:rsidRPr="00B40C4C">
        <w:t>post 72 Oppgjørsordning fritt behandlingsvalg</w:t>
      </w:r>
    </w:p>
    <w:p w14:paraId="5DF0F4AE" w14:textId="77777777" w:rsidR="0089264D" w:rsidRPr="00B40C4C" w:rsidRDefault="0089264D" w:rsidP="009137DA">
      <w:pPr>
        <w:pStyle w:val="Liste"/>
      </w:pPr>
      <w:r w:rsidRPr="00B40C4C">
        <w:t>post 73 Oppgjørsordning Statens pensjonskasse</w:t>
      </w:r>
    </w:p>
    <w:p w14:paraId="7FE793E5" w14:textId="77777777" w:rsidR="0089264D" w:rsidRPr="00B40C4C" w:rsidRDefault="0089264D" w:rsidP="009137DA">
      <w:r w:rsidRPr="00B40C4C">
        <w:t>Netto mellomregning føres ved årets slutt i kapitalregnskapet for hver av ordningene.</w:t>
      </w:r>
    </w:p>
    <w:p w14:paraId="7221AC7A" w14:textId="77777777" w:rsidR="0089264D" w:rsidRPr="00B40C4C" w:rsidRDefault="0089264D" w:rsidP="009137DA">
      <w:pPr>
        <w:pStyle w:val="a-vedtak-del"/>
      </w:pPr>
      <w:r w:rsidRPr="00B40C4C">
        <w:t>VIII</w:t>
      </w:r>
    </w:p>
    <w:p w14:paraId="10E2C0EE" w14:textId="77777777" w:rsidR="0089264D" w:rsidRPr="00B40C4C" w:rsidRDefault="0089264D" w:rsidP="009137DA">
      <w:pPr>
        <w:pStyle w:val="a-vedtak-tekst"/>
      </w:pPr>
      <w:r w:rsidRPr="00B40C4C">
        <w:t>Fullmakt til føring mot mellomværendet med statskassen</w:t>
      </w:r>
    </w:p>
    <w:p w14:paraId="661020A2" w14:textId="77777777" w:rsidR="0089264D" w:rsidRPr="00B40C4C" w:rsidRDefault="0089264D" w:rsidP="009137DA">
      <w:r w:rsidRPr="00B40C4C">
        <w:t>Stortinget samtykker i at Helse- og omsorgsdepartementet kan gi Folkehelseinstituttet fullmakt til regnskapsføring av legemiddeldetaljistavgiften mot mellomværendet med statskassen.</w:t>
      </w:r>
    </w:p>
    <w:p w14:paraId="13C0CD35" w14:textId="77777777" w:rsidR="0089264D" w:rsidRPr="00B40C4C" w:rsidRDefault="0089264D" w:rsidP="009137DA">
      <w:pPr>
        <w:pStyle w:val="a-vedtak-del"/>
      </w:pPr>
      <w:r w:rsidRPr="00B40C4C">
        <w:t>IX</w:t>
      </w:r>
    </w:p>
    <w:p w14:paraId="668D2260" w14:textId="77777777" w:rsidR="0089264D" w:rsidRPr="00B40C4C" w:rsidRDefault="0089264D" w:rsidP="009137DA">
      <w:pPr>
        <w:pStyle w:val="a-vedtak-tekst"/>
      </w:pPr>
      <w:r w:rsidRPr="00B40C4C">
        <w:t>Fullmakt til å donere eller kassere koronavaksiner</w:t>
      </w:r>
    </w:p>
    <w:p w14:paraId="4F6C9896" w14:textId="77777777" w:rsidR="0089264D" w:rsidRPr="00B40C4C" w:rsidRDefault="0089264D" w:rsidP="009137DA">
      <w:r w:rsidRPr="00B40C4C">
        <w:t>Stortinget samtykker i at Helse- og omsorgsdepartementet i 2025 får fullmakt til at vaksinedoser som ikke er planlagt brukt i Norge og som det ikke vurderes som hensiktsmessig å beholde i et beredskapslager, kan doneres eller kasseres.</w:t>
      </w:r>
    </w:p>
    <w:p w14:paraId="142698EC" w14:textId="77777777" w:rsidR="0089264D" w:rsidRPr="00B40C4C" w:rsidRDefault="0089264D" w:rsidP="009137DA">
      <w:pPr>
        <w:pStyle w:val="Fullmakttit"/>
      </w:pPr>
      <w:r w:rsidRPr="00B40C4C">
        <w:lastRenderedPageBreak/>
        <w:t>Andre vedtak</w:t>
      </w:r>
    </w:p>
    <w:p w14:paraId="27C554D3" w14:textId="77777777" w:rsidR="0089264D" w:rsidRPr="00B40C4C" w:rsidRDefault="0089264D" w:rsidP="009137DA">
      <w:pPr>
        <w:pStyle w:val="a-vedtak-del"/>
      </w:pPr>
      <w:r w:rsidRPr="00B40C4C">
        <w:t>X</w:t>
      </w:r>
    </w:p>
    <w:p w14:paraId="5853FA3E" w14:textId="77777777" w:rsidR="0089264D" w:rsidRPr="00B40C4C" w:rsidRDefault="0089264D" w:rsidP="009137DA">
      <w:pPr>
        <w:pStyle w:val="a-vedtak-tekst"/>
      </w:pPr>
      <w:r w:rsidRPr="00B40C4C">
        <w:t>Oppheving av anmodningsvedtak</w:t>
      </w:r>
    </w:p>
    <w:p w14:paraId="28B40354" w14:textId="77777777" w:rsidR="0089264D" w:rsidRPr="00B40C4C" w:rsidRDefault="0089264D" w:rsidP="009137DA">
      <w:r w:rsidRPr="00B40C4C">
        <w:t>Vedtak nr. 9, 6. oktober 2020, nr. 702, 25. februar 2021 og 987, 25. mai 2021 oppheves.</w:t>
      </w:r>
    </w:p>
    <w:p w14:paraId="1CF06916" w14:textId="77777777" w:rsidR="0089264D" w:rsidRPr="00B40C4C" w:rsidRDefault="0089264D" w:rsidP="009137DA">
      <w:pPr>
        <w:pStyle w:val="a-vedtak-departement"/>
      </w:pPr>
      <w:r w:rsidRPr="00B40C4C">
        <w:t>Barne- og familiedepartementet</w:t>
      </w:r>
    </w:p>
    <w:p w14:paraId="4DFC33FA" w14:textId="77777777" w:rsidR="0089264D" w:rsidRPr="00B40C4C" w:rsidRDefault="0089264D" w:rsidP="009137DA">
      <w:pPr>
        <w:pStyle w:val="Fullmakttit"/>
      </w:pPr>
      <w:r w:rsidRPr="00B40C4C">
        <w:t>Fullmakter til å overskride gitte bevilgninger</w:t>
      </w:r>
    </w:p>
    <w:p w14:paraId="5F62E67E" w14:textId="77777777" w:rsidR="0089264D" w:rsidRPr="00B40C4C" w:rsidRDefault="0089264D" w:rsidP="009137DA">
      <w:pPr>
        <w:pStyle w:val="a-vedtak-del"/>
      </w:pPr>
      <w:r w:rsidRPr="00B40C4C">
        <w:t>II</w:t>
      </w:r>
    </w:p>
    <w:p w14:paraId="70316675" w14:textId="77777777" w:rsidR="0089264D" w:rsidRPr="00B40C4C" w:rsidRDefault="0089264D" w:rsidP="009137DA">
      <w:pPr>
        <w:pStyle w:val="a-vedtak-tekst"/>
      </w:pPr>
      <w:r w:rsidRPr="00B40C4C">
        <w:t>Merinntektsfullmakter</w:t>
      </w:r>
    </w:p>
    <w:p w14:paraId="32348BEB" w14:textId="77777777" w:rsidR="0089264D" w:rsidRPr="00B40C4C" w:rsidRDefault="0089264D" w:rsidP="009137DA">
      <w:r w:rsidRPr="00B40C4C">
        <w:t>Stortinget samtykker i at Barne- og familiedepartementet i 2025 kan:</w:t>
      </w:r>
    </w:p>
    <w:p w14:paraId="24E88220"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37D95689" w14:textId="77777777">
        <w:trPr>
          <w:trHeight w:val="360"/>
        </w:trPr>
        <w:tc>
          <w:tcPr>
            <w:tcW w:w="4800" w:type="dxa"/>
            <w:tcBorders>
              <w:top w:val="single" w:sz="4" w:space="0" w:color="000000"/>
              <w:left w:val="nil"/>
              <w:bottom w:val="nil"/>
              <w:right w:val="nil"/>
            </w:tcBorders>
            <w:tcMar>
              <w:top w:w="128" w:type="dxa"/>
              <w:left w:w="43" w:type="dxa"/>
              <w:bottom w:w="43" w:type="dxa"/>
              <w:right w:w="43" w:type="dxa"/>
            </w:tcMar>
            <w:vAlign w:val="bottom"/>
          </w:tcPr>
          <w:p w14:paraId="06D4D19B"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9E1D4" w14:textId="77777777" w:rsidR="0089264D" w:rsidRPr="00B40C4C" w:rsidRDefault="0089264D" w:rsidP="009137DA">
            <w:r w:rsidRPr="00B40C4C">
              <w:t>mot tilsvarende merinntekt under</w:t>
            </w:r>
          </w:p>
        </w:tc>
      </w:tr>
      <w:tr w:rsidR="00446E55" w:rsidRPr="00B40C4C" w14:paraId="4C85E07B"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27D99B6A" w14:textId="77777777" w:rsidR="0089264D" w:rsidRPr="00B40C4C" w:rsidRDefault="0089264D" w:rsidP="009137DA">
            <w:r w:rsidRPr="00B40C4C">
              <w:t>kap. 842 post 01</w:t>
            </w:r>
          </w:p>
        </w:tc>
        <w:tc>
          <w:tcPr>
            <w:tcW w:w="4800" w:type="dxa"/>
            <w:tcBorders>
              <w:top w:val="single" w:sz="4" w:space="0" w:color="000000"/>
              <w:left w:val="nil"/>
              <w:bottom w:val="nil"/>
              <w:right w:val="nil"/>
            </w:tcBorders>
            <w:tcMar>
              <w:top w:w="128" w:type="dxa"/>
              <w:left w:w="43" w:type="dxa"/>
              <w:bottom w:w="43" w:type="dxa"/>
              <w:right w:w="43" w:type="dxa"/>
            </w:tcMar>
          </w:tcPr>
          <w:p w14:paraId="622BFC96" w14:textId="77777777" w:rsidR="0089264D" w:rsidRPr="00B40C4C" w:rsidRDefault="0089264D" w:rsidP="009137DA">
            <w:r w:rsidRPr="00B40C4C">
              <w:t>kap. 3842 post 01</w:t>
            </w:r>
          </w:p>
        </w:tc>
      </w:tr>
      <w:tr w:rsidR="00446E55" w:rsidRPr="00B40C4C" w14:paraId="54B4A5AA" w14:textId="77777777">
        <w:trPr>
          <w:trHeight w:val="380"/>
        </w:trPr>
        <w:tc>
          <w:tcPr>
            <w:tcW w:w="4800" w:type="dxa"/>
            <w:tcBorders>
              <w:top w:val="nil"/>
              <w:left w:val="nil"/>
              <w:bottom w:val="nil"/>
              <w:right w:val="nil"/>
            </w:tcBorders>
            <w:tcMar>
              <w:top w:w="128" w:type="dxa"/>
              <w:left w:w="43" w:type="dxa"/>
              <w:bottom w:w="43" w:type="dxa"/>
              <w:right w:w="43" w:type="dxa"/>
            </w:tcMar>
          </w:tcPr>
          <w:p w14:paraId="4701AE4B" w14:textId="77777777" w:rsidR="0089264D" w:rsidRPr="00B40C4C" w:rsidRDefault="0089264D" w:rsidP="009137DA">
            <w:r w:rsidRPr="00B40C4C">
              <w:t>kap. 847 post 01</w:t>
            </w:r>
          </w:p>
        </w:tc>
        <w:tc>
          <w:tcPr>
            <w:tcW w:w="4800" w:type="dxa"/>
            <w:tcBorders>
              <w:top w:val="nil"/>
              <w:left w:val="nil"/>
              <w:bottom w:val="nil"/>
              <w:right w:val="nil"/>
            </w:tcBorders>
            <w:tcMar>
              <w:top w:w="128" w:type="dxa"/>
              <w:left w:w="43" w:type="dxa"/>
              <w:bottom w:w="43" w:type="dxa"/>
              <w:right w:w="43" w:type="dxa"/>
            </w:tcMar>
          </w:tcPr>
          <w:p w14:paraId="26884465" w14:textId="77777777" w:rsidR="0089264D" w:rsidRPr="00B40C4C" w:rsidRDefault="0089264D" w:rsidP="009137DA">
            <w:r w:rsidRPr="00B40C4C">
              <w:t>kap. 3847 post 01</w:t>
            </w:r>
          </w:p>
        </w:tc>
      </w:tr>
      <w:tr w:rsidR="00446E55" w:rsidRPr="00B40C4C" w14:paraId="297D80DB" w14:textId="77777777">
        <w:trPr>
          <w:trHeight w:val="380"/>
        </w:trPr>
        <w:tc>
          <w:tcPr>
            <w:tcW w:w="4800" w:type="dxa"/>
            <w:tcBorders>
              <w:top w:val="nil"/>
              <w:left w:val="nil"/>
              <w:bottom w:val="nil"/>
              <w:right w:val="nil"/>
            </w:tcBorders>
            <w:tcMar>
              <w:top w:w="128" w:type="dxa"/>
              <w:left w:w="43" w:type="dxa"/>
              <w:bottom w:w="43" w:type="dxa"/>
              <w:right w:w="43" w:type="dxa"/>
            </w:tcMar>
          </w:tcPr>
          <w:p w14:paraId="314455D5" w14:textId="77777777" w:rsidR="0089264D" w:rsidRPr="00B40C4C" w:rsidRDefault="0089264D" w:rsidP="009137DA">
            <w:r w:rsidRPr="00B40C4C">
              <w:t>kap. 853 post 01</w:t>
            </w:r>
          </w:p>
        </w:tc>
        <w:tc>
          <w:tcPr>
            <w:tcW w:w="4800" w:type="dxa"/>
            <w:tcBorders>
              <w:top w:val="nil"/>
              <w:left w:val="nil"/>
              <w:bottom w:val="nil"/>
              <w:right w:val="nil"/>
            </w:tcBorders>
            <w:tcMar>
              <w:top w:w="128" w:type="dxa"/>
              <w:left w:w="43" w:type="dxa"/>
              <w:bottom w:w="43" w:type="dxa"/>
              <w:right w:w="43" w:type="dxa"/>
            </w:tcMar>
          </w:tcPr>
          <w:p w14:paraId="259D9583" w14:textId="77777777" w:rsidR="0089264D" w:rsidRPr="00B40C4C" w:rsidRDefault="0089264D" w:rsidP="009137DA">
            <w:r w:rsidRPr="00B40C4C">
              <w:t>Kap. 3853 post 01</w:t>
            </w:r>
          </w:p>
        </w:tc>
      </w:tr>
      <w:tr w:rsidR="00446E55" w:rsidRPr="00B40C4C" w14:paraId="20CDEF22" w14:textId="77777777">
        <w:trPr>
          <w:trHeight w:val="380"/>
        </w:trPr>
        <w:tc>
          <w:tcPr>
            <w:tcW w:w="4800" w:type="dxa"/>
            <w:tcBorders>
              <w:top w:val="nil"/>
              <w:left w:val="nil"/>
              <w:bottom w:val="nil"/>
              <w:right w:val="nil"/>
            </w:tcBorders>
            <w:tcMar>
              <w:top w:w="128" w:type="dxa"/>
              <w:left w:w="43" w:type="dxa"/>
              <w:bottom w:w="43" w:type="dxa"/>
              <w:right w:w="43" w:type="dxa"/>
            </w:tcMar>
          </w:tcPr>
          <w:p w14:paraId="4EC52939" w14:textId="77777777" w:rsidR="0089264D" w:rsidRPr="00B40C4C" w:rsidRDefault="0089264D" w:rsidP="009137DA">
            <w:r w:rsidRPr="00B40C4C">
              <w:t>kap. 855 post 01</w:t>
            </w:r>
          </w:p>
        </w:tc>
        <w:tc>
          <w:tcPr>
            <w:tcW w:w="4800" w:type="dxa"/>
            <w:tcBorders>
              <w:top w:val="nil"/>
              <w:left w:val="nil"/>
              <w:bottom w:val="nil"/>
              <w:right w:val="nil"/>
            </w:tcBorders>
            <w:tcMar>
              <w:top w:w="128" w:type="dxa"/>
              <w:left w:w="43" w:type="dxa"/>
              <w:bottom w:w="43" w:type="dxa"/>
              <w:right w:w="43" w:type="dxa"/>
            </w:tcMar>
          </w:tcPr>
          <w:p w14:paraId="7CCB5D79" w14:textId="77777777" w:rsidR="0089264D" w:rsidRPr="00B40C4C" w:rsidRDefault="0089264D" w:rsidP="009137DA">
            <w:r w:rsidRPr="00B40C4C">
              <w:t>kap. 3855 postene 01, 02 og 60</w:t>
            </w:r>
          </w:p>
        </w:tc>
      </w:tr>
      <w:tr w:rsidR="00446E55" w:rsidRPr="00B40C4C" w14:paraId="47827626" w14:textId="77777777">
        <w:trPr>
          <w:trHeight w:val="380"/>
        </w:trPr>
        <w:tc>
          <w:tcPr>
            <w:tcW w:w="4800" w:type="dxa"/>
            <w:tcBorders>
              <w:top w:val="nil"/>
              <w:left w:val="nil"/>
              <w:bottom w:val="nil"/>
              <w:right w:val="nil"/>
            </w:tcBorders>
            <w:tcMar>
              <w:top w:w="128" w:type="dxa"/>
              <w:left w:w="43" w:type="dxa"/>
              <w:bottom w:w="43" w:type="dxa"/>
              <w:right w:w="43" w:type="dxa"/>
            </w:tcMar>
          </w:tcPr>
          <w:p w14:paraId="175BAEB7" w14:textId="77777777" w:rsidR="0089264D" w:rsidRPr="00B40C4C" w:rsidRDefault="0089264D" w:rsidP="009137DA">
            <w:r w:rsidRPr="00B40C4C">
              <w:t>kap. 856 post 01</w:t>
            </w:r>
          </w:p>
        </w:tc>
        <w:tc>
          <w:tcPr>
            <w:tcW w:w="4800" w:type="dxa"/>
            <w:tcBorders>
              <w:top w:val="nil"/>
              <w:left w:val="nil"/>
              <w:bottom w:val="nil"/>
              <w:right w:val="nil"/>
            </w:tcBorders>
            <w:tcMar>
              <w:top w:w="128" w:type="dxa"/>
              <w:left w:w="43" w:type="dxa"/>
              <w:bottom w:w="43" w:type="dxa"/>
              <w:right w:w="43" w:type="dxa"/>
            </w:tcMar>
          </w:tcPr>
          <w:p w14:paraId="334A6145" w14:textId="77777777" w:rsidR="0089264D" w:rsidRPr="00B40C4C" w:rsidRDefault="0089264D" w:rsidP="009137DA">
            <w:r w:rsidRPr="00B40C4C">
              <w:t>kap. 3856 post 01</w:t>
            </w:r>
          </w:p>
        </w:tc>
      </w:tr>
      <w:tr w:rsidR="00446E55" w:rsidRPr="00B40C4C" w14:paraId="02991784" w14:textId="77777777">
        <w:trPr>
          <w:trHeight w:val="380"/>
        </w:trPr>
        <w:tc>
          <w:tcPr>
            <w:tcW w:w="4800" w:type="dxa"/>
            <w:tcBorders>
              <w:top w:val="nil"/>
              <w:left w:val="nil"/>
              <w:bottom w:val="nil"/>
              <w:right w:val="nil"/>
            </w:tcBorders>
            <w:tcMar>
              <w:top w:w="128" w:type="dxa"/>
              <w:left w:w="43" w:type="dxa"/>
              <w:bottom w:w="43" w:type="dxa"/>
              <w:right w:w="43" w:type="dxa"/>
            </w:tcMar>
          </w:tcPr>
          <w:p w14:paraId="72FB60B9" w14:textId="77777777" w:rsidR="0089264D" w:rsidRPr="00B40C4C" w:rsidRDefault="0089264D" w:rsidP="009137DA">
            <w:r w:rsidRPr="00B40C4C">
              <w:t>kap. 858 post 01</w:t>
            </w:r>
          </w:p>
        </w:tc>
        <w:tc>
          <w:tcPr>
            <w:tcW w:w="4800" w:type="dxa"/>
            <w:tcBorders>
              <w:top w:val="nil"/>
              <w:left w:val="nil"/>
              <w:bottom w:val="nil"/>
              <w:right w:val="nil"/>
            </w:tcBorders>
            <w:tcMar>
              <w:top w:w="128" w:type="dxa"/>
              <w:left w:w="43" w:type="dxa"/>
              <w:bottom w:w="43" w:type="dxa"/>
              <w:right w:w="43" w:type="dxa"/>
            </w:tcMar>
          </w:tcPr>
          <w:p w14:paraId="30BAA001" w14:textId="77777777" w:rsidR="0089264D" w:rsidRPr="00B40C4C" w:rsidRDefault="0089264D" w:rsidP="009137DA">
            <w:r w:rsidRPr="00B40C4C">
              <w:t>kap. 3858 post 01</w:t>
            </w:r>
          </w:p>
        </w:tc>
      </w:tr>
      <w:tr w:rsidR="00446E55" w:rsidRPr="00B40C4C" w14:paraId="009B3C1A"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4627CB90" w14:textId="77777777" w:rsidR="0089264D" w:rsidRPr="00B40C4C" w:rsidRDefault="0089264D" w:rsidP="009137DA">
            <w:r w:rsidRPr="00B40C4C">
              <w:t>kap. 868 post 01</w:t>
            </w:r>
          </w:p>
        </w:tc>
        <w:tc>
          <w:tcPr>
            <w:tcW w:w="4800" w:type="dxa"/>
            <w:tcBorders>
              <w:top w:val="nil"/>
              <w:left w:val="nil"/>
              <w:bottom w:val="single" w:sz="4" w:space="0" w:color="000000"/>
              <w:right w:val="nil"/>
            </w:tcBorders>
            <w:tcMar>
              <w:top w:w="128" w:type="dxa"/>
              <w:left w:w="43" w:type="dxa"/>
              <w:bottom w:w="43" w:type="dxa"/>
              <w:right w:w="43" w:type="dxa"/>
            </w:tcMar>
          </w:tcPr>
          <w:p w14:paraId="7FB93E62" w14:textId="77777777" w:rsidR="0089264D" w:rsidRPr="00B40C4C" w:rsidRDefault="0089264D" w:rsidP="009137DA">
            <w:r w:rsidRPr="00B40C4C">
              <w:t>kap. 3868 post 02</w:t>
            </w:r>
          </w:p>
        </w:tc>
      </w:tr>
    </w:tbl>
    <w:p w14:paraId="403A804E" w14:textId="77777777" w:rsidR="0089264D" w:rsidRPr="00B40C4C" w:rsidRDefault="0089264D" w:rsidP="00503FD6">
      <w:r w:rsidRPr="00B40C4C">
        <w:t>Merinntekt som gir grunnlag for overskridelse, skal også dekke merverdiavgift knyttet til overskridelsen og gjelder derfor også kap. 1633, post 01, for de statlige forvaltningsorganene som inngår i nettoordningen for merverdiavgift.</w:t>
      </w:r>
    </w:p>
    <w:p w14:paraId="1F58FF03" w14:textId="77777777" w:rsidR="0089264D" w:rsidRPr="00B40C4C" w:rsidRDefault="0089264D" w:rsidP="009137DA">
      <w:r w:rsidRPr="00B40C4C">
        <w:t>Merinntekter og eventuelle mindreinntekter tas med i utregningen av overføring av ubrukt bevilgning til neste år.</w:t>
      </w:r>
    </w:p>
    <w:p w14:paraId="343BE54A" w14:textId="77777777" w:rsidR="0089264D" w:rsidRPr="00B40C4C" w:rsidRDefault="0089264D" w:rsidP="009137DA">
      <w:pPr>
        <w:pStyle w:val="Fullmakttit"/>
      </w:pPr>
      <w:r w:rsidRPr="00B40C4C">
        <w:t>Fullmakter til å pådra staten forpliktelser utover gitte bevilgninger</w:t>
      </w:r>
    </w:p>
    <w:p w14:paraId="78D8217E" w14:textId="77777777" w:rsidR="0089264D" w:rsidRPr="00B40C4C" w:rsidRDefault="0089264D" w:rsidP="009137DA">
      <w:pPr>
        <w:pStyle w:val="a-vedtak-del"/>
      </w:pPr>
      <w:r w:rsidRPr="00B40C4C">
        <w:t>III</w:t>
      </w:r>
    </w:p>
    <w:p w14:paraId="1689E845" w14:textId="77777777" w:rsidR="0089264D" w:rsidRPr="00B40C4C" w:rsidRDefault="0089264D" w:rsidP="009137DA">
      <w:pPr>
        <w:pStyle w:val="a-vedtak-tekst"/>
      </w:pPr>
      <w:r w:rsidRPr="00B40C4C">
        <w:t>Tilsagnsfullmakt</w:t>
      </w:r>
    </w:p>
    <w:p w14:paraId="43A05E88" w14:textId="77777777" w:rsidR="0089264D" w:rsidRPr="00B40C4C" w:rsidRDefault="0089264D" w:rsidP="009137DA">
      <w:r w:rsidRPr="00B40C4C">
        <w:t>Stortinget samtykker i at Barne- og familiedepartementet i 2025 kan gi tilsagn om tilskudd utover gitte bevilgninger, men slik at samlet ramme for nye tilsagn og gammelt ansvar ikke overstiger følgende beløp:</w:t>
      </w:r>
    </w:p>
    <w:p w14:paraId="7A575B79" w14:textId="77777777" w:rsidR="0089264D" w:rsidRPr="00B40C4C" w:rsidRDefault="0089264D" w:rsidP="009137DA">
      <w:pPr>
        <w:pStyle w:val="Tabellnavn"/>
      </w:pPr>
      <w:r w:rsidRPr="00B40C4C">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0"/>
        <w:gridCol w:w="620"/>
        <w:gridCol w:w="5160"/>
        <w:gridCol w:w="3320"/>
      </w:tblGrid>
      <w:tr w:rsidR="00446E55" w:rsidRPr="00B40C4C" w14:paraId="200770BD" w14:textId="77777777">
        <w:trPr>
          <w:trHeight w:val="360"/>
        </w:trPr>
        <w:tc>
          <w:tcPr>
            <w:tcW w:w="460" w:type="dxa"/>
            <w:tcBorders>
              <w:top w:val="single" w:sz="4" w:space="0" w:color="000000"/>
              <w:left w:val="nil"/>
              <w:bottom w:val="nil"/>
              <w:right w:val="nil"/>
            </w:tcBorders>
            <w:tcMar>
              <w:top w:w="128" w:type="dxa"/>
              <w:left w:w="43" w:type="dxa"/>
              <w:bottom w:w="43" w:type="dxa"/>
              <w:right w:w="43" w:type="dxa"/>
            </w:tcMar>
            <w:vAlign w:val="bottom"/>
          </w:tcPr>
          <w:p w14:paraId="045D2985" w14:textId="77777777" w:rsidR="0089264D" w:rsidRPr="00B40C4C" w:rsidRDefault="0089264D" w:rsidP="00503FD6">
            <w:r w:rsidRPr="00B40C4C">
              <w:lastRenderedPageBreak/>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0E90D6" w14:textId="77777777" w:rsidR="0089264D" w:rsidRPr="00B40C4C" w:rsidRDefault="0089264D" w:rsidP="009137DA">
            <w:r w:rsidRPr="00B40C4C">
              <w:t>Post</w:t>
            </w:r>
          </w:p>
        </w:tc>
        <w:tc>
          <w:tcPr>
            <w:tcW w:w="5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71A17" w14:textId="77777777" w:rsidR="0089264D" w:rsidRPr="00B40C4C" w:rsidRDefault="0089264D" w:rsidP="009137DA">
            <w:r w:rsidRPr="00B40C4C">
              <w:t>Benevnelse</w:t>
            </w:r>
          </w:p>
        </w:tc>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0AE9C" w14:textId="77777777" w:rsidR="0089264D" w:rsidRPr="00B40C4C" w:rsidRDefault="0089264D" w:rsidP="00C57201">
            <w:pPr>
              <w:jc w:val="right"/>
            </w:pPr>
            <w:r w:rsidRPr="00B40C4C">
              <w:t>Samlet ramme</w:t>
            </w:r>
          </w:p>
        </w:tc>
      </w:tr>
      <w:tr w:rsidR="00446E55" w:rsidRPr="00B40C4C" w14:paraId="101C1B01"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587CC2DF" w14:textId="77777777" w:rsidR="0089264D" w:rsidRPr="00B40C4C" w:rsidRDefault="0089264D" w:rsidP="009137DA">
            <w:r w:rsidRPr="00B40C4C">
              <w:t>800</w:t>
            </w:r>
          </w:p>
        </w:tc>
        <w:tc>
          <w:tcPr>
            <w:tcW w:w="620" w:type="dxa"/>
            <w:tcBorders>
              <w:top w:val="single" w:sz="4" w:space="0" w:color="000000"/>
              <w:left w:val="nil"/>
              <w:bottom w:val="nil"/>
              <w:right w:val="nil"/>
            </w:tcBorders>
            <w:tcMar>
              <w:top w:w="128" w:type="dxa"/>
              <w:left w:w="43" w:type="dxa"/>
              <w:bottom w:w="43" w:type="dxa"/>
              <w:right w:w="43" w:type="dxa"/>
            </w:tcMar>
          </w:tcPr>
          <w:p w14:paraId="454CD867" w14:textId="77777777" w:rsidR="0089264D" w:rsidRPr="00B40C4C" w:rsidRDefault="0089264D" w:rsidP="009137DA"/>
        </w:tc>
        <w:tc>
          <w:tcPr>
            <w:tcW w:w="5160" w:type="dxa"/>
            <w:tcBorders>
              <w:top w:val="single" w:sz="4" w:space="0" w:color="000000"/>
              <w:left w:val="nil"/>
              <w:bottom w:val="nil"/>
              <w:right w:val="nil"/>
            </w:tcBorders>
            <w:tcMar>
              <w:top w:w="128" w:type="dxa"/>
              <w:left w:w="43" w:type="dxa"/>
              <w:bottom w:w="43" w:type="dxa"/>
              <w:right w:w="43" w:type="dxa"/>
            </w:tcMar>
          </w:tcPr>
          <w:p w14:paraId="3016B6C5" w14:textId="77777777" w:rsidR="0089264D" w:rsidRPr="00B40C4C" w:rsidRDefault="0089264D" w:rsidP="009137DA">
            <w:r w:rsidRPr="00B40C4C">
              <w:t>Barne- og familiedepartementet</w:t>
            </w:r>
          </w:p>
        </w:tc>
        <w:tc>
          <w:tcPr>
            <w:tcW w:w="3320" w:type="dxa"/>
            <w:tcBorders>
              <w:top w:val="single" w:sz="4" w:space="0" w:color="000000"/>
              <w:left w:val="nil"/>
              <w:bottom w:val="nil"/>
              <w:right w:val="nil"/>
            </w:tcBorders>
            <w:tcMar>
              <w:top w:w="128" w:type="dxa"/>
              <w:left w:w="43" w:type="dxa"/>
              <w:bottom w:w="43" w:type="dxa"/>
              <w:right w:w="43" w:type="dxa"/>
            </w:tcMar>
          </w:tcPr>
          <w:p w14:paraId="726E64C0" w14:textId="77777777" w:rsidR="0089264D" w:rsidRPr="00B40C4C" w:rsidRDefault="0089264D" w:rsidP="00C57201">
            <w:pPr>
              <w:jc w:val="right"/>
            </w:pPr>
          </w:p>
        </w:tc>
      </w:tr>
      <w:tr w:rsidR="00446E55" w:rsidRPr="00B40C4C" w14:paraId="7E7FABF3"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2144B594" w14:textId="77777777" w:rsidR="0089264D" w:rsidRPr="00B40C4C" w:rsidRDefault="0089264D" w:rsidP="009137DA"/>
        </w:tc>
        <w:tc>
          <w:tcPr>
            <w:tcW w:w="620" w:type="dxa"/>
            <w:tcBorders>
              <w:top w:val="nil"/>
              <w:left w:val="nil"/>
              <w:bottom w:val="single" w:sz="4" w:space="0" w:color="000000"/>
              <w:right w:val="nil"/>
            </w:tcBorders>
            <w:tcMar>
              <w:top w:w="128" w:type="dxa"/>
              <w:left w:w="43" w:type="dxa"/>
              <w:bottom w:w="43" w:type="dxa"/>
              <w:right w:w="43" w:type="dxa"/>
            </w:tcMar>
          </w:tcPr>
          <w:p w14:paraId="63F6BBCA" w14:textId="77777777" w:rsidR="0089264D" w:rsidRPr="00B40C4C" w:rsidRDefault="0089264D" w:rsidP="009137DA">
            <w:r w:rsidRPr="00B40C4C">
              <w:t>70</w:t>
            </w:r>
          </w:p>
        </w:tc>
        <w:tc>
          <w:tcPr>
            <w:tcW w:w="5160" w:type="dxa"/>
            <w:tcBorders>
              <w:top w:val="nil"/>
              <w:left w:val="nil"/>
              <w:bottom w:val="single" w:sz="4" w:space="0" w:color="000000"/>
              <w:right w:val="nil"/>
            </w:tcBorders>
            <w:tcMar>
              <w:top w:w="128" w:type="dxa"/>
              <w:left w:w="43" w:type="dxa"/>
              <w:bottom w:w="43" w:type="dxa"/>
              <w:right w:w="43" w:type="dxa"/>
            </w:tcMar>
          </w:tcPr>
          <w:p w14:paraId="0B8F2A19" w14:textId="77777777" w:rsidR="0089264D" w:rsidRPr="00B40C4C" w:rsidRDefault="0089264D" w:rsidP="009137DA">
            <w:r w:rsidRPr="00B40C4C">
              <w:t>Norges forskningsråd</w:t>
            </w:r>
          </w:p>
        </w:tc>
        <w:tc>
          <w:tcPr>
            <w:tcW w:w="3320" w:type="dxa"/>
            <w:tcBorders>
              <w:top w:val="nil"/>
              <w:left w:val="nil"/>
              <w:bottom w:val="single" w:sz="4" w:space="0" w:color="000000"/>
              <w:right w:val="nil"/>
            </w:tcBorders>
            <w:tcMar>
              <w:top w:w="128" w:type="dxa"/>
              <w:left w:w="43" w:type="dxa"/>
              <w:bottom w:w="43" w:type="dxa"/>
              <w:right w:w="43" w:type="dxa"/>
            </w:tcMar>
          </w:tcPr>
          <w:p w14:paraId="0E4EC246" w14:textId="77777777" w:rsidR="0089264D" w:rsidRPr="00B40C4C" w:rsidRDefault="0089264D" w:rsidP="00C57201">
            <w:pPr>
              <w:jc w:val="right"/>
            </w:pPr>
            <w:r w:rsidRPr="00B40C4C">
              <w:t>157,2 mill. kroner</w:t>
            </w:r>
          </w:p>
        </w:tc>
      </w:tr>
    </w:tbl>
    <w:p w14:paraId="7C30CF7F" w14:textId="77777777" w:rsidR="0089264D" w:rsidRPr="00B40C4C" w:rsidRDefault="0089264D" w:rsidP="00B40C4C">
      <w:pPr>
        <w:pStyle w:val="a-vedtak-del"/>
      </w:pPr>
      <w:r w:rsidRPr="00B40C4C">
        <w:t>IV</w:t>
      </w:r>
    </w:p>
    <w:p w14:paraId="779534F8" w14:textId="77777777" w:rsidR="0089264D" w:rsidRPr="00B40C4C" w:rsidRDefault="0089264D" w:rsidP="009137DA">
      <w:pPr>
        <w:pStyle w:val="a-vedtak-tekst"/>
      </w:pPr>
      <w:r w:rsidRPr="00B40C4C">
        <w:t>Fullmakt til å pådra staten forpliktelser til bevaringsstrategi for kulturhistoriske verdifulle kirkebygg</w:t>
      </w:r>
    </w:p>
    <w:p w14:paraId="321E0C59" w14:textId="77777777" w:rsidR="0089264D" w:rsidRPr="00B40C4C" w:rsidRDefault="0089264D" w:rsidP="009137DA">
      <w:r w:rsidRPr="00B40C4C">
        <w:t>Stortinget samtykker i at Barne- og familiedepartementet kan pådra forpliktelser om tilskudd til bevaringsstrategi for kulturhistorisk verdifulle kirkebygg innenfor en samlet ramme på 9 963 mill. kroner (i 2025-kroner) med årlige utbetalinger på inntil 521 mill. kroner i perioden 2025 til 2054.</w:t>
      </w:r>
    </w:p>
    <w:p w14:paraId="45CC8EB8" w14:textId="77777777" w:rsidR="0089264D" w:rsidRPr="00B40C4C" w:rsidRDefault="0089264D" w:rsidP="009137DA">
      <w:pPr>
        <w:pStyle w:val="Fullmakttit"/>
      </w:pPr>
      <w:r w:rsidRPr="00B40C4C">
        <w:t>Andre fullmakter</w:t>
      </w:r>
    </w:p>
    <w:p w14:paraId="538C0142" w14:textId="77777777" w:rsidR="0089264D" w:rsidRPr="00B40C4C" w:rsidRDefault="0089264D" w:rsidP="009137DA">
      <w:pPr>
        <w:pStyle w:val="a-vedtak-del"/>
      </w:pPr>
      <w:r w:rsidRPr="00B40C4C">
        <w:t>V</w:t>
      </w:r>
    </w:p>
    <w:p w14:paraId="3D1927B4" w14:textId="77777777" w:rsidR="0089264D" w:rsidRPr="00B40C4C" w:rsidRDefault="0089264D" w:rsidP="009137DA">
      <w:pPr>
        <w:pStyle w:val="a-vedtak-tekst"/>
      </w:pPr>
      <w:r w:rsidRPr="00B40C4C">
        <w:t>Satser for barnetrygd</w:t>
      </w:r>
    </w:p>
    <w:p w14:paraId="0914FF5B" w14:textId="77777777" w:rsidR="0089264D" w:rsidRPr="00B40C4C" w:rsidRDefault="0089264D" w:rsidP="009137DA">
      <w:r w:rsidRPr="00B40C4C">
        <w:t xml:space="preserve">Stortinget samtykker i at Arbeids- og velferdsdirektoratet i henhold til </w:t>
      </w:r>
      <w:r w:rsidRPr="00B40C4C">
        <w:rPr>
          <w:rStyle w:val="kursiv"/>
        </w:rPr>
        <w:t>lov 8. mars 2002 nr. 4 om barnetrygd</w:t>
      </w:r>
      <w:r w:rsidRPr="00B40C4C">
        <w:t xml:space="preserve"> § 10 for 2025 kan betale ut barnetrygd til barn i alderen 0 år til og med måneden før fylte 18 år med 21 192 kroner per år.</w:t>
      </w:r>
    </w:p>
    <w:p w14:paraId="05950D2B" w14:textId="77777777" w:rsidR="0089264D" w:rsidRPr="00B40C4C" w:rsidRDefault="0089264D" w:rsidP="009137DA">
      <w:r w:rsidRPr="00B40C4C">
        <w:t>Arbeids- og velferdsdirektoratet betaler ut utvidet barnetrygd med 30 192 kroner per år.</w:t>
      </w:r>
    </w:p>
    <w:p w14:paraId="4226EC8F" w14:textId="77777777" w:rsidR="0089264D" w:rsidRPr="00B40C4C" w:rsidRDefault="0089264D" w:rsidP="009137DA">
      <w:r w:rsidRPr="00B40C4C">
        <w:t>Enslige forsørgere som fyller vilkårene for rett til utvidet stønad etter barnetrygdloven og full overgangsstønad etter folketrygdloven, og som har barn i alderen 0–3 år, har rett til et småbarnstillegg på 8 352 kroner per år. Dette tillegget gjelder per enslige forsørger, uavhengig av hvor mange barn i alderen 0–3 år vedkommende faktisk forsørger.</w:t>
      </w:r>
    </w:p>
    <w:p w14:paraId="6A4DFDCB" w14:textId="77777777" w:rsidR="0089264D" w:rsidRPr="00B40C4C" w:rsidRDefault="0089264D" w:rsidP="009137DA">
      <w:pPr>
        <w:pStyle w:val="a-vedtak-del"/>
      </w:pPr>
      <w:r w:rsidRPr="00B40C4C">
        <w:t>VI</w:t>
      </w:r>
    </w:p>
    <w:p w14:paraId="4D0E3866" w14:textId="77777777" w:rsidR="0089264D" w:rsidRPr="00B40C4C" w:rsidRDefault="0089264D" w:rsidP="009137DA">
      <w:pPr>
        <w:pStyle w:val="a-vedtak-tekst"/>
      </w:pPr>
      <w:r w:rsidRPr="00B40C4C">
        <w:t>Satser for kontantstøtte</w:t>
      </w:r>
    </w:p>
    <w:p w14:paraId="35969139" w14:textId="77777777" w:rsidR="0089264D" w:rsidRPr="00B40C4C" w:rsidRDefault="0089264D" w:rsidP="009137DA">
      <w:r w:rsidRPr="00B40C4C">
        <w:t xml:space="preserve">Stortinget samtykker i at Arbeids- og velferdsdirektoratet for 2025 i henhold til </w:t>
      </w:r>
      <w:r w:rsidRPr="00B40C4C">
        <w:rPr>
          <w:rStyle w:val="kursiv"/>
        </w:rPr>
        <w:t>lov 26. juni 1998 nr. 41 om kontantstøtte til småbarnsforeldre</w:t>
      </w:r>
      <w:r w:rsidRPr="00B40C4C">
        <w:t xml:space="preserve"> § 7 kan betale ut kontantstøtte med følgende beløp for barn i alderen 13–19 måneder:</w:t>
      </w:r>
    </w:p>
    <w:p w14:paraId="6C4E0E52" w14:textId="77777777" w:rsidR="0089264D" w:rsidRPr="00B40C4C" w:rsidRDefault="0089264D" w:rsidP="009137DA">
      <w:pPr>
        <w:pStyle w:val="Tabellnavn"/>
      </w:pPr>
      <w:r w:rsidRPr="00B40C4C">
        <w:t>03N1xt2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300"/>
        <w:gridCol w:w="3220"/>
        <w:gridCol w:w="3040"/>
      </w:tblGrid>
      <w:tr w:rsidR="00446E55" w:rsidRPr="00B40C4C" w14:paraId="5DE23304" w14:textId="77777777">
        <w:trPr>
          <w:trHeight w:val="360"/>
        </w:trPr>
        <w:tc>
          <w:tcPr>
            <w:tcW w:w="3300" w:type="dxa"/>
            <w:tcBorders>
              <w:top w:val="single" w:sz="4" w:space="0" w:color="000000"/>
              <w:left w:val="nil"/>
              <w:bottom w:val="nil"/>
              <w:right w:val="nil"/>
            </w:tcBorders>
            <w:tcMar>
              <w:top w:w="128" w:type="dxa"/>
              <w:left w:w="43" w:type="dxa"/>
              <w:bottom w:w="43" w:type="dxa"/>
              <w:right w:w="43" w:type="dxa"/>
            </w:tcMar>
            <w:vAlign w:val="bottom"/>
          </w:tcPr>
          <w:p w14:paraId="09885F19" w14:textId="77777777" w:rsidR="0089264D" w:rsidRPr="00B40C4C" w:rsidRDefault="0089264D" w:rsidP="00503FD6">
            <w:r w:rsidRPr="00B40C4C">
              <w:t>Avtalt oppholdstid i barnehage per uke</w:t>
            </w:r>
          </w:p>
        </w:tc>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4E692" w14:textId="77777777" w:rsidR="0089264D" w:rsidRPr="00B40C4C" w:rsidRDefault="0089264D" w:rsidP="00C57201">
            <w:pPr>
              <w:jc w:val="right"/>
            </w:pPr>
            <w:r w:rsidRPr="00B40C4C">
              <w:t>Kontantstøtte i prosent av full sats</w:t>
            </w:r>
          </w:p>
        </w:tc>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E5A7C" w14:textId="77777777" w:rsidR="0089264D" w:rsidRPr="00B40C4C" w:rsidRDefault="0089264D" w:rsidP="00C57201">
            <w:pPr>
              <w:jc w:val="right"/>
            </w:pPr>
            <w:r w:rsidRPr="00B40C4C">
              <w:t xml:space="preserve">Kontantstøtte per barn per måned </w:t>
            </w:r>
          </w:p>
        </w:tc>
      </w:tr>
      <w:tr w:rsidR="00446E55" w:rsidRPr="00B40C4C" w14:paraId="5B181451" w14:textId="77777777">
        <w:trPr>
          <w:trHeight w:val="380"/>
        </w:trPr>
        <w:tc>
          <w:tcPr>
            <w:tcW w:w="3300" w:type="dxa"/>
            <w:tcBorders>
              <w:top w:val="single" w:sz="4" w:space="0" w:color="000000"/>
              <w:left w:val="nil"/>
              <w:bottom w:val="nil"/>
              <w:right w:val="nil"/>
            </w:tcBorders>
            <w:tcMar>
              <w:top w:w="128" w:type="dxa"/>
              <w:left w:w="43" w:type="dxa"/>
              <w:bottom w:w="43" w:type="dxa"/>
              <w:right w:w="43" w:type="dxa"/>
            </w:tcMar>
          </w:tcPr>
          <w:p w14:paraId="49CC16D7" w14:textId="77777777" w:rsidR="0089264D" w:rsidRPr="00B40C4C" w:rsidRDefault="0089264D" w:rsidP="009137DA">
            <w:r w:rsidRPr="00B40C4C">
              <w:t>Ikke bruk av barnehageplass</w:t>
            </w:r>
          </w:p>
        </w:tc>
        <w:tc>
          <w:tcPr>
            <w:tcW w:w="3220" w:type="dxa"/>
            <w:tcBorders>
              <w:top w:val="single" w:sz="4" w:space="0" w:color="000000"/>
              <w:left w:val="nil"/>
              <w:bottom w:val="nil"/>
              <w:right w:val="nil"/>
            </w:tcBorders>
            <w:tcMar>
              <w:top w:w="128" w:type="dxa"/>
              <w:left w:w="43" w:type="dxa"/>
              <w:bottom w:w="43" w:type="dxa"/>
              <w:right w:w="43" w:type="dxa"/>
            </w:tcMar>
            <w:vAlign w:val="bottom"/>
          </w:tcPr>
          <w:p w14:paraId="35950FA5" w14:textId="77777777" w:rsidR="0089264D" w:rsidRPr="00B40C4C" w:rsidRDefault="0089264D" w:rsidP="00C57201">
            <w:pPr>
              <w:jc w:val="right"/>
            </w:pPr>
            <w:r w:rsidRPr="00B40C4C">
              <w:t>100</w:t>
            </w:r>
          </w:p>
        </w:tc>
        <w:tc>
          <w:tcPr>
            <w:tcW w:w="3040" w:type="dxa"/>
            <w:tcBorders>
              <w:top w:val="single" w:sz="4" w:space="0" w:color="000000"/>
              <w:left w:val="nil"/>
              <w:bottom w:val="nil"/>
              <w:right w:val="nil"/>
            </w:tcBorders>
            <w:tcMar>
              <w:top w:w="128" w:type="dxa"/>
              <w:left w:w="43" w:type="dxa"/>
              <w:bottom w:w="43" w:type="dxa"/>
              <w:right w:w="43" w:type="dxa"/>
            </w:tcMar>
            <w:vAlign w:val="bottom"/>
          </w:tcPr>
          <w:p w14:paraId="3286091B" w14:textId="77777777" w:rsidR="0089264D" w:rsidRPr="00B40C4C" w:rsidRDefault="0089264D" w:rsidP="00C57201">
            <w:pPr>
              <w:jc w:val="right"/>
            </w:pPr>
            <w:r w:rsidRPr="00B40C4C">
              <w:t>7 500</w:t>
            </w:r>
          </w:p>
        </w:tc>
      </w:tr>
      <w:tr w:rsidR="00446E55" w:rsidRPr="00B40C4C" w14:paraId="38BD3643" w14:textId="77777777">
        <w:trPr>
          <w:trHeight w:val="380"/>
        </w:trPr>
        <w:tc>
          <w:tcPr>
            <w:tcW w:w="3300" w:type="dxa"/>
            <w:tcBorders>
              <w:top w:val="nil"/>
              <w:left w:val="nil"/>
              <w:bottom w:val="nil"/>
              <w:right w:val="nil"/>
            </w:tcBorders>
            <w:tcMar>
              <w:top w:w="128" w:type="dxa"/>
              <w:left w:w="43" w:type="dxa"/>
              <w:bottom w:w="43" w:type="dxa"/>
              <w:right w:w="43" w:type="dxa"/>
            </w:tcMar>
          </w:tcPr>
          <w:p w14:paraId="45D05A84" w14:textId="77777777" w:rsidR="0089264D" w:rsidRPr="00B40C4C" w:rsidRDefault="0089264D" w:rsidP="009137DA">
            <w:r w:rsidRPr="00B40C4C">
              <w:t>Til og med 8 timer</w:t>
            </w:r>
          </w:p>
        </w:tc>
        <w:tc>
          <w:tcPr>
            <w:tcW w:w="3220" w:type="dxa"/>
            <w:tcBorders>
              <w:top w:val="nil"/>
              <w:left w:val="nil"/>
              <w:bottom w:val="nil"/>
              <w:right w:val="nil"/>
            </w:tcBorders>
            <w:tcMar>
              <w:top w:w="128" w:type="dxa"/>
              <w:left w:w="43" w:type="dxa"/>
              <w:bottom w:w="43" w:type="dxa"/>
              <w:right w:w="43" w:type="dxa"/>
            </w:tcMar>
            <w:vAlign w:val="bottom"/>
          </w:tcPr>
          <w:p w14:paraId="652D53CA" w14:textId="77777777" w:rsidR="0089264D" w:rsidRPr="00B40C4C" w:rsidRDefault="0089264D" w:rsidP="00C57201">
            <w:pPr>
              <w:jc w:val="right"/>
            </w:pPr>
            <w:r w:rsidRPr="00B40C4C">
              <w:t>80</w:t>
            </w:r>
          </w:p>
        </w:tc>
        <w:tc>
          <w:tcPr>
            <w:tcW w:w="3040" w:type="dxa"/>
            <w:tcBorders>
              <w:top w:val="nil"/>
              <w:left w:val="nil"/>
              <w:bottom w:val="nil"/>
              <w:right w:val="nil"/>
            </w:tcBorders>
            <w:tcMar>
              <w:top w:w="128" w:type="dxa"/>
              <w:left w:w="43" w:type="dxa"/>
              <w:bottom w:w="43" w:type="dxa"/>
              <w:right w:w="43" w:type="dxa"/>
            </w:tcMar>
            <w:vAlign w:val="bottom"/>
          </w:tcPr>
          <w:p w14:paraId="16F4646C" w14:textId="77777777" w:rsidR="0089264D" w:rsidRPr="00B40C4C" w:rsidRDefault="0089264D" w:rsidP="00C57201">
            <w:pPr>
              <w:jc w:val="right"/>
            </w:pPr>
            <w:r w:rsidRPr="00B40C4C">
              <w:t>6 000</w:t>
            </w:r>
          </w:p>
        </w:tc>
      </w:tr>
      <w:tr w:rsidR="00446E55" w:rsidRPr="00B40C4C" w14:paraId="2DCC2712" w14:textId="77777777">
        <w:trPr>
          <w:trHeight w:val="380"/>
        </w:trPr>
        <w:tc>
          <w:tcPr>
            <w:tcW w:w="3300" w:type="dxa"/>
            <w:tcBorders>
              <w:top w:val="nil"/>
              <w:left w:val="nil"/>
              <w:bottom w:val="nil"/>
              <w:right w:val="nil"/>
            </w:tcBorders>
            <w:tcMar>
              <w:top w:w="128" w:type="dxa"/>
              <w:left w:w="43" w:type="dxa"/>
              <w:bottom w:w="43" w:type="dxa"/>
              <w:right w:w="43" w:type="dxa"/>
            </w:tcMar>
          </w:tcPr>
          <w:p w14:paraId="4DD77691" w14:textId="77777777" w:rsidR="0089264D" w:rsidRPr="00B40C4C" w:rsidRDefault="0089264D" w:rsidP="009137DA">
            <w:r w:rsidRPr="00B40C4C">
              <w:lastRenderedPageBreak/>
              <w:t>Fra 9 til og med 16 timer</w:t>
            </w:r>
          </w:p>
        </w:tc>
        <w:tc>
          <w:tcPr>
            <w:tcW w:w="3220" w:type="dxa"/>
            <w:tcBorders>
              <w:top w:val="nil"/>
              <w:left w:val="nil"/>
              <w:bottom w:val="nil"/>
              <w:right w:val="nil"/>
            </w:tcBorders>
            <w:tcMar>
              <w:top w:w="128" w:type="dxa"/>
              <w:left w:w="43" w:type="dxa"/>
              <w:bottom w:w="43" w:type="dxa"/>
              <w:right w:w="43" w:type="dxa"/>
            </w:tcMar>
            <w:vAlign w:val="bottom"/>
          </w:tcPr>
          <w:p w14:paraId="5DEC646D" w14:textId="77777777" w:rsidR="0089264D" w:rsidRPr="00B40C4C" w:rsidRDefault="0089264D" w:rsidP="00C57201">
            <w:pPr>
              <w:jc w:val="right"/>
            </w:pPr>
            <w:r w:rsidRPr="00B40C4C">
              <w:t>60</w:t>
            </w:r>
          </w:p>
        </w:tc>
        <w:tc>
          <w:tcPr>
            <w:tcW w:w="3040" w:type="dxa"/>
            <w:tcBorders>
              <w:top w:val="nil"/>
              <w:left w:val="nil"/>
              <w:bottom w:val="nil"/>
              <w:right w:val="nil"/>
            </w:tcBorders>
            <w:tcMar>
              <w:top w:w="128" w:type="dxa"/>
              <w:left w:w="43" w:type="dxa"/>
              <w:bottom w:w="43" w:type="dxa"/>
              <w:right w:w="43" w:type="dxa"/>
            </w:tcMar>
            <w:vAlign w:val="bottom"/>
          </w:tcPr>
          <w:p w14:paraId="50D59BF0" w14:textId="77777777" w:rsidR="0089264D" w:rsidRPr="00B40C4C" w:rsidRDefault="0089264D" w:rsidP="00C57201">
            <w:pPr>
              <w:jc w:val="right"/>
            </w:pPr>
            <w:r w:rsidRPr="00B40C4C">
              <w:t>4 500</w:t>
            </w:r>
          </w:p>
        </w:tc>
      </w:tr>
      <w:tr w:rsidR="00446E55" w:rsidRPr="00B40C4C" w14:paraId="404C5A19" w14:textId="77777777">
        <w:trPr>
          <w:trHeight w:val="380"/>
        </w:trPr>
        <w:tc>
          <w:tcPr>
            <w:tcW w:w="3300" w:type="dxa"/>
            <w:tcBorders>
              <w:top w:val="nil"/>
              <w:left w:val="nil"/>
              <w:bottom w:val="nil"/>
              <w:right w:val="nil"/>
            </w:tcBorders>
            <w:tcMar>
              <w:top w:w="128" w:type="dxa"/>
              <w:left w:w="43" w:type="dxa"/>
              <w:bottom w:w="43" w:type="dxa"/>
              <w:right w:w="43" w:type="dxa"/>
            </w:tcMar>
          </w:tcPr>
          <w:p w14:paraId="0C03B210" w14:textId="77777777" w:rsidR="0089264D" w:rsidRPr="00B40C4C" w:rsidRDefault="0089264D" w:rsidP="009137DA">
            <w:r w:rsidRPr="00B40C4C">
              <w:t>Fra 17 til og med 24 timer</w:t>
            </w:r>
          </w:p>
        </w:tc>
        <w:tc>
          <w:tcPr>
            <w:tcW w:w="3220" w:type="dxa"/>
            <w:tcBorders>
              <w:top w:val="nil"/>
              <w:left w:val="nil"/>
              <w:bottom w:val="nil"/>
              <w:right w:val="nil"/>
            </w:tcBorders>
            <w:tcMar>
              <w:top w:w="128" w:type="dxa"/>
              <w:left w:w="43" w:type="dxa"/>
              <w:bottom w:w="43" w:type="dxa"/>
              <w:right w:w="43" w:type="dxa"/>
            </w:tcMar>
            <w:vAlign w:val="bottom"/>
          </w:tcPr>
          <w:p w14:paraId="04D2BF19" w14:textId="77777777" w:rsidR="0089264D" w:rsidRPr="00B40C4C" w:rsidRDefault="0089264D" w:rsidP="00C57201">
            <w:pPr>
              <w:jc w:val="right"/>
            </w:pPr>
            <w:r w:rsidRPr="00B40C4C">
              <w:t>40</w:t>
            </w:r>
          </w:p>
        </w:tc>
        <w:tc>
          <w:tcPr>
            <w:tcW w:w="3040" w:type="dxa"/>
            <w:tcBorders>
              <w:top w:val="nil"/>
              <w:left w:val="nil"/>
              <w:bottom w:val="nil"/>
              <w:right w:val="nil"/>
            </w:tcBorders>
            <w:tcMar>
              <w:top w:w="128" w:type="dxa"/>
              <w:left w:w="43" w:type="dxa"/>
              <w:bottom w:w="43" w:type="dxa"/>
              <w:right w:w="43" w:type="dxa"/>
            </w:tcMar>
            <w:vAlign w:val="bottom"/>
          </w:tcPr>
          <w:p w14:paraId="23F9C6CD" w14:textId="77777777" w:rsidR="0089264D" w:rsidRPr="00B40C4C" w:rsidRDefault="0089264D" w:rsidP="00C57201">
            <w:pPr>
              <w:jc w:val="right"/>
            </w:pPr>
            <w:r w:rsidRPr="00B40C4C">
              <w:t>3 000</w:t>
            </w:r>
          </w:p>
        </w:tc>
      </w:tr>
      <w:tr w:rsidR="00446E55" w:rsidRPr="00B40C4C" w14:paraId="63FC31D2" w14:textId="77777777">
        <w:trPr>
          <w:trHeight w:val="380"/>
        </w:trPr>
        <w:tc>
          <w:tcPr>
            <w:tcW w:w="3300" w:type="dxa"/>
            <w:tcBorders>
              <w:top w:val="nil"/>
              <w:left w:val="nil"/>
              <w:bottom w:val="nil"/>
              <w:right w:val="nil"/>
            </w:tcBorders>
            <w:tcMar>
              <w:top w:w="128" w:type="dxa"/>
              <w:left w:w="43" w:type="dxa"/>
              <w:bottom w:w="43" w:type="dxa"/>
              <w:right w:w="43" w:type="dxa"/>
            </w:tcMar>
          </w:tcPr>
          <w:p w14:paraId="4C2950B1" w14:textId="77777777" w:rsidR="0089264D" w:rsidRPr="00B40C4C" w:rsidRDefault="0089264D" w:rsidP="009137DA">
            <w:r w:rsidRPr="00B40C4C">
              <w:t>Fra 25 til og med 32 timer</w:t>
            </w:r>
          </w:p>
        </w:tc>
        <w:tc>
          <w:tcPr>
            <w:tcW w:w="3220" w:type="dxa"/>
            <w:tcBorders>
              <w:top w:val="nil"/>
              <w:left w:val="nil"/>
              <w:bottom w:val="nil"/>
              <w:right w:val="nil"/>
            </w:tcBorders>
            <w:tcMar>
              <w:top w:w="128" w:type="dxa"/>
              <w:left w:w="43" w:type="dxa"/>
              <w:bottom w:w="43" w:type="dxa"/>
              <w:right w:w="43" w:type="dxa"/>
            </w:tcMar>
            <w:vAlign w:val="bottom"/>
          </w:tcPr>
          <w:p w14:paraId="68096772" w14:textId="77777777" w:rsidR="0089264D" w:rsidRPr="00B40C4C" w:rsidRDefault="0089264D" w:rsidP="00C57201">
            <w:pPr>
              <w:jc w:val="right"/>
            </w:pPr>
            <w:r w:rsidRPr="00B40C4C">
              <w:t>20</w:t>
            </w:r>
          </w:p>
        </w:tc>
        <w:tc>
          <w:tcPr>
            <w:tcW w:w="3040" w:type="dxa"/>
            <w:tcBorders>
              <w:top w:val="nil"/>
              <w:left w:val="nil"/>
              <w:bottom w:val="nil"/>
              <w:right w:val="nil"/>
            </w:tcBorders>
            <w:tcMar>
              <w:top w:w="128" w:type="dxa"/>
              <w:left w:w="43" w:type="dxa"/>
              <w:bottom w:w="43" w:type="dxa"/>
              <w:right w:w="43" w:type="dxa"/>
            </w:tcMar>
            <w:vAlign w:val="bottom"/>
          </w:tcPr>
          <w:p w14:paraId="4BD275C0" w14:textId="77777777" w:rsidR="0089264D" w:rsidRPr="00B40C4C" w:rsidRDefault="0089264D" w:rsidP="00C57201">
            <w:pPr>
              <w:jc w:val="right"/>
            </w:pPr>
            <w:r w:rsidRPr="00B40C4C">
              <w:t>1 500</w:t>
            </w:r>
          </w:p>
        </w:tc>
      </w:tr>
      <w:tr w:rsidR="00446E55" w:rsidRPr="00B40C4C" w14:paraId="2D2929D8" w14:textId="77777777">
        <w:trPr>
          <w:trHeight w:val="380"/>
        </w:trPr>
        <w:tc>
          <w:tcPr>
            <w:tcW w:w="3300" w:type="dxa"/>
            <w:tcBorders>
              <w:top w:val="nil"/>
              <w:left w:val="nil"/>
              <w:bottom w:val="single" w:sz="4" w:space="0" w:color="000000"/>
              <w:right w:val="nil"/>
            </w:tcBorders>
            <w:tcMar>
              <w:top w:w="128" w:type="dxa"/>
              <w:left w:w="43" w:type="dxa"/>
              <w:bottom w:w="43" w:type="dxa"/>
              <w:right w:w="43" w:type="dxa"/>
            </w:tcMar>
          </w:tcPr>
          <w:p w14:paraId="5D1034C8" w14:textId="77777777" w:rsidR="0089264D" w:rsidRPr="00B40C4C" w:rsidRDefault="0089264D" w:rsidP="009137DA">
            <w:r w:rsidRPr="00B40C4C">
              <w:t>33 timer eller mer</w:t>
            </w:r>
          </w:p>
        </w:tc>
        <w:tc>
          <w:tcPr>
            <w:tcW w:w="3220" w:type="dxa"/>
            <w:tcBorders>
              <w:top w:val="nil"/>
              <w:left w:val="nil"/>
              <w:bottom w:val="single" w:sz="4" w:space="0" w:color="000000"/>
              <w:right w:val="nil"/>
            </w:tcBorders>
            <w:tcMar>
              <w:top w:w="128" w:type="dxa"/>
              <w:left w:w="43" w:type="dxa"/>
              <w:bottom w:w="43" w:type="dxa"/>
              <w:right w:w="43" w:type="dxa"/>
            </w:tcMar>
            <w:vAlign w:val="bottom"/>
          </w:tcPr>
          <w:p w14:paraId="51C5C149" w14:textId="77777777" w:rsidR="0089264D" w:rsidRPr="00B40C4C" w:rsidRDefault="0089264D" w:rsidP="00C57201">
            <w:pPr>
              <w:jc w:val="right"/>
            </w:pPr>
            <w:r w:rsidRPr="00B40C4C">
              <w:t>0</w:t>
            </w:r>
          </w:p>
        </w:tc>
        <w:tc>
          <w:tcPr>
            <w:tcW w:w="3040" w:type="dxa"/>
            <w:tcBorders>
              <w:top w:val="nil"/>
              <w:left w:val="nil"/>
              <w:bottom w:val="single" w:sz="4" w:space="0" w:color="000000"/>
              <w:right w:val="nil"/>
            </w:tcBorders>
            <w:tcMar>
              <w:top w:w="128" w:type="dxa"/>
              <w:left w:w="43" w:type="dxa"/>
              <w:bottom w:w="43" w:type="dxa"/>
              <w:right w:w="43" w:type="dxa"/>
            </w:tcMar>
            <w:vAlign w:val="bottom"/>
          </w:tcPr>
          <w:p w14:paraId="2A94E530" w14:textId="77777777" w:rsidR="0089264D" w:rsidRPr="00B40C4C" w:rsidRDefault="0089264D" w:rsidP="00C57201">
            <w:pPr>
              <w:jc w:val="right"/>
            </w:pPr>
            <w:r w:rsidRPr="00B40C4C">
              <w:t>0</w:t>
            </w:r>
          </w:p>
        </w:tc>
      </w:tr>
    </w:tbl>
    <w:p w14:paraId="21048A85" w14:textId="77777777" w:rsidR="0089264D" w:rsidRPr="00B40C4C" w:rsidRDefault="0089264D" w:rsidP="00B40C4C">
      <w:pPr>
        <w:pStyle w:val="a-vedtak-del"/>
      </w:pPr>
      <w:r w:rsidRPr="00B40C4C">
        <w:t>VII</w:t>
      </w:r>
    </w:p>
    <w:p w14:paraId="4642CF1B" w14:textId="77777777" w:rsidR="0089264D" w:rsidRPr="00B40C4C" w:rsidRDefault="0089264D" w:rsidP="009137DA">
      <w:pPr>
        <w:pStyle w:val="a-vedtak-tekst"/>
      </w:pPr>
      <w:r w:rsidRPr="00B40C4C">
        <w:t>Sats for engangsstønad ved fødsel og adopsjon</w:t>
      </w:r>
    </w:p>
    <w:p w14:paraId="0C1020E5" w14:textId="77777777" w:rsidR="0089264D" w:rsidRPr="00B40C4C" w:rsidRDefault="0089264D" w:rsidP="009137DA">
      <w:r w:rsidRPr="00B40C4C">
        <w:t xml:space="preserve">Stortinget samtykker i at Arbeids- og velferdsdirektoratet for 2024 i henhold til </w:t>
      </w:r>
      <w:r w:rsidRPr="00B40C4C">
        <w:rPr>
          <w:rStyle w:val="kursiv"/>
        </w:rPr>
        <w:t>lov 28. februar 1997 nr. 19 om folketrygd</w:t>
      </w:r>
      <w:r w:rsidRPr="00B40C4C">
        <w:t xml:space="preserve"> § 14-17 kan betale ut 92 648 kroner per barn i engangsstønad ved fødsel og adopsjon.</w:t>
      </w:r>
    </w:p>
    <w:p w14:paraId="61CA9BC0" w14:textId="77777777" w:rsidR="0089264D" w:rsidRPr="00B40C4C" w:rsidRDefault="0089264D" w:rsidP="009137DA">
      <w:pPr>
        <w:pStyle w:val="a-vedtak-departement"/>
      </w:pPr>
      <w:r w:rsidRPr="00B40C4C">
        <w:t>Nærings- og fiskeridepartementet</w:t>
      </w:r>
    </w:p>
    <w:p w14:paraId="34C5F52F" w14:textId="77777777" w:rsidR="0089264D" w:rsidRPr="00B40C4C" w:rsidRDefault="0089264D" w:rsidP="009137DA">
      <w:pPr>
        <w:pStyle w:val="Fullmakttit"/>
      </w:pPr>
      <w:r w:rsidRPr="00B40C4C">
        <w:t>Fullmakter til å overskride gitte bevilgninger</w:t>
      </w:r>
    </w:p>
    <w:p w14:paraId="295BDD26" w14:textId="77777777" w:rsidR="0089264D" w:rsidRPr="00B40C4C" w:rsidRDefault="0089264D" w:rsidP="009137DA">
      <w:pPr>
        <w:pStyle w:val="a-vedtak-del"/>
      </w:pPr>
      <w:r w:rsidRPr="00B40C4C">
        <w:t>II</w:t>
      </w:r>
    </w:p>
    <w:p w14:paraId="443FC2D0" w14:textId="77777777" w:rsidR="0089264D" w:rsidRPr="00B40C4C" w:rsidRDefault="0089264D" w:rsidP="009137DA">
      <w:pPr>
        <w:pStyle w:val="a-vedtak-tekst"/>
      </w:pPr>
      <w:r w:rsidRPr="00B40C4C">
        <w:t>Merinntektsfullmakter</w:t>
      </w:r>
    </w:p>
    <w:p w14:paraId="5D216E64" w14:textId="77777777" w:rsidR="0089264D" w:rsidRPr="00B40C4C" w:rsidRDefault="0089264D" w:rsidP="009137DA">
      <w:r w:rsidRPr="00B40C4C">
        <w:t>Stortinget samtykker i at Nærings- og fiskeridepartementet i 2025 kan:</w:t>
      </w:r>
    </w:p>
    <w:p w14:paraId="6694E172" w14:textId="77777777" w:rsidR="0089264D" w:rsidRPr="00B40C4C" w:rsidRDefault="0089264D" w:rsidP="005C0F51">
      <w:pPr>
        <w:pStyle w:val="Nummerertliste"/>
        <w:numPr>
          <w:ilvl w:val="0"/>
          <w:numId w:val="40"/>
        </w:numPr>
      </w:pPr>
    </w:p>
    <w:p w14:paraId="7899BA90"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840"/>
      </w:tblGrid>
      <w:tr w:rsidR="00446E55" w:rsidRPr="00B40C4C" w14:paraId="3B461778"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vAlign w:val="bottom"/>
          </w:tcPr>
          <w:p w14:paraId="3C971296" w14:textId="77777777" w:rsidR="0089264D" w:rsidRPr="00B40C4C" w:rsidRDefault="0089264D" w:rsidP="00503FD6">
            <w:r w:rsidRPr="00B40C4C">
              <w:t>overskride bevilgningen under</w:t>
            </w:r>
          </w:p>
        </w:tc>
        <w:tc>
          <w:tcPr>
            <w:tcW w:w="4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0CA1B" w14:textId="77777777" w:rsidR="0089264D" w:rsidRPr="00B40C4C" w:rsidRDefault="0089264D" w:rsidP="009137DA">
            <w:r w:rsidRPr="00B40C4C">
              <w:t>mot tilsvarende merinntekter under</w:t>
            </w:r>
          </w:p>
        </w:tc>
      </w:tr>
      <w:tr w:rsidR="00446E55" w:rsidRPr="00B40C4C" w14:paraId="73AADF76"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AFF3023" w14:textId="77777777" w:rsidR="0089264D" w:rsidRPr="00B40C4C" w:rsidRDefault="0089264D" w:rsidP="009137DA">
            <w:r w:rsidRPr="00B40C4C">
              <w:t>kap. 900 post 01</w:t>
            </w:r>
          </w:p>
        </w:tc>
        <w:tc>
          <w:tcPr>
            <w:tcW w:w="4840" w:type="dxa"/>
            <w:tcBorders>
              <w:top w:val="single" w:sz="4" w:space="0" w:color="000000"/>
              <w:left w:val="nil"/>
              <w:bottom w:val="nil"/>
              <w:right w:val="nil"/>
            </w:tcBorders>
            <w:tcMar>
              <w:top w:w="128" w:type="dxa"/>
              <w:left w:w="43" w:type="dxa"/>
              <w:bottom w:w="43" w:type="dxa"/>
              <w:right w:w="43" w:type="dxa"/>
            </w:tcMar>
          </w:tcPr>
          <w:p w14:paraId="7AE66483" w14:textId="77777777" w:rsidR="0089264D" w:rsidRPr="00B40C4C" w:rsidRDefault="0089264D" w:rsidP="009137DA">
            <w:r w:rsidRPr="00B40C4C">
              <w:t>kap. 3900 post 01</w:t>
            </w:r>
          </w:p>
        </w:tc>
      </w:tr>
      <w:tr w:rsidR="00446E55" w:rsidRPr="00B40C4C" w14:paraId="5A4F8DFA" w14:textId="77777777">
        <w:trPr>
          <w:trHeight w:val="380"/>
        </w:trPr>
        <w:tc>
          <w:tcPr>
            <w:tcW w:w="4760" w:type="dxa"/>
            <w:tcBorders>
              <w:top w:val="nil"/>
              <w:left w:val="nil"/>
              <w:bottom w:val="nil"/>
              <w:right w:val="nil"/>
            </w:tcBorders>
            <w:tcMar>
              <w:top w:w="128" w:type="dxa"/>
              <w:left w:w="43" w:type="dxa"/>
              <w:bottom w:w="43" w:type="dxa"/>
              <w:right w:w="43" w:type="dxa"/>
            </w:tcMar>
          </w:tcPr>
          <w:p w14:paraId="7D4BA507" w14:textId="77777777" w:rsidR="0089264D" w:rsidRPr="00B40C4C" w:rsidRDefault="0089264D" w:rsidP="009137DA">
            <w:r w:rsidRPr="00B40C4C">
              <w:t>kap. 900 post 26</w:t>
            </w:r>
          </w:p>
        </w:tc>
        <w:tc>
          <w:tcPr>
            <w:tcW w:w="4840" w:type="dxa"/>
            <w:tcBorders>
              <w:top w:val="nil"/>
              <w:left w:val="nil"/>
              <w:bottom w:val="nil"/>
              <w:right w:val="nil"/>
            </w:tcBorders>
            <w:tcMar>
              <w:top w:w="128" w:type="dxa"/>
              <w:left w:w="43" w:type="dxa"/>
              <w:bottom w:w="43" w:type="dxa"/>
              <w:right w:w="43" w:type="dxa"/>
            </w:tcMar>
          </w:tcPr>
          <w:p w14:paraId="5A0704CA" w14:textId="77777777" w:rsidR="0089264D" w:rsidRPr="00B40C4C" w:rsidRDefault="0089264D" w:rsidP="009137DA">
            <w:r w:rsidRPr="00B40C4C">
              <w:t>kap. 3900 post 03</w:t>
            </w:r>
          </w:p>
        </w:tc>
      </w:tr>
      <w:tr w:rsidR="00446E55" w:rsidRPr="00B40C4C" w14:paraId="61DCB585" w14:textId="77777777">
        <w:trPr>
          <w:trHeight w:val="380"/>
        </w:trPr>
        <w:tc>
          <w:tcPr>
            <w:tcW w:w="4760" w:type="dxa"/>
            <w:tcBorders>
              <w:top w:val="nil"/>
              <w:left w:val="nil"/>
              <w:bottom w:val="nil"/>
              <w:right w:val="nil"/>
            </w:tcBorders>
            <w:tcMar>
              <w:top w:w="128" w:type="dxa"/>
              <w:left w:w="43" w:type="dxa"/>
              <w:bottom w:w="43" w:type="dxa"/>
              <w:right w:w="43" w:type="dxa"/>
            </w:tcMar>
          </w:tcPr>
          <w:p w14:paraId="39068C6F" w14:textId="77777777" w:rsidR="0089264D" w:rsidRPr="00B40C4C" w:rsidRDefault="0089264D" w:rsidP="009137DA">
            <w:r w:rsidRPr="00B40C4C">
              <w:t>kap. 902 post 01</w:t>
            </w:r>
          </w:p>
        </w:tc>
        <w:tc>
          <w:tcPr>
            <w:tcW w:w="4840" w:type="dxa"/>
            <w:tcBorders>
              <w:top w:val="nil"/>
              <w:left w:val="nil"/>
              <w:bottom w:val="nil"/>
              <w:right w:val="nil"/>
            </w:tcBorders>
            <w:tcMar>
              <w:top w:w="128" w:type="dxa"/>
              <w:left w:w="43" w:type="dxa"/>
              <w:bottom w:w="43" w:type="dxa"/>
              <w:right w:w="43" w:type="dxa"/>
            </w:tcMar>
          </w:tcPr>
          <w:p w14:paraId="4B464548" w14:textId="77777777" w:rsidR="0089264D" w:rsidRPr="00B40C4C" w:rsidRDefault="0089264D" w:rsidP="009137DA">
            <w:r w:rsidRPr="00B40C4C">
              <w:t>kap. 3902 postene 01 og 03 og kap. 5574 post 75</w:t>
            </w:r>
          </w:p>
        </w:tc>
      </w:tr>
      <w:tr w:rsidR="00446E55" w:rsidRPr="00B40C4C" w14:paraId="66272DFF" w14:textId="77777777">
        <w:trPr>
          <w:trHeight w:val="380"/>
        </w:trPr>
        <w:tc>
          <w:tcPr>
            <w:tcW w:w="4760" w:type="dxa"/>
            <w:tcBorders>
              <w:top w:val="nil"/>
              <w:left w:val="nil"/>
              <w:bottom w:val="nil"/>
              <w:right w:val="nil"/>
            </w:tcBorders>
            <w:tcMar>
              <w:top w:w="128" w:type="dxa"/>
              <w:left w:w="43" w:type="dxa"/>
              <w:bottom w:w="43" w:type="dxa"/>
              <w:right w:w="43" w:type="dxa"/>
            </w:tcMar>
          </w:tcPr>
          <w:p w14:paraId="6B2C8B67" w14:textId="77777777" w:rsidR="0089264D" w:rsidRPr="00B40C4C" w:rsidRDefault="0089264D" w:rsidP="009137DA">
            <w:r w:rsidRPr="00B40C4C">
              <w:t>kap. 902 post 21</w:t>
            </w:r>
          </w:p>
        </w:tc>
        <w:tc>
          <w:tcPr>
            <w:tcW w:w="4840" w:type="dxa"/>
            <w:tcBorders>
              <w:top w:val="nil"/>
              <w:left w:val="nil"/>
              <w:bottom w:val="nil"/>
              <w:right w:val="nil"/>
            </w:tcBorders>
            <w:tcMar>
              <w:top w:w="128" w:type="dxa"/>
              <w:left w:w="43" w:type="dxa"/>
              <w:bottom w:w="43" w:type="dxa"/>
              <w:right w:w="43" w:type="dxa"/>
            </w:tcMar>
          </w:tcPr>
          <w:p w14:paraId="26ECD153" w14:textId="77777777" w:rsidR="0089264D" w:rsidRPr="00B40C4C" w:rsidRDefault="0089264D" w:rsidP="009137DA">
            <w:r w:rsidRPr="00B40C4C">
              <w:t>kap. 3902 post 04</w:t>
            </w:r>
          </w:p>
        </w:tc>
      </w:tr>
      <w:tr w:rsidR="00446E55" w:rsidRPr="00B40C4C" w14:paraId="277C263B" w14:textId="77777777">
        <w:trPr>
          <w:trHeight w:val="380"/>
        </w:trPr>
        <w:tc>
          <w:tcPr>
            <w:tcW w:w="4760" w:type="dxa"/>
            <w:tcBorders>
              <w:top w:val="nil"/>
              <w:left w:val="nil"/>
              <w:bottom w:val="nil"/>
              <w:right w:val="nil"/>
            </w:tcBorders>
            <w:tcMar>
              <w:top w:w="128" w:type="dxa"/>
              <w:left w:w="43" w:type="dxa"/>
              <w:bottom w:w="43" w:type="dxa"/>
              <w:right w:w="43" w:type="dxa"/>
            </w:tcMar>
          </w:tcPr>
          <w:p w14:paraId="081C8F78" w14:textId="77777777" w:rsidR="0089264D" w:rsidRPr="00B40C4C" w:rsidRDefault="0089264D" w:rsidP="009137DA">
            <w:r w:rsidRPr="00B40C4C">
              <w:t>kap. 903 post 01</w:t>
            </w:r>
          </w:p>
        </w:tc>
        <w:tc>
          <w:tcPr>
            <w:tcW w:w="4840" w:type="dxa"/>
            <w:tcBorders>
              <w:top w:val="nil"/>
              <w:left w:val="nil"/>
              <w:bottom w:val="nil"/>
              <w:right w:val="nil"/>
            </w:tcBorders>
            <w:tcMar>
              <w:top w:w="128" w:type="dxa"/>
              <w:left w:w="43" w:type="dxa"/>
              <w:bottom w:w="43" w:type="dxa"/>
              <w:right w:w="43" w:type="dxa"/>
            </w:tcMar>
          </w:tcPr>
          <w:p w14:paraId="4AB89D6C" w14:textId="77777777" w:rsidR="0089264D" w:rsidRPr="00B40C4C" w:rsidRDefault="0089264D" w:rsidP="009137DA">
            <w:r w:rsidRPr="00B40C4C">
              <w:t>kap. 3903 post 01</w:t>
            </w:r>
          </w:p>
        </w:tc>
      </w:tr>
      <w:tr w:rsidR="00446E55" w:rsidRPr="00B40C4C" w14:paraId="4A91B484" w14:textId="77777777">
        <w:trPr>
          <w:trHeight w:val="380"/>
        </w:trPr>
        <w:tc>
          <w:tcPr>
            <w:tcW w:w="4760" w:type="dxa"/>
            <w:tcBorders>
              <w:top w:val="nil"/>
              <w:left w:val="nil"/>
              <w:bottom w:val="nil"/>
              <w:right w:val="nil"/>
            </w:tcBorders>
            <w:tcMar>
              <w:top w:w="128" w:type="dxa"/>
              <w:left w:w="43" w:type="dxa"/>
              <w:bottom w:w="43" w:type="dxa"/>
              <w:right w:w="43" w:type="dxa"/>
            </w:tcMar>
          </w:tcPr>
          <w:p w14:paraId="60D371C9" w14:textId="77777777" w:rsidR="0089264D" w:rsidRPr="00B40C4C" w:rsidRDefault="0089264D" w:rsidP="009137DA">
            <w:r w:rsidRPr="00B40C4C">
              <w:t>kap. 904 post 01</w:t>
            </w:r>
          </w:p>
        </w:tc>
        <w:tc>
          <w:tcPr>
            <w:tcW w:w="4840" w:type="dxa"/>
            <w:tcBorders>
              <w:top w:val="nil"/>
              <w:left w:val="nil"/>
              <w:bottom w:val="nil"/>
              <w:right w:val="nil"/>
            </w:tcBorders>
            <w:tcMar>
              <w:top w:w="128" w:type="dxa"/>
              <w:left w:w="43" w:type="dxa"/>
              <w:bottom w:w="43" w:type="dxa"/>
              <w:right w:w="43" w:type="dxa"/>
            </w:tcMar>
          </w:tcPr>
          <w:p w14:paraId="2AC10962" w14:textId="77777777" w:rsidR="0089264D" w:rsidRPr="00B40C4C" w:rsidRDefault="0089264D" w:rsidP="009137DA">
            <w:r w:rsidRPr="00B40C4C">
              <w:t>kap. 3904 post 02</w:t>
            </w:r>
          </w:p>
        </w:tc>
      </w:tr>
      <w:tr w:rsidR="00446E55" w:rsidRPr="00B40C4C" w14:paraId="324D25A7" w14:textId="77777777">
        <w:trPr>
          <w:trHeight w:val="380"/>
        </w:trPr>
        <w:tc>
          <w:tcPr>
            <w:tcW w:w="4760" w:type="dxa"/>
            <w:tcBorders>
              <w:top w:val="nil"/>
              <w:left w:val="nil"/>
              <w:bottom w:val="nil"/>
              <w:right w:val="nil"/>
            </w:tcBorders>
            <w:tcMar>
              <w:top w:w="128" w:type="dxa"/>
              <w:left w:w="43" w:type="dxa"/>
              <w:bottom w:w="43" w:type="dxa"/>
              <w:right w:w="43" w:type="dxa"/>
            </w:tcMar>
          </w:tcPr>
          <w:p w14:paraId="52C70378" w14:textId="77777777" w:rsidR="0089264D" w:rsidRPr="00B40C4C" w:rsidRDefault="0089264D" w:rsidP="009137DA">
            <w:r w:rsidRPr="00B40C4C">
              <w:t>kap. 904 post 21</w:t>
            </w:r>
          </w:p>
        </w:tc>
        <w:tc>
          <w:tcPr>
            <w:tcW w:w="4840" w:type="dxa"/>
            <w:tcBorders>
              <w:top w:val="nil"/>
              <w:left w:val="nil"/>
              <w:bottom w:val="nil"/>
              <w:right w:val="nil"/>
            </w:tcBorders>
            <w:tcMar>
              <w:top w:w="128" w:type="dxa"/>
              <w:left w:w="43" w:type="dxa"/>
              <w:bottom w:w="43" w:type="dxa"/>
              <w:right w:w="43" w:type="dxa"/>
            </w:tcMar>
          </w:tcPr>
          <w:p w14:paraId="37DCF26E" w14:textId="77777777" w:rsidR="0089264D" w:rsidRPr="00B40C4C" w:rsidRDefault="0089264D" w:rsidP="009137DA">
            <w:r w:rsidRPr="00B40C4C">
              <w:t>kap. 3904 post 02</w:t>
            </w:r>
          </w:p>
        </w:tc>
      </w:tr>
      <w:tr w:rsidR="00446E55" w:rsidRPr="00B40C4C" w14:paraId="5E754BD6" w14:textId="77777777">
        <w:trPr>
          <w:trHeight w:val="380"/>
        </w:trPr>
        <w:tc>
          <w:tcPr>
            <w:tcW w:w="4760" w:type="dxa"/>
            <w:tcBorders>
              <w:top w:val="nil"/>
              <w:left w:val="nil"/>
              <w:bottom w:val="nil"/>
              <w:right w:val="nil"/>
            </w:tcBorders>
            <w:tcMar>
              <w:top w:w="128" w:type="dxa"/>
              <w:left w:w="43" w:type="dxa"/>
              <w:bottom w:w="43" w:type="dxa"/>
              <w:right w:w="43" w:type="dxa"/>
            </w:tcMar>
          </w:tcPr>
          <w:p w14:paraId="54AA3A47" w14:textId="77777777" w:rsidR="0089264D" w:rsidRPr="00B40C4C" w:rsidRDefault="0089264D" w:rsidP="009137DA">
            <w:r w:rsidRPr="00B40C4C">
              <w:t>kap. 905 post 21</w:t>
            </w:r>
          </w:p>
        </w:tc>
        <w:tc>
          <w:tcPr>
            <w:tcW w:w="4840" w:type="dxa"/>
            <w:tcBorders>
              <w:top w:val="nil"/>
              <w:left w:val="nil"/>
              <w:bottom w:val="nil"/>
              <w:right w:val="nil"/>
            </w:tcBorders>
            <w:tcMar>
              <w:top w:w="128" w:type="dxa"/>
              <w:left w:w="43" w:type="dxa"/>
              <w:bottom w:w="43" w:type="dxa"/>
              <w:right w:w="43" w:type="dxa"/>
            </w:tcMar>
          </w:tcPr>
          <w:p w14:paraId="218AA1FE" w14:textId="77777777" w:rsidR="0089264D" w:rsidRPr="00B40C4C" w:rsidRDefault="0089264D" w:rsidP="009137DA">
            <w:r w:rsidRPr="00B40C4C">
              <w:t>kap. 3905 post 03</w:t>
            </w:r>
          </w:p>
        </w:tc>
      </w:tr>
      <w:tr w:rsidR="00446E55" w:rsidRPr="00B40C4C" w14:paraId="0F6BDD5D" w14:textId="77777777">
        <w:trPr>
          <w:trHeight w:val="380"/>
        </w:trPr>
        <w:tc>
          <w:tcPr>
            <w:tcW w:w="4760" w:type="dxa"/>
            <w:tcBorders>
              <w:top w:val="nil"/>
              <w:left w:val="nil"/>
              <w:bottom w:val="nil"/>
              <w:right w:val="nil"/>
            </w:tcBorders>
            <w:tcMar>
              <w:top w:w="128" w:type="dxa"/>
              <w:left w:w="43" w:type="dxa"/>
              <w:bottom w:w="43" w:type="dxa"/>
              <w:right w:w="43" w:type="dxa"/>
            </w:tcMar>
          </w:tcPr>
          <w:p w14:paraId="54EB4448" w14:textId="77777777" w:rsidR="0089264D" w:rsidRPr="00B40C4C" w:rsidRDefault="0089264D" w:rsidP="009137DA">
            <w:r w:rsidRPr="00B40C4C">
              <w:t>kap. 910 post 01</w:t>
            </w:r>
          </w:p>
        </w:tc>
        <w:tc>
          <w:tcPr>
            <w:tcW w:w="4840" w:type="dxa"/>
            <w:tcBorders>
              <w:top w:val="nil"/>
              <w:left w:val="nil"/>
              <w:bottom w:val="nil"/>
              <w:right w:val="nil"/>
            </w:tcBorders>
            <w:tcMar>
              <w:top w:w="128" w:type="dxa"/>
              <w:left w:w="43" w:type="dxa"/>
              <w:bottom w:w="43" w:type="dxa"/>
              <w:right w:w="43" w:type="dxa"/>
            </w:tcMar>
          </w:tcPr>
          <w:p w14:paraId="60A75B71" w14:textId="77777777" w:rsidR="0089264D" w:rsidRPr="00B40C4C" w:rsidRDefault="0089264D" w:rsidP="009137DA">
            <w:r w:rsidRPr="00B40C4C">
              <w:t>kap. 3910 post 03</w:t>
            </w:r>
          </w:p>
        </w:tc>
      </w:tr>
      <w:tr w:rsidR="00446E55" w:rsidRPr="00B40C4C" w14:paraId="75A171DA" w14:textId="77777777">
        <w:trPr>
          <w:trHeight w:val="380"/>
        </w:trPr>
        <w:tc>
          <w:tcPr>
            <w:tcW w:w="4760" w:type="dxa"/>
            <w:tcBorders>
              <w:top w:val="nil"/>
              <w:left w:val="nil"/>
              <w:bottom w:val="nil"/>
              <w:right w:val="nil"/>
            </w:tcBorders>
            <w:tcMar>
              <w:top w:w="128" w:type="dxa"/>
              <w:left w:w="43" w:type="dxa"/>
              <w:bottom w:w="43" w:type="dxa"/>
              <w:right w:w="43" w:type="dxa"/>
            </w:tcMar>
          </w:tcPr>
          <w:p w14:paraId="3817EE0F" w14:textId="77777777" w:rsidR="0089264D" w:rsidRPr="00B40C4C" w:rsidRDefault="0089264D" w:rsidP="009137DA">
            <w:r w:rsidRPr="00B40C4C">
              <w:lastRenderedPageBreak/>
              <w:t>kap. 912 post 01</w:t>
            </w:r>
          </w:p>
        </w:tc>
        <w:tc>
          <w:tcPr>
            <w:tcW w:w="4840" w:type="dxa"/>
            <w:tcBorders>
              <w:top w:val="nil"/>
              <w:left w:val="nil"/>
              <w:bottom w:val="nil"/>
              <w:right w:val="nil"/>
            </w:tcBorders>
            <w:tcMar>
              <w:top w:w="128" w:type="dxa"/>
              <w:left w:w="43" w:type="dxa"/>
              <w:bottom w:w="43" w:type="dxa"/>
              <w:right w:w="43" w:type="dxa"/>
            </w:tcMar>
          </w:tcPr>
          <w:p w14:paraId="091494E9" w14:textId="77777777" w:rsidR="0089264D" w:rsidRPr="00B40C4C" w:rsidRDefault="0089264D" w:rsidP="009137DA">
            <w:r w:rsidRPr="00B40C4C">
              <w:t>kap. 3912 post 01</w:t>
            </w:r>
          </w:p>
        </w:tc>
      </w:tr>
      <w:tr w:rsidR="00446E55" w:rsidRPr="00B40C4C" w14:paraId="3F2328C9" w14:textId="77777777">
        <w:trPr>
          <w:trHeight w:val="380"/>
        </w:trPr>
        <w:tc>
          <w:tcPr>
            <w:tcW w:w="4760" w:type="dxa"/>
            <w:tcBorders>
              <w:top w:val="nil"/>
              <w:left w:val="nil"/>
              <w:bottom w:val="nil"/>
              <w:right w:val="nil"/>
            </w:tcBorders>
            <w:tcMar>
              <w:top w:w="128" w:type="dxa"/>
              <w:left w:w="43" w:type="dxa"/>
              <w:bottom w:w="43" w:type="dxa"/>
              <w:right w:w="43" w:type="dxa"/>
            </w:tcMar>
          </w:tcPr>
          <w:p w14:paraId="4D99B5C6" w14:textId="77777777" w:rsidR="0089264D" w:rsidRPr="00B40C4C" w:rsidRDefault="0089264D" w:rsidP="009137DA">
            <w:r w:rsidRPr="00B40C4C">
              <w:t>kap. 916 post 01</w:t>
            </w:r>
          </w:p>
        </w:tc>
        <w:tc>
          <w:tcPr>
            <w:tcW w:w="4840" w:type="dxa"/>
            <w:tcBorders>
              <w:top w:val="nil"/>
              <w:left w:val="nil"/>
              <w:bottom w:val="nil"/>
              <w:right w:val="nil"/>
            </w:tcBorders>
            <w:tcMar>
              <w:top w:w="128" w:type="dxa"/>
              <w:left w:w="43" w:type="dxa"/>
              <w:bottom w:w="43" w:type="dxa"/>
              <w:right w:w="43" w:type="dxa"/>
            </w:tcMar>
          </w:tcPr>
          <w:p w14:paraId="1CDF5741" w14:textId="77777777" w:rsidR="0089264D" w:rsidRPr="00B40C4C" w:rsidRDefault="0089264D" w:rsidP="009137DA">
            <w:r w:rsidRPr="00B40C4C">
              <w:t>kap. 3916 post 02</w:t>
            </w:r>
          </w:p>
        </w:tc>
      </w:tr>
      <w:tr w:rsidR="00446E55" w:rsidRPr="00B40C4C" w14:paraId="6D6F6DB5" w14:textId="77777777">
        <w:trPr>
          <w:trHeight w:val="380"/>
        </w:trPr>
        <w:tc>
          <w:tcPr>
            <w:tcW w:w="4760" w:type="dxa"/>
            <w:tcBorders>
              <w:top w:val="nil"/>
              <w:left w:val="nil"/>
              <w:bottom w:val="nil"/>
              <w:right w:val="nil"/>
            </w:tcBorders>
            <w:tcMar>
              <w:top w:w="128" w:type="dxa"/>
              <w:left w:w="43" w:type="dxa"/>
              <w:bottom w:w="43" w:type="dxa"/>
              <w:right w:w="43" w:type="dxa"/>
            </w:tcMar>
          </w:tcPr>
          <w:p w14:paraId="42E08E7F" w14:textId="77777777" w:rsidR="0089264D" w:rsidRPr="00B40C4C" w:rsidRDefault="0089264D" w:rsidP="009137DA">
            <w:r w:rsidRPr="00B40C4C">
              <w:t>kap. 916 post 22</w:t>
            </w:r>
          </w:p>
        </w:tc>
        <w:tc>
          <w:tcPr>
            <w:tcW w:w="4840" w:type="dxa"/>
            <w:tcBorders>
              <w:top w:val="nil"/>
              <w:left w:val="nil"/>
              <w:bottom w:val="nil"/>
              <w:right w:val="nil"/>
            </w:tcBorders>
            <w:tcMar>
              <w:top w:w="128" w:type="dxa"/>
              <w:left w:w="43" w:type="dxa"/>
              <w:bottom w:w="43" w:type="dxa"/>
              <w:right w:w="43" w:type="dxa"/>
            </w:tcMar>
          </w:tcPr>
          <w:p w14:paraId="3BC7720F" w14:textId="77777777" w:rsidR="0089264D" w:rsidRPr="00B40C4C" w:rsidRDefault="0089264D" w:rsidP="009137DA">
            <w:r w:rsidRPr="00B40C4C">
              <w:t>kap. 5574 post 77</w:t>
            </w:r>
          </w:p>
        </w:tc>
      </w:tr>
      <w:tr w:rsidR="00446E55" w:rsidRPr="00B40C4C" w14:paraId="10162165" w14:textId="77777777">
        <w:trPr>
          <w:trHeight w:val="380"/>
        </w:trPr>
        <w:tc>
          <w:tcPr>
            <w:tcW w:w="4760" w:type="dxa"/>
            <w:tcBorders>
              <w:top w:val="nil"/>
              <w:left w:val="nil"/>
              <w:bottom w:val="nil"/>
              <w:right w:val="nil"/>
            </w:tcBorders>
            <w:tcMar>
              <w:top w:w="128" w:type="dxa"/>
              <w:left w:w="43" w:type="dxa"/>
              <w:bottom w:w="43" w:type="dxa"/>
              <w:right w:w="43" w:type="dxa"/>
            </w:tcMar>
          </w:tcPr>
          <w:p w14:paraId="66D0A4CC" w14:textId="77777777" w:rsidR="0089264D" w:rsidRPr="00B40C4C" w:rsidRDefault="0089264D" w:rsidP="009137DA">
            <w:r w:rsidRPr="00B40C4C">
              <w:t>kap. 916 post 45</w:t>
            </w:r>
          </w:p>
        </w:tc>
        <w:tc>
          <w:tcPr>
            <w:tcW w:w="4840" w:type="dxa"/>
            <w:tcBorders>
              <w:top w:val="nil"/>
              <w:left w:val="nil"/>
              <w:bottom w:val="nil"/>
              <w:right w:val="nil"/>
            </w:tcBorders>
            <w:tcMar>
              <w:top w:w="128" w:type="dxa"/>
              <w:left w:w="43" w:type="dxa"/>
              <w:bottom w:w="43" w:type="dxa"/>
              <w:right w:w="43" w:type="dxa"/>
            </w:tcMar>
          </w:tcPr>
          <w:p w14:paraId="6D4F239D" w14:textId="77777777" w:rsidR="0089264D" w:rsidRPr="00B40C4C" w:rsidRDefault="0089264D" w:rsidP="009137DA">
            <w:r w:rsidRPr="00B40C4C">
              <w:t>kap. 3916 post 02</w:t>
            </w:r>
          </w:p>
        </w:tc>
      </w:tr>
      <w:tr w:rsidR="00446E55" w:rsidRPr="00B40C4C" w14:paraId="164B5083" w14:textId="77777777">
        <w:trPr>
          <w:trHeight w:val="380"/>
        </w:trPr>
        <w:tc>
          <w:tcPr>
            <w:tcW w:w="4760" w:type="dxa"/>
            <w:tcBorders>
              <w:top w:val="nil"/>
              <w:left w:val="nil"/>
              <w:bottom w:val="nil"/>
              <w:right w:val="nil"/>
            </w:tcBorders>
            <w:tcMar>
              <w:top w:w="128" w:type="dxa"/>
              <w:left w:w="43" w:type="dxa"/>
              <w:bottom w:w="43" w:type="dxa"/>
              <w:right w:w="43" w:type="dxa"/>
            </w:tcMar>
          </w:tcPr>
          <w:p w14:paraId="3C0BCDC6" w14:textId="77777777" w:rsidR="0089264D" w:rsidRPr="00B40C4C" w:rsidRDefault="0089264D" w:rsidP="009137DA">
            <w:r w:rsidRPr="00B40C4C">
              <w:t>kap. 916 post 46</w:t>
            </w:r>
          </w:p>
        </w:tc>
        <w:tc>
          <w:tcPr>
            <w:tcW w:w="4840" w:type="dxa"/>
            <w:tcBorders>
              <w:top w:val="nil"/>
              <w:left w:val="nil"/>
              <w:bottom w:val="nil"/>
              <w:right w:val="nil"/>
            </w:tcBorders>
            <w:tcMar>
              <w:top w:w="128" w:type="dxa"/>
              <w:left w:w="43" w:type="dxa"/>
              <w:bottom w:w="43" w:type="dxa"/>
              <w:right w:w="43" w:type="dxa"/>
            </w:tcMar>
          </w:tcPr>
          <w:p w14:paraId="2BE1F39B" w14:textId="77777777" w:rsidR="0089264D" w:rsidRPr="00B40C4C" w:rsidRDefault="0089264D" w:rsidP="009137DA">
            <w:r w:rsidRPr="00B40C4C">
              <w:t>kap. 5574 post 77</w:t>
            </w:r>
          </w:p>
        </w:tc>
      </w:tr>
      <w:tr w:rsidR="00446E55" w:rsidRPr="00B40C4C" w14:paraId="38D9368D" w14:textId="77777777">
        <w:trPr>
          <w:trHeight w:val="380"/>
        </w:trPr>
        <w:tc>
          <w:tcPr>
            <w:tcW w:w="4760" w:type="dxa"/>
            <w:tcBorders>
              <w:top w:val="nil"/>
              <w:left w:val="nil"/>
              <w:bottom w:val="nil"/>
              <w:right w:val="nil"/>
            </w:tcBorders>
            <w:tcMar>
              <w:top w:w="128" w:type="dxa"/>
              <w:left w:w="43" w:type="dxa"/>
              <w:bottom w:w="43" w:type="dxa"/>
              <w:right w:w="43" w:type="dxa"/>
            </w:tcMar>
          </w:tcPr>
          <w:p w14:paraId="625C64D7" w14:textId="77777777" w:rsidR="0089264D" w:rsidRPr="00B40C4C" w:rsidRDefault="0089264D" w:rsidP="009137DA">
            <w:r w:rsidRPr="00B40C4C">
              <w:t>kap. 917 post 01</w:t>
            </w:r>
          </w:p>
        </w:tc>
        <w:tc>
          <w:tcPr>
            <w:tcW w:w="4840" w:type="dxa"/>
            <w:tcBorders>
              <w:top w:val="nil"/>
              <w:left w:val="nil"/>
              <w:bottom w:val="nil"/>
              <w:right w:val="nil"/>
            </w:tcBorders>
            <w:tcMar>
              <w:top w:w="128" w:type="dxa"/>
              <w:left w:w="43" w:type="dxa"/>
              <w:bottom w:w="43" w:type="dxa"/>
              <w:right w:w="43" w:type="dxa"/>
            </w:tcMar>
          </w:tcPr>
          <w:p w14:paraId="0D956F3D" w14:textId="77777777" w:rsidR="0089264D" w:rsidRPr="00B40C4C" w:rsidRDefault="0089264D" w:rsidP="009137DA">
            <w:r w:rsidRPr="00B40C4C">
              <w:t>kap. 3917 post 01</w:t>
            </w:r>
          </w:p>
        </w:tc>
      </w:tr>
      <w:tr w:rsidR="00446E55" w:rsidRPr="00B40C4C" w14:paraId="70793906" w14:textId="77777777">
        <w:trPr>
          <w:trHeight w:val="380"/>
        </w:trPr>
        <w:tc>
          <w:tcPr>
            <w:tcW w:w="4760" w:type="dxa"/>
            <w:tcBorders>
              <w:top w:val="nil"/>
              <w:left w:val="nil"/>
              <w:bottom w:val="nil"/>
              <w:right w:val="nil"/>
            </w:tcBorders>
            <w:tcMar>
              <w:top w:w="128" w:type="dxa"/>
              <w:left w:w="43" w:type="dxa"/>
              <w:bottom w:w="43" w:type="dxa"/>
              <w:right w:w="43" w:type="dxa"/>
            </w:tcMar>
          </w:tcPr>
          <w:p w14:paraId="000E8C54" w14:textId="77777777" w:rsidR="0089264D" w:rsidRPr="00B40C4C" w:rsidRDefault="0089264D" w:rsidP="009137DA">
            <w:r w:rsidRPr="00B40C4C">
              <w:t>kap. 923 post 21</w:t>
            </w:r>
          </w:p>
        </w:tc>
        <w:tc>
          <w:tcPr>
            <w:tcW w:w="4840" w:type="dxa"/>
            <w:tcBorders>
              <w:top w:val="nil"/>
              <w:left w:val="nil"/>
              <w:bottom w:val="nil"/>
              <w:right w:val="nil"/>
            </w:tcBorders>
            <w:tcMar>
              <w:top w:w="128" w:type="dxa"/>
              <w:left w:w="43" w:type="dxa"/>
              <w:bottom w:w="43" w:type="dxa"/>
              <w:right w:w="43" w:type="dxa"/>
            </w:tcMar>
          </w:tcPr>
          <w:p w14:paraId="492A2278" w14:textId="77777777" w:rsidR="0089264D" w:rsidRPr="00B40C4C" w:rsidRDefault="0089264D" w:rsidP="009137DA">
            <w:r w:rsidRPr="00B40C4C">
              <w:t>kap. 3923 post 01</w:t>
            </w:r>
          </w:p>
        </w:tc>
      </w:tr>
      <w:tr w:rsidR="00446E55" w:rsidRPr="00B40C4C" w14:paraId="0E4E42E7" w14:textId="77777777">
        <w:trPr>
          <w:trHeight w:val="380"/>
        </w:trPr>
        <w:tc>
          <w:tcPr>
            <w:tcW w:w="4760" w:type="dxa"/>
            <w:tcBorders>
              <w:top w:val="nil"/>
              <w:left w:val="nil"/>
              <w:bottom w:val="nil"/>
              <w:right w:val="nil"/>
            </w:tcBorders>
            <w:tcMar>
              <w:top w:w="128" w:type="dxa"/>
              <w:left w:w="43" w:type="dxa"/>
              <w:bottom w:w="43" w:type="dxa"/>
              <w:right w:w="43" w:type="dxa"/>
            </w:tcMar>
          </w:tcPr>
          <w:p w14:paraId="758D8414" w14:textId="77777777" w:rsidR="0089264D" w:rsidRPr="00B40C4C" w:rsidRDefault="0089264D" w:rsidP="009137DA">
            <w:r w:rsidRPr="00B40C4C">
              <w:t>kap. 923 post 23</w:t>
            </w:r>
          </w:p>
        </w:tc>
        <w:tc>
          <w:tcPr>
            <w:tcW w:w="4840" w:type="dxa"/>
            <w:tcBorders>
              <w:top w:val="nil"/>
              <w:left w:val="nil"/>
              <w:bottom w:val="nil"/>
              <w:right w:val="nil"/>
            </w:tcBorders>
            <w:tcMar>
              <w:top w:w="128" w:type="dxa"/>
              <w:left w:w="43" w:type="dxa"/>
              <w:bottom w:w="43" w:type="dxa"/>
              <w:right w:w="43" w:type="dxa"/>
            </w:tcMar>
          </w:tcPr>
          <w:p w14:paraId="5110D87E" w14:textId="77777777" w:rsidR="0089264D" w:rsidRPr="00B40C4C" w:rsidRDefault="0089264D" w:rsidP="009137DA">
            <w:r w:rsidRPr="00B40C4C">
              <w:t>kap. 3923 post 02</w:t>
            </w:r>
          </w:p>
        </w:tc>
      </w:tr>
      <w:tr w:rsidR="00446E55" w:rsidRPr="00B40C4C" w14:paraId="3D3DCF1B"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6B694552" w14:textId="77777777" w:rsidR="0089264D" w:rsidRPr="00B40C4C" w:rsidRDefault="0089264D" w:rsidP="009137DA">
            <w:r w:rsidRPr="00B40C4C">
              <w:t>kap. 935 post 01</w:t>
            </w:r>
          </w:p>
        </w:tc>
        <w:tc>
          <w:tcPr>
            <w:tcW w:w="4840" w:type="dxa"/>
            <w:tcBorders>
              <w:top w:val="nil"/>
              <w:left w:val="nil"/>
              <w:bottom w:val="single" w:sz="4" w:space="0" w:color="000000"/>
              <w:right w:val="nil"/>
            </w:tcBorders>
            <w:tcMar>
              <w:top w:w="128" w:type="dxa"/>
              <w:left w:w="43" w:type="dxa"/>
              <w:bottom w:w="43" w:type="dxa"/>
              <w:right w:w="43" w:type="dxa"/>
            </w:tcMar>
          </w:tcPr>
          <w:p w14:paraId="40955DD7" w14:textId="77777777" w:rsidR="0089264D" w:rsidRPr="00B40C4C" w:rsidRDefault="0089264D" w:rsidP="009137DA">
            <w:r w:rsidRPr="00B40C4C">
              <w:t>kap. 3935 post 04</w:t>
            </w:r>
          </w:p>
        </w:tc>
      </w:tr>
    </w:tbl>
    <w:p w14:paraId="1B22C429" w14:textId="77777777" w:rsidR="0089264D" w:rsidRPr="00B40C4C" w:rsidRDefault="0089264D" w:rsidP="001F1AC3">
      <w:pPr>
        <w:pStyle w:val="Listeavsnitt"/>
      </w:pPr>
      <w:r w:rsidRPr="00B40C4C">
        <w:t>Merinntekt som gir grunnlag for overskridelse, skal også dekke merverdiavgift knyttet til overskridelsen, og berører derfor også kap. 1633, post 01 for de statlige forvaltningsorganene som inngår i nettoordningen for merverdiavgift.</w:t>
      </w:r>
    </w:p>
    <w:p w14:paraId="1FCC124B" w14:textId="77777777" w:rsidR="0089264D" w:rsidRPr="00B40C4C" w:rsidRDefault="0089264D" w:rsidP="009137DA">
      <w:pPr>
        <w:pStyle w:val="Listeavsnitt"/>
      </w:pPr>
      <w:r w:rsidRPr="00B40C4C">
        <w:t>Merinntekter og eventuelle mindreinntekter tas med i beregningen av overføring av ubrukt bevilgning til neste år.</w:t>
      </w:r>
    </w:p>
    <w:p w14:paraId="72E67FF7" w14:textId="77777777" w:rsidR="0089264D" w:rsidRPr="00B40C4C" w:rsidRDefault="0089264D" w:rsidP="009137DA">
      <w:pPr>
        <w:pStyle w:val="Nummerertliste"/>
      </w:pPr>
      <w:r w:rsidRPr="00B40C4C">
        <w:t>overskride bevilgningen under kap. 917, post 22, kap. 919, post 76 og kap. 923, post 22, slik at summen av overskridelser tilsvarer merinntekter under kap. 5574, post 74.</w:t>
      </w:r>
    </w:p>
    <w:p w14:paraId="0FC813D4" w14:textId="77777777" w:rsidR="0089264D" w:rsidRPr="00B40C4C" w:rsidRDefault="0089264D" w:rsidP="009137DA">
      <w:pPr>
        <w:pStyle w:val="Nummerertliste"/>
      </w:pPr>
      <w:r w:rsidRPr="00B40C4C">
        <w:t>nytte inntil 10 mill. kroner av salgsinntekter fra salg av fiskerihavner under kap. 3916, post 02 til følgende formål under kap. 916, post 30:</w:t>
      </w:r>
    </w:p>
    <w:p w14:paraId="09AD717A" w14:textId="77777777" w:rsidR="0089264D" w:rsidRPr="00B40C4C" w:rsidRDefault="0089264D" w:rsidP="009137DA">
      <w:pPr>
        <w:pStyle w:val="alfaliste2"/>
      </w:pPr>
      <w:r w:rsidRPr="00B40C4C">
        <w:t>dekning av salgsomkostninger forbundet med salget.</w:t>
      </w:r>
    </w:p>
    <w:p w14:paraId="5DE71768" w14:textId="77777777" w:rsidR="0089264D" w:rsidRPr="00B40C4C" w:rsidRDefault="0089264D" w:rsidP="009137DA">
      <w:pPr>
        <w:pStyle w:val="alfaliste2"/>
      </w:pPr>
      <w:r w:rsidRPr="00B40C4C">
        <w:t>oppgradering og vedlikehold av fiskerihavner.</w:t>
      </w:r>
    </w:p>
    <w:p w14:paraId="0579D291" w14:textId="77777777" w:rsidR="0089264D" w:rsidRPr="00B40C4C" w:rsidRDefault="0089264D" w:rsidP="009137DA">
      <w:pPr>
        <w:pStyle w:val="a-vedtak-del"/>
      </w:pPr>
      <w:r w:rsidRPr="00B40C4C">
        <w:t>III</w:t>
      </w:r>
    </w:p>
    <w:p w14:paraId="2D8FB9BA" w14:textId="77777777" w:rsidR="0089264D" w:rsidRPr="00B40C4C" w:rsidRDefault="0089264D" w:rsidP="009137DA">
      <w:pPr>
        <w:pStyle w:val="a-vedtak-tekst"/>
      </w:pPr>
      <w:r w:rsidRPr="00B40C4C">
        <w:t>Utbetalinger under garantiordninger (trekkfullmakter)</w:t>
      </w:r>
    </w:p>
    <w:p w14:paraId="7DD4DF1F" w14:textId="77777777" w:rsidR="0089264D" w:rsidRPr="00B40C4C" w:rsidRDefault="0089264D" w:rsidP="009137DA">
      <w:r w:rsidRPr="00B40C4C">
        <w:t>Stortinget samtykker i at Nærings- og fiskeridepartementet i 2025 kan:</w:t>
      </w:r>
    </w:p>
    <w:p w14:paraId="6A809E32" w14:textId="77777777" w:rsidR="0089264D" w:rsidRPr="00B40C4C" w:rsidRDefault="0089264D" w:rsidP="005C0F51">
      <w:pPr>
        <w:pStyle w:val="Nummerertliste"/>
        <w:numPr>
          <w:ilvl w:val="0"/>
          <w:numId w:val="41"/>
        </w:numPr>
      </w:pPr>
      <w:r w:rsidRPr="00B40C4C">
        <w:t>foreta utbetalinger til Eksportfinansiering Norge uten bevilgning i den utstrekning behovet for utbetalinger under Alminnelig garantiordning overstiger innestående likvide midler tilknyttet ordningen, men slik at saldoen for nytt og gammelt trekk på trekkfullmaktskontoen ikke overstiger 8 000 mill. kroner. Utbetalinger på trekkfullmakten posteres under kap. 2460 Eksportfinansiering Norge, post 90 Utbetaling ifølge trekkfullmakt – Alminnelig garantiordning.</w:t>
      </w:r>
    </w:p>
    <w:p w14:paraId="6341E0C5" w14:textId="77777777" w:rsidR="0089264D" w:rsidRPr="00B40C4C" w:rsidRDefault="0089264D" w:rsidP="009137DA">
      <w:pPr>
        <w:pStyle w:val="Nummerertliste"/>
      </w:pPr>
      <w:r w:rsidRPr="00B40C4C">
        <w:t>foreta utbetalinger til Eksportfinansiering Norge uten bevilgning i den utstrekning behovet for utbetalinger under Byggelånsgarantiordningen overstiger innestående likvide midler tilknyttet ordningen, men slik at saldoen for nytt og gammelt trekk på trekkfullmaktskontoen ikke overstiger 600 mill. kroner. Utbetalinger på trekkfullmakten posteres under kap. 2460 Eksportfinansiering Norge, post 91 Utbetaling ifølge trekkfullmakt – Byggelånsgarantiordning.</w:t>
      </w:r>
    </w:p>
    <w:p w14:paraId="7158C206" w14:textId="77777777" w:rsidR="0089264D" w:rsidRPr="00B40C4C" w:rsidRDefault="0089264D" w:rsidP="009137DA">
      <w:pPr>
        <w:pStyle w:val="Nummerertliste"/>
      </w:pPr>
      <w:r w:rsidRPr="00B40C4C">
        <w:lastRenderedPageBreak/>
        <w:t>foreta utbetalinger til Eksportfinansiering Norge uten bevilgning i den utstrekning behovet for utbetalinger under Garantiordning for kjøp av skip fra verft i Norge til bruk i Norge (Skipsgarantiordningen) overstiger innestående likvide midler tilknyttet ordningen, men slik at saldoen for nytt og gammelt trekk på trekkfullmaktskontoen ikke overstiger 150 mill. kroner. Utbetalinger på trekkfullmakten posteres under kap. 2460 Eksportfinansiering Norge, post 92 Utbetaling ifølge trekkfullmakt – Skipsgarantiordning.</w:t>
      </w:r>
    </w:p>
    <w:p w14:paraId="751865EC" w14:textId="77777777" w:rsidR="0089264D" w:rsidRPr="00B40C4C" w:rsidRDefault="0089264D" w:rsidP="009137DA">
      <w:pPr>
        <w:pStyle w:val="a-vedtak-del"/>
      </w:pPr>
      <w:r w:rsidRPr="00B40C4C">
        <w:t>IV</w:t>
      </w:r>
    </w:p>
    <w:p w14:paraId="440B17C7" w14:textId="77777777" w:rsidR="0089264D" w:rsidRPr="00B40C4C" w:rsidRDefault="0089264D" w:rsidP="009137DA">
      <w:pPr>
        <w:pStyle w:val="a-vedtak-tekst"/>
      </w:pPr>
      <w:r w:rsidRPr="00B40C4C">
        <w:t>Fullmakt til å overskride</w:t>
      </w:r>
    </w:p>
    <w:p w14:paraId="789C0FAC" w14:textId="77777777" w:rsidR="0089264D" w:rsidRPr="00B40C4C" w:rsidRDefault="0089264D" w:rsidP="009137DA">
      <w:r w:rsidRPr="00B40C4C">
        <w:t>Stortinget samtykker i at Nærings- og fiskeridepartementet i 2025 kan:</w:t>
      </w:r>
    </w:p>
    <w:p w14:paraId="16122648" w14:textId="77777777" w:rsidR="0089264D" w:rsidRPr="00B40C4C" w:rsidRDefault="0089264D" w:rsidP="005C0F51">
      <w:pPr>
        <w:pStyle w:val="Nummerertliste"/>
        <w:numPr>
          <w:ilvl w:val="0"/>
          <w:numId w:val="42"/>
        </w:numPr>
      </w:pPr>
      <w:r w:rsidRPr="00B40C4C">
        <w:t>overskride bevilgningen under kap. 900 Nærings- og fiskeridepartementet, post 71 Miljøtiltak Raufoss, for miljøtiltak innenfor gitt garantiramme på 168 mill. kroner.</w:t>
      </w:r>
    </w:p>
    <w:p w14:paraId="5153681B" w14:textId="77777777" w:rsidR="0089264D" w:rsidRPr="00B40C4C" w:rsidRDefault="0089264D" w:rsidP="009137DA">
      <w:pPr>
        <w:pStyle w:val="Nummerertliste"/>
      </w:pPr>
      <w:r w:rsidRPr="00B40C4C">
        <w:t>overskride bevilgningen under kap. 950 Forvaltning av statlig eierskap, post 21 Spesielle driftsutgifter, til dekning av meglerhonorarer og utgifter til faglig bistand ved salg av statlige aksjeposter, samt andre endringer som kan få betydning for eierstrukturen i selskapene.</w:t>
      </w:r>
    </w:p>
    <w:p w14:paraId="07CDA662" w14:textId="77777777" w:rsidR="0089264D" w:rsidRPr="00B40C4C" w:rsidRDefault="0089264D" w:rsidP="009137DA">
      <w:pPr>
        <w:pStyle w:val="Nummerertliste"/>
      </w:pPr>
      <w:r w:rsidRPr="00B40C4C">
        <w:t>overskride bevilgningen under kap. 2429 Eksportkredittordningen, post 90 Utlån, men slik at utlån i 2025 ikke overstiger 26 mrd. kroner.</w:t>
      </w:r>
    </w:p>
    <w:p w14:paraId="7774B785" w14:textId="77777777" w:rsidR="0089264D" w:rsidRPr="00B40C4C" w:rsidRDefault="0089264D" w:rsidP="009137DA">
      <w:pPr>
        <w:pStyle w:val="Nummerertliste"/>
      </w:pPr>
      <w:r w:rsidRPr="00B40C4C">
        <w:t>overskride bevilgningen under kap. 905 Norges geologiske undersøkelse, post 21 Spesielle driftsutgifter og kap. 923 Havforskningsinstituttet, post 21 Spesielle driftsutgifter og post 23 Oppdragsutgifter forskningsfartøy i forbindelse med gjennomføringen av bestemte oppdragsprosjekter, mot tilsvarende kontraktsfestede innbetalinger til disse prosjektene under henholdsvis kap. 3905 Norges geologiske undersøkelse, post 03 Oppdragsinntekter og andre inntekter og kap. 3923 Havforskningsinstituttet, post 01 Oppdragsinntekter og post 02 Oppdragsinntekter forskningsfartøy. Ved beregning av beløp som kan overføres til 2026 under de nevnte utgiftsbevilgninger, skal alle ubrukte merinntekter og mindreinntekter regnes med, samt eventuell inndekning av foregående års overskridelse på posten.</w:t>
      </w:r>
    </w:p>
    <w:p w14:paraId="53B152D1" w14:textId="77777777" w:rsidR="0089264D" w:rsidRPr="00B40C4C" w:rsidRDefault="0089264D" w:rsidP="009137DA">
      <w:pPr>
        <w:pStyle w:val="Nummerertliste"/>
      </w:pPr>
      <w:r w:rsidRPr="00B40C4C">
        <w:t>overskride bevilgningen under kap. 916 Kystverket, post 21 Spesielle driftsutgifter, med inntil 70 mill. kroner per aksjon dersom det er nødvendig å sette i verk tiltak mot akutt forurensing uten opphold og før Kongen kan gi slikt samtykke.</w:t>
      </w:r>
    </w:p>
    <w:p w14:paraId="54C2EC2C" w14:textId="77777777" w:rsidR="0089264D" w:rsidRPr="00B40C4C" w:rsidRDefault="0089264D" w:rsidP="009137DA">
      <w:pPr>
        <w:pStyle w:val="Nummerertliste"/>
      </w:pPr>
      <w:r w:rsidRPr="00B40C4C">
        <w:t xml:space="preserve">overskride bevilgningen under kap. 912 Klagenemndssekretariatet, post 21 Spesielle driftsutgifter for å dekke eventuelle saksomkostninger knyttet til endring av påklagde vedtak til fordel for en part i </w:t>
      </w:r>
      <w:proofErr w:type="gramStart"/>
      <w:r w:rsidRPr="00B40C4C">
        <w:t>medhold av</w:t>
      </w:r>
      <w:proofErr w:type="gramEnd"/>
      <w:r w:rsidRPr="00B40C4C">
        <w:t xml:space="preserve"> forvaltningsloven § 36, i saker som behandles av klagenemndene som Klagenemndssekretariatet betjener.</w:t>
      </w:r>
    </w:p>
    <w:p w14:paraId="54EB426D" w14:textId="77777777" w:rsidR="0089264D" w:rsidRPr="00B40C4C" w:rsidRDefault="0089264D" w:rsidP="009137DA">
      <w:pPr>
        <w:pStyle w:val="Nummerertliste"/>
      </w:pPr>
      <w:r w:rsidRPr="00B40C4C">
        <w:t>overskride bevilgningen under kap. 911 Konkurransetilsynet, post 21 Spesielle driftsutgifter for å dekke eventuelt erstatningsansvar for staten etter inngrep som følge av en markedsetterforskning.</w:t>
      </w:r>
    </w:p>
    <w:p w14:paraId="606045C2" w14:textId="77777777" w:rsidR="0089264D" w:rsidRPr="00B40C4C" w:rsidRDefault="0089264D" w:rsidP="009137DA">
      <w:pPr>
        <w:pStyle w:val="Nummerertliste"/>
      </w:pPr>
      <w:r w:rsidRPr="00B40C4C">
        <w:t xml:space="preserve">overskride bevilgningen under kap. 911 Konkurransetilsynet, post 21 Spesielle driftsutgifter dersom Konkurransetilsynet må tilbakebetale renter på et overtredelsesgebyr gitt i </w:t>
      </w:r>
      <w:proofErr w:type="gramStart"/>
      <w:r w:rsidRPr="00B40C4C">
        <w:t>medhold av</w:t>
      </w:r>
      <w:proofErr w:type="gramEnd"/>
      <w:r w:rsidRPr="00B40C4C">
        <w:t xml:space="preserve"> konkurranselovens § 29 femte ledd som enten er satt ned eller frafalt etter klage eller søksmål.</w:t>
      </w:r>
    </w:p>
    <w:p w14:paraId="68610E79" w14:textId="77777777" w:rsidR="0089264D" w:rsidRPr="00B40C4C" w:rsidRDefault="0089264D" w:rsidP="009137DA">
      <w:pPr>
        <w:pStyle w:val="a-vedtak-del"/>
      </w:pPr>
      <w:r w:rsidRPr="00B40C4C">
        <w:lastRenderedPageBreak/>
        <w:t>V</w:t>
      </w:r>
    </w:p>
    <w:p w14:paraId="6E75207B" w14:textId="77777777" w:rsidR="0089264D" w:rsidRPr="00B40C4C" w:rsidRDefault="0089264D" w:rsidP="009137DA">
      <w:pPr>
        <w:pStyle w:val="a-vedtak-tekst"/>
      </w:pPr>
      <w:r w:rsidRPr="00B40C4C">
        <w:t>Fullmakt til å overskride</w:t>
      </w:r>
    </w:p>
    <w:p w14:paraId="1E6BF770" w14:textId="77777777" w:rsidR="0089264D" w:rsidRPr="00B40C4C" w:rsidRDefault="0089264D" w:rsidP="009137DA">
      <w:r w:rsidRPr="00B40C4C">
        <w:t>Stortinget samtykker i at Kongen i 2025 kan overskride bevilgningen under kap. 2440/5440 Statens direkte økonomiske engasjement i petroleumsvirksomheten (SDØE) med inntil 5 mrd. kroner ved utøvelse av statens forkjøpsrett ved overdragelser av andeler i utvinningstillatelser på norsk kontinentalsokkel.</w:t>
      </w:r>
    </w:p>
    <w:p w14:paraId="2F0034C4" w14:textId="77777777" w:rsidR="0089264D" w:rsidRPr="00B40C4C" w:rsidRDefault="0089264D" w:rsidP="009137DA">
      <w:pPr>
        <w:pStyle w:val="a-vedtak-del"/>
      </w:pPr>
      <w:r w:rsidRPr="00B40C4C">
        <w:t>VI</w:t>
      </w:r>
    </w:p>
    <w:p w14:paraId="35F51C12" w14:textId="77777777" w:rsidR="0089264D" w:rsidRPr="00B40C4C" w:rsidRDefault="0089264D" w:rsidP="009137DA">
      <w:pPr>
        <w:pStyle w:val="a-vedtak-tekst"/>
      </w:pPr>
      <w:r w:rsidRPr="00B40C4C">
        <w:t>Fullmakt til å utgiftsføre uten bevilgning</w:t>
      </w:r>
    </w:p>
    <w:p w14:paraId="1742A25A" w14:textId="77777777" w:rsidR="0089264D" w:rsidRPr="00B40C4C" w:rsidRDefault="0089264D" w:rsidP="009137DA">
      <w:r w:rsidRPr="00B40C4C">
        <w:t>Stortinget samtykker i at Nærings- og fiskeridepartementet i 2025 kan utgiftsføre uten bevilgning under:</w:t>
      </w:r>
    </w:p>
    <w:p w14:paraId="725B18EE" w14:textId="77777777" w:rsidR="0089264D" w:rsidRPr="00B40C4C" w:rsidRDefault="0089264D" w:rsidP="005C0F51">
      <w:pPr>
        <w:pStyle w:val="Nummerertliste"/>
        <w:numPr>
          <w:ilvl w:val="0"/>
          <w:numId w:val="43"/>
        </w:numPr>
      </w:pPr>
      <w:r w:rsidRPr="00B40C4C">
        <w:t>kap. 954 Petoro AS, post 71 Erstatninger, erstatning til Norges Bank som omfatter netto rentetap og andre dokumenterte kostnader grunnet avvik i varslet og faktisk innbetaling av valuta fra SDØE til Norges Bank, jf. avtale om overføring og kjøp av valuta fra SDØE til Norges Bank.</w:t>
      </w:r>
    </w:p>
    <w:p w14:paraId="2BD8522E" w14:textId="77777777" w:rsidR="0089264D" w:rsidRPr="00B40C4C" w:rsidRDefault="0089264D" w:rsidP="009137DA">
      <w:pPr>
        <w:pStyle w:val="Nummerertliste"/>
      </w:pPr>
      <w:r w:rsidRPr="00B40C4C">
        <w:t>kap. 2440 Statens direkte økonomiske engasjement i petroleumsvirksomheten, post 90 Lån til Norpipe Oil AS, inntil 25 mill. kroner til utlån til Norpipe Oil AS.</w:t>
      </w:r>
    </w:p>
    <w:p w14:paraId="24D581F5" w14:textId="77777777" w:rsidR="0089264D" w:rsidRPr="00B40C4C" w:rsidRDefault="0089264D" w:rsidP="009137DA">
      <w:pPr>
        <w:pStyle w:val="Fullmakttit"/>
      </w:pPr>
      <w:r w:rsidRPr="00B40C4C">
        <w:t>Fullmakter til å pådra staten forpliktelser utover gitte bevilgninger</w:t>
      </w:r>
    </w:p>
    <w:p w14:paraId="2DE76647" w14:textId="77777777" w:rsidR="0089264D" w:rsidRPr="00B40C4C" w:rsidRDefault="0089264D" w:rsidP="009137DA">
      <w:pPr>
        <w:pStyle w:val="a-vedtak-del"/>
      </w:pPr>
      <w:r w:rsidRPr="00B40C4C">
        <w:t>VII</w:t>
      </w:r>
    </w:p>
    <w:p w14:paraId="214B7634" w14:textId="77777777" w:rsidR="0089264D" w:rsidRPr="00B40C4C" w:rsidRDefault="0089264D" w:rsidP="009137DA">
      <w:pPr>
        <w:pStyle w:val="a-vedtak-tekst"/>
      </w:pPr>
      <w:r w:rsidRPr="00B40C4C">
        <w:t>Bestillingsfullmakter</w:t>
      </w:r>
    </w:p>
    <w:p w14:paraId="67027C82" w14:textId="77777777" w:rsidR="0089264D" w:rsidRPr="00B40C4C" w:rsidRDefault="0089264D" w:rsidP="009137DA">
      <w:r w:rsidRPr="00B40C4C">
        <w:t>Stortinget samtykker i at Nærings- og fiskeridepartementet i 2025 kan:</w:t>
      </w:r>
    </w:p>
    <w:p w14:paraId="656F7C56" w14:textId="77777777" w:rsidR="0089264D" w:rsidRPr="00B40C4C" w:rsidRDefault="0089264D" w:rsidP="005C0F51">
      <w:pPr>
        <w:pStyle w:val="Nummerertliste"/>
        <w:numPr>
          <w:ilvl w:val="0"/>
          <w:numId w:val="44"/>
        </w:numPr>
      </w:pPr>
      <w:r w:rsidRPr="00B40C4C">
        <w:t>inngå forpliktelser for inntil 7,5 mill. kroner til utredninger og lignende ut over bevilgning under kap. 900 Nærings- og fiskeridepartementet, post 21 Spesielle driftsutgifter.</w:t>
      </w:r>
    </w:p>
    <w:p w14:paraId="0101EBC7" w14:textId="77777777" w:rsidR="0089264D" w:rsidRPr="00B40C4C" w:rsidRDefault="0089264D" w:rsidP="009137DA">
      <w:pPr>
        <w:pStyle w:val="Nummerertliste"/>
      </w:pPr>
      <w:r w:rsidRPr="00B40C4C">
        <w:t>gi Norsk nukleær dekommisjonering og Institutt for energiteknikk fullmakt til å foreta bestillinger ut over gitte bevilgninger innenfor en samlet ramme på inntil 800 mill. kroner under kap. 907 Norsk nukleær dekommisjonering, post 21 Spesielle driftsutgifter.</w:t>
      </w:r>
    </w:p>
    <w:p w14:paraId="41BEE06C" w14:textId="77777777" w:rsidR="0089264D" w:rsidRPr="00B40C4C" w:rsidRDefault="0089264D" w:rsidP="009137DA">
      <w:pPr>
        <w:pStyle w:val="Nummerertliste"/>
      </w:pPr>
      <w:r w:rsidRPr="00B40C4C">
        <w:t>gi Norsk nukleær dekommisjonering fullmakt til å inngå kontrakter for inntil 36 mill. kroner til opprydding ved Søve gruver under kap. 907 Norsk nukleær dekommisjonering, post 30 Opprydding Søve.</w:t>
      </w:r>
    </w:p>
    <w:p w14:paraId="52B472BD" w14:textId="77777777" w:rsidR="0089264D" w:rsidRPr="00B40C4C" w:rsidRDefault="0089264D" w:rsidP="009137DA">
      <w:pPr>
        <w:pStyle w:val="Nummerertliste"/>
      </w:pPr>
      <w:r w:rsidRPr="00B40C4C">
        <w:t>gi Kystverket fullmakt til å forplikte staten for fremtidige budsjettår utover gitt bevilgning under kap. 916 Kystverket, post 30 Nyanlegg og større vedlikehold for prosjekter som ikke er omtalt med kostnadsramme overfor Stortinget med samlet ramme for gamle og nye forpliktelser med inntil 648 mill. kroner.</w:t>
      </w:r>
    </w:p>
    <w:p w14:paraId="6FA2AA5A" w14:textId="77777777" w:rsidR="0089264D" w:rsidRPr="00B40C4C" w:rsidRDefault="0089264D" w:rsidP="009137DA">
      <w:pPr>
        <w:pStyle w:val="Nummerertliste"/>
      </w:pPr>
      <w:r w:rsidRPr="00B40C4C">
        <w:t>gi Kystverket fullmakt til å inngå forpliktelser for inntil 90 mill. kroner utover bevilgningen under kap. 916 Kystverket, post 45 Større utstyrsanskaffelser og vedlikehold til ombygging av fartøyene OV Bøkfjord, OV Skomvær og OV Utvær slik at de får hybrid fremdrift.</w:t>
      </w:r>
    </w:p>
    <w:p w14:paraId="4E6E3BE6" w14:textId="77777777" w:rsidR="0089264D" w:rsidRPr="00B40C4C" w:rsidRDefault="0089264D" w:rsidP="009137DA">
      <w:pPr>
        <w:pStyle w:val="a-vedtak-del"/>
      </w:pPr>
      <w:r w:rsidRPr="00B40C4C">
        <w:lastRenderedPageBreak/>
        <w:t>VIII</w:t>
      </w:r>
    </w:p>
    <w:p w14:paraId="75FCD479" w14:textId="77777777" w:rsidR="0089264D" w:rsidRPr="00B40C4C" w:rsidRDefault="0089264D" w:rsidP="009137DA">
      <w:pPr>
        <w:pStyle w:val="a-vedtak-tekst"/>
      </w:pPr>
      <w:r w:rsidRPr="00B40C4C">
        <w:t>Tilsagnsfullmakter</w:t>
      </w:r>
    </w:p>
    <w:p w14:paraId="7F7011B3" w14:textId="77777777" w:rsidR="0089264D" w:rsidRPr="00B40C4C" w:rsidRDefault="0089264D" w:rsidP="009137DA">
      <w:r w:rsidRPr="00B40C4C">
        <w:t>Stortinget samtykker i at Nærings- og fiskeridepartementet i 2025 kan:</w:t>
      </w:r>
    </w:p>
    <w:p w14:paraId="09640807" w14:textId="77777777" w:rsidR="0089264D" w:rsidRPr="00B40C4C" w:rsidRDefault="0089264D" w:rsidP="005C0F51">
      <w:pPr>
        <w:pStyle w:val="Nummerertliste"/>
        <w:numPr>
          <w:ilvl w:val="0"/>
          <w:numId w:val="45"/>
        </w:numPr>
      </w:pPr>
      <w:r w:rsidRPr="00B40C4C">
        <w:t>gi tilsagn om tilskudd utover gitte bevilgninger, men slik at samlet ramme for nye tilsagn og gammelt ansvar ikke overstiger følgende beløp:</w:t>
      </w:r>
    </w:p>
    <w:p w14:paraId="5D949BBB"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20"/>
        <w:gridCol w:w="5920"/>
        <w:gridCol w:w="2340"/>
      </w:tblGrid>
      <w:tr w:rsidR="00446E55" w:rsidRPr="00B40C4C" w14:paraId="424250FA"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72EB3" w14:textId="77777777" w:rsidR="0089264D" w:rsidRPr="00B40C4C" w:rsidRDefault="0089264D" w:rsidP="00503FD6">
            <w:r w:rsidRPr="00B40C4C">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753BB" w14:textId="77777777" w:rsidR="0089264D" w:rsidRPr="00B40C4C" w:rsidRDefault="0089264D" w:rsidP="009137DA">
            <w:r w:rsidRPr="00B40C4C">
              <w:t>Post</w:t>
            </w:r>
          </w:p>
        </w:tc>
        <w:tc>
          <w:tcPr>
            <w:tcW w:w="5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40A71" w14:textId="77777777" w:rsidR="0089264D" w:rsidRPr="00B40C4C" w:rsidRDefault="0089264D" w:rsidP="009137DA">
            <w:r w:rsidRPr="00B40C4C">
              <w:t>Betegnelse</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18545" w14:textId="77777777" w:rsidR="0089264D" w:rsidRPr="00B40C4C" w:rsidRDefault="0089264D" w:rsidP="00C57201">
            <w:pPr>
              <w:jc w:val="right"/>
            </w:pPr>
            <w:r w:rsidRPr="00B40C4C">
              <w:t>Samlet ramme</w:t>
            </w:r>
          </w:p>
        </w:tc>
      </w:tr>
      <w:tr w:rsidR="00446E55" w:rsidRPr="00B40C4C" w14:paraId="132BEEE2" w14:textId="77777777">
        <w:trPr>
          <w:trHeight w:val="380"/>
        </w:trPr>
        <w:tc>
          <w:tcPr>
            <w:tcW w:w="680" w:type="dxa"/>
            <w:tcBorders>
              <w:top w:val="nil"/>
              <w:left w:val="nil"/>
              <w:bottom w:val="nil"/>
              <w:right w:val="nil"/>
            </w:tcBorders>
            <w:tcMar>
              <w:top w:w="128" w:type="dxa"/>
              <w:left w:w="43" w:type="dxa"/>
              <w:bottom w:w="43" w:type="dxa"/>
              <w:right w:w="43" w:type="dxa"/>
            </w:tcMar>
          </w:tcPr>
          <w:p w14:paraId="05296768" w14:textId="77777777" w:rsidR="0089264D" w:rsidRPr="00B40C4C" w:rsidRDefault="0089264D" w:rsidP="009137DA">
            <w:r w:rsidRPr="00B40C4C">
              <w:t>907</w:t>
            </w:r>
          </w:p>
        </w:tc>
        <w:tc>
          <w:tcPr>
            <w:tcW w:w="620" w:type="dxa"/>
            <w:tcBorders>
              <w:top w:val="nil"/>
              <w:left w:val="nil"/>
              <w:bottom w:val="nil"/>
              <w:right w:val="nil"/>
            </w:tcBorders>
            <w:tcMar>
              <w:top w:w="128" w:type="dxa"/>
              <w:left w:w="43" w:type="dxa"/>
              <w:bottom w:w="43" w:type="dxa"/>
              <w:right w:w="43" w:type="dxa"/>
            </w:tcMar>
            <w:vAlign w:val="bottom"/>
          </w:tcPr>
          <w:p w14:paraId="2070B96E" w14:textId="77777777" w:rsidR="0089264D" w:rsidRPr="00B40C4C" w:rsidRDefault="0089264D" w:rsidP="009137DA"/>
        </w:tc>
        <w:tc>
          <w:tcPr>
            <w:tcW w:w="5920" w:type="dxa"/>
            <w:tcBorders>
              <w:top w:val="nil"/>
              <w:left w:val="nil"/>
              <w:bottom w:val="nil"/>
              <w:right w:val="nil"/>
            </w:tcBorders>
            <w:tcMar>
              <w:top w:w="128" w:type="dxa"/>
              <w:left w:w="43" w:type="dxa"/>
              <w:bottom w:w="43" w:type="dxa"/>
              <w:right w:w="43" w:type="dxa"/>
            </w:tcMar>
            <w:vAlign w:val="bottom"/>
          </w:tcPr>
          <w:p w14:paraId="1F8670BA" w14:textId="77777777" w:rsidR="0089264D" w:rsidRPr="00B40C4C" w:rsidRDefault="0089264D" w:rsidP="009137DA">
            <w:r w:rsidRPr="00B40C4C">
              <w:t>Norsk nukleær dekommisjonering</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39F5927" w14:textId="77777777" w:rsidR="0089264D" w:rsidRPr="00B40C4C" w:rsidRDefault="0089264D" w:rsidP="00C57201">
            <w:pPr>
              <w:jc w:val="right"/>
            </w:pPr>
          </w:p>
        </w:tc>
      </w:tr>
      <w:tr w:rsidR="00446E55" w:rsidRPr="00B40C4C" w14:paraId="270581BA" w14:textId="77777777">
        <w:trPr>
          <w:trHeight w:val="380"/>
        </w:trPr>
        <w:tc>
          <w:tcPr>
            <w:tcW w:w="680" w:type="dxa"/>
            <w:tcBorders>
              <w:top w:val="nil"/>
              <w:left w:val="nil"/>
              <w:bottom w:val="nil"/>
              <w:right w:val="nil"/>
            </w:tcBorders>
            <w:tcMar>
              <w:top w:w="128" w:type="dxa"/>
              <w:left w:w="43" w:type="dxa"/>
              <w:bottom w:w="43" w:type="dxa"/>
              <w:right w:w="43" w:type="dxa"/>
            </w:tcMar>
          </w:tcPr>
          <w:p w14:paraId="1778130B"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747F56A6" w14:textId="77777777" w:rsidR="0089264D" w:rsidRPr="00B40C4C" w:rsidRDefault="0089264D" w:rsidP="009137DA">
            <w:r w:rsidRPr="00B40C4C">
              <w:t>60</w:t>
            </w:r>
          </w:p>
        </w:tc>
        <w:tc>
          <w:tcPr>
            <w:tcW w:w="5920" w:type="dxa"/>
            <w:tcBorders>
              <w:top w:val="nil"/>
              <w:left w:val="nil"/>
              <w:bottom w:val="nil"/>
              <w:right w:val="nil"/>
            </w:tcBorders>
            <w:tcMar>
              <w:top w:w="128" w:type="dxa"/>
              <w:left w:w="43" w:type="dxa"/>
              <w:bottom w:w="43" w:type="dxa"/>
              <w:right w:w="43" w:type="dxa"/>
            </w:tcMar>
            <w:vAlign w:val="bottom"/>
          </w:tcPr>
          <w:p w14:paraId="542C0D59" w14:textId="77777777" w:rsidR="0089264D" w:rsidRPr="00B40C4C" w:rsidRDefault="0089264D" w:rsidP="009137DA">
            <w:r w:rsidRPr="00B40C4C">
              <w:t>Tilskudd til kommuner</w:t>
            </w:r>
          </w:p>
        </w:tc>
        <w:tc>
          <w:tcPr>
            <w:tcW w:w="2340" w:type="dxa"/>
            <w:tcBorders>
              <w:top w:val="nil"/>
              <w:left w:val="nil"/>
              <w:bottom w:val="nil"/>
              <w:right w:val="nil"/>
            </w:tcBorders>
            <w:tcMar>
              <w:top w:w="128" w:type="dxa"/>
              <w:left w:w="43" w:type="dxa"/>
              <w:bottom w:w="43" w:type="dxa"/>
              <w:right w:w="43" w:type="dxa"/>
            </w:tcMar>
            <w:vAlign w:val="bottom"/>
          </w:tcPr>
          <w:p w14:paraId="3908F0AA" w14:textId="77777777" w:rsidR="0089264D" w:rsidRPr="00B40C4C" w:rsidRDefault="0089264D" w:rsidP="00C57201">
            <w:pPr>
              <w:jc w:val="right"/>
            </w:pPr>
            <w:r w:rsidRPr="00B40C4C">
              <w:t>14,1 mill. kroner</w:t>
            </w:r>
          </w:p>
        </w:tc>
      </w:tr>
      <w:tr w:rsidR="00446E55" w:rsidRPr="00B40C4C" w14:paraId="431F7CDC" w14:textId="77777777">
        <w:trPr>
          <w:trHeight w:val="380"/>
        </w:trPr>
        <w:tc>
          <w:tcPr>
            <w:tcW w:w="680" w:type="dxa"/>
            <w:tcBorders>
              <w:top w:val="nil"/>
              <w:left w:val="nil"/>
              <w:bottom w:val="nil"/>
              <w:right w:val="nil"/>
            </w:tcBorders>
            <w:tcMar>
              <w:top w:w="128" w:type="dxa"/>
              <w:left w:w="43" w:type="dxa"/>
              <w:bottom w:w="43" w:type="dxa"/>
              <w:right w:w="43" w:type="dxa"/>
            </w:tcMar>
          </w:tcPr>
          <w:p w14:paraId="194E797D"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72977DBC" w14:textId="77777777" w:rsidR="0089264D" w:rsidRPr="00B40C4C" w:rsidRDefault="0089264D" w:rsidP="009137DA">
            <w:r w:rsidRPr="00B40C4C">
              <w:t>70</w:t>
            </w:r>
          </w:p>
        </w:tc>
        <w:tc>
          <w:tcPr>
            <w:tcW w:w="5920" w:type="dxa"/>
            <w:tcBorders>
              <w:top w:val="nil"/>
              <w:left w:val="nil"/>
              <w:bottom w:val="nil"/>
              <w:right w:val="nil"/>
            </w:tcBorders>
            <w:tcMar>
              <w:top w:w="128" w:type="dxa"/>
              <w:left w:w="43" w:type="dxa"/>
              <w:bottom w:w="43" w:type="dxa"/>
              <w:right w:w="43" w:type="dxa"/>
            </w:tcMar>
            <w:vAlign w:val="bottom"/>
          </w:tcPr>
          <w:p w14:paraId="38BF8085" w14:textId="77777777" w:rsidR="0089264D" w:rsidRPr="00B40C4C" w:rsidRDefault="0089264D" w:rsidP="009137DA">
            <w:r w:rsidRPr="00B40C4C">
              <w:t>Tilskudd til organisasjoner</w:t>
            </w:r>
          </w:p>
        </w:tc>
        <w:tc>
          <w:tcPr>
            <w:tcW w:w="2340" w:type="dxa"/>
            <w:tcBorders>
              <w:top w:val="nil"/>
              <w:left w:val="nil"/>
              <w:bottom w:val="nil"/>
              <w:right w:val="nil"/>
            </w:tcBorders>
            <w:tcMar>
              <w:top w:w="128" w:type="dxa"/>
              <w:left w:w="43" w:type="dxa"/>
              <w:bottom w:w="43" w:type="dxa"/>
              <w:right w:w="43" w:type="dxa"/>
            </w:tcMar>
            <w:vAlign w:val="bottom"/>
          </w:tcPr>
          <w:p w14:paraId="25B24576" w14:textId="77777777" w:rsidR="0089264D" w:rsidRPr="00B40C4C" w:rsidRDefault="0089264D" w:rsidP="00C57201">
            <w:pPr>
              <w:jc w:val="right"/>
            </w:pPr>
            <w:r w:rsidRPr="00B40C4C">
              <w:t>2,6 mill. kroner</w:t>
            </w:r>
          </w:p>
        </w:tc>
      </w:tr>
      <w:tr w:rsidR="00446E55" w:rsidRPr="00B40C4C" w14:paraId="42B98E97" w14:textId="77777777">
        <w:trPr>
          <w:trHeight w:val="380"/>
        </w:trPr>
        <w:tc>
          <w:tcPr>
            <w:tcW w:w="680" w:type="dxa"/>
            <w:tcBorders>
              <w:top w:val="nil"/>
              <w:left w:val="nil"/>
              <w:bottom w:val="nil"/>
              <w:right w:val="nil"/>
            </w:tcBorders>
            <w:tcMar>
              <w:top w:w="128" w:type="dxa"/>
              <w:left w:w="43" w:type="dxa"/>
              <w:bottom w:w="43" w:type="dxa"/>
              <w:right w:w="43" w:type="dxa"/>
            </w:tcMar>
          </w:tcPr>
          <w:p w14:paraId="2A05D838" w14:textId="77777777" w:rsidR="0089264D" w:rsidRPr="00B40C4C" w:rsidRDefault="0089264D" w:rsidP="009137DA">
            <w:r w:rsidRPr="00B40C4C">
              <w:t>916</w:t>
            </w:r>
          </w:p>
        </w:tc>
        <w:tc>
          <w:tcPr>
            <w:tcW w:w="620" w:type="dxa"/>
            <w:tcBorders>
              <w:top w:val="nil"/>
              <w:left w:val="nil"/>
              <w:bottom w:val="nil"/>
              <w:right w:val="nil"/>
            </w:tcBorders>
            <w:tcMar>
              <w:top w:w="128" w:type="dxa"/>
              <w:left w:w="43" w:type="dxa"/>
              <w:bottom w:w="43" w:type="dxa"/>
              <w:right w:w="43" w:type="dxa"/>
            </w:tcMar>
            <w:vAlign w:val="bottom"/>
          </w:tcPr>
          <w:p w14:paraId="3D449D15" w14:textId="77777777" w:rsidR="0089264D" w:rsidRPr="00B40C4C" w:rsidRDefault="0089264D" w:rsidP="009137DA"/>
        </w:tc>
        <w:tc>
          <w:tcPr>
            <w:tcW w:w="5920" w:type="dxa"/>
            <w:tcBorders>
              <w:top w:val="nil"/>
              <w:left w:val="nil"/>
              <w:bottom w:val="nil"/>
              <w:right w:val="nil"/>
            </w:tcBorders>
            <w:tcMar>
              <w:top w:w="128" w:type="dxa"/>
              <w:left w:w="43" w:type="dxa"/>
              <w:bottom w:w="43" w:type="dxa"/>
              <w:right w:w="43" w:type="dxa"/>
            </w:tcMar>
            <w:vAlign w:val="bottom"/>
          </w:tcPr>
          <w:p w14:paraId="0C4B0613" w14:textId="77777777" w:rsidR="0089264D" w:rsidRPr="00B40C4C" w:rsidRDefault="0089264D" w:rsidP="009137DA">
            <w:r w:rsidRPr="00B40C4C">
              <w:t>Kystverket</w:t>
            </w:r>
          </w:p>
        </w:tc>
        <w:tc>
          <w:tcPr>
            <w:tcW w:w="2340" w:type="dxa"/>
            <w:tcBorders>
              <w:top w:val="nil"/>
              <w:left w:val="nil"/>
              <w:bottom w:val="nil"/>
              <w:right w:val="nil"/>
            </w:tcBorders>
            <w:tcMar>
              <w:top w:w="128" w:type="dxa"/>
              <w:left w:w="43" w:type="dxa"/>
              <w:bottom w:w="43" w:type="dxa"/>
              <w:right w:w="43" w:type="dxa"/>
            </w:tcMar>
            <w:vAlign w:val="bottom"/>
          </w:tcPr>
          <w:p w14:paraId="3534B968" w14:textId="77777777" w:rsidR="0089264D" w:rsidRPr="00B40C4C" w:rsidRDefault="0089264D" w:rsidP="00C57201">
            <w:pPr>
              <w:jc w:val="right"/>
            </w:pPr>
          </w:p>
        </w:tc>
      </w:tr>
      <w:tr w:rsidR="00446E55" w:rsidRPr="00B40C4C" w14:paraId="15BF49B7" w14:textId="77777777">
        <w:trPr>
          <w:trHeight w:val="380"/>
        </w:trPr>
        <w:tc>
          <w:tcPr>
            <w:tcW w:w="680" w:type="dxa"/>
            <w:tcBorders>
              <w:top w:val="nil"/>
              <w:left w:val="nil"/>
              <w:bottom w:val="nil"/>
              <w:right w:val="nil"/>
            </w:tcBorders>
            <w:tcMar>
              <w:top w:w="128" w:type="dxa"/>
              <w:left w:w="43" w:type="dxa"/>
              <w:bottom w:w="43" w:type="dxa"/>
              <w:right w:w="43" w:type="dxa"/>
            </w:tcMar>
          </w:tcPr>
          <w:p w14:paraId="63A01F74"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10E394DD" w14:textId="77777777" w:rsidR="0089264D" w:rsidRPr="00B40C4C" w:rsidRDefault="0089264D" w:rsidP="009137DA">
            <w:r w:rsidRPr="00B40C4C">
              <w:t>60</w:t>
            </w:r>
          </w:p>
        </w:tc>
        <w:tc>
          <w:tcPr>
            <w:tcW w:w="5920" w:type="dxa"/>
            <w:tcBorders>
              <w:top w:val="nil"/>
              <w:left w:val="nil"/>
              <w:bottom w:val="nil"/>
              <w:right w:val="nil"/>
            </w:tcBorders>
            <w:tcMar>
              <w:top w:w="128" w:type="dxa"/>
              <w:left w:w="43" w:type="dxa"/>
              <w:bottom w:w="43" w:type="dxa"/>
              <w:right w:w="43" w:type="dxa"/>
            </w:tcMar>
            <w:vAlign w:val="bottom"/>
          </w:tcPr>
          <w:p w14:paraId="05D28F19" w14:textId="77777777" w:rsidR="0089264D" w:rsidRPr="00B40C4C" w:rsidRDefault="0089264D" w:rsidP="009137DA">
            <w:r w:rsidRPr="00B40C4C">
              <w:t>Tilskudd til fiskerihavneanlegg</w:t>
            </w:r>
          </w:p>
        </w:tc>
        <w:tc>
          <w:tcPr>
            <w:tcW w:w="2340" w:type="dxa"/>
            <w:tcBorders>
              <w:top w:val="nil"/>
              <w:left w:val="nil"/>
              <w:bottom w:val="nil"/>
              <w:right w:val="nil"/>
            </w:tcBorders>
            <w:tcMar>
              <w:top w:w="128" w:type="dxa"/>
              <w:left w:w="43" w:type="dxa"/>
              <w:bottom w:w="43" w:type="dxa"/>
              <w:right w:w="43" w:type="dxa"/>
            </w:tcMar>
            <w:vAlign w:val="bottom"/>
          </w:tcPr>
          <w:p w14:paraId="79C85705" w14:textId="77777777" w:rsidR="0089264D" w:rsidRPr="00B40C4C" w:rsidRDefault="0089264D" w:rsidP="00C57201">
            <w:pPr>
              <w:jc w:val="right"/>
            </w:pPr>
            <w:r w:rsidRPr="00B40C4C">
              <w:t>85,2 mill. kroner</w:t>
            </w:r>
          </w:p>
        </w:tc>
      </w:tr>
      <w:tr w:rsidR="00446E55" w:rsidRPr="00B40C4C" w14:paraId="547A853F" w14:textId="77777777">
        <w:trPr>
          <w:trHeight w:val="380"/>
        </w:trPr>
        <w:tc>
          <w:tcPr>
            <w:tcW w:w="680" w:type="dxa"/>
            <w:tcBorders>
              <w:top w:val="nil"/>
              <w:left w:val="nil"/>
              <w:bottom w:val="nil"/>
              <w:right w:val="nil"/>
            </w:tcBorders>
            <w:tcMar>
              <w:top w:w="128" w:type="dxa"/>
              <w:left w:w="43" w:type="dxa"/>
              <w:bottom w:w="43" w:type="dxa"/>
              <w:right w:w="43" w:type="dxa"/>
            </w:tcMar>
          </w:tcPr>
          <w:p w14:paraId="667B9E5C"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2F77280F" w14:textId="77777777" w:rsidR="0089264D" w:rsidRPr="00B40C4C" w:rsidRDefault="0089264D" w:rsidP="009137DA">
            <w:r w:rsidRPr="00B40C4C">
              <w:t>71</w:t>
            </w:r>
          </w:p>
        </w:tc>
        <w:tc>
          <w:tcPr>
            <w:tcW w:w="5920" w:type="dxa"/>
            <w:tcBorders>
              <w:top w:val="nil"/>
              <w:left w:val="nil"/>
              <w:bottom w:val="nil"/>
              <w:right w:val="nil"/>
            </w:tcBorders>
            <w:tcMar>
              <w:top w:w="128" w:type="dxa"/>
              <w:left w:w="43" w:type="dxa"/>
              <w:bottom w:w="43" w:type="dxa"/>
              <w:right w:w="43" w:type="dxa"/>
            </w:tcMar>
            <w:vAlign w:val="bottom"/>
          </w:tcPr>
          <w:p w14:paraId="09488BDD" w14:textId="77777777" w:rsidR="0089264D" w:rsidRPr="00B40C4C" w:rsidRDefault="0089264D" w:rsidP="009137DA">
            <w:r w:rsidRPr="00B40C4C">
              <w:t>Tilskudd til effektive og miljøvennlige havner</w:t>
            </w:r>
          </w:p>
        </w:tc>
        <w:tc>
          <w:tcPr>
            <w:tcW w:w="2340" w:type="dxa"/>
            <w:tcBorders>
              <w:top w:val="nil"/>
              <w:left w:val="nil"/>
              <w:bottom w:val="nil"/>
              <w:right w:val="nil"/>
            </w:tcBorders>
            <w:tcMar>
              <w:top w:w="128" w:type="dxa"/>
              <w:left w:w="43" w:type="dxa"/>
              <w:bottom w:w="43" w:type="dxa"/>
              <w:right w:w="43" w:type="dxa"/>
            </w:tcMar>
            <w:vAlign w:val="bottom"/>
          </w:tcPr>
          <w:p w14:paraId="3F2A4A8B" w14:textId="77777777" w:rsidR="0089264D" w:rsidRPr="00B40C4C" w:rsidRDefault="0089264D" w:rsidP="00C57201">
            <w:pPr>
              <w:jc w:val="right"/>
            </w:pPr>
            <w:r w:rsidRPr="00B40C4C">
              <w:t>176 mill. kroner</w:t>
            </w:r>
          </w:p>
        </w:tc>
      </w:tr>
      <w:tr w:rsidR="00446E55" w:rsidRPr="00B40C4C" w14:paraId="186E785D" w14:textId="77777777">
        <w:trPr>
          <w:trHeight w:val="380"/>
        </w:trPr>
        <w:tc>
          <w:tcPr>
            <w:tcW w:w="680" w:type="dxa"/>
            <w:tcBorders>
              <w:top w:val="nil"/>
              <w:left w:val="nil"/>
              <w:bottom w:val="nil"/>
              <w:right w:val="nil"/>
            </w:tcBorders>
            <w:tcMar>
              <w:top w:w="128" w:type="dxa"/>
              <w:left w:w="43" w:type="dxa"/>
              <w:bottom w:w="43" w:type="dxa"/>
              <w:right w:w="43" w:type="dxa"/>
            </w:tcMar>
          </w:tcPr>
          <w:p w14:paraId="7B56980D" w14:textId="77777777" w:rsidR="0089264D" w:rsidRPr="00B40C4C" w:rsidRDefault="0089264D" w:rsidP="009137DA">
            <w:r w:rsidRPr="00B40C4C">
              <w:t>920</w:t>
            </w:r>
          </w:p>
        </w:tc>
        <w:tc>
          <w:tcPr>
            <w:tcW w:w="620" w:type="dxa"/>
            <w:tcBorders>
              <w:top w:val="nil"/>
              <w:left w:val="nil"/>
              <w:bottom w:val="nil"/>
              <w:right w:val="nil"/>
            </w:tcBorders>
            <w:tcMar>
              <w:top w:w="128" w:type="dxa"/>
              <w:left w:w="43" w:type="dxa"/>
              <w:bottom w:w="43" w:type="dxa"/>
              <w:right w:w="43" w:type="dxa"/>
            </w:tcMar>
            <w:vAlign w:val="bottom"/>
          </w:tcPr>
          <w:p w14:paraId="44142694" w14:textId="77777777" w:rsidR="0089264D" w:rsidRPr="00B40C4C" w:rsidRDefault="0089264D" w:rsidP="009137DA"/>
        </w:tc>
        <w:tc>
          <w:tcPr>
            <w:tcW w:w="5920" w:type="dxa"/>
            <w:tcBorders>
              <w:top w:val="nil"/>
              <w:left w:val="nil"/>
              <w:bottom w:val="nil"/>
              <w:right w:val="nil"/>
            </w:tcBorders>
            <w:tcMar>
              <w:top w:w="128" w:type="dxa"/>
              <w:left w:w="43" w:type="dxa"/>
              <w:bottom w:w="43" w:type="dxa"/>
              <w:right w:w="43" w:type="dxa"/>
            </w:tcMar>
            <w:vAlign w:val="bottom"/>
          </w:tcPr>
          <w:p w14:paraId="5418DF58" w14:textId="77777777" w:rsidR="0089264D" w:rsidRPr="00B40C4C" w:rsidRDefault="0089264D" w:rsidP="009137DA">
            <w:r w:rsidRPr="00B40C4C">
              <w:t>Norges forskningsråd</w:t>
            </w:r>
          </w:p>
        </w:tc>
        <w:tc>
          <w:tcPr>
            <w:tcW w:w="2340" w:type="dxa"/>
            <w:tcBorders>
              <w:top w:val="nil"/>
              <w:left w:val="nil"/>
              <w:bottom w:val="nil"/>
              <w:right w:val="nil"/>
            </w:tcBorders>
            <w:tcMar>
              <w:top w:w="128" w:type="dxa"/>
              <w:left w:w="43" w:type="dxa"/>
              <w:bottom w:w="43" w:type="dxa"/>
              <w:right w:w="43" w:type="dxa"/>
            </w:tcMar>
            <w:vAlign w:val="bottom"/>
          </w:tcPr>
          <w:p w14:paraId="593D1C2B" w14:textId="77777777" w:rsidR="0089264D" w:rsidRPr="00B40C4C" w:rsidRDefault="0089264D" w:rsidP="00C57201">
            <w:pPr>
              <w:jc w:val="right"/>
            </w:pPr>
          </w:p>
        </w:tc>
      </w:tr>
      <w:tr w:rsidR="00446E55" w:rsidRPr="00B40C4C" w14:paraId="285A5820" w14:textId="77777777">
        <w:trPr>
          <w:trHeight w:val="380"/>
        </w:trPr>
        <w:tc>
          <w:tcPr>
            <w:tcW w:w="680" w:type="dxa"/>
            <w:tcBorders>
              <w:top w:val="nil"/>
              <w:left w:val="nil"/>
              <w:bottom w:val="nil"/>
              <w:right w:val="nil"/>
            </w:tcBorders>
            <w:tcMar>
              <w:top w:w="128" w:type="dxa"/>
              <w:left w:w="43" w:type="dxa"/>
              <w:bottom w:w="43" w:type="dxa"/>
              <w:right w:w="43" w:type="dxa"/>
            </w:tcMar>
          </w:tcPr>
          <w:p w14:paraId="610C39FC"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2D196D36" w14:textId="77777777" w:rsidR="0089264D" w:rsidRPr="00B40C4C" w:rsidRDefault="0089264D" w:rsidP="009137DA">
            <w:r w:rsidRPr="00B40C4C">
              <w:t>70</w:t>
            </w:r>
          </w:p>
        </w:tc>
        <w:tc>
          <w:tcPr>
            <w:tcW w:w="5920" w:type="dxa"/>
            <w:tcBorders>
              <w:top w:val="nil"/>
              <w:left w:val="nil"/>
              <w:bottom w:val="nil"/>
              <w:right w:val="nil"/>
            </w:tcBorders>
            <w:tcMar>
              <w:top w:w="128" w:type="dxa"/>
              <w:left w:w="43" w:type="dxa"/>
              <w:bottom w:w="43" w:type="dxa"/>
              <w:right w:w="43" w:type="dxa"/>
            </w:tcMar>
            <w:vAlign w:val="bottom"/>
          </w:tcPr>
          <w:p w14:paraId="437F8357" w14:textId="77777777" w:rsidR="0089264D" w:rsidRPr="00B40C4C" w:rsidRDefault="0089264D" w:rsidP="009137DA">
            <w:r w:rsidRPr="00B40C4C">
              <w:t>Tilskudd til næringsrettet forskning</w:t>
            </w:r>
          </w:p>
        </w:tc>
        <w:tc>
          <w:tcPr>
            <w:tcW w:w="2340" w:type="dxa"/>
            <w:tcBorders>
              <w:top w:val="nil"/>
              <w:left w:val="nil"/>
              <w:bottom w:val="nil"/>
              <w:right w:val="nil"/>
            </w:tcBorders>
            <w:tcMar>
              <w:top w:w="128" w:type="dxa"/>
              <w:left w:w="43" w:type="dxa"/>
              <w:bottom w:w="43" w:type="dxa"/>
              <w:right w:w="43" w:type="dxa"/>
            </w:tcMar>
            <w:vAlign w:val="bottom"/>
          </w:tcPr>
          <w:p w14:paraId="0DDE6877" w14:textId="77777777" w:rsidR="0089264D" w:rsidRPr="00B40C4C" w:rsidRDefault="0089264D" w:rsidP="00C57201">
            <w:pPr>
              <w:jc w:val="right"/>
            </w:pPr>
            <w:r w:rsidRPr="00B40C4C">
              <w:t>2 838 mill. kroner</w:t>
            </w:r>
          </w:p>
        </w:tc>
      </w:tr>
      <w:tr w:rsidR="00446E55" w:rsidRPr="00B40C4C" w14:paraId="5BCF7875" w14:textId="77777777">
        <w:trPr>
          <w:trHeight w:val="380"/>
        </w:trPr>
        <w:tc>
          <w:tcPr>
            <w:tcW w:w="680" w:type="dxa"/>
            <w:tcBorders>
              <w:top w:val="nil"/>
              <w:left w:val="nil"/>
              <w:bottom w:val="nil"/>
              <w:right w:val="nil"/>
            </w:tcBorders>
            <w:tcMar>
              <w:top w:w="128" w:type="dxa"/>
              <w:left w:w="43" w:type="dxa"/>
              <w:bottom w:w="43" w:type="dxa"/>
              <w:right w:w="43" w:type="dxa"/>
            </w:tcMar>
          </w:tcPr>
          <w:p w14:paraId="2CF394A0"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17997F2A" w14:textId="77777777" w:rsidR="0089264D" w:rsidRPr="00B40C4C" w:rsidRDefault="0089264D" w:rsidP="009137DA">
            <w:r w:rsidRPr="00B40C4C">
              <w:t>72</w:t>
            </w:r>
          </w:p>
        </w:tc>
        <w:tc>
          <w:tcPr>
            <w:tcW w:w="5920" w:type="dxa"/>
            <w:tcBorders>
              <w:top w:val="nil"/>
              <w:left w:val="nil"/>
              <w:bottom w:val="nil"/>
              <w:right w:val="nil"/>
            </w:tcBorders>
            <w:tcMar>
              <w:top w:w="128" w:type="dxa"/>
              <w:left w:w="43" w:type="dxa"/>
              <w:bottom w:w="43" w:type="dxa"/>
              <w:right w:w="43" w:type="dxa"/>
            </w:tcMar>
            <w:vAlign w:val="bottom"/>
          </w:tcPr>
          <w:p w14:paraId="76B03B35" w14:textId="77777777" w:rsidR="0089264D" w:rsidRPr="00B40C4C" w:rsidRDefault="0089264D" w:rsidP="009137DA">
            <w:r w:rsidRPr="00B40C4C">
              <w:t>Tilskudd til marin og maritim forskning</w:t>
            </w:r>
          </w:p>
        </w:tc>
        <w:tc>
          <w:tcPr>
            <w:tcW w:w="2340" w:type="dxa"/>
            <w:tcBorders>
              <w:top w:val="nil"/>
              <w:left w:val="nil"/>
              <w:bottom w:val="nil"/>
              <w:right w:val="nil"/>
            </w:tcBorders>
            <w:tcMar>
              <w:top w:w="128" w:type="dxa"/>
              <w:left w:w="43" w:type="dxa"/>
              <w:bottom w:w="43" w:type="dxa"/>
              <w:right w:w="43" w:type="dxa"/>
            </w:tcMar>
            <w:vAlign w:val="bottom"/>
          </w:tcPr>
          <w:p w14:paraId="61DC4EFF" w14:textId="77777777" w:rsidR="0089264D" w:rsidRPr="00B40C4C" w:rsidRDefault="0089264D" w:rsidP="00C57201">
            <w:pPr>
              <w:jc w:val="right"/>
            </w:pPr>
            <w:r w:rsidRPr="00B40C4C">
              <w:t>1 361,5 mill. kroner</w:t>
            </w:r>
          </w:p>
        </w:tc>
      </w:tr>
      <w:tr w:rsidR="00446E55" w:rsidRPr="00B40C4C" w14:paraId="39EBF6DC" w14:textId="77777777">
        <w:trPr>
          <w:trHeight w:val="380"/>
        </w:trPr>
        <w:tc>
          <w:tcPr>
            <w:tcW w:w="1300" w:type="dxa"/>
            <w:gridSpan w:val="2"/>
            <w:tcBorders>
              <w:top w:val="nil"/>
              <w:left w:val="nil"/>
              <w:bottom w:val="nil"/>
              <w:right w:val="nil"/>
            </w:tcBorders>
            <w:tcMar>
              <w:top w:w="128" w:type="dxa"/>
              <w:left w:w="43" w:type="dxa"/>
              <w:bottom w:w="43" w:type="dxa"/>
              <w:right w:w="43" w:type="dxa"/>
            </w:tcMar>
          </w:tcPr>
          <w:p w14:paraId="414D08F4" w14:textId="77777777" w:rsidR="0089264D" w:rsidRPr="00B40C4C" w:rsidRDefault="0089264D" w:rsidP="009137DA">
            <w:r w:rsidRPr="00B40C4C">
              <w:t>951</w:t>
            </w:r>
          </w:p>
        </w:tc>
        <w:tc>
          <w:tcPr>
            <w:tcW w:w="5920" w:type="dxa"/>
            <w:tcBorders>
              <w:top w:val="nil"/>
              <w:left w:val="nil"/>
              <w:bottom w:val="nil"/>
              <w:right w:val="nil"/>
            </w:tcBorders>
            <w:tcMar>
              <w:top w:w="128" w:type="dxa"/>
              <w:left w:w="43" w:type="dxa"/>
              <w:bottom w:w="43" w:type="dxa"/>
              <w:right w:w="43" w:type="dxa"/>
            </w:tcMar>
            <w:vAlign w:val="bottom"/>
          </w:tcPr>
          <w:p w14:paraId="435D5A6C" w14:textId="77777777" w:rsidR="0089264D" w:rsidRPr="00B40C4C" w:rsidRDefault="0089264D" w:rsidP="009137DA">
            <w:r w:rsidRPr="00B40C4C">
              <w:t>Store Norske Spitsbergen Kulkompani AS</w:t>
            </w:r>
          </w:p>
        </w:tc>
        <w:tc>
          <w:tcPr>
            <w:tcW w:w="2340" w:type="dxa"/>
            <w:tcBorders>
              <w:top w:val="nil"/>
              <w:left w:val="nil"/>
              <w:bottom w:val="nil"/>
              <w:right w:val="nil"/>
            </w:tcBorders>
            <w:tcMar>
              <w:top w:w="128" w:type="dxa"/>
              <w:left w:w="43" w:type="dxa"/>
              <w:bottom w:w="43" w:type="dxa"/>
              <w:right w:w="43" w:type="dxa"/>
            </w:tcMar>
            <w:vAlign w:val="bottom"/>
          </w:tcPr>
          <w:p w14:paraId="6F62BCA5" w14:textId="77777777" w:rsidR="0089264D" w:rsidRPr="00B40C4C" w:rsidRDefault="0089264D" w:rsidP="00C57201">
            <w:pPr>
              <w:jc w:val="right"/>
            </w:pPr>
          </w:p>
        </w:tc>
      </w:tr>
      <w:tr w:rsidR="00446E55" w:rsidRPr="00B40C4C" w14:paraId="38AD37A9" w14:textId="77777777">
        <w:trPr>
          <w:trHeight w:val="380"/>
        </w:trPr>
        <w:tc>
          <w:tcPr>
            <w:tcW w:w="680" w:type="dxa"/>
            <w:tcBorders>
              <w:top w:val="nil"/>
              <w:left w:val="nil"/>
              <w:bottom w:val="nil"/>
              <w:right w:val="nil"/>
            </w:tcBorders>
            <w:tcMar>
              <w:top w:w="128" w:type="dxa"/>
              <w:left w:w="43" w:type="dxa"/>
              <w:bottom w:w="43" w:type="dxa"/>
              <w:right w:w="43" w:type="dxa"/>
            </w:tcMar>
          </w:tcPr>
          <w:p w14:paraId="2C6A2592"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7F302F19" w14:textId="77777777" w:rsidR="0089264D" w:rsidRPr="00B40C4C" w:rsidRDefault="0089264D" w:rsidP="009137DA">
            <w:r w:rsidRPr="00B40C4C">
              <w:t>70</w:t>
            </w:r>
          </w:p>
        </w:tc>
        <w:tc>
          <w:tcPr>
            <w:tcW w:w="5920" w:type="dxa"/>
            <w:tcBorders>
              <w:top w:val="nil"/>
              <w:left w:val="nil"/>
              <w:bottom w:val="nil"/>
              <w:right w:val="nil"/>
            </w:tcBorders>
            <w:tcMar>
              <w:top w:w="128" w:type="dxa"/>
              <w:left w:w="43" w:type="dxa"/>
              <w:bottom w:w="43" w:type="dxa"/>
              <w:right w:w="43" w:type="dxa"/>
            </w:tcMar>
            <w:vAlign w:val="bottom"/>
          </w:tcPr>
          <w:p w14:paraId="768BC2D9" w14:textId="77777777" w:rsidR="0089264D" w:rsidRPr="00B40C4C" w:rsidRDefault="0089264D" w:rsidP="009137DA">
            <w:r w:rsidRPr="00B40C4C">
              <w:t>Tilskudd til overvåkingsprogram</w:t>
            </w:r>
          </w:p>
        </w:tc>
        <w:tc>
          <w:tcPr>
            <w:tcW w:w="2340" w:type="dxa"/>
            <w:tcBorders>
              <w:top w:val="nil"/>
              <w:left w:val="nil"/>
              <w:bottom w:val="nil"/>
              <w:right w:val="nil"/>
            </w:tcBorders>
            <w:tcMar>
              <w:top w:w="128" w:type="dxa"/>
              <w:left w:w="43" w:type="dxa"/>
              <w:bottom w:w="43" w:type="dxa"/>
              <w:right w:w="43" w:type="dxa"/>
            </w:tcMar>
            <w:vAlign w:val="bottom"/>
          </w:tcPr>
          <w:p w14:paraId="6ABEE6E8" w14:textId="77777777" w:rsidR="0089264D" w:rsidRPr="00B40C4C" w:rsidRDefault="0089264D" w:rsidP="00C57201">
            <w:pPr>
              <w:jc w:val="right"/>
            </w:pPr>
            <w:r w:rsidRPr="00B40C4C">
              <w:t>9,5 mill. kroner</w:t>
            </w:r>
          </w:p>
        </w:tc>
      </w:tr>
      <w:tr w:rsidR="00446E55" w:rsidRPr="00B40C4C" w14:paraId="0A975BD6" w14:textId="77777777">
        <w:trPr>
          <w:trHeight w:val="380"/>
        </w:trPr>
        <w:tc>
          <w:tcPr>
            <w:tcW w:w="1300" w:type="dxa"/>
            <w:gridSpan w:val="2"/>
            <w:tcBorders>
              <w:top w:val="nil"/>
              <w:left w:val="nil"/>
              <w:bottom w:val="nil"/>
              <w:right w:val="nil"/>
            </w:tcBorders>
            <w:tcMar>
              <w:top w:w="128" w:type="dxa"/>
              <w:left w:w="43" w:type="dxa"/>
              <w:bottom w:w="43" w:type="dxa"/>
              <w:right w:w="43" w:type="dxa"/>
            </w:tcMar>
          </w:tcPr>
          <w:p w14:paraId="683D1F04" w14:textId="77777777" w:rsidR="0089264D" w:rsidRPr="00B40C4C" w:rsidRDefault="0089264D" w:rsidP="009137DA">
            <w:r w:rsidRPr="00B40C4C">
              <w:t>2421</w:t>
            </w:r>
          </w:p>
        </w:tc>
        <w:tc>
          <w:tcPr>
            <w:tcW w:w="5920" w:type="dxa"/>
            <w:tcBorders>
              <w:top w:val="nil"/>
              <w:left w:val="nil"/>
              <w:bottom w:val="nil"/>
              <w:right w:val="nil"/>
            </w:tcBorders>
            <w:tcMar>
              <w:top w:w="128" w:type="dxa"/>
              <w:left w:w="43" w:type="dxa"/>
              <w:bottom w:w="43" w:type="dxa"/>
              <w:right w:w="43" w:type="dxa"/>
            </w:tcMar>
            <w:vAlign w:val="bottom"/>
          </w:tcPr>
          <w:p w14:paraId="0BDBC761" w14:textId="77777777" w:rsidR="0089264D" w:rsidRPr="00B40C4C" w:rsidRDefault="0089264D" w:rsidP="009137DA">
            <w:r w:rsidRPr="00B40C4C">
              <w:t>Innovasjon Norge</w:t>
            </w:r>
          </w:p>
        </w:tc>
        <w:tc>
          <w:tcPr>
            <w:tcW w:w="2340" w:type="dxa"/>
            <w:tcBorders>
              <w:top w:val="nil"/>
              <w:left w:val="nil"/>
              <w:bottom w:val="nil"/>
              <w:right w:val="nil"/>
            </w:tcBorders>
            <w:tcMar>
              <w:top w:w="128" w:type="dxa"/>
              <w:left w:w="43" w:type="dxa"/>
              <w:bottom w:w="43" w:type="dxa"/>
              <w:right w:w="43" w:type="dxa"/>
            </w:tcMar>
            <w:vAlign w:val="bottom"/>
          </w:tcPr>
          <w:p w14:paraId="097C8F6F" w14:textId="77777777" w:rsidR="0089264D" w:rsidRPr="00B40C4C" w:rsidRDefault="0089264D" w:rsidP="00C57201">
            <w:pPr>
              <w:jc w:val="right"/>
            </w:pPr>
          </w:p>
        </w:tc>
      </w:tr>
      <w:tr w:rsidR="00446E55" w:rsidRPr="00B40C4C" w14:paraId="10F3B2EB" w14:textId="77777777">
        <w:trPr>
          <w:trHeight w:val="380"/>
        </w:trPr>
        <w:tc>
          <w:tcPr>
            <w:tcW w:w="680" w:type="dxa"/>
            <w:tcBorders>
              <w:top w:val="nil"/>
              <w:left w:val="nil"/>
              <w:bottom w:val="nil"/>
              <w:right w:val="nil"/>
            </w:tcBorders>
            <w:tcMar>
              <w:top w:w="128" w:type="dxa"/>
              <w:left w:w="43" w:type="dxa"/>
              <w:bottom w:w="43" w:type="dxa"/>
              <w:right w:w="43" w:type="dxa"/>
            </w:tcMar>
          </w:tcPr>
          <w:p w14:paraId="6BAAD14B"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132C1F10" w14:textId="77777777" w:rsidR="0089264D" w:rsidRPr="00B40C4C" w:rsidRDefault="0089264D" w:rsidP="009137DA">
            <w:r w:rsidRPr="00B40C4C">
              <w:t>50</w:t>
            </w:r>
          </w:p>
        </w:tc>
        <w:tc>
          <w:tcPr>
            <w:tcW w:w="5920" w:type="dxa"/>
            <w:tcBorders>
              <w:top w:val="nil"/>
              <w:left w:val="nil"/>
              <w:bottom w:val="nil"/>
              <w:right w:val="nil"/>
            </w:tcBorders>
            <w:tcMar>
              <w:top w:w="128" w:type="dxa"/>
              <w:left w:w="43" w:type="dxa"/>
              <w:bottom w:w="43" w:type="dxa"/>
              <w:right w:w="43" w:type="dxa"/>
            </w:tcMar>
            <w:vAlign w:val="bottom"/>
          </w:tcPr>
          <w:p w14:paraId="1EB0632F" w14:textId="77777777" w:rsidR="0089264D" w:rsidRPr="00B40C4C" w:rsidRDefault="0089264D" w:rsidP="009137DA">
            <w:r w:rsidRPr="00B40C4C">
              <w:t>Tilskudd til etablerere og bedrifter, inkl. tapsavsetninger</w:t>
            </w:r>
          </w:p>
        </w:tc>
        <w:tc>
          <w:tcPr>
            <w:tcW w:w="2340" w:type="dxa"/>
            <w:tcBorders>
              <w:top w:val="nil"/>
              <w:left w:val="nil"/>
              <w:bottom w:val="nil"/>
              <w:right w:val="nil"/>
            </w:tcBorders>
            <w:tcMar>
              <w:top w:w="128" w:type="dxa"/>
              <w:left w:w="43" w:type="dxa"/>
              <w:bottom w:w="43" w:type="dxa"/>
              <w:right w:w="43" w:type="dxa"/>
            </w:tcMar>
            <w:vAlign w:val="bottom"/>
          </w:tcPr>
          <w:p w14:paraId="6FD9C8A7" w14:textId="77777777" w:rsidR="0089264D" w:rsidRPr="00B40C4C" w:rsidRDefault="0089264D" w:rsidP="00C57201">
            <w:pPr>
              <w:jc w:val="right"/>
            </w:pPr>
            <w:r w:rsidRPr="00B40C4C">
              <w:t>1 000 mill. kroner</w:t>
            </w:r>
          </w:p>
        </w:tc>
      </w:tr>
      <w:tr w:rsidR="00446E55" w:rsidRPr="00B40C4C" w14:paraId="4A2591C5" w14:textId="77777777">
        <w:trPr>
          <w:trHeight w:val="380"/>
        </w:trPr>
        <w:tc>
          <w:tcPr>
            <w:tcW w:w="680" w:type="dxa"/>
            <w:tcBorders>
              <w:top w:val="nil"/>
              <w:left w:val="nil"/>
              <w:bottom w:val="nil"/>
              <w:right w:val="nil"/>
            </w:tcBorders>
            <w:tcMar>
              <w:top w:w="128" w:type="dxa"/>
              <w:left w:w="43" w:type="dxa"/>
              <w:bottom w:w="43" w:type="dxa"/>
              <w:right w:w="43" w:type="dxa"/>
            </w:tcMar>
          </w:tcPr>
          <w:p w14:paraId="7023ABC6"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2381B2EF" w14:textId="77777777" w:rsidR="0089264D" w:rsidRPr="00B40C4C" w:rsidRDefault="0089264D" w:rsidP="009137DA">
            <w:r w:rsidRPr="00B40C4C">
              <w:t>71</w:t>
            </w:r>
          </w:p>
        </w:tc>
        <w:tc>
          <w:tcPr>
            <w:tcW w:w="5920" w:type="dxa"/>
            <w:tcBorders>
              <w:top w:val="nil"/>
              <w:left w:val="nil"/>
              <w:bottom w:val="nil"/>
              <w:right w:val="nil"/>
            </w:tcBorders>
            <w:tcMar>
              <w:top w:w="128" w:type="dxa"/>
              <w:left w:w="43" w:type="dxa"/>
              <w:bottom w:w="43" w:type="dxa"/>
              <w:right w:w="43" w:type="dxa"/>
            </w:tcMar>
            <w:vAlign w:val="bottom"/>
          </w:tcPr>
          <w:p w14:paraId="41BA32CC" w14:textId="77777777" w:rsidR="0089264D" w:rsidRPr="00B40C4C" w:rsidRDefault="0089264D" w:rsidP="009137DA">
            <w:r w:rsidRPr="00B40C4C">
              <w:t>Innovative næringsmiljøer</w:t>
            </w:r>
          </w:p>
        </w:tc>
        <w:tc>
          <w:tcPr>
            <w:tcW w:w="2340" w:type="dxa"/>
            <w:tcBorders>
              <w:top w:val="nil"/>
              <w:left w:val="nil"/>
              <w:bottom w:val="nil"/>
              <w:right w:val="nil"/>
            </w:tcBorders>
            <w:tcMar>
              <w:top w:w="128" w:type="dxa"/>
              <w:left w:w="43" w:type="dxa"/>
              <w:bottom w:w="43" w:type="dxa"/>
              <w:right w:w="43" w:type="dxa"/>
            </w:tcMar>
            <w:vAlign w:val="bottom"/>
          </w:tcPr>
          <w:p w14:paraId="1F3B89E3" w14:textId="77777777" w:rsidR="0089264D" w:rsidRPr="00B40C4C" w:rsidRDefault="0089264D" w:rsidP="00C57201">
            <w:pPr>
              <w:jc w:val="right"/>
            </w:pPr>
            <w:r w:rsidRPr="00B40C4C">
              <w:t>120 mill. kroner</w:t>
            </w:r>
          </w:p>
        </w:tc>
      </w:tr>
      <w:tr w:rsidR="00446E55" w:rsidRPr="00B40C4C" w14:paraId="45AC442F" w14:textId="77777777">
        <w:trPr>
          <w:trHeight w:val="380"/>
        </w:trPr>
        <w:tc>
          <w:tcPr>
            <w:tcW w:w="680" w:type="dxa"/>
            <w:tcBorders>
              <w:top w:val="nil"/>
              <w:left w:val="nil"/>
              <w:bottom w:val="nil"/>
              <w:right w:val="nil"/>
            </w:tcBorders>
            <w:tcMar>
              <w:top w:w="128" w:type="dxa"/>
              <w:left w:w="43" w:type="dxa"/>
              <w:bottom w:w="43" w:type="dxa"/>
              <w:right w:w="43" w:type="dxa"/>
            </w:tcMar>
          </w:tcPr>
          <w:p w14:paraId="1E561746"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67C790B3" w14:textId="77777777" w:rsidR="0089264D" w:rsidRPr="00B40C4C" w:rsidRDefault="0089264D" w:rsidP="009137DA">
            <w:r w:rsidRPr="00B40C4C">
              <w:t>75</w:t>
            </w:r>
          </w:p>
        </w:tc>
        <w:tc>
          <w:tcPr>
            <w:tcW w:w="5920" w:type="dxa"/>
            <w:tcBorders>
              <w:top w:val="nil"/>
              <w:left w:val="nil"/>
              <w:bottom w:val="nil"/>
              <w:right w:val="nil"/>
            </w:tcBorders>
            <w:tcMar>
              <w:top w:w="128" w:type="dxa"/>
              <w:left w:w="43" w:type="dxa"/>
              <w:bottom w:w="43" w:type="dxa"/>
              <w:right w:w="43" w:type="dxa"/>
            </w:tcMar>
            <w:vAlign w:val="bottom"/>
          </w:tcPr>
          <w:p w14:paraId="6E070CAC" w14:textId="77777777" w:rsidR="0089264D" w:rsidRPr="00B40C4C" w:rsidRDefault="0089264D" w:rsidP="009137DA">
            <w:r w:rsidRPr="00B40C4C">
              <w:t>Grønn plattform</w:t>
            </w:r>
          </w:p>
        </w:tc>
        <w:tc>
          <w:tcPr>
            <w:tcW w:w="2340" w:type="dxa"/>
            <w:tcBorders>
              <w:top w:val="nil"/>
              <w:left w:val="nil"/>
              <w:bottom w:val="nil"/>
              <w:right w:val="nil"/>
            </w:tcBorders>
            <w:tcMar>
              <w:top w:w="128" w:type="dxa"/>
              <w:left w:w="43" w:type="dxa"/>
              <w:bottom w:w="43" w:type="dxa"/>
              <w:right w:w="43" w:type="dxa"/>
            </w:tcMar>
            <w:vAlign w:val="bottom"/>
          </w:tcPr>
          <w:p w14:paraId="1F7E2709" w14:textId="77777777" w:rsidR="0089264D" w:rsidRPr="00B40C4C" w:rsidRDefault="0089264D" w:rsidP="00C57201">
            <w:pPr>
              <w:jc w:val="right"/>
            </w:pPr>
            <w:r w:rsidRPr="00B40C4C">
              <w:t>700 mill. kroner</w:t>
            </w:r>
          </w:p>
        </w:tc>
      </w:tr>
      <w:tr w:rsidR="00446E55" w:rsidRPr="00B40C4C" w14:paraId="1A23A131" w14:textId="77777777">
        <w:trPr>
          <w:trHeight w:val="380"/>
        </w:trPr>
        <w:tc>
          <w:tcPr>
            <w:tcW w:w="680" w:type="dxa"/>
            <w:tcBorders>
              <w:top w:val="nil"/>
              <w:left w:val="nil"/>
              <w:bottom w:val="nil"/>
              <w:right w:val="nil"/>
            </w:tcBorders>
            <w:tcMar>
              <w:top w:w="128" w:type="dxa"/>
              <w:left w:w="43" w:type="dxa"/>
              <w:bottom w:w="43" w:type="dxa"/>
              <w:right w:w="43" w:type="dxa"/>
            </w:tcMar>
          </w:tcPr>
          <w:p w14:paraId="7CC09696"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vAlign w:val="bottom"/>
          </w:tcPr>
          <w:p w14:paraId="035DFEB1" w14:textId="77777777" w:rsidR="0089264D" w:rsidRPr="00B40C4C" w:rsidRDefault="0089264D" w:rsidP="009137DA">
            <w:r w:rsidRPr="00B40C4C">
              <w:t>76</w:t>
            </w:r>
          </w:p>
        </w:tc>
        <w:tc>
          <w:tcPr>
            <w:tcW w:w="5920" w:type="dxa"/>
            <w:tcBorders>
              <w:top w:val="nil"/>
              <w:left w:val="nil"/>
              <w:bottom w:val="nil"/>
              <w:right w:val="nil"/>
            </w:tcBorders>
            <w:tcMar>
              <w:top w:w="128" w:type="dxa"/>
              <w:left w:w="43" w:type="dxa"/>
              <w:bottom w:w="43" w:type="dxa"/>
              <w:right w:w="43" w:type="dxa"/>
            </w:tcMar>
            <w:vAlign w:val="bottom"/>
          </w:tcPr>
          <w:p w14:paraId="48008C11" w14:textId="77777777" w:rsidR="0089264D" w:rsidRPr="00B40C4C" w:rsidRDefault="0089264D" w:rsidP="009137DA">
            <w:r w:rsidRPr="00B40C4C">
              <w:t>Miljøteknologi</w:t>
            </w:r>
          </w:p>
        </w:tc>
        <w:tc>
          <w:tcPr>
            <w:tcW w:w="2340" w:type="dxa"/>
            <w:tcBorders>
              <w:top w:val="nil"/>
              <w:left w:val="nil"/>
              <w:bottom w:val="nil"/>
              <w:right w:val="nil"/>
            </w:tcBorders>
            <w:tcMar>
              <w:top w:w="128" w:type="dxa"/>
              <w:left w:w="43" w:type="dxa"/>
              <w:bottom w:w="43" w:type="dxa"/>
              <w:right w:w="43" w:type="dxa"/>
            </w:tcMar>
            <w:vAlign w:val="bottom"/>
          </w:tcPr>
          <w:p w14:paraId="580A31C1" w14:textId="77777777" w:rsidR="0089264D" w:rsidRPr="00B40C4C" w:rsidRDefault="0089264D" w:rsidP="00C57201">
            <w:pPr>
              <w:jc w:val="right"/>
            </w:pPr>
            <w:r w:rsidRPr="00B40C4C">
              <w:t>655 mill. kroner</w:t>
            </w:r>
          </w:p>
        </w:tc>
      </w:tr>
      <w:tr w:rsidR="00446E55" w:rsidRPr="00B40C4C" w14:paraId="6B5F4C02" w14:textId="77777777">
        <w:trPr>
          <w:trHeight w:val="380"/>
        </w:trPr>
        <w:tc>
          <w:tcPr>
            <w:tcW w:w="1300" w:type="dxa"/>
            <w:gridSpan w:val="2"/>
            <w:tcBorders>
              <w:top w:val="nil"/>
              <w:left w:val="nil"/>
              <w:bottom w:val="nil"/>
              <w:right w:val="nil"/>
            </w:tcBorders>
            <w:tcMar>
              <w:top w:w="128" w:type="dxa"/>
              <w:left w:w="43" w:type="dxa"/>
              <w:bottom w:w="43" w:type="dxa"/>
              <w:right w:w="43" w:type="dxa"/>
            </w:tcMar>
          </w:tcPr>
          <w:p w14:paraId="63EB93BD" w14:textId="77777777" w:rsidR="0089264D" w:rsidRPr="00B40C4C" w:rsidRDefault="0089264D" w:rsidP="009137DA">
            <w:r w:rsidRPr="00B40C4C">
              <w:t>2426</w:t>
            </w:r>
          </w:p>
        </w:tc>
        <w:tc>
          <w:tcPr>
            <w:tcW w:w="5920" w:type="dxa"/>
            <w:tcBorders>
              <w:top w:val="nil"/>
              <w:left w:val="nil"/>
              <w:bottom w:val="nil"/>
              <w:right w:val="nil"/>
            </w:tcBorders>
            <w:tcMar>
              <w:top w:w="128" w:type="dxa"/>
              <w:left w:w="43" w:type="dxa"/>
              <w:bottom w:w="43" w:type="dxa"/>
              <w:right w:w="43" w:type="dxa"/>
            </w:tcMar>
            <w:vAlign w:val="bottom"/>
          </w:tcPr>
          <w:p w14:paraId="5F8FA9AD" w14:textId="77777777" w:rsidR="0089264D" w:rsidRPr="00B40C4C" w:rsidRDefault="0089264D" w:rsidP="009137DA">
            <w:r w:rsidRPr="00B40C4C">
              <w:t>Siva SF</w:t>
            </w:r>
          </w:p>
        </w:tc>
        <w:tc>
          <w:tcPr>
            <w:tcW w:w="2340" w:type="dxa"/>
            <w:tcBorders>
              <w:top w:val="nil"/>
              <w:left w:val="nil"/>
              <w:bottom w:val="nil"/>
              <w:right w:val="nil"/>
            </w:tcBorders>
            <w:tcMar>
              <w:top w:w="128" w:type="dxa"/>
              <w:left w:w="43" w:type="dxa"/>
              <w:bottom w:w="43" w:type="dxa"/>
              <w:right w:w="43" w:type="dxa"/>
            </w:tcMar>
            <w:vAlign w:val="bottom"/>
          </w:tcPr>
          <w:p w14:paraId="256D40E5" w14:textId="77777777" w:rsidR="0089264D" w:rsidRPr="00B40C4C" w:rsidRDefault="0089264D" w:rsidP="00C57201">
            <w:pPr>
              <w:jc w:val="right"/>
            </w:pPr>
          </w:p>
        </w:tc>
      </w:tr>
      <w:tr w:rsidR="00446E55" w:rsidRPr="00B40C4C" w14:paraId="095BB826"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1F3D91F" w14:textId="77777777" w:rsidR="0089264D" w:rsidRPr="00B40C4C" w:rsidRDefault="0089264D" w:rsidP="009137DA"/>
        </w:tc>
        <w:tc>
          <w:tcPr>
            <w:tcW w:w="620" w:type="dxa"/>
            <w:tcBorders>
              <w:top w:val="nil"/>
              <w:left w:val="nil"/>
              <w:bottom w:val="single" w:sz="4" w:space="0" w:color="000000"/>
              <w:right w:val="nil"/>
            </w:tcBorders>
            <w:tcMar>
              <w:top w:w="128" w:type="dxa"/>
              <w:left w:w="43" w:type="dxa"/>
              <w:bottom w:w="43" w:type="dxa"/>
              <w:right w:w="43" w:type="dxa"/>
            </w:tcMar>
            <w:vAlign w:val="bottom"/>
          </w:tcPr>
          <w:p w14:paraId="42DD3F6C" w14:textId="77777777" w:rsidR="0089264D" w:rsidRPr="00B40C4C" w:rsidRDefault="0089264D" w:rsidP="009137DA">
            <w:r w:rsidRPr="00B40C4C">
              <w:t>71</w:t>
            </w:r>
          </w:p>
        </w:tc>
        <w:tc>
          <w:tcPr>
            <w:tcW w:w="5920" w:type="dxa"/>
            <w:tcBorders>
              <w:top w:val="nil"/>
              <w:left w:val="nil"/>
              <w:bottom w:val="single" w:sz="4" w:space="0" w:color="000000"/>
              <w:right w:val="nil"/>
            </w:tcBorders>
            <w:tcMar>
              <w:top w:w="128" w:type="dxa"/>
              <w:left w:w="43" w:type="dxa"/>
              <w:bottom w:w="43" w:type="dxa"/>
              <w:right w:w="43" w:type="dxa"/>
            </w:tcMar>
            <w:vAlign w:val="bottom"/>
          </w:tcPr>
          <w:p w14:paraId="3CD6DED0" w14:textId="77777777" w:rsidR="0089264D" w:rsidRPr="00B40C4C" w:rsidRDefault="0089264D" w:rsidP="009137DA">
            <w:r w:rsidRPr="00B40C4C">
              <w:t>Tilskudd til testfasiliteter</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1A2E9D78" w14:textId="77777777" w:rsidR="0089264D" w:rsidRPr="00B40C4C" w:rsidRDefault="0089264D" w:rsidP="00C57201">
            <w:pPr>
              <w:jc w:val="right"/>
            </w:pPr>
            <w:r w:rsidRPr="00B40C4C">
              <w:t>43 mill. kroner</w:t>
            </w:r>
          </w:p>
        </w:tc>
      </w:tr>
    </w:tbl>
    <w:p w14:paraId="0371C6E7" w14:textId="77777777" w:rsidR="0089264D" w:rsidRPr="00B40C4C" w:rsidRDefault="0089264D" w:rsidP="00B40C4C">
      <w:pPr>
        <w:pStyle w:val="Nummerertliste"/>
      </w:pPr>
      <w:r w:rsidRPr="00B40C4C">
        <w:lastRenderedPageBreak/>
        <w:t>gi tilsagn om tilskudd på 170 mill. euro i tillegg til foreslått bevilgning, for å delta i de industrirettede programmene til Den europeiske romorganisasjonen ESA. Samlet ramme for nye tilsagn og gammelt ansvar skal likevel ikke overstige 210 mill. euro.</w:t>
      </w:r>
    </w:p>
    <w:p w14:paraId="3EE83428" w14:textId="77777777" w:rsidR="0089264D" w:rsidRPr="00B40C4C" w:rsidRDefault="0089264D" w:rsidP="009137DA">
      <w:pPr>
        <w:pStyle w:val="Nummerertliste"/>
      </w:pPr>
      <w:r w:rsidRPr="00B40C4C">
        <w:t>gi tilsagn om tilskudd til tapsavsetning for norsk deltakelse i InvestEU med inntil 978,9 mill. kroner under kap. 924 Internasjonale samarbeidsprogrammer, post 70 Tilskudd, og fravike stortingsvedtak av 8. november 1984 om utbetaling av tilskudd før det er behov for å dekke de aktuelle utgiftene.</w:t>
      </w:r>
    </w:p>
    <w:p w14:paraId="6D25AAC2" w14:textId="77777777" w:rsidR="0089264D" w:rsidRPr="00B40C4C" w:rsidRDefault="0089264D" w:rsidP="009137DA">
      <w:pPr>
        <w:pStyle w:val="a-vedtak-del"/>
      </w:pPr>
      <w:r w:rsidRPr="00B40C4C">
        <w:t>IX</w:t>
      </w:r>
    </w:p>
    <w:p w14:paraId="5914D893" w14:textId="77777777" w:rsidR="0089264D" w:rsidRPr="00B40C4C" w:rsidRDefault="0089264D" w:rsidP="009137DA">
      <w:pPr>
        <w:pStyle w:val="a-vedtak-tekst"/>
      </w:pPr>
      <w:r w:rsidRPr="00B40C4C">
        <w:t>Garantifullmakter</w:t>
      </w:r>
    </w:p>
    <w:p w14:paraId="0FC5623C" w14:textId="77777777" w:rsidR="0089264D" w:rsidRPr="00B40C4C" w:rsidRDefault="0089264D" w:rsidP="009137DA">
      <w:r w:rsidRPr="00B40C4C">
        <w:t>Stortinget samtykker i at Nærings- og fiskeridepartementet i 2025 kan:</w:t>
      </w:r>
    </w:p>
    <w:p w14:paraId="225661AE" w14:textId="77777777" w:rsidR="0089264D" w:rsidRPr="00B40C4C" w:rsidRDefault="0089264D" w:rsidP="005C0F51">
      <w:pPr>
        <w:pStyle w:val="Nummerertliste"/>
        <w:numPr>
          <w:ilvl w:val="0"/>
          <w:numId w:val="46"/>
        </w:numPr>
      </w:pPr>
      <w:r w:rsidRPr="00B40C4C">
        <w:t>gi Innovasjon Norge fullmakt til å gi tilsagn om nye garantier for inntil 350 mill. kroner for lån til realinvesteringer og driftskapital, men slik at total ramme for nytt og gammelt ansvar ikke overstiger 1 280 mill. kroner.</w:t>
      </w:r>
    </w:p>
    <w:p w14:paraId="66EE076E" w14:textId="77777777" w:rsidR="0089264D" w:rsidRPr="00B40C4C" w:rsidRDefault="0089264D" w:rsidP="009137DA">
      <w:pPr>
        <w:pStyle w:val="Nummerertliste"/>
      </w:pPr>
      <w:r w:rsidRPr="00B40C4C">
        <w:t>gi Innovasjon Norge fullmakt til å gi tilsagn om garantier for inntil 1 000 mill. kroner for lån innenfor ordningen med Grønn industrifinansiering, men slik at total ramme for garantier og lån ikke overstiger 5 000 mill. kroner for ordningen.</w:t>
      </w:r>
    </w:p>
    <w:p w14:paraId="54A00224" w14:textId="77777777" w:rsidR="0089264D" w:rsidRPr="00B40C4C" w:rsidRDefault="0089264D" w:rsidP="009137DA">
      <w:pPr>
        <w:pStyle w:val="Nummerertliste"/>
      </w:pPr>
      <w:r w:rsidRPr="00B40C4C">
        <w:t>gi Eksportfinansiering Norge fullmakt til å gi tilsagn om nye garantier innenfor en ramme for nye garantier og gammelt ansvar på 155 000 mill. kroner ved eksport til og investeringer i utlandet innenfor Alminnelig garantiordning og inkludert Gammel alminnelig ordning. Videre gis departementet fullmakt til midlertidig å kunne øke garantirammen med ytterligere 10 000 mill. kroner dersom det blir nødvendig som følge av valutasvingninger.</w:t>
      </w:r>
    </w:p>
    <w:p w14:paraId="197F1099" w14:textId="77777777" w:rsidR="0089264D" w:rsidRPr="00B40C4C" w:rsidRDefault="0089264D" w:rsidP="009137DA">
      <w:pPr>
        <w:pStyle w:val="Nummerertliste"/>
      </w:pPr>
      <w:r w:rsidRPr="00B40C4C">
        <w:t>gi Eksportfinansiering Norge fullmakt til å gi tilsagn om nye garantier innenfor en ramme for nye garantier og gammelt ansvar på 3 150 mill. kroner ved eksport til og investeringer i utviklingsland, samt innenfor en øvre rammebegrensning på syv ganger det til enhver tid innestående beløp på ordningens grunnfond.</w:t>
      </w:r>
    </w:p>
    <w:p w14:paraId="3AAC782D" w14:textId="77777777" w:rsidR="0089264D" w:rsidRPr="00B40C4C" w:rsidRDefault="0089264D" w:rsidP="009137DA">
      <w:pPr>
        <w:pStyle w:val="Nummerertliste"/>
      </w:pPr>
      <w:r w:rsidRPr="00B40C4C">
        <w:t>gi Eksportfinansiering Norge fullmakt til å gi tilsagn om nye garantier innenfor en ramme for nye tilsagn og gammelt ansvar på 7 000 mill. kroner ved byggelån innenfor skipsbyggingsindustrien.</w:t>
      </w:r>
    </w:p>
    <w:p w14:paraId="058B31D7" w14:textId="77777777" w:rsidR="0089264D" w:rsidRPr="00B40C4C" w:rsidRDefault="0089264D" w:rsidP="009137DA">
      <w:pPr>
        <w:pStyle w:val="Nummerertliste"/>
      </w:pPr>
      <w:r w:rsidRPr="00B40C4C">
        <w:t>gi Eksportfinansiering Norge fullmakt til å gi tilsagn om nye garantier innenfor en ramme for nye tilsagn og gammelt ansvar på 20 000 mill. kroner ved etablering av langsiktige kraftkontrakter i kraftintensiv industri.</w:t>
      </w:r>
    </w:p>
    <w:p w14:paraId="4803B044" w14:textId="77777777" w:rsidR="0089264D" w:rsidRPr="00B40C4C" w:rsidRDefault="0089264D" w:rsidP="009137DA">
      <w:pPr>
        <w:pStyle w:val="Nummerertliste"/>
      </w:pPr>
      <w:r w:rsidRPr="00B40C4C">
        <w:t>gi Eksportfinansiering Norge fullmakt til å gi tilsagn om nye garantier innenfor en ramme for nye garantier og gammelt ansvar på 10 000 mill. kroner ved kjøp av skip fra verft i Norge når disse skipene skal brukes i Norge.</w:t>
      </w:r>
    </w:p>
    <w:p w14:paraId="508DEC28" w14:textId="77777777" w:rsidR="0089264D" w:rsidRPr="00B40C4C" w:rsidRDefault="0089264D" w:rsidP="009137DA">
      <w:pPr>
        <w:pStyle w:val="Nummerertliste"/>
      </w:pPr>
      <w:r w:rsidRPr="00B40C4C">
        <w:t>gi Eksportfinansiering Norge fullmakt til å gi tilsagn om nye garantier innenfor en ramme for nye garantier og gammelt ansvar på 630 mill. kroner under risikoavlastningsordningen for norsk eksport til Ukraina.</w:t>
      </w:r>
    </w:p>
    <w:p w14:paraId="6FA990FF" w14:textId="77777777" w:rsidR="0089264D" w:rsidRPr="00B40C4C" w:rsidRDefault="0089264D" w:rsidP="009137DA">
      <w:pPr>
        <w:pStyle w:val="a-vedtak-del"/>
      </w:pPr>
      <w:r w:rsidRPr="00B40C4C">
        <w:t>X</w:t>
      </w:r>
    </w:p>
    <w:p w14:paraId="572C7801" w14:textId="77777777" w:rsidR="0089264D" w:rsidRPr="00B40C4C" w:rsidRDefault="0089264D" w:rsidP="009137DA">
      <w:pPr>
        <w:pStyle w:val="a-vedtak-tekst"/>
      </w:pPr>
      <w:r w:rsidRPr="00B40C4C">
        <w:t>Garantifullmakt og fullmakt til å utgiftsføre uten bevilgning</w:t>
      </w:r>
    </w:p>
    <w:p w14:paraId="60049175" w14:textId="77777777" w:rsidR="0089264D" w:rsidRPr="00B40C4C" w:rsidRDefault="0089264D" w:rsidP="009137DA">
      <w:r w:rsidRPr="00B40C4C">
        <w:t xml:space="preserve">Stortinget samtykker i at Nærings- og fiskeridepartementet i 2025 kan inngå standardavtaler for leie av grunn til bolig- og næringsformål på Svalbard med garantier overfor långiver som har </w:t>
      </w:r>
      <w:r w:rsidRPr="00B40C4C">
        <w:lastRenderedPageBreak/>
        <w:t>pant i bygg som står på statens grunn. Garantiansvar kan kun utløses dersom staten sier opp avtalen eller nekter overføring av leierett. Samlet garantiramme for avtalene begrenses oppad til 25 mill. kroner. Det kan utgiftsføres utbetalinger knyttet til garantiene uten bevilgning under kap. 900 Nærings- og fiskeridepartementet, post 86 Lånesikringsordning, bolig- og næringsformål på Svalbard, innenfor en ramme på 10 mill. kroner.</w:t>
      </w:r>
    </w:p>
    <w:p w14:paraId="2A4D2034" w14:textId="77777777" w:rsidR="0089264D" w:rsidRPr="00B40C4C" w:rsidRDefault="0089264D" w:rsidP="009137DA">
      <w:pPr>
        <w:pStyle w:val="a-vedtak-del"/>
      </w:pPr>
      <w:r w:rsidRPr="00B40C4C">
        <w:t>XI</w:t>
      </w:r>
    </w:p>
    <w:p w14:paraId="6BD9378A" w14:textId="77777777" w:rsidR="0089264D" w:rsidRPr="00B40C4C" w:rsidRDefault="0089264D" w:rsidP="009137DA">
      <w:pPr>
        <w:pStyle w:val="a-vedtak-tekst"/>
      </w:pPr>
      <w:r w:rsidRPr="00B40C4C">
        <w:t>Dekning av forsikringstilfeller</w:t>
      </w:r>
    </w:p>
    <w:p w14:paraId="0734A25F" w14:textId="77777777" w:rsidR="0089264D" w:rsidRPr="00B40C4C" w:rsidRDefault="0089264D" w:rsidP="009137DA">
      <w:r w:rsidRPr="00B40C4C">
        <w:t>Stortinget samtykker i at Nærings- og fiskeridepartementet i 2025 kan:</w:t>
      </w:r>
    </w:p>
    <w:p w14:paraId="0945C618" w14:textId="77777777" w:rsidR="0089264D" w:rsidRPr="00B40C4C" w:rsidRDefault="0089264D" w:rsidP="005C0F51">
      <w:pPr>
        <w:pStyle w:val="Nummerertliste"/>
        <w:numPr>
          <w:ilvl w:val="0"/>
          <w:numId w:val="47"/>
        </w:numPr>
      </w:pPr>
      <w:r w:rsidRPr="00B40C4C">
        <w:t>gi tilsagn til Institutt for energiteknikk og Statsbygg om dekning av forsikringsansvar for inntil 80 mill. euro overfor tredjeperson for instituttets og Statsbyggs ansvar etter lov av 12. mai 1972 nr. 28 om atomenergivirksomhet, kapittel III.</w:t>
      </w:r>
    </w:p>
    <w:p w14:paraId="54CD474E" w14:textId="77777777" w:rsidR="0089264D" w:rsidRPr="00B40C4C" w:rsidRDefault="0089264D" w:rsidP="009137DA">
      <w:pPr>
        <w:pStyle w:val="Nummerertliste"/>
      </w:pPr>
      <w:r w:rsidRPr="00B40C4C">
        <w:t>inngå avtaler om forsikringsansvar under beredskapsordningen for statlig varekrigsforsikring innenfor en totalramme for nye tilsagn og gammelt ansvar på 2 000 mill. kroner.</w:t>
      </w:r>
    </w:p>
    <w:p w14:paraId="62356B34" w14:textId="77777777" w:rsidR="0089264D" w:rsidRPr="00B40C4C" w:rsidRDefault="0089264D" w:rsidP="009137DA">
      <w:pPr>
        <w:pStyle w:val="a-vedtak-del"/>
      </w:pPr>
      <w:r w:rsidRPr="00B40C4C">
        <w:t>XII</w:t>
      </w:r>
    </w:p>
    <w:p w14:paraId="365E8B00" w14:textId="77777777" w:rsidR="0089264D" w:rsidRPr="00B40C4C" w:rsidRDefault="0089264D" w:rsidP="009137DA">
      <w:pPr>
        <w:pStyle w:val="a-vedtak-tekst"/>
      </w:pPr>
      <w:r w:rsidRPr="00B40C4C">
        <w:t>Utlånsfullmakter</w:t>
      </w:r>
    </w:p>
    <w:p w14:paraId="6407420F" w14:textId="77777777" w:rsidR="0089264D" w:rsidRPr="00B40C4C" w:rsidRDefault="0089264D" w:rsidP="009137DA">
      <w:r w:rsidRPr="00B40C4C">
        <w:t>Stortinget samtykker i at Nærings- og fiskeridepartementet i 2025 kan:</w:t>
      </w:r>
    </w:p>
    <w:p w14:paraId="057E2919" w14:textId="77777777" w:rsidR="0089264D" w:rsidRPr="00B40C4C" w:rsidRDefault="0089264D" w:rsidP="005C0F51">
      <w:pPr>
        <w:pStyle w:val="Nummerertliste"/>
        <w:numPr>
          <w:ilvl w:val="0"/>
          <w:numId w:val="48"/>
        </w:numPr>
      </w:pPr>
      <w:r w:rsidRPr="00B40C4C">
        <w:t>gi Innovasjon Norge fullmakt til å gi tilsagn om nye landsdekkende innovasjonslån innenfor en ramme på 3 000 mill. kroner, herav inntil 400 mill. kroner til låneordning for bygging av miljøvennlige skip og inntil 900 mill. kroner til grønne vekstlån.</w:t>
      </w:r>
    </w:p>
    <w:p w14:paraId="53FB49EC" w14:textId="77777777" w:rsidR="0089264D" w:rsidRPr="00B40C4C" w:rsidRDefault="0089264D" w:rsidP="009137DA">
      <w:pPr>
        <w:pStyle w:val="Nummerertliste"/>
      </w:pPr>
      <w:r w:rsidRPr="00B40C4C">
        <w:t>gi Innovasjon Norge fullmakt til å gi tilsagn om nye lån under lavrisikolåneordningen innenfor en ramme på 3 500 mill. kroner.</w:t>
      </w:r>
    </w:p>
    <w:p w14:paraId="6A4FB228" w14:textId="77777777" w:rsidR="0089264D" w:rsidRPr="00B40C4C" w:rsidRDefault="0089264D" w:rsidP="009137DA">
      <w:pPr>
        <w:pStyle w:val="Nummerertliste"/>
      </w:pPr>
      <w:r w:rsidRPr="00B40C4C">
        <w:t>gi Eksportfinansiering Norge fullmakt til å gi tilsagn om lån under eksportkredittordningen uten en øvre ramme.</w:t>
      </w:r>
    </w:p>
    <w:p w14:paraId="0E72970E" w14:textId="77777777" w:rsidR="0089264D" w:rsidRPr="00B40C4C" w:rsidRDefault="0089264D" w:rsidP="009137DA">
      <w:pPr>
        <w:pStyle w:val="Nummerertliste"/>
      </w:pPr>
      <w:r w:rsidRPr="00B40C4C">
        <w:t>gi tilsagn om lån til Institutt for energiteknikk på inntil 10 mill. kroner ut over bevilgning under kap. 908 Institutt for energiteknikk, post 72 Lån til flytting av laboratorier og infrastruktur. Utbetaling av lånet aktiveres i statens kapitalregnskap.</w:t>
      </w:r>
    </w:p>
    <w:p w14:paraId="5D19A47D" w14:textId="77777777" w:rsidR="0089264D" w:rsidRPr="00B40C4C" w:rsidRDefault="0089264D" w:rsidP="009137DA">
      <w:pPr>
        <w:pStyle w:val="Nummerertliste"/>
      </w:pPr>
      <w:r w:rsidRPr="00B40C4C">
        <w:t>gi Innovasjon Norge fullmakt til å gi tilsagn om lån innenfor ordningen for Grønn industrifinansiering innenfor en samlet øvre ramme av utestående og forpliktede lån og garantier på inntil 5 000 mill. kroner.</w:t>
      </w:r>
    </w:p>
    <w:p w14:paraId="3BC8364A" w14:textId="77777777" w:rsidR="0089264D" w:rsidRPr="00B40C4C" w:rsidRDefault="0089264D" w:rsidP="009137DA">
      <w:pPr>
        <w:pStyle w:val="a-vedtak-del"/>
      </w:pPr>
      <w:r w:rsidRPr="00B40C4C">
        <w:t>XIII</w:t>
      </w:r>
    </w:p>
    <w:p w14:paraId="0AD7776C" w14:textId="77777777" w:rsidR="0089264D" w:rsidRPr="00B40C4C" w:rsidRDefault="0089264D" w:rsidP="009137DA">
      <w:pPr>
        <w:pStyle w:val="a-vedtak-tekst"/>
      </w:pPr>
      <w:r w:rsidRPr="00B40C4C">
        <w:t>Fullmakt til å pådra staten forpliktelser knyttet til særskilte prosjekter</w:t>
      </w:r>
    </w:p>
    <w:p w14:paraId="070D291A" w14:textId="77777777" w:rsidR="0089264D" w:rsidRPr="00B40C4C" w:rsidRDefault="0089264D" w:rsidP="009137DA">
      <w:r w:rsidRPr="00B40C4C">
        <w:t>Stortinget samtykker i at Nærings- og fiskeridepartementet i 2025 kan:</w:t>
      </w:r>
    </w:p>
    <w:p w14:paraId="1EEE8D22" w14:textId="77777777" w:rsidR="0089264D" w:rsidRPr="00B40C4C" w:rsidRDefault="0089264D" w:rsidP="005C0F51">
      <w:pPr>
        <w:pStyle w:val="Nummerertliste"/>
        <w:numPr>
          <w:ilvl w:val="0"/>
          <w:numId w:val="49"/>
        </w:numPr>
      </w:pPr>
      <w:r w:rsidRPr="00B40C4C">
        <w:t>pådra staten forpliktelser utover budsjettåret for inntil 190 mill. kroner til gjennomføring av pålagte miljøtiltak på Løkken.</w:t>
      </w:r>
    </w:p>
    <w:p w14:paraId="40A91E27" w14:textId="77777777" w:rsidR="0089264D" w:rsidRPr="00B40C4C" w:rsidRDefault="0089264D" w:rsidP="009137DA">
      <w:pPr>
        <w:pStyle w:val="Nummerertliste"/>
      </w:pPr>
      <w:r w:rsidRPr="00B40C4C">
        <w:t>pådra staten forpliktelser utover budsjettåret for inntil 225 mill. kroner til gjennomføring av pålagte miljøtiltak i gruveområdet i Folldal.</w:t>
      </w:r>
    </w:p>
    <w:p w14:paraId="32F69EFA" w14:textId="77777777" w:rsidR="0089264D" w:rsidRPr="00B40C4C" w:rsidRDefault="0089264D" w:rsidP="009137DA">
      <w:pPr>
        <w:pStyle w:val="a-vedtak-del"/>
      </w:pPr>
      <w:r w:rsidRPr="00B40C4C">
        <w:lastRenderedPageBreak/>
        <w:t>XIV</w:t>
      </w:r>
    </w:p>
    <w:p w14:paraId="3A3DAA5F" w14:textId="77777777" w:rsidR="0089264D" w:rsidRPr="00B40C4C" w:rsidRDefault="0089264D" w:rsidP="009137DA">
      <w:pPr>
        <w:pStyle w:val="a-vedtak-tekst"/>
      </w:pPr>
      <w:r w:rsidRPr="00B40C4C">
        <w:t>Fullmakt til å overføre ubrukte midler i reguleringsfond</w:t>
      </w:r>
    </w:p>
    <w:p w14:paraId="6ABDD846" w14:textId="77777777" w:rsidR="0089264D" w:rsidRPr="00B40C4C" w:rsidRDefault="0089264D" w:rsidP="009137DA">
      <w:r w:rsidRPr="00B40C4C">
        <w:t>Stortinget samtykker i at Nærings- og fiskeridepartementet i 2025 kan gi Eksportfinansiering Norge fullmakt til å overføre eventuelt mindreforbruk til forvaltning av eksportkredittordningen til et reguleringsfond, begrenset slik at maksimalt innestående på reguleringsfondet ved utløpet av budsjettåret er 5 pst. av bevilgningen på kap. 2460 Eksportfinansiering Norge, post 24 Driftsresultat i 2025.</w:t>
      </w:r>
    </w:p>
    <w:p w14:paraId="101EE680" w14:textId="77777777" w:rsidR="0089264D" w:rsidRPr="00B40C4C" w:rsidRDefault="0089264D" w:rsidP="009137DA">
      <w:pPr>
        <w:pStyle w:val="a-vedtak-del"/>
      </w:pPr>
      <w:r w:rsidRPr="00B40C4C">
        <w:t>XV</w:t>
      </w:r>
    </w:p>
    <w:p w14:paraId="0C7D73A7" w14:textId="77777777" w:rsidR="0089264D" w:rsidRPr="00B40C4C" w:rsidRDefault="0089264D" w:rsidP="009137DA">
      <w:pPr>
        <w:pStyle w:val="a-vedtak-tekst"/>
      </w:pPr>
      <w:r w:rsidRPr="00B40C4C">
        <w:t>Forpliktelser under avsetningsinstruksen og øvrige driftsrelaterte forpliktelser</w:t>
      </w:r>
    </w:p>
    <w:p w14:paraId="43CA7528" w14:textId="77777777" w:rsidR="0089264D" w:rsidRPr="00B40C4C" w:rsidRDefault="0089264D" w:rsidP="009137DA">
      <w:r w:rsidRPr="00B40C4C">
        <w:t>Stortinget samtykker i at Nærings- og fiskeridepartementet i 2025 kan pådra staten forpliktelser utover bevilgningene under kap. 2440/5440 Statens direkte økonomiske engasjement i petroleumsvirksomheten, knyttet til:</w:t>
      </w:r>
    </w:p>
    <w:p w14:paraId="48FD4ECE" w14:textId="77777777" w:rsidR="0089264D" w:rsidRPr="00B40C4C" w:rsidRDefault="0089264D" w:rsidP="005C0F51">
      <w:pPr>
        <w:pStyle w:val="Nummerertliste"/>
        <w:numPr>
          <w:ilvl w:val="0"/>
          <w:numId w:val="50"/>
        </w:numPr>
      </w:pPr>
      <w:r w:rsidRPr="00B40C4C">
        <w:t>løpende forretningsvirksomhet i interessentskapene, samt deltakelse i annen virksomhet som har tilknytning til leting og utvinning av petroleum.</w:t>
      </w:r>
    </w:p>
    <w:p w14:paraId="38C5156B" w14:textId="77777777" w:rsidR="0089264D" w:rsidRPr="00B40C4C" w:rsidRDefault="0089264D" w:rsidP="009137DA">
      <w:pPr>
        <w:pStyle w:val="Nummerertliste"/>
      </w:pPr>
      <w:r w:rsidRPr="00B40C4C">
        <w:t>avsetning av statens petroleum etter avsetningsinstruksen gitt Equinor ASA.</w:t>
      </w:r>
    </w:p>
    <w:p w14:paraId="7BD388E0" w14:textId="77777777" w:rsidR="0089264D" w:rsidRPr="00B40C4C" w:rsidRDefault="0089264D" w:rsidP="009137DA">
      <w:pPr>
        <w:pStyle w:val="a-vedtak-del"/>
      </w:pPr>
      <w:r w:rsidRPr="00B40C4C">
        <w:t>XVI</w:t>
      </w:r>
    </w:p>
    <w:p w14:paraId="7D3705DD" w14:textId="77777777" w:rsidR="0089264D" w:rsidRPr="00B40C4C" w:rsidRDefault="0089264D" w:rsidP="009137DA">
      <w:pPr>
        <w:pStyle w:val="a-vedtak-tekst"/>
      </w:pPr>
      <w:r w:rsidRPr="00B40C4C">
        <w:t>Utbyggingsrelaterte forpliktelser</w:t>
      </w:r>
    </w:p>
    <w:p w14:paraId="42E8DF4E" w14:textId="77777777" w:rsidR="0089264D" w:rsidRPr="00B40C4C" w:rsidRDefault="0089264D" w:rsidP="009137DA">
      <w:r w:rsidRPr="00B40C4C">
        <w:t>Stortinget samtykker i at Nærings- og fiskeridepartementet i 2025 kan pådra staten forpliktelser utover bevilgningene under kap. 2440/5440 Statens direkte økonomiske engasjement i petroleumsvirksomheten, hvor øvre grense for statens forholdsmessige andel for det enkelte prosjekt/fase utgjør inntil 5 mrd. kroner knyttet til deltakelse i:</w:t>
      </w:r>
    </w:p>
    <w:p w14:paraId="7ACB7C17" w14:textId="77777777" w:rsidR="0089264D" w:rsidRPr="00B40C4C" w:rsidRDefault="0089264D" w:rsidP="005C0F51">
      <w:pPr>
        <w:pStyle w:val="Nummerertliste"/>
        <w:numPr>
          <w:ilvl w:val="0"/>
          <w:numId w:val="51"/>
        </w:numPr>
      </w:pPr>
      <w:r w:rsidRPr="00B40C4C">
        <w:t>utbyggingsprosjekter (planer for utbygging/anlegg og drift) på norsk kontinentalsokkel.</w:t>
      </w:r>
    </w:p>
    <w:p w14:paraId="6B646681" w14:textId="77777777" w:rsidR="0089264D" w:rsidRPr="00B40C4C" w:rsidRDefault="0089264D" w:rsidP="009137DA">
      <w:pPr>
        <w:pStyle w:val="Nummerertliste"/>
      </w:pPr>
      <w:r w:rsidRPr="00B40C4C">
        <w:t>utviklingsprosjekter under Gassled eller andre interessentskap.</w:t>
      </w:r>
    </w:p>
    <w:p w14:paraId="05BD4F4A" w14:textId="77777777" w:rsidR="0089264D" w:rsidRPr="00B40C4C" w:rsidRDefault="0089264D" w:rsidP="009137DA">
      <w:pPr>
        <w:pStyle w:val="a-vedtak-del"/>
      </w:pPr>
      <w:r w:rsidRPr="00B40C4C">
        <w:t>XVII</w:t>
      </w:r>
    </w:p>
    <w:p w14:paraId="4A977710" w14:textId="77777777" w:rsidR="0089264D" w:rsidRPr="00B40C4C" w:rsidRDefault="0089264D" w:rsidP="009137DA">
      <w:pPr>
        <w:pStyle w:val="a-vedtak-tekst"/>
      </w:pPr>
      <w:r w:rsidRPr="00B40C4C">
        <w:t>Forpliktelser i fasen før plan for utbygging og drift og for anlegg og drift er behandlet</w:t>
      </w:r>
    </w:p>
    <w:p w14:paraId="2FBF8EF5" w14:textId="77777777" w:rsidR="0089264D" w:rsidRPr="00B40C4C" w:rsidRDefault="0089264D" w:rsidP="009137DA">
      <w:r w:rsidRPr="00B40C4C">
        <w:t>Stortinget samtykker i at Nærings- og fiskeridepartementet i 2025 kan pådra staten forpliktelser utover bevilgningene under kap. 2440/5440 Statens direkte økonomiske engasjement i petroleumsvirksomheten knyttet til kontraktsmessige forpliktelser i fasen før plan for utbygging og drift er godkjent eller før tillatelse til anlegg og drift er gitt, herunder forpliktelser knyttet til en pre-interessentskapsfase.</w:t>
      </w:r>
    </w:p>
    <w:p w14:paraId="62DC274A" w14:textId="77777777" w:rsidR="0089264D" w:rsidRPr="00B40C4C" w:rsidRDefault="0089264D" w:rsidP="009137DA">
      <w:pPr>
        <w:pStyle w:val="Fullmakttit"/>
      </w:pPr>
      <w:r w:rsidRPr="00B40C4C">
        <w:t>Andre fullmakter</w:t>
      </w:r>
    </w:p>
    <w:p w14:paraId="32DC3D5E" w14:textId="77777777" w:rsidR="0089264D" w:rsidRPr="00B40C4C" w:rsidRDefault="0089264D" w:rsidP="009137DA">
      <w:pPr>
        <w:pStyle w:val="a-vedtak-del"/>
      </w:pPr>
      <w:r w:rsidRPr="00B40C4C">
        <w:t>XVIII</w:t>
      </w:r>
    </w:p>
    <w:p w14:paraId="462AFFD0" w14:textId="77777777" w:rsidR="0089264D" w:rsidRPr="00B40C4C" w:rsidRDefault="0089264D" w:rsidP="009137DA">
      <w:pPr>
        <w:pStyle w:val="a-vedtak-tekst"/>
      </w:pPr>
      <w:r w:rsidRPr="00B40C4C">
        <w:t>Fullmakt til å bortfeste</w:t>
      </w:r>
    </w:p>
    <w:p w14:paraId="7AA49F08" w14:textId="77777777" w:rsidR="0089264D" w:rsidRPr="00B40C4C" w:rsidRDefault="0089264D" w:rsidP="009137DA">
      <w:r w:rsidRPr="00B40C4C">
        <w:t>Stortinget samtykker i at Nærings- og fiskeridepartementet i 2025 kan bortfeste hjemfalte gruveeiendommer til museale formål vederlagsfritt.</w:t>
      </w:r>
    </w:p>
    <w:p w14:paraId="1875F942" w14:textId="77777777" w:rsidR="0089264D" w:rsidRPr="00B40C4C" w:rsidRDefault="0089264D" w:rsidP="009137DA">
      <w:pPr>
        <w:pStyle w:val="a-vedtak-del"/>
      </w:pPr>
      <w:r w:rsidRPr="00B40C4C">
        <w:lastRenderedPageBreak/>
        <w:t>XIX</w:t>
      </w:r>
    </w:p>
    <w:p w14:paraId="00E81C7E" w14:textId="77777777" w:rsidR="0089264D" w:rsidRPr="00B40C4C" w:rsidRDefault="0089264D" w:rsidP="009137DA">
      <w:pPr>
        <w:pStyle w:val="a-vedtak-tekst"/>
      </w:pPr>
      <w:r w:rsidRPr="00B40C4C">
        <w:t>Fullmakt til å erverve og avhende aksjer og opsjoner</w:t>
      </w:r>
    </w:p>
    <w:p w14:paraId="6399B423" w14:textId="77777777" w:rsidR="0089264D" w:rsidRPr="00B40C4C" w:rsidRDefault="0089264D" w:rsidP="009137DA">
      <w:r w:rsidRPr="00B40C4C">
        <w:t>Stortinget samtykker i at Nærings- og fiskeridepartementet i 2025 kan gi Eksportfinansiering Norge anledning til å erverve og avhende aksjer og opsjoner med formål å få dekning for krav i misligholds- og gjenvinningssaker. Eierskapet skal være midlertidig.</w:t>
      </w:r>
    </w:p>
    <w:p w14:paraId="1AA07C8F" w14:textId="77777777" w:rsidR="0089264D" w:rsidRPr="00B40C4C" w:rsidRDefault="0089264D" w:rsidP="009137DA">
      <w:pPr>
        <w:pStyle w:val="a-vedtak-del"/>
      </w:pPr>
      <w:r w:rsidRPr="00B40C4C">
        <w:t>XX</w:t>
      </w:r>
    </w:p>
    <w:p w14:paraId="19D730B9" w14:textId="77777777" w:rsidR="0089264D" w:rsidRPr="00B40C4C" w:rsidRDefault="0089264D" w:rsidP="009137DA">
      <w:pPr>
        <w:pStyle w:val="a-vedtak-tekst"/>
      </w:pPr>
      <w:r w:rsidRPr="00B40C4C">
        <w:t>Endringer i statlige eier- og låneposter</w:t>
      </w:r>
    </w:p>
    <w:p w14:paraId="6F74FA94" w14:textId="77777777" w:rsidR="0089264D" w:rsidRPr="00B40C4C" w:rsidRDefault="0089264D" w:rsidP="009137DA">
      <w:r w:rsidRPr="00B40C4C">
        <w:t>Stortinget samtykker i at Nærings- og fiskeridepartementet i 2025 kan:</w:t>
      </w:r>
    </w:p>
    <w:p w14:paraId="75BDE3A4" w14:textId="77777777" w:rsidR="0089264D" w:rsidRPr="00B40C4C" w:rsidRDefault="0089264D" w:rsidP="005C0F51">
      <w:pPr>
        <w:pStyle w:val="Nummerertliste"/>
        <w:numPr>
          <w:ilvl w:val="0"/>
          <w:numId w:val="52"/>
        </w:numPr>
      </w:pPr>
      <w:r w:rsidRPr="00B40C4C">
        <w:t>gjennom salg av aksjer eller gjennom andre transaksjoner redusere eierskapet i Akastor ASA helt eller delvis</w:t>
      </w:r>
    </w:p>
    <w:p w14:paraId="10D30FBB" w14:textId="77777777" w:rsidR="0089264D" w:rsidRPr="00B40C4C" w:rsidRDefault="0089264D" w:rsidP="009137DA">
      <w:pPr>
        <w:pStyle w:val="Nummerertliste"/>
      </w:pPr>
      <w:r w:rsidRPr="00B40C4C">
        <w:t>gjennom salg av aksjer eller gjennom andre transaksjoner redusere eierskapet i Aker Solutions ASA helt eller delvis.</w:t>
      </w:r>
    </w:p>
    <w:p w14:paraId="0C0F23DF" w14:textId="77777777" w:rsidR="0089264D" w:rsidRPr="00B40C4C" w:rsidRDefault="0089264D" w:rsidP="009137DA">
      <w:pPr>
        <w:pStyle w:val="Nummerertliste"/>
      </w:pPr>
      <w:r w:rsidRPr="00B40C4C">
        <w:t>gjennom salg av aksjer eller gjennom andre transaksjoner redusere eierskapet i Mesta AS delvis.</w:t>
      </w:r>
    </w:p>
    <w:p w14:paraId="3BDFD88F" w14:textId="77777777" w:rsidR="0089264D" w:rsidRPr="00B40C4C" w:rsidRDefault="0089264D" w:rsidP="009137DA">
      <w:pPr>
        <w:pStyle w:val="Nummerertliste"/>
      </w:pPr>
      <w:r w:rsidRPr="00B40C4C">
        <w:t>redusere deltakelsen i hybridlån og obligasjonslån utstedt av Norwegian Air Shuttle ASA helt eller delvis.</w:t>
      </w:r>
    </w:p>
    <w:p w14:paraId="1583C8C8" w14:textId="77777777" w:rsidR="0089264D" w:rsidRPr="00B40C4C" w:rsidRDefault="0089264D" w:rsidP="009137DA">
      <w:pPr>
        <w:pStyle w:val="Nummerertliste"/>
      </w:pPr>
      <w:r w:rsidRPr="00B40C4C">
        <w:t>delta i en eventuell egenkapitalemisjon i Akastor ASA og utgiftsføre uten bevilgning under kap. 950 Forvaltning av statlig eierskap, post 96 Aksjer for å opprettholde eierandelen på 12,08 pst. dersom det vurderes verdiskapende.</w:t>
      </w:r>
    </w:p>
    <w:p w14:paraId="7BBA6A88" w14:textId="77777777" w:rsidR="0089264D" w:rsidRPr="00B40C4C" w:rsidRDefault="0089264D" w:rsidP="009137DA">
      <w:pPr>
        <w:pStyle w:val="Nummerertliste"/>
      </w:pPr>
      <w:r w:rsidRPr="00B40C4C">
        <w:t>utøve forkjøpsrett og utgiftsføre uten bevilgning under kap. 950 Forvaltning av statlig eierskap, post 96 Aksjer, og dermed erverve 30 pst. av aksjene i Telenor Fiber AS dersom Telenor ASA ikke ønsker å benytte denne retten og retten overføres til Nærings- og fiskeridepartementet, ved et eventuelt fremtidig salg av minoritetsandelen i Telenor Fiber AS.</w:t>
      </w:r>
    </w:p>
    <w:p w14:paraId="3995E75B" w14:textId="77777777" w:rsidR="0089264D" w:rsidRPr="00B40C4C" w:rsidRDefault="0089264D" w:rsidP="009137DA">
      <w:pPr>
        <w:pStyle w:val="a-vedtak-del"/>
      </w:pPr>
      <w:r w:rsidRPr="00B40C4C">
        <w:t>XXI</w:t>
      </w:r>
    </w:p>
    <w:p w14:paraId="46D962F4" w14:textId="77777777" w:rsidR="0089264D" w:rsidRPr="00B40C4C" w:rsidRDefault="0089264D" w:rsidP="009137DA">
      <w:pPr>
        <w:pStyle w:val="a-vedtak-tekst"/>
      </w:pPr>
      <w:r w:rsidRPr="00B40C4C">
        <w:t>Salgsfullmakt og nettobudsjettering av salgsomkostninger</w:t>
      </w:r>
    </w:p>
    <w:p w14:paraId="1CB5FCC4" w14:textId="77777777" w:rsidR="0089264D" w:rsidRPr="00B40C4C" w:rsidRDefault="0089264D" w:rsidP="009137DA">
      <w:r w:rsidRPr="00B40C4C">
        <w:t>Stortinget samtykker i at Nærings- og fiskeridepartementet i 2025 kan avhende ikke-aktive gruveeiendommer. Utgifter knyttet til eventuell avhending kan trekkes fra salgsinntektene før det overskytende inntektsføres under kap. 3900 Nærings- og fiskeridepartementet, post 30 Inntekter fra salg av gruveeiendom.</w:t>
      </w:r>
    </w:p>
    <w:p w14:paraId="0CAEA1AE" w14:textId="77777777" w:rsidR="0089264D" w:rsidRPr="00B40C4C" w:rsidRDefault="0089264D" w:rsidP="009137DA">
      <w:pPr>
        <w:pStyle w:val="a-vedtak-del"/>
      </w:pPr>
      <w:r w:rsidRPr="00B40C4C">
        <w:t>XXII</w:t>
      </w:r>
    </w:p>
    <w:p w14:paraId="227D45B6" w14:textId="77777777" w:rsidR="0089264D" w:rsidRPr="00B40C4C" w:rsidRDefault="0089264D" w:rsidP="009137DA">
      <w:pPr>
        <w:pStyle w:val="a-vedtak-tekst"/>
      </w:pPr>
      <w:r w:rsidRPr="00B40C4C">
        <w:t>Overføring av eiendomsrett mot bruksrett</w:t>
      </w:r>
    </w:p>
    <w:p w14:paraId="3AE8251E" w14:textId="77777777" w:rsidR="0089264D" w:rsidRPr="00B40C4C" w:rsidRDefault="0089264D" w:rsidP="009137DA">
      <w:r w:rsidRPr="00B40C4C">
        <w:t xml:space="preserve">Stortinget samtykker i at Nærings- og fiskeridepartementet i 2025 kan godkjenne overføring av eiendomsrett fra en rettighetshavergruppe hvor Petoro AS som forvalter av SDØE er en av rettighetshaverne, til en annen rettighetshavergruppe. Det forutsettes at Petoro AS som forvalter av SDØE er sikret tilstrekkelig bruksrett. Denne fullmakt vil gjelde for de prosjekter hvor Energidepartementet har fullmakt til å godkjenne plan for utbygging/anlegg og drift, samt ved mindre endringer for prosjekter hvor plan for utbygging/anlegg og drift allerede er godkjent. </w:t>
      </w:r>
      <w:r w:rsidRPr="00B40C4C">
        <w:lastRenderedPageBreak/>
        <w:t>Fullmakten gis under forutsetning av at overføring av eiendomsrett ikke har prinsipielle eller samfunnsmessige sider av betydning.</w:t>
      </w:r>
    </w:p>
    <w:p w14:paraId="76E4CD1B" w14:textId="77777777" w:rsidR="0089264D" w:rsidRPr="00B40C4C" w:rsidRDefault="0089264D" w:rsidP="009137DA">
      <w:pPr>
        <w:pStyle w:val="a-vedtak-del"/>
      </w:pPr>
      <w:r w:rsidRPr="00B40C4C">
        <w:t>XXIII</w:t>
      </w:r>
    </w:p>
    <w:p w14:paraId="429D8383" w14:textId="77777777" w:rsidR="0089264D" w:rsidRPr="00B40C4C" w:rsidRDefault="0089264D" w:rsidP="009137DA">
      <w:pPr>
        <w:pStyle w:val="a-vedtak-tekst"/>
      </w:pPr>
      <w:r w:rsidRPr="00B40C4C">
        <w:t>Overdragelse av andeler i utvinningstillatelser</w:t>
      </w:r>
    </w:p>
    <w:p w14:paraId="2FCB186D" w14:textId="77777777" w:rsidR="0089264D" w:rsidRPr="00B40C4C" w:rsidRDefault="0089264D" w:rsidP="009137DA">
      <w:r w:rsidRPr="00B40C4C">
        <w:t>Stortinget samtykker i at Nærings- og fiskeridepartementet i 2025 kan godkjenne overdragelse (salg, kjøp eller bytte) av deltakerandeler for Petoro AS som forvalter av SDØE der det antas at ressursene i utvinningstillatelsen på tidspunkt for overdragelsen er mindre enn 3 millioner Sm</w:t>
      </w:r>
      <w:r w:rsidRPr="00B40C4C">
        <w:rPr>
          <w:rStyle w:val="skrift-hevet"/>
        </w:rPr>
        <w:t>3</w:t>
      </w:r>
      <w:r w:rsidRPr="00B40C4C">
        <w:t xml:space="preserve"> oljeekvivalenter.</w:t>
      </w:r>
    </w:p>
    <w:p w14:paraId="1D74CD4A" w14:textId="77777777" w:rsidR="0089264D" w:rsidRPr="00B40C4C" w:rsidRDefault="0089264D" w:rsidP="009137DA">
      <w:pPr>
        <w:pStyle w:val="a-vedtak-del"/>
      </w:pPr>
      <w:r w:rsidRPr="00B40C4C">
        <w:t>XXIV</w:t>
      </w:r>
    </w:p>
    <w:p w14:paraId="24F4527F" w14:textId="77777777" w:rsidR="0089264D" w:rsidRPr="00B40C4C" w:rsidRDefault="0089264D" w:rsidP="009137DA">
      <w:pPr>
        <w:pStyle w:val="a-vedtak-tekst"/>
      </w:pPr>
      <w:r w:rsidRPr="00B40C4C">
        <w:t>Overdragelse og samordning av andeler i utvinningstillatelser</w:t>
      </w:r>
    </w:p>
    <w:p w14:paraId="4C0D97F8" w14:textId="77777777" w:rsidR="0089264D" w:rsidRPr="00B40C4C" w:rsidRDefault="0089264D" w:rsidP="009137DA">
      <w:r w:rsidRPr="00B40C4C">
        <w:t>Stortinget samtykker i at Nærings- og fiskeridepartementet i 2025 kan godkjenne at Petoro AS kan delta i:</w:t>
      </w:r>
    </w:p>
    <w:p w14:paraId="408BEA06" w14:textId="77777777" w:rsidR="0089264D" w:rsidRPr="00B40C4C" w:rsidRDefault="0089264D" w:rsidP="005C0F51">
      <w:pPr>
        <w:pStyle w:val="Nummerertliste"/>
        <w:numPr>
          <w:ilvl w:val="0"/>
          <w:numId w:val="53"/>
        </w:numPr>
      </w:pPr>
      <w:r w:rsidRPr="00B40C4C">
        <w:t>overdragelse (salg, kjøp eller bytte) av deltakerandeler i interessentskap hvor en rettighetshaver velger å tre ut av interessentskapet og hvor SDØE berøres av overdragelsen.</w:t>
      </w:r>
    </w:p>
    <w:p w14:paraId="529DB55B" w14:textId="77777777" w:rsidR="0089264D" w:rsidRPr="00B40C4C" w:rsidRDefault="0089264D" w:rsidP="009137DA">
      <w:pPr>
        <w:pStyle w:val="Nummerertliste"/>
      </w:pPr>
      <w:r w:rsidRPr="00B40C4C">
        <w:t>forenklet samordning av utvinningstillatelser med SDØE-andeler.</w:t>
      </w:r>
    </w:p>
    <w:p w14:paraId="07434159" w14:textId="77777777" w:rsidR="0089264D" w:rsidRPr="00B40C4C" w:rsidRDefault="0089264D" w:rsidP="009137DA">
      <w:pPr>
        <w:pStyle w:val="Nummerertliste"/>
      </w:pPr>
      <w:r w:rsidRPr="00B40C4C">
        <w:t>ny/endret plan for utbygging og drift av forekomster innenfor et samordnet område med SDØE-deltakelse.</w:t>
      </w:r>
    </w:p>
    <w:p w14:paraId="3A2EAC47" w14:textId="77777777" w:rsidR="0089264D" w:rsidRPr="00B40C4C" w:rsidRDefault="0089264D" w:rsidP="009137DA">
      <w:pPr>
        <w:pStyle w:val="Nummerertliste"/>
      </w:pPr>
      <w:r w:rsidRPr="00B40C4C">
        <w:t>overdragelse av deltakerandeler for å oppnå fortsatt harmonisering av deltakerandeler i utvinningstillatelser som er samordnet og hvor SDØE berøres av overdragelsen.</w:t>
      </w:r>
    </w:p>
    <w:p w14:paraId="2B93FB6F" w14:textId="77777777" w:rsidR="0089264D" w:rsidRPr="00B40C4C" w:rsidRDefault="0089264D" w:rsidP="009137DA">
      <w:pPr>
        <w:pStyle w:val="a-vedtak-del"/>
      </w:pPr>
      <w:r w:rsidRPr="00B40C4C">
        <w:t>XXV</w:t>
      </w:r>
    </w:p>
    <w:p w14:paraId="67218A6B" w14:textId="77777777" w:rsidR="0089264D" w:rsidRPr="00B40C4C" w:rsidRDefault="0089264D" w:rsidP="009137DA">
      <w:pPr>
        <w:pStyle w:val="a-vedtak-tekst"/>
      </w:pPr>
      <w:r w:rsidRPr="00B40C4C">
        <w:t>Overdragelse av andeler i rørledninger mv.</w:t>
      </w:r>
    </w:p>
    <w:p w14:paraId="0CC81473" w14:textId="77777777" w:rsidR="0089264D" w:rsidRPr="00B40C4C" w:rsidRDefault="0089264D" w:rsidP="009137DA">
      <w:r w:rsidRPr="00B40C4C">
        <w:t>Stortinget samtykker i at Nærings- og fiskeridepartementet i 2025 kan godkjenne nødvendige transaksjoner for overdragelse av andeler for Petoro AS som forvalter av SDØE for å innlemme rørledninger og transportrelaterte anlegg med SDØE-andel i Gassled eller andre interessentskap. Statens andel i Gassled eller andre interessentskap skal justeres for å gjenspeile innlemmelsen.</w:t>
      </w:r>
    </w:p>
    <w:p w14:paraId="72C530A1" w14:textId="77777777" w:rsidR="0089264D" w:rsidRPr="00B40C4C" w:rsidRDefault="0089264D" w:rsidP="009137DA">
      <w:pPr>
        <w:pStyle w:val="a-vedtak-del"/>
      </w:pPr>
      <w:r w:rsidRPr="00B40C4C">
        <w:t>XXVI</w:t>
      </w:r>
    </w:p>
    <w:p w14:paraId="11E77AD1" w14:textId="77777777" w:rsidR="0089264D" w:rsidRPr="00B40C4C" w:rsidRDefault="0089264D" w:rsidP="009137DA">
      <w:pPr>
        <w:pStyle w:val="a-vedtak-tekst"/>
      </w:pPr>
      <w:r w:rsidRPr="00B40C4C">
        <w:t>Regnskapsføring av kontantinnkallinger mot mellomværendet med statskassen</w:t>
      </w:r>
    </w:p>
    <w:p w14:paraId="785F4DCF" w14:textId="77777777" w:rsidR="0089264D" w:rsidRPr="00B40C4C" w:rsidRDefault="0089264D" w:rsidP="009137DA">
      <w:r w:rsidRPr="00B40C4C">
        <w:t>Stortinget samtykker i at Nærings- og fiskeridepartementet i 2025 kan gi Petoro AS fullmakt til å postere inn- og utbetalinger for SDØE mot mellomværendet med statskassen. Mellomværendet omfatter over-/underinnkalling av kontanter fra operatørselskapene (differansen mellom kontantinnkalling og avregning fra operatør), arbeidskapital, avregning fra operatør, merverdiavgift og mellomværende med betalingsformidler m.m.</w:t>
      </w:r>
    </w:p>
    <w:p w14:paraId="7B38ECA4" w14:textId="77777777" w:rsidR="0089264D" w:rsidRPr="00B40C4C" w:rsidRDefault="0089264D" w:rsidP="009137DA">
      <w:pPr>
        <w:pStyle w:val="a-vedtak-del"/>
      </w:pPr>
      <w:r w:rsidRPr="00B40C4C">
        <w:lastRenderedPageBreak/>
        <w:t>XXVII</w:t>
      </w:r>
    </w:p>
    <w:p w14:paraId="51DB45E4" w14:textId="77777777" w:rsidR="0089264D" w:rsidRPr="00B40C4C" w:rsidRDefault="0089264D" w:rsidP="009137DA">
      <w:pPr>
        <w:pStyle w:val="a-vedtak-tekst"/>
      </w:pPr>
      <w:r w:rsidRPr="00B40C4C">
        <w:t>Fullmakt til postering mot mellomværendet med statskassen</w:t>
      </w:r>
    </w:p>
    <w:p w14:paraId="64150E79" w14:textId="77777777" w:rsidR="0089264D" w:rsidRPr="00B40C4C" w:rsidRDefault="0089264D" w:rsidP="009137DA">
      <w:r w:rsidRPr="00B40C4C">
        <w:t>Stortinget samtykker i at Nærings- og fiskeridepartementet i 2025 kan gi:</w:t>
      </w:r>
    </w:p>
    <w:p w14:paraId="16D91F36" w14:textId="77777777" w:rsidR="0089264D" w:rsidRPr="00B40C4C" w:rsidRDefault="0089264D" w:rsidP="005C0F51">
      <w:pPr>
        <w:pStyle w:val="Nummerertliste"/>
        <w:numPr>
          <w:ilvl w:val="0"/>
          <w:numId w:val="54"/>
        </w:numPr>
      </w:pPr>
      <w:r w:rsidRPr="00B40C4C">
        <w:t>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14:paraId="228F19A2" w14:textId="77777777" w:rsidR="0089264D" w:rsidRPr="00B40C4C" w:rsidRDefault="0089264D" w:rsidP="009137DA">
      <w:pPr>
        <w:pStyle w:val="Nummerertliste"/>
      </w:pPr>
      <w:r w:rsidRPr="00B40C4C">
        <w:t>Eksportfinansiering Norge fullmakt til å føre inntekter fra garantiordningene mot mellomværende med statskassen. Mellomværendet utlignes i påfølgende periode når inntektene blir overført til de enkelte garantiordningene</w:t>
      </w:r>
    </w:p>
    <w:p w14:paraId="66D72C79" w14:textId="77777777" w:rsidR="0089264D" w:rsidRPr="00B40C4C" w:rsidRDefault="0089264D" w:rsidP="009137DA">
      <w:pPr>
        <w:pStyle w:val="a-vedtak-del"/>
      </w:pPr>
      <w:r w:rsidRPr="00B40C4C">
        <w:t>XXVIII</w:t>
      </w:r>
    </w:p>
    <w:p w14:paraId="67D208E1" w14:textId="77777777" w:rsidR="0089264D" w:rsidRPr="00B40C4C" w:rsidRDefault="0089264D" w:rsidP="009137DA">
      <w:pPr>
        <w:pStyle w:val="a-vedtak-tekst"/>
      </w:pPr>
      <w:r w:rsidRPr="00B40C4C">
        <w:t>Fullmakt til å inngå avtaler om skadesløsholdelse</w:t>
      </w:r>
    </w:p>
    <w:p w14:paraId="7FAB814B" w14:textId="77777777" w:rsidR="0089264D" w:rsidRPr="00B40C4C" w:rsidRDefault="0089264D" w:rsidP="009137DA">
      <w:r w:rsidRPr="00B40C4C">
        <w:t>Stortinget samtykker i at Nærings- og fiskeridepartementet i 2025 kan gi Havforskningsinstituttet fullmakt til, i de tilfeller det anses operasjonelt nødvendig, å inngå avtaler som innebærer at en part selv er ansvarlig for egen eiendom og personale i skadetilfeller hvor det etter alminnelig erstatningsrett vil være en annen part som er ansvarlig, med unntak for tilfeller der skaden er forvoldt ved grov uaktsomhet eller forsett (knock-for-knock-prinsippet).</w:t>
      </w:r>
    </w:p>
    <w:p w14:paraId="718C071D" w14:textId="77777777" w:rsidR="0089264D" w:rsidRPr="00B40C4C" w:rsidRDefault="0089264D" w:rsidP="009137DA">
      <w:pPr>
        <w:pStyle w:val="a-vedtak-departement"/>
      </w:pPr>
      <w:r w:rsidRPr="00B40C4C">
        <w:t>Landbruk- og matdepartementet</w:t>
      </w:r>
    </w:p>
    <w:p w14:paraId="23F9E0E4" w14:textId="77777777" w:rsidR="0089264D" w:rsidRPr="00B40C4C" w:rsidRDefault="0089264D" w:rsidP="009137DA">
      <w:pPr>
        <w:pStyle w:val="Fullmakttit"/>
      </w:pPr>
      <w:r w:rsidRPr="00B40C4C">
        <w:t>Fullmakter til å overskride gitte bevilgninger</w:t>
      </w:r>
    </w:p>
    <w:p w14:paraId="44356052" w14:textId="77777777" w:rsidR="0089264D" w:rsidRPr="00B40C4C" w:rsidRDefault="0089264D" w:rsidP="009137DA">
      <w:pPr>
        <w:pStyle w:val="a-vedtak-del"/>
      </w:pPr>
      <w:r w:rsidRPr="00B40C4C">
        <w:t>II</w:t>
      </w:r>
    </w:p>
    <w:p w14:paraId="4EBD0D4B" w14:textId="77777777" w:rsidR="0089264D" w:rsidRPr="00B40C4C" w:rsidRDefault="0089264D" w:rsidP="009137DA">
      <w:pPr>
        <w:pStyle w:val="a-vedtak-tekst"/>
      </w:pPr>
      <w:r w:rsidRPr="00B40C4C">
        <w:t>Merinntektsfullmakter</w:t>
      </w:r>
    </w:p>
    <w:p w14:paraId="45B3D87A" w14:textId="77777777" w:rsidR="0089264D" w:rsidRPr="00B40C4C" w:rsidRDefault="0089264D" w:rsidP="009137DA">
      <w:r w:rsidRPr="00B40C4C">
        <w:t>Stortinget samtykker i at Landbruks- og matdepartementet i 2025 kan:</w:t>
      </w:r>
    </w:p>
    <w:p w14:paraId="1F849F2F" w14:textId="77777777" w:rsidR="0089264D" w:rsidRPr="00B40C4C" w:rsidRDefault="0089264D" w:rsidP="005C0F51">
      <w:pPr>
        <w:pStyle w:val="Nummerertliste"/>
        <w:numPr>
          <w:ilvl w:val="0"/>
          <w:numId w:val="55"/>
        </w:numPr>
      </w:pPr>
    </w:p>
    <w:p w14:paraId="3DDB7FE7"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446E55" w:rsidRPr="00B40C4C" w14:paraId="235506E5" w14:textId="77777777">
        <w:trPr>
          <w:trHeight w:val="360"/>
        </w:trPr>
        <w:tc>
          <w:tcPr>
            <w:tcW w:w="4760" w:type="dxa"/>
            <w:tcBorders>
              <w:top w:val="single" w:sz="4" w:space="0" w:color="000000"/>
              <w:left w:val="nil"/>
              <w:bottom w:val="nil"/>
              <w:right w:val="nil"/>
            </w:tcBorders>
            <w:tcMar>
              <w:top w:w="128" w:type="dxa"/>
              <w:left w:w="43" w:type="dxa"/>
              <w:bottom w:w="43" w:type="dxa"/>
              <w:right w:w="43" w:type="dxa"/>
            </w:tcMar>
            <w:vAlign w:val="bottom"/>
          </w:tcPr>
          <w:p w14:paraId="28C692BE" w14:textId="77777777" w:rsidR="0089264D" w:rsidRPr="00B40C4C" w:rsidRDefault="0089264D" w:rsidP="00503FD6">
            <w:r w:rsidRPr="00B40C4C">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843FC" w14:textId="77777777" w:rsidR="0089264D" w:rsidRPr="00B40C4C" w:rsidRDefault="0089264D" w:rsidP="009137DA">
            <w:r w:rsidRPr="00B40C4C">
              <w:t>mot tilsvarende merinntekter under</w:t>
            </w:r>
          </w:p>
        </w:tc>
      </w:tr>
      <w:tr w:rsidR="00446E55" w:rsidRPr="00B40C4C" w14:paraId="25FDBB9E"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FF64BB2" w14:textId="77777777" w:rsidR="0089264D" w:rsidRPr="00B40C4C" w:rsidRDefault="0089264D" w:rsidP="009137DA">
            <w:r w:rsidRPr="00B40C4C">
              <w:t>kap. 1115 post 01</w:t>
            </w:r>
          </w:p>
        </w:tc>
        <w:tc>
          <w:tcPr>
            <w:tcW w:w="4760" w:type="dxa"/>
            <w:tcBorders>
              <w:top w:val="single" w:sz="4" w:space="0" w:color="000000"/>
              <w:left w:val="nil"/>
              <w:bottom w:val="nil"/>
              <w:right w:val="nil"/>
            </w:tcBorders>
            <w:tcMar>
              <w:top w:w="128" w:type="dxa"/>
              <w:left w:w="43" w:type="dxa"/>
              <w:bottom w:w="43" w:type="dxa"/>
              <w:right w:w="43" w:type="dxa"/>
            </w:tcMar>
          </w:tcPr>
          <w:p w14:paraId="76C2B098" w14:textId="77777777" w:rsidR="0089264D" w:rsidRPr="00B40C4C" w:rsidRDefault="0089264D" w:rsidP="009137DA">
            <w:r w:rsidRPr="00B40C4C">
              <w:t>kap. 4115 post 02</w:t>
            </w:r>
          </w:p>
        </w:tc>
      </w:tr>
      <w:tr w:rsidR="00446E55" w:rsidRPr="00B40C4C" w14:paraId="306A25F5" w14:textId="77777777">
        <w:trPr>
          <w:trHeight w:val="380"/>
        </w:trPr>
        <w:tc>
          <w:tcPr>
            <w:tcW w:w="4760" w:type="dxa"/>
            <w:tcBorders>
              <w:top w:val="nil"/>
              <w:left w:val="nil"/>
              <w:bottom w:val="nil"/>
              <w:right w:val="nil"/>
            </w:tcBorders>
            <w:tcMar>
              <w:top w:w="128" w:type="dxa"/>
              <w:left w:w="43" w:type="dxa"/>
              <w:bottom w:w="43" w:type="dxa"/>
              <w:right w:w="43" w:type="dxa"/>
            </w:tcMar>
          </w:tcPr>
          <w:p w14:paraId="121374BE" w14:textId="77777777" w:rsidR="0089264D" w:rsidRPr="00B40C4C" w:rsidRDefault="0089264D" w:rsidP="009137DA">
            <w:r w:rsidRPr="00B40C4C">
              <w:t>kap. 1137 post 54</w:t>
            </w:r>
          </w:p>
        </w:tc>
        <w:tc>
          <w:tcPr>
            <w:tcW w:w="4760" w:type="dxa"/>
            <w:tcBorders>
              <w:top w:val="nil"/>
              <w:left w:val="nil"/>
              <w:bottom w:val="nil"/>
              <w:right w:val="nil"/>
            </w:tcBorders>
            <w:tcMar>
              <w:top w:w="128" w:type="dxa"/>
              <w:left w:w="43" w:type="dxa"/>
              <w:bottom w:w="43" w:type="dxa"/>
              <w:right w:w="43" w:type="dxa"/>
            </w:tcMar>
          </w:tcPr>
          <w:p w14:paraId="0F72566C" w14:textId="77777777" w:rsidR="0089264D" w:rsidRPr="00B40C4C" w:rsidRDefault="0089264D" w:rsidP="009137DA">
            <w:r w:rsidRPr="00B40C4C">
              <w:t>kap. 5576 post 70</w:t>
            </w:r>
          </w:p>
        </w:tc>
      </w:tr>
      <w:tr w:rsidR="00446E55" w:rsidRPr="00B40C4C" w14:paraId="16ADFD6D" w14:textId="77777777">
        <w:trPr>
          <w:trHeight w:val="380"/>
        </w:trPr>
        <w:tc>
          <w:tcPr>
            <w:tcW w:w="4760" w:type="dxa"/>
            <w:tcBorders>
              <w:top w:val="nil"/>
              <w:left w:val="nil"/>
              <w:bottom w:val="nil"/>
              <w:right w:val="nil"/>
            </w:tcBorders>
            <w:tcMar>
              <w:top w:w="128" w:type="dxa"/>
              <w:left w:w="43" w:type="dxa"/>
              <w:bottom w:w="43" w:type="dxa"/>
              <w:right w:w="43" w:type="dxa"/>
            </w:tcMar>
          </w:tcPr>
          <w:p w14:paraId="733EEEBC" w14:textId="77777777" w:rsidR="0089264D" w:rsidRPr="00B40C4C" w:rsidRDefault="0089264D" w:rsidP="009137DA">
            <w:r w:rsidRPr="00B40C4C">
              <w:t>kap. 1141 post 23</w:t>
            </w:r>
          </w:p>
        </w:tc>
        <w:tc>
          <w:tcPr>
            <w:tcW w:w="4760" w:type="dxa"/>
            <w:tcBorders>
              <w:top w:val="nil"/>
              <w:left w:val="nil"/>
              <w:bottom w:val="nil"/>
              <w:right w:val="nil"/>
            </w:tcBorders>
            <w:tcMar>
              <w:top w:w="128" w:type="dxa"/>
              <w:left w:w="43" w:type="dxa"/>
              <w:bottom w:w="43" w:type="dxa"/>
              <w:right w:w="43" w:type="dxa"/>
            </w:tcMar>
          </w:tcPr>
          <w:p w14:paraId="50598E1E" w14:textId="77777777" w:rsidR="0089264D" w:rsidRPr="00B40C4C" w:rsidRDefault="0089264D" w:rsidP="009137DA">
            <w:r w:rsidRPr="00B40C4C">
              <w:t>kap. 4141 post 01</w:t>
            </w:r>
          </w:p>
        </w:tc>
      </w:tr>
      <w:tr w:rsidR="00446E55" w:rsidRPr="00B40C4C" w14:paraId="524AF508"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2BE000FC" w14:textId="77777777" w:rsidR="0089264D" w:rsidRPr="00B40C4C" w:rsidRDefault="0089264D" w:rsidP="009137DA">
            <w:r w:rsidRPr="00B40C4C">
              <w:t>kap. 1142 post 01</w:t>
            </w:r>
          </w:p>
        </w:tc>
        <w:tc>
          <w:tcPr>
            <w:tcW w:w="4760" w:type="dxa"/>
            <w:tcBorders>
              <w:top w:val="nil"/>
              <w:left w:val="nil"/>
              <w:bottom w:val="single" w:sz="4" w:space="0" w:color="000000"/>
              <w:right w:val="nil"/>
            </w:tcBorders>
            <w:tcMar>
              <w:top w:w="128" w:type="dxa"/>
              <w:left w:w="43" w:type="dxa"/>
              <w:bottom w:w="43" w:type="dxa"/>
              <w:right w:w="43" w:type="dxa"/>
            </w:tcMar>
          </w:tcPr>
          <w:p w14:paraId="4B929AD7" w14:textId="77777777" w:rsidR="0089264D" w:rsidRPr="00B40C4C" w:rsidRDefault="0089264D" w:rsidP="009137DA">
            <w:r w:rsidRPr="00B40C4C">
              <w:t>kap. 4142 post 01</w:t>
            </w:r>
          </w:p>
        </w:tc>
      </w:tr>
    </w:tbl>
    <w:p w14:paraId="4775FFA4" w14:textId="77777777" w:rsidR="0089264D" w:rsidRPr="00B40C4C" w:rsidRDefault="0089264D" w:rsidP="005C0F51">
      <w:pPr>
        <w:pStyle w:val="Listeavsnitt"/>
      </w:pPr>
      <w:r w:rsidRPr="00B40C4C">
        <w:t>Merinntekt som gir grunnlag for overskridelse, skal også dekke merverdiavgift knyttet til overskridelsen, og berører derfor også kap. 1633, post 01 for de statlige forvaltningsorganene som inngår i nettoordningen for merverdiavgift.</w:t>
      </w:r>
    </w:p>
    <w:p w14:paraId="14DD06FB" w14:textId="77777777" w:rsidR="0089264D" w:rsidRPr="00B40C4C" w:rsidRDefault="0089264D" w:rsidP="009137DA">
      <w:pPr>
        <w:pStyle w:val="Listeavsnitt"/>
      </w:pPr>
      <w:r w:rsidRPr="00B40C4C">
        <w:t>Merinntekter og eventuelle mindreinntekter tas med i beregningen av overføring av ubrukt bevilgning til neste år.</w:t>
      </w:r>
    </w:p>
    <w:p w14:paraId="7E617AD6" w14:textId="77777777" w:rsidR="0089264D" w:rsidRPr="00B40C4C" w:rsidRDefault="0089264D" w:rsidP="009137DA">
      <w:pPr>
        <w:pStyle w:val="Nummerertliste"/>
      </w:pPr>
      <w:r w:rsidRPr="00B40C4C">
        <w:lastRenderedPageBreak/>
        <w:t>overskride bevilgningen under kap. 1100 Landbruks- og matdepartementet, post 45 Større utstyrsanskaffelser og vedlikehold – ordinære forvaltningsorganer, med et beløp som tilsvarer merinntektene fra salg av eiendom, avgrenset oppad til 25,0 mill. kroner. Ubenyttede merinntekter fra salg av eiendom kan regnes med ved utregning av overførbart beløp under bevilgningen.</w:t>
      </w:r>
    </w:p>
    <w:p w14:paraId="7CB251A9" w14:textId="77777777" w:rsidR="0089264D" w:rsidRPr="00B40C4C" w:rsidRDefault="0089264D" w:rsidP="009137DA">
      <w:pPr>
        <w:pStyle w:val="a-vedtak-del"/>
      </w:pPr>
      <w:r w:rsidRPr="00B40C4C">
        <w:t>III</w:t>
      </w:r>
    </w:p>
    <w:p w14:paraId="5FF3AC37" w14:textId="77777777" w:rsidR="0089264D" w:rsidRPr="00B40C4C" w:rsidRDefault="0089264D" w:rsidP="009137DA">
      <w:pPr>
        <w:pStyle w:val="a-vedtak-tekst"/>
      </w:pPr>
      <w:r w:rsidRPr="00B40C4C">
        <w:t>Forskuttering av utgifter til tvangsflytting av rein</w:t>
      </w:r>
    </w:p>
    <w:p w14:paraId="2222A282" w14:textId="77777777" w:rsidR="0089264D" w:rsidRPr="00B40C4C" w:rsidRDefault="0089264D" w:rsidP="009137DA">
      <w:r w:rsidRPr="00B40C4C">
        <w:t>Stortinget samtykker i at Landbruks- og matdepartementet i 2025 kan overskride bevilgningen under kap. 1142 Landbruksdirektoratet, post 01 Driftsutgifter, med opp til 500 000 kroner i forbindelse med forskuttering av utgifter til tvangsflytting av rein.</w:t>
      </w:r>
    </w:p>
    <w:p w14:paraId="25C1179D" w14:textId="77777777" w:rsidR="0089264D" w:rsidRPr="00B40C4C" w:rsidRDefault="0089264D" w:rsidP="009137DA">
      <w:pPr>
        <w:pStyle w:val="Fullmakttit"/>
      </w:pPr>
      <w:r w:rsidRPr="00B40C4C">
        <w:t>Fullmakter til å pådra staten forpliktelser utover gitte bevilgninger</w:t>
      </w:r>
    </w:p>
    <w:p w14:paraId="7BB3B953" w14:textId="77777777" w:rsidR="0089264D" w:rsidRPr="00B40C4C" w:rsidRDefault="0089264D" w:rsidP="009137DA">
      <w:pPr>
        <w:pStyle w:val="a-vedtak-del"/>
      </w:pPr>
      <w:r w:rsidRPr="00B40C4C">
        <w:t>IV</w:t>
      </w:r>
    </w:p>
    <w:p w14:paraId="38D99672" w14:textId="77777777" w:rsidR="0089264D" w:rsidRPr="00B40C4C" w:rsidRDefault="0089264D" w:rsidP="009137DA">
      <w:pPr>
        <w:pStyle w:val="a-vedtak-tekst"/>
      </w:pPr>
      <w:r w:rsidRPr="00B40C4C">
        <w:t>Tilsagnsfullmakter</w:t>
      </w:r>
    </w:p>
    <w:p w14:paraId="0E6D5F78" w14:textId="77777777" w:rsidR="0089264D" w:rsidRPr="00B40C4C" w:rsidRDefault="0089264D" w:rsidP="009137DA">
      <w:r w:rsidRPr="00B40C4C">
        <w:t>Stortinget samtykker i at Landbruks- og matdepartementet i 2025 kan gi tilsagn om tilskudd utover gitte bevilgninger, men slik at samlet ramme for nye tilsagn og gammelt ansvar ikke overstiger følgende beløp:</w:t>
      </w:r>
    </w:p>
    <w:p w14:paraId="14F44016" w14:textId="77777777" w:rsidR="0089264D" w:rsidRPr="00B40C4C" w:rsidRDefault="0089264D" w:rsidP="009137DA">
      <w:pPr>
        <w:pStyle w:val="Tabellnavn"/>
      </w:pPr>
      <w:r w:rsidRPr="00B40C4C">
        <w:t>04N1tx2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60"/>
        <w:gridCol w:w="560"/>
        <w:gridCol w:w="6160"/>
        <w:gridCol w:w="2180"/>
      </w:tblGrid>
      <w:tr w:rsidR="00446E55" w:rsidRPr="00B40C4C" w14:paraId="1522672D" w14:textId="77777777">
        <w:trPr>
          <w:trHeight w:val="36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B3606" w14:textId="77777777" w:rsidR="0089264D" w:rsidRPr="00B40C4C" w:rsidRDefault="0089264D" w:rsidP="00503FD6">
            <w:r w:rsidRPr="00B40C4C">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5564808F" w14:textId="77777777" w:rsidR="0089264D" w:rsidRPr="00B40C4C" w:rsidRDefault="0089264D" w:rsidP="009137DA">
            <w:r w:rsidRPr="00B40C4C">
              <w:t>Post</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4DBDF" w14:textId="77777777" w:rsidR="0089264D" w:rsidRPr="00B40C4C" w:rsidRDefault="0089264D" w:rsidP="009137DA">
            <w:r w:rsidRPr="00B40C4C">
              <w:t>Betegnelse</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BF65" w14:textId="77777777" w:rsidR="0089264D" w:rsidRPr="00B40C4C" w:rsidRDefault="0089264D" w:rsidP="00C57201">
            <w:pPr>
              <w:jc w:val="right"/>
            </w:pPr>
            <w:r w:rsidRPr="00B40C4C">
              <w:t>Samlet ramme</w:t>
            </w:r>
          </w:p>
        </w:tc>
      </w:tr>
      <w:tr w:rsidR="00446E55" w:rsidRPr="00B40C4C" w14:paraId="7B84EE5D" w14:textId="77777777">
        <w:trPr>
          <w:trHeight w:val="380"/>
        </w:trPr>
        <w:tc>
          <w:tcPr>
            <w:tcW w:w="660" w:type="dxa"/>
            <w:tcBorders>
              <w:top w:val="single" w:sz="4" w:space="0" w:color="000000"/>
              <w:left w:val="nil"/>
              <w:bottom w:val="nil"/>
              <w:right w:val="nil"/>
            </w:tcBorders>
            <w:tcMar>
              <w:top w:w="128" w:type="dxa"/>
              <w:left w:w="43" w:type="dxa"/>
              <w:bottom w:w="43" w:type="dxa"/>
              <w:right w:w="43" w:type="dxa"/>
            </w:tcMar>
          </w:tcPr>
          <w:p w14:paraId="63DCE8E3" w14:textId="77777777" w:rsidR="0089264D" w:rsidRPr="00B40C4C" w:rsidRDefault="0089264D" w:rsidP="009137DA">
            <w:r w:rsidRPr="00B40C4C">
              <w:t>1137</w:t>
            </w:r>
          </w:p>
        </w:tc>
        <w:tc>
          <w:tcPr>
            <w:tcW w:w="560" w:type="dxa"/>
            <w:tcBorders>
              <w:top w:val="single" w:sz="4" w:space="0" w:color="000000"/>
              <w:left w:val="nil"/>
              <w:bottom w:val="nil"/>
              <w:right w:val="nil"/>
            </w:tcBorders>
            <w:tcMar>
              <w:top w:w="128" w:type="dxa"/>
              <w:left w:w="43" w:type="dxa"/>
              <w:bottom w:w="43" w:type="dxa"/>
              <w:right w:w="43" w:type="dxa"/>
            </w:tcMar>
          </w:tcPr>
          <w:p w14:paraId="2CDF2781" w14:textId="77777777" w:rsidR="0089264D" w:rsidRPr="00B40C4C" w:rsidRDefault="0089264D" w:rsidP="009137DA"/>
        </w:tc>
        <w:tc>
          <w:tcPr>
            <w:tcW w:w="6160" w:type="dxa"/>
            <w:tcBorders>
              <w:top w:val="single" w:sz="4" w:space="0" w:color="000000"/>
              <w:left w:val="nil"/>
              <w:bottom w:val="nil"/>
              <w:right w:val="nil"/>
            </w:tcBorders>
            <w:tcMar>
              <w:top w:w="128" w:type="dxa"/>
              <w:left w:w="43" w:type="dxa"/>
              <w:bottom w:w="43" w:type="dxa"/>
              <w:right w:w="43" w:type="dxa"/>
            </w:tcMar>
            <w:vAlign w:val="bottom"/>
          </w:tcPr>
          <w:p w14:paraId="07FB4DF1" w14:textId="77777777" w:rsidR="0089264D" w:rsidRPr="00B40C4C" w:rsidRDefault="0089264D" w:rsidP="009137DA">
            <w:r w:rsidRPr="00B40C4C">
              <w:t>Forskning og innovasjon</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4EE9D45E" w14:textId="77777777" w:rsidR="0089264D" w:rsidRPr="00B40C4C" w:rsidRDefault="0089264D" w:rsidP="00C57201">
            <w:pPr>
              <w:jc w:val="right"/>
            </w:pPr>
          </w:p>
        </w:tc>
      </w:tr>
      <w:tr w:rsidR="00446E55" w:rsidRPr="00B40C4C" w14:paraId="3AEC5873" w14:textId="77777777">
        <w:trPr>
          <w:trHeight w:val="380"/>
        </w:trPr>
        <w:tc>
          <w:tcPr>
            <w:tcW w:w="660" w:type="dxa"/>
            <w:tcBorders>
              <w:top w:val="nil"/>
              <w:left w:val="nil"/>
              <w:bottom w:val="nil"/>
              <w:right w:val="nil"/>
            </w:tcBorders>
            <w:tcMar>
              <w:top w:w="128" w:type="dxa"/>
              <w:left w:w="43" w:type="dxa"/>
              <w:bottom w:w="43" w:type="dxa"/>
              <w:right w:w="43" w:type="dxa"/>
            </w:tcMar>
          </w:tcPr>
          <w:p w14:paraId="35B96C48" w14:textId="77777777" w:rsidR="0089264D" w:rsidRPr="00B40C4C" w:rsidRDefault="0089264D" w:rsidP="009137DA"/>
        </w:tc>
        <w:tc>
          <w:tcPr>
            <w:tcW w:w="560" w:type="dxa"/>
            <w:tcBorders>
              <w:top w:val="nil"/>
              <w:left w:val="nil"/>
              <w:bottom w:val="nil"/>
              <w:right w:val="nil"/>
            </w:tcBorders>
            <w:tcMar>
              <w:top w:w="128" w:type="dxa"/>
              <w:left w:w="43" w:type="dxa"/>
              <w:bottom w:w="43" w:type="dxa"/>
              <w:right w:w="43" w:type="dxa"/>
            </w:tcMar>
          </w:tcPr>
          <w:p w14:paraId="257BE1CC" w14:textId="77777777" w:rsidR="0089264D" w:rsidRPr="00B40C4C" w:rsidRDefault="0089264D" w:rsidP="009137DA">
            <w:r w:rsidRPr="00B40C4C">
              <w:t>71</w:t>
            </w:r>
          </w:p>
        </w:tc>
        <w:tc>
          <w:tcPr>
            <w:tcW w:w="6160" w:type="dxa"/>
            <w:tcBorders>
              <w:top w:val="nil"/>
              <w:left w:val="nil"/>
              <w:bottom w:val="nil"/>
              <w:right w:val="nil"/>
            </w:tcBorders>
            <w:tcMar>
              <w:top w:w="128" w:type="dxa"/>
              <w:left w:w="43" w:type="dxa"/>
              <w:bottom w:w="43" w:type="dxa"/>
              <w:right w:w="43" w:type="dxa"/>
            </w:tcMar>
            <w:vAlign w:val="bottom"/>
          </w:tcPr>
          <w:p w14:paraId="1C920835" w14:textId="77777777" w:rsidR="0089264D" w:rsidRPr="00B40C4C" w:rsidRDefault="0089264D" w:rsidP="009137DA">
            <w:r w:rsidRPr="00B40C4C">
              <w:t>Forskningsaktivitet – Norges forskningsråd</w:t>
            </w:r>
          </w:p>
        </w:tc>
        <w:tc>
          <w:tcPr>
            <w:tcW w:w="2180" w:type="dxa"/>
            <w:tcBorders>
              <w:top w:val="nil"/>
              <w:left w:val="nil"/>
              <w:bottom w:val="nil"/>
              <w:right w:val="nil"/>
            </w:tcBorders>
            <w:tcMar>
              <w:top w:w="128" w:type="dxa"/>
              <w:left w:w="43" w:type="dxa"/>
              <w:bottom w:w="43" w:type="dxa"/>
              <w:right w:w="43" w:type="dxa"/>
            </w:tcMar>
            <w:vAlign w:val="bottom"/>
          </w:tcPr>
          <w:p w14:paraId="29519C77" w14:textId="77777777" w:rsidR="0089264D" w:rsidRPr="00B40C4C" w:rsidRDefault="0089264D" w:rsidP="00C57201">
            <w:pPr>
              <w:jc w:val="right"/>
            </w:pPr>
            <w:r w:rsidRPr="00B40C4C">
              <w:t>556,7 mill. kroner</w:t>
            </w:r>
          </w:p>
        </w:tc>
      </w:tr>
      <w:tr w:rsidR="00446E55" w:rsidRPr="00B40C4C" w14:paraId="0F4E56F2" w14:textId="77777777">
        <w:trPr>
          <w:trHeight w:val="380"/>
        </w:trPr>
        <w:tc>
          <w:tcPr>
            <w:tcW w:w="660" w:type="dxa"/>
            <w:tcBorders>
              <w:top w:val="nil"/>
              <w:left w:val="nil"/>
              <w:bottom w:val="nil"/>
              <w:right w:val="nil"/>
            </w:tcBorders>
            <w:tcMar>
              <w:top w:w="128" w:type="dxa"/>
              <w:left w:w="43" w:type="dxa"/>
              <w:bottom w:w="43" w:type="dxa"/>
              <w:right w:w="43" w:type="dxa"/>
            </w:tcMar>
          </w:tcPr>
          <w:p w14:paraId="1809F7BD" w14:textId="77777777" w:rsidR="0089264D" w:rsidRPr="00B40C4C" w:rsidRDefault="0089264D" w:rsidP="009137DA">
            <w:r w:rsidRPr="00B40C4C">
              <w:t>1139</w:t>
            </w:r>
          </w:p>
        </w:tc>
        <w:tc>
          <w:tcPr>
            <w:tcW w:w="560" w:type="dxa"/>
            <w:tcBorders>
              <w:top w:val="nil"/>
              <w:left w:val="nil"/>
              <w:bottom w:val="nil"/>
              <w:right w:val="nil"/>
            </w:tcBorders>
            <w:tcMar>
              <w:top w:w="128" w:type="dxa"/>
              <w:left w:w="43" w:type="dxa"/>
              <w:bottom w:w="43" w:type="dxa"/>
              <w:right w:w="43" w:type="dxa"/>
            </w:tcMar>
          </w:tcPr>
          <w:p w14:paraId="5171DDD5"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18581BDC" w14:textId="77777777" w:rsidR="0089264D" w:rsidRPr="00B40C4C" w:rsidRDefault="0089264D" w:rsidP="009137DA">
            <w:r w:rsidRPr="00B40C4C">
              <w:t>Genressurser, miljø- og ressursregistreringer</w:t>
            </w:r>
          </w:p>
        </w:tc>
        <w:tc>
          <w:tcPr>
            <w:tcW w:w="2180" w:type="dxa"/>
            <w:tcBorders>
              <w:top w:val="nil"/>
              <w:left w:val="nil"/>
              <w:bottom w:val="nil"/>
              <w:right w:val="nil"/>
            </w:tcBorders>
            <w:tcMar>
              <w:top w:w="128" w:type="dxa"/>
              <w:left w:w="43" w:type="dxa"/>
              <w:bottom w:w="43" w:type="dxa"/>
              <w:right w:w="43" w:type="dxa"/>
            </w:tcMar>
            <w:vAlign w:val="bottom"/>
          </w:tcPr>
          <w:p w14:paraId="0731747B" w14:textId="77777777" w:rsidR="0089264D" w:rsidRPr="00B40C4C" w:rsidRDefault="0089264D" w:rsidP="00C57201">
            <w:pPr>
              <w:jc w:val="right"/>
            </w:pPr>
          </w:p>
        </w:tc>
      </w:tr>
      <w:tr w:rsidR="00446E55" w:rsidRPr="00B40C4C" w14:paraId="76B19014" w14:textId="77777777">
        <w:trPr>
          <w:trHeight w:val="640"/>
        </w:trPr>
        <w:tc>
          <w:tcPr>
            <w:tcW w:w="660" w:type="dxa"/>
            <w:tcBorders>
              <w:top w:val="nil"/>
              <w:left w:val="nil"/>
              <w:bottom w:val="nil"/>
              <w:right w:val="nil"/>
            </w:tcBorders>
            <w:tcMar>
              <w:top w:w="128" w:type="dxa"/>
              <w:left w:w="43" w:type="dxa"/>
              <w:bottom w:w="43" w:type="dxa"/>
              <w:right w:w="43" w:type="dxa"/>
            </w:tcMar>
          </w:tcPr>
          <w:p w14:paraId="4B6A4799" w14:textId="77777777" w:rsidR="0089264D" w:rsidRPr="00B40C4C" w:rsidRDefault="0089264D" w:rsidP="009137DA"/>
        </w:tc>
        <w:tc>
          <w:tcPr>
            <w:tcW w:w="560" w:type="dxa"/>
            <w:tcBorders>
              <w:top w:val="nil"/>
              <w:left w:val="nil"/>
              <w:bottom w:val="nil"/>
              <w:right w:val="nil"/>
            </w:tcBorders>
            <w:tcMar>
              <w:top w:w="128" w:type="dxa"/>
              <w:left w:w="43" w:type="dxa"/>
              <w:bottom w:w="43" w:type="dxa"/>
              <w:right w:w="43" w:type="dxa"/>
            </w:tcMar>
          </w:tcPr>
          <w:p w14:paraId="47498F93" w14:textId="77777777" w:rsidR="0089264D" w:rsidRPr="00B40C4C" w:rsidRDefault="0089264D" w:rsidP="009137DA">
            <w:r w:rsidRPr="00B40C4C">
              <w:t>70</w:t>
            </w:r>
          </w:p>
        </w:tc>
        <w:tc>
          <w:tcPr>
            <w:tcW w:w="6160" w:type="dxa"/>
            <w:tcBorders>
              <w:top w:val="nil"/>
              <w:left w:val="nil"/>
              <w:bottom w:val="nil"/>
              <w:right w:val="nil"/>
            </w:tcBorders>
            <w:tcMar>
              <w:top w:w="128" w:type="dxa"/>
              <w:left w:w="43" w:type="dxa"/>
              <w:bottom w:w="43" w:type="dxa"/>
              <w:right w:w="43" w:type="dxa"/>
            </w:tcMar>
            <w:vAlign w:val="bottom"/>
          </w:tcPr>
          <w:p w14:paraId="6C15CFD1" w14:textId="77777777" w:rsidR="0089264D" w:rsidRPr="00B40C4C" w:rsidRDefault="0089264D" w:rsidP="009137DA">
            <w:r w:rsidRPr="00B40C4C">
              <w:t>Tilskudd til bevaring og bærekraftig bruk av husdyr-, plante- og skogtregenetiske ressurser</w:t>
            </w:r>
          </w:p>
        </w:tc>
        <w:tc>
          <w:tcPr>
            <w:tcW w:w="2180" w:type="dxa"/>
            <w:tcBorders>
              <w:top w:val="nil"/>
              <w:left w:val="nil"/>
              <w:bottom w:val="nil"/>
              <w:right w:val="nil"/>
            </w:tcBorders>
            <w:tcMar>
              <w:top w:w="128" w:type="dxa"/>
              <w:left w:w="43" w:type="dxa"/>
              <w:bottom w:w="43" w:type="dxa"/>
              <w:right w:w="43" w:type="dxa"/>
            </w:tcMar>
            <w:vAlign w:val="bottom"/>
          </w:tcPr>
          <w:p w14:paraId="1BD287D4" w14:textId="77777777" w:rsidR="0089264D" w:rsidRPr="00B40C4C" w:rsidRDefault="0089264D" w:rsidP="00C57201">
            <w:pPr>
              <w:jc w:val="right"/>
            </w:pPr>
            <w:r w:rsidRPr="00B40C4C">
              <w:t>8,0 mill. kroner</w:t>
            </w:r>
          </w:p>
        </w:tc>
      </w:tr>
      <w:tr w:rsidR="00446E55" w:rsidRPr="00B40C4C" w14:paraId="039BC158" w14:textId="77777777">
        <w:trPr>
          <w:trHeight w:val="380"/>
        </w:trPr>
        <w:tc>
          <w:tcPr>
            <w:tcW w:w="660" w:type="dxa"/>
            <w:tcBorders>
              <w:top w:val="nil"/>
              <w:left w:val="nil"/>
              <w:bottom w:val="nil"/>
              <w:right w:val="nil"/>
            </w:tcBorders>
            <w:tcMar>
              <w:top w:w="128" w:type="dxa"/>
              <w:left w:w="43" w:type="dxa"/>
              <w:bottom w:w="43" w:type="dxa"/>
              <w:right w:w="43" w:type="dxa"/>
            </w:tcMar>
          </w:tcPr>
          <w:p w14:paraId="14F134B9" w14:textId="77777777" w:rsidR="0089264D" w:rsidRPr="00B40C4C" w:rsidRDefault="0089264D" w:rsidP="009137DA">
            <w:r w:rsidRPr="00B40C4C">
              <w:t>1142</w:t>
            </w:r>
          </w:p>
        </w:tc>
        <w:tc>
          <w:tcPr>
            <w:tcW w:w="560" w:type="dxa"/>
            <w:tcBorders>
              <w:top w:val="nil"/>
              <w:left w:val="nil"/>
              <w:bottom w:val="nil"/>
              <w:right w:val="nil"/>
            </w:tcBorders>
            <w:tcMar>
              <w:top w:w="128" w:type="dxa"/>
              <w:left w:w="43" w:type="dxa"/>
              <w:bottom w:w="43" w:type="dxa"/>
              <w:right w:w="43" w:type="dxa"/>
            </w:tcMar>
          </w:tcPr>
          <w:p w14:paraId="04804E97"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49539EDE" w14:textId="77777777" w:rsidR="0089264D" w:rsidRPr="00B40C4C" w:rsidRDefault="0089264D" w:rsidP="009137DA">
            <w:r w:rsidRPr="00B40C4C">
              <w:t>Landbruksdirektoratet</w:t>
            </w:r>
          </w:p>
        </w:tc>
        <w:tc>
          <w:tcPr>
            <w:tcW w:w="2180" w:type="dxa"/>
            <w:tcBorders>
              <w:top w:val="nil"/>
              <w:left w:val="nil"/>
              <w:bottom w:val="nil"/>
              <w:right w:val="nil"/>
            </w:tcBorders>
            <w:tcMar>
              <w:top w:w="128" w:type="dxa"/>
              <w:left w:w="43" w:type="dxa"/>
              <w:bottom w:w="43" w:type="dxa"/>
              <w:right w:w="43" w:type="dxa"/>
            </w:tcMar>
            <w:vAlign w:val="bottom"/>
          </w:tcPr>
          <w:p w14:paraId="28028457" w14:textId="77777777" w:rsidR="0089264D" w:rsidRPr="00B40C4C" w:rsidRDefault="0089264D" w:rsidP="00C57201">
            <w:pPr>
              <w:jc w:val="right"/>
            </w:pPr>
          </w:p>
        </w:tc>
      </w:tr>
      <w:tr w:rsidR="00446E55" w:rsidRPr="00B40C4C" w14:paraId="1A7F0825" w14:textId="77777777">
        <w:trPr>
          <w:trHeight w:val="380"/>
        </w:trPr>
        <w:tc>
          <w:tcPr>
            <w:tcW w:w="660" w:type="dxa"/>
            <w:tcBorders>
              <w:top w:val="nil"/>
              <w:left w:val="nil"/>
              <w:bottom w:val="nil"/>
              <w:right w:val="nil"/>
            </w:tcBorders>
            <w:tcMar>
              <w:top w:w="128" w:type="dxa"/>
              <w:left w:w="43" w:type="dxa"/>
              <w:bottom w:w="43" w:type="dxa"/>
              <w:right w:w="43" w:type="dxa"/>
            </w:tcMar>
          </w:tcPr>
          <w:p w14:paraId="0955083E" w14:textId="77777777" w:rsidR="0089264D" w:rsidRPr="00B40C4C" w:rsidRDefault="0089264D" w:rsidP="009137DA"/>
        </w:tc>
        <w:tc>
          <w:tcPr>
            <w:tcW w:w="560" w:type="dxa"/>
            <w:tcBorders>
              <w:top w:val="nil"/>
              <w:left w:val="nil"/>
              <w:bottom w:val="nil"/>
              <w:right w:val="nil"/>
            </w:tcBorders>
            <w:tcMar>
              <w:top w:w="128" w:type="dxa"/>
              <w:left w:w="43" w:type="dxa"/>
              <w:bottom w:w="43" w:type="dxa"/>
              <w:right w:w="43" w:type="dxa"/>
            </w:tcMar>
          </w:tcPr>
          <w:p w14:paraId="1E29D9A3" w14:textId="77777777" w:rsidR="0089264D" w:rsidRPr="00B40C4C" w:rsidRDefault="0089264D" w:rsidP="009137DA">
            <w:r w:rsidRPr="00B40C4C">
              <w:t>77</w:t>
            </w:r>
          </w:p>
        </w:tc>
        <w:tc>
          <w:tcPr>
            <w:tcW w:w="6160" w:type="dxa"/>
            <w:tcBorders>
              <w:top w:val="nil"/>
              <w:left w:val="nil"/>
              <w:bottom w:val="nil"/>
              <w:right w:val="nil"/>
            </w:tcBorders>
            <w:tcMar>
              <w:top w:w="128" w:type="dxa"/>
              <w:left w:w="43" w:type="dxa"/>
              <w:bottom w:w="43" w:type="dxa"/>
              <w:right w:w="43" w:type="dxa"/>
            </w:tcMar>
            <w:vAlign w:val="bottom"/>
          </w:tcPr>
          <w:p w14:paraId="468F1503" w14:textId="77777777" w:rsidR="0089264D" w:rsidRPr="00B40C4C" w:rsidRDefault="0089264D" w:rsidP="009137DA">
            <w:r w:rsidRPr="00B40C4C">
              <w:t>Tilskudd til kompensasjon ved avvikling av pelsdyrhold</w:t>
            </w:r>
          </w:p>
        </w:tc>
        <w:tc>
          <w:tcPr>
            <w:tcW w:w="2180" w:type="dxa"/>
            <w:tcBorders>
              <w:top w:val="nil"/>
              <w:left w:val="nil"/>
              <w:bottom w:val="nil"/>
              <w:right w:val="nil"/>
            </w:tcBorders>
            <w:tcMar>
              <w:top w:w="128" w:type="dxa"/>
              <w:left w:w="43" w:type="dxa"/>
              <w:bottom w:w="43" w:type="dxa"/>
              <w:right w:w="43" w:type="dxa"/>
            </w:tcMar>
            <w:vAlign w:val="bottom"/>
          </w:tcPr>
          <w:p w14:paraId="7A25E2E9" w14:textId="77777777" w:rsidR="0089264D" w:rsidRPr="00B40C4C" w:rsidRDefault="0089264D" w:rsidP="00C57201">
            <w:pPr>
              <w:jc w:val="right"/>
            </w:pPr>
            <w:r w:rsidRPr="00B40C4C">
              <w:t>92,7 mill. kroner</w:t>
            </w:r>
          </w:p>
        </w:tc>
      </w:tr>
      <w:tr w:rsidR="00446E55" w:rsidRPr="00B40C4C" w14:paraId="09352528" w14:textId="77777777">
        <w:trPr>
          <w:trHeight w:val="380"/>
        </w:trPr>
        <w:tc>
          <w:tcPr>
            <w:tcW w:w="660" w:type="dxa"/>
            <w:tcBorders>
              <w:top w:val="nil"/>
              <w:left w:val="nil"/>
              <w:bottom w:val="nil"/>
              <w:right w:val="nil"/>
            </w:tcBorders>
            <w:tcMar>
              <w:top w:w="128" w:type="dxa"/>
              <w:left w:w="43" w:type="dxa"/>
              <w:bottom w:w="43" w:type="dxa"/>
              <w:right w:w="43" w:type="dxa"/>
            </w:tcMar>
          </w:tcPr>
          <w:p w14:paraId="166844E4" w14:textId="77777777" w:rsidR="0089264D" w:rsidRPr="00B40C4C" w:rsidRDefault="0089264D" w:rsidP="009137DA">
            <w:r w:rsidRPr="00B40C4C">
              <w:t>1148</w:t>
            </w:r>
          </w:p>
        </w:tc>
        <w:tc>
          <w:tcPr>
            <w:tcW w:w="560" w:type="dxa"/>
            <w:tcBorders>
              <w:top w:val="nil"/>
              <w:left w:val="nil"/>
              <w:bottom w:val="nil"/>
              <w:right w:val="nil"/>
            </w:tcBorders>
            <w:tcMar>
              <w:top w:w="128" w:type="dxa"/>
              <w:left w:w="43" w:type="dxa"/>
              <w:bottom w:w="43" w:type="dxa"/>
              <w:right w:w="43" w:type="dxa"/>
            </w:tcMar>
          </w:tcPr>
          <w:p w14:paraId="3927A350"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40B10EA7" w14:textId="77777777" w:rsidR="0089264D" w:rsidRPr="00B40C4C" w:rsidRDefault="0089264D" w:rsidP="009137DA">
            <w:r w:rsidRPr="00B40C4C">
              <w:t>Naturskade – erstatninger</w:t>
            </w:r>
          </w:p>
        </w:tc>
        <w:tc>
          <w:tcPr>
            <w:tcW w:w="2180" w:type="dxa"/>
            <w:tcBorders>
              <w:top w:val="nil"/>
              <w:left w:val="nil"/>
              <w:bottom w:val="nil"/>
              <w:right w:val="nil"/>
            </w:tcBorders>
            <w:tcMar>
              <w:top w:w="128" w:type="dxa"/>
              <w:left w:w="43" w:type="dxa"/>
              <w:bottom w:w="43" w:type="dxa"/>
              <w:right w:w="43" w:type="dxa"/>
            </w:tcMar>
            <w:vAlign w:val="bottom"/>
          </w:tcPr>
          <w:p w14:paraId="638BE74B" w14:textId="77777777" w:rsidR="0089264D" w:rsidRPr="00B40C4C" w:rsidRDefault="0089264D" w:rsidP="00C57201">
            <w:pPr>
              <w:jc w:val="right"/>
            </w:pPr>
          </w:p>
        </w:tc>
      </w:tr>
      <w:tr w:rsidR="00446E55" w:rsidRPr="00B40C4C" w14:paraId="2CDD5B96" w14:textId="77777777">
        <w:trPr>
          <w:trHeight w:val="380"/>
        </w:trPr>
        <w:tc>
          <w:tcPr>
            <w:tcW w:w="660" w:type="dxa"/>
            <w:tcBorders>
              <w:top w:val="nil"/>
              <w:left w:val="nil"/>
              <w:bottom w:val="nil"/>
              <w:right w:val="nil"/>
            </w:tcBorders>
            <w:tcMar>
              <w:top w:w="128" w:type="dxa"/>
              <w:left w:w="43" w:type="dxa"/>
              <w:bottom w:w="43" w:type="dxa"/>
              <w:right w:w="43" w:type="dxa"/>
            </w:tcMar>
          </w:tcPr>
          <w:p w14:paraId="56DF1B23" w14:textId="77777777" w:rsidR="0089264D" w:rsidRPr="00B40C4C" w:rsidRDefault="0089264D" w:rsidP="009137DA"/>
        </w:tc>
        <w:tc>
          <w:tcPr>
            <w:tcW w:w="560" w:type="dxa"/>
            <w:tcBorders>
              <w:top w:val="nil"/>
              <w:left w:val="nil"/>
              <w:bottom w:val="nil"/>
              <w:right w:val="nil"/>
            </w:tcBorders>
            <w:tcMar>
              <w:top w:w="128" w:type="dxa"/>
              <w:left w:w="43" w:type="dxa"/>
              <w:bottom w:w="43" w:type="dxa"/>
              <w:right w:w="43" w:type="dxa"/>
            </w:tcMar>
          </w:tcPr>
          <w:p w14:paraId="482102FA" w14:textId="77777777" w:rsidR="0089264D" w:rsidRPr="00B40C4C" w:rsidRDefault="0089264D" w:rsidP="009137DA">
            <w:r w:rsidRPr="00B40C4C">
              <w:t>71</w:t>
            </w:r>
          </w:p>
        </w:tc>
        <w:tc>
          <w:tcPr>
            <w:tcW w:w="6160" w:type="dxa"/>
            <w:tcBorders>
              <w:top w:val="nil"/>
              <w:left w:val="nil"/>
              <w:bottom w:val="nil"/>
              <w:right w:val="nil"/>
            </w:tcBorders>
            <w:tcMar>
              <w:top w:w="128" w:type="dxa"/>
              <w:left w:w="43" w:type="dxa"/>
              <w:bottom w:w="43" w:type="dxa"/>
              <w:right w:w="43" w:type="dxa"/>
            </w:tcMar>
            <w:vAlign w:val="bottom"/>
          </w:tcPr>
          <w:p w14:paraId="357C14ED" w14:textId="77777777" w:rsidR="0089264D" w:rsidRPr="00B40C4C" w:rsidRDefault="0089264D" w:rsidP="009137DA">
            <w:r w:rsidRPr="00B40C4C">
              <w:t>Naturskade – erstatninger</w:t>
            </w:r>
          </w:p>
        </w:tc>
        <w:tc>
          <w:tcPr>
            <w:tcW w:w="2180" w:type="dxa"/>
            <w:tcBorders>
              <w:top w:val="nil"/>
              <w:left w:val="nil"/>
              <w:bottom w:val="nil"/>
              <w:right w:val="nil"/>
            </w:tcBorders>
            <w:tcMar>
              <w:top w:w="128" w:type="dxa"/>
              <w:left w:w="43" w:type="dxa"/>
              <w:bottom w:w="43" w:type="dxa"/>
              <w:right w:w="43" w:type="dxa"/>
            </w:tcMar>
            <w:vAlign w:val="bottom"/>
          </w:tcPr>
          <w:p w14:paraId="743B9559" w14:textId="77777777" w:rsidR="0089264D" w:rsidRPr="00B40C4C" w:rsidRDefault="0089264D" w:rsidP="00C57201">
            <w:pPr>
              <w:jc w:val="right"/>
            </w:pPr>
            <w:r w:rsidRPr="00B40C4C">
              <w:t>159,1 mill. kroner</w:t>
            </w:r>
          </w:p>
        </w:tc>
      </w:tr>
      <w:tr w:rsidR="00446E55" w:rsidRPr="00B40C4C" w14:paraId="228C6D79" w14:textId="77777777">
        <w:trPr>
          <w:trHeight w:val="380"/>
        </w:trPr>
        <w:tc>
          <w:tcPr>
            <w:tcW w:w="660" w:type="dxa"/>
            <w:tcBorders>
              <w:top w:val="nil"/>
              <w:left w:val="nil"/>
              <w:bottom w:val="nil"/>
              <w:right w:val="nil"/>
            </w:tcBorders>
            <w:tcMar>
              <w:top w:w="128" w:type="dxa"/>
              <w:left w:w="43" w:type="dxa"/>
              <w:bottom w:w="43" w:type="dxa"/>
              <w:right w:w="43" w:type="dxa"/>
            </w:tcMar>
          </w:tcPr>
          <w:p w14:paraId="430F64D4" w14:textId="77777777" w:rsidR="0089264D" w:rsidRPr="00B40C4C" w:rsidRDefault="0089264D" w:rsidP="009137DA">
            <w:r w:rsidRPr="00B40C4C">
              <w:t>1149</w:t>
            </w:r>
          </w:p>
        </w:tc>
        <w:tc>
          <w:tcPr>
            <w:tcW w:w="560" w:type="dxa"/>
            <w:tcBorders>
              <w:top w:val="nil"/>
              <w:left w:val="nil"/>
              <w:bottom w:val="nil"/>
              <w:right w:val="nil"/>
            </w:tcBorders>
            <w:tcMar>
              <w:top w:w="128" w:type="dxa"/>
              <w:left w:w="43" w:type="dxa"/>
              <w:bottom w:w="43" w:type="dxa"/>
              <w:right w:w="43" w:type="dxa"/>
            </w:tcMar>
          </w:tcPr>
          <w:p w14:paraId="409C02F7"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3C2A916D" w14:textId="77777777" w:rsidR="0089264D" w:rsidRPr="00B40C4C" w:rsidRDefault="0089264D" w:rsidP="009137DA">
            <w:r w:rsidRPr="00B40C4C">
              <w:t>Verdiskapings- og utviklingstiltak i landbruket</w:t>
            </w:r>
          </w:p>
        </w:tc>
        <w:tc>
          <w:tcPr>
            <w:tcW w:w="2180" w:type="dxa"/>
            <w:tcBorders>
              <w:top w:val="nil"/>
              <w:left w:val="nil"/>
              <w:bottom w:val="nil"/>
              <w:right w:val="nil"/>
            </w:tcBorders>
            <w:tcMar>
              <w:top w:w="128" w:type="dxa"/>
              <w:left w:w="43" w:type="dxa"/>
              <w:bottom w:w="43" w:type="dxa"/>
              <w:right w:w="43" w:type="dxa"/>
            </w:tcMar>
            <w:vAlign w:val="bottom"/>
          </w:tcPr>
          <w:p w14:paraId="4819D851" w14:textId="77777777" w:rsidR="0089264D" w:rsidRPr="00B40C4C" w:rsidRDefault="0089264D" w:rsidP="00C57201">
            <w:pPr>
              <w:jc w:val="right"/>
            </w:pPr>
          </w:p>
        </w:tc>
      </w:tr>
      <w:tr w:rsidR="00446E55" w:rsidRPr="00B40C4C" w14:paraId="10572DDC" w14:textId="77777777">
        <w:trPr>
          <w:trHeight w:val="380"/>
        </w:trPr>
        <w:tc>
          <w:tcPr>
            <w:tcW w:w="660" w:type="dxa"/>
            <w:tcBorders>
              <w:top w:val="nil"/>
              <w:left w:val="nil"/>
              <w:bottom w:val="nil"/>
              <w:right w:val="nil"/>
            </w:tcBorders>
            <w:tcMar>
              <w:top w:w="128" w:type="dxa"/>
              <w:left w:w="43" w:type="dxa"/>
              <w:bottom w:w="43" w:type="dxa"/>
              <w:right w:w="43" w:type="dxa"/>
            </w:tcMar>
          </w:tcPr>
          <w:p w14:paraId="005090D4" w14:textId="77777777" w:rsidR="0089264D" w:rsidRPr="00B40C4C" w:rsidRDefault="0089264D" w:rsidP="009137DA"/>
        </w:tc>
        <w:tc>
          <w:tcPr>
            <w:tcW w:w="560" w:type="dxa"/>
            <w:tcBorders>
              <w:top w:val="nil"/>
              <w:left w:val="nil"/>
              <w:bottom w:val="nil"/>
              <w:right w:val="nil"/>
            </w:tcBorders>
            <w:tcMar>
              <w:top w:w="128" w:type="dxa"/>
              <w:left w:w="43" w:type="dxa"/>
              <w:bottom w:w="43" w:type="dxa"/>
              <w:right w:w="43" w:type="dxa"/>
            </w:tcMar>
          </w:tcPr>
          <w:p w14:paraId="2DD0CEA3" w14:textId="77777777" w:rsidR="0089264D" w:rsidRPr="00B40C4C" w:rsidRDefault="0089264D" w:rsidP="009137DA">
            <w:r w:rsidRPr="00B40C4C">
              <w:t>71</w:t>
            </w:r>
          </w:p>
        </w:tc>
        <w:tc>
          <w:tcPr>
            <w:tcW w:w="6160" w:type="dxa"/>
            <w:tcBorders>
              <w:top w:val="nil"/>
              <w:left w:val="nil"/>
              <w:bottom w:val="nil"/>
              <w:right w:val="nil"/>
            </w:tcBorders>
            <w:tcMar>
              <w:top w:w="128" w:type="dxa"/>
              <w:left w:w="43" w:type="dxa"/>
              <w:bottom w:w="43" w:type="dxa"/>
              <w:right w:w="43" w:type="dxa"/>
            </w:tcMar>
            <w:vAlign w:val="bottom"/>
          </w:tcPr>
          <w:p w14:paraId="3E9410D8" w14:textId="77777777" w:rsidR="0089264D" w:rsidRPr="00B40C4C" w:rsidRDefault="0089264D" w:rsidP="009137DA">
            <w:r w:rsidRPr="00B40C4C">
              <w:t>Tilskudd til verdiskapingstiltak i skogbruket</w:t>
            </w:r>
          </w:p>
        </w:tc>
        <w:tc>
          <w:tcPr>
            <w:tcW w:w="2180" w:type="dxa"/>
            <w:tcBorders>
              <w:top w:val="nil"/>
              <w:left w:val="nil"/>
              <w:bottom w:val="nil"/>
              <w:right w:val="nil"/>
            </w:tcBorders>
            <w:tcMar>
              <w:top w:w="128" w:type="dxa"/>
              <w:left w:w="43" w:type="dxa"/>
              <w:bottom w:w="43" w:type="dxa"/>
              <w:right w:w="43" w:type="dxa"/>
            </w:tcMar>
            <w:vAlign w:val="bottom"/>
          </w:tcPr>
          <w:p w14:paraId="5156F739" w14:textId="77777777" w:rsidR="0089264D" w:rsidRPr="00B40C4C" w:rsidRDefault="0089264D" w:rsidP="00C57201">
            <w:pPr>
              <w:jc w:val="right"/>
            </w:pPr>
            <w:r w:rsidRPr="00B40C4C">
              <w:t>59,1 mill. kroner</w:t>
            </w:r>
          </w:p>
        </w:tc>
      </w:tr>
      <w:tr w:rsidR="00446E55" w:rsidRPr="00B40C4C" w14:paraId="7AA2E4BE" w14:textId="77777777">
        <w:trPr>
          <w:trHeight w:val="380"/>
        </w:trPr>
        <w:tc>
          <w:tcPr>
            <w:tcW w:w="660" w:type="dxa"/>
            <w:tcBorders>
              <w:top w:val="nil"/>
              <w:left w:val="nil"/>
              <w:bottom w:val="nil"/>
              <w:right w:val="nil"/>
            </w:tcBorders>
            <w:tcMar>
              <w:top w:w="128" w:type="dxa"/>
              <w:left w:w="43" w:type="dxa"/>
              <w:bottom w:w="43" w:type="dxa"/>
              <w:right w:w="43" w:type="dxa"/>
            </w:tcMar>
          </w:tcPr>
          <w:p w14:paraId="7B8716D4" w14:textId="77777777" w:rsidR="0089264D" w:rsidRPr="00B40C4C" w:rsidRDefault="0089264D" w:rsidP="009137DA">
            <w:r w:rsidRPr="00B40C4C">
              <w:t>1152</w:t>
            </w:r>
          </w:p>
        </w:tc>
        <w:tc>
          <w:tcPr>
            <w:tcW w:w="560" w:type="dxa"/>
            <w:tcBorders>
              <w:top w:val="nil"/>
              <w:left w:val="nil"/>
              <w:bottom w:val="nil"/>
              <w:right w:val="nil"/>
            </w:tcBorders>
            <w:tcMar>
              <w:top w:w="128" w:type="dxa"/>
              <w:left w:w="43" w:type="dxa"/>
              <w:bottom w:w="43" w:type="dxa"/>
              <w:right w:w="43" w:type="dxa"/>
            </w:tcMar>
          </w:tcPr>
          <w:p w14:paraId="0883AEEB"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3EDA1010" w14:textId="77777777" w:rsidR="0089264D" w:rsidRPr="00B40C4C" w:rsidRDefault="0089264D" w:rsidP="009137DA">
            <w:r w:rsidRPr="00B40C4C">
              <w:t>Bionova</w:t>
            </w:r>
          </w:p>
        </w:tc>
        <w:tc>
          <w:tcPr>
            <w:tcW w:w="2180" w:type="dxa"/>
            <w:tcBorders>
              <w:top w:val="nil"/>
              <w:left w:val="nil"/>
              <w:bottom w:val="nil"/>
              <w:right w:val="nil"/>
            </w:tcBorders>
            <w:tcMar>
              <w:top w:w="128" w:type="dxa"/>
              <w:left w:w="43" w:type="dxa"/>
              <w:bottom w:w="43" w:type="dxa"/>
              <w:right w:w="43" w:type="dxa"/>
            </w:tcMar>
            <w:vAlign w:val="bottom"/>
          </w:tcPr>
          <w:p w14:paraId="4EA71379" w14:textId="77777777" w:rsidR="0089264D" w:rsidRPr="00B40C4C" w:rsidRDefault="0089264D" w:rsidP="00C57201">
            <w:pPr>
              <w:jc w:val="right"/>
            </w:pPr>
          </w:p>
        </w:tc>
      </w:tr>
      <w:tr w:rsidR="00446E55" w:rsidRPr="00B40C4C" w14:paraId="51C0876E"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562E3A6B" w14:textId="77777777" w:rsidR="0089264D" w:rsidRPr="00B40C4C" w:rsidRDefault="0089264D" w:rsidP="009137DA"/>
        </w:tc>
        <w:tc>
          <w:tcPr>
            <w:tcW w:w="560" w:type="dxa"/>
            <w:tcBorders>
              <w:top w:val="nil"/>
              <w:left w:val="nil"/>
              <w:bottom w:val="single" w:sz="4" w:space="0" w:color="000000"/>
              <w:right w:val="nil"/>
            </w:tcBorders>
            <w:tcMar>
              <w:top w:w="128" w:type="dxa"/>
              <w:left w:w="43" w:type="dxa"/>
              <w:bottom w:w="43" w:type="dxa"/>
              <w:right w:w="43" w:type="dxa"/>
            </w:tcMar>
          </w:tcPr>
          <w:p w14:paraId="4683FC34" w14:textId="77777777" w:rsidR="0089264D" w:rsidRPr="00B40C4C" w:rsidRDefault="0089264D" w:rsidP="009137DA">
            <w:r w:rsidRPr="00B40C4C">
              <w:t>70</w:t>
            </w:r>
          </w:p>
        </w:tc>
        <w:tc>
          <w:tcPr>
            <w:tcW w:w="6160" w:type="dxa"/>
            <w:tcBorders>
              <w:top w:val="nil"/>
              <w:left w:val="nil"/>
              <w:bottom w:val="single" w:sz="4" w:space="0" w:color="000000"/>
              <w:right w:val="nil"/>
            </w:tcBorders>
            <w:tcMar>
              <w:top w:w="128" w:type="dxa"/>
              <w:left w:w="43" w:type="dxa"/>
              <w:bottom w:w="43" w:type="dxa"/>
              <w:right w:w="43" w:type="dxa"/>
            </w:tcMar>
            <w:vAlign w:val="bottom"/>
          </w:tcPr>
          <w:p w14:paraId="506F2EDB" w14:textId="77777777" w:rsidR="0089264D" w:rsidRPr="00B40C4C" w:rsidRDefault="0089264D" w:rsidP="009137DA">
            <w:r w:rsidRPr="00B40C4C">
              <w:t>Tilskudd til bioøkonomi og klimatiltak i jordbruket</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54656AD6" w14:textId="77777777" w:rsidR="0089264D" w:rsidRPr="00B40C4C" w:rsidRDefault="0089264D" w:rsidP="00C57201">
            <w:pPr>
              <w:jc w:val="right"/>
            </w:pPr>
            <w:r w:rsidRPr="00B40C4C">
              <w:t>309,0 mill. kroner</w:t>
            </w:r>
          </w:p>
        </w:tc>
      </w:tr>
    </w:tbl>
    <w:p w14:paraId="5EE14C24" w14:textId="77777777" w:rsidR="0089264D" w:rsidRPr="00B40C4C" w:rsidRDefault="0089264D" w:rsidP="00B40C4C">
      <w:pPr>
        <w:pStyle w:val="a-vedtak-del"/>
      </w:pPr>
      <w:r w:rsidRPr="00B40C4C">
        <w:t>V</w:t>
      </w:r>
    </w:p>
    <w:p w14:paraId="0432DD78" w14:textId="77777777" w:rsidR="0089264D" w:rsidRPr="00B40C4C" w:rsidRDefault="0089264D" w:rsidP="009137DA">
      <w:pPr>
        <w:pStyle w:val="a-vedtak-tekst"/>
      </w:pPr>
      <w:r w:rsidRPr="00B40C4C">
        <w:t>Bestillingsfullmakt</w:t>
      </w:r>
    </w:p>
    <w:p w14:paraId="2E66F6A6" w14:textId="77777777" w:rsidR="0089264D" w:rsidRPr="00B40C4C" w:rsidRDefault="0089264D" w:rsidP="009137DA">
      <w:r w:rsidRPr="00B40C4C">
        <w:t>Stortinget samtykker i at Landbruks- og matdepartementet i 2025 kan gi Landbruksdirektoratet fullmakt til å forplikte staten for fremtidige budsjettår utover gitt bevilgning under kap. 1142 Landbruksdirektoratet, post 21 spesielle driftsutgifter – Beredskapslagring av korn, med samlet ramme for gamle og nye forpliktelser på inntil 1 800,0 mill. kroner.</w:t>
      </w:r>
    </w:p>
    <w:p w14:paraId="3F10FEAB" w14:textId="77777777" w:rsidR="0089264D" w:rsidRPr="00B40C4C" w:rsidRDefault="0089264D" w:rsidP="009137DA">
      <w:pPr>
        <w:pStyle w:val="Fullmakttit"/>
      </w:pPr>
      <w:r w:rsidRPr="00B40C4C">
        <w:t>Andre fullmakter</w:t>
      </w:r>
    </w:p>
    <w:p w14:paraId="0A06C116" w14:textId="77777777" w:rsidR="0089264D" w:rsidRPr="00B40C4C" w:rsidRDefault="0089264D" w:rsidP="009137DA">
      <w:pPr>
        <w:pStyle w:val="a-vedtak-del"/>
      </w:pPr>
      <w:r w:rsidRPr="00B40C4C">
        <w:t>VI</w:t>
      </w:r>
    </w:p>
    <w:p w14:paraId="402A3019" w14:textId="77777777" w:rsidR="0089264D" w:rsidRPr="00B40C4C" w:rsidRDefault="0089264D" w:rsidP="009137DA">
      <w:pPr>
        <w:pStyle w:val="a-vedtak-tekst"/>
      </w:pPr>
      <w:r w:rsidRPr="00B40C4C">
        <w:t>Fullmakter eiendom</w:t>
      </w:r>
    </w:p>
    <w:p w14:paraId="2D841762" w14:textId="77777777" w:rsidR="0089264D" w:rsidRPr="00B40C4C" w:rsidRDefault="0089264D" w:rsidP="009137DA">
      <w:r w:rsidRPr="00B40C4C">
        <w:t>Stortinget samtykker i at Landbruks- og matdepartementet i 2025 kan:</w:t>
      </w:r>
    </w:p>
    <w:p w14:paraId="3F81DE72" w14:textId="77777777" w:rsidR="0089264D" w:rsidRPr="00B40C4C" w:rsidRDefault="0089264D" w:rsidP="005C0F51">
      <w:pPr>
        <w:pStyle w:val="Nummerertliste"/>
        <w:numPr>
          <w:ilvl w:val="0"/>
          <w:numId w:val="56"/>
        </w:numPr>
      </w:pPr>
      <w:r w:rsidRPr="00B40C4C">
        <w:t>selge statseiendom for inntil 25,0 mill. kroner. Departementet kan trekke utgifter ved salget fra salgsinntektene før disse inntektsføres.</w:t>
      </w:r>
    </w:p>
    <w:p w14:paraId="743F9F11" w14:textId="77777777" w:rsidR="0089264D" w:rsidRPr="00B40C4C" w:rsidRDefault="0089264D" w:rsidP="009137DA">
      <w:pPr>
        <w:pStyle w:val="Nummerertliste"/>
      </w:pPr>
      <w:r w:rsidRPr="00B40C4C">
        <w:t>inngå festekontrakter på de eiendommene departementet forvalter.</w:t>
      </w:r>
    </w:p>
    <w:p w14:paraId="47C63F58" w14:textId="77777777" w:rsidR="0089264D" w:rsidRPr="00B40C4C" w:rsidRDefault="0089264D" w:rsidP="009137DA">
      <w:pPr>
        <w:pStyle w:val="a-vedtak-del"/>
      </w:pPr>
      <w:r w:rsidRPr="00B40C4C">
        <w:t>VII</w:t>
      </w:r>
    </w:p>
    <w:p w14:paraId="1B78E9AA" w14:textId="77777777" w:rsidR="0089264D" w:rsidRPr="00B40C4C" w:rsidRDefault="0089264D" w:rsidP="009137DA">
      <w:pPr>
        <w:pStyle w:val="a-vedtak-tekst"/>
      </w:pPr>
      <w:r w:rsidRPr="00B40C4C">
        <w:t>Fullmakt til postering mot mellomværende med statskassen</w:t>
      </w:r>
    </w:p>
    <w:p w14:paraId="08A8D84E" w14:textId="77777777" w:rsidR="0089264D" w:rsidRPr="00B40C4C" w:rsidRDefault="0089264D" w:rsidP="009137DA">
      <w:r w:rsidRPr="00B40C4C">
        <w:t>Stortinget samtykker i at Landbruks- og matdepartementet i 2025 kan gi Landbruksdirektoratet fullmakt til regnskapsføring av a konto forskudd til slakteri og meieri, og til forskningsavgift, omsetningsavgift og overproduksjonsavgift, mot mellomværendet med statskassen.</w:t>
      </w:r>
    </w:p>
    <w:p w14:paraId="507EEEFE" w14:textId="77777777" w:rsidR="0089264D" w:rsidRPr="00B40C4C" w:rsidRDefault="0089264D" w:rsidP="009137DA">
      <w:pPr>
        <w:pStyle w:val="a-vedtak-departement"/>
      </w:pPr>
      <w:r w:rsidRPr="00B40C4C">
        <w:t>Samferdselsdepartementet</w:t>
      </w:r>
    </w:p>
    <w:p w14:paraId="30A36B21" w14:textId="77777777" w:rsidR="0089264D" w:rsidRPr="00B40C4C" w:rsidRDefault="0089264D" w:rsidP="009137DA">
      <w:pPr>
        <w:pStyle w:val="Fullmakttit"/>
      </w:pPr>
      <w:r w:rsidRPr="00B40C4C">
        <w:t>Fullmakter til å overskride gitte bevilgninger</w:t>
      </w:r>
    </w:p>
    <w:p w14:paraId="08519733" w14:textId="77777777" w:rsidR="0089264D" w:rsidRPr="00B40C4C" w:rsidRDefault="0089264D" w:rsidP="009137DA">
      <w:pPr>
        <w:pStyle w:val="a-vedtak-del"/>
      </w:pPr>
      <w:r w:rsidRPr="00B40C4C">
        <w:t>II</w:t>
      </w:r>
    </w:p>
    <w:p w14:paraId="3D223A92" w14:textId="77777777" w:rsidR="0089264D" w:rsidRPr="00B40C4C" w:rsidRDefault="0089264D" w:rsidP="009137DA">
      <w:pPr>
        <w:pStyle w:val="a-vedtak-tekst"/>
      </w:pPr>
      <w:r w:rsidRPr="00B40C4C">
        <w:t>Merinntektsfullmakter</w:t>
      </w:r>
    </w:p>
    <w:p w14:paraId="652DD1F9" w14:textId="77777777" w:rsidR="0089264D" w:rsidRPr="00B40C4C" w:rsidRDefault="0089264D" w:rsidP="009137DA">
      <w:r w:rsidRPr="00B40C4C">
        <w:t>Stortinget samtykker i at Samferdselsdepartementet i 2025 kan:</w:t>
      </w:r>
    </w:p>
    <w:p w14:paraId="29DD1C9E"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60"/>
        <w:gridCol w:w="4820"/>
      </w:tblGrid>
      <w:tr w:rsidR="00446E55" w:rsidRPr="00B40C4C" w14:paraId="0F804E7C" w14:textId="77777777">
        <w:trPr>
          <w:trHeight w:val="360"/>
        </w:trPr>
        <w:tc>
          <w:tcPr>
            <w:tcW w:w="4760" w:type="dxa"/>
            <w:tcBorders>
              <w:top w:val="single" w:sz="4" w:space="0" w:color="000000"/>
              <w:left w:val="nil"/>
              <w:bottom w:val="nil"/>
              <w:right w:val="nil"/>
            </w:tcBorders>
            <w:tcMar>
              <w:top w:w="128" w:type="dxa"/>
              <w:left w:w="43" w:type="dxa"/>
              <w:bottom w:w="43" w:type="dxa"/>
              <w:right w:w="43" w:type="dxa"/>
            </w:tcMar>
            <w:vAlign w:val="bottom"/>
          </w:tcPr>
          <w:p w14:paraId="229FA71A" w14:textId="77777777" w:rsidR="0089264D" w:rsidRPr="00B40C4C" w:rsidRDefault="0089264D" w:rsidP="00503FD6">
            <w:r w:rsidRPr="00B40C4C">
              <w:t xml:space="preserve">overskride bevilgningen under </w:t>
            </w:r>
          </w:p>
        </w:tc>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A51C8" w14:textId="77777777" w:rsidR="0089264D" w:rsidRPr="00B40C4C" w:rsidRDefault="0089264D" w:rsidP="009137DA">
            <w:r w:rsidRPr="00B40C4C">
              <w:t xml:space="preserve">mot tilsvarende merinntekt under </w:t>
            </w:r>
          </w:p>
        </w:tc>
      </w:tr>
      <w:tr w:rsidR="00446E55" w:rsidRPr="00B40C4C" w14:paraId="329559A3"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484FA2F1" w14:textId="77777777" w:rsidR="0089264D" w:rsidRPr="00B40C4C" w:rsidRDefault="0089264D" w:rsidP="009137DA">
            <w:r w:rsidRPr="00B40C4C">
              <w:t>kap. 1313 post 01</w:t>
            </w:r>
          </w:p>
        </w:tc>
        <w:tc>
          <w:tcPr>
            <w:tcW w:w="4820" w:type="dxa"/>
            <w:tcBorders>
              <w:top w:val="single" w:sz="4" w:space="0" w:color="000000"/>
              <w:left w:val="nil"/>
              <w:bottom w:val="nil"/>
              <w:right w:val="nil"/>
            </w:tcBorders>
            <w:tcMar>
              <w:top w:w="128" w:type="dxa"/>
              <w:left w:w="43" w:type="dxa"/>
              <w:bottom w:w="43" w:type="dxa"/>
              <w:right w:w="43" w:type="dxa"/>
            </w:tcMar>
          </w:tcPr>
          <w:p w14:paraId="322AE4B9" w14:textId="77777777" w:rsidR="0089264D" w:rsidRPr="00B40C4C" w:rsidRDefault="0089264D" w:rsidP="009137DA">
            <w:r w:rsidRPr="00B40C4C">
              <w:t>kap. 4313 post 02</w:t>
            </w:r>
          </w:p>
        </w:tc>
      </w:tr>
      <w:tr w:rsidR="00446E55" w:rsidRPr="00B40C4C" w14:paraId="3C218A8A" w14:textId="77777777">
        <w:trPr>
          <w:trHeight w:val="380"/>
        </w:trPr>
        <w:tc>
          <w:tcPr>
            <w:tcW w:w="4760" w:type="dxa"/>
            <w:tcBorders>
              <w:top w:val="nil"/>
              <w:left w:val="nil"/>
              <w:bottom w:val="nil"/>
              <w:right w:val="nil"/>
            </w:tcBorders>
            <w:tcMar>
              <w:top w:w="128" w:type="dxa"/>
              <w:left w:w="43" w:type="dxa"/>
              <w:bottom w:w="43" w:type="dxa"/>
              <w:right w:w="43" w:type="dxa"/>
            </w:tcMar>
          </w:tcPr>
          <w:p w14:paraId="269C802F" w14:textId="77777777" w:rsidR="0089264D" w:rsidRPr="00B40C4C" w:rsidRDefault="0089264D" w:rsidP="009137DA">
            <w:r w:rsidRPr="00B40C4C">
              <w:t>kap. 1320 postene 01, 22, 28 og 30</w:t>
            </w:r>
          </w:p>
        </w:tc>
        <w:tc>
          <w:tcPr>
            <w:tcW w:w="4820" w:type="dxa"/>
            <w:tcBorders>
              <w:top w:val="nil"/>
              <w:left w:val="nil"/>
              <w:bottom w:val="nil"/>
              <w:right w:val="nil"/>
            </w:tcBorders>
            <w:tcMar>
              <w:top w:w="128" w:type="dxa"/>
              <w:left w:w="43" w:type="dxa"/>
              <w:bottom w:w="43" w:type="dxa"/>
              <w:right w:w="43" w:type="dxa"/>
            </w:tcMar>
          </w:tcPr>
          <w:p w14:paraId="5CEE46DE" w14:textId="77777777" w:rsidR="0089264D" w:rsidRPr="00B40C4C" w:rsidRDefault="0089264D" w:rsidP="009137DA">
            <w:r w:rsidRPr="00B40C4C">
              <w:t>kap. 4320 post 01</w:t>
            </w:r>
          </w:p>
        </w:tc>
      </w:tr>
      <w:tr w:rsidR="00446E55" w:rsidRPr="00B40C4C" w14:paraId="09DD7CD9" w14:textId="77777777">
        <w:trPr>
          <w:trHeight w:val="380"/>
        </w:trPr>
        <w:tc>
          <w:tcPr>
            <w:tcW w:w="4760" w:type="dxa"/>
            <w:tcBorders>
              <w:top w:val="nil"/>
              <w:left w:val="nil"/>
              <w:bottom w:val="nil"/>
              <w:right w:val="nil"/>
            </w:tcBorders>
            <w:tcMar>
              <w:top w:w="128" w:type="dxa"/>
              <w:left w:w="43" w:type="dxa"/>
              <w:bottom w:w="43" w:type="dxa"/>
              <w:right w:w="43" w:type="dxa"/>
            </w:tcMar>
          </w:tcPr>
          <w:p w14:paraId="6DCCAC71" w14:textId="77777777" w:rsidR="0089264D" w:rsidRPr="00B40C4C" w:rsidRDefault="0089264D" w:rsidP="009137DA">
            <w:r w:rsidRPr="00B40C4C">
              <w:t>kap. 1320 post 28</w:t>
            </w:r>
          </w:p>
        </w:tc>
        <w:tc>
          <w:tcPr>
            <w:tcW w:w="4820" w:type="dxa"/>
            <w:tcBorders>
              <w:top w:val="nil"/>
              <w:left w:val="nil"/>
              <w:bottom w:val="nil"/>
              <w:right w:val="nil"/>
            </w:tcBorders>
            <w:tcMar>
              <w:top w:w="128" w:type="dxa"/>
              <w:left w:w="43" w:type="dxa"/>
              <w:bottom w:w="43" w:type="dxa"/>
              <w:right w:w="43" w:type="dxa"/>
            </w:tcMar>
          </w:tcPr>
          <w:p w14:paraId="600062DC" w14:textId="77777777" w:rsidR="0089264D" w:rsidRPr="00B40C4C" w:rsidRDefault="0089264D" w:rsidP="009137DA">
            <w:r w:rsidRPr="00B40C4C">
              <w:t>kap. 4320 post 02</w:t>
            </w:r>
          </w:p>
        </w:tc>
      </w:tr>
      <w:tr w:rsidR="00446E55" w:rsidRPr="00B40C4C" w14:paraId="69611CA3" w14:textId="77777777">
        <w:trPr>
          <w:trHeight w:val="380"/>
        </w:trPr>
        <w:tc>
          <w:tcPr>
            <w:tcW w:w="4760" w:type="dxa"/>
            <w:tcBorders>
              <w:top w:val="nil"/>
              <w:left w:val="nil"/>
              <w:bottom w:val="nil"/>
              <w:right w:val="nil"/>
            </w:tcBorders>
            <w:tcMar>
              <w:top w:w="128" w:type="dxa"/>
              <w:left w:w="43" w:type="dxa"/>
              <w:bottom w:w="43" w:type="dxa"/>
              <w:right w:w="43" w:type="dxa"/>
            </w:tcMar>
          </w:tcPr>
          <w:p w14:paraId="110B4C07" w14:textId="77777777" w:rsidR="0089264D" w:rsidRPr="00B40C4C" w:rsidRDefault="0089264D" w:rsidP="009137DA">
            <w:r w:rsidRPr="00B40C4C">
              <w:t>kap. 1320 post 22</w:t>
            </w:r>
          </w:p>
        </w:tc>
        <w:tc>
          <w:tcPr>
            <w:tcW w:w="4820" w:type="dxa"/>
            <w:tcBorders>
              <w:top w:val="nil"/>
              <w:left w:val="nil"/>
              <w:bottom w:val="nil"/>
              <w:right w:val="nil"/>
            </w:tcBorders>
            <w:tcMar>
              <w:top w:w="128" w:type="dxa"/>
              <w:left w:w="43" w:type="dxa"/>
              <w:bottom w:w="43" w:type="dxa"/>
              <w:right w:w="43" w:type="dxa"/>
            </w:tcMar>
          </w:tcPr>
          <w:p w14:paraId="79706F0C" w14:textId="77777777" w:rsidR="0089264D" w:rsidRPr="00B40C4C" w:rsidRDefault="0089264D" w:rsidP="009137DA">
            <w:r w:rsidRPr="00B40C4C">
              <w:t>kap. 4320 post 03</w:t>
            </w:r>
          </w:p>
        </w:tc>
      </w:tr>
      <w:tr w:rsidR="00446E55" w:rsidRPr="00B40C4C" w14:paraId="08CB2182" w14:textId="77777777">
        <w:trPr>
          <w:trHeight w:val="380"/>
        </w:trPr>
        <w:tc>
          <w:tcPr>
            <w:tcW w:w="4760" w:type="dxa"/>
            <w:tcBorders>
              <w:top w:val="nil"/>
              <w:left w:val="nil"/>
              <w:bottom w:val="nil"/>
              <w:right w:val="nil"/>
            </w:tcBorders>
            <w:tcMar>
              <w:top w:w="128" w:type="dxa"/>
              <w:left w:w="43" w:type="dxa"/>
              <w:bottom w:w="43" w:type="dxa"/>
              <w:right w:w="43" w:type="dxa"/>
            </w:tcMar>
          </w:tcPr>
          <w:p w14:paraId="4D948E07" w14:textId="77777777" w:rsidR="0089264D" w:rsidRPr="00B40C4C" w:rsidRDefault="0089264D" w:rsidP="009137DA">
            <w:r w:rsidRPr="00B40C4C">
              <w:lastRenderedPageBreak/>
              <w:t>kap. 1320 post 72</w:t>
            </w:r>
          </w:p>
        </w:tc>
        <w:tc>
          <w:tcPr>
            <w:tcW w:w="4820" w:type="dxa"/>
            <w:tcBorders>
              <w:top w:val="nil"/>
              <w:left w:val="nil"/>
              <w:bottom w:val="nil"/>
              <w:right w:val="nil"/>
            </w:tcBorders>
            <w:tcMar>
              <w:top w:w="128" w:type="dxa"/>
              <w:left w:w="43" w:type="dxa"/>
              <w:bottom w:w="43" w:type="dxa"/>
              <w:right w:w="43" w:type="dxa"/>
            </w:tcMar>
          </w:tcPr>
          <w:p w14:paraId="57198333" w14:textId="77777777" w:rsidR="0089264D" w:rsidRPr="00B40C4C" w:rsidRDefault="0089264D" w:rsidP="009137DA">
            <w:r w:rsidRPr="00B40C4C">
              <w:t>kap. 4320 post 04</w:t>
            </w:r>
          </w:p>
        </w:tc>
      </w:tr>
      <w:tr w:rsidR="00446E55" w:rsidRPr="00B40C4C" w14:paraId="459AD75C" w14:textId="77777777">
        <w:trPr>
          <w:trHeight w:val="380"/>
        </w:trPr>
        <w:tc>
          <w:tcPr>
            <w:tcW w:w="4760" w:type="dxa"/>
            <w:tcBorders>
              <w:top w:val="nil"/>
              <w:left w:val="nil"/>
              <w:bottom w:val="nil"/>
              <w:right w:val="nil"/>
            </w:tcBorders>
            <w:tcMar>
              <w:top w:w="128" w:type="dxa"/>
              <w:left w:w="43" w:type="dxa"/>
              <w:bottom w:w="43" w:type="dxa"/>
              <w:right w:w="43" w:type="dxa"/>
            </w:tcMar>
          </w:tcPr>
          <w:p w14:paraId="73D133DE" w14:textId="77777777" w:rsidR="0089264D" w:rsidRPr="00B40C4C" w:rsidRDefault="0089264D" w:rsidP="009137DA">
            <w:r w:rsidRPr="00B40C4C">
              <w:t>kap. 1352 post 01</w:t>
            </w:r>
          </w:p>
        </w:tc>
        <w:tc>
          <w:tcPr>
            <w:tcW w:w="4820" w:type="dxa"/>
            <w:tcBorders>
              <w:top w:val="nil"/>
              <w:left w:val="nil"/>
              <w:bottom w:val="nil"/>
              <w:right w:val="nil"/>
            </w:tcBorders>
            <w:tcMar>
              <w:top w:w="128" w:type="dxa"/>
              <w:left w:w="43" w:type="dxa"/>
              <w:bottom w:w="43" w:type="dxa"/>
              <w:right w:w="43" w:type="dxa"/>
            </w:tcMar>
          </w:tcPr>
          <w:p w14:paraId="3BBFBBF7" w14:textId="77777777" w:rsidR="0089264D" w:rsidRPr="00B40C4C" w:rsidRDefault="0089264D" w:rsidP="009137DA">
            <w:r w:rsidRPr="00B40C4C">
              <w:t>kap. 4352 post 01</w:t>
            </w:r>
          </w:p>
        </w:tc>
      </w:tr>
      <w:tr w:rsidR="00446E55" w:rsidRPr="00B40C4C" w14:paraId="714867A6"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6044BC16" w14:textId="77777777" w:rsidR="0089264D" w:rsidRPr="00B40C4C" w:rsidRDefault="0089264D" w:rsidP="009137DA">
            <w:r w:rsidRPr="00B40C4C">
              <w:t>kap. 1354 post 01</w:t>
            </w:r>
          </w:p>
        </w:tc>
        <w:tc>
          <w:tcPr>
            <w:tcW w:w="4820" w:type="dxa"/>
            <w:tcBorders>
              <w:top w:val="nil"/>
              <w:left w:val="nil"/>
              <w:bottom w:val="single" w:sz="4" w:space="0" w:color="000000"/>
              <w:right w:val="nil"/>
            </w:tcBorders>
            <w:tcMar>
              <w:top w:w="128" w:type="dxa"/>
              <w:left w:w="43" w:type="dxa"/>
              <w:bottom w:w="43" w:type="dxa"/>
              <w:right w:w="43" w:type="dxa"/>
            </w:tcMar>
          </w:tcPr>
          <w:p w14:paraId="47F085C3" w14:textId="77777777" w:rsidR="0089264D" w:rsidRPr="00B40C4C" w:rsidRDefault="0089264D" w:rsidP="009137DA">
            <w:r w:rsidRPr="00B40C4C">
              <w:t>kap. 4354 post 01</w:t>
            </w:r>
          </w:p>
        </w:tc>
      </w:tr>
    </w:tbl>
    <w:p w14:paraId="52A832C5"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19B0989F" w14:textId="77777777" w:rsidR="0089264D" w:rsidRPr="00B40C4C" w:rsidRDefault="0089264D" w:rsidP="009137DA">
      <w:r w:rsidRPr="00B40C4C">
        <w:t>Merinntekter og eventuelle mindreinntekter tas med i beregningen av overføring av ubrukt bevilgning til neste år.</w:t>
      </w:r>
    </w:p>
    <w:p w14:paraId="26DBC934" w14:textId="77777777" w:rsidR="0089264D" w:rsidRPr="00B40C4C" w:rsidRDefault="0089264D" w:rsidP="009137DA">
      <w:pPr>
        <w:pStyle w:val="Fullmakttit"/>
      </w:pPr>
      <w:r w:rsidRPr="00B40C4C">
        <w:t>Fullmakter til å pådra staten forpliktelser utover gitte bevilgninger</w:t>
      </w:r>
    </w:p>
    <w:p w14:paraId="58C2A7A1" w14:textId="77777777" w:rsidR="0089264D" w:rsidRPr="00B40C4C" w:rsidRDefault="0089264D" w:rsidP="009137DA">
      <w:pPr>
        <w:pStyle w:val="a-vedtak-del"/>
      </w:pPr>
      <w:r w:rsidRPr="00B40C4C">
        <w:t>III</w:t>
      </w:r>
    </w:p>
    <w:p w14:paraId="3EA5C03A" w14:textId="77777777" w:rsidR="0089264D" w:rsidRPr="00B40C4C" w:rsidRDefault="0089264D" w:rsidP="009137DA">
      <w:pPr>
        <w:pStyle w:val="a-vedtak-tekst"/>
      </w:pPr>
      <w:r w:rsidRPr="00B40C4C">
        <w:t>Tilsagnsfullmakter</w:t>
      </w:r>
    </w:p>
    <w:p w14:paraId="77CC4AC2" w14:textId="77777777" w:rsidR="0089264D" w:rsidRPr="00B40C4C" w:rsidRDefault="0089264D" w:rsidP="009137DA">
      <w:r w:rsidRPr="00B40C4C">
        <w:t>Stortinget samtykker i at Samferdselsdepartementet i 2025 kan gi tilsagn om tilskudd utover gitte bevilgninger, men slik at samlet ramme for nye tilsagn og gammelt ansvar ikke overstiger følgende beløp:</w:t>
      </w:r>
    </w:p>
    <w:p w14:paraId="735CDE92" w14:textId="77777777" w:rsidR="0089264D" w:rsidRPr="00B40C4C" w:rsidRDefault="0089264D" w:rsidP="009137DA">
      <w:pPr>
        <w:pStyle w:val="Tabellnavn"/>
      </w:pPr>
      <w:r w:rsidRPr="00B40C4C">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
        <w:gridCol w:w="540"/>
        <w:gridCol w:w="5280"/>
        <w:gridCol w:w="3100"/>
      </w:tblGrid>
      <w:tr w:rsidR="00446E55" w:rsidRPr="00B40C4C" w14:paraId="7FD938A2" w14:textId="77777777">
        <w:trPr>
          <w:trHeight w:val="36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4CD38F09" w14:textId="77777777" w:rsidR="0089264D" w:rsidRPr="00B40C4C" w:rsidRDefault="0089264D" w:rsidP="00503FD6">
            <w:r w:rsidRPr="00B40C4C">
              <w:t xml:space="preserve">Kap. </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319D1" w14:textId="77777777" w:rsidR="0089264D" w:rsidRPr="00B40C4C" w:rsidRDefault="0089264D" w:rsidP="009137DA">
            <w:r w:rsidRPr="00B40C4C">
              <w:t>Post</w:t>
            </w:r>
          </w:p>
        </w:tc>
        <w:tc>
          <w:tcPr>
            <w:tcW w:w="5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A2670E" w14:textId="77777777" w:rsidR="0089264D" w:rsidRPr="00B40C4C" w:rsidRDefault="0089264D" w:rsidP="009137DA">
            <w:r w:rsidRPr="00B40C4C">
              <w:t>Betegnelse</w:t>
            </w:r>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84EF1" w14:textId="77777777" w:rsidR="0089264D" w:rsidRPr="00B40C4C" w:rsidRDefault="0089264D" w:rsidP="00C57201">
            <w:pPr>
              <w:jc w:val="right"/>
            </w:pPr>
            <w:r w:rsidRPr="00B40C4C">
              <w:t>Samlet ramme</w:t>
            </w:r>
          </w:p>
        </w:tc>
      </w:tr>
      <w:tr w:rsidR="00446E55" w:rsidRPr="00B40C4C" w14:paraId="78FBF5B3"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4B5E8AD3" w14:textId="77777777" w:rsidR="0089264D" w:rsidRPr="00B40C4C" w:rsidRDefault="0089264D" w:rsidP="009137DA">
            <w:r w:rsidRPr="00B40C4C">
              <w:t>1301</w:t>
            </w:r>
          </w:p>
        </w:tc>
        <w:tc>
          <w:tcPr>
            <w:tcW w:w="540" w:type="dxa"/>
            <w:tcBorders>
              <w:top w:val="single" w:sz="4" w:space="0" w:color="000000"/>
              <w:left w:val="nil"/>
              <w:bottom w:val="nil"/>
              <w:right w:val="nil"/>
            </w:tcBorders>
            <w:tcMar>
              <w:top w:w="128" w:type="dxa"/>
              <w:left w:w="43" w:type="dxa"/>
              <w:bottom w:w="43" w:type="dxa"/>
              <w:right w:w="43" w:type="dxa"/>
            </w:tcMar>
          </w:tcPr>
          <w:p w14:paraId="050090C1" w14:textId="77777777" w:rsidR="0089264D" w:rsidRPr="00B40C4C" w:rsidRDefault="0089264D" w:rsidP="009137DA"/>
        </w:tc>
        <w:tc>
          <w:tcPr>
            <w:tcW w:w="5280" w:type="dxa"/>
            <w:tcBorders>
              <w:top w:val="single" w:sz="4" w:space="0" w:color="000000"/>
              <w:left w:val="nil"/>
              <w:bottom w:val="nil"/>
              <w:right w:val="nil"/>
            </w:tcBorders>
            <w:tcMar>
              <w:top w:w="128" w:type="dxa"/>
              <w:left w:w="43" w:type="dxa"/>
              <w:bottom w:w="43" w:type="dxa"/>
              <w:right w:w="43" w:type="dxa"/>
            </w:tcMar>
          </w:tcPr>
          <w:p w14:paraId="01BDF643" w14:textId="77777777" w:rsidR="0089264D" w:rsidRPr="00B40C4C" w:rsidRDefault="0089264D" w:rsidP="009137DA">
            <w:r w:rsidRPr="00B40C4C">
              <w:t>Forskning og utvikling mv.</w:t>
            </w:r>
          </w:p>
        </w:tc>
        <w:tc>
          <w:tcPr>
            <w:tcW w:w="3100" w:type="dxa"/>
            <w:tcBorders>
              <w:top w:val="single" w:sz="4" w:space="0" w:color="000000"/>
              <w:left w:val="nil"/>
              <w:bottom w:val="nil"/>
              <w:right w:val="nil"/>
            </w:tcBorders>
            <w:tcMar>
              <w:top w:w="128" w:type="dxa"/>
              <w:left w:w="43" w:type="dxa"/>
              <w:bottom w:w="43" w:type="dxa"/>
              <w:right w:w="43" w:type="dxa"/>
            </w:tcMar>
          </w:tcPr>
          <w:p w14:paraId="6F9D1A04" w14:textId="77777777" w:rsidR="0089264D" w:rsidRPr="00B40C4C" w:rsidRDefault="0089264D" w:rsidP="00C57201">
            <w:pPr>
              <w:jc w:val="right"/>
            </w:pPr>
          </w:p>
        </w:tc>
      </w:tr>
      <w:tr w:rsidR="00446E55" w:rsidRPr="00B40C4C" w14:paraId="197D63B2" w14:textId="77777777">
        <w:trPr>
          <w:trHeight w:val="380"/>
        </w:trPr>
        <w:tc>
          <w:tcPr>
            <w:tcW w:w="640" w:type="dxa"/>
            <w:tcBorders>
              <w:top w:val="nil"/>
              <w:left w:val="nil"/>
              <w:bottom w:val="nil"/>
              <w:right w:val="nil"/>
            </w:tcBorders>
            <w:tcMar>
              <w:top w:w="128" w:type="dxa"/>
              <w:left w:w="43" w:type="dxa"/>
              <w:bottom w:w="43" w:type="dxa"/>
              <w:right w:w="43" w:type="dxa"/>
            </w:tcMar>
          </w:tcPr>
          <w:p w14:paraId="750DDAAC"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tcPr>
          <w:p w14:paraId="2F8AE20F" w14:textId="77777777" w:rsidR="0089264D" w:rsidRPr="00B40C4C" w:rsidRDefault="0089264D" w:rsidP="009137DA">
            <w:r w:rsidRPr="00B40C4C">
              <w:t>70</w:t>
            </w:r>
          </w:p>
        </w:tc>
        <w:tc>
          <w:tcPr>
            <w:tcW w:w="5280" w:type="dxa"/>
            <w:tcBorders>
              <w:top w:val="nil"/>
              <w:left w:val="nil"/>
              <w:bottom w:val="nil"/>
              <w:right w:val="nil"/>
            </w:tcBorders>
            <w:tcMar>
              <w:top w:w="128" w:type="dxa"/>
              <w:left w:w="43" w:type="dxa"/>
              <w:bottom w:w="43" w:type="dxa"/>
              <w:right w:w="43" w:type="dxa"/>
            </w:tcMar>
          </w:tcPr>
          <w:p w14:paraId="7E0F30BD" w14:textId="77777777" w:rsidR="0089264D" w:rsidRPr="00B40C4C" w:rsidRDefault="0089264D" w:rsidP="009137DA">
            <w:r w:rsidRPr="00B40C4C">
              <w:t>Pilotprosjekter for utslippsfrie anleggsplasser</w:t>
            </w:r>
          </w:p>
        </w:tc>
        <w:tc>
          <w:tcPr>
            <w:tcW w:w="3100" w:type="dxa"/>
            <w:tcBorders>
              <w:top w:val="nil"/>
              <w:left w:val="nil"/>
              <w:bottom w:val="nil"/>
              <w:right w:val="nil"/>
            </w:tcBorders>
            <w:tcMar>
              <w:top w:w="128" w:type="dxa"/>
              <w:left w:w="43" w:type="dxa"/>
              <w:bottom w:w="43" w:type="dxa"/>
              <w:right w:w="43" w:type="dxa"/>
            </w:tcMar>
          </w:tcPr>
          <w:p w14:paraId="27CDB3F4" w14:textId="77777777" w:rsidR="0089264D" w:rsidRPr="00B40C4C" w:rsidRDefault="0089264D" w:rsidP="00C57201">
            <w:pPr>
              <w:jc w:val="right"/>
            </w:pPr>
            <w:r w:rsidRPr="00B40C4C">
              <w:t>15 mill. kroner</w:t>
            </w:r>
          </w:p>
        </w:tc>
      </w:tr>
      <w:tr w:rsidR="00446E55" w:rsidRPr="00B40C4C" w14:paraId="5734AAFB" w14:textId="77777777">
        <w:trPr>
          <w:trHeight w:val="380"/>
        </w:trPr>
        <w:tc>
          <w:tcPr>
            <w:tcW w:w="640" w:type="dxa"/>
            <w:tcBorders>
              <w:top w:val="nil"/>
              <w:left w:val="nil"/>
              <w:bottom w:val="nil"/>
              <w:right w:val="nil"/>
            </w:tcBorders>
            <w:tcMar>
              <w:top w:w="128" w:type="dxa"/>
              <w:left w:w="43" w:type="dxa"/>
              <w:bottom w:w="43" w:type="dxa"/>
              <w:right w:w="43" w:type="dxa"/>
            </w:tcMar>
          </w:tcPr>
          <w:p w14:paraId="7A666526"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tcPr>
          <w:p w14:paraId="45435991" w14:textId="77777777" w:rsidR="0089264D" w:rsidRPr="00B40C4C" w:rsidRDefault="0089264D" w:rsidP="009137DA">
            <w:r w:rsidRPr="00B40C4C">
              <w:t>71</w:t>
            </w:r>
          </w:p>
        </w:tc>
        <w:tc>
          <w:tcPr>
            <w:tcW w:w="5280" w:type="dxa"/>
            <w:tcBorders>
              <w:top w:val="nil"/>
              <w:left w:val="nil"/>
              <w:bottom w:val="nil"/>
              <w:right w:val="nil"/>
            </w:tcBorders>
            <w:tcMar>
              <w:top w:w="128" w:type="dxa"/>
              <w:left w:w="43" w:type="dxa"/>
              <w:bottom w:w="43" w:type="dxa"/>
              <w:right w:w="43" w:type="dxa"/>
            </w:tcMar>
          </w:tcPr>
          <w:p w14:paraId="43CFE5C5" w14:textId="77777777" w:rsidR="0089264D" w:rsidRPr="00B40C4C" w:rsidRDefault="0089264D" w:rsidP="009137DA">
            <w:r w:rsidRPr="00B40C4C">
              <w:t>Norges forskningsråd</w:t>
            </w:r>
          </w:p>
        </w:tc>
        <w:tc>
          <w:tcPr>
            <w:tcW w:w="3100" w:type="dxa"/>
            <w:tcBorders>
              <w:top w:val="nil"/>
              <w:left w:val="nil"/>
              <w:bottom w:val="nil"/>
              <w:right w:val="nil"/>
            </w:tcBorders>
            <w:tcMar>
              <w:top w:w="128" w:type="dxa"/>
              <w:left w:w="43" w:type="dxa"/>
              <w:bottom w:w="43" w:type="dxa"/>
              <w:right w:w="43" w:type="dxa"/>
            </w:tcMar>
          </w:tcPr>
          <w:p w14:paraId="19AE8518" w14:textId="77777777" w:rsidR="0089264D" w:rsidRPr="00B40C4C" w:rsidRDefault="0089264D" w:rsidP="00C57201">
            <w:pPr>
              <w:jc w:val="right"/>
            </w:pPr>
            <w:r w:rsidRPr="00B40C4C">
              <w:t>210 mill. kroner</w:t>
            </w:r>
          </w:p>
        </w:tc>
      </w:tr>
      <w:tr w:rsidR="00446E55" w:rsidRPr="00B40C4C" w14:paraId="4FFE4B27" w14:textId="77777777">
        <w:trPr>
          <w:trHeight w:val="380"/>
        </w:trPr>
        <w:tc>
          <w:tcPr>
            <w:tcW w:w="640" w:type="dxa"/>
            <w:tcBorders>
              <w:top w:val="nil"/>
              <w:left w:val="nil"/>
              <w:bottom w:val="nil"/>
              <w:right w:val="nil"/>
            </w:tcBorders>
            <w:tcMar>
              <w:top w:w="128" w:type="dxa"/>
              <w:left w:w="43" w:type="dxa"/>
              <w:bottom w:w="43" w:type="dxa"/>
              <w:right w:w="43" w:type="dxa"/>
            </w:tcMar>
          </w:tcPr>
          <w:p w14:paraId="1A90410B"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tcPr>
          <w:p w14:paraId="2B1BFF04" w14:textId="77777777" w:rsidR="0089264D" w:rsidRPr="00B40C4C" w:rsidRDefault="0089264D" w:rsidP="009137DA">
            <w:r w:rsidRPr="00B40C4C">
              <w:t>72</w:t>
            </w:r>
          </w:p>
        </w:tc>
        <w:tc>
          <w:tcPr>
            <w:tcW w:w="5280" w:type="dxa"/>
            <w:tcBorders>
              <w:top w:val="nil"/>
              <w:left w:val="nil"/>
              <w:bottom w:val="nil"/>
              <w:right w:val="nil"/>
            </w:tcBorders>
            <w:tcMar>
              <w:top w:w="128" w:type="dxa"/>
              <w:left w:w="43" w:type="dxa"/>
              <w:bottom w:w="43" w:type="dxa"/>
              <w:right w:w="43" w:type="dxa"/>
            </w:tcMar>
          </w:tcPr>
          <w:p w14:paraId="6C1302E2" w14:textId="77777777" w:rsidR="0089264D" w:rsidRPr="00B40C4C" w:rsidRDefault="0089264D" w:rsidP="009137DA">
            <w:r w:rsidRPr="00B40C4C">
              <w:t>Norges forskningsråd – NTP-formål</w:t>
            </w:r>
          </w:p>
        </w:tc>
        <w:tc>
          <w:tcPr>
            <w:tcW w:w="3100" w:type="dxa"/>
            <w:tcBorders>
              <w:top w:val="nil"/>
              <w:left w:val="nil"/>
              <w:bottom w:val="nil"/>
              <w:right w:val="nil"/>
            </w:tcBorders>
            <w:tcMar>
              <w:top w:w="128" w:type="dxa"/>
              <w:left w:w="43" w:type="dxa"/>
              <w:bottom w:w="43" w:type="dxa"/>
              <w:right w:w="43" w:type="dxa"/>
            </w:tcMar>
          </w:tcPr>
          <w:p w14:paraId="30628E6A" w14:textId="77777777" w:rsidR="0089264D" w:rsidRPr="00B40C4C" w:rsidRDefault="0089264D" w:rsidP="00C57201">
            <w:pPr>
              <w:jc w:val="right"/>
            </w:pPr>
            <w:r w:rsidRPr="00B40C4C">
              <w:t>358 mill. kroner</w:t>
            </w:r>
          </w:p>
        </w:tc>
      </w:tr>
      <w:tr w:rsidR="00446E55" w:rsidRPr="00B40C4C" w14:paraId="1B6C7662" w14:textId="77777777">
        <w:trPr>
          <w:trHeight w:val="380"/>
        </w:trPr>
        <w:tc>
          <w:tcPr>
            <w:tcW w:w="640" w:type="dxa"/>
            <w:tcBorders>
              <w:top w:val="nil"/>
              <w:left w:val="nil"/>
              <w:bottom w:val="nil"/>
              <w:right w:val="nil"/>
            </w:tcBorders>
            <w:tcMar>
              <w:top w:w="128" w:type="dxa"/>
              <w:left w:w="43" w:type="dxa"/>
              <w:bottom w:w="43" w:type="dxa"/>
              <w:right w:w="43" w:type="dxa"/>
            </w:tcMar>
          </w:tcPr>
          <w:p w14:paraId="6995FE6B" w14:textId="77777777" w:rsidR="0089264D" w:rsidRPr="00B40C4C" w:rsidRDefault="0089264D" w:rsidP="009137DA">
            <w:r w:rsidRPr="00B40C4C">
              <w:t>1320</w:t>
            </w:r>
          </w:p>
        </w:tc>
        <w:tc>
          <w:tcPr>
            <w:tcW w:w="540" w:type="dxa"/>
            <w:tcBorders>
              <w:top w:val="nil"/>
              <w:left w:val="nil"/>
              <w:bottom w:val="nil"/>
              <w:right w:val="nil"/>
            </w:tcBorders>
            <w:tcMar>
              <w:top w:w="128" w:type="dxa"/>
              <w:left w:w="43" w:type="dxa"/>
              <w:bottom w:w="43" w:type="dxa"/>
              <w:right w:w="43" w:type="dxa"/>
            </w:tcMar>
          </w:tcPr>
          <w:p w14:paraId="3A4E3440" w14:textId="77777777" w:rsidR="0089264D" w:rsidRPr="00B40C4C" w:rsidRDefault="0089264D" w:rsidP="009137DA"/>
        </w:tc>
        <w:tc>
          <w:tcPr>
            <w:tcW w:w="5280" w:type="dxa"/>
            <w:tcBorders>
              <w:top w:val="nil"/>
              <w:left w:val="nil"/>
              <w:bottom w:val="nil"/>
              <w:right w:val="nil"/>
            </w:tcBorders>
            <w:tcMar>
              <w:top w:w="128" w:type="dxa"/>
              <w:left w:w="43" w:type="dxa"/>
              <w:bottom w:w="43" w:type="dxa"/>
              <w:right w:w="43" w:type="dxa"/>
            </w:tcMar>
          </w:tcPr>
          <w:p w14:paraId="65374BDF" w14:textId="77777777" w:rsidR="0089264D" w:rsidRPr="00B40C4C" w:rsidRDefault="0089264D" w:rsidP="009137DA">
            <w:r w:rsidRPr="00B40C4C">
              <w:t>Statens vegvesen</w:t>
            </w:r>
          </w:p>
        </w:tc>
        <w:tc>
          <w:tcPr>
            <w:tcW w:w="3100" w:type="dxa"/>
            <w:tcBorders>
              <w:top w:val="nil"/>
              <w:left w:val="nil"/>
              <w:bottom w:val="nil"/>
              <w:right w:val="nil"/>
            </w:tcBorders>
            <w:tcMar>
              <w:top w:w="128" w:type="dxa"/>
              <w:left w:w="43" w:type="dxa"/>
              <w:bottom w:w="43" w:type="dxa"/>
              <w:right w:w="43" w:type="dxa"/>
            </w:tcMar>
          </w:tcPr>
          <w:p w14:paraId="156694F0" w14:textId="77777777" w:rsidR="0089264D" w:rsidRPr="00B40C4C" w:rsidRDefault="0089264D" w:rsidP="00C57201">
            <w:pPr>
              <w:jc w:val="right"/>
            </w:pPr>
          </w:p>
        </w:tc>
      </w:tr>
      <w:tr w:rsidR="00446E55" w:rsidRPr="00B40C4C" w14:paraId="64B42BC0" w14:textId="77777777">
        <w:trPr>
          <w:trHeight w:val="380"/>
        </w:trPr>
        <w:tc>
          <w:tcPr>
            <w:tcW w:w="640" w:type="dxa"/>
            <w:tcBorders>
              <w:top w:val="nil"/>
              <w:left w:val="nil"/>
              <w:bottom w:val="nil"/>
              <w:right w:val="nil"/>
            </w:tcBorders>
            <w:tcMar>
              <w:top w:w="128" w:type="dxa"/>
              <w:left w:w="43" w:type="dxa"/>
              <w:bottom w:w="43" w:type="dxa"/>
              <w:right w:w="43" w:type="dxa"/>
            </w:tcMar>
          </w:tcPr>
          <w:p w14:paraId="2B06541C"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tcPr>
          <w:p w14:paraId="2CD58D17" w14:textId="77777777" w:rsidR="0089264D" w:rsidRPr="00B40C4C" w:rsidRDefault="0089264D" w:rsidP="009137DA">
            <w:r w:rsidRPr="00B40C4C">
              <w:t>66</w:t>
            </w:r>
          </w:p>
        </w:tc>
        <w:tc>
          <w:tcPr>
            <w:tcW w:w="5280" w:type="dxa"/>
            <w:tcBorders>
              <w:top w:val="nil"/>
              <w:left w:val="nil"/>
              <w:bottom w:val="nil"/>
              <w:right w:val="nil"/>
            </w:tcBorders>
            <w:tcMar>
              <w:top w:w="128" w:type="dxa"/>
              <w:left w:w="43" w:type="dxa"/>
              <w:bottom w:w="43" w:type="dxa"/>
              <w:right w:w="43" w:type="dxa"/>
            </w:tcMar>
          </w:tcPr>
          <w:p w14:paraId="179279CF" w14:textId="77777777" w:rsidR="0089264D" w:rsidRPr="00B40C4C" w:rsidRDefault="0089264D" w:rsidP="009137DA">
            <w:r w:rsidRPr="00B40C4C">
              <w:t>Tilskudd til tryggere skoleveier og nærmiljøer</w:t>
            </w:r>
          </w:p>
        </w:tc>
        <w:tc>
          <w:tcPr>
            <w:tcW w:w="3100" w:type="dxa"/>
            <w:tcBorders>
              <w:top w:val="nil"/>
              <w:left w:val="nil"/>
              <w:bottom w:val="nil"/>
              <w:right w:val="nil"/>
            </w:tcBorders>
            <w:tcMar>
              <w:top w:w="128" w:type="dxa"/>
              <w:left w:w="43" w:type="dxa"/>
              <w:bottom w:w="43" w:type="dxa"/>
              <w:right w:w="43" w:type="dxa"/>
            </w:tcMar>
          </w:tcPr>
          <w:p w14:paraId="6957B47E" w14:textId="77777777" w:rsidR="0089264D" w:rsidRPr="00B40C4C" w:rsidRDefault="0089264D" w:rsidP="00C57201">
            <w:pPr>
              <w:jc w:val="right"/>
            </w:pPr>
            <w:r w:rsidRPr="00B40C4C">
              <w:t>20 mill. kroner</w:t>
            </w:r>
          </w:p>
        </w:tc>
      </w:tr>
      <w:tr w:rsidR="00446E55" w:rsidRPr="00B40C4C" w14:paraId="78074615" w14:textId="77777777">
        <w:trPr>
          <w:trHeight w:val="380"/>
        </w:trPr>
        <w:tc>
          <w:tcPr>
            <w:tcW w:w="640" w:type="dxa"/>
            <w:tcBorders>
              <w:top w:val="nil"/>
              <w:left w:val="nil"/>
              <w:bottom w:val="nil"/>
              <w:right w:val="nil"/>
            </w:tcBorders>
            <w:tcMar>
              <w:top w:w="128" w:type="dxa"/>
              <w:left w:w="43" w:type="dxa"/>
              <w:bottom w:w="43" w:type="dxa"/>
              <w:right w:w="43" w:type="dxa"/>
            </w:tcMar>
          </w:tcPr>
          <w:p w14:paraId="6EFF46C1" w14:textId="77777777" w:rsidR="0089264D" w:rsidRPr="00B40C4C" w:rsidRDefault="0089264D" w:rsidP="009137DA"/>
        </w:tc>
        <w:tc>
          <w:tcPr>
            <w:tcW w:w="540" w:type="dxa"/>
            <w:tcBorders>
              <w:top w:val="nil"/>
              <w:left w:val="nil"/>
              <w:bottom w:val="nil"/>
              <w:right w:val="nil"/>
            </w:tcBorders>
            <w:tcMar>
              <w:top w:w="128" w:type="dxa"/>
              <w:left w:w="43" w:type="dxa"/>
              <w:bottom w:w="43" w:type="dxa"/>
              <w:right w:w="43" w:type="dxa"/>
            </w:tcMar>
          </w:tcPr>
          <w:p w14:paraId="524A4A6E" w14:textId="77777777" w:rsidR="0089264D" w:rsidRPr="00B40C4C" w:rsidRDefault="0089264D" w:rsidP="009137DA">
            <w:r w:rsidRPr="00B40C4C">
              <w:t>67</w:t>
            </w:r>
          </w:p>
        </w:tc>
        <w:tc>
          <w:tcPr>
            <w:tcW w:w="5280" w:type="dxa"/>
            <w:tcBorders>
              <w:top w:val="nil"/>
              <w:left w:val="nil"/>
              <w:bottom w:val="nil"/>
              <w:right w:val="nil"/>
            </w:tcBorders>
            <w:tcMar>
              <w:top w:w="128" w:type="dxa"/>
              <w:left w:w="43" w:type="dxa"/>
              <w:bottom w:w="43" w:type="dxa"/>
              <w:right w:w="43" w:type="dxa"/>
            </w:tcMar>
          </w:tcPr>
          <w:p w14:paraId="07164298" w14:textId="77777777" w:rsidR="0089264D" w:rsidRPr="00B40C4C" w:rsidRDefault="0089264D" w:rsidP="009137DA">
            <w:r w:rsidRPr="00B40C4C">
              <w:t>Militær mobilitet på fylkesveier</w:t>
            </w:r>
          </w:p>
        </w:tc>
        <w:tc>
          <w:tcPr>
            <w:tcW w:w="3100" w:type="dxa"/>
            <w:tcBorders>
              <w:top w:val="nil"/>
              <w:left w:val="nil"/>
              <w:bottom w:val="nil"/>
              <w:right w:val="nil"/>
            </w:tcBorders>
            <w:tcMar>
              <w:top w:w="128" w:type="dxa"/>
              <w:left w:w="43" w:type="dxa"/>
              <w:bottom w:w="43" w:type="dxa"/>
              <w:right w:w="43" w:type="dxa"/>
            </w:tcMar>
          </w:tcPr>
          <w:p w14:paraId="7C057285" w14:textId="77777777" w:rsidR="0089264D" w:rsidRPr="00B40C4C" w:rsidRDefault="0089264D" w:rsidP="00C57201">
            <w:pPr>
              <w:jc w:val="right"/>
            </w:pPr>
            <w:r w:rsidRPr="00B40C4C">
              <w:t>50 mill. kroner</w:t>
            </w:r>
          </w:p>
        </w:tc>
      </w:tr>
      <w:tr w:rsidR="00446E55" w:rsidRPr="00B40C4C" w14:paraId="483970B9" w14:textId="77777777">
        <w:trPr>
          <w:trHeight w:val="380"/>
        </w:trPr>
        <w:tc>
          <w:tcPr>
            <w:tcW w:w="640" w:type="dxa"/>
            <w:tcBorders>
              <w:top w:val="nil"/>
              <w:left w:val="nil"/>
              <w:bottom w:val="nil"/>
              <w:right w:val="nil"/>
            </w:tcBorders>
            <w:tcMar>
              <w:top w:w="128" w:type="dxa"/>
              <w:left w:w="43" w:type="dxa"/>
              <w:bottom w:w="43" w:type="dxa"/>
              <w:right w:w="43" w:type="dxa"/>
            </w:tcMar>
          </w:tcPr>
          <w:p w14:paraId="4A1897E1" w14:textId="77777777" w:rsidR="0089264D" w:rsidRPr="00B40C4C" w:rsidRDefault="0089264D" w:rsidP="009137DA">
            <w:r w:rsidRPr="00B40C4C">
              <w:t>1352</w:t>
            </w:r>
          </w:p>
        </w:tc>
        <w:tc>
          <w:tcPr>
            <w:tcW w:w="540" w:type="dxa"/>
            <w:tcBorders>
              <w:top w:val="nil"/>
              <w:left w:val="nil"/>
              <w:bottom w:val="nil"/>
              <w:right w:val="nil"/>
            </w:tcBorders>
            <w:tcMar>
              <w:top w:w="128" w:type="dxa"/>
              <w:left w:w="43" w:type="dxa"/>
              <w:bottom w:w="43" w:type="dxa"/>
              <w:right w:w="43" w:type="dxa"/>
            </w:tcMar>
          </w:tcPr>
          <w:p w14:paraId="2C875D25" w14:textId="77777777" w:rsidR="0089264D" w:rsidRPr="00B40C4C" w:rsidRDefault="0089264D" w:rsidP="009137DA"/>
        </w:tc>
        <w:tc>
          <w:tcPr>
            <w:tcW w:w="5280" w:type="dxa"/>
            <w:tcBorders>
              <w:top w:val="nil"/>
              <w:left w:val="nil"/>
              <w:bottom w:val="nil"/>
              <w:right w:val="nil"/>
            </w:tcBorders>
            <w:tcMar>
              <w:top w:w="128" w:type="dxa"/>
              <w:left w:w="43" w:type="dxa"/>
              <w:bottom w:w="43" w:type="dxa"/>
              <w:right w:w="43" w:type="dxa"/>
            </w:tcMar>
          </w:tcPr>
          <w:p w14:paraId="600D1614" w14:textId="77777777" w:rsidR="0089264D" w:rsidRPr="00B40C4C" w:rsidRDefault="0089264D" w:rsidP="009137DA">
            <w:r w:rsidRPr="00B40C4C">
              <w:t>Jernbanedirektoratet</w:t>
            </w:r>
          </w:p>
        </w:tc>
        <w:tc>
          <w:tcPr>
            <w:tcW w:w="3100" w:type="dxa"/>
            <w:tcBorders>
              <w:top w:val="nil"/>
              <w:left w:val="nil"/>
              <w:bottom w:val="nil"/>
              <w:right w:val="nil"/>
            </w:tcBorders>
            <w:tcMar>
              <w:top w:w="128" w:type="dxa"/>
              <w:left w:w="43" w:type="dxa"/>
              <w:bottom w:w="43" w:type="dxa"/>
              <w:right w:w="43" w:type="dxa"/>
            </w:tcMar>
          </w:tcPr>
          <w:p w14:paraId="7114DB99" w14:textId="77777777" w:rsidR="0089264D" w:rsidRPr="00B40C4C" w:rsidRDefault="0089264D" w:rsidP="00C57201">
            <w:pPr>
              <w:jc w:val="right"/>
            </w:pPr>
          </w:p>
        </w:tc>
      </w:tr>
      <w:tr w:rsidR="00446E55" w:rsidRPr="00B40C4C" w14:paraId="50C7B1E3"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5EA631A9" w14:textId="77777777" w:rsidR="0089264D" w:rsidRPr="00B40C4C" w:rsidRDefault="0089264D" w:rsidP="009137DA"/>
        </w:tc>
        <w:tc>
          <w:tcPr>
            <w:tcW w:w="540" w:type="dxa"/>
            <w:tcBorders>
              <w:top w:val="nil"/>
              <w:left w:val="nil"/>
              <w:bottom w:val="single" w:sz="4" w:space="0" w:color="000000"/>
              <w:right w:val="nil"/>
            </w:tcBorders>
            <w:tcMar>
              <w:top w:w="128" w:type="dxa"/>
              <w:left w:w="43" w:type="dxa"/>
              <w:bottom w:w="43" w:type="dxa"/>
              <w:right w:w="43" w:type="dxa"/>
            </w:tcMar>
          </w:tcPr>
          <w:p w14:paraId="28CC1309" w14:textId="77777777" w:rsidR="0089264D" w:rsidRPr="00B40C4C" w:rsidRDefault="0089264D" w:rsidP="009137DA">
            <w:r w:rsidRPr="00B40C4C">
              <w:t>74</w:t>
            </w:r>
          </w:p>
        </w:tc>
        <w:tc>
          <w:tcPr>
            <w:tcW w:w="5280" w:type="dxa"/>
            <w:tcBorders>
              <w:top w:val="nil"/>
              <w:left w:val="nil"/>
              <w:bottom w:val="single" w:sz="4" w:space="0" w:color="000000"/>
              <w:right w:val="nil"/>
            </w:tcBorders>
            <w:tcMar>
              <w:top w:w="128" w:type="dxa"/>
              <w:left w:w="43" w:type="dxa"/>
              <w:bottom w:w="43" w:type="dxa"/>
              <w:right w:w="43" w:type="dxa"/>
            </w:tcMar>
          </w:tcPr>
          <w:p w14:paraId="380316AA" w14:textId="77777777" w:rsidR="0089264D" w:rsidRPr="00B40C4C" w:rsidRDefault="0089264D" w:rsidP="009137DA">
            <w:r w:rsidRPr="00B40C4C">
              <w:t>Tilskudd til togmateriell mv.</w:t>
            </w:r>
          </w:p>
        </w:tc>
        <w:tc>
          <w:tcPr>
            <w:tcW w:w="3100" w:type="dxa"/>
            <w:tcBorders>
              <w:top w:val="nil"/>
              <w:left w:val="nil"/>
              <w:bottom w:val="single" w:sz="4" w:space="0" w:color="000000"/>
              <w:right w:val="nil"/>
            </w:tcBorders>
            <w:tcMar>
              <w:top w:w="128" w:type="dxa"/>
              <w:left w:w="43" w:type="dxa"/>
              <w:bottom w:w="43" w:type="dxa"/>
              <w:right w:w="43" w:type="dxa"/>
            </w:tcMar>
          </w:tcPr>
          <w:p w14:paraId="69893BCA" w14:textId="77777777" w:rsidR="0089264D" w:rsidRPr="00B40C4C" w:rsidRDefault="0089264D" w:rsidP="00C57201">
            <w:pPr>
              <w:jc w:val="right"/>
            </w:pPr>
            <w:r w:rsidRPr="00B40C4C">
              <w:t>725 mill. kroner</w:t>
            </w:r>
          </w:p>
        </w:tc>
      </w:tr>
    </w:tbl>
    <w:p w14:paraId="5AF73095" w14:textId="77777777" w:rsidR="0089264D" w:rsidRPr="00B40C4C" w:rsidRDefault="0089264D" w:rsidP="00B40C4C">
      <w:pPr>
        <w:pStyle w:val="a-vedtak-del"/>
      </w:pPr>
      <w:r w:rsidRPr="00B40C4C">
        <w:t>IV</w:t>
      </w:r>
    </w:p>
    <w:p w14:paraId="580FAB3B" w14:textId="77777777" w:rsidR="0089264D" w:rsidRPr="00B40C4C" w:rsidRDefault="0089264D" w:rsidP="009137DA">
      <w:pPr>
        <w:pStyle w:val="a-vedtak-tekst"/>
      </w:pPr>
      <w:r w:rsidRPr="00B40C4C">
        <w:t>Fullmakter til å pådra staten forpliktelser for investeringsprosjekter</w:t>
      </w:r>
    </w:p>
    <w:p w14:paraId="6C28CDDF" w14:textId="77777777" w:rsidR="0089264D" w:rsidRPr="00B40C4C" w:rsidRDefault="0089264D" w:rsidP="009137DA">
      <w:r w:rsidRPr="00B40C4C">
        <w:t>Stortinget samtykker i at Samferdselsdepartementet i 2025 kan:</w:t>
      </w:r>
    </w:p>
    <w:p w14:paraId="746EE33D" w14:textId="77777777" w:rsidR="0089264D" w:rsidRPr="00B40C4C" w:rsidRDefault="0089264D" w:rsidP="000C519B">
      <w:pPr>
        <w:pStyle w:val="Nummerertliste"/>
        <w:numPr>
          <w:ilvl w:val="0"/>
          <w:numId w:val="57"/>
        </w:numPr>
      </w:pPr>
      <w:r w:rsidRPr="00B40C4C">
        <w:lastRenderedPageBreak/>
        <w:t>forplikte staten for fremtidige budsjettår utover gitt bevilgning og gi tilsagn om tilskudd inntil følgende beløp:</w:t>
      </w:r>
    </w:p>
    <w:p w14:paraId="5D10857B" w14:textId="77777777" w:rsidR="0089264D" w:rsidRPr="00B40C4C" w:rsidRDefault="0089264D" w:rsidP="009137DA">
      <w:pPr>
        <w:pStyle w:val="Tabellnavn"/>
      </w:pPr>
      <w:r w:rsidRPr="00B40C4C">
        <w:t>08N2tx2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0"/>
        <w:gridCol w:w="460"/>
        <w:gridCol w:w="2360"/>
        <w:gridCol w:w="1480"/>
        <w:gridCol w:w="1160"/>
        <w:gridCol w:w="1160"/>
        <w:gridCol w:w="1160"/>
        <w:gridCol w:w="1160"/>
      </w:tblGrid>
      <w:tr w:rsidR="00446E55" w:rsidRPr="00B40C4C" w14:paraId="78B9DA21" w14:textId="77777777">
        <w:trPr>
          <w:trHeight w:val="360"/>
        </w:trPr>
        <w:tc>
          <w:tcPr>
            <w:tcW w:w="560" w:type="dxa"/>
            <w:tcBorders>
              <w:top w:val="single" w:sz="4" w:space="0" w:color="000000"/>
              <w:left w:val="nil"/>
              <w:bottom w:val="nil"/>
              <w:right w:val="nil"/>
            </w:tcBorders>
            <w:tcMar>
              <w:top w:w="128" w:type="dxa"/>
              <w:left w:w="43" w:type="dxa"/>
              <w:bottom w:w="43" w:type="dxa"/>
              <w:right w:w="43" w:type="dxa"/>
            </w:tcMar>
            <w:vAlign w:val="bottom"/>
          </w:tcPr>
          <w:p w14:paraId="5DDDB64B" w14:textId="77777777" w:rsidR="0089264D" w:rsidRPr="00B40C4C" w:rsidRDefault="0089264D" w:rsidP="00503FD6"/>
        </w:tc>
        <w:tc>
          <w:tcPr>
            <w:tcW w:w="460" w:type="dxa"/>
            <w:tcBorders>
              <w:top w:val="single" w:sz="4" w:space="0" w:color="000000"/>
              <w:left w:val="nil"/>
              <w:bottom w:val="nil"/>
              <w:right w:val="nil"/>
            </w:tcBorders>
            <w:tcMar>
              <w:top w:w="128" w:type="dxa"/>
              <w:left w:w="43" w:type="dxa"/>
              <w:bottom w:w="43" w:type="dxa"/>
              <w:right w:w="43" w:type="dxa"/>
            </w:tcMar>
            <w:vAlign w:val="bottom"/>
          </w:tcPr>
          <w:p w14:paraId="1DA749B1" w14:textId="77777777" w:rsidR="0089264D" w:rsidRPr="00B40C4C" w:rsidRDefault="0089264D" w:rsidP="009137DA"/>
        </w:tc>
        <w:tc>
          <w:tcPr>
            <w:tcW w:w="2360" w:type="dxa"/>
            <w:tcBorders>
              <w:top w:val="single" w:sz="4" w:space="0" w:color="000000"/>
              <w:left w:val="nil"/>
              <w:bottom w:val="nil"/>
              <w:right w:val="nil"/>
            </w:tcBorders>
            <w:tcMar>
              <w:top w:w="128" w:type="dxa"/>
              <w:left w:w="43" w:type="dxa"/>
              <w:bottom w:w="43" w:type="dxa"/>
              <w:right w:w="43" w:type="dxa"/>
            </w:tcMar>
            <w:vAlign w:val="bottom"/>
          </w:tcPr>
          <w:p w14:paraId="35C2DB1A" w14:textId="77777777" w:rsidR="0089264D" w:rsidRPr="00B40C4C" w:rsidRDefault="0089264D" w:rsidP="009137DA"/>
        </w:tc>
        <w:tc>
          <w:tcPr>
            <w:tcW w:w="14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F5C3915" w14:textId="77777777" w:rsidR="0089264D" w:rsidRPr="00B40C4C" w:rsidRDefault="0089264D" w:rsidP="00C57201">
            <w:pPr>
              <w:jc w:val="right"/>
            </w:pPr>
            <w:r w:rsidRPr="00B40C4C">
              <w:t>Samlet ramme for gamle og nye forpliktelser</w:t>
            </w:r>
          </w:p>
        </w:tc>
        <w:tc>
          <w:tcPr>
            <w:tcW w:w="46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0069CCA" w14:textId="763B3359" w:rsidR="0089264D" w:rsidRPr="00B40C4C" w:rsidRDefault="0089264D" w:rsidP="000C519B">
            <w:pPr>
              <w:jc w:val="center"/>
            </w:pPr>
            <w:r w:rsidRPr="00B40C4C">
              <w:t xml:space="preserve">Ramme for forpliktelser som </w:t>
            </w:r>
            <w:r w:rsidR="000C519B">
              <w:br/>
            </w:r>
            <w:r w:rsidRPr="00B40C4C">
              <w:t>forfaller hvert år</w:t>
            </w:r>
          </w:p>
        </w:tc>
      </w:tr>
      <w:tr w:rsidR="00446E55" w:rsidRPr="00B40C4C" w14:paraId="61E570ED" w14:textId="77777777">
        <w:trPr>
          <w:trHeight w:val="50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0CF221A5" w14:textId="77777777" w:rsidR="0089264D" w:rsidRPr="00B40C4C" w:rsidRDefault="0089264D" w:rsidP="009137DA">
            <w:r w:rsidRPr="00B40C4C">
              <w:t xml:space="preserve">Kap. </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400181F2" w14:textId="77777777" w:rsidR="0089264D" w:rsidRPr="00B40C4C" w:rsidRDefault="0089264D" w:rsidP="009137DA">
            <w:r w:rsidRPr="00B40C4C">
              <w:t>Post</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14E2F3F0" w14:textId="77777777" w:rsidR="0089264D" w:rsidRPr="00B40C4C" w:rsidRDefault="0089264D" w:rsidP="009137DA">
            <w:r w:rsidRPr="00B40C4C">
              <w:t>Betegnelse</w:t>
            </w:r>
          </w:p>
        </w:tc>
        <w:tc>
          <w:tcPr>
            <w:tcW w:w="1480" w:type="dxa"/>
            <w:vMerge/>
            <w:tcBorders>
              <w:top w:val="single" w:sz="4" w:space="0" w:color="000000"/>
              <w:left w:val="nil"/>
              <w:bottom w:val="single" w:sz="4" w:space="0" w:color="000000"/>
              <w:right w:val="nil"/>
            </w:tcBorders>
          </w:tcPr>
          <w:p w14:paraId="61B4FB8D" w14:textId="77777777" w:rsidR="0089264D" w:rsidRPr="00B40C4C" w:rsidRDefault="0089264D" w:rsidP="00C57201">
            <w:pPr>
              <w:pStyle w:val="Overskrift1"/>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723475B" w14:textId="77777777" w:rsidR="0089264D" w:rsidRPr="00B40C4C" w:rsidRDefault="0089264D" w:rsidP="00C57201">
            <w:pPr>
              <w:jc w:val="right"/>
            </w:pPr>
            <w:r w:rsidRPr="00B40C4C">
              <w:t>2026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F7566EC" w14:textId="77777777" w:rsidR="0089264D" w:rsidRPr="00B40C4C" w:rsidRDefault="0089264D" w:rsidP="00C57201">
            <w:pPr>
              <w:jc w:val="right"/>
            </w:pPr>
            <w:r w:rsidRPr="00B40C4C">
              <w:t>2027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5FA1EC2" w14:textId="77777777" w:rsidR="0089264D" w:rsidRPr="00B40C4C" w:rsidRDefault="0089264D" w:rsidP="00C57201">
            <w:pPr>
              <w:jc w:val="right"/>
            </w:pPr>
            <w:r w:rsidRPr="00B40C4C">
              <w:t>2028</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77AED11" w14:textId="77777777" w:rsidR="0089264D" w:rsidRPr="00B40C4C" w:rsidRDefault="0089264D" w:rsidP="00C57201">
            <w:pPr>
              <w:jc w:val="right"/>
            </w:pPr>
            <w:r w:rsidRPr="00B40C4C">
              <w:t>2029</w:t>
            </w:r>
          </w:p>
        </w:tc>
      </w:tr>
      <w:tr w:rsidR="00446E55" w:rsidRPr="00B40C4C" w14:paraId="0BFD477F"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3A2A2670" w14:textId="77777777" w:rsidR="0089264D" w:rsidRPr="00B40C4C" w:rsidRDefault="0089264D" w:rsidP="009137DA">
            <w:r w:rsidRPr="00B40C4C">
              <w:t>1352</w:t>
            </w:r>
          </w:p>
        </w:tc>
        <w:tc>
          <w:tcPr>
            <w:tcW w:w="460" w:type="dxa"/>
            <w:tcBorders>
              <w:top w:val="single" w:sz="4" w:space="0" w:color="000000"/>
              <w:left w:val="nil"/>
              <w:bottom w:val="nil"/>
              <w:right w:val="nil"/>
            </w:tcBorders>
            <w:tcMar>
              <w:top w:w="128" w:type="dxa"/>
              <w:left w:w="43" w:type="dxa"/>
              <w:bottom w:w="43" w:type="dxa"/>
              <w:right w:w="43" w:type="dxa"/>
            </w:tcMar>
          </w:tcPr>
          <w:p w14:paraId="7E117791" w14:textId="77777777" w:rsidR="0089264D" w:rsidRPr="00B40C4C" w:rsidRDefault="0089264D" w:rsidP="009137DA"/>
        </w:tc>
        <w:tc>
          <w:tcPr>
            <w:tcW w:w="2360" w:type="dxa"/>
            <w:tcBorders>
              <w:top w:val="single" w:sz="4" w:space="0" w:color="000000"/>
              <w:left w:val="nil"/>
              <w:bottom w:val="nil"/>
              <w:right w:val="nil"/>
            </w:tcBorders>
            <w:tcMar>
              <w:top w:w="128" w:type="dxa"/>
              <w:left w:w="43" w:type="dxa"/>
              <w:bottom w:w="43" w:type="dxa"/>
              <w:right w:w="43" w:type="dxa"/>
            </w:tcMar>
            <w:vAlign w:val="bottom"/>
          </w:tcPr>
          <w:p w14:paraId="7F24F08E" w14:textId="77777777" w:rsidR="0089264D" w:rsidRPr="00B40C4C" w:rsidRDefault="0089264D" w:rsidP="009137DA">
            <w:r w:rsidRPr="00B40C4C">
              <w:t>Jernbanedirektoratet</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472D7398"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5B8595F"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C497277"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8B94115"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6029439" w14:textId="77777777" w:rsidR="0089264D" w:rsidRPr="00B40C4C" w:rsidRDefault="0089264D" w:rsidP="00C57201">
            <w:pPr>
              <w:jc w:val="right"/>
            </w:pPr>
          </w:p>
        </w:tc>
      </w:tr>
      <w:tr w:rsidR="00446E55" w:rsidRPr="00B40C4C" w14:paraId="08B77196" w14:textId="77777777">
        <w:trPr>
          <w:trHeight w:val="880"/>
        </w:trPr>
        <w:tc>
          <w:tcPr>
            <w:tcW w:w="560" w:type="dxa"/>
            <w:tcBorders>
              <w:top w:val="nil"/>
              <w:left w:val="nil"/>
              <w:bottom w:val="nil"/>
              <w:right w:val="nil"/>
            </w:tcBorders>
            <w:tcMar>
              <w:top w:w="128" w:type="dxa"/>
              <w:left w:w="43" w:type="dxa"/>
              <w:bottom w:w="43" w:type="dxa"/>
              <w:right w:w="43" w:type="dxa"/>
            </w:tcMar>
          </w:tcPr>
          <w:p w14:paraId="0EAC7F1F" w14:textId="77777777" w:rsidR="0089264D" w:rsidRPr="00B40C4C" w:rsidRDefault="0089264D" w:rsidP="009137DA"/>
        </w:tc>
        <w:tc>
          <w:tcPr>
            <w:tcW w:w="460" w:type="dxa"/>
            <w:tcBorders>
              <w:top w:val="nil"/>
              <w:left w:val="nil"/>
              <w:bottom w:val="nil"/>
              <w:right w:val="nil"/>
            </w:tcBorders>
            <w:tcMar>
              <w:top w:w="128" w:type="dxa"/>
              <w:left w:w="43" w:type="dxa"/>
              <w:bottom w:w="43" w:type="dxa"/>
              <w:right w:w="43" w:type="dxa"/>
            </w:tcMar>
          </w:tcPr>
          <w:p w14:paraId="0A9593A5" w14:textId="77777777" w:rsidR="0089264D" w:rsidRPr="00B40C4C" w:rsidRDefault="0089264D" w:rsidP="009137DA">
            <w:r w:rsidRPr="00B40C4C">
              <w:t>72</w:t>
            </w:r>
          </w:p>
        </w:tc>
        <w:tc>
          <w:tcPr>
            <w:tcW w:w="2360" w:type="dxa"/>
            <w:tcBorders>
              <w:top w:val="nil"/>
              <w:left w:val="nil"/>
              <w:bottom w:val="nil"/>
              <w:right w:val="nil"/>
            </w:tcBorders>
            <w:tcMar>
              <w:top w:w="128" w:type="dxa"/>
              <w:left w:w="43" w:type="dxa"/>
              <w:bottom w:w="43" w:type="dxa"/>
              <w:right w:w="43" w:type="dxa"/>
            </w:tcMar>
            <w:vAlign w:val="bottom"/>
          </w:tcPr>
          <w:p w14:paraId="274DCA14" w14:textId="77777777" w:rsidR="0089264D" w:rsidRPr="00B40C4C" w:rsidRDefault="0089264D" w:rsidP="009137DA">
            <w:r w:rsidRPr="00B40C4C">
              <w:t>Kjøp av infrastrukturtjenester – fornying og mindre investeringer</w:t>
            </w:r>
          </w:p>
        </w:tc>
        <w:tc>
          <w:tcPr>
            <w:tcW w:w="1480" w:type="dxa"/>
            <w:tcBorders>
              <w:top w:val="nil"/>
              <w:left w:val="nil"/>
              <w:bottom w:val="nil"/>
              <w:right w:val="nil"/>
            </w:tcBorders>
            <w:tcMar>
              <w:top w:w="128" w:type="dxa"/>
              <w:left w:w="43" w:type="dxa"/>
              <w:bottom w:w="43" w:type="dxa"/>
              <w:right w:w="43" w:type="dxa"/>
            </w:tcMar>
            <w:vAlign w:val="bottom"/>
          </w:tcPr>
          <w:p w14:paraId="6E4E3063" w14:textId="77777777" w:rsidR="0089264D" w:rsidRPr="00B40C4C" w:rsidRDefault="0089264D" w:rsidP="00C57201">
            <w:pPr>
              <w:jc w:val="right"/>
            </w:pPr>
            <w:r w:rsidRPr="00B40C4C">
              <w:t>24 570 mill. kroner</w:t>
            </w:r>
          </w:p>
        </w:tc>
        <w:tc>
          <w:tcPr>
            <w:tcW w:w="1160" w:type="dxa"/>
            <w:tcBorders>
              <w:top w:val="nil"/>
              <w:left w:val="nil"/>
              <w:bottom w:val="nil"/>
              <w:right w:val="nil"/>
            </w:tcBorders>
            <w:tcMar>
              <w:top w:w="128" w:type="dxa"/>
              <w:left w:w="43" w:type="dxa"/>
              <w:bottom w:w="43" w:type="dxa"/>
              <w:right w:w="43" w:type="dxa"/>
            </w:tcMar>
            <w:vAlign w:val="bottom"/>
          </w:tcPr>
          <w:p w14:paraId="48A33EF9" w14:textId="77777777" w:rsidR="0089264D" w:rsidRPr="00B40C4C" w:rsidRDefault="0089264D" w:rsidP="00C57201">
            <w:pPr>
              <w:jc w:val="right"/>
            </w:pPr>
            <w:r w:rsidRPr="00B40C4C">
              <w:t xml:space="preserve">6 700 mill. kroner </w:t>
            </w:r>
          </w:p>
        </w:tc>
        <w:tc>
          <w:tcPr>
            <w:tcW w:w="1160" w:type="dxa"/>
            <w:tcBorders>
              <w:top w:val="nil"/>
              <w:left w:val="nil"/>
              <w:bottom w:val="nil"/>
              <w:right w:val="nil"/>
            </w:tcBorders>
            <w:tcMar>
              <w:top w:w="128" w:type="dxa"/>
              <w:left w:w="43" w:type="dxa"/>
              <w:bottom w:w="43" w:type="dxa"/>
              <w:right w:w="43" w:type="dxa"/>
            </w:tcMar>
            <w:vAlign w:val="bottom"/>
          </w:tcPr>
          <w:p w14:paraId="39B3BDC9" w14:textId="77777777" w:rsidR="0089264D" w:rsidRPr="00B40C4C" w:rsidRDefault="0089264D" w:rsidP="00C57201">
            <w:pPr>
              <w:jc w:val="right"/>
            </w:pPr>
            <w:r w:rsidRPr="00B40C4C">
              <w:t>6 330 mill. kroner</w:t>
            </w:r>
          </w:p>
        </w:tc>
        <w:tc>
          <w:tcPr>
            <w:tcW w:w="1160" w:type="dxa"/>
            <w:tcBorders>
              <w:top w:val="nil"/>
              <w:left w:val="nil"/>
              <w:bottom w:val="nil"/>
              <w:right w:val="nil"/>
            </w:tcBorders>
            <w:tcMar>
              <w:top w:w="128" w:type="dxa"/>
              <w:left w:w="43" w:type="dxa"/>
              <w:bottom w:w="43" w:type="dxa"/>
              <w:right w:w="43" w:type="dxa"/>
            </w:tcMar>
            <w:vAlign w:val="bottom"/>
          </w:tcPr>
          <w:p w14:paraId="3F848E01" w14:textId="77777777" w:rsidR="0089264D" w:rsidRPr="00B40C4C" w:rsidRDefault="0089264D" w:rsidP="00C57201">
            <w:pPr>
              <w:jc w:val="right"/>
            </w:pPr>
            <w:r w:rsidRPr="00B40C4C">
              <w:t>5 960 mill. kroner</w:t>
            </w:r>
          </w:p>
        </w:tc>
        <w:tc>
          <w:tcPr>
            <w:tcW w:w="1160" w:type="dxa"/>
            <w:tcBorders>
              <w:top w:val="nil"/>
              <w:left w:val="nil"/>
              <w:bottom w:val="nil"/>
              <w:right w:val="nil"/>
            </w:tcBorders>
            <w:tcMar>
              <w:top w:w="128" w:type="dxa"/>
              <w:left w:w="43" w:type="dxa"/>
              <w:bottom w:w="43" w:type="dxa"/>
              <w:right w:w="43" w:type="dxa"/>
            </w:tcMar>
            <w:vAlign w:val="bottom"/>
          </w:tcPr>
          <w:p w14:paraId="5B4888DD" w14:textId="77777777" w:rsidR="0089264D" w:rsidRPr="00B40C4C" w:rsidRDefault="0089264D" w:rsidP="00C57201">
            <w:pPr>
              <w:jc w:val="right"/>
            </w:pPr>
            <w:r w:rsidRPr="00B40C4C">
              <w:t>5 580 mill. kroner</w:t>
            </w:r>
          </w:p>
        </w:tc>
      </w:tr>
      <w:tr w:rsidR="00446E55" w:rsidRPr="00B40C4C" w14:paraId="18E73321" w14:textId="77777777">
        <w:trPr>
          <w:trHeight w:val="640"/>
        </w:trPr>
        <w:tc>
          <w:tcPr>
            <w:tcW w:w="560" w:type="dxa"/>
            <w:tcBorders>
              <w:top w:val="nil"/>
              <w:left w:val="nil"/>
              <w:bottom w:val="single" w:sz="4" w:space="0" w:color="000000"/>
              <w:right w:val="nil"/>
            </w:tcBorders>
            <w:tcMar>
              <w:top w:w="128" w:type="dxa"/>
              <w:left w:w="43" w:type="dxa"/>
              <w:bottom w:w="43" w:type="dxa"/>
              <w:right w:w="43" w:type="dxa"/>
            </w:tcMar>
          </w:tcPr>
          <w:p w14:paraId="008D3F2B" w14:textId="77777777" w:rsidR="0089264D" w:rsidRPr="00B40C4C" w:rsidRDefault="0089264D" w:rsidP="009137DA"/>
        </w:tc>
        <w:tc>
          <w:tcPr>
            <w:tcW w:w="460" w:type="dxa"/>
            <w:tcBorders>
              <w:top w:val="nil"/>
              <w:left w:val="nil"/>
              <w:bottom w:val="single" w:sz="4" w:space="0" w:color="000000"/>
              <w:right w:val="nil"/>
            </w:tcBorders>
            <w:tcMar>
              <w:top w:w="128" w:type="dxa"/>
              <w:left w:w="43" w:type="dxa"/>
              <w:bottom w:w="43" w:type="dxa"/>
              <w:right w:w="43" w:type="dxa"/>
            </w:tcMar>
          </w:tcPr>
          <w:p w14:paraId="45BD0686" w14:textId="77777777" w:rsidR="0089264D" w:rsidRPr="00B40C4C" w:rsidRDefault="0089264D" w:rsidP="009137DA">
            <w:r w:rsidRPr="00B40C4C">
              <w:t>73</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7FB01B78" w14:textId="77777777" w:rsidR="0089264D" w:rsidRPr="00B40C4C" w:rsidRDefault="0089264D" w:rsidP="009137DA">
            <w:r w:rsidRPr="00B40C4C">
              <w:t>Kjøp av infrastrukturtjenester – investeringer</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221AB944" w14:textId="77777777" w:rsidR="0089264D" w:rsidRPr="00B40C4C" w:rsidRDefault="0089264D" w:rsidP="00C57201">
            <w:pPr>
              <w:jc w:val="right"/>
            </w:pPr>
            <w:r w:rsidRPr="00B40C4C">
              <w:t>38 500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642241E" w14:textId="77777777" w:rsidR="0089264D" w:rsidRPr="00B40C4C" w:rsidRDefault="0089264D" w:rsidP="00C57201">
            <w:pPr>
              <w:jc w:val="right"/>
            </w:pPr>
            <w:r w:rsidRPr="00B40C4C">
              <w:t xml:space="preserve">10 500 mill. kroner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2707880" w14:textId="77777777" w:rsidR="0089264D" w:rsidRPr="00B40C4C" w:rsidRDefault="0089264D" w:rsidP="00C57201">
            <w:pPr>
              <w:jc w:val="right"/>
            </w:pPr>
            <w:r w:rsidRPr="00B40C4C">
              <w:t>9 920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CBAC08" w14:textId="77777777" w:rsidR="0089264D" w:rsidRPr="00B40C4C" w:rsidRDefault="0089264D" w:rsidP="00C57201">
            <w:pPr>
              <w:jc w:val="right"/>
            </w:pPr>
            <w:r w:rsidRPr="00B40C4C">
              <w:t>9 330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393671B" w14:textId="77777777" w:rsidR="0089264D" w:rsidRPr="00B40C4C" w:rsidRDefault="0089264D" w:rsidP="00C57201">
            <w:pPr>
              <w:jc w:val="right"/>
            </w:pPr>
            <w:r w:rsidRPr="00B40C4C">
              <w:t>8 750 mill. kroner</w:t>
            </w:r>
          </w:p>
        </w:tc>
      </w:tr>
    </w:tbl>
    <w:p w14:paraId="5B78744A" w14:textId="77777777" w:rsidR="0089264D" w:rsidRPr="00B40C4C" w:rsidRDefault="0089264D" w:rsidP="00B40C4C">
      <w:pPr>
        <w:pStyle w:val="Nummerertliste"/>
      </w:pPr>
      <w:r w:rsidRPr="00B40C4C">
        <w:t>forplikte staten for fremtidige budsjettår utover gitt bevilgning, herunder foreta bestillinger og gi tilsagn, for prosjekter som ikke er omtalt med kostnadsramme overfor Stortinget inntil følgende beløp:</w:t>
      </w:r>
    </w:p>
    <w:p w14:paraId="37120F07" w14:textId="77777777" w:rsidR="0089264D" w:rsidRPr="00B40C4C" w:rsidRDefault="0089264D" w:rsidP="009137DA">
      <w:pPr>
        <w:pStyle w:val="Tabellnavn"/>
      </w:pPr>
      <w:r w:rsidRPr="00B40C4C">
        <w:t>05N1xx2</w:t>
      </w:r>
    </w:p>
    <w:tbl>
      <w:tblPr>
        <w:tblW w:w="9696" w:type="dxa"/>
        <w:tblLayout w:type="fixed"/>
        <w:tblCellMar>
          <w:top w:w="128" w:type="dxa"/>
          <w:left w:w="43" w:type="dxa"/>
          <w:bottom w:w="43" w:type="dxa"/>
          <w:right w:w="43" w:type="dxa"/>
        </w:tblCellMar>
        <w:tblLook w:val="0000" w:firstRow="0" w:lastRow="0" w:firstColumn="0" w:lastColumn="0" w:noHBand="0" w:noVBand="0"/>
      </w:tblPr>
      <w:tblGrid>
        <w:gridCol w:w="640"/>
        <w:gridCol w:w="636"/>
        <w:gridCol w:w="4220"/>
        <w:gridCol w:w="2100"/>
        <w:gridCol w:w="2100"/>
      </w:tblGrid>
      <w:tr w:rsidR="00446E55" w:rsidRPr="00B40C4C" w14:paraId="63615292" w14:textId="77777777" w:rsidTr="00C57201">
        <w:trPr>
          <w:trHeight w:val="60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4AD758B5" w14:textId="77777777" w:rsidR="0089264D" w:rsidRPr="00B40C4C" w:rsidRDefault="0089264D" w:rsidP="00503FD6">
            <w:r w:rsidRPr="00B40C4C">
              <w:t>Kap.</w:t>
            </w:r>
          </w:p>
        </w:tc>
        <w:tc>
          <w:tcPr>
            <w:tcW w:w="6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2F770" w14:textId="77777777" w:rsidR="0089264D" w:rsidRPr="00B40C4C" w:rsidRDefault="0089264D" w:rsidP="009137DA">
            <w:r w:rsidRPr="00B40C4C">
              <w:t xml:space="preserve">Post </w:t>
            </w:r>
          </w:p>
        </w:tc>
        <w:tc>
          <w:tcPr>
            <w:tcW w:w="4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B5BCD" w14:textId="77777777" w:rsidR="0089264D" w:rsidRPr="00B40C4C" w:rsidRDefault="0089264D" w:rsidP="009137DA">
            <w:r w:rsidRPr="00B40C4C">
              <w:t>Betegnelse</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DB8B1" w14:textId="77777777" w:rsidR="0089264D" w:rsidRPr="00B40C4C" w:rsidRDefault="0089264D" w:rsidP="00C57201">
            <w:pPr>
              <w:jc w:val="right"/>
            </w:pPr>
            <w:r w:rsidRPr="00B40C4C">
              <w:t>Samlet ramme for gamle og nye forpliktelser</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32363" w14:textId="77777777" w:rsidR="0089264D" w:rsidRPr="00B40C4C" w:rsidRDefault="0089264D" w:rsidP="00C57201">
            <w:pPr>
              <w:jc w:val="right"/>
            </w:pPr>
            <w:r w:rsidRPr="00B40C4C">
              <w:t>Ramme for forpliktelser som forfaller hvert år</w:t>
            </w:r>
          </w:p>
        </w:tc>
      </w:tr>
      <w:tr w:rsidR="00446E55" w:rsidRPr="00B40C4C" w14:paraId="4500C8A9" w14:textId="77777777" w:rsidTr="00C57201">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27A9A16D" w14:textId="77777777" w:rsidR="0089264D" w:rsidRPr="00B40C4C" w:rsidRDefault="0089264D" w:rsidP="009137DA">
            <w:r w:rsidRPr="00B40C4C">
              <w:t>1320</w:t>
            </w:r>
          </w:p>
        </w:tc>
        <w:tc>
          <w:tcPr>
            <w:tcW w:w="636" w:type="dxa"/>
            <w:tcBorders>
              <w:top w:val="single" w:sz="4" w:space="0" w:color="000000"/>
              <w:left w:val="nil"/>
              <w:bottom w:val="nil"/>
              <w:right w:val="nil"/>
            </w:tcBorders>
            <w:tcMar>
              <w:top w:w="128" w:type="dxa"/>
              <w:left w:w="43" w:type="dxa"/>
              <w:bottom w:w="43" w:type="dxa"/>
              <w:right w:w="43" w:type="dxa"/>
            </w:tcMar>
          </w:tcPr>
          <w:p w14:paraId="31A2AC23" w14:textId="77777777" w:rsidR="0089264D" w:rsidRPr="00B40C4C" w:rsidRDefault="0089264D" w:rsidP="009137DA"/>
        </w:tc>
        <w:tc>
          <w:tcPr>
            <w:tcW w:w="4220" w:type="dxa"/>
            <w:tcBorders>
              <w:top w:val="single" w:sz="4" w:space="0" w:color="000000"/>
              <w:left w:val="nil"/>
              <w:bottom w:val="nil"/>
              <w:right w:val="nil"/>
            </w:tcBorders>
            <w:tcMar>
              <w:top w:w="128" w:type="dxa"/>
              <w:left w:w="43" w:type="dxa"/>
              <w:bottom w:w="43" w:type="dxa"/>
              <w:right w:w="43" w:type="dxa"/>
            </w:tcMar>
          </w:tcPr>
          <w:p w14:paraId="48B296E0" w14:textId="77777777" w:rsidR="0089264D" w:rsidRPr="00B40C4C" w:rsidRDefault="0089264D" w:rsidP="009137DA">
            <w:r w:rsidRPr="00B40C4C">
              <w:t>Statens vegvesen</w:t>
            </w:r>
          </w:p>
        </w:tc>
        <w:tc>
          <w:tcPr>
            <w:tcW w:w="2100" w:type="dxa"/>
            <w:tcBorders>
              <w:top w:val="single" w:sz="4" w:space="0" w:color="000000"/>
              <w:left w:val="nil"/>
              <w:bottom w:val="nil"/>
              <w:right w:val="nil"/>
            </w:tcBorders>
            <w:tcMar>
              <w:top w:w="128" w:type="dxa"/>
              <w:left w:w="43" w:type="dxa"/>
              <w:bottom w:w="43" w:type="dxa"/>
              <w:right w:w="43" w:type="dxa"/>
            </w:tcMar>
          </w:tcPr>
          <w:p w14:paraId="0652F941" w14:textId="77777777" w:rsidR="0089264D" w:rsidRPr="00B40C4C" w:rsidRDefault="0089264D" w:rsidP="00C57201">
            <w:pPr>
              <w:jc w:val="right"/>
            </w:pPr>
          </w:p>
        </w:tc>
        <w:tc>
          <w:tcPr>
            <w:tcW w:w="2100" w:type="dxa"/>
            <w:tcBorders>
              <w:top w:val="single" w:sz="4" w:space="0" w:color="000000"/>
              <w:left w:val="nil"/>
              <w:bottom w:val="nil"/>
              <w:right w:val="nil"/>
            </w:tcBorders>
            <w:tcMar>
              <w:top w:w="128" w:type="dxa"/>
              <w:left w:w="43" w:type="dxa"/>
              <w:bottom w:w="43" w:type="dxa"/>
              <w:right w:w="43" w:type="dxa"/>
            </w:tcMar>
          </w:tcPr>
          <w:p w14:paraId="3830D8FA" w14:textId="77777777" w:rsidR="0089264D" w:rsidRPr="00B40C4C" w:rsidRDefault="0089264D" w:rsidP="00C57201">
            <w:pPr>
              <w:jc w:val="right"/>
            </w:pPr>
          </w:p>
        </w:tc>
      </w:tr>
      <w:tr w:rsidR="00446E55" w:rsidRPr="00B40C4C" w14:paraId="77BCF0BF" w14:textId="77777777" w:rsidTr="00C57201">
        <w:trPr>
          <w:trHeight w:val="640"/>
        </w:trPr>
        <w:tc>
          <w:tcPr>
            <w:tcW w:w="640" w:type="dxa"/>
            <w:tcBorders>
              <w:top w:val="nil"/>
              <w:left w:val="nil"/>
              <w:bottom w:val="single" w:sz="4" w:space="0" w:color="000000"/>
              <w:right w:val="nil"/>
            </w:tcBorders>
            <w:tcMar>
              <w:top w:w="128" w:type="dxa"/>
              <w:left w:w="43" w:type="dxa"/>
              <w:bottom w:w="43" w:type="dxa"/>
              <w:right w:w="43" w:type="dxa"/>
            </w:tcMar>
          </w:tcPr>
          <w:p w14:paraId="4A1ECD11" w14:textId="77777777" w:rsidR="0089264D" w:rsidRPr="00B40C4C" w:rsidRDefault="0089264D" w:rsidP="009137DA"/>
        </w:tc>
        <w:tc>
          <w:tcPr>
            <w:tcW w:w="636" w:type="dxa"/>
            <w:tcBorders>
              <w:top w:val="nil"/>
              <w:left w:val="nil"/>
              <w:bottom w:val="single" w:sz="4" w:space="0" w:color="000000"/>
              <w:right w:val="nil"/>
            </w:tcBorders>
            <w:tcMar>
              <w:top w:w="128" w:type="dxa"/>
              <w:left w:w="43" w:type="dxa"/>
              <w:bottom w:w="43" w:type="dxa"/>
              <w:right w:w="43" w:type="dxa"/>
            </w:tcMar>
          </w:tcPr>
          <w:p w14:paraId="1AADDE91" w14:textId="77777777" w:rsidR="0089264D" w:rsidRPr="00B40C4C" w:rsidRDefault="0089264D" w:rsidP="009137DA">
            <w:r w:rsidRPr="00B40C4C">
              <w:t>30</w:t>
            </w:r>
          </w:p>
        </w:tc>
        <w:tc>
          <w:tcPr>
            <w:tcW w:w="4220" w:type="dxa"/>
            <w:tcBorders>
              <w:top w:val="nil"/>
              <w:left w:val="nil"/>
              <w:bottom w:val="single" w:sz="4" w:space="0" w:color="000000"/>
              <w:right w:val="nil"/>
            </w:tcBorders>
            <w:tcMar>
              <w:top w:w="128" w:type="dxa"/>
              <w:left w:w="43" w:type="dxa"/>
              <w:bottom w:w="43" w:type="dxa"/>
              <w:right w:w="43" w:type="dxa"/>
            </w:tcMar>
          </w:tcPr>
          <w:p w14:paraId="1B402EE7" w14:textId="77777777" w:rsidR="0089264D" w:rsidRPr="00B40C4C" w:rsidRDefault="0089264D" w:rsidP="009137DA">
            <w:r w:rsidRPr="00B40C4C">
              <w:t>Riksveiinvesteringer: Prosjekter uten kostnadsramme</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08541FAD" w14:textId="77777777" w:rsidR="0089264D" w:rsidRPr="00B40C4C" w:rsidRDefault="0089264D" w:rsidP="00C57201">
            <w:pPr>
              <w:jc w:val="right"/>
            </w:pPr>
            <w:r w:rsidRPr="00B40C4C">
              <w:t>9 840 mill. kroner</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1E4FD577" w14:textId="77777777" w:rsidR="0089264D" w:rsidRPr="00B40C4C" w:rsidRDefault="0089264D" w:rsidP="00C57201">
            <w:pPr>
              <w:jc w:val="right"/>
            </w:pPr>
            <w:r w:rsidRPr="00B40C4C">
              <w:t>4 430 mill. kroner</w:t>
            </w:r>
          </w:p>
        </w:tc>
      </w:tr>
    </w:tbl>
    <w:p w14:paraId="36988EB6" w14:textId="77777777" w:rsidR="0089264D" w:rsidRPr="00B40C4C" w:rsidRDefault="0089264D" w:rsidP="00B40C4C">
      <w:pPr>
        <w:pStyle w:val="Nummerertliste"/>
      </w:pPr>
      <w:r w:rsidRPr="00B40C4C">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15A7A733" w14:textId="77777777" w:rsidR="0089264D" w:rsidRPr="00B40C4C" w:rsidRDefault="0089264D" w:rsidP="009137DA">
      <w:pPr>
        <w:pStyle w:val="Tabellnavn"/>
      </w:pPr>
      <w:r w:rsidRPr="00B40C4C">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
        <w:gridCol w:w="540"/>
        <w:gridCol w:w="6000"/>
        <w:gridCol w:w="2380"/>
      </w:tblGrid>
      <w:tr w:rsidR="00446E55" w:rsidRPr="00B40C4C" w14:paraId="3E13D841" w14:textId="77777777">
        <w:trPr>
          <w:trHeight w:val="60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5BC60327" w14:textId="77777777" w:rsidR="0089264D" w:rsidRPr="00B40C4C" w:rsidRDefault="0089264D" w:rsidP="00503FD6">
            <w:r w:rsidRPr="00B40C4C">
              <w:t xml:space="preserve">Kap. </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3CEC7" w14:textId="77777777" w:rsidR="0089264D" w:rsidRPr="00B40C4C" w:rsidRDefault="0089264D" w:rsidP="009137DA">
            <w:r w:rsidRPr="00B40C4C">
              <w:t>Post</w:t>
            </w:r>
          </w:p>
        </w:tc>
        <w:tc>
          <w:tcPr>
            <w:tcW w:w="6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07971" w14:textId="77777777" w:rsidR="0089264D" w:rsidRPr="00B40C4C" w:rsidRDefault="0089264D" w:rsidP="009137DA">
            <w:r w:rsidRPr="00B40C4C">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FB306" w14:textId="77777777" w:rsidR="0089264D" w:rsidRPr="00B40C4C" w:rsidRDefault="0089264D" w:rsidP="00C57201">
            <w:pPr>
              <w:jc w:val="right"/>
            </w:pPr>
            <w:r w:rsidRPr="00B40C4C">
              <w:t>Samlet ramme for gamle og nye forpliktelser</w:t>
            </w:r>
          </w:p>
        </w:tc>
      </w:tr>
      <w:tr w:rsidR="00446E55" w:rsidRPr="00B40C4C" w14:paraId="7218FD1D"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1A5BFEBF" w14:textId="77777777" w:rsidR="0089264D" w:rsidRPr="00B40C4C" w:rsidRDefault="0089264D" w:rsidP="009137DA">
            <w:r w:rsidRPr="00B40C4C">
              <w:t>1320</w:t>
            </w:r>
          </w:p>
        </w:tc>
        <w:tc>
          <w:tcPr>
            <w:tcW w:w="540" w:type="dxa"/>
            <w:tcBorders>
              <w:top w:val="single" w:sz="4" w:space="0" w:color="000000"/>
              <w:left w:val="nil"/>
              <w:bottom w:val="nil"/>
              <w:right w:val="nil"/>
            </w:tcBorders>
            <w:tcMar>
              <w:top w:w="128" w:type="dxa"/>
              <w:left w:w="43" w:type="dxa"/>
              <w:bottom w:w="43" w:type="dxa"/>
              <w:right w:w="43" w:type="dxa"/>
            </w:tcMar>
          </w:tcPr>
          <w:p w14:paraId="5648A3A7" w14:textId="77777777" w:rsidR="0089264D" w:rsidRPr="00B40C4C" w:rsidRDefault="0089264D" w:rsidP="009137DA"/>
        </w:tc>
        <w:tc>
          <w:tcPr>
            <w:tcW w:w="6000" w:type="dxa"/>
            <w:tcBorders>
              <w:top w:val="single" w:sz="4" w:space="0" w:color="000000"/>
              <w:left w:val="nil"/>
              <w:bottom w:val="nil"/>
              <w:right w:val="nil"/>
            </w:tcBorders>
            <w:tcMar>
              <w:top w:w="128" w:type="dxa"/>
              <w:left w:w="43" w:type="dxa"/>
              <w:bottom w:w="43" w:type="dxa"/>
              <w:right w:w="43" w:type="dxa"/>
            </w:tcMar>
          </w:tcPr>
          <w:p w14:paraId="3BBB1556" w14:textId="77777777" w:rsidR="0089264D" w:rsidRPr="00B40C4C" w:rsidRDefault="0089264D" w:rsidP="009137DA">
            <w:r w:rsidRPr="00B40C4C">
              <w:t>Statens vegvesen</w:t>
            </w:r>
          </w:p>
        </w:tc>
        <w:tc>
          <w:tcPr>
            <w:tcW w:w="2380" w:type="dxa"/>
            <w:tcBorders>
              <w:top w:val="single" w:sz="4" w:space="0" w:color="000000"/>
              <w:left w:val="nil"/>
              <w:bottom w:val="nil"/>
              <w:right w:val="nil"/>
            </w:tcBorders>
            <w:tcMar>
              <w:top w:w="128" w:type="dxa"/>
              <w:left w:w="43" w:type="dxa"/>
              <w:bottom w:w="43" w:type="dxa"/>
              <w:right w:w="43" w:type="dxa"/>
            </w:tcMar>
          </w:tcPr>
          <w:p w14:paraId="132E4BA7" w14:textId="77777777" w:rsidR="0089264D" w:rsidRPr="00B40C4C" w:rsidRDefault="0089264D" w:rsidP="00C57201">
            <w:pPr>
              <w:jc w:val="right"/>
            </w:pPr>
          </w:p>
        </w:tc>
      </w:tr>
      <w:tr w:rsidR="00446E55" w:rsidRPr="00B40C4C" w14:paraId="120FF281" w14:textId="77777777">
        <w:trPr>
          <w:trHeight w:val="640"/>
        </w:trPr>
        <w:tc>
          <w:tcPr>
            <w:tcW w:w="640" w:type="dxa"/>
            <w:tcBorders>
              <w:top w:val="nil"/>
              <w:left w:val="nil"/>
              <w:bottom w:val="single" w:sz="4" w:space="0" w:color="000000"/>
              <w:right w:val="nil"/>
            </w:tcBorders>
            <w:tcMar>
              <w:top w:w="128" w:type="dxa"/>
              <w:left w:w="43" w:type="dxa"/>
              <w:bottom w:w="43" w:type="dxa"/>
              <w:right w:w="43" w:type="dxa"/>
            </w:tcMar>
          </w:tcPr>
          <w:p w14:paraId="43B32B42" w14:textId="77777777" w:rsidR="0089264D" w:rsidRPr="00B40C4C" w:rsidRDefault="0089264D" w:rsidP="009137DA"/>
        </w:tc>
        <w:tc>
          <w:tcPr>
            <w:tcW w:w="540" w:type="dxa"/>
            <w:tcBorders>
              <w:top w:val="nil"/>
              <w:left w:val="nil"/>
              <w:bottom w:val="single" w:sz="4" w:space="0" w:color="000000"/>
              <w:right w:val="nil"/>
            </w:tcBorders>
            <w:tcMar>
              <w:top w:w="128" w:type="dxa"/>
              <w:left w:w="43" w:type="dxa"/>
              <w:bottom w:w="43" w:type="dxa"/>
              <w:right w:w="43" w:type="dxa"/>
            </w:tcMar>
          </w:tcPr>
          <w:p w14:paraId="4B8F6834" w14:textId="77777777" w:rsidR="0089264D" w:rsidRPr="00B40C4C" w:rsidRDefault="0089264D" w:rsidP="009137DA">
            <w:r w:rsidRPr="00B40C4C">
              <w:t>30</w:t>
            </w:r>
          </w:p>
        </w:tc>
        <w:tc>
          <w:tcPr>
            <w:tcW w:w="6000" w:type="dxa"/>
            <w:tcBorders>
              <w:top w:val="nil"/>
              <w:left w:val="nil"/>
              <w:bottom w:val="single" w:sz="4" w:space="0" w:color="000000"/>
              <w:right w:val="nil"/>
            </w:tcBorders>
            <w:tcMar>
              <w:top w:w="128" w:type="dxa"/>
              <w:left w:w="43" w:type="dxa"/>
              <w:bottom w:w="43" w:type="dxa"/>
              <w:right w:w="43" w:type="dxa"/>
            </w:tcMar>
          </w:tcPr>
          <w:p w14:paraId="579D7BF0" w14:textId="77777777" w:rsidR="0089264D" w:rsidRPr="00B40C4C" w:rsidRDefault="0089264D" w:rsidP="009137DA">
            <w:r w:rsidRPr="00B40C4C">
              <w:t>Riksveiinvesteringer: Planlegging, forberedende arbeider og grunnerverv</w:t>
            </w:r>
          </w:p>
        </w:tc>
        <w:tc>
          <w:tcPr>
            <w:tcW w:w="2380" w:type="dxa"/>
            <w:tcBorders>
              <w:top w:val="nil"/>
              <w:left w:val="nil"/>
              <w:bottom w:val="single" w:sz="4" w:space="0" w:color="000000"/>
              <w:right w:val="nil"/>
            </w:tcBorders>
            <w:tcMar>
              <w:top w:w="128" w:type="dxa"/>
              <w:left w:w="43" w:type="dxa"/>
              <w:bottom w:w="43" w:type="dxa"/>
              <w:right w:w="43" w:type="dxa"/>
            </w:tcMar>
          </w:tcPr>
          <w:p w14:paraId="4FA8995A" w14:textId="77777777" w:rsidR="0089264D" w:rsidRPr="00B40C4C" w:rsidRDefault="0089264D" w:rsidP="00C57201">
            <w:pPr>
              <w:jc w:val="right"/>
            </w:pPr>
            <w:r w:rsidRPr="00B40C4C">
              <w:t>500 mill. kroner</w:t>
            </w:r>
          </w:p>
        </w:tc>
      </w:tr>
    </w:tbl>
    <w:p w14:paraId="3D041846" w14:textId="77777777" w:rsidR="0089264D" w:rsidRPr="00B40C4C" w:rsidRDefault="0089264D" w:rsidP="00B40C4C">
      <w:pPr>
        <w:pStyle w:val="a-vedtak-del"/>
      </w:pPr>
      <w:r w:rsidRPr="00B40C4C">
        <w:lastRenderedPageBreak/>
        <w:t>V</w:t>
      </w:r>
    </w:p>
    <w:p w14:paraId="61240022" w14:textId="77777777" w:rsidR="0089264D" w:rsidRPr="00B40C4C" w:rsidRDefault="0089264D" w:rsidP="009137DA">
      <w:pPr>
        <w:pStyle w:val="a-vedtak-tekst"/>
      </w:pPr>
      <w:r w:rsidRPr="00B40C4C">
        <w:t>Fullmakter til å pådra staten forpliktelser utover budsjettåret for drift- og vedlikeholdsarbeider</w:t>
      </w:r>
    </w:p>
    <w:p w14:paraId="3D25F5DD" w14:textId="77777777" w:rsidR="0089264D" w:rsidRPr="00B40C4C" w:rsidRDefault="0089264D" w:rsidP="009137DA">
      <w:r w:rsidRPr="00B40C4C">
        <w:t>Stortinget samtykker i at Samferdselsdepartementet i 2025 kan:</w:t>
      </w:r>
    </w:p>
    <w:p w14:paraId="7455ED22" w14:textId="77777777" w:rsidR="0089264D" w:rsidRPr="00B40C4C" w:rsidRDefault="0089264D" w:rsidP="000C519B">
      <w:pPr>
        <w:pStyle w:val="Nummerertliste"/>
        <w:numPr>
          <w:ilvl w:val="0"/>
          <w:numId w:val="58"/>
        </w:numPr>
      </w:pPr>
      <w:r w:rsidRPr="00B40C4C">
        <w:t>forplikte staten for fremtidige budsjettår utover gitt bevilgning, herunder foreta bestillinger og gi tilsagn, inntil følgende beløp:</w:t>
      </w:r>
    </w:p>
    <w:p w14:paraId="1F7726FE" w14:textId="77777777" w:rsidR="0089264D" w:rsidRPr="00B40C4C" w:rsidRDefault="0089264D" w:rsidP="009137DA">
      <w:pPr>
        <w:pStyle w:val="Tabellnavn"/>
      </w:pPr>
      <w:r w:rsidRPr="00B40C4C">
        <w:t>05N1xx2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
        <w:gridCol w:w="540"/>
        <w:gridCol w:w="3860"/>
        <w:gridCol w:w="2260"/>
        <w:gridCol w:w="2260"/>
      </w:tblGrid>
      <w:tr w:rsidR="00446E55" w:rsidRPr="00B40C4C" w14:paraId="43DEEF39" w14:textId="77777777">
        <w:trPr>
          <w:trHeight w:val="60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391F98A5" w14:textId="77777777" w:rsidR="0089264D" w:rsidRPr="00B40C4C" w:rsidRDefault="0089264D" w:rsidP="00503FD6">
            <w:r w:rsidRPr="00B40C4C">
              <w:t>Kap.</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FB887" w14:textId="77777777" w:rsidR="0089264D" w:rsidRPr="00B40C4C" w:rsidRDefault="0089264D" w:rsidP="009137DA">
            <w:r w:rsidRPr="00B40C4C">
              <w:t xml:space="preserve">Post </w:t>
            </w:r>
          </w:p>
        </w:tc>
        <w:tc>
          <w:tcPr>
            <w:tcW w:w="3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6CA91" w14:textId="77777777" w:rsidR="0089264D" w:rsidRPr="00B40C4C" w:rsidRDefault="0089264D" w:rsidP="009137DA">
            <w:r w:rsidRPr="00B40C4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5E701" w14:textId="77777777" w:rsidR="0089264D" w:rsidRPr="00B40C4C" w:rsidRDefault="0089264D" w:rsidP="00C57201">
            <w:pPr>
              <w:jc w:val="right"/>
            </w:pPr>
            <w:r w:rsidRPr="00B40C4C">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BF265" w14:textId="77777777" w:rsidR="0089264D" w:rsidRPr="00B40C4C" w:rsidRDefault="0089264D" w:rsidP="00C57201">
            <w:pPr>
              <w:jc w:val="right"/>
            </w:pPr>
            <w:r w:rsidRPr="00B40C4C">
              <w:t>Ramme for forpliktelser som forfaller hvert år</w:t>
            </w:r>
          </w:p>
        </w:tc>
      </w:tr>
      <w:tr w:rsidR="00446E55" w:rsidRPr="00B40C4C" w14:paraId="1A5B605A"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5A8C3226" w14:textId="77777777" w:rsidR="0089264D" w:rsidRPr="00B40C4C" w:rsidRDefault="0089264D" w:rsidP="009137DA">
            <w:r w:rsidRPr="00B40C4C">
              <w:t>1320</w:t>
            </w:r>
          </w:p>
        </w:tc>
        <w:tc>
          <w:tcPr>
            <w:tcW w:w="540" w:type="dxa"/>
            <w:tcBorders>
              <w:top w:val="single" w:sz="4" w:space="0" w:color="000000"/>
              <w:left w:val="nil"/>
              <w:bottom w:val="nil"/>
              <w:right w:val="nil"/>
            </w:tcBorders>
            <w:tcMar>
              <w:top w:w="128" w:type="dxa"/>
              <w:left w:w="43" w:type="dxa"/>
              <w:bottom w:w="43" w:type="dxa"/>
              <w:right w:w="43" w:type="dxa"/>
            </w:tcMar>
          </w:tcPr>
          <w:p w14:paraId="4F6CD0D8" w14:textId="77777777" w:rsidR="0089264D" w:rsidRPr="00B40C4C" w:rsidRDefault="0089264D" w:rsidP="009137DA"/>
        </w:tc>
        <w:tc>
          <w:tcPr>
            <w:tcW w:w="3860" w:type="dxa"/>
            <w:tcBorders>
              <w:top w:val="single" w:sz="4" w:space="0" w:color="000000"/>
              <w:left w:val="nil"/>
              <w:bottom w:val="nil"/>
              <w:right w:val="nil"/>
            </w:tcBorders>
            <w:tcMar>
              <w:top w:w="128" w:type="dxa"/>
              <w:left w:w="43" w:type="dxa"/>
              <w:bottom w:w="43" w:type="dxa"/>
              <w:right w:w="43" w:type="dxa"/>
            </w:tcMar>
          </w:tcPr>
          <w:p w14:paraId="1C94BDAC" w14:textId="77777777" w:rsidR="0089264D" w:rsidRPr="00B40C4C" w:rsidRDefault="0089264D" w:rsidP="009137DA">
            <w:r w:rsidRPr="00B40C4C">
              <w:t>Statens vegvesen</w:t>
            </w:r>
          </w:p>
        </w:tc>
        <w:tc>
          <w:tcPr>
            <w:tcW w:w="2260" w:type="dxa"/>
            <w:tcBorders>
              <w:top w:val="single" w:sz="4" w:space="0" w:color="000000"/>
              <w:left w:val="nil"/>
              <w:bottom w:val="nil"/>
              <w:right w:val="nil"/>
            </w:tcBorders>
            <w:tcMar>
              <w:top w:w="128" w:type="dxa"/>
              <w:left w:w="43" w:type="dxa"/>
              <w:bottom w:w="43" w:type="dxa"/>
              <w:right w:w="43" w:type="dxa"/>
            </w:tcMar>
          </w:tcPr>
          <w:p w14:paraId="113D22BD" w14:textId="77777777" w:rsidR="0089264D" w:rsidRPr="00B40C4C" w:rsidRDefault="0089264D" w:rsidP="00C57201">
            <w:pPr>
              <w:jc w:val="right"/>
            </w:pPr>
          </w:p>
        </w:tc>
        <w:tc>
          <w:tcPr>
            <w:tcW w:w="2260" w:type="dxa"/>
            <w:tcBorders>
              <w:top w:val="single" w:sz="4" w:space="0" w:color="000000"/>
              <w:left w:val="nil"/>
              <w:bottom w:val="nil"/>
              <w:right w:val="nil"/>
            </w:tcBorders>
            <w:tcMar>
              <w:top w:w="128" w:type="dxa"/>
              <w:left w:w="43" w:type="dxa"/>
              <w:bottom w:w="43" w:type="dxa"/>
              <w:right w:w="43" w:type="dxa"/>
            </w:tcMar>
          </w:tcPr>
          <w:p w14:paraId="716A696D" w14:textId="77777777" w:rsidR="0089264D" w:rsidRPr="00B40C4C" w:rsidRDefault="0089264D" w:rsidP="00C57201">
            <w:pPr>
              <w:jc w:val="right"/>
            </w:pPr>
          </w:p>
        </w:tc>
      </w:tr>
      <w:tr w:rsidR="00446E55" w:rsidRPr="00B40C4C" w14:paraId="1439258F"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3E8C29F2" w14:textId="77777777" w:rsidR="0089264D" w:rsidRPr="00B40C4C" w:rsidRDefault="0089264D" w:rsidP="009137DA"/>
        </w:tc>
        <w:tc>
          <w:tcPr>
            <w:tcW w:w="540" w:type="dxa"/>
            <w:tcBorders>
              <w:top w:val="nil"/>
              <w:left w:val="nil"/>
              <w:bottom w:val="single" w:sz="4" w:space="0" w:color="000000"/>
              <w:right w:val="nil"/>
            </w:tcBorders>
            <w:tcMar>
              <w:top w:w="128" w:type="dxa"/>
              <w:left w:w="43" w:type="dxa"/>
              <w:bottom w:w="43" w:type="dxa"/>
              <w:right w:w="43" w:type="dxa"/>
            </w:tcMar>
          </w:tcPr>
          <w:p w14:paraId="22320D2C" w14:textId="77777777" w:rsidR="0089264D" w:rsidRPr="00B40C4C" w:rsidRDefault="0089264D" w:rsidP="009137DA">
            <w:r w:rsidRPr="00B40C4C">
              <w:t>22</w:t>
            </w:r>
          </w:p>
        </w:tc>
        <w:tc>
          <w:tcPr>
            <w:tcW w:w="3860" w:type="dxa"/>
            <w:tcBorders>
              <w:top w:val="nil"/>
              <w:left w:val="nil"/>
              <w:bottom w:val="single" w:sz="4" w:space="0" w:color="000000"/>
              <w:right w:val="nil"/>
            </w:tcBorders>
            <w:tcMar>
              <w:top w:w="128" w:type="dxa"/>
              <w:left w:w="43" w:type="dxa"/>
              <w:bottom w:w="43" w:type="dxa"/>
              <w:right w:w="43" w:type="dxa"/>
            </w:tcMar>
          </w:tcPr>
          <w:p w14:paraId="753005CE" w14:textId="77777777" w:rsidR="0089264D" w:rsidRPr="00B40C4C" w:rsidRDefault="0089264D" w:rsidP="009137DA">
            <w:r w:rsidRPr="00B40C4C">
              <w:t>Drift og vedlikehold av riksveier</w:t>
            </w:r>
          </w:p>
        </w:tc>
        <w:tc>
          <w:tcPr>
            <w:tcW w:w="2260" w:type="dxa"/>
            <w:tcBorders>
              <w:top w:val="nil"/>
              <w:left w:val="nil"/>
              <w:bottom w:val="single" w:sz="4" w:space="0" w:color="000000"/>
              <w:right w:val="nil"/>
            </w:tcBorders>
            <w:tcMar>
              <w:top w:w="128" w:type="dxa"/>
              <w:left w:w="43" w:type="dxa"/>
              <w:bottom w:w="43" w:type="dxa"/>
              <w:right w:w="43" w:type="dxa"/>
            </w:tcMar>
          </w:tcPr>
          <w:p w14:paraId="4E5BB236" w14:textId="77777777" w:rsidR="0089264D" w:rsidRPr="00B40C4C" w:rsidRDefault="0089264D" w:rsidP="00C57201">
            <w:pPr>
              <w:jc w:val="right"/>
            </w:pPr>
            <w:r w:rsidRPr="00B40C4C">
              <w:t>21 580 mill. kroner</w:t>
            </w:r>
          </w:p>
        </w:tc>
        <w:tc>
          <w:tcPr>
            <w:tcW w:w="2260" w:type="dxa"/>
            <w:tcBorders>
              <w:top w:val="nil"/>
              <w:left w:val="nil"/>
              <w:bottom w:val="single" w:sz="4" w:space="0" w:color="000000"/>
              <w:right w:val="nil"/>
            </w:tcBorders>
            <w:tcMar>
              <w:top w:w="128" w:type="dxa"/>
              <w:left w:w="43" w:type="dxa"/>
              <w:bottom w:w="43" w:type="dxa"/>
              <w:right w:w="43" w:type="dxa"/>
            </w:tcMar>
          </w:tcPr>
          <w:p w14:paraId="2ED09D8E" w14:textId="77777777" w:rsidR="0089264D" w:rsidRPr="00B40C4C" w:rsidRDefault="0089264D" w:rsidP="00C57201">
            <w:pPr>
              <w:jc w:val="right"/>
            </w:pPr>
            <w:r w:rsidRPr="00B40C4C">
              <w:t xml:space="preserve">7 550 mill. kroner </w:t>
            </w:r>
          </w:p>
        </w:tc>
      </w:tr>
    </w:tbl>
    <w:p w14:paraId="337B7290" w14:textId="77777777" w:rsidR="0089264D" w:rsidRPr="00B40C4C" w:rsidRDefault="0089264D" w:rsidP="00B40C4C">
      <w:pPr>
        <w:pStyle w:val="Nummerertliste"/>
      </w:pPr>
      <w:r w:rsidRPr="00B40C4C">
        <w:t>forplikte staten for fremtidige budsjettår utover gitt bevilgning og gi tilsagn om tilskudd, inntil følgende beløp:</w:t>
      </w:r>
    </w:p>
    <w:p w14:paraId="21E6DA8D" w14:textId="77777777" w:rsidR="0089264D" w:rsidRPr="00B40C4C" w:rsidRDefault="0089264D" w:rsidP="009137DA">
      <w:pPr>
        <w:pStyle w:val="Tabellnavn"/>
      </w:pPr>
      <w:r w:rsidRPr="00B40C4C">
        <w:t>08N2tx2</w:t>
      </w:r>
    </w:p>
    <w:tbl>
      <w:tblPr>
        <w:tblW w:w="9743" w:type="dxa"/>
        <w:tblLayout w:type="fixed"/>
        <w:tblCellMar>
          <w:top w:w="128" w:type="dxa"/>
          <w:left w:w="43" w:type="dxa"/>
          <w:bottom w:w="43" w:type="dxa"/>
          <w:right w:w="43" w:type="dxa"/>
        </w:tblCellMar>
        <w:tblLook w:val="0000" w:firstRow="0" w:lastRow="0" w:firstColumn="0" w:lastColumn="0" w:noHBand="0" w:noVBand="0"/>
      </w:tblPr>
      <w:tblGrid>
        <w:gridCol w:w="709"/>
        <w:gridCol w:w="574"/>
        <w:gridCol w:w="2240"/>
        <w:gridCol w:w="1460"/>
        <w:gridCol w:w="1160"/>
        <w:gridCol w:w="1160"/>
        <w:gridCol w:w="1240"/>
        <w:gridCol w:w="1200"/>
      </w:tblGrid>
      <w:tr w:rsidR="00446E55" w:rsidRPr="00B40C4C" w14:paraId="4DD8D8FF" w14:textId="77777777" w:rsidTr="00C57201">
        <w:trPr>
          <w:trHeight w:val="360"/>
        </w:trPr>
        <w:tc>
          <w:tcPr>
            <w:tcW w:w="709" w:type="dxa"/>
            <w:tcBorders>
              <w:top w:val="single" w:sz="4" w:space="0" w:color="000000"/>
              <w:left w:val="nil"/>
              <w:bottom w:val="nil"/>
              <w:right w:val="nil"/>
            </w:tcBorders>
            <w:tcMar>
              <w:top w:w="128" w:type="dxa"/>
              <w:left w:w="43" w:type="dxa"/>
              <w:bottom w:w="43" w:type="dxa"/>
              <w:right w:w="43" w:type="dxa"/>
            </w:tcMar>
            <w:vAlign w:val="bottom"/>
          </w:tcPr>
          <w:p w14:paraId="305B1DB4" w14:textId="77777777" w:rsidR="0089264D" w:rsidRPr="00B40C4C" w:rsidRDefault="0089264D" w:rsidP="00503FD6"/>
        </w:tc>
        <w:tc>
          <w:tcPr>
            <w:tcW w:w="574" w:type="dxa"/>
            <w:tcBorders>
              <w:top w:val="single" w:sz="4" w:space="0" w:color="000000"/>
              <w:left w:val="nil"/>
              <w:bottom w:val="nil"/>
              <w:right w:val="nil"/>
            </w:tcBorders>
            <w:tcMar>
              <w:top w:w="128" w:type="dxa"/>
              <w:left w:w="43" w:type="dxa"/>
              <w:bottom w:w="43" w:type="dxa"/>
              <w:right w:w="43" w:type="dxa"/>
            </w:tcMar>
            <w:vAlign w:val="bottom"/>
          </w:tcPr>
          <w:p w14:paraId="328F4AFF" w14:textId="77777777" w:rsidR="0089264D" w:rsidRPr="00B40C4C" w:rsidRDefault="0089264D" w:rsidP="009137DA"/>
        </w:tc>
        <w:tc>
          <w:tcPr>
            <w:tcW w:w="2240" w:type="dxa"/>
            <w:tcBorders>
              <w:top w:val="single" w:sz="4" w:space="0" w:color="000000"/>
              <w:left w:val="nil"/>
              <w:bottom w:val="nil"/>
              <w:right w:val="nil"/>
            </w:tcBorders>
            <w:tcMar>
              <w:top w:w="128" w:type="dxa"/>
              <w:left w:w="43" w:type="dxa"/>
              <w:bottom w:w="43" w:type="dxa"/>
              <w:right w:w="43" w:type="dxa"/>
            </w:tcMar>
            <w:vAlign w:val="bottom"/>
          </w:tcPr>
          <w:p w14:paraId="3E3CF2DA" w14:textId="77777777" w:rsidR="0089264D" w:rsidRPr="00B40C4C" w:rsidRDefault="0089264D" w:rsidP="009137DA"/>
        </w:tc>
        <w:tc>
          <w:tcPr>
            <w:tcW w:w="14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33D6358" w14:textId="77777777" w:rsidR="0089264D" w:rsidRPr="00B40C4C" w:rsidRDefault="0089264D" w:rsidP="00C57201">
            <w:pPr>
              <w:jc w:val="right"/>
            </w:pPr>
            <w:r w:rsidRPr="00B40C4C">
              <w:t>Samlet ramme for gamle og nye forpliktelser</w:t>
            </w:r>
          </w:p>
        </w:tc>
        <w:tc>
          <w:tcPr>
            <w:tcW w:w="47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519121E" w14:textId="77777777" w:rsidR="0089264D" w:rsidRPr="00B40C4C" w:rsidRDefault="0089264D" w:rsidP="00C57201">
            <w:pPr>
              <w:jc w:val="right"/>
            </w:pPr>
            <w:r w:rsidRPr="00B40C4C">
              <w:t>Ramme for forpliktelser som forfaller hvert år</w:t>
            </w:r>
          </w:p>
        </w:tc>
      </w:tr>
      <w:tr w:rsidR="00446E55" w:rsidRPr="00B40C4C" w14:paraId="645A0E37" w14:textId="77777777" w:rsidTr="00C57201">
        <w:trPr>
          <w:trHeight w:val="500"/>
        </w:trPr>
        <w:tc>
          <w:tcPr>
            <w:tcW w:w="709" w:type="dxa"/>
            <w:tcBorders>
              <w:top w:val="nil"/>
              <w:left w:val="nil"/>
              <w:bottom w:val="single" w:sz="4" w:space="0" w:color="000000"/>
              <w:right w:val="nil"/>
            </w:tcBorders>
            <w:tcMar>
              <w:top w:w="128" w:type="dxa"/>
              <w:left w:w="43" w:type="dxa"/>
              <w:bottom w:w="43" w:type="dxa"/>
              <w:right w:w="43" w:type="dxa"/>
            </w:tcMar>
            <w:vAlign w:val="bottom"/>
          </w:tcPr>
          <w:p w14:paraId="13098F26" w14:textId="77777777" w:rsidR="0089264D" w:rsidRPr="00B40C4C" w:rsidRDefault="0089264D" w:rsidP="009137DA">
            <w:r w:rsidRPr="00B40C4C">
              <w:t xml:space="preserve">Kap. </w:t>
            </w:r>
          </w:p>
        </w:tc>
        <w:tc>
          <w:tcPr>
            <w:tcW w:w="574" w:type="dxa"/>
            <w:tcBorders>
              <w:top w:val="nil"/>
              <w:left w:val="nil"/>
              <w:bottom w:val="single" w:sz="4" w:space="0" w:color="000000"/>
              <w:right w:val="nil"/>
            </w:tcBorders>
            <w:tcMar>
              <w:top w:w="128" w:type="dxa"/>
              <w:left w:w="43" w:type="dxa"/>
              <w:bottom w:w="43" w:type="dxa"/>
              <w:right w:w="43" w:type="dxa"/>
            </w:tcMar>
            <w:vAlign w:val="bottom"/>
          </w:tcPr>
          <w:p w14:paraId="70C5567B" w14:textId="77777777" w:rsidR="0089264D" w:rsidRPr="00B40C4C" w:rsidRDefault="0089264D" w:rsidP="009137DA">
            <w:r w:rsidRPr="00B40C4C">
              <w:t>Post</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5D9396EE" w14:textId="77777777" w:rsidR="0089264D" w:rsidRPr="00B40C4C" w:rsidRDefault="0089264D" w:rsidP="009137DA">
            <w:r w:rsidRPr="00B40C4C">
              <w:t>Betegnelse</w:t>
            </w:r>
          </w:p>
        </w:tc>
        <w:tc>
          <w:tcPr>
            <w:tcW w:w="1460" w:type="dxa"/>
            <w:vMerge/>
            <w:tcBorders>
              <w:top w:val="single" w:sz="4" w:space="0" w:color="000000"/>
              <w:left w:val="nil"/>
              <w:bottom w:val="single" w:sz="4" w:space="0" w:color="000000"/>
              <w:right w:val="nil"/>
            </w:tcBorders>
          </w:tcPr>
          <w:p w14:paraId="0212182F" w14:textId="77777777" w:rsidR="0089264D" w:rsidRPr="00B40C4C" w:rsidRDefault="0089264D" w:rsidP="00C57201">
            <w:pPr>
              <w:pStyle w:val="Overskrift1"/>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B366FE3" w14:textId="77777777" w:rsidR="0089264D" w:rsidRPr="00B40C4C" w:rsidRDefault="0089264D" w:rsidP="00C57201">
            <w:pPr>
              <w:jc w:val="right"/>
            </w:pPr>
            <w:r w:rsidRPr="00B40C4C">
              <w:t>2026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26EFC68" w14:textId="77777777" w:rsidR="0089264D" w:rsidRPr="00B40C4C" w:rsidRDefault="0089264D" w:rsidP="00C57201">
            <w:pPr>
              <w:jc w:val="right"/>
            </w:pPr>
            <w:r w:rsidRPr="00B40C4C">
              <w:t>2027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D6014E" w14:textId="77777777" w:rsidR="0089264D" w:rsidRPr="00B40C4C" w:rsidRDefault="0089264D" w:rsidP="00C57201">
            <w:pPr>
              <w:jc w:val="right"/>
            </w:pPr>
            <w:r w:rsidRPr="00B40C4C">
              <w:t>2028</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AFCEE98" w14:textId="77777777" w:rsidR="0089264D" w:rsidRPr="00B40C4C" w:rsidRDefault="0089264D" w:rsidP="00C57201">
            <w:pPr>
              <w:jc w:val="right"/>
            </w:pPr>
            <w:r w:rsidRPr="00B40C4C">
              <w:t>2029</w:t>
            </w:r>
          </w:p>
        </w:tc>
      </w:tr>
      <w:tr w:rsidR="00446E55" w:rsidRPr="00B40C4C" w14:paraId="3F75FF0E" w14:textId="77777777" w:rsidTr="00C57201">
        <w:trPr>
          <w:trHeight w:val="380"/>
        </w:trPr>
        <w:tc>
          <w:tcPr>
            <w:tcW w:w="709" w:type="dxa"/>
            <w:tcBorders>
              <w:top w:val="single" w:sz="4" w:space="0" w:color="000000"/>
              <w:left w:val="nil"/>
              <w:bottom w:val="nil"/>
              <w:right w:val="nil"/>
            </w:tcBorders>
            <w:tcMar>
              <w:top w:w="128" w:type="dxa"/>
              <w:left w:w="43" w:type="dxa"/>
              <w:bottom w:w="43" w:type="dxa"/>
              <w:right w:w="43" w:type="dxa"/>
            </w:tcMar>
          </w:tcPr>
          <w:p w14:paraId="6DE03B61" w14:textId="77777777" w:rsidR="0089264D" w:rsidRPr="00B40C4C" w:rsidRDefault="0089264D" w:rsidP="009137DA">
            <w:r w:rsidRPr="00B40C4C">
              <w:t>1352</w:t>
            </w:r>
          </w:p>
        </w:tc>
        <w:tc>
          <w:tcPr>
            <w:tcW w:w="574" w:type="dxa"/>
            <w:tcBorders>
              <w:top w:val="single" w:sz="4" w:space="0" w:color="000000"/>
              <w:left w:val="nil"/>
              <w:bottom w:val="nil"/>
              <w:right w:val="nil"/>
            </w:tcBorders>
            <w:tcMar>
              <w:top w:w="128" w:type="dxa"/>
              <w:left w:w="43" w:type="dxa"/>
              <w:bottom w:w="43" w:type="dxa"/>
              <w:right w:w="43" w:type="dxa"/>
            </w:tcMar>
          </w:tcPr>
          <w:p w14:paraId="4E52EB8D" w14:textId="77777777" w:rsidR="0089264D" w:rsidRPr="00B40C4C" w:rsidRDefault="0089264D" w:rsidP="009137DA"/>
        </w:tc>
        <w:tc>
          <w:tcPr>
            <w:tcW w:w="2240" w:type="dxa"/>
            <w:tcBorders>
              <w:top w:val="single" w:sz="4" w:space="0" w:color="000000"/>
              <w:left w:val="nil"/>
              <w:bottom w:val="nil"/>
              <w:right w:val="nil"/>
            </w:tcBorders>
            <w:tcMar>
              <w:top w:w="128" w:type="dxa"/>
              <w:left w:w="43" w:type="dxa"/>
              <w:bottom w:w="43" w:type="dxa"/>
              <w:right w:w="43" w:type="dxa"/>
            </w:tcMar>
            <w:vAlign w:val="bottom"/>
          </w:tcPr>
          <w:p w14:paraId="5E236F0A" w14:textId="77777777" w:rsidR="0089264D" w:rsidRPr="00B40C4C" w:rsidRDefault="0089264D" w:rsidP="009137DA">
            <w:r w:rsidRPr="00B40C4C">
              <w:t>Jernbanedirektoratet</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067C547"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807E4D2" w14:textId="77777777" w:rsidR="0089264D" w:rsidRPr="00B40C4C" w:rsidRDefault="0089264D" w:rsidP="00C57201">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1E236AF" w14:textId="77777777" w:rsidR="0089264D" w:rsidRPr="00B40C4C" w:rsidRDefault="0089264D" w:rsidP="00C57201">
            <w:pPr>
              <w:jc w:val="right"/>
            </w:pP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E58D514" w14:textId="77777777" w:rsidR="0089264D" w:rsidRPr="00B40C4C" w:rsidRDefault="0089264D" w:rsidP="00C57201">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0F3439E" w14:textId="77777777" w:rsidR="0089264D" w:rsidRPr="00B40C4C" w:rsidRDefault="0089264D" w:rsidP="00C57201">
            <w:pPr>
              <w:jc w:val="right"/>
            </w:pPr>
          </w:p>
        </w:tc>
      </w:tr>
      <w:tr w:rsidR="00446E55" w:rsidRPr="00B40C4C" w14:paraId="686BCE7D" w14:textId="77777777" w:rsidTr="00C57201">
        <w:trPr>
          <w:trHeight w:val="880"/>
        </w:trPr>
        <w:tc>
          <w:tcPr>
            <w:tcW w:w="709" w:type="dxa"/>
            <w:tcBorders>
              <w:top w:val="nil"/>
              <w:left w:val="nil"/>
              <w:bottom w:val="single" w:sz="4" w:space="0" w:color="000000"/>
              <w:right w:val="nil"/>
            </w:tcBorders>
            <w:tcMar>
              <w:top w:w="128" w:type="dxa"/>
              <w:left w:w="43" w:type="dxa"/>
              <w:bottom w:w="43" w:type="dxa"/>
              <w:right w:w="43" w:type="dxa"/>
            </w:tcMar>
          </w:tcPr>
          <w:p w14:paraId="2CC6A344" w14:textId="77777777" w:rsidR="0089264D" w:rsidRPr="00B40C4C" w:rsidRDefault="0089264D" w:rsidP="009137DA"/>
        </w:tc>
        <w:tc>
          <w:tcPr>
            <w:tcW w:w="574" w:type="dxa"/>
            <w:tcBorders>
              <w:top w:val="nil"/>
              <w:left w:val="nil"/>
              <w:bottom w:val="single" w:sz="4" w:space="0" w:color="000000"/>
              <w:right w:val="nil"/>
            </w:tcBorders>
            <w:tcMar>
              <w:top w:w="128" w:type="dxa"/>
              <w:left w:w="43" w:type="dxa"/>
              <w:bottom w:w="43" w:type="dxa"/>
              <w:right w:w="43" w:type="dxa"/>
            </w:tcMar>
          </w:tcPr>
          <w:p w14:paraId="5B721FC0" w14:textId="77777777" w:rsidR="0089264D" w:rsidRPr="00B40C4C" w:rsidRDefault="0089264D" w:rsidP="009137DA">
            <w:r w:rsidRPr="00B40C4C">
              <w:t>71</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4438DD7E" w14:textId="77777777" w:rsidR="0089264D" w:rsidRPr="00B40C4C" w:rsidRDefault="0089264D" w:rsidP="009137DA">
            <w:r w:rsidRPr="00B40C4C">
              <w:t>Kjøp av infrastrukturtjenester – drift og vedlikehold</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4961552" w14:textId="77777777" w:rsidR="0089264D" w:rsidRPr="00B40C4C" w:rsidRDefault="0089264D" w:rsidP="00C57201">
            <w:pPr>
              <w:jc w:val="right"/>
            </w:pPr>
            <w:r w:rsidRPr="00B40C4C">
              <w:t>21 780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BCCFDF" w14:textId="77777777" w:rsidR="0089264D" w:rsidRPr="00B40C4C" w:rsidRDefault="0089264D" w:rsidP="00C57201">
            <w:pPr>
              <w:jc w:val="right"/>
            </w:pPr>
            <w:r w:rsidRPr="00B40C4C">
              <w:t xml:space="preserve">5 940 mill. kroner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27F52C4" w14:textId="77777777" w:rsidR="0089264D" w:rsidRPr="00B40C4C" w:rsidRDefault="0089264D" w:rsidP="00C57201">
            <w:pPr>
              <w:jc w:val="right"/>
            </w:pPr>
            <w:r w:rsidRPr="00B40C4C">
              <w:t>5 610 mill. kroner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996D7E2" w14:textId="77777777" w:rsidR="0089264D" w:rsidRPr="00B40C4C" w:rsidRDefault="0089264D" w:rsidP="00C57201">
            <w:pPr>
              <w:jc w:val="right"/>
            </w:pPr>
            <w:r w:rsidRPr="00B40C4C">
              <w:t>5 280 mill. kroner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AE4D928" w14:textId="77777777" w:rsidR="0089264D" w:rsidRPr="00B40C4C" w:rsidRDefault="0089264D" w:rsidP="00C57201">
            <w:pPr>
              <w:jc w:val="right"/>
            </w:pPr>
            <w:r w:rsidRPr="00B40C4C">
              <w:t>4 950 mill. kroner</w:t>
            </w:r>
          </w:p>
        </w:tc>
      </w:tr>
    </w:tbl>
    <w:p w14:paraId="6BD58301" w14:textId="77777777" w:rsidR="0089264D" w:rsidRPr="00B40C4C" w:rsidRDefault="0089264D" w:rsidP="00B40C4C">
      <w:pPr>
        <w:pStyle w:val="a-vedtak-del"/>
      </w:pPr>
      <w:r w:rsidRPr="00B40C4C">
        <w:t>VI</w:t>
      </w:r>
    </w:p>
    <w:p w14:paraId="790FB9F7" w14:textId="77777777" w:rsidR="0089264D" w:rsidRPr="00B40C4C" w:rsidRDefault="0089264D" w:rsidP="009137DA">
      <w:pPr>
        <w:pStyle w:val="a-vedtak-tekst"/>
      </w:pPr>
      <w:r w:rsidRPr="00B40C4C">
        <w:t>Fullmakt til å pådra staten forpliktelser utover budsjettåret for kjøp av transporttjenester</w:t>
      </w:r>
    </w:p>
    <w:p w14:paraId="6B5E3BA1" w14:textId="77777777" w:rsidR="0089264D" w:rsidRPr="00B40C4C" w:rsidRDefault="0089264D" w:rsidP="009137DA">
      <w:r w:rsidRPr="00B40C4C">
        <w:t>Stortinget samtykker i at Samferdselsdepartementet i 2025 kan forplikte staten for fremtidige budsjettår utover gitt bevilgning og gi tilsagn om tilskudd inntil følgende beløp:</w:t>
      </w:r>
    </w:p>
    <w:p w14:paraId="192275EB" w14:textId="77777777" w:rsidR="0089264D" w:rsidRPr="00B40C4C" w:rsidRDefault="0089264D" w:rsidP="009137DA">
      <w:pPr>
        <w:pStyle w:val="Tabellnavn"/>
      </w:pPr>
      <w:r w:rsidRPr="00B40C4C">
        <w:t>05N1xx2</w:t>
      </w:r>
    </w:p>
    <w:tbl>
      <w:tblPr>
        <w:tblW w:w="9709" w:type="dxa"/>
        <w:tblLayout w:type="fixed"/>
        <w:tblCellMar>
          <w:top w:w="128" w:type="dxa"/>
          <w:left w:w="43" w:type="dxa"/>
          <w:bottom w:w="43" w:type="dxa"/>
          <w:right w:w="43" w:type="dxa"/>
        </w:tblCellMar>
        <w:tblLook w:val="0000" w:firstRow="0" w:lastRow="0" w:firstColumn="0" w:lastColumn="0" w:noHBand="0" w:noVBand="0"/>
      </w:tblPr>
      <w:tblGrid>
        <w:gridCol w:w="709"/>
        <w:gridCol w:w="580"/>
        <w:gridCol w:w="3940"/>
        <w:gridCol w:w="2240"/>
        <w:gridCol w:w="2240"/>
      </w:tblGrid>
      <w:tr w:rsidR="00446E55" w:rsidRPr="00B40C4C" w14:paraId="4C6BEE4E" w14:textId="77777777" w:rsidTr="0053369B">
        <w:trPr>
          <w:trHeight w:val="600"/>
        </w:trPr>
        <w:tc>
          <w:tcPr>
            <w:tcW w:w="709" w:type="dxa"/>
            <w:tcBorders>
              <w:top w:val="single" w:sz="4" w:space="0" w:color="000000"/>
              <w:left w:val="nil"/>
              <w:bottom w:val="nil"/>
              <w:right w:val="nil"/>
            </w:tcBorders>
            <w:tcMar>
              <w:top w:w="128" w:type="dxa"/>
              <w:left w:w="43" w:type="dxa"/>
              <w:bottom w:w="43" w:type="dxa"/>
              <w:right w:w="43" w:type="dxa"/>
            </w:tcMar>
            <w:vAlign w:val="bottom"/>
          </w:tcPr>
          <w:p w14:paraId="5A127789" w14:textId="77777777" w:rsidR="0089264D" w:rsidRPr="00B40C4C" w:rsidRDefault="0089264D" w:rsidP="00503FD6">
            <w:r w:rsidRPr="00B40C4C">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0A155" w14:textId="77777777" w:rsidR="0089264D" w:rsidRPr="00B40C4C" w:rsidRDefault="0089264D" w:rsidP="009137DA">
            <w:r w:rsidRPr="00B40C4C">
              <w:t xml:space="preserve">Post </w:t>
            </w:r>
          </w:p>
        </w:tc>
        <w:tc>
          <w:tcPr>
            <w:tcW w:w="3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9F633" w14:textId="77777777" w:rsidR="0089264D" w:rsidRPr="00B40C4C" w:rsidRDefault="0089264D" w:rsidP="009137DA">
            <w:r w:rsidRPr="00B40C4C">
              <w:t>Betegnelse</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6BE79" w14:textId="77777777" w:rsidR="0089264D" w:rsidRPr="00B40C4C" w:rsidRDefault="0089264D" w:rsidP="00B01F07">
            <w:pPr>
              <w:jc w:val="right"/>
            </w:pPr>
            <w:r w:rsidRPr="00B40C4C">
              <w:t>Samlet ramme for gamle og nye forpliktelser</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5E76B" w14:textId="77777777" w:rsidR="0089264D" w:rsidRPr="00B40C4C" w:rsidRDefault="0089264D" w:rsidP="00B01F07">
            <w:pPr>
              <w:jc w:val="right"/>
            </w:pPr>
            <w:r w:rsidRPr="00B40C4C">
              <w:t>Ramme for forpliktelser som forfaller hvert år</w:t>
            </w:r>
          </w:p>
        </w:tc>
      </w:tr>
      <w:tr w:rsidR="00446E55" w:rsidRPr="00B40C4C" w14:paraId="454E8235" w14:textId="77777777" w:rsidTr="0053369B">
        <w:trPr>
          <w:trHeight w:val="380"/>
        </w:trPr>
        <w:tc>
          <w:tcPr>
            <w:tcW w:w="709" w:type="dxa"/>
            <w:tcBorders>
              <w:top w:val="single" w:sz="4" w:space="0" w:color="000000"/>
              <w:left w:val="nil"/>
              <w:bottom w:val="nil"/>
              <w:right w:val="nil"/>
            </w:tcBorders>
            <w:tcMar>
              <w:top w:w="128" w:type="dxa"/>
              <w:left w:w="43" w:type="dxa"/>
              <w:bottom w:w="43" w:type="dxa"/>
              <w:right w:w="43" w:type="dxa"/>
            </w:tcMar>
          </w:tcPr>
          <w:p w14:paraId="63A1F888" w14:textId="77777777" w:rsidR="0089264D" w:rsidRPr="00B40C4C" w:rsidRDefault="0089264D" w:rsidP="009137DA">
            <w:r w:rsidRPr="00B40C4C">
              <w:t>1320</w:t>
            </w:r>
          </w:p>
        </w:tc>
        <w:tc>
          <w:tcPr>
            <w:tcW w:w="580" w:type="dxa"/>
            <w:tcBorders>
              <w:top w:val="single" w:sz="4" w:space="0" w:color="000000"/>
              <w:left w:val="nil"/>
              <w:bottom w:val="nil"/>
              <w:right w:val="nil"/>
            </w:tcBorders>
            <w:tcMar>
              <w:top w:w="128" w:type="dxa"/>
              <w:left w:w="43" w:type="dxa"/>
              <w:bottom w:w="43" w:type="dxa"/>
              <w:right w:w="43" w:type="dxa"/>
            </w:tcMar>
          </w:tcPr>
          <w:p w14:paraId="57C85D36" w14:textId="77777777" w:rsidR="0089264D" w:rsidRPr="00B40C4C" w:rsidRDefault="0089264D" w:rsidP="009137DA"/>
        </w:tc>
        <w:tc>
          <w:tcPr>
            <w:tcW w:w="3940" w:type="dxa"/>
            <w:tcBorders>
              <w:top w:val="single" w:sz="4" w:space="0" w:color="000000"/>
              <w:left w:val="nil"/>
              <w:bottom w:val="nil"/>
              <w:right w:val="nil"/>
            </w:tcBorders>
            <w:tcMar>
              <w:top w:w="128" w:type="dxa"/>
              <w:left w:w="43" w:type="dxa"/>
              <w:bottom w:w="43" w:type="dxa"/>
              <w:right w:w="43" w:type="dxa"/>
            </w:tcMar>
          </w:tcPr>
          <w:p w14:paraId="3CACB85C" w14:textId="77777777" w:rsidR="0089264D" w:rsidRPr="00B40C4C" w:rsidRDefault="0089264D" w:rsidP="009137DA">
            <w:r w:rsidRPr="00B40C4C">
              <w:t>Statens vegvesen</w:t>
            </w:r>
          </w:p>
        </w:tc>
        <w:tc>
          <w:tcPr>
            <w:tcW w:w="2240" w:type="dxa"/>
            <w:tcBorders>
              <w:top w:val="single" w:sz="4" w:space="0" w:color="000000"/>
              <w:left w:val="nil"/>
              <w:bottom w:val="nil"/>
              <w:right w:val="nil"/>
            </w:tcBorders>
            <w:tcMar>
              <w:top w:w="128" w:type="dxa"/>
              <w:left w:w="43" w:type="dxa"/>
              <w:bottom w:w="43" w:type="dxa"/>
              <w:right w:w="43" w:type="dxa"/>
            </w:tcMar>
          </w:tcPr>
          <w:p w14:paraId="49296FCC" w14:textId="77777777" w:rsidR="0089264D" w:rsidRPr="00B40C4C" w:rsidRDefault="0089264D" w:rsidP="00B01F07">
            <w:pPr>
              <w:jc w:val="right"/>
            </w:pPr>
          </w:p>
        </w:tc>
        <w:tc>
          <w:tcPr>
            <w:tcW w:w="2240" w:type="dxa"/>
            <w:tcBorders>
              <w:top w:val="single" w:sz="4" w:space="0" w:color="000000"/>
              <w:left w:val="nil"/>
              <w:bottom w:val="nil"/>
              <w:right w:val="nil"/>
            </w:tcBorders>
            <w:tcMar>
              <w:top w:w="128" w:type="dxa"/>
              <w:left w:w="43" w:type="dxa"/>
              <w:bottom w:w="43" w:type="dxa"/>
              <w:right w:w="43" w:type="dxa"/>
            </w:tcMar>
          </w:tcPr>
          <w:p w14:paraId="55B2BECC" w14:textId="77777777" w:rsidR="0089264D" w:rsidRPr="00B40C4C" w:rsidRDefault="0089264D" w:rsidP="00B01F07">
            <w:pPr>
              <w:jc w:val="right"/>
            </w:pPr>
          </w:p>
        </w:tc>
      </w:tr>
      <w:tr w:rsidR="00446E55" w:rsidRPr="00B40C4C" w14:paraId="5F801AE6" w14:textId="77777777" w:rsidTr="0053369B">
        <w:trPr>
          <w:trHeight w:val="380"/>
        </w:trPr>
        <w:tc>
          <w:tcPr>
            <w:tcW w:w="709" w:type="dxa"/>
            <w:tcBorders>
              <w:top w:val="nil"/>
              <w:left w:val="nil"/>
              <w:bottom w:val="nil"/>
              <w:right w:val="nil"/>
            </w:tcBorders>
            <w:tcMar>
              <w:top w:w="128" w:type="dxa"/>
              <w:left w:w="43" w:type="dxa"/>
              <w:bottom w:w="43" w:type="dxa"/>
              <w:right w:w="43" w:type="dxa"/>
            </w:tcMar>
          </w:tcPr>
          <w:p w14:paraId="6FE60CE2"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tcPr>
          <w:p w14:paraId="67892DF0" w14:textId="77777777" w:rsidR="0089264D" w:rsidRPr="00B40C4C" w:rsidRDefault="0089264D" w:rsidP="009137DA">
            <w:r w:rsidRPr="00B40C4C">
              <w:t>72</w:t>
            </w:r>
          </w:p>
        </w:tc>
        <w:tc>
          <w:tcPr>
            <w:tcW w:w="3940" w:type="dxa"/>
            <w:tcBorders>
              <w:top w:val="nil"/>
              <w:left w:val="nil"/>
              <w:bottom w:val="nil"/>
              <w:right w:val="nil"/>
            </w:tcBorders>
            <w:tcMar>
              <w:top w:w="128" w:type="dxa"/>
              <w:left w:w="43" w:type="dxa"/>
              <w:bottom w:w="43" w:type="dxa"/>
              <w:right w:w="43" w:type="dxa"/>
            </w:tcMar>
          </w:tcPr>
          <w:p w14:paraId="14B44980" w14:textId="77777777" w:rsidR="0089264D" w:rsidRPr="00B40C4C" w:rsidRDefault="0089264D" w:rsidP="009137DA">
            <w:r w:rsidRPr="00B40C4C">
              <w:t>Tilskudd til riksveiferjedriften</w:t>
            </w:r>
          </w:p>
        </w:tc>
        <w:tc>
          <w:tcPr>
            <w:tcW w:w="2240" w:type="dxa"/>
            <w:tcBorders>
              <w:top w:val="nil"/>
              <w:left w:val="nil"/>
              <w:bottom w:val="nil"/>
              <w:right w:val="nil"/>
            </w:tcBorders>
            <w:tcMar>
              <w:top w:w="128" w:type="dxa"/>
              <w:left w:w="43" w:type="dxa"/>
              <w:bottom w:w="43" w:type="dxa"/>
              <w:right w:w="43" w:type="dxa"/>
            </w:tcMar>
          </w:tcPr>
          <w:p w14:paraId="637469E5" w14:textId="77777777" w:rsidR="0089264D" w:rsidRPr="00B40C4C" w:rsidRDefault="0089264D" w:rsidP="00B01F07">
            <w:pPr>
              <w:jc w:val="right"/>
            </w:pPr>
            <w:r w:rsidRPr="00B40C4C">
              <w:t>34 750 mill. kroner</w:t>
            </w:r>
          </w:p>
        </w:tc>
        <w:tc>
          <w:tcPr>
            <w:tcW w:w="2240" w:type="dxa"/>
            <w:tcBorders>
              <w:top w:val="nil"/>
              <w:left w:val="nil"/>
              <w:bottom w:val="nil"/>
              <w:right w:val="nil"/>
            </w:tcBorders>
            <w:tcMar>
              <w:top w:w="128" w:type="dxa"/>
              <w:left w:w="43" w:type="dxa"/>
              <w:bottom w:w="43" w:type="dxa"/>
              <w:right w:w="43" w:type="dxa"/>
            </w:tcMar>
          </w:tcPr>
          <w:p w14:paraId="040F7174" w14:textId="77777777" w:rsidR="0089264D" w:rsidRPr="00B40C4C" w:rsidRDefault="0089264D" w:rsidP="00B01F07">
            <w:pPr>
              <w:jc w:val="right"/>
            </w:pPr>
            <w:r w:rsidRPr="00B40C4C">
              <w:t xml:space="preserve">3 600 mill. kroner </w:t>
            </w:r>
          </w:p>
        </w:tc>
      </w:tr>
      <w:tr w:rsidR="00446E55" w:rsidRPr="00B40C4C" w14:paraId="687CC39A" w14:textId="77777777" w:rsidTr="0053369B">
        <w:trPr>
          <w:trHeight w:val="380"/>
        </w:trPr>
        <w:tc>
          <w:tcPr>
            <w:tcW w:w="709" w:type="dxa"/>
            <w:tcBorders>
              <w:top w:val="nil"/>
              <w:left w:val="nil"/>
              <w:bottom w:val="nil"/>
              <w:right w:val="nil"/>
            </w:tcBorders>
            <w:tcMar>
              <w:top w:w="128" w:type="dxa"/>
              <w:left w:w="43" w:type="dxa"/>
              <w:bottom w:w="43" w:type="dxa"/>
              <w:right w:w="43" w:type="dxa"/>
            </w:tcMar>
          </w:tcPr>
          <w:p w14:paraId="5094C664" w14:textId="77777777" w:rsidR="0089264D" w:rsidRPr="00B40C4C" w:rsidRDefault="0089264D" w:rsidP="009137DA">
            <w:r w:rsidRPr="00B40C4C">
              <w:t>1352</w:t>
            </w:r>
          </w:p>
        </w:tc>
        <w:tc>
          <w:tcPr>
            <w:tcW w:w="580" w:type="dxa"/>
            <w:tcBorders>
              <w:top w:val="nil"/>
              <w:left w:val="nil"/>
              <w:bottom w:val="nil"/>
              <w:right w:val="nil"/>
            </w:tcBorders>
            <w:tcMar>
              <w:top w:w="128" w:type="dxa"/>
              <w:left w:w="43" w:type="dxa"/>
              <w:bottom w:w="43" w:type="dxa"/>
              <w:right w:w="43" w:type="dxa"/>
            </w:tcMar>
          </w:tcPr>
          <w:p w14:paraId="768BC630" w14:textId="77777777" w:rsidR="0089264D" w:rsidRPr="00B40C4C" w:rsidRDefault="0089264D" w:rsidP="009137DA"/>
        </w:tc>
        <w:tc>
          <w:tcPr>
            <w:tcW w:w="3940" w:type="dxa"/>
            <w:tcBorders>
              <w:top w:val="nil"/>
              <w:left w:val="nil"/>
              <w:bottom w:val="nil"/>
              <w:right w:val="nil"/>
            </w:tcBorders>
            <w:tcMar>
              <w:top w:w="128" w:type="dxa"/>
              <w:left w:w="43" w:type="dxa"/>
              <w:bottom w:w="43" w:type="dxa"/>
              <w:right w:w="43" w:type="dxa"/>
            </w:tcMar>
          </w:tcPr>
          <w:p w14:paraId="6B3F13CD" w14:textId="77777777" w:rsidR="0089264D" w:rsidRPr="00B40C4C" w:rsidRDefault="0089264D" w:rsidP="009137DA">
            <w:r w:rsidRPr="00B40C4C">
              <w:t>Jernbanedirektoratet</w:t>
            </w:r>
          </w:p>
        </w:tc>
        <w:tc>
          <w:tcPr>
            <w:tcW w:w="2240" w:type="dxa"/>
            <w:tcBorders>
              <w:top w:val="nil"/>
              <w:left w:val="nil"/>
              <w:bottom w:val="nil"/>
              <w:right w:val="nil"/>
            </w:tcBorders>
            <w:tcMar>
              <w:top w:w="128" w:type="dxa"/>
              <w:left w:w="43" w:type="dxa"/>
              <w:bottom w:w="43" w:type="dxa"/>
              <w:right w:w="43" w:type="dxa"/>
            </w:tcMar>
          </w:tcPr>
          <w:p w14:paraId="6DE77CC2" w14:textId="77777777" w:rsidR="0089264D" w:rsidRPr="00B40C4C" w:rsidRDefault="0089264D" w:rsidP="00B01F07">
            <w:pPr>
              <w:jc w:val="right"/>
            </w:pPr>
          </w:p>
        </w:tc>
        <w:tc>
          <w:tcPr>
            <w:tcW w:w="2240" w:type="dxa"/>
            <w:tcBorders>
              <w:top w:val="nil"/>
              <w:left w:val="nil"/>
              <w:bottom w:val="nil"/>
              <w:right w:val="nil"/>
            </w:tcBorders>
            <w:tcMar>
              <w:top w:w="128" w:type="dxa"/>
              <w:left w:w="43" w:type="dxa"/>
              <w:bottom w:w="43" w:type="dxa"/>
              <w:right w:w="43" w:type="dxa"/>
            </w:tcMar>
          </w:tcPr>
          <w:p w14:paraId="64A9FDDC" w14:textId="77777777" w:rsidR="0089264D" w:rsidRPr="00B40C4C" w:rsidRDefault="0089264D" w:rsidP="00B01F07">
            <w:pPr>
              <w:jc w:val="right"/>
            </w:pPr>
          </w:p>
        </w:tc>
      </w:tr>
      <w:tr w:rsidR="00446E55" w:rsidRPr="00B40C4C" w14:paraId="3B2C1B4C" w14:textId="77777777" w:rsidTr="0053369B">
        <w:trPr>
          <w:trHeight w:val="380"/>
        </w:trPr>
        <w:tc>
          <w:tcPr>
            <w:tcW w:w="709" w:type="dxa"/>
            <w:tcBorders>
              <w:top w:val="nil"/>
              <w:left w:val="nil"/>
              <w:bottom w:val="single" w:sz="4" w:space="0" w:color="000000"/>
              <w:right w:val="nil"/>
            </w:tcBorders>
            <w:tcMar>
              <w:top w:w="128" w:type="dxa"/>
              <w:left w:w="43" w:type="dxa"/>
              <w:bottom w:w="43" w:type="dxa"/>
              <w:right w:w="43" w:type="dxa"/>
            </w:tcMar>
          </w:tcPr>
          <w:p w14:paraId="1568CD41" w14:textId="77777777" w:rsidR="0089264D" w:rsidRPr="00B40C4C" w:rsidRDefault="0089264D" w:rsidP="009137DA"/>
        </w:tc>
        <w:tc>
          <w:tcPr>
            <w:tcW w:w="580" w:type="dxa"/>
            <w:tcBorders>
              <w:top w:val="nil"/>
              <w:left w:val="nil"/>
              <w:bottom w:val="single" w:sz="4" w:space="0" w:color="000000"/>
              <w:right w:val="nil"/>
            </w:tcBorders>
            <w:tcMar>
              <w:top w:w="128" w:type="dxa"/>
              <w:left w:w="43" w:type="dxa"/>
              <w:bottom w:w="43" w:type="dxa"/>
              <w:right w:w="43" w:type="dxa"/>
            </w:tcMar>
          </w:tcPr>
          <w:p w14:paraId="7096F613" w14:textId="77777777" w:rsidR="0089264D" w:rsidRPr="00B40C4C" w:rsidRDefault="0089264D" w:rsidP="009137DA">
            <w:r w:rsidRPr="00B40C4C">
              <w:t>70</w:t>
            </w:r>
          </w:p>
        </w:tc>
        <w:tc>
          <w:tcPr>
            <w:tcW w:w="3940" w:type="dxa"/>
            <w:tcBorders>
              <w:top w:val="nil"/>
              <w:left w:val="nil"/>
              <w:bottom w:val="single" w:sz="4" w:space="0" w:color="000000"/>
              <w:right w:val="nil"/>
            </w:tcBorders>
            <w:tcMar>
              <w:top w:w="128" w:type="dxa"/>
              <w:left w:w="43" w:type="dxa"/>
              <w:bottom w:w="43" w:type="dxa"/>
              <w:right w:w="43" w:type="dxa"/>
            </w:tcMar>
          </w:tcPr>
          <w:p w14:paraId="6A6B3155" w14:textId="77777777" w:rsidR="0089264D" w:rsidRPr="00B40C4C" w:rsidRDefault="0089264D" w:rsidP="009137DA">
            <w:r w:rsidRPr="00B40C4C">
              <w:t xml:space="preserve">Kjøp av persontransport med tog </w:t>
            </w:r>
          </w:p>
        </w:tc>
        <w:tc>
          <w:tcPr>
            <w:tcW w:w="2240" w:type="dxa"/>
            <w:tcBorders>
              <w:top w:val="nil"/>
              <w:left w:val="nil"/>
              <w:bottom w:val="single" w:sz="4" w:space="0" w:color="000000"/>
              <w:right w:val="nil"/>
            </w:tcBorders>
            <w:tcMar>
              <w:top w:w="128" w:type="dxa"/>
              <w:left w:w="43" w:type="dxa"/>
              <w:bottom w:w="43" w:type="dxa"/>
              <w:right w:w="43" w:type="dxa"/>
            </w:tcMar>
          </w:tcPr>
          <w:p w14:paraId="2D508297" w14:textId="77777777" w:rsidR="0089264D" w:rsidRPr="00B40C4C" w:rsidRDefault="0089264D" w:rsidP="00B01F07">
            <w:pPr>
              <w:jc w:val="right"/>
            </w:pPr>
            <w:r w:rsidRPr="00B40C4C">
              <w:t>34 790 mill. kroner</w:t>
            </w:r>
          </w:p>
        </w:tc>
        <w:tc>
          <w:tcPr>
            <w:tcW w:w="2240" w:type="dxa"/>
            <w:tcBorders>
              <w:top w:val="nil"/>
              <w:left w:val="nil"/>
              <w:bottom w:val="single" w:sz="4" w:space="0" w:color="000000"/>
              <w:right w:val="nil"/>
            </w:tcBorders>
            <w:tcMar>
              <w:top w:w="128" w:type="dxa"/>
              <w:left w:w="43" w:type="dxa"/>
              <w:bottom w:w="43" w:type="dxa"/>
              <w:right w:w="43" w:type="dxa"/>
            </w:tcMar>
          </w:tcPr>
          <w:p w14:paraId="04AEA63D" w14:textId="77777777" w:rsidR="0089264D" w:rsidRPr="00B40C4C" w:rsidRDefault="0089264D" w:rsidP="00B01F07">
            <w:pPr>
              <w:jc w:val="right"/>
            </w:pPr>
            <w:r w:rsidRPr="00B40C4C">
              <w:t>6 520 mill. kroner</w:t>
            </w:r>
          </w:p>
        </w:tc>
      </w:tr>
    </w:tbl>
    <w:p w14:paraId="34EF5BF2" w14:textId="77777777" w:rsidR="0089264D" w:rsidRPr="00B40C4C" w:rsidRDefault="0089264D" w:rsidP="00B40C4C">
      <w:pPr>
        <w:pStyle w:val="a-vedtak-del"/>
      </w:pPr>
      <w:r w:rsidRPr="00B40C4C">
        <w:lastRenderedPageBreak/>
        <w:t>VII</w:t>
      </w:r>
    </w:p>
    <w:p w14:paraId="5DA713CD" w14:textId="77777777" w:rsidR="0089264D" w:rsidRPr="00B40C4C" w:rsidRDefault="0089264D" w:rsidP="009137DA">
      <w:pPr>
        <w:pStyle w:val="a-vedtak-tekst"/>
      </w:pPr>
      <w:r w:rsidRPr="00B40C4C">
        <w:t>Fullmakt til å pådra staten forpliktelser for Nye Veier AS</w:t>
      </w:r>
    </w:p>
    <w:p w14:paraId="6DAF84D9" w14:textId="77777777" w:rsidR="0089264D" w:rsidRPr="00B40C4C" w:rsidRDefault="0089264D" w:rsidP="009137DA">
      <w:r w:rsidRPr="00B40C4C">
        <w:t>Stortinget samtykker i at Samferdselsdepartementet i 2025 kan forplikte staten for fremtidige budsjettår utover gitt bevilgning og gi tilsagn om tilskudd inntil følgende beløp:</w:t>
      </w:r>
    </w:p>
    <w:p w14:paraId="01886FD3" w14:textId="77777777" w:rsidR="0089264D" w:rsidRPr="00B40C4C" w:rsidRDefault="0089264D" w:rsidP="009137DA">
      <w:pPr>
        <w:pStyle w:val="Tabellnavn"/>
      </w:pPr>
      <w:r w:rsidRPr="00B40C4C">
        <w:t>05N1xx2</w:t>
      </w:r>
    </w:p>
    <w:tbl>
      <w:tblPr>
        <w:tblW w:w="9689" w:type="dxa"/>
        <w:tblLayout w:type="fixed"/>
        <w:tblCellMar>
          <w:top w:w="128" w:type="dxa"/>
          <w:left w:w="43" w:type="dxa"/>
          <w:bottom w:w="43" w:type="dxa"/>
          <w:right w:w="43" w:type="dxa"/>
        </w:tblCellMar>
        <w:tblLook w:val="0000" w:firstRow="0" w:lastRow="0" w:firstColumn="0" w:lastColumn="0" w:noHBand="0" w:noVBand="0"/>
      </w:tblPr>
      <w:tblGrid>
        <w:gridCol w:w="709"/>
        <w:gridCol w:w="560"/>
        <w:gridCol w:w="3940"/>
        <w:gridCol w:w="2240"/>
        <w:gridCol w:w="2240"/>
      </w:tblGrid>
      <w:tr w:rsidR="00446E55" w:rsidRPr="00B40C4C" w14:paraId="17CEC627" w14:textId="77777777" w:rsidTr="00B8464A">
        <w:trPr>
          <w:trHeight w:val="600"/>
        </w:trPr>
        <w:tc>
          <w:tcPr>
            <w:tcW w:w="709" w:type="dxa"/>
            <w:tcBorders>
              <w:top w:val="single" w:sz="4" w:space="0" w:color="000000"/>
              <w:left w:val="nil"/>
              <w:bottom w:val="nil"/>
              <w:right w:val="nil"/>
            </w:tcBorders>
            <w:tcMar>
              <w:top w:w="128" w:type="dxa"/>
              <w:left w:w="43" w:type="dxa"/>
              <w:bottom w:w="43" w:type="dxa"/>
              <w:right w:w="43" w:type="dxa"/>
            </w:tcMar>
            <w:vAlign w:val="bottom"/>
          </w:tcPr>
          <w:p w14:paraId="6A368FD9" w14:textId="77777777" w:rsidR="0089264D" w:rsidRPr="00B40C4C" w:rsidRDefault="0089264D" w:rsidP="00503FD6">
            <w:r w:rsidRPr="00B40C4C">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95964" w14:textId="77777777" w:rsidR="0089264D" w:rsidRPr="00B40C4C" w:rsidRDefault="0089264D" w:rsidP="009137DA">
            <w:r w:rsidRPr="00B40C4C">
              <w:t xml:space="preserve">Post </w:t>
            </w:r>
          </w:p>
        </w:tc>
        <w:tc>
          <w:tcPr>
            <w:tcW w:w="3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7234D" w14:textId="77777777" w:rsidR="0089264D" w:rsidRPr="00B40C4C" w:rsidRDefault="0089264D" w:rsidP="009137DA">
            <w:r w:rsidRPr="00B40C4C">
              <w:t>Betegnelse</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20FE0" w14:textId="77777777" w:rsidR="0089264D" w:rsidRPr="00B40C4C" w:rsidRDefault="0089264D" w:rsidP="00B01F07">
            <w:pPr>
              <w:jc w:val="right"/>
            </w:pPr>
            <w:r w:rsidRPr="00B40C4C">
              <w:t>Samlet ramme for gamle og nye forpliktelser</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7C21E" w14:textId="77777777" w:rsidR="0089264D" w:rsidRPr="00B40C4C" w:rsidRDefault="0089264D" w:rsidP="00B01F07">
            <w:pPr>
              <w:jc w:val="right"/>
            </w:pPr>
            <w:r w:rsidRPr="00B40C4C">
              <w:t>Ramme for forpliktelser som forfaller hvert år</w:t>
            </w:r>
          </w:p>
        </w:tc>
      </w:tr>
      <w:tr w:rsidR="00446E55" w:rsidRPr="00B40C4C" w14:paraId="601E62F4" w14:textId="77777777" w:rsidTr="00B8464A">
        <w:trPr>
          <w:trHeight w:val="380"/>
        </w:trPr>
        <w:tc>
          <w:tcPr>
            <w:tcW w:w="709" w:type="dxa"/>
            <w:tcBorders>
              <w:top w:val="single" w:sz="4" w:space="0" w:color="000000"/>
              <w:left w:val="nil"/>
              <w:bottom w:val="nil"/>
              <w:right w:val="nil"/>
            </w:tcBorders>
            <w:tcMar>
              <w:top w:w="128" w:type="dxa"/>
              <w:left w:w="43" w:type="dxa"/>
              <w:bottom w:w="43" w:type="dxa"/>
              <w:right w:w="43" w:type="dxa"/>
            </w:tcMar>
          </w:tcPr>
          <w:p w14:paraId="7294840E" w14:textId="77777777" w:rsidR="0089264D" w:rsidRPr="00B40C4C" w:rsidRDefault="0089264D" w:rsidP="009137DA">
            <w:r w:rsidRPr="00B40C4C">
              <w:t>1321</w:t>
            </w:r>
          </w:p>
        </w:tc>
        <w:tc>
          <w:tcPr>
            <w:tcW w:w="560" w:type="dxa"/>
            <w:tcBorders>
              <w:top w:val="single" w:sz="4" w:space="0" w:color="000000"/>
              <w:left w:val="nil"/>
              <w:bottom w:val="nil"/>
              <w:right w:val="nil"/>
            </w:tcBorders>
            <w:tcMar>
              <w:top w:w="128" w:type="dxa"/>
              <w:left w:w="43" w:type="dxa"/>
              <w:bottom w:w="43" w:type="dxa"/>
              <w:right w:w="43" w:type="dxa"/>
            </w:tcMar>
          </w:tcPr>
          <w:p w14:paraId="469B0EA3" w14:textId="77777777" w:rsidR="0089264D" w:rsidRPr="00B40C4C" w:rsidRDefault="0089264D" w:rsidP="009137DA"/>
        </w:tc>
        <w:tc>
          <w:tcPr>
            <w:tcW w:w="3940" w:type="dxa"/>
            <w:tcBorders>
              <w:top w:val="single" w:sz="4" w:space="0" w:color="000000"/>
              <w:left w:val="nil"/>
              <w:bottom w:val="nil"/>
              <w:right w:val="nil"/>
            </w:tcBorders>
            <w:tcMar>
              <w:top w:w="128" w:type="dxa"/>
              <w:left w:w="43" w:type="dxa"/>
              <w:bottom w:w="43" w:type="dxa"/>
              <w:right w:w="43" w:type="dxa"/>
            </w:tcMar>
          </w:tcPr>
          <w:p w14:paraId="458D5F4D" w14:textId="77777777" w:rsidR="0089264D" w:rsidRPr="00B40C4C" w:rsidRDefault="0089264D" w:rsidP="009137DA">
            <w:r w:rsidRPr="00B40C4C">
              <w:t>Nye Veier AS</w:t>
            </w:r>
          </w:p>
        </w:tc>
        <w:tc>
          <w:tcPr>
            <w:tcW w:w="2240" w:type="dxa"/>
            <w:tcBorders>
              <w:top w:val="single" w:sz="4" w:space="0" w:color="000000"/>
              <w:left w:val="nil"/>
              <w:bottom w:val="nil"/>
              <w:right w:val="nil"/>
            </w:tcBorders>
            <w:tcMar>
              <w:top w:w="128" w:type="dxa"/>
              <w:left w:w="43" w:type="dxa"/>
              <w:bottom w:w="43" w:type="dxa"/>
              <w:right w:w="43" w:type="dxa"/>
            </w:tcMar>
          </w:tcPr>
          <w:p w14:paraId="5B8DEFE0" w14:textId="77777777" w:rsidR="0089264D" w:rsidRPr="00B40C4C" w:rsidRDefault="0089264D" w:rsidP="00B01F07">
            <w:pPr>
              <w:jc w:val="right"/>
            </w:pPr>
          </w:p>
        </w:tc>
        <w:tc>
          <w:tcPr>
            <w:tcW w:w="2240" w:type="dxa"/>
            <w:tcBorders>
              <w:top w:val="single" w:sz="4" w:space="0" w:color="000000"/>
              <w:left w:val="nil"/>
              <w:bottom w:val="nil"/>
              <w:right w:val="nil"/>
            </w:tcBorders>
            <w:tcMar>
              <w:top w:w="128" w:type="dxa"/>
              <w:left w:w="43" w:type="dxa"/>
              <w:bottom w:w="43" w:type="dxa"/>
              <w:right w:w="43" w:type="dxa"/>
            </w:tcMar>
          </w:tcPr>
          <w:p w14:paraId="6F385B95" w14:textId="77777777" w:rsidR="0089264D" w:rsidRPr="00B40C4C" w:rsidRDefault="0089264D" w:rsidP="00B01F07">
            <w:pPr>
              <w:jc w:val="right"/>
            </w:pPr>
          </w:p>
        </w:tc>
      </w:tr>
      <w:tr w:rsidR="00446E55" w:rsidRPr="00B40C4C" w14:paraId="400D9096" w14:textId="77777777" w:rsidTr="00B8464A">
        <w:trPr>
          <w:trHeight w:val="380"/>
        </w:trPr>
        <w:tc>
          <w:tcPr>
            <w:tcW w:w="709" w:type="dxa"/>
            <w:tcBorders>
              <w:top w:val="nil"/>
              <w:left w:val="nil"/>
              <w:bottom w:val="single" w:sz="4" w:space="0" w:color="000000"/>
              <w:right w:val="nil"/>
            </w:tcBorders>
            <w:tcMar>
              <w:top w:w="128" w:type="dxa"/>
              <w:left w:w="43" w:type="dxa"/>
              <w:bottom w:w="43" w:type="dxa"/>
              <w:right w:w="43" w:type="dxa"/>
            </w:tcMar>
          </w:tcPr>
          <w:p w14:paraId="08C7265A" w14:textId="77777777" w:rsidR="0089264D" w:rsidRPr="00B40C4C" w:rsidRDefault="0089264D" w:rsidP="009137DA"/>
        </w:tc>
        <w:tc>
          <w:tcPr>
            <w:tcW w:w="560" w:type="dxa"/>
            <w:tcBorders>
              <w:top w:val="nil"/>
              <w:left w:val="nil"/>
              <w:bottom w:val="single" w:sz="4" w:space="0" w:color="000000"/>
              <w:right w:val="nil"/>
            </w:tcBorders>
            <w:tcMar>
              <w:top w:w="128" w:type="dxa"/>
              <w:left w:w="43" w:type="dxa"/>
              <w:bottom w:w="43" w:type="dxa"/>
              <w:right w:w="43" w:type="dxa"/>
            </w:tcMar>
          </w:tcPr>
          <w:p w14:paraId="5B16F9E6" w14:textId="77777777" w:rsidR="0089264D" w:rsidRPr="00B40C4C" w:rsidRDefault="0089264D" w:rsidP="009137DA">
            <w:r w:rsidRPr="00B40C4C">
              <w:t>70</w:t>
            </w:r>
          </w:p>
        </w:tc>
        <w:tc>
          <w:tcPr>
            <w:tcW w:w="3940" w:type="dxa"/>
            <w:tcBorders>
              <w:top w:val="nil"/>
              <w:left w:val="nil"/>
              <w:bottom w:val="single" w:sz="4" w:space="0" w:color="000000"/>
              <w:right w:val="nil"/>
            </w:tcBorders>
            <w:tcMar>
              <w:top w:w="128" w:type="dxa"/>
              <w:left w:w="43" w:type="dxa"/>
              <w:bottom w:w="43" w:type="dxa"/>
              <w:right w:w="43" w:type="dxa"/>
            </w:tcMar>
          </w:tcPr>
          <w:p w14:paraId="1B7DD708" w14:textId="77777777" w:rsidR="0089264D" w:rsidRPr="00B40C4C" w:rsidRDefault="0089264D" w:rsidP="009137DA">
            <w:r w:rsidRPr="00B40C4C">
              <w:t>Tilskudd til Nye Veier AS</w:t>
            </w:r>
          </w:p>
        </w:tc>
        <w:tc>
          <w:tcPr>
            <w:tcW w:w="2240" w:type="dxa"/>
            <w:tcBorders>
              <w:top w:val="nil"/>
              <w:left w:val="nil"/>
              <w:bottom w:val="single" w:sz="4" w:space="0" w:color="000000"/>
              <w:right w:val="nil"/>
            </w:tcBorders>
            <w:tcMar>
              <w:top w:w="128" w:type="dxa"/>
              <w:left w:w="43" w:type="dxa"/>
              <w:bottom w:w="43" w:type="dxa"/>
              <w:right w:w="43" w:type="dxa"/>
            </w:tcMar>
          </w:tcPr>
          <w:p w14:paraId="45AF05A7" w14:textId="77777777" w:rsidR="0089264D" w:rsidRPr="00B40C4C" w:rsidRDefault="0089264D" w:rsidP="00B01F07">
            <w:pPr>
              <w:jc w:val="right"/>
            </w:pPr>
            <w:r w:rsidRPr="00B40C4C">
              <w:t>27 000 mill. kroner</w:t>
            </w:r>
          </w:p>
        </w:tc>
        <w:tc>
          <w:tcPr>
            <w:tcW w:w="2240" w:type="dxa"/>
            <w:tcBorders>
              <w:top w:val="nil"/>
              <w:left w:val="nil"/>
              <w:bottom w:val="single" w:sz="4" w:space="0" w:color="000000"/>
              <w:right w:val="nil"/>
            </w:tcBorders>
            <w:tcMar>
              <w:top w:w="128" w:type="dxa"/>
              <w:left w:w="43" w:type="dxa"/>
              <w:bottom w:w="43" w:type="dxa"/>
              <w:right w:w="43" w:type="dxa"/>
            </w:tcMar>
          </w:tcPr>
          <w:p w14:paraId="6678B6E6" w14:textId="77777777" w:rsidR="0089264D" w:rsidRPr="00B40C4C" w:rsidRDefault="0089264D" w:rsidP="00B01F07">
            <w:pPr>
              <w:jc w:val="right"/>
            </w:pPr>
            <w:r w:rsidRPr="00B40C4C">
              <w:t xml:space="preserve">6 750 mill. kroner </w:t>
            </w:r>
          </w:p>
        </w:tc>
      </w:tr>
    </w:tbl>
    <w:p w14:paraId="74D2D1BC" w14:textId="77777777" w:rsidR="0089264D" w:rsidRPr="00B40C4C" w:rsidRDefault="0089264D" w:rsidP="00B40C4C">
      <w:pPr>
        <w:pStyle w:val="Fullmakttit"/>
      </w:pPr>
      <w:r w:rsidRPr="00B40C4C">
        <w:t>Andre fullmakter</w:t>
      </w:r>
    </w:p>
    <w:p w14:paraId="56C51A66" w14:textId="77777777" w:rsidR="0089264D" w:rsidRPr="00B40C4C" w:rsidRDefault="0089264D" w:rsidP="009137DA">
      <w:pPr>
        <w:pStyle w:val="a-vedtak-del"/>
      </w:pPr>
      <w:r w:rsidRPr="00B40C4C">
        <w:t>VIII</w:t>
      </w:r>
    </w:p>
    <w:p w14:paraId="629293B1" w14:textId="77777777" w:rsidR="0089264D" w:rsidRPr="00B40C4C" w:rsidRDefault="0089264D" w:rsidP="009137DA">
      <w:pPr>
        <w:pStyle w:val="a-vedtak-tekst"/>
      </w:pPr>
      <w:r w:rsidRPr="00B40C4C">
        <w:t>Salg og bortfeste av fast eiendom</w:t>
      </w:r>
    </w:p>
    <w:p w14:paraId="2C38E8EF" w14:textId="77777777" w:rsidR="0089264D" w:rsidRPr="00B40C4C" w:rsidRDefault="0089264D" w:rsidP="009137DA">
      <w:r w:rsidRPr="00B40C4C">
        <w:t>Stortinget samtykker i at Samferdselsdepartementet i 2025 kan selge og bortfeste fast eiendom inntil en verdi av 50 mill. kroner i hvert enkelt tilfelle.</w:t>
      </w:r>
    </w:p>
    <w:p w14:paraId="1E4CE76D" w14:textId="77777777" w:rsidR="0089264D" w:rsidRPr="00B40C4C" w:rsidRDefault="0089264D" w:rsidP="009137DA">
      <w:pPr>
        <w:pStyle w:val="a-vedtak-del"/>
      </w:pPr>
      <w:r w:rsidRPr="00B40C4C">
        <w:t>IX</w:t>
      </w:r>
    </w:p>
    <w:p w14:paraId="075708D5" w14:textId="77777777" w:rsidR="0089264D" w:rsidRPr="00B40C4C" w:rsidRDefault="0089264D" w:rsidP="009137DA">
      <w:pPr>
        <w:pStyle w:val="a-vedtak-tekst"/>
      </w:pPr>
      <w:r w:rsidRPr="00B40C4C">
        <w:t>Restverdisikring for eksisterende materiell, oppgraderinger av eksisterende materiell og investeringer i nytt materiell</w:t>
      </w:r>
    </w:p>
    <w:p w14:paraId="30FA8AC1" w14:textId="77777777" w:rsidR="0089264D" w:rsidRPr="00B40C4C" w:rsidRDefault="0089264D" w:rsidP="009137DA">
      <w:r w:rsidRPr="00B40C4C">
        <w:t>Stortinget samtykker i at Samferdselsdepartementet i 2025 for det togmateriellet som inngår i statens kjøp av persontransporttjenester med tog på kap. 1352 Jernbanedirektoratet, post 70 Kjøp av persontransport med tog, kan:</w:t>
      </w:r>
    </w:p>
    <w:p w14:paraId="16A9CA82" w14:textId="77777777" w:rsidR="0089264D" w:rsidRPr="00B40C4C" w:rsidRDefault="0089264D" w:rsidP="00B8464A">
      <w:pPr>
        <w:pStyle w:val="alfaliste"/>
        <w:numPr>
          <w:ilvl w:val="0"/>
          <w:numId w:val="59"/>
        </w:numPr>
      </w:pPr>
      <w:r w:rsidRPr="00B40C4C">
        <w:t>gi en restverdigaranti for bokførte verdier på inntil 8 300 mill. kroner</w:t>
      </w:r>
    </w:p>
    <w:p w14:paraId="0ACAA024" w14:textId="77777777" w:rsidR="0089264D" w:rsidRPr="00B40C4C" w:rsidRDefault="0089264D" w:rsidP="009137DA">
      <w:pPr>
        <w:pStyle w:val="alfaliste"/>
      </w:pPr>
      <w:r w:rsidRPr="00B40C4C">
        <w:t>gi ytterligere restverdigaranti til oppgraderinger og nyinvesteringer innenfor en ramme på inntil 14 300 mill. kroner. Det legges til grunn 75 pst. restverdigaranti.</w:t>
      </w:r>
    </w:p>
    <w:p w14:paraId="1A6E406D" w14:textId="77777777" w:rsidR="0089264D" w:rsidRPr="00B40C4C" w:rsidRDefault="0089264D" w:rsidP="009137DA">
      <w:pPr>
        <w:pStyle w:val="a-vedtak-del"/>
      </w:pPr>
      <w:r w:rsidRPr="00B40C4C">
        <w:t>X</w:t>
      </w:r>
    </w:p>
    <w:p w14:paraId="12AA43AF" w14:textId="77777777" w:rsidR="0089264D" w:rsidRPr="00B40C4C" w:rsidRDefault="0089264D" w:rsidP="009137DA">
      <w:pPr>
        <w:pStyle w:val="a-vedtak-tekst"/>
      </w:pPr>
      <w:r w:rsidRPr="00B40C4C">
        <w:t>Statlig delgaranti i bompengeprosjekter</w:t>
      </w:r>
    </w:p>
    <w:p w14:paraId="28F338E3" w14:textId="77777777" w:rsidR="0089264D" w:rsidRPr="00B40C4C" w:rsidRDefault="0089264D" w:rsidP="009137DA">
      <w:r w:rsidRPr="00B40C4C">
        <w:t>Stortinget samtykker i at Samferdselsdepartementet i 2025 kan gi Statens vegvesen fullmakt til å gi tilsagn om statlig selvskyldnergaranti:</w:t>
      </w:r>
    </w:p>
    <w:p w14:paraId="15DA2BAB" w14:textId="77777777" w:rsidR="0089264D" w:rsidRPr="00B40C4C" w:rsidRDefault="0089264D" w:rsidP="00B8464A">
      <w:pPr>
        <w:pStyle w:val="alfaliste"/>
        <w:numPr>
          <w:ilvl w:val="0"/>
          <w:numId w:val="60"/>
        </w:numPr>
      </w:pPr>
      <w:r w:rsidRPr="00B40C4C">
        <w:t>for inntil 684 mill. kroner til finansiering av utbyggingen av E134 Røldal–Seljestad i Vestland fylke</w:t>
      </w:r>
    </w:p>
    <w:p w14:paraId="6DC9F25F" w14:textId="77777777" w:rsidR="0089264D" w:rsidRPr="00B40C4C" w:rsidRDefault="0089264D" w:rsidP="009137DA">
      <w:pPr>
        <w:pStyle w:val="alfaliste"/>
      </w:pPr>
      <w:r w:rsidRPr="00B40C4C">
        <w:t>for inntil 3 964 mill. kroner til finansiering av utbyggingen av E134 Oslofjordforbindelsen byggetrinn 2 i Akershus fylke</w:t>
      </w:r>
    </w:p>
    <w:p w14:paraId="776409A4" w14:textId="77777777" w:rsidR="0089264D" w:rsidRPr="00B40C4C" w:rsidRDefault="0089264D" w:rsidP="009137DA">
      <w:r w:rsidRPr="00B40C4C">
        <w:t xml:space="preserve">Det er et vilkår for garantistillelse at Vestland fylkeskommune og Akershus fylkeskommune stiller samme type garanti for den resterende delen av det maksimale garantibeløpet på </w:t>
      </w:r>
      <w:r w:rsidRPr="00B40C4C">
        <w:lastRenderedPageBreak/>
        <w:t>henholdsvis 1 367 mill. kroner og 7 928 mill. kroner. Det kreves ikke garantiprovisjon for den statlige delgarantien.</w:t>
      </w:r>
    </w:p>
    <w:p w14:paraId="53D2BE68" w14:textId="77777777" w:rsidR="0089264D" w:rsidRPr="00B40C4C" w:rsidRDefault="0089264D" w:rsidP="009137DA">
      <w:pPr>
        <w:pStyle w:val="a-vedtak-del"/>
      </w:pPr>
      <w:r w:rsidRPr="00B40C4C">
        <w:t>XI</w:t>
      </w:r>
    </w:p>
    <w:p w14:paraId="56DF6FED" w14:textId="77777777" w:rsidR="0089264D" w:rsidRPr="00B40C4C" w:rsidRDefault="0089264D" w:rsidP="009137DA">
      <w:pPr>
        <w:pStyle w:val="a-vedtak-tekst"/>
      </w:pPr>
      <w:r w:rsidRPr="00B40C4C">
        <w:t>Fullmakt til postering mot mellomværendet med statskassen</w:t>
      </w:r>
    </w:p>
    <w:p w14:paraId="54D5B043" w14:textId="77777777" w:rsidR="0089264D" w:rsidRPr="00B40C4C" w:rsidRDefault="0089264D" w:rsidP="009137DA">
      <w:r w:rsidRPr="00B40C4C">
        <w:t>Stortinget samtykker i at Samferdselsdepartementet i 2025 kan gi Statens vegvesen fullmakt knyttet til forpliktelser ved forskutteringer som skal føres opp i statens kapitalregnskap konto 840013 Deposita og avsetninger under Samferdselsdepartementet med motpostering mellomværende med statskassen.</w:t>
      </w:r>
    </w:p>
    <w:p w14:paraId="24D7DA06" w14:textId="77777777" w:rsidR="0089264D" w:rsidRPr="00B40C4C" w:rsidRDefault="0089264D" w:rsidP="009137DA">
      <w:pPr>
        <w:pStyle w:val="a-vedtak-del"/>
      </w:pPr>
      <w:r w:rsidRPr="00B40C4C">
        <w:t>XII</w:t>
      </w:r>
    </w:p>
    <w:p w14:paraId="07D3F04D" w14:textId="77777777" w:rsidR="0089264D" w:rsidRPr="00B40C4C" w:rsidRDefault="0089264D" w:rsidP="009137DA">
      <w:pPr>
        <w:pStyle w:val="a-vedtak-tekst"/>
      </w:pPr>
      <w:r w:rsidRPr="00B40C4C">
        <w:t>Fullmakt til å nettopostere i statsregnskapet og postere mot mellomværendet med statskassen</w:t>
      </w:r>
    </w:p>
    <w:p w14:paraId="68B65E76" w14:textId="77777777" w:rsidR="0089264D" w:rsidRPr="00B40C4C" w:rsidRDefault="0089264D" w:rsidP="009137DA">
      <w:r w:rsidRPr="00B40C4C">
        <w:t>Stortinget samtykker i at Samferdselsdepartementet i 2025 kan gi Statens vegvesen fullmakt til å:</w:t>
      </w:r>
    </w:p>
    <w:p w14:paraId="3752C051" w14:textId="77777777" w:rsidR="0089264D" w:rsidRPr="00B40C4C" w:rsidRDefault="0089264D" w:rsidP="00B8464A">
      <w:pPr>
        <w:pStyle w:val="Nummerertliste"/>
        <w:numPr>
          <w:ilvl w:val="0"/>
          <w:numId w:val="61"/>
        </w:numPr>
      </w:pPr>
      <w:r w:rsidRPr="00B40C4C">
        <w:t>nettoføre innbetalte midler fra bompengeselskaper og tilskudd fra eksterne til riksveiprosjekter på kap. 1320 Statens vegvesen, post 01 Driftsutgifter, post 29 OPS-prosjekter og post 30 Riksveiinvesteringer. For kap. 1320, post 01 Driftsutgifter, gjelder fullmakten utgifter i forbindelse med utvikling av innkrevingssystemer for bompenger.</w:t>
      </w:r>
    </w:p>
    <w:p w14:paraId="7CA8A908" w14:textId="77777777" w:rsidR="0089264D" w:rsidRPr="00B40C4C" w:rsidRDefault="0089264D" w:rsidP="009137DA">
      <w:pPr>
        <w:pStyle w:val="Nummerertliste"/>
      </w:pPr>
      <w:r w:rsidRPr="00B40C4C">
        <w:t>føre i mellomværendet med statskassen overskytende bompenger frem til de blir brukt og blir nettoført på kap. 1320, post 30 Riksveiinvesteringer.</w:t>
      </w:r>
    </w:p>
    <w:p w14:paraId="6D698E4A" w14:textId="77777777" w:rsidR="0089264D" w:rsidRPr="00B40C4C" w:rsidRDefault="0089264D" w:rsidP="009137DA">
      <w:pPr>
        <w:pStyle w:val="a-vedtak-del"/>
      </w:pPr>
      <w:r w:rsidRPr="00B40C4C">
        <w:t>XIII</w:t>
      </w:r>
    </w:p>
    <w:p w14:paraId="0584ACCA" w14:textId="77777777" w:rsidR="0089264D" w:rsidRPr="00B40C4C" w:rsidRDefault="0089264D" w:rsidP="009137DA">
      <w:pPr>
        <w:pStyle w:val="a-vedtak-tekst"/>
      </w:pPr>
      <w:r w:rsidRPr="00B40C4C">
        <w:t>Oslopakke 3</w:t>
      </w:r>
    </w:p>
    <w:p w14:paraId="4DE57741" w14:textId="77777777" w:rsidR="0089264D" w:rsidRPr="00B40C4C" w:rsidRDefault="0089264D" w:rsidP="009137DA">
      <w:r w:rsidRPr="00B40C4C">
        <w:t>Stortinget samtykker i at Fjellinjen AS i 2025 får fullmakt til å ta opp lån på inntil 1 250 mill. kroner til investeringer og drift innenfor Oslopakke 3.</w:t>
      </w:r>
    </w:p>
    <w:p w14:paraId="771CE974" w14:textId="77777777" w:rsidR="0089264D" w:rsidRPr="00B40C4C" w:rsidRDefault="0089264D" w:rsidP="009137DA">
      <w:pPr>
        <w:pStyle w:val="Fullmakttit"/>
      </w:pPr>
      <w:r w:rsidRPr="00B40C4C">
        <w:t>Andre vedtak</w:t>
      </w:r>
    </w:p>
    <w:p w14:paraId="2B34F61C" w14:textId="77777777" w:rsidR="0089264D" w:rsidRPr="00B40C4C" w:rsidRDefault="0089264D" w:rsidP="009137DA">
      <w:pPr>
        <w:pStyle w:val="a-vedtak-del"/>
      </w:pPr>
      <w:r w:rsidRPr="00B40C4C">
        <w:t>XIV</w:t>
      </w:r>
    </w:p>
    <w:p w14:paraId="29D26A76" w14:textId="77777777" w:rsidR="0089264D" w:rsidRPr="00B40C4C" w:rsidRDefault="0089264D" w:rsidP="009137DA">
      <w:pPr>
        <w:pStyle w:val="a-vedtak-tekst"/>
      </w:pPr>
      <w:r w:rsidRPr="00B40C4C">
        <w:t>Oppheving av anmodningsvedtak</w:t>
      </w:r>
    </w:p>
    <w:p w14:paraId="084B05FD" w14:textId="77777777" w:rsidR="0089264D" w:rsidRPr="00B40C4C" w:rsidRDefault="0089264D" w:rsidP="009137DA">
      <w:r w:rsidRPr="00B40C4C">
        <w:t>Vedtak nr. 830, 20. juni 2024, oppheves.</w:t>
      </w:r>
    </w:p>
    <w:p w14:paraId="41317B93" w14:textId="77777777" w:rsidR="0089264D" w:rsidRPr="00B40C4C" w:rsidRDefault="0089264D" w:rsidP="009137DA">
      <w:pPr>
        <w:pStyle w:val="a-vedtak-departement"/>
      </w:pPr>
      <w:r w:rsidRPr="00B40C4C">
        <w:t>Klima- og miljødepartementet</w:t>
      </w:r>
    </w:p>
    <w:p w14:paraId="225E86E1" w14:textId="77777777" w:rsidR="0089264D" w:rsidRPr="00B40C4C" w:rsidRDefault="0089264D" w:rsidP="009137DA">
      <w:pPr>
        <w:pStyle w:val="Fullmakttit"/>
      </w:pPr>
      <w:r w:rsidRPr="00B40C4C">
        <w:t>Fullmakter til å overskride gitte bevilgninger</w:t>
      </w:r>
    </w:p>
    <w:p w14:paraId="1F691C5D" w14:textId="77777777" w:rsidR="0089264D" w:rsidRPr="00B40C4C" w:rsidRDefault="0089264D" w:rsidP="009137DA">
      <w:pPr>
        <w:pStyle w:val="a-vedtak-del"/>
      </w:pPr>
      <w:r w:rsidRPr="00B40C4C">
        <w:t>II</w:t>
      </w:r>
    </w:p>
    <w:p w14:paraId="1E71DF39" w14:textId="77777777" w:rsidR="0089264D" w:rsidRPr="00B40C4C" w:rsidRDefault="0089264D" w:rsidP="009137DA">
      <w:pPr>
        <w:pStyle w:val="a-vedtak-tekst"/>
      </w:pPr>
      <w:r w:rsidRPr="00B40C4C">
        <w:t>Merinntektsfullmakter</w:t>
      </w:r>
    </w:p>
    <w:p w14:paraId="118D5378" w14:textId="77777777" w:rsidR="0089264D" w:rsidRPr="00B40C4C" w:rsidRDefault="0089264D" w:rsidP="009137DA">
      <w:r w:rsidRPr="00B40C4C">
        <w:t>Stortinget samtykker i at Klima- og miljødepartementet i 2025 kan:</w:t>
      </w:r>
    </w:p>
    <w:p w14:paraId="75C7DA30"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409094FA"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vAlign w:val="bottom"/>
          </w:tcPr>
          <w:p w14:paraId="0F0A5B1A" w14:textId="77777777" w:rsidR="0089264D" w:rsidRPr="00B40C4C" w:rsidRDefault="0089264D" w:rsidP="00503FD6">
            <w:r w:rsidRPr="00B40C4C">
              <w:lastRenderedPageBreak/>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5AB12" w14:textId="77777777" w:rsidR="0089264D" w:rsidRPr="00B40C4C" w:rsidRDefault="0089264D" w:rsidP="009137DA">
            <w:r w:rsidRPr="00B40C4C">
              <w:t>mot tilsvarende merinntekter under</w:t>
            </w:r>
          </w:p>
        </w:tc>
      </w:tr>
      <w:tr w:rsidR="00446E55" w:rsidRPr="00B40C4C" w14:paraId="11B5AFDF"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05B00095" w14:textId="77777777" w:rsidR="0089264D" w:rsidRPr="00B40C4C" w:rsidRDefault="0089264D" w:rsidP="009137DA">
            <w:r w:rsidRPr="00B40C4C">
              <w:t>kap. 1420 post 01</w:t>
            </w:r>
          </w:p>
        </w:tc>
        <w:tc>
          <w:tcPr>
            <w:tcW w:w="4800" w:type="dxa"/>
            <w:tcBorders>
              <w:top w:val="single" w:sz="4" w:space="0" w:color="000000"/>
              <w:left w:val="nil"/>
              <w:bottom w:val="nil"/>
              <w:right w:val="nil"/>
            </w:tcBorders>
            <w:tcMar>
              <w:top w:w="128" w:type="dxa"/>
              <w:left w:w="43" w:type="dxa"/>
              <w:bottom w:w="43" w:type="dxa"/>
              <w:right w:w="43" w:type="dxa"/>
            </w:tcMar>
          </w:tcPr>
          <w:p w14:paraId="4C130BBA" w14:textId="77777777" w:rsidR="0089264D" w:rsidRPr="00B40C4C" w:rsidRDefault="0089264D" w:rsidP="009137DA">
            <w:r w:rsidRPr="00B40C4C">
              <w:t>kap. 4420 postene 01, 50 og 85</w:t>
            </w:r>
          </w:p>
        </w:tc>
      </w:tr>
      <w:tr w:rsidR="00446E55" w:rsidRPr="00B40C4C" w14:paraId="195B268A" w14:textId="77777777">
        <w:trPr>
          <w:trHeight w:val="380"/>
        </w:trPr>
        <w:tc>
          <w:tcPr>
            <w:tcW w:w="4800" w:type="dxa"/>
            <w:tcBorders>
              <w:top w:val="nil"/>
              <w:left w:val="nil"/>
              <w:bottom w:val="nil"/>
              <w:right w:val="nil"/>
            </w:tcBorders>
            <w:tcMar>
              <w:top w:w="128" w:type="dxa"/>
              <w:left w:w="43" w:type="dxa"/>
              <w:bottom w:w="43" w:type="dxa"/>
              <w:right w:w="43" w:type="dxa"/>
            </w:tcMar>
          </w:tcPr>
          <w:p w14:paraId="0228B490" w14:textId="77777777" w:rsidR="0089264D" w:rsidRPr="00B40C4C" w:rsidRDefault="0089264D" w:rsidP="009137DA">
            <w:r w:rsidRPr="00B40C4C">
              <w:t>kap. 1420 post 23</w:t>
            </w:r>
          </w:p>
        </w:tc>
        <w:tc>
          <w:tcPr>
            <w:tcW w:w="4800" w:type="dxa"/>
            <w:tcBorders>
              <w:top w:val="nil"/>
              <w:left w:val="nil"/>
              <w:bottom w:val="nil"/>
              <w:right w:val="nil"/>
            </w:tcBorders>
            <w:tcMar>
              <w:top w:w="128" w:type="dxa"/>
              <w:left w:w="43" w:type="dxa"/>
              <w:bottom w:w="43" w:type="dxa"/>
              <w:right w:w="43" w:type="dxa"/>
            </w:tcMar>
          </w:tcPr>
          <w:p w14:paraId="6EA3B4C7" w14:textId="77777777" w:rsidR="0089264D" w:rsidRPr="00B40C4C" w:rsidRDefault="0089264D" w:rsidP="009137DA">
            <w:r w:rsidRPr="00B40C4C">
              <w:t>kap. 4420 postene 04, 06 og 09</w:t>
            </w:r>
          </w:p>
        </w:tc>
      </w:tr>
      <w:tr w:rsidR="00446E55" w:rsidRPr="00B40C4C" w14:paraId="646E2F37" w14:textId="77777777">
        <w:trPr>
          <w:trHeight w:val="380"/>
        </w:trPr>
        <w:tc>
          <w:tcPr>
            <w:tcW w:w="4800" w:type="dxa"/>
            <w:tcBorders>
              <w:top w:val="nil"/>
              <w:left w:val="nil"/>
              <w:bottom w:val="nil"/>
              <w:right w:val="nil"/>
            </w:tcBorders>
            <w:tcMar>
              <w:top w:w="128" w:type="dxa"/>
              <w:left w:w="43" w:type="dxa"/>
              <w:bottom w:w="43" w:type="dxa"/>
              <w:right w:w="43" w:type="dxa"/>
            </w:tcMar>
          </w:tcPr>
          <w:p w14:paraId="58E24A6F" w14:textId="77777777" w:rsidR="0089264D" w:rsidRPr="00B40C4C" w:rsidRDefault="0089264D" w:rsidP="009137DA">
            <w:r w:rsidRPr="00B40C4C">
              <w:t>kap. 1420 post 30</w:t>
            </w:r>
          </w:p>
        </w:tc>
        <w:tc>
          <w:tcPr>
            <w:tcW w:w="4800" w:type="dxa"/>
            <w:tcBorders>
              <w:top w:val="nil"/>
              <w:left w:val="nil"/>
              <w:bottom w:val="nil"/>
              <w:right w:val="nil"/>
            </w:tcBorders>
            <w:tcMar>
              <w:top w:w="128" w:type="dxa"/>
              <w:left w:w="43" w:type="dxa"/>
              <w:bottom w:w="43" w:type="dxa"/>
              <w:right w:w="43" w:type="dxa"/>
            </w:tcMar>
          </w:tcPr>
          <w:p w14:paraId="7C4E570B" w14:textId="77777777" w:rsidR="0089264D" w:rsidRPr="00B40C4C" w:rsidRDefault="0089264D" w:rsidP="009137DA">
            <w:r w:rsidRPr="00B40C4C">
              <w:t>kap. 4420 post 40</w:t>
            </w:r>
          </w:p>
        </w:tc>
      </w:tr>
      <w:tr w:rsidR="00446E55" w:rsidRPr="00B40C4C" w14:paraId="670892F9" w14:textId="77777777">
        <w:trPr>
          <w:trHeight w:val="380"/>
        </w:trPr>
        <w:tc>
          <w:tcPr>
            <w:tcW w:w="4800" w:type="dxa"/>
            <w:tcBorders>
              <w:top w:val="nil"/>
              <w:left w:val="nil"/>
              <w:bottom w:val="nil"/>
              <w:right w:val="nil"/>
            </w:tcBorders>
            <w:tcMar>
              <w:top w:w="128" w:type="dxa"/>
              <w:left w:w="43" w:type="dxa"/>
              <w:bottom w:w="43" w:type="dxa"/>
              <w:right w:w="43" w:type="dxa"/>
            </w:tcMar>
          </w:tcPr>
          <w:p w14:paraId="7216324F" w14:textId="77777777" w:rsidR="0089264D" w:rsidRPr="00B40C4C" w:rsidRDefault="0089264D" w:rsidP="009137DA">
            <w:r w:rsidRPr="00B40C4C">
              <w:t>kap. 1420 post 32</w:t>
            </w:r>
          </w:p>
        </w:tc>
        <w:tc>
          <w:tcPr>
            <w:tcW w:w="4800" w:type="dxa"/>
            <w:tcBorders>
              <w:top w:val="nil"/>
              <w:left w:val="nil"/>
              <w:bottom w:val="nil"/>
              <w:right w:val="nil"/>
            </w:tcBorders>
            <w:tcMar>
              <w:top w:w="128" w:type="dxa"/>
              <w:left w:w="43" w:type="dxa"/>
              <w:bottom w:w="43" w:type="dxa"/>
              <w:right w:w="43" w:type="dxa"/>
            </w:tcMar>
          </w:tcPr>
          <w:p w14:paraId="5894FF07" w14:textId="77777777" w:rsidR="0089264D" w:rsidRPr="00B40C4C" w:rsidRDefault="0089264D" w:rsidP="009137DA">
            <w:r w:rsidRPr="00B40C4C">
              <w:t>kap. 4420 post 41</w:t>
            </w:r>
          </w:p>
        </w:tc>
      </w:tr>
      <w:tr w:rsidR="00446E55" w:rsidRPr="00B40C4C" w14:paraId="7E9A9477" w14:textId="77777777">
        <w:trPr>
          <w:trHeight w:val="380"/>
        </w:trPr>
        <w:tc>
          <w:tcPr>
            <w:tcW w:w="4800" w:type="dxa"/>
            <w:tcBorders>
              <w:top w:val="nil"/>
              <w:left w:val="nil"/>
              <w:bottom w:val="nil"/>
              <w:right w:val="nil"/>
            </w:tcBorders>
            <w:tcMar>
              <w:top w:w="128" w:type="dxa"/>
              <w:left w:w="43" w:type="dxa"/>
              <w:bottom w:w="43" w:type="dxa"/>
              <w:right w:w="43" w:type="dxa"/>
            </w:tcMar>
          </w:tcPr>
          <w:p w14:paraId="4EFB35B8" w14:textId="77777777" w:rsidR="0089264D" w:rsidRPr="00B40C4C" w:rsidRDefault="0089264D" w:rsidP="009137DA">
            <w:r w:rsidRPr="00B40C4C">
              <w:t>kap. 1423 post 01</w:t>
            </w:r>
          </w:p>
        </w:tc>
        <w:tc>
          <w:tcPr>
            <w:tcW w:w="4800" w:type="dxa"/>
            <w:tcBorders>
              <w:top w:val="nil"/>
              <w:left w:val="nil"/>
              <w:bottom w:val="nil"/>
              <w:right w:val="nil"/>
            </w:tcBorders>
            <w:tcMar>
              <w:top w:w="128" w:type="dxa"/>
              <w:left w:w="43" w:type="dxa"/>
              <w:bottom w:w="43" w:type="dxa"/>
              <w:right w:w="43" w:type="dxa"/>
            </w:tcMar>
          </w:tcPr>
          <w:p w14:paraId="1648B6D4" w14:textId="77777777" w:rsidR="0089264D" w:rsidRPr="00B40C4C" w:rsidRDefault="0089264D" w:rsidP="009137DA">
            <w:r w:rsidRPr="00B40C4C">
              <w:t>kap. 4423 post 01</w:t>
            </w:r>
          </w:p>
        </w:tc>
      </w:tr>
      <w:tr w:rsidR="00446E55" w:rsidRPr="00B40C4C" w14:paraId="2D950675" w14:textId="77777777">
        <w:trPr>
          <w:trHeight w:val="380"/>
        </w:trPr>
        <w:tc>
          <w:tcPr>
            <w:tcW w:w="4800" w:type="dxa"/>
            <w:tcBorders>
              <w:top w:val="nil"/>
              <w:left w:val="nil"/>
              <w:bottom w:val="nil"/>
              <w:right w:val="nil"/>
            </w:tcBorders>
            <w:tcMar>
              <w:top w:w="128" w:type="dxa"/>
              <w:left w:w="43" w:type="dxa"/>
              <w:bottom w:w="43" w:type="dxa"/>
              <w:right w:w="43" w:type="dxa"/>
            </w:tcMar>
          </w:tcPr>
          <w:p w14:paraId="0B3E94F1" w14:textId="77777777" w:rsidR="0089264D" w:rsidRPr="00B40C4C" w:rsidRDefault="0089264D" w:rsidP="009137DA">
            <w:r w:rsidRPr="00B40C4C">
              <w:t>kap. 1429 post 01</w:t>
            </w:r>
          </w:p>
        </w:tc>
        <w:tc>
          <w:tcPr>
            <w:tcW w:w="4800" w:type="dxa"/>
            <w:tcBorders>
              <w:top w:val="nil"/>
              <w:left w:val="nil"/>
              <w:bottom w:val="nil"/>
              <w:right w:val="nil"/>
            </w:tcBorders>
            <w:tcMar>
              <w:top w:w="128" w:type="dxa"/>
              <w:left w:w="43" w:type="dxa"/>
              <w:bottom w:w="43" w:type="dxa"/>
              <w:right w:w="43" w:type="dxa"/>
            </w:tcMar>
          </w:tcPr>
          <w:p w14:paraId="7AE490D4" w14:textId="77777777" w:rsidR="0089264D" w:rsidRPr="00B40C4C" w:rsidRDefault="0089264D" w:rsidP="009137DA">
            <w:r w:rsidRPr="00B40C4C">
              <w:t>kap. 4429 postene 02 og 09</w:t>
            </w:r>
          </w:p>
        </w:tc>
      </w:tr>
      <w:tr w:rsidR="00446E55" w:rsidRPr="00B40C4C" w14:paraId="22A58188" w14:textId="77777777">
        <w:trPr>
          <w:trHeight w:val="380"/>
        </w:trPr>
        <w:tc>
          <w:tcPr>
            <w:tcW w:w="4800" w:type="dxa"/>
            <w:tcBorders>
              <w:top w:val="nil"/>
              <w:left w:val="nil"/>
              <w:bottom w:val="nil"/>
              <w:right w:val="nil"/>
            </w:tcBorders>
            <w:tcMar>
              <w:top w:w="128" w:type="dxa"/>
              <w:left w:w="43" w:type="dxa"/>
              <w:bottom w:w="43" w:type="dxa"/>
              <w:right w:w="43" w:type="dxa"/>
            </w:tcMar>
          </w:tcPr>
          <w:p w14:paraId="492590A4" w14:textId="77777777" w:rsidR="0089264D" w:rsidRPr="00B40C4C" w:rsidRDefault="0089264D" w:rsidP="009137DA">
            <w:r w:rsidRPr="00B40C4C">
              <w:t xml:space="preserve">kap. 1471 post 01 </w:t>
            </w:r>
          </w:p>
        </w:tc>
        <w:tc>
          <w:tcPr>
            <w:tcW w:w="4800" w:type="dxa"/>
            <w:tcBorders>
              <w:top w:val="nil"/>
              <w:left w:val="nil"/>
              <w:bottom w:val="nil"/>
              <w:right w:val="nil"/>
            </w:tcBorders>
            <w:tcMar>
              <w:top w:w="128" w:type="dxa"/>
              <w:left w:w="43" w:type="dxa"/>
              <w:bottom w:w="43" w:type="dxa"/>
              <w:right w:w="43" w:type="dxa"/>
            </w:tcMar>
          </w:tcPr>
          <w:p w14:paraId="412AD120" w14:textId="77777777" w:rsidR="0089264D" w:rsidRPr="00B40C4C" w:rsidRDefault="0089264D" w:rsidP="009137DA">
            <w:r w:rsidRPr="00B40C4C">
              <w:t>kap. 4471 postene 01 og 03</w:t>
            </w:r>
          </w:p>
        </w:tc>
      </w:tr>
      <w:tr w:rsidR="00446E55" w:rsidRPr="00B40C4C" w14:paraId="408C4219" w14:textId="77777777">
        <w:trPr>
          <w:trHeight w:val="380"/>
        </w:trPr>
        <w:tc>
          <w:tcPr>
            <w:tcW w:w="4800" w:type="dxa"/>
            <w:tcBorders>
              <w:top w:val="nil"/>
              <w:left w:val="nil"/>
              <w:bottom w:val="nil"/>
              <w:right w:val="nil"/>
            </w:tcBorders>
            <w:tcMar>
              <w:top w:w="128" w:type="dxa"/>
              <w:left w:w="43" w:type="dxa"/>
              <w:bottom w:w="43" w:type="dxa"/>
              <w:right w:w="43" w:type="dxa"/>
            </w:tcMar>
          </w:tcPr>
          <w:p w14:paraId="42670E21" w14:textId="77777777" w:rsidR="0089264D" w:rsidRPr="00B40C4C" w:rsidRDefault="0089264D" w:rsidP="009137DA">
            <w:r w:rsidRPr="00B40C4C">
              <w:t>kap. 1471 post 21</w:t>
            </w:r>
          </w:p>
        </w:tc>
        <w:tc>
          <w:tcPr>
            <w:tcW w:w="4800" w:type="dxa"/>
            <w:tcBorders>
              <w:top w:val="nil"/>
              <w:left w:val="nil"/>
              <w:bottom w:val="nil"/>
              <w:right w:val="nil"/>
            </w:tcBorders>
            <w:tcMar>
              <w:top w:w="128" w:type="dxa"/>
              <w:left w:w="43" w:type="dxa"/>
              <w:bottom w:w="43" w:type="dxa"/>
              <w:right w:w="43" w:type="dxa"/>
            </w:tcMar>
          </w:tcPr>
          <w:p w14:paraId="0695EC05" w14:textId="77777777" w:rsidR="0089264D" w:rsidRPr="00B40C4C" w:rsidRDefault="0089264D" w:rsidP="009137DA">
            <w:r w:rsidRPr="00B40C4C">
              <w:t>kap. 4471 post 21</w:t>
            </w:r>
          </w:p>
        </w:tc>
      </w:tr>
      <w:tr w:rsidR="00446E55" w:rsidRPr="00B40C4C" w14:paraId="588062F5"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5FD0A175" w14:textId="77777777" w:rsidR="0089264D" w:rsidRPr="00B40C4C" w:rsidRDefault="0089264D" w:rsidP="009137DA">
            <w:r w:rsidRPr="00B40C4C">
              <w:t>kap. 1472 post 50</w:t>
            </w:r>
          </w:p>
        </w:tc>
        <w:tc>
          <w:tcPr>
            <w:tcW w:w="4800" w:type="dxa"/>
            <w:tcBorders>
              <w:top w:val="nil"/>
              <w:left w:val="nil"/>
              <w:bottom w:val="single" w:sz="4" w:space="0" w:color="000000"/>
              <w:right w:val="nil"/>
            </w:tcBorders>
            <w:tcMar>
              <w:top w:w="128" w:type="dxa"/>
              <w:left w:w="43" w:type="dxa"/>
              <w:bottom w:w="43" w:type="dxa"/>
              <w:right w:w="43" w:type="dxa"/>
            </w:tcMar>
          </w:tcPr>
          <w:p w14:paraId="61CEE051" w14:textId="77777777" w:rsidR="0089264D" w:rsidRPr="00B40C4C" w:rsidRDefault="0089264D" w:rsidP="009137DA">
            <w:r w:rsidRPr="00B40C4C">
              <w:t>kap. 5578 post 70</w:t>
            </w:r>
          </w:p>
        </w:tc>
      </w:tr>
    </w:tbl>
    <w:p w14:paraId="3E1C6AF5"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633FFD56" w14:textId="77777777" w:rsidR="0089264D" w:rsidRPr="00B40C4C" w:rsidRDefault="0089264D" w:rsidP="009137DA">
      <w:r w:rsidRPr="00B40C4C">
        <w:t>Merinntekter og eventuelle mindreinntekter tas med i beregningen av overføring av ubrukt bevilgning til neste år.</w:t>
      </w:r>
    </w:p>
    <w:p w14:paraId="28E6BF42" w14:textId="77777777" w:rsidR="0089264D" w:rsidRPr="00B40C4C" w:rsidRDefault="0089264D" w:rsidP="009137DA">
      <w:pPr>
        <w:pStyle w:val="a-vedtak-del"/>
      </w:pPr>
      <w:r w:rsidRPr="00B40C4C">
        <w:t>III</w:t>
      </w:r>
    </w:p>
    <w:p w14:paraId="374419D9" w14:textId="77777777" w:rsidR="0089264D" w:rsidRPr="00B40C4C" w:rsidRDefault="0089264D" w:rsidP="009137DA">
      <w:pPr>
        <w:pStyle w:val="a-vedtak-tekst"/>
      </w:pPr>
      <w:r w:rsidRPr="00B40C4C">
        <w:t>Fullmakt til overskridelse</w:t>
      </w:r>
    </w:p>
    <w:p w14:paraId="4AA06FA0" w14:textId="77777777" w:rsidR="0089264D" w:rsidRPr="00B40C4C" w:rsidRDefault="0089264D" w:rsidP="009137DA">
      <w:r w:rsidRPr="00B40C4C">
        <w:t>Stortinget samtykker i at Klima- og miljødepartementet i 2025 kan:</w:t>
      </w:r>
    </w:p>
    <w:p w14:paraId="07E72625" w14:textId="77777777" w:rsidR="0089264D" w:rsidRPr="00B40C4C" w:rsidRDefault="0089264D" w:rsidP="00B8464A">
      <w:pPr>
        <w:pStyle w:val="Nummerertliste"/>
        <w:numPr>
          <w:ilvl w:val="0"/>
          <w:numId w:val="62"/>
        </w:numPr>
      </w:pPr>
      <w:r w:rsidRPr="00B40C4C">
        <w:t>overskride bevilgningen på kap. 1481 Klimakvoter, post 01 Driftsutgifter, til dekning av honorarer, transaksjonskostnader og utgifter til faglig bistand i forbindelse med salg av klimakvoter.</w:t>
      </w:r>
    </w:p>
    <w:p w14:paraId="49AF04D3" w14:textId="77777777" w:rsidR="0089264D" w:rsidRPr="00B40C4C" w:rsidRDefault="0089264D" w:rsidP="009137DA">
      <w:pPr>
        <w:pStyle w:val="Nummerertliste"/>
      </w:pPr>
      <w:r w:rsidRPr="00B40C4C">
        <w:t>overskride bevilgningen på kap. 1481 Klimakvoter, post 22 Internasjonalt samarbeid under Parisavtalens artikkel 6, med et beløp som svarer til inntekter fra salg av klimakvoter under statens kvotekjøpsprogram som er regnskapsført på kap. 4481 Salg av klimakvoter, post 01 Salgsinntekter.</w:t>
      </w:r>
    </w:p>
    <w:p w14:paraId="5A58F302" w14:textId="77777777" w:rsidR="0089264D" w:rsidRPr="00B40C4C" w:rsidRDefault="0089264D" w:rsidP="009137DA">
      <w:pPr>
        <w:pStyle w:val="Fullmakttit"/>
      </w:pPr>
      <w:r w:rsidRPr="00B40C4C">
        <w:t>Fullmakter til å pådra staten forpliktelser utover gitte bevilgninger</w:t>
      </w:r>
    </w:p>
    <w:p w14:paraId="216F8432" w14:textId="77777777" w:rsidR="0089264D" w:rsidRPr="00B40C4C" w:rsidRDefault="0089264D" w:rsidP="009137DA">
      <w:pPr>
        <w:pStyle w:val="a-vedtak-del"/>
      </w:pPr>
      <w:r w:rsidRPr="00B40C4C">
        <w:t>IV</w:t>
      </w:r>
    </w:p>
    <w:p w14:paraId="4E2F3E4A" w14:textId="77777777" w:rsidR="0089264D" w:rsidRPr="00B40C4C" w:rsidRDefault="0089264D" w:rsidP="009137DA">
      <w:pPr>
        <w:pStyle w:val="a-vedtak-tekst"/>
      </w:pPr>
      <w:r w:rsidRPr="00B40C4C">
        <w:t>Kjøp av klimakvoter under Parisavtalens artikkel 6</w:t>
      </w:r>
    </w:p>
    <w:p w14:paraId="05758BB5" w14:textId="77777777" w:rsidR="0089264D" w:rsidRPr="00B40C4C" w:rsidRDefault="0089264D" w:rsidP="009137DA">
      <w:r w:rsidRPr="00B40C4C">
        <w:t xml:space="preserve">Stortinget samtykker i at Klima- og miljødepartementet i 2025 kan inngå avtaler om kjøp av klimakvoter innenfor en samlet ramme på 8 200 mill. kroner for gamle og nye forpliktelser under kap. 1481 Klimakvoter, post 22 Internasjonalt samarbeid under Parisavtalens artikkel 6. </w:t>
      </w:r>
      <w:r w:rsidRPr="00B40C4C">
        <w:lastRenderedPageBreak/>
        <w:t>Deler av midlene kan også benyttes til programutvikling og målrettet kapasitetsbygging i vertsland. I tillegg kan Klima- og miljødepartementet gi tilsagn om kjernestøtte til Global Green Growth Institute (GGGI) fra kvotekjøpsprogrammet.</w:t>
      </w:r>
    </w:p>
    <w:p w14:paraId="097D44AC" w14:textId="77777777" w:rsidR="0089264D" w:rsidRPr="00B40C4C" w:rsidRDefault="0089264D" w:rsidP="009137DA">
      <w:pPr>
        <w:pStyle w:val="a-vedtak-del"/>
      </w:pPr>
      <w:r w:rsidRPr="00B40C4C">
        <w:t>V</w:t>
      </w:r>
    </w:p>
    <w:p w14:paraId="25C02A84" w14:textId="77777777" w:rsidR="0089264D" w:rsidRPr="00B40C4C" w:rsidRDefault="0089264D" w:rsidP="009137DA">
      <w:pPr>
        <w:pStyle w:val="a-vedtak-tekst"/>
      </w:pPr>
      <w:r w:rsidRPr="00B40C4C">
        <w:t>Bestillingsfullmakter</w:t>
      </w:r>
    </w:p>
    <w:p w14:paraId="582BCDFD" w14:textId="77777777" w:rsidR="0089264D" w:rsidRPr="00B40C4C" w:rsidRDefault="0089264D" w:rsidP="009137DA">
      <w:r w:rsidRPr="00B40C4C">
        <w:t>Stortinget samtykker i at Klima- og miljødepartementet i 2025 kan foreta bestillinger av materiell o.l. utover gitte bevilgninger, men slik at samlet ramme for nye bestillinger og gammelt ansvar ikke overstiger følgende beløp:</w:t>
      </w:r>
    </w:p>
    <w:p w14:paraId="238A3A0E" w14:textId="77777777" w:rsidR="0089264D" w:rsidRPr="00B40C4C" w:rsidRDefault="0089264D" w:rsidP="009137DA">
      <w:pPr>
        <w:pStyle w:val="Tabellnavn"/>
      </w:pPr>
      <w:r w:rsidRPr="00B40C4C">
        <w:t>04N1tx2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00"/>
        <w:gridCol w:w="660"/>
        <w:gridCol w:w="5940"/>
        <w:gridCol w:w="2360"/>
      </w:tblGrid>
      <w:tr w:rsidR="00446E55" w:rsidRPr="00B40C4C" w14:paraId="2511CA20" w14:textId="77777777">
        <w:trPr>
          <w:trHeight w:val="360"/>
        </w:trPr>
        <w:tc>
          <w:tcPr>
            <w:tcW w:w="600" w:type="dxa"/>
            <w:tcBorders>
              <w:top w:val="single" w:sz="4" w:space="0" w:color="000000"/>
              <w:left w:val="nil"/>
              <w:bottom w:val="nil"/>
              <w:right w:val="nil"/>
            </w:tcBorders>
            <w:tcMar>
              <w:top w:w="128" w:type="dxa"/>
              <w:left w:w="43" w:type="dxa"/>
              <w:bottom w:w="43" w:type="dxa"/>
              <w:right w:w="43" w:type="dxa"/>
            </w:tcMar>
            <w:vAlign w:val="bottom"/>
          </w:tcPr>
          <w:p w14:paraId="08E1E815" w14:textId="77777777" w:rsidR="0089264D" w:rsidRPr="00B40C4C" w:rsidRDefault="0089264D" w:rsidP="00503FD6">
            <w:r w:rsidRPr="00B40C4C">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tcPr>
          <w:p w14:paraId="5D911B8F" w14:textId="77777777" w:rsidR="0089264D" w:rsidRPr="00B40C4C" w:rsidRDefault="0089264D" w:rsidP="009137DA">
            <w:r w:rsidRPr="00B40C4C">
              <w:t>Post</w:t>
            </w:r>
          </w:p>
        </w:tc>
        <w:tc>
          <w:tcPr>
            <w:tcW w:w="5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B240D" w14:textId="77777777" w:rsidR="0089264D" w:rsidRPr="00B40C4C" w:rsidRDefault="0089264D" w:rsidP="009137DA">
            <w:r w:rsidRPr="00B40C4C">
              <w:t>Betegnelse</w:t>
            </w:r>
          </w:p>
        </w:tc>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2DE2A" w14:textId="77777777" w:rsidR="0089264D" w:rsidRPr="00B40C4C" w:rsidRDefault="0089264D" w:rsidP="00B01F07">
            <w:pPr>
              <w:jc w:val="right"/>
            </w:pPr>
            <w:r w:rsidRPr="00B40C4C">
              <w:t>Samlet ramme</w:t>
            </w:r>
          </w:p>
        </w:tc>
      </w:tr>
      <w:tr w:rsidR="00446E55" w:rsidRPr="00B40C4C" w14:paraId="76CAD13C"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3683F170" w14:textId="77777777" w:rsidR="0089264D" w:rsidRPr="00B40C4C" w:rsidRDefault="0089264D" w:rsidP="009137DA">
            <w:r w:rsidRPr="00B40C4C">
              <w:t>1411</w:t>
            </w:r>
          </w:p>
        </w:tc>
        <w:tc>
          <w:tcPr>
            <w:tcW w:w="660" w:type="dxa"/>
            <w:tcBorders>
              <w:top w:val="single" w:sz="4" w:space="0" w:color="000000"/>
              <w:left w:val="nil"/>
              <w:bottom w:val="nil"/>
              <w:right w:val="nil"/>
            </w:tcBorders>
            <w:tcMar>
              <w:top w:w="128" w:type="dxa"/>
              <w:left w:w="43" w:type="dxa"/>
              <w:bottom w:w="43" w:type="dxa"/>
              <w:right w:w="43" w:type="dxa"/>
            </w:tcMar>
          </w:tcPr>
          <w:p w14:paraId="7ED217EC" w14:textId="77777777" w:rsidR="0089264D" w:rsidRPr="00B40C4C" w:rsidRDefault="0089264D" w:rsidP="009137DA"/>
        </w:tc>
        <w:tc>
          <w:tcPr>
            <w:tcW w:w="5940" w:type="dxa"/>
            <w:tcBorders>
              <w:top w:val="single" w:sz="4" w:space="0" w:color="000000"/>
              <w:left w:val="nil"/>
              <w:bottom w:val="nil"/>
              <w:right w:val="nil"/>
            </w:tcBorders>
            <w:tcMar>
              <w:top w:w="128" w:type="dxa"/>
              <w:left w:w="43" w:type="dxa"/>
              <w:bottom w:w="43" w:type="dxa"/>
              <w:right w:w="43" w:type="dxa"/>
            </w:tcMar>
            <w:vAlign w:val="bottom"/>
          </w:tcPr>
          <w:p w14:paraId="5CECA873" w14:textId="77777777" w:rsidR="0089264D" w:rsidRPr="00B40C4C" w:rsidRDefault="0089264D" w:rsidP="009137DA">
            <w:r w:rsidRPr="00B40C4C">
              <w:t>Artsdatabanken</w:t>
            </w:r>
          </w:p>
        </w:tc>
        <w:tc>
          <w:tcPr>
            <w:tcW w:w="2360" w:type="dxa"/>
            <w:tcBorders>
              <w:top w:val="single" w:sz="4" w:space="0" w:color="000000"/>
              <w:left w:val="nil"/>
              <w:bottom w:val="nil"/>
              <w:right w:val="nil"/>
            </w:tcBorders>
            <w:tcMar>
              <w:top w:w="128" w:type="dxa"/>
              <w:left w:w="43" w:type="dxa"/>
              <w:bottom w:w="43" w:type="dxa"/>
              <w:right w:w="43" w:type="dxa"/>
            </w:tcMar>
            <w:vAlign w:val="bottom"/>
          </w:tcPr>
          <w:p w14:paraId="7E073D62" w14:textId="77777777" w:rsidR="0089264D" w:rsidRPr="00B40C4C" w:rsidRDefault="0089264D" w:rsidP="00B01F07">
            <w:pPr>
              <w:jc w:val="right"/>
            </w:pPr>
          </w:p>
        </w:tc>
      </w:tr>
      <w:tr w:rsidR="00446E55" w:rsidRPr="00B40C4C" w14:paraId="78978D1A" w14:textId="77777777">
        <w:trPr>
          <w:trHeight w:val="380"/>
        </w:trPr>
        <w:tc>
          <w:tcPr>
            <w:tcW w:w="600" w:type="dxa"/>
            <w:tcBorders>
              <w:top w:val="nil"/>
              <w:left w:val="nil"/>
              <w:bottom w:val="nil"/>
              <w:right w:val="nil"/>
            </w:tcBorders>
            <w:tcMar>
              <w:top w:w="128" w:type="dxa"/>
              <w:left w:w="43" w:type="dxa"/>
              <w:bottom w:w="43" w:type="dxa"/>
              <w:right w:w="43" w:type="dxa"/>
            </w:tcMar>
          </w:tcPr>
          <w:p w14:paraId="5DC9D5B8"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tcPr>
          <w:p w14:paraId="2318D57A" w14:textId="77777777" w:rsidR="0089264D" w:rsidRPr="00B40C4C" w:rsidRDefault="0089264D" w:rsidP="009137DA">
            <w:r w:rsidRPr="00B40C4C">
              <w:t>21</w:t>
            </w:r>
          </w:p>
        </w:tc>
        <w:tc>
          <w:tcPr>
            <w:tcW w:w="5940" w:type="dxa"/>
            <w:tcBorders>
              <w:top w:val="nil"/>
              <w:left w:val="nil"/>
              <w:bottom w:val="nil"/>
              <w:right w:val="nil"/>
            </w:tcBorders>
            <w:tcMar>
              <w:top w:w="128" w:type="dxa"/>
              <w:left w:w="43" w:type="dxa"/>
              <w:bottom w:w="43" w:type="dxa"/>
              <w:right w:w="43" w:type="dxa"/>
            </w:tcMar>
            <w:vAlign w:val="bottom"/>
          </w:tcPr>
          <w:p w14:paraId="0AC276CD" w14:textId="77777777" w:rsidR="0089264D" w:rsidRPr="00B40C4C" w:rsidRDefault="0089264D" w:rsidP="009137DA">
            <w:r w:rsidRPr="00B40C4C">
              <w:t>Spesielle driftsutgifter</w:t>
            </w:r>
          </w:p>
        </w:tc>
        <w:tc>
          <w:tcPr>
            <w:tcW w:w="2360" w:type="dxa"/>
            <w:tcBorders>
              <w:top w:val="nil"/>
              <w:left w:val="nil"/>
              <w:bottom w:val="nil"/>
              <w:right w:val="nil"/>
            </w:tcBorders>
            <w:tcMar>
              <w:top w:w="128" w:type="dxa"/>
              <w:left w:w="43" w:type="dxa"/>
              <w:bottom w:w="43" w:type="dxa"/>
              <w:right w:w="43" w:type="dxa"/>
            </w:tcMar>
            <w:vAlign w:val="bottom"/>
          </w:tcPr>
          <w:p w14:paraId="615442E7" w14:textId="77777777" w:rsidR="0089264D" w:rsidRPr="00B40C4C" w:rsidRDefault="0089264D" w:rsidP="00B01F07">
            <w:pPr>
              <w:jc w:val="right"/>
            </w:pPr>
            <w:r w:rsidRPr="00B40C4C">
              <w:t>17,3 mill. kroner</w:t>
            </w:r>
          </w:p>
        </w:tc>
      </w:tr>
      <w:tr w:rsidR="00446E55" w:rsidRPr="00B40C4C" w14:paraId="0A1072AA" w14:textId="77777777">
        <w:trPr>
          <w:trHeight w:val="380"/>
        </w:trPr>
        <w:tc>
          <w:tcPr>
            <w:tcW w:w="600" w:type="dxa"/>
            <w:tcBorders>
              <w:top w:val="nil"/>
              <w:left w:val="nil"/>
              <w:bottom w:val="nil"/>
              <w:right w:val="nil"/>
            </w:tcBorders>
            <w:tcMar>
              <w:top w:w="128" w:type="dxa"/>
              <w:left w:w="43" w:type="dxa"/>
              <w:bottom w:w="43" w:type="dxa"/>
              <w:right w:w="43" w:type="dxa"/>
            </w:tcMar>
          </w:tcPr>
          <w:p w14:paraId="690D21F1" w14:textId="77777777" w:rsidR="0089264D" w:rsidRPr="00B40C4C" w:rsidRDefault="0089264D" w:rsidP="009137DA">
            <w:r w:rsidRPr="00B40C4C">
              <w:t>1420</w:t>
            </w:r>
          </w:p>
        </w:tc>
        <w:tc>
          <w:tcPr>
            <w:tcW w:w="660" w:type="dxa"/>
            <w:tcBorders>
              <w:top w:val="nil"/>
              <w:left w:val="nil"/>
              <w:bottom w:val="nil"/>
              <w:right w:val="nil"/>
            </w:tcBorders>
            <w:tcMar>
              <w:top w:w="128" w:type="dxa"/>
              <w:left w:w="43" w:type="dxa"/>
              <w:bottom w:w="43" w:type="dxa"/>
              <w:right w:w="43" w:type="dxa"/>
            </w:tcMar>
          </w:tcPr>
          <w:p w14:paraId="37DC125D" w14:textId="77777777" w:rsidR="0089264D" w:rsidRPr="00B40C4C" w:rsidRDefault="0089264D" w:rsidP="009137DA"/>
        </w:tc>
        <w:tc>
          <w:tcPr>
            <w:tcW w:w="5940" w:type="dxa"/>
            <w:tcBorders>
              <w:top w:val="nil"/>
              <w:left w:val="nil"/>
              <w:bottom w:val="nil"/>
              <w:right w:val="nil"/>
            </w:tcBorders>
            <w:tcMar>
              <w:top w:w="128" w:type="dxa"/>
              <w:left w:w="43" w:type="dxa"/>
              <w:bottom w:w="43" w:type="dxa"/>
              <w:right w:w="43" w:type="dxa"/>
            </w:tcMar>
            <w:vAlign w:val="bottom"/>
          </w:tcPr>
          <w:p w14:paraId="10B93E46" w14:textId="77777777" w:rsidR="0089264D" w:rsidRPr="00B40C4C" w:rsidRDefault="0089264D" w:rsidP="009137DA">
            <w:r w:rsidRPr="00B40C4C">
              <w:t>Miljødirektoratet</w:t>
            </w:r>
          </w:p>
        </w:tc>
        <w:tc>
          <w:tcPr>
            <w:tcW w:w="2360" w:type="dxa"/>
            <w:tcBorders>
              <w:top w:val="nil"/>
              <w:left w:val="nil"/>
              <w:bottom w:val="nil"/>
              <w:right w:val="nil"/>
            </w:tcBorders>
            <w:tcMar>
              <w:top w:w="128" w:type="dxa"/>
              <w:left w:w="43" w:type="dxa"/>
              <w:bottom w:w="43" w:type="dxa"/>
              <w:right w:w="43" w:type="dxa"/>
            </w:tcMar>
            <w:vAlign w:val="bottom"/>
          </w:tcPr>
          <w:p w14:paraId="2D96B7A8" w14:textId="77777777" w:rsidR="0089264D" w:rsidRPr="00B40C4C" w:rsidRDefault="0089264D" w:rsidP="00B01F07">
            <w:pPr>
              <w:jc w:val="right"/>
            </w:pPr>
          </w:p>
        </w:tc>
      </w:tr>
      <w:tr w:rsidR="00446E55" w:rsidRPr="00B40C4C" w14:paraId="497EE672" w14:textId="77777777">
        <w:trPr>
          <w:trHeight w:val="380"/>
        </w:trPr>
        <w:tc>
          <w:tcPr>
            <w:tcW w:w="600" w:type="dxa"/>
            <w:tcBorders>
              <w:top w:val="nil"/>
              <w:left w:val="nil"/>
              <w:bottom w:val="nil"/>
              <w:right w:val="nil"/>
            </w:tcBorders>
            <w:tcMar>
              <w:top w:w="128" w:type="dxa"/>
              <w:left w:w="43" w:type="dxa"/>
              <w:bottom w:w="43" w:type="dxa"/>
              <w:right w:w="43" w:type="dxa"/>
            </w:tcMar>
          </w:tcPr>
          <w:p w14:paraId="340B93F0"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tcPr>
          <w:p w14:paraId="3B373029" w14:textId="77777777" w:rsidR="0089264D" w:rsidRPr="00B40C4C" w:rsidRDefault="0089264D" w:rsidP="009137DA">
            <w:r w:rsidRPr="00B40C4C">
              <w:t>31</w:t>
            </w:r>
          </w:p>
        </w:tc>
        <w:tc>
          <w:tcPr>
            <w:tcW w:w="5940" w:type="dxa"/>
            <w:tcBorders>
              <w:top w:val="nil"/>
              <w:left w:val="nil"/>
              <w:bottom w:val="nil"/>
              <w:right w:val="nil"/>
            </w:tcBorders>
            <w:tcMar>
              <w:top w:w="128" w:type="dxa"/>
              <w:left w:w="43" w:type="dxa"/>
              <w:bottom w:w="43" w:type="dxa"/>
              <w:right w:w="43" w:type="dxa"/>
            </w:tcMar>
            <w:vAlign w:val="bottom"/>
          </w:tcPr>
          <w:p w14:paraId="4F3F63CB" w14:textId="77777777" w:rsidR="0089264D" w:rsidRPr="00B40C4C" w:rsidRDefault="0089264D" w:rsidP="009137DA">
            <w:r w:rsidRPr="00B40C4C">
              <w:t>Tiltak i verneområder og naturrestaurering</w:t>
            </w:r>
          </w:p>
        </w:tc>
        <w:tc>
          <w:tcPr>
            <w:tcW w:w="2360" w:type="dxa"/>
            <w:tcBorders>
              <w:top w:val="nil"/>
              <w:left w:val="nil"/>
              <w:bottom w:val="nil"/>
              <w:right w:val="nil"/>
            </w:tcBorders>
            <w:tcMar>
              <w:top w:w="128" w:type="dxa"/>
              <w:left w:w="43" w:type="dxa"/>
              <w:bottom w:w="43" w:type="dxa"/>
              <w:right w:w="43" w:type="dxa"/>
            </w:tcMar>
            <w:vAlign w:val="bottom"/>
          </w:tcPr>
          <w:p w14:paraId="4DE446DA" w14:textId="77777777" w:rsidR="0089264D" w:rsidRPr="00B40C4C" w:rsidRDefault="0089264D" w:rsidP="00B01F07">
            <w:pPr>
              <w:jc w:val="right"/>
            </w:pPr>
            <w:r w:rsidRPr="00B40C4C">
              <w:t>10 mill. kroner</w:t>
            </w:r>
          </w:p>
        </w:tc>
      </w:tr>
      <w:tr w:rsidR="00446E55" w:rsidRPr="00B40C4C" w14:paraId="185FA80F" w14:textId="77777777">
        <w:trPr>
          <w:trHeight w:val="380"/>
        </w:trPr>
        <w:tc>
          <w:tcPr>
            <w:tcW w:w="600" w:type="dxa"/>
            <w:tcBorders>
              <w:top w:val="nil"/>
              <w:left w:val="nil"/>
              <w:bottom w:val="nil"/>
              <w:right w:val="nil"/>
            </w:tcBorders>
            <w:tcMar>
              <w:top w:w="128" w:type="dxa"/>
              <w:left w:w="43" w:type="dxa"/>
              <w:bottom w:w="43" w:type="dxa"/>
              <w:right w:w="43" w:type="dxa"/>
            </w:tcMar>
          </w:tcPr>
          <w:p w14:paraId="245B87AC"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tcPr>
          <w:p w14:paraId="6670864F" w14:textId="77777777" w:rsidR="0089264D" w:rsidRPr="00B40C4C" w:rsidRDefault="0089264D" w:rsidP="009137DA">
            <w:r w:rsidRPr="00B40C4C">
              <w:t>32</w:t>
            </w:r>
          </w:p>
        </w:tc>
        <w:tc>
          <w:tcPr>
            <w:tcW w:w="5940" w:type="dxa"/>
            <w:tcBorders>
              <w:top w:val="nil"/>
              <w:left w:val="nil"/>
              <w:bottom w:val="nil"/>
              <w:right w:val="nil"/>
            </w:tcBorders>
            <w:tcMar>
              <w:top w:w="128" w:type="dxa"/>
              <w:left w:w="43" w:type="dxa"/>
              <w:bottom w:w="43" w:type="dxa"/>
              <w:right w:w="43" w:type="dxa"/>
            </w:tcMar>
            <w:vAlign w:val="bottom"/>
          </w:tcPr>
          <w:p w14:paraId="05DD60B7" w14:textId="77777777" w:rsidR="0089264D" w:rsidRPr="00B40C4C" w:rsidRDefault="0089264D" w:rsidP="009137DA">
            <w:r w:rsidRPr="00B40C4C">
              <w:t>Statlige erverv, vern av naturområder</w:t>
            </w:r>
          </w:p>
        </w:tc>
        <w:tc>
          <w:tcPr>
            <w:tcW w:w="2360" w:type="dxa"/>
            <w:tcBorders>
              <w:top w:val="nil"/>
              <w:left w:val="nil"/>
              <w:bottom w:val="nil"/>
              <w:right w:val="nil"/>
            </w:tcBorders>
            <w:tcMar>
              <w:top w:w="128" w:type="dxa"/>
              <w:left w:w="43" w:type="dxa"/>
              <w:bottom w:w="43" w:type="dxa"/>
              <w:right w:w="43" w:type="dxa"/>
            </w:tcMar>
            <w:vAlign w:val="bottom"/>
          </w:tcPr>
          <w:p w14:paraId="18D4020F" w14:textId="77777777" w:rsidR="0089264D" w:rsidRPr="00B40C4C" w:rsidRDefault="0089264D" w:rsidP="00B01F07">
            <w:pPr>
              <w:jc w:val="right"/>
            </w:pPr>
            <w:r w:rsidRPr="00B40C4C">
              <w:t>384,6 mill. kroner</w:t>
            </w:r>
          </w:p>
        </w:tc>
      </w:tr>
      <w:tr w:rsidR="00446E55" w:rsidRPr="00B40C4C" w14:paraId="050C1B80" w14:textId="77777777">
        <w:trPr>
          <w:trHeight w:val="380"/>
        </w:trPr>
        <w:tc>
          <w:tcPr>
            <w:tcW w:w="600" w:type="dxa"/>
            <w:tcBorders>
              <w:top w:val="nil"/>
              <w:left w:val="nil"/>
              <w:bottom w:val="nil"/>
              <w:right w:val="nil"/>
            </w:tcBorders>
            <w:tcMar>
              <w:top w:w="128" w:type="dxa"/>
              <w:left w:w="43" w:type="dxa"/>
              <w:bottom w:w="43" w:type="dxa"/>
              <w:right w:w="43" w:type="dxa"/>
            </w:tcMar>
          </w:tcPr>
          <w:p w14:paraId="28BEFA2D" w14:textId="77777777" w:rsidR="0089264D" w:rsidRPr="00B40C4C" w:rsidRDefault="0089264D" w:rsidP="009137DA">
            <w:r w:rsidRPr="00B40C4C">
              <w:t>1471</w:t>
            </w:r>
          </w:p>
        </w:tc>
        <w:tc>
          <w:tcPr>
            <w:tcW w:w="660" w:type="dxa"/>
            <w:tcBorders>
              <w:top w:val="nil"/>
              <w:left w:val="nil"/>
              <w:bottom w:val="nil"/>
              <w:right w:val="nil"/>
            </w:tcBorders>
            <w:tcMar>
              <w:top w:w="128" w:type="dxa"/>
              <w:left w:w="43" w:type="dxa"/>
              <w:bottom w:w="43" w:type="dxa"/>
              <w:right w:w="43" w:type="dxa"/>
            </w:tcMar>
          </w:tcPr>
          <w:p w14:paraId="41906910" w14:textId="77777777" w:rsidR="0089264D" w:rsidRPr="00B40C4C" w:rsidRDefault="0089264D" w:rsidP="009137DA"/>
        </w:tc>
        <w:tc>
          <w:tcPr>
            <w:tcW w:w="5940" w:type="dxa"/>
            <w:tcBorders>
              <w:top w:val="nil"/>
              <w:left w:val="nil"/>
              <w:bottom w:val="nil"/>
              <w:right w:val="nil"/>
            </w:tcBorders>
            <w:tcMar>
              <w:top w:w="128" w:type="dxa"/>
              <w:left w:w="43" w:type="dxa"/>
              <w:bottom w:w="43" w:type="dxa"/>
              <w:right w:w="43" w:type="dxa"/>
            </w:tcMar>
            <w:vAlign w:val="bottom"/>
          </w:tcPr>
          <w:p w14:paraId="5C1B670C" w14:textId="77777777" w:rsidR="0089264D" w:rsidRPr="00B40C4C" w:rsidRDefault="0089264D" w:rsidP="009137DA">
            <w:r w:rsidRPr="00B40C4C">
              <w:t>Norsk Polarinstitutt</w:t>
            </w:r>
          </w:p>
        </w:tc>
        <w:tc>
          <w:tcPr>
            <w:tcW w:w="2360" w:type="dxa"/>
            <w:tcBorders>
              <w:top w:val="nil"/>
              <w:left w:val="nil"/>
              <w:bottom w:val="nil"/>
              <w:right w:val="nil"/>
            </w:tcBorders>
            <w:tcMar>
              <w:top w:w="128" w:type="dxa"/>
              <w:left w:w="43" w:type="dxa"/>
              <w:bottom w:w="43" w:type="dxa"/>
              <w:right w:w="43" w:type="dxa"/>
            </w:tcMar>
            <w:vAlign w:val="bottom"/>
          </w:tcPr>
          <w:p w14:paraId="224D2834" w14:textId="77777777" w:rsidR="0089264D" w:rsidRPr="00B40C4C" w:rsidRDefault="0089264D" w:rsidP="00B01F07">
            <w:pPr>
              <w:jc w:val="right"/>
            </w:pPr>
          </w:p>
        </w:tc>
      </w:tr>
      <w:tr w:rsidR="00446E55" w:rsidRPr="00B40C4C" w14:paraId="50B495A5"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3C87B15A" w14:textId="77777777" w:rsidR="0089264D" w:rsidRPr="00B40C4C" w:rsidRDefault="0089264D" w:rsidP="009137DA"/>
        </w:tc>
        <w:tc>
          <w:tcPr>
            <w:tcW w:w="660" w:type="dxa"/>
            <w:tcBorders>
              <w:top w:val="nil"/>
              <w:left w:val="nil"/>
              <w:bottom w:val="single" w:sz="4" w:space="0" w:color="000000"/>
              <w:right w:val="nil"/>
            </w:tcBorders>
            <w:tcMar>
              <w:top w:w="128" w:type="dxa"/>
              <w:left w:w="43" w:type="dxa"/>
              <w:bottom w:w="43" w:type="dxa"/>
              <w:right w:w="43" w:type="dxa"/>
            </w:tcMar>
          </w:tcPr>
          <w:p w14:paraId="3CAB97D9" w14:textId="77777777" w:rsidR="0089264D" w:rsidRPr="00B40C4C" w:rsidRDefault="0089264D" w:rsidP="009137DA">
            <w:r w:rsidRPr="00B40C4C">
              <w:t>21</w:t>
            </w:r>
          </w:p>
        </w:tc>
        <w:tc>
          <w:tcPr>
            <w:tcW w:w="5940" w:type="dxa"/>
            <w:tcBorders>
              <w:top w:val="nil"/>
              <w:left w:val="nil"/>
              <w:bottom w:val="single" w:sz="4" w:space="0" w:color="000000"/>
              <w:right w:val="nil"/>
            </w:tcBorders>
            <w:tcMar>
              <w:top w:w="128" w:type="dxa"/>
              <w:left w:w="43" w:type="dxa"/>
              <w:bottom w:w="43" w:type="dxa"/>
              <w:right w:w="43" w:type="dxa"/>
            </w:tcMar>
            <w:vAlign w:val="bottom"/>
          </w:tcPr>
          <w:p w14:paraId="1DED249E" w14:textId="77777777" w:rsidR="0089264D" w:rsidRPr="00B40C4C" w:rsidRDefault="0089264D" w:rsidP="009137DA">
            <w:r w:rsidRPr="00B40C4C">
              <w:t>Spesielle driftsutgifter</w:t>
            </w:r>
          </w:p>
        </w:tc>
        <w:tc>
          <w:tcPr>
            <w:tcW w:w="2360" w:type="dxa"/>
            <w:tcBorders>
              <w:top w:val="nil"/>
              <w:left w:val="nil"/>
              <w:bottom w:val="single" w:sz="4" w:space="0" w:color="000000"/>
              <w:right w:val="nil"/>
            </w:tcBorders>
            <w:tcMar>
              <w:top w:w="128" w:type="dxa"/>
              <w:left w:w="43" w:type="dxa"/>
              <w:bottom w:w="43" w:type="dxa"/>
              <w:right w:w="43" w:type="dxa"/>
            </w:tcMar>
            <w:vAlign w:val="bottom"/>
          </w:tcPr>
          <w:p w14:paraId="2DA29180" w14:textId="77777777" w:rsidR="0089264D" w:rsidRPr="00B40C4C" w:rsidRDefault="0089264D" w:rsidP="00B01F07">
            <w:pPr>
              <w:jc w:val="right"/>
            </w:pPr>
            <w:r w:rsidRPr="00B40C4C">
              <w:t>227 mill. kroner</w:t>
            </w:r>
          </w:p>
        </w:tc>
      </w:tr>
    </w:tbl>
    <w:p w14:paraId="6628316E" w14:textId="77777777" w:rsidR="0089264D" w:rsidRPr="00B40C4C" w:rsidRDefault="0089264D" w:rsidP="00B40C4C">
      <w:pPr>
        <w:pStyle w:val="a-vedtak-del"/>
      </w:pPr>
      <w:r w:rsidRPr="00B40C4C">
        <w:t>VI</w:t>
      </w:r>
    </w:p>
    <w:p w14:paraId="2EFD3888" w14:textId="77777777" w:rsidR="0089264D" w:rsidRPr="00B40C4C" w:rsidRDefault="0089264D" w:rsidP="009137DA">
      <w:pPr>
        <w:pStyle w:val="a-vedtak-tekst"/>
      </w:pPr>
      <w:r w:rsidRPr="00B40C4C">
        <w:t>Tilsagnsfullmakter</w:t>
      </w:r>
    </w:p>
    <w:p w14:paraId="436E7EA4" w14:textId="77777777" w:rsidR="0089264D" w:rsidRPr="00B40C4C" w:rsidRDefault="0089264D" w:rsidP="009137DA">
      <w:r w:rsidRPr="00B40C4C">
        <w:t>Stortinget samtykker i at Klima- og miljødepartementet i 2025 kan gi tilsagn om tilskudd utover gitte bevilgninger, men slik at samlet ramme for nye tilsagn og gammelt ansvar ikke overstiger følgende beløp:</w:t>
      </w:r>
    </w:p>
    <w:p w14:paraId="00FD2D21" w14:textId="77777777" w:rsidR="0089264D" w:rsidRPr="00B40C4C" w:rsidRDefault="0089264D" w:rsidP="009137DA">
      <w:pPr>
        <w:pStyle w:val="Tabellnavn"/>
      </w:pPr>
      <w:r w:rsidRPr="00B40C4C">
        <w:t>04N1tx2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00"/>
        <w:gridCol w:w="620"/>
        <w:gridCol w:w="6460"/>
        <w:gridCol w:w="1880"/>
      </w:tblGrid>
      <w:tr w:rsidR="00446E55" w:rsidRPr="00B40C4C" w14:paraId="34EA3D5B" w14:textId="77777777">
        <w:trPr>
          <w:trHeight w:val="36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8EC69" w14:textId="77777777" w:rsidR="0089264D" w:rsidRPr="00B40C4C" w:rsidRDefault="0089264D" w:rsidP="00503FD6">
            <w:r w:rsidRPr="00B40C4C">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50522C12" w14:textId="77777777" w:rsidR="0089264D" w:rsidRPr="00B40C4C" w:rsidRDefault="0089264D" w:rsidP="009137DA">
            <w:r w:rsidRPr="00B40C4C">
              <w:t>Post</w:t>
            </w:r>
          </w:p>
        </w:tc>
        <w:tc>
          <w:tcPr>
            <w:tcW w:w="6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18F28" w14:textId="77777777" w:rsidR="0089264D" w:rsidRPr="00B40C4C" w:rsidRDefault="0089264D" w:rsidP="009137DA">
            <w:r w:rsidRPr="00B40C4C">
              <w:t>Betegnelse</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DE72B" w14:textId="77777777" w:rsidR="0089264D" w:rsidRPr="00B40C4C" w:rsidRDefault="0089264D" w:rsidP="00B01F07">
            <w:pPr>
              <w:jc w:val="right"/>
            </w:pPr>
            <w:r w:rsidRPr="00B40C4C">
              <w:t>Samlet ramme</w:t>
            </w:r>
          </w:p>
        </w:tc>
      </w:tr>
      <w:tr w:rsidR="00446E55" w:rsidRPr="00B40C4C" w14:paraId="592313B7"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194092A5" w14:textId="77777777" w:rsidR="0089264D" w:rsidRPr="00B40C4C" w:rsidRDefault="0089264D" w:rsidP="009137DA">
            <w:r w:rsidRPr="00B40C4C">
              <w:t>1410</w:t>
            </w:r>
          </w:p>
        </w:tc>
        <w:tc>
          <w:tcPr>
            <w:tcW w:w="620" w:type="dxa"/>
            <w:tcBorders>
              <w:top w:val="single" w:sz="4" w:space="0" w:color="000000"/>
              <w:left w:val="nil"/>
              <w:bottom w:val="nil"/>
              <w:right w:val="nil"/>
            </w:tcBorders>
            <w:tcMar>
              <w:top w:w="128" w:type="dxa"/>
              <w:left w:w="43" w:type="dxa"/>
              <w:bottom w:w="43" w:type="dxa"/>
              <w:right w:w="43" w:type="dxa"/>
            </w:tcMar>
          </w:tcPr>
          <w:p w14:paraId="5D467B76" w14:textId="77777777" w:rsidR="0089264D" w:rsidRPr="00B40C4C" w:rsidRDefault="0089264D" w:rsidP="009137DA"/>
        </w:tc>
        <w:tc>
          <w:tcPr>
            <w:tcW w:w="6460" w:type="dxa"/>
            <w:tcBorders>
              <w:top w:val="single" w:sz="4" w:space="0" w:color="000000"/>
              <w:left w:val="nil"/>
              <w:bottom w:val="nil"/>
              <w:right w:val="nil"/>
            </w:tcBorders>
            <w:tcMar>
              <w:top w:w="128" w:type="dxa"/>
              <w:left w:w="43" w:type="dxa"/>
              <w:bottom w:w="43" w:type="dxa"/>
              <w:right w:w="43" w:type="dxa"/>
            </w:tcMar>
            <w:vAlign w:val="bottom"/>
          </w:tcPr>
          <w:p w14:paraId="73FB4E8E" w14:textId="77777777" w:rsidR="0089264D" w:rsidRPr="00B40C4C" w:rsidRDefault="0089264D" w:rsidP="009137DA">
            <w:r w:rsidRPr="00B40C4C">
              <w:t>Kunnskap om klima og miljø</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0B01A4FC" w14:textId="77777777" w:rsidR="0089264D" w:rsidRPr="00B40C4C" w:rsidRDefault="0089264D" w:rsidP="00B01F07">
            <w:pPr>
              <w:jc w:val="right"/>
            </w:pPr>
          </w:p>
        </w:tc>
      </w:tr>
      <w:tr w:rsidR="00446E55" w:rsidRPr="00B40C4C" w14:paraId="714FEE2B" w14:textId="77777777">
        <w:trPr>
          <w:trHeight w:val="380"/>
        </w:trPr>
        <w:tc>
          <w:tcPr>
            <w:tcW w:w="600" w:type="dxa"/>
            <w:tcBorders>
              <w:top w:val="nil"/>
              <w:left w:val="nil"/>
              <w:bottom w:val="nil"/>
              <w:right w:val="nil"/>
            </w:tcBorders>
            <w:tcMar>
              <w:top w:w="128" w:type="dxa"/>
              <w:left w:w="43" w:type="dxa"/>
              <w:bottom w:w="43" w:type="dxa"/>
              <w:right w:w="43" w:type="dxa"/>
            </w:tcMar>
          </w:tcPr>
          <w:p w14:paraId="31B827DA"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00DD9DE8" w14:textId="77777777" w:rsidR="0089264D" w:rsidRPr="00B40C4C" w:rsidRDefault="0089264D" w:rsidP="009137DA">
            <w:r w:rsidRPr="00B40C4C">
              <w:t>73</w:t>
            </w:r>
          </w:p>
        </w:tc>
        <w:tc>
          <w:tcPr>
            <w:tcW w:w="6460" w:type="dxa"/>
            <w:tcBorders>
              <w:top w:val="nil"/>
              <w:left w:val="nil"/>
              <w:bottom w:val="nil"/>
              <w:right w:val="nil"/>
            </w:tcBorders>
            <w:tcMar>
              <w:top w:w="128" w:type="dxa"/>
              <w:left w:w="43" w:type="dxa"/>
              <w:bottom w:w="43" w:type="dxa"/>
              <w:right w:w="43" w:type="dxa"/>
            </w:tcMar>
            <w:vAlign w:val="bottom"/>
          </w:tcPr>
          <w:p w14:paraId="50FF7A3D" w14:textId="77777777" w:rsidR="0089264D" w:rsidRPr="00B40C4C" w:rsidRDefault="0089264D" w:rsidP="009137DA">
            <w:r w:rsidRPr="00B40C4C">
              <w:t>Norges forskningsråd</w:t>
            </w:r>
          </w:p>
        </w:tc>
        <w:tc>
          <w:tcPr>
            <w:tcW w:w="1880" w:type="dxa"/>
            <w:tcBorders>
              <w:top w:val="nil"/>
              <w:left w:val="nil"/>
              <w:bottom w:val="nil"/>
              <w:right w:val="nil"/>
            </w:tcBorders>
            <w:tcMar>
              <w:top w:w="128" w:type="dxa"/>
              <w:left w:w="43" w:type="dxa"/>
              <w:bottom w:w="43" w:type="dxa"/>
              <w:right w:w="43" w:type="dxa"/>
            </w:tcMar>
            <w:vAlign w:val="bottom"/>
          </w:tcPr>
          <w:p w14:paraId="74014F66" w14:textId="77777777" w:rsidR="0089264D" w:rsidRPr="00B40C4C" w:rsidRDefault="0089264D" w:rsidP="00B01F07">
            <w:pPr>
              <w:jc w:val="right"/>
            </w:pPr>
            <w:r w:rsidRPr="00B40C4C">
              <w:t>1 370,8 mill. kroner</w:t>
            </w:r>
          </w:p>
        </w:tc>
      </w:tr>
      <w:tr w:rsidR="00446E55" w:rsidRPr="00B40C4C" w14:paraId="1758FB45" w14:textId="77777777">
        <w:trPr>
          <w:trHeight w:val="380"/>
        </w:trPr>
        <w:tc>
          <w:tcPr>
            <w:tcW w:w="600" w:type="dxa"/>
            <w:tcBorders>
              <w:top w:val="nil"/>
              <w:left w:val="nil"/>
              <w:bottom w:val="nil"/>
              <w:right w:val="nil"/>
            </w:tcBorders>
            <w:tcMar>
              <w:top w:w="128" w:type="dxa"/>
              <w:left w:w="43" w:type="dxa"/>
              <w:bottom w:w="43" w:type="dxa"/>
              <w:right w:w="43" w:type="dxa"/>
            </w:tcMar>
          </w:tcPr>
          <w:p w14:paraId="2270DA0A" w14:textId="77777777" w:rsidR="0089264D" w:rsidRPr="00B40C4C" w:rsidRDefault="0089264D" w:rsidP="009137DA">
            <w:r w:rsidRPr="00B40C4C">
              <w:t>1411</w:t>
            </w:r>
          </w:p>
        </w:tc>
        <w:tc>
          <w:tcPr>
            <w:tcW w:w="620" w:type="dxa"/>
            <w:tcBorders>
              <w:top w:val="nil"/>
              <w:left w:val="nil"/>
              <w:bottom w:val="nil"/>
              <w:right w:val="nil"/>
            </w:tcBorders>
            <w:tcMar>
              <w:top w:w="128" w:type="dxa"/>
              <w:left w:w="43" w:type="dxa"/>
              <w:bottom w:w="43" w:type="dxa"/>
              <w:right w:w="43" w:type="dxa"/>
            </w:tcMar>
          </w:tcPr>
          <w:p w14:paraId="5E697332" w14:textId="77777777" w:rsidR="0089264D" w:rsidRPr="00B40C4C" w:rsidRDefault="0089264D" w:rsidP="009137DA"/>
        </w:tc>
        <w:tc>
          <w:tcPr>
            <w:tcW w:w="6460" w:type="dxa"/>
            <w:tcBorders>
              <w:top w:val="nil"/>
              <w:left w:val="nil"/>
              <w:bottom w:val="nil"/>
              <w:right w:val="nil"/>
            </w:tcBorders>
            <w:tcMar>
              <w:top w:w="128" w:type="dxa"/>
              <w:left w:w="43" w:type="dxa"/>
              <w:bottom w:w="43" w:type="dxa"/>
              <w:right w:w="43" w:type="dxa"/>
            </w:tcMar>
            <w:vAlign w:val="bottom"/>
          </w:tcPr>
          <w:p w14:paraId="0E751C89" w14:textId="77777777" w:rsidR="0089264D" w:rsidRPr="00B40C4C" w:rsidRDefault="0089264D" w:rsidP="009137DA">
            <w:r w:rsidRPr="00B40C4C">
              <w:t>Artsdatabanken</w:t>
            </w:r>
          </w:p>
        </w:tc>
        <w:tc>
          <w:tcPr>
            <w:tcW w:w="1880" w:type="dxa"/>
            <w:tcBorders>
              <w:top w:val="nil"/>
              <w:left w:val="nil"/>
              <w:bottom w:val="nil"/>
              <w:right w:val="nil"/>
            </w:tcBorders>
            <w:tcMar>
              <w:top w:w="128" w:type="dxa"/>
              <w:left w:w="43" w:type="dxa"/>
              <w:bottom w:w="43" w:type="dxa"/>
              <w:right w:w="43" w:type="dxa"/>
            </w:tcMar>
            <w:vAlign w:val="bottom"/>
          </w:tcPr>
          <w:p w14:paraId="3DD45F4E" w14:textId="77777777" w:rsidR="0089264D" w:rsidRPr="00B40C4C" w:rsidRDefault="0089264D" w:rsidP="00B01F07">
            <w:pPr>
              <w:jc w:val="right"/>
            </w:pPr>
          </w:p>
        </w:tc>
      </w:tr>
      <w:tr w:rsidR="00446E55" w:rsidRPr="00B40C4C" w14:paraId="2A97BD07" w14:textId="77777777">
        <w:trPr>
          <w:trHeight w:val="380"/>
        </w:trPr>
        <w:tc>
          <w:tcPr>
            <w:tcW w:w="600" w:type="dxa"/>
            <w:tcBorders>
              <w:top w:val="nil"/>
              <w:left w:val="nil"/>
              <w:bottom w:val="nil"/>
              <w:right w:val="nil"/>
            </w:tcBorders>
            <w:tcMar>
              <w:top w:w="128" w:type="dxa"/>
              <w:left w:w="43" w:type="dxa"/>
              <w:bottom w:w="43" w:type="dxa"/>
              <w:right w:w="43" w:type="dxa"/>
            </w:tcMar>
          </w:tcPr>
          <w:p w14:paraId="4BAC47EE"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2B504257" w14:textId="77777777" w:rsidR="0089264D" w:rsidRPr="00B40C4C" w:rsidRDefault="0089264D" w:rsidP="009137DA">
            <w:r w:rsidRPr="00B40C4C">
              <w:t>70</w:t>
            </w:r>
          </w:p>
        </w:tc>
        <w:tc>
          <w:tcPr>
            <w:tcW w:w="6460" w:type="dxa"/>
            <w:tcBorders>
              <w:top w:val="nil"/>
              <w:left w:val="nil"/>
              <w:bottom w:val="nil"/>
              <w:right w:val="nil"/>
            </w:tcBorders>
            <w:tcMar>
              <w:top w:w="128" w:type="dxa"/>
              <w:left w:w="43" w:type="dxa"/>
              <w:bottom w:w="43" w:type="dxa"/>
              <w:right w:w="43" w:type="dxa"/>
            </w:tcMar>
            <w:vAlign w:val="bottom"/>
          </w:tcPr>
          <w:p w14:paraId="410DC505" w14:textId="77777777" w:rsidR="0089264D" w:rsidRPr="00B40C4C" w:rsidRDefault="0089264D" w:rsidP="009137DA">
            <w:r w:rsidRPr="00B40C4C">
              <w:t>Tilskudd til å styrke kunnskap om og formidling av naturmangfoldet</w:t>
            </w:r>
          </w:p>
        </w:tc>
        <w:tc>
          <w:tcPr>
            <w:tcW w:w="1880" w:type="dxa"/>
            <w:tcBorders>
              <w:top w:val="nil"/>
              <w:left w:val="nil"/>
              <w:bottom w:val="nil"/>
              <w:right w:val="nil"/>
            </w:tcBorders>
            <w:tcMar>
              <w:top w:w="128" w:type="dxa"/>
              <w:left w:w="43" w:type="dxa"/>
              <w:bottom w:w="43" w:type="dxa"/>
              <w:right w:w="43" w:type="dxa"/>
            </w:tcMar>
            <w:vAlign w:val="bottom"/>
          </w:tcPr>
          <w:p w14:paraId="484C1A3F" w14:textId="77777777" w:rsidR="0089264D" w:rsidRPr="00B40C4C" w:rsidRDefault="0089264D" w:rsidP="00B01F07">
            <w:pPr>
              <w:jc w:val="right"/>
            </w:pPr>
            <w:r w:rsidRPr="00B40C4C">
              <w:t>30,7 mill. kroner</w:t>
            </w:r>
          </w:p>
        </w:tc>
      </w:tr>
      <w:tr w:rsidR="00446E55" w:rsidRPr="00B40C4C" w14:paraId="5C7350D3" w14:textId="77777777">
        <w:trPr>
          <w:trHeight w:val="380"/>
        </w:trPr>
        <w:tc>
          <w:tcPr>
            <w:tcW w:w="600" w:type="dxa"/>
            <w:tcBorders>
              <w:top w:val="nil"/>
              <w:left w:val="nil"/>
              <w:bottom w:val="nil"/>
              <w:right w:val="nil"/>
            </w:tcBorders>
            <w:tcMar>
              <w:top w:w="128" w:type="dxa"/>
              <w:left w:w="43" w:type="dxa"/>
              <w:bottom w:w="43" w:type="dxa"/>
              <w:right w:w="43" w:type="dxa"/>
            </w:tcMar>
          </w:tcPr>
          <w:p w14:paraId="1A3B7CBA" w14:textId="77777777" w:rsidR="0089264D" w:rsidRPr="00B40C4C" w:rsidRDefault="0089264D" w:rsidP="009137DA">
            <w:r w:rsidRPr="00B40C4C">
              <w:lastRenderedPageBreak/>
              <w:t>1420</w:t>
            </w:r>
          </w:p>
        </w:tc>
        <w:tc>
          <w:tcPr>
            <w:tcW w:w="620" w:type="dxa"/>
            <w:tcBorders>
              <w:top w:val="nil"/>
              <w:left w:val="nil"/>
              <w:bottom w:val="nil"/>
              <w:right w:val="nil"/>
            </w:tcBorders>
            <w:tcMar>
              <w:top w:w="128" w:type="dxa"/>
              <w:left w:w="43" w:type="dxa"/>
              <w:bottom w:w="43" w:type="dxa"/>
              <w:right w:w="43" w:type="dxa"/>
            </w:tcMar>
          </w:tcPr>
          <w:p w14:paraId="772CB479" w14:textId="77777777" w:rsidR="0089264D" w:rsidRPr="00B40C4C" w:rsidRDefault="0089264D" w:rsidP="009137DA"/>
        </w:tc>
        <w:tc>
          <w:tcPr>
            <w:tcW w:w="6460" w:type="dxa"/>
            <w:tcBorders>
              <w:top w:val="nil"/>
              <w:left w:val="nil"/>
              <w:bottom w:val="nil"/>
              <w:right w:val="nil"/>
            </w:tcBorders>
            <w:tcMar>
              <w:top w:w="128" w:type="dxa"/>
              <w:left w:w="43" w:type="dxa"/>
              <w:bottom w:w="43" w:type="dxa"/>
              <w:right w:w="43" w:type="dxa"/>
            </w:tcMar>
            <w:vAlign w:val="bottom"/>
          </w:tcPr>
          <w:p w14:paraId="09147C0C" w14:textId="77777777" w:rsidR="0089264D" w:rsidRPr="00B40C4C" w:rsidRDefault="0089264D" w:rsidP="009137DA">
            <w:r w:rsidRPr="00B40C4C">
              <w:t xml:space="preserve">Miljødirektoratet </w:t>
            </w:r>
          </w:p>
        </w:tc>
        <w:tc>
          <w:tcPr>
            <w:tcW w:w="1880" w:type="dxa"/>
            <w:tcBorders>
              <w:top w:val="nil"/>
              <w:left w:val="nil"/>
              <w:bottom w:val="nil"/>
              <w:right w:val="nil"/>
            </w:tcBorders>
            <w:tcMar>
              <w:top w:w="128" w:type="dxa"/>
              <w:left w:w="43" w:type="dxa"/>
              <w:bottom w:w="43" w:type="dxa"/>
              <w:right w:w="43" w:type="dxa"/>
            </w:tcMar>
            <w:vAlign w:val="bottom"/>
          </w:tcPr>
          <w:p w14:paraId="71E79606" w14:textId="77777777" w:rsidR="0089264D" w:rsidRPr="00B40C4C" w:rsidRDefault="0089264D" w:rsidP="00B01F07">
            <w:pPr>
              <w:jc w:val="right"/>
            </w:pPr>
          </w:p>
        </w:tc>
      </w:tr>
      <w:tr w:rsidR="00446E55" w:rsidRPr="00B40C4C" w14:paraId="0B8633C3" w14:textId="77777777">
        <w:trPr>
          <w:trHeight w:val="380"/>
        </w:trPr>
        <w:tc>
          <w:tcPr>
            <w:tcW w:w="600" w:type="dxa"/>
            <w:tcBorders>
              <w:top w:val="nil"/>
              <w:left w:val="nil"/>
              <w:bottom w:val="nil"/>
              <w:right w:val="nil"/>
            </w:tcBorders>
            <w:tcMar>
              <w:top w:w="128" w:type="dxa"/>
              <w:left w:w="43" w:type="dxa"/>
              <w:bottom w:w="43" w:type="dxa"/>
              <w:right w:w="43" w:type="dxa"/>
            </w:tcMar>
          </w:tcPr>
          <w:p w14:paraId="4EF0972D"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7EE48218" w14:textId="77777777" w:rsidR="0089264D" w:rsidRPr="00B40C4C" w:rsidRDefault="0089264D" w:rsidP="009137DA">
            <w:r w:rsidRPr="00B40C4C">
              <w:t>30</w:t>
            </w:r>
          </w:p>
        </w:tc>
        <w:tc>
          <w:tcPr>
            <w:tcW w:w="6460" w:type="dxa"/>
            <w:tcBorders>
              <w:top w:val="nil"/>
              <w:left w:val="nil"/>
              <w:bottom w:val="nil"/>
              <w:right w:val="nil"/>
            </w:tcBorders>
            <w:tcMar>
              <w:top w:w="128" w:type="dxa"/>
              <w:left w:w="43" w:type="dxa"/>
              <w:bottom w:w="43" w:type="dxa"/>
              <w:right w:w="43" w:type="dxa"/>
            </w:tcMar>
            <w:vAlign w:val="bottom"/>
          </w:tcPr>
          <w:p w14:paraId="1F5FD060" w14:textId="77777777" w:rsidR="0089264D" w:rsidRPr="00B40C4C" w:rsidRDefault="0089264D" w:rsidP="009137DA">
            <w:r w:rsidRPr="00B40C4C">
              <w:t>Statlige erverv, bevaring av viktige friluftslivsområder</w:t>
            </w:r>
          </w:p>
        </w:tc>
        <w:tc>
          <w:tcPr>
            <w:tcW w:w="1880" w:type="dxa"/>
            <w:tcBorders>
              <w:top w:val="nil"/>
              <w:left w:val="nil"/>
              <w:bottom w:val="nil"/>
              <w:right w:val="nil"/>
            </w:tcBorders>
            <w:tcMar>
              <w:top w:w="128" w:type="dxa"/>
              <w:left w:w="43" w:type="dxa"/>
              <w:bottom w:w="43" w:type="dxa"/>
              <w:right w:w="43" w:type="dxa"/>
            </w:tcMar>
            <w:vAlign w:val="bottom"/>
          </w:tcPr>
          <w:p w14:paraId="39C9BDE1" w14:textId="77777777" w:rsidR="0089264D" w:rsidRPr="00B40C4C" w:rsidRDefault="0089264D" w:rsidP="00B01F07">
            <w:pPr>
              <w:jc w:val="right"/>
            </w:pPr>
            <w:r w:rsidRPr="00B40C4C">
              <w:t>45 mill. kroner</w:t>
            </w:r>
          </w:p>
        </w:tc>
      </w:tr>
      <w:tr w:rsidR="00446E55" w:rsidRPr="00B40C4C" w14:paraId="43E31789" w14:textId="77777777">
        <w:trPr>
          <w:trHeight w:val="380"/>
        </w:trPr>
        <w:tc>
          <w:tcPr>
            <w:tcW w:w="600" w:type="dxa"/>
            <w:tcBorders>
              <w:top w:val="nil"/>
              <w:left w:val="nil"/>
              <w:bottom w:val="nil"/>
              <w:right w:val="nil"/>
            </w:tcBorders>
            <w:tcMar>
              <w:top w:w="128" w:type="dxa"/>
              <w:left w:w="43" w:type="dxa"/>
              <w:bottom w:w="43" w:type="dxa"/>
              <w:right w:w="43" w:type="dxa"/>
            </w:tcMar>
          </w:tcPr>
          <w:p w14:paraId="367C7D35"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60DC2B06" w14:textId="77777777" w:rsidR="0089264D" w:rsidRPr="00B40C4C" w:rsidRDefault="0089264D" w:rsidP="009137DA">
            <w:r w:rsidRPr="00B40C4C">
              <w:t>61</w:t>
            </w:r>
          </w:p>
        </w:tc>
        <w:tc>
          <w:tcPr>
            <w:tcW w:w="6460" w:type="dxa"/>
            <w:tcBorders>
              <w:top w:val="nil"/>
              <w:left w:val="nil"/>
              <w:bottom w:val="nil"/>
              <w:right w:val="nil"/>
            </w:tcBorders>
            <w:tcMar>
              <w:top w:w="128" w:type="dxa"/>
              <w:left w:w="43" w:type="dxa"/>
              <w:bottom w:w="43" w:type="dxa"/>
              <w:right w:w="43" w:type="dxa"/>
            </w:tcMar>
            <w:vAlign w:val="bottom"/>
          </w:tcPr>
          <w:p w14:paraId="796B7E09" w14:textId="77777777" w:rsidR="0089264D" w:rsidRPr="00B40C4C" w:rsidRDefault="0089264D" w:rsidP="009137DA">
            <w:r w:rsidRPr="00B40C4C">
              <w:t>Tilskudd til klimatiltak og klimatilpasning</w:t>
            </w:r>
          </w:p>
        </w:tc>
        <w:tc>
          <w:tcPr>
            <w:tcW w:w="1880" w:type="dxa"/>
            <w:tcBorders>
              <w:top w:val="nil"/>
              <w:left w:val="nil"/>
              <w:bottom w:val="nil"/>
              <w:right w:val="nil"/>
            </w:tcBorders>
            <w:tcMar>
              <w:top w:w="128" w:type="dxa"/>
              <w:left w:w="43" w:type="dxa"/>
              <w:bottom w:w="43" w:type="dxa"/>
              <w:right w:w="43" w:type="dxa"/>
            </w:tcMar>
            <w:vAlign w:val="bottom"/>
          </w:tcPr>
          <w:p w14:paraId="2BCF1EF3" w14:textId="77777777" w:rsidR="0089264D" w:rsidRPr="00B40C4C" w:rsidRDefault="0089264D" w:rsidP="00B01F07">
            <w:pPr>
              <w:jc w:val="right"/>
            </w:pPr>
            <w:r w:rsidRPr="00B40C4C">
              <w:t>437,2 mill. kroner</w:t>
            </w:r>
          </w:p>
        </w:tc>
      </w:tr>
      <w:tr w:rsidR="00446E55" w:rsidRPr="00B40C4C" w14:paraId="133193E0" w14:textId="77777777">
        <w:trPr>
          <w:trHeight w:val="380"/>
        </w:trPr>
        <w:tc>
          <w:tcPr>
            <w:tcW w:w="600" w:type="dxa"/>
            <w:tcBorders>
              <w:top w:val="nil"/>
              <w:left w:val="nil"/>
              <w:bottom w:val="nil"/>
              <w:right w:val="nil"/>
            </w:tcBorders>
            <w:tcMar>
              <w:top w:w="128" w:type="dxa"/>
              <w:left w:w="43" w:type="dxa"/>
              <w:bottom w:w="43" w:type="dxa"/>
              <w:right w:w="43" w:type="dxa"/>
            </w:tcMar>
          </w:tcPr>
          <w:p w14:paraId="7A0AB2A4"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07742F8C" w14:textId="77777777" w:rsidR="0089264D" w:rsidRPr="00B40C4C" w:rsidRDefault="0089264D" w:rsidP="009137DA">
            <w:r w:rsidRPr="00B40C4C">
              <w:t>62</w:t>
            </w:r>
          </w:p>
        </w:tc>
        <w:tc>
          <w:tcPr>
            <w:tcW w:w="6460" w:type="dxa"/>
            <w:tcBorders>
              <w:top w:val="nil"/>
              <w:left w:val="nil"/>
              <w:bottom w:val="nil"/>
              <w:right w:val="nil"/>
            </w:tcBorders>
            <w:tcMar>
              <w:top w:w="128" w:type="dxa"/>
              <w:left w:w="43" w:type="dxa"/>
              <w:bottom w:w="43" w:type="dxa"/>
              <w:right w:w="43" w:type="dxa"/>
            </w:tcMar>
            <w:vAlign w:val="bottom"/>
          </w:tcPr>
          <w:p w14:paraId="0F50CBFA" w14:textId="77777777" w:rsidR="0089264D" w:rsidRPr="00B40C4C" w:rsidRDefault="0089264D" w:rsidP="009137DA">
            <w:r w:rsidRPr="00B40C4C">
              <w:t>Tilskudd til grønn skipsfart</w:t>
            </w:r>
          </w:p>
        </w:tc>
        <w:tc>
          <w:tcPr>
            <w:tcW w:w="1880" w:type="dxa"/>
            <w:tcBorders>
              <w:top w:val="nil"/>
              <w:left w:val="nil"/>
              <w:bottom w:val="nil"/>
              <w:right w:val="nil"/>
            </w:tcBorders>
            <w:tcMar>
              <w:top w:w="128" w:type="dxa"/>
              <w:left w:w="43" w:type="dxa"/>
              <w:bottom w:w="43" w:type="dxa"/>
              <w:right w:w="43" w:type="dxa"/>
            </w:tcMar>
            <w:vAlign w:val="bottom"/>
          </w:tcPr>
          <w:p w14:paraId="29ADFF8D" w14:textId="77777777" w:rsidR="0089264D" w:rsidRPr="00B40C4C" w:rsidRDefault="0089264D" w:rsidP="00B01F07">
            <w:pPr>
              <w:jc w:val="right"/>
            </w:pPr>
            <w:r w:rsidRPr="00B40C4C">
              <w:t>423,2 mill. kroner</w:t>
            </w:r>
          </w:p>
        </w:tc>
      </w:tr>
      <w:tr w:rsidR="00446E55" w:rsidRPr="00B40C4C" w14:paraId="0931E86F" w14:textId="77777777">
        <w:trPr>
          <w:trHeight w:val="380"/>
        </w:trPr>
        <w:tc>
          <w:tcPr>
            <w:tcW w:w="600" w:type="dxa"/>
            <w:tcBorders>
              <w:top w:val="nil"/>
              <w:left w:val="nil"/>
              <w:bottom w:val="nil"/>
              <w:right w:val="nil"/>
            </w:tcBorders>
            <w:tcMar>
              <w:top w:w="128" w:type="dxa"/>
              <w:left w:w="43" w:type="dxa"/>
              <w:bottom w:w="43" w:type="dxa"/>
              <w:right w:w="43" w:type="dxa"/>
            </w:tcMar>
          </w:tcPr>
          <w:p w14:paraId="7002AF12"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3203364F" w14:textId="77777777" w:rsidR="0089264D" w:rsidRPr="00B40C4C" w:rsidRDefault="0089264D" w:rsidP="009137DA">
            <w:r w:rsidRPr="00B40C4C">
              <w:t>71</w:t>
            </w:r>
          </w:p>
        </w:tc>
        <w:tc>
          <w:tcPr>
            <w:tcW w:w="6460" w:type="dxa"/>
            <w:tcBorders>
              <w:top w:val="nil"/>
              <w:left w:val="nil"/>
              <w:bottom w:val="nil"/>
              <w:right w:val="nil"/>
            </w:tcBorders>
            <w:tcMar>
              <w:top w:w="128" w:type="dxa"/>
              <w:left w:w="43" w:type="dxa"/>
              <w:bottom w:w="43" w:type="dxa"/>
              <w:right w:w="43" w:type="dxa"/>
            </w:tcMar>
            <w:vAlign w:val="bottom"/>
          </w:tcPr>
          <w:p w14:paraId="40473669" w14:textId="77777777" w:rsidR="0089264D" w:rsidRPr="00B40C4C" w:rsidRDefault="0089264D" w:rsidP="009137DA">
            <w:r w:rsidRPr="00B40C4C">
              <w:t>Tilskudd til tiltak mot marin forsøpling</w:t>
            </w:r>
          </w:p>
        </w:tc>
        <w:tc>
          <w:tcPr>
            <w:tcW w:w="1880" w:type="dxa"/>
            <w:tcBorders>
              <w:top w:val="nil"/>
              <w:left w:val="nil"/>
              <w:bottom w:val="nil"/>
              <w:right w:val="nil"/>
            </w:tcBorders>
            <w:tcMar>
              <w:top w:w="128" w:type="dxa"/>
              <w:left w:w="43" w:type="dxa"/>
              <w:bottom w:w="43" w:type="dxa"/>
              <w:right w:w="43" w:type="dxa"/>
            </w:tcMar>
            <w:vAlign w:val="bottom"/>
          </w:tcPr>
          <w:p w14:paraId="06FF3F74" w14:textId="77777777" w:rsidR="0089264D" w:rsidRPr="00B40C4C" w:rsidRDefault="0089264D" w:rsidP="00B01F07">
            <w:pPr>
              <w:jc w:val="right"/>
            </w:pPr>
            <w:r w:rsidRPr="00B40C4C">
              <w:t>15 mill. kroner</w:t>
            </w:r>
          </w:p>
        </w:tc>
      </w:tr>
      <w:tr w:rsidR="00446E55" w:rsidRPr="00B40C4C" w14:paraId="164EB37D" w14:textId="77777777">
        <w:trPr>
          <w:trHeight w:val="380"/>
        </w:trPr>
        <w:tc>
          <w:tcPr>
            <w:tcW w:w="600" w:type="dxa"/>
            <w:tcBorders>
              <w:top w:val="nil"/>
              <w:left w:val="nil"/>
              <w:bottom w:val="nil"/>
              <w:right w:val="nil"/>
            </w:tcBorders>
            <w:tcMar>
              <w:top w:w="128" w:type="dxa"/>
              <w:left w:w="43" w:type="dxa"/>
              <w:bottom w:w="43" w:type="dxa"/>
              <w:right w:w="43" w:type="dxa"/>
            </w:tcMar>
          </w:tcPr>
          <w:p w14:paraId="5AAEB301"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7B160E8B" w14:textId="77777777" w:rsidR="0089264D" w:rsidRPr="00B40C4C" w:rsidRDefault="0089264D" w:rsidP="009137DA">
            <w:r w:rsidRPr="00B40C4C">
              <w:t>78</w:t>
            </w:r>
          </w:p>
        </w:tc>
        <w:tc>
          <w:tcPr>
            <w:tcW w:w="6460" w:type="dxa"/>
            <w:tcBorders>
              <w:top w:val="nil"/>
              <w:left w:val="nil"/>
              <w:bottom w:val="nil"/>
              <w:right w:val="nil"/>
            </w:tcBorders>
            <w:tcMar>
              <w:top w:w="128" w:type="dxa"/>
              <w:left w:w="43" w:type="dxa"/>
              <w:bottom w:w="43" w:type="dxa"/>
              <w:right w:w="43" w:type="dxa"/>
            </w:tcMar>
            <w:vAlign w:val="bottom"/>
          </w:tcPr>
          <w:p w14:paraId="1838DAE4" w14:textId="77777777" w:rsidR="0089264D" w:rsidRPr="00B40C4C" w:rsidRDefault="0089264D" w:rsidP="009137DA">
            <w:r w:rsidRPr="00B40C4C">
              <w:t>Tilskudd til friluftslivsformål</w:t>
            </w:r>
          </w:p>
        </w:tc>
        <w:tc>
          <w:tcPr>
            <w:tcW w:w="1880" w:type="dxa"/>
            <w:tcBorders>
              <w:top w:val="nil"/>
              <w:left w:val="nil"/>
              <w:bottom w:val="nil"/>
              <w:right w:val="nil"/>
            </w:tcBorders>
            <w:tcMar>
              <w:top w:w="128" w:type="dxa"/>
              <w:left w:w="43" w:type="dxa"/>
              <w:bottom w:w="43" w:type="dxa"/>
              <w:right w:w="43" w:type="dxa"/>
            </w:tcMar>
            <w:vAlign w:val="bottom"/>
          </w:tcPr>
          <w:p w14:paraId="583221FC" w14:textId="77777777" w:rsidR="0089264D" w:rsidRPr="00B40C4C" w:rsidRDefault="0089264D" w:rsidP="00B01F07">
            <w:pPr>
              <w:jc w:val="right"/>
            </w:pPr>
            <w:r w:rsidRPr="00B40C4C">
              <w:t>3 mill. kroner</w:t>
            </w:r>
          </w:p>
        </w:tc>
      </w:tr>
      <w:tr w:rsidR="00446E55" w:rsidRPr="00B40C4C" w14:paraId="0D9D2451" w14:textId="77777777">
        <w:trPr>
          <w:trHeight w:val="640"/>
        </w:trPr>
        <w:tc>
          <w:tcPr>
            <w:tcW w:w="600" w:type="dxa"/>
            <w:tcBorders>
              <w:top w:val="nil"/>
              <w:left w:val="nil"/>
              <w:bottom w:val="nil"/>
              <w:right w:val="nil"/>
            </w:tcBorders>
            <w:tcMar>
              <w:top w:w="128" w:type="dxa"/>
              <w:left w:w="43" w:type="dxa"/>
              <w:bottom w:w="43" w:type="dxa"/>
              <w:right w:w="43" w:type="dxa"/>
            </w:tcMar>
          </w:tcPr>
          <w:p w14:paraId="64488E50"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4E886CFA" w14:textId="77777777" w:rsidR="0089264D" w:rsidRPr="00B40C4C" w:rsidRDefault="0089264D" w:rsidP="009137DA">
            <w:r w:rsidRPr="00B40C4C">
              <w:t>87</w:t>
            </w:r>
          </w:p>
        </w:tc>
        <w:tc>
          <w:tcPr>
            <w:tcW w:w="6460" w:type="dxa"/>
            <w:tcBorders>
              <w:top w:val="nil"/>
              <w:left w:val="nil"/>
              <w:bottom w:val="nil"/>
              <w:right w:val="nil"/>
            </w:tcBorders>
            <w:tcMar>
              <w:top w:w="128" w:type="dxa"/>
              <w:left w:w="43" w:type="dxa"/>
              <w:bottom w:w="43" w:type="dxa"/>
              <w:right w:w="43" w:type="dxa"/>
            </w:tcMar>
            <w:vAlign w:val="bottom"/>
          </w:tcPr>
          <w:p w14:paraId="62C98B75" w14:textId="77777777" w:rsidR="0089264D" w:rsidRPr="00B40C4C" w:rsidRDefault="0089264D" w:rsidP="009137DA">
            <w:r w:rsidRPr="00B40C4C">
              <w:t>Tilskudd til natur og friluftsliv i områder berørt av landbaserte vindkraftverk</w:t>
            </w:r>
          </w:p>
        </w:tc>
        <w:tc>
          <w:tcPr>
            <w:tcW w:w="1880" w:type="dxa"/>
            <w:tcBorders>
              <w:top w:val="nil"/>
              <w:left w:val="nil"/>
              <w:bottom w:val="nil"/>
              <w:right w:val="nil"/>
            </w:tcBorders>
            <w:tcMar>
              <w:top w:w="128" w:type="dxa"/>
              <w:left w:w="43" w:type="dxa"/>
              <w:bottom w:w="43" w:type="dxa"/>
              <w:right w:w="43" w:type="dxa"/>
            </w:tcMar>
            <w:vAlign w:val="bottom"/>
          </w:tcPr>
          <w:p w14:paraId="68F80322" w14:textId="77777777" w:rsidR="0089264D" w:rsidRPr="00B40C4C" w:rsidRDefault="0089264D" w:rsidP="00B01F07">
            <w:pPr>
              <w:jc w:val="right"/>
            </w:pPr>
            <w:r w:rsidRPr="00B40C4C">
              <w:t>10 mill. kroner</w:t>
            </w:r>
          </w:p>
        </w:tc>
      </w:tr>
      <w:tr w:rsidR="00446E55" w:rsidRPr="00B40C4C" w14:paraId="5B660F80" w14:textId="77777777">
        <w:trPr>
          <w:trHeight w:val="380"/>
        </w:trPr>
        <w:tc>
          <w:tcPr>
            <w:tcW w:w="600" w:type="dxa"/>
            <w:tcBorders>
              <w:top w:val="nil"/>
              <w:left w:val="nil"/>
              <w:bottom w:val="nil"/>
              <w:right w:val="nil"/>
            </w:tcBorders>
            <w:tcMar>
              <w:top w:w="128" w:type="dxa"/>
              <w:left w:w="43" w:type="dxa"/>
              <w:bottom w:w="43" w:type="dxa"/>
              <w:right w:w="43" w:type="dxa"/>
            </w:tcMar>
          </w:tcPr>
          <w:p w14:paraId="6086FFA8" w14:textId="77777777" w:rsidR="0089264D" w:rsidRPr="00B40C4C" w:rsidRDefault="0089264D" w:rsidP="009137DA">
            <w:r w:rsidRPr="00B40C4C">
              <w:t>1428</w:t>
            </w:r>
          </w:p>
        </w:tc>
        <w:tc>
          <w:tcPr>
            <w:tcW w:w="620" w:type="dxa"/>
            <w:tcBorders>
              <w:top w:val="nil"/>
              <w:left w:val="nil"/>
              <w:bottom w:val="nil"/>
              <w:right w:val="nil"/>
            </w:tcBorders>
            <w:tcMar>
              <w:top w:w="128" w:type="dxa"/>
              <w:left w:w="43" w:type="dxa"/>
              <w:bottom w:w="43" w:type="dxa"/>
              <w:right w:w="43" w:type="dxa"/>
            </w:tcMar>
          </w:tcPr>
          <w:p w14:paraId="360AADC4" w14:textId="77777777" w:rsidR="0089264D" w:rsidRPr="00B40C4C" w:rsidRDefault="0089264D" w:rsidP="009137DA"/>
        </w:tc>
        <w:tc>
          <w:tcPr>
            <w:tcW w:w="6460" w:type="dxa"/>
            <w:tcBorders>
              <w:top w:val="nil"/>
              <w:left w:val="nil"/>
              <w:bottom w:val="nil"/>
              <w:right w:val="nil"/>
            </w:tcBorders>
            <w:tcMar>
              <w:top w:w="128" w:type="dxa"/>
              <w:left w:w="43" w:type="dxa"/>
              <w:bottom w:w="43" w:type="dxa"/>
              <w:right w:w="43" w:type="dxa"/>
            </w:tcMar>
            <w:vAlign w:val="bottom"/>
          </w:tcPr>
          <w:p w14:paraId="52B91AF5" w14:textId="77777777" w:rsidR="0089264D" w:rsidRPr="00B40C4C" w:rsidRDefault="0089264D" w:rsidP="009137DA">
            <w:r w:rsidRPr="00B40C4C">
              <w:t>Enova SF</w:t>
            </w:r>
          </w:p>
        </w:tc>
        <w:tc>
          <w:tcPr>
            <w:tcW w:w="1880" w:type="dxa"/>
            <w:tcBorders>
              <w:top w:val="nil"/>
              <w:left w:val="nil"/>
              <w:bottom w:val="nil"/>
              <w:right w:val="nil"/>
            </w:tcBorders>
            <w:tcMar>
              <w:top w:w="128" w:type="dxa"/>
              <w:left w:w="43" w:type="dxa"/>
              <w:bottom w:w="43" w:type="dxa"/>
              <w:right w:w="43" w:type="dxa"/>
            </w:tcMar>
            <w:vAlign w:val="bottom"/>
          </w:tcPr>
          <w:p w14:paraId="224C1248" w14:textId="77777777" w:rsidR="0089264D" w:rsidRPr="00B40C4C" w:rsidRDefault="0089264D" w:rsidP="00B01F07">
            <w:pPr>
              <w:jc w:val="right"/>
            </w:pPr>
          </w:p>
        </w:tc>
      </w:tr>
      <w:tr w:rsidR="00446E55" w:rsidRPr="00B40C4C" w14:paraId="490659F1" w14:textId="77777777">
        <w:trPr>
          <w:trHeight w:val="380"/>
        </w:trPr>
        <w:tc>
          <w:tcPr>
            <w:tcW w:w="600" w:type="dxa"/>
            <w:tcBorders>
              <w:top w:val="nil"/>
              <w:left w:val="nil"/>
              <w:bottom w:val="nil"/>
              <w:right w:val="nil"/>
            </w:tcBorders>
            <w:tcMar>
              <w:top w:w="128" w:type="dxa"/>
              <w:left w:w="43" w:type="dxa"/>
              <w:bottom w:w="43" w:type="dxa"/>
              <w:right w:w="43" w:type="dxa"/>
            </w:tcMar>
          </w:tcPr>
          <w:p w14:paraId="756D75F1"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03529398" w14:textId="77777777" w:rsidR="0089264D" w:rsidRPr="00B40C4C" w:rsidRDefault="0089264D" w:rsidP="009137DA">
            <w:r w:rsidRPr="00B40C4C">
              <w:t>50</w:t>
            </w:r>
          </w:p>
        </w:tc>
        <w:tc>
          <w:tcPr>
            <w:tcW w:w="6460" w:type="dxa"/>
            <w:tcBorders>
              <w:top w:val="nil"/>
              <w:left w:val="nil"/>
              <w:bottom w:val="nil"/>
              <w:right w:val="nil"/>
            </w:tcBorders>
            <w:tcMar>
              <w:top w:w="128" w:type="dxa"/>
              <w:left w:w="43" w:type="dxa"/>
              <w:bottom w:w="43" w:type="dxa"/>
              <w:right w:w="43" w:type="dxa"/>
            </w:tcMar>
            <w:vAlign w:val="bottom"/>
          </w:tcPr>
          <w:p w14:paraId="11F4D735" w14:textId="77777777" w:rsidR="0089264D" w:rsidRPr="00B40C4C" w:rsidRDefault="0089264D" w:rsidP="009137DA">
            <w:r w:rsidRPr="00B40C4C">
              <w:t>Overføring til Klima- og energifondet</w:t>
            </w:r>
          </w:p>
        </w:tc>
        <w:tc>
          <w:tcPr>
            <w:tcW w:w="1880" w:type="dxa"/>
            <w:tcBorders>
              <w:top w:val="nil"/>
              <w:left w:val="nil"/>
              <w:bottom w:val="nil"/>
              <w:right w:val="nil"/>
            </w:tcBorders>
            <w:tcMar>
              <w:top w:w="128" w:type="dxa"/>
              <w:left w:w="43" w:type="dxa"/>
              <w:bottom w:w="43" w:type="dxa"/>
              <w:right w:w="43" w:type="dxa"/>
            </w:tcMar>
            <w:vAlign w:val="bottom"/>
          </w:tcPr>
          <w:p w14:paraId="78F0CD71" w14:textId="77777777" w:rsidR="0089264D" w:rsidRPr="00B40C4C" w:rsidRDefault="0089264D" w:rsidP="00B01F07">
            <w:pPr>
              <w:jc w:val="right"/>
            </w:pPr>
            <w:r w:rsidRPr="00B40C4C">
              <w:t>400 mill. kroner</w:t>
            </w:r>
          </w:p>
        </w:tc>
      </w:tr>
      <w:tr w:rsidR="00446E55" w:rsidRPr="00B40C4C" w14:paraId="05BC4A0E" w14:textId="77777777">
        <w:trPr>
          <w:trHeight w:val="380"/>
        </w:trPr>
        <w:tc>
          <w:tcPr>
            <w:tcW w:w="600" w:type="dxa"/>
            <w:tcBorders>
              <w:top w:val="nil"/>
              <w:left w:val="nil"/>
              <w:bottom w:val="nil"/>
              <w:right w:val="nil"/>
            </w:tcBorders>
            <w:tcMar>
              <w:top w:w="128" w:type="dxa"/>
              <w:left w:w="43" w:type="dxa"/>
              <w:bottom w:w="43" w:type="dxa"/>
              <w:right w:w="43" w:type="dxa"/>
            </w:tcMar>
          </w:tcPr>
          <w:p w14:paraId="13B54FFD" w14:textId="77777777" w:rsidR="0089264D" w:rsidRPr="00B40C4C" w:rsidRDefault="0089264D" w:rsidP="009137DA">
            <w:r w:rsidRPr="00B40C4C">
              <w:t>1429</w:t>
            </w:r>
          </w:p>
        </w:tc>
        <w:tc>
          <w:tcPr>
            <w:tcW w:w="620" w:type="dxa"/>
            <w:tcBorders>
              <w:top w:val="nil"/>
              <w:left w:val="nil"/>
              <w:bottom w:val="nil"/>
              <w:right w:val="nil"/>
            </w:tcBorders>
            <w:tcMar>
              <w:top w:w="128" w:type="dxa"/>
              <w:left w:w="43" w:type="dxa"/>
              <w:bottom w:w="43" w:type="dxa"/>
              <w:right w:w="43" w:type="dxa"/>
            </w:tcMar>
          </w:tcPr>
          <w:p w14:paraId="2DCA63CB" w14:textId="77777777" w:rsidR="0089264D" w:rsidRPr="00B40C4C" w:rsidRDefault="0089264D" w:rsidP="009137DA"/>
        </w:tc>
        <w:tc>
          <w:tcPr>
            <w:tcW w:w="6460" w:type="dxa"/>
            <w:tcBorders>
              <w:top w:val="nil"/>
              <w:left w:val="nil"/>
              <w:bottom w:val="nil"/>
              <w:right w:val="nil"/>
            </w:tcBorders>
            <w:tcMar>
              <w:top w:w="128" w:type="dxa"/>
              <w:left w:w="43" w:type="dxa"/>
              <w:bottom w:w="43" w:type="dxa"/>
              <w:right w:w="43" w:type="dxa"/>
            </w:tcMar>
            <w:vAlign w:val="bottom"/>
          </w:tcPr>
          <w:p w14:paraId="48633624" w14:textId="77777777" w:rsidR="0089264D" w:rsidRPr="00B40C4C" w:rsidRDefault="0089264D" w:rsidP="009137DA">
            <w:r w:rsidRPr="00B40C4C">
              <w:t>Riksantikvaren</w:t>
            </w:r>
          </w:p>
        </w:tc>
        <w:tc>
          <w:tcPr>
            <w:tcW w:w="1880" w:type="dxa"/>
            <w:tcBorders>
              <w:top w:val="nil"/>
              <w:left w:val="nil"/>
              <w:bottom w:val="nil"/>
              <w:right w:val="nil"/>
            </w:tcBorders>
            <w:tcMar>
              <w:top w:w="128" w:type="dxa"/>
              <w:left w:w="43" w:type="dxa"/>
              <w:bottom w:w="43" w:type="dxa"/>
              <w:right w:w="43" w:type="dxa"/>
            </w:tcMar>
            <w:vAlign w:val="bottom"/>
          </w:tcPr>
          <w:p w14:paraId="2120E34A" w14:textId="77777777" w:rsidR="0089264D" w:rsidRPr="00B40C4C" w:rsidRDefault="0089264D" w:rsidP="00B01F07">
            <w:pPr>
              <w:jc w:val="right"/>
            </w:pPr>
          </w:p>
        </w:tc>
      </w:tr>
      <w:tr w:rsidR="00446E55" w:rsidRPr="00B40C4C" w14:paraId="03825854" w14:textId="77777777">
        <w:trPr>
          <w:trHeight w:val="380"/>
        </w:trPr>
        <w:tc>
          <w:tcPr>
            <w:tcW w:w="600" w:type="dxa"/>
            <w:tcBorders>
              <w:top w:val="nil"/>
              <w:left w:val="nil"/>
              <w:bottom w:val="nil"/>
              <w:right w:val="nil"/>
            </w:tcBorders>
            <w:tcMar>
              <w:top w:w="128" w:type="dxa"/>
              <w:left w:w="43" w:type="dxa"/>
              <w:bottom w:w="43" w:type="dxa"/>
              <w:right w:w="43" w:type="dxa"/>
            </w:tcMar>
          </w:tcPr>
          <w:p w14:paraId="2371A918"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5A70C56D" w14:textId="77777777" w:rsidR="0089264D" w:rsidRPr="00B40C4C" w:rsidRDefault="0089264D" w:rsidP="009137DA">
            <w:r w:rsidRPr="00B40C4C">
              <w:t>70</w:t>
            </w:r>
          </w:p>
        </w:tc>
        <w:tc>
          <w:tcPr>
            <w:tcW w:w="6460" w:type="dxa"/>
            <w:tcBorders>
              <w:top w:val="nil"/>
              <w:left w:val="nil"/>
              <w:bottom w:val="nil"/>
              <w:right w:val="nil"/>
            </w:tcBorders>
            <w:tcMar>
              <w:top w:w="128" w:type="dxa"/>
              <w:left w:w="43" w:type="dxa"/>
              <w:bottom w:w="43" w:type="dxa"/>
              <w:right w:w="43" w:type="dxa"/>
            </w:tcMar>
            <w:vAlign w:val="bottom"/>
          </w:tcPr>
          <w:p w14:paraId="3352B9EB" w14:textId="77777777" w:rsidR="0089264D" w:rsidRPr="00B40C4C" w:rsidRDefault="0089264D" w:rsidP="009137DA">
            <w:r w:rsidRPr="00B40C4C">
              <w:t>Tilskudd til automatisk fredete og andre arkeologiske kulturminner</w:t>
            </w:r>
          </w:p>
        </w:tc>
        <w:tc>
          <w:tcPr>
            <w:tcW w:w="1880" w:type="dxa"/>
            <w:tcBorders>
              <w:top w:val="nil"/>
              <w:left w:val="nil"/>
              <w:bottom w:val="nil"/>
              <w:right w:val="nil"/>
            </w:tcBorders>
            <w:tcMar>
              <w:top w:w="128" w:type="dxa"/>
              <w:left w:w="43" w:type="dxa"/>
              <w:bottom w:w="43" w:type="dxa"/>
              <w:right w:w="43" w:type="dxa"/>
            </w:tcMar>
            <w:vAlign w:val="bottom"/>
          </w:tcPr>
          <w:p w14:paraId="07B3459D" w14:textId="77777777" w:rsidR="0089264D" w:rsidRPr="00B40C4C" w:rsidRDefault="0089264D" w:rsidP="00B01F07">
            <w:pPr>
              <w:jc w:val="right"/>
            </w:pPr>
            <w:r w:rsidRPr="00B40C4C">
              <w:t>61 mill. kroner</w:t>
            </w:r>
          </w:p>
        </w:tc>
      </w:tr>
      <w:tr w:rsidR="00446E55" w:rsidRPr="00B40C4C" w14:paraId="3EC8C249" w14:textId="77777777">
        <w:trPr>
          <w:trHeight w:val="380"/>
        </w:trPr>
        <w:tc>
          <w:tcPr>
            <w:tcW w:w="600" w:type="dxa"/>
            <w:tcBorders>
              <w:top w:val="nil"/>
              <w:left w:val="nil"/>
              <w:bottom w:val="nil"/>
              <w:right w:val="nil"/>
            </w:tcBorders>
            <w:tcMar>
              <w:top w:w="128" w:type="dxa"/>
              <w:left w:w="43" w:type="dxa"/>
              <w:bottom w:w="43" w:type="dxa"/>
              <w:right w:w="43" w:type="dxa"/>
            </w:tcMar>
          </w:tcPr>
          <w:p w14:paraId="3A833C26"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57A74908" w14:textId="77777777" w:rsidR="0089264D" w:rsidRPr="00B40C4C" w:rsidRDefault="0089264D" w:rsidP="009137DA">
            <w:r w:rsidRPr="00B40C4C">
              <w:t>71</w:t>
            </w:r>
          </w:p>
        </w:tc>
        <w:tc>
          <w:tcPr>
            <w:tcW w:w="6460" w:type="dxa"/>
            <w:tcBorders>
              <w:top w:val="nil"/>
              <w:left w:val="nil"/>
              <w:bottom w:val="nil"/>
              <w:right w:val="nil"/>
            </w:tcBorders>
            <w:tcMar>
              <w:top w:w="128" w:type="dxa"/>
              <w:left w:w="43" w:type="dxa"/>
              <w:bottom w:w="43" w:type="dxa"/>
              <w:right w:w="43" w:type="dxa"/>
            </w:tcMar>
            <w:vAlign w:val="bottom"/>
          </w:tcPr>
          <w:p w14:paraId="47A99FD5" w14:textId="77777777" w:rsidR="0089264D" w:rsidRPr="00B40C4C" w:rsidRDefault="0089264D" w:rsidP="009137DA">
            <w:r w:rsidRPr="00B40C4C">
              <w:t>Tilskudd til fredet kulturmiljø i privat eie</w:t>
            </w:r>
          </w:p>
        </w:tc>
        <w:tc>
          <w:tcPr>
            <w:tcW w:w="1880" w:type="dxa"/>
            <w:tcBorders>
              <w:top w:val="nil"/>
              <w:left w:val="nil"/>
              <w:bottom w:val="nil"/>
              <w:right w:val="nil"/>
            </w:tcBorders>
            <w:tcMar>
              <w:top w:w="128" w:type="dxa"/>
              <w:left w:w="43" w:type="dxa"/>
              <w:bottom w:w="43" w:type="dxa"/>
              <w:right w:w="43" w:type="dxa"/>
            </w:tcMar>
            <w:vAlign w:val="bottom"/>
          </w:tcPr>
          <w:p w14:paraId="516585BF" w14:textId="77777777" w:rsidR="0089264D" w:rsidRPr="00B40C4C" w:rsidRDefault="0089264D" w:rsidP="00B01F07">
            <w:pPr>
              <w:jc w:val="right"/>
            </w:pPr>
            <w:r w:rsidRPr="00B40C4C">
              <w:t>15 mill. kroner</w:t>
            </w:r>
          </w:p>
        </w:tc>
      </w:tr>
      <w:tr w:rsidR="00446E55" w:rsidRPr="00B40C4C" w14:paraId="24D610B2" w14:textId="77777777">
        <w:trPr>
          <w:trHeight w:val="380"/>
        </w:trPr>
        <w:tc>
          <w:tcPr>
            <w:tcW w:w="600" w:type="dxa"/>
            <w:tcBorders>
              <w:top w:val="nil"/>
              <w:left w:val="nil"/>
              <w:bottom w:val="nil"/>
              <w:right w:val="nil"/>
            </w:tcBorders>
            <w:tcMar>
              <w:top w:w="128" w:type="dxa"/>
              <w:left w:w="43" w:type="dxa"/>
              <w:bottom w:w="43" w:type="dxa"/>
              <w:right w:w="43" w:type="dxa"/>
            </w:tcMar>
          </w:tcPr>
          <w:p w14:paraId="36D23274"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38E64E01" w14:textId="77777777" w:rsidR="0089264D" w:rsidRPr="00B40C4C" w:rsidRDefault="0089264D" w:rsidP="009137DA">
            <w:r w:rsidRPr="00B40C4C">
              <w:t>72</w:t>
            </w:r>
          </w:p>
        </w:tc>
        <w:tc>
          <w:tcPr>
            <w:tcW w:w="6460" w:type="dxa"/>
            <w:tcBorders>
              <w:top w:val="nil"/>
              <w:left w:val="nil"/>
              <w:bottom w:val="nil"/>
              <w:right w:val="nil"/>
            </w:tcBorders>
            <w:tcMar>
              <w:top w:w="128" w:type="dxa"/>
              <w:left w:w="43" w:type="dxa"/>
              <w:bottom w:w="43" w:type="dxa"/>
              <w:right w:w="43" w:type="dxa"/>
            </w:tcMar>
            <w:vAlign w:val="bottom"/>
          </w:tcPr>
          <w:p w14:paraId="764B493D" w14:textId="77777777" w:rsidR="0089264D" w:rsidRPr="00B40C4C" w:rsidRDefault="0089264D" w:rsidP="009137DA">
            <w:r w:rsidRPr="00B40C4C">
              <w:t>Tilskudd til tekniske og industrielle kulturminner</w:t>
            </w:r>
          </w:p>
        </w:tc>
        <w:tc>
          <w:tcPr>
            <w:tcW w:w="1880" w:type="dxa"/>
            <w:tcBorders>
              <w:top w:val="nil"/>
              <w:left w:val="nil"/>
              <w:bottom w:val="nil"/>
              <w:right w:val="nil"/>
            </w:tcBorders>
            <w:tcMar>
              <w:top w:w="128" w:type="dxa"/>
              <w:left w:w="43" w:type="dxa"/>
              <w:bottom w:w="43" w:type="dxa"/>
              <w:right w:w="43" w:type="dxa"/>
            </w:tcMar>
            <w:vAlign w:val="bottom"/>
          </w:tcPr>
          <w:p w14:paraId="414590F0" w14:textId="77777777" w:rsidR="0089264D" w:rsidRPr="00B40C4C" w:rsidRDefault="0089264D" w:rsidP="00B01F07">
            <w:pPr>
              <w:jc w:val="right"/>
            </w:pPr>
            <w:r w:rsidRPr="00B40C4C">
              <w:t>10 mill. kroner</w:t>
            </w:r>
          </w:p>
        </w:tc>
      </w:tr>
      <w:tr w:rsidR="00446E55" w:rsidRPr="00B40C4C" w14:paraId="4A86B2E1" w14:textId="77777777">
        <w:trPr>
          <w:trHeight w:val="380"/>
        </w:trPr>
        <w:tc>
          <w:tcPr>
            <w:tcW w:w="600" w:type="dxa"/>
            <w:tcBorders>
              <w:top w:val="nil"/>
              <w:left w:val="nil"/>
              <w:bottom w:val="nil"/>
              <w:right w:val="nil"/>
            </w:tcBorders>
            <w:tcMar>
              <w:top w:w="128" w:type="dxa"/>
              <w:left w:w="43" w:type="dxa"/>
              <w:bottom w:w="43" w:type="dxa"/>
              <w:right w:w="43" w:type="dxa"/>
            </w:tcMar>
          </w:tcPr>
          <w:p w14:paraId="434B3768"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37997A35" w14:textId="77777777" w:rsidR="0089264D" w:rsidRPr="00B40C4C" w:rsidRDefault="0089264D" w:rsidP="009137DA">
            <w:r w:rsidRPr="00B40C4C">
              <w:t>73</w:t>
            </w:r>
          </w:p>
        </w:tc>
        <w:tc>
          <w:tcPr>
            <w:tcW w:w="6460" w:type="dxa"/>
            <w:tcBorders>
              <w:top w:val="nil"/>
              <w:left w:val="nil"/>
              <w:bottom w:val="nil"/>
              <w:right w:val="nil"/>
            </w:tcBorders>
            <w:tcMar>
              <w:top w:w="128" w:type="dxa"/>
              <w:left w:w="43" w:type="dxa"/>
              <w:bottom w:w="43" w:type="dxa"/>
              <w:right w:w="43" w:type="dxa"/>
            </w:tcMar>
            <w:vAlign w:val="bottom"/>
          </w:tcPr>
          <w:p w14:paraId="15F20C89" w14:textId="77777777" w:rsidR="0089264D" w:rsidRPr="00B40C4C" w:rsidRDefault="0089264D" w:rsidP="009137DA">
            <w:r w:rsidRPr="00B40C4C">
              <w:t>Tilskudd til bygninger og anlegg fra middelalderen og brannsikring</w:t>
            </w:r>
          </w:p>
        </w:tc>
        <w:tc>
          <w:tcPr>
            <w:tcW w:w="1880" w:type="dxa"/>
            <w:tcBorders>
              <w:top w:val="nil"/>
              <w:left w:val="nil"/>
              <w:bottom w:val="nil"/>
              <w:right w:val="nil"/>
            </w:tcBorders>
            <w:tcMar>
              <w:top w:w="128" w:type="dxa"/>
              <w:left w:w="43" w:type="dxa"/>
              <w:bottom w:w="43" w:type="dxa"/>
              <w:right w:w="43" w:type="dxa"/>
            </w:tcMar>
            <w:vAlign w:val="bottom"/>
          </w:tcPr>
          <w:p w14:paraId="01D7AFFA" w14:textId="77777777" w:rsidR="0089264D" w:rsidRPr="00B40C4C" w:rsidRDefault="0089264D" w:rsidP="00B01F07">
            <w:pPr>
              <w:jc w:val="right"/>
            </w:pPr>
            <w:r w:rsidRPr="00B40C4C">
              <w:t>17 mill. kroner</w:t>
            </w:r>
          </w:p>
        </w:tc>
      </w:tr>
      <w:tr w:rsidR="00446E55" w:rsidRPr="00B40C4C" w14:paraId="69C2DE9E" w14:textId="77777777">
        <w:trPr>
          <w:trHeight w:val="380"/>
        </w:trPr>
        <w:tc>
          <w:tcPr>
            <w:tcW w:w="600" w:type="dxa"/>
            <w:tcBorders>
              <w:top w:val="nil"/>
              <w:left w:val="nil"/>
              <w:bottom w:val="nil"/>
              <w:right w:val="nil"/>
            </w:tcBorders>
            <w:tcMar>
              <w:top w:w="128" w:type="dxa"/>
              <w:left w:w="43" w:type="dxa"/>
              <w:bottom w:w="43" w:type="dxa"/>
              <w:right w:w="43" w:type="dxa"/>
            </w:tcMar>
          </w:tcPr>
          <w:p w14:paraId="2C895043"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2AD8E1C0" w14:textId="77777777" w:rsidR="0089264D" w:rsidRPr="00B40C4C" w:rsidRDefault="0089264D" w:rsidP="009137DA">
            <w:r w:rsidRPr="00B40C4C">
              <w:t>74</w:t>
            </w:r>
          </w:p>
        </w:tc>
        <w:tc>
          <w:tcPr>
            <w:tcW w:w="6460" w:type="dxa"/>
            <w:tcBorders>
              <w:top w:val="nil"/>
              <w:left w:val="nil"/>
              <w:bottom w:val="nil"/>
              <w:right w:val="nil"/>
            </w:tcBorders>
            <w:tcMar>
              <w:top w:w="128" w:type="dxa"/>
              <w:left w:w="43" w:type="dxa"/>
              <w:bottom w:w="43" w:type="dxa"/>
              <w:right w:w="43" w:type="dxa"/>
            </w:tcMar>
            <w:vAlign w:val="bottom"/>
          </w:tcPr>
          <w:p w14:paraId="5D593A32" w14:textId="77777777" w:rsidR="0089264D" w:rsidRPr="00B40C4C" w:rsidRDefault="0089264D" w:rsidP="009137DA">
            <w:r w:rsidRPr="00B40C4C">
              <w:t>Tilskudd til fartøyvern</w:t>
            </w:r>
          </w:p>
        </w:tc>
        <w:tc>
          <w:tcPr>
            <w:tcW w:w="1880" w:type="dxa"/>
            <w:tcBorders>
              <w:top w:val="nil"/>
              <w:left w:val="nil"/>
              <w:bottom w:val="nil"/>
              <w:right w:val="nil"/>
            </w:tcBorders>
            <w:tcMar>
              <w:top w:w="128" w:type="dxa"/>
              <w:left w:w="43" w:type="dxa"/>
              <w:bottom w:w="43" w:type="dxa"/>
              <w:right w:w="43" w:type="dxa"/>
            </w:tcMar>
            <w:vAlign w:val="bottom"/>
          </w:tcPr>
          <w:p w14:paraId="431A79E3" w14:textId="77777777" w:rsidR="0089264D" w:rsidRPr="00B40C4C" w:rsidRDefault="0089264D" w:rsidP="00B01F07">
            <w:pPr>
              <w:jc w:val="right"/>
            </w:pPr>
            <w:r w:rsidRPr="00B40C4C">
              <w:t>10 mill. kroner</w:t>
            </w:r>
          </w:p>
        </w:tc>
      </w:tr>
      <w:tr w:rsidR="00446E55" w:rsidRPr="00B40C4C" w14:paraId="7B3F32F5" w14:textId="77777777">
        <w:trPr>
          <w:trHeight w:val="380"/>
        </w:trPr>
        <w:tc>
          <w:tcPr>
            <w:tcW w:w="600" w:type="dxa"/>
            <w:tcBorders>
              <w:top w:val="nil"/>
              <w:left w:val="nil"/>
              <w:bottom w:val="nil"/>
              <w:right w:val="nil"/>
            </w:tcBorders>
            <w:tcMar>
              <w:top w:w="128" w:type="dxa"/>
              <w:left w:w="43" w:type="dxa"/>
              <w:bottom w:w="43" w:type="dxa"/>
              <w:right w:w="43" w:type="dxa"/>
            </w:tcMar>
          </w:tcPr>
          <w:p w14:paraId="73E3357A"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6E87809B" w14:textId="77777777" w:rsidR="0089264D" w:rsidRPr="00B40C4C" w:rsidRDefault="0089264D" w:rsidP="009137DA">
            <w:r w:rsidRPr="00B40C4C">
              <w:t>75</w:t>
            </w:r>
          </w:p>
        </w:tc>
        <w:tc>
          <w:tcPr>
            <w:tcW w:w="6460" w:type="dxa"/>
            <w:tcBorders>
              <w:top w:val="nil"/>
              <w:left w:val="nil"/>
              <w:bottom w:val="nil"/>
              <w:right w:val="nil"/>
            </w:tcBorders>
            <w:tcMar>
              <w:top w:w="128" w:type="dxa"/>
              <w:left w:w="43" w:type="dxa"/>
              <w:bottom w:w="43" w:type="dxa"/>
              <w:right w:w="43" w:type="dxa"/>
            </w:tcMar>
            <w:vAlign w:val="bottom"/>
          </w:tcPr>
          <w:p w14:paraId="5F5D9ABD" w14:textId="77777777" w:rsidR="0089264D" w:rsidRPr="00B40C4C" w:rsidRDefault="0089264D" w:rsidP="009137DA">
            <w:r w:rsidRPr="00B40C4C">
              <w:t>Tilskudd til fartøyvernsentrene</w:t>
            </w:r>
          </w:p>
        </w:tc>
        <w:tc>
          <w:tcPr>
            <w:tcW w:w="1880" w:type="dxa"/>
            <w:tcBorders>
              <w:top w:val="nil"/>
              <w:left w:val="nil"/>
              <w:bottom w:val="nil"/>
              <w:right w:val="nil"/>
            </w:tcBorders>
            <w:tcMar>
              <w:top w:w="128" w:type="dxa"/>
              <w:left w:w="43" w:type="dxa"/>
              <w:bottom w:w="43" w:type="dxa"/>
              <w:right w:w="43" w:type="dxa"/>
            </w:tcMar>
            <w:vAlign w:val="bottom"/>
          </w:tcPr>
          <w:p w14:paraId="25063C2C" w14:textId="77777777" w:rsidR="0089264D" w:rsidRPr="00B40C4C" w:rsidRDefault="0089264D" w:rsidP="00B01F07">
            <w:pPr>
              <w:jc w:val="right"/>
            </w:pPr>
            <w:r w:rsidRPr="00B40C4C">
              <w:t>1,5 mill. kroner</w:t>
            </w:r>
          </w:p>
        </w:tc>
      </w:tr>
      <w:tr w:rsidR="00446E55" w:rsidRPr="00B40C4C" w14:paraId="0219901E" w14:textId="77777777">
        <w:trPr>
          <w:trHeight w:val="380"/>
        </w:trPr>
        <w:tc>
          <w:tcPr>
            <w:tcW w:w="600" w:type="dxa"/>
            <w:tcBorders>
              <w:top w:val="nil"/>
              <w:left w:val="nil"/>
              <w:bottom w:val="nil"/>
              <w:right w:val="nil"/>
            </w:tcBorders>
            <w:tcMar>
              <w:top w:w="128" w:type="dxa"/>
              <w:left w:w="43" w:type="dxa"/>
              <w:bottom w:w="43" w:type="dxa"/>
              <w:right w:w="43" w:type="dxa"/>
            </w:tcMar>
          </w:tcPr>
          <w:p w14:paraId="4292CC14"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14ABE479" w14:textId="77777777" w:rsidR="0089264D" w:rsidRPr="00B40C4C" w:rsidRDefault="0089264D" w:rsidP="009137DA">
            <w:r w:rsidRPr="00B40C4C">
              <w:t>77</w:t>
            </w:r>
          </w:p>
        </w:tc>
        <w:tc>
          <w:tcPr>
            <w:tcW w:w="6460" w:type="dxa"/>
            <w:tcBorders>
              <w:top w:val="nil"/>
              <w:left w:val="nil"/>
              <w:bottom w:val="nil"/>
              <w:right w:val="nil"/>
            </w:tcBorders>
            <w:tcMar>
              <w:top w:w="128" w:type="dxa"/>
              <w:left w:w="43" w:type="dxa"/>
              <w:bottom w:w="43" w:type="dxa"/>
              <w:right w:w="43" w:type="dxa"/>
            </w:tcMar>
            <w:vAlign w:val="bottom"/>
          </w:tcPr>
          <w:p w14:paraId="2168BB31" w14:textId="77777777" w:rsidR="0089264D" w:rsidRPr="00B40C4C" w:rsidRDefault="0089264D" w:rsidP="009137DA">
            <w:r w:rsidRPr="00B40C4C">
              <w:t>Tilskudd til verdiskapingsarbeid på kulturmiljøområdet</w:t>
            </w:r>
          </w:p>
        </w:tc>
        <w:tc>
          <w:tcPr>
            <w:tcW w:w="1880" w:type="dxa"/>
            <w:tcBorders>
              <w:top w:val="nil"/>
              <w:left w:val="nil"/>
              <w:bottom w:val="nil"/>
              <w:right w:val="nil"/>
            </w:tcBorders>
            <w:tcMar>
              <w:top w:w="128" w:type="dxa"/>
              <w:left w:w="43" w:type="dxa"/>
              <w:bottom w:w="43" w:type="dxa"/>
              <w:right w:w="43" w:type="dxa"/>
            </w:tcMar>
            <w:vAlign w:val="bottom"/>
          </w:tcPr>
          <w:p w14:paraId="49E21A58" w14:textId="77777777" w:rsidR="0089264D" w:rsidRPr="00B40C4C" w:rsidRDefault="0089264D" w:rsidP="00B01F07">
            <w:pPr>
              <w:jc w:val="right"/>
            </w:pPr>
            <w:r w:rsidRPr="00B40C4C">
              <w:t>4 mill. kroner</w:t>
            </w:r>
          </w:p>
        </w:tc>
      </w:tr>
      <w:tr w:rsidR="00446E55" w:rsidRPr="00B40C4C" w14:paraId="1E492777" w14:textId="77777777">
        <w:trPr>
          <w:trHeight w:val="380"/>
        </w:trPr>
        <w:tc>
          <w:tcPr>
            <w:tcW w:w="600" w:type="dxa"/>
            <w:tcBorders>
              <w:top w:val="nil"/>
              <w:left w:val="nil"/>
              <w:bottom w:val="nil"/>
              <w:right w:val="nil"/>
            </w:tcBorders>
            <w:tcMar>
              <w:top w:w="128" w:type="dxa"/>
              <w:left w:w="43" w:type="dxa"/>
              <w:bottom w:w="43" w:type="dxa"/>
              <w:right w:w="43" w:type="dxa"/>
            </w:tcMar>
          </w:tcPr>
          <w:p w14:paraId="29BA82D3" w14:textId="77777777" w:rsidR="0089264D" w:rsidRPr="00B40C4C" w:rsidRDefault="0089264D" w:rsidP="009137DA"/>
        </w:tc>
        <w:tc>
          <w:tcPr>
            <w:tcW w:w="620" w:type="dxa"/>
            <w:tcBorders>
              <w:top w:val="nil"/>
              <w:left w:val="nil"/>
              <w:bottom w:val="nil"/>
              <w:right w:val="nil"/>
            </w:tcBorders>
            <w:tcMar>
              <w:top w:w="128" w:type="dxa"/>
              <w:left w:w="43" w:type="dxa"/>
              <w:bottom w:w="43" w:type="dxa"/>
              <w:right w:w="43" w:type="dxa"/>
            </w:tcMar>
          </w:tcPr>
          <w:p w14:paraId="7339ADC5" w14:textId="77777777" w:rsidR="0089264D" w:rsidRPr="00B40C4C" w:rsidRDefault="0089264D" w:rsidP="009137DA">
            <w:r w:rsidRPr="00B40C4C">
              <w:t>79</w:t>
            </w:r>
          </w:p>
        </w:tc>
        <w:tc>
          <w:tcPr>
            <w:tcW w:w="6460" w:type="dxa"/>
            <w:tcBorders>
              <w:top w:val="nil"/>
              <w:left w:val="nil"/>
              <w:bottom w:val="nil"/>
              <w:right w:val="nil"/>
            </w:tcBorders>
            <w:tcMar>
              <w:top w:w="128" w:type="dxa"/>
              <w:left w:w="43" w:type="dxa"/>
              <w:bottom w:w="43" w:type="dxa"/>
              <w:right w:w="43" w:type="dxa"/>
            </w:tcMar>
            <w:vAlign w:val="bottom"/>
          </w:tcPr>
          <w:p w14:paraId="06CC5C9A" w14:textId="77777777" w:rsidR="0089264D" w:rsidRPr="00B40C4C" w:rsidRDefault="0089264D" w:rsidP="009137DA">
            <w:r w:rsidRPr="00B40C4C">
              <w:t>Tilskudd til verdensarven</w:t>
            </w:r>
          </w:p>
        </w:tc>
        <w:tc>
          <w:tcPr>
            <w:tcW w:w="1880" w:type="dxa"/>
            <w:tcBorders>
              <w:top w:val="nil"/>
              <w:left w:val="nil"/>
              <w:bottom w:val="nil"/>
              <w:right w:val="nil"/>
            </w:tcBorders>
            <w:tcMar>
              <w:top w:w="128" w:type="dxa"/>
              <w:left w:w="43" w:type="dxa"/>
              <w:bottom w:w="43" w:type="dxa"/>
              <w:right w:w="43" w:type="dxa"/>
            </w:tcMar>
            <w:vAlign w:val="bottom"/>
          </w:tcPr>
          <w:p w14:paraId="69092123" w14:textId="77777777" w:rsidR="0089264D" w:rsidRPr="00B40C4C" w:rsidRDefault="0089264D" w:rsidP="00B01F07">
            <w:pPr>
              <w:jc w:val="right"/>
            </w:pPr>
            <w:r w:rsidRPr="00B40C4C">
              <w:t>15 mill. kroner</w:t>
            </w:r>
          </w:p>
        </w:tc>
      </w:tr>
      <w:tr w:rsidR="00446E55" w:rsidRPr="00B40C4C" w14:paraId="5ED5A81A" w14:textId="77777777">
        <w:trPr>
          <w:trHeight w:val="380"/>
        </w:trPr>
        <w:tc>
          <w:tcPr>
            <w:tcW w:w="600" w:type="dxa"/>
            <w:tcBorders>
              <w:top w:val="nil"/>
              <w:left w:val="nil"/>
              <w:bottom w:val="nil"/>
              <w:right w:val="nil"/>
            </w:tcBorders>
            <w:tcMar>
              <w:top w:w="128" w:type="dxa"/>
              <w:left w:w="43" w:type="dxa"/>
              <w:bottom w:w="43" w:type="dxa"/>
              <w:right w:w="43" w:type="dxa"/>
            </w:tcMar>
          </w:tcPr>
          <w:p w14:paraId="777BBB59" w14:textId="77777777" w:rsidR="0089264D" w:rsidRPr="00B40C4C" w:rsidRDefault="0089264D" w:rsidP="009137DA">
            <w:r w:rsidRPr="00B40C4C">
              <w:t>1482</w:t>
            </w:r>
          </w:p>
        </w:tc>
        <w:tc>
          <w:tcPr>
            <w:tcW w:w="620" w:type="dxa"/>
            <w:tcBorders>
              <w:top w:val="nil"/>
              <w:left w:val="nil"/>
              <w:bottom w:val="nil"/>
              <w:right w:val="nil"/>
            </w:tcBorders>
            <w:tcMar>
              <w:top w:w="128" w:type="dxa"/>
              <w:left w:w="43" w:type="dxa"/>
              <w:bottom w:w="43" w:type="dxa"/>
              <w:right w:w="43" w:type="dxa"/>
            </w:tcMar>
          </w:tcPr>
          <w:p w14:paraId="60CF2B3C" w14:textId="77777777" w:rsidR="0089264D" w:rsidRPr="00B40C4C" w:rsidRDefault="0089264D" w:rsidP="009137DA"/>
        </w:tc>
        <w:tc>
          <w:tcPr>
            <w:tcW w:w="6460" w:type="dxa"/>
            <w:tcBorders>
              <w:top w:val="nil"/>
              <w:left w:val="nil"/>
              <w:bottom w:val="nil"/>
              <w:right w:val="nil"/>
            </w:tcBorders>
            <w:tcMar>
              <w:top w:w="128" w:type="dxa"/>
              <w:left w:w="43" w:type="dxa"/>
              <w:bottom w:w="43" w:type="dxa"/>
              <w:right w:w="43" w:type="dxa"/>
            </w:tcMar>
            <w:vAlign w:val="bottom"/>
          </w:tcPr>
          <w:p w14:paraId="06BA77D7" w14:textId="77777777" w:rsidR="0089264D" w:rsidRPr="00B40C4C" w:rsidRDefault="0089264D" w:rsidP="009137DA">
            <w:r w:rsidRPr="00B40C4C">
              <w:t>Internasjonale klima- og utviklingstiltak</w:t>
            </w:r>
          </w:p>
        </w:tc>
        <w:tc>
          <w:tcPr>
            <w:tcW w:w="1880" w:type="dxa"/>
            <w:tcBorders>
              <w:top w:val="nil"/>
              <w:left w:val="nil"/>
              <w:bottom w:val="nil"/>
              <w:right w:val="nil"/>
            </w:tcBorders>
            <w:tcMar>
              <w:top w:w="128" w:type="dxa"/>
              <w:left w:w="43" w:type="dxa"/>
              <w:bottom w:w="43" w:type="dxa"/>
              <w:right w:w="43" w:type="dxa"/>
            </w:tcMar>
            <w:vAlign w:val="bottom"/>
          </w:tcPr>
          <w:p w14:paraId="3A941AD1" w14:textId="77777777" w:rsidR="0089264D" w:rsidRPr="00B40C4C" w:rsidRDefault="0089264D" w:rsidP="00B01F07">
            <w:pPr>
              <w:jc w:val="right"/>
            </w:pPr>
          </w:p>
        </w:tc>
      </w:tr>
      <w:tr w:rsidR="00446E55" w:rsidRPr="00B40C4C" w14:paraId="0F58C44B"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459EE807" w14:textId="77777777" w:rsidR="0089264D" w:rsidRPr="00B40C4C" w:rsidRDefault="0089264D" w:rsidP="009137DA"/>
        </w:tc>
        <w:tc>
          <w:tcPr>
            <w:tcW w:w="620" w:type="dxa"/>
            <w:tcBorders>
              <w:top w:val="nil"/>
              <w:left w:val="nil"/>
              <w:bottom w:val="single" w:sz="4" w:space="0" w:color="000000"/>
              <w:right w:val="nil"/>
            </w:tcBorders>
            <w:tcMar>
              <w:top w:w="128" w:type="dxa"/>
              <w:left w:w="43" w:type="dxa"/>
              <w:bottom w:w="43" w:type="dxa"/>
              <w:right w:w="43" w:type="dxa"/>
            </w:tcMar>
          </w:tcPr>
          <w:p w14:paraId="7C3834AC" w14:textId="77777777" w:rsidR="0089264D" w:rsidRPr="00B40C4C" w:rsidRDefault="0089264D" w:rsidP="009137DA">
            <w:r w:rsidRPr="00B40C4C">
              <w:t>73</w:t>
            </w:r>
          </w:p>
        </w:tc>
        <w:tc>
          <w:tcPr>
            <w:tcW w:w="6460" w:type="dxa"/>
            <w:tcBorders>
              <w:top w:val="nil"/>
              <w:left w:val="nil"/>
              <w:bottom w:val="single" w:sz="4" w:space="0" w:color="000000"/>
              <w:right w:val="nil"/>
            </w:tcBorders>
            <w:tcMar>
              <w:top w:w="128" w:type="dxa"/>
              <w:left w:w="43" w:type="dxa"/>
              <w:bottom w:w="43" w:type="dxa"/>
              <w:right w:w="43" w:type="dxa"/>
            </w:tcMar>
            <w:vAlign w:val="bottom"/>
          </w:tcPr>
          <w:p w14:paraId="1349AC6A" w14:textId="77777777" w:rsidR="0089264D" w:rsidRPr="00B40C4C" w:rsidRDefault="0089264D" w:rsidP="009137DA">
            <w:r w:rsidRPr="00B40C4C">
              <w:t>Klima- og skoginitiativet</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0C6810CA" w14:textId="77777777" w:rsidR="0089264D" w:rsidRPr="00B40C4C" w:rsidRDefault="0089264D" w:rsidP="00B01F07">
            <w:pPr>
              <w:jc w:val="right"/>
            </w:pPr>
            <w:r w:rsidRPr="00B40C4C">
              <w:t>2 315 mill. kroner</w:t>
            </w:r>
          </w:p>
        </w:tc>
      </w:tr>
    </w:tbl>
    <w:p w14:paraId="50317247" w14:textId="77777777" w:rsidR="0089264D" w:rsidRPr="00B40C4C" w:rsidRDefault="0089264D" w:rsidP="00B40C4C">
      <w:pPr>
        <w:pStyle w:val="a-vedtak-del"/>
      </w:pPr>
      <w:r w:rsidRPr="00B40C4C">
        <w:lastRenderedPageBreak/>
        <w:t>VII</w:t>
      </w:r>
    </w:p>
    <w:p w14:paraId="13F9EB88" w14:textId="77777777" w:rsidR="0089264D" w:rsidRPr="00B40C4C" w:rsidRDefault="0089264D" w:rsidP="009137DA">
      <w:pPr>
        <w:pStyle w:val="a-vedtak-tekst"/>
      </w:pPr>
      <w:r w:rsidRPr="00B40C4C">
        <w:t>Fullmakt til å inngå forpliktelser</w:t>
      </w:r>
    </w:p>
    <w:p w14:paraId="75CD7CCC" w14:textId="77777777" w:rsidR="0089264D" w:rsidRPr="00B40C4C" w:rsidRDefault="0089264D" w:rsidP="009137DA">
      <w:r w:rsidRPr="00B40C4C">
        <w:t>Stortinget samtykker i at Klima- og miljødepartementet i 2025 kan pådra staten forpliktelser for fremtidige år til å kjøpe inn materiell og til å gi tilsagn om tilskudd utover gitte bevilgninger under kap. 1420 Miljødirektoratet, postene 39, 69 og 79 Oppryddingstiltak, men slik at samlet ramme for nye forpliktelser og gammelt ansvar ikke overstiger 5 mill. kroner.</w:t>
      </w:r>
    </w:p>
    <w:p w14:paraId="67398762" w14:textId="77777777" w:rsidR="0089264D" w:rsidRPr="00B40C4C" w:rsidRDefault="0089264D" w:rsidP="009137DA">
      <w:pPr>
        <w:pStyle w:val="Fullmakttit"/>
      </w:pPr>
      <w:r w:rsidRPr="00B40C4C">
        <w:t>Andre fullmakter</w:t>
      </w:r>
    </w:p>
    <w:p w14:paraId="250B9C63" w14:textId="77777777" w:rsidR="0089264D" w:rsidRPr="00B40C4C" w:rsidRDefault="0089264D" w:rsidP="009137DA">
      <w:pPr>
        <w:pStyle w:val="a-vedtak-del"/>
      </w:pPr>
      <w:r w:rsidRPr="00B40C4C">
        <w:t>VIII</w:t>
      </w:r>
    </w:p>
    <w:p w14:paraId="497B3704" w14:textId="77777777" w:rsidR="0089264D" w:rsidRPr="00B40C4C" w:rsidRDefault="0089264D" w:rsidP="009137DA">
      <w:pPr>
        <w:pStyle w:val="a-vedtak-tekst"/>
      </w:pPr>
      <w:r w:rsidRPr="00B40C4C">
        <w:t>Utbetaling av tilskudd</w:t>
      </w:r>
    </w:p>
    <w:p w14:paraId="16FA5F02" w14:textId="77777777" w:rsidR="0089264D" w:rsidRPr="00B40C4C" w:rsidRDefault="0089264D" w:rsidP="009137DA">
      <w:r w:rsidRPr="00B40C4C">
        <w:t>Stortinget samtykker i at Klima- og miljødepartementet i 2025 gis unntak fra forutsetningene i stortingsvedtak av 8. november 1984 om utbetalinger av gitte bevilgninger på følgende måte:</w:t>
      </w:r>
    </w:p>
    <w:p w14:paraId="1E1B9F4E" w14:textId="77777777" w:rsidR="0089264D" w:rsidRPr="00B40C4C" w:rsidRDefault="0089264D" w:rsidP="00B8464A">
      <w:pPr>
        <w:pStyle w:val="Nummerertliste"/>
        <w:numPr>
          <w:ilvl w:val="0"/>
          <w:numId w:val="63"/>
        </w:numPr>
      </w:pPr>
      <w:r w:rsidRPr="00B40C4C">
        <w:t>Utbetalinger av tilskudd til utviklingsformål kan foretas én gang i året for FNs klima- og skogprogram, FNs kontor for narkotika og kriminalitet (UNODC), Verdensbankens Forest Carbon Partnership Facility, Forest Investment Program, BioCarbon Fund plus og Kreditanstalt für Wiederaufbau (KfW).</w:t>
      </w:r>
    </w:p>
    <w:p w14:paraId="24BB2311" w14:textId="77777777" w:rsidR="0089264D" w:rsidRPr="00B40C4C" w:rsidRDefault="0089264D" w:rsidP="009137DA">
      <w:pPr>
        <w:pStyle w:val="Nummerertliste"/>
      </w:pPr>
      <w:r w:rsidRPr="00B40C4C">
        <w:t>Utbetalinger av kjernebidrag til Global Green Growth Institute kan foretas i henhold til organisasjonens regelverk.</w:t>
      </w:r>
    </w:p>
    <w:p w14:paraId="3A3D11B4" w14:textId="77777777" w:rsidR="0089264D" w:rsidRPr="00B40C4C" w:rsidRDefault="0089264D" w:rsidP="009137DA">
      <w:pPr>
        <w:pStyle w:val="Nummerertliste"/>
      </w:pPr>
      <w:r w:rsidRPr="00B40C4C">
        <w:t>Utbetalinger av tilskudd til Det grønne klimafondet (GCF) og til fond forvaltet av FNs Multi Partner Trust Fund, Inter-American Development Bank (IDB) og Perus nasjonale miljøfond Profonanpe kan foretas i henhold til regelverket for det enkelte fond.</w:t>
      </w:r>
    </w:p>
    <w:p w14:paraId="53DCE7A7" w14:textId="77777777" w:rsidR="0089264D" w:rsidRPr="00B40C4C" w:rsidRDefault="0089264D" w:rsidP="009137DA">
      <w:pPr>
        <w:pStyle w:val="a-vedtak-del"/>
      </w:pPr>
      <w:r w:rsidRPr="00B40C4C">
        <w:t>IX</w:t>
      </w:r>
    </w:p>
    <w:p w14:paraId="5CAFD386" w14:textId="77777777" w:rsidR="0089264D" w:rsidRPr="00B40C4C" w:rsidRDefault="0089264D" w:rsidP="009137DA">
      <w:pPr>
        <w:pStyle w:val="a-vedtak-tekst"/>
      </w:pPr>
      <w:r w:rsidRPr="00B40C4C">
        <w:t>Utbetaling for fremtidige utslippsreduksjoner</w:t>
      </w:r>
    </w:p>
    <w:p w14:paraId="60529E0F" w14:textId="77777777" w:rsidR="0089264D" w:rsidRPr="00B40C4C" w:rsidRDefault="0089264D" w:rsidP="009137DA">
      <w:r w:rsidRPr="00B40C4C">
        <w:t>Stortinget samtykker i at Klima- og miljødepartementet i 2025 gis unntak fra forutsetningene i stortingsvedtaket fra 8. november 1984 om utbetalinger av gitte bevilgninger gjennom at tilskudd til Emergent Forest Financing Accelerator kan utbetales med det formål å betale for fremtidige verifiserte utslippsreduksjoner.</w:t>
      </w:r>
    </w:p>
    <w:p w14:paraId="5C86923E" w14:textId="77777777" w:rsidR="0089264D" w:rsidRPr="00B40C4C" w:rsidRDefault="0089264D" w:rsidP="009137DA">
      <w:pPr>
        <w:pStyle w:val="a-vedtak-del"/>
      </w:pPr>
      <w:r w:rsidRPr="00B40C4C">
        <w:t>X</w:t>
      </w:r>
    </w:p>
    <w:p w14:paraId="31A54AD6" w14:textId="77777777" w:rsidR="0089264D" w:rsidRPr="00B40C4C" w:rsidRDefault="0089264D" w:rsidP="009137DA">
      <w:pPr>
        <w:pStyle w:val="a-vedtak-tekst"/>
      </w:pPr>
      <w:r w:rsidRPr="00B40C4C">
        <w:t>Utbetaling av tilskudd til risikoavlastning av private investeringer</w:t>
      </w:r>
    </w:p>
    <w:p w14:paraId="2D34C651" w14:textId="77777777" w:rsidR="0089264D" w:rsidRPr="00B40C4C" w:rsidRDefault="0089264D" w:rsidP="009137DA">
      <w:r w:rsidRPr="00B40C4C">
        <w:t>Stortinget samtykker i at Klima- og miljødepartementet i 2025 gis unntak fra forutsetningene i stortingsvedtaket av 8. november 1984 om at utbetaling av gitte bevilgninger kun skal skje ved behov, slik at det kan utbetales tilskudd til risikoreduksjon for investeringer i avskogingsfri og bærekraftig økonomi i tråd med kriteriene for kap. 1482 Internasjonale klima- og utviklingstiltak, post 73 Klima- og skogintiativet.</w:t>
      </w:r>
    </w:p>
    <w:p w14:paraId="5CA8CB58" w14:textId="77777777" w:rsidR="0089264D" w:rsidRPr="00B40C4C" w:rsidRDefault="0089264D" w:rsidP="009137DA">
      <w:pPr>
        <w:pStyle w:val="a-vedtak-del"/>
      </w:pPr>
      <w:r w:rsidRPr="00B40C4C">
        <w:lastRenderedPageBreak/>
        <w:t>XI</w:t>
      </w:r>
    </w:p>
    <w:p w14:paraId="528DD878" w14:textId="77777777" w:rsidR="0089264D" w:rsidRPr="00B40C4C" w:rsidRDefault="0089264D" w:rsidP="009137DA">
      <w:pPr>
        <w:pStyle w:val="a-vedtak-tekst"/>
      </w:pPr>
      <w:r w:rsidRPr="00B40C4C">
        <w:t>Utbetaling av renter på tilskudd</w:t>
      </w:r>
    </w:p>
    <w:p w14:paraId="26B643D8" w14:textId="77777777" w:rsidR="0089264D" w:rsidRPr="00B40C4C" w:rsidRDefault="0089264D" w:rsidP="009137DA">
      <w:r w:rsidRPr="00B40C4C">
        <w:t>Stortinget samtykker i at opptjente renter på tilskudd som er utbetalte fra Norge under Klima- og skoginitiativet på kap. 1482, post 73, kan benyttes til tiltak etter avtale mellom Klima- og miljødepartementet og den enkelte mottaker.</w:t>
      </w:r>
    </w:p>
    <w:p w14:paraId="39557D8D" w14:textId="77777777" w:rsidR="0089264D" w:rsidRPr="00B40C4C" w:rsidRDefault="0089264D" w:rsidP="009137DA">
      <w:pPr>
        <w:pStyle w:val="a-vedtak-del"/>
      </w:pPr>
      <w:r w:rsidRPr="00B40C4C">
        <w:t>XII</w:t>
      </w:r>
    </w:p>
    <w:p w14:paraId="1FBE5A06" w14:textId="77777777" w:rsidR="0089264D" w:rsidRPr="00B40C4C" w:rsidRDefault="0089264D" w:rsidP="009137DA">
      <w:pPr>
        <w:pStyle w:val="a-vedtak-tekst"/>
      </w:pPr>
      <w:r w:rsidRPr="00B40C4C">
        <w:t>Omgjøring av betingede lån til tilskudd</w:t>
      </w:r>
    </w:p>
    <w:p w14:paraId="64905CD0" w14:textId="77777777" w:rsidR="0089264D" w:rsidRPr="00B40C4C" w:rsidRDefault="0089264D" w:rsidP="009137DA">
      <w:r w:rsidRPr="00B40C4C">
        <w:t>Stortinget samtykker i at Klima- og miljødepartementet i 2025 kan gi Enova SF fullmakt til å omgjøre betingede lån fra Klima- og energifondet til tilskudd etter forhåndsdefinerte og forutsigbare vilkår.</w:t>
      </w:r>
    </w:p>
    <w:p w14:paraId="11458017" w14:textId="77777777" w:rsidR="0089264D" w:rsidRPr="00B40C4C" w:rsidRDefault="0089264D" w:rsidP="009137DA">
      <w:pPr>
        <w:pStyle w:val="a-vedtak-del"/>
      </w:pPr>
      <w:r w:rsidRPr="00B40C4C">
        <w:t>XIII</w:t>
      </w:r>
    </w:p>
    <w:p w14:paraId="324FB4BE" w14:textId="77777777" w:rsidR="0089264D" w:rsidRPr="00B40C4C" w:rsidRDefault="0089264D" w:rsidP="009137DA">
      <w:pPr>
        <w:pStyle w:val="a-vedtak-tekst"/>
      </w:pPr>
      <w:r w:rsidRPr="00B40C4C">
        <w:t>Fullmakt til å avhende areal innkjøpt for verneformål eller friluftslivsformål og for makeskifte i forbindelse med gjennomføring av skogvern</w:t>
      </w:r>
    </w:p>
    <w:p w14:paraId="36D5B451" w14:textId="77777777" w:rsidR="0089264D" w:rsidRPr="00B40C4C" w:rsidRDefault="0089264D" w:rsidP="009137DA">
      <w:r w:rsidRPr="00B40C4C">
        <w:t>Stortinget samtykker i at Klima- og miljødepartementet i 2025 kan godkjenne salg, makeskifte eller bortfeste av eiendom som Miljødirektoratet forvalter, for inntil 25 mill. kroner.</w:t>
      </w:r>
    </w:p>
    <w:p w14:paraId="3F73525B" w14:textId="77777777" w:rsidR="0089264D" w:rsidRPr="00B40C4C" w:rsidRDefault="0089264D" w:rsidP="009137DA">
      <w:pPr>
        <w:pStyle w:val="a-vedtak-del"/>
      </w:pPr>
      <w:r w:rsidRPr="00B40C4C">
        <w:t>XIV</w:t>
      </w:r>
    </w:p>
    <w:p w14:paraId="462B391C" w14:textId="77777777" w:rsidR="0089264D" w:rsidRPr="00B40C4C" w:rsidRDefault="0089264D" w:rsidP="009137DA">
      <w:pPr>
        <w:pStyle w:val="a-vedtak-tekst"/>
      </w:pPr>
      <w:r w:rsidRPr="00B40C4C">
        <w:t>Fullmakt for kjøp av skogkreditter og utslippsenheter</w:t>
      </w:r>
    </w:p>
    <w:p w14:paraId="033ACF07" w14:textId="77777777" w:rsidR="0089264D" w:rsidRPr="00B40C4C" w:rsidRDefault="0089264D" w:rsidP="009137DA">
      <w:r w:rsidRPr="00B40C4C">
        <w:t>Stortinget samtykker i at Klima- og miljødepartementet i 2025 kan inngå avtaler og intensjonsavtaler om kjøp av skogkreditter og utslippsenheter innenfor en samlet ramme på 3 000 mill. kroner under kap. 1481 Klimakvoter, post 25 Fleksible mekanismer under klimasamarbeidet med EU.</w:t>
      </w:r>
    </w:p>
    <w:p w14:paraId="0224E995" w14:textId="77777777" w:rsidR="0089264D" w:rsidRPr="00B40C4C" w:rsidRDefault="0089264D" w:rsidP="009137DA">
      <w:pPr>
        <w:pStyle w:val="a-vedtak-departement"/>
      </w:pPr>
      <w:r w:rsidRPr="00B40C4C">
        <w:t>Digitaliserings- og forvaltningsdepartementet</w:t>
      </w:r>
    </w:p>
    <w:p w14:paraId="5D21A8C9" w14:textId="77777777" w:rsidR="0089264D" w:rsidRPr="00B40C4C" w:rsidRDefault="0089264D" w:rsidP="009137DA">
      <w:pPr>
        <w:pStyle w:val="Fullmakttit"/>
      </w:pPr>
      <w:r w:rsidRPr="00B40C4C">
        <w:t>Fullmakter til å overskride gitte bevilgninger</w:t>
      </w:r>
    </w:p>
    <w:p w14:paraId="6F550592" w14:textId="77777777" w:rsidR="0089264D" w:rsidRPr="00B40C4C" w:rsidRDefault="0089264D" w:rsidP="009137DA">
      <w:pPr>
        <w:pStyle w:val="a-vedtak-del"/>
      </w:pPr>
      <w:r w:rsidRPr="00B40C4C">
        <w:t>II</w:t>
      </w:r>
    </w:p>
    <w:p w14:paraId="2BC3B371" w14:textId="77777777" w:rsidR="0089264D" w:rsidRPr="00B40C4C" w:rsidRDefault="0089264D" w:rsidP="009137DA">
      <w:pPr>
        <w:pStyle w:val="a-vedtak-tekst"/>
      </w:pPr>
      <w:r w:rsidRPr="00B40C4C">
        <w:t>Merinntektsfullmakter</w:t>
      </w:r>
    </w:p>
    <w:p w14:paraId="0DC7C434" w14:textId="77777777" w:rsidR="0089264D" w:rsidRPr="00B40C4C" w:rsidRDefault="0089264D" w:rsidP="009137DA">
      <w:r w:rsidRPr="00B40C4C">
        <w:t>Stortinget samtykker i at Digitaliserings- og forvaltningsdepartementet i 2025 kan:</w:t>
      </w:r>
    </w:p>
    <w:p w14:paraId="43BEC3AD"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09968647" w14:textId="77777777">
        <w:trPr>
          <w:trHeight w:val="3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593F3"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98B6C" w14:textId="77777777" w:rsidR="0089264D" w:rsidRPr="00B40C4C" w:rsidRDefault="0089264D" w:rsidP="009137DA">
            <w:r w:rsidRPr="00B40C4C">
              <w:t>mot tilsvarende merinntekter under</w:t>
            </w:r>
          </w:p>
        </w:tc>
      </w:tr>
      <w:tr w:rsidR="00446E55" w:rsidRPr="00B40C4C" w14:paraId="5CEE372E"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6EAA15AD" w14:textId="77777777" w:rsidR="0089264D" w:rsidRPr="00B40C4C" w:rsidRDefault="0089264D" w:rsidP="009137DA">
            <w:r w:rsidRPr="00B40C4C">
              <w:t>kap. 1500 post 01</w:t>
            </w:r>
          </w:p>
        </w:tc>
        <w:tc>
          <w:tcPr>
            <w:tcW w:w="4800" w:type="dxa"/>
            <w:tcBorders>
              <w:top w:val="single" w:sz="4" w:space="0" w:color="000000"/>
              <w:left w:val="nil"/>
              <w:bottom w:val="nil"/>
              <w:right w:val="nil"/>
            </w:tcBorders>
            <w:tcMar>
              <w:top w:w="128" w:type="dxa"/>
              <w:left w:w="43" w:type="dxa"/>
              <w:bottom w:w="43" w:type="dxa"/>
              <w:right w:w="43" w:type="dxa"/>
            </w:tcMar>
          </w:tcPr>
          <w:p w14:paraId="0E0E7D6B" w14:textId="77777777" w:rsidR="0089264D" w:rsidRPr="00B40C4C" w:rsidRDefault="0089264D" w:rsidP="009137DA">
            <w:r w:rsidRPr="00B40C4C">
              <w:t>kap. 4500 post 01</w:t>
            </w:r>
          </w:p>
        </w:tc>
      </w:tr>
      <w:tr w:rsidR="00446E55" w:rsidRPr="00B40C4C" w14:paraId="394F0E99" w14:textId="77777777">
        <w:trPr>
          <w:trHeight w:val="380"/>
        </w:trPr>
        <w:tc>
          <w:tcPr>
            <w:tcW w:w="4800" w:type="dxa"/>
            <w:tcBorders>
              <w:top w:val="nil"/>
              <w:left w:val="nil"/>
              <w:bottom w:val="nil"/>
              <w:right w:val="nil"/>
            </w:tcBorders>
            <w:tcMar>
              <w:top w:w="128" w:type="dxa"/>
              <w:left w:w="43" w:type="dxa"/>
              <w:bottom w:w="43" w:type="dxa"/>
              <w:right w:w="43" w:type="dxa"/>
            </w:tcMar>
          </w:tcPr>
          <w:p w14:paraId="39C7BA3A" w14:textId="77777777" w:rsidR="0089264D" w:rsidRPr="00B40C4C" w:rsidRDefault="0089264D" w:rsidP="009137DA">
            <w:r w:rsidRPr="00B40C4C">
              <w:t>kap. 1510 post 01</w:t>
            </w:r>
          </w:p>
        </w:tc>
        <w:tc>
          <w:tcPr>
            <w:tcW w:w="4800" w:type="dxa"/>
            <w:tcBorders>
              <w:top w:val="nil"/>
              <w:left w:val="nil"/>
              <w:bottom w:val="nil"/>
              <w:right w:val="nil"/>
            </w:tcBorders>
            <w:tcMar>
              <w:top w:w="128" w:type="dxa"/>
              <w:left w:w="43" w:type="dxa"/>
              <w:bottom w:w="43" w:type="dxa"/>
              <w:right w:w="43" w:type="dxa"/>
            </w:tcMar>
          </w:tcPr>
          <w:p w14:paraId="3E4006BB" w14:textId="77777777" w:rsidR="0089264D" w:rsidRPr="00B40C4C" w:rsidRDefault="0089264D" w:rsidP="009137DA">
            <w:r w:rsidRPr="00B40C4C">
              <w:t>kap. 4510 postene 02 og 03</w:t>
            </w:r>
          </w:p>
        </w:tc>
      </w:tr>
      <w:tr w:rsidR="00446E55" w:rsidRPr="00B40C4C" w14:paraId="7DF4A2B2" w14:textId="77777777">
        <w:trPr>
          <w:trHeight w:val="380"/>
        </w:trPr>
        <w:tc>
          <w:tcPr>
            <w:tcW w:w="4800" w:type="dxa"/>
            <w:tcBorders>
              <w:top w:val="nil"/>
              <w:left w:val="nil"/>
              <w:bottom w:val="nil"/>
              <w:right w:val="nil"/>
            </w:tcBorders>
            <w:tcMar>
              <w:top w:w="128" w:type="dxa"/>
              <w:left w:w="43" w:type="dxa"/>
              <w:bottom w:w="43" w:type="dxa"/>
              <w:right w:w="43" w:type="dxa"/>
            </w:tcMar>
          </w:tcPr>
          <w:p w14:paraId="28EFD52E" w14:textId="77777777" w:rsidR="0089264D" w:rsidRPr="00B40C4C" w:rsidRDefault="0089264D" w:rsidP="009137DA">
            <w:r w:rsidRPr="00B40C4C">
              <w:t>kap. 1515 post 01</w:t>
            </w:r>
          </w:p>
        </w:tc>
        <w:tc>
          <w:tcPr>
            <w:tcW w:w="4800" w:type="dxa"/>
            <w:tcBorders>
              <w:top w:val="nil"/>
              <w:left w:val="nil"/>
              <w:bottom w:val="nil"/>
              <w:right w:val="nil"/>
            </w:tcBorders>
            <w:tcMar>
              <w:top w:w="128" w:type="dxa"/>
              <w:left w:w="43" w:type="dxa"/>
              <w:bottom w:w="43" w:type="dxa"/>
              <w:right w:w="43" w:type="dxa"/>
            </w:tcMar>
          </w:tcPr>
          <w:p w14:paraId="13D21823" w14:textId="77777777" w:rsidR="0089264D" w:rsidRPr="00B40C4C" w:rsidRDefault="0089264D" w:rsidP="009137DA">
            <w:r w:rsidRPr="00B40C4C">
              <w:t>kap. 4515 postene 01 og 02</w:t>
            </w:r>
          </w:p>
        </w:tc>
      </w:tr>
      <w:tr w:rsidR="00446E55" w:rsidRPr="00B40C4C" w14:paraId="39844206" w14:textId="77777777">
        <w:trPr>
          <w:trHeight w:val="380"/>
        </w:trPr>
        <w:tc>
          <w:tcPr>
            <w:tcW w:w="4800" w:type="dxa"/>
            <w:tcBorders>
              <w:top w:val="nil"/>
              <w:left w:val="nil"/>
              <w:bottom w:val="nil"/>
              <w:right w:val="nil"/>
            </w:tcBorders>
            <w:tcMar>
              <w:top w:w="128" w:type="dxa"/>
              <w:left w:w="43" w:type="dxa"/>
              <w:bottom w:w="43" w:type="dxa"/>
              <w:right w:w="43" w:type="dxa"/>
            </w:tcMar>
          </w:tcPr>
          <w:p w14:paraId="2D127868" w14:textId="77777777" w:rsidR="0089264D" w:rsidRPr="00B40C4C" w:rsidRDefault="0089264D" w:rsidP="009137DA">
            <w:r w:rsidRPr="00B40C4C">
              <w:lastRenderedPageBreak/>
              <w:t>kap. 1520 post 01</w:t>
            </w:r>
          </w:p>
        </w:tc>
        <w:tc>
          <w:tcPr>
            <w:tcW w:w="4800" w:type="dxa"/>
            <w:tcBorders>
              <w:top w:val="nil"/>
              <w:left w:val="nil"/>
              <w:bottom w:val="nil"/>
              <w:right w:val="nil"/>
            </w:tcBorders>
            <w:tcMar>
              <w:top w:w="128" w:type="dxa"/>
              <w:left w:w="43" w:type="dxa"/>
              <w:bottom w:w="43" w:type="dxa"/>
              <w:right w:w="43" w:type="dxa"/>
            </w:tcMar>
          </w:tcPr>
          <w:p w14:paraId="38A1FD6E" w14:textId="77777777" w:rsidR="0089264D" w:rsidRPr="00B40C4C" w:rsidRDefault="0089264D" w:rsidP="009137DA">
            <w:r w:rsidRPr="00B40C4C">
              <w:t>kap. 4520 post 02</w:t>
            </w:r>
          </w:p>
        </w:tc>
      </w:tr>
      <w:tr w:rsidR="00446E55" w:rsidRPr="00B40C4C" w14:paraId="339B1653" w14:textId="77777777">
        <w:trPr>
          <w:trHeight w:val="380"/>
        </w:trPr>
        <w:tc>
          <w:tcPr>
            <w:tcW w:w="4800" w:type="dxa"/>
            <w:tcBorders>
              <w:top w:val="nil"/>
              <w:left w:val="nil"/>
              <w:bottom w:val="nil"/>
              <w:right w:val="nil"/>
            </w:tcBorders>
            <w:tcMar>
              <w:top w:w="128" w:type="dxa"/>
              <w:left w:w="43" w:type="dxa"/>
              <w:bottom w:w="43" w:type="dxa"/>
              <w:right w:w="43" w:type="dxa"/>
            </w:tcMar>
          </w:tcPr>
          <w:p w14:paraId="21E5AA96" w14:textId="77777777" w:rsidR="0089264D" w:rsidRPr="00B40C4C" w:rsidRDefault="0089264D" w:rsidP="009137DA">
            <w:r w:rsidRPr="00B40C4C">
              <w:t>kap. 1520 post 21</w:t>
            </w:r>
          </w:p>
        </w:tc>
        <w:tc>
          <w:tcPr>
            <w:tcW w:w="4800" w:type="dxa"/>
            <w:tcBorders>
              <w:top w:val="nil"/>
              <w:left w:val="nil"/>
              <w:bottom w:val="nil"/>
              <w:right w:val="nil"/>
            </w:tcBorders>
            <w:tcMar>
              <w:top w:w="128" w:type="dxa"/>
              <w:left w:w="43" w:type="dxa"/>
              <w:bottom w:w="43" w:type="dxa"/>
              <w:right w:w="43" w:type="dxa"/>
            </w:tcMar>
          </w:tcPr>
          <w:p w14:paraId="02CDFE22" w14:textId="77777777" w:rsidR="0089264D" w:rsidRPr="00B40C4C" w:rsidRDefault="0089264D" w:rsidP="009137DA">
            <w:r w:rsidRPr="00B40C4C">
              <w:t>kap. 4520 post 01</w:t>
            </w:r>
          </w:p>
        </w:tc>
      </w:tr>
      <w:tr w:rsidR="00446E55" w:rsidRPr="00B40C4C" w14:paraId="69337934" w14:textId="77777777">
        <w:trPr>
          <w:trHeight w:val="380"/>
        </w:trPr>
        <w:tc>
          <w:tcPr>
            <w:tcW w:w="4800" w:type="dxa"/>
            <w:tcBorders>
              <w:top w:val="nil"/>
              <w:left w:val="nil"/>
              <w:bottom w:val="nil"/>
              <w:right w:val="nil"/>
            </w:tcBorders>
            <w:tcMar>
              <w:top w:w="128" w:type="dxa"/>
              <w:left w:w="43" w:type="dxa"/>
              <w:bottom w:w="43" w:type="dxa"/>
              <w:right w:w="43" w:type="dxa"/>
            </w:tcMar>
          </w:tcPr>
          <w:p w14:paraId="5FB43BEE" w14:textId="77777777" w:rsidR="0089264D" w:rsidRPr="00B40C4C" w:rsidRDefault="0089264D" w:rsidP="009137DA">
            <w:r w:rsidRPr="00B40C4C">
              <w:t>kap. 1533 post 01</w:t>
            </w:r>
          </w:p>
        </w:tc>
        <w:tc>
          <w:tcPr>
            <w:tcW w:w="4800" w:type="dxa"/>
            <w:tcBorders>
              <w:top w:val="nil"/>
              <w:left w:val="nil"/>
              <w:bottom w:val="nil"/>
              <w:right w:val="nil"/>
            </w:tcBorders>
            <w:tcMar>
              <w:top w:w="128" w:type="dxa"/>
              <w:left w:w="43" w:type="dxa"/>
              <w:bottom w:w="43" w:type="dxa"/>
              <w:right w:w="43" w:type="dxa"/>
            </w:tcMar>
          </w:tcPr>
          <w:p w14:paraId="206BF8C6" w14:textId="77777777" w:rsidR="0089264D" w:rsidRPr="00B40C4C" w:rsidRDefault="0089264D" w:rsidP="009137DA">
            <w:r w:rsidRPr="00B40C4C">
              <w:t>kap. 4533 post 02</w:t>
            </w:r>
          </w:p>
        </w:tc>
      </w:tr>
      <w:tr w:rsidR="00446E55" w:rsidRPr="00B40C4C" w14:paraId="33575593" w14:textId="77777777">
        <w:trPr>
          <w:trHeight w:val="380"/>
        </w:trPr>
        <w:tc>
          <w:tcPr>
            <w:tcW w:w="4800" w:type="dxa"/>
            <w:tcBorders>
              <w:top w:val="nil"/>
              <w:left w:val="nil"/>
              <w:bottom w:val="nil"/>
              <w:right w:val="nil"/>
            </w:tcBorders>
            <w:tcMar>
              <w:top w:w="128" w:type="dxa"/>
              <w:left w:w="43" w:type="dxa"/>
              <w:bottom w:w="43" w:type="dxa"/>
              <w:right w:w="43" w:type="dxa"/>
            </w:tcMar>
          </w:tcPr>
          <w:p w14:paraId="76BD9F59" w14:textId="77777777" w:rsidR="0089264D" w:rsidRPr="00B40C4C" w:rsidRDefault="0089264D" w:rsidP="009137DA">
            <w:r w:rsidRPr="00B40C4C">
              <w:t>kap. 1540 post 01</w:t>
            </w:r>
          </w:p>
        </w:tc>
        <w:tc>
          <w:tcPr>
            <w:tcW w:w="4800" w:type="dxa"/>
            <w:tcBorders>
              <w:top w:val="nil"/>
              <w:left w:val="nil"/>
              <w:bottom w:val="nil"/>
              <w:right w:val="nil"/>
            </w:tcBorders>
            <w:tcMar>
              <w:top w:w="128" w:type="dxa"/>
              <w:left w:w="43" w:type="dxa"/>
              <w:bottom w:w="43" w:type="dxa"/>
              <w:right w:w="43" w:type="dxa"/>
            </w:tcMar>
          </w:tcPr>
          <w:p w14:paraId="639702E7" w14:textId="77777777" w:rsidR="0089264D" w:rsidRPr="00B40C4C" w:rsidRDefault="0089264D" w:rsidP="009137DA">
            <w:r w:rsidRPr="00B40C4C">
              <w:t>kap. 4540 post 03</w:t>
            </w:r>
          </w:p>
        </w:tc>
      </w:tr>
      <w:tr w:rsidR="00446E55" w:rsidRPr="00B40C4C" w14:paraId="39248550" w14:textId="77777777">
        <w:trPr>
          <w:trHeight w:val="380"/>
        </w:trPr>
        <w:tc>
          <w:tcPr>
            <w:tcW w:w="4800" w:type="dxa"/>
            <w:tcBorders>
              <w:top w:val="nil"/>
              <w:left w:val="nil"/>
              <w:bottom w:val="nil"/>
              <w:right w:val="nil"/>
            </w:tcBorders>
            <w:tcMar>
              <w:top w:w="128" w:type="dxa"/>
              <w:left w:w="43" w:type="dxa"/>
              <w:bottom w:w="43" w:type="dxa"/>
              <w:right w:w="43" w:type="dxa"/>
            </w:tcMar>
          </w:tcPr>
          <w:p w14:paraId="387AB355" w14:textId="77777777" w:rsidR="0089264D" w:rsidRPr="00B40C4C" w:rsidRDefault="0089264D" w:rsidP="009137DA">
            <w:r w:rsidRPr="00B40C4C">
              <w:t>kap. 1540 post 21</w:t>
            </w:r>
          </w:p>
        </w:tc>
        <w:tc>
          <w:tcPr>
            <w:tcW w:w="4800" w:type="dxa"/>
            <w:tcBorders>
              <w:top w:val="nil"/>
              <w:left w:val="nil"/>
              <w:bottom w:val="nil"/>
              <w:right w:val="nil"/>
            </w:tcBorders>
            <w:tcMar>
              <w:top w:w="128" w:type="dxa"/>
              <w:left w:w="43" w:type="dxa"/>
              <w:bottom w:w="43" w:type="dxa"/>
              <w:right w:w="43" w:type="dxa"/>
            </w:tcMar>
          </w:tcPr>
          <w:p w14:paraId="563E8FEE" w14:textId="77777777" w:rsidR="0089264D" w:rsidRPr="00B40C4C" w:rsidRDefault="0089264D" w:rsidP="009137DA">
            <w:r w:rsidRPr="00B40C4C">
              <w:t>kap. 4540 post 03</w:t>
            </w:r>
          </w:p>
        </w:tc>
      </w:tr>
      <w:tr w:rsidR="00446E55" w:rsidRPr="00B40C4C" w14:paraId="4A4D4E05" w14:textId="77777777">
        <w:trPr>
          <w:trHeight w:val="380"/>
        </w:trPr>
        <w:tc>
          <w:tcPr>
            <w:tcW w:w="4800" w:type="dxa"/>
            <w:tcBorders>
              <w:top w:val="nil"/>
              <w:left w:val="nil"/>
              <w:bottom w:val="nil"/>
              <w:right w:val="nil"/>
            </w:tcBorders>
            <w:tcMar>
              <w:top w:w="128" w:type="dxa"/>
              <w:left w:w="43" w:type="dxa"/>
              <w:bottom w:w="43" w:type="dxa"/>
              <w:right w:w="43" w:type="dxa"/>
            </w:tcMar>
          </w:tcPr>
          <w:p w14:paraId="491B1E76" w14:textId="77777777" w:rsidR="0089264D" w:rsidRPr="00B40C4C" w:rsidRDefault="0089264D" w:rsidP="009137DA">
            <w:r w:rsidRPr="00B40C4C">
              <w:t>kap. 1540 post 22</w:t>
            </w:r>
          </w:p>
        </w:tc>
        <w:tc>
          <w:tcPr>
            <w:tcW w:w="4800" w:type="dxa"/>
            <w:tcBorders>
              <w:top w:val="nil"/>
              <w:left w:val="nil"/>
              <w:bottom w:val="nil"/>
              <w:right w:val="nil"/>
            </w:tcBorders>
            <w:tcMar>
              <w:top w:w="128" w:type="dxa"/>
              <w:left w:w="43" w:type="dxa"/>
              <w:bottom w:w="43" w:type="dxa"/>
              <w:right w:w="43" w:type="dxa"/>
            </w:tcMar>
          </w:tcPr>
          <w:p w14:paraId="306C6AE3" w14:textId="77777777" w:rsidR="0089264D" w:rsidRPr="00B40C4C" w:rsidRDefault="0089264D" w:rsidP="009137DA">
            <w:r w:rsidRPr="00B40C4C">
              <w:t>kap. 4540 post 05</w:t>
            </w:r>
          </w:p>
        </w:tc>
      </w:tr>
      <w:tr w:rsidR="00446E55" w:rsidRPr="00B40C4C" w14:paraId="207A9BA7" w14:textId="77777777">
        <w:trPr>
          <w:trHeight w:val="380"/>
        </w:trPr>
        <w:tc>
          <w:tcPr>
            <w:tcW w:w="4800" w:type="dxa"/>
            <w:tcBorders>
              <w:top w:val="nil"/>
              <w:left w:val="nil"/>
              <w:bottom w:val="nil"/>
              <w:right w:val="nil"/>
            </w:tcBorders>
            <w:tcMar>
              <w:top w:w="128" w:type="dxa"/>
              <w:left w:w="43" w:type="dxa"/>
              <w:bottom w:w="43" w:type="dxa"/>
              <w:right w:w="43" w:type="dxa"/>
            </w:tcMar>
          </w:tcPr>
          <w:p w14:paraId="12B70191" w14:textId="77777777" w:rsidR="0089264D" w:rsidRPr="00B40C4C" w:rsidRDefault="0089264D" w:rsidP="009137DA">
            <w:r w:rsidRPr="00B40C4C">
              <w:t>kap. 1540 post 23</w:t>
            </w:r>
          </w:p>
        </w:tc>
        <w:tc>
          <w:tcPr>
            <w:tcW w:w="4800" w:type="dxa"/>
            <w:tcBorders>
              <w:top w:val="nil"/>
              <w:left w:val="nil"/>
              <w:bottom w:val="nil"/>
              <w:right w:val="nil"/>
            </w:tcBorders>
            <w:tcMar>
              <w:top w:w="128" w:type="dxa"/>
              <w:left w:w="43" w:type="dxa"/>
              <w:bottom w:w="43" w:type="dxa"/>
              <w:right w:w="43" w:type="dxa"/>
            </w:tcMar>
          </w:tcPr>
          <w:p w14:paraId="11C3D2CC" w14:textId="77777777" w:rsidR="0089264D" w:rsidRPr="00B40C4C" w:rsidRDefault="0089264D" w:rsidP="009137DA">
            <w:r w:rsidRPr="00B40C4C">
              <w:t>kap. 4540 post 03</w:t>
            </w:r>
          </w:p>
        </w:tc>
      </w:tr>
      <w:tr w:rsidR="00446E55" w:rsidRPr="00B40C4C" w14:paraId="2C5FAA2D" w14:textId="77777777">
        <w:trPr>
          <w:trHeight w:val="380"/>
        </w:trPr>
        <w:tc>
          <w:tcPr>
            <w:tcW w:w="4800" w:type="dxa"/>
            <w:tcBorders>
              <w:top w:val="nil"/>
              <w:left w:val="nil"/>
              <w:bottom w:val="nil"/>
              <w:right w:val="nil"/>
            </w:tcBorders>
            <w:tcMar>
              <w:top w:w="128" w:type="dxa"/>
              <w:left w:w="43" w:type="dxa"/>
              <w:bottom w:w="43" w:type="dxa"/>
              <w:right w:w="43" w:type="dxa"/>
            </w:tcMar>
          </w:tcPr>
          <w:p w14:paraId="1AB20A58" w14:textId="77777777" w:rsidR="0089264D" w:rsidRPr="00B40C4C" w:rsidRDefault="0089264D" w:rsidP="009137DA">
            <w:r w:rsidRPr="00B40C4C">
              <w:t>kap. 1540 post 27</w:t>
            </w:r>
          </w:p>
        </w:tc>
        <w:tc>
          <w:tcPr>
            <w:tcW w:w="4800" w:type="dxa"/>
            <w:tcBorders>
              <w:top w:val="nil"/>
              <w:left w:val="nil"/>
              <w:bottom w:val="nil"/>
              <w:right w:val="nil"/>
            </w:tcBorders>
            <w:tcMar>
              <w:top w:w="128" w:type="dxa"/>
              <w:left w:w="43" w:type="dxa"/>
              <w:bottom w:w="43" w:type="dxa"/>
              <w:right w:w="43" w:type="dxa"/>
            </w:tcMar>
          </w:tcPr>
          <w:p w14:paraId="3B43A00B" w14:textId="77777777" w:rsidR="0089264D" w:rsidRPr="00B40C4C" w:rsidRDefault="0089264D" w:rsidP="009137DA">
            <w:r w:rsidRPr="00B40C4C">
              <w:t>kap. 4540 post 04</w:t>
            </w:r>
          </w:p>
        </w:tc>
      </w:tr>
      <w:tr w:rsidR="00446E55" w:rsidRPr="00B40C4C" w14:paraId="756FC6D5"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6D105491" w14:textId="77777777" w:rsidR="0089264D" w:rsidRPr="00B40C4C" w:rsidRDefault="0089264D" w:rsidP="009137DA">
            <w:r w:rsidRPr="00B40C4C">
              <w:t>kap. 1540 post 29</w:t>
            </w:r>
          </w:p>
        </w:tc>
        <w:tc>
          <w:tcPr>
            <w:tcW w:w="4800" w:type="dxa"/>
            <w:tcBorders>
              <w:top w:val="nil"/>
              <w:left w:val="nil"/>
              <w:bottom w:val="single" w:sz="4" w:space="0" w:color="000000"/>
              <w:right w:val="nil"/>
            </w:tcBorders>
            <w:tcMar>
              <w:top w:w="128" w:type="dxa"/>
              <w:left w:w="43" w:type="dxa"/>
              <w:bottom w:w="43" w:type="dxa"/>
              <w:right w:w="43" w:type="dxa"/>
            </w:tcMar>
          </w:tcPr>
          <w:p w14:paraId="26891ED0" w14:textId="77777777" w:rsidR="0089264D" w:rsidRPr="00B40C4C" w:rsidRDefault="0089264D" w:rsidP="009137DA">
            <w:r w:rsidRPr="00B40C4C">
              <w:t>kap. 4540 post 07</w:t>
            </w:r>
          </w:p>
        </w:tc>
      </w:tr>
    </w:tbl>
    <w:p w14:paraId="1A1E9141"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21B72968" w14:textId="77777777" w:rsidR="0089264D" w:rsidRPr="00B40C4C" w:rsidRDefault="0089264D" w:rsidP="009137DA">
      <w:r w:rsidRPr="00B40C4C">
        <w:t>Merinntekter og eventuelle mindreinntekter tas med i beregningen av overføring av ubrukt bevilgning til neste år.</w:t>
      </w:r>
    </w:p>
    <w:p w14:paraId="0ABC3681" w14:textId="77777777" w:rsidR="0089264D" w:rsidRPr="00B40C4C" w:rsidRDefault="0089264D" w:rsidP="009137DA">
      <w:pPr>
        <w:pStyle w:val="a-vedtak-del"/>
      </w:pPr>
      <w:r w:rsidRPr="00B40C4C">
        <w:t>III</w:t>
      </w:r>
    </w:p>
    <w:p w14:paraId="71839D6B" w14:textId="77777777" w:rsidR="0089264D" w:rsidRPr="00B40C4C" w:rsidRDefault="0089264D" w:rsidP="009137DA">
      <w:pPr>
        <w:pStyle w:val="a-vedtak-tekst"/>
      </w:pPr>
      <w:r w:rsidRPr="00B40C4C">
        <w:t>Fullmakt til å pådra staten forpliktelser i investeringsprosjekter</w:t>
      </w:r>
    </w:p>
    <w:p w14:paraId="613B18AA" w14:textId="77777777" w:rsidR="0089264D" w:rsidRPr="00B40C4C" w:rsidRDefault="0089264D" w:rsidP="009137DA">
      <w:r w:rsidRPr="00B40C4C">
        <w:t>Stortinget samtykker i at Digitaliserings- og forvaltningsdepartementet i 2025 kan:</w:t>
      </w:r>
    </w:p>
    <w:p w14:paraId="332E2945" w14:textId="77777777" w:rsidR="0089264D" w:rsidRPr="00B40C4C" w:rsidRDefault="0089264D" w:rsidP="00B8464A">
      <w:pPr>
        <w:pStyle w:val="Nummerertliste"/>
        <w:numPr>
          <w:ilvl w:val="0"/>
          <w:numId w:val="64"/>
        </w:numPr>
      </w:pPr>
      <w:r w:rsidRPr="00B40C4C">
        <w:t>overskride kap. 2445 Statsbygg, postene 30–49, med inntil 250 mill. kroner, mot dekning i reguleringsfondet.</w:t>
      </w:r>
    </w:p>
    <w:p w14:paraId="0CF20B0B" w14:textId="77777777" w:rsidR="0089264D" w:rsidRPr="00B40C4C" w:rsidRDefault="0089264D" w:rsidP="009137DA">
      <w:pPr>
        <w:pStyle w:val="Nummerertliste"/>
      </w:pPr>
      <w:r w:rsidRPr="00B40C4C">
        <w:t>overskride kap. 2445 Statsbygg, postene 30–49, med beløp som tilsvarar netto gevinst fra salg av eiendommer.</w:t>
      </w:r>
    </w:p>
    <w:p w14:paraId="3C9E69B5" w14:textId="77777777" w:rsidR="0089264D" w:rsidRPr="00B40C4C" w:rsidRDefault="0089264D" w:rsidP="009137DA">
      <w:pPr>
        <w:pStyle w:val="a-vedtak-del"/>
      </w:pPr>
      <w:r w:rsidRPr="00B40C4C">
        <w:t>IV</w:t>
      </w:r>
    </w:p>
    <w:p w14:paraId="244A0DE3" w14:textId="77777777" w:rsidR="0089264D" w:rsidRPr="00B40C4C" w:rsidRDefault="0089264D" w:rsidP="009137DA">
      <w:pPr>
        <w:pStyle w:val="a-vedtak-tekst"/>
      </w:pPr>
      <w:r w:rsidRPr="00B40C4C">
        <w:t>Fullmakt til å omdisponere bevilgninger til investeringstiltak</w:t>
      </w:r>
    </w:p>
    <w:p w14:paraId="48037BBB" w14:textId="77777777" w:rsidR="0089264D" w:rsidRPr="00B40C4C" w:rsidRDefault="0089264D" w:rsidP="009137DA">
      <w:r w:rsidRPr="00B40C4C">
        <w:t>Stortinget samtykker i at Digitaliserings- og forvaltningsdepartementet i 2025 kan omdisponere:</w:t>
      </w:r>
    </w:p>
    <w:p w14:paraId="48AE8C99" w14:textId="77777777" w:rsidR="0089264D" w:rsidRPr="00B40C4C" w:rsidRDefault="0089264D" w:rsidP="00B8464A">
      <w:pPr>
        <w:pStyle w:val="Nummerertliste"/>
        <w:numPr>
          <w:ilvl w:val="0"/>
          <w:numId w:val="65"/>
        </w:numPr>
      </w:pPr>
      <w:r w:rsidRPr="00B40C4C">
        <w:t>under kap. 1530 Byggeprosjekter utenfor husleieordningen, mellom postene 31 og 33.</w:t>
      </w:r>
    </w:p>
    <w:p w14:paraId="6B54B75A" w14:textId="77777777" w:rsidR="0089264D" w:rsidRPr="00B40C4C" w:rsidRDefault="0089264D" w:rsidP="009137DA">
      <w:pPr>
        <w:pStyle w:val="Nummerertliste"/>
      </w:pPr>
      <w:r w:rsidRPr="00B40C4C">
        <w:t>under kap. 1531 Eiendommer til kongelige formål, fra post 01 til 45.</w:t>
      </w:r>
    </w:p>
    <w:p w14:paraId="2C0AD582" w14:textId="77777777" w:rsidR="0089264D" w:rsidRPr="00B40C4C" w:rsidRDefault="0089264D" w:rsidP="009137DA">
      <w:pPr>
        <w:pStyle w:val="Nummerertliste"/>
      </w:pPr>
      <w:r w:rsidRPr="00B40C4C">
        <w:t>under kap. 1533 Eiendommer utenfor husleieordningen, fra post 01 til 45.</w:t>
      </w:r>
    </w:p>
    <w:p w14:paraId="36AD9F97" w14:textId="77777777" w:rsidR="0089264D" w:rsidRPr="00B40C4C" w:rsidRDefault="0089264D" w:rsidP="009137DA">
      <w:pPr>
        <w:pStyle w:val="Nummerertliste"/>
      </w:pPr>
      <w:r w:rsidRPr="00B40C4C">
        <w:t>under kap. 2445 Statsbygg, mellom postene 30, 31, 33, 45 og 49.</w:t>
      </w:r>
    </w:p>
    <w:p w14:paraId="3DD022A5" w14:textId="77777777" w:rsidR="0089264D" w:rsidRPr="00B40C4C" w:rsidRDefault="0089264D" w:rsidP="009137DA">
      <w:pPr>
        <w:pStyle w:val="Nummerertliste"/>
      </w:pPr>
      <w:r w:rsidRPr="00B40C4C">
        <w:t>under kap. 2445 Statsbygg, mellom postene 32 og 34, og post 49 i de tilfeller det er aktuelt å kjøpe en eiendom som ledd i gjennomføringen av brukerfinansierte byggeprosjekter.</w:t>
      </w:r>
    </w:p>
    <w:p w14:paraId="74CDF605" w14:textId="77777777" w:rsidR="0089264D" w:rsidRPr="00B40C4C" w:rsidRDefault="0089264D" w:rsidP="009137DA">
      <w:pPr>
        <w:pStyle w:val="Fullmakttit"/>
      </w:pPr>
      <w:r w:rsidRPr="00B40C4C">
        <w:lastRenderedPageBreak/>
        <w:t>Fullmakter til å pådra staten forpliktelser utover gitte bevilgninger</w:t>
      </w:r>
    </w:p>
    <w:p w14:paraId="1C64151B" w14:textId="77777777" w:rsidR="0089264D" w:rsidRPr="00B40C4C" w:rsidRDefault="0089264D" w:rsidP="009137DA">
      <w:pPr>
        <w:pStyle w:val="a-vedtak-del"/>
      </w:pPr>
      <w:r w:rsidRPr="00B40C4C">
        <w:t>V</w:t>
      </w:r>
    </w:p>
    <w:p w14:paraId="468A66E1" w14:textId="77777777" w:rsidR="0089264D" w:rsidRPr="00B40C4C" w:rsidRDefault="0089264D" w:rsidP="009137DA">
      <w:pPr>
        <w:pStyle w:val="a-vedtak-tekst"/>
      </w:pPr>
      <w:r w:rsidRPr="00B40C4C">
        <w:t>Fullmakt til å pådra staten forpliktelser i investeringsprosjekter</w:t>
      </w:r>
    </w:p>
    <w:p w14:paraId="469996D0" w14:textId="77777777" w:rsidR="0089264D" w:rsidRPr="00B40C4C" w:rsidRDefault="0089264D" w:rsidP="009137DA">
      <w:r w:rsidRPr="00B40C4C">
        <w:t>Stortinget samtykker i at Digitaliserings- og forvaltningsdepartementet i 2025 kan følge opp allerede igangsatte byggeprosjekter ved å:</w:t>
      </w:r>
    </w:p>
    <w:p w14:paraId="0D3B7192" w14:textId="77777777" w:rsidR="0089264D" w:rsidRPr="00B40C4C" w:rsidRDefault="0089264D" w:rsidP="009137DA">
      <w:pPr>
        <w:pStyle w:val="Tabellnavn"/>
      </w:pPr>
      <w:r w:rsidRPr="00B40C4C">
        <w:t>03N1xt2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80"/>
        <w:gridCol w:w="2700"/>
        <w:gridCol w:w="2580"/>
      </w:tblGrid>
      <w:tr w:rsidR="00446E55" w:rsidRPr="00B40C4C" w14:paraId="7EA0CCF7" w14:textId="77777777">
        <w:trPr>
          <w:trHeight w:val="600"/>
        </w:trPr>
        <w:tc>
          <w:tcPr>
            <w:tcW w:w="4280" w:type="dxa"/>
            <w:tcBorders>
              <w:top w:val="single" w:sz="4" w:space="0" w:color="000000"/>
              <w:left w:val="nil"/>
              <w:bottom w:val="nil"/>
              <w:right w:val="nil"/>
            </w:tcBorders>
            <w:tcMar>
              <w:top w:w="128" w:type="dxa"/>
              <w:left w:w="43" w:type="dxa"/>
              <w:bottom w:w="43" w:type="dxa"/>
              <w:right w:w="43" w:type="dxa"/>
            </w:tcMar>
            <w:vAlign w:val="bottom"/>
          </w:tcPr>
          <w:p w14:paraId="3C80B6DF" w14:textId="0D17B8FD" w:rsidR="0089264D" w:rsidRPr="00B40C4C" w:rsidRDefault="0089264D" w:rsidP="00503FD6">
            <w:r w:rsidRPr="00B40C4C">
              <w:t xml:space="preserve">Bestille og forplikte staten ut over </w:t>
            </w:r>
            <w:r w:rsidR="00847E39">
              <w:br/>
            </w:r>
            <w:r w:rsidRPr="00B40C4C">
              <w:t>budsjettåret i disse prosjektene:</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451C5" w14:textId="77777777" w:rsidR="0089264D" w:rsidRPr="00B40C4C" w:rsidRDefault="0089264D" w:rsidP="009137DA">
            <w:r w:rsidRPr="00B40C4C">
              <w:t>Budsjettkapittel og post</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1B45B" w14:textId="2440D5F6" w:rsidR="0089264D" w:rsidRPr="00B40C4C" w:rsidRDefault="0089264D" w:rsidP="009137DA">
            <w:r w:rsidRPr="00B40C4C">
              <w:t xml:space="preserve">innenfor tidligere </w:t>
            </w:r>
            <w:r w:rsidR="00847E39">
              <w:br/>
            </w:r>
            <w:r w:rsidRPr="00B40C4C">
              <w:t>vedtatte kostnadsrammer på:</w:t>
            </w:r>
          </w:p>
        </w:tc>
      </w:tr>
      <w:tr w:rsidR="00446E55" w:rsidRPr="00B40C4C" w14:paraId="78CB8C30" w14:textId="77777777">
        <w:trPr>
          <w:trHeight w:val="380"/>
        </w:trPr>
        <w:tc>
          <w:tcPr>
            <w:tcW w:w="4280" w:type="dxa"/>
            <w:tcBorders>
              <w:top w:val="single" w:sz="4" w:space="0" w:color="000000"/>
              <w:left w:val="nil"/>
              <w:bottom w:val="nil"/>
              <w:right w:val="nil"/>
            </w:tcBorders>
            <w:tcMar>
              <w:top w:w="128" w:type="dxa"/>
              <w:left w:w="43" w:type="dxa"/>
              <w:bottom w:w="43" w:type="dxa"/>
              <w:right w:w="43" w:type="dxa"/>
            </w:tcMar>
          </w:tcPr>
          <w:p w14:paraId="79E40BA0" w14:textId="77777777" w:rsidR="0089264D" w:rsidRPr="00B40C4C" w:rsidRDefault="0089264D" w:rsidP="009137DA">
            <w:r w:rsidRPr="00B40C4C">
              <w:t>NTNU Campussamling</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3C9EE88B" w14:textId="77777777" w:rsidR="0089264D" w:rsidRPr="00B40C4C" w:rsidRDefault="0089264D" w:rsidP="009137DA">
            <w:r w:rsidRPr="00B40C4C">
              <w:t>kap. 1530, post 33</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374BFA3B" w14:textId="55657A6D" w:rsidR="0089264D" w:rsidRPr="00B40C4C" w:rsidRDefault="0089264D" w:rsidP="009137DA">
            <w:r w:rsidRPr="00B40C4C">
              <w:t>7 792,5</w:t>
            </w:r>
            <w:r w:rsidR="00B40C4C">
              <w:t xml:space="preserve"> </w:t>
            </w:r>
            <w:r w:rsidRPr="00B40C4C">
              <w:t>mill. kroner</w:t>
            </w:r>
          </w:p>
        </w:tc>
      </w:tr>
      <w:tr w:rsidR="00446E55" w:rsidRPr="00B40C4C" w14:paraId="3F162BA6" w14:textId="77777777">
        <w:trPr>
          <w:trHeight w:val="380"/>
        </w:trPr>
        <w:tc>
          <w:tcPr>
            <w:tcW w:w="4280" w:type="dxa"/>
            <w:tcBorders>
              <w:top w:val="nil"/>
              <w:left w:val="nil"/>
              <w:bottom w:val="single" w:sz="4" w:space="0" w:color="000000"/>
              <w:right w:val="nil"/>
            </w:tcBorders>
            <w:tcMar>
              <w:top w:w="128" w:type="dxa"/>
              <w:left w:w="43" w:type="dxa"/>
              <w:bottom w:w="43" w:type="dxa"/>
              <w:right w:w="43" w:type="dxa"/>
            </w:tcMar>
          </w:tcPr>
          <w:p w14:paraId="33CDF6B6" w14:textId="77777777" w:rsidR="0089264D" w:rsidRPr="00B40C4C" w:rsidRDefault="0089264D" w:rsidP="009137DA">
            <w:r w:rsidRPr="00B40C4C">
              <w:t>Rehabilitering av Bergen tinghus</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7F7E85E5" w14:textId="77777777" w:rsidR="0089264D" w:rsidRPr="00B40C4C" w:rsidRDefault="0089264D" w:rsidP="009137DA">
            <w:r w:rsidRPr="00B40C4C">
              <w:t>kap. 2445, post 33</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33E3A3F8" w14:textId="4A505640" w:rsidR="0089264D" w:rsidRPr="00B40C4C" w:rsidRDefault="0089264D" w:rsidP="009137DA">
            <w:r w:rsidRPr="00B40C4C">
              <w:t>1 260,4</w:t>
            </w:r>
            <w:r w:rsidR="00B40C4C">
              <w:t xml:space="preserve"> </w:t>
            </w:r>
            <w:r w:rsidRPr="00B40C4C">
              <w:t>mill. kroner</w:t>
            </w:r>
          </w:p>
        </w:tc>
      </w:tr>
    </w:tbl>
    <w:p w14:paraId="0AFFE3D6" w14:textId="77777777" w:rsidR="0089264D" w:rsidRPr="00B40C4C" w:rsidRDefault="0089264D" w:rsidP="00503FD6">
      <w:r w:rsidRPr="00B40C4C">
        <w:t>Fullmakten gjelder også forpliktelser som blir inngått i senere budsjettår. Samlede utbetalinger og gjenstående forpliktelser skal til enhver tid holdes innenfor den vedtatte kostnadsrammen for det enkelte prosjektet. Kostnadsrammene er oppgitt i prisnivå per 1. juli 2025, og er uten kunstnerisk utsmykking. Digitaliserings- og forvaltningsdepartementet gis fullmakt til å prisjustere kostnadsrammen i senere år.</w:t>
      </w:r>
    </w:p>
    <w:p w14:paraId="15D430E8" w14:textId="77777777" w:rsidR="0089264D" w:rsidRPr="00B40C4C" w:rsidRDefault="0089264D" w:rsidP="009137DA">
      <w:pPr>
        <w:pStyle w:val="a-vedtak-del"/>
      </w:pPr>
      <w:r w:rsidRPr="00B40C4C">
        <w:t>VI</w:t>
      </w:r>
    </w:p>
    <w:p w14:paraId="0864F58C" w14:textId="77777777" w:rsidR="0089264D" w:rsidRPr="00B40C4C" w:rsidRDefault="0089264D" w:rsidP="009137DA">
      <w:pPr>
        <w:pStyle w:val="a-vedtak-tekst"/>
      </w:pPr>
      <w:r w:rsidRPr="00B40C4C">
        <w:t>Brukerfinansierte byggeprosjekter</w:t>
      </w:r>
    </w:p>
    <w:p w14:paraId="242CB75B" w14:textId="77777777" w:rsidR="0089264D" w:rsidRPr="00B40C4C" w:rsidRDefault="0089264D" w:rsidP="009137DA">
      <w:r w:rsidRPr="00B40C4C">
        <w:t>Stortinget samtykker i at Digitaliserings- og forvaltningsdepartementet i 2025 kan:</w:t>
      </w:r>
    </w:p>
    <w:p w14:paraId="6282DA13" w14:textId="77777777" w:rsidR="0089264D" w:rsidRPr="00B40C4C" w:rsidRDefault="0089264D" w:rsidP="00847E39">
      <w:pPr>
        <w:pStyle w:val="Nummerertliste"/>
        <w:numPr>
          <w:ilvl w:val="0"/>
          <w:numId w:val="66"/>
        </w:numPr>
      </w:pPr>
      <w:r w:rsidRPr="00B40C4C">
        <w:t>sette i gang byggeprosjekter under kap. 2445 Statsbygg, post 32 Prosjektering og igangsetting av brukerfinansierte byggeprosjekter, uten at de er omtalt med kostnadsramme overfor Stortinget, når leietakeren har dee husleiemidlene det er behov for innenfor gjeldende budsjettrammer.</w:t>
      </w:r>
    </w:p>
    <w:p w14:paraId="50F4F7B3" w14:textId="77777777" w:rsidR="0089264D" w:rsidRPr="00B40C4C" w:rsidRDefault="0089264D" w:rsidP="009137DA">
      <w:pPr>
        <w:pStyle w:val="Nummerertliste"/>
      </w:pPr>
      <w:r w:rsidRPr="00B40C4C">
        <w:t>foreta bestillinger og pådra staten forpliktelser ut over budsjettåret, innenfor en samlet ramme på 1 400 mill. kroner for gamle og nye forpliktelser, ved gjennomføring av brukerfinansierte byggeprosjekter under kap. 2445 Statsbygg, post 32 Prosjektering og igangsetting av brukerfinansierte byggeprosjekter og post 34 Videreføring av brukerfinansierte byggeprosjekter.</w:t>
      </w:r>
    </w:p>
    <w:p w14:paraId="60CF5DF9" w14:textId="77777777" w:rsidR="0089264D" w:rsidRPr="00B40C4C" w:rsidRDefault="0089264D" w:rsidP="009137DA">
      <w:pPr>
        <w:pStyle w:val="a-vedtak-del"/>
      </w:pPr>
      <w:r w:rsidRPr="00B40C4C">
        <w:t>VII</w:t>
      </w:r>
    </w:p>
    <w:p w14:paraId="0E551265" w14:textId="77777777" w:rsidR="0089264D" w:rsidRPr="00B40C4C" w:rsidRDefault="0089264D" w:rsidP="009137DA">
      <w:pPr>
        <w:pStyle w:val="a-vedtak-tekst"/>
      </w:pPr>
      <w:r w:rsidRPr="00B40C4C">
        <w:t>Tilsagnsfullmakter</w:t>
      </w:r>
    </w:p>
    <w:p w14:paraId="70AF669C" w14:textId="77777777" w:rsidR="0089264D" w:rsidRPr="00B40C4C" w:rsidRDefault="0089264D" w:rsidP="009137DA">
      <w:r w:rsidRPr="00B40C4C">
        <w:t>Stortinget samtykker i at Digitaliserings- og forvaltningsdepartementet i 2025 kan gi tilsagn om tilskudd ut over gitte bevilgninger, men slik at samlet ramme for nye tilsagn og gammelt ansvar ikke overstiger følgende beløp:</w:t>
      </w:r>
    </w:p>
    <w:p w14:paraId="1400582D" w14:textId="77777777" w:rsidR="0089264D" w:rsidRPr="00B40C4C" w:rsidRDefault="0089264D" w:rsidP="009137DA">
      <w:pPr>
        <w:pStyle w:val="Tabellnavn"/>
      </w:pPr>
      <w:r w:rsidRPr="00B40C4C">
        <w:t>04N1xt2</w:t>
      </w:r>
    </w:p>
    <w:tbl>
      <w:tblPr>
        <w:tblW w:w="9656" w:type="dxa"/>
        <w:tblLayout w:type="fixed"/>
        <w:tblCellMar>
          <w:top w:w="128" w:type="dxa"/>
          <w:left w:w="43" w:type="dxa"/>
          <w:bottom w:w="43" w:type="dxa"/>
          <w:right w:w="43" w:type="dxa"/>
        </w:tblCellMar>
        <w:tblLook w:val="0000" w:firstRow="0" w:lastRow="0" w:firstColumn="0" w:lastColumn="0" w:noHBand="0" w:noVBand="0"/>
      </w:tblPr>
      <w:tblGrid>
        <w:gridCol w:w="640"/>
        <w:gridCol w:w="636"/>
        <w:gridCol w:w="6160"/>
        <w:gridCol w:w="2220"/>
      </w:tblGrid>
      <w:tr w:rsidR="00446E55" w:rsidRPr="00B40C4C" w14:paraId="1AF59D62" w14:textId="77777777" w:rsidTr="00847E39">
        <w:trPr>
          <w:trHeight w:val="36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6C43603B" w14:textId="77777777" w:rsidR="0089264D" w:rsidRPr="00B40C4C" w:rsidRDefault="0089264D" w:rsidP="00503FD6">
            <w:r w:rsidRPr="00B40C4C">
              <w:t>Kap.</w:t>
            </w:r>
          </w:p>
        </w:tc>
        <w:tc>
          <w:tcPr>
            <w:tcW w:w="636" w:type="dxa"/>
            <w:tcBorders>
              <w:top w:val="single" w:sz="4" w:space="0" w:color="000000"/>
              <w:left w:val="nil"/>
              <w:bottom w:val="nil"/>
              <w:right w:val="nil"/>
            </w:tcBorders>
            <w:tcMar>
              <w:top w:w="128" w:type="dxa"/>
              <w:left w:w="43" w:type="dxa"/>
              <w:bottom w:w="43" w:type="dxa"/>
              <w:right w:w="43" w:type="dxa"/>
            </w:tcMar>
            <w:vAlign w:val="bottom"/>
          </w:tcPr>
          <w:p w14:paraId="6FCFA5E0" w14:textId="77777777" w:rsidR="0089264D" w:rsidRPr="00B40C4C" w:rsidRDefault="0089264D" w:rsidP="009137DA">
            <w:r w:rsidRPr="00B40C4C">
              <w:t>Post</w:t>
            </w:r>
          </w:p>
        </w:tc>
        <w:tc>
          <w:tcPr>
            <w:tcW w:w="6160" w:type="dxa"/>
            <w:tcBorders>
              <w:top w:val="single" w:sz="4" w:space="0" w:color="000000"/>
              <w:left w:val="nil"/>
              <w:bottom w:val="nil"/>
              <w:right w:val="nil"/>
            </w:tcBorders>
            <w:tcMar>
              <w:top w:w="128" w:type="dxa"/>
              <w:left w:w="43" w:type="dxa"/>
              <w:bottom w:w="43" w:type="dxa"/>
              <w:right w:w="43" w:type="dxa"/>
            </w:tcMar>
            <w:vAlign w:val="bottom"/>
          </w:tcPr>
          <w:p w14:paraId="0C1B78B1" w14:textId="77777777" w:rsidR="0089264D" w:rsidRPr="00B40C4C" w:rsidRDefault="0089264D" w:rsidP="009137DA">
            <w:r w:rsidRPr="00B40C4C">
              <w:t>Betegnelse</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14F1CA96" w14:textId="77777777" w:rsidR="0089264D" w:rsidRPr="00B40C4C" w:rsidRDefault="0089264D" w:rsidP="00B01F07">
            <w:pPr>
              <w:jc w:val="right"/>
            </w:pPr>
            <w:r w:rsidRPr="00B40C4C">
              <w:t>Samlet ramme</w:t>
            </w:r>
          </w:p>
        </w:tc>
      </w:tr>
      <w:tr w:rsidR="00446E55" w:rsidRPr="00B40C4C" w14:paraId="1A7D25DB" w14:textId="77777777" w:rsidTr="00847E39">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5BA3779D" w14:textId="77777777" w:rsidR="0089264D" w:rsidRPr="00B40C4C" w:rsidRDefault="0089264D" w:rsidP="009137DA">
            <w:r w:rsidRPr="00B40C4C">
              <w:t>1500</w:t>
            </w:r>
          </w:p>
        </w:tc>
        <w:tc>
          <w:tcPr>
            <w:tcW w:w="636" w:type="dxa"/>
            <w:tcBorders>
              <w:top w:val="single" w:sz="4" w:space="0" w:color="000000"/>
              <w:left w:val="nil"/>
              <w:bottom w:val="nil"/>
              <w:right w:val="nil"/>
            </w:tcBorders>
            <w:tcMar>
              <w:top w:w="128" w:type="dxa"/>
              <w:left w:w="43" w:type="dxa"/>
              <w:bottom w:w="43" w:type="dxa"/>
              <w:right w:w="43" w:type="dxa"/>
            </w:tcMar>
            <w:vAlign w:val="bottom"/>
          </w:tcPr>
          <w:p w14:paraId="2930B906" w14:textId="77777777" w:rsidR="0089264D" w:rsidRPr="00B40C4C" w:rsidRDefault="0089264D" w:rsidP="009137DA"/>
        </w:tc>
        <w:tc>
          <w:tcPr>
            <w:tcW w:w="6160" w:type="dxa"/>
            <w:tcBorders>
              <w:top w:val="single" w:sz="4" w:space="0" w:color="000000"/>
              <w:left w:val="nil"/>
              <w:bottom w:val="nil"/>
              <w:right w:val="nil"/>
            </w:tcBorders>
            <w:tcMar>
              <w:top w:w="128" w:type="dxa"/>
              <w:left w:w="43" w:type="dxa"/>
              <w:bottom w:w="43" w:type="dxa"/>
              <w:right w:w="43" w:type="dxa"/>
            </w:tcMar>
            <w:vAlign w:val="bottom"/>
          </w:tcPr>
          <w:p w14:paraId="4D36DFBD" w14:textId="77777777" w:rsidR="0089264D" w:rsidRPr="00B40C4C" w:rsidRDefault="0089264D" w:rsidP="009137DA">
            <w:r w:rsidRPr="00B40C4C">
              <w:t>Digitaliserings- og forvaltningsdepartementet</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4D323737" w14:textId="77777777" w:rsidR="0089264D" w:rsidRPr="00B40C4C" w:rsidRDefault="0089264D" w:rsidP="00B01F07">
            <w:pPr>
              <w:jc w:val="right"/>
            </w:pPr>
          </w:p>
        </w:tc>
      </w:tr>
      <w:tr w:rsidR="00446E55" w:rsidRPr="00B40C4C" w14:paraId="2F2AFBA8" w14:textId="77777777" w:rsidTr="00847E39">
        <w:trPr>
          <w:trHeight w:val="380"/>
        </w:trPr>
        <w:tc>
          <w:tcPr>
            <w:tcW w:w="640" w:type="dxa"/>
            <w:tcBorders>
              <w:top w:val="nil"/>
              <w:left w:val="nil"/>
              <w:bottom w:val="nil"/>
              <w:right w:val="nil"/>
            </w:tcBorders>
            <w:tcMar>
              <w:top w:w="128" w:type="dxa"/>
              <w:left w:w="43" w:type="dxa"/>
              <w:bottom w:w="43" w:type="dxa"/>
              <w:right w:w="43" w:type="dxa"/>
            </w:tcMar>
          </w:tcPr>
          <w:p w14:paraId="4E21F31D" w14:textId="77777777" w:rsidR="0089264D" w:rsidRPr="00B40C4C" w:rsidRDefault="0089264D" w:rsidP="009137DA"/>
        </w:tc>
        <w:tc>
          <w:tcPr>
            <w:tcW w:w="636" w:type="dxa"/>
            <w:tcBorders>
              <w:top w:val="nil"/>
              <w:left w:val="nil"/>
              <w:bottom w:val="nil"/>
              <w:right w:val="nil"/>
            </w:tcBorders>
            <w:tcMar>
              <w:top w:w="128" w:type="dxa"/>
              <w:left w:w="43" w:type="dxa"/>
              <w:bottom w:w="43" w:type="dxa"/>
              <w:right w:w="43" w:type="dxa"/>
            </w:tcMar>
            <w:vAlign w:val="bottom"/>
          </w:tcPr>
          <w:p w14:paraId="07786DFD" w14:textId="77777777" w:rsidR="0089264D" w:rsidRPr="00B40C4C" w:rsidRDefault="0089264D" w:rsidP="009137DA">
            <w:r w:rsidRPr="00B40C4C">
              <w:t>71</w:t>
            </w:r>
          </w:p>
        </w:tc>
        <w:tc>
          <w:tcPr>
            <w:tcW w:w="6160" w:type="dxa"/>
            <w:tcBorders>
              <w:top w:val="nil"/>
              <w:left w:val="nil"/>
              <w:bottom w:val="nil"/>
              <w:right w:val="nil"/>
            </w:tcBorders>
            <w:tcMar>
              <w:top w:w="128" w:type="dxa"/>
              <w:left w:w="43" w:type="dxa"/>
              <w:bottom w:w="43" w:type="dxa"/>
              <w:right w:w="43" w:type="dxa"/>
            </w:tcMar>
            <w:vAlign w:val="bottom"/>
          </w:tcPr>
          <w:p w14:paraId="32203D35" w14:textId="77777777" w:rsidR="0089264D" w:rsidRPr="00B40C4C" w:rsidRDefault="0089264D" w:rsidP="009137DA">
            <w:r w:rsidRPr="00B40C4C">
              <w:t>Forskningsmidler til Norges forskningsråd</w:t>
            </w:r>
          </w:p>
        </w:tc>
        <w:tc>
          <w:tcPr>
            <w:tcW w:w="2220" w:type="dxa"/>
            <w:tcBorders>
              <w:top w:val="nil"/>
              <w:left w:val="nil"/>
              <w:bottom w:val="nil"/>
              <w:right w:val="nil"/>
            </w:tcBorders>
            <w:tcMar>
              <w:top w:w="128" w:type="dxa"/>
              <w:left w:w="43" w:type="dxa"/>
              <w:bottom w:w="43" w:type="dxa"/>
              <w:right w:w="43" w:type="dxa"/>
            </w:tcMar>
            <w:vAlign w:val="bottom"/>
          </w:tcPr>
          <w:p w14:paraId="19D8D9DF" w14:textId="77777777" w:rsidR="0089264D" w:rsidRPr="00B40C4C" w:rsidRDefault="0089264D" w:rsidP="00B01F07">
            <w:pPr>
              <w:jc w:val="right"/>
            </w:pPr>
            <w:r w:rsidRPr="00B40C4C">
              <w:t>231,2 mill. kroner</w:t>
            </w:r>
          </w:p>
        </w:tc>
      </w:tr>
      <w:tr w:rsidR="00446E55" w:rsidRPr="00B40C4C" w14:paraId="226FA888" w14:textId="77777777" w:rsidTr="00847E39">
        <w:trPr>
          <w:trHeight w:val="380"/>
        </w:trPr>
        <w:tc>
          <w:tcPr>
            <w:tcW w:w="640" w:type="dxa"/>
            <w:tcBorders>
              <w:top w:val="nil"/>
              <w:left w:val="nil"/>
              <w:bottom w:val="nil"/>
              <w:right w:val="nil"/>
            </w:tcBorders>
            <w:tcMar>
              <w:top w:w="128" w:type="dxa"/>
              <w:left w:w="43" w:type="dxa"/>
              <w:bottom w:w="43" w:type="dxa"/>
              <w:right w:w="43" w:type="dxa"/>
            </w:tcMar>
          </w:tcPr>
          <w:p w14:paraId="1F0525FD" w14:textId="77777777" w:rsidR="0089264D" w:rsidRPr="00B40C4C" w:rsidRDefault="0089264D" w:rsidP="009137DA">
            <w:r w:rsidRPr="00B40C4C">
              <w:t>1540</w:t>
            </w:r>
          </w:p>
        </w:tc>
        <w:tc>
          <w:tcPr>
            <w:tcW w:w="636" w:type="dxa"/>
            <w:tcBorders>
              <w:top w:val="nil"/>
              <w:left w:val="nil"/>
              <w:bottom w:val="nil"/>
              <w:right w:val="nil"/>
            </w:tcBorders>
            <w:tcMar>
              <w:top w:w="128" w:type="dxa"/>
              <w:left w:w="43" w:type="dxa"/>
              <w:bottom w:w="43" w:type="dxa"/>
              <w:right w:w="43" w:type="dxa"/>
            </w:tcMar>
            <w:vAlign w:val="bottom"/>
          </w:tcPr>
          <w:p w14:paraId="238F191A" w14:textId="77777777" w:rsidR="0089264D" w:rsidRPr="00B40C4C" w:rsidRDefault="0089264D" w:rsidP="009137DA"/>
        </w:tc>
        <w:tc>
          <w:tcPr>
            <w:tcW w:w="6160" w:type="dxa"/>
            <w:tcBorders>
              <w:top w:val="nil"/>
              <w:left w:val="nil"/>
              <w:bottom w:val="nil"/>
              <w:right w:val="nil"/>
            </w:tcBorders>
            <w:tcMar>
              <w:top w:w="128" w:type="dxa"/>
              <w:left w:w="43" w:type="dxa"/>
              <w:bottom w:w="43" w:type="dxa"/>
              <w:right w:w="43" w:type="dxa"/>
            </w:tcMar>
            <w:vAlign w:val="bottom"/>
          </w:tcPr>
          <w:p w14:paraId="43C2CB25" w14:textId="77777777" w:rsidR="0089264D" w:rsidRPr="00B40C4C" w:rsidRDefault="0089264D" w:rsidP="009137DA">
            <w:r w:rsidRPr="00B40C4C">
              <w:t>Digitaliseringsdirektoratet</w:t>
            </w:r>
          </w:p>
        </w:tc>
        <w:tc>
          <w:tcPr>
            <w:tcW w:w="2220" w:type="dxa"/>
            <w:tcBorders>
              <w:top w:val="nil"/>
              <w:left w:val="nil"/>
              <w:bottom w:val="nil"/>
              <w:right w:val="nil"/>
            </w:tcBorders>
            <w:tcMar>
              <w:top w:w="128" w:type="dxa"/>
              <w:left w:w="43" w:type="dxa"/>
              <w:bottom w:w="43" w:type="dxa"/>
              <w:right w:w="43" w:type="dxa"/>
            </w:tcMar>
            <w:vAlign w:val="bottom"/>
          </w:tcPr>
          <w:p w14:paraId="22F815F9" w14:textId="77777777" w:rsidR="0089264D" w:rsidRPr="00B40C4C" w:rsidRDefault="0089264D" w:rsidP="00B01F07">
            <w:pPr>
              <w:jc w:val="right"/>
            </w:pPr>
          </w:p>
        </w:tc>
      </w:tr>
      <w:tr w:rsidR="00446E55" w:rsidRPr="00B40C4C" w14:paraId="1875B5DA" w14:textId="77777777" w:rsidTr="00847E39">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30A1304A" w14:textId="77777777" w:rsidR="0089264D" w:rsidRPr="00B40C4C" w:rsidRDefault="0089264D" w:rsidP="009137DA"/>
        </w:tc>
        <w:tc>
          <w:tcPr>
            <w:tcW w:w="636" w:type="dxa"/>
            <w:tcBorders>
              <w:top w:val="nil"/>
              <w:left w:val="nil"/>
              <w:bottom w:val="single" w:sz="4" w:space="0" w:color="000000"/>
              <w:right w:val="nil"/>
            </w:tcBorders>
            <w:tcMar>
              <w:top w:w="128" w:type="dxa"/>
              <w:left w:w="43" w:type="dxa"/>
              <w:bottom w:w="43" w:type="dxa"/>
              <w:right w:w="43" w:type="dxa"/>
            </w:tcMar>
            <w:vAlign w:val="bottom"/>
          </w:tcPr>
          <w:p w14:paraId="32C65A47" w14:textId="77777777" w:rsidR="0089264D" w:rsidRPr="00B40C4C" w:rsidRDefault="0089264D" w:rsidP="009137DA">
            <w:r w:rsidRPr="00B40C4C">
              <w:t>25</w:t>
            </w:r>
          </w:p>
        </w:tc>
        <w:tc>
          <w:tcPr>
            <w:tcW w:w="6160" w:type="dxa"/>
            <w:tcBorders>
              <w:top w:val="nil"/>
              <w:left w:val="nil"/>
              <w:bottom w:val="single" w:sz="4" w:space="0" w:color="000000"/>
              <w:right w:val="nil"/>
            </w:tcBorders>
            <w:tcMar>
              <w:top w:w="128" w:type="dxa"/>
              <w:left w:w="43" w:type="dxa"/>
              <w:bottom w:w="43" w:type="dxa"/>
              <w:right w:w="43" w:type="dxa"/>
            </w:tcMar>
            <w:vAlign w:val="bottom"/>
          </w:tcPr>
          <w:p w14:paraId="7E8235FF" w14:textId="77777777" w:rsidR="0089264D" w:rsidRPr="00B40C4C" w:rsidRDefault="0089264D" w:rsidP="009137DA">
            <w:r w:rsidRPr="00B40C4C">
              <w:t>Medfinansieringsordning for digitaliseringsprosjekter</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45E8087" w14:textId="77777777" w:rsidR="0089264D" w:rsidRPr="00B40C4C" w:rsidRDefault="0089264D" w:rsidP="00B01F07">
            <w:pPr>
              <w:jc w:val="right"/>
            </w:pPr>
            <w:r w:rsidRPr="00B40C4C">
              <w:t>160,6 mill. kroner</w:t>
            </w:r>
          </w:p>
        </w:tc>
      </w:tr>
    </w:tbl>
    <w:p w14:paraId="60B54C36" w14:textId="77777777" w:rsidR="0089264D" w:rsidRPr="00B40C4C" w:rsidRDefault="0089264D" w:rsidP="00B40C4C">
      <w:pPr>
        <w:pStyle w:val="Fullmakttit"/>
      </w:pPr>
      <w:r w:rsidRPr="00B40C4C">
        <w:t>Andre fullmakter</w:t>
      </w:r>
    </w:p>
    <w:p w14:paraId="26398D4F" w14:textId="77777777" w:rsidR="0089264D" w:rsidRPr="00B40C4C" w:rsidRDefault="0089264D" w:rsidP="009137DA">
      <w:pPr>
        <w:pStyle w:val="a-vedtak-del"/>
      </w:pPr>
      <w:r w:rsidRPr="00B40C4C">
        <w:t>VIII</w:t>
      </w:r>
    </w:p>
    <w:p w14:paraId="08EED370" w14:textId="77777777" w:rsidR="0089264D" w:rsidRPr="00B40C4C" w:rsidRDefault="0089264D" w:rsidP="009137DA">
      <w:pPr>
        <w:pStyle w:val="a-vedtak-tekst"/>
      </w:pPr>
      <w:r w:rsidRPr="00B40C4C">
        <w:t>Fullmakt til postering mot mellomværendet med statskassen i Statsbygg</w:t>
      </w:r>
    </w:p>
    <w:p w14:paraId="4D322AF5" w14:textId="77777777" w:rsidR="0089264D" w:rsidRPr="00B40C4C" w:rsidRDefault="0089264D" w:rsidP="009137DA">
      <w:r w:rsidRPr="00B40C4C">
        <w:t>Stortinget samtykker i at Digitaliserings- og forvaltningsdepartementet i 2025 kan gi Statsbygg fullmakt til å:</w:t>
      </w:r>
    </w:p>
    <w:p w14:paraId="18A6C67C" w14:textId="77777777" w:rsidR="0089264D" w:rsidRPr="00B40C4C" w:rsidRDefault="0089264D" w:rsidP="00847E39">
      <w:pPr>
        <w:pStyle w:val="Nummerertliste"/>
        <w:numPr>
          <w:ilvl w:val="0"/>
          <w:numId w:val="67"/>
        </w:numPr>
      </w:pPr>
      <w:r w:rsidRPr="00B40C4C">
        <w:t>postere til og fra reguleringsfondet som del av mellomværendet med statskassen.</w:t>
      </w:r>
    </w:p>
    <w:p w14:paraId="51192F7B" w14:textId="77777777" w:rsidR="0089264D" w:rsidRPr="00B40C4C" w:rsidRDefault="0089264D" w:rsidP="009137DA">
      <w:pPr>
        <w:pStyle w:val="Nummerertliste"/>
      </w:pPr>
      <w:r w:rsidRPr="00B40C4C">
        <w:t>føre inn- og utbetalinger knyttet til bruksavhengige driftskostnader og tilleggsavtaler mot mellomværendet med statskassen.</w:t>
      </w:r>
    </w:p>
    <w:p w14:paraId="4E3F5082" w14:textId="77777777" w:rsidR="0089264D" w:rsidRPr="00B40C4C" w:rsidRDefault="0089264D" w:rsidP="009137DA">
      <w:pPr>
        <w:pStyle w:val="Nummerertliste"/>
      </w:pPr>
      <w:r w:rsidRPr="00B40C4C">
        <w:t>føre utlegg som skal viderefaktureres og tilhørende innbetalinger mot mellomværendet med statskassen.</w:t>
      </w:r>
    </w:p>
    <w:p w14:paraId="6E00685C" w14:textId="77777777" w:rsidR="0089264D" w:rsidRPr="00B40C4C" w:rsidRDefault="0089264D" w:rsidP="009137DA">
      <w:pPr>
        <w:pStyle w:val="Nummerertliste"/>
      </w:pPr>
      <w:r w:rsidRPr="00B40C4C">
        <w:t>føre innbetalinger fra oppdragsgiver som delfinansierer innbetalinger mot mellomværendet med statskassen. Innbetalingene blir nettoført på investeringspostene i takt med når investeringskostnadene påløper.</w:t>
      </w:r>
    </w:p>
    <w:p w14:paraId="20B08929" w14:textId="77777777" w:rsidR="0089264D" w:rsidRPr="00B40C4C" w:rsidRDefault="0089264D" w:rsidP="009137DA">
      <w:pPr>
        <w:pStyle w:val="a-vedtak-del"/>
      </w:pPr>
      <w:r w:rsidRPr="00B40C4C">
        <w:t>IX</w:t>
      </w:r>
    </w:p>
    <w:p w14:paraId="2F8AA790" w14:textId="77777777" w:rsidR="0089264D" w:rsidRPr="00B40C4C" w:rsidRDefault="0089264D" w:rsidP="009137DA">
      <w:pPr>
        <w:pStyle w:val="a-vedtak-tekst"/>
      </w:pPr>
      <w:r w:rsidRPr="00B40C4C">
        <w:t>Diverse fullmakter som gjelder eiendom</w:t>
      </w:r>
    </w:p>
    <w:p w14:paraId="754B0598" w14:textId="77777777" w:rsidR="0089264D" w:rsidRPr="00B40C4C" w:rsidRDefault="0089264D" w:rsidP="009137DA">
      <w:r w:rsidRPr="00B40C4C">
        <w:t>Stortinget samtykker i at Digitaliserings- og forvaltningsdepartementet i 2025 kan:</w:t>
      </w:r>
    </w:p>
    <w:p w14:paraId="5A228098" w14:textId="77777777" w:rsidR="0089264D" w:rsidRPr="00B40C4C" w:rsidRDefault="0089264D" w:rsidP="00847E39">
      <w:pPr>
        <w:pStyle w:val="Nummerertliste"/>
        <w:numPr>
          <w:ilvl w:val="0"/>
          <w:numId w:val="68"/>
        </w:numPr>
      </w:pPr>
      <w:r w:rsidRPr="00B40C4C">
        <w:t>godkjenne salg, makeskifte eller bortfeste av eiendom som forvaltes av Statsbygg eller av statlige virksomheter som ikke har egen salgsfullmakt, for inntil 750 mill. kroner.</w:t>
      </w:r>
    </w:p>
    <w:p w14:paraId="78AC221B" w14:textId="77777777" w:rsidR="0089264D" w:rsidRPr="00B40C4C" w:rsidRDefault="0089264D" w:rsidP="009137DA">
      <w:pPr>
        <w:pStyle w:val="Nummerertliste"/>
      </w:pPr>
      <w:r w:rsidRPr="00B40C4C">
        <w:t>godkjenne kjøp av eiendom finansiert ved salgsinntekter, innsparte midler eller midler fra reguleringsfondet for inntil 300 mill. kroner totalt, utover bevilgningen på kap. 2445 Statsbygg, post 49.</w:t>
      </w:r>
    </w:p>
    <w:p w14:paraId="7EA54C4F" w14:textId="77777777" w:rsidR="0089264D" w:rsidRPr="00B40C4C" w:rsidRDefault="0089264D" w:rsidP="009137DA">
      <w:pPr>
        <w:pStyle w:val="Nummerertliste"/>
      </w:pPr>
      <w:r w:rsidRPr="00B40C4C">
        <w:t>korrigere Statsbyggs balanse i de tilfellene hvor prosjekterings- og investeringsmidler ført på kap. 2445 Statsbygg blir overført til andre budsjettkapitler eller prosjektene ikke blir realisert.</w:t>
      </w:r>
    </w:p>
    <w:p w14:paraId="266D5F1F" w14:textId="77777777" w:rsidR="0089264D" w:rsidRPr="00B40C4C" w:rsidRDefault="0089264D" w:rsidP="009137DA">
      <w:pPr>
        <w:pStyle w:val="a-vedtak-departement"/>
      </w:pPr>
      <w:r w:rsidRPr="00B40C4C">
        <w:t>Finansdepartementet</w:t>
      </w:r>
    </w:p>
    <w:p w14:paraId="4CE6FBCE" w14:textId="77777777" w:rsidR="0089264D" w:rsidRPr="00B40C4C" w:rsidRDefault="0089264D" w:rsidP="009137DA">
      <w:pPr>
        <w:pStyle w:val="Fullmakttit"/>
      </w:pPr>
      <w:r w:rsidRPr="00B40C4C">
        <w:t>Fullmakter til å overskride gitte bevilgninger</w:t>
      </w:r>
    </w:p>
    <w:p w14:paraId="5456FBFB" w14:textId="77777777" w:rsidR="0089264D" w:rsidRPr="00B40C4C" w:rsidRDefault="0089264D" w:rsidP="009137DA">
      <w:pPr>
        <w:pStyle w:val="a-vedtak-del"/>
      </w:pPr>
      <w:r w:rsidRPr="00B40C4C">
        <w:t>II</w:t>
      </w:r>
    </w:p>
    <w:p w14:paraId="280DA679" w14:textId="77777777" w:rsidR="0089264D" w:rsidRPr="00B40C4C" w:rsidRDefault="0089264D" w:rsidP="009137DA">
      <w:pPr>
        <w:pStyle w:val="a-vedtak-tekst"/>
      </w:pPr>
      <w:r w:rsidRPr="00B40C4C">
        <w:t>Merinntektsfullmakter</w:t>
      </w:r>
    </w:p>
    <w:p w14:paraId="2EB84514" w14:textId="77777777" w:rsidR="0089264D" w:rsidRPr="00B40C4C" w:rsidRDefault="0089264D" w:rsidP="009137DA">
      <w:r w:rsidRPr="00B40C4C">
        <w:t>Stortinget samtykker i at Finansdepartementet i 2025 kan:</w:t>
      </w:r>
    </w:p>
    <w:p w14:paraId="6E3ED0ED"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086A61D1"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vAlign w:val="bottom"/>
          </w:tcPr>
          <w:p w14:paraId="7AE20AEE"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A4FF6" w14:textId="77777777" w:rsidR="0089264D" w:rsidRPr="00B40C4C" w:rsidRDefault="0089264D" w:rsidP="009137DA">
            <w:r w:rsidRPr="00B40C4C">
              <w:t>mot tilsvarende merinntekter under</w:t>
            </w:r>
          </w:p>
        </w:tc>
      </w:tr>
      <w:tr w:rsidR="00446E55" w:rsidRPr="00B40C4C" w14:paraId="3786A000"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74375368" w14:textId="77777777" w:rsidR="0089264D" w:rsidRPr="00B40C4C" w:rsidRDefault="0089264D" w:rsidP="009137DA">
            <w:r w:rsidRPr="00B40C4C">
              <w:lastRenderedPageBreak/>
              <w:t>kap. 41 post 01</w:t>
            </w:r>
          </w:p>
        </w:tc>
        <w:tc>
          <w:tcPr>
            <w:tcW w:w="4800" w:type="dxa"/>
            <w:tcBorders>
              <w:top w:val="single" w:sz="4" w:space="0" w:color="000000"/>
              <w:left w:val="nil"/>
              <w:bottom w:val="nil"/>
              <w:right w:val="nil"/>
            </w:tcBorders>
            <w:tcMar>
              <w:top w:w="128" w:type="dxa"/>
              <w:left w:w="43" w:type="dxa"/>
              <w:bottom w:w="43" w:type="dxa"/>
              <w:right w:w="43" w:type="dxa"/>
            </w:tcMar>
          </w:tcPr>
          <w:p w14:paraId="0987BDBD" w14:textId="77777777" w:rsidR="0089264D" w:rsidRPr="00B40C4C" w:rsidRDefault="0089264D" w:rsidP="009137DA">
            <w:r w:rsidRPr="00B40C4C">
              <w:t>kap. 3041 post 01</w:t>
            </w:r>
          </w:p>
        </w:tc>
      </w:tr>
      <w:tr w:rsidR="00446E55" w:rsidRPr="00B40C4C" w14:paraId="0843B654" w14:textId="77777777">
        <w:trPr>
          <w:trHeight w:val="380"/>
        </w:trPr>
        <w:tc>
          <w:tcPr>
            <w:tcW w:w="4800" w:type="dxa"/>
            <w:tcBorders>
              <w:top w:val="nil"/>
              <w:left w:val="nil"/>
              <w:bottom w:val="nil"/>
              <w:right w:val="nil"/>
            </w:tcBorders>
            <w:tcMar>
              <w:top w:w="128" w:type="dxa"/>
              <w:left w:w="43" w:type="dxa"/>
              <w:bottom w:w="43" w:type="dxa"/>
              <w:right w:w="43" w:type="dxa"/>
            </w:tcMar>
          </w:tcPr>
          <w:p w14:paraId="42B4FD83" w14:textId="77777777" w:rsidR="0089264D" w:rsidRPr="00B40C4C" w:rsidRDefault="0089264D" w:rsidP="009137DA">
            <w:r w:rsidRPr="00B40C4C">
              <w:t>kap. 51 post 01</w:t>
            </w:r>
          </w:p>
        </w:tc>
        <w:tc>
          <w:tcPr>
            <w:tcW w:w="4800" w:type="dxa"/>
            <w:tcBorders>
              <w:top w:val="nil"/>
              <w:left w:val="nil"/>
              <w:bottom w:val="nil"/>
              <w:right w:val="nil"/>
            </w:tcBorders>
            <w:tcMar>
              <w:top w:w="128" w:type="dxa"/>
              <w:left w:w="43" w:type="dxa"/>
              <w:bottom w:w="43" w:type="dxa"/>
              <w:right w:w="43" w:type="dxa"/>
            </w:tcMar>
          </w:tcPr>
          <w:p w14:paraId="346E5871" w14:textId="77777777" w:rsidR="0089264D" w:rsidRPr="00B40C4C" w:rsidRDefault="0089264D" w:rsidP="009137DA">
            <w:r w:rsidRPr="00B40C4C">
              <w:t>kap. 3051 post 02</w:t>
            </w:r>
          </w:p>
        </w:tc>
      </w:tr>
      <w:tr w:rsidR="00446E55" w:rsidRPr="00B40C4C" w14:paraId="4915F377" w14:textId="77777777">
        <w:trPr>
          <w:trHeight w:val="380"/>
        </w:trPr>
        <w:tc>
          <w:tcPr>
            <w:tcW w:w="4800" w:type="dxa"/>
            <w:tcBorders>
              <w:top w:val="nil"/>
              <w:left w:val="nil"/>
              <w:bottom w:val="nil"/>
              <w:right w:val="nil"/>
            </w:tcBorders>
            <w:tcMar>
              <w:top w:w="128" w:type="dxa"/>
              <w:left w:w="43" w:type="dxa"/>
              <w:bottom w:w="43" w:type="dxa"/>
              <w:right w:w="43" w:type="dxa"/>
            </w:tcMar>
          </w:tcPr>
          <w:p w14:paraId="28B66EBD" w14:textId="77777777" w:rsidR="0089264D" w:rsidRPr="00B40C4C" w:rsidRDefault="0089264D" w:rsidP="009137DA">
            <w:r w:rsidRPr="00B40C4C">
              <w:t>kap. 1600 postene 01 og 21</w:t>
            </w:r>
          </w:p>
        </w:tc>
        <w:tc>
          <w:tcPr>
            <w:tcW w:w="4800" w:type="dxa"/>
            <w:tcBorders>
              <w:top w:val="nil"/>
              <w:left w:val="nil"/>
              <w:bottom w:val="nil"/>
              <w:right w:val="nil"/>
            </w:tcBorders>
            <w:tcMar>
              <w:top w:w="128" w:type="dxa"/>
              <w:left w:w="43" w:type="dxa"/>
              <w:bottom w:w="43" w:type="dxa"/>
              <w:right w:w="43" w:type="dxa"/>
            </w:tcMar>
          </w:tcPr>
          <w:p w14:paraId="79C3014E" w14:textId="77777777" w:rsidR="0089264D" w:rsidRPr="00B40C4C" w:rsidRDefault="0089264D" w:rsidP="009137DA">
            <w:r w:rsidRPr="00B40C4C">
              <w:t>kap. 4600 post 02</w:t>
            </w:r>
          </w:p>
        </w:tc>
      </w:tr>
      <w:tr w:rsidR="00446E55" w:rsidRPr="00B40C4C" w14:paraId="1176B2A0" w14:textId="77777777">
        <w:trPr>
          <w:trHeight w:val="380"/>
        </w:trPr>
        <w:tc>
          <w:tcPr>
            <w:tcW w:w="4800" w:type="dxa"/>
            <w:tcBorders>
              <w:top w:val="nil"/>
              <w:left w:val="nil"/>
              <w:bottom w:val="nil"/>
              <w:right w:val="nil"/>
            </w:tcBorders>
            <w:tcMar>
              <w:top w:w="128" w:type="dxa"/>
              <w:left w:w="43" w:type="dxa"/>
              <w:bottom w:w="43" w:type="dxa"/>
              <w:right w:w="43" w:type="dxa"/>
            </w:tcMar>
          </w:tcPr>
          <w:p w14:paraId="6A29E5E2" w14:textId="77777777" w:rsidR="0089264D" w:rsidRPr="00B40C4C" w:rsidRDefault="0089264D" w:rsidP="009137DA">
            <w:r w:rsidRPr="00B40C4C">
              <w:t>kap. 1605 post 01</w:t>
            </w:r>
          </w:p>
        </w:tc>
        <w:tc>
          <w:tcPr>
            <w:tcW w:w="4800" w:type="dxa"/>
            <w:tcBorders>
              <w:top w:val="nil"/>
              <w:left w:val="nil"/>
              <w:bottom w:val="nil"/>
              <w:right w:val="nil"/>
            </w:tcBorders>
            <w:tcMar>
              <w:top w:w="128" w:type="dxa"/>
              <w:left w:w="43" w:type="dxa"/>
              <w:bottom w:w="43" w:type="dxa"/>
              <w:right w:w="43" w:type="dxa"/>
            </w:tcMar>
          </w:tcPr>
          <w:p w14:paraId="6464FE25" w14:textId="77777777" w:rsidR="0089264D" w:rsidRPr="00B40C4C" w:rsidRDefault="0089264D" w:rsidP="009137DA">
            <w:r w:rsidRPr="00B40C4C">
              <w:t>kap. 4605 post 01</w:t>
            </w:r>
          </w:p>
        </w:tc>
      </w:tr>
      <w:tr w:rsidR="00446E55" w:rsidRPr="00B40C4C" w14:paraId="32DD87E1" w14:textId="77777777">
        <w:trPr>
          <w:trHeight w:val="380"/>
        </w:trPr>
        <w:tc>
          <w:tcPr>
            <w:tcW w:w="4800" w:type="dxa"/>
            <w:tcBorders>
              <w:top w:val="nil"/>
              <w:left w:val="nil"/>
              <w:bottom w:val="nil"/>
              <w:right w:val="nil"/>
            </w:tcBorders>
            <w:tcMar>
              <w:top w:w="128" w:type="dxa"/>
              <w:left w:w="43" w:type="dxa"/>
              <w:bottom w:w="43" w:type="dxa"/>
              <w:right w:w="43" w:type="dxa"/>
            </w:tcMar>
          </w:tcPr>
          <w:p w14:paraId="11AF6E28" w14:textId="77777777" w:rsidR="0089264D" w:rsidRPr="00B40C4C" w:rsidRDefault="0089264D" w:rsidP="009137DA">
            <w:r w:rsidRPr="00B40C4C">
              <w:t>kap. 1605 postene 01 og 22</w:t>
            </w:r>
          </w:p>
        </w:tc>
        <w:tc>
          <w:tcPr>
            <w:tcW w:w="4800" w:type="dxa"/>
            <w:tcBorders>
              <w:top w:val="nil"/>
              <w:left w:val="nil"/>
              <w:bottom w:val="nil"/>
              <w:right w:val="nil"/>
            </w:tcBorders>
            <w:tcMar>
              <w:top w:w="128" w:type="dxa"/>
              <w:left w:w="43" w:type="dxa"/>
              <w:bottom w:w="43" w:type="dxa"/>
              <w:right w:w="43" w:type="dxa"/>
            </w:tcMar>
          </w:tcPr>
          <w:p w14:paraId="1221B9B1" w14:textId="77777777" w:rsidR="0089264D" w:rsidRPr="00B40C4C" w:rsidRDefault="0089264D" w:rsidP="009137DA">
            <w:r w:rsidRPr="00B40C4C">
              <w:t>kap. 4605 post 02</w:t>
            </w:r>
          </w:p>
        </w:tc>
      </w:tr>
      <w:tr w:rsidR="00446E55" w:rsidRPr="00B40C4C" w14:paraId="45EDD16A" w14:textId="77777777">
        <w:trPr>
          <w:trHeight w:val="380"/>
        </w:trPr>
        <w:tc>
          <w:tcPr>
            <w:tcW w:w="4800" w:type="dxa"/>
            <w:tcBorders>
              <w:top w:val="nil"/>
              <w:left w:val="nil"/>
              <w:bottom w:val="nil"/>
              <w:right w:val="nil"/>
            </w:tcBorders>
            <w:tcMar>
              <w:top w:w="128" w:type="dxa"/>
              <w:left w:w="43" w:type="dxa"/>
              <w:bottom w:w="43" w:type="dxa"/>
              <w:right w:w="43" w:type="dxa"/>
            </w:tcMar>
          </w:tcPr>
          <w:p w14:paraId="77B28EA3" w14:textId="77777777" w:rsidR="0089264D" w:rsidRPr="00B40C4C" w:rsidRDefault="0089264D" w:rsidP="009137DA">
            <w:r w:rsidRPr="00B40C4C">
              <w:t>kap. 1610 post 01</w:t>
            </w:r>
          </w:p>
        </w:tc>
        <w:tc>
          <w:tcPr>
            <w:tcW w:w="4800" w:type="dxa"/>
            <w:tcBorders>
              <w:top w:val="nil"/>
              <w:left w:val="nil"/>
              <w:bottom w:val="nil"/>
              <w:right w:val="nil"/>
            </w:tcBorders>
            <w:tcMar>
              <w:top w:w="128" w:type="dxa"/>
              <w:left w:w="43" w:type="dxa"/>
              <w:bottom w:w="43" w:type="dxa"/>
              <w:right w:w="43" w:type="dxa"/>
            </w:tcMar>
          </w:tcPr>
          <w:p w14:paraId="1817037F" w14:textId="77777777" w:rsidR="0089264D" w:rsidRPr="00B40C4C" w:rsidRDefault="0089264D" w:rsidP="009137DA">
            <w:r w:rsidRPr="00B40C4C">
              <w:t>kap. 4610 postene 01, 04 og 05</w:t>
            </w:r>
          </w:p>
        </w:tc>
      </w:tr>
      <w:tr w:rsidR="00446E55" w:rsidRPr="00B40C4C" w14:paraId="3EFEFD6C" w14:textId="77777777">
        <w:trPr>
          <w:trHeight w:val="380"/>
        </w:trPr>
        <w:tc>
          <w:tcPr>
            <w:tcW w:w="4800" w:type="dxa"/>
            <w:tcBorders>
              <w:top w:val="nil"/>
              <w:left w:val="nil"/>
              <w:bottom w:val="nil"/>
              <w:right w:val="nil"/>
            </w:tcBorders>
            <w:tcMar>
              <w:top w:w="128" w:type="dxa"/>
              <w:left w:w="43" w:type="dxa"/>
              <w:bottom w:w="43" w:type="dxa"/>
              <w:right w:w="43" w:type="dxa"/>
            </w:tcMar>
          </w:tcPr>
          <w:p w14:paraId="4F87A4C7" w14:textId="77777777" w:rsidR="0089264D" w:rsidRPr="00B40C4C" w:rsidRDefault="0089264D" w:rsidP="009137DA">
            <w:r w:rsidRPr="00B40C4C">
              <w:t>kap. 1618 post 01</w:t>
            </w:r>
          </w:p>
        </w:tc>
        <w:tc>
          <w:tcPr>
            <w:tcW w:w="4800" w:type="dxa"/>
            <w:tcBorders>
              <w:top w:val="nil"/>
              <w:left w:val="nil"/>
              <w:bottom w:val="nil"/>
              <w:right w:val="nil"/>
            </w:tcBorders>
            <w:tcMar>
              <w:top w:w="128" w:type="dxa"/>
              <w:left w:w="43" w:type="dxa"/>
              <w:bottom w:w="43" w:type="dxa"/>
              <w:right w:w="43" w:type="dxa"/>
            </w:tcMar>
          </w:tcPr>
          <w:p w14:paraId="21C934E5" w14:textId="77777777" w:rsidR="0089264D" w:rsidRPr="00B40C4C" w:rsidRDefault="0089264D" w:rsidP="009137DA">
            <w:r w:rsidRPr="00B40C4C">
              <w:t>kap. 4618 post 03</w:t>
            </w:r>
          </w:p>
        </w:tc>
      </w:tr>
      <w:tr w:rsidR="00446E55" w:rsidRPr="00B40C4C" w14:paraId="1171271C"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574CF5F8" w14:textId="77777777" w:rsidR="0089264D" w:rsidRPr="00B40C4C" w:rsidRDefault="0089264D" w:rsidP="009137DA">
            <w:r w:rsidRPr="00B40C4C">
              <w:t>kap. 1620 post 21</w:t>
            </w:r>
          </w:p>
        </w:tc>
        <w:tc>
          <w:tcPr>
            <w:tcW w:w="4800" w:type="dxa"/>
            <w:tcBorders>
              <w:top w:val="nil"/>
              <w:left w:val="nil"/>
              <w:bottom w:val="single" w:sz="4" w:space="0" w:color="000000"/>
              <w:right w:val="nil"/>
            </w:tcBorders>
            <w:tcMar>
              <w:top w:w="128" w:type="dxa"/>
              <w:left w:w="43" w:type="dxa"/>
              <w:bottom w:w="43" w:type="dxa"/>
              <w:right w:w="43" w:type="dxa"/>
            </w:tcMar>
          </w:tcPr>
          <w:p w14:paraId="3E850DDA" w14:textId="77777777" w:rsidR="0089264D" w:rsidRPr="00B40C4C" w:rsidRDefault="0089264D" w:rsidP="009137DA">
            <w:r w:rsidRPr="00B40C4C">
              <w:t>kap. 4620 post 02</w:t>
            </w:r>
          </w:p>
        </w:tc>
      </w:tr>
    </w:tbl>
    <w:p w14:paraId="48175466" w14:textId="77777777" w:rsidR="0089264D" w:rsidRPr="00B40C4C" w:rsidRDefault="0089264D" w:rsidP="00503FD6">
      <w:r w:rsidRPr="00B40C4C">
        <w:t>Merinntekt som gir grunnlag for overskridelse, skal også dekke merverdiavgift knyttet til overskridelsen, og berører derfor også kap. 1633, post 01 for de statlige forvaltningsorganene som inngår i nettoordningen for merverdiavgift.</w:t>
      </w:r>
    </w:p>
    <w:p w14:paraId="420D9BBB" w14:textId="77777777" w:rsidR="0089264D" w:rsidRPr="00B40C4C" w:rsidRDefault="0089264D" w:rsidP="009137DA">
      <w:r w:rsidRPr="00B40C4C">
        <w:t>Merinntekter og eventuelle mindreinntekter tas med i beregningen av overføring av ubrukt bevilgning til neste år.</w:t>
      </w:r>
    </w:p>
    <w:p w14:paraId="1F1C2423" w14:textId="77777777" w:rsidR="0089264D" w:rsidRPr="00B40C4C" w:rsidRDefault="0089264D" w:rsidP="009137DA">
      <w:pPr>
        <w:pStyle w:val="Fullmakttit"/>
      </w:pPr>
      <w:r w:rsidRPr="00B40C4C">
        <w:t>Fullmakter til å pådra staten forpliktelser utover gitte bevilgninger</w:t>
      </w:r>
    </w:p>
    <w:p w14:paraId="15A305F8" w14:textId="77777777" w:rsidR="0089264D" w:rsidRPr="00B40C4C" w:rsidRDefault="0089264D" w:rsidP="009137DA">
      <w:pPr>
        <w:pStyle w:val="a-vedtak-del"/>
      </w:pPr>
      <w:r w:rsidRPr="00B40C4C">
        <w:t>III</w:t>
      </w:r>
    </w:p>
    <w:p w14:paraId="2A28B7DD" w14:textId="77777777" w:rsidR="0089264D" w:rsidRPr="00B40C4C" w:rsidRDefault="0089264D" w:rsidP="009137DA">
      <w:pPr>
        <w:pStyle w:val="a-vedtak-tekst"/>
      </w:pPr>
      <w:r w:rsidRPr="00B40C4C">
        <w:t>Bestillingsfullmakter</w:t>
      </w:r>
    </w:p>
    <w:p w14:paraId="772258AC" w14:textId="77777777" w:rsidR="0089264D" w:rsidRPr="00B40C4C" w:rsidRDefault="0089264D" w:rsidP="009137DA">
      <w:r w:rsidRPr="00B40C4C">
        <w:t>Stortinget samtykker i at Finansdepartementet i 2025 kan foreta bestillinger utover gitte bevilgninger, men slik at samlet ramme for nye bestillinger og gammelt ansvar ikke overstiger følgende beløp:</w:t>
      </w:r>
    </w:p>
    <w:p w14:paraId="7BB0B1F2"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00"/>
        <w:gridCol w:w="640"/>
        <w:gridCol w:w="6280"/>
        <w:gridCol w:w="2040"/>
      </w:tblGrid>
      <w:tr w:rsidR="00446E55" w:rsidRPr="00B40C4C" w14:paraId="6DAA777E" w14:textId="77777777">
        <w:trPr>
          <w:trHeight w:val="360"/>
        </w:trPr>
        <w:tc>
          <w:tcPr>
            <w:tcW w:w="600" w:type="dxa"/>
            <w:tcBorders>
              <w:top w:val="single" w:sz="4" w:space="0" w:color="000000"/>
              <w:left w:val="nil"/>
              <w:bottom w:val="nil"/>
              <w:right w:val="nil"/>
            </w:tcBorders>
            <w:tcMar>
              <w:top w:w="128" w:type="dxa"/>
              <w:left w:w="43" w:type="dxa"/>
              <w:bottom w:w="43" w:type="dxa"/>
              <w:right w:w="43" w:type="dxa"/>
            </w:tcMar>
            <w:vAlign w:val="bottom"/>
          </w:tcPr>
          <w:p w14:paraId="44A78DAB" w14:textId="77777777" w:rsidR="0089264D" w:rsidRPr="00B40C4C" w:rsidRDefault="0089264D" w:rsidP="00503FD6">
            <w:r w:rsidRPr="00B40C4C">
              <w:t>Kap.</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2C398" w14:textId="77777777" w:rsidR="0089264D" w:rsidRPr="00B40C4C" w:rsidRDefault="0089264D" w:rsidP="009137DA">
            <w:r w:rsidRPr="00B40C4C">
              <w:t>Post</w:t>
            </w:r>
          </w:p>
        </w:tc>
        <w:tc>
          <w:tcPr>
            <w:tcW w:w="6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67C53" w14:textId="77777777" w:rsidR="0089264D" w:rsidRPr="00B40C4C" w:rsidRDefault="0089264D" w:rsidP="009137DA">
            <w:r w:rsidRPr="00B40C4C">
              <w:t>Betegnelse</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C81BF" w14:textId="77777777" w:rsidR="0089264D" w:rsidRPr="00B40C4C" w:rsidRDefault="0089264D" w:rsidP="007148F5">
            <w:pPr>
              <w:jc w:val="right"/>
            </w:pPr>
            <w:r w:rsidRPr="00B40C4C">
              <w:t>Samlet ramme</w:t>
            </w:r>
          </w:p>
        </w:tc>
      </w:tr>
      <w:tr w:rsidR="00446E55" w:rsidRPr="00B40C4C" w14:paraId="6C1B528C"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3FB70766" w14:textId="77777777" w:rsidR="0089264D" w:rsidRPr="00B40C4C" w:rsidRDefault="0089264D" w:rsidP="009137DA">
            <w:r w:rsidRPr="00B40C4C">
              <w:t>1610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BA399D0" w14:textId="77777777" w:rsidR="0089264D" w:rsidRPr="00B40C4C" w:rsidRDefault="0089264D" w:rsidP="009137DA"/>
        </w:tc>
        <w:tc>
          <w:tcPr>
            <w:tcW w:w="6280" w:type="dxa"/>
            <w:tcBorders>
              <w:top w:val="single" w:sz="4" w:space="0" w:color="000000"/>
              <w:left w:val="nil"/>
              <w:bottom w:val="nil"/>
              <w:right w:val="nil"/>
            </w:tcBorders>
            <w:tcMar>
              <w:top w:w="128" w:type="dxa"/>
              <w:left w:w="43" w:type="dxa"/>
              <w:bottom w:w="43" w:type="dxa"/>
              <w:right w:w="43" w:type="dxa"/>
            </w:tcMar>
            <w:vAlign w:val="bottom"/>
          </w:tcPr>
          <w:p w14:paraId="7E509E85" w14:textId="77777777" w:rsidR="0089264D" w:rsidRPr="00B40C4C" w:rsidRDefault="0089264D" w:rsidP="009137DA">
            <w:r w:rsidRPr="00B40C4C">
              <w:t>Tolletaten</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75DE4C20" w14:textId="77777777" w:rsidR="0089264D" w:rsidRPr="00B40C4C" w:rsidRDefault="0089264D" w:rsidP="007148F5">
            <w:pPr>
              <w:jc w:val="right"/>
            </w:pPr>
          </w:p>
        </w:tc>
      </w:tr>
      <w:tr w:rsidR="00446E55" w:rsidRPr="00B40C4C" w14:paraId="1FD41C4E" w14:textId="77777777">
        <w:trPr>
          <w:trHeight w:val="380"/>
        </w:trPr>
        <w:tc>
          <w:tcPr>
            <w:tcW w:w="600" w:type="dxa"/>
            <w:tcBorders>
              <w:top w:val="nil"/>
              <w:left w:val="nil"/>
              <w:bottom w:val="nil"/>
              <w:right w:val="nil"/>
            </w:tcBorders>
            <w:tcMar>
              <w:top w:w="128" w:type="dxa"/>
              <w:left w:w="43" w:type="dxa"/>
              <w:bottom w:w="43" w:type="dxa"/>
              <w:right w:w="43" w:type="dxa"/>
            </w:tcMar>
          </w:tcPr>
          <w:p w14:paraId="6F3AA67D" w14:textId="77777777" w:rsidR="0089264D" w:rsidRPr="00B40C4C" w:rsidRDefault="0089264D" w:rsidP="009137DA"/>
        </w:tc>
        <w:tc>
          <w:tcPr>
            <w:tcW w:w="640" w:type="dxa"/>
            <w:tcBorders>
              <w:top w:val="nil"/>
              <w:left w:val="nil"/>
              <w:bottom w:val="nil"/>
              <w:right w:val="nil"/>
            </w:tcBorders>
            <w:tcMar>
              <w:top w:w="128" w:type="dxa"/>
              <w:left w:w="43" w:type="dxa"/>
              <w:bottom w:w="43" w:type="dxa"/>
              <w:right w:w="43" w:type="dxa"/>
            </w:tcMar>
            <w:vAlign w:val="bottom"/>
          </w:tcPr>
          <w:p w14:paraId="3811FD53" w14:textId="77777777" w:rsidR="0089264D" w:rsidRPr="00B40C4C" w:rsidRDefault="0089264D" w:rsidP="009137DA">
            <w:r w:rsidRPr="00B40C4C">
              <w:t>45</w:t>
            </w:r>
          </w:p>
        </w:tc>
        <w:tc>
          <w:tcPr>
            <w:tcW w:w="6280" w:type="dxa"/>
            <w:tcBorders>
              <w:top w:val="nil"/>
              <w:left w:val="nil"/>
              <w:bottom w:val="nil"/>
              <w:right w:val="nil"/>
            </w:tcBorders>
            <w:tcMar>
              <w:top w:w="128" w:type="dxa"/>
              <w:left w:w="43" w:type="dxa"/>
              <w:bottom w:w="43" w:type="dxa"/>
              <w:right w:w="43" w:type="dxa"/>
            </w:tcMar>
            <w:vAlign w:val="bottom"/>
          </w:tcPr>
          <w:p w14:paraId="253032FE" w14:textId="77777777" w:rsidR="0089264D" w:rsidRPr="00B40C4C" w:rsidRDefault="0089264D" w:rsidP="009137DA">
            <w:r w:rsidRPr="00B40C4C">
              <w:t>Større utstyrsanskaffelser og vedlikehold</w:t>
            </w:r>
          </w:p>
        </w:tc>
        <w:tc>
          <w:tcPr>
            <w:tcW w:w="2040" w:type="dxa"/>
            <w:tcBorders>
              <w:top w:val="nil"/>
              <w:left w:val="nil"/>
              <w:bottom w:val="nil"/>
              <w:right w:val="nil"/>
            </w:tcBorders>
            <w:tcMar>
              <w:top w:w="128" w:type="dxa"/>
              <w:left w:w="43" w:type="dxa"/>
              <w:bottom w:w="43" w:type="dxa"/>
              <w:right w:w="43" w:type="dxa"/>
            </w:tcMar>
            <w:vAlign w:val="bottom"/>
          </w:tcPr>
          <w:p w14:paraId="45210BF2" w14:textId="77777777" w:rsidR="0089264D" w:rsidRPr="00B40C4C" w:rsidRDefault="0089264D" w:rsidP="007148F5">
            <w:pPr>
              <w:jc w:val="right"/>
            </w:pPr>
            <w:r w:rsidRPr="00B40C4C">
              <w:t>125 mill. kroner</w:t>
            </w:r>
          </w:p>
        </w:tc>
      </w:tr>
      <w:tr w:rsidR="00446E55" w:rsidRPr="00B40C4C" w14:paraId="73A0BE3D" w14:textId="77777777">
        <w:trPr>
          <w:trHeight w:val="380"/>
        </w:trPr>
        <w:tc>
          <w:tcPr>
            <w:tcW w:w="600" w:type="dxa"/>
            <w:tcBorders>
              <w:top w:val="nil"/>
              <w:left w:val="nil"/>
              <w:bottom w:val="nil"/>
              <w:right w:val="nil"/>
            </w:tcBorders>
            <w:tcMar>
              <w:top w:w="128" w:type="dxa"/>
              <w:left w:w="43" w:type="dxa"/>
              <w:bottom w:w="43" w:type="dxa"/>
              <w:right w:w="43" w:type="dxa"/>
            </w:tcMar>
          </w:tcPr>
          <w:p w14:paraId="274EAA90" w14:textId="77777777" w:rsidR="0089264D" w:rsidRPr="00B40C4C" w:rsidRDefault="0089264D" w:rsidP="009137DA">
            <w:r w:rsidRPr="00B40C4C">
              <w:t>1618</w:t>
            </w:r>
          </w:p>
        </w:tc>
        <w:tc>
          <w:tcPr>
            <w:tcW w:w="640" w:type="dxa"/>
            <w:tcBorders>
              <w:top w:val="nil"/>
              <w:left w:val="nil"/>
              <w:bottom w:val="nil"/>
              <w:right w:val="nil"/>
            </w:tcBorders>
            <w:tcMar>
              <w:top w:w="128" w:type="dxa"/>
              <w:left w:w="43" w:type="dxa"/>
              <w:bottom w:w="43" w:type="dxa"/>
              <w:right w:w="43" w:type="dxa"/>
            </w:tcMar>
            <w:vAlign w:val="bottom"/>
          </w:tcPr>
          <w:p w14:paraId="0FF22211" w14:textId="77777777" w:rsidR="0089264D" w:rsidRPr="00B40C4C" w:rsidRDefault="0089264D" w:rsidP="009137DA"/>
        </w:tc>
        <w:tc>
          <w:tcPr>
            <w:tcW w:w="6280" w:type="dxa"/>
            <w:tcBorders>
              <w:top w:val="nil"/>
              <w:left w:val="nil"/>
              <w:bottom w:val="nil"/>
              <w:right w:val="nil"/>
            </w:tcBorders>
            <w:tcMar>
              <w:top w:w="128" w:type="dxa"/>
              <w:left w:w="43" w:type="dxa"/>
              <w:bottom w:w="43" w:type="dxa"/>
              <w:right w:w="43" w:type="dxa"/>
            </w:tcMar>
            <w:vAlign w:val="bottom"/>
          </w:tcPr>
          <w:p w14:paraId="5711B227" w14:textId="77777777" w:rsidR="0089264D" w:rsidRPr="00B40C4C" w:rsidRDefault="0089264D" w:rsidP="009137DA">
            <w:r w:rsidRPr="00B40C4C">
              <w:t>Skatteetaten</w:t>
            </w:r>
          </w:p>
        </w:tc>
        <w:tc>
          <w:tcPr>
            <w:tcW w:w="2040" w:type="dxa"/>
            <w:tcBorders>
              <w:top w:val="nil"/>
              <w:left w:val="nil"/>
              <w:bottom w:val="nil"/>
              <w:right w:val="nil"/>
            </w:tcBorders>
            <w:tcMar>
              <w:top w:w="128" w:type="dxa"/>
              <w:left w:w="43" w:type="dxa"/>
              <w:bottom w:w="43" w:type="dxa"/>
              <w:right w:w="43" w:type="dxa"/>
            </w:tcMar>
            <w:vAlign w:val="bottom"/>
          </w:tcPr>
          <w:p w14:paraId="5CEC630C" w14:textId="77777777" w:rsidR="0089264D" w:rsidRPr="00B40C4C" w:rsidRDefault="0089264D" w:rsidP="007148F5">
            <w:pPr>
              <w:jc w:val="right"/>
            </w:pPr>
          </w:p>
        </w:tc>
      </w:tr>
      <w:tr w:rsidR="00446E55" w:rsidRPr="00B40C4C" w14:paraId="51E7CCEC"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78AF262A" w14:textId="77777777" w:rsidR="0089264D" w:rsidRPr="00B40C4C" w:rsidRDefault="0089264D" w:rsidP="009137DA"/>
        </w:tc>
        <w:tc>
          <w:tcPr>
            <w:tcW w:w="640" w:type="dxa"/>
            <w:tcBorders>
              <w:top w:val="nil"/>
              <w:left w:val="nil"/>
              <w:bottom w:val="single" w:sz="4" w:space="0" w:color="000000"/>
              <w:right w:val="nil"/>
            </w:tcBorders>
            <w:tcMar>
              <w:top w:w="128" w:type="dxa"/>
              <w:left w:w="43" w:type="dxa"/>
              <w:bottom w:w="43" w:type="dxa"/>
              <w:right w:w="43" w:type="dxa"/>
            </w:tcMar>
            <w:vAlign w:val="bottom"/>
          </w:tcPr>
          <w:p w14:paraId="72580AC5" w14:textId="77777777" w:rsidR="0089264D" w:rsidRPr="00B40C4C" w:rsidRDefault="0089264D" w:rsidP="009137DA">
            <w:r w:rsidRPr="00B40C4C">
              <w:t>45</w:t>
            </w:r>
          </w:p>
        </w:tc>
        <w:tc>
          <w:tcPr>
            <w:tcW w:w="6280" w:type="dxa"/>
            <w:tcBorders>
              <w:top w:val="nil"/>
              <w:left w:val="nil"/>
              <w:bottom w:val="single" w:sz="4" w:space="0" w:color="000000"/>
              <w:right w:val="nil"/>
            </w:tcBorders>
            <w:tcMar>
              <w:top w:w="128" w:type="dxa"/>
              <w:left w:w="43" w:type="dxa"/>
              <w:bottom w:w="43" w:type="dxa"/>
              <w:right w:w="43" w:type="dxa"/>
            </w:tcMar>
            <w:vAlign w:val="bottom"/>
          </w:tcPr>
          <w:p w14:paraId="36A22EF6" w14:textId="77777777" w:rsidR="0089264D" w:rsidRPr="00B40C4C" w:rsidRDefault="0089264D" w:rsidP="009137DA">
            <w:r w:rsidRPr="00B40C4C">
              <w:t>Større utstyrsanskaffelser og vedlikehold</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06F075E7" w14:textId="77777777" w:rsidR="0089264D" w:rsidRPr="00B40C4C" w:rsidRDefault="0089264D" w:rsidP="007148F5">
            <w:pPr>
              <w:jc w:val="right"/>
            </w:pPr>
            <w:r w:rsidRPr="00B40C4C">
              <w:t>35 mill. kroner</w:t>
            </w:r>
          </w:p>
        </w:tc>
      </w:tr>
    </w:tbl>
    <w:p w14:paraId="4B741D28" w14:textId="77777777" w:rsidR="0089264D" w:rsidRPr="00B40C4C" w:rsidRDefault="0089264D" w:rsidP="00B40C4C">
      <w:pPr>
        <w:pStyle w:val="a-vedtak-del"/>
      </w:pPr>
      <w:r w:rsidRPr="00B40C4C">
        <w:lastRenderedPageBreak/>
        <w:t>IV</w:t>
      </w:r>
    </w:p>
    <w:p w14:paraId="408F60C5" w14:textId="77777777" w:rsidR="0089264D" w:rsidRPr="00B40C4C" w:rsidRDefault="0089264D" w:rsidP="009137DA">
      <w:pPr>
        <w:pStyle w:val="a-vedtak-tekst"/>
      </w:pPr>
      <w:r w:rsidRPr="00B40C4C">
        <w:t>Tilsagnsfullmakt</w:t>
      </w:r>
    </w:p>
    <w:p w14:paraId="57804C38" w14:textId="77777777" w:rsidR="0089264D" w:rsidRPr="00B40C4C" w:rsidRDefault="0089264D" w:rsidP="009137DA">
      <w:r w:rsidRPr="00B40C4C">
        <w:t>Stortinget samtykker i at Finansdepartementet i 2025 kan gi tilsagn om tilskudd utover gitte bevilgninger, men slik at samlet ramme for nye tilsagn og gammelt ansvar ikke overstiger følgende beløp:</w:t>
      </w:r>
    </w:p>
    <w:p w14:paraId="6FF8D456"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480"/>
        <w:gridCol w:w="6160"/>
        <w:gridCol w:w="2300"/>
      </w:tblGrid>
      <w:tr w:rsidR="00446E55" w:rsidRPr="00B40C4C" w14:paraId="72C213E3" w14:textId="77777777">
        <w:trPr>
          <w:trHeight w:val="360"/>
        </w:trPr>
        <w:tc>
          <w:tcPr>
            <w:tcW w:w="620" w:type="dxa"/>
            <w:tcBorders>
              <w:top w:val="single" w:sz="4" w:space="0" w:color="000000"/>
              <w:left w:val="nil"/>
              <w:bottom w:val="nil"/>
              <w:right w:val="nil"/>
            </w:tcBorders>
            <w:tcMar>
              <w:top w:w="128" w:type="dxa"/>
              <w:left w:w="43" w:type="dxa"/>
              <w:bottom w:w="43" w:type="dxa"/>
              <w:right w:w="43" w:type="dxa"/>
            </w:tcMar>
            <w:vAlign w:val="bottom"/>
          </w:tcPr>
          <w:p w14:paraId="37F6D8D6" w14:textId="77777777" w:rsidR="0089264D" w:rsidRPr="00B40C4C" w:rsidRDefault="0089264D" w:rsidP="00503FD6">
            <w:r w:rsidRPr="00B40C4C">
              <w:t>Kap.</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94B4F" w14:textId="77777777" w:rsidR="0089264D" w:rsidRPr="00B40C4C" w:rsidRDefault="0089264D" w:rsidP="009137DA">
            <w:r w:rsidRPr="00B40C4C">
              <w:t>Post</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AC6B3" w14:textId="77777777" w:rsidR="0089264D" w:rsidRPr="00B40C4C" w:rsidRDefault="0089264D" w:rsidP="009137DA">
            <w:r w:rsidRPr="00B40C4C">
              <w:t>Betegnelse</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5B949" w14:textId="77777777" w:rsidR="0089264D" w:rsidRPr="00B40C4C" w:rsidRDefault="0089264D" w:rsidP="007148F5">
            <w:pPr>
              <w:jc w:val="right"/>
            </w:pPr>
            <w:r w:rsidRPr="00B40C4C">
              <w:t>Samlet ramme</w:t>
            </w:r>
          </w:p>
        </w:tc>
      </w:tr>
      <w:tr w:rsidR="00446E55" w:rsidRPr="00B40C4C" w14:paraId="7C78A08A"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1A81DAA9" w14:textId="77777777" w:rsidR="0089264D" w:rsidRPr="00B40C4C" w:rsidRDefault="0089264D" w:rsidP="009137DA">
            <w:r w:rsidRPr="00B40C4C">
              <w:t>1600</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02AE4E27" w14:textId="77777777" w:rsidR="0089264D" w:rsidRPr="00B40C4C" w:rsidRDefault="0089264D" w:rsidP="009137DA"/>
        </w:tc>
        <w:tc>
          <w:tcPr>
            <w:tcW w:w="6160" w:type="dxa"/>
            <w:tcBorders>
              <w:top w:val="single" w:sz="4" w:space="0" w:color="000000"/>
              <w:left w:val="nil"/>
              <w:bottom w:val="nil"/>
              <w:right w:val="nil"/>
            </w:tcBorders>
            <w:tcMar>
              <w:top w:w="128" w:type="dxa"/>
              <w:left w:w="43" w:type="dxa"/>
              <w:bottom w:w="43" w:type="dxa"/>
              <w:right w:w="43" w:type="dxa"/>
            </w:tcMar>
            <w:vAlign w:val="bottom"/>
          </w:tcPr>
          <w:p w14:paraId="73F8EFF4" w14:textId="77777777" w:rsidR="0089264D" w:rsidRPr="00B40C4C" w:rsidRDefault="0089264D" w:rsidP="009137DA">
            <w:r w:rsidRPr="00B40C4C">
              <w:t>Finansdepartementet</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301A4FEA" w14:textId="77777777" w:rsidR="0089264D" w:rsidRPr="00B40C4C" w:rsidRDefault="0089264D" w:rsidP="007148F5">
            <w:pPr>
              <w:jc w:val="right"/>
            </w:pPr>
          </w:p>
        </w:tc>
      </w:tr>
      <w:tr w:rsidR="00446E55" w:rsidRPr="00B40C4C" w14:paraId="44697BF0"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3AB3DAD9" w14:textId="77777777" w:rsidR="0089264D" w:rsidRPr="00B40C4C" w:rsidRDefault="0089264D" w:rsidP="009137DA"/>
        </w:tc>
        <w:tc>
          <w:tcPr>
            <w:tcW w:w="480" w:type="dxa"/>
            <w:tcBorders>
              <w:top w:val="nil"/>
              <w:left w:val="nil"/>
              <w:bottom w:val="single" w:sz="4" w:space="0" w:color="000000"/>
              <w:right w:val="nil"/>
            </w:tcBorders>
            <w:tcMar>
              <w:top w:w="128" w:type="dxa"/>
              <w:left w:w="43" w:type="dxa"/>
              <w:bottom w:w="43" w:type="dxa"/>
              <w:right w:w="43" w:type="dxa"/>
            </w:tcMar>
            <w:vAlign w:val="bottom"/>
          </w:tcPr>
          <w:p w14:paraId="20DF9578" w14:textId="77777777" w:rsidR="0089264D" w:rsidRPr="00B40C4C" w:rsidRDefault="0089264D" w:rsidP="009137DA">
            <w:r w:rsidRPr="00B40C4C">
              <w:t>71</w:t>
            </w:r>
          </w:p>
        </w:tc>
        <w:tc>
          <w:tcPr>
            <w:tcW w:w="6160" w:type="dxa"/>
            <w:tcBorders>
              <w:top w:val="nil"/>
              <w:left w:val="nil"/>
              <w:bottom w:val="single" w:sz="4" w:space="0" w:color="000000"/>
              <w:right w:val="nil"/>
            </w:tcBorders>
            <w:tcMar>
              <w:top w:w="128" w:type="dxa"/>
              <w:left w:w="43" w:type="dxa"/>
              <w:bottom w:w="43" w:type="dxa"/>
              <w:right w:w="43" w:type="dxa"/>
            </w:tcMar>
            <w:vAlign w:val="bottom"/>
          </w:tcPr>
          <w:p w14:paraId="3C75DFE1" w14:textId="77777777" w:rsidR="0089264D" w:rsidRPr="00B40C4C" w:rsidRDefault="0089264D" w:rsidP="009137DA">
            <w:r w:rsidRPr="00B40C4C">
              <w:t>Forskning og allmennopplysning – Norges forskningsråd</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111A98ED" w14:textId="77777777" w:rsidR="0089264D" w:rsidRPr="00B40C4C" w:rsidRDefault="0089264D" w:rsidP="007148F5">
            <w:pPr>
              <w:jc w:val="right"/>
            </w:pPr>
            <w:r w:rsidRPr="00B40C4C">
              <w:t>157,8 mill. kroner</w:t>
            </w:r>
          </w:p>
        </w:tc>
      </w:tr>
    </w:tbl>
    <w:p w14:paraId="150BEE41" w14:textId="77777777" w:rsidR="0089264D" w:rsidRPr="00B40C4C" w:rsidRDefault="0089264D" w:rsidP="00B40C4C">
      <w:pPr>
        <w:pStyle w:val="a-vedtak-del"/>
      </w:pPr>
      <w:r w:rsidRPr="00B40C4C">
        <w:t>V</w:t>
      </w:r>
    </w:p>
    <w:p w14:paraId="05BFF2EE" w14:textId="77777777" w:rsidR="0089264D" w:rsidRPr="00B40C4C" w:rsidRDefault="0089264D" w:rsidP="009137DA">
      <w:pPr>
        <w:pStyle w:val="a-vedtak-tekst"/>
      </w:pPr>
      <w:r w:rsidRPr="00B40C4C">
        <w:t>Fullmakt til å pådra staten forpliktelser i investeringsprosjekter</w:t>
      </w:r>
    </w:p>
    <w:p w14:paraId="2FD75A98" w14:textId="77777777" w:rsidR="0089264D" w:rsidRPr="00B40C4C" w:rsidRDefault="0089264D" w:rsidP="009137DA">
      <w:r w:rsidRPr="00B40C4C">
        <w:t>Stortinget samtykker i at Finansdepartementet i 2025 kan gjennomføre investeringsprosjekter, herunder gjøre bestillinger, innenfor kostnadsrammer som vist nedenfor:</w:t>
      </w:r>
    </w:p>
    <w:p w14:paraId="73BB53A8" w14:textId="77777777" w:rsidR="0089264D" w:rsidRPr="00B40C4C" w:rsidRDefault="0089264D" w:rsidP="009137DA">
      <w:pPr>
        <w:pStyle w:val="Tabellnavn"/>
      </w:pPr>
      <w:r w:rsidRPr="00B40C4C">
        <w:t>03N1xt2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00"/>
        <w:gridCol w:w="2260"/>
        <w:gridCol w:w="2700"/>
      </w:tblGrid>
      <w:tr w:rsidR="00446E55" w:rsidRPr="00B40C4C" w14:paraId="5DA4958C" w14:textId="77777777">
        <w:trPr>
          <w:trHeight w:val="360"/>
        </w:trPr>
        <w:tc>
          <w:tcPr>
            <w:tcW w:w="4600" w:type="dxa"/>
            <w:tcBorders>
              <w:top w:val="single" w:sz="4" w:space="0" w:color="000000"/>
              <w:left w:val="nil"/>
              <w:bottom w:val="nil"/>
              <w:right w:val="nil"/>
            </w:tcBorders>
            <w:tcMar>
              <w:top w:w="128" w:type="dxa"/>
              <w:left w:w="43" w:type="dxa"/>
              <w:bottom w:w="43" w:type="dxa"/>
              <w:right w:w="43" w:type="dxa"/>
            </w:tcMar>
            <w:vAlign w:val="bottom"/>
          </w:tcPr>
          <w:p w14:paraId="74853715" w14:textId="77777777" w:rsidR="0089264D" w:rsidRPr="00B40C4C" w:rsidRDefault="0089264D" w:rsidP="00503FD6">
            <w:r w:rsidRPr="00B40C4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F25ED" w14:textId="77777777" w:rsidR="0089264D" w:rsidRPr="00B40C4C" w:rsidRDefault="0089264D" w:rsidP="009137DA">
            <w:r w:rsidRPr="00B40C4C">
              <w:t>Etat</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ED455" w14:textId="77777777" w:rsidR="0089264D" w:rsidRPr="00B40C4C" w:rsidRDefault="0089264D" w:rsidP="009137DA">
            <w:r w:rsidRPr="00B40C4C">
              <w:t>Samlet ramme</w:t>
            </w:r>
          </w:p>
        </w:tc>
      </w:tr>
      <w:tr w:rsidR="00446E55" w:rsidRPr="00B40C4C" w14:paraId="779C9A74" w14:textId="77777777">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0E09FF71" w14:textId="77777777" w:rsidR="0089264D" w:rsidRPr="00B40C4C" w:rsidRDefault="0089264D" w:rsidP="009137DA">
            <w:r w:rsidRPr="00B40C4C">
              <w:t xml:space="preserve">Modernisering av innkreving – steg 1 </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09954E3" w14:textId="77777777" w:rsidR="0089264D" w:rsidRPr="00B40C4C" w:rsidRDefault="0089264D" w:rsidP="009137DA">
            <w:r w:rsidRPr="00B40C4C">
              <w:t>Skatteetaten m.fl.</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055A6335" w14:textId="77777777" w:rsidR="0089264D" w:rsidRPr="00B40C4C" w:rsidRDefault="0089264D" w:rsidP="009137DA">
            <w:r w:rsidRPr="00B40C4C">
              <w:t>2 125,1 mill. kroner</w:t>
            </w:r>
          </w:p>
        </w:tc>
      </w:tr>
      <w:tr w:rsidR="00446E55" w:rsidRPr="00B40C4C" w14:paraId="244FCBFC" w14:textId="77777777">
        <w:trPr>
          <w:trHeight w:val="380"/>
        </w:trPr>
        <w:tc>
          <w:tcPr>
            <w:tcW w:w="4600" w:type="dxa"/>
            <w:tcBorders>
              <w:top w:val="nil"/>
              <w:left w:val="nil"/>
              <w:bottom w:val="nil"/>
              <w:right w:val="nil"/>
            </w:tcBorders>
            <w:tcMar>
              <w:top w:w="128" w:type="dxa"/>
              <w:left w:w="43" w:type="dxa"/>
              <w:bottom w:w="43" w:type="dxa"/>
              <w:right w:w="43" w:type="dxa"/>
            </w:tcMar>
          </w:tcPr>
          <w:p w14:paraId="4DDE48CE" w14:textId="77777777" w:rsidR="0089264D" w:rsidRPr="00B40C4C" w:rsidRDefault="0089264D" w:rsidP="009137DA">
            <w:r w:rsidRPr="00B40C4C">
              <w:t>Modernisering av innkreving – steg 2</w:t>
            </w:r>
          </w:p>
        </w:tc>
        <w:tc>
          <w:tcPr>
            <w:tcW w:w="2260" w:type="dxa"/>
            <w:tcBorders>
              <w:top w:val="nil"/>
              <w:left w:val="nil"/>
              <w:bottom w:val="nil"/>
              <w:right w:val="nil"/>
            </w:tcBorders>
            <w:tcMar>
              <w:top w:w="128" w:type="dxa"/>
              <w:left w:w="43" w:type="dxa"/>
              <w:bottom w:w="43" w:type="dxa"/>
              <w:right w:w="43" w:type="dxa"/>
            </w:tcMar>
            <w:vAlign w:val="bottom"/>
          </w:tcPr>
          <w:p w14:paraId="639BD9A1" w14:textId="77777777" w:rsidR="0089264D" w:rsidRPr="00B40C4C" w:rsidRDefault="0089264D" w:rsidP="009137DA">
            <w:r w:rsidRPr="00B40C4C">
              <w:t>Skatteetaten m.fl.</w:t>
            </w:r>
          </w:p>
        </w:tc>
        <w:tc>
          <w:tcPr>
            <w:tcW w:w="2700" w:type="dxa"/>
            <w:tcBorders>
              <w:top w:val="nil"/>
              <w:left w:val="nil"/>
              <w:bottom w:val="nil"/>
              <w:right w:val="nil"/>
            </w:tcBorders>
            <w:tcMar>
              <w:top w:w="128" w:type="dxa"/>
              <w:left w:w="43" w:type="dxa"/>
              <w:bottom w:w="43" w:type="dxa"/>
              <w:right w:w="43" w:type="dxa"/>
            </w:tcMar>
            <w:vAlign w:val="bottom"/>
          </w:tcPr>
          <w:p w14:paraId="6CF8EAAC" w14:textId="77777777" w:rsidR="0089264D" w:rsidRPr="00B40C4C" w:rsidRDefault="0089264D" w:rsidP="009137DA">
            <w:r w:rsidRPr="00B40C4C">
              <w:t>1 805,0 mill. kroner</w:t>
            </w:r>
          </w:p>
        </w:tc>
      </w:tr>
      <w:tr w:rsidR="00446E55" w:rsidRPr="00B40C4C" w14:paraId="74274AD2" w14:textId="77777777">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245153FF" w14:textId="77777777" w:rsidR="0089264D" w:rsidRPr="00B40C4C" w:rsidRDefault="0089264D" w:rsidP="009137DA">
            <w:r w:rsidRPr="00B40C4C">
              <w:t xml:space="preserve">Treff-prosjektet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F10221F" w14:textId="77777777" w:rsidR="0089264D" w:rsidRPr="00B40C4C" w:rsidRDefault="0089264D" w:rsidP="009137DA">
            <w:r w:rsidRPr="00B40C4C">
              <w:t>Skatteetaten m.fl.</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08F9D9DB" w14:textId="77777777" w:rsidR="0089264D" w:rsidRPr="00B40C4C" w:rsidRDefault="0089264D" w:rsidP="009137DA">
            <w:r w:rsidRPr="00B40C4C">
              <w:t>867,6 mill. kroner</w:t>
            </w:r>
          </w:p>
        </w:tc>
      </w:tr>
    </w:tbl>
    <w:p w14:paraId="7E13EB35" w14:textId="77777777" w:rsidR="0089264D" w:rsidRPr="00B40C4C" w:rsidRDefault="0089264D" w:rsidP="00503FD6">
      <w:r w:rsidRPr="00B40C4C">
        <w:t>Fullmaktene gjelder også forpliktelser som pådras for senere budsjettår og innenfor kostnadsrammene for prosjektene. Finansdepartementet gis fullmakt til å prisjustere kostnadsrammene i senere år.</w:t>
      </w:r>
    </w:p>
    <w:p w14:paraId="5D334C7C" w14:textId="77777777" w:rsidR="0089264D" w:rsidRPr="00B40C4C" w:rsidRDefault="0089264D" w:rsidP="009137DA">
      <w:pPr>
        <w:pStyle w:val="a-vedtak-del"/>
      </w:pPr>
      <w:r w:rsidRPr="00B40C4C">
        <w:t>VI</w:t>
      </w:r>
    </w:p>
    <w:p w14:paraId="140A112F" w14:textId="77777777" w:rsidR="0089264D" w:rsidRPr="00B40C4C" w:rsidRDefault="0089264D" w:rsidP="009137DA">
      <w:pPr>
        <w:pStyle w:val="a-vedtak-tekst"/>
      </w:pPr>
      <w:r w:rsidRPr="00B40C4C">
        <w:t>Garantifullmakt</w:t>
      </w:r>
    </w:p>
    <w:p w14:paraId="6141ED46" w14:textId="77777777" w:rsidR="0089264D" w:rsidRPr="00B40C4C" w:rsidRDefault="0089264D" w:rsidP="009137DA">
      <w:r w:rsidRPr="00B40C4C">
        <w:t>Stortinget samtykker i at Finansdepartementet i 2025 kan gi garanti for grunnkapitalen til Den nordiske investeringsbank innenfor en samlet ramme for nye tilsagn og gammelt ansvar på 1 617 872 455 euro.</w:t>
      </w:r>
    </w:p>
    <w:p w14:paraId="39386EEC" w14:textId="77777777" w:rsidR="0089264D" w:rsidRPr="00B40C4C" w:rsidRDefault="0089264D" w:rsidP="009137DA">
      <w:pPr>
        <w:pStyle w:val="a-vedtak-del"/>
      </w:pPr>
      <w:r w:rsidRPr="00B40C4C">
        <w:t>VII</w:t>
      </w:r>
    </w:p>
    <w:p w14:paraId="45041B11" w14:textId="77777777" w:rsidR="0089264D" w:rsidRPr="00B40C4C" w:rsidRDefault="0089264D" w:rsidP="009137DA">
      <w:pPr>
        <w:pStyle w:val="a-vedtak-tekst"/>
      </w:pPr>
      <w:r w:rsidRPr="00B40C4C">
        <w:t>Fullmakt til å dekke utgifter til videre bobehandling</w:t>
      </w:r>
    </w:p>
    <w:p w14:paraId="498F3204" w14:textId="77777777" w:rsidR="0089264D" w:rsidRPr="00B40C4C" w:rsidRDefault="0089264D" w:rsidP="009137DA">
      <w:r w:rsidRPr="00B40C4C">
        <w:t>Stortinget samtykker i at Finansdepartementet i 2025 kan bestemme at det under ordningen med oppfølging av statens krav i konkursbo pådras forpliktelser utover gitte bevilgninger, men slik at totalrammen for nye tilsagn og gammelt ansvar ikke overstiger 65,8 mill. kroner. Utbetalinger dekkes av bevilgningen under kap. 1618 Skatteetaten, post 21 Spesielle driftsutgifter.</w:t>
      </w:r>
    </w:p>
    <w:p w14:paraId="157EB14D" w14:textId="77777777" w:rsidR="0089264D" w:rsidRPr="00B40C4C" w:rsidRDefault="0089264D" w:rsidP="009137DA">
      <w:pPr>
        <w:pStyle w:val="a-vedtak-del"/>
      </w:pPr>
      <w:r w:rsidRPr="00B40C4C">
        <w:lastRenderedPageBreak/>
        <w:t>VIII</w:t>
      </w:r>
    </w:p>
    <w:p w14:paraId="38649564" w14:textId="77777777" w:rsidR="0089264D" w:rsidRPr="00B40C4C" w:rsidRDefault="0089264D" w:rsidP="009137DA">
      <w:pPr>
        <w:pStyle w:val="a-vedtak-tekst"/>
      </w:pPr>
      <w:r w:rsidRPr="00B40C4C">
        <w:t>Fullmakt til å yte likviditetslån til Bankenes sikringsfond</w:t>
      </w:r>
    </w:p>
    <w:p w14:paraId="05C3DC92" w14:textId="77777777" w:rsidR="0089264D" w:rsidRPr="00B40C4C" w:rsidRDefault="0089264D" w:rsidP="009137DA">
      <w:r w:rsidRPr="00B40C4C">
        <w:t>Stortinget samtykker i at Finansdepartementet i 2025 kan yte likviditetslån til Bankenes sikringsfond med en løpetid på inntil 5 år, dersom Bankenes sikringsfond ber om slikt lån for å ivareta innskuddsgarantiordningens formål. Samlet utestående sum for slikt lån, enten de er tatt opp i 2025 eller tidligere, kan ikke overstige 1 prosent av de til enhver tid samlede garanterte innskudd, avgrenset oppad til 20 mrd. kroner.</w:t>
      </w:r>
    </w:p>
    <w:p w14:paraId="45F18C34" w14:textId="77777777" w:rsidR="0089264D" w:rsidRPr="00B40C4C" w:rsidRDefault="0089264D" w:rsidP="009137DA">
      <w:pPr>
        <w:pStyle w:val="a-vedtak-del"/>
      </w:pPr>
      <w:r w:rsidRPr="00B40C4C">
        <w:t>IX</w:t>
      </w:r>
    </w:p>
    <w:p w14:paraId="5E9C8573" w14:textId="77777777" w:rsidR="0089264D" w:rsidRPr="00B40C4C" w:rsidRDefault="0089264D" w:rsidP="009137DA">
      <w:pPr>
        <w:pStyle w:val="a-vedtak-tekst"/>
      </w:pPr>
      <w:r w:rsidRPr="00B40C4C">
        <w:t>Fullmakt til å videreføre forpliktelser i IMFs multilaterale låneordning</w:t>
      </w:r>
    </w:p>
    <w:p w14:paraId="35B86F75" w14:textId="77777777" w:rsidR="0089264D" w:rsidRPr="00B40C4C" w:rsidRDefault="0089264D" w:rsidP="009137DA">
      <w:r w:rsidRPr="00B40C4C">
        <w:t>Stortinget samtykker i at Finansdepartementet godkjenner at Norge viderefører sine forpliktelser i IMFs multilaterale låneordning «New Arrangements to Borrow» (NAB) når ordningen fornyes 1. januar 2026.</w:t>
      </w:r>
    </w:p>
    <w:p w14:paraId="7F98BDCE" w14:textId="77777777" w:rsidR="0089264D" w:rsidRPr="00B40C4C" w:rsidRDefault="0089264D" w:rsidP="009137DA">
      <w:pPr>
        <w:pStyle w:val="a-vedtak-del"/>
      </w:pPr>
      <w:r w:rsidRPr="00B40C4C">
        <w:t>X</w:t>
      </w:r>
    </w:p>
    <w:p w14:paraId="21B69407" w14:textId="77777777" w:rsidR="0089264D" w:rsidRPr="00B40C4C" w:rsidRDefault="0089264D" w:rsidP="009137DA">
      <w:pPr>
        <w:pStyle w:val="a-vedtak-tekst"/>
      </w:pPr>
      <w:r w:rsidRPr="00B40C4C">
        <w:t>Fullmakt til å forlenge den bilaterale låneavtalen med IMF</w:t>
      </w:r>
    </w:p>
    <w:p w14:paraId="7459A4AF" w14:textId="77777777" w:rsidR="0089264D" w:rsidRPr="00B40C4C" w:rsidRDefault="0089264D" w:rsidP="009137DA">
      <w:r w:rsidRPr="00B40C4C">
        <w:t>Stortinget samtykker i at Finansdepartementet godkjenner at Norges Bank kan forlenge den bilaterale låneavtalen med IMF, som gir IMF en trekkrettighet på inntil 2,6 mrd. SDR, inntil kvoteøkningen i IMFs 16. kvotevisjon trer i kraft, eller senest til utgangen av 2027.</w:t>
      </w:r>
    </w:p>
    <w:p w14:paraId="2E0FCD1B" w14:textId="77777777" w:rsidR="0089264D" w:rsidRPr="00B40C4C" w:rsidRDefault="0089264D" w:rsidP="009137DA">
      <w:pPr>
        <w:pStyle w:val="Fullmakttit"/>
      </w:pPr>
      <w:r w:rsidRPr="00B40C4C">
        <w:t>Andre fullmakter</w:t>
      </w:r>
    </w:p>
    <w:p w14:paraId="2F3C3E48" w14:textId="77777777" w:rsidR="0089264D" w:rsidRPr="00B40C4C" w:rsidRDefault="0089264D" w:rsidP="009137DA">
      <w:pPr>
        <w:pStyle w:val="a-vedtak-del"/>
      </w:pPr>
      <w:r w:rsidRPr="00B40C4C">
        <w:t>XI</w:t>
      </w:r>
    </w:p>
    <w:p w14:paraId="352E0FD9" w14:textId="77777777" w:rsidR="0089264D" w:rsidRPr="00B40C4C" w:rsidRDefault="0089264D" w:rsidP="009137DA">
      <w:pPr>
        <w:pStyle w:val="a-vedtak-tekst"/>
      </w:pPr>
      <w:r w:rsidRPr="00B40C4C">
        <w:t>Fullmakt til å rette opp uoppklarte differanser og feilposteringer i tidligere års statsregnskap</w:t>
      </w:r>
    </w:p>
    <w:p w14:paraId="4322BA72" w14:textId="77777777" w:rsidR="0089264D" w:rsidRPr="00B40C4C" w:rsidRDefault="0089264D" w:rsidP="009137DA">
      <w:r w:rsidRPr="00B40C4C">
        <w:t xml:space="preserve">Stortinget samtykker i at Finansdepartementet i 2025 i enkeltsaker kan korrigere uoppklarte differanser i regnskapene og feilposteringer i statsregnskapet som gjelder tidligere års regnskaper, ved postering over konto for forskyvninger i balansen i statsregnskapet i </w:t>
      </w:r>
      <w:proofErr w:type="gramStart"/>
      <w:r w:rsidRPr="00B40C4C">
        <w:t>det inneværende</w:t>
      </w:r>
      <w:proofErr w:type="gramEnd"/>
      <w:r w:rsidRPr="00B40C4C">
        <w:t xml:space="preserve"> års regnskap. Fullmakten gjelder inntil 1 mill. kroner.</w:t>
      </w:r>
    </w:p>
    <w:p w14:paraId="26576D40" w14:textId="77777777" w:rsidR="0089264D" w:rsidRPr="00B40C4C" w:rsidRDefault="0089264D" w:rsidP="009137DA">
      <w:pPr>
        <w:pStyle w:val="a-vedtak-del"/>
      </w:pPr>
      <w:r w:rsidRPr="00B40C4C">
        <w:t>XII</w:t>
      </w:r>
    </w:p>
    <w:p w14:paraId="0306EED2" w14:textId="77777777" w:rsidR="0089264D" w:rsidRPr="00B40C4C" w:rsidRDefault="0089264D" w:rsidP="009137DA">
      <w:pPr>
        <w:pStyle w:val="a-vedtak-tekst"/>
      </w:pPr>
      <w:r w:rsidRPr="00B40C4C">
        <w:t>Nettoposteringsfullmakt</w:t>
      </w:r>
    </w:p>
    <w:p w14:paraId="3C04951A" w14:textId="77777777" w:rsidR="0089264D" w:rsidRPr="00B40C4C" w:rsidRDefault="0089264D" w:rsidP="009137DA">
      <w:r w:rsidRPr="00B40C4C">
        <w:t>Stortinget samtykker i at Finansdepartementet i 2025 kan gi Tolletaten fullmakt til å trekke direkte utgifter i forbindelse med auksjonssalg fra salgsinntektene før det overskytende inntektsføres under kap. 4610 Tolletaten, post 02 Andre inntekter.</w:t>
      </w:r>
    </w:p>
    <w:p w14:paraId="16D8E3BC" w14:textId="77777777" w:rsidR="0089264D" w:rsidRPr="00B40C4C" w:rsidRDefault="0089264D" w:rsidP="009137DA">
      <w:pPr>
        <w:pStyle w:val="a-vedtak-del"/>
      </w:pPr>
      <w:r w:rsidRPr="00B40C4C">
        <w:t>XIII</w:t>
      </w:r>
    </w:p>
    <w:p w14:paraId="19A5733F" w14:textId="77777777" w:rsidR="0089264D" w:rsidRPr="00B40C4C" w:rsidRDefault="0089264D" w:rsidP="009137DA">
      <w:pPr>
        <w:pStyle w:val="a-vedtak-tekst"/>
      </w:pPr>
      <w:r w:rsidRPr="00B40C4C">
        <w:t>Fullmakt til postering mot mellomværendet med statskassen</w:t>
      </w:r>
    </w:p>
    <w:p w14:paraId="7B430A74" w14:textId="77777777" w:rsidR="0089264D" w:rsidRPr="00B40C4C" w:rsidRDefault="0089264D" w:rsidP="009137DA">
      <w:r w:rsidRPr="00B40C4C">
        <w:t>Stortinget samtykker i at Finansdepartementet i 2025 kan gi Skatteetaten fullmakt til å:</w:t>
      </w:r>
    </w:p>
    <w:p w14:paraId="55F50AC9" w14:textId="77777777" w:rsidR="0089264D" w:rsidRPr="00B40C4C" w:rsidRDefault="0089264D" w:rsidP="00847E39">
      <w:pPr>
        <w:pStyle w:val="Nummerertliste"/>
        <w:numPr>
          <w:ilvl w:val="0"/>
          <w:numId w:val="69"/>
        </w:numPr>
      </w:pPr>
      <w:r w:rsidRPr="00B40C4C">
        <w:lastRenderedPageBreak/>
        <w:t>inntektsføre statens andel av skatteinngangen i statsregnskapet i samme periode som dette blir rapportert fra skatteregnskapet, og mot skatteregnskapets mellomværende med statskassen. Mellomværendet utlignes i påfølgende periode når oppgjøret blir overført fra skatteregnskapet.</w:t>
      </w:r>
    </w:p>
    <w:p w14:paraId="34ABAA98" w14:textId="77777777" w:rsidR="0089264D" w:rsidRPr="00B40C4C" w:rsidRDefault="0089264D" w:rsidP="009137DA">
      <w:pPr>
        <w:pStyle w:val="Nummerertliste"/>
      </w:pPr>
      <w:r w:rsidRPr="00B40C4C">
        <w:t>føre uplasserte innbetalinger mot mellomværendet mot statskassen. Etter at kravene er fastsatt og registrert i regnskapssystemet, blir innbetalingene resultatført i statsregnskapet og mellomværendet utlignet.</w:t>
      </w:r>
    </w:p>
    <w:p w14:paraId="38BC6070" w14:textId="77777777" w:rsidR="0089264D" w:rsidRPr="00B40C4C" w:rsidRDefault="0089264D" w:rsidP="009137DA">
      <w:pPr>
        <w:pStyle w:val="Nummerertliste"/>
      </w:pPr>
      <w:r w:rsidRPr="00B40C4C">
        <w:t>føre midler Skatteetaten har krevet inn på vegne av andre aktører, mot mellomværendet med statskassen i de tilfeller Skatteetaten sender midlene videre. Mellomværendet utlignes i perioden Skatteetaten sender midlene videre til aktuell aktør.</w:t>
      </w:r>
    </w:p>
    <w:p w14:paraId="2DCC6CA6" w14:textId="77777777" w:rsidR="0089264D" w:rsidRPr="00B40C4C" w:rsidRDefault="0089264D" w:rsidP="009137DA">
      <w:pPr>
        <w:pStyle w:val="a-vedtak-departement"/>
      </w:pPr>
      <w:r w:rsidRPr="00B40C4C">
        <w:t>Forsvarsdepartementet</w:t>
      </w:r>
    </w:p>
    <w:p w14:paraId="1670EC7B" w14:textId="77777777" w:rsidR="0089264D" w:rsidRPr="00B40C4C" w:rsidRDefault="0089264D" w:rsidP="009137DA">
      <w:pPr>
        <w:pStyle w:val="Fullmakttit"/>
      </w:pPr>
      <w:r w:rsidRPr="00B40C4C">
        <w:t>Fullmakter til å overskride gitte bevilgninger</w:t>
      </w:r>
    </w:p>
    <w:p w14:paraId="052CEBCD" w14:textId="77777777" w:rsidR="0089264D" w:rsidRPr="00B40C4C" w:rsidRDefault="0089264D" w:rsidP="009137DA">
      <w:pPr>
        <w:pStyle w:val="a-vedtak-del"/>
      </w:pPr>
      <w:r w:rsidRPr="00B40C4C">
        <w:t>II</w:t>
      </w:r>
    </w:p>
    <w:p w14:paraId="275EC508" w14:textId="77777777" w:rsidR="0089264D" w:rsidRPr="00B40C4C" w:rsidRDefault="0089264D" w:rsidP="009137DA">
      <w:pPr>
        <w:pStyle w:val="a-vedtak-tekst"/>
      </w:pPr>
      <w:r w:rsidRPr="00B40C4C">
        <w:t>Merinntektsfullmakter</w:t>
      </w:r>
    </w:p>
    <w:p w14:paraId="79B9882A" w14:textId="77777777" w:rsidR="0089264D" w:rsidRPr="00B40C4C" w:rsidRDefault="0089264D" w:rsidP="009137DA">
      <w:r w:rsidRPr="00B40C4C">
        <w:t>Stortinget samtykker i at Forsvarsdepartementet i 2025 kan benytte alle merinntekter til å overskride enhver utgiftsbevilgning under Forsvarsdepartementet, med følgende unntak:</w:t>
      </w:r>
    </w:p>
    <w:p w14:paraId="5DA99F4E" w14:textId="77777777" w:rsidR="0089264D" w:rsidRPr="00B40C4C" w:rsidRDefault="0089264D" w:rsidP="00847E39">
      <w:pPr>
        <w:pStyle w:val="alfaliste"/>
        <w:numPr>
          <w:ilvl w:val="0"/>
          <w:numId w:val="70"/>
        </w:numPr>
      </w:pPr>
      <w:r w:rsidRPr="00B40C4C">
        <w:t>Inntekter fra militære bøter kan ikke benyttes som grunnlag for overskridelse.</w:t>
      </w:r>
    </w:p>
    <w:p w14:paraId="4F514A7A" w14:textId="77777777" w:rsidR="0089264D" w:rsidRPr="00B40C4C" w:rsidRDefault="0089264D" w:rsidP="009137DA">
      <w:pPr>
        <w:pStyle w:val="alfaliste"/>
      </w:pPr>
      <w:r w:rsidRPr="00B40C4C">
        <w:t>Inntekter ved salg av større materiell kan benyttes med inntil 75 pst. til overskridelse av bevilgningen under kapittel 1760 Forsvarsmateriell og større anskaffelser og vedlikehold, post 45 Større utstyrsanskaffelser og vedlikehold.</w:t>
      </w:r>
    </w:p>
    <w:p w14:paraId="7CA30DAC" w14:textId="77777777" w:rsidR="0089264D" w:rsidRPr="00B40C4C" w:rsidRDefault="0089264D" w:rsidP="009137DA">
      <w:r w:rsidRPr="00B40C4C">
        <w:t>Merinntekt som gir grunnlag for overskridelse, skal også dekke merverdiavgift knyttet til overskridelsen, og berører derfor også kapittel 1633, post 01 for de statlige forvaltningsorganene som inngår i nettoordningen for merverdiavgift.</w:t>
      </w:r>
    </w:p>
    <w:p w14:paraId="16507A25" w14:textId="77777777" w:rsidR="0089264D" w:rsidRPr="00B40C4C" w:rsidRDefault="0089264D" w:rsidP="009137DA">
      <w:r w:rsidRPr="00B40C4C">
        <w:t>Merinntekter og eventuelle mindreinntekter tas med i beregningen av overføring av ubrukt bevilgning til neste år.</w:t>
      </w:r>
    </w:p>
    <w:p w14:paraId="286A9E42" w14:textId="77777777" w:rsidR="0089264D" w:rsidRPr="00B40C4C" w:rsidRDefault="0089264D" w:rsidP="009137DA">
      <w:pPr>
        <w:pStyle w:val="Fullmakttit"/>
      </w:pPr>
      <w:r w:rsidRPr="00B40C4C">
        <w:t>Fullmakter til å pådra staten forpliktelser ut over gitte bevilgninger</w:t>
      </w:r>
    </w:p>
    <w:p w14:paraId="1D460206" w14:textId="77777777" w:rsidR="0089264D" w:rsidRPr="00B40C4C" w:rsidRDefault="0089264D" w:rsidP="009137DA">
      <w:pPr>
        <w:pStyle w:val="a-vedtak-del"/>
      </w:pPr>
      <w:r w:rsidRPr="00B40C4C">
        <w:t>III</w:t>
      </w:r>
    </w:p>
    <w:p w14:paraId="21C874ED" w14:textId="77777777" w:rsidR="0089264D" w:rsidRPr="00B40C4C" w:rsidRDefault="0089264D" w:rsidP="009137DA">
      <w:pPr>
        <w:pStyle w:val="a-vedtak-tekst"/>
      </w:pPr>
      <w:r w:rsidRPr="00B40C4C">
        <w:t>Bestillingsfullmakter</w:t>
      </w:r>
    </w:p>
    <w:p w14:paraId="223A6C49" w14:textId="77777777" w:rsidR="0089264D" w:rsidRPr="00B40C4C" w:rsidRDefault="0089264D" w:rsidP="009137DA">
      <w:r w:rsidRPr="00B40C4C">
        <w:t>Stortinget samtykker i at Forsvarsdepartementet i 2025 kan:</w:t>
      </w:r>
    </w:p>
    <w:p w14:paraId="3658EB3C" w14:textId="77777777" w:rsidR="0089264D" w:rsidRPr="00B40C4C" w:rsidRDefault="0089264D" w:rsidP="00847E39">
      <w:pPr>
        <w:pStyle w:val="Nummerertliste"/>
        <w:numPr>
          <w:ilvl w:val="0"/>
          <w:numId w:val="71"/>
        </w:numPr>
      </w:pPr>
      <w:r w:rsidRPr="00B40C4C">
        <w:t>foreta bestillinger ut over gitte bevilgninger, men slik at samlet ramme for nye bestillinger og gammelt ansvar ikke overstiger følgende beløp:</w:t>
      </w:r>
    </w:p>
    <w:p w14:paraId="0C4537EA"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580"/>
        <w:gridCol w:w="5880"/>
        <w:gridCol w:w="2520"/>
      </w:tblGrid>
      <w:tr w:rsidR="00446E55" w:rsidRPr="00B40C4C" w14:paraId="6223AF51" w14:textId="77777777">
        <w:trPr>
          <w:trHeight w:val="360"/>
        </w:trPr>
        <w:tc>
          <w:tcPr>
            <w:tcW w:w="580" w:type="dxa"/>
            <w:tcBorders>
              <w:top w:val="single" w:sz="4" w:space="0" w:color="000000"/>
              <w:left w:val="nil"/>
              <w:bottom w:val="nil"/>
              <w:right w:val="nil"/>
            </w:tcBorders>
            <w:tcMar>
              <w:top w:w="128" w:type="dxa"/>
              <w:left w:w="43" w:type="dxa"/>
              <w:bottom w:w="43" w:type="dxa"/>
              <w:right w:w="43" w:type="dxa"/>
            </w:tcMar>
            <w:vAlign w:val="bottom"/>
          </w:tcPr>
          <w:p w14:paraId="567EBAB0" w14:textId="77777777" w:rsidR="0089264D" w:rsidRPr="00B40C4C" w:rsidRDefault="0089264D" w:rsidP="00503FD6">
            <w:r w:rsidRPr="00B40C4C">
              <w:t>Kap.</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6CCD1FF" w14:textId="77777777" w:rsidR="0089264D" w:rsidRPr="00B40C4C" w:rsidRDefault="0089264D" w:rsidP="009137DA">
            <w:r w:rsidRPr="00B40C4C">
              <w:t>Post</w:t>
            </w:r>
          </w:p>
        </w:tc>
        <w:tc>
          <w:tcPr>
            <w:tcW w:w="5880" w:type="dxa"/>
            <w:tcBorders>
              <w:top w:val="single" w:sz="4" w:space="0" w:color="000000"/>
              <w:left w:val="nil"/>
              <w:bottom w:val="nil"/>
              <w:right w:val="nil"/>
            </w:tcBorders>
            <w:tcMar>
              <w:top w:w="128" w:type="dxa"/>
              <w:left w:w="43" w:type="dxa"/>
              <w:bottom w:w="43" w:type="dxa"/>
              <w:right w:w="43" w:type="dxa"/>
            </w:tcMar>
            <w:vAlign w:val="bottom"/>
          </w:tcPr>
          <w:p w14:paraId="0AA0F83C" w14:textId="77777777" w:rsidR="0089264D" w:rsidRPr="00B40C4C" w:rsidRDefault="0089264D" w:rsidP="009137DA">
            <w:r w:rsidRPr="00B40C4C">
              <w:t>Betegnelse</w:t>
            </w: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5C5FCC0B" w14:textId="77777777" w:rsidR="0089264D" w:rsidRPr="00B40C4C" w:rsidRDefault="0089264D" w:rsidP="007148F5">
            <w:pPr>
              <w:jc w:val="right"/>
            </w:pPr>
            <w:r w:rsidRPr="00B40C4C">
              <w:t>Samlet ramme</w:t>
            </w:r>
          </w:p>
        </w:tc>
      </w:tr>
      <w:tr w:rsidR="00446E55" w:rsidRPr="00B40C4C" w14:paraId="281455CC" w14:textId="77777777">
        <w:trPr>
          <w:trHeight w:val="380"/>
        </w:trPr>
        <w:tc>
          <w:tcPr>
            <w:tcW w:w="580" w:type="dxa"/>
            <w:tcBorders>
              <w:top w:val="single" w:sz="4" w:space="0" w:color="000000"/>
              <w:left w:val="nil"/>
              <w:bottom w:val="nil"/>
              <w:right w:val="nil"/>
            </w:tcBorders>
            <w:tcMar>
              <w:top w:w="128" w:type="dxa"/>
              <w:left w:w="43" w:type="dxa"/>
              <w:bottom w:w="43" w:type="dxa"/>
              <w:right w:w="43" w:type="dxa"/>
            </w:tcMar>
          </w:tcPr>
          <w:p w14:paraId="0E0990CB" w14:textId="77777777" w:rsidR="0089264D" w:rsidRPr="00B40C4C" w:rsidRDefault="0089264D" w:rsidP="009137DA">
            <w:r w:rsidRPr="00B40C4C">
              <w:t>1700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0047179" w14:textId="77777777" w:rsidR="0089264D" w:rsidRPr="00B40C4C" w:rsidRDefault="0089264D" w:rsidP="009137DA"/>
        </w:tc>
        <w:tc>
          <w:tcPr>
            <w:tcW w:w="5880" w:type="dxa"/>
            <w:tcBorders>
              <w:top w:val="single" w:sz="4" w:space="0" w:color="000000"/>
              <w:left w:val="nil"/>
              <w:bottom w:val="nil"/>
              <w:right w:val="nil"/>
            </w:tcBorders>
            <w:tcMar>
              <w:top w:w="128" w:type="dxa"/>
              <w:left w:w="43" w:type="dxa"/>
              <w:bottom w:w="43" w:type="dxa"/>
              <w:right w:w="43" w:type="dxa"/>
            </w:tcMar>
            <w:vAlign w:val="bottom"/>
          </w:tcPr>
          <w:p w14:paraId="6581EB7F" w14:textId="77777777" w:rsidR="0089264D" w:rsidRPr="00B40C4C" w:rsidRDefault="0089264D" w:rsidP="009137DA">
            <w:r w:rsidRPr="00B40C4C">
              <w:t>Forsvarsdepartementet</w:t>
            </w: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44345E59" w14:textId="77777777" w:rsidR="0089264D" w:rsidRPr="00B40C4C" w:rsidRDefault="0089264D" w:rsidP="007148F5">
            <w:pPr>
              <w:jc w:val="right"/>
            </w:pPr>
          </w:p>
        </w:tc>
      </w:tr>
      <w:tr w:rsidR="00446E55" w:rsidRPr="00B40C4C" w14:paraId="3B60BD35" w14:textId="77777777">
        <w:trPr>
          <w:trHeight w:val="380"/>
        </w:trPr>
        <w:tc>
          <w:tcPr>
            <w:tcW w:w="580" w:type="dxa"/>
            <w:tcBorders>
              <w:top w:val="nil"/>
              <w:left w:val="nil"/>
              <w:bottom w:val="nil"/>
              <w:right w:val="nil"/>
            </w:tcBorders>
            <w:tcMar>
              <w:top w:w="128" w:type="dxa"/>
              <w:left w:w="43" w:type="dxa"/>
              <w:bottom w:w="43" w:type="dxa"/>
              <w:right w:w="43" w:type="dxa"/>
            </w:tcMar>
          </w:tcPr>
          <w:p w14:paraId="2F2C484E"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50DE9FF7" w14:textId="77777777" w:rsidR="0089264D" w:rsidRPr="00B40C4C" w:rsidRDefault="0089264D" w:rsidP="009137DA">
            <w:r w:rsidRPr="00B40C4C">
              <w:t>01</w:t>
            </w:r>
          </w:p>
        </w:tc>
        <w:tc>
          <w:tcPr>
            <w:tcW w:w="5880" w:type="dxa"/>
            <w:tcBorders>
              <w:top w:val="nil"/>
              <w:left w:val="nil"/>
              <w:bottom w:val="nil"/>
              <w:right w:val="nil"/>
            </w:tcBorders>
            <w:tcMar>
              <w:top w:w="128" w:type="dxa"/>
              <w:left w:w="43" w:type="dxa"/>
              <w:bottom w:w="43" w:type="dxa"/>
              <w:right w:w="43" w:type="dxa"/>
            </w:tcMar>
            <w:vAlign w:val="bottom"/>
          </w:tcPr>
          <w:p w14:paraId="07ABB973" w14:textId="77777777" w:rsidR="0089264D" w:rsidRPr="00B40C4C" w:rsidRDefault="0089264D" w:rsidP="009137DA">
            <w:r w:rsidRPr="00B40C4C">
              <w:t>Driftsutgifter</w:t>
            </w:r>
          </w:p>
        </w:tc>
        <w:tc>
          <w:tcPr>
            <w:tcW w:w="2520" w:type="dxa"/>
            <w:tcBorders>
              <w:top w:val="nil"/>
              <w:left w:val="nil"/>
              <w:bottom w:val="nil"/>
              <w:right w:val="nil"/>
            </w:tcBorders>
            <w:tcMar>
              <w:top w:w="128" w:type="dxa"/>
              <w:left w:w="43" w:type="dxa"/>
              <w:bottom w:w="43" w:type="dxa"/>
              <w:right w:w="43" w:type="dxa"/>
            </w:tcMar>
            <w:vAlign w:val="bottom"/>
          </w:tcPr>
          <w:p w14:paraId="61F627C6" w14:textId="77777777" w:rsidR="0089264D" w:rsidRPr="00B40C4C" w:rsidRDefault="0089264D" w:rsidP="007148F5">
            <w:pPr>
              <w:jc w:val="right"/>
            </w:pPr>
            <w:r w:rsidRPr="00B40C4C">
              <w:t>34 mill. kroner</w:t>
            </w:r>
          </w:p>
        </w:tc>
      </w:tr>
      <w:tr w:rsidR="00446E55" w:rsidRPr="00B40C4C" w14:paraId="74E5A9DA" w14:textId="77777777">
        <w:trPr>
          <w:trHeight w:val="380"/>
        </w:trPr>
        <w:tc>
          <w:tcPr>
            <w:tcW w:w="580" w:type="dxa"/>
            <w:tcBorders>
              <w:top w:val="nil"/>
              <w:left w:val="nil"/>
              <w:bottom w:val="nil"/>
              <w:right w:val="nil"/>
            </w:tcBorders>
            <w:tcMar>
              <w:top w:w="128" w:type="dxa"/>
              <w:left w:w="43" w:type="dxa"/>
              <w:bottom w:w="43" w:type="dxa"/>
              <w:right w:w="43" w:type="dxa"/>
            </w:tcMar>
          </w:tcPr>
          <w:p w14:paraId="094771C6" w14:textId="77777777" w:rsidR="0089264D" w:rsidRPr="00B40C4C" w:rsidRDefault="0089264D" w:rsidP="009137DA">
            <w:r w:rsidRPr="00B40C4C">
              <w:lastRenderedPageBreak/>
              <w:t>1720</w:t>
            </w:r>
          </w:p>
        </w:tc>
        <w:tc>
          <w:tcPr>
            <w:tcW w:w="580" w:type="dxa"/>
            <w:tcBorders>
              <w:top w:val="nil"/>
              <w:left w:val="nil"/>
              <w:bottom w:val="nil"/>
              <w:right w:val="nil"/>
            </w:tcBorders>
            <w:tcMar>
              <w:top w:w="128" w:type="dxa"/>
              <w:left w:w="43" w:type="dxa"/>
              <w:bottom w:w="43" w:type="dxa"/>
              <w:right w:w="43" w:type="dxa"/>
            </w:tcMar>
            <w:vAlign w:val="bottom"/>
          </w:tcPr>
          <w:p w14:paraId="14E47267" w14:textId="77777777" w:rsidR="0089264D" w:rsidRPr="00B40C4C" w:rsidRDefault="0089264D" w:rsidP="009137DA"/>
        </w:tc>
        <w:tc>
          <w:tcPr>
            <w:tcW w:w="5880" w:type="dxa"/>
            <w:tcBorders>
              <w:top w:val="nil"/>
              <w:left w:val="nil"/>
              <w:bottom w:val="nil"/>
              <w:right w:val="nil"/>
            </w:tcBorders>
            <w:tcMar>
              <w:top w:w="128" w:type="dxa"/>
              <w:left w:w="43" w:type="dxa"/>
              <w:bottom w:w="43" w:type="dxa"/>
              <w:right w:w="43" w:type="dxa"/>
            </w:tcMar>
            <w:vAlign w:val="bottom"/>
          </w:tcPr>
          <w:p w14:paraId="1B05991C" w14:textId="77777777" w:rsidR="0089264D" w:rsidRPr="00B40C4C" w:rsidRDefault="0089264D" w:rsidP="009137DA">
            <w:r w:rsidRPr="00B40C4C">
              <w:t>Forsvaret</w:t>
            </w:r>
          </w:p>
        </w:tc>
        <w:tc>
          <w:tcPr>
            <w:tcW w:w="2520" w:type="dxa"/>
            <w:tcBorders>
              <w:top w:val="nil"/>
              <w:left w:val="nil"/>
              <w:bottom w:val="nil"/>
              <w:right w:val="nil"/>
            </w:tcBorders>
            <w:tcMar>
              <w:top w:w="128" w:type="dxa"/>
              <w:left w:w="43" w:type="dxa"/>
              <w:bottom w:w="43" w:type="dxa"/>
              <w:right w:w="43" w:type="dxa"/>
            </w:tcMar>
            <w:vAlign w:val="bottom"/>
          </w:tcPr>
          <w:p w14:paraId="40CF89C9" w14:textId="77777777" w:rsidR="0089264D" w:rsidRPr="00B40C4C" w:rsidRDefault="0089264D" w:rsidP="007148F5">
            <w:pPr>
              <w:jc w:val="right"/>
            </w:pPr>
          </w:p>
        </w:tc>
      </w:tr>
      <w:tr w:rsidR="00446E55" w:rsidRPr="00B40C4C" w14:paraId="35A6D1EF" w14:textId="77777777">
        <w:trPr>
          <w:trHeight w:val="380"/>
        </w:trPr>
        <w:tc>
          <w:tcPr>
            <w:tcW w:w="580" w:type="dxa"/>
            <w:tcBorders>
              <w:top w:val="nil"/>
              <w:left w:val="nil"/>
              <w:bottom w:val="nil"/>
              <w:right w:val="nil"/>
            </w:tcBorders>
            <w:tcMar>
              <w:top w:w="128" w:type="dxa"/>
              <w:left w:w="43" w:type="dxa"/>
              <w:bottom w:w="43" w:type="dxa"/>
              <w:right w:w="43" w:type="dxa"/>
            </w:tcMar>
          </w:tcPr>
          <w:p w14:paraId="29B1F520"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2B1599E1" w14:textId="77777777" w:rsidR="0089264D" w:rsidRPr="00B40C4C" w:rsidRDefault="0089264D" w:rsidP="009137DA">
            <w:r w:rsidRPr="00B40C4C">
              <w:t>01</w:t>
            </w:r>
          </w:p>
        </w:tc>
        <w:tc>
          <w:tcPr>
            <w:tcW w:w="5880" w:type="dxa"/>
            <w:tcBorders>
              <w:top w:val="nil"/>
              <w:left w:val="nil"/>
              <w:bottom w:val="nil"/>
              <w:right w:val="nil"/>
            </w:tcBorders>
            <w:tcMar>
              <w:top w:w="128" w:type="dxa"/>
              <w:left w:w="43" w:type="dxa"/>
              <w:bottom w:w="43" w:type="dxa"/>
              <w:right w:w="43" w:type="dxa"/>
            </w:tcMar>
            <w:vAlign w:val="bottom"/>
          </w:tcPr>
          <w:p w14:paraId="76BD0AA0" w14:textId="77777777" w:rsidR="0089264D" w:rsidRPr="00B40C4C" w:rsidRDefault="0089264D" w:rsidP="009137DA">
            <w:r w:rsidRPr="00B40C4C">
              <w:t>Driftsutgifter</w:t>
            </w:r>
          </w:p>
        </w:tc>
        <w:tc>
          <w:tcPr>
            <w:tcW w:w="2520" w:type="dxa"/>
            <w:tcBorders>
              <w:top w:val="nil"/>
              <w:left w:val="nil"/>
              <w:bottom w:val="nil"/>
              <w:right w:val="nil"/>
            </w:tcBorders>
            <w:tcMar>
              <w:top w:w="128" w:type="dxa"/>
              <w:left w:w="43" w:type="dxa"/>
              <w:bottom w:w="43" w:type="dxa"/>
              <w:right w:w="43" w:type="dxa"/>
            </w:tcMar>
            <w:vAlign w:val="bottom"/>
          </w:tcPr>
          <w:p w14:paraId="4D4D9DAD" w14:textId="77777777" w:rsidR="0089264D" w:rsidRPr="00B40C4C" w:rsidRDefault="0089264D" w:rsidP="007148F5">
            <w:pPr>
              <w:jc w:val="right"/>
            </w:pPr>
            <w:r w:rsidRPr="00B40C4C">
              <w:t>14 650 mill. kroner</w:t>
            </w:r>
          </w:p>
        </w:tc>
      </w:tr>
      <w:tr w:rsidR="00446E55" w:rsidRPr="00B40C4C" w14:paraId="5EF111E0" w14:textId="77777777">
        <w:trPr>
          <w:trHeight w:val="380"/>
        </w:trPr>
        <w:tc>
          <w:tcPr>
            <w:tcW w:w="580" w:type="dxa"/>
            <w:tcBorders>
              <w:top w:val="nil"/>
              <w:left w:val="nil"/>
              <w:bottom w:val="nil"/>
              <w:right w:val="nil"/>
            </w:tcBorders>
            <w:tcMar>
              <w:top w:w="128" w:type="dxa"/>
              <w:left w:w="43" w:type="dxa"/>
              <w:bottom w:w="43" w:type="dxa"/>
              <w:right w:w="43" w:type="dxa"/>
            </w:tcMar>
          </w:tcPr>
          <w:p w14:paraId="5BD0A0BA" w14:textId="77777777" w:rsidR="0089264D" w:rsidRPr="00B40C4C" w:rsidRDefault="0089264D" w:rsidP="009137DA">
            <w:r w:rsidRPr="00B40C4C">
              <w:t>1760</w:t>
            </w:r>
          </w:p>
        </w:tc>
        <w:tc>
          <w:tcPr>
            <w:tcW w:w="580" w:type="dxa"/>
            <w:tcBorders>
              <w:top w:val="nil"/>
              <w:left w:val="nil"/>
              <w:bottom w:val="nil"/>
              <w:right w:val="nil"/>
            </w:tcBorders>
            <w:tcMar>
              <w:top w:w="128" w:type="dxa"/>
              <w:left w:w="43" w:type="dxa"/>
              <w:bottom w:w="43" w:type="dxa"/>
              <w:right w:w="43" w:type="dxa"/>
            </w:tcMar>
            <w:vAlign w:val="bottom"/>
          </w:tcPr>
          <w:p w14:paraId="6DB2F6C7" w14:textId="77777777" w:rsidR="0089264D" w:rsidRPr="00B40C4C" w:rsidRDefault="0089264D" w:rsidP="009137DA"/>
        </w:tc>
        <w:tc>
          <w:tcPr>
            <w:tcW w:w="5880" w:type="dxa"/>
            <w:tcBorders>
              <w:top w:val="nil"/>
              <w:left w:val="nil"/>
              <w:bottom w:val="nil"/>
              <w:right w:val="nil"/>
            </w:tcBorders>
            <w:tcMar>
              <w:top w:w="128" w:type="dxa"/>
              <w:left w:w="43" w:type="dxa"/>
              <w:bottom w:w="43" w:type="dxa"/>
              <w:right w:w="43" w:type="dxa"/>
            </w:tcMar>
            <w:vAlign w:val="bottom"/>
          </w:tcPr>
          <w:p w14:paraId="05B23020" w14:textId="77777777" w:rsidR="0089264D" w:rsidRPr="00B40C4C" w:rsidRDefault="0089264D" w:rsidP="009137DA">
            <w:r w:rsidRPr="00B40C4C">
              <w:t>Forsvarsmateriell og større anskaffelser og vedlikehold</w:t>
            </w:r>
          </w:p>
        </w:tc>
        <w:tc>
          <w:tcPr>
            <w:tcW w:w="2520" w:type="dxa"/>
            <w:tcBorders>
              <w:top w:val="nil"/>
              <w:left w:val="nil"/>
              <w:bottom w:val="nil"/>
              <w:right w:val="nil"/>
            </w:tcBorders>
            <w:tcMar>
              <w:top w:w="128" w:type="dxa"/>
              <w:left w:w="43" w:type="dxa"/>
              <w:bottom w:w="43" w:type="dxa"/>
              <w:right w:w="43" w:type="dxa"/>
            </w:tcMar>
            <w:vAlign w:val="bottom"/>
          </w:tcPr>
          <w:p w14:paraId="1FECEA9B" w14:textId="77777777" w:rsidR="0089264D" w:rsidRPr="00B40C4C" w:rsidRDefault="0089264D" w:rsidP="007148F5">
            <w:pPr>
              <w:jc w:val="right"/>
            </w:pPr>
          </w:p>
        </w:tc>
      </w:tr>
      <w:tr w:rsidR="00446E55" w:rsidRPr="00B40C4C" w14:paraId="63E07884" w14:textId="77777777">
        <w:trPr>
          <w:trHeight w:val="380"/>
        </w:trPr>
        <w:tc>
          <w:tcPr>
            <w:tcW w:w="580" w:type="dxa"/>
            <w:tcBorders>
              <w:top w:val="nil"/>
              <w:left w:val="nil"/>
              <w:bottom w:val="nil"/>
              <w:right w:val="nil"/>
            </w:tcBorders>
            <w:tcMar>
              <w:top w:w="128" w:type="dxa"/>
              <w:left w:w="43" w:type="dxa"/>
              <w:bottom w:w="43" w:type="dxa"/>
              <w:right w:w="43" w:type="dxa"/>
            </w:tcMar>
          </w:tcPr>
          <w:p w14:paraId="6147A8D9"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15256AF2" w14:textId="77777777" w:rsidR="0089264D" w:rsidRPr="00B40C4C" w:rsidRDefault="0089264D" w:rsidP="009137DA">
            <w:r w:rsidRPr="00B40C4C">
              <w:t>01</w:t>
            </w:r>
          </w:p>
        </w:tc>
        <w:tc>
          <w:tcPr>
            <w:tcW w:w="5880" w:type="dxa"/>
            <w:tcBorders>
              <w:top w:val="nil"/>
              <w:left w:val="nil"/>
              <w:bottom w:val="nil"/>
              <w:right w:val="nil"/>
            </w:tcBorders>
            <w:tcMar>
              <w:top w:w="128" w:type="dxa"/>
              <w:left w:w="43" w:type="dxa"/>
              <w:bottom w:w="43" w:type="dxa"/>
              <w:right w:w="43" w:type="dxa"/>
            </w:tcMar>
            <w:vAlign w:val="bottom"/>
          </w:tcPr>
          <w:p w14:paraId="57847EC9" w14:textId="77777777" w:rsidR="0089264D" w:rsidRPr="00B40C4C" w:rsidRDefault="0089264D" w:rsidP="009137DA">
            <w:r w:rsidRPr="00B40C4C">
              <w:t>Driftsutgifter</w:t>
            </w:r>
          </w:p>
        </w:tc>
        <w:tc>
          <w:tcPr>
            <w:tcW w:w="2520" w:type="dxa"/>
            <w:tcBorders>
              <w:top w:val="nil"/>
              <w:left w:val="nil"/>
              <w:bottom w:val="nil"/>
              <w:right w:val="nil"/>
            </w:tcBorders>
            <w:tcMar>
              <w:top w:w="128" w:type="dxa"/>
              <w:left w:w="43" w:type="dxa"/>
              <w:bottom w:w="43" w:type="dxa"/>
              <w:right w:w="43" w:type="dxa"/>
            </w:tcMar>
            <w:vAlign w:val="bottom"/>
          </w:tcPr>
          <w:p w14:paraId="1100B9B1" w14:textId="77777777" w:rsidR="0089264D" w:rsidRPr="00B40C4C" w:rsidRDefault="0089264D" w:rsidP="007148F5">
            <w:pPr>
              <w:jc w:val="right"/>
            </w:pPr>
            <w:r w:rsidRPr="00B40C4C">
              <w:t>1 100 mill. kroner</w:t>
            </w:r>
          </w:p>
        </w:tc>
      </w:tr>
      <w:tr w:rsidR="00446E55" w:rsidRPr="00B40C4C" w14:paraId="3BB260E4" w14:textId="77777777">
        <w:trPr>
          <w:trHeight w:val="380"/>
        </w:trPr>
        <w:tc>
          <w:tcPr>
            <w:tcW w:w="580" w:type="dxa"/>
            <w:tcBorders>
              <w:top w:val="nil"/>
              <w:left w:val="nil"/>
              <w:bottom w:val="nil"/>
              <w:right w:val="nil"/>
            </w:tcBorders>
            <w:tcMar>
              <w:top w:w="128" w:type="dxa"/>
              <w:left w:w="43" w:type="dxa"/>
              <w:bottom w:w="43" w:type="dxa"/>
              <w:right w:w="43" w:type="dxa"/>
            </w:tcMar>
          </w:tcPr>
          <w:p w14:paraId="357C4927"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7C0F37E7" w14:textId="77777777" w:rsidR="0089264D" w:rsidRPr="00B40C4C" w:rsidRDefault="0089264D" w:rsidP="009137DA">
            <w:r w:rsidRPr="00B40C4C">
              <w:t>44</w:t>
            </w:r>
          </w:p>
        </w:tc>
        <w:tc>
          <w:tcPr>
            <w:tcW w:w="5880" w:type="dxa"/>
            <w:tcBorders>
              <w:top w:val="nil"/>
              <w:left w:val="nil"/>
              <w:bottom w:val="nil"/>
              <w:right w:val="nil"/>
            </w:tcBorders>
            <w:tcMar>
              <w:top w:w="128" w:type="dxa"/>
              <w:left w:w="43" w:type="dxa"/>
              <w:bottom w:w="43" w:type="dxa"/>
              <w:right w:w="43" w:type="dxa"/>
            </w:tcMar>
            <w:vAlign w:val="bottom"/>
          </w:tcPr>
          <w:p w14:paraId="6EE097D8" w14:textId="77777777" w:rsidR="0089264D" w:rsidRPr="00B40C4C" w:rsidRDefault="0089264D" w:rsidP="009137DA">
            <w:r w:rsidRPr="00B40C4C">
              <w:t>Fellesfinansierte investeringer, nasjonalfinansiert andel</w:t>
            </w:r>
          </w:p>
        </w:tc>
        <w:tc>
          <w:tcPr>
            <w:tcW w:w="2520" w:type="dxa"/>
            <w:tcBorders>
              <w:top w:val="nil"/>
              <w:left w:val="nil"/>
              <w:bottom w:val="nil"/>
              <w:right w:val="nil"/>
            </w:tcBorders>
            <w:tcMar>
              <w:top w:w="128" w:type="dxa"/>
              <w:left w:w="43" w:type="dxa"/>
              <w:bottom w:w="43" w:type="dxa"/>
              <w:right w:w="43" w:type="dxa"/>
            </w:tcMar>
            <w:vAlign w:val="bottom"/>
          </w:tcPr>
          <w:p w14:paraId="392E2E48" w14:textId="77777777" w:rsidR="0089264D" w:rsidRPr="00B40C4C" w:rsidRDefault="0089264D" w:rsidP="007148F5">
            <w:pPr>
              <w:jc w:val="right"/>
            </w:pPr>
            <w:r w:rsidRPr="00B40C4C">
              <w:t>370 mill. kroner</w:t>
            </w:r>
          </w:p>
        </w:tc>
      </w:tr>
      <w:tr w:rsidR="00446E55" w:rsidRPr="00B40C4C" w14:paraId="0AA2957A" w14:textId="77777777">
        <w:trPr>
          <w:trHeight w:val="380"/>
        </w:trPr>
        <w:tc>
          <w:tcPr>
            <w:tcW w:w="580" w:type="dxa"/>
            <w:tcBorders>
              <w:top w:val="nil"/>
              <w:left w:val="nil"/>
              <w:bottom w:val="nil"/>
              <w:right w:val="nil"/>
            </w:tcBorders>
            <w:tcMar>
              <w:top w:w="128" w:type="dxa"/>
              <w:left w:w="43" w:type="dxa"/>
              <w:bottom w:w="43" w:type="dxa"/>
              <w:right w:w="43" w:type="dxa"/>
            </w:tcMar>
          </w:tcPr>
          <w:p w14:paraId="453BD169"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22DD8708" w14:textId="77777777" w:rsidR="0089264D" w:rsidRPr="00B40C4C" w:rsidRDefault="0089264D" w:rsidP="009137DA">
            <w:r w:rsidRPr="00B40C4C">
              <w:t>45</w:t>
            </w:r>
          </w:p>
        </w:tc>
        <w:tc>
          <w:tcPr>
            <w:tcW w:w="5880" w:type="dxa"/>
            <w:tcBorders>
              <w:top w:val="nil"/>
              <w:left w:val="nil"/>
              <w:bottom w:val="nil"/>
              <w:right w:val="nil"/>
            </w:tcBorders>
            <w:tcMar>
              <w:top w:w="128" w:type="dxa"/>
              <w:left w:w="43" w:type="dxa"/>
              <w:bottom w:w="43" w:type="dxa"/>
              <w:right w:w="43" w:type="dxa"/>
            </w:tcMar>
            <w:vAlign w:val="bottom"/>
          </w:tcPr>
          <w:p w14:paraId="2792083D" w14:textId="77777777" w:rsidR="0089264D" w:rsidRPr="00B40C4C" w:rsidRDefault="0089264D" w:rsidP="009137DA">
            <w:r w:rsidRPr="00B40C4C">
              <w:t>Større utstyrsanskaffelser og vedlikehold</w:t>
            </w:r>
          </w:p>
        </w:tc>
        <w:tc>
          <w:tcPr>
            <w:tcW w:w="2520" w:type="dxa"/>
            <w:tcBorders>
              <w:top w:val="nil"/>
              <w:left w:val="nil"/>
              <w:bottom w:val="nil"/>
              <w:right w:val="nil"/>
            </w:tcBorders>
            <w:tcMar>
              <w:top w:w="128" w:type="dxa"/>
              <w:left w:w="43" w:type="dxa"/>
              <w:bottom w:w="43" w:type="dxa"/>
              <w:right w:w="43" w:type="dxa"/>
            </w:tcMar>
            <w:vAlign w:val="bottom"/>
          </w:tcPr>
          <w:p w14:paraId="2852C6D5" w14:textId="77777777" w:rsidR="0089264D" w:rsidRPr="00B40C4C" w:rsidRDefault="0089264D" w:rsidP="007148F5">
            <w:pPr>
              <w:jc w:val="right"/>
            </w:pPr>
            <w:r w:rsidRPr="00B40C4C">
              <w:t>143 820 mill. kroner</w:t>
            </w:r>
          </w:p>
        </w:tc>
      </w:tr>
      <w:tr w:rsidR="00446E55" w:rsidRPr="00B40C4C" w14:paraId="73133DFD" w14:textId="77777777">
        <w:trPr>
          <w:trHeight w:val="380"/>
        </w:trPr>
        <w:tc>
          <w:tcPr>
            <w:tcW w:w="580" w:type="dxa"/>
            <w:tcBorders>
              <w:top w:val="nil"/>
              <w:left w:val="nil"/>
              <w:bottom w:val="nil"/>
              <w:right w:val="nil"/>
            </w:tcBorders>
            <w:tcMar>
              <w:top w:w="128" w:type="dxa"/>
              <w:left w:w="43" w:type="dxa"/>
              <w:bottom w:w="43" w:type="dxa"/>
              <w:right w:w="43" w:type="dxa"/>
            </w:tcMar>
          </w:tcPr>
          <w:p w14:paraId="1A4D105C"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19796541" w14:textId="77777777" w:rsidR="0089264D" w:rsidRPr="00B40C4C" w:rsidRDefault="0089264D" w:rsidP="009137DA">
            <w:r w:rsidRPr="00B40C4C">
              <w:t>48</w:t>
            </w:r>
          </w:p>
        </w:tc>
        <w:tc>
          <w:tcPr>
            <w:tcW w:w="5880" w:type="dxa"/>
            <w:tcBorders>
              <w:top w:val="nil"/>
              <w:left w:val="nil"/>
              <w:bottom w:val="nil"/>
              <w:right w:val="nil"/>
            </w:tcBorders>
            <w:tcMar>
              <w:top w:w="128" w:type="dxa"/>
              <w:left w:w="43" w:type="dxa"/>
              <w:bottom w:w="43" w:type="dxa"/>
              <w:right w:w="43" w:type="dxa"/>
            </w:tcMar>
            <w:vAlign w:val="bottom"/>
          </w:tcPr>
          <w:p w14:paraId="612E1B32" w14:textId="77777777" w:rsidR="0089264D" w:rsidRPr="00B40C4C" w:rsidRDefault="0089264D" w:rsidP="009137DA">
            <w:r w:rsidRPr="00B40C4C">
              <w:t>Fellesfinansierte investeringer, fellesfinansiert andel</w:t>
            </w:r>
          </w:p>
        </w:tc>
        <w:tc>
          <w:tcPr>
            <w:tcW w:w="2520" w:type="dxa"/>
            <w:tcBorders>
              <w:top w:val="nil"/>
              <w:left w:val="nil"/>
              <w:bottom w:val="nil"/>
              <w:right w:val="nil"/>
            </w:tcBorders>
            <w:tcMar>
              <w:top w:w="128" w:type="dxa"/>
              <w:left w:w="43" w:type="dxa"/>
              <w:bottom w:w="43" w:type="dxa"/>
              <w:right w:w="43" w:type="dxa"/>
            </w:tcMar>
            <w:vAlign w:val="bottom"/>
          </w:tcPr>
          <w:p w14:paraId="40D629ED" w14:textId="77777777" w:rsidR="0089264D" w:rsidRPr="00B40C4C" w:rsidRDefault="0089264D" w:rsidP="007148F5">
            <w:pPr>
              <w:jc w:val="right"/>
            </w:pPr>
            <w:r w:rsidRPr="00B40C4C">
              <w:t>870 mill. kroner</w:t>
            </w:r>
          </w:p>
        </w:tc>
      </w:tr>
      <w:tr w:rsidR="00446E55" w:rsidRPr="00B40C4C" w14:paraId="501BED5E" w14:textId="77777777">
        <w:trPr>
          <w:trHeight w:val="380"/>
        </w:trPr>
        <w:tc>
          <w:tcPr>
            <w:tcW w:w="580" w:type="dxa"/>
            <w:tcBorders>
              <w:top w:val="nil"/>
              <w:left w:val="nil"/>
              <w:bottom w:val="nil"/>
              <w:right w:val="nil"/>
            </w:tcBorders>
            <w:tcMar>
              <w:top w:w="128" w:type="dxa"/>
              <w:left w:w="43" w:type="dxa"/>
              <w:bottom w:w="43" w:type="dxa"/>
              <w:right w:w="43" w:type="dxa"/>
            </w:tcMar>
          </w:tcPr>
          <w:p w14:paraId="443E0B65" w14:textId="77777777" w:rsidR="0089264D" w:rsidRPr="00B40C4C" w:rsidRDefault="0089264D" w:rsidP="009137DA">
            <w:r w:rsidRPr="00B40C4C">
              <w:t>1791</w:t>
            </w:r>
          </w:p>
        </w:tc>
        <w:tc>
          <w:tcPr>
            <w:tcW w:w="580" w:type="dxa"/>
            <w:tcBorders>
              <w:top w:val="nil"/>
              <w:left w:val="nil"/>
              <w:bottom w:val="nil"/>
              <w:right w:val="nil"/>
            </w:tcBorders>
            <w:tcMar>
              <w:top w:w="128" w:type="dxa"/>
              <w:left w:w="43" w:type="dxa"/>
              <w:bottom w:w="43" w:type="dxa"/>
              <w:right w:w="43" w:type="dxa"/>
            </w:tcMar>
            <w:vAlign w:val="bottom"/>
          </w:tcPr>
          <w:p w14:paraId="1B47FE88" w14:textId="77777777" w:rsidR="0089264D" w:rsidRPr="00B40C4C" w:rsidRDefault="0089264D" w:rsidP="009137DA"/>
        </w:tc>
        <w:tc>
          <w:tcPr>
            <w:tcW w:w="5880" w:type="dxa"/>
            <w:tcBorders>
              <w:top w:val="nil"/>
              <w:left w:val="nil"/>
              <w:bottom w:val="nil"/>
              <w:right w:val="nil"/>
            </w:tcBorders>
            <w:tcMar>
              <w:top w:w="128" w:type="dxa"/>
              <w:left w:w="43" w:type="dxa"/>
              <w:bottom w:w="43" w:type="dxa"/>
              <w:right w:w="43" w:type="dxa"/>
            </w:tcMar>
            <w:vAlign w:val="bottom"/>
          </w:tcPr>
          <w:p w14:paraId="33FC5CE8" w14:textId="77777777" w:rsidR="0089264D" w:rsidRPr="00B40C4C" w:rsidRDefault="0089264D" w:rsidP="009137DA">
            <w:r w:rsidRPr="00B40C4C">
              <w:t>Redningshelikoptertjenesten</w:t>
            </w:r>
          </w:p>
        </w:tc>
        <w:tc>
          <w:tcPr>
            <w:tcW w:w="2520" w:type="dxa"/>
            <w:tcBorders>
              <w:top w:val="nil"/>
              <w:left w:val="nil"/>
              <w:bottom w:val="nil"/>
              <w:right w:val="nil"/>
            </w:tcBorders>
            <w:tcMar>
              <w:top w:w="128" w:type="dxa"/>
              <w:left w:w="43" w:type="dxa"/>
              <w:bottom w:w="43" w:type="dxa"/>
              <w:right w:w="43" w:type="dxa"/>
            </w:tcMar>
            <w:vAlign w:val="bottom"/>
          </w:tcPr>
          <w:p w14:paraId="7384FE47" w14:textId="77777777" w:rsidR="0089264D" w:rsidRPr="00B40C4C" w:rsidRDefault="0089264D" w:rsidP="007148F5">
            <w:pPr>
              <w:jc w:val="right"/>
            </w:pPr>
          </w:p>
        </w:tc>
      </w:tr>
      <w:tr w:rsidR="00446E55" w:rsidRPr="00B40C4C" w14:paraId="0B569CDF"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A6E077D" w14:textId="77777777" w:rsidR="0089264D" w:rsidRPr="00B40C4C" w:rsidRDefault="0089264D" w:rsidP="009137DA"/>
        </w:tc>
        <w:tc>
          <w:tcPr>
            <w:tcW w:w="580" w:type="dxa"/>
            <w:tcBorders>
              <w:top w:val="nil"/>
              <w:left w:val="nil"/>
              <w:bottom w:val="single" w:sz="4" w:space="0" w:color="000000"/>
              <w:right w:val="nil"/>
            </w:tcBorders>
            <w:tcMar>
              <w:top w:w="128" w:type="dxa"/>
              <w:left w:w="43" w:type="dxa"/>
              <w:bottom w:w="43" w:type="dxa"/>
              <w:right w:w="43" w:type="dxa"/>
            </w:tcMar>
            <w:vAlign w:val="bottom"/>
          </w:tcPr>
          <w:p w14:paraId="4A22262B" w14:textId="77777777" w:rsidR="0089264D" w:rsidRPr="00B40C4C" w:rsidRDefault="0089264D" w:rsidP="009137DA">
            <w:r w:rsidRPr="00B40C4C">
              <w:t>01</w:t>
            </w:r>
          </w:p>
        </w:tc>
        <w:tc>
          <w:tcPr>
            <w:tcW w:w="5880" w:type="dxa"/>
            <w:tcBorders>
              <w:top w:val="nil"/>
              <w:left w:val="nil"/>
              <w:bottom w:val="single" w:sz="4" w:space="0" w:color="000000"/>
              <w:right w:val="nil"/>
            </w:tcBorders>
            <w:tcMar>
              <w:top w:w="128" w:type="dxa"/>
              <w:left w:w="43" w:type="dxa"/>
              <w:bottom w:w="43" w:type="dxa"/>
              <w:right w:w="43" w:type="dxa"/>
            </w:tcMar>
            <w:vAlign w:val="bottom"/>
          </w:tcPr>
          <w:p w14:paraId="1B1F1EB5" w14:textId="77777777" w:rsidR="0089264D" w:rsidRPr="00B40C4C" w:rsidRDefault="0089264D" w:rsidP="009137DA">
            <w:r w:rsidRPr="00B40C4C">
              <w:t>Driftsutgifter</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13E9CC7D" w14:textId="77777777" w:rsidR="0089264D" w:rsidRPr="00B40C4C" w:rsidRDefault="0089264D" w:rsidP="007148F5">
            <w:pPr>
              <w:jc w:val="right"/>
            </w:pPr>
            <w:r w:rsidRPr="00B40C4C">
              <w:t>60 mill. kroner</w:t>
            </w:r>
          </w:p>
        </w:tc>
      </w:tr>
    </w:tbl>
    <w:p w14:paraId="11B175DE" w14:textId="77777777" w:rsidR="0089264D" w:rsidRPr="00B40C4C" w:rsidRDefault="0089264D" w:rsidP="00B40C4C">
      <w:pPr>
        <w:pStyle w:val="Nummerertliste"/>
      </w:pPr>
      <w:r w:rsidRPr="00B40C4C">
        <w:t>gi Forsvarets forskningsinstitutt fullmakt til å ha økonomiske forpliktelser på inntil 60 mill. kroner ut over det som dekkes av egne avsetninger.</w:t>
      </w:r>
    </w:p>
    <w:p w14:paraId="60037AB2" w14:textId="77777777" w:rsidR="0089264D" w:rsidRPr="00B40C4C" w:rsidRDefault="0089264D" w:rsidP="009137DA">
      <w:pPr>
        <w:pStyle w:val="a-vedtak-del"/>
      </w:pPr>
      <w:r w:rsidRPr="00B40C4C">
        <w:t>IV</w:t>
      </w:r>
    </w:p>
    <w:p w14:paraId="0086EF96" w14:textId="77777777" w:rsidR="0089264D" w:rsidRPr="00B40C4C" w:rsidRDefault="0089264D" w:rsidP="009137DA">
      <w:pPr>
        <w:pStyle w:val="a-vedtak-tekst"/>
      </w:pPr>
      <w:r w:rsidRPr="00B40C4C">
        <w:t>Tilsagnsfullmakter</w:t>
      </w:r>
    </w:p>
    <w:p w14:paraId="53A1F6B4" w14:textId="77777777" w:rsidR="0089264D" w:rsidRPr="00B40C4C" w:rsidRDefault="0089264D" w:rsidP="009137DA">
      <w:r w:rsidRPr="00B40C4C">
        <w:t>Stortinget samtykker i at Forsvarsdepartementet i 2025 kan gi tilsagn om tilskudd ut over gitt bevilgning, men slik at samlet ramme for nye tilsagn og gammelt ansvar ikke overstiger følgende beløp:</w:t>
      </w:r>
    </w:p>
    <w:p w14:paraId="07822D7D"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
        <w:gridCol w:w="500"/>
        <w:gridCol w:w="5880"/>
        <w:gridCol w:w="2520"/>
      </w:tblGrid>
      <w:tr w:rsidR="00446E55" w:rsidRPr="00B40C4C" w14:paraId="304C82C3" w14:textId="77777777">
        <w:trPr>
          <w:trHeight w:val="360"/>
        </w:trPr>
        <w:tc>
          <w:tcPr>
            <w:tcW w:w="640" w:type="dxa"/>
            <w:tcBorders>
              <w:top w:val="single" w:sz="4" w:space="0" w:color="000000"/>
              <w:left w:val="nil"/>
              <w:bottom w:val="nil"/>
              <w:right w:val="nil"/>
            </w:tcBorders>
            <w:tcMar>
              <w:top w:w="128" w:type="dxa"/>
              <w:left w:w="43" w:type="dxa"/>
              <w:bottom w:w="43" w:type="dxa"/>
              <w:right w:w="43" w:type="dxa"/>
            </w:tcMar>
            <w:vAlign w:val="bottom"/>
          </w:tcPr>
          <w:p w14:paraId="2817C80A" w14:textId="77777777" w:rsidR="0089264D" w:rsidRPr="00B40C4C" w:rsidRDefault="0089264D" w:rsidP="00503FD6">
            <w:r w:rsidRPr="00B40C4C">
              <w:t>Kap.</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361E0E1" w14:textId="77777777" w:rsidR="0089264D" w:rsidRPr="00B40C4C" w:rsidRDefault="0089264D" w:rsidP="009137DA">
            <w:r w:rsidRPr="00B40C4C">
              <w:t>Post</w:t>
            </w:r>
          </w:p>
        </w:tc>
        <w:tc>
          <w:tcPr>
            <w:tcW w:w="5880" w:type="dxa"/>
            <w:tcBorders>
              <w:top w:val="single" w:sz="4" w:space="0" w:color="000000"/>
              <w:left w:val="nil"/>
              <w:bottom w:val="nil"/>
              <w:right w:val="nil"/>
            </w:tcBorders>
            <w:tcMar>
              <w:top w:w="128" w:type="dxa"/>
              <w:left w:w="43" w:type="dxa"/>
              <w:bottom w:w="43" w:type="dxa"/>
              <w:right w:w="43" w:type="dxa"/>
            </w:tcMar>
            <w:vAlign w:val="bottom"/>
          </w:tcPr>
          <w:p w14:paraId="4CFCE8E3" w14:textId="77777777" w:rsidR="0089264D" w:rsidRPr="00B40C4C" w:rsidRDefault="0089264D" w:rsidP="009137DA">
            <w:r w:rsidRPr="00B40C4C">
              <w:t>Betegnelse</w:t>
            </w: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1D7F1B71" w14:textId="77777777" w:rsidR="0089264D" w:rsidRPr="00B40C4C" w:rsidRDefault="0089264D" w:rsidP="007148F5">
            <w:pPr>
              <w:jc w:val="right"/>
            </w:pPr>
            <w:r w:rsidRPr="00B40C4C">
              <w:t>Samlet ramme</w:t>
            </w:r>
          </w:p>
        </w:tc>
      </w:tr>
      <w:tr w:rsidR="00446E55" w:rsidRPr="00B40C4C" w14:paraId="3794C7C4"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02413BF9" w14:textId="77777777" w:rsidR="0089264D" w:rsidRPr="00B40C4C" w:rsidRDefault="0089264D" w:rsidP="009137DA">
            <w:r w:rsidRPr="00B40C4C">
              <w:t>1700</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BA67DBA" w14:textId="77777777" w:rsidR="0089264D" w:rsidRPr="00B40C4C" w:rsidRDefault="0089264D" w:rsidP="009137DA"/>
        </w:tc>
        <w:tc>
          <w:tcPr>
            <w:tcW w:w="5880" w:type="dxa"/>
            <w:tcBorders>
              <w:top w:val="single" w:sz="4" w:space="0" w:color="000000"/>
              <w:left w:val="nil"/>
              <w:bottom w:val="nil"/>
              <w:right w:val="nil"/>
            </w:tcBorders>
            <w:tcMar>
              <w:top w:w="128" w:type="dxa"/>
              <w:left w:w="43" w:type="dxa"/>
              <w:bottom w:w="43" w:type="dxa"/>
              <w:right w:w="43" w:type="dxa"/>
            </w:tcMar>
            <w:vAlign w:val="bottom"/>
          </w:tcPr>
          <w:p w14:paraId="5D31F9E0" w14:textId="77777777" w:rsidR="0089264D" w:rsidRPr="00B40C4C" w:rsidRDefault="0089264D" w:rsidP="009137DA">
            <w:r w:rsidRPr="00B40C4C">
              <w:t>Forsvarsdepartementet</w:t>
            </w: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614BE4C8" w14:textId="77777777" w:rsidR="0089264D" w:rsidRPr="00B40C4C" w:rsidRDefault="0089264D" w:rsidP="007148F5">
            <w:pPr>
              <w:jc w:val="right"/>
            </w:pPr>
          </w:p>
        </w:tc>
      </w:tr>
      <w:tr w:rsidR="00446E55" w:rsidRPr="00B40C4C" w14:paraId="76ED671C" w14:textId="77777777">
        <w:trPr>
          <w:trHeight w:val="380"/>
        </w:trPr>
        <w:tc>
          <w:tcPr>
            <w:tcW w:w="640" w:type="dxa"/>
            <w:tcBorders>
              <w:top w:val="nil"/>
              <w:left w:val="nil"/>
              <w:bottom w:val="nil"/>
              <w:right w:val="nil"/>
            </w:tcBorders>
            <w:tcMar>
              <w:top w:w="128" w:type="dxa"/>
              <w:left w:w="43" w:type="dxa"/>
              <w:bottom w:w="43" w:type="dxa"/>
              <w:right w:w="43" w:type="dxa"/>
            </w:tcMar>
          </w:tcPr>
          <w:p w14:paraId="61C06E63" w14:textId="77777777" w:rsidR="0089264D" w:rsidRPr="00B40C4C" w:rsidRDefault="0089264D" w:rsidP="009137DA"/>
        </w:tc>
        <w:tc>
          <w:tcPr>
            <w:tcW w:w="500" w:type="dxa"/>
            <w:tcBorders>
              <w:top w:val="nil"/>
              <w:left w:val="nil"/>
              <w:bottom w:val="nil"/>
              <w:right w:val="nil"/>
            </w:tcBorders>
            <w:tcMar>
              <w:top w:w="128" w:type="dxa"/>
              <w:left w:w="43" w:type="dxa"/>
              <w:bottom w:w="43" w:type="dxa"/>
              <w:right w:w="43" w:type="dxa"/>
            </w:tcMar>
            <w:vAlign w:val="bottom"/>
          </w:tcPr>
          <w:p w14:paraId="2E57B10B" w14:textId="77777777" w:rsidR="0089264D" w:rsidRPr="00B40C4C" w:rsidRDefault="0089264D" w:rsidP="009137DA">
            <w:r w:rsidRPr="00B40C4C">
              <w:t>72</w:t>
            </w:r>
          </w:p>
        </w:tc>
        <w:tc>
          <w:tcPr>
            <w:tcW w:w="5880" w:type="dxa"/>
            <w:tcBorders>
              <w:top w:val="nil"/>
              <w:left w:val="nil"/>
              <w:bottom w:val="nil"/>
              <w:right w:val="nil"/>
            </w:tcBorders>
            <w:tcMar>
              <w:top w:w="128" w:type="dxa"/>
              <w:left w:w="43" w:type="dxa"/>
              <w:bottom w:w="43" w:type="dxa"/>
              <w:right w:w="43" w:type="dxa"/>
            </w:tcMar>
            <w:vAlign w:val="bottom"/>
          </w:tcPr>
          <w:p w14:paraId="752FCE1B" w14:textId="77777777" w:rsidR="0089264D" w:rsidRPr="00B40C4C" w:rsidRDefault="0089264D" w:rsidP="009137DA">
            <w:r w:rsidRPr="00B40C4C">
              <w:t>Tilskudd til Norges forskningsråd</w:t>
            </w:r>
          </w:p>
        </w:tc>
        <w:tc>
          <w:tcPr>
            <w:tcW w:w="2520" w:type="dxa"/>
            <w:tcBorders>
              <w:top w:val="nil"/>
              <w:left w:val="nil"/>
              <w:bottom w:val="nil"/>
              <w:right w:val="nil"/>
            </w:tcBorders>
            <w:tcMar>
              <w:top w:w="128" w:type="dxa"/>
              <w:left w:w="43" w:type="dxa"/>
              <w:bottom w:w="43" w:type="dxa"/>
              <w:right w:w="43" w:type="dxa"/>
            </w:tcMar>
            <w:vAlign w:val="bottom"/>
          </w:tcPr>
          <w:p w14:paraId="4602DD37" w14:textId="77777777" w:rsidR="0089264D" w:rsidRPr="00B40C4C" w:rsidRDefault="0089264D" w:rsidP="007148F5">
            <w:pPr>
              <w:jc w:val="right"/>
            </w:pPr>
            <w:r w:rsidRPr="00B40C4C">
              <w:t>238 mill. kroner</w:t>
            </w:r>
          </w:p>
        </w:tc>
      </w:tr>
      <w:tr w:rsidR="00446E55" w:rsidRPr="00B40C4C" w14:paraId="332123B5" w14:textId="77777777">
        <w:trPr>
          <w:trHeight w:val="380"/>
        </w:trPr>
        <w:tc>
          <w:tcPr>
            <w:tcW w:w="640" w:type="dxa"/>
            <w:tcBorders>
              <w:top w:val="nil"/>
              <w:left w:val="nil"/>
              <w:bottom w:val="nil"/>
              <w:right w:val="nil"/>
            </w:tcBorders>
            <w:tcMar>
              <w:top w:w="128" w:type="dxa"/>
              <w:left w:w="43" w:type="dxa"/>
              <w:bottom w:w="43" w:type="dxa"/>
              <w:right w:w="43" w:type="dxa"/>
            </w:tcMar>
          </w:tcPr>
          <w:p w14:paraId="0C999F1A" w14:textId="77777777" w:rsidR="0089264D" w:rsidRPr="00B40C4C" w:rsidRDefault="0089264D" w:rsidP="009137DA"/>
        </w:tc>
        <w:tc>
          <w:tcPr>
            <w:tcW w:w="500" w:type="dxa"/>
            <w:tcBorders>
              <w:top w:val="nil"/>
              <w:left w:val="nil"/>
              <w:bottom w:val="nil"/>
              <w:right w:val="nil"/>
            </w:tcBorders>
            <w:tcMar>
              <w:top w:w="128" w:type="dxa"/>
              <w:left w:w="43" w:type="dxa"/>
              <w:bottom w:w="43" w:type="dxa"/>
              <w:right w:w="43" w:type="dxa"/>
            </w:tcMar>
            <w:vAlign w:val="bottom"/>
          </w:tcPr>
          <w:p w14:paraId="7C795AB8" w14:textId="77777777" w:rsidR="0089264D" w:rsidRPr="00B40C4C" w:rsidRDefault="0089264D" w:rsidP="009137DA">
            <w:r w:rsidRPr="00B40C4C">
              <w:t>73</w:t>
            </w:r>
          </w:p>
        </w:tc>
        <w:tc>
          <w:tcPr>
            <w:tcW w:w="5880" w:type="dxa"/>
            <w:tcBorders>
              <w:top w:val="nil"/>
              <w:left w:val="nil"/>
              <w:bottom w:val="nil"/>
              <w:right w:val="nil"/>
            </w:tcBorders>
            <w:tcMar>
              <w:top w:w="128" w:type="dxa"/>
              <w:left w:w="43" w:type="dxa"/>
              <w:bottom w:w="43" w:type="dxa"/>
              <w:right w:w="43" w:type="dxa"/>
            </w:tcMar>
            <w:vAlign w:val="bottom"/>
          </w:tcPr>
          <w:p w14:paraId="569A4079" w14:textId="77777777" w:rsidR="0089264D" w:rsidRPr="00B40C4C" w:rsidRDefault="0089264D" w:rsidP="009137DA">
            <w:r w:rsidRPr="00B40C4C">
              <w:t>Forskning og utvikling</w:t>
            </w:r>
          </w:p>
        </w:tc>
        <w:tc>
          <w:tcPr>
            <w:tcW w:w="2520" w:type="dxa"/>
            <w:tcBorders>
              <w:top w:val="nil"/>
              <w:left w:val="nil"/>
              <w:bottom w:val="nil"/>
              <w:right w:val="nil"/>
            </w:tcBorders>
            <w:tcMar>
              <w:top w:w="128" w:type="dxa"/>
              <w:left w:w="43" w:type="dxa"/>
              <w:bottom w:w="43" w:type="dxa"/>
              <w:right w:w="43" w:type="dxa"/>
            </w:tcMar>
            <w:vAlign w:val="bottom"/>
          </w:tcPr>
          <w:p w14:paraId="76A85711" w14:textId="77777777" w:rsidR="0089264D" w:rsidRPr="00B40C4C" w:rsidRDefault="0089264D" w:rsidP="007148F5">
            <w:pPr>
              <w:jc w:val="right"/>
            </w:pPr>
            <w:r w:rsidRPr="00B40C4C">
              <w:t>380 mill. kroner</w:t>
            </w:r>
          </w:p>
        </w:tc>
      </w:tr>
      <w:tr w:rsidR="00446E55" w:rsidRPr="00B40C4C" w14:paraId="22958621"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1963AC66" w14:textId="77777777" w:rsidR="0089264D" w:rsidRPr="00B40C4C" w:rsidRDefault="0089264D" w:rsidP="009137DA"/>
        </w:tc>
        <w:tc>
          <w:tcPr>
            <w:tcW w:w="500" w:type="dxa"/>
            <w:tcBorders>
              <w:top w:val="nil"/>
              <w:left w:val="nil"/>
              <w:bottom w:val="single" w:sz="4" w:space="0" w:color="000000"/>
              <w:right w:val="nil"/>
            </w:tcBorders>
            <w:tcMar>
              <w:top w:w="128" w:type="dxa"/>
              <w:left w:w="43" w:type="dxa"/>
              <w:bottom w:w="43" w:type="dxa"/>
              <w:right w:w="43" w:type="dxa"/>
            </w:tcMar>
            <w:vAlign w:val="bottom"/>
          </w:tcPr>
          <w:p w14:paraId="1FD99023" w14:textId="77777777" w:rsidR="0089264D" w:rsidRPr="00B40C4C" w:rsidRDefault="0089264D" w:rsidP="009137DA">
            <w:r w:rsidRPr="00B40C4C">
              <w:t>78</w:t>
            </w:r>
          </w:p>
        </w:tc>
        <w:tc>
          <w:tcPr>
            <w:tcW w:w="5880" w:type="dxa"/>
            <w:tcBorders>
              <w:top w:val="nil"/>
              <w:left w:val="nil"/>
              <w:bottom w:val="single" w:sz="4" w:space="0" w:color="000000"/>
              <w:right w:val="nil"/>
            </w:tcBorders>
            <w:tcMar>
              <w:top w:w="128" w:type="dxa"/>
              <w:left w:w="43" w:type="dxa"/>
              <w:bottom w:w="43" w:type="dxa"/>
              <w:right w:w="43" w:type="dxa"/>
            </w:tcMar>
            <w:vAlign w:val="bottom"/>
          </w:tcPr>
          <w:p w14:paraId="787B4256" w14:textId="77777777" w:rsidR="0089264D" w:rsidRPr="00B40C4C" w:rsidRDefault="0089264D" w:rsidP="009137DA">
            <w:r w:rsidRPr="00B40C4C">
              <w:t>Norges tilskudd til NATOs og internasjonale driftsbudsjetter</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2BACE337" w14:textId="77777777" w:rsidR="0089264D" w:rsidRPr="00B40C4C" w:rsidRDefault="0089264D" w:rsidP="007148F5">
            <w:pPr>
              <w:jc w:val="right"/>
            </w:pPr>
            <w:r w:rsidRPr="00B40C4C">
              <w:t>120 mill. kroner</w:t>
            </w:r>
          </w:p>
        </w:tc>
      </w:tr>
    </w:tbl>
    <w:p w14:paraId="1878BE71" w14:textId="77777777" w:rsidR="0089264D" w:rsidRPr="00B40C4C" w:rsidRDefault="0089264D" w:rsidP="00B40C4C">
      <w:pPr>
        <w:pStyle w:val="a-vedtak-del"/>
      </w:pPr>
      <w:r w:rsidRPr="00B40C4C">
        <w:lastRenderedPageBreak/>
        <w:t>V</w:t>
      </w:r>
    </w:p>
    <w:p w14:paraId="6B2EBE2E" w14:textId="77777777" w:rsidR="0089264D" w:rsidRPr="00B40C4C" w:rsidRDefault="0089264D" w:rsidP="009137DA">
      <w:pPr>
        <w:pStyle w:val="a-vedtak-tekst"/>
      </w:pPr>
      <w:r w:rsidRPr="00B40C4C">
        <w:t>Investeringsfullmakter</w:t>
      </w:r>
    </w:p>
    <w:p w14:paraId="7B42CF56" w14:textId="77777777" w:rsidR="0089264D" w:rsidRPr="00B40C4C" w:rsidRDefault="0089264D" w:rsidP="009137DA">
      <w:r w:rsidRPr="00B40C4C">
        <w:t>Stortinget samtykker i at Forsvarsdepartementet i 2025 kan:</w:t>
      </w:r>
    </w:p>
    <w:p w14:paraId="4D191459" w14:textId="77777777" w:rsidR="0089264D" w:rsidRPr="00B40C4C" w:rsidRDefault="0089264D" w:rsidP="00847E39">
      <w:pPr>
        <w:pStyle w:val="Nummerertliste"/>
        <w:numPr>
          <w:ilvl w:val="0"/>
          <w:numId w:val="72"/>
        </w:numPr>
      </w:pPr>
      <w:r w:rsidRPr="00B40C4C">
        <w:t>starte opp følgende nye investeringsprosjekter:</w:t>
      </w:r>
    </w:p>
    <w:p w14:paraId="562E68C8" w14:textId="77777777" w:rsidR="0089264D" w:rsidRPr="00B40C4C" w:rsidRDefault="0089264D" w:rsidP="009137DA">
      <w:pPr>
        <w:pStyle w:val="Tabellnavn"/>
      </w:pPr>
      <w:r w:rsidRPr="00B40C4C">
        <w:t>02N1xt2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446E55" w:rsidRPr="00B40C4C" w14:paraId="2ACC41A4" w14:textId="77777777">
        <w:trPr>
          <w:trHeight w:val="360"/>
        </w:trPr>
        <w:tc>
          <w:tcPr>
            <w:tcW w:w="4780" w:type="dxa"/>
            <w:tcBorders>
              <w:top w:val="single" w:sz="4" w:space="0" w:color="000000"/>
              <w:left w:val="nil"/>
              <w:bottom w:val="nil"/>
              <w:right w:val="nil"/>
            </w:tcBorders>
            <w:tcMar>
              <w:top w:w="128" w:type="dxa"/>
              <w:left w:w="43" w:type="dxa"/>
              <w:bottom w:w="43" w:type="dxa"/>
              <w:right w:w="43" w:type="dxa"/>
            </w:tcMar>
            <w:vAlign w:val="bottom"/>
          </w:tcPr>
          <w:p w14:paraId="4D76A150" w14:textId="77777777" w:rsidR="0089264D" w:rsidRPr="00B40C4C" w:rsidRDefault="0089264D" w:rsidP="00503FD6">
            <w:r w:rsidRPr="00B40C4C">
              <w:t>Prosjekt</w:t>
            </w:r>
          </w:p>
        </w:tc>
        <w:tc>
          <w:tcPr>
            <w:tcW w:w="4780" w:type="dxa"/>
            <w:tcBorders>
              <w:top w:val="single" w:sz="4" w:space="0" w:color="000000"/>
              <w:left w:val="nil"/>
              <w:bottom w:val="nil"/>
              <w:right w:val="nil"/>
            </w:tcBorders>
            <w:tcMar>
              <w:top w:w="128" w:type="dxa"/>
              <w:left w:w="43" w:type="dxa"/>
              <w:bottom w:w="43" w:type="dxa"/>
              <w:right w:w="43" w:type="dxa"/>
            </w:tcMar>
            <w:vAlign w:val="bottom"/>
          </w:tcPr>
          <w:p w14:paraId="5B17600A" w14:textId="77777777" w:rsidR="0089264D" w:rsidRPr="00B40C4C" w:rsidRDefault="0089264D" w:rsidP="009137DA">
            <w:r w:rsidRPr="00B40C4C">
              <w:t>Kostnadsramme</w:t>
            </w:r>
          </w:p>
        </w:tc>
      </w:tr>
      <w:tr w:rsidR="00446E55" w:rsidRPr="00B40C4C" w14:paraId="2B4A0937" w14:textId="77777777">
        <w:trPr>
          <w:trHeight w:val="380"/>
        </w:trPr>
        <w:tc>
          <w:tcPr>
            <w:tcW w:w="4780" w:type="dxa"/>
            <w:tcBorders>
              <w:top w:val="single" w:sz="4" w:space="0" w:color="000000"/>
              <w:left w:val="nil"/>
              <w:bottom w:val="single" w:sz="4" w:space="0" w:color="000000"/>
              <w:right w:val="nil"/>
            </w:tcBorders>
            <w:tcMar>
              <w:top w:w="128" w:type="dxa"/>
              <w:left w:w="43" w:type="dxa"/>
              <w:bottom w:w="43" w:type="dxa"/>
              <w:right w:w="43" w:type="dxa"/>
            </w:tcMar>
          </w:tcPr>
          <w:p w14:paraId="78FEFA87" w14:textId="77777777" w:rsidR="0089264D" w:rsidRPr="00B40C4C" w:rsidRDefault="0089264D" w:rsidP="009137DA">
            <w:r w:rsidRPr="00B40C4C">
              <w:t xml:space="preserve">7621 Bakkebasert luftvern </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E17F5" w14:textId="77777777" w:rsidR="0089264D" w:rsidRPr="00B40C4C" w:rsidRDefault="0089264D" w:rsidP="009137DA">
            <w:r w:rsidRPr="00B40C4C">
              <w:t xml:space="preserve">4 630 mill. kroner </w:t>
            </w:r>
          </w:p>
        </w:tc>
      </w:tr>
    </w:tbl>
    <w:p w14:paraId="6FF7569B" w14:textId="77777777" w:rsidR="0089264D" w:rsidRPr="00B40C4C" w:rsidRDefault="0089264D" w:rsidP="00847E39">
      <w:pPr>
        <w:pStyle w:val="Listeavsnitt"/>
      </w:pPr>
      <w:r w:rsidRPr="00B40C4C">
        <w:t>og endre omfang og kostnadsramme for følgende investeringsprosjekter:</w:t>
      </w:r>
    </w:p>
    <w:p w14:paraId="7EC2664D" w14:textId="77777777" w:rsidR="0089264D" w:rsidRPr="00B40C4C" w:rsidRDefault="0089264D" w:rsidP="009137DA">
      <w:pPr>
        <w:pStyle w:val="Tabellnavn"/>
      </w:pPr>
      <w:r w:rsidRPr="00B40C4C">
        <w:t>02N1xt2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80"/>
        <w:gridCol w:w="2180"/>
      </w:tblGrid>
      <w:tr w:rsidR="00446E55" w:rsidRPr="00B40C4C" w14:paraId="14ABACC3" w14:textId="77777777">
        <w:trPr>
          <w:trHeight w:val="360"/>
        </w:trPr>
        <w:tc>
          <w:tcPr>
            <w:tcW w:w="7380" w:type="dxa"/>
            <w:tcBorders>
              <w:top w:val="single" w:sz="4" w:space="0" w:color="000000"/>
              <w:left w:val="nil"/>
              <w:bottom w:val="nil"/>
              <w:right w:val="nil"/>
            </w:tcBorders>
            <w:tcMar>
              <w:top w:w="128" w:type="dxa"/>
              <w:left w:w="43" w:type="dxa"/>
              <w:bottom w:w="43" w:type="dxa"/>
              <w:right w:w="43" w:type="dxa"/>
            </w:tcMar>
            <w:vAlign w:val="bottom"/>
          </w:tcPr>
          <w:p w14:paraId="02DB8AB1" w14:textId="77777777" w:rsidR="0089264D" w:rsidRPr="00B40C4C" w:rsidRDefault="0089264D" w:rsidP="00503FD6">
            <w:r w:rsidRPr="00B40C4C">
              <w:t>Prosjekt</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3B645F60" w14:textId="77777777" w:rsidR="0089264D" w:rsidRPr="00B40C4C" w:rsidRDefault="0089264D" w:rsidP="007148F5">
            <w:pPr>
              <w:jc w:val="right"/>
            </w:pPr>
            <w:r w:rsidRPr="00B40C4C">
              <w:t>Kostnadsramme</w:t>
            </w:r>
          </w:p>
        </w:tc>
      </w:tr>
      <w:tr w:rsidR="00446E55" w:rsidRPr="00B40C4C" w14:paraId="7F29AB4E" w14:textId="77777777">
        <w:trPr>
          <w:trHeight w:val="380"/>
        </w:trPr>
        <w:tc>
          <w:tcPr>
            <w:tcW w:w="7380" w:type="dxa"/>
            <w:tcBorders>
              <w:top w:val="single" w:sz="4" w:space="0" w:color="000000"/>
              <w:left w:val="nil"/>
              <w:bottom w:val="nil"/>
              <w:right w:val="nil"/>
            </w:tcBorders>
            <w:tcMar>
              <w:top w:w="128" w:type="dxa"/>
              <w:left w:w="43" w:type="dxa"/>
              <w:bottom w:w="43" w:type="dxa"/>
              <w:right w:w="43" w:type="dxa"/>
            </w:tcMar>
          </w:tcPr>
          <w:p w14:paraId="190F78E1" w14:textId="77777777" w:rsidR="0089264D" w:rsidRPr="00B40C4C" w:rsidRDefault="0089264D" w:rsidP="009137DA">
            <w:r w:rsidRPr="00B40C4C">
              <w:t>2559 Landbasert transportstøtte</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019D0085" w14:textId="77777777" w:rsidR="0089264D" w:rsidRPr="00B40C4C" w:rsidRDefault="0089264D" w:rsidP="007148F5">
            <w:pPr>
              <w:jc w:val="right"/>
            </w:pPr>
            <w:r w:rsidRPr="00B40C4C">
              <w:t>  3 164 mill. kroner</w:t>
            </w:r>
          </w:p>
        </w:tc>
      </w:tr>
      <w:tr w:rsidR="00446E55" w:rsidRPr="00B40C4C" w14:paraId="5B4E5258" w14:textId="77777777">
        <w:trPr>
          <w:trHeight w:val="380"/>
        </w:trPr>
        <w:tc>
          <w:tcPr>
            <w:tcW w:w="7380" w:type="dxa"/>
            <w:tcBorders>
              <w:top w:val="nil"/>
              <w:left w:val="nil"/>
              <w:bottom w:val="nil"/>
              <w:right w:val="nil"/>
            </w:tcBorders>
            <w:tcMar>
              <w:top w:w="128" w:type="dxa"/>
              <w:left w:w="43" w:type="dxa"/>
              <w:bottom w:w="43" w:type="dxa"/>
              <w:right w:w="43" w:type="dxa"/>
            </w:tcMar>
          </w:tcPr>
          <w:p w14:paraId="7C9DC9FE" w14:textId="77777777" w:rsidR="0089264D" w:rsidRPr="00B40C4C" w:rsidRDefault="0089264D" w:rsidP="009137DA">
            <w:r w:rsidRPr="00B40C4C">
              <w:t>6192 Oppgradering av luftvernmissil til FN klasse fregatter</w:t>
            </w:r>
          </w:p>
        </w:tc>
        <w:tc>
          <w:tcPr>
            <w:tcW w:w="2180" w:type="dxa"/>
            <w:tcBorders>
              <w:top w:val="nil"/>
              <w:left w:val="nil"/>
              <w:bottom w:val="nil"/>
              <w:right w:val="nil"/>
            </w:tcBorders>
            <w:tcMar>
              <w:top w:w="128" w:type="dxa"/>
              <w:left w:w="43" w:type="dxa"/>
              <w:bottom w:w="43" w:type="dxa"/>
              <w:right w:w="43" w:type="dxa"/>
            </w:tcMar>
            <w:vAlign w:val="bottom"/>
          </w:tcPr>
          <w:p w14:paraId="4C5B07FD" w14:textId="77777777" w:rsidR="0089264D" w:rsidRPr="00B40C4C" w:rsidRDefault="0089264D" w:rsidP="007148F5">
            <w:pPr>
              <w:jc w:val="right"/>
            </w:pPr>
            <w:r w:rsidRPr="00B40C4C">
              <w:t>4 405 mill. kroner</w:t>
            </w:r>
          </w:p>
        </w:tc>
      </w:tr>
      <w:tr w:rsidR="00446E55" w:rsidRPr="00B40C4C" w14:paraId="52C9CF15" w14:textId="77777777">
        <w:trPr>
          <w:trHeight w:val="380"/>
        </w:trPr>
        <w:tc>
          <w:tcPr>
            <w:tcW w:w="7380" w:type="dxa"/>
            <w:tcBorders>
              <w:top w:val="nil"/>
              <w:left w:val="nil"/>
              <w:bottom w:val="single" w:sz="4" w:space="0" w:color="000000"/>
              <w:right w:val="nil"/>
            </w:tcBorders>
            <w:tcMar>
              <w:top w:w="128" w:type="dxa"/>
              <w:left w:w="43" w:type="dxa"/>
              <w:bottom w:w="43" w:type="dxa"/>
              <w:right w:w="43" w:type="dxa"/>
            </w:tcMar>
          </w:tcPr>
          <w:p w14:paraId="66B9E736" w14:textId="77777777" w:rsidR="0089264D" w:rsidRPr="00B40C4C" w:rsidRDefault="0089264D" w:rsidP="009137DA">
            <w:r w:rsidRPr="00B40C4C">
              <w:t>Program felles IKT-tjenester i departementsfellesskapet, endringstrinn 1,2 og 3</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04E7FC61" w14:textId="77777777" w:rsidR="0089264D" w:rsidRPr="00B40C4C" w:rsidRDefault="0089264D" w:rsidP="007148F5">
            <w:pPr>
              <w:jc w:val="right"/>
            </w:pPr>
            <w:r w:rsidRPr="00B40C4C">
              <w:t>2 242 mill. kroner</w:t>
            </w:r>
          </w:p>
        </w:tc>
      </w:tr>
    </w:tbl>
    <w:p w14:paraId="405C6844" w14:textId="77777777" w:rsidR="0089264D" w:rsidRPr="00B40C4C" w:rsidRDefault="0089264D" w:rsidP="00B40C4C">
      <w:pPr>
        <w:pStyle w:val="Nummerertliste"/>
      </w:pPr>
      <w:r w:rsidRPr="00B40C4C">
        <w:t>Fullmaktene under punkt 1 gjelder også forpliktelser som inngås i senere budsjettår, innenfor kostnadsrammen for prosjektene. Forsvarsdepartementet gis fullmakt til å pris- og valutajustere kostnadsrammene i senere år.</w:t>
      </w:r>
    </w:p>
    <w:p w14:paraId="3418C069" w14:textId="77777777" w:rsidR="0089264D" w:rsidRPr="00B40C4C" w:rsidRDefault="0089264D" w:rsidP="009137DA">
      <w:pPr>
        <w:pStyle w:val="Nummerertliste"/>
      </w:pPr>
      <w:r w:rsidRPr="00B40C4C">
        <w:t>endre tidligere godkjente prosjekter som anført i Prop. 1 S (2024–2025), herunder endrede kostnadsrammer.</w:t>
      </w:r>
    </w:p>
    <w:p w14:paraId="349A4F77" w14:textId="77777777" w:rsidR="0089264D" w:rsidRPr="00B40C4C" w:rsidRDefault="0089264D" w:rsidP="009137DA">
      <w:pPr>
        <w:pStyle w:val="Nummerertliste"/>
      </w:pPr>
      <w:r w:rsidRPr="00B40C4C">
        <w:t>starte opp og gjennomføre materiellinvesteringsprosjekter med en kostnadsramme under 1 000 mill. kroner.</w:t>
      </w:r>
    </w:p>
    <w:p w14:paraId="1EE76179" w14:textId="77777777" w:rsidR="0089264D" w:rsidRPr="00B40C4C" w:rsidRDefault="0089264D" w:rsidP="009137DA">
      <w:pPr>
        <w:pStyle w:val="Nummerertliste"/>
      </w:pPr>
      <w:r w:rsidRPr="00B40C4C">
        <w:t>starte opp og gjennomføre eiendoms-, bygge- og anleggsprosjekter (inkludert tilhørende innredning) med en kostnadsramme under 500 mill. kroner.</w:t>
      </w:r>
    </w:p>
    <w:p w14:paraId="2D931F3F" w14:textId="77777777" w:rsidR="0089264D" w:rsidRPr="00B40C4C" w:rsidRDefault="0089264D" w:rsidP="009137DA">
      <w:pPr>
        <w:pStyle w:val="Nummerertliste"/>
      </w:pPr>
      <w:r w:rsidRPr="00B40C4C">
        <w:t>nytte bevilgningen på den enkelte investeringspost, hhv. post 44, 45, 47 og 48 fritt mellom formål, bygg- og eiendomskategorier, anskaffelser og prosjekter som presentert i Prop. 1 S (2024–2025).</w:t>
      </w:r>
    </w:p>
    <w:p w14:paraId="002287E3" w14:textId="77777777" w:rsidR="0089264D" w:rsidRPr="00B40C4C" w:rsidRDefault="0089264D" w:rsidP="009137DA">
      <w:pPr>
        <w:pStyle w:val="Nummerertliste"/>
      </w:pPr>
      <w:r w:rsidRPr="00B40C4C">
        <w:t>gjennomføre konsept- og definisjonsfasen av planlagte materiellanskaffelser.</w:t>
      </w:r>
    </w:p>
    <w:p w14:paraId="47C3B454" w14:textId="77777777" w:rsidR="0089264D" w:rsidRPr="00B40C4C" w:rsidRDefault="0089264D" w:rsidP="009137DA">
      <w:pPr>
        <w:pStyle w:val="Nummerertliste"/>
      </w:pPr>
      <w:r w:rsidRPr="00B40C4C">
        <w:t>igangsette planlegging og prosjektering av eiendoms-, bygge- og anleggsprosjekter (inkludert tilhørende innredning) innenfor rammen av bevilgningen på de respektive poster.</w:t>
      </w:r>
    </w:p>
    <w:p w14:paraId="39E9E271" w14:textId="77777777" w:rsidR="0089264D" w:rsidRPr="00B40C4C" w:rsidRDefault="0089264D" w:rsidP="009137DA">
      <w:pPr>
        <w:pStyle w:val="Nummerertliste"/>
      </w:pPr>
      <w:r w:rsidRPr="00B40C4C">
        <w:t>inkludere gjennomføringskostnader i eiendoms-, bygge- og anleggsprosjekter på post 47.</w:t>
      </w:r>
    </w:p>
    <w:p w14:paraId="5CA0EECD" w14:textId="77777777" w:rsidR="0089264D" w:rsidRPr="00B40C4C" w:rsidRDefault="0089264D" w:rsidP="009137DA">
      <w:pPr>
        <w:pStyle w:val="Fullmakttit"/>
      </w:pPr>
      <w:r w:rsidRPr="00B40C4C">
        <w:t>Andre fullmakter</w:t>
      </w:r>
    </w:p>
    <w:p w14:paraId="24F621F0" w14:textId="77777777" w:rsidR="0089264D" w:rsidRPr="00B40C4C" w:rsidRDefault="0089264D" w:rsidP="009137DA">
      <w:pPr>
        <w:pStyle w:val="a-vedtak-del"/>
      </w:pPr>
      <w:r w:rsidRPr="00B40C4C">
        <w:t>VI</w:t>
      </w:r>
    </w:p>
    <w:p w14:paraId="1180CA82" w14:textId="77777777" w:rsidR="0089264D" w:rsidRPr="00B40C4C" w:rsidRDefault="0089264D" w:rsidP="009137DA">
      <w:pPr>
        <w:pStyle w:val="a-vedtak-tekst"/>
      </w:pPr>
      <w:r w:rsidRPr="00B40C4C">
        <w:t>Nettobudsjettering av salgsomkostninger</w:t>
      </w:r>
    </w:p>
    <w:p w14:paraId="14E59A4C" w14:textId="77777777" w:rsidR="0089264D" w:rsidRPr="00B40C4C" w:rsidRDefault="0089264D" w:rsidP="009137DA">
      <w:r w:rsidRPr="00B40C4C">
        <w:t xml:space="preserve">Stortinget samtykker i at Forsvarsdepartementet i 2025 kan trekke salgsomkostninger ved salg av materiell og fast eiendom fra salgsinntekter før det overskytende inntektsføres under kapittel 4760 Forsvarsmateriell og større anskaffelser og vedlikehold, post 45 Større utstyrsanskaffelser </w:t>
      </w:r>
      <w:r w:rsidRPr="00B40C4C">
        <w:lastRenderedPageBreak/>
        <w:t>og vedlikehold, inntekter og kapittel 4710 Forsvarsbygg og nybygg og nyanlegg, post 47 Salg av eiendom.</w:t>
      </w:r>
    </w:p>
    <w:p w14:paraId="475D0A82" w14:textId="77777777" w:rsidR="0089264D" w:rsidRPr="00B40C4C" w:rsidRDefault="0089264D" w:rsidP="009137DA">
      <w:pPr>
        <w:pStyle w:val="a-vedtak-del"/>
      </w:pPr>
      <w:r w:rsidRPr="00B40C4C">
        <w:t>VII</w:t>
      </w:r>
    </w:p>
    <w:p w14:paraId="57690035" w14:textId="77777777" w:rsidR="0089264D" w:rsidRPr="00B40C4C" w:rsidRDefault="0089264D" w:rsidP="009137DA">
      <w:pPr>
        <w:pStyle w:val="a-vedtak-tekst"/>
      </w:pPr>
      <w:r w:rsidRPr="00B40C4C">
        <w:t>Personell</w:t>
      </w:r>
    </w:p>
    <w:p w14:paraId="7239C911" w14:textId="77777777" w:rsidR="0089264D" w:rsidRPr="00B40C4C" w:rsidRDefault="0089264D" w:rsidP="009137DA">
      <w:r w:rsidRPr="00B40C4C">
        <w:t>Stortinget samtykker i at:</w:t>
      </w:r>
    </w:p>
    <w:p w14:paraId="2DE38CE2" w14:textId="77777777" w:rsidR="0089264D" w:rsidRPr="00B40C4C" w:rsidRDefault="0089264D" w:rsidP="00847E39">
      <w:pPr>
        <w:pStyle w:val="Nummerertliste"/>
        <w:numPr>
          <w:ilvl w:val="0"/>
          <w:numId w:val="73"/>
        </w:numPr>
      </w:pPr>
      <w:r w:rsidRPr="00B40C4C">
        <w:t>Forsvarsdepartementet i 2025 kan fastsette lengden på førstegangstjenesten, repetisjonstjenesten og heimevernstjenesten slik det går frem av Prop. 1 S (2024–2025).</w:t>
      </w:r>
    </w:p>
    <w:p w14:paraId="0DA08FBF" w14:textId="77777777" w:rsidR="0089264D" w:rsidRPr="00B40C4C" w:rsidRDefault="0089264D" w:rsidP="009137DA">
      <w:pPr>
        <w:pStyle w:val="Nummerertliste"/>
      </w:pPr>
      <w:r w:rsidRPr="00B40C4C">
        <w:t>enheter oppsatt med frivillig heimevernspersonell kan overføres til forsvarsgrener og fellesinstitusjoner, og benyttes i operasjoner i utlandet.</w:t>
      </w:r>
    </w:p>
    <w:p w14:paraId="63B75D77" w14:textId="77777777" w:rsidR="0089264D" w:rsidRPr="00B40C4C" w:rsidRDefault="0089264D" w:rsidP="009137DA">
      <w:pPr>
        <w:pStyle w:val="a-vedtak-del"/>
      </w:pPr>
      <w:r w:rsidRPr="00B40C4C">
        <w:t>VIII</w:t>
      </w:r>
    </w:p>
    <w:p w14:paraId="0C897839" w14:textId="77777777" w:rsidR="0089264D" w:rsidRPr="00B40C4C" w:rsidRDefault="0089264D" w:rsidP="009137DA">
      <w:pPr>
        <w:pStyle w:val="a-vedtak-tekst"/>
      </w:pPr>
      <w:r w:rsidRPr="00B40C4C">
        <w:t xml:space="preserve">Fullmakter </w:t>
      </w:r>
      <w:proofErr w:type="gramStart"/>
      <w:r w:rsidRPr="00B40C4C">
        <w:t>vedrørende</w:t>
      </w:r>
      <w:proofErr w:type="gramEnd"/>
      <w:r w:rsidRPr="00B40C4C">
        <w:t xml:space="preserve"> fast eiendom</w:t>
      </w:r>
    </w:p>
    <w:p w14:paraId="10D5DBF5" w14:textId="77777777" w:rsidR="0089264D" w:rsidRPr="00B40C4C" w:rsidRDefault="0089264D" w:rsidP="009137DA">
      <w:r w:rsidRPr="00B40C4C">
        <w:t>Stortinget samtykker i at Forsvarsdepartementet i 2025 kan:</w:t>
      </w:r>
    </w:p>
    <w:p w14:paraId="7763F0C9" w14:textId="77777777" w:rsidR="0089264D" w:rsidRPr="00B40C4C" w:rsidRDefault="0089264D" w:rsidP="00235EF5">
      <w:pPr>
        <w:pStyle w:val="Nummerertliste"/>
        <w:numPr>
          <w:ilvl w:val="0"/>
          <w:numId w:val="74"/>
        </w:numPr>
      </w:pPr>
      <w:r w:rsidRPr="00B40C4C">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5019445B" w14:textId="77777777" w:rsidR="0089264D" w:rsidRPr="00B40C4C" w:rsidRDefault="0089264D" w:rsidP="009137DA">
      <w:pPr>
        <w:pStyle w:val="alfaliste2"/>
      </w:pPr>
      <w:r w:rsidRPr="00B40C4C">
        <w:t>rullebaner, taksebaner med tilhørende sikkerhetsområder, flyoppstillingsplasser og andre arealer og infrastruktur for flyoperasjoner</w:t>
      </w:r>
    </w:p>
    <w:p w14:paraId="74604247" w14:textId="77777777" w:rsidR="0089264D" w:rsidRPr="00B40C4C" w:rsidRDefault="0089264D" w:rsidP="009137DA">
      <w:pPr>
        <w:pStyle w:val="alfaliste2"/>
      </w:pPr>
      <w:r w:rsidRPr="00B40C4C">
        <w:t>terminal innrettet mot det service- og tjenestebehov som forbrukere og myndigheter har bruk for</w:t>
      </w:r>
    </w:p>
    <w:p w14:paraId="2BDB9B39" w14:textId="77777777" w:rsidR="0089264D" w:rsidRPr="00B40C4C" w:rsidRDefault="0089264D" w:rsidP="009137DA">
      <w:pPr>
        <w:pStyle w:val="alfaliste2"/>
      </w:pPr>
      <w:r w:rsidRPr="00B40C4C">
        <w:t>områder for kollektiv og privat tilbringertjeneste</w:t>
      </w:r>
    </w:p>
    <w:p w14:paraId="22DEB63F" w14:textId="77777777" w:rsidR="0089264D" w:rsidRPr="00B40C4C" w:rsidRDefault="0089264D" w:rsidP="009137DA">
      <w:pPr>
        <w:pStyle w:val="alfaliste2"/>
      </w:pPr>
      <w:r w:rsidRPr="00B40C4C">
        <w:t>kontorer og lignende</w:t>
      </w:r>
    </w:p>
    <w:p w14:paraId="55024EE0" w14:textId="77777777" w:rsidR="0089264D" w:rsidRPr="00B40C4C" w:rsidRDefault="0089264D" w:rsidP="009137DA">
      <w:pPr>
        <w:pStyle w:val="alfaliste2"/>
      </w:pPr>
      <w:r w:rsidRPr="00B40C4C">
        <w:t>eiendommer for fremtidig utbygging</w:t>
      </w:r>
    </w:p>
    <w:p w14:paraId="5498C5DC" w14:textId="77777777" w:rsidR="0089264D" w:rsidRPr="00B40C4C" w:rsidRDefault="0089264D" w:rsidP="009137DA">
      <w:pPr>
        <w:pStyle w:val="Nummerertliste"/>
      </w:pPr>
      <w:r w:rsidRPr="00B40C4C">
        <w:t>avhende fast eiendom til en verdi av inntil 100 000 kroner vederlagsfritt eller til underpris når særlige grunner foreligger.</w:t>
      </w:r>
    </w:p>
    <w:p w14:paraId="03EB64A3" w14:textId="77777777" w:rsidR="0089264D" w:rsidRPr="00B40C4C" w:rsidRDefault="0089264D" w:rsidP="009137DA">
      <w:pPr>
        <w:pStyle w:val="a-vedtak-del"/>
      </w:pPr>
      <w:r w:rsidRPr="00B40C4C">
        <w:t>IX</w:t>
      </w:r>
    </w:p>
    <w:p w14:paraId="78808147" w14:textId="77777777" w:rsidR="0089264D" w:rsidRPr="00B40C4C" w:rsidRDefault="0089264D" w:rsidP="009137DA">
      <w:pPr>
        <w:pStyle w:val="a-vedtak-tekst"/>
      </w:pPr>
      <w:r w:rsidRPr="00B40C4C">
        <w:t>Tidspunkt for belastning av utgiftsbevilgninger</w:t>
      </w:r>
    </w:p>
    <w:p w14:paraId="74EC663E" w14:textId="77777777" w:rsidR="0089264D" w:rsidRPr="00B40C4C" w:rsidRDefault="0089264D" w:rsidP="009137DA">
      <w:r w:rsidRPr="00B40C4C">
        <w:t>Stortinget samtykker i at Forsvarsdepartementet i 2025 kan belaste utgiftsbevilgninger for bestillinger gjennom NSPA (NATO Support and Procurement Agency), andre internasjonale organisasjoner eller andre lands myndigheter fra det tidspunkt materiell blir bestilt, selv om levering først skjer senere i budsjettåret eller i et etterfølgende budsjettår.</w:t>
      </w:r>
    </w:p>
    <w:p w14:paraId="2C1B56A1" w14:textId="77777777" w:rsidR="0089264D" w:rsidRPr="00B40C4C" w:rsidRDefault="0089264D" w:rsidP="009137DA">
      <w:pPr>
        <w:pStyle w:val="a-vedtak-del"/>
      </w:pPr>
      <w:r w:rsidRPr="00B40C4C">
        <w:lastRenderedPageBreak/>
        <w:t>X</w:t>
      </w:r>
    </w:p>
    <w:p w14:paraId="2FD72CF1" w14:textId="77777777" w:rsidR="0089264D" w:rsidRPr="00B40C4C" w:rsidRDefault="0089264D" w:rsidP="009137DA">
      <w:pPr>
        <w:pStyle w:val="a-vedtak-tekst"/>
      </w:pPr>
      <w:r w:rsidRPr="00B40C4C">
        <w:t>Uttak fra lager av materiell som er utgiftsført tidligere år</w:t>
      </w:r>
    </w:p>
    <w:p w14:paraId="6CE3D3D8" w14:textId="77777777" w:rsidR="0089264D" w:rsidRPr="00B40C4C" w:rsidRDefault="0089264D" w:rsidP="009137DA">
      <w:r w:rsidRPr="00B40C4C">
        <w:t xml:space="preserve">Stortinget samtykker i at Forsvarsdepartementet i 2025 kan fravike Bevilgningsreglementets bestemmelser om kontant- og ettårsprinsippet ved uttak fra lager som er utgiftsført på kapittel 1720 i tidligere budsjettår til </w:t>
      </w:r>
      <w:proofErr w:type="gramStart"/>
      <w:r w:rsidRPr="00B40C4C">
        <w:t>anvendelse</w:t>
      </w:r>
      <w:proofErr w:type="gramEnd"/>
      <w:r w:rsidRPr="00B40C4C">
        <w:t xml:space="preserve"> på Forsvarsdepartementets kapitler 1700, 1735 og 1791, samt Justis- og beredskapsdepartementets kapittel 481.</w:t>
      </w:r>
    </w:p>
    <w:p w14:paraId="7B42EB71" w14:textId="77777777" w:rsidR="0089264D" w:rsidRPr="00B40C4C" w:rsidRDefault="0089264D" w:rsidP="009137DA">
      <w:pPr>
        <w:pStyle w:val="a-vedtak-del"/>
      </w:pPr>
      <w:r w:rsidRPr="00B40C4C">
        <w:t>XI</w:t>
      </w:r>
    </w:p>
    <w:p w14:paraId="514F567F" w14:textId="77777777" w:rsidR="0089264D" w:rsidRPr="00B40C4C" w:rsidRDefault="0089264D" w:rsidP="009137DA">
      <w:pPr>
        <w:pStyle w:val="a-vedtak-tekst"/>
      </w:pPr>
      <w:r w:rsidRPr="00B40C4C">
        <w:t>Kjøp/innløsing av boliger med fellesgjeld</w:t>
      </w:r>
    </w:p>
    <w:p w14:paraId="6BB61722" w14:textId="77777777" w:rsidR="0089264D" w:rsidRPr="00B40C4C" w:rsidRDefault="0089264D" w:rsidP="009137DA">
      <w:r w:rsidRPr="00B40C4C">
        <w:t>Stortinget samtykker i at Forsvarsdepartementet gjennom Forsvarsbygg i 2025 kan kjøpe/innløse boliger med fellesgjeld, slik at samlet gjeld knyttet til eierskap av slike boliger ikke overstiger 100 mill. kroner.</w:t>
      </w:r>
    </w:p>
    <w:p w14:paraId="43A25AC1" w14:textId="77777777" w:rsidR="0089264D" w:rsidRPr="00B40C4C" w:rsidRDefault="0089264D" w:rsidP="009137DA">
      <w:pPr>
        <w:pStyle w:val="a-vedtak-del"/>
      </w:pPr>
      <w:r w:rsidRPr="00B40C4C">
        <w:t>XII</w:t>
      </w:r>
    </w:p>
    <w:p w14:paraId="46806B11" w14:textId="77777777" w:rsidR="0089264D" w:rsidRPr="00B40C4C" w:rsidRDefault="0089264D" w:rsidP="009137DA">
      <w:pPr>
        <w:pStyle w:val="a-vedtak-tekst"/>
      </w:pPr>
      <w:r w:rsidRPr="00B40C4C">
        <w:t>Militær støtte til Ukraina</w:t>
      </w:r>
    </w:p>
    <w:p w14:paraId="4798338E" w14:textId="77777777" w:rsidR="0089264D" w:rsidRPr="00B40C4C" w:rsidRDefault="0089264D" w:rsidP="009137DA">
      <w:r w:rsidRPr="00B40C4C">
        <w:t>Stortinget samtykker til at Forsvarsdepartementet i 2025, innenfor rammen av Nansen-programmet, kan foreta donasjoner av materiell fra forsvarssektoren som anses som særlig viktig for Ukrainas forsvarskamp. Helhetlige vurderinger av konsekvensene for Forsvarets operative evne og nasjonal beredskap skal ligge til grunn for regjeringens beslutninger om slike donasjoner. Innenfor gjeldende samtykke skal beslutninger om donasjoner fra forsvarssektoren ikke gå ut over en tilstrekkelig nasjonal responsevne.</w:t>
      </w:r>
    </w:p>
    <w:p w14:paraId="34FEBA42" w14:textId="77777777" w:rsidR="0089264D" w:rsidRPr="00B40C4C" w:rsidRDefault="0089264D" w:rsidP="009137DA">
      <w:pPr>
        <w:pStyle w:val="a-vedtak-departement"/>
      </w:pPr>
      <w:r w:rsidRPr="00B40C4C">
        <w:t>Energidepartementet</w:t>
      </w:r>
    </w:p>
    <w:p w14:paraId="2B3C507E" w14:textId="77777777" w:rsidR="0089264D" w:rsidRPr="00B40C4C" w:rsidRDefault="0089264D" w:rsidP="009137DA">
      <w:pPr>
        <w:pStyle w:val="Fullmakttit"/>
      </w:pPr>
      <w:r w:rsidRPr="00B40C4C">
        <w:t>Fullmakter til å overskride gitte bevilgninger</w:t>
      </w:r>
    </w:p>
    <w:p w14:paraId="43E8B56F" w14:textId="77777777" w:rsidR="0089264D" w:rsidRPr="00B40C4C" w:rsidRDefault="0089264D" w:rsidP="009137DA">
      <w:pPr>
        <w:pStyle w:val="a-vedtak-del"/>
      </w:pPr>
      <w:r w:rsidRPr="00B40C4C">
        <w:t>II</w:t>
      </w:r>
    </w:p>
    <w:p w14:paraId="51853DFD" w14:textId="77777777" w:rsidR="0089264D" w:rsidRPr="00B40C4C" w:rsidRDefault="0089264D" w:rsidP="009137DA">
      <w:pPr>
        <w:pStyle w:val="a-vedtak-tekst"/>
      </w:pPr>
      <w:r w:rsidRPr="00B40C4C">
        <w:t>Merinntektsfullmakter</w:t>
      </w:r>
    </w:p>
    <w:p w14:paraId="7FA7E481" w14:textId="77777777" w:rsidR="0089264D" w:rsidRPr="00B40C4C" w:rsidRDefault="0089264D" w:rsidP="009137DA">
      <w:r w:rsidRPr="00B40C4C">
        <w:t>Stortinget samtykker i at Energidepartementet i 2025 kan:</w:t>
      </w:r>
    </w:p>
    <w:p w14:paraId="66F621A5" w14:textId="77777777" w:rsidR="0089264D" w:rsidRPr="00B40C4C" w:rsidRDefault="0089264D" w:rsidP="009137DA">
      <w:pPr>
        <w:pStyle w:val="Tabellnavn"/>
      </w:pPr>
      <w:r w:rsidRPr="00B40C4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4800"/>
      </w:tblGrid>
      <w:tr w:rsidR="00446E55" w:rsidRPr="00B40C4C" w14:paraId="07914CDD" w14:textId="77777777" w:rsidTr="007148F5">
        <w:trPr>
          <w:trHeight w:val="380"/>
        </w:trPr>
        <w:tc>
          <w:tcPr>
            <w:tcW w:w="4800" w:type="dxa"/>
            <w:tcBorders>
              <w:top w:val="single" w:sz="4" w:space="0" w:color="000000"/>
              <w:left w:val="nil"/>
              <w:bottom w:val="single" w:sz="4" w:space="0" w:color="auto"/>
              <w:right w:val="nil"/>
            </w:tcBorders>
            <w:tcMar>
              <w:top w:w="128" w:type="dxa"/>
              <w:left w:w="43" w:type="dxa"/>
              <w:bottom w:w="43" w:type="dxa"/>
              <w:right w:w="43" w:type="dxa"/>
            </w:tcMar>
            <w:vAlign w:val="bottom"/>
          </w:tcPr>
          <w:p w14:paraId="0B75AFA8" w14:textId="77777777" w:rsidR="0089264D" w:rsidRPr="00B40C4C" w:rsidRDefault="0089264D" w:rsidP="00503FD6">
            <w:r w:rsidRPr="00B40C4C">
              <w:t>overskride bevilgningen under</w:t>
            </w:r>
          </w:p>
        </w:tc>
        <w:tc>
          <w:tcPr>
            <w:tcW w:w="4800" w:type="dxa"/>
            <w:tcBorders>
              <w:top w:val="single" w:sz="4" w:space="0" w:color="000000"/>
              <w:left w:val="nil"/>
              <w:bottom w:val="single" w:sz="4" w:space="0" w:color="auto"/>
              <w:right w:val="nil"/>
            </w:tcBorders>
            <w:tcMar>
              <w:top w:w="128" w:type="dxa"/>
              <w:left w:w="43" w:type="dxa"/>
              <w:bottom w:w="43" w:type="dxa"/>
              <w:right w:w="43" w:type="dxa"/>
            </w:tcMar>
            <w:vAlign w:val="bottom"/>
          </w:tcPr>
          <w:p w14:paraId="3CE0650C" w14:textId="77777777" w:rsidR="0089264D" w:rsidRPr="00B40C4C" w:rsidRDefault="0089264D" w:rsidP="009137DA">
            <w:r w:rsidRPr="00B40C4C">
              <w:t>mot tilsvarende merinntekter under</w:t>
            </w:r>
          </w:p>
        </w:tc>
      </w:tr>
      <w:tr w:rsidR="00446E55" w:rsidRPr="00B40C4C" w14:paraId="04098BB2" w14:textId="77777777" w:rsidTr="007148F5">
        <w:trPr>
          <w:trHeight w:val="380"/>
        </w:trPr>
        <w:tc>
          <w:tcPr>
            <w:tcW w:w="4800" w:type="dxa"/>
            <w:tcBorders>
              <w:top w:val="single" w:sz="4" w:space="0" w:color="auto"/>
              <w:left w:val="nil"/>
              <w:bottom w:val="nil"/>
              <w:right w:val="nil"/>
            </w:tcBorders>
            <w:tcMar>
              <w:top w:w="128" w:type="dxa"/>
              <w:left w:w="43" w:type="dxa"/>
              <w:bottom w:w="43" w:type="dxa"/>
              <w:right w:w="43" w:type="dxa"/>
            </w:tcMar>
          </w:tcPr>
          <w:p w14:paraId="6C3E630B" w14:textId="77777777" w:rsidR="0089264D" w:rsidRPr="00B40C4C" w:rsidRDefault="0089264D" w:rsidP="009137DA">
            <w:r w:rsidRPr="00B40C4C">
              <w:t>kap. 1810 post 23</w:t>
            </w:r>
          </w:p>
        </w:tc>
        <w:tc>
          <w:tcPr>
            <w:tcW w:w="4800" w:type="dxa"/>
            <w:tcBorders>
              <w:top w:val="single" w:sz="4" w:space="0" w:color="auto"/>
              <w:left w:val="nil"/>
              <w:bottom w:val="nil"/>
              <w:right w:val="nil"/>
            </w:tcBorders>
            <w:tcMar>
              <w:top w:w="128" w:type="dxa"/>
              <w:left w:w="43" w:type="dxa"/>
              <w:bottom w:w="43" w:type="dxa"/>
              <w:right w:w="43" w:type="dxa"/>
            </w:tcMar>
          </w:tcPr>
          <w:p w14:paraId="306A9602" w14:textId="77777777" w:rsidR="0089264D" w:rsidRPr="00B40C4C" w:rsidRDefault="0089264D" w:rsidP="009137DA">
            <w:r w:rsidRPr="00B40C4C">
              <w:t>kap. 4810 post 02</w:t>
            </w:r>
          </w:p>
        </w:tc>
      </w:tr>
      <w:tr w:rsidR="00446E55" w:rsidRPr="00B40C4C" w14:paraId="1B79B731" w14:textId="77777777">
        <w:trPr>
          <w:trHeight w:val="380"/>
        </w:trPr>
        <w:tc>
          <w:tcPr>
            <w:tcW w:w="4800" w:type="dxa"/>
            <w:tcBorders>
              <w:top w:val="nil"/>
              <w:left w:val="nil"/>
              <w:bottom w:val="nil"/>
              <w:right w:val="nil"/>
            </w:tcBorders>
            <w:tcMar>
              <w:top w:w="128" w:type="dxa"/>
              <w:left w:w="43" w:type="dxa"/>
              <w:bottom w:w="43" w:type="dxa"/>
              <w:right w:w="43" w:type="dxa"/>
            </w:tcMar>
          </w:tcPr>
          <w:p w14:paraId="7D40CB48" w14:textId="77777777" w:rsidR="0089264D" w:rsidRPr="00B40C4C" w:rsidRDefault="0089264D" w:rsidP="009137DA">
            <w:r w:rsidRPr="00B40C4C">
              <w:t>kap. 1820 post 23</w:t>
            </w:r>
          </w:p>
        </w:tc>
        <w:tc>
          <w:tcPr>
            <w:tcW w:w="4800" w:type="dxa"/>
            <w:tcBorders>
              <w:top w:val="nil"/>
              <w:left w:val="nil"/>
              <w:bottom w:val="nil"/>
              <w:right w:val="nil"/>
            </w:tcBorders>
            <w:tcMar>
              <w:top w:w="128" w:type="dxa"/>
              <w:left w:w="43" w:type="dxa"/>
              <w:bottom w:w="43" w:type="dxa"/>
              <w:right w:w="43" w:type="dxa"/>
            </w:tcMar>
          </w:tcPr>
          <w:p w14:paraId="39C37C06" w14:textId="77777777" w:rsidR="0089264D" w:rsidRPr="00B40C4C" w:rsidRDefault="0089264D" w:rsidP="009137DA">
            <w:r w:rsidRPr="00B40C4C">
              <w:t>kap. 4820 post 02</w:t>
            </w:r>
          </w:p>
        </w:tc>
      </w:tr>
      <w:tr w:rsidR="00446E55" w:rsidRPr="00B40C4C" w14:paraId="56320754" w14:textId="77777777">
        <w:trPr>
          <w:trHeight w:val="380"/>
        </w:trPr>
        <w:tc>
          <w:tcPr>
            <w:tcW w:w="4800" w:type="dxa"/>
            <w:tcBorders>
              <w:top w:val="nil"/>
              <w:left w:val="nil"/>
              <w:bottom w:val="nil"/>
              <w:right w:val="nil"/>
            </w:tcBorders>
            <w:tcMar>
              <w:top w:w="128" w:type="dxa"/>
              <w:left w:w="43" w:type="dxa"/>
              <w:bottom w:w="43" w:type="dxa"/>
              <w:right w:w="43" w:type="dxa"/>
            </w:tcMar>
          </w:tcPr>
          <w:p w14:paraId="27759171" w14:textId="77777777" w:rsidR="0089264D" w:rsidRPr="00B40C4C" w:rsidRDefault="0089264D" w:rsidP="009137DA">
            <w:r w:rsidRPr="00B40C4C">
              <w:t>kap. 1820 post 45</w:t>
            </w:r>
          </w:p>
        </w:tc>
        <w:tc>
          <w:tcPr>
            <w:tcW w:w="4800" w:type="dxa"/>
            <w:tcBorders>
              <w:top w:val="nil"/>
              <w:left w:val="nil"/>
              <w:bottom w:val="nil"/>
              <w:right w:val="nil"/>
            </w:tcBorders>
            <w:tcMar>
              <w:top w:w="128" w:type="dxa"/>
              <w:left w:w="43" w:type="dxa"/>
              <w:bottom w:w="43" w:type="dxa"/>
              <w:right w:w="43" w:type="dxa"/>
            </w:tcMar>
          </w:tcPr>
          <w:p w14:paraId="64597032" w14:textId="77777777" w:rsidR="0089264D" w:rsidRPr="00B40C4C" w:rsidRDefault="0089264D" w:rsidP="009137DA">
            <w:r w:rsidRPr="00B40C4C">
              <w:t>kap. 4820 post 03</w:t>
            </w:r>
          </w:p>
        </w:tc>
      </w:tr>
      <w:tr w:rsidR="00446E55" w:rsidRPr="00B40C4C" w14:paraId="228C59CC" w14:textId="77777777">
        <w:trPr>
          <w:trHeight w:val="380"/>
        </w:trPr>
        <w:tc>
          <w:tcPr>
            <w:tcW w:w="4800" w:type="dxa"/>
            <w:tcBorders>
              <w:top w:val="nil"/>
              <w:left w:val="nil"/>
              <w:bottom w:val="nil"/>
              <w:right w:val="nil"/>
            </w:tcBorders>
            <w:tcMar>
              <w:top w:w="128" w:type="dxa"/>
              <w:left w:w="43" w:type="dxa"/>
              <w:bottom w:w="43" w:type="dxa"/>
              <w:right w:w="43" w:type="dxa"/>
            </w:tcMar>
          </w:tcPr>
          <w:p w14:paraId="58500133" w14:textId="77777777" w:rsidR="0089264D" w:rsidRPr="00B40C4C" w:rsidRDefault="0089264D" w:rsidP="009137DA">
            <w:r w:rsidRPr="00B40C4C">
              <w:t>kap. 1860 post 01</w:t>
            </w:r>
          </w:p>
        </w:tc>
        <w:tc>
          <w:tcPr>
            <w:tcW w:w="4800" w:type="dxa"/>
            <w:tcBorders>
              <w:top w:val="nil"/>
              <w:left w:val="nil"/>
              <w:bottom w:val="nil"/>
              <w:right w:val="nil"/>
            </w:tcBorders>
            <w:tcMar>
              <w:top w:w="128" w:type="dxa"/>
              <w:left w:w="43" w:type="dxa"/>
              <w:bottom w:w="43" w:type="dxa"/>
              <w:right w:w="43" w:type="dxa"/>
            </w:tcMar>
          </w:tcPr>
          <w:p w14:paraId="104AD9A5" w14:textId="77777777" w:rsidR="0089264D" w:rsidRPr="00B40C4C" w:rsidRDefault="0089264D" w:rsidP="009137DA">
            <w:r w:rsidRPr="00B40C4C">
              <w:t>kap. 4860 post 10</w:t>
            </w:r>
          </w:p>
        </w:tc>
      </w:tr>
      <w:tr w:rsidR="00446E55" w:rsidRPr="00B40C4C" w14:paraId="5E00DF07" w14:textId="77777777">
        <w:trPr>
          <w:trHeight w:val="380"/>
        </w:trPr>
        <w:tc>
          <w:tcPr>
            <w:tcW w:w="4800" w:type="dxa"/>
            <w:tcBorders>
              <w:top w:val="nil"/>
              <w:left w:val="nil"/>
              <w:bottom w:val="single" w:sz="4" w:space="0" w:color="000000"/>
              <w:right w:val="nil"/>
            </w:tcBorders>
            <w:tcMar>
              <w:top w:w="128" w:type="dxa"/>
              <w:left w:w="43" w:type="dxa"/>
              <w:bottom w:w="43" w:type="dxa"/>
              <w:right w:w="43" w:type="dxa"/>
            </w:tcMar>
          </w:tcPr>
          <w:p w14:paraId="7D5DAC31" w14:textId="77777777" w:rsidR="0089264D" w:rsidRPr="00B40C4C" w:rsidRDefault="0089264D" w:rsidP="009137DA">
            <w:r w:rsidRPr="00B40C4C">
              <w:t>kap. 1860 post 23</w:t>
            </w:r>
          </w:p>
        </w:tc>
        <w:tc>
          <w:tcPr>
            <w:tcW w:w="4800" w:type="dxa"/>
            <w:tcBorders>
              <w:top w:val="nil"/>
              <w:left w:val="nil"/>
              <w:bottom w:val="single" w:sz="4" w:space="0" w:color="000000"/>
              <w:right w:val="nil"/>
            </w:tcBorders>
            <w:tcMar>
              <w:top w:w="128" w:type="dxa"/>
              <w:left w:w="43" w:type="dxa"/>
              <w:bottom w:w="43" w:type="dxa"/>
              <w:right w:w="43" w:type="dxa"/>
            </w:tcMar>
          </w:tcPr>
          <w:p w14:paraId="0DA3BFC7" w14:textId="77777777" w:rsidR="0089264D" w:rsidRPr="00B40C4C" w:rsidRDefault="0089264D" w:rsidP="009137DA">
            <w:r w:rsidRPr="00B40C4C">
              <w:t>kap. 4860 post 02</w:t>
            </w:r>
          </w:p>
        </w:tc>
      </w:tr>
    </w:tbl>
    <w:p w14:paraId="549DFAC3" w14:textId="77777777" w:rsidR="0089264D" w:rsidRPr="00B40C4C" w:rsidRDefault="0089264D" w:rsidP="00503FD6">
      <w:r w:rsidRPr="00B40C4C">
        <w:lastRenderedPageBreak/>
        <w:t>Merinntekt som gir grunnlag for overskridelse, skal også dekke merverdiavgift knyttet til overskridelsen, og berører derfor også kap. 1633, post 01 for de statlige forvaltningsorganene som inngår i nettoordningen for merverdiavgift.</w:t>
      </w:r>
    </w:p>
    <w:p w14:paraId="4BA9F516" w14:textId="77777777" w:rsidR="0089264D" w:rsidRPr="00B40C4C" w:rsidRDefault="0089264D" w:rsidP="009137DA">
      <w:r w:rsidRPr="00B40C4C">
        <w:t>Merinntekter og eventuelle mindreinntekter tas med i beregningen av overføring av ubrukt bevilgning til neste år.</w:t>
      </w:r>
    </w:p>
    <w:p w14:paraId="522C3C8F" w14:textId="77777777" w:rsidR="0089264D" w:rsidRPr="00B40C4C" w:rsidRDefault="0089264D" w:rsidP="009137DA">
      <w:pPr>
        <w:pStyle w:val="Fullmakttit"/>
      </w:pPr>
      <w:r w:rsidRPr="00B40C4C">
        <w:t>Fullmakter til å pådra staten forpliktelser utover gitte bevilgninger</w:t>
      </w:r>
    </w:p>
    <w:p w14:paraId="061C258D" w14:textId="77777777" w:rsidR="0089264D" w:rsidRPr="00B40C4C" w:rsidRDefault="0089264D" w:rsidP="009137DA">
      <w:pPr>
        <w:pStyle w:val="a-vedtak-del"/>
      </w:pPr>
      <w:r w:rsidRPr="00B40C4C">
        <w:t>III</w:t>
      </w:r>
    </w:p>
    <w:p w14:paraId="00D93F69" w14:textId="77777777" w:rsidR="0089264D" w:rsidRPr="00B40C4C" w:rsidRDefault="0089264D" w:rsidP="009137DA">
      <w:pPr>
        <w:pStyle w:val="a-vedtak-tekst"/>
      </w:pPr>
      <w:r w:rsidRPr="00B40C4C">
        <w:t>Bestillingsfullmakter</w:t>
      </w:r>
    </w:p>
    <w:p w14:paraId="29624090" w14:textId="77777777" w:rsidR="0089264D" w:rsidRPr="00B40C4C" w:rsidRDefault="0089264D" w:rsidP="009137DA">
      <w:r w:rsidRPr="00B40C4C">
        <w:t>Stortinget samtykker i at Energidepartementet i 2025 kan pådra staten forpliktelser utover gitte bevilgninger, men slik at samlet ramme for nye forpliktelser og gammelt ansvar ikke overstiger følgende beløp:</w:t>
      </w:r>
    </w:p>
    <w:p w14:paraId="3953AE9A"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00"/>
        <w:gridCol w:w="660"/>
        <w:gridCol w:w="6060"/>
        <w:gridCol w:w="2260"/>
      </w:tblGrid>
      <w:tr w:rsidR="00446E55" w:rsidRPr="00B40C4C" w14:paraId="136B5F97" w14:textId="77777777">
        <w:trPr>
          <w:trHeight w:val="360"/>
        </w:trPr>
        <w:tc>
          <w:tcPr>
            <w:tcW w:w="600" w:type="dxa"/>
            <w:tcBorders>
              <w:top w:val="single" w:sz="4" w:space="0" w:color="000000"/>
              <w:left w:val="nil"/>
              <w:bottom w:val="nil"/>
              <w:right w:val="nil"/>
            </w:tcBorders>
            <w:tcMar>
              <w:top w:w="128" w:type="dxa"/>
              <w:left w:w="43" w:type="dxa"/>
              <w:bottom w:w="43" w:type="dxa"/>
              <w:right w:w="43" w:type="dxa"/>
            </w:tcMar>
            <w:vAlign w:val="bottom"/>
          </w:tcPr>
          <w:p w14:paraId="5A5E2A90" w14:textId="77777777" w:rsidR="0089264D" w:rsidRPr="00B40C4C" w:rsidRDefault="0089264D" w:rsidP="00503FD6">
            <w:r w:rsidRPr="00B40C4C">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3CBF3" w14:textId="77777777" w:rsidR="0089264D" w:rsidRPr="00B40C4C" w:rsidRDefault="0089264D" w:rsidP="009137DA">
            <w:r w:rsidRPr="00B40C4C">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409DC" w14:textId="77777777" w:rsidR="0089264D" w:rsidRPr="00B40C4C" w:rsidRDefault="0089264D" w:rsidP="009137DA">
            <w:r w:rsidRPr="00B40C4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B1BEE" w14:textId="77777777" w:rsidR="0089264D" w:rsidRPr="00B40C4C" w:rsidRDefault="0089264D" w:rsidP="007148F5">
            <w:pPr>
              <w:jc w:val="right"/>
            </w:pPr>
            <w:r w:rsidRPr="00B40C4C">
              <w:t>Samlet ramme</w:t>
            </w:r>
          </w:p>
        </w:tc>
      </w:tr>
      <w:tr w:rsidR="00446E55" w:rsidRPr="00B40C4C" w14:paraId="35BD7C06"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193EED70" w14:textId="77777777" w:rsidR="0089264D" w:rsidRPr="00B40C4C" w:rsidRDefault="0089264D" w:rsidP="009137DA">
            <w:r w:rsidRPr="00B40C4C">
              <w:t>1800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E27A367" w14:textId="77777777" w:rsidR="0089264D" w:rsidRPr="00B40C4C" w:rsidRDefault="0089264D" w:rsidP="009137DA"/>
        </w:tc>
        <w:tc>
          <w:tcPr>
            <w:tcW w:w="6060" w:type="dxa"/>
            <w:tcBorders>
              <w:top w:val="single" w:sz="4" w:space="0" w:color="000000"/>
              <w:left w:val="nil"/>
              <w:bottom w:val="nil"/>
              <w:right w:val="nil"/>
            </w:tcBorders>
            <w:tcMar>
              <w:top w:w="128" w:type="dxa"/>
              <w:left w:w="43" w:type="dxa"/>
              <w:bottom w:w="43" w:type="dxa"/>
              <w:right w:w="43" w:type="dxa"/>
            </w:tcMar>
            <w:vAlign w:val="bottom"/>
          </w:tcPr>
          <w:p w14:paraId="71B4655B" w14:textId="77777777" w:rsidR="0089264D" w:rsidRPr="00B40C4C" w:rsidRDefault="0089264D" w:rsidP="009137DA">
            <w:r w:rsidRPr="00B40C4C">
              <w:t>Energidepartementet</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0A14414" w14:textId="77777777" w:rsidR="0089264D" w:rsidRPr="00B40C4C" w:rsidRDefault="0089264D" w:rsidP="007148F5">
            <w:pPr>
              <w:jc w:val="right"/>
            </w:pPr>
          </w:p>
        </w:tc>
      </w:tr>
      <w:tr w:rsidR="00446E55" w:rsidRPr="00B40C4C" w14:paraId="19BDD456" w14:textId="77777777">
        <w:trPr>
          <w:trHeight w:val="380"/>
        </w:trPr>
        <w:tc>
          <w:tcPr>
            <w:tcW w:w="600" w:type="dxa"/>
            <w:tcBorders>
              <w:top w:val="nil"/>
              <w:left w:val="nil"/>
              <w:bottom w:val="nil"/>
              <w:right w:val="nil"/>
            </w:tcBorders>
            <w:tcMar>
              <w:top w:w="128" w:type="dxa"/>
              <w:left w:w="43" w:type="dxa"/>
              <w:bottom w:w="43" w:type="dxa"/>
              <w:right w:w="43" w:type="dxa"/>
            </w:tcMar>
          </w:tcPr>
          <w:p w14:paraId="414BB3F8"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vAlign w:val="bottom"/>
          </w:tcPr>
          <w:p w14:paraId="1043F701" w14:textId="77777777" w:rsidR="0089264D" w:rsidRPr="00B40C4C" w:rsidRDefault="0089264D" w:rsidP="009137DA">
            <w:r w:rsidRPr="00B40C4C">
              <w:t>21</w:t>
            </w:r>
          </w:p>
        </w:tc>
        <w:tc>
          <w:tcPr>
            <w:tcW w:w="6060" w:type="dxa"/>
            <w:tcBorders>
              <w:top w:val="nil"/>
              <w:left w:val="nil"/>
              <w:bottom w:val="nil"/>
              <w:right w:val="nil"/>
            </w:tcBorders>
            <w:tcMar>
              <w:top w:w="128" w:type="dxa"/>
              <w:left w:w="43" w:type="dxa"/>
              <w:bottom w:w="43" w:type="dxa"/>
              <w:right w:w="43" w:type="dxa"/>
            </w:tcMar>
            <w:vAlign w:val="bottom"/>
          </w:tcPr>
          <w:p w14:paraId="1A67A6E6" w14:textId="77777777" w:rsidR="0089264D" w:rsidRPr="00B40C4C" w:rsidRDefault="0089264D" w:rsidP="009137DA">
            <w:r w:rsidRPr="00B40C4C">
              <w:t>Spesielle driftsutgifter</w:t>
            </w:r>
          </w:p>
        </w:tc>
        <w:tc>
          <w:tcPr>
            <w:tcW w:w="2260" w:type="dxa"/>
            <w:tcBorders>
              <w:top w:val="nil"/>
              <w:left w:val="nil"/>
              <w:bottom w:val="nil"/>
              <w:right w:val="nil"/>
            </w:tcBorders>
            <w:tcMar>
              <w:top w:w="128" w:type="dxa"/>
              <w:left w:w="43" w:type="dxa"/>
              <w:bottom w:w="43" w:type="dxa"/>
              <w:right w:w="43" w:type="dxa"/>
            </w:tcMar>
            <w:vAlign w:val="bottom"/>
          </w:tcPr>
          <w:p w14:paraId="157A8E9D" w14:textId="77777777" w:rsidR="0089264D" w:rsidRPr="00B40C4C" w:rsidRDefault="0089264D" w:rsidP="007148F5">
            <w:pPr>
              <w:jc w:val="right"/>
            </w:pPr>
            <w:r w:rsidRPr="00B40C4C">
              <w:t>15 mill. kroner</w:t>
            </w:r>
          </w:p>
        </w:tc>
      </w:tr>
      <w:tr w:rsidR="00446E55" w:rsidRPr="00B40C4C" w14:paraId="7F9F8682" w14:textId="77777777">
        <w:trPr>
          <w:trHeight w:val="380"/>
        </w:trPr>
        <w:tc>
          <w:tcPr>
            <w:tcW w:w="600" w:type="dxa"/>
            <w:tcBorders>
              <w:top w:val="nil"/>
              <w:left w:val="nil"/>
              <w:bottom w:val="nil"/>
              <w:right w:val="nil"/>
            </w:tcBorders>
            <w:tcMar>
              <w:top w:w="128" w:type="dxa"/>
              <w:left w:w="43" w:type="dxa"/>
              <w:bottom w:w="43" w:type="dxa"/>
              <w:right w:w="43" w:type="dxa"/>
            </w:tcMar>
          </w:tcPr>
          <w:p w14:paraId="22879CAB" w14:textId="77777777" w:rsidR="0089264D" w:rsidRPr="00B40C4C" w:rsidRDefault="0089264D" w:rsidP="009137DA">
            <w:r w:rsidRPr="00B40C4C">
              <w:t>1810</w:t>
            </w:r>
          </w:p>
        </w:tc>
        <w:tc>
          <w:tcPr>
            <w:tcW w:w="660" w:type="dxa"/>
            <w:tcBorders>
              <w:top w:val="nil"/>
              <w:left w:val="nil"/>
              <w:bottom w:val="nil"/>
              <w:right w:val="nil"/>
            </w:tcBorders>
            <w:tcMar>
              <w:top w:w="128" w:type="dxa"/>
              <w:left w:w="43" w:type="dxa"/>
              <w:bottom w:w="43" w:type="dxa"/>
              <w:right w:w="43" w:type="dxa"/>
            </w:tcMar>
            <w:vAlign w:val="bottom"/>
          </w:tcPr>
          <w:p w14:paraId="47921327" w14:textId="77777777" w:rsidR="0089264D" w:rsidRPr="00B40C4C" w:rsidRDefault="0089264D" w:rsidP="009137DA"/>
        </w:tc>
        <w:tc>
          <w:tcPr>
            <w:tcW w:w="6060" w:type="dxa"/>
            <w:tcBorders>
              <w:top w:val="nil"/>
              <w:left w:val="nil"/>
              <w:bottom w:val="nil"/>
              <w:right w:val="nil"/>
            </w:tcBorders>
            <w:tcMar>
              <w:top w:w="128" w:type="dxa"/>
              <w:left w:w="43" w:type="dxa"/>
              <w:bottom w:w="43" w:type="dxa"/>
              <w:right w:w="43" w:type="dxa"/>
            </w:tcMar>
            <w:vAlign w:val="bottom"/>
          </w:tcPr>
          <w:p w14:paraId="49F5A080" w14:textId="77777777" w:rsidR="0089264D" w:rsidRPr="00B40C4C" w:rsidRDefault="0089264D" w:rsidP="009137DA">
            <w:r w:rsidRPr="00B40C4C">
              <w:t>Sokkeldirektoratet</w:t>
            </w:r>
          </w:p>
        </w:tc>
        <w:tc>
          <w:tcPr>
            <w:tcW w:w="2260" w:type="dxa"/>
            <w:tcBorders>
              <w:top w:val="nil"/>
              <w:left w:val="nil"/>
              <w:bottom w:val="nil"/>
              <w:right w:val="nil"/>
            </w:tcBorders>
            <w:tcMar>
              <w:top w:w="128" w:type="dxa"/>
              <w:left w:w="43" w:type="dxa"/>
              <w:bottom w:w="43" w:type="dxa"/>
              <w:right w:w="43" w:type="dxa"/>
            </w:tcMar>
            <w:vAlign w:val="bottom"/>
          </w:tcPr>
          <w:p w14:paraId="6F1B2677" w14:textId="77777777" w:rsidR="0089264D" w:rsidRPr="00B40C4C" w:rsidRDefault="0089264D" w:rsidP="007148F5">
            <w:pPr>
              <w:jc w:val="right"/>
            </w:pPr>
          </w:p>
        </w:tc>
      </w:tr>
      <w:tr w:rsidR="00446E55" w:rsidRPr="00B40C4C" w14:paraId="645A0C73" w14:textId="77777777">
        <w:trPr>
          <w:trHeight w:val="380"/>
        </w:trPr>
        <w:tc>
          <w:tcPr>
            <w:tcW w:w="600" w:type="dxa"/>
            <w:tcBorders>
              <w:top w:val="nil"/>
              <w:left w:val="nil"/>
              <w:bottom w:val="nil"/>
              <w:right w:val="nil"/>
            </w:tcBorders>
            <w:tcMar>
              <w:top w:w="128" w:type="dxa"/>
              <w:left w:w="43" w:type="dxa"/>
              <w:bottom w:w="43" w:type="dxa"/>
              <w:right w:w="43" w:type="dxa"/>
            </w:tcMar>
          </w:tcPr>
          <w:p w14:paraId="25F81CFE"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vAlign w:val="bottom"/>
          </w:tcPr>
          <w:p w14:paraId="3A7D082D" w14:textId="77777777" w:rsidR="0089264D" w:rsidRPr="00B40C4C" w:rsidRDefault="0089264D" w:rsidP="009137DA">
            <w:r w:rsidRPr="00B40C4C">
              <w:t>21</w:t>
            </w:r>
          </w:p>
        </w:tc>
        <w:tc>
          <w:tcPr>
            <w:tcW w:w="6060" w:type="dxa"/>
            <w:tcBorders>
              <w:top w:val="nil"/>
              <w:left w:val="nil"/>
              <w:bottom w:val="nil"/>
              <w:right w:val="nil"/>
            </w:tcBorders>
            <w:tcMar>
              <w:top w:w="128" w:type="dxa"/>
              <w:left w:w="43" w:type="dxa"/>
              <w:bottom w:w="43" w:type="dxa"/>
              <w:right w:w="43" w:type="dxa"/>
            </w:tcMar>
            <w:vAlign w:val="bottom"/>
          </w:tcPr>
          <w:p w14:paraId="69AF8042" w14:textId="77777777" w:rsidR="0089264D" w:rsidRPr="00B40C4C" w:rsidRDefault="0089264D" w:rsidP="009137DA">
            <w:r w:rsidRPr="00B40C4C">
              <w:t>Spesielle driftsutgifter</w:t>
            </w:r>
          </w:p>
        </w:tc>
        <w:tc>
          <w:tcPr>
            <w:tcW w:w="2260" w:type="dxa"/>
            <w:tcBorders>
              <w:top w:val="nil"/>
              <w:left w:val="nil"/>
              <w:bottom w:val="nil"/>
              <w:right w:val="nil"/>
            </w:tcBorders>
            <w:tcMar>
              <w:top w:w="128" w:type="dxa"/>
              <w:left w:w="43" w:type="dxa"/>
              <w:bottom w:w="43" w:type="dxa"/>
              <w:right w:w="43" w:type="dxa"/>
            </w:tcMar>
            <w:vAlign w:val="bottom"/>
          </w:tcPr>
          <w:p w14:paraId="0CD862FC" w14:textId="77777777" w:rsidR="0089264D" w:rsidRPr="00B40C4C" w:rsidRDefault="0089264D" w:rsidP="007148F5">
            <w:pPr>
              <w:jc w:val="right"/>
            </w:pPr>
            <w:r w:rsidRPr="00B40C4C">
              <w:t>50 mill. kroner</w:t>
            </w:r>
          </w:p>
        </w:tc>
      </w:tr>
      <w:tr w:rsidR="00446E55" w:rsidRPr="00B40C4C" w14:paraId="40F42E44" w14:textId="77777777">
        <w:trPr>
          <w:trHeight w:val="380"/>
        </w:trPr>
        <w:tc>
          <w:tcPr>
            <w:tcW w:w="600" w:type="dxa"/>
            <w:tcBorders>
              <w:top w:val="nil"/>
              <w:left w:val="nil"/>
              <w:bottom w:val="nil"/>
              <w:right w:val="nil"/>
            </w:tcBorders>
            <w:tcMar>
              <w:top w:w="128" w:type="dxa"/>
              <w:left w:w="43" w:type="dxa"/>
              <w:bottom w:w="43" w:type="dxa"/>
              <w:right w:w="43" w:type="dxa"/>
            </w:tcMar>
          </w:tcPr>
          <w:p w14:paraId="6D9C8CBD" w14:textId="77777777" w:rsidR="0089264D" w:rsidRPr="00B40C4C" w:rsidRDefault="0089264D" w:rsidP="009137DA">
            <w:r w:rsidRPr="00B40C4C">
              <w:t>1820</w:t>
            </w:r>
          </w:p>
        </w:tc>
        <w:tc>
          <w:tcPr>
            <w:tcW w:w="660" w:type="dxa"/>
            <w:tcBorders>
              <w:top w:val="nil"/>
              <w:left w:val="nil"/>
              <w:bottom w:val="nil"/>
              <w:right w:val="nil"/>
            </w:tcBorders>
            <w:tcMar>
              <w:top w:w="128" w:type="dxa"/>
              <w:left w:w="43" w:type="dxa"/>
              <w:bottom w:w="43" w:type="dxa"/>
              <w:right w:w="43" w:type="dxa"/>
            </w:tcMar>
            <w:vAlign w:val="bottom"/>
          </w:tcPr>
          <w:p w14:paraId="29D01D42" w14:textId="77777777" w:rsidR="0089264D" w:rsidRPr="00B40C4C" w:rsidRDefault="0089264D" w:rsidP="009137DA"/>
        </w:tc>
        <w:tc>
          <w:tcPr>
            <w:tcW w:w="6060" w:type="dxa"/>
            <w:tcBorders>
              <w:top w:val="nil"/>
              <w:left w:val="nil"/>
              <w:bottom w:val="nil"/>
              <w:right w:val="nil"/>
            </w:tcBorders>
            <w:tcMar>
              <w:top w:w="128" w:type="dxa"/>
              <w:left w:w="43" w:type="dxa"/>
              <w:bottom w:w="43" w:type="dxa"/>
              <w:right w:w="43" w:type="dxa"/>
            </w:tcMar>
            <w:vAlign w:val="bottom"/>
          </w:tcPr>
          <w:p w14:paraId="2FFF245A" w14:textId="77777777" w:rsidR="0089264D" w:rsidRPr="00B40C4C" w:rsidRDefault="0089264D" w:rsidP="009137DA">
            <w:r w:rsidRPr="00B40C4C">
              <w:t>Norges vassdrags- og energidirektorat</w:t>
            </w:r>
          </w:p>
        </w:tc>
        <w:tc>
          <w:tcPr>
            <w:tcW w:w="2260" w:type="dxa"/>
            <w:tcBorders>
              <w:top w:val="nil"/>
              <w:left w:val="nil"/>
              <w:bottom w:val="nil"/>
              <w:right w:val="nil"/>
            </w:tcBorders>
            <w:tcMar>
              <w:top w:w="128" w:type="dxa"/>
              <w:left w:w="43" w:type="dxa"/>
              <w:bottom w:w="43" w:type="dxa"/>
              <w:right w:w="43" w:type="dxa"/>
            </w:tcMar>
            <w:vAlign w:val="bottom"/>
          </w:tcPr>
          <w:p w14:paraId="6A224D16" w14:textId="77777777" w:rsidR="0089264D" w:rsidRPr="00B40C4C" w:rsidRDefault="0089264D" w:rsidP="007148F5">
            <w:pPr>
              <w:jc w:val="right"/>
            </w:pPr>
          </w:p>
        </w:tc>
      </w:tr>
      <w:tr w:rsidR="00446E55" w:rsidRPr="00B40C4C" w14:paraId="005A0CB0" w14:textId="77777777">
        <w:trPr>
          <w:trHeight w:val="380"/>
        </w:trPr>
        <w:tc>
          <w:tcPr>
            <w:tcW w:w="600" w:type="dxa"/>
            <w:tcBorders>
              <w:top w:val="nil"/>
              <w:left w:val="nil"/>
              <w:bottom w:val="nil"/>
              <w:right w:val="nil"/>
            </w:tcBorders>
            <w:tcMar>
              <w:top w:w="128" w:type="dxa"/>
              <w:left w:w="43" w:type="dxa"/>
              <w:bottom w:w="43" w:type="dxa"/>
              <w:right w:w="43" w:type="dxa"/>
            </w:tcMar>
          </w:tcPr>
          <w:p w14:paraId="729FC868"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vAlign w:val="bottom"/>
          </w:tcPr>
          <w:p w14:paraId="76D83896" w14:textId="77777777" w:rsidR="0089264D" w:rsidRPr="00B40C4C" w:rsidRDefault="0089264D" w:rsidP="009137DA">
            <w:r w:rsidRPr="00B40C4C">
              <w:t>21</w:t>
            </w:r>
          </w:p>
        </w:tc>
        <w:tc>
          <w:tcPr>
            <w:tcW w:w="6060" w:type="dxa"/>
            <w:tcBorders>
              <w:top w:val="nil"/>
              <w:left w:val="nil"/>
              <w:bottom w:val="nil"/>
              <w:right w:val="nil"/>
            </w:tcBorders>
            <w:tcMar>
              <w:top w:w="128" w:type="dxa"/>
              <w:left w:w="43" w:type="dxa"/>
              <w:bottom w:w="43" w:type="dxa"/>
              <w:right w:w="43" w:type="dxa"/>
            </w:tcMar>
            <w:vAlign w:val="bottom"/>
          </w:tcPr>
          <w:p w14:paraId="5FFFC79A" w14:textId="77777777" w:rsidR="0089264D" w:rsidRPr="00B40C4C" w:rsidRDefault="0089264D" w:rsidP="009137DA">
            <w:r w:rsidRPr="00B40C4C">
              <w:t>Spesielle driftsutgifter</w:t>
            </w:r>
          </w:p>
        </w:tc>
        <w:tc>
          <w:tcPr>
            <w:tcW w:w="2260" w:type="dxa"/>
            <w:tcBorders>
              <w:top w:val="nil"/>
              <w:left w:val="nil"/>
              <w:bottom w:val="nil"/>
              <w:right w:val="nil"/>
            </w:tcBorders>
            <w:tcMar>
              <w:top w:w="128" w:type="dxa"/>
              <w:left w:w="43" w:type="dxa"/>
              <w:bottom w:w="43" w:type="dxa"/>
              <w:right w:w="43" w:type="dxa"/>
            </w:tcMar>
            <w:vAlign w:val="bottom"/>
          </w:tcPr>
          <w:p w14:paraId="72995B8C" w14:textId="77777777" w:rsidR="0089264D" w:rsidRPr="00B40C4C" w:rsidRDefault="0089264D" w:rsidP="007148F5">
            <w:pPr>
              <w:jc w:val="right"/>
            </w:pPr>
            <w:r w:rsidRPr="00B40C4C">
              <w:t>50 mill. kroner</w:t>
            </w:r>
          </w:p>
        </w:tc>
      </w:tr>
      <w:tr w:rsidR="00446E55" w:rsidRPr="00B40C4C" w14:paraId="437662C8" w14:textId="77777777">
        <w:trPr>
          <w:trHeight w:val="380"/>
        </w:trPr>
        <w:tc>
          <w:tcPr>
            <w:tcW w:w="600" w:type="dxa"/>
            <w:tcBorders>
              <w:top w:val="nil"/>
              <w:left w:val="nil"/>
              <w:bottom w:val="nil"/>
              <w:right w:val="nil"/>
            </w:tcBorders>
            <w:tcMar>
              <w:top w:w="128" w:type="dxa"/>
              <w:left w:w="43" w:type="dxa"/>
              <w:bottom w:w="43" w:type="dxa"/>
              <w:right w:w="43" w:type="dxa"/>
            </w:tcMar>
          </w:tcPr>
          <w:p w14:paraId="19A5751C" w14:textId="77777777" w:rsidR="0089264D" w:rsidRPr="00B40C4C" w:rsidRDefault="0089264D" w:rsidP="009137DA"/>
        </w:tc>
        <w:tc>
          <w:tcPr>
            <w:tcW w:w="660" w:type="dxa"/>
            <w:tcBorders>
              <w:top w:val="nil"/>
              <w:left w:val="nil"/>
              <w:bottom w:val="nil"/>
              <w:right w:val="nil"/>
            </w:tcBorders>
            <w:tcMar>
              <w:top w:w="128" w:type="dxa"/>
              <w:left w:w="43" w:type="dxa"/>
              <w:bottom w:w="43" w:type="dxa"/>
              <w:right w:w="43" w:type="dxa"/>
            </w:tcMar>
            <w:vAlign w:val="bottom"/>
          </w:tcPr>
          <w:p w14:paraId="7B8A7D59" w14:textId="77777777" w:rsidR="0089264D" w:rsidRPr="00B40C4C" w:rsidRDefault="0089264D" w:rsidP="009137DA">
            <w:r w:rsidRPr="00B40C4C">
              <w:t>22</w:t>
            </w:r>
          </w:p>
        </w:tc>
        <w:tc>
          <w:tcPr>
            <w:tcW w:w="6060" w:type="dxa"/>
            <w:tcBorders>
              <w:top w:val="nil"/>
              <w:left w:val="nil"/>
              <w:bottom w:val="nil"/>
              <w:right w:val="nil"/>
            </w:tcBorders>
            <w:tcMar>
              <w:top w:w="128" w:type="dxa"/>
              <w:left w:w="43" w:type="dxa"/>
              <w:bottom w:w="43" w:type="dxa"/>
              <w:right w:w="43" w:type="dxa"/>
            </w:tcMar>
            <w:vAlign w:val="bottom"/>
          </w:tcPr>
          <w:p w14:paraId="0AF7C729" w14:textId="77777777" w:rsidR="0089264D" w:rsidRPr="00B40C4C" w:rsidRDefault="0089264D" w:rsidP="009137DA">
            <w:r w:rsidRPr="00B40C4C">
              <w:t>Flom- og skredforebygging</w:t>
            </w:r>
          </w:p>
        </w:tc>
        <w:tc>
          <w:tcPr>
            <w:tcW w:w="2260" w:type="dxa"/>
            <w:tcBorders>
              <w:top w:val="nil"/>
              <w:left w:val="nil"/>
              <w:bottom w:val="nil"/>
              <w:right w:val="nil"/>
            </w:tcBorders>
            <w:tcMar>
              <w:top w:w="128" w:type="dxa"/>
              <w:left w:w="43" w:type="dxa"/>
              <w:bottom w:w="43" w:type="dxa"/>
              <w:right w:w="43" w:type="dxa"/>
            </w:tcMar>
            <w:vAlign w:val="bottom"/>
          </w:tcPr>
          <w:p w14:paraId="5EA0374D" w14:textId="77777777" w:rsidR="0089264D" w:rsidRPr="00B40C4C" w:rsidRDefault="0089264D" w:rsidP="007148F5">
            <w:pPr>
              <w:jc w:val="right"/>
            </w:pPr>
            <w:r w:rsidRPr="00B40C4C">
              <w:t>330 mill. kroner</w:t>
            </w:r>
          </w:p>
        </w:tc>
      </w:tr>
      <w:tr w:rsidR="00446E55" w:rsidRPr="00B40C4C" w14:paraId="7E1E559B"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2FB87C62" w14:textId="77777777" w:rsidR="0089264D" w:rsidRPr="00B40C4C" w:rsidRDefault="0089264D" w:rsidP="009137DA"/>
        </w:tc>
        <w:tc>
          <w:tcPr>
            <w:tcW w:w="660" w:type="dxa"/>
            <w:tcBorders>
              <w:top w:val="nil"/>
              <w:left w:val="nil"/>
              <w:bottom w:val="single" w:sz="4" w:space="0" w:color="000000"/>
              <w:right w:val="nil"/>
            </w:tcBorders>
            <w:tcMar>
              <w:top w:w="128" w:type="dxa"/>
              <w:left w:w="43" w:type="dxa"/>
              <w:bottom w:w="43" w:type="dxa"/>
              <w:right w:w="43" w:type="dxa"/>
            </w:tcMar>
            <w:vAlign w:val="bottom"/>
          </w:tcPr>
          <w:p w14:paraId="53887A64" w14:textId="77777777" w:rsidR="0089264D" w:rsidRPr="00B40C4C" w:rsidRDefault="0089264D" w:rsidP="009137DA">
            <w:r w:rsidRPr="00B40C4C">
              <w:t>25</w:t>
            </w:r>
          </w:p>
        </w:tc>
        <w:tc>
          <w:tcPr>
            <w:tcW w:w="6060" w:type="dxa"/>
            <w:tcBorders>
              <w:top w:val="nil"/>
              <w:left w:val="nil"/>
              <w:bottom w:val="single" w:sz="4" w:space="0" w:color="000000"/>
              <w:right w:val="nil"/>
            </w:tcBorders>
            <w:tcMar>
              <w:top w:w="128" w:type="dxa"/>
              <w:left w:w="43" w:type="dxa"/>
              <w:bottom w:w="43" w:type="dxa"/>
              <w:right w:w="43" w:type="dxa"/>
            </w:tcMar>
            <w:vAlign w:val="bottom"/>
          </w:tcPr>
          <w:p w14:paraId="35CC3069" w14:textId="77777777" w:rsidR="0089264D" w:rsidRPr="00B40C4C" w:rsidRDefault="0089264D" w:rsidP="009137DA">
            <w:r w:rsidRPr="00B40C4C">
              <w:t>Krise- og hastetiltak i forbindelse med flom- og skredhendelser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7569FD10" w14:textId="77777777" w:rsidR="0089264D" w:rsidRPr="00B40C4C" w:rsidRDefault="0089264D" w:rsidP="007148F5">
            <w:pPr>
              <w:jc w:val="right"/>
            </w:pPr>
            <w:r w:rsidRPr="00B40C4C">
              <w:t>200 mill. kroner</w:t>
            </w:r>
          </w:p>
        </w:tc>
      </w:tr>
    </w:tbl>
    <w:p w14:paraId="2C29D157" w14:textId="77777777" w:rsidR="0089264D" w:rsidRPr="00B40C4C" w:rsidRDefault="0089264D" w:rsidP="00B40C4C">
      <w:pPr>
        <w:pStyle w:val="a-vedtak-del"/>
      </w:pPr>
      <w:r w:rsidRPr="00B40C4C">
        <w:t>IV</w:t>
      </w:r>
    </w:p>
    <w:p w14:paraId="5B50C25B" w14:textId="77777777" w:rsidR="0089264D" w:rsidRPr="00B40C4C" w:rsidRDefault="0089264D" w:rsidP="009137DA">
      <w:pPr>
        <w:pStyle w:val="a-vedtak-tekst"/>
      </w:pPr>
      <w:r w:rsidRPr="00B40C4C">
        <w:t>Tilsagnsfullmakter</w:t>
      </w:r>
    </w:p>
    <w:p w14:paraId="443D0F66" w14:textId="77777777" w:rsidR="0089264D" w:rsidRPr="00B40C4C" w:rsidRDefault="0089264D" w:rsidP="009137DA">
      <w:r w:rsidRPr="00B40C4C">
        <w:t>Stortinget samtykker i at Energidepartementet i 2025 kan gi tilsagn om tilskudd utover gitte bevilgninger, men slik at samlet ramme for nye tilsagn og gammelt ansvar ikke overstiger følgende beløp:</w:t>
      </w:r>
    </w:p>
    <w:p w14:paraId="75849CEF" w14:textId="77777777" w:rsidR="0089264D" w:rsidRPr="00B40C4C" w:rsidRDefault="0089264D" w:rsidP="009137DA">
      <w:pPr>
        <w:pStyle w:val="Tabellnavn"/>
      </w:pPr>
      <w:r w:rsidRPr="00B40C4C">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580"/>
        <w:gridCol w:w="5380"/>
        <w:gridCol w:w="3000"/>
      </w:tblGrid>
      <w:tr w:rsidR="00446E55" w:rsidRPr="00B40C4C" w14:paraId="11A7E11C"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577B4" w14:textId="77777777" w:rsidR="0089264D" w:rsidRPr="00B40C4C" w:rsidRDefault="0089264D" w:rsidP="00503FD6">
            <w:r w:rsidRPr="00B40C4C">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E3066" w14:textId="77777777" w:rsidR="0089264D" w:rsidRPr="00B40C4C" w:rsidRDefault="0089264D" w:rsidP="009137DA">
            <w:r w:rsidRPr="00B40C4C">
              <w:t>Post</w:t>
            </w:r>
          </w:p>
        </w:tc>
        <w:tc>
          <w:tcPr>
            <w:tcW w:w="5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38435" w14:textId="77777777" w:rsidR="0089264D" w:rsidRPr="00B40C4C" w:rsidRDefault="0089264D" w:rsidP="009137DA">
            <w:r w:rsidRPr="00B40C4C">
              <w:t>Betegnelse</w:t>
            </w:r>
          </w:p>
        </w:tc>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3C637" w14:textId="77777777" w:rsidR="0089264D" w:rsidRPr="00B40C4C" w:rsidRDefault="0089264D" w:rsidP="007148F5">
            <w:pPr>
              <w:jc w:val="right"/>
            </w:pPr>
            <w:r w:rsidRPr="00B40C4C">
              <w:t>Samlet ramme</w:t>
            </w:r>
          </w:p>
        </w:tc>
      </w:tr>
      <w:tr w:rsidR="00446E55" w:rsidRPr="00B40C4C" w14:paraId="073ED288"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0739A54" w14:textId="77777777" w:rsidR="0089264D" w:rsidRPr="00B40C4C" w:rsidRDefault="0089264D" w:rsidP="009137DA">
            <w:r w:rsidRPr="00B40C4C">
              <w:t>1800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DF487FD" w14:textId="77777777" w:rsidR="0089264D" w:rsidRPr="00B40C4C" w:rsidRDefault="0089264D" w:rsidP="009137DA"/>
        </w:tc>
        <w:tc>
          <w:tcPr>
            <w:tcW w:w="5380" w:type="dxa"/>
            <w:tcBorders>
              <w:top w:val="single" w:sz="4" w:space="0" w:color="000000"/>
              <w:left w:val="nil"/>
              <w:bottom w:val="nil"/>
              <w:right w:val="nil"/>
            </w:tcBorders>
            <w:tcMar>
              <w:top w:w="128" w:type="dxa"/>
              <w:left w:w="43" w:type="dxa"/>
              <w:bottom w:w="43" w:type="dxa"/>
              <w:right w:w="43" w:type="dxa"/>
            </w:tcMar>
            <w:vAlign w:val="bottom"/>
          </w:tcPr>
          <w:p w14:paraId="4911C5E8" w14:textId="77777777" w:rsidR="0089264D" w:rsidRPr="00B40C4C" w:rsidRDefault="0089264D" w:rsidP="009137DA">
            <w:r w:rsidRPr="00B40C4C">
              <w:t>Energidepartementet</w:t>
            </w:r>
          </w:p>
        </w:tc>
        <w:tc>
          <w:tcPr>
            <w:tcW w:w="3000" w:type="dxa"/>
            <w:tcBorders>
              <w:top w:val="single" w:sz="4" w:space="0" w:color="000000"/>
              <w:left w:val="nil"/>
              <w:bottom w:val="nil"/>
              <w:right w:val="nil"/>
            </w:tcBorders>
            <w:tcMar>
              <w:top w:w="128" w:type="dxa"/>
              <w:left w:w="43" w:type="dxa"/>
              <w:bottom w:w="43" w:type="dxa"/>
              <w:right w:w="43" w:type="dxa"/>
            </w:tcMar>
            <w:vAlign w:val="bottom"/>
          </w:tcPr>
          <w:p w14:paraId="49E23CAF" w14:textId="77777777" w:rsidR="0089264D" w:rsidRPr="00B40C4C" w:rsidRDefault="0089264D" w:rsidP="007148F5">
            <w:pPr>
              <w:jc w:val="right"/>
            </w:pPr>
          </w:p>
        </w:tc>
      </w:tr>
      <w:tr w:rsidR="00446E55" w:rsidRPr="00B40C4C" w14:paraId="5DF9AE4E" w14:textId="77777777">
        <w:trPr>
          <w:trHeight w:val="380"/>
        </w:trPr>
        <w:tc>
          <w:tcPr>
            <w:tcW w:w="620" w:type="dxa"/>
            <w:tcBorders>
              <w:top w:val="nil"/>
              <w:left w:val="nil"/>
              <w:bottom w:val="nil"/>
              <w:right w:val="nil"/>
            </w:tcBorders>
            <w:tcMar>
              <w:top w:w="128" w:type="dxa"/>
              <w:left w:w="43" w:type="dxa"/>
              <w:bottom w:w="43" w:type="dxa"/>
              <w:right w:w="43" w:type="dxa"/>
            </w:tcMar>
          </w:tcPr>
          <w:p w14:paraId="101F4D6D"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1BEA13E9" w14:textId="77777777" w:rsidR="0089264D" w:rsidRPr="00B40C4C" w:rsidRDefault="0089264D" w:rsidP="009137DA">
            <w:r w:rsidRPr="00B40C4C">
              <w:t>72</w:t>
            </w:r>
          </w:p>
        </w:tc>
        <w:tc>
          <w:tcPr>
            <w:tcW w:w="5380" w:type="dxa"/>
            <w:tcBorders>
              <w:top w:val="nil"/>
              <w:left w:val="nil"/>
              <w:bottom w:val="nil"/>
              <w:right w:val="nil"/>
            </w:tcBorders>
            <w:tcMar>
              <w:top w:w="128" w:type="dxa"/>
              <w:left w:w="43" w:type="dxa"/>
              <w:bottom w:w="43" w:type="dxa"/>
              <w:right w:w="43" w:type="dxa"/>
            </w:tcMar>
            <w:vAlign w:val="bottom"/>
          </w:tcPr>
          <w:p w14:paraId="7E0A85CB" w14:textId="77777777" w:rsidR="0089264D" w:rsidRPr="00B40C4C" w:rsidRDefault="0089264D" w:rsidP="009137DA">
            <w:r w:rsidRPr="00B40C4C">
              <w:t>Tilskudd til energiformål</w:t>
            </w:r>
          </w:p>
        </w:tc>
        <w:tc>
          <w:tcPr>
            <w:tcW w:w="3000" w:type="dxa"/>
            <w:tcBorders>
              <w:top w:val="nil"/>
              <w:left w:val="nil"/>
              <w:bottom w:val="nil"/>
              <w:right w:val="nil"/>
            </w:tcBorders>
            <w:tcMar>
              <w:top w:w="128" w:type="dxa"/>
              <w:left w:w="43" w:type="dxa"/>
              <w:bottom w:w="43" w:type="dxa"/>
              <w:right w:w="43" w:type="dxa"/>
            </w:tcMar>
            <w:vAlign w:val="bottom"/>
          </w:tcPr>
          <w:p w14:paraId="74BBA6C4" w14:textId="77777777" w:rsidR="0089264D" w:rsidRPr="00B40C4C" w:rsidRDefault="0089264D" w:rsidP="007148F5">
            <w:pPr>
              <w:jc w:val="right"/>
            </w:pPr>
            <w:r w:rsidRPr="00B40C4C">
              <w:t>10 mill. kroner</w:t>
            </w:r>
          </w:p>
        </w:tc>
      </w:tr>
      <w:tr w:rsidR="00446E55" w:rsidRPr="00B40C4C" w14:paraId="68F5D888" w14:textId="77777777">
        <w:trPr>
          <w:trHeight w:val="380"/>
        </w:trPr>
        <w:tc>
          <w:tcPr>
            <w:tcW w:w="620" w:type="dxa"/>
            <w:tcBorders>
              <w:top w:val="nil"/>
              <w:left w:val="nil"/>
              <w:bottom w:val="nil"/>
              <w:right w:val="nil"/>
            </w:tcBorders>
            <w:tcMar>
              <w:top w:w="128" w:type="dxa"/>
              <w:left w:w="43" w:type="dxa"/>
              <w:bottom w:w="43" w:type="dxa"/>
              <w:right w:w="43" w:type="dxa"/>
            </w:tcMar>
          </w:tcPr>
          <w:p w14:paraId="4EA0BEFA" w14:textId="77777777" w:rsidR="0089264D" w:rsidRPr="00B40C4C" w:rsidRDefault="0089264D" w:rsidP="009137DA">
            <w:r w:rsidRPr="00B40C4C">
              <w:t>1820</w:t>
            </w:r>
          </w:p>
        </w:tc>
        <w:tc>
          <w:tcPr>
            <w:tcW w:w="580" w:type="dxa"/>
            <w:tcBorders>
              <w:top w:val="nil"/>
              <w:left w:val="nil"/>
              <w:bottom w:val="nil"/>
              <w:right w:val="nil"/>
            </w:tcBorders>
            <w:tcMar>
              <w:top w:w="128" w:type="dxa"/>
              <w:left w:w="43" w:type="dxa"/>
              <w:bottom w:w="43" w:type="dxa"/>
              <w:right w:w="43" w:type="dxa"/>
            </w:tcMar>
            <w:vAlign w:val="bottom"/>
          </w:tcPr>
          <w:p w14:paraId="07CB5218" w14:textId="77777777" w:rsidR="0089264D" w:rsidRPr="00B40C4C" w:rsidRDefault="0089264D" w:rsidP="009137DA"/>
        </w:tc>
        <w:tc>
          <w:tcPr>
            <w:tcW w:w="5380" w:type="dxa"/>
            <w:tcBorders>
              <w:top w:val="nil"/>
              <w:left w:val="nil"/>
              <w:bottom w:val="nil"/>
              <w:right w:val="nil"/>
            </w:tcBorders>
            <w:tcMar>
              <w:top w:w="128" w:type="dxa"/>
              <w:left w:w="43" w:type="dxa"/>
              <w:bottom w:w="43" w:type="dxa"/>
              <w:right w:w="43" w:type="dxa"/>
            </w:tcMar>
            <w:vAlign w:val="bottom"/>
          </w:tcPr>
          <w:p w14:paraId="1E190AF5" w14:textId="77777777" w:rsidR="0089264D" w:rsidRPr="00B40C4C" w:rsidRDefault="0089264D" w:rsidP="009137DA">
            <w:r w:rsidRPr="00B40C4C">
              <w:t>Norges vassdrags- og energidirektorat</w:t>
            </w:r>
          </w:p>
        </w:tc>
        <w:tc>
          <w:tcPr>
            <w:tcW w:w="3000" w:type="dxa"/>
            <w:tcBorders>
              <w:top w:val="nil"/>
              <w:left w:val="nil"/>
              <w:bottom w:val="nil"/>
              <w:right w:val="nil"/>
            </w:tcBorders>
            <w:tcMar>
              <w:top w:w="128" w:type="dxa"/>
              <w:left w:w="43" w:type="dxa"/>
              <w:bottom w:w="43" w:type="dxa"/>
              <w:right w:w="43" w:type="dxa"/>
            </w:tcMar>
            <w:vAlign w:val="bottom"/>
          </w:tcPr>
          <w:p w14:paraId="41C6213C" w14:textId="77777777" w:rsidR="0089264D" w:rsidRPr="00B40C4C" w:rsidRDefault="0089264D" w:rsidP="007148F5">
            <w:pPr>
              <w:jc w:val="right"/>
            </w:pPr>
          </w:p>
        </w:tc>
      </w:tr>
      <w:tr w:rsidR="00446E55" w:rsidRPr="00B40C4C" w14:paraId="2FA91B0C" w14:textId="77777777">
        <w:trPr>
          <w:trHeight w:val="380"/>
        </w:trPr>
        <w:tc>
          <w:tcPr>
            <w:tcW w:w="620" w:type="dxa"/>
            <w:tcBorders>
              <w:top w:val="nil"/>
              <w:left w:val="nil"/>
              <w:bottom w:val="nil"/>
              <w:right w:val="nil"/>
            </w:tcBorders>
            <w:tcMar>
              <w:top w:w="128" w:type="dxa"/>
              <w:left w:w="43" w:type="dxa"/>
              <w:bottom w:w="43" w:type="dxa"/>
              <w:right w:w="43" w:type="dxa"/>
            </w:tcMar>
          </w:tcPr>
          <w:p w14:paraId="3A80BC2A"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77BF5A2A" w14:textId="77777777" w:rsidR="0089264D" w:rsidRPr="00B40C4C" w:rsidRDefault="0089264D" w:rsidP="009137DA">
            <w:r w:rsidRPr="00B40C4C">
              <w:t>60</w:t>
            </w:r>
          </w:p>
        </w:tc>
        <w:tc>
          <w:tcPr>
            <w:tcW w:w="5380" w:type="dxa"/>
            <w:tcBorders>
              <w:top w:val="nil"/>
              <w:left w:val="nil"/>
              <w:bottom w:val="nil"/>
              <w:right w:val="nil"/>
            </w:tcBorders>
            <w:tcMar>
              <w:top w:w="128" w:type="dxa"/>
              <w:left w:w="43" w:type="dxa"/>
              <w:bottom w:w="43" w:type="dxa"/>
              <w:right w:w="43" w:type="dxa"/>
            </w:tcMar>
            <w:vAlign w:val="bottom"/>
          </w:tcPr>
          <w:p w14:paraId="02F30555" w14:textId="77777777" w:rsidR="0089264D" w:rsidRPr="00B40C4C" w:rsidRDefault="0089264D" w:rsidP="009137DA">
            <w:r w:rsidRPr="00B40C4C">
              <w:t>Tilskudd til flom- og skreforebygging</w:t>
            </w:r>
          </w:p>
        </w:tc>
        <w:tc>
          <w:tcPr>
            <w:tcW w:w="3000" w:type="dxa"/>
            <w:tcBorders>
              <w:top w:val="nil"/>
              <w:left w:val="nil"/>
              <w:bottom w:val="nil"/>
              <w:right w:val="nil"/>
            </w:tcBorders>
            <w:tcMar>
              <w:top w:w="128" w:type="dxa"/>
              <w:left w:w="43" w:type="dxa"/>
              <w:bottom w:w="43" w:type="dxa"/>
              <w:right w:w="43" w:type="dxa"/>
            </w:tcMar>
            <w:vAlign w:val="bottom"/>
          </w:tcPr>
          <w:p w14:paraId="40203BF6" w14:textId="77777777" w:rsidR="0089264D" w:rsidRPr="00B40C4C" w:rsidRDefault="0089264D" w:rsidP="007148F5">
            <w:pPr>
              <w:jc w:val="right"/>
            </w:pPr>
            <w:r w:rsidRPr="00B40C4C">
              <w:t>350 mill. kroner</w:t>
            </w:r>
          </w:p>
        </w:tc>
      </w:tr>
      <w:tr w:rsidR="00446E55" w:rsidRPr="00B40C4C" w14:paraId="7166AC4B" w14:textId="77777777">
        <w:trPr>
          <w:trHeight w:val="380"/>
        </w:trPr>
        <w:tc>
          <w:tcPr>
            <w:tcW w:w="620" w:type="dxa"/>
            <w:tcBorders>
              <w:top w:val="nil"/>
              <w:left w:val="nil"/>
              <w:bottom w:val="nil"/>
              <w:right w:val="nil"/>
            </w:tcBorders>
            <w:tcMar>
              <w:top w:w="128" w:type="dxa"/>
              <w:left w:w="43" w:type="dxa"/>
              <w:bottom w:w="43" w:type="dxa"/>
              <w:right w:w="43" w:type="dxa"/>
            </w:tcMar>
          </w:tcPr>
          <w:p w14:paraId="057F5B34" w14:textId="77777777" w:rsidR="0089264D" w:rsidRPr="00B40C4C" w:rsidRDefault="0089264D" w:rsidP="009137DA">
            <w:r w:rsidRPr="00B40C4C">
              <w:t>1850</w:t>
            </w:r>
          </w:p>
        </w:tc>
        <w:tc>
          <w:tcPr>
            <w:tcW w:w="580" w:type="dxa"/>
            <w:tcBorders>
              <w:top w:val="nil"/>
              <w:left w:val="nil"/>
              <w:bottom w:val="nil"/>
              <w:right w:val="nil"/>
            </w:tcBorders>
            <w:tcMar>
              <w:top w:w="128" w:type="dxa"/>
              <w:left w:w="43" w:type="dxa"/>
              <w:bottom w:w="43" w:type="dxa"/>
              <w:right w:w="43" w:type="dxa"/>
            </w:tcMar>
            <w:vAlign w:val="bottom"/>
          </w:tcPr>
          <w:p w14:paraId="01DA8414" w14:textId="77777777" w:rsidR="0089264D" w:rsidRPr="00B40C4C" w:rsidRDefault="0089264D" w:rsidP="009137DA"/>
        </w:tc>
        <w:tc>
          <w:tcPr>
            <w:tcW w:w="5380" w:type="dxa"/>
            <w:tcBorders>
              <w:top w:val="nil"/>
              <w:left w:val="nil"/>
              <w:bottom w:val="nil"/>
              <w:right w:val="nil"/>
            </w:tcBorders>
            <w:tcMar>
              <w:top w:w="128" w:type="dxa"/>
              <w:left w:w="43" w:type="dxa"/>
              <w:bottom w:w="43" w:type="dxa"/>
              <w:right w:w="43" w:type="dxa"/>
            </w:tcMar>
            <w:vAlign w:val="bottom"/>
          </w:tcPr>
          <w:p w14:paraId="3709B0DC" w14:textId="77777777" w:rsidR="0089264D" w:rsidRPr="00B40C4C" w:rsidRDefault="0089264D" w:rsidP="009137DA">
            <w:r w:rsidRPr="00B40C4C">
              <w:t>Klima, industri og teknologi</w:t>
            </w:r>
          </w:p>
        </w:tc>
        <w:tc>
          <w:tcPr>
            <w:tcW w:w="3000" w:type="dxa"/>
            <w:tcBorders>
              <w:top w:val="nil"/>
              <w:left w:val="nil"/>
              <w:bottom w:val="nil"/>
              <w:right w:val="nil"/>
            </w:tcBorders>
            <w:tcMar>
              <w:top w:w="128" w:type="dxa"/>
              <w:left w:w="43" w:type="dxa"/>
              <w:bottom w:w="43" w:type="dxa"/>
              <w:right w:w="43" w:type="dxa"/>
            </w:tcMar>
            <w:vAlign w:val="bottom"/>
          </w:tcPr>
          <w:p w14:paraId="09D2A73E" w14:textId="77777777" w:rsidR="0089264D" w:rsidRPr="00B40C4C" w:rsidRDefault="0089264D" w:rsidP="007148F5">
            <w:pPr>
              <w:jc w:val="right"/>
            </w:pPr>
          </w:p>
        </w:tc>
      </w:tr>
      <w:tr w:rsidR="00446E55" w:rsidRPr="00B40C4C" w14:paraId="13AE8A4C" w14:textId="77777777">
        <w:trPr>
          <w:trHeight w:val="380"/>
        </w:trPr>
        <w:tc>
          <w:tcPr>
            <w:tcW w:w="620" w:type="dxa"/>
            <w:tcBorders>
              <w:top w:val="nil"/>
              <w:left w:val="nil"/>
              <w:bottom w:val="nil"/>
              <w:right w:val="nil"/>
            </w:tcBorders>
            <w:tcMar>
              <w:top w:w="128" w:type="dxa"/>
              <w:left w:w="43" w:type="dxa"/>
              <w:bottom w:w="43" w:type="dxa"/>
              <w:right w:w="43" w:type="dxa"/>
            </w:tcMar>
          </w:tcPr>
          <w:p w14:paraId="0AECB0FC" w14:textId="77777777" w:rsidR="0089264D" w:rsidRPr="00B40C4C" w:rsidRDefault="0089264D" w:rsidP="009137DA"/>
        </w:tc>
        <w:tc>
          <w:tcPr>
            <w:tcW w:w="580" w:type="dxa"/>
            <w:tcBorders>
              <w:top w:val="nil"/>
              <w:left w:val="nil"/>
              <w:bottom w:val="nil"/>
              <w:right w:val="nil"/>
            </w:tcBorders>
            <w:tcMar>
              <w:top w:w="128" w:type="dxa"/>
              <w:left w:w="43" w:type="dxa"/>
              <w:bottom w:w="43" w:type="dxa"/>
              <w:right w:w="43" w:type="dxa"/>
            </w:tcMar>
            <w:vAlign w:val="bottom"/>
          </w:tcPr>
          <w:p w14:paraId="354E7137" w14:textId="77777777" w:rsidR="0089264D" w:rsidRPr="00B40C4C" w:rsidRDefault="0089264D" w:rsidP="009137DA">
            <w:r w:rsidRPr="00B40C4C">
              <w:t>70</w:t>
            </w:r>
          </w:p>
        </w:tc>
        <w:tc>
          <w:tcPr>
            <w:tcW w:w="5380" w:type="dxa"/>
            <w:tcBorders>
              <w:top w:val="nil"/>
              <w:left w:val="nil"/>
              <w:bottom w:val="nil"/>
              <w:right w:val="nil"/>
            </w:tcBorders>
            <w:tcMar>
              <w:top w:w="128" w:type="dxa"/>
              <w:left w:w="43" w:type="dxa"/>
              <w:bottom w:w="43" w:type="dxa"/>
              <w:right w:w="43" w:type="dxa"/>
            </w:tcMar>
            <w:vAlign w:val="bottom"/>
          </w:tcPr>
          <w:p w14:paraId="1D5A1144" w14:textId="77777777" w:rsidR="0089264D" w:rsidRPr="00B40C4C" w:rsidRDefault="0089264D" w:rsidP="009137DA">
            <w:r w:rsidRPr="00B40C4C">
              <w:t>Gassnova SF</w:t>
            </w:r>
          </w:p>
        </w:tc>
        <w:tc>
          <w:tcPr>
            <w:tcW w:w="3000" w:type="dxa"/>
            <w:tcBorders>
              <w:top w:val="nil"/>
              <w:left w:val="nil"/>
              <w:bottom w:val="nil"/>
              <w:right w:val="nil"/>
            </w:tcBorders>
            <w:tcMar>
              <w:top w:w="128" w:type="dxa"/>
              <w:left w:w="43" w:type="dxa"/>
              <w:bottom w:w="43" w:type="dxa"/>
              <w:right w:w="43" w:type="dxa"/>
            </w:tcMar>
            <w:vAlign w:val="bottom"/>
          </w:tcPr>
          <w:p w14:paraId="23551FB8" w14:textId="77777777" w:rsidR="0089264D" w:rsidRPr="00B40C4C" w:rsidRDefault="0089264D" w:rsidP="007148F5">
            <w:pPr>
              <w:jc w:val="right"/>
            </w:pPr>
            <w:r w:rsidRPr="00B40C4C">
              <w:t>20 mill. kroner</w:t>
            </w:r>
          </w:p>
        </w:tc>
      </w:tr>
      <w:tr w:rsidR="00446E55" w:rsidRPr="00B40C4C" w14:paraId="17B6B3B5"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9FC3EC8" w14:textId="77777777" w:rsidR="0089264D" w:rsidRPr="00B40C4C" w:rsidRDefault="0089264D" w:rsidP="009137DA"/>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0148D6" w14:textId="77777777" w:rsidR="0089264D" w:rsidRPr="00B40C4C" w:rsidRDefault="0089264D" w:rsidP="009137DA">
            <w:r w:rsidRPr="00B40C4C">
              <w:t>73</w:t>
            </w:r>
          </w:p>
        </w:tc>
        <w:tc>
          <w:tcPr>
            <w:tcW w:w="5380" w:type="dxa"/>
            <w:tcBorders>
              <w:top w:val="nil"/>
              <w:left w:val="nil"/>
              <w:bottom w:val="single" w:sz="4" w:space="0" w:color="000000"/>
              <w:right w:val="nil"/>
            </w:tcBorders>
            <w:tcMar>
              <w:top w:w="128" w:type="dxa"/>
              <w:left w:w="43" w:type="dxa"/>
              <w:bottom w:w="43" w:type="dxa"/>
              <w:right w:w="43" w:type="dxa"/>
            </w:tcMar>
            <w:vAlign w:val="bottom"/>
          </w:tcPr>
          <w:p w14:paraId="45540CD6" w14:textId="77777777" w:rsidR="0089264D" w:rsidRPr="00B40C4C" w:rsidRDefault="0089264D" w:rsidP="009137DA">
            <w:r w:rsidRPr="00B40C4C">
              <w:t>Norges forskningsråd</w:t>
            </w:r>
          </w:p>
        </w:tc>
        <w:tc>
          <w:tcPr>
            <w:tcW w:w="3000" w:type="dxa"/>
            <w:tcBorders>
              <w:top w:val="nil"/>
              <w:left w:val="nil"/>
              <w:bottom w:val="single" w:sz="4" w:space="0" w:color="000000"/>
              <w:right w:val="nil"/>
            </w:tcBorders>
            <w:tcMar>
              <w:top w:w="128" w:type="dxa"/>
              <w:left w:w="43" w:type="dxa"/>
              <w:bottom w:w="43" w:type="dxa"/>
              <w:right w:w="43" w:type="dxa"/>
            </w:tcMar>
            <w:vAlign w:val="bottom"/>
          </w:tcPr>
          <w:p w14:paraId="447D5871" w14:textId="77777777" w:rsidR="0089264D" w:rsidRPr="00B40C4C" w:rsidRDefault="0089264D" w:rsidP="007148F5">
            <w:pPr>
              <w:jc w:val="right"/>
            </w:pPr>
            <w:r w:rsidRPr="00B40C4C">
              <w:t>4 150 mill. kroner</w:t>
            </w:r>
          </w:p>
        </w:tc>
      </w:tr>
    </w:tbl>
    <w:p w14:paraId="6E6D8721" w14:textId="77777777" w:rsidR="0089264D" w:rsidRPr="00B40C4C" w:rsidRDefault="0089264D" w:rsidP="00B40C4C">
      <w:pPr>
        <w:pStyle w:val="a-vedtak-del"/>
      </w:pPr>
      <w:r w:rsidRPr="00B40C4C">
        <w:t>V</w:t>
      </w:r>
    </w:p>
    <w:p w14:paraId="7AE5FC5D" w14:textId="77777777" w:rsidR="0089264D" w:rsidRPr="00B40C4C" w:rsidRDefault="0089264D" w:rsidP="009137DA">
      <w:pPr>
        <w:pStyle w:val="a-vedtak-tekst"/>
      </w:pPr>
      <w:r w:rsidRPr="00B40C4C">
        <w:t>Støtteprogram for flytende havvind i Vestavind F og Vestavind B</w:t>
      </w:r>
    </w:p>
    <w:p w14:paraId="640F73E5" w14:textId="77777777" w:rsidR="0089264D" w:rsidRPr="00B40C4C" w:rsidRDefault="0089264D" w:rsidP="009137DA">
      <w:r w:rsidRPr="00B40C4C">
        <w:t>Stortinget samtykker i at Energidepartementet kan inngå forpliktelser om støtte til flytende havvind i Vestavind F og Vestavind B, men slik at de samlede statlige forpliktelsene ikke overstiger en kostnadsramme på 35 mrd. kroner (2025-kroner). Energidepartementet får fullmakt til å prisjustere kostnadsrammen.</w:t>
      </w:r>
    </w:p>
    <w:p w14:paraId="3FDDF8A0" w14:textId="77777777" w:rsidR="0089264D" w:rsidRPr="00B40C4C" w:rsidRDefault="0089264D" w:rsidP="009137DA">
      <w:pPr>
        <w:pStyle w:val="Fullmakttit"/>
      </w:pPr>
      <w:r w:rsidRPr="00B40C4C">
        <w:t>Andre fullmakter</w:t>
      </w:r>
    </w:p>
    <w:p w14:paraId="4197E333" w14:textId="77777777" w:rsidR="0089264D" w:rsidRPr="00B40C4C" w:rsidRDefault="0089264D" w:rsidP="009137DA">
      <w:pPr>
        <w:pStyle w:val="a-vedtak-del"/>
      </w:pPr>
      <w:r w:rsidRPr="00B40C4C">
        <w:t>VI</w:t>
      </w:r>
    </w:p>
    <w:p w14:paraId="7AF3E388" w14:textId="77777777" w:rsidR="0089264D" w:rsidRPr="00B40C4C" w:rsidRDefault="0089264D" w:rsidP="009137DA">
      <w:pPr>
        <w:pStyle w:val="a-vedtak-tekst"/>
      </w:pPr>
      <w:r w:rsidRPr="00B40C4C">
        <w:t>Utbyggingsprosjekter på norsk kontinentalsokkel</w:t>
      </w:r>
    </w:p>
    <w:p w14:paraId="796CC799" w14:textId="77777777" w:rsidR="0089264D" w:rsidRPr="00B40C4C" w:rsidRDefault="0089264D" w:rsidP="009137DA">
      <w:r w:rsidRPr="00B40C4C">
        <w:t>Stortinget samtykker i at Energidepartementet i 2025 kan godkjenne prosjekter (planer for utbygging/anlegg og drift) på norsk kontinentalsokkel under følgende forutsetninger:</w:t>
      </w:r>
    </w:p>
    <w:p w14:paraId="5D3227B3" w14:textId="77777777" w:rsidR="0089264D" w:rsidRPr="00B40C4C" w:rsidRDefault="0089264D" w:rsidP="00235EF5">
      <w:pPr>
        <w:pStyle w:val="Nummerertliste"/>
        <w:numPr>
          <w:ilvl w:val="0"/>
          <w:numId w:val="75"/>
        </w:numPr>
      </w:pPr>
      <w:r w:rsidRPr="00B40C4C">
        <w:t>Prosjektet må ikke ha prinsipielle eller samfunnsmessige sider av betydning.</w:t>
      </w:r>
    </w:p>
    <w:p w14:paraId="6829E640" w14:textId="77777777" w:rsidR="0089264D" w:rsidRPr="00B40C4C" w:rsidRDefault="0089264D" w:rsidP="009137DA">
      <w:pPr>
        <w:pStyle w:val="Nummerertliste"/>
      </w:pPr>
      <w:r w:rsidRPr="00B40C4C">
        <w:t>Øvre grense for de samlede investeringer per prosjekt utgjør 15 mrd. kroner.</w:t>
      </w:r>
    </w:p>
    <w:p w14:paraId="1C7F5B30" w14:textId="76DFAAFD" w:rsidR="0089264D" w:rsidRPr="00B40C4C" w:rsidRDefault="0089264D" w:rsidP="009137DA">
      <w:pPr>
        <w:pStyle w:val="Nummerertliste"/>
      </w:pPr>
      <w:r w:rsidRPr="00B40C4C">
        <w:t xml:space="preserve">Hvert enkelt prosjekt må vise akseptabel samfunnsøkonomisk lønnsomhet og være rimelig </w:t>
      </w:r>
      <w:proofErr w:type="gramStart"/>
      <w:r w:rsidRPr="00B40C4C">
        <w:t>robust</w:t>
      </w:r>
      <w:proofErr w:type="gramEnd"/>
      <w:r w:rsidRPr="00B40C4C">
        <w:t xml:space="preserve"> mot endringer i prisutviklingen for olje og naturgass.</w:t>
      </w:r>
    </w:p>
    <w:p w14:paraId="5CDA09DE" w14:textId="023EC41E" w:rsidR="0089264D" w:rsidRPr="007148F5" w:rsidRDefault="007148F5" w:rsidP="005C0F51">
      <w:pPr>
        <w:pStyle w:val="Overskrift1"/>
        <w:numPr>
          <w:ilvl w:val="0"/>
          <w:numId w:val="20"/>
        </w:numPr>
        <w:rPr>
          <w:color w:val="FF0000"/>
        </w:rPr>
      </w:pPr>
      <w:r w:rsidRPr="007148F5">
        <w:rPr>
          <w:color w:val="FF0000"/>
        </w:rPr>
        <w:t>[Vedlegg reset]</w:t>
      </w:r>
    </w:p>
    <w:p w14:paraId="33B963CA" w14:textId="57A9E370" w:rsidR="0089264D" w:rsidRPr="00B40C4C" w:rsidRDefault="0089264D" w:rsidP="009137DA">
      <w:pPr>
        <w:pStyle w:val="vedlegg-tit"/>
      </w:pPr>
      <w:r w:rsidRPr="00B40C4C">
        <w:t xml:space="preserve">Oversikt over utgifter og inntekter i statsbudsjettet for </w:t>
      </w:r>
      <w:r w:rsidR="00754D52">
        <w:br/>
      </w:r>
      <w:r w:rsidRPr="00B40C4C">
        <w:t>budsjetterminen 2025</w:t>
      </w:r>
    </w:p>
    <w:p w14:paraId="6A360390" w14:textId="77777777" w:rsidR="0089264D" w:rsidRPr="00B40C4C" w:rsidRDefault="0089264D" w:rsidP="009137DA">
      <w:pPr>
        <w:pStyle w:val="Tabellnavn"/>
      </w:pPr>
      <w:r w:rsidRPr="00B40C4C">
        <w:t>06N3XT2</w:t>
      </w:r>
    </w:p>
    <w:tbl>
      <w:tblPr>
        <w:tblW w:w="10192" w:type="dxa"/>
        <w:tblLayout w:type="fixed"/>
        <w:tblCellMar>
          <w:top w:w="60" w:type="dxa"/>
          <w:left w:w="40" w:type="dxa"/>
          <w:right w:w="40" w:type="dxa"/>
        </w:tblCellMar>
        <w:tblLook w:val="0000" w:firstRow="0" w:lastRow="0" w:firstColumn="0" w:lastColumn="0" w:noHBand="0" w:noVBand="0"/>
      </w:tblPr>
      <w:tblGrid>
        <w:gridCol w:w="2694"/>
        <w:gridCol w:w="1559"/>
        <w:gridCol w:w="1418"/>
        <w:gridCol w:w="63"/>
        <w:gridCol w:w="1354"/>
        <w:gridCol w:w="70"/>
        <w:gridCol w:w="1490"/>
        <w:gridCol w:w="72"/>
        <w:gridCol w:w="1345"/>
        <w:gridCol w:w="72"/>
        <w:gridCol w:w="55"/>
      </w:tblGrid>
      <w:tr w:rsidR="00446E55" w:rsidRPr="00B40C4C" w14:paraId="59093902" w14:textId="77777777" w:rsidTr="00FC6908">
        <w:trPr>
          <w:gridAfter w:val="2"/>
          <w:wAfter w:w="127" w:type="dxa"/>
          <w:trHeight w:val="220"/>
        </w:trPr>
        <w:tc>
          <w:tcPr>
            <w:tcW w:w="2694" w:type="dxa"/>
            <w:tcBorders>
              <w:top w:val="nil"/>
              <w:left w:val="nil"/>
              <w:bottom w:val="single" w:sz="4" w:space="0" w:color="000000"/>
              <w:right w:val="nil"/>
            </w:tcBorders>
            <w:tcMar>
              <w:top w:w="60" w:type="dxa"/>
              <w:left w:w="40" w:type="dxa"/>
              <w:bottom w:w="0" w:type="dxa"/>
              <w:right w:w="40" w:type="dxa"/>
            </w:tcMar>
            <w:vAlign w:val="bottom"/>
          </w:tcPr>
          <w:p w14:paraId="35339A95" w14:textId="77777777" w:rsidR="0089264D" w:rsidRPr="00B40C4C" w:rsidRDefault="0089264D" w:rsidP="00503FD6"/>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7BE15DB" w14:textId="77777777" w:rsidR="0089264D" w:rsidRPr="00B40C4C" w:rsidRDefault="0089264D" w:rsidP="007148F5">
            <w:pPr>
              <w:jc w:val="right"/>
            </w:pPr>
          </w:p>
        </w:tc>
        <w:tc>
          <w:tcPr>
            <w:tcW w:w="1418" w:type="dxa"/>
            <w:tcBorders>
              <w:top w:val="nil"/>
              <w:left w:val="nil"/>
              <w:bottom w:val="single" w:sz="4" w:space="0" w:color="000000"/>
              <w:right w:val="nil"/>
            </w:tcBorders>
            <w:tcMar>
              <w:top w:w="60" w:type="dxa"/>
              <w:left w:w="40" w:type="dxa"/>
              <w:bottom w:w="0" w:type="dxa"/>
              <w:right w:w="40" w:type="dxa"/>
            </w:tcMar>
            <w:vAlign w:val="bottom"/>
          </w:tcPr>
          <w:p w14:paraId="72593039" w14:textId="77777777" w:rsidR="0089264D" w:rsidRPr="00B40C4C" w:rsidRDefault="0089264D" w:rsidP="007148F5">
            <w:pPr>
              <w:jc w:val="right"/>
            </w:pPr>
          </w:p>
        </w:tc>
        <w:tc>
          <w:tcPr>
            <w:tcW w:w="1417" w:type="dxa"/>
            <w:gridSpan w:val="2"/>
            <w:tcBorders>
              <w:top w:val="nil"/>
              <w:left w:val="nil"/>
              <w:bottom w:val="single" w:sz="4" w:space="0" w:color="000000"/>
              <w:right w:val="nil"/>
            </w:tcBorders>
            <w:tcMar>
              <w:top w:w="60" w:type="dxa"/>
              <w:left w:w="40" w:type="dxa"/>
              <w:bottom w:w="0" w:type="dxa"/>
              <w:right w:w="40" w:type="dxa"/>
            </w:tcMar>
            <w:vAlign w:val="bottom"/>
          </w:tcPr>
          <w:p w14:paraId="629BE75A" w14:textId="77777777" w:rsidR="0089264D" w:rsidRPr="00B40C4C" w:rsidRDefault="0089264D" w:rsidP="007148F5">
            <w:pPr>
              <w:jc w:val="right"/>
            </w:pPr>
          </w:p>
        </w:tc>
        <w:tc>
          <w:tcPr>
            <w:tcW w:w="1560" w:type="dxa"/>
            <w:gridSpan w:val="2"/>
            <w:tcBorders>
              <w:top w:val="nil"/>
              <w:left w:val="nil"/>
              <w:bottom w:val="single" w:sz="4" w:space="0" w:color="000000"/>
              <w:right w:val="nil"/>
            </w:tcBorders>
            <w:tcMar>
              <w:top w:w="60" w:type="dxa"/>
              <w:left w:w="40" w:type="dxa"/>
              <w:bottom w:w="0" w:type="dxa"/>
              <w:right w:w="40" w:type="dxa"/>
            </w:tcMar>
            <w:vAlign w:val="bottom"/>
          </w:tcPr>
          <w:p w14:paraId="12075039" w14:textId="77777777" w:rsidR="0089264D" w:rsidRPr="00B40C4C" w:rsidRDefault="0089264D" w:rsidP="007148F5">
            <w:pPr>
              <w:jc w:val="right"/>
            </w:pPr>
          </w:p>
        </w:tc>
        <w:tc>
          <w:tcPr>
            <w:tcW w:w="1417" w:type="dxa"/>
            <w:gridSpan w:val="2"/>
            <w:tcBorders>
              <w:top w:val="nil"/>
              <w:left w:val="nil"/>
              <w:bottom w:val="single" w:sz="4" w:space="0" w:color="000000"/>
              <w:right w:val="nil"/>
            </w:tcBorders>
            <w:tcMar>
              <w:top w:w="60" w:type="dxa"/>
              <w:left w:w="40" w:type="dxa"/>
              <w:bottom w:w="0" w:type="dxa"/>
              <w:right w:w="40" w:type="dxa"/>
            </w:tcMar>
            <w:vAlign w:val="bottom"/>
          </w:tcPr>
          <w:p w14:paraId="3D9D5D18" w14:textId="77777777" w:rsidR="0089264D" w:rsidRPr="00B40C4C" w:rsidRDefault="0089264D" w:rsidP="007148F5">
            <w:pPr>
              <w:jc w:val="right"/>
            </w:pPr>
            <w:r w:rsidRPr="00B40C4C">
              <w:t>1 000 kroner</w:t>
            </w:r>
          </w:p>
        </w:tc>
      </w:tr>
      <w:tr w:rsidR="00446E55" w:rsidRPr="00B40C4C" w14:paraId="2463D2DF" w14:textId="77777777" w:rsidTr="00FC6908">
        <w:trPr>
          <w:trHeight w:val="220"/>
        </w:trPr>
        <w:tc>
          <w:tcPr>
            <w:tcW w:w="10192" w:type="dxa"/>
            <w:gridSpan w:val="11"/>
            <w:tcBorders>
              <w:top w:val="nil"/>
              <w:left w:val="nil"/>
              <w:bottom w:val="single" w:sz="4" w:space="0" w:color="000000"/>
              <w:right w:val="nil"/>
            </w:tcBorders>
            <w:tcMar>
              <w:top w:w="60" w:type="dxa"/>
              <w:left w:w="40" w:type="dxa"/>
              <w:bottom w:w="0" w:type="dxa"/>
              <w:right w:w="40" w:type="dxa"/>
            </w:tcMar>
            <w:vAlign w:val="bottom"/>
          </w:tcPr>
          <w:p w14:paraId="51DCF304" w14:textId="77777777" w:rsidR="0089264D" w:rsidRPr="00B40C4C" w:rsidRDefault="0089264D" w:rsidP="007148F5">
            <w:pPr>
              <w:jc w:val="center"/>
            </w:pPr>
            <w:r w:rsidRPr="00B40C4C">
              <w:rPr>
                <w:rStyle w:val="halvfet0"/>
              </w:rPr>
              <w:t>Utgifter</w:t>
            </w:r>
          </w:p>
        </w:tc>
      </w:tr>
      <w:tr w:rsidR="00446E55" w:rsidRPr="00B40C4C" w14:paraId="71312955" w14:textId="77777777" w:rsidTr="00FC6908">
        <w:trPr>
          <w:gridAfter w:val="2"/>
          <w:wAfter w:w="127" w:type="dxa"/>
          <w:trHeight w:val="480"/>
        </w:trPr>
        <w:tc>
          <w:tcPr>
            <w:tcW w:w="2694"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249D7680" w14:textId="77777777" w:rsidR="0089264D" w:rsidRPr="00B40C4C" w:rsidRDefault="0089264D" w:rsidP="009137DA"/>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7D7DCE6" w14:textId="1C5D76B3" w:rsidR="0089264D" w:rsidRPr="00B40C4C" w:rsidRDefault="0089264D" w:rsidP="007148F5">
            <w:pPr>
              <w:jc w:val="right"/>
            </w:pPr>
            <w:r w:rsidRPr="00B40C4C">
              <w:t>Samlede</w:t>
            </w:r>
            <w:r w:rsidR="00B40C4C">
              <w:t xml:space="preserve"> </w:t>
            </w:r>
            <w:r w:rsidRPr="00B40C4C">
              <w:t>utgifter</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F423993" w14:textId="77777777" w:rsidR="0089264D" w:rsidRPr="00B40C4C" w:rsidRDefault="0089264D" w:rsidP="007148F5">
            <w:pPr>
              <w:jc w:val="right"/>
            </w:pPr>
            <w:r w:rsidRPr="00B40C4C">
              <w:t>Driftsutgifter</w:t>
            </w:r>
          </w:p>
        </w:tc>
        <w:tc>
          <w:tcPr>
            <w:tcW w:w="141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A783F5" w14:textId="77777777" w:rsidR="0089264D" w:rsidRPr="00B40C4C" w:rsidRDefault="0089264D" w:rsidP="007148F5">
            <w:pPr>
              <w:jc w:val="right"/>
            </w:pPr>
            <w:r w:rsidRPr="00B40C4C">
              <w:t>Nybygg, anlegg mv.</w:t>
            </w:r>
          </w:p>
        </w:tc>
        <w:tc>
          <w:tcPr>
            <w:tcW w:w="1560"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77E39C0" w14:textId="77777777" w:rsidR="0089264D" w:rsidRPr="00B40C4C" w:rsidRDefault="0089264D" w:rsidP="007148F5">
            <w:pPr>
              <w:jc w:val="right"/>
            </w:pPr>
            <w:r w:rsidRPr="00B40C4C">
              <w:t>Overføringer til andre</w:t>
            </w:r>
          </w:p>
        </w:tc>
        <w:tc>
          <w:tcPr>
            <w:tcW w:w="1417"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007A5C3C" w14:textId="77777777" w:rsidR="0089264D" w:rsidRPr="00B40C4C" w:rsidRDefault="0089264D" w:rsidP="007148F5">
            <w:pPr>
              <w:jc w:val="right"/>
            </w:pPr>
            <w:r w:rsidRPr="00B40C4C">
              <w:t>Utlån, gjelds- avdrag mv.</w:t>
            </w:r>
          </w:p>
        </w:tc>
      </w:tr>
      <w:tr w:rsidR="00446E55" w:rsidRPr="00B40C4C" w14:paraId="2EC67158"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060BA349" w14:textId="77777777" w:rsidR="0089264D" w:rsidRPr="00B40C4C" w:rsidRDefault="0089264D" w:rsidP="009137DA">
            <w:r w:rsidRPr="00B40C4C">
              <w:t>Det kongelige hus</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783DAD9" w14:textId="77777777" w:rsidR="0089264D" w:rsidRPr="00B40C4C" w:rsidRDefault="0089264D" w:rsidP="007148F5">
            <w:pPr>
              <w:jc w:val="right"/>
            </w:pPr>
            <w:r w:rsidRPr="00B40C4C">
              <w:t>316 825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86F7A91" w14:textId="77777777" w:rsidR="0089264D" w:rsidRPr="00B40C4C" w:rsidRDefault="0089264D" w:rsidP="007148F5">
            <w:pPr>
              <w:jc w:val="right"/>
            </w:pPr>
            <w:r w:rsidRPr="00B40C4C">
              <w:t>28 521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7BDEE4F"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C6C1A2C" w14:textId="77777777" w:rsidR="0089264D" w:rsidRPr="00B40C4C" w:rsidRDefault="0089264D" w:rsidP="007148F5">
            <w:pPr>
              <w:jc w:val="right"/>
            </w:pPr>
            <w:r w:rsidRPr="00B40C4C">
              <w:t>288 304</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0A350326" w14:textId="77777777" w:rsidR="0089264D" w:rsidRPr="00B40C4C" w:rsidRDefault="0089264D" w:rsidP="007148F5">
            <w:pPr>
              <w:jc w:val="right"/>
            </w:pPr>
            <w:r w:rsidRPr="00B40C4C">
              <w:t>-</w:t>
            </w:r>
          </w:p>
        </w:tc>
      </w:tr>
      <w:tr w:rsidR="00446E55" w:rsidRPr="00B40C4C" w14:paraId="4DA1F88A"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0DF6FAB7" w14:textId="77777777" w:rsidR="0089264D" w:rsidRPr="00B40C4C" w:rsidRDefault="0089264D" w:rsidP="009137DA">
            <w:r w:rsidRPr="00B40C4C">
              <w:t>Regjeringen</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6FCE55E" w14:textId="77777777" w:rsidR="0089264D" w:rsidRPr="00B40C4C" w:rsidRDefault="0089264D" w:rsidP="007148F5">
            <w:pPr>
              <w:jc w:val="right"/>
            </w:pPr>
            <w:r w:rsidRPr="00B40C4C">
              <w:t>461 217</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EF82B67" w14:textId="77777777" w:rsidR="0089264D" w:rsidRPr="00B40C4C" w:rsidRDefault="0089264D" w:rsidP="007148F5">
            <w:pPr>
              <w:jc w:val="right"/>
            </w:pPr>
            <w:r w:rsidRPr="00B40C4C">
              <w:t>461 217</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1A5E99B"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4FFBB52"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1C214BA" w14:textId="77777777" w:rsidR="0089264D" w:rsidRPr="00B40C4C" w:rsidRDefault="0089264D" w:rsidP="007148F5">
            <w:pPr>
              <w:jc w:val="right"/>
            </w:pPr>
            <w:r w:rsidRPr="00B40C4C">
              <w:t>-</w:t>
            </w:r>
          </w:p>
        </w:tc>
      </w:tr>
      <w:tr w:rsidR="00446E55" w:rsidRPr="00B40C4C" w14:paraId="1407BF4B"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9C89F39" w14:textId="77777777" w:rsidR="0089264D" w:rsidRPr="00B40C4C" w:rsidRDefault="0089264D" w:rsidP="009137DA">
            <w:r w:rsidRPr="00B40C4C">
              <w:t>Stortinget og eksterne organer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091266D" w14:textId="77777777" w:rsidR="0089264D" w:rsidRPr="00B40C4C" w:rsidRDefault="0089264D" w:rsidP="007148F5">
            <w:pPr>
              <w:jc w:val="right"/>
            </w:pPr>
            <w:r w:rsidRPr="00B40C4C">
              <w:t>2 586 945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B7BD978" w14:textId="77777777" w:rsidR="0089264D" w:rsidRPr="00B40C4C" w:rsidRDefault="0089264D" w:rsidP="007148F5">
            <w:pPr>
              <w:jc w:val="right"/>
            </w:pPr>
            <w:r w:rsidRPr="00B40C4C">
              <w:t>2 100 461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952C170" w14:textId="77777777" w:rsidR="0089264D" w:rsidRPr="00B40C4C" w:rsidRDefault="0089264D" w:rsidP="007148F5">
            <w:pPr>
              <w:jc w:val="right"/>
            </w:pPr>
            <w:r w:rsidRPr="00B40C4C">
              <w:t>175 247</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6D3B9C2" w14:textId="77777777" w:rsidR="0089264D" w:rsidRPr="00B40C4C" w:rsidRDefault="0089264D" w:rsidP="007148F5">
            <w:pPr>
              <w:jc w:val="right"/>
            </w:pPr>
            <w:r w:rsidRPr="00B40C4C">
              <w:t>311 237</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738A19AC" w14:textId="77777777" w:rsidR="0089264D" w:rsidRPr="00B40C4C" w:rsidRDefault="0089264D" w:rsidP="007148F5">
            <w:pPr>
              <w:jc w:val="right"/>
            </w:pPr>
            <w:r w:rsidRPr="00B40C4C">
              <w:t>-</w:t>
            </w:r>
          </w:p>
        </w:tc>
      </w:tr>
      <w:tr w:rsidR="00446E55" w:rsidRPr="00B40C4C" w14:paraId="5677D131"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084251A1" w14:textId="77777777" w:rsidR="0089264D" w:rsidRPr="00B40C4C" w:rsidRDefault="0089264D" w:rsidP="009137DA">
            <w:r w:rsidRPr="00B40C4C">
              <w:t>Høyesterett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342357F" w14:textId="77777777" w:rsidR="0089264D" w:rsidRPr="00B40C4C" w:rsidRDefault="0089264D" w:rsidP="007148F5">
            <w:pPr>
              <w:jc w:val="right"/>
            </w:pPr>
            <w:r w:rsidRPr="00B40C4C">
              <w:t>140 344</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E0B4930" w14:textId="77777777" w:rsidR="0089264D" w:rsidRPr="00B40C4C" w:rsidRDefault="0089264D" w:rsidP="007148F5">
            <w:pPr>
              <w:jc w:val="right"/>
            </w:pPr>
            <w:r w:rsidRPr="00B40C4C">
              <w:t>140 344</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203A09D"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00356947"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C146BC9" w14:textId="77777777" w:rsidR="0089264D" w:rsidRPr="00B40C4C" w:rsidRDefault="0089264D" w:rsidP="007148F5">
            <w:pPr>
              <w:jc w:val="right"/>
            </w:pPr>
            <w:r w:rsidRPr="00B40C4C">
              <w:t>-</w:t>
            </w:r>
          </w:p>
        </w:tc>
      </w:tr>
      <w:tr w:rsidR="00446E55" w:rsidRPr="00B40C4C" w14:paraId="2B0B99BC"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4DA11E7D" w14:textId="77777777" w:rsidR="0089264D" w:rsidRPr="00B40C4C" w:rsidRDefault="0089264D" w:rsidP="009137DA">
            <w:r w:rsidRPr="00B40C4C">
              <w:t>Utenriksdepartementet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1B8B82" w14:textId="77777777" w:rsidR="0089264D" w:rsidRPr="00B40C4C" w:rsidRDefault="0089264D" w:rsidP="007148F5">
            <w:pPr>
              <w:jc w:val="right"/>
            </w:pPr>
            <w:r w:rsidRPr="00B40C4C">
              <w:t>54 144 154</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0C3DBDB" w14:textId="77777777" w:rsidR="0089264D" w:rsidRPr="00B40C4C" w:rsidRDefault="0089264D" w:rsidP="007148F5">
            <w:pPr>
              <w:jc w:val="right"/>
            </w:pPr>
            <w:r w:rsidRPr="00B40C4C">
              <w:t>9 852 941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4D65466" w14:textId="77777777" w:rsidR="0089264D" w:rsidRPr="00B40C4C" w:rsidRDefault="0089264D" w:rsidP="007148F5">
            <w:pPr>
              <w:jc w:val="right"/>
            </w:pPr>
            <w:r w:rsidRPr="00B40C4C">
              <w:t>111 979</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D70A000" w14:textId="77777777" w:rsidR="0089264D" w:rsidRPr="00B40C4C" w:rsidRDefault="0089264D" w:rsidP="007148F5">
            <w:pPr>
              <w:jc w:val="right"/>
            </w:pPr>
            <w:r w:rsidRPr="00B40C4C">
              <w:t>42 188 920</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74B6FCC2" w14:textId="77777777" w:rsidR="0089264D" w:rsidRPr="00B40C4C" w:rsidRDefault="0089264D" w:rsidP="007148F5">
            <w:pPr>
              <w:jc w:val="right"/>
            </w:pPr>
            <w:r w:rsidRPr="00B40C4C">
              <w:t>1 990 314</w:t>
            </w:r>
          </w:p>
        </w:tc>
      </w:tr>
      <w:tr w:rsidR="00446E55" w:rsidRPr="00B40C4C" w14:paraId="4DE60EE9"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7715937D" w14:textId="77777777" w:rsidR="0089264D" w:rsidRPr="00B40C4C" w:rsidRDefault="0089264D" w:rsidP="009137DA">
            <w:r w:rsidRPr="00B40C4C">
              <w:t>Kunnskapsdepartementet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1C82C95" w14:textId="77777777" w:rsidR="0089264D" w:rsidRPr="00B40C4C" w:rsidRDefault="0089264D" w:rsidP="007148F5">
            <w:pPr>
              <w:jc w:val="right"/>
            </w:pPr>
            <w:r w:rsidRPr="00B40C4C">
              <w:t>81 931 965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7630182" w14:textId="77777777" w:rsidR="0089264D" w:rsidRPr="00B40C4C" w:rsidRDefault="0089264D" w:rsidP="007148F5">
            <w:pPr>
              <w:jc w:val="right"/>
            </w:pPr>
            <w:r w:rsidRPr="00B40C4C">
              <w:t>7 459 756</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C3DA69A" w14:textId="77777777" w:rsidR="0089264D" w:rsidRPr="00B40C4C" w:rsidRDefault="0089264D" w:rsidP="007148F5">
            <w:pPr>
              <w:jc w:val="right"/>
            </w:pPr>
            <w:r w:rsidRPr="00B40C4C">
              <w:t>43 408</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42D3BA3" w14:textId="77777777" w:rsidR="0089264D" w:rsidRPr="00B40C4C" w:rsidRDefault="0089264D" w:rsidP="007148F5">
            <w:pPr>
              <w:jc w:val="right"/>
            </w:pPr>
            <w:r w:rsidRPr="00B40C4C">
              <w:t>74 428 801</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76559FF2" w14:textId="77777777" w:rsidR="0089264D" w:rsidRPr="00B40C4C" w:rsidRDefault="0089264D" w:rsidP="007148F5">
            <w:pPr>
              <w:jc w:val="right"/>
            </w:pPr>
            <w:r w:rsidRPr="00B40C4C">
              <w:t>-</w:t>
            </w:r>
          </w:p>
        </w:tc>
      </w:tr>
      <w:tr w:rsidR="00446E55" w:rsidRPr="00B40C4C" w14:paraId="10740507"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0DD6CE33" w14:textId="77777777" w:rsidR="0089264D" w:rsidRPr="00B40C4C" w:rsidRDefault="0089264D" w:rsidP="009137DA">
            <w:r w:rsidRPr="00B40C4C">
              <w:t>Kultur- og likestillingsdepartementet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4B12DEF" w14:textId="77777777" w:rsidR="0089264D" w:rsidRPr="00B40C4C" w:rsidRDefault="0089264D" w:rsidP="007148F5">
            <w:pPr>
              <w:jc w:val="right"/>
            </w:pPr>
            <w:r w:rsidRPr="00B40C4C">
              <w:t>25 762 858</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3BCE2B" w14:textId="77777777" w:rsidR="0089264D" w:rsidRPr="00B40C4C" w:rsidRDefault="0089264D" w:rsidP="007148F5">
            <w:pPr>
              <w:jc w:val="right"/>
            </w:pPr>
            <w:r w:rsidRPr="00B40C4C">
              <w:t>2 793 654</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D60FEC5" w14:textId="77777777" w:rsidR="0089264D" w:rsidRPr="00B40C4C" w:rsidRDefault="0089264D" w:rsidP="007148F5">
            <w:pPr>
              <w:jc w:val="right"/>
            </w:pPr>
            <w:r w:rsidRPr="00B40C4C">
              <w:t>64 900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D1A996B" w14:textId="77777777" w:rsidR="0089264D" w:rsidRPr="00B40C4C" w:rsidRDefault="0089264D" w:rsidP="007148F5">
            <w:pPr>
              <w:jc w:val="right"/>
            </w:pPr>
            <w:r w:rsidRPr="00B40C4C">
              <w:t>22 904 304</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07C6D26" w14:textId="77777777" w:rsidR="0089264D" w:rsidRPr="00B40C4C" w:rsidRDefault="0089264D" w:rsidP="007148F5">
            <w:pPr>
              <w:jc w:val="right"/>
            </w:pPr>
            <w:r w:rsidRPr="00B40C4C">
              <w:t>-</w:t>
            </w:r>
          </w:p>
        </w:tc>
      </w:tr>
      <w:tr w:rsidR="00446E55" w:rsidRPr="00B40C4C" w14:paraId="0E6F0C65"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4DF19630" w14:textId="77777777" w:rsidR="0089264D" w:rsidRPr="00B40C4C" w:rsidRDefault="0089264D" w:rsidP="009137DA">
            <w:r w:rsidRPr="00B40C4C">
              <w:t>Justis- og beredskapsdepartementet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81B9591" w14:textId="77777777" w:rsidR="0089264D" w:rsidRPr="00B40C4C" w:rsidRDefault="0089264D" w:rsidP="007148F5">
            <w:pPr>
              <w:jc w:val="right"/>
            </w:pPr>
            <w:r w:rsidRPr="00B40C4C">
              <w:t>58 398 365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545A541" w14:textId="77777777" w:rsidR="0089264D" w:rsidRPr="00B40C4C" w:rsidRDefault="0089264D" w:rsidP="007148F5">
            <w:pPr>
              <w:jc w:val="right"/>
            </w:pPr>
            <w:r w:rsidRPr="00B40C4C">
              <w:t>52 325 025</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BE196B0" w14:textId="77777777" w:rsidR="0089264D" w:rsidRPr="00B40C4C" w:rsidRDefault="0089264D" w:rsidP="007148F5">
            <w:pPr>
              <w:jc w:val="right"/>
            </w:pPr>
            <w:r w:rsidRPr="00B40C4C">
              <w:t>1 922 888</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85EC33D" w14:textId="77777777" w:rsidR="0089264D" w:rsidRPr="00B40C4C" w:rsidRDefault="0089264D" w:rsidP="007148F5">
            <w:pPr>
              <w:jc w:val="right"/>
            </w:pPr>
            <w:r w:rsidRPr="00B40C4C">
              <w:t>4 150 452</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674EB2E" w14:textId="77777777" w:rsidR="0089264D" w:rsidRPr="00B40C4C" w:rsidRDefault="0089264D" w:rsidP="007148F5">
            <w:pPr>
              <w:jc w:val="right"/>
            </w:pPr>
            <w:r w:rsidRPr="00B40C4C">
              <w:t>-</w:t>
            </w:r>
          </w:p>
        </w:tc>
      </w:tr>
      <w:tr w:rsidR="00446E55" w:rsidRPr="00B40C4C" w14:paraId="66334183"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53B3982" w14:textId="77777777" w:rsidR="0089264D" w:rsidRPr="00B40C4C" w:rsidRDefault="0089264D" w:rsidP="009137DA">
            <w:r w:rsidRPr="00B40C4C">
              <w:t>Kommunal- og distriktsdepartementet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C1A209E" w14:textId="77777777" w:rsidR="0089264D" w:rsidRPr="00B40C4C" w:rsidRDefault="0089264D" w:rsidP="007148F5">
            <w:pPr>
              <w:jc w:val="right"/>
            </w:pPr>
            <w:r w:rsidRPr="00B40C4C">
              <w:t>262 600 078</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16238EB" w14:textId="77777777" w:rsidR="0089264D" w:rsidRPr="00B40C4C" w:rsidRDefault="0089264D" w:rsidP="007148F5">
            <w:pPr>
              <w:jc w:val="right"/>
            </w:pPr>
            <w:r w:rsidRPr="00B40C4C">
              <w:t>2 248 484</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02E824F" w14:textId="77777777" w:rsidR="0089264D" w:rsidRPr="00B40C4C" w:rsidRDefault="0089264D" w:rsidP="007148F5">
            <w:pPr>
              <w:jc w:val="right"/>
            </w:pPr>
            <w:r w:rsidRPr="00B40C4C">
              <w:t>33 300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34A031D" w14:textId="77777777" w:rsidR="0089264D" w:rsidRPr="00B40C4C" w:rsidRDefault="0089264D" w:rsidP="007148F5">
            <w:pPr>
              <w:jc w:val="right"/>
            </w:pPr>
            <w:r w:rsidRPr="00B40C4C">
              <w:t>260 318 294</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79665762" w14:textId="77777777" w:rsidR="0089264D" w:rsidRPr="00B40C4C" w:rsidRDefault="0089264D" w:rsidP="007148F5">
            <w:pPr>
              <w:jc w:val="right"/>
            </w:pPr>
            <w:r w:rsidRPr="00B40C4C">
              <w:t>-</w:t>
            </w:r>
          </w:p>
        </w:tc>
      </w:tr>
      <w:tr w:rsidR="00446E55" w:rsidRPr="00B40C4C" w14:paraId="14B7DFFF"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765229E" w14:textId="77777777" w:rsidR="0089264D" w:rsidRPr="00B40C4C" w:rsidRDefault="0089264D" w:rsidP="009137DA">
            <w:r w:rsidRPr="00B40C4C">
              <w:t>Arbeids- og inkluderingsdepartementet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DEDF40B" w14:textId="77777777" w:rsidR="0089264D" w:rsidRPr="00B40C4C" w:rsidRDefault="0089264D" w:rsidP="007148F5">
            <w:pPr>
              <w:jc w:val="right"/>
            </w:pPr>
            <w:r w:rsidRPr="00B40C4C">
              <w:t>76 114 747</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B83260" w14:textId="77777777" w:rsidR="0089264D" w:rsidRPr="00B40C4C" w:rsidRDefault="0089264D" w:rsidP="007148F5">
            <w:pPr>
              <w:jc w:val="right"/>
            </w:pPr>
            <w:r w:rsidRPr="00B40C4C">
              <w:t>31 259 033</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1714154" w14:textId="77777777" w:rsidR="0089264D" w:rsidRPr="00B40C4C" w:rsidRDefault="0089264D" w:rsidP="007148F5">
            <w:pPr>
              <w:jc w:val="right"/>
            </w:pPr>
            <w:r w:rsidRPr="00B40C4C">
              <w:t>363 520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0E3ECB0" w14:textId="77777777" w:rsidR="0089264D" w:rsidRPr="00B40C4C" w:rsidRDefault="0089264D" w:rsidP="007148F5">
            <w:pPr>
              <w:jc w:val="right"/>
            </w:pPr>
            <w:r w:rsidRPr="00B40C4C">
              <w:t>44 492 194</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02FBE61F" w14:textId="77777777" w:rsidR="0089264D" w:rsidRPr="00B40C4C" w:rsidRDefault="0089264D" w:rsidP="007148F5">
            <w:pPr>
              <w:jc w:val="right"/>
            </w:pPr>
            <w:r w:rsidRPr="00B40C4C">
              <w:t>-</w:t>
            </w:r>
          </w:p>
        </w:tc>
      </w:tr>
      <w:tr w:rsidR="00446E55" w:rsidRPr="00B40C4C" w14:paraId="7067DE0C"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6D18FDF9" w14:textId="77777777" w:rsidR="0089264D" w:rsidRPr="00B40C4C" w:rsidRDefault="0089264D" w:rsidP="009137DA">
            <w:r w:rsidRPr="00B40C4C">
              <w:t>Helse- og omsorgsdepartementet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2D41D1C" w14:textId="77777777" w:rsidR="0089264D" w:rsidRPr="00B40C4C" w:rsidRDefault="0089264D" w:rsidP="007148F5">
            <w:pPr>
              <w:jc w:val="right"/>
            </w:pPr>
            <w:r w:rsidRPr="00B40C4C">
              <w:t>248 109 015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E6DAB7D" w14:textId="77777777" w:rsidR="0089264D" w:rsidRPr="00B40C4C" w:rsidRDefault="0089264D" w:rsidP="007148F5">
            <w:pPr>
              <w:jc w:val="right"/>
            </w:pPr>
            <w:r w:rsidRPr="00B40C4C">
              <w:t>7 396 957</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058BF0A" w14:textId="77777777" w:rsidR="0089264D" w:rsidRPr="00B40C4C" w:rsidRDefault="0089264D" w:rsidP="007148F5">
            <w:pPr>
              <w:jc w:val="right"/>
            </w:pPr>
            <w:r w:rsidRPr="00B40C4C">
              <w:t>21 116</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7A5BA4C" w14:textId="77777777" w:rsidR="0089264D" w:rsidRPr="00B40C4C" w:rsidRDefault="0089264D" w:rsidP="007148F5">
            <w:pPr>
              <w:jc w:val="right"/>
            </w:pPr>
            <w:r w:rsidRPr="00B40C4C">
              <w:t>240 690 942</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3BE8E361" w14:textId="77777777" w:rsidR="0089264D" w:rsidRPr="00B40C4C" w:rsidRDefault="0089264D" w:rsidP="007148F5">
            <w:pPr>
              <w:jc w:val="right"/>
            </w:pPr>
            <w:r w:rsidRPr="00B40C4C">
              <w:t>-</w:t>
            </w:r>
          </w:p>
        </w:tc>
      </w:tr>
      <w:tr w:rsidR="00446E55" w:rsidRPr="00B40C4C" w14:paraId="2F664CF4"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BBE5C15" w14:textId="77777777" w:rsidR="0089264D" w:rsidRPr="00B40C4C" w:rsidRDefault="0089264D" w:rsidP="009137DA">
            <w:r w:rsidRPr="00B40C4C">
              <w:t>Barne- og familiedepartementet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0DF76DC" w14:textId="77777777" w:rsidR="0089264D" w:rsidRPr="00B40C4C" w:rsidRDefault="0089264D" w:rsidP="007148F5">
            <w:pPr>
              <w:jc w:val="right"/>
            </w:pPr>
            <w:r w:rsidRPr="00B40C4C">
              <w:t>46 089 895</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7DF989D" w14:textId="77777777" w:rsidR="0089264D" w:rsidRPr="00B40C4C" w:rsidRDefault="0089264D" w:rsidP="007148F5">
            <w:pPr>
              <w:jc w:val="right"/>
            </w:pPr>
            <w:r w:rsidRPr="00B40C4C">
              <w:t>11 703 565</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7EE657A" w14:textId="77777777" w:rsidR="0089264D" w:rsidRPr="00B40C4C" w:rsidRDefault="0089264D" w:rsidP="007148F5">
            <w:pPr>
              <w:jc w:val="right"/>
            </w:pPr>
            <w:r w:rsidRPr="00B40C4C">
              <w:t>30 261</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FB7B3C3" w14:textId="77777777" w:rsidR="0089264D" w:rsidRPr="00B40C4C" w:rsidRDefault="0089264D" w:rsidP="007148F5">
            <w:pPr>
              <w:jc w:val="right"/>
            </w:pPr>
            <w:r w:rsidRPr="00B40C4C">
              <w:t>34 356 069</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57833C1" w14:textId="77777777" w:rsidR="0089264D" w:rsidRPr="00B40C4C" w:rsidRDefault="0089264D" w:rsidP="007148F5">
            <w:pPr>
              <w:jc w:val="right"/>
            </w:pPr>
            <w:r w:rsidRPr="00B40C4C">
              <w:t>-</w:t>
            </w:r>
          </w:p>
        </w:tc>
      </w:tr>
      <w:tr w:rsidR="00446E55" w:rsidRPr="00B40C4C" w14:paraId="519AD78A"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02A2FE51" w14:textId="77777777" w:rsidR="0089264D" w:rsidRPr="00B40C4C" w:rsidRDefault="0089264D" w:rsidP="009137DA">
            <w:r w:rsidRPr="00B40C4C">
              <w:t>Nærings- og fiskeridepartementet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2031C74" w14:textId="77777777" w:rsidR="0089264D" w:rsidRPr="00B40C4C" w:rsidRDefault="0089264D" w:rsidP="007148F5">
            <w:pPr>
              <w:jc w:val="right"/>
            </w:pPr>
            <w:r w:rsidRPr="00B40C4C">
              <w:t>20 277 960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675C5F" w14:textId="77777777" w:rsidR="0089264D" w:rsidRPr="00B40C4C" w:rsidRDefault="0089264D" w:rsidP="007148F5">
            <w:pPr>
              <w:jc w:val="right"/>
            </w:pPr>
            <w:r w:rsidRPr="00B40C4C">
              <w:t>8 612 297</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44F64E7" w14:textId="77777777" w:rsidR="0089264D" w:rsidRPr="00B40C4C" w:rsidRDefault="0089264D" w:rsidP="007148F5">
            <w:pPr>
              <w:jc w:val="right"/>
            </w:pPr>
            <w:r w:rsidRPr="00B40C4C">
              <w:t>1 506 585</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4DEDB32" w14:textId="77777777" w:rsidR="0089264D" w:rsidRPr="00B40C4C" w:rsidRDefault="0089264D" w:rsidP="007148F5">
            <w:pPr>
              <w:jc w:val="right"/>
            </w:pPr>
            <w:r w:rsidRPr="00B40C4C">
              <w:t>10 159 078</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48BC896" w14:textId="77777777" w:rsidR="0089264D" w:rsidRPr="00B40C4C" w:rsidRDefault="0089264D" w:rsidP="007148F5">
            <w:pPr>
              <w:jc w:val="right"/>
            </w:pPr>
            <w:r w:rsidRPr="00B40C4C">
              <w:t>-</w:t>
            </w:r>
          </w:p>
        </w:tc>
      </w:tr>
      <w:tr w:rsidR="00446E55" w:rsidRPr="00B40C4C" w14:paraId="2FF47249"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3C4BBA0D" w14:textId="77777777" w:rsidR="0089264D" w:rsidRPr="00B40C4C" w:rsidRDefault="0089264D" w:rsidP="009137DA">
            <w:r w:rsidRPr="00B40C4C">
              <w:t>Landbruks- og matdepartementet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02D544C" w14:textId="77777777" w:rsidR="0089264D" w:rsidRPr="00B40C4C" w:rsidRDefault="0089264D" w:rsidP="007148F5">
            <w:pPr>
              <w:jc w:val="right"/>
            </w:pPr>
            <w:r w:rsidRPr="00B40C4C">
              <w:t>33 501 039</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607BDB4" w14:textId="77777777" w:rsidR="0089264D" w:rsidRPr="00B40C4C" w:rsidRDefault="0089264D" w:rsidP="007148F5">
            <w:pPr>
              <w:jc w:val="right"/>
            </w:pPr>
            <w:r w:rsidRPr="00B40C4C">
              <w:t>2 312 665</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20570EB" w14:textId="77777777" w:rsidR="0089264D" w:rsidRPr="00B40C4C" w:rsidRDefault="0089264D" w:rsidP="007148F5">
            <w:pPr>
              <w:jc w:val="right"/>
            </w:pPr>
            <w:r w:rsidRPr="00B40C4C">
              <w:t>15 786</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5C9A8A1" w14:textId="77777777" w:rsidR="0089264D" w:rsidRPr="00B40C4C" w:rsidRDefault="0089264D" w:rsidP="007148F5">
            <w:pPr>
              <w:jc w:val="right"/>
            </w:pPr>
            <w:r w:rsidRPr="00B40C4C">
              <w:t>31 172 588</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545730B5" w14:textId="77777777" w:rsidR="0089264D" w:rsidRPr="00B40C4C" w:rsidRDefault="0089264D" w:rsidP="007148F5">
            <w:pPr>
              <w:jc w:val="right"/>
            </w:pPr>
            <w:r w:rsidRPr="00B40C4C">
              <w:t>-</w:t>
            </w:r>
          </w:p>
        </w:tc>
      </w:tr>
      <w:tr w:rsidR="00446E55" w:rsidRPr="00B40C4C" w14:paraId="5CAD1A07"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4FD12EE3" w14:textId="77777777" w:rsidR="0089264D" w:rsidRPr="00B40C4C" w:rsidRDefault="0089264D" w:rsidP="009137DA">
            <w:r w:rsidRPr="00B40C4C">
              <w:t>Samferdselsdepartementet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700A889" w14:textId="77777777" w:rsidR="0089264D" w:rsidRPr="00B40C4C" w:rsidRDefault="0089264D" w:rsidP="007148F5">
            <w:pPr>
              <w:jc w:val="right"/>
            </w:pPr>
            <w:r w:rsidRPr="00B40C4C">
              <w:t>96 068 900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F4E6317" w14:textId="77777777" w:rsidR="0089264D" w:rsidRPr="00B40C4C" w:rsidRDefault="0089264D" w:rsidP="007148F5">
            <w:pPr>
              <w:jc w:val="right"/>
            </w:pPr>
            <w:r w:rsidRPr="00B40C4C">
              <w:t>26 020 300</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D3C4298" w14:textId="77777777" w:rsidR="0089264D" w:rsidRPr="00B40C4C" w:rsidRDefault="0089264D" w:rsidP="007148F5">
            <w:pPr>
              <w:jc w:val="right"/>
            </w:pPr>
            <w:r w:rsidRPr="00B40C4C">
              <w:t>10 807 700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BD3A7DE" w14:textId="77777777" w:rsidR="0089264D" w:rsidRPr="00B40C4C" w:rsidRDefault="0089264D" w:rsidP="007148F5">
            <w:pPr>
              <w:jc w:val="right"/>
            </w:pPr>
            <w:r w:rsidRPr="00B40C4C">
              <w:t>59 240 900</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31DBEA02" w14:textId="77777777" w:rsidR="0089264D" w:rsidRPr="00B40C4C" w:rsidRDefault="0089264D" w:rsidP="007148F5">
            <w:pPr>
              <w:jc w:val="right"/>
            </w:pPr>
            <w:r w:rsidRPr="00B40C4C">
              <w:t>-</w:t>
            </w:r>
          </w:p>
        </w:tc>
      </w:tr>
      <w:tr w:rsidR="00446E55" w:rsidRPr="00B40C4C" w14:paraId="0D355CCB"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77CC6D6F" w14:textId="77777777" w:rsidR="0089264D" w:rsidRPr="00B40C4C" w:rsidRDefault="0089264D" w:rsidP="009137DA">
            <w:r w:rsidRPr="00B40C4C">
              <w:t>Klima- og miljødepartementet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88F34EE" w14:textId="77777777" w:rsidR="0089264D" w:rsidRPr="00B40C4C" w:rsidRDefault="0089264D" w:rsidP="007148F5">
            <w:pPr>
              <w:jc w:val="right"/>
            </w:pPr>
            <w:r w:rsidRPr="00B40C4C">
              <w:t>26 790 444</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8EE872C" w14:textId="77777777" w:rsidR="0089264D" w:rsidRPr="00B40C4C" w:rsidRDefault="0089264D" w:rsidP="007148F5">
            <w:pPr>
              <w:jc w:val="right"/>
            </w:pPr>
            <w:r w:rsidRPr="00B40C4C">
              <w:t>4 151 321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1C46E6F" w14:textId="77777777" w:rsidR="0089264D" w:rsidRPr="00B40C4C" w:rsidRDefault="0089264D" w:rsidP="007148F5">
            <w:pPr>
              <w:jc w:val="right"/>
            </w:pPr>
            <w:r w:rsidRPr="00B40C4C">
              <w:t>563 198</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7CD9528" w14:textId="77777777" w:rsidR="0089264D" w:rsidRPr="00B40C4C" w:rsidRDefault="0089264D" w:rsidP="007148F5">
            <w:pPr>
              <w:jc w:val="right"/>
            </w:pPr>
            <w:r w:rsidRPr="00B40C4C">
              <w:t>22 075 925</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34DFEA89" w14:textId="77777777" w:rsidR="0089264D" w:rsidRPr="00B40C4C" w:rsidRDefault="0089264D" w:rsidP="007148F5">
            <w:pPr>
              <w:jc w:val="right"/>
            </w:pPr>
            <w:r w:rsidRPr="00B40C4C">
              <w:t>-</w:t>
            </w:r>
          </w:p>
        </w:tc>
      </w:tr>
      <w:tr w:rsidR="00446E55" w:rsidRPr="00B40C4C" w14:paraId="047C0534"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335951D" w14:textId="77777777" w:rsidR="0089264D" w:rsidRPr="00B40C4C" w:rsidRDefault="0089264D" w:rsidP="009137DA">
            <w:r w:rsidRPr="00B40C4C">
              <w:t>Digitaliserings- og forvaltningsdepartementet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9A64A4F" w14:textId="77777777" w:rsidR="0089264D" w:rsidRPr="00B40C4C" w:rsidRDefault="0089264D" w:rsidP="007148F5">
            <w:pPr>
              <w:jc w:val="right"/>
            </w:pPr>
            <w:r w:rsidRPr="00B40C4C">
              <w:t>23 869 991</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B7D8B33" w14:textId="77777777" w:rsidR="0089264D" w:rsidRPr="00B40C4C" w:rsidRDefault="0089264D" w:rsidP="007148F5">
            <w:pPr>
              <w:jc w:val="right"/>
            </w:pPr>
            <w:r w:rsidRPr="00B40C4C">
              <w:t>6 467 061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A51D67A" w14:textId="77777777" w:rsidR="0089264D" w:rsidRPr="00B40C4C" w:rsidRDefault="0089264D" w:rsidP="007148F5">
            <w:pPr>
              <w:jc w:val="right"/>
            </w:pPr>
            <w:r w:rsidRPr="00B40C4C">
              <w:t>8 372 909</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09DF3F0" w14:textId="77777777" w:rsidR="0089264D" w:rsidRPr="00B40C4C" w:rsidRDefault="0089264D" w:rsidP="007148F5">
            <w:pPr>
              <w:jc w:val="right"/>
            </w:pPr>
            <w:r w:rsidRPr="00B40C4C">
              <w:t>1 430 021</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26A4346D" w14:textId="77777777" w:rsidR="0089264D" w:rsidRPr="00B40C4C" w:rsidRDefault="0089264D" w:rsidP="007148F5">
            <w:pPr>
              <w:jc w:val="right"/>
            </w:pPr>
            <w:r w:rsidRPr="00B40C4C">
              <w:t>7 600 000</w:t>
            </w:r>
          </w:p>
        </w:tc>
      </w:tr>
      <w:tr w:rsidR="00446E55" w:rsidRPr="00B40C4C" w14:paraId="747AFE33"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24E059EF" w14:textId="77777777" w:rsidR="0089264D" w:rsidRPr="00B40C4C" w:rsidRDefault="0089264D" w:rsidP="009137DA">
            <w:r w:rsidRPr="00B40C4C">
              <w:t>Finansdepartementet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DE6E896" w14:textId="77777777" w:rsidR="0089264D" w:rsidRPr="00B40C4C" w:rsidRDefault="0089264D" w:rsidP="007148F5">
            <w:pPr>
              <w:jc w:val="right"/>
            </w:pPr>
            <w:r w:rsidRPr="00B40C4C">
              <w:t>143 810 659</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E759643" w14:textId="77777777" w:rsidR="0089264D" w:rsidRPr="00B40C4C" w:rsidRDefault="0089264D" w:rsidP="007148F5">
            <w:pPr>
              <w:jc w:val="right"/>
            </w:pPr>
            <w:r w:rsidRPr="00B40C4C">
              <w:t>24 810 889</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0126506" w14:textId="77777777" w:rsidR="0089264D" w:rsidRPr="00B40C4C" w:rsidRDefault="0089264D" w:rsidP="007148F5">
            <w:pPr>
              <w:jc w:val="right"/>
            </w:pPr>
            <w:r w:rsidRPr="00B40C4C">
              <w:t>492 028</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0CBA8B79" w14:textId="77777777" w:rsidR="0089264D" w:rsidRPr="00B40C4C" w:rsidRDefault="0089264D" w:rsidP="007148F5">
            <w:pPr>
              <w:jc w:val="right"/>
            </w:pPr>
            <w:r w:rsidRPr="00B40C4C">
              <w:t>54 690 742</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6B8550D5" w14:textId="77777777" w:rsidR="0089264D" w:rsidRPr="00B40C4C" w:rsidRDefault="0089264D" w:rsidP="007148F5">
            <w:pPr>
              <w:jc w:val="right"/>
            </w:pPr>
            <w:r w:rsidRPr="00B40C4C">
              <w:t>63 817 000</w:t>
            </w:r>
          </w:p>
        </w:tc>
      </w:tr>
      <w:tr w:rsidR="00446E55" w:rsidRPr="00B40C4C" w14:paraId="04DE3328"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2D76F06D" w14:textId="77777777" w:rsidR="0089264D" w:rsidRPr="00B40C4C" w:rsidRDefault="0089264D" w:rsidP="009137DA">
            <w:r w:rsidRPr="00B40C4C">
              <w:t>Forsvarsdepartementet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6F24FDA" w14:textId="77777777" w:rsidR="0089264D" w:rsidRPr="00B40C4C" w:rsidRDefault="0089264D" w:rsidP="007148F5">
            <w:pPr>
              <w:jc w:val="right"/>
            </w:pPr>
            <w:r w:rsidRPr="00B40C4C">
              <w:t>110 069 526</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8EE3842" w14:textId="77777777" w:rsidR="0089264D" w:rsidRPr="00B40C4C" w:rsidRDefault="0089264D" w:rsidP="007148F5">
            <w:pPr>
              <w:jc w:val="right"/>
            </w:pPr>
            <w:r w:rsidRPr="00B40C4C">
              <w:t>63 717 057</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5F1228E" w14:textId="77777777" w:rsidR="0089264D" w:rsidRPr="00B40C4C" w:rsidRDefault="0089264D" w:rsidP="007148F5">
            <w:pPr>
              <w:jc w:val="right"/>
            </w:pPr>
            <w:r w:rsidRPr="00B40C4C">
              <w:t>41 282 007</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EC76E9D" w14:textId="77777777" w:rsidR="0089264D" w:rsidRPr="00B40C4C" w:rsidRDefault="0089264D" w:rsidP="007148F5">
            <w:pPr>
              <w:jc w:val="right"/>
            </w:pPr>
            <w:r w:rsidRPr="00B40C4C">
              <w:t>5 046 282</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53EB4C62" w14:textId="77777777" w:rsidR="0089264D" w:rsidRPr="00B40C4C" w:rsidRDefault="0089264D" w:rsidP="007148F5">
            <w:pPr>
              <w:jc w:val="right"/>
            </w:pPr>
            <w:r w:rsidRPr="00B40C4C">
              <w:t>24 180</w:t>
            </w:r>
          </w:p>
        </w:tc>
      </w:tr>
      <w:tr w:rsidR="00446E55" w:rsidRPr="00B40C4C" w14:paraId="23F88F63"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B5D3A0E" w14:textId="77777777" w:rsidR="0089264D" w:rsidRPr="00B40C4C" w:rsidRDefault="0089264D" w:rsidP="009137DA">
            <w:r w:rsidRPr="00B40C4C">
              <w:t>Energidepartementet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2891197" w14:textId="77777777" w:rsidR="0089264D" w:rsidRPr="00B40C4C" w:rsidRDefault="0089264D" w:rsidP="007148F5">
            <w:pPr>
              <w:jc w:val="right"/>
            </w:pPr>
            <w:r w:rsidRPr="00B40C4C">
              <w:t>13 583 491</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F7493E9" w14:textId="77777777" w:rsidR="0089264D" w:rsidRPr="00B40C4C" w:rsidRDefault="0089264D" w:rsidP="007148F5">
            <w:pPr>
              <w:jc w:val="right"/>
            </w:pPr>
            <w:r w:rsidRPr="00B40C4C">
              <w:t>3 087 341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65B4B7B" w14:textId="77777777" w:rsidR="0089264D" w:rsidRPr="00B40C4C" w:rsidRDefault="0089264D" w:rsidP="007148F5">
            <w:pPr>
              <w:jc w:val="right"/>
            </w:pPr>
            <w:r w:rsidRPr="00B40C4C">
              <w:t>32 000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76B6EA5" w14:textId="77777777" w:rsidR="0089264D" w:rsidRPr="00B40C4C" w:rsidRDefault="0089264D" w:rsidP="007148F5">
            <w:pPr>
              <w:jc w:val="right"/>
            </w:pPr>
            <w:r w:rsidRPr="00B40C4C">
              <w:t>10 464 150</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F809C4A" w14:textId="77777777" w:rsidR="0089264D" w:rsidRPr="00B40C4C" w:rsidRDefault="0089264D" w:rsidP="007148F5">
            <w:pPr>
              <w:jc w:val="right"/>
            </w:pPr>
            <w:r w:rsidRPr="00B40C4C">
              <w:t>-</w:t>
            </w:r>
          </w:p>
        </w:tc>
      </w:tr>
      <w:tr w:rsidR="00446E55" w:rsidRPr="00B40C4C" w14:paraId="58E483AC"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11A18DE7" w14:textId="77777777" w:rsidR="0089264D" w:rsidRPr="00B40C4C" w:rsidRDefault="0089264D" w:rsidP="009137DA">
            <w:r w:rsidRPr="00B40C4C">
              <w:t>Ymse</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DCD8E96" w14:textId="77777777" w:rsidR="0089264D" w:rsidRPr="00B40C4C" w:rsidRDefault="0089264D" w:rsidP="007148F5">
            <w:pPr>
              <w:jc w:val="right"/>
            </w:pPr>
            <w:r w:rsidRPr="00B40C4C">
              <w:t>7 100 000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1E40F1F" w14:textId="77777777" w:rsidR="0089264D" w:rsidRPr="00B40C4C" w:rsidRDefault="0089264D" w:rsidP="007148F5">
            <w:pPr>
              <w:jc w:val="right"/>
            </w:pPr>
            <w:r w:rsidRPr="00B40C4C">
              <w:t>7 100 000</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524F134"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54622AB"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EACDE99" w14:textId="77777777" w:rsidR="0089264D" w:rsidRPr="00B40C4C" w:rsidRDefault="0089264D" w:rsidP="007148F5">
            <w:pPr>
              <w:jc w:val="right"/>
            </w:pPr>
            <w:r w:rsidRPr="00B40C4C">
              <w:t>-</w:t>
            </w:r>
          </w:p>
        </w:tc>
      </w:tr>
      <w:tr w:rsidR="00446E55" w:rsidRPr="00B40C4C" w14:paraId="3CED69A1"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519C537F" w14:textId="77777777" w:rsidR="0089264D" w:rsidRPr="00B40C4C" w:rsidRDefault="0089264D" w:rsidP="009137DA">
            <w:r w:rsidRPr="00B40C4C">
              <w:t>Statsbankene</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53C0C32" w14:textId="77777777" w:rsidR="0089264D" w:rsidRPr="00B40C4C" w:rsidRDefault="0089264D" w:rsidP="007148F5">
            <w:pPr>
              <w:jc w:val="right"/>
            </w:pPr>
            <w:r w:rsidRPr="00B40C4C">
              <w:t>174 901 898</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BACCAEF" w14:textId="77777777" w:rsidR="0089264D" w:rsidRPr="00B40C4C" w:rsidRDefault="0089264D" w:rsidP="007148F5">
            <w:pPr>
              <w:jc w:val="right"/>
            </w:pPr>
            <w:r w:rsidRPr="00B40C4C">
              <w:t>900 648</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EF1F489" w14:textId="77777777" w:rsidR="0089264D" w:rsidRPr="00B40C4C" w:rsidRDefault="0089264D" w:rsidP="007148F5">
            <w:pPr>
              <w:jc w:val="right"/>
            </w:pPr>
            <w:r w:rsidRPr="00B40C4C">
              <w:t>124 581</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33F1113" w14:textId="77777777" w:rsidR="0089264D" w:rsidRPr="00B40C4C" w:rsidRDefault="0089264D" w:rsidP="007148F5">
            <w:pPr>
              <w:jc w:val="right"/>
            </w:pPr>
            <w:r w:rsidRPr="00B40C4C">
              <w:t>22 131 259</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57ECF8F" w14:textId="77777777" w:rsidR="0089264D" w:rsidRPr="00B40C4C" w:rsidRDefault="0089264D" w:rsidP="007148F5">
            <w:pPr>
              <w:jc w:val="right"/>
            </w:pPr>
            <w:r w:rsidRPr="00B40C4C">
              <w:t>151 745 410</w:t>
            </w:r>
          </w:p>
        </w:tc>
      </w:tr>
      <w:tr w:rsidR="00446E55" w:rsidRPr="00B40C4C" w14:paraId="3C49E696"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7AFA26AB" w14:textId="77777777" w:rsidR="0089264D" w:rsidRPr="00B40C4C" w:rsidRDefault="0089264D" w:rsidP="009137DA">
            <w:r w:rsidRPr="00B40C4C">
              <w:t>Statlig petroleumsvirksomhet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9AA5E83" w14:textId="77777777" w:rsidR="0089264D" w:rsidRPr="00B40C4C" w:rsidRDefault="0089264D" w:rsidP="007148F5">
            <w:pPr>
              <w:jc w:val="right"/>
            </w:pPr>
            <w:r w:rsidRPr="00B40C4C">
              <w:t>29 600 000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7F8B31D"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AFC2C1D" w14:textId="77777777" w:rsidR="0089264D" w:rsidRPr="00B40C4C" w:rsidRDefault="0089264D" w:rsidP="007148F5">
            <w:pPr>
              <w:jc w:val="right"/>
            </w:pPr>
            <w:r w:rsidRPr="00B40C4C">
              <w:t>29 600 000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7352070"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3C2A429A" w14:textId="77777777" w:rsidR="0089264D" w:rsidRPr="00B40C4C" w:rsidRDefault="0089264D" w:rsidP="007148F5">
            <w:pPr>
              <w:jc w:val="right"/>
            </w:pPr>
            <w:r w:rsidRPr="00B40C4C">
              <w:t>-</w:t>
            </w:r>
          </w:p>
        </w:tc>
      </w:tr>
      <w:tr w:rsidR="00446E55" w:rsidRPr="00B40C4C" w14:paraId="091FB8DE"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7A1FDDC2" w14:textId="77777777" w:rsidR="0089264D" w:rsidRPr="00B40C4C" w:rsidRDefault="0089264D" w:rsidP="009137DA">
            <w:r w:rsidRPr="00B40C4C">
              <w:t>Statens forvaltningsbedrifter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38B5071" w14:textId="77777777" w:rsidR="0089264D" w:rsidRPr="00B40C4C" w:rsidRDefault="0089264D" w:rsidP="007148F5">
            <w:pPr>
              <w:jc w:val="right"/>
            </w:pPr>
            <w:r w:rsidRPr="00B40C4C">
              <w:t>7 868 279</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299C75C" w14:textId="77777777" w:rsidR="0089264D" w:rsidRPr="00B40C4C" w:rsidRDefault="0089264D" w:rsidP="007148F5">
            <w:pPr>
              <w:jc w:val="right"/>
            </w:pPr>
            <w:r w:rsidRPr="00B40C4C">
              <w:t>-278 871</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081D2C3" w14:textId="77777777" w:rsidR="0089264D" w:rsidRPr="00B40C4C" w:rsidRDefault="0089264D" w:rsidP="007148F5">
            <w:pPr>
              <w:jc w:val="right"/>
            </w:pPr>
            <w:r w:rsidRPr="00B40C4C">
              <w:t>8 021 150</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F7F6179" w14:textId="77777777" w:rsidR="0089264D" w:rsidRPr="00B40C4C" w:rsidRDefault="0089264D" w:rsidP="007148F5">
            <w:pPr>
              <w:jc w:val="right"/>
            </w:pPr>
            <w:r w:rsidRPr="00B40C4C">
              <w:t>126 000</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04CB5F9D" w14:textId="77777777" w:rsidR="0089264D" w:rsidRPr="00B40C4C" w:rsidRDefault="0089264D" w:rsidP="007148F5">
            <w:pPr>
              <w:jc w:val="right"/>
            </w:pPr>
            <w:r w:rsidRPr="00B40C4C">
              <w:t>-</w:t>
            </w:r>
          </w:p>
        </w:tc>
      </w:tr>
      <w:tr w:rsidR="00446E55" w:rsidRPr="00B40C4C" w14:paraId="73BA44EB"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2103E448" w14:textId="77777777" w:rsidR="0089264D" w:rsidRPr="00B40C4C" w:rsidRDefault="0089264D" w:rsidP="009137DA">
            <w:r w:rsidRPr="00B40C4C">
              <w:t>Folketrygden</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D596A82" w14:textId="77777777" w:rsidR="0089264D" w:rsidRPr="00B40C4C" w:rsidRDefault="0089264D" w:rsidP="007148F5">
            <w:pPr>
              <w:jc w:val="right"/>
            </w:pPr>
            <w:r w:rsidRPr="00B40C4C">
              <w:t>701 915 317</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A57DA96"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76992C4"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8306716" w14:textId="77777777" w:rsidR="0089264D" w:rsidRPr="00B40C4C" w:rsidRDefault="0089264D" w:rsidP="007148F5">
            <w:pPr>
              <w:jc w:val="right"/>
            </w:pPr>
            <w:r w:rsidRPr="00B40C4C">
              <w:t>701 915 317</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63EF7076" w14:textId="77777777" w:rsidR="0089264D" w:rsidRPr="00B40C4C" w:rsidRDefault="0089264D" w:rsidP="007148F5">
            <w:pPr>
              <w:jc w:val="right"/>
            </w:pPr>
            <w:r w:rsidRPr="00B40C4C">
              <w:t>-</w:t>
            </w:r>
          </w:p>
        </w:tc>
      </w:tr>
      <w:tr w:rsidR="00446E55" w:rsidRPr="00B40C4C" w14:paraId="3A980CA0" w14:textId="77777777" w:rsidTr="00FC6908">
        <w:trPr>
          <w:gridAfter w:val="2"/>
          <w:wAfter w:w="127" w:type="dxa"/>
          <w:trHeight w:val="240"/>
        </w:trPr>
        <w:tc>
          <w:tcPr>
            <w:tcW w:w="2694" w:type="dxa"/>
            <w:tcBorders>
              <w:top w:val="nil"/>
              <w:left w:val="nil"/>
              <w:bottom w:val="nil"/>
              <w:right w:val="single" w:sz="4" w:space="0" w:color="000000"/>
            </w:tcBorders>
            <w:tcMar>
              <w:top w:w="60" w:type="dxa"/>
              <w:left w:w="40" w:type="dxa"/>
              <w:bottom w:w="0" w:type="dxa"/>
              <w:right w:w="40" w:type="dxa"/>
            </w:tcMar>
            <w:vAlign w:val="bottom"/>
          </w:tcPr>
          <w:p w14:paraId="4BF2D458" w14:textId="77777777" w:rsidR="0089264D" w:rsidRPr="00B40C4C" w:rsidRDefault="0089264D" w:rsidP="009137DA">
            <w:r w:rsidRPr="00B40C4C">
              <w:t>Statens pensjonsfond utland</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DC9203E" w14:textId="77777777" w:rsidR="0089264D" w:rsidRPr="00B40C4C" w:rsidRDefault="0089264D" w:rsidP="007148F5">
            <w:pPr>
              <w:jc w:val="right"/>
            </w:pPr>
            <w:r w:rsidRPr="00B40C4C">
              <w:t>724 869 100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7E6B00E"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7FCF882" w14:textId="77777777" w:rsidR="0089264D" w:rsidRPr="00B40C4C" w:rsidRDefault="0089264D" w:rsidP="007148F5">
            <w:pPr>
              <w:jc w:val="right"/>
            </w:pPr>
            <w:r w:rsidRPr="00B40C4C">
              <w:t>-</w:t>
            </w:r>
          </w:p>
        </w:tc>
        <w:tc>
          <w:tcPr>
            <w:tcW w:w="1560"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ED64A86" w14:textId="77777777" w:rsidR="0089264D" w:rsidRPr="00B40C4C" w:rsidRDefault="0089264D" w:rsidP="007148F5">
            <w:pPr>
              <w:jc w:val="right"/>
            </w:pPr>
            <w:r w:rsidRPr="00B40C4C">
              <w:t>642 769 100</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5DF5D277" w14:textId="77777777" w:rsidR="0089264D" w:rsidRPr="00B40C4C" w:rsidRDefault="0089264D" w:rsidP="007148F5">
            <w:pPr>
              <w:jc w:val="right"/>
            </w:pPr>
            <w:r w:rsidRPr="00B40C4C">
              <w:t>82 100 000</w:t>
            </w:r>
          </w:p>
        </w:tc>
      </w:tr>
      <w:tr w:rsidR="00446E55" w:rsidRPr="00B40C4C" w14:paraId="0D81258E" w14:textId="77777777" w:rsidTr="00FC6908">
        <w:trPr>
          <w:gridAfter w:val="2"/>
          <w:wAfter w:w="127" w:type="dxa"/>
          <w:trHeight w:val="240"/>
        </w:trPr>
        <w:tc>
          <w:tcPr>
            <w:tcW w:w="2694" w:type="dxa"/>
            <w:tcBorders>
              <w:top w:val="single" w:sz="4" w:space="0" w:color="000000"/>
              <w:left w:val="nil"/>
              <w:bottom w:val="single" w:sz="4" w:space="0" w:color="000000"/>
              <w:right w:val="single" w:sz="4" w:space="0" w:color="000000"/>
            </w:tcBorders>
            <w:tcMar>
              <w:top w:w="60" w:type="dxa"/>
              <w:left w:w="40" w:type="dxa"/>
              <w:bottom w:w="0" w:type="dxa"/>
              <w:right w:w="40" w:type="dxa"/>
            </w:tcMar>
            <w:vAlign w:val="bottom"/>
          </w:tcPr>
          <w:p w14:paraId="76293774" w14:textId="77777777" w:rsidR="0089264D" w:rsidRPr="00B40C4C" w:rsidRDefault="0089264D" w:rsidP="009137DA">
            <w:r w:rsidRPr="00B40C4C">
              <w:t>Sum utgifter</w:t>
            </w:r>
          </w:p>
        </w:tc>
        <w:tc>
          <w:tcPr>
            <w:tcW w:w="1559"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26415B79" w14:textId="77777777" w:rsidR="0089264D" w:rsidRPr="00B40C4C" w:rsidRDefault="0089264D" w:rsidP="007148F5">
            <w:pPr>
              <w:jc w:val="right"/>
            </w:pPr>
            <w:r w:rsidRPr="00B40C4C">
              <w:t>2 970 883 012</w:t>
            </w:r>
          </w:p>
        </w:tc>
        <w:tc>
          <w:tcPr>
            <w:tcW w:w="1418"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345EEE06" w14:textId="77777777" w:rsidR="0089264D" w:rsidRPr="00B40C4C" w:rsidRDefault="0089264D" w:rsidP="007148F5">
            <w:pPr>
              <w:jc w:val="right"/>
            </w:pPr>
            <w:r w:rsidRPr="00B40C4C">
              <w:t>274 670 666</w:t>
            </w:r>
          </w:p>
        </w:tc>
        <w:tc>
          <w:tcPr>
            <w:tcW w:w="1417" w:type="dxa"/>
            <w:gridSpan w:val="2"/>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38DE3771" w14:textId="77777777" w:rsidR="0089264D" w:rsidRPr="00B40C4C" w:rsidRDefault="0089264D" w:rsidP="007148F5">
            <w:pPr>
              <w:jc w:val="right"/>
            </w:pPr>
            <w:r w:rsidRPr="00B40C4C">
              <w:t>103 584 563</w:t>
            </w:r>
          </w:p>
        </w:tc>
        <w:tc>
          <w:tcPr>
            <w:tcW w:w="1560" w:type="dxa"/>
            <w:gridSpan w:val="2"/>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4001CD08" w14:textId="77777777" w:rsidR="0089264D" w:rsidRPr="00B40C4C" w:rsidRDefault="0089264D" w:rsidP="007148F5">
            <w:pPr>
              <w:jc w:val="right"/>
            </w:pPr>
            <w:r w:rsidRPr="00B40C4C">
              <w:t>2 285 350 879</w:t>
            </w:r>
          </w:p>
        </w:tc>
        <w:tc>
          <w:tcPr>
            <w:tcW w:w="1417" w:type="dxa"/>
            <w:gridSpan w:val="2"/>
            <w:tcBorders>
              <w:top w:val="single" w:sz="4" w:space="0" w:color="000000"/>
              <w:left w:val="single" w:sz="4" w:space="0" w:color="000000"/>
              <w:bottom w:val="single" w:sz="4" w:space="0" w:color="000000"/>
              <w:right w:val="nil"/>
            </w:tcBorders>
            <w:tcMar>
              <w:top w:w="60" w:type="dxa"/>
              <w:left w:w="40" w:type="dxa"/>
              <w:bottom w:w="0" w:type="dxa"/>
              <w:right w:w="40" w:type="dxa"/>
            </w:tcMar>
            <w:vAlign w:val="bottom"/>
          </w:tcPr>
          <w:p w14:paraId="202383B9" w14:textId="77777777" w:rsidR="0089264D" w:rsidRPr="00B40C4C" w:rsidRDefault="0089264D" w:rsidP="007148F5">
            <w:pPr>
              <w:jc w:val="right"/>
            </w:pPr>
            <w:r w:rsidRPr="00B40C4C">
              <w:t>307 276 904</w:t>
            </w:r>
          </w:p>
        </w:tc>
      </w:tr>
      <w:tr w:rsidR="00446E55" w:rsidRPr="00B40C4C" w14:paraId="610103CD" w14:textId="77777777" w:rsidTr="00FC6908">
        <w:trPr>
          <w:gridAfter w:val="1"/>
          <w:wAfter w:w="55" w:type="dxa"/>
          <w:trHeight w:val="1000"/>
        </w:trPr>
        <w:tc>
          <w:tcPr>
            <w:tcW w:w="5734" w:type="dxa"/>
            <w:gridSpan w:val="4"/>
            <w:tcBorders>
              <w:top w:val="nil"/>
              <w:left w:val="nil"/>
              <w:bottom w:val="single" w:sz="4" w:space="0" w:color="000000"/>
              <w:right w:val="single" w:sz="4" w:space="0" w:color="000000"/>
            </w:tcBorders>
            <w:tcMar>
              <w:top w:w="60" w:type="dxa"/>
              <w:left w:w="40" w:type="dxa"/>
              <w:bottom w:w="0" w:type="dxa"/>
              <w:right w:w="40" w:type="dxa"/>
            </w:tcMar>
            <w:vAlign w:val="bottom"/>
          </w:tcPr>
          <w:p w14:paraId="2E8A67CB" w14:textId="77777777" w:rsidR="0089264D" w:rsidRPr="00B40C4C" w:rsidRDefault="0089264D" w:rsidP="007148F5">
            <w:pPr>
              <w:jc w:val="right"/>
            </w:pPr>
          </w:p>
        </w:tc>
        <w:tc>
          <w:tcPr>
            <w:tcW w:w="1424"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0EBC9ADC" w14:textId="77777777" w:rsidR="0089264D" w:rsidRPr="00B40C4C" w:rsidRDefault="0089264D" w:rsidP="007148F5">
            <w:pPr>
              <w:jc w:val="right"/>
            </w:pPr>
            <w:r w:rsidRPr="00B40C4C">
              <w:t>Statsbudsjettet folketrygden ikke medregnet</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748DA1AA" w14:textId="77777777" w:rsidR="0089264D" w:rsidRPr="00B40C4C" w:rsidRDefault="0089264D" w:rsidP="007148F5">
            <w:pPr>
              <w:jc w:val="right"/>
            </w:pPr>
            <w:r w:rsidRPr="00B40C4C">
              <w:t>Folke-trygden</w:t>
            </w:r>
          </w:p>
        </w:tc>
        <w:tc>
          <w:tcPr>
            <w:tcW w:w="1417" w:type="dxa"/>
            <w:gridSpan w:val="2"/>
            <w:tcBorders>
              <w:top w:val="nil"/>
              <w:left w:val="single" w:sz="4" w:space="0" w:color="000000"/>
              <w:bottom w:val="single" w:sz="4" w:space="0" w:color="000000"/>
              <w:right w:val="nil"/>
            </w:tcBorders>
            <w:tcMar>
              <w:top w:w="60" w:type="dxa"/>
              <w:left w:w="40" w:type="dxa"/>
              <w:bottom w:w="0" w:type="dxa"/>
              <w:right w:w="40" w:type="dxa"/>
            </w:tcMar>
            <w:vAlign w:val="center"/>
          </w:tcPr>
          <w:p w14:paraId="787FFC5A" w14:textId="77777777" w:rsidR="0089264D" w:rsidRPr="00B40C4C" w:rsidRDefault="0089264D" w:rsidP="007148F5">
            <w:pPr>
              <w:jc w:val="right"/>
            </w:pPr>
            <w:r w:rsidRPr="00B40C4C">
              <w:t>Statsbudsjettet medregnet folketrygden</w:t>
            </w:r>
          </w:p>
        </w:tc>
      </w:tr>
      <w:tr w:rsidR="00446E55" w:rsidRPr="00B40C4C" w14:paraId="0831FF73" w14:textId="77777777" w:rsidTr="00FC6908">
        <w:trPr>
          <w:gridAfter w:val="1"/>
          <w:wAfter w:w="55" w:type="dxa"/>
          <w:trHeight w:val="480"/>
        </w:trPr>
        <w:tc>
          <w:tcPr>
            <w:tcW w:w="5734" w:type="dxa"/>
            <w:gridSpan w:val="4"/>
            <w:tcBorders>
              <w:top w:val="nil"/>
              <w:left w:val="nil"/>
              <w:bottom w:val="nil"/>
              <w:right w:val="single" w:sz="4" w:space="0" w:color="000000"/>
            </w:tcBorders>
            <w:tcMar>
              <w:top w:w="60" w:type="dxa"/>
              <w:left w:w="40" w:type="dxa"/>
              <w:bottom w:w="0" w:type="dxa"/>
              <w:right w:w="40" w:type="dxa"/>
            </w:tcMar>
            <w:vAlign w:val="bottom"/>
          </w:tcPr>
          <w:p w14:paraId="7EFBBA18" w14:textId="77777777" w:rsidR="0089264D" w:rsidRPr="00B40C4C" w:rsidRDefault="0089264D" w:rsidP="007148F5">
            <w:r w:rsidRPr="00B40C4C">
              <w:t xml:space="preserve">1. </w:t>
            </w:r>
            <w:r w:rsidRPr="00B40C4C">
              <w:tab/>
              <w:t>Inntekter (ekskl. tilbakebetalinger mv. og overføringer fra Statens pensjonsfond utland)</w:t>
            </w:r>
          </w:p>
        </w:tc>
        <w:tc>
          <w:tcPr>
            <w:tcW w:w="1424"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A1F16C5" w14:textId="77777777" w:rsidR="0089264D" w:rsidRPr="00B40C4C" w:rsidRDefault="0089264D" w:rsidP="007148F5">
            <w:pPr>
              <w:jc w:val="right"/>
            </w:pPr>
            <w:r w:rsidRPr="00B40C4C">
              <w:t>1 780 341 693</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5B93458" w14:textId="77777777" w:rsidR="0089264D" w:rsidRPr="00B40C4C" w:rsidRDefault="0089264D" w:rsidP="007148F5">
            <w:pPr>
              <w:jc w:val="right"/>
            </w:pPr>
            <w:r w:rsidRPr="00B40C4C">
              <w:t>469 616 769</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1D19F753" w14:textId="77777777" w:rsidR="0089264D" w:rsidRPr="00B40C4C" w:rsidRDefault="0089264D" w:rsidP="007148F5">
            <w:pPr>
              <w:jc w:val="right"/>
            </w:pPr>
            <w:r w:rsidRPr="00B40C4C">
              <w:t>2 249 958 462</w:t>
            </w:r>
          </w:p>
        </w:tc>
      </w:tr>
      <w:tr w:rsidR="00446E55" w:rsidRPr="00B40C4C" w14:paraId="2622EA39" w14:textId="77777777" w:rsidTr="00FC6908">
        <w:trPr>
          <w:gridAfter w:val="1"/>
          <w:wAfter w:w="55" w:type="dxa"/>
          <w:trHeight w:val="240"/>
        </w:trPr>
        <w:tc>
          <w:tcPr>
            <w:tcW w:w="5734" w:type="dxa"/>
            <w:gridSpan w:val="4"/>
            <w:tcBorders>
              <w:top w:val="single" w:sz="4" w:space="0" w:color="000000"/>
              <w:left w:val="nil"/>
              <w:bottom w:val="nil"/>
              <w:right w:val="single" w:sz="4" w:space="0" w:color="000000"/>
            </w:tcBorders>
            <w:tcMar>
              <w:top w:w="60" w:type="dxa"/>
              <w:left w:w="40" w:type="dxa"/>
              <w:bottom w:w="0" w:type="dxa"/>
              <w:right w:w="40" w:type="dxa"/>
            </w:tcMar>
            <w:vAlign w:val="bottom"/>
          </w:tcPr>
          <w:p w14:paraId="01219F85" w14:textId="77777777" w:rsidR="0089264D" w:rsidRPr="00B40C4C" w:rsidRDefault="0089264D" w:rsidP="007148F5">
            <w:r w:rsidRPr="00B40C4C">
              <w:t xml:space="preserve">2. </w:t>
            </w:r>
            <w:r w:rsidRPr="00B40C4C">
              <w:tab/>
              <w:t>Utgifter (ekskl. utlån, avdrag på statsgjeld mv.)</w:t>
            </w:r>
          </w:p>
        </w:tc>
        <w:tc>
          <w:tcPr>
            <w:tcW w:w="1424" w:type="dxa"/>
            <w:gridSpan w:val="2"/>
            <w:tcBorders>
              <w:top w:val="single" w:sz="4" w:space="0" w:color="000000"/>
              <w:left w:val="single" w:sz="4" w:space="0" w:color="000000"/>
              <w:bottom w:val="nil"/>
              <w:right w:val="single" w:sz="4" w:space="0" w:color="000000"/>
            </w:tcBorders>
            <w:tcMar>
              <w:top w:w="60" w:type="dxa"/>
              <w:left w:w="40" w:type="dxa"/>
              <w:bottom w:w="0" w:type="dxa"/>
              <w:right w:w="40" w:type="dxa"/>
            </w:tcMar>
            <w:vAlign w:val="bottom"/>
          </w:tcPr>
          <w:p w14:paraId="01F16266" w14:textId="77777777" w:rsidR="0089264D" w:rsidRPr="00B40C4C" w:rsidRDefault="0089264D" w:rsidP="007148F5">
            <w:pPr>
              <w:jc w:val="right"/>
            </w:pPr>
            <w:r w:rsidRPr="00B40C4C">
              <w:t>1 961 690 791</w:t>
            </w:r>
          </w:p>
        </w:tc>
        <w:tc>
          <w:tcPr>
            <w:tcW w:w="1562" w:type="dxa"/>
            <w:gridSpan w:val="2"/>
            <w:tcBorders>
              <w:top w:val="single" w:sz="4" w:space="0" w:color="000000"/>
              <w:left w:val="single" w:sz="4" w:space="0" w:color="000000"/>
              <w:bottom w:val="nil"/>
              <w:right w:val="single" w:sz="4" w:space="0" w:color="000000"/>
            </w:tcBorders>
            <w:tcMar>
              <w:top w:w="60" w:type="dxa"/>
              <w:left w:w="40" w:type="dxa"/>
              <w:bottom w:w="0" w:type="dxa"/>
              <w:right w:w="40" w:type="dxa"/>
            </w:tcMar>
            <w:vAlign w:val="bottom"/>
          </w:tcPr>
          <w:p w14:paraId="2458958F" w14:textId="77777777" w:rsidR="0089264D" w:rsidRPr="00B40C4C" w:rsidRDefault="0089264D" w:rsidP="007148F5">
            <w:pPr>
              <w:jc w:val="right"/>
            </w:pPr>
            <w:r w:rsidRPr="00B40C4C">
              <w:t>701 915 317</w:t>
            </w:r>
          </w:p>
        </w:tc>
        <w:tc>
          <w:tcPr>
            <w:tcW w:w="1417" w:type="dxa"/>
            <w:gridSpan w:val="2"/>
            <w:tcBorders>
              <w:top w:val="single" w:sz="4" w:space="0" w:color="000000"/>
              <w:left w:val="single" w:sz="4" w:space="0" w:color="000000"/>
              <w:bottom w:val="nil"/>
              <w:right w:val="nil"/>
            </w:tcBorders>
            <w:tcMar>
              <w:top w:w="60" w:type="dxa"/>
              <w:left w:w="40" w:type="dxa"/>
              <w:bottom w:w="0" w:type="dxa"/>
              <w:right w:w="40" w:type="dxa"/>
            </w:tcMar>
            <w:vAlign w:val="bottom"/>
          </w:tcPr>
          <w:p w14:paraId="756E5E41" w14:textId="77777777" w:rsidR="0089264D" w:rsidRPr="00B40C4C" w:rsidRDefault="0089264D" w:rsidP="007148F5">
            <w:pPr>
              <w:jc w:val="right"/>
            </w:pPr>
            <w:r w:rsidRPr="00B40C4C">
              <w:t>2 663 606 108</w:t>
            </w:r>
          </w:p>
        </w:tc>
      </w:tr>
      <w:tr w:rsidR="00446E55" w:rsidRPr="00B40C4C" w14:paraId="6C1FD4EA" w14:textId="77777777" w:rsidTr="00FC6908">
        <w:trPr>
          <w:gridAfter w:val="1"/>
          <w:wAfter w:w="55" w:type="dxa"/>
          <w:trHeight w:val="240"/>
        </w:trPr>
        <w:tc>
          <w:tcPr>
            <w:tcW w:w="5734" w:type="dxa"/>
            <w:gridSpan w:val="4"/>
            <w:tcBorders>
              <w:top w:val="nil"/>
              <w:left w:val="nil"/>
              <w:bottom w:val="nil"/>
              <w:right w:val="single" w:sz="4" w:space="0" w:color="000000"/>
            </w:tcBorders>
            <w:tcMar>
              <w:top w:w="60" w:type="dxa"/>
              <w:left w:w="40" w:type="dxa"/>
              <w:bottom w:w="0" w:type="dxa"/>
              <w:right w:w="40" w:type="dxa"/>
            </w:tcMar>
            <w:vAlign w:val="bottom"/>
          </w:tcPr>
          <w:p w14:paraId="24805FA8" w14:textId="77777777" w:rsidR="0089264D" w:rsidRPr="00B40C4C" w:rsidRDefault="0089264D" w:rsidP="007148F5">
            <w:r w:rsidRPr="00B40C4C">
              <w:tab/>
              <w:t>Driftsutgifter</w:t>
            </w:r>
          </w:p>
        </w:tc>
        <w:tc>
          <w:tcPr>
            <w:tcW w:w="1424"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BE2666D" w14:textId="77777777" w:rsidR="0089264D" w:rsidRPr="00B40C4C" w:rsidRDefault="0089264D" w:rsidP="007148F5">
            <w:pPr>
              <w:jc w:val="right"/>
            </w:pPr>
            <w:r w:rsidRPr="00B40C4C">
              <w:t>274 670 666</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7805EDA"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2C3C9C1" w14:textId="77777777" w:rsidR="0089264D" w:rsidRPr="00B40C4C" w:rsidRDefault="0089264D" w:rsidP="007148F5">
            <w:pPr>
              <w:jc w:val="right"/>
            </w:pPr>
            <w:r w:rsidRPr="00B40C4C">
              <w:t>274 670 666</w:t>
            </w:r>
          </w:p>
        </w:tc>
      </w:tr>
      <w:tr w:rsidR="00446E55" w:rsidRPr="00B40C4C" w14:paraId="561B1BA7" w14:textId="77777777" w:rsidTr="00FC6908">
        <w:trPr>
          <w:gridAfter w:val="1"/>
          <w:wAfter w:w="55" w:type="dxa"/>
          <w:trHeight w:val="240"/>
        </w:trPr>
        <w:tc>
          <w:tcPr>
            <w:tcW w:w="5734" w:type="dxa"/>
            <w:gridSpan w:val="4"/>
            <w:tcBorders>
              <w:top w:val="nil"/>
              <w:left w:val="nil"/>
              <w:bottom w:val="nil"/>
              <w:right w:val="single" w:sz="4" w:space="0" w:color="000000"/>
            </w:tcBorders>
            <w:tcMar>
              <w:top w:w="60" w:type="dxa"/>
              <w:left w:w="40" w:type="dxa"/>
              <w:bottom w:w="0" w:type="dxa"/>
              <w:right w:w="40" w:type="dxa"/>
            </w:tcMar>
            <w:vAlign w:val="bottom"/>
          </w:tcPr>
          <w:p w14:paraId="1C38131D" w14:textId="77777777" w:rsidR="0089264D" w:rsidRPr="00B40C4C" w:rsidRDefault="0089264D" w:rsidP="007148F5">
            <w:r w:rsidRPr="00B40C4C">
              <w:tab/>
              <w:t>Nybygg, anlegg mv.</w:t>
            </w:r>
          </w:p>
        </w:tc>
        <w:tc>
          <w:tcPr>
            <w:tcW w:w="1424"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E420DFD" w14:textId="77777777" w:rsidR="0089264D" w:rsidRPr="00B40C4C" w:rsidRDefault="0089264D" w:rsidP="007148F5">
            <w:pPr>
              <w:jc w:val="right"/>
            </w:pPr>
            <w:r w:rsidRPr="00B40C4C">
              <w:t>103 584 563</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71F5D35" w14:textId="77777777" w:rsidR="0089264D" w:rsidRPr="00B40C4C" w:rsidRDefault="0089264D" w:rsidP="007148F5">
            <w:pPr>
              <w:jc w:val="right"/>
            </w:pPr>
            <w:r w:rsidRPr="00B40C4C">
              <w:t>-</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494779DE" w14:textId="77777777" w:rsidR="0089264D" w:rsidRPr="00B40C4C" w:rsidRDefault="0089264D" w:rsidP="007148F5">
            <w:pPr>
              <w:jc w:val="right"/>
            </w:pPr>
            <w:r w:rsidRPr="00B40C4C">
              <w:t>103 584 563</w:t>
            </w:r>
          </w:p>
        </w:tc>
      </w:tr>
      <w:tr w:rsidR="00446E55" w:rsidRPr="00B40C4C" w14:paraId="463D4887" w14:textId="77777777" w:rsidTr="00FC6908">
        <w:trPr>
          <w:gridAfter w:val="1"/>
          <w:wAfter w:w="55" w:type="dxa"/>
          <w:trHeight w:val="240"/>
        </w:trPr>
        <w:tc>
          <w:tcPr>
            <w:tcW w:w="5734" w:type="dxa"/>
            <w:gridSpan w:val="4"/>
            <w:tcBorders>
              <w:top w:val="nil"/>
              <w:left w:val="nil"/>
              <w:bottom w:val="nil"/>
              <w:right w:val="single" w:sz="4" w:space="0" w:color="000000"/>
            </w:tcBorders>
            <w:tcMar>
              <w:top w:w="60" w:type="dxa"/>
              <w:left w:w="40" w:type="dxa"/>
              <w:bottom w:w="0" w:type="dxa"/>
              <w:right w:w="40" w:type="dxa"/>
            </w:tcMar>
            <w:vAlign w:val="bottom"/>
          </w:tcPr>
          <w:p w14:paraId="6900C5FC" w14:textId="77777777" w:rsidR="0089264D" w:rsidRPr="00B40C4C" w:rsidRDefault="0089264D" w:rsidP="007148F5">
            <w:r w:rsidRPr="00B40C4C">
              <w:tab/>
              <w:t>Overføringer til andre</w:t>
            </w:r>
          </w:p>
        </w:tc>
        <w:tc>
          <w:tcPr>
            <w:tcW w:w="1424"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DB83919" w14:textId="77777777" w:rsidR="0089264D" w:rsidRPr="00B40C4C" w:rsidRDefault="0089264D" w:rsidP="007148F5">
            <w:pPr>
              <w:jc w:val="right"/>
            </w:pPr>
            <w:r w:rsidRPr="00B40C4C">
              <w:t>940 666 462</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F736B24" w14:textId="77777777" w:rsidR="0089264D" w:rsidRPr="00B40C4C" w:rsidRDefault="0089264D" w:rsidP="007148F5">
            <w:pPr>
              <w:jc w:val="right"/>
            </w:pPr>
            <w:r w:rsidRPr="00B40C4C">
              <w:t>701 915 317</w:t>
            </w:r>
          </w:p>
        </w:tc>
        <w:tc>
          <w:tcPr>
            <w:tcW w:w="1417" w:type="dxa"/>
            <w:gridSpan w:val="2"/>
            <w:tcBorders>
              <w:top w:val="nil"/>
              <w:left w:val="single" w:sz="4" w:space="0" w:color="000000"/>
              <w:bottom w:val="nil"/>
              <w:right w:val="nil"/>
            </w:tcBorders>
            <w:tcMar>
              <w:top w:w="60" w:type="dxa"/>
              <w:left w:w="40" w:type="dxa"/>
              <w:bottom w:w="0" w:type="dxa"/>
              <w:right w:w="40" w:type="dxa"/>
            </w:tcMar>
            <w:vAlign w:val="bottom"/>
          </w:tcPr>
          <w:p w14:paraId="09E235F9" w14:textId="77777777" w:rsidR="0089264D" w:rsidRPr="00B40C4C" w:rsidRDefault="0089264D" w:rsidP="007148F5">
            <w:pPr>
              <w:jc w:val="right"/>
            </w:pPr>
            <w:r w:rsidRPr="00B40C4C">
              <w:t>1 642 581 779</w:t>
            </w:r>
          </w:p>
        </w:tc>
      </w:tr>
      <w:tr w:rsidR="00446E55" w:rsidRPr="00B40C4C" w14:paraId="7F52D5C6" w14:textId="77777777" w:rsidTr="00FC6908">
        <w:trPr>
          <w:gridAfter w:val="1"/>
          <w:wAfter w:w="55" w:type="dxa"/>
          <w:trHeight w:val="240"/>
        </w:trPr>
        <w:tc>
          <w:tcPr>
            <w:tcW w:w="5734" w:type="dxa"/>
            <w:gridSpan w:val="4"/>
            <w:tcBorders>
              <w:top w:val="nil"/>
              <w:left w:val="nil"/>
              <w:bottom w:val="nil"/>
              <w:right w:val="single" w:sz="4" w:space="0" w:color="000000"/>
            </w:tcBorders>
            <w:tcMar>
              <w:top w:w="60" w:type="dxa"/>
              <w:left w:w="40" w:type="dxa"/>
              <w:bottom w:w="0" w:type="dxa"/>
              <w:right w:w="40" w:type="dxa"/>
            </w:tcMar>
            <w:vAlign w:val="bottom"/>
          </w:tcPr>
          <w:p w14:paraId="3814504A" w14:textId="77777777" w:rsidR="0089264D" w:rsidRPr="00B40C4C" w:rsidRDefault="0089264D" w:rsidP="007148F5">
            <w:r w:rsidRPr="00B40C4C">
              <w:tab/>
              <w:t>Overføringer til Statens pensjonsfond utland</w:t>
            </w:r>
          </w:p>
        </w:tc>
        <w:tc>
          <w:tcPr>
            <w:tcW w:w="1424"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E58FA46" w14:textId="77777777" w:rsidR="0089264D" w:rsidRPr="00B40C4C" w:rsidRDefault="0089264D" w:rsidP="007148F5">
            <w:pPr>
              <w:jc w:val="right"/>
            </w:pPr>
            <w:r w:rsidRPr="00B40C4C">
              <w:t>642 769 100</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6865600" w14:textId="77777777" w:rsidR="0089264D" w:rsidRPr="00B40C4C" w:rsidRDefault="0089264D" w:rsidP="007148F5">
            <w:pPr>
              <w:jc w:val="right"/>
            </w:pPr>
            <w:r w:rsidRPr="00B40C4C">
              <w:t>-</w:t>
            </w:r>
          </w:p>
        </w:tc>
        <w:tc>
          <w:tcPr>
            <w:tcW w:w="1417"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5A9E2088" w14:textId="77777777" w:rsidR="0089264D" w:rsidRPr="00B40C4C" w:rsidRDefault="0089264D" w:rsidP="007148F5">
            <w:pPr>
              <w:jc w:val="right"/>
            </w:pPr>
            <w:r w:rsidRPr="00B40C4C">
              <w:t>642 769 100</w:t>
            </w:r>
          </w:p>
        </w:tc>
      </w:tr>
      <w:tr w:rsidR="00446E55" w:rsidRPr="00B40C4C" w14:paraId="78086E5C" w14:textId="77777777" w:rsidTr="00FC6908">
        <w:trPr>
          <w:gridAfter w:val="1"/>
          <w:wAfter w:w="55" w:type="dxa"/>
          <w:trHeight w:val="480"/>
        </w:trPr>
        <w:tc>
          <w:tcPr>
            <w:tcW w:w="5734" w:type="dxa"/>
            <w:gridSpan w:val="4"/>
            <w:tcBorders>
              <w:top w:val="single" w:sz="4" w:space="0" w:color="000000"/>
              <w:left w:val="nil"/>
              <w:bottom w:val="nil"/>
              <w:right w:val="single" w:sz="4" w:space="0" w:color="000000"/>
            </w:tcBorders>
            <w:tcMar>
              <w:top w:w="60" w:type="dxa"/>
              <w:left w:w="40" w:type="dxa"/>
              <w:bottom w:w="0" w:type="dxa"/>
              <w:right w:w="40" w:type="dxa"/>
            </w:tcMar>
            <w:vAlign w:val="bottom"/>
          </w:tcPr>
          <w:p w14:paraId="27DFFB00" w14:textId="77777777" w:rsidR="0089264D" w:rsidRPr="00B40C4C" w:rsidRDefault="0089264D" w:rsidP="007148F5">
            <w:r w:rsidRPr="00B40C4C">
              <w:t xml:space="preserve">3. </w:t>
            </w:r>
            <w:r w:rsidRPr="00B40C4C">
              <w:tab/>
              <w:t>Overskudd før lånetransaksjoner før overføring fra Statens pensjonsfond utland (1-2)</w:t>
            </w:r>
          </w:p>
        </w:tc>
        <w:tc>
          <w:tcPr>
            <w:tcW w:w="1424" w:type="dxa"/>
            <w:gridSpan w:val="2"/>
            <w:tcBorders>
              <w:top w:val="single" w:sz="4" w:space="0" w:color="000000"/>
              <w:left w:val="single" w:sz="4" w:space="0" w:color="000000"/>
              <w:bottom w:val="nil"/>
              <w:right w:val="single" w:sz="4" w:space="0" w:color="000000"/>
            </w:tcBorders>
            <w:tcMar>
              <w:top w:w="60" w:type="dxa"/>
              <w:left w:w="40" w:type="dxa"/>
              <w:bottom w:w="0" w:type="dxa"/>
              <w:right w:w="40" w:type="dxa"/>
            </w:tcMar>
            <w:vAlign w:val="bottom"/>
          </w:tcPr>
          <w:p w14:paraId="56AD0265" w14:textId="77777777" w:rsidR="0089264D" w:rsidRPr="00B40C4C" w:rsidRDefault="0089264D" w:rsidP="007148F5">
            <w:pPr>
              <w:jc w:val="right"/>
            </w:pPr>
            <w:r w:rsidRPr="00B40C4C">
              <w:t>-181 349 098</w:t>
            </w:r>
          </w:p>
        </w:tc>
        <w:tc>
          <w:tcPr>
            <w:tcW w:w="1562" w:type="dxa"/>
            <w:gridSpan w:val="2"/>
            <w:tcBorders>
              <w:top w:val="single" w:sz="4" w:space="0" w:color="000000"/>
              <w:left w:val="single" w:sz="4" w:space="0" w:color="000000"/>
              <w:bottom w:val="nil"/>
              <w:right w:val="single" w:sz="4" w:space="0" w:color="000000"/>
            </w:tcBorders>
            <w:tcMar>
              <w:top w:w="60" w:type="dxa"/>
              <w:left w:w="40" w:type="dxa"/>
              <w:bottom w:w="0" w:type="dxa"/>
              <w:right w:w="40" w:type="dxa"/>
            </w:tcMar>
            <w:vAlign w:val="bottom"/>
          </w:tcPr>
          <w:p w14:paraId="4641BCE6" w14:textId="77777777" w:rsidR="0089264D" w:rsidRPr="00B40C4C" w:rsidRDefault="0089264D" w:rsidP="007148F5">
            <w:pPr>
              <w:jc w:val="right"/>
            </w:pPr>
            <w:r w:rsidRPr="00B40C4C">
              <w:t>-232 298 548</w:t>
            </w:r>
          </w:p>
        </w:tc>
        <w:tc>
          <w:tcPr>
            <w:tcW w:w="1417" w:type="dxa"/>
            <w:gridSpan w:val="2"/>
            <w:tcBorders>
              <w:top w:val="single" w:sz="4" w:space="0" w:color="000000"/>
              <w:left w:val="single" w:sz="4" w:space="0" w:color="000000"/>
              <w:bottom w:val="nil"/>
              <w:right w:val="nil"/>
            </w:tcBorders>
            <w:tcMar>
              <w:top w:w="60" w:type="dxa"/>
              <w:left w:w="40" w:type="dxa"/>
              <w:bottom w:w="0" w:type="dxa"/>
              <w:right w:w="40" w:type="dxa"/>
            </w:tcMar>
            <w:vAlign w:val="bottom"/>
          </w:tcPr>
          <w:p w14:paraId="62F8A615" w14:textId="77777777" w:rsidR="0089264D" w:rsidRPr="00B40C4C" w:rsidRDefault="0089264D" w:rsidP="007148F5">
            <w:pPr>
              <w:jc w:val="right"/>
            </w:pPr>
            <w:r w:rsidRPr="00B40C4C">
              <w:t>-413 647 646</w:t>
            </w:r>
          </w:p>
        </w:tc>
      </w:tr>
      <w:tr w:rsidR="00446E55" w:rsidRPr="00B40C4C" w14:paraId="4E7222FD" w14:textId="77777777" w:rsidTr="00FC6908">
        <w:trPr>
          <w:gridAfter w:val="1"/>
          <w:wAfter w:w="55" w:type="dxa"/>
          <w:trHeight w:val="240"/>
        </w:trPr>
        <w:tc>
          <w:tcPr>
            <w:tcW w:w="5734" w:type="dxa"/>
            <w:gridSpan w:val="4"/>
            <w:tcBorders>
              <w:top w:val="single" w:sz="4" w:space="0" w:color="000000"/>
              <w:left w:val="nil"/>
              <w:bottom w:val="nil"/>
              <w:right w:val="single" w:sz="4" w:space="0" w:color="000000"/>
            </w:tcBorders>
            <w:tcMar>
              <w:top w:w="60" w:type="dxa"/>
              <w:left w:w="40" w:type="dxa"/>
              <w:bottom w:w="0" w:type="dxa"/>
              <w:right w:w="40" w:type="dxa"/>
            </w:tcMar>
            <w:vAlign w:val="bottom"/>
          </w:tcPr>
          <w:p w14:paraId="767EAD7D" w14:textId="77777777" w:rsidR="0089264D" w:rsidRPr="00B40C4C" w:rsidRDefault="0089264D" w:rsidP="007148F5">
            <w:r w:rsidRPr="00B40C4C">
              <w:t xml:space="preserve">4. </w:t>
            </w:r>
            <w:r w:rsidRPr="00B40C4C">
              <w:tab/>
              <w:t>Overføring fra Statens pensjonsfond utland</w:t>
            </w:r>
          </w:p>
        </w:tc>
        <w:tc>
          <w:tcPr>
            <w:tcW w:w="1424" w:type="dxa"/>
            <w:gridSpan w:val="2"/>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74D28E2A" w14:textId="77777777" w:rsidR="0089264D" w:rsidRPr="00B40C4C" w:rsidRDefault="0089264D" w:rsidP="007148F5">
            <w:pPr>
              <w:jc w:val="right"/>
            </w:pPr>
            <w:r w:rsidRPr="00B40C4C">
              <w:t>413 647 646</w:t>
            </w:r>
          </w:p>
        </w:tc>
        <w:tc>
          <w:tcPr>
            <w:tcW w:w="1562" w:type="dxa"/>
            <w:gridSpan w:val="2"/>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4CA4E7E7" w14:textId="77777777" w:rsidR="0089264D" w:rsidRPr="00B40C4C" w:rsidRDefault="0089264D" w:rsidP="007148F5">
            <w:pPr>
              <w:jc w:val="right"/>
            </w:pPr>
            <w:r w:rsidRPr="00B40C4C">
              <w:t>-</w:t>
            </w:r>
          </w:p>
        </w:tc>
        <w:tc>
          <w:tcPr>
            <w:tcW w:w="1417" w:type="dxa"/>
            <w:gridSpan w:val="2"/>
            <w:tcBorders>
              <w:top w:val="single" w:sz="4" w:space="0" w:color="000000"/>
              <w:left w:val="single" w:sz="4" w:space="0" w:color="000000"/>
              <w:bottom w:val="single" w:sz="4" w:space="0" w:color="000000"/>
              <w:right w:val="nil"/>
            </w:tcBorders>
            <w:tcMar>
              <w:top w:w="60" w:type="dxa"/>
              <w:left w:w="40" w:type="dxa"/>
              <w:bottom w:w="0" w:type="dxa"/>
              <w:right w:w="40" w:type="dxa"/>
            </w:tcMar>
            <w:vAlign w:val="bottom"/>
          </w:tcPr>
          <w:p w14:paraId="6D61727D" w14:textId="77777777" w:rsidR="0089264D" w:rsidRPr="00B40C4C" w:rsidRDefault="0089264D" w:rsidP="007148F5">
            <w:pPr>
              <w:jc w:val="right"/>
            </w:pPr>
            <w:r w:rsidRPr="00B40C4C">
              <w:t>413 647 646</w:t>
            </w:r>
          </w:p>
        </w:tc>
      </w:tr>
      <w:tr w:rsidR="00446E55" w:rsidRPr="00B40C4C" w14:paraId="5862EDA0" w14:textId="77777777" w:rsidTr="00FC6908">
        <w:trPr>
          <w:gridAfter w:val="1"/>
          <w:wAfter w:w="55" w:type="dxa"/>
          <w:trHeight w:val="240"/>
        </w:trPr>
        <w:tc>
          <w:tcPr>
            <w:tcW w:w="5734" w:type="dxa"/>
            <w:gridSpan w:val="4"/>
            <w:tcBorders>
              <w:top w:val="single" w:sz="4" w:space="0" w:color="000000"/>
              <w:left w:val="nil"/>
              <w:bottom w:val="single" w:sz="4" w:space="0" w:color="000000"/>
              <w:right w:val="single" w:sz="4" w:space="0" w:color="000000"/>
            </w:tcBorders>
            <w:tcMar>
              <w:top w:w="60" w:type="dxa"/>
              <w:left w:w="40" w:type="dxa"/>
              <w:bottom w:w="0" w:type="dxa"/>
              <w:right w:w="40" w:type="dxa"/>
            </w:tcMar>
            <w:vAlign w:val="bottom"/>
          </w:tcPr>
          <w:p w14:paraId="0BB52E3D" w14:textId="77777777" w:rsidR="0089264D" w:rsidRPr="00B40C4C" w:rsidRDefault="0089264D" w:rsidP="007148F5">
            <w:r w:rsidRPr="00B40C4C">
              <w:t xml:space="preserve">5. </w:t>
            </w:r>
            <w:r w:rsidRPr="00B40C4C">
              <w:tab/>
              <w:t>Overskudd før lånetransaksjoner (3+4)</w:t>
            </w:r>
          </w:p>
        </w:tc>
        <w:tc>
          <w:tcPr>
            <w:tcW w:w="1424"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0BB83F8" w14:textId="77777777" w:rsidR="0089264D" w:rsidRPr="00B40C4C" w:rsidRDefault="0089264D" w:rsidP="007148F5">
            <w:pPr>
              <w:jc w:val="right"/>
            </w:pPr>
            <w:r w:rsidRPr="00B40C4C">
              <w:t>232 298 548</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4C2A891" w14:textId="77777777" w:rsidR="0089264D" w:rsidRPr="00B40C4C" w:rsidRDefault="0089264D" w:rsidP="007148F5">
            <w:pPr>
              <w:jc w:val="right"/>
            </w:pPr>
            <w:r w:rsidRPr="00B40C4C">
              <w:t>-232 298 548</w:t>
            </w:r>
          </w:p>
        </w:tc>
        <w:tc>
          <w:tcPr>
            <w:tcW w:w="1417"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6AC9BCF5" w14:textId="77777777" w:rsidR="0089264D" w:rsidRPr="00B40C4C" w:rsidRDefault="0089264D" w:rsidP="007148F5">
            <w:pPr>
              <w:jc w:val="right"/>
            </w:pPr>
            <w:r w:rsidRPr="00B40C4C">
              <w:t>-</w:t>
            </w:r>
          </w:p>
        </w:tc>
      </w:tr>
    </w:tbl>
    <w:p w14:paraId="6642FF3F" w14:textId="77777777" w:rsidR="0089264D" w:rsidRPr="00B40C4C" w:rsidRDefault="0089264D" w:rsidP="007148F5"/>
    <w:p w14:paraId="3346F1D9" w14:textId="77777777" w:rsidR="0089264D" w:rsidRPr="00B40C4C" w:rsidRDefault="0089264D" w:rsidP="00EC71B8">
      <w:pPr>
        <w:pStyle w:val="Tabellnavn"/>
      </w:pPr>
      <w:r w:rsidRPr="00B40C4C">
        <w:t>06N3XT2</w:t>
      </w:r>
    </w:p>
    <w:tbl>
      <w:tblPr>
        <w:tblW w:w="9826" w:type="dxa"/>
        <w:tblLayout w:type="fixed"/>
        <w:tblCellMar>
          <w:top w:w="60" w:type="dxa"/>
          <w:left w:w="40" w:type="dxa"/>
          <w:right w:w="40" w:type="dxa"/>
        </w:tblCellMar>
        <w:tblLook w:val="0000" w:firstRow="0" w:lastRow="0" w:firstColumn="0" w:lastColumn="0" w:noHBand="0" w:noVBand="0"/>
      </w:tblPr>
      <w:tblGrid>
        <w:gridCol w:w="2410"/>
        <w:gridCol w:w="1559"/>
        <w:gridCol w:w="1418"/>
        <w:gridCol w:w="11"/>
        <w:gridCol w:w="1407"/>
        <w:gridCol w:w="14"/>
        <w:gridCol w:w="1548"/>
        <w:gridCol w:w="39"/>
        <w:gridCol w:w="1379"/>
        <w:gridCol w:w="41"/>
      </w:tblGrid>
      <w:tr w:rsidR="00446E55" w:rsidRPr="00B40C4C" w14:paraId="397F1A4E" w14:textId="77777777" w:rsidTr="00FC6908">
        <w:trPr>
          <w:trHeight w:val="220"/>
        </w:trPr>
        <w:tc>
          <w:tcPr>
            <w:tcW w:w="2410" w:type="dxa"/>
            <w:tcBorders>
              <w:top w:val="nil"/>
              <w:left w:val="nil"/>
              <w:bottom w:val="single" w:sz="4" w:space="0" w:color="000000"/>
              <w:right w:val="nil"/>
            </w:tcBorders>
            <w:tcMar>
              <w:top w:w="60" w:type="dxa"/>
              <w:left w:w="40" w:type="dxa"/>
              <w:bottom w:w="0" w:type="dxa"/>
              <w:right w:w="40" w:type="dxa"/>
            </w:tcMar>
            <w:vAlign w:val="bottom"/>
          </w:tcPr>
          <w:p w14:paraId="43B8E321" w14:textId="77777777" w:rsidR="0089264D" w:rsidRPr="00B40C4C" w:rsidRDefault="0089264D" w:rsidP="009137DA"/>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26EE45E7" w14:textId="77777777" w:rsidR="0089264D" w:rsidRPr="00B40C4C" w:rsidRDefault="0089264D" w:rsidP="009137DA"/>
        </w:tc>
        <w:tc>
          <w:tcPr>
            <w:tcW w:w="1418" w:type="dxa"/>
            <w:tcBorders>
              <w:top w:val="nil"/>
              <w:left w:val="nil"/>
              <w:bottom w:val="single" w:sz="4" w:space="0" w:color="000000"/>
              <w:right w:val="nil"/>
            </w:tcBorders>
            <w:tcMar>
              <w:top w:w="60" w:type="dxa"/>
              <w:left w:w="40" w:type="dxa"/>
              <w:bottom w:w="0" w:type="dxa"/>
              <w:right w:w="40" w:type="dxa"/>
            </w:tcMar>
            <w:vAlign w:val="bottom"/>
          </w:tcPr>
          <w:p w14:paraId="1DFC6B63" w14:textId="77777777" w:rsidR="0089264D" w:rsidRPr="00B40C4C" w:rsidRDefault="0089264D" w:rsidP="009137DA"/>
        </w:tc>
        <w:tc>
          <w:tcPr>
            <w:tcW w:w="1432" w:type="dxa"/>
            <w:gridSpan w:val="3"/>
            <w:tcBorders>
              <w:top w:val="nil"/>
              <w:left w:val="nil"/>
              <w:bottom w:val="single" w:sz="4" w:space="0" w:color="000000"/>
              <w:right w:val="nil"/>
            </w:tcBorders>
            <w:tcMar>
              <w:top w:w="60" w:type="dxa"/>
              <w:left w:w="40" w:type="dxa"/>
              <w:bottom w:w="0" w:type="dxa"/>
              <w:right w:w="40" w:type="dxa"/>
            </w:tcMar>
            <w:vAlign w:val="bottom"/>
          </w:tcPr>
          <w:p w14:paraId="77B07ED7" w14:textId="77777777" w:rsidR="0089264D" w:rsidRPr="00B40C4C" w:rsidRDefault="0089264D" w:rsidP="009137DA"/>
        </w:tc>
        <w:tc>
          <w:tcPr>
            <w:tcW w:w="1587" w:type="dxa"/>
            <w:gridSpan w:val="2"/>
            <w:tcBorders>
              <w:top w:val="nil"/>
              <w:left w:val="nil"/>
              <w:bottom w:val="single" w:sz="4" w:space="0" w:color="000000"/>
              <w:right w:val="nil"/>
            </w:tcBorders>
            <w:tcMar>
              <w:top w:w="60" w:type="dxa"/>
              <w:left w:w="40" w:type="dxa"/>
              <w:bottom w:w="0" w:type="dxa"/>
              <w:right w:w="40" w:type="dxa"/>
            </w:tcMar>
            <w:vAlign w:val="bottom"/>
          </w:tcPr>
          <w:p w14:paraId="48FF020E" w14:textId="77777777" w:rsidR="0089264D" w:rsidRPr="00B40C4C" w:rsidRDefault="0089264D" w:rsidP="009137DA"/>
        </w:tc>
        <w:tc>
          <w:tcPr>
            <w:tcW w:w="1418" w:type="dxa"/>
            <w:gridSpan w:val="2"/>
            <w:tcBorders>
              <w:top w:val="nil"/>
              <w:left w:val="nil"/>
              <w:bottom w:val="single" w:sz="4" w:space="0" w:color="000000"/>
              <w:right w:val="nil"/>
            </w:tcBorders>
            <w:tcMar>
              <w:top w:w="60" w:type="dxa"/>
              <w:left w:w="40" w:type="dxa"/>
              <w:bottom w:w="0" w:type="dxa"/>
              <w:right w:w="40" w:type="dxa"/>
            </w:tcMar>
            <w:vAlign w:val="bottom"/>
          </w:tcPr>
          <w:p w14:paraId="79FEA7FA" w14:textId="77777777" w:rsidR="0089264D" w:rsidRPr="00B40C4C" w:rsidRDefault="0089264D" w:rsidP="009137DA">
            <w:r w:rsidRPr="00B40C4C">
              <w:t>1 000 kroner</w:t>
            </w:r>
          </w:p>
        </w:tc>
      </w:tr>
      <w:tr w:rsidR="00446E55" w:rsidRPr="00B40C4C" w14:paraId="78EA16D8" w14:textId="77777777" w:rsidTr="00FC6908">
        <w:trPr>
          <w:trHeight w:val="220"/>
        </w:trPr>
        <w:tc>
          <w:tcPr>
            <w:tcW w:w="9826" w:type="dxa"/>
            <w:gridSpan w:val="10"/>
            <w:tcBorders>
              <w:top w:val="nil"/>
              <w:left w:val="nil"/>
              <w:bottom w:val="single" w:sz="4" w:space="0" w:color="000000"/>
              <w:right w:val="nil"/>
            </w:tcBorders>
            <w:tcMar>
              <w:top w:w="60" w:type="dxa"/>
              <w:left w:w="40" w:type="dxa"/>
              <w:bottom w:w="0" w:type="dxa"/>
              <w:right w:w="40" w:type="dxa"/>
            </w:tcMar>
            <w:vAlign w:val="bottom"/>
          </w:tcPr>
          <w:p w14:paraId="5C20FF2C" w14:textId="77777777" w:rsidR="0089264D" w:rsidRPr="00B40C4C" w:rsidRDefault="0089264D" w:rsidP="007148F5">
            <w:pPr>
              <w:jc w:val="center"/>
            </w:pPr>
            <w:r w:rsidRPr="00B40C4C">
              <w:rPr>
                <w:rStyle w:val="halvfet0"/>
              </w:rPr>
              <w:t>Inntekter</w:t>
            </w:r>
          </w:p>
        </w:tc>
      </w:tr>
      <w:tr w:rsidR="00446E55" w:rsidRPr="00B40C4C" w14:paraId="5767C94E" w14:textId="77777777" w:rsidTr="00FC6908">
        <w:trPr>
          <w:trHeight w:val="98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77B50D5" w14:textId="77777777" w:rsidR="0089264D" w:rsidRPr="00B40C4C" w:rsidRDefault="0089264D" w:rsidP="009137DA"/>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0D8D8AA" w14:textId="26A2F1BE" w:rsidR="0089264D" w:rsidRPr="00B40C4C" w:rsidRDefault="0089264D" w:rsidP="007148F5">
            <w:pPr>
              <w:jc w:val="right"/>
            </w:pPr>
            <w:r w:rsidRPr="00B40C4C">
              <w:t>Samlede</w:t>
            </w:r>
            <w:r w:rsidR="00B40C4C">
              <w:t xml:space="preserve"> </w:t>
            </w:r>
            <w:r w:rsidRPr="00B40C4C">
              <w:t>inntekter</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9FCD110" w14:textId="0A6747E9" w:rsidR="0089264D" w:rsidRPr="00B40C4C" w:rsidRDefault="0089264D" w:rsidP="007148F5">
            <w:pPr>
              <w:jc w:val="right"/>
            </w:pPr>
            <w:r w:rsidRPr="00B40C4C">
              <w:t>Drifts-</w:t>
            </w:r>
            <w:r w:rsidR="00B40C4C">
              <w:t xml:space="preserve"> </w:t>
            </w:r>
            <w:r w:rsidRPr="00B40C4C">
              <w:t>inntekter</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2ED54CF" w14:textId="77777777" w:rsidR="0089264D" w:rsidRPr="00B40C4C" w:rsidRDefault="0089264D" w:rsidP="007148F5">
            <w:pPr>
              <w:jc w:val="right"/>
            </w:pPr>
            <w:r w:rsidRPr="00B40C4C">
              <w:t>Inntekter i samband med nybygg, anlegg mv.</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5DB8F19" w14:textId="77777777" w:rsidR="0089264D" w:rsidRPr="00B40C4C" w:rsidRDefault="0089264D" w:rsidP="007148F5">
            <w:pPr>
              <w:jc w:val="right"/>
            </w:pPr>
            <w:r w:rsidRPr="00B40C4C">
              <w:t>Skatter, avgifter og andre overføringer</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230D7C57" w14:textId="77777777" w:rsidR="0089264D" w:rsidRPr="00B40C4C" w:rsidRDefault="0089264D" w:rsidP="007148F5">
            <w:pPr>
              <w:jc w:val="right"/>
            </w:pPr>
            <w:r w:rsidRPr="00B40C4C">
              <w:t>Tilbake- betalinger mv.</w:t>
            </w:r>
          </w:p>
        </w:tc>
      </w:tr>
      <w:tr w:rsidR="00446E55" w:rsidRPr="00B40C4C" w14:paraId="55330DC4"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43A29BEA" w14:textId="77777777" w:rsidR="0089264D" w:rsidRPr="00B40C4C" w:rsidRDefault="0089264D" w:rsidP="009137DA">
            <w:r w:rsidRPr="00B40C4C">
              <w:t>Skatter på formue og inntekt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0442D09" w14:textId="77777777" w:rsidR="0089264D" w:rsidRPr="00B40C4C" w:rsidRDefault="0089264D" w:rsidP="007148F5">
            <w:pPr>
              <w:jc w:val="right"/>
            </w:pPr>
            <w:r w:rsidRPr="00B40C4C">
              <w:t>435 167 300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280819E"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76F971F2"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A95522A" w14:textId="77777777" w:rsidR="0089264D" w:rsidRPr="00B40C4C" w:rsidRDefault="0089264D" w:rsidP="007148F5">
            <w:pPr>
              <w:jc w:val="right"/>
            </w:pPr>
            <w:r w:rsidRPr="00B40C4C">
              <w:t>435 167 300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2D7DFBD6" w14:textId="77777777" w:rsidR="0089264D" w:rsidRPr="00B40C4C" w:rsidRDefault="0089264D" w:rsidP="007148F5">
            <w:pPr>
              <w:jc w:val="right"/>
            </w:pPr>
            <w:r w:rsidRPr="00B40C4C">
              <w:t>-</w:t>
            </w:r>
          </w:p>
        </w:tc>
      </w:tr>
      <w:tr w:rsidR="00446E55" w:rsidRPr="00B40C4C" w14:paraId="205CD4C8"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22A40DEB" w14:textId="77777777" w:rsidR="0089264D" w:rsidRPr="00B40C4C" w:rsidRDefault="0089264D" w:rsidP="009137DA">
            <w:r w:rsidRPr="00B40C4C">
              <w:t>Arbeidsgiveravgift og trygdeavgift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AB6B190" w14:textId="77777777" w:rsidR="0089264D" w:rsidRPr="00B40C4C" w:rsidRDefault="0089264D" w:rsidP="007148F5">
            <w:pPr>
              <w:jc w:val="right"/>
            </w:pPr>
            <w:r w:rsidRPr="00B40C4C">
              <w:t>466 734 500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DC695D7"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666F193E"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F284BF2" w14:textId="77777777" w:rsidR="0089264D" w:rsidRPr="00B40C4C" w:rsidRDefault="0089264D" w:rsidP="007148F5">
            <w:pPr>
              <w:jc w:val="right"/>
            </w:pPr>
            <w:r w:rsidRPr="00B40C4C">
              <w:t>466 734 500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57F65662" w14:textId="77777777" w:rsidR="0089264D" w:rsidRPr="00B40C4C" w:rsidRDefault="0089264D" w:rsidP="007148F5">
            <w:pPr>
              <w:jc w:val="right"/>
            </w:pPr>
            <w:r w:rsidRPr="00B40C4C">
              <w:t>-</w:t>
            </w:r>
          </w:p>
        </w:tc>
      </w:tr>
      <w:tr w:rsidR="00446E55" w:rsidRPr="00B40C4C" w14:paraId="1A5DAF49"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245BB4B4" w14:textId="77777777" w:rsidR="0089264D" w:rsidRPr="00B40C4C" w:rsidRDefault="0089264D" w:rsidP="009137DA">
            <w:r w:rsidRPr="00B40C4C">
              <w:t>Tollavgiftsinntekter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D303222" w14:textId="77777777" w:rsidR="0089264D" w:rsidRPr="00B40C4C" w:rsidRDefault="0089264D" w:rsidP="007148F5">
            <w:pPr>
              <w:jc w:val="right"/>
            </w:pPr>
            <w:r w:rsidRPr="00B40C4C">
              <w:t>3 850 000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D002CE6"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3AC758C9"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0CA5D9C9" w14:textId="77777777" w:rsidR="0089264D" w:rsidRPr="00B40C4C" w:rsidRDefault="0089264D" w:rsidP="007148F5">
            <w:pPr>
              <w:jc w:val="right"/>
            </w:pPr>
            <w:r w:rsidRPr="00B40C4C">
              <w:t>3 850 000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51A0A16D" w14:textId="77777777" w:rsidR="0089264D" w:rsidRPr="00B40C4C" w:rsidRDefault="0089264D" w:rsidP="007148F5">
            <w:pPr>
              <w:jc w:val="right"/>
            </w:pPr>
            <w:r w:rsidRPr="00B40C4C">
              <w:t>-</w:t>
            </w:r>
          </w:p>
        </w:tc>
      </w:tr>
      <w:tr w:rsidR="00446E55" w:rsidRPr="00B40C4C" w14:paraId="38298DBF"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171A5173" w14:textId="77777777" w:rsidR="0089264D" w:rsidRPr="00B40C4C" w:rsidRDefault="0089264D" w:rsidP="009137DA">
            <w:r w:rsidRPr="00B40C4C">
              <w:t>Merverdiavgift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7B358A8" w14:textId="77777777" w:rsidR="0089264D" w:rsidRPr="00B40C4C" w:rsidRDefault="0089264D" w:rsidP="007148F5">
            <w:pPr>
              <w:jc w:val="right"/>
            </w:pPr>
            <w:r w:rsidRPr="00B40C4C">
              <w:t>409 258 000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65D017E"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190F1E29"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404C722" w14:textId="77777777" w:rsidR="0089264D" w:rsidRPr="00B40C4C" w:rsidRDefault="0089264D" w:rsidP="007148F5">
            <w:pPr>
              <w:jc w:val="right"/>
            </w:pPr>
            <w:r w:rsidRPr="00B40C4C">
              <w:t>409 258 000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7658650D" w14:textId="77777777" w:rsidR="0089264D" w:rsidRPr="00B40C4C" w:rsidRDefault="0089264D" w:rsidP="007148F5">
            <w:pPr>
              <w:jc w:val="right"/>
            </w:pPr>
            <w:r w:rsidRPr="00B40C4C">
              <w:t>-</w:t>
            </w:r>
          </w:p>
        </w:tc>
      </w:tr>
      <w:tr w:rsidR="00446E55" w:rsidRPr="00B40C4C" w14:paraId="6B6591C3"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2D2FB320" w14:textId="77777777" w:rsidR="0089264D" w:rsidRPr="00B40C4C" w:rsidRDefault="0089264D" w:rsidP="009137DA">
            <w:r w:rsidRPr="00B40C4C">
              <w:t>Avgifter på alkohol</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9F7AB31" w14:textId="77777777" w:rsidR="0089264D" w:rsidRPr="00B40C4C" w:rsidRDefault="0089264D" w:rsidP="007148F5">
            <w:pPr>
              <w:jc w:val="right"/>
            </w:pPr>
            <w:r w:rsidRPr="00B40C4C">
              <w:t>16 800 000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D6F451A"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40BAC92B"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8C43E7A" w14:textId="77777777" w:rsidR="0089264D" w:rsidRPr="00B40C4C" w:rsidRDefault="0089264D" w:rsidP="007148F5">
            <w:pPr>
              <w:jc w:val="right"/>
            </w:pPr>
            <w:r w:rsidRPr="00B40C4C">
              <w:t>16 800 000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7B9DAF93" w14:textId="77777777" w:rsidR="0089264D" w:rsidRPr="00B40C4C" w:rsidRDefault="0089264D" w:rsidP="007148F5">
            <w:pPr>
              <w:jc w:val="right"/>
            </w:pPr>
            <w:r w:rsidRPr="00B40C4C">
              <w:t>-</w:t>
            </w:r>
          </w:p>
        </w:tc>
      </w:tr>
      <w:tr w:rsidR="00446E55" w:rsidRPr="00B40C4C" w14:paraId="3D036926"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3295CD51" w14:textId="77777777" w:rsidR="0089264D" w:rsidRPr="00B40C4C" w:rsidRDefault="0089264D" w:rsidP="009137DA">
            <w:r w:rsidRPr="00B40C4C">
              <w:t>Avgifter på tobakksvarer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7F2706C" w14:textId="77777777" w:rsidR="0089264D" w:rsidRPr="00B40C4C" w:rsidRDefault="0089264D" w:rsidP="007148F5">
            <w:pPr>
              <w:jc w:val="right"/>
            </w:pPr>
            <w:r w:rsidRPr="00B40C4C">
              <w:t>7 600 000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ACFAA76"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3BCB58CB"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031A3B31" w14:textId="77777777" w:rsidR="0089264D" w:rsidRPr="00B40C4C" w:rsidRDefault="0089264D" w:rsidP="007148F5">
            <w:pPr>
              <w:jc w:val="right"/>
            </w:pPr>
            <w:r w:rsidRPr="00B40C4C">
              <w:t>7 600 000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205D794E" w14:textId="77777777" w:rsidR="0089264D" w:rsidRPr="00B40C4C" w:rsidRDefault="0089264D" w:rsidP="007148F5">
            <w:pPr>
              <w:jc w:val="right"/>
            </w:pPr>
            <w:r w:rsidRPr="00B40C4C">
              <w:t>-</w:t>
            </w:r>
          </w:p>
        </w:tc>
      </w:tr>
      <w:tr w:rsidR="00446E55" w:rsidRPr="00B40C4C" w14:paraId="2426A754"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46E5B00B" w14:textId="77777777" w:rsidR="0089264D" w:rsidRPr="00B40C4C" w:rsidRDefault="0089264D" w:rsidP="009137DA">
            <w:r w:rsidRPr="00B40C4C">
              <w:t>Avgifter på motorvogner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49F7CA5" w14:textId="77777777" w:rsidR="0089264D" w:rsidRPr="00B40C4C" w:rsidRDefault="0089264D" w:rsidP="007148F5">
            <w:pPr>
              <w:jc w:val="right"/>
            </w:pPr>
            <w:r w:rsidRPr="00B40C4C">
              <w:t>18 830 000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57DC04D"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64471546"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6080D54" w14:textId="77777777" w:rsidR="0089264D" w:rsidRPr="00B40C4C" w:rsidRDefault="0089264D" w:rsidP="007148F5">
            <w:pPr>
              <w:jc w:val="right"/>
            </w:pPr>
            <w:r w:rsidRPr="00B40C4C">
              <w:t>18 830 000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4DF3FC66" w14:textId="77777777" w:rsidR="0089264D" w:rsidRPr="00B40C4C" w:rsidRDefault="0089264D" w:rsidP="007148F5">
            <w:pPr>
              <w:jc w:val="right"/>
            </w:pPr>
            <w:r w:rsidRPr="00B40C4C">
              <w:t>-</w:t>
            </w:r>
          </w:p>
        </w:tc>
      </w:tr>
      <w:tr w:rsidR="00446E55" w:rsidRPr="00B40C4C" w14:paraId="4365F7F5"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9EE05EC" w14:textId="77777777" w:rsidR="0089264D" w:rsidRPr="00B40C4C" w:rsidRDefault="0089264D" w:rsidP="009137DA">
            <w:r w:rsidRPr="00B40C4C">
              <w:t>Andre avgifter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B6628B8" w14:textId="77777777" w:rsidR="0089264D" w:rsidRPr="00B40C4C" w:rsidRDefault="0089264D" w:rsidP="007148F5">
            <w:pPr>
              <w:jc w:val="right"/>
            </w:pPr>
            <w:r w:rsidRPr="00B40C4C">
              <w:t>65 041 147</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934E998"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DF24263"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1E9A576" w14:textId="77777777" w:rsidR="0089264D" w:rsidRPr="00B40C4C" w:rsidRDefault="0089264D" w:rsidP="007148F5">
            <w:pPr>
              <w:jc w:val="right"/>
            </w:pPr>
            <w:r w:rsidRPr="00B40C4C">
              <w:t>65 041 147</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6B7D5D02" w14:textId="77777777" w:rsidR="0089264D" w:rsidRPr="00B40C4C" w:rsidRDefault="0089264D" w:rsidP="007148F5">
            <w:pPr>
              <w:jc w:val="right"/>
            </w:pPr>
            <w:r w:rsidRPr="00B40C4C">
              <w:t>-</w:t>
            </w:r>
          </w:p>
        </w:tc>
      </w:tr>
      <w:tr w:rsidR="00446E55" w:rsidRPr="00B40C4C" w14:paraId="29AAFAFE"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39E650F0" w14:textId="77777777" w:rsidR="0089264D" w:rsidRPr="00B40C4C" w:rsidRDefault="0089264D" w:rsidP="009137DA">
            <w:r w:rsidRPr="00B40C4C">
              <w:t>Sum skatter og avgifter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3BBE658" w14:textId="77777777" w:rsidR="0089264D" w:rsidRPr="00B40C4C" w:rsidRDefault="0089264D" w:rsidP="007148F5">
            <w:pPr>
              <w:jc w:val="right"/>
            </w:pPr>
            <w:r w:rsidRPr="00B40C4C">
              <w:t>1 423 280 947</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80B208"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63AC49B"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7955721" w14:textId="77777777" w:rsidR="0089264D" w:rsidRPr="00B40C4C" w:rsidRDefault="0089264D" w:rsidP="007148F5">
            <w:pPr>
              <w:jc w:val="right"/>
            </w:pPr>
            <w:r w:rsidRPr="00B40C4C">
              <w:t>1 423 280 947</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373C919D" w14:textId="77777777" w:rsidR="0089264D" w:rsidRPr="00B40C4C" w:rsidRDefault="0089264D" w:rsidP="007148F5">
            <w:pPr>
              <w:jc w:val="right"/>
            </w:pPr>
            <w:r w:rsidRPr="00B40C4C">
              <w:t>-</w:t>
            </w:r>
          </w:p>
        </w:tc>
      </w:tr>
      <w:tr w:rsidR="00446E55" w:rsidRPr="00B40C4C" w14:paraId="39433498"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1F6BBCA4" w14:textId="77777777" w:rsidR="0089264D" w:rsidRPr="00B40C4C" w:rsidRDefault="0089264D" w:rsidP="009137DA">
            <w:r w:rsidRPr="00B40C4C">
              <w:t>Renter av statens forvaltningsbedrifter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330954E" w14:textId="77777777" w:rsidR="0089264D" w:rsidRPr="00B40C4C" w:rsidRDefault="0089264D" w:rsidP="007148F5">
            <w:pPr>
              <w:jc w:val="right"/>
            </w:pPr>
            <w:r w:rsidRPr="00B40C4C">
              <w:t>2 593 000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9DC8DE0"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1D3BC197"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187E87F6" w14:textId="77777777" w:rsidR="0089264D" w:rsidRPr="00B40C4C" w:rsidRDefault="0089264D" w:rsidP="007148F5">
            <w:pPr>
              <w:jc w:val="right"/>
            </w:pPr>
            <w:r w:rsidRPr="00B40C4C">
              <w:t>2 593 000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4932B47E" w14:textId="77777777" w:rsidR="0089264D" w:rsidRPr="00B40C4C" w:rsidRDefault="0089264D" w:rsidP="007148F5">
            <w:pPr>
              <w:jc w:val="right"/>
            </w:pPr>
            <w:r w:rsidRPr="00B40C4C">
              <w:t>-</w:t>
            </w:r>
          </w:p>
        </w:tc>
      </w:tr>
      <w:tr w:rsidR="00446E55" w:rsidRPr="00B40C4C" w14:paraId="3E1EC4A5"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245777E" w14:textId="77777777" w:rsidR="0089264D" w:rsidRPr="00B40C4C" w:rsidRDefault="0089264D" w:rsidP="009137DA">
            <w:r w:rsidRPr="00B40C4C">
              <w:t>Øvrige inntekter av statens forvaltningsbedrifter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E061988" w14:textId="77777777" w:rsidR="0089264D" w:rsidRPr="00B40C4C" w:rsidRDefault="0089264D" w:rsidP="007148F5">
            <w:pPr>
              <w:jc w:val="right"/>
            </w:pPr>
            <w:r w:rsidRPr="00B40C4C">
              <w:t>1 986 450</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B0E3A70"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BE4D832" w14:textId="77777777" w:rsidR="0089264D" w:rsidRPr="00B40C4C" w:rsidRDefault="0089264D" w:rsidP="007148F5">
            <w:pPr>
              <w:jc w:val="right"/>
            </w:pPr>
            <w:r w:rsidRPr="00B40C4C">
              <w:t>1 810 000</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546B33B" w14:textId="77777777" w:rsidR="0089264D" w:rsidRPr="00B40C4C" w:rsidRDefault="0089264D" w:rsidP="007148F5">
            <w:pPr>
              <w:jc w:val="right"/>
            </w:pPr>
            <w:r w:rsidRPr="00B40C4C">
              <w:t>176 450</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7456B9B2" w14:textId="77777777" w:rsidR="0089264D" w:rsidRPr="00B40C4C" w:rsidRDefault="0089264D" w:rsidP="007148F5">
            <w:pPr>
              <w:jc w:val="right"/>
            </w:pPr>
            <w:r w:rsidRPr="00B40C4C">
              <w:t>-</w:t>
            </w:r>
          </w:p>
        </w:tc>
      </w:tr>
      <w:tr w:rsidR="00446E55" w:rsidRPr="00B40C4C" w14:paraId="185F86C4"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3D6AC5D5" w14:textId="77777777" w:rsidR="0089264D" w:rsidRPr="00B40C4C" w:rsidRDefault="0089264D" w:rsidP="009137DA">
            <w:r w:rsidRPr="00B40C4C">
              <w:t>Sum inntekter av statens forvaltningsbedrifter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43458B1" w14:textId="77777777" w:rsidR="0089264D" w:rsidRPr="00B40C4C" w:rsidRDefault="0089264D" w:rsidP="007148F5">
            <w:pPr>
              <w:jc w:val="right"/>
            </w:pPr>
            <w:r w:rsidRPr="00B40C4C">
              <w:t>4 579 450</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73B4FC0"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96F3D3C" w14:textId="77777777" w:rsidR="0089264D" w:rsidRPr="00B40C4C" w:rsidRDefault="0089264D" w:rsidP="007148F5">
            <w:pPr>
              <w:jc w:val="right"/>
            </w:pPr>
            <w:r w:rsidRPr="00B40C4C">
              <w:t>1 810 000</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B8D0163" w14:textId="77777777" w:rsidR="0089264D" w:rsidRPr="00B40C4C" w:rsidRDefault="0089264D" w:rsidP="007148F5">
            <w:pPr>
              <w:jc w:val="right"/>
            </w:pPr>
            <w:r w:rsidRPr="00B40C4C">
              <w:t>2 769 450</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5B7AFD98" w14:textId="77777777" w:rsidR="0089264D" w:rsidRPr="00B40C4C" w:rsidRDefault="0089264D" w:rsidP="007148F5">
            <w:pPr>
              <w:jc w:val="right"/>
            </w:pPr>
            <w:r w:rsidRPr="00B40C4C">
              <w:t>-</w:t>
            </w:r>
          </w:p>
        </w:tc>
      </w:tr>
      <w:tr w:rsidR="00446E55" w:rsidRPr="00B40C4C" w14:paraId="5D2F6905"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23C1B8D0" w14:textId="77777777" w:rsidR="0089264D" w:rsidRPr="00B40C4C" w:rsidRDefault="0089264D" w:rsidP="009137DA">
            <w:r w:rsidRPr="00B40C4C">
              <w:t>Renter fra statsbankene</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9DBD276" w14:textId="77777777" w:rsidR="0089264D" w:rsidRPr="00B40C4C" w:rsidRDefault="0089264D" w:rsidP="007148F5">
            <w:pPr>
              <w:jc w:val="right"/>
            </w:pPr>
            <w:r w:rsidRPr="00B40C4C">
              <w:t>23 267 939</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125DCF8"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049B09B6"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AD04902" w14:textId="77777777" w:rsidR="0089264D" w:rsidRPr="00B40C4C" w:rsidRDefault="0089264D" w:rsidP="007148F5">
            <w:pPr>
              <w:jc w:val="right"/>
            </w:pPr>
            <w:r w:rsidRPr="00B40C4C">
              <w:t>23 267 939</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338DACEA" w14:textId="77777777" w:rsidR="0089264D" w:rsidRPr="00B40C4C" w:rsidRDefault="0089264D" w:rsidP="007148F5">
            <w:pPr>
              <w:jc w:val="right"/>
            </w:pPr>
            <w:r w:rsidRPr="00B40C4C">
              <w:t>-</w:t>
            </w:r>
          </w:p>
        </w:tc>
      </w:tr>
      <w:tr w:rsidR="00446E55" w:rsidRPr="00B40C4C" w14:paraId="601E6611"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7EDCC0C0" w14:textId="77777777" w:rsidR="0089264D" w:rsidRPr="00B40C4C" w:rsidRDefault="0089264D" w:rsidP="009137DA">
            <w:r w:rsidRPr="00B40C4C">
              <w:t>Renter av kontantbeholdning og andre fordringer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5DB8114" w14:textId="77777777" w:rsidR="0089264D" w:rsidRPr="00B40C4C" w:rsidRDefault="0089264D" w:rsidP="007148F5">
            <w:pPr>
              <w:jc w:val="right"/>
            </w:pPr>
            <w:r w:rsidRPr="00B40C4C">
              <w:t>21 186 500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0F3DBDF"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2646BA61"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0268CFD8" w14:textId="77777777" w:rsidR="0089264D" w:rsidRPr="00B40C4C" w:rsidRDefault="0089264D" w:rsidP="007148F5">
            <w:pPr>
              <w:jc w:val="right"/>
            </w:pPr>
            <w:r w:rsidRPr="00B40C4C">
              <w:t>21 186 500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09FA3DB8" w14:textId="77777777" w:rsidR="0089264D" w:rsidRPr="00B40C4C" w:rsidRDefault="0089264D" w:rsidP="007148F5">
            <w:pPr>
              <w:jc w:val="right"/>
            </w:pPr>
            <w:r w:rsidRPr="00B40C4C">
              <w:t>-</w:t>
            </w:r>
          </w:p>
        </w:tc>
      </w:tr>
      <w:tr w:rsidR="00446E55" w:rsidRPr="00B40C4C" w14:paraId="578CBAC8"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093E856E" w14:textId="77777777" w:rsidR="0089264D" w:rsidRPr="00B40C4C" w:rsidRDefault="0089264D" w:rsidP="009137DA">
            <w:r w:rsidRPr="00B40C4C">
              <w:t>Utbytte ekskl. Equinor ASA</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E918515" w14:textId="77777777" w:rsidR="0089264D" w:rsidRPr="00B40C4C" w:rsidRDefault="0089264D" w:rsidP="007148F5">
            <w:pPr>
              <w:jc w:val="right"/>
            </w:pPr>
            <w:r w:rsidRPr="00B40C4C">
              <w:t>31 306 554</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FAB5257"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1A82BA09"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427AA70" w14:textId="77777777" w:rsidR="0089264D" w:rsidRPr="00B40C4C" w:rsidRDefault="0089264D" w:rsidP="007148F5">
            <w:pPr>
              <w:jc w:val="right"/>
            </w:pPr>
            <w:r w:rsidRPr="00B40C4C">
              <w:t>31 306 554</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20C242E3" w14:textId="77777777" w:rsidR="0089264D" w:rsidRPr="00B40C4C" w:rsidRDefault="0089264D" w:rsidP="007148F5">
            <w:pPr>
              <w:jc w:val="right"/>
            </w:pPr>
            <w:r w:rsidRPr="00B40C4C">
              <w:t>-</w:t>
            </w:r>
          </w:p>
        </w:tc>
      </w:tr>
      <w:tr w:rsidR="00446E55" w:rsidRPr="00B40C4C" w14:paraId="0C6443FF"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CE66CF6" w14:textId="77777777" w:rsidR="0089264D" w:rsidRPr="00B40C4C" w:rsidRDefault="0089264D" w:rsidP="009137DA">
            <w:r w:rsidRPr="00B40C4C">
              <w:t>Overføring fra Statens pensjonsfond Norge</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EEEFF32" w14:textId="77777777" w:rsidR="0089264D" w:rsidRPr="00B40C4C" w:rsidRDefault="0089264D" w:rsidP="007148F5">
            <w:pPr>
              <w:jc w:val="right"/>
            </w:pPr>
            <w:r w:rsidRPr="00B40C4C">
              <w:t>11 700 000</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1C0F53B"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28CD0FF"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F3A8427" w14:textId="77777777" w:rsidR="0089264D" w:rsidRPr="00B40C4C" w:rsidRDefault="0089264D" w:rsidP="007148F5">
            <w:pPr>
              <w:jc w:val="right"/>
            </w:pPr>
            <w:r w:rsidRPr="00B40C4C">
              <w:t>11 700 000</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42ECAAE1" w14:textId="77777777" w:rsidR="0089264D" w:rsidRPr="00B40C4C" w:rsidRDefault="0089264D" w:rsidP="007148F5">
            <w:pPr>
              <w:jc w:val="right"/>
            </w:pPr>
            <w:r w:rsidRPr="00B40C4C">
              <w:t>-</w:t>
            </w:r>
          </w:p>
        </w:tc>
      </w:tr>
      <w:tr w:rsidR="00446E55" w:rsidRPr="00B40C4C" w14:paraId="5BDA0BE9" w14:textId="77777777" w:rsidTr="00FC6908">
        <w:trPr>
          <w:trHeight w:val="48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D914155" w14:textId="77777777" w:rsidR="0089264D" w:rsidRPr="00B40C4C" w:rsidRDefault="0089264D" w:rsidP="009137DA">
            <w:r w:rsidRPr="00B40C4C">
              <w:t>Sum renteinntekter og utbytte mv. (ekskl. statens forvaltningsbedrifter og Equinor ASA)</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88466D2" w14:textId="77777777" w:rsidR="0089264D" w:rsidRPr="00B40C4C" w:rsidRDefault="0089264D" w:rsidP="007148F5">
            <w:pPr>
              <w:jc w:val="right"/>
            </w:pPr>
            <w:r w:rsidRPr="00B40C4C">
              <w:t>87 460 993</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A695365"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5B0F9A5"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1661260" w14:textId="77777777" w:rsidR="0089264D" w:rsidRPr="00B40C4C" w:rsidRDefault="0089264D" w:rsidP="007148F5">
            <w:pPr>
              <w:jc w:val="right"/>
            </w:pPr>
            <w:r w:rsidRPr="00B40C4C">
              <w:t>87 460 993</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43DBA1C6" w14:textId="77777777" w:rsidR="0089264D" w:rsidRPr="00B40C4C" w:rsidRDefault="0089264D" w:rsidP="007148F5">
            <w:pPr>
              <w:jc w:val="right"/>
            </w:pPr>
            <w:r w:rsidRPr="00B40C4C">
              <w:t>-</w:t>
            </w:r>
          </w:p>
        </w:tc>
      </w:tr>
      <w:tr w:rsidR="00446E55" w:rsidRPr="00B40C4C" w14:paraId="4A994699"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5707CCEC" w14:textId="77777777" w:rsidR="0089264D" w:rsidRPr="00B40C4C" w:rsidRDefault="0089264D" w:rsidP="009137DA">
            <w:r w:rsidRPr="00B40C4C">
              <w:t>Inntekter under departementene</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14D6D6C" w14:textId="77777777" w:rsidR="0089264D" w:rsidRPr="00B40C4C" w:rsidRDefault="0089264D" w:rsidP="007148F5">
            <w:pPr>
              <w:jc w:val="right"/>
            </w:pPr>
            <w:r w:rsidRPr="00B40C4C">
              <w:t>43 293 972</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26BB374" w14:textId="77777777" w:rsidR="0089264D" w:rsidRPr="00B40C4C" w:rsidRDefault="0089264D" w:rsidP="007148F5">
            <w:pPr>
              <w:jc w:val="right"/>
            </w:pPr>
            <w:r w:rsidRPr="00B40C4C">
              <w:t>28 883 105</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28D06693" w14:textId="77777777" w:rsidR="0089264D" w:rsidRPr="00B40C4C" w:rsidRDefault="0089264D" w:rsidP="007148F5">
            <w:pPr>
              <w:jc w:val="right"/>
            </w:pPr>
            <w:r w:rsidRPr="00B40C4C">
              <w:t>2 381 966</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5DFBCB93" w14:textId="77777777" w:rsidR="0089264D" w:rsidRPr="00B40C4C" w:rsidRDefault="0089264D" w:rsidP="007148F5">
            <w:pPr>
              <w:jc w:val="right"/>
            </w:pPr>
            <w:r w:rsidRPr="00B40C4C">
              <w:t>12 028 901</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1FBDACC2" w14:textId="77777777" w:rsidR="0089264D" w:rsidRPr="00B40C4C" w:rsidRDefault="0089264D" w:rsidP="007148F5">
            <w:pPr>
              <w:jc w:val="right"/>
            </w:pPr>
            <w:r w:rsidRPr="00B40C4C">
              <w:t>-</w:t>
            </w:r>
          </w:p>
        </w:tc>
      </w:tr>
      <w:tr w:rsidR="00446E55" w:rsidRPr="00B40C4C" w14:paraId="06499B07"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7536374B" w14:textId="77777777" w:rsidR="0089264D" w:rsidRPr="00B40C4C" w:rsidRDefault="0089264D" w:rsidP="009137DA">
            <w:r w:rsidRPr="00B40C4C">
              <w:t>Overføring fra Norges Bank</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BF41EAC" w14:textId="77777777" w:rsidR="0089264D" w:rsidRPr="00B40C4C" w:rsidRDefault="0089264D" w:rsidP="007148F5">
            <w:pPr>
              <w:jc w:val="right"/>
            </w:pPr>
            <w:r w:rsidRPr="00B40C4C">
              <w:t>18 974 000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F499204"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64735BA6"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388FD1FC" w14:textId="77777777" w:rsidR="0089264D" w:rsidRPr="00B40C4C" w:rsidRDefault="0089264D" w:rsidP="007148F5">
            <w:pPr>
              <w:jc w:val="right"/>
            </w:pPr>
            <w:r w:rsidRPr="00B40C4C">
              <w:t>18 974 000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007792DB" w14:textId="77777777" w:rsidR="0089264D" w:rsidRPr="00B40C4C" w:rsidRDefault="0089264D" w:rsidP="007148F5">
            <w:pPr>
              <w:jc w:val="right"/>
            </w:pPr>
            <w:r w:rsidRPr="00B40C4C">
              <w:t>-</w:t>
            </w:r>
          </w:p>
        </w:tc>
      </w:tr>
      <w:tr w:rsidR="00446E55" w:rsidRPr="00B40C4C" w14:paraId="7745C119" w14:textId="77777777" w:rsidTr="00FC6908">
        <w:trPr>
          <w:trHeight w:val="48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50CD0940" w14:textId="77777777" w:rsidR="0089264D" w:rsidRPr="00B40C4C" w:rsidRDefault="0089264D" w:rsidP="009137DA">
            <w:r w:rsidRPr="00B40C4C">
              <w:t>Tilbakeføring av midler fra Statens banksikringsfond</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4E8B9F1" w14:textId="77777777" w:rsidR="0089264D" w:rsidRPr="00B40C4C" w:rsidRDefault="0089264D" w:rsidP="007148F5">
            <w:pPr>
              <w:jc w:val="right"/>
            </w:pPr>
            <w:r w:rsidRPr="00B40C4C">
              <w:t>-</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F323D66"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56A4CA4"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0B2091" w14:textId="77777777" w:rsidR="0089264D" w:rsidRPr="00B40C4C" w:rsidRDefault="0089264D" w:rsidP="007148F5">
            <w:pPr>
              <w:jc w:val="right"/>
            </w:pPr>
            <w:r w:rsidRPr="00B40C4C">
              <w:t>-</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47ED5795" w14:textId="77777777" w:rsidR="0089264D" w:rsidRPr="00B40C4C" w:rsidRDefault="0089264D" w:rsidP="007148F5">
            <w:pPr>
              <w:jc w:val="right"/>
            </w:pPr>
            <w:r w:rsidRPr="00B40C4C">
              <w:t>-</w:t>
            </w:r>
          </w:p>
        </w:tc>
      </w:tr>
      <w:tr w:rsidR="00446E55" w:rsidRPr="00B40C4C" w14:paraId="5EA687BB"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A0DD158" w14:textId="77777777" w:rsidR="0089264D" w:rsidRPr="00B40C4C" w:rsidRDefault="0089264D" w:rsidP="009137DA">
            <w:r w:rsidRPr="00B40C4C">
              <w:t>Sum andre inntekter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F250127" w14:textId="77777777" w:rsidR="0089264D" w:rsidRPr="00B40C4C" w:rsidRDefault="0089264D" w:rsidP="007148F5">
            <w:pPr>
              <w:jc w:val="right"/>
            </w:pPr>
            <w:r w:rsidRPr="00B40C4C">
              <w:t>62 267 972</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9A9E307" w14:textId="77777777" w:rsidR="0089264D" w:rsidRPr="00B40C4C" w:rsidRDefault="0089264D" w:rsidP="007148F5">
            <w:pPr>
              <w:jc w:val="right"/>
            </w:pPr>
            <w:r w:rsidRPr="00B40C4C">
              <w:t>28 883 105</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5773D51" w14:textId="77777777" w:rsidR="0089264D" w:rsidRPr="00B40C4C" w:rsidRDefault="0089264D" w:rsidP="007148F5">
            <w:pPr>
              <w:jc w:val="right"/>
            </w:pPr>
            <w:r w:rsidRPr="00B40C4C">
              <w:t>2 381 966</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78019F" w14:textId="77777777" w:rsidR="0089264D" w:rsidRPr="00B40C4C" w:rsidRDefault="0089264D" w:rsidP="007148F5">
            <w:pPr>
              <w:jc w:val="right"/>
            </w:pPr>
            <w:r w:rsidRPr="00B40C4C">
              <w:t>31 002 901</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18E32F9E" w14:textId="77777777" w:rsidR="0089264D" w:rsidRPr="00B40C4C" w:rsidRDefault="0089264D" w:rsidP="007148F5">
            <w:pPr>
              <w:jc w:val="right"/>
            </w:pPr>
            <w:r w:rsidRPr="00B40C4C">
              <w:t>-</w:t>
            </w:r>
          </w:p>
        </w:tc>
      </w:tr>
      <w:tr w:rsidR="00446E55" w:rsidRPr="00B40C4C" w14:paraId="7E93CF66"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35B1E7C7" w14:textId="77777777" w:rsidR="0089264D" w:rsidRPr="00B40C4C" w:rsidRDefault="0089264D" w:rsidP="009137DA">
            <w:r w:rsidRPr="00B40C4C">
              <w:t>Inntekter fra statlig petroleumsvirksomhet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51584C7" w14:textId="77777777" w:rsidR="0089264D" w:rsidRPr="00B40C4C" w:rsidRDefault="0089264D" w:rsidP="007148F5">
            <w:pPr>
              <w:jc w:val="right"/>
            </w:pPr>
            <w:r w:rsidRPr="00B40C4C">
              <w:t>256 100 000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59384B6" w14:textId="77777777" w:rsidR="0089264D" w:rsidRPr="00B40C4C" w:rsidRDefault="0089264D" w:rsidP="007148F5">
            <w:pPr>
              <w:jc w:val="right"/>
            </w:pPr>
            <w:r w:rsidRPr="00B40C4C">
              <w:t>219 000 000</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2756F95C" w14:textId="77777777" w:rsidR="0089264D" w:rsidRPr="00B40C4C" w:rsidRDefault="0089264D" w:rsidP="007148F5">
            <w:pPr>
              <w:jc w:val="right"/>
            </w:pPr>
            <w:r w:rsidRPr="00B40C4C">
              <w:t>32 100 000</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4EA8FD96" w14:textId="77777777" w:rsidR="0089264D" w:rsidRPr="00B40C4C" w:rsidRDefault="0089264D" w:rsidP="007148F5">
            <w:pPr>
              <w:jc w:val="right"/>
            </w:pPr>
            <w:r w:rsidRPr="00B40C4C">
              <w:t>5 000 000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4415420D" w14:textId="77777777" w:rsidR="0089264D" w:rsidRPr="00B40C4C" w:rsidRDefault="0089264D" w:rsidP="007148F5">
            <w:pPr>
              <w:jc w:val="right"/>
            </w:pPr>
            <w:r w:rsidRPr="00B40C4C">
              <w:t>-</w:t>
            </w:r>
          </w:p>
        </w:tc>
      </w:tr>
      <w:tr w:rsidR="00446E55" w:rsidRPr="00B40C4C" w14:paraId="478F9C38"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078884BA" w14:textId="77777777" w:rsidR="0089264D" w:rsidRPr="00B40C4C" w:rsidRDefault="0089264D" w:rsidP="009137DA">
            <w:r w:rsidRPr="00B40C4C">
              <w:t>Skatt og avgift på utvinning av petroleum</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B58930A" w14:textId="77777777" w:rsidR="0089264D" w:rsidRPr="00B40C4C" w:rsidRDefault="0089264D" w:rsidP="007148F5">
            <w:pPr>
              <w:jc w:val="right"/>
            </w:pPr>
            <w:r w:rsidRPr="00B40C4C">
              <w:t>388 501 000</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00D9457"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14009FCE"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6FF5F46" w14:textId="77777777" w:rsidR="0089264D" w:rsidRPr="00B40C4C" w:rsidRDefault="0089264D" w:rsidP="007148F5">
            <w:pPr>
              <w:jc w:val="right"/>
            </w:pPr>
            <w:r w:rsidRPr="00B40C4C">
              <w:t>388 501 000</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3DF6FE89" w14:textId="77777777" w:rsidR="0089264D" w:rsidRPr="00B40C4C" w:rsidRDefault="0089264D" w:rsidP="007148F5">
            <w:pPr>
              <w:jc w:val="right"/>
            </w:pPr>
            <w:r w:rsidRPr="00B40C4C">
              <w:t>-</w:t>
            </w:r>
          </w:p>
        </w:tc>
      </w:tr>
      <w:tr w:rsidR="00446E55" w:rsidRPr="00B40C4C" w14:paraId="4CC43C42"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B68F100" w14:textId="77777777" w:rsidR="0089264D" w:rsidRPr="00B40C4C" w:rsidRDefault="0089264D" w:rsidP="009137DA">
            <w:r w:rsidRPr="00B40C4C">
              <w:t>Aksjeutbytte fra Equinor ASA</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3F272FA" w14:textId="77777777" w:rsidR="0089264D" w:rsidRPr="00B40C4C" w:rsidRDefault="0089264D" w:rsidP="007148F5">
            <w:pPr>
              <w:jc w:val="right"/>
            </w:pPr>
            <w:r w:rsidRPr="00B40C4C">
              <w:t>27 768 100</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731C2E6"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B0EE8D7"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607608B" w14:textId="77777777" w:rsidR="0089264D" w:rsidRPr="00B40C4C" w:rsidRDefault="0089264D" w:rsidP="007148F5">
            <w:pPr>
              <w:jc w:val="right"/>
            </w:pPr>
            <w:r w:rsidRPr="00B40C4C">
              <w:t>27 768 100</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340F5F35" w14:textId="77777777" w:rsidR="0089264D" w:rsidRPr="00B40C4C" w:rsidRDefault="0089264D" w:rsidP="007148F5">
            <w:pPr>
              <w:jc w:val="right"/>
            </w:pPr>
            <w:r w:rsidRPr="00B40C4C">
              <w:t>-</w:t>
            </w:r>
          </w:p>
        </w:tc>
      </w:tr>
      <w:tr w:rsidR="00446E55" w:rsidRPr="00B40C4C" w14:paraId="559139C0"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1F489F2C" w14:textId="77777777" w:rsidR="0089264D" w:rsidRPr="00B40C4C" w:rsidRDefault="0089264D" w:rsidP="009137DA">
            <w:r w:rsidRPr="00B40C4C">
              <w:t>Sum petroleumsinntekter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00F23BD" w14:textId="77777777" w:rsidR="0089264D" w:rsidRPr="00B40C4C" w:rsidRDefault="0089264D" w:rsidP="007148F5">
            <w:pPr>
              <w:jc w:val="right"/>
            </w:pPr>
            <w:r w:rsidRPr="00B40C4C">
              <w:t>672 369 100</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FDAF1D0" w14:textId="77777777" w:rsidR="0089264D" w:rsidRPr="00B40C4C" w:rsidRDefault="0089264D" w:rsidP="007148F5">
            <w:pPr>
              <w:jc w:val="right"/>
            </w:pPr>
            <w:r w:rsidRPr="00B40C4C">
              <w:t>219 000 000</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D7B7E79" w14:textId="77777777" w:rsidR="0089264D" w:rsidRPr="00B40C4C" w:rsidRDefault="0089264D" w:rsidP="007148F5">
            <w:pPr>
              <w:jc w:val="right"/>
            </w:pPr>
            <w:r w:rsidRPr="00B40C4C">
              <w:t>32 100 000</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5AFAD7D" w14:textId="77777777" w:rsidR="0089264D" w:rsidRPr="00B40C4C" w:rsidRDefault="0089264D" w:rsidP="007148F5">
            <w:pPr>
              <w:jc w:val="right"/>
            </w:pPr>
            <w:r w:rsidRPr="00B40C4C">
              <w:t>421 269 100</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6F9F83D3" w14:textId="77777777" w:rsidR="0089264D" w:rsidRPr="00B40C4C" w:rsidRDefault="0089264D" w:rsidP="007148F5">
            <w:pPr>
              <w:jc w:val="right"/>
            </w:pPr>
            <w:r w:rsidRPr="00B40C4C">
              <w:t>-</w:t>
            </w:r>
          </w:p>
        </w:tc>
      </w:tr>
      <w:tr w:rsidR="00446E55" w:rsidRPr="00B40C4C" w14:paraId="693EED65" w14:textId="77777777" w:rsidTr="00FC6908">
        <w:trPr>
          <w:trHeight w:val="240"/>
        </w:trPr>
        <w:tc>
          <w:tcPr>
            <w:tcW w:w="2410" w:type="dxa"/>
            <w:tcBorders>
              <w:top w:val="nil"/>
              <w:left w:val="nil"/>
              <w:bottom w:val="nil"/>
              <w:right w:val="single" w:sz="4" w:space="0" w:color="000000"/>
            </w:tcBorders>
            <w:tcMar>
              <w:top w:w="60" w:type="dxa"/>
              <w:left w:w="40" w:type="dxa"/>
              <w:bottom w:w="0" w:type="dxa"/>
              <w:right w:w="40" w:type="dxa"/>
            </w:tcMar>
            <w:vAlign w:val="bottom"/>
          </w:tcPr>
          <w:p w14:paraId="3F615D95" w14:textId="77777777" w:rsidR="0089264D" w:rsidRPr="00B40C4C" w:rsidRDefault="0089264D" w:rsidP="009137DA">
            <w:r w:rsidRPr="00B40C4C">
              <w:t>Tilbakebetalinger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54FE703" w14:textId="77777777" w:rsidR="0089264D" w:rsidRPr="00B40C4C" w:rsidRDefault="0089264D" w:rsidP="007148F5">
            <w:pPr>
              <w:jc w:val="right"/>
            </w:pPr>
            <w:r w:rsidRPr="00B40C4C">
              <w:t>133 175 721</w:t>
            </w:r>
          </w:p>
        </w:tc>
        <w:tc>
          <w:tcPr>
            <w:tcW w:w="1418"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55E1550" w14:textId="77777777" w:rsidR="0089264D" w:rsidRPr="00B40C4C" w:rsidRDefault="0089264D" w:rsidP="007148F5">
            <w:pPr>
              <w:jc w:val="right"/>
            </w:pPr>
            <w:r w:rsidRPr="00B40C4C">
              <w:t>-</w:t>
            </w:r>
          </w:p>
        </w:tc>
        <w:tc>
          <w:tcPr>
            <w:tcW w:w="1432" w:type="dxa"/>
            <w:gridSpan w:val="3"/>
            <w:tcBorders>
              <w:top w:val="nil"/>
              <w:left w:val="single" w:sz="4" w:space="0" w:color="000000"/>
              <w:bottom w:val="nil"/>
              <w:right w:val="single" w:sz="4" w:space="0" w:color="000000"/>
            </w:tcBorders>
            <w:tcMar>
              <w:top w:w="60" w:type="dxa"/>
              <w:left w:w="40" w:type="dxa"/>
              <w:bottom w:w="0" w:type="dxa"/>
              <w:right w:w="40" w:type="dxa"/>
            </w:tcMar>
            <w:vAlign w:val="bottom"/>
          </w:tcPr>
          <w:p w14:paraId="756472E1" w14:textId="77777777" w:rsidR="0089264D" w:rsidRPr="00B40C4C" w:rsidRDefault="0089264D" w:rsidP="007148F5">
            <w:pPr>
              <w:jc w:val="right"/>
            </w:pPr>
            <w:r w:rsidRPr="00B40C4C">
              <w:t>-</w:t>
            </w:r>
          </w:p>
        </w:tc>
        <w:tc>
          <w:tcPr>
            <w:tcW w:w="1587"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9981342" w14:textId="77777777" w:rsidR="0089264D" w:rsidRPr="00B40C4C" w:rsidRDefault="0089264D" w:rsidP="007148F5">
            <w:pPr>
              <w:jc w:val="right"/>
            </w:pPr>
            <w:r w:rsidRPr="00B40C4C">
              <w:t>-</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4A2785A5" w14:textId="77777777" w:rsidR="0089264D" w:rsidRPr="00B40C4C" w:rsidRDefault="0089264D" w:rsidP="007148F5">
            <w:pPr>
              <w:jc w:val="right"/>
            </w:pPr>
            <w:r w:rsidRPr="00B40C4C">
              <w:t>133 175 721</w:t>
            </w:r>
          </w:p>
        </w:tc>
      </w:tr>
      <w:tr w:rsidR="00446E55" w:rsidRPr="00B40C4C" w14:paraId="654A2BC0"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2E262F75" w14:textId="77777777" w:rsidR="0089264D" w:rsidRPr="00B40C4C" w:rsidRDefault="0089264D" w:rsidP="009137DA">
            <w:r w:rsidRPr="00B40C4C">
              <w:t>Statens pensjonsfond utland</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9F76756" w14:textId="77777777" w:rsidR="0089264D" w:rsidRPr="00B40C4C" w:rsidRDefault="0089264D" w:rsidP="007148F5">
            <w:pPr>
              <w:jc w:val="right"/>
            </w:pPr>
            <w:r w:rsidRPr="00B40C4C">
              <w:t>413 647 646</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343FAD2" w14:textId="77777777" w:rsidR="0089264D" w:rsidRPr="00B40C4C" w:rsidRDefault="0089264D" w:rsidP="007148F5">
            <w:pPr>
              <w:jc w:val="right"/>
            </w:pPr>
            <w:r w:rsidRPr="00B40C4C">
              <w:t>-</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1FA4D6B" w14:textId="77777777" w:rsidR="0089264D" w:rsidRPr="00B40C4C" w:rsidRDefault="0089264D" w:rsidP="007148F5">
            <w:pPr>
              <w:jc w:val="right"/>
            </w:pPr>
            <w:r w:rsidRPr="00B40C4C">
              <w: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A78B08D" w14:textId="77777777" w:rsidR="0089264D" w:rsidRPr="00B40C4C" w:rsidRDefault="0089264D" w:rsidP="007148F5">
            <w:pPr>
              <w:jc w:val="right"/>
            </w:pPr>
            <w:r w:rsidRPr="00B40C4C">
              <w:t>413 647 646</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1319F149" w14:textId="77777777" w:rsidR="0089264D" w:rsidRPr="00B40C4C" w:rsidRDefault="0089264D" w:rsidP="007148F5">
            <w:pPr>
              <w:jc w:val="right"/>
            </w:pPr>
            <w:r w:rsidRPr="00B40C4C">
              <w:t>-</w:t>
            </w:r>
          </w:p>
        </w:tc>
      </w:tr>
      <w:tr w:rsidR="00446E55" w:rsidRPr="00B40C4C" w14:paraId="5E5B9AB4" w14:textId="77777777" w:rsidTr="00FC6908">
        <w:trPr>
          <w:trHeight w:val="240"/>
        </w:trPr>
        <w:tc>
          <w:tcPr>
            <w:tcW w:w="2410"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97D415C" w14:textId="77777777" w:rsidR="0089264D" w:rsidRPr="00B40C4C" w:rsidRDefault="0089264D" w:rsidP="009137DA">
            <w:r w:rsidRPr="00B40C4C">
              <w:t>Sum inntekter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54153BF" w14:textId="77777777" w:rsidR="0089264D" w:rsidRPr="00B40C4C" w:rsidRDefault="0089264D" w:rsidP="007148F5">
            <w:pPr>
              <w:jc w:val="right"/>
            </w:pPr>
            <w:r w:rsidRPr="00B40C4C">
              <w:t>2 796 781 829</w:t>
            </w:r>
          </w:p>
        </w:tc>
        <w:tc>
          <w:tcPr>
            <w:tcW w:w="1418"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6367A63" w14:textId="77777777" w:rsidR="0089264D" w:rsidRPr="00B40C4C" w:rsidRDefault="0089264D" w:rsidP="007148F5">
            <w:pPr>
              <w:jc w:val="right"/>
            </w:pPr>
            <w:r w:rsidRPr="00B40C4C">
              <w:t>247 883 105</w:t>
            </w: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302040D" w14:textId="77777777" w:rsidR="0089264D" w:rsidRPr="00B40C4C" w:rsidRDefault="0089264D" w:rsidP="007148F5">
            <w:pPr>
              <w:jc w:val="right"/>
            </w:pPr>
            <w:r w:rsidRPr="00B40C4C">
              <w:t>36 291 966</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F6249A0" w14:textId="77777777" w:rsidR="0089264D" w:rsidRPr="00B40C4C" w:rsidRDefault="0089264D" w:rsidP="007148F5">
            <w:pPr>
              <w:jc w:val="right"/>
            </w:pPr>
            <w:r w:rsidRPr="00B40C4C">
              <w:t>2 379 431 037</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58AF7656" w14:textId="77777777" w:rsidR="0089264D" w:rsidRPr="00B40C4C" w:rsidRDefault="0089264D" w:rsidP="007148F5">
            <w:pPr>
              <w:jc w:val="right"/>
            </w:pPr>
            <w:r w:rsidRPr="00B40C4C">
              <w:t>133 175 721</w:t>
            </w:r>
          </w:p>
        </w:tc>
      </w:tr>
      <w:tr w:rsidR="00446E55" w:rsidRPr="00B40C4C" w14:paraId="290DD44C" w14:textId="77777777" w:rsidTr="00FC6908">
        <w:trPr>
          <w:trHeight w:val="1000"/>
        </w:trPr>
        <w:tc>
          <w:tcPr>
            <w:tcW w:w="2410" w:type="dxa"/>
            <w:tcBorders>
              <w:top w:val="nil"/>
              <w:left w:val="nil"/>
              <w:bottom w:val="single" w:sz="4" w:space="0" w:color="000000"/>
              <w:right w:val="nil"/>
            </w:tcBorders>
            <w:tcMar>
              <w:top w:w="60" w:type="dxa"/>
              <w:left w:w="40" w:type="dxa"/>
              <w:bottom w:w="0" w:type="dxa"/>
              <w:right w:w="40" w:type="dxa"/>
            </w:tcMar>
            <w:vAlign w:val="bottom"/>
          </w:tcPr>
          <w:p w14:paraId="7B4AE6F2" w14:textId="77777777" w:rsidR="0089264D" w:rsidRPr="00B40C4C" w:rsidRDefault="0089264D" w:rsidP="009137DA"/>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038ABFEA" w14:textId="77777777" w:rsidR="0089264D" w:rsidRPr="00B40C4C" w:rsidRDefault="0089264D" w:rsidP="007148F5">
            <w:pPr>
              <w:jc w:val="right"/>
            </w:pPr>
          </w:p>
        </w:tc>
        <w:tc>
          <w:tcPr>
            <w:tcW w:w="1418"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CF119FE" w14:textId="77777777" w:rsidR="0089264D" w:rsidRPr="00B40C4C" w:rsidRDefault="0089264D" w:rsidP="007148F5">
            <w:pPr>
              <w:jc w:val="right"/>
            </w:pPr>
          </w:p>
        </w:tc>
        <w:tc>
          <w:tcPr>
            <w:tcW w:w="1432" w:type="dxa"/>
            <w:gridSpan w:val="3"/>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487F28FF" w14:textId="77777777" w:rsidR="0089264D" w:rsidRPr="00B40C4C" w:rsidRDefault="0089264D" w:rsidP="007148F5">
            <w:pPr>
              <w:jc w:val="right"/>
            </w:pPr>
            <w:r w:rsidRPr="00B40C4C">
              <w:t>Statsbudsjettet folketrygden ikke medregnet</w:t>
            </w:r>
          </w:p>
        </w:tc>
        <w:tc>
          <w:tcPr>
            <w:tcW w:w="1587"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5154A510" w14:textId="77777777" w:rsidR="0089264D" w:rsidRPr="00B40C4C" w:rsidRDefault="0089264D" w:rsidP="007148F5">
            <w:pPr>
              <w:jc w:val="right"/>
            </w:pPr>
            <w:r w:rsidRPr="00B40C4C">
              <w:t>Folketrygden</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center"/>
          </w:tcPr>
          <w:p w14:paraId="374D3C44" w14:textId="77777777" w:rsidR="0089264D" w:rsidRPr="00B40C4C" w:rsidRDefault="0089264D" w:rsidP="007148F5">
            <w:pPr>
              <w:jc w:val="right"/>
            </w:pPr>
            <w:r w:rsidRPr="00B40C4C">
              <w:t>Statsbudsjettet medregnet folketrygden</w:t>
            </w:r>
          </w:p>
        </w:tc>
      </w:tr>
      <w:tr w:rsidR="00446E55" w:rsidRPr="00B40C4C" w14:paraId="2A37D07F" w14:textId="77777777" w:rsidTr="00FC6908">
        <w:trPr>
          <w:gridAfter w:val="1"/>
          <w:wAfter w:w="41" w:type="dxa"/>
          <w:trHeight w:val="240"/>
        </w:trPr>
        <w:tc>
          <w:tcPr>
            <w:tcW w:w="5398" w:type="dxa"/>
            <w:gridSpan w:val="4"/>
            <w:tcBorders>
              <w:top w:val="nil"/>
              <w:left w:val="nil"/>
              <w:bottom w:val="nil"/>
              <w:right w:val="single" w:sz="4" w:space="0" w:color="000000"/>
            </w:tcBorders>
            <w:tcMar>
              <w:top w:w="60" w:type="dxa"/>
              <w:left w:w="40" w:type="dxa"/>
              <w:bottom w:w="0" w:type="dxa"/>
              <w:right w:w="40" w:type="dxa"/>
            </w:tcMar>
            <w:vAlign w:val="bottom"/>
          </w:tcPr>
          <w:p w14:paraId="1296280D" w14:textId="77777777" w:rsidR="0089264D" w:rsidRPr="00B40C4C" w:rsidRDefault="0089264D" w:rsidP="009137DA">
            <w:r w:rsidRPr="00B40C4C">
              <w:t>Lånetransaksjoner:</w:t>
            </w:r>
          </w:p>
        </w:tc>
        <w:tc>
          <w:tcPr>
            <w:tcW w:w="140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58B364B" w14:textId="77777777" w:rsidR="0089264D" w:rsidRPr="00B40C4C" w:rsidRDefault="0089264D" w:rsidP="007148F5">
            <w:pPr>
              <w:jc w:val="right"/>
            </w:pP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68AE9E3B" w14:textId="77777777" w:rsidR="0089264D" w:rsidRPr="00B40C4C" w:rsidRDefault="0089264D" w:rsidP="007148F5">
            <w:pPr>
              <w:jc w:val="right"/>
            </w:pP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0DF9261D" w14:textId="77777777" w:rsidR="0089264D" w:rsidRPr="00B40C4C" w:rsidRDefault="0089264D" w:rsidP="007148F5">
            <w:pPr>
              <w:jc w:val="right"/>
            </w:pPr>
          </w:p>
        </w:tc>
      </w:tr>
      <w:tr w:rsidR="00446E55" w:rsidRPr="00B40C4C" w14:paraId="7D79CCA9" w14:textId="77777777" w:rsidTr="00FC6908">
        <w:trPr>
          <w:gridAfter w:val="1"/>
          <w:wAfter w:w="41" w:type="dxa"/>
          <w:trHeight w:val="240"/>
        </w:trPr>
        <w:tc>
          <w:tcPr>
            <w:tcW w:w="5398" w:type="dxa"/>
            <w:gridSpan w:val="4"/>
            <w:tcBorders>
              <w:top w:val="nil"/>
              <w:left w:val="nil"/>
              <w:bottom w:val="nil"/>
              <w:right w:val="single" w:sz="4" w:space="0" w:color="000000"/>
            </w:tcBorders>
            <w:tcMar>
              <w:top w:w="60" w:type="dxa"/>
              <w:left w:w="40" w:type="dxa"/>
              <w:bottom w:w="0" w:type="dxa"/>
              <w:right w:w="40" w:type="dxa"/>
            </w:tcMar>
            <w:vAlign w:val="bottom"/>
          </w:tcPr>
          <w:p w14:paraId="3A466730" w14:textId="77777777" w:rsidR="0089264D" w:rsidRPr="00B40C4C" w:rsidRDefault="0089264D" w:rsidP="009137DA">
            <w:r w:rsidRPr="00B40C4C">
              <w:t xml:space="preserve">6. </w:t>
            </w:r>
            <w:r w:rsidRPr="00B40C4C">
              <w:tab/>
              <w:t>Utlån, gjeldsavdrag, aksjetegning mv. i alt</w:t>
            </w:r>
          </w:p>
        </w:tc>
        <w:tc>
          <w:tcPr>
            <w:tcW w:w="140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F1681E" w14:textId="77777777" w:rsidR="0089264D" w:rsidRPr="00B40C4C" w:rsidRDefault="0089264D" w:rsidP="007148F5">
            <w:pPr>
              <w:jc w:val="right"/>
            </w:pPr>
            <w:r w:rsidRPr="00B40C4C">
              <w:t>307 276 904</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7D340BE7" w14:textId="77777777" w:rsidR="0089264D" w:rsidRPr="00B40C4C" w:rsidRDefault="0089264D" w:rsidP="007148F5">
            <w:pPr>
              <w:jc w:val="right"/>
            </w:pPr>
            <w:r w:rsidRPr="00B40C4C">
              <w:t>-</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50B9A849" w14:textId="77777777" w:rsidR="0089264D" w:rsidRPr="00B40C4C" w:rsidRDefault="0089264D" w:rsidP="007148F5">
            <w:pPr>
              <w:jc w:val="right"/>
            </w:pPr>
            <w:r w:rsidRPr="00B40C4C">
              <w:t>307 276 904</w:t>
            </w:r>
          </w:p>
        </w:tc>
      </w:tr>
      <w:tr w:rsidR="00446E55" w:rsidRPr="00B40C4C" w14:paraId="5C6407B1" w14:textId="77777777" w:rsidTr="00FC6908">
        <w:trPr>
          <w:gridAfter w:val="1"/>
          <w:wAfter w:w="41" w:type="dxa"/>
          <w:trHeight w:val="240"/>
        </w:trPr>
        <w:tc>
          <w:tcPr>
            <w:tcW w:w="5398" w:type="dxa"/>
            <w:gridSpan w:val="4"/>
            <w:tcBorders>
              <w:top w:val="nil"/>
              <w:left w:val="nil"/>
              <w:bottom w:val="nil"/>
              <w:right w:val="single" w:sz="4" w:space="0" w:color="000000"/>
            </w:tcBorders>
            <w:tcMar>
              <w:top w:w="60" w:type="dxa"/>
              <w:left w:w="40" w:type="dxa"/>
              <w:bottom w:w="0" w:type="dxa"/>
              <w:right w:w="40" w:type="dxa"/>
            </w:tcMar>
            <w:vAlign w:val="bottom"/>
          </w:tcPr>
          <w:p w14:paraId="44AD6EEC" w14:textId="77777777" w:rsidR="0089264D" w:rsidRPr="00B40C4C" w:rsidRDefault="0089264D" w:rsidP="009137DA">
            <w:r w:rsidRPr="00B40C4C">
              <w:tab/>
              <w:t>Utlån til statsbanker</w:t>
            </w:r>
          </w:p>
        </w:tc>
        <w:tc>
          <w:tcPr>
            <w:tcW w:w="140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C853391" w14:textId="77777777" w:rsidR="0089264D" w:rsidRPr="00B40C4C" w:rsidRDefault="0089264D" w:rsidP="007148F5">
            <w:pPr>
              <w:jc w:val="right"/>
            </w:pPr>
            <w:r w:rsidRPr="00B40C4C">
              <w:t>151 745 410</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D1827BB" w14:textId="77777777" w:rsidR="0089264D" w:rsidRPr="00B40C4C" w:rsidRDefault="0089264D" w:rsidP="007148F5">
            <w:pPr>
              <w:jc w:val="right"/>
            </w:pPr>
            <w:r w:rsidRPr="00B40C4C">
              <w:t>-</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12B8F38C" w14:textId="77777777" w:rsidR="0089264D" w:rsidRPr="00B40C4C" w:rsidRDefault="0089264D" w:rsidP="007148F5">
            <w:pPr>
              <w:jc w:val="right"/>
            </w:pPr>
            <w:r w:rsidRPr="00B40C4C">
              <w:t>151 745 410</w:t>
            </w:r>
          </w:p>
        </w:tc>
      </w:tr>
      <w:tr w:rsidR="00446E55" w:rsidRPr="00B40C4C" w14:paraId="2E662592" w14:textId="77777777" w:rsidTr="00FC6908">
        <w:trPr>
          <w:gridAfter w:val="1"/>
          <w:wAfter w:w="41" w:type="dxa"/>
          <w:trHeight w:val="240"/>
        </w:trPr>
        <w:tc>
          <w:tcPr>
            <w:tcW w:w="5398" w:type="dxa"/>
            <w:gridSpan w:val="4"/>
            <w:tcBorders>
              <w:top w:val="nil"/>
              <w:left w:val="nil"/>
              <w:bottom w:val="nil"/>
              <w:right w:val="single" w:sz="4" w:space="0" w:color="000000"/>
            </w:tcBorders>
            <w:tcMar>
              <w:top w:w="60" w:type="dxa"/>
              <w:left w:w="40" w:type="dxa"/>
              <w:bottom w:w="0" w:type="dxa"/>
              <w:right w:w="40" w:type="dxa"/>
            </w:tcMar>
            <w:vAlign w:val="bottom"/>
          </w:tcPr>
          <w:p w14:paraId="0487F63C" w14:textId="77777777" w:rsidR="0089264D" w:rsidRPr="00B40C4C" w:rsidRDefault="0089264D" w:rsidP="009137DA">
            <w:r w:rsidRPr="00B40C4C">
              <w:tab/>
              <w:t>Gjeldsavdrag</w:t>
            </w:r>
          </w:p>
        </w:tc>
        <w:tc>
          <w:tcPr>
            <w:tcW w:w="140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EFE029B" w14:textId="77777777" w:rsidR="0089264D" w:rsidRPr="00B40C4C" w:rsidRDefault="0089264D" w:rsidP="007148F5">
            <w:pPr>
              <w:jc w:val="right"/>
            </w:pPr>
            <w:r w:rsidRPr="00B40C4C">
              <w:t>63 817 000</w:t>
            </w:r>
          </w:p>
        </w:tc>
        <w:tc>
          <w:tcPr>
            <w:tcW w:w="1562" w:type="dxa"/>
            <w:gridSpan w:val="2"/>
            <w:tcBorders>
              <w:top w:val="nil"/>
              <w:left w:val="single" w:sz="4" w:space="0" w:color="000000"/>
              <w:bottom w:val="nil"/>
              <w:right w:val="single" w:sz="4" w:space="0" w:color="000000"/>
            </w:tcBorders>
            <w:tcMar>
              <w:top w:w="60" w:type="dxa"/>
              <w:left w:w="40" w:type="dxa"/>
              <w:bottom w:w="0" w:type="dxa"/>
              <w:right w:w="40" w:type="dxa"/>
            </w:tcMar>
            <w:vAlign w:val="bottom"/>
          </w:tcPr>
          <w:p w14:paraId="21B6F7F6" w14:textId="77777777" w:rsidR="0089264D" w:rsidRPr="00B40C4C" w:rsidRDefault="0089264D" w:rsidP="007148F5">
            <w:pPr>
              <w:jc w:val="right"/>
            </w:pPr>
            <w:r w:rsidRPr="00B40C4C">
              <w:t>-</w:t>
            </w:r>
          </w:p>
        </w:tc>
        <w:tc>
          <w:tcPr>
            <w:tcW w:w="1418" w:type="dxa"/>
            <w:gridSpan w:val="2"/>
            <w:tcBorders>
              <w:top w:val="nil"/>
              <w:left w:val="single" w:sz="4" w:space="0" w:color="000000"/>
              <w:bottom w:val="nil"/>
              <w:right w:val="nil"/>
            </w:tcBorders>
            <w:tcMar>
              <w:top w:w="60" w:type="dxa"/>
              <w:left w:w="40" w:type="dxa"/>
              <w:bottom w:w="0" w:type="dxa"/>
              <w:right w:w="40" w:type="dxa"/>
            </w:tcMar>
            <w:vAlign w:val="bottom"/>
          </w:tcPr>
          <w:p w14:paraId="03535164" w14:textId="77777777" w:rsidR="0089264D" w:rsidRPr="00B40C4C" w:rsidRDefault="0089264D" w:rsidP="007148F5">
            <w:pPr>
              <w:jc w:val="right"/>
            </w:pPr>
            <w:r w:rsidRPr="00B40C4C">
              <w:t>63 817 000</w:t>
            </w:r>
          </w:p>
        </w:tc>
      </w:tr>
      <w:tr w:rsidR="00446E55" w:rsidRPr="00B40C4C" w14:paraId="3C50AA18" w14:textId="77777777" w:rsidTr="00FC6908">
        <w:trPr>
          <w:gridAfter w:val="1"/>
          <w:wAfter w:w="41" w:type="dxa"/>
          <w:trHeight w:val="240"/>
        </w:trPr>
        <w:tc>
          <w:tcPr>
            <w:tcW w:w="5398" w:type="dxa"/>
            <w:gridSpan w:val="4"/>
            <w:tcBorders>
              <w:top w:val="nil"/>
              <w:left w:val="nil"/>
              <w:bottom w:val="single" w:sz="4" w:space="0" w:color="000000"/>
              <w:right w:val="single" w:sz="4" w:space="0" w:color="000000"/>
            </w:tcBorders>
            <w:tcMar>
              <w:top w:w="60" w:type="dxa"/>
              <w:left w:w="40" w:type="dxa"/>
              <w:bottom w:w="0" w:type="dxa"/>
              <w:right w:w="40" w:type="dxa"/>
            </w:tcMar>
            <w:vAlign w:val="bottom"/>
          </w:tcPr>
          <w:p w14:paraId="1FBC2D62" w14:textId="77777777" w:rsidR="0089264D" w:rsidRPr="00B40C4C" w:rsidRDefault="0089264D" w:rsidP="009137DA">
            <w:r w:rsidRPr="00B40C4C">
              <w:tab/>
              <w:t>Andre utlån, aksjetegning mv.</w:t>
            </w:r>
          </w:p>
        </w:tc>
        <w:tc>
          <w:tcPr>
            <w:tcW w:w="140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125BCD4" w14:textId="77777777" w:rsidR="0089264D" w:rsidRPr="00B40C4C" w:rsidRDefault="0089264D" w:rsidP="007148F5">
            <w:pPr>
              <w:jc w:val="right"/>
            </w:pPr>
            <w:r w:rsidRPr="00B40C4C">
              <w:t>91 714 494</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FC9DBA4" w14:textId="77777777" w:rsidR="0089264D" w:rsidRPr="00B40C4C" w:rsidRDefault="0089264D" w:rsidP="007148F5">
            <w:pPr>
              <w:jc w:val="right"/>
            </w:pPr>
            <w:r w:rsidRPr="00B40C4C">
              <w:t>-</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2DFC1F7C" w14:textId="77777777" w:rsidR="0089264D" w:rsidRPr="00B40C4C" w:rsidRDefault="0089264D" w:rsidP="007148F5">
            <w:pPr>
              <w:jc w:val="right"/>
            </w:pPr>
            <w:r w:rsidRPr="00B40C4C">
              <w:t>91 714 494</w:t>
            </w:r>
          </w:p>
        </w:tc>
      </w:tr>
      <w:tr w:rsidR="00446E55" w:rsidRPr="00B40C4C" w14:paraId="06B893C8" w14:textId="77777777" w:rsidTr="00FC6908">
        <w:trPr>
          <w:gridAfter w:val="1"/>
          <w:wAfter w:w="41" w:type="dxa"/>
          <w:trHeight w:val="240"/>
        </w:trPr>
        <w:tc>
          <w:tcPr>
            <w:tcW w:w="5398" w:type="dxa"/>
            <w:gridSpan w:val="4"/>
            <w:tcBorders>
              <w:top w:val="nil"/>
              <w:left w:val="nil"/>
              <w:bottom w:val="single" w:sz="4" w:space="0" w:color="000000"/>
              <w:right w:val="single" w:sz="4" w:space="0" w:color="000000"/>
            </w:tcBorders>
            <w:tcMar>
              <w:top w:w="60" w:type="dxa"/>
              <w:left w:w="40" w:type="dxa"/>
              <w:bottom w:w="0" w:type="dxa"/>
              <w:right w:w="40" w:type="dxa"/>
            </w:tcMar>
            <w:vAlign w:val="bottom"/>
          </w:tcPr>
          <w:p w14:paraId="7D9A3095" w14:textId="77777777" w:rsidR="0089264D" w:rsidRPr="00B40C4C" w:rsidRDefault="0089264D" w:rsidP="009137DA">
            <w:r w:rsidRPr="00B40C4C">
              <w:t xml:space="preserve">7. </w:t>
            </w:r>
            <w:r w:rsidRPr="00B40C4C">
              <w:tab/>
              <w:t>Tilbakebetalinger mv.</w:t>
            </w:r>
          </w:p>
        </w:tc>
        <w:tc>
          <w:tcPr>
            <w:tcW w:w="140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F46CA7A" w14:textId="77777777" w:rsidR="0089264D" w:rsidRPr="00B40C4C" w:rsidRDefault="0089264D" w:rsidP="007148F5">
            <w:pPr>
              <w:jc w:val="right"/>
            </w:pPr>
            <w:r w:rsidRPr="00B40C4C">
              <w:t>133 175 721</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9D27805" w14:textId="77777777" w:rsidR="0089264D" w:rsidRPr="00B40C4C" w:rsidRDefault="0089264D" w:rsidP="007148F5">
            <w:pPr>
              <w:jc w:val="right"/>
            </w:pPr>
            <w:r w:rsidRPr="00B40C4C">
              <w:t>-</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1A533F85" w14:textId="77777777" w:rsidR="0089264D" w:rsidRPr="00B40C4C" w:rsidRDefault="0089264D" w:rsidP="007148F5">
            <w:pPr>
              <w:jc w:val="right"/>
            </w:pPr>
            <w:r w:rsidRPr="00B40C4C">
              <w:t>133 175 721</w:t>
            </w:r>
          </w:p>
        </w:tc>
      </w:tr>
      <w:tr w:rsidR="00446E55" w:rsidRPr="00B40C4C" w14:paraId="62D8A81E" w14:textId="77777777" w:rsidTr="00FC6908">
        <w:trPr>
          <w:gridAfter w:val="1"/>
          <w:wAfter w:w="41" w:type="dxa"/>
          <w:trHeight w:val="240"/>
        </w:trPr>
        <w:tc>
          <w:tcPr>
            <w:tcW w:w="5398" w:type="dxa"/>
            <w:gridSpan w:val="4"/>
            <w:tcBorders>
              <w:top w:val="nil"/>
              <w:left w:val="nil"/>
              <w:bottom w:val="single" w:sz="4" w:space="0" w:color="000000"/>
              <w:right w:val="single" w:sz="4" w:space="0" w:color="000000"/>
            </w:tcBorders>
            <w:tcMar>
              <w:top w:w="60" w:type="dxa"/>
              <w:left w:w="40" w:type="dxa"/>
              <w:bottom w:w="0" w:type="dxa"/>
              <w:right w:w="40" w:type="dxa"/>
            </w:tcMar>
            <w:vAlign w:val="bottom"/>
          </w:tcPr>
          <w:p w14:paraId="720A178D" w14:textId="77777777" w:rsidR="0089264D" w:rsidRPr="00B40C4C" w:rsidRDefault="0089264D" w:rsidP="009137DA">
            <w:r w:rsidRPr="00B40C4C">
              <w:t xml:space="preserve">8. </w:t>
            </w:r>
            <w:r w:rsidRPr="00B40C4C">
              <w:tab/>
              <w:t>Utlån mv. (netto) (6 - 7)</w:t>
            </w:r>
          </w:p>
        </w:tc>
        <w:tc>
          <w:tcPr>
            <w:tcW w:w="140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8366966" w14:textId="77777777" w:rsidR="0089264D" w:rsidRPr="00B40C4C" w:rsidRDefault="0089264D" w:rsidP="007148F5">
            <w:pPr>
              <w:jc w:val="right"/>
            </w:pPr>
            <w:r w:rsidRPr="00B40C4C">
              <w:t>174 101 183</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A761432" w14:textId="77777777" w:rsidR="0089264D" w:rsidRPr="00B40C4C" w:rsidRDefault="0089264D" w:rsidP="007148F5">
            <w:pPr>
              <w:jc w:val="right"/>
            </w:pPr>
            <w:r w:rsidRPr="00B40C4C">
              <w:t>-</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0EF1871A" w14:textId="77777777" w:rsidR="0089264D" w:rsidRPr="00B40C4C" w:rsidRDefault="0089264D" w:rsidP="007148F5">
            <w:pPr>
              <w:jc w:val="right"/>
            </w:pPr>
            <w:r w:rsidRPr="00B40C4C">
              <w:t>174 101 183</w:t>
            </w:r>
          </w:p>
        </w:tc>
      </w:tr>
      <w:tr w:rsidR="00446E55" w:rsidRPr="00B40C4C" w14:paraId="2513A940" w14:textId="77777777" w:rsidTr="00FC6908">
        <w:trPr>
          <w:gridAfter w:val="1"/>
          <w:wAfter w:w="41" w:type="dxa"/>
          <w:trHeight w:val="240"/>
        </w:trPr>
        <w:tc>
          <w:tcPr>
            <w:tcW w:w="5398" w:type="dxa"/>
            <w:gridSpan w:val="4"/>
            <w:tcBorders>
              <w:top w:val="nil"/>
              <w:left w:val="nil"/>
              <w:bottom w:val="single" w:sz="4" w:space="0" w:color="000000"/>
              <w:right w:val="single" w:sz="4" w:space="0" w:color="000000"/>
            </w:tcBorders>
            <w:tcMar>
              <w:top w:w="60" w:type="dxa"/>
              <w:left w:w="40" w:type="dxa"/>
              <w:bottom w:w="0" w:type="dxa"/>
              <w:right w:w="40" w:type="dxa"/>
            </w:tcMar>
            <w:vAlign w:val="bottom"/>
          </w:tcPr>
          <w:p w14:paraId="2CB65F2A" w14:textId="77777777" w:rsidR="0089264D" w:rsidRPr="00B40C4C" w:rsidRDefault="0089264D" w:rsidP="009137DA">
            <w:r w:rsidRPr="00B40C4C">
              <w:t xml:space="preserve">9. </w:t>
            </w:r>
            <w:r w:rsidRPr="00B40C4C">
              <w:tab/>
              <w:t>Samlet finansieringsbehov - av kontantbeholdning og lånemidler (8 - 5)</w:t>
            </w:r>
          </w:p>
        </w:tc>
        <w:tc>
          <w:tcPr>
            <w:tcW w:w="140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B6DA70C" w14:textId="77777777" w:rsidR="0089264D" w:rsidRPr="00B40C4C" w:rsidRDefault="0089264D" w:rsidP="007148F5">
            <w:pPr>
              <w:jc w:val="right"/>
            </w:pPr>
            <w:r w:rsidRPr="00B40C4C">
              <w:t>-58 197 365</w:t>
            </w:r>
          </w:p>
        </w:tc>
        <w:tc>
          <w:tcPr>
            <w:tcW w:w="1562" w:type="dxa"/>
            <w:gridSpan w:val="2"/>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8AE5A90" w14:textId="77777777" w:rsidR="0089264D" w:rsidRPr="00B40C4C" w:rsidRDefault="0089264D" w:rsidP="007148F5">
            <w:pPr>
              <w:jc w:val="right"/>
            </w:pPr>
            <w:r w:rsidRPr="00B40C4C">
              <w:t>232 298 548</w:t>
            </w:r>
          </w:p>
        </w:tc>
        <w:tc>
          <w:tcPr>
            <w:tcW w:w="1418" w:type="dxa"/>
            <w:gridSpan w:val="2"/>
            <w:tcBorders>
              <w:top w:val="nil"/>
              <w:left w:val="single" w:sz="4" w:space="0" w:color="000000"/>
              <w:bottom w:val="single" w:sz="4" w:space="0" w:color="000000"/>
              <w:right w:val="nil"/>
            </w:tcBorders>
            <w:tcMar>
              <w:top w:w="60" w:type="dxa"/>
              <w:left w:w="40" w:type="dxa"/>
              <w:bottom w:w="0" w:type="dxa"/>
              <w:right w:w="40" w:type="dxa"/>
            </w:tcMar>
            <w:vAlign w:val="bottom"/>
          </w:tcPr>
          <w:p w14:paraId="03D5330A" w14:textId="77777777" w:rsidR="0089264D" w:rsidRPr="00B40C4C" w:rsidRDefault="0089264D" w:rsidP="007148F5">
            <w:pPr>
              <w:jc w:val="right"/>
            </w:pPr>
            <w:r w:rsidRPr="00B40C4C">
              <w:t>174 101 183</w:t>
            </w:r>
          </w:p>
        </w:tc>
      </w:tr>
    </w:tbl>
    <w:p w14:paraId="7DB94775" w14:textId="15F6C5BC" w:rsidR="0089264D" w:rsidRPr="00C4115A" w:rsidRDefault="007D4EAD" w:rsidP="007D4EAD">
      <w:pPr>
        <w:pStyle w:val="Overskrift1"/>
        <w:rPr>
          <w:color w:val="FF0000"/>
        </w:rPr>
      </w:pPr>
      <w:r w:rsidRPr="00C4115A">
        <w:rPr>
          <w:color w:val="FF0000"/>
        </w:rPr>
        <w:t>[Vedlegg reset]</w:t>
      </w:r>
    </w:p>
    <w:p w14:paraId="47F74086" w14:textId="77777777" w:rsidR="0089264D" w:rsidRDefault="0089264D" w:rsidP="009137DA">
      <w:pPr>
        <w:pStyle w:val="vedlegg-tit"/>
      </w:pPr>
      <w:r w:rsidRPr="00B40C4C">
        <w:t>Statsbudsjettet</w:t>
      </w:r>
    </w:p>
    <w:p w14:paraId="02A8790E" w14:textId="361C275B" w:rsidR="00785B79" w:rsidRPr="00785B79" w:rsidRDefault="009771D4" w:rsidP="00785B79">
      <w:pPr>
        <w:pStyle w:val="tabell-tittel"/>
      </w:pPr>
      <w:r w:rsidRPr="00B40C4C">
        <w:t>Hovedtallene i statsbudsjettet for perioden 2019–2025</w:t>
      </w:r>
    </w:p>
    <w:p w14:paraId="7373399B" w14:textId="77777777" w:rsidR="0089264D" w:rsidRPr="00B40C4C" w:rsidRDefault="0089264D" w:rsidP="009137DA">
      <w:pPr>
        <w:pStyle w:val="Tabellnavn"/>
      </w:pPr>
      <w:r w:rsidRPr="00B40C4C">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2694"/>
        <w:gridCol w:w="850"/>
        <w:gridCol w:w="851"/>
        <w:gridCol w:w="850"/>
        <w:gridCol w:w="851"/>
        <w:gridCol w:w="850"/>
        <w:gridCol w:w="44"/>
        <w:gridCol w:w="807"/>
        <w:gridCol w:w="48"/>
        <w:gridCol w:w="802"/>
        <w:gridCol w:w="63"/>
        <w:gridCol w:w="788"/>
        <w:gridCol w:w="65"/>
        <w:gridCol w:w="8"/>
      </w:tblGrid>
      <w:tr w:rsidR="00446E55" w:rsidRPr="00B40C4C" w14:paraId="75BE22AB" w14:textId="77777777" w:rsidTr="00FC6908">
        <w:trPr>
          <w:trHeight w:val="380"/>
        </w:trPr>
        <w:tc>
          <w:tcPr>
            <w:tcW w:w="9571" w:type="dxa"/>
            <w:gridSpan w:val="14"/>
            <w:tcBorders>
              <w:top w:val="nil"/>
              <w:left w:val="nil"/>
              <w:bottom w:val="single" w:sz="4" w:space="0" w:color="000000"/>
              <w:right w:val="nil"/>
            </w:tcBorders>
            <w:tcMar>
              <w:top w:w="120" w:type="dxa"/>
              <w:left w:w="0" w:type="dxa"/>
              <w:bottom w:w="80" w:type="dxa"/>
              <w:right w:w="40" w:type="dxa"/>
            </w:tcMar>
          </w:tcPr>
          <w:p w14:paraId="0F8829F4" w14:textId="77777777" w:rsidR="0089264D" w:rsidRPr="00B40C4C" w:rsidRDefault="0089264D" w:rsidP="00785B79">
            <w:r w:rsidRPr="00B40C4C">
              <w:t>Mill.</w:t>
            </w:r>
            <w:r w:rsidRPr="00B40C4C">
              <w:t> </w:t>
            </w:r>
            <w:r w:rsidRPr="00B40C4C">
              <w:t>kroner</w:t>
            </w:r>
          </w:p>
        </w:tc>
      </w:tr>
      <w:tr w:rsidR="00446E55" w:rsidRPr="00B40C4C" w14:paraId="186ADEE5" w14:textId="77777777" w:rsidTr="00FC6908">
        <w:trPr>
          <w:gridAfter w:val="1"/>
          <w:wAfter w:w="8" w:type="dxa"/>
          <w:trHeight w:val="380"/>
        </w:trPr>
        <w:tc>
          <w:tcPr>
            <w:tcW w:w="2694" w:type="dxa"/>
            <w:tcBorders>
              <w:top w:val="nil"/>
              <w:left w:val="nil"/>
              <w:bottom w:val="nil"/>
              <w:right w:val="single" w:sz="4" w:space="0" w:color="000000"/>
            </w:tcBorders>
            <w:tcMar>
              <w:top w:w="120" w:type="dxa"/>
              <w:left w:w="0" w:type="dxa"/>
              <w:bottom w:w="80" w:type="dxa"/>
              <w:right w:w="40" w:type="dxa"/>
            </w:tcMar>
          </w:tcPr>
          <w:p w14:paraId="1A4500B2" w14:textId="77777777" w:rsidR="0089264D" w:rsidRPr="00B40C4C" w:rsidRDefault="0089264D" w:rsidP="00785B79"/>
        </w:tc>
        <w:tc>
          <w:tcPr>
            <w:tcW w:w="4296" w:type="dxa"/>
            <w:gridSpan w:val="6"/>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43868D4" w14:textId="77777777" w:rsidR="0089264D" w:rsidRPr="00FC6908" w:rsidRDefault="0089264D" w:rsidP="00785B79">
            <w:pPr>
              <w:rPr>
                <w:sz w:val="18"/>
                <w:szCs w:val="18"/>
              </w:rPr>
            </w:pPr>
            <w:r w:rsidRPr="00FC6908">
              <w:rPr>
                <w:sz w:val="18"/>
                <w:szCs w:val="18"/>
              </w:rPr>
              <w:t>Regnskap</w:t>
            </w:r>
          </w:p>
        </w:tc>
        <w:tc>
          <w:tcPr>
            <w:tcW w:w="855"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1A87BF" w14:textId="77777777" w:rsidR="0089264D" w:rsidRPr="00FC6908" w:rsidRDefault="0089264D" w:rsidP="00785B79">
            <w:pPr>
              <w:rPr>
                <w:sz w:val="18"/>
                <w:szCs w:val="18"/>
              </w:rPr>
            </w:pPr>
            <w:r w:rsidRPr="00FC6908">
              <w:rPr>
                <w:sz w:val="18"/>
                <w:szCs w:val="18"/>
              </w:rPr>
              <w:t>Saldert budsjett 2024</w:t>
            </w:r>
          </w:p>
        </w:tc>
        <w:tc>
          <w:tcPr>
            <w:tcW w:w="865"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BD69876" w14:textId="77777777" w:rsidR="0089264D" w:rsidRPr="00FC6908" w:rsidRDefault="0089264D" w:rsidP="00785B79">
            <w:pPr>
              <w:rPr>
                <w:sz w:val="18"/>
                <w:szCs w:val="18"/>
              </w:rPr>
            </w:pPr>
            <w:r w:rsidRPr="00FC6908">
              <w:rPr>
                <w:sz w:val="18"/>
                <w:szCs w:val="18"/>
              </w:rPr>
              <w:t>Anslag regn-skap 2024</w:t>
            </w:r>
          </w:p>
        </w:tc>
        <w:tc>
          <w:tcPr>
            <w:tcW w:w="853"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42A393D3" w14:textId="77777777" w:rsidR="0089264D" w:rsidRPr="00FC6908" w:rsidRDefault="0089264D" w:rsidP="00785B79">
            <w:pPr>
              <w:rPr>
                <w:sz w:val="18"/>
                <w:szCs w:val="18"/>
              </w:rPr>
            </w:pPr>
            <w:r w:rsidRPr="00FC6908">
              <w:rPr>
                <w:sz w:val="18"/>
                <w:szCs w:val="18"/>
              </w:rPr>
              <w:t>Forslag 2025</w:t>
            </w:r>
          </w:p>
        </w:tc>
      </w:tr>
      <w:tr w:rsidR="00446E55" w:rsidRPr="00B40C4C" w14:paraId="5DD2C777" w14:textId="77777777" w:rsidTr="00FC6908">
        <w:trPr>
          <w:gridAfter w:val="2"/>
          <w:wAfter w:w="73" w:type="dxa"/>
          <w:trHeight w:val="760"/>
        </w:trPr>
        <w:tc>
          <w:tcPr>
            <w:tcW w:w="2694" w:type="dxa"/>
            <w:tcBorders>
              <w:top w:val="nil"/>
              <w:left w:val="nil"/>
              <w:bottom w:val="single" w:sz="4" w:space="0" w:color="000000"/>
              <w:right w:val="single" w:sz="4" w:space="0" w:color="000000"/>
            </w:tcBorders>
            <w:tcMar>
              <w:top w:w="120" w:type="dxa"/>
              <w:left w:w="0" w:type="dxa"/>
              <w:bottom w:w="80" w:type="dxa"/>
              <w:right w:w="40" w:type="dxa"/>
            </w:tcMar>
            <w:vAlign w:val="bottom"/>
          </w:tcPr>
          <w:p w14:paraId="56F5B77B" w14:textId="77777777" w:rsidR="0089264D" w:rsidRPr="00B40C4C" w:rsidRDefault="0089264D" w:rsidP="00785B79"/>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B8CBDAE" w14:textId="77777777" w:rsidR="0089264D" w:rsidRPr="00FC6908" w:rsidRDefault="0089264D" w:rsidP="00785B79">
            <w:pPr>
              <w:rPr>
                <w:sz w:val="18"/>
                <w:szCs w:val="18"/>
              </w:rPr>
            </w:pPr>
            <w:r w:rsidRPr="00FC6908">
              <w:rPr>
                <w:sz w:val="18"/>
                <w:szCs w:val="18"/>
              </w:rPr>
              <w:t>2019</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1558770" w14:textId="77777777" w:rsidR="0089264D" w:rsidRPr="00FC6908" w:rsidRDefault="0089264D" w:rsidP="00785B79">
            <w:pPr>
              <w:rPr>
                <w:sz w:val="18"/>
                <w:szCs w:val="18"/>
              </w:rPr>
            </w:pPr>
            <w:r w:rsidRPr="00FC6908">
              <w:rPr>
                <w:sz w:val="18"/>
                <w:szCs w:val="18"/>
              </w:rPr>
              <w:t>2020</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939BB9D" w14:textId="77777777" w:rsidR="0089264D" w:rsidRPr="00FC6908" w:rsidRDefault="0089264D" w:rsidP="00785B79">
            <w:pPr>
              <w:rPr>
                <w:sz w:val="18"/>
                <w:szCs w:val="18"/>
              </w:rPr>
            </w:pPr>
            <w:r w:rsidRPr="00FC6908">
              <w:rPr>
                <w:sz w:val="18"/>
                <w:szCs w:val="18"/>
              </w:rPr>
              <w:t>2021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DF4D68" w14:textId="77777777" w:rsidR="0089264D" w:rsidRPr="00FC6908" w:rsidRDefault="0089264D" w:rsidP="00785B79">
            <w:pPr>
              <w:rPr>
                <w:sz w:val="18"/>
                <w:szCs w:val="18"/>
              </w:rPr>
            </w:pPr>
            <w:r w:rsidRPr="00FC6908">
              <w:rPr>
                <w:sz w:val="18"/>
                <w:szCs w:val="18"/>
              </w:rPr>
              <w:t>2022</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A93A51" w14:textId="77777777" w:rsidR="0089264D" w:rsidRPr="00FC6908" w:rsidRDefault="0089264D" w:rsidP="00785B79">
            <w:pPr>
              <w:rPr>
                <w:sz w:val="18"/>
                <w:szCs w:val="18"/>
              </w:rPr>
            </w:pPr>
            <w:r w:rsidRPr="00FC6908">
              <w:rPr>
                <w:sz w:val="18"/>
                <w:szCs w:val="18"/>
              </w:rPr>
              <w:t>2023</w:t>
            </w:r>
          </w:p>
        </w:tc>
        <w:tc>
          <w:tcPr>
            <w:tcW w:w="851" w:type="dxa"/>
            <w:gridSpan w:val="2"/>
            <w:tcBorders>
              <w:top w:val="nil"/>
              <w:left w:val="single" w:sz="4" w:space="0" w:color="000000"/>
              <w:bottom w:val="single" w:sz="4" w:space="0" w:color="000000"/>
              <w:right w:val="single" w:sz="4" w:space="0" w:color="000000"/>
            </w:tcBorders>
          </w:tcPr>
          <w:p w14:paraId="6A2EFD5B" w14:textId="77777777" w:rsidR="0089264D" w:rsidRPr="00FC6908" w:rsidRDefault="0089264D" w:rsidP="00785B79">
            <w:pPr>
              <w:rPr>
                <w:sz w:val="18"/>
                <w:szCs w:val="18"/>
              </w:rPr>
            </w:pPr>
          </w:p>
        </w:tc>
        <w:tc>
          <w:tcPr>
            <w:tcW w:w="850" w:type="dxa"/>
            <w:gridSpan w:val="2"/>
            <w:tcBorders>
              <w:top w:val="single" w:sz="16" w:space="0" w:color="000000"/>
              <w:left w:val="single" w:sz="4" w:space="0" w:color="000000"/>
              <w:bottom w:val="single" w:sz="4" w:space="0" w:color="000000"/>
              <w:right w:val="single" w:sz="4" w:space="0" w:color="000000"/>
            </w:tcBorders>
          </w:tcPr>
          <w:p w14:paraId="27BA7449" w14:textId="77777777" w:rsidR="0089264D" w:rsidRPr="00FC6908" w:rsidRDefault="0089264D" w:rsidP="00785B79">
            <w:pPr>
              <w:rPr>
                <w:sz w:val="18"/>
                <w:szCs w:val="18"/>
              </w:rPr>
            </w:pPr>
          </w:p>
        </w:tc>
        <w:tc>
          <w:tcPr>
            <w:tcW w:w="851" w:type="dxa"/>
            <w:gridSpan w:val="2"/>
            <w:tcBorders>
              <w:top w:val="nil"/>
              <w:left w:val="single" w:sz="4" w:space="0" w:color="000000"/>
              <w:bottom w:val="single" w:sz="4" w:space="0" w:color="000000"/>
              <w:right w:val="nil"/>
            </w:tcBorders>
          </w:tcPr>
          <w:p w14:paraId="370BE166" w14:textId="77777777" w:rsidR="0089264D" w:rsidRPr="00FC6908" w:rsidRDefault="0089264D" w:rsidP="00785B79">
            <w:pPr>
              <w:rPr>
                <w:sz w:val="18"/>
                <w:szCs w:val="18"/>
              </w:rPr>
            </w:pPr>
          </w:p>
        </w:tc>
      </w:tr>
      <w:tr w:rsidR="00446E55" w:rsidRPr="00B40C4C" w14:paraId="16185980" w14:textId="77777777" w:rsidTr="00FC6908">
        <w:trPr>
          <w:gridAfter w:val="2"/>
          <w:wAfter w:w="73" w:type="dxa"/>
          <w:trHeight w:val="620"/>
        </w:trPr>
        <w:tc>
          <w:tcPr>
            <w:tcW w:w="2694" w:type="dxa"/>
            <w:tcBorders>
              <w:top w:val="single" w:sz="4" w:space="0" w:color="000000"/>
              <w:left w:val="nil"/>
              <w:bottom w:val="nil"/>
              <w:right w:val="single" w:sz="4" w:space="0" w:color="000000"/>
            </w:tcBorders>
            <w:tcMar>
              <w:top w:w="120" w:type="dxa"/>
              <w:left w:w="0" w:type="dxa"/>
              <w:bottom w:w="80" w:type="dxa"/>
              <w:right w:w="40" w:type="dxa"/>
            </w:tcMar>
          </w:tcPr>
          <w:p w14:paraId="7A3B1005" w14:textId="77777777" w:rsidR="0089264D" w:rsidRPr="00B40C4C" w:rsidRDefault="0089264D" w:rsidP="00785B79">
            <w:r w:rsidRPr="00B40C4C">
              <w:t>Driftsutgifter og investeringer ekskl. petroleumsvirksomhet</w:t>
            </w:r>
            <w:r w:rsidRPr="00B40C4C">
              <w:tab/>
            </w:r>
          </w:p>
        </w:tc>
        <w:tc>
          <w:tcPr>
            <w:tcW w:w="85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6E29051" w14:textId="77777777" w:rsidR="0089264D" w:rsidRPr="00FC6908" w:rsidRDefault="0089264D" w:rsidP="00785B79">
            <w:pPr>
              <w:rPr>
                <w:sz w:val="18"/>
                <w:szCs w:val="18"/>
              </w:rPr>
            </w:pPr>
            <w:r w:rsidRPr="00FC6908">
              <w:rPr>
                <w:sz w:val="18"/>
                <w:szCs w:val="18"/>
              </w:rPr>
              <w:t>226 495</w:t>
            </w:r>
          </w:p>
        </w:tc>
        <w:tc>
          <w:tcPr>
            <w:tcW w:w="851"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CC7610B" w14:textId="77777777" w:rsidR="0089264D" w:rsidRPr="00FC6908" w:rsidRDefault="0089264D" w:rsidP="00785B79">
            <w:pPr>
              <w:rPr>
                <w:sz w:val="18"/>
                <w:szCs w:val="18"/>
              </w:rPr>
            </w:pPr>
            <w:r w:rsidRPr="00FC6908">
              <w:rPr>
                <w:sz w:val="18"/>
                <w:szCs w:val="18"/>
              </w:rPr>
              <w:t>233 088</w:t>
            </w:r>
          </w:p>
        </w:tc>
        <w:tc>
          <w:tcPr>
            <w:tcW w:w="85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7E2D93D" w14:textId="77777777" w:rsidR="0089264D" w:rsidRPr="00FC6908" w:rsidRDefault="0089264D" w:rsidP="00785B79">
            <w:pPr>
              <w:rPr>
                <w:sz w:val="18"/>
                <w:szCs w:val="18"/>
              </w:rPr>
            </w:pPr>
            <w:r w:rsidRPr="00FC6908">
              <w:rPr>
                <w:sz w:val="18"/>
                <w:szCs w:val="18"/>
              </w:rPr>
              <w:t>249 851</w:t>
            </w:r>
          </w:p>
        </w:tc>
        <w:tc>
          <w:tcPr>
            <w:tcW w:w="851"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4B49E8D" w14:textId="77777777" w:rsidR="0089264D" w:rsidRPr="00FC6908" w:rsidRDefault="0089264D" w:rsidP="00785B79">
            <w:pPr>
              <w:rPr>
                <w:sz w:val="18"/>
                <w:szCs w:val="18"/>
              </w:rPr>
            </w:pPr>
            <w:r w:rsidRPr="00FC6908">
              <w:rPr>
                <w:sz w:val="18"/>
                <w:szCs w:val="18"/>
              </w:rPr>
              <w:t>275 869</w:t>
            </w:r>
          </w:p>
        </w:tc>
        <w:tc>
          <w:tcPr>
            <w:tcW w:w="85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0335333" w14:textId="77777777" w:rsidR="0089264D" w:rsidRPr="00FC6908" w:rsidRDefault="0089264D" w:rsidP="00785B79">
            <w:pPr>
              <w:rPr>
                <w:sz w:val="18"/>
                <w:szCs w:val="18"/>
              </w:rPr>
            </w:pPr>
            <w:r w:rsidRPr="00FC6908">
              <w:rPr>
                <w:sz w:val="18"/>
                <w:szCs w:val="18"/>
              </w:rPr>
              <w:t>293 342</w:t>
            </w:r>
          </w:p>
        </w:tc>
        <w:tc>
          <w:tcPr>
            <w:tcW w:w="851" w:type="dxa"/>
            <w:gridSpan w:val="2"/>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C0BAC6A" w14:textId="77777777" w:rsidR="0089264D" w:rsidRPr="00FC6908" w:rsidRDefault="0089264D" w:rsidP="00785B79">
            <w:pPr>
              <w:rPr>
                <w:sz w:val="18"/>
                <w:szCs w:val="18"/>
              </w:rPr>
            </w:pPr>
            <w:r w:rsidRPr="00FC6908">
              <w:rPr>
                <w:sz w:val="18"/>
                <w:szCs w:val="18"/>
              </w:rPr>
              <w:t>307 987</w:t>
            </w:r>
          </w:p>
        </w:tc>
        <w:tc>
          <w:tcPr>
            <w:tcW w:w="850" w:type="dxa"/>
            <w:gridSpan w:val="2"/>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6E20CAA" w14:textId="77777777" w:rsidR="0089264D" w:rsidRPr="00FC6908" w:rsidRDefault="0089264D" w:rsidP="00785B79">
            <w:pPr>
              <w:rPr>
                <w:sz w:val="18"/>
                <w:szCs w:val="18"/>
              </w:rPr>
            </w:pPr>
            <w:r w:rsidRPr="00FC6908">
              <w:rPr>
                <w:sz w:val="18"/>
                <w:szCs w:val="18"/>
              </w:rPr>
              <w:t>320 937</w:t>
            </w:r>
          </w:p>
        </w:tc>
        <w:tc>
          <w:tcPr>
            <w:tcW w:w="851" w:type="dxa"/>
            <w:gridSpan w:val="2"/>
            <w:tcBorders>
              <w:top w:val="single" w:sz="4" w:space="0" w:color="000000"/>
              <w:left w:val="single" w:sz="4" w:space="0" w:color="000000"/>
              <w:bottom w:val="nil"/>
              <w:right w:val="nil"/>
            </w:tcBorders>
            <w:tcMar>
              <w:top w:w="120" w:type="dxa"/>
              <w:left w:w="0" w:type="dxa"/>
              <w:bottom w:w="80" w:type="dxa"/>
              <w:right w:w="40" w:type="dxa"/>
            </w:tcMar>
            <w:vAlign w:val="bottom"/>
          </w:tcPr>
          <w:p w14:paraId="190CAB67" w14:textId="77777777" w:rsidR="0089264D" w:rsidRPr="00FC6908" w:rsidRDefault="0089264D" w:rsidP="00785B79">
            <w:pPr>
              <w:rPr>
                <w:sz w:val="18"/>
                <w:szCs w:val="18"/>
              </w:rPr>
            </w:pPr>
            <w:r w:rsidRPr="00FC6908">
              <w:rPr>
                <w:sz w:val="18"/>
                <w:szCs w:val="18"/>
              </w:rPr>
              <w:t>348 934</w:t>
            </w:r>
          </w:p>
        </w:tc>
      </w:tr>
      <w:tr w:rsidR="00446E55" w:rsidRPr="00B40C4C" w14:paraId="18B3440E" w14:textId="77777777" w:rsidTr="00FC6908">
        <w:trPr>
          <w:gridAfter w:val="2"/>
          <w:wAfter w:w="73" w:type="dxa"/>
          <w:trHeight w:val="640"/>
        </w:trPr>
        <w:tc>
          <w:tcPr>
            <w:tcW w:w="2694" w:type="dxa"/>
            <w:tcBorders>
              <w:top w:val="nil"/>
              <w:left w:val="nil"/>
              <w:bottom w:val="nil"/>
              <w:right w:val="single" w:sz="4" w:space="0" w:color="000000"/>
            </w:tcBorders>
            <w:tcMar>
              <w:top w:w="120" w:type="dxa"/>
              <w:left w:w="0" w:type="dxa"/>
              <w:bottom w:w="80" w:type="dxa"/>
              <w:right w:w="40" w:type="dxa"/>
            </w:tcMar>
          </w:tcPr>
          <w:p w14:paraId="6B05A63B" w14:textId="11BAD65F" w:rsidR="0089264D" w:rsidRPr="00B40C4C" w:rsidRDefault="0089264D" w:rsidP="00785B79">
            <w:r w:rsidRPr="00B40C4C">
              <w:t>Driftsresultat statens forvaltningsbedrifter</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C71CF2" w14:textId="77777777" w:rsidR="0089264D" w:rsidRPr="00FC6908" w:rsidRDefault="0089264D" w:rsidP="00785B79">
            <w:pPr>
              <w:rPr>
                <w:sz w:val="18"/>
                <w:szCs w:val="18"/>
              </w:rPr>
            </w:pPr>
            <w:r w:rsidRPr="00FC6908">
              <w:rPr>
                <w:sz w:val="18"/>
                <w:szCs w:val="18"/>
              </w:rPr>
              <w:t>-335</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AE3EF7" w14:textId="77777777" w:rsidR="0089264D" w:rsidRPr="00FC6908" w:rsidRDefault="0089264D" w:rsidP="00785B79">
            <w:pPr>
              <w:rPr>
                <w:sz w:val="18"/>
                <w:szCs w:val="18"/>
              </w:rPr>
            </w:pPr>
            <w:r w:rsidRPr="00FC6908">
              <w:rPr>
                <w:sz w:val="18"/>
                <w:szCs w:val="18"/>
              </w:rPr>
              <w:t>-549</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B25569" w14:textId="77777777" w:rsidR="0089264D" w:rsidRPr="00FC6908" w:rsidRDefault="0089264D" w:rsidP="00785B79">
            <w:pPr>
              <w:rPr>
                <w:sz w:val="18"/>
                <w:szCs w:val="18"/>
              </w:rPr>
            </w:pPr>
            <w:r w:rsidRPr="00FC6908">
              <w:rPr>
                <w:sz w:val="18"/>
                <w:szCs w:val="18"/>
              </w:rPr>
              <w:t>-2 821</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836228" w14:textId="77777777" w:rsidR="0089264D" w:rsidRPr="00FC6908" w:rsidRDefault="0089264D" w:rsidP="00785B79">
            <w:pPr>
              <w:rPr>
                <w:sz w:val="18"/>
                <w:szCs w:val="18"/>
              </w:rPr>
            </w:pPr>
            <w:r w:rsidRPr="00FC6908">
              <w:rPr>
                <w:sz w:val="18"/>
                <w:szCs w:val="18"/>
              </w:rPr>
              <w:t>-1 114</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59572C" w14:textId="77777777" w:rsidR="0089264D" w:rsidRPr="00FC6908" w:rsidRDefault="0089264D" w:rsidP="00785B79">
            <w:pPr>
              <w:rPr>
                <w:sz w:val="18"/>
                <w:szCs w:val="18"/>
              </w:rPr>
            </w:pPr>
            <w:r w:rsidRPr="00FC6908">
              <w:rPr>
                <w:sz w:val="18"/>
                <w:szCs w:val="18"/>
              </w:rPr>
              <w:t>-284</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6F720720" w14:textId="77777777" w:rsidR="0089264D" w:rsidRPr="00FC6908" w:rsidRDefault="0089264D" w:rsidP="00785B79">
            <w:pPr>
              <w:rPr>
                <w:sz w:val="18"/>
                <w:szCs w:val="18"/>
              </w:rPr>
            </w:pPr>
            <w:r w:rsidRPr="00FC6908">
              <w:rPr>
                <w:sz w:val="18"/>
                <w:szCs w:val="18"/>
              </w:rPr>
              <w:t>-247</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04885628" w14:textId="77777777" w:rsidR="0089264D" w:rsidRPr="00FC6908" w:rsidRDefault="0089264D" w:rsidP="00785B79">
            <w:pPr>
              <w:rPr>
                <w:sz w:val="18"/>
                <w:szCs w:val="18"/>
              </w:rPr>
            </w:pPr>
            <w:r w:rsidRPr="00FC6908">
              <w:rPr>
                <w:sz w:val="18"/>
                <w:szCs w:val="18"/>
              </w:rPr>
              <w:t>-247</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7D5DF5FF" w14:textId="77777777" w:rsidR="0089264D" w:rsidRPr="00FC6908" w:rsidRDefault="0089264D" w:rsidP="00785B79">
            <w:pPr>
              <w:rPr>
                <w:sz w:val="18"/>
                <w:szCs w:val="18"/>
              </w:rPr>
            </w:pPr>
            <w:r w:rsidRPr="00FC6908">
              <w:rPr>
                <w:sz w:val="18"/>
                <w:szCs w:val="18"/>
              </w:rPr>
              <w:t>-279</w:t>
            </w:r>
          </w:p>
        </w:tc>
      </w:tr>
      <w:tr w:rsidR="00446E55" w:rsidRPr="00B40C4C" w14:paraId="207DF5DD" w14:textId="77777777" w:rsidTr="00FC6908">
        <w:trPr>
          <w:gridAfter w:val="2"/>
          <w:wAfter w:w="73" w:type="dxa"/>
          <w:trHeight w:val="380"/>
        </w:trPr>
        <w:tc>
          <w:tcPr>
            <w:tcW w:w="2694" w:type="dxa"/>
            <w:tcBorders>
              <w:top w:val="nil"/>
              <w:left w:val="nil"/>
              <w:bottom w:val="nil"/>
              <w:right w:val="single" w:sz="4" w:space="0" w:color="000000"/>
            </w:tcBorders>
            <w:tcMar>
              <w:top w:w="120" w:type="dxa"/>
              <w:left w:w="0" w:type="dxa"/>
              <w:bottom w:w="80" w:type="dxa"/>
              <w:right w:w="40" w:type="dxa"/>
            </w:tcMar>
          </w:tcPr>
          <w:p w14:paraId="30468FD9" w14:textId="77777777" w:rsidR="0089264D" w:rsidRPr="00B40C4C" w:rsidRDefault="0089264D" w:rsidP="00785B79">
            <w:r w:rsidRPr="00B40C4C">
              <w:t>Renter av statsgjeld</w:t>
            </w:r>
            <w:r w:rsidRPr="00B40C4C">
              <w:tab/>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094B9B" w14:textId="77777777" w:rsidR="0089264D" w:rsidRPr="00FC6908" w:rsidRDefault="0089264D" w:rsidP="00785B79">
            <w:pPr>
              <w:rPr>
                <w:sz w:val="18"/>
                <w:szCs w:val="18"/>
              </w:rPr>
            </w:pPr>
            <w:r w:rsidRPr="00FC6908">
              <w:rPr>
                <w:sz w:val="18"/>
                <w:szCs w:val="18"/>
              </w:rPr>
              <w:t>9 796</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A62FA1" w14:textId="77777777" w:rsidR="0089264D" w:rsidRPr="00FC6908" w:rsidRDefault="0089264D" w:rsidP="00785B79">
            <w:pPr>
              <w:rPr>
                <w:sz w:val="18"/>
                <w:szCs w:val="18"/>
              </w:rPr>
            </w:pPr>
            <w:r w:rsidRPr="00FC6908">
              <w:rPr>
                <w:sz w:val="18"/>
                <w:szCs w:val="18"/>
              </w:rPr>
              <w:t>10 463</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7E27C7" w14:textId="77777777" w:rsidR="0089264D" w:rsidRPr="00FC6908" w:rsidRDefault="0089264D" w:rsidP="00785B79">
            <w:pPr>
              <w:rPr>
                <w:sz w:val="18"/>
                <w:szCs w:val="18"/>
              </w:rPr>
            </w:pPr>
            <w:r w:rsidRPr="00FC6908">
              <w:rPr>
                <w:sz w:val="18"/>
                <w:szCs w:val="18"/>
              </w:rPr>
              <w:t>9 760</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C8D38A" w14:textId="77777777" w:rsidR="0089264D" w:rsidRPr="00FC6908" w:rsidRDefault="0089264D" w:rsidP="00785B79">
            <w:pPr>
              <w:rPr>
                <w:sz w:val="18"/>
                <w:szCs w:val="18"/>
              </w:rPr>
            </w:pPr>
            <w:r w:rsidRPr="00FC6908">
              <w:rPr>
                <w:sz w:val="18"/>
                <w:szCs w:val="18"/>
              </w:rPr>
              <w:t>7 993</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680B3A" w14:textId="77777777" w:rsidR="0089264D" w:rsidRPr="00FC6908" w:rsidRDefault="0089264D" w:rsidP="00785B79">
            <w:pPr>
              <w:rPr>
                <w:sz w:val="18"/>
                <w:szCs w:val="18"/>
              </w:rPr>
            </w:pPr>
            <w:r w:rsidRPr="00FC6908">
              <w:rPr>
                <w:sz w:val="18"/>
                <w:szCs w:val="18"/>
              </w:rPr>
              <w:t>11 130</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4A83B5D1" w14:textId="77777777" w:rsidR="0089264D" w:rsidRPr="00FC6908" w:rsidRDefault="0089264D" w:rsidP="00785B79">
            <w:pPr>
              <w:rPr>
                <w:sz w:val="18"/>
                <w:szCs w:val="18"/>
              </w:rPr>
            </w:pPr>
            <w:r w:rsidRPr="00FC6908">
              <w:rPr>
                <w:sz w:val="18"/>
                <w:szCs w:val="18"/>
              </w:rPr>
              <w:t>12 454</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39E2F59B" w14:textId="77777777" w:rsidR="0089264D" w:rsidRPr="00FC6908" w:rsidRDefault="0089264D" w:rsidP="00785B79">
            <w:pPr>
              <w:rPr>
                <w:sz w:val="18"/>
                <w:szCs w:val="18"/>
              </w:rPr>
            </w:pPr>
            <w:r w:rsidRPr="00FC6908">
              <w:rPr>
                <w:sz w:val="18"/>
                <w:szCs w:val="18"/>
              </w:rPr>
              <w:t>13 975</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52F51D9D" w14:textId="77777777" w:rsidR="0089264D" w:rsidRPr="00FC6908" w:rsidRDefault="0089264D" w:rsidP="00785B79">
            <w:pPr>
              <w:rPr>
                <w:sz w:val="18"/>
                <w:szCs w:val="18"/>
              </w:rPr>
            </w:pPr>
            <w:r w:rsidRPr="00FC6908">
              <w:rPr>
                <w:sz w:val="18"/>
                <w:szCs w:val="18"/>
              </w:rPr>
              <w:t>16 426</w:t>
            </w:r>
          </w:p>
        </w:tc>
      </w:tr>
      <w:tr w:rsidR="00446E55" w:rsidRPr="00B40C4C" w14:paraId="35ABC8E6"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1B4DF35B" w14:textId="77777777" w:rsidR="0089264D" w:rsidRPr="00B40C4C" w:rsidRDefault="0089264D" w:rsidP="00785B79">
            <w:r w:rsidRPr="00B40C4C">
              <w:t>Overføringer til andre</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87DBC42" w14:textId="77777777" w:rsidR="0089264D" w:rsidRPr="00FC6908" w:rsidRDefault="0089264D" w:rsidP="00785B79">
            <w:pPr>
              <w:rPr>
                <w:sz w:val="18"/>
                <w:szCs w:val="18"/>
              </w:rPr>
            </w:pPr>
            <w:r w:rsidRPr="00FC6908">
              <w:rPr>
                <w:sz w:val="18"/>
                <w:szCs w:val="18"/>
              </w:rPr>
              <w:t>1 115 829</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AABED6B" w14:textId="77777777" w:rsidR="0089264D" w:rsidRPr="00FC6908" w:rsidRDefault="0089264D" w:rsidP="00785B79">
            <w:pPr>
              <w:rPr>
                <w:sz w:val="18"/>
                <w:szCs w:val="18"/>
              </w:rPr>
            </w:pPr>
            <w:r w:rsidRPr="00FC6908">
              <w:rPr>
                <w:sz w:val="18"/>
                <w:szCs w:val="18"/>
              </w:rPr>
              <w:t>1 281 925</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0BFF99D" w14:textId="77777777" w:rsidR="0089264D" w:rsidRPr="00FC6908" w:rsidRDefault="0089264D" w:rsidP="00785B79">
            <w:pPr>
              <w:rPr>
                <w:sz w:val="18"/>
                <w:szCs w:val="18"/>
              </w:rPr>
            </w:pPr>
            <w:r w:rsidRPr="00FC6908">
              <w:rPr>
                <w:sz w:val="18"/>
                <w:szCs w:val="18"/>
              </w:rPr>
              <w:t>1 302 654</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FD7CA68" w14:textId="77777777" w:rsidR="0089264D" w:rsidRPr="00FC6908" w:rsidRDefault="0089264D" w:rsidP="00785B79">
            <w:pPr>
              <w:rPr>
                <w:sz w:val="18"/>
                <w:szCs w:val="18"/>
              </w:rPr>
            </w:pPr>
            <w:r w:rsidRPr="00FC6908">
              <w:rPr>
                <w:sz w:val="18"/>
                <w:szCs w:val="18"/>
              </w:rPr>
              <w:t>1 354 809</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47CF7D6" w14:textId="77777777" w:rsidR="0089264D" w:rsidRPr="00FC6908" w:rsidRDefault="0089264D" w:rsidP="00785B79">
            <w:pPr>
              <w:rPr>
                <w:sz w:val="18"/>
                <w:szCs w:val="18"/>
              </w:rPr>
            </w:pPr>
            <w:r w:rsidRPr="00FC6908">
              <w:rPr>
                <w:sz w:val="18"/>
                <w:szCs w:val="18"/>
              </w:rPr>
              <w:t>1 472 216</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93C908E" w14:textId="77777777" w:rsidR="0089264D" w:rsidRPr="00FC6908" w:rsidRDefault="0089264D" w:rsidP="00785B79">
            <w:pPr>
              <w:rPr>
                <w:sz w:val="18"/>
                <w:szCs w:val="18"/>
              </w:rPr>
            </w:pPr>
            <w:r w:rsidRPr="00FC6908">
              <w:rPr>
                <w:sz w:val="18"/>
                <w:szCs w:val="18"/>
              </w:rPr>
              <w:t>1 546 767</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38259D3" w14:textId="77777777" w:rsidR="0089264D" w:rsidRPr="00FC6908" w:rsidRDefault="0089264D" w:rsidP="00785B79">
            <w:pPr>
              <w:rPr>
                <w:sz w:val="18"/>
                <w:szCs w:val="18"/>
              </w:rPr>
            </w:pPr>
            <w:r w:rsidRPr="00FC6908">
              <w:rPr>
                <w:sz w:val="18"/>
                <w:szCs w:val="18"/>
              </w:rPr>
              <w:t>1 561 661</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ABCBD01" w14:textId="77777777" w:rsidR="0089264D" w:rsidRPr="00FC6908" w:rsidRDefault="0089264D" w:rsidP="00785B79">
            <w:pPr>
              <w:rPr>
                <w:sz w:val="18"/>
                <w:szCs w:val="18"/>
              </w:rPr>
            </w:pPr>
            <w:r w:rsidRPr="00FC6908">
              <w:rPr>
                <w:sz w:val="18"/>
                <w:szCs w:val="18"/>
              </w:rPr>
              <w:t>1 626 156</w:t>
            </w:r>
          </w:p>
        </w:tc>
      </w:tr>
      <w:tr w:rsidR="00446E55" w:rsidRPr="00B40C4C" w14:paraId="2150360B" w14:textId="77777777" w:rsidTr="00FC6908">
        <w:trPr>
          <w:gridAfter w:val="2"/>
          <w:wAfter w:w="73" w:type="dxa"/>
          <w:trHeight w:val="62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1A46EB03" w14:textId="47BEA67F" w:rsidR="0089264D" w:rsidRPr="00B40C4C" w:rsidRDefault="0089264D" w:rsidP="00785B79">
            <w:r w:rsidRPr="00B40C4C">
              <w:t>Utgifter ekskl. lån og petroleumsvirksomhet</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DB28232" w14:textId="77777777" w:rsidR="0089264D" w:rsidRPr="00FC6908" w:rsidRDefault="0089264D" w:rsidP="00785B79">
            <w:pPr>
              <w:rPr>
                <w:sz w:val="18"/>
                <w:szCs w:val="18"/>
              </w:rPr>
            </w:pPr>
            <w:r w:rsidRPr="00FC6908">
              <w:rPr>
                <w:sz w:val="18"/>
                <w:szCs w:val="18"/>
              </w:rPr>
              <w:t>1 351 785</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439832B" w14:textId="77777777" w:rsidR="0089264D" w:rsidRPr="00FC6908" w:rsidRDefault="0089264D" w:rsidP="00785B79">
            <w:pPr>
              <w:rPr>
                <w:sz w:val="18"/>
                <w:szCs w:val="18"/>
              </w:rPr>
            </w:pPr>
            <w:r w:rsidRPr="00FC6908">
              <w:rPr>
                <w:sz w:val="18"/>
                <w:szCs w:val="18"/>
              </w:rPr>
              <w:t>1 524 928</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D69DBA5" w14:textId="77777777" w:rsidR="0089264D" w:rsidRPr="00FC6908" w:rsidRDefault="0089264D" w:rsidP="00785B79">
            <w:pPr>
              <w:rPr>
                <w:sz w:val="18"/>
                <w:szCs w:val="18"/>
              </w:rPr>
            </w:pPr>
            <w:r w:rsidRPr="00FC6908">
              <w:rPr>
                <w:sz w:val="18"/>
                <w:szCs w:val="18"/>
              </w:rPr>
              <w:t>1 559 444</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1C0650" w14:textId="77777777" w:rsidR="0089264D" w:rsidRPr="00FC6908" w:rsidRDefault="0089264D" w:rsidP="00785B79">
            <w:pPr>
              <w:rPr>
                <w:sz w:val="18"/>
                <w:szCs w:val="18"/>
              </w:rPr>
            </w:pPr>
            <w:r w:rsidRPr="00FC6908">
              <w:rPr>
                <w:sz w:val="18"/>
                <w:szCs w:val="18"/>
              </w:rPr>
              <w:t>1 637 557</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B2AD579" w14:textId="77777777" w:rsidR="0089264D" w:rsidRPr="00FC6908" w:rsidRDefault="0089264D" w:rsidP="00785B79">
            <w:pPr>
              <w:rPr>
                <w:sz w:val="18"/>
                <w:szCs w:val="18"/>
              </w:rPr>
            </w:pPr>
            <w:r w:rsidRPr="00FC6908">
              <w:rPr>
                <w:sz w:val="18"/>
                <w:szCs w:val="18"/>
              </w:rPr>
              <w:t>1 776 404</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54C5575" w14:textId="77777777" w:rsidR="0089264D" w:rsidRPr="00FC6908" w:rsidRDefault="0089264D" w:rsidP="00785B79">
            <w:pPr>
              <w:rPr>
                <w:sz w:val="18"/>
                <w:szCs w:val="18"/>
              </w:rPr>
            </w:pPr>
            <w:r w:rsidRPr="00FC6908">
              <w:rPr>
                <w:sz w:val="18"/>
                <w:szCs w:val="18"/>
              </w:rPr>
              <w:t>1 866 961</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C7727F4" w14:textId="77777777" w:rsidR="0089264D" w:rsidRPr="00FC6908" w:rsidRDefault="0089264D" w:rsidP="00785B79">
            <w:pPr>
              <w:rPr>
                <w:sz w:val="18"/>
                <w:szCs w:val="18"/>
              </w:rPr>
            </w:pPr>
            <w:r w:rsidRPr="00FC6908">
              <w:rPr>
                <w:sz w:val="18"/>
                <w:szCs w:val="18"/>
              </w:rPr>
              <w:t>1 896 326</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0244B7EA" w14:textId="77777777" w:rsidR="0089264D" w:rsidRPr="00FC6908" w:rsidRDefault="0089264D" w:rsidP="00785B79">
            <w:pPr>
              <w:rPr>
                <w:sz w:val="18"/>
                <w:szCs w:val="18"/>
              </w:rPr>
            </w:pPr>
            <w:r w:rsidRPr="00FC6908">
              <w:rPr>
                <w:sz w:val="18"/>
                <w:szCs w:val="18"/>
              </w:rPr>
              <w:t>1 991 237</w:t>
            </w:r>
          </w:p>
        </w:tc>
      </w:tr>
      <w:tr w:rsidR="00446E55" w:rsidRPr="00B40C4C" w14:paraId="7491CDDA" w14:textId="77777777" w:rsidTr="00FC6908">
        <w:trPr>
          <w:gridAfter w:val="2"/>
          <w:wAfter w:w="73" w:type="dxa"/>
          <w:trHeight w:val="62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1D361A05" w14:textId="58B129D5" w:rsidR="0089264D" w:rsidRPr="00B40C4C" w:rsidRDefault="0089264D" w:rsidP="00785B79">
            <w:r w:rsidRPr="00B40C4C">
              <w:t>Inntekter ekskl. lån, oljeskatter og</w:t>
            </w:r>
            <w:r w:rsidR="00B40C4C">
              <w:t xml:space="preserve"> </w:t>
            </w:r>
            <w:r w:rsidRPr="00B40C4C">
              <w:t>petroleumsvirksomhet</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F90EA03" w14:textId="77777777" w:rsidR="0089264D" w:rsidRPr="00FC6908" w:rsidRDefault="0089264D" w:rsidP="00785B79">
            <w:pPr>
              <w:rPr>
                <w:sz w:val="18"/>
                <w:szCs w:val="18"/>
              </w:rPr>
            </w:pPr>
            <w:r w:rsidRPr="00FC6908">
              <w:rPr>
                <w:sz w:val="18"/>
                <w:szCs w:val="18"/>
              </w:rPr>
              <w:t>1 124 162</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56E57C5" w14:textId="77777777" w:rsidR="0089264D" w:rsidRPr="00FC6908" w:rsidRDefault="0089264D" w:rsidP="00785B79">
            <w:pPr>
              <w:rPr>
                <w:sz w:val="18"/>
                <w:szCs w:val="18"/>
              </w:rPr>
            </w:pPr>
            <w:r w:rsidRPr="00FC6908">
              <w:rPr>
                <w:sz w:val="18"/>
                <w:szCs w:val="18"/>
              </w:rPr>
              <w:t>1 154 402</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52A02DF" w14:textId="77777777" w:rsidR="0089264D" w:rsidRPr="00FC6908" w:rsidRDefault="0089264D" w:rsidP="00785B79">
            <w:pPr>
              <w:rPr>
                <w:sz w:val="18"/>
                <w:szCs w:val="18"/>
              </w:rPr>
            </w:pPr>
            <w:r w:rsidRPr="00FC6908">
              <w:rPr>
                <w:sz w:val="18"/>
                <w:szCs w:val="18"/>
              </w:rPr>
              <w:t>1 190 476</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BD0AD8" w14:textId="77777777" w:rsidR="0089264D" w:rsidRPr="00FC6908" w:rsidRDefault="0089264D" w:rsidP="00785B79">
            <w:pPr>
              <w:rPr>
                <w:sz w:val="18"/>
                <w:szCs w:val="18"/>
              </w:rPr>
            </w:pPr>
            <w:r w:rsidRPr="00FC6908">
              <w:rPr>
                <w:sz w:val="18"/>
                <w:szCs w:val="18"/>
              </w:rPr>
              <w:t>1 354 815</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A55AE2D" w14:textId="77777777" w:rsidR="0089264D" w:rsidRPr="00FC6908" w:rsidRDefault="0089264D" w:rsidP="00785B79">
            <w:pPr>
              <w:rPr>
                <w:sz w:val="18"/>
                <w:szCs w:val="18"/>
              </w:rPr>
            </w:pPr>
            <w:r w:rsidRPr="00FC6908">
              <w:rPr>
                <w:sz w:val="18"/>
                <w:szCs w:val="18"/>
              </w:rPr>
              <w:t>1 485 940</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407C68B" w14:textId="77777777" w:rsidR="0089264D" w:rsidRPr="00FC6908" w:rsidRDefault="0089264D" w:rsidP="00785B79">
            <w:pPr>
              <w:rPr>
                <w:sz w:val="18"/>
                <w:szCs w:val="18"/>
              </w:rPr>
            </w:pPr>
            <w:r w:rsidRPr="00FC6908">
              <w:rPr>
                <w:sz w:val="18"/>
                <w:szCs w:val="18"/>
              </w:rPr>
              <w:t>1 530 477</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958A64D" w14:textId="77777777" w:rsidR="0089264D" w:rsidRPr="00FC6908" w:rsidRDefault="0089264D" w:rsidP="00785B79">
            <w:pPr>
              <w:rPr>
                <w:sz w:val="18"/>
                <w:szCs w:val="18"/>
              </w:rPr>
            </w:pPr>
            <w:r w:rsidRPr="00FC6908">
              <w:rPr>
                <w:sz w:val="18"/>
                <w:szCs w:val="18"/>
              </w:rPr>
              <w:t>1 548 518</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68F0AFB6" w14:textId="77777777" w:rsidR="0089264D" w:rsidRPr="00FC6908" w:rsidRDefault="0089264D" w:rsidP="00785B79">
            <w:pPr>
              <w:rPr>
                <w:sz w:val="18"/>
                <w:szCs w:val="18"/>
              </w:rPr>
            </w:pPr>
            <w:r w:rsidRPr="00FC6908">
              <w:rPr>
                <w:sz w:val="18"/>
                <w:szCs w:val="18"/>
              </w:rPr>
              <w:t>1 577 589</w:t>
            </w:r>
          </w:p>
        </w:tc>
      </w:tr>
      <w:tr w:rsidR="00446E55" w:rsidRPr="00B40C4C" w14:paraId="7C5CA610"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18932440" w14:textId="77777777" w:rsidR="0089264D" w:rsidRPr="00B40C4C" w:rsidRDefault="0089264D" w:rsidP="00785B79">
            <w:r w:rsidRPr="00B40C4C">
              <w:t>Oljekorrigert overskudd</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FE26F0F" w14:textId="77777777" w:rsidR="0089264D" w:rsidRPr="00FC6908" w:rsidRDefault="0089264D" w:rsidP="00785B79">
            <w:pPr>
              <w:rPr>
                <w:sz w:val="18"/>
                <w:szCs w:val="18"/>
              </w:rPr>
            </w:pPr>
            <w:r w:rsidRPr="00FC6908">
              <w:rPr>
                <w:sz w:val="18"/>
                <w:szCs w:val="18"/>
              </w:rPr>
              <w:t>-227 623</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CB7B0D" w14:textId="77777777" w:rsidR="0089264D" w:rsidRPr="00FC6908" w:rsidRDefault="0089264D" w:rsidP="00785B79">
            <w:pPr>
              <w:rPr>
                <w:sz w:val="18"/>
                <w:szCs w:val="18"/>
              </w:rPr>
            </w:pPr>
            <w:r w:rsidRPr="00FC6908">
              <w:rPr>
                <w:sz w:val="18"/>
                <w:szCs w:val="18"/>
              </w:rPr>
              <w:t>-370 525</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53C6B13" w14:textId="77777777" w:rsidR="0089264D" w:rsidRPr="00FC6908" w:rsidRDefault="0089264D" w:rsidP="00785B79">
            <w:pPr>
              <w:rPr>
                <w:sz w:val="18"/>
                <w:szCs w:val="18"/>
              </w:rPr>
            </w:pPr>
            <w:r w:rsidRPr="00FC6908">
              <w:rPr>
                <w:sz w:val="18"/>
                <w:szCs w:val="18"/>
              </w:rPr>
              <w:t>-368 969</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E4B170" w14:textId="77777777" w:rsidR="0089264D" w:rsidRPr="00FC6908" w:rsidRDefault="0089264D" w:rsidP="00785B79">
            <w:pPr>
              <w:rPr>
                <w:sz w:val="18"/>
                <w:szCs w:val="18"/>
              </w:rPr>
            </w:pPr>
            <w:r w:rsidRPr="00FC6908">
              <w:rPr>
                <w:sz w:val="18"/>
                <w:szCs w:val="18"/>
              </w:rPr>
              <w:t>-282 742</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577E124" w14:textId="77777777" w:rsidR="0089264D" w:rsidRPr="00FC6908" w:rsidRDefault="0089264D" w:rsidP="00785B79">
            <w:pPr>
              <w:rPr>
                <w:sz w:val="18"/>
                <w:szCs w:val="18"/>
              </w:rPr>
            </w:pPr>
            <w:r w:rsidRPr="00FC6908">
              <w:rPr>
                <w:sz w:val="18"/>
                <w:szCs w:val="18"/>
              </w:rPr>
              <w:t>-290 463</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304F88C" w14:textId="77777777" w:rsidR="0089264D" w:rsidRPr="00FC6908" w:rsidRDefault="0089264D" w:rsidP="00785B79">
            <w:pPr>
              <w:rPr>
                <w:sz w:val="18"/>
                <w:szCs w:val="18"/>
              </w:rPr>
            </w:pPr>
            <w:r w:rsidRPr="00FC6908">
              <w:rPr>
                <w:sz w:val="18"/>
                <w:szCs w:val="18"/>
              </w:rPr>
              <w:t>-336 484</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0BFDDDE" w14:textId="77777777" w:rsidR="0089264D" w:rsidRPr="00FC6908" w:rsidRDefault="0089264D" w:rsidP="00785B79">
            <w:pPr>
              <w:rPr>
                <w:sz w:val="18"/>
                <w:szCs w:val="18"/>
              </w:rPr>
            </w:pPr>
            <w:r w:rsidRPr="00FC6908">
              <w:rPr>
                <w:sz w:val="18"/>
                <w:szCs w:val="18"/>
              </w:rPr>
              <w:t>-347 808</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2BAF3A4F" w14:textId="77777777" w:rsidR="0089264D" w:rsidRPr="00FC6908" w:rsidRDefault="0089264D" w:rsidP="00785B79">
            <w:pPr>
              <w:rPr>
                <w:sz w:val="18"/>
                <w:szCs w:val="18"/>
              </w:rPr>
            </w:pPr>
            <w:r w:rsidRPr="00FC6908">
              <w:rPr>
                <w:sz w:val="18"/>
                <w:szCs w:val="18"/>
              </w:rPr>
              <w:t>-413 648</w:t>
            </w:r>
          </w:p>
        </w:tc>
      </w:tr>
      <w:tr w:rsidR="00446E55" w:rsidRPr="00B40C4C" w14:paraId="171610E8"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095BAAF4" w14:textId="77777777" w:rsidR="0089264D" w:rsidRPr="00B40C4C" w:rsidRDefault="0089264D" w:rsidP="00785B79">
            <w:r w:rsidRPr="00B40C4C">
              <w:t>Overført fra Statens pensjonsfond utland</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CB9FEED" w14:textId="77777777" w:rsidR="0089264D" w:rsidRPr="00FC6908" w:rsidRDefault="0089264D" w:rsidP="00785B79">
            <w:pPr>
              <w:rPr>
                <w:sz w:val="18"/>
                <w:szCs w:val="18"/>
              </w:rPr>
            </w:pPr>
            <w:r w:rsidRPr="00FC6908">
              <w:rPr>
                <w:sz w:val="18"/>
                <w:szCs w:val="18"/>
              </w:rPr>
              <w:t>228 564</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758AFD" w14:textId="77777777" w:rsidR="0089264D" w:rsidRPr="00FC6908" w:rsidRDefault="0089264D" w:rsidP="00785B79">
            <w:pPr>
              <w:rPr>
                <w:sz w:val="18"/>
                <w:szCs w:val="18"/>
              </w:rPr>
            </w:pPr>
            <w:r w:rsidRPr="00FC6908">
              <w:rPr>
                <w:sz w:val="18"/>
                <w:szCs w:val="18"/>
              </w:rPr>
              <w:t>417 426</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61CAEE" w14:textId="77777777" w:rsidR="0089264D" w:rsidRPr="00FC6908" w:rsidRDefault="0089264D" w:rsidP="00785B79">
            <w:pPr>
              <w:rPr>
                <w:sz w:val="18"/>
                <w:szCs w:val="18"/>
              </w:rPr>
            </w:pPr>
            <w:r w:rsidRPr="00FC6908">
              <w:rPr>
                <w:sz w:val="18"/>
                <w:szCs w:val="18"/>
              </w:rPr>
              <w:t>390 066</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0B2B6B8" w14:textId="77777777" w:rsidR="0089264D" w:rsidRPr="00FC6908" w:rsidRDefault="0089264D" w:rsidP="00785B79">
            <w:pPr>
              <w:rPr>
                <w:sz w:val="18"/>
                <w:szCs w:val="18"/>
              </w:rPr>
            </w:pPr>
            <w:r w:rsidRPr="00FC6908">
              <w:rPr>
                <w:sz w:val="18"/>
                <w:szCs w:val="18"/>
              </w:rPr>
              <w:t>309 875</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3189BC5" w14:textId="77777777" w:rsidR="0089264D" w:rsidRPr="00FC6908" w:rsidRDefault="0089264D" w:rsidP="00785B79">
            <w:pPr>
              <w:rPr>
                <w:sz w:val="18"/>
                <w:szCs w:val="18"/>
              </w:rPr>
            </w:pPr>
            <w:r w:rsidRPr="00FC6908">
              <w:rPr>
                <w:sz w:val="18"/>
                <w:szCs w:val="18"/>
              </w:rPr>
              <w:t>286 217</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21C8FD6" w14:textId="77777777" w:rsidR="0089264D" w:rsidRPr="00FC6908" w:rsidRDefault="0089264D" w:rsidP="00785B79">
            <w:pPr>
              <w:rPr>
                <w:sz w:val="18"/>
                <w:szCs w:val="18"/>
              </w:rPr>
            </w:pPr>
            <w:r w:rsidRPr="00FC6908">
              <w:rPr>
                <w:sz w:val="18"/>
                <w:szCs w:val="18"/>
              </w:rPr>
              <w:t>336 484</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C6D239" w14:textId="77777777" w:rsidR="0089264D" w:rsidRPr="00FC6908" w:rsidRDefault="0089264D" w:rsidP="00785B79">
            <w:pPr>
              <w:rPr>
                <w:sz w:val="18"/>
                <w:szCs w:val="18"/>
              </w:rPr>
            </w:pPr>
            <w:r w:rsidRPr="00FC6908">
              <w:rPr>
                <w:sz w:val="18"/>
                <w:szCs w:val="18"/>
              </w:rPr>
              <w:t>347 808</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427B8124" w14:textId="77777777" w:rsidR="0089264D" w:rsidRPr="00FC6908" w:rsidRDefault="0089264D" w:rsidP="00785B79">
            <w:pPr>
              <w:rPr>
                <w:sz w:val="18"/>
                <w:szCs w:val="18"/>
              </w:rPr>
            </w:pPr>
            <w:r w:rsidRPr="00FC6908">
              <w:rPr>
                <w:sz w:val="18"/>
                <w:szCs w:val="18"/>
              </w:rPr>
              <w:t>413 648</w:t>
            </w:r>
          </w:p>
        </w:tc>
      </w:tr>
      <w:tr w:rsidR="00446E55" w:rsidRPr="00B40C4C" w14:paraId="4D871D36"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44934B0E" w14:textId="77777777" w:rsidR="0089264D" w:rsidRPr="00B40C4C" w:rsidRDefault="0089264D" w:rsidP="00785B79">
            <w:r w:rsidRPr="00B40C4C">
              <w:t>Overskudd før lånetransaksjoner</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1B32975" w14:textId="77777777" w:rsidR="0089264D" w:rsidRPr="00FC6908" w:rsidRDefault="0089264D" w:rsidP="00785B79">
            <w:pPr>
              <w:rPr>
                <w:sz w:val="18"/>
                <w:szCs w:val="18"/>
              </w:rPr>
            </w:pPr>
            <w:r w:rsidRPr="00FC6908">
              <w:rPr>
                <w:sz w:val="18"/>
                <w:szCs w:val="18"/>
              </w:rPr>
              <w:t>941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14A5162" w14:textId="77777777" w:rsidR="0089264D" w:rsidRPr="00FC6908" w:rsidRDefault="0089264D" w:rsidP="00785B79">
            <w:pPr>
              <w:rPr>
                <w:sz w:val="18"/>
                <w:szCs w:val="18"/>
              </w:rPr>
            </w:pPr>
            <w:r w:rsidRPr="00FC6908">
              <w:rPr>
                <w:sz w:val="18"/>
                <w:szCs w:val="18"/>
              </w:rPr>
              <w:t>46 901</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B20FB51" w14:textId="77777777" w:rsidR="0089264D" w:rsidRPr="00FC6908" w:rsidRDefault="0089264D" w:rsidP="00785B79">
            <w:pPr>
              <w:rPr>
                <w:sz w:val="18"/>
                <w:szCs w:val="18"/>
              </w:rPr>
            </w:pPr>
            <w:r w:rsidRPr="00FC6908">
              <w:rPr>
                <w:sz w:val="18"/>
                <w:szCs w:val="18"/>
              </w:rPr>
              <w:t>21 097</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B55F652" w14:textId="77777777" w:rsidR="0089264D" w:rsidRPr="00FC6908" w:rsidRDefault="0089264D" w:rsidP="00785B79">
            <w:pPr>
              <w:rPr>
                <w:sz w:val="18"/>
                <w:szCs w:val="18"/>
              </w:rPr>
            </w:pPr>
            <w:r w:rsidRPr="00FC6908">
              <w:rPr>
                <w:sz w:val="18"/>
                <w:szCs w:val="18"/>
              </w:rPr>
              <w:t>27 133</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BD75B7C" w14:textId="77777777" w:rsidR="0089264D" w:rsidRPr="00FC6908" w:rsidRDefault="0089264D" w:rsidP="00785B79">
            <w:pPr>
              <w:rPr>
                <w:sz w:val="18"/>
                <w:szCs w:val="18"/>
              </w:rPr>
            </w:pPr>
            <w:r w:rsidRPr="00FC6908">
              <w:rPr>
                <w:sz w:val="18"/>
                <w:szCs w:val="18"/>
              </w:rPr>
              <w:t>-4 246</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DDB0FE" w14:textId="77777777" w:rsidR="0089264D" w:rsidRPr="00FC6908" w:rsidRDefault="0089264D" w:rsidP="00785B79">
            <w:pPr>
              <w:rPr>
                <w:sz w:val="18"/>
                <w:szCs w:val="18"/>
              </w:rPr>
            </w:pPr>
            <w:r w:rsidRPr="00FC6908">
              <w:rPr>
                <w:sz w:val="18"/>
                <w:szCs w:val="18"/>
              </w:rPr>
              <w:t>0</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6DBA703" w14:textId="77777777" w:rsidR="0089264D" w:rsidRPr="00FC6908" w:rsidRDefault="0089264D" w:rsidP="00785B79">
            <w:pPr>
              <w:rPr>
                <w:sz w:val="18"/>
                <w:szCs w:val="18"/>
              </w:rPr>
            </w:pPr>
            <w:r w:rsidRPr="00FC6908">
              <w:rPr>
                <w:sz w:val="18"/>
                <w:szCs w:val="18"/>
              </w:rPr>
              <w:t>0</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3A2F468" w14:textId="77777777" w:rsidR="0089264D" w:rsidRPr="00FC6908" w:rsidRDefault="0089264D" w:rsidP="00785B79">
            <w:pPr>
              <w:rPr>
                <w:sz w:val="18"/>
                <w:szCs w:val="18"/>
              </w:rPr>
            </w:pPr>
            <w:r w:rsidRPr="00FC6908">
              <w:rPr>
                <w:sz w:val="18"/>
                <w:szCs w:val="18"/>
              </w:rPr>
              <w:t>0</w:t>
            </w:r>
          </w:p>
        </w:tc>
      </w:tr>
      <w:tr w:rsidR="00446E55" w:rsidRPr="00B40C4C" w14:paraId="6D9A914F" w14:textId="77777777" w:rsidTr="00FC6908">
        <w:trPr>
          <w:gridAfter w:val="2"/>
          <w:wAfter w:w="73" w:type="dxa"/>
          <w:trHeight w:val="380"/>
        </w:trPr>
        <w:tc>
          <w:tcPr>
            <w:tcW w:w="2694" w:type="dxa"/>
            <w:tcBorders>
              <w:top w:val="nil"/>
              <w:left w:val="nil"/>
              <w:bottom w:val="nil"/>
              <w:right w:val="single" w:sz="4" w:space="0" w:color="000000"/>
            </w:tcBorders>
            <w:tcMar>
              <w:top w:w="120" w:type="dxa"/>
              <w:left w:w="0" w:type="dxa"/>
              <w:bottom w:w="80" w:type="dxa"/>
              <w:right w:w="40" w:type="dxa"/>
            </w:tcMar>
          </w:tcPr>
          <w:p w14:paraId="53787BF4" w14:textId="77777777" w:rsidR="0089264D" w:rsidRPr="00B40C4C" w:rsidRDefault="0089264D" w:rsidP="00785B79">
            <w:r w:rsidRPr="00B40C4C">
              <w:t>Oljeskatter</w:t>
            </w:r>
            <w:r w:rsidRPr="00B40C4C">
              <w:tab/>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382997" w14:textId="77777777" w:rsidR="0089264D" w:rsidRPr="00FC6908" w:rsidRDefault="0089264D" w:rsidP="00785B79">
            <w:pPr>
              <w:rPr>
                <w:sz w:val="18"/>
                <w:szCs w:val="18"/>
              </w:rPr>
            </w:pPr>
            <w:r w:rsidRPr="00FC6908">
              <w:rPr>
                <w:sz w:val="18"/>
                <w:szCs w:val="18"/>
              </w:rPr>
              <w:t>140 379</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A0598E" w14:textId="77777777" w:rsidR="0089264D" w:rsidRPr="00FC6908" w:rsidRDefault="0089264D" w:rsidP="00785B79">
            <w:pPr>
              <w:rPr>
                <w:sz w:val="18"/>
                <w:szCs w:val="18"/>
              </w:rPr>
            </w:pPr>
            <w:r w:rsidRPr="00FC6908">
              <w:rPr>
                <w:sz w:val="18"/>
                <w:szCs w:val="18"/>
              </w:rPr>
              <w:t>35 408</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984BF1" w14:textId="77777777" w:rsidR="0089264D" w:rsidRPr="00FC6908" w:rsidRDefault="0089264D" w:rsidP="00785B79">
            <w:pPr>
              <w:rPr>
                <w:sz w:val="18"/>
                <w:szCs w:val="18"/>
              </w:rPr>
            </w:pPr>
            <w:r w:rsidRPr="00FC6908">
              <w:rPr>
                <w:sz w:val="18"/>
                <w:szCs w:val="18"/>
              </w:rPr>
              <w:t>91 849</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A62E99" w14:textId="77777777" w:rsidR="0089264D" w:rsidRPr="00FC6908" w:rsidRDefault="0089264D" w:rsidP="00785B79">
            <w:pPr>
              <w:rPr>
                <w:sz w:val="18"/>
                <w:szCs w:val="18"/>
              </w:rPr>
            </w:pPr>
            <w:r w:rsidRPr="00FC6908">
              <w:rPr>
                <w:sz w:val="18"/>
                <w:szCs w:val="18"/>
              </w:rPr>
              <w:t>720 931</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567973" w14:textId="77777777" w:rsidR="0089264D" w:rsidRPr="00FC6908" w:rsidRDefault="0089264D" w:rsidP="00785B79">
            <w:pPr>
              <w:rPr>
                <w:sz w:val="18"/>
                <w:szCs w:val="18"/>
              </w:rPr>
            </w:pPr>
            <w:r w:rsidRPr="00FC6908">
              <w:rPr>
                <w:sz w:val="18"/>
                <w:szCs w:val="18"/>
              </w:rPr>
              <w:t>623 245</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2E7E10C3" w14:textId="77777777" w:rsidR="0089264D" w:rsidRPr="00FC6908" w:rsidRDefault="0089264D" w:rsidP="00785B79">
            <w:pPr>
              <w:rPr>
                <w:sz w:val="18"/>
                <w:szCs w:val="18"/>
              </w:rPr>
            </w:pPr>
            <w:r w:rsidRPr="00FC6908">
              <w:rPr>
                <w:sz w:val="18"/>
                <w:szCs w:val="18"/>
              </w:rPr>
              <w:t>491 600</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3555D677" w14:textId="77777777" w:rsidR="0089264D" w:rsidRPr="00FC6908" w:rsidRDefault="0089264D" w:rsidP="00785B79">
            <w:pPr>
              <w:rPr>
                <w:sz w:val="18"/>
                <w:szCs w:val="18"/>
              </w:rPr>
            </w:pPr>
            <w:r w:rsidRPr="00FC6908">
              <w:rPr>
                <w:sz w:val="18"/>
                <w:szCs w:val="18"/>
              </w:rPr>
              <w:t>416 598</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391173F7" w14:textId="77777777" w:rsidR="0089264D" w:rsidRPr="00FC6908" w:rsidRDefault="0089264D" w:rsidP="00785B79">
            <w:pPr>
              <w:rPr>
                <w:sz w:val="18"/>
                <w:szCs w:val="18"/>
              </w:rPr>
            </w:pPr>
            <w:r w:rsidRPr="00FC6908">
              <w:rPr>
                <w:sz w:val="18"/>
                <w:szCs w:val="18"/>
              </w:rPr>
              <w:t>388 501</w:t>
            </w:r>
          </w:p>
        </w:tc>
      </w:tr>
      <w:tr w:rsidR="00446E55" w:rsidRPr="00B40C4C" w14:paraId="362E2ED9" w14:textId="77777777" w:rsidTr="00FC6908">
        <w:trPr>
          <w:gridAfter w:val="2"/>
          <w:wAfter w:w="73" w:type="dxa"/>
          <w:trHeight w:val="380"/>
        </w:trPr>
        <w:tc>
          <w:tcPr>
            <w:tcW w:w="2694" w:type="dxa"/>
            <w:tcBorders>
              <w:top w:val="nil"/>
              <w:left w:val="nil"/>
              <w:bottom w:val="nil"/>
              <w:right w:val="single" w:sz="4" w:space="0" w:color="000000"/>
            </w:tcBorders>
            <w:tcMar>
              <w:top w:w="120" w:type="dxa"/>
              <w:left w:w="0" w:type="dxa"/>
              <w:bottom w:w="80" w:type="dxa"/>
              <w:right w:w="40" w:type="dxa"/>
            </w:tcMar>
          </w:tcPr>
          <w:p w14:paraId="5DC587F2" w14:textId="77777777" w:rsidR="0089264D" w:rsidRPr="00B40C4C" w:rsidRDefault="0089264D" w:rsidP="00785B79">
            <w:r w:rsidRPr="00B40C4C">
              <w:t>Utbytte fra Equinor ASA</w:t>
            </w:r>
            <w:r w:rsidRPr="00B40C4C">
              <w:tab/>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FD3FAD" w14:textId="77777777" w:rsidR="0089264D" w:rsidRPr="00FC6908" w:rsidRDefault="0089264D" w:rsidP="00785B79">
            <w:pPr>
              <w:rPr>
                <w:sz w:val="18"/>
                <w:szCs w:val="18"/>
              </w:rPr>
            </w:pPr>
            <w:r w:rsidRPr="00FC6908">
              <w:rPr>
                <w:sz w:val="18"/>
                <w:szCs w:val="18"/>
              </w:rPr>
              <w:t>20 057</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80DE35" w14:textId="77777777" w:rsidR="0089264D" w:rsidRPr="00FC6908" w:rsidRDefault="0089264D" w:rsidP="00785B79">
            <w:pPr>
              <w:rPr>
                <w:sz w:val="18"/>
                <w:szCs w:val="18"/>
              </w:rPr>
            </w:pPr>
            <w:r w:rsidRPr="00FC6908">
              <w:rPr>
                <w:sz w:val="18"/>
                <w:szCs w:val="18"/>
              </w:rPr>
              <w:t>15 030</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D99BF4" w14:textId="77777777" w:rsidR="0089264D" w:rsidRPr="00FC6908" w:rsidRDefault="0089264D" w:rsidP="00785B79">
            <w:pPr>
              <w:rPr>
                <w:sz w:val="18"/>
                <w:szCs w:val="18"/>
              </w:rPr>
            </w:pPr>
            <w:r w:rsidRPr="00FC6908">
              <w:rPr>
                <w:sz w:val="18"/>
                <w:szCs w:val="18"/>
              </w:rPr>
              <w:t>10 494</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40AD7E" w14:textId="77777777" w:rsidR="0089264D" w:rsidRPr="00FC6908" w:rsidRDefault="0089264D" w:rsidP="00785B79">
            <w:pPr>
              <w:rPr>
                <w:sz w:val="18"/>
                <w:szCs w:val="18"/>
              </w:rPr>
            </w:pPr>
            <w:r w:rsidRPr="00FC6908">
              <w:rPr>
                <w:sz w:val="18"/>
                <w:szCs w:val="18"/>
              </w:rPr>
              <w:t>35 258</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4C8A0C" w14:textId="77777777" w:rsidR="0089264D" w:rsidRPr="00FC6908" w:rsidRDefault="0089264D" w:rsidP="00785B79">
            <w:pPr>
              <w:rPr>
                <w:sz w:val="18"/>
                <w:szCs w:val="18"/>
              </w:rPr>
            </w:pPr>
            <w:r w:rsidRPr="00FC6908">
              <w:rPr>
                <w:sz w:val="18"/>
                <w:szCs w:val="18"/>
              </w:rPr>
              <w:t>78 309</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1758CEF2" w14:textId="77777777" w:rsidR="0089264D" w:rsidRPr="00FC6908" w:rsidRDefault="0089264D" w:rsidP="00785B79">
            <w:pPr>
              <w:rPr>
                <w:sz w:val="18"/>
                <w:szCs w:val="18"/>
              </w:rPr>
            </w:pPr>
            <w:r w:rsidRPr="00FC6908">
              <w:rPr>
                <w:sz w:val="18"/>
                <w:szCs w:val="18"/>
              </w:rPr>
              <w:t>38 265</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4507D28F" w14:textId="77777777" w:rsidR="0089264D" w:rsidRPr="00FC6908" w:rsidRDefault="0089264D" w:rsidP="00785B79">
            <w:pPr>
              <w:rPr>
                <w:sz w:val="18"/>
                <w:szCs w:val="18"/>
              </w:rPr>
            </w:pPr>
            <w:r w:rsidRPr="00FC6908">
              <w:rPr>
                <w:sz w:val="18"/>
                <w:szCs w:val="18"/>
              </w:rPr>
              <w:t>63 381</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58259E13" w14:textId="77777777" w:rsidR="0089264D" w:rsidRPr="00FC6908" w:rsidRDefault="0089264D" w:rsidP="00785B79">
            <w:pPr>
              <w:rPr>
                <w:sz w:val="18"/>
                <w:szCs w:val="18"/>
              </w:rPr>
            </w:pPr>
            <w:r w:rsidRPr="00FC6908">
              <w:rPr>
                <w:sz w:val="18"/>
                <w:szCs w:val="18"/>
              </w:rPr>
              <w:t>27 768</w:t>
            </w:r>
          </w:p>
        </w:tc>
      </w:tr>
      <w:tr w:rsidR="00446E55" w:rsidRPr="00B40C4C" w14:paraId="7C581A27" w14:textId="77777777" w:rsidTr="00FC6908">
        <w:trPr>
          <w:gridAfter w:val="2"/>
          <w:wAfter w:w="73" w:type="dxa"/>
          <w:trHeight w:val="620"/>
        </w:trPr>
        <w:tc>
          <w:tcPr>
            <w:tcW w:w="2694" w:type="dxa"/>
            <w:tcBorders>
              <w:top w:val="nil"/>
              <w:left w:val="nil"/>
              <w:bottom w:val="nil"/>
              <w:right w:val="single" w:sz="4" w:space="0" w:color="000000"/>
            </w:tcBorders>
            <w:tcMar>
              <w:top w:w="120" w:type="dxa"/>
              <w:left w:w="0" w:type="dxa"/>
              <w:bottom w:w="80" w:type="dxa"/>
              <w:right w:w="40" w:type="dxa"/>
            </w:tcMar>
          </w:tcPr>
          <w:p w14:paraId="24C7FC8C" w14:textId="77777777" w:rsidR="0089264D" w:rsidRPr="00B40C4C" w:rsidRDefault="0089264D" w:rsidP="00785B79">
            <w:r w:rsidRPr="00B40C4C">
              <w:t>Inntekter fra statlig petroleumsvirksomhet</w:t>
            </w:r>
            <w:r w:rsidRPr="00B40C4C">
              <w:tab/>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3045CD" w14:textId="77777777" w:rsidR="0089264D" w:rsidRPr="00FC6908" w:rsidRDefault="0089264D" w:rsidP="00785B79">
            <w:pPr>
              <w:rPr>
                <w:sz w:val="18"/>
                <w:szCs w:val="18"/>
              </w:rPr>
            </w:pPr>
            <w:r w:rsidRPr="00FC6908">
              <w:rPr>
                <w:sz w:val="18"/>
                <w:szCs w:val="18"/>
              </w:rPr>
              <w:t>122 809</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F29322" w14:textId="77777777" w:rsidR="0089264D" w:rsidRPr="00FC6908" w:rsidRDefault="0089264D" w:rsidP="00785B79">
            <w:pPr>
              <w:rPr>
                <w:sz w:val="18"/>
                <w:szCs w:val="18"/>
              </w:rPr>
            </w:pPr>
            <w:r w:rsidRPr="00FC6908">
              <w:rPr>
                <w:sz w:val="18"/>
                <w:szCs w:val="18"/>
              </w:rPr>
              <w:t>83 988</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0321AB" w14:textId="77777777" w:rsidR="0089264D" w:rsidRPr="00FC6908" w:rsidRDefault="0089264D" w:rsidP="00785B79">
            <w:pPr>
              <w:rPr>
                <w:sz w:val="18"/>
                <w:szCs w:val="18"/>
              </w:rPr>
            </w:pPr>
            <w:r w:rsidRPr="00FC6908">
              <w:rPr>
                <w:sz w:val="18"/>
                <w:szCs w:val="18"/>
              </w:rPr>
              <w:t>209 902</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2F7E4E" w14:textId="77777777" w:rsidR="0089264D" w:rsidRPr="00FC6908" w:rsidRDefault="0089264D" w:rsidP="00785B79">
            <w:pPr>
              <w:rPr>
                <w:sz w:val="18"/>
                <w:szCs w:val="18"/>
              </w:rPr>
            </w:pPr>
            <w:r w:rsidRPr="00FC6908">
              <w:rPr>
                <w:sz w:val="18"/>
                <w:szCs w:val="18"/>
              </w:rPr>
              <w:t>557 412</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0D575F" w14:textId="77777777" w:rsidR="0089264D" w:rsidRPr="00FC6908" w:rsidRDefault="0089264D" w:rsidP="00785B79">
            <w:pPr>
              <w:rPr>
                <w:sz w:val="18"/>
                <w:szCs w:val="18"/>
              </w:rPr>
            </w:pPr>
            <w:r w:rsidRPr="00FC6908">
              <w:rPr>
                <w:sz w:val="18"/>
                <w:szCs w:val="18"/>
              </w:rPr>
              <w:t>306 906</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54DD939A" w14:textId="77777777" w:rsidR="0089264D" w:rsidRPr="00FC6908" w:rsidRDefault="0089264D" w:rsidP="00785B79">
            <w:pPr>
              <w:rPr>
                <w:sz w:val="18"/>
                <w:szCs w:val="18"/>
              </w:rPr>
            </w:pPr>
            <w:r w:rsidRPr="00FC6908">
              <w:rPr>
                <w:sz w:val="18"/>
                <w:szCs w:val="18"/>
              </w:rPr>
              <w:t>328 300</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53746EB6" w14:textId="77777777" w:rsidR="0089264D" w:rsidRPr="00FC6908" w:rsidRDefault="0089264D" w:rsidP="00785B79">
            <w:pPr>
              <w:rPr>
                <w:sz w:val="18"/>
                <w:szCs w:val="18"/>
              </w:rPr>
            </w:pPr>
            <w:r w:rsidRPr="00FC6908">
              <w:rPr>
                <w:sz w:val="18"/>
                <w:szCs w:val="18"/>
              </w:rPr>
              <w:t>230 500</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34C81EF3" w14:textId="77777777" w:rsidR="0089264D" w:rsidRPr="00FC6908" w:rsidRDefault="0089264D" w:rsidP="00785B79">
            <w:pPr>
              <w:rPr>
                <w:sz w:val="18"/>
                <w:szCs w:val="18"/>
              </w:rPr>
            </w:pPr>
            <w:r w:rsidRPr="00FC6908">
              <w:rPr>
                <w:sz w:val="18"/>
                <w:szCs w:val="18"/>
              </w:rPr>
              <w:t>256 100</w:t>
            </w:r>
          </w:p>
        </w:tc>
      </w:tr>
      <w:tr w:rsidR="00446E55" w:rsidRPr="00B40C4C" w14:paraId="7B3DC280"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5AF04E1E" w14:textId="77777777" w:rsidR="0089264D" w:rsidRPr="00B40C4C" w:rsidRDefault="0089264D" w:rsidP="00785B79">
            <w:r w:rsidRPr="00B40C4C">
              <w:t>Utgifter til statlig petroleumsvirksomhet</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FF1A9CB" w14:textId="77777777" w:rsidR="0089264D" w:rsidRPr="00FC6908" w:rsidRDefault="0089264D" w:rsidP="00785B79">
            <w:pPr>
              <w:rPr>
                <w:sz w:val="18"/>
                <w:szCs w:val="18"/>
              </w:rPr>
            </w:pPr>
            <w:r w:rsidRPr="00FC6908">
              <w:rPr>
                <w:sz w:val="18"/>
                <w:szCs w:val="18"/>
              </w:rPr>
              <w:t>-26 331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50BA2DF" w14:textId="77777777" w:rsidR="0089264D" w:rsidRPr="00FC6908" w:rsidRDefault="0089264D" w:rsidP="00785B79">
            <w:pPr>
              <w:rPr>
                <w:sz w:val="18"/>
                <w:szCs w:val="18"/>
              </w:rPr>
            </w:pPr>
            <w:r w:rsidRPr="00FC6908">
              <w:rPr>
                <w:sz w:val="18"/>
                <w:szCs w:val="18"/>
              </w:rPr>
              <w:t>-27 601</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A73FB7C" w14:textId="77777777" w:rsidR="0089264D" w:rsidRPr="00FC6908" w:rsidRDefault="0089264D" w:rsidP="00785B79">
            <w:pPr>
              <w:rPr>
                <w:sz w:val="18"/>
                <w:szCs w:val="18"/>
              </w:rPr>
            </w:pPr>
            <w:r w:rsidRPr="00FC6908">
              <w:rPr>
                <w:sz w:val="18"/>
                <w:szCs w:val="18"/>
              </w:rPr>
              <w:t>-24 732</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E839FE9" w14:textId="77777777" w:rsidR="0089264D" w:rsidRPr="00FC6908" w:rsidRDefault="0089264D" w:rsidP="00785B79">
            <w:pPr>
              <w:rPr>
                <w:sz w:val="18"/>
                <w:szCs w:val="18"/>
              </w:rPr>
            </w:pPr>
            <w:r w:rsidRPr="00FC6908">
              <w:rPr>
                <w:sz w:val="18"/>
                <w:szCs w:val="18"/>
              </w:rPr>
              <w:t>-28 378</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A9A7BA5" w14:textId="77777777" w:rsidR="0089264D" w:rsidRPr="00FC6908" w:rsidRDefault="0089264D" w:rsidP="00785B79">
            <w:pPr>
              <w:rPr>
                <w:sz w:val="18"/>
                <w:szCs w:val="18"/>
              </w:rPr>
            </w:pPr>
            <w:r w:rsidRPr="00FC6908">
              <w:rPr>
                <w:sz w:val="18"/>
                <w:szCs w:val="18"/>
              </w:rPr>
              <w:t>-30 396</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3864626" w14:textId="77777777" w:rsidR="0089264D" w:rsidRPr="00FC6908" w:rsidRDefault="0089264D" w:rsidP="00785B79">
            <w:pPr>
              <w:rPr>
                <w:sz w:val="18"/>
                <w:szCs w:val="18"/>
              </w:rPr>
            </w:pPr>
            <w:r w:rsidRPr="00FC6908">
              <w:rPr>
                <w:sz w:val="18"/>
                <w:szCs w:val="18"/>
              </w:rPr>
              <w:t>-26 000</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3E1E83" w14:textId="77777777" w:rsidR="0089264D" w:rsidRPr="00FC6908" w:rsidRDefault="0089264D" w:rsidP="00785B79">
            <w:pPr>
              <w:rPr>
                <w:sz w:val="18"/>
                <w:szCs w:val="18"/>
              </w:rPr>
            </w:pPr>
            <w:r w:rsidRPr="00FC6908">
              <w:rPr>
                <w:sz w:val="18"/>
                <w:szCs w:val="18"/>
              </w:rPr>
              <w:t>-30 100</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4725410F" w14:textId="77777777" w:rsidR="0089264D" w:rsidRPr="00FC6908" w:rsidRDefault="0089264D" w:rsidP="00785B79">
            <w:pPr>
              <w:rPr>
                <w:sz w:val="18"/>
                <w:szCs w:val="18"/>
              </w:rPr>
            </w:pPr>
            <w:r w:rsidRPr="00FC6908">
              <w:rPr>
                <w:sz w:val="18"/>
                <w:szCs w:val="18"/>
              </w:rPr>
              <w:t>-29 600</w:t>
            </w:r>
          </w:p>
        </w:tc>
      </w:tr>
      <w:tr w:rsidR="00446E55" w:rsidRPr="00B40C4C" w14:paraId="33B6D965" w14:textId="77777777" w:rsidTr="00FC6908">
        <w:trPr>
          <w:gridAfter w:val="2"/>
          <w:wAfter w:w="73" w:type="dxa"/>
          <w:trHeight w:val="62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0B5B9CF1" w14:textId="77777777" w:rsidR="0089264D" w:rsidRPr="00B40C4C" w:rsidRDefault="0089264D" w:rsidP="00785B79">
            <w:r w:rsidRPr="00B40C4C">
              <w:t>Netto kontantstrøm fra petroleumsvirksomheten</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4A08784" w14:textId="77777777" w:rsidR="0089264D" w:rsidRPr="00FC6908" w:rsidRDefault="0089264D" w:rsidP="00785B79">
            <w:pPr>
              <w:rPr>
                <w:sz w:val="18"/>
                <w:szCs w:val="18"/>
              </w:rPr>
            </w:pPr>
            <w:r w:rsidRPr="00FC6908">
              <w:rPr>
                <w:sz w:val="18"/>
                <w:szCs w:val="18"/>
              </w:rPr>
              <w:t>256 915</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D7BB51C" w14:textId="77777777" w:rsidR="0089264D" w:rsidRPr="00FC6908" w:rsidRDefault="0089264D" w:rsidP="00785B79">
            <w:pPr>
              <w:rPr>
                <w:sz w:val="18"/>
                <w:szCs w:val="18"/>
              </w:rPr>
            </w:pPr>
            <w:r w:rsidRPr="00FC6908">
              <w:rPr>
                <w:sz w:val="18"/>
                <w:szCs w:val="18"/>
              </w:rPr>
              <w:t>106 825</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DDFCB0F" w14:textId="77777777" w:rsidR="0089264D" w:rsidRPr="00FC6908" w:rsidRDefault="0089264D" w:rsidP="00785B79">
            <w:pPr>
              <w:rPr>
                <w:sz w:val="18"/>
                <w:szCs w:val="18"/>
              </w:rPr>
            </w:pPr>
            <w:r w:rsidRPr="00FC6908">
              <w:rPr>
                <w:sz w:val="18"/>
                <w:szCs w:val="18"/>
              </w:rPr>
              <w:t>287 513</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D7E0121" w14:textId="77777777" w:rsidR="0089264D" w:rsidRPr="00FC6908" w:rsidRDefault="0089264D" w:rsidP="00785B79">
            <w:pPr>
              <w:rPr>
                <w:sz w:val="18"/>
                <w:szCs w:val="18"/>
              </w:rPr>
            </w:pPr>
            <w:r w:rsidRPr="00FC6908">
              <w:rPr>
                <w:sz w:val="18"/>
                <w:szCs w:val="18"/>
              </w:rPr>
              <w:t>1 285 223</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5FDFA13" w14:textId="77777777" w:rsidR="0089264D" w:rsidRPr="00FC6908" w:rsidRDefault="0089264D" w:rsidP="00785B79">
            <w:pPr>
              <w:rPr>
                <w:sz w:val="18"/>
                <w:szCs w:val="18"/>
              </w:rPr>
            </w:pPr>
            <w:r w:rsidRPr="00FC6908">
              <w:rPr>
                <w:sz w:val="18"/>
                <w:szCs w:val="18"/>
              </w:rPr>
              <w:t>978 064</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B6F6F62" w14:textId="77777777" w:rsidR="0089264D" w:rsidRPr="00FC6908" w:rsidRDefault="0089264D" w:rsidP="00785B79">
            <w:pPr>
              <w:rPr>
                <w:sz w:val="18"/>
                <w:szCs w:val="18"/>
              </w:rPr>
            </w:pPr>
            <w:r w:rsidRPr="00FC6908">
              <w:rPr>
                <w:sz w:val="18"/>
                <w:szCs w:val="18"/>
              </w:rPr>
              <w:t>832 166</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D11038E" w14:textId="77777777" w:rsidR="0089264D" w:rsidRPr="00FC6908" w:rsidRDefault="0089264D" w:rsidP="00785B79">
            <w:pPr>
              <w:rPr>
                <w:sz w:val="18"/>
                <w:szCs w:val="18"/>
              </w:rPr>
            </w:pPr>
            <w:r w:rsidRPr="00FC6908">
              <w:rPr>
                <w:sz w:val="18"/>
                <w:szCs w:val="18"/>
              </w:rPr>
              <w:t>680 379</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00C2294B" w14:textId="77777777" w:rsidR="0089264D" w:rsidRPr="00FC6908" w:rsidRDefault="0089264D" w:rsidP="00785B79">
            <w:pPr>
              <w:rPr>
                <w:sz w:val="18"/>
                <w:szCs w:val="18"/>
              </w:rPr>
            </w:pPr>
            <w:r w:rsidRPr="00FC6908">
              <w:rPr>
                <w:sz w:val="18"/>
                <w:szCs w:val="18"/>
              </w:rPr>
              <w:t xml:space="preserve"> 642 769</w:t>
            </w:r>
          </w:p>
        </w:tc>
      </w:tr>
      <w:tr w:rsidR="00446E55" w:rsidRPr="00B40C4C" w14:paraId="642FCDAA" w14:textId="77777777" w:rsidTr="00FC6908">
        <w:trPr>
          <w:gridAfter w:val="2"/>
          <w:wAfter w:w="73" w:type="dxa"/>
          <w:trHeight w:val="62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08BEC58C" w14:textId="77777777" w:rsidR="0089264D" w:rsidRPr="00B40C4C" w:rsidRDefault="0089264D" w:rsidP="00785B79">
            <w:r w:rsidRPr="00B40C4C">
              <w:t>Overskudd før overføring til Statens pensjonsfond utland</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9AD4046" w14:textId="77777777" w:rsidR="0089264D" w:rsidRPr="00FC6908" w:rsidRDefault="0089264D" w:rsidP="00785B79">
            <w:pPr>
              <w:rPr>
                <w:sz w:val="18"/>
                <w:szCs w:val="18"/>
              </w:rPr>
            </w:pPr>
            <w:r w:rsidRPr="00FC6908">
              <w:rPr>
                <w:sz w:val="18"/>
                <w:szCs w:val="18"/>
              </w:rPr>
              <w:t>29 292</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87864D" w14:textId="77777777" w:rsidR="0089264D" w:rsidRPr="00FC6908" w:rsidRDefault="0089264D" w:rsidP="00785B79">
            <w:pPr>
              <w:rPr>
                <w:sz w:val="18"/>
                <w:szCs w:val="18"/>
              </w:rPr>
            </w:pPr>
            <w:r w:rsidRPr="00FC6908">
              <w:rPr>
                <w:sz w:val="18"/>
                <w:szCs w:val="18"/>
              </w:rPr>
              <w:t>-263 701</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837F108" w14:textId="77777777" w:rsidR="0089264D" w:rsidRPr="00FC6908" w:rsidRDefault="0089264D" w:rsidP="00785B79">
            <w:pPr>
              <w:rPr>
                <w:sz w:val="18"/>
                <w:szCs w:val="18"/>
              </w:rPr>
            </w:pPr>
            <w:r w:rsidRPr="00FC6908">
              <w:rPr>
                <w:sz w:val="18"/>
                <w:szCs w:val="18"/>
              </w:rPr>
              <w:t>-81 456</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52692D0" w14:textId="77777777" w:rsidR="0089264D" w:rsidRPr="00FC6908" w:rsidRDefault="0089264D" w:rsidP="00785B79">
            <w:pPr>
              <w:rPr>
                <w:sz w:val="18"/>
                <w:szCs w:val="18"/>
              </w:rPr>
            </w:pPr>
            <w:r w:rsidRPr="00FC6908">
              <w:rPr>
                <w:sz w:val="18"/>
                <w:szCs w:val="18"/>
              </w:rPr>
              <w:t>1 002 480</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3DB220F" w14:textId="77777777" w:rsidR="0089264D" w:rsidRPr="00FC6908" w:rsidRDefault="0089264D" w:rsidP="00785B79">
            <w:pPr>
              <w:rPr>
                <w:sz w:val="18"/>
                <w:szCs w:val="18"/>
              </w:rPr>
            </w:pPr>
            <w:r w:rsidRPr="00FC6908">
              <w:rPr>
                <w:sz w:val="18"/>
                <w:szCs w:val="18"/>
              </w:rPr>
              <w:t>687 601</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8B673E3" w14:textId="77777777" w:rsidR="0089264D" w:rsidRPr="00FC6908" w:rsidRDefault="0089264D" w:rsidP="00785B79">
            <w:pPr>
              <w:rPr>
                <w:sz w:val="18"/>
                <w:szCs w:val="18"/>
              </w:rPr>
            </w:pPr>
            <w:r w:rsidRPr="00FC6908">
              <w:rPr>
                <w:sz w:val="18"/>
                <w:szCs w:val="18"/>
              </w:rPr>
              <w:t>495 681</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A88AE86" w14:textId="77777777" w:rsidR="0089264D" w:rsidRPr="00FC6908" w:rsidRDefault="0089264D" w:rsidP="00785B79">
            <w:pPr>
              <w:rPr>
                <w:sz w:val="18"/>
                <w:szCs w:val="18"/>
              </w:rPr>
            </w:pPr>
            <w:r w:rsidRPr="00FC6908">
              <w:rPr>
                <w:sz w:val="18"/>
                <w:szCs w:val="18"/>
              </w:rPr>
              <w:t>332 570</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089C031B" w14:textId="77777777" w:rsidR="0089264D" w:rsidRPr="00FC6908" w:rsidRDefault="0089264D" w:rsidP="00785B79">
            <w:pPr>
              <w:rPr>
                <w:sz w:val="18"/>
                <w:szCs w:val="18"/>
              </w:rPr>
            </w:pPr>
            <w:r w:rsidRPr="00FC6908">
              <w:rPr>
                <w:sz w:val="18"/>
                <w:szCs w:val="18"/>
              </w:rPr>
              <w:t>229 121</w:t>
            </w:r>
          </w:p>
        </w:tc>
      </w:tr>
      <w:tr w:rsidR="00446E55" w:rsidRPr="00B40C4C" w14:paraId="31943550" w14:textId="77777777" w:rsidTr="00FC6908">
        <w:trPr>
          <w:gridAfter w:val="2"/>
          <w:wAfter w:w="73" w:type="dxa"/>
          <w:trHeight w:val="380"/>
        </w:trPr>
        <w:tc>
          <w:tcPr>
            <w:tcW w:w="2694" w:type="dxa"/>
            <w:tcBorders>
              <w:top w:val="nil"/>
              <w:left w:val="nil"/>
              <w:bottom w:val="nil"/>
              <w:right w:val="single" w:sz="4" w:space="0" w:color="000000"/>
            </w:tcBorders>
            <w:tcMar>
              <w:top w:w="120" w:type="dxa"/>
              <w:left w:w="0" w:type="dxa"/>
              <w:bottom w:w="80" w:type="dxa"/>
              <w:right w:w="40" w:type="dxa"/>
            </w:tcMar>
          </w:tcPr>
          <w:p w14:paraId="18F1EF11" w14:textId="77777777" w:rsidR="0089264D" w:rsidRPr="00B40C4C" w:rsidRDefault="0089264D" w:rsidP="00785B79">
            <w:r w:rsidRPr="00B40C4C">
              <w:t>Utlån og avdrag, brutto</w:t>
            </w:r>
            <w:r w:rsidRPr="00B40C4C">
              <w:tab/>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6D1FC4" w14:textId="77777777" w:rsidR="0089264D" w:rsidRPr="00FC6908" w:rsidRDefault="0089264D" w:rsidP="00785B79">
            <w:pPr>
              <w:rPr>
                <w:sz w:val="18"/>
                <w:szCs w:val="18"/>
              </w:rPr>
            </w:pPr>
            <w:r w:rsidRPr="00FC6908">
              <w:rPr>
                <w:sz w:val="18"/>
                <w:szCs w:val="18"/>
              </w:rPr>
              <w:t>187 253</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686BB5" w14:textId="77777777" w:rsidR="0089264D" w:rsidRPr="00FC6908" w:rsidRDefault="0089264D" w:rsidP="00785B79">
            <w:pPr>
              <w:rPr>
                <w:sz w:val="18"/>
                <w:szCs w:val="18"/>
              </w:rPr>
            </w:pPr>
            <w:r w:rsidRPr="00FC6908">
              <w:rPr>
                <w:sz w:val="18"/>
                <w:szCs w:val="18"/>
              </w:rPr>
              <w:t>207 255</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F8DFDC" w14:textId="77777777" w:rsidR="0089264D" w:rsidRPr="00FC6908" w:rsidRDefault="0089264D" w:rsidP="00785B79">
            <w:pPr>
              <w:rPr>
                <w:sz w:val="18"/>
                <w:szCs w:val="18"/>
              </w:rPr>
            </w:pPr>
            <w:r w:rsidRPr="00FC6908">
              <w:rPr>
                <w:sz w:val="18"/>
                <w:szCs w:val="18"/>
              </w:rPr>
              <w:t>221 288</w:t>
            </w:r>
          </w:p>
        </w:tc>
        <w:tc>
          <w:tcPr>
            <w:tcW w:w="851"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B0E458" w14:textId="77777777" w:rsidR="0089264D" w:rsidRPr="00FC6908" w:rsidRDefault="0089264D" w:rsidP="00785B79">
            <w:pPr>
              <w:rPr>
                <w:sz w:val="18"/>
                <w:szCs w:val="18"/>
              </w:rPr>
            </w:pPr>
            <w:r w:rsidRPr="00FC6908">
              <w:rPr>
                <w:sz w:val="18"/>
                <w:szCs w:val="18"/>
              </w:rPr>
              <w:t>245 527</w:t>
            </w:r>
          </w:p>
        </w:tc>
        <w:tc>
          <w:tcPr>
            <w:tcW w:w="85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34F3B1" w14:textId="77777777" w:rsidR="0089264D" w:rsidRPr="00FC6908" w:rsidRDefault="0089264D" w:rsidP="00785B79">
            <w:pPr>
              <w:rPr>
                <w:sz w:val="18"/>
                <w:szCs w:val="18"/>
              </w:rPr>
            </w:pPr>
            <w:r w:rsidRPr="00FC6908">
              <w:rPr>
                <w:sz w:val="18"/>
                <w:szCs w:val="18"/>
              </w:rPr>
              <w:t>308 244</w:t>
            </w:r>
          </w:p>
        </w:tc>
        <w:tc>
          <w:tcPr>
            <w:tcW w:w="851"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72757A1B" w14:textId="77777777" w:rsidR="0089264D" w:rsidRPr="00FC6908" w:rsidRDefault="0089264D" w:rsidP="00785B79">
            <w:pPr>
              <w:rPr>
                <w:sz w:val="18"/>
                <w:szCs w:val="18"/>
              </w:rPr>
            </w:pPr>
            <w:r w:rsidRPr="00FC6908">
              <w:rPr>
                <w:sz w:val="18"/>
                <w:szCs w:val="18"/>
              </w:rPr>
              <w:t>225 977</w:t>
            </w:r>
          </w:p>
        </w:tc>
        <w:tc>
          <w:tcPr>
            <w:tcW w:w="850" w:type="dxa"/>
            <w:gridSpan w:val="2"/>
            <w:tcBorders>
              <w:top w:val="nil"/>
              <w:left w:val="single" w:sz="4" w:space="0" w:color="000000"/>
              <w:bottom w:val="nil"/>
              <w:right w:val="single" w:sz="4" w:space="0" w:color="000000"/>
            </w:tcBorders>
            <w:tcMar>
              <w:top w:w="120" w:type="dxa"/>
              <w:left w:w="0" w:type="dxa"/>
              <w:bottom w:w="80" w:type="dxa"/>
              <w:right w:w="40" w:type="dxa"/>
            </w:tcMar>
            <w:vAlign w:val="bottom"/>
          </w:tcPr>
          <w:p w14:paraId="1FDA4F7A" w14:textId="77777777" w:rsidR="0089264D" w:rsidRPr="00FC6908" w:rsidRDefault="0089264D" w:rsidP="00785B79">
            <w:pPr>
              <w:rPr>
                <w:sz w:val="18"/>
                <w:szCs w:val="18"/>
              </w:rPr>
            </w:pPr>
            <w:r w:rsidRPr="00FC6908">
              <w:rPr>
                <w:sz w:val="18"/>
                <w:szCs w:val="18"/>
              </w:rPr>
              <w:t>282 819</w:t>
            </w:r>
          </w:p>
        </w:tc>
        <w:tc>
          <w:tcPr>
            <w:tcW w:w="851" w:type="dxa"/>
            <w:gridSpan w:val="2"/>
            <w:tcBorders>
              <w:top w:val="nil"/>
              <w:left w:val="single" w:sz="4" w:space="0" w:color="000000"/>
              <w:bottom w:val="nil"/>
              <w:right w:val="nil"/>
            </w:tcBorders>
            <w:tcMar>
              <w:top w:w="120" w:type="dxa"/>
              <w:left w:w="0" w:type="dxa"/>
              <w:bottom w:w="80" w:type="dxa"/>
              <w:right w:w="40" w:type="dxa"/>
            </w:tcMar>
            <w:vAlign w:val="bottom"/>
          </w:tcPr>
          <w:p w14:paraId="1527C3EE" w14:textId="77777777" w:rsidR="0089264D" w:rsidRPr="00FC6908" w:rsidRDefault="0089264D" w:rsidP="00785B79">
            <w:pPr>
              <w:rPr>
                <w:sz w:val="18"/>
                <w:szCs w:val="18"/>
              </w:rPr>
            </w:pPr>
            <w:r w:rsidRPr="00FC6908">
              <w:rPr>
                <w:sz w:val="18"/>
                <w:szCs w:val="18"/>
              </w:rPr>
              <w:t>307 277</w:t>
            </w:r>
          </w:p>
        </w:tc>
      </w:tr>
      <w:tr w:rsidR="00446E55" w:rsidRPr="00B40C4C" w14:paraId="2D1AB5E1"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1DCE0C37" w14:textId="77777777" w:rsidR="0089264D" w:rsidRPr="00B40C4C" w:rsidRDefault="0089264D" w:rsidP="00785B79">
            <w:r w:rsidRPr="00B40C4C">
              <w:t xml:space="preserve">Tilbakebetalinger </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4B75EC5" w14:textId="77777777" w:rsidR="0089264D" w:rsidRPr="00FC6908" w:rsidRDefault="0089264D" w:rsidP="00785B79">
            <w:pPr>
              <w:rPr>
                <w:sz w:val="18"/>
                <w:szCs w:val="18"/>
              </w:rPr>
            </w:pPr>
            <w:r w:rsidRPr="00FC6908">
              <w:rPr>
                <w:sz w:val="18"/>
                <w:szCs w:val="18"/>
              </w:rPr>
              <w:t>115 117</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BB554E" w14:textId="77777777" w:rsidR="0089264D" w:rsidRPr="00FC6908" w:rsidRDefault="0089264D" w:rsidP="00785B79">
            <w:pPr>
              <w:rPr>
                <w:sz w:val="18"/>
                <w:szCs w:val="18"/>
              </w:rPr>
            </w:pPr>
            <w:r w:rsidRPr="00FC6908">
              <w:rPr>
                <w:sz w:val="18"/>
                <w:szCs w:val="18"/>
              </w:rPr>
              <w:t>141 342</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2C44B7A" w14:textId="77777777" w:rsidR="0089264D" w:rsidRPr="00FC6908" w:rsidRDefault="0089264D" w:rsidP="00785B79">
            <w:pPr>
              <w:rPr>
                <w:sz w:val="18"/>
                <w:szCs w:val="18"/>
              </w:rPr>
            </w:pPr>
            <w:r w:rsidRPr="00FC6908">
              <w:rPr>
                <w:sz w:val="18"/>
                <w:szCs w:val="18"/>
              </w:rPr>
              <w:t>137 931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F9085B9" w14:textId="77777777" w:rsidR="0089264D" w:rsidRPr="00FC6908" w:rsidRDefault="0089264D" w:rsidP="00785B79">
            <w:pPr>
              <w:rPr>
                <w:sz w:val="18"/>
                <w:szCs w:val="18"/>
              </w:rPr>
            </w:pPr>
            <w:r w:rsidRPr="00FC6908">
              <w:rPr>
                <w:sz w:val="18"/>
                <w:szCs w:val="18"/>
              </w:rPr>
              <w:t>144 127</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66F488" w14:textId="77777777" w:rsidR="0089264D" w:rsidRPr="00FC6908" w:rsidRDefault="0089264D" w:rsidP="00785B79">
            <w:pPr>
              <w:rPr>
                <w:sz w:val="18"/>
                <w:szCs w:val="18"/>
              </w:rPr>
            </w:pPr>
            <w:r w:rsidRPr="00FC6908">
              <w:rPr>
                <w:sz w:val="18"/>
                <w:szCs w:val="18"/>
              </w:rPr>
              <w:t>290 457</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BFD5A9" w14:textId="77777777" w:rsidR="0089264D" w:rsidRPr="00FC6908" w:rsidRDefault="0089264D" w:rsidP="00785B79">
            <w:pPr>
              <w:rPr>
                <w:sz w:val="18"/>
                <w:szCs w:val="18"/>
              </w:rPr>
            </w:pPr>
            <w:r w:rsidRPr="00FC6908">
              <w:rPr>
                <w:sz w:val="18"/>
                <w:szCs w:val="18"/>
              </w:rPr>
              <w:t>124 103</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74561E" w14:textId="77777777" w:rsidR="0089264D" w:rsidRPr="00FC6908" w:rsidRDefault="0089264D" w:rsidP="00785B79">
            <w:pPr>
              <w:rPr>
                <w:sz w:val="18"/>
                <w:szCs w:val="18"/>
              </w:rPr>
            </w:pPr>
            <w:r w:rsidRPr="00FC6908">
              <w:rPr>
                <w:sz w:val="18"/>
                <w:szCs w:val="18"/>
              </w:rPr>
              <w:t>165 530</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2186655" w14:textId="77777777" w:rsidR="0089264D" w:rsidRPr="00FC6908" w:rsidRDefault="0089264D" w:rsidP="00785B79">
            <w:pPr>
              <w:rPr>
                <w:sz w:val="18"/>
                <w:szCs w:val="18"/>
              </w:rPr>
            </w:pPr>
            <w:r w:rsidRPr="00FC6908">
              <w:rPr>
                <w:sz w:val="18"/>
                <w:szCs w:val="18"/>
              </w:rPr>
              <w:t>133 176</w:t>
            </w:r>
          </w:p>
        </w:tc>
      </w:tr>
      <w:tr w:rsidR="00446E55" w:rsidRPr="00B40C4C" w14:paraId="23397A8F"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74C03AE6" w14:textId="77777777" w:rsidR="0089264D" w:rsidRPr="00B40C4C" w:rsidRDefault="0089264D" w:rsidP="00785B79">
            <w:r w:rsidRPr="00B40C4C">
              <w:t>Utlån, netto</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DA0724F" w14:textId="77777777" w:rsidR="0089264D" w:rsidRPr="00FC6908" w:rsidRDefault="0089264D" w:rsidP="00785B79">
            <w:pPr>
              <w:rPr>
                <w:sz w:val="18"/>
                <w:szCs w:val="18"/>
              </w:rPr>
            </w:pPr>
            <w:r w:rsidRPr="00FC6908">
              <w:rPr>
                <w:sz w:val="18"/>
                <w:szCs w:val="18"/>
              </w:rPr>
              <w:t>72 137</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F4DF1C7" w14:textId="77777777" w:rsidR="0089264D" w:rsidRPr="00FC6908" w:rsidRDefault="0089264D" w:rsidP="00785B79">
            <w:pPr>
              <w:rPr>
                <w:sz w:val="18"/>
                <w:szCs w:val="18"/>
              </w:rPr>
            </w:pPr>
            <w:r w:rsidRPr="00FC6908">
              <w:rPr>
                <w:sz w:val="18"/>
                <w:szCs w:val="18"/>
              </w:rPr>
              <w:t>65 913</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413828" w14:textId="77777777" w:rsidR="0089264D" w:rsidRPr="00FC6908" w:rsidRDefault="0089264D" w:rsidP="00785B79">
            <w:pPr>
              <w:rPr>
                <w:sz w:val="18"/>
                <w:szCs w:val="18"/>
              </w:rPr>
            </w:pPr>
            <w:r w:rsidRPr="00FC6908">
              <w:rPr>
                <w:sz w:val="18"/>
                <w:szCs w:val="18"/>
              </w:rPr>
              <w:t>83 358</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D1440B4" w14:textId="77777777" w:rsidR="0089264D" w:rsidRPr="00FC6908" w:rsidRDefault="0089264D" w:rsidP="00785B79">
            <w:pPr>
              <w:rPr>
                <w:sz w:val="18"/>
                <w:szCs w:val="18"/>
              </w:rPr>
            </w:pPr>
            <w:r w:rsidRPr="00FC6908">
              <w:rPr>
                <w:sz w:val="18"/>
                <w:szCs w:val="18"/>
              </w:rPr>
              <w:t>101 399</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D0321FE" w14:textId="77777777" w:rsidR="0089264D" w:rsidRPr="00FC6908" w:rsidRDefault="0089264D" w:rsidP="00785B79">
            <w:pPr>
              <w:rPr>
                <w:sz w:val="18"/>
                <w:szCs w:val="18"/>
              </w:rPr>
            </w:pPr>
            <w:r w:rsidRPr="00FC6908">
              <w:rPr>
                <w:sz w:val="18"/>
                <w:szCs w:val="18"/>
              </w:rPr>
              <w:t>17 787</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3BD6A1" w14:textId="77777777" w:rsidR="0089264D" w:rsidRPr="00FC6908" w:rsidRDefault="0089264D" w:rsidP="00785B79">
            <w:pPr>
              <w:rPr>
                <w:sz w:val="18"/>
                <w:szCs w:val="18"/>
              </w:rPr>
            </w:pPr>
            <w:r w:rsidRPr="00FC6908">
              <w:rPr>
                <w:sz w:val="18"/>
                <w:szCs w:val="18"/>
              </w:rPr>
              <w:t>101 874</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A5B1A9" w14:textId="77777777" w:rsidR="0089264D" w:rsidRPr="00FC6908" w:rsidRDefault="0089264D" w:rsidP="00785B79">
            <w:pPr>
              <w:rPr>
                <w:sz w:val="18"/>
                <w:szCs w:val="18"/>
              </w:rPr>
            </w:pPr>
            <w:r w:rsidRPr="00FC6908">
              <w:rPr>
                <w:sz w:val="18"/>
                <w:szCs w:val="18"/>
              </w:rPr>
              <w:t>117 289</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259D6BB3" w14:textId="77777777" w:rsidR="0089264D" w:rsidRPr="00FC6908" w:rsidRDefault="0089264D" w:rsidP="00785B79">
            <w:pPr>
              <w:rPr>
                <w:sz w:val="18"/>
                <w:szCs w:val="18"/>
              </w:rPr>
            </w:pPr>
            <w:r w:rsidRPr="00FC6908">
              <w:rPr>
                <w:sz w:val="18"/>
                <w:szCs w:val="18"/>
              </w:rPr>
              <w:t>174 101</w:t>
            </w:r>
          </w:p>
        </w:tc>
      </w:tr>
      <w:tr w:rsidR="00446E55" w:rsidRPr="00B40C4C" w14:paraId="639B6C51"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6F1F9331" w14:textId="77777777" w:rsidR="0089264D" w:rsidRPr="00B40C4C" w:rsidRDefault="0089264D" w:rsidP="00785B79">
            <w:r w:rsidRPr="00B40C4C">
              <w:t>Overskudd før lånetransaksjoner</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5EB770" w14:textId="77777777" w:rsidR="0089264D" w:rsidRPr="00FC6908" w:rsidRDefault="0089264D" w:rsidP="00785B79">
            <w:pPr>
              <w:rPr>
                <w:sz w:val="18"/>
                <w:szCs w:val="18"/>
              </w:rPr>
            </w:pPr>
            <w:r w:rsidRPr="00FC6908">
              <w:rPr>
                <w:sz w:val="18"/>
                <w:szCs w:val="18"/>
              </w:rPr>
              <w:t>941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1B00840" w14:textId="77777777" w:rsidR="0089264D" w:rsidRPr="00FC6908" w:rsidRDefault="0089264D" w:rsidP="00785B79">
            <w:pPr>
              <w:rPr>
                <w:sz w:val="18"/>
                <w:szCs w:val="18"/>
              </w:rPr>
            </w:pPr>
            <w:r w:rsidRPr="00FC6908">
              <w:rPr>
                <w:sz w:val="18"/>
                <w:szCs w:val="18"/>
              </w:rPr>
              <w:t>46 901</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9393A71" w14:textId="77777777" w:rsidR="0089264D" w:rsidRPr="00FC6908" w:rsidRDefault="0089264D" w:rsidP="00785B79">
            <w:pPr>
              <w:rPr>
                <w:sz w:val="18"/>
                <w:szCs w:val="18"/>
              </w:rPr>
            </w:pPr>
            <w:r w:rsidRPr="00FC6908">
              <w:rPr>
                <w:sz w:val="18"/>
                <w:szCs w:val="18"/>
              </w:rPr>
              <w:t>21 097</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383EDEC" w14:textId="77777777" w:rsidR="0089264D" w:rsidRPr="00FC6908" w:rsidRDefault="0089264D" w:rsidP="00785B79">
            <w:pPr>
              <w:rPr>
                <w:sz w:val="18"/>
                <w:szCs w:val="18"/>
              </w:rPr>
            </w:pPr>
            <w:r w:rsidRPr="00FC6908">
              <w:rPr>
                <w:sz w:val="18"/>
                <w:szCs w:val="18"/>
              </w:rPr>
              <w:t>27 133</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4B4DA6" w14:textId="77777777" w:rsidR="0089264D" w:rsidRPr="00FC6908" w:rsidRDefault="0089264D" w:rsidP="00785B79">
            <w:pPr>
              <w:rPr>
                <w:sz w:val="18"/>
                <w:szCs w:val="18"/>
              </w:rPr>
            </w:pPr>
            <w:r w:rsidRPr="00FC6908">
              <w:rPr>
                <w:sz w:val="18"/>
                <w:szCs w:val="18"/>
              </w:rPr>
              <w:t>-4 246</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EEECE1E" w14:textId="77777777" w:rsidR="0089264D" w:rsidRPr="00FC6908" w:rsidRDefault="0089264D" w:rsidP="00785B79">
            <w:pPr>
              <w:rPr>
                <w:sz w:val="18"/>
                <w:szCs w:val="18"/>
              </w:rPr>
            </w:pPr>
            <w:r w:rsidRPr="00FC6908">
              <w:rPr>
                <w:sz w:val="18"/>
                <w:szCs w:val="18"/>
              </w:rPr>
              <w:t>0</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A66358E" w14:textId="77777777" w:rsidR="0089264D" w:rsidRPr="00FC6908" w:rsidRDefault="0089264D" w:rsidP="00785B79">
            <w:pPr>
              <w:rPr>
                <w:sz w:val="18"/>
                <w:szCs w:val="18"/>
              </w:rPr>
            </w:pPr>
            <w:r w:rsidRPr="00FC6908">
              <w:rPr>
                <w:sz w:val="18"/>
                <w:szCs w:val="18"/>
              </w:rPr>
              <w:t>0</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E216E8F" w14:textId="77777777" w:rsidR="0089264D" w:rsidRPr="00FC6908" w:rsidRDefault="0089264D" w:rsidP="00785B79">
            <w:pPr>
              <w:rPr>
                <w:sz w:val="18"/>
                <w:szCs w:val="18"/>
              </w:rPr>
            </w:pPr>
            <w:r w:rsidRPr="00FC6908">
              <w:rPr>
                <w:sz w:val="18"/>
                <w:szCs w:val="18"/>
              </w:rPr>
              <w:t>0</w:t>
            </w:r>
          </w:p>
        </w:tc>
      </w:tr>
      <w:tr w:rsidR="00446E55" w:rsidRPr="00B40C4C" w14:paraId="470DE9E8" w14:textId="77777777" w:rsidTr="00FC6908">
        <w:trPr>
          <w:gridAfter w:val="2"/>
          <w:wAfter w:w="73" w:type="dxa"/>
          <w:trHeight w:val="380"/>
        </w:trPr>
        <w:tc>
          <w:tcPr>
            <w:tcW w:w="2694" w:type="dxa"/>
            <w:tcBorders>
              <w:top w:val="nil"/>
              <w:left w:val="nil"/>
              <w:bottom w:val="single" w:sz="4" w:space="0" w:color="000000"/>
              <w:right w:val="single" w:sz="4" w:space="0" w:color="000000"/>
            </w:tcBorders>
            <w:tcMar>
              <w:top w:w="120" w:type="dxa"/>
              <w:left w:w="0" w:type="dxa"/>
              <w:bottom w:w="80" w:type="dxa"/>
              <w:right w:w="40" w:type="dxa"/>
            </w:tcMar>
          </w:tcPr>
          <w:p w14:paraId="5C974FBE" w14:textId="77777777" w:rsidR="0089264D" w:rsidRPr="00B40C4C" w:rsidRDefault="0089264D" w:rsidP="00785B79">
            <w:r w:rsidRPr="00B40C4C">
              <w:t>Samlet finansieringsbehov</w:t>
            </w:r>
            <w:r w:rsidRPr="00B40C4C">
              <w:tab/>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3DB1094" w14:textId="77777777" w:rsidR="0089264D" w:rsidRPr="00FC6908" w:rsidRDefault="0089264D" w:rsidP="00785B79">
            <w:pPr>
              <w:rPr>
                <w:sz w:val="18"/>
                <w:szCs w:val="18"/>
              </w:rPr>
            </w:pPr>
            <w:r w:rsidRPr="00FC6908">
              <w:rPr>
                <w:sz w:val="18"/>
                <w:szCs w:val="18"/>
              </w:rPr>
              <w:t>71 195</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617CE76" w14:textId="77777777" w:rsidR="0089264D" w:rsidRPr="00FC6908" w:rsidRDefault="0089264D" w:rsidP="00785B79">
            <w:pPr>
              <w:rPr>
                <w:sz w:val="18"/>
                <w:szCs w:val="18"/>
              </w:rPr>
            </w:pPr>
            <w:r w:rsidRPr="00FC6908">
              <w:rPr>
                <w:sz w:val="18"/>
                <w:szCs w:val="18"/>
              </w:rPr>
              <w:t>19 012</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A5876C3" w14:textId="77777777" w:rsidR="0089264D" w:rsidRPr="00FC6908" w:rsidRDefault="0089264D" w:rsidP="00785B79">
            <w:pPr>
              <w:rPr>
                <w:sz w:val="18"/>
                <w:szCs w:val="18"/>
              </w:rPr>
            </w:pPr>
            <w:r w:rsidRPr="00FC6908">
              <w:rPr>
                <w:sz w:val="18"/>
                <w:szCs w:val="18"/>
              </w:rPr>
              <w:t>62 261</w:t>
            </w:r>
          </w:p>
        </w:tc>
        <w:tc>
          <w:tcPr>
            <w:tcW w:w="851"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ED0CDE9" w14:textId="77777777" w:rsidR="0089264D" w:rsidRPr="00FC6908" w:rsidRDefault="0089264D" w:rsidP="00785B79">
            <w:pPr>
              <w:rPr>
                <w:sz w:val="18"/>
                <w:szCs w:val="18"/>
              </w:rPr>
            </w:pPr>
            <w:r w:rsidRPr="00FC6908">
              <w:rPr>
                <w:sz w:val="18"/>
                <w:szCs w:val="18"/>
              </w:rPr>
              <w:t>74 267</w:t>
            </w:r>
          </w:p>
        </w:tc>
        <w:tc>
          <w:tcPr>
            <w:tcW w:w="85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B7850E4" w14:textId="77777777" w:rsidR="0089264D" w:rsidRPr="00FC6908" w:rsidRDefault="0089264D" w:rsidP="00785B79">
            <w:pPr>
              <w:rPr>
                <w:sz w:val="18"/>
                <w:szCs w:val="18"/>
              </w:rPr>
            </w:pPr>
            <w:r w:rsidRPr="00FC6908">
              <w:rPr>
                <w:sz w:val="18"/>
                <w:szCs w:val="18"/>
              </w:rPr>
              <w:t>22 033</w:t>
            </w:r>
          </w:p>
        </w:tc>
        <w:tc>
          <w:tcPr>
            <w:tcW w:w="851"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1C40E60" w14:textId="77777777" w:rsidR="0089264D" w:rsidRPr="00FC6908" w:rsidRDefault="0089264D" w:rsidP="00785B79">
            <w:pPr>
              <w:rPr>
                <w:sz w:val="18"/>
                <w:szCs w:val="18"/>
              </w:rPr>
            </w:pPr>
            <w:r w:rsidRPr="00FC6908">
              <w:rPr>
                <w:sz w:val="18"/>
                <w:szCs w:val="18"/>
              </w:rPr>
              <w:t>101 874</w:t>
            </w:r>
          </w:p>
        </w:tc>
        <w:tc>
          <w:tcPr>
            <w:tcW w:w="850" w:type="dxa"/>
            <w:gridSpan w:val="2"/>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96840A9" w14:textId="77777777" w:rsidR="0089264D" w:rsidRPr="00FC6908" w:rsidRDefault="0089264D" w:rsidP="00785B79">
            <w:pPr>
              <w:rPr>
                <w:sz w:val="18"/>
                <w:szCs w:val="18"/>
              </w:rPr>
            </w:pPr>
            <w:r w:rsidRPr="00FC6908">
              <w:rPr>
                <w:sz w:val="18"/>
                <w:szCs w:val="18"/>
              </w:rPr>
              <w:t>117 289</w:t>
            </w:r>
          </w:p>
        </w:tc>
        <w:tc>
          <w:tcPr>
            <w:tcW w:w="851"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4F854752" w14:textId="77777777" w:rsidR="0089264D" w:rsidRPr="00FC6908" w:rsidRDefault="0089264D" w:rsidP="00785B79">
            <w:pPr>
              <w:rPr>
                <w:sz w:val="18"/>
                <w:szCs w:val="18"/>
              </w:rPr>
            </w:pPr>
            <w:r w:rsidRPr="00FC6908">
              <w:rPr>
                <w:sz w:val="18"/>
                <w:szCs w:val="18"/>
              </w:rPr>
              <w:t>174 101</w:t>
            </w:r>
          </w:p>
        </w:tc>
      </w:tr>
    </w:tbl>
    <w:p w14:paraId="6F7BC95F" w14:textId="7AE946A8" w:rsidR="009137DA" w:rsidRDefault="009137DA" w:rsidP="00785B79">
      <w:pPr>
        <w:pStyle w:val="tabell-tittel"/>
        <w:rPr>
          <w:vanish/>
        </w:rPr>
      </w:pPr>
      <w:r w:rsidRPr="00B40C4C">
        <w:t>Samlede utgifter etter departement 2019–2025</w:t>
      </w:r>
    </w:p>
    <w:p w14:paraId="74BCB72B" w14:textId="20A60C4C" w:rsidR="0089264D" w:rsidRPr="00B40C4C" w:rsidRDefault="0089264D" w:rsidP="003C3475">
      <w:pPr>
        <w:pStyle w:val="Tabellnavn"/>
      </w:pPr>
      <w:r w:rsidRPr="00B40C4C">
        <w:t>09J3xt2</w:t>
      </w:r>
    </w:p>
    <w:tbl>
      <w:tblPr>
        <w:tblW w:w="9833" w:type="dxa"/>
        <w:jc w:val="center"/>
        <w:tblLayout w:type="fixed"/>
        <w:tblCellMar>
          <w:top w:w="120" w:type="dxa"/>
          <w:left w:w="0" w:type="dxa"/>
          <w:bottom w:w="80" w:type="dxa"/>
          <w:right w:w="40" w:type="dxa"/>
        </w:tblCellMar>
        <w:tblLook w:val="0000" w:firstRow="0" w:lastRow="0" w:firstColumn="0" w:lastColumn="0" w:noHBand="0" w:noVBand="0"/>
      </w:tblPr>
      <w:tblGrid>
        <w:gridCol w:w="2940"/>
        <w:gridCol w:w="940"/>
        <w:gridCol w:w="940"/>
        <w:gridCol w:w="940"/>
        <w:gridCol w:w="1044"/>
        <w:gridCol w:w="1134"/>
        <w:gridCol w:w="940"/>
        <w:gridCol w:w="940"/>
        <w:gridCol w:w="15"/>
      </w:tblGrid>
      <w:tr w:rsidR="00446E55" w:rsidRPr="00B40C4C" w14:paraId="5E7AE688" w14:textId="77777777" w:rsidTr="00FC6908">
        <w:trPr>
          <w:trHeight w:val="380"/>
          <w:jc w:val="center"/>
        </w:trPr>
        <w:tc>
          <w:tcPr>
            <w:tcW w:w="9833" w:type="dxa"/>
            <w:gridSpan w:val="9"/>
            <w:tcBorders>
              <w:top w:val="nil"/>
              <w:left w:val="nil"/>
              <w:bottom w:val="single" w:sz="4" w:space="0" w:color="000000"/>
              <w:right w:val="nil"/>
            </w:tcBorders>
            <w:tcMar>
              <w:top w:w="120" w:type="dxa"/>
              <w:left w:w="0" w:type="dxa"/>
              <w:bottom w:w="80" w:type="dxa"/>
              <w:right w:w="40" w:type="dxa"/>
            </w:tcMar>
          </w:tcPr>
          <w:p w14:paraId="7E535899" w14:textId="77777777" w:rsidR="0089264D" w:rsidRPr="00B40C4C" w:rsidRDefault="0089264D" w:rsidP="00D0410F">
            <w:pPr>
              <w:jc w:val="right"/>
            </w:pPr>
            <w:r w:rsidRPr="00B40C4C">
              <w:t>Mill. kroner</w:t>
            </w:r>
          </w:p>
        </w:tc>
      </w:tr>
      <w:tr w:rsidR="00446E55" w:rsidRPr="00B40C4C" w14:paraId="705280C3" w14:textId="77777777" w:rsidTr="00FC6908">
        <w:trPr>
          <w:gridAfter w:val="1"/>
          <w:wAfter w:w="15" w:type="dxa"/>
          <w:trHeight w:val="380"/>
          <w:jc w:val="center"/>
        </w:trPr>
        <w:tc>
          <w:tcPr>
            <w:tcW w:w="294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2BEAE079" w14:textId="77777777" w:rsidR="0089264D" w:rsidRPr="00B40C4C" w:rsidRDefault="0089264D" w:rsidP="009137DA">
            <w:r w:rsidRPr="00B40C4C">
              <w:t xml:space="preserve">Departement </w:t>
            </w:r>
            <w:r w:rsidRPr="00B40C4C">
              <w:rPr>
                <w:rStyle w:val="skrift-hevet"/>
              </w:rPr>
              <w:t>3</w:t>
            </w:r>
          </w:p>
        </w:tc>
        <w:tc>
          <w:tcPr>
            <w:tcW w:w="4998"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CB25F77" w14:textId="77777777" w:rsidR="0089264D" w:rsidRPr="00B40C4C" w:rsidRDefault="0089264D" w:rsidP="00F00265">
            <w:pPr>
              <w:jc w:val="center"/>
            </w:pPr>
            <w:r w:rsidRPr="00B40C4C">
              <w:t>Regnskap</w:t>
            </w:r>
          </w:p>
        </w:tc>
        <w:tc>
          <w:tcPr>
            <w:tcW w:w="188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12054C73" w14:textId="77777777" w:rsidR="0089264D" w:rsidRPr="00B40C4C" w:rsidRDefault="0089264D" w:rsidP="00F00265">
            <w:pPr>
              <w:jc w:val="right"/>
            </w:pPr>
            <w:r w:rsidRPr="00B40C4C">
              <w:t>Budsjett</w:t>
            </w:r>
          </w:p>
        </w:tc>
      </w:tr>
      <w:tr w:rsidR="00446E55" w:rsidRPr="00B40C4C" w14:paraId="689172B3" w14:textId="77777777" w:rsidTr="00FC6908">
        <w:trPr>
          <w:gridAfter w:val="1"/>
          <w:wAfter w:w="15" w:type="dxa"/>
          <w:trHeight w:val="380"/>
          <w:jc w:val="center"/>
        </w:trPr>
        <w:tc>
          <w:tcPr>
            <w:tcW w:w="2940" w:type="dxa"/>
            <w:vMerge/>
            <w:tcBorders>
              <w:top w:val="nil"/>
              <w:left w:val="nil"/>
              <w:bottom w:val="single" w:sz="4" w:space="0" w:color="000000"/>
              <w:right w:val="single" w:sz="4" w:space="0" w:color="000000"/>
            </w:tcBorders>
          </w:tcPr>
          <w:p w14:paraId="2822A064" w14:textId="77777777" w:rsidR="0089264D" w:rsidRPr="00B40C4C" w:rsidRDefault="0089264D" w:rsidP="009137DA">
            <w:pPr>
              <w:pStyle w:val="Overskrift1"/>
            </w:pP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36FF75D" w14:textId="77777777" w:rsidR="0089264D" w:rsidRPr="00FC6908" w:rsidRDefault="0089264D" w:rsidP="00F00265">
            <w:pPr>
              <w:jc w:val="right"/>
              <w:rPr>
                <w:sz w:val="18"/>
                <w:szCs w:val="18"/>
              </w:rPr>
            </w:pPr>
            <w:r w:rsidRPr="00FC6908">
              <w:rPr>
                <w:sz w:val="18"/>
                <w:szCs w:val="18"/>
              </w:rPr>
              <w:t>2019</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719F3A" w14:textId="77777777" w:rsidR="0089264D" w:rsidRPr="00FC6908" w:rsidRDefault="0089264D" w:rsidP="00F00265">
            <w:pPr>
              <w:jc w:val="right"/>
              <w:rPr>
                <w:sz w:val="18"/>
                <w:szCs w:val="18"/>
              </w:rPr>
            </w:pPr>
            <w:r w:rsidRPr="00FC6908">
              <w:rPr>
                <w:sz w:val="18"/>
                <w:szCs w:val="18"/>
              </w:rPr>
              <w:t>2020</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6F631E2" w14:textId="77777777" w:rsidR="0089264D" w:rsidRPr="00FC6908" w:rsidRDefault="0089264D" w:rsidP="00F00265">
            <w:pPr>
              <w:jc w:val="right"/>
              <w:rPr>
                <w:sz w:val="18"/>
                <w:szCs w:val="18"/>
              </w:rPr>
            </w:pPr>
            <w:r w:rsidRPr="00FC6908">
              <w:rPr>
                <w:sz w:val="18"/>
                <w:szCs w:val="18"/>
              </w:rPr>
              <w:t>2021</w:t>
            </w:r>
          </w:p>
        </w:tc>
        <w:tc>
          <w:tcPr>
            <w:tcW w:w="1044"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DE4A5B0" w14:textId="77777777" w:rsidR="0089264D" w:rsidRPr="00FC6908" w:rsidRDefault="0089264D" w:rsidP="00F00265">
            <w:pPr>
              <w:jc w:val="right"/>
              <w:rPr>
                <w:sz w:val="18"/>
                <w:szCs w:val="18"/>
              </w:rPr>
            </w:pPr>
            <w:r w:rsidRPr="00FC6908">
              <w:rPr>
                <w:sz w:val="18"/>
                <w:szCs w:val="18"/>
              </w:rPr>
              <w:t>2022</w:t>
            </w:r>
          </w:p>
        </w:tc>
        <w:tc>
          <w:tcPr>
            <w:tcW w:w="1134"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B50AB6" w14:textId="77777777" w:rsidR="0089264D" w:rsidRPr="00FC6908" w:rsidRDefault="0089264D" w:rsidP="00F00265">
            <w:pPr>
              <w:jc w:val="right"/>
              <w:rPr>
                <w:sz w:val="18"/>
                <w:szCs w:val="18"/>
              </w:rPr>
            </w:pPr>
            <w:r w:rsidRPr="00FC6908">
              <w:rPr>
                <w:sz w:val="18"/>
                <w:szCs w:val="18"/>
              </w:rPr>
              <w:t>2023</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689D52" w14:textId="77777777" w:rsidR="0089264D" w:rsidRPr="00FC6908" w:rsidRDefault="0089264D" w:rsidP="00F00265">
            <w:pPr>
              <w:jc w:val="right"/>
              <w:rPr>
                <w:sz w:val="18"/>
                <w:szCs w:val="18"/>
              </w:rPr>
            </w:pPr>
            <w:r w:rsidRPr="00FC6908">
              <w:rPr>
                <w:sz w:val="18"/>
                <w:szCs w:val="18"/>
              </w:rPr>
              <w:t xml:space="preserve">2024 </w:t>
            </w:r>
            <w:r w:rsidRPr="00FC6908">
              <w:rPr>
                <w:rStyle w:val="skrift-hevet"/>
                <w:sz w:val="18"/>
                <w:szCs w:val="18"/>
              </w:rPr>
              <w:t>1</w:t>
            </w:r>
          </w:p>
        </w:tc>
        <w:tc>
          <w:tcPr>
            <w:tcW w:w="94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36804EB" w14:textId="77777777" w:rsidR="0089264D" w:rsidRPr="00FC6908" w:rsidRDefault="0089264D" w:rsidP="00F00265">
            <w:pPr>
              <w:jc w:val="right"/>
              <w:rPr>
                <w:sz w:val="18"/>
                <w:szCs w:val="18"/>
              </w:rPr>
            </w:pPr>
            <w:r w:rsidRPr="00FC6908">
              <w:rPr>
                <w:sz w:val="18"/>
                <w:szCs w:val="18"/>
              </w:rPr>
              <w:t xml:space="preserve">2025 </w:t>
            </w:r>
            <w:r w:rsidRPr="00FC6908">
              <w:rPr>
                <w:rStyle w:val="skrift-hevet"/>
                <w:sz w:val="18"/>
                <w:szCs w:val="18"/>
              </w:rPr>
              <w:t>2</w:t>
            </w:r>
          </w:p>
        </w:tc>
      </w:tr>
      <w:tr w:rsidR="00446E55" w:rsidRPr="00B40C4C" w14:paraId="69B0D369" w14:textId="77777777" w:rsidTr="00FC6908">
        <w:trPr>
          <w:gridAfter w:val="1"/>
          <w:wAfter w:w="15" w:type="dxa"/>
          <w:trHeight w:val="640"/>
          <w:jc w:val="center"/>
        </w:trPr>
        <w:tc>
          <w:tcPr>
            <w:tcW w:w="2940" w:type="dxa"/>
            <w:tcBorders>
              <w:top w:val="single" w:sz="4" w:space="0" w:color="000000"/>
              <w:left w:val="nil"/>
              <w:bottom w:val="nil"/>
              <w:right w:val="single" w:sz="4" w:space="0" w:color="000000"/>
            </w:tcBorders>
            <w:tcMar>
              <w:top w:w="120" w:type="dxa"/>
              <w:left w:w="0" w:type="dxa"/>
              <w:bottom w:w="80" w:type="dxa"/>
              <w:right w:w="40" w:type="dxa"/>
            </w:tcMar>
          </w:tcPr>
          <w:p w14:paraId="2EEA3A3C" w14:textId="77777777" w:rsidR="0089264D" w:rsidRPr="00B40C4C" w:rsidRDefault="0089264D" w:rsidP="009137DA">
            <w:r w:rsidRPr="00B40C4C">
              <w:t>Det kongelige hus, Regjeringen, Stortinget og Høyesterett</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AC8D747" w14:textId="77777777" w:rsidR="0089264D" w:rsidRPr="00FC6908" w:rsidRDefault="0089264D" w:rsidP="00F00265">
            <w:pPr>
              <w:jc w:val="right"/>
              <w:rPr>
                <w:sz w:val="18"/>
                <w:szCs w:val="18"/>
              </w:rPr>
            </w:pPr>
            <w:r w:rsidRPr="00FC6908">
              <w:rPr>
                <w:sz w:val="18"/>
                <w:szCs w:val="18"/>
              </w:rPr>
              <w:t>3 242</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5F7A393" w14:textId="77777777" w:rsidR="0089264D" w:rsidRPr="00FC6908" w:rsidRDefault="0089264D" w:rsidP="00F00265">
            <w:pPr>
              <w:jc w:val="right"/>
              <w:rPr>
                <w:sz w:val="18"/>
                <w:szCs w:val="18"/>
              </w:rPr>
            </w:pPr>
            <w:r w:rsidRPr="00FC6908">
              <w:rPr>
                <w:sz w:val="18"/>
                <w:szCs w:val="18"/>
              </w:rPr>
              <w:t>2 813</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84AFDB7" w14:textId="77777777" w:rsidR="0089264D" w:rsidRPr="00FC6908" w:rsidRDefault="0089264D" w:rsidP="00F00265">
            <w:pPr>
              <w:jc w:val="right"/>
              <w:rPr>
                <w:sz w:val="18"/>
                <w:szCs w:val="18"/>
              </w:rPr>
            </w:pPr>
            <w:r w:rsidRPr="00FC6908">
              <w:rPr>
                <w:sz w:val="18"/>
                <w:szCs w:val="18"/>
              </w:rPr>
              <w:t>2 864</w:t>
            </w:r>
          </w:p>
        </w:tc>
        <w:tc>
          <w:tcPr>
            <w:tcW w:w="1044"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FF441F9" w14:textId="77777777" w:rsidR="0089264D" w:rsidRPr="00FC6908" w:rsidRDefault="0089264D" w:rsidP="00F00265">
            <w:pPr>
              <w:jc w:val="right"/>
              <w:rPr>
                <w:sz w:val="18"/>
                <w:szCs w:val="18"/>
              </w:rPr>
            </w:pPr>
            <w:r w:rsidRPr="00FC6908">
              <w:rPr>
                <w:sz w:val="18"/>
                <w:szCs w:val="18"/>
              </w:rPr>
              <w:t>3 522</w:t>
            </w:r>
          </w:p>
        </w:tc>
        <w:tc>
          <w:tcPr>
            <w:tcW w:w="1134"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893EE43" w14:textId="77777777" w:rsidR="0089264D" w:rsidRPr="00FC6908" w:rsidRDefault="0089264D" w:rsidP="00F00265">
            <w:pPr>
              <w:jc w:val="right"/>
              <w:rPr>
                <w:sz w:val="18"/>
                <w:szCs w:val="18"/>
              </w:rPr>
            </w:pPr>
            <w:r w:rsidRPr="00FC6908">
              <w:rPr>
                <w:sz w:val="18"/>
                <w:szCs w:val="18"/>
              </w:rPr>
              <w:t>3 096</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E283D1C" w14:textId="77777777" w:rsidR="0089264D" w:rsidRPr="00FC6908" w:rsidRDefault="0089264D" w:rsidP="00F00265">
            <w:pPr>
              <w:jc w:val="right"/>
              <w:rPr>
                <w:sz w:val="18"/>
                <w:szCs w:val="18"/>
              </w:rPr>
            </w:pPr>
            <w:r w:rsidRPr="00FC6908">
              <w:rPr>
                <w:sz w:val="18"/>
                <w:szCs w:val="18"/>
              </w:rPr>
              <w:t>3 297</w:t>
            </w:r>
          </w:p>
        </w:tc>
        <w:tc>
          <w:tcPr>
            <w:tcW w:w="94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58BD1A8F" w14:textId="77777777" w:rsidR="0089264D" w:rsidRPr="00FC6908" w:rsidRDefault="0089264D" w:rsidP="00F00265">
            <w:pPr>
              <w:jc w:val="right"/>
              <w:rPr>
                <w:sz w:val="18"/>
                <w:szCs w:val="18"/>
              </w:rPr>
            </w:pPr>
            <w:r w:rsidRPr="00FC6908">
              <w:rPr>
                <w:sz w:val="18"/>
                <w:szCs w:val="18"/>
              </w:rPr>
              <w:t>3 505</w:t>
            </w:r>
          </w:p>
        </w:tc>
      </w:tr>
      <w:tr w:rsidR="00446E55" w:rsidRPr="00B40C4C" w14:paraId="767759F8"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3FAB5FD3" w14:textId="77777777" w:rsidR="0089264D" w:rsidRPr="00B40C4C" w:rsidRDefault="0089264D" w:rsidP="009137DA">
            <w:r w:rsidRPr="00B40C4C">
              <w:t>Utenriksdepartementet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880515" w14:textId="77777777" w:rsidR="0089264D" w:rsidRPr="00FC6908" w:rsidRDefault="0089264D" w:rsidP="00F00265">
            <w:pPr>
              <w:jc w:val="right"/>
              <w:rPr>
                <w:sz w:val="18"/>
                <w:szCs w:val="18"/>
              </w:rPr>
            </w:pPr>
            <w:r w:rsidRPr="00FC6908">
              <w:rPr>
                <w:sz w:val="18"/>
                <w:szCs w:val="18"/>
              </w:rPr>
              <w:t>40 729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37D1E3" w14:textId="77777777" w:rsidR="0089264D" w:rsidRPr="00FC6908" w:rsidRDefault="0089264D" w:rsidP="00F00265">
            <w:pPr>
              <w:jc w:val="right"/>
              <w:rPr>
                <w:sz w:val="18"/>
                <w:szCs w:val="18"/>
              </w:rPr>
            </w:pPr>
            <w:r w:rsidRPr="00FC6908">
              <w:rPr>
                <w:sz w:val="18"/>
                <w:szCs w:val="18"/>
              </w:rPr>
              <w:t>44 104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7BFACE" w14:textId="77777777" w:rsidR="0089264D" w:rsidRPr="00FC6908" w:rsidRDefault="0089264D" w:rsidP="00F00265">
            <w:pPr>
              <w:jc w:val="right"/>
              <w:rPr>
                <w:sz w:val="18"/>
                <w:szCs w:val="18"/>
              </w:rPr>
            </w:pPr>
            <w:r w:rsidRPr="00FC6908">
              <w:rPr>
                <w:sz w:val="18"/>
                <w:szCs w:val="18"/>
              </w:rPr>
              <w:t>44 645</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51AF17" w14:textId="77777777" w:rsidR="0089264D" w:rsidRPr="00FC6908" w:rsidRDefault="0089264D" w:rsidP="00F00265">
            <w:pPr>
              <w:jc w:val="right"/>
              <w:rPr>
                <w:sz w:val="18"/>
                <w:szCs w:val="18"/>
              </w:rPr>
            </w:pPr>
            <w:r w:rsidRPr="00FC6908">
              <w:rPr>
                <w:sz w:val="18"/>
                <w:szCs w:val="18"/>
              </w:rPr>
              <w:t>56 173</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B6E1BF" w14:textId="77777777" w:rsidR="0089264D" w:rsidRPr="00FC6908" w:rsidRDefault="0089264D" w:rsidP="00F00265">
            <w:pPr>
              <w:jc w:val="right"/>
              <w:rPr>
                <w:sz w:val="18"/>
                <w:szCs w:val="18"/>
              </w:rPr>
            </w:pPr>
            <w:r w:rsidRPr="00FC6908">
              <w:rPr>
                <w:sz w:val="18"/>
                <w:szCs w:val="18"/>
              </w:rPr>
              <w:t>67 431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FF0E71" w14:textId="77777777" w:rsidR="0089264D" w:rsidRPr="00FC6908" w:rsidRDefault="0089264D" w:rsidP="00F00265">
            <w:pPr>
              <w:jc w:val="right"/>
              <w:rPr>
                <w:sz w:val="18"/>
                <w:szCs w:val="18"/>
              </w:rPr>
            </w:pPr>
            <w:r w:rsidRPr="00FC6908">
              <w:rPr>
                <w:sz w:val="18"/>
                <w:szCs w:val="18"/>
              </w:rPr>
              <w:t>54 731</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0DD9C56B" w14:textId="77777777" w:rsidR="0089264D" w:rsidRPr="00FC6908" w:rsidRDefault="0089264D" w:rsidP="00F00265">
            <w:pPr>
              <w:jc w:val="right"/>
              <w:rPr>
                <w:sz w:val="18"/>
                <w:szCs w:val="18"/>
              </w:rPr>
            </w:pPr>
            <w:r w:rsidRPr="00FC6908">
              <w:rPr>
                <w:sz w:val="18"/>
                <w:szCs w:val="18"/>
              </w:rPr>
              <w:t>54 144</w:t>
            </w:r>
          </w:p>
        </w:tc>
      </w:tr>
      <w:tr w:rsidR="00446E55" w:rsidRPr="00B40C4C" w14:paraId="2298A6F4"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BC36435" w14:textId="77777777" w:rsidR="0089264D" w:rsidRPr="00B40C4C" w:rsidRDefault="0089264D" w:rsidP="009137DA">
            <w:r w:rsidRPr="00B40C4C">
              <w:t xml:space="preserve">Kunnskapsdepartementet </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E83711" w14:textId="77777777" w:rsidR="0089264D" w:rsidRPr="00FC6908" w:rsidRDefault="0089264D" w:rsidP="00F00265">
            <w:pPr>
              <w:jc w:val="right"/>
              <w:rPr>
                <w:sz w:val="18"/>
                <w:szCs w:val="18"/>
              </w:rPr>
            </w:pPr>
            <w:r w:rsidRPr="00FC6908">
              <w:rPr>
                <w:sz w:val="18"/>
                <w:szCs w:val="18"/>
              </w:rPr>
              <w:t>78 913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958401" w14:textId="77777777" w:rsidR="0089264D" w:rsidRPr="00FC6908" w:rsidRDefault="0089264D" w:rsidP="00F00265">
            <w:pPr>
              <w:jc w:val="right"/>
              <w:rPr>
                <w:sz w:val="18"/>
                <w:szCs w:val="18"/>
              </w:rPr>
            </w:pPr>
            <w:r w:rsidRPr="00FC6908">
              <w:rPr>
                <w:sz w:val="18"/>
                <w:szCs w:val="18"/>
              </w:rPr>
              <w:t>77 379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F60BE2" w14:textId="77777777" w:rsidR="0089264D" w:rsidRPr="00FC6908" w:rsidRDefault="0089264D" w:rsidP="00F00265">
            <w:pPr>
              <w:jc w:val="right"/>
              <w:rPr>
                <w:sz w:val="18"/>
                <w:szCs w:val="18"/>
              </w:rPr>
            </w:pPr>
            <w:r w:rsidRPr="00FC6908">
              <w:rPr>
                <w:sz w:val="18"/>
                <w:szCs w:val="18"/>
              </w:rPr>
              <w:t>78 380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3297C5" w14:textId="77777777" w:rsidR="0089264D" w:rsidRPr="00FC6908" w:rsidRDefault="0089264D" w:rsidP="00F00265">
            <w:pPr>
              <w:jc w:val="right"/>
              <w:rPr>
                <w:sz w:val="18"/>
                <w:szCs w:val="18"/>
              </w:rPr>
            </w:pPr>
            <w:r w:rsidRPr="00FC6908">
              <w:rPr>
                <w:sz w:val="18"/>
                <w:szCs w:val="18"/>
              </w:rPr>
              <w:t>73 623</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F54305" w14:textId="77777777" w:rsidR="0089264D" w:rsidRPr="00FC6908" w:rsidRDefault="0089264D" w:rsidP="00F00265">
            <w:pPr>
              <w:jc w:val="right"/>
              <w:rPr>
                <w:sz w:val="18"/>
                <w:szCs w:val="18"/>
              </w:rPr>
            </w:pPr>
            <w:r w:rsidRPr="00FC6908">
              <w:rPr>
                <w:sz w:val="18"/>
                <w:szCs w:val="18"/>
              </w:rPr>
              <w:t>76 819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190A94" w14:textId="77777777" w:rsidR="0089264D" w:rsidRPr="00FC6908" w:rsidRDefault="0089264D" w:rsidP="00F00265">
            <w:pPr>
              <w:jc w:val="right"/>
              <w:rPr>
                <w:sz w:val="18"/>
                <w:szCs w:val="18"/>
              </w:rPr>
            </w:pPr>
            <w:r w:rsidRPr="00FC6908">
              <w:rPr>
                <w:sz w:val="18"/>
                <w:szCs w:val="18"/>
              </w:rPr>
              <w:t>80 565</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16B7C1F6" w14:textId="77777777" w:rsidR="0089264D" w:rsidRPr="00FC6908" w:rsidRDefault="0089264D" w:rsidP="00F00265">
            <w:pPr>
              <w:jc w:val="right"/>
              <w:rPr>
                <w:sz w:val="18"/>
                <w:szCs w:val="18"/>
              </w:rPr>
            </w:pPr>
            <w:r w:rsidRPr="00FC6908">
              <w:rPr>
                <w:sz w:val="18"/>
                <w:szCs w:val="18"/>
              </w:rPr>
              <w:t>81 932</w:t>
            </w:r>
          </w:p>
        </w:tc>
      </w:tr>
      <w:tr w:rsidR="00446E55" w:rsidRPr="00B40C4C" w14:paraId="6BB754E7" w14:textId="77777777" w:rsidTr="00FC6908">
        <w:trPr>
          <w:gridAfter w:val="1"/>
          <w:wAfter w:w="15" w:type="dxa"/>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5549950A" w14:textId="77777777" w:rsidR="0089264D" w:rsidRPr="00B40C4C" w:rsidRDefault="0089264D" w:rsidP="009137DA">
            <w:r w:rsidRPr="00B40C4C">
              <w:t xml:space="preserve">Kultur- og likestillingsdepartementet </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E77588" w14:textId="77777777" w:rsidR="0089264D" w:rsidRPr="00FC6908" w:rsidRDefault="0089264D" w:rsidP="00F00265">
            <w:pPr>
              <w:jc w:val="right"/>
              <w:rPr>
                <w:sz w:val="18"/>
                <w:szCs w:val="18"/>
              </w:rPr>
            </w:pPr>
            <w:r w:rsidRPr="00FC6908">
              <w:rPr>
                <w:sz w:val="18"/>
                <w:szCs w:val="18"/>
              </w:rPr>
              <w:t>12 979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948E2B" w14:textId="77777777" w:rsidR="0089264D" w:rsidRPr="00FC6908" w:rsidRDefault="0089264D" w:rsidP="00F00265">
            <w:pPr>
              <w:jc w:val="right"/>
              <w:rPr>
                <w:sz w:val="18"/>
                <w:szCs w:val="18"/>
              </w:rPr>
            </w:pPr>
            <w:r w:rsidRPr="00FC6908">
              <w:rPr>
                <w:sz w:val="18"/>
                <w:szCs w:val="18"/>
              </w:rPr>
              <w:t>23 206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1EBE18" w14:textId="77777777" w:rsidR="0089264D" w:rsidRPr="00FC6908" w:rsidRDefault="0089264D" w:rsidP="00F00265">
            <w:pPr>
              <w:jc w:val="right"/>
              <w:rPr>
                <w:sz w:val="18"/>
                <w:szCs w:val="18"/>
              </w:rPr>
            </w:pPr>
            <w:r w:rsidRPr="00FC6908">
              <w:rPr>
                <w:sz w:val="18"/>
                <w:szCs w:val="18"/>
              </w:rPr>
              <w:t>25 867</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6F9194" w14:textId="77777777" w:rsidR="0089264D" w:rsidRPr="00FC6908" w:rsidRDefault="0089264D" w:rsidP="00F00265">
            <w:pPr>
              <w:jc w:val="right"/>
              <w:rPr>
                <w:sz w:val="18"/>
                <w:szCs w:val="18"/>
              </w:rPr>
            </w:pPr>
            <w:r w:rsidRPr="00FC6908">
              <w:rPr>
                <w:sz w:val="18"/>
                <w:szCs w:val="18"/>
              </w:rPr>
              <w:t>23 554</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30906A" w14:textId="77777777" w:rsidR="0089264D" w:rsidRPr="00FC6908" w:rsidRDefault="0089264D" w:rsidP="00F00265">
            <w:pPr>
              <w:jc w:val="right"/>
              <w:rPr>
                <w:sz w:val="18"/>
                <w:szCs w:val="18"/>
              </w:rPr>
            </w:pPr>
            <w:r w:rsidRPr="00FC6908">
              <w:rPr>
                <w:sz w:val="18"/>
                <w:szCs w:val="18"/>
              </w:rPr>
              <w:t>24 011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210E73" w14:textId="77777777" w:rsidR="0089264D" w:rsidRPr="00FC6908" w:rsidRDefault="0089264D" w:rsidP="00F00265">
            <w:pPr>
              <w:jc w:val="right"/>
              <w:rPr>
                <w:sz w:val="18"/>
                <w:szCs w:val="18"/>
              </w:rPr>
            </w:pPr>
            <w:r w:rsidRPr="00FC6908">
              <w:rPr>
                <w:sz w:val="18"/>
                <w:szCs w:val="18"/>
              </w:rPr>
              <w:t>24 588</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4340BD9" w14:textId="77777777" w:rsidR="0089264D" w:rsidRPr="00FC6908" w:rsidRDefault="0089264D" w:rsidP="00F00265">
            <w:pPr>
              <w:jc w:val="right"/>
              <w:rPr>
                <w:sz w:val="18"/>
                <w:szCs w:val="18"/>
              </w:rPr>
            </w:pPr>
            <w:r w:rsidRPr="00FC6908">
              <w:rPr>
                <w:sz w:val="18"/>
                <w:szCs w:val="18"/>
              </w:rPr>
              <w:t>25 763</w:t>
            </w:r>
          </w:p>
        </w:tc>
      </w:tr>
      <w:tr w:rsidR="00446E55" w:rsidRPr="00B40C4C" w14:paraId="78E5FEE5" w14:textId="77777777" w:rsidTr="00FC6908">
        <w:trPr>
          <w:gridAfter w:val="1"/>
          <w:wAfter w:w="15" w:type="dxa"/>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73411049" w14:textId="77777777" w:rsidR="0089264D" w:rsidRPr="00B40C4C" w:rsidRDefault="0089264D" w:rsidP="009137DA">
            <w:r w:rsidRPr="00B40C4C">
              <w:t>Justis- og beredskapsdepartementet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1AAFCA" w14:textId="77777777" w:rsidR="0089264D" w:rsidRPr="00FC6908" w:rsidRDefault="0089264D" w:rsidP="00F00265">
            <w:pPr>
              <w:jc w:val="right"/>
              <w:rPr>
                <w:sz w:val="18"/>
                <w:szCs w:val="18"/>
              </w:rPr>
            </w:pPr>
            <w:r w:rsidRPr="00FC6908">
              <w:rPr>
                <w:sz w:val="18"/>
                <w:szCs w:val="18"/>
              </w:rPr>
              <w:t>41 450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D6A82E" w14:textId="77777777" w:rsidR="0089264D" w:rsidRPr="00FC6908" w:rsidRDefault="0089264D" w:rsidP="00F00265">
            <w:pPr>
              <w:jc w:val="right"/>
              <w:rPr>
                <w:sz w:val="18"/>
                <w:szCs w:val="18"/>
              </w:rPr>
            </w:pPr>
            <w:r w:rsidRPr="00FC6908">
              <w:rPr>
                <w:sz w:val="18"/>
                <w:szCs w:val="18"/>
              </w:rPr>
              <w:t>42 053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FED7B5" w14:textId="77777777" w:rsidR="0089264D" w:rsidRPr="00FC6908" w:rsidRDefault="0089264D" w:rsidP="00F00265">
            <w:pPr>
              <w:jc w:val="right"/>
              <w:rPr>
                <w:sz w:val="18"/>
                <w:szCs w:val="18"/>
              </w:rPr>
            </w:pPr>
            <w:r w:rsidRPr="00FC6908">
              <w:rPr>
                <w:sz w:val="18"/>
                <w:szCs w:val="18"/>
              </w:rPr>
              <w:t>44 305</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A62347" w14:textId="77777777" w:rsidR="0089264D" w:rsidRPr="00FC6908" w:rsidRDefault="0089264D" w:rsidP="00F00265">
            <w:pPr>
              <w:jc w:val="right"/>
              <w:rPr>
                <w:sz w:val="18"/>
                <w:szCs w:val="18"/>
              </w:rPr>
            </w:pPr>
            <w:r w:rsidRPr="00FC6908">
              <w:rPr>
                <w:sz w:val="18"/>
                <w:szCs w:val="18"/>
              </w:rPr>
              <w:t>50 456</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A4438B" w14:textId="77777777" w:rsidR="0089264D" w:rsidRPr="00FC6908" w:rsidRDefault="0089264D" w:rsidP="00F00265">
            <w:pPr>
              <w:jc w:val="right"/>
              <w:rPr>
                <w:sz w:val="18"/>
                <w:szCs w:val="18"/>
              </w:rPr>
            </w:pPr>
            <w:r w:rsidRPr="00FC6908">
              <w:rPr>
                <w:sz w:val="18"/>
                <w:szCs w:val="18"/>
              </w:rPr>
              <w:t>53 220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C002F0" w14:textId="77777777" w:rsidR="0089264D" w:rsidRPr="00FC6908" w:rsidRDefault="0089264D" w:rsidP="00F00265">
            <w:pPr>
              <w:jc w:val="right"/>
              <w:rPr>
                <w:sz w:val="18"/>
                <w:szCs w:val="18"/>
              </w:rPr>
            </w:pPr>
            <w:r w:rsidRPr="00FC6908">
              <w:rPr>
                <w:sz w:val="18"/>
                <w:szCs w:val="18"/>
              </w:rPr>
              <w:t>53 337</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93D8A0D" w14:textId="77777777" w:rsidR="0089264D" w:rsidRPr="00FC6908" w:rsidRDefault="0089264D" w:rsidP="00F00265">
            <w:pPr>
              <w:jc w:val="right"/>
              <w:rPr>
                <w:sz w:val="18"/>
                <w:szCs w:val="18"/>
              </w:rPr>
            </w:pPr>
            <w:r w:rsidRPr="00FC6908">
              <w:rPr>
                <w:sz w:val="18"/>
                <w:szCs w:val="18"/>
              </w:rPr>
              <w:t>58 398</w:t>
            </w:r>
          </w:p>
        </w:tc>
      </w:tr>
      <w:tr w:rsidR="00446E55" w:rsidRPr="00B40C4C" w14:paraId="04D7E8EE" w14:textId="77777777" w:rsidTr="00FC6908">
        <w:trPr>
          <w:gridAfter w:val="1"/>
          <w:wAfter w:w="15" w:type="dxa"/>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2A707FCB" w14:textId="77777777" w:rsidR="0089264D" w:rsidRPr="00B40C4C" w:rsidRDefault="0089264D" w:rsidP="009137DA">
            <w:r w:rsidRPr="00B40C4C">
              <w:t>Kommunal- og distriktsdepartementet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E3581A" w14:textId="77777777" w:rsidR="0089264D" w:rsidRPr="00FC6908" w:rsidRDefault="0089264D" w:rsidP="00F00265">
            <w:pPr>
              <w:jc w:val="right"/>
              <w:rPr>
                <w:sz w:val="18"/>
                <w:szCs w:val="18"/>
              </w:rPr>
            </w:pPr>
            <w:r w:rsidRPr="00FC6908">
              <w:rPr>
                <w:sz w:val="18"/>
                <w:szCs w:val="18"/>
              </w:rPr>
              <w:t>198 397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B7B09F" w14:textId="77777777" w:rsidR="0089264D" w:rsidRPr="00FC6908" w:rsidRDefault="0089264D" w:rsidP="00F00265">
            <w:pPr>
              <w:jc w:val="right"/>
              <w:rPr>
                <w:sz w:val="18"/>
                <w:szCs w:val="18"/>
              </w:rPr>
            </w:pPr>
            <w:r w:rsidRPr="00FC6908">
              <w:rPr>
                <w:sz w:val="18"/>
                <w:szCs w:val="18"/>
              </w:rPr>
              <w:t>225 179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FF68B4" w14:textId="77777777" w:rsidR="0089264D" w:rsidRPr="00FC6908" w:rsidRDefault="0089264D" w:rsidP="00F00265">
            <w:pPr>
              <w:jc w:val="right"/>
              <w:rPr>
                <w:sz w:val="18"/>
                <w:szCs w:val="18"/>
              </w:rPr>
            </w:pPr>
            <w:r w:rsidRPr="00FC6908">
              <w:rPr>
                <w:sz w:val="18"/>
                <w:szCs w:val="18"/>
              </w:rPr>
              <w:t>224 391</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6089ED" w14:textId="77777777" w:rsidR="0089264D" w:rsidRPr="00FC6908" w:rsidRDefault="0089264D" w:rsidP="00F00265">
            <w:pPr>
              <w:jc w:val="right"/>
              <w:rPr>
                <w:sz w:val="18"/>
                <w:szCs w:val="18"/>
              </w:rPr>
            </w:pPr>
            <w:r w:rsidRPr="00FC6908">
              <w:rPr>
                <w:sz w:val="18"/>
                <w:szCs w:val="18"/>
              </w:rPr>
              <w:t>233 467</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97F5FB" w14:textId="77777777" w:rsidR="0089264D" w:rsidRPr="00FC6908" w:rsidRDefault="0089264D" w:rsidP="00F00265">
            <w:pPr>
              <w:jc w:val="right"/>
              <w:rPr>
                <w:sz w:val="18"/>
                <w:szCs w:val="18"/>
              </w:rPr>
            </w:pPr>
            <w:r w:rsidRPr="00FC6908">
              <w:rPr>
                <w:sz w:val="18"/>
                <w:szCs w:val="18"/>
              </w:rPr>
              <w:t>277 539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C47074" w14:textId="77777777" w:rsidR="0089264D" w:rsidRPr="00FC6908" w:rsidRDefault="0089264D" w:rsidP="00F00265">
            <w:pPr>
              <w:jc w:val="right"/>
              <w:rPr>
                <w:sz w:val="18"/>
                <w:szCs w:val="18"/>
              </w:rPr>
            </w:pPr>
            <w:r w:rsidRPr="00FC6908">
              <w:rPr>
                <w:sz w:val="18"/>
                <w:szCs w:val="18"/>
              </w:rPr>
              <w:t>247 409</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171B13EB" w14:textId="77777777" w:rsidR="0089264D" w:rsidRPr="00FC6908" w:rsidRDefault="0089264D" w:rsidP="00F00265">
            <w:pPr>
              <w:jc w:val="right"/>
              <w:rPr>
                <w:sz w:val="18"/>
                <w:szCs w:val="18"/>
              </w:rPr>
            </w:pPr>
            <w:r w:rsidRPr="00FC6908">
              <w:rPr>
                <w:sz w:val="18"/>
                <w:szCs w:val="18"/>
              </w:rPr>
              <w:t>262 600</w:t>
            </w:r>
          </w:p>
        </w:tc>
      </w:tr>
      <w:tr w:rsidR="00446E55" w:rsidRPr="00B40C4C" w14:paraId="0C9DA610" w14:textId="77777777" w:rsidTr="00FC6908">
        <w:trPr>
          <w:gridAfter w:val="1"/>
          <w:wAfter w:w="15" w:type="dxa"/>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6A0F9BAB" w14:textId="77777777" w:rsidR="0089264D" w:rsidRPr="00B40C4C" w:rsidRDefault="0089264D" w:rsidP="009137DA">
            <w:r w:rsidRPr="00B40C4C">
              <w:t>Arbeids- og inkluderingsdepartementet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D3EB93" w14:textId="77777777" w:rsidR="0089264D" w:rsidRPr="00FC6908" w:rsidRDefault="0089264D" w:rsidP="00F00265">
            <w:pPr>
              <w:jc w:val="right"/>
              <w:rPr>
                <w:sz w:val="18"/>
                <w:szCs w:val="18"/>
              </w:rPr>
            </w:pPr>
            <w:r w:rsidRPr="00FC6908">
              <w:rPr>
                <w:sz w:val="18"/>
                <w:szCs w:val="18"/>
              </w:rPr>
              <w:t>43 653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015B4B" w14:textId="77777777" w:rsidR="0089264D" w:rsidRPr="00FC6908" w:rsidRDefault="0089264D" w:rsidP="00F00265">
            <w:pPr>
              <w:jc w:val="right"/>
              <w:rPr>
                <w:sz w:val="18"/>
                <w:szCs w:val="18"/>
              </w:rPr>
            </w:pPr>
            <w:r w:rsidRPr="00FC6908">
              <w:rPr>
                <w:sz w:val="18"/>
                <w:szCs w:val="18"/>
              </w:rPr>
              <w:t>40 478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180D82" w14:textId="77777777" w:rsidR="0089264D" w:rsidRPr="00FC6908" w:rsidRDefault="0089264D" w:rsidP="00F00265">
            <w:pPr>
              <w:jc w:val="right"/>
              <w:rPr>
                <w:sz w:val="18"/>
                <w:szCs w:val="18"/>
              </w:rPr>
            </w:pPr>
            <w:r w:rsidRPr="00FC6908">
              <w:rPr>
                <w:sz w:val="18"/>
                <w:szCs w:val="18"/>
              </w:rPr>
              <w:t>48 355</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CB1616" w14:textId="77777777" w:rsidR="0089264D" w:rsidRPr="00FC6908" w:rsidRDefault="0089264D" w:rsidP="00F00265">
            <w:pPr>
              <w:jc w:val="right"/>
              <w:rPr>
                <w:sz w:val="18"/>
                <w:szCs w:val="18"/>
              </w:rPr>
            </w:pPr>
            <w:r w:rsidRPr="00FC6908">
              <w:rPr>
                <w:sz w:val="18"/>
                <w:szCs w:val="18"/>
              </w:rPr>
              <w:t>53 899</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1B0603" w14:textId="77777777" w:rsidR="0089264D" w:rsidRPr="00FC6908" w:rsidRDefault="0089264D" w:rsidP="00F00265">
            <w:pPr>
              <w:jc w:val="right"/>
              <w:rPr>
                <w:sz w:val="18"/>
                <w:szCs w:val="18"/>
              </w:rPr>
            </w:pPr>
            <w:r w:rsidRPr="00FC6908">
              <w:rPr>
                <w:sz w:val="18"/>
                <w:szCs w:val="18"/>
              </w:rPr>
              <w:t>60 792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C26785" w14:textId="77777777" w:rsidR="0089264D" w:rsidRPr="00FC6908" w:rsidRDefault="0089264D" w:rsidP="00F00265">
            <w:pPr>
              <w:jc w:val="right"/>
              <w:rPr>
                <w:sz w:val="18"/>
                <w:szCs w:val="18"/>
              </w:rPr>
            </w:pPr>
            <w:r w:rsidRPr="00FC6908">
              <w:rPr>
                <w:sz w:val="18"/>
                <w:szCs w:val="18"/>
              </w:rPr>
              <w:t>71 525</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1E0A4FA1" w14:textId="77777777" w:rsidR="0089264D" w:rsidRPr="00FC6908" w:rsidRDefault="0089264D" w:rsidP="00F00265">
            <w:pPr>
              <w:jc w:val="right"/>
              <w:rPr>
                <w:sz w:val="18"/>
                <w:szCs w:val="18"/>
              </w:rPr>
            </w:pPr>
            <w:r w:rsidRPr="00FC6908">
              <w:rPr>
                <w:sz w:val="18"/>
                <w:szCs w:val="18"/>
              </w:rPr>
              <w:t>76 115</w:t>
            </w:r>
          </w:p>
        </w:tc>
      </w:tr>
      <w:tr w:rsidR="00446E55" w:rsidRPr="00B40C4C" w14:paraId="05595C95"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16F86DBC" w14:textId="77777777" w:rsidR="0089264D" w:rsidRPr="00B40C4C" w:rsidRDefault="0089264D" w:rsidP="009137DA">
            <w:r w:rsidRPr="00B40C4C">
              <w:t xml:space="preserve">Helse- og omsorgsdepartementet </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96886F" w14:textId="77777777" w:rsidR="0089264D" w:rsidRPr="00FC6908" w:rsidRDefault="0089264D" w:rsidP="00F00265">
            <w:pPr>
              <w:jc w:val="right"/>
              <w:rPr>
                <w:sz w:val="18"/>
                <w:szCs w:val="18"/>
              </w:rPr>
            </w:pPr>
            <w:r w:rsidRPr="00FC6908">
              <w:rPr>
                <w:sz w:val="18"/>
                <w:szCs w:val="18"/>
              </w:rPr>
              <w:t>177 147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FCDA92" w14:textId="77777777" w:rsidR="0089264D" w:rsidRPr="00FC6908" w:rsidRDefault="0089264D" w:rsidP="00F00265">
            <w:pPr>
              <w:jc w:val="right"/>
              <w:rPr>
                <w:sz w:val="18"/>
                <w:szCs w:val="18"/>
              </w:rPr>
            </w:pPr>
            <w:r w:rsidRPr="00FC6908">
              <w:rPr>
                <w:sz w:val="18"/>
                <w:szCs w:val="18"/>
              </w:rPr>
              <w:t>192 370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5A017D" w14:textId="77777777" w:rsidR="0089264D" w:rsidRPr="00FC6908" w:rsidRDefault="0089264D" w:rsidP="00F00265">
            <w:pPr>
              <w:jc w:val="right"/>
              <w:rPr>
                <w:sz w:val="18"/>
                <w:szCs w:val="18"/>
              </w:rPr>
            </w:pPr>
            <w:r w:rsidRPr="00FC6908">
              <w:rPr>
                <w:sz w:val="18"/>
                <w:szCs w:val="18"/>
              </w:rPr>
              <w:t>214 729</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F7C1D9" w14:textId="77777777" w:rsidR="0089264D" w:rsidRPr="00FC6908" w:rsidRDefault="0089264D" w:rsidP="00F00265">
            <w:pPr>
              <w:jc w:val="right"/>
              <w:rPr>
                <w:sz w:val="18"/>
                <w:szCs w:val="18"/>
              </w:rPr>
            </w:pPr>
            <w:r w:rsidRPr="00FC6908">
              <w:rPr>
                <w:sz w:val="18"/>
                <w:szCs w:val="18"/>
              </w:rPr>
              <w:t>216 024</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D46677" w14:textId="77777777" w:rsidR="0089264D" w:rsidRPr="00FC6908" w:rsidRDefault="0089264D" w:rsidP="00F00265">
            <w:pPr>
              <w:jc w:val="right"/>
              <w:rPr>
                <w:sz w:val="18"/>
                <w:szCs w:val="18"/>
              </w:rPr>
            </w:pPr>
            <w:r w:rsidRPr="00FC6908">
              <w:rPr>
                <w:sz w:val="18"/>
                <w:szCs w:val="18"/>
              </w:rPr>
              <w:t>231 174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6BCBC2" w14:textId="77777777" w:rsidR="0089264D" w:rsidRPr="00FC6908" w:rsidRDefault="0089264D" w:rsidP="00F00265">
            <w:pPr>
              <w:jc w:val="right"/>
              <w:rPr>
                <w:sz w:val="18"/>
                <w:szCs w:val="18"/>
              </w:rPr>
            </w:pPr>
            <w:r w:rsidRPr="00FC6908">
              <w:rPr>
                <w:sz w:val="18"/>
                <w:szCs w:val="18"/>
              </w:rPr>
              <w:t>234 483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1A7493DE" w14:textId="77777777" w:rsidR="0089264D" w:rsidRPr="00FC6908" w:rsidRDefault="0089264D" w:rsidP="00F00265">
            <w:pPr>
              <w:jc w:val="right"/>
              <w:rPr>
                <w:sz w:val="18"/>
                <w:szCs w:val="18"/>
              </w:rPr>
            </w:pPr>
            <w:r w:rsidRPr="00FC6908">
              <w:rPr>
                <w:sz w:val="18"/>
                <w:szCs w:val="18"/>
              </w:rPr>
              <w:t>248 109</w:t>
            </w:r>
          </w:p>
        </w:tc>
      </w:tr>
      <w:tr w:rsidR="00446E55" w:rsidRPr="00B40C4C" w14:paraId="373824F3"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04164B1" w14:textId="77777777" w:rsidR="0089264D" w:rsidRPr="00B40C4C" w:rsidRDefault="0089264D" w:rsidP="009137DA">
            <w:r w:rsidRPr="00B40C4C">
              <w:t>Barne- og familiedepartementet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C0CCB7" w14:textId="77777777" w:rsidR="0089264D" w:rsidRPr="00FC6908" w:rsidRDefault="0089264D" w:rsidP="00F00265">
            <w:pPr>
              <w:jc w:val="right"/>
              <w:rPr>
                <w:sz w:val="18"/>
                <w:szCs w:val="18"/>
              </w:rPr>
            </w:pPr>
            <w:r w:rsidRPr="00FC6908">
              <w:rPr>
                <w:sz w:val="18"/>
                <w:szCs w:val="18"/>
              </w:rPr>
              <w:t>31 197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7A7055" w14:textId="77777777" w:rsidR="0089264D" w:rsidRPr="00FC6908" w:rsidRDefault="0089264D" w:rsidP="00F00265">
            <w:pPr>
              <w:jc w:val="right"/>
              <w:rPr>
                <w:sz w:val="18"/>
                <w:szCs w:val="18"/>
              </w:rPr>
            </w:pPr>
            <w:r w:rsidRPr="00FC6908">
              <w:rPr>
                <w:sz w:val="18"/>
                <w:szCs w:val="18"/>
              </w:rPr>
              <w:t>31 991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343D6E" w14:textId="77777777" w:rsidR="0089264D" w:rsidRPr="00FC6908" w:rsidRDefault="0089264D" w:rsidP="00F00265">
            <w:pPr>
              <w:jc w:val="right"/>
              <w:rPr>
                <w:sz w:val="18"/>
                <w:szCs w:val="18"/>
              </w:rPr>
            </w:pPr>
            <w:r w:rsidRPr="00FC6908">
              <w:rPr>
                <w:sz w:val="18"/>
                <w:szCs w:val="18"/>
              </w:rPr>
              <w:t>33 894</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25628E" w14:textId="77777777" w:rsidR="0089264D" w:rsidRPr="00FC6908" w:rsidRDefault="0089264D" w:rsidP="00F00265">
            <w:pPr>
              <w:jc w:val="right"/>
              <w:rPr>
                <w:sz w:val="18"/>
                <w:szCs w:val="18"/>
              </w:rPr>
            </w:pPr>
            <w:r w:rsidRPr="00FC6908">
              <w:rPr>
                <w:sz w:val="18"/>
                <w:szCs w:val="18"/>
              </w:rPr>
              <w:t>33 972</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42A0E7" w14:textId="77777777" w:rsidR="0089264D" w:rsidRPr="00FC6908" w:rsidRDefault="0089264D" w:rsidP="00F00265">
            <w:pPr>
              <w:jc w:val="right"/>
              <w:rPr>
                <w:sz w:val="18"/>
                <w:szCs w:val="18"/>
              </w:rPr>
            </w:pPr>
            <w:r w:rsidRPr="00FC6908">
              <w:rPr>
                <w:sz w:val="18"/>
                <w:szCs w:val="18"/>
              </w:rPr>
              <w:t>39 125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23840E" w14:textId="77777777" w:rsidR="0089264D" w:rsidRPr="00FC6908" w:rsidRDefault="0089264D" w:rsidP="00F00265">
            <w:pPr>
              <w:jc w:val="right"/>
              <w:rPr>
                <w:sz w:val="18"/>
                <w:szCs w:val="18"/>
              </w:rPr>
            </w:pPr>
            <w:r w:rsidRPr="00FC6908">
              <w:rPr>
                <w:sz w:val="18"/>
                <w:szCs w:val="18"/>
              </w:rPr>
              <w:t>43 340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768DC128" w14:textId="77777777" w:rsidR="0089264D" w:rsidRPr="00FC6908" w:rsidRDefault="0089264D" w:rsidP="00F00265">
            <w:pPr>
              <w:jc w:val="right"/>
              <w:rPr>
                <w:sz w:val="18"/>
                <w:szCs w:val="18"/>
              </w:rPr>
            </w:pPr>
            <w:r w:rsidRPr="00FC6908">
              <w:rPr>
                <w:sz w:val="18"/>
                <w:szCs w:val="18"/>
              </w:rPr>
              <w:t>46 090</w:t>
            </w:r>
          </w:p>
        </w:tc>
      </w:tr>
      <w:tr w:rsidR="00446E55" w:rsidRPr="00B40C4C" w14:paraId="6DD3570E"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FEE5D35" w14:textId="77777777" w:rsidR="0089264D" w:rsidRPr="00B40C4C" w:rsidRDefault="0089264D" w:rsidP="009137DA">
            <w:r w:rsidRPr="00B40C4C">
              <w:t>Nærings- og fiskeridepartementet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7ABFC6" w14:textId="77777777" w:rsidR="0089264D" w:rsidRPr="00FC6908" w:rsidRDefault="0089264D" w:rsidP="00F00265">
            <w:pPr>
              <w:jc w:val="right"/>
              <w:rPr>
                <w:sz w:val="18"/>
                <w:szCs w:val="18"/>
              </w:rPr>
            </w:pPr>
            <w:r w:rsidRPr="00FC6908">
              <w:rPr>
                <w:sz w:val="18"/>
                <w:szCs w:val="18"/>
              </w:rPr>
              <w:t>12 344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1C0324" w14:textId="77777777" w:rsidR="0089264D" w:rsidRPr="00FC6908" w:rsidRDefault="0089264D" w:rsidP="00F00265">
            <w:pPr>
              <w:jc w:val="right"/>
              <w:rPr>
                <w:sz w:val="18"/>
                <w:szCs w:val="18"/>
              </w:rPr>
            </w:pPr>
            <w:r w:rsidRPr="00FC6908">
              <w:rPr>
                <w:sz w:val="18"/>
                <w:szCs w:val="18"/>
              </w:rPr>
              <w:t>24 966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B171CA" w14:textId="77777777" w:rsidR="0089264D" w:rsidRPr="00FC6908" w:rsidRDefault="0089264D" w:rsidP="00F00265">
            <w:pPr>
              <w:jc w:val="right"/>
              <w:rPr>
                <w:sz w:val="18"/>
                <w:szCs w:val="18"/>
              </w:rPr>
            </w:pPr>
            <w:r w:rsidRPr="00FC6908">
              <w:rPr>
                <w:sz w:val="18"/>
                <w:szCs w:val="18"/>
              </w:rPr>
              <w:t>27 744</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6739EE" w14:textId="77777777" w:rsidR="0089264D" w:rsidRPr="00FC6908" w:rsidRDefault="0089264D" w:rsidP="00F00265">
            <w:pPr>
              <w:jc w:val="right"/>
              <w:rPr>
                <w:sz w:val="18"/>
                <w:szCs w:val="18"/>
              </w:rPr>
            </w:pPr>
            <w:r w:rsidRPr="00FC6908">
              <w:rPr>
                <w:sz w:val="18"/>
                <w:szCs w:val="18"/>
              </w:rPr>
              <w:t>20 815</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2660DE" w14:textId="77777777" w:rsidR="0089264D" w:rsidRPr="00FC6908" w:rsidRDefault="0089264D" w:rsidP="00F00265">
            <w:pPr>
              <w:jc w:val="right"/>
              <w:rPr>
                <w:sz w:val="18"/>
                <w:szCs w:val="18"/>
              </w:rPr>
            </w:pPr>
            <w:r w:rsidRPr="00FC6908">
              <w:rPr>
                <w:sz w:val="18"/>
                <w:szCs w:val="18"/>
              </w:rPr>
              <w:t>24 940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5ECC6F" w14:textId="77777777" w:rsidR="0089264D" w:rsidRPr="00FC6908" w:rsidRDefault="0089264D" w:rsidP="00F00265">
            <w:pPr>
              <w:jc w:val="right"/>
              <w:rPr>
                <w:sz w:val="18"/>
                <w:szCs w:val="18"/>
              </w:rPr>
            </w:pPr>
            <w:r w:rsidRPr="00FC6908">
              <w:rPr>
                <w:sz w:val="18"/>
                <w:szCs w:val="18"/>
              </w:rPr>
              <w:t>20 242</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26D5A979" w14:textId="77777777" w:rsidR="0089264D" w:rsidRPr="00FC6908" w:rsidRDefault="0089264D" w:rsidP="00F00265">
            <w:pPr>
              <w:jc w:val="right"/>
              <w:rPr>
                <w:sz w:val="18"/>
                <w:szCs w:val="18"/>
              </w:rPr>
            </w:pPr>
            <w:r w:rsidRPr="00FC6908">
              <w:rPr>
                <w:sz w:val="18"/>
                <w:szCs w:val="18"/>
              </w:rPr>
              <w:t>20 278</w:t>
            </w:r>
          </w:p>
        </w:tc>
      </w:tr>
      <w:tr w:rsidR="00446E55" w:rsidRPr="00B40C4C" w14:paraId="47F9A239"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FBF9498" w14:textId="77777777" w:rsidR="0089264D" w:rsidRPr="00B40C4C" w:rsidRDefault="0089264D" w:rsidP="009137DA">
            <w:r w:rsidRPr="00B40C4C">
              <w:t>Landbruks- og matdepartementet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B46342" w14:textId="77777777" w:rsidR="0089264D" w:rsidRPr="00FC6908" w:rsidRDefault="0089264D" w:rsidP="00F00265">
            <w:pPr>
              <w:jc w:val="right"/>
              <w:rPr>
                <w:sz w:val="18"/>
                <w:szCs w:val="18"/>
              </w:rPr>
            </w:pPr>
            <w:r w:rsidRPr="00FC6908">
              <w:rPr>
                <w:sz w:val="18"/>
                <w:szCs w:val="18"/>
              </w:rPr>
              <w:t>19 765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50C539" w14:textId="77777777" w:rsidR="0089264D" w:rsidRPr="00FC6908" w:rsidRDefault="0089264D" w:rsidP="00F00265">
            <w:pPr>
              <w:jc w:val="right"/>
              <w:rPr>
                <w:sz w:val="18"/>
                <w:szCs w:val="18"/>
              </w:rPr>
            </w:pPr>
            <w:r w:rsidRPr="00FC6908">
              <w:rPr>
                <w:sz w:val="18"/>
                <w:szCs w:val="18"/>
              </w:rPr>
              <w:t>20 609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AB0B47" w14:textId="77777777" w:rsidR="0089264D" w:rsidRPr="00FC6908" w:rsidRDefault="0089264D" w:rsidP="00F00265">
            <w:pPr>
              <w:jc w:val="right"/>
              <w:rPr>
                <w:sz w:val="18"/>
                <w:szCs w:val="18"/>
              </w:rPr>
            </w:pPr>
            <w:r w:rsidRPr="00FC6908">
              <w:rPr>
                <w:sz w:val="18"/>
                <w:szCs w:val="18"/>
              </w:rPr>
              <w:t>20 920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DC6808" w14:textId="77777777" w:rsidR="0089264D" w:rsidRPr="00FC6908" w:rsidRDefault="0089264D" w:rsidP="00F00265">
            <w:pPr>
              <w:jc w:val="right"/>
              <w:rPr>
                <w:sz w:val="18"/>
                <w:szCs w:val="18"/>
              </w:rPr>
            </w:pPr>
            <w:r w:rsidRPr="00FC6908">
              <w:rPr>
                <w:sz w:val="18"/>
                <w:szCs w:val="18"/>
              </w:rPr>
              <w:t>28 094</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8FA816" w14:textId="77777777" w:rsidR="0089264D" w:rsidRPr="00FC6908" w:rsidRDefault="0089264D" w:rsidP="00F00265">
            <w:pPr>
              <w:jc w:val="right"/>
              <w:rPr>
                <w:sz w:val="18"/>
                <w:szCs w:val="18"/>
              </w:rPr>
            </w:pPr>
            <w:r w:rsidRPr="00FC6908">
              <w:rPr>
                <w:sz w:val="18"/>
                <w:szCs w:val="18"/>
              </w:rPr>
              <w:t>29 360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304224" w14:textId="77777777" w:rsidR="0089264D" w:rsidRPr="00FC6908" w:rsidRDefault="0089264D" w:rsidP="00F00265">
            <w:pPr>
              <w:jc w:val="right"/>
              <w:rPr>
                <w:sz w:val="18"/>
                <w:szCs w:val="18"/>
              </w:rPr>
            </w:pPr>
            <w:r w:rsidRPr="00FC6908">
              <w:rPr>
                <w:sz w:val="18"/>
                <w:szCs w:val="18"/>
              </w:rPr>
              <w:t>31 372</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5661327" w14:textId="77777777" w:rsidR="0089264D" w:rsidRPr="00FC6908" w:rsidRDefault="0089264D" w:rsidP="00F00265">
            <w:pPr>
              <w:jc w:val="right"/>
              <w:rPr>
                <w:sz w:val="18"/>
                <w:szCs w:val="18"/>
              </w:rPr>
            </w:pPr>
            <w:r w:rsidRPr="00FC6908">
              <w:rPr>
                <w:sz w:val="18"/>
                <w:szCs w:val="18"/>
              </w:rPr>
              <w:t>33 501</w:t>
            </w:r>
          </w:p>
        </w:tc>
      </w:tr>
      <w:tr w:rsidR="00446E55" w:rsidRPr="00B40C4C" w14:paraId="07087922"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4ED1437E" w14:textId="279599C1" w:rsidR="0089264D" w:rsidRPr="00B40C4C" w:rsidRDefault="0089264D" w:rsidP="009137DA">
            <w:r w:rsidRPr="00B40C4C">
              <w:t>Samferdselsdepartementet</w:t>
            </w:r>
            <w:r w:rsidR="00B40C4C">
              <w:t xml:space="preserve"> </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1709FF" w14:textId="77777777" w:rsidR="0089264D" w:rsidRPr="00FC6908" w:rsidRDefault="0089264D" w:rsidP="00F00265">
            <w:pPr>
              <w:jc w:val="right"/>
              <w:rPr>
                <w:sz w:val="18"/>
                <w:szCs w:val="18"/>
              </w:rPr>
            </w:pPr>
            <w:r w:rsidRPr="00FC6908">
              <w:rPr>
                <w:sz w:val="18"/>
                <w:szCs w:val="18"/>
              </w:rPr>
              <w:t>72 503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E75195" w14:textId="77777777" w:rsidR="0089264D" w:rsidRPr="00FC6908" w:rsidRDefault="0089264D" w:rsidP="00F00265">
            <w:pPr>
              <w:jc w:val="right"/>
              <w:rPr>
                <w:sz w:val="18"/>
                <w:szCs w:val="18"/>
              </w:rPr>
            </w:pPr>
            <w:r w:rsidRPr="00FC6908">
              <w:rPr>
                <w:sz w:val="18"/>
                <w:szCs w:val="18"/>
              </w:rPr>
              <w:t>81 750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3181B7" w14:textId="77777777" w:rsidR="0089264D" w:rsidRPr="00FC6908" w:rsidRDefault="0089264D" w:rsidP="00F00265">
            <w:pPr>
              <w:jc w:val="right"/>
              <w:rPr>
                <w:sz w:val="18"/>
                <w:szCs w:val="18"/>
              </w:rPr>
            </w:pPr>
            <w:r w:rsidRPr="00FC6908">
              <w:rPr>
                <w:sz w:val="18"/>
                <w:szCs w:val="18"/>
              </w:rPr>
              <w:t>86 470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4A395A" w14:textId="77777777" w:rsidR="0089264D" w:rsidRPr="00FC6908" w:rsidRDefault="0089264D" w:rsidP="00F00265">
            <w:pPr>
              <w:jc w:val="right"/>
              <w:rPr>
                <w:sz w:val="18"/>
                <w:szCs w:val="18"/>
              </w:rPr>
            </w:pPr>
            <w:r w:rsidRPr="00FC6908">
              <w:rPr>
                <w:sz w:val="18"/>
                <w:szCs w:val="18"/>
              </w:rPr>
              <w:t>82 281</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86EC71" w14:textId="77777777" w:rsidR="0089264D" w:rsidRPr="00FC6908" w:rsidRDefault="0089264D" w:rsidP="00F00265">
            <w:pPr>
              <w:jc w:val="right"/>
              <w:rPr>
                <w:sz w:val="18"/>
                <w:szCs w:val="18"/>
              </w:rPr>
            </w:pPr>
            <w:r w:rsidRPr="00FC6908">
              <w:rPr>
                <w:sz w:val="18"/>
                <w:szCs w:val="18"/>
              </w:rPr>
              <w:t>85 262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296E1D" w14:textId="77777777" w:rsidR="0089264D" w:rsidRPr="00FC6908" w:rsidRDefault="0089264D" w:rsidP="00F00265">
            <w:pPr>
              <w:jc w:val="right"/>
              <w:rPr>
                <w:sz w:val="18"/>
                <w:szCs w:val="18"/>
              </w:rPr>
            </w:pPr>
            <w:r w:rsidRPr="00FC6908">
              <w:rPr>
                <w:sz w:val="18"/>
                <w:szCs w:val="18"/>
              </w:rPr>
              <w:t>91 325</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F7217D0" w14:textId="77777777" w:rsidR="0089264D" w:rsidRPr="00FC6908" w:rsidRDefault="0089264D" w:rsidP="00F00265">
            <w:pPr>
              <w:jc w:val="right"/>
              <w:rPr>
                <w:sz w:val="18"/>
                <w:szCs w:val="18"/>
              </w:rPr>
            </w:pPr>
            <w:r w:rsidRPr="00FC6908">
              <w:rPr>
                <w:sz w:val="18"/>
                <w:szCs w:val="18"/>
              </w:rPr>
              <w:t>96 069</w:t>
            </w:r>
          </w:p>
        </w:tc>
      </w:tr>
      <w:tr w:rsidR="00446E55" w:rsidRPr="00B40C4C" w14:paraId="5613B864"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6B1BB67C" w14:textId="77777777" w:rsidR="0089264D" w:rsidRPr="00B40C4C" w:rsidRDefault="0089264D" w:rsidP="009137DA">
            <w:r w:rsidRPr="00B40C4C">
              <w:t>Klima- og miljødepartementet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34A889" w14:textId="77777777" w:rsidR="0089264D" w:rsidRPr="00FC6908" w:rsidRDefault="0089264D" w:rsidP="00F00265">
            <w:pPr>
              <w:jc w:val="right"/>
              <w:rPr>
                <w:sz w:val="18"/>
                <w:szCs w:val="18"/>
              </w:rPr>
            </w:pPr>
            <w:r w:rsidRPr="00FC6908">
              <w:rPr>
                <w:sz w:val="18"/>
                <w:szCs w:val="18"/>
              </w:rPr>
              <w:t>14 183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326269" w14:textId="77777777" w:rsidR="0089264D" w:rsidRPr="00FC6908" w:rsidRDefault="0089264D" w:rsidP="00F00265">
            <w:pPr>
              <w:jc w:val="right"/>
              <w:rPr>
                <w:sz w:val="18"/>
                <w:szCs w:val="18"/>
              </w:rPr>
            </w:pPr>
            <w:r w:rsidRPr="00FC6908">
              <w:rPr>
                <w:sz w:val="18"/>
                <w:szCs w:val="18"/>
              </w:rPr>
              <w:t>17 540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F663C3" w14:textId="77777777" w:rsidR="0089264D" w:rsidRPr="00FC6908" w:rsidRDefault="0089264D" w:rsidP="00F00265">
            <w:pPr>
              <w:jc w:val="right"/>
              <w:rPr>
                <w:sz w:val="18"/>
                <w:szCs w:val="18"/>
              </w:rPr>
            </w:pPr>
            <w:r w:rsidRPr="00FC6908">
              <w:rPr>
                <w:sz w:val="18"/>
                <w:szCs w:val="18"/>
              </w:rPr>
              <w:t>16 476</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5DEF02" w14:textId="77777777" w:rsidR="0089264D" w:rsidRPr="00FC6908" w:rsidRDefault="0089264D" w:rsidP="00F00265">
            <w:pPr>
              <w:jc w:val="right"/>
              <w:rPr>
                <w:sz w:val="18"/>
                <w:szCs w:val="18"/>
              </w:rPr>
            </w:pPr>
            <w:r w:rsidRPr="00FC6908">
              <w:rPr>
                <w:sz w:val="18"/>
                <w:szCs w:val="18"/>
              </w:rPr>
              <w:t>19 841</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A6D7EC" w14:textId="77777777" w:rsidR="0089264D" w:rsidRPr="00FC6908" w:rsidRDefault="0089264D" w:rsidP="00F00265">
            <w:pPr>
              <w:jc w:val="right"/>
              <w:rPr>
                <w:sz w:val="18"/>
                <w:szCs w:val="18"/>
              </w:rPr>
            </w:pPr>
            <w:r w:rsidRPr="00FC6908">
              <w:rPr>
                <w:sz w:val="18"/>
                <w:szCs w:val="18"/>
              </w:rPr>
              <w:t>22 659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B65B6A" w14:textId="77777777" w:rsidR="0089264D" w:rsidRPr="00FC6908" w:rsidRDefault="0089264D" w:rsidP="00F00265">
            <w:pPr>
              <w:jc w:val="right"/>
              <w:rPr>
                <w:sz w:val="18"/>
                <w:szCs w:val="18"/>
              </w:rPr>
            </w:pPr>
            <w:r w:rsidRPr="00FC6908">
              <w:rPr>
                <w:sz w:val="18"/>
                <w:szCs w:val="18"/>
              </w:rPr>
              <w:t>26 781</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21DDD3D1" w14:textId="77777777" w:rsidR="0089264D" w:rsidRPr="00FC6908" w:rsidRDefault="0089264D" w:rsidP="00F00265">
            <w:pPr>
              <w:jc w:val="right"/>
              <w:rPr>
                <w:sz w:val="18"/>
                <w:szCs w:val="18"/>
              </w:rPr>
            </w:pPr>
            <w:r w:rsidRPr="00FC6908">
              <w:rPr>
                <w:sz w:val="18"/>
                <w:szCs w:val="18"/>
              </w:rPr>
              <w:t>26 790</w:t>
            </w:r>
          </w:p>
        </w:tc>
      </w:tr>
      <w:tr w:rsidR="00446E55" w:rsidRPr="00B40C4C" w14:paraId="68442E7D" w14:textId="77777777" w:rsidTr="00FC6908">
        <w:trPr>
          <w:gridAfter w:val="1"/>
          <w:wAfter w:w="15" w:type="dxa"/>
          <w:trHeight w:val="640"/>
          <w:jc w:val="center"/>
        </w:trPr>
        <w:tc>
          <w:tcPr>
            <w:tcW w:w="2940" w:type="dxa"/>
            <w:tcBorders>
              <w:top w:val="nil"/>
              <w:left w:val="nil"/>
              <w:bottom w:val="nil"/>
              <w:right w:val="single" w:sz="4" w:space="0" w:color="000000"/>
            </w:tcBorders>
            <w:tcMar>
              <w:top w:w="120" w:type="dxa"/>
              <w:left w:w="0" w:type="dxa"/>
              <w:bottom w:w="80" w:type="dxa"/>
              <w:right w:w="40" w:type="dxa"/>
            </w:tcMar>
            <w:vAlign w:val="bottom"/>
          </w:tcPr>
          <w:p w14:paraId="4D95A866" w14:textId="77777777" w:rsidR="0089264D" w:rsidRPr="00B40C4C" w:rsidRDefault="0089264D" w:rsidP="009137DA">
            <w:r w:rsidRPr="00B40C4C">
              <w:t>Digitaliserings- og forvaltningsdepartementet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6A2341" w14:textId="77777777" w:rsidR="0089264D" w:rsidRPr="00FC6908" w:rsidRDefault="0089264D" w:rsidP="00F00265">
            <w:pPr>
              <w:jc w:val="right"/>
              <w:rPr>
                <w:sz w:val="18"/>
                <w:szCs w:val="18"/>
              </w:rPr>
            </w:pPr>
            <w:r w:rsidRPr="00FC6908">
              <w:rPr>
                <w:sz w:val="18"/>
                <w:szCs w:val="18"/>
              </w:rPr>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D7320E" w14:textId="77777777" w:rsidR="0089264D" w:rsidRPr="00FC6908" w:rsidRDefault="0089264D" w:rsidP="00F00265">
            <w:pPr>
              <w:jc w:val="right"/>
              <w:rPr>
                <w:sz w:val="18"/>
                <w:szCs w:val="18"/>
              </w:rPr>
            </w:pPr>
            <w:r w:rsidRPr="00FC6908">
              <w:rPr>
                <w:sz w:val="18"/>
                <w:szCs w:val="18"/>
              </w:rPr>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A81AD4" w14:textId="77777777" w:rsidR="0089264D" w:rsidRPr="00FC6908" w:rsidRDefault="0089264D" w:rsidP="00F00265">
            <w:pPr>
              <w:jc w:val="right"/>
              <w:rPr>
                <w:sz w:val="18"/>
                <w:szCs w:val="18"/>
              </w:rPr>
            </w:pPr>
            <w:r w:rsidRPr="00FC6908">
              <w:rPr>
                <w:sz w:val="18"/>
                <w:szCs w:val="18"/>
              </w:rPr>
              <w:t>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1A10DC" w14:textId="77777777" w:rsidR="0089264D" w:rsidRPr="00FC6908" w:rsidRDefault="0089264D" w:rsidP="00F00265">
            <w:pPr>
              <w:jc w:val="right"/>
              <w:rPr>
                <w:sz w:val="18"/>
                <w:szCs w:val="18"/>
              </w:rPr>
            </w:pPr>
            <w:r w:rsidRPr="00FC6908">
              <w:rPr>
                <w:sz w:val="18"/>
                <w:szCs w:val="18"/>
              </w:rPr>
              <w:t>0</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05733C" w14:textId="77777777" w:rsidR="0089264D" w:rsidRPr="00FC6908" w:rsidRDefault="0089264D" w:rsidP="00F00265">
            <w:pPr>
              <w:jc w:val="right"/>
              <w:rPr>
                <w:sz w:val="18"/>
                <w:szCs w:val="18"/>
              </w:rPr>
            </w:pPr>
            <w:r w:rsidRPr="00FC6908">
              <w:rPr>
                <w:sz w:val="18"/>
                <w:szCs w:val="18"/>
              </w:rPr>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2277D4" w14:textId="77777777" w:rsidR="0089264D" w:rsidRPr="00FC6908" w:rsidRDefault="0089264D" w:rsidP="00F00265">
            <w:pPr>
              <w:jc w:val="right"/>
              <w:rPr>
                <w:sz w:val="18"/>
                <w:szCs w:val="18"/>
              </w:rPr>
            </w:pPr>
            <w:r w:rsidRPr="00FC6908">
              <w:rPr>
                <w:sz w:val="18"/>
                <w:szCs w:val="18"/>
              </w:rPr>
              <w:t>33 140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455BA7E1" w14:textId="77777777" w:rsidR="0089264D" w:rsidRPr="00FC6908" w:rsidRDefault="0089264D" w:rsidP="00F00265">
            <w:pPr>
              <w:jc w:val="right"/>
              <w:rPr>
                <w:sz w:val="18"/>
                <w:szCs w:val="18"/>
              </w:rPr>
            </w:pPr>
            <w:r w:rsidRPr="00FC6908">
              <w:rPr>
                <w:sz w:val="18"/>
                <w:szCs w:val="18"/>
              </w:rPr>
              <w:t>23 870</w:t>
            </w:r>
          </w:p>
        </w:tc>
      </w:tr>
      <w:tr w:rsidR="00446E55" w:rsidRPr="00B40C4C" w14:paraId="0905F8C0"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1AB87224" w14:textId="77777777" w:rsidR="0089264D" w:rsidRPr="00B40C4C" w:rsidRDefault="0089264D" w:rsidP="009137DA">
            <w:r w:rsidRPr="00B40C4C">
              <w:t>Finansdepartementet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FF84CE" w14:textId="77777777" w:rsidR="0089264D" w:rsidRPr="00FC6908" w:rsidRDefault="0089264D" w:rsidP="00F00265">
            <w:pPr>
              <w:jc w:val="right"/>
              <w:rPr>
                <w:sz w:val="18"/>
                <w:szCs w:val="18"/>
              </w:rPr>
            </w:pPr>
            <w:r w:rsidRPr="00FC6908">
              <w:rPr>
                <w:sz w:val="18"/>
                <w:szCs w:val="18"/>
              </w:rPr>
              <w:t>121 740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968F61" w14:textId="77777777" w:rsidR="0089264D" w:rsidRPr="00FC6908" w:rsidRDefault="0089264D" w:rsidP="00F00265">
            <w:pPr>
              <w:jc w:val="right"/>
              <w:rPr>
                <w:sz w:val="18"/>
                <w:szCs w:val="18"/>
              </w:rPr>
            </w:pPr>
            <w:r w:rsidRPr="00FC6908">
              <w:rPr>
                <w:sz w:val="18"/>
                <w:szCs w:val="18"/>
              </w:rPr>
              <w:t>140 983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074D17" w14:textId="77777777" w:rsidR="0089264D" w:rsidRPr="00FC6908" w:rsidRDefault="0089264D" w:rsidP="00F00265">
            <w:pPr>
              <w:jc w:val="right"/>
              <w:rPr>
                <w:sz w:val="18"/>
                <w:szCs w:val="18"/>
              </w:rPr>
            </w:pPr>
            <w:r w:rsidRPr="00FC6908">
              <w:rPr>
                <w:sz w:val="18"/>
                <w:szCs w:val="18"/>
              </w:rPr>
              <w:t>134 913</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251E76" w14:textId="77777777" w:rsidR="0089264D" w:rsidRPr="00FC6908" w:rsidRDefault="0089264D" w:rsidP="00F00265">
            <w:pPr>
              <w:jc w:val="right"/>
              <w:rPr>
                <w:sz w:val="18"/>
                <w:szCs w:val="18"/>
              </w:rPr>
            </w:pPr>
            <w:r w:rsidRPr="00FC6908">
              <w:rPr>
                <w:sz w:val="18"/>
                <w:szCs w:val="18"/>
              </w:rPr>
              <w:t>72 608</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0E43B3" w14:textId="77777777" w:rsidR="0089264D" w:rsidRPr="00FC6908" w:rsidRDefault="0089264D" w:rsidP="00F00265">
            <w:pPr>
              <w:jc w:val="right"/>
              <w:rPr>
                <w:sz w:val="18"/>
                <w:szCs w:val="18"/>
              </w:rPr>
            </w:pPr>
            <w:r w:rsidRPr="00FC6908">
              <w:rPr>
                <w:sz w:val="18"/>
                <w:szCs w:val="18"/>
              </w:rPr>
              <w:t>169 154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47F1A9" w14:textId="77777777" w:rsidR="0089264D" w:rsidRPr="00FC6908" w:rsidRDefault="0089264D" w:rsidP="00F00265">
            <w:pPr>
              <w:jc w:val="right"/>
              <w:rPr>
                <w:sz w:val="18"/>
                <w:szCs w:val="18"/>
              </w:rPr>
            </w:pPr>
            <w:r w:rsidRPr="00FC6908">
              <w:rPr>
                <w:sz w:val="18"/>
                <w:szCs w:val="18"/>
              </w:rPr>
              <w:t>140 964</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770EACBE" w14:textId="77777777" w:rsidR="0089264D" w:rsidRPr="00FC6908" w:rsidRDefault="0089264D" w:rsidP="00F00265">
            <w:pPr>
              <w:jc w:val="right"/>
              <w:rPr>
                <w:sz w:val="18"/>
                <w:szCs w:val="18"/>
              </w:rPr>
            </w:pPr>
            <w:r w:rsidRPr="00FC6908">
              <w:rPr>
                <w:sz w:val="18"/>
                <w:szCs w:val="18"/>
              </w:rPr>
              <w:t>143 811</w:t>
            </w:r>
          </w:p>
        </w:tc>
      </w:tr>
      <w:tr w:rsidR="00446E55" w:rsidRPr="00B40C4C" w14:paraId="44B3D7F0"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45249DD0" w14:textId="77777777" w:rsidR="0089264D" w:rsidRPr="00B40C4C" w:rsidRDefault="0089264D" w:rsidP="009137DA">
            <w:r w:rsidRPr="00B40C4C">
              <w:t>Forsvarsdepartementet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C71A04" w14:textId="77777777" w:rsidR="0089264D" w:rsidRPr="00FC6908" w:rsidRDefault="0089264D" w:rsidP="00F00265">
            <w:pPr>
              <w:jc w:val="right"/>
              <w:rPr>
                <w:sz w:val="18"/>
                <w:szCs w:val="18"/>
              </w:rPr>
            </w:pPr>
            <w:r w:rsidRPr="00FC6908">
              <w:rPr>
                <w:sz w:val="18"/>
                <w:szCs w:val="18"/>
              </w:rPr>
              <w:t>60 181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3DE30B" w14:textId="77777777" w:rsidR="0089264D" w:rsidRPr="00FC6908" w:rsidRDefault="0089264D" w:rsidP="00F00265">
            <w:pPr>
              <w:jc w:val="right"/>
              <w:rPr>
                <w:sz w:val="18"/>
                <w:szCs w:val="18"/>
              </w:rPr>
            </w:pPr>
            <w:r w:rsidRPr="00FC6908">
              <w:rPr>
                <w:sz w:val="18"/>
                <w:szCs w:val="18"/>
              </w:rPr>
              <w:t>61 851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3C03CC" w14:textId="77777777" w:rsidR="0089264D" w:rsidRPr="00FC6908" w:rsidRDefault="0089264D" w:rsidP="00F00265">
            <w:pPr>
              <w:jc w:val="right"/>
              <w:rPr>
                <w:sz w:val="18"/>
                <w:szCs w:val="18"/>
              </w:rPr>
            </w:pPr>
            <w:r w:rsidRPr="00FC6908">
              <w:rPr>
                <w:sz w:val="18"/>
                <w:szCs w:val="18"/>
              </w:rPr>
              <w:t>67 591</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6A8B0A" w14:textId="77777777" w:rsidR="0089264D" w:rsidRPr="00FC6908" w:rsidRDefault="0089264D" w:rsidP="00F00265">
            <w:pPr>
              <w:jc w:val="right"/>
              <w:rPr>
                <w:sz w:val="18"/>
                <w:szCs w:val="18"/>
              </w:rPr>
            </w:pPr>
            <w:r w:rsidRPr="00FC6908">
              <w:rPr>
                <w:sz w:val="18"/>
                <w:szCs w:val="18"/>
              </w:rPr>
              <w:t>78 493</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64E7FC" w14:textId="77777777" w:rsidR="0089264D" w:rsidRPr="00FC6908" w:rsidRDefault="0089264D" w:rsidP="00F00265">
            <w:pPr>
              <w:jc w:val="right"/>
              <w:rPr>
                <w:sz w:val="18"/>
                <w:szCs w:val="18"/>
              </w:rPr>
            </w:pPr>
            <w:r w:rsidRPr="00FC6908">
              <w:rPr>
                <w:sz w:val="18"/>
                <w:szCs w:val="18"/>
              </w:rPr>
              <w:t>85 619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2470DD" w14:textId="77777777" w:rsidR="0089264D" w:rsidRPr="00FC6908" w:rsidRDefault="0089264D" w:rsidP="00F00265">
            <w:pPr>
              <w:jc w:val="right"/>
              <w:rPr>
                <w:sz w:val="18"/>
                <w:szCs w:val="18"/>
              </w:rPr>
            </w:pPr>
            <w:r w:rsidRPr="00FC6908">
              <w:rPr>
                <w:sz w:val="18"/>
                <w:szCs w:val="18"/>
              </w:rPr>
              <w:t>90 849</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780A783E" w14:textId="77777777" w:rsidR="0089264D" w:rsidRPr="00FC6908" w:rsidRDefault="0089264D" w:rsidP="00F00265">
            <w:pPr>
              <w:jc w:val="right"/>
              <w:rPr>
                <w:sz w:val="18"/>
                <w:szCs w:val="18"/>
              </w:rPr>
            </w:pPr>
            <w:r w:rsidRPr="00FC6908">
              <w:rPr>
                <w:sz w:val="18"/>
                <w:szCs w:val="18"/>
              </w:rPr>
              <w:t>110 070</w:t>
            </w:r>
          </w:p>
        </w:tc>
      </w:tr>
      <w:tr w:rsidR="00446E55" w:rsidRPr="00B40C4C" w14:paraId="28CA5AD6"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426FDDF1" w14:textId="77777777" w:rsidR="0089264D" w:rsidRPr="00B40C4C" w:rsidRDefault="0089264D" w:rsidP="009137DA">
            <w:r w:rsidRPr="00B40C4C">
              <w:t>Energidepartementet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A23287" w14:textId="77777777" w:rsidR="0089264D" w:rsidRPr="00FC6908" w:rsidRDefault="0089264D" w:rsidP="00F00265">
            <w:pPr>
              <w:jc w:val="right"/>
              <w:rPr>
                <w:sz w:val="18"/>
                <w:szCs w:val="18"/>
              </w:rPr>
            </w:pPr>
            <w:r w:rsidRPr="00FC6908">
              <w:rPr>
                <w:sz w:val="18"/>
                <w:szCs w:val="18"/>
              </w:rPr>
              <w:t>4 056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17945EC" w14:textId="77777777" w:rsidR="0089264D" w:rsidRPr="00FC6908" w:rsidRDefault="0089264D" w:rsidP="00F00265">
            <w:pPr>
              <w:jc w:val="right"/>
              <w:rPr>
                <w:sz w:val="18"/>
                <w:szCs w:val="18"/>
              </w:rPr>
            </w:pPr>
            <w:r w:rsidRPr="00FC6908">
              <w:rPr>
                <w:sz w:val="18"/>
                <w:szCs w:val="18"/>
              </w:rPr>
              <w:t>4 008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7C699F" w14:textId="77777777" w:rsidR="0089264D" w:rsidRPr="00FC6908" w:rsidRDefault="0089264D" w:rsidP="00F00265">
            <w:pPr>
              <w:jc w:val="right"/>
              <w:rPr>
                <w:sz w:val="18"/>
                <w:szCs w:val="18"/>
              </w:rPr>
            </w:pPr>
            <w:r w:rsidRPr="00FC6908">
              <w:rPr>
                <w:sz w:val="18"/>
                <w:szCs w:val="18"/>
              </w:rPr>
              <w:t>5 691</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ECA80B" w14:textId="77777777" w:rsidR="0089264D" w:rsidRPr="00FC6908" w:rsidRDefault="0089264D" w:rsidP="00F00265">
            <w:pPr>
              <w:jc w:val="right"/>
              <w:rPr>
                <w:sz w:val="18"/>
                <w:szCs w:val="18"/>
              </w:rPr>
            </w:pPr>
            <w:r w:rsidRPr="00FC6908">
              <w:rPr>
                <w:sz w:val="18"/>
                <w:szCs w:val="18"/>
              </w:rPr>
              <w:t>33 225</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F77914" w14:textId="77777777" w:rsidR="0089264D" w:rsidRPr="00FC6908" w:rsidRDefault="0089264D" w:rsidP="00F00265">
            <w:pPr>
              <w:jc w:val="right"/>
              <w:rPr>
                <w:sz w:val="18"/>
                <w:szCs w:val="18"/>
              </w:rPr>
            </w:pPr>
            <w:r w:rsidRPr="00FC6908">
              <w:rPr>
                <w:sz w:val="18"/>
                <w:szCs w:val="18"/>
              </w:rPr>
              <w:t>23 097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ECA7E4" w14:textId="77777777" w:rsidR="0089264D" w:rsidRPr="00FC6908" w:rsidRDefault="0089264D" w:rsidP="00F00265">
            <w:pPr>
              <w:jc w:val="right"/>
              <w:rPr>
                <w:sz w:val="18"/>
                <w:szCs w:val="18"/>
              </w:rPr>
            </w:pPr>
            <w:r w:rsidRPr="00FC6908">
              <w:rPr>
                <w:sz w:val="18"/>
                <w:szCs w:val="18"/>
              </w:rPr>
              <w:t>18 319</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9F1B56F" w14:textId="77777777" w:rsidR="0089264D" w:rsidRPr="00FC6908" w:rsidRDefault="0089264D" w:rsidP="00F00265">
            <w:pPr>
              <w:jc w:val="right"/>
              <w:rPr>
                <w:sz w:val="18"/>
                <w:szCs w:val="18"/>
              </w:rPr>
            </w:pPr>
            <w:r w:rsidRPr="00FC6908">
              <w:rPr>
                <w:sz w:val="18"/>
                <w:szCs w:val="18"/>
              </w:rPr>
              <w:t>13 583</w:t>
            </w:r>
          </w:p>
        </w:tc>
      </w:tr>
      <w:tr w:rsidR="00446E55" w:rsidRPr="00B40C4C" w14:paraId="7A922E99"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60B92B7" w14:textId="77777777" w:rsidR="0089264D" w:rsidRPr="00B40C4C" w:rsidRDefault="0089264D" w:rsidP="009137DA">
            <w:r w:rsidRPr="00B40C4C">
              <w:t>Ymse</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08618E" w14:textId="77777777" w:rsidR="0089264D" w:rsidRPr="00FC6908" w:rsidRDefault="0089264D" w:rsidP="00F00265">
            <w:pPr>
              <w:jc w:val="right"/>
              <w:rPr>
                <w:sz w:val="18"/>
                <w:szCs w:val="18"/>
              </w:rPr>
            </w:pPr>
            <w:r w:rsidRPr="00FC6908">
              <w:rPr>
                <w:sz w:val="18"/>
                <w:szCs w:val="18"/>
              </w:rPr>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934DCB" w14:textId="77777777" w:rsidR="0089264D" w:rsidRPr="00FC6908" w:rsidRDefault="0089264D" w:rsidP="00F00265">
            <w:pPr>
              <w:jc w:val="right"/>
              <w:rPr>
                <w:sz w:val="18"/>
                <w:szCs w:val="18"/>
              </w:rPr>
            </w:pPr>
            <w:r w:rsidRPr="00FC6908">
              <w:rPr>
                <w:sz w:val="18"/>
                <w:szCs w:val="18"/>
              </w:rPr>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1C29FB" w14:textId="77777777" w:rsidR="0089264D" w:rsidRPr="00FC6908" w:rsidRDefault="0089264D" w:rsidP="00F00265">
            <w:pPr>
              <w:jc w:val="right"/>
              <w:rPr>
                <w:sz w:val="18"/>
                <w:szCs w:val="18"/>
              </w:rPr>
            </w:pPr>
            <w:r w:rsidRPr="00FC6908">
              <w:rPr>
                <w:sz w:val="18"/>
                <w:szCs w:val="18"/>
              </w:rPr>
              <w:t>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8355BA" w14:textId="77777777" w:rsidR="0089264D" w:rsidRPr="00FC6908" w:rsidRDefault="0089264D" w:rsidP="00F00265">
            <w:pPr>
              <w:jc w:val="right"/>
              <w:rPr>
                <w:sz w:val="18"/>
                <w:szCs w:val="18"/>
              </w:rPr>
            </w:pPr>
            <w:r w:rsidRPr="00FC6908">
              <w:rPr>
                <w:sz w:val="18"/>
                <w:szCs w:val="18"/>
              </w:rPr>
              <w:t>1</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7CAEB8" w14:textId="77777777" w:rsidR="0089264D" w:rsidRPr="00FC6908" w:rsidRDefault="0089264D" w:rsidP="00F00265">
            <w:pPr>
              <w:jc w:val="right"/>
              <w:rPr>
                <w:sz w:val="18"/>
                <w:szCs w:val="18"/>
              </w:rPr>
            </w:pPr>
            <w:r w:rsidRPr="00FC6908">
              <w:rPr>
                <w:sz w:val="18"/>
                <w:szCs w:val="18"/>
              </w:rPr>
              <w:t>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477CC6" w14:textId="77777777" w:rsidR="0089264D" w:rsidRPr="00FC6908" w:rsidRDefault="0089264D" w:rsidP="00F00265">
            <w:pPr>
              <w:jc w:val="right"/>
              <w:rPr>
                <w:sz w:val="18"/>
                <w:szCs w:val="18"/>
              </w:rPr>
            </w:pPr>
            <w:r w:rsidRPr="00FC6908">
              <w:rPr>
                <w:sz w:val="18"/>
                <w:szCs w:val="18"/>
              </w:rPr>
              <w:t>6 950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0A8A66B0" w14:textId="77777777" w:rsidR="0089264D" w:rsidRPr="00FC6908" w:rsidRDefault="0089264D" w:rsidP="00F00265">
            <w:pPr>
              <w:jc w:val="right"/>
              <w:rPr>
                <w:sz w:val="18"/>
                <w:szCs w:val="18"/>
              </w:rPr>
            </w:pPr>
            <w:r w:rsidRPr="00FC6908">
              <w:rPr>
                <w:sz w:val="18"/>
                <w:szCs w:val="18"/>
              </w:rPr>
              <w:t>7 100</w:t>
            </w:r>
          </w:p>
        </w:tc>
      </w:tr>
      <w:tr w:rsidR="00446E55" w:rsidRPr="00B40C4C" w14:paraId="219982F4"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5129A6B" w14:textId="77777777" w:rsidR="0089264D" w:rsidRPr="00B40C4C" w:rsidRDefault="0089264D" w:rsidP="009137DA">
            <w:r w:rsidRPr="00B40C4C">
              <w:t>Statsbankene</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BAD802" w14:textId="77777777" w:rsidR="0089264D" w:rsidRPr="00FC6908" w:rsidRDefault="0089264D" w:rsidP="00F00265">
            <w:pPr>
              <w:jc w:val="right"/>
              <w:rPr>
                <w:sz w:val="18"/>
                <w:szCs w:val="18"/>
              </w:rPr>
            </w:pPr>
            <w:r w:rsidRPr="00FC6908">
              <w:rPr>
                <w:sz w:val="18"/>
                <w:szCs w:val="18"/>
              </w:rPr>
              <w:t>124 802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FD961A" w14:textId="77777777" w:rsidR="0089264D" w:rsidRPr="00FC6908" w:rsidRDefault="0089264D" w:rsidP="00F00265">
            <w:pPr>
              <w:jc w:val="right"/>
              <w:rPr>
                <w:sz w:val="18"/>
                <w:szCs w:val="18"/>
              </w:rPr>
            </w:pPr>
            <w:r w:rsidRPr="00FC6908">
              <w:rPr>
                <w:sz w:val="18"/>
                <w:szCs w:val="18"/>
              </w:rPr>
              <w:t>136 150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7420F6" w14:textId="77777777" w:rsidR="0089264D" w:rsidRPr="00FC6908" w:rsidRDefault="0089264D" w:rsidP="00F00265">
            <w:pPr>
              <w:jc w:val="right"/>
              <w:rPr>
                <w:sz w:val="18"/>
                <w:szCs w:val="18"/>
              </w:rPr>
            </w:pPr>
            <w:r w:rsidRPr="00FC6908">
              <w:rPr>
                <w:sz w:val="18"/>
                <w:szCs w:val="18"/>
              </w:rPr>
              <w:t>150 030</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215C14" w14:textId="77777777" w:rsidR="0089264D" w:rsidRPr="00FC6908" w:rsidRDefault="0089264D" w:rsidP="00F00265">
            <w:pPr>
              <w:jc w:val="right"/>
              <w:rPr>
                <w:sz w:val="18"/>
                <w:szCs w:val="18"/>
              </w:rPr>
            </w:pPr>
            <w:r w:rsidRPr="00FC6908">
              <w:rPr>
                <w:sz w:val="18"/>
                <w:szCs w:val="18"/>
              </w:rPr>
              <w:t>143 117</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D63585" w14:textId="77777777" w:rsidR="0089264D" w:rsidRPr="00FC6908" w:rsidRDefault="0089264D" w:rsidP="00F00265">
            <w:pPr>
              <w:jc w:val="right"/>
              <w:rPr>
                <w:sz w:val="18"/>
                <w:szCs w:val="18"/>
              </w:rPr>
            </w:pPr>
            <w:r w:rsidRPr="00FC6908">
              <w:rPr>
                <w:sz w:val="18"/>
                <w:szCs w:val="18"/>
              </w:rPr>
              <w:t>150 898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D00961" w14:textId="77777777" w:rsidR="0089264D" w:rsidRPr="00FC6908" w:rsidRDefault="0089264D" w:rsidP="00F00265">
            <w:pPr>
              <w:jc w:val="right"/>
              <w:rPr>
                <w:sz w:val="18"/>
                <w:szCs w:val="18"/>
              </w:rPr>
            </w:pPr>
            <w:r w:rsidRPr="00FC6908">
              <w:rPr>
                <w:sz w:val="18"/>
                <w:szCs w:val="18"/>
              </w:rPr>
              <w:t>157 166</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7A04B4D0" w14:textId="77777777" w:rsidR="0089264D" w:rsidRPr="00FC6908" w:rsidRDefault="0089264D" w:rsidP="00F00265">
            <w:pPr>
              <w:jc w:val="right"/>
              <w:rPr>
                <w:sz w:val="18"/>
                <w:szCs w:val="18"/>
              </w:rPr>
            </w:pPr>
            <w:r w:rsidRPr="00FC6908">
              <w:rPr>
                <w:sz w:val="18"/>
                <w:szCs w:val="18"/>
              </w:rPr>
              <w:t>174 902</w:t>
            </w:r>
          </w:p>
        </w:tc>
      </w:tr>
      <w:tr w:rsidR="00446E55" w:rsidRPr="00B40C4C" w14:paraId="74105215"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194199FE" w14:textId="77777777" w:rsidR="0089264D" w:rsidRPr="00B40C4C" w:rsidRDefault="0089264D" w:rsidP="009137DA">
            <w:r w:rsidRPr="00B40C4C">
              <w:t>Statlig petroleumsvirksomhet</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BD6677" w14:textId="77777777" w:rsidR="0089264D" w:rsidRPr="00FC6908" w:rsidRDefault="0089264D" w:rsidP="00F00265">
            <w:pPr>
              <w:jc w:val="right"/>
              <w:rPr>
                <w:sz w:val="18"/>
                <w:szCs w:val="18"/>
              </w:rPr>
            </w:pPr>
            <w:r w:rsidRPr="00FC6908">
              <w:rPr>
                <w:sz w:val="18"/>
                <w:szCs w:val="18"/>
              </w:rPr>
              <w:t>26 331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1097C1" w14:textId="77777777" w:rsidR="0089264D" w:rsidRPr="00FC6908" w:rsidRDefault="0089264D" w:rsidP="00F00265">
            <w:pPr>
              <w:jc w:val="right"/>
              <w:rPr>
                <w:sz w:val="18"/>
                <w:szCs w:val="18"/>
              </w:rPr>
            </w:pPr>
            <w:r w:rsidRPr="00FC6908">
              <w:rPr>
                <w:sz w:val="18"/>
                <w:szCs w:val="18"/>
              </w:rPr>
              <w:t>27 601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9AAD9E" w14:textId="77777777" w:rsidR="0089264D" w:rsidRPr="00FC6908" w:rsidRDefault="0089264D" w:rsidP="00F00265">
            <w:pPr>
              <w:jc w:val="right"/>
              <w:rPr>
                <w:sz w:val="18"/>
                <w:szCs w:val="18"/>
              </w:rPr>
            </w:pPr>
            <w:r w:rsidRPr="00FC6908">
              <w:rPr>
                <w:sz w:val="18"/>
                <w:szCs w:val="18"/>
              </w:rPr>
              <w:t>24 732</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034C74" w14:textId="77777777" w:rsidR="0089264D" w:rsidRPr="00FC6908" w:rsidRDefault="0089264D" w:rsidP="00F00265">
            <w:pPr>
              <w:jc w:val="right"/>
              <w:rPr>
                <w:sz w:val="18"/>
                <w:szCs w:val="18"/>
              </w:rPr>
            </w:pPr>
            <w:r w:rsidRPr="00FC6908">
              <w:rPr>
                <w:sz w:val="18"/>
                <w:szCs w:val="18"/>
              </w:rPr>
              <w:t>28 378</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98F7F9" w14:textId="77777777" w:rsidR="0089264D" w:rsidRPr="00FC6908" w:rsidRDefault="0089264D" w:rsidP="00F00265">
            <w:pPr>
              <w:jc w:val="right"/>
              <w:rPr>
                <w:sz w:val="18"/>
                <w:szCs w:val="18"/>
              </w:rPr>
            </w:pPr>
            <w:r w:rsidRPr="00FC6908">
              <w:rPr>
                <w:sz w:val="18"/>
                <w:szCs w:val="18"/>
              </w:rPr>
              <w:t>30 396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6DF2A3" w14:textId="77777777" w:rsidR="0089264D" w:rsidRPr="00FC6908" w:rsidRDefault="0089264D" w:rsidP="00F00265">
            <w:pPr>
              <w:jc w:val="right"/>
              <w:rPr>
                <w:sz w:val="18"/>
                <w:szCs w:val="18"/>
              </w:rPr>
            </w:pPr>
            <w:r w:rsidRPr="00FC6908">
              <w:rPr>
                <w:sz w:val="18"/>
                <w:szCs w:val="18"/>
              </w:rPr>
              <w:t>26 000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12020F44" w14:textId="77777777" w:rsidR="0089264D" w:rsidRPr="00FC6908" w:rsidRDefault="0089264D" w:rsidP="00F00265">
            <w:pPr>
              <w:jc w:val="right"/>
              <w:rPr>
                <w:sz w:val="18"/>
                <w:szCs w:val="18"/>
              </w:rPr>
            </w:pPr>
            <w:r w:rsidRPr="00FC6908">
              <w:rPr>
                <w:sz w:val="18"/>
                <w:szCs w:val="18"/>
              </w:rPr>
              <w:t>29 600</w:t>
            </w:r>
          </w:p>
        </w:tc>
      </w:tr>
      <w:tr w:rsidR="00446E55" w:rsidRPr="00B40C4C" w14:paraId="75AF2EAD"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3129DA2E" w14:textId="77777777" w:rsidR="0089264D" w:rsidRPr="00B40C4C" w:rsidRDefault="0089264D" w:rsidP="009137DA">
            <w:r w:rsidRPr="00B40C4C">
              <w:t>Statens forvaltningsbedrifter</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A3D594" w14:textId="77777777" w:rsidR="0089264D" w:rsidRPr="00FC6908" w:rsidRDefault="0089264D" w:rsidP="00F00265">
            <w:pPr>
              <w:jc w:val="right"/>
              <w:rPr>
                <w:sz w:val="18"/>
                <w:szCs w:val="18"/>
              </w:rPr>
            </w:pPr>
            <w:r w:rsidRPr="00FC6908">
              <w:rPr>
                <w:sz w:val="18"/>
                <w:szCs w:val="18"/>
              </w:rPr>
              <w:t>4 301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455175" w14:textId="77777777" w:rsidR="0089264D" w:rsidRPr="00FC6908" w:rsidRDefault="0089264D" w:rsidP="00F00265">
            <w:pPr>
              <w:jc w:val="right"/>
              <w:rPr>
                <w:sz w:val="18"/>
                <w:szCs w:val="18"/>
              </w:rPr>
            </w:pPr>
            <w:r w:rsidRPr="00FC6908">
              <w:rPr>
                <w:sz w:val="18"/>
                <w:szCs w:val="18"/>
              </w:rPr>
              <w:t>23 249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529BF1" w14:textId="77777777" w:rsidR="0089264D" w:rsidRPr="00FC6908" w:rsidRDefault="0089264D" w:rsidP="00F00265">
            <w:pPr>
              <w:jc w:val="right"/>
              <w:rPr>
                <w:sz w:val="18"/>
                <w:szCs w:val="18"/>
              </w:rPr>
            </w:pPr>
            <w:r w:rsidRPr="00FC6908">
              <w:rPr>
                <w:sz w:val="18"/>
                <w:szCs w:val="18"/>
              </w:rPr>
              <w:t>4 602</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354D5D" w14:textId="77777777" w:rsidR="0089264D" w:rsidRPr="00FC6908" w:rsidRDefault="0089264D" w:rsidP="00F00265">
            <w:pPr>
              <w:jc w:val="right"/>
              <w:rPr>
                <w:sz w:val="18"/>
                <w:szCs w:val="18"/>
              </w:rPr>
            </w:pPr>
            <w:r w:rsidRPr="00FC6908">
              <w:rPr>
                <w:sz w:val="18"/>
                <w:szCs w:val="18"/>
              </w:rPr>
              <w:t>12 207</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E59B71" w14:textId="77777777" w:rsidR="0089264D" w:rsidRPr="00FC6908" w:rsidRDefault="0089264D" w:rsidP="00F00265">
            <w:pPr>
              <w:jc w:val="right"/>
              <w:rPr>
                <w:sz w:val="18"/>
                <w:szCs w:val="18"/>
              </w:rPr>
            </w:pPr>
            <w:r w:rsidRPr="00FC6908">
              <w:rPr>
                <w:sz w:val="18"/>
                <w:szCs w:val="18"/>
              </w:rPr>
              <w:t>9 380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88E970" w14:textId="77777777" w:rsidR="0089264D" w:rsidRPr="00FC6908" w:rsidRDefault="0089264D" w:rsidP="00F00265">
            <w:pPr>
              <w:jc w:val="right"/>
              <w:rPr>
                <w:sz w:val="18"/>
                <w:szCs w:val="18"/>
              </w:rPr>
            </w:pPr>
            <w:r w:rsidRPr="00FC6908">
              <w:rPr>
                <w:sz w:val="18"/>
                <w:szCs w:val="18"/>
              </w:rPr>
              <w:t>10 884</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7C7027AE" w14:textId="77777777" w:rsidR="0089264D" w:rsidRPr="00FC6908" w:rsidRDefault="0089264D" w:rsidP="00F00265">
            <w:pPr>
              <w:jc w:val="right"/>
              <w:rPr>
                <w:sz w:val="18"/>
                <w:szCs w:val="18"/>
              </w:rPr>
            </w:pPr>
            <w:r w:rsidRPr="00FC6908">
              <w:rPr>
                <w:sz w:val="18"/>
                <w:szCs w:val="18"/>
              </w:rPr>
              <w:t>7 868</w:t>
            </w:r>
          </w:p>
        </w:tc>
      </w:tr>
      <w:tr w:rsidR="00446E55" w:rsidRPr="00B40C4C" w14:paraId="59143C39" w14:textId="77777777" w:rsidTr="00FC6908">
        <w:trPr>
          <w:gridAfter w:val="1"/>
          <w:wAfter w:w="15" w:type="dxa"/>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C9EA0F3" w14:textId="77777777" w:rsidR="0089264D" w:rsidRPr="00B40C4C" w:rsidRDefault="0089264D" w:rsidP="009137DA">
            <w:r w:rsidRPr="00B40C4C">
              <w:t>Folketrygden</w:t>
            </w:r>
            <w:r w:rsidRPr="00B40C4C">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917F17" w14:textId="77777777" w:rsidR="0089264D" w:rsidRPr="00FC6908" w:rsidRDefault="0089264D" w:rsidP="00F00265">
            <w:pPr>
              <w:jc w:val="right"/>
              <w:rPr>
                <w:sz w:val="18"/>
                <w:szCs w:val="18"/>
              </w:rPr>
            </w:pPr>
            <w:r w:rsidRPr="00FC6908">
              <w:rPr>
                <w:sz w:val="18"/>
                <w:szCs w:val="18"/>
              </w:rPr>
              <w:t>477 454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C57604" w14:textId="77777777" w:rsidR="0089264D" w:rsidRPr="00FC6908" w:rsidRDefault="0089264D" w:rsidP="00F00265">
            <w:pPr>
              <w:jc w:val="right"/>
              <w:rPr>
                <w:sz w:val="18"/>
                <w:szCs w:val="18"/>
              </w:rPr>
            </w:pPr>
            <w:r w:rsidRPr="00FC6908">
              <w:rPr>
                <w:sz w:val="18"/>
                <w:szCs w:val="18"/>
              </w:rPr>
              <w:t>532 396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4D3712" w14:textId="77777777" w:rsidR="0089264D" w:rsidRPr="00FC6908" w:rsidRDefault="0089264D" w:rsidP="00F00265">
            <w:pPr>
              <w:jc w:val="right"/>
              <w:rPr>
                <w:sz w:val="18"/>
                <w:szCs w:val="18"/>
              </w:rPr>
            </w:pPr>
            <w:r w:rsidRPr="00FC6908">
              <w:rPr>
                <w:sz w:val="18"/>
                <w:szCs w:val="18"/>
              </w:rPr>
              <w:t>548 867</w:t>
            </w:r>
          </w:p>
        </w:tc>
        <w:tc>
          <w:tcPr>
            <w:tcW w:w="104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46692E" w14:textId="77777777" w:rsidR="0089264D" w:rsidRPr="00FC6908" w:rsidRDefault="0089264D" w:rsidP="00F00265">
            <w:pPr>
              <w:jc w:val="right"/>
              <w:rPr>
                <w:sz w:val="18"/>
                <w:szCs w:val="18"/>
              </w:rPr>
            </w:pPr>
            <w:r w:rsidRPr="00FC6908">
              <w:rPr>
                <w:sz w:val="18"/>
                <w:szCs w:val="18"/>
              </w:rPr>
              <w:t>564 215</w:t>
            </w:r>
          </w:p>
        </w:tc>
        <w:tc>
          <w:tcPr>
            <w:tcW w:w="1134"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3DFA07" w14:textId="77777777" w:rsidR="0089264D" w:rsidRPr="00FC6908" w:rsidRDefault="0089264D" w:rsidP="00F00265">
            <w:pPr>
              <w:jc w:val="right"/>
              <w:rPr>
                <w:sz w:val="18"/>
                <w:szCs w:val="18"/>
              </w:rPr>
            </w:pPr>
            <w:r w:rsidRPr="00FC6908">
              <w:rPr>
                <w:sz w:val="18"/>
                <w:szCs w:val="18"/>
              </w:rPr>
              <w:t>611 998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ADC32B" w14:textId="77777777" w:rsidR="0089264D" w:rsidRPr="00FC6908" w:rsidRDefault="0089264D" w:rsidP="00F00265">
            <w:pPr>
              <w:jc w:val="right"/>
              <w:rPr>
                <w:sz w:val="18"/>
                <w:szCs w:val="18"/>
              </w:rPr>
            </w:pPr>
            <w:r w:rsidRPr="00FC6908">
              <w:rPr>
                <w:sz w:val="18"/>
                <w:szCs w:val="18"/>
              </w:rPr>
              <w:t>651 670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482546A6" w14:textId="77777777" w:rsidR="0089264D" w:rsidRPr="00FC6908" w:rsidRDefault="0089264D" w:rsidP="00F00265">
            <w:pPr>
              <w:jc w:val="right"/>
              <w:rPr>
                <w:sz w:val="18"/>
                <w:szCs w:val="18"/>
              </w:rPr>
            </w:pPr>
            <w:r w:rsidRPr="00FC6908">
              <w:rPr>
                <w:sz w:val="18"/>
                <w:szCs w:val="18"/>
              </w:rPr>
              <w:t>701 915</w:t>
            </w:r>
          </w:p>
        </w:tc>
      </w:tr>
      <w:tr w:rsidR="00446E55" w:rsidRPr="00B40C4C" w14:paraId="3FA3C653" w14:textId="77777777" w:rsidTr="00FC6908">
        <w:trPr>
          <w:gridAfter w:val="1"/>
          <w:wAfter w:w="15" w:type="dxa"/>
          <w:trHeight w:val="380"/>
          <w:jc w:val="center"/>
        </w:trPr>
        <w:tc>
          <w:tcPr>
            <w:tcW w:w="2940" w:type="dxa"/>
            <w:tcBorders>
              <w:top w:val="nil"/>
              <w:left w:val="nil"/>
              <w:bottom w:val="single" w:sz="4" w:space="0" w:color="000000"/>
              <w:right w:val="single" w:sz="4" w:space="0" w:color="000000"/>
            </w:tcBorders>
            <w:tcMar>
              <w:top w:w="120" w:type="dxa"/>
              <w:left w:w="0" w:type="dxa"/>
              <w:bottom w:w="80" w:type="dxa"/>
              <w:right w:w="40" w:type="dxa"/>
            </w:tcMar>
          </w:tcPr>
          <w:p w14:paraId="78574273" w14:textId="77777777" w:rsidR="0089264D" w:rsidRPr="00B40C4C" w:rsidRDefault="0089264D" w:rsidP="009137DA">
            <w:r w:rsidRPr="00B40C4C">
              <w:t>Statens pensjonsfond utland</w:t>
            </w:r>
            <w:r w:rsidRPr="00B40C4C">
              <w:tab/>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69D3D9F" w14:textId="77777777" w:rsidR="0089264D" w:rsidRPr="00FC6908" w:rsidRDefault="0089264D" w:rsidP="00F00265">
            <w:pPr>
              <w:jc w:val="right"/>
              <w:rPr>
                <w:sz w:val="18"/>
                <w:szCs w:val="18"/>
              </w:rPr>
            </w:pPr>
            <w:r w:rsidRPr="00FC6908">
              <w:rPr>
                <w:sz w:val="18"/>
                <w:szCs w:val="18"/>
              </w:rPr>
              <w:t>256 915</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951E2BE" w14:textId="77777777" w:rsidR="0089264D" w:rsidRPr="00FC6908" w:rsidRDefault="0089264D" w:rsidP="00F00265">
            <w:pPr>
              <w:jc w:val="right"/>
              <w:rPr>
                <w:sz w:val="18"/>
                <w:szCs w:val="18"/>
              </w:rPr>
            </w:pPr>
            <w:r w:rsidRPr="00FC6908">
              <w:rPr>
                <w:sz w:val="18"/>
                <w:szCs w:val="18"/>
              </w:rPr>
              <w:t>115 935</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5744EAA" w14:textId="77777777" w:rsidR="0089264D" w:rsidRPr="00FC6908" w:rsidRDefault="0089264D" w:rsidP="00F00265">
            <w:pPr>
              <w:jc w:val="right"/>
              <w:rPr>
                <w:sz w:val="18"/>
                <w:szCs w:val="18"/>
              </w:rPr>
            </w:pPr>
            <w:r w:rsidRPr="00FC6908">
              <w:rPr>
                <w:sz w:val="18"/>
                <w:szCs w:val="18"/>
              </w:rPr>
              <w:t>287 513</w:t>
            </w:r>
          </w:p>
        </w:tc>
        <w:tc>
          <w:tcPr>
            <w:tcW w:w="1044"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FAC014" w14:textId="77777777" w:rsidR="0089264D" w:rsidRPr="00FC6908" w:rsidRDefault="0089264D" w:rsidP="00F00265">
            <w:pPr>
              <w:jc w:val="right"/>
              <w:rPr>
                <w:sz w:val="18"/>
                <w:szCs w:val="18"/>
              </w:rPr>
            </w:pPr>
            <w:r w:rsidRPr="00FC6908">
              <w:rPr>
                <w:sz w:val="18"/>
                <w:szCs w:val="18"/>
              </w:rPr>
              <w:t>1 368 719</w:t>
            </w:r>
          </w:p>
        </w:tc>
        <w:tc>
          <w:tcPr>
            <w:tcW w:w="1134"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3A77D87" w14:textId="77777777" w:rsidR="0089264D" w:rsidRPr="00FC6908" w:rsidRDefault="0089264D" w:rsidP="00F00265">
            <w:pPr>
              <w:jc w:val="right"/>
              <w:rPr>
                <w:sz w:val="18"/>
                <w:szCs w:val="18"/>
              </w:rPr>
            </w:pPr>
            <w:r w:rsidRPr="00FC6908">
              <w:rPr>
                <w:sz w:val="18"/>
                <w:szCs w:val="18"/>
              </w:rPr>
              <w:t>1 017 135</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B87A212" w14:textId="77777777" w:rsidR="0089264D" w:rsidRPr="00FC6908" w:rsidRDefault="0089264D" w:rsidP="00F00265">
            <w:pPr>
              <w:jc w:val="right"/>
              <w:rPr>
                <w:sz w:val="18"/>
                <w:szCs w:val="18"/>
              </w:rPr>
            </w:pPr>
            <w:r w:rsidRPr="00FC6908">
              <w:rPr>
                <w:sz w:val="18"/>
                <w:szCs w:val="18"/>
              </w:rPr>
              <w:t>832 166</w:t>
            </w:r>
          </w:p>
        </w:tc>
        <w:tc>
          <w:tcPr>
            <w:tcW w:w="94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D617A76" w14:textId="77777777" w:rsidR="0089264D" w:rsidRPr="00FC6908" w:rsidRDefault="0089264D" w:rsidP="00F00265">
            <w:pPr>
              <w:jc w:val="right"/>
              <w:rPr>
                <w:sz w:val="18"/>
                <w:szCs w:val="18"/>
              </w:rPr>
            </w:pPr>
            <w:r w:rsidRPr="00FC6908">
              <w:rPr>
                <w:sz w:val="18"/>
                <w:szCs w:val="18"/>
              </w:rPr>
              <w:t>724 869</w:t>
            </w:r>
          </w:p>
        </w:tc>
      </w:tr>
      <w:tr w:rsidR="00446E55" w:rsidRPr="00B40C4C" w14:paraId="2BF955BF" w14:textId="77777777" w:rsidTr="00FC6908">
        <w:trPr>
          <w:gridAfter w:val="1"/>
          <w:wAfter w:w="15" w:type="dxa"/>
          <w:trHeight w:val="380"/>
          <w:jc w:val="center"/>
        </w:trPr>
        <w:tc>
          <w:tcPr>
            <w:tcW w:w="29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08FC469B" w14:textId="77777777" w:rsidR="0089264D" w:rsidRPr="00B40C4C" w:rsidRDefault="0089264D" w:rsidP="009137DA">
            <w:r w:rsidRPr="00B40C4C">
              <w:t>Utgifter i alt</w:t>
            </w:r>
            <w:r w:rsidRPr="00B40C4C">
              <w:tab/>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12D63BA" w14:textId="77777777" w:rsidR="0089264D" w:rsidRPr="00FC6908" w:rsidRDefault="0089264D" w:rsidP="00F00265">
            <w:pPr>
              <w:jc w:val="right"/>
              <w:rPr>
                <w:sz w:val="18"/>
                <w:szCs w:val="18"/>
              </w:rPr>
            </w:pPr>
            <w:r w:rsidRPr="00FC6908">
              <w:rPr>
                <w:sz w:val="18"/>
                <w:szCs w:val="18"/>
              </w:rPr>
              <w:t>1 822 283</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557B1FB" w14:textId="77777777" w:rsidR="0089264D" w:rsidRPr="00FC6908" w:rsidRDefault="0089264D" w:rsidP="00F00265">
            <w:pPr>
              <w:jc w:val="right"/>
              <w:rPr>
                <w:sz w:val="18"/>
                <w:szCs w:val="18"/>
              </w:rPr>
            </w:pPr>
            <w:r w:rsidRPr="00FC6908">
              <w:rPr>
                <w:sz w:val="18"/>
                <w:szCs w:val="18"/>
              </w:rPr>
              <w:t>1 866 608</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053DB1A" w14:textId="77777777" w:rsidR="0089264D" w:rsidRPr="00FC6908" w:rsidRDefault="0089264D" w:rsidP="00F00265">
            <w:pPr>
              <w:jc w:val="right"/>
              <w:rPr>
                <w:sz w:val="18"/>
                <w:szCs w:val="18"/>
              </w:rPr>
            </w:pPr>
            <w:r w:rsidRPr="00FC6908">
              <w:rPr>
                <w:sz w:val="18"/>
                <w:szCs w:val="18"/>
              </w:rPr>
              <w:t>2 092 977</w:t>
            </w:r>
          </w:p>
        </w:tc>
        <w:tc>
          <w:tcPr>
            <w:tcW w:w="1044"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C094405" w14:textId="77777777" w:rsidR="0089264D" w:rsidRPr="00FC6908" w:rsidRDefault="0089264D" w:rsidP="00F00265">
            <w:pPr>
              <w:jc w:val="right"/>
              <w:rPr>
                <w:sz w:val="18"/>
                <w:szCs w:val="18"/>
              </w:rPr>
            </w:pPr>
            <w:r w:rsidRPr="00FC6908">
              <w:rPr>
                <w:sz w:val="18"/>
                <w:szCs w:val="18"/>
              </w:rPr>
              <w:t>3 196 685</w:t>
            </w:r>
          </w:p>
        </w:tc>
        <w:tc>
          <w:tcPr>
            <w:tcW w:w="1134"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A8349E9" w14:textId="77777777" w:rsidR="0089264D" w:rsidRPr="00FC6908" w:rsidRDefault="0089264D" w:rsidP="00F00265">
            <w:pPr>
              <w:jc w:val="right"/>
              <w:rPr>
                <w:sz w:val="18"/>
                <w:szCs w:val="18"/>
              </w:rPr>
            </w:pPr>
            <w:r w:rsidRPr="00FC6908">
              <w:rPr>
                <w:sz w:val="18"/>
                <w:szCs w:val="18"/>
              </w:rPr>
              <w:t>3 093 108</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9B73E2C" w14:textId="77777777" w:rsidR="0089264D" w:rsidRPr="00FC6908" w:rsidRDefault="0089264D" w:rsidP="00F00265">
            <w:pPr>
              <w:jc w:val="right"/>
              <w:rPr>
                <w:sz w:val="18"/>
                <w:szCs w:val="18"/>
              </w:rPr>
            </w:pPr>
            <w:r w:rsidRPr="00FC6908">
              <w:rPr>
                <w:sz w:val="18"/>
                <w:szCs w:val="18"/>
              </w:rPr>
              <w:t>2 951 103</w:t>
            </w:r>
          </w:p>
        </w:tc>
        <w:tc>
          <w:tcPr>
            <w:tcW w:w="94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45D8DF3F" w14:textId="77777777" w:rsidR="0089264D" w:rsidRPr="00FC6908" w:rsidRDefault="0089264D" w:rsidP="00F00265">
            <w:pPr>
              <w:jc w:val="right"/>
              <w:rPr>
                <w:sz w:val="18"/>
                <w:szCs w:val="18"/>
              </w:rPr>
            </w:pPr>
            <w:r w:rsidRPr="00FC6908">
              <w:rPr>
                <w:sz w:val="18"/>
                <w:szCs w:val="18"/>
              </w:rPr>
              <w:t>2 970 883</w:t>
            </w:r>
          </w:p>
        </w:tc>
      </w:tr>
    </w:tbl>
    <w:p w14:paraId="22292837" w14:textId="77777777" w:rsidR="0089264D" w:rsidRPr="00B40C4C" w:rsidRDefault="0089264D" w:rsidP="00EC71B8">
      <w:pPr>
        <w:pStyle w:val="tabell-noter"/>
        <w:rPr>
          <w:rStyle w:val="skrift-hevet"/>
        </w:rPr>
      </w:pPr>
      <w:r w:rsidRPr="00B40C4C">
        <w:rPr>
          <w:rStyle w:val="skrift-hevet"/>
        </w:rPr>
        <w:t>1</w:t>
      </w:r>
      <w:r w:rsidRPr="00B40C4C">
        <w:tab/>
        <w:t>Saldert budsjett 2024.</w:t>
      </w:r>
    </w:p>
    <w:p w14:paraId="1FF895EE" w14:textId="77777777" w:rsidR="0089264D" w:rsidRPr="00B40C4C" w:rsidRDefault="0089264D" w:rsidP="009137DA">
      <w:pPr>
        <w:pStyle w:val="tabell-noter"/>
        <w:rPr>
          <w:rStyle w:val="skrift-hevet"/>
        </w:rPr>
      </w:pPr>
      <w:r w:rsidRPr="00B40C4C">
        <w:rPr>
          <w:rStyle w:val="skrift-hevet"/>
        </w:rPr>
        <w:t>2</w:t>
      </w:r>
      <w:r w:rsidRPr="00B40C4C">
        <w:tab/>
        <w:t>Forslag 2025 Prop. 1 S (2024–2025).</w:t>
      </w:r>
    </w:p>
    <w:p w14:paraId="1E9C9E09" w14:textId="77777777" w:rsidR="0089264D" w:rsidRDefault="0089264D" w:rsidP="009137DA">
      <w:pPr>
        <w:pStyle w:val="tabell-noter"/>
      </w:pPr>
      <w:r w:rsidRPr="00B40C4C">
        <w:rPr>
          <w:rStyle w:val="skrift-hevet"/>
        </w:rPr>
        <w:t>3</w:t>
      </w:r>
      <w:r w:rsidRPr="00B40C4C">
        <w:tab/>
        <w:t>Departementenes budsjetter er uten ymse utgifter, statsbankene, statlig petroleumsvirksomhet, statens forvaltningsbedrifter og folketrygden som vises separat.</w:t>
      </w:r>
    </w:p>
    <w:p w14:paraId="3704E140" w14:textId="51422E50" w:rsidR="009771D4" w:rsidRPr="009771D4" w:rsidRDefault="009771D4" w:rsidP="009771D4">
      <w:pPr>
        <w:pStyle w:val="tabell-tittel"/>
      </w:pPr>
      <w:r w:rsidRPr="00B40C4C">
        <w:t>Driftsutgifter (postene 1–29) etter departement 2019–2025</w:t>
      </w:r>
    </w:p>
    <w:p w14:paraId="79677930" w14:textId="77777777" w:rsidR="0089264D" w:rsidRPr="00B40C4C" w:rsidRDefault="0089264D" w:rsidP="009137DA">
      <w:pPr>
        <w:pStyle w:val="Tabellnavn"/>
      </w:pPr>
      <w:r w:rsidRPr="00B40C4C">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340"/>
        <w:gridCol w:w="880"/>
        <w:gridCol w:w="880"/>
        <w:gridCol w:w="880"/>
        <w:gridCol w:w="880"/>
        <w:gridCol w:w="880"/>
        <w:gridCol w:w="880"/>
        <w:gridCol w:w="880"/>
      </w:tblGrid>
      <w:tr w:rsidR="00446E55" w:rsidRPr="00B40C4C" w14:paraId="365C2F84" w14:textId="77777777">
        <w:trPr>
          <w:trHeight w:val="380"/>
        </w:trPr>
        <w:tc>
          <w:tcPr>
            <w:tcW w:w="9500" w:type="dxa"/>
            <w:gridSpan w:val="8"/>
            <w:tcBorders>
              <w:top w:val="nil"/>
              <w:left w:val="nil"/>
              <w:bottom w:val="single" w:sz="4" w:space="0" w:color="000000"/>
              <w:right w:val="nil"/>
            </w:tcBorders>
            <w:tcMar>
              <w:top w:w="120" w:type="dxa"/>
              <w:left w:w="0" w:type="dxa"/>
              <w:bottom w:w="80" w:type="dxa"/>
              <w:right w:w="40" w:type="dxa"/>
            </w:tcMar>
          </w:tcPr>
          <w:p w14:paraId="29E7A2C5" w14:textId="77777777" w:rsidR="0089264D" w:rsidRPr="00B40C4C" w:rsidRDefault="0089264D" w:rsidP="00D0410F">
            <w:pPr>
              <w:jc w:val="right"/>
            </w:pPr>
            <w:r w:rsidRPr="00B40C4C">
              <w:t>Mill. kroner</w:t>
            </w:r>
          </w:p>
        </w:tc>
      </w:tr>
      <w:tr w:rsidR="00446E55" w:rsidRPr="00B40C4C" w14:paraId="52C8F7E5" w14:textId="77777777">
        <w:trPr>
          <w:trHeight w:val="380"/>
        </w:trPr>
        <w:tc>
          <w:tcPr>
            <w:tcW w:w="334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0997AD87" w14:textId="77777777" w:rsidR="0089264D" w:rsidRPr="00B40C4C" w:rsidRDefault="0089264D" w:rsidP="009137DA">
            <w:r w:rsidRPr="00B40C4C">
              <w:t xml:space="preserve">Departement </w:t>
            </w:r>
            <w:r w:rsidRPr="00B40C4C">
              <w:rPr>
                <w:rStyle w:val="skrift-hevet"/>
              </w:rPr>
              <w:t>3</w:t>
            </w:r>
            <w:r w:rsidRPr="00B40C4C">
              <w:t xml:space="preserve"> </w:t>
            </w:r>
          </w:p>
        </w:tc>
        <w:tc>
          <w:tcPr>
            <w:tcW w:w="44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AE8CDF7" w14:textId="77777777" w:rsidR="0089264D" w:rsidRPr="00B40C4C" w:rsidRDefault="0089264D" w:rsidP="00D0410F">
            <w:pPr>
              <w:jc w:val="center"/>
            </w:pPr>
            <w:r w:rsidRPr="00B40C4C">
              <w:t>Regnskap</w:t>
            </w:r>
          </w:p>
        </w:tc>
        <w:tc>
          <w:tcPr>
            <w:tcW w:w="176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0323FDD" w14:textId="77777777" w:rsidR="0089264D" w:rsidRPr="00B40C4C" w:rsidRDefault="0089264D" w:rsidP="00D0410F">
            <w:pPr>
              <w:jc w:val="right"/>
            </w:pPr>
            <w:r w:rsidRPr="00B40C4C">
              <w:t>Budsjett</w:t>
            </w:r>
          </w:p>
        </w:tc>
      </w:tr>
      <w:tr w:rsidR="00446E55" w:rsidRPr="00B40C4C" w14:paraId="79FC8C14" w14:textId="77777777">
        <w:trPr>
          <w:trHeight w:val="380"/>
        </w:trPr>
        <w:tc>
          <w:tcPr>
            <w:tcW w:w="3340" w:type="dxa"/>
            <w:vMerge/>
            <w:tcBorders>
              <w:top w:val="nil"/>
              <w:left w:val="nil"/>
              <w:bottom w:val="single" w:sz="4" w:space="0" w:color="000000"/>
              <w:right w:val="single" w:sz="4" w:space="0" w:color="000000"/>
            </w:tcBorders>
          </w:tcPr>
          <w:p w14:paraId="02DAFAB7" w14:textId="77777777" w:rsidR="0089264D" w:rsidRPr="00B40C4C" w:rsidRDefault="0089264D" w:rsidP="009137DA">
            <w:pPr>
              <w:pStyle w:val="Overskrift1"/>
            </w:pP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5D0EEE3" w14:textId="77777777" w:rsidR="0089264D" w:rsidRPr="00B40C4C" w:rsidRDefault="0089264D" w:rsidP="00D0410F">
            <w:pPr>
              <w:jc w:val="right"/>
            </w:pPr>
            <w:r w:rsidRPr="00B40C4C">
              <w:t>2019</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B693AFB" w14:textId="77777777" w:rsidR="0089264D" w:rsidRPr="00B40C4C" w:rsidRDefault="0089264D" w:rsidP="00D0410F">
            <w:pPr>
              <w:jc w:val="right"/>
            </w:pPr>
            <w:r w:rsidRPr="00B40C4C">
              <w:t>2020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F0888B8" w14:textId="77777777" w:rsidR="0089264D" w:rsidRPr="00B40C4C" w:rsidRDefault="0089264D" w:rsidP="00D0410F">
            <w:pPr>
              <w:jc w:val="right"/>
            </w:pPr>
            <w:r w:rsidRPr="00B40C4C">
              <w:t>2021</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571FD5F" w14:textId="77777777" w:rsidR="0089264D" w:rsidRPr="00B40C4C" w:rsidRDefault="0089264D" w:rsidP="00D0410F">
            <w:pPr>
              <w:jc w:val="right"/>
            </w:pPr>
            <w:r w:rsidRPr="00B40C4C">
              <w:t>2022</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111E92B" w14:textId="77777777" w:rsidR="0089264D" w:rsidRPr="00B40C4C" w:rsidRDefault="0089264D" w:rsidP="00D0410F">
            <w:pPr>
              <w:jc w:val="right"/>
            </w:pPr>
            <w:r w:rsidRPr="00B40C4C">
              <w:t>2023</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72B17A6" w14:textId="77777777" w:rsidR="0089264D" w:rsidRPr="00B40C4C" w:rsidRDefault="0089264D" w:rsidP="00D0410F">
            <w:pPr>
              <w:jc w:val="right"/>
            </w:pPr>
            <w:r w:rsidRPr="00B40C4C">
              <w:t>2024</w:t>
            </w:r>
            <w:r w:rsidRPr="00B40C4C">
              <w:rPr>
                <w:rStyle w:val="skrift-hevet"/>
              </w:rPr>
              <w:t xml:space="preserve"> 1</w:t>
            </w:r>
          </w:p>
        </w:tc>
        <w:tc>
          <w:tcPr>
            <w:tcW w:w="88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B370D0E" w14:textId="77777777" w:rsidR="0089264D" w:rsidRPr="00B40C4C" w:rsidRDefault="0089264D" w:rsidP="00D0410F">
            <w:pPr>
              <w:jc w:val="right"/>
            </w:pPr>
            <w:r w:rsidRPr="00B40C4C">
              <w:t>2025</w:t>
            </w:r>
            <w:r w:rsidRPr="00B40C4C">
              <w:rPr>
                <w:rStyle w:val="skrift-hevet"/>
              </w:rPr>
              <w:t xml:space="preserve"> 2</w:t>
            </w:r>
          </w:p>
        </w:tc>
      </w:tr>
      <w:tr w:rsidR="00446E55" w:rsidRPr="00B40C4C" w14:paraId="2B985DD8" w14:textId="77777777">
        <w:trPr>
          <w:trHeight w:val="620"/>
        </w:trPr>
        <w:tc>
          <w:tcPr>
            <w:tcW w:w="3340" w:type="dxa"/>
            <w:tcBorders>
              <w:top w:val="single" w:sz="4" w:space="0" w:color="000000"/>
              <w:left w:val="nil"/>
              <w:bottom w:val="nil"/>
              <w:right w:val="single" w:sz="4" w:space="0" w:color="000000"/>
            </w:tcBorders>
            <w:tcMar>
              <w:top w:w="120" w:type="dxa"/>
              <w:left w:w="0" w:type="dxa"/>
              <w:bottom w:w="80" w:type="dxa"/>
              <w:right w:w="40" w:type="dxa"/>
            </w:tcMar>
          </w:tcPr>
          <w:p w14:paraId="6896CBBB" w14:textId="77777777" w:rsidR="0089264D" w:rsidRPr="00B40C4C" w:rsidRDefault="0089264D" w:rsidP="009137DA">
            <w:r w:rsidRPr="00B40C4C">
              <w:t>Det kongelige hus, Regjeringen, Stortinget og Høyesterett</w:t>
            </w:r>
            <w:r w:rsidRPr="00B40C4C">
              <w:tab/>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C12B77F" w14:textId="77777777" w:rsidR="0089264D" w:rsidRPr="00B40C4C" w:rsidRDefault="0089264D" w:rsidP="00D0410F">
            <w:pPr>
              <w:jc w:val="right"/>
            </w:pPr>
            <w:r w:rsidRPr="00B40C4C">
              <w:t>2 223</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51678EC" w14:textId="77777777" w:rsidR="0089264D" w:rsidRPr="00B40C4C" w:rsidRDefault="0089264D" w:rsidP="00D0410F">
            <w:pPr>
              <w:jc w:val="right"/>
            </w:pPr>
            <w:r w:rsidRPr="00B40C4C">
              <w:t>2 157</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A29E440" w14:textId="77777777" w:rsidR="0089264D" w:rsidRPr="00B40C4C" w:rsidRDefault="0089264D" w:rsidP="00D0410F">
            <w:pPr>
              <w:jc w:val="right"/>
            </w:pPr>
            <w:r w:rsidRPr="00B40C4C">
              <w:t>2 179</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4266875" w14:textId="77777777" w:rsidR="0089264D" w:rsidRPr="00B40C4C" w:rsidRDefault="0089264D" w:rsidP="00D0410F">
            <w:pPr>
              <w:jc w:val="right"/>
            </w:pPr>
            <w:r w:rsidRPr="00B40C4C">
              <w:t>2 363</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0821810" w14:textId="77777777" w:rsidR="0089264D" w:rsidRPr="00B40C4C" w:rsidRDefault="0089264D" w:rsidP="00D0410F">
            <w:pPr>
              <w:jc w:val="right"/>
            </w:pPr>
            <w:r w:rsidRPr="00B40C4C">
              <w:t>2 439</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9E1E332" w14:textId="77777777" w:rsidR="0089264D" w:rsidRPr="00B40C4C" w:rsidRDefault="0089264D" w:rsidP="00D0410F">
            <w:pPr>
              <w:jc w:val="right"/>
            </w:pPr>
            <w:r w:rsidRPr="00B40C4C">
              <w:t>2 570</w:t>
            </w:r>
          </w:p>
        </w:tc>
        <w:tc>
          <w:tcPr>
            <w:tcW w:w="88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49D5D6A5" w14:textId="77777777" w:rsidR="0089264D" w:rsidRPr="00B40C4C" w:rsidRDefault="0089264D" w:rsidP="00D0410F">
            <w:pPr>
              <w:jc w:val="right"/>
            </w:pPr>
            <w:r w:rsidRPr="00B40C4C">
              <w:t>2 731</w:t>
            </w:r>
          </w:p>
        </w:tc>
      </w:tr>
      <w:tr w:rsidR="00446E55" w:rsidRPr="00B40C4C" w14:paraId="33704F87"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F550283" w14:textId="77777777" w:rsidR="0089264D" w:rsidRPr="00B40C4C" w:rsidRDefault="0089264D" w:rsidP="009137DA">
            <w:r w:rsidRPr="00B40C4C">
              <w:t>Utenriksdepartementet</w:t>
            </w:r>
            <w:r w:rsidRPr="00B40C4C">
              <w:tab/>
            </w:r>
            <w:r w:rsidRPr="00B40C4C">
              <w:rPr>
                <w:rStyle w:val="skrift-hevet"/>
              </w:rPr>
              <w:t xml:space="preserve"> </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4E034D" w14:textId="77777777" w:rsidR="0089264D" w:rsidRPr="00B40C4C" w:rsidRDefault="0089264D" w:rsidP="00D0410F">
            <w:pPr>
              <w:jc w:val="right"/>
            </w:pPr>
            <w:r w:rsidRPr="00B40C4C">
              <w:t>5 226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E18528" w14:textId="77777777" w:rsidR="0089264D" w:rsidRPr="00B40C4C" w:rsidRDefault="0089264D" w:rsidP="00D0410F">
            <w:pPr>
              <w:jc w:val="right"/>
            </w:pPr>
            <w:r w:rsidRPr="00B40C4C">
              <w:t>5 016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BDFD64" w14:textId="77777777" w:rsidR="0089264D" w:rsidRPr="00B40C4C" w:rsidRDefault="0089264D" w:rsidP="00D0410F">
            <w:pPr>
              <w:jc w:val="right"/>
            </w:pPr>
            <w:r w:rsidRPr="00B40C4C">
              <w:t>5 023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AE9F18" w14:textId="77777777" w:rsidR="0089264D" w:rsidRPr="00B40C4C" w:rsidRDefault="0089264D" w:rsidP="00D0410F">
            <w:pPr>
              <w:jc w:val="right"/>
            </w:pPr>
            <w:r w:rsidRPr="00B40C4C">
              <w:t>9 547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1A5DA4" w14:textId="77777777" w:rsidR="0089264D" w:rsidRPr="00B40C4C" w:rsidRDefault="0089264D" w:rsidP="00D0410F">
            <w:pPr>
              <w:jc w:val="right"/>
            </w:pPr>
            <w:r w:rsidRPr="00B40C4C">
              <w:t>9 680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875B96" w14:textId="77777777" w:rsidR="0089264D" w:rsidRPr="00B40C4C" w:rsidRDefault="0089264D" w:rsidP="00D0410F">
            <w:pPr>
              <w:jc w:val="right"/>
            </w:pPr>
            <w:r w:rsidRPr="00B40C4C">
              <w:t>9 397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6D13879" w14:textId="77777777" w:rsidR="0089264D" w:rsidRPr="00B40C4C" w:rsidRDefault="0089264D" w:rsidP="00D0410F">
            <w:pPr>
              <w:jc w:val="right"/>
            </w:pPr>
            <w:r w:rsidRPr="00B40C4C">
              <w:t>9 853</w:t>
            </w:r>
          </w:p>
        </w:tc>
      </w:tr>
      <w:tr w:rsidR="00446E55" w:rsidRPr="00B40C4C" w14:paraId="6DCD86EC"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76A7B226" w14:textId="77777777" w:rsidR="0089264D" w:rsidRPr="00B40C4C" w:rsidRDefault="0089264D" w:rsidP="009137DA">
            <w:r w:rsidRPr="00B40C4C">
              <w:t>Kunnskapsdepartementet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6A6048" w14:textId="77777777" w:rsidR="0089264D" w:rsidRPr="00B40C4C" w:rsidRDefault="0089264D" w:rsidP="00D0410F">
            <w:pPr>
              <w:jc w:val="right"/>
            </w:pPr>
            <w:r w:rsidRPr="00B40C4C">
              <w:t>6 662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FC6306" w14:textId="77777777" w:rsidR="0089264D" w:rsidRPr="00B40C4C" w:rsidRDefault="0089264D" w:rsidP="00D0410F">
            <w:pPr>
              <w:jc w:val="right"/>
            </w:pPr>
            <w:r w:rsidRPr="00B40C4C">
              <w:t>7 168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6FD836" w14:textId="77777777" w:rsidR="0089264D" w:rsidRPr="00B40C4C" w:rsidRDefault="0089264D" w:rsidP="00D0410F">
            <w:pPr>
              <w:jc w:val="right"/>
            </w:pPr>
            <w:r w:rsidRPr="00B40C4C">
              <w:t>7 353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C67359" w14:textId="77777777" w:rsidR="0089264D" w:rsidRPr="00B40C4C" w:rsidRDefault="0089264D" w:rsidP="00D0410F">
            <w:pPr>
              <w:jc w:val="right"/>
            </w:pPr>
            <w:r w:rsidRPr="00B40C4C">
              <w:t>6 989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43EE1B" w14:textId="77777777" w:rsidR="0089264D" w:rsidRPr="00B40C4C" w:rsidRDefault="0089264D" w:rsidP="00D0410F">
            <w:pPr>
              <w:jc w:val="right"/>
            </w:pPr>
            <w:r w:rsidRPr="00B40C4C">
              <w:t>7 032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12544D" w14:textId="77777777" w:rsidR="0089264D" w:rsidRPr="00B40C4C" w:rsidRDefault="0089264D" w:rsidP="00D0410F">
            <w:pPr>
              <w:jc w:val="right"/>
            </w:pPr>
            <w:r w:rsidRPr="00B40C4C">
              <w:t>6 801</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7E390DA6" w14:textId="77777777" w:rsidR="0089264D" w:rsidRPr="00B40C4C" w:rsidRDefault="0089264D" w:rsidP="00D0410F">
            <w:pPr>
              <w:jc w:val="right"/>
            </w:pPr>
            <w:r w:rsidRPr="00B40C4C">
              <w:t>7 460</w:t>
            </w:r>
          </w:p>
        </w:tc>
      </w:tr>
      <w:tr w:rsidR="00446E55" w:rsidRPr="00B40C4C" w14:paraId="24813709"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0BE020D" w14:textId="77777777" w:rsidR="0089264D" w:rsidRPr="00B40C4C" w:rsidRDefault="0089264D" w:rsidP="009137DA">
            <w:r w:rsidRPr="00B40C4C">
              <w:t>Kultur- og likestillingsdepartementet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615902" w14:textId="77777777" w:rsidR="0089264D" w:rsidRPr="00B40C4C" w:rsidRDefault="0089264D" w:rsidP="00D0410F">
            <w:pPr>
              <w:jc w:val="right"/>
            </w:pPr>
            <w:r w:rsidRPr="00B40C4C">
              <w:t>2 264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A0629D" w14:textId="77777777" w:rsidR="0089264D" w:rsidRPr="00B40C4C" w:rsidRDefault="0089264D" w:rsidP="00D0410F">
            <w:pPr>
              <w:jc w:val="right"/>
            </w:pPr>
            <w:r w:rsidRPr="00B40C4C">
              <w:t>2 242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F411EB" w14:textId="77777777" w:rsidR="0089264D" w:rsidRPr="00B40C4C" w:rsidRDefault="0089264D" w:rsidP="00D0410F">
            <w:pPr>
              <w:jc w:val="right"/>
            </w:pPr>
            <w:r w:rsidRPr="00B40C4C">
              <w:t>2 291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601D64" w14:textId="77777777" w:rsidR="0089264D" w:rsidRPr="00B40C4C" w:rsidRDefault="0089264D" w:rsidP="00D0410F">
            <w:pPr>
              <w:jc w:val="right"/>
            </w:pPr>
            <w:r w:rsidRPr="00B40C4C">
              <w:t>2 423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5467EE" w14:textId="77777777" w:rsidR="0089264D" w:rsidRPr="00B40C4C" w:rsidRDefault="0089264D" w:rsidP="00D0410F">
            <w:pPr>
              <w:jc w:val="right"/>
            </w:pPr>
            <w:r w:rsidRPr="00B40C4C">
              <w:t>2 562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241729" w14:textId="77777777" w:rsidR="0089264D" w:rsidRPr="00B40C4C" w:rsidRDefault="0089264D" w:rsidP="00D0410F">
            <w:pPr>
              <w:jc w:val="right"/>
            </w:pPr>
            <w:r w:rsidRPr="00B40C4C">
              <w:t>2 620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7C9969EA" w14:textId="77777777" w:rsidR="0089264D" w:rsidRPr="00B40C4C" w:rsidRDefault="0089264D" w:rsidP="00D0410F">
            <w:pPr>
              <w:jc w:val="right"/>
            </w:pPr>
            <w:r w:rsidRPr="00B40C4C">
              <w:t>2 794</w:t>
            </w:r>
          </w:p>
        </w:tc>
      </w:tr>
      <w:tr w:rsidR="00446E55" w:rsidRPr="00B40C4C" w14:paraId="776371DD"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C292605" w14:textId="77777777" w:rsidR="0089264D" w:rsidRPr="00B40C4C" w:rsidRDefault="0089264D" w:rsidP="009137DA">
            <w:r w:rsidRPr="00B40C4C">
              <w:t>Justis- og beredskapsdepartementet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A447D0" w14:textId="77777777" w:rsidR="0089264D" w:rsidRPr="00B40C4C" w:rsidRDefault="0089264D" w:rsidP="00D0410F">
            <w:pPr>
              <w:jc w:val="right"/>
            </w:pPr>
            <w:r w:rsidRPr="00B40C4C">
              <w:t>36 334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63C0AB" w14:textId="77777777" w:rsidR="0089264D" w:rsidRPr="00B40C4C" w:rsidRDefault="0089264D" w:rsidP="00D0410F">
            <w:pPr>
              <w:jc w:val="right"/>
            </w:pPr>
            <w:r w:rsidRPr="00B40C4C">
              <w:t>36 358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E32C40" w14:textId="77777777" w:rsidR="0089264D" w:rsidRPr="00B40C4C" w:rsidRDefault="0089264D" w:rsidP="00D0410F">
            <w:pPr>
              <w:jc w:val="right"/>
            </w:pPr>
            <w:r w:rsidRPr="00B40C4C">
              <w:t>38 151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255BB5" w14:textId="77777777" w:rsidR="0089264D" w:rsidRPr="00B40C4C" w:rsidRDefault="0089264D" w:rsidP="00D0410F">
            <w:pPr>
              <w:jc w:val="right"/>
            </w:pPr>
            <w:r w:rsidRPr="00B40C4C">
              <w:t>45 147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3BFB08" w14:textId="77777777" w:rsidR="0089264D" w:rsidRPr="00B40C4C" w:rsidRDefault="0089264D" w:rsidP="00D0410F">
            <w:pPr>
              <w:jc w:val="right"/>
            </w:pPr>
            <w:r w:rsidRPr="00B40C4C">
              <w:t>47 827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1A384D" w14:textId="77777777" w:rsidR="0089264D" w:rsidRPr="00B40C4C" w:rsidRDefault="0089264D" w:rsidP="00D0410F">
            <w:pPr>
              <w:jc w:val="right"/>
            </w:pPr>
            <w:r w:rsidRPr="00B40C4C">
              <w:t>46 973</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DEEA601" w14:textId="77777777" w:rsidR="0089264D" w:rsidRPr="00B40C4C" w:rsidRDefault="0089264D" w:rsidP="00D0410F">
            <w:pPr>
              <w:jc w:val="right"/>
            </w:pPr>
            <w:r w:rsidRPr="00B40C4C">
              <w:t>52 325</w:t>
            </w:r>
          </w:p>
        </w:tc>
      </w:tr>
      <w:tr w:rsidR="00446E55" w:rsidRPr="00B40C4C" w14:paraId="17632916" w14:textId="77777777">
        <w:trPr>
          <w:trHeight w:val="620"/>
        </w:trPr>
        <w:tc>
          <w:tcPr>
            <w:tcW w:w="3340" w:type="dxa"/>
            <w:tcBorders>
              <w:top w:val="nil"/>
              <w:left w:val="nil"/>
              <w:bottom w:val="nil"/>
              <w:right w:val="single" w:sz="4" w:space="0" w:color="000000"/>
            </w:tcBorders>
            <w:tcMar>
              <w:top w:w="120" w:type="dxa"/>
              <w:left w:w="0" w:type="dxa"/>
              <w:bottom w:w="80" w:type="dxa"/>
              <w:right w:w="40" w:type="dxa"/>
            </w:tcMar>
          </w:tcPr>
          <w:p w14:paraId="3D143514" w14:textId="77777777" w:rsidR="0089264D" w:rsidRPr="00B40C4C" w:rsidRDefault="0089264D" w:rsidP="009137DA">
            <w:r w:rsidRPr="00B40C4C">
              <w:t>Kommunal- og distriktsdepartementet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451B9A" w14:textId="77777777" w:rsidR="0089264D" w:rsidRPr="00B40C4C" w:rsidRDefault="0089264D" w:rsidP="00D0410F">
            <w:pPr>
              <w:jc w:val="right"/>
            </w:pPr>
            <w:r w:rsidRPr="00B40C4C">
              <w:t>6 086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40CCE5" w14:textId="77777777" w:rsidR="0089264D" w:rsidRPr="00B40C4C" w:rsidRDefault="0089264D" w:rsidP="00D0410F">
            <w:pPr>
              <w:jc w:val="right"/>
            </w:pPr>
            <w:r w:rsidRPr="00B40C4C">
              <w:t>6 294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0140E4" w14:textId="77777777" w:rsidR="0089264D" w:rsidRPr="00B40C4C" w:rsidRDefault="0089264D" w:rsidP="00D0410F">
            <w:pPr>
              <w:jc w:val="right"/>
            </w:pPr>
            <w:r w:rsidRPr="00B40C4C">
              <w:t>6 555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231A2F" w14:textId="77777777" w:rsidR="0089264D" w:rsidRPr="00B40C4C" w:rsidRDefault="0089264D" w:rsidP="00D0410F">
            <w:pPr>
              <w:jc w:val="right"/>
            </w:pPr>
            <w:r w:rsidRPr="00B40C4C">
              <w:t>7 009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B04F1F" w14:textId="77777777" w:rsidR="0089264D" w:rsidRPr="00B40C4C" w:rsidRDefault="0089264D" w:rsidP="00D0410F">
            <w:pPr>
              <w:jc w:val="right"/>
            </w:pPr>
            <w:r w:rsidRPr="00B40C4C">
              <w:t>7 460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D82E22" w14:textId="77777777" w:rsidR="0089264D" w:rsidRPr="00B40C4C" w:rsidRDefault="0089264D" w:rsidP="00D0410F">
            <w:pPr>
              <w:jc w:val="right"/>
            </w:pPr>
            <w:r w:rsidRPr="00B40C4C">
              <w:t>2 019</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C6E87F8" w14:textId="77777777" w:rsidR="0089264D" w:rsidRPr="00B40C4C" w:rsidRDefault="0089264D" w:rsidP="00D0410F">
            <w:pPr>
              <w:jc w:val="right"/>
            </w:pPr>
            <w:r w:rsidRPr="00B40C4C">
              <w:t>2 248</w:t>
            </w:r>
          </w:p>
        </w:tc>
      </w:tr>
      <w:tr w:rsidR="00446E55" w:rsidRPr="00B40C4C" w14:paraId="23EB8C47" w14:textId="77777777">
        <w:trPr>
          <w:trHeight w:val="620"/>
        </w:trPr>
        <w:tc>
          <w:tcPr>
            <w:tcW w:w="3340" w:type="dxa"/>
            <w:tcBorders>
              <w:top w:val="nil"/>
              <w:left w:val="nil"/>
              <w:bottom w:val="nil"/>
              <w:right w:val="single" w:sz="4" w:space="0" w:color="000000"/>
            </w:tcBorders>
            <w:tcMar>
              <w:top w:w="120" w:type="dxa"/>
              <w:left w:w="0" w:type="dxa"/>
              <w:bottom w:w="80" w:type="dxa"/>
              <w:right w:w="40" w:type="dxa"/>
            </w:tcMar>
          </w:tcPr>
          <w:p w14:paraId="522BEB5C" w14:textId="77777777" w:rsidR="0089264D" w:rsidRPr="00B40C4C" w:rsidRDefault="0089264D" w:rsidP="009137DA">
            <w:r w:rsidRPr="00B40C4C">
              <w:t>Arbeids- og inkluderingsdepartementet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F1155D" w14:textId="77777777" w:rsidR="0089264D" w:rsidRPr="00B40C4C" w:rsidRDefault="0089264D" w:rsidP="00D0410F">
            <w:pPr>
              <w:jc w:val="right"/>
            </w:pPr>
            <w:r w:rsidRPr="00B40C4C">
              <w:t>17 180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CD9509" w14:textId="77777777" w:rsidR="0089264D" w:rsidRPr="00B40C4C" w:rsidRDefault="0089264D" w:rsidP="00D0410F">
            <w:pPr>
              <w:jc w:val="right"/>
            </w:pPr>
            <w:r w:rsidRPr="00B40C4C">
              <w:t>19 852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DB44AC" w14:textId="77777777" w:rsidR="0089264D" w:rsidRPr="00B40C4C" w:rsidRDefault="0089264D" w:rsidP="00D0410F">
            <w:pPr>
              <w:jc w:val="right"/>
            </w:pPr>
            <w:r w:rsidRPr="00B40C4C">
              <w:t>25 223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E6627C" w14:textId="77777777" w:rsidR="0089264D" w:rsidRPr="00B40C4C" w:rsidRDefault="0089264D" w:rsidP="00D0410F">
            <w:pPr>
              <w:jc w:val="right"/>
            </w:pPr>
            <w:r w:rsidRPr="00B40C4C">
              <w:t>26 251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5D0D61" w14:textId="77777777" w:rsidR="0089264D" w:rsidRPr="00B40C4C" w:rsidRDefault="0089264D" w:rsidP="00D0410F">
            <w:pPr>
              <w:jc w:val="right"/>
            </w:pPr>
            <w:r w:rsidRPr="00B40C4C">
              <w:t>23 923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D73660" w14:textId="77777777" w:rsidR="0089264D" w:rsidRPr="00B40C4C" w:rsidRDefault="0089264D" w:rsidP="00D0410F">
            <w:pPr>
              <w:jc w:val="right"/>
            </w:pPr>
            <w:r w:rsidRPr="00B40C4C">
              <w:t>26 978</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74DEF8C" w14:textId="77777777" w:rsidR="0089264D" w:rsidRPr="00B40C4C" w:rsidRDefault="0089264D" w:rsidP="00D0410F">
            <w:pPr>
              <w:jc w:val="right"/>
            </w:pPr>
            <w:r w:rsidRPr="00B40C4C">
              <w:t>31 259</w:t>
            </w:r>
          </w:p>
        </w:tc>
      </w:tr>
      <w:tr w:rsidR="00446E55" w:rsidRPr="00B40C4C" w14:paraId="4640AEE4"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1E713F09" w14:textId="77777777" w:rsidR="0089264D" w:rsidRPr="00B40C4C" w:rsidRDefault="0089264D" w:rsidP="009137DA">
            <w:r w:rsidRPr="00B40C4C">
              <w:t>Helse- og omsorgsdepartementet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8BFB6E" w14:textId="77777777" w:rsidR="0089264D" w:rsidRPr="00B40C4C" w:rsidRDefault="0089264D" w:rsidP="00D0410F">
            <w:pPr>
              <w:jc w:val="right"/>
            </w:pPr>
            <w:r w:rsidRPr="00B40C4C">
              <w:t>6 445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39AFE3" w14:textId="77777777" w:rsidR="0089264D" w:rsidRPr="00B40C4C" w:rsidRDefault="0089264D" w:rsidP="00D0410F">
            <w:pPr>
              <w:jc w:val="right"/>
            </w:pPr>
            <w:r w:rsidRPr="00B40C4C">
              <w:t>6 964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1D53EE" w14:textId="77777777" w:rsidR="0089264D" w:rsidRPr="00B40C4C" w:rsidRDefault="0089264D" w:rsidP="00D0410F">
            <w:pPr>
              <w:jc w:val="right"/>
            </w:pPr>
            <w:r w:rsidRPr="00B40C4C">
              <w:t>11 097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29C1B5" w14:textId="77777777" w:rsidR="0089264D" w:rsidRPr="00B40C4C" w:rsidRDefault="0089264D" w:rsidP="00D0410F">
            <w:pPr>
              <w:jc w:val="right"/>
            </w:pPr>
            <w:r w:rsidRPr="00B40C4C">
              <w:t>10 636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F8F3FA" w14:textId="77777777" w:rsidR="0089264D" w:rsidRPr="00B40C4C" w:rsidRDefault="0089264D" w:rsidP="00D0410F">
            <w:pPr>
              <w:jc w:val="right"/>
            </w:pPr>
            <w:r w:rsidRPr="00B40C4C">
              <w:t>7 986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B492A4" w14:textId="77777777" w:rsidR="0089264D" w:rsidRPr="00B40C4C" w:rsidRDefault="0089264D" w:rsidP="00D0410F">
            <w:pPr>
              <w:jc w:val="right"/>
            </w:pPr>
            <w:r w:rsidRPr="00B40C4C">
              <w:t>7 176</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D6A68BC" w14:textId="77777777" w:rsidR="0089264D" w:rsidRPr="00B40C4C" w:rsidRDefault="0089264D" w:rsidP="00D0410F">
            <w:pPr>
              <w:jc w:val="right"/>
            </w:pPr>
            <w:r w:rsidRPr="00B40C4C">
              <w:t>7 397</w:t>
            </w:r>
          </w:p>
        </w:tc>
      </w:tr>
      <w:tr w:rsidR="00446E55" w:rsidRPr="00B40C4C" w14:paraId="4264DFC5"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A823C51" w14:textId="77777777" w:rsidR="0089264D" w:rsidRPr="00B40C4C" w:rsidRDefault="0089264D" w:rsidP="009137DA">
            <w:r w:rsidRPr="00B40C4C">
              <w:t>Barne- og familiedepartementet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50C0F3" w14:textId="77777777" w:rsidR="0089264D" w:rsidRPr="00B40C4C" w:rsidRDefault="0089264D" w:rsidP="00D0410F">
            <w:pPr>
              <w:jc w:val="right"/>
            </w:pPr>
            <w:r w:rsidRPr="00B40C4C">
              <w:t>8 316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06F5BC" w14:textId="77777777" w:rsidR="0089264D" w:rsidRPr="00B40C4C" w:rsidRDefault="0089264D" w:rsidP="00D0410F">
            <w:pPr>
              <w:jc w:val="right"/>
            </w:pPr>
            <w:r w:rsidRPr="00B40C4C">
              <w:t>8 448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0DDD66" w14:textId="77777777" w:rsidR="0089264D" w:rsidRPr="00B40C4C" w:rsidRDefault="0089264D" w:rsidP="00D0410F">
            <w:pPr>
              <w:jc w:val="right"/>
            </w:pPr>
            <w:r w:rsidRPr="00B40C4C">
              <w:t>8 686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F3836D" w14:textId="77777777" w:rsidR="0089264D" w:rsidRPr="00B40C4C" w:rsidRDefault="0089264D" w:rsidP="00D0410F">
            <w:pPr>
              <w:jc w:val="right"/>
            </w:pPr>
            <w:r w:rsidRPr="00B40C4C">
              <w:t>9 073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05B042" w14:textId="77777777" w:rsidR="0089264D" w:rsidRPr="00B40C4C" w:rsidRDefault="0089264D" w:rsidP="00D0410F">
            <w:pPr>
              <w:jc w:val="right"/>
            </w:pPr>
            <w:r w:rsidRPr="00B40C4C">
              <w:t>10 248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47AEA5" w14:textId="77777777" w:rsidR="0089264D" w:rsidRPr="00B40C4C" w:rsidRDefault="0089264D" w:rsidP="00D0410F">
            <w:pPr>
              <w:jc w:val="right"/>
            </w:pPr>
            <w:r w:rsidRPr="00B40C4C">
              <w:t>10 570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1039B2D" w14:textId="77777777" w:rsidR="0089264D" w:rsidRPr="00B40C4C" w:rsidRDefault="0089264D" w:rsidP="00D0410F">
            <w:pPr>
              <w:jc w:val="right"/>
            </w:pPr>
            <w:r w:rsidRPr="00B40C4C">
              <w:t>11 704</w:t>
            </w:r>
          </w:p>
        </w:tc>
      </w:tr>
      <w:tr w:rsidR="00446E55" w:rsidRPr="00B40C4C" w14:paraId="27B7A40D"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2E95AEA" w14:textId="77777777" w:rsidR="0089264D" w:rsidRPr="00B40C4C" w:rsidRDefault="0089264D" w:rsidP="009137DA">
            <w:r w:rsidRPr="00B40C4C">
              <w:lastRenderedPageBreak/>
              <w:t>Nærings- og fiskeridepartementet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518E63" w14:textId="77777777" w:rsidR="0089264D" w:rsidRPr="00B40C4C" w:rsidRDefault="0089264D" w:rsidP="00D0410F">
            <w:pPr>
              <w:jc w:val="right"/>
            </w:pPr>
            <w:r w:rsidRPr="00B40C4C">
              <w:t>4 851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D03B76" w14:textId="77777777" w:rsidR="0089264D" w:rsidRPr="00B40C4C" w:rsidRDefault="0089264D" w:rsidP="00D0410F">
            <w:pPr>
              <w:jc w:val="right"/>
            </w:pPr>
            <w:r w:rsidRPr="00B40C4C">
              <w:t>4 420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86135A" w14:textId="77777777" w:rsidR="0089264D" w:rsidRPr="00B40C4C" w:rsidRDefault="0089264D" w:rsidP="00D0410F">
            <w:pPr>
              <w:jc w:val="right"/>
            </w:pPr>
            <w:r w:rsidRPr="00B40C4C">
              <w:t>4 785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A15CB4" w14:textId="77777777" w:rsidR="0089264D" w:rsidRPr="00B40C4C" w:rsidRDefault="0089264D" w:rsidP="00D0410F">
            <w:pPr>
              <w:jc w:val="right"/>
            </w:pPr>
            <w:r w:rsidRPr="00B40C4C">
              <w:t>7 375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6E4CA4" w14:textId="77777777" w:rsidR="0089264D" w:rsidRPr="00B40C4C" w:rsidRDefault="0089264D" w:rsidP="00D0410F">
            <w:pPr>
              <w:jc w:val="right"/>
            </w:pPr>
            <w:r w:rsidRPr="00B40C4C">
              <w:t>7 956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7F14F5" w14:textId="77777777" w:rsidR="0089264D" w:rsidRPr="00B40C4C" w:rsidRDefault="0089264D" w:rsidP="00D0410F">
            <w:pPr>
              <w:jc w:val="right"/>
            </w:pPr>
            <w:r w:rsidRPr="00B40C4C">
              <w:t>8 222</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653CBA1" w14:textId="77777777" w:rsidR="0089264D" w:rsidRPr="00B40C4C" w:rsidRDefault="0089264D" w:rsidP="00D0410F">
            <w:pPr>
              <w:jc w:val="right"/>
            </w:pPr>
            <w:r w:rsidRPr="00B40C4C">
              <w:t>8 612</w:t>
            </w:r>
          </w:p>
        </w:tc>
      </w:tr>
      <w:tr w:rsidR="00446E55" w:rsidRPr="00B40C4C" w14:paraId="0AA2E72E"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4B1D41EA" w14:textId="77777777" w:rsidR="0089264D" w:rsidRPr="00B40C4C" w:rsidRDefault="0089264D" w:rsidP="009137DA">
            <w:r w:rsidRPr="00B40C4C">
              <w:t>Landbruks- og matdepartementet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769AE1" w14:textId="77777777" w:rsidR="0089264D" w:rsidRPr="00B40C4C" w:rsidRDefault="0089264D" w:rsidP="00D0410F">
            <w:pPr>
              <w:jc w:val="right"/>
            </w:pPr>
            <w:r w:rsidRPr="00B40C4C">
              <w:t>1 910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2080A8" w14:textId="77777777" w:rsidR="0089264D" w:rsidRPr="00B40C4C" w:rsidRDefault="0089264D" w:rsidP="00D0410F">
            <w:pPr>
              <w:jc w:val="right"/>
            </w:pPr>
            <w:r w:rsidRPr="00B40C4C">
              <w:t>1 884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F47B7B" w14:textId="77777777" w:rsidR="0089264D" w:rsidRPr="00B40C4C" w:rsidRDefault="0089264D" w:rsidP="00D0410F">
            <w:pPr>
              <w:jc w:val="right"/>
            </w:pPr>
            <w:r w:rsidRPr="00B40C4C">
              <w:t>1 918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31FE58" w14:textId="77777777" w:rsidR="0089264D" w:rsidRPr="00B40C4C" w:rsidRDefault="0089264D" w:rsidP="00D0410F">
            <w:pPr>
              <w:jc w:val="right"/>
            </w:pPr>
            <w:r w:rsidRPr="00B40C4C">
              <w:t>1 980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F73596" w14:textId="77777777" w:rsidR="0089264D" w:rsidRPr="00B40C4C" w:rsidRDefault="0089264D" w:rsidP="00D0410F">
            <w:pPr>
              <w:jc w:val="right"/>
            </w:pPr>
            <w:r w:rsidRPr="00B40C4C">
              <w:t>2 102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CF7723" w14:textId="77777777" w:rsidR="0089264D" w:rsidRPr="00B40C4C" w:rsidRDefault="0089264D" w:rsidP="00D0410F">
            <w:pPr>
              <w:jc w:val="right"/>
            </w:pPr>
            <w:r w:rsidRPr="00B40C4C">
              <w:t>2 188</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01A43AD" w14:textId="77777777" w:rsidR="0089264D" w:rsidRPr="00B40C4C" w:rsidRDefault="0089264D" w:rsidP="00D0410F">
            <w:pPr>
              <w:jc w:val="right"/>
            </w:pPr>
            <w:r w:rsidRPr="00B40C4C">
              <w:t>2 313</w:t>
            </w:r>
          </w:p>
        </w:tc>
      </w:tr>
      <w:tr w:rsidR="00446E55" w:rsidRPr="00B40C4C" w14:paraId="6E971364"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68B88B2" w14:textId="77777777" w:rsidR="0089264D" w:rsidRPr="00B40C4C" w:rsidRDefault="0089264D" w:rsidP="009137DA">
            <w:r w:rsidRPr="00B40C4C">
              <w:t>Samferdselsdepartementet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07EEFB" w14:textId="77777777" w:rsidR="0089264D" w:rsidRPr="00B40C4C" w:rsidRDefault="0089264D" w:rsidP="00D0410F">
            <w:pPr>
              <w:jc w:val="right"/>
            </w:pPr>
            <w:r w:rsidRPr="00B40C4C">
              <w:t>17 333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67EFB9" w14:textId="77777777" w:rsidR="0089264D" w:rsidRPr="00B40C4C" w:rsidRDefault="0089264D" w:rsidP="00D0410F">
            <w:pPr>
              <w:jc w:val="right"/>
            </w:pPr>
            <w:r w:rsidRPr="00B40C4C">
              <w:t>17 868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644C32" w14:textId="77777777" w:rsidR="0089264D" w:rsidRPr="00B40C4C" w:rsidRDefault="0089264D" w:rsidP="00D0410F">
            <w:pPr>
              <w:jc w:val="right"/>
            </w:pPr>
            <w:r w:rsidRPr="00B40C4C">
              <w:t>17 879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CBF8A6" w14:textId="77777777" w:rsidR="0089264D" w:rsidRPr="00B40C4C" w:rsidRDefault="0089264D" w:rsidP="00D0410F">
            <w:pPr>
              <w:jc w:val="right"/>
            </w:pPr>
            <w:r w:rsidRPr="00B40C4C">
              <w:t>18 024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0ED405" w14:textId="77777777" w:rsidR="0089264D" w:rsidRPr="00B40C4C" w:rsidRDefault="0089264D" w:rsidP="00D0410F">
            <w:pPr>
              <w:jc w:val="right"/>
            </w:pPr>
            <w:r w:rsidRPr="00B40C4C">
              <w:t>22 155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E883E2" w14:textId="77777777" w:rsidR="0089264D" w:rsidRPr="00B40C4C" w:rsidRDefault="0089264D" w:rsidP="00D0410F">
            <w:pPr>
              <w:jc w:val="right"/>
            </w:pPr>
            <w:r w:rsidRPr="00B40C4C">
              <w:t>22 595</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F183431" w14:textId="77777777" w:rsidR="0089264D" w:rsidRPr="00B40C4C" w:rsidRDefault="0089264D" w:rsidP="00D0410F">
            <w:pPr>
              <w:jc w:val="right"/>
            </w:pPr>
            <w:r w:rsidRPr="00B40C4C">
              <w:t>26 020</w:t>
            </w:r>
          </w:p>
        </w:tc>
      </w:tr>
      <w:tr w:rsidR="00446E55" w:rsidRPr="00B40C4C" w14:paraId="5C074F7D"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4CFCA21" w14:textId="77777777" w:rsidR="0089264D" w:rsidRPr="00B40C4C" w:rsidRDefault="0089264D" w:rsidP="009137DA">
            <w:r w:rsidRPr="00B40C4C">
              <w:t>Klima- og miljødepartementet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8A35EC" w14:textId="77777777" w:rsidR="0089264D" w:rsidRPr="00B40C4C" w:rsidRDefault="0089264D" w:rsidP="00D0410F">
            <w:pPr>
              <w:jc w:val="right"/>
            </w:pPr>
            <w:r w:rsidRPr="00B40C4C">
              <w:t>3 065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4361B9" w14:textId="77777777" w:rsidR="0089264D" w:rsidRPr="00B40C4C" w:rsidRDefault="0089264D" w:rsidP="00D0410F">
            <w:pPr>
              <w:jc w:val="right"/>
            </w:pPr>
            <w:r w:rsidRPr="00B40C4C">
              <w:t>3 230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08B885" w14:textId="77777777" w:rsidR="0089264D" w:rsidRPr="00B40C4C" w:rsidRDefault="0089264D" w:rsidP="00D0410F">
            <w:pPr>
              <w:jc w:val="right"/>
            </w:pPr>
            <w:r w:rsidRPr="00B40C4C">
              <w:t>3 183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9B96A5" w14:textId="77777777" w:rsidR="0089264D" w:rsidRPr="00B40C4C" w:rsidRDefault="0089264D" w:rsidP="00D0410F">
            <w:pPr>
              <w:jc w:val="right"/>
            </w:pPr>
            <w:r w:rsidRPr="00B40C4C">
              <w:t>3 285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EEE0A1" w14:textId="77777777" w:rsidR="0089264D" w:rsidRPr="00B40C4C" w:rsidRDefault="0089264D" w:rsidP="00D0410F">
            <w:pPr>
              <w:jc w:val="right"/>
            </w:pPr>
            <w:r w:rsidRPr="00B40C4C">
              <w:t>3 458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2C4C2A" w14:textId="77777777" w:rsidR="0089264D" w:rsidRPr="00B40C4C" w:rsidRDefault="0089264D" w:rsidP="00D0410F">
            <w:pPr>
              <w:jc w:val="right"/>
            </w:pPr>
            <w:r w:rsidRPr="00B40C4C">
              <w:t>3 504</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7C72D2A0" w14:textId="77777777" w:rsidR="0089264D" w:rsidRPr="00B40C4C" w:rsidRDefault="0089264D" w:rsidP="00D0410F">
            <w:pPr>
              <w:jc w:val="right"/>
            </w:pPr>
            <w:r w:rsidRPr="00B40C4C">
              <w:t>4 151</w:t>
            </w:r>
          </w:p>
        </w:tc>
      </w:tr>
      <w:tr w:rsidR="00446E55" w:rsidRPr="00B40C4C" w14:paraId="2FC69487" w14:textId="77777777">
        <w:trPr>
          <w:trHeight w:val="660"/>
        </w:trPr>
        <w:tc>
          <w:tcPr>
            <w:tcW w:w="3340" w:type="dxa"/>
            <w:tcBorders>
              <w:top w:val="nil"/>
              <w:left w:val="nil"/>
              <w:bottom w:val="nil"/>
              <w:right w:val="single" w:sz="4" w:space="0" w:color="000000"/>
            </w:tcBorders>
            <w:tcMar>
              <w:top w:w="120" w:type="dxa"/>
              <w:left w:w="0" w:type="dxa"/>
              <w:bottom w:w="80" w:type="dxa"/>
              <w:right w:w="40" w:type="dxa"/>
            </w:tcMar>
            <w:vAlign w:val="bottom"/>
          </w:tcPr>
          <w:p w14:paraId="1F8168EC" w14:textId="77777777" w:rsidR="0089264D" w:rsidRPr="00B40C4C" w:rsidRDefault="0089264D" w:rsidP="009137DA">
            <w:r w:rsidRPr="00B40C4C">
              <w:t>Digitaliserings- og forvaltningsdepartementet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A2D889"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59DF73"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DE3D42"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E0D7D4"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C4CB77"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BE59D6" w14:textId="77777777" w:rsidR="0089264D" w:rsidRPr="00B40C4C" w:rsidRDefault="0089264D" w:rsidP="00D0410F">
            <w:pPr>
              <w:jc w:val="right"/>
            </w:pPr>
            <w:r w:rsidRPr="00B40C4C">
              <w:t>5 712</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B895D22" w14:textId="77777777" w:rsidR="0089264D" w:rsidRPr="00B40C4C" w:rsidRDefault="0089264D" w:rsidP="00D0410F">
            <w:pPr>
              <w:jc w:val="right"/>
            </w:pPr>
            <w:r w:rsidRPr="00B40C4C">
              <w:t>6 467</w:t>
            </w:r>
          </w:p>
        </w:tc>
      </w:tr>
      <w:tr w:rsidR="00446E55" w:rsidRPr="00B40C4C" w14:paraId="0E346E73"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703CDB34" w14:textId="77777777" w:rsidR="0089264D" w:rsidRPr="00B40C4C" w:rsidRDefault="0089264D" w:rsidP="009137DA">
            <w:r w:rsidRPr="00B40C4C">
              <w:t>Finansdepartementet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B243C3" w14:textId="77777777" w:rsidR="0089264D" w:rsidRPr="00B40C4C" w:rsidRDefault="0089264D" w:rsidP="00D0410F">
            <w:pPr>
              <w:jc w:val="right"/>
            </w:pPr>
            <w:r w:rsidRPr="00B40C4C">
              <w:t>18 052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DE8300" w14:textId="77777777" w:rsidR="0089264D" w:rsidRPr="00B40C4C" w:rsidRDefault="0089264D" w:rsidP="00D0410F">
            <w:pPr>
              <w:jc w:val="right"/>
            </w:pPr>
            <w:r w:rsidRPr="00B40C4C">
              <w:t>19 563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549E2B" w14:textId="77777777" w:rsidR="0089264D" w:rsidRPr="00B40C4C" w:rsidRDefault="0089264D" w:rsidP="00D0410F">
            <w:pPr>
              <w:jc w:val="right"/>
            </w:pPr>
            <w:r w:rsidRPr="00B40C4C">
              <w:t>20 784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44CB89" w14:textId="77777777" w:rsidR="0089264D" w:rsidRPr="00B40C4C" w:rsidRDefault="0089264D" w:rsidP="00D0410F">
            <w:pPr>
              <w:jc w:val="right"/>
            </w:pPr>
            <w:r w:rsidRPr="00B40C4C">
              <w:t>21 536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41208A" w14:textId="77777777" w:rsidR="0089264D" w:rsidRPr="00B40C4C" w:rsidRDefault="0089264D" w:rsidP="00D0410F">
            <w:pPr>
              <w:jc w:val="right"/>
            </w:pPr>
            <w:r w:rsidRPr="00B40C4C">
              <w:t>23 483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89F279" w14:textId="77777777" w:rsidR="0089264D" w:rsidRPr="00B40C4C" w:rsidRDefault="0089264D" w:rsidP="00D0410F">
            <w:pPr>
              <w:jc w:val="right"/>
            </w:pPr>
            <w:r w:rsidRPr="00B40C4C">
              <w:t>23 630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827E977" w14:textId="77777777" w:rsidR="0089264D" w:rsidRPr="00B40C4C" w:rsidRDefault="0089264D" w:rsidP="00D0410F">
            <w:pPr>
              <w:jc w:val="right"/>
            </w:pPr>
            <w:r w:rsidRPr="00B40C4C">
              <w:t>24 811</w:t>
            </w:r>
          </w:p>
        </w:tc>
      </w:tr>
      <w:tr w:rsidR="00446E55" w:rsidRPr="00B40C4C" w14:paraId="2A1538D0"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C7DDAB1" w14:textId="77777777" w:rsidR="0089264D" w:rsidRPr="00B40C4C" w:rsidRDefault="0089264D" w:rsidP="009137DA">
            <w:r w:rsidRPr="00B40C4C">
              <w:t>Forsvarsdepartementet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3B7285" w14:textId="77777777" w:rsidR="0089264D" w:rsidRPr="00B40C4C" w:rsidRDefault="0089264D" w:rsidP="00D0410F">
            <w:pPr>
              <w:jc w:val="right"/>
            </w:pPr>
            <w:r w:rsidRPr="00B40C4C">
              <w:t>40 246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A53754" w14:textId="77777777" w:rsidR="0089264D" w:rsidRPr="00B40C4C" w:rsidRDefault="0089264D" w:rsidP="00D0410F">
            <w:pPr>
              <w:jc w:val="right"/>
            </w:pPr>
            <w:r w:rsidRPr="00B40C4C">
              <w:t>40 684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485148" w14:textId="77777777" w:rsidR="0089264D" w:rsidRPr="00B40C4C" w:rsidRDefault="0089264D" w:rsidP="00D0410F">
            <w:pPr>
              <w:jc w:val="right"/>
            </w:pPr>
            <w:r w:rsidRPr="00B40C4C">
              <w:t>44 070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6300BD" w14:textId="77777777" w:rsidR="0089264D" w:rsidRPr="00B40C4C" w:rsidRDefault="0089264D" w:rsidP="00D0410F">
            <w:pPr>
              <w:jc w:val="right"/>
            </w:pPr>
            <w:r w:rsidRPr="00B40C4C">
              <w:t>50 176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20145F" w14:textId="77777777" w:rsidR="0089264D" w:rsidRPr="00B40C4C" w:rsidRDefault="0089264D" w:rsidP="00D0410F">
            <w:pPr>
              <w:jc w:val="right"/>
            </w:pPr>
            <w:r w:rsidRPr="00B40C4C">
              <w:t>55 208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BA65D0" w14:textId="77777777" w:rsidR="0089264D" w:rsidRPr="00B40C4C" w:rsidRDefault="0089264D" w:rsidP="00D0410F">
            <w:pPr>
              <w:jc w:val="right"/>
            </w:pPr>
            <w:r w:rsidRPr="00B40C4C">
              <w:t>54 453</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BE0CC94" w14:textId="77777777" w:rsidR="0089264D" w:rsidRPr="00B40C4C" w:rsidRDefault="0089264D" w:rsidP="00D0410F">
            <w:pPr>
              <w:jc w:val="right"/>
            </w:pPr>
            <w:r w:rsidRPr="00B40C4C">
              <w:t>63 717</w:t>
            </w:r>
          </w:p>
        </w:tc>
      </w:tr>
      <w:tr w:rsidR="00446E55" w:rsidRPr="00B40C4C" w14:paraId="11DF424C"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B313E89" w14:textId="77777777" w:rsidR="0089264D" w:rsidRPr="00B40C4C" w:rsidRDefault="0089264D" w:rsidP="009137DA">
            <w:r w:rsidRPr="00B40C4C">
              <w:t>Energidepartementet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38BF5E" w14:textId="77777777" w:rsidR="0089264D" w:rsidRPr="00B40C4C" w:rsidRDefault="0089264D" w:rsidP="00D0410F">
            <w:pPr>
              <w:jc w:val="right"/>
            </w:pPr>
            <w:r w:rsidRPr="00B40C4C">
              <w:t>1 872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1282CB" w14:textId="77777777" w:rsidR="0089264D" w:rsidRPr="00B40C4C" w:rsidRDefault="0089264D" w:rsidP="00D0410F">
            <w:pPr>
              <w:jc w:val="right"/>
            </w:pPr>
            <w:r w:rsidRPr="00B40C4C">
              <w:t>1 723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307326" w14:textId="77777777" w:rsidR="0089264D" w:rsidRPr="00B40C4C" w:rsidRDefault="0089264D" w:rsidP="00D0410F">
            <w:pPr>
              <w:jc w:val="right"/>
            </w:pPr>
            <w:r w:rsidRPr="00B40C4C">
              <w:t>1 752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BE44A1" w14:textId="77777777" w:rsidR="0089264D" w:rsidRPr="00B40C4C" w:rsidRDefault="0089264D" w:rsidP="00D0410F">
            <w:pPr>
              <w:jc w:val="right"/>
            </w:pPr>
            <w:r w:rsidRPr="00B40C4C">
              <w:t>1 836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5BCDCD" w14:textId="77777777" w:rsidR="0089264D" w:rsidRPr="00B40C4C" w:rsidRDefault="0089264D" w:rsidP="00D0410F">
            <w:pPr>
              <w:jc w:val="right"/>
            </w:pPr>
            <w:r w:rsidRPr="00B40C4C">
              <w:t>2 705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F2E7F2" w14:textId="77777777" w:rsidR="0089264D" w:rsidRPr="00B40C4C" w:rsidRDefault="0089264D" w:rsidP="00D0410F">
            <w:pPr>
              <w:jc w:val="right"/>
            </w:pPr>
            <w:r w:rsidRPr="00B40C4C">
              <w:t>2 989</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CB90AC6" w14:textId="77777777" w:rsidR="0089264D" w:rsidRPr="00B40C4C" w:rsidRDefault="0089264D" w:rsidP="00D0410F">
            <w:pPr>
              <w:jc w:val="right"/>
            </w:pPr>
            <w:r w:rsidRPr="00B40C4C">
              <w:t>3 087</w:t>
            </w:r>
          </w:p>
        </w:tc>
      </w:tr>
      <w:tr w:rsidR="00446E55" w:rsidRPr="00B40C4C" w14:paraId="5292111F"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CFF1488" w14:textId="77777777" w:rsidR="0089264D" w:rsidRPr="00B40C4C" w:rsidRDefault="0089264D" w:rsidP="009137DA">
            <w:r w:rsidRPr="00B40C4C">
              <w:t>Ymse</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C384B8"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C73C1F"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5A2A5C"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17CEA1" w14:textId="77777777" w:rsidR="0089264D" w:rsidRPr="00B40C4C" w:rsidRDefault="0089264D" w:rsidP="00D0410F">
            <w:pPr>
              <w:jc w:val="right"/>
            </w:pPr>
            <w:r w:rsidRPr="00B40C4C">
              <w:t>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5EF411" w14:textId="77777777" w:rsidR="0089264D" w:rsidRPr="00B40C4C" w:rsidRDefault="0089264D" w:rsidP="00D0410F">
            <w:pPr>
              <w:jc w:val="right"/>
            </w:pPr>
            <w:r w:rsidRPr="00B40C4C">
              <w:t>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C62609" w14:textId="77777777" w:rsidR="0089264D" w:rsidRPr="00B40C4C" w:rsidRDefault="0089264D" w:rsidP="00D0410F">
            <w:pPr>
              <w:jc w:val="right"/>
            </w:pPr>
            <w:r w:rsidRPr="00B40C4C">
              <w:t>6 950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20AE1CC2" w14:textId="77777777" w:rsidR="0089264D" w:rsidRPr="00B40C4C" w:rsidRDefault="0089264D" w:rsidP="00D0410F">
            <w:pPr>
              <w:jc w:val="right"/>
            </w:pPr>
            <w:r w:rsidRPr="00B40C4C">
              <w:t>7 100</w:t>
            </w:r>
          </w:p>
        </w:tc>
      </w:tr>
      <w:tr w:rsidR="00446E55" w:rsidRPr="00B40C4C" w14:paraId="1CB29E97"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48A7B983" w14:textId="77777777" w:rsidR="0089264D" w:rsidRPr="00B40C4C" w:rsidRDefault="0089264D" w:rsidP="009137DA">
            <w:r w:rsidRPr="00B40C4C">
              <w:t>Statsbankene</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84BBF7" w14:textId="77777777" w:rsidR="0089264D" w:rsidRPr="00B40C4C" w:rsidRDefault="0089264D" w:rsidP="00D0410F">
            <w:pPr>
              <w:jc w:val="right"/>
            </w:pPr>
            <w:r w:rsidRPr="00B40C4C">
              <w:t>762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2BE9B8" w14:textId="77777777" w:rsidR="0089264D" w:rsidRPr="00B40C4C" w:rsidRDefault="0089264D" w:rsidP="00D0410F">
            <w:pPr>
              <w:jc w:val="right"/>
            </w:pPr>
            <w:r w:rsidRPr="00B40C4C">
              <w:t>805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B1FC68" w14:textId="77777777" w:rsidR="0089264D" w:rsidRPr="00B40C4C" w:rsidRDefault="0089264D" w:rsidP="00D0410F">
            <w:pPr>
              <w:jc w:val="right"/>
            </w:pPr>
            <w:r w:rsidRPr="00B40C4C">
              <w:t>788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2CDCFA" w14:textId="77777777" w:rsidR="0089264D" w:rsidRPr="00B40C4C" w:rsidRDefault="0089264D" w:rsidP="00D0410F">
            <w:pPr>
              <w:jc w:val="right"/>
            </w:pPr>
            <w:r w:rsidRPr="00B40C4C">
              <w:t>790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262953" w14:textId="77777777" w:rsidR="0089264D" w:rsidRPr="00B40C4C" w:rsidRDefault="0089264D" w:rsidP="00D0410F">
            <w:pPr>
              <w:jc w:val="right"/>
            </w:pPr>
            <w:r w:rsidRPr="00B40C4C">
              <w:t>822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0C526F" w14:textId="77777777" w:rsidR="0089264D" w:rsidRPr="00B40C4C" w:rsidRDefault="0089264D" w:rsidP="00D0410F">
            <w:pPr>
              <w:jc w:val="right"/>
            </w:pPr>
            <w:r w:rsidRPr="00B40C4C">
              <w:t>836</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0C33AC6" w14:textId="77777777" w:rsidR="0089264D" w:rsidRPr="00B40C4C" w:rsidRDefault="0089264D" w:rsidP="00D0410F">
            <w:pPr>
              <w:jc w:val="right"/>
            </w:pPr>
            <w:r w:rsidRPr="00B40C4C">
              <w:t>901</w:t>
            </w:r>
          </w:p>
        </w:tc>
      </w:tr>
      <w:tr w:rsidR="00446E55" w:rsidRPr="00B40C4C" w14:paraId="29699DFA"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B7AC679" w14:textId="77777777" w:rsidR="0089264D" w:rsidRPr="00B40C4C" w:rsidRDefault="0089264D" w:rsidP="009137DA">
            <w:r w:rsidRPr="00B40C4C">
              <w:t>Statlig petroleumsvirksomhet</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1CCB9B"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BB9CE6"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7F081D"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66F941"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751FB6"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4E4E94" w14:textId="77777777" w:rsidR="0089264D" w:rsidRPr="00B40C4C" w:rsidRDefault="0089264D" w:rsidP="00D0410F">
            <w:pPr>
              <w:jc w:val="right"/>
            </w:pPr>
            <w:r w:rsidRPr="00B40C4C">
              <w:t>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B2945DA" w14:textId="77777777" w:rsidR="0089264D" w:rsidRPr="00B40C4C" w:rsidRDefault="0089264D" w:rsidP="00D0410F">
            <w:pPr>
              <w:jc w:val="right"/>
            </w:pPr>
            <w:r w:rsidRPr="00B40C4C">
              <w:t>0</w:t>
            </w:r>
          </w:p>
        </w:tc>
      </w:tr>
      <w:tr w:rsidR="00446E55" w:rsidRPr="00B40C4C" w14:paraId="06B6F790"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53DE5B4F" w14:textId="77777777" w:rsidR="0089264D" w:rsidRPr="00B40C4C" w:rsidRDefault="0089264D" w:rsidP="009137DA">
            <w:r w:rsidRPr="00B40C4C">
              <w:t>Statens forvaltningsbedrifter</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61B739" w14:textId="77777777" w:rsidR="0089264D" w:rsidRPr="00B40C4C" w:rsidRDefault="0089264D" w:rsidP="00D0410F">
            <w:pPr>
              <w:jc w:val="right"/>
            </w:pPr>
            <w:r w:rsidRPr="00B40C4C">
              <w:t>-335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BED12A" w14:textId="77777777" w:rsidR="0089264D" w:rsidRPr="00B40C4C" w:rsidRDefault="0089264D" w:rsidP="00D0410F">
            <w:pPr>
              <w:jc w:val="right"/>
            </w:pPr>
            <w:r w:rsidRPr="00B40C4C">
              <w:t>-549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6AE85D" w14:textId="77777777" w:rsidR="0089264D" w:rsidRPr="00B40C4C" w:rsidRDefault="0089264D" w:rsidP="00D0410F">
            <w:pPr>
              <w:jc w:val="right"/>
            </w:pPr>
            <w:r w:rsidRPr="00B40C4C">
              <w:t>-2 821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6102CB" w14:textId="77777777" w:rsidR="0089264D" w:rsidRPr="00B40C4C" w:rsidRDefault="0089264D" w:rsidP="00D0410F">
            <w:pPr>
              <w:jc w:val="right"/>
            </w:pPr>
            <w:r w:rsidRPr="00B40C4C">
              <w:t>-1 094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B4D267" w14:textId="77777777" w:rsidR="0089264D" w:rsidRPr="00B40C4C" w:rsidRDefault="0089264D" w:rsidP="00D0410F">
            <w:pPr>
              <w:jc w:val="right"/>
            </w:pPr>
            <w:r w:rsidRPr="00B40C4C">
              <w:t>-284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F89D26" w14:textId="77777777" w:rsidR="0089264D" w:rsidRPr="00B40C4C" w:rsidRDefault="0089264D" w:rsidP="00D0410F">
            <w:pPr>
              <w:jc w:val="right"/>
            </w:pPr>
            <w:r w:rsidRPr="00B40C4C">
              <w:t>-247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31B1A295" w14:textId="77777777" w:rsidR="0089264D" w:rsidRPr="00B40C4C" w:rsidRDefault="0089264D" w:rsidP="00D0410F">
            <w:pPr>
              <w:jc w:val="right"/>
            </w:pPr>
            <w:r w:rsidRPr="00B40C4C">
              <w:t>-279</w:t>
            </w:r>
          </w:p>
        </w:tc>
      </w:tr>
      <w:tr w:rsidR="00446E55" w:rsidRPr="00B40C4C" w14:paraId="5B657770"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4440317" w14:textId="77777777" w:rsidR="0089264D" w:rsidRPr="00B40C4C" w:rsidRDefault="0089264D" w:rsidP="009137DA">
            <w:r w:rsidRPr="00B40C4C">
              <w:t>Folketrygden</w:t>
            </w:r>
            <w:r w:rsidRPr="00B40C4C">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37508A"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198709"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5E5A5B"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BD3916"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43EDA4" w14:textId="77777777" w:rsidR="0089264D" w:rsidRPr="00B40C4C" w:rsidRDefault="0089264D" w:rsidP="00D0410F">
            <w:pPr>
              <w:jc w:val="right"/>
            </w:pPr>
            <w:r w:rsidRPr="00B40C4C">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006EBD" w14:textId="77777777" w:rsidR="0089264D" w:rsidRPr="00B40C4C" w:rsidRDefault="0089264D" w:rsidP="00D0410F">
            <w:pPr>
              <w:jc w:val="right"/>
            </w:pPr>
            <w:r w:rsidRPr="00B40C4C">
              <w:t>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BA5316A" w14:textId="77777777" w:rsidR="0089264D" w:rsidRPr="00B40C4C" w:rsidRDefault="0089264D" w:rsidP="00D0410F">
            <w:pPr>
              <w:jc w:val="right"/>
            </w:pPr>
            <w:r w:rsidRPr="00B40C4C">
              <w:t>0</w:t>
            </w:r>
          </w:p>
        </w:tc>
      </w:tr>
      <w:tr w:rsidR="00446E55" w:rsidRPr="00B40C4C" w14:paraId="58A13761" w14:textId="77777777">
        <w:trPr>
          <w:trHeight w:val="400"/>
        </w:trPr>
        <w:tc>
          <w:tcPr>
            <w:tcW w:w="3340" w:type="dxa"/>
            <w:tcBorders>
              <w:top w:val="nil"/>
              <w:left w:val="nil"/>
              <w:bottom w:val="single" w:sz="4" w:space="0" w:color="000000"/>
              <w:right w:val="single" w:sz="4" w:space="0" w:color="000000"/>
            </w:tcBorders>
            <w:tcMar>
              <w:top w:w="120" w:type="dxa"/>
              <w:left w:w="0" w:type="dxa"/>
              <w:bottom w:w="80" w:type="dxa"/>
              <w:right w:w="40" w:type="dxa"/>
            </w:tcMar>
          </w:tcPr>
          <w:p w14:paraId="5EA3EBE9" w14:textId="77777777" w:rsidR="0089264D" w:rsidRPr="00B40C4C" w:rsidRDefault="0089264D" w:rsidP="009137DA">
            <w:r w:rsidRPr="00B40C4C">
              <w:t>Statens pensjonsfond utland</w:t>
            </w:r>
            <w:r w:rsidRPr="00B40C4C">
              <w:tab/>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19E3CE2"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E9291E1"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F32E2C"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3F01C2"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7335D05"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847817" w14:textId="77777777" w:rsidR="0089264D" w:rsidRPr="00B40C4C" w:rsidRDefault="0089264D" w:rsidP="00D0410F">
            <w:pPr>
              <w:jc w:val="right"/>
            </w:pPr>
            <w:r w:rsidRPr="00B40C4C">
              <w:t>0</w:t>
            </w:r>
          </w:p>
        </w:tc>
        <w:tc>
          <w:tcPr>
            <w:tcW w:w="88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5CFFB3CA" w14:textId="77777777" w:rsidR="0089264D" w:rsidRPr="00B40C4C" w:rsidRDefault="0089264D" w:rsidP="00D0410F">
            <w:pPr>
              <w:jc w:val="right"/>
            </w:pPr>
            <w:r w:rsidRPr="00B40C4C">
              <w:t>0</w:t>
            </w:r>
          </w:p>
        </w:tc>
      </w:tr>
      <w:tr w:rsidR="00446E55" w:rsidRPr="00B40C4C" w14:paraId="28E37979" w14:textId="77777777">
        <w:trPr>
          <w:trHeight w:val="400"/>
        </w:trPr>
        <w:tc>
          <w:tcPr>
            <w:tcW w:w="33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3BD66CC4" w14:textId="77777777" w:rsidR="0089264D" w:rsidRPr="00B40C4C" w:rsidRDefault="0089264D" w:rsidP="009137DA">
            <w:r w:rsidRPr="00B40C4C">
              <w:t>Utgifter i alt</w:t>
            </w:r>
            <w:r w:rsidRPr="00B40C4C">
              <w:tab/>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C175D97" w14:textId="77777777" w:rsidR="0089264D" w:rsidRPr="00B40C4C" w:rsidRDefault="0089264D" w:rsidP="00D0410F">
            <w:pPr>
              <w:jc w:val="right"/>
            </w:pPr>
            <w:r w:rsidRPr="00B40C4C">
              <w:t>178 493</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76E4126" w14:textId="77777777" w:rsidR="0089264D" w:rsidRPr="00B40C4C" w:rsidRDefault="0089264D" w:rsidP="00D0410F">
            <w:pPr>
              <w:jc w:val="right"/>
            </w:pPr>
            <w:r w:rsidRPr="00B40C4C">
              <w:t>184 128</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BC619BB" w14:textId="77777777" w:rsidR="0089264D" w:rsidRPr="00B40C4C" w:rsidRDefault="0089264D" w:rsidP="00D0410F">
            <w:pPr>
              <w:jc w:val="right"/>
            </w:pPr>
            <w:r w:rsidRPr="00B40C4C">
              <w:t>198 897</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9D60D59" w14:textId="77777777" w:rsidR="0089264D" w:rsidRPr="00B40C4C" w:rsidRDefault="0089264D" w:rsidP="00D0410F">
            <w:pPr>
              <w:jc w:val="right"/>
            </w:pPr>
            <w:r w:rsidRPr="00B40C4C">
              <w:t>223 347</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3CAF742" w14:textId="77777777" w:rsidR="0089264D" w:rsidRPr="00B40C4C" w:rsidRDefault="0089264D" w:rsidP="00D0410F">
            <w:pPr>
              <w:jc w:val="right"/>
            </w:pPr>
            <w:r w:rsidRPr="00B40C4C">
              <w:t>236 764</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C7C766B" w14:textId="77777777" w:rsidR="0089264D" w:rsidRPr="00B40C4C" w:rsidRDefault="0089264D" w:rsidP="00D0410F">
            <w:pPr>
              <w:jc w:val="right"/>
            </w:pPr>
            <w:r w:rsidRPr="00B40C4C">
              <w:t>245 935</w:t>
            </w:r>
          </w:p>
        </w:tc>
        <w:tc>
          <w:tcPr>
            <w:tcW w:w="88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0DD7BFBD" w14:textId="77777777" w:rsidR="0089264D" w:rsidRPr="00B40C4C" w:rsidRDefault="0089264D" w:rsidP="00D0410F">
            <w:pPr>
              <w:jc w:val="right"/>
            </w:pPr>
            <w:r w:rsidRPr="00B40C4C">
              <w:t>274 671</w:t>
            </w:r>
          </w:p>
        </w:tc>
      </w:tr>
    </w:tbl>
    <w:p w14:paraId="5D141C84" w14:textId="77777777" w:rsidR="0089264D" w:rsidRPr="00B40C4C" w:rsidRDefault="0089264D" w:rsidP="00EC71B8">
      <w:pPr>
        <w:pStyle w:val="tabell-noter"/>
        <w:rPr>
          <w:rStyle w:val="skrift-hevet"/>
        </w:rPr>
      </w:pPr>
      <w:r w:rsidRPr="00B40C4C">
        <w:rPr>
          <w:rStyle w:val="skrift-hevet"/>
        </w:rPr>
        <w:t>1</w:t>
      </w:r>
      <w:r w:rsidRPr="00B40C4C">
        <w:rPr>
          <w:rStyle w:val="skrift-hevet"/>
        </w:rPr>
        <w:tab/>
      </w:r>
      <w:r w:rsidRPr="00B40C4C">
        <w:t>Saldert budsjett 2024.</w:t>
      </w:r>
    </w:p>
    <w:p w14:paraId="6796ED7C" w14:textId="77777777" w:rsidR="0089264D" w:rsidRPr="00B40C4C" w:rsidRDefault="0089264D" w:rsidP="009137DA">
      <w:pPr>
        <w:pStyle w:val="tabell-noter"/>
        <w:rPr>
          <w:rStyle w:val="skrift-hevet"/>
        </w:rPr>
      </w:pPr>
      <w:r w:rsidRPr="00B40C4C">
        <w:rPr>
          <w:rStyle w:val="skrift-hevet"/>
        </w:rPr>
        <w:t>2</w:t>
      </w:r>
      <w:r w:rsidRPr="00B40C4C">
        <w:rPr>
          <w:rStyle w:val="skrift-hevet"/>
        </w:rPr>
        <w:tab/>
      </w:r>
      <w:r w:rsidRPr="00B40C4C">
        <w:t>Forslag 2025 Prop. 1 S (2024–2025).</w:t>
      </w:r>
    </w:p>
    <w:p w14:paraId="24219FB7" w14:textId="77777777" w:rsidR="0089264D" w:rsidRDefault="0089264D" w:rsidP="009137DA">
      <w:pPr>
        <w:pStyle w:val="tabell-noter"/>
      </w:pPr>
      <w:r w:rsidRPr="00B40C4C">
        <w:rPr>
          <w:rStyle w:val="skrift-hevet"/>
        </w:rPr>
        <w:t>3</w:t>
      </w:r>
      <w:r w:rsidRPr="00B40C4C">
        <w:tab/>
        <w:t>Departementenes budsjetter er uten ymse utgifter, statsbankene, statlig petroleumsvirksomhet, statens forvaltningsbedrifter og folketrygden som vises separat.</w:t>
      </w:r>
    </w:p>
    <w:p w14:paraId="354E4D05" w14:textId="17ED78F5" w:rsidR="009771D4" w:rsidRPr="009771D4" w:rsidRDefault="009771D4" w:rsidP="009771D4">
      <w:pPr>
        <w:pStyle w:val="tabell-tittel"/>
      </w:pPr>
      <w:r w:rsidRPr="00B40C4C">
        <w:t>Nybygg, anlegg mv. (postene 30–49) etter departement 2019–2025</w:t>
      </w:r>
    </w:p>
    <w:p w14:paraId="38F8F803" w14:textId="77777777" w:rsidR="0089264D" w:rsidRPr="00B40C4C" w:rsidRDefault="0089264D" w:rsidP="009137DA">
      <w:pPr>
        <w:pStyle w:val="Tabellnavn"/>
      </w:pPr>
      <w:r w:rsidRPr="00B40C4C">
        <w:t>09J3xt2</w:t>
      </w:r>
    </w:p>
    <w:tbl>
      <w:tblPr>
        <w:tblW w:w="9600" w:type="dxa"/>
        <w:tblLayout w:type="fixed"/>
        <w:tblCellMar>
          <w:top w:w="120" w:type="dxa"/>
          <w:left w:w="0" w:type="dxa"/>
          <w:bottom w:w="80" w:type="dxa"/>
          <w:right w:w="40" w:type="dxa"/>
        </w:tblCellMar>
        <w:tblLook w:val="0000" w:firstRow="0" w:lastRow="0" w:firstColumn="0" w:lastColumn="0" w:noHBand="0" w:noVBand="0"/>
      </w:tblPr>
      <w:tblGrid>
        <w:gridCol w:w="3860"/>
        <w:gridCol w:w="820"/>
        <w:gridCol w:w="820"/>
        <w:gridCol w:w="820"/>
        <w:gridCol w:w="820"/>
        <w:gridCol w:w="820"/>
        <w:gridCol w:w="820"/>
        <w:gridCol w:w="820"/>
      </w:tblGrid>
      <w:tr w:rsidR="00446E55" w:rsidRPr="00B40C4C" w14:paraId="5E82927B" w14:textId="77777777" w:rsidTr="009771D4">
        <w:trPr>
          <w:trHeight w:val="380"/>
        </w:trPr>
        <w:tc>
          <w:tcPr>
            <w:tcW w:w="9600" w:type="dxa"/>
            <w:gridSpan w:val="8"/>
            <w:tcBorders>
              <w:top w:val="nil"/>
              <w:left w:val="nil"/>
              <w:bottom w:val="single" w:sz="4" w:space="0" w:color="000000"/>
              <w:right w:val="nil"/>
            </w:tcBorders>
            <w:tcMar>
              <w:top w:w="120" w:type="dxa"/>
              <w:left w:w="0" w:type="dxa"/>
              <w:bottom w:w="80" w:type="dxa"/>
              <w:right w:w="40" w:type="dxa"/>
            </w:tcMar>
          </w:tcPr>
          <w:p w14:paraId="0F0C1B5E" w14:textId="77777777" w:rsidR="0089264D" w:rsidRPr="00B40C4C" w:rsidRDefault="0089264D" w:rsidP="00BB0D65">
            <w:pPr>
              <w:jc w:val="right"/>
            </w:pPr>
            <w:r w:rsidRPr="00B40C4C">
              <w:t>Mill. kroner</w:t>
            </w:r>
          </w:p>
        </w:tc>
      </w:tr>
      <w:tr w:rsidR="00446E55" w:rsidRPr="00B40C4C" w14:paraId="18D64D11" w14:textId="77777777" w:rsidTr="009771D4">
        <w:trPr>
          <w:trHeight w:val="380"/>
        </w:trPr>
        <w:tc>
          <w:tcPr>
            <w:tcW w:w="386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523A4E67" w14:textId="77777777" w:rsidR="0089264D" w:rsidRPr="00B40C4C" w:rsidRDefault="0089264D" w:rsidP="009137DA">
            <w:r w:rsidRPr="00B40C4C">
              <w:lastRenderedPageBreak/>
              <w:t xml:space="preserve">Departement </w:t>
            </w:r>
            <w:r w:rsidRPr="00B40C4C">
              <w:rPr>
                <w:rStyle w:val="skrift-hevet"/>
              </w:rPr>
              <w:t>3</w:t>
            </w:r>
          </w:p>
        </w:tc>
        <w:tc>
          <w:tcPr>
            <w:tcW w:w="41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1DE9777" w14:textId="77777777" w:rsidR="0089264D" w:rsidRPr="00B40C4C" w:rsidRDefault="0089264D" w:rsidP="00BB0D65">
            <w:pPr>
              <w:jc w:val="center"/>
            </w:pPr>
            <w:r w:rsidRPr="00B40C4C">
              <w:t>Regnskap</w:t>
            </w:r>
          </w:p>
        </w:tc>
        <w:tc>
          <w:tcPr>
            <w:tcW w:w="164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3658618" w14:textId="77777777" w:rsidR="0089264D" w:rsidRPr="00B40C4C" w:rsidRDefault="0089264D" w:rsidP="00BB0D65">
            <w:pPr>
              <w:jc w:val="right"/>
            </w:pPr>
            <w:r w:rsidRPr="00B40C4C">
              <w:t>Budsjett</w:t>
            </w:r>
          </w:p>
        </w:tc>
      </w:tr>
      <w:tr w:rsidR="00446E55" w:rsidRPr="00B40C4C" w14:paraId="66C37AB1" w14:textId="77777777" w:rsidTr="009771D4">
        <w:trPr>
          <w:trHeight w:val="380"/>
        </w:trPr>
        <w:tc>
          <w:tcPr>
            <w:tcW w:w="3860" w:type="dxa"/>
            <w:vMerge/>
            <w:tcBorders>
              <w:top w:val="nil"/>
              <w:left w:val="nil"/>
              <w:bottom w:val="single" w:sz="4" w:space="0" w:color="000000"/>
              <w:right w:val="single" w:sz="4" w:space="0" w:color="000000"/>
            </w:tcBorders>
          </w:tcPr>
          <w:p w14:paraId="705752E0" w14:textId="77777777" w:rsidR="0089264D" w:rsidRPr="00B40C4C" w:rsidRDefault="0089264D" w:rsidP="009137DA">
            <w:pPr>
              <w:pStyle w:val="Overskrift1"/>
            </w:pP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1134313" w14:textId="77777777" w:rsidR="0089264D" w:rsidRPr="00B40C4C" w:rsidRDefault="0089264D" w:rsidP="00BB0D65">
            <w:pPr>
              <w:jc w:val="right"/>
            </w:pPr>
            <w:r w:rsidRPr="00B40C4C">
              <w:t>2019</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B0118BA" w14:textId="77777777" w:rsidR="0089264D" w:rsidRPr="00B40C4C" w:rsidRDefault="0089264D" w:rsidP="00BB0D65">
            <w:pPr>
              <w:jc w:val="right"/>
            </w:pPr>
            <w:r w:rsidRPr="00B40C4C">
              <w:t>2020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41E75D5" w14:textId="77777777" w:rsidR="0089264D" w:rsidRPr="00B40C4C" w:rsidRDefault="0089264D" w:rsidP="00BB0D65">
            <w:pPr>
              <w:jc w:val="right"/>
            </w:pPr>
            <w:r w:rsidRPr="00B40C4C">
              <w:t>2021</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9B3330" w14:textId="77777777" w:rsidR="0089264D" w:rsidRPr="00B40C4C" w:rsidRDefault="0089264D" w:rsidP="00BB0D65">
            <w:pPr>
              <w:jc w:val="right"/>
            </w:pPr>
            <w:r w:rsidRPr="00B40C4C">
              <w:t>2022</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00784DD" w14:textId="77777777" w:rsidR="0089264D" w:rsidRPr="00B40C4C" w:rsidRDefault="0089264D" w:rsidP="00BB0D65">
            <w:pPr>
              <w:jc w:val="right"/>
            </w:pPr>
            <w:r w:rsidRPr="00B40C4C">
              <w:t>2023</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B80F69D" w14:textId="77777777" w:rsidR="0089264D" w:rsidRPr="00B40C4C" w:rsidRDefault="0089264D" w:rsidP="00BB0D65">
            <w:pPr>
              <w:jc w:val="right"/>
            </w:pPr>
            <w:r w:rsidRPr="00B40C4C">
              <w:t>2024</w:t>
            </w:r>
            <w:r w:rsidRPr="00B40C4C">
              <w:rPr>
                <w:rStyle w:val="skrift-hevet"/>
              </w:rPr>
              <w:t xml:space="preserve"> 1</w:t>
            </w:r>
          </w:p>
        </w:tc>
        <w:tc>
          <w:tcPr>
            <w:tcW w:w="82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D81C731" w14:textId="77777777" w:rsidR="0089264D" w:rsidRPr="00B40C4C" w:rsidRDefault="0089264D" w:rsidP="00BB0D65">
            <w:pPr>
              <w:jc w:val="right"/>
            </w:pPr>
            <w:r w:rsidRPr="00B40C4C">
              <w:t xml:space="preserve">2025 </w:t>
            </w:r>
            <w:r w:rsidRPr="00B40C4C">
              <w:rPr>
                <w:rStyle w:val="skrift-hevet"/>
              </w:rPr>
              <w:t>2</w:t>
            </w:r>
          </w:p>
        </w:tc>
      </w:tr>
      <w:tr w:rsidR="00446E55" w:rsidRPr="00B40C4C" w14:paraId="1E646C6C" w14:textId="77777777" w:rsidTr="009771D4">
        <w:trPr>
          <w:trHeight w:val="640"/>
        </w:trPr>
        <w:tc>
          <w:tcPr>
            <w:tcW w:w="3860" w:type="dxa"/>
            <w:tcBorders>
              <w:top w:val="single" w:sz="4" w:space="0" w:color="000000"/>
              <w:left w:val="nil"/>
              <w:bottom w:val="nil"/>
              <w:right w:val="single" w:sz="4" w:space="0" w:color="000000"/>
            </w:tcBorders>
            <w:tcMar>
              <w:top w:w="120" w:type="dxa"/>
              <w:left w:w="0" w:type="dxa"/>
              <w:bottom w:w="80" w:type="dxa"/>
              <w:right w:w="40" w:type="dxa"/>
            </w:tcMar>
          </w:tcPr>
          <w:p w14:paraId="7446B49C" w14:textId="77777777" w:rsidR="0089264D" w:rsidRPr="00B40C4C" w:rsidRDefault="0089264D" w:rsidP="009137DA">
            <w:r w:rsidRPr="00B40C4C">
              <w:t>Det kongelige hus, Regjeringen, Stortinget og Høyesterett</w:t>
            </w:r>
            <w:r w:rsidRPr="00B40C4C">
              <w:tab/>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78BBC7B" w14:textId="77777777" w:rsidR="0089264D" w:rsidRPr="00B40C4C" w:rsidRDefault="0089264D" w:rsidP="00BB0D65">
            <w:pPr>
              <w:jc w:val="right"/>
            </w:pPr>
            <w:r w:rsidRPr="00B40C4C">
              <w:t>362</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6CAA59C" w14:textId="77777777" w:rsidR="0089264D" w:rsidRPr="00B40C4C" w:rsidRDefault="0089264D" w:rsidP="00BB0D65">
            <w:pPr>
              <w:jc w:val="right"/>
            </w:pPr>
            <w:r w:rsidRPr="00B40C4C">
              <w:t>133</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7400CDD" w14:textId="77777777" w:rsidR="0089264D" w:rsidRPr="00B40C4C" w:rsidRDefault="0089264D" w:rsidP="00BB0D65">
            <w:pPr>
              <w:jc w:val="right"/>
            </w:pPr>
            <w:r w:rsidRPr="00B40C4C">
              <w:t>110</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F3A6727" w14:textId="77777777" w:rsidR="0089264D" w:rsidRPr="00B40C4C" w:rsidRDefault="0089264D" w:rsidP="00BB0D65">
            <w:pPr>
              <w:jc w:val="right"/>
            </w:pPr>
            <w:r w:rsidRPr="00B40C4C">
              <w:t>146</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E944072" w14:textId="77777777" w:rsidR="0089264D" w:rsidRPr="00B40C4C" w:rsidRDefault="0089264D" w:rsidP="00BB0D65">
            <w:pPr>
              <w:jc w:val="right"/>
            </w:pPr>
            <w:r w:rsidRPr="00B40C4C">
              <w:t>129</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8794A3B" w14:textId="77777777" w:rsidR="0089264D" w:rsidRPr="00B40C4C" w:rsidRDefault="0089264D" w:rsidP="00BB0D65">
            <w:pPr>
              <w:jc w:val="right"/>
            </w:pPr>
            <w:r w:rsidRPr="00B40C4C">
              <w:t>168</w:t>
            </w:r>
          </w:p>
        </w:tc>
        <w:tc>
          <w:tcPr>
            <w:tcW w:w="82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002173CF" w14:textId="77777777" w:rsidR="0089264D" w:rsidRPr="00B40C4C" w:rsidRDefault="0089264D" w:rsidP="00BB0D65">
            <w:pPr>
              <w:jc w:val="right"/>
            </w:pPr>
            <w:r w:rsidRPr="00B40C4C">
              <w:t>175</w:t>
            </w:r>
          </w:p>
        </w:tc>
      </w:tr>
      <w:tr w:rsidR="00446E55" w:rsidRPr="00B40C4C" w14:paraId="50D5CE25"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DA022C3" w14:textId="77777777" w:rsidR="0089264D" w:rsidRPr="00B40C4C" w:rsidRDefault="0089264D" w:rsidP="009137DA">
            <w:r w:rsidRPr="00B40C4C">
              <w:t>Utenriksdepartementet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624531" w14:textId="77777777" w:rsidR="0089264D" w:rsidRPr="00B40C4C" w:rsidRDefault="0089264D" w:rsidP="00BB0D65">
            <w:pPr>
              <w:jc w:val="right"/>
            </w:pPr>
            <w:r w:rsidRPr="00B40C4C">
              <w:t>114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054509" w14:textId="77777777" w:rsidR="0089264D" w:rsidRPr="00B40C4C" w:rsidRDefault="0089264D" w:rsidP="00BB0D65">
            <w:pPr>
              <w:jc w:val="right"/>
            </w:pPr>
            <w:r w:rsidRPr="00B40C4C">
              <w:t>41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365B1C" w14:textId="77777777" w:rsidR="0089264D" w:rsidRPr="00B40C4C" w:rsidRDefault="0089264D" w:rsidP="00BB0D65">
            <w:pPr>
              <w:jc w:val="right"/>
            </w:pPr>
            <w:r w:rsidRPr="00B40C4C">
              <w:t>50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52304A" w14:textId="77777777" w:rsidR="0089264D" w:rsidRPr="00B40C4C" w:rsidRDefault="0089264D" w:rsidP="00BB0D65">
            <w:pPr>
              <w:jc w:val="right"/>
            </w:pPr>
            <w:r w:rsidRPr="00B40C4C">
              <w:t>65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136F1B" w14:textId="77777777" w:rsidR="0089264D" w:rsidRPr="00B40C4C" w:rsidRDefault="0089264D" w:rsidP="00BB0D65">
            <w:pPr>
              <w:jc w:val="right"/>
            </w:pPr>
            <w:r w:rsidRPr="00B40C4C">
              <w:t>62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9A520D" w14:textId="77777777" w:rsidR="0089264D" w:rsidRPr="00B40C4C" w:rsidRDefault="0089264D" w:rsidP="00BB0D65">
            <w:pPr>
              <w:jc w:val="right"/>
            </w:pPr>
            <w:r w:rsidRPr="00B40C4C">
              <w:t>101</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C4A7E22" w14:textId="77777777" w:rsidR="0089264D" w:rsidRPr="00B40C4C" w:rsidRDefault="0089264D" w:rsidP="00BB0D65">
            <w:pPr>
              <w:jc w:val="right"/>
            </w:pPr>
            <w:r w:rsidRPr="00B40C4C">
              <w:t>112</w:t>
            </w:r>
          </w:p>
        </w:tc>
      </w:tr>
      <w:tr w:rsidR="00446E55" w:rsidRPr="00B40C4C" w14:paraId="0E4263E6"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35523B95" w14:textId="77777777" w:rsidR="0089264D" w:rsidRPr="00B40C4C" w:rsidRDefault="0089264D" w:rsidP="009137DA">
            <w:r w:rsidRPr="00B40C4C">
              <w:t>Kunnskapsdepartementet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C48A50" w14:textId="77777777" w:rsidR="0089264D" w:rsidRPr="00B40C4C" w:rsidRDefault="0089264D" w:rsidP="00BB0D65">
            <w:pPr>
              <w:jc w:val="right"/>
            </w:pPr>
            <w:r w:rsidRPr="00B40C4C">
              <w:t>79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FAE7F8" w14:textId="77777777" w:rsidR="0089264D" w:rsidRPr="00B40C4C" w:rsidRDefault="0089264D" w:rsidP="00BB0D65">
            <w:pPr>
              <w:jc w:val="right"/>
            </w:pPr>
            <w:r w:rsidRPr="00B40C4C">
              <w:t>141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A1E4D1" w14:textId="77777777" w:rsidR="0089264D" w:rsidRPr="00B40C4C" w:rsidRDefault="0089264D" w:rsidP="00BB0D65">
            <w:pPr>
              <w:jc w:val="right"/>
            </w:pPr>
            <w:r w:rsidRPr="00B40C4C">
              <w:t>239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D409F5" w14:textId="77777777" w:rsidR="0089264D" w:rsidRPr="00B40C4C" w:rsidRDefault="0089264D" w:rsidP="00BB0D65">
            <w:pPr>
              <w:jc w:val="right"/>
            </w:pPr>
            <w:r w:rsidRPr="00B40C4C">
              <w:t>67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8EC249" w14:textId="77777777" w:rsidR="0089264D" w:rsidRPr="00B40C4C" w:rsidRDefault="0089264D" w:rsidP="00BB0D65">
            <w:pPr>
              <w:jc w:val="right"/>
            </w:pPr>
            <w:r w:rsidRPr="00B40C4C">
              <w:t>61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C052E5" w14:textId="77777777" w:rsidR="0089264D" w:rsidRPr="00B40C4C" w:rsidRDefault="0089264D" w:rsidP="00BB0D65">
            <w:pPr>
              <w:jc w:val="right"/>
            </w:pPr>
            <w:r w:rsidRPr="00B40C4C">
              <w:t>45</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238F600" w14:textId="77777777" w:rsidR="0089264D" w:rsidRPr="00B40C4C" w:rsidRDefault="0089264D" w:rsidP="00BB0D65">
            <w:pPr>
              <w:jc w:val="right"/>
            </w:pPr>
            <w:r w:rsidRPr="00B40C4C">
              <w:t>43</w:t>
            </w:r>
          </w:p>
        </w:tc>
      </w:tr>
      <w:tr w:rsidR="00446E55" w:rsidRPr="00B40C4C" w14:paraId="114ECE00"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23FF38D0" w14:textId="77777777" w:rsidR="0089264D" w:rsidRPr="00B40C4C" w:rsidRDefault="0089264D" w:rsidP="009137DA">
            <w:r w:rsidRPr="00B40C4C">
              <w:t>Kultur- og likestillingsdepartementet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333744" w14:textId="77777777" w:rsidR="0089264D" w:rsidRPr="00B40C4C" w:rsidRDefault="0089264D" w:rsidP="00BB0D65">
            <w:pPr>
              <w:jc w:val="right"/>
            </w:pPr>
            <w:r w:rsidRPr="00B40C4C">
              <w:t>34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DBEBEA" w14:textId="77777777" w:rsidR="0089264D" w:rsidRPr="00B40C4C" w:rsidRDefault="0089264D" w:rsidP="00BB0D65">
            <w:pPr>
              <w:jc w:val="right"/>
            </w:pPr>
            <w:r w:rsidRPr="00B40C4C">
              <w:t>72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F66366" w14:textId="77777777" w:rsidR="0089264D" w:rsidRPr="00B40C4C" w:rsidRDefault="0089264D" w:rsidP="00BB0D65">
            <w:pPr>
              <w:jc w:val="right"/>
            </w:pPr>
            <w:r w:rsidRPr="00B40C4C">
              <w:t>91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500F68" w14:textId="77777777" w:rsidR="0089264D" w:rsidRPr="00B40C4C" w:rsidRDefault="0089264D" w:rsidP="00BB0D65">
            <w:pPr>
              <w:jc w:val="right"/>
            </w:pPr>
            <w:r w:rsidRPr="00B40C4C">
              <w:t>113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6BC9F8" w14:textId="77777777" w:rsidR="0089264D" w:rsidRPr="00B40C4C" w:rsidRDefault="0089264D" w:rsidP="00BB0D65">
            <w:pPr>
              <w:jc w:val="right"/>
            </w:pPr>
            <w:r w:rsidRPr="00B40C4C">
              <w:t>74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3009FC" w14:textId="77777777" w:rsidR="0089264D" w:rsidRPr="00B40C4C" w:rsidRDefault="0089264D" w:rsidP="00BB0D65">
            <w:pPr>
              <w:jc w:val="right"/>
            </w:pPr>
            <w:r w:rsidRPr="00B40C4C">
              <w:t>80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7FBC8AF" w14:textId="77777777" w:rsidR="0089264D" w:rsidRPr="00B40C4C" w:rsidRDefault="0089264D" w:rsidP="00BB0D65">
            <w:pPr>
              <w:jc w:val="right"/>
            </w:pPr>
            <w:r w:rsidRPr="00B40C4C">
              <w:t>65</w:t>
            </w:r>
          </w:p>
        </w:tc>
      </w:tr>
      <w:tr w:rsidR="00446E55" w:rsidRPr="00B40C4C" w14:paraId="707C1369"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741832F" w14:textId="77777777" w:rsidR="0089264D" w:rsidRPr="00B40C4C" w:rsidRDefault="0089264D" w:rsidP="009137DA">
            <w:r w:rsidRPr="00B40C4C">
              <w:t>Justis- og beredskapsdepartementet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5269DB" w14:textId="77777777" w:rsidR="0089264D" w:rsidRPr="00B40C4C" w:rsidRDefault="0089264D" w:rsidP="00BB0D65">
            <w:pPr>
              <w:jc w:val="right"/>
            </w:pPr>
            <w:r w:rsidRPr="00B40C4C">
              <w:t>3 322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B3D0D9" w14:textId="77777777" w:rsidR="0089264D" w:rsidRPr="00B40C4C" w:rsidRDefault="0089264D" w:rsidP="00BB0D65">
            <w:pPr>
              <w:jc w:val="right"/>
            </w:pPr>
            <w:r w:rsidRPr="00B40C4C">
              <w:t>3 514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5FE9F3" w14:textId="77777777" w:rsidR="0089264D" w:rsidRPr="00B40C4C" w:rsidRDefault="0089264D" w:rsidP="00BB0D65">
            <w:pPr>
              <w:jc w:val="right"/>
            </w:pPr>
            <w:r w:rsidRPr="00B40C4C">
              <w:t>2 032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9EF64E" w14:textId="77777777" w:rsidR="0089264D" w:rsidRPr="00B40C4C" w:rsidRDefault="0089264D" w:rsidP="00BB0D65">
            <w:pPr>
              <w:jc w:val="right"/>
            </w:pPr>
            <w:r w:rsidRPr="00B40C4C">
              <w:t>2 038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5BDEE3" w14:textId="77777777" w:rsidR="0089264D" w:rsidRPr="00B40C4C" w:rsidRDefault="0089264D" w:rsidP="00BB0D65">
            <w:pPr>
              <w:jc w:val="right"/>
            </w:pPr>
            <w:r w:rsidRPr="00B40C4C">
              <w:t>2 059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82680E" w14:textId="77777777" w:rsidR="0089264D" w:rsidRPr="00B40C4C" w:rsidRDefault="0089264D" w:rsidP="00BB0D65">
            <w:pPr>
              <w:jc w:val="right"/>
            </w:pPr>
            <w:r w:rsidRPr="00B40C4C">
              <w:t>2 449</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0FDEC6C4" w14:textId="77777777" w:rsidR="0089264D" w:rsidRPr="00B40C4C" w:rsidRDefault="0089264D" w:rsidP="00BB0D65">
            <w:pPr>
              <w:jc w:val="right"/>
            </w:pPr>
            <w:r w:rsidRPr="00B40C4C">
              <w:t>1 923</w:t>
            </w:r>
          </w:p>
        </w:tc>
      </w:tr>
      <w:tr w:rsidR="00446E55" w:rsidRPr="00B40C4C" w14:paraId="07B1A87E"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6301848D" w14:textId="77777777" w:rsidR="0089264D" w:rsidRPr="00B40C4C" w:rsidRDefault="0089264D" w:rsidP="009137DA">
            <w:r w:rsidRPr="00B40C4C">
              <w:t>Kommunal- og distriktsdepartementet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46F428" w14:textId="77777777" w:rsidR="0089264D" w:rsidRPr="00B40C4C" w:rsidRDefault="0089264D" w:rsidP="00BB0D65">
            <w:pPr>
              <w:jc w:val="right"/>
            </w:pPr>
            <w:r w:rsidRPr="00B40C4C">
              <w:t>3 033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1181B0" w14:textId="77777777" w:rsidR="0089264D" w:rsidRPr="00B40C4C" w:rsidRDefault="0089264D" w:rsidP="00BB0D65">
            <w:pPr>
              <w:jc w:val="right"/>
            </w:pPr>
            <w:r w:rsidRPr="00B40C4C">
              <w:t>3 661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A93101" w14:textId="77777777" w:rsidR="0089264D" w:rsidRPr="00B40C4C" w:rsidRDefault="0089264D" w:rsidP="00BB0D65">
            <w:pPr>
              <w:jc w:val="right"/>
            </w:pPr>
            <w:r w:rsidRPr="00B40C4C">
              <w:t>2 295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C9B4B3" w14:textId="77777777" w:rsidR="0089264D" w:rsidRPr="00B40C4C" w:rsidRDefault="0089264D" w:rsidP="00BB0D65">
            <w:pPr>
              <w:jc w:val="right"/>
            </w:pPr>
            <w:r w:rsidRPr="00B40C4C">
              <w:t>2 801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261FDB" w14:textId="77777777" w:rsidR="0089264D" w:rsidRPr="00B40C4C" w:rsidRDefault="0089264D" w:rsidP="00BB0D65">
            <w:pPr>
              <w:jc w:val="right"/>
            </w:pPr>
            <w:r w:rsidRPr="00B40C4C">
              <w:t>4 004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A0CC74" w14:textId="77777777" w:rsidR="0089264D" w:rsidRPr="00B40C4C" w:rsidRDefault="0089264D" w:rsidP="00BB0D65">
            <w:pPr>
              <w:jc w:val="right"/>
            </w:pPr>
            <w:r w:rsidRPr="00B40C4C">
              <w:t>32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65D06B4F" w14:textId="77777777" w:rsidR="0089264D" w:rsidRPr="00B40C4C" w:rsidRDefault="0089264D" w:rsidP="00BB0D65">
            <w:pPr>
              <w:jc w:val="right"/>
            </w:pPr>
            <w:r w:rsidRPr="00B40C4C">
              <w:t>33</w:t>
            </w:r>
          </w:p>
        </w:tc>
      </w:tr>
      <w:tr w:rsidR="00446E55" w:rsidRPr="00B40C4C" w14:paraId="0E625560"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4599A7BD" w14:textId="77777777" w:rsidR="0089264D" w:rsidRPr="00B40C4C" w:rsidRDefault="0089264D" w:rsidP="009137DA">
            <w:r w:rsidRPr="00B40C4C">
              <w:t>Arbeids- og inkluderingsdepartementet</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C4DFD1" w14:textId="77777777" w:rsidR="0089264D" w:rsidRPr="00B40C4C" w:rsidRDefault="0089264D" w:rsidP="00BB0D65">
            <w:pPr>
              <w:jc w:val="right"/>
            </w:pPr>
            <w:r w:rsidRPr="00B40C4C">
              <w:t>485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CB2CD1" w14:textId="77777777" w:rsidR="0089264D" w:rsidRPr="00B40C4C" w:rsidRDefault="0089264D" w:rsidP="00BB0D65">
            <w:pPr>
              <w:jc w:val="right"/>
            </w:pPr>
            <w:r w:rsidRPr="00B40C4C">
              <w:t>491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832A3D" w14:textId="77777777" w:rsidR="0089264D" w:rsidRPr="00B40C4C" w:rsidRDefault="0089264D" w:rsidP="00BB0D65">
            <w:pPr>
              <w:jc w:val="right"/>
            </w:pPr>
            <w:r w:rsidRPr="00B40C4C">
              <w:t>521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F8379C" w14:textId="77777777" w:rsidR="0089264D" w:rsidRPr="00B40C4C" w:rsidRDefault="0089264D" w:rsidP="00BB0D65">
            <w:pPr>
              <w:jc w:val="right"/>
            </w:pPr>
            <w:r w:rsidRPr="00B40C4C">
              <w:t>547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7A2028" w14:textId="77777777" w:rsidR="0089264D" w:rsidRPr="00B40C4C" w:rsidRDefault="0089264D" w:rsidP="00BB0D65">
            <w:pPr>
              <w:jc w:val="right"/>
            </w:pPr>
            <w:r w:rsidRPr="00B40C4C">
              <w:t>496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30791F" w14:textId="77777777" w:rsidR="0089264D" w:rsidRPr="00B40C4C" w:rsidRDefault="0089264D" w:rsidP="00BB0D65">
            <w:pPr>
              <w:jc w:val="right"/>
            </w:pPr>
            <w:r w:rsidRPr="00B40C4C">
              <w:t>685</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63A364E3" w14:textId="77777777" w:rsidR="0089264D" w:rsidRPr="00B40C4C" w:rsidRDefault="0089264D" w:rsidP="00BB0D65">
            <w:pPr>
              <w:jc w:val="right"/>
            </w:pPr>
            <w:r w:rsidRPr="00B40C4C">
              <w:t>364</w:t>
            </w:r>
          </w:p>
        </w:tc>
      </w:tr>
      <w:tr w:rsidR="00446E55" w:rsidRPr="00B40C4C" w14:paraId="4CAFC368"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6D71EF7B" w14:textId="77777777" w:rsidR="0089264D" w:rsidRPr="00B40C4C" w:rsidRDefault="0089264D" w:rsidP="009137DA">
            <w:r w:rsidRPr="00B40C4C">
              <w:t>Helse- og omsorgsdepartementet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FD36F2" w14:textId="77777777" w:rsidR="0089264D" w:rsidRPr="00B40C4C" w:rsidRDefault="0089264D" w:rsidP="00BB0D65">
            <w:pPr>
              <w:jc w:val="right"/>
            </w:pPr>
            <w:r w:rsidRPr="00B40C4C">
              <w:t>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31C617" w14:textId="77777777" w:rsidR="0089264D" w:rsidRPr="00B40C4C" w:rsidRDefault="0089264D" w:rsidP="00BB0D65">
            <w:pPr>
              <w:jc w:val="right"/>
            </w:pPr>
            <w:r w:rsidRPr="00B40C4C">
              <w:t>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895AF0" w14:textId="77777777" w:rsidR="0089264D" w:rsidRPr="00B40C4C" w:rsidRDefault="0089264D" w:rsidP="00BB0D65">
            <w:pPr>
              <w:jc w:val="right"/>
            </w:pPr>
            <w:r w:rsidRPr="00B40C4C">
              <w:t>27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728953" w14:textId="77777777" w:rsidR="0089264D" w:rsidRPr="00B40C4C" w:rsidRDefault="0089264D" w:rsidP="00BB0D65">
            <w:pPr>
              <w:jc w:val="right"/>
            </w:pPr>
            <w:r w:rsidRPr="00B40C4C">
              <w:t>25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0AEA5A" w14:textId="77777777" w:rsidR="0089264D" w:rsidRPr="00B40C4C" w:rsidRDefault="0089264D" w:rsidP="00BB0D65">
            <w:pPr>
              <w:jc w:val="right"/>
            </w:pPr>
            <w:r w:rsidRPr="00B40C4C">
              <w:t>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CD5730" w14:textId="77777777" w:rsidR="0089264D" w:rsidRPr="00B40C4C" w:rsidRDefault="0089264D" w:rsidP="00BB0D65">
            <w:pPr>
              <w:jc w:val="right"/>
            </w:pPr>
            <w:r w:rsidRPr="00B40C4C">
              <w:t>20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159693C6" w14:textId="77777777" w:rsidR="0089264D" w:rsidRPr="00B40C4C" w:rsidRDefault="0089264D" w:rsidP="00BB0D65">
            <w:pPr>
              <w:jc w:val="right"/>
            </w:pPr>
            <w:r w:rsidRPr="00B40C4C">
              <w:t>21</w:t>
            </w:r>
          </w:p>
        </w:tc>
      </w:tr>
      <w:tr w:rsidR="00446E55" w:rsidRPr="00B40C4C" w14:paraId="5FE00270"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DE85AA1" w14:textId="77777777" w:rsidR="0089264D" w:rsidRPr="00B40C4C" w:rsidRDefault="0089264D" w:rsidP="009137DA">
            <w:r w:rsidRPr="00B40C4C">
              <w:t>Barne- og familiedepartementet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E990E8" w14:textId="77777777" w:rsidR="0089264D" w:rsidRPr="00B40C4C" w:rsidRDefault="0089264D" w:rsidP="00BB0D65">
            <w:pPr>
              <w:jc w:val="right"/>
            </w:pPr>
            <w:r w:rsidRPr="00B40C4C">
              <w:t>16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68D386" w14:textId="77777777" w:rsidR="0089264D" w:rsidRPr="00B40C4C" w:rsidRDefault="0089264D" w:rsidP="00BB0D65">
            <w:pPr>
              <w:jc w:val="right"/>
            </w:pPr>
            <w:r w:rsidRPr="00B40C4C">
              <w:t>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877AD9" w14:textId="77777777" w:rsidR="0089264D" w:rsidRPr="00B40C4C" w:rsidRDefault="0089264D" w:rsidP="00BB0D65">
            <w:pPr>
              <w:jc w:val="right"/>
            </w:pPr>
            <w:r w:rsidRPr="00B40C4C">
              <w:t>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808F07" w14:textId="77777777" w:rsidR="0089264D" w:rsidRPr="00B40C4C" w:rsidRDefault="0089264D" w:rsidP="00BB0D65">
            <w:pPr>
              <w:jc w:val="right"/>
            </w:pPr>
            <w:r w:rsidRPr="00B40C4C">
              <w:t>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FBE23A" w14:textId="77777777" w:rsidR="0089264D" w:rsidRPr="00B40C4C" w:rsidRDefault="0089264D" w:rsidP="00BB0D65">
            <w:pPr>
              <w:jc w:val="right"/>
            </w:pPr>
            <w:r w:rsidRPr="00B40C4C">
              <w:t>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228704" w14:textId="77777777" w:rsidR="0089264D" w:rsidRPr="00B40C4C" w:rsidRDefault="0089264D" w:rsidP="00BB0D65">
            <w:pPr>
              <w:jc w:val="right"/>
            </w:pPr>
            <w:r w:rsidRPr="00B40C4C">
              <w:t>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BA263EB" w14:textId="77777777" w:rsidR="0089264D" w:rsidRPr="00B40C4C" w:rsidRDefault="0089264D" w:rsidP="00BB0D65">
            <w:pPr>
              <w:jc w:val="right"/>
            </w:pPr>
            <w:r w:rsidRPr="00B40C4C">
              <w:t>30</w:t>
            </w:r>
          </w:p>
        </w:tc>
      </w:tr>
      <w:tr w:rsidR="00446E55" w:rsidRPr="00B40C4C" w14:paraId="4317E670"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2FCA7B40" w14:textId="77777777" w:rsidR="0089264D" w:rsidRPr="00B40C4C" w:rsidRDefault="0089264D" w:rsidP="009137DA">
            <w:r w:rsidRPr="00B40C4C">
              <w:t>Nærings- og fiskeridepartementet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E703B2" w14:textId="77777777" w:rsidR="0089264D" w:rsidRPr="00B40C4C" w:rsidRDefault="0089264D" w:rsidP="00BB0D65">
            <w:pPr>
              <w:jc w:val="right"/>
            </w:pPr>
            <w:r w:rsidRPr="00B40C4C">
              <w:t>522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85750C" w14:textId="77777777" w:rsidR="0089264D" w:rsidRPr="00B40C4C" w:rsidRDefault="0089264D" w:rsidP="00BB0D65">
            <w:pPr>
              <w:jc w:val="right"/>
            </w:pPr>
            <w:r w:rsidRPr="00B40C4C">
              <w:t>437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E7F55F" w14:textId="77777777" w:rsidR="0089264D" w:rsidRPr="00B40C4C" w:rsidRDefault="0089264D" w:rsidP="00BB0D65">
            <w:pPr>
              <w:jc w:val="right"/>
            </w:pPr>
            <w:r w:rsidRPr="00B40C4C">
              <w:t>633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BD1734" w14:textId="77777777" w:rsidR="0089264D" w:rsidRPr="00B40C4C" w:rsidRDefault="0089264D" w:rsidP="00BB0D65">
            <w:pPr>
              <w:jc w:val="right"/>
            </w:pPr>
            <w:r w:rsidRPr="00B40C4C">
              <w:t>1 345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2FE9A0" w14:textId="77777777" w:rsidR="0089264D" w:rsidRPr="00B40C4C" w:rsidRDefault="0089264D" w:rsidP="00BB0D65">
            <w:pPr>
              <w:jc w:val="right"/>
            </w:pPr>
            <w:r w:rsidRPr="00B40C4C">
              <w:t>1 120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2280C3" w14:textId="77777777" w:rsidR="0089264D" w:rsidRPr="00B40C4C" w:rsidRDefault="0089264D" w:rsidP="00BB0D65">
            <w:pPr>
              <w:jc w:val="right"/>
            </w:pPr>
            <w:r w:rsidRPr="00B40C4C">
              <w:t>1 503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51B25FF4" w14:textId="77777777" w:rsidR="0089264D" w:rsidRPr="00B40C4C" w:rsidRDefault="0089264D" w:rsidP="00BB0D65">
            <w:pPr>
              <w:jc w:val="right"/>
            </w:pPr>
            <w:r w:rsidRPr="00B40C4C">
              <w:t>1 507</w:t>
            </w:r>
          </w:p>
        </w:tc>
      </w:tr>
      <w:tr w:rsidR="00446E55" w:rsidRPr="00B40C4C" w14:paraId="2EA23D0C"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6F02584" w14:textId="77777777" w:rsidR="0089264D" w:rsidRPr="00B40C4C" w:rsidRDefault="0089264D" w:rsidP="009137DA">
            <w:r w:rsidRPr="00B40C4C">
              <w:t>Landbruks- og matdepartementet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DBEFBA" w14:textId="77777777" w:rsidR="0089264D" w:rsidRPr="00B40C4C" w:rsidRDefault="0089264D" w:rsidP="00BB0D65">
            <w:pPr>
              <w:jc w:val="right"/>
            </w:pPr>
            <w:r w:rsidRPr="00B40C4C">
              <w:t>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8883F2" w14:textId="77777777" w:rsidR="0089264D" w:rsidRPr="00B40C4C" w:rsidRDefault="0089264D" w:rsidP="00BB0D65">
            <w:pPr>
              <w:jc w:val="right"/>
            </w:pPr>
            <w:r w:rsidRPr="00B40C4C">
              <w:t>47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3A986F" w14:textId="77777777" w:rsidR="0089264D" w:rsidRPr="00B40C4C" w:rsidRDefault="0089264D" w:rsidP="00BB0D65">
            <w:pPr>
              <w:jc w:val="right"/>
            </w:pPr>
            <w:r w:rsidRPr="00B40C4C">
              <w:t>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F692AC" w14:textId="77777777" w:rsidR="0089264D" w:rsidRPr="00B40C4C" w:rsidRDefault="0089264D" w:rsidP="00BB0D65">
            <w:pPr>
              <w:jc w:val="right"/>
            </w:pPr>
            <w:r w:rsidRPr="00B40C4C">
              <w:t>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659ABD" w14:textId="77777777" w:rsidR="0089264D" w:rsidRPr="00B40C4C" w:rsidRDefault="0089264D" w:rsidP="00BB0D65">
            <w:pPr>
              <w:jc w:val="right"/>
            </w:pPr>
            <w:r w:rsidRPr="00B40C4C">
              <w:t>16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EE1EBA" w14:textId="77777777" w:rsidR="0089264D" w:rsidRPr="00B40C4C" w:rsidRDefault="0089264D" w:rsidP="00BB0D65">
            <w:pPr>
              <w:jc w:val="right"/>
            </w:pPr>
            <w:r w:rsidRPr="00B40C4C">
              <w:t>16</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531D85C8" w14:textId="77777777" w:rsidR="0089264D" w:rsidRPr="00B40C4C" w:rsidRDefault="0089264D" w:rsidP="00BB0D65">
            <w:pPr>
              <w:jc w:val="right"/>
            </w:pPr>
            <w:r w:rsidRPr="00B40C4C">
              <w:t>16</w:t>
            </w:r>
          </w:p>
        </w:tc>
      </w:tr>
      <w:tr w:rsidR="00446E55" w:rsidRPr="00B40C4C" w14:paraId="77F166F9"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210CC4B6" w14:textId="77777777" w:rsidR="0089264D" w:rsidRPr="00B40C4C" w:rsidRDefault="0089264D" w:rsidP="009137DA">
            <w:r w:rsidRPr="00B40C4C">
              <w:t>Samferdselsdepartementet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E33B4F" w14:textId="77777777" w:rsidR="0089264D" w:rsidRPr="00B40C4C" w:rsidRDefault="0089264D" w:rsidP="00BB0D65">
            <w:pPr>
              <w:jc w:val="right"/>
            </w:pPr>
            <w:r w:rsidRPr="00B40C4C">
              <w:t>14 924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66FA3A" w14:textId="77777777" w:rsidR="0089264D" w:rsidRPr="00B40C4C" w:rsidRDefault="0089264D" w:rsidP="00BB0D65">
            <w:pPr>
              <w:jc w:val="right"/>
            </w:pPr>
            <w:r w:rsidRPr="00B40C4C">
              <w:t>14 600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9A4336" w14:textId="77777777" w:rsidR="0089264D" w:rsidRPr="00B40C4C" w:rsidRDefault="0089264D" w:rsidP="00BB0D65">
            <w:pPr>
              <w:jc w:val="right"/>
            </w:pPr>
            <w:r w:rsidRPr="00B40C4C">
              <w:t>14 111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114BAB" w14:textId="77777777" w:rsidR="0089264D" w:rsidRPr="00B40C4C" w:rsidRDefault="0089264D" w:rsidP="00BB0D65">
            <w:pPr>
              <w:jc w:val="right"/>
            </w:pPr>
            <w:r w:rsidRPr="00B40C4C">
              <w:t>12 994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90C09B" w14:textId="77777777" w:rsidR="0089264D" w:rsidRPr="00B40C4C" w:rsidRDefault="0089264D" w:rsidP="00BB0D65">
            <w:pPr>
              <w:jc w:val="right"/>
            </w:pPr>
            <w:r w:rsidRPr="00B40C4C">
              <w:t>10 451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39B9EB" w14:textId="77777777" w:rsidR="0089264D" w:rsidRPr="00B40C4C" w:rsidRDefault="0089264D" w:rsidP="00BB0D65">
            <w:pPr>
              <w:jc w:val="right"/>
            </w:pPr>
            <w:r w:rsidRPr="00B40C4C">
              <w:t>10 350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69E74BE" w14:textId="77777777" w:rsidR="0089264D" w:rsidRPr="00B40C4C" w:rsidRDefault="0089264D" w:rsidP="00BB0D65">
            <w:pPr>
              <w:jc w:val="right"/>
            </w:pPr>
            <w:r w:rsidRPr="00B40C4C">
              <w:t>10 808</w:t>
            </w:r>
          </w:p>
        </w:tc>
      </w:tr>
      <w:tr w:rsidR="00446E55" w:rsidRPr="00B40C4C" w14:paraId="199AF233"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3086961" w14:textId="77777777" w:rsidR="0089264D" w:rsidRPr="00B40C4C" w:rsidRDefault="0089264D" w:rsidP="009137DA">
            <w:r w:rsidRPr="00B40C4C">
              <w:t>Klima- og miljødepartementet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BF58B8" w14:textId="77777777" w:rsidR="0089264D" w:rsidRPr="00B40C4C" w:rsidRDefault="0089264D" w:rsidP="00BB0D65">
            <w:pPr>
              <w:jc w:val="right"/>
            </w:pPr>
            <w:r w:rsidRPr="00B40C4C">
              <w:t>628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BB8AAC" w14:textId="77777777" w:rsidR="0089264D" w:rsidRPr="00B40C4C" w:rsidRDefault="0089264D" w:rsidP="00BB0D65">
            <w:pPr>
              <w:jc w:val="right"/>
            </w:pPr>
            <w:r w:rsidRPr="00B40C4C">
              <w:t>626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C3D4C2" w14:textId="77777777" w:rsidR="0089264D" w:rsidRPr="00B40C4C" w:rsidRDefault="0089264D" w:rsidP="00BB0D65">
            <w:pPr>
              <w:jc w:val="right"/>
            </w:pPr>
            <w:r w:rsidRPr="00B40C4C">
              <w:t>613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C5DC16" w14:textId="77777777" w:rsidR="0089264D" w:rsidRPr="00B40C4C" w:rsidRDefault="0089264D" w:rsidP="00BB0D65">
            <w:pPr>
              <w:jc w:val="right"/>
            </w:pPr>
            <w:r w:rsidRPr="00B40C4C">
              <w:t>597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990804" w14:textId="77777777" w:rsidR="0089264D" w:rsidRPr="00B40C4C" w:rsidRDefault="0089264D" w:rsidP="00BB0D65">
            <w:pPr>
              <w:jc w:val="right"/>
            </w:pPr>
            <w:r w:rsidRPr="00B40C4C">
              <w:t>940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D55AFE" w14:textId="77777777" w:rsidR="0089264D" w:rsidRPr="00B40C4C" w:rsidRDefault="0089264D" w:rsidP="00BB0D65">
            <w:pPr>
              <w:jc w:val="right"/>
            </w:pPr>
            <w:r w:rsidRPr="00B40C4C">
              <w:t>992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5109E6F" w14:textId="77777777" w:rsidR="0089264D" w:rsidRPr="00B40C4C" w:rsidRDefault="0089264D" w:rsidP="00BB0D65">
            <w:pPr>
              <w:jc w:val="right"/>
            </w:pPr>
            <w:r w:rsidRPr="00B40C4C">
              <w:t>563</w:t>
            </w:r>
          </w:p>
        </w:tc>
      </w:tr>
      <w:tr w:rsidR="00446E55" w:rsidRPr="00B40C4C" w14:paraId="686F86B8" w14:textId="77777777" w:rsidTr="009771D4">
        <w:trPr>
          <w:trHeight w:val="660"/>
        </w:trPr>
        <w:tc>
          <w:tcPr>
            <w:tcW w:w="3860" w:type="dxa"/>
            <w:tcBorders>
              <w:top w:val="nil"/>
              <w:left w:val="nil"/>
              <w:bottom w:val="nil"/>
              <w:right w:val="single" w:sz="4" w:space="0" w:color="000000"/>
            </w:tcBorders>
            <w:tcMar>
              <w:top w:w="120" w:type="dxa"/>
              <w:left w:w="0" w:type="dxa"/>
              <w:bottom w:w="80" w:type="dxa"/>
              <w:right w:w="40" w:type="dxa"/>
            </w:tcMar>
            <w:vAlign w:val="bottom"/>
          </w:tcPr>
          <w:p w14:paraId="684A5B54" w14:textId="77777777" w:rsidR="0089264D" w:rsidRPr="00B40C4C" w:rsidRDefault="0089264D" w:rsidP="009137DA">
            <w:r w:rsidRPr="00B40C4C">
              <w:t>Digitaliserings- og forvaltningsdepartementet</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9E8654"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93EBB3"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C63228"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7EF33C"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46224F"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9EFE8D" w14:textId="77777777" w:rsidR="0089264D" w:rsidRPr="00B40C4C" w:rsidRDefault="0089264D" w:rsidP="00BB0D65">
            <w:pPr>
              <w:jc w:val="right"/>
            </w:pPr>
            <w:r w:rsidRPr="00B40C4C">
              <w:t>6 479</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16983680" w14:textId="77777777" w:rsidR="0089264D" w:rsidRPr="00B40C4C" w:rsidRDefault="0089264D" w:rsidP="00BB0D65">
            <w:pPr>
              <w:jc w:val="right"/>
            </w:pPr>
            <w:r w:rsidRPr="00B40C4C">
              <w:t>8 373</w:t>
            </w:r>
          </w:p>
        </w:tc>
      </w:tr>
      <w:tr w:rsidR="00446E55" w:rsidRPr="00B40C4C" w14:paraId="09284DAE"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9901FDB" w14:textId="77777777" w:rsidR="0089264D" w:rsidRPr="00B40C4C" w:rsidRDefault="0089264D" w:rsidP="009137DA">
            <w:r w:rsidRPr="00B40C4C">
              <w:t>Finansdepartementet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22D453" w14:textId="77777777" w:rsidR="0089264D" w:rsidRPr="00B40C4C" w:rsidRDefault="0089264D" w:rsidP="00BB0D65">
            <w:pPr>
              <w:jc w:val="right"/>
            </w:pPr>
            <w:r w:rsidRPr="00B40C4C">
              <w:t>331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383DBB" w14:textId="77777777" w:rsidR="0089264D" w:rsidRPr="00B40C4C" w:rsidRDefault="0089264D" w:rsidP="00BB0D65">
            <w:pPr>
              <w:jc w:val="right"/>
            </w:pPr>
            <w:r w:rsidRPr="00B40C4C">
              <w:t>437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A51703" w14:textId="77777777" w:rsidR="0089264D" w:rsidRPr="00B40C4C" w:rsidRDefault="0089264D" w:rsidP="00BB0D65">
            <w:pPr>
              <w:jc w:val="right"/>
            </w:pPr>
            <w:r w:rsidRPr="00B40C4C">
              <w:t>284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708D07" w14:textId="77777777" w:rsidR="0089264D" w:rsidRPr="00B40C4C" w:rsidRDefault="0089264D" w:rsidP="00BB0D65">
            <w:pPr>
              <w:jc w:val="right"/>
            </w:pPr>
            <w:r w:rsidRPr="00B40C4C">
              <w:t>373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DF358F" w14:textId="77777777" w:rsidR="0089264D" w:rsidRPr="00B40C4C" w:rsidRDefault="0089264D" w:rsidP="00BB0D65">
            <w:pPr>
              <w:jc w:val="right"/>
            </w:pPr>
            <w:r w:rsidRPr="00B40C4C">
              <w:t>344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16A975" w14:textId="77777777" w:rsidR="0089264D" w:rsidRPr="00B40C4C" w:rsidRDefault="0089264D" w:rsidP="00BB0D65">
            <w:pPr>
              <w:jc w:val="right"/>
            </w:pPr>
            <w:r w:rsidRPr="00B40C4C">
              <w:t>342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066FC6BF" w14:textId="77777777" w:rsidR="0089264D" w:rsidRPr="00B40C4C" w:rsidRDefault="0089264D" w:rsidP="00BB0D65">
            <w:pPr>
              <w:jc w:val="right"/>
            </w:pPr>
            <w:r w:rsidRPr="00B40C4C">
              <w:t>492</w:t>
            </w:r>
          </w:p>
        </w:tc>
      </w:tr>
      <w:tr w:rsidR="00446E55" w:rsidRPr="00B40C4C" w14:paraId="242E36B7"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6A38B9D7" w14:textId="77777777" w:rsidR="0089264D" w:rsidRPr="00B40C4C" w:rsidRDefault="0089264D" w:rsidP="009137DA">
            <w:r w:rsidRPr="00B40C4C">
              <w:t>Forsvarsdepartementet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3E5EB3" w14:textId="77777777" w:rsidR="0089264D" w:rsidRPr="00B40C4C" w:rsidRDefault="0089264D" w:rsidP="00BB0D65">
            <w:pPr>
              <w:jc w:val="right"/>
            </w:pPr>
            <w:r w:rsidRPr="00B40C4C">
              <w:t>19 090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C3BA96" w14:textId="77777777" w:rsidR="0089264D" w:rsidRPr="00B40C4C" w:rsidRDefault="0089264D" w:rsidP="00BB0D65">
            <w:pPr>
              <w:jc w:val="right"/>
            </w:pPr>
            <w:r w:rsidRPr="00B40C4C">
              <w:t>20 257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DA0A38" w14:textId="77777777" w:rsidR="0089264D" w:rsidRPr="00B40C4C" w:rsidRDefault="0089264D" w:rsidP="00BB0D65">
            <w:pPr>
              <w:jc w:val="right"/>
            </w:pPr>
            <w:r w:rsidRPr="00B40C4C">
              <w:t>22 533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C6FEC0" w14:textId="77777777" w:rsidR="0089264D" w:rsidRPr="00B40C4C" w:rsidRDefault="0089264D" w:rsidP="00BB0D65">
            <w:pPr>
              <w:jc w:val="right"/>
            </w:pPr>
            <w:r w:rsidRPr="00B40C4C">
              <w:t>24 436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28080E" w14:textId="77777777" w:rsidR="0089264D" w:rsidRPr="00B40C4C" w:rsidRDefault="0089264D" w:rsidP="00BB0D65">
            <w:pPr>
              <w:jc w:val="right"/>
            </w:pPr>
            <w:r w:rsidRPr="00B40C4C">
              <w:t>27 658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C9E81C" w14:textId="77777777" w:rsidR="0089264D" w:rsidRPr="00B40C4C" w:rsidRDefault="0089264D" w:rsidP="00BB0D65">
            <w:pPr>
              <w:jc w:val="right"/>
            </w:pPr>
            <w:r w:rsidRPr="00B40C4C">
              <w:t>30 111</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1DA7102" w14:textId="77777777" w:rsidR="0089264D" w:rsidRPr="00B40C4C" w:rsidRDefault="0089264D" w:rsidP="00BB0D65">
            <w:pPr>
              <w:jc w:val="right"/>
            </w:pPr>
            <w:r w:rsidRPr="00B40C4C">
              <w:t>41 282</w:t>
            </w:r>
          </w:p>
        </w:tc>
      </w:tr>
      <w:tr w:rsidR="00446E55" w:rsidRPr="00B40C4C" w14:paraId="5CF6FDD0"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BF5CDEB" w14:textId="77777777" w:rsidR="0089264D" w:rsidRPr="00B40C4C" w:rsidRDefault="0089264D" w:rsidP="009137DA">
            <w:r w:rsidRPr="00B40C4C">
              <w:t>Energidepartementet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E97621" w14:textId="77777777" w:rsidR="0089264D" w:rsidRPr="00B40C4C" w:rsidRDefault="0089264D" w:rsidP="00BB0D65">
            <w:pPr>
              <w:jc w:val="right"/>
            </w:pPr>
            <w:r w:rsidRPr="00B40C4C">
              <w:t>18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65ADF2" w14:textId="77777777" w:rsidR="0089264D" w:rsidRPr="00B40C4C" w:rsidRDefault="0089264D" w:rsidP="00BB0D65">
            <w:pPr>
              <w:jc w:val="right"/>
            </w:pPr>
            <w:r w:rsidRPr="00B40C4C">
              <w:t>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CF1494" w14:textId="77777777" w:rsidR="0089264D" w:rsidRPr="00B40C4C" w:rsidRDefault="0089264D" w:rsidP="00BB0D65">
            <w:pPr>
              <w:jc w:val="right"/>
            </w:pPr>
            <w:r w:rsidRPr="00B40C4C">
              <w:t>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552864" w14:textId="77777777" w:rsidR="0089264D" w:rsidRPr="00B40C4C" w:rsidRDefault="0089264D" w:rsidP="00BB0D65">
            <w:pPr>
              <w:jc w:val="right"/>
            </w:pPr>
            <w:r w:rsidRPr="00B40C4C">
              <w:t>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FB47C3" w14:textId="77777777" w:rsidR="0089264D" w:rsidRPr="00B40C4C" w:rsidRDefault="0089264D" w:rsidP="00BB0D65">
            <w:pPr>
              <w:jc w:val="right"/>
            </w:pPr>
            <w:r w:rsidRPr="00B40C4C">
              <w:t>22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FCEFF6" w14:textId="77777777" w:rsidR="0089264D" w:rsidRPr="00B40C4C" w:rsidRDefault="0089264D" w:rsidP="00BB0D65">
            <w:pPr>
              <w:jc w:val="right"/>
            </w:pPr>
            <w:r w:rsidRPr="00B40C4C">
              <w:t>29</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298E8E54" w14:textId="77777777" w:rsidR="0089264D" w:rsidRPr="00B40C4C" w:rsidRDefault="0089264D" w:rsidP="00BB0D65">
            <w:pPr>
              <w:jc w:val="right"/>
            </w:pPr>
            <w:r w:rsidRPr="00B40C4C">
              <w:t>32</w:t>
            </w:r>
          </w:p>
        </w:tc>
      </w:tr>
      <w:tr w:rsidR="00446E55" w:rsidRPr="00B40C4C" w14:paraId="13D028A8"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A73F17A" w14:textId="77777777" w:rsidR="0089264D" w:rsidRPr="00B40C4C" w:rsidRDefault="0089264D" w:rsidP="009137DA">
            <w:r w:rsidRPr="00B40C4C">
              <w:lastRenderedPageBreak/>
              <w:t>Ymse</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0391CA"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FCBC43"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CF33EC"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07DFEC"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260585"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AEC6A4" w14:textId="77777777" w:rsidR="0089264D" w:rsidRPr="00B40C4C" w:rsidRDefault="0089264D" w:rsidP="00BB0D65">
            <w:pPr>
              <w:jc w:val="right"/>
            </w:pPr>
            <w:r w:rsidRPr="00B40C4C">
              <w:t>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40736DA" w14:textId="77777777" w:rsidR="0089264D" w:rsidRPr="00B40C4C" w:rsidRDefault="0089264D" w:rsidP="00BB0D65">
            <w:pPr>
              <w:jc w:val="right"/>
            </w:pPr>
            <w:r w:rsidRPr="00B40C4C">
              <w:t>0</w:t>
            </w:r>
          </w:p>
        </w:tc>
      </w:tr>
      <w:tr w:rsidR="00446E55" w:rsidRPr="00B40C4C" w14:paraId="3A14AFBA"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33B4783E" w14:textId="77777777" w:rsidR="0089264D" w:rsidRPr="00B40C4C" w:rsidRDefault="0089264D" w:rsidP="009137DA">
            <w:r w:rsidRPr="00B40C4C">
              <w:t>Statsbankene</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75B9BE" w14:textId="77777777" w:rsidR="0089264D" w:rsidRPr="00B40C4C" w:rsidRDefault="0089264D" w:rsidP="00BB0D65">
            <w:pPr>
              <w:jc w:val="right"/>
            </w:pPr>
            <w:r w:rsidRPr="00B40C4C">
              <w:t>48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6371FC" w14:textId="77777777" w:rsidR="0089264D" w:rsidRPr="00B40C4C" w:rsidRDefault="0089264D" w:rsidP="00BB0D65">
            <w:pPr>
              <w:jc w:val="right"/>
            </w:pPr>
            <w:r w:rsidRPr="00B40C4C">
              <w:t>69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18A0B9" w14:textId="77777777" w:rsidR="0089264D" w:rsidRPr="00B40C4C" w:rsidRDefault="0089264D" w:rsidP="00BB0D65">
            <w:pPr>
              <w:jc w:val="right"/>
            </w:pPr>
            <w:r w:rsidRPr="00B40C4C">
              <w:t>62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DA9A51" w14:textId="77777777" w:rsidR="0089264D" w:rsidRPr="00B40C4C" w:rsidRDefault="0089264D" w:rsidP="00BB0D65">
            <w:pPr>
              <w:jc w:val="right"/>
            </w:pPr>
            <w:r w:rsidRPr="00B40C4C">
              <w:t>95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5F0FB6" w14:textId="77777777" w:rsidR="0089264D" w:rsidRPr="00B40C4C" w:rsidRDefault="0089264D" w:rsidP="00BB0D65">
            <w:pPr>
              <w:jc w:val="right"/>
            </w:pPr>
            <w:r w:rsidRPr="00B40C4C">
              <w:t>118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EA7D61" w14:textId="77777777" w:rsidR="0089264D" w:rsidRPr="00B40C4C" w:rsidRDefault="0089264D" w:rsidP="00BB0D65">
            <w:pPr>
              <w:jc w:val="right"/>
            </w:pPr>
            <w:r w:rsidRPr="00B40C4C">
              <w:t>119</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69D8B7EB" w14:textId="77777777" w:rsidR="0089264D" w:rsidRPr="00B40C4C" w:rsidRDefault="0089264D" w:rsidP="00BB0D65">
            <w:pPr>
              <w:jc w:val="right"/>
            </w:pPr>
            <w:r w:rsidRPr="00B40C4C">
              <w:t>125</w:t>
            </w:r>
          </w:p>
        </w:tc>
      </w:tr>
      <w:tr w:rsidR="00446E55" w:rsidRPr="00B40C4C" w14:paraId="67FDFA33"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46A647FD" w14:textId="77777777" w:rsidR="0089264D" w:rsidRPr="00B40C4C" w:rsidRDefault="0089264D" w:rsidP="009137DA">
            <w:r w:rsidRPr="00B40C4C">
              <w:t>Statlig petroleumsvirksomhet</w:t>
            </w:r>
            <w:r w:rsidRPr="00B40C4C">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249172" w14:textId="77777777" w:rsidR="0089264D" w:rsidRPr="00B40C4C" w:rsidRDefault="0089264D" w:rsidP="00BB0D65">
            <w:pPr>
              <w:jc w:val="right"/>
            </w:pPr>
            <w:r w:rsidRPr="00B40C4C">
              <w:t>26 331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ECA8C4" w14:textId="77777777" w:rsidR="0089264D" w:rsidRPr="00B40C4C" w:rsidRDefault="0089264D" w:rsidP="00BB0D65">
            <w:pPr>
              <w:jc w:val="right"/>
            </w:pPr>
            <w:r w:rsidRPr="00B40C4C">
              <w:t>27 601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1345D6" w14:textId="77777777" w:rsidR="0089264D" w:rsidRPr="00B40C4C" w:rsidRDefault="0089264D" w:rsidP="00BB0D65">
            <w:pPr>
              <w:jc w:val="right"/>
            </w:pPr>
            <w:r w:rsidRPr="00B40C4C">
              <w:t>24 732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6B0C64" w14:textId="77777777" w:rsidR="0089264D" w:rsidRPr="00B40C4C" w:rsidRDefault="0089264D" w:rsidP="00BB0D65">
            <w:pPr>
              <w:jc w:val="right"/>
            </w:pPr>
            <w:r w:rsidRPr="00B40C4C">
              <w:t>28 378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C73684" w14:textId="77777777" w:rsidR="0089264D" w:rsidRPr="00B40C4C" w:rsidRDefault="0089264D" w:rsidP="00BB0D65">
            <w:pPr>
              <w:jc w:val="right"/>
            </w:pPr>
            <w:r w:rsidRPr="00B40C4C">
              <w:t>30 396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8325CB" w14:textId="77777777" w:rsidR="0089264D" w:rsidRPr="00B40C4C" w:rsidRDefault="0089264D" w:rsidP="00BB0D65">
            <w:pPr>
              <w:jc w:val="right"/>
            </w:pPr>
            <w:r w:rsidRPr="00B40C4C">
              <w:t>26 000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D4DAD4B" w14:textId="77777777" w:rsidR="0089264D" w:rsidRPr="00B40C4C" w:rsidRDefault="0089264D" w:rsidP="00BB0D65">
            <w:pPr>
              <w:jc w:val="right"/>
            </w:pPr>
            <w:r w:rsidRPr="00B40C4C">
              <w:t>29 600</w:t>
            </w:r>
          </w:p>
        </w:tc>
      </w:tr>
      <w:tr w:rsidR="00446E55" w:rsidRPr="00B40C4C" w14:paraId="6C047399"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5745C35" w14:textId="77777777" w:rsidR="0089264D" w:rsidRPr="00B40C4C" w:rsidRDefault="0089264D" w:rsidP="009137DA">
            <w:r w:rsidRPr="00B40C4C">
              <w:t>Statens forvaltningsbedrifter</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022363" w14:textId="77777777" w:rsidR="0089264D" w:rsidRPr="00B40C4C" w:rsidRDefault="0089264D" w:rsidP="00BB0D65">
            <w:pPr>
              <w:jc w:val="right"/>
            </w:pPr>
            <w:r w:rsidRPr="00B40C4C">
              <w:t>4 636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146767" w14:textId="77777777" w:rsidR="0089264D" w:rsidRPr="00B40C4C" w:rsidRDefault="0089264D" w:rsidP="00BB0D65">
            <w:pPr>
              <w:jc w:val="right"/>
            </w:pPr>
            <w:r w:rsidRPr="00B40C4C">
              <w:t>3 842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CFBD79" w14:textId="77777777" w:rsidR="0089264D" w:rsidRPr="00B40C4C" w:rsidRDefault="0089264D" w:rsidP="00BB0D65">
            <w:pPr>
              <w:jc w:val="right"/>
            </w:pPr>
            <w:r w:rsidRPr="00B40C4C">
              <w:t>4 467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A4A9BF" w14:textId="77777777" w:rsidR="0089264D" w:rsidRPr="00B40C4C" w:rsidRDefault="0089264D" w:rsidP="00BB0D65">
            <w:pPr>
              <w:jc w:val="right"/>
            </w:pPr>
            <w:r w:rsidRPr="00B40C4C">
              <w:t>5 720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10AF3F" w14:textId="77777777" w:rsidR="0089264D" w:rsidRPr="00B40C4C" w:rsidRDefault="0089264D" w:rsidP="00BB0D65">
            <w:pPr>
              <w:jc w:val="right"/>
            </w:pPr>
            <w:r w:rsidRPr="00B40C4C">
              <w:t>8 717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1FD9D4" w14:textId="77777777" w:rsidR="0089264D" w:rsidRPr="00B40C4C" w:rsidRDefault="0089264D" w:rsidP="00BB0D65">
            <w:pPr>
              <w:jc w:val="right"/>
            </w:pPr>
            <w:r w:rsidRPr="00B40C4C">
              <w:t>8 281</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11F480F8" w14:textId="77777777" w:rsidR="0089264D" w:rsidRPr="00B40C4C" w:rsidRDefault="0089264D" w:rsidP="00BB0D65">
            <w:pPr>
              <w:jc w:val="right"/>
            </w:pPr>
            <w:r w:rsidRPr="00B40C4C">
              <w:t>8 021</w:t>
            </w:r>
          </w:p>
        </w:tc>
      </w:tr>
      <w:tr w:rsidR="00446E55" w:rsidRPr="00B40C4C" w14:paraId="39A3C503" w14:textId="77777777" w:rsidTr="009771D4">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1D395B1" w14:textId="77777777" w:rsidR="0089264D" w:rsidRPr="00B40C4C" w:rsidRDefault="0089264D" w:rsidP="009137DA">
            <w:r w:rsidRPr="00B40C4C">
              <w:t>Folketrygden</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226A5D"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573B12"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81DE61"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3D1BF5"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667559" w14:textId="77777777" w:rsidR="0089264D" w:rsidRPr="00B40C4C" w:rsidRDefault="0089264D" w:rsidP="00BB0D65">
            <w:pPr>
              <w:jc w:val="right"/>
            </w:pPr>
            <w:r w:rsidRPr="00B40C4C">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B0AE06" w14:textId="77777777" w:rsidR="0089264D" w:rsidRPr="00B40C4C" w:rsidRDefault="0089264D" w:rsidP="00BB0D65">
            <w:pPr>
              <w:jc w:val="right"/>
            </w:pPr>
            <w:r w:rsidRPr="00B40C4C">
              <w:t>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2F10FC17" w14:textId="77777777" w:rsidR="0089264D" w:rsidRPr="00B40C4C" w:rsidRDefault="0089264D" w:rsidP="00BB0D65">
            <w:pPr>
              <w:jc w:val="right"/>
            </w:pPr>
            <w:r w:rsidRPr="00B40C4C">
              <w:t>0</w:t>
            </w:r>
          </w:p>
        </w:tc>
      </w:tr>
      <w:tr w:rsidR="00446E55" w:rsidRPr="00B40C4C" w14:paraId="51563263" w14:textId="77777777" w:rsidTr="009771D4">
        <w:trPr>
          <w:trHeight w:val="400"/>
        </w:trPr>
        <w:tc>
          <w:tcPr>
            <w:tcW w:w="3860" w:type="dxa"/>
            <w:tcBorders>
              <w:top w:val="nil"/>
              <w:left w:val="nil"/>
              <w:bottom w:val="single" w:sz="4" w:space="0" w:color="000000"/>
              <w:right w:val="single" w:sz="4" w:space="0" w:color="000000"/>
            </w:tcBorders>
            <w:tcMar>
              <w:top w:w="120" w:type="dxa"/>
              <w:left w:w="0" w:type="dxa"/>
              <w:bottom w:w="80" w:type="dxa"/>
              <w:right w:w="40" w:type="dxa"/>
            </w:tcMar>
          </w:tcPr>
          <w:p w14:paraId="5AC9E8F1" w14:textId="77777777" w:rsidR="0089264D" w:rsidRPr="00B40C4C" w:rsidRDefault="0089264D" w:rsidP="009137DA">
            <w:r w:rsidRPr="00B40C4C">
              <w:t>Statens pensjonsfond utland</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EFA5220"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42D50AB"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97C8F0E"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A88EB3F"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B59D97"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F6B6B32" w14:textId="77777777" w:rsidR="0089264D" w:rsidRPr="00B40C4C" w:rsidRDefault="0089264D" w:rsidP="00BB0D65">
            <w:pPr>
              <w:jc w:val="right"/>
            </w:pPr>
            <w:r w:rsidRPr="00B40C4C">
              <w:t>0</w:t>
            </w:r>
          </w:p>
        </w:tc>
        <w:tc>
          <w:tcPr>
            <w:tcW w:w="82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46FC1FA1" w14:textId="77777777" w:rsidR="0089264D" w:rsidRPr="00B40C4C" w:rsidRDefault="0089264D" w:rsidP="00BB0D65">
            <w:pPr>
              <w:jc w:val="right"/>
            </w:pPr>
            <w:r w:rsidRPr="00B40C4C">
              <w:t>0</w:t>
            </w:r>
          </w:p>
        </w:tc>
      </w:tr>
      <w:tr w:rsidR="00446E55" w:rsidRPr="00B40C4C" w14:paraId="76FA4995" w14:textId="77777777" w:rsidTr="009771D4">
        <w:trPr>
          <w:trHeight w:val="400"/>
        </w:trPr>
        <w:tc>
          <w:tcPr>
            <w:tcW w:w="386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72D7E411" w14:textId="77777777" w:rsidR="0089264D" w:rsidRPr="00B40C4C" w:rsidRDefault="0089264D" w:rsidP="009137DA">
            <w:r w:rsidRPr="00B40C4C">
              <w:t>Utgifter i alt</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F5553CA" w14:textId="77777777" w:rsidR="0089264D" w:rsidRPr="00B40C4C" w:rsidRDefault="0089264D" w:rsidP="00BB0D65">
            <w:pPr>
              <w:jc w:val="right"/>
            </w:pPr>
            <w:r w:rsidRPr="00B40C4C">
              <w:t>73 998</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77C50B6" w14:textId="77777777" w:rsidR="0089264D" w:rsidRPr="00B40C4C" w:rsidRDefault="0089264D" w:rsidP="00BB0D65">
            <w:pPr>
              <w:jc w:val="right"/>
            </w:pPr>
            <w:r w:rsidRPr="00B40C4C">
              <w:t>76 012</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7313846" w14:textId="77777777" w:rsidR="0089264D" w:rsidRPr="00B40C4C" w:rsidRDefault="0089264D" w:rsidP="00BB0D65">
            <w:pPr>
              <w:jc w:val="right"/>
            </w:pPr>
            <w:r w:rsidRPr="00B40C4C">
              <w:t>72 864</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648AD53" w14:textId="77777777" w:rsidR="0089264D" w:rsidRPr="00B40C4C" w:rsidRDefault="0089264D" w:rsidP="00BB0D65">
            <w:pPr>
              <w:jc w:val="right"/>
            </w:pPr>
            <w:r w:rsidRPr="00B40C4C">
              <w:t>79 787</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D2DFF1A" w14:textId="77777777" w:rsidR="0089264D" w:rsidRPr="00B40C4C" w:rsidRDefault="0089264D" w:rsidP="00BB0D65">
            <w:pPr>
              <w:jc w:val="right"/>
            </w:pPr>
            <w:r w:rsidRPr="00B40C4C">
              <w:t>86 690</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8A059E4" w14:textId="77777777" w:rsidR="0089264D" w:rsidRPr="00B40C4C" w:rsidRDefault="0089264D" w:rsidP="00BB0D65">
            <w:pPr>
              <w:jc w:val="right"/>
            </w:pPr>
            <w:r w:rsidRPr="00B40C4C">
              <w:t>87 804</w:t>
            </w:r>
          </w:p>
        </w:tc>
        <w:tc>
          <w:tcPr>
            <w:tcW w:w="82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3AA56AAD" w14:textId="77777777" w:rsidR="0089264D" w:rsidRPr="00B40C4C" w:rsidRDefault="0089264D" w:rsidP="00BB0D65">
            <w:pPr>
              <w:jc w:val="right"/>
            </w:pPr>
            <w:r w:rsidRPr="00B40C4C">
              <w:t>103 585</w:t>
            </w:r>
          </w:p>
        </w:tc>
      </w:tr>
    </w:tbl>
    <w:p w14:paraId="5E9E85E6" w14:textId="77777777" w:rsidR="0089264D" w:rsidRPr="00B40C4C" w:rsidRDefault="0089264D" w:rsidP="00EC71B8">
      <w:pPr>
        <w:pStyle w:val="tabell-noter"/>
        <w:rPr>
          <w:rStyle w:val="skrift-hevet"/>
        </w:rPr>
      </w:pPr>
      <w:r w:rsidRPr="00B40C4C">
        <w:rPr>
          <w:rStyle w:val="skrift-hevet"/>
        </w:rPr>
        <w:t xml:space="preserve"> 1</w:t>
      </w:r>
      <w:r w:rsidRPr="00B40C4C">
        <w:tab/>
        <w:t>Saldert budsjett 2024.</w:t>
      </w:r>
    </w:p>
    <w:p w14:paraId="0283A94B" w14:textId="77777777" w:rsidR="0089264D" w:rsidRPr="00B40C4C" w:rsidRDefault="0089264D" w:rsidP="009137DA">
      <w:pPr>
        <w:pStyle w:val="tabell-noter"/>
        <w:rPr>
          <w:rStyle w:val="skrift-hevet"/>
        </w:rPr>
      </w:pPr>
      <w:r w:rsidRPr="00B40C4C">
        <w:rPr>
          <w:rStyle w:val="skrift-hevet"/>
        </w:rPr>
        <w:t xml:space="preserve"> 2</w:t>
      </w:r>
      <w:r w:rsidRPr="00B40C4C">
        <w:tab/>
        <w:t>Forslag 2025 Prop. 1 S (2024–2025).</w:t>
      </w:r>
    </w:p>
    <w:p w14:paraId="10024278" w14:textId="77777777" w:rsidR="0089264D" w:rsidRDefault="0089264D" w:rsidP="009137DA">
      <w:pPr>
        <w:pStyle w:val="tabell-noter"/>
      </w:pPr>
      <w:r w:rsidRPr="00B40C4C">
        <w:rPr>
          <w:rStyle w:val="skrift-hevet"/>
        </w:rPr>
        <w:t xml:space="preserve"> 3 </w:t>
      </w:r>
      <w:r w:rsidRPr="00B40C4C">
        <w:tab/>
        <w:t>Departementenes budsjetter er uten ymse utgifter, statsbankene, statlig petroleumsvirksomhet, statens forvaltningsbedrifter og folketrygden som vises separat.</w:t>
      </w:r>
    </w:p>
    <w:p w14:paraId="512F557F" w14:textId="1FEFCF91" w:rsidR="009771D4" w:rsidRPr="009771D4" w:rsidRDefault="009771D4" w:rsidP="009771D4">
      <w:pPr>
        <w:pStyle w:val="tabell-tittel"/>
      </w:pPr>
      <w:r w:rsidRPr="00B40C4C">
        <w:t>Overføringer til andre (postene 50–89) etter departement 2019–2025</w:t>
      </w:r>
    </w:p>
    <w:p w14:paraId="41BCAD1E" w14:textId="77777777" w:rsidR="0089264D" w:rsidRPr="00B40C4C" w:rsidRDefault="0089264D" w:rsidP="009137DA">
      <w:pPr>
        <w:pStyle w:val="Tabellnavn"/>
      </w:pPr>
      <w:r w:rsidRPr="00B40C4C">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460"/>
        <w:gridCol w:w="860"/>
        <w:gridCol w:w="860"/>
        <w:gridCol w:w="860"/>
        <w:gridCol w:w="860"/>
        <w:gridCol w:w="860"/>
        <w:gridCol w:w="860"/>
        <w:gridCol w:w="860"/>
      </w:tblGrid>
      <w:tr w:rsidR="00446E55" w:rsidRPr="00B40C4C" w14:paraId="6917F04F" w14:textId="77777777">
        <w:trPr>
          <w:trHeight w:val="380"/>
        </w:trPr>
        <w:tc>
          <w:tcPr>
            <w:tcW w:w="9480" w:type="dxa"/>
            <w:gridSpan w:val="8"/>
            <w:tcBorders>
              <w:top w:val="nil"/>
              <w:left w:val="nil"/>
              <w:bottom w:val="single" w:sz="4" w:space="0" w:color="000000"/>
              <w:right w:val="nil"/>
            </w:tcBorders>
            <w:tcMar>
              <w:top w:w="120" w:type="dxa"/>
              <w:left w:w="0" w:type="dxa"/>
              <w:bottom w:w="80" w:type="dxa"/>
              <w:right w:w="40" w:type="dxa"/>
            </w:tcMar>
          </w:tcPr>
          <w:p w14:paraId="2552807D" w14:textId="77777777" w:rsidR="0089264D" w:rsidRPr="00B40C4C" w:rsidRDefault="0089264D" w:rsidP="00A5629B">
            <w:pPr>
              <w:jc w:val="right"/>
            </w:pPr>
            <w:r w:rsidRPr="00B40C4C">
              <w:t>Mill. kroner</w:t>
            </w:r>
          </w:p>
        </w:tc>
      </w:tr>
      <w:tr w:rsidR="00446E55" w:rsidRPr="00B40C4C" w14:paraId="1330F31B" w14:textId="77777777">
        <w:trPr>
          <w:trHeight w:val="380"/>
        </w:trPr>
        <w:tc>
          <w:tcPr>
            <w:tcW w:w="346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566AF52E" w14:textId="77777777" w:rsidR="0089264D" w:rsidRPr="00B40C4C" w:rsidRDefault="0089264D" w:rsidP="009137DA">
            <w:r w:rsidRPr="00B40C4C">
              <w:t xml:space="preserve">Departement </w:t>
            </w:r>
            <w:r w:rsidRPr="00B40C4C">
              <w:rPr>
                <w:rStyle w:val="skrift-hevet"/>
              </w:rPr>
              <w:t>3</w:t>
            </w:r>
          </w:p>
        </w:tc>
        <w:tc>
          <w:tcPr>
            <w:tcW w:w="43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04CCC36" w14:textId="77777777" w:rsidR="0089264D" w:rsidRPr="00B40C4C" w:rsidRDefault="0089264D" w:rsidP="00A5629B">
            <w:pPr>
              <w:jc w:val="center"/>
            </w:pPr>
            <w:r w:rsidRPr="00B40C4C">
              <w:t>Regnskap</w:t>
            </w:r>
          </w:p>
        </w:tc>
        <w:tc>
          <w:tcPr>
            <w:tcW w:w="172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D432009" w14:textId="77777777" w:rsidR="0089264D" w:rsidRPr="00B40C4C" w:rsidRDefault="0089264D" w:rsidP="00A5629B">
            <w:pPr>
              <w:jc w:val="right"/>
            </w:pPr>
            <w:r w:rsidRPr="00B40C4C">
              <w:t>Budsjett</w:t>
            </w:r>
          </w:p>
        </w:tc>
      </w:tr>
      <w:tr w:rsidR="00446E55" w:rsidRPr="00B40C4C" w14:paraId="7645E697" w14:textId="77777777">
        <w:trPr>
          <w:trHeight w:val="380"/>
        </w:trPr>
        <w:tc>
          <w:tcPr>
            <w:tcW w:w="3460" w:type="dxa"/>
            <w:vMerge/>
            <w:tcBorders>
              <w:top w:val="nil"/>
              <w:left w:val="nil"/>
              <w:bottom w:val="single" w:sz="4" w:space="0" w:color="000000"/>
              <w:right w:val="single" w:sz="4" w:space="0" w:color="000000"/>
            </w:tcBorders>
          </w:tcPr>
          <w:p w14:paraId="57EB13C5" w14:textId="77777777" w:rsidR="0089264D" w:rsidRPr="00B40C4C" w:rsidRDefault="0089264D" w:rsidP="009137DA">
            <w:pPr>
              <w:pStyle w:val="Overskrift1"/>
            </w:pP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06258E9" w14:textId="77777777" w:rsidR="0089264D" w:rsidRPr="00F64697" w:rsidRDefault="0089264D" w:rsidP="00A5629B">
            <w:pPr>
              <w:jc w:val="right"/>
              <w:rPr>
                <w:sz w:val="18"/>
                <w:szCs w:val="18"/>
              </w:rPr>
            </w:pPr>
            <w:r w:rsidRPr="00F64697">
              <w:rPr>
                <w:sz w:val="18"/>
                <w:szCs w:val="18"/>
              </w:rPr>
              <w:t>2019</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7F9D583" w14:textId="77777777" w:rsidR="0089264D" w:rsidRPr="00F64697" w:rsidRDefault="0089264D" w:rsidP="00A5629B">
            <w:pPr>
              <w:jc w:val="right"/>
              <w:rPr>
                <w:sz w:val="18"/>
                <w:szCs w:val="18"/>
              </w:rPr>
            </w:pPr>
            <w:r w:rsidRPr="00F64697">
              <w:rPr>
                <w:sz w:val="18"/>
                <w:szCs w:val="18"/>
              </w:rPr>
              <w:t>2020</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80C79A" w14:textId="77777777" w:rsidR="0089264D" w:rsidRPr="00F64697" w:rsidRDefault="0089264D" w:rsidP="00A5629B">
            <w:pPr>
              <w:jc w:val="right"/>
              <w:rPr>
                <w:sz w:val="18"/>
                <w:szCs w:val="18"/>
              </w:rPr>
            </w:pPr>
            <w:r w:rsidRPr="00F64697">
              <w:rPr>
                <w:sz w:val="18"/>
                <w:szCs w:val="18"/>
              </w:rPr>
              <w:t>2021</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5761D95" w14:textId="77777777" w:rsidR="0089264D" w:rsidRPr="00F64697" w:rsidRDefault="0089264D" w:rsidP="00A5629B">
            <w:pPr>
              <w:jc w:val="right"/>
              <w:rPr>
                <w:sz w:val="18"/>
                <w:szCs w:val="18"/>
              </w:rPr>
            </w:pPr>
            <w:r w:rsidRPr="00F64697">
              <w:rPr>
                <w:sz w:val="18"/>
                <w:szCs w:val="18"/>
              </w:rPr>
              <w:t>2022</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F59D7A2" w14:textId="77777777" w:rsidR="0089264D" w:rsidRPr="00F64697" w:rsidRDefault="0089264D" w:rsidP="00A5629B">
            <w:pPr>
              <w:jc w:val="right"/>
              <w:rPr>
                <w:sz w:val="18"/>
                <w:szCs w:val="18"/>
              </w:rPr>
            </w:pPr>
            <w:r w:rsidRPr="00F64697">
              <w:rPr>
                <w:sz w:val="18"/>
                <w:szCs w:val="18"/>
              </w:rPr>
              <w:t>2023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4B26161" w14:textId="77777777" w:rsidR="0089264D" w:rsidRPr="00F64697" w:rsidRDefault="0089264D" w:rsidP="00A5629B">
            <w:pPr>
              <w:jc w:val="right"/>
              <w:rPr>
                <w:sz w:val="18"/>
                <w:szCs w:val="18"/>
              </w:rPr>
            </w:pPr>
            <w:r w:rsidRPr="00F64697">
              <w:rPr>
                <w:sz w:val="18"/>
                <w:szCs w:val="18"/>
              </w:rPr>
              <w:t xml:space="preserve">2024 </w:t>
            </w:r>
            <w:r w:rsidRPr="00F64697">
              <w:rPr>
                <w:rStyle w:val="skrift-hevet"/>
                <w:sz w:val="18"/>
                <w:szCs w:val="18"/>
              </w:rPr>
              <w:t>1</w:t>
            </w:r>
          </w:p>
        </w:tc>
        <w:tc>
          <w:tcPr>
            <w:tcW w:w="8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3A4EA612" w14:textId="77777777" w:rsidR="0089264D" w:rsidRPr="00F64697" w:rsidRDefault="0089264D" w:rsidP="00A5629B">
            <w:pPr>
              <w:jc w:val="right"/>
              <w:rPr>
                <w:sz w:val="18"/>
                <w:szCs w:val="18"/>
              </w:rPr>
            </w:pPr>
            <w:r w:rsidRPr="00F64697">
              <w:rPr>
                <w:sz w:val="18"/>
                <w:szCs w:val="18"/>
              </w:rPr>
              <w:t xml:space="preserve">2025 </w:t>
            </w:r>
            <w:r w:rsidRPr="00F64697">
              <w:rPr>
                <w:rStyle w:val="skrift-hevet"/>
                <w:sz w:val="18"/>
                <w:szCs w:val="18"/>
              </w:rPr>
              <w:t>2</w:t>
            </w:r>
          </w:p>
        </w:tc>
      </w:tr>
      <w:tr w:rsidR="00446E55" w:rsidRPr="00B40C4C" w14:paraId="46E62C9C" w14:textId="77777777">
        <w:trPr>
          <w:trHeight w:val="640"/>
        </w:trPr>
        <w:tc>
          <w:tcPr>
            <w:tcW w:w="3460" w:type="dxa"/>
            <w:tcBorders>
              <w:top w:val="single" w:sz="4" w:space="0" w:color="000000"/>
              <w:left w:val="nil"/>
              <w:bottom w:val="nil"/>
              <w:right w:val="single" w:sz="4" w:space="0" w:color="000000"/>
            </w:tcBorders>
            <w:tcMar>
              <w:top w:w="120" w:type="dxa"/>
              <w:left w:w="0" w:type="dxa"/>
              <w:bottom w:w="80" w:type="dxa"/>
              <w:right w:w="40" w:type="dxa"/>
            </w:tcMar>
          </w:tcPr>
          <w:p w14:paraId="72AC17D4" w14:textId="77777777" w:rsidR="0089264D" w:rsidRPr="00B40C4C" w:rsidRDefault="0089264D" w:rsidP="009137DA">
            <w:r w:rsidRPr="00B40C4C">
              <w:t>Det kongelige hus, Regjeringen, Stortinget og Høyesterett</w:t>
            </w:r>
            <w:r w:rsidRPr="00B40C4C">
              <w:tab/>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F1B0C49" w14:textId="77777777" w:rsidR="0089264D" w:rsidRPr="00F64697" w:rsidRDefault="0089264D" w:rsidP="00A5629B">
            <w:pPr>
              <w:jc w:val="right"/>
              <w:rPr>
                <w:sz w:val="18"/>
                <w:szCs w:val="18"/>
              </w:rPr>
            </w:pPr>
            <w:r w:rsidRPr="00F64697">
              <w:rPr>
                <w:sz w:val="18"/>
                <w:szCs w:val="18"/>
              </w:rPr>
              <w:t>657</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BB3387D" w14:textId="77777777" w:rsidR="0089264D" w:rsidRPr="00F64697" w:rsidRDefault="0089264D" w:rsidP="00A5629B">
            <w:pPr>
              <w:jc w:val="right"/>
              <w:rPr>
                <w:sz w:val="18"/>
                <w:szCs w:val="18"/>
              </w:rPr>
            </w:pPr>
            <w:r w:rsidRPr="00F64697">
              <w:rPr>
                <w:sz w:val="18"/>
                <w:szCs w:val="18"/>
              </w:rPr>
              <w:t>523</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58B09CD" w14:textId="77777777" w:rsidR="0089264D" w:rsidRPr="00F64697" w:rsidRDefault="0089264D" w:rsidP="00A5629B">
            <w:pPr>
              <w:jc w:val="right"/>
              <w:rPr>
                <w:sz w:val="18"/>
                <w:szCs w:val="18"/>
              </w:rPr>
            </w:pPr>
            <w:r w:rsidRPr="00F64697">
              <w:rPr>
                <w:sz w:val="18"/>
                <w:szCs w:val="18"/>
              </w:rPr>
              <w:t>575</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203B0A6" w14:textId="77777777" w:rsidR="0089264D" w:rsidRPr="00F64697" w:rsidRDefault="0089264D" w:rsidP="00A5629B">
            <w:pPr>
              <w:jc w:val="right"/>
              <w:rPr>
                <w:sz w:val="18"/>
                <w:szCs w:val="18"/>
              </w:rPr>
            </w:pPr>
            <w:r w:rsidRPr="00F64697">
              <w:rPr>
                <w:sz w:val="18"/>
                <w:szCs w:val="18"/>
              </w:rPr>
              <w:t>1 014</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29CAC78" w14:textId="77777777" w:rsidR="0089264D" w:rsidRPr="00F64697" w:rsidRDefault="0089264D" w:rsidP="00A5629B">
            <w:pPr>
              <w:jc w:val="right"/>
              <w:rPr>
                <w:sz w:val="18"/>
                <w:szCs w:val="18"/>
              </w:rPr>
            </w:pPr>
            <w:r w:rsidRPr="00F64697">
              <w:rPr>
                <w:sz w:val="18"/>
                <w:szCs w:val="18"/>
              </w:rPr>
              <w:t>528</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F913B1A" w14:textId="77777777" w:rsidR="0089264D" w:rsidRPr="00F64697" w:rsidRDefault="0089264D" w:rsidP="00A5629B">
            <w:pPr>
              <w:jc w:val="right"/>
              <w:rPr>
                <w:sz w:val="18"/>
                <w:szCs w:val="18"/>
              </w:rPr>
            </w:pPr>
            <w:r w:rsidRPr="00F64697">
              <w:rPr>
                <w:sz w:val="18"/>
                <w:szCs w:val="18"/>
              </w:rPr>
              <w:t>560</w:t>
            </w:r>
          </w:p>
        </w:tc>
        <w:tc>
          <w:tcPr>
            <w:tcW w:w="86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31954789" w14:textId="77777777" w:rsidR="0089264D" w:rsidRPr="00F64697" w:rsidRDefault="0089264D" w:rsidP="00A5629B">
            <w:pPr>
              <w:jc w:val="right"/>
              <w:rPr>
                <w:sz w:val="18"/>
                <w:szCs w:val="18"/>
              </w:rPr>
            </w:pPr>
            <w:r w:rsidRPr="00F64697">
              <w:rPr>
                <w:sz w:val="18"/>
                <w:szCs w:val="18"/>
              </w:rPr>
              <w:t>600</w:t>
            </w:r>
          </w:p>
        </w:tc>
      </w:tr>
      <w:tr w:rsidR="00446E55" w:rsidRPr="00B40C4C" w14:paraId="00F926BE"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74A2E59" w14:textId="77777777" w:rsidR="0089264D" w:rsidRPr="00B40C4C" w:rsidRDefault="0089264D" w:rsidP="009137DA">
            <w:r w:rsidRPr="00B40C4C">
              <w:t>Utenriksdepartementet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E0BF5C" w14:textId="77777777" w:rsidR="0089264D" w:rsidRPr="00F64697" w:rsidRDefault="0089264D" w:rsidP="00A5629B">
            <w:pPr>
              <w:jc w:val="right"/>
              <w:rPr>
                <w:sz w:val="18"/>
                <w:szCs w:val="18"/>
              </w:rPr>
            </w:pPr>
            <w:r w:rsidRPr="00F64697">
              <w:rPr>
                <w:sz w:val="18"/>
                <w:szCs w:val="18"/>
              </w:rPr>
              <w:t>33 773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19FAA6" w14:textId="77777777" w:rsidR="0089264D" w:rsidRPr="00F64697" w:rsidRDefault="0089264D" w:rsidP="00A5629B">
            <w:pPr>
              <w:jc w:val="right"/>
              <w:rPr>
                <w:sz w:val="18"/>
                <w:szCs w:val="18"/>
              </w:rPr>
            </w:pPr>
            <w:r w:rsidRPr="00F64697">
              <w:rPr>
                <w:sz w:val="18"/>
                <w:szCs w:val="18"/>
              </w:rPr>
              <w:t>37 486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B17E0F" w14:textId="77777777" w:rsidR="0089264D" w:rsidRPr="00F64697" w:rsidRDefault="0089264D" w:rsidP="00A5629B">
            <w:pPr>
              <w:jc w:val="right"/>
              <w:rPr>
                <w:sz w:val="18"/>
                <w:szCs w:val="18"/>
              </w:rPr>
            </w:pPr>
            <w:r w:rsidRPr="00F64697">
              <w:rPr>
                <w:sz w:val="18"/>
                <w:szCs w:val="18"/>
              </w:rPr>
              <w:t>38 331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3DD16C" w14:textId="77777777" w:rsidR="0089264D" w:rsidRPr="00F64697" w:rsidRDefault="0089264D" w:rsidP="00A5629B">
            <w:pPr>
              <w:jc w:val="right"/>
              <w:rPr>
                <w:sz w:val="18"/>
                <w:szCs w:val="18"/>
              </w:rPr>
            </w:pPr>
            <w:r w:rsidRPr="00F64697">
              <w:rPr>
                <w:sz w:val="18"/>
                <w:szCs w:val="18"/>
              </w:rPr>
              <w:t>44 571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98237C" w14:textId="77777777" w:rsidR="0089264D" w:rsidRPr="00F64697" w:rsidRDefault="0089264D" w:rsidP="00A5629B">
            <w:pPr>
              <w:jc w:val="right"/>
              <w:rPr>
                <w:sz w:val="18"/>
                <w:szCs w:val="18"/>
              </w:rPr>
            </w:pPr>
            <w:r w:rsidRPr="00F64697">
              <w:rPr>
                <w:sz w:val="18"/>
                <w:szCs w:val="18"/>
              </w:rPr>
              <w:t>55 698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95FA46" w14:textId="77777777" w:rsidR="0089264D" w:rsidRPr="00F64697" w:rsidRDefault="0089264D" w:rsidP="00A5629B">
            <w:pPr>
              <w:jc w:val="right"/>
              <w:rPr>
                <w:sz w:val="18"/>
                <w:szCs w:val="18"/>
              </w:rPr>
            </w:pPr>
            <w:r w:rsidRPr="00F64697">
              <w:rPr>
                <w:sz w:val="18"/>
                <w:szCs w:val="18"/>
              </w:rPr>
              <w:t>43 242</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0AF5268" w14:textId="77777777" w:rsidR="0089264D" w:rsidRPr="00F64697" w:rsidRDefault="0089264D" w:rsidP="00A5629B">
            <w:pPr>
              <w:jc w:val="right"/>
              <w:rPr>
                <w:sz w:val="18"/>
                <w:szCs w:val="18"/>
              </w:rPr>
            </w:pPr>
            <w:r w:rsidRPr="00F64697">
              <w:rPr>
                <w:sz w:val="18"/>
                <w:szCs w:val="18"/>
              </w:rPr>
              <w:t>42 189</w:t>
            </w:r>
          </w:p>
        </w:tc>
      </w:tr>
      <w:tr w:rsidR="00446E55" w:rsidRPr="00B40C4C" w14:paraId="734DEF72"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714FFB05" w14:textId="77777777" w:rsidR="0089264D" w:rsidRPr="00B40C4C" w:rsidRDefault="0089264D" w:rsidP="009137DA">
            <w:r w:rsidRPr="00B40C4C">
              <w:t xml:space="preserve">Kunnskapsdepartementet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5DF145" w14:textId="77777777" w:rsidR="0089264D" w:rsidRPr="00F64697" w:rsidRDefault="0089264D" w:rsidP="00A5629B">
            <w:pPr>
              <w:jc w:val="right"/>
              <w:rPr>
                <w:sz w:val="18"/>
                <w:szCs w:val="18"/>
              </w:rPr>
            </w:pPr>
            <w:r w:rsidRPr="00F64697">
              <w:rPr>
                <w:sz w:val="18"/>
                <w:szCs w:val="18"/>
              </w:rPr>
              <w:t>72 171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FDAC39" w14:textId="77777777" w:rsidR="0089264D" w:rsidRPr="00F64697" w:rsidRDefault="0089264D" w:rsidP="00A5629B">
            <w:pPr>
              <w:jc w:val="right"/>
              <w:rPr>
                <w:sz w:val="18"/>
                <w:szCs w:val="18"/>
              </w:rPr>
            </w:pPr>
            <w:r w:rsidRPr="00F64697">
              <w:rPr>
                <w:sz w:val="18"/>
                <w:szCs w:val="18"/>
              </w:rPr>
              <w:t>70 069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C4DD7A" w14:textId="77777777" w:rsidR="0089264D" w:rsidRPr="00F64697" w:rsidRDefault="0089264D" w:rsidP="00A5629B">
            <w:pPr>
              <w:jc w:val="right"/>
              <w:rPr>
                <w:sz w:val="18"/>
                <w:szCs w:val="18"/>
              </w:rPr>
            </w:pPr>
            <w:r w:rsidRPr="00F64697">
              <w:rPr>
                <w:sz w:val="18"/>
                <w:szCs w:val="18"/>
              </w:rPr>
              <w:t>70 788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7151D5" w14:textId="77777777" w:rsidR="0089264D" w:rsidRPr="00F64697" w:rsidRDefault="0089264D" w:rsidP="00A5629B">
            <w:pPr>
              <w:jc w:val="right"/>
              <w:rPr>
                <w:sz w:val="18"/>
                <w:szCs w:val="18"/>
              </w:rPr>
            </w:pPr>
            <w:r w:rsidRPr="00F64697">
              <w:rPr>
                <w:sz w:val="18"/>
                <w:szCs w:val="18"/>
              </w:rPr>
              <w:t>66 568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5D4147" w14:textId="77777777" w:rsidR="0089264D" w:rsidRPr="00F64697" w:rsidRDefault="0089264D" w:rsidP="00A5629B">
            <w:pPr>
              <w:jc w:val="right"/>
              <w:rPr>
                <w:sz w:val="18"/>
                <w:szCs w:val="18"/>
              </w:rPr>
            </w:pPr>
            <w:r w:rsidRPr="00F64697">
              <w:rPr>
                <w:sz w:val="18"/>
                <w:szCs w:val="18"/>
              </w:rPr>
              <w:t>69 727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9E2606" w14:textId="77777777" w:rsidR="0089264D" w:rsidRPr="00F64697" w:rsidRDefault="0089264D" w:rsidP="00A5629B">
            <w:pPr>
              <w:jc w:val="right"/>
              <w:rPr>
                <w:sz w:val="18"/>
                <w:szCs w:val="18"/>
              </w:rPr>
            </w:pPr>
            <w:r w:rsidRPr="00F64697">
              <w:rPr>
                <w:sz w:val="18"/>
                <w:szCs w:val="18"/>
              </w:rPr>
              <w:t>73 719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72576DD" w14:textId="77777777" w:rsidR="0089264D" w:rsidRPr="00F64697" w:rsidRDefault="0089264D" w:rsidP="00A5629B">
            <w:pPr>
              <w:jc w:val="right"/>
              <w:rPr>
                <w:sz w:val="18"/>
                <w:szCs w:val="18"/>
              </w:rPr>
            </w:pPr>
            <w:r w:rsidRPr="00F64697">
              <w:rPr>
                <w:sz w:val="18"/>
                <w:szCs w:val="18"/>
              </w:rPr>
              <w:t>74 429</w:t>
            </w:r>
          </w:p>
        </w:tc>
      </w:tr>
      <w:tr w:rsidR="00446E55" w:rsidRPr="00B40C4C" w14:paraId="59436DB6"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FE7EFAA" w14:textId="77777777" w:rsidR="0089264D" w:rsidRPr="00B40C4C" w:rsidRDefault="0089264D" w:rsidP="009137DA">
            <w:r w:rsidRPr="00B40C4C">
              <w:t xml:space="preserve">Kultur- og likestillingsdepartementet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E1FAFD" w14:textId="77777777" w:rsidR="0089264D" w:rsidRPr="00F64697" w:rsidRDefault="0089264D" w:rsidP="00A5629B">
            <w:pPr>
              <w:jc w:val="right"/>
              <w:rPr>
                <w:sz w:val="18"/>
                <w:szCs w:val="18"/>
              </w:rPr>
            </w:pPr>
            <w:r w:rsidRPr="00F64697">
              <w:rPr>
                <w:sz w:val="18"/>
                <w:szCs w:val="18"/>
              </w:rPr>
              <w:t>10 681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669886" w14:textId="77777777" w:rsidR="0089264D" w:rsidRPr="00F64697" w:rsidRDefault="0089264D" w:rsidP="00A5629B">
            <w:pPr>
              <w:jc w:val="right"/>
              <w:rPr>
                <w:sz w:val="18"/>
                <w:szCs w:val="18"/>
              </w:rPr>
            </w:pPr>
            <w:r w:rsidRPr="00F64697">
              <w:rPr>
                <w:sz w:val="18"/>
                <w:szCs w:val="18"/>
              </w:rPr>
              <w:t>20 891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F613A4" w14:textId="77777777" w:rsidR="0089264D" w:rsidRPr="00F64697" w:rsidRDefault="0089264D" w:rsidP="00A5629B">
            <w:pPr>
              <w:jc w:val="right"/>
              <w:rPr>
                <w:sz w:val="18"/>
                <w:szCs w:val="18"/>
              </w:rPr>
            </w:pPr>
            <w:r w:rsidRPr="00F64697">
              <w:rPr>
                <w:sz w:val="18"/>
                <w:szCs w:val="18"/>
              </w:rPr>
              <w:t>23 484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5C2E95" w14:textId="77777777" w:rsidR="0089264D" w:rsidRPr="00F64697" w:rsidRDefault="0089264D" w:rsidP="00A5629B">
            <w:pPr>
              <w:jc w:val="right"/>
              <w:rPr>
                <w:sz w:val="18"/>
                <w:szCs w:val="18"/>
              </w:rPr>
            </w:pPr>
            <w:r w:rsidRPr="00F64697">
              <w:rPr>
                <w:sz w:val="18"/>
                <w:szCs w:val="18"/>
              </w:rPr>
              <w:t>21 017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73BFDA" w14:textId="77777777" w:rsidR="0089264D" w:rsidRPr="00F64697" w:rsidRDefault="0089264D" w:rsidP="00A5629B">
            <w:pPr>
              <w:jc w:val="right"/>
              <w:rPr>
                <w:sz w:val="18"/>
                <w:szCs w:val="18"/>
              </w:rPr>
            </w:pPr>
            <w:r w:rsidRPr="00F64697">
              <w:rPr>
                <w:sz w:val="18"/>
                <w:szCs w:val="18"/>
              </w:rPr>
              <w:t>21 375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93F119" w14:textId="77777777" w:rsidR="0089264D" w:rsidRPr="00F64697" w:rsidRDefault="0089264D" w:rsidP="00A5629B">
            <w:pPr>
              <w:jc w:val="right"/>
              <w:rPr>
                <w:sz w:val="18"/>
                <w:szCs w:val="18"/>
              </w:rPr>
            </w:pPr>
            <w:r w:rsidRPr="00F64697">
              <w:rPr>
                <w:sz w:val="18"/>
                <w:szCs w:val="18"/>
              </w:rPr>
              <w:t>21 887</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6095434B" w14:textId="77777777" w:rsidR="0089264D" w:rsidRPr="00F64697" w:rsidRDefault="0089264D" w:rsidP="00A5629B">
            <w:pPr>
              <w:jc w:val="right"/>
              <w:rPr>
                <w:sz w:val="18"/>
                <w:szCs w:val="18"/>
              </w:rPr>
            </w:pPr>
            <w:r w:rsidRPr="00F64697">
              <w:rPr>
                <w:sz w:val="18"/>
                <w:szCs w:val="18"/>
              </w:rPr>
              <w:t>22 904</w:t>
            </w:r>
          </w:p>
        </w:tc>
      </w:tr>
      <w:tr w:rsidR="00446E55" w:rsidRPr="00B40C4C" w14:paraId="58D3B5B9"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AD4B450" w14:textId="77777777" w:rsidR="0089264D" w:rsidRPr="00B40C4C" w:rsidRDefault="0089264D" w:rsidP="009137DA">
            <w:r w:rsidRPr="00B40C4C">
              <w:t>Justis- og beredskapsdepartementet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1628B2" w14:textId="77777777" w:rsidR="0089264D" w:rsidRPr="00F64697" w:rsidRDefault="0089264D" w:rsidP="00A5629B">
            <w:pPr>
              <w:jc w:val="right"/>
              <w:rPr>
                <w:sz w:val="18"/>
                <w:szCs w:val="18"/>
              </w:rPr>
            </w:pPr>
            <w:r w:rsidRPr="00F64697">
              <w:rPr>
                <w:sz w:val="18"/>
                <w:szCs w:val="18"/>
              </w:rPr>
              <w:t>1 795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240103" w14:textId="77777777" w:rsidR="0089264D" w:rsidRPr="00F64697" w:rsidRDefault="0089264D" w:rsidP="00A5629B">
            <w:pPr>
              <w:jc w:val="right"/>
              <w:rPr>
                <w:sz w:val="18"/>
                <w:szCs w:val="18"/>
              </w:rPr>
            </w:pPr>
            <w:r w:rsidRPr="00F64697">
              <w:rPr>
                <w:sz w:val="18"/>
                <w:szCs w:val="18"/>
              </w:rPr>
              <w:t>2 180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47D3D0" w14:textId="77777777" w:rsidR="0089264D" w:rsidRPr="00F64697" w:rsidRDefault="0089264D" w:rsidP="00A5629B">
            <w:pPr>
              <w:jc w:val="right"/>
              <w:rPr>
                <w:sz w:val="18"/>
                <w:szCs w:val="18"/>
              </w:rPr>
            </w:pPr>
            <w:r w:rsidRPr="00F64697">
              <w:rPr>
                <w:sz w:val="18"/>
                <w:szCs w:val="18"/>
              </w:rPr>
              <w:t>4 121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95B8FE" w14:textId="77777777" w:rsidR="0089264D" w:rsidRPr="00F64697" w:rsidRDefault="0089264D" w:rsidP="00A5629B">
            <w:pPr>
              <w:jc w:val="right"/>
              <w:rPr>
                <w:sz w:val="18"/>
                <w:szCs w:val="18"/>
              </w:rPr>
            </w:pPr>
            <w:r w:rsidRPr="00F64697">
              <w:rPr>
                <w:sz w:val="18"/>
                <w:szCs w:val="18"/>
              </w:rPr>
              <w:t>3 271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E6A75C" w14:textId="77777777" w:rsidR="0089264D" w:rsidRPr="00F64697" w:rsidRDefault="0089264D" w:rsidP="00A5629B">
            <w:pPr>
              <w:jc w:val="right"/>
              <w:rPr>
                <w:sz w:val="18"/>
                <w:szCs w:val="18"/>
              </w:rPr>
            </w:pPr>
            <w:r w:rsidRPr="00F64697">
              <w:rPr>
                <w:sz w:val="18"/>
                <w:szCs w:val="18"/>
              </w:rPr>
              <w:t>3 334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AF7260" w14:textId="77777777" w:rsidR="0089264D" w:rsidRPr="00F64697" w:rsidRDefault="0089264D" w:rsidP="00A5629B">
            <w:pPr>
              <w:jc w:val="right"/>
              <w:rPr>
                <w:sz w:val="18"/>
                <w:szCs w:val="18"/>
              </w:rPr>
            </w:pPr>
            <w:r w:rsidRPr="00F64697">
              <w:rPr>
                <w:sz w:val="18"/>
                <w:szCs w:val="18"/>
              </w:rPr>
              <w:t>3 915</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2C3B3C0" w14:textId="77777777" w:rsidR="0089264D" w:rsidRPr="00F64697" w:rsidRDefault="0089264D" w:rsidP="00A5629B">
            <w:pPr>
              <w:jc w:val="right"/>
              <w:rPr>
                <w:sz w:val="18"/>
                <w:szCs w:val="18"/>
              </w:rPr>
            </w:pPr>
            <w:r w:rsidRPr="00F64697">
              <w:rPr>
                <w:sz w:val="18"/>
                <w:szCs w:val="18"/>
              </w:rPr>
              <w:t>4 150</w:t>
            </w:r>
          </w:p>
        </w:tc>
      </w:tr>
      <w:tr w:rsidR="00446E55" w:rsidRPr="00B40C4C" w14:paraId="54E9923C"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4CEF667A" w14:textId="77777777" w:rsidR="0089264D" w:rsidRPr="00B40C4C" w:rsidRDefault="0089264D" w:rsidP="009137DA">
            <w:r w:rsidRPr="00B40C4C">
              <w:t>Kommunal- og distriktsdepartementet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3B4238" w14:textId="77777777" w:rsidR="0089264D" w:rsidRPr="00F64697" w:rsidRDefault="0089264D" w:rsidP="00A5629B">
            <w:pPr>
              <w:jc w:val="right"/>
              <w:rPr>
                <w:sz w:val="18"/>
                <w:szCs w:val="18"/>
              </w:rPr>
            </w:pPr>
            <w:r w:rsidRPr="00F64697">
              <w:rPr>
                <w:sz w:val="18"/>
                <w:szCs w:val="18"/>
              </w:rPr>
              <w:t>189 277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682766" w14:textId="77777777" w:rsidR="0089264D" w:rsidRPr="00F64697" w:rsidRDefault="0089264D" w:rsidP="00A5629B">
            <w:pPr>
              <w:jc w:val="right"/>
              <w:rPr>
                <w:sz w:val="18"/>
                <w:szCs w:val="18"/>
              </w:rPr>
            </w:pPr>
            <w:r w:rsidRPr="00F64697">
              <w:rPr>
                <w:sz w:val="18"/>
                <w:szCs w:val="18"/>
              </w:rPr>
              <w:t>215 224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BC51B7" w14:textId="77777777" w:rsidR="0089264D" w:rsidRPr="00F64697" w:rsidRDefault="0089264D" w:rsidP="00A5629B">
            <w:pPr>
              <w:jc w:val="right"/>
              <w:rPr>
                <w:sz w:val="18"/>
                <w:szCs w:val="18"/>
              </w:rPr>
            </w:pPr>
            <w:r w:rsidRPr="00F64697">
              <w:rPr>
                <w:sz w:val="18"/>
                <w:szCs w:val="18"/>
              </w:rPr>
              <w:t>215 525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97B545" w14:textId="77777777" w:rsidR="0089264D" w:rsidRPr="00F64697" w:rsidRDefault="0089264D" w:rsidP="00A5629B">
            <w:pPr>
              <w:jc w:val="right"/>
              <w:rPr>
                <w:sz w:val="18"/>
                <w:szCs w:val="18"/>
              </w:rPr>
            </w:pPr>
            <w:r w:rsidRPr="00F64697">
              <w:rPr>
                <w:sz w:val="18"/>
                <w:szCs w:val="18"/>
              </w:rPr>
              <w:t>207 810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11DF1A" w14:textId="77777777" w:rsidR="0089264D" w:rsidRPr="00F64697" w:rsidRDefault="0089264D" w:rsidP="00A5629B">
            <w:pPr>
              <w:jc w:val="right"/>
              <w:rPr>
                <w:sz w:val="18"/>
                <w:szCs w:val="18"/>
              </w:rPr>
            </w:pPr>
            <w:r w:rsidRPr="00F64697">
              <w:rPr>
                <w:sz w:val="18"/>
                <w:szCs w:val="18"/>
              </w:rPr>
              <w:t>234 918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A8A36A" w14:textId="77777777" w:rsidR="0089264D" w:rsidRPr="00F64697" w:rsidRDefault="0089264D" w:rsidP="00A5629B">
            <w:pPr>
              <w:jc w:val="right"/>
              <w:rPr>
                <w:sz w:val="18"/>
                <w:szCs w:val="18"/>
              </w:rPr>
            </w:pPr>
            <w:r w:rsidRPr="00F64697">
              <w:rPr>
                <w:sz w:val="18"/>
                <w:szCs w:val="18"/>
              </w:rPr>
              <w:t>245 358</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1791F17A" w14:textId="77777777" w:rsidR="0089264D" w:rsidRPr="00F64697" w:rsidRDefault="0089264D" w:rsidP="00A5629B">
            <w:pPr>
              <w:jc w:val="right"/>
              <w:rPr>
                <w:sz w:val="18"/>
                <w:szCs w:val="18"/>
              </w:rPr>
            </w:pPr>
            <w:r w:rsidRPr="00F64697">
              <w:rPr>
                <w:sz w:val="18"/>
                <w:szCs w:val="18"/>
              </w:rPr>
              <w:t>260 318</w:t>
            </w:r>
          </w:p>
        </w:tc>
      </w:tr>
      <w:tr w:rsidR="00446E55" w:rsidRPr="00B40C4C" w14:paraId="5957A3ED"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F9BFB7D" w14:textId="77777777" w:rsidR="0089264D" w:rsidRPr="00B40C4C" w:rsidRDefault="0089264D" w:rsidP="009137DA">
            <w:r w:rsidRPr="00B40C4C">
              <w:lastRenderedPageBreak/>
              <w:t xml:space="preserve">Arbeids- og inkluderingsdepartementet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0BAF45" w14:textId="77777777" w:rsidR="0089264D" w:rsidRPr="00F64697" w:rsidRDefault="0089264D" w:rsidP="00A5629B">
            <w:pPr>
              <w:jc w:val="right"/>
              <w:rPr>
                <w:sz w:val="18"/>
                <w:szCs w:val="18"/>
              </w:rPr>
            </w:pPr>
            <w:r w:rsidRPr="00F64697">
              <w:rPr>
                <w:sz w:val="18"/>
                <w:szCs w:val="18"/>
              </w:rPr>
              <w:t>12 474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14FC122" w14:textId="77777777" w:rsidR="0089264D" w:rsidRPr="00F64697" w:rsidRDefault="0089264D" w:rsidP="00A5629B">
            <w:pPr>
              <w:jc w:val="right"/>
              <w:rPr>
                <w:sz w:val="18"/>
                <w:szCs w:val="18"/>
              </w:rPr>
            </w:pPr>
            <w:r w:rsidRPr="00F64697">
              <w:rPr>
                <w:sz w:val="18"/>
                <w:szCs w:val="18"/>
              </w:rPr>
              <w:t>12 980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B111BD" w14:textId="77777777" w:rsidR="0089264D" w:rsidRPr="00F64697" w:rsidRDefault="0089264D" w:rsidP="00A5629B">
            <w:pPr>
              <w:jc w:val="right"/>
              <w:rPr>
                <w:sz w:val="18"/>
                <w:szCs w:val="18"/>
              </w:rPr>
            </w:pPr>
            <w:r w:rsidRPr="00F64697">
              <w:rPr>
                <w:sz w:val="18"/>
                <w:szCs w:val="18"/>
              </w:rPr>
              <w:t>14 200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025813" w14:textId="77777777" w:rsidR="0089264D" w:rsidRPr="00F64697" w:rsidRDefault="0089264D" w:rsidP="00A5629B">
            <w:pPr>
              <w:jc w:val="right"/>
              <w:rPr>
                <w:sz w:val="18"/>
                <w:szCs w:val="18"/>
              </w:rPr>
            </w:pPr>
            <w:r w:rsidRPr="00F64697">
              <w:rPr>
                <w:sz w:val="18"/>
                <w:szCs w:val="18"/>
              </w:rPr>
              <w:t>27 101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F9B7A0" w14:textId="77777777" w:rsidR="0089264D" w:rsidRPr="00F64697" w:rsidRDefault="0089264D" w:rsidP="00A5629B">
            <w:pPr>
              <w:jc w:val="right"/>
              <w:rPr>
                <w:sz w:val="18"/>
                <w:szCs w:val="18"/>
              </w:rPr>
            </w:pPr>
            <w:r w:rsidRPr="00F64697">
              <w:rPr>
                <w:sz w:val="18"/>
                <w:szCs w:val="18"/>
              </w:rPr>
              <w:t>36 373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067673" w14:textId="77777777" w:rsidR="0089264D" w:rsidRPr="00F64697" w:rsidRDefault="0089264D" w:rsidP="00A5629B">
            <w:pPr>
              <w:jc w:val="right"/>
              <w:rPr>
                <w:sz w:val="18"/>
                <w:szCs w:val="18"/>
              </w:rPr>
            </w:pPr>
            <w:r w:rsidRPr="00F64697">
              <w:rPr>
                <w:sz w:val="18"/>
                <w:szCs w:val="18"/>
              </w:rPr>
              <w:t>43 862</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0FB0766" w14:textId="77777777" w:rsidR="0089264D" w:rsidRPr="00F64697" w:rsidRDefault="0089264D" w:rsidP="00A5629B">
            <w:pPr>
              <w:jc w:val="right"/>
              <w:rPr>
                <w:sz w:val="18"/>
                <w:szCs w:val="18"/>
              </w:rPr>
            </w:pPr>
            <w:r w:rsidRPr="00F64697">
              <w:rPr>
                <w:sz w:val="18"/>
                <w:szCs w:val="18"/>
              </w:rPr>
              <w:t>44 492</w:t>
            </w:r>
          </w:p>
        </w:tc>
      </w:tr>
      <w:tr w:rsidR="00446E55" w:rsidRPr="00B40C4C" w14:paraId="2AD5A901"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238AD11" w14:textId="77777777" w:rsidR="0089264D" w:rsidRPr="00B40C4C" w:rsidRDefault="0089264D" w:rsidP="009137DA">
            <w:r w:rsidRPr="00B40C4C">
              <w:t xml:space="preserve">Helse- og omsorgsdepartementet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542338" w14:textId="77777777" w:rsidR="0089264D" w:rsidRPr="00F64697" w:rsidRDefault="0089264D" w:rsidP="00A5629B">
            <w:pPr>
              <w:jc w:val="right"/>
              <w:rPr>
                <w:sz w:val="18"/>
                <w:szCs w:val="18"/>
              </w:rPr>
            </w:pPr>
            <w:r w:rsidRPr="00F64697">
              <w:rPr>
                <w:sz w:val="18"/>
                <w:szCs w:val="18"/>
              </w:rPr>
              <w:t>170 682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D7DE1A" w14:textId="77777777" w:rsidR="0089264D" w:rsidRPr="00F64697" w:rsidRDefault="0089264D" w:rsidP="00A5629B">
            <w:pPr>
              <w:jc w:val="right"/>
              <w:rPr>
                <w:sz w:val="18"/>
                <w:szCs w:val="18"/>
              </w:rPr>
            </w:pPr>
            <w:r w:rsidRPr="00F64697">
              <w:rPr>
                <w:sz w:val="18"/>
                <w:szCs w:val="18"/>
              </w:rPr>
              <w:t>185 389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708595" w14:textId="77777777" w:rsidR="0089264D" w:rsidRPr="00F64697" w:rsidRDefault="0089264D" w:rsidP="00A5629B">
            <w:pPr>
              <w:jc w:val="right"/>
              <w:rPr>
                <w:sz w:val="18"/>
                <w:szCs w:val="18"/>
              </w:rPr>
            </w:pPr>
            <w:r w:rsidRPr="00F64697">
              <w:rPr>
                <w:sz w:val="18"/>
                <w:szCs w:val="18"/>
              </w:rPr>
              <w:t>203 605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C15B9A" w14:textId="77777777" w:rsidR="0089264D" w:rsidRPr="00F64697" w:rsidRDefault="0089264D" w:rsidP="00A5629B">
            <w:pPr>
              <w:jc w:val="right"/>
              <w:rPr>
                <w:sz w:val="18"/>
                <w:szCs w:val="18"/>
              </w:rPr>
            </w:pPr>
            <w:r w:rsidRPr="00F64697">
              <w:rPr>
                <w:sz w:val="18"/>
                <w:szCs w:val="18"/>
              </w:rPr>
              <w:t>205 364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E3FED0" w14:textId="77777777" w:rsidR="0089264D" w:rsidRPr="00F64697" w:rsidRDefault="0089264D" w:rsidP="00A5629B">
            <w:pPr>
              <w:jc w:val="right"/>
              <w:rPr>
                <w:sz w:val="18"/>
                <w:szCs w:val="18"/>
              </w:rPr>
            </w:pPr>
            <w:r w:rsidRPr="00F64697">
              <w:rPr>
                <w:sz w:val="18"/>
                <w:szCs w:val="18"/>
              </w:rPr>
              <w:t>223 171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B31933" w14:textId="77777777" w:rsidR="0089264D" w:rsidRPr="00F64697" w:rsidRDefault="0089264D" w:rsidP="00A5629B">
            <w:pPr>
              <w:jc w:val="right"/>
              <w:rPr>
                <w:sz w:val="18"/>
                <w:szCs w:val="18"/>
              </w:rPr>
            </w:pPr>
            <w:r w:rsidRPr="00F64697">
              <w:rPr>
                <w:sz w:val="18"/>
                <w:szCs w:val="18"/>
              </w:rPr>
              <w:t>227 287</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6DA96BD" w14:textId="77777777" w:rsidR="0089264D" w:rsidRPr="00F64697" w:rsidRDefault="0089264D" w:rsidP="00A5629B">
            <w:pPr>
              <w:jc w:val="right"/>
              <w:rPr>
                <w:sz w:val="18"/>
                <w:szCs w:val="18"/>
              </w:rPr>
            </w:pPr>
            <w:r w:rsidRPr="00F64697">
              <w:rPr>
                <w:sz w:val="18"/>
                <w:szCs w:val="18"/>
              </w:rPr>
              <w:t>240 691</w:t>
            </w:r>
          </w:p>
        </w:tc>
      </w:tr>
      <w:tr w:rsidR="00446E55" w:rsidRPr="00B40C4C" w14:paraId="5C029BAB"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61C144C2" w14:textId="77777777" w:rsidR="0089264D" w:rsidRPr="00B40C4C" w:rsidRDefault="0089264D" w:rsidP="009137DA">
            <w:r w:rsidRPr="00B40C4C">
              <w:t>Barne- og familiedepartementet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77A58F" w14:textId="77777777" w:rsidR="0089264D" w:rsidRPr="00F64697" w:rsidRDefault="0089264D" w:rsidP="00A5629B">
            <w:pPr>
              <w:jc w:val="right"/>
              <w:rPr>
                <w:sz w:val="18"/>
                <w:szCs w:val="18"/>
              </w:rPr>
            </w:pPr>
            <w:r w:rsidRPr="00F64697">
              <w:rPr>
                <w:sz w:val="18"/>
                <w:szCs w:val="18"/>
              </w:rPr>
              <w:t>22 864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174C0B" w14:textId="77777777" w:rsidR="0089264D" w:rsidRPr="00F64697" w:rsidRDefault="0089264D" w:rsidP="00A5629B">
            <w:pPr>
              <w:jc w:val="right"/>
              <w:rPr>
                <w:sz w:val="18"/>
                <w:szCs w:val="18"/>
              </w:rPr>
            </w:pPr>
            <w:r w:rsidRPr="00F64697">
              <w:rPr>
                <w:sz w:val="18"/>
                <w:szCs w:val="18"/>
              </w:rPr>
              <w:t>23 538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CD2DD2" w14:textId="77777777" w:rsidR="0089264D" w:rsidRPr="00F64697" w:rsidRDefault="0089264D" w:rsidP="00A5629B">
            <w:pPr>
              <w:jc w:val="right"/>
              <w:rPr>
                <w:sz w:val="18"/>
                <w:szCs w:val="18"/>
              </w:rPr>
            </w:pPr>
            <w:r w:rsidRPr="00F64697">
              <w:rPr>
                <w:sz w:val="18"/>
                <w:szCs w:val="18"/>
              </w:rPr>
              <w:t>25 202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639361" w14:textId="77777777" w:rsidR="0089264D" w:rsidRPr="00F64697" w:rsidRDefault="0089264D" w:rsidP="00A5629B">
            <w:pPr>
              <w:jc w:val="right"/>
              <w:rPr>
                <w:sz w:val="18"/>
                <w:szCs w:val="18"/>
              </w:rPr>
            </w:pPr>
            <w:r w:rsidRPr="00F64697">
              <w:rPr>
                <w:sz w:val="18"/>
                <w:szCs w:val="18"/>
              </w:rPr>
              <w:t>24 886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19ABA7" w14:textId="77777777" w:rsidR="0089264D" w:rsidRPr="00F64697" w:rsidRDefault="0089264D" w:rsidP="00A5629B">
            <w:pPr>
              <w:jc w:val="right"/>
              <w:rPr>
                <w:sz w:val="18"/>
                <w:szCs w:val="18"/>
              </w:rPr>
            </w:pPr>
            <w:r w:rsidRPr="00F64697">
              <w:rPr>
                <w:sz w:val="18"/>
                <w:szCs w:val="18"/>
              </w:rPr>
              <w:t>28 872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DB2772" w14:textId="77777777" w:rsidR="0089264D" w:rsidRPr="00F64697" w:rsidRDefault="0089264D" w:rsidP="00A5629B">
            <w:pPr>
              <w:jc w:val="right"/>
              <w:rPr>
                <w:sz w:val="18"/>
                <w:szCs w:val="18"/>
              </w:rPr>
            </w:pPr>
            <w:r w:rsidRPr="00F64697">
              <w:rPr>
                <w:sz w:val="18"/>
                <w:szCs w:val="18"/>
              </w:rPr>
              <w:t>32 769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5850AF9" w14:textId="77777777" w:rsidR="0089264D" w:rsidRPr="00F64697" w:rsidRDefault="0089264D" w:rsidP="00A5629B">
            <w:pPr>
              <w:jc w:val="right"/>
              <w:rPr>
                <w:sz w:val="18"/>
                <w:szCs w:val="18"/>
              </w:rPr>
            </w:pPr>
            <w:r w:rsidRPr="00F64697">
              <w:rPr>
                <w:sz w:val="18"/>
                <w:szCs w:val="18"/>
              </w:rPr>
              <w:t>34 356</w:t>
            </w:r>
          </w:p>
        </w:tc>
      </w:tr>
      <w:tr w:rsidR="00446E55" w:rsidRPr="00B40C4C" w14:paraId="113A1827"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6B1AC536" w14:textId="77777777" w:rsidR="0089264D" w:rsidRPr="00B40C4C" w:rsidRDefault="0089264D" w:rsidP="009137DA">
            <w:r w:rsidRPr="00B40C4C">
              <w:t>Nærings- og fiskeridepartementet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0C9D80" w14:textId="77777777" w:rsidR="0089264D" w:rsidRPr="00F64697" w:rsidRDefault="0089264D" w:rsidP="00A5629B">
            <w:pPr>
              <w:jc w:val="right"/>
              <w:rPr>
                <w:sz w:val="18"/>
                <w:szCs w:val="18"/>
              </w:rPr>
            </w:pPr>
            <w:r w:rsidRPr="00F64697">
              <w:rPr>
                <w:sz w:val="18"/>
                <w:szCs w:val="18"/>
              </w:rPr>
              <w:t>6 646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03457D" w14:textId="77777777" w:rsidR="0089264D" w:rsidRPr="00F64697" w:rsidRDefault="0089264D" w:rsidP="00A5629B">
            <w:pPr>
              <w:jc w:val="right"/>
              <w:rPr>
                <w:sz w:val="18"/>
                <w:szCs w:val="18"/>
              </w:rPr>
            </w:pPr>
            <w:r w:rsidRPr="00F64697">
              <w:rPr>
                <w:sz w:val="18"/>
                <w:szCs w:val="18"/>
              </w:rPr>
              <w:t>16 472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8DAE57" w14:textId="77777777" w:rsidR="0089264D" w:rsidRPr="00F64697" w:rsidRDefault="0089264D" w:rsidP="00A5629B">
            <w:pPr>
              <w:jc w:val="right"/>
              <w:rPr>
                <w:sz w:val="18"/>
                <w:szCs w:val="18"/>
              </w:rPr>
            </w:pPr>
            <w:r w:rsidRPr="00F64697">
              <w:rPr>
                <w:sz w:val="18"/>
                <w:szCs w:val="18"/>
              </w:rPr>
              <w:t>16 985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6628F5" w14:textId="77777777" w:rsidR="0089264D" w:rsidRPr="00F64697" w:rsidRDefault="0089264D" w:rsidP="00A5629B">
            <w:pPr>
              <w:jc w:val="right"/>
              <w:rPr>
                <w:sz w:val="18"/>
                <w:szCs w:val="18"/>
              </w:rPr>
            </w:pPr>
            <w:r w:rsidRPr="00F64697">
              <w:rPr>
                <w:sz w:val="18"/>
                <w:szCs w:val="18"/>
              </w:rPr>
              <w:t>11 443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3E0152" w14:textId="77777777" w:rsidR="0089264D" w:rsidRPr="00F64697" w:rsidRDefault="0089264D" w:rsidP="00A5629B">
            <w:pPr>
              <w:jc w:val="right"/>
              <w:rPr>
                <w:sz w:val="18"/>
                <w:szCs w:val="18"/>
              </w:rPr>
            </w:pPr>
            <w:r w:rsidRPr="00F64697">
              <w:rPr>
                <w:sz w:val="18"/>
                <w:szCs w:val="18"/>
              </w:rPr>
              <w:t>11 307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C550C0" w14:textId="77777777" w:rsidR="0089264D" w:rsidRPr="00F64697" w:rsidRDefault="0089264D" w:rsidP="00A5629B">
            <w:pPr>
              <w:jc w:val="right"/>
              <w:rPr>
                <w:sz w:val="18"/>
                <w:szCs w:val="18"/>
              </w:rPr>
            </w:pPr>
            <w:r w:rsidRPr="00F64697">
              <w:rPr>
                <w:sz w:val="18"/>
                <w:szCs w:val="18"/>
              </w:rPr>
              <w:t>10 419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5B7A4CD" w14:textId="77777777" w:rsidR="0089264D" w:rsidRPr="00F64697" w:rsidRDefault="0089264D" w:rsidP="00A5629B">
            <w:pPr>
              <w:jc w:val="right"/>
              <w:rPr>
                <w:sz w:val="18"/>
                <w:szCs w:val="18"/>
              </w:rPr>
            </w:pPr>
            <w:r w:rsidRPr="00F64697">
              <w:rPr>
                <w:sz w:val="18"/>
                <w:szCs w:val="18"/>
              </w:rPr>
              <w:t>10 159</w:t>
            </w:r>
          </w:p>
        </w:tc>
      </w:tr>
      <w:tr w:rsidR="00446E55" w:rsidRPr="00B40C4C" w14:paraId="403B1668"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7CBD552C" w14:textId="77777777" w:rsidR="0089264D" w:rsidRPr="00B40C4C" w:rsidRDefault="0089264D" w:rsidP="009137DA">
            <w:r w:rsidRPr="00B40C4C">
              <w:t>Landbruks- og matdepartementet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79845B" w14:textId="77777777" w:rsidR="0089264D" w:rsidRPr="00F64697" w:rsidRDefault="0089264D" w:rsidP="00A5629B">
            <w:pPr>
              <w:jc w:val="right"/>
              <w:rPr>
                <w:sz w:val="18"/>
                <w:szCs w:val="18"/>
              </w:rPr>
            </w:pPr>
            <w:r w:rsidRPr="00F64697">
              <w:rPr>
                <w:sz w:val="18"/>
                <w:szCs w:val="18"/>
              </w:rPr>
              <w:t>17 852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D744D6" w14:textId="77777777" w:rsidR="0089264D" w:rsidRPr="00F64697" w:rsidRDefault="0089264D" w:rsidP="00A5629B">
            <w:pPr>
              <w:jc w:val="right"/>
              <w:rPr>
                <w:sz w:val="18"/>
                <w:szCs w:val="18"/>
              </w:rPr>
            </w:pPr>
            <w:r w:rsidRPr="00F64697">
              <w:rPr>
                <w:sz w:val="18"/>
                <w:szCs w:val="18"/>
              </w:rPr>
              <w:t>18 678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78C546" w14:textId="77777777" w:rsidR="0089264D" w:rsidRPr="00F64697" w:rsidRDefault="0089264D" w:rsidP="00A5629B">
            <w:pPr>
              <w:jc w:val="right"/>
              <w:rPr>
                <w:sz w:val="18"/>
                <w:szCs w:val="18"/>
              </w:rPr>
            </w:pPr>
            <w:r w:rsidRPr="00F64697">
              <w:rPr>
                <w:sz w:val="18"/>
                <w:szCs w:val="18"/>
              </w:rPr>
              <w:t>18 969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34C7E6" w14:textId="77777777" w:rsidR="0089264D" w:rsidRPr="00F64697" w:rsidRDefault="0089264D" w:rsidP="00A5629B">
            <w:pPr>
              <w:jc w:val="right"/>
              <w:rPr>
                <w:sz w:val="18"/>
                <w:szCs w:val="18"/>
              </w:rPr>
            </w:pPr>
            <w:r w:rsidRPr="00F64697">
              <w:rPr>
                <w:sz w:val="18"/>
                <w:szCs w:val="18"/>
              </w:rPr>
              <w:t>23 481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E5A89B" w14:textId="77777777" w:rsidR="0089264D" w:rsidRPr="00F64697" w:rsidRDefault="0089264D" w:rsidP="00A5629B">
            <w:pPr>
              <w:jc w:val="right"/>
              <w:rPr>
                <w:sz w:val="18"/>
                <w:szCs w:val="18"/>
              </w:rPr>
            </w:pPr>
            <w:r w:rsidRPr="00F64697">
              <w:rPr>
                <w:sz w:val="18"/>
                <w:szCs w:val="18"/>
              </w:rPr>
              <w:t>27 242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822B6F" w14:textId="77777777" w:rsidR="0089264D" w:rsidRPr="00F64697" w:rsidRDefault="0089264D" w:rsidP="00A5629B">
            <w:pPr>
              <w:jc w:val="right"/>
              <w:rPr>
                <w:sz w:val="18"/>
                <w:szCs w:val="18"/>
              </w:rPr>
            </w:pPr>
            <w:r w:rsidRPr="00F64697">
              <w:rPr>
                <w:sz w:val="18"/>
                <w:szCs w:val="18"/>
              </w:rPr>
              <w:t>29 168</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5FC91518" w14:textId="77777777" w:rsidR="0089264D" w:rsidRPr="00F64697" w:rsidRDefault="0089264D" w:rsidP="00A5629B">
            <w:pPr>
              <w:jc w:val="right"/>
              <w:rPr>
                <w:sz w:val="18"/>
                <w:szCs w:val="18"/>
              </w:rPr>
            </w:pPr>
            <w:r w:rsidRPr="00F64697">
              <w:rPr>
                <w:sz w:val="18"/>
                <w:szCs w:val="18"/>
              </w:rPr>
              <w:t>31 173</w:t>
            </w:r>
          </w:p>
        </w:tc>
      </w:tr>
      <w:tr w:rsidR="00446E55" w:rsidRPr="00B40C4C" w14:paraId="4A992391"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35D761B5" w14:textId="77777777" w:rsidR="0089264D" w:rsidRPr="00B40C4C" w:rsidRDefault="0089264D" w:rsidP="009137DA">
            <w:r w:rsidRPr="00B40C4C">
              <w:t xml:space="preserve">Samferdselsdepartementet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CC3300" w14:textId="77777777" w:rsidR="0089264D" w:rsidRPr="00F64697" w:rsidRDefault="0089264D" w:rsidP="00A5629B">
            <w:pPr>
              <w:jc w:val="right"/>
              <w:rPr>
                <w:sz w:val="18"/>
                <w:szCs w:val="18"/>
              </w:rPr>
            </w:pPr>
            <w:r w:rsidRPr="00F64697">
              <w:rPr>
                <w:sz w:val="18"/>
                <w:szCs w:val="18"/>
              </w:rPr>
              <w:t>40 246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CD3D1A" w14:textId="77777777" w:rsidR="0089264D" w:rsidRPr="00F64697" w:rsidRDefault="0089264D" w:rsidP="00A5629B">
            <w:pPr>
              <w:jc w:val="right"/>
              <w:rPr>
                <w:sz w:val="18"/>
                <w:szCs w:val="18"/>
              </w:rPr>
            </w:pPr>
            <w:r w:rsidRPr="00F64697">
              <w:rPr>
                <w:sz w:val="18"/>
                <w:szCs w:val="18"/>
              </w:rPr>
              <w:t>49 282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ADC777" w14:textId="77777777" w:rsidR="0089264D" w:rsidRPr="00F64697" w:rsidRDefault="0089264D" w:rsidP="00A5629B">
            <w:pPr>
              <w:jc w:val="right"/>
              <w:rPr>
                <w:sz w:val="18"/>
                <w:szCs w:val="18"/>
              </w:rPr>
            </w:pPr>
            <w:r w:rsidRPr="00F64697">
              <w:rPr>
                <w:sz w:val="18"/>
                <w:szCs w:val="18"/>
              </w:rPr>
              <w:t>54 280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CA02D7" w14:textId="77777777" w:rsidR="0089264D" w:rsidRPr="00F64697" w:rsidRDefault="0089264D" w:rsidP="00A5629B">
            <w:pPr>
              <w:jc w:val="right"/>
              <w:rPr>
                <w:sz w:val="18"/>
                <w:szCs w:val="18"/>
              </w:rPr>
            </w:pPr>
            <w:r w:rsidRPr="00F64697">
              <w:rPr>
                <w:sz w:val="18"/>
                <w:szCs w:val="18"/>
              </w:rPr>
              <w:t>51 256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DBA714" w14:textId="77777777" w:rsidR="0089264D" w:rsidRPr="00F64697" w:rsidRDefault="0089264D" w:rsidP="00A5629B">
            <w:pPr>
              <w:jc w:val="right"/>
              <w:rPr>
                <w:sz w:val="18"/>
                <w:szCs w:val="18"/>
              </w:rPr>
            </w:pPr>
            <w:r w:rsidRPr="00F64697">
              <w:rPr>
                <w:sz w:val="18"/>
                <w:szCs w:val="18"/>
              </w:rPr>
              <w:t>52 455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A59437" w14:textId="77777777" w:rsidR="0089264D" w:rsidRPr="00F64697" w:rsidRDefault="0089264D" w:rsidP="00A5629B">
            <w:pPr>
              <w:jc w:val="right"/>
              <w:rPr>
                <w:sz w:val="18"/>
                <w:szCs w:val="18"/>
              </w:rPr>
            </w:pPr>
            <w:r w:rsidRPr="00F64697">
              <w:rPr>
                <w:sz w:val="18"/>
                <w:szCs w:val="18"/>
              </w:rPr>
              <w:t>58 380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6733D5AC" w14:textId="77777777" w:rsidR="0089264D" w:rsidRPr="00F64697" w:rsidRDefault="0089264D" w:rsidP="00A5629B">
            <w:pPr>
              <w:jc w:val="right"/>
              <w:rPr>
                <w:sz w:val="18"/>
                <w:szCs w:val="18"/>
              </w:rPr>
            </w:pPr>
            <w:r w:rsidRPr="00F64697">
              <w:rPr>
                <w:sz w:val="18"/>
                <w:szCs w:val="18"/>
              </w:rPr>
              <w:t>59 241</w:t>
            </w:r>
          </w:p>
        </w:tc>
      </w:tr>
      <w:tr w:rsidR="00446E55" w:rsidRPr="00B40C4C" w14:paraId="74F7C7C6"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6FF643B8" w14:textId="77777777" w:rsidR="0089264D" w:rsidRPr="00B40C4C" w:rsidRDefault="0089264D" w:rsidP="009137DA">
            <w:r w:rsidRPr="00B40C4C">
              <w:t>Klima- og miljødepartementet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90E613" w14:textId="77777777" w:rsidR="0089264D" w:rsidRPr="00F64697" w:rsidRDefault="0089264D" w:rsidP="00A5629B">
            <w:pPr>
              <w:jc w:val="right"/>
              <w:rPr>
                <w:sz w:val="18"/>
                <w:szCs w:val="18"/>
              </w:rPr>
            </w:pPr>
            <w:r w:rsidRPr="00F64697">
              <w:rPr>
                <w:sz w:val="18"/>
                <w:szCs w:val="18"/>
              </w:rPr>
              <w:t>10 491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D74709" w14:textId="77777777" w:rsidR="0089264D" w:rsidRPr="00F64697" w:rsidRDefault="0089264D" w:rsidP="00A5629B">
            <w:pPr>
              <w:jc w:val="right"/>
              <w:rPr>
                <w:sz w:val="18"/>
                <w:szCs w:val="18"/>
              </w:rPr>
            </w:pPr>
            <w:r w:rsidRPr="00F64697">
              <w:rPr>
                <w:sz w:val="18"/>
                <w:szCs w:val="18"/>
              </w:rPr>
              <w:t>13 684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CCFFD6" w14:textId="77777777" w:rsidR="0089264D" w:rsidRPr="00F64697" w:rsidRDefault="0089264D" w:rsidP="00A5629B">
            <w:pPr>
              <w:jc w:val="right"/>
              <w:rPr>
                <w:sz w:val="18"/>
                <w:szCs w:val="18"/>
              </w:rPr>
            </w:pPr>
            <w:r w:rsidRPr="00F64697">
              <w:rPr>
                <w:sz w:val="18"/>
                <w:szCs w:val="18"/>
              </w:rPr>
              <w:t>12 680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7F66DE" w14:textId="77777777" w:rsidR="0089264D" w:rsidRPr="00F64697" w:rsidRDefault="0089264D" w:rsidP="00A5629B">
            <w:pPr>
              <w:jc w:val="right"/>
              <w:rPr>
                <w:sz w:val="18"/>
                <w:szCs w:val="18"/>
              </w:rPr>
            </w:pPr>
            <w:r w:rsidRPr="00F64697">
              <w:rPr>
                <w:sz w:val="18"/>
                <w:szCs w:val="18"/>
              </w:rPr>
              <w:t>15 959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9A4058" w14:textId="77777777" w:rsidR="0089264D" w:rsidRPr="00F64697" w:rsidRDefault="0089264D" w:rsidP="00A5629B">
            <w:pPr>
              <w:jc w:val="right"/>
              <w:rPr>
                <w:sz w:val="18"/>
                <w:szCs w:val="18"/>
              </w:rPr>
            </w:pPr>
            <w:r w:rsidRPr="00F64697">
              <w:rPr>
                <w:sz w:val="18"/>
                <w:szCs w:val="18"/>
              </w:rPr>
              <w:t>18 261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A346D0" w14:textId="77777777" w:rsidR="0089264D" w:rsidRPr="00F64697" w:rsidRDefault="0089264D" w:rsidP="00A5629B">
            <w:pPr>
              <w:jc w:val="right"/>
              <w:rPr>
                <w:sz w:val="18"/>
                <w:szCs w:val="18"/>
              </w:rPr>
            </w:pPr>
            <w:r w:rsidRPr="00F64697">
              <w:rPr>
                <w:sz w:val="18"/>
                <w:szCs w:val="18"/>
              </w:rPr>
              <w:t>22 285</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2E0610C" w14:textId="77777777" w:rsidR="0089264D" w:rsidRPr="00F64697" w:rsidRDefault="0089264D" w:rsidP="00A5629B">
            <w:pPr>
              <w:jc w:val="right"/>
              <w:rPr>
                <w:sz w:val="18"/>
                <w:szCs w:val="18"/>
              </w:rPr>
            </w:pPr>
            <w:r w:rsidRPr="00F64697">
              <w:rPr>
                <w:sz w:val="18"/>
                <w:szCs w:val="18"/>
              </w:rPr>
              <w:t>22 076</w:t>
            </w:r>
          </w:p>
        </w:tc>
      </w:tr>
      <w:tr w:rsidR="00446E55" w:rsidRPr="00B40C4C" w14:paraId="091D42E6" w14:textId="77777777">
        <w:trPr>
          <w:trHeight w:val="640"/>
        </w:trPr>
        <w:tc>
          <w:tcPr>
            <w:tcW w:w="3460" w:type="dxa"/>
            <w:tcBorders>
              <w:top w:val="nil"/>
              <w:left w:val="nil"/>
              <w:bottom w:val="nil"/>
              <w:right w:val="single" w:sz="4" w:space="0" w:color="000000"/>
            </w:tcBorders>
            <w:tcMar>
              <w:top w:w="120" w:type="dxa"/>
              <w:left w:w="0" w:type="dxa"/>
              <w:bottom w:w="80" w:type="dxa"/>
              <w:right w:w="40" w:type="dxa"/>
            </w:tcMar>
            <w:vAlign w:val="bottom"/>
          </w:tcPr>
          <w:p w14:paraId="60B7DC88" w14:textId="77777777" w:rsidR="0089264D" w:rsidRPr="00B40C4C" w:rsidRDefault="0089264D" w:rsidP="009137DA">
            <w:r w:rsidRPr="00B40C4C">
              <w:t xml:space="preserve">Digitaliserings- og forvaltningsdepartementet </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944A04"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E8318D"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C1CD9B"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F995EB"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F90D59"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81D2EC" w14:textId="77777777" w:rsidR="0089264D" w:rsidRPr="00F64697" w:rsidRDefault="0089264D" w:rsidP="00A5629B">
            <w:pPr>
              <w:jc w:val="right"/>
              <w:rPr>
                <w:sz w:val="18"/>
                <w:szCs w:val="18"/>
              </w:rPr>
            </w:pPr>
            <w:r w:rsidRPr="00F64697">
              <w:rPr>
                <w:sz w:val="18"/>
                <w:szCs w:val="18"/>
              </w:rPr>
              <w:t>1 549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F855512" w14:textId="77777777" w:rsidR="0089264D" w:rsidRPr="00F64697" w:rsidRDefault="0089264D" w:rsidP="00A5629B">
            <w:pPr>
              <w:jc w:val="right"/>
              <w:rPr>
                <w:sz w:val="18"/>
                <w:szCs w:val="18"/>
              </w:rPr>
            </w:pPr>
            <w:r w:rsidRPr="00F64697">
              <w:rPr>
                <w:sz w:val="18"/>
                <w:szCs w:val="18"/>
              </w:rPr>
              <w:t>1 430</w:t>
            </w:r>
          </w:p>
        </w:tc>
      </w:tr>
      <w:tr w:rsidR="00446E55" w:rsidRPr="00B40C4C" w14:paraId="727D6ECB"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429C28BD" w14:textId="77777777" w:rsidR="0089264D" w:rsidRPr="00B40C4C" w:rsidRDefault="0089264D" w:rsidP="009137DA">
            <w:r w:rsidRPr="00B40C4C">
              <w:t>Finansdepartementet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D3BF2C" w14:textId="77777777" w:rsidR="0089264D" w:rsidRPr="00F64697" w:rsidRDefault="0089264D" w:rsidP="00A5629B">
            <w:pPr>
              <w:jc w:val="right"/>
              <w:rPr>
                <w:sz w:val="18"/>
                <w:szCs w:val="18"/>
              </w:rPr>
            </w:pPr>
            <w:r w:rsidRPr="00F64697">
              <w:rPr>
                <w:sz w:val="18"/>
                <w:szCs w:val="18"/>
              </w:rPr>
              <w:t>39 256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5A01B6" w14:textId="77777777" w:rsidR="0089264D" w:rsidRPr="00F64697" w:rsidRDefault="0089264D" w:rsidP="00A5629B">
            <w:pPr>
              <w:jc w:val="right"/>
              <w:rPr>
                <w:sz w:val="18"/>
                <w:szCs w:val="18"/>
              </w:rPr>
            </w:pPr>
            <w:r w:rsidRPr="00F64697">
              <w:rPr>
                <w:sz w:val="18"/>
                <w:szCs w:val="18"/>
              </w:rPr>
              <w:t>56 988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004701" w14:textId="77777777" w:rsidR="0089264D" w:rsidRPr="00F64697" w:rsidRDefault="0089264D" w:rsidP="00A5629B">
            <w:pPr>
              <w:jc w:val="right"/>
              <w:rPr>
                <w:sz w:val="18"/>
                <w:szCs w:val="18"/>
              </w:rPr>
            </w:pPr>
            <w:r w:rsidRPr="00F64697">
              <w:rPr>
                <w:sz w:val="18"/>
                <w:szCs w:val="18"/>
              </w:rPr>
              <w:t>39 840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B0F1CA" w14:textId="77777777" w:rsidR="0089264D" w:rsidRPr="00F64697" w:rsidRDefault="0089264D" w:rsidP="00A5629B">
            <w:pPr>
              <w:jc w:val="right"/>
              <w:rPr>
                <w:sz w:val="18"/>
                <w:szCs w:val="18"/>
              </w:rPr>
            </w:pPr>
            <w:r w:rsidRPr="00F64697">
              <w:rPr>
                <w:sz w:val="18"/>
                <w:szCs w:val="18"/>
              </w:rPr>
              <w:t>41 156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38B8F7" w14:textId="77777777" w:rsidR="0089264D" w:rsidRPr="00F64697" w:rsidRDefault="0089264D" w:rsidP="00A5629B">
            <w:pPr>
              <w:jc w:val="right"/>
              <w:rPr>
                <w:sz w:val="18"/>
                <w:szCs w:val="18"/>
              </w:rPr>
            </w:pPr>
            <w:r w:rsidRPr="00F64697">
              <w:rPr>
                <w:sz w:val="18"/>
                <w:szCs w:val="18"/>
              </w:rPr>
              <w:t>45 695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1C8264" w14:textId="77777777" w:rsidR="0089264D" w:rsidRPr="00F64697" w:rsidRDefault="0089264D" w:rsidP="00A5629B">
            <w:pPr>
              <w:jc w:val="right"/>
              <w:rPr>
                <w:sz w:val="18"/>
                <w:szCs w:val="18"/>
              </w:rPr>
            </w:pPr>
            <w:r w:rsidRPr="00F64697">
              <w:rPr>
                <w:sz w:val="18"/>
                <w:szCs w:val="18"/>
              </w:rPr>
              <w:t>48 992</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8C32C0A" w14:textId="77777777" w:rsidR="0089264D" w:rsidRPr="00F64697" w:rsidRDefault="0089264D" w:rsidP="00A5629B">
            <w:pPr>
              <w:jc w:val="right"/>
              <w:rPr>
                <w:sz w:val="18"/>
                <w:szCs w:val="18"/>
              </w:rPr>
            </w:pPr>
            <w:r w:rsidRPr="00F64697">
              <w:rPr>
                <w:sz w:val="18"/>
                <w:szCs w:val="18"/>
              </w:rPr>
              <w:t>54 691</w:t>
            </w:r>
          </w:p>
        </w:tc>
      </w:tr>
      <w:tr w:rsidR="00446E55" w:rsidRPr="00B40C4C" w14:paraId="7A3D1492"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511068FE" w14:textId="77777777" w:rsidR="0089264D" w:rsidRPr="00B40C4C" w:rsidRDefault="0089264D" w:rsidP="009137DA">
            <w:r w:rsidRPr="00B40C4C">
              <w:t>Forsvarsdepartementet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98ACDD" w14:textId="77777777" w:rsidR="0089264D" w:rsidRPr="00F64697" w:rsidRDefault="0089264D" w:rsidP="00A5629B">
            <w:pPr>
              <w:jc w:val="right"/>
              <w:rPr>
                <w:sz w:val="18"/>
                <w:szCs w:val="18"/>
              </w:rPr>
            </w:pPr>
            <w:r w:rsidRPr="00F64697">
              <w:rPr>
                <w:sz w:val="18"/>
                <w:szCs w:val="18"/>
              </w:rPr>
              <w:t>845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2C9D42" w14:textId="77777777" w:rsidR="0089264D" w:rsidRPr="00F64697" w:rsidRDefault="0089264D" w:rsidP="00A5629B">
            <w:pPr>
              <w:jc w:val="right"/>
              <w:rPr>
                <w:sz w:val="18"/>
                <w:szCs w:val="18"/>
              </w:rPr>
            </w:pPr>
            <w:r w:rsidRPr="00F64697">
              <w:rPr>
                <w:sz w:val="18"/>
                <w:szCs w:val="18"/>
              </w:rPr>
              <w:t>910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99DA4B" w14:textId="77777777" w:rsidR="0089264D" w:rsidRPr="00F64697" w:rsidRDefault="0089264D" w:rsidP="00A5629B">
            <w:pPr>
              <w:jc w:val="right"/>
              <w:rPr>
                <w:sz w:val="18"/>
                <w:szCs w:val="18"/>
              </w:rPr>
            </w:pPr>
            <w:r w:rsidRPr="00F64697">
              <w:rPr>
                <w:sz w:val="18"/>
                <w:szCs w:val="18"/>
              </w:rPr>
              <w:t>987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586FF9" w14:textId="77777777" w:rsidR="0089264D" w:rsidRPr="00F64697" w:rsidRDefault="0089264D" w:rsidP="00A5629B">
            <w:pPr>
              <w:jc w:val="right"/>
              <w:rPr>
                <w:sz w:val="18"/>
                <w:szCs w:val="18"/>
              </w:rPr>
            </w:pPr>
            <w:r w:rsidRPr="00F64697">
              <w:rPr>
                <w:sz w:val="18"/>
                <w:szCs w:val="18"/>
              </w:rPr>
              <w:t>3 881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CC7FB1" w14:textId="77777777" w:rsidR="0089264D" w:rsidRPr="00F64697" w:rsidRDefault="0089264D" w:rsidP="00A5629B">
            <w:pPr>
              <w:jc w:val="right"/>
              <w:rPr>
                <w:sz w:val="18"/>
                <w:szCs w:val="18"/>
              </w:rPr>
            </w:pPr>
            <w:r w:rsidRPr="00F64697">
              <w:rPr>
                <w:sz w:val="18"/>
                <w:szCs w:val="18"/>
              </w:rPr>
              <w:t>2 725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4B9A24" w14:textId="77777777" w:rsidR="0089264D" w:rsidRPr="00F64697" w:rsidRDefault="0089264D" w:rsidP="00A5629B">
            <w:pPr>
              <w:jc w:val="right"/>
              <w:rPr>
                <w:sz w:val="18"/>
                <w:szCs w:val="18"/>
              </w:rPr>
            </w:pPr>
            <w:r w:rsidRPr="00F64697">
              <w:rPr>
                <w:sz w:val="18"/>
                <w:szCs w:val="18"/>
              </w:rPr>
              <w:t>6 258</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5A65460C" w14:textId="77777777" w:rsidR="0089264D" w:rsidRPr="00F64697" w:rsidRDefault="0089264D" w:rsidP="00A5629B">
            <w:pPr>
              <w:jc w:val="right"/>
              <w:rPr>
                <w:sz w:val="18"/>
                <w:szCs w:val="18"/>
              </w:rPr>
            </w:pPr>
            <w:r w:rsidRPr="00F64697">
              <w:rPr>
                <w:sz w:val="18"/>
                <w:szCs w:val="18"/>
              </w:rPr>
              <w:t xml:space="preserve">5 046 </w:t>
            </w:r>
          </w:p>
        </w:tc>
      </w:tr>
      <w:tr w:rsidR="00446E55" w:rsidRPr="00B40C4C" w14:paraId="6E018EC4"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44B198E" w14:textId="77777777" w:rsidR="0089264D" w:rsidRPr="00B40C4C" w:rsidRDefault="0089264D" w:rsidP="009137DA">
            <w:r w:rsidRPr="00B40C4C">
              <w:t>Energidepartementet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202173" w14:textId="77777777" w:rsidR="0089264D" w:rsidRPr="00F64697" w:rsidRDefault="0089264D" w:rsidP="00A5629B">
            <w:pPr>
              <w:jc w:val="right"/>
              <w:rPr>
                <w:sz w:val="18"/>
                <w:szCs w:val="18"/>
              </w:rPr>
            </w:pPr>
            <w:r w:rsidRPr="00F64697">
              <w:rPr>
                <w:sz w:val="18"/>
                <w:szCs w:val="18"/>
              </w:rPr>
              <w:t>2 166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AFE97C" w14:textId="77777777" w:rsidR="0089264D" w:rsidRPr="00F64697" w:rsidRDefault="0089264D" w:rsidP="00A5629B">
            <w:pPr>
              <w:jc w:val="right"/>
              <w:rPr>
                <w:sz w:val="18"/>
                <w:szCs w:val="18"/>
              </w:rPr>
            </w:pPr>
            <w:r w:rsidRPr="00F64697">
              <w:rPr>
                <w:sz w:val="18"/>
                <w:szCs w:val="18"/>
              </w:rPr>
              <w:t>2 263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9CF011" w14:textId="77777777" w:rsidR="0089264D" w:rsidRPr="00F64697" w:rsidRDefault="0089264D" w:rsidP="00A5629B">
            <w:pPr>
              <w:jc w:val="right"/>
              <w:rPr>
                <w:sz w:val="18"/>
                <w:szCs w:val="18"/>
              </w:rPr>
            </w:pPr>
            <w:r w:rsidRPr="00F64697">
              <w:rPr>
                <w:sz w:val="18"/>
                <w:szCs w:val="18"/>
              </w:rPr>
              <w:t>3 913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B2BAF3" w14:textId="77777777" w:rsidR="0089264D" w:rsidRPr="00F64697" w:rsidRDefault="0089264D" w:rsidP="00A5629B">
            <w:pPr>
              <w:jc w:val="right"/>
              <w:rPr>
                <w:sz w:val="18"/>
                <w:szCs w:val="18"/>
              </w:rPr>
            </w:pPr>
            <w:r w:rsidRPr="00F64697">
              <w:rPr>
                <w:sz w:val="18"/>
                <w:szCs w:val="18"/>
              </w:rPr>
              <w:t>31 363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BB095E" w14:textId="77777777" w:rsidR="0089264D" w:rsidRPr="00F64697" w:rsidRDefault="0089264D" w:rsidP="00A5629B">
            <w:pPr>
              <w:jc w:val="right"/>
              <w:rPr>
                <w:sz w:val="18"/>
                <w:szCs w:val="18"/>
              </w:rPr>
            </w:pPr>
            <w:r w:rsidRPr="00F64697">
              <w:rPr>
                <w:sz w:val="18"/>
                <w:szCs w:val="18"/>
              </w:rPr>
              <w:t>20 370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633630" w14:textId="77777777" w:rsidR="0089264D" w:rsidRPr="00F64697" w:rsidRDefault="0089264D" w:rsidP="00A5629B">
            <w:pPr>
              <w:jc w:val="right"/>
              <w:rPr>
                <w:sz w:val="18"/>
                <w:szCs w:val="18"/>
              </w:rPr>
            </w:pPr>
            <w:r w:rsidRPr="00F64697">
              <w:rPr>
                <w:sz w:val="18"/>
                <w:szCs w:val="18"/>
              </w:rPr>
              <w:t>15 301</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F229D82" w14:textId="77777777" w:rsidR="0089264D" w:rsidRPr="00F64697" w:rsidRDefault="0089264D" w:rsidP="00A5629B">
            <w:pPr>
              <w:jc w:val="right"/>
              <w:rPr>
                <w:sz w:val="18"/>
                <w:szCs w:val="18"/>
              </w:rPr>
            </w:pPr>
            <w:r w:rsidRPr="00F64697">
              <w:rPr>
                <w:sz w:val="18"/>
                <w:szCs w:val="18"/>
              </w:rPr>
              <w:t>10 464</w:t>
            </w:r>
          </w:p>
        </w:tc>
      </w:tr>
      <w:tr w:rsidR="00446E55" w:rsidRPr="00B40C4C" w14:paraId="04A01AB8"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4CCEEFDC" w14:textId="77777777" w:rsidR="0089264D" w:rsidRPr="00B40C4C" w:rsidRDefault="0089264D" w:rsidP="009137DA">
            <w:r w:rsidRPr="00B40C4C">
              <w:t>Ymse</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D4B219"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C1477E"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E08185"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D58F80"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EF0694"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DC36E0"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9322AC9" w14:textId="77777777" w:rsidR="0089264D" w:rsidRPr="00F64697" w:rsidRDefault="0089264D" w:rsidP="00A5629B">
            <w:pPr>
              <w:jc w:val="right"/>
              <w:rPr>
                <w:sz w:val="18"/>
                <w:szCs w:val="18"/>
              </w:rPr>
            </w:pPr>
            <w:r w:rsidRPr="00F64697">
              <w:rPr>
                <w:sz w:val="18"/>
                <w:szCs w:val="18"/>
              </w:rPr>
              <w:t>0</w:t>
            </w:r>
          </w:p>
        </w:tc>
      </w:tr>
      <w:tr w:rsidR="00446E55" w:rsidRPr="00B40C4C" w14:paraId="246EEA05"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D2DB314" w14:textId="77777777" w:rsidR="0089264D" w:rsidRPr="00B40C4C" w:rsidRDefault="0089264D" w:rsidP="009137DA">
            <w:r w:rsidRPr="00B40C4C">
              <w:t>Statsbankene</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3BBC84" w14:textId="77777777" w:rsidR="0089264D" w:rsidRPr="00F64697" w:rsidRDefault="0089264D" w:rsidP="00A5629B">
            <w:pPr>
              <w:jc w:val="right"/>
              <w:rPr>
                <w:sz w:val="18"/>
                <w:szCs w:val="18"/>
              </w:rPr>
            </w:pPr>
            <w:r w:rsidRPr="00F64697">
              <w:rPr>
                <w:sz w:val="18"/>
                <w:szCs w:val="18"/>
              </w:rPr>
              <w:t>16 295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BBDAE8" w14:textId="77777777" w:rsidR="0089264D" w:rsidRPr="00F64697" w:rsidRDefault="0089264D" w:rsidP="00A5629B">
            <w:pPr>
              <w:jc w:val="right"/>
              <w:rPr>
                <w:sz w:val="18"/>
                <w:szCs w:val="18"/>
              </w:rPr>
            </w:pPr>
            <w:r w:rsidRPr="00F64697">
              <w:rPr>
                <w:sz w:val="18"/>
                <w:szCs w:val="18"/>
              </w:rPr>
              <w:t>21 808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C9F702" w14:textId="77777777" w:rsidR="0089264D" w:rsidRPr="00F64697" w:rsidRDefault="0089264D" w:rsidP="00A5629B">
            <w:pPr>
              <w:jc w:val="right"/>
              <w:rPr>
                <w:sz w:val="18"/>
                <w:szCs w:val="18"/>
              </w:rPr>
            </w:pPr>
            <w:r w:rsidRPr="00F64697">
              <w:rPr>
                <w:sz w:val="18"/>
                <w:szCs w:val="18"/>
              </w:rPr>
              <w:t>19 626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15E3D0" w14:textId="77777777" w:rsidR="0089264D" w:rsidRPr="00F64697" w:rsidRDefault="0089264D" w:rsidP="00A5629B">
            <w:pPr>
              <w:jc w:val="right"/>
              <w:rPr>
                <w:sz w:val="18"/>
                <w:szCs w:val="18"/>
              </w:rPr>
            </w:pPr>
            <w:r w:rsidRPr="00F64697">
              <w:rPr>
                <w:sz w:val="18"/>
                <w:szCs w:val="18"/>
              </w:rPr>
              <w:t>18 126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D18577" w14:textId="77777777" w:rsidR="0089264D" w:rsidRPr="00F64697" w:rsidRDefault="0089264D" w:rsidP="00A5629B">
            <w:pPr>
              <w:jc w:val="right"/>
              <w:rPr>
                <w:sz w:val="18"/>
                <w:szCs w:val="18"/>
              </w:rPr>
            </w:pPr>
            <w:r w:rsidRPr="00F64697">
              <w:rPr>
                <w:sz w:val="18"/>
                <w:szCs w:val="18"/>
              </w:rPr>
              <w:t>19 171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FA1D72" w14:textId="77777777" w:rsidR="0089264D" w:rsidRPr="00F64697" w:rsidRDefault="0089264D" w:rsidP="00A5629B">
            <w:pPr>
              <w:jc w:val="right"/>
              <w:rPr>
                <w:sz w:val="18"/>
                <w:szCs w:val="18"/>
              </w:rPr>
            </w:pPr>
            <w:r w:rsidRPr="00F64697">
              <w:rPr>
                <w:sz w:val="18"/>
                <w:szCs w:val="18"/>
              </w:rPr>
              <w:t>20 850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4F485197" w14:textId="77777777" w:rsidR="0089264D" w:rsidRPr="00F64697" w:rsidRDefault="0089264D" w:rsidP="00A5629B">
            <w:pPr>
              <w:jc w:val="right"/>
              <w:rPr>
                <w:sz w:val="18"/>
                <w:szCs w:val="18"/>
              </w:rPr>
            </w:pPr>
            <w:r w:rsidRPr="00F64697">
              <w:rPr>
                <w:sz w:val="18"/>
                <w:szCs w:val="18"/>
              </w:rPr>
              <w:t>22 131</w:t>
            </w:r>
          </w:p>
        </w:tc>
      </w:tr>
      <w:tr w:rsidR="00446E55" w:rsidRPr="00B40C4C" w14:paraId="059DC934"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4E148554" w14:textId="77777777" w:rsidR="0089264D" w:rsidRPr="00B40C4C" w:rsidRDefault="0089264D" w:rsidP="009137DA">
            <w:r w:rsidRPr="00B40C4C">
              <w:t>Statlig petroleumsvirksomhet</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4BB43F"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4E885C"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D22975"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8D46E4"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E58D6A"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6F0DA1"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96A7F2D" w14:textId="77777777" w:rsidR="0089264D" w:rsidRPr="00F64697" w:rsidRDefault="0089264D" w:rsidP="00A5629B">
            <w:pPr>
              <w:jc w:val="right"/>
              <w:rPr>
                <w:sz w:val="18"/>
                <w:szCs w:val="18"/>
              </w:rPr>
            </w:pPr>
            <w:r w:rsidRPr="00F64697">
              <w:rPr>
                <w:sz w:val="18"/>
                <w:szCs w:val="18"/>
              </w:rPr>
              <w:t>0</w:t>
            </w:r>
          </w:p>
        </w:tc>
      </w:tr>
      <w:tr w:rsidR="00446E55" w:rsidRPr="00B40C4C" w14:paraId="36F661F3"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13C9102" w14:textId="77777777" w:rsidR="0089264D" w:rsidRPr="00B40C4C" w:rsidRDefault="0089264D" w:rsidP="009137DA">
            <w:r w:rsidRPr="00B40C4C">
              <w:t>Statens forvaltningsbedrifter</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93A748" w14:textId="77777777" w:rsidR="0089264D" w:rsidRPr="00F64697" w:rsidRDefault="0089264D" w:rsidP="00A5629B">
            <w:pPr>
              <w:jc w:val="right"/>
              <w:rPr>
                <w:sz w:val="18"/>
                <w:szCs w:val="18"/>
              </w:rPr>
            </w:pPr>
            <w:r w:rsidRPr="00F64697">
              <w:rPr>
                <w:sz w:val="18"/>
                <w:szCs w:val="18"/>
              </w:rPr>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855FC7" w14:textId="77777777" w:rsidR="0089264D" w:rsidRPr="00F64697" w:rsidRDefault="0089264D" w:rsidP="00A5629B">
            <w:pPr>
              <w:jc w:val="right"/>
              <w:rPr>
                <w:sz w:val="18"/>
                <w:szCs w:val="18"/>
              </w:rPr>
            </w:pPr>
            <w:r w:rsidRPr="00F64697">
              <w:rPr>
                <w:sz w:val="18"/>
                <w:szCs w:val="18"/>
              </w:rPr>
              <w:t>11 626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B84156" w14:textId="77777777" w:rsidR="0089264D" w:rsidRPr="00F64697" w:rsidRDefault="0089264D" w:rsidP="00A5629B">
            <w:pPr>
              <w:jc w:val="right"/>
              <w:rPr>
                <w:sz w:val="18"/>
                <w:szCs w:val="18"/>
              </w:rPr>
            </w:pPr>
            <w:r w:rsidRPr="00F64697">
              <w:rPr>
                <w:sz w:val="18"/>
                <w:szCs w:val="18"/>
              </w:rPr>
              <w:t>437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AF7D99" w14:textId="77777777" w:rsidR="0089264D" w:rsidRPr="00F64697" w:rsidRDefault="0089264D" w:rsidP="00A5629B">
            <w:pPr>
              <w:jc w:val="right"/>
              <w:rPr>
                <w:sz w:val="18"/>
                <w:szCs w:val="18"/>
              </w:rPr>
            </w:pPr>
            <w:r w:rsidRPr="00F64697">
              <w:rPr>
                <w:sz w:val="18"/>
                <w:szCs w:val="18"/>
              </w:rPr>
              <w:t>320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722C13" w14:textId="77777777" w:rsidR="0089264D" w:rsidRPr="00F64697" w:rsidRDefault="0089264D" w:rsidP="00A5629B">
            <w:pPr>
              <w:jc w:val="right"/>
              <w:rPr>
                <w:sz w:val="18"/>
                <w:szCs w:val="18"/>
              </w:rPr>
            </w:pPr>
            <w:r w:rsidRPr="00F64697">
              <w:rPr>
                <w:sz w:val="18"/>
                <w:szCs w:val="18"/>
              </w:rPr>
              <w:t>126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11B869" w14:textId="77777777" w:rsidR="0089264D" w:rsidRPr="00F64697" w:rsidRDefault="0089264D" w:rsidP="00A5629B">
            <w:pPr>
              <w:jc w:val="right"/>
              <w:rPr>
                <w:sz w:val="18"/>
                <w:szCs w:val="18"/>
              </w:rPr>
            </w:pPr>
            <w:r w:rsidRPr="00F64697">
              <w:rPr>
                <w:sz w:val="18"/>
                <w:szCs w:val="18"/>
              </w:rPr>
              <w:t>1 750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8DC5002" w14:textId="77777777" w:rsidR="0089264D" w:rsidRPr="00F64697" w:rsidRDefault="0089264D" w:rsidP="00A5629B">
            <w:pPr>
              <w:jc w:val="right"/>
              <w:rPr>
                <w:sz w:val="18"/>
                <w:szCs w:val="18"/>
              </w:rPr>
            </w:pPr>
            <w:r w:rsidRPr="00F64697">
              <w:rPr>
                <w:sz w:val="18"/>
                <w:szCs w:val="18"/>
              </w:rPr>
              <w:t xml:space="preserve">126 </w:t>
            </w:r>
          </w:p>
        </w:tc>
      </w:tr>
      <w:tr w:rsidR="00446E55" w:rsidRPr="00B40C4C" w14:paraId="0D943435"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5187F9F" w14:textId="77777777" w:rsidR="0089264D" w:rsidRPr="00B40C4C" w:rsidRDefault="0089264D" w:rsidP="009137DA">
            <w:r w:rsidRPr="00B40C4C">
              <w:t>Folketrygden</w:t>
            </w:r>
            <w:r w:rsidRPr="00B40C4C">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E4B028" w14:textId="77777777" w:rsidR="0089264D" w:rsidRPr="00F64697" w:rsidRDefault="0089264D" w:rsidP="00A5629B">
            <w:pPr>
              <w:jc w:val="right"/>
              <w:rPr>
                <w:sz w:val="18"/>
                <w:szCs w:val="18"/>
              </w:rPr>
            </w:pPr>
            <w:r w:rsidRPr="00F64697">
              <w:rPr>
                <w:sz w:val="18"/>
                <w:szCs w:val="18"/>
              </w:rPr>
              <w:t>477 454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46CD9D" w14:textId="77777777" w:rsidR="0089264D" w:rsidRPr="00F64697" w:rsidRDefault="0089264D" w:rsidP="00A5629B">
            <w:pPr>
              <w:jc w:val="right"/>
              <w:rPr>
                <w:sz w:val="18"/>
                <w:szCs w:val="18"/>
              </w:rPr>
            </w:pPr>
            <w:r w:rsidRPr="00F64697">
              <w:rPr>
                <w:sz w:val="18"/>
                <w:szCs w:val="18"/>
              </w:rPr>
              <w:t>532 396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4AED21" w14:textId="77777777" w:rsidR="0089264D" w:rsidRPr="00F64697" w:rsidRDefault="0089264D" w:rsidP="00A5629B">
            <w:pPr>
              <w:jc w:val="right"/>
              <w:rPr>
                <w:sz w:val="18"/>
                <w:szCs w:val="18"/>
              </w:rPr>
            </w:pPr>
            <w:r w:rsidRPr="00F64697">
              <w:rPr>
                <w:sz w:val="18"/>
                <w:szCs w:val="18"/>
              </w:rPr>
              <w:t>548 867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77F6CF" w14:textId="77777777" w:rsidR="0089264D" w:rsidRPr="00F64697" w:rsidRDefault="0089264D" w:rsidP="00A5629B">
            <w:pPr>
              <w:jc w:val="right"/>
              <w:rPr>
                <w:sz w:val="18"/>
                <w:szCs w:val="18"/>
              </w:rPr>
            </w:pPr>
            <w:r w:rsidRPr="00F64697">
              <w:rPr>
                <w:sz w:val="18"/>
                <w:szCs w:val="18"/>
              </w:rPr>
              <w:t>564 215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444BA6" w14:textId="77777777" w:rsidR="0089264D" w:rsidRPr="00F64697" w:rsidRDefault="0089264D" w:rsidP="00A5629B">
            <w:pPr>
              <w:jc w:val="right"/>
              <w:rPr>
                <w:sz w:val="18"/>
                <w:szCs w:val="18"/>
              </w:rPr>
            </w:pPr>
            <w:r w:rsidRPr="00F64697">
              <w:rPr>
                <w:sz w:val="18"/>
                <w:szCs w:val="18"/>
              </w:rPr>
              <w:t>611 998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170117" w14:textId="77777777" w:rsidR="0089264D" w:rsidRPr="00F64697" w:rsidRDefault="0089264D" w:rsidP="00A5629B">
            <w:pPr>
              <w:jc w:val="right"/>
              <w:rPr>
                <w:sz w:val="18"/>
                <w:szCs w:val="18"/>
              </w:rPr>
            </w:pPr>
            <w:r w:rsidRPr="00F64697">
              <w:rPr>
                <w:sz w:val="18"/>
                <w:szCs w:val="18"/>
              </w:rPr>
              <w:t>651 670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491847A" w14:textId="77777777" w:rsidR="0089264D" w:rsidRPr="00F64697" w:rsidRDefault="0089264D" w:rsidP="00A5629B">
            <w:pPr>
              <w:jc w:val="right"/>
              <w:rPr>
                <w:sz w:val="18"/>
                <w:szCs w:val="18"/>
              </w:rPr>
            </w:pPr>
            <w:r w:rsidRPr="00F64697">
              <w:rPr>
                <w:sz w:val="18"/>
                <w:szCs w:val="18"/>
              </w:rPr>
              <w:t>701 915</w:t>
            </w:r>
          </w:p>
        </w:tc>
      </w:tr>
      <w:tr w:rsidR="00446E55" w:rsidRPr="00B40C4C" w14:paraId="1B63C956" w14:textId="77777777">
        <w:trPr>
          <w:trHeight w:val="380"/>
        </w:trPr>
        <w:tc>
          <w:tcPr>
            <w:tcW w:w="3460" w:type="dxa"/>
            <w:tcBorders>
              <w:top w:val="nil"/>
              <w:left w:val="nil"/>
              <w:bottom w:val="single" w:sz="4" w:space="0" w:color="000000"/>
              <w:right w:val="single" w:sz="4" w:space="0" w:color="000000"/>
            </w:tcBorders>
            <w:tcMar>
              <w:top w:w="120" w:type="dxa"/>
              <w:left w:w="0" w:type="dxa"/>
              <w:bottom w:w="80" w:type="dxa"/>
              <w:right w:w="40" w:type="dxa"/>
            </w:tcMar>
          </w:tcPr>
          <w:p w14:paraId="09A3A0B6" w14:textId="77777777" w:rsidR="0089264D" w:rsidRPr="00B40C4C" w:rsidRDefault="0089264D" w:rsidP="009137DA">
            <w:r w:rsidRPr="00B40C4C">
              <w:t>Statens pensjonsfond utland</w:t>
            </w:r>
            <w:r w:rsidRPr="00B40C4C">
              <w:tab/>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5591638" w14:textId="77777777" w:rsidR="0089264D" w:rsidRPr="00F64697" w:rsidRDefault="0089264D" w:rsidP="00A5629B">
            <w:pPr>
              <w:jc w:val="right"/>
              <w:rPr>
                <w:sz w:val="18"/>
                <w:szCs w:val="18"/>
              </w:rPr>
            </w:pPr>
            <w:r w:rsidRPr="00F64697">
              <w:rPr>
                <w:sz w:val="18"/>
                <w:szCs w:val="18"/>
              </w:rPr>
              <w:t>256 915</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5B653B6" w14:textId="77777777" w:rsidR="0089264D" w:rsidRPr="00F64697" w:rsidRDefault="0089264D" w:rsidP="00A5629B">
            <w:pPr>
              <w:jc w:val="right"/>
              <w:rPr>
                <w:sz w:val="18"/>
                <w:szCs w:val="18"/>
              </w:rPr>
            </w:pPr>
            <w:r w:rsidRPr="00F64697">
              <w:rPr>
                <w:sz w:val="18"/>
                <w:szCs w:val="18"/>
              </w:rPr>
              <w:t>106 825</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EB64023" w14:textId="77777777" w:rsidR="0089264D" w:rsidRPr="00F64697" w:rsidRDefault="0089264D" w:rsidP="00A5629B">
            <w:pPr>
              <w:jc w:val="right"/>
              <w:rPr>
                <w:sz w:val="18"/>
                <w:szCs w:val="18"/>
              </w:rPr>
            </w:pPr>
            <w:r w:rsidRPr="00F64697">
              <w:rPr>
                <w:sz w:val="18"/>
                <w:szCs w:val="18"/>
              </w:rPr>
              <w:t>287 513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0C76273" w14:textId="77777777" w:rsidR="0089264D" w:rsidRPr="00F64697" w:rsidRDefault="0089264D" w:rsidP="00A5629B">
            <w:pPr>
              <w:jc w:val="right"/>
              <w:rPr>
                <w:sz w:val="18"/>
                <w:szCs w:val="18"/>
              </w:rPr>
            </w:pPr>
            <w:r w:rsidRPr="00F64697">
              <w:rPr>
                <w:sz w:val="18"/>
                <w:szCs w:val="18"/>
              </w:rPr>
              <w:t>1 285 223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188030" w14:textId="77777777" w:rsidR="0089264D" w:rsidRPr="00F64697" w:rsidRDefault="0089264D" w:rsidP="00A5629B">
            <w:pPr>
              <w:jc w:val="right"/>
              <w:rPr>
                <w:sz w:val="18"/>
                <w:szCs w:val="18"/>
              </w:rPr>
            </w:pPr>
            <w:r w:rsidRPr="00F64697">
              <w:rPr>
                <w:sz w:val="18"/>
                <w:szCs w:val="18"/>
              </w:rPr>
              <w:t>978 064</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2FA83EF" w14:textId="77777777" w:rsidR="0089264D" w:rsidRPr="00F64697" w:rsidRDefault="0089264D" w:rsidP="00A5629B">
            <w:pPr>
              <w:jc w:val="right"/>
              <w:rPr>
                <w:sz w:val="18"/>
                <w:szCs w:val="18"/>
              </w:rPr>
            </w:pPr>
            <w:r w:rsidRPr="00F64697">
              <w:rPr>
                <w:sz w:val="18"/>
                <w:szCs w:val="18"/>
              </w:rPr>
              <w:t>832 166</w:t>
            </w:r>
          </w:p>
        </w:tc>
        <w:tc>
          <w:tcPr>
            <w:tcW w:w="8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3FA44124" w14:textId="77777777" w:rsidR="0089264D" w:rsidRPr="00F64697" w:rsidRDefault="0089264D" w:rsidP="00A5629B">
            <w:pPr>
              <w:jc w:val="right"/>
              <w:rPr>
                <w:sz w:val="18"/>
                <w:szCs w:val="18"/>
              </w:rPr>
            </w:pPr>
            <w:r w:rsidRPr="00F64697">
              <w:rPr>
                <w:sz w:val="18"/>
                <w:szCs w:val="18"/>
              </w:rPr>
              <w:t>642 769</w:t>
            </w:r>
          </w:p>
        </w:tc>
      </w:tr>
      <w:tr w:rsidR="00446E55" w:rsidRPr="00B40C4C" w14:paraId="587FFFE3" w14:textId="77777777">
        <w:trPr>
          <w:trHeight w:val="380"/>
        </w:trPr>
        <w:tc>
          <w:tcPr>
            <w:tcW w:w="346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5E2FB81D" w14:textId="77777777" w:rsidR="0089264D" w:rsidRPr="00B40C4C" w:rsidRDefault="0089264D" w:rsidP="009137DA">
            <w:r w:rsidRPr="00B40C4C">
              <w:lastRenderedPageBreak/>
              <w:t>Utgifter i alt</w:t>
            </w:r>
            <w:r w:rsidRPr="00B40C4C">
              <w:tab/>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7B72280" w14:textId="77777777" w:rsidR="0089264D" w:rsidRPr="00F64697" w:rsidRDefault="0089264D" w:rsidP="00A5629B">
            <w:pPr>
              <w:jc w:val="right"/>
              <w:rPr>
                <w:sz w:val="18"/>
                <w:szCs w:val="18"/>
              </w:rPr>
            </w:pPr>
            <w:r w:rsidRPr="00F64697">
              <w:rPr>
                <w:sz w:val="18"/>
                <w:szCs w:val="18"/>
              </w:rPr>
              <w:t>1 382 539</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7B36CE7" w14:textId="77777777" w:rsidR="0089264D" w:rsidRPr="00F64697" w:rsidRDefault="0089264D" w:rsidP="00A5629B">
            <w:pPr>
              <w:jc w:val="right"/>
              <w:rPr>
                <w:sz w:val="18"/>
                <w:szCs w:val="18"/>
              </w:rPr>
            </w:pPr>
            <w:r w:rsidRPr="00F64697">
              <w:rPr>
                <w:sz w:val="18"/>
                <w:szCs w:val="18"/>
              </w:rPr>
              <w:t>1 399 213</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965C30B" w14:textId="77777777" w:rsidR="0089264D" w:rsidRPr="00F64697" w:rsidRDefault="0089264D" w:rsidP="00A5629B">
            <w:pPr>
              <w:jc w:val="right"/>
              <w:rPr>
                <w:sz w:val="18"/>
                <w:szCs w:val="18"/>
              </w:rPr>
            </w:pPr>
            <w:r w:rsidRPr="00F64697">
              <w:rPr>
                <w:sz w:val="18"/>
                <w:szCs w:val="18"/>
              </w:rPr>
              <w:t>1 599 928</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FF850D8" w14:textId="77777777" w:rsidR="0089264D" w:rsidRPr="00F64697" w:rsidRDefault="0089264D" w:rsidP="00A5629B">
            <w:pPr>
              <w:jc w:val="right"/>
              <w:rPr>
                <w:sz w:val="18"/>
                <w:szCs w:val="18"/>
              </w:rPr>
            </w:pPr>
            <w:r w:rsidRPr="00F64697">
              <w:rPr>
                <w:sz w:val="18"/>
                <w:szCs w:val="18"/>
              </w:rPr>
              <w:t>2 648 024</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4422BC3" w14:textId="77777777" w:rsidR="0089264D" w:rsidRPr="00F64697" w:rsidRDefault="0089264D" w:rsidP="00A5629B">
            <w:pPr>
              <w:jc w:val="right"/>
              <w:rPr>
                <w:sz w:val="18"/>
                <w:szCs w:val="18"/>
              </w:rPr>
            </w:pPr>
            <w:r w:rsidRPr="00F64697">
              <w:rPr>
                <w:sz w:val="18"/>
                <w:szCs w:val="18"/>
              </w:rPr>
              <w:t>2 461 411</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995A1A5" w14:textId="77777777" w:rsidR="0089264D" w:rsidRPr="00F64697" w:rsidRDefault="0089264D" w:rsidP="00A5629B">
            <w:pPr>
              <w:jc w:val="right"/>
              <w:rPr>
                <w:sz w:val="18"/>
                <w:szCs w:val="18"/>
              </w:rPr>
            </w:pPr>
            <w:r w:rsidRPr="00F64697">
              <w:rPr>
                <w:sz w:val="18"/>
                <w:szCs w:val="18"/>
              </w:rPr>
              <w:t>2 391 387</w:t>
            </w:r>
          </w:p>
        </w:tc>
        <w:tc>
          <w:tcPr>
            <w:tcW w:w="8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3C670D8F" w14:textId="77777777" w:rsidR="0089264D" w:rsidRPr="00F64697" w:rsidRDefault="0089264D" w:rsidP="00A5629B">
            <w:pPr>
              <w:jc w:val="right"/>
              <w:rPr>
                <w:sz w:val="18"/>
                <w:szCs w:val="18"/>
              </w:rPr>
            </w:pPr>
            <w:r w:rsidRPr="00F64697">
              <w:rPr>
                <w:sz w:val="18"/>
                <w:szCs w:val="18"/>
              </w:rPr>
              <w:t>2 285 351</w:t>
            </w:r>
          </w:p>
        </w:tc>
      </w:tr>
    </w:tbl>
    <w:p w14:paraId="305356CA" w14:textId="77777777" w:rsidR="0089264D" w:rsidRPr="00B40C4C" w:rsidRDefault="0089264D" w:rsidP="00EC71B8">
      <w:pPr>
        <w:pStyle w:val="tabell-noter"/>
        <w:rPr>
          <w:rStyle w:val="skrift-hevet"/>
        </w:rPr>
      </w:pPr>
      <w:r w:rsidRPr="00B40C4C">
        <w:rPr>
          <w:rStyle w:val="skrift-hevet"/>
        </w:rPr>
        <w:t xml:space="preserve">1 </w:t>
      </w:r>
      <w:r w:rsidRPr="00B40C4C">
        <w:tab/>
        <w:t>Saldert budsjett 2024.</w:t>
      </w:r>
    </w:p>
    <w:p w14:paraId="08354D1E" w14:textId="77777777" w:rsidR="0089264D" w:rsidRPr="00B40C4C" w:rsidRDefault="0089264D" w:rsidP="009137DA">
      <w:pPr>
        <w:pStyle w:val="tabell-noter"/>
        <w:rPr>
          <w:rStyle w:val="skrift-hevet"/>
        </w:rPr>
      </w:pPr>
      <w:r w:rsidRPr="00B40C4C">
        <w:rPr>
          <w:rStyle w:val="skrift-hevet"/>
        </w:rPr>
        <w:t xml:space="preserve">2 </w:t>
      </w:r>
      <w:r w:rsidRPr="00B40C4C">
        <w:tab/>
        <w:t>Forslag 2025 Prop. 1 S (2024–2025).</w:t>
      </w:r>
    </w:p>
    <w:p w14:paraId="7FDC212E" w14:textId="77777777" w:rsidR="0089264D" w:rsidRDefault="0089264D" w:rsidP="009137DA">
      <w:pPr>
        <w:pStyle w:val="tabell-noter"/>
      </w:pPr>
      <w:r w:rsidRPr="00B40C4C">
        <w:rPr>
          <w:rStyle w:val="skrift-hevet"/>
        </w:rPr>
        <w:t>3</w:t>
      </w:r>
      <w:r w:rsidRPr="00B40C4C">
        <w:t xml:space="preserve"> </w:t>
      </w:r>
      <w:r w:rsidRPr="00B40C4C">
        <w:tab/>
        <w:t>Departementenes budsjetter er uten ymse utgifter, statsbankene, statlig petroleumsvirksomhet, statens forvaltningsbedrifter og folketrygden som vises separat.</w:t>
      </w:r>
    </w:p>
    <w:p w14:paraId="048AF6BC" w14:textId="62284C9B" w:rsidR="009771D4" w:rsidRPr="009771D4" w:rsidRDefault="009771D4" w:rsidP="009771D4">
      <w:pPr>
        <w:pStyle w:val="tabell-tittel"/>
      </w:pPr>
      <w:r w:rsidRPr="00B40C4C">
        <w:t>Utlån, gjeldsavdrag mv. (postene 90–99) etter departement 2019–2025</w:t>
      </w:r>
    </w:p>
    <w:p w14:paraId="3AF1E523" w14:textId="77777777" w:rsidR="0089264D" w:rsidRPr="00B40C4C" w:rsidRDefault="0089264D" w:rsidP="009137DA">
      <w:pPr>
        <w:pStyle w:val="Tabellnavn"/>
      </w:pPr>
      <w:r w:rsidRPr="00B40C4C">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900"/>
        <w:gridCol w:w="800"/>
        <w:gridCol w:w="800"/>
        <w:gridCol w:w="800"/>
        <w:gridCol w:w="800"/>
        <w:gridCol w:w="800"/>
        <w:gridCol w:w="800"/>
        <w:gridCol w:w="800"/>
      </w:tblGrid>
      <w:tr w:rsidR="00446E55" w:rsidRPr="00B40C4C" w14:paraId="579571C0" w14:textId="77777777">
        <w:trPr>
          <w:trHeight w:val="380"/>
        </w:trPr>
        <w:tc>
          <w:tcPr>
            <w:tcW w:w="9500" w:type="dxa"/>
            <w:gridSpan w:val="8"/>
            <w:tcBorders>
              <w:top w:val="nil"/>
              <w:left w:val="nil"/>
              <w:bottom w:val="single" w:sz="4" w:space="0" w:color="000000"/>
              <w:right w:val="nil"/>
            </w:tcBorders>
            <w:tcMar>
              <w:top w:w="120" w:type="dxa"/>
              <w:left w:w="0" w:type="dxa"/>
              <w:bottom w:w="80" w:type="dxa"/>
              <w:right w:w="40" w:type="dxa"/>
            </w:tcMar>
          </w:tcPr>
          <w:p w14:paraId="0BA1C1D3" w14:textId="77777777" w:rsidR="0089264D" w:rsidRPr="00B40C4C" w:rsidRDefault="0089264D" w:rsidP="006D37F7">
            <w:pPr>
              <w:jc w:val="right"/>
            </w:pPr>
            <w:r w:rsidRPr="00B40C4C">
              <w:t>Mill. kroner</w:t>
            </w:r>
          </w:p>
        </w:tc>
      </w:tr>
      <w:tr w:rsidR="00446E55" w:rsidRPr="00B40C4C" w14:paraId="35A7C18E" w14:textId="77777777">
        <w:trPr>
          <w:trHeight w:val="380"/>
        </w:trPr>
        <w:tc>
          <w:tcPr>
            <w:tcW w:w="390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1B39B223" w14:textId="77777777" w:rsidR="0089264D" w:rsidRPr="00B40C4C" w:rsidRDefault="0089264D" w:rsidP="009137DA">
            <w:r w:rsidRPr="00B40C4C">
              <w:t xml:space="preserve">Departement </w:t>
            </w:r>
            <w:r w:rsidRPr="00B40C4C">
              <w:rPr>
                <w:rStyle w:val="skrift-hevet"/>
              </w:rPr>
              <w:t>3</w:t>
            </w:r>
          </w:p>
        </w:tc>
        <w:tc>
          <w:tcPr>
            <w:tcW w:w="40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73A4F6" w14:textId="77777777" w:rsidR="0089264D" w:rsidRPr="00F64697" w:rsidRDefault="0089264D" w:rsidP="006D37F7">
            <w:pPr>
              <w:jc w:val="center"/>
              <w:rPr>
                <w:sz w:val="18"/>
                <w:szCs w:val="18"/>
              </w:rPr>
            </w:pPr>
            <w:r w:rsidRPr="00F64697">
              <w:rPr>
                <w:sz w:val="18"/>
                <w:szCs w:val="18"/>
              </w:rPr>
              <w:t>Regnskap</w:t>
            </w:r>
          </w:p>
        </w:tc>
        <w:tc>
          <w:tcPr>
            <w:tcW w:w="160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628C2657" w14:textId="77777777" w:rsidR="0089264D" w:rsidRPr="00F64697" w:rsidRDefault="0089264D" w:rsidP="006D37F7">
            <w:pPr>
              <w:jc w:val="right"/>
              <w:rPr>
                <w:sz w:val="18"/>
                <w:szCs w:val="18"/>
              </w:rPr>
            </w:pPr>
            <w:r w:rsidRPr="00F64697">
              <w:rPr>
                <w:sz w:val="18"/>
                <w:szCs w:val="18"/>
              </w:rPr>
              <w:t>Budsjett</w:t>
            </w:r>
          </w:p>
        </w:tc>
      </w:tr>
      <w:tr w:rsidR="00446E55" w:rsidRPr="00B40C4C" w14:paraId="6FC0A675" w14:textId="77777777">
        <w:trPr>
          <w:trHeight w:val="380"/>
        </w:trPr>
        <w:tc>
          <w:tcPr>
            <w:tcW w:w="3900" w:type="dxa"/>
            <w:vMerge/>
            <w:tcBorders>
              <w:top w:val="nil"/>
              <w:left w:val="nil"/>
              <w:bottom w:val="single" w:sz="4" w:space="0" w:color="000000"/>
              <w:right w:val="single" w:sz="4" w:space="0" w:color="000000"/>
            </w:tcBorders>
          </w:tcPr>
          <w:p w14:paraId="7FB93847" w14:textId="77777777" w:rsidR="0089264D" w:rsidRPr="00B40C4C" w:rsidRDefault="0089264D" w:rsidP="009137DA">
            <w:pPr>
              <w:pStyle w:val="Overskrift1"/>
            </w:pP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FB0F7DF" w14:textId="77777777" w:rsidR="0089264D" w:rsidRPr="00F64697" w:rsidRDefault="0089264D" w:rsidP="006D37F7">
            <w:pPr>
              <w:jc w:val="right"/>
              <w:rPr>
                <w:sz w:val="18"/>
                <w:szCs w:val="18"/>
              </w:rPr>
            </w:pPr>
            <w:r w:rsidRPr="00F64697">
              <w:rPr>
                <w:sz w:val="18"/>
                <w:szCs w:val="18"/>
              </w:rPr>
              <w:t>2019</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3221E6C" w14:textId="77777777" w:rsidR="0089264D" w:rsidRPr="00F64697" w:rsidRDefault="0089264D" w:rsidP="006D37F7">
            <w:pPr>
              <w:jc w:val="right"/>
              <w:rPr>
                <w:sz w:val="18"/>
                <w:szCs w:val="18"/>
              </w:rPr>
            </w:pPr>
            <w:r w:rsidRPr="00F64697">
              <w:rPr>
                <w:sz w:val="18"/>
                <w:szCs w:val="18"/>
              </w:rPr>
              <w:t>2020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EF5EB2E" w14:textId="77777777" w:rsidR="0089264D" w:rsidRPr="00F64697" w:rsidRDefault="0089264D" w:rsidP="006D37F7">
            <w:pPr>
              <w:jc w:val="right"/>
              <w:rPr>
                <w:sz w:val="18"/>
                <w:szCs w:val="18"/>
              </w:rPr>
            </w:pPr>
            <w:r w:rsidRPr="00F64697">
              <w:rPr>
                <w:sz w:val="18"/>
                <w:szCs w:val="18"/>
              </w:rPr>
              <w:t>2021</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B4C044D" w14:textId="77777777" w:rsidR="0089264D" w:rsidRPr="00F64697" w:rsidRDefault="0089264D" w:rsidP="006D37F7">
            <w:pPr>
              <w:jc w:val="right"/>
              <w:rPr>
                <w:sz w:val="18"/>
                <w:szCs w:val="18"/>
              </w:rPr>
            </w:pPr>
            <w:r w:rsidRPr="00F64697">
              <w:rPr>
                <w:sz w:val="18"/>
                <w:szCs w:val="18"/>
              </w:rPr>
              <w:t>2022</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E4DC779" w14:textId="77777777" w:rsidR="0089264D" w:rsidRPr="00F64697" w:rsidRDefault="0089264D" w:rsidP="006D37F7">
            <w:pPr>
              <w:jc w:val="right"/>
              <w:rPr>
                <w:sz w:val="18"/>
                <w:szCs w:val="18"/>
              </w:rPr>
            </w:pPr>
            <w:r w:rsidRPr="00F64697">
              <w:rPr>
                <w:sz w:val="18"/>
                <w:szCs w:val="18"/>
              </w:rPr>
              <w:t>2023</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EA746E" w14:textId="77777777" w:rsidR="0089264D" w:rsidRPr="00F64697" w:rsidRDefault="0089264D" w:rsidP="006D37F7">
            <w:pPr>
              <w:jc w:val="right"/>
              <w:rPr>
                <w:sz w:val="18"/>
                <w:szCs w:val="18"/>
              </w:rPr>
            </w:pPr>
            <w:r w:rsidRPr="00F64697">
              <w:rPr>
                <w:sz w:val="18"/>
                <w:szCs w:val="18"/>
              </w:rPr>
              <w:t>2024</w:t>
            </w:r>
            <w:r w:rsidRPr="00F64697">
              <w:rPr>
                <w:rStyle w:val="skrift-hevet"/>
                <w:sz w:val="18"/>
                <w:szCs w:val="18"/>
              </w:rPr>
              <w:t xml:space="preserve"> 1</w:t>
            </w:r>
          </w:p>
        </w:tc>
        <w:tc>
          <w:tcPr>
            <w:tcW w:w="80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5816306" w14:textId="77777777" w:rsidR="0089264D" w:rsidRPr="00F64697" w:rsidRDefault="0089264D" w:rsidP="006D37F7">
            <w:pPr>
              <w:jc w:val="right"/>
              <w:rPr>
                <w:sz w:val="18"/>
                <w:szCs w:val="18"/>
              </w:rPr>
            </w:pPr>
            <w:r w:rsidRPr="00F64697">
              <w:rPr>
                <w:sz w:val="18"/>
                <w:szCs w:val="18"/>
              </w:rPr>
              <w:t>2025</w:t>
            </w:r>
            <w:r w:rsidRPr="00F64697">
              <w:rPr>
                <w:rStyle w:val="skrift-hevet"/>
                <w:sz w:val="18"/>
                <w:szCs w:val="18"/>
              </w:rPr>
              <w:t xml:space="preserve"> 2</w:t>
            </w:r>
          </w:p>
        </w:tc>
      </w:tr>
      <w:tr w:rsidR="00446E55" w:rsidRPr="00B40C4C" w14:paraId="46C27DD8" w14:textId="77777777">
        <w:trPr>
          <w:trHeight w:val="620"/>
        </w:trPr>
        <w:tc>
          <w:tcPr>
            <w:tcW w:w="3900" w:type="dxa"/>
            <w:tcBorders>
              <w:top w:val="single" w:sz="4" w:space="0" w:color="000000"/>
              <w:left w:val="nil"/>
              <w:bottom w:val="nil"/>
              <w:right w:val="single" w:sz="4" w:space="0" w:color="000000"/>
            </w:tcBorders>
            <w:tcMar>
              <w:top w:w="120" w:type="dxa"/>
              <w:left w:w="0" w:type="dxa"/>
              <w:bottom w:w="80" w:type="dxa"/>
              <w:right w:w="40" w:type="dxa"/>
            </w:tcMar>
          </w:tcPr>
          <w:p w14:paraId="4CBEC912" w14:textId="77777777" w:rsidR="0089264D" w:rsidRPr="00B40C4C" w:rsidRDefault="0089264D" w:rsidP="009137DA">
            <w:r w:rsidRPr="00B40C4C">
              <w:t>Det kongelige hus, Regjeringen, Stortinget og Høyesterett</w:t>
            </w:r>
            <w:r w:rsidRPr="00B40C4C">
              <w:tab/>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E34870A"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02D59C2"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6D93A1F"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6979E84"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1A8ED1F"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89D7675" w14:textId="77777777" w:rsidR="0089264D" w:rsidRPr="00F64697" w:rsidRDefault="0089264D" w:rsidP="006D37F7">
            <w:pPr>
              <w:jc w:val="right"/>
              <w:rPr>
                <w:sz w:val="18"/>
                <w:szCs w:val="18"/>
              </w:rPr>
            </w:pPr>
            <w:r w:rsidRPr="00F64697">
              <w:rPr>
                <w:sz w:val="18"/>
                <w:szCs w:val="18"/>
              </w:rPr>
              <w:t>0</w:t>
            </w:r>
          </w:p>
        </w:tc>
        <w:tc>
          <w:tcPr>
            <w:tcW w:w="80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5BD6492F" w14:textId="77777777" w:rsidR="0089264D" w:rsidRPr="00F64697" w:rsidRDefault="0089264D" w:rsidP="006D37F7">
            <w:pPr>
              <w:jc w:val="right"/>
              <w:rPr>
                <w:sz w:val="18"/>
                <w:szCs w:val="18"/>
              </w:rPr>
            </w:pPr>
            <w:r w:rsidRPr="00F64697">
              <w:rPr>
                <w:sz w:val="18"/>
                <w:szCs w:val="18"/>
              </w:rPr>
              <w:t>0</w:t>
            </w:r>
          </w:p>
        </w:tc>
      </w:tr>
      <w:tr w:rsidR="00446E55" w:rsidRPr="00B40C4C" w14:paraId="02E53223"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2E62A548" w14:textId="77777777" w:rsidR="0089264D" w:rsidRPr="00B40C4C" w:rsidRDefault="0089264D" w:rsidP="009137DA">
            <w:r w:rsidRPr="00B40C4C">
              <w:t>Utenriksdepartementet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6B7E85" w14:textId="77777777" w:rsidR="0089264D" w:rsidRPr="00F64697" w:rsidRDefault="0089264D" w:rsidP="006D37F7">
            <w:pPr>
              <w:jc w:val="right"/>
              <w:rPr>
                <w:sz w:val="18"/>
                <w:szCs w:val="18"/>
              </w:rPr>
            </w:pPr>
            <w:r w:rsidRPr="00F64697">
              <w:rPr>
                <w:sz w:val="18"/>
                <w:szCs w:val="18"/>
              </w:rPr>
              <w:t>1 616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E1731B" w14:textId="77777777" w:rsidR="0089264D" w:rsidRPr="00F64697" w:rsidRDefault="0089264D" w:rsidP="006D37F7">
            <w:pPr>
              <w:jc w:val="right"/>
              <w:rPr>
                <w:sz w:val="18"/>
                <w:szCs w:val="18"/>
              </w:rPr>
            </w:pPr>
            <w:r w:rsidRPr="00F64697">
              <w:rPr>
                <w:sz w:val="18"/>
                <w:szCs w:val="18"/>
              </w:rPr>
              <w:t>1 560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09B4E4" w14:textId="77777777" w:rsidR="0089264D" w:rsidRPr="00F64697" w:rsidRDefault="0089264D" w:rsidP="006D37F7">
            <w:pPr>
              <w:jc w:val="right"/>
              <w:rPr>
                <w:sz w:val="18"/>
                <w:szCs w:val="18"/>
              </w:rPr>
            </w:pPr>
            <w:r w:rsidRPr="00F64697">
              <w:rPr>
                <w:sz w:val="18"/>
                <w:szCs w:val="18"/>
              </w:rPr>
              <w:t>1 241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6D5FC0" w14:textId="77777777" w:rsidR="0089264D" w:rsidRPr="00F64697" w:rsidRDefault="0089264D" w:rsidP="006D37F7">
            <w:pPr>
              <w:jc w:val="right"/>
              <w:rPr>
                <w:sz w:val="18"/>
                <w:szCs w:val="18"/>
              </w:rPr>
            </w:pPr>
            <w:r w:rsidRPr="00F64697">
              <w:rPr>
                <w:sz w:val="18"/>
                <w:szCs w:val="18"/>
              </w:rPr>
              <w:t>1 990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FF292E" w14:textId="77777777" w:rsidR="0089264D" w:rsidRPr="00F64697" w:rsidRDefault="0089264D" w:rsidP="006D37F7">
            <w:pPr>
              <w:jc w:val="right"/>
              <w:rPr>
                <w:sz w:val="18"/>
                <w:szCs w:val="18"/>
              </w:rPr>
            </w:pPr>
            <w:r w:rsidRPr="00F64697">
              <w:rPr>
                <w:sz w:val="18"/>
                <w:szCs w:val="18"/>
              </w:rPr>
              <w:t>1 991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DBC126" w14:textId="77777777" w:rsidR="0089264D" w:rsidRPr="00F64697" w:rsidRDefault="0089264D" w:rsidP="006D37F7">
            <w:pPr>
              <w:jc w:val="right"/>
              <w:rPr>
                <w:sz w:val="18"/>
                <w:szCs w:val="18"/>
              </w:rPr>
            </w:pPr>
            <w:r w:rsidRPr="00F64697">
              <w:rPr>
                <w:sz w:val="18"/>
                <w:szCs w:val="18"/>
              </w:rPr>
              <w:t>1 990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08D96F5" w14:textId="77777777" w:rsidR="0089264D" w:rsidRPr="00F64697" w:rsidRDefault="0089264D" w:rsidP="006D37F7">
            <w:pPr>
              <w:jc w:val="right"/>
              <w:rPr>
                <w:sz w:val="18"/>
                <w:szCs w:val="18"/>
              </w:rPr>
            </w:pPr>
            <w:r w:rsidRPr="00F64697">
              <w:rPr>
                <w:sz w:val="18"/>
                <w:szCs w:val="18"/>
              </w:rPr>
              <w:t>1 990</w:t>
            </w:r>
          </w:p>
        </w:tc>
      </w:tr>
      <w:tr w:rsidR="00446E55" w:rsidRPr="00B40C4C" w14:paraId="3A104314"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2DC12961" w14:textId="77777777" w:rsidR="0089264D" w:rsidRPr="00B40C4C" w:rsidRDefault="0089264D" w:rsidP="009137DA">
            <w:r w:rsidRPr="00B40C4C">
              <w:t>Kunnskapsdepartementet</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5D3EB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3BC01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45AC8A"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F9171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F7382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31FA7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1163BB2C" w14:textId="77777777" w:rsidR="0089264D" w:rsidRPr="00F64697" w:rsidRDefault="0089264D" w:rsidP="006D37F7">
            <w:pPr>
              <w:jc w:val="right"/>
              <w:rPr>
                <w:sz w:val="18"/>
                <w:szCs w:val="18"/>
              </w:rPr>
            </w:pPr>
            <w:r w:rsidRPr="00F64697">
              <w:rPr>
                <w:sz w:val="18"/>
                <w:szCs w:val="18"/>
              </w:rPr>
              <w:t>0</w:t>
            </w:r>
          </w:p>
        </w:tc>
      </w:tr>
      <w:tr w:rsidR="00446E55" w:rsidRPr="00B40C4C" w14:paraId="680FCB1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CEA23AB" w14:textId="77777777" w:rsidR="0089264D" w:rsidRPr="00B40C4C" w:rsidRDefault="0089264D" w:rsidP="009137DA">
            <w:r w:rsidRPr="00B40C4C">
              <w:t>Kultur- og likestillingsdepartementet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6722F2"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B49739"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1A427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74CA7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88EF8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5A113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2545363" w14:textId="77777777" w:rsidR="0089264D" w:rsidRPr="00F64697" w:rsidRDefault="0089264D" w:rsidP="006D37F7">
            <w:pPr>
              <w:jc w:val="right"/>
              <w:rPr>
                <w:sz w:val="18"/>
                <w:szCs w:val="18"/>
              </w:rPr>
            </w:pPr>
            <w:r w:rsidRPr="00F64697">
              <w:rPr>
                <w:sz w:val="18"/>
                <w:szCs w:val="18"/>
              </w:rPr>
              <w:t>0</w:t>
            </w:r>
          </w:p>
        </w:tc>
      </w:tr>
      <w:tr w:rsidR="00446E55" w:rsidRPr="00B40C4C" w14:paraId="48C0D469"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40F002AF" w14:textId="77777777" w:rsidR="0089264D" w:rsidRPr="00B40C4C" w:rsidRDefault="0089264D" w:rsidP="009137DA">
            <w:r w:rsidRPr="00B40C4C">
              <w:t>Justis- og beredskapsdepartementet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A3C3A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967DF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6C515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78546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4A2A3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42480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5D35DC2" w14:textId="77777777" w:rsidR="0089264D" w:rsidRPr="00F64697" w:rsidRDefault="0089264D" w:rsidP="006D37F7">
            <w:pPr>
              <w:jc w:val="right"/>
              <w:rPr>
                <w:sz w:val="18"/>
                <w:szCs w:val="18"/>
              </w:rPr>
            </w:pPr>
            <w:r w:rsidRPr="00F64697">
              <w:rPr>
                <w:sz w:val="18"/>
                <w:szCs w:val="18"/>
              </w:rPr>
              <w:t>0</w:t>
            </w:r>
          </w:p>
        </w:tc>
      </w:tr>
      <w:tr w:rsidR="00446E55" w:rsidRPr="00B40C4C" w14:paraId="1EB10DE7"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28A1A094" w14:textId="77777777" w:rsidR="0089264D" w:rsidRPr="00B40C4C" w:rsidRDefault="0089264D" w:rsidP="009137DA">
            <w:r w:rsidRPr="00B40C4C">
              <w:t>Kommunal- og distriktsdepartementet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9A1ED6" w14:textId="77777777" w:rsidR="0089264D" w:rsidRPr="00F64697" w:rsidRDefault="0089264D" w:rsidP="006D37F7">
            <w:pPr>
              <w:jc w:val="right"/>
              <w:rPr>
                <w:sz w:val="18"/>
                <w:szCs w:val="18"/>
              </w:rPr>
            </w:pPr>
            <w:r w:rsidRPr="00F64697">
              <w:rPr>
                <w:sz w:val="18"/>
                <w:szCs w:val="18"/>
              </w:rPr>
              <w:t>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9DE61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91AF5E" w14:textId="77777777" w:rsidR="0089264D" w:rsidRPr="00F64697" w:rsidRDefault="0089264D" w:rsidP="006D37F7">
            <w:pPr>
              <w:jc w:val="right"/>
              <w:rPr>
                <w:sz w:val="18"/>
                <w:szCs w:val="18"/>
              </w:rPr>
            </w:pPr>
            <w:r w:rsidRPr="00F64697">
              <w:rPr>
                <w:sz w:val="18"/>
                <w:szCs w:val="18"/>
              </w:rPr>
              <w:t>16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0171E7" w14:textId="77777777" w:rsidR="0089264D" w:rsidRPr="00F64697" w:rsidRDefault="0089264D" w:rsidP="006D37F7">
            <w:pPr>
              <w:jc w:val="right"/>
              <w:rPr>
                <w:sz w:val="18"/>
                <w:szCs w:val="18"/>
              </w:rPr>
            </w:pPr>
            <w:r w:rsidRPr="00F64697">
              <w:rPr>
                <w:sz w:val="18"/>
                <w:szCs w:val="18"/>
              </w:rPr>
              <w:t>15 847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7B9312" w14:textId="77777777" w:rsidR="0089264D" w:rsidRPr="00F64697" w:rsidRDefault="0089264D" w:rsidP="006D37F7">
            <w:pPr>
              <w:jc w:val="right"/>
              <w:rPr>
                <w:sz w:val="18"/>
                <w:szCs w:val="18"/>
              </w:rPr>
            </w:pPr>
            <w:r w:rsidRPr="00F64697">
              <w:rPr>
                <w:sz w:val="18"/>
                <w:szCs w:val="18"/>
              </w:rPr>
              <w:t>31 157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C5DF9A"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51FC40E" w14:textId="77777777" w:rsidR="0089264D" w:rsidRPr="00F64697" w:rsidRDefault="0089264D" w:rsidP="006D37F7">
            <w:pPr>
              <w:jc w:val="right"/>
              <w:rPr>
                <w:sz w:val="18"/>
                <w:szCs w:val="18"/>
              </w:rPr>
            </w:pPr>
            <w:r w:rsidRPr="00F64697">
              <w:rPr>
                <w:sz w:val="18"/>
                <w:szCs w:val="18"/>
              </w:rPr>
              <w:t>0</w:t>
            </w:r>
          </w:p>
        </w:tc>
      </w:tr>
      <w:tr w:rsidR="00446E55" w:rsidRPr="00B40C4C" w14:paraId="33E5479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96F0EF8" w14:textId="77777777" w:rsidR="0089264D" w:rsidRPr="00B40C4C" w:rsidRDefault="0089264D" w:rsidP="009137DA">
            <w:r w:rsidRPr="00B40C4C">
              <w:t>Arbeids- og inkluderingsdepartementet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9DEE7A" w14:textId="77777777" w:rsidR="0089264D" w:rsidRPr="00F64697" w:rsidRDefault="0089264D" w:rsidP="006D37F7">
            <w:pPr>
              <w:jc w:val="right"/>
              <w:rPr>
                <w:sz w:val="18"/>
                <w:szCs w:val="18"/>
              </w:rPr>
            </w:pPr>
            <w:r w:rsidRPr="00F64697">
              <w:rPr>
                <w:sz w:val="18"/>
                <w:szCs w:val="18"/>
              </w:rPr>
              <w:t>13 514</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D28281" w14:textId="77777777" w:rsidR="0089264D" w:rsidRPr="00F64697" w:rsidRDefault="0089264D" w:rsidP="006D37F7">
            <w:pPr>
              <w:jc w:val="right"/>
              <w:rPr>
                <w:sz w:val="18"/>
                <w:szCs w:val="18"/>
              </w:rPr>
            </w:pPr>
            <w:r w:rsidRPr="00F64697">
              <w:rPr>
                <w:sz w:val="18"/>
                <w:szCs w:val="18"/>
              </w:rPr>
              <w:t>7 156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E573F1" w14:textId="77777777" w:rsidR="0089264D" w:rsidRPr="00F64697" w:rsidRDefault="0089264D" w:rsidP="006D37F7">
            <w:pPr>
              <w:jc w:val="right"/>
              <w:rPr>
                <w:sz w:val="18"/>
                <w:szCs w:val="18"/>
              </w:rPr>
            </w:pPr>
            <w:r w:rsidRPr="00F64697">
              <w:rPr>
                <w:sz w:val="18"/>
                <w:szCs w:val="18"/>
              </w:rPr>
              <w:t>8 411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9DBFA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CEB1C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87E589"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267D6701" w14:textId="77777777" w:rsidR="0089264D" w:rsidRPr="00F64697" w:rsidRDefault="0089264D" w:rsidP="006D37F7">
            <w:pPr>
              <w:jc w:val="right"/>
              <w:rPr>
                <w:sz w:val="18"/>
                <w:szCs w:val="18"/>
              </w:rPr>
            </w:pPr>
            <w:r w:rsidRPr="00F64697">
              <w:rPr>
                <w:sz w:val="18"/>
                <w:szCs w:val="18"/>
              </w:rPr>
              <w:t>0</w:t>
            </w:r>
          </w:p>
        </w:tc>
      </w:tr>
      <w:tr w:rsidR="00446E55" w:rsidRPr="00B40C4C" w14:paraId="405E876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7DF918FD" w14:textId="77777777" w:rsidR="0089264D" w:rsidRPr="00B40C4C" w:rsidRDefault="0089264D" w:rsidP="009137DA">
            <w:r w:rsidRPr="00B40C4C">
              <w:t>Helse- og omsorgsdepartementet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40A2A3"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AC237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D8E39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A1135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70D75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02D8F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1149340D" w14:textId="77777777" w:rsidR="0089264D" w:rsidRPr="00F64697" w:rsidRDefault="0089264D" w:rsidP="006D37F7">
            <w:pPr>
              <w:jc w:val="right"/>
              <w:rPr>
                <w:sz w:val="18"/>
                <w:szCs w:val="18"/>
              </w:rPr>
            </w:pPr>
            <w:r w:rsidRPr="00F64697">
              <w:rPr>
                <w:sz w:val="18"/>
                <w:szCs w:val="18"/>
              </w:rPr>
              <w:t>0</w:t>
            </w:r>
          </w:p>
        </w:tc>
      </w:tr>
      <w:tr w:rsidR="00446E55" w:rsidRPr="00B40C4C" w14:paraId="010569D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57E3CFD" w14:textId="77777777" w:rsidR="0089264D" w:rsidRPr="00B40C4C" w:rsidRDefault="0089264D" w:rsidP="009137DA">
            <w:r w:rsidRPr="00B40C4C">
              <w:t>Barne- og familiedepartementet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F667F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FF2F1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BE86A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41AEA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D73182"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93426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6168800D" w14:textId="77777777" w:rsidR="0089264D" w:rsidRPr="00F64697" w:rsidRDefault="0089264D" w:rsidP="006D37F7">
            <w:pPr>
              <w:jc w:val="right"/>
              <w:rPr>
                <w:sz w:val="18"/>
                <w:szCs w:val="18"/>
              </w:rPr>
            </w:pPr>
            <w:r w:rsidRPr="00F64697">
              <w:rPr>
                <w:sz w:val="18"/>
                <w:szCs w:val="18"/>
              </w:rPr>
              <w:t>0</w:t>
            </w:r>
          </w:p>
        </w:tc>
      </w:tr>
      <w:tr w:rsidR="00446E55" w:rsidRPr="00B40C4C" w14:paraId="6D765C81"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47BAEF6B" w14:textId="77777777" w:rsidR="0089264D" w:rsidRPr="00B40C4C" w:rsidRDefault="0089264D" w:rsidP="009137DA">
            <w:r w:rsidRPr="00B40C4C">
              <w:t>Nærings- og fiskeridepartementet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7FB52F" w14:textId="77777777" w:rsidR="0089264D" w:rsidRPr="00F64697" w:rsidRDefault="0089264D" w:rsidP="006D37F7">
            <w:pPr>
              <w:jc w:val="right"/>
              <w:rPr>
                <w:sz w:val="18"/>
                <w:szCs w:val="18"/>
              </w:rPr>
            </w:pPr>
            <w:r w:rsidRPr="00F64697">
              <w:rPr>
                <w:sz w:val="18"/>
                <w:szCs w:val="18"/>
              </w:rPr>
              <w:t>325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56C528" w14:textId="77777777" w:rsidR="0089264D" w:rsidRPr="00F64697" w:rsidRDefault="0089264D" w:rsidP="006D37F7">
            <w:pPr>
              <w:jc w:val="right"/>
              <w:rPr>
                <w:sz w:val="18"/>
                <w:szCs w:val="18"/>
              </w:rPr>
            </w:pPr>
            <w:r w:rsidRPr="00F64697">
              <w:rPr>
                <w:sz w:val="18"/>
                <w:szCs w:val="18"/>
              </w:rPr>
              <w:t>3 636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D67DC1" w14:textId="77777777" w:rsidR="0089264D" w:rsidRPr="00F64697" w:rsidRDefault="0089264D" w:rsidP="006D37F7">
            <w:pPr>
              <w:jc w:val="right"/>
              <w:rPr>
                <w:sz w:val="18"/>
                <w:szCs w:val="18"/>
              </w:rPr>
            </w:pPr>
            <w:r w:rsidRPr="00F64697">
              <w:rPr>
                <w:sz w:val="18"/>
                <w:szCs w:val="18"/>
              </w:rPr>
              <w:t>5 341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A31002" w14:textId="77777777" w:rsidR="0089264D" w:rsidRPr="00F64697" w:rsidRDefault="0089264D" w:rsidP="006D37F7">
            <w:pPr>
              <w:jc w:val="right"/>
              <w:rPr>
                <w:sz w:val="18"/>
                <w:szCs w:val="18"/>
              </w:rPr>
            </w:pPr>
            <w:r w:rsidRPr="00F64697">
              <w:rPr>
                <w:sz w:val="18"/>
                <w:szCs w:val="18"/>
              </w:rPr>
              <w:t>652</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A9EDBA" w14:textId="77777777" w:rsidR="0089264D" w:rsidRPr="00F64697" w:rsidRDefault="0089264D" w:rsidP="006D37F7">
            <w:pPr>
              <w:jc w:val="right"/>
              <w:rPr>
                <w:sz w:val="18"/>
                <w:szCs w:val="18"/>
              </w:rPr>
            </w:pPr>
            <w:r w:rsidRPr="00F64697">
              <w:rPr>
                <w:sz w:val="18"/>
                <w:szCs w:val="18"/>
              </w:rPr>
              <w:t>4 558</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11B99D" w14:textId="77777777" w:rsidR="0089264D" w:rsidRPr="00F64697" w:rsidRDefault="0089264D" w:rsidP="006D37F7">
            <w:pPr>
              <w:jc w:val="right"/>
              <w:rPr>
                <w:sz w:val="18"/>
                <w:szCs w:val="18"/>
              </w:rPr>
            </w:pPr>
            <w:r w:rsidRPr="00F64697">
              <w:rPr>
                <w:sz w:val="18"/>
                <w:szCs w:val="18"/>
              </w:rPr>
              <w:t>98</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140A62A0" w14:textId="77777777" w:rsidR="0089264D" w:rsidRPr="00F64697" w:rsidRDefault="0089264D" w:rsidP="006D37F7">
            <w:pPr>
              <w:jc w:val="right"/>
              <w:rPr>
                <w:sz w:val="18"/>
                <w:szCs w:val="18"/>
              </w:rPr>
            </w:pPr>
            <w:r w:rsidRPr="00F64697">
              <w:rPr>
                <w:sz w:val="18"/>
                <w:szCs w:val="18"/>
              </w:rPr>
              <w:t>0</w:t>
            </w:r>
          </w:p>
        </w:tc>
      </w:tr>
      <w:tr w:rsidR="00446E55" w:rsidRPr="00B40C4C" w14:paraId="4A7D50CA"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70C7AC88" w14:textId="77777777" w:rsidR="0089264D" w:rsidRPr="00B40C4C" w:rsidRDefault="0089264D" w:rsidP="009137DA">
            <w:r w:rsidRPr="00B40C4C">
              <w:t>Landbruks- og matdepartementet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32DE5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893A2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87BB22"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22FB91" w14:textId="77777777" w:rsidR="0089264D" w:rsidRPr="00F64697" w:rsidRDefault="0089264D" w:rsidP="006D37F7">
            <w:pPr>
              <w:jc w:val="right"/>
              <w:rPr>
                <w:sz w:val="18"/>
                <w:szCs w:val="18"/>
              </w:rPr>
            </w:pPr>
            <w:r w:rsidRPr="00F64697">
              <w:rPr>
                <w:sz w:val="18"/>
                <w:szCs w:val="18"/>
              </w:rPr>
              <w:t>2 625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19B907"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DC02BA"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5B619AD2" w14:textId="77777777" w:rsidR="0089264D" w:rsidRPr="00F64697" w:rsidRDefault="0089264D" w:rsidP="006D37F7">
            <w:pPr>
              <w:jc w:val="right"/>
              <w:rPr>
                <w:sz w:val="18"/>
                <w:szCs w:val="18"/>
              </w:rPr>
            </w:pPr>
            <w:r w:rsidRPr="00F64697">
              <w:rPr>
                <w:sz w:val="18"/>
                <w:szCs w:val="18"/>
              </w:rPr>
              <w:t>0</w:t>
            </w:r>
          </w:p>
        </w:tc>
      </w:tr>
      <w:tr w:rsidR="00446E55" w:rsidRPr="00B40C4C" w14:paraId="79012D21"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449141CE" w14:textId="77777777" w:rsidR="0089264D" w:rsidRPr="00B40C4C" w:rsidRDefault="0089264D" w:rsidP="009137DA">
            <w:r w:rsidRPr="00B40C4C">
              <w:t>Samferdselsdepartementet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964F4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6D4A8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D061FF" w14:textId="77777777" w:rsidR="0089264D" w:rsidRPr="00F64697" w:rsidRDefault="0089264D" w:rsidP="006D37F7">
            <w:pPr>
              <w:jc w:val="right"/>
              <w:rPr>
                <w:sz w:val="18"/>
                <w:szCs w:val="18"/>
              </w:rPr>
            </w:pPr>
            <w:r w:rsidRPr="00F64697">
              <w:rPr>
                <w:sz w:val="18"/>
                <w:szCs w:val="18"/>
              </w:rPr>
              <w:t>200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4C6EBE" w14:textId="77777777" w:rsidR="0089264D" w:rsidRPr="00F64697" w:rsidRDefault="0089264D" w:rsidP="006D37F7">
            <w:pPr>
              <w:jc w:val="right"/>
              <w:rPr>
                <w:sz w:val="18"/>
                <w:szCs w:val="18"/>
              </w:rPr>
            </w:pPr>
            <w:r w:rsidRPr="00F64697">
              <w:rPr>
                <w:sz w:val="18"/>
                <w:szCs w:val="18"/>
              </w:rPr>
              <w:t>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415993" w14:textId="77777777" w:rsidR="0089264D" w:rsidRPr="00F64697" w:rsidRDefault="0089264D" w:rsidP="006D37F7">
            <w:pPr>
              <w:jc w:val="right"/>
              <w:rPr>
                <w:sz w:val="18"/>
                <w:szCs w:val="18"/>
              </w:rPr>
            </w:pPr>
            <w:r w:rsidRPr="00F64697">
              <w:rPr>
                <w:sz w:val="18"/>
                <w:szCs w:val="18"/>
              </w:rPr>
              <w:t>200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161B1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C1B2903" w14:textId="77777777" w:rsidR="0089264D" w:rsidRPr="00F64697" w:rsidRDefault="0089264D" w:rsidP="006D37F7">
            <w:pPr>
              <w:jc w:val="right"/>
              <w:rPr>
                <w:sz w:val="18"/>
                <w:szCs w:val="18"/>
              </w:rPr>
            </w:pPr>
            <w:r w:rsidRPr="00F64697">
              <w:rPr>
                <w:sz w:val="18"/>
                <w:szCs w:val="18"/>
              </w:rPr>
              <w:t>0</w:t>
            </w:r>
          </w:p>
        </w:tc>
      </w:tr>
      <w:tr w:rsidR="00446E55" w:rsidRPr="00B40C4C" w14:paraId="2E3F414F"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3D2D5169" w14:textId="77777777" w:rsidR="0089264D" w:rsidRPr="00B40C4C" w:rsidRDefault="0089264D" w:rsidP="009137DA">
            <w:r w:rsidRPr="00B40C4C">
              <w:lastRenderedPageBreak/>
              <w:t>Klima- og miljødepartementet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98FDE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50D80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7BD02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EDDCB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39ED57"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5302A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169A085B" w14:textId="77777777" w:rsidR="0089264D" w:rsidRPr="00F64697" w:rsidRDefault="0089264D" w:rsidP="006D37F7">
            <w:pPr>
              <w:jc w:val="right"/>
              <w:rPr>
                <w:sz w:val="18"/>
                <w:szCs w:val="18"/>
              </w:rPr>
            </w:pPr>
            <w:r w:rsidRPr="00F64697">
              <w:rPr>
                <w:sz w:val="18"/>
                <w:szCs w:val="18"/>
              </w:rPr>
              <w:t>0</w:t>
            </w:r>
          </w:p>
        </w:tc>
      </w:tr>
      <w:tr w:rsidR="00446E55" w:rsidRPr="00B40C4C" w14:paraId="1688C32A" w14:textId="77777777">
        <w:trPr>
          <w:trHeight w:val="660"/>
        </w:trPr>
        <w:tc>
          <w:tcPr>
            <w:tcW w:w="3900" w:type="dxa"/>
            <w:tcBorders>
              <w:top w:val="nil"/>
              <w:left w:val="nil"/>
              <w:bottom w:val="nil"/>
              <w:right w:val="single" w:sz="4" w:space="0" w:color="000000"/>
            </w:tcBorders>
            <w:tcMar>
              <w:top w:w="120" w:type="dxa"/>
              <w:left w:w="0" w:type="dxa"/>
              <w:bottom w:w="80" w:type="dxa"/>
              <w:right w:w="40" w:type="dxa"/>
            </w:tcMar>
            <w:vAlign w:val="bottom"/>
          </w:tcPr>
          <w:p w14:paraId="4BB93AA8" w14:textId="77777777" w:rsidR="0089264D" w:rsidRPr="00B40C4C" w:rsidRDefault="0089264D" w:rsidP="009137DA">
            <w:r w:rsidRPr="00B40C4C">
              <w:t>Digitaliserings- og forvaltningsdepartementet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0C196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3713C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FE9C33"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BB216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FC395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3093CD" w14:textId="77777777" w:rsidR="0089264D" w:rsidRPr="00F64697" w:rsidRDefault="0089264D" w:rsidP="006D37F7">
            <w:pPr>
              <w:jc w:val="right"/>
              <w:rPr>
                <w:sz w:val="18"/>
                <w:szCs w:val="18"/>
              </w:rPr>
            </w:pPr>
            <w:r w:rsidRPr="00F64697">
              <w:rPr>
                <w:sz w:val="18"/>
                <w:szCs w:val="18"/>
              </w:rPr>
              <w:t>19 400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AA2E71B" w14:textId="77777777" w:rsidR="0089264D" w:rsidRPr="00F64697" w:rsidRDefault="0089264D" w:rsidP="006D37F7">
            <w:pPr>
              <w:jc w:val="right"/>
              <w:rPr>
                <w:sz w:val="18"/>
                <w:szCs w:val="18"/>
              </w:rPr>
            </w:pPr>
            <w:r w:rsidRPr="00F64697">
              <w:rPr>
                <w:sz w:val="18"/>
                <w:szCs w:val="18"/>
              </w:rPr>
              <w:t>7 600</w:t>
            </w:r>
          </w:p>
        </w:tc>
      </w:tr>
      <w:tr w:rsidR="00446E55" w:rsidRPr="00B40C4C" w14:paraId="1DE50029"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7B3D942" w14:textId="77777777" w:rsidR="0089264D" w:rsidRPr="00B40C4C" w:rsidRDefault="0089264D" w:rsidP="009137DA">
            <w:r w:rsidRPr="00B40C4C">
              <w:t>Finansdepartementet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A278E3" w14:textId="77777777" w:rsidR="0089264D" w:rsidRPr="00F64697" w:rsidRDefault="0089264D" w:rsidP="006D37F7">
            <w:pPr>
              <w:jc w:val="right"/>
              <w:rPr>
                <w:sz w:val="18"/>
                <w:szCs w:val="18"/>
              </w:rPr>
            </w:pPr>
            <w:r w:rsidRPr="00F64697">
              <w:rPr>
                <w:sz w:val="18"/>
                <w:szCs w:val="18"/>
              </w:rPr>
              <w:t>64 101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049A59" w14:textId="77777777" w:rsidR="0089264D" w:rsidRPr="00F64697" w:rsidRDefault="0089264D" w:rsidP="006D37F7">
            <w:pPr>
              <w:jc w:val="right"/>
              <w:rPr>
                <w:sz w:val="18"/>
                <w:szCs w:val="18"/>
              </w:rPr>
            </w:pPr>
            <w:r w:rsidRPr="00F64697">
              <w:rPr>
                <w:sz w:val="18"/>
                <w:szCs w:val="18"/>
              </w:rPr>
              <w:t>63 995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A201CD" w14:textId="77777777" w:rsidR="0089264D" w:rsidRPr="00F64697" w:rsidRDefault="0089264D" w:rsidP="006D37F7">
            <w:pPr>
              <w:jc w:val="right"/>
              <w:rPr>
                <w:sz w:val="18"/>
                <w:szCs w:val="18"/>
              </w:rPr>
            </w:pPr>
            <w:r w:rsidRPr="00F64697">
              <w:rPr>
                <w:sz w:val="18"/>
                <w:szCs w:val="18"/>
              </w:rPr>
              <w:t>74 005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2BFB86" w14:textId="77777777" w:rsidR="0089264D" w:rsidRPr="00F64697" w:rsidRDefault="0089264D" w:rsidP="006D37F7">
            <w:pPr>
              <w:jc w:val="right"/>
              <w:rPr>
                <w:sz w:val="18"/>
                <w:szCs w:val="18"/>
              </w:rPr>
            </w:pPr>
            <w:r w:rsidRPr="00F64697">
              <w:rPr>
                <w:sz w:val="18"/>
                <w:szCs w:val="18"/>
              </w:rPr>
              <w:t>9 543</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5D2CA8" w14:textId="77777777" w:rsidR="0089264D" w:rsidRPr="00F64697" w:rsidRDefault="0089264D" w:rsidP="006D37F7">
            <w:pPr>
              <w:jc w:val="right"/>
              <w:rPr>
                <w:sz w:val="18"/>
                <w:szCs w:val="18"/>
              </w:rPr>
            </w:pPr>
            <w:r w:rsidRPr="00F64697">
              <w:rPr>
                <w:sz w:val="18"/>
                <w:szCs w:val="18"/>
              </w:rPr>
              <w:t>99 632</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86EEDE" w14:textId="77777777" w:rsidR="0089264D" w:rsidRPr="00F64697" w:rsidRDefault="0089264D" w:rsidP="006D37F7">
            <w:pPr>
              <w:jc w:val="right"/>
              <w:rPr>
                <w:sz w:val="18"/>
                <w:szCs w:val="18"/>
              </w:rPr>
            </w:pPr>
            <w:r w:rsidRPr="00F64697">
              <w:rPr>
                <w:sz w:val="18"/>
                <w:szCs w:val="18"/>
              </w:rPr>
              <w:t>68 000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0C867938" w14:textId="77777777" w:rsidR="0089264D" w:rsidRPr="00F64697" w:rsidRDefault="0089264D" w:rsidP="006D37F7">
            <w:pPr>
              <w:jc w:val="right"/>
              <w:rPr>
                <w:sz w:val="18"/>
                <w:szCs w:val="18"/>
              </w:rPr>
            </w:pPr>
            <w:r w:rsidRPr="00F64697">
              <w:rPr>
                <w:sz w:val="18"/>
                <w:szCs w:val="18"/>
              </w:rPr>
              <w:t>63 817</w:t>
            </w:r>
          </w:p>
        </w:tc>
      </w:tr>
      <w:tr w:rsidR="00446E55" w:rsidRPr="00B40C4C" w14:paraId="07012AD2"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7543DBD0" w14:textId="77777777" w:rsidR="0089264D" w:rsidRPr="00B40C4C" w:rsidRDefault="0089264D" w:rsidP="009137DA">
            <w:r w:rsidRPr="00B40C4C">
              <w:t>Forsvarsdepartementet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54C03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5F997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8E16C9"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0CE03A"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030EA6" w14:textId="77777777" w:rsidR="0089264D" w:rsidRPr="00F64697" w:rsidRDefault="0089264D" w:rsidP="006D37F7">
            <w:pPr>
              <w:jc w:val="right"/>
              <w:rPr>
                <w:sz w:val="18"/>
                <w:szCs w:val="18"/>
              </w:rPr>
            </w:pPr>
            <w:r w:rsidRPr="00F64697">
              <w:rPr>
                <w:sz w:val="18"/>
                <w:szCs w:val="18"/>
              </w:rPr>
              <w:t>27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55E0A0" w14:textId="77777777" w:rsidR="0089264D" w:rsidRPr="00F64697" w:rsidRDefault="0089264D" w:rsidP="006D37F7">
            <w:pPr>
              <w:jc w:val="right"/>
              <w:rPr>
                <w:sz w:val="18"/>
                <w:szCs w:val="18"/>
              </w:rPr>
            </w:pPr>
            <w:r w:rsidRPr="00F64697">
              <w:rPr>
                <w:sz w:val="18"/>
                <w:szCs w:val="18"/>
              </w:rPr>
              <w:t>28</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B9750BC" w14:textId="77777777" w:rsidR="0089264D" w:rsidRPr="00F64697" w:rsidRDefault="0089264D" w:rsidP="006D37F7">
            <w:pPr>
              <w:jc w:val="right"/>
              <w:rPr>
                <w:sz w:val="18"/>
                <w:szCs w:val="18"/>
              </w:rPr>
            </w:pPr>
            <w:r w:rsidRPr="00F64697">
              <w:rPr>
                <w:sz w:val="18"/>
                <w:szCs w:val="18"/>
              </w:rPr>
              <w:t>24</w:t>
            </w:r>
          </w:p>
        </w:tc>
      </w:tr>
      <w:tr w:rsidR="00446E55" w:rsidRPr="00B40C4C" w14:paraId="40845EFB"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52D46AB1" w14:textId="77777777" w:rsidR="0089264D" w:rsidRPr="00B40C4C" w:rsidRDefault="0089264D" w:rsidP="009137DA">
            <w:r w:rsidRPr="00B40C4C">
              <w:t>Energidepartementet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0DEF2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9D7A3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67A81E"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A9499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78CC4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423A0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3B9F8A2" w14:textId="77777777" w:rsidR="0089264D" w:rsidRPr="00F64697" w:rsidRDefault="0089264D" w:rsidP="006D37F7">
            <w:pPr>
              <w:jc w:val="right"/>
              <w:rPr>
                <w:sz w:val="18"/>
                <w:szCs w:val="18"/>
              </w:rPr>
            </w:pPr>
            <w:r w:rsidRPr="00F64697">
              <w:rPr>
                <w:sz w:val="18"/>
                <w:szCs w:val="18"/>
              </w:rPr>
              <w:t>0</w:t>
            </w:r>
          </w:p>
        </w:tc>
      </w:tr>
      <w:tr w:rsidR="00446E55" w:rsidRPr="00B40C4C" w14:paraId="1A8F509E"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313C8E0A" w14:textId="77777777" w:rsidR="0089264D" w:rsidRPr="00B40C4C" w:rsidRDefault="0089264D" w:rsidP="009137DA">
            <w:r w:rsidRPr="00B40C4C">
              <w:t>Ymse</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21DAB7"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D08A73"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5C543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1888A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3FE02A"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876F24"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3BFA7A5" w14:textId="77777777" w:rsidR="0089264D" w:rsidRPr="00F64697" w:rsidRDefault="0089264D" w:rsidP="006D37F7">
            <w:pPr>
              <w:jc w:val="right"/>
              <w:rPr>
                <w:sz w:val="18"/>
                <w:szCs w:val="18"/>
              </w:rPr>
            </w:pPr>
            <w:r w:rsidRPr="00F64697">
              <w:rPr>
                <w:sz w:val="18"/>
                <w:szCs w:val="18"/>
              </w:rPr>
              <w:t>0</w:t>
            </w:r>
          </w:p>
        </w:tc>
      </w:tr>
      <w:tr w:rsidR="00446E55" w:rsidRPr="00B40C4C" w14:paraId="72A3BB6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71471A1" w14:textId="77777777" w:rsidR="0089264D" w:rsidRPr="00B40C4C" w:rsidRDefault="0089264D" w:rsidP="009137DA">
            <w:r w:rsidRPr="00B40C4C">
              <w:t>Statsbankene</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57D1C1" w14:textId="77777777" w:rsidR="0089264D" w:rsidRPr="00F64697" w:rsidRDefault="0089264D" w:rsidP="006D37F7">
            <w:pPr>
              <w:jc w:val="right"/>
              <w:rPr>
                <w:sz w:val="18"/>
                <w:szCs w:val="18"/>
              </w:rPr>
            </w:pPr>
            <w:r w:rsidRPr="00F64697">
              <w:rPr>
                <w:sz w:val="18"/>
                <w:szCs w:val="18"/>
              </w:rPr>
              <w:t>107 697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16AFA7" w14:textId="77777777" w:rsidR="0089264D" w:rsidRPr="00F64697" w:rsidRDefault="0089264D" w:rsidP="006D37F7">
            <w:pPr>
              <w:jc w:val="right"/>
              <w:rPr>
                <w:sz w:val="18"/>
                <w:szCs w:val="18"/>
              </w:rPr>
            </w:pPr>
            <w:r w:rsidRPr="00F64697">
              <w:rPr>
                <w:sz w:val="18"/>
                <w:szCs w:val="18"/>
              </w:rPr>
              <w:t>113 467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5D9201" w14:textId="77777777" w:rsidR="0089264D" w:rsidRPr="00F64697" w:rsidRDefault="0089264D" w:rsidP="006D37F7">
            <w:pPr>
              <w:jc w:val="right"/>
              <w:rPr>
                <w:sz w:val="18"/>
                <w:szCs w:val="18"/>
              </w:rPr>
            </w:pPr>
            <w:r w:rsidRPr="00F64697">
              <w:rPr>
                <w:sz w:val="18"/>
                <w:szCs w:val="18"/>
              </w:rPr>
              <w:t>129 554</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B6FF43" w14:textId="77777777" w:rsidR="0089264D" w:rsidRPr="00F64697" w:rsidRDefault="0089264D" w:rsidP="006D37F7">
            <w:pPr>
              <w:jc w:val="right"/>
              <w:rPr>
                <w:sz w:val="18"/>
                <w:szCs w:val="18"/>
              </w:rPr>
            </w:pPr>
            <w:r w:rsidRPr="00F64697">
              <w:rPr>
                <w:sz w:val="18"/>
                <w:szCs w:val="18"/>
              </w:rPr>
              <w:t>124 106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6B9171" w14:textId="77777777" w:rsidR="0089264D" w:rsidRPr="00F64697" w:rsidRDefault="0089264D" w:rsidP="006D37F7">
            <w:pPr>
              <w:jc w:val="right"/>
              <w:rPr>
                <w:sz w:val="18"/>
                <w:szCs w:val="18"/>
              </w:rPr>
            </w:pPr>
            <w:r w:rsidRPr="00F64697">
              <w:rPr>
                <w:sz w:val="18"/>
                <w:szCs w:val="18"/>
              </w:rPr>
              <w:t>130 787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B78FAA" w14:textId="77777777" w:rsidR="0089264D" w:rsidRPr="00F64697" w:rsidRDefault="0089264D" w:rsidP="006D37F7">
            <w:pPr>
              <w:jc w:val="right"/>
              <w:rPr>
                <w:sz w:val="18"/>
                <w:szCs w:val="18"/>
              </w:rPr>
            </w:pPr>
            <w:r w:rsidRPr="00F64697">
              <w:rPr>
                <w:sz w:val="18"/>
                <w:szCs w:val="18"/>
              </w:rPr>
              <w:t>135 361</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C0F5102" w14:textId="77777777" w:rsidR="0089264D" w:rsidRPr="00F64697" w:rsidRDefault="0089264D" w:rsidP="006D37F7">
            <w:pPr>
              <w:jc w:val="right"/>
              <w:rPr>
                <w:sz w:val="18"/>
                <w:szCs w:val="18"/>
              </w:rPr>
            </w:pPr>
            <w:r w:rsidRPr="00F64697">
              <w:rPr>
                <w:sz w:val="18"/>
                <w:szCs w:val="18"/>
              </w:rPr>
              <w:t>151 745</w:t>
            </w:r>
          </w:p>
        </w:tc>
      </w:tr>
      <w:tr w:rsidR="00446E55" w:rsidRPr="00B40C4C" w14:paraId="7CC7FA30"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E5A2EA0" w14:textId="77777777" w:rsidR="0089264D" w:rsidRPr="00B40C4C" w:rsidRDefault="0089264D" w:rsidP="009137DA">
            <w:r w:rsidRPr="00B40C4C">
              <w:t>Statlig petroleumsvirksomhet</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BB6480"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0B5B11"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B1697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28400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2DADDB"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736573"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F07E423" w14:textId="77777777" w:rsidR="0089264D" w:rsidRPr="00F64697" w:rsidRDefault="0089264D" w:rsidP="006D37F7">
            <w:pPr>
              <w:jc w:val="right"/>
              <w:rPr>
                <w:sz w:val="18"/>
                <w:szCs w:val="18"/>
              </w:rPr>
            </w:pPr>
            <w:r w:rsidRPr="00F64697">
              <w:rPr>
                <w:sz w:val="18"/>
                <w:szCs w:val="18"/>
              </w:rPr>
              <w:t>0</w:t>
            </w:r>
          </w:p>
        </w:tc>
      </w:tr>
      <w:tr w:rsidR="00446E55" w:rsidRPr="00B40C4C" w14:paraId="07AF5BE9"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ED5FDB9" w14:textId="77777777" w:rsidR="0089264D" w:rsidRPr="00B40C4C" w:rsidRDefault="0089264D" w:rsidP="009137DA">
            <w:r w:rsidRPr="00B40C4C">
              <w:t>Statens forvaltningsbedrifter</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736678"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2ECF46" w14:textId="77777777" w:rsidR="0089264D" w:rsidRPr="00F64697" w:rsidRDefault="0089264D" w:rsidP="006D37F7">
            <w:pPr>
              <w:jc w:val="right"/>
              <w:rPr>
                <w:sz w:val="18"/>
                <w:szCs w:val="18"/>
              </w:rPr>
            </w:pPr>
            <w:r w:rsidRPr="00F64697">
              <w:rPr>
                <w:sz w:val="18"/>
                <w:szCs w:val="18"/>
              </w:rPr>
              <w:t>8 330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D2ADC9" w14:textId="77777777" w:rsidR="0089264D" w:rsidRPr="00F64697" w:rsidRDefault="0089264D" w:rsidP="006D37F7">
            <w:pPr>
              <w:jc w:val="right"/>
              <w:rPr>
                <w:sz w:val="18"/>
                <w:szCs w:val="18"/>
              </w:rPr>
            </w:pPr>
            <w:r w:rsidRPr="00F64697">
              <w:rPr>
                <w:sz w:val="18"/>
                <w:szCs w:val="18"/>
              </w:rPr>
              <w:t>2 520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61CD84" w14:textId="77777777" w:rsidR="0089264D" w:rsidRPr="00F64697" w:rsidRDefault="0089264D" w:rsidP="006D37F7">
            <w:pPr>
              <w:jc w:val="right"/>
              <w:rPr>
                <w:sz w:val="18"/>
                <w:szCs w:val="18"/>
              </w:rPr>
            </w:pPr>
            <w:r w:rsidRPr="00F64697">
              <w:rPr>
                <w:sz w:val="18"/>
                <w:szCs w:val="18"/>
              </w:rPr>
              <w:t>7 260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15FE18" w14:textId="77777777" w:rsidR="0089264D" w:rsidRPr="00F64697" w:rsidRDefault="0089264D" w:rsidP="006D37F7">
            <w:pPr>
              <w:jc w:val="right"/>
              <w:rPr>
                <w:sz w:val="18"/>
                <w:szCs w:val="18"/>
              </w:rPr>
            </w:pPr>
            <w:r w:rsidRPr="00F64697">
              <w:rPr>
                <w:sz w:val="18"/>
                <w:szCs w:val="18"/>
              </w:rPr>
              <w:t>820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C1C0F4" w14:textId="77777777" w:rsidR="0089264D" w:rsidRPr="00F64697" w:rsidRDefault="0089264D" w:rsidP="006D37F7">
            <w:pPr>
              <w:jc w:val="right"/>
              <w:rPr>
                <w:sz w:val="18"/>
                <w:szCs w:val="18"/>
              </w:rPr>
            </w:pPr>
            <w:r w:rsidRPr="00F64697">
              <w:rPr>
                <w:sz w:val="18"/>
                <w:szCs w:val="18"/>
              </w:rPr>
              <w:t>1 100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5C140923" w14:textId="77777777" w:rsidR="0089264D" w:rsidRPr="00F64697" w:rsidRDefault="0089264D" w:rsidP="006D37F7">
            <w:pPr>
              <w:jc w:val="right"/>
              <w:rPr>
                <w:sz w:val="18"/>
                <w:szCs w:val="18"/>
              </w:rPr>
            </w:pPr>
            <w:r w:rsidRPr="00F64697">
              <w:rPr>
                <w:sz w:val="18"/>
                <w:szCs w:val="18"/>
              </w:rPr>
              <w:t>0</w:t>
            </w:r>
          </w:p>
        </w:tc>
      </w:tr>
      <w:tr w:rsidR="00446E55" w:rsidRPr="00B40C4C" w14:paraId="111D9AFC"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6D65A51A" w14:textId="77777777" w:rsidR="0089264D" w:rsidRPr="00B40C4C" w:rsidRDefault="0089264D" w:rsidP="009137DA">
            <w:r w:rsidRPr="00B40C4C">
              <w:t>Folketrygden</w:t>
            </w:r>
            <w:r w:rsidRPr="00B40C4C">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7BBDC5"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2C1AFC"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142F75"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6D635D"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89A1AF"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0C6136"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2CFA15A8" w14:textId="77777777" w:rsidR="0089264D" w:rsidRPr="00F64697" w:rsidRDefault="0089264D" w:rsidP="006D37F7">
            <w:pPr>
              <w:jc w:val="right"/>
              <w:rPr>
                <w:sz w:val="18"/>
                <w:szCs w:val="18"/>
              </w:rPr>
            </w:pPr>
            <w:r w:rsidRPr="00F64697">
              <w:rPr>
                <w:sz w:val="18"/>
                <w:szCs w:val="18"/>
              </w:rPr>
              <w:t>0</w:t>
            </w:r>
          </w:p>
        </w:tc>
      </w:tr>
      <w:tr w:rsidR="00446E55" w:rsidRPr="00B40C4C" w14:paraId="590E2A29" w14:textId="77777777">
        <w:trPr>
          <w:trHeight w:val="400"/>
        </w:trPr>
        <w:tc>
          <w:tcPr>
            <w:tcW w:w="3900" w:type="dxa"/>
            <w:tcBorders>
              <w:top w:val="nil"/>
              <w:left w:val="nil"/>
              <w:bottom w:val="single" w:sz="4" w:space="0" w:color="000000"/>
              <w:right w:val="single" w:sz="4" w:space="0" w:color="000000"/>
            </w:tcBorders>
            <w:tcMar>
              <w:top w:w="120" w:type="dxa"/>
              <w:left w:w="0" w:type="dxa"/>
              <w:bottom w:w="80" w:type="dxa"/>
              <w:right w:w="40" w:type="dxa"/>
            </w:tcMar>
          </w:tcPr>
          <w:p w14:paraId="37CF7DEE" w14:textId="77777777" w:rsidR="0089264D" w:rsidRPr="00B40C4C" w:rsidRDefault="0089264D" w:rsidP="009137DA">
            <w:r w:rsidRPr="00B40C4C">
              <w:t>Statens pensjonsfond utland</w:t>
            </w:r>
            <w:r w:rsidRPr="00B40C4C">
              <w:tab/>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1ED8C5"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06ED814" w14:textId="77777777" w:rsidR="0089264D" w:rsidRPr="00F64697" w:rsidRDefault="0089264D" w:rsidP="006D37F7">
            <w:pPr>
              <w:jc w:val="right"/>
              <w:rPr>
                <w:sz w:val="18"/>
                <w:szCs w:val="18"/>
              </w:rPr>
            </w:pPr>
            <w:r w:rsidRPr="00F64697">
              <w:rPr>
                <w:sz w:val="18"/>
                <w:szCs w:val="18"/>
              </w:rPr>
              <w:t>9 110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646149"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0F52EA0" w14:textId="77777777" w:rsidR="0089264D" w:rsidRPr="00F64697" w:rsidRDefault="0089264D" w:rsidP="006D37F7">
            <w:pPr>
              <w:jc w:val="right"/>
              <w:rPr>
                <w:sz w:val="18"/>
                <w:szCs w:val="18"/>
              </w:rPr>
            </w:pPr>
            <w:r w:rsidRPr="00F64697">
              <w:rPr>
                <w:sz w:val="18"/>
                <w:szCs w:val="18"/>
              </w:rPr>
              <w:t>83 496</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0A6254" w14:textId="77777777" w:rsidR="0089264D" w:rsidRPr="00F64697" w:rsidRDefault="0089264D" w:rsidP="006D37F7">
            <w:pPr>
              <w:jc w:val="right"/>
              <w:rPr>
                <w:sz w:val="18"/>
                <w:szCs w:val="18"/>
              </w:rPr>
            </w:pPr>
            <w:r w:rsidRPr="00F64697">
              <w:rPr>
                <w:sz w:val="18"/>
                <w:szCs w:val="18"/>
              </w:rPr>
              <w:t>39 071</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E6AFED2" w14:textId="77777777" w:rsidR="0089264D" w:rsidRPr="00F64697" w:rsidRDefault="0089264D" w:rsidP="006D37F7">
            <w:pPr>
              <w:jc w:val="right"/>
              <w:rPr>
                <w:sz w:val="18"/>
                <w:szCs w:val="18"/>
              </w:rPr>
            </w:pPr>
            <w:r w:rsidRPr="00F64697">
              <w:rPr>
                <w:sz w:val="18"/>
                <w:szCs w:val="18"/>
              </w:rPr>
              <w:t>0</w:t>
            </w:r>
          </w:p>
        </w:tc>
        <w:tc>
          <w:tcPr>
            <w:tcW w:w="80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39BE6AA6" w14:textId="77777777" w:rsidR="0089264D" w:rsidRPr="00F64697" w:rsidRDefault="0089264D" w:rsidP="006D37F7">
            <w:pPr>
              <w:jc w:val="right"/>
              <w:rPr>
                <w:sz w:val="18"/>
                <w:szCs w:val="18"/>
              </w:rPr>
            </w:pPr>
            <w:r w:rsidRPr="00F64697">
              <w:rPr>
                <w:sz w:val="18"/>
                <w:szCs w:val="18"/>
              </w:rPr>
              <w:t>82 100</w:t>
            </w:r>
          </w:p>
        </w:tc>
      </w:tr>
      <w:tr w:rsidR="00446E55" w:rsidRPr="00B40C4C" w14:paraId="6E0EF8A4" w14:textId="77777777">
        <w:trPr>
          <w:trHeight w:val="400"/>
        </w:trPr>
        <w:tc>
          <w:tcPr>
            <w:tcW w:w="390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0F744828" w14:textId="77777777" w:rsidR="0089264D" w:rsidRPr="00B40C4C" w:rsidRDefault="0089264D" w:rsidP="009137DA">
            <w:r w:rsidRPr="00B40C4C">
              <w:t>Utgifter i alt</w:t>
            </w:r>
            <w:r w:rsidRPr="00B40C4C">
              <w:tab/>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B00D12A" w14:textId="77777777" w:rsidR="0089264D" w:rsidRPr="00F64697" w:rsidRDefault="0089264D" w:rsidP="006D37F7">
            <w:pPr>
              <w:jc w:val="right"/>
              <w:rPr>
                <w:sz w:val="18"/>
                <w:szCs w:val="18"/>
              </w:rPr>
            </w:pPr>
            <w:r w:rsidRPr="00F64697">
              <w:rPr>
                <w:sz w:val="18"/>
                <w:szCs w:val="18"/>
              </w:rPr>
              <w:t>187 253</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9651FA8" w14:textId="77777777" w:rsidR="0089264D" w:rsidRPr="00F64697" w:rsidRDefault="0089264D" w:rsidP="006D37F7">
            <w:pPr>
              <w:jc w:val="right"/>
              <w:rPr>
                <w:sz w:val="18"/>
                <w:szCs w:val="18"/>
              </w:rPr>
            </w:pPr>
            <w:r w:rsidRPr="00F64697">
              <w:rPr>
                <w:sz w:val="18"/>
                <w:szCs w:val="18"/>
              </w:rPr>
              <w:t>207 255</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77C6358" w14:textId="77777777" w:rsidR="0089264D" w:rsidRPr="00F64697" w:rsidRDefault="0089264D" w:rsidP="006D37F7">
            <w:pPr>
              <w:jc w:val="right"/>
              <w:rPr>
                <w:sz w:val="18"/>
                <w:szCs w:val="18"/>
              </w:rPr>
            </w:pPr>
            <w:r w:rsidRPr="00F64697">
              <w:rPr>
                <w:sz w:val="18"/>
                <w:szCs w:val="18"/>
              </w:rPr>
              <w:t>221 288</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9FC15B7" w14:textId="77777777" w:rsidR="0089264D" w:rsidRPr="00F64697" w:rsidRDefault="0089264D" w:rsidP="006D37F7">
            <w:pPr>
              <w:jc w:val="right"/>
              <w:rPr>
                <w:sz w:val="18"/>
                <w:szCs w:val="18"/>
              </w:rPr>
            </w:pPr>
            <w:r w:rsidRPr="00F64697">
              <w:rPr>
                <w:sz w:val="18"/>
                <w:szCs w:val="18"/>
              </w:rPr>
              <w:t>245 527</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6D9D2CA" w14:textId="77777777" w:rsidR="0089264D" w:rsidRPr="00F64697" w:rsidRDefault="0089264D" w:rsidP="006D37F7">
            <w:pPr>
              <w:jc w:val="right"/>
              <w:rPr>
                <w:sz w:val="18"/>
                <w:szCs w:val="18"/>
              </w:rPr>
            </w:pPr>
            <w:r w:rsidRPr="00F64697">
              <w:rPr>
                <w:sz w:val="18"/>
                <w:szCs w:val="18"/>
              </w:rPr>
              <w:t>308 244</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D7869E6" w14:textId="77777777" w:rsidR="0089264D" w:rsidRPr="00F64697" w:rsidRDefault="0089264D" w:rsidP="006D37F7">
            <w:pPr>
              <w:jc w:val="right"/>
              <w:rPr>
                <w:sz w:val="18"/>
                <w:szCs w:val="18"/>
              </w:rPr>
            </w:pPr>
            <w:r w:rsidRPr="00F64697">
              <w:rPr>
                <w:sz w:val="18"/>
                <w:szCs w:val="18"/>
              </w:rPr>
              <w:t>225 977</w:t>
            </w:r>
          </w:p>
        </w:tc>
        <w:tc>
          <w:tcPr>
            <w:tcW w:w="80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7F836036" w14:textId="77777777" w:rsidR="0089264D" w:rsidRPr="00F64697" w:rsidRDefault="0089264D" w:rsidP="006D37F7">
            <w:pPr>
              <w:jc w:val="right"/>
              <w:rPr>
                <w:sz w:val="18"/>
                <w:szCs w:val="18"/>
              </w:rPr>
            </w:pPr>
            <w:r w:rsidRPr="00F64697">
              <w:rPr>
                <w:sz w:val="18"/>
                <w:szCs w:val="18"/>
              </w:rPr>
              <w:t>307 277</w:t>
            </w:r>
          </w:p>
        </w:tc>
      </w:tr>
    </w:tbl>
    <w:p w14:paraId="09457760" w14:textId="77777777" w:rsidR="0089264D" w:rsidRPr="00B40C4C" w:rsidRDefault="0089264D" w:rsidP="00EC71B8">
      <w:pPr>
        <w:pStyle w:val="tabell-noter"/>
        <w:rPr>
          <w:rStyle w:val="skrift-hevet"/>
        </w:rPr>
      </w:pPr>
      <w:r w:rsidRPr="00B40C4C">
        <w:rPr>
          <w:rStyle w:val="skrift-hevet"/>
        </w:rPr>
        <w:t>1</w:t>
      </w:r>
      <w:r w:rsidRPr="00B40C4C">
        <w:rPr>
          <w:rStyle w:val="skrift-hevet"/>
        </w:rPr>
        <w:tab/>
      </w:r>
      <w:r w:rsidRPr="00B40C4C">
        <w:t>Saldert budsjett 2024.</w:t>
      </w:r>
    </w:p>
    <w:p w14:paraId="49014895" w14:textId="77777777" w:rsidR="0089264D" w:rsidRPr="00B40C4C" w:rsidRDefault="0089264D" w:rsidP="009137DA">
      <w:pPr>
        <w:pStyle w:val="tabell-noter"/>
        <w:rPr>
          <w:rStyle w:val="skrift-hevet"/>
        </w:rPr>
      </w:pPr>
      <w:r w:rsidRPr="00B40C4C">
        <w:rPr>
          <w:rStyle w:val="skrift-hevet"/>
        </w:rPr>
        <w:t>2</w:t>
      </w:r>
      <w:r w:rsidRPr="00B40C4C">
        <w:rPr>
          <w:rStyle w:val="skrift-hevet"/>
        </w:rPr>
        <w:tab/>
      </w:r>
      <w:r w:rsidRPr="00B40C4C">
        <w:t>Forslag 2025 Prop. 1 S (2024–2025).</w:t>
      </w:r>
    </w:p>
    <w:p w14:paraId="514A6A7F" w14:textId="77777777" w:rsidR="0089264D" w:rsidRPr="00B40C4C" w:rsidRDefault="0089264D" w:rsidP="009137DA">
      <w:pPr>
        <w:pStyle w:val="tabell-noter"/>
      </w:pPr>
      <w:r w:rsidRPr="00B40C4C">
        <w:rPr>
          <w:rStyle w:val="skrift-hevet"/>
        </w:rPr>
        <w:t>3</w:t>
      </w:r>
      <w:r w:rsidRPr="00B40C4C">
        <w:tab/>
        <w:t xml:space="preserve">Departementenes budsjetter er uten ymse utgifter, statsbankene, statlig petroleumsvirksomhet, statens forvaltningsbedrifter og </w:t>
      </w:r>
    </w:p>
    <w:p w14:paraId="2EE47955" w14:textId="77777777" w:rsidR="0089264D" w:rsidRDefault="0089264D" w:rsidP="009137DA">
      <w:pPr>
        <w:pStyle w:val="tabell-noter"/>
      </w:pPr>
      <w:r w:rsidRPr="00B40C4C">
        <w:tab/>
        <w:t>folketrygden som vises separat.</w:t>
      </w:r>
    </w:p>
    <w:p w14:paraId="0BA64CDD" w14:textId="05DF6F0A" w:rsidR="009771D4" w:rsidRPr="009771D4" w:rsidRDefault="009771D4" w:rsidP="009771D4">
      <w:pPr>
        <w:pStyle w:val="tabell-tittel"/>
      </w:pPr>
      <w:r w:rsidRPr="00B40C4C">
        <w:t>Skatter og avgifter i perioden 2019–2025</w:t>
      </w:r>
    </w:p>
    <w:p w14:paraId="0E0F7AA3" w14:textId="77777777" w:rsidR="0089264D" w:rsidRPr="00B40C4C" w:rsidRDefault="0089264D" w:rsidP="009137DA">
      <w:pPr>
        <w:pStyle w:val="Tabellnavn"/>
      </w:pPr>
      <w:r w:rsidRPr="00B40C4C">
        <w:t>09J3xt2</w:t>
      </w:r>
    </w:p>
    <w:tbl>
      <w:tblPr>
        <w:tblW w:w="0" w:type="auto"/>
        <w:jc w:val="right"/>
        <w:tblLayout w:type="fixed"/>
        <w:tblCellMar>
          <w:top w:w="45" w:type="dxa"/>
          <w:left w:w="0" w:type="dxa"/>
          <w:bottom w:w="36" w:type="dxa"/>
          <w:right w:w="40" w:type="dxa"/>
        </w:tblCellMar>
        <w:tblLook w:val="0000" w:firstRow="0" w:lastRow="0" w:firstColumn="0" w:lastColumn="0" w:noHBand="0" w:noVBand="0"/>
      </w:tblPr>
      <w:tblGrid>
        <w:gridCol w:w="660"/>
        <w:gridCol w:w="3660"/>
        <w:gridCol w:w="740"/>
        <w:gridCol w:w="740"/>
        <w:gridCol w:w="740"/>
        <w:gridCol w:w="740"/>
        <w:gridCol w:w="740"/>
        <w:gridCol w:w="740"/>
        <w:gridCol w:w="740"/>
      </w:tblGrid>
      <w:tr w:rsidR="00446E55" w:rsidRPr="00B40C4C" w14:paraId="07FCAEDE" w14:textId="77777777">
        <w:trPr>
          <w:trHeight w:val="240"/>
          <w:jc w:val="right"/>
        </w:trPr>
        <w:tc>
          <w:tcPr>
            <w:tcW w:w="9500" w:type="dxa"/>
            <w:gridSpan w:val="9"/>
            <w:tcBorders>
              <w:top w:val="nil"/>
              <w:left w:val="nil"/>
              <w:bottom w:val="single" w:sz="4" w:space="0" w:color="000000"/>
              <w:right w:val="nil"/>
            </w:tcBorders>
            <w:tcMar>
              <w:top w:w="45" w:type="dxa"/>
              <w:left w:w="0" w:type="dxa"/>
              <w:bottom w:w="36" w:type="dxa"/>
              <w:right w:w="40" w:type="dxa"/>
            </w:tcMar>
          </w:tcPr>
          <w:p w14:paraId="1A5347F8" w14:textId="77777777" w:rsidR="0089264D" w:rsidRPr="00B40C4C" w:rsidRDefault="0089264D" w:rsidP="006358DE">
            <w:pPr>
              <w:jc w:val="right"/>
            </w:pPr>
            <w:r w:rsidRPr="00B40C4C">
              <w:t>Mill. kroner</w:t>
            </w:r>
          </w:p>
        </w:tc>
      </w:tr>
      <w:tr w:rsidR="00446E55" w:rsidRPr="00B40C4C" w14:paraId="057356E5" w14:textId="77777777">
        <w:trPr>
          <w:trHeight w:val="240"/>
          <w:jc w:val="right"/>
        </w:trPr>
        <w:tc>
          <w:tcPr>
            <w:tcW w:w="4320" w:type="dxa"/>
            <w:gridSpan w:val="2"/>
            <w:vMerge w:val="restart"/>
            <w:tcBorders>
              <w:top w:val="nil"/>
              <w:left w:val="nil"/>
              <w:bottom w:val="single" w:sz="4" w:space="0" w:color="000000"/>
              <w:right w:val="single" w:sz="4" w:space="0" w:color="000000"/>
            </w:tcBorders>
            <w:tcMar>
              <w:top w:w="45" w:type="dxa"/>
              <w:left w:w="0" w:type="dxa"/>
              <w:bottom w:w="36" w:type="dxa"/>
              <w:right w:w="40" w:type="dxa"/>
            </w:tcMar>
            <w:vAlign w:val="center"/>
          </w:tcPr>
          <w:p w14:paraId="03CD2FDA" w14:textId="77777777" w:rsidR="0089264D" w:rsidRPr="00B40C4C" w:rsidRDefault="0089264D" w:rsidP="009137DA">
            <w:r w:rsidRPr="00B40C4C">
              <w:t>Kapittel</w:t>
            </w:r>
          </w:p>
        </w:tc>
        <w:tc>
          <w:tcPr>
            <w:tcW w:w="3700" w:type="dxa"/>
            <w:gridSpan w:val="5"/>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71B17052" w14:textId="77777777" w:rsidR="0089264D" w:rsidRPr="00785B79" w:rsidRDefault="0089264D" w:rsidP="006358DE">
            <w:pPr>
              <w:jc w:val="center"/>
              <w:rPr>
                <w:sz w:val="18"/>
                <w:szCs w:val="18"/>
              </w:rPr>
            </w:pPr>
            <w:r w:rsidRPr="00785B79">
              <w:rPr>
                <w:sz w:val="18"/>
                <w:szCs w:val="18"/>
              </w:rPr>
              <w:t>Regnskap</w:t>
            </w:r>
          </w:p>
        </w:tc>
        <w:tc>
          <w:tcPr>
            <w:tcW w:w="1480" w:type="dxa"/>
            <w:gridSpan w:val="2"/>
            <w:tcBorders>
              <w:top w:val="nil"/>
              <w:left w:val="single" w:sz="4" w:space="0" w:color="000000"/>
              <w:bottom w:val="single" w:sz="4" w:space="0" w:color="000000"/>
              <w:right w:val="nil"/>
            </w:tcBorders>
            <w:tcMar>
              <w:top w:w="45" w:type="dxa"/>
              <w:left w:w="0" w:type="dxa"/>
              <w:bottom w:w="36" w:type="dxa"/>
              <w:right w:w="40" w:type="dxa"/>
            </w:tcMar>
            <w:vAlign w:val="bottom"/>
          </w:tcPr>
          <w:p w14:paraId="3F2EE77C" w14:textId="77777777" w:rsidR="0089264D" w:rsidRPr="00785B79" w:rsidRDefault="0089264D" w:rsidP="006358DE">
            <w:pPr>
              <w:jc w:val="right"/>
              <w:rPr>
                <w:sz w:val="18"/>
                <w:szCs w:val="18"/>
              </w:rPr>
            </w:pPr>
            <w:r w:rsidRPr="00785B79">
              <w:rPr>
                <w:sz w:val="18"/>
                <w:szCs w:val="18"/>
              </w:rPr>
              <w:t>Budsjett</w:t>
            </w:r>
          </w:p>
        </w:tc>
      </w:tr>
      <w:tr w:rsidR="00446E55" w:rsidRPr="00B40C4C" w14:paraId="0C790D94" w14:textId="77777777">
        <w:trPr>
          <w:trHeight w:val="240"/>
          <w:jc w:val="right"/>
        </w:trPr>
        <w:tc>
          <w:tcPr>
            <w:tcW w:w="4320" w:type="dxa"/>
            <w:gridSpan w:val="2"/>
            <w:vMerge/>
            <w:tcBorders>
              <w:top w:val="nil"/>
              <w:left w:val="nil"/>
              <w:bottom w:val="single" w:sz="4" w:space="0" w:color="000000"/>
              <w:right w:val="single" w:sz="4" w:space="0" w:color="000000"/>
            </w:tcBorders>
          </w:tcPr>
          <w:p w14:paraId="34D93050" w14:textId="77777777" w:rsidR="0089264D" w:rsidRPr="00B40C4C" w:rsidRDefault="0089264D" w:rsidP="009137DA">
            <w:pPr>
              <w:pStyle w:val="Overskrift1"/>
            </w:pP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0B1F2B7B" w14:textId="77777777" w:rsidR="0089264D" w:rsidRPr="00785B79" w:rsidRDefault="0089264D" w:rsidP="006358DE">
            <w:pPr>
              <w:jc w:val="right"/>
              <w:rPr>
                <w:sz w:val="18"/>
                <w:szCs w:val="18"/>
              </w:rPr>
            </w:pPr>
            <w:r w:rsidRPr="00785B79">
              <w:rPr>
                <w:sz w:val="18"/>
                <w:szCs w:val="18"/>
              </w:rPr>
              <w:t xml:space="preserve"> 2019</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45D3CCEC" w14:textId="77777777" w:rsidR="0089264D" w:rsidRPr="00785B79" w:rsidRDefault="0089264D" w:rsidP="006358DE">
            <w:pPr>
              <w:jc w:val="right"/>
              <w:rPr>
                <w:sz w:val="18"/>
                <w:szCs w:val="18"/>
              </w:rPr>
            </w:pPr>
            <w:r w:rsidRPr="00785B79">
              <w:rPr>
                <w:sz w:val="18"/>
                <w:szCs w:val="18"/>
              </w:rPr>
              <w:t>2020</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69695F43" w14:textId="77777777" w:rsidR="0089264D" w:rsidRPr="00785B79" w:rsidRDefault="0089264D" w:rsidP="006358DE">
            <w:pPr>
              <w:jc w:val="right"/>
              <w:rPr>
                <w:sz w:val="18"/>
                <w:szCs w:val="18"/>
              </w:rPr>
            </w:pPr>
            <w:r w:rsidRPr="00785B79">
              <w:rPr>
                <w:sz w:val="18"/>
                <w:szCs w:val="18"/>
              </w:rPr>
              <w:t>2021</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0A786BE7" w14:textId="77777777" w:rsidR="0089264D" w:rsidRPr="00785B79" w:rsidRDefault="0089264D" w:rsidP="006358DE">
            <w:pPr>
              <w:jc w:val="right"/>
              <w:rPr>
                <w:sz w:val="18"/>
                <w:szCs w:val="18"/>
              </w:rPr>
            </w:pPr>
            <w:r w:rsidRPr="00785B79">
              <w:rPr>
                <w:sz w:val="18"/>
                <w:szCs w:val="18"/>
              </w:rPr>
              <w:t>2022</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48D0393C" w14:textId="77777777" w:rsidR="0089264D" w:rsidRPr="00785B79" w:rsidRDefault="0089264D" w:rsidP="006358DE">
            <w:pPr>
              <w:jc w:val="right"/>
              <w:rPr>
                <w:sz w:val="18"/>
                <w:szCs w:val="18"/>
              </w:rPr>
            </w:pPr>
            <w:r w:rsidRPr="00785B79">
              <w:rPr>
                <w:sz w:val="18"/>
                <w:szCs w:val="18"/>
              </w:rPr>
              <w:t>2023</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7730951A" w14:textId="77777777" w:rsidR="0089264D" w:rsidRPr="00785B79" w:rsidRDefault="0089264D" w:rsidP="006358DE">
            <w:pPr>
              <w:jc w:val="right"/>
              <w:rPr>
                <w:sz w:val="18"/>
                <w:szCs w:val="18"/>
              </w:rPr>
            </w:pPr>
            <w:r w:rsidRPr="00785B79">
              <w:rPr>
                <w:sz w:val="18"/>
                <w:szCs w:val="18"/>
              </w:rPr>
              <w:t xml:space="preserve">2024 </w:t>
            </w:r>
            <w:r w:rsidRPr="00785B79">
              <w:rPr>
                <w:rStyle w:val="skrift-hevet"/>
                <w:sz w:val="18"/>
                <w:szCs w:val="18"/>
              </w:rPr>
              <w:t>1</w:t>
            </w:r>
          </w:p>
        </w:tc>
        <w:tc>
          <w:tcPr>
            <w:tcW w:w="740" w:type="dxa"/>
            <w:tcBorders>
              <w:top w:val="nil"/>
              <w:left w:val="single" w:sz="4" w:space="0" w:color="000000"/>
              <w:bottom w:val="single" w:sz="4" w:space="0" w:color="000000"/>
              <w:right w:val="nil"/>
            </w:tcBorders>
            <w:tcMar>
              <w:top w:w="45" w:type="dxa"/>
              <w:left w:w="0" w:type="dxa"/>
              <w:bottom w:w="36" w:type="dxa"/>
              <w:right w:w="40" w:type="dxa"/>
            </w:tcMar>
            <w:vAlign w:val="bottom"/>
          </w:tcPr>
          <w:p w14:paraId="1DD4EC46" w14:textId="77777777" w:rsidR="0089264D" w:rsidRPr="00785B79" w:rsidRDefault="0089264D" w:rsidP="006358DE">
            <w:pPr>
              <w:jc w:val="right"/>
              <w:rPr>
                <w:sz w:val="18"/>
                <w:szCs w:val="18"/>
              </w:rPr>
            </w:pPr>
            <w:r w:rsidRPr="00785B79">
              <w:rPr>
                <w:sz w:val="18"/>
                <w:szCs w:val="18"/>
              </w:rPr>
              <w:t xml:space="preserve">2025 </w:t>
            </w:r>
            <w:r w:rsidRPr="00785B79">
              <w:rPr>
                <w:rStyle w:val="skrift-hevet"/>
                <w:sz w:val="18"/>
                <w:szCs w:val="18"/>
              </w:rPr>
              <w:t>2</w:t>
            </w:r>
          </w:p>
        </w:tc>
      </w:tr>
      <w:tr w:rsidR="00446E55" w:rsidRPr="00B40C4C" w14:paraId="5406E1C3" w14:textId="77777777">
        <w:trPr>
          <w:trHeight w:val="240"/>
          <w:jc w:val="right"/>
        </w:trPr>
        <w:tc>
          <w:tcPr>
            <w:tcW w:w="660" w:type="dxa"/>
            <w:tcBorders>
              <w:top w:val="single" w:sz="4" w:space="0" w:color="000000"/>
              <w:left w:val="nil"/>
              <w:bottom w:val="nil"/>
              <w:right w:val="nil"/>
            </w:tcBorders>
            <w:tcMar>
              <w:top w:w="45" w:type="dxa"/>
              <w:left w:w="0" w:type="dxa"/>
              <w:bottom w:w="36" w:type="dxa"/>
              <w:right w:w="40" w:type="dxa"/>
            </w:tcMar>
          </w:tcPr>
          <w:p w14:paraId="1B0A9992" w14:textId="77777777" w:rsidR="0089264D" w:rsidRPr="00B40C4C" w:rsidRDefault="0089264D" w:rsidP="009137DA">
            <w:r w:rsidRPr="00B40C4C">
              <w:t>5501</w:t>
            </w:r>
          </w:p>
        </w:tc>
        <w:tc>
          <w:tcPr>
            <w:tcW w:w="3660" w:type="dxa"/>
            <w:tcBorders>
              <w:top w:val="single" w:sz="4" w:space="0" w:color="000000"/>
              <w:left w:val="nil"/>
              <w:bottom w:val="nil"/>
              <w:right w:val="single" w:sz="4" w:space="0" w:color="000000"/>
            </w:tcBorders>
            <w:tcMar>
              <w:top w:w="45" w:type="dxa"/>
              <w:left w:w="0" w:type="dxa"/>
              <w:bottom w:w="36" w:type="dxa"/>
              <w:right w:w="40" w:type="dxa"/>
            </w:tcMar>
          </w:tcPr>
          <w:p w14:paraId="00B22F5D" w14:textId="77777777" w:rsidR="0089264D" w:rsidRPr="00B40C4C" w:rsidRDefault="0089264D" w:rsidP="009137DA">
            <w:r w:rsidRPr="00B40C4C">
              <w:t>Skatter på formue og inntekt</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4ECFB489" w14:textId="77777777" w:rsidR="0089264D" w:rsidRPr="00785B79" w:rsidRDefault="0089264D" w:rsidP="006358DE">
            <w:pPr>
              <w:jc w:val="right"/>
              <w:rPr>
                <w:sz w:val="18"/>
                <w:szCs w:val="18"/>
              </w:rPr>
            </w:pPr>
            <w:r w:rsidRPr="00785B79">
              <w:rPr>
                <w:sz w:val="18"/>
                <w:szCs w:val="18"/>
              </w:rPr>
              <w:t>270 665</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114DDCFE" w14:textId="77777777" w:rsidR="0089264D" w:rsidRPr="00785B79" w:rsidRDefault="0089264D" w:rsidP="006358DE">
            <w:pPr>
              <w:jc w:val="right"/>
              <w:rPr>
                <w:sz w:val="18"/>
                <w:szCs w:val="18"/>
              </w:rPr>
            </w:pPr>
            <w:r w:rsidRPr="00785B79">
              <w:rPr>
                <w:sz w:val="18"/>
                <w:szCs w:val="18"/>
              </w:rPr>
              <w:t>291 458</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7323A675" w14:textId="77777777" w:rsidR="0089264D" w:rsidRPr="00785B79" w:rsidRDefault="0089264D" w:rsidP="006358DE">
            <w:pPr>
              <w:jc w:val="right"/>
              <w:rPr>
                <w:sz w:val="18"/>
                <w:szCs w:val="18"/>
              </w:rPr>
            </w:pPr>
            <w:r w:rsidRPr="00785B79">
              <w:rPr>
                <w:sz w:val="18"/>
                <w:szCs w:val="18"/>
              </w:rPr>
              <w:t>281 787</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39B5BA75" w14:textId="77777777" w:rsidR="0089264D" w:rsidRPr="00785B79" w:rsidRDefault="0089264D" w:rsidP="006358DE">
            <w:pPr>
              <w:jc w:val="right"/>
              <w:rPr>
                <w:sz w:val="18"/>
                <w:szCs w:val="18"/>
              </w:rPr>
            </w:pPr>
            <w:r w:rsidRPr="00785B79">
              <w:rPr>
                <w:sz w:val="18"/>
                <w:szCs w:val="18"/>
              </w:rPr>
              <w:t>369 150</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0BBF0056" w14:textId="77777777" w:rsidR="0089264D" w:rsidRPr="00785B79" w:rsidRDefault="0089264D" w:rsidP="006358DE">
            <w:pPr>
              <w:jc w:val="right"/>
              <w:rPr>
                <w:sz w:val="18"/>
                <w:szCs w:val="18"/>
              </w:rPr>
            </w:pPr>
            <w:r w:rsidRPr="00785B79">
              <w:rPr>
                <w:sz w:val="18"/>
                <w:szCs w:val="18"/>
              </w:rPr>
              <w:t>427 008</w:t>
            </w:r>
          </w:p>
        </w:tc>
        <w:tc>
          <w:tcPr>
            <w:tcW w:w="740" w:type="dxa"/>
            <w:tcBorders>
              <w:top w:val="single" w:sz="4" w:space="0" w:color="000000"/>
              <w:left w:val="single" w:sz="4" w:space="0" w:color="000000"/>
              <w:bottom w:val="nil"/>
              <w:right w:val="single" w:sz="4" w:space="0" w:color="000000"/>
            </w:tcBorders>
            <w:tcMar>
              <w:top w:w="45" w:type="dxa"/>
              <w:left w:w="0" w:type="dxa"/>
              <w:bottom w:w="36" w:type="dxa"/>
              <w:right w:w="40" w:type="dxa"/>
            </w:tcMar>
            <w:vAlign w:val="bottom"/>
          </w:tcPr>
          <w:p w14:paraId="397C90F3" w14:textId="77777777" w:rsidR="0089264D" w:rsidRPr="00785B79" w:rsidRDefault="0089264D" w:rsidP="006358DE">
            <w:pPr>
              <w:jc w:val="right"/>
              <w:rPr>
                <w:sz w:val="18"/>
                <w:szCs w:val="18"/>
              </w:rPr>
            </w:pPr>
            <w:r w:rsidRPr="00785B79">
              <w:rPr>
                <w:sz w:val="18"/>
                <w:szCs w:val="18"/>
              </w:rPr>
              <w:t>413 276</w:t>
            </w:r>
          </w:p>
        </w:tc>
        <w:tc>
          <w:tcPr>
            <w:tcW w:w="740" w:type="dxa"/>
            <w:tcBorders>
              <w:top w:val="single" w:sz="4" w:space="0" w:color="000000"/>
              <w:left w:val="single" w:sz="4" w:space="0" w:color="000000"/>
              <w:bottom w:val="nil"/>
              <w:right w:val="nil"/>
            </w:tcBorders>
            <w:tcMar>
              <w:top w:w="45" w:type="dxa"/>
              <w:left w:w="0" w:type="dxa"/>
              <w:bottom w:w="36" w:type="dxa"/>
              <w:right w:w="40" w:type="dxa"/>
            </w:tcMar>
            <w:vAlign w:val="bottom"/>
          </w:tcPr>
          <w:p w14:paraId="7AD18C78" w14:textId="77777777" w:rsidR="0089264D" w:rsidRPr="00785B79" w:rsidRDefault="0089264D" w:rsidP="006358DE">
            <w:pPr>
              <w:jc w:val="right"/>
              <w:rPr>
                <w:sz w:val="18"/>
                <w:szCs w:val="18"/>
              </w:rPr>
            </w:pPr>
            <w:r w:rsidRPr="00785B79">
              <w:rPr>
                <w:sz w:val="18"/>
                <w:szCs w:val="18"/>
              </w:rPr>
              <w:t>430 063</w:t>
            </w:r>
          </w:p>
        </w:tc>
      </w:tr>
      <w:tr w:rsidR="00446E55" w:rsidRPr="00B40C4C" w14:paraId="2BB96691"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270FCD95" w14:textId="77777777" w:rsidR="0089264D" w:rsidRPr="00B40C4C" w:rsidRDefault="0089264D" w:rsidP="009137DA">
            <w:r w:rsidRPr="00B40C4C">
              <w:t>5502</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244E9B82" w14:textId="77777777" w:rsidR="0089264D" w:rsidRPr="00B40C4C" w:rsidRDefault="0089264D" w:rsidP="009137DA">
            <w:r w:rsidRPr="00B40C4C">
              <w:t>Finansskatt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6B07D8D" w14:textId="77777777" w:rsidR="0089264D" w:rsidRPr="00785B79" w:rsidRDefault="0089264D" w:rsidP="006358DE">
            <w:pPr>
              <w:jc w:val="right"/>
              <w:rPr>
                <w:sz w:val="18"/>
                <w:szCs w:val="18"/>
              </w:rPr>
            </w:pPr>
            <w:r w:rsidRPr="00785B79">
              <w:rPr>
                <w:sz w:val="18"/>
                <w:szCs w:val="18"/>
              </w:rPr>
              <w:t>3 283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BCD7452" w14:textId="77777777" w:rsidR="0089264D" w:rsidRPr="00785B79" w:rsidRDefault="0089264D" w:rsidP="006358DE">
            <w:pPr>
              <w:jc w:val="right"/>
              <w:rPr>
                <w:sz w:val="18"/>
                <w:szCs w:val="18"/>
              </w:rPr>
            </w:pPr>
            <w:r w:rsidRPr="00785B79">
              <w:rPr>
                <w:sz w:val="18"/>
                <w:szCs w:val="18"/>
              </w:rPr>
              <w:t>5 549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3F44F6C" w14:textId="77777777" w:rsidR="0089264D" w:rsidRPr="00785B79" w:rsidRDefault="0089264D" w:rsidP="006358DE">
            <w:pPr>
              <w:jc w:val="right"/>
              <w:rPr>
                <w:sz w:val="18"/>
                <w:szCs w:val="18"/>
              </w:rPr>
            </w:pPr>
            <w:r w:rsidRPr="00785B79">
              <w:rPr>
                <w:sz w:val="18"/>
                <w:szCs w:val="18"/>
              </w:rPr>
              <w:t>4 534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E97AFCA" w14:textId="77777777" w:rsidR="0089264D" w:rsidRPr="00785B79" w:rsidRDefault="0089264D" w:rsidP="006358DE">
            <w:pPr>
              <w:jc w:val="right"/>
              <w:rPr>
                <w:sz w:val="18"/>
                <w:szCs w:val="18"/>
              </w:rPr>
            </w:pPr>
            <w:r w:rsidRPr="00785B79">
              <w:rPr>
                <w:sz w:val="18"/>
                <w:szCs w:val="18"/>
              </w:rPr>
              <w:t>4 537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C3F8BC8" w14:textId="77777777" w:rsidR="0089264D" w:rsidRPr="00785B79" w:rsidRDefault="0089264D" w:rsidP="006358DE">
            <w:pPr>
              <w:jc w:val="right"/>
              <w:rPr>
                <w:sz w:val="18"/>
                <w:szCs w:val="18"/>
              </w:rPr>
            </w:pPr>
            <w:r w:rsidRPr="00785B79">
              <w:rPr>
                <w:sz w:val="18"/>
                <w:szCs w:val="18"/>
              </w:rPr>
              <w:t>4 561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CE268B9" w14:textId="77777777" w:rsidR="0089264D" w:rsidRPr="00785B79" w:rsidRDefault="0089264D" w:rsidP="006358DE">
            <w:pPr>
              <w:jc w:val="right"/>
              <w:rPr>
                <w:sz w:val="18"/>
                <w:szCs w:val="18"/>
              </w:rPr>
            </w:pPr>
            <w:r w:rsidRPr="00785B79">
              <w:rPr>
                <w:sz w:val="18"/>
                <w:szCs w:val="18"/>
              </w:rPr>
              <w:t>5 250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74D85ECA" w14:textId="77777777" w:rsidR="0089264D" w:rsidRPr="00785B79" w:rsidRDefault="0089264D" w:rsidP="006358DE">
            <w:pPr>
              <w:jc w:val="right"/>
              <w:rPr>
                <w:sz w:val="18"/>
                <w:szCs w:val="18"/>
              </w:rPr>
            </w:pPr>
            <w:r w:rsidRPr="00785B79">
              <w:rPr>
                <w:sz w:val="18"/>
                <w:szCs w:val="18"/>
              </w:rPr>
              <w:t>5 104</w:t>
            </w:r>
          </w:p>
        </w:tc>
      </w:tr>
      <w:tr w:rsidR="00446E55" w:rsidRPr="00B40C4C" w14:paraId="4C93A01B"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02A093D5" w14:textId="77777777" w:rsidR="0089264D" w:rsidRPr="00B40C4C" w:rsidRDefault="0089264D" w:rsidP="009137DA">
            <w:r w:rsidRPr="00B40C4C">
              <w:lastRenderedPageBreak/>
              <w:t>5506</w:t>
            </w:r>
          </w:p>
        </w:tc>
        <w:tc>
          <w:tcPr>
            <w:tcW w:w="3660" w:type="dxa"/>
            <w:tcBorders>
              <w:top w:val="nil"/>
              <w:left w:val="nil"/>
              <w:bottom w:val="nil"/>
              <w:right w:val="single" w:sz="4" w:space="0" w:color="000000"/>
            </w:tcBorders>
            <w:tcMar>
              <w:top w:w="45" w:type="dxa"/>
              <w:left w:w="0" w:type="dxa"/>
              <w:bottom w:w="36" w:type="dxa"/>
              <w:right w:w="40" w:type="dxa"/>
            </w:tcMar>
          </w:tcPr>
          <w:p w14:paraId="65540CF9" w14:textId="77777777" w:rsidR="0089264D" w:rsidRPr="00B40C4C" w:rsidRDefault="0089264D" w:rsidP="009137DA">
            <w:r w:rsidRPr="00B40C4C">
              <w:t>Avgift av arv og gaver</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48287F2" w14:textId="77777777" w:rsidR="0089264D" w:rsidRPr="00785B79" w:rsidRDefault="0089264D" w:rsidP="006358DE">
            <w:pPr>
              <w:jc w:val="right"/>
              <w:rPr>
                <w:sz w:val="18"/>
                <w:szCs w:val="18"/>
              </w:rPr>
            </w:pPr>
            <w:r w:rsidRPr="00785B79">
              <w:rPr>
                <w:sz w:val="18"/>
                <w:szCs w:val="18"/>
              </w:rPr>
              <w:t>44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EA6376F" w14:textId="77777777" w:rsidR="0089264D" w:rsidRPr="00785B79" w:rsidRDefault="0089264D" w:rsidP="006358DE">
            <w:pPr>
              <w:jc w:val="right"/>
              <w:rPr>
                <w:sz w:val="18"/>
                <w:szCs w:val="18"/>
              </w:rPr>
            </w:pPr>
            <w:r w:rsidRPr="00785B79">
              <w:rPr>
                <w:sz w:val="18"/>
                <w:szCs w:val="18"/>
              </w:rPr>
              <w:t>64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9A9AC70" w14:textId="77777777" w:rsidR="0089264D" w:rsidRPr="00785B79" w:rsidRDefault="0089264D" w:rsidP="006358DE">
            <w:pPr>
              <w:jc w:val="right"/>
              <w:rPr>
                <w:sz w:val="18"/>
                <w:szCs w:val="18"/>
              </w:rPr>
            </w:pPr>
            <w:r w:rsidRPr="00785B79">
              <w:rPr>
                <w:sz w:val="18"/>
                <w:szCs w:val="18"/>
              </w:rPr>
              <w:t>48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D491C22" w14:textId="77777777" w:rsidR="0089264D" w:rsidRPr="00785B79" w:rsidRDefault="0089264D" w:rsidP="006358DE">
            <w:pPr>
              <w:jc w:val="right"/>
              <w:rPr>
                <w:sz w:val="18"/>
                <w:szCs w:val="18"/>
              </w:rPr>
            </w:pPr>
            <w:r w:rsidRPr="00785B79">
              <w:rPr>
                <w:sz w:val="18"/>
                <w:szCs w:val="18"/>
              </w:rPr>
              <w:t>32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8C8F6DA" w14:textId="77777777" w:rsidR="0089264D" w:rsidRPr="00785B79" w:rsidRDefault="0089264D" w:rsidP="006358DE">
            <w:pPr>
              <w:jc w:val="right"/>
              <w:rPr>
                <w:sz w:val="18"/>
                <w:szCs w:val="18"/>
              </w:rPr>
            </w:pPr>
            <w:r w:rsidRPr="00785B79">
              <w:rPr>
                <w:sz w:val="18"/>
                <w:szCs w:val="18"/>
              </w:rPr>
              <w:t>46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0B2F35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4C2F45BF" w14:textId="77777777" w:rsidR="0089264D" w:rsidRPr="00785B79" w:rsidRDefault="0089264D" w:rsidP="006358DE">
            <w:pPr>
              <w:jc w:val="right"/>
              <w:rPr>
                <w:sz w:val="18"/>
                <w:szCs w:val="18"/>
              </w:rPr>
            </w:pPr>
            <w:r w:rsidRPr="00785B79">
              <w:rPr>
                <w:sz w:val="18"/>
                <w:szCs w:val="18"/>
              </w:rPr>
              <w:t>0</w:t>
            </w:r>
          </w:p>
        </w:tc>
      </w:tr>
      <w:tr w:rsidR="00446E55" w:rsidRPr="00B40C4C" w14:paraId="71864097"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5671FEFA" w14:textId="77777777" w:rsidR="0089264D" w:rsidRPr="00B40C4C" w:rsidRDefault="0089264D" w:rsidP="009137DA">
            <w:r w:rsidRPr="00B40C4C">
              <w:t>5507</w:t>
            </w:r>
          </w:p>
        </w:tc>
        <w:tc>
          <w:tcPr>
            <w:tcW w:w="3660" w:type="dxa"/>
            <w:tcBorders>
              <w:top w:val="nil"/>
              <w:left w:val="nil"/>
              <w:bottom w:val="nil"/>
              <w:right w:val="single" w:sz="4" w:space="0" w:color="000000"/>
            </w:tcBorders>
            <w:tcMar>
              <w:top w:w="45" w:type="dxa"/>
              <w:left w:w="0" w:type="dxa"/>
              <w:bottom w:w="36" w:type="dxa"/>
              <w:right w:w="40" w:type="dxa"/>
            </w:tcMar>
          </w:tcPr>
          <w:p w14:paraId="6E4FAE7C" w14:textId="77777777" w:rsidR="0089264D" w:rsidRPr="00B40C4C" w:rsidRDefault="0089264D" w:rsidP="009137DA">
            <w:r w:rsidRPr="00B40C4C">
              <w:t>Skatt og avgift på utvinning av petroleum</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1E5B9F2" w14:textId="77777777" w:rsidR="0089264D" w:rsidRPr="00785B79" w:rsidRDefault="0089264D" w:rsidP="006358DE">
            <w:pPr>
              <w:jc w:val="right"/>
              <w:rPr>
                <w:sz w:val="18"/>
                <w:szCs w:val="18"/>
              </w:rPr>
            </w:pPr>
            <w:r w:rsidRPr="00785B79">
              <w:rPr>
                <w:sz w:val="18"/>
                <w:szCs w:val="18"/>
              </w:rPr>
              <w:t>135 006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51B25CB" w14:textId="77777777" w:rsidR="0089264D" w:rsidRPr="00785B79" w:rsidRDefault="0089264D" w:rsidP="006358DE">
            <w:pPr>
              <w:jc w:val="right"/>
              <w:rPr>
                <w:sz w:val="18"/>
                <w:szCs w:val="18"/>
              </w:rPr>
            </w:pPr>
            <w:r w:rsidRPr="00785B79">
              <w:rPr>
                <w:sz w:val="18"/>
                <w:szCs w:val="18"/>
              </w:rPr>
              <w:t>29 805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D85D562" w14:textId="77777777" w:rsidR="0089264D" w:rsidRPr="00785B79" w:rsidRDefault="0089264D" w:rsidP="006358DE">
            <w:pPr>
              <w:jc w:val="right"/>
              <w:rPr>
                <w:sz w:val="18"/>
                <w:szCs w:val="18"/>
              </w:rPr>
            </w:pPr>
            <w:r w:rsidRPr="00785B79">
              <w:rPr>
                <w:sz w:val="18"/>
                <w:szCs w:val="18"/>
              </w:rPr>
              <w:t>86 651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257EC03" w14:textId="77777777" w:rsidR="0089264D" w:rsidRPr="00785B79" w:rsidRDefault="0089264D" w:rsidP="006358DE">
            <w:pPr>
              <w:jc w:val="right"/>
              <w:rPr>
                <w:sz w:val="18"/>
                <w:szCs w:val="18"/>
              </w:rPr>
            </w:pPr>
            <w:r w:rsidRPr="00785B79">
              <w:rPr>
                <w:sz w:val="18"/>
                <w:szCs w:val="18"/>
              </w:rPr>
              <w:t>714 671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2062002" w14:textId="77777777" w:rsidR="0089264D" w:rsidRPr="00785B79" w:rsidRDefault="0089264D" w:rsidP="006358DE">
            <w:pPr>
              <w:jc w:val="right"/>
              <w:rPr>
                <w:sz w:val="18"/>
                <w:szCs w:val="18"/>
              </w:rPr>
            </w:pPr>
            <w:r w:rsidRPr="00785B79">
              <w:rPr>
                <w:sz w:val="18"/>
                <w:szCs w:val="18"/>
              </w:rPr>
              <w:t>615 746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06BC60" w14:textId="77777777" w:rsidR="0089264D" w:rsidRPr="00785B79" w:rsidRDefault="0089264D" w:rsidP="006358DE">
            <w:pPr>
              <w:jc w:val="right"/>
              <w:rPr>
                <w:sz w:val="18"/>
                <w:szCs w:val="18"/>
              </w:rPr>
            </w:pPr>
            <w:r w:rsidRPr="00785B79">
              <w:rPr>
                <w:sz w:val="18"/>
                <w:szCs w:val="18"/>
              </w:rPr>
              <w:t>483 800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D758BF0" w14:textId="77777777" w:rsidR="0089264D" w:rsidRPr="00785B79" w:rsidRDefault="0089264D" w:rsidP="006358DE">
            <w:pPr>
              <w:jc w:val="right"/>
              <w:rPr>
                <w:sz w:val="18"/>
                <w:szCs w:val="18"/>
              </w:rPr>
            </w:pPr>
            <w:r w:rsidRPr="00785B79">
              <w:rPr>
                <w:sz w:val="18"/>
                <w:szCs w:val="18"/>
              </w:rPr>
              <w:t>380 500</w:t>
            </w:r>
          </w:p>
        </w:tc>
      </w:tr>
      <w:tr w:rsidR="00446E55" w:rsidRPr="00B40C4C" w14:paraId="113E89C5"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4668C8DB" w14:textId="77777777" w:rsidR="0089264D" w:rsidRPr="00B40C4C" w:rsidRDefault="0089264D" w:rsidP="009137DA">
            <w:r w:rsidRPr="00B40C4C">
              <w:t>5508</w:t>
            </w:r>
          </w:p>
        </w:tc>
        <w:tc>
          <w:tcPr>
            <w:tcW w:w="3660" w:type="dxa"/>
            <w:tcBorders>
              <w:top w:val="nil"/>
              <w:left w:val="nil"/>
              <w:bottom w:val="nil"/>
              <w:right w:val="single" w:sz="4" w:space="0" w:color="000000"/>
            </w:tcBorders>
            <w:tcMar>
              <w:top w:w="45" w:type="dxa"/>
              <w:left w:w="0" w:type="dxa"/>
              <w:bottom w:w="36" w:type="dxa"/>
              <w:right w:w="40" w:type="dxa"/>
            </w:tcMar>
          </w:tcPr>
          <w:p w14:paraId="3CEE57E5" w14:textId="77777777" w:rsidR="0089264D" w:rsidRPr="00B40C4C" w:rsidRDefault="0089264D" w:rsidP="009137DA">
            <w:r w:rsidRPr="00B40C4C">
              <w:t>Avgift på utslipp av CO</w:t>
            </w:r>
            <w:r w:rsidRPr="00B40C4C">
              <w:rPr>
                <w:rStyle w:val="skrift-senket"/>
              </w:rPr>
              <w:t>2</w:t>
            </w:r>
            <w:r w:rsidRPr="00B40C4C">
              <w:t xml:space="preserve"> på kontinentalsokkelen</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AEB9F8" w14:textId="77777777" w:rsidR="0089264D" w:rsidRPr="00785B79" w:rsidRDefault="0089264D" w:rsidP="006358DE">
            <w:pPr>
              <w:jc w:val="right"/>
              <w:rPr>
                <w:sz w:val="18"/>
                <w:szCs w:val="18"/>
              </w:rPr>
            </w:pPr>
            <w:r w:rsidRPr="00785B79">
              <w:rPr>
                <w:sz w:val="18"/>
                <w:szCs w:val="18"/>
              </w:rPr>
              <w:t>5 371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212767" w14:textId="77777777" w:rsidR="0089264D" w:rsidRPr="00785B79" w:rsidRDefault="0089264D" w:rsidP="006358DE">
            <w:pPr>
              <w:jc w:val="right"/>
              <w:rPr>
                <w:sz w:val="18"/>
                <w:szCs w:val="18"/>
              </w:rPr>
            </w:pPr>
            <w:r w:rsidRPr="00785B79">
              <w:rPr>
                <w:sz w:val="18"/>
                <w:szCs w:val="18"/>
              </w:rPr>
              <w:t>5 602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F158C3" w14:textId="77777777" w:rsidR="0089264D" w:rsidRPr="00785B79" w:rsidRDefault="0089264D" w:rsidP="006358DE">
            <w:pPr>
              <w:jc w:val="right"/>
              <w:rPr>
                <w:sz w:val="18"/>
                <w:szCs w:val="18"/>
              </w:rPr>
            </w:pPr>
            <w:r w:rsidRPr="00785B79">
              <w:rPr>
                <w:sz w:val="18"/>
                <w:szCs w:val="18"/>
              </w:rPr>
              <w:t>5 197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FE6E91B" w14:textId="77777777" w:rsidR="0089264D" w:rsidRPr="00785B79" w:rsidRDefault="0089264D" w:rsidP="006358DE">
            <w:pPr>
              <w:jc w:val="right"/>
              <w:rPr>
                <w:sz w:val="18"/>
                <w:szCs w:val="18"/>
              </w:rPr>
            </w:pPr>
            <w:r w:rsidRPr="00785B79">
              <w:rPr>
                <w:sz w:val="18"/>
                <w:szCs w:val="18"/>
              </w:rPr>
              <w:t>6 258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889C0D2" w14:textId="77777777" w:rsidR="0089264D" w:rsidRPr="00785B79" w:rsidRDefault="0089264D" w:rsidP="006358DE">
            <w:pPr>
              <w:jc w:val="right"/>
              <w:rPr>
                <w:sz w:val="18"/>
                <w:szCs w:val="18"/>
              </w:rPr>
            </w:pPr>
            <w:r w:rsidRPr="00785B79">
              <w:rPr>
                <w:sz w:val="18"/>
                <w:szCs w:val="18"/>
              </w:rPr>
              <w:t>7 496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B72D8D" w14:textId="77777777" w:rsidR="0089264D" w:rsidRPr="00785B79" w:rsidRDefault="0089264D" w:rsidP="006358DE">
            <w:pPr>
              <w:jc w:val="right"/>
              <w:rPr>
                <w:sz w:val="18"/>
                <w:szCs w:val="18"/>
              </w:rPr>
            </w:pPr>
            <w:r w:rsidRPr="00785B79">
              <w:rPr>
                <w:sz w:val="18"/>
                <w:szCs w:val="18"/>
              </w:rPr>
              <w:t xml:space="preserve">7 800 </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95B5E55" w14:textId="77777777" w:rsidR="0089264D" w:rsidRPr="00785B79" w:rsidRDefault="0089264D" w:rsidP="006358DE">
            <w:pPr>
              <w:jc w:val="right"/>
              <w:rPr>
                <w:sz w:val="18"/>
                <w:szCs w:val="18"/>
              </w:rPr>
            </w:pPr>
            <w:r w:rsidRPr="00785B79">
              <w:rPr>
                <w:sz w:val="18"/>
                <w:szCs w:val="18"/>
              </w:rPr>
              <w:t xml:space="preserve">8 000 </w:t>
            </w:r>
          </w:p>
        </w:tc>
      </w:tr>
      <w:tr w:rsidR="00446E55" w:rsidRPr="00B40C4C" w14:paraId="715CEE20"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7380876" w14:textId="77777777" w:rsidR="0089264D" w:rsidRPr="00B40C4C" w:rsidRDefault="0089264D" w:rsidP="009137DA">
            <w:r w:rsidRPr="00B40C4C">
              <w:t>5509</w:t>
            </w:r>
          </w:p>
        </w:tc>
        <w:tc>
          <w:tcPr>
            <w:tcW w:w="3660" w:type="dxa"/>
            <w:tcBorders>
              <w:top w:val="nil"/>
              <w:left w:val="nil"/>
              <w:bottom w:val="nil"/>
              <w:right w:val="single" w:sz="4" w:space="0" w:color="000000"/>
            </w:tcBorders>
            <w:tcMar>
              <w:top w:w="45" w:type="dxa"/>
              <w:left w:w="0" w:type="dxa"/>
              <w:bottom w:w="36" w:type="dxa"/>
              <w:right w:w="40" w:type="dxa"/>
            </w:tcMar>
          </w:tcPr>
          <w:p w14:paraId="2BA94BB1" w14:textId="77777777" w:rsidR="0089264D" w:rsidRPr="00B40C4C" w:rsidRDefault="0089264D" w:rsidP="009137DA">
            <w:r w:rsidRPr="00B40C4C">
              <w:t>Avgift på utslipp av NOX på kontinentalsokkelen</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8C9A151" w14:textId="77777777" w:rsidR="0089264D" w:rsidRPr="00785B79" w:rsidRDefault="0089264D" w:rsidP="006358DE">
            <w:pPr>
              <w:jc w:val="right"/>
              <w:rPr>
                <w:sz w:val="18"/>
                <w:szCs w:val="18"/>
              </w:rPr>
            </w:pPr>
            <w:r w:rsidRPr="00785B79">
              <w:rPr>
                <w:sz w:val="18"/>
                <w:szCs w:val="18"/>
              </w:rPr>
              <w:t>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A3E5601" w14:textId="77777777" w:rsidR="0089264D" w:rsidRPr="00785B79" w:rsidRDefault="0089264D" w:rsidP="006358DE">
            <w:pPr>
              <w:jc w:val="right"/>
              <w:rPr>
                <w:sz w:val="18"/>
                <w:szCs w:val="18"/>
              </w:rPr>
            </w:pPr>
            <w:r w:rsidRPr="00785B79">
              <w:rPr>
                <w:sz w:val="18"/>
                <w:szCs w:val="18"/>
              </w:rPr>
              <w:t>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47612F9" w14:textId="77777777" w:rsidR="0089264D" w:rsidRPr="00785B79" w:rsidRDefault="0089264D" w:rsidP="006358DE">
            <w:pPr>
              <w:jc w:val="right"/>
              <w:rPr>
                <w:sz w:val="18"/>
                <w:szCs w:val="18"/>
              </w:rPr>
            </w:pPr>
            <w:r w:rsidRPr="00785B79">
              <w:rPr>
                <w:sz w:val="18"/>
                <w:szCs w:val="18"/>
              </w:rPr>
              <w:t>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0C28D30" w14:textId="77777777" w:rsidR="0089264D" w:rsidRPr="00785B79" w:rsidRDefault="0089264D" w:rsidP="006358DE">
            <w:pPr>
              <w:jc w:val="right"/>
              <w:rPr>
                <w:sz w:val="18"/>
                <w:szCs w:val="18"/>
              </w:rPr>
            </w:pPr>
            <w:r w:rsidRPr="00785B79">
              <w:rPr>
                <w:sz w:val="18"/>
                <w:szCs w:val="18"/>
              </w:rPr>
              <w:t>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2AF1CCB" w14:textId="77777777" w:rsidR="0089264D" w:rsidRPr="00785B79" w:rsidRDefault="0089264D" w:rsidP="006358DE">
            <w:pPr>
              <w:jc w:val="right"/>
              <w:rPr>
                <w:sz w:val="18"/>
                <w:szCs w:val="18"/>
              </w:rPr>
            </w:pPr>
            <w:r w:rsidRPr="00785B79">
              <w:rPr>
                <w:sz w:val="18"/>
                <w:szCs w:val="18"/>
              </w:rPr>
              <w:t>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2F04D9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7DE973E" w14:textId="77777777" w:rsidR="0089264D" w:rsidRPr="00785B79" w:rsidRDefault="0089264D" w:rsidP="006358DE">
            <w:pPr>
              <w:jc w:val="right"/>
              <w:rPr>
                <w:sz w:val="18"/>
                <w:szCs w:val="18"/>
              </w:rPr>
            </w:pPr>
            <w:r w:rsidRPr="00785B79">
              <w:rPr>
                <w:sz w:val="18"/>
                <w:szCs w:val="18"/>
              </w:rPr>
              <w:t>1</w:t>
            </w:r>
          </w:p>
        </w:tc>
      </w:tr>
      <w:tr w:rsidR="00446E55" w:rsidRPr="00B40C4C" w14:paraId="06515FE8"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5284234" w14:textId="77777777" w:rsidR="0089264D" w:rsidRPr="00B40C4C" w:rsidRDefault="0089264D" w:rsidP="009137DA">
            <w:r w:rsidRPr="00B40C4C">
              <w:t>5511</w:t>
            </w:r>
          </w:p>
        </w:tc>
        <w:tc>
          <w:tcPr>
            <w:tcW w:w="3660" w:type="dxa"/>
            <w:tcBorders>
              <w:top w:val="nil"/>
              <w:left w:val="nil"/>
              <w:bottom w:val="nil"/>
              <w:right w:val="single" w:sz="4" w:space="0" w:color="000000"/>
            </w:tcBorders>
            <w:tcMar>
              <w:top w:w="45" w:type="dxa"/>
              <w:left w:w="0" w:type="dxa"/>
              <w:bottom w:w="36" w:type="dxa"/>
              <w:right w:w="40" w:type="dxa"/>
            </w:tcMar>
          </w:tcPr>
          <w:p w14:paraId="4480930A" w14:textId="77777777" w:rsidR="0089264D" w:rsidRPr="00B40C4C" w:rsidRDefault="0089264D" w:rsidP="009137DA">
            <w:r w:rsidRPr="00B40C4C">
              <w:t>Tollavgiftsinntekter</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395D1C9" w14:textId="77777777" w:rsidR="0089264D" w:rsidRPr="00785B79" w:rsidRDefault="0089264D" w:rsidP="006358DE">
            <w:pPr>
              <w:jc w:val="right"/>
              <w:rPr>
                <w:sz w:val="18"/>
                <w:szCs w:val="18"/>
              </w:rPr>
            </w:pPr>
            <w:r w:rsidRPr="00785B79">
              <w:rPr>
                <w:sz w:val="18"/>
                <w:szCs w:val="18"/>
              </w:rPr>
              <w:t>3 480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59DB5C0" w14:textId="77777777" w:rsidR="0089264D" w:rsidRPr="00785B79" w:rsidRDefault="0089264D" w:rsidP="006358DE">
            <w:pPr>
              <w:jc w:val="right"/>
              <w:rPr>
                <w:sz w:val="18"/>
                <w:szCs w:val="18"/>
              </w:rPr>
            </w:pPr>
            <w:r w:rsidRPr="00785B79">
              <w:rPr>
                <w:sz w:val="18"/>
                <w:szCs w:val="18"/>
              </w:rPr>
              <w:t>3 588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E528D9F" w14:textId="77777777" w:rsidR="0089264D" w:rsidRPr="00785B79" w:rsidRDefault="0089264D" w:rsidP="006358DE">
            <w:pPr>
              <w:jc w:val="right"/>
              <w:rPr>
                <w:sz w:val="18"/>
                <w:szCs w:val="18"/>
              </w:rPr>
            </w:pPr>
            <w:r w:rsidRPr="00785B79">
              <w:rPr>
                <w:sz w:val="18"/>
                <w:szCs w:val="18"/>
              </w:rPr>
              <w:t>4 334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00FE4CF" w14:textId="77777777" w:rsidR="0089264D" w:rsidRPr="00785B79" w:rsidRDefault="0089264D" w:rsidP="006358DE">
            <w:pPr>
              <w:jc w:val="right"/>
              <w:rPr>
                <w:sz w:val="18"/>
                <w:szCs w:val="18"/>
              </w:rPr>
            </w:pPr>
            <w:r w:rsidRPr="00785B79">
              <w:rPr>
                <w:sz w:val="18"/>
                <w:szCs w:val="18"/>
              </w:rPr>
              <w:t>4 123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CC976B8" w14:textId="77777777" w:rsidR="0089264D" w:rsidRPr="00785B79" w:rsidRDefault="0089264D" w:rsidP="006358DE">
            <w:pPr>
              <w:jc w:val="right"/>
              <w:rPr>
                <w:sz w:val="18"/>
                <w:szCs w:val="18"/>
              </w:rPr>
            </w:pPr>
            <w:r w:rsidRPr="00785B79">
              <w:rPr>
                <w:sz w:val="18"/>
                <w:szCs w:val="18"/>
              </w:rPr>
              <w:t>3 733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7DC606A" w14:textId="77777777" w:rsidR="0089264D" w:rsidRPr="00785B79" w:rsidRDefault="0089264D" w:rsidP="006358DE">
            <w:pPr>
              <w:jc w:val="right"/>
              <w:rPr>
                <w:sz w:val="18"/>
                <w:szCs w:val="18"/>
              </w:rPr>
            </w:pPr>
            <w:r w:rsidRPr="00785B79">
              <w:rPr>
                <w:sz w:val="18"/>
                <w:szCs w:val="18"/>
              </w:rPr>
              <w:t>3 785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C6B9574" w14:textId="77777777" w:rsidR="0089264D" w:rsidRPr="00785B79" w:rsidRDefault="0089264D" w:rsidP="006358DE">
            <w:pPr>
              <w:jc w:val="right"/>
              <w:rPr>
                <w:sz w:val="18"/>
                <w:szCs w:val="18"/>
              </w:rPr>
            </w:pPr>
            <w:r w:rsidRPr="00785B79">
              <w:rPr>
                <w:sz w:val="18"/>
                <w:szCs w:val="18"/>
              </w:rPr>
              <w:t>3 850</w:t>
            </w:r>
          </w:p>
        </w:tc>
      </w:tr>
      <w:tr w:rsidR="00446E55" w:rsidRPr="00B40C4C" w14:paraId="1432E17F"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AD8F5CF" w14:textId="77777777" w:rsidR="0089264D" w:rsidRPr="00B40C4C" w:rsidRDefault="0089264D" w:rsidP="009137DA">
            <w:r w:rsidRPr="00B40C4C">
              <w:t>5521</w:t>
            </w:r>
          </w:p>
        </w:tc>
        <w:tc>
          <w:tcPr>
            <w:tcW w:w="3660" w:type="dxa"/>
            <w:tcBorders>
              <w:top w:val="nil"/>
              <w:left w:val="nil"/>
              <w:bottom w:val="nil"/>
              <w:right w:val="single" w:sz="4" w:space="0" w:color="000000"/>
            </w:tcBorders>
            <w:tcMar>
              <w:top w:w="45" w:type="dxa"/>
              <w:left w:w="0" w:type="dxa"/>
              <w:bottom w:w="36" w:type="dxa"/>
              <w:right w:w="40" w:type="dxa"/>
            </w:tcMar>
          </w:tcPr>
          <w:p w14:paraId="705AFEAE" w14:textId="77777777" w:rsidR="0089264D" w:rsidRPr="00B40C4C" w:rsidRDefault="0089264D" w:rsidP="009137DA">
            <w:r w:rsidRPr="00B40C4C">
              <w:t>Merverdiavgift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DE95C68" w14:textId="77777777" w:rsidR="0089264D" w:rsidRPr="00785B79" w:rsidRDefault="0089264D" w:rsidP="006358DE">
            <w:pPr>
              <w:jc w:val="right"/>
              <w:rPr>
                <w:sz w:val="18"/>
                <w:szCs w:val="18"/>
              </w:rPr>
            </w:pPr>
            <w:r w:rsidRPr="00785B79">
              <w:rPr>
                <w:sz w:val="18"/>
                <w:szCs w:val="18"/>
              </w:rPr>
              <w:t>305 886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C8B0415" w14:textId="77777777" w:rsidR="0089264D" w:rsidRPr="00785B79" w:rsidRDefault="0089264D" w:rsidP="006358DE">
            <w:pPr>
              <w:jc w:val="right"/>
              <w:rPr>
                <w:sz w:val="18"/>
                <w:szCs w:val="18"/>
              </w:rPr>
            </w:pPr>
            <w:r w:rsidRPr="00785B79">
              <w:rPr>
                <w:sz w:val="18"/>
                <w:szCs w:val="18"/>
              </w:rPr>
              <w:t>306 740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C286EAC" w14:textId="77777777" w:rsidR="0089264D" w:rsidRPr="00785B79" w:rsidRDefault="0089264D" w:rsidP="006358DE">
            <w:pPr>
              <w:jc w:val="right"/>
              <w:rPr>
                <w:sz w:val="18"/>
                <w:szCs w:val="18"/>
              </w:rPr>
            </w:pPr>
            <w:r w:rsidRPr="00785B79">
              <w:rPr>
                <w:sz w:val="18"/>
                <w:szCs w:val="18"/>
              </w:rPr>
              <w:t>333 241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62A9C8A" w14:textId="77777777" w:rsidR="0089264D" w:rsidRPr="00785B79" w:rsidRDefault="0089264D" w:rsidP="006358DE">
            <w:pPr>
              <w:jc w:val="right"/>
              <w:rPr>
                <w:sz w:val="18"/>
                <w:szCs w:val="18"/>
              </w:rPr>
            </w:pPr>
            <w:r w:rsidRPr="00785B79">
              <w:rPr>
                <w:sz w:val="18"/>
                <w:szCs w:val="18"/>
              </w:rPr>
              <w:t>365 705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BC4553E" w14:textId="77777777" w:rsidR="0089264D" w:rsidRPr="00785B79" w:rsidRDefault="0089264D" w:rsidP="006358DE">
            <w:pPr>
              <w:jc w:val="right"/>
              <w:rPr>
                <w:sz w:val="18"/>
                <w:szCs w:val="18"/>
              </w:rPr>
            </w:pPr>
            <w:r w:rsidRPr="00785B79">
              <w:rPr>
                <w:sz w:val="18"/>
                <w:szCs w:val="18"/>
              </w:rPr>
              <w:t>378 585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606EFB6" w14:textId="77777777" w:rsidR="0089264D" w:rsidRPr="00785B79" w:rsidRDefault="0089264D" w:rsidP="006358DE">
            <w:pPr>
              <w:jc w:val="right"/>
              <w:rPr>
                <w:sz w:val="18"/>
                <w:szCs w:val="18"/>
              </w:rPr>
            </w:pPr>
            <w:r w:rsidRPr="00785B79">
              <w:rPr>
                <w:sz w:val="18"/>
                <w:szCs w:val="18"/>
              </w:rPr>
              <w:t>398 897</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326D7D5" w14:textId="77777777" w:rsidR="0089264D" w:rsidRPr="00785B79" w:rsidRDefault="0089264D" w:rsidP="006358DE">
            <w:pPr>
              <w:jc w:val="right"/>
              <w:rPr>
                <w:sz w:val="18"/>
                <w:szCs w:val="18"/>
              </w:rPr>
            </w:pPr>
            <w:r w:rsidRPr="00785B79">
              <w:rPr>
                <w:sz w:val="18"/>
                <w:szCs w:val="18"/>
              </w:rPr>
              <w:t>409 258</w:t>
            </w:r>
          </w:p>
        </w:tc>
      </w:tr>
      <w:tr w:rsidR="00446E55" w:rsidRPr="00B40C4C" w14:paraId="45336CE9"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F0173D0" w14:textId="77777777" w:rsidR="0089264D" w:rsidRPr="00B40C4C" w:rsidRDefault="0089264D" w:rsidP="009137DA">
            <w:r w:rsidRPr="00B40C4C">
              <w:t>5526</w:t>
            </w:r>
          </w:p>
        </w:tc>
        <w:tc>
          <w:tcPr>
            <w:tcW w:w="3660" w:type="dxa"/>
            <w:tcBorders>
              <w:top w:val="nil"/>
              <w:left w:val="nil"/>
              <w:bottom w:val="nil"/>
              <w:right w:val="single" w:sz="4" w:space="0" w:color="000000"/>
            </w:tcBorders>
            <w:tcMar>
              <w:top w:w="45" w:type="dxa"/>
              <w:left w:w="0" w:type="dxa"/>
              <w:bottom w:w="36" w:type="dxa"/>
              <w:right w:w="40" w:type="dxa"/>
            </w:tcMar>
          </w:tcPr>
          <w:p w14:paraId="75C4F8FB" w14:textId="77777777" w:rsidR="0089264D" w:rsidRPr="00B40C4C" w:rsidRDefault="0089264D" w:rsidP="009137DA">
            <w:r w:rsidRPr="00B40C4C">
              <w:t>Avgift på alkohol</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090B04B" w14:textId="77777777" w:rsidR="0089264D" w:rsidRPr="00785B79" w:rsidRDefault="0089264D" w:rsidP="006358DE">
            <w:pPr>
              <w:jc w:val="right"/>
              <w:rPr>
                <w:sz w:val="18"/>
                <w:szCs w:val="18"/>
              </w:rPr>
            </w:pPr>
            <w:r w:rsidRPr="00785B79">
              <w:rPr>
                <w:sz w:val="18"/>
                <w:szCs w:val="18"/>
              </w:rPr>
              <w:t>14 425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9C7F181" w14:textId="77777777" w:rsidR="0089264D" w:rsidRPr="00785B79" w:rsidRDefault="0089264D" w:rsidP="006358DE">
            <w:pPr>
              <w:jc w:val="right"/>
              <w:rPr>
                <w:sz w:val="18"/>
                <w:szCs w:val="18"/>
              </w:rPr>
            </w:pPr>
            <w:r w:rsidRPr="00785B79">
              <w:rPr>
                <w:sz w:val="18"/>
                <w:szCs w:val="18"/>
              </w:rPr>
              <w:t>17 660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688CDE9" w14:textId="77777777" w:rsidR="0089264D" w:rsidRPr="00785B79" w:rsidRDefault="0089264D" w:rsidP="006358DE">
            <w:pPr>
              <w:jc w:val="right"/>
              <w:rPr>
                <w:sz w:val="18"/>
                <w:szCs w:val="18"/>
              </w:rPr>
            </w:pPr>
            <w:r w:rsidRPr="00785B79">
              <w:rPr>
                <w:sz w:val="18"/>
                <w:szCs w:val="18"/>
              </w:rPr>
              <w:t>17 954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9503AA3" w14:textId="77777777" w:rsidR="0089264D" w:rsidRPr="00785B79" w:rsidRDefault="0089264D" w:rsidP="006358DE">
            <w:pPr>
              <w:jc w:val="right"/>
              <w:rPr>
                <w:sz w:val="18"/>
                <w:szCs w:val="18"/>
              </w:rPr>
            </w:pPr>
            <w:r w:rsidRPr="00785B79">
              <w:rPr>
                <w:sz w:val="18"/>
                <w:szCs w:val="18"/>
              </w:rPr>
              <w:t>16 369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5E654A2" w14:textId="77777777" w:rsidR="0089264D" w:rsidRPr="00785B79" w:rsidRDefault="0089264D" w:rsidP="006358DE">
            <w:pPr>
              <w:jc w:val="right"/>
              <w:rPr>
                <w:sz w:val="18"/>
                <w:szCs w:val="18"/>
              </w:rPr>
            </w:pPr>
            <w:r w:rsidRPr="00785B79">
              <w:rPr>
                <w:sz w:val="18"/>
                <w:szCs w:val="18"/>
              </w:rPr>
              <w:t>16 353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049A764" w14:textId="77777777" w:rsidR="0089264D" w:rsidRPr="00785B79" w:rsidRDefault="0089264D" w:rsidP="006358DE">
            <w:pPr>
              <w:jc w:val="right"/>
              <w:rPr>
                <w:sz w:val="18"/>
                <w:szCs w:val="18"/>
              </w:rPr>
            </w:pPr>
            <w:r w:rsidRPr="00785B79">
              <w:rPr>
                <w:sz w:val="18"/>
                <w:szCs w:val="18"/>
              </w:rPr>
              <w:t xml:space="preserve">17 000 </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4A76752" w14:textId="77777777" w:rsidR="0089264D" w:rsidRPr="00785B79" w:rsidRDefault="0089264D" w:rsidP="006358DE">
            <w:pPr>
              <w:jc w:val="right"/>
              <w:rPr>
                <w:sz w:val="18"/>
                <w:szCs w:val="18"/>
              </w:rPr>
            </w:pPr>
            <w:r w:rsidRPr="00785B79">
              <w:rPr>
                <w:sz w:val="18"/>
                <w:szCs w:val="18"/>
              </w:rPr>
              <w:t xml:space="preserve">16 800 </w:t>
            </w:r>
          </w:p>
        </w:tc>
      </w:tr>
      <w:tr w:rsidR="00446E55" w:rsidRPr="00B40C4C" w14:paraId="378B1EF9"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60E610BE" w14:textId="77777777" w:rsidR="0089264D" w:rsidRPr="00B40C4C" w:rsidRDefault="0089264D" w:rsidP="009137DA">
            <w:r w:rsidRPr="00B40C4C">
              <w:t>5531</w:t>
            </w:r>
          </w:p>
        </w:tc>
        <w:tc>
          <w:tcPr>
            <w:tcW w:w="3660" w:type="dxa"/>
            <w:tcBorders>
              <w:top w:val="nil"/>
              <w:left w:val="nil"/>
              <w:bottom w:val="nil"/>
              <w:right w:val="single" w:sz="4" w:space="0" w:color="000000"/>
            </w:tcBorders>
            <w:tcMar>
              <w:top w:w="45" w:type="dxa"/>
              <w:left w:w="0" w:type="dxa"/>
              <w:bottom w:w="36" w:type="dxa"/>
              <w:right w:w="40" w:type="dxa"/>
            </w:tcMar>
          </w:tcPr>
          <w:p w14:paraId="751D2AA7" w14:textId="77777777" w:rsidR="0089264D" w:rsidRPr="00B40C4C" w:rsidRDefault="0089264D" w:rsidP="009137DA">
            <w:r w:rsidRPr="00B40C4C">
              <w:t>Avgift på tobakksvarer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AFA3C81" w14:textId="77777777" w:rsidR="0089264D" w:rsidRPr="00785B79" w:rsidRDefault="0089264D" w:rsidP="006358DE">
            <w:pPr>
              <w:jc w:val="right"/>
              <w:rPr>
                <w:sz w:val="18"/>
                <w:szCs w:val="18"/>
              </w:rPr>
            </w:pPr>
            <w:r w:rsidRPr="00785B79">
              <w:rPr>
                <w:sz w:val="18"/>
                <w:szCs w:val="18"/>
              </w:rPr>
              <w:t>6 549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CF01A2B" w14:textId="77777777" w:rsidR="0089264D" w:rsidRPr="00785B79" w:rsidRDefault="0089264D" w:rsidP="006358DE">
            <w:pPr>
              <w:jc w:val="right"/>
              <w:rPr>
                <w:sz w:val="18"/>
                <w:szCs w:val="18"/>
              </w:rPr>
            </w:pPr>
            <w:r w:rsidRPr="00785B79">
              <w:rPr>
                <w:sz w:val="18"/>
                <w:szCs w:val="18"/>
              </w:rPr>
              <w:t>8 958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228E6D2" w14:textId="77777777" w:rsidR="0089264D" w:rsidRPr="00785B79" w:rsidRDefault="0089264D" w:rsidP="006358DE">
            <w:pPr>
              <w:jc w:val="right"/>
              <w:rPr>
                <w:sz w:val="18"/>
                <w:szCs w:val="18"/>
              </w:rPr>
            </w:pPr>
            <w:r w:rsidRPr="00785B79">
              <w:rPr>
                <w:sz w:val="18"/>
                <w:szCs w:val="18"/>
              </w:rPr>
              <w:t>9 043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62BE23B" w14:textId="77777777" w:rsidR="0089264D" w:rsidRPr="00785B79" w:rsidRDefault="0089264D" w:rsidP="006358DE">
            <w:pPr>
              <w:jc w:val="right"/>
              <w:rPr>
                <w:sz w:val="18"/>
                <w:szCs w:val="18"/>
              </w:rPr>
            </w:pPr>
            <w:r w:rsidRPr="00785B79">
              <w:rPr>
                <w:sz w:val="18"/>
                <w:szCs w:val="18"/>
              </w:rPr>
              <w:t>7 434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C92A00A" w14:textId="77777777" w:rsidR="0089264D" w:rsidRPr="00785B79" w:rsidRDefault="0089264D" w:rsidP="006358DE">
            <w:pPr>
              <w:jc w:val="right"/>
              <w:rPr>
                <w:sz w:val="18"/>
                <w:szCs w:val="18"/>
              </w:rPr>
            </w:pPr>
            <w:r w:rsidRPr="00785B79">
              <w:rPr>
                <w:sz w:val="18"/>
                <w:szCs w:val="18"/>
              </w:rPr>
              <w:t>7 392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01278BA" w14:textId="77777777" w:rsidR="0089264D" w:rsidRPr="00785B79" w:rsidRDefault="0089264D" w:rsidP="006358DE">
            <w:pPr>
              <w:jc w:val="right"/>
              <w:rPr>
                <w:sz w:val="18"/>
                <w:szCs w:val="18"/>
              </w:rPr>
            </w:pPr>
            <w:r w:rsidRPr="00785B79">
              <w:rPr>
                <w:sz w:val="18"/>
                <w:szCs w:val="18"/>
              </w:rPr>
              <w:t>7 300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FAE29EC" w14:textId="77777777" w:rsidR="0089264D" w:rsidRPr="00785B79" w:rsidRDefault="0089264D" w:rsidP="006358DE">
            <w:pPr>
              <w:jc w:val="right"/>
              <w:rPr>
                <w:sz w:val="18"/>
                <w:szCs w:val="18"/>
              </w:rPr>
            </w:pPr>
            <w:r w:rsidRPr="00785B79">
              <w:rPr>
                <w:sz w:val="18"/>
                <w:szCs w:val="18"/>
              </w:rPr>
              <w:t>7 600</w:t>
            </w:r>
          </w:p>
        </w:tc>
      </w:tr>
      <w:tr w:rsidR="00446E55" w:rsidRPr="00B40C4C" w14:paraId="5B1E21AA"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6F300E92" w14:textId="77777777" w:rsidR="0089264D" w:rsidRPr="00B40C4C" w:rsidRDefault="0089264D" w:rsidP="009137DA">
            <w:r w:rsidRPr="00B40C4C">
              <w:t>5536</w:t>
            </w:r>
          </w:p>
        </w:tc>
        <w:tc>
          <w:tcPr>
            <w:tcW w:w="3660" w:type="dxa"/>
            <w:tcBorders>
              <w:top w:val="nil"/>
              <w:left w:val="nil"/>
              <w:bottom w:val="nil"/>
              <w:right w:val="single" w:sz="4" w:space="0" w:color="000000"/>
            </w:tcBorders>
            <w:tcMar>
              <w:top w:w="45" w:type="dxa"/>
              <w:left w:w="0" w:type="dxa"/>
              <w:bottom w:w="36" w:type="dxa"/>
              <w:right w:w="40" w:type="dxa"/>
            </w:tcMar>
          </w:tcPr>
          <w:p w14:paraId="21ABE842" w14:textId="77777777" w:rsidR="0089264D" w:rsidRPr="00B40C4C" w:rsidRDefault="0089264D" w:rsidP="009137DA">
            <w:r w:rsidRPr="00B40C4C">
              <w:t>Avgift på motorvogner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AF9F122" w14:textId="77777777" w:rsidR="0089264D" w:rsidRPr="00785B79" w:rsidRDefault="0089264D" w:rsidP="006358DE">
            <w:pPr>
              <w:jc w:val="right"/>
              <w:rPr>
                <w:sz w:val="18"/>
                <w:szCs w:val="18"/>
              </w:rPr>
            </w:pP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1A4984B" w14:textId="77777777" w:rsidR="0089264D" w:rsidRPr="00785B79" w:rsidRDefault="0089264D" w:rsidP="006358DE">
            <w:pPr>
              <w:jc w:val="right"/>
              <w:rPr>
                <w:sz w:val="18"/>
                <w:szCs w:val="18"/>
              </w:rPr>
            </w:pP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2734126" w14:textId="77777777" w:rsidR="0089264D" w:rsidRPr="00785B79" w:rsidRDefault="0089264D" w:rsidP="006358DE">
            <w:pPr>
              <w:jc w:val="right"/>
              <w:rPr>
                <w:sz w:val="18"/>
                <w:szCs w:val="18"/>
              </w:rPr>
            </w:pP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A9728B7" w14:textId="77777777" w:rsidR="0089264D" w:rsidRPr="00785B79" w:rsidRDefault="0089264D" w:rsidP="006358DE">
            <w:pPr>
              <w:jc w:val="right"/>
              <w:rPr>
                <w:sz w:val="18"/>
                <w:szCs w:val="18"/>
              </w:rPr>
            </w:pP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401F37D" w14:textId="77777777" w:rsidR="0089264D" w:rsidRPr="00785B79" w:rsidRDefault="0089264D" w:rsidP="006358DE">
            <w:pPr>
              <w:jc w:val="right"/>
              <w:rPr>
                <w:sz w:val="18"/>
                <w:szCs w:val="18"/>
              </w:rPr>
            </w:pP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E6B164" w14:textId="77777777" w:rsidR="0089264D" w:rsidRPr="00785B79" w:rsidRDefault="0089264D" w:rsidP="006358DE">
            <w:pPr>
              <w:jc w:val="right"/>
              <w:rPr>
                <w:sz w:val="18"/>
                <w:szCs w:val="18"/>
              </w:rPr>
            </w:pP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12301EE6" w14:textId="77777777" w:rsidR="0089264D" w:rsidRPr="00785B79" w:rsidRDefault="0089264D" w:rsidP="006358DE">
            <w:pPr>
              <w:jc w:val="right"/>
              <w:rPr>
                <w:sz w:val="18"/>
                <w:szCs w:val="18"/>
              </w:rPr>
            </w:pPr>
          </w:p>
        </w:tc>
      </w:tr>
      <w:tr w:rsidR="00446E55" w:rsidRPr="00B40C4C" w14:paraId="75F9C221"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DFE54DF" w14:textId="77777777" w:rsidR="0089264D" w:rsidRPr="00B40C4C" w:rsidRDefault="0089264D" w:rsidP="009137DA"/>
        </w:tc>
        <w:tc>
          <w:tcPr>
            <w:tcW w:w="3660" w:type="dxa"/>
            <w:tcBorders>
              <w:top w:val="nil"/>
              <w:left w:val="nil"/>
              <w:bottom w:val="nil"/>
              <w:right w:val="single" w:sz="4" w:space="0" w:color="000000"/>
            </w:tcBorders>
            <w:tcMar>
              <w:top w:w="45" w:type="dxa"/>
              <w:left w:w="0" w:type="dxa"/>
              <w:bottom w:w="36" w:type="dxa"/>
              <w:right w:w="40" w:type="dxa"/>
            </w:tcMar>
          </w:tcPr>
          <w:p w14:paraId="110AA7E3" w14:textId="77777777" w:rsidR="0089264D" w:rsidRPr="00B40C4C" w:rsidRDefault="0089264D" w:rsidP="009137DA">
            <w:r w:rsidRPr="00B40C4C">
              <w:t>Engangsavgift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0D75DC5" w14:textId="77777777" w:rsidR="0089264D" w:rsidRPr="00785B79" w:rsidRDefault="0089264D" w:rsidP="006358DE">
            <w:pPr>
              <w:jc w:val="right"/>
              <w:rPr>
                <w:sz w:val="18"/>
                <w:szCs w:val="18"/>
              </w:rPr>
            </w:pPr>
            <w:r w:rsidRPr="00785B79">
              <w:rPr>
                <w:sz w:val="18"/>
                <w:szCs w:val="18"/>
              </w:rPr>
              <w:t>13 104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1353225" w14:textId="77777777" w:rsidR="0089264D" w:rsidRPr="00785B79" w:rsidRDefault="0089264D" w:rsidP="006358DE">
            <w:pPr>
              <w:jc w:val="right"/>
              <w:rPr>
                <w:sz w:val="18"/>
                <w:szCs w:val="18"/>
              </w:rPr>
            </w:pPr>
            <w:r w:rsidRPr="00785B79">
              <w:rPr>
                <w:sz w:val="18"/>
                <w:szCs w:val="18"/>
              </w:rPr>
              <w:t>9 615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D19EA4" w14:textId="77777777" w:rsidR="0089264D" w:rsidRPr="00785B79" w:rsidRDefault="0089264D" w:rsidP="006358DE">
            <w:pPr>
              <w:jc w:val="right"/>
              <w:rPr>
                <w:sz w:val="18"/>
                <w:szCs w:val="18"/>
              </w:rPr>
            </w:pPr>
            <w:r w:rsidRPr="00785B79">
              <w:rPr>
                <w:sz w:val="18"/>
                <w:szCs w:val="18"/>
              </w:rPr>
              <w:t>8 053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4BFD450" w14:textId="77777777" w:rsidR="0089264D" w:rsidRPr="00785B79" w:rsidRDefault="0089264D" w:rsidP="006358DE">
            <w:pPr>
              <w:jc w:val="right"/>
              <w:rPr>
                <w:sz w:val="18"/>
                <w:szCs w:val="18"/>
              </w:rPr>
            </w:pPr>
            <w:r w:rsidRPr="00785B79">
              <w:rPr>
                <w:sz w:val="18"/>
                <w:szCs w:val="18"/>
              </w:rPr>
              <w:t>6 409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E40FFFD" w14:textId="77777777" w:rsidR="0089264D" w:rsidRPr="00785B79" w:rsidRDefault="0089264D" w:rsidP="006358DE">
            <w:pPr>
              <w:jc w:val="right"/>
              <w:rPr>
                <w:sz w:val="18"/>
                <w:szCs w:val="18"/>
              </w:rPr>
            </w:pPr>
            <w:r w:rsidRPr="00785B79">
              <w:rPr>
                <w:sz w:val="18"/>
                <w:szCs w:val="18"/>
              </w:rPr>
              <w:t>6 944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A981BA" w14:textId="77777777" w:rsidR="0089264D" w:rsidRPr="00785B79" w:rsidRDefault="0089264D" w:rsidP="006358DE">
            <w:pPr>
              <w:jc w:val="right"/>
              <w:rPr>
                <w:sz w:val="18"/>
                <w:szCs w:val="18"/>
              </w:rPr>
            </w:pPr>
            <w:r w:rsidRPr="00785B79">
              <w:rPr>
                <w:sz w:val="18"/>
                <w:szCs w:val="18"/>
              </w:rPr>
              <w:t>7 158</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7E276F0" w14:textId="77777777" w:rsidR="0089264D" w:rsidRPr="00785B79" w:rsidRDefault="0089264D" w:rsidP="006358DE">
            <w:pPr>
              <w:jc w:val="right"/>
              <w:rPr>
                <w:sz w:val="18"/>
                <w:szCs w:val="18"/>
              </w:rPr>
            </w:pPr>
            <w:r w:rsidRPr="00785B79">
              <w:rPr>
                <w:sz w:val="18"/>
                <w:szCs w:val="18"/>
              </w:rPr>
              <w:t>6 500</w:t>
            </w:r>
          </w:p>
        </w:tc>
      </w:tr>
      <w:tr w:rsidR="00446E55" w:rsidRPr="00B40C4C" w14:paraId="601BF6CF"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0999703E" w14:textId="77777777" w:rsidR="0089264D" w:rsidRPr="00B40C4C" w:rsidRDefault="0089264D" w:rsidP="009137DA"/>
        </w:tc>
        <w:tc>
          <w:tcPr>
            <w:tcW w:w="3660" w:type="dxa"/>
            <w:tcBorders>
              <w:top w:val="nil"/>
              <w:left w:val="nil"/>
              <w:bottom w:val="nil"/>
              <w:right w:val="single" w:sz="4" w:space="0" w:color="000000"/>
            </w:tcBorders>
            <w:tcMar>
              <w:top w:w="45" w:type="dxa"/>
              <w:left w:w="0" w:type="dxa"/>
              <w:bottom w:w="36" w:type="dxa"/>
              <w:right w:w="40" w:type="dxa"/>
            </w:tcMar>
          </w:tcPr>
          <w:p w14:paraId="5E739E90" w14:textId="77777777" w:rsidR="0089264D" w:rsidRPr="00B40C4C" w:rsidRDefault="0089264D" w:rsidP="009137DA">
            <w:r w:rsidRPr="00B40C4C">
              <w:t>Avgift på trafikkforsikring</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496E251" w14:textId="77777777" w:rsidR="0089264D" w:rsidRPr="00785B79" w:rsidRDefault="0089264D" w:rsidP="006358DE">
            <w:pPr>
              <w:jc w:val="right"/>
              <w:rPr>
                <w:sz w:val="18"/>
                <w:szCs w:val="18"/>
              </w:rPr>
            </w:pPr>
            <w:r w:rsidRPr="00785B79">
              <w:rPr>
                <w:sz w:val="18"/>
                <w:szCs w:val="18"/>
              </w:rPr>
              <w:t>9 149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B74F565" w14:textId="77777777" w:rsidR="0089264D" w:rsidRPr="00785B79" w:rsidRDefault="0089264D" w:rsidP="006358DE">
            <w:pPr>
              <w:jc w:val="right"/>
              <w:rPr>
                <w:sz w:val="18"/>
                <w:szCs w:val="18"/>
              </w:rPr>
            </w:pPr>
            <w:r w:rsidRPr="00785B79">
              <w:rPr>
                <w:sz w:val="18"/>
                <w:szCs w:val="18"/>
              </w:rPr>
              <w:t>9 173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0F717D4" w14:textId="77777777" w:rsidR="0089264D" w:rsidRPr="00785B79" w:rsidRDefault="0089264D" w:rsidP="006358DE">
            <w:pPr>
              <w:jc w:val="right"/>
              <w:rPr>
                <w:sz w:val="18"/>
                <w:szCs w:val="18"/>
              </w:rPr>
            </w:pPr>
            <w:r w:rsidRPr="00785B79">
              <w:rPr>
                <w:sz w:val="18"/>
                <w:szCs w:val="18"/>
              </w:rPr>
              <w:t>9 513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25A0ED6" w14:textId="77777777" w:rsidR="0089264D" w:rsidRPr="00785B79" w:rsidRDefault="0089264D" w:rsidP="006358DE">
            <w:pPr>
              <w:jc w:val="right"/>
              <w:rPr>
                <w:sz w:val="18"/>
                <w:szCs w:val="18"/>
              </w:rPr>
            </w:pPr>
            <w:r w:rsidRPr="00785B79">
              <w:rPr>
                <w:sz w:val="18"/>
                <w:szCs w:val="18"/>
              </w:rPr>
              <w:t>10 298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3F7F405" w14:textId="77777777" w:rsidR="0089264D" w:rsidRPr="00785B79" w:rsidRDefault="0089264D" w:rsidP="006358DE">
            <w:pPr>
              <w:jc w:val="right"/>
              <w:rPr>
                <w:sz w:val="18"/>
                <w:szCs w:val="18"/>
              </w:rPr>
            </w:pPr>
            <w:r w:rsidRPr="00785B79">
              <w:rPr>
                <w:sz w:val="18"/>
                <w:szCs w:val="18"/>
              </w:rPr>
              <w:t>10 577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A593A36" w14:textId="77777777" w:rsidR="0089264D" w:rsidRPr="00785B79" w:rsidRDefault="0089264D" w:rsidP="006358DE">
            <w:pPr>
              <w:jc w:val="right"/>
              <w:rPr>
                <w:sz w:val="18"/>
                <w:szCs w:val="18"/>
              </w:rPr>
            </w:pPr>
            <w:r w:rsidRPr="00785B79">
              <w:rPr>
                <w:sz w:val="18"/>
                <w:szCs w:val="18"/>
              </w:rPr>
              <w:t>11 250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C1AEDA6" w14:textId="77777777" w:rsidR="0089264D" w:rsidRPr="00785B79" w:rsidRDefault="0089264D" w:rsidP="006358DE">
            <w:pPr>
              <w:jc w:val="right"/>
              <w:rPr>
                <w:sz w:val="18"/>
                <w:szCs w:val="18"/>
              </w:rPr>
            </w:pPr>
            <w:r w:rsidRPr="00785B79">
              <w:rPr>
                <w:sz w:val="18"/>
                <w:szCs w:val="18"/>
              </w:rPr>
              <w:t>10 190</w:t>
            </w:r>
          </w:p>
        </w:tc>
      </w:tr>
      <w:tr w:rsidR="00446E55" w:rsidRPr="00B40C4C" w14:paraId="780CB94C"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BD846A1" w14:textId="77777777" w:rsidR="0089264D" w:rsidRPr="00B40C4C" w:rsidRDefault="0089264D" w:rsidP="009137DA"/>
        </w:tc>
        <w:tc>
          <w:tcPr>
            <w:tcW w:w="3660" w:type="dxa"/>
            <w:tcBorders>
              <w:top w:val="nil"/>
              <w:left w:val="nil"/>
              <w:bottom w:val="nil"/>
              <w:right w:val="single" w:sz="4" w:space="0" w:color="000000"/>
            </w:tcBorders>
            <w:tcMar>
              <w:top w:w="45" w:type="dxa"/>
              <w:left w:w="0" w:type="dxa"/>
              <w:bottom w:w="36" w:type="dxa"/>
              <w:right w:w="40" w:type="dxa"/>
            </w:tcMar>
          </w:tcPr>
          <w:p w14:paraId="231A69C1" w14:textId="77777777" w:rsidR="0089264D" w:rsidRPr="00B40C4C" w:rsidRDefault="0089264D" w:rsidP="009137DA">
            <w:r w:rsidRPr="00B40C4C">
              <w:t>Vektårsavgift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757CDBB" w14:textId="77777777" w:rsidR="0089264D" w:rsidRPr="00785B79" w:rsidRDefault="0089264D" w:rsidP="006358DE">
            <w:pPr>
              <w:jc w:val="right"/>
              <w:rPr>
                <w:sz w:val="18"/>
                <w:szCs w:val="18"/>
              </w:rPr>
            </w:pPr>
            <w:r w:rsidRPr="00785B79">
              <w:rPr>
                <w:sz w:val="18"/>
                <w:szCs w:val="18"/>
              </w:rPr>
              <w:t>335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E7C56C1" w14:textId="77777777" w:rsidR="0089264D" w:rsidRPr="00785B79" w:rsidRDefault="0089264D" w:rsidP="006358DE">
            <w:pPr>
              <w:jc w:val="right"/>
              <w:rPr>
                <w:sz w:val="18"/>
                <w:szCs w:val="18"/>
              </w:rPr>
            </w:pPr>
            <w:r w:rsidRPr="00785B79">
              <w:rPr>
                <w:sz w:val="18"/>
                <w:szCs w:val="18"/>
              </w:rPr>
              <w:t>330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318D918" w14:textId="77777777" w:rsidR="0089264D" w:rsidRPr="00785B79" w:rsidRDefault="0089264D" w:rsidP="006358DE">
            <w:pPr>
              <w:jc w:val="right"/>
              <w:rPr>
                <w:sz w:val="18"/>
                <w:szCs w:val="18"/>
              </w:rPr>
            </w:pPr>
            <w:r w:rsidRPr="00785B79">
              <w:rPr>
                <w:sz w:val="18"/>
                <w:szCs w:val="18"/>
              </w:rPr>
              <w:t>329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B4D4349" w14:textId="77777777" w:rsidR="0089264D" w:rsidRPr="00785B79" w:rsidRDefault="0089264D" w:rsidP="006358DE">
            <w:pPr>
              <w:jc w:val="right"/>
              <w:rPr>
                <w:sz w:val="18"/>
                <w:szCs w:val="18"/>
              </w:rPr>
            </w:pPr>
            <w:r w:rsidRPr="00785B79">
              <w:rPr>
                <w:sz w:val="18"/>
                <w:szCs w:val="18"/>
              </w:rPr>
              <w:t>273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E1B31FE" w14:textId="77777777" w:rsidR="0089264D" w:rsidRPr="00785B79" w:rsidRDefault="0089264D" w:rsidP="006358DE">
            <w:pPr>
              <w:jc w:val="right"/>
              <w:rPr>
                <w:sz w:val="18"/>
                <w:szCs w:val="18"/>
              </w:rPr>
            </w:pPr>
            <w:r w:rsidRPr="00785B79">
              <w:rPr>
                <w:sz w:val="18"/>
                <w:szCs w:val="18"/>
              </w:rPr>
              <w:t>277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459BB75" w14:textId="77777777" w:rsidR="0089264D" w:rsidRPr="00785B79" w:rsidRDefault="0089264D" w:rsidP="006358DE">
            <w:pPr>
              <w:jc w:val="right"/>
              <w:rPr>
                <w:sz w:val="18"/>
                <w:szCs w:val="18"/>
              </w:rPr>
            </w:pPr>
            <w:r w:rsidRPr="00785B79">
              <w:rPr>
                <w:sz w:val="18"/>
                <w:szCs w:val="18"/>
              </w:rPr>
              <w:t>300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11795DB6" w14:textId="77777777" w:rsidR="0089264D" w:rsidRPr="00785B79" w:rsidRDefault="0089264D" w:rsidP="006358DE">
            <w:pPr>
              <w:jc w:val="right"/>
              <w:rPr>
                <w:sz w:val="18"/>
                <w:szCs w:val="18"/>
              </w:rPr>
            </w:pPr>
            <w:r w:rsidRPr="00785B79">
              <w:rPr>
                <w:sz w:val="18"/>
                <w:szCs w:val="18"/>
              </w:rPr>
              <w:t>290</w:t>
            </w:r>
          </w:p>
        </w:tc>
      </w:tr>
      <w:tr w:rsidR="00446E55" w:rsidRPr="00B40C4C" w14:paraId="793FC5AA"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B2DA2EE" w14:textId="77777777" w:rsidR="0089264D" w:rsidRPr="00B40C4C" w:rsidRDefault="0089264D" w:rsidP="009137DA"/>
        </w:tc>
        <w:tc>
          <w:tcPr>
            <w:tcW w:w="3660" w:type="dxa"/>
            <w:tcBorders>
              <w:top w:val="nil"/>
              <w:left w:val="nil"/>
              <w:bottom w:val="nil"/>
              <w:right w:val="single" w:sz="4" w:space="0" w:color="000000"/>
            </w:tcBorders>
            <w:tcMar>
              <w:top w:w="45" w:type="dxa"/>
              <w:left w:w="0" w:type="dxa"/>
              <w:bottom w:w="36" w:type="dxa"/>
              <w:right w:w="40" w:type="dxa"/>
            </w:tcMar>
          </w:tcPr>
          <w:p w14:paraId="40D043ED" w14:textId="77777777" w:rsidR="0089264D" w:rsidRPr="00B40C4C" w:rsidRDefault="0089264D" w:rsidP="009137DA">
            <w:r w:rsidRPr="00B40C4C">
              <w:t>Omregistreringsavgift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0CAAF2C" w14:textId="77777777" w:rsidR="0089264D" w:rsidRPr="00785B79" w:rsidRDefault="0089264D" w:rsidP="006358DE">
            <w:pPr>
              <w:jc w:val="right"/>
              <w:rPr>
                <w:sz w:val="18"/>
                <w:szCs w:val="18"/>
              </w:rPr>
            </w:pPr>
            <w:r w:rsidRPr="00785B79">
              <w:rPr>
                <w:sz w:val="18"/>
                <w:szCs w:val="18"/>
              </w:rPr>
              <w:t>1 336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AAED6D1" w14:textId="77777777" w:rsidR="0089264D" w:rsidRPr="00785B79" w:rsidRDefault="0089264D" w:rsidP="006358DE">
            <w:pPr>
              <w:jc w:val="right"/>
              <w:rPr>
                <w:sz w:val="18"/>
                <w:szCs w:val="18"/>
              </w:rPr>
            </w:pPr>
            <w:r w:rsidRPr="00785B79">
              <w:rPr>
                <w:sz w:val="18"/>
                <w:szCs w:val="18"/>
              </w:rPr>
              <w:t>1 465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73F3BB" w14:textId="77777777" w:rsidR="0089264D" w:rsidRPr="00785B79" w:rsidRDefault="0089264D" w:rsidP="006358DE">
            <w:pPr>
              <w:jc w:val="right"/>
              <w:rPr>
                <w:sz w:val="18"/>
                <w:szCs w:val="18"/>
              </w:rPr>
            </w:pPr>
            <w:r w:rsidRPr="00785B79">
              <w:rPr>
                <w:sz w:val="18"/>
                <w:szCs w:val="18"/>
              </w:rPr>
              <w:t>1 471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B5A24AC" w14:textId="77777777" w:rsidR="0089264D" w:rsidRPr="00785B79" w:rsidRDefault="0089264D" w:rsidP="006358DE">
            <w:pPr>
              <w:jc w:val="right"/>
              <w:rPr>
                <w:sz w:val="18"/>
                <w:szCs w:val="18"/>
              </w:rPr>
            </w:pPr>
            <w:r w:rsidRPr="00785B79">
              <w:rPr>
                <w:sz w:val="18"/>
                <w:szCs w:val="18"/>
              </w:rPr>
              <w:t>1 378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C3DCF38" w14:textId="77777777" w:rsidR="0089264D" w:rsidRPr="00785B79" w:rsidRDefault="0089264D" w:rsidP="006358DE">
            <w:pPr>
              <w:jc w:val="right"/>
              <w:rPr>
                <w:sz w:val="18"/>
                <w:szCs w:val="18"/>
              </w:rPr>
            </w:pPr>
            <w:r w:rsidRPr="00785B79">
              <w:rPr>
                <w:sz w:val="18"/>
                <w:szCs w:val="18"/>
              </w:rPr>
              <w:t>1 747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A43978B" w14:textId="77777777" w:rsidR="0089264D" w:rsidRPr="00785B79" w:rsidRDefault="0089264D" w:rsidP="006358DE">
            <w:pPr>
              <w:jc w:val="right"/>
              <w:rPr>
                <w:sz w:val="18"/>
                <w:szCs w:val="18"/>
              </w:rPr>
            </w:pPr>
            <w:r w:rsidRPr="00785B79">
              <w:rPr>
                <w:sz w:val="18"/>
                <w:szCs w:val="18"/>
              </w:rPr>
              <w:t>1 900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E19A79B" w14:textId="77777777" w:rsidR="0089264D" w:rsidRPr="00785B79" w:rsidRDefault="0089264D" w:rsidP="006358DE">
            <w:pPr>
              <w:jc w:val="right"/>
              <w:rPr>
                <w:sz w:val="18"/>
                <w:szCs w:val="18"/>
              </w:rPr>
            </w:pPr>
            <w:r w:rsidRPr="00785B79">
              <w:rPr>
                <w:sz w:val="18"/>
                <w:szCs w:val="18"/>
              </w:rPr>
              <w:t>1 850</w:t>
            </w:r>
          </w:p>
        </w:tc>
      </w:tr>
      <w:tr w:rsidR="00446E55" w:rsidRPr="00B40C4C" w14:paraId="7CA10307"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E8EFB3A" w14:textId="77777777" w:rsidR="0089264D" w:rsidRPr="00B40C4C" w:rsidRDefault="0089264D" w:rsidP="009137DA">
            <w:r w:rsidRPr="00B40C4C">
              <w:t>5538</w:t>
            </w:r>
          </w:p>
        </w:tc>
        <w:tc>
          <w:tcPr>
            <w:tcW w:w="3660" w:type="dxa"/>
            <w:tcBorders>
              <w:top w:val="nil"/>
              <w:left w:val="nil"/>
              <w:bottom w:val="nil"/>
              <w:right w:val="single" w:sz="4" w:space="0" w:color="000000"/>
            </w:tcBorders>
            <w:tcMar>
              <w:top w:w="45" w:type="dxa"/>
              <w:left w:w="0" w:type="dxa"/>
              <w:bottom w:w="36" w:type="dxa"/>
              <w:right w:w="40" w:type="dxa"/>
            </w:tcMar>
          </w:tcPr>
          <w:p w14:paraId="6E48AC45" w14:textId="77777777" w:rsidR="0089264D" w:rsidRPr="00B40C4C" w:rsidRDefault="0089264D" w:rsidP="009137DA">
            <w:r w:rsidRPr="00B40C4C">
              <w:t>Veibruksavgift på drivstoff</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505C8DA" w14:textId="77777777" w:rsidR="0089264D" w:rsidRPr="00785B79" w:rsidRDefault="0089264D" w:rsidP="006358DE">
            <w:pPr>
              <w:jc w:val="right"/>
              <w:rPr>
                <w:sz w:val="18"/>
                <w:szCs w:val="18"/>
              </w:rPr>
            </w:pPr>
            <w:r w:rsidRPr="00785B79">
              <w:rPr>
                <w:sz w:val="18"/>
                <w:szCs w:val="18"/>
              </w:rPr>
              <w:t>15 244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9F741B6" w14:textId="77777777" w:rsidR="0089264D" w:rsidRPr="00785B79" w:rsidRDefault="0089264D" w:rsidP="006358DE">
            <w:pPr>
              <w:jc w:val="right"/>
              <w:rPr>
                <w:sz w:val="18"/>
                <w:szCs w:val="18"/>
              </w:rPr>
            </w:pPr>
            <w:r w:rsidRPr="00785B79">
              <w:rPr>
                <w:sz w:val="18"/>
                <w:szCs w:val="18"/>
              </w:rPr>
              <w:t>14 114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DA0E053" w14:textId="77777777" w:rsidR="0089264D" w:rsidRPr="00785B79" w:rsidRDefault="0089264D" w:rsidP="006358DE">
            <w:pPr>
              <w:jc w:val="right"/>
              <w:rPr>
                <w:sz w:val="18"/>
                <w:szCs w:val="18"/>
              </w:rPr>
            </w:pPr>
            <w:r w:rsidRPr="00785B79">
              <w:rPr>
                <w:sz w:val="18"/>
                <w:szCs w:val="18"/>
              </w:rPr>
              <w:t>14 742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FCA97B6" w14:textId="77777777" w:rsidR="0089264D" w:rsidRPr="00785B79" w:rsidRDefault="0089264D" w:rsidP="006358DE">
            <w:pPr>
              <w:jc w:val="right"/>
              <w:rPr>
                <w:sz w:val="18"/>
                <w:szCs w:val="18"/>
              </w:rPr>
            </w:pPr>
            <w:r w:rsidRPr="00785B79">
              <w:rPr>
                <w:sz w:val="18"/>
                <w:szCs w:val="18"/>
              </w:rPr>
              <w:t>14 117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A2AE680" w14:textId="77777777" w:rsidR="0089264D" w:rsidRPr="00785B79" w:rsidRDefault="0089264D" w:rsidP="006358DE">
            <w:pPr>
              <w:jc w:val="right"/>
              <w:rPr>
                <w:sz w:val="18"/>
                <w:szCs w:val="18"/>
              </w:rPr>
            </w:pPr>
            <w:r w:rsidRPr="00785B79">
              <w:rPr>
                <w:sz w:val="18"/>
                <w:szCs w:val="18"/>
              </w:rPr>
              <w:t>11 816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AD99DFB" w14:textId="77777777" w:rsidR="0089264D" w:rsidRPr="00785B79" w:rsidRDefault="0089264D" w:rsidP="006358DE">
            <w:pPr>
              <w:jc w:val="right"/>
              <w:rPr>
                <w:sz w:val="18"/>
                <w:szCs w:val="18"/>
              </w:rPr>
            </w:pPr>
            <w:r w:rsidRPr="00785B79">
              <w:rPr>
                <w:sz w:val="18"/>
                <w:szCs w:val="18"/>
              </w:rPr>
              <w:t>11 125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498E8C16" w14:textId="77777777" w:rsidR="0089264D" w:rsidRPr="00785B79" w:rsidRDefault="0089264D" w:rsidP="006358DE">
            <w:pPr>
              <w:jc w:val="right"/>
              <w:rPr>
                <w:sz w:val="18"/>
                <w:szCs w:val="18"/>
              </w:rPr>
            </w:pPr>
            <w:r w:rsidRPr="00785B79">
              <w:rPr>
                <w:sz w:val="18"/>
                <w:szCs w:val="18"/>
              </w:rPr>
              <w:t>9 804</w:t>
            </w:r>
          </w:p>
        </w:tc>
      </w:tr>
      <w:tr w:rsidR="00446E55" w:rsidRPr="00B40C4C" w14:paraId="42FB1634"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47FE17FB" w14:textId="77777777" w:rsidR="0089264D" w:rsidRPr="00B40C4C" w:rsidRDefault="0089264D" w:rsidP="009137DA">
            <w:r w:rsidRPr="00B40C4C">
              <w:t>5540</w:t>
            </w:r>
          </w:p>
        </w:tc>
        <w:tc>
          <w:tcPr>
            <w:tcW w:w="3660" w:type="dxa"/>
            <w:tcBorders>
              <w:top w:val="nil"/>
              <w:left w:val="nil"/>
              <w:bottom w:val="nil"/>
              <w:right w:val="single" w:sz="4" w:space="0" w:color="000000"/>
            </w:tcBorders>
            <w:tcMar>
              <w:top w:w="45" w:type="dxa"/>
              <w:left w:w="0" w:type="dxa"/>
              <w:bottom w:w="36" w:type="dxa"/>
              <w:right w:w="40" w:type="dxa"/>
            </w:tcMar>
          </w:tcPr>
          <w:p w14:paraId="79EADC82" w14:textId="77777777" w:rsidR="0089264D" w:rsidRPr="00B40C4C" w:rsidRDefault="0089264D" w:rsidP="009137DA">
            <w:r w:rsidRPr="00B40C4C">
              <w:t>Avgift på kraftproduksjon</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21A6FBF"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B3DCA6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C8BA1D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CCCB09"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29603DF" w14:textId="77777777" w:rsidR="0089264D" w:rsidRPr="00785B79" w:rsidRDefault="0089264D" w:rsidP="006358DE">
            <w:pPr>
              <w:jc w:val="right"/>
              <w:rPr>
                <w:sz w:val="18"/>
                <w:szCs w:val="18"/>
              </w:rPr>
            </w:pPr>
            <w:r w:rsidRPr="00785B79">
              <w:rPr>
                <w:sz w:val="18"/>
                <w:szCs w:val="18"/>
              </w:rPr>
              <w:t>7 594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01F2F32" w14:textId="77777777" w:rsidR="0089264D" w:rsidRPr="00785B79" w:rsidRDefault="0089264D" w:rsidP="006358DE">
            <w:pPr>
              <w:jc w:val="right"/>
              <w:rPr>
                <w:sz w:val="18"/>
                <w:szCs w:val="18"/>
              </w:rPr>
            </w:pPr>
            <w:r w:rsidRPr="00785B79">
              <w:rPr>
                <w:sz w:val="18"/>
                <w:szCs w:val="18"/>
              </w:rPr>
              <w:t>-500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76258F1" w14:textId="77777777" w:rsidR="0089264D" w:rsidRPr="00785B79" w:rsidRDefault="0089264D" w:rsidP="006358DE">
            <w:pPr>
              <w:jc w:val="right"/>
              <w:rPr>
                <w:sz w:val="18"/>
                <w:szCs w:val="18"/>
              </w:rPr>
            </w:pPr>
            <w:r w:rsidRPr="00785B79">
              <w:rPr>
                <w:sz w:val="18"/>
                <w:szCs w:val="18"/>
              </w:rPr>
              <w:t>0</w:t>
            </w:r>
          </w:p>
        </w:tc>
      </w:tr>
      <w:tr w:rsidR="00446E55" w:rsidRPr="00B40C4C" w14:paraId="78118008"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358F9E03" w14:textId="77777777" w:rsidR="0089264D" w:rsidRPr="00B40C4C" w:rsidRDefault="0089264D" w:rsidP="009137DA">
            <w:r w:rsidRPr="00B40C4C">
              <w:t>5541</w:t>
            </w:r>
          </w:p>
        </w:tc>
        <w:tc>
          <w:tcPr>
            <w:tcW w:w="3660" w:type="dxa"/>
            <w:tcBorders>
              <w:top w:val="nil"/>
              <w:left w:val="nil"/>
              <w:bottom w:val="nil"/>
              <w:right w:val="single" w:sz="4" w:space="0" w:color="000000"/>
            </w:tcBorders>
            <w:tcMar>
              <w:top w:w="45" w:type="dxa"/>
              <w:left w:w="0" w:type="dxa"/>
              <w:bottom w:w="36" w:type="dxa"/>
              <w:right w:w="40" w:type="dxa"/>
            </w:tcMar>
          </w:tcPr>
          <w:p w14:paraId="61AD99C0" w14:textId="77777777" w:rsidR="0089264D" w:rsidRPr="00B40C4C" w:rsidRDefault="0089264D" w:rsidP="009137DA">
            <w:r w:rsidRPr="00B40C4C">
              <w:t>Avgift på elektrisk kraft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BF05196" w14:textId="77777777" w:rsidR="0089264D" w:rsidRPr="00785B79" w:rsidRDefault="0089264D" w:rsidP="006358DE">
            <w:pPr>
              <w:jc w:val="right"/>
              <w:rPr>
                <w:sz w:val="18"/>
                <w:szCs w:val="18"/>
              </w:rPr>
            </w:pPr>
            <w:r w:rsidRPr="00785B79">
              <w:rPr>
                <w:sz w:val="18"/>
                <w:szCs w:val="18"/>
              </w:rPr>
              <w:t>10 672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D76C47B" w14:textId="77777777" w:rsidR="0089264D" w:rsidRPr="00785B79" w:rsidRDefault="0089264D" w:rsidP="006358DE">
            <w:pPr>
              <w:jc w:val="right"/>
              <w:rPr>
                <w:sz w:val="18"/>
                <w:szCs w:val="18"/>
              </w:rPr>
            </w:pPr>
            <w:r w:rsidRPr="00785B79">
              <w:rPr>
                <w:sz w:val="18"/>
                <w:szCs w:val="18"/>
              </w:rPr>
              <w:t>10 665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05C661F" w14:textId="77777777" w:rsidR="0089264D" w:rsidRPr="00785B79" w:rsidRDefault="0089264D" w:rsidP="006358DE">
            <w:pPr>
              <w:jc w:val="right"/>
              <w:rPr>
                <w:sz w:val="18"/>
                <w:szCs w:val="18"/>
              </w:rPr>
            </w:pPr>
            <w:r w:rsidRPr="00785B79">
              <w:rPr>
                <w:sz w:val="18"/>
                <w:szCs w:val="18"/>
              </w:rPr>
              <w:t>11 323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3C67905" w14:textId="77777777" w:rsidR="0089264D" w:rsidRPr="00785B79" w:rsidRDefault="0089264D" w:rsidP="006358DE">
            <w:pPr>
              <w:jc w:val="right"/>
              <w:rPr>
                <w:sz w:val="18"/>
                <w:szCs w:val="18"/>
              </w:rPr>
            </w:pPr>
            <w:r w:rsidRPr="00785B79">
              <w:rPr>
                <w:sz w:val="18"/>
                <w:szCs w:val="18"/>
              </w:rPr>
              <w:t>8 912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01D92C6" w14:textId="77777777" w:rsidR="0089264D" w:rsidRPr="00785B79" w:rsidRDefault="0089264D" w:rsidP="006358DE">
            <w:pPr>
              <w:jc w:val="right"/>
              <w:rPr>
                <w:sz w:val="18"/>
                <w:szCs w:val="18"/>
              </w:rPr>
            </w:pPr>
            <w:r w:rsidRPr="00785B79">
              <w:rPr>
                <w:sz w:val="18"/>
                <w:szCs w:val="18"/>
              </w:rPr>
              <w:t>8 643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994AD97" w14:textId="77777777" w:rsidR="0089264D" w:rsidRPr="00785B79" w:rsidRDefault="0089264D" w:rsidP="006358DE">
            <w:pPr>
              <w:jc w:val="right"/>
              <w:rPr>
                <w:sz w:val="18"/>
                <w:szCs w:val="18"/>
              </w:rPr>
            </w:pPr>
            <w:r w:rsidRPr="00785B79">
              <w:rPr>
                <w:sz w:val="18"/>
                <w:szCs w:val="18"/>
              </w:rPr>
              <w:t>8 205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7D456C5" w14:textId="77777777" w:rsidR="0089264D" w:rsidRPr="00785B79" w:rsidRDefault="0089264D" w:rsidP="006358DE">
            <w:pPr>
              <w:jc w:val="right"/>
              <w:rPr>
                <w:sz w:val="18"/>
                <w:szCs w:val="18"/>
              </w:rPr>
            </w:pPr>
            <w:r w:rsidRPr="00785B79">
              <w:rPr>
                <w:sz w:val="18"/>
                <w:szCs w:val="18"/>
              </w:rPr>
              <w:t>10 803</w:t>
            </w:r>
          </w:p>
        </w:tc>
      </w:tr>
      <w:tr w:rsidR="00446E55" w:rsidRPr="00B40C4C" w14:paraId="7CB46BC4"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5269A326" w14:textId="77777777" w:rsidR="0089264D" w:rsidRPr="00B40C4C" w:rsidRDefault="0089264D" w:rsidP="009137DA">
            <w:r w:rsidRPr="00B40C4C">
              <w:t>5542</w:t>
            </w:r>
          </w:p>
        </w:tc>
        <w:tc>
          <w:tcPr>
            <w:tcW w:w="3660" w:type="dxa"/>
            <w:tcBorders>
              <w:top w:val="nil"/>
              <w:left w:val="nil"/>
              <w:bottom w:val="nil"/>
              <w:right w:val="single" w:sz="4" w:space="0" w:color="000000"/>
            </w:tcBorders>
            <w:tcMar>
              <w:top w:w="45" w:type="dxa"/>
              <w:left w:w="0" w:type="dxa"/>
              <w:bottom w:w="36" w:type="dxa"/>
              <w:right w:w="40" w:type="dxa"/>
            </w:tcMar>
          </w:tcPr>
          <w:p w14:paraId="39A4C68A" w14:textId="77777777" w:rsidR="0089264D" w:rsidRPr="00B40C4C" w:rsidRDefault="0089264D" w:rsidP="009137DA">
            <w:r w:rsidRPr="00B40C4C">
              <w:t>Avgift på mineralolje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1617EE4" w14:textId="77777777" w:rsidR="0089264D" w:rsidRPr="00785B79" w:rsidRDefault="0089264D" w:rsidP="006358DE">
            <w:pPr>
              <w:jc w:val="right"/>
              <w:rPr>
                <w:sz w:val="18"/>
                <w:szCs w:val="18"/>
              </w:rPr>
            </w:pPr>
            <w:r w:rsidRPr="00785B79">
              <w:rPr>
                <w:sz w:val="18"/>
                <w:szCs w:val="18"/>
              </w:rPr>
              <w:t>2 060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44DB3BE" w14:textId="77777777" w:rsidR="0089264D" w:rsidRPr="00785B79" w:rsidRDefault="0089264D" w:rsidP="006358DE">
            <w:pPr>
              <w:jc w:val="right"/>
              <w:rPr>
                <w:sz w:val="18"/>
                <w:szCs w:val="18"/>
              </w:rPr>
            </w:pPr>
            <w:r w:rsidRPr="00785B79">
              <w:rPr>
                <w:sz w:val="18"/>
                <w:szCs w:val="18"/>
              </w:rPr>
              <w:t>1 867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3F53B5F" w14:textId="77777777" w:rsidR="0089264D" w:rsidRPr="00785B79" w:rsidRDefault="0089264D" w:rsidP="006358DE">
            <w:pPr>
              <w:jc w:val="right"/>
              <w:rPr>
                <w:sz w:val="18"/>
                <w:szCs w:val="18"/>
              </w:rPr>
            </w:pPr>
            <w:r w:rsidRPr="00785B79">
              <w:rPr>
                <w:sz w:val="18"/>
                <w:szCs w:val="18"/>
              </w:rPr>
              <w:t>1 897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1F36517" w14:textId="77777777" w:rsidR="0089264D" w:rsidRPr="00785B79" w:rsidRDefault="0089264D" w:rsidP="006358DE">
            <w:pPr>
              <w:jc w:val="right"/>
              <w:rPr>
                <w:sz w:val="18"/>
                <w:szCs w:val="18"/>
              </w:rPr>
            </w:pPr>
            <w:r w:rsidRPr="00785B79">
              <w:rPr>
                <w:sz w:val="18"/>
                <w:szCs w:val="18"/>
              </w:rPr>
              <w:t>1 839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17A270B" w14:textId="77777777" w:rsidR="0089264D" w:rsidRPr="00785B79" w:rsidRDefault="0089264D" w:rsidP="006358DE">
            <w:pPr>
              <w:jc w:val="right"/>
              <w:rPr>
                <w:sz w:val="18"/>
                <w:szCs w:val="18"/>
              </w:rPr>
            </w:pPr>
            <w:r w:rsidRPr="00785B79">
              <w:rPr>
                <w:sz w:val="18"/>
                <w:szCs w:val="18"/>
              </w:rPr>
              <w:t>95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638A0A5" w14:textId="77777777" w:rsidR="0089264D" w:rsidRPr="00785B79" w:rsidRDefault="0089264D" w:rsidP="006358DE">
            <w:pPr>
              <w:jc w:val="right"/>
              <w:rPr>
                <w:sz w:val="18"/>
                <w:szCs w:val="18"/>
              </w:rPr>
            </w:pPr>
            <w:r w:rsidRPr="00785B79">
              <w:rPr>
                <w:sz w:val="18"/>
                <w:szCs w:val="18"/>
              </w:rPr>
              <w:t>110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577B701" w14:textId="77777777" w:rsidR="0089264D" w:rsidRPr="00785B79" w:rsidRDefault="0089264D" w:rsidP="006358DE">
            <w:pPr>
              <w:jc w:val="right"/>
              <w:rPr>
                <w:sz w:val="18"/>
                <w:szCs w:val="18"/>
              </w:rPr>
            </w:pPr>
            <w:r w:rsidRPr="00785B79">
              <w:rPr>
                <w:sz w:val="18"/>
                <w:szCs w:val="18"/>
              </w:rPr>
              <w:t>120</w:t>
            </w:r>
          </w:p>
        </w:tc>
      </w:tr>
      <w:tr w:rsidR="00446E55" w:rsidRPr="00B40C4C" w14:paraId="1B2A8FE7"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30972634" w14:textId="77777777" w:rsidR="0089264D" w:rsidRPr="00B40C4C" w:rsidRDefault="0089264D" w:rsidP="009137DA">
            <w:r w:rsidRPr="00B40C4C">
              <w:t>5543</w:t>
            </w:r>
          </w:p>
        </w:tc>
        <w:tc>
          <w:tcPr>
            <w:tcW w:w="3660" w:type="dxa"/>
            <w:tcBorders>
              <w:top w:val="nil"/>
              <w:left w:val="nil"/>
              <w:bottom w:val="nil"/>
              <w:right w:val="single" w:sz="4" w:space="0" w:color="000000"/>
            </w:tcBorders>
            <w:tcMar>
              <w:top w:w="45" w:type="dxa"/>
              <w:left w:w="0" w:type="dxa"/>
              <w:bottom w:w="36" w:type="dxa"/>
              <w:right w:w="40" w:type="dxa"/>
            </w:tcMar>
          </w:tcPr>
          <w:p w14:paraId="31A1773A" w14:textId="77777777" w:rsidR="0089264D" w:rsidRPr="00B40C4C" w:rsidRDefault="0089264D" w:rsidP="009137DA">
            <w:r w:rsidRPr="00B40C4C">
              <w:t xml:space="preserve">Miljøavgift på mineralske produkter mv. </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A67B9D9" w14:textId="77777777" w:rsidR="0089264D" w:rsidRPr="00785B79" w:rsidRDefault="0089264D" w:rsidP="006358DE">
            <w:pPr>
              <w:jc w:val="right"/>
              <w:rPr>
                <w:sz w:val="18"/>
                <w:szCs w:val="18"/>
              </w:rPr>
            </w:pPr>
            <w:r w:rsidRPr="00785B79">
              <w:rPr>
                <w:sz w:val="18"/>
                <w:szCs w:val="18"/>
              </w:rPr>
              <w:t>8 079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8518224" w14:textId="77777777" w:rsidR="0089264D" w:rsidRPr="00785B79" w:rsidRDefault="0089264D" w:rsidP="006358DE">
            <w:pPr>
              <w:jc w:val="right"/>
              <w:rPr>
                <w:sz w:val="18"/>
                <w:szCs w:val="18"/>
              </w:rPr>
            </w:pPr>
            <w:r w:rsidRPr="00785B79">
              <w:rPr>
                <w:sz w:val="18"/>
                <w:szCs w:val="18"/>
              </w:rPr>
              <w:t>8 401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9FA5D6C" w14:textId="77777777" w:rsidR="0089264D" w:rsidRPr="00785B79" w:rsidRDefault="0089264D" w:rsidP="006358DE">
            <w:pPr>
              <w:jc w:val="right"/>
              <w:rPr>
                <w:sz w:val="18"/>
                <w:szCs w:val="18"/>
              </w:rPr>
            </w:pPr>
            <w:r w:rsidRPr="00785B79">
              <w:rPr>
                <w:sz w:val="18"/>
                <w:szCs w:val="18"/>
              </w:rPr>
              <w:t>9 344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4DEB081" w14:textId="77777777" w:rsidR="0089264D" w:rsidRPr="00785B79" w:rsidRDefault="0089264D" w:rsidP="006358DE">
            <w:pPr>
              <w:jc w:val="right"/>
              <w:rPr>
                <w:sz w:val="18"/>
                <w:szCs w:val="18"/>
              </w:rPr>
            </w:pPr>
            <w:r w:rsidRPr="00785B79">
              <w:rPr>
                <w:sz w:val="18"/>
                <w:szCs w:val="18"/>
              </w:rPr>
              <w:t>12 058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E262E83" w14:textId="77777777" w:rsidR="0089264D" w:rsidRPr="00785B79" w:rsidRDefault="0089264D" w:rsidP="006358DE">
            <w:pPr>
              <w:jc w:val="right"/>
              <w:rPr>
                <w:sz w:val="18"/>
                <w:szCs w:val="18"/>
              </w:rPr>
            </w:pPr>
            <w:r w:rsidRPr="00785B79">
              <w:rPr>
                <w:sz w:val="18"/>
                <w:szCs w:val="18"/>
              </w:rPr>
              <w:t>14 245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D335C7" w14:textId="77777777" w:rsidR="0089264D" w:rsidRPr="00785B79" w:rsidRDefault="0089264D" w:rsidP="006358DE">
            <w:pPr>
              <w:jc w:val="right"/>
              <w:rPr>
                <w:sz w:val="18"/>
                <w:szCs w:val="18"/>
              </w:rPr>
            </w:pPr>
            <w:r w:rsidRPr="00785B79">
              <w:rPr>
                <w:sz w:val="18"/>
                <w:szCs w:val="18"/>
              </w:rPr>
              <w:t>16 346</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6C2D322" w14:textId="77777777" w:rsidR="0089264D" w:rsidRPr="00785B79" w:rsidRDefault="0089264D" w:rsidP="006358DE">
            <w:pPr>
              <w:jc w:val="right"/>
              <w:rPr>
                <w:sz w:val="18"/>
                <w:szCs w:val="18"/>
              </w:rPr>
            </w:pPr>
            <w:r w:rsidRPr="00785B79">
              <w:rPr>
                <w:sz w:val="18"/>
                <w:szCs w:val="18"/>
              </w:rPr>
              <w:t>18 447</w:t>
            </w:r>
          </w:p>
        </w:tc>
      </w:tr>
      <w:tr w:rsidR="00446E55" w:rsidRPr="00B40C4C" w14:paraId="6FBE862C"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4ADF4E82" w14:textId="77777777" w:rsidR="0089264D" w:rsidRPr="00B40C4C" w:rsidRDefault="0089264D" w:rsidP="009137DA">
            <w:r w:rsidRPr="00B40C4C">
              <w:t>5546</w:t>
            </w:r>
          </w:p>
        </w:tc>
        <w:tc>
          <w:tcPr>
            <w:tcW w:w="3660" w:type="dxa"/>
            <w:tcBorders>
              <w:top w:val="nil"/>
              <w:left w:val="nil"/>
              <w:bottom w:val="nil"/>
              <w:right w:val="single" w:sz="4" w:space="0" w:color="000000"/>
            </w:tcBorders>
            <w:tcMar>
              <w:top w:w="45" w:type="dxa"/>
              <w:left w:w="0" w:type="dxa"/>
              <w:bottom w:w="36" w:type="dxa"/>
              <w:right w:w="40" w:type="dxa"/>
            </w:tcMar>
          </w:tcPr>
          <w:p w14:paraId="73D3B6E7" w14:textId="77777777" w:rsidR="0089264D" w:rsidRPr="00B40C4C" w:rsidRDefault="0089264D" w:rsidP="009137DA">
            <w:r w:rsidRPr="00B40C4C">
              <w:t>Avgift på avfallsforbrenning</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C1CA86B"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275C4F3"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B115AF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DBBAE0" w14:textId="77777777" w:rsidR="0089264D" w:rsidRPr="00785B79" w:rsidRDefault="0089264D" w:rsidP="006358DE">
            <w:pPr>
              <w:jc w:val="right"/>
              <w:rPr>
                <w:sz w:val="18"/>
                <w:szCs w:val="18"/>
              </w:rPr>
            </w:pPr>
            <w:r w:rsidRPr="00785B79">
              <w:rPr>
                <w:sz w:val="18"/>
                <w:szCs w:val="18"/>
              </w:rPr>
              <w:t>159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F9D1AF6" w14:textId="77777777" w:rsidR="0089264D" w:rsidRPr="00785B79" w:rsidRDefault="0089264D" w:rsidP="006358DE">
            <w:pPr>
              <w:jc w:val="right"/>
              <w:rPr>
                <w:sz w:val="18"/>
                <w:szCs w:val="18"/>
              </w:rPr>
            </w:pPr>
            <w:r w:rsidRPr="00785B79">
              <w:rPr>
                <w:sz w:val="18"/>
                <w:szCs w:val="18"/>
              </w:rPr>
              <w:t>222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920254F" w14:textId="77777777" w:rsidR="0089264D" w:rsidRPr="00785B79" w:rsidRDefault="0089264D" w:rsidP="006358DE">
            <w:pPr>
              <w:jc w:val="right"/>
              <w:rPr>
                <w:sz w:val="18"/>
                <w:szCs w:val="18"/>
              </w:rPr>
            </w:pPr>
            <w:r w:rsidRPr="00785B79">
              <w:rPr>
                <w:sz w:val="18"/>
                <w:szCs w:val="18"/>
              </w:rPr>
              <w:t>630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41442EA7" w14:textId="77777777" w:rsidR="0089264D" w:rsidRPr="00785B79" w:rsidRDefault="0089264D" w:rsidP="006358DE">
            <w:pPr>
              <w:jc w:val="right"/>
              <w:rPr>
                <w:sz w:val="18"/>
                <w:szCs w:val="18"/>
              </w:rPr>
            </w:pPr>
            <w:r w:rsidRPr="00785B79">
              <w:rPr>
                <w:sz w:val="18"/>
                <w:szCs w:val="18"/>
              </w:rPr>
              <w:t>695</w:t>
            </w:r>
          </w:p>
        </w:tc>
      </w:tr>
      <w:tr w:rsidR="00446E55" w:rsidRPr="00B40C4C" w14:paraId="3D78CEA3"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B2E2717" w14:textId="77777777" w:rsidR="0089264D" w:rsidRPr="00B40C4C" w:rsidRDefault="0089264D" w:rsidP="009137DA">
            <w:r w:rsidRPr="00B40C4C">
              <w:t xml:space="preserve">5547 </w:t>
            </w:r>
          </w:p>
        </w:tc>
        <w:tc>
          <w:tcPr>
            <w:tcW w:w="3660" w:type="dxa"/>
            <w:tcBorders>
              <w:top w:val="nil"/>
              <w:left w:val="nil"/>
              <w:bottom w:val="nil"/>
              <w:right w:val="single" w:sz="4" w:space="0" w:color="000000"/>
            </w:tcBorders>
            <w:tcMar>
              <w:top w:w="45" w:type="dxa"/>
              <w:left w:w="0" w:type="dxa"/>
              <w:bottom w:w="36" w:type="dxa"/>
              <w:right w:w="40" w:type="dxa"/>
            </w:tcMar>
          </w:tcPr>
          <w:p w14:paraId="349E86C8" w14:textId="77777777" w:rsidR="0089264D" w:rsidRPr="00B40C4C" w:rsidRDefault="0089264D" w:rsidP="009137DA">
            <w:r w:rsidRPr="00B40C4C">
              <w:t xml:space="preserve">Avgift på helse- og miljøskadelige kjemikalier </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0A57003" w14:textId="77777777" w:rsidR="0089264D" w:rsidRPr="00785B79" w:rsidRDefault="0089264D" w:rsidP="006358DE">
            <w:pPr>
              <w:jc w:val="right"/>
              <w:rPr>
                <w:sz w:val="18"/>
                <w:szCs w:val="18"/>
              </w:rPr>
            </w:pPr>
            <w:r w:rsidRPr="00785B79">
              <w:rPr>
                <w:sz w:val="18"/>
                <w:szCs w:val="18"/>
              </w:rPr>
              <w:t>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5C6F643"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CE233A4" w14:textId="77777777" w:rsidR="0089264D" w:rsidRPr="00785B79" w:rsidRDefault="0089264D" w:rsidP="006358DE">
            <w:pPr>
              <w:jc w:val="right"/>
              <w:rPr>
                <w:sz w:val="18"/>
                <w:szCs w:val="18"/>
              </w:rPr>
            </w:pPr>
            <w:r w:rsidRPr="00785B79">
              <w:rPr>
                <w:sz w:val="18"/>
                <w:szCs w:val="18"/>
              </w:rPr>
              <w:t>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CE4097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34C3A35"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61AF3D"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48C828B" w14:textId="77777777" w:rsidR="0089264D" w:rsidRPr="00785B79" w:rsidRDefault="0089264D" w:rsidP="006358DE">
            <w:pPr>
              <w:jc w:val="right"/>
              <w:rPr>
                <w:sz w:val="18"/>
                <w:szCs w:val="18"/>
              </w:rPr>
            </w:pPr>
            <w:r w:rsidRPr="00785B79">
              <w:rPr>
                <w:sz w:val="18"/>
                <w:szCs w:val="18"/>
              </w:rPr>
              <w:t>0</w:t>
            </w:r>
          </w:p>
        </w:tc>
      </w:tr>
      <w:tr w:rsidR="00446E55" w:rsidRPr="00B40C4C" w14:paraId="3F07F701"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5E9C0945" w14:textId="77777777" w:rsidR="0089264D" w:rsidRPr="00B40C4C" w:rsidRDefault="0089264D" w:rsidP="009137DA">
            <w:r w:rsidRPr="00B40C4C">
              <w:t>5548</w:t>
            </w:r>
          </w:p>
        </w:tc>
        <w:tc>
          <w:tcPr>
            <w:tcW w:w="3660" w:type="dxa"/>
            <w:tcBorders>
              <w:top w:val="nil"/>
              <w:left w:val="nil"/>
              <w:bottom w:val="nil"/>
              <w:right w:val="single" w:sz="4" w:space="0" w:color="000000"/>
            </w:tcBorders>
            <w:tcMar>
              <w:top w:w="45" w:type="dxa"/>
              <w:left w:w="0" w:type="dxa"/>
              <w:bottom w:w="36" w:type="dxa"/>
              <w:right w:w="40" w:type="dxa"/>
            </w:tcMar>
          </w:tcPr>
          <w:p w14:paraId="231C95E7" w14:textId="77777777" w:rsidR="0089264D" w:rsidRPr="00B40C4C" w:rsidRDefault="0089264D" w:rsidP="009137DA">
            <w:r w:rsidRPr="00B40C4C">
              <w:t xml:space="preserve">Miljøavgift på visse klimagasser </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AAF7FBC" w14:textId="77777777" w:rsidR="0089264D" w:rsidRPr="00785B79" w:rsidRDefault="0089264D" w:rsidP="006358DE">
            <w:pPr>
              <w:jc w:val="right"/>
              <w:rPr>
                <w:sz w:val="18"/>
                <w:szCs w:val="18"/>
              </w:rPr>
            </w:pPr>
            <w:r w:rsidRPr="00785B79">
              <w:rPr>
                <w:sz w:val="18"/>
                <w:szCs w:val="18"/>
              </w:rPr>
              <w:t>304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9C40758" w14:textId="77777777" w:rsidR="0089264D" w:rsidRPr="00785B79" w:rsidRDefault="0089264D" w:rsidP="006358DE">
            <w:pPr>
              <w:jc w:val="right"/>
              <w:rPr>
                <w:sz w:val="18"/>
                <w:szCs w:val="18"/>
              </w:rPr>
            </w:pPr>
            <w:r w:rsidRPr="00785B79">
              <w:rPr>
                <w:sz w:val="18"/>
                <w:szCs w:val="18"/>
              </w:rPr>
              <w:t>281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05A8FB6" w14:textId="77777777" w:rsidR="0089264D" w:rsidRPr="00785B79" w:rsidRDefault="0089264D" w:rsidP="006358DE">
            <w:pPr>
              <w:jc w:val="right"/>
              <w:rPr>
                <w:sz w:val="18"/>
                <w:szCs w:val="18"/>
              </w:rPr>
            </w:pPr>
            <w:r w:rsidRPr="00785B79">
              <w:rPr>
                <w:sz w:val="18"/>
                <w:szCs w:val="18"/>
              </w:rPr>
              <w:t>345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D4823AA" w14:textId="77777777" w:rsidR="0089264D" w:rsidRPr="00785B79" w:rsidRDefault="0089264D" w:rsidP="006358DE">
            <w:pPr>
              <w:jc w:val="right"/>
              <w:rPr>
                <w:sz w:val="18"/>
                <w:szCs w:val="18"/>
              </w:rPr>
            </w:pPr>
            <w:r w:rsidRPr="00785B79">
              <w:rPr>
                <w:sz w:val="18"/>
                <w:szCs w:val="18"/>
              </w:rPr>
              <w:t>352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38D15D7" w14:textId="77777777" w:rsidR="0089264D" w:rsidRPr="00785B79" w:rsidRDefault="0089264D" w:rsidP="006358DE">
            <w:pPr>
              <w:jc w:val="right"/>
              <w:rPr>
                <w:sz w:val="18"/>
                <w:szCs w:val="18"/>
              </w:rPr>
            </w:pPr>
            <w:r w:rsidRPr="00785B79">
              <w:rPr>
                <w:sz w:val="18"/>
                <w:szCs w:val="18"/>
              </w:rPr>
              <w:t>423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68B8DDB" w14:textId="77777777" w:rsidR="0089264D" w:rsidRPr="00785B79" w:rsidRDefault="0089264D" w:rsidP="006358DE">
            <w:pPr>
              <w:jc w:val="right"/>
              <w:rPr>
                <w:sz w:val="18"/>
                <w:szCs w:val="18"/>
              </w:rPr>
            </w:pPr>
            <w:r w:rsidRPr="00785B79">
              <w:rPr>
                <w:sz w:val="18"/>
                <w:szCs w:val="18"/>
              </w:rPr>
              <w:t>640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2CDDF9A" w14:textId="77777777" w:rsidR="0089264D" w:rsidRPr="00785B79" w:rsidRDefault="0089264D" w:rsidP="006358DE">
            <w:pPr>
              <w:jc w:val="right"/>
              <w:rPr>
                <w:sz w:val="18"/>
                <w:szCs w:val="18"/>
              </w:rPr>
            </w:pPr>
            <w:r w:rsidRPr="00785B79">
              <w:rPr>
                <w:sz w:val="18"/>
                <w:szCs w:val="18"/>
              </w:rPr>
              <w:t>415</w:t>
            </w:r>
          </w:p>
        </w:tc>
      </w:tr>
      <w:tr w:rsidR="00446E55" w:rsidRPr="00B40C4C" w14:paraId="0AB81DAF"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F9BB5F5" w14:textId="77777777" w:rsidR="0089264D" w:rsidRPr="00B40C4C" w:rsidRDefault="0089264D" w:rsidP="009137DA">
            <w:r w:rsidRPr="00B40C4C">
              <w:t>5549</w:t>
            </w:r>
          </w:p>
        </w:tc>
        <w:tc>
          <w:tcPr>
            <w:tcW w:w="3660" w:type="dxa"/>
            <w:tcBorders>
              <w:top w:val="nil"/>
              <w:left w:val="nil"/>
              <w:bottom w:val="nil"/>
              <w:right w:val="single" w:sz="4" w:space="0" w:color="000000"/>
            </w:tcBorders>
            <w:tcMar>
              <w:top w:w="45" w:type="dxa"/>
              <w:left w:w="0" w:type="dxa"/>
              <w:bottom w:w="36" w:type="dxa"/>
              <w:right w:w="40" w:type="dxa"/>
            </w:tcMar>
          </w:tcPr>
          <w:p w14:paraId="03A0549F" w14:textId="77777777" w:rsidR="0089264D" w:rsidRPr="00B40C4C" w:rsidRDefault="0089264D" w:rsidP="009137DA">
            <w:r w:rsidRPr="00B40C4C">
              <w:t>Avgift på NO</w:t>
            </w:r>
            <w:r w:rsidRPr="00B40C4C">
              <w:rPr>
                <w:rStyle w:val="skrift-senket"/>
              </w:rPr>
              <w:t>X</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8DAF85B" w14:textId="77777777" w:rsidR="0089264D" w:rsidRPr="00785B79" w:rsidRDefault="0089264D" w:rsidP="006358DE">
            <w:pPr>
              <w:jc w:val="right"/>
              <w:rPr>
                <w:sz w:val="18"/>
                <w:szCs w:val="18"/>
              </w:rPr>
            </w:pPr>
            <w:r w:rsidRPr="00785B79">
              <w:rPr>
                <w:sz w:val="18"/>
                <w:szCs w:val="18"/>
              </w:rPr>
              <w:t>64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376956C" w14:textId="77777777" w:rsidR="0089264D" w:rsidRPr="00785B79" w:rsidRDefault="0089264D" w:rsidP="006358DE">
            <w:pPr>
              <w:jc w:val="right"/>
              <w:rPr>
                <w:sz w:val="18"/>
                <w:szCs w:val="18"/>
              </w:rPr>
            </w:pPr>
            <w:r w:rsidRPr="00785B79">
              <w:rPr>
                <w:sz w:val="18"/>
                <w:szCs w:val="18"/>
              </w:rPr>
              <w:t>54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4F2C52" w14:textId="77777777" w:rsidR="0089264D" w:rsidRPr="00785B79" w:rsidRDefault="0089264D" w:rsidP="006358DE">
            <w:pPr>
              <w:jc w:val="right"/>
              <w:rPr>
                <w:sz w:val="18"/>
                <w:szCs w:val="18"/>
              </w:rPr>
            </w:pPr>
            <w:r w:rsidRPr="00785B79">
              <w:rPr>
                <w:sz w:val="18"/>
                <w:szCs w:val="18"/>
              </w:rPr>
              <w:t>50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6428B1" w14:textId="77777777" w:rsidR="0089264D" w:rsidRPr="00785B79" w:rsidRDefault="0089264D" w:rsidP="006358DE">
            <w:pPr>
              <w:jc w:val="right"/>
              <w:rPr>
                <w:sz w:val="18"/>
                <w:szCs w:val="18"/>
              </w:rPr>
            </w:pPr>
            <w:r w:rsidRPr="00785B79">
              <w:rPr>
                <w:sz w:val="18"/>
                <w:szCs w:val="18"/>
              </w:rPr>
              <w:t>49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47A0583" w14:textId="77777777" w:rsidR="0089264D" w:rsidRPr="00785B79" w:rsidRDefault="0089264D" w:rsidP="006358DE">
            <w:pPr>
              <w:jc w:val="right"/>
              <w:rPr>
                <w:sz w:val="18"/>
                <w:szCs w:val="18"/>
              </w:rPr>
            </w:pPr>
            <w:r w:rsidRPr="00785B79">
              <w:rPr>
                <w:sz w:val="18"/>
                <w:szCs w:val="18"/>
              </w:rPr>
              <w:t>48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8324C21" w14:textId="77777777" w:rsidR="0089264D" w:rsidRPr="00785B79" w:rsidRDefault="0089264D" w:rsidP="006358DE">
            <w:pPr>
              <w:jc w:val="right"/>
              <w:rPr>
                <w:sz w:val="18"/>
                <w:szCs w:val="18"/>
              </w:rPr>
            </w:pPr>
            <w:r w:rsidRPr="00785B79">
              <w:rPr>
                <w:sz w:val="18"/>
                <w:szCs w:val="18"/>
              </w:rPr>
              <w:t>40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7C9F6A26" w14:textId="77777777" w:rsidR="0089264D" w:rsidRPr="00785B79" w:rsidRDefault="0089264D" w:rsidP="006358DE">
            <w:pPr>
              <w:jc w:val="right"/>
              <w:rPr>
                <w:sz w:val="18"/>
                <w:szCs w:val="18"/>
              </w:rPr>
            </w:pPr>
            <w:r w:rsidRPr="00785B79">
              <w:rPr>
                <w:sz w:val="18"/>
                <w:szCs w:val="18"/>
              </w:rPr>
              <w:t>30</w:t>
            </w:r>
          </w:p>
        </w:tc>
      </w:tr>
      <w:tr w:rsidR="00446E55" w:rsidRPr="00B40C4C" w14:paraId="71F041A4"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54576903" w14:textId="77777777" w:rsidR="0089264D" w:rsidRPr="00B40C4C" w:rsidRDefault="0089264D" w:rsidP="009137DA">
            <w:r w:rsidRPr="00B40C4C">
              <w:t>5550</w:t>
            </w:r>
          </w:p>
        </w:tc>
        <w:tc>
          <w:tcPr>
            <w:tcW w:w="3660" w:type="dxa"/>
            <w:tcBorders>
              <w:top w:val="nil"/>
              <w:left w:val="nil"/>
              <w:bottom w:val="nil"/>
              <w:right w:val="single" w:sz="4" w:space="0" w:color="000000"/>
            </w:tcBorders>
            <w:tcMar>
              <w:top w:w="45" w:type="dxa"/>
              <w:left w:w="0" w:type="dxa"/>
              <w:bottom w:w="36" w:type="dxa"/>
              <w:right w:w="40" w:type="dxa"/>
            </w:tcMar>
          </w:tcPr>
          <w:p w14:paraId="386478E6" w14:textId="77777777" w:rsidR="0089264D" w:rsidRPr="00B40C4C" w:rsidRDefault="0089264D" w:rsidP="009137DA">
            <w:r w:rsidRPr="00B40C4C">
              <w:t>Miljøavgift på plantevernmidler</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17EDD1C" w14:textId="77777777" w:rsidR="0089264D" w:rsidRPr="00785B79" w:rsidRDefault="0089264D" w:rsidP="006358DE">
            <w:pPr>
              <w:jc w:val="right"/>
              <w:rPr>
                <w:sz w:val="18"/>
                <w:szCs w:val="18"/>
              </w:rPr>
            </w:pPr>
            <w:r w:rsidRPr="00785B79">
              <w:rPr>
                <w:sz w:val="18"/>
                <w:szCs w:val="18"/>
              </w:rPr>
              <w:t>101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AF52E92" w14:textId="77777777" w:rsidR="0089264D" w:rsidRPr="00785B79" w:rsidRDefault="0089264D" w:rsidP="006358DE">
            <w:pPr>
              <w:jc w:val="right"/>
              <w:rPr>
                <w:sz w:val="18"/>
                <w:szCs w:val="18"/>
              </w:rPr>
            </w:pPr>
            <w:r w:rsidRPr="00785B79">
              <w:rPr>
                <w:sz w:val="18"/>
                <w:szCs w:val="18"/>
              </w:rPr>
              <w:t>67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B08881C" w14:textId="77777777" w:rsidR="0089264D" w:rsidRPr="00785B79" w:rsidRDefault="0089264D" w:rsidP="006358DE">
            <w:pPr>
              <w:jc w:val="right"/>
              <w:rPr>
                <w:sz w:val="18"/>
                <w:szCs w:val="18"/>
              </w:rPr>
            </w:pPr>
            <w:r w:rsidRPr="00785B79">
              <w:rPr>
                <w:sz w:val="18"/>
                <w:szCs w:val="18"/>
              </w:rPr>
              <w:t>56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15A5CF0" w14:textId="77777777" w:rsidR="0089264D" w:rsidRPr="00785B79" w:rsidRDefault="0089264D" w:rsidP="006358DE">
            <w:pPr>
              <w:jc w:val="right"/>
              <w:rPr>
                <w:sz w:val="18"/>
                <w:szCs w:val="18"/>
              </w:rPr>
            </w:pPr>
            <w:r w:rsidRPr="00785B79">
              <w:rPr>
                <w:sz w:val="18"/>
                <w:szCs w:val="18"/>
              </w:rPr>
              <w:t>69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AC1099" w14:textId="77777777" w:rsidR="0089264D" w:rsidRPr="00785B79" w:rsidRDefault="0089264D" w:rsidP="006358DE">
            <w:pPr>
              <w:jc w:val="right"/>
              <w:rPr>
                <w:sz w:val="18"/>
                <w:szCs w:val="18"/>
              </w:rPr>
            </w:pPr>
            <w:r w:rsidRPr="00785B79">
              <w:rPr>
                <w:sz w:val="18"/>
                <w:szCs w:val="18"/>
              </w:rPr>
              <w:t>71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0573E9" w14:textId="77777777" w:rsidR="0089264D" w:rsidRPr="00785B79" w:rsidRDefault="0089264D" w:rsidP="006358DE">
            <w:pPr>
              <w:jc w:val="right"/>
              <w:rPr>
                <w:sz w:val="18"/>
                <w:szCs w:val="18"/>
              </w:rPr>
            </w:pPr>
            <w:r w:rsidRPr="00785B79">
              <w:rPr>
                <w:sz w:val="18"/>
                <w:szCs w:val="18"/>
              </w:rPr>
              <w:t>65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23C64B4" w14:textId="77777777" w:rsidR="0089264D" w:rsidRPr="00785B79" w:rsidRDefault="0089264D" w:rsidP="006358DE">
            <w:pPr>
              <w:jc w:val="right"/>
              <w:rPr>
                <w:sz w:val="18"/>
                <w:szCs w:val="18"/>
              </w:rPr>
            </w:pPr>
            <w:r w:rsidRPr="00785B79">
              <w:rPr>
                <w:sz w:val="18"/>
                <w:szCs w:val="18"/>
              </w:rPr>
              <w:t>65</w:t>
            </w:r>
          </w:p>
        </w:tc>
      </w:tr>
      <w:tr w:rsidR="00446E55" w:rsidRPr="00B40C4C" w14:paraId="2DAE8B77"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913167B" w14:textId="77777777" w:rsidR="0089264D" w:rsidRPr="00B40C4C" w:rsidRDefault="0089264D" w:rsidP="009137DA">
            <w:r w:rsidRPr="00B40C4C">
              <w:lastRenderedPageBreak/>
              <w:t>5551</w:t>
            </w:r>
          </w:p>
        </w:tc>
        <w:tc>
          <w:tcPr>
            <w:tcW w:w="3660" w:type="dxa"/>
            <w:tcBorders>
              <w:top w:val="nil"/>
              <w:left w:val="nil"/>
              <w:bottom w:val="nil"/>
              <w:right w:val="single" w:sz="4" w:space="0" w:color="000000"/>
            </w:tcBorders>
            <w:tcMar>
              <w:top w:w="45" w:type="dxa"/>
              <w:left w:w="0" w:type="dxa"/>
              <w:bottom w:w="36" w:type="dxa"/>
              <w:right w:w="40" w:type="dxa"/>
            </w:tcMar>
          </w:tcPr>
          <w:p w14:paraId="5C5247B8" w14:textId="77777777" w:rsidR="0089264D" w:rsidRPr="00B40C4C" w:rsidRDefault="0089264D" w:rsidP="009137DA">
            <w:r w:rsidRPr="00B40C4C">
              <w:t>Avgifter knyttet til mineralvirksomhet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B965248" w14:textId="77777777" w:rsidR="0089264D" w:rsidRPr="00785B79" w:rsidRDefault="0089264D" w:rsidP="006358DE">
            <w:pPr>
              <w:jc w:val="right"/>
              <w:rPr>
                <w:sz w:val="18"/>
                <w:szCs w:val="18"/>
              </w:rPr>
            </w:pPr>
            <w:r w:rsidRPr="00785B79">
              <w:rPr>
                <w:sz w:val="18"/>
                <w:szCs w:val="18"/>
              </w:rPr>
              <w:t>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DF7856" w14:textId="77777777" w:rsidR="0089264D" w:rsidRPr="00785B79" w:rsidRDefault="0089264D" w:rsidP="006358DE">
            <w:pPr>
              <w:jc w:val="right"/>
              <w:rPr>
                <w:sz w:val="18"/>
                <w:szCs w:val="18"/>
              </w:rPr>
            </w:pPr>
            <w:r w:rsidRPr="00785B79">
              <w:rPr>
                <w:sz w:val="18"/>
                <w:szCs w:val="18"/>
              </w:rPr>
              <w:t>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8184F77" w14:textId="77777777" w:rsidR="0089264D" w:rsidRPr="00785B79" w:rsidRDefault="0089264D" w:rsidP="006358DE">
            <w:pPr>
              <w:jc w:val="right"/>
              <w:rPr>
                <w:sz w:val="18"/>
                <w:szCs w:val="18"/>
              </w:rPr>
            </w:pPr>
            <w:r w:rsidRPr="00785B79">
              <w:rPr>
                <w:sz w:val="18"/>
                <w:szCs w:val="18"/>
              </w:rPr>
              <w:t>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7AD4201" w14:textId="77777777" w:rsidR="0089264D" w:rsidRPr="00785B79" w:rsidRDefault="0089264D" w:rsidP="006358DE">
            <w:pPr>
              <w:jc w:val="right"/>
              <w:rPr>
                <w:sz w:val="18"/>
                <w:szCs w:val="18"/>
              </w:rPr>
            </w:pPr>
            <w:r w:rsidRPr="00785B79">
              <w:rPr>
                <w:sz w:val="18"/>
                <w:szCs w:val="18"/>
              </w:rPr>
              <w:t>13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CC9D590" w14:textId="77777777" w:rsidR="0089264D" w:rsidRPr="00785B79" w:rsidRDefault="0089264D" w:rsidP="006358DE">
            <w:pPr>
              <w:jc w:val="right"/>
              <w:rPr>
                <w:sz w:val="18"/>
                <w:szCs w:val="18"/>
              </w:rPr>
            </w:pPr>
            <w:r w:rsidRPr="00785B79">
              <w:rPr>
                <w:sz w:val="18"/>
                <w:szCs w:val="18"/>
              </w:rPr>
              <w:t>12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612CDCE" w14:textId="77777777" w:rsidR="0089264D" w:rsidRPr="00785B79" w:rsidRDefault="0089264D" w:rsidP="006358DE">
            <w:pPr>
              <w:jc w:val="right"/>
              <w:rPr>
                <w:sz w:val="18"/>
                <w:szCs w:val="18"/>
              </w:rPr>
            </w:pPr>
            <w:r w:rsidRPr="00785B79">
              <w:rPr>
                <w:sz w:val="18"/>
                <w:szCs w:val="18"/>
              </w:rPr>
              <w:t>15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A6E1F2B" w14:textId="77777777" w:rsidR="0089264D" w:rsidRPr="00785B79" w:rsidRDefault="0089264D" w:rsidP="006358DE">
            <w:pPr>
              <w:jc w:val="right"/>
              <w:rPr>
                <w:sz w:val="18"/>
                <w:szCs w:val="18"/>
              </w:rPr>
            </w:pPr>
            <w:r w:rsidRPr="00785B79">
              <w:rPr>
                <w:sz w:val="18"/>
                <w:szCs w:val="18"/>
              </w:rPr>
              <w:t>21</w:t>
            </w:r>
          </w:p>
        </w:tc>
      </w:tr>
      <w:tr w:rsidR="00446E55" w:rsidRPr="00B40C4C" w14:paraId="1A7FD324"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C291BB7" w14:textId="77777777" w:rsidR="0089264D" w:rsidRPr="00B40C4C" w:rsidRDefault="0089264D" w:rsidP="009137DA">
            <w:r w:rsidRPr="00B40C4C">
              <w:t>5552</w:t>
            </w:r>
          </w:p>
        </w:tc>
        <w:tc>
          <w:tcPr>
            <w:tcW w:w="3660" w:type="dxa"/>
            <w:tcBorders>
              <w:top w:val="nil"/>
              <w:left w:val="nil"/>
              <w:bottom w:val="nil"/>
              <w:right w:val="single" w:sz="4" w:space="0" w:color="000000"/>
            </w:tcBorders>
            <w:tcMar>
              <w:top w:w="45" w:type="dxa"/>
              <w:left w:w="0" w:type="dxa"/>
              <w:bottom w:w="36" w:type="dxa"/>
              <w:right w:w="40" w:type="dxa"/>
            </w:tcMar>
          </w:tcPr>
          <w:p w14:paraId="7018F9E5" w14:textId="77777777" w:rsidR="0089264D" w:rsidRPr="00B40C4C" w:rsidRDefault="0089264D" w:rsidP="009137DA">
            <w:r w:rsidRPr="00B40C4C">
              <w:t>Avgift på oppdrettsfisk</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937ABCC"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C67046"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2CE0BFD"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5AECB97" w14:textId="77777777" w:rsidR="0089264D" w:rsidRPr="00785B79" w:rsidRDefault="0089264D" w:rsidP="006358DE">
            <w:pPr>
              <w:jc w:val="right"/>
              <w:rPr>
                <w:sz w:val="18"/>
                <w:szCs w:val="18"/>
              </w:rPr>
            </w:pPr>
            <w:r w:rsidRPr="00785B79">
              <w:rPr>
                <w:sz w:val="18"/>
                <w:szCs w:val="18"/>
              </w:rPr>
              <w:t>992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DC54229" w14:textId="77777777" w:rsidR="0089264D" w:rsidRPr="00785B79" w:rsidRDefault="0089264D" w:rsidP="006358DE">
            <w:pPr>
              <w:jc w:val="right"/>
              <w:rPr>
                <w:sz w:val="18"/>
                <w:szCs w:val="18"/>
              </w:rPr>
            </w:pPr>
            <w:r w:rsidRPr="00785B79">
              <w:rPr>
                <w:sz w:val="18"/>
                <w:szCs w:val="18"/>
              </w:rPr>
              <w:t>869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8804B8" w14:textId="77777777" w:rsidR="0089264D" w:rsidRPr="00785B79" w:rsidRDefault="0089264D" w:rsidP="006358DE">
            <w:pPr>
              <w:jc w:val="right"/>
              <w:rPr>
                <w:sz w:val="18"/>
                <w:szCs w:val="18"/>
              </w:rPr>
            </w:pPr>
            <w:r w:rsidRPr="00785B79">
              <w:rPr>
                <w:sz w:val="18"/>
                <w:szCs w:val="18"/>
              </w:rPr>
              <w:t>1 300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442A0147" w14:textId="77777777" w:rsidR="0089264D" w:rsidRPr="00785B79" w:rsidRDefault="0089264D" w:rsidP="006358DE">
            <w:pPr>
              <w:jc w:val="right"/>
              <w:rPr>
                <w:sz w:val="18"/>
                <w:szCs w:val="18"/>
              </w:rPr>
            </w:pPr>
            <w:r w:rsidRPr="00785B79">
              <w:rPr>
                <w:sz w:val="18"/>
                <w:szCs w:val="18"/>
              </w:rPr>
              <w:t>1 350</w:t>
            </w:r>
          </w:p>
        </w:tc>
      </w:tr>
      <w:tr w:rsidR="00446E55" w:rsidRPr="00B40C4C" w14:paraId="73018759"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34D3D775" w14:textId="77777777" w:rsidR="0089264D" w:rsidRPr="00B40C4C" w:rsidRDefault="0089264D" w:rsidP="009137DA">
            <w:r w:rsidRPr="00B40C4C">
              <w:t>5553</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3DFD7301" w14:textId="77777777" w:rsidR="0089264D" w:rsidRPr="00B40C4C" w:rsidRDefault="0089264D" w:rsidP="009137DA">
            <w:r w:rsidRPr="00B40C4C">
              <w:t>Avgift på viltlevende marine ressurser</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F31BC7D"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218DA0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E723256" w14:textId="77777777" w:rsidR="0089264D" w:rsidRPr="00785B79" w:rsidRDefault="0089264D" w:rsidP="006358DE">
            <w:pPr>
              <w:jc w:val="right"/>
              <w:rPr>
                <w:sz w:val="18"/>
                <w:szCs w:val="18"/>
              </w:rPr>
            </w:pPr>
            <w:r w:rsidRPr="00785B79">
              <w:rPr>
                <w:sz w:val="18"/>
                <w:szCs w:val="18"/>
              </w:rPr>
              <w:t>23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E01F2C5" w14:textId="77777777" w:rsidR="0089264D" w:rsidRPr="00785B79" w:rsidRDefault="0089264D" w:rsidP="006358DE">
            <w:pPr>
              <w:jc w:val="right"/>
              <w:rPr>
                <w:sz w:val="18"/>
                <w:szCs w:val="18"/>
              </w:rPr>
            </w:pPr>
            <w:r w:rsidRPr="00785B79">
              <w:rPr>
                <w:sz w:val="18"/>
                <w:szCs w:val="18"/>
              </w:rPr>
              <w:t>118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BCB4E20" w14:textId="77777777" w:rsidR="0089264D" w:rsidRPr="00785B79" w:rsidRDefault="0089264D" w:rsidP="006358DE">
            <w:pPr>
              <w:jc w:val="right"/>
              <w:rPr>
                <w:sz w:val="18"/>
                <w:szCs w:val="18"/>
              </w:rPr>
            </w:pPr>
            <w:r w:rsidRPr="00785B79">
              <w:rPr>
                <w:sz w:val="18"/>
                <w:szCs w:val="18"/>
              </w:rPr>
              <w:t>124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181044E" w14:textId="77777777" w:rsidR="0089264D" w:rsidRPr="00785B79" w:rsidRDefault="0089264D" w:rsidP="006358DE">
            <w:pPr>
              <w:jc w:val="right"/>
              <w:rPr>
                <w:sz w:val="18"/>
                <w:szCs w:val="18"/>
              </w:rPr>
            </w:pPr>
            <w:r w:rsidRPr="00785B79">
              <w:rPr>
                <w:sz w:val="18"/>
                <w:szCs w:val="18"/>
              </w:rPr>
              <w:t>140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7D8F06B7" w14:textId="77777777" w:rsidR="0089264D" w:rsidRPr="00785B79" w:rsidRDefault="0089264D" w:rsidP="006358DE">
            <w:pPr>
              <w:jc w:val="right"/>
              <w:rPr>
                <w:sz w:val="18"/>
                <w:szCs w:val="18"/>
              </w:rPr>
            </w:pPr>
            <w:r w:rsidRPr="00785B79">
              <w:rPr>
                <w:sz w:val="18"/>
                <w:szCs w:val="18"/>
              </w:rPr>
              <w:t>130</w:t>
            </w:r>
          </w:p>
        </w:tc>
      </w:tr>
      <w:tr w:rsidR="00446E55" w:rsidRPr="00B40C4C" w14:paraId="00A759D6"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CB25EB1" w14:textId="77777777" w:rsidR="0089264D" w:rsidRPr="00B40C4C" w:rsidRDefault="0089264D" w:rsidP="009137DA">
            <w:r w:rsidRPr="00B40C4C">
              <w:t>5554</w:t>
            </w:r>
          </w:p>
        </w:tc>
        <w:tc>
          <w:tcPr>
            <w:tcW w:w="3660" w:type="dxa"/>
            <w:tcBorders>
              <w:top w:val="nil"/>
              <w:left w:val="nil"/>
              <w:bottom w:val="nil"/>
              <w:right w:val="single" w:sz="4" w:space="0" w:color="000000"/>
            </w:tcBorders>
            <w:tcMar>
              <w:top w:w="45" w:type="dxa"/>
              <w:left w:w="0" w:type="dxa"/>
              <w:bottom w:w="36" w:type="dxa"/>
              <w:right w:w="40" w:type="dxa"/>
            </w:tcMar>
          </w:tcPr>
          <w:p w14:paraId="01E75B6F" w14:textId="77777777" w:rsidR="0089264D" w:rsidRPr="00B40C4C" w:rsidRDefault="0089264D" w:rsidP="009137DA">
            <w:r w:rsidRPr="00B40C4C">
              <w:t>Avgift på vindkraft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3AB6E7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B9AD7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8407DBB"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D243E0F"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6DAF1A" w14:textId="77777777" w:rsidR="0089264D" w:rsidRPr="00785B79" w:rsidRDefault="0089264D" w:rsidP="006358DE">
            <w:pPr>
              <w:jc w:val="right"/>
              <w:rPr>
                <w:sz w:val="18"/>
                <w:szCs w:val="18"/>
              </w:rPr>
            </w:pPr>
            <w:r w:rsidRPr="00785B79">
              <w:rPr>
                <w:sz w:val="18"/>
                <w:szCs w:val="18"/>
              </w:rPr>
              <w:t>319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4E33044" w14:textId="77777777" w:rsidR="0089264D" w:rsidRPr="00785B79" w:rsidRDefault="0089264D" w:rsidP="006358DE">
            <w:pPr>
              <w:jc w:val="right"/>
              <w:rPr>
                <w:sz w:val="18"/>
                <w:szCs w:val="18"/>
              </w:rPr>
            </w:pPr>
            <w:r w:rsidRPr="00785B79">
              <w:rPr>
                <w:sz w:val="18"/>
                <w:szCs w:val="18"/>
              </w:rPr>
              <w:t>387</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ABF86E8" w14:textId="77777777" w:rsidR="0089264D" w:rsidRPr="00785B79" w:rsidRDefault="0089264D" w:rsidP="006358DE">
            <w:pPr>
              <w:jc w:val="right"/>
              <w:rPr>
                <w:sz w:val="18"/>
                <w:szCs w:val="18"/>
              </w:rPr>
            </w:pPr>
            <w:r w:rsidRPr="00785B79">
              <w:rPr>
                <w:sz w:val="18"/>
                <w:szCs w:val="18"/>
              </w:rPr>
              <w:t>395</w:t>
            </w:r>
          </w:p>
        </w:tc>
      </w:tr>
      <w:tr w:rsidR="00446E55" w:rsidRPr="00B40C4C" w14:paraId="4FDF9845"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F2E1B45" w14:textId="77777777" w:rsidR="0089264D" w:rsidRPr="00B40C4C" w:rsidRDefault="0089264D" w:rsidP="009137DA">
            <w:r w:rsidRPr="00B40C4C">
              <w:t>5555</w:t>
            </w:r>
          </w:p>
        </w:tc>
        <w:tc>
          <w:tcPr>
            <w:tcW w:w="3660" w:type="dxa"/>
            <w:tcBorders>
              <w:top w:val="nil"/>
              <w:left w:val="nil"/>
              <w:bottom w:val="nil"/>
              <w:right w:val="single" w:sz="4" w:space="0" w:color="000000"/>
            </w:tcBorders>
            <w:tcMar>
              <w:top w:w="45" w:type="dxa"/>
              <w:left w:w="0" w:type="dxa"/>
              <w:bottom w:w="36" w:type="dxa"/>
              <w:right w:w="40" w:type="dxa"/>
            </w:tcMar>
          </w:tcPr>
          <w:p w14:paraId="16D8E636" w14:textId="77777777" w:rsidR="0089264D" w:rsidRPr="00B40C4C" w:rsidRDefault="0089264D" w:rsidP="009137DA">
            <w:r w:rsidRPr="00B40C4C">
              <w:t>Avgift på sjokolade- og sukkervarer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A0450D1" w14:textId="77777777" w:rsidR="0089264D" w:rsidRPr="00785B79" w:rsidRDefault="0089264D" w:rsidP="006358DE">
            <w:pPr>
              <w:jc w:val="right"/>
              <w:rPr>
                <w:sz w:val="18"/>
                <w:szCs w:val="18"/>
              </w:rPr>
            </w:pPr>
            <w:r w:rsidRPr="00785B79">
              <w:rPr>
                <w:sz w:val="18"/>
                <w:szCs w:val="18"/>
              </w:rPr>
              <w:t>1 528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29D1DAF" w14:textId="77777777" w:rsidR="0089264D" w:rsidRPr="00785B79" w:rsidRDefault="0089264D" w:rsidP="006358DE">
            <w:pPr>
              <w:jc w:val="right"/>
              <w:rPr>
                <w:sz w:val="18"/>
                <w:szCs w:val="18"/>
              </w:rPr>
            </w:pPr>
            <w:r w:rsidRPr="00785B79">
              <w:rPr>
                <w:sz w:val="18"/>
                <w:szCs w:val="18"/>
              </w:rPr>
              <w:t>1 520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08883CC" w14:textId="77777777" w:rsidR="0089264D" w:rsidRPr="00785B79" w:rsidRDefault="0089264D" w:rsidP="006358DE">
            <w:pPr>
              <w:jc w:val="right"/>
              <w:rPr>
                <w:sz w:val="18"/>
                <w:szCs w:val="18"/>
              </w:rPr>
            </w:pPr>
            <w:r w:rsidRPr="00785B79">
              <w:rPr>
                <w:sz w:val="18"/>
                <w:szCs w:val="18"/>
              </w:rPr>
              <w:t>75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0351AAA"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04CBCFB"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AFABF21"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0831593" w14:textId="77777777" w:rsidR="0089264D" w:rsidRPr="00785B79" w:rsidRDefault="0089264D" w:rsidP="006358DE">
            <w:pPr>
              <w:jc w:val="right"/>
              <w:rPr>
                <w:sz w:val="18"/>
                <w:szCs w:val="18"/>
              </w:rPr>
            </w:pPr>
            <w:r w:rsidRPr="00785B79">
              <w:rPr>
                <w:sz w:val="18"/>
                <w:szCs w:val="18"/>
              </w:rPr>
              <w:t>0</w:t>
            </w:r>
          </w:p>
        </w:tc>
      </w:tr>
      <w:tr w:rsidR="00446E55" w:rsidRPr="00B40C4C" w14:paraId="50459BDA"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4FE1702C" w14:textId="77777777" w:rsidR="0089264D" w:rsidRPr="00B40C4C" w:rsidRDefault="0089264D" w:rsidP="009137DA">
            <w:r w:rsidRPr="00B40C4C">
              <w:t>5556</w:t>
            </w:r>
          </w:p>
        </w:tc>
        <w:tc>
          <w:tcPr>
            <w:tcW w:w="3660" w:type="dxa"/>
            <w:tcBorders>
              <w:top w:val="nil"/>
              <w:left w:val="nil"/>
              <w:bottom w:val="nil"/>
              <w:right w:val="single" w:sz="4" w:space="0" w:color="000000"/>
            </w:tcBorders>
            <w:tcMar>
              <w:top w:w="45" w:type="dxa"/>
              <w:left w:w="0" w:type="dxa"/>
              <w:bottom w:w="36" w:type="dxa"/>
              <w:right w:w="40" w:type="dxa"/>
            </w:tcMar>
          </w:tcPr>
          <w:p w14:paraId="16993169" w14:textId="77777777" w:rsidR="0089264D" w:rsidRPr="00B40C4C" w:rsidRDefault="0089264D" w:rsidP="009137DA">
            <w:r w:rsidRPr="00B40C4C">
              <w:t>Avgift på alkoholfrie drikkevarer mv.</w:t>
            </w:r>
            <w:r w:rsidRPr="00B40C4C">
              <w:rPr>
                <w:rStyle w:val="skrift-hevet"/>
              </w:rPr>
              <w:t xml:space="preserve"> </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E09526E" w14:textId="77777777" w:rsidR="0089264D" w:rsidRPr="00785B79" w:rsidRDefault="0089264D" w:rsidP="006358DE">
            <w:pPr>
              <w:jc w:val="right"/>
              <w:rPr>
                <w:sz w:val="18"/>
                <w:szCs w:val="18"/>
              </w:rPr>
            </w:pPr>
            <w:r w:rsidRPr="00785B79">
              <w:rPr>
                <w:sz w:val="18"/>
                <w:szCs w:val="18"/>
              </w:rPr>
              <w:t>3 054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6ABEBCD" w14:textId="77777777" w:rsidR="0089264D" w:rsidRPr="00785B79" w:rsidRDefault="0089264D" w:rsidP="006358DE">
            <w:pPr>
              <w:jc w:val="right"/>
              <w:rPr>
                <w:sz w:val="18"/>
                <w:szCs w:val="18"/>
              </w:rPr>
            </w:pPr>
            <w:r w:rsidRPr="00785B79">
              <w:rPr>
                <w:sz w:val="18"/>
                <w:szCs w:val="18"/>
              </w:rPr>
              <w:t>3 091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C81E6E5" w14:textId="77777777" w:rsidR="0089264D" w:rsidRPr="00785B79" w:rsidRDefault="0089264D" w:rsidP="006358DE">
            <w:pPr>
              <w:jc w:val="right"/>
              <w:rPr>
                <w:sz w:val="18"/>
                <w:szCs w:val="18"/>
              </w:rPr>
            </w:pPr>
            <w:r w:rsidRPr="00785B79">
              <w:rPr>
                <w:sz w:val="18"/>
                <w:szCs w:val="18"/>
              </w:rPr>
              <w:t>915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E83CDB5" w14:textId="77777777" w:rsidR="0089264D" w:rsidRPr="00785B79" w:rsidRDefault="0089264D" w:rsidP="006358DE">
            <w:pPr>
              <w:jc w:val="right"/>
              <w:rPr>
                <w:sz w:val="18"/>
                <w:szCs w:val="18"/>
              </w:rPr>
            </w:pPr>
            <w:r w:rsidRPr="00785B79">
              <w:rPr>
                <w:sz w:val="18"/>
                <w:szCs w:val="18"/>
              </w:rPr>
              <w:t>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17795E3"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3BDE622"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7325077" w14:textId="77777777" w:rsidR="0089264D" w:rsidRPr="00785B79" w:rsidRDefault="0089264D" w:rsidP="006358DE">
            <w:pPr>
              <w:jc w:val="right"/>
              <w:rPr>
                <w:sz w:val="18"/>
                <w:szCs w:val="18"/>
              </w:rPr>
            </w:pPr>
            <w:r w:rsidRPr="00785B79">
              <w:rPr>
                <w:sz w:val="18"/>
                <w:szCs w:val="18"/>
              </w:rPr>
              <w:t>0</w:t>
            </w:r>
          </w:p>
        </w:tc>
      </w:tr>
      <w:tr w:rsidR="00446E55" w:rsidRPr="00B40C4C" w14:paraId="56075655"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978E3FF" w14:textId="77777777" w:rsidR="0089264D" w:rsidRPr="00B40C4C" w:rsidRDefault="0089264D" w:rsidP="009137DA">
            <w:r w:rsidRPr="00B40C4C">
              <w:t>5557</w:t>
            </w:r>
          </w:p>
        </w:tc>
        <w:tc>
          <w:tcPr>
            <w:tcW w:w="3660" w:type="dxa"/>
            <w:tcBorders>
              <w:top w:val="nil"/>
              <w:left w:val="nil"/>
              <w:bottom w:val="nil"/>
              <w:right w:val="single" w:sz="4" w:space="0" w:color="000000"/>
            </w:tcBorders>
            <w:tcMar>
              <w:top w:w="45" w:type="dxa"/>
              <w:left w:w="0" w:type="dxa"/>
              <w:bottom w:w="36" w:type="dxa"/>
              <w:right w:w="40" w:type="dxa"/>
            </w:tcMar>
          </w:tcPr>
          <w:p w14:paraId="4DCF7365" w14:textId="77777777" w:rsidR="0089264D" w:rsidRPr="00B40C4C" w:rsidRDefault="0089264D" w:rsidP="009137DA">
            <w:r w:rsidRPr="00B40C4C">
              <w:t>Avgift på sukker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A8AC7A7" w14:textId="77777777" w:rsidR="0089264D" w:rsidRPr="00785B79" w:rsidRDefault="0089264D" w:rsidP="006358DE">
            <w:pPr>
              <w:jc w:val="right"/>
              <w:rPr>
                <w:sz w:val="18"/>
                <w:szCs w:val="18"/>
              </w:rPr>
            </w:pPr>
            <w:r w:rsidRPr="00785B79">
              <w:rPr>
                <w:sz w:val="18"/>
                <w:szCs w:val="18"/>
              </w:rPr>
              <w:t>191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1A22F8" w14:textId="77777777" w:rsidR="0089264D" w:rsidRPr="00785B79" w:rsidRDefault="0089264D" w:rsidP="006358DE">
            <w:pPr>
              <w:jc w:val="right"/>
              <w:rPr>
                <w:sz w:val="18"/>
                <w:szCs w:val="18"/>
              </w:rPr>
            </w:pPr>
            <w:r w:rsidRPr="00785B79">
              <w:rPr>
                <w:sz w:val="18"/>
                <w:szCs w:val="18"/>
              </w:rPr>
              <w:t>205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ABC3AA4" w14:textId="77777777" w:rsidR="0089264D" w:rsidRPr="00785B79" w:rsidRDefault="0089264D" w:rsidP="006358DE">
            <w:pPr>
              <w:jc w:val="right"/>
              <w:rPr>
                <w:sz w:val="18"/>
                <w:szCs w:val="18"/>
              </w:rPr>
            </w:pPr>
            <w:r w:rsidRPr="00785B79">
              <w:rPr>
                <w:sz w:val="18"/>
                <w:szCs w:val="18"/>
              </w:rPr>
              <w:t>220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2228868" w14:textId="77777777" w:rsidR="0089264D" w:rsidRPr="00785B79" w:rsidRDefault="0089264D" w:rsidP="006358DE">
            <w:pPr>
              <w:jc w:val="right"/>
              <w:rPr>
                <w:sz w:val="18"/>
                <w:szCs w:val="18"/>
              </w:rPr>
            </w:pPr>
            <w:r w:rsidRPr="00785B79">
              <w:rPr>
                <w:sz w:val="18"/>
                <w:szCs w:val="18"/>
              </w:rPr>
              <w:t>174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1D7EE07" w14:textId="77777777" w:rsidR="0089264D" w:rsidRPr="00785B79" w:rsidRDefault="0089264D" w:rsidP="006358DE">
            <w:pPr>
              <w:jc w:val="right"/>
              <w:rPr>
                <w:sz w:val="18"/>
                <w:szCs w:val="18"/>
              </w:rPr>
            </w:pPr>
            <w:r w:rsidRPr="00785B79">
              <w:rPr>
                <w:sz w:val="18"/>
                <w:szCs w:val="18"/>
              </w:rPr>
              <w:t>208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3D339C4" w14:textId="77777777" w:rsidR="0089264D" w:rsidRPr="00785B79" w:rsidRDefault="0089264D" w:rsidP="006358DE">
            <w:pPr>
              <w:jc w:val="right"/>
              <w:rPr>
                <w:sz w:val="18"/>
                <w:szCs w:val="18"/>
              </w:rPr>
            </w:pPr>
            <w:r w:rsidRPr="00785B79">
              <w:rPr>
                <w:sz w:val="18"/>
                <w:szCs w:val="18"/>
              </w:rPr>
              <w:t>200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795BE905" w14:textId="77777777" w:rsidR="0089264D" w:rsidRPr="00785B79" w:rsidRDefault="0089264D" w:rsidP="006358DE">
            <w:pPr>
              <w:jc w:val="right"/>
              <w:rPr>
                <w:sz w:val="18"/>
                <w:szCs w:val="18"/>
              </w:rPr>
            </w:pPr>
            <w:r w:rsidRPr="00785B79">
              <w:rPr>
                <w:sz w:val="18"/>
                <w:szCs w:val="18"/>
              </w:rPr>
              <w:t>200</w:t>
            </w:r>
          </w:p>
        </w:tc>
      </w:tr>
      <w:tr w:rsidR="00446E55" w:rsidRPr="00B40C4C" w14:paraId="6F327A01"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287DBE9" w14:textId="77777777" w:rsidR="0089264D" w:rsidRPr="00B40C4C" w:rsidRDefault="0089264D" w:rsidP="009137DA">
            <w:r w:rsidRPr="00B40C4C">
              <w:t>5559</w:t>
            </w:r>
          </w:p>
        </w:tc>
        <w:tc>
          <w:tcPr>
            <w:tcW w:w="3660" w:type="dxa"/>
            <w:tcBorders>
              <w:top w:val="nil"/>
              <w:left w:val="nil"/>
              <w:bottom w:val="nil"/>
              <w:right w:val="single" w:sz="4" w:space="0" w:color="000000"/>
            </w:tcBorders>
            <w:tcMar>
              <w:top w:w="45" w:type="dxa"/>
              <w:left w:w="0" w:type="dxa"/>
              <w:bottom w:w="36" w:type="dxa"/>
              <w:right w:w="40" w:type="dxa"/>
            </w:tcMar>
          </w:tcPr>
          <w:p w14:paraId="610C5C19" w14:textId="77777777" w:rsidR="0089264D" w:rsidRPr="00B40C4C" w:rsidRDefault="0089264D" w:rsidP="009137DA">
            <w:r w:rsidRPr="00B40C4C">
              <w:t>Avgift på drikkevareemballasje</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2361EFF" w14:textId="77777777" w:rsidR="0089264D" w:rsidRPr="00785B79" w:rsidRDefault="0089264D" w:rsidP="006358DE">
            <w:pPr>
              <w:jc w:val="right"/>
              <w:rPr>
                <w:sz w:val="18"/>
                <w:szCs w:val="18"/>
              </w:rPr>
            </w:pPr>
            <w:r w:rsidRPr="00785B79">
              <w:rPr>
                <w:sz w:val="18"/>
                <w:szCs w:val="18"/>
              </w:rPr>
              <w:t>2 148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14FF666" w14:textId="77777777" w:rsidR="0089264D" w:rsidRPr="00785B79" w:rsidRDefault="0089264D" w:rsidP="006358DE">
            <w:pPr>
              <w:jc w:val="right"/>
              <w:rPr>
                <w:sz w:val="18"/>
                <w:szCs w:val="18"/>
              </w:rPr>
            </w:pPr>
            <w:r w:rsidRPr="00785B79">
              <w:rPr>
                <w:sz w:val="18"/>
                <w:szCs w:val="18"/>
              </w:rPr>
              <w:t>2 485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3AC981F" w14:textId="77777777" w:rsidR="0089264D" w:rsidRPr="00785B79" w:rsidRDefault="0089264D" w:rsidP="006358DE">
            <w:pPr>
              <w:jc w:val="right"/>
              <w:rPr>
                <w:sz w:val="18"/>
                <w:szCs w:val="18"/>
              </w:rPr>
            </w:pPr>
            <w:r w:rsidRPr="00785B79">
              <w:rPr>
                <w:sz w:val="18"/>
                <w:szCs w:val="18"/>
              </w:rPr>
              <w:t>2 766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F54BAC6" w14:textId="77777777" w:rsidR="0089264D" w:rsidRPr="00785B79" w:rsidRDefault="0089264D" w:rsidP="006358DE">
            <w:pPr>
              <w:jc w:val="right"/>
              <w:rPr>
                <w:sz w:val="18"/>
                <w:szCs w:val="18"/>
              </w:rPr>
            </w:pPr>
            <w:r w:rsidRPr="00785B79">
              <w:rPr>
                <w:sz w:val="18"/>
                <w:szCs w:val="18"/>
              </w:rPr>
              <w:t>2 711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08E0BC9" w14:textId="77777777" w:rsidR="0089264D" w:rsidRPr="00785B79" w:rsidRDefault="0089264D" w:rsidP="006358DE">
            <w:pPr>
              <w:jc w:val="right"/>
              <w:rPr>
                <w:sz w:val="18"/>
                <w:szCs w:val="18"/>
              </w:rPr>
            </w:pPr>
            <w:r w:rsidRPr="00785B79">
              <w:rPr>
                <w:sz w:val="18"/>
                <w:szCs w:val="18"/>
              </w:rPr>
              <w:t>2 809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466C6EE" w14:textId="77777777" w:rsidR="0089264D" w:rsidRPr="00785B79" w:rsidRDefault="0089264D" w:rsidP="006358DE">
            <w:pPr>
              <w:jc w:val="right"/>
              <w:rPr>
                <w:sz w:val="18"/>
                <w:szCs w:val="18"/>
              </w:rPr>
            </w:pPr>
            <w:r w:rsidRPr="00785B79">
              <w:rPr>
                <w:sz w:val="18"/>
                <w:szCs w:val="18"/>
              </w:rPr>
              <w:t>2 810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5EA790B" w14:textId="77777777" w:rsidR="0089264D" w:rsidRPr="00785B79" w:rsidRDefault="0089264D" w:rsidP="006358DE">
            <w:pPr>
              <w:jc w:val="right"/>
              <w:rPr>
                <w:sz w:val="18"/>
                <w:szCs w:val="18"/>
              </w:rPr>
            </w:pPr>
            <w:r w:rsidRPr="00785B79">
              <w:rPr>
                <w:sz w:val="18"/>
                <w:szCs w:val="18"/>
              </w:rPr>
              <w:t>3 130</w:t>
            </w:r>
          </w:p>
        </w:tc>
      </w:tr>
      <w:tr w:rsidR="00446E55" w:rsidRPr="00B40C4C" w14:paraId="1A28D729"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7E7F5E7D" w14:textId="77777777" w:rsidR="0089264D" w:rsidRPr="00B40C4C" w:rsidRDefault="0089264D" w:rsidP="009137DA">
            <w:r w:rsidRPr="00B40C4C">
              <w:t>5561</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7758D16D" w14:textId="77777777" w:rsidR="0089264D" w:rsidRPr="00B40C4C" w:rsidRDefault="0089264D" w:rsidP="009137DA">
            <w:r w:rsidRPr="00B40C4C">
              <w:t>Flypassasjeravgift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56731B8" w14:textId="77777777" w:rsidR="0089264D" w:rsidRPr="00785B79" w:rsidRDefault="0089264D" w:rsidP="006358DE">
            <w:pPr>
              <w:jc w:val="right"/>
              <w:rPr>
                <w:sz w:val="18"/>
                <w:szCs w:val="18"/>
              </w:rPr>
            </w:pPr>
            <w:r w:rsidRPr="00785B79">
              <w:rPr>
                <w:sz w:val="18"/>
                <w:szCs w:val="18"/>
              </w:rPr>
              <w:t>1 947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EB21B6" w14:textId="77777777" w:rsidR="0089264D" w:rsidRPr="00785B79" w:rsidRDefault="0089264D" w:rsidP="006358DE">
            <w:pPr>
              <w:jc w:val="right"/>
              <w:rPr>
                <w:sz w:val="18"/>
                <w:szCs w:val="18"/>
              </w:rPr>
            </w:pPr>
            <w:r w:rsidRPr="00785B79">
              <w:rPr>
                <w:sz w:val="18"/>
                <w:szCs w:val="18"/>
              </w:rPr>
              <w:t>195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178E9A2" w14:textId="77777777" w:rsidR="0089264D" w:rsidRPr="00785B79" w:rsidRDefault="0089264D" w:rsidP="006358DE">
            <w:pPr>
              <w:jc w:val="right"/>
              <w:rPr>
                <w:sz w:val="18"/>
                <w:szCs w:val="18"/>
              </w:rPr>
            </w:pPr>
            <w:r w:rsidRPr="00785B79">
              <w:rPr>
                <w:sz w:val="18"/>
                <w:szCs w:val="18"/>
              </w:rPr>
              <w:t>12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6A7AD44" w14:textId="77777777" w:rsidR="0089264D" w:rsidRPr="00785B79" w:rsidRDefault="0089264D" w:rsidP="006358DE">
            <w:pPr>
              <w:jc w:val="right"/>
              <w:rPr>
                <w:sz w:val="18"/>
                <w:szCs w:val="18"/>
              </w:rPr>
            </w:pPr>
            <w:r w:rsidRPr="00785B79">
              <w:rPr>
                <w:sz w:val="18"/>
                <w:szCs w:val="18"/>
              </w:rPr>
              <w:t>807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9AEEA23" w14:textId="77777777" w:rsidR="0089264D" w:rsidRPr="00785B79" w:rsidRDefault="0089264D" w:rsidP="006358DE">
            <w:pPr>
              <w:jc w:val="right"/>
              <w:rPr>
                <w:sz w:val="18"/>
                <w:szCs w:val="18"/>
              </w:rPr>
            </w:pPr>
            <w:r w:rsidRPr="00785B79">
              <w:rPr>
                <w:sz w:val="18"/>
                <w:szCs w:val="18"/>
              </w:rPr>
              <w:t>2 032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65911C9" w14:textId="77777777" w:rsidR="0089264D" w:rsidRPr="00785B79" w:rsidRDefault="0089264D" w:rsidP="006358DE">
            <w:pPr>
              <w:jc w:val="right"/>
              <w:rPr>
                <w:sz w:val="18"/>
                <w:szCs w:val="18"/>
              </w:rPr>
            </w:pPr>
            <w:r w:rsidRPr="00785B79">
              <w:rPr>
                <w:sz w:val="18"/>
                <w:szCs w:val="18"/>
              </w:rPr>
              <w:t>2 300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20C3A64" w14:textId="77777777" w:rsidR="0089264D" w:rsidRPr="00785B79" w:rsidRDefault="0089264D" w:rsidP="006358DE">
            <w:pPr>
              <w:jc w:val="right"/>
              <w:rPr>
                <w:sz w:val="18"/>
                <w:szCs w:val="18"/>
              </w:rPr>
            </w:pPr>
            <w:r w:rsidRPr="00785B79">
              <w:rPr>
                <w:sz w:val="18"/>
                <w:szCs w:val="18"/>
              </w:rPr>
              <w:t>1 850</w:t>
            </w:r>
          </w:p>
        </w:tc>
      </w:tr>
      <w:tr w:rsidR="00446E55" w:rsidRPr="00B40C4C" w14:paraId="3FCB6914"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2BD308A7" w14:textId="77777777" w:rsidR="0089264D" w:rsidRPr="00B40C4C" w:rsidRDefault="0089264D" w:rsidP="009137DA">
            <w:r w:rsidRPr="00B40C4C">
              <w:t>5562</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59FFB074" w14:textId="77777777" w:rsidR="0089264D" w:rsidRPr="00B40C4C" w:rsidRDefault="0089264D" w:rsidP="009137DA">
            <w:r w:rsidRPr="00B40C4C">
              <w:t>Totalisatoravgift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1213E6A" w14:textId="77777777" w:rsidR="0089264D" w:rsidRPr="00785B79" w:rsidRDefault="0089264D" w:rsidP="006358DE">
            <w:pPr>
              <w:jc w:val="right"/>
              <w:rPr>
                <w:sz w:val="18"/>
                <w:szCs w:val="18"/>
              </w:rPr>
            </w:pPr>
            <w:r w:rsidRPr="00785B79">
              <w:rPr>
                <w:sz w:val="18"/>
                <w:szCs w:val="18"/>
              </w:rPr>
              <w:t>127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3642E0B" w14:textId="77777777" w:rsidR="0089264D" w:rsidRPr="00785B79" w:rsidRDefault="0089264D" w:rsidP="006358DE">
            <w:pPr>
              <w:jc w:val="right"/>
              <w:rPr>
                <w:sz w:val="18"/>
                <w:szCs w:val="18"/>
              </w:rPr>
            </w:pPr>
            <w:r w:rsidRPr="00785B79">
              <w:rPr>
                <w:sz w:val="18"/>
                <w:szCs w:val="18"/>
              </w:rPr>
              <w:t>21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547250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5654162"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88A2864"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3C4B5C"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1F23E9C2" w14:textId="77777777" w:rsidR="0089264D" w:rsidRPr="00785B79" w:rsidRDefault="0089264D" w:rsidP="006358DE">
            <w:pPr>
              <w:jc w:val="right"/>
              <w:rPr>
                <w:sz w:val="18"/>
                <w:szCs w:val="18"/>
              </w:rPr>
            </w:pPr>
            <w:r w:rsidRPr="00785B79">
              <w:rPr>
                <w:sz w:val="18"/>
                <w:szCs w:val="18"/>
              </w:rPr>
              <w:t>0</w:t>
            </w:r>
          </w:p>
        </w:tc>
      </w:tr>
      <w:tr w:rsidR="00446E55" w:rsidRPr="00B40C4C" w14:paraId="367413C3"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98B078B" w14:textId="77777777" w:rsidR="0089264D" w:rsidRPr="00B40C4C" w:rsidRDefault="0089264D" w:rsidP="009137DA">
            <w:r w:rsidRPr="00B40C4C">
              <w:t>5565</w:t>
            </w:r>
          </w:p>
        </w:tc>
        <w:tc>
          <w:tcPr>
            <w:tcW w:w="3660" w:type="dxa"/>
            <w:tcBorders>
              <w:top w:val="nil"/>
              <w:left w:val="nil"/>
              <w:bottom w:val="nil"/>
              <w:right w:val="single" w:sz="4" w:space="0" w:color="000000"/>
            </w:tcBorders>
            <w:tcMar>
              <w:top w:w="45" w:type="dxa"/>
              <w:left w:w="0" w:type="dxa"/>
              <w:bottom w:w="36" w:type="dxa"/>
              <w:right w:w="40" w:type="dxa"/>
            </w:tcMar>
          </w:tcPr>
          <w:p w14:paraId="65AD532F" w14:textId="77777777" w:rsidR="0089264D" w:rsidRPr="00B40C4C" w:rsidRDefault="0089264D" w:rsidP="009137DA">
            <w:r w:rsidRPr="00B40C4C">
              <w:t>Dokumentavgift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55D1D4C" w14:textId="77777777" w:rsidR="0089264D" w:rsidRPr="00785B79" w:rsidRDefault="0089264D" w:rsidP="006358DE">
            <w:pPr>
              <w:jc w:val="right"/>
              <w:rPr>
                <w:sz w:val="18"/>
                <w:szCs w:val="18"/>
              </w:rPr>
            </w:pPr>
            <w:r w:rsidRPr="00785B79">
              <w:rPr>
                <w:sz w:val="18"/>
                <w:szCs w:val="18"/>
              </w:rPr>
              <w:t>10 315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039C3AE" w14:textId="77777777" w:rsidR="0089264D" w:rsidRPr="00785B79" w:rsidRDefault="0089264D" w:rsidP="006358DE">
            <w:pPr>
              <w:jc w:val="right"/>
              <w:rPr>
                <w:sz w:val="18"/>
                <w:szCs w:val="18"/>
              </w:rPr>
            </w:pPr>
            <w:r w:rsidRPr="00785B79">
              <w:rPr>
                <w:sz w:val="18"/>
                <w:szCs w:val="18"/>
              </w:rPr>
              <w:t>11 256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314A03C" w14:textId="77777777" w:rsidR="0089264D" w:rsidRPr="00785B79" w:rsidRDefault="0089264D" w:rsidP="006358DE">
            <w:pPr>
              <w:jc w:val="right"/>
              <w:rPr>
                <w:sz w:val="18"/>
                <w:szCs w:val="18"/>
              </w:rPr>
            </w:pPr>
            <w:r w:rsidRPr="00785B79">
              <w:rPr>
                <w:sz w:val="18"/>
                <w:szCs w:val="18"/>
              </w:rPr>
              <w:t>13 084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53F637" w14:textId="77777777" w:rsidR="0089264D" w:rsidRPr="00785B79" w:rsidRDefault="0089264D" w:rsidP="006358DE">
            <w:pPr>
              <w:jc w:val="right"/>
              <w:rPr>
                <w:sz w:val="18"/>
                <w:szCs w:val="18"/>
              </w:rPr>
            </w:pPr>
            <w:r w:rsidRPr="00785B79">
              <w:rPr>
                <w:sz w:val="18"/>
                <w:szCs w:val="18"/>
              </w:rPr>
              <w:t>12 138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5195C59" w14:textId="77777777" w:rsidR="0089264D" w:rsidRPr="00785B79" w:rsidRDefault="0089264D" w:rsidP="006358DE">
            <w:pPr>
              <w:jc w:val="right"/>
              <w:rPr>
                <w:sz w:val="18"/>
                <w:szCs w:val="18"/>
              </w:rPr>
            </w:pPr>
            <w:r w:rsidRPr="00785B79">
              <w:rPr>
                <w:sz w:val="18"/>
                <w:szCs w:val="18"/>
              </w:rPr>
              <w:t>11 713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8F876EF" w14:textId="77777777" w:rsidR="0089264D" w:rsidRPr="00785B79" w:rsidRDefault="0089264D" w:rsidP="006358DE">
            <w:pPr>
              <w:jc w:val="right"/>
              <w:rPr>
                <w:sz w:val="18"/>
                <w:szCs w:val="18"/>
              </w:rPr>
            </w:pPr>
            <w:r w:rsidRPr="00785B79">
              <w:rPr>
                <w:sz w:val="18"/>
                <w:szCs w:val="18"/>
              </w:rPr>
              <w:t>11 400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EF775EE" w14:textId="77777777" w:rsidR="0089264D" w:rsidRPr="00785B79" w:rsidRDefault="0089264D" w:rsidP="006358DE">
            <w:pPr>
              <w:jc w:val="right"/>
              <w:rPr>
                <w:sz w:val="18"/>
                <w:szCs w:val="18"/>
              </w:rPr>
            </w:pPr>
            <w:r w:rsidRPr="00785B79">
              <w:rPr>
                <w:sz w:val="18"/>
                <w:szCs w:val="18"/>
              </w:rPr>
              <w:t>12 200</w:t>
            </w:r>
          </w:p>
        </w:tc>
      </w:tr>
      <w:tr w:rsidR="00446E55" w:rsidRPr="00B40C4C" w14:paraId="07D06011"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E26F3B0" w14:textId="77777777" w:rsidR="0089264D" w:rsidRPr="00B40C4C" w:rsidRDefault="0089264D" w:rsidP="009137DA">
            <w:r w:rsidRPr="00B40C4C">
              <w:t>5568</w:t>
            </w:r>
          </w:p>
        </w:tc>
        <w:tc>
          <w:tcPr>
            <w:tcW w:w="3660" w:type="dxa"/>
            <w:tcBorders>
              <w:top w:val="nil"/>
              <w:left w:val="nil"/>
              <w:bottom w:val="nil"/>
              <w:right w:val="single" w:sz="4" w:space="0" w:color="000000"/>
            </w:tcBorders>
            <w:tcMar>
              <w:top w:w="45" w:type="dxa"/>
              <w:left w:w="0" w:type="dxa"/>
              <w:bottom w:w="36" w:type="dxa"/>
              <w:right w:w="40" w:type="dxa"/>
            </w:tcMar>
          </w:tcPr>
          <w:p w14:paraId="575F643A" w14:textId="77777777" w:rsidR="0089264D" w:rsidRPr="00B40C4C" w:rsidRDefault="0089264D" w:rsidP="009137DA">
            <w:r w:rsidRPr="00B40C4C">
              <w:t>Sektoravgifter under Kultur- og likestillingsdep.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194F53E" w14:textId="77777777" w:rsidR="0089264D" w:rsidRPr="00785B79" w:rsidRDefault="0089264D" w:rsidP="006358DE">
            <w:pPr>
              <w:jc w:val="right"/>
              <w:rPr>
                <w:sz w:val="18"/>
                <w:szCs w:val="18"/>
              </w:rPr>
            </w:pPr>
            <w:r w:rsidRPr="00785B79">
              <w:rPr>
                <w:sz w:val="18"/>
                <w:szCs w:val="18"/>
              </w:rPr>
              <w:t>103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A90FBC7" w14:textId="77777777" w:rsidR="0089264D" w:rsidRPr="00785B79" w:rsidRDefault="0089264D" w:rsidP="006358DE">
            <w:pPr>
              <w:jc w:val="right"/>
              <w:rPr>
                <w:sz w:val="18"/>
                <w:szCs w:val="18"/>
              </w:rPr>
            </w:pPr>
            <w:r w:rsidRPr="00785B79">
              <w:rPr>
                <w:sz w:val="18"/>
                <w:szCs w:val="18"/>
              </w:rPr>
              <w:t>90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17DA3C" w14:textId="77777777" w:rsidR="0089264D" w:rsidRPr="00785B79" w:rsidRDefault="0089264D" w:rsidP="006358DE">
            <w:pPr>
              <w:jc w:val="right"/>
              <w:rPr>
                <w:sz w:val="18"/>
                <w:szCs w:val="18"/>
              </w:rPr>
            </w:pPr>
            <w:r w:rsidRPr="00785B79">
              <w:rPr>
                <w:sz w:val="18"/>
                <w:szCs w:val="18"/>
              </w:rPr>
              <w:t>86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1C060B" w14:textId="77777777" w:rsidR="0089264D" w:rsidRPr="00785B79" w:rsidRDefault="0089264D" w:rsidP="006358DE">
            <w:pPr>
              <w:jc w:val="right"/>
              <w:rPr>
                <w:sz w:val="18"/>
                <w:szCs w:val="18"/>
              </w:rPr>
            </w:pPr>
            <w:r w:rsidRPr="00785B79">
              <w:rPr>
                <w:sz w:val="18"/>
                <w:szCs w:val="18"/>
              </w:rPr>
              <w:t>103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3208A18" w14:textId="77777777" w:rsidR="0089264D" w:rsidRPr="00785B79" w:rsidRDefault="0089264D" w:rsidP="006358DE">
            <w:pPr>
              <w:jc w:val="right"/>
              <w:rPr>
                <w:sz w:val="18"/>
                <w:szCs w:val="18"/>
              </w:rPr>
            </w:pPr>
            <w:r w:rsidRPr="00785B79">
              <w:rPr>
                <w:sz w:val="18"/>
                <w:szCs w:val="18"/>
              </w:rPr>
              <w:t>108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5E9A1B" w14:textId="77777777" w:rsidR="0089264D" w:rsidRPr="00785B79" w:rsidRDefault="0089264D" w:rsidP="006358DE">
            <w:pPr>
              <w:jc w:val="right"/>
              <w:rPr>
                <w:sz w:val="18"/>
                <w:szCs w:val="18"/>
              </w:rPr>
            </w:pPr>
            <w:r w:rsidRPr="00785B79">
              <w:rPr>
                <w:sz w:val="18"/>
                <w:szCs w:val="18"/>
              </w:rPr>
              <w:t>105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24ABA0E" w14:textId="77777777" w:rsidR="0089264D" w:rsidRPr="00785B79" w:rsidRDefault="0089264D" w:rsidP="006358DE">
            <w:pPr>
              <w:jc w:val="right"/>
              <w:rPr>
                <w:sz w:val="18"/>
                <w:szCs w:val="18"/>
              </w:rPr>
            </w:pPr>
            <w:r w:rsidRPr="00785B79">
              <w:rPr>
                <w:sz w:val="18"/>
                <w:szCs w:val="18"/>
              </w:rPr>
              <w:t>108</w:t>
            </w:r>
          </w:p>
        </w:tc>
      </w:tr>
      <w:tr w:rsidR="00446E55" w:rsidRPr="00B40C4C" w14:paraId="2DE0574F"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60022065" w14:textId="77777777" w:rsidR="0089264D" w:rsidRPr="00B40C4C" w:rsidRDefault="0089264D" w:rsidP="009137DA">
            <w:r w:rsidRPr="00B40C4C">
              <w:t>5570</w:t>
            </w:r>
          </w:p>
        </w:tc>
        <w:tc>
          <w:tcPr>
            <w:tcW w:w="3660" w:type="dxa"/>
            <w:tcBorders>
              <w:top w:val="nil"/>
              <w:left w:val="nil"/>
              <w:bottom w:val="nil"/>
              <w:right w:val="single" w:sz="4" w:space="0" w:color="000000"/>
            </w:tcBorders>
            <w:tcMar>
              <w:top w:w="45" w:type="dxa"/>
              <w:left w:w="0" w:type="dxa"/>
              <w:bottom w:w="36" w:type="dxa"/>
              <w:right w:w="40" w:type="dxa"/>
            </w:tcMar>
          </w:tcPr>
          <w:p w14:paraId="4CA1AC0F" w14:textId="77777777" w:rsidR="0089264D" w:rsidRPr="00B40C4C" w:rsidRDefault="0089264D" w:rsidP="009137DA">
            <w:r w:rsidRPr="00B40C4C">
              <w:t>Sektoravgifter under Kommunal- og distriktsdep.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1529C41" w14:textId="77777777" w:rsidR="0089264D" w:rsidRPr="00785B79" w:rsidRDefault="0089264D" w:rsidP="006358DE">
            <w:pPr>
              <w:jc w:val="right"/>
              <w:rPr>
                <w:sz w:val="18"/>
                <w:szCs w:val="18"/>
              </w:rPr>
            </w:pPr>
            <w:r w:rsidRPr="00785B79">
              <w:rPr>
                <w:sz w:val="18"/>
                <w:szCs w:val="18"/>
              </w:rPr>
              <w:t>236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9415D88" w14:textId="77777777" w:rsidR="0089264D" w:rsidRPr="00785B79" w:rsidRDefault="0089264D" w:rsidP="006358DE">
            <w:pPr>
              <w:jc w:val="right"/>
              <w:rPr>
                <w:sz w:val="18"/>
                <w:szCs w:val="18"/>
              </w:rPr>
            </w:pPr>
            <w:r w:rsidRPr="00785B79">
              <w:rPr>
                <w:sz w:val="18"/>
                <w:szCs w:val="18"/>
              </w:rPr>
              <w:t>240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BADDDE2" w14:textId="77777777" w:rsidR="0089264D" w:rsidRPr="00785B79" w:rsidRDefault="0089264D" w:rsidP="006358DE">
            <w:pPr>
              <w:jc w:val="right"/>
              <w:rPr>
                <w:sz w:val="18"/>
                <w:szCs w:val="18"/>
              </w:rPr>
            </w:pPr>
            <w:r w:rsidRPr="00785B79">
              <w:rPr>
                <w:sz w:val="18"/>
                <w:szCs w:val="18"/>
              </w:rPr>
              <w:t>249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825F8C6" w14:textId="77777777" w:rsidR="0089264D" w:rsidRPr="00785B79" w:rsidRDefault="0089264D" w:rsidP="006358DE">
            <w:pPr>
              <w:jc w:val="right"/>
              <w:rPr>
                <w:sz w:val="18"/>
                <w:szCs w:val="18"/>
              </w:rPr>
            </w:pPr>
            <w:r w:rsidRPr="00785B79">
              <w:rPr>
                <w:sz w:val="18"/>
                <w:szCs w:val="18"/>
              </w:rPr>
              <w:t>253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C59D51" w14:textId="77777777" w:rsidR="0089264D" w:rsidRPr="00785B79" w:rsidRDefault="0089264D" w:rsidP="006358DE">
            <w:pPr>
              <w:jc w:val="right"/>
              <w:rPr>
                <w:sz w:val="18"/>
                <w:szCs w:val="18"/>
              </w:rPr>
            </w:pPr>
            <w:r w:rsidRPr="00785B79">
              <w:rPr>
                <w:sz w:val="18"/>
                <w:szCs w:val="18"/>
              </w:rPr>
              <w:t>261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F312103"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1ACC6235" w14:textId="77777777" w:rsidR="0089264D" w:rsidRPr="00785B79" w:rsidRDefault="0089264D" w:rsidP="006358DE">
            <w:pPr>
              <w:jc w:val="right"/>
              <w:rPr>
                <w:sz w:val="18"/>
                <w:szCs w:val="18"/>
              </w:rPr>
            </w:pPr>
            <w:r w:rsidRPr="00785B79">
              <w:rPr>
                <w:sz w:val="18"/>
                <w:szCs w:val="18"/>
              </w:rPr>
              <w:t>0</w:t>
            </w:r>
          </w:p>
        </w:tc>
      </w:tr>
      <w:tr w:rsidR="00446E55" w:rsidRPr="00B40C4C" w14:paraId="2EFA908D"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2823331" w14:textId="77777777" w:rsidR="0089264D" w:rsidRPr="00B40C4C" w:rsidRDefault="0089264D" w:rsidP="009137DA">
            <w:r w:rsidRPr="00B40C4C">
              <w:t>5571</w:t>
            </w:r>
          </w:p>
        </w:tc>
        <w:tc>
          <w:tcPr>
            <w:tcW w:w="3660" w:type="dxa"/>
            <w:tcBorders>
              <w:top w:val="nil"/>
              <w:left w:val="nil"/>
              <w:bottom w:val="nil"/>
              <w:right w:val="single" w:sz="4" w:space="0" w:color="000000"/>
            </w:tcBorders>
            <w:tcMar>
              <w:top w:w="45" w:type="dxa"/>
              <w:left w:w="0" w:type="dxa"/>
              <w:bottom w:w="36" w:type="dxa"/>
              <w:right w:w="40" w:type="dxa"/>
            </w:tcMar>
          </w:tcPr>
          <w:p w14:paraId="27F288D6" w14:textId="77777777" w:rsidR="0089264D" w:rsidRPr="00B40C4C" w:rsidRDefault="0089264D" w:rsidP="009137DA">
            <w:r w:rsidRPr="00B40C4C">
              <w:t>Sektoravgifter under Arbeids- og inkluderingsdep.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784FC3" w14:textId="77777777" w:rsidR="0089264D" w:rsidRPr="00785B79" w:rsidRDefault="0089264D" w:rsidP="006358DE">
            <w:pPr>
              <w:jc w:val="right"/>
              <w:rPr>
                <w:sz w:val="18"/>
                <w:szCs w:val="18"/>
              </w:rPr>
            </w:pPr>
            <w:r w:rsidRPr="00785B79">
              <w:rPr>
                <w:sz w:val="18"/>
                <w:szCs w:val="18"/>
              </w:rPr>
              <w:t>107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898B366" w14:textId="77777777" w:rsidR="0089264D" w:rsidRPr="00785B79" w:rsidRDefault="0089264D" w:rsidP="006358DE">
            <w:pPr>
              <w:jc w:val="right"/>
              <w:rPr>
                <w:sz w:val="18"/>
                <w:szCs w:val="18"/>
              </w:rPr>
            </w:pPr>
            <w:r w:rsidRPr="00785B79">
              <w:rPr>
                <w:sz w:val="18"/>
                <w:szCs w:val="18"/>
              </w:rPr>
              <w:t>110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5271570" w14:textId="77777777" w:rsidR="0089264D" w:rsidRPr="00785B79" w:rsidRDefault="0089264D" w:rsidP="006358DE">
            <w:pPr>
              <w:jc w:val="right"/>
              <w:rPr>
                <w:sz w:val="18"/>
                <w:szCs w:val="18"/>
              </w:rPr>
            </w:pPr>
            <w:r w:rsidRPr="00785B79">
              <w:rPr>
                <w:sz w:val="18"/>
                <w:szCs w:val="18"/>
              </w:rPr>
              <w:t>105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76E4B2C" w14:textId="77777777" w:rsidR="0089264D" w:rsidRPr="00785B79" w:rsidRDefault="0089264D" w:rsidP="006358DE">
            <w:pPr>
              <w:jc w:val="right"/>
              <w:rPr>
                <w:sz w:val="18"/>
                <w:szCs w:val="18"/>
              </w:rPr>
            </w:pPr>
            <w:r w:rsidRPr="00785B79">
              <w:rPr>
                <w:sz w:val="18"/>
                <w:szCs w:val="18"/>
              </w:rPr>
              <w:t>112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D469686"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8096DB8"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CC2F9EC" w14:textId="77777777" w:rsidR="0089264D" w:rsidRPr="00785B79" w:rsidRDefault="0089264D" w:rsidP="006358DE">
            <w:pPr>
              <w:jc w:val="right"/>
              <w:rPr>
                <w:sz w:val="18"/>
                <w:szCs w:val="18"/>
              </w:rPr>
            </w:pPr>
            <w:r w:rsidRPr="00785B79">
              <w:rPr>
                <w:sz w:val="18"/>
                <w:szCs w:val="18"/>
              </w:rPr>
              <w:t>0</w:t>
            </w:r>
          </w:p>
        </w:tc>
      </w:tr>
      <w:tr w:rsidR="00446E55" w:rsidRPr="00B40C4C" w14:paraId="5A8793D5"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5D884571" w14:textId="77777777" w:rsidR="0089264D" w:rsidRPr="00B40C4C" w:rsidRDefault="0089264D" w:rsidP="009137DA">
            <w:r w:rsidRPr="00B40C4C">
              <w:t>5572</w:t>
            </w:r>
          </w:p>
        </w:tc>
        <w:tc>
          <w:tcPr>
            <w:tcW w:w="3660" w:type="dxa"/>
            <w:tcBorders>
              <w:top w:val="nil"/>
              <w:left w:val="nil"/>
              <w:bottom w:val="nil"/>
              <w:right w:val="single" w:sz="4" w:space="0" w:color="000000"/>
            </w:tcBorders>
            <w:tcMar>
              <w:top w:w="45" w:type="dxa"/>
              <w:left w:w="0" w:type="dxa"/>
              <w:bottom w:w="36" w:type="dxa"/>
              <w:right w:w="40" w:type="dxa"/>
            </w:tcMar>
          </w:tcPr>
          <w:p w14:paraId="4FDCE02F" w14:textId="77777777" w:rsidR="0089264D" w:rsidRPr="00B40C4C" w:rsidRDefault="0089264D" w:rsidP="009137DA">
            <w:r w:rsidRPr="00B40C4C">
              <w:t>Sektoravgifter under Helse- og omsorgsdep.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79146A2" w14:textId="77777777" w:rsidR="0089264D" w:rsidRPr="00785B79" w:rsidRDefault="0089264D" w:rsidP="006358DE">
            <w:pPr>
              <w:jc w:val="right"/>
              <w:rPr>
                <w:sz w:val="18"/>
                <w:szCs w:val="18"/>
              </w:rPr>
            </w:pPr>
            <w:r w:rsidRPr="00785B79">
              <w:rPr>
                <w:sz w:val="18"/>
                <w:szCs w:val="18"/>
              </w:rPr>
              <w:t>267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B4FB3B4" w14:textId="77777777" w:rsidR="0089264D" w:rsidRPr="00785B79" w:rsidRDefault="0089264D" w:rsidP="006358DE">
            <w:pPr>
              <w:jc w:val="right"/>
              <w:rPr>
                <w:sz w:val="18"/>
                <w:szCs w:val="18"/>
              </w:rPr>
            </w:pPr>
            <w:r w:rsidRPr="00785B79">
              <w:rPr>
                <w:sz w:val="18"/>
                <w:szCs w:val="18"/>
              </w:rPr>
              <w:t>282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BADEE16" w14:textId="77777777" w:rsidR="0089264D" w:rsidRPr="00785B79" w:rsidRDefault="0089264D" w:rsidP="006358DE">
            <w:pPr>
              <w:jc w:val="right"/>
              <w:rPr>
                <w:sz w:val="18"/>
                <w:szCs w:val="18"/>
              </w:rPr>
            </w:pPr>
            <w:r w:rsidRPr="00785B79">
              <w:rPr>
                <w:sz w:val="18"/>
                <w:szCs w:val="18"/>
              </w:rPr>
              <w:t>319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A9398D5" w14:textId="77777777" w:rsidR="0089264D" w:rsidRPr="00785B79" w:rsidRDefault="0089264D" w:rsidP="006358DE">
            <w:pPr>
              <w:jc w:val="right"/>
              <w:rPr>
                <w:sz w:val="18"/>
                <w:szCs w:val="18"/>
              </w:rPr>
            </w:pPr>
            <w:r w:rsidRPr="00785B79">
              <w:rPr>
                <w:sz w:val="18"/>
                <w:szCs w:val="18"/>
              </w:rPr>
              <w:t>359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B5B1139" w14:textId="77777777" w:rsidR="0089264D" w:rsidRPr="00785B79" w:rsidRDefault="0089264D" w:rsidP="006358DE">
            <w:pPr>
              <w:jc w:val="right"/>
              <w:rPr>
                <w:sz w:val="18"/>
                <w:szCs w:val="18"/>
              </w:rPr>
            </w:pPr>
            <w:r w:rsidRPr="00785B79">
              <w:rPr>
                <w:sz w:val="18"/>
                <w:szCs w:val="18"/>
              </w:rPr>
              <w:t>348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FB09C7D" w14:textId="77777777" w:rsidR="0089264D" w:rsidRPr="00785B79" w:rsidRDefault="0089264D" w:rsidP="006358DE">
            <w:pPr>
              <w:jc w:val="right"/>
              <w:rPr>
                <w:sz w:val="18"/>
                <w:szCs w:val="18"/>
              </w:rPr>
            </w:pPr>
            <w:r w:rsidRPr="00785B79">
              <w:rPr>
                <w:sz w:val="18"/>
                <w:szCs w:val="18"/>
              </w:rPr>
              <w:t>317</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57026A7" w14:textId="77777777" w:rsidR="0089264D" w:rsidRPr="00785B79" w:rsidRDefault="0089264D" w:rsidP="006358DE">
            <w:pPr>
              <w:jc w:val="right"/>
              <w:rPr>
                <w:sz w:val="18"/>
                <w:szCs w:val="18"/>
              </w:rPr>
            </w:pPr>
            <w:r w:rsidRPr="00785B79">
              <w:rPr>
                <w:sz w:val="18"/>
                <w:szCs w:val="18"/>
              </w:rPr>
              <w:t>342</w:t>
            </w:r>
          </w:p>
        </w:tc>
      </w:tr>
      <w:tr w:rsidR="00446E55" w:rsidRPr="00B40C4C" w14:paraId="191DC0E1"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1E3F30F1" w14:textId="77777777" w:rsidR="0089264D" w:rsidRPr="00B40C4C" w:rsidRDefault="0089264D" w:rsidP="009137DA">
            <w:r w:rsidRPr="00B40C4C">
              <w:t>5574</w:t>
            </w:r>
          </w:p>
        </w:tc>
        <w:tc>
          <w:tcPr>
            <w:tcW w:w="3660" w:type="dxa"/>
            <w:tcBorders>
              <w:top w:val="nil"/>
              <w:left w:val="nil"/>
              <w:bottom w:val="nil"/>
              <w:right w:val="single" w:sz="4" w:space="0" w:color="000000"/>
            </w:tcBorders>
            <w:tcMar>
              <w:top w:w="45" w:type="dxa"/>
              <w:left w:w="0" w:type="dxa"/>
              <w:bottom w:w="36" w:type="dxa"/>
              <w:right w:w="40" w:type="dxa"/>
            </w:tcMar>
          </w:tcPr>
          <w:p w14:paraId="794549DD" w14:textId="77777777" w:rsidR="0089264D" w:rsidRPr="00B40C4C" w:rsidRDefault="0089264D" w:rsidP="009137DA">
            <w:r w:rsidRPr="00B40C4C">
              <w:t>Sektoravgifter under Nærings- og fiskeridep.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22FABF4" w14:textId="77777777" w:rsidR="0089264D" w:rsidRPr="00785B79" w:rsidRDefault="0089264D" w:rsidP="006358DE">
            <w:pPr>
              <w:jc w:val="right"/>
              <w:rPr>
                <w:sz w:val="18"/>
                <w:szCs w:val="18"/>
              </w:rPr>
            </w:pPr>
            <w:r w:rsidRPr="00785B79">
              <w:rPr>
                <w:sz w:val="18"/>
                <w:szCs w:val="18"/>
              </w:rPr>
              <w:t>530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9E49578" w14:textId="77777777" w:rsidR="0089264D" w:rsidRPr="00785B79" w:rsidRDefault="0089264D" w:rsidP="006358DE">
            <w:pPr>
              <w:jc w:val="right"/>
              <w:rPr>
                <w:sz w:val="18"/>
                <w:szCs w:val="18"/>
              </w:rPr>
            </w:pPr>
            <w:r w:rsidRPr="00785B79">
              <w:rPr>
                <w:sz w:val="18"/>
                <w:szCs w:val="18"/>
              </w:rPr>
              <w:t>547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146F0BD" w14:textId="77777777" w:rsidR="0089264D" w:rsidRPr="00785B79" w:rsidRDefault="0089264D" w:rsidP="006358DE">
            <w:pPr>
              <w:jc w:val="right"/>
              <w:rPr>
                <w:sz w:val="18"/>
                <w:szCs w:val="18"/>
              </w:rPr>
            </w:pPr>
            <w:r w:rsidRPr="00785B79">
              <w:rPr>
                <w:sz w:val="18"/>
                <w:szCs w:val="18"/>
              </w:rPr>
              <w:t>589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98E5BD3" w14:textId="77777777" w:rsidR="0089264D" w:rsidRPr="00785B79" w:rsidRDefault="0089264D" w:rsidP="006358DE">
            <w:pPr>
              <w:jc w:val="right"/>
              <w:rPr>
                <w:sz w:val="18"/>
                <w:szCs w:val="18"/>
              </w:rPr>
            </w:pPr>
            <w:r w:rsidRPr="00785B79">
              <w:rPr>
                <w:sz w:val="18"/>
                <w:szCs w:val="18"/>
              </w:rPr>
              <w:t>1 608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5658D56" w14:textId="77777777" w:rsidR="0089264D" w:rsidRPr="00785B79" w:rsidRDefault="0089264D" w:rsidP="006358DE">
            <w:pPr>
              <w:jc w:val="right"/>
              <w:rPr>
                <w:sz w:val="18"/>
                <w:szCs w:val="18"/>
              </w:rPr>
            </w:pPr>
            <w:r w:rsidRPr="00785B79">
              <w:rPr>
                <w:sz w:val="18"/>
                <w:szCs w:val="18"/>
              </w:rPr>
              <w:t>1 804</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3EBF45B" w14:textId="77777777" w:rsidR="0089264D" w:rsidRPr="00785B79" w:rsidRDefault="0089264D" w:rsidP="006358DE">
            <w:pPr>
              <w:jc w:val="right"/>
              <w:rPr>
                <w:sz w:val="18"/>
                <w:szCs w:val="18"/>
              </w:rPr>
            </w:pPr>
            <w:r w:rsidRPr="00785B79">
              <w:rPr>
                <w:sz w:val="18"/>
                <w:szCs w:val="18"/>
              </w:rPr>
              <w:t>1 710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E0A3846" w14:textId="77777777" w:rsidR="0089264D" w:rsidRPr="00785B79" w:rsidRDefault="0089264D" w:rsidP="006358DE">
            <w:pPr>
              <w:jc w:val="right"/>
              <w:rPr>
                <w:sz w:val="18"/>
                <w:szCs w:val="18"/>
              </w:rPr>
            </w:pPr>
            <w:r w:rsidRPr="00785B79">
              <w:rPr>
                <w:sz w:val="18"/>
                <w:szCs w:val="18"/>
              </w:rPr>
              <w:t>1 733</w:t>
            </w:r>
          </w:p>
        </w:tc>
      </w:tr>
      <w:tr w:rsidR="00446E55" w:rsidRPr="00B40C4C" w14:paraId="7F00FA88"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57D3D80" w14:textId="77777777" w:rsidR="0089264D" w:rsidRPr="00B40C4C" w:rsidRDefault="0089264D" w:rsidP="009137DA">
            <w:r w:rsidRPr="00B40C4C">
              <w:t>5576</w:t>
            </w:r>
          </w:p>
        </w:tc>
        <w:tc>
          <w:tcPr>
            <w:tcW w:w="3660" w:type="dxa"/>
            <w:tcBorders>
              <w:top w:val="nil"/>
              <w:left w:val="nil"/>
              <w:bottom w:val="nil"/>
              <w:right w:val="single" w:sz="4" w:space="0" w:color="000000"/>
            </w:tcBorders>
            <w:tcMar>
              <w:top w:w="45" w:type="dxa"/>
              <w:left w:w="0" w:type="dxa"/>
              <w:bottom w:w="36" w:type="dxa"/>
              <w:right w:w="40" w:type="dxa"/>
            </w:tcMar>
          </w:tcPr>
          <w:p w14:paraId="50AD0F19" w14:textId="77777777" w:rsidR="0089264D" w:rsidRPr="00B40C4C" w:rsidRDefault="0089264D" w:rsidP="009137DA">
            <w:r w:rsidRPr="00B40C4C">
              <w:t>Sektoravgifter under Landbruks- og matdep.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A290362" w14:textId="77777777" w:rsidR="0089264D" w:rsidRPr="00785B79" w:rsidRDefault="0089264D" w:rsidP="006358DE">
            <w:pPr>
              <w:jc w:val="right"/>
              <w:rPr>
                <w:sz w:val="18"/>
                <w:szCs w:val="18"/>
              </w:rPr>
            </w:pPr>
            <w:r w:rsidRPr="00785B79">
              <w:rPr>
                <w:sz w:val="18"/>
                <w:szCs w:val="18"/>
              </w:rPr>
              <w:t>262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2737D27" w14:textId="77777777" w:rsidR="0089264D" w:rsidRPr="00785B79" w:rsidRDefault="0089264D" w:rsidP="006358DE">
            <w:pPr>
              <w:jc w:val="right"/>
              <w:rPr>
                <w:sz w:val="18"/>
                <w:szCs w:val="18"/>
              </w:rPr>
            </w:pPr>
            <w:r w:rsidRPr="00785B79">
              <w:rPr>
                <w:sz w:val="18"/>
                <w:szCs w:val="18"/>
              </w:rPr>
              <w:t>255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394FDA3" w14:textId="77777777" w:rsidR="0089264D" w:rsidRPr="00785B79" w:rsidRDefault="0089264D" w:rsidP="006358DE">
            <w:pPr>
              <w:jc w:val="right"/>
              <w:rPr>
                <w:sz w:val="18"/>
                <w:szCs w:val="18"/>
              </w:rPr>
            </w:pPr>
            <w:r w:rsidRPr="00785B79">
              <w:rPr>
                <w:sz w:val="18"/>
                <w:szCs w:val="18"/>
              </w:rPr>
              <w:t>282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5D32018" w14:textId="77777777" w:rsidR="0089264D" w:rsidRPr="00785B79" w:rsidRDefault="0089264D" w:rsidP="006358DE">
            <w:pPr>
              <w:jc w:val="right"/>
              <w:rPr>
                <w:sz w:val="18"/>
                <w:szCs w:val="18"/>
              </w:rPr>
            </w:pPr>
            <w:r w:rsidRPr="00785B79">
              <w:rPr>
                <w:sz w:val="18"/>
                <w:szCs w:val="18"/>
              </w:rPr>
              <w:t>299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F83164E" w14:textId="77777777" w:rsidR="0089264D" w:rsidRPr="00785B79" w:rsidRDefault="0089264D" w:rsidP="006358DE">
            <w:pPr>
              <w:jc w:val="right"/>
              <w:rPr>
                <w:sz w:val="18"/>
                <w:szCs w:val="18"/>
              </w:rPr>
            </w:pPr>
            <w:r w:rsidRPr="00785B79">
              <w:rPr>
                <w:sz w:val="18"/>
                <w:szCs w:val="18"/>
              </w:rPr>
              <w:t>321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2FB8329" w14:textId="77777777" w:rsidR="0089264D" w:rsidRPr="00785B79" w:rsidRDefault="0089264D" w:rsidP="006358DE">
            <w:pPr>
              <w:jc w:val="right"/>
              <w:rPr>
                <w:sz w:val="18"/>
                <w:szCs w:val="18"/>
              </w:rPr>
            </w:pPr>
            <w:r w:rsidRPr="00785B79">
              <w:rPr>
                <w:sz w:val="18"/>
                <w:szCs w:val="18"/>
              </w:rPr>
              <w:t>321</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05E360B0" w14:textId="77777777" w:rsidR="0089264D" w:rsidRPr="00785B79" w:rsidRDefault="0089264D" w:rsidP="006358DE">
            <w:pPr>
              <w:jc w:val="right"/>
              <w:rPr>
                <w:sz w:val="18"/>
                <w:szCs w:val="18"/>
              </w:rPr>
            </w:pPr>
            <w:r w:rsidRPr="00785B79">
              <w:rPr>
                <w:sz w:val="18"/>
                <w:szCs w:val="18"/>
              </w:rPr>
              <w:t>338</w:t>
            </w:r>
          </w:p>
        </w:tc>
      </w:tr>
      <w:tr w:rsidR="00446E55" w:rsidRPr="00B40C4C" w14:paraId="07C75896"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639825E3" w14:textId="77777777" w:rsidR="0089264D" w:rsidRPr="00B40C4C" w:rsidRDefault="0089264D" w:rsidP="009137DA">
            <w:r w:rsidRPr="00B40C4C">
              <w:t>5577</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5EF25526" w14:textId="77777777" w:rsidR="0089264D" w:rsidRPr="00B40C4C" w:rsidRDefault="0089264D" w:rsidP="009137DA">
            <w:r w:rsidRPr="00B40C4C">
              <w:t>Sektoravgifter under Samferdselsdepartementet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1B96AEC" w14:textId="77777777" w:rsidR="0089264D" w:rsidRPr="00785B79" w:rsidRDefault="0089264D" w:rsidP="006358DE">
            <w:pPr>
              <w:jc w:val="right"/>
              <w:rPr>
                <w:sz w:val="18"/>
                <w:szCs w:val="18"/>
              </w:rPr>
            </w:pPr>
            <w:r w:rsidRPr="00785B79">
              <w:rPr>
                <w:sz w:val="18"/>
                <w:szCs w:val="18"/>
              </w:rPr>
              <w:t>869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147AA97" w14:textId="77777777" w:rsidR="0089264D" w:rsidRPr="00785B79" w:rsidRDefault="0089264D" w:rsidP="006358DE">
            <w:pPr>
              <w:jc w:val="right"/>
              <w:rPr>
                <w:sz w:val="18"/>
                <w:szCs w:val="18"/>
              </w:rPr>
            </w:pPr>
            <w:r w:rsidRPr="00785B79">
              <w:rPr>
                <w:sz w:val="18"/>
                <w:szCs w:val="18"/>
              </w:rPr>
              <w:t>707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56827F1" w14:textId="77777777" w:rsidR="0089264D" w:rsidRPr="00785B79" w:rsidRDefault="0089264D" w:rsidP="006358DE">
            <w:pPr>
              <w:jc w:val="right"/>
              <w:rPr>
                <w:sz w:val="18"/>
                <w:szCs w:val="18"/>
              </w:rPr>
            </w:pPr>
            <w:r w:rsidRPr="00785B79">
              <w:rPr>
                <w:sz w:val="18"/>
                <w:szCs w:val="18"/>
              </w:rPr>
              <w:t>715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7D10E2A"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A190AEA"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DC4B2E9"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E1070E1" w14:textId="77777777" w:rsidR="0089264D" w:rsidRPr="00785B79" w:rsidRDefault="0089264D" w:rsidP="006358DE">
            <w:pPr>
              <w:jc w:val="right"/>
              <w:rPr>
                <w:sz w:val="18"/>
                <w:szCs w:val="18"/>
              </w:rPr>
            </w:pPr>
            <w:r w:rsidRPr="00785B79">
              <w:rPr>
                <w:sz w:val="18"/>
                <w:szCs w:val="18"/>
              </w:rPr>
              <w:t>0</w:t>
            </w:r>
          </w:p>
        </w:tc>
      </w:tr>
      <w:tr w:rsidR="00446E55" w:rsidRPr="00B40C4C" w14:paraId="42DD111E"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059E14E3" w14:textId="77777777" w:rsidR="0089264D" w:rsidRPr="00B40C4C" w:rsidRDefault="0089264D" w:rsidP="009137DA">
            <w:r w:rsidRPr="00B40C4C">
              <w:t>5578</w:t>
            </w:r>
          </w:p>
        </w:tc>
        <w:tc>
          <w:tcPr>
            <w:tcW w:w="3660" w:type="dxa"/>
            <w:tcBorders>
              <w:top w:val="nil"/>
              <w:left w:val="nil"/>
              <w:bottom w:val="nil"/>
              <w:right w:val="single" w:sz="4" w:space="0" w:color="000000"/>
            </w:tcBorders>
            <w:tcMar>
              <w:top w:w="45" w:type="dxa"/>
              <w:left w:w="0" w:type="dxa"/>
              <w:bottom w:w="36" w:type="dxa"/>
              <w:right w:w="40" w:type="dxa"/>
            </w:tcMar>
          </w:tcPr>
          <w:p w14:paraId="1C940A41" w14:textId="77777777" w:rsidR="0089264D" w:rsidRPr="00B40C4C" w:rsidRDefault="0089264D" w:rsidP="009137DA">
            <w:r w:rsidRPr="00B40C4C">
              <w:t>Sektoravgifter under Klima- og miljødepartementet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65A2585" w14:textId="77777777" w:rsidR="0089264D" w:rsidRPr="00785B79" w:rsidRDefault="0089264D" w:rsidP="006358DE">
            <w:pPr>
              <w:jc w:val="right"/>
              <w:rPr>
                <w:sz w:val="18"/>
                <w:szCs w:val="18"/>
              </w:rPr>
            </w:pPr>
            <w:r w:rsidRPr="00785B79">
              <w:rPr>
                <w:sz w:val="18"/>
                <w:szCs w:val="18"/>
              </w:rPr>
              <w:t>762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B5E4B36" w14:textId="77777777" w:rsidR="0089264D" w:rsidRPr="00785B79" w:rsidRDefault="0089264D" w:rsidP="006358DE">
            <w:pPr>
              <w:jc w:val="right"/>
              <w:rPr>
                <w:sz w:val="18"/>
                <w:szCs w:val="18"/>
              </w:rPr>
            </w:pPr>
            <w:r w:rsidRPr="00785B79">
              <w:rPr>
                <w:sz w:val="18"/>
                <w:szCs w:val="18"/>
              </w:rPr>
              <w:t>737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B784609" w14:textId="77777777" w:rsidR="0089264D" w:rsidRPr="00785B79" w:rsidRDefault="0089264D" w:rsidP="006358DE">
            <w:pPr>
              <w:jc w:val="right"/>
              <w:rPr>
                <w:sz w:val="18"/>
                <w:szCs w:val="18"/>
              </w:rPr>
            </w:pPr>
            <w:r w:rsidRPr="00785B79">
              <w:rPr>
                <w:sz w:val="18"/>
                <w:szCs w:val="18"/>
              </w:rPr>
              <w:t>742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023A502" w14:textId="77777777" w:rsidR="0089264D" w:rsidRPr="00785B79" w:rsidRDefault="0089264D" w:rsidP="006358DE">
            <w:pPr>
              <w:jc w:val="right"/>
              <w:rPr>
                <w:sz w:val="18"/>
                <w:szCs w:val="18"/>
              </w:rPr>
            </w:pPr>
            <w:r w:rsidRPr="00785B79">
              <w:rPr>
                <w:sz w:val="18"/>
                <w:szCs w:val="18"/>
              </w:rPr>
              <w:t>725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27DFA31" w14:textId="77777777" w:rsidR="0089264D" w:rsidRPr="00785B79" w:rsidRDefault="0089264D" w:rsidP="006358DE">
            <w:pPr>
              <w:jc w:val="right"/>
              <w:rPr>
                <w:sz w:val="18"/>
                <w:szCs w:val="18"/>
              </w:rPr>
            </w:pPr>
            <w:r w:rsidRPr="00785B79">
              <w:rPr>
                <w:sz w:val="18"/>
                <w:szCs w:val="18"/>
              </w:rPr>
              <w:t>719</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5F41A0B" w14:textId="77777777" w:rsidR="0089264D" w:rsidRPr="00785B79" w:rsidRDefault="0089264D" w:rsidP="006358DE">
            <w:pPr>
              <w:jc w:val="right"/>
              <w:rPr>
                <w:sz w:val="18"/>
                <w:szCs w:val="18"/>
              </w:rPr>
            </w:pPr>
            <w:r w:rsidRPr="00785B79">
              <w:rPr>
                <w:sz w:val="18"/>
                <w:szCs w:val="18"/>
              </w:rPr>
              <w:t>723</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609803F7" w14:textId="77777777" w:rsidR="0089264D" w:rsidRPr="00785B79" w:rsidRDefault="0089264D" w:rsidP="006358DE">
            <w:pPr>
              <w:jc w:val="right"/>
              <w:rPr>
                <w:sz w:val="18"/>
                <w:szCs w:val="18"/>
              </w:rPr>
            </w:pPr>
            <w:r w:rsidRPr="00785B79">
              <w:rPr>
                <w:sz w:val="18"/>
                <w:szCs w:val="18"/>
              </w:rPr>
              <w:t>38</w:t>
            </w:r>
          </w:p>
        </w:tc>
      </w:tr>
      <w:tr w:rsidR="00446E55" w:rsidRPr="00B40C4C" w14:paraId="7185A80E" w14:textId="77777777">
        <w:trPr>
          <w:trHeight w:val="240"/>
          <w:jc w:val="right"/>
        </w:trPr>
        <w:tc>
          <w:tcPr>
            <w:tcW w:w="660" w:type="dxa"/>
            <w:tcBorders>
              <w:top w:val="nil"/>
              <w:left w:val="nil"/>
              <w:bottom w:val="nil"/>
              <w:right w:val="nil"/>
            </w:tcBorders>
            <w:tcMar>
              <w:top w:w="45" w:type="dxa"/>
              <w:left w:w="0" w:type="dxa"/>
              <w:bottom w:w="36" w:type="dxa"/>
              <w:right w:w="40" w:type="dxa"/>
            </w:tcMar>
            <w:vAlign w:val="bottom"/>
          </w:tcPr>
          <w:p w14:paraId="35E68570" w14:textId="77777777" w:rsidR="0089264D" w:rsidRPr="00B40C4C" w:rsidRDefault="0089264D" w:rsidP="009137DA">
            <w:r w:rsidRPr="00B40C4C">
              <w:lastRenderedPageBreak/>
              <w:t>5579</w:t>
            </w:r>
          </w:p>
        </w:tc>
        <w:tc>
          <w:tcPr>
            <w:tcW w:w="3660" w:type="dxa"/>
            <w:tcBorders>
              <w:top w:val="nil"/>
              <w:left w:val="nil"/>
              <w:bottom w:val="nil"/>
              <w:right w:val="single" w:sz="4" w:space="0" w:color="000000"/>
            </w:tcBorders>
            <w:tcMar>
              <w:top w:w="45" w:type="dxa"/>
              <w:left w:w="0" w:type="dxa"/>
              <w:bottom w:w="36" w:type="dxa"/>
              <w:right w:w="40" w:type="dxa"/>
            </w:tcMar>
            <w:vAlign w:val="bottom"/>
          </w:tcPr>
          <w:p w14:paraId="6799F5D9" w14:textId="77777777" w:rsidR="0089264D" w:rsidRPr="00B40C4C" w:rsidRDefault="0089264D" w:rsidP="009137DA">
            <w:r w:rsidRPr="00B40C4C">
              <w:t>Sektoravg. under Digitaliserings- og forvaltningsdep</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8796FB5"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5BF3F7C"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4F32B87"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FD9855A"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6DDA715"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05FC537" w14:textId="77777777" w:rsidR="0089264D" w:rsidRPr="00785B79" w:rsidRDefault="0089264D" w:rsidP="006358DE">
            <w:pPr>
              <w:jc w:val="right"/>
              <w:rPr>
                <w:sz w:val="18"/>
                <w:szCs w:val="18"/>
              </w:rPr>
            </w:pPr>
            <w:r w:rsidRPr="00785B79">
              <w:rPr>
                <w:sz w:val="18"/>
                <w:szCs w:val="18"/>
              </w:rPr>
              <w:t>281</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51DC118" w14:textId="77777777" w:rsidR="0089264D" w:rsidRPr="00785B79" w:rsidRDefault="0089264D" w:rsidP="006358DE">
            <w:pPr>
              <w:jc w:val="right"/>
              <w:rPr>
                <w:sz w:val="18"/>
                <w:szCs w:val="18"/>
              </w:rPr>
            </w:pPr>
            <w:r w:rsidRPr="00785B79">
              <w:rPr>
                <w:sz w:val="18"/>
                <w:szCs w:val="18"/>
              </w:rPr>
              <w:t>296</w:t>
            </w:r>
          </w:p>
        </w:tc>
      </w:tr>
      <w:tr w:rsidR="00446E55" w:rsidRPr="00B40C4C" w14:paraId="57D7D07F"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2F8D2855" w14:textId="77777777" w:rsidR="0089264D" w:rsidRPr="00B40C4C" w:rsidRDefault="0089264D" w:rsidP="009137DA">
            <w:r w:rsidRPr="00B40C4C">
              <w:t>5580</w:t>
            </w:r>
          </w:p>
        </w:tc>
        <w:tc>
          <w:tcPr>
            <w:tcW w:w="3660" w:type="dxa"/>
            <w:tcBorders>
              <w:top w:val="nil"/>
              <w:left w:val="nil"/>
              <w:bottom w:val="nil"/>
              <w:right w:val="single" w:sz="4" w:space="0" w:color="000000"/>
            </w:tcBorders>
            <w:tcMar>
              <w:top w:w="45" w:type="dxa"/>
              <w:left w:w="0" w:type="dxa"/>
              <w:bottom w:w="36" w:type="dxa"/>
              <w:right w:w="40" w:type="dxa"/>
            </w:tcMar>
          </w:tcPr>
          <w:p w14:paraId="55511979" w14:textId="77777777" w:rsidR="0089264D" w:rsidRPr="00B40C4C" w:rsidRDefault="0089264D" w:rsidP="009137DA">
            <w:r w:rsidRPr="00B40C4C">
              <w:t>Sektoravgifter under Finansdepartementet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34B1392" w14:textId="77777777" w:rsidR="0089264D" w:rsidRPr="00785B79" w:rsidRDefault="0089264D" w:rsidP="006358DE">
            <w:pPr>
              <w:jc w:val="right"/>
              <w:rPr>
                <w:sz w:val="18"/>
                <w:szCs w:val="18"/>
              </w:rPr>
            </w:pPr>
            <w:r w:rsidRPr="00785B79">
              <w:rPr>
                <w:sz w:val="18"/>
                <w:szCs w:val="18"/>
              </w:rPr>
              <w:t>426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23A8F00" w14:textId="77777777" w:rsidR="0089264D" w:rsidRPr="00785B79" w:rsidRDefault="0089264D" w:rsidP="006358DE">
            <w:pPr>
              <w:jc w:val="right"/>
              <w:rPr>
                <w:sz w:val="18"/>
                <w:szCs w:val="18"/>
              </w:rPr>
            </w:pPr>
            <w:r w:rsidRPr="00785B79">
              <w:rPr>
                <w:sz w:val="18"/>
                <w:szCs w:val="18"/>
              </w:rPr>
              <w:t>450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B8CA6FF" w14:textId="77777777" w:rsidR="0089264D" w:rsidRPr="00785B79" w:rsidRDefault="0089264D" w:rsidP="006358DE">
            <w:pPr>
              <w:jc w:val="right"/>
              <w:rPr>
                <w:sz w:val="18"/>
                <w:szCs w:val="18"/>
              </w:rPr>
            </w:pPr>
            <w:r w:rsidRPr="00785B79">
              <w:rPr>
                <w:sz w:val="18"/>
                <w:szCs w:val="18"/>
              </w:rPr>
              <w:t>455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DEF8717" w14:textId="77777777" w:rsidR="0089264D" w:rsidRPr="00785B79" w:rsidRDefault="0089264D" w:rsidP="006358DE">
            <w:pPr>
              <w:jc w:val="right"/>
              <w:rPr>
                <w:sz w:val="18"/>
                <w:szCs w:val="18"/>
              </w:rPr>
            </w:pPr>
            <w:r w:rsidRPr="00785B79">
              <w:rPr>
                <w:sz w:val="18"/>
                <w:szCs w:val="18"/>
              </w:rPr>
              <w:t>487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91E39F9" w14:textId="77777777" w:rsidR="0089264D" w:rsidRPr="00785B79" w:rsidRDefault="0089264D" w:rsidP="006358DE">
            <w:pPr>
              <w:jc w:val="right"/>
              <w:rPr>
                <w:sz w:val="18"/>
                <w:szCs w:val="18"/>
              </w:rPr>
            </w:pPr>
            <w:r w:rsidRPr="00785B79">
              <w:rPr>
                <w:sz w:val="18"/>
                <w:szCs w:val="18"/>
              </w:rPr>
              <w:t>513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7A2DD46" w14:textId="77777777" w:rsidR="0089264D" w:rsidRPr="00785B79" w:rsidRDefault="0089264D" w:rsidP="006358DE">
            <w:pPr>
              <w:jc w:val="right"/>
              <w:rPr>
                <w:sz w:val="18"/>
                <w:szCs w:val="18"/>
              </w:rPr>
            </w:pPr>
            <w:r w:rsidRPr="00785B79">
              <w:rPr>
                <w:sz w:val="18"/>
                <w:szCs w:val="18"/>
              </w:rPr>
              <w:t>565</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1E0F9BC7" w14:textId="77777777" w:rsidR="0089264D" w:rsidRPr="00785B79" w:rsidRDefault="0089264D" w:rsidP="006358DE">
            <w:pPr>
              <w:jc w:val="right"/>
              <w:rPr>
                <w:sz w:val="18"/>
                <w:szCs w:val="18"/>
              </w:rPr>
            </w:pPr>
            <w:r w:rsidRPr="00785B79">
              <w:rPr>
                <w:sz w:val="18"/>
                <w:szCs w:val="18"/>
              </w:rPr>
              <w:t>606</w:t>
            </w:r>
          </w:p>
        </w:tc>
      </w:tr>
      <w:tr w:rsidR="00446E55" w:rsidRPr="00B40C4C" w14:paraId="30A9BD4A"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0D66829D" w14:textId="77777777" w:rsidR="0089264D" w:rsidRPr="00B40C4C" w:rsidRDefault="0089264D" w:rsidP="009137DA">
            <w:r w:rsidRPr="00B40C4C">
              <w:t>5582</w:t>
            </w:r>
          </w:p>
        </w:tc>
        <w:tc>
          <w:tcPr>
            <w:tcW w:w="3660" w:type="dxa"/>
            <w:tcBorders>
              <w:top w:val="nil"/>
              <w:left w:val="nil"/>
              <w:bottom w:val="nil"/>
              <w:right w:val="single" w:sz="4" w:space="0" w:color="000000"/>
            </w:tcBorders>
            <w:tcMar>
              <w:top w:w="45" w:type="dxa"/>
              <w:left w:w="0" w:type="dxa"/>
              <w:bottom w:w="36" w:type="dxa"/>
              <w:right w:w="40" w:type="dxa"/>
            </w:tcMar>
          </w:tcPr>
          <w:p w14:paraId="30AD78C8" w14:textId="77777777" w:rsidR="0089264D" w:rsidRPr="00B40C4C" w:rsidRDefault="0089264D" w:rsidP="009137DA">
            <w:r w:rsidRPr="00B40C4C">
              <w:t>Sektoravgifter under Energidepartementet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09FF6FE5" w14:textId="77777777" w:rsidR="0089264D" w:rsidRPr="00785B79" w:rsidRDefault="0089264D" w:rsidP="006358DE">
            <w:pPr>
              <w:jc w:val="right"/>
              <w:rPr>
                <w:sz w:val="18"/>
                <w:szCs w:val="18"/>
              </w:rPr>
            </w:pPr>
            <w:r w:rsidRPr="00785B79">
              <w:rPr>
                <w:sz w:val="18"/>
                <w:szCs w:val="18"/>
              </w:rPr>
              <w:t>173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7745280" w14:textId="77777777" w:rsidR="0089264D" w:rsidRPr="00785B79" w:rsidRDefault="0089264D" w:rsidP="006358DE">
            <w:pPr>
              <w:jc w:val="right"/>
              <w:rPr>
                <w:sz w:val="18"/>
                <w:szCs w:val="18"/>
              </w:rPr>
            </w:pPr>
            <w:r w:rsidRPr="00785B79">
              <w:rPr>
                <w:sz w:val="18"/>
                <w:szCs w:val="18"/>
              </w:rPr>
              <w:t>221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48DB5B8" w14:textId="77777777" w:rsidR="0089264D" w:rsidRPr="00785B79" w:rsidRDefault="0089264D" w:rsidP="006358DE">
            <w:pPr>
              <w:jc w:val="right"/>
              <w:rPr>
                <w:sz w:val="18"/>
                <w:szCs w:val="18"/>
              </w:rPr>
            </w:pPr>
            <w:r w:rsidRPr="00785B79">
              <w:rPr>
                <w:sz w:val="18"/>
                <w:szCs w:val="18"/>
              </w:rPr>
              <w:t>255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B8116AE" w14:textId="77777777" w:rsidR="0089264D" w:rsidRPr="00785B79" w:rsidRDefault="0089264D" w:rsidP="006358DE">
            <w:pPr>
              <w:jc w:val="right"/>
              <w:rPr>
                <w:sz w:val="18"/>
                <w:szCs w:val="18"/>
              </w:rPr>
            </w:pPr>
            <w:r w:rsidRPr="00785B79">
              <w:rPr>
                <w:sz w:val="18"/>
                <w:szCs w:val="18"/>
              </w:rPr>
              <w:t>305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624FEBF3" w14:textId="77777777" w:rsidR="0089264D" w:rsidRPr="00785B79" w:rsidRDefault="0089264D" w:rsidP="006358DE">
            <w:pPr>
              <w:jc w:val="right"/>
              <w:rPr>
                <w:sz w:val="18"/>
                <w:szCs w:val="18"/>
              </w:rPr>
            </w:pPr>
            <w:r w:rsidRPr="00785B79">
              <w:rPr>
                <w:sz w:val="18"/>
                <w:szCs w:val="18"/>
              </w:rPr>
              <w:t>420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F1BA1D8" w14:textId="77777777" w:rsidR="0089264D" w:rsidRPr="00785B79" w:rsidRDefault="0089264D" w:rsidP="006358DE">
            <w:pPr>
              <w:jc w:val="right"/>
              <w:rPr>
                <w:sz w:val="18"/>
                <w:szCs w:val="18"/>
              </w:rPr>
            </w:pPr>
            <w:r w:rsidRPr="00785B79">
              <w:rPr>
                <w:sz w:val="18"/>
                <w:szCs w:val="18"/>
              </w:rPr>
              <w:t>464</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521CA9C5" w14:textId="77777777" w:rsidR="0089264D" w:rsidRPr="00785B79" w:rsidRDefault="0089264D" w:rsidP="006358DE">
            <w:pPr>
              <w:jc w:val="right"/>
              <w:rPr>
                <w:sz w:val="18"/>
                <w:szCs w:val="18"/>
              </w:rPr>
            </w:pPr>
            <w:r w:rsidRPr="00785B79">
              <w:rPr>
                <w:sz w:val="18"/>
                <w:szCs w:val="18"/>
              </w:rPr>
              <w:t>1 251</w:t>
            </w:r>
          </w:p>
        </w:tc>
      </w:tr>
      <w:tr w:rsidR="00446E55" w:rsidRPr="00B40C4C" w14:paraId="0EEA09FA"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ACF87BC" w14:textId="77777777" w:rsidR="0089264D" w:rsidRPr="00B40C4C" w:rsidRDefault="0089264D" w:rsidP="009137DA">
            <w:r w:rsidRPr="00B40C4C">
              <w:t>5583</w:t>
            </w:r>
          </w:p>
        </w:tc>
        <w:tc>
          <w:tcPr>
            <w:tcW w:w="3660" w:type="dxa"/>
            <w:tcBorders>
              <w:top w:val="nil"/>
              <w:left w:val="nil"/>
              <w:bottom w:val="nil"/>
              <w:right w:val="single" w:sz="4" w:space="0" w:color="000000"/>
            </w:tcBorders>
            <w:tcMar>
              <w:top w:w="45" w:type="dxa"/>
              <w:left w:w="0" w:type="dxa"/>
              <w:bottom w:w="36" w:type="dxa"/>
              <w:right w:w="40" w:type="dxa"/>
            </w:tcMar>
          </w:tcPr>
          <w:p w14:paraId="06973EEC" w14:textId="77777777" w:rsidR="0089264D" w:rsidRPr="00B40C4C" w:rsidRDefault="0089264D" w:rsidP="009137DA">
            <w:r w:rsidRPr="00B40C4C">
              <w:t>Særskilte avgifter mv. i bruk av frekvenser</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3558E84" w14:textId="77777777" w:rsidR="0089264D" w:rsidRPr="00785B79" w:rsidRDefault="0089264D" w:rsidP="006358DE">
            <w:pPr>
              <w:jc w:val="right"/>
              <w:rPr>
                <w:sz w:val="18"/>
                <w:szCs w:val="18"/>
              </w:rPr>
            </w:pPr>
            <w:r w:rsidRPr="00785B79">
              <w:rPr>
                <w:sz w:val="18"/>
                <w:szCs w:val="18"/>
              </w:rPr>
              <w:t>297</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449534B" w14:textId="77777777" w:rsidR="0089264D" w:rsidRPr="00785B79" w:rsidRDefault="0089264D" w:rsidP="006358DE">
            <w:pPr>
              <w:jc w:val="right"/>
              <w:rPr>
                <w:sz w:val="18"/>
                <w:szCs w:val="18"/>
              </w:rPr>
            </w:pPr>
            <w:r w:rsidRPr="00785B79">
              <w:rPr>
                <w:sz w:val="18"/>
                <w:szCs w:val="18"/>
              </w:rPr>
              <w:t>340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C0D291A" w14:textId="77777777" w:rsidR="0089264D" w:rsidRPr="00785B79" w:rsidRDefault="0089264D" w:rsidP="006358DE">
            <w:pPr>
              <w:jc w:val="right"/>
              <w:rPr>
                <w:sz w:val="18"/>
                <w:szCs w:val="18"/>
              </w:rPr>
            </w:pPr>
            <w:r w:rsidRPr="00785B79">
              <w:rPr>
                <w:sz w:val="18"/>
                <w:szCs w:val="18"/>
              </w:rPr>
              <w:t>272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FEEC7E1" w14:textId="77777777" w:rsidR="0089264D" w:rsidRPr="00785B79" w:rsidRDefault="0089264D" w:rsidP="006358DE">
            <w:pPr>
              <w:jc w:val="right"/>
              <w:rPr>
                <w:sz w:val="18"/>
                <w:szCs w:val="18"/>
              </w:rPr>
            </w:pPr>
            <w:r w:rsidRPr="00785B79">
              <w:rPr>
                <w:sz w:val="18"/>
                <w:szCs w:val="18"/>
              </w:rPr>
              <w:t>275</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676B8EA" w14:textId="77777777" w:rsidR="0089264D" w:rsidRPr="00785B79" w:rsidRDefault="0089264D" w:rsidP="006358DE">
            <w:pPr>
              <w:jc w:val="right"/>
              <w:rPr>
                <w:sz w:val="18"/>
                <w:szCs w:val="18"/>
              </w:rPr>
            </w:pPr>
            <w:r w:rsidRPr="00785B79">
              <w:rPr>
                <w:sz w:val="18"/>
                <w:szCs w:val="18"/>
              </w:rPr>
              <w:t>393</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3A0A8FF" w14:textId="77777777" w:rsidR="0089264D" w:rsidRPr="00785B79" w:rsidRDefault="0089264D" w:rsidP="006358DE">
            <w:pPr>
              <w:jc w:val="right"/>
              <w:rPr>
                <w:sz w:val="18"/>
                <w:szCs w:val="18"/>
              </w:rPr>
            </w:pPr>
            <w:r w:rsidRPr="00785B79">
              <w:rPr>
                <w:sz w:val="18"/>
                <w:szCs w:val="18"/>
              </w:rPr>
              <w:t>402</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35801D1F" w14:textId="77777777" w:rsidR="0089264D" w:rsidRPr="00785B79" w:rsidRDefault="0089264D" w:rsidP="006358DE">
            <w:pPr>
              <w:jc w:val="right"/>
              <w:rPr>
                <w:sz w:val="18"/>
                <w:szCs w:val="18"/>
              </w:rPr>
            </w:pPr>
            <w:r w:rsidRPr="00785B79">
              <w:rPr>
                <w:sz w:val="18"/>
                <w:szCs w:val="18"/>
              </w:rPr>
              <w:t>675</w:t>
            </w:r>
          </w:p>
        </w:tc>
      </w:tr>
      <w:tr w:rsidR="00446E55" w:rsidRPr="00B40C4C" w14:paraId="59C4FCA7"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438D7BE2" w14:textId="77777777" w:rsidR="0089264D" w:rsidRPr="00B40C4C" w:rsidRDefault="0089264D" w:rsidP="009137DA">
            <w:r w:rsidRPr="00B40C4C">
              <w:t>5584</w:t>
            </w:r>
          </w:p>
        </w:tc>
        <w:tc>
          <w:tcPr>
            <w:tcW w:w="3660" w:type="dxa"/>
            <w:tcBorders>
              <w:top w:val="nil"/>
              <w:left w:val="nil"/>
              <w:bottom w:val="nil"/>
              <w:right w:val="single" w:sz="4" w:space="0" w:color="000000"/>
            </w:tcBorders>
            <w:tcMar>
              <w:top w:w="45" w:type="dxa"/>
              <w:left w:w="0" w:type="dxa"/>
              <w:bottom w:w="36" w:type="dxa"/>
              <w:right w:w="40" w:type="dxa"/>
            </w:tcMar>
          </w:tcPr>
          <w:p w14:paraId="25D6728E" w14:textId="77777777" w:rsidR="0089264D" w:rsidRPr="00B40C4C" w:rsidRDefault="0089264D" w:rsidP="009137DA">
            <w:r w:rsidRPr="00B40C4C">
              <w:t>Diverse avgiftsinntekter mv.</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EF5892E"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C9C6A27"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7A115BD" w14:textId="77777777" w:rsidR="0089264D" w:rsidRPr="00785B79" w:rsidRDefault="0089264D" w:rsidP="006358DE">
            <w:pPr>
              <w:jc w:val="right"/>
              <w:rPr>
                <w:sz w:val="18"/>
                <w:szCs w:val="18"/>
              </w:rPr>
            </w:pPr>
            <w:r w:rsidRPr="00785B79">
              <w:rPr>
                <w:sz w:val="18"/>
                <w:szCs w:val="18"/>
              </w:rPr>
              <w:t>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9CBB6A6" w14:textId="77777777" w:rsidR="0089264D" w:rsidRPr="00785B79" w:rsidRDefault="0089264D" w:rsidP="006358DE">
            <w:pPr>
              <w:jc w:val="right"/>
              <w:rPr>
                <w:sz w:val="18"/>
                <w:szCs w:val="18"/>
              </w:rPr>
            </w:pPr>
            <w:r w:rsidRPr="00785B79">
              <w:rPr>
                <w:sz w:val="18"/>
                <w:szCs w:val="18"/>
              </w:rPr>
              <w:t>20</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72AC09D" w14:textId="77777777" w:rsidR="0089264D" w:rsidRPr="00785B79" w:rsidRDefault="0089264D" w:rsidP="006358DE">
            <w:pPr>
              <w:jc w:val="right"/>
              <w:rPr>
                <w:sz w:val="18"/>
                <w:szCs w:val="18"/>
              </w:rPr>
            </w:pPr>
            <w:r w:rsidRPr="00785B79">
              <w:rPr>
                <w:sz w:val="18"/>
                <w:szCs w:val="18"/>
              </w:rPr>
              <w:t>36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1E2C3DB9" w14:textId="77777777" w:rsidR="0089264D" w:rsidRPr="00785B79" w:rsidRDefault="0089264D" w:rsidP="006358DE">
            <w:pPr>
              <w:jc w:val="right"/>
              <w:rPr>
                <w:sz w:val="18"/>
                <w:szCs w:val="18"/>
              </w:rPr>
            </w:pPr>
            <w:r w:rsidRPr="00785B79">
              <w:rPr>
                <w:sz w:val="18"/>
                <w:szCs w:val="18"/>
              </w:rPr>
              <w:t>0</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248B142" w14:textId="77777777" w:rsidR="0089264D" w:rsidRPr="00785B79" w:rsidRDefault="0089264D" w:rsidP="006358DE">
            <w:pPr>
              <w:jc w:val="right"/>
              <w:rPr>
                <w:sz w:val="18"/>
                <w:szCs w:val="18"/>
              </w:rPr>
            </w:pPr>
            <w:r w:rsidRPr="00785B79">
              <w:rPr>
                <w:sz w:val="18"/>
                <w:szCs w:val="18"/>
              </w:rPr>
              <w:t>0</w:t>
            </w:r>
          </w:p>
        </w:tc>
      </w:tr>
      <w:tr w:rsidR="00446E55" w:rsidRPr="00B40C4C" w14:paraId="19EE2724" w14:textId="77777777">
        <w:trPr>
          <w:trHeight w:val="240"/>
          <w:jc w:val="right"/>
        </w:trPr>
        <w:tc>
          <w:tcPr>
            <w:tcW w:w="660" w:type="dxa"/>
            <w:tcBorders>
              <w:top w:val="nil"/>
              <w:left w:val="nil"/>
              <w:bottom w:val="nil"/>
              <w:right w:val="nil"/>
            </w:tcBorders>
            <w:tcMar>
              <w:top w:w="45" w:type="dxa"/>
              <w:left w:w="0" w:type="dxa"/>
              <w:bottom w:w="36" w:type="dxa"/>
              <w:right w:w="40" w:type="dxa"/>
            </w:tcMar>
          </w:tcPr>
          <w:p w14:paraId="751D7E0A" w14:textId="77777777" w:rsidR="0089264D" w:rsidRPr="00B40C4C" w:rsidRDefault="0089264D" w:rsidP="009137DA">
            <w:r w:rsidRPr="00B40C4C">
              <w:t>5700</w:t>
            </w:r>
          </w:p>
        </w:tc>
        <w:tc>
          <w:tcPr>
            <w:tcW w:w="3660" w:type="dxa"/>
            <w:tcBorders>
              <w:top w:val="nil"/>
              <w:left w:val="nil"/>
              <w:bottom w:val="nil"/>
              <w:right w:val="single" w:sz="4" w:space="0" w:color="000000"/>
            </w:tcBorders>
            <w:tcMar>
              <w:top w:w="45" w:type="dxa"/>
              <w:left w:w="0" w:type="dxa"/>
              <w:bottom w:w="36" w:type="dxa"/>
              <w:right w:w="40" w:type="dxa"/>
            </w:tcMar>
          </w:tcPr>
          <w:p w14:paraId="07792AA4" w14:textId="77777777" w:rsidR="0089264D" w:rsidRPr="00B40C4C" w:rsidRDefault="0089264D" w:rsidP="009137DA">
            <w:r w:rsidRPr="00B40C4C">
              <w:t>Trygdeavgift</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4E65835C" w14:textId="77777777" w:rsidR="0089264D" w:rsidRPr="00785B79" w:rsidRDefault="0089264D" w:rsidP="006358DE">
            <w:pPr>
              <w:jc w:val="right"/>
              <w:rPr>
                <w:sz w:val="18"/>
                <w:szCs w:val="18"/>
              </w:rPr>
            </w:pPr>
            <w:r w:rsidRPr="00785B79">
              <w:rPr>
                <w:sz w:val="18"/>
                <w:szCs w:val="18"/>
              </w:rPr>
              <w:t>148 508</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76D3997" w14:textId="77777777" w:rsidR="0089264D" w:rsidRPr="00785B79" w:rsidRDefault="0089264D" w:rsidP="006358DE">
            <w:pPr>
              <w:jc w:val="right"/>
              <w:rPr>
                <w:sz w:val="18"/>
                <w:szCs w:val="18"/>
              </w:rPr>
            </w:pPr>
            <w:r w:rsidRPr="00785B79">
              <w:rPr>
                <w:sz w:val="18"/>
                <w:szCs w:val="18"/>
              </w:rPr>
              <w:t>154 541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24470F2D" w14:textId="77777777" w:rsidR="0089264D" w:rsidRPr="00785B79" w:rsidRDefault="0089264D" w:rsidP="006358DE">
            <w:pPr>
              <w:jc w:val="right"/>
              <w:rPr>
                <w:sz w:val="18"/>
                <w:szCs w:val="18"/>
              </w:rPr>
            </w:pPr>
            <w:r w:rsidRPr="00785B79">
              <w:rPr>
                <w:sz w:val="18"/>
                <w:szCs w:val="18"/>
              </w:rPr>
              <w:t>163 801</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551E0976" w14:textId="77777777" w:rsidR="0089264D" w:rsidRPr="00785B79" w:rsidRDefault="0089264D" w:rsidP="006358DE">
            <w:pPr>
              <w:jc w:val="right"/>
              <w:rPr>
                <w:sz w:val="18"/>
                <w:szCs w:val="18"/>
              </w:rPr>
            </w:pPr>
            <w:r w:rsidRPr="00785B79">
              <w:rPr>
                <w:sz w:val="18"/>
                <w:szCs w:val="18"/>
              </w:rPr>
              <w:t>169 866</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7C5DE515" w14:textId="77777777" w:rsidR="0089264D" w:rsidRPr="00785B79" w:rsidRDefault="0089264D" w:rsidP="006358DE">
            <w:pPr>
              <w:jc w:val="right"/>
              <w:rPr>
                <w:sz w:val="18"/>
                <w:szCs w:val="18"/>
              </w:rPr>
            </w:pPr>
            <w:r w:rsidRPr="00785B79">
              <w:rPr>
                <w:sz w:val="18"/>
                <w:szCs w:val="18"/>
              </w:rPr>
              <w:t>180 792</w:t>
            </w:r>
          </w:p>
        </w:tc>
        <w:tc>
          <w:tcPr>
            <w:tcW w:w="740" w:type="dxa"/>
            <w:tcBorders>
              <w:top w:val="nil"/>
              <w:left w:val="single" w:sz="4" w:space="0" w:color="000000"/>
              <w:bottom w:val="nil"/>
              <w:right w:val="single" w:sz="4" w:space="0" w:color="000000"/>
            </w:tcBorders>
            <w:tcMar>
              <w:top w:w="45" w:type="dxa"/>
              <w:left w:w="0" w:type="dxa"/>
              <w:bottom w:w="36" w:type="dxa"/>
              <w:right w:w="40" w:type="dxa"/>
            </w:tcMar>
            <w:vAlign w:val="bottom"/>
          </w:tcPr>
          <w:p w14:paraId="392A4214" w14:textId="77777777" w:rsidR="0089264D" w:rsidRPr="00785B79" w:rsidRDefault="0089264D" w:rsidP="006358DE">
            <w:pPr>
              <w:jc w:val="right"/>
              <w:rPr>
                <w:sz w:val="18"/>
                <w:szCs w:val="18"/>
              </w:rPr>
            </w:pPr>
            <w:r w:rsidRPr="00785B79">
              <w:rPr>
                <w:sz w:val="18"/>
                <w:szCs w:val="18"/>
              </w:rPr>
              <w:t>190 787</w:t>
            </w:r>
          </w:p>
        </w:tc>
        <w:tc>
          <w:tcPr>
            <w:tcW w:w="740" w:type="dxa"/>
            <w:tcBorders>
              <w:top w:val="nil"/>
              <w:left w:val="single" w:sz="4" w:space="0" w:color="000000"/>
              <w:bottom w:val="nil"/>
              <w:right w:val="nil"/>
            </w:tcBorders>
            <w:tcMar>
              <w:top w:w="45" w:type="dxa"/>
              <w:left w:w="0" w:type="dxa"/>
              <w:bottom w:w="36" w:type="dxa"/>
              <w:right w:w="40" w:type="dxa"/>
            </w:tcMar>
            <w:vAlign w:val="bottom"/>
          </w:tcPr>
          <w:p w14:paraId="2535BF07" w14:textId="77777777" w:rsidR="0089264D" w:rsidRPr="00785B79" w:rsidRDefault="0089264D" w:rsidP="006358DE">
            <w:pPr>
              <w:jc w:val="right"/>
              <w:rPr>
                <w:sz w:val="18"/>
                <w:szCs w:val="18"/>
              </w:rPr>
            </w:pPr>
            <w:r w:rsidRPr="00785B79">
              <w:rPr>
                <w:sz w:val="18"/>
                <w:szCs w:val="18"/>
              </w:rPr>
              <w:t>197 315</w:t>
            </w:r>
          </w:p>
        </w:tc>
      </w:tr>
      <w:tr w:rsidR="00446E55" w:rsidRPr="00B40C4C" w14:paraId="4FA24661" w14:textId="77777777">
        <w:trPr>
          <w:trHeight w:val="240"/>
          <w:jc w:val="right"/>
        </w:trPr>
        <w:tc>
          <w:tcPr>
            <w:tcW w:w="660" w:type="dxa"/>
            <w:tcBorders>
              <w:top w:val="nil"/>
              <w:left w:val="nil"/>
              <w:bottom w:val="single" w:sz="4" w:space="0" w:color="000000"/>
              <w:right w:val="nil"/>
            </w:tcBorders>
            <w:tcMar>
              <w:top w:w="45" w:type="dxa"/>
              <w:left w:w="0" w:type="dxa"/>
              <w:bottom w:w="36" w:type="dxa"/>
              <w:right w:w="40" w:type="dxa"/>
            </w:tcMar>
          </w:tcPr>
          <w:p w14:paraId="60606160" w14:textId="77777777" w:rsidR="0089264D" w:rsidRPr="00B40C4C" w:rsidRDefault="0089264D" w:rsidP="009137DA">
            <w:r w:rsidRPr="00B40C4C">
              <w:t>5700</w:t>
            </w:r>
          </w:p>
        </w:tc>
        <w:tc>
          <w:tcPr>
            <w:tcW w:w="3660" w:type="dxa"/>
            <w:tcBorders>
              <w:top w:val="nil"/>
              <w:left w:val="nil"/>
              <w:bottom w:val="single" w:sz="4" w:space="0" w:color="000000"/>
              <w:right w:val="single" w:sz="4" w:space="0" w:color="000000"/>
            </w:tcBorders>
            <w:tcMar>
              <w:top w:w="45" w:type="dxa"/>
              <w:left w:w="0" w:type="dxa"/>
              <w:bottom w:w="36" w:type="dxa"/>
              <w:right w:w="40" w:type="dxa"/>
            </w:tcMar>
          </w:tcPr>
          <w:p w14:paraId="6C847CC9" w14:textId="77777777" w:rsidR="0089264D" w:rsidRPr="00B40C4C" w:rsidRDefault="0089264D" w:rsidP="009137DA">
            <w:r w:rsidRPr="00B40C4C">
              <w:t>Arbeidsgiveravgift</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31B40DDA" w14:textId="77777777" w:rsidR="0089264D" w:rsidRPr="00785B79" w:rsidRDefault="0089264D" w:rsidP="006358DE">
            <w:pPr>
              <w:jc w:val="right"/>
              <w:rPr>
                <w:sz w:val="18"/>
                <w:szCs w:val="18"/>
              </w:rPr>
            </w:pPr>
            <w:r w:rsidRPr="00785B79">
              <w:rPr>
                <w:sz w:val="18"/>
                <w:szCs w:val="18"/>
              </w:rPr>
              <w:t>194 253</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63842E26" w14:textId="77777777" w:rsidR="0089264D" w:rsidRPr="00785B79" w:rsidRDefault="0089264D" w:rsidP="006358DE">
            <w:pPr>
              <w:jc w:val="right"/>
              <w:rPr>
                <w:sz w:val="18"/>
                <w:szCs w:val="18"/>
              </w:rPr>
            </w:pPr>
            <w:r w:rsidRPr="00785B79">
              <w:rPr>
                <w:sz w:val="18"/>
                <w:szCs w:val="18"/>
              </w:rPr>
              <w:t>186 804</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60EB4C5B" w14:textId="77777777" w:rsidR="0089264D" w:rsidRPr="00785B79" w:rsidRDefault="0089264D" w:rsidP="006358DE">
            <w:pPr>
              <w:jc w:val="right"/>
              <w:rPr>
                <w:sz w:val="18"/>
                <w:szCs w:val="18"/>
              </w:rPr>
            </w:pPr>
            <w:r w:rsidRPr="00785B79">
              <w:rPr>
                <w:sz w:val="18"/>
                <w:szCs w:val="18"/>
              </w:rPr>
              <w:t>206 434</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3DDD361F" w14:textId="77777777" w:rsidR="0089264D" w:rsidRPr="00785B79" w:rsidRDefault="0089264D" w:rsidP="006358DE">
            <w:pPr>
              <w:jc w:val="right"/>
              <w:rPr>
                <w:sz w:val="18"/>
                <w:szCs w:val="18"/>
              </w:rPr>
            </w:pPr>
            <w:r w:rsidRPr="00785B79">
              <w:rPr>
                <w:sz w:val="18"/>
                <w:szCs w:val="18"/>
              </w:rPr>
              <w:t>226 022</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6A720ECA" w14:textId="77777777" w:rsidR="0089264D" w:rsidRPr="00785B79" w:rsidRDefault="0089264D" w:rsidP="006358DE">
            <w:pPr>
              <w:jc w:val="right"/>
              <w:rPr>
                <w:sz w:val="18"/>
                <w:szCs w:val="18"/>
              </w:rPr>
            </w:pPr>
            <w:r w:rsidRPr="00785B79">
              <w:rPr>
                <w:sz w:val="18"/>
                <w:szCs w:val="18"/>
              </w:rPr>
              <w:t>247 960</w:t>
            </w:r>
          </w:p>
        </w:tc>
        <w:tc>
          <w:tcPr>
            <w:tcW w:w="740" w:type="dxa"/>
            <w:tcBorders>
              <w:top w:val="nil"/>
              <w:left w:val="single" w:sz="4" w:space="0" w:color="000000"/>
              <w:bottom w:val="single" w:sz="4" w:space="0" w:color="000000"/>
              <w:right w:val="single" w:sz="4" w:space="0" w:color="000000"/>
            </w:tcBorders>
            <w:tcMar>
              <w:top w:w="45" w:type="dxa"/>
              <w:left w:w="0" w:type="dxa"/>
              <w:bottom w:w="36" w:type="dxa"/>
              <w:right w:w="40" w:type="dxa"/>
            </w:tcMar>
            <w:vAlign w:val="bottom"/>
          </w:tcPr>
          <w:p w14:paraId="34AE38D2" w14:textId="77777777" w:rsidR="0089264D" w:rsidRPr="00785B79" w:rsidRDefault="0089264D" w:rsidP="006358DE">
            <w:pPr>
              <w:jc w:val="right"/>
              <w:rPr>
                <w:sz w:val="18"/>
                <w:szCs w:val="18"/>
              </w:rPr>
            </w:pPr>
            <w:r w:rsidRPr="00785B79">
              <w:rPr>
                <w:sz w:val="18"/>
                <w:szCs w:val="18"/>
              </w:rPr>
              <w:t>264 673</w:t>
            </w:r>
          </w:p>
        </w:tc>
        <w:tc>
          <w:tcPr>
            <w:tcW w:w="740" w:type="dxa"/>
            <w:tcBorders>
              <w:top w:val="nil"/>
              <w:left w:val="single" w:sz="4" w:space="0" w:color="000000"/>
              <w:bottom w:val="single" w:sz="4" w:space="0" w:color="000000"/>
              <w:right w:val="nil"/>
            </w:tcBorders>
            <w:tcMar>
              <w:top w:w="45" w:type="dxa"/>
              <w:left w:w="0" w:type="dxa"/>
              <w:bottom w:w="36" w:type="dxa"/>
              <w:right w:w="40" w:type="dxa"/>
            </w:tcMar>
            <w:vAlign w:val="bottom"/>
          </w:tcPr>
          <w:p w14:paraId="1AC6972C" w14:textId="77777777" w:rsidR="0089264D" w:rsidRPr="00785B79" w:rsidRDefault="0089264D" w:rsidP="006358DE">
            <w:pPr>
              <w:jc w:val="right"/>
              <w:rPr>
                <w:sz w:val="18"/>
                <w:szCs w:val="18"/>
              </w:rPr>
            </w:pPr>
            <w:r w:rsidRPr="00785B79">
              <w:rPr>
                <w:sz w:val="18"/>
                <w:szCs w:val="18"/>
              </w:rPr>
              <w:t>269 420</w:t>
            </w:r>
          </w:p>
        </w:tc>
      </w:tr>
      <w:tr w:rsidR="00446E55" w:rsidRPr="00B40C4C" w14:paraId="50AD5E1A" w14:textId="77777777">
        <w:trPr>
          <w:trHeight w:val="240"/>
          <w:jc w:val="right"/>
        </w:trPr>
        <w:tc>
          <w:tcPr>
            <w:tcW w:w="660" w:type="dxa"/>
            <w:tcBorders>
              <w:top w:val="single" w:sz="4" w:space="0" w:color="000000"/>
              <w:left w:val="nil"/>
              <w:bottom w:val="single" w:sz="4" w:space="0" w:color="000000"/>
              <w:right w:val="nil"/>
            </w:tcBorders>
            <w:tcMar>
              <w:top w:w="45" w:type="dxa"/>
              <w:left w:w="0" w:type="dxa"/>
              <w:bottom w:w="36" w:type="dxa"/>
              <w:right w:w="40" w:type="dxa"/>
            </w:tcMar>
          </w:tcPr>
          <w:p w14:paraId="1F72D773" w14:textId="77777777" w:rsidR="0089264D" w:rsidRPr="00B40C4C" w:rsidRDefault="0089264D" w:rsidP="009137DA"/>
        </w:tc>
        <w:tc>
          <w:tcPr>
            <w:tcW w:w="3660" w:type="dxa"/>
            <w:tcBorders>
              <w:top w:val="single" w:sz="4" w:space="0" w:color="000000"/>
              <w:left w:val="nil"/>
              <w:bottom w:val="single" w:sz="4" w:space="0" w:color="000000"/>
              <w:right w:val="single" w:sz="4" w:space="0" w:color="000000"/>
            </w:tcBorders>
            <w:tcMar>
              <w:top w:w="45" w:type="dxa"/>
              <w:left w:w="0" w:type="dxa"/>
              <w:bottom w:w="36" w:type="dxa"/>
              <w:right w:w="40" w:type="dxa"/>
            </w:tcMar>
          </w:tcPr>
          <w:p w14:paraId="13C012F3" w14:textId="77777777" w:rsidR="0089264D" w:rsidRPr="00B40C4C" w:rsidRDefault="0089264D" w:rsidP="009137DA">
            <w:r w:rsidRPr="00B40C4C">
              <w:t>Sum skatter og avgifter inkl. folketrygden</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4AA3A248" w14:textId="77777777" w:rsidR="0089264D" w:rsidRPr="00785B79" w:rsidRDefault="0089264D" w:rsidP="006358DE">
            <w:pPr>
              <w:jc w:val="right"/>
              <w:rPr>
                <w:sz w:val="18"/>
                <w:szCs w:val="18"/>
              </w:rPr>
            </w:pPr>
            <w:r w:rsidRPr="00785B79">
              <w:rPr>
                <w:sz w:val="18"/>
                <w:szCs w:val="18"/>
              </w:rPr>
              <w:t>1 171 269</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0295923B" w14:textId="77777777" w:rsidR="0089264D" w:rsidRPr="00785B79" w:rsidRDefault="0089264D" w:rsidP="006358DE">
            <w:pPr>
              <w:jc w:val="right"/>
              <w:rPr>
                <w:sz w:val="18"/>
                <w:szCs w:val="18"/>
              </w:rPr>
            </w:pPr>
            <w:r w:rsidRPr="00785B79">
              <w:rPr>
                <w:sz w:val="18"/>
                <w:szCs w:val="18"/>
              </w:rPr>
              <w:t>1 089 562</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3F178E64" w14:textId="77777777" w:rsidR="0089264D" w:rsidRPr="00785B79" w:rsidRDefault="0089264D" w:rsidP="006358DE">
            <w:pPr>
              <w:jc w:val="right"/>
              <w:rPr>
                <w:sz w:val="18"/>
                <w:szCs w:val="18"/>
              </w:rPr>
            </w:pPr>
            <w:r w:rsidRPr="00785B79">
              <w:rPr>
                <w:sz w:val="18"/>
                <w:szCs w:val="18"/>
              </w:rPr>
              <w:t>1 191 329</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05BE6B93" w14:textId="77777777" w:rsidR="0089264D" w:rsidRPr="00785B79" w:rsidRDefault="0089264D" w:rsidP="006358DE">
            <w:pPr>
              <w:jc w:val="right"/>
              <w:rPr>
                <w:sz w:val="18"/>
                <w:szCs w:val="18"/>
              </w:rPr>
            </w:pPr>
            <w:r w:rsidRPr="00785B79">
              <w:rPr>
                <w:sz w:val="18"/>
                <w:szCs w:val="18"/>
              </w:rPr>
              <w:t>1 961 589</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75319754" w14:textId="77777777" w:rsidR="0089264D" w:rsidRPr="00785B79" w:rsidRDefault="0089264D" w:rsidP="006358DE">
            <w:pPr>
              <w:jc w:val="right"/>
              <w:rPr>
                <w:sz w:val="18"/>
                <w:szCs w:val="18"/>
              </w:rPr>
            </w:pPr>
            <w:r w:rsidRPr="00785B79">
              <w:rPr>
                <w:sz w:val="18"/>
                <w:szCs w:val="18"/>
              </w:rPr>
              <w:t>1 975 386</w:t>
            </w:r>
          </w:p>
        </w:tc>
        <w:tc>
          <w:tcPr>
            <w:tcW w:w="740" w:type="dxa"/>
            <w:tcBorders>
              <w:top w:val="single" w:sz="4" w:space="0" w:color="000000"/>
              <w:left w:val="single" w:sz="4" w:space="0" w:color="000000"/>
              <w:bottom w:val="single" w:sz="4" w:space="0" w:color="000000"/>
              <w:right w:val="single" w:sz="4" w:space="0" w:color="000000"/>
            </w:tcBorders>
            <w:tcMar>
              <w:top w:w="45" w:type="dxa"/>
              <w:left w:w="0" w:type="dxa"/>
              <w:bottom w:w="36" w:type="dxa"/>
              <w:right w:w="40" w:type="dxa"/>
            </w:tcMar>
            <w:vAlign w:val="bottom"/>
          </w:tcPr>
          <w:p w14:paraId="0A8762D0" w14:textId="77777777" w:rsidR="0089264D" w:rsidRPr="00785B79" w:rsidRDefault="0089264D" w:rsidP="006358DE">
            <w:pPr>
              <w:jc w:val="right"/>
              <w:rPr>
                <w:sz w:val="18"/>
                <w:szCs w:val="18"/>
              </w:rPr>
            </w:pPr>
            <w:r w:rsidRPr="00785B79">
              <w:rPr>
                <w:sz w:val="18"/>
                <w:szCs w:val="18"/>
              </w:rPr>
              <w:t>1 873 277</w:t>
            </w:r>
          </w:p>
        </w:tc>
        <w:tc>
          <w:tcPr>
            <w:tcW w:w="740" w:type="dxa"/>
            <w:tcBorders>
              <w:top w:val="single" w:sz="4" w:space="0" w:color="000000"/>
              <w:left w:val="single" w:sz="4" w:space="0" w:color="000000"/>
              <w:bottom w:val="single" w:sz="4" w:space="0" w:color="000000"/>
              <w:right w:val="nil"/>
            </w:tcBorders>
            <w:tcMar>
              <w:top w:w="45" w:type="dxa"/>
              <w:left w:w="0" w:type="dxa"/>
              <w:bottom w:w="36" w:type="dxa"/>
              <w:right w:w="40" w:type="dxa"/>
            </w:tcMar>
            <w:vAlign w:val="bottom"/>
          </w:tcPr>
          <w:p w14:paraId="06E66B41" w14:textId="77777777" w:rsidR="0089264D" w:rsidRPr="00785B79" w:rsidRDefault="0089264D" w:rsidP="006358DE">
            <w:pPr>
              <w:jc w:val="right"/>
              <w:rPr>
                <w:sz w:val="18"/>
                <w:szCs w:val="18"/>
              </w:rPr>
            </w:pPr>
            <w:r w:rsidRPr="00785B79">
              <w:rPr>
                <w:sz w:val="18"/>
                <w:szCs w:val="18"/>
              </w:rPr>
              <w:t>1 811 782</w:t>
            </w:r>
          </w:p>
        </w:tc>
      </w:tr>
    </w:tbl>
    <w:p w14:paraId="63A1C37C" w14:textId="77777777" w:rsidR="0089264D" w:rsidRPr="00B40C4C" w:rsidRDefault="0089264D" w:rsidP="00EC71B8">
      <w:pPr>
        <w:pStyle w:val="tabell-noter"/>
        <w:rPr>
          <w:rStyle w:val="skrift-hevet"/>
        </w:rPr>
      </w:pPr>
      <w:r w:rsidRPr="00B40C4C">
        <w:rPr>
          <w:rStyle w:val="skrift-hevet"/>
        </w:rPr>
        <w:t xml:space="preserve">1 </w:t>
      </w:r>
      <w:r w:rsidRPr="00B40C4C">
        <w:tab/>
        <w:t>Saldert budsjett 2024.</w:t>
      </w:r>
    </w:p>
    <w:p w14:paraId="4FD559F7" w14:textId="77777777" w:rsidR="0089264D" w:rsidRDefault="0089264D" w:rsidP="009137DA">
      <w:pPr>
        <w:pStyle w:val="tabell-noter"/>
      </w:pPr>
      <w:r w:rsidRPr="00B40C4C">
        <w:rPr>
          <w:rStyle w:val="skrift-hevet"/>
        </w:rPr>
        <w:t xml:space="preserve">2 </w:t>
      </w:r>
      <w:r w:rsidRPr="00B40C4C">
        <w:tab/>
        <w:t>Forslag 2025 Prop. 1 S (2024–2025).</w:t>
      </w:r>
    </w:p>
    <w:p w14:paraId="4E2717D0" w14:textId="4CC95CCE" w:rsidR="009771D4" w:rsidRPr="009771D4" w:rsidRDefault="009771D4" w:rsidP="009771D4">
      <w:pPr>
        <w:pStyle w:val="tabell-tittel"/>
      </w:pPr>
      <w:r w:rsidRPr="00B40C4C">
        <w:t>Samlede inntekter i perioden 2019–2025</w:t>
      </w:r>
    </w:p>
    <w:p w14:paraId="46E9447A" w14:textId="77777777" w:rsidR="0089264D" w:rsidRPr="00B40C4C" w:rsidRDefault="0089264D" w:rsidP="009137DA">
      <w:pPr>
        <w:pStyle w:val="Tabellnavn"/>
      </w:pPr>
      <w:r w:rsidRPr="00B40C4C">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440"/>
        <w:gridCol w:w="760"/>
        <w:gridCol w:w="760"/>
        <w:gridCol w:w="760"/>
        <w:gridCol w:w="760"/>
        <w:gridCol w:w="760"/>
        <w:gridCol w:w="760"/>
        <w:gridCol w:w="760"/>
        <w:gridCol w:w="760"/>
      </w:tblGrid>
      <w:tr w:rsidR="00446E55" w:rsidRPr="00B40C4C" w14:paraId="53786715" w14:textId="77777777">
        <w:trPr>
          <w:trHeight w:val="380"/>
        </w:trPr>
        <w:tc>
          <w:tcPr>
            <w:tcW w:w="9520" w:type="dxa"/>
            <w:gridSpan w:val="9"/>
            <w:tcBorders>
              <w:top w:val="nil"/>
              <w:left w:val="nil"/>
              <w:bottom w:val="single" w:sz="4" w:space="0" w:color="000000"/>
              <w:right w:val="nil"/>
            </w:tcBorders>
            <w:tcMar>
              <w:top w:w="120" w:type="dxa"/>
              <w:left w:w="0" w:type="dxa"/>
              <w:bottom w:w="80" w:type="dxa"/>
              <w:right w:w="40" w:type="dxa"/>
            </w:tcMar>
            <w:vAlign w:val="bottom"/>
          </w:tcPr>
          <w:p w14:paraId="02D228EB" w14:textId="77777777" w:rsidR="0089264D" w:rsidRPr="00B40C4C" w:rsidRDefault="0089264D" w:rsidP="006358DE">
            <w:pPr>
              <w:jc w:val="right"/>
            </w:pPr>
            <w:r w:rsidRPr="00B40C4C">
              <w:t>Mill. kroner</w:t>
            </w:r>
          </w:p>
        </w:tc>
      </w:tr>
      <w:tr w:rsidR="00446E55" w:rsidRPr="00B40C4C" w14:paraId="3DCBFD78" w14:textId="77777777">
        <w:trPr>
          <w:trHeight w:val="360"/>
        </w:trPr>
        <w:tc>
          <w:tcPr>
            <w:tcW w:w="3440" w:type="dxa"/>
            <w:vMerge w:val="restart"/>
            <w:tcBorders>
              <w:top w:val="nil"/>
              <w:left w:val="nil"/>
              <w:bottom w:val="single" w:sz="4" w:space="0" w:color="000000"/>
              <w:right w:val="single" w:sz="4" w:space="0" w:color="000000"/>
            </w:tcBorders>
            <w:tcMar>
              <w:top w:w="120" w:type="dxa"/>
              <w:left w:w="0" w:type="dxa"/>
              <w:bottom w:w="80" w:type="dxa"/>
              <w:right w:w="40" w:type="dxa"/>
            </w:tcMar>
          </w:tcPr>
          <w:p w14:paraId="4D1774CF" w14:textId="77777777" w:rsidR="0089264D" w:rsidRPr="00B40C4C" w:rsidRDefault="0089264D" w:rsidP="009137DA"/>
        </w:tc>
        <w:tc>
          <w:tcPr>
            <w:tcW w:w="38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E9146D" w14:textId="77777777" w:rsidR="0089264D" w:rsidRPr="00785B79" w:rsidRDefault="0089264D" w:rsidP="006358DE">
            <w:pPr>
              <w:jc w:val="center"/>
              <w:rPr>
                <w:sz w:val="18"/>
                <w:szCs w:val="18"/>
              </w:rPr>
            </w:pPr>
            <w:r w:rsidRPr="00785B79">
              <w:rPr>
                <w:sz w:val="18"/>
                <w:szCs w:val="18"/>
              </w:rPr>
              <w:t>Regnskap</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C14A4D" w14:textId="77777777" w:rsidR="0089264D" w:rsidRPr="00785B79" w:rsidRDefault="0089264D" w:rsidP="006358DE">
            <w:pPr>
              <w:jc w:val="right"/>
              <w:rPr>
                <w:sz w:val="18"/>
                <w:szCs w:val="18"/>
              </w:rPr>
            </w:pPr>
            <w:r w:rsidRPr="00785B79">
              <w:rPr>
                <w:sz w:val="18"/>
                <w:szCs w:val="18"/>
              </w:rPr>
              <w:t>Saldert budsjett 2024</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4C485D" w14:textId="77777777" w:rsidR="0089264D" w:rsidRPr="00785B79" w:rsidRDefault="0089264D" w:rsidP="006358DE">
            <w:pPr>
              <w:jc w:val="right"/>
              <w:rPr>
                <w:sz w:val="18"/>
                <w:szCs w:val="18"/>
              </w:rPr>
            </w:pPr>
            <w:r w:rsidRPr="00785B79">
              <w:rPr>
                <w:sz w:val="18"/>
                <w:szCs w:val="18"/>
              </w:rPr>
              <w:t>Anslag regnskap 2024</w:t>
            </w:r>
          </w:p>
        </w:tc>
        <w:tc>
          <w:tcPr>
            <w:tcW w:w="760" w:type="dxa"/>
            <w:vMerge w:val="restart"/>
            <w:tcBorders>
              <w:top w:val="nil"/>
              <w:left w:val="single" w:sz="4" w:space="0" w:color="000000"/>
              <w:bottom w:val="single" w:sz="4" w:space="0" w:color="000000"/>
              <w:right w:val="nil"/>
            </w:tcBorders>
            <w:tcMar>
              <w:top w:w="120" w:type="dxa"/>
              <w:left w:w="0" w:type="dxa"/>
              <w:bottom w:w="80" w:type="dxa"/>
              <w:right w:w="40" w:type="dxa"/>
            </w:tcMar>
            <w:vAlign w:val="bottom"/>
          </w:tcPr>
          <w:p w14:paraId="4E80C9D6" w14:textId="77777777" w:rsidR="0089264D" w:rsidRPr="00785B79" w:rsidRDefault="0089264D" w:rsidP="006358DE">
            <w:pPr>
              <w:jc w:val="right"/>
              <w:rPr>
                <w:sz w:val="18"/>
                <w:szCs w:val="18"/>
              </w:rPr>
            </w:pPr>
            <w:r w:rsidRPr="00785B79">
              <w:rPr>
                <w:sz w:val="18"/>
                <w:szCs w:val="18"/>
              </w:rPr>
              <w:t>Forslag 2025</w:t>
            </w:r>
          </w:p>
        </w:tc>
      </w:tr>
      <w:tr w:rsidR="00446E55" w:rsidRPr="00B40C4C" w14:paraId="09E2C29E" w14:textId="77777777">
        <w:trPr>
          <w:trHeight w:val="520"/>
        </w:trPr>
        <w:tc>
          <w:tcPr>
            <w:tcW w:w="3440" w:type="dxa"/>
            <w:vMerge/>
            <w:tcBorders>
              <w:top w:val="nil"/>
              <w:left w:val="nil"/>
              <w:bottom w:val="single" w:sz="4" w:space="0" w:color="000000"/>
              <w:right w:val="single" w:sz="4" w:space="0" w:color="000000"/>
            </w:tcBorders>
          </w:tcPr>
          <w:p w14:paraId="55C7BF8E" w14:textId="77777777" w:rsidR="0089264D" w:rsidRPr="00B40C4C" w:rsidRDefault="0089264D" w:rsidP="009137DA">
            <w:pPr>
              <w:pStyle w:val="Overskrift1"/>
            </w:pP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B0C980E" w14:textId="77777777" w:rsidR="0089264D" w:rsidRPr="00785B79" w:rsidRDefault="0089264D" w:rsidP="006358DE">
            <w:pPr>
              <w:jc w:val="right"/>
              <w:rPr>
                <w:sz w:val="18"/>
                <w:szCs w:val="18"/>
              </w:rPr>
            </w:pPr>
            <w:r w:rsidRPr="00785B79">
              <w:rPr>
                <w:sz w:val="18"/>
                <w:szCs w:val="18"/>
              </w:rPr>
              <w:t>2019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D323962" w14:textId="77777777" w:rsidR="0089264D" w:rsidRPr="00785B79" w:rsidRDefault="0089264D" w:rsidP="006358DE">
            <w:pPr>
              <w:jc w:val="right"/>
              <w:rPr>
                <w:sz w:val="18"/>
                <w:szCs w:val="18"/>
              </w:rPr>
            </w:pPr>
            <w:r w:rsidRPr="00785B79">
              <w:rPr>
                <w:sz w:val="18"/>
                <w:szCs w:val="18"/>
              </w:rPr>
              <w:t>2020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AD05ECF" w14:textId="77777777" w:rsidR="0089264D" w:rsidRPr="00785B79" w:rsidRDefault="0089264D" w:rsidP="006358DE">
            <w:pPr>
              <w:jc w:val="right"/>
              <w:rPr>
                <w:sz w:val="18"/>
                <w:szCs w:val="18"/>
              </w:rPr>
            </w:pPr>
            <w:r w:rsidRPr="00785B79">
              <w:rPr>
                <w:sz w:val="18"/>
                <w:szCs w:val="18"/>
              </w:rPr>
              <w:t>2021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6D20EDA" w14:textId="77777777" w:rsidR="0089264D" w:rsidRPr="00785B79" w:rsidRDefault="0089264D" w:rsidP="006358DE">
            <w:pPr>
              <w:jc w:val="right"/>
              <w:rPr>
                <w:sz w:val="18"/>
                <w:szCs w:val="18"/>
              </w:rPr>
            </w:pPr>
            <w:r w:rsidRPr="00785B79">
              <w:rPr>
                <w:sz w:val="18"/>
                <w:szCs w:val="18"/>
              </w:rPr>
              <w:t>2022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390B183" w14:textId="77777777" w:rsidR="0089264D" w:rsidRPr="00785B79" w:rsidRDefault="0089264D" w:rsidP="006358DE">
            <w:pPr>
              <w:jc w:val="right"/>
              <w:rPr>
                <w:sz w:val="18"/>
                <w:szCs w:val="18"/>
              </w:rPr>
            </w:pPr>
            <w:r w:rsidRPr="00785B79">
              <w:rPr>
                <w:sz w:val="18"/>
                <w:szCs w:val="18"/>
              </w:rPr>
              <w:t>2023</w:t>
            </w:r>
          </w:p>
        </w:tc>
        <w:tc>
          <w:tcPr>
            <w:tcW w:w="760" w:type="dxa"/>
            <w:vMerge/>
            <w:tcBorders>
              <w:top w:val="single" w:sz="16" w:space="0" w:color="000000"/>
              <w:left w:val="single" w:sz="4" w:space="0" w:color="000000"/>
              <w:bottom w:val="single" w:sz="4" w:space="0" w:color="000000"/>
              <w:right w:val="single" w:sz="4" w:space="0" w:color="000000"/>
            </w:tcBorders>
          </w:tcPr>
          <w:p w14:paraId="70F6D324" w14:textId="77777777" w:rsidR="0089264D" w:rsidRPr="00785B79" w:rsidRDefault="0089264D" w:rsidP="009137DA">
            <w:pPr>
              <w:pStyle w:val="Overskrift1"/>
              <w:rPr>
                <w:sz w:val="18"/>
                <w:szCs w:val="18"/>
              </w:rPr>
            </w:pPr>
          </w:p>
        </w:tc>
        <w:tc>
          <w:tcPr>
            <w:tcW w:w="760" w:type="dxa"/>
            <w:vMerge/>
            <w:tcBorders>
              <w:top w:val="nil"/>
              <w:left w:val="single" w:sz="4" w:space="0" w:color="000000"/>
              <w:bottom w:val="single" w:sz="4" w:space="0" w:color="000000"/>
              <w:right w:val="single" w:sz="4" w:space="0" w:color="000000"/>
            </w:tcBorders>
          </w:tcPr>
          <w:p w14:paraId="480F0324" w14:textId="77777777" w:rsidR="0089264D" w:rsidRPr="00785B79" w:rsidRDefault="0089264D" w:rsidP="009137DA">
            <w:pPr>
              <w:pStyle w:val="Overskrift1"/>
              <w:rPr>
                <w:sz w:val="18"/>
                <w:szCs w:val="18"/>
              </w:rPr>
            </w:pPr>
          </w:p>
        </w:tc>
        <w:tc>
          <w:tcPr>
            <w:tcW w:w="760" w:type="dxa"/>
            <w:vMerge/>
            <w:tcBorders>
              <w:top w:val="nil"/>
              <w:left w:val="single" w:sz="4" w:space="0" w:color="000000"/>
              <w:bottom w:val="single" w:sz="4" w:space="0" w:color="000000"/>
              <w:right w:val="nil"/>
            </w:tcBorders>
          </w:tcPr>
          <w:p w14:paraId="02F847AF" w14:textId="77777777" w:rsidR="0089264D" w:rsidRPr="00785B79" w:rsidRDefault="0089264D" w:rsidP="009137DA">
            <w:pPr>
              <w:pStyle w:val="Overskrift1"/>
              <w:rPr>
                <w:sz w:val="18"/>
                <w:szCs w:val="18"/>
              </w:rPr>
            </w:pPr>
          </w:p>
        </w:tc>
      </w:tr>
      <w:tr w:rsidR="00446E55" w:rsidRPr="00B40C4C" w14:paraId="660F69A5" w14:textId="77777777">
        <w:trPr>
          <w:trHeight w:val="380"/>
        </w:trPr>
        <w:tc>
          <w:tcPr>
            <w:tcW w:w="3440" w:type="dxa"/>
            <w:tcBorders>
              <w:top w:val="single" w:sz="4" w:space="0" w:color="000000"/>
              <w:left w:val="nil"/>
              <w:bottom w:val="nil"/>
              <w:right w:val="single" w:sz="4" w:space="0" w:color="000000"/>
            </w:tcBorders>
            <w:tcMar>
              <w:top w:w="120" w:type="dxa"/>
              <w:left w:w="0" w:type="dxa"/>
              <w:bottom w:w="80" w:type="dxa"/>
              <w:right w:w="40" w:type="dxa"/>
            </w:tcMar>
          </w:tcPr>
          <w:p w14:paraId="5B50EA29" w14:textId="77777777" w:rsidR="0089264D" w:rsidRPr="00B40C4C" w:rsidRDefault="0089264D" w:rsidP="009137DA">
            <w:r w:rsidRPr="00B40C4C">
              <w:t xml:space="preserve">Skatter på formue og inntekt </w:t>
            </w:r>
            <w:r w:rsidRPr="00B40C4C">
              <w:tab/>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A3411A8" w14:textId="77777777" w:rsidR="0089264D" w:rsidRPr="00785B79" w:rsidRDefault="0089264D" w:rsidP="006358DE">
            <w:pPr>
              <w:jc w:val="right"/>
              <w:rPr>
                <w:sz w:val="18"/>
                <w:szCs w:val="18"/>
              </w:rPr>
            </w:pPr>
            <w:r w:rsidRPr="00785B79">
              <w:rPr>
                <w:sz w:val="18"/>
                <w:szCs w:val="18"/>
              </w:rPr>
              <w:t>273 992</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A9644BB" w14:textId="77777777" w:rsidR="0089264D" w:rsidRPr="00785B79" w:rsidRDefault="0089264D" w:rsidP="006358DE">
            <w:pPr>
              <w:jc w:val="right"/>
              <w:rPr>
                <w:sz w:val="18"/>
                <w:szCs w:val="18"/>
              </w:rPr>
            </w:pPr>
            <w:r w:rsidRPr="00785B79">
              <w:rPr>
                <w:sz w:val="18"/>
                <w:szCs w:val="18"/>
              </w:rPr>
              <w:t>297 071</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1D78697" w14:textId="77777777" w:rsidR="0089264D" w:rsidRPr="00785B79" w:rsidRDefault="0089264D" w:rsidP="006358DE">
            <w:pPr>
              <w:jc w:val="right"/>
              <w:rPr>
                <w:sz w:val="18"/>
                <w:szCs w:val="18"/>
              </w:rPr>
            </w:pPr>
            <w:r w:rsidRPr="00785B79">
              <w:rPr>
                <w:sz w:val="18"/>
                <w:szCs w:val="18"/>
              </w:rPr>
              <w:t>286 369</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452FB5D" w14:textId="77777777" w:rsidR="0089264D" w:rsidRPr="00785B79" w:rsidRDefault="0089264D" w:rsidP="006358DE">
            <w:pPr>
              <w:jc w:val="right"/>
              <w:rPr>
                <w:sz w:val="18"/>
                <w:szCs w:val="18"/>
              </w:rPr>
            </w:pPr>
            <w:r w:rsidRPr="00785B79">
              <w:rPr>
                <w:sz w:val="18"/>
                <w:szCs w:val="18"/>
              </w:rPr>
              <w:t>373 718</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E81F495" w14:textId="77777777" w:rsidR="0089264D" w:rsidRPr="00785B79" w:rsidRDefault="0089264D" w:rsidP="006358DE">
            <w:pPr>
              <w:jc w:val="right"/>
              <w:rPr>
                <w:sz w:val="18"/>
                <w:szCs w:val="18"/>
              </w:rPr>
            </w:pPr>
            <w:r w:rsidRPr="00785B79">
              <w:rPr>
                <w:sz w:val="18"/>
                <w:szCs w:val="18"/>
              </w:rPr>
              <w:t>431 615</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A90C1C9" w14:textId="77777777" w:rsidR="0089264D" w:rsidRPr="00785B79" w:rsidRDefault="0089264D" w:rsidP="006358DE">
            <w:pPr>
              <w:jc w:val="right"/>
              <w:rPr>
                <w:sz w:val="18"/>
                <w:szCs w:val="18"/>
              </w:rPr>
            </w:pPr>
            <w:r w:rsidRPr="00785B79">
              <w:rPr>
                <w:sz w:val="18"/>
                <w:szCs w:val="18"/>
              </w:rPr>
              <w:t>418 526</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E6704B3" w14:textId="77777777" w:rsidR="0089264D" w:rsidRPr="00785B79" w:rsidRDefault="0089264D" w:rsidP="006358DE">
            <w:pPr>
              <w:jc w:val="right"/>
              <w:rPr>
                <w:sz w:val="18"/>
                <w:szCs w:val="18"/>
              </w:rPr>
            </w:pPr>
            <w:r w:rsidRPr="00785B79">
              <w:rPr>
                <w:sz w:val="18"/>
                <w:szCs w:val="18"/>
              </w:rPr>
              <w:t>429 695</w:t>
            </w:r>
          </w:p>
        </w:tc>
        <w:tc>
          <w:tcPr>
            <w:tcW w:w="76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112C2836" w14:textId="77777777" w:rsidR="0089264D" w:rsidRPr="00785B79" w:rsidRDefault="0089264D" w:rsidP="006358DE">
            <w:pPr>
              <w:jc w:val="right"/>
              <w:rPr>
                <w:sz w:val="18"/>
                <w:szCs w:val="18"/>
              </w:rPr>
            </w:pPr>
            <w:r w:rsidRPr="00785B79">
              <w:rPr>
                <w:sz w:val="18"/>
                <w:szCs w:val="18"/>
              </w:rPr>
              <w:t>435 167</w:t>
            </w:r>
          </w:p>
        </w:tc>
      </w:tr>
      <w:tr w:rsidR="00446E55" w:rsidRPr="00B40C4C" w14:paraId="708B285F"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7854CA76" w14:textId="77777777" w:rsidR="0089264D" w:rsidRPr="00B40C4C" w:rsidRDefault="0089264D" w:rsidP="009137DA">
            <w:r w:rsidRPr="00B40C4C">
              <w:t>Arbeidsgiveravgift og trygdeavgift</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E803CE" w14:textId="77777777" w:rsidR="0089264D" w:rsidRPr="00785B79" w:rsidRDefault="0089264D" w:rsidP="006358DE">
            <w:pPr>
              <w:jc w:val="right"/>
              <w:rPr>
                <w:sz w:val="18"/>
                <w:szCs w:val="18"/>
              </w:rPr>
            </w:pPr>
            <w:r w:rsidRPr="00785B79">
              <w:rPr>
                <w:sz w:val="18"/>
                <w:szCs w:val="18"/>
              </w:rPr>
              <w:t>342 761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E6E840" w14:textId="77777777" w:rsidR="0089264D" w:rsidRPr="00785B79" w:rsidRDefault="0089264D" w:rsidP="006358DE">
            <w:pPr>
              <w:jc w:val="right"/>
              <w:rPr>
                <w:sz w:val="18"/>
                <w:szCs w:val="18"/>
              </w:rPr>
            </w:pPr>
            <w:r w:rsidRPr="00785B79">
              <w:rPr>
                <w:sz w:val="18"/>
                <w:szCs w:val="18"/>
              </w:rPr>
              <w:t>341 345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68C71A" w14:textId="77777777" w:rsidR="0089264D" w:rsidRPr="00785B79" w:rsidRDefault="0089264D" w:rsidP="006358DE">
            <w:pPr>
              <w:jc w:val="right"/>
              <w:rPr>
                <w:sz w:val="18"/>
                <w:szCs w:val="18"/>
              </w:rPr>
            </w:pPr>
            <w:r w:rsidRPr="00785B79">
              <w:rPr>
                <w:sz w:val="18"/>
                <w:szCs w:val="18"/>
              </w:rPr>
              <w:t>370 235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AB00D8" w14:textId="77777777" w:rsidR="0089264D" w:rsidRPr="00785B79" w:rsidRDefault="0089264D" w:rsidP="006358DE">
            <w:pPr>
              <w:jc w:val="right"/>
              <w:rPr>
                <w:sz w:val="18"/>
                <w:szCs w:val="18"/>
              </w:rPr>
            </w:pPr>
            <w:r w:rsidRPr="00785B79">
              <w:rPr>
                <w:sz w:val="18"/>
                <w:szCs w:val="18"/>
              </w:rPr>
              <w:t>395 889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4C347D" w14:textId="77777777" w:rsidR="0089264D" w:rsidRPr="00785B79" w:rsidRDefault="0089264D" w:rsidP="006358DE">
            <w:pPr>
              <w:jc w:val="right"/>
              <w:rPr>
                <w:sz w:val="18"/>
                <w:szCs w:val="18"/>
              </w:rPr>
            </w:pPr>
            <w:r w:rsidRPr="00785B79">
              <w:rPr>
                <w:sz w:val="18"/>
                <w:szCs w:val="18"/>
              </w:rPr>
              <w:t>428 752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8666F8" w14:textId="77777777" w:rsidR="0089264D" w:rsidRPr="00785B79" w:rsidRDefault="0089264D" w:rsidP="006358DE">
            <w:pPr>
              <w:jc w:val="right"/>
              <w:rPr>
                <w:sz w:val="18"/>
                <w:szCs w:val="18"/>
              </w:rPr>
            </w:pPr>
            <w:r w:rsidRPr="00785B79">
              <w:rPr>
                <w:sz w:val="18"/>
                <w:szCs w:val="18"/>
              </w:rPr>
              <w:t>455 460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28FD7B" w14:textId="77777777" w:rsidR="0089264D" w:rsidRPr="00785B79" w:rsidRDefault="0089264D" w:rsidP="006358DE">
            <w:pPr>
              <w:jc w:val="right"/>
              <w:rPr>
                <w:sz w:val="18"/>
                <w:szCs w:val="18"/>
              </w:rPr>
            </w:pPr>
            <w:r w:rsidRPr="00785B79">
              <w:rPr>
                <w:sz w:val="18"/>
                <w:szCs w:val="18"/>
              </w:rPr>
              <w:t>458 100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89112CD" w14:textId="77777777" w:rsidR="0089264D" w:rsidRPr="00785B79" w:rsidRDefault="0089264D" w:rsidP="006358DE">
            <w:pPr>
              <w:jc w:val="right"/>
              <w:rPr>
                <w:sz w:val="18"/>
                <w:szCs w:val="18"/>
              </w:rPr>
            </w:pPr>
            <w:r w:rsidRPr="00785B79">
              <w:rPr>
                <w:sz w:val="18"/>
                <w:szCs w:val="18"/>
              </w:rPr>
              <w:t>466 735</w:t>
            </w:r>
          </w:p>
        </w:tc>
      </w:tr>
      <w:tr w:rsidR="00446E55" w:rsidRPr="00B40C4C" w14:paraId="46E617B1"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2598C5EA" w14:textId="77777777" w:rsidR="0089264D" w:rsidRPr="00B40C4C" w:rsidRDefault="0089264D" w:rsidP="009137DA">
            <w:r w:rsidRPr="00B40C4C">
              <w:t>Tollavgiftsinntekter</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ED7028" w14:textId="77777777" w:rsidR="0089264D" w:rsidRPr="00785B79" w:rsidRDefault="0089264D" w:rsidP="006358DE">
            <w:pPr>
              <w:jc w:val="right"/>
              <w:rPr>
                <w:sz w:val="18"/>
                <w:szCs w:val="18"/>
              </w:rPr>
            </w:pPr>
            <w:r w:rsidRPr="00785B79">
              <w:rPr>
                <w:sz w:val="18"/>
                <w:szCs w:val="18"/>
              </w:rPr>
              <w:t>3 480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F499AD" w14:textId="77777777" w:rsidR="0089264D" w:rsidRPr="00785B79" w:rsidRDefault="0089264D" w:rsidP="006358DE">
            <w:pPr>
              <w:jc w:val="right"/>
              <w:rPr>
                <w:sz w:val="18"/>
                <w:szCs w:val="18"/>
              </w:rPr>
            </w:pPr>
            <w:r w:rsidRPr="00785B79">
              <w:rPr>
                <w:sz w:val="18"/>
                <w:szCs w:val="18"/>
              </w:rPr>
              <w:t>3 588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B87876" w14:textId="77777777" w:rsidR="0089264D" w:rsidRPr="00785B79" w:rsidRDefault="0089264D" w:rsidP="006358DE">
            <w:pPr>
              <w:jc w:val="right"/>
              <w:rPr>
                <w:sz w:val="18"/>
                <w:szCs w:val="18"/>
              </w:rPr>
            </w:pPr>
            <w:r w:rsidRPr="00785B79">
              <w:rPr>
                <w:sz w:val="18"/>
                <w:szCs w:val="18"/>
              </w:rPr>
              <w:t>4 334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F20EF3" w14:textId="77777777" w:rsidR="0089264D" w:rsidRPr="00785B79" w:rsidRDefault="0089264D" w:rsidP="006358DE">
            <w:pPr>
              <w:jc w:val="right"/>
              <w:rPr>
                <w:sz w:val="18"/>
                <w:szCs w:val="18"/>
              </w:rPr>
            </w:pPr>
            <w:r w:rsidRPr="00785B79">
              <w:rPr>
                <w:sz w:val="18"/>
                <w:szCs w:val="18"/>
              </w:rPr>
              <w:t>4 123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345013" w14:textId="77777777" w:rsidR="0089264D" w:rsidRPr="00785B79" w:rsidRDefault="0089264D" w:rsidP="006358DE">
            <w:pPr>
              <w:jc w:val="right"/>
              <w:rPr>
                <w:sz w:val="18"/>
                <w:szCs w:val="18"/>
              </w:rPr>
            </w:pPr>
            <w:r w:rsidRPr="00785B79">
              <w:rPr>
                <w:sz w:val="18"/>
                <w:szCs w:val="18"/>
              </w:rPr>
              <w:t>3 733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F0D3E5" w14:textId="77777777" w:rsidR="0089264D" w:rsidRPr="00785B79" w:rsidRDefault="0089264D" w:rsidP="006358DE">
            <w:pPr>
              <w:jc w:val="right"/>
              <w:rPr>
                <w:sz w:val="18"/>
                <w:szCs w:val="18"/>
              </w:rPr>
            </w:pPr>
            <w:r w:rsidRPr="00785B79">
              <w:rPr>
                <w:sz w:val="18"/>
                <w:szCs w:val="18"/>
              </w:rPr>
              <w:t>3 785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FE0714" w14:textId="77777777" w:rsidR="0089264D" w:rsidRPr="00785B79" w:rsidRDefault="0089264D" w:rsidP="006358DE">
            <w:pPr>
              <w:jc w:val="right"/>
              <w:rPr>
                <w:sz w:val="18"/>
                <w:szCs w:val="18"/>
              </w:rPr>
            </w:pPr>
            <w:r w:rsidRPr="00785B79">
              <w:rPr>
                <w:sz w:val="18"/>
                <w:szCs w:val="18"/>
              </w:rPr>
              <w:t>3 885</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67627317" w14:textId="77777777" w:rsidR="0089264D" w:rsidRPr="00785B79" w:rsidRDefault="0089264D" w:rsidP="006358DE">
            <w:pPr>
              <w:jc w:val="right"/>
              <w:rPr>
                <w:sz w:val="18"/>
                <w:szCs w:val="18"/>
              </w:rPr>
            </w:pPr>
            <w:r w:rsidRPr="00785B79">
              <w:rPr>
                <w:sz w:val="18"/>
                <w:szCs w:val="18"/>
              </w:rPr>
              <w:t>3 850</w:t>
            </w:r>
          </w:p>
        </w:tc>
      </w:tr>
      <w:tr w:rsidR="00446E55" w:rsidRPr="00B40C4C" w14:paraId="6E107965"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0427AF15" w14:textId="77777777" w:rsidR="0089264D" w:rsidRPr="00B40C4C" w:rsidRDefault="0089264D" w:rsidP="009137DA">
            <w:r w:rsidRPr="00B40C4C">
              <w:t>Merverdiavgift</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745A93" w14:textId="77777777" w:rsidR="0089264D" w:rsidRPr="00785B79" w:rsidRDefault="0089264D" w:rsidP="006358DE">
            <w:pPr>
              <w:jc w:val="right"/>
              <w:rPr>
                <w:sz w:val="18"/>
                <w:szCs w:val="18"/>
              </w:rPr>
            </w:pPr>
            <w:r w:rsidRPr="00785B79">
              <w:rPr>
                <w:sz w:val="18"/>
                <w:szCs w:val="18"/>
              </w:rPr>
              <w:t>305 886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C377BE" w14:textId="77777777" w:rsidR="0089264D" w:rsidRPr="00785B79" w:rsidRDefault="0089264D" w:rsidP="006358DE">
            <w:pPr>
              <w:jc w:val="right"/>
              <w:rPr>
                <w:sz w:val="18"/>
                <w:szCs w:val="18"/>
              </w:rPr>
            </w:pPr>
            <w:r w:rsidRPr="00785B79">
              <w:rPr>
                <w:sz w:val="18"/>
                <w:szCs w:val="18"/>
              </w:rPr>
              <w:t>306 740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D592A9" w14:textId="77777777" w:rsidR="0089264D" w:rsidRPr="00785B79" w:rsidRDefault="0089264D" w:rsidP="006358DE">
            <w:pPr>
              <w:jc w:val="right"/>
              <w:rPr>
                <w:sz w:val="18"/>
                <w:szCs w:val="18"/>
              </w:rPr>
            </w:pPr>
            <w:r w:rsidRPr="00785B79">
              <w:rPr>
                <w:sz w:val="18"/>
                <w:szCs w:val="18"/>
              </w:rPr>
              <w:t>333 241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682C25" w14:textId="77777777" w:rsidR="0089264D" w:rsidRPr="00785B79" w:rsidRDefault="0089264D" w:rsidP="006358DE">
            <w:pPr>
              <w:jc w:val="right"/>
              <w:rPr>
                <w:sz w:val="18"/>
                <w:szCs w:val="18"/>
              </w:rPr>
            </w:pPr>
            <w:r w:rsidRPr="00785B79">
              <w:rPr>
                <w:sz w:val="18"/>
                <w:szCs w:val="18"/>
              </w:rPr>
              <w:t>365 705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725D9C" w14:textId="77777777" w:rsidR="0089264D" w:rsidRPr="00785B79" w:rsidRDefault="0089264D" w:rsidP="006358DE">
            <w:pPr>
              <w:jc w:val="right"/>
              <w:rPr>
                <w:sz w:val="18"/>
                <w:szCs w:val="18"/>
              </w:rPr>
            </w:pPr>
            <w:r w:rsidRPr="00785B79">
              <w:rPr>
                <w:sz w:val="18"/>
                <w:szCs w:val="18"/>
              </w:rPr>
              <w:t>378 585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7DFF2A" w14:textId="77777777" w:rsidR="0089264D" w:rsidRPr="00785B79" w:rsidRDefault="0089264D" w:rsidP="006358DE">
            <w:pPr>
              <w:jc w:val="right"/>
              <w:rPr>
                <w:sz w:val="18"/>
                <w:szCs w:val="18"/>
              </w:rPr>
            </w:pPr>
            <w:r w:rsidRPr="00785B79">
              <w:rPr>
                <w:sz w:val="18"/>
                <w:szCs w:val="18"/>
              </w:rPr>
              <w:t>398 897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B2D1C4" w14:textId="77777777" w:rsidR="0089264D" w:rsidRPr="00785B79" w:rsidRDefault="0089264D" w:rsidP="006358DE">
            <w:pPr>
              <w:jc w:val="right"/>
              <w:rPr>
                <w:sz w:val="18"/>
                <w:szCs w:val="18"/>
              </w:rPr>
            </w:pPr>
            <w:r w:rsidRPr="00785B79">
              <w:rPr>
                <w:sz w:val="18"/>
                <w:szCs w:val="18"/>
              </w:rPr>
              <w:t>389 500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20260813" w14:textId="77777777" w:rsidR="0089264D" w:rsidRPr="00785B79" w:rsidRDefault="0089264D" w:rsidP="006358DE">
            <w:pPr>
              <w:jc w:val="right"/>
              <w:rPr>
                <w:sz w:val="18"/>
                <w:szCs w:val="18"/>
              </w:rPr>
            </w:pPr>
            <w:r w:rsidRPr="00785B79">
              <w:rPr>
                <w:sz w:val="18"/>
                <w:szCs w:val="18"/>
              </w:rPr>
              <w:t>409 258</w:t>
            </w:r>
          </w:p>
        </w:tc>
      </w:tr>
      <w:tr w:rsidR="00446E55" w:rsidRPr="00B40C4C" w14:paraId="6B404AD4"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090E1640" w14:textId="77777777" w:rsidR="0089264D" w:rsidRPr="00B40C4C" w:rsidRDefault="0089264D" w:rsidP="009137DA">
            <w:r w:rsidRPr="00B40C4C">
              <w:t>Avgifter på alkohol</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7840C8" w14:textId="77777777" w:rsidR="0089264D" w:rsidRPr="00785B79" w:rsidRDefault="0089264D" w:rsidP="006358DE">
            <w:pPr>
              <w:jc w:val="right"/>
              <w:rPr>
                <w:sz w:val="18"/>
                <w:szCs w:val="18"/>
              </w:rPr>
            </w:pPr>
            <w:r w:rsidRPr="00785B79">
              <w:rPr>
                <w:sz w:val="18"/>
                <w:szCs w:val="18"/>
              </w:rPr>
              <w:t>14 425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5A26F4" w14:textId="77777777" w:rsidR="0089264D" w:rsidRPr="00785B79" w:rsidRDefault="0089264D" w:rsidP="006358DE">
            <w:pPr>
              <w:jc w:val="right"/>
              <w:rPr>
                <w:sz w:val="18"/>
                <w:szCs w:val="18"/>
              </w:rPr>
            </w:pPr>
            <w:r w:rsidRPr="00785B79">
              <w:rPr>
                <w:sz w:val="18"/>
                <w:szCs w:val="18"/>
              </w:rPr>
              <w:t>17 660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952081" w14:textId="77777777" w:rsidR="0089264D" w:rsidRPr="00785B79" w:rsidRDefault="0089264D" w:rsidP="006358DE">
            <w:pPr>
              <w:jc w:val="right"/>
              <w:rPr>
                <w:sz w:val="18"/>
                <w:szCs w:val="18"/>
              </w:rPr>
            </w:pPr>
            <w:r w:rsidRPr="00785B79">
              <w:rPr>
                <w:sz w:val="18"/>
                <w:szCs w:val="18"/>
              </w:rPr>
              <w:t>17 954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0CC1BE" w14:textId="77777777" w:rsidR="0089264D" w:rsidRPr="00785B79" w:rsidRDefault="0089264D" w:rsidP="006358DE">
            <w:pPr>
              <w:jc w:val="right"/>
              <w:rPr>
                <w:sz w:val="18"/>
                <w:szCs w:val="18"/>
              </w:rPr>
            </w:pPr>
            <w:r w:rsidRPr="00785B79">
              <w:rPr>
                <w:sz w:val="18"/>
                <w:szCs w:val="18"/>
              </w:rPr>
              <w:t>16 369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715770" w14:textId="77777777" w:rsidR="0089264D" w:rsidRPr="00785B79" w:rsidRDefault="0089264D" w:rsidP="006358DE">
            <w:pPr>
              <w:jc w:val="right"/>
              <w:rPr>
                <w:sz w:val="18"/>
                <w:szCs w:val="18"/>
              </w:rPr>
            </w:pPr>
            <w:r w:rsidRPr="00785B79">
              <w:rPr>
                <w:sz w:val="18"/>
                <w:szCs w:val="18"/>
              </w:rPr>
              <w:t>16 353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342D1F" w14:textId="77777777" w:rsidR="0089264D" w:rsidRPr="00785B79" w:rsidRDefault="0089264D" w:rsidP="006358DE">
            <w:pPr>
              <w:jc w:val="right"/>
              <w:rPr>
                <w:sz w:val="18"/>
                <w:szCs w:val="18"/>
              </w:rPr>
            </w:pPr>
            <w:r w:rsidRPr="00785B79">
              <w:rPr>
                <w:sz w:val="18"/>
                <w:szCs w:val="18"/>
              </w:rPr>
              <w:t>17 000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B3B20A" w14:textId="77777777" w:rsidR="0089264D" w:rsidRPr="00785B79" w:rsidRDefault="0089264D" w:rsidP="006358DE">
            <w:pPr>
              <w:jc w:val="right"/>
              <w:rPr>
                <w:sz w:val="18"/>
                <w:szCs w:val="18"/>
              </w:rPr>
            </w:pPr>
            <w:r w:rsidRPr="00785B79">
              <w:rPr>
                <w:sz w:val="18"/>
                <w:szCs w:val="18"/>
              </w:rPr>
              <w:t>16 600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40C1F0D1" w14:textId="77777777" w:rsidR="0089264D" w:rsidRPr="00785B79" w:rsidRDefault="0089264D" w:rsidP="006358DE">
            <w:pPr>
              <w:jc w:val="right"/>
              <w:rPr>
                <w:sz w:val="18"/>
                <w:szCs w:val="18"/>
              </w:rPr>
            </w:pPr>
            <w:r w:rsidRPr="00785B79">
              <w:rPr>
                <w:sz w:val="18"/>
                <w:szCs w:val="18"/>
              </w:rPr>
              <w:t>16 800</w:t>
            </w:r>
          </w:p>
        </w:tc>
      </w:tr>
      <w:tr w:rsidR="00446E55" w:rsidRPr="00B40C4C" w14:paraId="3AE194E0"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1C839D1B" w14:textId="77777777" w:rsidR="0089264D" w:rsidRPr="00B40C4C" w:rsidRDefault="0089264D" w:rsidP="009137DA">
            <w:r w:rsidRPr="00B40C4C">
              <w:t>Avgifter på tobakksvarer</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2ED27B" w14:textId="77777777" w:rsidR="0089264D" w:rsidRPr="00785B79" w:rsidRDefault="0089264D" w:rsidP="006358DE">
            <w:pPr>
              <w:jc w:val="right"/>
              <w:rPr>
                <w:sz w:val="18"/>
                <w:szCs w:val="18"/>
              </w:rPr>
            </w:pPr>
            <w:r w:rsidRPr="00785B79">
              <w:rPr>
                <w:sz w:val="18"/>
                <w:szCs w:val="18"/>
              </w:rPr>
              <w:t>6 549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4D589B" w14:textId="77777777" w:rsidR="0089264D" w:rsidRPr="00785B79" w:rsidRDefault="0089264D" w:rsidP="006358DE">
            <w:pPr>
              <w:jc w:val="right"/>
              <w:rPr>
                <w:sz w:val="18"/>
                <w:szCs w:val="18"/>
              </w:rPr>
            </w:pPr>
            <w:r w:rsidRPr="00785B79">
              <w:rPr>
                <w:sz w:val="18"/>
                <w:szCs w:val="18"/>
              </w:rPr>
              <w:t>8 958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4CF452" w14:textId="77777777" w:rsidR="0089264D" w:rsidRPr="00785B79" w:rsidRDefault="0089264D" w:rsidP="006358DE">
            <w:pPr>
              <w:jc w:val="right"/>
              <w:rPr>
                <w:sz w:val="18"/>
                <w:szCs w:val="18"/>
              </w:rPr>
            </w:pPr>
            <w:r w:rsidRPr="00785B79">
              <w:rPr>
                <w:sz w:val="18"/>
                <w:szCs w:val="18"/>
              </w:rPr>
              <w:t>9 043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45D6FE" w14:textId="77777777" w:rsidR="0089264D" w:rsidRPr="00785B79" w:rsidRDefault="0089264D" w:rsidP="006358DE">
            <w:pPr>
              <w:jc w:val="right"/>
              <w:rPr>
                <w:sz w:val="18"/>
                <w:szCs w:val="18"/>
              </w:rPr>
            </w:pPr>
            <w:r w:rsidRPr="00785B79">
              <w:rPr>
                <w:sz w:val="18"/>
                <w:szCs w:val="18"/>
              </w:rPr>
              <w:t>7 434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5582A6" w14:textId="77777777" w:rsidR="0089264D" w:rsidRPr="00785B79" w:rsidRDefault="0089264D" w:rsidP="006358DE">
            <w:pPr>
              <w:jc w:val="right"/>
              <w:rPr>
                <w:sz w:val="18"/>
                <w:szCs w:val="18"/>
              </w:rPr>
            </w:pPr>
            <w:r w:rsidRPr="00785B79">
              <w:rPr>
                <w:sz w:val="18"/>
                <w:szCs w:val="18"/>
              </w:rPr>
              <w:t>7 392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81F2DF" w14:textId="77777777" w:rsidR="0089264D" w:rsidRPr="00785B79" w:rsidRDefault="0089264D" w:rsidP="006358DE">
            <w:pPr>
              <w:jc w:val="right"/>
              <w:rPr>
                <w:sz w:val="18"/>
                <w:szCs w:val="18"/>
              </w:rPr>
            </w:pPr>
            <w:r w:rsidRPr="00785B79">
              <w:rPr>
                <w:sz w:val="18"/>
                <w:szCs w:val="18"/>
              </w:rPr>
              <w:t>7 300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4F2350" w14:textId="77777777" w:rsidR="0089264D" w:rsidRPr="00785B79" w:rsidRDefault="0089264D" w:rsidP="006358DE">
            <w:pPr>
              <w:jc w:val="right"/>
              <w:rPr>
                <w:sz w:val="18"/>
                <w:szCs w:val="18"/>
              </w:rPr>
            </w:pPr>
            <w:r w:rsidRPr="00785B79">
              <w:rPr>
                <w:sz w:val="18"/>
                <w:szCs w:val="18"/>
              </w:rPr>
              <w:t>7 600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C0A86C8" w14:textId="77777777" w:rsidR="0089264D" w:rsidRPr="00785B79" w:rsidRDefault="0089264D" w:rsidP="006358DE">
            <w:pPr>
              <w:jc w:val="right"/>
              <w:rPr>
                <w:sz w:val="18"/>
                <w:szCs w:val="18"/>
              </w:rPr>
            </w:pPr>
            <w:r w:rsidRPr="00785B79">
              <w:rPr>
                <w:sz w:val="18"/>
                <w:szCs w:val="18"/>
              </w:rPr>
              <w:t>7 600</w:t>
            </w:r>
          </w:p>
        </w:tc>
      </w:tr>
      <w:tr w:rsidR="00446E55" w:rsidRPr="00B40C4C" w14:paraId="15D7D53C"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7B1936B4" w14:textId="77777777" w:rsidR="0089264D" w:rsidRPr="00B40C4C" w:rsidRDefault="0089264D" w:rsidP="009137DA">
            <w:r w:rsidRPr="00B40C4C">
              <w:t>Avgifter på motorvogner</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5495B9" w14:textId="77777777" w:rsidR="0089264D" w:rsidRPr="00785B79" w:rsidRDefault="0089264D" w:rsidP="006358DE">
            <w:pPr>
              <w:jc w:val="right"/>
              <w:rPr>
                <w:sz w:val="18"/>
                <w:szCs w:val="18"/>
              </w:rPr>
            </w:pPr>
            <w:r w:rsidRPr="00785B79">
              <w:rPr>
                <w:sz w:val="18"/>
                <w:szCs w:val="18"/>
              </w:rPr>
              <w:t>23 924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009745" w14:textId="77777777" w:rsidR="0089264D" w:rsidRPr="00785B79" w:rsidRDefault="0089264D" w:rsidP="006358DE">
            <w:pPr>
              <w:jc w:val="right"/>
              <w:rPr>
                <w:sz w:val="18"/>
                <w:szCs w:val="18"/>
              </w:rPr>
            </w:pPr>
            <w:r w:rsidRPr="00785B79">
              <w:rPr>
                <w:sz w:val="18"/>
                <w:szCs w:val="18"/>
              </w:rPr>
              <w:t>20 583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B833B2" w14:textId="77777777" w:rsidR="0089264D" w:rsidRPr="00785B79" w:rsidRDefault="0089264D" w:rsidP="006358DE">
            <w:pPr>
              <w:jc w:val="right"/>
              <w:rPr>
                <w:sz w:val="18"/>
                <w:szCs w:val="18"/>
              </w:rPr>
            </w:pPr>
            <w:r w:rsidRPr="00785B79">
              <w:rPr>
                <w:sz w:val="18"/>
                <w:szCs w:val="18"/>
              </w:rPr>
              <w:t>19 366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A3F06E" w14:textId="77777777" w:rsidR="0089264D" w:rsidRPr="00785B79" w:rsidRDefault="0089264D" w:rsidP="006358DE">
            <w:pPr>
              <w:jc w:val="right"/>
              <w:rPr>
                <w:sz w:val="18"/>
                <w:szCs w:val="18"/>
              </w:rPr>
            </w:pPr>
            <w:r w:rsidRPr="00785B79">
              <w:rPr>
                <w:sz w:val="18"/>
                <w:szCs w:val="18"/>
              </w:rPr>
              <w:t>18 358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4B91B7" w14:textId="77777777" w:rsidR="0089264D" w:rsidRPr="00785B79" w:rsidRDefault="0089264D" w:rsidP="006358DE">
            <w:pPr>
              <w:jc w:val="right"/>
              <w:rPr>
                <w:sz w:val="18"/>
                <w:szCs w:val="18"/>
              </w:rPr>
            </w:pPr>
            <w:r w:rsidRPr="00785B79">
              <w:rPr>
                <w:sz w:val="18"/>
                <w:szCs w:val="18"/>
              </w:rPr>
              <w:t>19 545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21E696" w14:textId="77777777" w:rsidR="0089264D" w:rsidRPr="00785B79" w:rsidRDefault="0089264D" w:rsidP="006358DE">
            <w:pPr>
              <w:jc w:val="right"/>
              <w:rPr>
                <w:sz w:val="18"/>
                <w:szCs w:val="18"/>
              </w:rPr>
            </w:pPr>
            <w:r w:rsidRPr="00785B79">
              <w:rPr>
                <w:sz w:val="18"/>
                <w:szCs w:val="18"/>
              </w:rPr>
              <w:t>20 608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97B873" w14:textId="77777777" w:rsidR="0089264D" w:rsidRPr="00785B79" w:rsidRDefault="0089264D" w:rsidP="006358DE">
            <w:pPr>
              <w:jc w:val="right"/>
              <w:rPr>
                <w:sz w:val="18"/>
                <w:szCs w:val="18"/>
              </w:rPr>
            </w:pPr>
            <w:r w:rsidRPr="00785B79">
              <w:rPr>
                <w:sz w:val="18"/>
                <w:szCs w:val="18"/>
              </w:rPr>
              <w:t>20 330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38BD0D9" w14:textId="77777777" w:rsidR="0089264D" w:rsidRPr="00785B79" w:rsidRDefault="0089264D" w:rsidP="006358DE">
            <w:pPr>
              <w:jc w:val="right"/>
              <w:rPr>
                <w:sz w:val="18"/>
                <w:szCs w:val="18"/>
              </w:rPr>
            </w:pPr>
            <w:r w:rsidRPr="00785B79">
              <w:rPr>
                <w:sz w:val="18"/>
                <w:szCs w:val="18"/>
              </w:rPr>
              <w:t>18 830</w:t>
            </w:r>
          </w:p>
        </w:tc>
      </w:tr>
      <w:tr w:rsidR="00446E55" w:rsidRPr="00B40C4C" w14:paraId="7A99557B"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141C2A11" w14:textId="77777777" w:rsidR="0089264D" w:rsidRPr="00B40C4C" w:rsidRDefault="0089264D" w:rsidP="009137DA">
            <w:r w:rsidRPr="00B40C4C">
              <w:t>Andre avgifter</w:t>
            </w:r>
            <w:r w:rsidRPr="00B40C4C">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86800B" w14:textId="77777777" w:rsidR="0089264D" w:rsidRPr="00785B79" w:rsidRDefault="0089264D" w:rsidP="006358DE">
            <w:pPr>
              <w:jc w:val="right"/>
              <w:rPr>
                <w:sz w:val="18"/>
                <w:szCs w:val="18"/>
              </w:rPr>
            </w:pPr>
            <w:r w:rsidRPr="00785B79">
              <w:rPr>
                <w:sz w:val="18"/>
                <w:szCs w:val="18"/>
              </w:rPr>
              <w:t>59 874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DEAE81F" w14:textId="77777777" w:rsidR="0089264D" w:rsidRPr="00785B79" w:rsidRDefault="0089264D" w:rsidP="006358DE">
            <w:pPr>
              <w:jc w:val="right"/>
              <w:rPr>
                <w:sz w:val="18"/>
                <w:szCs w:val="18"/>
              </w:rPr>
            </w:pPr>
            <w:r w:rsidRPr="00785B79">
              <w:rPr>
                <w:sz w:val="18"/>
                <w:szCs w:val="18"/>
              </w:rPr>
              <w:t>58 210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7D7BF58" w14:textId="77777777" w:rsidR="0089264D" w:rsidRPr="00785B79" w:rsidRDefault="0089264D" w:rsidP="006358DE">
            <w:pPr>
              <w:jc w:val="right"/>
              <w:rPr>
                <w:sz w:val="18"/>
                <w:szCs w:val="18"/>
              </w:rPr>
            </w:pPr>
            <w:r w:rsidRPr="00785B79">
              <w:rPr>
                <w:sz w:val="18"/>
                <w:szCs w:val="18"/>
              </w:rPr>
              <w:t>58 938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AD47F82" w14:textId="77777777" w:rsidR="0089264D" w:rsidRPr="00785B79" w:rsidRDefault="0089264D" w:rsidP="006358DE">
            <w:pPr>
              <w:jc w:val="right"/>
              <w:rPr>
                <w:sz w:val="18"/>
                <w:szCs w:val="18"/>
              </w:rPr>
            </w:pPr>
            <w:r w:rsidRPr="00785B79">
              <w:rPr>
                <w:sz w:val="18"/>
                <w:szCs w:val="18"/>
              </w:rPr>
              <w:t>59 062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52C42A5" w14:textId="77777777" w:rsidR="0089264D" w:rsidRPr="00785B79" w:rsidRDefault="0089264D" w:rsidP="006358DE">
            <w:pPr>
              <w:jc w:val="right"/>
              <w:rPr>
                <w:sz w:val="18"/>
                <w:szCs w:val="18"/>
              </w:rPr>
            </w:pPr>
            <w:r w:rsidRPr="00785B79">
              <w:rPr>
                <w:sz w:val="18"/>
                <w:szCs w:val="18"/>
              </w:rPr>
              <w:t>66 166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E05720E" w14:textId="77777777" w:rsidR="0089264D" w:rsidRPr="00785B79" w:rsidRDefault="0089264D" w:rsidP="006358DE">
            <w:pPr>
              <w:jc w:val="right"/>
              <w:rPr>
                <w:sz w:val="18"/>
                <w:szCs w:val="18"/>
              </w:rPr>
            </w:pPr>
            <w:r w:rsidRPr="00785B79">
              <w:rPr>
                <w:sz w:val="18"/>
                <w:szCs w:val="18"/>
              </w:rPr>
              <w:t>60 100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1F5732F" w14:textId="77777777" w:rsidR="0089264D" w:rsidRPr="00785B79" w:rsidRDefault="0089264D" w:rsidP="006358DE">
            <w:pPr>
              <w:jc w:val="right"/>
              <w:rPr>
                <w:sz w:val="18"/>
                <w:szCs w:val="18"/>
              </w:rPr>
            </w:pPr>
            <w:r w:rsidRPr="00785B79">
              <w:rPr>
                <w:sz w:val="18"/>
                <w:szCs w:val="18"/>
              </w:rPr>
              <w:t>61 419</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0507B5D" w14:textId="77777777" w:rsidR="0089264D" w:rsidRPr="00785B79" w:rsidRDefault="0089264D" w:rsidP="006358DE">
            <w:pPr>
              <w:jc w:val="right"/>
              <w:rPr>
                <w:sz w:val="18"/>
                <w:szCs w:val="18"/>
              </w:rPr>
            </w:pPr>
            <w:r w:rsidRPr="00785B79">
              <w:rPr>
                <w:sz w:val="18"/>
                <w:szCs w:val="18"/>
              </w:rPr>
              <w:t>65 041</w:t>
            </w:r>
          </w:p>
        </w:tc>
      </w:tr>
      <w:tr w:rsidR="00446E55" w:rsidRPr="00B40C4C" w14:paraId="0C48807B"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67714073" w14:textId="77777777" w:rsidR="0089264D" w:rsidRPr="00B40C4C" w:rsidRDefault="0089264D" w:rsidP="009137DA">
            <w:r w:rsidRPr="00B40C4C">
              <w:t>Sum skatter og avgifter</w:t>
            </w:r>
            <w:r w:rsidRPr="00B40C4C">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EC263D9" w14:textId="77777777" w:rsidR="0089264D" w:rsidRPr="00785B79" w:rsidRDefault="0089264D" w:rsidP="006358DE">
            <w:pPr>
              <w:jc w:val="right"/>
              <w:rPr>
                <w:sz w:val="18"/>
                <w:szCs w:val="18"/>
              </w:rPr>
            </w:pPr>
            <w:r w:rsidRPr="00785B79">
              <w:rPr>
                <w:sz w:val="18"/>
                <w:szCs w:val="18"/>
              </w:rPr>
              <w:t>1 030 890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27D8781" w14:textId="77777777" w:rsidR="0089264D" w:rsidRPr="00785B79" w:rsidRDefault="0089264D" w:rsidP="006358DE">
            <w:pPr>
              <w:jc w:val="right"/>
              <w:rPr>
                <w:sz w:val="18"/>
                <w:szCs w:val="18"/>
              </w:rPr>
            </w:pPr>
            <w:r w:rsidRPr="00785B79">
              <w:rPr>
                <w:sz w:val="18"/>
                <w:szCs w:val="18"/>
              </w:rPr>
              <w:t>1 054 154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4C40328" w14:textId="77777777" w:rsidR="0089264D" w:rsidRPr="00785B79" w:rsidRDefault="0089264D" w:rsidP="006358DE">
            <w:pPr>
              <w:jc w:val="right"/>
              <w:rPr>
                <w:sz w:val="18"/>
                <w:szCs w:val="18"/>
              </w:rPr>
            </w:pPr>
            <w:r w:rsidRPr="00785B79">
              <w:rPr>
                <w:sz w:val="18"/>
                <w:szCs w:val="18"/>
              </w:rPr>
              <w:t>1 099 480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EB9DE38" w14:textId="77777777" w:rsidR="0089264D" w:rsidRPr="00785B79" w:rsidRDefault="0089264D" w:rsidP="006358DE">
            <w:pPr>
              <w:jc w:val="right"/>
              <w:rPr>
                <w:sz w:val="18"/>
                <w:szCs w:val="18"/>
              </w:rPr>
            </w:pPr>
            <w:r w:rsidRPr="00785B79">
              <w:rPr>
                <w:sz w:val="18"/>
                <w:szCs w:val="18"/>
              </w:rPr>
              <w:t>1 240 659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B8EB5CE" w14:textId="77777777" w:rsidR="0089264D" w:rsidRPr="00785B79" w:rsidRDefault="0089264D" w:rsidP="006358DE">
            <w:pPr>
              <w:jc w:val="right"/>
              <w:rPr>
                <w:sz w:val="18"/>
                <w:szCs w:val="18"/>
              </w:rPr>
            </w:pPr>
            <w:r w:rsidRPr="00785B79">
              <w:rPr>
                <w:sz w:val="18"/>
                <w:szCs w:val="18"/>
              </w:rPr>
              <w:t>1 352 140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CE160CC" w14:textId="77777777" w:rsidR="0089264D" w:rsidRPr="00785B79" w:rsidRDefault="0089264D" w:rsidP="006358DE">
            <w:pPr>
              <w:jc w:val="right"/>
              <w:rPr>
                <w:sz w:val="18"/>
                <w:szCs w:val="18"/>
              </w:rPr>
            </w:pPr>
            <w:r w:rsidRPr="00785B79">
              <w:rPr>
                <w:sz w:val="18"/>
                <w:szCs w:val="18"/>
              </w:rPr>
              <w:t>1 381 676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D4B5E74" w14:textId="77777777" w:rsidR="0089264D" w:rsidRPr="00785B79" w:rsidRDefault="0089264D" w:rsidP="006358DE">
            <w:pPr>
              <w:jc w:val="right"/>
              <w:rPr>
                <w:sz w:val="18"/>
                <w:szCs w:val="18"/>
              </w:rPr>
            </w:pPr>
            <w:r w:rsidRPr="00785B79">
              <w:rPr>
                <w:sz w:val="18"/>
                <w:szCs w:val="18"/>
              </w:rPr>
              <w:t>1 387 129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7F737B27" w14:textId="77777777" w:rsidR="0089264D" w:rsidRPr="00785B79" w:rsidRDefault="0089264D" w:rsidP="006358DE">
            <w:pPr>
              <w:jc w:val="right"/>
              <w:rPr>
                <w:sz w:val="18"/>
                <w:szCs w:val="18"/>
              </w:rPr>
            </w:pPr>
            <w:r w:rsidRPr="00785B79">
              <w:rPr>
                <w:sz w:val="18"/>
                <w:szCs w:val="18"/>
              </w:rPr>
              <w:t>1 423 281</w:t>
            </w:r>
          </w:p>
        </w:tc>
      </w:tr>
      <w:tr w:rsidR="00446E55" w:rsidRPr="00B40C4C" w14:paraId="1C52A515"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5475A528" w14:textId="77777777" w:rsidR="0089264D" w:rsidRPr="00B40C4C" w:rsidRDefault="0089264D" w:rsidP="009137DA">
            <w:r w:rsidRPr="00B40C4C">
              <w:t>Renter av statens forvaltningsbedrifter</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4DCB65" w14:textId="77777777" w:rsidR="0089264D" w:rsidRPr="00785B79" w:rsidRDefault="0089264D" w:rsidP="006358DE">
            <w:pPr>
              <w:jc w:val="right"/>
              <w:rPr>
                <w:sz w:val="18"/>
                <w:szCs w:val="18"/>
              </w:rPr>
            </w:pPr>
            <w:r w:rsidRPr="00785B79">
              <w:rPr>
                <w:sz w:val="18"/>
                <w:szCs w:val="18"/>
              </w:rPr>
              <w:t>86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80AFB2" w14:textId="77777777" w:rsidR="0089264D" w:rsidRPr="00785B79" w:rsidRDefault="0089264D" w:rsidP="006358DE">
            <w:pPr>
              <w:jc w:val="right"/>
              <w:rPr>
                <w:sz w:val="18"/>
                <w:szCs w:val="18"/>
              </w:rPr>
            </w:pPr>
            <w:r w:rsidRPr="00785B79">
              <w:rPr>
                <w:sz w:val="18"/>
                <w:szCs w:val="18"/>
              </w:rPr>
              <w:t>99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E0F682" w14:textId="77777777" w:rsidR="0089264D" w:rsidRPr="00785B79" w:rsidRDefault="0089264D" w:rsidP="006358DE">
            <w:pPr>
              <w:jc w:val="right"/>
              <w:rPr>
                <w:sz w:val="18"/>
                <w:szCs w:val="18"/>
              </w:rPr>
            </w:pPr>
            <w:r w:rsidRPr="00785B79">
              <w:rPr>
                <w:sz w:val="18"/>
                <w:szCs w:val="18"/>
              </w:rPr>
              <w:t>699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5DD7EF" w14:textId="77777777" w:rsidR="0089264D" w:rsidRPr="00785B79" w:rsidRDefault="0089264D" w:rsidP="006358DE">
            <w:pPr>
              <w:jc w:val="right"/>
              <w:rPr>
                <w:sz w:val="18"/>
                <w:szCs w:val="18"/>
              </w:rPr>
            </w:pPr>
            <w:r w:rsidRPr="00785B79">
              <w:rPr>
                <w:sz w:val="18"/>
                <w:szCs w:val="18"/>
              </w:rPr>
              <w:t>1 930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31A54B" w14:textId="77777777" w:rsidR="0089264D" w:rsidRPr="00785B79" w:rsidRDefault="0089264D" w:rsidP="006358DE">
            <w:pPr>
              <w:jc w:val="right"/>
              <w:rPr>
                <w:sz w:val="18"/>
                <w:szCs w:val="18"/>
              </w:rPr>
            </w:pPr>
            <w:r w:rsidRPr="00785B79">
              <w:rPr>
                <w:sz w:val="18"/>
                <w:szCs w:val="18"/>
              </w:rPr>
              <w:t>2 070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9F144D" w14:textId="77777777" w:rsidR="0089264D" w:rsidRPr="00785B79" w:rsidRDefault="0089264D" w:rsidP="006358DE">
            <w:pPr>
              <w:jc w:val="right"/>
              <w:rPr>
                <w:sz w:val="18"/>
                <w:szCs w:val="18"/>
              </w:rPr>
            </w:pPr>
            <w:r w:rsidRPr="00785B79">
              <w:rPr>
                <w:sz w:val="18"/>
                <w:szCs w:val="18"/>
              </w:rPr>
              <w:t>2 388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DA9095" w14:textId="77777777" w:rsidR="0089264D" w:rsidRPr="00785B79" w:rsidRDefault="0089264D" w:rsidP="006358DE">
            <w:pPr>
              <w:jc w:val="right"/>
              <w:rPr>
                <w:sz w:val="18"/>
                <w:szCs w:val="18"/>
              </w:rPr>
            </w:pPr>
            <w:r w:rsidRPr="00785B79">
              <w:rPr>
                <w:sz w:val="18"/>
                <w:szCs w:val="18"/>
              </w:rPr>
              <w:t>2 388</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5E99053" w14:textId="77777777" w:rsidR="0089264D" w:rsidRPr="00785B79" w:rsidRDefault="0089264D" w:rsidP="006358DE">
            <w:pPr>
              <w:jc w:val="right"/>
              <w:rPr>
                <w:sz w:val="18"/>
                <w:szCs w:val="18"/>
              </w:rPr>
            </w:pPr>
            <w:r w:rsidRPr="00785B79">
              <w:rPr>
                <w:sz w:val="18"/>
                <w:szCs w:val="18"/>
              </w:rPr>
              <w:t>2 593</w:t>
            </w:r>
          </w:p>
        </w:tc>
      </w:tr>
      <w:tr w:rsidR="00446E55" w:rsidRPr="00B40C4C" w14:paraId="310BCF67" w14:textId="77777777">
        <w:trPr>
          <w:trHeight w:val="5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2993E3E2" w14:textId="77777777" w:rsidR="0089264D" w:rsidRPr="00B40C4C" w:rsidRDefault="0089264D" w:rsidP="009137DA">
            <w:r w:rsidRPr="00B40C4C">
              <w:t>Øvrige inntekter av statens forvaltnings-bedrifter</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9A12FE" w14:textId="77777777" w:rsidR="0089264D" w:rsidRPr="00785B79" w:rsidRDefault="0089264D" w:rsidP="006358DE">
            <w:pPr>
              <w:jc w:val="right"/>
              <w:rPr>
                <w:sz w:val="18"/>
                <w:szCs w:val="18"/>
              </w:rPr>
            </w:pPr>
            <w:r w:rsidRPr="00785B79">
              <w:rPr>
                <w:sz w:val="18"/>
                <w:szCs w:val="18"/>
              </w:rPr>
              <w:t>3 114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D77577" w14:textId="77777777" w:rsidR="0089264D" w:rsidRPr="00785B79" w:rsidRDefault="0089264D" w:rsidP="006358DE">
            <w:pPr>
              <w:jc w:val="right"/>
              <w:rPr>
                <w:sz w:val="18"/>
                <w:szCs w:val="18"/>
              </w:rPr>
            </w:pPr>
            <w:r w:rsidRPr="00785B79">
              <w:rPr>
                <w:sz w:val="18"/>
                <w:szCs w:val="18"/>
              </w:rPr>
              <w:t>3 279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2C20BE1" w14:textId="77777777" w:rsidR="0089264D" w:rsidRPr="00785B79" w:rsidRDefault="0089264D" w:rsidP="006358DE">
            <w:pPr>
              <w:jc w:val="right"/>
              <w:rPr>
                <w:sz w:val="18"/>
                <w:szCs w:val="18"/>
              </w:rPr>
            </w:pPr>
            <w:r w:rsidRPr="00785B79">
              <w:rPr>
                <w:sz w:val="18"/>
                <w:szCs w:val="18"/>
              </w:rPr>
              <w:t>4 241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94E92AD" w14:textId="77777777" w:rsidR="0089264D" w:rsidRPr="00785B79" w:rsidRDefault="0089264D" w:rsidP="006358DE">
            <w:pPr>
              <w:jc w:val="right"/>
              <w:rPr>
                <w:sz w:val="18"/>
                <w:szCs w:val="18"/>
              </w:rPr>
            </w:pPr>
            <w:r w:rsidRPr="00785B79">
              <w:rPr>
                <w:sz w:val="18"/>
                <w:szCs w:val="18"/>
              </w:rPr>
              <w:t>3 666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65DCBD0" w14:textId="77777777" w:rsidR="0089264D" w:rsidRPr="00785B79" w:rsidRDefault="0089264D" w:rsidP="006358DE">
            <w:pPr>
              <w:jc w:val="right"/>
              <w:rPr>
                <w:sz w:val="18"/>
                <w:szCs w:val="18"/>
              </w:rPr>
            </w:pPr>
            <w:r w:rsidRPr="00785B79">
              <w:rPr>
                <w:sz w:val="18"/>
                <w:szCs w:val="18"/>
              </w:rPr>
              <w:t>2 490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760EA04" w14:textId="77777777" w:rsidR="0089264D" w:rsidRPr="00785B79" w:rsidRDefault="0089264D" w:rsidP="006358DE">
            <w:pPr>
              <w:jc w:val="right"/>
              <w:rPr>
                <w:sz w:val="18"/>
                <w:szCs w:val="18"/>
              </w:rPr>
            </w:pPr>
            <w:r w:rsidRPr="00785B79">
              <w:rPr>
                <w:sz w:val="18"/>
                <w:szCs w:val="18"/>
              </w:rPr>
              <w:t>10 783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BFE742C" w14:textId="77777777" w:rsidR="0089264D" w:rsidRPr="00785B79" w:rsidRDefault="0089264D" w:rsidP="006358DE">
            <w:pPr>
              <w:jc w:val="right"/>
              <w:rPr>
                <w:sz w:val="18"/>
                <w:szCs w:val="18"/>
              </w:rPr>
            </w:pPr>
            <w:r w:rsidRPr="00785B79">
              <w:rPr>
                <w:sz w:val="18"/>
                <w:szCs w:val="18"/>
              </w:rPr>
              <w:t>12 081</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0BBB71DD" w14:textId="77777777" w:rsidR="0089264D" w:rsidRPr="00785B79" w:rsidRDefault="0089264D" w:rsidP="006358DE">
            <w:pPr>
              <w:jc w:val="right"/>
              <w:rPr>
                <w:sz w:val="18"/>
                <w:szCs w:val="18"/>
              </w:rPr>
            </w:pPr>
            <w:r w:rsidRPr="00785B79">
              <w:rPr>
                <w:sz w:val="18"/>
                <w:szCs w:val="18"/>
              </w:rPr>
              <w:t>1 986</w:t>
            </w:r>
          </w:p>
        </w:tc>
      </w:tr>
      <w:tr w:rsidR="00446E55" w:rsidRPr="00B40C4C" w14:paraId="039E7B90" w14:textId="77777777">
        <w:trPr>
          <w:trHeight w:val="5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2D206B06" w14:textId="77777777" w:rsidR="0089264D" w:rsidRPr="00B40C4C" w:rsidRDefault="0089264D" w:rsidP="009137DA">
            <w:r w:rsidRPr="00B40C4C">
              <w:t>Sum inntekter av statens forvaltnings-bedrifter</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FB69F65" w14:textId="77777777" w:rsidR="0089264D" w:rsidRPr="00785B79" w:rsidRDefault="0089264D" w:rsidP="006358DE">
            <w:pPr>
              <w:jc w:val="right"/>
              <w:rPr>
                <w:sz w:val="18"/>
                <w:szCs w:val="18"/>
              </w:rPr>
            </w:pPr>
            <w:r w:rsidRPr="00785B79">
              <w:rPr>
                <w:sz w:val="18"/>
                <w:szCs w:val="18"/>
              </w:rPr>
              <w:t>3 200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C0DB3D8" w14:textId="77777777" w:rsidR="0089264D" w:rsidRPr="00785B79" w:rsidRDefault="0089264D" w:rsidP="006358DE">
            <w:pPr>
              <w:jc w:val="right"/>
              <w:rPr>
                <w:sz w:val="18"/>
                <w:szCs w:val="18"/>
              </w:rPr>
            </w:pPr>
            <w:r w:rsidRPr="00785B79">
              <w:rPr>
                <w:sz w:val="18"/>
                <w:szCs w:val="18"/>
              </w:rPr>
              <w:t>3 378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4B92A41" w14:textId="77777777" w:rsidR="0089264D" w:rsidRPr="00785B79" w:rsidRDefault="0089264D" w:rsidP="006358DE">
            <w:pPr>
              <w:jc w:val="right"/>
              <w:rPr>
                <w:sz w:val="18"/>
                <w:szCs w:val="18"/>
              </w:rPr>
            </w:pPr>
            <w:r w:rsidRPr="00785B79">
              <w:rPr>
                <w:sz w:val="18"/>
                <w:szCs w:val="18"/>
              </w:rPr>
              <w:t>4 940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E96CFB6" w14:textId="77777777" w:rsidR="0089264D" w:rsidRPr="00785B79" w:rsidRDefault="0089264D" w:rsidP="006358DE">
            <w:pPr>
              <w:jc w:val="right"/>
              <w:rPr>
                <w:sz w:val="18"/>
                <w:szCs w:val="18"/>
              </w:rPr>
            </w:pPr>
            <w:r w:rsidRPr="00785B79">
              <w:rPr>
                <w:sz w:val="18"/>
                <w:szCs w:val="18"/>
              </w:rPr>
              <w:t>5 597</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AAB59A0" w14:textId="77777777" w:rsidR="0089264D" w:rsidRPr="00785B79" w:rsidRDefault="0089264D" w:rsidP="006358DE">
            <w:pPr>
              <w:jc w:val="right"/>
              <w:rPr>
                <w:sz w:val="18"/>
                <w:szCs w:val="18"/>
              </w:rPr>
            </w:pPr>
            <w:r w:rsidRPr="00785B79">
              <w:rPr>
                <w:sz w:val="18"/>
                <w:szCs w:val="18"/>
              </w:rPr>
              <w:t>4 560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A9A272B" w14:textId="77777777" w:rsidR="0089264D" w:rsidRPr="00785B79" w:rsidRDefault="0089264D" w:rsidP="006358DE">
            <w:pPr>
              <w:jc w:val="right"/>
              <w:rPr>
                <w:sz w:val="18"/>
                <w:szCs w:val="18"/>
              </w:rPr>
            </w:pPr>
            <w:r w:rsidRPr="00785B79">
              <w:rPr>
                <w:sz w:val="18"/>
                <w:szCs w:val="18"/>
              </w:rPr>
              <w:t>13 171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6DD6081" w14:textId="77777777" w:rsidR="0089264D" w:rsidRPr="00785B79" w:rsidRDefault="0089264D" w:rsidP="006358DE">
            <w:pPr>
              <w:jc w:val="right"/>
              <w:rPr>
                <w:sz w:val="18"/>
                <w:szCs w:val="18"/>
              </w:rPr>
            </w:pPr>
            <w:r w:rsidRPr="00785B79">
              <w:rPr>
                <w:sz w:val="18"/>
                <w:szCs w:val="18"/>
              </w:rPr>
              <w:t>14 469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05CC246F" w14:textId="77777777" w:rsidR="0089264D" w:rsidRPr="00785B79" w:rsidRDefault="0089264D" w:rsidP="006358DE">
            <w:pPr>
              <w:jc w:val="right"/>
              <w:rPr>
                <w:sz w:val="18"/>
                <w:szCs w:val="18"/>
              </w:rPr>
            </w:pPr>
            <w:r w:rsidRPr="00785B79">
              <w:rPr>
                <w:sz w:val="18"/>
                <w:szCs w:val="18"/>
              </w:rPr>
              <w:t>4 579</w:t>
            </w:r>
          </w:p>
        </w:tc>
      </w:tr>
      <w:tr w:rsidR="00446E55" w:rsidRPr="00B40C4C" w14:paraId="746B0738"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71F6F07E" w14:textId="77777777" w:rsidR="0089264D" w:rsidRPr="00B40C4C" w:rsidRDefault="0089264D" w:rsidP="009137DA">
            <w:r w:rsidRPr="00B40C4C">
              <w:t>Renter fra statsbankene</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74FFEB" w14:textId="77777777" w:rsidR="0089264D" w:rsidRPr="00785B79" w:rsidRDefault="0089264D" w:rsidP="006358DE">
            <w:pPr>
              <w:jc w:val="right"/>
              <w:rPr>
                <w:sz w:val="18"/>
                <w:szCs w:val="18"/>
              </w:rPr>
            </w:pPr>
            <w:r w:rsidRPr="00785B79">
              <w:rPr>
                <w:sz w:val="18"/>
                <w:szCs w:val="18"/>
              </w:rPr>
              <w:t>9 259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8AB4D0" w14:textId="77777777" w:rsidR="0089264D" w:rsidRPr="00785B79" w:rsidRDefault="0089264D" w:rsidP="006358DE">
            <w:pPr>
              <w:jc w:val="right"/>
              <w:rPr>
                <w:sz w:val="18"/>
                <w:szCs w:val="18"/>
              </w:rPr>
            </w:pPr>
            <w:r w:rsidRPr="00785B79">
              <w:rPr>
                <w:sz w:val="18"/>
                <w:szCs w:val="18"/>
              </w:rPr>
              <w:t>9 413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474C41" w14:textId="77777777" w:rsidR="0089264D" w:rsidRPr="00785B79" w:rsidRDefault="0089264D" w:rsidP="006358DE">
            <w:pPr>
              <w:jc w:val="right"/>
              <w:rPr>
                <w:sz w:val="18"/>
                <w:szCs w:val="18"/>
              </w:rPr>
            </w:pPr>
            <w:r w:rsidRPr="00785B79">
              <w:rPr>
                <w:sz w:val="18"/>
                <w:szCs w:val="18"/>
              </w:rPr>
              <w:t>6 268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453865" w14:textId="77777777" w:rsidR="0089264D" w:rsidRPr="00785B79" w:rsidRDefault="0089264D" w:rsidP="006358DE">
            <w:pPr>
              <w:jc w:val="right"/>
              <w:rPr>
                <w:sz w:val="18"/>
                <w:szCs w:val="18"/>
              </w:rPr>
            </w:pPr>
            <w:r w:rsidRPr="00785B79">
              <w:rPr>
                <w:sz w:val="18"/>
                <w:szCs w:val="18"/>
              </w:rPr>
              <w:t>7 339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917248" w14:textId="77777777" w:rsidR="0089264D" w:rsidRPr="00785B79" w:rsidRDefault="0089264D" w:rsidP="006358DE">
            <w:pPr>
              <w:jc w:val="right"/>
              <w:rPr>
                <w:sz w:val="18"/>
                <w:szCs w:val="18"/>
              </w:rPr>
            </w:pPr>
            <w:r w:rsidRPr="00785B79">
              <w:rPr>
                <w:sz w:val="18"/>
                <w:szCs w:val="18"/>
              </w:rPr>
              <w:t>15 422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D9E3BC" w14:textId="77777777" w:rsidR="0089264D" w:rsidRPr="00785B79" w:rsidRDefault="0089264D" w:rsidP="006358DE">
            <w:pPr>
              <w:jc w:val="right"/>
              <w:rPr>
                <w:sz w:val="18"/>
                <w:szCs w:val="18"/>
              </w:rPr>
            </w:pPr>
            <w:r w:rsidRPr="00785B79">
              <w:rPr>
                <w:sz w:val="18"/>
                <w:szCs w:val="18"/>
              </w:rPr>
              <w:t>17 467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028A40" w14:textId="77777777" w:rsidR="0089264D" w:rsidRPr="00785B79" w:rsidRDefault="0089264D" w:rsidP="006358DE">
            <w:pPr>
              <w:jc w:val="right"/>
              <w:rPr>
                <w:sz w:val="18"/>
                <w:szCs w:val="18"/>
              </w:rPr>
            </w:pPr>
            <w:r w:rsidRPr="00785B79">
              <w:rPr>
                <w:sz w:val="18"/>
                <w:szCs w:val="18"/>
              </w:rPr>
              <w:t>21 762</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47E82C1" w14:textId="77777777" w:rsidR="0089264D" w:rsidRPr="00785B79" w:rsidRDefault="0089264D" w:rsidP="006358DE">
            <w:pPr>
              <w:jc w:val="right"/>
              <w:rPr>
                <w:sz w:val="18"/>
                <w:szCs w:val="18"/>
              </w:rPr>
            </w:pPr>
            <w:r w:rsidRPr="00785B79">
              <w:rPr>
                <w:sz w:val="18"/>
                <w:szCs w:val="18"/>
              </w:rPr>
              <w:t>23 268</w:t>
            </w:r>
          </w:p>
        </w:tc>
      </w:tr>
      <w:tr w:rsidR="00446E55" w:rsidRPr="00B40C4C" w14:paraId="79B0AF8E" w14:textId="77777777">
        <w:trPr>
          <w:trHeight w:val="580"/>
        </w:trPr>
        <w:tc>
          <w:tcPr>
            <w:tcW w:w="3440" w:type="dxa"/>
            <w:tcBorders>
              <w:top w:val="nil"/>
              <w:left w:val="nil"/>
              <w:bottom w:val="nil"/>
              <w:right w:val="single" w:sz="4" w:space="0" w:color="000000"/>
            </w:tcBorders>
            <w:tcMar>
              <w:top w:w="120" w:type="dxa"/>
              <w:left w:w="0" w:type="dxa"/>
              <w:bottom w:w="80" w:type="dxa"/>
              <w:right w:w="40" w:type="dxa"/>
            </w:tcMar>
          </w:tcPr>
          <w:p w14:paraId="4900D8C5" w14:textId="77777777" w:rsidR="0089264D" w:rsidRPr="00B40C4C" w:rsidRDefault="0089264D" w:rsidP="009137DA">
            <w:r w:rsidRPr="00B40C4C">
              <w:t>Renter av kontantbeholdning og andre fordringer</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88C6EC" w14:textId="77777777" w:rsidR="0089264D" w:rsidRPr="00785B79" w:rsidRDefault="0089264D" w:rsidP="006358DE">
            <w:pPr>
              <w:jc w:val="right"/>
              <w:rPr>
                <w:sz w:val="18"/>
                <w:szCs w:val="18"/>
              </w:rPr>
            </w:pPr>
            <w:r w:rsidRPr="00785B79">
              <w:rPr>
                <w:sz w:val="18"/>
                <w:szCs w:val="18"/>
              </w:rPr>
              <w:t>4 654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441EE7" w14:textId="77777777" w:rsidR="0089264D" w:rsidRPr="00785B79" w:rsidRDefault="0089264D" w:rsidP="006358DE">
            <w:pPr>
              <w:jc w:val="right"/>
              <w:rPr>
                <w:sz w:val="18"/>
                <w:szCs w:val="18"/>
              </w:rPr>
            </w:pPr>
            <w:r w:rsidRPr="00785B79">
              <w:rPr>
                <w:sz w:val="18"/>
                <w:szCs w:val="18"/>
              </w:rPr>
              <w:t>3 073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627597" w14:textId="77777777" w:rsidR="0089264D" w:rsidRPr="00785B79" w:rsidRDefault="0089264D" w:rsidP="006358DE">
            <w:pPr>
              <w:jc w:val="right"/>
              <w:rPr>
                <w:sz w:val="18"/>
                <w:szCs w:val="18"/>
              </w:rPr>
            </w:pPr>
            <w:r w:rsidRPr="00785B79">
              <w:rPr>
                <w:sz w:val="18"/>
                <w:szCs w:val="18"/>
              </w:rPr>
              <w:t>2 150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45C407" w14:textId="77777777" w:rsidR="0089264D" w:rsidRPr="00785B79" w:rsidRDefault="0089264D" w:rsidP="006358DE">
            <w:pPr>
              <w:jc w:val="right"/>
              <w:rPr>
                <w:sz w:val="18"/>
                <w:szCs w:val="18"/>
              </w:rPr>
            </w:pPr>
            <w:r w:rsidRPr="00785B79">
              <w:rPr>
                <w:sz w:val="18"/>
                <w:szCs w:val="18"/>
              </w:rPr>
              <w:t>5 238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7DED6E" w14:textId="77777777" w:rsidR="0089264D" w:rsidRPr="00785B79" w:rsidRDefault="0089264D" w:rsidP="006358DE">
            <w:pPr>
              <w:jc w:val="right"/>
              <w:rPr>
                <w:sz w:val="18"/>
                <w:szCs w:val="18"/>
              </w:rPr>
            </w:pPr>
            <w:r w:rsidRPr="00785B79">
              <w:rPr>
                <w:sz w:val="18"/>
                <w:szCs w:val="18"/>
              </w:rPr>
              <w:t>18 243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0A57DF" w14:textId="77777777" w:rsidR="0089264D" w:rsidRPr="00785B79" w:rsidRDefault="0089264D" w:rsidP="006358DE">
            <w:pPr>
              <w:jc w:val="right"/>
              <w:rPr>
                <w:sz w:val="18"/>
                <w:szCs w:val="18"/>
              </w:rPr>
            </w:pPr>
            <w:r w:rsidRPr="00785B79">
              <w:rPr>
                <w:sz w:val="18"/>
                <w:szCs w:val="18"/>
              </w:rPr>
              <w:t>15 317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D9E7B8" w14:textId="77777777" w:rsidR="0089264D" w:rsidRPr="00785B79" w:rsidRDefault="0089264D" w:rsidP="006358DE">
            <w:pPr>
              <w:jc w:val="right"/>
              <w:rPr>
                <w:sz w:val="18"/>
                <w:szCs w:val="18"/>
              </w:rPr>
            </w:pPr>
            <w:r w:rsidRPr="00785B79">
              <w:rPr>
                <w:sz w:val="18"/>
                <w:szCs w:val="18"/>
              </w:rPr>
              <w:t>21 492</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89B5249" w14:textId="77777777" w:rsidR="0089264D" w:rsidRPr="00785B79" w:rsidRDefault="0089264D" w:rsidP="006358DE">
            <w:pPr>
              <w:jc w:val="right"/>
              <w:rPr>
                <w:sz w:val="18"/>
                <w:szCs w:val="18"/>
              </w:rPr>
            </w:pPr>
            <w:r w:rsidRPr="00785B79">
              <w:rPr>
                <w:sz w:val="18"/>
                <w:szCs w:val="18"/>
              </w:rPr>
              <w:t>21 187</w:t>
            </w:r>
          </w:p>
        </w:tc>
      </w:tr>
      <w:tr w:rsidR="00446E55" w:rsidRPr="00B40C4C" w14:paraId="336A0C6C"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vAlign w:val="bottom"/>
          </w:tcPr>
          <w:p w14:paraId="0A4BD04D" w14:textId="77777777" w:rsidR="0089264D" w:rsidRPr="00B40C4C" w:rsidRDefault="0089264D" w:rsidP="009137DA">
            <w:r w:rsidRPr="00B40C4C">
              <w:t>Utbytte ekskl. Equinor ASA</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82DB3D" w14:textId="77777777" w:rsidR="0089264D" w:rsidRPr="00785B79" w:rsidRDefault="0089264D" w:rsidP="006358DE">
            <w:pPr>
              <w:jc w:val="right"/>
              <w:rPr>
                <w:sz w:val="18"/>
                <w:szCs w:val="18"/>
              </w:rPr>
            </w:pPr>
            <w:r w:rsidRPr="00785B79">
              <w:rPr>
                <w:sz w:val="18"/>
                <w:szCs w:val="18"/>
              </w:rPr>
              <w:t>25 733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216EA7" w14:textId="77777777" w:rsidR="0089264D" w:rsidRPr="00785B79" w:rsidRDefault="0089264D" w:rsidP="006358DE">
            <w:pPr>
              <w:jc w:val="right"/>
              <w:rPr>
                <w:sz w:val="18"/>
                <w:szCs w:val="18"/>
              </w:rPr>
            </w:pPr>
            <w:r w:rsidRPr="00785B79">
              <w:rPr>
                <w:sz w:val="18"/>
                <w:szCs w:val="18"/>
              </w:rPr>
              <w:t>20 264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9EDF0D" w14:textId="77777777" w:rsidR="0089264D" w:rsidRPr="00785B79" w:rsidRDefault="0089264D" w:rsidP="006358DE">
            <w:pPr>
              <w:jc w:val="right"/>
              <w:rPr>
                <w:sz w:val="18"/>
                <w:szCs w:val="18"/>
              </w:rPr>
            </w:pPr>
            <w:r w:rsidRPr="00785B79">
              <w:rPr>
                <w:sz w:val="18"/>
                <w:szCs w:val="18"/>
              </w:rPr>
              <w:t>27 836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DFBC28" w14:textId="77777777" w:rsidR="0089264D" w:rsidRPr="00785B79" w:rsidRDefault="0089264D" w:rsidP="006358DE">
            <w:pPr>
              <w:jc w:val="right"/>
              <w:rPr>
                <w:sz w:val="18"/>
                <w:szCs w:val="18"/>
              </w:rPr>
            </w:pPr>
            <w:r w:rsidRPr="00785B79">
              <w:rPr>
                <w:sz w:val="18"/>
                <w:szCs w:val="18"/>
              </w:rPr>
              <w:t>37 524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421A7C" w14:textId="77777777" w:rsidR="0089264D" w:rsidRPr="00785B79" w:rsidRDefault="0089264D" w:rsidP="006358DE">
            <w:pPr>
              <w:jc w:val="right"/>
              <w:rPr>
                <w:sz w:val="18"/>
                <w:szCs w:val="18"/>
              </w:rPr>
            </w:pPr>
            <w:r w:rsidRPr="00785B79">
              <w:rPr>
                <w:sz w:val="18"/>
                <w:szCs w:val="18"/>
              </w:rPr>
              <w:t>42 660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AFEB341" w14:textId="77777777" w:rsidR="0089264D" w:rsidRPr="00785B79" w:rsidRDefault="0089264D" w:rsidP="006358DE">
            <w:pPr>
              <w:jc w:val="right"/>
              <w:rPr>
                <w:sz w:val="18"/>
                <w:szCs w:val="18"/>
              </w:rPr>
            </w:pPr>
            <w:r w:rsidRPr="00785B79">
              <w:rPr>
                <w:sz w:val="18"/>
                <w:szCs w:val="18"/>
              </w:rPr>
              <w:t>39 767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2FA4E5" w14:textId="77777777" w:rsidR="0089264D" w:rsidRPr="00785B79" w:rsidRDefault="0089264D" w:rsidP="006358DE">
            <w:pPr>
              <w:jc w:val="right"/>
              <w:rPr>
                <w:sz w:val="18"/>
                <w:szCs w:val="18"/>
              </w:rPr>
            </w:pPr>
            <w:r w:rsidRPr="00785B79">
              <w:rPr>
                <w:sz w:val="18"/>
                <w:szCs w:val="18"/>
              </w:rPr>
              <w:t>35 261</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66D5CEC3" w14:textId="77777777" w:rsidR="0089264D" w:rsidRPr="00785B79" w:rsidRDefault="0089264D" w:rsidP="006358DE">
            <w:pPr>
              <w:jc w:val="right"/>
              <w:rPr>
                <w:sz w:val="18"/>
                <w:szCs w:val="18"/>
              </w:rPr>
            </w:pPr>
            <w:r w:rsidRPr="00785B79">
              <w:rPr>
                <w:sz w:val="18"/>
                <w:szCs w:val="18"/>
              </w:rPr>
              <w:t>31 307</w:t>
            </w:r>
          </w:p>
        </w:tc>
      </w:tr>
      <w:tr w:rsidR="00446E55" w:rsidRPr="00B40C4C" w14:paraId="15865C9E"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066B4F33" w14:textId="77777777" w:rsidR="0089264D" w:rsidRPr="00B40C4C" w:rsidRDefault="0089264D" w:rsidP="009137DA">
            <w:r w:rsidRPr="00B40C4C">
              <w:t>Overføring fra Statens pensjonsfond Norge</w:t>
            </w:r>
            <w:r w:rsidRPr="00B40C4C">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DCA0156"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A227B8"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DA91C3"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816D076"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E482AEB"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1A32A26"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B94D728"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80F1431" w14:textId="77777777" w:rsidR="0089264D" w:rsidRPr="00785B79" w:rsidRDefault="0089264D" w:rsidP="006358DE">
            <w:pPr>
              <w:jc w:val="right"/>
              <w:rPr>
                <w:sz w:val="18"/>
                <w:szCs w:val="18"/>
              </w:rPr>
            </w:pPr>
            <w:r w:rsidRPr="00785B79">
              <w:rPr>
                <w:sz w:val="18"/>
                <w:szCs w:val="18"/>
              </w:rPr>
              <w:t>11 700</w:t>
            </w:r>
          </w:p>
        </w:tc>
      </w:tr>
      <w:tr w:rsidR="00446E55" w:rsidRPr="00B40C4C" w14:paraId="42D6170D" w14:textId="77777777">
        <w:trPr>
          <w:trHeight w:val="7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5E9BD171" w14:textId="77777777" w:rsidR="0089264D" w:rsidRPr="00B40C4C" w:rsidRDefault="0089264D" w:rsidP="009137DA">
            <w:r w:rsidRPr="00B40C4C">
              <w:t xml:space="preserve">Sum renteinntekter og utbytte mv. (ekskl. statens forvaltningsbedrifter og Equinor ASA) </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ABED729" w14:textId="77777777" w:rsidR="0089264D" w:rsidRPr="00785B79" w:rsidRDefault="0089264D" w:rsidP="006358DE">
            <w:pPr>
              <w:jc w:val="right"/>
              <w:rPr>
                <w:sz w:val="18"/>
                <w:szCs w:val="18"/>
              </w:rPr>
            </w:pPr>
            <w:r w:rsidRPr="00785B79">
              <w:rPr>
                <w:sz w:val="18"/>
                <w:szCs w:val="18"/>
              </w:rPr>
              <w:t>39 646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6510415" w14:textId="77777777" w:rsidR="0089264D" w:rsidRPr="00785B79" w:rsidRDefault="0089264D" w:rsidP="006358DE">
            <w:pPr>
              <w:jc w:val="right"/>
              <w:rPr>
                <w:sz w:val="18"/>
                <w:szCs w:val="18"/>
              </w:rPr>
            </w:pPr>
            <w:r w:rsidRPr="00785B79">
              <w:rPr>
                <w:sz w:val="18"/>
                <w:szCs w:val="18"/>
              </w:rPr>
              <w:t>32 749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D165859" w14:textId="77777777" w:rsidR="0089264D" w:rsidRPr="00785B79" w:rsidRDefault="0089264D" w:rsidP="006358DE">
            <w:pPr>
              <w:jc w:val="right"/>
              <w:rPr>
                <w:sz w:val="18"/>
                <w:szCs w:val="18"/>
              </w:rPr>
            </w:pPr>
            <w:r w:rsidRPr="00785B79">
              <w:rPr>
                <w:sz w:val="18"/>
                <w:szCs w:val="18"/>
              </w:rPr>
              <w:t>36 254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D480315" w14:textId="77777777" w:rsidR="0089264D" w:rsidRPr="00785B79" w:rsidRDefault="0089264D" w:rsidP="006358DE">
            <w:pPr>
              <w:jc w:val="right"/>
              <w:rPr>
                <w:sz w:val="18"/>
                <w:szCs w:val="18"/>
              </w:rPr>
            </w:pPr>
            <w:r w:rsidRPr="00785B79">
              <w:rPr>
                <w:sz w:val="18"/>
                <w:szCs w:val="18"/>
              </w:rPr>
              <w:t>50 102</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EAB11AC" w14:textId="77777777" w:rsidR="0089264D" w:rsidRPr="00785B79" w:rsidRDefault="0089264D" w:rsidP="006358DE">
            <w:pPr>
              <w:jc w:val="right"/>
              <w:rPr>
                <w:sz w:val="18"/>
                <w:szCs w:val="18"/>
              </w:rPr>
            </w:pPr>
            <w:r w:rsidRPr="00785B79">
              <w:rPr>
                <w:sz w:val="18"/>
                <w:szCs w:val="18"/>
              </w:rPr>
              <w:t>76 325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3D1D38B" w14:textId="77777777" w:rsidR="0089264D" w:rsidRPr="00785B79" w:rsidRDefault="0089264D" w:rsidP="006358DE">
            <w:pPr>
              <w:jc w:val="right"/>
              <w:rPr>
                <w:sz w:val="18"/>
                <w:szCs w:val="18"/>
              </w:rPr>
            </w:pPr>
            <w:r w:rsidRPr="00785B79">
              <w:rPr>
                <w:sz w:val="18"/>
                <w:szCs w:val="18"/>
              </w:rPr>
              <w:t>72 551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3AD5017" w14:textId="77777777" w:rsidR="0089264D" w:rsidRPr="00785B79" w:rsidRDefault="0089264D" w:rsidP="006358DE">
            <w:pPr>
              <w:jc w:val="right"/>
              <w:rPr>
                <w:sz w:val="18"/>
                <w:szCs w:val="18"/>
              </w:rPr>
            </w:pPr>
            <w:r w:rsidRPr="00785B79">
              <w:rPr>
                <w:sz w:val="18"/>
                <w:szCs w:val="18"/>
              </w:rPr>
              <w:t>78 515</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0AE65EF8" w14:textId="77777777" w:rsidR="0089264D" w:rsidRPr="00785B79" w:rsidRDefault="0089264D" w:rsidP="006358DE">
            <w:pPr>
              <w:jc w:val="right"/>
              <w:rPr>
                <w:sz w:val="18"/>
                <w:szCs w:val="18"/>
              </w:rPr>
            </w:pPr>
            <w:r w:rsidRPr="00785B79">
              <w:rPr>
                <w:sz w:val="18"/>
                <w:szCs w:val="18"/>
              </w:rPr>
              <w:t>87 461</w:t>
            </w:r>
          </w:p>
        </w:tc>
      </w:tr>
      <w:tr w:rsidR="00446E55" w:rsidRPr="00B40C4C" w14:paraId="0AF827CC"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2A3F2816" w14:textId="77777777" w:rsidR="0089264D" w:rsidRPr="00B40C4C" w:rsidRDefault="0089264D" w:rsidP="009137DA">
            <w:r w:rsidRPr="00B40C4C">
              <w:t>Inntekter under departementene</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F1B014" w14:textId="77777777" w:rsidR="0089264D" w:rsidRPr="00785B79" w:rsidRDefault="0089264D" w:rsidP="006358DE">
            <w:pPr>
              <w:jc w:val="right"/>
              <w:rPr>
                <w:sz w:val="18"/>
                <w:szCs w:val="18"/>
              </w:rPr>
            </w:pPr>
            <w:r w:rsidRPr="00785B79">
              <w:rPr>
                <w:sz w:val="18"/>
                <w:szCs w:val="18"/>
              </w:rPr>
              <w:t>35 627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FCD22B" w14:textId="77777777" w:rsidR="0089264D" w:rsidRPr="00785B79" w:rsidRDefault="0089264D" w:rsidP="006358DE">
            <w:pPr>
              <w:jc w:val="right"/>
              <w:rPr>
                <w:sz w:val="18"/>
                <w:szCs w:val="18"/>
              </w:rPr>
            </w:pPr>
            <w:r w:rsidRPr="00785B79">
              <w:rPr>
                <w:sz w:val="18"/>
                <w:szCs w:val="18"/>
              </w:rPr>
              <w:t>44 415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17B2D4" w14:textId="77777777" w:rsidR="0089264D" w:rsidRPr="00785B79" w:rsidRDefault="0089264D" w:rsidP="006358DE">
            <w:pPr>
              <w:jc w:val="right"/>
              <w:rPr>
                <w:sz w:val="18"/>
                <w:szCs w:val="18"/>
              </w:rPr>
            </w:pPr>
            <w:r w:rsidRPr="00785B79">
              <w:rPr>
                <w:sz w:val="18"/>
                <w:szCs w:val="18"/>
              </w:rPr>
              <w:t>34 633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346EEA" w14:textId="77777777" w:rsidR="0089264D" w:rsidRPr="00785B79" w:rsidRDefault="0089264D" w:rsidP="006358DE">
            <w:pPr>
              <w:jc w:val="right"/>
              <w:rPr>
                <w:sz w:val="18"/>
                <w:szCs w:val="18"/>
              </w:rPr>
            </w:pPr>
            <w:r w:rsidRPr="00785B79">
              <w:rPr>
                <w:sz w:val="18"/>
                <w:szCs w:val="18"/>
              </w:rPr>
              <w:t>47 349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90099C" w14:textId="77777777" w:rsidR="0089264D" w:rsidRPr="00785B79" w:rsidRDefault="0089264D" w:rsidP="006358DE">
            <w:pPr>
              <w:jc w:val="right"/>
              <w:rPr>
                <w:sz w:val="18"/>
                <w:szCs w:val="18"/>
              </w:rPr>
            </w:pPr>
            <w:r w:rsidRPr="00785B79">
              <w:rPr>
                <w:sz w:val="18"/>
                <w:szCs w:val="18"/>
              </w:rPr>
              <w:t>44 822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CD703A" w14:textId="77777777" w:rsidR="0089264D" w:rsidRPr="00785B79" w:rsidRDefault="0089264D" w:rsidP="006358DE">
            <w:pPr>
              <w:jc w:val="right"/>
              <w:rPr>
                <w:sz w:val="18"/>
                <w:szCs w:val="18"/>
              </w:rPr>
            </w:pPr>
            <w:r w:rsidRPr="00785B79">
              <w:rPr>
                <w:sz w:val="18"/>
                <w:szCs w:val="18"/>
              </w:rPr>
              <w:t>38 478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5730A5" w14:textId="77777777" w:rsidR="0089264D" w:rsidRPr="00785B79" w:rsidRDefault="0089264D" w:rsidP="006358DE">
            <w:pPr>
              <w:jc w:val="right"/>
              <w:rPr>
                <w:sz w:val="18"/>
                <w:szCs w:val="18"/>
              </w:rPr>
            </w:pPr>
            <w:r w:rsidRPr="00785B79">
              <w:rPr>
                <w:sz w:val="18"/>
                <w:szCs w:val="18"/>
              </w:rPr>
              <w:t>50 800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1CF20009" w14:textId="77777777" w:rsidR="0089264D" w:rsidRPr="00785B79" w:rsidRDefault="0089264D" w:rsidP="006358DE">
            <w:pPr>
              <w:jc w:val="right"/>
              <w:rPr>
                <w:sz w:val="18"/>
                <w:szCs w:val="18"/>
              </w:rPr>
            </w:pPr>
            <w:r w:rsidRPr="00785B79">
              <w:rPr>
                <w:sz w:val="18"/>
                <w:szCs w:val="18"/>
              </w:rPr>
              <w:t>43 294</w:t>
            </w:r>
          </w:p>
        </w:tc>
      </w:tr>
      <w:tr w:rsidR="00446E55" w:rsidRPr="00B40C4C" w14:paraId="5936350D"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6D1B7E5F" w14:textId="77777777" w:rsidR="0089264D" w:rsidRPr="00B40C4C" w:rsidRDefault="0089264D" w:rsidP="009137DA">
            <w:r w:rsidRPr="00B40C4C">
              <w:t>Overføring fra Norges Bank</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CBE45E" w14:textId="77777777" w:rsidR="0089264D" w:rsidRPr="00785B79" w:rsidRDefault="0089264D" w:rsidP="006358DE">
            <w:pPr>
              <w:jc w:val="right"/>
              <w:rPr>
                <w:sz w:val="18"/>
                <w:szCs w:val="18"/>
              </w:rPr>
            </w:pPr>
            <w:r w:rsidRPr="00785B79">
              <w:rPr>
                <w:sz w:val="18"/>
                <w:szCs w:val="18"/>
              </w:rPr>
              <w:t>14 798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04CCAD" w14:textId="77777777" w:rsidR="0089264D" w:rsidRPr="00785B79" w:rsidRDefault="0089264D" w:rsidP="006358DE">
            <w:pPr>
              <w:jc w:val="right"/>
              <w:rPr>
                <w:sz w:val="18"/>
                <w:szCs w:val="18"/>
              </w:rPr>
            </w:pPr>
            <w:r w:rsidRPr="00785B79">
              <w:rPr>
                <w:sz w:val="18"/>
                <w:szCs w:val="18"/>
              </w:rPr>
              <w:t>19 706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2D0395" w14:textId="77777777" w:rsidR="0089264D" w:rsidRPr="00785B79" w:rsidRDefault="0089264D" w:rsidP="006358DE">
            <w:pPr>
              <w:jc w:val="right"/>
              <w:rPr>
                <w:sz w:val="18"/>
                <w:szCs w:val="18"/>
              </w:rPr>
            </w:pPr>
            <w:r w:rsidRPr="00785B79">
              <w:rPr>
                <w:sz w:val="18"/>
                <w:szCs w:val="18"/>
              </w:rPr>
              <w:t>15 169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EF32FC" w14:textId="77777777" w:rsidR="0089264D" w:rsidRPr="00785B79" w:rsidRDefault="0089264D" w:rsidP="006358DE">
            <w:pPr>
              <w:jc w:val="right"/>
              <w:rPr>
                <w:sz w:val="18"/>
                <w:szCs w:val="18"/>
              </w:rPr>
            </w:pPr>
            <w:r w:rsidRPr="00785B79">
              <w:rPr>
                <w:sz w:val="18"/>
                <w:szCs w:val="18"/>
              </w:rPr>
              <w:t>11 108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83CECE" w14:textId="77777777" w:rsidR="0089264D" w:rsidRPr="00785B79" w:rsidRDefault="0089264D" w:rsidP="006358DE">
            <w:pPr>
              <w:jc w:val="right"/>
              <w:rPr>
                <w:sz w:val="18"/>
                <w:szCs w:val="18"/>
              </w:rPr>
            </w:pPr>
            <w:r w:rsidRPr="00785B79">
              <w:rPr>
                <w:sz w:val="18"/>
                <w:szCs w:val="18"/>
              </w:rPr>
              <w:t>8 094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A185D6" w14:textId="77777777" w:rsidR="0089264D" w:rsidRPr="00785B79" w:rsidRDefault="0089264D" w:rsidP="006358DE">
            <w:pPr>
              <w:jc w:val="right"/>
              <w:rPr>
                <w:sz w:val="18"/>
                <w:szCs w:val="18"/>
              </w:rPr>
            </w:pPr>
            <w:r w:rsidRPr="00785B79">
              <w:rPr>
                <w:sz w:val="18"/>
                <w:szCs w:val="18"/>
              </w:rPr>
              <w:t>24 600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9823C8" w14:textId="77777777" w:rsidR="0089264D" w:rsidRPr="00785B79" w:rsidRDefault="0089264D" w:rsidP="006358DE">
            <w:pPr>
              <w:jc w:val="right"/>
              <w:rPr>
                <w:sz w:val="18"/>
                <w:szCs w:val="18"/>
              </w:rPr>
            </w:pPr>
            <w:r w:rsidRPr="00785B79">
              <w:rPr>
                <w:sz w:val="18"/>
                <w:szCs w:val="18"/>
              </w:rPr>
              <w:t>17 604</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07A17C9D" w14:textId="77777777" w:rsidR="0089264D" w:rsidRPr="00785B79" w:rsidRDefault="0089264D" w:rsidP="006358DE">
            <w:pPr>
              <w:jc w:val="right"/>
              <w:rPr>
                <w:sz w:val="18"/>
                <w:szCs w:val="18"/>
              </w:rPr>
            </w:pPr>
            <w:r w:rsidRPr="00785B79">
              <w:rPr>
                <w:sz w:val="18"/>
                <w:szCs w:val="18"/>
              </w:rPr>
              <w:t>18 974</w:t>
            </w:r>
          </w:p>
        </w:tc>
      </w:tr>
      <w:tr w:rsidR="00446E55" w:rsidRPr="00B40C4C" w14:paraId="3C26F707" w14:textId="77777777">
        <w:trPr>
          <w:trHeight w:val="5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0F9E1F66" w14:textId="77777777" w:rsidR="0089264D" w:rsidRPr="00B40C4C" w:rsidRDefault="0089264D" w:rsidP="009137DA">
            <w:r w:rsidRPr="00B40C4C">
              <w:t>Tilbakeføring av midler fra Statens banksikringsfond</w:t>
            </w:r>
            <w:r w:rsidRPr="00B40C4C">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274035"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CD6F4EA"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D7E8FAC"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B5A8B15"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B96770C"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6620011"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A97DFF" w14:textId="77777777" w:rsidR="0089264D" w:rsidRPr="00785B79" w:rsidRDefault="0089264D" w:rsidP="006358DE">
            <w:pPr>
              <w:jc w:val="right"/>
              <w:rPr>
                <w:sz w:val="18"/>
                <w:szCs w:val="18"/>
              </w:rPr>
            </w:pPr>
            <w:r w:rsidRPr="00785B79">
              <w:rPr>
                <w:sz w:val="18"/>
                <w:szCs w:val="18"/>
              </w:rPr>
              <w:t>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69534FBD" w14:textId="77777777" w:rsidR="0089264D" w:rsidRPr="00785B79" w:rsidRDefault="0089264D" w:rsidP="006358DE">
            <w:pPr>
              <w:jc w:val="right"/>
              <w:rPr>
                <w:sz w:val="18"/>
                <w:szCs w:val="18"/>
              </w:rPr>
            </w:pPr>
            <w:r w:rsidRPr="00785B79">
              <w:rPr>
                <w:sz w:val="18"/>
                <w:szCs w:val="18"/>
              </w:rPr>
              <w:t>0</w:t>
            </w:r>
          </w:p>
        </w:tc>
      </w:tr>
      <w:tr w:rsidR="00446E55" w:rsidRPr="00B40C4C" w14:paraId="37B6A244"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3DDF9A90" w14:textId="77777777" w:rsidR="0089264D" w:rsidRPr="00B40C4C" w:rsidRDefault="0089264D" w:rsidP="009137DA">
            <w:r w:rsidRPr="00B40C4C">
              <w:t>Sum andre inntekter</w:t>
            </w:r>
            <w:r w:rsidRPr="00B40C4C">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6396A0B" w14:textId="77777777" w:rsidR="0089264D" w:rsidRPr="00785B79" w:rsidRDefault="0089264D" w:rsidP="006358DE">
            <w:pPr>
              <w:jc w:val="right"/>
              <w:rPr>
                <w:sz w:val="18"/>
                <w:szCs w:val="18"/>
              </w:rPr>
            </w:pPr>
            <w:r w:rsidRPr="00785B79">
              <w:rPr>
                <w:sz w:val="18"/>
                <w:szCs w:val="18"/>
              </w:rPr>
              <w:t>50 425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3A5F8C5" w14:textId="77777777" w:rsidR="0089264D" w:rsidRPr="00785B79" w:rsidRDefault="0089264D" w:rsidP="006358DE">
            <w:pPr>
              <w:jc w:val="right"/>
              <w:rPr>
                <w:sz w:val="18"/>
                <w:szCs w:val="18"/>
              </w:rPr>
            </w:pPr>
            <w:r w:rsidRPr="00785B79">
              <w:rPr>
                <w:sz w:val="18"/>
                <w:szCs w:val="18"/>
              </w:rPr>
              <w:t>64 121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1457010" w14:textId="77777777" w:rsidR="0089264D" w:rsidRPr="00785B79" w:rsidRDefault="0089264D" w:rsidP="006358DE">
            <w:pPr>
              <w:jc w:val="right"/>
              <w:rPr>
                <w:sz w:val="18"/>
                <w:szCs w:val="18"/>
              </w:rPr>
            </w:pPr>
            <w:r w:rsidRPr="00785B79">
              <w:rPr>
                <w:sz w:val="18"/>
                <w:szCs w:val="18"/>
              </w:rPr>
              <w:t>49 802</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FE8EF20" w14:textId="77777777" w:rsidR="0089264D" w:rsidRPr="00785B79" w:rsidRDefault="0089264D" w:rsidP="006358DE">
            <w:pPr>
              <w:jc w:val="right"/>
              <w:rPr>
                <w:sz w:val="18"/>
                <w:szCs w:val="18"/>
              </w:rPr>
            </w:pPr>
            <w:r w:rsidRPr="00785B79">
              <w:rPr>
                <w:sz w:val="18"/>
                <w:szCs w:val="18"/>
              </w:rPr>
              <w:t>58 458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62A8C3F" w14:textId="77777777" w:rsidR="0089264D" w:rsidRPr="00785B79" w:rsidRDefault="0089264D" w:rsidP="006358DE">
            <w:pPr>
              <w:jc w:val="right"/>
              <w:rPr>
                <w:sz w:val="18"/>
                <w:szCs w:val="18"/>
              </w:rPr>
            </w:pPr>
            <w:r w:rsidRPr="00785B79">
              <w:rPr>
                <w:sz w:val="18"/>
                <w:szCs w:val="18"/>
              </w:rPr>
              <w:t>52 915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9531CC3" w14:textId="77777777" w:rsidR="0089264D" w:rsidRPr="00785B79" w:rsidRDefault="0089264D" w:rsidP="006358DE">
            <w:pPr>
              <w:jc w:val="right"/>
              <w:rPr>
                <w:sz w:val="18"/>
                <w:szCs w:val="18"/>
              </w:rPr>
            </w:pPr>
            <w:r w:rsidRPr="00785B79">
              <w:rPr>
                <w:sz w:val="18"/>
                <w:szCs w:val="18"/>
              </w:rPr>
              <w:t>63 078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4833072" w14:textId="77777777" w:rsidR="0089264D" w:rsidRPr="00785B79" w:rsidRDefault="0089264D" w:rsidP="006358DE">
            <w:pPr>
              <w:jc w:val="right"/>
              <w:rPr>
                <w:sz w:val="18"/>
                <w:szCs w:val="18"/>
              </w:rPr>
            </w:pPr>
            <w:r w:rsidRPr="00785B79">
              <w:rPr>
                <w:sz w:val="18"/>
                <w:szCs w:val="18"/>
              </w:rPr>
              <w:t>68 405</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57E64374" w14:textId="77777777" w:rsidR="0089264D" w:rsidRPr="00785B79" w:rsidRDefault="0089264D" w:rsidP="006358DE">
            <w:pPr>
              <w:jc w:val="right"/>
              <w:rPr>
                <w:sz w:val="18"/>
                <w:szCs w:val="18"/>
              </w:rPr>
            </w:pPr>
            <w:r w:rsidRPr="00785B79">
              <w:rPr>
                <w:sz w:val="18"/>
                <w:szCs w:val="18"/>
              </w:rPr>
              <w:t>62 268</w:t>
            </w:r>
          </w:p>
        </w:tc>
      </w:tr>
      <w:tr w:rsidR="00446E55" w:rsidRPr="00B40C4C" w14:paraId="2C52D8DB"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747BDE78" w14:textId="77777777" w:rsidR="0089264D" w:rsidRPr="00B40C4C" w:rsidRDefault="0089264D" w:rsidP="009137DA">
            <w:r w:rsidRPr="00B40C4C">
              <w:t>Inntekter fra statlig petroleumsvirksomhet</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12A4A5" w14:textId="77777777" w:rsidR="0089264D" w:rsidRPr="00785B79" w:rsidRDefault="0089264D" w:rsidP="006358DE">
            <w:pPr>
              <w:jc w:val="right"/>
              <w:rPr>
                <w:sz w:val="18"/>
                <w:szCs w:val="18"/>
              </w:rPr>
            </w:pPr>
            <w:r w:rsidRPr="00785B79">
              <w:rPr>
                <w:sz w:val="18"/>
                <w:szCs w:val="18"/>
              </w:rPr>
              <w:t>122 809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431BF2" w14:textId="77777777" w:rsidR="0089264D" w:rsidRPr="00785B79" w:rsidRDefault="0089264D" w:rsidP="006358DE">
            <w:pPr>
              <w:jc w:val="right"/>
              <w:rPr>
                <w:sz w:val="18"/>
                <w:szCs w:val="18"/>
              </w:rPr>
            </w:pPr>
            <w:r w:rsidRPr="00785B79">
              <w:rPr>
                <w:sz w:val="18"/>
                <w:szCs w:val="18"/>
              </w:rPr>
              <w:t>83 988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93C9C3" w14:textId="77777777" w:rsidR="0089264D" w:rsidRPr="00785B79" w:rsidRDefault="0089264D" w:rsidP="006358DE">
            <w:pPr>
              <w:jc w:val="right"/>
              <w:rPr>
                <w:sz w:val="18"/>
                <w:szCs w:val="18"/>
              </w:rPr>
            </w:pPr>
            <w:r w:rsidRPr="00785B79">
              <w:rPr>
                <w:sz w:val="18"/>
                <w:szCs w:val="18"/>
              </w:rPr>
              <w:t>209 902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B0162E" w14:textId="77777777" w:rsidR="0089264D" w:rsidRPr="00785B79" w:rsidRDefault="0089264D" w:rsidP="006358DE">
            <w:pPr>
              <w:jc w:val="right"/>
              <w:rPr>
                <w:sz w:val="18"/>
                <w:szCs w:val="18"/>
              </w:rPr>
            </w:pPr>
            <w:r w:rsidRPr="00785B79">
              <w:rPr>
                <w:sz w:val="18"/>
                <w:szCs w:val="18"/>
              </w:rPr>
              <w:t>557 412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4FC278" w14:textId="77777777" w:rsidR="0089264D" w:rsidRPr="00785B79" w:rsidRDefault="0089264D" w:rsidP="006358DE">
            <w:pPr>
              <w:jc w:val="right"/>
              <w:rPr>
                <w:sz w:val="18"/>
                <w:szCs w:val="18"/>
              </w:rPr>
            </w:pPr>
            <w:r w:rsidRPr="00785B79">
              <w:rPr>
                <w:sz w:val="18"/>
                <w:szCs w:val="18"/>
              </w:rPr>
              <w:t>306 906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E454AD" w14:textId="77777777" w:rsidR="0089264D" w:rsidRPr="00785B79" w:rsidRDefault="0089264D" w:rsidP="006358DE">
            <w:pPr>
              <w:jc w:val="right"/>
              <w:rPr>
                <w:sz w:val="18"/>
                <w:szCs w:val="18"/>
              </w:rPr>
            </w:pPr>
            <w:r w:rsidRPr="00785B79">
              <w:rPr>
                <w:sz w:val="18"/>
                <w:szCs w:val="18"/>
              </w:rPr>
              <w:t>328 300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915E05" w14:textId="77777777" w:rsidR="0089264D" w:rsidRPr="00785B79" w:rsidRDefault="0089264D" w:rsidP="006358DE">
            <w:pPr>
              <w:jc w:val="right"/>
              <w:rPr>
                <w:sz w:val="18"/>
                <w:szCs w:val="18"/>
              </w:rPr>
            </w:pPr>
            <w:r w:rsidRPr="00785B79">
              <w:rPr>
                <w:sz w:val="18"/>
                <w:szCs w:val="18"/>
              </w:rPr>
              <w:t>230 500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47D0B23E" w14:textId="77777777" w:rsidR="0089264D" w:rsidRPr="00785B79" w:rsidRDefault="0089264D" w:rsidP="006358DE">
            <w:pPr>
              <w:jc w:val="right"/>
              <w:rPr>
                <w:sz w:val="18"/>
                <w:szCs w:val="18"/>
              </w:rPr>
            </w:pPr>
            <w:r w:rsidRPr="00785B79">
              <w:rPr>
                <w:sz w:val="18"/>
                <w:szCs w:val="18"/>
              </w:rPr>
              <w:t>256 100</w:t>
            </w:r>
          </w:p>
        </w:tc>
      </w:tr>
      <w:tr w:rsidR="00446E55" w:rsidRPr="00B40C4C" w14:paraId="2CD091D8"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0156055B" w14:textId="77777777" w:rsidR="0089264D" w:rsidRPr="00B40C4C" w:rsidRDefault="0089264D" w:rsidP="009137DA">
            <w:r w:rsidRPr="00B40C4C">
              <w:t>Skatt og avgift på utvinning av petroleum</w:t>
            </w:r>
            <w:r w:rsidRPr="00B40C4C">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182596" w14:textId="77777777" w:rsidR="0089264D" w:rsidRPr="00785B79" w:rsidRDefault="0089264D" w:rsidP="006358DE">
            <w:pPr>
              <w:jc w:val="right"/>
              <w:rPr>
                <w:sz w:val="18"/>
                <w:szCs w:val="18"/>
              </w:rPr>
            </w:pPr>
            <w:r w:rsidRPr="00785B79">
              <w:rPr>
                <w:sz w:val="18"/>
                <w:szCs w:val="18"/>
              </w:rPr>
              <w:t>140 379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66C7CF" w14:textId="77777777" w:rsidR="0089264D" w:rsidRPr="00785B79" w:rsidRDefault="0089264D" w:rsidP="006358DE">
            <w:pPr>
              <w:jc w:val="right"/>
              <w:rPr>
                <w:sz w:val="18"/>
                <w:szCs w:val="18"/>
              </w:rPr>
            </w:pPr>
            <w:r w:rsidRPr="00785B79">
              <w:rPr>
                <w:sz w:val="18"/>
                <w:szCs w:val="18"/>
              </w:rPr>
              <w:t>35 408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0C06BF" w14:textId="77777777" w:rsidR="0089264D" w:rsidRPr="00785B79" w:rsidRDefault="0089264D" w:rsidP="006358DE">
            <w:pPr>
              <w:jc w:val="right"/>
              <w:rPr>
                <w:sz w:val="18"/>
                <w:szCs w:val="18"/>
              </w:rPr>
            </w:pPr>
            <w:r w:rsidRPr="00785B79">
              <w:rPr>
                <w:sz w:val="18"/>
                <w:szCs w:val="18"/>
              </w:rPr>
              <w:t>91 849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6BB038" w14:textId="77777777" w:rsidR="0089264D" w:rsidRPr="00785B79" w:rsidRDefault="0089264D" w:rsidP="006358DE">
            <w:pPr>
              <w:jc w:val="right"/>
              <w:rPr>
                <w:sz w:val="18"/>
                <w:szCs w:val="18"/>
              </w:rPr>
            </w:pPr>
            <w:r w:rsidRPr="00785B79">
              <w:rPr>
                <w:sz w:val="18"/>
                <w:szCs w:val="18"/>
              </w:rPr>
              <w:t>720 931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541E4C" w14:textId="77777777" w:rsidR="0089264D" w:rsidRPr="00785B79" w:rsidRDefault="0089264D" w:rsidP="006358DE">
            <w:pPr>
              <w:jc w:val="right"/>
              <w:rPr>
                <w:sz w:val="18"/>
                <w:szCs w:val="18"/>
              </w:rPr>
            </w:pPr>
            <w:r w:rsidRPr="00785B79">
              <w:rPr>
                <w:sz w:val="18"/>
                <w:szCs w:val="18"/>
              </w:rPr>
              <w:t>623 245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1B2E2A" w14:textId="77777777" w:rsidR="0089264D" w:rsidRPr="00785B79" w:rsidRDefault="0089264D" w:rsidP="006358DE">
            <w:pPr>
              <w:jc w:val="right"/>
              <w:rPr>
                <w:sz w:val="18"/>
                <w:szCs w:val="18"/>
              </w:rPr>
            </w:pPr>
            <w:r w:rsidRPr="00785B79">
              <w:rPr>
                <w:sz w:val="18"/>
                <w:szCs w:val="18"/>
              </w:rPr>
              <w:t>491 600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C6D1F4" w14:textId="77777777" w:rsidR="0089264D" w:rsidRPr="00785B79" w:rsidRDefault="0089264D" w:rsidP="006358DE">
            <w:pPr>
              <w:jc w:val="right"/>
              <w:rPr>
                <w:sz w:val="18"/>
                <w:szCs w:val="18"/>
              </w:rPr>
            </w:pPr>
            <w:r w:rsidRPr="00785B79">
              <w:rPr>
                <w:sz w:val="18"/>
                <w:szCs w:val="18"/>
              </w:rPr>
              <w:t>416 598</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A716F88" w14:textId="77777777" w:rsidR="0089264D" w:rsidRPr="00785B79" w:rsidRDefault="0089264D" w:rsidP="006358DE">
            <w:pPr>
              <w:jc w:val="right"/>
              <w:rPr>
                <w:sz w:val="18"/>
                <w:szCs w:val="18"/>
              </w:rPr>
            </w:pPr>
            <w:r w:rsidRPr="00785B79">
              <w:rPr>
                <w:sz w:val="18"/>
                <w:szCs w:val="18"/>
              </w:rPr>
              <w:t>388 501</w:t>
            </w:r>
          </w:p>
        </w:tc>
      </w:tr>
      <w:tr w:rsidR="00446E55" w:rsidRPr="00B40C4C" w14:paraId="55A262E0"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5877D25A" w14:textId="77777777" w:rsidR="0089264D" w:rsidRPr="00B40C4C" w:rsidRDefault="0089264D" w:rsidP="009137DA">
            <w:r w:rsidRPr="00B40C4C">
              <w:t>Aksjeutbytte fra Equinor ASA</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7CD9A18" w14:textId="77777777" w:rsidR="0089264D" w:rsidRPr="00785B79" w:rsidRDefault="0089264D" w:rsidP="006358DE">
            <w:pPr>
              <w:jc w:val="right"/>
              <w:rPr>
                <w:sz w:val="18"/>
                <w:szCs w:val="18"/>
              </w:rPr>
            </w:pPr>
            <w:r w:rsidRPr="00785B79">
              <w:rPr>
                <w:sz w:val="18"/>
                <w:szCs w:val="18"/>
              </w:rPr>
              <w:t>20 057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59D448F" w14:textId="77777777" w:rsidR="0089264D" w:rsidRPr="00785B79" w:rsidRDefault="0089264D" w:rsidP="006358DE">
            <w:pPr>
              <w:jc w:val="right"/>
              <w:rPr>
                <w:sz w:val="18"/>
                <w:szCs w:val="18"/>
              </w:rPr>
            </w:pPr>
            <w:r w:rsidRPr="00785B79">
              <w:rPr>
                <w:sz w:val="18"/>
                <w:szCs w:val="18"/>
              </w:rPr>
              <w:t>15 030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D5C2AD8" w14:textId="77777777" w:rsidR="0089264D" w:rsidRPr="00785B79" w:rsidRDefault="0089264D" w:rsidP="006358DE">
            <w:pPr>
              <w:jc w:val="right"/>
              <w:rPr>
                <w:sz w:val="18"/>
                <w:szCs w:val="18"/>
              </w:rPr>
            </w:pPr>
            <w:r w:rsidRPr="00785B79">
              <w:rPr>
                <w:sz w:val="18"/>
                <w:szCs w:val="18"/>
              </w:rPr>
              <w:t>10 494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3E474EA" w14:textId="77777777" w:rsidR="0089264D" w:rsidRPr="00785B79" w:rsidRDefault="0089264D" w:rsidP="006358DE">
            <w:pPr>
              <w:jc w:val="right"/>
              <w:rPr>
                <w:sz w:val="18"/>
                <w:szCs w:val="18"/>
              </w:rPr>
            </w:pPr>
            <w:r w:rsidRPr="00785B79">
              <w:rPr>
                <w:sz w:val="18"/>
                <w:szCs w:val="18"/>
              </w:rPr>
              <w:t>35 258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6603AF" w14:textId="77777777" w:rsidR="0089264D" w:rsidRPr="00785B79" w:rsidRDefault="0089264D" w:rsidP="006358DE">
            <w:pPr>
              <w:jc w:val="right"/>
              <w:rPr>
                <w:sz w:val="18"/>
                <w:szCs w:val="18"/>
              </w:rPr>
            </w:pPr>
            <w:r w:rsidRPr="00785B79">
              <w:rPr>
                <w:sz w:val="18"/>
                <w:szCs w:val="18"/>
              </w:rPr>
              <w:t>78 309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AA81FC7" w14:textId="77777777" w:rsidR="0089264D" w:rsidRPr="00785B79" w:rsidRDefault="0089264D" w:rsidP="006358DE">
            <w:pPr>
              <w:jc w:val="right"/>
              <w:rPr>
                <w:sz w:val="18"/>
                <w:szCs w:val="18"/>
              </w:rPr>
            </w:pPr>
            <w:r w:rsidRPr="00785B79">
              <w:rPr>
                <w:sz w:val="18"/>
                <w:szCs w:val="18"/>
              </w:rPr>
              <w:t>38 265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ED7C88B" w14:textId="77777777" w:rsidR="0089264D" w:rsidRPr="00785B79" w:rsidRDefault="0089264D" w:rsidP="006358DE">
            <w:pPr>
              <w:jc w:val="right"/>
              <w:rPr>
                <w:sz w:val="18"/>
                <w:szCs w:val="18"/>
              </w:rPr>
            </w:pPr>
            <w:r w:rsidRPr="00785B79">
              <w:rPr>
                <w:sz w:val="18"/>
                <w:szCs w:val="18"/>
              </w:rPr>
              <w:t xml:space="preserve">63 381 </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7355FA0" w14:textId="77777777" w:rsidR="0089264D" w:rsidRPr="00785B79" w:rsidRDefault="0089264D" w:rsidP="006358DE">
            <w:pPr>
              <w:jc w:val="right"/>
              <w:rPr>
                <w:sz w:val="18"/>
                <w:szCs w:val="18"/>
              </w:rPr>
            </w:pPr>
            <w:r w:rsidRPr="00785B79">
              <w:rPr>
                <w:sz w:val="18"/>
                <w:szCs w:val="18"/>
              </w:rPr>
              <w:t>27 768</w:t>
            </w:r>
          </w:p>
        </w:tc>
      </w:tr>
      <w:tr w:rsidR="00446E55" w:rsidRPr="00B40C4C" w14:paraId="251975E9"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51B81EFD" w14:textId="77777777" w:rsidR="0089264D" w:rsidRPr="00B40C4C" w:rsidRDefault="0089264D" w:rsidP="009137DA">
            <w:r w:rsidRPr="00B40C4C">
              <w:t>Sum petroleumsinntekter</w:t>
            </w:r>
            <w:r w:rsidRPr="00B40C4C">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F89B42B" w14:textId="77777777" w:rsidR="0089264D" w:rsidRPr="00785B79" w:rsidRDefault="0089264D" w:rsidP="006358DE">
            <w:pPr>
              <w:jc w:val="right"/>
              <w:rPr>
                <w:sz w:val="18"/>
                <w:szCs w:val="18"/>
              </w:rPr>
            </w:pPr>
            <w:r w:rsidRPr="00785B79">
              <w:rPr>
                <w:sz w:val="18"/>
                <w:szCs w:val="18"/>
              </w:rPr>
              <w:t>283 245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0D18A73" w14:textId="77777777" w:rsidR="0089264D" w:rsidRPr="00785B79" w:rsidRDefault="0089264D" w:rsidP="006358DE">
            <w:pPr>
              <w:jc w:val="right"/>
              <w:rPr>
                <w:sz w:val="18"/>
                <w:szCs w:val="18"/>
              </w:rPr>
            </w:pPr>
            <w:r w:rsidRPr="00785B79">
              <w:rPr>
                <w:sz w:val="18"/>
                <w:szCs w:val="18"/>
              </w:rPr>
              <w:t>134 425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1B9136E" w14:textId="77777777" w:rsidR="0089264D" w:rsidRPr="00785B79" w:rsidRDefault="0089264D" w:rsidP="006358DE">
            <w:pPr>
              <w:jc w:val="right"/>
              <w:rPr>
                <w:sz w:val="18"/>
                <w:szCs w:val="18"/>
              </w:rPr>
            </w:pPr>
            <w:r w:rsidRPr="00785B79">
              <w:rPr>
                <w:sz w:val="18"/>
                <w:szCs w:val="18"/>
              </w:rPr>
              <w:t>312 245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42B1889" w14:textId="77777777" w:rsidR="0089264D" w:rsidRPr="00785B79" w:rsidRDefault="0089264D" w:rsidP="006358DE">
            <w:pPr>
              <w:jc w:val="right"/>
              <w:rPr>
                <w:sz w:val="18"/>
                <w:szCs w:val="18"/>
              </w:rPr>
            </w:pPr>
            <w:r w:rsidRPr="00785B79">
              <w:rPr>
                <w:sz w:val="18"/>
                <w:szCs w:val="18"/>
              </w:rPr>
              <w:t>1 313 601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459203C" w14:textId="77777777" w:rsidR="0089264D" w:rsidRPr="00785B79" w:rsidRDefault="0089264D" w:rsidP="006358DE">
            <w:pPr>
              <w:jc w:val="right"/>
              <w:rPr>
                <w:sz w:val="18"/>
                <w:szCs w:val="18"/>
              </w:rPr>
            </w:pPr>
            <w:r w:rsidRPr="00785B79">
              <w:rPr>
                <w:sz w:val="18"/>
                <w:szCs w:val="18"/>
              </w:rPr>
              <w:t>1 008 461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A3694E6" w14:textId="77777777" w:rsidR="0089264D" w:rsidRPr="00785B79" w:rsidRDefault="0089264D" w:rsidP="006358DE">
            <w:pPr>
              <w:jc w:val="right"/>
              <w:rPr>
                <w:sz w:val="18"/>
                <w:szCs w:val="18"/>
              </w:rPr>
            </w:pPr>
            <w:r w:rsidRPr="00785B79">
              <w:rPr>
                <w:sz w:val="18"/>
                <w:szCs w:val="18"/>
              </w:rPr>
              <w:t>858 166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AFAF76C" w14:textId="77777777" w:rsidR="0089264D" w:rsidRPr="00785B79" w:rsidRDefault="0089264D" w:rsidP="006358DE">
            <w:pPr>
              <w:jc w:val="right"/>
              <w:rPr>
                <w:sz w:val="18"/>
                <w:szCs w:val="18"/>
              </w:rPr>
            </w:pPr>
            <w:r w:rsidRPr="00785B79">
              <w:rPr>
                <w:sz w:val="18"/>
                <w:szCs w:val="18"/>
              </w:rPr>
              <w:t>710 479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48F2C918" w14:textId="77777777" w:rsidR="0089264D" w:rsidRPr="00785B79" w:rsidRDefault="0089264D" w:rsidP="006358DE">
            <w:pPr>
              <w:jc w:val="right"/>
              <w:rPr>
                <w:sz w:val="18"/>
                <w:szCs w:val="18"/>
              </w:rPr>
            </w:pPr>
            <w:r w:rsidRPr="00785B79">
              <w:rPr>
                <w:sz w:val="18"/>
                <w:szCs w:val="18"/>
              </w:rPr>
              <w:t>672 369</w:t>
            </w:r>
          </w:p>
        </w:tc>
      </w:tr>
      <w:tr w:rsidR="00446E55" w:rsidRPr="00B40C4C" w14:paraId="4EBD1826"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5CCD3D77" w14:textId="77777777" w:rsidR="0089264D" w:rsidRPr="00B40C4C" w:rsidRDefault="0089264D" w:rsidP="009137DA">
            <w:r w:rsidRPr="00B40C4C">
              <w:t xml:space="preserve">Tilbakebetalinger </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BBE58E" w14:textId="77777777" w:rsidR="0089264D" w:rsidRPr="00785B79" w:rsidRDefault="0089264D" w:rsidP="006358DE">
            <w:pPr>
              <w:jc w:val="right"/>
              <w:rPr>
                <w:sz w:val="18"/>
                <w:szCs w:val="18"/>
              </w:rPr>
            </w:pPr>
            <w:r w:rsidRPr="00785B79">
              <w:rPr>
                <w:sz w:val="18"/>
                <w:szCs w:val="18"/>
              </w:rPr>
              <w:t>115 117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6264EE" w14:textId="77777777" w:rsidR="0089264D" w:rsidRPr="00785B79" w:rsidRDefault="0089264D" w:rsidP="006358DE">
            <w:pPr>
              <w:jc w:val="right"/>
              <w:rPr>
                <w:sz w:val="18"/>
                <w:szCs w:val="18"/>
              </w:rPr>
            </w:pPr>
            <w:r w:rsidRPr="00785B79">
              <w:rPr>
                <w:sz w:val="18"/>
                <w:szCs w:val="18"/>
              </w:rPr>
              <w:t>141 342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C6F154" w14:textId="77777777" w:rsidR="0089264D" w:rsidRPr="00785B79" w:rsidRDefault="0089264D" w:rsidP="006358DE">
            <w:pPr>
              <w:jc w:val="right"/>
              <w:rPr>
                <w:sz w:val="18"/>
                <w:szCs w:val="18"/>
              </w:rPr>
            </w:pPr>
            <w:r w:rsidRPr="00785B79">
              <w:rPr>
                <w:sz w:val="18"/>
                <w:szCs w:val="18"/>
              </w:rPr>
              <w:t>137 931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24E886" w14:textId="77777777" w:rsidR="0089264D" w:rsidRPr="00785B79" w:rsidRDefault="0089264D" w:rsidP="006358DE">
            <w:pPr>
              <w:jc w:val="right"/>
              <w:rPr>
                <w:sz w:val="18"/>
                <w:szCs w:val="18"/>
              </w:rPr>
            </w:pPr>
            <w:r w:rsidRPr="00785B79">
              <w:rPr>
                <w:sz w:val="18"/>
                <w:szCs w:val="18"/>
              </w:rPr>
              <w:t>144 127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F941AE" w14:textId="77777777" w:rsidR="0089264D" w:rsidRPr="00785B79" w:rsidRDefault="0089264D" w:rsidP="006358DE">
            <w:pPr>
              <w:jc w:val="right"/>
              <w:rPr>
                <w:sz w:val="18"/>
                <w:szCs w:val="18"/>
              </w:rPr>
            </w:pPr>
            <w:r w:rsidRPr="00785B79">
              <w:rPr>
                <w:sz w:val="18"/>
                <w:szCs w:val="18"/>
              </w:rPr>
              <w:t>290 457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A59AAB7" w14:textId="77777777" w:rsidR="0089264D" w:rsidRPr="00785B79" w:rsidRDefault="0089264D" w:rsidP="006358DE">
            <w:pPr>
              <w:jc w:val="right"/>
              <w:rPr>
                <w:sz w:val="18"/>
                <w:szCs w:val="18"/>
              </w:rPr>
            </w:pPr>
            <w:r w:rsidRPr="00785B79">
              <w:rPr>
                <w:sz w:val="18"/>
                <w:szCs w:val="18"/>
              </w:rPr>
              <w:t>124 103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F72E16" w14:textId="77777777" w:rsidR="0089264D" w:rsidRPr="00785B79" w:rsidRDefault="0089264D" w:rsidP="006358DE">
            <w:pPr>
              <w:jc w:val="right"/>
              <w:rPr>
                <w:sz w:val="18"/>
                <w:szCs w:val="18"/>
              </w:rPr>
            </w:pPr>
            <w:r w:rsidRPr="00785B79">
              <w:rPr>
                <w:sz w:val="18"/>
                <w:szCs w:val="18"/>
              </w:rPr>
              <w:t>165 530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01AFC249" w14:textId="77777777" w:rsidR="0089264D" w:rsidRPr="00785B79" w:rsidRDefault="0089264D" w:rsidP="006358DE">
            <w:pPr>
              <w:jc w:val="right"/>
              <w:rPr>
                <w:sz w:val="18"/>
                <w:szCs w:val="18"/>
              </w:rPr>
            </w:pPr>
            <w:r w:rsidRPr="00785B79">
              <w:rPr>
                <w:sz w:val="18"/>
                <w:szCs w:val="18"/>
              </w:rPr>
              <w:t>133 176</w:t>
            </w:r>
          </w:p>
        </w:tc>
      </w:tr>
      <w:tr w:rsidR="00446E55" w:rsidRPr="00B40C4C" w14:paraId="09D81AE3"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47545B66" w14:textId="77777777" w:rsidR="0089264D" w:rsidRPr="00B40C4C" w:rsidRDefault="0089264D" w:rsidP="009137DA">
            <w:r w:rsidRPr="00B40C4C">
              <w:t>Statens pensjonsfond utland</w:t>
            </w:r>
            <w:r w:rsidRPr="00B40C4C">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A4330A0" w14:textId="77777777" w:rsidR="0089264D" w:rsidRPr="00785B79" w:rsidRDefault="0089264D" w:rsidP="006358DE">
            <w:pPr>
              <w:jc w:val="right"/>
              <w:rPr>
                <w:sz w:val="18"/>
                <w:szCs w:val="18"/>
              </w:rPr>
            </w:pPr>
            <w:r w:rsidRPr="00785B79">
              <w:rPr>
                <w:sz w:val="18"/>
                <w:szCs w:val="18"/>
              </w:rPr>
              <w:t>228 564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EAD1210" w14:textId="77777777" w:rsidR="0089264D" w:rsidRPr="00785B79" w:rsidRDefault="0089264D" w:rsidP="006358DE">
            <w:pPr>
              <w:jc w:val="right"/>
              <w:rPr>
                <w:sz w:val="18"/>
                <w:szCs w:val="18"/>
              </w:rPr>
            </w:pPr>
            <w:r w:rsidRPr="00785B79">
              <w:rPr>
                <w:sz w:val="18"/>
                <w:szCs w:val="18"/>
              </w:rPr>
              <w:t>417 426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09AC288" w14:textId="77777777" w:rsidR="0089264D" w:rsidRPr="00785B79" w:rsidRDefault="0089264D" w:rsidP="006358DE">
            <w:pPr>
              <w:jc w:val="right"/>
              <w:rPr>
                <w:sz w:val="18"/>
                <w:szCs w:val="18"/>
              </w:rPr>
            </w:pPr>
            <w:r w:rsidRPr="00785B79">
              <w:rPr>
                <w:sz w:val="18"/>
                <w:szCs w:val="18"/>
              </w:rPr>
              <w:t>390 066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C25C9A1" w14:textId="77777777" w:rsidR="0089264D" w:rsidRPr="00785B79" w:rsidRDefault="0089264D" w:rsidP="006358DE">
            <w:pPr>
              <w:jc w:val="right"/>
              <w:rPr>
                <w:sz w:val="18"/>
                <w:szCs w:val="18"/>
              </w:rPr>
            </w:pPr>
            <w:r w:rsidRPr="00785B79">
              <w:rPr>
                <w:sz w:val="18"/>
                <w:szCs w:val="18"/>
              </w:rPr>
              <w:t>309 875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B4E062" w14:textId="77777777" w:rsidR="0089264D" w:rsidRPr="00785B79" w:rsidRDefault="0089264D" w:rsidP="006358DE">
            <w:pPr>
              <w:jc w:val="right"/>
              <w:rPr>
                <w:sz w:val="18"/>
                <w:szCs w:val="18"/>
              </w:rPr>
            </w:pPr>
            <w:r w:rsidRPr="00785B79">
              <w:rPr>
                <w:sz w:val="18"/>
                <w:szCs w:val="18"/>
              </w:rPr>
              <w:t>286 217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610E099" w14:textId="77777777" w:rsidR="0089264D" w:rsidRPr="00785B79" w:rsidRDefault="0089264D" w:rsidP="006358DE">
            <w:pPr>
              <w:jc w:val="right"/>
              <w:rPr>
                <w:sz w:val="18"/>
                <w:szCs w:val="18"/>
              </w:rPr>
            </w:pPr>
            <w:r w:rsidRPr="00785B79">
              <w:rPr>
                <w:sz w:val="18"/>
                <w:szCs w:val="18"/>
              </w:rPr>
              <w:t>336 484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08534FD" w14:textId="77777777" w:rsidR="0089264D" w:rsidRPr="00785B79" w:rsidRDefault="0089264D" w:rsidP="006358DE">
            <w:pPr>
              <w:jc w:val="right"/>
              <w:rPr>
                <w:sz w:val="18"/>
                <w:szCs w:val="18"/>
              </w:rPr>
            </w:pPr>
            <w:r w:rsidRPr="00785B79">
              <w:rPr>
                <w:sz w:val="18"/>
                <w:szCs w:val="18"/>
              </w:rPr>
              <w:t>347 808</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14E7480" w14:textId="77777777" w:rsidR="0089264D" w:rsidRPr="00785B79" w:rsidRDefault="0089264D" w:rsidP="006358DE">
            <w:pPr>
              <w:jc w:val="right"/>
              <w:rPr>
                <w:sz w:val="18"/>
                <w:szCs w:val="18"/>
              </w:rPr>
            </w:pPr>
            <w:r w:rsidRPr="00785B79">
              <w:rPr>
                <w:sz w:val="18"/>
                <w:szCs w:val="18"/>
              </w:rPr>
              <w:t>413 648</w:t>
            </w:r>
          </w:p>
        </w:tc>
      </w:tr>
      <w:tr w:rsidR="00446E55" w:rsidRPr="00B40C4C" w14:paraId="4A163179"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428C20E9" w14:textId="77777777" w:rsidR="0089264D" w:rsidRPr="00B40C4C" w:rsidRDefault="0089264D" w:rsidP="009137DA">
            <w:r w:rsidRPr="00B40C4C">
              <w:t>Sum inntekter</w:t>
            </w:r>
            <w:r w:rsidRPr="00B40C4C">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4D773CF" w14:textId="77777777" w:rsidR="0089264D" w:rsidRPr="00785B79" w:rsidRDefault="0089264D" w:rsidP="006358DE">
            <w:pPr>
              <w:jc w:val="right"/>
              <w:rPr>
                <w:sz w:val="18"/>
                <w:szCs w:val="18"/>
              </w:rPr>
            </w:pPr>
            <w:r w:rsidRPr="00785B79">
              <w:rPr>
                <w:sz w:val="18"/>
                <w:szCs w:val="18"/>
              </w:rPr>
              <w:t>1 751 088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882903C" w14:textId="77777777" w:rsidR="0089264D" w:rsidRPr="00785B79" w:rsidRDefault="0089264D" w:rsidP="006358DE">
            <w:pPr>
              <w:jc w:val="right"/>
              <w:rPr>
                <w:sz w:val="18"/>
                <w:szCs w:val="18"/>
              </w:rPr>
            </w:pPr>
            <w:r w:rsidRPr="00785B79">
              <w:rPr>
                <w:sz w:val="18"/>
                <w:szCs w:val="18"/>
              </w:rPr>
              <w:t>1 847 596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3E424F1" w14:textId="77777777" w:rsidR="0089264D" w:rsidRPr="00785B79" w:rsidRDefault="0089264D" w:rsidP="006358DE">
            <w:pPr>
              <w:jc w:val="right"/>
              <w:rPr>
                <w:sz w:val="18"/>
                <w:szCs w:val="18"/>
              </w:rPr>
            </w:pPr>
            <w:r w:rsidRPr="00785B79">
              <w:rPr>
                <w:sz w:val="18"/>
                <w:szCs w:val="18"/>
              </w:rPr>
              <w:t>2 030 717</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269EE8B" w14:textId="77777777" w:rsidR="0089264D" w:rsidRPr="00785B79" w:rsidRDefault="0089264D" w:rsidP="006358DE">
            <w:pPr>
              <w:jc w:val="right"/>
              <w:rPr>
                <w:sz w:val="18"/>
                <w:szCs w:val="18"/>
              </w:rPr>
            </w:pPr>
            <w:r w:rsidRPr="00785B79">
              <w:rPr>
                <w:sz w:val="18"/>
                <w:szCs w:val="18"/>
              </w:rPr>
              <w:t>3 122 418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4F11ECA" w14:textId="77777777" w:rsidR="0089264D" w:rsidRPr="00785B79" w:rsidRDefault="0089264D" w:rsidP="006358DE">
            <w:pPr>
              <w:jc w:val="right"/>
              <w:rPr>
                <w:sz w:val="18"/>
                <w:szCs w:val="18"/>
              </w:rPr>
            </w:pPr>
            <w:r w:rsidRPr="00785B79">
              <w:rPr>
                <w:sz w:val="18"/>
                <w:szCs w:val="18"/>
              </w:rPr>
              <w:t>3 071 075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137127B" w14:textId="77777777" w:rsidR="0089264D" w:rsidRPr="00785B79" w:rsidRDefault="0089264D" w:rsidP="006358DE">
            <w:pPr>
              <w:jc w:val="right"/>
              <w:rPr>
                <w:sz w:val="18"/>
                <w:szCs w:val="18"/>
              </w:rPr>
            </w:pPr>
            <w:r w:rsidRPr="00785B79">
              <w:rPr>
                <w:sz w:val="18"/>
                <w:szCs w:val="18"/>
              </w:rPr>
              <w:t>2 849 229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8CCF67C" w14:textId="77777777" w:rsidR="0089264D" w:rsidRPr="00785B79" w:rsidRDefault="0089264D" w:rsidP="006358DE">
            <w:pPr>
              <w:jc w:val="right"/>
              <w:rPr>
                <w:sz w:val="18"/>
                <w:szCs w:val="18"/>
              </w:rPr>
            </w:pPr>
            <w:r w:rsidRPr="00785B79">
              <w:rPr>
                <w:sz w:val="18"/>
                <w:szCs w:val="18"/>
              </w:rPr>
              <w:t>2 772 334</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1A18F25A" w14:textId="77777777" w:rsidR="0089264D" w:rsidRPr="00785B79" w:rsidRDefault="0089264D" w:rsidP="006358DE">
            <w:pPr>
              <w:jc w:val="right"/>
              <w:rPr>
                <w:sz w:val="18"/>
                <w:szCs w:val="18"/>
              </w:rPr>
            </w:pPr>
            <w:r w:rsidRPr="00785B79">
              <w:rPr>
                <w:sz w:val="18"/>
                <w:szCs w:val="18"/>
              </w:rPr>
              <w:t>2 796 782</w:t>
            </w:r>
          </w:p>
        </w:tc>
      </w:tr>
    </w:tbl>
    <w:p w14:paraId="4D2B6804" w14:textId="77777777" w:rsidR="0059518F" w:rsidRDefault="0059518F">
      <w:pPr>
        <w:spacing w:after="160" w:line="259" w:lineRule="auto"/>
      </w:pPr>
      <w:r>
        <w:br w:type="page"/>
      </w:r>
    </w:p>
    <w:p w14:paraId="1A7753AE" w14:textId="21B694C0" w:rsidR="003C3475" w:rsidRPr="00B40C4C" w:rsidRDefault="003C3475" w:rsidP="003C3475">
      <w:pPr>
        <w:pStyle w:val="tabell-tittel"/>
      </w:pPr>
      <w:r w:rsidRPr="00B40C4C">
        <w:lastRenderedPageBreak/>
        <w:t>Saldert budsjett 2024 (vedtatt des. 2023). Utgifter fordelt etter departement og de forskjellige grupper av postnummer</w:t>
      </w:r>
    </w:p>
    <w:p w14:paraId="2CE0396B" w14:textId="77777777" w:rsidR="0089264D" w:rsidRPr="00B40C4C" w:rsidRDefault="0089264D" w:rsidP="003C3475">
      <w:pPr>
        <w:pStyle w:val="Tabellnavn"/>
      </w:pPr>
      <w:r w:rsidRPr="00B40C4C">
        <w:t>09N2XT2</w:t>
      </w:r>
    </w:p>
    <w:tbl>
      <w:tblPr>
        <w:tblW w:w="10429" w:type="dxa"/>
        <w:tblLayout w:type="fixed"/>
        <w:tblCellMar>
          <w:top w:w="64" w:type="dxa"/>
          <w:left w:w="0" w:type="dxa"/>
          <w:right w:w="40" w:type="dxa"/>
        </w:tblCellMar>
        <w:tblLook w:val="0000" w:firstRow="0" w:lastRow="0" w:firstColumn="0" w:lastColumn="0" w:noHBand="0" w:noVBand="0"/>
      </w:tblPr>
      <w:tblGrid>
        <w:gridCol w:w="2127"/>
        <w:gridCol w:w="708"/>
        <w:gridCol w:w="709"/>
        <w:gridCol w:w="708"/>
        <w:gridCol w:w="709"/>
        <w:gridCol w:w="851"/>
        <w:gridCol w:w="41"/>
        <w:gridCol w:w="720"/>
        <w:gridCol w:w="54"/>
        <w:gridCol w:w="603"/>
        <w:gridCol w:w="708"/>
        <w:gridCol w:w="709"/>
        <w:gridCol w:w="709"/>
        <w:gridCol w:w="109"/>
        <w:gridCol w:w="831"/>
        <w:gridCol w:w="109"/>
        <w:gridCol w:w="24"/>
      </w:tblGrid>
      <w:tr w:rsidR="00446E55" w:rsidRPr="00B40C4C" w14:paraId="0C50C695" w14:textId="77777777" w:rsidTr="00B16100">
        <w:trPr>
          <w:trHeight w:val="220"/>
        </w:trPr>
        <w:tc>
          <w:tcPr>
            <w:tcW w:w="10429" w:type="dxa"/>
            <w:gridSpan w:val="17"/>
            <w:tcBorders>
              <w:top w:val="nil"/>
              <w:left w:val="nil"/>
              <w:bottom w:val="single" w:sz="4" w:space="0" w:color="000000"/>
              <w:right w:val="nil"/>
            </w:tcBorders>
            <w:tcMar>
              <w:top w:w="64" w:type="dxa"/>
              <w:left w:w="0" w:type="dxa"/>
              <w:bottom w:w="0" w:type="dxa"/>
              <w:right w:w="40" w:type="dxa"/>
            </w:tcMar>
            <w:vAlign w:val="bottom"/>
          </w:tcPr>
          <w:p w14:paraId="192DC7A5" w14:textId="77777777" w:rsidR="0089264D" w:rsidRPr="00B16100" w:rsidRDefault="0089264D" w:rsidP="00B16100">
            <w:pPr>
              <w:jc w:val="right"/>
              <w:rPr>
                <w:sz w:val="14"/>
                <w:szCs w:val="14"/>
              </w:rPr>
            </w:pPr>
            <w:r w:rsidRPr="00B16100">
              <w:rPr>
                <w:sz w:val="14"/>
                <w:szCs w:val="14"/>
              </w:rPr>
              <w:t>1 000 kroner</w:t>
            </w:r>
          </w:p>
        </w:tc>
      </w:tr>
      <w:tr w:rsidR="00446E55" w:rsidRPr="00B40C4C" w14:paraId="088AFDA8" w14:textId="77777777" w:rsidTr="00B16100">
        <w:trPr>
          <w:gridAfter w:val="1"/>
          <w:wAfter w:w="24"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11DEFA1A" w14:textId="77777777" w:rsidR="0089264D" w:rsidRPr="00B16100" w:rsidRDefault="0089264D" w:rsidP="009137DA">
            <w:pPr>
              <w:rPr>
                <w:sz w:val="14"/>
                <w:szCs w:val="14"/>
              </w:rPr>
            </w:pP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22D8539" w14:textId="77777777" w:rsidR="0089264D" w:rsidRPr="00B16100" w:rsidRDefault="0089264D" w:rsidP="00B16100">
            <w:pPr>
              <w:jc w:val="right"/>
              <w:rPr>
                <w:sz w:val="14"/>
                <w:szCs w:val="14"/>
              </w:rPr>
            </w:pPr>
          </w:p>
        </w:tc>
        <w:tc>
          <w:tcPr>
            <w:tcW w:w="3018" w:type="dxa"/>
            <w:gridSpan w:val="5"/>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75CA404" w14:textId="77777777" w:rsidR="0089264D" w:rsidRPr="00B16100" w:rsidRDefault="0089264D" w:rsidP="00B16100">
            <w:pPr>
              <w:jc w:val="center"/>
              <w:rPr>
                <w:sz w:val="14"/>
                <w:szCs w:val="14"/>
              </w:rPr>
            </w:pPr>
            <w:r w:rsidRPr="00B16100">
              <w:rPr>
                <w:sz w:val="14"/>
                <w:szCs w:val="14"/>
              </w:rPr>
              <w:t>Statens egne driftsutgifter</w:t>
            </w:r>
          </w:p>
        </w:tc>
        <w:tc>
          <w:tcPr>
            <w:tcW w:w="774"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80CEBCB" w14:textId="77777777" w:rsidR="0089264D" w:rsidRPr="00B16100" w:rsidRDefault="0089264D" w:rsidP="00B16100">
            <w:pPr>
              <w:jc w:val="right"/>
              <w:rPr>
                <w:sz w:val="14"/>
                <w:szCs w:val="14"/>
              </w:rPr>
            </w:pPr>
          </w:p>
        </w:tc>
        <w:tc>
          <w:tcPr>
            <w:tcW w:w="2838" w:type="dxa"/>
            <w:gridSpan w:val="5"/>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2BEA962" w14:textId="77777777" w:rsidR="0089264D" w:rsidRPr="00B16100" w:rsidRDefault="0089264D" w:rsidP="00B16100">
            <w:pPr>
              <w:jc w:val="center"/>
              <w:rPr>
                <w:sz w:val="14"/>
                <w:szCs w:val="14"/>
              </w:rPr>
            </w:pPr>
            <w:r w:rsidRPr="00B16100">
              <w:rPr>
                <w:sz w:val="14"/>
                <w:szCs w:val="14"/>
              </w:rPr>
              <w:t>Overføringer</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bottom"/>
          </w:tcPr>
          <w:p w14:paraId="6774D7E3" w14:textId="77777777" w:rsidR="0089264D" w:rsidRPr="00B16100" w:rsidRDefault="0089264D" w:rsidP="00B16100">
            <w:pPr>
              <w:jc w:val="right"/>
              <w:rPr>
                <w:sz w:val="14"/>
                <w:szCs w:val="14"/>
              </w:rPr>
            </w:pPr>
          </w:p>
        </w:tc>
      </w:tr>
      <w:tr w:rsidR="00446E55" w:rsidRPr="00B40C4C" w14:paraId="517FA7B2" w14:textId="77777777" w:rsidTr="00B16100">
        <w:trPr>
          <w:gridAfter w:val="2"/>
          <w:wAfter w:w="133" w:type="dxa"/>
          <w:trHeight w:val="124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5731C682" w14:textId="77777777" w:rsidR="0089264D" w:rsidRPr="00B16100" w:rsidRDefault="0089264D" w:rsidP="009137DA">
            <w:pPr>
              <w:rPr>
                <w:sz w:val="14"/>
                <w:szCs w:val="14"/>
              </w:rPr>
            </w:pP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2B995713" w14:textId="77777777" w:rsidR="0089264D" w:rsidRPr="00B16100" w:rsidRDefault="0089264D" w:rsidP="00B16100">
            <w:pPr>
              <w:jc w:val="center"/>
              <w:rPr>
                <w:sz w:val="14"/>
                <w:szCs w:val="14"/>
              </w:rPr>
            </w:pPr>
            <w:r w:rsidRPr="00B16100">
              <w:rPr>
                <w:sz w:val="14"/>
                <w:szCs w:val="14"/>
              </w:rPr>
              <w:t>Samlede utgifter</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4AE3252" w14:textId="77777777" w:rsidR="0089264D" w:rsidRPr="00B16100" w:rsidRDefault="0089264D" w:rsidP="00B16100">
            <w:pPr>
              <w:jc w:val="center"/>
              <w:rPr>
                <w:sz w:val="14"/>
                <w:szCs w:val="14"/>
              </w:rPr>
            </w:pPr>
            <w:r w:rsidRPr="00B16100">
              <w:rPr>
                <w:sz w:val="14"/>
                <w:szCs w:val="14"/>
              </w:rPr>
              <w:t>I alt</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19CD3308" w14:textId="77777777" w:rsidR="0089264D" w:rsidRPr="00B16100" w:rsidRDefault="0089264D" w:rsidP="00B16100">
            <w:pPr>
              <w:jc w:val="center"/>
              <w:rPr>
                <w:sz w:val="14"/>
                <w:szCs w:val="14"/>
              </w:rPr>
            </w:pPr>
            <w:r w:rsidRPr="00B16100">
              <w:rPr>
                <w:sz w:val="14"/>
                <w:szCs w:val="14"/>
              </w:rPr>
              <w:t>Drifts- utgifter (postnr. 01)</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702B7911" w14:textId="77777777" w:rsidR="0089264D" w:rsidRPr="00B16100" w:rsidRDefault="0089264D" w:rsidP="00B16100">
            <w:pPr>
              <w:jc w:val="center"/>
              <w:rPr>
                <w:sz w:val="14"/>
                <w:szCs w:val="14"/>
              </w:rPr>
            </w:pPr>
            <w:r w:rsidRPr="00B16100">
              <w:rPr>
                <w:sz w:val="14"/>
                <w:szCs w:val="14"/>
              </w:rPr>
              <w:t>Spesielle driftsutgifter (postnr. 21-23 og 25-29)</w:t>
            </w:r>
          </w:p>
        </w:tc>
        <w:tc>
          <w:tcPr>
            <w:tcW w:w="8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ED08619" w14:textId="77777777" w:rsidR="0089264D" w:rsidRPr="00B16100" w:rsidRDefault="0089264D" w:rsidP="00B16100">
            <w:pPr>
              <w:jc w:val="center"/>
              <w:rPr>
                <w:sz w:val="14"/>
                <w:szCs w:val="14"/>
              </w:rPr>
            </w:pPr>
            <w:r w:rsidRPr="00B16100">
              <w:rPr>
                <w:sz w:val="14"/>
                <w:szCs w:val="14"/>
              </w:rPr>
              <w:t>Drifts- resultat forvaltningsbedrifter (postnr. 24)</w:t>
            </w:r>
          </w:p>
        </w:tc>
        <w:tc>
          <w:tcPr>
            <w:tcW w:w="761"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0B54FEA" w14:textId="77777777" w:rsidR="0089264D" w:rsidRPr="00B16100" w:rsidRDefault="0089264D" w:rsidP="00B16100">
            <w:pPr>
              <w:jc w:val="center"/>
              <w:rPr>
                <w:sz w:val="14"/>
                <w:szCs w:val="14"/>
              </w:rPr>
            </w:pPr>
            <w:r w:rsidRPr="00B16100">
              <w:rPr>
                <w:sz w:val="14"/>
                <w:szCs w:val="14"/>
              </w:rPr>
              <w:t>Nybygg, anlegg (postnr. 30-49)</w:t>
            </w:r>
          </w:p>
        </w:tc>
        <w:tc>
          <w:tcPr>
            <w:tcW w:w="657"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6C78DE3" w14:textId="77777777" w:rsidR="0089264D" w:rsidRPr="00B16100" w:rsidRDefault="0089264D" w:rsidP="00B16100">
            <w:pPr>
              <w:jc w:val="center"/>
              <w:rPr>
                <w:sz w:val="14"/>
                <w:szCs w:val="14"/>
              </w:rPr>
            </w:pPr>
            <w:r w:rsidRPr="00B16100">
              <w:rPr>
                <w:sz w:val="14"/>
                <w:szCs w:val="14"/>
              </w:rPr>
              <w:t>I alt</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209B1B0D" w14:textId="77777777" w:rsidR="0089264D" w:rsidRPr="00B16100" w:rsidRDefault="0089264D" w:rsidP="00B16100">
            <w:pPr>
              <w:jc w:val="center"/>
              <w:rPr>
                <w:sz w:val="14"/>
                <w:szCs w:val="14"/>
              </w:rPr>
            </w:pPr>
            <w:r w:rsidRPr="00B16100">
              <w:rPr>
                <w:sz w:val="14"/>
                <w:szCs w:val="14"/>
              </w:rPr>
              <w:t>Andre statsregn-skaper (postnr. 50-59)</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7969968A" w14:textId="77777777" w:rsidR="0089264D" w:rsidRPr="00B16100" w:rsidRDefault="0089264D" w:rsidP="00B16100">
            <w:pPr>
              <w:jc w:val="center"/>
              <w:rPr>
                <w:sz w:val="14"/>
                <w:szCs w:val="14"/>
              </w:rPr>
            </w:pPr>
            <w:r w:rsidRPr="00B16100">
              <w:rPr>
                <w:sz w:val="14"/>
                <w:szCs w:val="14"/>
              </w:rPr>
              <w:t>Kom- muner (postnr. 60-69)</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2C11DA6" w14:textId="77777777" w:rsidR="0089264D" w:rsidRPr="00B16100" w:rsidRDefault="0089264D" w:rsidP="00B16100">
            <w:pPr>
              <w:jc w:val="center"/>
              <w:rPr>
                <w:sz w:val="14"/>
                <w:szCs w:val="14"/>
              </w:rPr>
            </w:pPr>
            <w:r w:rsidRPr="00B16100">
              <w:rPr>
                <w:sz w:val="14"/>
                <w:szCs w:val="14"/>
              </w:rPr>
              <w:t>Andre over- føringer (postnr. 70-89)</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center"/>
          </w:tcPr>
          <w:p w14:paraId="259B4A57" w14:textId="77777777" w:rsidR="0089264D" w:rsidRPr="00B16100" w:rsidRDefault="0089264D" w:rsidP="00B16100">
            <w:pPr>
              <w:jc w:val="center"/>
              <w:rPr>
                <w:sz w:val="14"/>
                <w:szCs w:val="14"/>
              </w:rPr>
            </w:pPr>
            <w:r w:rsidRPr="00B16100">
              <w:rPr>
                <w:sz w:val="14"/>
                <w:szCs w:val="14"/>
              </w:rPr>
              <w:t>Utlån, gjelds- avdrag mv. (postnr. 90-99)</w:t>
            </w:r>
          </w:p>
        </w:tc>
      </w:tr>
      <w:tr w:rsidR="00446E55" w:rsidRPr="00B40C4C" w14:paraId="3028D8A2"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9514B6E" w14:textId="77777777" w:rsidR="0089264D" w:rsidRPr="00B16100" w:rsidRDefault="0089264D" w:rsidP="009137DA">
            <w:pPr>
              <w:rPr>
                <w:sz w:val="14"/>
                <w:szCs w:val="14"/>
              </w:rPr>
            </w:pPr>
            <w:r w:rsidRPr="00B16100">
              <w:rPr>
                <w:sz w:val="14"/>
                <w:szCs w:val="14"/>
              </w:rPr>
              <w:t>Det kongelige hus</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C786CA" w14:textId="77777777" w:rsidR="0089264D" w:rsidRPr="00B16100" w:rsidRDefault="0089264D" w:rsidP="00B16100">
            <w:pPr>
              <w:jc w:val="right"/>
              <w:rPr>
                <w:sz w:val="14"/>
                <w:szCs w:val="14"/>
              </w:rPr>
            </w:pPr>
            <w:r w:rsidRPr="00B16100">
              <w:rPr>
                <w:sz w:val="14"/>
                <w:szCs w:val="14"/>
              </w:rPr>
              <w:t>291 542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8AC654" w14:textId="77777777" w:rsidR="0089264D" w:rsidRPr="00B16100" w:rsidRDefault="0089264D" w:rsidP="00B16100">
            <w:pPr>
              <w:jc w:val="right"/>
              <w:rPr>
                <w:sz w:val="14"/>
                <w:szCs w:val="14"/>
              </w:rPr>
            </w:pPr>
            <w:r w:rsidRPr="00B16100">
              <w:rPr>
                <w:sz w:val="14"/>
                <w:szCs w:val="14"/>
              </w:rPr>
              <w:t>27 060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E76146" w14:textId="77777777" w:rsidR="0089264D" w:rsidRPr="00B16100" w:rsidRDefault="0089264D" w:rsidP="00B16100">
            <w:pPr>
              <w:jc w:val="right"/>
              <w:rPr>
                <w:sz w:val="14"/>
                <w:szCs w:val="14"/>
              </w:rPr>
            </w:pPr>
            <w:r w:rsidRPr="00B16100">
              <w:rPr>
                <w:sz w:val="14"/>
                <w:szCs w:val="14"/>
              </w:rPr>
              <w:t>27 060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8BB5B1"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C5F30E"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B0A634A"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88FC375" w14:textId="77777777" w:rsidR="0089264D" w:rsidRPr="00B16100" w:rsidRDefault="0089264D" w:rsidP="00B16100">
            <w:pPr>
              <w:jc w:val="right"/>
              <w:rPr>
                <w:sz w:val="14"/>
                <w:szCs w:val="14"/>
              </w:rPr>
            </w:pPr>
            <w:r w:rsidRPr="00B16100">
              <w:rPr>
                <w:sz w:val="14"/>
                <w:szCs w:val="14"/>
              </w:rPr>
              <w:t>264 482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4A3479" w14:textId="77777777" w:rsidR="0089264D" w:rsidRPr="00B16100" w:rsidRDefault="0089264D" w:rsidP="00B16100">
            <w:pPr>
              <w:jc w:val="right"/>
              <w:rPr>
                <w:sz w:val="14"/>
                <w:szCs w:val="14"/>
              </w:rPr>
            </w:pPr>
            <w:r w:rsidRPr="00B16100">
              <w:rPr>
                <w:sz w:val="14"/>
                <w:szCs w:val="14"/>
              </w:rPr>
              <w:t>264 482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CBDF0B"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38A812"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794BD24" w14:textId="77777777" w:rsidR="0089264D" w:rsidRPr="00B16100" w:rsidRDefault="0089264D" w:rsidP="00B16100">
            <w:pPr>
              <w:jc w:val="right"/>
              <w:rPr>
                <w:sz w:val="14"/>
                <w:szCs w:val="14"/>
              </w:rPr>
            </w:pPr>
            <w:r w:rsidRPr="00B16100">
              <w:rPr>
                <w:sz w:val="14"/>
                <w:szCs w:val="14"/>
              </w:rPr>
              <w:t>0</w:t>
            </w:r>
          </w:p>
        </w:tc>
      </w:tr>
      <w:tr w:rsidR="00446E55" w:rsidRPr="00B40C4C" w14:paraId="75D04AAC"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A0B8E6D" w14:textId="77777777" w:rsidR="0089264D" w:rsidRPr="00B16100" w:rsidRDefault="0089264D" w:rsidP="009137DA">
            <w:pPr>
              <w:rPr>
                <w:sz w:val="14"/>
                <w:szCs w:val="14"/>
              </w:rPr>
            </w:pPr>
            <w:r w:rsidRPr="00B16100">
              <w:rPr>
                <w:sz w:val="14"/>
                <w:szCs w:val="14"/>
              </w:rPr>
              <w:t>Regjeringen</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63C1B1" w14:textId="77777777" w:rsidR="0089264D" w:rsidRPr="00B16100" w:rsidRDefault="0089264D" w:rsidP="00B16100">
            <w:pPr>
              <w:jc w:val="right"/>
              <w:rPr>
                <w:sz w:val="14"/>
                <w:szCs w:val="14"/>
              </w:rPr>
            </w:pPr>
            <w:r w:rsidRPr="00B16100">
              <w:rPr>
                <w:sz w:val="14"/>
                <w:szCs w:val="14"/>
              </w:rPr>
              <w:t>423 961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0A71D3" w14:textId="77777777" w:rsidR="0089264D" w:rsidRPr="00B16100" w:rsidRDefault="0089264D" w:rsidP="00B16100">
            <w:pPr>
              <w:jc w:val="right"/>
              <w:rPr>
                <w:sz w:val="14"/>
                <w:szCs w:val="14"/>
              </w:rPr>
            </w:pPr>
            <w:r w:rsidRPr="00B16100">
              <w:rPr>
                <w:sz w:val="14"/>
                <w:szCs w:val="14"/>
              </w:rPr>
              <w:t>423 961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BD9348" w14:textId="77777777" w:rsidR="0089264D" w:rsidRPr="00B16100" w:rsidRDefault="0089264D" w:rsidP="00B16100">
            <w:pPr>
              <w:jc w:val="right"/>
              <w:rPr>
                <w:sz w:val="14"/>
                <w:szCs w:val="14"/>
              </w:rPr>
            </w:pPr>
            <w:r w:rsidRPr="00B16100">
              <w:rPr>
                <w:sz w:val="14"/>
                <w:szCs w:val="14"/>
              </w:rPr>
              <w:t>407 408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C7ECA7" w14:textId="77777777" w:rsidR="0089264D" w:rsidRPr="00B16100" w:rsidRDefault="0089264D" w:rsidP="00B16100">
            <w:pPr>
              <w:jc w:val="right"/>
              <w:rPr>
                <w:sz w:val="14"/>
                <w:szCs w:val="14"/>
              </w:rPr>
            </w:pPr>
            <w:r w:rsidRPr="00B16100">
              <w:rPr>
                <w:sz w:val="14"/>
                <w:szCs w:val="14"/>
              </w:rPr>
              <w:t>16 553</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CE7EAF"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4DEEC5F"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71EC875"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FD2971"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2B8DF8"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F24C98"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4713378" w14:textId="77777777" w:rsidR="0089264D" w:rsidRPr="00B16100" w:rsidRDefault="0089264D" w:rsidP="00B16100">
            <w:pPr>
              <w:jc w:val="right"/>
              <w:rPr>
                <w:sz w:val="14"/>
                <w:szCs w:val="14"/>
              </w:rPr>
            </w:pPr>
            <w:r w:rsidRPr="00B16100">
              <w:rPr>
                <w:sz w:val="14"/>
                <w:szCs w:val="14"/>
              </w:rPr>
              <w:t>0</w:t>
            </w:r>
          </w:p>
        </w:tc>
      </w:tr>
      <w:tr w:rsidR="00446E55" w:rsidRPr="00B40C4C" w14:paraId="3B257F2B"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2CD9EA5" w14:textId="77777777" w:rsidR="0089264D" w:rsidRPr="00B16100" w:rsidRDefault="0089264D" w:rsidP="009137DA">
            <w:pPr>
              <w:rPr>
                <w:sz w:val="14"/>
                <w:szCs w:val="14"/>
              </w:rPr>
            </w:pPr>
            <w:r w:rsidRPr="00B16100">
              <w:rPr>
                <w:sz w:val="14"/>
                <w:szCs w:val="14"/>
              </w:rPr>
              <w:t>Stortinget og eksterne organer</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4C0B04" w14:textId="77777777" w:rsidR="0089264D" w:rsidRPr="00B16100" w:rsidRDefault="0089264D" w:rsidP="00B16100">
            <w:pPr>
              <w:jc w:val="right"/>
              <w:rPr>
                <w:sz w:val="14"/>
                <w:szCs w:val="14"/>
              </w:rPr>
            </w:pPr>
            <w:r w:rsidRPr="00B16100">
              <w:rPr>
                <w:sz w:val="14"/>
                <w:szCs w:val="14"/>
              </w:rPr>
              <w:t>2 444 085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4F6195" w14:textId="77777777" w:rsidR="0089264D" w:rsidRPr="00B16100" w:rsidRDefault="0089264D" w:rsidP="00B16100">
            <w:pPr>
              <w:jc w:val="right"/>
              <w:rPr>
                <w:sz w:val="14"/>
                <w:szCs w:val="14"/>
              </w:rPr>
            </w:pPr>
            <w:r w:rsidRPr="00B16100">
              <w:rPr>
                <w:sz w:val="14"/>
                <w:szCs w:val="14"/>
              </w:rPr>
              <w:t>1 981 085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5F75C3" w14:textId="77777777" w:rsidR="0089264D" w:rsidRPr="00B16100" w:rsidRDefault="0089264D" w:rsidP="00B16100">
            <w:pPr>
              <w:jc w:val="right"/>
              <w:rPr>
                <w:sz w:val="14"/>
                <w:szCs w:val="14"/>
              </w:rPr>
            </w:pPr>
            <w:r w:rsidRPr="00B16100">
              <w:rPr>
                <w:sz w:val="14"/>
                <w:szCs w:val="14"/>
              </w:rPr>
              <w:t>1 980 285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356B24" w14:textId="77777777" w:rsidR="0089264D" w:rsidRPr="00B16100" w:rsidRDefault="0089264D" w:rsidP="00B16100">
            <w:pPr>
              <w:jc w:val="right"/>
              <w:rPr>
                <w:sz w:val="14"/>
                <w:szCs w:val="14"/>
              </w:rPr>
            </w:pPr>
            <w:r w:rsidRPr="00B16100">
              <w:rPr>
                <w:sz w:val="14"/>
                <w:szCs w:val="14"/>
              </w:rPr>
              <w:t>800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5C31DA"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9F12FB8" w14:textId="77777777" w:rsidR="0089264D" w:rsidRPr="00B16100" w:rsidRDefault="0089264D" w:rsidP="00B16100">
            <w:pPr>
              <w:jc w:val="right"/>
              <w:rPr>
                <w:sz w:val="14"/>
                <w:szCs w:val="14"/>
              </w:rPr>
            </w:pPr>
            <w:r w:rsidRPr="00B16100">
              <w:rPr>
                <w:sz w:val="14"/>
                <w:szCs w:val="14"/>
              </w:rPr>
              <w:t>167 700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4C0702C" w14:textId="77777777" w:rsidR="0089264D" w:rsidRPr="00B16100" w:rsidRDefault="0089264D" w:rsidP="00B16100">
            <w:pPr>
              <w:jc w:val="right"/>
              <w:rPr>
                <w:sz w:val="14"/>
                <w:szCs w:val="14"/>
              </w:rPr>
            </w:pPr>
            <w:r w:rsidRPr="00B16100">
              <w:rPr>
                <w:sz w:val="14"/>
                <w:szCs w:val="14"/>
              </w:rPr>
              <w:t>295 300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59C2903"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2DE60EA"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389832" w14:textId="77777777" w:rsidR="0089264D" w:rsidRPr="00B16100" w:rsidRDefault="0089264D" w:rsidP="00B16100">
            <w:pPr>
              <w:jc w:val="right"/>
              <w:rPr>
                <w:sz w:val="14"/>
                <w:szCs w:val="14"/>
              </w:rPr>
            </w:pPr>
            <w:r w:rsidRPr="00B16100">
              <w:rPr>
                <w:sz w:val="14"/>
                <w:szCs w:val="14"/>
              </w:rPr>
              <w:t>295 300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E338FEF" w14:textId="77777777" w:rsidR="0089264D" w:rsidRPr="00B16100" w:rsidRDefault="0089264D" w:rsidP="00B16100">
            <w:pPr>
              <w:jc w:val="right"/>
              <w:rPr>
                <w:sz w:val="14"/>
                <w:szCs w:val="14"/>
              </w:rPr>
            </w:pPr>
            <w:r w:rsidRPr="00B16100">
              <w:rPr>
                <w:sz w:val="14"/>
                <w:szCs w:val="14"/>
              </w:rPr>
              <w:t>0</w:t>
            </w:r>
          </w:p>
        </w:tc>
      </w:tr>
      <w:tr w:rsidR="00446E55" w:rsidRPr="00B40C4C" w14:paraId="0C961FF1"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88C6911" w14:textId="77777777" w:rsidR="0089264D" w:rsidRPr="00B16100" w:rsidRDefault="0089264D" w:rsidP="009137DA">
            <w:pPr>
              <w:rPr>
                <w:sz w:val="14"/>
                <w:szCs w:val="14"/>
              </w:rPr>
            </w:pPr>
            <w:r w:rsidRPr="00B16100">
              <w:rPr>
                <w:sz w:val="14"/>
                <w:szCs w:val="14"/>
              </w:rPr>
              <w:t>Høyesterett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DA77FDA" w14:textId="77777777" w:rsidR="0089264D" w:rsidRPr="00B16100" w:rsidRDefault="0089264D" w:rsidP="00B16100">
            <w:pPr>
              <w:jc w:val="right"/>
              <w:rPr>
                <w:sz w:val="14"/>
                <w:szCs w:val="14"/>
              </w:rPr>
            </w:pPr>
            <w:r w:rsidRPr="00B16100">
              <w:rPr>
                <w:sz w:val="14"/>
                <w:szCs w:val="14"/>
              </w:rPr>
              <w:t>137 706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E09D66" w14:textId="77777777" w:rsidR="0089264D" w:rsidRPr="00B16100" w:rsidRDefault="0089264D" w:rsidP="00B16100">
            <w:pPr>
              <w:jc w:val="right"/>
              <w:rPr>
                <w:sz w:val="14"/>
                <w:szCs w:val="14"/>
              </w:rPr>
            </w:pPr>
            <w:r w:rsidRPr="00B16100">
              <w:rPr>
                <w:sz w:val="14"/>
                <w:szCs w:val="14"/>
              </w:rPr>
              <w:t>137 706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03054D" w14:textId="77777777" w:rsidR="0089264D" w:rsidRPr="00B16100" w:rsidRDefault="0089264D" w:rsidP="00B16100">
            <w:pPr>
              <w:jc w:val="right"/>
              <w:rPr>
                <w:sz w:val="14"/>
                <w:szCs w:val="14"/>
              </w:rPr>
            </w:pPr>
            <w:r w:rsidRPr="00B16100">
              <w:rPr>
                <w:sz w:val="14"/>
                <w:szCs w:val="14"/>
              </w:rPr>
              <w:t>137 706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EF6477"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EE0F0F"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8C48699"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66C4E61"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07E549"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DF3F9B6"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BF8CF1"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668EBA83" w14:textId="77777777" w:rsidR="0089264D" w:rsidRPr="00B16100" w:rsidRDefault="0089264D" w:rsidP="00B16100">
            <w:pPr>
              <w:jc w:val="right"/>
              <w:rPr>
                <w:sz w:val="14"/>
                <w:szCs w:val="14"/>
              </w:rPr>
            </w:pPr>
            <w:r w:rsidRPr="00B16100">
              <w:rPr>
                <w:sz w:val="14"/>
                <w:szCs w:val="14"/>
              </w:rPr>
              <w:t>0</w:t>
            </w:r>
          </w:p>
        </w:tc>
      </w:tr>
      <w:tr w:rsidR="00446E55" w:rsidRPr="00B40C4C" w14:paraId="214B69FB"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765406B0" w14:textId="77777777" w:rsidR="0089264D" w:rsidRPr="00B16100" w:rsidRDefault="0089264D" w:rsidP="009137DA">
            <w:pPr>
              <w:rPr>
                <w:sz w:val="14"/>
                <w:szCs w:val="14"/>
              </w:rPr>
            </w:pPr>
            <w:r w:rsidRPr="00B16100">
              <w:rPr>
                <w:sz w:val="14"/>
                <w:szCs w:val="14"/>
              </w:rPr>
              <w:t>Utenriksdepartementet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91793D" w14:textId="77777777" w:rsidR="0089264D" w:rsidRPr="00B16100" w:rsidRDefault="0089264D" w:rsidP="00B16100">
            <w:pPr>
              <w:jc w:val="right"/>
              <w:rPr>
                <w:sz w:val="14"/>
                <w:szCs w:val="14"/>
              </w:rPr>
            </w:pPr>
            <w:r w:rsidRPr="00B16100">
              <w:rPr>
                <w:sz w:val="14"/>
                <w:szCs w:val="14"/>
              </w:rPr>
              <w:t>54 730 930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E4D0D5" w14:textId="77777777" w:rsidR="0089264D" w:rsidRPr="00B16100" w:rsidRDefault="0089264D" w:rsidP="00B16100">
            <w:pPr>
              <w:jc w:val="right"/>
              <w:rPr>
                <w:sz w:val="14"/>
                <w:szCs w:val="14"/>
              </w:rPr>
            </w:pPr>
            <w:r w:rsidRPr="00B16100">
              <w:rPr>
                <w:sz w:val="14"/>
                <w:szCs w:val="14"/>
              </w:rPr>
              <w:t>9 396 824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2C53A5" w14:textId="77777777" w:rsidR="0089264D" w:rsidRPr="00B16100" w:rsidRDefault="0089264D" w:rsidP="00B16100">
            <w:pPr>
              <w:jc w:val="right"/>
              <w:rPr>
                <w:sz w:val="14"/>
                <w:szCs w:val="14"/>
              </w:rPr>
            </w:pPr>
            <w:r w:rsidRPr="00B16100">
              <w:rPr>
                <w:sz w:val="14"/>
                <w:szCs w:val="14"/>
              </w:rPr>
              <w:t>5 310 555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91B9BC" w14:textId="77777777" w:rsidR="0089264D" w:rsidRPr="00B16100" w:rsidRDefault="0089264D" w:rsidP="00B16100">
            <w:pPr>
              <w:jc w:val="right"/>
              <w:rPr>
                <w:sz w:val="14"/>
                <w:szCs w:val="14"/>
              </w:rPr>
            </w:pPr>
            <w:r w:rsidRPr="00B16100">
              <w:rPr>
                <w:sz w:val="14"/>
                <w:szCs w:val="14"/>
              </w:rPr>
              <w:t>4 086 269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8F1E24"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184116F" w14:textId="77777777" w:rsidR="0089264D" w:rsidRPr="00B16100" w:rsidRDefault="0089264D" w:rsidP="00B16100">
            <w:pPr>
              <w:jc w:val="right"/>
              <w:rPr>
                <w:sz w:val="14"/>
                <w:szCs w:val="14"/>
              </w:rPr>
            </w:pPr>
            <w:r w:rsidRPr="00B16100">
              <w:rPr>
                <w:sz w:val="14"/>
                <w:szCs w:val="14"/>
              </w:rPr>
              <w:t>101 496</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29DBEAA" w14:textId="77777777" w:rsidR="0089264D" w:rsidRPr="00B16100" w:rsidRDefault="0089264D" w:rsidP="00B16100">
            <w:pPr>
              <w:jc w:val="right"/>
              <w:rPr>
                <w:sz w:val="14"/>
                <w:szCs w:val="14"/>
              </w:rPr>
            </w:pPr>
            <w:r w:rsidRPr="00B16100">
              <w:rPr>
                <w:sz w:val="14"/>
                <w:szCs w:val="14"/>
              </w:rPr>
              <w:t>43 242 296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A87CF7" w14:textId="77777777" w:rsidR="0089264D" w:rsidRPr="00B16100" w:rsidRDefault="0089264D" w:rsidP="00B16100">
            <w:pPr>
              <w:jc w:val="right"/>
              <w:rPr>
                <w:sz w:val="14"/>
                <w:szCs w:val="14"/>
              </w:rPr>
            </w:pPr>
            <w:r w:rsidRPr="00B16100">
              <w:rPr>
                <w:sz w:val="14"/>
                <w:szCs w:val="14"/>
              </w:rPr>
              <w:t>251 448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CED749"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25F744" w14:textId="77777777" w:rsidR="0089264D" w:rsidRPr="00B16100" w:rsidRDefault="0089264D" w:rsidP="00B16100">
            <w:pPr>
              <w:jc w:val="right"/>
              <w:rPr>
                <w:sz w:val="14"/>
                <w:szCs w:val="14"/>
              </w:rPr>
            </w:pPr>
            <w:r w:rsidRPr="00B16100">
              <w:rPr>
                <w:sz w:val="14"/>
                <w:szCs w:val="14"/>
              </w:rPr>
              <w:t>42 990 848</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F8BCD30" w14:textId="77777777" w:rsidR="0089264D" w:rsidRPr="00B16100" w:rsidRDefault="0089264D" w:rsidP="00B16100">
            <w:pPr>
              <w:jc w:val="right"/>
              <w:rPr>
                <w:sz w:val="14"/>
                <w:szCs w:val="14"/>
              </w:rPr>
            </w:pPr>
            <w:r w:rsidRPr="00B16100">
              <w:rPr>
                <w:sz w:val="14"/>
                <w:szCs w:val="14"/>
              </w:rPr>
              <w:t>1 990 314</w:t>
            </w:r>
          </w:p>
        </w:tc>
      </w:tr>
      <w:tr w:rsidR="00446E55" w:rsidRPr="00B40C4C" w14:paraId="79B0E903"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52D76DB" w14:textId="77777777" w:rsidR="0089264D" w:rsidRPr="00B16100" w:rsidRDefault="0089264D" w:rsidP="009137DA">
            <w:pPr>
              <w:rPr>
                <w:sz w:val="14"/>
                <w:szCs w:val="14"/>
              </w:rPr>
            </w:pPr>
            <w:r w:rsidRPr="00B16100">
              <w:rPr>
                <w:sz w:val="14"/>
                <w:szCs w:val="14"/>
              </w:rPr>
              <w:t>Kunnskapsdepartementet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35A400" w14:textId="77777777" w:rsidR="0089264D" w:rsidRPr="00B16100" w:rsidRDefault="0089264D" w:rsidP="00B16100">
            <w:pPr>
              <w:jc w:val="right"/>
              <w:rPr>
                <w:sz w:val="14"/>
                <w:szCs w:val="14"/>
              </w:rPr>
            </w:pPr>
            <w:r w:rsidRPr="00B16100">
              <w:rPr>
                <w:sz w:val="14"/>
                <w:szCs w:val="14"/>
              </w:rPr>
              <w:t>80 565 025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E151D1" w14:textId="77777777" w:rsidR="0089264D" w:rsidRPr="00B16100" w:rsidRDefault="0089264D" w:rsidP="00B16100">
            <w:pPr>
              <w:jc w:val="right"/>
              <w:rPr>
                <w:sz w:val="14"/>
                <w:szCs w:val="14"/>
              </w:rPr>
            </w:pPr>
            <w:r w:rsidRPr="00B16100">
              <w:rPr>
                <w:sz w:val="14"/>
                <w:szCs w:val="14"/>
              </w:rPr>
              <w:t>6 800 824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0C9325" w14:textId="77777777" w:rsidR="0089264D" w:rsidRPr="00B16100" w:rsidRDefault="0089264D" w:rsidP="00B16100">
            <w:pPr>
              <w:jc w:val="right"/>
              <w:rPr>
                <w:sz w:val="14"/>
                <w:szCs w:val="14"/>
              </w:rPr>
            </w:pPr>
            <w:r w:rsidRPr="00B16100">
              <w:rPr>
                <w:sz w:val="14"/>
                <w:szCs w:val="14"/>
              </w:rPr>
              <w:t>2 313 030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75D293" w14:textId="77777777" w:rsidR="0089264D" w:rsidRPr="00B16100" w:rsidRDefault="0089264D" w:rsidP="00B16100">
            <w:pPr>
              <w:jc w:val="right"/>
              <w:rPr>
                <w:sz w:val="14"/>
                <w:szCs w:val="14"/>
              </w:rPr>
            </w:pPr>
            <w:r w:rsidRPr="00B16100">
              <w:rPr>
                <w:sz w:val="14"/>
                <w:szCs w:val="14"/>
              </w:rPr>
              <w:t>4 487 794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1C2D0A"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AF8B817" w14:textId="77777777" w:rsidR="0089264D" w:rsidRPr="00B16100" w:rsidRDefault="0089264D" w:rsidP="00B16100">
            <w:pPr>
              <w:jc w:val="right"/>
              <w:rPr>
                <w:sz w:val="14"/>
                <w:szCs w:val="14"/>
              </w:rPr>
            </w:pPr>
            <w:r w:rsidRPr="00B16100">
              <w:rPr>
                <w:sz w:val="14"/>
                <w:szCs w:val="14"/>
              </w:rPr>
              <w:t>45 439</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2BB33EE" w14:textId="77777777" w:rsidR="0089264D" w:rsidRPr="00B16100" w:rsidRDefault="0089264D" w:rsidP="00B16100">
            <w:pPr>
              <w:jc w:val="right"/>
              <w:rPr>
                <w:sz w:val="14"/>
                <w:szCs w:val="14"/>
              </w:rPr>
            </w:pPr>
            <w:r w:rsidRPr="00B16100">
              <w:rPr>
                <w:sz w:val="14"/>
                <w:szCs w:val="14"/>
              </w:rPr>
              <w:t>73 718 762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C408C0" w14:textId="77777777" w:rsidR="0089264D" w:rsidRPr="00B16100" w:rsidRDefault="0089264D" w:rsidP="00B16100">
            <w:pPr>
              <w:jc w:val="right"/>
              <w:rPr>
                <w:sz w:val="14"/>
                <w:szCs w:val="14"/>
              </w:rPr>
            </w:pPr>
            <w:r w:rsidRPr="00B16100">
              <w:rPr>
                <w:sz w:val="14"/>
                <w:szCs w:val="14"/>
              </w:rPr>
              <w:t>49 520 316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5909F0B" w14:textId="77777777" w:rsidR="0089264D" w:rsidRPr="00B16100" w:rsidRDefault="0089264D" w:rsidP="00B16100">
            <w:pPr>
              <w:jc w:val="right"/>
              <w:rPr>
                <w:sz w:val="14"/>
                <w:szCs w:val="14"/>
              </w:rPr>
            </w:pPr>
            <w:r w:rsidRPr="00B16100">
              <w:rPr>
                <w:sz w:val="14"/>
                <w:szCs w:val="14"/>
              </w:rPr>
              <w:t>4 129 645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32350C" w14:textId="77777777" w:rsidR="0089264D" w:rsidRPr="00B16100" w:rsidRDefault="0089264D" w:rsidP="00B16100">
            <w:pPr>
              <w:jc w:val="right"/>
              <w:rPr>
                <w:sz w:val="14"/>
                <w:szCs w:val="14"/>
              </w:rPr>
            </w:pPr>
            <w:r w:rsidRPr="00B16100">
              <w:rPr>
                <w:sz w:val="14"/>
                <w:szCs w:val="14"/>
              </w:rPr>
              <w:t>20 068 801</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929F536" w14:textId="77777777" w:rsidR="0089264D" w:rsidRPr="00B16100" w:rsidRDefault="0089264D" w:rsidP="00B16100">
            <w:pPr>
              <w:jc w:val="right"/>
              <w:rPr>
                <w:sz w:val="14"/>
                <w:szCs w:val="14"/>
              </w:rPr>
            </w:pPr>
            <w:r w:rsidRPr="00B16100">
              <w:rPr>
                <w:sz w:val="14"/>
                <w:szCs w:val="14"/>
              </w:rPr>
              <w:t>0</w:t>
            </w:r>
          </w:p>
        </w:tc>
      </w:tr>
      <w:tr w:rsidR="00446E55" w:rsidRPr="00B40C4C" w14:paraId="4C063E9D"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2E81479" w14:textId="77777777" w:rsidR="0089264D" w:rsidRPr="00B16100" w:rsidRDefault="0089264D" w:rsidP="009137DA">
            <w:pPr>
              <w:rPr>
                <w:sz w:val="14"/>
                <w:szCs w:val="14"/>
              </w:rPr>
            </w:pPr>
            <w:r w:rsidRPr="00B16100">
              <w:rPr>
                <w:sz w:val="14"/>
                <w:szCs w:val="14"/>
              </w:rPr>
              <w:t>Kultur- og likestillingsdepartementet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662D83" w14:textId="77777777" w:rsidR="0089264D" w:rsidRPr="00B16100" w:rsidRDefault="0089264D" w:rsidP="00B16100">
            <w:pPr>
              <w:jc w:val="right"/>
              <w:rPr>
                <w:sz w:val="14"/>
                <w:szCs w:val="14"/>
              </w:rPr>
            </w:pPr>
            <w:r w:rsidRPr="00B16100">
              <w:rPr>
                <w:sz w:val="14"/>
                <w:szCs w:val="14"/>
              </w:rPr>
              <w:t>24 587 617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ECE657" w14:textId="77777777" w:rsidR="0089264D" w:rsidRPr="00B16100" w:rsidRDefault="0089264D" w:rsidP="00B16100">
            <w:pPr>
              <w:jc w:val="right"/>
              <w:rPr>
                <w:sz w:val="14"/>
                <w:szCs w:val="14"/>
              </w:rPr>
            </w:pPr>
            <w:r w:rsidRPr="00B16100">
              <w:rPr>
                <w:sz w:val="14"/>
                <w:szCs w:val="14"/>
              </w:rPr>
              <w:t>2 620 410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4D52DF" w14:textId="77777777" w:rsidR="0089264D" w:rsidRPr="00B16100" w:rsidRDefault="0089264D" w:rsidP="00B16100">
            <w:pPr>
              <w:jc w:val="right"/>
              <w:rPr>
                <w:sz w:val="14"/>
                <w:szCs w:val="14"/>
              </w:rPr>
            </w:pPr>
            <w:r w:rsidRPr="00B16100">
              <w:rPr>
                <w:sz w:val="14"/>
                <w:szCs w:val="14"/>
              </w:rPr>
              <w:t>2 294 810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7128DA" w14:textId="77777777" w:rsidR="0089264D" w:rsidRPr="00B16100" w:rsidRDefault="0089264D" w:rsidP="00B16100">
            <w:pPr>
              <w:jc w:val="right"/>
              <w:rPr>
                <w:sz w:val="14"/>
                <w:szCs w:val="14"/>
              </w:rPr>
            </w:pPr>
            <w:r w:rsidRPr="00B16100">
              <w:rPr>
                <w:sz w:val="14"/>
                <w:szCs w:val="14"/>
              </w:rPr>
              <w:t>325 600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3905FE"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CA7B018" w14:textId="77777777" w:rsidR="0089264D" w:rsidRPr="00B16100" w:rsidRDefault="0089264D" w:rsidP="00B16100">
            <w:pPr>
              <w:jc w:val="right"/>
              <w:rPr>
                <w:sz w:val="14"/>
                <w:szCs w:val="14"/>
              </w:rPr>
            </w:pPr>
            <w:r w:rsidRPr="00B16100">
              <w:rPr>
                <w:sz w:val="14"/>
                <w:szCs w:val="14"/>
              </w:rPr>
              <w:t>79 900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81B8C38" w14:textId="77777777" w:rsidR="0089264D" w:rsidRPr="00B16100" w:rsidRDefault="0089264D" w:rsidP="00B16100">
            <w:pPr>
              <w:jc w:val="right"/>
              <w:rPr>
                <w:sz w:val="14"/>
                <w:szCs w:val="14"/>
              </w:rPr>
            </w:pPr>
            <w:r w:rsidRPr="00B16100">
              <w:rPr>
                <w:sz w:val="14"/>
                <w:szCs w:val="14"/>
              </w:rPr>
              <w:t>21 887 307</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DF11CA" w14:textId="77777777" w:rsidR="0089264D" w:rsidRPr="00B16100" w:rsidRDefault="0089264D" w:rsidP="00B16100">
            <w:pPr>
              <w:jc w:val="right"/>
              <w:rPr>
                <w:sz w:val="14"/>
                <w:szCs w:val="14"/>
              </w:rPr>
            </w:pPr>
            <w:r w:rsidRPr="00B16100">
              <w:rPr>
                <w:sz w:val="14"/>
                <w:szCs w:val="14"/>
              </w:rPr>
              <w:t>1 806 790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BA5D3A" w14:textId="77777777" w:rsidR="0089264D" w:rsidRPr="00B16100" w:rsidRDefault="0089264D" w:rsidP="00B16100">
            <w:pPr>
              <w:jc w:val="right"/>
              <w:rPr>
                <w:sz w:val="14"/>
                <w:szCs w:val="14"/>
              </w:rPr>
            </w:pPr>
            <w:r w:rsidRPr="00B16100">
              <w:rPr>
                <w:sz w:val="14"/>
                <w:szCs w:val="14"/>
              </w:rPr>
              <w:t>284 650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977B06" w14:textId="77777777" w:rsidR="0089264D" w:rsidRPr="00B16100" w:rsidRDefault="0089264D" w:rsidP="00B16100">
            <w:pPr>
              <w:jc w:val="right"/>
              <w:rPr>
                <w:sz w:val="14"/>
                <w:szCs w:val="14"/>
              </w:rPr>
            </w:pPr>
            <w:r w:rsidRPr="00B16100">
              <w:rPr>
                <w:sz w:val="14"/>
                <w:szCs w:val="14"/>
              </w:rPr>
              <w:t>19 795 867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6D575FE1" w14:textId="77777777" w:rsidR="0089264D" w:rsidRPr="00B16100" w:rsidRDefault="0089264D" w:rsidP="00B16100">
            <w:pPr>
              <w:jc w:val="right"/>
              <w:rPr>
                <w:sz w:val="14"/>
                <w:szCs w:val="14"/>
              </w:rPr>
            </w:pPr>
            <w:r w:rsidRPr="00B16100">
              <w:rPr>
                <w:sz w:val="14"/>
                <w:szCs w:val="14"/>
              </w:rPr>
              <w:t>0</w:t>
            </w:r>
          </w:p>
        </w:tc>
      </w:tr>
      <w:tr w:rsidR="00446E55" w:rsidRPr="00B40C4C" w14:paraId="3EAA3DF0"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69CDAE3" w14:textId="77777777" w:rsidR="0089264D" w:rsidRPr="00B16100" w:rsidRDefault="0089264D" w:rsidP="009137DA">
            <w:pPr>
              <w:rPr>
                <w:sz w:val="14"/>
                <w:szCs w:val="14"/>
              </w:rPr>
            </w:pPr>
            <w:r w:rsidRPr="00B16100">
              <w:rPr>
                <w:sz w:val="14"/>
                <w:szCs w:val="14"/>
              </w:rPr>
              <w:t>Justis- og beredskapsdepartementet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8605BD" w14:textId="77777777" w:rsidR="0089264D" w:rsidRPr="00B16100" w:rsidRDefault="0089264D" w:rsidP="00B16100">
            <w:pPr>
              <w:jc w:val="right"/>
              <w:rPr>
                <w:sz w:val="14"/>
                <w:szCs w:val="14"/>
              </w:rPr>
            </w:pPr>
            <w:r w:rsidRPr="00B16100">
              <w:rPr>
                <w:sz w:val="14"/>
                <w:szCs w:val="14"/>
              </w:rPr>
              <w:t>53 336 964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97043E" w14:textId="77777777" w:rsidR="0089264D" w:rsidRPr="00B16100" w:rsidRDefault="0089264D" w:rsidP="00B16100">
            <w:pPr>
              <w:jc w:val="right"/>
              <w:rPr>
                <w:sz w:val="14"/>
                <w:szCs w:val="14"/>
              </w:rPr>
            </w:pPr>
            <w:r w:rsidRPr="00B16100">
              <w:rPr>
                <w:sz w:val="14"/>
                <w:szCs w:val="14"/>
              </w:rPr>
              <w:t>46 972 773</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68A9D88" w14:textId="77777777" w:rsidR="0089264D" w:rsidRPr="00B16100" w:rsidRDefault="0089264D" w:rsidP="00B16100">
            <w:pPr>
              <w:jc w:val="right"/>
              <w:rPr>
                <w:sz w:val="14"/>
                <w:szCs w:val="14"/>
              </w:rPr>
            </w:pPr>
            <w:r w:rsidRPr="00B16100">
              <w:rPr>
                <w:sz w:val="14"/>
                <w:szCs w:val="14"/>
              </w:rPr>
              <w:t>43 333 087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CA5088" w14:textId="77777777" w:rsidR="0089264D" w:rsidRPr="00B16100" w:rsidRDefault="0089264D" w:rsidP="00B16100">
            <w:pPr>
              <w:jc w:val="right"/>
              <w:rPr>
                <w:sz w:val="14"/>
                <w:szCs w:val="14"/>
              </w:rPr>
            </w:pPr>
            <w:r w:rsidRPr="00B16100">
              <w:rPr>
                <w:sz w:val="14"/>
                <w:szCs w:val="14"/>
              </w:rPr>
              <w:t>3 639 686</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806159"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2237B8E" w14:textId="77777777" w:rsidR="0089264D" w:rsidRPr="00B16100" w:rsidRDefault="0089264D" w:rsidP="00B16100">
            <w:pPr>
              <w:jc w:val="right"/>
              <w:rPr>
                <w:sz w:val="14"/>
                <w:szCs w:val="14"/>
              </w:rPr>
            </w:pPr>
            <w:r w:rsidRPr="00B16100">
              <w:rPr>
                <w:sz w:val="14"/>
                <w:szCs w:val="14"/>
              </w:rPr>
              <w:t>2 448 710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647E9D3" w14:textId="77777777" w:rsidR="0089264D" w:rsidRPr="00B16100" w:rsidRDefault="0089264D" w:rsidP="00B16100">
            <w:pPr>
              <w:jc w:val="right"/>
              <w:rPr>
                <w:sz w:val="14"/>
                <w:szCs w:val="14"/>
              </w:rPr>
            </w:pPr>
            <w:r w:rsidRPr="00B16100">
              <w:rPr>
                <w:sz w:val="14"/>
                <w:szCs w:val="14"/>
              </w:rPr>
              <w:t>3 915 481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E22B95" w14:textId="77777777" w:rsidR="0089264D" w:rsidRPr="00B16100" w:rsidRDefault="0089264D" w:rsidP="00B16100">
            <w:pPr>
              <w:jc w:val="right"/>
              <w:rPr>
                <w:sz w:val="14"/>
                <w:szCs w:val="14"/>
              </w:rPr>
            </w:pPr>
            <w:r w:rsidRPr="00B16100">
              <w:rPr>
                <w:sz w:val="14"/>
                <w:szCs w:val="14"/>
              </w:rPr>
              <w:t>475 640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AEA422" w14:textId="77777777" w:rsidR="0089264D" w:rsidRPr="00B16100" w:rsidRDefault="0089264D" w:rsidP="00B16100">
            <w:pPr>
              <w:jc w:val="right"/>
              <w:rPr>
                <w:sz w:val="14"/>
                <w:szCs w:val="14"/>
              </w:rPr>
            </w:pPr>
            <w:r w:rsidRPr="00B16100">
              <w:rPr>
                <w:sz w:val="14"/>
                <w:szCs w:val="14"/>
              </w:rPr>
              <w:t>660 391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DB7E40" w14:textId="77777777" w:rsidR="0089264D" w:rsidRPr="00B16100" w:rsidRDefault="0089264D" w:rsidP="00B16100">
            <w:pPr>
              <w:jc w:val="right"/>
              <w:rPr>
                <w:sz w:val="14"/>
                <w:szCs w:val="14"/>
              </w:rPr>
            </w:pPr>
            <w:r w:rsidRPr="00B16100">
              <w:rPr>
                <w:sz w:val="14"/>
                <w:szCs w:val="14"/>
              </w:rPr>
              <w:t>2 779 450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F87252E" w14:textId="77777777" w:rsidR="0089264D" w:rsidRPr="00B16100" w:rsidRDefault="0089264D" w:rsidP="00B16100">
            <w:pPr>
              <w:jc w:val="right"/>
              <w:rPr>
                <w:sz w:val="14"/>
                <w:szCs w:val="14"/>
              </w:rPr>
            </w:pPr>
            <w:r w:rsidRPr="00B16100">
              <w:rPr>
                <w:sz w:val="14"/>
                <w:szCs w:val="14"/>
              </w:rPr>
              <w:t>0</w:t>
            </w:r>
          </w:p>
        </w:tc>
      </w:tr>
      <w:tr w:rsidR="00446E55" w:rsidRPr="00B40C4C" w14:paraId="45A02D93"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416ED11" w14:textId="77777777" w:rsidR="0089264D" w:rsidRPr="00B16100" w:rsidRDefault="0089264D" w:rsidP="009137DA">
            <w:pPr>
              <w:rPr>
                <w:sz w:val="14"/>
                <w:szCs w:val="14"/>
              </w:rPr>
            </w:pPr>
            <w:r w:rsidRPr="00B16100">
              <w:rPr>
                <w:sz w:val="14"/>
                <w:szCs w:val="14"/>
              </w:rPr>
              <w:t>Kommunal- og distriktsdepartementet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E916697" w14:textId="77777777" w:rsidR="0089264D" w:rsidRPr="00B16100" w:rsidRDefault="0089264D" w:rsidP="00B16100">
            <w:pPr>
              <w:jc w:val="right"/>
              <w:rPr>
                <w:sz w:val="14"/>
                <w:szCs w:val="14"/>
              </w:rPr>
            </w:pPr>
            <w:r w:rsidRPr="00B16100">
              <w:rPr>
                <w:sz w:val="14"/>
                <w:szCs w:val="14"/>
              </w:rPr>
              <w:t>247 409 130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B197849" w14:textId="77777777" w:rsidR="0089264D" w:rsidRPr="00B16100" w:rsidRDefault="0089264D" w:rsidP="00B16100">
            <w:pPr>
              <w:jc w:val="right"/>
              <w:rPr>
                <w:sz w:val="14"/>
                <w:szCs w:val="14"/>
              </w:rPr>
            </w:pPr>
            <w:r w:rsidRPr="00B16100">
              <w:rPr>
                <w:sz w:val="14"/>
                <w:szCs w:val="14"/>
              </w:rPr>
              <w:t>2 019 405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2862A9" w14:textId="77777777" w:rsidR="0089264D" w:rsidRPr="00B16100" w:rsidRDefault="0089264D" w:rsidP="00B16100">
            <w:pPr>
              <w:jc w:val="right"/>
              <w:rPr>
                <w:sz w:val="14"/>
                <w:szCs w:val="14"/>
              </w:rPr>
            </w:pPr>
            <w:r w:rsidRPr="00B16100">
              <w:rPr>
                <w:sz w:val="14"/>
                <w:szCs w:val="14"/>
              </w:rPr>
              <w:t>1 543 277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5DB494" w14:textId="77777777" w:rsidR="0089264D" w:rsidRPr="00B16100" w:rsidRDefault="0089264D" w:rsidP="00B16100">
            <w:pPr>
              <w:jc w:val="right"/>
              <w:rPr>
                <w:sz w:val="14"/>
                <w:szCs w:val="14"/>
              </w:rPr>
            </w:pPr>
            <w:r w:rsidRPr="00B16100">
              <w:rPr>
                <w:sz w:val="14"/>
                <w:szCs w:val="14"/>
              </w:rPr>
              <w:t>476 128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0E55AAB"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9D44836" w14:textId="77777777" w:rsidR="0089264D" w:rsidRPr="00B16100" w:rsidRDefault="0089264D" w:rsidP="00B16100">
            <w:pPr>
              <w:jc w:val="right"/>
              <w:rPr>
                <w:sz w:val="14"/>
                <w:szCs w:val="14"/>
              </w:rPr>
            </w:pPr>
            <w:r w:rsidRPr="00B16100">
              <w:rPr>
                <w:sz w:val="14"/>
                <w:szCs w:val="14"/>
              </w:rPr>
              <w:t>31 500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FE2FD48" w14:textId="77777777" w:rsidR="0089264D" w:rsidRPr="00B16100" w:rsidRDefault="0089264D" w:rsidP="00B16100">
            <w:pPr>
              <w:jc w:val="right"/>
              <w:rPr>
                <w:sz w:val="14"/>
                <w:szCs w:val="14"/>
              </w:rPr>
            </w:pPr>
            <w:r w:rsidRPr="00B16100">
              <w:rPr>
                <w:sz w:val="14"/>
                <w:szCs w:val="14"/>
              </w:rPr>
              <w:t>245 358 225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1B9FCD" w14:textId="77777777" w:rsidR="0089264D" w:rsidRPr="00B16100" w:rsidRDefault="0089264D" w:rsidP="00B16100">
            <w:pPr>
              <w:jc w:val="right"/>
              <w:rPr>
                <w:sz w:val="14"/>
                <w:szCs w:val="14"/>
              </w:rPr>
            </w:pPr>
            <w:r w:rsidRPr="00B16100">
              <w:rPr>
                <w:sz w:val="14"/>
                <w:szCs w:val="14"/>
              </w:rPr>
              <w:t>756 531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CE63DA" w14:textId="77777777" w:rsidR="0089264D" w:rsidRPr="00B16100" w:rsidRDefault="0089264D" w:rsidP="00B16100">
            <w:pPr>
              <w:jc w:val="right"/>
              <w:rPr>
                <w:sz w:val="14"/>
                <w:szCs w:val="14"/>
              </w:rPr>
            </w:pPr>
            <w:r w:rsidRPr="00B16100">
              <w:rPr>
                <w:sz w:val="14"/>
                <w:szCs w:val="14"/>
              </w:rPr>
              <w:t>239 525 423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0D956A4" w14:textId="77777777" w:rsidR="0089264D" w:rsidRPr="00B16100" w:rsidRDefault="0089264D" w:rsidP="00B16100">
            <w:pPr>
              <w:jc w:val="right"/>
              <w:rPr>
                <w:sz w:val="14"/>
                <w:szCs w:val="14"/>
              </w:rPr>
            </w:pPr>
            <w:r w:rsidRPr="00B16100">
              <w:rPr>
                <w:sz w:val="14"/>
                <w:szCs w:val="14"/>
              </w:rPr>
              <w:t>5 076 271</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CDDD779" w14:textId="77777777" w:rsidR="0089264D" w:rsidRPr="00B16100" w:rsidRDefault="0089264D" w:rsidP="00B16100">
            <w:pPr>
              <w:jc w:val="right"/>
              <w:rPr>
                <w:sz w:val="14"/>
                <w:szCs w:val="14"/>
              </w:rPr>
            </w:pPr>
            <w:r w:rsidRPr="00B16100">
              <w:rPr>
                <w:sz w:val="14"/>
                <w:szCs w:val="14"/>
              </w:rPr>
              <w:t>0</w:t>
            </w:r>
          </w:p>
        </w:tc>
      </w:tr>
      <w:tr w:rsidR="00446E55" w:rsidRPr="00B40C4C" w14:paraId="30DC70E4"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D013A78" w14:textId="77777777" w:rsidR="0089264D" w:rsidRPr="00B16100" w:rsidRDefault="0089264D" w:rsidP="009137DA">
            <w:pPr>
              <w:rPr>
                <w:sz w:val="14"/>
                <w:szCs w:val="14"/>
              </w:rPr>
            </w:pPr>
            <w:r w:rsidRPr="00B16100">
              <w:rPr>
                <w:sz w:val="14"/>
                <w:szCs w:val="14"/>
              </w:rPr>
              <w:t>Arbeids- og inkluderingsdepartementet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2CCDCF" w14:textId="77777777" w:rsidR="0089264D" w:rsidRPr="00B16100" w:rsidRDefault="0089264D" w:rsidP="00B16100">
            <w:pPr>
              <w:jc w:val="right"/>
              <w:rPr>
                <w:sz w:val="14"/>
                <w:szCs w:val="14"/>
              </w:rPr>
            </w:pPr>
            <w:r w:rsidRPr="00B16100">
              <w:rPr>
                <w:sz w:val="14"/>
                <w:szCs w:val="14"/>
              </w:rPr>
              <w:t>71 525 484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E04B3B" w14:textId="77777777" w:rsidR="0089264D" w:rsidRPr="00B16100" w:rsidRDefault="0089264D" w:rsidP="00B16100">
            <w:pPr>
              <w:jc w:val="right"/>
              <w:rPr>
                <w:sz w:val="14"/>
                <w:szCs w:val="14"/>
              </w:rPr>
            </w:pPr>
            <w:r w:rsidRPr="00B16100">
              <w:rPr>
                <w:sz w:val="14"/>
                <w:szCs w:val="14"/>
              </w:rPr>
              <w:t>26 977 950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B2BF6C" w14:textId="77777777" w:rsidR="0089264D" w:rsidRPr="00B16100" w:rsidRDefault="0089264D" w:rsidP="00B16100">
            <w:pPr>
              <w:jc w:val="right"/>
              <w:rPr>
                <w:sz w:val="14"/>
                <w:szCs w:val="14"/>
              </w:rPr>
            </w:pPr>
            <w:r w:rsidRPr="00B16100">
              <w:rPr>
                <w:sz w:val="14"/>
                <w:szCs w:val="14"/>
              </w:rPr>
              <w:t>26 293 990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66536C" w14:textId="77777777" w:rsidR="0089264D" w:rsidRPr="00B16100" w:rsidRDefault="0089264D" w:rsidP="00B16100">
            <w:pPr>
              <w:jc w:val="right"/>
              <w:rPr>
                <w:sz w:val="14"/>
                <w:szCs w:val="14"/>
              </w:rPr>
            </w:pPr>
            <w:r w:rsidRPr="00B16100">
              <w:rPr>
                <w:sz w:val="14"/>
                <w:szCs w:val="14"/>
              </w:rPr>
              <w:t>683 960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B9B3120"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BB858C4" w14:textId="77777777" w:rsidR="0089264D" w:rsidRPr="00B16100" w:rsidRDefault="0089264D" w:rsidP="00B16100">
            <w:pPr>
              <w:jc w:val="right"/>
              <w:rPr>
                <w:sz w:val="14"/>
                <w:szCs w:val="14"/>
              </w:rPr>
            </w:pPr>
            <w:r w:rsidRPr="00B16100">
              <w:rPr>
                <w:sz w:val="14"/>
                <w:szCs w:val="14"/>
              </w:rPr>
              <w:t>685 344</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A321D43" w14:textId="77777777" w:rsidR="0089264D" w:rsidRPr="00B16100" w:rsidRDefault="0089264D" w:rsidP="00B16100">
            <w:pPr>
              <w:jc w:val="right"/>
              <w:rPr>
                <w:sz w:val="14"/>
                <w:szCs w:val="14"/>
              </w:rPr>
            </w:pPr>
            <w:r w:rsidRPr="00B16100">
              <w:rPr>
                <w:sz w:val="14"/>
                <w:szCs w:val="14"/>
              </w:rPr>
              <w:t>43 862 190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F9966CF" w14:textId="77777777" w:rsidR="0089264D" w:rsidRPr="00B16100" w:rsidRDefault="0089264D" w:rsidP="00B16100">
            <w:pPr>
              <w:jc w:val="right"/>
              <w:rPr>
                <w:sz w:val="14"/>
                <w:szCs w:val="14"/>
              </w:rPr>
            </w:pPr>
            <w:r w:rsidRPr="00B16100">
              <w:rPr>
                <w:sz w:val="14"/>
                <w:szCs w:val="14"/>
              </w:rPr>
              <w:t>346 100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B09FA60" w14:textId="77777777" w:rsidR="0089264D" w:rsidRPr="00B16100" w:rsidRDefault="0089264D" w:rsidP="00B16100">
            <w:pPr>
              <w:jc w:val="right"/>
              <w:rPr>
                <w:sz w:val="14"/>
                <w:szCs w:val="14"/>
              </w:rPr>
            </w:pPr>
            <w:r w:rsidRPr="00B16100">
              <w:rPr>
                <w:sz w:val="14"/>
                <w:szCs w:val="14"/>
              </w:rPr>
              <w:t>28 145 299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D71349" w14:textId="77777777" w:rsidR="0089264D" w:rsidRPr="00B16100" w:rsidRDefault="0089264D" w:rsidP="00B16100">
            <w:pPr>
              <w:jc w:val="right"/>
              <w:rPr>
                <w:sz w:val="14"/>
                <w:szCs w:val="14"/>
              </w:rPr>
            </w:pPr>
            <w:r w:rsidRPr="00B16100">
              <w:rPr>
                <w:sz w:val="14"/>
                <w:szCs w:val="14"/>
              </w:rPr>
              <w:t>15 370 791</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E0BAC43" w14:textId="77777777" w:rsidR="0089264D" w:rsidRPr="00B16100" w:rsidRDefault="0089264D" w:rsidP="00B16100">
            <w:pPr>
              <w:jc w:val="right"/>
              <w:rPr>
                <w:sz w:val="14"/>
                <w:szCs w:val="14"/>
              </w:rPr>
            </w:pPr>
            <w:r w:rsidRPr="00B16100">
              <w:rPr>
                <w:sz w:val="14"/>
                <w:szCs w:val="14"/>
              </w:rPr>
              <w:t>0</w:t>
            </w:r>
          </w:p>
        </w:tc>
      </w:tr>
      <w:tr w:rsidR="00446E55" w:rsidRPr="00B40C4C" w14:paraId="172F372D"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3E3998C" w14:textId="77777777" w:rsidR="0089264D" w:rsidRPr="00B16100" w:rsidRDefault="0089264D" w:rsidP="009137DA">
            <w:pPr>
              <w:rPr>
                <w:sz w:val="14"/>
                <w:szCs w:val="14"/>
              </w:rPr>
            </w:pPr>
            <w:r w:rsidRPr="00B16100">
              <w:rPr>
                <w:sz w:val="14"/>
                <w:szCs w:val="14"/>
              </w:rPr>
              <w:t>Helse- og omsorgsdepartementet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86449C" w14:textId="77777777" w:rsidR="0089264D" w:rsidRPr="00B16100" w:rsidRDefault="0089264D" w:rsidP="00B16100">
            <w:pPr>
              <w:jc w:val="right"/>
              <w:rPr>
                <w:sz w:val="14"/>
                <w:szCs w:val="14"/>
              </w:rPr>
            </w:pPr>
            <w:r w:rsidRPr="00B16100">
              <w:rPr>
                <w:sz w:val="14"/>
                <w:szCs w:val="14"/>
              </w:rPr>
              <w:t>234 482 788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02E9B7" w14:textId="77777777" w:rsidR="0089264D" w:rsidRPr="00B16100" w:rsidRDefault="0089264D" w:rsidP="00B16100">
            <w:pPr>
              <w:jc w:val="right"/>
              <w:rPr>
                <w:sz w:val="14"/>
                <w:szCs w:val="14"/>
              </w:rPr>
            </w:pPr>
            <w:r w:rsidRPr="00B16100">
              <w:rPr>
                <w:sz w:val="14"/>
                <w:szCs w:val="14"/>
              </w:rPr>
              <w:t>7 175 501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CCF189" w14:textId="77777777" w:rsidR="0089264D" w:rsidRPr="00B16100" w:rsidRDefault="0089264D" w:rsidP="00B16100">
            <w:pPr>
              <w:jc w:val="right"/>
              <w:rPr>
                <w:sz w:val="14"/>
                <w:szCs w:val="14"/>
              </w:rPr>
            </w:pPr>
            <w:r w:rsidRPr="00B16100">
              <w:rPr>
                <w:sz w:val="14"/>
                <w:szCs w:val="14"/>
              </w:rPr>
              <w:t>4 854 890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5B0FBB" w14:textId="77777777" w:rsidR="0089264D" w:rsidRPr="00B16100" w:rsidRDefault="0089264D" w:rsidP="00B16100">
            <w:pPr>
              <w:jc w:val="right"/>
              <w:rPr>
                <w:sz w:val="14"/>
                <w:szCs w:val="14"/>
              </w:rPr>
            </w:pPr>
            <w:r w:rsidRPr="00B16100">
              <w:rPr>
                <w:sz w:val="14"/>
                <w:szCs w:val="14"/>
              </w:rPr>
              <w:t>2 320 611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772F2E"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559E508" w14:textId="77777777" w:rsidR="0089264D" w:rsidRPr="00B16100" w:rsidRDefault="0089264D" w:rsidP="00B16100">
            <w:pPr>
              <w:jc w:val="right"/>
              <w:rPr>
                <w:sz w:val="14"/>
                <w:szCs w:val="14"/>
              </w:rPr>
            </w:pPr>
            <w:r w:rsidRPr="00B16100">
              <w:rPr>
                <w:sz w:val="14"/>
                <w:szCs w:val="14"/>
              </w:rPr>
              <w:t>20 206</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4B43E45" w14:textId="77777777" w:rsidR="0089264D" w:rsidRPr="00B16100" w:rsidRDefault="0089264D" w:rsidP="00B16100">
            <w:pPr>
              <w:jc w:val="right"/>
              <w:rPr>
                <w:sz w:val="14"/>
                <w:szCs w:val="14"/>
              </w:rPr>
            </w:pPr>
            <w:r w:rsidRPr="00B16100">
              <w:rPr>
                <w:sz w:val="14"/>
                <w:szCs w:val="14"/>
              </w:rPr>
              <w:t>227 287 081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C5B928" w14:textId="77777777" w:rsidR="0089264D" w:rsidRPr="00B16100" w:rsidRDefault="0089264D" w:rsidP="00B16100">
            <w:pPr>
              <w:jc w:val="right"/>
              <w:rPr>
                <w:sz w:val="14"/>
                <w:szCs w:val="14"/>
              </w:rPr>
            </w:pPr>
            <w:r w:rsidRPr="00B16100">
              <w:rPr>
                <w:sz w:val="14"/>
                <w:szCs w:val="14"/>
              </w:rPr>
              <w:t>413 114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5CF013" w14:textId="77777777" w:rsidR="0089264D" w:rsidRPr="00B16100" w:rsidRDefault="0089264D" w:rsidP="00B16100">
            <w:pPr>
              <w:jc w:val="right"/>
              <w:rPr>
                <w:sz w:val="14"/>
                <w:szCs w:val="14"/>
              </w:rPr>
            </w:pPr>
            <w:r w:rsidRPr="00B16100">
              <w:rPr>
                <w:sz w:val="14"/>
                <w:szCs w:val="14"/>
              </w:rPr>
              <w:t>7 385 376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72D9C0" w14:textId="77777777" w:rsidR="0089264D" w:rsidRPr="00B16100" w:rsidRDefault="0089264D" w:rsidP="00B16100">
            <w:pPr>
              <w:jc w:val="right"/>
              <w:rPr>
                <w:sz w:val="14"/>
                <w:szCs w:val="14"/>
              </w:rPr>
            </w:pPr>
            <w:r w:rsidRPr="00B16100">
              <w:rPr>
                <w:sz w:val="14"/>
                <w:szCs w:val="14"/>
              </w:rPr>
              <w:t>219 488 591</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7A187436" w14:textId="77777777" w:rsidR="0089264D" w:rsidRPr="00B16100" w:rsidRDefault="0089264D" w:rsidP="00B16100">
            <w:pPr>
              <w:jc w:val="right"/>
              <w:rPr>
                <w:sz w:val="14"/>
                <w:szCs w:val="14"/>
              </w:rPr>
            </w:pPr>
            <w:r w:rsidRPr="00B16100">
              <w:rPr>
                <w:sz w:val="14"/>
                <w:szCs w:val="14"/>
              </w:rPr>
              <w:t>0</w:t>
            </w:r>
          </w:p>
        </w:tc>
      </w:tr>
      <w:tr w:rsidR="00446E55" w:rsidRPr="00B40C4C" w14:paraId="705B7795"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964810F" w14:textId="77777777" w:rsidR="0089264D" w:rsidRPr="00B16100" w:rsidRDefault="0089264D" w:rsidP="009137DA">
            <w:pPr>
              <w:rPr>
                <w:sz w:val="14"/>
                <w:szCs w:val="14"/>
              </w:rPr>
            </w:pPr>
            <w:r w:rsidRPr="00B16100">
              <w:rPr>
                <w:sz w:val="14"/>
                <w:szCs w:val="14"/>
              </w:rPr>
              <w:t>Barne- og familiedepartementet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B7C967" w14:textId="77777777" w:rsidR="0089264D" w:rsidRPr="00B16100" w:rsidRDefault="0089264D" w:rsidP="00B16100">
            <w:pPr>
              <w:jc w:val="right"/>
              <w:rPr>
                <w:sz w:val="14"/>
                <w:szCs w:val="14"/>
              </w:rPr>
            </w:pPr>
            <w:r w:rsidRPr="00B16100">
              <w:rPr>
                <w:sz w:val="14"/>
                <w:szCs w:val="14"/>
              </w:rPr>
              <w:t>43 340 357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B67405" w14:textId="77777777" w:rsidR="0089264D" w:rsidRPr="00B16100" w:rsidRDefault="0089264D" w:rsidP="00B16100">
            <w:pPr>
              <w:jc w:val="right"/>
              <w:rPr>
                <w:sz w:val="14"/>
                <w:szCs w:val="14"/>
              </w:rPr>
            </w:pPr>
            <w:r w:rsidRPr="00B16100">
              <w:rPr>
                <w:sz w:val="14"/>
                <w:szCs w:val="14"/>
              </w:rPr>
              <w:t>10 569 509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A8DCA8C" w14:textId="77777777" w:rsidR="0089264D" w:rsidRPr="00B16100" w:rsidRDefault="0089264D" w:rsidP="00B16100">
            <w:pPr>
              <w:jc w:val="right"/>
              <w:rPr>
                <w:sz w:val="14"/>
                <w:szCs w:val="14"/>
              </w:rPr>
            </w:pPr>
            <w:r w:rsidRPr="00B16100">
              <w:rPr>
                <w:sz w:val="14"/>
                <w:szCs w:val="14"/>
              </w:rPr>
              <w:t>6 659 938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A01188" w14:textId="77777777" w:rsidR="0089264D" w:rsidRPr="00B16100" w:rsidRDefault="0089264D" w:rsidP="00B16100">
            <w:pPr>
              <w:jc w:val="right"/>
              <w:rPr>
                <w:sz w:val="14"/>
                <w:szCs w:val="14"/>
              </w:rPr>
            </w:pPr>
            <w:r w:rsidRPr="00B16100">
              <w:rPr>
                <w:sz w:val="14"/>
                <w:szCs w:val="14"/>
              </w:rPr>
              <w:t>3 909 571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CD82D9"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E217CCD" w14:textId="77777777" w:rsidR="0089264D" w:rsidRPr="00B16100" w:rsidRDefault="0089264D" w:rsidP="00B16100">
            <w:pPr>
              <w:jc w:val="right"/>
              <w:rPr>
                <w:sz w:val="14"/>
                <w:szCs w:val="14"/>
              </w:rPr>
            </w:pPr>
            <w:r w:rsidRPr="00B16100">
              <w:rPr>
                <w:sz w:val="14"/>
                <w:szCs w:val="14"/>
              </w:rPr>
              <w:t>2 164</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5BD8045" w14:textId="77777777" w:rsidR="0089264D" w:rsidRPr="00B16100" w:rsidRDefault="0089264D" w:rsidP="00B16100">
            <w:pPr>
              <w:jc w:val="right"/>
              <w:rPr>
                <w:sz w:val="14"/>
                <w:szCs w:val="14"/>
              </w:rPr>
            </w:pPr>
            <w:r w:rsidRPr="00B16100">
              <w:rPr>
                <w:sz w:val="14"/>
                <w:szCs w:val="14"/>
              </w:rPr>
              <w:t>32 768 684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EE8898" w14:textId="77777777" w:rsidR="0089264D" w:rsidRPr="00B16100" w:rsidRDefault="0089264D" w:rsidP="00B16100">
            <w:pPr>
              <w:jc w:val="right"/>
              <w:rPr>
                <w:sz w:val="14"/>
                <w:szCs w:val="14"/>
              </w:rPr>
            </w:pPr>
            <w:r w:rsidRPr="00B16100">
              <w:rPr>
                <w:sz w:val="14"/>
                <w:szCs w:val="14"/>
              </w:rPr>
              <w:t>185 901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FB0B88" w14:textId="77777777" w:rsidR="0089264D" w:rsidRPr="00B16100" w:rsidRDefault="0089264D" w:rsidP="00B16100">
            <w:pPr>
              <w:jc w:val="right"/>
              <w:rPr>
                <w:sz w:val="14"/>
                <w:szCs w:val="14"/>
              </w:rPr>
            </w:pPr>
            <w:r w:rsidRPr="00B16100">
              <w:rPr>
                <w:sz w:val="14"/>
                <w:szCs w:val="14"/>
              </w:rPr>
              <w:t>1 152 280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F631DB" w14:textId="77777777" w:rsidR="0089264D" w:rsidRPr="00B16100" w:rsidRDefault="0089264D" w:rsidP="00B16100">
            <w:pPr>
              <w:jc w:val="right"/>
              <w:rPr>
                <w:sz w:val="14"/>
                <w:szCs w:val="14"/>
              </w:rPr>
            </w:pPr>
            <w:r w:rsidRPr="00B16100">
              <w:rPr>
                <w:sz w:val="14"/>
                <w:szCs w:val="14"/>
              </w:rPr>
              <w:t>31 430 503</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AE3630B" w14:textId="77777777" w:rsidR="0089264D" w:rsidRPr="00B16100" w:rsidRDefault="0089264D" w:rsidP="00B16100">
            <w:pPr>
              <w:jc w:val="right"/>
              <w:rPr>
                <w:sz w:val="14"/>
                <w:szCs w:val="14"/>
              </w:rPr>
            </w:pPr>
            <w:r w:rsidRPr="00B16100">
              <w:rPr>
                <w:sz w:val="14"/>
                <w:szCs w:val="14"/>
              </w:rPr>
              <w:t>0</w:t>
            </w:r>
          </w:p>
        </w:tc>
      </w:tr>
      <w:tr w:rsidR="00446E55" w:rsidRPr="00B40C4C" w14:paraId="678C67BB"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0078020" w14:textId="77777777" w:rsidR="0089264D" w:rsidRPr="00B16100" w:rsidRDefault="0089264D" w:rsidP="009137DA">
            <w:pPr>
              <w:rPr>
                <w:sz w:val="14"/>
                <w:szCs w:val="14"/>
              </w:rPr>
            </w:pPr>
            <w:r w:rsidRPr="00B16100">
              <w:rPr>
                <w:sz w:val="14"/>
                <w:szCs w:val="14"/>
              </w:rPr>
              <w:t>Nærings- og fiskeridepartementet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ACAFBCE" w14:textId="77777777" w:rsidR="0089264D" w:rsidRPr="00B16100" w:rsidRDefault="0089264D" w:rsidP="00B16100">
            <w:pPr>
              <w:jc w:val="right"/>
              <w:rPr>
                <w:sz w:val="14"/>
                <w:szCs w:val="14"/>
              </w:rPr>
            </w:pPr>
            <w:r w:rsidRPr="00B16100">
              <w:rPr>
                <w:sz w:val="14"/>
                <w:szCs w:val="14"/>
              </w:rPr>
              <w:t>20 241 976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2ADFD0" w14:textId="77777777" w:rsidR="0089264D" w:rsidRPr="00B16100" w:rsidRDefault="0089264D" w:rsidP="00B16100">
            <w:pPr>
              <w:jc w:val="right"/>
              <w:rPr>
                <w:sz w:val="14"/>
                <w:szCs w:val="14"/>
              </w:rPr>
            </w:pPr>
            <w:r w:rsidRPr="00B16100">
              <w:rPr>
                <w:sz w:val="14"/>
                <w:szCs w:val="14"/>
              </w:rPr>
              <w:t>8 222 377</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FD8E4BC" w14:textId="77777777" w:rsidR="0089264D" w:rsidRPr="00B16100" w:rsidRDefault="0089264D" w:rsidP="00B16100">
            <w:pPr>
              <w:jc w:val="right"/>
              <w:rPr>
                <w:sz w:val="14"/>
                <w:szCs w:val="14"/>
              </w:rPr>
            </w:pPr>
            <w:r w:rsidRPr="00B16100">
              <w:rPr>
                <w:sz w:val="14"/>
                <w:szCs w:val="14"/>
              </w:rPr>
              <w:t>5 230 422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CBE6A5" w14:textId="77777777" w:rsidR="0089264D" w:rsidRPr="00B16100" w:rsidRDefault="0089264D" w:rsidP="00B16100">
            <w:pPr>
              <w:jc w:val="right"/>
              <w:rPr>
                <w:sz w:val="14"/>
                <w:szCs w:val="14"/>
              </w:rPr>
            </w:pPr>
            <w:r w:rsidRPr="00B16100">
              <w:rPr>
                <w:sz w:val="14"/>
                <w:szCs w:val="14"/>
              </w:rPr>
              <w:t>2 991 955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5C4CC9"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2FABD2C" w14:textId="77777777" w:rsidR="0089264D" w:rsidRPr="00B16100" w:rsidRDefault="0089264D" w:rsidP="00B16100">
            <w:pPr>
              <w:jc w:val="right"/>
              <w:rPr>
                <w:sz w:val="14"/>
                <w:szCs w:val="14"/>
              </w:rPr>
            </w:pPr>
            <w:r w:rsidRPr="00B16100">
              <w:rPr>
                <w:sz w:val="14"/>
                <w:szCs w:val="14"/>
              </w:rPr>
              <w:t>1 502 902</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8380818" w14:textId="77777777" w:rsidR="0089264D" w:rsidRPr="00B16100" w:rsidRDefault="0089264D" w:rsidP="00B16100">
            <w:pPr>
              <w:jc w:val="right"/>
              <w:rPr>
                <w:sz w:val="14"/>
                <w:szCs w:val="14"/>
              </w:rPr>
            </w:pPr>
            <w:r w:rsidRPr="00B16100">
              <w:rPr>
                <w:sz w:val="14"/>
                <w:szCs w:val="14"/>
              </w:rPr>
              <w:t>10 419 197</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9B42A9" w14:textId="77777777" w:rsidR="0089264D" w:rsidRPr="00B16100" w:rsidRDefault="0089264D" w:rsidP="00B16100">
            <w:pPr>
              <w:jc w:val="right"/>
              <w:rPr>
                <w:sz w:val="14"/>
                <w:szCs w:val="14"/>
              </w:rPr>
            </w:pPr>
            <w:r w:rsidRPr="00B16100">
              <w:rPr>
                <w:sz w:val="14"/>
                <w:szCs w:val="14"/>
              </w:rPr>
              <w:t>2 498 161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58FAE0" w14:textId="77777777" w:rsidR="0089264D" w:rsidRPr="00B16100" w:rsidRDefault="0089264D" w:rsidP="00B16100">
            <w:pPr>
              <w:jc w:val="right"/>
              <w:rPr>
                <w:sz w:val="14"/>
                <w:szCs w:val="14"/>
              </w:rPr>
            </w:pPr>
            <w:r w:rsidRPr="00B16100">
              <w:rPr>
                <w:sz w:val="14"/>
                <w:szCs w:val="14"/>
              </w:rPr>
              <w:t>1 282 023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B9D4708" w14:textId="77777777" w:rsidR="0089264D" w:rsidRPr="00B16100" w:rsidRDefault="0089264D" w:rsidP="00B16100">
            <w:pPr>
              <w:jc w:val="right"/>
              <w:rPr>
                <w:sz w:val="14"/>
                <w:szCs w:val="14"/>
              </w:rPr>
            </w:pPr>
            <w:r w:rsidRPr="00B16100">
              <w:rPr>
                <w:sz w:val="14"/>
                <w:szCs w:val="14"/>
              </w:rPr>
              <w:t>6 639 013</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BBAC7B7" w14:textId="77777777" w:rsidR="0089264D" w:rsidRPr="00B16100" w:rsidRDefault="0089264D" w:rsidP="00B16100">
            <w:pPr>
              <w:jc w:val="right"/>
              <w:rPr>
                <w:sz w:val="14"/>
                <w:szCs w:val="14"/>
              </w:rPr>
            </w:pPr>
            <w:r w:rsidRPr="00B16100">
              <w:rPr>
                <w:sz w:val="14"/>
                <w:szCs w:val="14"/>
              </w:rPr>
              <w:t>97 500</w:t>
            </w:r>
          </w:p>
        </w:tc>
      </w:tr>
      <w:tr w:rsidR="00446E55" w:rsidRPr="00B40C4C" w14:paraId="051F3B36"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074703D" w14:textId="77777777" w:rsidR="0089264D" w:rsidRPr="00B16100" w:rsidRDefault="0089264D" w:rsidP="009137DA">
            <w:pPr>
              <w:rPr>
                <w:sz w:val="14"/>
                <w:szCs w:val="14"/>
              </w:rPr>
            </w:pPr>
            <w:r w:rsidRPr="00B16100">
              <w:rPr>
                <w:sz w:val="14"/>
                <w:szCs w:val="14"/>
              </w:rPr>
              <w:t>Landbruks- og matdepartementet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029EF0" w14:textId="77777777" w:rsidR="0089264D" w:rsidRPr="00B16100" w:rsidRDefault="0089264D" w:rsidP="00B16100">
            <w:pPr>
              <w:jc w:val="right"/>
              <w:rPr>
                <w:sz w:val="14"/>
                <w:szCs w:val="14"/>
              </w:rPr>
            </w:pPr>
            <w:r w:rsidRPr="00B16100">
              <w:rPr>
                <w:sz w:val="14"/>
                <w:szCs w:val="14"/>
              </w:rPr>
              <w:t>31 371 864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59841AB" w14:textId="77777777" w:rsidR="0089264D" w:rsidRPr="00B16100" w:rsidRDefault="0089264D" w:rsidP="00B16100">
            <w:pPr>
              <w:jc w:val="right"/>
              <w:rPr>
                <w:sz w:val="14"/>
                <w:szCs w:val="14"/>
              </w:rPr>
            </w:pPr>
            <w:r w:rsidRPr="00B16100">
              <w:rPr>
                <w:sz w:val="14"/>
                <w:szCs w:val="14"/>
              </w:rPr>
              <w:t>2 188 196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D1C06D9" w14:textId="77777777" w:rsidR="0089264D" w:rsidRPr="00B16100" w:rsidRDefault="0089264D" w:rsidP="00B16100">
            <w:pPr>
              <w:jc w:val="right"/>
              <w:rPr>
                <w:sz w:val="14"/>
                <w:szCs w:val="14"/>
              </w:rPr>
            </w:pPr>
            <w:r w:rsidRPr="00B16100">
              <w:rPr>
                <w:sz w:val="14"/>
                <w:szCs w:val="14"/>
              </w:rPr>
              <w:t>2 035 925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3FA8D9" w14:textId="77777777" w:rsidR="0089264D" w:rsidRPr="00B16100" w:rsidRDefault="0089264D" w:rsidP="00B16100">
            <w:pPr>
              <w:jc w:val="right"/>
              <w:rPr>
                <w:sz w:val="14"/>
                <w:szCs w:val="14"/>
              </w:rPr>
            </w:pPr>
            <w:r w:rsidRPr="00B16100">
              <w:rPr>
                <w:sz w:val="14"/>
                <w:szCs w:val="14"/>
              </w:rPr>
              <w:t>152 271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3D4389"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95482CF" w14:textId="77777777" w:rsidR="0089264D" w:rsidRPr="00B16100" w:rsidRDefault="0089264D" w:rsidP="00B16100">
            <w:pPr>
              <w:jc w:val="right"/>
              <w:rPr>
                <w:sz w:val="14"/>
                <w:szCs w:val="14"/>
              </w:rPr>
            </w:pPr>
            <w:r w:rsidRPr="00B16100">
              <w:rPr>
                <w:sz w:val="14"/>
                <w:szCs w:val="14"/>
              </w:rPr>
              <w:t>15 904</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A2B2733" w14:textId="77777777" w:rsidR="0089264D" w:rsidRPr="00B16100" w:rsidRDefault="0089264D" w:rsidP="00B16100">
            <w:pPr>
              <w:jc w:val="right"/>
              <w:rPr>
                <w:sz w:val="14"/>
                <w:szCs w:val="14"/>
              </w:rPr>
            </w:pPr>
            <w:r w:rsidRPr="00B16100">
              <w:rPr>
                <w:sz w:val="14"/>
                <w:szCs w:val="14"/>
              </w:rPr>
              <w:t>29 167 764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8BBC3F" w14:textId="77777777" w:rsidR="0089264D" w:rsidRPr="00B16100" w:rsidRDefault="0089264D" w:rsidP="00B16100">
            <w:pPr>
              <w:jc w:val="right"/>
              <w:rPr>
                <w:sz w:val="14"/>
                <w:szCs w:val="14"/>
              </w:rPr>
            </w:pPr>
            <w:r w:rsidRPr="00B16100">
              <w:rPr>
                <w:sz w:val="14"/>
                <w:szCs w:val="14"/>
              </w:rPr>
              <w:t>3 415 748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C1AC3B" w14:textId="77777777" w:rsidR="0089264D" w:rsidRPr="00B16100" w:rsidRDefault="0089264D" w:rsidP="00B16100">
            <w:pPr>
              <w:jc w:val="right"/>
              <w:rPr>
                <w:sz w:val="14"/>
                <w:szCs w:val="14"/>
              </w:rPr>
            </w:pPr>
            <w:r w:rsidRPr="00B16100">
              <w:rPr>
                <w:sz w:val="14"/>
                <w:szCs w:val="14"/>
              </w:rPr>
              <w:t>196 392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F92A47" w14:textId="77777777" w:rsidR="0089264D" w:rsidRPr="00B16100" w:rsidRDefault="0089264D" w:rsidP="00B16100">
            <w:pPr>
              <w:jc w:val="right"/>
              <w:rPr>
                <w:sz w:val="14"/>
                <w:szCs w:val="14"/>
              </w:rPr>
            </w:pPr>
            <w:r w:rsidRPr="00B16100">
              <w:rPr>
                <w:sz w:val="14"/>
                <w:szCs w:val="14"/>
              </w:rPr>
              <w:t>25 555 624</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78D7AD45" w14:textId="77777777" w:rsidR="0089264D" w:rsidRPr="00B16100" w:rsidRDefault="0089264D" w:rsidP="00B16100">
            <w:pPr>
              <w:jc w:val="right"/>
              <w:rPr>
                <w:sz w:val="14"/>
                <w:szCs w:val="14"/>
              </w:rPr>
            </w:pPr>
            <w:r w:rsidRPr="00B16100">
              <w:rPr>
                <w:sz w:val="14"/>
                <w:szCs w:val="14"/>
              </w:rPr>
              <w:t>0</w:t>
            </w:r>
          </w:p>
        </w:tc>
      </w:tr>
      <w:tr w:rsidR="00446E55" w:rsidRPr="00B40C4C" w14:paraId="209EA67B"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A2F45EF" w14:textId="77777777" w:rsidR="0089264D" w:rsidRPr="00B16100" w:rsidRDefault="0089264D" w:rsidP="009137DA">
            <w:pPr>
              <w:rPr>
                <w:sz w:val="14"/>
                <w:szCs w:val="14"/>
              </w:rPr>
            </w:pPr>
            <w:r w:rsidRPr="00B16100">
              <w:rPr>
                <w:sz w:val="14"/>
                <w:szCs w:val="14"/>
              </w:rPr>
              <w:t>Samferdselsdepartementet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9AA7F6" w14:textId="77777777" w:rsidR="0089264D" w:rsidRPr="00B16100" w:rsidRDefault="0089264D" w:rsidP="00B16100">
            <w:pPr>
              <w:jc w:val="right"/>
              <w:rPr>
                <w:sz w:val="14"/>
                <w:szCs w:val="14"/>
              </w:rPr>
            </w:pPr>
            <w:r w:rsidRPr="00B16100">
              <w:rPr>
                <w:sz w:val="14"/>
                <w:szCs w:val="14"/>
              </w:rPr>
              <w:t>91 325 400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2A3C72" w14:textId="77777777" w:rsidR="0089264D" w:rsidRPr="00B16100" w:rsidRDefault="0089264D" w:rsidP="00B16100">
            <w:pPr>
              <w:jc w:val="right"/>
              <w:rPr>
                <w:sz w:val="14"/>
                <w:szCs w:val="14"/>
              </w:rPr>
            </w:pPr>
            <w:r w:rsidRPr="00B16100">
              <w:rPr>
                <w:sz w:val="14"/>
                <w:szCs w:val="14"/>
              </w:rPr>
              <w:t>22 595 400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5D9E1B" w14:textId="77777777" w:rsidR="0089264D" w:rsidRPr="00B16100" w:rsidRDefault="0089264D" w:rsidP="00B16100">
            <w:pPr>
              <w:jc w:val="right"/>
              <w:rPr>
                <w:sz w:val="14"/>
                <w:szCs w:val="14"/>
              </w:rPr>
            </w:pPr>
            <w:r w:rsidRPr="00B16100">
              <w:rPr>
                <w:sz w:val="14"/>
                <w:szCs w:val="14"/>
              </w:rPr>
              <w:t>5 670 000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875098" w14:textId="77777777" w:rsidR="0089264D" w:rsidRPr="00B16100" w:rsidRDefault="0089264D" w:rsidP="00B16100">
            <w:pPr>
              <w:jc w:val="right"/>
              <w:rPr>
                <w:sz w:val="14"/>
                <w:szCs w:val="14"/>
              </w:rPr>
            </w:pPr>
            <w:r w:rsidRPr="00B16100">
              <w:rPr>
                <w:sz w:val="14"/>
                <w:szCs w:val="14"/>
              </w:rPr>
              <w:t>16 925 400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2BA872"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EE9CCFE" w14:textId="77777777" w:rsidR="0089264D" w:rsidRPr="00B16100" w:rsidRDefault="0089264D" w:rsidP="00B16100">
            <w:pPr>
              <w:jc w:val="right"/>
              <w:rPr>
                <w:sz w:val="14"/>
                <w:szCs w:val="14"/>
              </w:rPr>
            </w:pPr>
            <w:r w:rsidRPr="00B16100">
              <w:rPr>
                <w:sz w:val="14"/>
                <w:szCs w:val="14"/>
              </w:rPr>
              <w:t>10 349 700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A6A1339" w14:textId="77777777" w:rsidR="0089264D" w:rsidRPr="00B16100" w:rsidRDefault="0089264D" w:rsidP="00B16100">
            <w:pPr>
              <w:jc w:val="right"/>
              <w:rPr>
                <w:sz w:val="14"/>
                <w:szCs w:val="14"/>
              </w:rPr>
            </w:pPr>
            <w:r w:rsidRPr="00B16100">
              <w:rPr>
                <w:sz w:val="14"/>
                <w:szCs w:val="14"/>
              </w:rPr>
              <w:t>58 380 300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706193" w14:textId="77777777" w:rsidR="0089264D" w:rsidRPr="00B16100" w:rsidRDefault="0089264D" w:rsidP="00B16100">
            <w:pPr>
              <w:jc w:val="right"/>
              <w:rPr>
                <w:sz w:val="14"/>
                <w:szCs w:val="14"/>
              </w:rPr>
            </w:pPr>
            <w:r w:rsidRPr="00B16100">
              <w:rPr>
                <w:sz w:val="14"/>
                <w:szCs w:val="14"/>
              </w:rPr>
              <w:t>145 200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5C2583" w14:textId="77777777" w:rsidR="0089264D" w:rsidRPr="00B16100" w:rsidRDefault="0089264D" w:rsidP="00B16100">
            <w:pPr>
              <w:jc w:val="right"/>
              <w:rPr>
                <w:sz w:val="14"/>
                <w:szCs w:val="14"/>
              </w:rPr>
            </w:pPr>
            <w:r w:rsidRPr="00B16100">
              <w:rPr>
                <w:sz w:val="14"/>
                <w:szCs w:val="14"/>
              </w:rPr>
              <w:t>7 654 100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17D5A7" w14:textId="77777777" w:rsidR="0089264D" w:rsidRPr="00B16100" w:rsidRDefault="0089264D" w:rsidP="00B16100">
            <w:pPr>
              <w:jc w:val="right"/>
              <w:rPr>
                <w:sz w:val="14"/>
                <w:szCs w:val="14"/>
              </w:rPr>
            </w:pPr>
            <w:r w:rsidRPr="00B16100">
              <w:rPr>
                <w:sz w:val="14"/>
                <w:szCs w:val="14"/>
              </w:rPr>
              <w:t>50 581 000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B6C30F3" w14:textId="77777777" w:rsidR="0089264D" w:rsidRPr="00B16100" w:rsidRDefault="0089264D" w:rsidP="00B16100">
            <w:pPr>
              <w:jc w:val="right"/>
              <w:rPr>
                <w:sz w:val="14"/>
                <w:szCs w:val="14"/>
              </w:rPr>
            </w:pPr>
            <w:r w:rsidRPr="00B16100">
              <w:rPr>
                <w:sz w:val="14"/>
                <w:szCs w:val="14"/>
              </w:rPr>
              <w:t>0</w:t>
            </w:r>
          </w:p>
        </w:tc>
      </w:tr>
      <w:tr w:rsidR="00446E55" w:rsidRPr="00B40C4C" w14:paraId="692AE194"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1658C1D" w14:textId="77777777" w:rsidR="0089264D" w:rsidRPr="00B16100" w:rsidRDefault="0089264D" w:rsidP="009137DA">
            <w:pPr>
              <w:rPr>
                <w:sz w:val="14"/>
                <w:szCs w:val="14"/>
              </w:rPr>
            </w:pPr>
            <w:r w:rsidRPr="00B16100">
              <w:rPr>
                <w:sz w:val="14"/>
                <w:szCs w:val="14"/>
              </w:rPr>
              <w:t>Klima- og miljødepartementet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BCD654" w14:textId="77777777" w:rsidR="0089264D" w:rsidRPr="00B16100" w:rsidRDefault="0089264D" w:rsidP="00B16100">
            <w:pPr>
              <w:jc w:val="right"/>
              <w:rPr>
                <w:sz w:val="14"/>
                <w:szCs w:val="14"/>
              </w:rPr>
            </w:pPr>
            <w:r w:rsidRPr="00B16100">
              <w:rPr>
                <w:sz w:val="14"/>
                <w:szCs w:val="14"/>
              </w:rPr>
              <w:t>26 781 360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A772B48" w14:textId="77777777" w:rsidR="0089264D" w:rsidRPr="00B16100" w:rsidRDefault="0089264D" w:rsidP="00B16100">
            <w:pPr>
              <w:jc w:val="right"/>
              <w:rPr>
                <w:sz w:val="14"/>
                <w:szCs w:val="14"/>
              </w:rPr>
            </w:pPr>
            <w:r w:rsidRPr="00B16100">
              <w:rPr>
                <w:sz w:val="14"/>
                <w:szCs w:val="14"/>
              </w:rPr>
              <w:t>3 504 392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C45B89" w14:textId="77777777" w:rsidR="0089264D" w:rsidRPr="00B16100" w:rsidRDefault="0089264D" w:rsidP="00B16100">
            <w:pPr>
              <w:jc w:val="right"/>
              <w:rPr>
                <w:sz w:val="14"/>
                <w:szCs w:val="14"/>
              </w:rPr>
            </w:pPr>
            <w:r w:rsidRPr="00B16100">
              <w:rPr>
                <w:sz w:val="14"/>
                <w:szCs w:val="14"/>
              </w:rPr>
              <w:t>1 755 599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F86811" w14:textId="77777777" w:rsidR="0089264D" w:rsidRPr="00B16100" w:rsidRDefault="0089264D" w:rsidP="00B16100">
            <w:pPr>
              <w:jc w:val="right"/>
              <w:rPr>
                <w:sz w:val="14"/>
                <w:szCs w:val="14"/>
              </w:rPr>
            </w:pPr>
            <w:r w:rsidRPr="00B16100">
              <w:rPr>
                <w:sz w:val="14"/>
                <w:szCs w:val="14"/>
              </w:rPr>
              <w:t>1 748 793</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BD3116"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010FBD2" w14:textId="77777777" w:rsidR="0089264D" w:rsidRPr="00B16100" w:rsidRDefault="0089264D" w:rsidP="00B16100">
            <w:pPr>
              <w:jc w:val="right"/>
              <w:rPr>
                <w:sz w:val="14"/>
                <w:szCs w:val="14"/>
              </w:rPr>
            </w:pPr>
            <w:r w:rsidRPr="00B16100">
              <w:rPr>
                <w:sz w:val="14"/>
                <w:szCs w:val="14"/>
              </w:rPr>
              <w:t>992 416</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6999789" w14:textId="77777777" w:rsidR="0089264D" w:rsidRPr="00B16100" w:rsidRDefault="0089264D" w:rsidP="00B16100">
            <w:pPr>
              <w:jc w:val="right"/>
              <w:rPr>
                <w:sz w:val="14"/>
                <w:szCs w:val="14"/>
              </w:rPr>
            </w:pPr>
            <w:r w:rsidRPr="00B16100">
              <w:rPr>
                <w:sz w:val="14"/>
                <w:szCs w:val="14"/>
              </w:rPr>
              <w:t>22 284 552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5719FE" w14:textId="77777777" w:rsidR="0089264D" w:rsidRPr="00B16100" w:rsidRDefault="0089264D" w:rsidP="00B16100">
            <w:pPr>
              <w:jc w:val="right"/>
              <w:rPr>
                <w:sz w:val="14"/>
                <w:szCs w:val="14"/>
              </w:rPr>
            </w:pPr>
            <w:r w:rsidRPr="00B16100">
              <w:rPr>
                <w:sz w:val="14"/>
                <w:szCs w:val="14"/>
              </w:rPr>
              <w:t>8 695 205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8CFA18" w14:textId="77777777" w:rsidR="0089264D" w:rsidRPr="00B16100" w:rsidRDefault="0089264D" w:rsidP="00B16100">
            <w:pPr>
              <w:jc w:val="right"/>
              <w:rPr>
                <w:sz w:val="14"/>
                <w:szCs w:val="14"/>
              </w:rPr>
            </w:pPr>
            <w:r w:rsidRPr="00B16100">
              <w:rPr>
                <w:sz w:val="14"/>
                <w:szCs w:val="14"/>
              </w:rPr>
              <w:t>453 507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86335DF" w14:textId="77777777" w:rsidR="0089264D" w:rsidRPr="00B16100" w:rsidRDefault="0089264D" w:rsidP="00B16100">
            <w:pPr>
              <w:jc w:val="right"/>
              <w:rPr>
                <w:sz w:val="14"/>
                <w:szCs w:val="14"/>
              </w:rPr>
            </w:pPr>
            <w:r w:rsidRPr="00B16100">
              <w:rPr>
                <w:sz w:val="14"/>
                <w:szCs w:val="14"/>
              </w:rPr>
              <w:t>13 135 840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1168CF8" w14:textId="77777777" w:rsidR="0089264D" w:rsidRPr="00B16100" w:rsidRDefault="0089264D" w:rsidP="00B16100">
            <w:pPr>
              <w:jc w:val="right"/>
              <w:rPr>
                <w:sz w:val="14"/>
                <w:szCs w:val="14"/>
              </w:rPr>
            </w:pPr>
            <w:r w:rsidRPr="00B16100">
              <w:rPr>
                <w:sz w:val="14"/>
                <w:szCs w:val="14"/>
              </w:rPr>
              <w:t>0</w:t>
            </w:r>
          </w:p>
        </w:tc>
      </w:tr>
      <w:tr w:rsidR="00446E55" w:rsidRPr="00B40C4C" w14:paraId="6AED7705"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D1CE2A7" w14:textId="77777777" w:rsidR="0089264D" w:rsidRPr="00B16100" w:rsidRDefault="0089264D" w:rsidP="009137DA">
            <w:pPr>
              <w:rPr>
                <w:sz w:val="14"/>
                <w:szCs w:val="14"/>
              </w:rPr>
            </w:pPr>
            <w:r w:rsidRPr="00B16100">
              <w:rPr>
                <w:sz w:val="14"/>
                <w:szCs w:val="14"/>
              </w:rPr>
              <w:t>Digitaliserings- og forvaltningsdepartementet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2FEC1F" w14:textId="77777777" w:rsidR="0089264D" w:rsidRPr="00B16100" w:rsidRDefault="0089264D" w:rsidP="00B16100">
            <w:pPr>
              <w:jc w:val="right"/>
              <w:rPr>
                <w:sz w:val="14"/>
                <w:szCs w:val="14"/>
              </w:rPr>
            </w:pPr>
            <w:r w:rsidRPr="00B16100">
              <w:rPr>
                <w:sz w:val="14"/>
                <w:szCs w:val="14"/>
              </w:rPr>
              <w:t>33 139 932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8237BA" w14:textId="77777777" w:rsidR="0089264D" w:rsidRPr="00B16100" w:rsidRDefault="0089264D" w:rsidP="00B16100">
            <w:pPr>
              <w:jc w:val="right"/>
              <w:rPr>
                <w:sz w:val="14"/>
                <w:szCs w:val="14"/>
              </w:rPr>
            </w:pPr>
            <w:r w:rsidRPr="00B16100">
              <w:rPr>
                <w:sz w:val="14"/>
                <w:szCs w:val="14"/>
              </w:rPr>
              <w:t>5 712 029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A0CBF0" w14:textId="77777777" w:rsidR="0089264D" w:rsidRPr="00B16100" w:rsidRDefault="0089264D" w:rsidP="00B16100">
            <w:pPr>
              <w:jc w:val="right"/>
              <w:rPr>
                <w:sz w:val="14"/>
                <w:szCs w:val="14"/>
              </w:rPr>
            </w:pPr>
            <w:r w:rsidRPr="00B16100">
              <w:rPr>
                <w:sz w:val="14"/>
                <w:szCs w:val="14"/>
              </w:rPr>
              <w:t>4 242 632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BC8948" w14:textId="77777777" w:rsidR="0089264D" w:rsidRPr="00B16100" w:rsidRDefault="0089264D" w:rsidP="00B16100">
            <w:pPr>
              <w:jc w:val="right"/>
              <w:rPr>
                <w:sz w:val="14"/>
                <w:szCs w:val="14"/>
              </w:rPr>
            </w:pPr>
            <w:r w:rsidRPr="00B16100">
              <w:rPr>
                <w:sz w:val="14"/>
                <w:szCs w:val="14"/>
              </w:rPr>
              <w:t>1 469 397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5EB79DB"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5AE9336" w14:textId="77777777" w:rsidR="0089264D" w:rsidRPr="00B16100" w:rsidRDefault="0089264D" w:rsidP="00B16100">
            <w:pPr>
              <w:jc w:val="right"/>
              <w:rPr>
                <w:sz w:val="14"/>
                <w:szCs w:val="14"/>
              </w:rPr>
            </w:pPr>
            <w:r w:rsidRPr="00B16100">
              <w:rPr>
                <w:sz w:val="14"/>
                <w:szCs w:val="14"/>
              </w:rPr>
              <w:t>6 478 858</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552517D" w14:textId="77777777" w:rsidR="0089264D" w:rsidRPr="00B16100" w:rsidRDefault="0089264D" w:rsidP="00B16100">
            <w:pPr>
              <w:jc w:val="right"/>
              <w:rPr>
                <w:sz w:val="14"/>
                <w:szCs w:val="14"/>
              </w:rPr>
            </w:pPr>
            <w:r w:rsidRPr="00B16100">
              <w:rPr>
                <w:sz w:val="14"/>
                <w:szCs w:val="14"/>
              </w:rPr>
              <w:t>1 549 045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0CFE34" w14:textId="77777777" w:rsidR="0089264D" w:rsidRPr="00B16100" w:rsidRDefault="0089264D" w:rsidP="00B16100">
            <w:pPr>
              <w:jc w:val="right"/>
              <w:rPr>
                <w:sz w:val="14"/>
                <w:szCs w:val="14"/>
              </w:rPr>
            </w:pPr>
            <w:r w:rsidRPr="00B16100">
              <w:rPr>
                <w:sz w:val="14"/>
                <w:szCs w:val="14"/>
              </w:rPr>
              <w:t>150 137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80E9E8" w14:textId="77777777" w:rsidR="0089264D" w:rsidRPr="00B16100" w:rsidRDefault="0089264D" w:rsidP="00B16100">
            <w:pPr>
              <w:jc w:val="right"/>
              <w:rPr>
                <w:sz w:val="14"/>
                <w:szCs w:val="14"/>
              </w:rPr>
            </w:pPr>
            <w:r w:rsidRPr="00B16100">
              <w:rPr>
                <w:sz w:val="14"/>
                <w:szCs w:val="14"/>
              </w:rPr>
              <w:t>400 031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9A3B08" w14:textId="77777777" w:rsidR="0089264D" w:rsidRPr="00B16100" w:rsidRDefault="0089264D" w:rsidP="00B16100">
            <w:pPr>
              <w:jc w:val="right"/>
              <w:rPr>
                <w:sz w:val="14"/>
                <w:szCs w:val="14"/>
              </w:rPr>
            </w:pPr>
            <w:r w:rsidRPr="00B16100">
              <w:rPr>
                <w:sz w:val="14"/>
                <w:szCs w:val="14"/>
              </w:rPr>
              <w:t>998 877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2D75BE7" w14:textId="77777777" w:rsidR="0089264D" w:rsidRPr="00B16100" w:rsidRDefault="0089264D" w:rsidP="00B16100">
            <w:pPr>
              <w:jc w:val="right"/>
              <w:rPr>
                <w:sz w:val="14"/>
                <w:szCs w:val="14"/>
              </w:rPr>
            </w:pPr>
            <w:r w:rsidRPr="00B16100">
              <w:rPr>
                <w:sz w:val="14"/>
                <w:szCs w:val="14"/>
              </w:rPr>
              <w:t>19 400 000</w:t>
            </w:r>
          </w:p>
        </w:tc>
      </w:tr>
      <w:tr w:rsidR="00446E55" w:rsidRPr="00B40C4C" w14:paraId="11E0736A"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2FBED4F" w14:textId="77777777" w:rsidR="0089264D" w:rsidRPr="00B16100" w:rsidRDefault="0089264D" w:rsidP="009137DA">
            <w:pPr>
              <w:rPr>
                <w:sz w:val="14"/>
                <w:szCs w:val="14"/>
              </w:rPr>
            </w:pPr>
            <w:r w:rsidRPr="00B16100">
              <w:rPr>
                <w:sz w:val="14"/>
                <w:szCs w:val="14"/>
              </w:rPr>
              <w:t>Finansdepartementet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5CBB829" w14:textId="77777777" w:rsidR="0089264D" w:rsidRPr="00B16100" w:rsidRDefault="0089264D" w:rsidP="00B16100">
            <w:pPr>
              <w:jc w:val="right"/>
              <w:rPr>
                <w:sz w:val="14"/>
                <w:szCs w:val="14"/>
              </w:rPr>
            </w:pPr>
            <w:r w:rsidRPr="00B16100">
              <w:rPr>
                <w:sz w:val="14"/>
                <w:szCs w:val="14"/>
              </w:rPr>
              <w:t>140 963 590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64A2CE" w14:textId="77777777" w:rsidR="0089264D" w:rsidRPr="00B16100" w:rsidRDefault="0089264D" w:rsidP="00B16100">
            <w:pPr>
              <w:jc w:val="right"/>
              <w:rPr>
                <w:sz w:val="14"/>
                <w:szCs w:val="14"/>
              </w:rPr>
            </w:pPr>
            <w:r w:rsidRPr="00B16100">
              <w:rPr>
                <w:sz w:val="14"/>
                <w:szCs w:val="14"/>
              </w:rPr>
              <w:t>23 629 629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C6B597" w14:textId="77777777" w:rsidR="0089264D" w:rsidRPr="00B16100" w:rsidRDefault="0089264D" w:rsidP="00B16100">
            <w:pPr>
              <w:jc w:val="right"/>
              <w:rPr>
                <w:sz w:val="14"/>
                <w:szCs w:val="14"/>
              </w:rPr>
            </w:pPr>
            <w:r w:rsidRPr="00B16100">
              <w:rPr>
                <w:sz w:val="14"/>
                <w:szCs w:val="14"/>
              </w:rPr>
              <w:t>22 500 301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314C54" w14:textId="77777777" w:rsidR="0089264D" w:rsidRPr="00B16100" w:rsidRDefault="0089264D" w:rsidP="00B16100">
            <w:pPr>
              <w:jc w:val="right"/>
              <w:rPr>
                <w:sz w:val="14"/>
                <w:szCs w:val="14"/>
              </w:rPr>
            </w:pPr>
            <w:r w:rsidRPr="00B16100">
              <w:rPr>
                <w:sz w:val="14"/>
                <w:szCs w:val="14"/>
              </w:rPr>
              <w:t>1 129 328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E4A10B3"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A6F893B" w14:textId="77777777" w:rsidR="0089264D" w:rsidRPr="00B16100" w:rsidRDefault="0089264D" w:rsidP="00B16100">
            <w:pPr>
              <w:jc w:val="right"/>
              <w:rPr>
                <w:sz w:val="14"/>
                <w:szCs w:val="14"/>
              </w:rPr>
            </w:pPr>
            <w:r w:rsidRPr="00B16100">
              <w:rPr>
                <w:sz w:val="14"/>
                <w:szCs w:val="14"/>
              </w:rPr>
              <w:t>342 090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3F06CFB" w14:textId="77777777" w:rsidR="0089264D" w:rsidRPr="00B16100" w:rsidRDefault="0089264D" w:rsidP="00B16100">
            <w:pPr>
              <w:jc w:val="right"/>
              <w:rPr>
                <w:sz w:val="14"/>
                <w:szCs w:val="14"/>
              </w:rPr>
            </w:pPr>
            <w:r w:rsidRPr="00B16100">
              <w:rPr>
                <w:sz w:val="14"/>
                <w:szCs w:val="14"/>
              </w:rPr>
              <w:t>48 991 871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91BD24" w14:textId="77777777" w:rsidR="0089264D" w:rsidRPr="00B16100" w:rsidRDefault="0089264D" w:rsidP="00B16100">
            <w:pPr>
              <w:jc w:val="right"/>
              <w:rPr>
                <w:sz w:val="14"/>
                <w:szCs w:val="14"/>
              </w:rPr>
            </w:pPr>
            <w:r w:rsidRPr="00B16100">
              <w:rPr>
                <w:sz w:val="14"/>
                <w:szCs w:val="14"/>
              </w:rPr>
              <w:t>47 571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11CD65" w14:textId="77777777" w:rsidR="0089264D" w:rsidRPr="00B16100" w:rsidRDefault="0089264D" w:rsidP="00B16100">
            <w:pPr>
              <w:jc w:val="right"/>
              <w:rPr>
                <w:sz w:val="14"/>
                <w:szCs w:val="14"/>
              </w:rPr>
            </w:pPr>
            <w:r w:rsidRPr="00B16100">
              <w:rPr>
                <w:sz w:val="14"/>
                <w:szCs w:val="14"/>
              </w:rPr>
              <w:t>33 700 000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0161D3" w14:textId="77777777" w:rsidR="0089264D" w:rsidRPr="00B16100" w:rsidRDefault="0089264D" w:rsidP="00B16100">
            <w:pPr>
              <w:jc w:val="right"/>
              <w:rPr>
                <w:sz w:val="14"/>
                <w:szCs w:val="14"/>
              </w:rPr>
            </w:pPr>
            <w:r w:rsidRPr="00B16100">
              <w:rPr>
                <w:sz w:val="14"/>
                <w:szCs w:val="14"/>
              </w:rPr>
              <w:t>15 244 300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D12B617" w14:textId="77777777" w:rsidR="0089264D" w:rsidRPr="00B16100" w:rsidRDefault="0089264D" w:rsidP="00B16100">
            <w:pPr>
              <w:jc w:val="right"/>
              <w:rPr>
                <w:sz w:val="14"/>
                <w:szCs w:val="14"/>
              </w:rPr>
            </w:pPr>
            <w:r w:rsidRPr="00B16100">
              <w:rPr>
                <w:sz w:val="14"/>
                <w:szCs w:val="14"/>
              </w:rPr>
              <w:t>68 000 000</w:t>
            </w:r>
          </w:p>
        </w:tc>
      </w:tr>
      <w:tr w:rsidR="00446E55" w:rsidRPr="00B40C4C" w14:paraId="4E8B2E97"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AB861ED" w14:textId="77777777" w:rsidR="0089264D" w:rsidRPr="00B16100" w:rsidRDefault="0089264D" w:rsidP="009137DA">
            <w:pPr>
              <w:rPr>
                <w:sz w:val="14"/>
                <w:szCs w:val="14"/>
              </w:rPr>
            </w:pPr>
            <w:r w:rsidRPr="00B16100">
              <w:rPr>
                <w:sz w:val="14"/>
                <w:szCs w:val="14"/>
              </w:rPr>
              <w:t>Forsvarsdepartementet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E91B8AF" w14:textId="77777777" w:rsidR="0089264D" w:rsidRPr="00B16100" w:rsidRDefault="0089264D" w:rsidP="00B16100">
            <w:pPr>
              <w:jc w:val="right"/>
              <w:rPr>
                <w:sz w:val="14"/>
                <w:szCs w:val="14"/>
              </w:rPr>
            </w:pPr>
            <w:r w:rsidRPr="00B16100">
              <w:rPr>
                <w:sz w:val="14"/>
                <w:szCs w:val="14"/>
              </w:rPr>
              <w:t>90 849 402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66E784" w14:textId="77777777" w:rsidR="0089264D" w:rsidRPr="00B16100" w:rsidRDefault="0089264D" w:rsidP="00B16100">
            <w:pPr>
              <w:jc w:val="right"/>
              <w:rPr>
                <w:sz w:val="14"/>
                <w:szCs w:val="14"/>
              </w:rPr>
            </w:pPr>
            <w:r w:rsidRPr="00B16100">
              <w:rPr>
                <w:sz w:val="14"/>
                <w:szCs w:val="14"/>
              </w:rPr>
              <w:t>54 452 817</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CC99E8" w14:textId="77777777" w:rsidR="0089264D" w:rsidRPr="00B16100" w:rsidRDefault="0089264D" w:rsidP="00B16100">
            <w:pPr>
              <w:jc w:val="right"/>
              <w:rPr>
                <w:sz w:val="14"/>
                <w:szCs w:val="14"/>
              </w:rPr>
            </w:pPr>
            <w:r w:rsidRPr="00B16100">
              <w:rPr>
                <w:sz w:val="14"/>
                <w:szCs w:val="14"/>
              </w:rPr>
              <w:t>50 072 063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3922EF" w14:textId="77777777" w:rsidR="0089264D" w:rsidRPr="00B16100" w:rsidRDefault="0089264D" w:rsidP="00B16100">
            <w:pPr>
              <w:jc w:val="right"/>
              <w:rPr>
                <w:sz w:val="14"/>
                <w:szCs w:val="14"/>
              </w:rPr>
            </w:pPr>
            <w:r w:rsidRPr="00B16100">
              <w:rPr>
                <w:sz w:val="14"/>
                <w:szCs w:val="14"/>
              </w:rPr>
              <w:t>4 380 754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FE19DE"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A333AD5" w14:textId="77777777" w:rsidR="0089264D" w:rsidRPr="00B16100" w:rsidRDefault="0089264D" w:rsidP="00B16100">
            <w:pPr>
              <w:jc w:val="right"/>
              <w:rPr>
                <w:sz w:val="14"/>
                <w:szCs w:val="14"/>
              </w:rPr>
            </w:pPr>
            <w:r w:rsidRPr="00B16100">
              <w:rPr>
                <w:sz w:val="14"/>
                <w:szCs w:val="14"/>
              </w:rPr>
              <w:t>30 110 687</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A64C769" w14:textId="77777777" w:rsidR="0089264D" w:rsidRPr="00B16100" w:rsidRDefault="0089264D" w:rsidP="00B16100">
            <w:pPr>
              <w:jc w:val="right"/>
              <w:rPr>
                <w:sz w:val="14"/>
                <w:szCs w:val="14"/>
              </w:rPr>
            </w:pPr>
            <w:r w:rsidRPr="00B16100">
              <w:rPr>
                <w:sz w:val="14"/>
                <w:szCs w:val="14"/>
              </w:rPr>
              <w:t>6 258 050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42CC4E" w14:textId="77777777" w:rsidR="0089264D" w:rsidRPr="00B16100" w:rsidRDefault="0089264D" w:rsidP="00B16100">
            <w:pPr>
              <w:jc w:val="right"/>
              <w:rPr>
                <w:sz w:val="14"/>
                <w:szCs w:val="14"/>
              </w:rPr>
            </w:pPr>
            <w:r w:rsidRPr="00B16100">
              <w:rPr>
                <w:sz w:val="14"/>
                <w:szCs w:val="14"/>
              </w:rPr>
              <w:t>313 937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A498E9" w14:textId="77777777" w:rsidR="0089264D" w:rsidRPr="00B16100" w:rsidRDefault="0089264D" w:rsidP="00B16100">
            <w:pPr>
              <w:jc w:val="right"/>
              <w:rPr>
                <w:sz w:val="14"/>
                <w:szCs w:val="14"/>
              </w:rPr>
            </w:pPr>
            <w:r w:rsidRPr="00B16100">
              <w:rPr>
                <w:sz w:val="14"/>
                <w:szCs w:val="14"/>
              </w:rPr>
              <w:t>1 906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8B14EA" w14:textId="77777777" w:rsidR="0089264D" w:rsidRPr="00B16100" w:rsidRDefault="0089264D" w:rsidP="00B16100">
            <w:pPr>
              <w:jc w:val="right"/>
              <w:rPr>
                <w:sz w:val="14"/>
                <w:szCs w:val="14"/>
              </w:rPr>
            </w:pPr>
            <w:r w:rsidRPr="00B16100">
              <w:rPr>
                <w:sz w:val="14"/>
                <w:szCs w:val="14"/>
              </w:rPr>
              <w:t>5 942 207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BAE088F" w14:textId="77777777" w:rsidR="0089264D" w:rsidRPr="00B16100" w:rsidRDefault="0089264D" w:rsidP="00B16100">
            <w:pPr>
              <w:jc w:val="right"/>
              <w:rPr>
                <w:sz w:val="14"/>
                <w:szCs w:val="14"/>
              </w:rPr>
            </w:pPr>
            <w:r w:rsidRPr="00B16100">
              <w:rPr>
                <w:sz w:val="14"/>
                <w:szCs w:val="14"/>
              </w:rPr>
              <w:t>27 848</w:t>
            </w:r>
          </w:p>
        </w:tc>
      </w:tr>
      <w:tr w:rsidR="00446E55" w:rsidRPr="00B40C4C" w14:paraId="546568F5"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C872C20" w14:textId="77777777" w:rsidR="0089264D" w:rsidRPr="00B16100" w:rsidRDefault="0089264D" w:rsidP="009137DA">
            <w:pPr>
              <w:rPr>
                <w:sz w:val="14"/>
                <w:szCs w:val="14"/>
              </w:rPr>
            </w:pPr>
            <w:r w:rsidRPr="00B16100">
              <w:rPr>
                <w:sz w:val="14"/>
                <w:szCs w:val="14"/>
              </w:rPr>
              <w:t>Energidepartementet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B49639" w14:textId="77777777" w:rsidR="0089264D" w:rsidRPr="00B16100" w:rsidRDefault="0089264D" w:rsidP="00B16100">
            <w:pPr>
              <w:jc w:val="right"/>
              <w:rPr>
                <w:sz w:val="14"/>
                <w:szCs w:val="14"/>
              </w:rPr>
            </w:pPr>
            <w:r w:rsidRPr="00B16100">
              <w:rPr>
                <w:sz w:val="14"/>
                <w:szCs w:val="14"/>
              </w:rPr>
              <w:t>18 319 224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F3F74D" w14:textId="77777777" w:rsidR="0089264D" w:rsidRPr="00B16100" w:rsidRDefault="0089264D" w:rsidP="00B16100">
            <w:pPr>
              <w:jc w:val="right"/>
              <w:rPr>
                <w:sz w:val="14"/>
                <w:szCs w:val="14"/>
              </w:rPr>
            </w:pPr>
            <w:r w:rsidRPr="00B16100">
              <w:rPr>
                <w:sz w:val="14"/>
                <w:szCs w:val="14"/>
              </w:rPr>
              <w:t>2 988 824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46322B6" w14:textId="77777777" w:rsidR="0089264D" w:rsidRPr="00B16100" w:rsidRDefault="0089264D" w:rsidP="00B16100">
            <w:pPr>
              <w:jc w:val="right"/>
              <w:rPr>
                <w:sz w:val="14"/>
                <w:szCs w:val="14"/>
              </w:rPr>
            </w:pPr>
            <w:r w:rsidRPr="00B16100">
              <w:rPr>
                <w:sz w:val="14"/>
                <w:szCs w:val="14"/>
              </w:rPr>
              <w:t>1 841 224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A375C83" w14:textId="77777777" w:rsidR="0089264D" w:rsidRPr="00B16100" w:rsidRDefault="0089264D" w:rsidP="00B16100">
            <w:pPr>
              <w:jc w:val="right"/>
              <w:rPr>
                <w:sz w:val="14"/>
                <w:szCs w:val="14"/>
              </w:rPr>
            </w:pPr>
            <w:r w:rsidRPr="00B16100">
              <w:rPr>
                <w:sz w:val="14"/>
                <w:szCs w:val="14"/>
              </w:rPr>
              <w:t>1 147 600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E4D081"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D1FA035" w14:textId="77777777" w:rsidR="0089264D" w:rsidRPr="00B16100" w:rsidRDefault="0089264D" w:rsidP="00B16100">
            <w:pPr>
              <w:jc w:val="right"/>
              <w:rPr>
                <w:sz w:val="14"/>
                <w:szCs w:val="14"/>
              </w:rPr>
            </w:pPr>
            <w:r w:rsidRPr="00B16100">
              <w:rPr>
                <w:sz w:val="14"/>
                <w:szCs w:val="14"/>
              </w:rPr>
              <w:t>29 000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151E5B3" w14:textId="77777777" w:rsidR="0089264D" w:rsidRPr="00B16100" w:rsidRDefault="0089264D" w:rsidP="00B16100">
            <w:pPr>
              <w:jc w:val="right"/>
              <w:rPr>
                <w:sz w:val="14"/>
                <w:szCs w:val="14"/>
              </w:rPr>
            </w:pPr>
            <w:r w:rsidRPr="00B16100">
              <w:rPr>
                <w:sz w:val="14"/>
                <w:szCs w:val="14"/>
              </w:rPr>
              <w:t>15 301 400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E5D2B4" w14:textId="77777777" w:rsidR="0089264D" w:rsidRPr="00B16100" w:rsidRDefault="0089264D" w:rsidP="00B16100">
            <w:pPr>
              <w:jc w:val="right"/>
              <w:rPr>
                <w:sz w:val="14"/>
                <w:szCs w:val="14"/>
              </w:rPr>
            </w:pPr>
            <w:r w:rsidRPr="00B16100">
              <w:rPr>
                <w:sz w:val="14"/>
                <w:szCs w:val="14"/>
              </w:rPr>
              <w:t>1 889 700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D11298" w14:textId="77777777" w:rsidR="0089264D" w:rsidRPr="00B16100" w:rsidRDefault="0089264D" w:rsidP="00B16100">
            <w:pPr>
              <w:jc w:val="right"/>
              <w:rPr>
                <w:sz w:val="14"/>
                <w:szCs w:val="14"/>
              </w:rPr>
            </w:pPr>
            <w:r w:rsidRPr="00B16100">
              <w:rPr>
                <w:sz w:val="14"/>
                <w:szCs w:val="14"/>
              </w:rPr>
              <w:t>743 000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C30478" w14:textId="77777777" w:rsidR="0089264D" w:rsidRPr="00B16100" w:rsidRDefault="0089264D" w:rsidP="00B16100">
            <w:pPr>
              <w:jc w:val="right"/>
              <w:rPr>
                <w:sz w:val="14"/>
                <w:szCs w:val="14"/>
              </w:rPr>
            </w:pPr>
            <w:r w:rsidRPr="00B16100">
              <w:rPr>
                <w:sz w:val="14"/>
                <w:szCs w:val="14"/>
              </w:rPr>
              <w:t>12 668 700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B8F52B9" w14:textId="77777777" w:rsidR="0089264D" w:rsidRPr="00B16100" w:rsidRDefault="0089264D" w:rsidP="00B16100">
            <w:pPr>
              <w:jc w:val="right"/>
              <w:rPr>
                <w:sz w:val="14"/>
                <w:szCs w:val="14"/>
              </w:rPr>
            </w:pPr>
            <w:r w:rsidRPr="00B16100">
              <w:rPr>
                <w:sz w:val="14"/>
                <w:szCs w:val="14"/>
              </w:rPr>
              <w:t>0</w:t>
            </w:r>
          </w:p>
        </w:tc>
      </w:tr>
      <w:tr w:rsidR="00446E55" w:rsidRPr="00B40C4C" w14:paraId="624A7906"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1787278" w14:textId="77777777" w:rsidR="0089264D" w:rsidRPr="00B16100" w:rsidRDefault="0089264D" w:rsidP="009137DA">
            <w:pPr>
              <w:rPr>
                <w:sz w:val="14"/>
                <w:szCs w:val="14"/>
              </w:rPr>
            </w:pPr>
            <w:r w:rsidRPr="00B16100">
              <w:rPr>
                <w:sz w:val="14"/>
                <w:szCs w:val="14"/>
              </w:rPr>
              <w:t>Ymse</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CC3BEA" w14:textId="77777777" w:rsidR="0089264D" w:rsidRPr="00B16100" w:rsidRDefault="0089264D" w:rsidP="00B16100">
            <w:pPr>
              <w:jc w:val="right"/>
              <w:rPr>
                <w:sz w:val="14"/>
                <w:szCs w:val="14"/>
              </w:rPr>
            </w:pPr>
            <w:r w:rsidRPr="00B16100">
              <w:rPr>
                <w:sz w:val="14"/>
                <w:szCs w:val="14"/>
              </w:rPr>
              <w:t>6 950 000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A233D12" w14:textId="77777777" w:rsidR="0089264D" w:rsidRPr="00B16100" w:rsidRDefault="0089264D" w:rsidP="00B16100">
            <w:pPr>
              <w:jc w:val="right"/>
              <w:rPr>
                <w:sz w:val="14"/>
                <w:szCs w:val="14"/>
              </w:rPr>
            </w:pPr>
            <w:r w:rsidRPr="00B16100">
              <w:rPr>
                <w:sz w:val="14"/>
                <w:szCs w:val="14"/>
              </w:rPr>
              <w:t>6 950 000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EADD2B" w14:textId="77777777" w:rsidR="0089264D" w:rsidRPr="00B16100" w:rsidRDefault="0089264D" w:rsidP="00B16100">
            <w:pPr>
              <w:jc w:val="right"/>
              <w:rPr>
                <w:sz w:val="14"/>
                <w:szCs w:val="14"/>
              </w:rPr>
            </w:pPr>
            <w:r w:rsidRPr="00B16100">
              <w:rPr>
                <w:sz w:val="14"/>
                <w:szCs w:val="14"/>
              </w:rPr>
              <w:t>6 950 000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337764"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E77F6B8"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B40BDF1"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DC3C33A"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A2591DD"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59A69F"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5A0BB7"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98018F7" w14:textId="77777777" w:rsidR="0089264D" w:rsidRPr="00B16100" w:rsidRDefault="0089264D" w:rsidP="00B16100">
            <w:pPr>
              <w:jc w:val="right"/>
              <w:rPr>
                <w:sz w:val="14"/>
                <w:szCs w:val="14"/>
              </w:rPr>
            </w:pPr>
            <w:r w:rsidRPr="00B16100">
              <w:rPr>
                <w:sz w:val="14"/>
                <w:szCs w:val="14"/>
              </w:rPr>
              <w:t>0</w:t>
            </w:r>
          </w:p>
        </w:tc>
      </w:tr>
      <w:tr w:rsidR="00446E55" w:rsidRPr="00B40C4C" w14:paraId="0364EA96"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E11B35A" w14:textId="77777777" w:rsidR="0089264D" w:rsidRPr="00B16100" w:rsidRDefault="0089264D" w:rsidP="009137DA">
            <w:pPr>
              <w:rPr>
                <w:sz w:val="14"/>
                <w:szCs w:val="14"/>
              </w:rPr>
            </w:pPr>
            <w:r w:rsidRPr="00B16100">
              <w:rPr>
                <w:sz w:val="14"/>
                <w:szCs w:val="14"/>
              </w:rPr>
              <w:t>Statsbankene</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1A5D62" w14:textId="77777777" w:rsidR="0089264D" w:rsidRPr="00B16100" w:rsidRDefault="0089264D" w:rsidP="00B16100">
            <w:pPr>
              <w:jc w:val="right"/>
              <w:rPr>
                <w:sz w:val="14"/>
                <w:szCs w:val="14"/>
              </w:rPr>
            </w:pPr>
            <w:r w:rsidRPr="00B16100">
              <w:rPr>
                <w:sz w:val="14"/>
                <w:szCs w:val="14"/>
              </w:rPr>
              <w:t>157 165 667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7D62B3" w14:textId="77777777" w:rsidR="0089264D" w:rsidRPr="00B16100" w:rsidRDefault="0089264D" w:rsidP="00B16100">
            <w:pPr>
              <w:jc w:val="right"/>
              <w:rPr>
                <w:sz w:val="14"/>
                <w:szCs w:val="14"/>
              </w:rPr>
            </w:pPr>
            <w:r w:rsidRPr="00B16100">
              <w:rPr>
                <w:sz w:val="14"/>
                <w:szCs w:val="14"/>
              </w:rPr>
              <w:t>835 706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404EA9" w14:textId="77777777" w:rsidR="0089264D" w:rsidRPr="00B16100" w:rsidRDefault="0089264D" w:rsidP="00B16100">
            <w:pPr>
              <w:jc w:val="right"/>
              <w:rPr>
                <w:sz w:val="14"/>
                <w:szCs w:val="14"/>
              </w:rPr>
            </w:pPr>
            <w:r w:rsidRPr="00B16100">
              <w:rPr>
                <w:sz w:val="14"/>
                <w:szCs w:val="14"/>
              </w:rPr>
              <w:t>823 275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51676DE" w14:textId="77777777" w:rsidR="0089264D" w:rsidRPr="00B16100" w:rsidRDefault="0089264D" w:rsidP="00B16100">
            <w:pPr>
              <w:jc w:val="right"/>
              <w:rPr>
                <w:sz w:val="14"/>
                <w:szCs w:val="14"/>
              </w:rPr>
            </w:pPr>
            <w:r w:rsidRPr="00B16100">
              <w:rPr>
                <w:sz w:val="14"/>
                <w:szCs w:val="14"/>
              </w:rPr>
              <w:t>12 431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DB1BCE"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5C6A319" w14:textId="77777777" w:rsidR="0089264D" w:rsidRPr="00B16100" w:rsidRDefault="0089264D" w:rsidP="00B16100">
            <w:pPr>
              <w:jc w:val="right"/>
              <w:rPr>
                <w:sz w:val="14"/>
                <w:szCs w:val="14"/>
              </w:rPr>
            </w:pPr>
            <w:r w:rsidRPr="00B16100">
              <w:rPr>
                <w:sz w:val="14"/>
                <w:szCs w:val="14"/>
              </w:rPr>
              <w:t>118 730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06BDA44" w14:textId="77777777" w:rsidR="0089264D" w:rsidRPr="00B16100" w:rsidRDefault="0089264D" w:rsidP="00B16100">
            <w:pPr>
              <w:jc w:val="right"/>
              <w:rPr>
                <w:sz w:val="14"/>
                <w:szCs w:val="14"/>
              </w:rPr>
            </w:pPr>
            <w:r w:rsidRPr="00B16100">
              <w:rPr>
                <w:sz w:val="14"/>
                <w:szCs w:val="14"/>
              </w:rPr>
              <w:t>20 849 958</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A11090" w14:textId="77777777" w:rsidR="0089264D" w:rsidRPr="00B16100" w:rsidRDefault="0089264D" w:rsidP="00B16100">
            <w:pPr>
              <w:jc w:val="right"/>
              <w:rPr>
                <w:sz w:val="14"/>
                <w:szCs w:val="14"/>
              </w:rPr>
            </w:pPr>
            <w:r w:rsidRPr="00B16100">
              <w:rPr>
                <w:sz w:val="14"/>
                <w:szCs w:val="14"/>
              </w:rPr>
              <w:t>10 185 441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2051E16"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5FE732" w14:textId="77777777" w:rsidR="0089264D" w:rsidRPr="00B16100" w:rsidRDefault="0089264D" w:rsidP="00B16100">
            <w:pPr>
              <w:jc w:val="right"/>
              <w:rPr>
                <w:sz w:val="14"/>
                <w:szCs w:val="14"/>
              </w:rPr>
            </w:pPr>
            <w:r w:rsidRPr="00B16100">
              <w:rPr>
                <w:sz w:val="14"/>
                <w:szCs w:val="14"/>
              </w:rPr>
              <w:t>10 664 517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0F351B4C" w14:textId="77777777" w:rsidR="0089264D" w:rsidRPr="00B16100" w:rsidRDefault="0089264D" w:rsidP="00B16100">
            <w:pPr>
              <w:jc w:val="right"/>
              <w:rPr>
                <w:sz w:val="14"/>
                <w:szCs w:val="14"/>
              </w:rPr>
            </w:pPr>
            <w:r w:rsidRPr="00B16100">
              <w:rPr>
                <w:sz w:val="14"/>
                <w:szCs w:val="14"/>
              </w:rPr>
              <w:t>135 361 273</w:t>
            </w:r>
          </w:p>
        </w:tc>
      </w:tr>
      <w:tr w:rsidR="00446E55" w:rsidRPr="00B40C4C" w14:paraId="11A954BE"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18823E7" w14:textId="77777777" w:rsidR="0089264D" w:rsidRPr="00B16100" w:rsidRDefault="0089264D" w:rsidP="009137DA">
            <w:pPr>
              <w:rPr>
                <w:sz w:val="14"/>
                <w:szCs w:val="14"/>
              </w:rPr>
            </w:pPr>
            <w:r w:rsidRPr="00B16100">
              <w:rPr>
                <w:sz w:val="14"/>
                <w:szCs w:val="14"/>
              </w:rPr>
              <w:lastRenderedPageBreak/>
              <w:t>Statlig petroleumsvirksomhet</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D64396" w14:textId="77777777" w:rsidR="0089264D" w:rsidRPr="00B16100" w:rsidRDefault="0089264D" w:rsidP="00B16100">
            <w:pPr>
              <w:jc w:val="right"/>
              <w:rPr>
                <w:sz w:val="14"/>
                <w:szCs w:val="14"/>
              </w:rPr>
            </w:pPr>
            <w:r w:rsidRPr="00B16100">
              <w:rPr>
                <w:sz w:val="14"/>
                <w:szCs w:val="14"/>
              </w:rPr>
              <w:t>26 000 000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EBB633"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B97ACC"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A8CDC3"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EA69A9"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CE45E98" w14:textId="77777777" w:rsidR="0089264D" w:rsidRPr="00B16100" w:rsidRDefault="0089264D" w:rsidP="00B16100">
            <w:pPr>
              <w:jc w:val="right"/>
              <w:rPr>
                <w:sz w:val="14"/>
                <w:szCs w:val="14"/>
              </w:rPr>
            </w:pPr>
            <w:r w:rsidRPr="00B16100">
              <w:rPr>
                <w:sz w:val="14"/>
                <w:szCs w:val="14"/>
              </w:rPr>
              <w:t>26 000 000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00DE422"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F5AA04"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88481A"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42CF9C"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723560F" w14:textId="77777777" w:rsidR="0089264D" w:rsidRPr="00B16100" w:rsidRDefault="0089264D" w:rsidP="00B16100">
            <w:pPr>
              <w:jc w:val="right"/>
              <w:rPr>
                <w:sz w:val="14"/>
                <w:szCs w:val="14"/>
              </w:rPr>
            </w:pPr>
            <w:r w:rsidRPr="00B16100">
              <w:rPr>
                <w:sz w:val="14"/>
                <w:szCs w:val="14"/>
              </w:rPr>
              <w:t>0</w:t>
            </w:r>
          </w:p>
        </w:tc>
      </w:tr>
      <w:tr w:rsidR="00446E55" w:rsidRPr="00B40C4C" w14:paraId="03267EBB"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824C7F4" w14:textId="77777777" w:rsidR="0089264D" w:rsidRPr="00B16100" w:rsidRDefault="0089264D" w:rsidP="009137DA">
            <w:pPr>
              <w:rPr>
                <w:sz w:val="14"/>
                <w:szCs w:val="14"/>
              </w:rPr>
            </w:pPr>
            <w:r w:rsidRPr="00B16100">
              <w:rPr>
                <w:sz w:val="14"/>
                <w:szCs w:val="14"/>
              </w:rPr>
              <w:t>Statens forvaltningsbedrifter</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17A7B2" w14:textId="77777777" w:rsidR="0089264D" w:rsidRPr="00B16100" w:rsidRDefault="0089264D" w:rsidP="00B16100">
            <w:pPr>
              <w:jc w:val="right"/>
              <w:rPr>
                <w:sz w:val="14"/>
                <w:szCs w:val="14"/>
              </w:rPr>
            </w:pPr>
            <w:r w:rsidRPr="00B16100">
              <w:rPr>
                <w:sz w:val="14"/>
                <w:szCs w:val="14"/>
              </w:rPr>
              <w:t>10 884 329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891926" w14:textId="77777777" w:rsidR="0089264D" w:rsidRPr="00B16100" w:rsidRDefault="0089264D" w:rsidP="00B16100">
            <w:pPr>
              <w:jc w:val="right"/>
              <w:rPr>
                <w:sz w:val="14"/>
                <w:szCs w:val="14"/>
              </w:rPr>
            </w:pPr>
            <w:r w:rsidRPr="00B16100">
              <w:rPr>
                <w:sz w:val="14"/>
                <w:szCs w:val="14"/>
              </w:rPr>
              <w:t>-247 142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96BD91"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3F339C5"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FC0917" w14:textId="77777777" w:rsidR="0089264D" w:rsidRPr="00B16100" w:rsidRDefault="0089264D" w:rsidP="00B16100">
            <w:pPr>
              <w:jc w:val="right"/>
              <w:rPr>
                <w:sz w:val="14"/>
                <w:szCs w:val="14"/>
              </w:rPr>
            </w:pPr>
            <w:r w:rsidRPr="00B16100">
              <w:rPr>
                <w:sz w:val="14"/>
                <w:szCs w:val="14"/>
              </w:rPr>
              <w:t>-247 142</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3F59EFC" w14:textId="77777777" w:rsidR="0089264D" w:rsidRPr="00B16100" w:rsidRDefault="0089264D" w:rsidP="00B16100">
            <w:pPr>
              <w:jc w:val="right"/>
              <w:rPr>
                <w:sz w:val="14"/>
                <w:szCs w:val="14"/>
              </w:rPr>
            </w:pPr>
            <w:r w:rsidRPr="00B16100">
              <w:rPr>
                <w:sz w:val="14"/>
                <w:szCs w:val="14"/>
              </w:rPr>
              <w:t>8 281 471</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0E0E51E" w14:textId="77777777" w:rsidR="0089264D" w:rsidRPr="00B16100" w:rsidRDefault="0089264D" w:rsidP="00B16100">
            <w:pPr>
              <w:jc w:val="right"/>
              <w:rPr>
                <w:sz w:val="14"/>
                <w:szCs w:val="14"/>
              </w:rPr>
            </w:pPr>
            <w:r w:rsidRPr="00B16100">
              <w:rPr>
                <w:sz w:val="14"/>
                <w:szCs w:val="14"/>
              </w:rPr>
              <w:t>1 750 000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C272E2" w14:textId="77777777" w:rsidR="0089264D" w:rsidRPr="00B16100" w:rsidRDefault="0089264D" w:rsidP="00B16100">
            <w:pPr>
              <w:jc w:val="right"/>
              <w:rPr>
                <w:sz w:val="14"/>
                <w:szCs w:val="14"/>
              </w:rPr>
            </w:pPr>
            <w:r w:rsidRPr="00B16100">
              <w:rPr>
                <w:sz w:val="14"/>
                <w:szCs w:val="14"/>
              </w:rPr>
              <w:t>1 750 000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BE30C8"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F621E14"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228D2A9" w14:textId="77777777" w:rsidR="0089264D" w:rsidRPr="00B16100" w:rsidRDefault="0089264D" w:rsidP="00B16100">
            <w:pPr>
              <w:jc w:val="right"/>
              <w:rPr>
                <w:sz w:val="14"/>
                <w:szCs w:val="14"/>
              </w:rPr>
            </w:pPr>
            <w:r w:rsidRPr="00B16100">
              <w:rPr>
                <w:sz w:val="14"/>
                <w:szCs w:val="14"/>
              </w:rPr>
              <w:t>1 100 000</w:t>
            </w:r>
          </w:p>
        </w:tc>
      </w:tr>
      <w:tr w:rsidR="00446E55" w:rsidRPr="00B40C4C" w14:paraId="6DE5B70C" w14:textId="77777777" w:rsidTr="00B16100">
        <w:trPr>
          <w:gridAfter w:val="2"/>
          <w:wAfter w:w="133"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76D87D88" w14:textId="77777777" w:rsidR="0089264D" w:rsidRPr="00B16100" w:rsidRDefault="0089264D" w:rsidP="009137DA">
            <w:pPr>
              <w:rPr>
                <w:sz w:val="14"/>
                <w:szCs w:val="14"/>
              </w:rPr>
            </w:pPr>
            <w:r w:rsidRPr="00B16100">
              <w:rPr>
                <w:sz w:val="14"/>
                <w:szCs w:val="14"/>
              </w:rPr>
              <w:t>Folketrygden</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54D40D" w14:textId="77777777" w:rsidR="0089264D" w:rsidRPr="00B16100" w:rsidRDefault="0089264D" w:rsidP="00B16100">
            <w:pPr>
              <w:jc w:val="right"/>
              <w:rPr>
                <w:sz w:val="14"/>
                <w:szCs w:val="14"/>
              </w:rPr>
            </w:pPr>
            <w:r w:rsidRPr="00B16100">
              <w:rPr>
                <w:sz w:val="14"/>
                <w:szCs w:val="14"/>
              </w:rPr>
              <w:t>651 669 650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57DB0D"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7B63E0"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B386A1"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40AAE1"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9E82BCA"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AE4CB1C" w14:textId="77777777" w:rsidR="0089264D" w:rsidRPr="00B16100" w:rsidRDefault="0089264D" w:rsidP="00B16100">
            <w:pPr>
              <w:jc w:val="right"/>
              <w:rPr>
                <w:sz w:val="14"/>
                <w:szCs w:val="14"/>
              </w:rPr>
            </w:pPr>
            <w:r w:rsidRPr="00B16100">
              <w:rPr>
                <w:sz w:val="14"/>
                <w:szCs w:val="14"/>
              </w:rPr>
              <w:t>651 669 650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50CC36"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B701B2" w14:textId="77777777" w:rsidR="0089264D" w:rsidRPr="00B16100" w:rsidRDefault="0089264D" w:rsidP="00B16100">
            <w:pPr>
              <w:jc w:val="right"/>
              <w:rPr>
                <w:sz w:val="14"/>
                <w:szCs w:val="14"/>
              </w:rPr>
            </w:pPr>
            <w:r w:rsidRPr="00B16100">
              <w:rPr>
                <w:sz w:val="14"/>
                <w:szCs w:val="14"/>
              </w:rPr>
              <w:t>545 000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C8C77A" w14:textId="77777777" w:rsidR="0089264D" w:rsidRPr="00B16100" w:rsidRDefault="0089264D" w:rsidP="00B16100">
            <w:pPr>
              <w:jc w:val="right"/>
              <w:rPr>
                <w:sz w:val="14"/>
                <w:szCs w:val="14"/>
              </w:rPr>
            </w:pPr>
            <w:r w:rsidRPr="00B16100">
              <w:rPr>
                <w:sz w:val="14"/>
                <w:szCs w:val="14"/>
              </w:rPr>
              <w:t>651 124 650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0998DE8" w14:textId="77777777" w:rsidR="0089264D" w:rsidRPr="00B16100" w:rsidRDefault="0089264D" w:rsidP="00B16100">
            <w:pPr>
              <w:jc w:val="right"/>
              <w:rPr>
                <w:sz w:val="14"/>
                <w:szCs w:val="14"/>
              </w:rPr>
            </w:pPr>
            <w:r w:rsidRPr="00B16100">
              <w:rPr>
                <w:sz w:val="14"/>
                <w:szCs w:val="14"/>
              </w:rPr>
              <w:t>0</w:t>
            </w:r>
          </w:p>
        </w:tc>
      </w:tr>
      <w:tr w:rsidR="00446E55" w:rsidRPr="00B40C4C" w14:paraId="5EBC0AB9" w14:textId="77777777" w:rsidTr="00B16100">
        <w:trPr>
          <w:gridAfter w:val="2"/>
          <w:wAfter w:w="133"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20AC494A" w14:textId="77777777" w:rsidR="0089264D" w:rsidRPr="00B16100" w:rsidRDefault="0089264D" w:rsidP="009137DA">
            <w:pPr>
              <w:rPr>
                <w:sz w:val="14"/>
                <w:szCs w:val="14"/>
              </w:rPr>
            </w:pPr>
            <w:r w:rsidRPr="00B16100">
              <w:rPr>
                <w:sz w:val="14"/>
                <w:szCs w:val="14"/>
              </w:rPr>
              <w:t>Statens pensjonsfond utland</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C844E2A" w14:textId="77777777" w:rsidR="0089264D" w:rsidRPr="00B16100" w:rsidRDefault="0089264D" w:rsidP="00B16100">
            <w:pPr>
              <w:jc w:val="right"/>
              <w:rPr>
                <w:sz w:val="14"/>
                <w:szCs w:val="14"/>
              </w:rPr>
            </w:pPr>
            <w:r w:rsidRPr="00B16100">
              <w:rPr>
                <w:sz w:val="14"/>
                <w:szCs w:val="14"/>
              </w:rPr>
              <w:t>832 165 500</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AB7502A" w14:textId="77777777" w:rsidR="0089264D" w:rsidRPr="00B16100" w:rsidRDefault="0089264D" w:rsidP="00B16100">
            <w:pPr>
              <w:jc w:val="right"/>
              <w:rPr>
                <w:sz w:val="14"/>
                <w:szCs w:val="14"/>
              </w:rPr>
            </w:pPr>
            <w:r w:rsidRPr="00B16100">
              <w:rPr>
                <w:sz w:val="14"/>
                <w:szCs w:val="14"/>
              </w:rPr>
              <w:t>0</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58B29DB"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6D1A526" w14:textId="77777777" w:rsidR="0089264D" w:rsidRPr="00B16100" w:rsidRDefault="0089264D" w:rsidP="00B16100">
            <w:pPr>
              <w:jc w:val="right"/>
              <w:rPr>
                <w:sz w:val="14"/>
                <w:szCs w:val="14"/>
              </w:rPr>
            </w:pPr>
            <w:r w:rsidRPr="00B16100">
              <w:rPr>
                <w:sz w:val="14"/>
                <w:szCs w:val="14"/>
              </w:rPr>
              <w:t>0</w:t>
            </w:r>
          </w:p>
        </w:tc>
        <w:tc>
          <w:tcPr>
            <w:tcW w:w="8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63B9A6E7" w14:textId="77777777" w:rsidR="0089264D" w:rsidRPr="00B16100" w:rsidRDefault="0089264D" w:rsidP="00B16100">
            <w:pPr>
              <w:jc w:val="right"/>
              <w:rPr>
                <w:sz w:val="14"/>
                <w:szCs w:val="14"/>
              </w:rPr>
            </w:pPr>
            <w:r w:rsidRPr="00B16100">
              <w:rPr>
                <w:sz w:val="14"/>
                <w:szCs w:val="14"/>
              </w:rPr>
              <w:t>0</w:t>
            </w:r>
          </w:p>
        </w:tc>
        <w:tc>
          <w:tcPr>
            <w:tcW w:w="761"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6444CEBF" w14:textId="77777777" w:rsidR="0089264D" w:rsidRPr="00B16100" w:rsidRDefault="0089264D" w:rsidP="00B16100">
            <w:pPr>
              <w:jc w:val="right"/>
              <w:rPr>
                <w:sz w:val="14"/>
                <w:szCs w:val="14"/>
              </w:rPr>
            </w:pPr>
            <w:r w:rsidRPr="00B16100">
              <w:rPr>
                <w:sz w:val="14"/>
                <w:szCs w:val="14"/>
              </w:rPr>
              <w:t>0</w:t>
            </w:r>
          </w:p>
        </w:tc>
        <w:tc>
          <w:tcPr>
            <w:tcW w:w="657"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EBC65A1" w14:textId="77777777" w:rsidR="0089264D" w:rsidRPr="00B16100" w:rsidRDefault="0089264D" w:rsidP="00B16100">
            <w:pPr>
              <w:jc w:val="right"/>
              <w:rPr>
                <w:sz w:val="14"/>
                <w:szCs w:val="14"/>
              </w:rPr>
            </w:pPr>
            <w:r w:rsidRPr="00B16100">
              <w:rPr>
                <w:sz w:val="14"/>
                <w:szCs w:val="14"/>
              </w:rPr>
              <w:t>832 165 500</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C93AF13" w14:textId="77777777" w:rsidR="0089264D" w:rsidRPr="00B16100" w:rsidRDefault="0089264D" w:rsidP="00B16100">
            <w:pPr>
              <w:jc w:val="right"/>
              <w:rPr>
                <w:sz w:val="14"/>
                <w:szCs w:val="14"/>
              </w:rPr>
            </w:pPr>
            <w:r w:rsidRPr="00B16100">
              <w:rPr>
                <w:sz w:val="14"/>
                <w:szCs w:val="14"/>
              </w:rPr>
              <w:t>832 165 500</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28B040B9" w14:textId="77777777" w:rsidR="0089264D" w:rsidRPr="00B16100" w:rsidRDefault="0089264D" w:rsidP="00B16100">
            <w:pPr>
              <w:jc w:val="right"/>
              <w:rPr>
                <w:sz w:val="14"/>
                <w:szCs w:val="14"/>
              </w:rPr>
            </w:pPr>
            <w:r w:rsidRPr="00B16100">
              <w:rPr>
                <w:sz w:val="14"/>
                <w:szCs w:val="14"/>
              </w:rPr>
              <w:t>0</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CAFC45D" w14:textId="77777777" w:rsidR="0089264D" w:rsidRPr="00B16100" w:rsidRDefault="0089264D" w:rsidP="00B16100">
            <w:pPr>
              <w:jc w:val="right"/>
              <w:rPr>
                <w:sz w:val="14"/>
                <w:szCs w:val="14"/>
              </w:rPr>
            </w:pPr>
            <w:r w:rsidRPr="00B16100">
              <w:rPr>
                <w:sz w:val="14"/>
                <w:szCs w:val="14"/>
              </w:rPr>
              <w:t>0</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bottom"/>
          </w:tcPr>
          <w:p w14:paraId="4E0CDE61" w14:textId="77777777" w:rsidR="0089264D" w:rsidRPr="00B16100" w:rsidRDefault="0089264D" w:rsidP="00B16100">
            <w:pPr>
              <w:jc w:val="right"/>
              <w:rPr>
                <w:sz w:val="14"/>
                <w:szCs w:val="14"/>
              </w:rPr>
            </w:pPr>
            <w:r w:rsidRPr="00B16100">
              <w:rPr>
                <w:sz w:val="14"/>
                <w:szCs w:val="14"/>
              </w:rPr>
              <w:t>0</w:t>
            </w:r>
          </w:p>
        </w:tc>
      </w:tr>
      <w:tr w:rsidR="00446E55" w:rsidRPr="00B40C4C" w14:paraId="216C5105" w14:textId="77777777" w:rsidTr="00B16100">
        <w:trPr>
          <w:gridAfter w:val="2"/>
          <w:wAfter w:w="133"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6EF45317" w14:textId="77777777" w:rsidR="0089264D" w:rsidRPr="00B16100" w:rsidRDefault="0089264D" w:rsidP="009137DA">
            <w:pPr>
              <w:rPr>
                <w:sz w:val="14"/>
                <w:szCs w:val="14"/>
              </w:rPr>
            </w:pPr>
            <w:r w:rsidRPr="00B16100">
              <w:rPr>
                <w:sz w:val="14"/>
                <w:szCs w:val="14"/>
              </w:rPr>
              <w:t>Sum utgifter</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2E248B2C" w14:textId="77777777" w:rsidR="0089264D" w:rsidRPr="00B16100" w:rsidRDefault="0089264D" w:rsidP="00B16100">
            <w:pPr>
              <w:jc w:val="right"/>
              <w:rPr>
                <w:sz w:val="14"/>
                <w:szCs w:val="14"/>
              </w:rPr>
            </w:pPr>
            <w:r w:rsidRPr="00B16100">
              <w:rPr>
                <w:sz w:val="14"/>
                <w:szCs w:val="14"/>
              </w:rPr>
              <w:t>2 951 103 483</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AFBED87" w14:textId="77777777" w:rsidR="0089264D" w:rsidRPr="00B16100" w:rsidRDefault="0089264D" w:rsidP="00B16100">
            <w:pPr>
              <w:jc w:val="right"/>
              <w:rPr>
                <w:sz w:val="14"/>
                <w:szCs w:val="14"/>
              </w:rPr>
            </w:pPr>
            <w:r w:rsidRPr="00B16100">
              <w:rPr>
                <w:sz w:val="14"/>
                <w:szCs w:val="14"/>
              </w:rPr>
              <w:t>245 935 236</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DD42604" w14:textId="77777777" w:rsidR="0089264D" w:rsidRPr="00B16100" w:rsidRDefault="0089264D" w:rsidP="00B16100">
            <w:pPr>
              <w:jc w:val="right"/>
              <w:rPr>
                <w:sz w:val="14"/>
                <w:szCs w:val="14"/>
              </w:rPr>
            </w:pPr>
            <w:r w:rsidRPr="00B16100">
              <w:rPr>
                <w:sz w:val="14"/>
                <w:szCs w:val="14"/>
              </w:rPr>
              <w:t>196 277 477</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EC3365B" w14:textId="77777777" w:rsidR="0089264D" w:rsidRPr="00B16100" w:rsidRDefault="0089264D" w:rsidP="00B16100">
            <w:pPr>
              <w:jc w:val="right"/>
              <w:rPr>
                <w:sz w:val="14"/>
                <w:szCs w:val="14"/>
              </w:rPr>
            </w:pPr>
            <w:r w:rsidRPr="00B16100">
              <w:rPr>
                <w:sz w:val="14"/>
                <w:szCs w:val="14"/>
              </w:rPr>
              <w:t>49 904 901</w:t>
            </w:r>
          </w:p>
        </w:tc>
        <w:tc>
          <w:tcPr>
            <w:tcW w:w="8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208FECC" w14:textId="77777777" w:rsidR="0089264D" w:rsidRPr="00B16100" w:rsidRDefault="0089264D" w:rsidP="00B16100">
            <w:pPr>
              <w:jc w:val="right"/>
              <w:rPr>
                <w:sz w:val="14"/>
                <w:szCs w:val="14"/>
              </w:rPr>
            </w:pPr>
            <w:r w:rsidRPr="00B16100">
              <w:rPr>
                <w:sz w:val="14"/>
                <w:szCs w:val="14"/>
              </w:rPr>
              <w:t>-247 142</w:t>
            </w:r>
          </w:p>
        </w:tc>
        <w:tc>
          <w:tcPr>
            <w:tcW w:w="761"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E23CBB9" w14:textId="77777777" w:rsidR="0089264D" w:rsidRPr="00B16100" w:rsidRDefault="0089264D" w:rsidP="00B16100">
            <w:pPr>
              <w:jc w:val="right"/>
              <w:rPr>
                <w:sz w:val="14"/>
                <w:szCs w:val="14"/>
              </w:rPr>
            </w:pPr>
            <w:r w:rsidRPr="00B16100">
              <w:rPr>
                <w:sz w:val="14"/>
                <w:szCs w:val="14"/>
              </w:rPr>
              <w:t>87 804 217</w:t>
            </w:r>
          </w:p>
        </w:tc>
        <w:tc>
          <w:tcPr>
            <w:tcW w:w="657"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E4B5C8A" w14:textId="77777777" w:rsidR="0089264D" w:rsidRPr="00B16100" w:rsidRDefault="0089264D" w:rsidP="00B16100">
            <w:pPr>
              <w:jc w:val="right"/>
              <w:rPr>
                <w:sz w:val="14"/>
                <w:szCs w:val="14"/>
              </w:rPr>
            </w:pPr>
            <w:r w:rsidRPr="00B16100">
              <w:rPr>
                <w:sz w:val="14"/>
                <w:szCs w:val="14"/>
              </w:rPr>
              <w:t>2 391 387 095</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C29D5ED" w14:textId="77777777" w:rsidR="0089264D" w:rsidRPr="00B16100" w:rsidRDefault="0089264D" w:rsidP="00B16100">
            <w:pPr>
              <w:jc w:val="right"/>
              <w:rPr>
                <w:sz w:val="14"/>
                <w:szCs w:val="14"/>
              </w:rPr>
            </w:pPr>
            <w:r w:rsidRPr="00B16100">
              <w:rPr>
                <w:sz w:val="14"/>
                <w:szCs w:val="14"/>
              </w:rPr>
              <w:t>915 276 922</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C00BCFC" w14:textId="77777777" w:rsidR="0089264D" w:rsidRPr="00B16100" w:rsidRDefault="0089264D" w:rsidP="00B16100">
            <w:pPr>
              <w:jc w:val="right"/>
              <w:rPr>
                <w:sz w:val="14"/>
                <w:szCs w:val="14"/>
              </w:rPr>
            </w:pPr>
            <w:r w:rsidRPr="00B16100">
              <w:rPr>
                <w:sz w:val="14"/>
                <w:szCs w:val="14"/>
              </w:rPr>
              <w:t>326 259 023</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35F1239" w14:textId="77777777" w:rsidR="0089264D" w:rsidRPr="00B16100" w:rsidRDefault="0089264D" w:rsidP="00B16100">
            <w:pPr>
              <w:jc w:val="right"/>
              <w:rPr>
                <w:sz w:val="14"/>
                <w:szCs w:val="14"/>
              </w:rPr>
            </w:pPr>
            <w:r w:rsidRPr="00B16100">
              <w:rPr>
                <w:sz w:val="14"/>
                <w:szCs w:val="14"/>
              </w:rPr>
              <w:t>1 149 851 150</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bottom"/>
          </w:tcPr>
          <w:p w14:paraId="314AE628" w14:textId="77777777" w:rsidR="0089264D" w:rsidRPr="00B16100" w:rsidRDefault="0089264D" w:rsidP="00B16100">
            <w:pPr>
              <w:jc w:val="right"/>
              <w:rPr>
                <w:sz w:val="14"/>
                <w:szCs w:val="14"/>
              </w:rPr>
            </w:pPr>
            <w:r w:rsidRPr="00B16100">
              <w:rPr>
                <w:sz w:val="14"/>
                <w:szCs w:val="14"/>
              </w:rPr>
              <w:t>225 976 935</w:t>
            </w:r>
          </w:p>
        </w:tc>
      </w:tr>
    </w:tbl>
    <w:p w14:paraId="3F998F80" w14:textId="01230409" w:rsidR="003C3475" w:rsidRPr="00B40C4C" w:rsidRDefault="003C3475" w:rsidP="003C3475">
      <w:pPr>
        <w:pStyle w:val="tabell-tittel"/>
      </w:pPr>
      <w:r w:rsidRPr="00B40C4C">
        <w:t>Forslag for 2025. Utgifter fordelt etter departement og de forskjellige grupper av postnummer</w:t>
      </w:r>
    </w:p>
    <w:p w14:paraId="13022DA1" w14:textId="77777777" w:rsidR="0089264D" w:rsidRPr="00B40C4C" w:rsidRDefault="0089264D" w:rsidP="003C3475">
      <w:pPr>
        <w:pStyle w:val="Tabellnavn"/>
      </w:pPr>
      <w:r w:rsidRPr="00B40C4C">
        <w:t>09N2XT2</w:t>
      </w:r>
    </w:p>
    <w:tbl>
      <w:tblPr>
        <w:tblW w:w="10395" w:type="dxa"/>
        <w:tblLayout w:type="fixed"/>
        <w:tblCellMar>
          <w:top w:w="64" w:type="dxa"/>
          <w:left w:w="0" w:type="dxa"/>
          <w:right w:w="40" w:type="dxa"/>
        </w:tblCellMar>
        <w:tblLook w:val="0000" w:firstRow="0" w:lastRow="0" w:firstColumn="0" w:lastColumn="0" w:noHBand="0" w:noVBand="0"/>
      </w:tblPr>
      <w:tblGrid>
        <w:gridCol w:w="1560"/>
        <w:gridCol w:w="850"/>
        <w:gridCol w:w="851"/>
        <w:gridCol w:w="709"/>
        <w:gridCol w:w="709"/>
        <w:gridCol w:w="708"/>
        <w:gridCol w:w="6"/>
        <w:gridCol w:w="845"/>
        <w:gridCol w:w="6"/>
        <w:gridCol w:w="844"/>
        <w:gridCol w:w="851"/>
        <w:gridCol w:w="709"/>
        <w:gridCol w:w="708"/>
        <w:gridCol w:w="6"/>
        <w:gridCol w:w="934"/>
        <w:gridCol w:w="6"/>
        <w:gridCol w:w="93"/>
      </w:tblGrid>
      <w:tr w:rsidR="00446E55" w:rsidRPr="00B40C4C" w14:paraId="5FD74B80" w14:textId="77777777" w:rsidTr="00E25230">
        <w:trPr>
          <w:trHeight w:val="220"/>
        </w:trPr>
        <w:tc>
          <w:tcPr>
            <w:tcW w:w="10395" w:type="dxa"/>
            <w:gridSpan w:val="17"/>
            <w:tcBorders>
              <w:top w:val="nil"/>
              <w:left w:val="nil"/>
              <w:bottom w:val="single" w:sz="4" w:space="0" w:color="000000"/>
              <w:right w:val="nil"/>
            </w:tcBorders>
            <w:tcMar>
              <w:top w:w="64" w:type="dxa"/>
              <w:left w:w="0" w:type="dxa"/>
              <w:bottom w:w="0" w:type="dxa"/>
              <w:right w:w="40" w:type="dxa"/>
            </w:tcMar>
            <w:vAlign w:val="bottom"/>
          </w:tcPr>
          <w:p w14:paraId="039E029F" w14:textId="77777777" w:rsidR="0089264D" w:rsidRPr="00B16100" w:rsidRDefault="0089264D" w:rsidP="009137DA">
            <w:pPr>
              <w:rPr>
                <w:sz w:val="14"/>
                <w:szCs w:val="14"/>
              </w:rPr>
            </w:pPr>
            <w:r w:rsidRPr="00B16100">
              <w:rPr>
                <w:sz w:val="14"/>
                <w:szCs w:val="14"/>
              </w:rPr>
              <w:t>1 000 kroner</w:t>
            </w:r>
          </w:p>
        </w:tc>
      </w:tr>
      <w:tr w:rsidR="00446E55" w:rsidRPr="00B40C4C" w14:paraId="329DE4E0" w14:textId="77777777" w:rsidTr="00E25230">
        <w:trPr>
          <w:gridAfter w:val="1"/>
          <w:wAfter w:w="93" w:type="dxa"/>
          <w:trHeight w:val="220"/>
        </w:trPr>
        <w:tc>
          <w:tcPr>
            <w:tcW w:w="1560" w:type="dxa"/>
            <w:tcBorders>
              <w:top w:val="nil"/>
              <w:left w:val="nil"/>
              <w:bottom w:val="single" w:sz="4" w:space="0" w:color="000000"/>
              <w:right w:val="single" w:sz="4" w:space="0" w:color="000000"/>
            </w:tcBorders>
            <w:tcMar>
              <w:top w:w="64" w:type="dxa"/>
              <w:left w:w="0" w:type="dxa"/>
              <w:bottom w:w="0" w:type="dxa"/>
              <w:right w:w="40" w:type="dxa"/>
            </w:tcMar>
            <w:vAlign w:val="bottom"/>
          </w:tcPr>
          <w:p w14:paraId="6178611D" w14:textId="77777777" w:rsidR="0089264D" w:rsidRPr="00E25230" w:rsidRDefault="0089264D" w:rsidP="009137DA">
            <w:pPr>
              <w:rPr>
                <w:sz w:val="16"/>
                <w:szCs w:val="16"/>
              </w:rPr>
            </w:pPr>
          </w:p>
        </w:tc>
        <w:tc>
          <w:tcPr>
            <w:tcW w:w="85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623279CA" w14:textId="77777777" w:rsidR="0089264D" w:rsidRPr="00E25230" w:rsidRDefault="0089264D" w:rsidP="00B16100">
            <w:pPr>
              <w:jc w:val="center"/>
              <w:rPr>
                <w:sz w:val="16"/>
                <w:szCs w:val="16"/>
              </w:rPr>
            </w:pPr>
          </w:p>
        </w:tc>
        <w:tc>
          <w:tcPr>
            <w:tcW w:w="2983" w:type="dxa"/>
            <w:gridSpan w:val="5"/>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5771592" w14:textId="77777777" w:rsidR="0089264D" w:rsidRPr="00E25230" w:rsidRDefault="0089264D" w:rsidP="00B16100">
            <w:pPr>
              <w:jc w:val="center"/>
              <w:rPr>
                <w:sz w:val="16"/>
                <w:szCs w:val="16"/>
              </w:rPr>
            </w:pPr>
            <w:r w:rsidRPr="00E25230">
              <w:rPr>
                <w:sz w:val="16"/>
                <w:szCs w:val="16"/>
              </w:rPr>
              <w:t>Statens egne driftsutgifter</w:t>
            </w:r>
          </w:p>
        </w:tc>
        <w:tc>
          <w:tcPr>
            <w:tcW w:w="851"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4835E0E" w14:textId="77777777" w:rsidR="0089264D" w:rsidRPr="00E25230" w:rsidRDefault="0089264D" w:rsidP="00B16100">
            <w:pPr>
              <w:jc w:val="center"/>
              <w:rPr>
                <w:sz w:val="16"/>
                <w:szCs w:val="16"/>
              </w:rPr>
            </w:pPr>
          </w:p>
        </w:tc>
        <w:tc>
          <w:tcPr>
            <w:tcW w:w="3118" w:type="dxa"/>
            <w:gridSpan w:val="5"/>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EBBF4A9" w14:textId="77777777" w:rsidR="0089264D" w:rsidRPr="00E25230" w:rsidRDefault="0089264D" w:rsidP="00B16100">
            <w:pPr>
              <w:jc w:val="center"/>
              <w:rPr>
                <w:sz w:val="16"/>
                <w:szCs w:val="16"/>
              </w:rPr>
            </w:pPr>
            <w:r w:rsidRPr="00E25230">
              <w:rPr>
                <w:sz w:val="16"/>
                <w:szCs w:val="16"/>
              </w:rPr>
              <w:t>Overføringer</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bottom"/>
          </w:tcPr>
          <w:p w14:paraId="4BA5CC5D" w14:textId="77777777" w:rsidR="0089264D" w:rsidRPr="00E25230" w:rsidRDefault="0089264D" w:rsidP="00B16100">
            <w:pPr>
              <w:jc w:val="center"/>
              <w:rPr>
                <w:sz w:val="16"/>
                <w:szCs w:val="16"/>
              </w:rPr>
            </w:pPr>
          </w:p>
        </w:tc>
      </w:tr>
      <w:tr w:rsidR="00446E55" w:rsidRPr="00B40C4C" w14:paraId="64002D9B" w14:textId="77777777" w:rsidTr="00E25230">
        <w:trPr>
          <w:gridAfter w:val="2"/>
          <w:wAfter w:w="99" w:type="dxa"/>
          <w:trHeight w:val="1100"/>
        </w:trPr>
        <w:tc>
          <w:tcPr>
            <w:tcW w:w="1560" w:type="dxa"/>
            <w:tcBorders>
              <w:top w:val="nil"/>
              <w:left w:val="nil"/>
              <w:bottom w:val="single" w:sz="4" w:space="0" w:color="000000"/>
              <w:right w:val="single" w:sz="4" w:space="0" w:color="000000"/>
            </w:tcBorders>
            <w:tcMar>
              <w:top w:w="64" w:type="dxa"/>
              <w:left w:w="0" w:type="dxa"/>
              <w:bottom w:w="0" w:type="dxa"/>
              <w:right w:w="40" w:type="dxa"/>
            </w:tcMar>
            <w:vAlign w:val="bottom"/>
          </w:tcPr>
          <w:p w14:paraId="6E623E16" w14:textId="77777777" w:rsidR="0089264D" w:rsidRPr="00E25230" w:rsidRDefault="0089264D" w:rsidP="009137DA">
            <w:pPr>
              <w:rPr>
                <w:sz w:val="16"/>
                <w:szCs w:val="16"/>
              </w:rPr>
            </w:pPr>
          </w:p>
        </w:tc>
        <w:tc>
          <w:tcPr>
            <w:tcW w:w="85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9F4D498" w14:textId="77777777" w:rsidR="0089264D" w:rsidRPr="00E25230" w:rsidRDefault="0089264D" w:rsidP="00B16100">
            <w:pPr>
              <w:jc w:val="center"/>
              <w:rPr>
                <w:sz w:val="16"/>
                <w:szCs w:val="16"/>
              </w:rPr>
            </w:pPr>
            <w:r w:rsidRPr="00E25230">
              <w:rPr>
                <w:sz w:val="16"/>
                <w:szCs w:val="16"/>
              </w:rPr>
              <w:t>Samlede utgifter</w:t>
            </w:r>
          </w:p>
        </w:tc>
        <w:tc>
          <w:tcPr>
            <w:tcW w:w="8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508C95C6" w14:textId="77777777" w:rsidR="0089264D" w:rsidRPr="00E25230" w:rsidRDefault="0089264D" w:rsidP="00B16100">
            <w:pPr>
              <w:jc w:val="center"/>
              <w:rPr>
                <w:sz w:val="16"/>
                <w:szCs w:val="16"/>
              </w:rPr>
            </w:pPr>
            <w:r w:rsidRPr="00E25230">
              <w:rPr>
                <w:sz w:val="16"/>
                <w:szCs w:val="16"/>
              </w:rPr>
              <w:t>I alt</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C5A9C81" w14:textId="77777777" w:rsidR="0089264D" w:rsidRPr="00E25230" w:rsidRDefault="0089264D" w:rsidP="00B16100">
            <w:pPr>
              <w:jc w:val="center"/>
              <w:rPr>
                <w:sz w:val="16"/>
                <w:szCs w:val="16"/>
              </w:rPr>
            </w:pPr>
            <w:r w:rsidRPr="00E25230">
              <w:rPr>
                <w:sz w:val="16"/>
                <w:szCs w:val="16"/>
              </w:rPr>
              <w:t>Drifts- utgifter (postnr. 01)</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7B32D6F4" w14:textId="77777777" w:rsidR="0089264D" w:rsidRPr="00E25230" w:rsidRDefault="0089264D" w:rsidP="00B16100">
            <w:pPr>
              <w:jc w:val="center"/>
              <w:rPr>
                <w:sz w:val="16"/>
                <w:szCs w:val="16"/>
              </w:rPr>
            </w:pPr>
            <w:r w:rsidRPr="00E25230">
              <w:rPr>
                <w:sz w:val="16"/>
                <w:szCs w:val="16"/>
              </w:rPr>
              <w:t>Spesielle driftsutgifter (postnr. 21-23 og 25-29)</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86D4387" w14:textId="77777777" w:rsidR="0089264D" w:rsidRPr="00E25230" w:rsidRDefault="0089264D" w:rsidP="00B16100">
            <w:pPr>
              <w:jc w:val="center"/>
              <w:rPr>
                <w:sz w:val="16"/>
                <w:szCs w:val="16"/>
              </w:rPr>
            </w:pPr>
            <w:r w:rsidRPr="00E25230">
              <w:rPr>
                <w:sz w:val="16"/>
                <w:szCs w:val="16"/>
              </w:rPr>
              <w:t>Drifts- resultat forvaltningsbedrifter (postnr. 24)</w:t>
            </w:r>
          </w:p>
        </w:tc>
        <w:tc>
          <w:tcPr>
            <w:tcW w:w="851"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2C479AB" w14:textId="77777777" w:rsidR="0089264D" w:rsidRPr="00E25230" w:rsidRDefault="0089264D" w:rsidP="00B16100">
            <w:pPr>
              <w:jc w:val="center"/>
              <w:rPr>
                <w:sz w:val="16"/>
                <w:szCs w:val="16"/>
              </w:rPr>
            </w:pPr>
            <w:r w:rsidRPr="00E25230">
              <w:rPr>
                <w:sz w:val="16"/>
                <w:szCs w:val="16"/>
              </w:rPr>
              <w:t>Nybygg, anlegg (postnr. 30-49)</w:t>
            </w:r>
          </w:p>
        </w:tc>
        <w:tc>
          <w:tcPr>
            <w:tcW w:w="850" w:type="dxa"/>
            <w:gridSpan w:val="2"/>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067C76FB" w14:textId="77777777" w:rsidR="0089264D" w:rsidRPr="00E25230" w:rsidRDefault="0089264D" w:rsidP="00B16100">
            <w:pPr>
              <w:jc w:val="center"/>
              <w:rPr>
                <w:sz w:val="16"/>
                <w:szCs w:val="16"/>
              </w:rPr>
            </w:pPr>
            <w:r w:rsidRPr="00E25230">
              <w:rPr>
                <w:sz w:val="16"/>
                <w:szCs w:val="16"/>
              </w:rPr>
              <w:t>I alt</w:t>
            </w:r>
          </w:p>
        </w:tc>
        <w:tc>
          <w:tcPr>
            <w:tcW w:w="8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FED3733" w14:textId="77777777" w:rsidR="0089264D" w:rsidRPr="00E25230" w:rsidRDefault="0089264D" w:rsidP="00B16100">
            <w:pPr>
              <w:jc w:val="center"/>
              <w:rPr>
                <w:sz w:val="16"/>
                <w:szCs w:val="16"/>
              </w:rPr>
            </w:pPr>
            <w:r w:rsidRPr="00E25230">
              <w:rPr>
                <w:sz w:val="16"/>
                <w:szCs w:val="16"/>
              </w:rPr>
              <w:t>Andre statsregn-skaper (postnr. 50-59)</w:t>
            </w:r>
          </w:p>
        </w:tc>
        <w:tc>
          <w:tcPr>
            <w:tcW w:w="70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7A6B8C52" w14:textId="77777777" w:rsidR="0089264D" w:rsidRPr="00E25230" w:rsidRDefault="0089264D" w:rsidP="00B16100">
            <w:pPr>
              <w:jc w:val="center"/>
              <w:rPr>
                <w:sz w:val="16"/>
                <w:szCs w:val="16"/>
              </w:rPr>
            </w:pPr>
            <w:r w:rsidRPr="00E25230">
              <w:rPr>
                <w:sz w:val="16"/>
                <w:szCs w:val="16"/>
              </w:rPr>
              <w:t>Kom- muner (postnr. 60-69)</w:t>
            </w:r>
          </w:p>
        </w:tc>
        <w:tc>
          <w:tcPr>
            <w:tcW w:w="70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0AF31C1B" w14:textId="77777777" w:rsidR="0089264D" w:rsidRPr="00E25230" w:rsidRDefault="0089264D" w:rsidP="00B16100">
            <w:pPr>
              <w:jc w:val="center"/>
              <w:rPr>
                <w:sz w:val="16"/>
                <w:szCs w:val="16"/>
              </w:rPr>
            </w:pPr>
            <w:r w:rsidRPr="00E25230">
              <w:rPr>
                <w:sz w:val="16"/>
                <w:szCs w:val="16"/>
              </w:rPr>
              <w:t>Andre over- føringer (postnr. 70-89)</w:t>
            </w:r>
          </w:p>
        </w:tc>
        <w:tc>
          <w:tcPr>
            <w:tcW w:w="940" w:type="dxa"/>
            <w:gridSpan w:val="2"/>
            <w:tcBorders>
              <w:top w:val="nil"/>
              <w:left w:val="single" w:sz="4" w:space="0" w:color="000000"/>
              <w:bottom w:val="single" w:sz="4" w:space="0" w:color="000000"/>
              <w:right w:val="nil"/>
            </w:tcBorders>
            <w:tcMar>
              <w:top w:w="64" w:type="dxa"/>
              <w:left w:w="0" w:type="dxa"/>
              <w:bottom w:w="0" w:type="dxa"/>
              <w:right w:w="40" w:type="dxa"/>
            </w:tcMar>
            <w:vAlign w:val="center"/>
          </w:tcPr>
          <w:p w14:paraId="2B89E418" w14:textId="77777777" w:rsidR="0089264D" w:rsidRPr="00E25230" w:rsidRDefault="0089264D" w:rsidP="00B16100">
            <w:pPr>
              <w:jc w:val="center"/>
              <w:rPr>
                <w:sz w:val="16"/>
                <w:szCs w:val="16"/>
              </w:rPr>
            </w:pPr>
            <w:r w:rsidRPr="00E25230">
              <w:rPr>
                <w:sz w:val="16"/>
                <w:szCs w:val="16"/>
              </w:rPr>
              <w:t>Utlån, gjelds- avdrag mv. (postnr. 90-99)</w:t>
            </w:r>
          </w:p>
        </w:tc>
      </w:tr>
      <w:tr w:rsidR="00446E55" w:rsidRPr="00B40C4C" w14:paraId="02A3A818"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5E278AF" w14:textId="77777777" w:rsidR="0089264D" w:rsidRPr="00E25230" w:rsidRDefault="0089264D" w:rsidP="009137DA">
            <w:pPr>
              <w:rPr>
                <w:sz w:val="16"/>
                <w:szCs w:val="16"/>
              </w:rPr>
            </w:pPr>
            <w:r w:rsidRPr="00E25230">
              <w:rPr>
                <w:sz w:val="16"/>
                <w:szCs w:val="16"/>
              </w:rPr>
              <w:t>Det kongelige hus</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3CC890" w14:textId="77777777" w:rsidR="0089264D" w:rsidRPr="00E25230" w:rsidRDefault="0089264D" w:rsidP="00B16100">
            <w:pPr>
              <w:jc w:val="right"/>
              <w:rPr>
                <w:sz w:val="16"/>
                <w:szCs w:val="16"/>
              </w:rPr>
            </w:pPr>
            <w:r w:rsidRPr="00E25230">
              <w:rPr>
                <w:sz w:val="16"/>
                <w:szCs w:val="16"/>
              </w:rPr>
              <w:t>316 825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E700E0" w14:textId="77777777" w:rsidR="0089264D" w:rsidRPr="00E25230" w:rsidRDefault="0089264D" w:rsidP="00B16100">
            <w:pPr>
              <w:jc w:val="right"/>
              <w:rPr>
                <w:sz w:val="16"/>
                <w:szCs w:val="16"/>
              </w:rPr>
            </w:pPr>
            <w:r w:rsidRPr="00E25230">
              <w:rPr>
                <w:sz w:val="16"/>
                <w:szCs w:val="16"/>
              </w:rPr>
              <w:t>28 521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194C92" w14:textId="77777777" w:rsidR="0089264D" w:rsidRPr="00E25230" w:rsidRDefault="0089264D" w:rsidP="00B16100">
            <w:pPr>
              <w:jc w:val="right"/>
              <w:rPr>
                <w:sz w:val="16"/>
                <w:szCs w:val="16"/>
              </w:rPr>
            </w:pPr>
            <w:r w:rsidRPr="00E25230">
              <w:rPr>
                <w:sz w:val="16"/>
                <w:szCs w:val="16"/>
              </w:rPr>
              <w:t>28 521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C9B438C"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7B28C7"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ED828BF"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59FE1AF" w14:textId="77777777" w:rsidR="0089264D" w:rsidRPr="00E25230" w:rsidRDefault="0089264D" w:rsidP="00B16100">
            <w:pPr>
              <w:jc w:val="right"/>
              <w:rPr>
                <w:sz w:val="16"/>
                <w:szCs w:val="16"/>
              </w:rPr>
            </w:pPr>
            <w:r w:rsidRPr="00E25230">
              <w:rPr>
                <w:sz w:val="16"/>
                <w:szCs w:val="16"/>
              </w:rPr>
              <w:t>288 304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A1B630" w14:textId="77777777" w:rsidR="0089264D" w:rsidRPr="00E25230" w:rsidRDefault="0089264D" w:rsidP="00B16100">
            <w:pPr>
              <w:jc w:val="right"/>
              <w:rPr>
                <w:sz w:val="16"/>
                <w:szCs w:val="16"/>
              </w:rPr>
            </w:pPr>
            <w:r w:rsidRPr="00E25230">
              <w:rPr>
                <w:sz w:val="16"/>
                <w:szCs w:val="16"/>
              </w:rPr>
              <w:t>288 304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D73172"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90AC5F"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63176B5" w14:textId="77777777" w:rsidR="0089264D" w:rsidRPr="00E25230" w:rsidRDefault="0089264D" w:rsidP="00B16100">
            <w:pPr>
              <w:jc w:val="right"/>
              <w:rPr>
                <w:sz w:val="16"/>
                <w:szCs w:val="16"/>
              </w:rPr>
            </w:pPr>
            <w:r w:rsidRPr="00E25230">
              <w:rPr>
                <w:sz w:val="16"/>
                <w:szCs w:val="16"/>
              </w:rPr>
              <w:t>0</w:t>
            </w:r>
          </w:p>
        </w:tc>
      </w:tr>
      <w:tr w:rsidR="00446E55" w:rsidRPr="00B40C4C" w14:paraId="6D10AD4B"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5B7445E2" w14:textId="77777777" w:rsidR="0089264D" w:rsidRPr="00E25230" w:rsidRDefault="0089264D" w:rsidP="009137DA">
            <w:pPr>
              <w:rPr>
                <w:sz w:val="16"/>
                <w:szCs w:val="16"/>
              </w:rPr>
            </w:pPr>
            <w:r w:rsidRPr="00E25230">
              <w:rPr>
                <w:sz w:val="16"/>
                <w:szCs w:val="16"/>
              </w:rPr>
              <w:t>Regjeringen</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A9CC8B" w14:textId="77777777" w:rsidR="0089264D" w:rsidRPr="00E25230" w:rsidRDefault="0089264D" w:rsidP="00B16100">
            <w:pPr>
              <w:jc w:val="right"/>
              <w:rPr>
                <w:sz w:val="16"/>
                <w:szCs w:val="16"/>
              </w:rPr>
            </w:pPr>
            <w:r w:rsidRPr="00E25230">
              <w:rPr>
                <w:sz w:val="16"/>
                <w:szCs w:val="16"/>
              </w:rPr>
              <w:t>461 217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18A806" w14:textId="77777777" w:rsidR="0089264D" w:rsidRPr="00E25230" w:rsidRDefault="0089264D" w:rsidP="00B16100">
            <w:pPr>
              <w:jc w:val="right"/>
              <w:rPr>
                <w:sz w:val="16"/>
                <w:szCs w:val="16"/>
              </w:rPr>
            </w:pPr>
            <w:r w:rsidRPr="00E25230">
              <w:rPr>
                <w:sz w:val="16"/>
                <w:szCs w:val="16"/>
              </w:rPr>
              <w:t>461 217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BF29225" w14:textId="77777777" w:rsidR="0089264D" w:rsidRPr="00E25230" w:rsidRDefault="0089264D" w:rsidP="00B16100">
            <w:pPr>
              <w:jc w:val="right"/>
              <w:rPr>
                <w:sz w:val="16"/>
                <w:szCs w:val="16"/>
              </w:rPr>
            </w:pPr>
            <w:r w:rsidRPr="00E25230">
              <w:rPr>
                <w:sz w:val="16"/>
                <w:szCs w:val="16"/>
              </w:rPr>
              <w:t>444 035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DD767A" w14:textId="77777777" w:rsidR="0089264D" w:rsidRPr="00E25230" w:rsidRDefault="0089264D" w:rsidP="00B16100">
            <w:pPr>
              <w:jc w:val="right"/>
              <w:rPr>
                <w:sz w:val="16"/>
                <w:szCs w:val="16"/>
              </w:rPr>
            </w:pPr>
            <w:r w:rsidRPr="00E25230">
              <w:rPr>
                <w:sz w:val="16"/>
                <w:szCs w:val="16"/>
              </w:rPr>
              <w:t>17 182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16E269"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2F8C9E8"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D66BB79" w14:textId="77777777" w:rsidR="0089264D" w:rsidRPr="00E25230" w:rsidRDefault="0089264D" w:rsidP="00B16100">
            <w:pPr>
              <w:jc w:val="right"/>
              <w:rPr>
                <w:sz w:val="16"/>
                <w:szCs w:val="16"/>
              </w:rPr>
            </w:pPr>
            <w:r w:rsidRPr="00E25230">
              <w:rPr>
                <w:sz w:val="16"/>
                <w:szCs w:val="16"/>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32E3E7"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5DF1AF"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0D751A"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2525EEE" w14:textId="77777777" w:rsidR="0089264D" w:rsidRPr="00E25230" w:rsidRDefault="0089264D" w:rsidP="00B16100">
            <w:pPr>
              <w:jc w:val="right"/>
              <w:rPr>
                <w:sz w:val="16"/>
                <w:szCs w:val="16"/>
              </w:rPr>
            </w:pPr>
            <w:r w:rsidRPr="00E25230">
              <w:rPr>
                <w:sz w:val="16"/>
                <w:szCs w:val="16"/>
              </w:rPr>
              <w:t>0</w:t>
            </w:r>
          </w:p>
        </w:tc>
      </w:tr>
      <w:tr w:rsidR="00446E55" w:rsidRPr="00B40C4C" w14:paraId="5A683910"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33D51879" w14:textId="77777777" w:rsidR="0089264D" w:rsidRPr="00E25230" w:rsidRDefault="0089264D" w:rsidP="009137DA">
            <w:pPr>
              <w:rPr>
                <w:sz w:val="16"/>
                <w:szCs w:val="16"/>
              </w:rPr>
            </w:pPr>
            <w:r w:rsidRPr="00E25230">
              <w:rPr>
                <w:sz w:val="16"/>
                <w:szCs w:val="16"/>
              </w:rPr>
              <w:t>Stortinget og eksterne organer</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118A81C" w14:textId="77777777" w:rsidR="0089264D" w:rsidRPr="00E25230" w:rsidRDefault="0089264D" w:rsidP="00B16100">
            <w:pPr>
              <w:jc w:val="right"/>
              <w:rPr>
                <w:sz w:val="16"/>
                <w:szCs w:val="16"/>
              </w:rPr>
            </w:pPr>
            <w:r w:rsidRPr="00E25230">
              <w:rPr>
                <w:sz w:val="16"/>
                <w:szCs w:val="16"/>
              </w:rPr>
              <w:t>2 586 945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F5FEF4" w14:textId="77777777" w:rsidR="0089264D" w:rsidRPr="00E25230" w:rsidRDefault="0089264D" w:rsidP="00B16100">
            <w:pPr>
              <w:jc w:val="right"/>
              <w:rPr>
                <w:sz w:val="16"/>
                <w:szCs w:val="16"/>
              </w:rPr>
            </w:pPr>
            <w:r w:rsidRPr="00E25230">
              <w:rPr>
                <w:sz w:val="16"/>
                <w:szCs w:val="16"/>
              </w:rPr>
              <w:t>2 100 461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42CD1A" w14:textId="77777777" w:rsidR="0089264D" w:rsidRPr="00E25230" w:rsidRDefault="0089264D" w:rsidP="00B16100">
            <w:pPr>
              <w:jc w:val="right"/>
              <w:rPr>
                <w:sz w:val="16"/>
                <w:szCs w:val="16"/>
              </w:rPr>
            </w:pPr>
            <w:r w:rsidRPr="00E25230">
              <w:rPr>
                <w:sz w:val="16"/>
                <w:szCs w:val="16"/>
              </w:rPr>
              <w:t>2 100 461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C33F07"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55CEA0"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5E4BD39" w14:textId="77777777" w:rsidR="0089264D" w:rsidRPr="00E25230" w:rsidRDefault="0089264D" w:rsidP="00B16100">
            <w:pPr>
              <w:jc w:val="right"/>
              <w:rPr>
                <w:sz w:val="16"/>
                <w:szCs w:val="16"/>
              </w:rPr>
            </w:pPr>
            <w:r w:rsidRPr="00E25230">
              <w:rPr>
                <w:sz w:val="16"/>
                <w:szCs w:val="16"/>
              </w:rPr>
              <w:t>175 247</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33BF92A" w14:textId="77777777" w:rsidR="0089264D" w:rsidRPr="00E25230" w:rsidRDefault="0089264D" w:rsidP="00B16100">
            <w:pPr>
              <w:jc w:val="right"/>
              <w:rPr>
                <w:sz w:val="16"/>
                <w:szCs w:val="16"/>
              </w:rPr>
            </w:pPr>
            <w:r w:rsidRPr="00E25230">
              <w:rPr>
                <w:sz w:val="16"/>
                <w:szCs w:val="16"/>
              </w:rPr>
              <w:t>311 237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ED2A8B5"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9F0989"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3DA82F" w14:textId="77777777" w:rsidR="0089264D" w:rsidRPr="00E25230" w:rsidRDefault="0089264D" w:rsidP="00B16100">
            <w:pPr>
              <w:jc w:val="right"/>
              <w:rPr>
                <w:sz w:val="16"/>
                <w:szCs w:val="16"/>
              </w:rPr>
            </w:pPr>
            <w:r w:rsidRPr="00E25230">
              <w:rPr>
                <w:sz w:val="16"/>
                <w:szCs w:val="16"/>
              </w:rPr>
              <w:t>311 237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A69DDA1" w14:textId="77777777" w:rsidR="0089264D" w:rsidRPr="00E25230" w:rsidRDefault="0089264D" w:rsidP="00B16100">
            <w:pPr>
              <w:jc w:val="right"/>
              <w:rPr>
                <w:sz w:val="16"/>
                <w:szCs w:val="16"/>
              </w:rPr>
            </w:pPr>
            <w:r w:rsidRPr="00E25230">
              <w:rPr>
                <w:sz w:val="16"/>
                <w:szCs w:val="16"/>
              </w:rPr>
              <w:t>0</w:t>
            </w:r>
          </w:p>
        </w:tc>
      </w:tr>
      <w:tr w:rsidR="00446E55" w:rsidRPr="00B40C4C" w14:paraId="413223CB"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6B61F0E7" w14:textId="77777777" w:rsidR="0089264D" w:rsidRPr="00E25230" w:rsidRDefault="0089264D" w:rsidP="009137DA">
            <w:pPr>
              <w:rPr>
                <w:sz w:val="16"/>
                <w:szCs w:val="16"/>
              </w:rPr>
            </w:pPr>
            <w:r w:rsidRPr="00E25230">
              <w:rPr>
                <w:sz w:val="16"/>
                <w:szCs w:val="16"/>
              </w:rPr>
              <w:t>Høyesterett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63C2CF" w14:textId="77777777" w:rsidR="0089264D" w:rsidRPr="00E25230" w:rsidRDefault="0089264D" w:rsidP="00B16100">
            <w:pPr>
              <w:jc w:val="right"/>
              <w:rPr>
                <w:sz w:val="16"/>
                <w:szCs w:val="16"/>
              </w:rPr>
            </w:pPr>
            <w:r w:rsidRPr="00E25230">
              <w:rPr>
                <w:sz w:val="16"/>
                <w:szCs w:val="16"/>
              </w:rPr>
              <w:t>140 344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354076" w14:textId="77777777" w:rsidR="0089264D" w:rsidRPr="00E25230" w:rsidRDefault="0089264D" w:rsidP="00B16100">
            <w:pPr>
              <w:jc w:val="right"/>
              <w:rPr>
                <w:sz w:val="16"/>
                <w:szCs w:val="16"/>
              </w:rPr>
            </w:pPr>
            <w:r w:rsidRPr="00E25230">
              <w:rPr>
                <w:sz w:val="16"/>
                <w:szCs w:val="16"/>
              </w:rPr>
              <w:t>140 344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F6D0B9" w14:textId="77777777" w:rsidR="0089264D" w:rsidRPr="00E25230" w:rsidRDefault="0089264D" w:rsidP="00B16100">
            <w:pPr>
              <w:jc w:val="right"/>
              <w:rPr>
                <w:sz w:val="16"/>
                <w:szCs w:val="16"/>
              </w:rPr>
            </w:pPr>
            <w:r w:rsidRPr="00E25230">
              <w:rPr>
                <w:sz w:val="16"/>
                <w:szCs w:val="16"/>
              </w:rPr>
              <w:t>140 344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B22B96"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3F064A"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3E114D4"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CE901F3" w14:textId="77777777" w:rsidR="0089264D" w:rsidRPr="00E25230" w:rsidRDefault="0089264D" w:rsidP="00B16100">
            <w:pPr>
              <w:jc w:val="right"/>
              <w:rPr>
                <w:sz w:val="16"/>
                <w:szCs w:val="16"/>
              </w:rPr>
            </w:pPr>
            <w:r w:rsidRPr="00E25230">
              <w:rPr>
                <w:sz w:val="16"/>
                <w:szCs w:val="16"/>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FCA790"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B50272"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F2BC606"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D58C2B3" w14:textId="77777777" w:rsidR="0089264D" w:rsidRPr="00E25230" w:rsidRDefault="0089264D" w:rsidP="00B16100">
            <w:pPr>
              <w:jc w:val="right"/>
              <w:rPr>
                <w:sz w:val="16"/>
                <w:szCs w:val="16"/>
              </w:rPr>
            </w:pPr>
            <w:r w:rsidRPr="00E25230">
              <w:rPr>
                <w:sz w:val="16"/>
                <w:szCs w:val="16"/>
              </w:rPr>
              <w:t>0</w:t>
            </w:r>
          </w:p>
        </w:tc>
      </w:tr>
      <w:tr w:rsidR="00446E55" w:rsidRPr="00B40C4C" w14:paraId="00E5CA62"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3B9409A0" w14:textId="77777777" w:rsidR="0089264D" w:rsidRPr="00E25230" w:rsidRDefault="0089264D" w:rsidP="009137DA">
            <w:pPr>
              <w:rPr>
                <w:sz w:val="16"/>
                <w:szCs w:val="16"/>
              </w:rPr>
            </w:pPr>
            <w:r w:rsidRPr="00E25230">
              <w:rPr>
                <w:sz w:val="16"/>
                <w:szCs w:val="16"/>
              </w:rPr>
              <w:t>Utenriksdepartementet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4201A9" w14:textId="77777777" w:rsidR="0089264D" w:rsidRPr="00E25230" w:rsidRDefault="0089264D" w:rsidP="00B16100">
            <w:pPr>
              <w:jc w:val="right"/>
              <w:rPr>
                <w:sz w:val="16"/>
                <w:szCs w:val="16"/>
              </w:rPr>
            </w:pPr>
            <w:r w:rsidRPr="00E25230">
              <w:rPr>
                <w:sz w:val="16"/>
                <w:szCs w:val="16"/>
              </w:rPr>
              <w:t>54 144 154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4695A0" w14:textId="77777777" w:rsidR="0089264D" w:rsidRPr="00E25230" w:rsidRDefault="0089264D" w:rsidP="00B16100">
            <w:pPr>
              <w:jc w:val="right"/>
              <w:rPr>
                <w:sz w:val="16"/>
                <w:szCs w:val="16"/>
              </w:rPr>
            </w:pPr>
            <w:r w:rsidRPr="00E25230">
              <w:rPr>
                <w:sz w:val="16"/>
                <w:szCs w:val="16"/>
              </w:rPr>
              <w:t>9 852 941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E6DDD0" w14:textId="77777777" w:rsidR="0089264D" w:rsidRPr="00E25230" w:rsidRDefault="0089264D" w:rsidP="00B16100">
            <w:pPr>
              <w:jc w:val="right"/>
              <w:rPr>
                <w:sz w:val="16"/>
                <w:szCs w:val="16"/>
              </w:rPr>
            </w:pPr>
            <w:r w:rsidRPr="00E25230">
              <w:rPr>
                <w:sz w:val="16"/>
                <w:szCs w:val="16"/>
              </w:rPr>
              <w:t>5 473 660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D8415D" w14:textId="77777777" w:rsidR="0089264D" w:rsidRPr="00E25230" w:rsidRDefault="0089264D" w:rsidP="00B16100">
            <w:pPr>
              <w:jc w:val="right"/>
              <w:rPr>
                <w:sz w:val="16"/>
                <w:szCs w:val="16"/>
              </w:rPr>
            </w:pPr>
            <w:r w:rsidRPr="00E25230">
              <w:rPr>
                <w:sz w:val="16"/>
                <w:szCs w:val="16"/>
              </w:rPr>
              <w:t>4 379 281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506D98"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4892DC6" w14:textId="77777777" w:rsidR="0089264D" w:rsidRPr="00E25230" w:rsidRDefault="0089264D" w:rsidP="00B16100">
            <w:pPr>
              <w:jc w:val="right"/>
              <w:rPr>
                <w:sz w:val="16"/>
                <w:szCs w:val="16"/>
              </w:rPr>
            </w:pPr>
            <w:r w:rsidRPr="00E25230">
              <w:rPr>
                <w:sz w:val="16"/>
                <w:szCs w:val="16"/>
              </w:rPr>
              <w:t>111 979</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DADB855" w14:textId="77777777" w:rsidR="0089264D" w:rsidRPr="00E25230" w:rsidRDefault="0089264D" w:rsidP="00B16100">
            <w:pPr>
              <w:jc w:val="right"/>
              <w:rPr>
                <w:sz w:val="16"/>
                <w:szCs w:val="16"/>
              </w:rPr>
            </w:pPr>
            <w:r w:rsidRPr="00E25230">
              <w:rPr>
                <w:sz w:val="16"/>
                <w:szCs w:val="16"/>
              </w:rPr>
              <w:t>42 188 920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855F95"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B0B4A4"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0EC56E" w14:textId="77777777" w:rsidR="0089264D" w:rsidRPr="00E25230" w:rsidRDefault="0089264D" w:rsidP="00B16100">
            <w:pPr>
              <w:jc w:val="right"/>
              <w:rPr>
                <w:sz w:val="16"/>
                <w:szCs w:val="16"/>
              </w:rPr>
            </w:pPr>
            <w:r w:rsidRPr="00E25230">
              <w:rPr>
                <w:sz w:val="16"/>
                <w:szCs w:val="16"/>
              </w:rPr>
              <w:t>42 188 920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AB8DC3C" w14:textId="77777777" w:rsidR="0089264D" w:rsidRPr="00E25230" w:rsidRDefault="0089264D" w:rsidP="00B16100">
            <w:pPr>
              <w:jc w:val="right"/>
              <w:rPr>
                <w:sz w:val="16"/>
                <w:szCs w:val="16"/>
              </w:rPr>
            </w:pPr>
            <w:r w:rsidRPr="00E25230">
              <w:rPr>
                <w:sz w:val="16"/>
                <w:szCs w:val="16"/>
              </w:rPr>
              <w:t>1 990 314</w:t>
            </w:r>
          </w:p>
        </w:tc>
      </w:tr>
      <w:tr w:rsidR="00446E55" w:rsidRPr="00B40C4C" w14:paraId="097F619C"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0A91CA40" w14:textId="77777777" w:rsidR="0089264D" w:rsidRPr="00E25230" w:rsidRDefault="0089264D" w:rsidP="009137DA">
            <w:pPr>
              <w:rPr>
                <w:sz w:val="16"/>
                <w:szCs w:val="16"/>
              </w:rPr>
            </w:pPr>
            <w:r w:rsidRPr="00E25230">
              <w:rPr>
                <w:sz w:val="16"/>
                <w:szCs w:val="16"/>
              </w:rPr>
              <w:t>Kunnskapsdepartementet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08B905" w14:textId="77777777" w:rsidR="0089264D" w:rsidRPr="00E25230" w:rsidRDefault="0089264D" w:rsidP="00B16100">
            <w:pPr>
              <w:jc w:val="right"/>
              <w:rPr>
                <w:sz w:val="16"/>
                <w:szCs w:val="16"/>
              </w:rPr>
            </w:pPr>
            <w:r w:rsidRPr="00E25230">
              <w:rPr>
                <w:sz w:val="16"/>
                <w:szCs w:val="16"/>
              </w:rPr>
              <w:t>81 931 965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AEA388" w14:textId="77777777" w:rsidR="0089264D" w:rsidRPr="00E25230" w:rsidRDefault="0089264D" w:rsidP="00B16100">
            <w:pPr>
              <w:jc w:val="right"/>
              <w:rPr>
                <w:sz w:val="16"/>
                <w:szCs w:val="16"/>
              </w:rPr>
            </w:pPr>
            <w:r w:rsidRPr="00E25230">
              <w:rPr>
                <w:sz w:val="16"/>
                <w:szCs w:val="16"/>
              </w:rPr>
              <w:t>7 459 756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C48F22" w14:textId="77777777" w:rsidR="0089264D" w:rsidRPr="00E25230" w:rsidRDefault="0089264D" w:rsidP="00B16100">
            <w:pPr>
              <w:jc w:val="right"/>
              <w:rPr>
                <w:sz w:val="16"/>
                <w:szCs w:val="16"/>
              </w:rPr>
            </w:pPr>
            <w:r w:rsidRPr="00E25230">
              <w:rPr>
                <w:sz w:val="16"/>
                <w:szCs w:val="16"/>
              </w:rPr>
              <w:t>3 203 791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CB3CABD" w14:textId="77777777" w:rsidR="0089264D" w:rsidRPr="00E25230" w:rsidRDefault="0089264D" w:rsidP="00B16100">
            <w:pPr>
              <w:jc w:val="right"/>
              <w:rPr>
                <w:sz w:val="16"/>
                <w:szCs w:val="16"/>
              </w:rPr>
            </w:pPr>
            <w:r w:rsidRPr="00E25230">
              <w:rPr>
                <w:sz w:val="16"/>
                <w:szCs w:val="16"/>
              </w:rPr>
              <w:t>4 255 965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75A81F"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4BFA9F1" w14:textId="77777777" w:rsidR="0089264D" w:rsidRPr="00E25230" w:rsidRDefault="0089264D" w:rsidP="00B16100">
            <w:pPr>
              <w:jc w:val="right"/>
              <w:rPr>
                <w:sz w:val="16"/>
                <w:szCs w:val="16"/>
              </w:rPr>
            </w:pPr>
            <w:r w:rsidRPr="00E25230">
              <w:rPr>
                <w:sz w:val="16"/>
                <w:szCs w:val="16"/>
              </w:rPr>
              <w:t>43 408</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7E765FB" w14:textId="77777777" w:rsidR="0089264D" w:rsidRPr="00E25230" w:rsidRDefault="0089264D" w:rsidP="00B16100">
            <w:pPr>
              <w:jc w:val="right"/>
              <w:rPr>
                <w:sz w:val="16"/>
                <w:szCs w:val="16"/>
              </w:rPr>
            </w:pPr>
            <w:r w:rsidRPr="00E25230">
              <w:rPr>
                <w:sz w:val="16"/>
                <w:szCs w:val="16"/>
              </w:rPr>
              <w:t>74 428 801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402972" w14:textId="77777777" w:rsidR="0089264D" w:rsidRPr="00E25230" w:rsidRDefault="0089264D" w:rsidP="00B16100">
            <w:pPr>
              <w:jc w:val="right"/>
              <w:rPr>
                <w:sz w:val="16"/>
                <w:szCs w:val="16"/>
              </w:rPr>
            </w:pPr>
            <w:r w:rsidRPr="00E25230">
              <w:rPr>
                <w:sz w:val="16"/>
                <w:szCs w:val="16"/>
              </w:rPr>
              <w:t>44 595 778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82DD65" w14:textId="77777777" w:rsidR="0089264D" w:rsidRPr="00E25230" w:rsidRDefault="0089264D" w:rsidP="00B16100">
            <w:pPr>
              <w:jc w:val="right"/>
              <w:rPr>
                <w:sz w:val="16"/>
                <w:szCs w:val="16"/>
              </w:rPr>
            </w:pPr>
            <w:r w:rsidRPr="00E25230">
              <w:rPr>
                <w:sz w:val="16"/>
                <w:szCs w:val="16"/>
              </w:rPr>
              <w:t>5 087 059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744382" w14:textId="77777777" w:rsidR="0089264D" w:rsidRPr="00E25230" w:rsidRDefault="0089264D" w:rsidP="00B16100">
            <w:pPr>
              <w:jc w:val="right"/>
              <w:rPr>
                <w:sz w:val="16"/>
                <w:szCs w:val="16"/>
              </w:rPr>
            </w:pPr>
            <w:r w:rsidRPr="00E25230">
              <w:rPr>
                <w:sz w:val="16"/>
                <w:szCs w:val="16"/>
              </w:rPr>
              <w:t>24 745 964</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694EA791" w14:textId="77777777" w:rsidR="0089264D" w:rsidRPr="00E25230" w:rsidRDefault="0089264D" w:rsidP="00B16100">
            <w:pPr>
              <w:jc w:val="right"/>
              <w:rPr>
                <w:sz w:val="16"/>
                <w:szCs w:val="16"/>
              </w:rPr>
            </w:pPr>
            <w:r w:rsidRPr="00E25230">
              <w:rPr>
                <w:sz w:val="16"/>
                <w:szCs w:val="16"/>
              </w:rPr>
              <w:t>0</w:t>
            </w:r>
          </w:p>
        </w:tc>
      </w:tr>
      <w:tr w:rsidR="00446E55" w:rsidRPr="00B40C4C" w14:paraId="50AD98D9"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6D061C7" w14:textId="77777777" w:rsidR="0089264D" w:rsidRPr="00E25230" w:rsidRDefault="0089264D" w:rsidP="009137DA">
            <w:pPr>
              <w:rPr>
                <w:sz w:val="16"/>
                <w:szCs w:val="16"/>
              </w:rPr>
            </w:pPr>
            <w:r w:rsidRPr="00E25230">
              <w:rPr>
                <w:sz w:val="16"/>
                <w:szCs w:val="16"/>
              </w:rPr>
              <w:t>Kultur- og likestillingsdepartementet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4413C4" w14:textId="77777777" w:rsidR="0089264D" w:rsidRPr="00E25230" w:rsidRDefault="0089264D" w:rsidP="00B16100">
            <w:pPr>
              <w:jc w:val="right"/>
              <w:rPr>
                <w:sz w:val="16"/>
                <w:szCs w:val="16"/>
              </w:rPr>
            </w:pPr>
            <w:r w:rsidRPr="00E25230">
              <w:rPr>
                <w:sz w:val="16"/>
                <w:szCs w:val="16"/>
              </w:rPr>
              <w:t>25 762 858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B72570" w14:textId="77777777" w:rsidR="0089264D" w:rsidRPr="00E25230" w:rsidRDefault="0089264D" w:rsidP="00B16100">
            <w:pPr>
              <w:jc w:val="right"/>
              <w:rPr>
                <w:sz w:val="16"/>
                <w:szCs w:val="16"/>
              </w:rPr>
            </w:pPr>
            <w:r w:rsidRPr="00E25230">
              <w:rPr>
                <w:sz w:val="16"/>
                <w:szCs w:val="16"/>
              </w:rPr>
              <w:t>2 793 654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240E5B" w14:textId="77777777" w:rsidR="0089264D" w:rsidRPr="00E25230" w:rsidRDefault="0089264D" w:rsidP="00B16100">
            <w:pPr>
              <w:jc w:val="right"/>
              <w:rPr>
                <w:sz w:val="16"/>
                <w:szCs w:val="16"/>
              </w:rPr>
            </w:pPr>
            <w:r w:rsidRPr="00E25230">
              <w:rPr>
                <w:sz w:val="16"/>
                <w:szCs w:val="16"/>
              </w:rPr>
              <w:t>2 449 270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479CA3" w14:textId="77777777" w:rsidR="0089264D" w:rsidRPr="00E25230" w:rsidRDefault="0089264D" w:rsidP="00B16100">
            <w:pPr>
              <w:jc w:val="right"/>
              <w:rPr>
                <w:sz w:val="16"/>
                <w:szCs w:val="16"/>
              </w:rPr>
            </w:pPr>
            <w:r w:rsidRPr="00E25230">
              <w:rPr>
                <w:sz w:val="16"/>
                <w:szCs w:val="16"/>
              </w:rPr>
              <w:t>344 384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51027D"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4D95731" w14:textId="77777777" w:rsidR="0089264D" w:rsidRPr="00E25230" w:rsidRDefault="0089264D" w:rsidP="00B16100">
            <w:pPr>
              <w:jc w:val="right"/>
              <w:rPr>
                <w:sz w:val="16"/>
                <w:szCs w:val="16"/>
              </w:rPr>
            </w:pPr>
            <w:r w:rsidRPr="00E25230">
              <w:rPr>
                <w:sz w:val="16"/>
                <w:szCs w:val="16"/>
              </w:rPr>
              <w:t>64 900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0F2CE4B" w14:textId="77777777" w:rsidR="0089264D" w:rsidRPr="00E25230" w:rsidRDefault="0089264D" w:rsidP="00B16100">
            <w:pPr>
              <w:jc w:val="right"/>
              <w:rPr>
                <w:sz w:val="16"/>
                <w:szCs w:val="16"/>
              </w:rPr>
            </w:pPr>
            <w:r w:rsidRPr="00E25230">
              <w:rPr>
                <w:sz w:val="16"/>
                <w:szCs w:val="16"/>
              </w:rPr>
              <w:t>22 904 304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E0BE67" w14:textId="77777777" w:rsidR="0089264D" w:rsidRPr="00E25230" w:rsidRDefault="0089264D" w:rsidP="00B16100">
            <w:pPr>
              <w:jc w:val="right"/>
              <w:rPr>
                <w:sz w:val="16"/>
                <w:szCs w:val="16"/>
              </w:rPr>
            </w:pPr>
            <w:r w:rsidRPr="00E25230">
              <w:rPr>
                <w:sz w:val="16"/>
                <w:szCs w:val="16"/>
              </w:rPr>
              <w:t>1 814 375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F5673C" w14:textId="77777777" w:rsidR="0089264D" w:rsidRPr="00E25230" w:rsidRDefault="0089264D" w:rsidP="00B16100">
            <w:pPr>
              <w:jc w:val="right"/>
              <w:rPr>
                <w:sz w:val="16"/>
                <w:szCs w:val="16"/>
              </w:rPr>
            </w:pPr>
            <w:r w:rsidRPr="00E25230">
              <w:rPr>
                <w:sz w:val="16"/>
                <w:szCs w:val="16"/>
              </w:rPr>
              <w:t>372 640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863F43" w14:textId="77777777" w:rsidR="0089264D" w:rsidRPr="00E25230" w:rsidRDefault="0089264D" w:rsidP="00B16100">
            <w:pPr>
              <w:jc w:val="right"/>
              <w:rPr>
                <w:sz w:val="16"/>
                <w:szCs w:val="16"/>
              </w:rPr>
            </w:pPr>
            <w:r w:rsidRPr="00E25230">
              <w:rPr>
                <w:sz w:val="16"/>
                <w:szCs w:val="16"/>
              </w:rPr>
              <w:t>20 717 289</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7F35DEB4" w14:textId="77777777" w:rsidR="0089264D" w:rsidRPr="00E25230" w:rsidRDefault="0089264D" w:rsidP="00B16100">
            <w:pPr>
              <w:jc w:val="right"/>
              <w:rPr>
                <w:sz w:val="16"/>
                <w:szCs w:val="16"/>
              </w:rPr>
            </w:pPr>
            <w:r w:rsidRPr="00E25230">
              <w:rPr>
                <w:sz w:val="16"/>
                <w:szCs w:val="16"/>
              </w:rPr>
              <w:t>0</w:t>
            </w:r>
          </w:p>
        </w:tc>
      </w:tr>
      <w:tr w:rsidR="00446E55" w:rsidRPr="00B40C4C" w14:paraId="0DB2941C"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2ECDA79B" w14:textId="77777777" w:rsidR="0089264D" w:rsidRPr="00E25230" w:rsidRDefault="0089264D" w:rsidP="009137DA">
            <w:pPr>
              <w:rPr>
                <w:sz w:val="16"/>
                <w:szCs w:val="16"/>
              </w:rPr>
            </w:pPr>
            <w:r w:rsidRPr="00E25230">
              <w:rPr>
                <w:sz w:val="16"/>
                <w:szCs w:val="16"/>
              </w:rPr>
              <w:t>Justis- og beredskapsdepartementet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A3B8EE" w14:textId="77777777" w:rsidR="0089264D" w:rsidRPr="00E25230" w:rsidRDefault="0089264D" w:rsidP="00B16100">
            <w:pPr>
              <w:jc w:val="right"/>
              <w:rPr>
                <w:sz w:val="16"/>
                <w:szCs w:val="16"/>
              </w:rPr>
            </w:pPr>
            <w:r w:rsidRPr="00E25230">
              <w:rPr>
                <w:sz w:val="16"/>
                <w:szCs w:val="16"/>
              </w:rPr>
              <w:t>58 398 365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FA5135" w14:textId="77777777" w:rsidR="0089264D" w:rsidRPr="00E25230" w:rsidRDefault="0089264D" w:rsidP="00B16100">
            <w:pPr>
              <w:jc w:val="right"/>
              <w:rPr>
                <w:sz w:val="16"/>
                <w:szCs w:val="16"/>
              </w:rPr>
            </w:pPr>
            <w:r w:rsidRPr="00E25230">
              <w:rPr>
                <w:sz w:val="16"/>
                <w:szCs w:val="16"/>
              </w:rPr>
              <w:t>52 325 025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0A5ACA" w14:textId="77777777" w:rsidR="0089264D" w:rsidRPr="00E25230" w:rsidRDefault="0089264D" w:rsidP="00B16100">
            <w:pPr>
              <w:jc w:val="right"/>
              <w:rPr>
                <w:sz w:val="16"/>
                <w:szCs w:val="16"/>
              </w:rPr>
            </w:pPr>
            <w:r w:rsidRPr="00E25230">
              <w:rPr>
                <w:sz w:val="16"/>
                <w:szCs w:val="16"/>
              </w:rPr>
              <w:t>48 033 119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49A6AA" w14:textId="77777777" w:rsidR="0089264D" w:rsidRPr="00E25230" w:rsidRDefault="0089264D" w:rsidP="00B16100">
            <w:pPr>
              <w:jc w:val="right"/>
              <w:rPr>
                <w:sz w:val="16"/>
                <w:szCs w:val="16"/>
              </w:rPr>
            </w:pPr>
            <w:r w:rsidRPr="00E25230">
              <w:rPr>
                <w:sz w:val="16"/>
                <w:szCs w:val="16"/>
              </w:rPr>
              <w:t>4 291 906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8B92D6"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48CF5BC" w14:textId="77777777" w:rsidR="0089264D" w:rsidRPr="00E25230" w:rsidRDefault="0089264D" w:rsidP="00B16100">
            <w:pPr>
              <w:jc w:val="right"/>
              <w:rPr>
                <w:sz w:val="16"/>
                <w:szCs w:val="16"/>
              </w:rPr>
            </w:pPr>
            <w:r w:rsidRPr="00E25230">
              <w:rPr>
                <w:sz w:val="16"/>
                <w:szCs w:val="16"/>
              </w:rPr>
              <w:t>1 922 888</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EBBE68B" w14:textId="77777777" w:rsidR="0089264D" w:rsidRPr="00E25230" w:rsidRDefault="0089264D" w:rsidP="00B16100">
            <w:pPr>
              <w:jc w:val="right"/>
              <w:rPr>
                <w:sz w:val="16"/>
                <w:szCs w:val="16"/>
              </w:rPr>
            </w:pPr>
            <w:r w:rsidRPr="00E25230">
              <w:rPr>
                <w:sz w:val="16"/>
                <w:szCs w:val="16"/>
              </w:rPr>
              <w:t>4 150 452</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8833A5" w14:textId="77777777" w:rsidR="0089264D" w:rsidRPr="00E25230" w:rsidRDefault="0089264D" w:rsidP="00B16100">
            <w:pPr>
              <w:jc w:val="right"/>
              <w:rPr>
                <w:sz w:val="16"/>
                <w:szCs w:val="16"/>
              </w:rPr>
            </w:pPr>
            <w:r w:rsidRPr="00E25230">
              <w:rPr>
                <w:sz w:val="16"/>
                <w:szCs w:val="16"/>
              </w:rPr>
              <w:t>477 000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320FEB" w14:textId="77777777" w:rsidR="0089264D" w:rsidRPr="00E25230" w:rsidRDefault="0089264D" w:rsidP="00B16100">
            <w:pPr>
              <w:jc w:val="right"/>
              <w:rPr>
                <w:sz w:val="16"/>
                <w:szCs w:val="16"/>
              </w:rPr>
            </w:pPr>
            <w:r w:rsidRPr="00E25230">
              <w:rPr>
                <w:sz w:val="16"/>
                <w:szCs w:val="16"/>
              </w:rPr>
              <w:t>596 909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996F15" w14:textId="77777777" w:rsidR="0089264D" w:rsidRPr="00E25230" w:rsidRDefault="0089264D" w:rsidP="00B16100">
            <w:pPr>
              <w:jc w:val="right"/>
              <w:rPr>
                <w:sz w:val="16"/>
                <w:szCs w:val="16"/>
              </w:rPr>
            </w:pPr>
            <w:r w:rsidRPr="00E25230">
              <w:rPr>
                <w:sz w:val="16"/>
                <w:szCs w:val="16"/>
              </w:rPr>
              <w:t>3 076 543</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094741C3" w14:textId="77777777" w:rsidR="0089264D" w:rsidRPr="00E25230" w:rsidRDefault="0089264D" w:rsidP="00B16100">
            <w:pPr>
              <w:jc w:val="right"/>
              <w:rPr>
                <w:sz w:val="16"/>
                <w:szCs w:val="16"/>
              </w:rPr>
            </w:pPr>
            <w:r w:rsidRPr="00E25230">
              <w:rPr>
                <w:sz w:val="16"/>
                <w:szCs w:val="16"/>
              </w:rPr>
              <w:t>0</w:t>
            </w:r>
          </w:p>
        </w:tc>
      </w:tr>
      <w:tr w:rsidR="00446E55" w:rsidRPr="00B40C4C" w14:paraId="1E8FC2A4"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16E8A77A" w14:textId="77777777" w:rsidR="0089264D" w:rsidRPr="00E25230" w:rsidRDefault="0089264D" w:rsidP="009137DA">
            <w:pPr>
              <w:rPr>
                <w:sz w:val="16"/>
                <w:szCs w:val="16"/>
              </w:rPr>
            </w:pPr>
            <w:r w:rsidRPr="00E25230">
              <w:rPr>
                <w:sz w:val="16"/>
                <w:szCs w:val="16"/>
              </w:rPr>
              <w:t>Kommunal- og distriktsdepartementet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6DBAB9" w14:textId="77777777" w:rsidR="0089264D" w:rsidRPr="00E25230" w:rsidRDefault="0089264D" w:rsidP="00B16100">
            <w:pPr>
              <w:jc w:val="right"/>
              <w:rPr>
                <w:sz w:val="16"/>
                <w:szCs w:val="16"/>
              </w:rPr>
            </w:pPr>
            <w:r w:rsidRPr="00E25230">
              <w:rPr>
                <w:sz w:val="16"/>
                <w:szCs w:val="16"/>
              </w:rPr>
              <w:t>262 600 078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A14F61" w14:textId="77777777" w:rsidR="0089264D" w:rsidRPr="00E25230" w:rsidRDefault="0089264D" w:rsidP="00B16100">
            <w:pPr>
              <w:jc w:val="right"/>
              <w:rPr>
                <w:sz w:val="16"/>
                <w:szCs w:val="16"/>
              </w:rPr>
            </w:pPr>
            <w:r w:rsidRPr="00E25230">
              <w:rPr>
                <w:sz w:val="16"/>
                <w:szCs w:val="16"/>
              </w:rPr>
              <w:t>2 248 484</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6F25F6" w14:textId="77777777" w:rsidR="0089264D" w:rsidRPr="00E25230" w:rsidRDefault="0089264D" w:rsidP="00B16100">
            <w:pPr>
              <w:jc w:val="right"/>
              <w:rPr>
                <w:sz w:val="16"/>
                <w:szCs w:val="16"/>
              </w:rPr>
            </w:pPr>
            <w:r w:rsidRPr="00E25230">
              <w:rPr>
                <w:sz w:val="16"/>
                <w:szCs w:val="16"/>
              </w:rPr>
              <w:t>1 725 926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103385" w14:textId="77777777" w:rsidR="0089264D" w:rsidRPr="00E25230" w:rsidRDefault="0089264D" w:rsidP="00B16100">
            <w:pPr>
              <w:jc w:val="right"/>
              <w:rPr>
                <w:sz w:val="16"/>
                <w:szCs w:val="16"/>
              </w:rPr>
            </w:pPr>
            <w:r w:rsidRPr="00E25230">
              <w:rPr>
                <w:sz w:val="16"/>
                <w:szCs w:val="16"/>
              </w:rPr>
              <w:t>522 558</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955766"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C46B4FA" w14:textId="77777777" w:rsidR="0089264D" w:rsidRPr="00E25230" w:rsidRDefault="0089264D" w:rsidP="00B16100">
            <w:pPr>
              <w:jc w:val="right"/>
              <w:rPr>
                <w:sz w:val="16"/>
                <w:szCs w:val="16"/>
              </w:rPr>
            </w:pPr>
            <w:r w:rsidRPr="00E25230">
              <w:rPr>
                <w:sz w:val="16"/>
                <w:szCs w:val="16"/>
              </w:rPr>
              <w:t>33 300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F99BB40" w14:textId="77777777" w:rsidR="0089264D" w:rsidRPr="00E25230" w:rsidRDefault="0089264D" w:rsidP="00B16100">
            <w:pPr>
              <w:jc w:val="right"/>
              <w:rPr>
                <w:sz w:val="16"/>
                <w:szCs w:val="16"/>
              </w:rPr>
            </w:pPr>
            <w:r w:rsidRPr="00E25230">
              <w:rPr>
                <w:sz w:val="16"/>
                <w:szCs w:val="16"/>
              </w:rPr>
              <w:t>260 318 294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B17DC2" w14:textId="77777777" w:rsidR="0089264D" w:rsidRPr="00E25230" w:rsidRDefault="0089264D" w:rsidP="00B16100">
            <w:pPr>
              <w:jc w:val="right"/>
              <w:rPr>
                <w:sz w:val="16"/>
                <w:szCs w:val="16"/>
              </w:rPr>
            </w:pPr>
            <w:r w:rsidRPr="00E25230">
              <w:rPr>
                <w:sz w:val="16"/>
                <w:szCs w:val="16"/>
              </w:rPr>
              <w:t>730 303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3270E3" w14:textId="77777777" w:rsidR="0089264D" w:rsidRPr="00E25230" w:rsidRDefault="0089264D" w:rsidP="00B16100">
            <w:pPr>
              <w:jc w:val="right"/>
              <w:rPr>
                <w:sz w:val="16"/>
                <w:szCs w:val="16"/>
              </w:rPr>
            </w:pPr>
            <w:r w:rsidRPr="00E25230">
              <w:rPr>
                <w:sz w:val="16"/>
                <w:szCs w:val="16"/>
              </w:rPr>
              <w:t>254 487 065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21A694" w14:textId="77777777" w:rsidR="0089264D" w:rsidRPr="00E25230" w:rsidRDefault="0089264D" w:rsidP="00B16100">
            <w:pPr>
              <w:jc w:val="right"/>
              <w:rPr>
                <w:sz w:val="16"/>
                <w:szCs w:val="16"/>
              </w:rPr>
            </w:pPr>
            <w:r w:rsidRPr="00E25230">
              <w:rPr>
                <w:sz w:val="16"/>
                <w:szCs w:val="16"/>
              </w:rPr>
              <w:t>5 100 926</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0F006E2F" w14:textId="77777777" w:rsidR="0089264D" w:rsidRPr="00E25230" w:rsidRDefault="0089264D" w:rsidP="00B16100">
            <w:pPr>
              <w:jc w:val="right"/>
              <w:rPr>
                <w:sz w:val="16"/>
                <w:szCs w:val="16"/>
              </w:rPr>
            </w:pPr>
            <w:r w:rsidRPr="00E25230">
              <w:rPr>
                <w:sz w:val="16"/>
                <w:szCs w:val="16"/>
              </w:rPr>
              <w:t>0</w:t>
            </w:r>
          </w:p>
        </w:tc>
      </w:tr>
      <w:tr w:rsidR="00446E55" w:rsidRPr="00B40C4C" w14:paraId="4EE61290"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0C2ABE96" w14:textId="77777777" w:rsidR="0089264D" w:rsidRPr="00E25230" w:rsidRDefault="0089264D" w:rsidP="009137DA">
            <w:pPr>
              <w:rPr>
                <w:sz w:val="16"/>
                <w:szCs w:val="16"/>
              </w:rPr>
            </w:pPr>
            <w:r w:rsidRPr="00E25230">
              <w:rPr>
                <w:sz w:val="16"/>
                <w:szCs w:val="16"/>
              </w:rPr>
              <w:t>Arbeids- og inkluderingsdepartementet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DE2C06" w14:textId="77777777" w:rsidR="0089264D" w:rsidRPr="00E25230" w:rsidRDefault="0089264D" w:rsidP="00B16100">
            <w:pPr>
              <w:jc w:val="right"/>
              <w:rPr>
                <w:sz w:val="16"/>
                <w:szCs w:val="16"/>
              </w:rPr>
            </w:pPr>
            <w:r w:rsidRPr="00E25230">
              <w:rPr>
                <w:sz w:val="16"/>
                <w:szCs w:val="16"/>
              </w:rPr>
              <w:t>76 114 747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4BD07A" w14:textId="77777777" w:rsidR="0089264D" w:rsidRPr="00E25230" w:rsidRDefault="0089264D" w:rsidP="00B16100">
            <w:pPr>
              <w:jc w:val="right"/>
              <w:rPr>
                <w:sz w:val="16"/>
                <w:szCs w:val="16"/>
              </w:rPr>
            </w:pPr>
            <w:r w:rsidRPr="00E25230">
              <w:rPr>
                <w:sz w:val="16"/>
                <w:szCs w:val="16"/>
              </w:rPr>
              <w:t>31 259 033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899A2E" w14:textId="77777777" w:rsidR="0089264D" w:rsidRPr="00E25230" w:rsidRDefault="0089264D" w:rsidP="00B16100">
            <w:pPr>
              <w:jc w:val="right"/>
              <w:rPr>
                <w:sz w:val="16"/>
                <w:szCs w:val="16"/>
              </w:rPr>
            </w:pPr>
            <w:r w:rsidRPr="00E25230">
              <w:rPr>
                <w:sz w:val="16"/>
                <w:szCs w:val="16"/>
              </w:rPr>
              <w:t>30 362 703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ECC9F3" w14:textId="77777777" w:rsidR="0089264D" w:rsidRPr="00E25230" w:rsidRDefault="0089264D" w:rsidP="00B16100">
            <w:pPr>
              <w:jc w:val="right"/>
              <w:rPr>
                <w:sz w:val="16"/>
                <w:szCs w:val="16"/>
              </w:rPr>
            </w:pPr>
            <w:r w:rsidRPr="00E25230">
              <w:rPr>
                <w:sz w:val="16"/>
                <w:szCs w:val="16"/>
              </w:rPr>
              <w:t>896 330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0C570D"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F747D84" w14:textId="77777777" w:rsidR="0089264D" w:rsidRPr="00E25230" w:rsidRDefault="0089264D" w:rsidP="00B16100">
            <w:pPr>
              <w:jc w:val="right"/>
              <w:rPr>
                <w:sz w:val="16"/>
                <w:szCs w:val="16"/>
              </w:rPr>
            </w:pPr>
            <w:r w:rsidRPr="00E25230">
              <w:rPr>
                <w:sz w:val="16"/>
                <w:szCs w:val="16"/>
              </w:rPr>
              <w:t>363 520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3000B18" w14:textId="77777777" w:rsidR="0089264D" w:rsidRPr="00E25230" w:rsidRDefault="0089264D" w:rsidP="00B16100">
            <w:pPr>
              <w:jc w:val="right"/>
              <w:rPr>
                <w:sz w:val="16"/>
                <w:szCs w:val="16"/>
              </w:rPr>
            </w:pPr>
            <w:r w:rsidRPr="00E25230">
              <w:rPr>
                <w:sz w:val="16"/>
                <w:szCs w:val="16"/>
              </w:rPr>
              <w:t>44 492 194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B65EE6" w14:textId="77777777" w:rsidR="0089264D" w:rsidRPr="00E25230" w:rsidRDefault="0089264D" w:rsidP="00B16100">
            <w:pPr>
              <w:jc w:val="right"/>
              <w:rPr>
                <w:sz w:val="16"/>
                <w:szCs w:val="16"/>
              </w:rPr>
            </w:pPr>
            <w:r w:rsidRPr="00E25230">
              <w:rPr>
                <w:sz w:val="16"/>
                <w:szCs w:val="16"/>
              </w:rPr>
              <w:t>180 040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638CD3" w14:textId="77777777" w:rsidR="0089264D" w:rsidRPr="00E25230" w:rsidRDefault="0089264D" w:rsidP="00B16100">
            <w:pPr>
              <w:jc w:val="right"/>
              <w:rPr>
                <w:sz w:val="16"/>
                <w:szCs w:val="16"/>
              </w:rPr>
            </w:pPr>
            <w:r w:rsidRPr="00E25230">
              <w:rPr>
                <w:sz w:val="16"/>
                <w:szCs w:val="16"/>
              </w:rPr>
              <w:t>27 579 275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1E4A61" w14:textId="77777777" w:rsidR="0089264D" w:rsidRPr="00E25230" w:rsidRDefault="0089264D" w:rsidP="00B16100">
            <w:pPr>
              <w:jc w:val="right"/>
              <w:rPr>
                <w:sz w:val="16"/>
                <w:szCs w:val="16"/>
              </w:rPr>
            </w:pPr>
            <w:r w:rsidRPr="00E25230">
              <w:rPr>
                <w:sz w:val="16"/>
                <w:szCs w:val="16"/>
              </w:rPr>
              <w:t>16 732 879</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91828E8" w14:textId="77777777" w:rsidR="0089264D" w:rsidRPr="00E25230" w:rsidRDefault="0089264D" w:rsidP="00B16100">
            <w:pPr>
              <w:jc w:val="right"/>
              <w:rPr>
                <w:sz w:val="16"/>
                <w:szCs w:val="16"/>
              </w:rPr>
            </w:pPr>
            <w:r w:rsidRPr="00E25230">
              <w:rPr>
                <w:sz w:val="16"/>
                <w:szCs w:val="16"/>
              </w:rPr>
              <w:t>0</w:t>
            </w:r>
          </w:p>
        </w:tc>
      </w:tr>
      <w:tr w:rsidR="00446E55" w:rsidRPr="00B40C4C" w14:paraId="6BF3A03D"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6B6306AF" w14:textId="77777777" w:rsidR="0089264D" w:rsidRPr="00E25230" w:rsidRDefault="0089264D" w:rsidP="009137DA">
            <w:pPr>
              <w:rPr>
                <w:sz w:val="16"/>
                <w:szCs w:val="16"/>
              </w:rPr>
            </w:pPr>
            <w:r w:rsidRPr="00E25230">
              <w:rPr>
                <w:sz w:val="16"/>
                <w:szCs w:val="16"/>
              </w:rPr>
              <w:t>Helse- og omsorgsdepartementet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0468C0" w14:textId="77777777" w:rsidR="0089264D" w:rsidRPr="00E25230" w:rsidRDefault="0089264D" w:rsidP="00B16100">
            <w:pPr>
              <w:jc w:val="right"/>
              <w:rPr>
                <w:sz w:val="16"/>
                <w:szCs w:val="16"/>
              </w:rPr>
            </w:pPr>
            <w:r w:rsidRPr="00E25230">
              <w:rPr>
                <w:sz w:val="16"/>
                <w:szCs w:val="16"/>
              </w:rPr>
              <w:t>248 109 015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336D49" w14:textId="77777777" w:rsidR="0089264D" w:rsidRPr="00E25230" w:rsidRDefault="0089264D" w:rsidP="00B16100">
            <w:pPr>
              <w:jc w:val="right"/>
              <w:rPr>
                <w:sz w:val="16"/>
                <w:szCs w:val="16"/>
              </w:rPr>
            </w:pPr>
            <w:r w:rsidRPr="00E25230">
              <w:rPr>
                <w:sz w:val="16"/>
                <w:szCs w:val="16"/>
              </w:rPr>
              <w:t>7 396 957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F453B3" w14:textId="77777777" w:rsidR="0089264D" w:rsidRPr="00E25230" w:rsidRDefault="0089264D" w:rsidP="00B16100">
            <w:pPr>
              <w:jc w:val="right"/>
              <w:rPr>
                <w:sz w:val="16"/>
                <w:szCs w:val="16"/>
              </w:rPr>
            </w:pPr>
            <w:r w:rsidRPr="00E25230">
              <w:rPr>
                <w:sz w:val="16"/>
                <w:szCs w:val="16"/>
              </w:rPr>
              <w:t>5 146 490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3BCD1F" w14:textId="77777777" w:rsidR="0089264D" w:rsidRPr="00E25230" w:rsidRDefault="0089264D" w:rsidP="00B16100">
            <w:pPr>
              <w:jc w:val="right"/>
              <w:rPr>
                <w:sz w:val="16"/>
                <w:szCs w:val="16"/>
              </w:rPr>
            </w:pPr>
            <w:r w:rsidRPr="00E25230">
              <w:rPr>
                <w:sz w:val="16"/>
                <w:szCs w:val="16"/>
              </w:rPr>
              <w:t>2 250 467</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3908F5"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8199205" w14:textId="77777777" w:rsidR="0089264D" w:rsidRPr="00E25230" w:rsidRDefault="0089264D" w:rsidP="00B16100">
            <w:pPr>
              <w:jc w:val="right"/>
              <w:rPr>
                <w:sz w:val="16"/>
                <w:szCs w:val="16"/>
              </w:rPr>
            </w:pPr>
            <w:r w:rsidRPr="00E25230">
              <w:rPr>
                <w:sz w:val="16"/>
                <w:szCs w:val="16"/>
              </w:rPr>
              <w:t>21 116</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8039CAF" w14:textId="77777777" w:rsidR="0089264D" w:rsidRPr="00E25230" w:rsidRDefault="0089264D" w:rsidP="00B16100">
            <w:pPr>
              <w:jc w:val="right"/>
              <w:rPr>
                <w:sz w:val="16"/>
                <w:szCs w:val="16"/>
              </w:rPr>
            </w:pPr>
            <w:r w:rsidRPr="00E25230">
              <w:rPr>
                <w:sz w:val="16"/>
                <w:szCs w:val="16"/>
              </w:rPr>
              <w:t>240 690 942</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9EE1BA"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469BF4" w14:textId="77777777" w:rsidR="0089264D" w:rsidRPr="00E25230" w:rsidRDefault="0089264D" w:rsidP="00B16100">
            <w:pPr>
              <w:jc w:val="right"/>
              <w:rPr>
                <w:sz w:val="16"/>
                <w:szCs w:val="16"/>
              </w:rPr>
            </w:pPr>
            <w:r w:rsidRPr="00E25230">
              <w:rPr>
                <w:sz w:val="16"/>
                <w:szCs w:val="16"/>
              </w:rPr>
              <w:t>7 381 170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D98B06" w14:textId="77777777" w:rsidR="0089264D" w:rsidRPr="00E25230" w:rsidRDefault="0089264D" w:rsidP="00B16100">
            <w:pPr>
              <w:jc w:val="right"/>
              <w:rPr>
                <w:sz w:val="16"/>
                <w:szCs w:val="16"/>
              </w:rPr>
            </w:pPr>
            <w:r w:rsidRPr="00E25230">
              <w:rPr>
                <w:sz w:val="16"/>
                <w:szCs w:val="16"/>
              </w:rPr>
              <w:t>233 309 772</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22B7458B" w14:textId="77777777" w:rsidR="0089264D" w:rsidRPr="00E25230" w:rsidRDefault="0089264D" w:rsidP="00B16100">
            <w:pPr>
              <w:jc w:val="right"/>
              <w:rPr>
                <w:sz w:val="16"/>
                <w:szCs w:val="16"/>
              </w:rPr>
            </w:pPr>
            <w:r w:rsidRPr="00E25230">
              <w:rPr>
                <w:sz w:val="16"/>
                <w:szCs w:val="16"/>
              </w:rPr>
              <w:t>0</w:t>
            </w:r>
          </w:p>
        </w:tc>
      </w:tr>
      <w:tr w:rsidR="00446E55" w:rsidRPr="00B40C4C" w14:paraId="43B0E574"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C572D95" w14:textId="77777777" w:rsidR="0089264D" w:rsidRPr="00E25230" w:rsidRDefault="0089264D" w:rsidP="009137DA">
            <w:pPr>
              <w:rPr>
                <w:sz w:val="16"/>
                <w:szCs w:val="16"/>
              </w:rPr>
            </w:pPr>
            <w:r w:rsidRPr="00E25230">
              <w:rPr>
                <w:sz w:val="16"/>
                <w:szCs w:val="16"/>
              </w:rPr>
              <w:t>Barne- og familiedepartementet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7C9CD9" w14:textId="77777777" w:rsidR="0089264D" w:rsidRPr="00E25230" w:rsidRDefault="0089264D" w:rsidP="00B16100">
            <w:pPr>
              <w:jc w:val="right"/>
              <w:rPr>
                <w:sz w:val="16"/>
                <w:szCs w:val="16"/>
              </w:rPr>
            </w:pPr>
            <w:r w:rsidRPr="00E25230">
              <w:rPr>
                <w:sz w:val="16"/>
                <w:szCs w:val="16"/>
              </w:rPr>
              <w:t>46 089 895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9A0414" w14:textId="77777777" w:rsidR="0089264D" w:rsidRPr="00E25230" w:rsidRDefault="0089264D" w:rsidP="00B16100">
            <w:pPr>
              <w:jc w:val="right"/>
              <w:rPr>
                <w:sz w:val="16"/>
                <w:szCs w:val="16"/>
              </w:rPr>
            </w:pPr>
            <w:r w:rsidRPr="00E25230">
              <w:rPr>
                <w:sz w:val="16"/>
                <w:szCs w:val="16"/>
              </w:rPr>
              <w:t>11 703 565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99B458A" w14:textId="77777777" w:rsidR="0089264D" w:rsidRPr="00E25230" w:rsidRDefault="0089264D" w:rsidP="00B16100">
            <w:pPr>
              <w:jc w:val="right"/>
              <w:rPr>
                <w:sz w:val="16"/>
                <w:szCs w:val="16"/>
              </w:rPr>
            </w:pPr>
            <w:r w:rsidRPr="00E25230">
              <w:rPr>
                <w:sz w:val="16"/>
                <w:szCs w:val="16"/>
              </w:rPr>
              <w:t>6 796 746</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C7838B" w14:textId="77777777" w:rsidR="0089264D" w:rsidRPr="00E25230" w:rsidRDefault="0089264D" w:rsidP="00B16100">
            <w:pPr>
              <w:jc w:val="right"/>
              <w:rPr>
                <w:sz w:val="16"/>
                <w:szCs w:val="16"/>
              </w:rPr>
            </w:pPr>
            <w:r w:rsidRPr="00E25230">
              <w:rPr>
                <w:sz w:val="16"/>
                <w:szCs w:val="16"/>
              </w:rPr>
              <w:t>4 906 819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0E3F1E"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E9830A5" w14:textId="77777777" w:rsidR="0089264D" w:rsidRPr="00E25230" w:rsidRDefault="0089264D" w:rsidP="00B16100">
            <w:pPr>
              <w:jc w:val="right"/>
              <w:rPr>
                <w:sz w:val="16"/>
                <w:szCs w:val="16"/>
              </w:rPr>
            </w:pPr>
            <w:r w:rsidRPr="00E25230">
              <w:rPr>
                <w:sz w:val="16"/>
                <w:szCs w:val="16"/>
              </w:rPr>
              <w:t>30 261</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F8F2679" w14:textId="77777777" w:rsidR="0089264D" w:rsidRPr="00E25230" w:rsidRDefault="0089264D" w:rsidP="00B16100">
            <w:pPr>
              <w:jc w:val="right"/>
              <w:rPr>
                <w:sz w:val="16"/>
                <w:szCs w:val="16"/>
              </w:rPr>
            </w:pPr>
            <w:r w:rsidRPr="00E25230">
              <w:rPr>
                <w:sz w:val="16"/>
                <w:szCs w:val="16"/>
              </w:rPr>
              <w:t>34 356 069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C3C59A" w14:textId="77777777" w:rsidR="0089264D" w:rsidRPr="00E25230" w:rsidRDefault="0089264D" w:rsidP="00B16100">
            <w:pPr>
              <w:jc w:val="right"/>
              <w:rPr>
                <w:sz w:val="16"/>
                <w:szCs w:val="16"/>
              </w:rPr>
            </w:pPr>
            <w:r w:rsidRPr="00E25230">
              <w:rPr>
                <w:sz w:val="16"/>
                <w:szCs w:val="16"/>
              </w:rPr>
              <w:t>137 842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807005" w14:textId="77777777" w:rsidR="0089264D" w:rsidRPr="00E25230" w:rsidRDefault="0089264D" w:rsidP="00B16100">
            <w:pPr>
              <w:jc w:val="right"/>
              <w:rPr>
                <w:sz w:val="16"/>
                <w:szCs w:val="16"/>
              </w:rPr>
            </w:pPr>
            <w:r w:rsidRPr="00E25230">
              <w:rPr>
                <w:sz w:val="16"/>
                <w:szCs w:val="16"/>
              </w:rPr>
              <w:t>1 564 255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56702B" w14:textId="77777777" w:rsidR="0089264D" w:rsidRPr="00E25230" w:rsidRDefault="0089264D" w:rsidP="00B16100">
            <w:pPr>
              <w:jc w:val="right"/>
              <w:rPr>
                <w:sz w:val="16"/>
                <w:szCs w:val="16"/>
              </w:rPr>
            </w:pPr>
            <w:r w:rsidRPr="00E25230">
              <w:rPr>
                <w:sz w:val="16"/>
                <w:szCs w:val="16"/>
              </w:rPr>
              <w:t>32 653 972</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1F1A014F" w14:textId="77777777" w:rsidR="0089264D" w:rsidRPr="00E25230" w:rsidRDefault="0089264D" w:rsidP="00B16100">
            <w:pPr>
              <w:jc w:val="right"/>
              <w:rPr>
                <w:sz w:val="16"/>
                <w:szCs w:val="16"/>
              </w:rPr>
            </w:pPr>
            <w:r w:rsidRPr="00E25230">
              <w:rPr>
                <w:sz w:val="16"/>
                <w:szCs w:val="16"/>
              </w:rPr>
              <w:t>0</w:t>
            </w:r>
          </w:p>
        </w:tc>
      </w:tr>
      <w:tr w:rsidR="00446E55" w:rsidRPr="00B40C4C" w14:paraId="4A80C82A"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45F5DFE" w14:textId="77777777" w:rsidR="0089264D" w:rsidRPr="00E25230" w:rsidRDefault="0089264D" w:rsidP="009137DA">
            <w:pPr>
              <w:rPr>
                <w:sz w:val="16"/>
                <w:szCs w:val="16"/>
              </w:rPr>
            </w:pPr>
            <w:r w:rsidRPr="00E25230">
              <w:rPr>
                <w:sz w:val="16"/>
                <w:szCs w:val="16"/>
              </w:rPr>
              <w:t>Nærings- og fiskeridepartementet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9A5C4B9" w14:textId="77777777" w:rsidR="0089264D" w:rsidRPr="00E25230" w:rsidRDefault="0089264D" w:rsidP="00B16100">
            <w:pPr>
              <w:jc w:val="right"/>
              <w:rPr>
                <w:sz w:val="16"/>
                <w:szCs w:val="16"/>
              </w:rPr>
            </w:pPr>
            <w:r w:rsidRPr="00E25230">
              <w:rPr>
                <w:sz w:val="16"/>
                <w:szCs w:val="16"/>
              </w:rPr>
              <w:t>20 277 960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78B2F7" w14:textId="77777777" w:rsidR="0089264D" w:rsidRPr="00E25230" w:rsidRDefault="0089264D" w:rsidP="00B16100">
            <w:pPr>
              <w:jc w:val="right"/>
              <w:rPr>
                <w:sz w:val="16"/>
                <w:szCs w:val="16"/>
              </w:rPr>
            </w:pPr>
            <w:r w:rsidRPr="00E25230">
              <w:rPr>
                <w:sz w:val="16"/>
                <w:szCs w:val="16"/>
              </w:rPr>
              <w:t>8 612 297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768BB1" w14:textId="77777777" w:rsidR="0089264D" w:rsidRPr="00E25230" w:rsidRDefault="0089264D" w:rsidP="00B16100">
            <w:pPr>
              <w:jc w:val="right"/>
              <w:rPr>
                <w:sz w:val="16"/>
                <w:szCs w:val="16"/>
              </w:rPr>
            </w:pPr>
            <w:r w:rsidRPr="00E25230">
              <w:rPr>
                <w:sz w:val="16"/>
                <w:szCs w:val="16"/>
              </w:rPr>
              <w:t>5 548 783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AD9D699" w14:textId="77777777" w:rsidR="0089264D" w:rsidRPr="00E25230" w:rsidRDefault="0089264D" w:rsidP="00B16100">
            <w:pPr>
              <w:jc w:val="right"/>
              <w:rPr>
                <w:sz w:val="16"/>
                <w:szCs w:val="16"/>
              </w:rPr>
            </w:pPr>
            <w:r w:rsidRPr="00E25230">
              <w:rPr>
                <w:sz w:val="16"/>
                <w:szCs w:val="16"/>
              </w:rPr>
              <w:t>3 063 514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0A887E"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9232C9B" w14:textId="77777777" w:rsidR="0089264D" w:rsidRPr="00E25230" w:rsidRDefault="0089264D" w:rsidP="00B16100">
            <w:pPr>
              <w:jc w:val="right"/>
              <w:rPr>
                <w:sz w:val="16"/>
                <w:szCs w:val="16"/>
              </w:rPr>
            </w:pPr>
            <w:r w:rsidRPr="00E25230">
              <w:rPr>
                <w:sz w:val="16"/>
                <w:szCs w:val="16"/>
              </w:rPr>
              <w:t>1 506 585</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5730043" w14:textId="77777777" w:rsidR="0089264D" w:rsidRPr="00E25230" w:rsidRDefault="0089264D" w:rsidP="00B16100">
            <w:pPr>
              <w:jc w:val="right"/>
              <w:rPr>
                <w:sz w:val="16"/>
                <w:szCs w:val="16"/>
              </w:rPr>
            </w:pPr>
            <w:r w:rsidRPr="00E25230">
              <w:rPr>
                <w:sz w:val="16"/>
                <w:szCs w:val="16"/>
              </w:rPr>
              <w:t>10 159 078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7DDEEE4" w14:textId="77777777" w:rsidR="0089264D" w:rsidRPr="00E25230" w:rsidRDefault="0089264D" w:rsidP="00B16100">
            <w:pPr>
              <w:jc w:val="right"/>
              <w:rPr>
                <w:sz w:val="16"/>
                <w:szCs w:val="16"/>
              </w:rPr>
            </w:pPr>
            <w:r w:rsidRPr="00E25230">
              <w:rPr>
                <w:sz w:val="16"/>
                <w:szCs w:val="16"/>
              </w:rPr>
              <w:t>188 820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229809" w14:textId="77777777" w:rsidR="0089264D" w:rsidRPr="00E25230" w:rsidRDefault="0089264D" w:rsidP="00B16100">
            <w:pPr>
              <w:jc w:val="right"/>
              <w:rPr>
                <w:sz w:val="16"/>
                <w:szCs w:val="16"/>
              </w:rPr>
            </w:pPr>
            <w:r w:rsidRPr="00E25230">
              <w:rPr>
                <w:sz w:val="16"/>
                <w:szCs w:val="16"/>
              </w:rPr>
              <w:t>1 332 314</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2F9118" w14:textId="77777777" w:rsidR="0089264D" w:rsidRPr="00E25230" w:rsidRDefault="0089264D" w:rsidP="00B16100">
            <w:pPr>
              <w:jc w:val="right"/>
              <w:rPr>
                <w:sz w:val="16"/>
                <w:szCs w:val="16"/>
              </w:rPr>
            </w:pPr>
            <w:r w:rsidRPr="00E25230">
              <w:rPr>
                <w:sz w:val="16"/>
                <w:szCs w:val="16"/>
              </w:rPr>
              <w:t>8 637 944</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5DE416D" w14:textId="77777777" w:rsidR="0089264D" w:rsidRPr="00E25230" w:rsidRDefault="0089264D" w:rsidP="00B16100">
            <w:pPr>
              <w:jc w:val="right"/>
              <w:rPr>
                <w:sz w:val="16"/>
                <w:szCs w:val="16"/>
              </w:rPr>
            </w:pPr>
            <w:r w:rsidRPr="00E25230">
              <w:rPr>
                <w:sz w:val="16"/>
                <w:szCs w:val="16"/>
              </w:rPr>
              <w:t>0</w:t>
            </w:r>
          </w:p>
        </w:tc>
      </w:tr>
      <w:tr w:rsidR="00446E55" w:rsidRPr="00B40C4C" w14:paraId="13571086"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498BDDBB" w14:textId="77777777" w:rsidR="0089264D" w:rsidRPr="00E25230" w:rsidRDefault="0089264D" w:rsidP="009137DA">
            <w:pPr>
              <w:rPr>
                <w:sz w:val="16"/>
                <w:szCs w:val="16"/>
              </w:rPr>
            </w:pPr>
            <w:r w:rsidRPr="00E25230">
              <w:rPr>
                <w:sz w:val="16"/>
                <w:szCs w:val="16"/>
              </w:rPr>
              <w:t>Landbruks- og matdepartementet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5C62D0C" w14:textId="77777777" w:rsidR="0089264D" w:rsidRPr="00E25230" w:rsidRDefault="0089264D" w:rsidP="00B16100">
            <w:pPr>
              <w:jc w:val="right"/>
              <w:rPr>
                <w:sz w:val="16"/>
                <w:szCs w:val="16"/>
              </w:rPr>
            </w:pPr>
            <w:r w:rsidRPr="00E25230">
              <w:rPr>
                <w:sz w:val="16"/>
                <w:szCs w:val="16"/>
              </w:rPr>
              <w:t>33 501 039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BADE3A" w14:textId="77777777" w:rsidR="0089264D" w:rsidRPr="00E25230" w:rsidRDefault="0089264D" w:rsidP="00B16100">
            <w:pPr>
              <w:jc w:val="right"/>
              <w:rPr>
                <w:sz w:val="16"/>
                <w:szCs w:val="16"/>
              </w:rPr>
            </w:pPr>
            <w:r w:rsidRPr="00E25230">
              <w:rPr>
                <w:sz w:val="16"/>
                <w:szCs w:val="16"/>
              </w:rPr>
              <w:t>2 312 665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1EC521B" w14:textId="77777777" w:rsidR="0089264D" w:rsidRPr="00E25230" w:rsidRDefault="0089264D" w:rsidP="00B16100">
            <w:pPr>
              <w:jc w:val="right"/>
              <w:rPr>
                <w:sz w:val="16"/>
                <w:szCs w:val="16"/>
              </w:rPr>
            </w:pPr>
            <w:r w:rsidRPr="00E25230">
              <w:rPr>
                <w:sz w:val="16"/>
                <w:szCs w:val="16"/>
              </w:rPr>
              <w:t>2 127 490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16932D" w14:textId="77777777" w:rsidR="0089264D" w:rsidRPr="00E25230" w:rsidRDefault="0089264D" w:rsidP="00B16100">
            <w:pPr>
              <w:jc w:val="right"/>
              <w:rPr>
                <w:sz w:val="16"/>
                <w:szCs w:val="16"/>
              </w:rPr>
            </w:pPr>
            <w:r w:rsidRPr="00E25230">
              <w:rPr>
                <w:sz w:val="16"/>
                <w:szCs w:val="16"/>
              </w:rPr>
              <w:t>185 175</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18F61F"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3A6D5C3" w14:textId="77777777" w:rsidR="0089264D" w:rsidRPr="00E25230" w:rsidRDefault="0089264D" w:rsidP="00B16100">
            <w:pPr>
              <w:jc w:val="right"/>
              <w:rPr>
                <w:sz w:val="16"/>
                <w:szCs w:val="16"/>
              </w:rPr>
            </w:pPr>
            <w:r w:rsidRPr="00E25230">
              <w:rPr>
                <w:sz w:val="16"/>
                <w:szCs w:val="16"/>
              </w:rPr>
              <w:t>15 786</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2634CCB" w14:textId="77777777" w:rsidR="0089264D" w:rsidRPr="00E25230" w:rsidRDefault="0089264D" w:rsidP="00B16100">
            <w:pPr>
              <w:jc w:val="right"/>
              <w:rPr>
                <w:sz w:val="16"/>
                <w:szCs w:val="16"/>
              </w:rPr>
            </w:pPr>
            <w:r w:rsidRPr="00E25230">
              <w:rPr>
                <w:sz w:val="16"/>
                <w:szCs w:val="16"/>
              </w:rPr>
              <w:t>31 172 588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85CF01" w14:textId="77777777" w:rsidR="0089264D" w:rsidRPr="00E25230" w:rsidRDefault="0089264D" w:rsidP="00B16100">
            <w:pPr>
              <w:jc w:val="right"/>
              <w:rPr>
                <w:sz w:val="16"/>
                <w:szCs w:val="16"/>
              </w:rPr>
            </w:pPr>
            <w:r w:rsidRPr="00E25230">
              <w:rPr>
                <w:sz w:val="16"/>
                <w:szCs w:val="16"/>
              </w:rPr>
              <w:t>3 274 075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63293C" w14:textId="77777777" w:rsidR="0089264D" w:rsidRPr="00E25230" w:rsidRDefault="0089264D" w:rsidP="00B16100">
            <w:pPr>
              <w:jc w:val="right"/>
              <w:rPr>
                <w:sz w:val="16"/>
                <w:szCs w:val="16"/>
              </w:rPr>
            </w:pPr>
            <w:r w:rsidRPr="00E25230">
              <w:rPr>
                <w:sz w:val="16"/>
                <w:szCs w:val="16"/>
              </w:rPr>
              <w:t>201 779</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31D4C3" w14:textId="77777777" w:rsidR="0089264D" w:rsidRPr="00E25230" w:rsidRDefault="0089264D" w:rsidP="00B16100">
            <w:pPr>
              <w:jc w:val="right"/>
              <w:rPr>
                <w:sz w:val="16"/>
                <w:szCs w:val="16"/>
              </w:rPr>
            </w:pPr>
            <w:r w:rsidRPr="00E25230">
              <w:rPr>
                <w:sz w:val="16"/>
                <w:szCs w:val="16"/>
              </w:rPr>
              <w:t>27 696 734</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73BC2151" w14:textId="77777777" w:rsidR="0089264D" w:rsidRPr="00E25230" w:rsidRDefault="0089264D" w:rsidP="00B16100">
            <w:pPr>
              <w:jc w:val="right"/>
              <w:rPr>
                <w:sz w:val="16"/>
                <w:szCs w:val="16"/>
              </w:rPr>
            </w:pPr>
            <w:r w:rsidRPr="00E25230">
              <w:rPr>
                <w:sz w:val="16"/>
                <w:szCs w:val="16"/>
              </w:rPr>
              <w:t>0</w:t>
            </w:r>
          </w:p>
        </w:tc>
      </w:tr>
      <w:tr w:rsidR="00446E55" w:rsidRPr="00B40C4C" w14:paraId="3D747B8B"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0E218DF8" w14:textId="77777777" w:rsidR="0089264D" w:rsidRPr="00E25230" w:rsidRDefault="0089264D" w:rsidP="009137DA">
            <w:pPr>
              <w:rPr>
                <w:sz w:val="16"/>
                <w:szCs w:val="16"/>
              </w:rPr>
            </w:pPr>
            <w:r w:rsidRPr="00E25230">
              <w:rPr>
                <w:sz w:val="16"/>
                <w:szCs w:val="16"/>
              </w:rPr>
              <w:t>Samferdselsdepartementet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85019CB" w14:textId="77777777" w:rsidR="0089264D" w:rsidRPr="00E25230" w:rsidRDefault="0089264D" w:rsidP="00B16100">
            <w:pPr>
              <w:jc w:val="right"/>
              <w:rPr>
                <w:sz w:val="16"/>
                <w:szCs w:val="16"/>
              </w:rPr>
            </w:pPr>
            <w:r w:rsidRPr="00E25230">
              <w:rPr>
                <w:sz w:val="16"/>
                <w:szCs w:val="16"/>
              </w:rPr>
              <w:t>96 068 900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FA4B26" w14:textId="77777777" w:rsidR="0089264D" w:rsidRPr="00E25230" w:rsidRDefault="0089264D" w:rsidP="00B16100">
            <w:pPr>
              <w:jc w:val="right"/>
              <w:rPr>
                <w:sz w:val="16"/>
                <w:szCs w:val="16"/>
              </w:rPr>
            </w:pPr>
            <w:r w:rsidRPr="00E25230">
              <w:rPr>
                <w:sz w:val="16"/>
                <w:szCs w:val="16"/>
              </w:rPr>
              <w:t>26 020 300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21D8CE" w14:textId="77777777" w:rsidR="0089264D" w:rsidRPr="00E25230" w:rsidRDefault="0089264D" w:rsidP="00B16100">
            <w:pPr>
              <w:jc w:val="right"/>
              <w:rPr>
                <w:sz w:val="16"/>
                <w:szCs w:val="16"/>
              </w:rPr>
            </w:pPr>
            <w:r w:rsidRPr="00E25230">
              <w:rPr>
                <w:sz w:val="16"/>
                <w:szCs w:val="16"/>
              </w:rPr>
              <w:t>6 054 300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187352D" w14:textId="77777777" w:rsidR="0089264D" w:rsidRPr="00E25230" w:rsidRDefault="0089264D" w:rsidP="00B16100">
            <w:pPr>
              <w:jc w:val="right"/>
              <w:rPr>
                <w:sz w:val="16"/>
                <w:szCs w:val="16"/>
              </w:rPr>
            </w:pPr>
            <w:r w:rsidRPr="00E25230">
              <w:rPr>
                <w:sz w:val="16"/>
                <w:szCs w:val="16"/>
              </w:rPr>
              <w:t>19 966 000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B0FA6C3"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27D4F25" w14:textId="77777777" w:rsidR="0089264D" w:rsidRPr="00E25230" w:rsidRDefault="0089264D" w:rsidP="00B16100">
            <w:pPr>
              <w:jc w:val="right"/>
              <w:rPr>
                <w:sz w:val="16"/>
                <w:szCs w:val="16"/>
              </w:rPr>
            </w:pPr>
            <w:r w:rsidRPr="00E25230">
              <w:rPr>
                <w:sz w:val="16"/>
                <w:szCs w:val="16"/>
              </w:rPr>
              <w:t>10 807 700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C522E9B" w14:textId="77777777" w:rsidR="0089264D" w:rsidRPr="00E25230" w:rsidRDefault="0089264D" w:rsidP="00B16100">
            <w:pPr>
              <w:jc w:val="right"/>
              <w:rPr>
                <w:sz w:val="16"/>
                <w:szCs w:val="16"/>
              </w:rPr>
            </w:pPr>
            <w:r w:rsidRPr="00E25230">
              <w:rPr>
                <w:sz w:val="16"/>
                <w:szCs w:val="16"/>
              </w:rPr>
              <w:t>59 240 900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D2ED49"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E608D2" w14:textId="77777777" w:rsidR="0089264D" w:rsidRPr="00E25230" w:rsidRDefault="0089264D" w:rsidP="00B16100">
            <w:pPr>
              <w:jc w:val="right"/>
              <w:rPr>
                <w:sz w:val="16"/>
                <w:szCs w:val="16"/>
              </w:rPr>
            </w:pPr>
            <w:r w:rsidRPr="00E25230">
              <w:rPr>
                <w:sz w:val="16"/>
                <w:szCs w:val="16"/>
              </w:rPr>
              <w:t>7 804 800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0ED5182" w14:textId="77777777" w:rsidR="0089264D" w:rsidRPr="00E25230" w:rsidRDefault="0089264D" w:rsidP="00B16100">
            <w:pPr>
              <w:jc w:val="right"/>
              <w:rPr>
                <w:sz w:val="16"/>
                <w:szCs w:val="16"/>
              </w:rPr>
            </w:pPr>
            <w:r w:rsidRPr="00E25230">
              <w:rPr>
                <w:sz w:val="16"/>
                <w:szCs w:val="16"/>
              </w:rPr>
              <w:t>51 436 100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B5CAD63" w14:textId="77777777" w:rsidR="0089264D" w:rsidRPr="00E25230" w:rsidRDefault="0089264D" w:rsidP="00B16100">
            <w:pPr>
              <w:jc w:val="right"/>
              <w:rPr>
                <w:sz w:val="16"/>
                <w:szCs w:val="16"/>
              </w:rPr>
            </w:pPr>
            <w:r w:rsidRPr="00E25230">
              <w:rPr>
                <w:sz w:val="16"/>
                <w:szCs w:val="16"/>
              </w:rPr>
              <w:t>0</w:t>
            </w:r>
          </w:p>
        </w:tc>
      </w:tr>
      <w:tr w:rsidR="00446E55" w:rsidRPr="00B40C4C" w14:paraId="0E070A0D"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38B44F66" w14:textId="77777777" w:rsidR="0089264D" w:rsidRPr="00E25230" w:rsidRDefault="0089264D" w:rsidP="009137DA">
            <w:pPr>
              <w:rPr>
                <w:sz w:val="16"/>
                <w:szCs w:val="16"/>
              </w:rPr>
            </w:pPr>
            <w:r w:rsidRPr="00E25230">
              <w:rPr>
                <w:sz w:val="16"/>
                <w:szCs w:val="16"/>
              </w:rPr>
              <w:t>Klima- og miljødepartementet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56D5F7" w14:textId="77777777" w:rsidR="0089264D" w:rsidRPr="00E25230" w:rsidRDefault="0089264D" w:rsidP="00B16100">
            <w:pPr>
              <w:jc w:val="right"/>
              <w:rPr>
                <w:sz w:val="16"/>
                <w:szCs w:val="16"/>
              </w:rPr>
            </w:pPr>
            <w:r w:rsidRPr="00E25230">
              <w:rPr>
                <w:sz w:val="16"/>
                <w:szCs w:val="16"/>
              </w:rPr>
              <w:t>26 790 444</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5B63BC" w14:textId="77777777" w:rsidR="0089264D" w:rsidRPr="00E25230" w:rsidRDefault="0089264D" w:rsidP="00B16100">
            <w:pPr>
              <w:jc w:val="right"/>
              <w:rPr>
                <w:sz w:val="16"/>
                <w:szCs w:val="16"/>
              </w:rPr>
            </w:pPr>
            <w:r w:rsidRPr="00E25230">
              <w:rPr>
                <w:sz w:val="16"/>
                <w:szCs w:val="16"/>
              </w:rPr>
              <w:t>4 151 321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0DF8A3" w14:textId="77777777" w:rsidR="0089264D" w:rsidRPr="00E25230" w:rsidRDefault="0089264D" w:rsidP="00B16100">
            <w:pPr>
              <w:jc w:val="right"/>
              <w:rPr>
                <w:sz w:val="16"/>
                <w:szCs w:val="16"/>
              </w:rPr>
            </w:pPr>
            <w:r w:rsidRPr="00E25230">
              <w:rPr>
                <w:sz w:val="16"/>
                <w:szCs w:val="16"/>
              </w:rPr>
              <w:t>1 891 501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088126" w14:textId="77777777" w:rsidR="0089264D" w:rsidRPr="00E25230" w:rsidRDefault="0089264D" w:rsidP="00B16100">
            <w:pPr>
              <w:jc w:val="right"/>
              <w:rPr>
                <w:sz w:val="16"/>
                <w:szCs w:val="16"/>
              </w:rPr>
            </w:pPr>
            <w:r w:rsidRPr="00E25230">
              <w:rPr>
                <w:sz w:val="16"/>
                <w:szCs w:val="16"/>
              </w:rPr>
              <w:t>2 259 820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4F5310"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D3278DC" w14:textId="77777777" w:rsidR="0089264D" w:rsidRPr="00E25230" w:rsidRDefault="0089264D" w:rsidP="00B16100">
            <w:pPr>
              <w:jc w:val="right"/>
              <w:rPr>
                <w:sz w:val="16"/>
                <w:szCs w:val="16"/>
              </w:rPr>
            </w:pPr>
            <w:r w:rsidRPr="00E25230">
              <w:rPr>
                <w:sz w:val="16"/>
                <w:szCs w:val="16"/>
              </w:rPr>
              <w:t>563 198</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4536710" w14:textId="77777777" w:rsidR="0089264D" w:rsidRPr="00E25230" w:rsidRDefault="0089264D" w:rsidP="00B16100">
            <w:pPr>
              <w:jc w:val="right"/>
              <w:rPr>
                <w:sz w:val="16"/>
                <w:szCs w:val="16"/>
              </w:rPr>
            </w:pPr>
            <w:r w:rsidRPr="00E25230">
              <w:rPr>
                <w:sz w:val="16"/>
                <w:szCs w:val="16"/>
              </w:rPr>
              <w:t>22 075 925</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EA5B42B" w14:textId="77777777" w:rsidR="0089264D" w:rsidRPr="00E25230" w:rsidRDefault="0089264D" w:rsidP="00B16100">
            <w:pPr>
              <w:jc w:val="right"/>
              <w:rPr>
                <w:sz w:val="16"/>
                <w:szCs w:val="16"/>
              </w:rPr>
            </w:pPr>
            <w:r w:rsidRPr="00E25230">
              <w:rPr>
                <w:sz w:val="16"/>
                <w:szCs w:val="16"/>
              </w:rPr>
              <w:t>7 387 705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5FDAA10" w14:textId="77777777" w:rsidR="0089264D" w:rsidRPr="00E25230" w:rsidRDefault="0089264D" w:rsidP="00B16100">
            <w:pPr>
              <w:jc w:val="right"/>
              <w:rPr>
                <w:sz w:val="16"/>
                <w:szCs w:val="16"/>
              </w:rPr>
            </w:pPr>
            <w:r w:rsidRPr="00E25230">
              <w:rPr>
                <w:sz w:val="16"/>
                <w:szCs w:val="16"/>
              </w:rPr>
              <w:t>285 273</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721CDA" w14:textId="77777777" w:rsidR="0089264D" w:rsidRPr="00E25230" w:rsidRDefault="0089264D" w:rsidP="00B16100">
            <w:pPr>
              <w:jc w:val="right"/>
              <w:rPr>
                <w:sz w:val="16"/>
                <w:szCs w:val="16"/>
              </w:rPr>
            </w:pPr>
            <w:r w:rsidRPr="00E25230">
              <w:rPr>
                <w:sz w:val="16"/>
                <w:szCs w:val="16"/>
              </w:rPr>
              <w:t>14 402 947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77C9A68B" w14:textId="77777777" w:rsidR="0089264D" w:rsidRPr="00E25230" w:rsidRDefault="0089264D" w:rsidP="00B16100">
            <w:pPr>
              <w:jc w:val="right"/>
              <w:rPr>
                <w:sz w:val="16"/>
                <w:szCs w:val="16"/>
              </w:rPr>
            </w:pPr>
            <w:r w:rsidRPr="00E25230">
              <w:rPr>
                <w:sz w:val="16"/>
                <w:szCs w:val="16"/>
              </w:rPr>
              <w:t>0</w:t>
            </w:r>
          </w:p>
        </w:tc>
      </w:tr>
      <w:tr w:rsidR="00446E55" w:rsidRPr="00B40C4C" w14:paraId="23B75490"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3F194966" w14:textId="77777777" w:rsidR="0089264D" w:rsidRPr="00E25230" w:rsidRDefault="0089264D" w:rsidP="009137DA">
            <w:pPr>
              <w:rPr>
                <w:sz w:val="16"/>
                <w:szCs w:val="16"/>
              </w:rPr>
            </w:pPr>
            <w:r w:rsidRPr="00E25230">
              <w:rPr>
                <w:sz w:val="16"/>
                <w:szCs w:val="16"/>
              </w:rPr>
              <w:t>Digitaliserings- og forvaltningsdepartementet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219C21" w14:textId="77777777" w:rsidR="0089264D" w:rsidRPr="00E25230" w:rsidRDefault="0089264D" w:rsidP="00B16100">
            <w:pPr>
              <w:jc w:val="right"/>
              <w:rPr>
                <w:sz w:val="16"/>
                <w:szCs w:val="16"/>
              </w:rPr>
            </w:pPr>
            <w:r w:rsidRPr="00E25230">
              <w:rPr>
                <w:sz w:val="16"/>
                <w:szCs w:val="16"/>
              </w:rPr>
              <w:t>23 869 991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6F822B" w14:textId="77777777" w:rsidR="0089264D" w:rsidRPr="00E25230" w:rsidRDefault="0089264D" w:rsidP="00B16100">
            <w:pPr>
              <w:jc w:val="right"/>
              <w:rPr>
                <w:sz w:val="16"/>
                <w:szCs w:val="16"/>
              </w:rPr>
            </w:pPr>
            <w:r w:rsidRPr="00E25230">
              <w:rPr>
                <w:sz w:val="16"/>
                <w:szCs w:val="16"/>
              </w:rPr>
              <w:t>6 467 061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E17FD7" w14:textId="77777777" w:rsidR="0089264D" w:rsidRPr="00E25230" w:rsidRDefault="0089264D" w:rsidP="00B16100">
            <w:pPr>
              <w:jc w:val="right"/>
              <w:rPr>
                <w:sz w:val="16"/>
                <w:szCs w:val="16"/>
              </w:rPr>
            </w:pPr>
            <w:r w:rsidRPr="00E25230">
              <w:rPr>
                <w:sz w:val="16"/>
                <w:szCs w:val="16"/>
              </w:rPr>
              <w:t>4 703 235</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F23B3E" w14:textId="77777777" w:rsidR="0089264D" w:rsidRPr="00E25230" w:rsidRDefault="0089264D" w:rsidP="00B16100">
            <w:pPr>
              <w:jc w:val="right"/>
              <w:rPr>
                <w:sz w:val="16"/>
                <w:szCs w:val="16"/>
              </w:rPr>
            </w:pPr>
            <w:r w:rsidRPr="00E25230">
              <w:rPr>
                <w:sz w:val="16"/>
                <w:szCs w:val="16"/>
              </w:rPr>
              <w:t>1 763 826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D76ECC"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7C26792" w14:textId="77777777" w:rsidR="0089264D" w:rsidRPr="00E25230" w:rsidRDefault="0089264D" w:rsidP="00B16100">
            <w:pPr>
              <w:jc w:val="right"/>
              <w:rPr>
                <w:sz w:val="16"/>
                <w:szCs w:val="16"/>
              </w:rPr>
            </w:pPr>
            <w:r w:rsidRPr="00E25230">
              <w:rPr>
                <w:sz w:val="16"/>
                <w:szCs w:val="16"/>
              </w:rPr>
              <w:t>8 372 909</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380C0F40" w14:textId="77777777" w:rsidR="0089264D" w:rsidRPr="00E25230" w:rsidRDefault="0089264D" w:rsidP="00B16100">
            <w:pPr>
              <w:jc w:val="right"/>
              <w:rPr>
                <w:sz w:val="16"/>
                <w:szCs w:val="16"/>
              </w:rPr>
            </w:pPr>
            <w:r w:rsidRPr="00E25230">
              <w:rPr>
                <w:sz w:val="16"/>
                <w:szCs w:val="16"/>
              </w:rPr>
              <w:t>1 430 021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B1E177" w14:textId="77777777" w:rsidR="0089264D" w:rsidRPr="00E25230" w:rsidRDefault="0089264D" w:rsidP="00B16100">
            <w:pPr>
              <w:jc w:val="right"/>
              <w:rPr>
                <w:sz w:val="16"/>
                <w:szCs w:val="16"/>
              </w:rPr>
            </w:pPr>
            <w:r w:rsidRPr="00E25230">
              <w:rPr>
                <w:sz w:val="16"/>
                <w:szCs w:val="16"/>
              </w:rPr>
              <w:t>50 278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237C8D" w14:textId="77777777" w:rsidR="0089264D" w:rsidRPr="00E25230" w:rsidRDefault="0089264D" w:rsidP="00B16100">
            <w:pPr>
              <w:jc w:val="right"/>
              <w:rPr>
                <w:sz w:val="16"/>
                <w:szCs w:val="16"/>
              </w:rPr>
            </w:pPr>
            <w:r w:rsidRPr="00E25230">
              <w:rPr>
                <w:sz w:val="16"/>
                <w:szCs w:val="16"/>
              </w:rPr>
              <w:t>415 632</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6E23C2" w14:textId="77777777" w:rsidR="0089264D" w:rsidRPr="00E25230" w:rsidRDefault="0089264D" w:rsidP="00B16100">
            <w:pPr>
              <w:jc w:val="right"/>
              <w:rPr>
                <w:sz w:val="16"/>
                <w:szCs w:val="16"/>
              </w:rPr>
            </w:pPr>
            <w:r w:rsidRPr="00E25230">
              <w:rPr>
                <w:sz w:val="16"/>
                <w:szCs w:val="16"/>
              </w:rPr>
              <w:t>964 111</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85EB0F4" w14:textId="77777777" w:rsidR="0089264D" w:rsidRPr="00E25230" w:rsidRDefault="0089264D" w:rsidP="00B16100">
            <w:pPr>
              <w:jc w:val="right"/>
              <w:rPr>
                <w:sz w:val="16"/>
                <w:szCs w:val="16"/>
              </w:rPr>
            </w:pPr>
            <w:r w:rsidRPr="00E25230">
              <w:rPr>
                <w:sz w:val="16"/>
                <w:szCs w:val="16"/>
              </w:rPr>
              <w:t>7 600 000</w:t>
            </w:r>
          </w:p>
        </w:tc>
      </w:tr>
      <w:tr w:rsidR="00446E55" w:rsidRPr="00B40C4C" w14:paraId="4505557A"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4B33DC92" w14:textId="77777777" w:rsidR="0089264D" w:rsidRPr="00E25230" w:rsidRDefault="0089264D" w:rsidP="009137DA">
            <w:pPr>
              <w:rPr>
                <w:sz w:val="16"/>
                <w:szCs w:val="16"/>
              </w:rPr>
            </w:pPr>
            <w:r w:rsidRPr="00E25230">
              <w:rPr>
                <w:sz w:val="16"/>
                <w:szCs w:val="16"/>
              </w:rPr>
              <w:t>Finansdepartementet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A1B917" w14:textId="77777777" w:rsidR="0089264D" w:rsidRPr="00E25230" w:rsidRDefault="0089264D" w:rsidP="00B16100">
            <w:pPr>
              <w:jc w:val="right"/>
              <w:rPr>
                <w:sz w:val="16"/>
                <w:szCs w:val="16"/>
              </w:rPr>
            </w:pPr>
            <w:r w:rsidRPr="00E25230">
              <w:rPr>
                <w:sz w:val="16"/>
                <w:szCs w:val="16"/>
              </w:rPr>
              <w:t>143 810 659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4657FD" w14:textId="77777777" w:rsidR="0089264D" w:rsidRPr="00E25230" w:rsidRDefault="0089264D" w:rsidP="00B16100">
            <w:pPr>
              <w:jc w:val="right"/>
              <w:rPr>
                <w:sz w:val="16"/>
                <w:szCs w:val="16"/>
              </w:rPr>
            </w:pPr>
            <w:r w:rsidRPr="00E25230">
              <w:rPr>
                <w:sz w:val="16"/>
                <w:szCs w:val="16"/>
              </w:rPr>
              <w:t>24 810 889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AA33F8" w14:textId="77777777" w:rsidR="0089264D" w:rsidRPr="00E25230" w:rsidRDefault="0089264D" w:rsidP="00B16100">
            <w:pPr>
              <w:jc w:val="right"/>
              <w:rPr>
                <w:sz w:val="16"/>
                <w:szCs w:val="16"/>
              </w:rPr>
            </w:pPr>
            <w:r w:rsidRPr="00E25230">
              <w:rPr>
                <w:sz w:val="16"/>
                <w:szCs w:val="16"/>
              </w:rPr>
              <w:t>23 701 553</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986744" w14:textId="77777777" w:rsidR="0089264D" w:rsidRPr="00E25230" w:rsidRDefault="0089264D" w:rsidP="00B16100">
            <w:pPr>
              <w:jc w:val="right"/>
              <w:rPr>
                <w:sz w:val="16"/>
                <w:szCs w:val="16"/>
              </w:rPr>
            </w:pPr>
            <w:r w:rsidRPr="00E25230">
              <w:rPr>
                <w:sz w:val="16"/>
                <w:szCs w:val="16"/>
              </w:rPr>
              <w:t>1 109 336</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BE820F"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39031B9" w14:textId="77777777" w:rsidR="0089264D" w:rsidRPr="00E25230" w:rsidRDefault="0089264D" w:rsidP="00B16100">
            <w:pPr>
              <w:jc w:val="right"/>
              <w:rPr>
                <w:sz w:val="16"/>
                <w:szCs w:val="16"/>
              </w:rPr>
            </w:pPr>
            <w:r w:rsidRPr="00E25230">
              <w:rPr>
                <w:sz w:val="16"/>
                <w:szCs w:val="16"/>
              </w:rPr>
              <w:t>492 028</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DD0497D" w14:textId="77777777" w:rsidR="0089264D" w:rsidRPr="00E25230" w:rsidRDefault="0089264D" w:rsidP="00B16100">
            <w:pPr>
              <w:jc w:val="right"/>
              <w:rPr>
                <w:sz w:val="16"/>
                <w:szCs w:val="16"/>
              </w:rPr>
            </w:pPr>
            <w:r w:rsidRPr="00E25230">
              <w:rPr>
                <w:sz w:val="16"/>
                <w:szCs w:val="16"/>
              </w:rPr>
              <w:t>54 690 742</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A044F5" w14:textId="77777777" w:rsidR="0089264D" w:rsidRPr="00E25230" w:rsidRDefault="0089264D" w:rsidP="00B16100">
            <w:pPr>
              <w:jc w:val="right"/>
              <w:rPr>
                <w:sz w:val="16"/>
                <w:szCs w:val="16"/>
              </w:rPr>
            </w:pPr>
            <w:r w:rsidRPr="00E25230">
              <w:rPr>
                <w:sz w:val="16"/>
                <w:szCs w:val="16"/>
              </w:rPr>
              <w:t>6 142</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825149" w14:textId="77777777" w:rsidR="0089264D" w:rsidRPr="00E25230" w:rsidRDefault="0089264D" w:rsidP="00B16100">
            <w:pPr>
              <w:jc w:val="right"/>
              <w:rPr>
                <w:sz w:val="16"/>
                <w:szCs w:val="16"/>
              </w:rPr>
            </w:pPr>
            <w:r w:rsidRPr="00E25230">
              <w:rPr>
                <w:sz w:val="16"/>
                <w:szCs w:val="16"/>
              </w:rPr>
              <w:t>35 350 000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750EAD" w14:textId="77777777" w:rsidR="0089264D" w:rsidRPr="00E25230" w:rsidRDefault="0089264D" w:rsidP="00B16100">
            <w:pPr>
              <w:jc w:val="right"/>
              <w:rPr>
                <w:sz w:val="16"/>
                <w:szCs w:val="16"/>
              </w:rPr>
            </w:pPr>
            <w:r w:rsidRPr="00E25230">
              <w:rPr>
                <w:sz w:val="16"/>
                <w:szCs w:val="16"/>
              </w:rPr>
              <w:t>19 334 600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68C0BC51" w14:textId="77777777" w:rsidR="0089264D" w:rsidRPr="00E25230" w:rsidRDefault="0089264D" w:rsidP="00B16100">
            <w:pPr>
              <w:jc w:val="right"/>
              <w:rPr>
                <w:sz w:val="16"/>
                <w:szCs w:val="16"/>
              </w:rPr>
            </w:pPr>
            <w:r w:rsidRPr="00E25230">
              <w:rPr>
                <w:sz w:val="16"/>
                <w:szCs w:val="16"/>
              </w:rPr>
              <w:t>63 817 000</w:t>
            </w:r>
          </w:p>
        </w:tc>
      </w:tr>
      <w:tr w:rsidR="00446E55" w:rsidRPr="00B40C4C" w14:paraId="0D25E8DC"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8AD124B" w14:textId="77777777" w:rsidR="0089264D" w:rsidRPr="00E25230" w:rsidRDefault="0089264D" w:rsidP="009137DA">
            <w:pPr>
              <w:rPr>
                <w:sz w:val="16"/>
                <w:szCs w:val="16"/>
              </w:rPr>
            </w:pPr>
            <w:r w:rsidRPr="00E25230">
              <w:rPr>
                <w:sz w:val="16"/>
                <w:szCs w:val="16"/>
              </w:rPr>
              <w:t>Forsvarsdepartementet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A3B372" w14:textId="77777777" w:rsidR="0089264D" w:rsidRPr="00E25230" w:rsidRDefault="0089264D" w:rsidP="00B16100">
            <w:pPr>
              <w:jc w:val="right"/>
              <w:rPr>
                <w:sz w:val="16"/>
                <w:szCs w:val="16"/>
              </w:rPr>
            </w:pPr>
            <w:r w:rsidRPr="00E25230">
              <w:rPr>
                <w:sz w:val="16"/>
                <w:szCs w:val="16"/>
              </w:rPr>
              <w:t>110 069 526</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27DAFA" w14:textId="77777777" w:rsidR="0089264D" w:rsidRPr="00E25230" w:rsidRDefault="0089264D" w:rsidP="00B16100">
            <w:pPr>
              <w:jc w:val="right"/>
              <w:rPr>
                <w:sz w:val="16"/>
                <w:szCs w:val="16"/>
              </w:rPr>
            </w:pPr>
            <w:r w:rsidRPr="00E25230">
              <w:rPr>
                <w:sz w:val="16"/>
                <w:szCs w:val="16"/>
              </w:rPr>
              <w:t>63 717 057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089C5B" w14:textId="77777777" w:rsidR="0089264D" w:rsidRPr="00E25230" w:rsidRDefault="0089264D" w:rsidP="00B16100">
            <w:pPr>
              <w:jc w:val="right"/>
              <w:rPr>
                <w:sz w:val="16"/>
                <w:szCs w:val="16"/>
              </w:rPr>
            </w:pPr>
            <w:r w:rsidRPr="00E25230">
              <w:rPr>
                <w:sz w:val="16"/>
                <w:szCs w:val="16"/>
              </w:rPr>
              <w:t>58 784 459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6352DB" w14:textId="77777777" w:rsidR="0089264D" w:rsidRPr="00E25230" w:rsidRDefault="0089264D" w:rsidP="00B16100">
            <w:pPr>
              <w:jc w:val="right"/>
              <w:rPr>
                <w:sz w:val="16"/>
                <w:szCs w:val="16"/>
              </w:rPr>
            </w:pPr>
            <w:r w:rsidRPr="00E25230">
              <w:rPr>
                <w:sz w:val="16"/>
                <w:szCs w:val="16"/>
              </w:rPr>
              <w:t>4 932 598</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6E88E1"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285FA1A" w14:textId="77777777" w:rsidR="0089264D" w:rsidRPr="00E25230" w:rsidRDefault="0089264D" w:rsidP="00B16100">
            <w:pPr>
              <w:jc w:val="right"/>
              <w:rPr>
                <w:sz w:val="16"/>
                <w:szCs w:val="16"/>
              </w:rPr>
            </w:pPr>
            <w:r w:rsidRPr="00E25230">
              <w:rPr>
                <w:sz w:val="16"/>
                <w:szCs w:val="16"/>
              </w:rPr>
              <w:t>41 282 007</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8D89387" w14:textId="77777777" w:rsidR="0089264D" w:rsidRPr="00E25230" w:rsidRDefault="0089264D" w:rsidP="00B16100">
            <w:pPr>
              <w:jc w:val="right"/>
              <w:rPr>
                <w:sz w:val="16"/>
                <w:szCs w:val="16"/>
              </w:rPr>
            </w:pPr>
            <w:r w:rsidRPr="00E25230">
              <w:rPr>
                <w:sz w:val="16"/>
                <w:szCs w:val="16"/>
              </w:rPr>
              <w:t>5 046 282</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A0AB50" w14:textId="77777777" w:rsidR="0089264D" w:rsidRPr="00E25230" w:rsidRDefault="0089264D" w:rsidP="00B16100">
            <w:pPr>
              <w:jc w:val="right"/>
              <w:rPr>
                <w:sz w:val="16"/>
                <w:szCs w:val="16"/>
              </w:rPr>
            </w:pPr>
            <w:r w:rsidRPr="00E25230">
              <w:rPr>
                <w:sz w:val="16"/>
                <w:szCs w:val="16"/>
              </w:rPr>
              <w:t>372 299</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D8ECE9" w14:textId="77777777" w:rsidR="0089264D" w:rsidRPr="00E25230" w:rsidRDefault="0089264D" w:rsidP="00B16100">
            <w:pPr>
              <w:jc w:val="right"/>
              <w:rPr>
                <w:sz w:val="16"/>
                <w:szCs w:val="16"/>
              </w:rPr>
            </w:pPr>
            <w:r w:rsidRPr="00E25230">
              <w:rPr>
                <w:sz w:val="16"/>
                <w:szCs w:val="16"/>
              </w:rPr>
              <w:t>2 980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05801B" w14:textId="77777777" w:rsidR="0089264D" w:rsidRPr="00E25230" w:rsidRDefault="0089264D" w:rsidP="00B16100">
            <w:pPr>
              <w:jc w:val="right"/>
              <w:rPr>
                <w:sz w:val="16"/>
                <w:szCs w:val="16"/>
              </w:rPr>
            </w:pPr>
            <w:r w:rsidRPr="00E25230">
              <w:rPr>
                <w:sz w:val="16"/>
                <w:szCs w:val="16"/>
              </w:rPr>
              <w:t>4 671 003</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810875D" w14:textId="77777777" w:rsidR="0089264D" w:rsidRPr="00E25230" w:rsidRDefault="0089264D" w:rsidP="00B16100">
            <w:pPr>
              <w:jc w:val="right"/>
              <w:rPr>
                <w:sz w:val="16"/>
                <w:szCs w:val="16"/>
              </w:rPr>
            </w:pPr>
            <w:r w:rsidRPr="00E25230">
              <w:rPr>
                <w:sz w:val="16"/>
                <w:szCs w:val="16"/>
              </w:rPr>
              <w:t>24 180</w:t>
            </w:r>
          </w:p>
        </w:tc>
      </w:tr>
      <w:tr w:rsidR="00446E55" w:rsidRPr="00B40C4C" w14:paraId="7BD487F7"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0262ECE2" w14:textId="77777777" w:rsidR="0089264D" w:rsidRPr="00E25230" w:rsidRDefault="0089264D" w:rsidP="009137DA">
            <w:pPr>
              <w:rPr>
                <w:sz w:val="16"/>
                <w:szCs w:val="16"/>
              </w:rPr>
            </w:pPr>
            <w:r w:rsidRPr="00E25230">
              <w:rPr>
                <w:sz w:val="16"/>
                <w:szCs w:val="16"/>
              </w:rPr>
              <w:t>Energidepartementet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264CFB" w14:textId="77777777" w:rsidR="0089264D" w:rsidRPr="00E25230" w:rsidRDefault="0089264D" w:rsidP="00B16100">
            <w:pPr>
              <w:jc w:val="right"/>
              <w:rPr>
                <w:sz w:val="16"/>
                <w:szCs w:val="16"/>
              </w:rPr>
            </w:pPr>
            <w:r w:rsidRPr="00E25230">
              <w:rPr>
                <w:sz w:val="16"/>
                <w:szCs w:val="16"/>
              </w:rPr>
              <w:t>13 583 491</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63F979" w14:textId="77777777" w:rsidR="0089264D" w:rsidRPr="00E25230" w:rsidRDefault="0089264D" w:rsidP="00B16100">
            <w:pPr>
              <w:jc w:val="right"/>
              <w:rPr>
                <w:sz w:val="16"/>
                <w:szCs w:val="16"/>
              </w:rPr>
            </w:pPr>
            <w:r w:rsidRPr="00E25230">
              <w:rPr>
                <w:sz w:val="16"/>
                <w:szCs w:val="16"/>
              </w:rPr>
              <w:t>3 087 341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6681F4" w14:textId="77777777" w:rsidR="0089264D" w:rsidRPr="00E25230" w:rsidRDefault="0089264D" w:rsidP="00B16100">
            <w:pPr>
              <w:jc w:val="right"/>
              <w:rPr>
                <w:sz w:val="16"/>
                <w:szCs w:val="16"/>
              </w:rPr>
            </w:pPr>
            <w:r w:rsidRPr="00E25230">
              <w:rPr>
                <w:sz w:val="16"/>
                <w:szCs w:val="16"/>
              </w:rPr>
              <w:t>1 963 541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94562A" w14:textId="77777777" w:rsidR="0089264D" w:rsidRPr="00E25230" w:rsidRDefault="0089264D" w:rsidP="00B16100">
            <w:pPr>
              <w:jc w:val="right"/>
              <w:rPr>
                <w:sz w:val="16"/>
                <w:szCs w:val="16"/>
              </w:rPr>
            </w:pPr>
            <w:r w:rsidRPr="00E25230">
              <w:rPr>
                <w:sz w:val="16"/>
                <w:szCs w:val="16"/>
              </w:rPr>
              <w:t>1 123 800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BA7215"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9B76DE4" w14:textId="77777777" w:rsidR="0089264D" w:rsidRPr="00E25230" w:rsidRDefault="0089264D" w:rsidP="00B16100">
            <w:pPr>
              <w:jc w:val="right"/>
              <w:rPr>
                <w:sz w:val="16"/>
                <w:szCs w:val="16"/>
              </w:rPr>
            </w:pPr>
            <w:r w:rsidRPr="00E25230">
              <w:rPr>
                <w:sz w:val="16"/>
                <w:szCs w:val="16"/>
              </w:rPr>
              <w:t>32 000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7CFF8AA2" w14:textId="77777777" w:rsidR="0089264D" w:rsidRPr="00E25230" w:rsidRDefault="0089264D" w:rsidP="00B16100">
            <w:pPr>
              <w:jc w:val="right"/>
              <w:rPr>
                <w:sz w:val="16"/>
                <w:szCs w:val="16"/>
              </w:rPr>
            </w:pPr>
            <w:r w:rsidRPr="00E25230">
              <w:rPr>
                <w:sz w:val="16"/>
                <w:szCs w:val="16"/>
              </w:rPr>
              <w:t>10 464 150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765BA4" w14:textId="77777777" w:rsidR="0089264D" w:rsidRPr="00E25230" w:rsidRDefault="0089264D" w:rsidP="00B16100">
            <w:pPr>
              <w:jc w:val="right"/>
              <w:rPr>
                <w:sz w:val="16"/>
                <w:szCs w:val="16"/>
              </w:rPr>
            </w:pPr>
            <w:r w:rsidRPr="00E25230">
              <w:rPr>
                <w:sz w:val="16"/>
                <w:szCs w:val="16"/>
              </w:rPr>
              <w:t>1 359 250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A686E8" w14:textId="77777777" w:rsidR="0089264D" w:rsidRPr="00E25230" w:rsidRDefault="0089264D" w:rsidP="00B16100">
            <w:pPr>
              <w:jc w:val="right"/>
              <w:rPr>
                <w:sz w:val="16"/>
                <w:szCs w:val="16"/>
              </w:rPr>
            </w:pPr>
            <w:r w:rsidRPr="00E25230">
              <w:rPr>
                <w:sz w:val="16"/>
                <w:szCs w:val="16"/>
              </w:rPr>
              <w:t>871 000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925484" w14:textId="77777777" w:rsidR="0089264D" w:rsidRPr="00E25230" w:rsidRDefault="0089264D" w:rsidP="00B16100">
            <w:pPr>
              <w:jc w:val="right"/>
              <w:rPr>
                <w:sz w:val="16"/>
                <w:szCs w:val="16"/>
              </w:rPr>
            </w:pPr>
            <w:r w:rsidRPr="00E25230">
              <w:rPr>
                <w:sz w:val="16"/>
                <w:szCs w:val="16"/>
              </w:rPr>
              <w:t>8 233 900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04C10474" w14:textId="77777777" w:rsidR="0089264D" w:rsidRPr="00E25230" w:rsidRDefault="0089264D" w:rsidP="00B16100">
            <w:pPr>
              <w:jc w:val="right"/>
              <w:rPr>
                <w:sz w:val="16"/>
                <w:szCs w:val="16"/>
              </w:rPr>
            </w:pPr>
            <w:r w:rsidRPr="00E25230">
              <w:rPr>
                <w:sz w:val="16"/>
                <w:szCs w:val="16"/>
              </w:rPr>
              <w:t>0</w:t>
            </w:r>
          </w:p>
        </w:tc>
      </w:tr>
      <w:tr w:rsidR="00446E55" w:rsidRPr="00B40C4C" w14:paraId="008422D4"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237106EB" w14:textId="77777777" w:rsidR="0089264D" w:rsidRPr="00E25230" w:rsidRDefault="0089264D" w:rsidP="009137DA">
            <w:pPr>
              <w:rPr>
                <w:sz w:val="16"/>
                <w:szCs w:val="16"/>
              </w:rPr>
            </w:pPr>
            <w:r w:rsidRPr="00E25230">
              <w:rPr>
                <w:sz w:val="16"/>
                <w:szCs w:val="16"/>
              </w:rPr>
              <w:t>Ymse</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232656" w14:textId="77777777" w:rsidR="0089264D" w:rsidRPr="00E25230" w:rsidRDefault="0089264D" w:rsidP="00B16100">
            <w:pPr>
              <w:jc w:val="right"/>
              <w:rPr>
                <w:sz w:val="16"/>
                <w:szCs w:val="16"/>
              </w:rPr>
            </w:pPr>
            <w:r w:rsidRPr="00E25230">
              <w:rPr>
                <w:sz w:val="16"/>
                <w:szCs w:val="16"/>
              </w:rPr>
              <w:t>7 100 000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827739" w14:textId="77777777" w:rsidR="0089264D" w:rsidRPr="00E25230" w:rsidRDefault="0089264D" w:rsidP="00B16100">
            <w:pPr>
              <w:jc w:val="right"/>
              <w:rPr>
                <w:sz w:val="16"/>
                <w:szCs w:val="16"/>
              </w:rPr>
            </w:pPr>
            <w:r w:rsidRPr="00E25230">
              <w:rPr>
                <w:sz w:val="16"/>
                <w:szCs w:val="16"/>
              </w:rPr>
              <w:t>7 100 000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24B892" w14:textId="77777777" w:rsidR="0089264D" w:rsidRPr="00E25230" w:rsidRDefault="0089264D" w:rsidP="00B16100">
            <w:pPr>
              <w:jc w:val="right"/>
              <w:rPr>
                <w:sz w:val="16"/>
                <w:szCs w:val="16"/>
              </w:rPr>
            </w:pPr>
            <w:r w:rsidRPr="00E25230">
              <w:rPr>
                <w:sz w:val="16"/>
                <w:szCs w:val="16"/>
              </w:rPr>
              <w:t>7 100 000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C9A457"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B25547"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27E5D0F"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4C4E13E" w14:textId="77777777" w:rsidR="0089264D" w:rsidRPr="00E25230" w:rsidRDefault="0089264D" w:rsidP="00B16100">
            <w:pPr>
              <w:jc w:val="right"/>
              <w:rPr>
                <w:sz w:val="16"/>
                <w:szCs w:val="16"/>
              </w:rPr>
            </w:pPr>
            <w:r w:rsidRPr="00E25230">
              <w:rPr>
                <w:sz w:val="16"/>
                <w:szCs w:val="16"/>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01C45E"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D71082"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A11436"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D910BF2" w14:textId="77777777" w:rsidR="0089264D" w:rsidRPr="00E25230" w:rsidRDefault="0089264D" w:rsidP="00B16100">
            <w:pPr>
              <w:jc w:val="right"/>
              <w:rPr>
                <w:sz w:val="16"/>
                <w:szCs w:val="16"/>
              </w:rPr>
            </w:pPr>
            <w:r w:rsidRPr="00E25230">
              <w:rPr>
                <w:sz w:val="16"/>
                <w:szCs w:val="16"/>
              </w:rPr>
              <w:t>0</w:t>
            </w:r>
          </w:p>
        </w:tc>
      </w:tr>
      <w:tr w:rsidR="00446E55" w:rsidRPr="00B40C4C" w14:paraId="78E6E7F2"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6838BF4F" w14:textId="77777777" w:rsidR="0089264D" w:rsidRPr="00E25230" w:rsidRDefault="0089264D" w:rsidP="009137DA">
            <w:pPr>
              <w:rPr>
                <w:sz w:val="16"/>
                <w:szCs w:val="16"/>
              </w:rPr>
            </w:pPr>
            <w:r w:rsidRPr="00E25230">
              <w:rPr>
                <w:sz w:val="16"/>
                <w:szCs w:val="16"/>
              </w:rPr>
              <w:t>Statsbankene</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101E8D" w14:textId="77777777" w:rsidR="0089264D" w:rsidRPr="00E25230" w:rsidRDefault="0089264D" w:rsidP="00B16100">
            <w:pPr>
              <w:jc w:val="right"/>
              <w:rPr>
                <w:sz w:val="16"/>
                <w:szCs w:val="16"/>
              </w:rPr>
            </w:pPr>
            <w:r w:rsidRPr="00E25230">
              <w:rPr>
                <w:sz w:val="16"/>
                <w:szCs w:val="16"/>
              </w:rPr>
              <w:t>174 901 898</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70FF42" w14:textId="77777777" w:rsidR="0089264D" w:rsidRPr="00E25230" w:rsidRDefault="0089264D" w:rsidP="00B16100">
            <w:pPr>
              <w:jc w:val="right"/>
              <w:rPr>
                <w:sz w:val="16"/>
                <w:szCs w:val="16"/>
              </w:rPr>
            </w:pPr>
            <w:r w:rsidRPr="00E25230">
              <w:rPr>
                <w:sz w:val="16"/>
                <w:szCs w:val="16"/>
              </w:rPr>
              <w:t>900 648</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FD605D" w14:textId="77777777" w:rsidR="0089264D" w:rsidRPr="00E25230" w:rsidRDefault="0089264D" w:rsidP="00B16100">
            <w:pPr>
              <w:jc w:val="right"/>
              <w:rPr>
                <w:sz w:val="16"/>
                <w:szCs w:val="16"/>
              </w:rPr>
            </w:pPr>
            <w:r w:rsidRPr="00E25230">
              <w:rPr>
                <w:sz w:val="16"/>
                <w:szCs w:val="16"/>
              </w:rPr>
              <w:t>888 217</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66C460" w14:textId="77777777" w:rsidR="0089264D" w:rsidRPr="00E25230" w:rsidRDefault="0089264D" w:rsidP="00B16100">
            <w:pPr>
              <w:jc w:val="right"/>
              <w:rPr>
                <w:sz w:val="16"/>
                <w:szCs w:val="16"/>
              </w:rPr>
            </w:pPr>
            <w:r w:rsidRPr="00E25230">
              <w:rPr>
                <w:sz w:val="16"/>
                <w:szCs w:val="16"/>
              </w:rPr>
              <w:t>12 431</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8862A1"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293C8678" w14:textId="77777777" w:rsidR="0089264D" w:rsidRPr="00E25230" w:rsidRDefault="0089264D" w:rsidP="00B16100">
            <w:pPr>
              <w:jc w:val="right"/>
              <w:rPr>
                <w:sz w:val="16"/>
                <w:szCs w:val="16"/>
              </w:rPr>
            </w:pPr>
            <w:r w:rsidRPr="00E25230">
              <w:rPr>
                <w:sz w:val="16"/>
                <w:szCs w:val="16"/>
              </w:rPr>
              <w:t>124 581</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1FF641E" w14:textId="77777777" w:rsidR="0089264D" w:rsidRPr="00E25230" w:rsidRDefault="0089264D" w:rsidP="00B16100">
            <w:pPr>
              <w:jc w:val="right"/>
              <w:rPr>
                <w:sz w:val="16"/>
                <w:szCs w:val="16"/>
              </w:rPr>
            </w:pPr>
            <w:r w:rsidRPr="00E25230">
              <w:rPr>
                <w:sz w:val="16"/>
                <w:szCs w:val="16"/>
              </w:rPr>
              <w:t>22 131 259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B0810F" w14:textId="77777777" w:rsidR="0089264D" w:rsidRPr="00E25230" w:rsidRDefault="0089264D" w:rsidP="00B16100">
            <w:pPr>
              <w:jc w:val="right"/>
              <w:rPr>
                <w:sz w:val="16"/>
                <w:szCs w:val="16"/>
              </w:rPr>
            </w:pPr>
            <w:r w:rsidRPr="00E25230">
              <w:rPr>
                <w:sz w:val="16"/>
                <w:szCs w:val="16"/>
              </w:rPr>
              <w:t>10 373 340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53CBBB"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BB9002" w14:textId="77777777" w:rsidR="0089264D" w:rsidRPr="00E25230" w:rsidRDefault="0089264D" w:rsidP="00B16100">
            <w:pPr>
              <w:jc w:val="right"/>
              <w:rPr>
                <w:sz w:val="16"/>
                <w:szCs w:val="16"/>
              </w:rPr>
            </w:pPr>
            <w:r w:rsidRPr="00E25230">
              <w:rPr>
                <w:sz w:val="16"/>
                <w:szCs w:val="16"/>
              </w:rPr>
              <w:t>11 757 919</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5A909D14" w14:textId="77777777" w:rsidR="0089264D" w:rsidRPr="00E25230" w:rsidRDefault="0089264D" w:rsidP="00B16100">
            <w:pPr>
              <w:jc w:val="right"/>
              <w:rPr>
                <w:sz w:val="16"/>
                <w:szCs w:val="16"/>
              </w:rPr>
            </w:pPr>
            <w:r w:rsidRPr="00E25230">
              <w:rPr>
                <w:sz w:val="16"/>
                <w:szCs w:val="16"/>
              </w:rPr>
              <w:t>151 745 410</w:t>
            </w:r>
          </w:p>
        </w:tc>
      </w:tr>
      <w:tr w:rsidR="00446E55" w:rsidRPr="00B40C4C" w14:paraId="09A200DC"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4D5D2D64" w14:textId="77777777" w:rsidR="0089264D" w:rsidRPr="00E25230" w:rsidRDefault="0089264D" w:rsidP="009137DA">
            <w:pPr>
              <w:rPr>
                <w:sz w:val="16"/>
                <w:szCs w:val="16"/>
              </w:rPr>
            </w:pPr>
            <w:r w:rsidRPr="00E25230">
              <w:rPr>
                <w:sz w:val="16"/>
                <w:szCs w:val="16"/>
              </w:rPr>
              <w:t>Statlig petroleumsvirksomhet</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AA3468C" w14:textId="77777777" w:rsidR="0089264D" w:rsidRPr="00E25230" w:rsidRDefault="0089264D" w:rsidP="00B16100">
            <w:pPr>
              <w:jc w:val="right"/>
              <w:rPr>
                <w:sz w:val="16"/>
                <w:szCs w:val="16"/>
              </w:rPr>
            </w:pPr>
            <w:r w:rsidRPr="00E25230">
              <w:rPr>
                <w:sz w:val="16"/>
                <w:szCs w:val="16"/>
              </w:rPr>
              <w:t>29 600 000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D62DF2"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AD6286"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A97EB3"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6E98EF"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3EDBEB3" w14:textId="77777777" w:rsidR="0089264D" w:rsidRPr="00E25230" w:rsidRDefault="0089264D" w:rsidP="00B16100">
            <w:pPr>
              <w:jc w:val="right"/>
              <w:rPr>
                <w:sz w:val="16"/>
                <w:szCs w:val="16"/>
              </w:rPr>
            </w:pPr>
            <w:r w:rsidRPr="00E25230">
              <w:rPr>
                <w:sz w:val="16"/>
                <w:szCs w:val="16"/>
              </w:rPr>
              <w:t>29 600 000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12B9A382" w14:textId="77777777" w:rsidR="0089264D" w:rsidRPr="00E25230" w:rsidRDefault="0089264D" w:rsidP="00B16100">
            <w:pPr>
              <w:jc w:val="right"/>
              <w:rPr>
                <w:sz w:val="16"/>
                <w:szCs w:val="16"/>
              </w:rPr>
            </w:pPr>
            <w:r w:rsidRPr="00E25230">
              <w:rPr>
                <w:sz w:val="16"/>
                <w:szCs w:val="16"/>
              </w:rPr>
              <w:t>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C27AD4"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EF1798"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68F05E"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6CDA314B" w14:textId="77777777" w:rsidR="0089264D" w:rsidRPr="00E25230" w:rsidRDefault="0089264D" w:rsidP="00B16100">
            <w:pPr>
              <w:jc w:val="right"/>
              <w:rPr>
                <w:sz w:val="16"/>
                <w:szCs w:val="16"/>
              </w:rPr>
            </w:pPr>
            <w:r w:rsidRPr="00E25230">
              <w:rPr>
                <w:sz w:val="16"/>
                <w:szCs w:val="16"/>
              </w:rPr>
              <w:t>0</w:t>
            </w:r>
          </w:p>
        </w:tc>
      </w:tr>
      <w:tr w:rsidR="00446E55" w:rsidRPr="00B40C4C" w14:paraId="04D0E5CA"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2707C014" w14:textId="77777777" w:rsidR="0089264D" w:rsidRPr="00E25230" w:rsidRDefault="0089264D" w:rsidP="009137DA">
            <w:pPr>
              <w:rPr>
                <w:sz w:val="16"/>
                <w:szCs w:val="16"/>
              </w:rPr>
            </w:pPr>
            <w:r w:rsidRPr="00E25230">
              <w:rPr>
                <w:sz w:val="16"/>
                <w:szCs w:val="16"/>
              </w:rPr>
              <w:t>Statens forvaltningsbedrifter</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609608" w14:textId="77777777" w:rsidR="0089264D" w:rsidRPr="00E25230" w:rsidRDefault="0089264D" w:rsidP="00B16100">
            <w:pPr>
              <w:jc w:val="right"/>
              <w:rPr>
                <w:sz w:val="16"/>
                <w:szCs w:val="16"/>
              </w:rPr>
            </w:pPr>
            <w:r w:rsidRPr="00E25230">
              <w:rPr>
                <w:sz w:val="16"/>
                <w:szCs w:val="16"/>
              </w:rPr>
              <w:t>7 868 279</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6897C8" w14:textId="77777777" w:rsidR="0089264D" w:rsidRPr="00E25230" w:rsidRDefault="0089264D" w:rsidP="00B16100">
            <w:pPr>
              <w:jc w:val="right"/>
              <w:rPr>
                <w:sz w:val="16"/>
                <w:szCs w:val="16"/>
              </w:rPr>
            </w:pPr>
            <w:r w:rsidRPr="00E25230">
              <w:rPr>
                <w:sz w:val="16"/>
                <w:szCs w:val="16"/>
              </w:rPr>
              <w:t>-278 871</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93BCA2"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B858AF"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2F1682" w14:textId="77777777" w:rsidR="0089264D" w:rsidRPr="00E25230" w:rsidRDefault="0089264D" w:rsidP="00B16100">
            <w:pPr>
              <w:jc w:val="right"/>
              <w:rPr>
                <w:sz w:val="16"/>
                <w:szCs w:val="16"/>
              </w:rPr>
            </w:pPr>
            <w:r w:rsidRPr="00E25230">
              <w:rPr>
                <w:sz w:val="16"/>
                <w:szCs w:val="16"/>
              </w:rPr>
              <w:t>-278 871</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407F200A" w14:textId="77777777" w:rsidR="0089264D" w:rsidRPr="00E25230" w:rsidRDefault="0089264D" w:rsidP="00B16100">
            <w:pPr>
              <w:jc w:val="right"/>
              <w:rPr>
                <w:sz w:val="16"/>
                <w:szCs w:val="16"/>
              </w:rPr>
            </w:pPr>
            <w:r w:rsidRPr="00E25230">
              <w:rPr>
                <w:sz w:val="16"/>
                <w:szCs w:val="16"/>
              </w:rPr>
              <w:t>8 021 150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7FCFCEB" w14:textId="77777777" w:rsidR="0089264D" w:rsidRPr="00E25230" w:rsidRDefault="0089264D" w:rsidP="00B16100">
            <w:pPr>
              <w:jc w:val="right"/>
              <w:rPr>
                <w:sz w:val="16"/>
                <w:szCs w:val="16"/>
              </w:rPr>
            </w:pPr>
            <w:r w:rsidRPr="00E25230">
              <w:rPr>
                <w:sz w:val="16"/>
                <w:szCs w:val="16"/>
              </w:rPr>
              <w:t>126 000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7FB9AE" w14:textId="77777777" w:rsidR="0089264D" w:rsidRPr="00E25230" w:rsidRDefault="0089264D" w:rsidP="00B16100">
            <w:pPr>
              <w:jc w:val="right"/>
              <w:rPr>
                <w:sz w:val="16"/>
                <w:szCs w:val="16"/>
              </w:rPr>
            </w:pPr>
            <w:r w:rsidRPr="00E25230">
              <w:rPr>
                <w:sz w:val="16"/>
                <w:szCs w:val="16"/>
              </w:rPr>
              <w:t>126 000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034126"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E708E0"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374C4A73" w14:textId="77777777" w:rsidR="0089264D" w:rsidRPr="00E25230" w:rsidRDefault="0089264D" w:rsidP="00B16100">
            <w:pPr>
              <w:jc w:val="right"/>
              <w:rPr>
                <w:sz w:val="16"/>
                <w:szCs w:val="16"/>
              </w:rPr>
            </w:pPr>
            <w:r w:rsidRPr="00E25230">
              <w:rPr>
                <w:sz w:val="16"/>
                <w:szCs w:val="16"/>
              </w:rPr>
              <w:t>0</w:t>
            </w:r>
          </w:p>
        </w:tc>
      </w:tr>
      <w:tr w:rsidR="00446E55" w:rsidRPr="00B40C4C" w14:paraId="40115464"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5D0C18D9" w14:textId="77777777" w:rsidR="0089264D" w:rsidRPr="00E25230" w:rsidRDefault="0089264D" w:rsidP="009137DA">
            <w:pPr>
              <w:rPr>
                <w:sz w:val="16"/>
                <w:szCs w:val="16"/>
              </w:rPr>
            </w:pPr>
            <w:r w:rsidRPr="00E25230">
              <w:rPr>
                <w:sz w:val="16"/>
                <w:szCs w:val="16"/>
              </w:rPr>
              <w:t>Folketrygden</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222BF4" w14:textId="77777777" w:rsidR="0089264D" w:rsidRPr="00E25230" w:rsidRDefault="0089264D" w:rsidP="00B16100">
            <w:pPr>
              <w:jc w:val="right"/>
              <w:rPr>
                <w:sz w:val="16"/>
                <w:szCs w:val="16"/>
              </w:rPr>
            </w:pPr>
            <w:r w:rsidRPr="00E25230">
              <w:rPr>
                <w:sz w:val="16"/>
                <w:szCs w:val="16"/>
              </w:rPr>
              <w:t>701 915 317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FCF16E"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C6CEDF"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FB068B"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36F1EB"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0FEB7BAC"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57F42AE8" w14:textId="77777777" w:rsidR="0089264D" w:rsidRPr="00E25230" w:rsidRDefault="0089264D" w:rsidP="00B16100">
            <w:pPr>
              <w:jc w:val="right"/>
              <w:rPr>
                <w:sz w:val="16"/>
                <w:szCs w:val="16"/>
              </w:rPr>
            </w:pPr>
            <w:r w:rsidRPr="00E25230">
              <w:rPr>
                <w:sz w:val="16"/>
                <w:szCs w:val="16"/>
              </w:rPr>
              <w:t>701 915 317</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1EF3AD"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77152E" w14:textId="77777777" w:rsidR="0089264D" w:rsidRPr="00E25230" w:rsidRDefault="0089264D" w:rsidP="00B16100">
            <w:pPr>
              <w:jc w:val="right"/>
              <w:rPr>
                <w:sz w:val="16"/>
                <w:szCs w:val="16"/>
              </w:rPr>
            </w:pPr>
            <w:r w:rsidRPr="00E25230">
              <w:rPr>
                <w:sz w:val="16"/>
                <w:szCs w:val="16"/>
              </w:rPr>
              <w:t>637 000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745DAD" w14:textId="77777777" w:rsidR="0089264D" w:rsidRPr="00E25230" w:rsidRDefault="0089264D" w:rsidP="00B16100">
            <w:pPr>
              <w:jc w:val="right"/>
              <w:rPr>
                <w:sz w:val="16"/>
                <w:szCs w:val="16"/>
              </w:rPr>
            </w:pPr>
            <w:r w:rsidRPr="00E25230">
              <w:rPr>
                <w:sz w:val="16"/>
                <w:szCs w:val="16"/>
              </w:rPr>
              <w:t>701 278 317</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013A9922" w14:textId="77777777" w:rsidR="0089264D" w:rsidRPr="00E25230" w:rsidRDefault="0089264D" w:rsidP="00B16100">
            <w:pPr>
              <w:jc w:val="right"/>
              <w:rPr>
                <w:sz w:val="16"/>
                <w:szCs w:val="16"/>
              </w:rPr>
            </w:pPr>
            <w:r w:rsidRPr="00E25230">
              <w:rPr>
                <w:sz w:val="16"/>
                <w:szCs w:val="16"/>
              </w:rPr>
              <w:t>0</w:t>
            </w:r>
          </w:p>
        </w:tc>
      </w:tr>
      <w:tr w:rsidR="00446E55" w:rsidRPr="00B40C4C" w14:paraId="6BEFE6B9" w14:textId="77777777" w:rsidTr="00E25230">
        <w:trPr>
          <w:gridAfter w:val="2"/>
          <w:wAfter w:w="99" w:type="dxa"/>
          <w:trHeight w:val="220"/>
        </w:trPr>
        <w:tc>
          <w:tcPr>
            <w:tcW w:w="1560" w:type="dxa"/>
            <w:tcBorders>
              <w:top w:val="nil"/>
              <w:left w:val="nil"/>
              <w:bottom w:val="nil"/>
              <w:right w:val="single" w:sz="4" w:space="0" w:color="000000"/>
            </w:tcBorders>
            <w:tcMar>
              <w:top w:w="64" w:type="dxa"/>
              <w:left w:w="0" w:type="dxa"/>
              <w:bottom w:w="0" w:type="dxa"/>
              <w:right w:w="40" w:type="dxa"/>
            </w:tcMar>
            <w:vAlign w:val="bottom"/>
          </w:tcPr>
          <w:p w14:paraId="73DF4C27" w14:textId="77777777" w:rsidR="0089264D" w:rsidRPr="00E25230" w:rsidRDefault="0089264D" w:rsidP="009137DA">
            <w:pPr>
              <w:rPr>
                <w:sz w:val="16"/>
                <w:szCs w:val="16"/>
              </w:rPr>
            </w:pPr>
            <w:r w:rsidRPr="00E25230">
              <w:rPr>
                <w:sz w:val="16"/>
                <w:szCs w:val="16"/>
              </w:rPr>
              <w:t>Statens pensjonsfond utland</w:t>
            </w:r>
          </w:p>
        </w:tc>
        <w:tc>
          <w:tcPr>
            <w:tcW w:w="85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7978F1" w14:textId="77777777" w:rsidR="0089264D" w:rsidRPr="00E25230" w:rsidRDefault="0089264D" w:rsidP="00B16100">
            <w:pPr>
              <w:jc w:val="right"/>
              <w:rPr>
                <w:sz w:val="16"/>
                <w:szCs w:val="16"/>
              </w:rPr>
            </w:pPr>
            <w:r w:rsidRPr="00E25230">
              <w:rPr>
                <w:sz w:val="16"/>
                <w:szCs w:val="16"/>
              </w:rPr>
              <w:t>724 869 100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218A4B"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C349CB" w14:textId="77777777" w:rsidR="0089264D" w:rsidRPr="00E25230" w:rsidRDefault="0089264D" w:rsidP="00B16100">
            <w:pPr>
              <w:jc w:val="right"/>
              <w:rPr>
                <w:sz w:val="16"/>
                <w:szCs w:val="16"/>
              </w:rPr>
            </w:pPr>
            <w:r w:rsidRPr="00E25230">
              <w:rPr>
                <w:sz w:val="16"/>
                <w:szCs w:val="16"/>
              </w:rPr>
              <w:t>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F2D5D4"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01DAD6" w14:textId="77777777" w:rsidR="0089264D" w:rsidRPr="00E25230" w:rsidRDefault="0089264D" w:rsidP="00B16100">
            <w:pPr>
              <w:jc w:val="right"/>
              <w:rPr>
                <w:sz w:val="16"/>
                <w:szCs w:val="16"/>
              </w:rPr>
            </w:pPr>
            <w:r w:rsidRPr="00E25230">
              <w:rPr>
                <w:sz w:val="16"/>
                <w:szCs w:val="16"/>
              </w:rPr>
              <w:t>0</w:t>
            </w:r>
          </w:p>
        </w:tc>
        <w:tc>
          <w:tcPr>
            <w:tcW w:w="851"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F35461D" w14:textId="77777777" w:rsidR="0089264D" w:rsidRPr="00E25230" w:rsidRDefault="0089264D" w:rsidP="00B16100">
            <w:pPr>
              <w:jc w:val="right"/>
              <w:rPr>
                <w:sz w:val="16"/>
                <w:szCs w:val="16"/>
              </w:rPr>
            </w:pPr>
            <w:r w:rsidRPr="00E25230">
              <w:rPr>
                <w:sz w:val="16"/>
                <w:szCs w:val="16"/>
              </w:rPr>
              <w:t>0</w:t>
            </w:r>
          </w:p>
        </w:tc>
        <w:tc>
          <w:tcPr>
            <w:tcW w:w="850" w:type="dxa"/>
            <w:gridSpan w:val="2"/>
            <w:tcBorders>
              <w:top w:val="nil"/>
              <w:left w:val="single" w:sz="4" w:space="0" w:color="000000"/>
              <w:bottom w:val="nil"/>
              <w:right w:val="single" w:sz="4" w:space="0" w:color="000000"/>
            </w:tcBorders>
            <w:tcMar>
              <w:top w:w="64" w:type="dxa"/>
              <w:left w:w="0" w:type="dxa"/>
              <w:bottom w:w="0" w:type="dxa"/>
              <w:right w:w="40" w:type="dxa"/>
            </w:tcMar>
            <w:vAlign w:val="bottom"/>
          </w:tcPr>
          <w:p w14:paraId="69CFC8D5" w14:textId="77777777" w:rsidR="0089264D" w:rsidRPr="00E25230" w:rsidRDefault="0089264D" w:rsidP="00B16100">
            <w:pPr>
              <w:jc w:val="right"/>
              <w:rPr>
                <w:sz w:val="16"/>
                <w:szCs w:val="16"/>
              </w:rPr>
            </w:pPr>
            <w:r w:rsidRPr="00E25230">
              <w:rPr>
                <w:sz w:val="16"/>
                <w:szCs w:val="16"/>
              </w:rPr>
              <w:t>642 769 100</w:t>
            </w:r>
          </w:p>
        </w:tc>
        <w:tc>
          <w:tcPr>
            <w:tcW w:w="8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588EC9" w14:textId="77777777" w:rsidR="0089264D" w:rsidRPr="00E25230" w:rsidRDefault="0089264D" w:rsidP="00B16100">
            <w:pPr>
              <w:jc w:val="right"/>
              <w:rPr>
                <w:sz w:val="16"/>
                <w:szCs w:val="16"/>
              </w:rPr>
            </w:pPr>
            <w:r w:rsidRPr="00E25230">
              <w:rPr>
                <w:sz w:val="16"/>
                <w:szCs w:val="16"/>
              </w:rPr>
              <w:t>642 769 100</w:t>
            </w:r>
          </w:p>
        </w:tc>
        <w:tc>
          <w:tcPr>
            <w:tcW w:w="70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76A9514" w14:textId="77777777" w:rsidR="0089264D" w:rsidRPr="00E25230" w:rsidRDefault="0089264D" w:rsidP="00B16100">
            <w:pPr>
              <w:jc w:val="right"/>
              <w:rPr>
                <w:sz w:val="16"/>
                <w:szCs w:val="16"/>
              </w:rPr>
            </w:pPr>
            <w:r w:rsidRPr="00E25230">
              <w:rPr>
                <w:sz w:val="16"/>
                <w:szCs w:val="16"/>
              </w:rPr>
              <w:t>0</w:t>
            </w:r>
          </w:p>
        </w:tc>
        <w:tc>
          <w:tcPr>
            <w:tcW w:w="70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E5F4DC" w14:textId="77777777" w:rsidR="0089264D" w:rsidRPr="00E25230" w:rsidRDefault="0089264D" w:rsidP="00B16100">
            <w:pPr>
              <w:jc w:val="right"/>
              <w:rPr>
                <w:sz w:val="16"/>
                <w:szCs w:val="16"/>
              </w:rPr>
            </w:pPr>
            <w:r w:rsidRPr="00E25230">
              <w:rPr>
                <w:sz w:val="16"/>
                <w:szCs w:val="16"/>
              </w:rPr>
              <w:t>0</w:t>
            </w:r>
          </w:p>
        </w:tc>
        <w:tc>
          <w:tcPr>
            <w:tcW w:w="940" w:type="dxa"/>
            <w:gridSpan w:val="2"/>
            <w:tcBorders>
              <w:top w:val="nil"/>
              <w:left w:val="single" w:sz="4" w:space="0" w:color="000000"/>
              <w:bottom w:val="nil"/>
              <w:right w:val="nil"/>
            </w:tcBorders>
            <w:tcMar>
              <w:top w:w="64" w:type="dxa"/>
              <w:left w:w="0" w:type="dxa"/>
              <w:bottom w:w="0" w:type="dxa"/>
              <w:right w:w="40" w:type="dxa"/>
            </w:tcMar>
            <w:vAlign w:val="bottom"/>
          </w:tcPr>
          <w:p w14:paraId="46EF7888" w14:textId="77777777" w:rsidR="0089264D" w:rsidRPr="00E25230" w:rsidRDefault="0089264D" w:rsidP="00B16100">
            <w:pPr>
              <w:jc w:val="right"/>
              <w:rPr>
                <w:sz w:val="16"/>
                <w:szCs w:val="16"/>
              </w:rPr>
            </w:pPr>
            <w:r w:rsidRPr="00E25230">
              <w:rPr>
                <w:sz w:val="16"/>
                <w:szCs w:val="16"/>
              </w:rPr>
              <w:t>82 100 000</w:t>
            </w:r>
          </w:p>
        </w:tc>
      </w:tr>
      <w:tr w:rsidR="00446E55" w:rsidRPr="00B40C4C" w14:paraId="785DE2B5" w14:textId="77777777" w:rsidTr="00E25230">
        <w:trPr>
          <w:gridAfter w:val="2"/>
          <w:wAfter w:w="99" w:type="dxa"/>
          <w:trHeight w:val="220"/>
        </w:trPr>
        <w:tc>
          <w:tcPr>
            <w:tcW w:w="1560" w:type="dxa"/>
            <w:tcBorders>
              <w:top w:val="single" w:sz="4" w:space="0" w:color="000000"/>
              <w:left w:val="nil"/>
              <w:bottom w:val="single" w:sz="4" w:space="0" w:color="000000"/>
              <w:right w:val="single" w:sz="4" w:space="0" w:color="000000"/>
            </w:tcBorders>
            <w:tcMar>
              <w:top w:w="64" w:type="dxa"/>
              <w:left w:w="0" w:type="dxa"/>
              <w:bottom w:w="0" w:type="dxa"/>
              <w:right w:w="40" w:type="dxa"/>
            </w:tcMar>
            <w:vAlign w:val="bottom"/>
          </w:tcPr>
          <w:p w14:paraId="6D7347EE" w14:textId="77777777" w:rsidR="0089264D" w:rsidRPr="00E25230" w:rsidRDefault="0089264D" w:rsidP="009137DA">
            <w:pPr>
              <w:rPr>
                <w:sz w:val="16"/>
                <w:szCs w:val="16"/>
              </w:rPr>
            </w:pPr>
            <w:r w:rsidRPr="00E25230">
              <w:rPr>
                <w:sz w:val="16"/>
                <w:szCs w:val="16"/>
              </w:rPr>
              <w:t>Sum utgifter</w:t>
            </w:r>
          </w:p>
        </w:tc>
        <w:tc>
          <w:tcPr>
            <w:tcW w:w="850"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7A9B780F" w14:textId="77777777" w:rsidR="0089264D" w:rsidRPr="00E25230" w:rsidRDefault="0089264D" w:rsidP="00B16100">
            <w:pPr>
              <w:jc w:val="right"/>
              <w:rPr>
                <w:sz w:val="16"/>
                <w:szCs w:val="16"/>
              </w:rPr>
            </w:pPr>
            <w:r w:rsidRPr="00E25230">
              <w:rPr>
                <w:sz w:val="16"/>
                <w:szCs w:val="16"/>
              </w:rPr>
              <w:t>2 970 883 012</w:t>
            </w:r>
          </w:p>
        </w:tc>
        <w:tc>
          <w:tcPr>
            <w:tcW w:w="851"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3959C85E" w14:textId="77777777" w:rsidR="0089264D" w:rsidRPr="00E25230" w:rsidRDefault="0089264D" w:rsidP="00B16100">
            <w:pPr>
              <w:jc w:val="right"/>
              <w:rPr>
                <w:sz w:val="16"/>
                <w:szCs w:val="16"/>
              </w:rPr>
            </w:pPr>
            <w:r w:rsidRPr="00E25230">
              <w:rPr>
                <w:sz w:val="16"/>
                <w:szCs w:val="16"/>
              </w:rPr>
              <w:t>274 670 666</w:t>
            </w:r>
          </w:p>
        </w:tc>
        <w:tc>
          <w:tcPr>
            <w:tcW w:w="709"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44688DCC" w14:textId="77777777" w:rsidR="0089264D" w:rsidRPr="00E25230" w:rsidRDefault="0089264D" w:rsidP="00B16100">
            <w:pPr>
              <w:jc w:val="right"/>
              <w:rPr>
                <w:sz w:val="16"/>
                <w:szCs w:val="16"/>
              </w:rPr>
            </w:pPr>
            <w:r w:rsidRPr="00E25230">
              <w:rPr>
                <w:sz w:val="16"/>
                <w:szCs w:val="16"/>
              </w:rPr>
              <w:t>218 668 145</w:t>
            </w:r>
          </w:p>
        </w:tc>
        <w:tc>
          <w:tcPr>
            <w:tcW w:w="709"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7A14A82B" w14:textId="77777777" w:rsidR="0089264D" w:rsidRPr="00E25230" w:rsidRDefault="0089264D" w:rsidP="00B16100">
            <w:pPr>
              <w:jc w:val="right"/>
              <w:rPr>
                <w:sz w:val="16"/>
                <w:szCs w:val="16"/>
              </w:rPr>
            </w:pPr>
            <w:r w:rsidRPr="00E25230">
              <w:rPr>
                <w:sz w:val="16"/>
                <w:szCs w:val="16"/>
              </w:rPr>
              <w:t>56 281 392</w:t>
            </w:r>
          </w:p>
        </w:tc>
        <w:tc>
          <w:tcPr>
            <w:tcW w:w="708"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05846A64" w14:textId="77777777" w:rsidR="0089264D" w:rsidRPr="00E25230" w:rsidRDefault="0089264D" w:rsidP="00B16100">
            <w:pPr>
              <w:jc w:val="right"/>
              <w:rPr>
                <w:sz w:val="16"/>
                <w:szCs w:val="16"/>
              </w:rPr>
            </w:pPr>
            <w:r w:rsidRPr="00E25230">
              <w:rPr>
                <w:sz w:val="16"/>
                <w:szCs w:val="16"/>
              </w:rPr>
              <w:t>-278 871</w:t>
            </w:r>
          </w:p>
        </w:tc>
        <w:tc>
          <w:tcPr>
            <w:tcW w:w="851" w:type="dxa"/>
            <w:gridSpan w:val="2"/>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43F2400A" w14:textId="77777777" w:rsidR="0089264D" w:rsidRPr="00E25230" w:rsidRDefault="0089264D" w:rsidP="00B16100">
            <w:pPr>
              <w:jc w:val="right"/>
              <w:rPr>
                <w:sz w:val="16"/>
                <w:szCs w:val="16"/>
              </w:rPr>
            </w:pPr>
            <w:r w:rsidRPr="00E25230">
              <w:rPr>
                <w:sz w:val="16"/>
                <w:szCs w:val="16"/>
              </w:rPr>
              <w:t>103 584 563</w:t>
            </w:r>
          </w:p>
        </w:tc>
        <w:tc>
          <w:tcPr>
            <w:tcW w:w="850" w:type="dxa"/>
            <w:gridSpan w:val="2"/>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3F8FA4F0" w14:textId="77777777" w:rsidR="0089264D" w:rsidRPr="00E25230" w:rsidRDefault="0089264D" w:rsidP="00B16100">
            <w:pPr>
              <w:jc w:val="right"/>
              <w:rPr>
                <w:sz w:val="16"/>
                <w:szCs w:val="16"/>
              </w:rPr>
            </w:pPr>
            <w:r w:rsidRPr="00E25230">
              <w:rPr>
                <w:sz w:val="16"/>
                <w:szCs w:val="16"/>
              </w:rPr>
              <w:t>2 285 350 879</w:t>
            </w:r>
          </w:p>
        </w:tc>
        <w:tc>
          <w:tcPr>
            <w:tcW w:w="851"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04B754D9" w14:textId="77777777" w:rsidR="0089264D" w:rsidRPr="00E25230" w:rsidRDefault="0089264D" w:rsidP="00B16100">
            <w:pPr>
              <w:jc w:val="right"/>
              <w:rPr>
                <w:sz w:val="16"/>
                <w:szCs w:val="16"/>
              </w:rPr>
            </w:pPr>
            <w:r w:rsidRPr="00E25230">
              <w:rPr>
                <w:sz w:val="16"/>
                <w:szCs w:val="16"/>
              </w:rPr>
              <w:t>714 130 651</w:t>
            </w:r>
          </w:p>
        </w:tc>
        <w:tc>
          <w:tcPr>
            <w:tcW w:w="709"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083EAB27" w14:textId="77777777" w:rsidR="0089264D" w:rsidRPr="00E25230" w:rsidRDefault="0089264D" w:rsidP="00B16100">
            <w:pPr>
              <w:jc w:val="right"/>
              <w:rPr>
                <w:sz w:val="16"/>
                <w:szCs w:val="16"/>
              </w:rPr>
            </w:pPr>
            <w:r w:rsidRPr="00E25230">
              <w:rPr>
                <w:sz w:val="16"/>
                <w:szCs w:val="16"/>
              </w:rPr>
              <w:t>343 969 151</w:t>
            </w:r>
          </w:p>
        </w:tc>
        <w:tc>
          <w:tcPr>
            <w:tcW w:w="708"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6738B1FC" w14:textId="77777777" w:rsidR="0089264D" w:rsidRPr="00E25230" w:rsidRDefault="0089264D" w:rsidP="00B16100">
            <w:pPr>
              <w:jc w:val="right"/>
              <w:rPr>
                <w:sz w:val="16"/>
                <w:szCs w:val="16"/>
              </w:rPr>
            </w:pPr>
            <w:r w:rsidRPr="00E25230">
              <w:rPr>
                <w:sz w:val="16"/>
                <w:szCs w:val="16"/>
              </w:rPr>
              <w:t>1 227 251 077</w:t>
            </w:r>
          </w:p>
        </w:tc>
        <w:tc>
          <w:tcPr>
            <w:tcW w:w="940" w:type="dxa"/>
            <w:gridSpan w:val="2"/>
            <w:tcBorders>
              <w:top w:val="single" w:sz="4" w:space="0" w:color="000000"/>
              <w:left w:val="single" w:sz="4" w:space="0" w:color="000000"/>
              <w:bottom w:val="single" w:sz="4" w:space="0" w:color="000000"/>
              <w:right w:val="nil"/>
            </w:tcBorders>
            <w:tcMar>
              <w:top w:w="64" w:type="dxa"/>
              <w:left w:w="0" w:type="dxa"/>
              <w:bottom w:w="0" w:type="dxa"/>
              <w:right w:w="40" w:type="dxa"/>
            </w:tcMar>
            <w:vAlign w:val="bottom"/>
          </w:tcPr>
          <w:p w14:paraId="051100F1" w14:textId="77777777" w:rsidR="0089264D" w:rsidRPr="00E25230" w:rsidRDefault="0089264D" w:rsidP="00B16100">
            <w:pPr>
              <w:jc w:val="right"/>
              <w:rPr>
                <w:sz w:val="16"/>
                <w:szCs w:val="16"/>
              </w:rPr>
            </w:pPr>
            <w:r w:rsidRPr="00E25230">
              <w:rPr>
                <w:sz w:val="16"/>
                <w:szCs w:val="16"/>
              </w:rPr>
              <w:t>307 276 904</w:t>
            </w:r>
          </w:p>
        </w:tc>
      </w:tr>
    </w:tbl>
    <w:p w14:paraId="5AF274B7" w14:textId="6EB4443D" w:rsidR="0089264D" w:rsidRPr="00B16100" w:rsidRDefault="00B16100" w:rsidP="00B16100">
      <w:pPr>
        <w:pStyle w:val="Overskrift1"/>
        <w:rPr>
          <w:color w:val="FF0000"/>
        </w:rPr>
      </w:pPr>
      <w:r w:rsidRPr="00B16100">
        <w:rPr>
          <w:color w:val="FF0000"/>
        </w:rPr>
        <w:t>[Vedlegg resett]</w:t>
      </w:r>
    </w:p>
    <w:p w14:paraId="22747855" w14:textId="77777777" w:rsidR="0089264D" w:rsidRDefault="0089264D" w:rsidP="009137DA">
      <w:pPr>
        <w:pStyle w:val="vedlegg-tit"/>
      </w:pPr>
      <w:r w:rsidRPr="00B40C4C">
        <w:t>Bevilgningsregnskapet</w:t>
      </w:r>
    </w:p>
    <w:p w14:paraId="706B4CD9" w14:textId="5F701AE4" w:rsidR="009771D4" w:rsidRPr="009771D4" w:rsidRDefault="009771D4" w:rsidP="009771D4">
      <w:pPr>
        <w:pStyle w:val="tabell-tittel"/>
      </w:pPr>
      <w:r w:rsidRPr="00B40C4C">
        <w:t>Utgifter og inntekter i bevilgningsregnskapet per 1. halvår 2024</w:t>
      </w:r>
    </w:p>
    <w:p w14:paraId="69392546" w14:textId="77777777" w:rsidR="0089264D" w:rsidRPr="00B40C4C" w:rsidRDefault="0089264D" w:rsidP="009137DA">
      <w:pPr>
        <w:pStyle w:val="Tabellnavn"/>
      </w:pPr>
      <w:r w:rsidRPr="00B40C4C">
        <w:t>06J2xt2</w:t>
      </w:r>
    </w:p>
    <w:tbl>
      <w:tblPr>
        <w:tblW w:w="0" w:type="auto"/>
        <w:tblLayout w:type="fixed"/>
        <w:tblCellMar>
          <w:top w:w="80" w:type="dxa"/>
          <w:left w:w="40" w:type="dxa"/>
          <w:bottom w:w="40" w:type="dxa"/>
          <w:right w:w="40" w:type="dxa"/>
        </w:tblCellMar>
        <w:tblLook w:val="0000" w:firstRow="0" w:lastRow="0" w:firstColumn="0" w:lastColumn="0" w:noHBand="0" w:noVBand="0"/>
      </w:tblPr>
      <w:tblGrid>
        <w:gridCol w:w="3940"/>
        <w:gridCol w:w="1120"/>
        <w:gridCol w:w="1100"/>
        <w:gridCol w:w="1120"/>
        <w:gridCol w:w="1120"/>
        <w:gridCol w:w="1120"/>
      </w:tblGrid>
      <w:tr w:rsidR="00446E55" w:rsidRPr="00B40C4C" w14:paraId="6080C09E" w14:textId="77777777">
        <w:trPr>
          <w:trHeight w:val="300"/>
        </w:trPr>
        <w:tc>
          <w:tcPr>
            <w:tcW w:w="3940" w:type="dxa"/>
            <w:tcBorders>
              <w:top w:val="nil"/>
              <w:left w:val="nil"/>
              <w:bottom w:val="single" w:sz="4" w:space="0" w:color="000000"/>
              <w:right w:val="nil"/>
            </w:tcBorders>
            <w:tcMar>
              <w:top w:w="80" w:type="dxa"/>
              <w:left w:w="40" w:type="dxa"/>
              <w:bottom w:w="40" w:type="dxa"/>
              <w:right w:w="40" w:type="dxa"/>
            </w:tcMar>
          </w:tcPr>
          <w:p w14:paraId="12E36BA6" w14:textId="77777777" w:rsidR="0089264D" w:rsidRPr="00B40C4C" w:rsidRDefault="0089264D" w:rsidP="009137DA"/>
        </w:tc>
        <w:tc>
          <w:tcPr>
            <w:tcW w:w="1120" w:type="dxa"/>
            <w:tcBorders>
              <w:top w:val="nil"/>
              <w:left w:val="nil"/>
              <w:bottom w:val="single" w:sz="4" w:space="0" w:color="000000"/>
              <w:right w:val="nil"/>
            </w:tcBorders>
            <w:tcMar>
              <w:top w:w="80" w:type="dxa"/>
              <w:left w:w="40" w:type="dxa"/>
              <w:bottom w:w="40" w:type="dxa"/>
              <w:right w:w="40" w:type="dxa"/>
            </w:tcMar>
            <w:vAlign w:val="bottom"/>
          </w:tcPr>
          <w:p w14:paraId="39A57A6C" w14:textId="77777777" w:rsidR="0089264D" w:rsidRPr="00B40C4C" w:rsidRDefault="0089264D" w:rsidP="00B16100">
            <w:pPr>
              <w:jc w:val="right"/>
            </w:pPr>
          </w:p>
        </w:tc>
        <w:tc>
          <w:tcPr>
            <w:tcW w:w="1100" w:type="dxa"/>
            <w:tcBorders>
              <w:top w:val="nil"/>
              <w:left w:val="nil"/>
              <w:bottom w:val="single" w:sz="4" w:space="0" w:color="000000"/>
              <w:right w:val="nil"/>
            </w:tcBorders>
            <w:tcMar>
              <w:top w:w="80" w:type="dxa"/>
              <w:left w:w="40" w:type="dxa"/>
              <w:bottom w:w="40" w:type="dxa"/>
              <w:right w:w="40" w:type="dxa"/>
            </w:tcMar>
            <w:vAlign w:val="bottom"/>
          </w:tcPr>
          <w:p w14:paraId="1C566724" w14:textId="77777777" w:rsidR="0089264D" w:rsidRPr="00B40C4C" w:rsidRDefault="0089264D" w:rsidP="00B16100">
            <w:pPr>
              <w:jc w:val="right"/>
            </w:pP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39BF84C1" w14:textId="77777777" w:rsidR="0089264D" w:rsidRPr="00B40C4C" w:rsidRDefault="0089264D" w:rsidP="00B16100">
            <w:pPr>
              <w:jc w:val="right"/>
            </w:pP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0354AE31" w14:textId="77777777" w:rsidR="0089264D" w:rsidRPr="00B40C4C" w:rsidRDefault="0089264D" w:rsidP="00B16100">
            <w:pPr>
              <w:jc w:val="right"/>
            </w:pP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62AB4B9D" w14:textId="77777777" w:rsidR="0089264D" w:rsidRPr="00B40C4C" w:rsidRDefault="0089264D" w:rsidP="00B16100">
            <w:pPr>
              <w:jc w:val="right"/>
            </w:pPr>
            <w:r w:rsidRPr="00B40C4C">
              <w:t>Mill. kroner</w:t>
            </w:r>
          </w:p>
        </w:tc>
      </w:tr>
      <w:tr w:rsidR="00446E55" w:rsidRPr="00B40C4C" w14:paraId="01780999" w14:textId="77777777">
        <w:trPr>
          <w:trHeight w:val="820"/>
        </w:trPr>
        <w:tc>
          <w:tcPr>
            <w:tcW w:w="3940" w:type="dxa"/>
            <w:tcBorders>
              <w:top w:val="nil"/>
              <w:left w:val="nil"/>
              <w:bottom w:val="single" w:sz="4" w:space="0" w:color="000000"/>
              <w:right w:val="nil"/>
            </w:tcBorders>
            <w:tcMar>
              <w:top w:w="80" w:type="dxa"/>
              <w:left w:w="40" w:type="dxa"/>
              <w:bottom w:w="40" w:type="dxa"/>
              <w:right w:w="40" w:type="dxa"/>
            </w:tcMar>
            <w:vAlign w:val="bottom"/>
          </w:tcPr>
          <w:p w14:paraId="466A6489" w14:textId="77777777" w:rsidR="0089264D" w:rsidRPr="00B40C4C" w:rsidRDefault="0089264D" w:rsidP="009137DA">
            <w:r w:rsidRPr="00B40C4C">
              <w:t>Utgifter</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7A9FAE43" w14:textId="592B9E24" w:rsidR="0089264D" w:rsidRPr="00B40C4C" w:rsidRDefault="0089264D" w:rsidP="00B16100">
            <w:pPr>
              <w:jc w:val="center"/>
            </w:pPr>
            <w:r w:rsidRPr="00B40C4C">
              <w:t>Overført fra forrige</w:t>
            </w:r>
            <w:r w:rsidR="00B40C4C">
              <w:t xml:space="preserve"> </w:t>
            </w:r>
            <w:r w:rsidRPr="00B40C4C">
              <w:t>termin</w:t>
            </w:r>
            <w:r w:rsidRPr="00B40C4C">
              <w:rPr>
                <w:rStyle w:val="skrift-hevet"/>
              </w:rPr>
              <w:t>1</w:t>
            </w:r>
          </w:p>
        </w:tc>
        <w:tc>
          <w:tcPr>
            <w:tcW w:w="1100" w:type="dxa"/>
            <w:tcBorders>
              <w:top w:val="nil"/>
              <w:left w:val="nil"/>
              <w:bottom w:val="single" w:sz="4" w:space="0" w:color="000000"/>
              <w:right w:val="nil"/>
            </w:tcBorders>
            <w:tcMar>
              <w:top w:w="80" w:type="dxa"/>
              <w:left w:w="40" w:type="dxa"/>
              <w:bottom w:w="40" w:type="dxa"/>
              <w:right w:w="40" w:type="dxa"/>
            </w:tcMar>
            <w:vAlign w:val="bottom"/>
          </w:tcPr>
          <w:p w14:paraId="5AED4004" w14:textId="77777777" w:rsidR="0089264D" w:rsidRPr="00B40C4C" w:rsidRDefault="0089264D" w:rsidP="00B16100">
            <w:pPr>
              <w:jc w:val="center"/>
            </w:pPr>
            <w:r w:rsidRPr="00B40C4C">
              <w:t>Budsjettets stilling 2024</w:t>
            </w:r>
            <w:r w:rsidRPr="00B40C4C">
              <w:rPr>
                <w:rStyle w:val="skrift-hevet"/>
              </w:rPr>
              <w:t>2</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5ABDC712" w14:textId="77777777" w:rsidR="0089264D" w:rsidRPr="00B40C4C" w:rsidRDefault="0089264D" w:rsidP="00B16100">
            <w:pPr>
              <w:jc w:val="center"/>
            </w:pPr>
            <w:r w:rsidRPr="00B40C4C">
              <w:t>Samlet til disposisjon</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3D8AF3C7" w14:textId="77777777" w:rsidR="0089264D" w:rsidRPr="00B40C4C" w:rsidRDefault="0089264D" w:rsidP="00B16100">
            <w:pPr>
              <w:jc w:val="center"/>
            </w:pPr>
            <w:r w:rsidRPr="00B40C4C">
              <w:t>Regnskap for 1. halvår</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16B6E4E6" w14:textId="14AACF99" w:rsidR="0089264D" w:rsidRPr="00B40C4C" w:rsidRDefault="0089264D" w:rsidP="00B16100">
            <w:pPr>
              <w:jc w:val="center"/>
            </w:pPr>
            <w:r w:rsidRPr="00B40C4C">
              <w:t>Gjenstående beløp</w:t>
            </w:r>
          </w:p>
        </w:tc>
      </w:tr>
      <w:tr w:rsidR="00446E55" w:rsidRPr="00B40C4C" w14:paraId="22972A56" w14:textId="77777777">
        <w:trPr>
          <w:trHeight w:val="320"/>
        </w:trPr>
        <w:tc>
          <w:tcPr>
            <w:tcW w:w="3940" w:type="dxa"/>
            <w:tcBorders>
              <w:top w:val="single" w:sz="4" w:space="0" w:color="000000"/>
              <w:left w:val="nil"/>
              <w:bottom w:val="nil"/>
              <w:right w:val="nil"/>
            </w:tcBorders>
            <w:tcMar>
              <w:top w:w="80" w:type="dxa"/>
              <w:left w:w="40" w:type="dxa"/>
              <w:bottom w:w="40" w:type="dxa"/>
              <w:right w:w="40" w:type="dxa"/>
            </w:tcMar>
          </w:tcPr>
          <w:p w14:paraId="7514F557" w14:textId="77777777" w:rsidR="0089264D" w:rsidRPr="00B40C4C" w:rsidRDefault="0089264D" w:rsidP="009137DA">
            <w:r w:rsidRPr="00B40C4C">
              <w:t>Det kongelige hus</w:t>
            </w:r>
          </w:p>
        </w:tc>
        <w:tc>
          <w:tcPr>
            <w:tcW w:w="1120" w:type="dxa"/>
            <w:tcBorders>
              <w:top w:val="nil"/>
              <w:left w:val="nil"/>
              <w:bottom w:val="nil"/>
              <w:right w:val="nil"/>
            </w:tcBorders>
            <w:tcMar>
              <w:top w:w="80" w:type="dxa"/>
              <w:left w:w="40" w:type="dxa"/>
              <w:bottom w:w="40" w:type="dxa"/>
              <w:right w:w="40" w:type="dxa"/>
            </w:tcMar>
            <w:vAlign w:val="bottom"/>
          </w:tcPr>
          <w:p w14:paraId="401504BD" w14:textId="77777777" w:rsidR="0089264D" w:rsidRPr="00B40C4C" w:rsidRDefault="0089264D" w:rsidP="00B16100">
            <w:pPr>
              <w:jc w:val="right"/>
            </w:pPr>
            <w:r w:rsidRPr="00B40C4C">
              <w:t>0</w:t>
            </w:r>
          </w:p>
        </w:tc>
        <w:tc>
          <w:tcPr>
            <w:tcW w:w="1100" w:type="dxa"/>
            <w:tcBorders>
              <w:top w:val="nil"/>
              <w:left w:val="nil"/>
              <w:bottom w:val="nil"/>
              <w:right w:val="nil"/>
            </w:tcBorders>
            <w:tcMar>
              <w:top w:w="80" w:type="dxa"/>
              <w:left w:w="40" w:type="dxa"/>
              <w:bottom w:w="40" w:type="dxa"/>
              <w:right w:w="40" w:type="dxa"/>
            </w:tcMar>
            <w:vAlign w:val="bottom"/>
          </w:tcPr>
          <w:p w14:paraId="0163AEE4" w14:textId="77777777" w:rsidR="0089264D" w:rsidRPr="00B40C4C" w:rsidRDefault="0089264D" w:rsidP="00B16100">
            <w:pPr>
              <w:jc w:val="right"/>
            </w:pPr>
            <w:r w:rsidRPr="00B40C4C">
              <w:t>292</w:t>
            </w:r>
          </w:p>
        </w:tc>
        <w:tc>
          <w:tcPr>
            <w:tcW w:w="1120" w:type="dxa"/>
            <w:tcBorders>
              <w:top w:val="nil"/>
              <w:left w:val="nil"/>
              <w:bottom w:val="nil"/>
              <w:right w:val="nil"/>
            </w:tcBorders>
            <w:tcMar>
              <w:top w:w="80" w:type="dxa"/>
              <w:left w:w="40" w:type="dxa"/>
              <w:bottom w:w="40" w:type="dxa"/>
              <w:right w:w="40" w:type="dxa"/>
            </w:tcMar>
            <w:vAlign w:val="bottom"/>
          </w:tcPr>
          <w:p w14:paraId="68390757" w14:textId="77777777" w:rsidR="0089264D" w:rsidRPr="00B40C4C" w:rsidRDefault="0089264D" w:rsidP="00B16100">
            <w:pPr>
              <w:jc w:val="right"/>
            </w:pPr>
            <w:r w:rsidRPr="00B40C4C">
              <w:t>292</w:t>
            </w:r>
          </w:p>
        </w:tc>
        <w:tc>
          <w:tcPr>
            <w:tcW w:w="1120" w:type="dxa"/>
            <w:tcBorders>
              <w:top w:val="nil"/>
              <w:left w:val="nil"/>
              <w:bottom w:val="nil"/>
              <w:right w:val="nil"/>
            </w:tcBorders>
            <w:tcMar>
              <w:top w:w="80" w:type="dxa"/>
              <w:left w:w="40" w:type="dxa"/>
              <w:bottom w:w="40" w:type="dxa"/>
              <w:right w:w="40" w:type="dxa"/>
            </w:tcMar>
            <w:vAlign w:val="bottom"/>
          </w:tcPr>
          <w:p w14:paraId="6EDB7C61" w14:textId="77777777" w:rsidR="0089264D" w:rsidRPr="00B40C4C" w:rsidRDefault="0089264D" w:rsidP="00B16100">
            <w:pPr>
              <w:jc w:val="right"/>
            </w:pPr>
            <w:r w:rsidRPr="00B40C4C">
              <w:t>146</w:t>
            </w:r>
          </w:p>
        </w:tc>
        <w:tc>
          <w:tcPr>
            <w:tcW w:w="1120" w:type="dxa"/>
            <w:tcBorders>
              <w:top w:val="nil"/>
              <w:left w:val="nil"/>
              <w:bottom w:val="nil"/>
              <w:right w:val="nil"/>
            </w:tcBorders>
            <w:tcMar>
              <w:top w:w="80" w:type="dxa"/>
              <w:left w:w="40" w:type="dxa"/>
              <w:bottom w:w="40" w:type="dxa"/>
              <w:right w:w="40" w:type="dxa"/>
            </w:tcMar>
            <w:vAlign w:val="bottom"/>
          </w:tcPr>
          <w:p w14:paraId="753F907E" w14:textId="77777777" w:rsidR="0089264D" w:rsidRPr="00B40C4C" w:rsidRDefault="0089264D" w:rsidP="00B16100">
            <w:pPr>
              <w:jc w:val="right"/>
            </w:pPr>
            <w:r w:rsidRPr="00B40C4C">
              <w:t>146</w:t>
            </w:r>
          </w:p>
        </w:tc>
      </w:tr>
      <w:tr w:rsidR="00446E55" w:rsidRPr="00B40C4C" w14:paraId="729946E9" w14:textId="77777777">
        <w:trPr>
          <w:trHeight w:val="320"/>
        </w:trPr>
        <w:tc>
          <w:tcPr>
            <w:tcW w:w="3940" w:type="dxa"/>
            <w:tcBorders>
              <w:top w:val="nil"/>
              <w:left w:val="nil"/>
              <w:bottom w:val="nil"/>
              <w:right w:val="nil"/>
            </w:tcBorders>
            <w:tcMar>
              <w:top w:w="80" w:type="dxa"/>
              <w:left w:w="40" w:type="dxa"/>
              <w:bottom w:w="40" w:type="dxa"/>
              <w:right w:w="40" w:type="dxa"/>
            </w:tcMar>
          </w:tcPr>
          <w:p w14:paraId="1C3FE2C3" w14:textId="77777777" w:rsidR="0089264D" w:rsidRPr="00B40C4C" w:rsidRDefault="0089264D" w:rsidP="009137DA">
            <w:r w:rsidRPr="00B40C4C">
              <w:t>Regjeringen</w:t>
            </w:r>
          </w:p>
        </w:tc>
        <w:tc>
          <w:tcPr>
            <w:tcW w:w="1120" w:type="dxa"/>
            <w:tcBorders>
              <w:top w:val="nil"/>
              <w:left w:val="nil"/>
              <w:bottom w:val="nil"/>
              <w:right w:val="nil"/>
            </w:tcBorders>
            <w:tcMar>
              <w:top w:w="80" w:type="dxa"/>
              <w:left w:w="40" w:type="dxa"/>
              <w:bottom w:w="40" w:type="dxa"/>
              <w:right w:w="40" w:type="dxa"/>
            </w:tcMar>
            <w:vAlign w:val="bottom"/>
          </w:tcPr>
          <w:p w14:paraId="59EB0B2F" w14:textId="77777777" w:rsidR="0089264D" w:rsidRPr="00B40C4C" w:rsidRDefault="0089264D" w:rsidP="00B16100">
            <w:pPr>
              <w:jc w:val="right"/>
            </w:pPr>
            <w:r w:rsidRPr="00B40C4C">
              <w:t>15</w:t>
            </w:r>
          </w:p>
        </w:tc>
        <w:tc>
          <w:tcPr>
            <w:tcW w:w="1100" w:type="dxa"/>
            <w:tcBorders>
              <w:top w:val="nil"/>
              <w:left w:val="nil"/>
              <w:bottom w:val="nil"/>
              <w:right w:val="nil"/>
            </w:tcBorders>
            <w:tcMar>
              <w:top w:w="80" w:type="dxa"/>
              <w:left w:w="40" w:type="dxa"/>
              <w:bottom w:w="40" w:type="dxa"/>
              <w:right w:w="40" w:type="dxa"/>
            </w:tcMar>
            <w:vAlign w:val="bottom"/>
          </w:tcPr>
          <w:p w14:paraId="2918FAB1" w14:textId="77777777" w:rsidR="0089264D" w:rsidRPr="00B40C4C" w:rsidRDefault="0089264D" w:rsidP="00B16100">
            <w:pPr>
              <w:jc w:val="right"/>
            </w:pPr>
            <w:r w:rsidRPr="00B40C4C">
              <w:t>440</w:t>
            </w:r>
          </w:p>
        </w:tc>
        <w:tc>
          <w:tcPr>
            <w:tcW w:w="1120" w:type="dxa"/>
            <w:tcBorders>
              <w:top w:val="nil"/>
              <w:left w:val="nil"/>
              <w:bottom w:val="nil"/>
              <w:right w:val="nil"/>
            </w:tcBorders>
            <w:tcMar>
              <w:top w:w="80" w:type="dxa"/>
              <w:left w:w="40" w:type="dxa"/>
              <w:bottom w:w="40" w:type="dxa"/>
              <w:right w:w="40" w:type="dxa"/>
            </w:tcMar>
            <w:vAlign w:val="bottom"/>
          </w:tcPr>
          <w:p w14:paraId="3E56325D" w14:textId="77777777" w:rsidR="0089264D" w:rsidRPr="00B40C4C" w:rsidRDefault="0089264D" w:rsidP="00B16100">
            <w:pPr>
              <w:jc w:val="right"/>
            </w:pPr>
            <w:r w:rsidRPr="00B40C4C">
              <w:t>455</w:t>
            </w:r>
          </w:p>
        </w:tc>
        <w:tc>
          <w:tcPr>
            <w:tcW w:w="1120" w:type="dxa"/>
            <w:tcBorders>
              <w:top w:val="nil"/>
              <w:left w:val="nil"/>
              <w:bottom w:val="nil"/>
              <w:right w:val="nil"/>
            </w:tcBorders>
            <w:tcMar>
              <w:top w:w="80" w:type="dxa"/>
              <w:left w:w="40" w:type="dxa"/>
              <w:bottom w:w="40" w:type="dxa"/>
              <w:right w:w="40" w:type="dxa"/>
            </w:tcMar>
            <w:vAlign w:val="bottom"/>
          </w:tcPr>
          <w:p w14:paraId="0BD7005E" w14:textId="77777777" w:rsidR="0089264D" w:rsidRPr="00B40C4C" w:rsidRDefault="0089264D" w:rsidP="00B16100">
            <w:pPr>
              <w:jc w:val="right"/>
            </w:pPr>
            <w:r w:rsidRPr="00B40C4C">
              <w:t>208</w:t>
            </w:r>
          </w:p>
        </w:tc>
        <w:tc>
          <w:tcPr>
            <w:tcW w:w="1120" w:type="dxa"/>
            <w:tcBorders>
              <w:top w:val="nil"/>
              <w:left w:val="nil"/>
              <w:bottom w:val="nil"/>
              <w:right w:val="nil"/>
            </w:tcBorders>
            <w:tcMar>
              <w:top w:w="80" w:type="dxa"/>
              <w:left w:w="40" w:type="dxa"/>
              <w:bottom w:w="40" w:type="dxa"/>
              <w:right w:w="40" w:type="dxa"/>
            </w:tcMar>
            <w:vAlign w:val="bottom"/>
          </w:tcPr>
          <w:p w14:paraId="5235BCD0" w14:textId="77777777" w:rsidR="0089264D" w:rsidRPr="00B40C4C" w:rsidRDefault="0089264D" w:rsidP="00B16100">
            <w:pPr>
              <w:jc w:val="right"/>
            </w:pPr>
            <w:r w:rsidRPr="00B40C4C">
              <w:t>247</w:t>
            </w:r>
          </w:p>
        </w:tc>
      </w:tr>
      <w:tr w:rsidR="00446E55" w:rsidRPr="00B40C4C" w14:paraId="3F9029E5" w14:textId="77777777">
        <w:trPr>
          <w:trHeight w:val="320"/>
        </w:trPr>
        <w:tc>
          <w:tcPr>
            <w:tcW w:w="3940" w:type="dxa"/>
            <w:tcBorders>
              <w:top w:val="nil"/>
              <w:left w:val="nil"/>
              <w:bottom w:val="nil"/>
              <w:right w:val="nil"/>
            </w:tcBorders>
            <w:tcMar>
              <w:top w:w="80" w:type="dxa"/>
              <w:left w:w="40" w:type="dxa"/>
              <w:bottom w:w="40" w:type="dxa"/>
              <w:right w:w="40" w:type="dxa"/>
            </w:tcMar>
          </w:tcPr>
          <w:p w14:paraId="7D424031" w14:textId="77777777" w:rsidR="0089264D" w:rsidRPr="00B40C4C" w:rsidRDefault="0089264D" w:rsidP="009137DA">
            <w:r w:rsidRPr="00B40C4C">
              <w:t xml:space="preserve">Stortinget og eksterne organer </w:t>
            </w:r>
          </w:p>
        </w:tc>
        <w:tc>
          <w:tcPr>
            <w:tcW w:w="1120" w:type="dxa"/>
            <w:tcBorders>
              <w:top w:val="nil"/>
              <w:left w:val="nil"/>
              <w:bottom w:val="nil"/>
              <w:right w:val="nil"/>
            </w:tcBorders>
            <w:tcMar>
              <w:top w:w="80" w:type="dxa"/>
              <w:left w:w="40" w:type="dxa"/>
              <w:bottom w:w="40" w:type="dxa"/>
              <w:right w:w="40" w:type="dxa"/>
            </w:tcMar>
            <w:vAlign w:val="bottom"/>
          </w:tcPr>
          <w:p w14:paraId="71A59933" w14:textId="77777777" w:rsidR="0089264D" w:rsidRPr="00B40C4C" w:rsidRDefault="0089264D" w:rsidP="00B16100">
            <w:pPr>
              <w:jc w:val="right"/>
            </w:pPr>
            <w:r w:rsidRPr="00B40C4C">
              <w:t>195</w:t>
            </w:r>
          </w:p>
        </w:tc>
        <w:tc>
          <w:tcPr>
            <w:tcW w:w="1100" w:type="dxa"/>
            <w:tcBorders>
              <w:top w:val="nil"/>
              <w:left w:val="nil"/>
              <w:bottom w:val="nil"/>
              <w:right w:val="nil"/>
            </w:tcBorders>
            <w:tcMar>
              <w:top w:w="80" w:type="dxa"/>
              <w:left w:w="40" w:type="dxa"/>
              <w:bottom w:w="40" w:type="dxa"/>
              <w:right w:w="40" w:type="dxa"/>
            </w:tcMar>
            <w:vAlign w:val="bottom"/>
          </w:tcPr>
          <w:p w14:paraId="78F32E0A" w14:textId="77777777" w:rsidR="0089264D" w:rsidRPr="00B40C4C" w:rsidRDefault="0089264D" w:rsidP="00B16100">
            <w:pPr>
              <w:jc w:val="right"/>
            </w:pPr>
            <w:r w:rsidRPr="00B40C4C">
              <w:t>2 446</w:t>
            </w:r>
          </w:p>
        </w:tc>
        <w:tc>
          <w:tcPr>
            <w:tcW w:w="1120" w:type="dxa"/>
            <w:tcBorders>
              <w:top w:val="nil"/>
              <w:left w:val="nil"/>
              <w:bottom w:val="nil"/>
              <w:right w:val="nil"/>
            </w:tcBorders>
            <w:tcMar>
              <w:top w:w="80" w:type="dxa"/>
              <w:left w:w="40" w:type="dxa"/>
              <w:bottom w:w="40" w:type="dxa"/>
              <w:right w:w="40" w:type="dxa"/>
            </w:tcMar>
            <w:vAlign w:val="bottom"/>
          </w:tcPr>
          <w:p w14:paraId="243A20DB" w14:textId="77777777" w:rsidR="0089264D" w:rsidRPr="00B40C4C" w:rsidRDefault="0089264D" w:rsidP="00B16100">
            <w:pPr>
              <w:jc w:val="right"/>
            </w:pPr>
            <w:r w:rsidRPr="00B40C4C">
              <w:t>2 641</w:t>
            </w:r>
          </w:p>
        </w:tc>
        <w:tc>
          <w:tcPr>
            <w:tcW w:w="1120" w:type="dxa"/>
            <w:tcBorders>
              <w:top w:val="nil"/>
              <w:left w:val="nil"/>
              <w:bottom w:val="nil"/>
              <w:right w:val="nil"/>
            </w:tcBorders>
            <w:tcMar>
              <w:top w:w="80" w:type="dxa"/>
              <w:left w:w="40" w:type="dxa"/>
              <w:bottom w:w="40" w:type="dxa"/>
              <w:right w:w="40" w:type="dxa"/>
            </w:tcMar>
            <w:vAlign w:val="bottom"/>
          </w:tcPr>
          <w:p w14:paraId="650B48B3" w14:textId="77777777" w:rsidR="0089264D" w:rsidRPr="00B40C4C" w:rsidRDefault="0089264D" w:rsidP="00B16100">
            <w:pPr>
              <w:jc w:val="right"/>
            </w:pPr>
            <w:r w:rsidRPr="00B40C4C">
              <w:t xml:space="preserve"> 1 182</w:t>
            </w:r>
          </w:p>
        </w:tc>
        <w:tc>
          <w:tcPr>
            <w:tcW w:w="1120" w:type="dxa"/>
            <w:tcBorders>
              <w:top w:val="nil"/>
              <w:left w:val="nil"/>
              <w:bottom w:val="nil"/>
              <w:right w:val="nil"/>
            </w:tcBorders>
            <w:tcMar>
              <w:top w:w="80" w:type="dxa"/>
              <w:left w:w="40" w:type="dxa"/>
              <w:bottom w:w="40" w:type="dxa"/>
              <w:right w:w="40" w:type="dxa"/>
            </w:tcMar>
            <w:vAlign w:val="bottom"/>
          </w:tcPr>
          <w:p w14:paraId="7CF0DE61" w14:textId="77777777" w:rsidR="0089264D" w:rsidRPr="00B40C4C" w:rsidRDefault="0089264D" w:rsidP="00B16100">
            <w:pPr>
              <w:jc w:val="right"/>
            </w:pPr>
            <w:r w:rsidRPr="00B40C4C">
              <w:t>1 459</w:t>
            </w:r>
          </w:p>
        </w:tc>
      </w:tr>
      <w:tr w:rsidR="00446E55" w:rsidRPr="00B40C4C" w14:paraId="2CC104B9" w14:textId="77777777">
        <w:trPr>
          <w:trHeight w:val="320"/>
        </w:trPr>
        <w:tc>
          <w:tcPr>
            <w:tcW w:w="3940" w:type="dxa"/>
            <w:tcBorders>
              <w:top w:val="nil"/>
              <w:left w:val="nil"/>
              <w:bottom w:val="nil"/>
              <w:right w:val="nil"/>
            </w:tcBorders>
            <w:tcMar>
              <w:top w:w="80" w:type="dxa"/>
              <w:left w:w="40" w:type="dxa"/>
              <w:bottom w:w="40" w:type="dxa"/>
              <w:right w:w="40" w:type="dxa"/>
            </w:tcMar>
          </w:tcPr>
          <w:p w14:paraId="18A41D5F" w14:textId="77777777" w:rsidR="0089264D" w:rsidRPr="00B40C4C" w:rsidRDefault="0089264D" w:rsidP="009137DA">
            <w:r w:rsidRPr="00B40C4C">
              <w:t xml:space="preserve">Høyesterett </w:t>
            </w:r>
          </w:p>
        </w:tc>
        <w:tc>
          <w:tcPr>
            <w:tcW w:w="1120" w:type="dxa"/>
            <w:tcBorders>
              <w:top w:val="nil"/>
              <w:left w:val="nil"/>
              <w:bottom w:val="nil"/>
              <w:right w:val="nil"/>
            </w:tcBorders>
            <w:tcMar>
              <w:top w:w="80" w:type="dxa"/>
              <w:left w:w="40" w:type="dxa"/>
              <w:bottom w:w="40" w:type="dxa"/>
              <w:right w:w="40" w:type="dxa"/>
            </w:tcMar>
            <w:vAlign w:val="bottom"/>
          </w:tcPr>
          <w:p w14:paraId="6B077D8E" w14:textId="77777777" w:rsidR="0089264D" w:rsidRPr="00B40C4C" w:rsidRDefault="0089264D" w:rsidP="00B16100">
            <w:pPr>
              <w:jc w:val="right"/>
            </w:pPr>
            <w:r w:rsidRPr="00B40C4C">
              <w:t>4</w:t>
            </w:r>
          </w:p>
        </w:tc>
        <w:tc>
          <w:tcPr>
            <w:tcW w:w="1100" w:type="dxa"/>
            <w:tcBorders>
              <w:top w:val="nil"/>
              <w:left w:val="nil"/>
              <w:bottom w:val="nil"/>
              <w:right w:val="nil"/>
            </w:tcBorders>
            <w:tcMar>
              <w:top w:w="80" w:type="dxa"/>
              <w:left w:w="40" w:type="dxa"/>
              <w:bottom w:w="40" w:type="dxa"/>
              <w:right w:w="40" w:type="dxa"/>
            </w:tcMar>
            <w:vAlign w:val="bottom"/>
          </w:tcPr>
          <w:p w14:paraId="1968ABB2" w14:textId="77777777" w:rsidR="0089264D" w:rsidRPr="00B40C4C" w:rsidRDefault="0089264D" w:rsidP="00B16100">
            <w:pPr>
              <w:jc w:val="right"/>
            </w:pPr>
            <w:r w:rsidRPr="00B40C4C">
              <w:t>142</w:t>
            </w:r>
          </w:p>
        </w:tc>
        <w:tc>
          <w:tcPr>
            <w:tcW w:w="1120" w:type="dxa"/>
            <w:tcBorders>
              <w:top w:val="nil"/>
              <w:left w:val="nil"/>
              <w:bottom w:val="nil"/>
              <w:right w:val="nil"/>
            </w:tcBorders>
            <w:tcMar>
              <w:top w:w="80" w:type="dxa"/>
              <w:left w:w="40" w:type="dxa"/>
              <w:bottom w:w="40" w:type="dxa"/>
              <w:right w:w="40" w:type="dxa"/>
            </w:tcMar>
            <w:vAlign w:val="bottom"/>
          </w:tcPr>
          <w:p w14:paraId="5F8F8FEC" w14:textId="77777777" w:rsidR="0089264D" w:rsidRPr="00B40C4C" w:rsidRDefault="0089264D" w:rsidP="00B16100">
            <w:pPr>
              <w:jc w:val="right"/>
            </w:pPr>
            <w:r w:rsidRPr="00B40C4C">
              <w:t>146</w:t>
            </w:r>
          </w:p>
        </w:tc>
        <w:tc>
          <w:tcPr>
            <w:tcW w:w="1120" w:type="dxa"/>
            <w:tcBorders>
              <w:top w:val="nil"/>
              <w:left w:val="nil"/>
              <w:bottom w:val="nil"/>
              <w:right w:val="nil"/>
            </w:tcBorders>
            <w:tcMar>
              <w:top w:w="80" w:type="dxa"/>
              <w:left w:w="40" w:type="dxa"/>
              <w:bottom w:w="40" w:type="dxa"/>
              <w:right w:w="40" w:type="dxa"/>
            </w:tcMar>
            <w:vAlign w:val="bottom"/>
          </w:tcPr>
          <w:p w14:paraId="21913CC8" w14:textId="77777777" w:rsidR="0089264D" w:rsidRPr="00B40C4C" w:rsidRDefault="0089264D" w:rsidP="00B16100">
            <w:pPr>
              <w:jc w:val="right"/>
            </w:pPr>
            <w:r w:rsidRPr="00B40C4C">
              <w:t>69</w:t>
            </w:r>
          </w:p>
        </w:tc>
        <w:tc>
          <w:tcPr>
            <w:tcW w:w="1120" w:type="dxa"/>
            <w:tcBorders>
              <w:top w:val="nil"/>
              <w:left w:val="nil"/>
              <w:bottom w:val="nil"/>
              <w:right w:val="nil"/>
            </w:tcBorders>
            <w:tcMar>
              <w:top w:w="80" w:type="dxa"/>
              <w:left w:w="40" w:type="dxa"/>
              <w:bottom w:w="40" w:type="dxa"/>
              <w:right w:w="40" w:type="dxa"/>
            </w:tcMar>
            <w:vAlign w:val="bottom"/>
          </w:tcPr>
          <w:p w14:paraId="5BD59BA6" w14:textId="77777777" w:rsidR="0089264D" w:rsidRPr="00B40C4C" w:rsidRDefault="0089264D" w:rsidP="00B16100">
            <w:pPr>
              <w:jc w:val="right"/>
            </w:pPr>
            <w:r w:rsidRPr="00B40C4C">
              <w:t>78</w:t>
            </w:r>
          </w:p>
        </w:tc>
      </w:tr>
      <w:tr w:rsidR="00446E55" w:rsidRPr="00B40C4C" w14:paraId="4A7E5DEC" w14:textId="77777777">
        <w:trPr>
          <w:trHeight w:val="320"/>
        </w:trPr>
        <w:tc>
          <w:tcPr>
            <w:tcW w:w="3940" w:type="dxa"/>
            <w:tcBorders>
              <w:top w:val="nil"/>
              <w:left w:val="nil"/>
              <w:bottom w:val="nil"/>
              <w:right w:val="nil"/>
            </w:tcBorders>
            <w:tcMar>
              <w:top w:w="80" w:type="dxa"/>
              <w:left w:w="40" w:type="dxa"/>
              <w:bottom w:w="40" w:type="dxa"/>
              <w:right w:w="40" w:type="dxa"/>
            </w:tcMar>
          </w:tcPr>
          <w:p w14:paraId="03DF09BF" w14:textId="77777777" w:rsidR="0089264D" w:rsidRPr="00B40C4C" w:rsidRDefault="0089264D" w:rsidP="009137DA">
            <w:r w:rsidRPr="00B40C4C">
              <w:t xml:space="preserve">Utenriksdepartementet </w:t>
            </w:r>
          </w:p>
        </w:tc>
        <w:tc>
          <w:tcPr>
            <w:tcW w:w="1120" w:type="dxa"/>
            <w:tcBorders>
              <w:top w:val="nil"/>
              <w:left w:val="nil"/>
              <w:bottom w:val="nil"/>
              <w:right w:val="nil"/>
            </w:tcBorders>
            <w:tcMar>
              <w:top w:w="80" w:type="dxa"/>
              <w:left w:w="40" w:type="dxa"/>
              <w:bottom w:w="40" w:type="dxa"/>
              <w:right w:w="40" w:type="dxa"/>
            </w:tcMar>
            <w:vAlign w:val="bottom"/>
          </w:tcPr>
          <w:p w14:paraId="1E85A461" w14:textId="77777777" w:rsidR="0089264D" w:rsidRPr="00B40C4C" w:rsidRDefault="0089264D" w:rsidP="00B16100">
            <w:pPr>
              <w:jc w:val="right"/>
            </w:pPr>
            <w:r w:rsidRPr="00B40C4C">
              <w:t>1 071</w:t>
            </w:r>
          </w:p>
        </w:tc>
        <w:tc>
          <w:tcPr>
            <w:tcW w:w="1100" w:type="dxa"/>
            <w:tcBorders>
              <w:top w:val="nil"/>
              <w:left w:val="nil"/>
              <w:bottom w:val="nil"/>
              <w:right w:val="nil"/>
            </w:tcBorders>
            <w:tcMar>
              <w:top w:w="80" w:type="dxa"/>
              <w:left w:w="40" w:type="dxa"/>
              <w:bottom w:w="40" w:type="dxa"/>
              <w:right w:w="40" w:type="dxa"/>
            </w:tcMar>
            <w:vAlign w:val="bottom"/>
          </w:tcPr>
          <w:p w14:paraId="07FFD55D" w14:textId="77777777" w:rsidR="0089264D" w:rsidRPr="00B40C4C" w:rsidRDefault="0089264D" w:rsidP="00B16100">
            <w:pPr>
              <w:jc w:val="right"/>
            </w:pPr>
            <w:r w:rsidRPr="00B40C4C">
              <w:t>57 403</w:t>
            </w:r>
          </w:p>
        </w:tc>
        <w:tc>
          <w:tcPr>
            <w:tcW w:w="1120" w:type="dxa"/>
            <w:tcBorders>
              <w:top w:val="nil"/>
              <w:left w:val="nil"/>
              <w:bottom w:val="nil"/>
              <w:right w:val="nil"/>
            </w:tcBorders>
            <w:tcMar>
              <w:top w:w="80" w:type="dxa"/>
              <w:left w:w="40" w:type="dxa"/>
              <w:bottom w:w="40" w:type="dxa"/>
              <w:right w:w="40" w:type="dxa"/>
            </w:tcMar>
            <w:vAlign w:val="bottom"/>
          </w:tcPr>
          <w:p w14:paraId="7CA90621" w14:textId="77777777" w:rsidR="0089264D" w:rsidRPr="00B40C4C" w:rsidRDefault="0089264D" w:rsidP="00B16100">
            <w:pPr>
              <w:jc w:val="right"/>
            </w:pPr>
            <w:r w:rsidRPr="00B40C4C">
              <w:t>58 474</w:t>
            </w:r>
          </w:p>
        </w:tc>
        <w:tc>
          <w:tcPr>
            <w:tcW w:w="1120" w:type="dxa"/>
            <w:tcBorders>
              <w:top w:val="nil"/>
              <w:left w:val="nil"/>
              <w:bottom w:val="nil"/>
              <w:right w:val="nil"/>
            </w:tcBorders>
            <w:tcMar>
              <w:top w:w="80" w:type="dxa"/>
              <w:left w:w="40" w:type="dxa"/>
              <w:bottom w:w="40" w:type="dxa"/>
              <w:right w:w="40" w:type="dxa"/>
            </w:tcMar>
            <w:vAlign w:val="bottom"/>
          </w:tcPr>
          <w:p w14:paraId="7B5D2CC6" w14:textId="77777777" w:rsidR="0089264D" w:rsidRPr="00B40C4C" w:rsidRDefault="0089264D" w:rsidP="00B16100">
            <w:pPr>
              <w:jc w:val="right"/>
            </w:pPr>
            <w:r w:rsidRPr="00B40C4C">
              <w:t>30 529</w:t>
            </w:r>
          </w:p>
        </w:tc>
        <w:tc>
          <w:tcPr>
            <w:tcW w:w="1120" w:type="dxa"/>
            <w:tcBorders>
              <w:top w:val="nil"/>
              <w:left w:val="nil"/>
              <w:bottom w:val="nil"/>
              <w:right w:val="nil"/>
            </w:tcBorders>
            <w:tcMar>
              <w:top w:w="80" w:type="dxa"/>
              <w:left w:w="40" w:type="dxa"/>
              <w:bottom w:w="40" w:type="dxa"/>
              <w:right w:w="40" w:type="dxa"/>
            </w:tcMar>
            <w:vAlign w:val="bottom"/>
          </w:tcPr>
          <w:p w14:paraId="408BB3D2" w14:textId="77777777" w:rsidR="0089264D" w:rsidRPr="00B40C4C" w:rsidRDefault="0089264D" w:rsidP="00B16100">
            <w:pPr>
              <w:jc w:val="right"/>
            </w:pPr>
            <w:r w:rsidRPr="00B40C4C">
              <w:t>27 944</w:t>
            </w:r>
          </w:p>
        </w:tc>
      </w:tr>
      <w:tr w:rsidR="00446E55" w:rsidRPr="00B40C4C" w14:paraId="17DABE90" w14:textId="77777777">
        <w:trPr>
          <w:trHeight w:val="320"/>
        </w:trPr>
        <w:tc>
          <w:tcPr>
            <w:tcW w:w="3940" w:type="dxa"/>
            <w:tcBorders>
              <w:top w:val="nil"/>
              <w:left w:val="nil"/>
              <w:bottom w:val="nil"/>
              <w:right w:val="nil"/>
            </w:tcBorders>
            <w:tcMar>
              <w:top w:w="80" w:type="dxa"/>
              <w:left w:w="40" w:type="dxa"/>
              <w:bottom w:w="40" w:type="dxa"/>
              <w:right w:w="40" w:type="dxa"/>
            </w:tcMar>
          </w:tcPr>
          <w:p w14:paraId="6CE61061" w14:textId="77777777" w:rsidR="0089264D" w:rsidRPr="00B40C4C" w:rsidRDefault="0089264D" w:rsidP="009137DA">
            <w:r w:rsidRPr="00B40C4C">
              <w:lastRenderedPageBreak/>
              <w:t xml:space="preserve">Kunnskapsdepartementet </w:t>
            </w:r>
          </w:p>
        </w:tc>
        <w:tc>
          <w:tcPr>
            <w:tcW w:w="1120" w:type="dxa"/>
            <w:tcBorders>
              <w:top w:val="nil"/>
              <w:left w:val="nil"/>
              <w:bottom w:val="nil"/>
              <w:right w:val="nil"/>
            </w:tcBorders>
            <w:tcMar>
              <w:top w:w="80" w:type="dxa"/>
              <w:left w:w="40" w:type="dxa"/>
              <w:bottom w:w="40" w:type="dxa"/>
              <w:right w:w="40" w:type="dxa"/>
            </w:tcMar>
            <w:vAlign w:val="bottom"/>
          </w:tcPr>
          <w:p w14:paraId="510F5DC9" w14:textId="77777777" w:rsidR="0089264D" w:rsidRPr="00B40C4C" w:rsidRDefault="0089264D" w:rsidP="00B16100">
            <w:pPr>
              <w:jc w:val="right"/>
            </w:pPr>
            <w:r w:rsidRPr="00B40C4C">
              <w:t>733</w:t>
            </w:r>
          </w:p>
        </w:tc>
        <w:tc>
          <w:tcPr>
            <w:tcW w:w="1100" w:type="dxa"/>
            <w:tcBorders>
              <w:top w:val="nil"/>
              <w:left w:val="nil"/>
              <w:bottom w:val="nil"/>
              <w:right w:val="nil"/>
            </w:tcBorders>
            <w:tcMar>
              <w:top w:w="80" w:type="dxa"/>
              <w:left w:w="40" w:type="dxa"/>
              <w:bottom w:w="40" w:type="dxa"/>
              <w:right w:w="40" w:type="dxa"/>
            </w:tcMar>
            <w:vAlign w:val="bottom"/>
          </w:tcPr>
          <w:p w14:paraId="558DCE4C" w14:textId="77777777" w:rsidR="0089264D" w:rsidRPr="00B40C4C" w:rsidRDefault="0089264D" w:rsidP="00B16100">
            <w:pPr>
              <w:jc w:val="right"/>
            </w:pPr>
            <w:r w:rsidRPr="00B40C4C">
              <w:t>81 247</w:t>
            </w:r>
          </w:p>
        </w:tc>
        <w:tc>
          <w:tcPr>
            <w:tcW w:w="1120" w:type="dxa"/>
            <w:tcBorders>
              <w:top w:val="nil"/>
              <w:left w:val="nil"/>
              <w:bottom w:val="nil"/>
              <w:right w:val="nil"/>
            </w:tcBorders>
            <w:tcMar>
              <w:top w:w="80" w:type="dxa"/>
              <w:left w:w="40" w:type="dxa"/>
              <w:bottom w:w="40" w:type="dxa"/>
              <w:right w:w="40" w:type="dxa"/>
            </w:tcMar>
            <w:vAlign w:val="bottom"/>
          </w:tcPr>
          <w:p w14:paraId="3C301120" w14:textId="77777777" w:rsidR="0089264D" w:rsidRPr="00B40C4C" w:rsidRDefault="0089264D" w:rsidP="00B16100">
            <w:pPr>
              <w:jc w:val="right"/>
            </w:pPr>
            <w:r w:rsidRPr="00B40C4C">
              <w:t>81 980</w:t>
            </w:r>
          </w:p>
        </w:tc>
        <w:tc>
          <w:tcPr>
            <w:tcW w:w="1120" w:type="dxa"/>
            <w:tcBorders>
              <w:top w:val="nil"/>
              <w:left w:val="nil"/>
              <w:bottom w:val="nil"/>
              <w:right w:val="nil"/>
            </w:tcBorders>
            <w:tcMar>
              <w:top w:w="80" w:type="dxa"/>
              <w:left w:w="40" w:type="dxa"/>
              <w:bottom w:w="40" w:type="dxa"/>
              <w:right w:w="40" w:type="dxa"/>
            </w:tcMar>
            <w:vAlign w:val="bottom"/>
          </w:tcPr>
          <w:p w14:paraId="1B0DD876" w14:textId="77777777" w:rsidR="0089264D" w:rsidRPr="00B40C4C" w:rsidRDefault="0089264D" w:rsidP="00B16100">
            <w:pPr>
              <w:jc w:val="right"/>
            </w:pPr>
            <w:r w:rsidRPr="00B40C4C">
              <w:t>46 676</w:t>
            </w:r>
          </w:p>
        </w:tc>
        <w:tc>
          <w:tcPr>
            <w:tcW w:w="1120" w:type="dxa"/>
            <w:tcBorders>
              <w:top w:val="nil"/>
              <w:left w:val="nil"/>
              <w:bottom w:val="nil"/>
              <w:right w:val="nil"/>
            </w:tcBorders>
            <w:tcMar>
              <w:top w:w="80" w:type="dxa"/>
              <w:left w:w="40" w:type="dxa"/>
              <w:bottom w:w="40" w:type="dxa"/>
              <w:right w:w="40" w:type="dxa"/>
            </w:tcMar>
            <w:vAlign w:val="bottom"/>
          </w:tcPr>
          <w:p w14:paraId="7D35E68E" w14:textId="77777777" w:rsidR="0089264D" w:rsidRPr="00B40C4C" w:rsidRDefault="0089264D" w:rsidP="00B16100">
            <w:pPr>
              <w:jc w:val="right"/>
            </w:pPr>
            <w:r w:rsidRPr="00B40C4C">
              <w:t>35 304</w:t>
            </w:r>
          </w:p>
        </w:tc>
      </w:tr>
      <w:tr w:rsidR="00446E55" w:rsidRPr="00B40C4C" w14:paraId="2BF666F8" w14:textId="77777777">
        <w:trPr>
          <w:trHeight w:val="320"/>
        </w:trPr>
        <w:tc>
          <w:tcPr>
            <w:tcW w:w="3940" w:type="dxa"/>
            <w:tcBorders>
              <w:top w:val="nil"/>
              <w:left w:val="nil"/>
              <w:bottom w:val="nil"/>
              <w:right w:val="nil"/>
            </w:tcBorders>
            <w:tcMar>
              <w:top w:w="80" w:type="dxa"/>
              <w:left w:w="40" w:type="dxa"/>
              <w:bottom w:w="40" w:type="dxa"/>
              <w:right w:w="40" w:type="dxa"/>
            </w:tcMar>
          </w:tcPr>
          <w:p w14:paraId="3DCD6039" w14:textId="77777777" w:rsidR="0089264D" w:rsidRPr="00B40C4C" w:rsidRDefault="0089264D" w:rsidP="009137DA">
            <w:r w:rsidRPr="00B40C4C">
              <w:t xml:space="preserve">Kultur- og likestillingsdepartementet </w:t>
            </w:r>
          </w:p>
        </w:tc>
        <w:tc>
          <w:tcPr>
            <w:tcW w:w="1120" w:type="dxa"/>
            <w:tcBorders>
              <w:top w:val="nil"/>
              <w:left w:val="nil"/>
              <w:bottom w:val="nil"/>
              <w:right w:val="nil"/>
            </w:tcBorders>
            <w:tcMar>
              <w:top w:w="80" w:type="dxa"/>
              <w:left w:w="40" w:type="dxa"/>
              <w:bottom w:w="40" w:type="dxa"/>
              <w:right w:w="40" w:type="dxa"/>
            </w:tcMar>
            <w:vAlign w:val="bottom"/>
          </w:tcPr>
          <w:p w14:paraId="0AF1303E" w14:textId="77777777" w:rsidR="0089264D" w:rsidRPr="00B40C4C" w:rsidRDefault="0089264D" w:rsidP="00B16100">
            <w:pPr>
              <w:jc w:val="right"/>
            </w:pPr>
            <w:r w:rsidRPr="00B40C4C">
              <w:t>802</w:t>
            </w:r>
          </w:p>
        </w:tc>
        <w:tc>
          <w:tcPr>
            <w:tcW w:w="1100" w:type="dxa"/>
            <w:tcBorders>
              <w:top w:val="nil"/>
              <w:left w:val="nil"/>
              <w:bottom w:val="nil"/>
              <w:right w:val="nil"/>
            </w:tcBorders>
            <w:tcMar>
              <w:top w:w="80" w:type="dxa"/>
              <w:left w:w="40" w:type="dxa"/>
              <w:bottom w:w="40" w:type="dxa"/>
              <w:right w:w="40" w:type="dxa"/>
            </w:tcMar>
            <w:vAlign w:val="bottom"/>
          </w:tcPr>
          <w:p w14:paraId="61D48394" w14:textId="77777777" w:rsidR="0089264D" w:rsidRPr="00B40C4C" w:rsidRDefault="0089264D" w:rsidP="00B16100">
            <w:pPr>
              <w:jc w:val="right"/>
            </w:pPr>
            <w:r w:rsidRPr="00B40C4C">
              <w:t>24 544</w:t>
            </w:r>
          </w:p>
        </w:tc>
        <w:tc>
          <w:tcPr>
            <w:tcW w:w="1120" w:type="dxa"/>
            <w:tcBorders>
              <w:top w:val="nil"/>
              <w:left w:val="nil"/>
              <w:bottom w:val="nil"/>
              <w:right w:val="nil"/>
            </w:tcBorders>
            <w:tcMar>
              <w:top w:w="80" w:type="dxa"/>
              <w:left w:w="40" w:type="dxa"/>
              <w:bottom w:w="40" w:type="dxa"/>
              <w:right w:w="40" w:type="dxa"/>
            </w:tcMar>
            <w:vAlign w:val="bottom"/>
          </w:tcPr>
          <w:p w14:paraId="30C8A26D" w14:textId="77777777" w:rsidR="0089264D" w:rsidRPr="00B40C4C" w:rsidRDefault="0089264D" w:rsidP="00B16100">
            <w:pPr>
              <w:jc w:val="right"/>
            </w:pPr>
            <w:r w:rsidRPr="00B40C4C">
              <w:t>25 346</w:t>
            </w:r>
          </w:p>
        </w:tc>
        <w:tc>
          <w:tcPr>
            <w:tcW w:w="1120" w:type="dxa"/>
            <w:tcBorders>
              <w:top w:val="nil"/>
              <w:left w:val="nil"/>
              <w:bottom w:val="nil"/>
              <w:right w:val="nil"/>
            </w:tcBorders>
            <w:tcMar>
              <w:top w:w="80" w:type="dxa"/>
              <w:left w:w="40" w:type="dxa"/>
              <w:bottom w:w="40" w:type="dxa"/>
              <w:right w:w="40" w:type="dxa"/>
            </w:tcMar>
            <w:vAlign w:val="bottom"/>
          </w:tcPr>
          <w:p w14:paraId="1C0C0B63" w14:textId="77777777" w:rsidR="0089264D" w:rsidRPr="00B40C4C" w:rsidRDefault="0089264D" w:rsidP="00B16100">
            <w:pPr>
              <w:jc w:val="right"/>
            </w:pPr>
            <w:r w:rsidRPr="00B40C4C">
              <w:t>17 999</w:t>
            </w:r>
          </w:p>
        </w:tc>
        <w:tc>
          <w:tcPr>
            <w:tcW w:w="1120" w:type="dxa"/>
            <w:tcBorders>
              <w:top w:val="nil"/>
              <w:left w:val="nil"/>
              <w:bottom w:val="nil"/>
              <w:right w:val="nil"/>
            </w:tcBorders>
            <w:tcMar>
              <w:top w:w="80" w:type="dxa"/>
              <w:left w:w="40" w:type="dxa"/>
              <w:bottom w:w="40" w:type="dxa"/>
              <w:right w:w="40" w:type="dxa"/>
            </w:tcMar>
            <w:vAlign w:val="bottom"/>
          </w:tcPr>
          <w:p w14:paraId="151D9C00" w14:textId="77777777" w:rsidR="0089264D" w:rsidRPr="00B40C4C" w:rsidRDefault="0089264D" w:rsidP="00B16100">
            <w:pPr>
              <w:jc w:val="right"/>
            </w:pPr>
            <w:r w:rsidRPr="00B40C4C">
              <w:t>7 347</w:t>
            </w:r>
          </w:p>
        </w:tc>
      </w:tr>
      <w:tr w:rsidR="00446E55" w:rsidRPr="00B40C4C" w14:paraId="15BC34BA" w14:textId="77777777">
        <w:trPr>
          <w:trHeight w:val="320"/>
        </w:trPr>
        <w:tc>
          <w:tcPr>
            <w:tcW w:w="3940" w:type="dxa"/>
            <w:tcBorders>
              <w:top w:val="nil"/>
              <w:left w:val="nil"/>
              <w:bottom w:val="nil"/>
              <w:right w:val="nil"/>
            </w:tcBorders>
            <w:tcMar>
              <w:top w:w="80" w:type="dxa"/>
              <w:left w:w="40" w:type="dxa"/>
              <w:bottom w:w="40" w:type="dxa"/>
              <w:right w:w="40" w:type="dxa"/>
            </w:tcMar>
          </w:tcPr>
          <w:p w14:paraId="26D91010" w14:textId="77777777" w:rsidR="0089264D" w:rsidRPr="00B40C4C" w:rsidRDefault="0089264D" w:rsidP="009137DA">
            <w:r w:rsidRPr="00B40C4C">
              <w:t xml:space="preserve">Justis- og beredskapsdepartementet </w:t>
            </w:r>
          </w:p>
        </w:tc>
        <w:tc>
          <w:tcPr>
            <w:tcW w:w="1120" w:type="dxa"/>
            <w:tcBorders>
              <w:top w:val="nil"/>
              <w:left w:val="nil"/>
              <w:bottom w:val="nil"/>
              <w:right w:val="nil"/>
            </w:tcBorders>
            <w:tcMar>
              <w:top w:w="80" w:type="dxa"/>
              <w:left w:w="40" w:type="dxa"/>
              <w:bottom w:w="40" w:type="dxa"/>
              <w:right w:w="40" w:type="dxa"/>
            </w:tcMar>
            <w:vAlign w:val="bottom"/>
          </w:tcPr>
          <w:p w14:paraId="7049F2BA" w14:textId="77777777" w:rsidR="0089264D" w:rsidRPr="00B40C4C" w:rsidRDefault="0089264D" w:rsidP="00B16100">
            <w:pPr>
              <w:jc w:val="right"/>
            </w:pPr>
            <w:r w:rsidRPr="00B40C4C">
              <w:t>1 111</w:t>
            </w:r>
          </w:p>
        </w:tc>
        <w:tc>
          <w:tcPr>
            <w:tcW w:w="1100" w:type="dxa"/>
            <w:tcBorders>
              <w:top w:val="nil"/>
              <w:left w:val="nil"/>
              <w:bottom w:val="nil"/>
              <w:right w:val="nil"/>
            </w:tcBorders>
            <w:tcMar>
              <w:top w:w="80" w:type="dxa"/>
              <w:left w:w="40" w:type="dxa"/>
              <w:bottom w:w="40" w:type="dxa"/>
              <w:right w:w="40" w:type="dxa"/>
            </w:tcMar>
            <w:vAlign w:val="bottom"/>
          </w:tcPr>
          <w:p w14:paraId="5FF1BD42" w14:textId="77777777" w:rsidR="0089264D" w:rsidRPr="00B40C4C" w:rsidRDefault="0089264D" w:rsidP="00B16100">
            <w:pPr>
              <w:jc w:val="right"/>
            </w:pPr>
            <w:r w:rsidRPr="00B40C4C">
              <w:t>57 267</w:t>
            </w:r>
          </w:p>
        </w:tc>
        <w:tc>
          <w:tcPr>
            <w:tcW w:w="1120" w:type="dxa"/>
            <w:tcBorders>
              <w:top w:val="nil"/>
              <w:left w:val="nil"/>
              <w:bottom w:val="nil"/>
              <w:right w:val="nil"/>
            </w:tcBorders>
            <w:tcMar>
              <w:top w:w="80" w:type="dxa"/>
              <w:left w:w="40" w:type="dxa"/>
              <w:bottom w:w="40" w:type="dxa"/>
              <w:right w:w="40" w:type="dxa"/>
            </w:tcMar>
            <w:vAlign w:val="bottom"/>
          </w:tcPr>
          <w:p w14:paraId="57F67833" w14:textId="77777777" w:rsidR="0089264D" w:rsidRPr="00B40C4C" w:rsidRDefault="0089264D" w:rsidP="00B16100">
            <w:pPr>
              <w:jc w:val="right"/>
            </w:pPr>
            <w:r w:rsidRPr="00B40C4C">
              <w:t>58 378</w:t>
            </w:r>
          </w:p>
        </w:tc>
        <w:tc>
          <w:tcPr>
            <w:tcW w:w="1120" w:type="dxa"/>
            <w:tcBorders>
              <w:top w:val="nil"/>
              <w:left w:val="nil"/>
              <w:bottom w:val="nil"/>
              <w:right w:val="nil"/>
            </w:tcBorders>
            <w:tcMar>
              <w:top w:w="80" w:type="dxa"/>
              <w:left w:w="40" w:type="dxa"/>
              <w:bottom w:w="40" w:type="dxa"/>
              <w:right w:w="40" w:type="dxa"/>
            </w:tcMar>
            <w:vAlign w:val="bottom"/>
          </w:tcPr>
          <w:p w14:paraId="256E1399" w14:textId="77777777" w:rsidR="0089264D" w:rsidRPr="00B40C4C" w:rsidRDefault="0089264D" w:rsidP="00B16100">
            <w:pPr>
              <w:jc w:val="right"/>
            </w:pPr>
            <w:r w:rsidRPr="00B40C4C">
              <w:t>26 167</w:t>
            </w:r>
          </w:p>
        </w:tc>
        <w:tc>
          <w:tcPr>
            <w:tcW w:w="1120" w:type="dxa"/>
            <w:tcBorders>
              <w:top w:val="nil"/>
              <w:left w:val="nil"/>
              <w:bottom w:val="nil"/>
              <w:right w:val="nil"/>
            </w:tcBorders>
            <w:tcMar>
              <w:top w:w="80" w:type="dxa"/>
              <w:left w:w="40" w:type="dxa"/>
              <w:bottom w:w="40" w:type="dxa"/>
              <w:right w:w="40" w:type="dxa"/>
            </w:tcMar>
            <w:vAlign w:val="bottom"/>
          </w:tcPr>
          <w:p w14:paraId="0AF28A9C" w14:textId="77777777" w:rsidR="0089264D" w:rsidRPr="00B40C4C" w:rsidRDefault="0089264D" w:rsidP="00B16100">
            <w:pPr>
              <w:jc w:val="right"/>
            </w:pPr>
            <w:r w:rsidRPr="00B40C4C">
              <w:t>32 211</w:t>
            </w:r>
          </w:p>
        </w:tc>
      </w:tr>
      <w:tr w:rsidR="00446E55" w:rsidRPr="00B40C4C" w14:paraId="37BB1C82" w14:textId="77777777">
        <w:trPr>
          <w:trHeight w:val="320"/>
        </w:trPr>
        <w:tc>
          <w:tcPr>
            <w:tcW w:w="3940" w:type="dxa"/>
            <w:tcBorders>
              <w:top w:val="nil"/>
              <w:left w:val="nil"/>
              <w:bottom w:val="nil"/>
              <w:right w:val="nil"/>
            </w:tcBorders>
            <w:tcMar>
              <w:top w:w="80" w:type="dxa"/>
              <w:left w:w="40" w:type="dxa"/>
              <w:bottom w:w="40" w:type="dxa"/>
              <w:right w:w="40" w:type="dxa"/>
            </w:tcMar>
          </w:tcPr>
          <w:p w14:paraId="703F83EE" w14:textId="77777777" w:rsidR="0089264D" w:rsidRPr="00B40C4C" w:rsidRDefault="0089264D" w:rsidP="009137DA">
            <w:r w:rsidRPr="00B40C4C">
              <w:t xml:space="preserve">Kommunal- og distriktsdepartementet </w:t>
            </w:r>
          </w:p>
        </w:tc>
        <w:tc>
          <w:tcPr>
            <w:tcW w:w="1120" w:type="dxa"/>
            <w:tcBorders>
              <w:top w:val="nil"/>
              <w:left w:val="nil"/>
              <w:bottom w:val="nil"/>
              <w:right w:val="nil"/>
            </w:tcBorders>
            <w:tcMar>
              <w:top w:w="80" w:type="dxa"/>
              <w:left w:w="40" w:type="dxa"/>
              <w:bottom w:w="40" w:type="dxa"/>
              <w:right w:w="40" w:type="dxa"/>
            </w:tcMar>
            <w:vAlign w:val="bottom"/>
          </w:tcPr>
          <w:p w14:paraId="4FB542C9" w14:textId="77777777" w:rsidR="0089264D" w:rsidRPr="00B40C4C" w:rsidRDefault="0089264D" w:rsidP="00B16100">
            <w:pPr>
              <w:jc w:val="right"/>
            </w:pPr>
            <w:r w:rsidRPr="00B40C4C">
              <w:t>1 370</w:t>
            </w:r>
          </w:p>
        </w:tc>
        <w:tc>
          <w:tcPr>
            <w:tcW w:w="1100" w:type="dxa"/>
            <w:tcBorders>
              <w:top w:val="nil"/>
              <w:left w:val="nil"/>
              <w:bottom w:val="nil"/>
              <w:right w:val="nil"/>
            </w:tcBorders>
            <w:tcMar>
              <w:top w:w="80" w:type="dxa"/>
              <w:left w:w="40" w:type="dxa"/>
              <w:bottom w:w="40" w:type="dxa"/>
              <w:right w:w="40" w:type="dxa"/>
            </w:tcMar>
            <w:vAlign w:val="bottom"/>
          </w:tcPr>
          <w:p w14:paraId="77D006A3" w14:textId="77777777" w:rsidR="0089264D" w:rsidRPr="00B40C4C" w:rsidRDefault="0089264D" w:rsidP="00B16100">
            <w:pPr>
              <w:jc w:val="right"/>
            </w:pPr>
            <w:r w:rsidRPr="00B40C4C">
              <w:t>247 728</w:t>
            </w:r>
          </w:p>
        </w:tc>
        <w:tc>
          <w:tcPr>
            <w:tcW w:w="1120" w:type="dxa"/>
            <w:tcBorders>
              <w:top w:val="nil"/>
              <w:left w:val="nil"/>
              <w:bottom w:val="nil"/>
              <w:right w:val="nil"/>
            </w:tcBorders>
            <w:tcMar>
              <w:top w:w="80" w:type="dxa"/>
              <w:left w:w="40" w:type="dxa"/>
              <w:bottom w:w="40" w:type="dxa"/>
              <w:right w:w="40" w:type="dxa"/>
            </w:tcMar>
            <w:vAlign w:val="bottom"/>
          </w:tcPr>
          <w:p w14:paraId="029B9175" w14:textId="77777777" w:rsidR="0089264D" w:rsidRPr="00B40C4C" w:rsidRDefault="0089264D" w:rsidP="00B16100">
            <w:pPr>
              <w:jc w:val="right"/>
            </w:pPr>
            <w:r w:rsidRPr="00B40C4C">
              <w:t>249 098</w:t>
            </w:r>
          </w:p>
        </w:tc>
        <w:tc>
          <w:tcPr>
            <w:tcW w:w="1120" w:type="dxa"/>
            <w:tcBorders>
              <w:top w:val="nil"/>
              <w:left w:val="nil"/>
              <w:bottom w:val="nil"/>
              <w:right w:val="nil"/>
            </w:tcBorders>
            <w:tcMar>
              <w:top w:w="80" w:type="dxa"/>
              <w:left w:w="40" w:type="dxa"/>
              <w:bottom w:w="40" w:type="dxa"/>
              <w:right w:w="40" w:type="dxa"/>
            </w:tcMar>
            <w:vAlign w:val="bottom"/>
          </w:tcPr>
          <w:p w14:paraId="2527DAE5" w14:textId="77777777" w:rsidR="0089264D" w:rsidRPr="00B40C4C" w:rsidRDefault="0089264D" w:rsidP="00B16100">
            <w:pPr>
              <w:jc w:val="right"/>
            </w:pPr>
            <w:r w:rsidRPr="00B40C4C">
              <w:t>154 120</w:t>
            </w:r>
          </w:p>
        </w:tc>
        <w:tc>
          <w:tcPr>
            <w:tcW w:w="1120" w:type="dxa"/>
            <w:tcBorders>
              <w:top w:val="nil"/>
              <w:left w:val="nil"/>
              <w:bottom w:val="nil"/>
              <w:right w:val="nil"/>
            </w:tcBorders>
            <w:tcMar>
              <w:top w:w="80" w:type="dxa"/>
              <w:left w:w="40" w:type="dxa"/>
              <w:bottom w:w="40" w:type="dxa"/>
              <w:right w:w="40" w:type="dxa"/>
            </w:tcMar>
            <w:vAlign w:val="bottom"/>
          </w:tcPr>
          <w:p w14:paraId="05054F2D" w14:textId="77777777" w:rsidR="0089264D" w:rsidRPr="00B40C4C" w:rsidRDefault="0089264D" w:rsidP="00B16100">
            <w:pPr>
              <w:jc w:val="right"/>
            </w:pPr>
            <w:r w:rsidRPr="00B40C4C">
              <w:t>94 978</w:t>
            </w:r>
          </w:p>
        </w:tc>
      </w:tr>
      <w:tr w:rsidR="00446E55" w:rsidRPr="00B40C4C" w14:paraId="555B5540" w14:textId="77777777">
        <w:trPr>
          <w:trHeight w:val="320"/>
        </w:trPr>
        <w:tc>
          <w:tcPr>
            <w:tcW w:w="3940" w:type="dxa"/>
            <w:tcBorders>
              <w:top w:val="nil"/>
              <w:left w:val="nil"/>
              <w:bottom w:val="nil"/>
              <w:right w:val="nil"/>
            </w:tcBorders>
            <w:tcMar>
              <w:top w:w="80" w:type="dxa"/>
              <w:left w:w="40" w:type="dxa"/>
              <w:bottom w:w="40" w:type="dxa"/>
              <w:right w:w="40" w:type="dxa"/>
            </w:tcMar>
          </w:tcPr>
          <w:p w14:paraId="204172AE" w14:textId="77777777" w:rsidR="0089264D" w:rsidRPr="00B40C4C" w:rsidRDefault="0089264D" w:rsidP="009137DA">
            <w:r w:rsidRPr="00B40C4C">
              <w:t>Arbeids- og inkluderingsdepartementet</w:t>
            </w:r>
          </w:p>
        </w:tc>
        <w:tc>
          <w:tcPr>
            <w:tcW w:w="1120" w:type="dxa"/>
            <w:tcBorders>
              <w:top w:val="nil"/>
              <w:left w:val="nil"/>
              <w:bottom w:val="nil"/>
              <w:right w:val="nil"/>
            </w:tcBorders>
            <w:tcMar>
              <w:top w:w="80" w:type="dxa"/>
              <w:left w:w="40" w:type="dxa"/>
              <w:bottom w:w="40" w:type="dxa"/>
              <w:right w:w="40" w:type="dxa"/>
            </w:tcMar>
            <w:vAlign w:val="bottom"/>
          </w:tcPr>
          <w:p w14:paraId="09D953AF" w14:textId="77777777" w:rsidR="0089264D" w:rsidRPr="00B40C4C" w:rsidRDefault="0089264D" w:rsidP="00B16100">
            <w:pPr>
              <w:jc w:val="right"/>
            </w:pPr>
            <w:r w:rsidRPr="00B40C4C">
              <w:t>657</w:t>
            </w:r>
          </w:p>
        </w:tc>
        <w:tc>
          <w:tcPr>
            <w:tcW w:w="1100" w:type="dxa"/>
            <w:tcBorders>
              <w:top w:val="nil"/>
              <w:left w:val="nil"/>
              <w:bottom w:val="nil"/>
              <w:right w:val="nil"/>
            </w:tcBorders>
            <w:tcMar>
              <w:top w:w="80" w:type="dxa"/>
              <w:left w:w="40" w:type="dxa"/>
              <w:bottom w:w="40" w:type="dxa"/>
              <w:right w:w="40" w:type="dxa"/>
            </w:tcMar>
            <w:vAlign w:val="bottom"/>
          </w:tcPr>
          <w:p w14:paraId="716C0536" w14:textId="77777777" w:rsidR="0089264D" w:rsidRPr="00B40C4C" w:rsidRDefault="0089264D" w:rsidP="00B16100">
            <w:pPr>
              <w:jc w:val="right"/>
            </w:pPr>
            <w:r w:rsidRPr="00B40C4C">
              <w:t>70 571</w:t>
            </w:r>
          </w:p>
        </w:tc>
        <w:tc>
          <w:tcPr>
            <w:tcW w:w="1120" w:type="dxa"/>
            <w:tcBorders>
              <w:top w:val="nil"/>
              <w:left w:val="nil"/>
              <w:bottom w:val="nil"/>
              <w:right w:val="nil"/>
            </w:tcBorders>
            <w:tcMar>
              <w:top w:w="80" w:type="dxa"/>
              <w:left w:w="40" w:type="dxa"/>
              <w:bottom w:w="40" w:type="dxa"/>
              <w:right w:w="40" w:type="dxa"/>
            </w:tcMar>
            <w:vAlign w:val="bottom"/>
          </w:tcPr>
          <w:p w14:paraId="5810E200" w14:textId="77777777" w:rsidR="0089264D" w:rsidRPr="00B40C4C" w:rsidRDefault="0089264D" w:rsidP="00B16100">
            <w:pPr>
              <w:jc w:val="right"/>
            </w:pPr>
            <w:r w:rsidRPr="00B40C4C">
              <w:t>71 228</w:t>
            </w:r>
          </w:p>
        </w:tc>
        <w:tc>
          <w:tcPr>
            <w:tcW w:w="1120" w:type="dxa"/>
            <w:tcBorders>
              <w:top w:val="nil"/>
              <w:left w:val="nil"/>
              <w:bottom w:val="nil"/>
              <w:right w:val="nil"/>
            </w:tcBorders>
            <w:tcMar>
              <w:top w:w="80" w:type="dxa"/>
              <w:left w:w="40" w:type="dxa"/>
              <w:bottom w:w="40" w:type="dxa"/>
              <w:right w:w="40" w:type="dxa"/>
            </w:tcMar>
            <w:vAlign w:val="bottom"/>
          </w:tcPr>
          <w:p w14:paraId="1ABAFDBB" w14:textId="77777777" w:rsidR="0089264D" w:rsidRPr="00B40C4C" w:rsidRDefault="0089264D" w:rsidP="00B16100">
            <w:pPr>
              <w:jc w:val="right"/>
            </w:pPr>
            <w:r w:rsidRPr="00B40C4C">
              <w:t>30 464</w:t>
            </w:r>
          </w:p>
        </w:tc>
        <w:tc>
          <w:tcPr>
            <w:tcW w:w="1120" w:type="dxa"/>
            <w:tcBorders>
              <w:top w:val="nil"/>
              <w:left w:val="nil"/>
              <w:bottom w:val="nil"/>
              <w:right w:val="nil"/>
            </w:tcBorders>
            <w:tcMar>
              <w:top w:w="80" w:type="dxa"/>
              <w:left w:w="40" w:type="dxa"/>
              <w:bottom w:w="40" w:type="dxa"/>
              <w:right w:w="40" w:type="dxa"/>
            </w:tcMar>
            <w:vAlign w:val="bottom"/>
          </w:tcPr>
          <w:p w14:paraId="12A4BFB6" w14:textId="77777777" w:rsidR="0089264D" w:rsidRPr="00B40C4C" w:rsidRDefault="0089264D" w:rsidP="00B16100">
            <w:pPr>
              <w:jc w:val="right"/>
            </w:pPr>
            <w:r w:rsidRPr="00B40C4C">
              <w:t>40 764</w:t>
            </w:r>
          </w:p>
        </w:tc>
      </w:tr>
      <w:tr w:rsidR="00446E55" w:rsidRPr="00B40C4C" w14:paraId="74017B68" w14:textId="77777777">
        <w:trPr>
          <w:trHeight w:val="320"/>
        </w:trPr>
        <w:tc>
          <w:tcPr>
            <w:tcW w:w="3940" w:type="dxa"/>
            <w:tcBorders>
              <w:top w:val="nil"/>
              <w:left w:val="nil"/>
              <w:bottom w:val="nil"/>
              <w:right w:val="nil"/>
            </w:tcBorders>
            <w:tcMar>
              <w:top w:w="80" w:type="dxa"/>
              <w:left w:w="40" w:type="dxa"/>
              <w:bottom w:w="40" w:type="dxa"/>
              <w:right w:w="40" w:type="dxa"/>
            </w:tcMar>
          </w:tcPr>
          <w:p w14:paraId="2BE25191" w14:textId="77777777" w:rsidR="0089264D" w:rsidRPr="00B40C4C" w:rsidRDefault="0089264D" w:rsidP="009137DA">
            <w:r w:rsidRPr="00B40C4C">
              <w:t>Helse- og omsorgsdepartementet</w:t>
            </w:r>
          </w:p>
        </w:tc>
        <w:tc>
          <w:tcPr>
            <w:tcW w:w="1120" w:type="dxa"/>
            <w:tcBorders>
              <w:top w:val="nil"/>
              <w:left w:val="nil"/>
              <w:bottom w:val="nil"/>
              <w:right w:val="nil"/>
            </w:tcBorders>
            <w:tcMar>
              <w:top w:w="80" w:type="dxa"/>
              <w:left w:w="40" w:type="dxa"/>
              <w:bottom w:w="40" w:type="dxa"/>
              <w:right w:w="40" w:type="dxa"/>
            </w:tcMar>
            <w:vAlign w:val="bottom"/>
          </w:tcPr>
          <w:p w14:paraId="245FEEEF" w14:textId="77777777" w:rsidR="0089264D" w:rsidRPr="00B40C4C" w:rsidRDefault="0089264D" w:rsidP="00B16100">
            <w:pPr>
              <w:jc w:val="right"/>
            </w:pPr>
            <w:r w:rsidRPr="00B40C4C">
              <w:t>2 916</w:t>
            </w:r>
          </w:p>
        </w:tc>
        <w:tc>
          <w:tcPr>
            <w:tcW w:w="1100" w:type="dxa"/>
            <w:tcBorders>
              <w:top w:val="nil"/>
              <w:left w:val="nil"/>
              <w:bottom w:val="nil"/>
              <w:right w:val="nil"/>
            </w:tcBorders>
            <w:tcMar>
              <w:top w:w="80" w:type="dxa"/>
              <w:left w:w="40" w:type="dxa"/>
              <w:bottom w:w="40" w:type="dxa"/>
              <w:right w:w="40" w:type="dxa"/>
            </w:tcMar>
            <w:vAlign w:val="bottom"/>
          </w:tcPr>
          <w:p w14:paraId="0F5E16B3" w14:textId="77777777" w:rsidR="0089264D" w:rsidRPr="00B40C4C" w:rsidRDefault="0089264D" w:rsidP="00B16100">
            <w:pPr>
              <w:jc w:val="right"/>
            </w:pPr>
            <w:r w:rsidRPr="00B40C4C">
              <w:t>237 219</w:t>
            </w:r>
          </w:p>
        </w:tc>
        <w:tc>
          <w:tcPr>
            <w:tcW w:w="1120" w:type="dxa"/>
            <w:tcBorders>
              <w:top w:val="nil"/>
              <w:left w:val="nil"/>
              <w:bottom w:val="nil"/>
              <w:right w:val="nil"/>
            </w:tcBorders>
            <w:tcMar>
              <w:top w:w="80" w:type="dxa"/>
              <w:left w:w="40" w:type="dxa"/>
              <w:bottom w:w="40" w:type="dxa"/>
              <w:right w:w="40" w:type="dxa"/>
            </w:tcMar>
            <w:vAlign w:val="bottom"/>
          </w:tcPr>
          <w:p w14:paraId="27999CA2" w14:textId="77777777" w:rsidR="0089264D" w:rsidRPr="00B40C4C" w:rsidRDefault="0089264D" w:rsidP="00B16100">
            <w:pPr>
              <w:jc w:val="right"/>
            </w:pPr>
            <w:r w:rsidRPr="00B40C4C">
              <w:t>240 135</w:t>
            </w:r>
          </w:p>
        </w:tc>
        <w:tc>
          <w:tcPr>
            <w:tcW w:w="1120" w:type="dxa"/>
            <w:tcBorders>
              <w:top w:val="nil"/>
              <w:left w:val="nil"/>
              <w:bottom w:val="nil"/>
              <w:right w:val="nil"/>
            </w:tcBorders>
            <w:tcMar>
              <w:top w:w="80" w:type="dxa"/>
              <w:left w:w="40" w:type="dxa"/>
              <w:bottom w:w="40" w:type="dxa"/>
              <w:right w:w="40" w:type="dxa"/>
            </w:tcMar>
            <w:vAlign w:val="bottom"/>
          </w:tcPr>
          <w:p w14:paraId="4B1AB0E4" w14:textId="77777777" w:rsidR="0089264D" w:rsidRPr="00B40C4C" w:rsidRDefault="0089264D" w:rsidP="00B16100">
            <w:pPr>
              <w:jc w:val="right"/>
            </w:pPr>
            <w:r w:rsidRPr="00B40C4C">
              <w:t>123 751</w:t>
            </w:r>
          </w:p>
        </w:tc>
        <w:tc>
          <w:tcPr>
            <w:tcW w:w="1120" w:type="dxa"/>
            <w:tcBorders>
              <w:top w:val="nil"/>
              <w:left w:val="nil"/>
              <w:bottom w:val="nil"/>
              <w:right w:val="nil"/>
            </w:tcBorders>
            <w:tcMar>
              <w:top w:w="80" w:type="dxa"/>
              <w:left w:w="40" w:type="dxa"/>
              <w:bottom w:w="40" w:type="dxa"/>
              <w:right w:w="40" w:type="dxa"/>
            </w:tcMar>
            <w:vAlign w:val="bottom"/>
          </w:tcPr>
          <w:p w14:paraId="5A0103F4" w14:textId="77777777" w:rsidR="0089264D" w:rsidRPr="00B40C4C" w:rsidRDefault="0089264D" w:rsidP="00B16100">
            <w:pPr>
              <w:jc w:val="right"/>
            </w:pPr>
            <w:r w:rsidRPr="00B40C4C">
              <w:t>116 384</w:t>
            </w:r>
          </w:p>
        </w:tc>
      </w:tr>
      <w:tr w:rsidR="00446E55" w:rsidRPr="00B40C4C" w14:paraId="54962500" w14:textId="77777777">
        <w:trPr>
          <w:trHeight w:val="320"/>
        </w:trPr>
        <w:tc>
          <w:tcPr>
            <w:tcW w:w="3940" w:type="dxa"/>
            <w:tcBorders>
              <w:top w:val="nil"/>
              <w:left w:val="nil"/>
              <w:bottom w:val="nil"/>
              <w:right w:val="nil"/>
            </w:tcBorders>
            <w:tcMar>
              <w:top w:w="80" w:type="dxa"/>
              <w:left w:w="40" w:type="dxa"/>
              <w:bottom w:w="40" w:type="dxa"/>
              <w:right w:w="40" w:type="dxa"/>
            </w:tcMar>
          </w:tcPr>
          <w:p w14:paraId="77E847D4" w14:textId="77777777" w:rsidR="0089264D" w:rsidRPr="00B40C4C" w:rsidRDefault="0089264D" w:rsidP="009137DA">
            <w:r w:rsidRPr="00B40C4C">
              <w:t xml:space="preserve">Barne- og familiedepartementet </w:t>
            </w:r>
          </w:p>
        </w:tc>
        <w:tc>
          <w:tcPr>
            <w:tcW w:w="1120" w:type="dxa"/>
            <w:tcBorders>
              <w:top w:val="nil"/>
              <w:left w:val="nil"/>
              <w:bottom w:val="nil"/>
              <w:right w:val="nil"/>
            </w:tcBorders>
            <w:tcMar>
              <w:top w:w="80" w:type="dxa"/>
              <w:left w:w="40" w:type="dxa"/>
              <w:bottom w:w="40" w:type="dxa"/>
              <w:right w:w="40" w:type="dxa"/>
            </w:tcMar>
            <w:vAlign w:val="bottom"/>
          </w:tcPr>
          <w:p w14:paraId="25188462" w14:textId="77777777" w:rsidR="0089264D" w:rsidRPr="00B40C4C" w:rsidRDefault="0089264D" w:rsidP="00B16100">
            <w:pPr>
              <w:jc w:val="right"/>
            </w:pPr>
            <w:r w:rsidRPr="00B40C4C">
              <w:t>146</w:t>
            </w:r>
          </w:p>
        </w:tc>
        <w:tc>
          <w:tcPr>
            <w:tcW w:w="1100" w:type="dxa"/>
            <w:tcBorders>
              <w:top w:val="nil"/>
              <w:left w:val="nil"/>
              <w:bottom w:val="nil"/>
              <w:right w:val="nil"/>
            </w:tcBorders>
            <w:tcMar>
              <w:top w:w="80" w:type="dxa"/>
              <w:left w:w="40" w:type="dxa"/>
              <w:bottom w:w="40" w:type="dxa"/>
              <w:right w:w="40" w:type="dxa"/>
            </w:tcMar>
            <w:vAlign w:val="bottom"/>
          </w:tcPr>
          <w:p w14:paraId="389B5A86" w14:textId="77777777" w:rsidR="0089264D" w:rsidRPr="00B40C4C" w:rsidRDefault="0089264D" w:rsidP="00B16100">
            <w:pPr>
              <w:jc w:val="right"/>
            </w:pPr>
            <w:r w:rsidRPr="00B40C4C">
              <w:t>43 575</w:t>
            </w:r>
          </w:p>
        </w:tc>
        <w:tc>
          <w:tcPr>
            <w:tcW w:w="1120" w:type="dxa"/>
            <w:tcBorders>
              <w:top w:val="nil"/>
              <w:left w:val="nil"/>
              <w:bottom w:val="nil"/>
              <w:right w:val="nil"/>
            </w:tcBorders>
            <w:tcMar>
              <w:top w:w="80" w:type="dxa"/>
              <w:left w:w="40" w:type="dxa"/>
              <w:bottom w:w="40" w:type="dxa"/>
              <w:right w:w="40" w:type="dxa"/>
            </w:tcMar>
            <w:vAlign w:val="bottom"/>
          </w:tcPr>
          <w:p w14:paraId="3AECA5FD" w14:textId="77777777" w:rsidR="0089264D" w:rsidRPr="00B40C4C" w:rsidRDefault="0089264D" w:rsidP="00B16100">
            <w:pPr>
              <w:jc w:val="right"/>
            </w:pPr>
            <w:r w:rsidRPr="00B40C4C">
              <w:t>43 721</w:t>
            </w:r>
          </w:p>
        </w:tc>
        <w:tc>
          <w:tcPr>
            <w:tcW w:w="1120" w:type="dxa"/>
            <w:tcBorders>
              <w:top w:val="nil"/>
              <w:left w:val="nil"/>
              <w:bottom w:val="nil"/>
              <w:right w:val="nil"/>
            </w:tcBorders>
            <w:tcMar>
              <w:top w:w="80" w:type="dxa"/>
              <w:left w:w="40" w:type="dxa"/>
              <w:bottom w:w="40" w:type="dxa"/>
              <w:right w:w="40" w:type="dxa"/>
            </w:tcMar>
            <w:vAlign w:val="bottom"/>
          </w:tcPr>
          <w:p w14:paraId="23A8B68D" w14:textId="77777777" w:rsidR="0089264D" w:rsidRPr="00B40C4C" w:rsidRDefault="0089264D" w:rsidP="00B16100">
            <w:pPr>
              <w:jc w:val="right"/>
            </w:pPr>
            <w:r w:rsidRPr="00B40C4C">
              <w:t>22 312</w:t>
            </w:r>
          </w:p>
        </w:tc>
        <w:tc>
          <w:tcPr>
            <w:tcW w:w="1120" w:type="dxa"/>
            <w:tcBorders>
              <w:top w:val="nil"/>
              <w:left w:val="nil"/>
              <w:bottom w:val="nil"/>
              <w:right w:val="nil"/>
            </w:tcBorders>
            <w:tcMar>
              <w:top w:w="80" w:type="dxa"/>
              <w:left w:w="40" w:type="dxa"/>
              <w:bottom w:w="40" w:type="dxa"/>
              <w:right w:w="40" w:type="dxa"/>
            </w:tcMar>
            <w:vAlign w:val="bottom"/>
          </w:tcPr>
          <w:p w14:paraId="1A6FF852" w14:textId="77777777" w:rsidR="0089264D" w:rsidRPr="00B40C4C" w:rsidRDefault="0089264D" w:rsidP="00B16100">
            <w:pPr>
              <w:jc w:val="right"/>
            </w:pPr>
            <w:r w:rsidRPr="00B40C4C">
              <w:t>21 408</w:t>
            </w:r>
          </w:p>
        </w:tc>
      </w:tr>
      <w:tr w:rsidR="00446E55" w:rsidRPr="00B40C4C" w14:paraId="33ABC1D7" w14:textId="77777777">
        <w:trPr>
          <w:trHeight w:val="320"/>
        </w:trPr>
        <w:tc>
          <w:tcPr>
            <w:tcW w:w="3940" w:type="dxa"/>
            <w:tcBorders>
              <w:top w:val="nil"/>
              <w:left w:val="nil"/>
              <w:bottom w:val="nil"/>
              <w:right w:val="nil"/>
            </w:tcBorders>
            <w:tcMar>
              <w:top w:w="80" w:type="dxa"/>
              <w:left w:w="40" w:type="dxa"/>
              <w:bottom w:w="40" w:type="dxa"/>
              <w:right w:w="40" w:type="dxa"/>
            </w:tcMar>
          </w:tcPr>
          <w:p w14:paraId="1F164838" w14:textId="77777777" w:rsidR="0089264D" w:rsidRPr="00B40C4C" w:rsidRDefault="0089264D" w:rsidP="009137DA">
            <w:r w:rsidRPr="00B40C4C">
              <w:t xml:space="preserve">Nærings- og fiskeridepartementet </w:t>
            </w:r>
          </w:p>
        </w:tc>
        <w:tc>
          <w:tcPr>
            <w:tcW w:w="1120" w:type="dxa"/>
            <w:tcBorders>
              <w:top w:val="nil"/>
              <w:left w:val="nil"/>
              <w:bottom w:val="nil"/>
              <w:right w:val="nil"/>
            </w:tcBorders>
            <w:tcMar>
              <w:top w:w="80" w:type="dxa"/>
              <w:left w:w="40" w:type="dxa"/>
              <w:bottom w:w="40" w:type="dxa"/>
              <w:right w:w="40" w:type="dxa"/>
            </w:tcMar>
            <w:vAlign w:val="bottom"/>
          </w:tcPr>
          <w:p w14:paraId="34DD504E" w14:textId="77777777" w:rsidR="0089264D" w:rsidRPr="00B40C4C" w:rsidRDefault="0089264D" w:rsidP="00B16100">
            <w:pPr>
              <w:jc w:val="right"/>
            </w:pPr>
            <w:r w:rsidRPr="00B40C4C">
              <w:t>1 394</w:t>
            </w:r>
          </w:p>
        </w:tc>
        <w:tc>
          <w:tcPr>
            <w:tcW w:w="1100" w:type="dxa"/>
            <w:tcBorders>
              <w:top w:val="nil"/>
              <w:left w:val="nil"/>
              <w:bottom w:val="nil"/>
              <w:right w:val="nil"/>
            </w:tcBorders>
            <w:tcMar>
              <w:top w:w="80" w:type="dxa"/>
              <w:left w:w="40" w:type="dxa"/>
              <w:bottom w:w="40" w:type="dxa"/>
              <w:right w:w="40" w:type="dxa"/>
            </w:tcMar>
            <w:vAlign w:val="bottom"/>
          </w:tcPr>
          <w:p w14:paraId="295E9083" w14:textId="77777777" w:rsidR="0089264D" w:rsidRPr="00B40C4C" w:rsidRDefault="0089264D" w:rsidP="00B16100">
            <w:pPr>
              <w:jc w:val="right"/>
            </w:pPr>
            <w:r w:rsidRPr="00B40C4C">
              <w:t>22 594</w:t>
            </w:r>
          </w:p>
        </w:tc>
        <w:tc>
          <w:tcPr>
            <w:tcW w:w="1120" w:type="dxa"/>
            <w:tcBorders>
              <w:top w:val="nil"/>
              <w:left w:val="nil"/>
              <w:bottom w:val="nil"/>
              <w:right w:val="nil"/>
            </w:tcBorders>
            <w:tcMar>
              <w:top w:w="80" w:type="dxa"/>
              <w:left w:w="40" w:type="dxa"/>
              <w:bottom w:w="40" w:type="dxa"/>
              <w:right w:w="40" w:type="dxa"/>
            </w:tcMar>
            <w:vAlign w:val="bottom"/>
          </w:tcPr>
          <w:p w14:paraId="2BDAB2B4" w14:textId="77777777" w:rsidR="0089264D" w:rsidRPr="00B40C4C" w:rsidRDefault="0089264D" w:rsidP="00B16100">
            <w:pPr>
              <w:jc w:val="right"/>
            </w:pPr>
            <w:r w:rsidRPr="00B40C4C">
              <w:t>23 988</w:t>
            </w:r>
          </w:p>
        </w:tc>
        <w:tc>
          <w:tcPr>
            <w:tcW w:w="1120" w:type="dxa"/>
            <w:tcBorders>
              <w:top w:val="nil"/>
              <w:left w:val="nil"/>
              <w:bottom w:val="nil"/>
              <w:right w:val="nil"/>
            </w:tcBorders>
            <w:tcMar>
              <w:top w:w="80" w:type="dxa"/>
              <w:left w:w="40" w:type="dxa"/>
              <w:bottom w:w="40" w:type="dxa"/>
              <w:right w:w="40" w:type="dxa"/>
            </w:tcMar>
            <w:vAlign w:val="bottom"/>
          </w:tcPr>
          <w:p w14:paraId="00067751" w14:textId="77777777" w:rsidR="0089264D" w:rsidRPr="00B40C4C" w:rsidRDefault="0089264D" w:rsidP="00B16100">
            <w:pPr>
              <w:jc w:val="right"/>
            </w:pPr>
            <w:r w:rsidRPr="00B40C4C">
              <w:t>9 521</w:t>
            </w:r>
          </w:p>
        </w:tc>
        <w:tc>
          <w:tcPr>
            <w:tcW w:w="1120" w:type="dxa"/>
            <w:tcBorders>
              <w:top w:val="nil"/>
              <w:left w:val="nil"/>
              <w:bottom w:val="nil"/>
              <w:right w:val="nil"/>
            </w:tcBorders>
            <w:tcMar>
              <w:top w:w="80" w:type="dxa"/>
              <w:left w:w="40" w:type="dxa"/>
              <w:bottom w:w="40" w:type="dxa"/>
              <w:right w:w="40" w:type="dxa"/>
            </w:tcMar>
            <w:vAlign w:val="bottom"/>
          </w:tcPr>
          <w:p w14:paraId="131BFC53" w14:textId="77777777" w:rsidR="0089264D" w:rsidRPr="00B40C4C" w:rsidRDefault="0089264D" w:rsidP="00B16100">
            <w:pPr>
              <w:jc w:val="right"/>
            </w:pPr>
            <w:r w:rsidRPr="00B40C4C">
              <w:t>14 467</w:t>
            </w:r>
          </w:p>
        </w:tc>
      </w:tr>
      <w:tr w:rsidR="00446E55" w:rsidRPr="00B40C4C" w14:paraId="3905A45A" w14:textId="77777777">
        <w:trPr>
          <w:trHeight w:val="320"/>
        </w:trPr>
        <w:tc>
          <w:tcPr>
            <w:tcW w:w="3940" w:type="dxa"/>
            <w:tcBorders>
              <w:top w:val="nil"/>
              <w:left w:val="nil"/>
              <w:bottom w:val="nil"/>
              <w:right w:val="nil"/>
            </w:tcBorders>
            <w:tcMar>
              <w:top w:w="80" w:type="dxa"/>
              <w:left w:w="40" w:type="dxa"/>
              <w:bottom w:w="40" w:type="dxa"/>
              <w:right w:w="40" w:type="dxa"/>
            </w:tcMar>
          </w:tcPr>
          <w:p w14:paraId="5F381363" w14:textId="77777777" w:rsidR="0089264D" w:rsidRPr="00B40C4C" w:rsidRDefault="0089264D" w:rsidP="009137DA">
            <w:r w:rsidRPr="00B40C4C">
              <w:t xml:space="preserve">Landbruks- og matdepartementet </w:t>
            </w:r>
          </w:p>
        </w:tc>
        <w:tc>
          <w:tcPr>
            <w:tcW w:w="1120" w:type="dxa"/>
            <w:tcBorders>
              <w:top w:val="nil"/>
              <w:left w:val="nil"/>
              <w:bottom w:val="nil"/>
              <w:right w:val="nil"/>
            </w:tcBorders>
            <w:tcMar>
              <w:top w:w="80" w:type="dxa"/>
              <w:left w:w="40" w:type="dxa"/>
              <w:bottom w:w="40" w:type="dxa"/>
              <w:right w:w="40" w:type="dxa"/>
            </w:tcMar>
            <w:vAlign w:val="bottom"/>
          </w:tcPr>
          <w:p w14:paraId="054CB321" w14:textId="77777777" w:rsidR="0089264D" w:rsidRPr="00B40C4C" w:rsidRDefault="0089264D" w:rsidP="00B16100">
            <w:pPr>
              <w:jc w:val="right"/>
            </w:pPr>
            <w:r w:rsidRPr="00B40C4C">
              <w:t>1 549</w:t>
            </w:r>
          </w:p>
        </w:tc>
        <w:tc>
          <w:tcPr>
            <w:tcW w:w="1100" w:type="dxa"/>
            <w:tcBorders>
              <w:top w:val="nil"/>
              <w:left w:val="nil"/>
              <w:bottom w:val="nil"/>
              <w:right w:val="nil"/>
            </w:tcBorders>
            <w:tcMar>
              <w:top w:w="80" w:type="dxa"/>
              <w:left w:w="40" w:type="dxa"/>
              <w:bottom w:w="40" w:type="dxa"/>
              <w:right w:w="40" w:type="dxa"/>
            </w:tcMar>
            <w:vAlign w:val="bottom"/>
          </w:tcPr>
          <w:p w14:paraId="6A80BD9F" w14:textId="77777777" w:rsidR="0089264D" w:rsidRPr="00B40C4C" w:rsidRDefault="0089264D" w:rsidP="00B16100">
            <w:pPr>
              <w:jc w:val="right"/>
            </w:pPr>
            <w:r w:rsidRPr="00B40C4C">
              <w:t>32 130</w:t>
            </w:r>
          </w:p>
        </w:tc>
        <w:tc>
          <w:tcPr>
            <w:tcW w:w="1120" w:type="dxa"/>
            <w:tcBorders>
              <w:top w:val="nil"/>
              <w:left w:val="nil"/>
              <w:bottom w:val="nil"/>
              <w:right w:val="nil"/>
            </w:tcBorders>
            <w:tcMar>
              <w:top w:w="80" w:type="dxa"/>
              <w:left w:w="40" w:type="dxa"/>
              <w:bottom w:w="40" w:type="dxa"/>
              <w:right w:w="40" w:type="dxa"/>
            </w:tcMar>
            <w:vAlign w:val="bottom"/>
          </w:tcPr>
          <w:p w14:paraId="67F76549" w14:textId="77777777" w:rsidR="0089264D" w:rsidRPr="00B40C4C" w:rsidRDefault="0089264D" w:rsidP="00B16100">
            <w:pPr>
              <w:jc w:val="right"/>
            </w:pPr>
            <w:r w:rsidRPr="00B40C4C">
              <w:t>33 679</w:t>
            </w:r>
          </w:p>
        </w:tc>
        <w:tc>
          <w:tcPr>
            <w:tcW w:w="1120" w:type="dxa"/>
            <w:tcBorders>
              <w:top w:val="nil"/>
              <w:left w:val="nil"/>
              <w:bottom w:val="nil"/>
              <w:right w:val="nil"/>
            </w:tcBorders>
            <w:tcMar>
              <w:top w:w="80" w:type="dxa"/>
              <w:left w:w="40" w:type="dxa"/>
              <w:bottom w:w="40" w:type="dxa"/>
              <w:right w:w="40" w:type="dxa"/>
            </w:tcMar>
            <w:vAlign w:val="bottom"/>
          </w:tcPr>
          <w:p w14:paraId="18F58A46" w14:textId="77777777" w:rsidR="0089264D" w:rsidRPr="00B40C4C" w:rsidRDefault="0089264D" w:rsidP="00B16100">
            <w:pPr>
              <w:jc w:val="right"/>
            </w:pPr>
            <w:r w:rsidRPr="00B40C4C">
              <w:t>24 636</w:t>
            </w:r>
          </w:p>
        </w:tc>
        <w:tc>
          <w:tcPr>
            <w:tcW w:w="1120" w:type="dxa"/>
            <w:tcBorders>
              <w:top w:val="nil"/>
              <w:left w:val="nil"/>
              <w:bottom w:val="nil"/>
              <w:right w:val="nil"/>
            </w:tcBorders>
            <w:tcMar>
              <w:top w:w="80" w:type="dxa"/>
              <w:left w:w="40" w:type="dxa"/>
              <w:bottom w:w="40" w:type="dxa"/>
              <w:right w:w="40" w:type="dxa"/>
            </w:tcMar>
            <w:vAlign w:val="bottom"/>
          </w:tcPr>
          <w:p w14:paraId="1EC6505C" w14:textId="77777777" w:rsidR="0089264D" w:rsidRPr="00B40C4C" w:rsidRDefault="0089264D" w:rsidP="00B16100">
            <w:pPr>
              <w:jc w:val="right"/>
            </w:pPr>
            <w:r w:rsidRPr="00B40C4C">
              <w:t>9 043</w:t>
            </w:r>
          </w:p>
        </w:tc>
      </w:tr>
      <w:tr w:rsidR="00446E55" w:rsidRPr="00B40C4C" w14:paraId="4D0A2334" w14:textId="77777777">
        <w:trPr>
          <w:trHeight w:val="320"/>
        </w:trPr>
        <w:tc>
          <w:tcPr>
            <w:tcW w:w="3940" w:type="dxa"/>
            <w:tcBorders>
              <w:top w:val="nil"/>
              <w:left w:val="nil"/>
              <w:bottom w:val="nil"/>
              <w:right w:val="nil"/>
            </w:tcBorders>
            <w:tcMar>
              <w:top w:w="80" w:type="dxa"/>
              <w:left w:w="40" w:type="dxa"/>
              <w:bottom w:w="40" w:type="dxa"/>
              <w:right w:w="40" w:type="dxa"/>
            </w:tcMar>
          </w:tcPr>
          <w:p w14:paraId="287EDCC0" w14:textId="18CF7C02" w:rsidR="0089264D" w:rsidRPr="00B40C4C" w:rsidRDefault="0089264D" w:rsidP="009137DA">
            <w:r w:rsidRPr="00B40C4C">
              <w:t>Samferdselsdepartementet</w:t>
            </w:r>
            <w:r w:rsidR="00B40C4C">
              <w:t xml:space="preserve"> </w:t>
            </w:r>
          </w:p>
        </w:tc>
        <w:tc>
          <w:tcPr>
            <w:tcW w:w="1120" w:type="dxa"/>
            <w:tcBorders>
              <w:top w:val="nil"/>
              <w:left w:val="nil"/>
              <w:bottom w:val="nil"/>
              <w:right w:val="nil"/>
            </w:tcBorders>
            <w:tcMar>
              <w:top w:w="80" w:type="dxa"/>
              <w:left w:w="40" w:type="dxa"/>
              <w:bottom w:w="40" w:type="dxa"/>
              <w:right w:w="40" w:type="dxa"/>
            </w:tcMar>
            <w:vAlign w:val="bottom"/>
          </w:tcPr>
          <w:p w14:paraId="25E7733D" w14:textId="77777777" w:rsidR="0089264D" w:rsidRPr="00B40C4C" w:rsidRDefault="0089264D" w:rsidP="00B16100">
            <w:pPr>
              <w:jc w:val="right"/>
            </w:pPr>
            <w:r w:rsidRPr="00B40C4C">
              <w:t>1 492</w:t>
            </w:r>
          </w:p>
        </w:tc>
        <w:tc>
          <w:tcPr>
            <w:tcW w:w="1100" w:type="dxa"/>
            <w:tcBorders>
              <w:top w:val="nil"/>
              <w:left w:val="nil"/>
              <w:bottom w:val="nil"/>
              <w:right w:val="nil"/>
            </w:tcBorders>
            <w:tcMar>
              <w:top w:w="80" w:type="dxa"/>
              <w:left w:w="40" w:type="dxa"/>
              <w:bottom w:w="40" w:type="dxa"/>
              <w:right w:w="40" w:type="dxa"/>
            </w:tcMar>
            <w:vAlign w:val="bottom"/>
          </w:tcPr>
          <w:p w14:paraId="3B3CBB8F" w14:textId="77777777" w:rsidR="0089264D" w:rsidRPr="00B40C4C" w:rsidRDefault="0089264D" w:rsidP="00B16100">
            <w:pPr>
              <w:jc w:val="right"/>
            </w:pPr>
            <w:r w:rsidRPr="00B40C4C">
              <w:t>91 596</w:t>
            </w:r>
          </w:p>
        </w:tc>
        <w:tc>
          <w:tcPr>
            <w:tcW w:w="1120" w:type="dxa"/>
            <w:tcBorders>
              <w:top w:val="nil"/>
              <w:left w:val="nil"/>
              <w:bottom w:val="nil"/>
              <w:right w:val="nil"/>
            </w:tcBorders>
            <w:tcMar>
              <w:top w:w="80" w:type="dxa"/>
              <w:left w:w="40" w:type="dxa"/>
              <w:bottom w:w="40" w:type="dxa"/>
              <w:right w:w="40" w:type="dxa"/>
            </w:tcMar>
            <w:vAlign w:val="bottom"/>
          </w:tcPr>
          <w:p w14:paraId="23F432F8" w14:textId="77777777" w:rsidR="0089264D" w:rsidRPr="00B40C4C" w:rsidRDefault="0089264D" w:rsidP="00B16100">
            <w:pPr>
              <w:jc w:val="right"/>
            </w:pPr>
            <w:r w:rsidRPr="00B40C4C">
              <w:t>93 088</w:t>
            </w:r>
          </w:p>
        </w:tc>
        <w:tc>
          <w:tcPr>
            <w:tcW w:w="1120" w:type="dxa"/>
            <w:tcBorders>
              <w:top w:val="nil"/>
              <w:left w:val="nil"/>
              <w:bottom w:val="nil"/>
              <w:right w:val="nil"/>
            </w:tcBorders>
            <w:tcMar>
              <w:top w:w="80" w:type="dxa"/>
              <w:left w:w="40" w:type="dxa"/>
              <w:bottom w:w="40" w:type="dxa"/>
              <w:right w:w="40" w:type="dxa"/>
            </w:tcMar>
            <w:vAlign w:val="bottom"/>
          </w:tcPr>
          <w:p w14:paraId="6A541BA6" w14:textId="77777777" w:rsidR="0089264D" w:rsidRPr="00B40C4C" w:rsidRDefault="0089264D" w:rsidP="00B16100">
            <w:pPr>
              <w:jc w:val="right"/>
            </w:pPr>
            <w:r w:rsidRPr="00B40C4C">
              <w:t>40 902</w:t>
            </w:r>
          </w:p>
        </w:tc>
        <w:tc>
          <w:tcPr>
            <w:tcW w:w="1120" w:type="dxa"/>
            <w:tcBorders>
              <w:top w:val="nil"/>
              <w:left w:val="nil"/>
              <w:bottom w:val="nil"/>
              <w:right w:val="nil"/>
            </w:tcBorders>
            <w:tcMar>
              <w:top w:w="80" w:type="dxa"/>
              <w:left w:w="40" w:type="dxa"/>
              <w:bottom w:w="40" w:type="dxa"/>
              <w:right w:w="40" w:type="dxa"/>
            </w:tcMar>
            <w:vAlign w:val="bottom"/>
          </w:tcPr>
          <w:p w14:paraId="37B59B0D" w14:textId="77777777" w:rsidR="0089264D" w:rsidRPr="00B40C4C" w:rsidRDefault="0089264D" w:rsidP="00B16100">
            <w:pPr>
              <w:jc w:val="right"/>
            </w:pPr>
            <w:r w:rsidRPr="00B40C4C">
              <w:t>52 186</w:t>
            </w:r>
          </w:p>
        </w:tc>
      </w:tr>
      <w:tr w:rsidR="00446E55" w:rsidRPr="00B40C4C" w14:paraId="0A84C661" w14:textId="77777777">
        <w:trPr>
          <w:trHeight w:val="320"/>
        </w:trPr>
        <w:tc>
          <w:tcPr>
            <w:tcW w:w="3940" w:type="dxa"/>
            <w:tcBorders>
              <w:top w:val="nil"/>
              <w:left w:val="nil"/>
              <w:bottom w:val="nil"/>
              <w:right w:val="nil"/>
            </w:tcBorders>
            <w:tcMar>
              <w:top w:w="80" w:type="dxa"/>
              <w:left w:w="40" w:type="dxa"/>
              <w:bottom w:w="40" w:type="dxa"/>
              <w:right w:w="40" w:type="dxa"/>
            </w:tcMar>
          </w:tcPr>
          <w:p w14:paraId="18F567CC" w14:textId="0CF99945" w:rsidR="0089264D" w:rsidRPr="00B40C4C" w:rsidRDefault="0089264D" w:rsidP="009137DA">
            <w:r w:rsidRPr="00B40C4C">
              <w:t>Klima- og miljødepartementet</w:t>
            </w:r>
            <w:r w:rsidR="00B40C4C">
              <w:t xml:space="preserve"> </w:t>
            </w:r>
          </w:p>
        </w:tc>
        <w:tc>
          <w:tcPr>
            <w:tcW w:w="1120" w:type="dxa"/>
            <w:tcBorders>
              <w:top w:val="nil"/>
              <w:left w:val="nil"/>
              <w:bottom w:val="nil"/>
              <w:right w:val="nil"/>
            </w:tcBorders>
            <w:tcMar>
              <w:top w:w="80" w:type="dxa"/>
              <w:left w:w="40" w:type="dxa"/>
              <w:bottom w:w="40" w:type="dxa"/>
              <w:right w:w="40" w:type="dxa"/>
            </w:tcMar>
            <w:vAlign w:val="bottom"/>
          </w:tcPr>
          <w:p w14:paraId="199BB1C9" w14:textId="77777777" w:rsidR="0089264D" w:rsidRPr="00B40C4C" w:rsidRDefault="0089264D" w:rsidP="00B16100">
            <w:pPr>
              <w:jc w:val="right"/>
            </w:pPr>
            <w:r w:rsidRPr="00B40C4C">
              <w:t>455</w:t>
            </w:r>
          </w:p>
        </w:tc>
        <w:tc>
          <w:tcPr>
            <w:tcW w:w="1100" w:type="dxa"/>
            <w:tcBorders>
              <w:top w:val="nil"/>
              <w:left w:val="nil"/>
              <w:bottom w:val="nil"/>
              <w:right w:val="nil"/>
            </w:tcBorders>
            <w:tcMar>
              <w:top w:w="80" w:type="dxa"/>
              <w:left w:w="40" w:type="dxa"/>
              <w:bottom w:w="40" w:type="dxa"/>
              <w:right w:w="40" w:type="dxa"/>
            </w:tcMar>
            <w:vAlign w:val="bottom"/>
          </w:tcPr>
          <w:p w14:paraId="05003A19" w14:textId="77777777" w:rsidR="0089264D" w:rsidRPr="00B40C4C" w:rsidRDefault="0089264D" w:rsidP="00B16100">
            <w:pPr>
              <w:jc w:val="right"/>
            </w:pPr>
            <w:r w:rsidRPr="00B40C4C">
              <w:t>26 931</w:t>
            </w:r>
          </w:p>
        </w:tc>
        <w:tc>
          <w:tcPr>
            <w:tcW w:w="1120" w:type="dxa"/>
            <w:tcBorders>
              <w:top w:val="nil"/>
              <w:left w:val="nil"/>
              <w:bottom w:val="nil"/>
              <w:right w:val="nil"/>
            </w:tcBorders>
            <w:tcMar>
              <w:top w:w="80" w:type="dxa"/>
              <w:left w:w="40" w:type="dxa"/>
              <w:bottom w:w="40" w:type="dxa"/>
              <w:right w:w="40" w:type="dxa"/>
            </w:tcMar>
            <w:vAlign w:val="bottom"/>
          </w:tcPr>
          <w:p w14:paraId="74C18EE5" w14:textId="77777777" w:rsidR="0089264D" w:rsidRPr="00B40C4C" w:rsidRDefault="0089264D" w:rsidP="00B16100">
            <w:pPr>
              <w:jc w:val="right"/>
            </w:pPr>
            <w:r w:rsidRPr="00B40C4C">
              <w:t>27 386</w:t>
            </w:r>
          </w:p>
        </w:tc>
        <w:tc>
          <w:tcPr>
            <w:tcW w:w="1120" w:type="dxa"/>
            <w:tcBorders>
              <w:top w:val="nil"/>
              <w:left w:val="nil"/>
              <w:bottom w:val="nil"/>
              <w:right w:val="nil"/>
            </w:tcBorders>
            <w:tcMar>
              <w:top w:w="80" w:type="dxa"/>
              <w:left w:w="40" w:type="dxa"/>
              <w:bottom w:w="40" w:type="dxa"/>
              <w:right w:w="40" w:type="dxa"/>
            </w:tcMar>
            <w:vAlign w:val="bottom"/>
          </w:tcPr>
          <w:p w14:paraId="4093E1C6" w14:textId="77777777" w:rsidR="0089264D" w:rsidRPr="00B40C4C" w:rsidRDefault="0089264D" w:rsidP="00B16100">
            <w:pPr>
              <w:jc w:val="right"/>
            </w:pPr>
            <w:r w:rsidRPr="00B40C4C">
              <w:t>18 270</w:t>
            </w:r>
          </w:p>
        </w:tc>
        <w:tc>
          <w:tcPr>
            <w:tcW w:w="1120" w:type="dxa"/>
            <w:tcBorders>
              <w:top w:val="nil"/>
              <w:left w:val="nil"/>
              <w:bottom w:val="nil"/>
              <w:right w:val="nil"/>
            </w:tcBorders>
            <w:tcMar>
              <w:top w:w="80" w:type="dxa"/>
              <w:left w:w="40" w:type="dxa"/>
              <w:bottom w:w="40" w:type="dxa"/>
              <w:right w:w="40" w:type="dxa"/>
            </w:tcMar>
            <w:vAlign w:val="bottom"/>
          </w:tcPr>
          <w:p w14:paraId="04494911" w14:textId="77777777" w:rsidR="0089264D" w:rsidRPr="00B40C4C" w:rsidRDefault="0089264D" w:rsidP="00B16100">
            <w:pPr>
              <w:jc w:val="right"/>
            </w:pPr>
            <w:r w:rsidRPr="00B40C4C">
              <w:t>9 116</w:t>
            </w:r>
          </w:p>
        </w:tc>
      </w:tr>
      <w:tr w:rsidR="00446E55" w:rsidRPr="00B40C4C" w14:paraId="56C8147F" w14:textId="77777777">
        <w:trPr>
          <w:trHeight w:val="320"/>
        </w:trPr>
        <w:tc>
          <w:tcPr>
            <w:tcW w:w="3940" w:type="dxa"/>
            <w:tcBorders>
              <w:top w:val="nil"/>
              <w:left w:val="nil"/>
              <w:bottom w:val="nil"/>
              <w:right w:val="nil"/>
            </w:tcBorders>
            <w:tcMar>
              <w:top w:w="80" w:type="dxa"/>
              <w:left w:w="40" w:type="dxa"/>
              <w:bottom w:w="40" w:type="dxa"/>
              <w:right w:w="40" w:type="dxa"/>
            </w:tcMar>
          </w:tcPr>
          <w:p w14:paraId="22BB295E" w14:textId="77777777" w:rsidR="0089264D" w:rsidRPr="00B40C4C" w:rsidRDefault="0089264D" w:rsidP="009137DA">
            <w:r w:rsidRPr="00B40C4C">
              <w:t>Digitaliserings- og forvaltningsdepartementet</w:t>
            </w:r>
          </w:p>
        </w:tc>
        <w:tc>
          <w:tcPr>
            <w:tcW w:w="1120" w:type="dxa"/>
            <w:tcBorders>
              <w:top w:val="nil"/>
              <w:left w:val="nil"/>
              <w:bottom w:val="nil"/>
              <w:right w:val="nil"/>
            </w:tcBorders>
            <w:tcMar>
              <w:top w:w="80" w:type="dxa"/>
              <w:left w:w="40" w:type="dxa"/>
              <w:bottom w:w="40" w:type="dxa"/>
              <w:right w:w="40" w:type="dxa"/>
            </w:tcMar>
            <w:vAlign w:val="bottom"/>
          </w:tcPr>
          <w:p w14:paraId="012EC27C" w14:textId="77777777" w:rsidR="0089264D" w:rsidRPr="00B40C4C" w:rsidRDefault="0089264D" w:rsidP="00B16100">
            <w:pPr>
              <w:jc w:val="right"/>
            </w:pPr>
            <w:r w:rsidRPr="00B40C4C">
              <w:t>805</w:t>
            </w:r>
          </w:p>
        </w:tc>
        <w:tc>
          <w:tcPr>
            <w:tcW w:w="1100" w:type="dxa"/>
            <w:tcBorders>
              <w:top w:val="nil"/>
              <w:left w:val="nil"/>
              <w:bottom w:val="nil"/>
              <w:right w:val="nil"/>
            </w:tcBorders>
            <w:tcMar>
              <w:top w:w="80" w:type="dxa"/>
              <w:left w:w="40" w:type="dxa"/>
              <w:bottom w:w="40" w:type="dxa"/>
              <w:right w:w="40" w:type="dxa"/>
            </w:tcMar>
            <w:vAlign w:val="bottom"/>
          </w:tcPr>
          <w:p w14:paraId="79E7BF86" w14:textId="77777777" w:rsidR="0089264D" w:rsidRPr="00B40C4C" w:rsidRDefault="0089264D" w:rsidP="00B16100">
            <w:pPr>
              <w:jc w:val="right"/>
            </w:pPr>
            <w:r w:rsidRPr="00B40C4C">
              <w:t>36 162</w:t>
            </w:r>
          </w:p>
        </w:tc>
        <w:tc>
          <w:tcPr>
            <w:tcW w:w="1120" w:type="dxa"/>
            <w:tcBorders>
              <w:top w:val="nil"/>
              <w:left w:val="nil"/>
              <w:bottom w:val="nil"/>
              <w:right w:val="nil"/>
            </w:tcBorders>
            <w:tcMar>
              <w:top w:w="80" w:type="dxa"/>
              <w:left w:w="40" w:type="dxa"/>
              <w:bottom w:w="40" w:type="dxa"/>
              <w:right w:w="40" w:type="dxa"/>
            </w:tcMar>
            <w:vAlign w:val="bottom"/>
          </w:tcPr>
          <w:p w14:paraId="4AAB6587" w14:textId="77777777" w:rsidR="0089264D" w:rsidRPr="00B40C4C" w:rsidRDefault="0089264D" w:rsidP="00B16100">
            <w:pPr>
              <w:jc w:val="right"/>
            </w:pPr>
            <w:r w:rsidRPr="00B40C4C">
              <w:t>36 967</w:t>
            </w:r>
          </w:p>
        </w:tc>
        <w:tc>
          <w:tcPr>
            <w:tcW w:w="1120" w:type="dxa"/>
            <w:tcBorders>
              <w:top w:val="nil"/>
              <w:left w:val="nil"/>
              <w:bottom w:val="nil"/>
              <w:right w:val="nil"/>
            </w:tcBorders>
            <w:tcMar>
              <w:top w:w="80" w:type="dxa"/>
              <w:left w:w="40" w:type="dxa"/>
              <w:bottom w:w="40" w:type="dxa"/>
              <w:right w:w="40" w:type="dxa"/>
            </w:tcMar>
            <w:vAlign w:val="bottom"/>
          </w:tcPr>
          <w:p w14:paraId="2C62B600" w14:textId="77777777" w:rsidR="0089264D" w:rsidRPr="00B40C4C" w:rsidRDefault="0089264D" w:rsidP="00B16100">
            <w:pPr>
              <w:jc w:val="right"/>
            </w:pPr>
            <w:r w:rsidRPr="00B40C4C">
              <w:t>25 574</w:t>
            </w:r>
          </w:p>
        </w:tc>
        <w:tc>
          <w:tcPr>
            <w:tcW w:w="1120" w:type="dxa"/>
            <w:tcBorders>
              <w:top w:val="nil"/>
              <w:left w:val="nil"/>
              <w:bottom w:val="nil"/>
              <w:right w:val="nil"/>
            </w:tcBorders>
            <w:tcMar>
              <w:top w:w="80" w:type="dxa"/>
              <w:left w:w="40" w:type="dxa"/>
              <w:bottom w:w="40" w:type="dxa"/>
              <w:right w:w="40" w:type="dxa"/>
            </w:tcMar>
            <w:vAlign w:val="bottom"/>
          </w:tcPr>
          <w:p w14:paraId="61ECDC30" w14:textId="77777777" w:rsidR="0089264D" w:rsidRPr="00B40C4C" w:rsidRDefault="0089264D" w:rsidP="00B16100">
            <w:pPr>
              <w:jc w:val="right"/>
            </w:pPr>
            <w:r w:rsidRPr="00B40C4C">
              <w:t>11 393</w:t>
            </w:r>
          </w:p>
        </w:tc>
      </w:tr>
      <w:tr w:rsidR="00446E55" w:rsidRPr="00B40C4C" w14:paraId="7EE6D9AF" w14:textId="77777777">
        <w:trPr>
          <w:trHeight w:val="320"/>
        </w:trPr>
        <w:tc>
          <w:tcPr>
            <w:tcW w:w="3940" w:type="dxa"/>
            <w:tcBorders>
              <w:top w:val="nil"/>
              <w:left w:val="nil"/>
              <w:bottom w:val="nil"/>
              <w:right w:val="nil"/>
            </w:tcBorders>
            <w:tcMar>
              <w:top w:w="80" w:type="dxa"/>
              <w:left w:w="40" w:type="dxa"/>
              <w:bottom w:w="40" w:type="dxa"/>
              <w:right w:w="40" w:type="dxa"/>
            </w:tcMar>
          </w:tcPr>
          <w:p w14:paraId="54C73E07" w14:textId="7ADEE9AF" w:rsidR="0089264D" w:rsidRPr="00B40C4C" w:rsidRDefault="0089264D" w:rsidP="009137DA">
            <w:r w:rsidRPr="00B40C4C">
              <w:t>Finansdepartementet</w:t>
            </w:r>
            <w:r w:rsidR="00B40C4C">
              <w:t xml:space="preserve"> </w:t>
            </w:r>
          </w:p>
        </w:tc>
        <w:tc>
          <w:tcPr>
            <w:tcW w:w="1120" w:type="dxa"/>
            <w:tcBorders>
              <w:top w:val="nil"/>
              <w:left w:val="nil"/>
              <w:bottom w:val="nil"/>
              <w:right w:val="nil"/>
            </w:tcBorders>
            <w:tcMar>
              <w:top w:w="80" w:type="dxa"/>
              <w:left w:w="40" w:type="dxa"/>
              <w:bottom w:w="40" w:type="dxa"/>
              <w:right w:w="40" w:type="dxa"/>
            </w:tcMar>
            <w:vAlign w:val="bottom"/>
          </w:tcPr>
          <w:p w14:paraId="7AA36FFA" w14:textId="77777777" w:rsidR="0089264D" w:rsidRPr="00B40C4C" w:rsidRDefault="0089264D" w:rsidP="00B16100">
            <w:pPr>
              <w:jc w:val="right"/>
            </w:pPr>
            <w:r w:rsidRPr="00B40C4C">
              <w:t>775</w:t>
            </w:r>
          </w:p>
        </w:tc>
        <w:tc>
          <w:tcPr>
            <w:tcW w:w="1100" w:type="dxa"/>
            <w:tcBorders>
              <w:top w:val="nil"/>
              <w:left w:val="nil"/>
              <w:bottom w:val="nil"/>
              <w:right w:val="nil"/>
            </w:tcBorders>
            <w:tcMar>
              <w:top w:w="80" w:type="dxa"/>
              <w:left w:w="40" w:type="dxa"/>
              <w:bottom w:w="40" w:type="dxa"/>
              <w:right w:w="40" w:type="dxa"/>
            </w:tcMar>
            <w:vAlign w:val="bottom"/>
          </w:tcPr>
          <w:p w14:paraId="6B0BB710" w14:textId="77777777" w:rsidR="0089264D" w:rsidRPr="00B40C4C" w:rsidRDefault="0089264D" w:rsidP="00B16100">
            <w:pPr>
              <w:jc w:val="right"/>
            </w:pPr>
            <w:r w:rsidRPr="00B40C4C">
              <w:t>152 598</w:t>
            </w:r>
          </w:p>
        </w:tc>
        <w:tc>
          <w:tcPr>
            <w:tcW w:w="1120" w:type="dxa"/>
            <w:tcBorders>
              <w:top w:val="nil"/>
              <w:left w:val="nil"/>
              <w:bottom w:val="nil"/>
              <w:right w:val="nil"/>
            </w:tcBorders>
            <w:tcMar>
              <w:top w:w="80" w:type="dxa"/>
              <w:left w:w="40" w:type="dxa"/>
              <w:bottom w:w="40" w:type="dxa"/>
              <w:right w:w="40" w:type="dxa"/>
            </w:tcMar>
            <w:vAlign w:val="bottom"/>
          </w:tcPr>
          <w:p w14:paraId="3B7ADAB9" w14:textId="77777777" w:rsidR="0089264D" w:rsidRPr="00B40C4C" w:rsidRDefault="0089264D" w:rsidP="00B16100">
            <w:pPr>
              <w:jc w:val="right"/>
            </w:pPr>
            <w:r w:rsidRPr="00B40C4C">
              <w:t>153 374</w:t>
            </w:r>
          </w:p>
        </w:tc>
        <w:tc>
          <w:tcPr>
            <w:tcW w:w="1120" w:type="dxa"/>
            <w:tcBorders>
              <w:top w:val="nil"/>
              <w:left w:val="nil"/>
              <w:bottom w:val="nil"/>
              <w:right w:val="nil"/>
            </w:tcBorders>
            <w:tcMar>
              <w:top w:w="80" w:type="dxa"/>
              <w:left w:w="40" w:type="dxa"/>
              <w:bottom w:w="40" w:type="dxa"/>
              <w:right w:w="40" w:type="dxa"/>
            </w:tcMar>
            <w:vAlign w:val="bottom"/>
          </w:tcPr>
          <w:p w14:paraId="7325B30F" w14:textId="77777777" w:rsidR="0089264D" w:rsidRPr="00B40C4C" w:rsidRDefault="0089264D" w:rsidP="00B16100">
            <w:pPr>
              <w:jc w:val="right"/>
            </w:pPr>
            <w:r w:rsidRPr="00B40C4C">
              <w:t>100 675</w:t>
            </w:r>
          </w:p>
        </w:tc>
        <w:tc>
          <w:tcPr>
            <w:tcW w:w="1120" w:type="dxa"/>
            <w:tcBorders>
              <w:top w:val="nil"/>
              <w:left w:val="nil"/>
              <w:bottom w:val="nil"/>
              <w:right w:val="nil"/>
            </w:tcBorders>
            <w:tcMar>
              <w:top w:w="80" w:type="dxa"/>
              <w:left w:w="40" w:type="dxa"/>
              <w:bottom w:w="40" w:type="dxa"/>
              <w:right w:w="40" w:type="dxa"/>
            </w:tcMar>
            <w:vAlign w:val="bottom"/>
          </w:tcPr>
          <w:p w14:paraId="08534E13" w14:textId="77777777" w:rsidR="0089264D" w:rsidRPr="00B40C4C" w:rsidRDefault="0089264D" w:rsidP="00B16100">
            <w:pPr>
              <w:jc w:val="right"/>
            </w:pPr>
            <w:r w:rsidRPr="00B40C4C">
              <w:t>52 699</w:t>
            </w:r>
          </w:p>
        </w:tc>
      </w:tr>
      <w:tr w:rsidR="00446E55" w:rsidRPr="00B40C4C" w14:paraId="508FB077" w14:textId="77777777">
        <w:trPr>
          <w:trHeight w:val="320"/>
        </w:trPr>
        <w:tc>
          <w:tcPr>
            <w:tcW w:w="3940" w:type="dxa"/>
            <w:tcBorders>
              <w:top w:val="nil"/>
              <w:left w:val="nil"/>
              <w:bottom w:val="nil"/>
              <w:right w:val="nil"/>
            </w:tcBorders>
            <w:tcMar>
              <w:top w:w="80" w:type="dxa"/>
              <w:left w:w="40" w:type="dxa"/>
              <w:bottom w:w="40" w:type="dxa"/>
              <w:right w:w="40" w:type="dxa"/>
            </w:tcMar>
          </w:tcPr>
          <w:p w14:paraId="793A03E9" w14:textId="77777777" w:rsidR="0089264D" w:rsidRPr="00B40C4C" w:rsidRDefault="0089264D" w:rsidP="009137DA">
            <w:r w:rsidRPr="00B40C4C">
              <w:t xml:space="preserve">Forsvarsdepartementet </w:t>
            </w:r>
          </w:p>
        </w:tc>
        <w:tc>
          <w:tcPr>
            <w:tcW w:w="1120" w:type="dxa"/>
            <w:tcBorders>
              <w:top w:val="nil"/>
              <w:left w:val="nil"/>
              <w:bottom w:val="nil"/>
              <w:right w:val="nil"/>
            </w:tcBorders>
            <w:tcMar>
              <w:top w:w="80" w:type="dxa"/>
              <w:left w:w="40" w:type="dxa"/>
              <w:bottom w:w="40" w:type="dxa"/>
              <w:right w:w="40" w:type="dxa"/>
            </w:tcMar>
            <w:vAlign w:val="bottom"/>
          </w:tcPr>
          <w:p w14:paraId="41B4ECDE" w14:textId="77777777" w:rsidR="0089264D" w:rsidRPr="00B40C4C" w:rsidRDefault="0089264D" w:rsidP="00B16100">
            <w:pPr>
              <w:jc w:val="right"/>
            </w:pPr>
            <w:r w:rsidRPr="00B40C4C">
              <w:t>2 901</w:t>
            </w:r>
          </w:p>
        </w:tc>
        <w:tc>
          <w:tcPr>
            <w:tcW w:w="1100" w:type="dxa"/>
            <w:tcBorders>
              <w:top w:val="nil"/>
              <w:left w:val="nil"/>
              <w:bottom w:val="nil"/>
              <w:right w:val="nil"/>
            </w:tcBorders>
            <w:tcMar>
              <w:top w:w="80" w:type="dxa"/>
              <w:left w:w="40" w:type="dxa"/>
              <w:bottom w:w="40" w:type="dxa"/>
              <w:right w:w="40" w:type="dxa"/>
            </w:tcMar>
            <w:vAlign w:val="bottom"/>
          </w:tcPr>
          <w:p w14:paraId="54EFD7CA" w14:textId="77777777" w:rsidR="0089264D" w:rsidRPr="00B40C4C" w:rsidRDefault="0089264D" w:rsidP="00B16100">
            <w:pPr>
              <w:jc w:val="right"/>
            </w:pPr>
            <w:r w:rsidRPr="00B40C4C">
              <w:t>104 249</w:t>
            </w:r>
          </w:p>
        </w:tc>
        <w:tc>
          <w:tcPr>
            <w:tcW w:w="1120" w:type="dxa"/>
            <w:tcBorders>
              <w:top w:val="nil"/>
              <w:left w:val="nil"/>
              <w:bottom w:val="nil"/>
              <w:right w:val="nil"/>
            </w:tcBorders>
            <w:tcMar>
              <w:top w:w="80" w:type="dxa"/>
              <w:left w:w="40" w:type="dxa"/>
              <w:bottom w:w="40" w:type="dxa"/>
              <w:right w:w="40" w:type="dxa"/>
            </w:tcMar>
            <w:vAlign w:val="bottom"/>
          </w:tcPr>
          <w:p w14:paraId="103643BE" w14:textId="77777777" w:rsidR="0089264D" w:rsidRPr="00B40C4C" w:rsidRDefault="0089264D" w:rsidP="00B16100">
            <w:pPr>
              <w:jc w:val="right"/>
            </w:pPr>
            <w:r w:rsidRPr="00B40C4C">
              <w:t>107 150</w:t>
            </w:r>
          </w:p>
        </w:tc>
        <w:tc>
          <w:tcPr>
            <w:tcW w:w="1120" w:type="dxa"/>
            <w:tcBorders>
              <w:top w:val="nil"/>
              <w:left w:val="nil"/>
              <w:bottom w:val="nil"/>
              <w:right w:val="nil"/>
            </w:tcBorders>
            <w:tcMar>
              <w:top w:w="80" w:type="dxa"/>
              <w:left w:w="40" w:type="dxa"/>
              <w:bottom w:w="40" w:type="dxa"/>
              <w:right w:w="40" w:type="dxa"/>
            </w:tcMar>
            <w:vAlign w:val="bottom"/>
          </w:tcPr>
          <w:p w14:paraId="0CD17DF5" w14:textId="77777777" w:rsidR="0089264D" w:rsidRPr="00B40C4C" w:rsidRDefault="0089264D" w:rsidP="00B16100">
            <w:pPr>
              <w:jc w:val="right"/>
            </w:pPr>
            <w:r w:rsidRPr="00B40C4C">
              <w:t>41 427</w:t>
            </w:r>
          </w:p>
        </w:tc>
        <w:tc>
          <w:tcPr>
            <w:tcW w:w="1120" w:type="dxa"/>
            <w:tcBorders>
              <w:top w:val="nil"/>
              <w:left w:val="nil"/>
              <w:bottom w:val="nil"/>
              <w:right w:val="nil"/>
            </w:tcBorders>
            <w:tcMar>
              <w:top w:w="80" w:type="dxa"/>
              <w:left w:w="40" w:type="dxa"/>
              <w:bottom w:w="40" w:type="dxa"/>
              <w:right w:w="40" w:type="dxa"/>
            </w:tcMar>
            <w:vAlign w:val="bottom"/>
          </w:tcPr>
          <w:p w14:paraId="5BD9E0BE" w14:textId="77777777" w:rsidR="0089264D" w:rsidRPr="00B40C4C" w:rsidRDefault="0089264D" w:rsidP="00B16100">
            <w:pPr>
              <w:jc w:val="right"/>
            </w:pPr>
            <w:r w:rsidRPr="00B40C4C">
              <w:t>65 723</w:t>
            </w:r>
          </w:p>
        </w:tc>
      </w:tr>
      <w:tr w:rsidR="00446E55" w:rsidRPr="00B40C4C" w14:paraId="3F766EFF" w14:textId="77777777">
        <w:trPr>
          <w:trHeight w:val="320"/>
        </w:trPr>
        <w:tc>
          <w:tcPr>
            <w:tcW w:w="3940" w:type="dxa"/>
            <w:tcBorders>
              <w:top w:val="nil"/>
              <w:left w:val="nil"/>
              <w:bottom w:val="nil"/>
              <w:right w:val="nil"/>
            </w:tcBorders>
            <w:tcMar>
              <w:top w:w="80" w:type="dxa"/>
              <w:left w:w="40" w:type="dxa"/>
              <w:bottom w:w="40" w:type="dxa"/>
              <w:right w:w="40" w:type="dxa"/>
            </w:tcMar>
          </w:tcPr>
          <w:p w14:paraId="33719E19" w14:textId="77777777" w:rsidR="0089264D" w:rsidRPr="00B40C4C" w:rsidRDefault="0089264D" w:rsidP="009137DA">
            <w:r w:rsidRPr="00B40C4C">
              <w:t xml:space="preserve">Energidepartementet </w:t>
            </w:r>
          </w:p>
        </w:tc>
        <w:tc>
          <w:tcPr>
            <w:tcW w:w="1120" w:type="dxa"/>
            <w:tcBorders>
              <w:top w:val="nil"/>
              <w:left w:val="nil"/>
              <w:bottom w:val="nil"/>
              <w:right w:val="nil"/>
            </w:tcBorders>
            <w:tcMar>
              <w:top w:w="80" w:type="dxa"/>
              <w:left w:w="40" w:type="dxa"/>
              <w:bottom w:w="40" w:type="dxa"/>
              <w:right w:w="40" w:type="dxa"/>
            </w:tcMar>
            <w:vAlign w:val="bottom"/>
          </w:tcPr>
          <w:p w14:paraId="28CAE8E5" w14:textId="77777777" w:rsidR="0089264D" w:rsidRPr="00B40C4C" w:rsidRDefault="0089264D" w:rsidP="00B16100">
            <w:pPr>
              <w:jc w:val="right"/>
            </w:pPr>
            <w:r w:rsidRPr="00B40C4C">
              <w:t>1 381</w:t>
            </w:r>
          </w:p>
        </w:tc>
        <w:tc>
          <w:tcPr>
            <w:tcW w:w="1100" w:type="dxa"/>
            <w:tcBorders>
              <w:top w:val="nil"/>
              <w:left w:val="nil"/>
              <w:bottom w:val="nil"/>
              <w:right w:val="nil"/>
            </w:tcBorders>
            <w:tcMar>
              <w:top w:w="80" w:type="dxa"/>
              <w:left w:w="40" w:type="dxa"/>
              <w:bottom w:w="40" w:type="dxa"/>
              <w:right w:w="40" w:type="dxa"/>
            </w:tcMar>
            <w:vAlign w:val="bottom"/>
          </w:tcPr>
          <w:p w14:paraId="0B555B6E" w14:textId="77777777" w:rsidR="0089264D" w:rsidRPr="00B40C4C" w:rsidRDefault="0089264D" w:rsidP="00B16100">
            <w:pPr>
              <w:jc w:val="right"/>
            </w:pPr>
            <w:r w:rsidRPr="00B40C4C">
              <w:t>12 666</w:t>
            </w:r>
          </w:p>
        </w:tc>
        <w:tc>
          <w:tcPr>
            <w:tcW w:w="1120" w:type="dxa"/>
            <w:tcBorders>
              <w:top w:val="nil"/>
              <w:left w:val="nil"/>
              <w:bottom w:val="nil"/>
              <w:right w:val="nil"/>
            </w:tcBorders>
            <w:tcMar>
              <w:top w:w="80" w:type="dxa"/>
              <w:left w:w="40" w:type="dxa"/>
              <w:bottom w:w="40" w:type="dxa"/>
              <w:right w:w="40" w:type="dxa"/>
            </w:tcMar>
            <w:vAlign w:val="bottom"/>
          </w:tcPr>
          <w:p w14:paraId="64A15450" w14:textId="77777777" w:rsidR="0089264D" w:rsidRPr="00B40C4C" w:rsidRDefault="0089264D" w:rsidP="00B16100">
            <w:pPr>
              <w:jc w:val="right"/>
            </w:pPr>
            <w:r w:rsidRPr="00B40C4C">
              <w:t>14 047</w:t>
            </w:r>
          </w:p>
        </w:tc>
        <w:tc>
          <w:tcPr>
            <w:tcW w:w="1120" w:type="dxa"/>
            <w:tcBorders>
              <w:top w:val="nil"/>
              <w:left w:val="nil"/>
              <w:bottom w:val="nil"/>
              <w:right w:val="nil"/>
            </w:tcBorders>
            <w:tcMar>
              <w:top w:w="80" w:type="dxa"/>
              <w:left w:w="40" w:type="dxa"/>
              <w:bottom w:w="40" w:type="dxa"/>
              <w:right w:w="40" w:type="dxa"/>
            </w:tcMar>
            <w:vAlign w:val="bottom"/>
          </w:tcPr>
          <w:p w14:paraId="1C2C7A99" w14:textId="77777777" w:rsidR="0089264D" w:rsidRPr="00B40C4C" w:rsidRDefault="0089264D" w:rsidP="00B16100">
            <w:pPr>
              <w:jc w:val="right"/>
            </w:pPr>
            <w:r w:rsidRPr="00B40C4C">
              <w:t>6 302</w:t>
            </w:r>
          </w:p>
        </w:tc>
        <w:tc>
          <w:tcPr>
            <w:tcW w:w="1120" w:type="dxa"/>
            <w:tcBorders>
              <w:top w:val="nil"/>
              <w:left w:val="nil"/>
              <w:bottom w:val="nil"/>
              <w:right w:val="nil"/>
            </w:tcBorders>
            <w:tcMar>
              <w:top w:w="80" w:type="dxa"/>
              <w:left w:w="40" w:type="dxa"/>
              <w:bottom w:w="40" w:type="dxa"/>
              <w:right w:w="40" w:type="dxa"/>
            </w:tcMar>
            <w:vAlign w:val="bottom"/>
          </w:tcPr>
          <w:p w14:paraId="71680AE2" w14:textId="77777777" w:rsidR="0089264D" w:rsidRPr="00B40C4C" w:rsidRDefault="0089264D" w:rsidP="00B16100">
            <w:pPr>
              <w:jc w:val="right"/>
            </w:pPr>
            <w:r w:rsidRPr="00B40C4C">
              <w:t>7 745</w:t>
            </w:r>
          </w:p>
        </w:tc>
      </w:tr>
      <w:tr w:rsidR="00446E55" w:rsidRPr="00B40C4C" w14:paraId="0A1BBC92" w14:textId="77777777">
        <w:trPr>
          <w:trHeight w:val="320"/>
        </w:trPr>
        <w:tc>
          <w:tcPr>
            <w:tcW w:w="3940" w:type="dxa"/>
            <w:tcBorders>
              <w:top w:val="nil"/>
              <w:left w:val="nil"/>
              <w:bottom w:val="nil"/>
              <w:right w:val="nil"/>
            </w:tcBorders>
            <w:tcMar>
              <w:top w:w="80" w:type="dxa"/>
              <w:left w:w="40" w:type="dxa"/>
              <w:bottom w:w="40" w:type="dxa"/>
              <w:right w:w="40" w:type="dxa"/>
            </w:tcMar>
          </w:tcPr>
          <w:p w14:paraId="3D8CFFE2" w14:textId="77777777" w:rsidR="0089264D" w:rsidRPr="00B40C4C" w:rsidRDefault="0089264D" w:rsidP="009137DA">
            <w:r w:rsidRPr="00B40C4C">
              <w:t>Ymse</w:t>
            </w:r>
          </w:p>
        </w:tc>
        <w:tc>
          <w:tcPr>
            <w:tcW w:w="1120" w:type="dxa"/>
            <w:tcBorders>
              <w:top w:val="nil"/>
              <w:left w:val="nil"/>
              <w:bottom w:val="nil"/>
              <w:right w:val="nil"/>
            </w:tcBorders>
            <w:tcMar>
              <w:top w:w="80" w:type="dxa"/>
              <w:left w:w="40" w:type="dxa"/>
              <w:bottom w:w="40" w:type="dxa"/>
              <w:right w:w="40" w:type="dxa"/>
            </w:tcMar>
            <w:vAlign w:val="bottom"/>
          </w:tcPr>
          <w:p w14:paraId="6541535F" w14:textId="77777777" w:rsidR="0089264D" w:rsidRPr="00B40C4C" w:rsidRDefault="0089264D" w:rsidP="00B16100">
            <w:pPr>
              <w:jc w:val="right"/>
            </w:pPr>
            <w:r w:rsidRPr="00B40C4C">
              <w:t>0</w:t>
            </w:r>
          </w:p>
        </w:tc>
        <w:tc>
          <w:tcPr>
            <w:tcW w:w="1100" w:type="dxa"/>
            <w:tcBorders>
              <w:top w:val="nil"/>
              <w:left w:val="nil"/>
              <w:bottom w:val="nil"/>
              <w:right w:val="nil"/>
            </w:tcBorders>
            <w:tcMar>
              <w:top w:w="80" w:type="dxa"/>
              <w:left w:w="40" w:type="dxa"/>
              <w:bottom w:w="40" w:type="dxa"/>
              <w:right w:w="40" w:type="dxa"/>
            </w:tcMar>
            <w:vAlign w:val="bottom"/>
          </w:tcPr>
          <w:p w14:paraId="16284E4A" w14:textId="77777777" w:rsidR="0089264D" w:rsidRPr="00B40C4C" w:rsidRDefault="0089264D" w:rsidP="00B16100">
            <w:pPr>
              <w:jc w:val="right"/>
            </w:pPr>
            <w:r w:rsidRPr="00B40C4C">
              <w:t>5 700</w:t>
            </w:r>
          </w:p>
        </w:tc>
        <w:tc>
          <w:tcPr>
            <w:tcW w:w="1120" w:type="dxa"/>
            <w:tcBorders>
              <w:top w:val="nil"/>
              <w:left w:val="nil"/>
              <w:bottom w:val="nil"/>
              <w:right w:val="nil"/>
            </w:tcBorders>
            <w:tcMar>
              <w:top w:w="80" w:type="dxa"/>
              <w:left w:w="40" w:type="dxa"/>
              <w:bottom w:w="40" w:type="dxa"/>
              <w:right w:w="40" w:type="dxa"/>
            </w:tcMar>
            <w:vAlign w:val="bottom"/>
          </w:tcPr>
          <w:p w14:paraId="23501A24" w14:textId="77777777" w:rsidR="0089264D" w:rsidRPr="00B40C4C" w:rsidRDefault="0089264D" w:rsidP="00B16100">
            <w:pPr>
              <w:jc w:val="right"/>
            </w:pPr>
            <w:r w:rsidRPr="00B40C4C">
              <w:t>5 700</w:t>
            </w:r>
          </w:p>
        </w:tc>
        <w:tc>
          <w:tcPr>
            <w:tcW w:w="1120" w:type="dxa"/>
            <w:tcBorders>
              <w:top w:val="nil"/>
              <w:left w:val="nil"/>
              <w:bottom w:val="nil"/>
              <w:right w:val="nil"/>
            </w:tcBorders>
            <w:tcMar>
              <w:top w:w="80" w:type="dxa"/>
              <w:left w:w="40" w:type="dxa"/>
              <w:bottom w:w="40" w:type="dxa"/>
              <w:right w:w="40" w:type="dxa"/>
            </w:tcMar>
            <w:vAlign w:val="bottom"/>
          </w:tcPr>
          <w:p w14:paraId="5307A5D4" w14:textId="77777777" w:rsidR="0089264D" w:rsidRPr="00B40C4C" w:rsidRDefault="0089264D" w:rsidP="00B16100">
            <w:pPr>
              <w:jc w:val="right"/>
            </w:pPr>
            <w:r w:rsidRPr="00B40C4C">
              <w:t>0</w:t>
            </w:r>
          </w:p>
        </w:tc>
        <w:tc>
          <w:tcPr>
            <w:tcW w:w="1120" w:type="dxa"/>
            <w:tcBorders>
              <w:top w:val="nil"/>
              <w:left w:val="nil"/>
              <w:bottom w:val="nil"/>
              <w:right w:val="nil"/>
            </w:tcBorders>
            <w:tcMar>
              <w:top w:w="80" w:type="dxa"/>
              <w:left w:w="40" w:type="dxa"/>
              <w:bottom w:w="40" w:type="dxa"/>
              <w:right w:w="40" w:type="dxa"/>
            </w:tcMar>
            <w:vAlign w:val="bottom"/>
          </w:tcPr>
          <w:p w14:paraId="67718C2E" w14:textId="77777777" w:rsidR="0089264D" w:rsidRPr="00B40C4C" w:rsidRDefault="0089264D" w:rsidP="00B16100">
            <w:pPr>
              <w:jc w:val="right"/>
            </w:pPr>
            <w:r w:rsidRPr="00B40C4C">
              <w:t>5 700</w:t>
            </w:r>
          </w:p>
        </w:tc>
      </w:tr>
      <w:tr w:rsidR="00446E55" w:rsidRPr="00B40C4C" w14:paraId="1A7872F4" w14:textId="77777777">
        <w:trPr>
          <w:trHeight w:val="320"/>
        </w:trPr>
        <w:tc>
          <w:tcPr>
            <w:tcW w:w="3940" w:type="dxa"/>
            <w:tcBorders>
              <w:top w:val="nil"/>
              <w:left w:val="nil"/>
              <w:bottom w:val="nil"/>
              <w:right w:val="nil"/>
            </w:tcBorders>
            <w:tcMar>
              <w:top w:w="80" w:type="dxa"/>
              <w:left w:w="40" w:type="dxa"/>
              <w:bottom w:w="40" w:type="dxa"/>
              <w:right w:w="40" w:type="dxa"/>
            </w:tcMar>
          </w:tcPr>
          <w:p w14:paraId="651DEA2E" w14:textId="77777777" w:rsidR="0089264D" w:rsidRPr="00B40C4C" w:rsidRDefault="0089264D" w:rsidP="009137DA">
            <w:r w:rsidRPr="00B40C4C">
              <w:t xml:space="preserve">Statsbankene </w:t>
            </w:r>
          </w:p>
        </w:tc>
        <w:tc>
          <w:tcPr>
            <w:tcW w:w="1120" w:type="dxa"/>
            <w:tcBorders>
              <w:top w:val="nil"/>
              <w:left w:val="nil"/>
              <w:bottom w:val="nil"/>
              <w:right w:val="nil"/>
            </w:tcBorders>
            <w:tcMar>
              <w:top w:w="80" w:type="dxa"/>
              <w:left w:w="40" w:type="dxa"/>
              <w:bottom w:w="40" w:type="dxa"/>
              <w:right w:w="40" w:type="dxa"/>
            </w:tcMar>
            <w:vAlign w:val="bottom"/>
          </w:tcPr>
          <w:p w14:paraId="47ADC8F1" w14:textId="77777777" w:rsidR="0089264D" w:rsidRPr="00B40C4C" w:rsidRDefault="0089264D" w:rsidP="00B16100">
            <w:pPr>
              <w:jc w:val="right"/>
            </w:pPr>
            <w:r w:rsidRPr="00B40C4C">
              <w:t>366</w:t>
            </w:r>
          </w:p>
        </w:tc>
        <w:tc>
          <w:tcPr>
            <w:tcW w:w="1100" w:type="dxa"/>
            <w:tcBorders>
              <w:top w:val="nil"/>
              <w:left w:val="nil"/>
              <w:bottom w:val="nil"/>
              <w:right w:val="nil"/>
            </w:tcBorders>
            <w:tcMar>
              <w:top w:w="80" w:type="dxa"/>
              <w:left w:w="40" w:type="dxa"/>
              <w:bottom w:w="40" w:type="dxa"/>
              <w:right w:w="40" w:type="dxa"/>
            </w:tcMar>
            <w:vAlign w:val="bottom"/>
          </w:tcPr>
          <w:p w14:paraId="7102A468" w14:textId="77777777" w:rsidR="0089264D" w:rsidRPr="00B40C4C" w:rsidRDefault="0089264D" w:rsidP="00B16100">
            <w:pPr>
              <w:jc w:val="right"/>
            </w:pPr>
            <w:r w:rsidRPr="00B40C4C">
              <w:t>161 350</w:t>
            </w:r>
          </w:p>
        </w:tc>
        <w:tc>
          <w:tcPr>
            <w:tcW w:w="1120" w:type="dxa"/>
            <w:tcBorders>
              <w:top w:val="nil"/>
              <w:left w:val="nil"/>
              <w:bottom w:val="nil"/>
              <w:right w:val="nil"/>
            </w:tcBorders>
            <w:tcMar>
              <w:top w:w="80" w:type="dxa"/>
              <w:left w:w="40" w:type="dxa"/>
              <w:bottom w:w="40" w:type="dxa"/>
              <w:right w:w="40" w:type="dxa"/>
            </w:tcMar>
            <w:vAlign w:val="bottom"/>
          </w:tcPr>
          <w:p w14:paraId="0D6A2857" w14:textId="77777777" w:rsidR="0089264D" w:rsidRPr="00B40C4C" w:rsidRDefault="0089264D" w:rsidP="00B16100">
            <w:pPr>
              <w:jc w:val="right"/>
            </w:pPr>
            <w:r w:rsidRPr="00B40C4C">
              <w:t>161 715</w:t>
            </w:r>
          </w:p>
        </w:tc>
        <w:tc>
          <w:tcPr>
            <w:tcW w:w="1120" w:type="dxa"/>
            <w:tcBorders>
              <w:top w:val="nil"/>
              <w:left w:val="nil"/>
              <w:bottom w:val="nil"/>
              <w:right w:val="nil"/>
            </w:tcBorders>
            <w:tcMar>
              <w:top w:w="80" w:type="dxa"/>
              <w:left w:w="40" w:type="dxa"/>
              <w:bottom w:w="40" w:type="dxa"/>
              <w:right w:w="40" w:type="dxa"/>
            </w:tcMar>
            <w:vAlign w:val="bottom"/>
          </w:tcPr>
          <w:p w14:paraId="3C9A3D24" w14:textId="77777777" w:rsidR="0089264D" w:rsidRPr="00B40C4C" w:rsidRDefault="0089264D" w:rsidP="00B16100">
            <w:pPr>
              <w:jc w:val="right"/>
            </w:pPr>
            <w:r w:rsidRPr="00B40C4C">
              <w:t>88 480</w:t>
            </w:r>
          </w:p>
        </w:tc>
        <w:tc>
          <w:tcPr>
            <w:tcW w:w="1120" w:type="dxa"/>
            <w:tcBorders>
              <w:top w:val="nil"/>
              <w:left w:val="nil"/>
              <w:bottom w:val="nil"/>
              <w:right w:val="nil"/>
            </w:tcBorders>
            <w:tcMar>
              <w:top w:w="80" w:type="dxa"/>
              <w:left w:w="40" w:type="dxa"/>
              <w:bottom w:w="40" w:type="dxa"/>
              <w:right w:w="40" w:type="dxa"/>
            </w:tcMar>
            <w:vAlign w:val="bottom"/>
          </w:tcPr>
          <w:p w14:paraId="04285603" w14:textId="77777777" w:rsidR="0089264D" w:rsidRPr="00B40C4C" w:rsidRDefault="0089264D" w:rsidP="00B16100">
            <w:pPr>
              <w:jc w:val="right"/>
            </w:pPr>
            <w:r w:rsidRPr="00B40C4C">
              <w:t>73 235</w:t>
            </w:r>
          </w:p>
        </w:tc>
      </w:tr>
      <w:tr w:rsidR="00446E55" w:rsidRPr="00B40C4C" w14:paraId="7A1ADD88" w14:textId="77777777">
        <w:trPr>
          <w:trHeight w:val="320"/>
        </w:trPr>
        <w:tc>
          <w:tcPr>
            <w:tcW w:w="3940" w:type="dxa"/>
            <w:tcBorders>
              <w:top w:val="nil"/>
              <w:left w:val="nil"/>
              <w:bottom w:val="nil"/>
              <w:right w:val="nil"/>
            </w:tcBorders>
            <w:tcMar>
              <w:top w:w="80" w:type="dxa"/>
              <w:left w:w="40" w:type="dxa"/>
              <w:bottom w:w="40" w:type="dxa"/>
              <w:right w:w="40" w:type="dxa"/>
            </w:tcMar>
          </w:tcPr>
          <w:p w14:paraId="19DEC785" w14:textId="77777777" w:rsidR="0089264D" w:rsidRPr="00B40C4C" w:rsidRDefault="0089264D" w:rsidP="009137DA">
            <w:r w:rsidRPr="00B40C4C">
              <w:t xml:space="preserve">Statlig petroleumsvirksomhet </w:t>
            </w:r>
          </w:p>
        </w:tc>
        <w:tc>
          <w:tcPr>
            <w:tcW w:w="1120" w:type="dxa"/>
            <w:tcBorders>
              <w:top w:val="nil"/>
              <w:left w:val="nil"/>
              <w:bottom w:val="nil"/>
              <w:right w:val="nil"/>
            </w:tcBorders>
            <w:tcMar>
              <w:top w:w="80" w:type="dxa"/>
              <w:left w:w="40" w:type="dxa"/>
              <w:bottom w:w="40" w:type="dxa"/>
              <w:right w:w="40" w:type="dxa"/>
            </w:tcMar>
            <w:vAlign w:val="bottom"/>
          </w:tcPr>
          <w:p w14:paraId="1298FABB" w14:textId="77777777" w:rsidR="0089264D" w:rsidRPr="00B40C4C" w:rsidRDefault="0089264D" w:rsidP="00B16100">
            <w:pPr>
              <w:jc w:val="right"/>
            </w:pPr>
            <w:r w:rsidRPr="00B40C4C">
              <w:t>0</w:t>
            </w:r>
          </w:p>
        </w:tc>
        <w:tc>
          <w:tcPr>
            <w:tcW w:w="1100" w:type="dxa"/>
            <w:tcBorders>
              <w:top w:val="nil"/>
              <w:left w:val="nil"/>
              <w:bottom w:val="nil"/>
              <w:right w:val="nil"/>
            </w:tcBorders>
            <w:tcMar>
              <w:top w:w="80" w:type="dxa"/>
              <w:left w:w="40" w:type="dxa"/>
              <w:bottom w:w="40" w:type="dxa"/>
              <w:right w:w="40" w:type="dxa"/>
            </w:tcMar>
            <w:vAlign w:val="bottom"/>
          </w:tcPr>
          <w:p w14:paraId="11D7A15E" w14:textId="77777777" w:rsidR="0089264D" w:rsidRPr="00B40C4C" w:rsidRDefault="0089264D" w:rsidP="00B16100">
            <w:pPr>
              <w:jc w:val="right"/>
            </w:pPr>
            <w:r w:rsidRPr="00B40C4C">
              <w:t>30 100</w:t>
            </w:r>
          </w:p>
        </w:tc>
        <w:tc>
          <w:tcPr>
            <w:tcW w:w="1120" w:type="dxa"/>
            <w:tcBorders>
              <w:top w:val="nil"/>
              <w:left w:val="nil"/>
              <w:bottom w:val="nil"/>
              <w:right w:val="nil"/>
            </w:tcBorders>
            <w:tcMar>
              <w:top w:w="80" w:type="dxa"/>
              <w:left w:w="40" w:type="dxa"/>
              <w:bottom w:w="40" w:type="dxa"/>
              <w:right w:w="40" w:type="dxa"/>
            </w:tcMar>
            <w:vAlign w:val="bottom"/>
          </w:tcPr>
          <w:p w14:paraId="185646ED" w14:textId="77777777" w:rsidR="0089264D" w:rsidRPr="00B40C4C" w:rsidRDefault="0089264D" w:rsidP="00B16100">
            <w:pPr>
              <w:jc w:val="right"/>
            </w:pPr>
            <w:r w:rsidRPr="00B40C4C">
              <w:t>30 100</w:t>
            </w:r>
          </w:p>
        </w:tc>
        <w:tc>
          <w:tcPr>
            <w:tcW w:w="1120" w:type="dxa"/>
            <w:tcBorders>
              <w:top w:val="nil"/>
              <w:left w:val="nil"/>
              <w:bottom w:val="nil"/>
              <w:right w:val="nil"/>
            </w:tcBorders>
            <w:tcMar>
              <w:top w:w="80" w:type="dxa"/>
              <w:left w:w="40" w:type="dxa"/>
              <w:bottom w:w="40" w:type="dxa"/>
              <w:right w:w="40" w:type="dxa"/>
            </w:tcMar>
            <w:vAlign w:val="bottom"/>
          </w:tcPr>
          <w:p w14:paraId="40EBB948" w14:textId="77777777" w:rsidR="0089264D" w:rsidRPr="00B40C4C" w:rsidRDefault="0089264D" w:rsidP="00B16100">
            <w:pPr>
              <w:jc w:val="right"/>
            </w:pPr>
            <w:r w:rsidRPr="00B40C4C">
              <w:t>15 275</w:t>
            </w:r>
          </w:p>
        </w:tc>
        <w:tc>
          <w:tcPr>
            <w:tcW w:w="1120" w:type="dxa"/>
            <w:tcBorders>
              <w:top w:val="nil"/>
              <w:left w:val="nil"/>
              <w:bottom w:val="nil"/>
              <w:right w:val="nil"/>
            </w:tcBorders>
            <w:tcMar>
              <w:top w:w="80" w:type="dxa"/>
              <w:left w:w="40" w:type="dxa"/>
              <w:bottom w:w="40" w:type="dxa"/>
              <w:right w:w="40" w:type="dxa"/>
            </w:tcMar>
            <w:vAlign w:val="bottom"/>
          </w:tcPr>
          <w:p w14:paraId="2E2FC810" w14:textId="77777777" w:rsidR="0089264D" w:rsidRPr="00B40C4C" w:rsidRDefault="0089264D" w:rsidP="00B16100">
            <w:pPr>
              <w:jc w:val="right"/>
            </w:pPr>
            <w:r w:rsidRPr="00B40C4C">
              <w:t>14 825</w:t>
            </w:r>
          </w:p>
        </w:tc>
      </w:tr>
      <w:tr w:rsidR="00446E55" w:rsidRPr="00B40C4C" w14:paraId="77E4A0C2" w14:textId="77777777">
        <w:trPr>
          <w:trHeight w:val="320"/>
        </w:trPr>
        <w:tc>
          <w:tcPr>
            <w:tcW w:w="3940" w:type="dxa"/>
            <w:tcBorders>
              <w:top w:val="nil"/>
              <w:left w:val="nil"/>
              <w:bottom w:val="nil"/>
              <w:right w:val="nil"/>
            </w:tcBorders>
            <w:tcMar>
              <w:top w:w="80" w:type="dxa"/>
              <w:left w:w="40" w:type="dxa"/>
              <w:bottom w:w="40" w:type="dxa"/>
              <w:right w:w="40" w:type="dxa"/>
            </w:tcMar>
          </w:tcPr>
          <w:p w14:paraId="73B1B4CC" w14:textId="77777777" w:rsidR="0089264D" w:rsidRPr="00B40C4C" w:rsidRDefault="0089264D" w:rsidP="009137DA">
            <w:r w:rsidRPr="00B40C4C">
              <w:t xml:space="preserve">Statens forvaltningsbedrifter </w:t>
            </w:r>
          </w:p>
        </w:tc>
        <w:tc>
          <w:tcPr>
            <w:tcW w:w="1120" w:type="dxa"/>
            <w:tcBorders>
              <w:top w:val="nil"/>
              <w:left w:val="nil"/>
              <w:bottom w:val="nil"/>
              <w:right w:val="nil"/>
            </w:tcBorders>
            <w:tcMar>
              <w:top w:w="80" w:type="dxa"/>
              <w:left w:w="40" w:type="dxa"/>
              <w:bottom w:w="40" w:type="dxa"/>
              <w:right w:w="40" w:type="dxa"/>
            </w:tcMar>
            <w:vAlign w:val="bottom"/>
          </w:tcPr>
          <w:p w14:paraId="0371E2D6" w14:textId="77777777" w:rsidR="0089264D" w:rsidRPr="00B40C4C" w:rsidRDefault="0089264D" w:rsidP="00B16100">
            <w:pPr>
              <w:jc w:val="right"/>
            </w:pPr>
            <w:r w:rsidRPr="00B40C4C">
              <w:t>641</w:t>
            </w:r>
          </w:p>
        </w:tc>
        <w:tc>
          <w:tcPr>
            <w:tcW w:w="1100" w:type="dxa"/>
            <w:tcBorders>
              <w:top w:val="nil"/>
              <w:left w:val="nil"/>
              <w:bottom w:val="nil"/>
              <w:right w:val="nil"/>
            </w:tcBorders>
            <w:tcMar>
              <w:top w:w="80" w:type="dxa"/>
              <w:left w:w="40" w:type="dxa"/>
              <w:bottom w:w="40" w:type="dxa"/>
              <w:right w:w="40" w:type="dxa"/>
            </w:tcMar>
            <w:vAlign w:val="bottom"/>
          </w:tcPr>
          <w:p w14:paraId="4317CE6F" w14:textId="77777777" w:rsidR="0089264D" w:rsidRPr="00B40C4C" w:rsidRDefault="0089264D" w:rsidP="00B16100">
            <w:pPr>
              <w:jc w:val="right"/>
            </w:pPr>
            <w:r w:rsidRPr="00B40C4C">
              <w:t>8 357</w:t>
            </w:r>
          </w:p>
        </w:tc>
        <w:tc>
          <w:tcPr>
            <w:tcW w:w="1120" w:type="dxa"/>
            <w:tcBorders>
              <w:top w:val="nil"/>
              <w:left w:val="nil"/>
              <w:bottom w:val="nil"/>
              <w:right w:val="nil"/>
            </w:tcBorders>
            <w:tcMar>
              <w:top w:w="80" w:type="dxa"/>
              <w:left w:w="40" w:type="dxa"/>
              <w:bottom w:w="40" w:type="dxa"/>
              <w:right w:w="40" w:type="dxa"/>
            </w:tcMar>
            <w:vAlign w:val="bottom"/>
          </w:tcPr>
          <w:p w14:paraId="035755FD" w14:textId="77777777" w:rsidR="0089264D" w:rsidRPr="00B40C4C" w:rsidRDefault="0089264D" w:rsidP="00B16100">
            <w:pPr>
              <w:jc w:val="right"/>
            </w:pPr>
            <w:r w:rsidRPr="00B40C4C">
              <w:t>8 997</w:t>
            </w:r>
          </w:p>
        </w:tc>
        <w:tc>
          <w:tcPr>
            <w:tcW w:w="1120" w:type="dxa"/>
            <w:tcBorders>
              <w:top w:val="nil"/>
              <w:left w:val="nil"/>
              <w:bottom w:val="nil"/>
              <w:right w:val="nil"/>
            </w:tcBorders>
            <w:tcMar>
              <w:top w:w="80" w:type="dxa"/>
              <w:left w:w="40" w:type="dxa"/>
              <w:bottom w:w="40" w:type="dxa"/>
              <w:right w:w="40" w:type="dxa"/>
            </w:tcMar>
            <w:vAlign w:val="bottom"/>
          </w:tcPr>
          <w:p w14:paraId="488A8055" w14:textId="77777777" w:rsidR="0089264D" w:rsidRPr="00B40C4C" w:rsidRDefault="0089264D" w:rsidP="00B16100">
            <w:pPr>
              <w:jc w:val="right"/>
            </w:pPr>
            <w:r w:rsidRPr="00B40C4C">
              <w:t>3 759</w:t>
            </w:r>
          </w:p>
        </w:tc>
        <w:tc>
          <w:tcPr>
            <w:tcW w:w="1120" w:type="dxa"/>
            <w:tcBorders>
              <w:top w:val="nil"/>
              <w:left w:val="nil"/>
              <w:bottom w:val="nil"/>
              <w:right w:val="nil"/>
            </w:tcBorders>
            <w:tcMar>
              <w:top w:w="80" w:type="dxa"/>
              <w:left w:w="40" w:type="dxa"/>
              <w:bottom w:w="40" w:type="dxa"/>
              <w:right w:w="40" w:type="dxa"/>
            </w:tcMar>
            <w:vAlign w:val="bottom"/>
          </w:tcPr>
          <w:p w14:paraId="046A2A47" w14:textId="77777777" w:rsidR="0089264D" w:rsidRPr="00B40C4C" w:rsidRDefault="0089264D" w:rsidP="00B16100">
            <w:pPr>
              <w:jc w:val="right"/>
            </w:pPr>
            <w:r w:rsidRPr="00B40C4C">
              <w:t>5 239</w:t>
            </w:r>
          </w:p>
        </w:tc>
      </w:tr>
      <w:tr w:rsidR="00446E55" w:rsidRPr="00B40C4C" w14:paraId="4D691D30" w14:textId="77777777">
        <w:trPr>
          <w:trHeight w:val="320"/>
        </w:trPr>
        <w:tc>
          <w:tcPr>
            <w:tcW w:w="3940" w:type="dxa"/>
            <w:tcBorders>
              <w:top w:val="nil"/>
              <w:left w:val="nil"/>
              <w:bottom w:val="nil"/>
              <w:right w:val="nil"/>
            </w:tcBorders>
            <w:tcMar>
              <w:top w:w="80" w:type="dxa"/>
              <w:left w:w="40" w:type="dxa"/>
              <w:bottom w:w="40" w:type="dxa"/>
              <w:right w:w="40" w:type="dxa"/>
            </w:tcMar>
          </w:tcPr>
          <w:p w14:paraId="18F830CF" w14:textId="77777777" w:rsidR="0089264D" w:rsidRPr="00B40C4C" w:rsidRDefault="0089264D" w:rsidP="009137DA">
            <w:r w:rsidRPr="00B40C4C">
              <w:t xml:space="preserve">Folketrygden </w:t>
            </w:r>
          </w:p>
        </w:tc>
        <w:tc>
          <w:tcPr>
            <w:tcW w:w="1120" w:type="dxa"/>
            <w:tcBorders>
              <w:top w:val="nil"/>
              <w:left w:val="nil"/>
              <w:bottom w:val="nil"/>
              <w:right w:val="nil"/>
            </w:tcBorders>
            <w:tcMar>
              <w:top w:w="80" w:type="dxa"/>
              <w:left w:w="40" w:type="dxa"/>
              <w:bottom w:w="40" w:type="dxa"/>
              <w:right w:w="40" w:type="dxa"/>
            </w:tcMar>
            <w:vAlign w:val="bottom"/>
          </w:tcPr>
          <w:p w14:paraId="04753245" w14:textId="77777777" w:rsidR="0089264D" w:rsidRPr="00B40C4C" w:rsidRDefault="0089264D" w:rsidP="00B16100">
            <w:pPr>
              <w:jc w:val="right"/>
            </w:pPr>
            <w:r w:rsidRPr="00B40C4C">
              <w:t>24</w:t>
            </w:r>
          </w:p>
        </w:tc>
        <w:tc>
          <w:tcPr>
            <w:tcW w:w="1100" w:type="dxa"/>
            <w:tcBorders>
              <w:top w:val="nil"/>
              <w:left w:val="nil"/>
              <w:bottom w:val="nil"/>
              <w:right w:val="nil"/>
            </w:tcBorders>
            <w:tcMar>
              <w:top w:w="80" w:type="dxa"/>
              <w:left w:w="40" w:type="dxa"/>
              <w:bottom w:w="40" w:type="dxa"/>
              <w:right w:w="40" w:type="dxa"/>
            </w:tcMar>
            <w:vAlign w:val="bottom"/>
          </w:tcPr>
          <w:p w14:paraId="1F1635F8" w14:textId="77777777" w:rsidR="0089264D" w:rsidRPr="00B40C4C" w:rsidRDefault="0089264D" w:rsidP="00B16100">
            <w:pPr>
              <w:jc w:val="right"/>
            </w:pPr>
            <w:r w:rsidRPr="00B40C4C">
              <w:t>656 861</w:t>
            </w:r>
          </w:p>
        </w:tc>
        <w:tc>
          <w:tcPr>
            <w:tcW w:w="1120" w:type="dxa"/>
            <w:tcBorders>
              <w:top w:val="nil"/>
              <w:left w:val="nil"/>
              <w:bottom w:val="nil"/>
              <w:right w:val="nil"/>
            </w:tcBorders>
            <w:tcMar>
              <w:top w:w="80" w:type="dxa"/>
              <w:left w:w="40" w:type="dxa"/>
              <w:bottom w:w="40" w:type="dxa"/>
              <w:right w:w="40" w:type="dxa"/>
            </w:tcMar>
            <w:vAlign w:val="bottom"/>
          </w:tcPr>
          <w:p w14:paraId="322127B6" w14:textId="77777777" w:rsidR="0089264D" w:rsidRPr="00B40C4C" w:rsidRDefault="0089264D" w:rsidP="00B16100">
            <w:pPr>
              <w:jc w:val="right"/>
            </w:pPr>
            <w:r w:rsidRPr="00B40C4C">
              <w:t>656 885</w:t>
            </w:r>
          </w:p>
        </w:tc>
        <w:tc>
          <w:tcPr>
            <w:tcW w:w="1120" w:type="dxa"/>
            <w:tcBorders>
              <w:top w:val="nil"/>
              <w:left w:val="nil"/>
              <w:bottom w:val="nil"/>
              <w:right w:val="nil"/>
            </w:tcBorders>
            <w:tcMar>
              <w:top w:w="80" w:type="dxa"/>
              <w:left w:w="40" w:type="dxa"/>
              <w:bottom w:w="40" w:type="dxa"/>
              <w:right w:w="40" w:type="dxa"/>
            </w:tcMar>
            <w:vAlign w:val="bottom"/>
          </w:tcPr>
          <w:p w14:paraId="3CFD48EF" w14:textId="77777777" w:rsidR="0089264D" w:rsidRPr="00B40C4C" w:rsidRDefault="0089264D" w:rsidP="00B16100">
            <w:pPr>
              <w:jc w:val="right"/>
            </w:pPr>
            <w:r w:rsidRPr="00B40C4C">
              <w:t>323 486</w:t>
            </w:r>
          </w:p>
        </w:tc>
        <w:tc>
          <w:tcPr>
            <w:tcW w:w="1120" w:type="dxa"/>
            <w:tcBorders>
              <w:top w:val="nil"/>
              <w:left w:val="nil"/>
              <w:bottom w:val="nil"/>
              <w:right w:val="nil"/>
            </w:tcBorders>
            <w:tcMar>
              <w:top w:w="80" w:type="dxa"/>
              <w:left w:w="40" w:type="dxa"/>
              <w:bottom w:w="40" w:type="dxa"/>
              <w:right w:w="40" w:type="dxa"/>
            </w:tcMar>
            <w:vAlign w:val="bottom"/>
          </w:tcPr>
          <w:p w14:paraId="5BE3CE2B" w14:textId="77777777" w:rsidR="0089264D" w:rsidRPr="00B40C4C" w:rsidRDefault="0089264D" w:rsidP="00B16100">
            <w:pPr>
              <w:jc w:val="right"/>
            </w:pPr>
            <w:r w:rsidRPr="00B40C4C">
              <w:t>333 399</w:t>
            </w:r>
          </w:p>
        </w:tc>
      </w:tr>
      <w:tr w:rsidR="00446E55" w:rsidRPr="00B40C4C" w14:paraId="12B225AD" w14:textId="77777777">
        <w:trPr>
          <w:trHeight w:val="320"/>
        </w:trPr>
        <w:tc>
          <w:tcPr>
            <w:tcW w:w="3940" w:type="dxa"/>
            <w:tcBorders>
              <w:top w:val="nil"/>
              <w:left w:val="nil"/>
              <w:bottom w:val="single" w:sz="4" w:space="0" w:color="000000"/>
              <w:right w:val="nil"/>
            </w:tcBorders>
            <w:tcMar>
              <w:top w:w="80" w:type="dxa"/>
              <w:left w:w="40" w:type="dxa"/>
              <w:bottom w:w="40" w:type="dxa"/>
              <w:right w:w="40" w:type="dxa"/>
            </w:tcMar>
          </w:tcPr>
          <w:p w14:paraId="5491A4E9" w14:textId="77777777" w:rsidR="0089264D" w:rsidRPr="00B40C4C" w:rsidRDefault="0089264D" w:rsidP="009137DA">
            <w:r w:rsidRPr="00B40C4C">
              <w:t xml:space="preserve">Statens pensjonsfond utland </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72705CC0" w14:textId="77777777" w:rsidR="0089264D" w:rsidRPr="00B40C4C" w:rsidRDefault="0089264D" w:rsidP="00B16100">
            <w:pPr>
              <w:jc w:val="right"/>
            </w:pPr>
            <w:r w:rsidRPr="00B40C4C">
              <w:t>0</w:t>
            </w:r>
          </w:p>
        </w:tc>
        <w:tc>
          <w:tcPr>
            <w:tcW w:w="1100" w:type="dxa"/>
            <w:tcBorders>
              <w:top w:val="nil"/>
              <w:left w:val="nil"/>
              <w:bottom w:val="single" w:sz="4" w:space="0" w:color="000000"/>
              <w:right w:val="nil"/>
            </w:tcBorders>
            <w:tcMar>
              <w:top w:w="80" w:type="dxa"/>
              <w:left w:w="40" w:type="dxa"/>
              <w:bottom w:w="40" w:type="dxa"/>
              <w:right w:w="40" w:type="dxa"/>
            </w:tcMar>
            <w:vAlign w:val="bottom"/>
          </w:tcPr>
          <w:p w14:paraId="5BA33759" w14:textId="77777777" w:rsidR="0089264D" w:rsidRPr="00B40C4C" w:rsidRDefault="0089264D" w:rsidP="00B16100">
            <w:pPr>
              <w:jc w:val="right"/>
            </w:pPr>
            <w:r w:rsidRPr="00B40C4C">
              <w:t>832 166</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1F8F2614" w14:textId="77777777" w:rsidR="0089264D" w:rsidRPr="00B40C4C" w:rsidRDefault="0089264D" w:rsidP="00B16100">
            <w:pPr>
              <w:jc w:val="right"/>
            </w:pPr>
            <w:r w:rsidRPr="00B40C4C">
              <w:t>832 166</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51B49173" w14:textId="77777777" w:rsidR="0089264D" w:rsidRPr="00B40C4C" w:rsidRDefault="0089264D" w:rsidP="00B16100">
            <w:pPr>
              <w:jc w:val="right"/>
            </w:pPr>
            <w:r w:rsidRPr="00B40C4C">
              <w:t>187 954</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173CCDDC" w14:textId="77777777" w:rsidR="0089264D" w:rsidRPr="00B40C4C" w:rsidRDefault="0089264D" w:rsidP="00B16100">
            <w:pPr>
              <w:jc w:val="right"/>
            </w:pPr>
            <w:r w:rsidRPr="00B40C4C">
              <w:t>644 212</w:t>
            </w:r>
          </w:p>
        </w:tc>
      </w:tr>
      <w:tr w:rsidR="00446E55" w:rsidRPr="00B40C4C" w14:paraId="48E868D0" w14:textId="77777777">
        <w:trPr>
          <w:trHeight w:val="320"/>
        </w:trPr>
        <w:tc>
          <w:tcPr>
            <w:tcW w:w="3940" w:type="dxa"/>
            <w:tcBorders>
              <w:top w:val="single" w:sz="4" w:space="0" w:color="000000"/>
              <w:left w:val="nil"/>
              <w:bottom w:val="single" w:sz="4" w:space="0" w:color="000000"/>
              <w:right w:val="nil"/>
            </w:tcBorders>
            <w:tcMar>
              <w:top w:w="80" w:type="dxa"/>
              <w:left w:w="40" w:type="dxa"/>
              <w:bottom w:w="40" w:type="dxa"/>
              <w:right w:w="40" w:type="dxa"/>
            </w:tcMar>
          </w:tcPr>
          <w:p w14:paraId="575C0C87" w14:textId="77777777" w:rsidR="0089264D" w:rsidRPr="00B40C4C" w:rsidRDefault="0089264D" w:rsidP="009137DA">
            <w:r w:rsidRPr="00B40C4C">
              <w:t xml:space="preserve">Sum utgifter </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0159771B" w14:textId="77777777" w:rsidR="0089264D" w:rsidRPr="00B40C4C" w:rsidRDefault="0089264D" w:rsidP="00B16100">
            <w:pPr>
              <w:jc w:val="right"/>
            </w:pPr>
            <w:r w:rsidRPr="00B40C4C">
              <w:t>20 803</w:t>
            </w:r>
          </w:p>
        </w:tc>
        <w:tc>
          <w:tcPr>
            <w:tcW w:w="110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603AF50A" w14:textId="77777777" w:rsidR="0089264D" w:rsidRPr="00B40C4C" w:rsidRDefault="0089264D" w:rsidP="00B16100">
            <w:pPr>
              <w:jc w:val="right"/>
            </w:pPr>
            <w:r w:rsidRPr="00B40C4C">
              <w:t>2 996 331</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50D75D3F" w14:textId="77777777" w:rsidR="0089264D" w:rsidRPr="00B40C4C" w:rsidRDefault="0089264D" w:rsidP="00B16100">
            <w:pPr>
              <w:jc w:val="right"/>
            </w:pPr>
            <w:r w:rsidRPr="00B40C4C">
              <w:t>3 017 135</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71210C4E" w14:textId="77777777" w:rsidR="0089264D" w:rsidRPr="00B40C4C" w:rsidRDefault="0089264D" w:rsidP="00B16100">
            <w:pPr>
              <w:jc w:val="right"/>
            </w:pPr>
            <w:r w:rsidRPr="00B40C4C">
              <w:t>1 339 883</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1BE2050C" w14:textId="77777777" w:rsidR="0089264D" w:rsidRPr="00B40C4C" w:rsidRDefault="0089264D" w:rsidP="00B16100">
            <w:pPr>
              <w:jc w:val="right"/>
            </w:pPr>
            <w:r w:rsidRPr="00B40C4C">
              <w:t>1 677 251</w:t>
            </w:r>
          </w:p>
        </w:tc>
      </w:tr>
    </w:tbl>
    <w:p w14:paraId="6D985FE8" w14:textId="77777777" w:rsidR="0089264D" w:rsidRPr="00B40C4C" w:rsidRDefault="0089264D" w:rsidP="00EC71B8">
      <w:pPr>
        <w:pStyle w:val="tabell-noter"/>
      </w:pPr>
      <w:r w:rsidRPr="00B40C4C">
        <w:rPr>
          <w:rStyle w:val="skrift-hevet"/>
        </w:rPr>
        <w:t>1</w:t>
      </w:r>
      <w:r w:rsidRPr="00B40C4C">
        <w:tab/>
        <w:t xml:space="preserve">Fordelingen av overført beløp fra 2023 avviker noe fra Meld. St. 3 (2023–2024) </w:t>
      </w:r>
      <w:r w:rsidRPr="00B40C4C">
        <w:rPr>
          <w:rStyle w:val="kursiv"/>
        </w:rPr>
        <w:t>Statsrekneskapen 2023</w:t>
      </w:r>
      <w:r w:rsidRPr="00B40C4C">
        <w:t xml:space="preserve">. Dette er en konsekvens av enkelte endringer i oppgavefordelingen mellom departementene fra 2024, herunder utskilling av et nytt Digitaliserings- og forvaltningsdepartement (DFD). I 2024 er poster flyttet fra KDD til DFD. Overført beløp på 805 </w:t>
      </w:r>
      <w:r w:rsidRPr="00B40C4C">
        <w:lastRenderedPageBreak/>
        <w:t>mill. kroner er dermed flyttet fra budsjettposter under KDD til tilsvarende poster under DFD. Kap. 581, post 60 er flyttet fra KDD til kap. 1825, post 60 under ED. Overført beløp på 96 mill. kroner er dermed flyttet fra KDD til ED.</w:t>
      </w:r>
    </w:p>
    <w:p w14:paraId="09A440AB" w14:textId="77777777" w:rsidR="0089264D" w:rsidRPr="00B40C4C" w:rsidRDefault="0089264D" w:rsidP="009137DA">
      <w:pPr>
        <w:pStyle w:val="tabell-noter"/>
      </w:pPr>
      <w:r w:rsidRPr="00B40C4C">
        <w:rPr>
          <w:rStyle w:val="skrift-hevet"/>
        </w:rPr>
        <w:t>2</w:t>
      </w:r>
      <w:r w:rsidRPr="00B40C4C">
        <w:tab/>
        <w:t>Saldert budsjett medregnet vedtatte bevilgningsendringer i første halvår.</w:t>
      </w:r>
    </w:p>
    <w:p w14:paraId="7D519D7C" w14:textId="77777777" w:rsidR="0089264D" w:rsidRPr="00B40C4C" w:rsidRDefault="0089264D" w:rsidP="009137DA">
      <w:pPr>
        <w:pStyle w:val="Tabellnavn"/>
      </w:pPr>
      <w:r w:rsidRPr="00B40C4C">
        <w:t>04N2xt2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40"/>
        <w:gridCol w:w="1300"/>
        <w:gridCol w:w="1300"/>
        <w:gridCol w:w="1300"/>
      </w:tblGrid>
      <w:tr w:rsidR="00446E55" w:rsidRPr="00B40C4C" w14:paraId="509CD572" w14:textId="77777777">
        <w:trPr>
          <w:trHeight w:val="360"/>
        </w:trPr>
        <w:tc>
          <w:tcPr>
            <w:tcW w:w="5640" w:type="dxa"/>
            <w:tcBorders>
              <w:top w:val="nil"/>
              <w:left w:val="nil"/>
              <w:bottom w:val="single" w:sz="4" w:space="0" w:color="000000"/>
              <w:right w:val="nil"/>
            </w:tcBorders>
            <w:tcMar>
              <w:top w:w="128" w:type="dxa"/>
              <w:left w:w="43" w:type="dxa"/>
              <w:bottom w:w="43" w:type="dxa"/>
              <w:right w:w="43" w:type="dxa"/>
            </w:tcMar>
          </w:tcPr>
          <w:p w14:paraId="3F13952F" w14:textId="77777777" w:rsidR="0089264D" w:rsidRPr="00B40C4C" w:rsidRDefault="0089264D" w:rsidP="00503FD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EFEB8" w14:textId="77777777" w:rsidR="0089264D" w:rsidRPr="00B40C4C" w:rsidRDefault="0089264D" w:rsidP="00DE2E1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EC019" w14:textId="77777777" w:rsidR="0089264D" w:rsidRPr="00B40C4C" w:rsidRDefault="0089264D" w:rsidP="00DE2E1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6C3E40" w14:textId="77777777" w:rsidR="0089264D" w:rsidRPr="00B40C4C" w:rsidRDefault="0089264D" w:rsidP="00DE2E17">
            <w:pPr>
              <w:jc w:val="right"/>
            </w:pPr>
            <w:r w:rsidRPr="00B40C4C">
              <w:t>Mill. kroner</w:t>
            </w:r>
          </w:p>
        </w:tc>
      </w:tr>
      <w:tr w:rsidR="00446E55" w:rsidRPr="00B40C4C" w14:paraId="11684075" w14:textId="77777777">
        <w:trPr>
          <w:trHeight w:val="600"/>
        </w:trPr>
        <w:tc>
          <w:tcPr>
            <w:tcW w:w="5640" w:type="dxa"/>
            <w:tcBorders>
              <w:top w:val="nil"/>
              <w:left w:val="nil"/>
              <w:bottom w:val="single" w:sz="4" w:space="0" w:color="000000"/>
              <w:right w:val="nil"/>
            </w:tcBorders>
            <w:tcMar>
              <w:top w:w="128" w:type="dxa"/>
              <w:left w:w="43" w:type="dxa"/>
              <w:bottom w:w="43" w:type="dxa"/>
              <w:right w:w="43" w:type="dxa"/>
            </w:tcMar>
            <w:vAlign w:val="bottom"/>
          </w:tcPr>
          <w:p w14:paraId="2BB55919" w14:textId="77777777" w:rsidR="0089264D" w:rsidRPr="00B40C4C" w:rsidRDefault="0089264D" w:rsidP="009137DA">
            <w:r w:rsidRPr="00B40C4C">
              <w:t>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7D006" w14:textId="77777777" w:rsidR="0089264D" w:rsidRPr="00B40C4C" w:rsidRDefault="0089264D" w:rsidP="00DE2E17">
            <w:pPr>
              <w:jc w:val="right"/>
            </w:pPr>
            <w:r w:rsidRPr="00B40C4C">
              <w:t>Budsjettets stilling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45C01" w14:textId="77777777" w:rsidR="0089264D" w:rsidRPr="00B40C4C" w:rsidRDefault="0089264D" w:rsidP="00DE2E17">
            <w:pPr>
              <w:jc w:val="right"/>
            </w:pPr>
            <w:r w:rsidRPr="00B40C4C">
              <w:t>Regnskap for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2A8CCD" w14:textId="2991B095" w:rsidR="0089264D" w:rsidRPr="00B40C4C" w:rsidRDefault="0089264D" w:rsidP="00DE2E17">
            <w:pPr>
              <w:jc w:val="right"/>
            </w:pPr>
            <w:r w:rsidRPr="00B40C4C">
              <w:t>Gjenstående beløp</w:t>
            </w:r>
            <w:r w:rsidR="00B40C4C">
              <w:t xml:space="preserve"> </w:t>
            </w:r>
          </w:p>
        </w:tc>
      </w:tr>
      <w:tr w:rsidR="00446E55" w:rsidRPr="00B40C4C" w14:paraId="61F4E253" w14:textId="77777777">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677D93E1" w14:textId="77777777" w:rsidR="0089264D" w:rsidRPr="00B40C4C" w:rsidRDefault="0089264D" w:rsidP="009137DA">
            <w:r w:rsidRPr="00B40C4C">
              <w:t xml:space="preserve">Skatter på formue og inntekt </w:t>
            </w:r>
          </w:p>
        </w:tc>
        <w:tc>
          <w:tcPr>
            <w:tcW w:w="1300" w:type="dxa"/>
            <w:tcBorders>
              <w:top w:val="nil"/>
              <w:left w:val="nil"/>
              <w:bottom w:val="nil"/>
              <w:right w:val="nil"/>
            </w:tcBorders>
            <w:tcMar>
              <w:top w:w="128" w:type="dxa"/>
              <w:left w:w="43" w:type="dxa"/>
              <w:bottom w:w="43" w:type="dxa"/>
              <w:right w:w="43" w:type="dxa"/>
            </w:tcMar>
            <w:vAlign w:val="bottom"/>
          </w:tcPr>
          <w:p w14:paraId="579F1499" w14:textId="77777777" w:rsidR="0089264D" w:rsidRPr="00B40C4C" w:rsidRDefault="0089264D" w:rsidP="00DE2E17">
            <w:pPr>
              <w:jc w:val="right"/>
            </w:pPr>
            <w:r w:rsidRPr="00B40C4C">
              <w:t>418 526</w:t>
            </w:r>
          </w:p>
        </w:tc>
        <w:tc>
          <w:tcPr>
            <w:tcW w:w="1300" w:type="dxa"/>
            <w:tcBorders>
              <w:top w:val="nil"/>
              <w:left w:val="nil"/>
              <w:bottom w:val="nil"/>
              <w:right w:val="nil"/>
            </w:tcBorders>
            <w:tcMar>
              <w:top w:w="128" w:type="dxa"/>
              <w:left w:w="43" w:type="dxa"/>
              <w:bottom w:w="43" w:type="dxa"/>
              <w:right w:w="43" w:type="dxa"/>
            </w:tcMar>
            <w:vAlign w:val="bottom"/>
          </w:tcPr>
          <w:p w14:paraId="0CE62713" w14:textId="77777777" w:rsidR="0089264D" w:rsidRPr="00B40C4C" w:rsidRDefault="0089264D" w:rsidP="00DE2E17">
            <w:pPr>
              <w:jc w:val="right"/>
            </w:pPr>
            <w:r w:rsidRPr="00B40C4C">
              <w:t>280 586</w:t>
            </w:r>
          </w:p>
        </w:tc>
        <w:tc>
          <w:tcPr>
            <w:tcW w:w="1300" w:type="dxa"/>
            <w:tcBorders>
              <w:top w:val="nil"/>
              <w:left w:val="nil"/>
              <w:bottom w:val="nil"/>
              <w:right w:val="nil"/>
            </w:tcBorders>
            <w:tcMar>
              <w:top w:w="128" w:type="dxa"/>
              <w:left w:w="43" w:type="dxa"/>
              <w:bottom w:w="43" w:type="dxa"/>
              <w:right w:w="43" w:type="dxa"/>
            </w:tcMar>
            <w:vAlign w:val="bottom"/>
          </w:tcPr>
          <w:p w14:paraId="7475B02F" w14:textId="77777777" w:rsidR="0089264D" w:rsidRPr="00B40C4C" w:rsidRDefault="0089264D" w:rsidP="00DE2E17">
            <w:pPr>
              <w:jc w:val="right"/>
            </w:pPr>
            <w:r w:rsidRPr="00B40C4C">
              <w:t>137 940</w:t>
            </w:r>
          </w:p>
        </w:tc>
      </w:tr>
      <w:tr w:rsidR="00446E55" w:rsidRPr="00B40C4C" w14:paraId="272F60A1" w14:textId="77777777">
        <w:trPr>
          <w:trHeight w:val="380"/>
        </w:trPr>
        <w:tc>
          <w:tcPr>
            <w:tcW w:w="5640" w:type="dxa"/>
            <w:tcBorders>
              <w:top w:val="nil"/>
              <w:left w:val="nil"/>
              <w:bottom w:val="nil"/>
              <w:right w:val="nil"/>
            </w:tcBorders>
            <w:tcMar>
              <w:top w:w="128" w:type="dxa"/>
              <w:left w:w="43" w:type="dxa"/>
              <w:bottom w:w="43" w:type="dxa"/>
              <w:right w:w="43" w:type="dxa"/>
            </w:tcMar>
          </w:tcPr>
          <w:p w14:paraId="0A9B6FAF" w14:textId="77777777" w:rsidR="0089264D" w:rsidRPr="00B40C4C" w:rsidRDefault="0089264D" w:rsidP="009137DA">
            <w:r w:rsidRPr="00B40C4C">
              <w:t xml:space="preserve">Arbeidsgiveravgift og trygdeavgift </w:t>
            </w:r>
          </w:p>
        </w:tc>
        <w:tc>
          <w:tcPr>
            <w:tcW w:w="1300" w:type="dxa"/>
            <w:tcBorders>
              <w:top w:val="nil"/>
              <w:left w:val="nil"/>
              <w:bottom w:val="nil"/>
              <w:right w:val="nil"/>
            </w:tcBorders>
            <w:tcMar>
              <w:top w:w="128" w:type="dxa"/>
              <w:left w:w="43" w:type="dxa"/>
              <w:bottom w:w="43" w:type="dxa"/>
              <w:right w:w="43" w:type="dxa"/>
            </w:tcMar>
            <w:vAlign w:val="bottom"/>
          </w:tcPr>
          <w:p w14:paraId="081844C6" w14:textId="77777777" w:rsidR="0089264D" w:rsidRPr="00B40C4C" w:rsidRDefault="0089264D" w:rsidP="00DE2E17">
            <w:pPr>
              <w:jc w:val="right"/>
            </w:pPr>
            <w:r w:rsidRPr="00B40C4C">
              <w:t>455 460</w:t>
            </w:r>
          </w:p>
        </w:tc>
        <w:tc>
          <w:tcPr>
            <w:tcW w:w="1300" w:type="dxa"/>
            <w:tcBorders>
              <w:top w:val="nil"/>
              <w:left w:val="nil"/>
              <w:bottom w:val="nil"/>
              <w:right w:val="nil"/>
            </w:tcBorders>
            <w:tcMar>
              <w:top w:w="128" w:type="dxa"/>
              <w:left w:w="43" w:type="dxa"/>
              <w:bottom w:w="43" w:type="dxa"/>
              <w:right w:w="43" w:type="dxa"/>
            </w:tcMar>
            <w:vAlign w:val="bottom"/>
          </w:tcPr>
          <w:p w14:paraId="26131C40" w14:textId="77777777" w:rsidR="0089264D" w:rsidRPr="00B40C4C" w:rsidRDefault="0089264D" w:rsidP="00DE2E17">
            <w:pPr>
              <w:jc w:val="right"/>
            </w:pPr>
            <w:r w:rsidRPr="00B40C4C">
              <w:t>227 030</w:t>
            </w:r>
          </w:p>
        </w:tc>
        <w:tc>
          <w:tcPr>
            <w:tcW w:w="1300" w:type="dxa"/>
            <w:tcBorders>
              <w:top w:val="nil"/>
              <w:left w:val="nil"/>
              <w:bottom w:val="nil"/>
              <w:right w:val="nil"/>
            </w:tcBorders>
            <w:tcMar>
              <w:top w:w="128" w:type="dxa"/>
              <w:left w:w="43" w:type="dxa"/>
              <w:bottom w:w="43" w:type="dxa"/>
              <w:right w:w="43" w:type="dxa"/>
            </w:tcMar>
            <w:vAlign w:val="bottom"/>
          </w:tcPr>
          <w:p w14:paraId="462F7F31" w14:textId="77777777" w:rsidR="0089264D" w:rsidRPr="00B40C4C" w:rsidRDefault="0089264D" w:rsidP="00DE2E17">
            <w:pPr>
              <w:jc w:val="right"/>
            </w:pPr>
            <w:r w:rsidRPr="00B40C4C">
              <w:t>228 430</w:t>
            </w:r>
          </w:p>
        </w:tc>
      </w:tr>
      <w:tr w:rsidR="00446E55" w:rsidRPr="00B40C4C" w14:paraId="51B791DD" w14:textId="77777777">
        <w:trPr>
          <w:trHeight w:val="380"/>
        </w:trPr>
        <w:tc>
          <w:tcPr>
            <w:tcW w:w="5640" w:type="dxa"/>
            <w:tcBorders>
              <w:top w:val="nil"/>
              <w:left w:val="nil"/>
              <w:bottom w:val="nil"/>
              <w:right w:val="nil"/>
            </w:tcBorders>
            <w:tcMar>
              <w:top w:w="128" w:type="dxa"/>
              <w:left w:w="43" w:type="dxa"/>
              <w:bottom w:w="43" w:type="dxa"/>
              <w:right w:w="43" w:type="dxa"/>
            </w:tcMar>
          </w:tcPr>
          <w:p w14:paraId="5F9AD48E" w14:textId="77777777" w:rsidR="0089264D" w:rsidRPr="00B40C4C" w:rsidRDefault="0089264D" w:rsidP="009137DA">
            <w:r w:rsidRPr="00B40C4C">
              <w:t xml:space="preserve">Tollinntekter </w:t>
            </w:r>
          </w:p>
        </w:tc>
        <w:tc>
          <w:tcPr>
            <w:tcW w:w="1300" w:type="dxa"/>
            <w:tcBorders>
              <w:top w:val="nil"/>
              <w:left w:val="nil"/>
              <w:bottom w:val="nil"/>
              <w:right w:val="nil"/>
            </w:tcBorders>
            <w:tcMar>
              <w:top w:w="128" w:type="dxa"/>
              <w:left w:w="43" w:type="dxa"/>
              <w:bottom w:w="43" w:type="dxa"/>
              <w:right w:w="43" w:type="dxa"/>
            </w:tcMar>
            <w:vAlign w:val="bottom"/>
          </w:tcPr>
          <w:p w14:paraId="51D94425" w14:textId="77777777" w:rsidR="0089264D" w:rsidRPr="00B40C4C" w:rsidRDefault="0089264D" w:rsidP="00DE2E17">
            <w:pPr>
              <w:jc w:val="right"/>
            </w:pPr>
            <w:r w:rsidRPr="00B40C4C">
              <w:t>3 785</w:t>
            </w:r>
          </w:p>
        </w:tc>
        <w:tc>
          <w:tcPr>
            <w:tcW w:w="1300" w:type="dxa"/>
            <w:tcBorders>
              <w:top w:val="nil"/>
              <w:left w:val="nil"/>
              <w:bottom w:val="nil"/>
              <w:right w:val="nil"/>
            </w:tcBorders>
            <w:tcMar>
              <w:top w:w="128" w:type="dxa"/>
              <w:left w:w="43" w:type="dxa"/>
              <w:bottom w:w="43" w:type="dxa"/>
              <w:right w:w="43" w:type="dxa"/>
            </w:tcMar>
            <w:vAlign w:val="bottom"/>
          </w:tcPr>
          <w:p w14:paraId="17182340" w14:textId="77777777" w:rsidR="0089264D" w:rsidRPr="00B40C4C" w:rsidRDefault="0089264D" w:rsidP="00DE2E17">
            <w:pPr>
              <w:jc w:val="right"/>
            </w:pPr>
            <w:r w:rsidRPr="00B40C4C">
              <w:t>1 740</w:t>
            </w:r>
          </w:p>
        </w:tc>
        <w:tc>
          <w:tcPr>
            <w:tcW w:w="1300" w:type="dxa"/>
            <w:tcBorders>
              <w:top w:val="nil"/>
              <w:left w:val="nil"/>
              <w:bottom w:val="nil"/>
              <w:right w:val="nil"/>
            </w:tcBorders>
            <w:tcMar>
              <w:top w:w="128" w:type="dxa"/>
              <w:left w:w="43" w:type="dxa"/>
              <w:bottom w:w="43" w:type="dxa"/>
              <w:right w:w="43" w:type="dxa"/>
            </w:tcMar>
            <w:vAlign w:val="bottom"/>
          </w:tcPr>
          <w:p w14:paraId="140CFFA1" w14:textId="77777777" w:rsidR="0089264D" w:rsidRPr="00B40C4C" w:rsidRDefault="0089264D" w:rsidP="00DE2E17">
            <w:pPr>
              <w:jc w:val="right"/>
            </w:pPr>
            <w:r w:rsidRPr="00B40C4C">
              <w:t>2 045</w:t>
            </w:r>
          </w:p>
        </w:tc>
      </w:tr>
      <w:tr w:rsidR="00446E55" w:rsidRPr="00B40C4C" w14:paraId="59DC4F15" w14:textId="77777777">
        <w:trPr>
          <w:trHeight w:val="380"/>
        </w:trPr>
        <w:tc>
          <w:tcPr>
            <w:tcW w:w="5640" w:type="dxa"/>
            <w:tcBorders>
              <w:top w:val="nil"/>
              <w:left w:val="nil"/>
              <w:bottom w:val="nil"/>
              <w:right w:val="nil"/>
            </w:tcBorders>
            <w:tcMar>
              <w:top w:w="128" w:type="dxa"/>
              <w:left w:w="43" w:type="dxa"/>
              <w:bottom w:w="43" w:type="dxa"/>
              <w:right w:w="43" w:type="dxa"/>
            </w:tcMar>
          </w:tcPr>
          <w:p w14:paraId="0A63A4FA" w14:textId="77777777" w:rsidR="0089264D" w:rsidRPr="00B40C4C" w:rsidRDefault="0089264D" w:rsidP="009137DA">
            <w:r w:rsidRPr="00B40C4C">
              <w:t xml:space="preserve">Merverdiavgift </w:t>
            </w:r>
          </w:p>
        </w:tc>
        <w:tc>
          <w:tcPr>
            <w:tcW w:w="1300" w:type="dxa"/>
            <w:tcBorders>
              <w:top w:val="nil"/>
              <w:left w:val="nil"/>
              <w:bottom w:val="nil"/>
              <w:right w:val="nil"/>
            </w:tcBorders>
            <w:tcMar>
              <w:top w:w="128" w:type="dxa"/>
              <w:left w:w="43" w:type="dxa"/>
              <w:bottom w:w="43" w:type="dxa"/>
              <w:right w:w="43" w:type="dxa"/>
            </w:tcMar>
            <w:vAlign w:val="bottom"/>
          </w:tcPr>
          <w:p w14:paraId="2BBCCE8F" w14:textId="77777777" w:rsidR="0089264D" w:rsidRPr="00B40C4C" w:rsidRDefault="0089264D" w:rsidP="00DE2E17">
            <w:pPr>
              <w:jc w:val="right"/>
            </w:pPr>
            <w:r w:rsidRPr="00B40C4C">
              <w:t>398 897</w:t>
            </w:r>
          </w:p>
        </w:tc>
        <w:tc>
          <w:tcPr>
            <w:tcW w:w="1300" w:type="dxa"/>
            <w:tcBorders>
              <w:top w:val="nil"/>
              <w:left w:val="nil"/>
              <w:bottom w:val="nil"/>
              <w:right w:val="nil"/>
            </w:tcBorders>
            <w:tcMar>
              <w:top w:w="128" w:type="dxa"/>
              <w:left w:w="43" w:type="dxa"/>
              <w:bottom w:w="43" w:type="dxa"/>
              <w:right w:w="43" w:type="dxa"/>
            </w:tcMar>
            <w:vAlign w:val="bottom"/>
          </w:tcPr>
          <w:p w14:paraId="054CFF39" w14:textId="77777777" w:rsidR="0089264D" w:rsidRPr="00B40C4C" w:rsidRDefault="0089264D" w:rsidP="00DE2E17">
            <w:pPr>
              <w:jc w:val="right"/>
            </w:pPr>
            <w:r w:rsidRPr="00B40C4C">
              <w:t>190 127</w:t>
            </w:r>
          </w:p>
        </w:tc>
        <w:tc>
          <w:tcPr>
            <w:tcW w:w="1300" w:type="dxa"/>
            <w:tcBorders>
              <w:top w:val="nil"/>
              <w:left w:val="nil"/>
              <w:bottom w:val="nil"/>
              <w:right w:val="nil"/>
            </w:tcBorders>
            <w:tcMar>
              <w:top w:w="128" w:type="dxa"/>
              <w:left w:w="43" w:type="dxa"/>
              <w:bottom w:w="43" w:type="dxa"/>
              <w:right w:w="43" w:type="dxa"/>
            </w:tcMar>
            <w:vAlign w:val="bottom"/>
          </w:tcPr>
          <w:p w14:paraId="75E7D4D1" w14:textId="77777777" w:rsidR="0089264D" w:rsidRPr="00B40C4C" w:rsidRDefault="0089264D" w:rsidP="00DE2E17">
            <w:pPr>
              <w:jc w:val="right"/>
            </w:pPr>
            <w:r w:rsidRPr="00B40C4C">
              <w:t>208 770</w:t>
            </w:r>
          </w:p>
        </w:tc>
      </w:tr>
      <w:tr w:rsidR="00446E55" w:rsidRPr="00B40C4C" w14:paraId="3A1D13AA" w14:textId="77777777">
        <w:trPr>
          <w:trHeight w:val="380"/>
        </w:trPr>
        <w:tc>
          <w:tcPr>
            <w:tcW w:w="5640" w:type="dxa"/>
            <w:tcBorders>
              <w:top w:val="nil"/>
              <w:left w:val="nil"/>
              <w:bottom w:val="nil"/>
              <w:right w:val="nil"/>
            </w:tcBorders>
            <w:tcMar>
              <w:top w:w="128" w:type="dxa"/>
              <w:left w:w="43" w:type="dxa"/>
              <w:bottom w:w="43" w:type="dxa"/>
              <w:right w:w="43" w:type="dxa"/>
            </w:tcMar>
          </w:tcPr>
          <w:p w14:paraId="73D2CDE4" w14:textId="77777777" w:rsidR="0089264D" w:rsidRPr="00B40C4C" w:rsidRDefault="0089264D" w:rsidP="009137DA">
            <w:r w:rsidRPr="00B40C4C">
              <w:t xml:space="preserve">Avgifter på alkohol </w:t>
            </w:r>
          </w:p>
        </w:tc>
        <w:tc>
          <w:tcPr>
            <w:tcW w:w="1300" w:type="dxa"/>
            <w:tcBorders>
              <w:top w:val="nil"/>
              <w:left w:val="nil"/>
              <w:bottom w:val="nil"/>
              <w:right w:val="nil"/>
            </w:tcBorders>
            <w:tcMar>
              <w:top w:w="128" w:type="dxa"/>
              <w:left w:w="43" w:type="dxa"/>
              <w:bottom w:w="43" w:type="dxa"/>
              <w:right w:w="43" w:type="dxa"/>
            </w:tcMar>
            <w:vAlign w:val="bottom"/>
          </w:tcPr>
          <w:p w14:paraId="793187EE" w14:textId="77777777" w:rsidR="0089264D" w:rsidRPr="00B40C4C" w:rsidRDefault="0089264D" w:rsidP="00DE2E17">
            <w:pPr>
              <w:jc w:val="right"/>
            </w:pPr>
            <w:r w:rsidRPr="00B40C4C">
              <w:t>17 000</w:t>
            </w:r>
          </w:p>
        </w:tc>
        <w:tc>
          <w:tcPr>
            <w:tcW w:w="1300" w:type="dxa"/>
            <w:tcBorders>
              <w:top w:val="nil"/>
              <w:left w:val="nil"/>
              <w:bottom w:val="nil"/>
              <w:right w:val="nil"/>
            </w:tcBorders>
            <w:tcMar>
              <w:top w:w="128" w:type="dxa"/>
              <w:left w:w="43" w:type="dxa"/>
              <w:bottom w:w="43" w:type="dxa"/>
              <w:right w:w="43" w:type="dxa"/>
            </w:tcMar>
            <w:vAlign w:val="bottom"/>
          </w:tcPr>
          <w:p w14:paraId="7C38A912" w14:textId="77777777" w:rsidR="0089264D" w:rsidRPr="00B40C4C" w:rsidRDefault="0089264D" w:rsidP="00DE2E17">
            <w:pPr>
              <w:jc w:val="right"/>
            </w:pPr>
            <w:r w:rsidRPr="00B40C4C">
              <w:t>8 109</w:t>
            </w:r>
          </w:p>
        </w:tc>
        <w:tc>
          <w:tcPr>
            <w:tcW w:w="1300" w:type="dxa"/>
            <w:tcBorders>
              <w:top w:val="nil"/>
              <w:left w:val="nil"/>
              <w:bottom w:val="nil"/>
              <w:right w:val="nil"/>
            </w:tcBorders>
            <w:tcMar>
              <w:top w:w="128" w:type="dxa"/>
              <w:left w:w="43" w:type="dxa"/>
              <w:bottom w:w="43" w:type="dxa"/>
              <w:right w:w="43" w:type="dxa"/>
            </w:tcMar>
            <w:vAlign w:val="bottom"/>
          </w:tcPr>
          <w:p w14:paraId="24BB223C" w14:textId="77777777" w:rsidR="0089264D" w:rsidRPr="00B40C4C" w:rsidRDefault="0089264D" w:rsidP="00DE2E17">
            <w:pPr>
              <w:jc w:val="right"/>
            </w:pPr>
            <w:r w:rsidRPr="00B40C4C">
              <w:t>8 891</w:t>
            </w:r>
          </w:p>
        </w:tc>
      </w:tr>
      <w:tr w:rsidR="00446E55" w:rsidRPr="00B40C4C" w14:paraId="1AD81255" w14:textId="77777777">
        <w:trPr>
          <w:trHeight w:val="380"/>
        </w:trPr>
        <w:tc>
          <w:tcPr>
            <w:tcW w:w="5640" w:type="dxa"/>
            <w:tcBorders>
              <w:top w:val="nil"/>
              <w:left w:val="nil"/>
              <w:bottom w:val="nil"/>
              <w:right w:val="nil"/>
            </w:tcBorders>
            <w:tcMar>
              <w:top w:w="128" w:type="dxa"/>
              <w:left w:w="43" w:type="dxa"/>
              <w:bottom w:w="43" w:type="dxa"/>
              <w:right w:w="43" w:type="dxa"/>
            </w:tcMar>
          </w:tcPr>
          <w:p w14:paraId="08883F9F" w14:textId="77777777" w:rsidR="0089264D" w:rsidRPr="00B40C4C" w:rsidRDefault="0089264D" w:rsidP="009137DA">
            <w:r w:rsidRPr="00B40C4C">
              <w:t xml:space="preserve">Avgifter på tobakk </w:t>
            </w:r>
          </w:p>
        </w:tc>
        <w:tc>
          <w:tcPr>
            <w:tcW w:w="1300" w:type="dxa"/>
            <w:tcBorders>
              <w:top w:val="nil"/>
              <w:left w:val="nil"/>
              <w:bottom w:val="nil"/>
              <w:right w:val="nil"/>
            </w:tcBorders>
            <w:tcMar>
              <w:top w:w="128" w:type="dxa"/>
              <w:left w:w="43" w:type="dxa"/>
              <w:bottom w:w="43" w:type="dxa"/>
              <w:right w:w="43" w:type="dxa"/>
            </w:tcMar>
            <w:vAlign w:val="bottom"/>
          </w:tcPr>
          <w:p w14:paraId="6DFD6896" w14:textId="77777777" w:rsidR="0089264D" w:rsidRPr="00B40C4C" w:rsidRDefault="0089264D" w:rsidP="00DE2E17">
            <w:pPr>
              <w:jc w:val="right"/>
            </w:pPr>
            <w:r w:rsidRPr="00B40C4C">
              <w:t>7 300</w:t>
            </w:r>
          </w:p>
        </w:tc>
        <w:tc>
          <w:tcPr>
            <w:tcW w:w="1300" w:type="dxa"/>
            <w:tcBorders>
              <w:top w:val="nil"/>
              <w:left w:val="nil"/>
              <w:bottom w:val="nil"/>
              <w:right w:val="nil"/>
            </w:tcBorders>
            <w:tcMar>
              <w:top w:w="128" w:type="dxa"/>
              <w:left w:w="43" w:type="dxa"/>
              <w:bottom w:w="43" w:type="dxa"/>
              <w:right w:w="43" w:type="dxa"/>
            </w:tcMar>
            <w:vAlign w:val="bottom"/>
          </w:tcPr>
          <w:p w14:paraId="2DA23AAE" w14:textId="77777777" w:rsidR="0089264D" w:rsidRPr="00B40C4C" w:rsidRDefault="0089264D" w:rsidP="00DE2E17">
            <w:pPr>
              <w:jc w:val="right"/>
            </w:pPr>
            <w:r w:rsidRPr="00B40C4C">
              <w:t>3 832</w:t>
            </w:r>
          </w:p>
        </w:tc>
        <w:tc>
          <w:tcPr>
            <w:tcW w:w="1300" w:type="dxa"/>
            <w:tcBorders>
              <w:top w:val="nil"/>
              <w:left w:val="nil"/>
              <w:bottom w:val="nil"/>
              <w:right w:val="nil"/>
            </w:tcBorders>
            <w:tcMar>
              <w:top w:w="128" w:type="dxa"/>
              <w:left w:w="43" w:type="dxa"/>
              <w:bottom w:w="43" w:type="dxa"/>
              <w:right w:w="43" w:type="dxa"/>
            </w:tcMar>
            <w:vAlign w:val="bottom"/>
          </w:tcPr>
          <w:p w14:paraId="43B1E62D" w14:textId="77777777" w:rsidR="0089264D" w:rsidRPr="00B40C4C" w:rsidRDefault="0089264D" w:rsidP="00DE2E17">
            <w:pPr>
              <w:jc w:val="right"/>
            </w:pPr>
            <w:r w:rsidRPr="00B40C4C">
              <w:t>3 468</w:t>
            </w:r>
          </w:p>
        </w:tc>
      </w:tr>
      <w:tr w:rsidR="00446E55" w:rsidRPr="00B40C4C" w14:paraId="26474D3D" w14:textId="77777777">
        <w:trPr>
          <w:trHeight w:val="380"/>
        </w:trPr>
        <w:tc>
          <w:tcPr>
            <w:tcW w:w="5640" w:type="dxa"/>
            <w:tcBorders>
              <w:top w:val="nil"/>
              <w:left w:val="nil"/>
              <w:bottom w:val="nil"/>
              <w:right w:val="nil"/>
            </w:tcBorders>
            <w:tcMar>
              <w:top w:w="128" w:type="dxa"/>
              <w:left w:w="43" w:type="dxa"/>
              <w:bottom w:w="43" w:type="dxa"/>
              <w:right w:w="43" w:type="dxa"/>
            </w:tcMar>
          </w:tcPr>
          <w:p w14:paraId="6E441361" w14:textId="77777777" w:rsidR="0089264D" w:rsidRPr="00B40C4C" w:rsidRDefault="0089264D" w:rsidP="009137DA">
            <w:r w:rsidRPr="00B40C4C">
              <w:t xml:space="preserve">Avgifter på motorvogner </w:t>
            </w:r>
          </w:p>
        </w:tc>
        <w:tc>
          <w:tcPr>
            <w:tcW w:w="1300" w:type="dxa"/>
            <w:tcBorders>
              <w:top w:val="nil"/>
              <w:left w:val="nil"/>
              <w:bottom w:val="nil"/>
              <w:right w:val="nil"/>
            </w:tcBorders>
            <w:tcMar>
              <w:top w:w="128" w:type="dxa"/>
              <w:left w:w="43" w:type="dxa"/>
              <w:bottom w:w="43" w:type="dxa"/>
              <w:right w:w="43" w:type="dxa"/>
            </w:tcMar>
            <w:vAlign w:val="bottom"/>
          </w:tcPr>
          <w:p w14:paraId="44A85B89" w14:textId="77777777" w:rsidR="0089264D" w:rsidRPr="00B40C4C" w:rsidRDefault="0089264D" w:rsidP="00DE2E17">
            <w:pPr>
              <w:jc w:val="right"/>
            </w:pPr>
            <w:r w:rsidRPr="00B40C4C">
              <w:t>20 608</w:t>
            </w:r>
          </w:p>
        </w:tc>
        <w:tc>
          <w:tcPr>
            <w:tcW w:w="1300" w:type="dxa"/>
            <w:tcBorders>
              <w:top w:val="nil"/>
              <w:left w:val="nil"/>
              <w:bottom w:val="nil"/>
              <w:right w:val="nil"/>
            </w:tcBorders>
            <w:tcMar>
              <w:top w:w="128" w:type="dxa"/>
              <w:left w:w="43" w:type="dxa"/>
              <w:bottom w:w="43" w:type="dxa"/>
              <w:right w:w="43" w:type="dxa"/>
            </w:tcMar>
            <w:vAlign w:val="bottom"/>
          </w:tcPr>
          <w:p w14:paraId="09CC74CF" w14:textId="77777777" w:rsidR="0089264D" w:rsidRPr="00B40C4C" w:rsidRDefault="0089264D" w:rsidP="00DE2E17">
            <w:pPr>
              <w:jc w:val="right"/>
            </w:pPr>
            <w:r w:rsidRPr="00B40C4C">
              <w:t>10 259</w:t>
            </w:r>
          </w:p>
        </w:tc>
        <w:tc>
          <w:tcPr>
            <w:tcW w:w="1300" w:type="dxa"/>
            <w:tcBorders>
              <w:top w:val="nil"/>
              <w:left w:val="nil"/>
              <w:bottom w:val="nil"/>
              <w:right w:val="nil"/>
            </w:tcBorders>
            <w:tcMar>
              <w:top w:w="128" w:type="dxa"/>
              <w:left w:w="43" w:type="dxa"/>
              <w:bottom w:w="43" w:type="dxa"/>
              <w:right w:w="43" w:type="dxa"/>
            </w:tcMar>
            <w:vAlign w:val="bottom"/>
          </w:tcPr>
          <w:p w14:paraId="03A9DB1B" w14:textId="77777777" w:rsidR="0089264D" w:rsidRPr="00B40C4C" w:rsidRDefault="0089264D" w:rsidP="00DE2E17">
            <w:pPr>
              <w:jc w:val="right"/>
            </w:pPr>
            <w:r w:rsidRPr="00B40C4C">
              <w:t>10 349</w:t>
            </w:r>
          </w:p>
        </w:tc>
      </w:tr>
      <w:tr w:rsidR="00446E55" w:rsidRPr="00B40C4C" w14:paraId="73E361E5"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186ADA01" w14:textId="77777777" w:rsidR="0089264D" w:rsidRPr="00B40C4C" w:rsidRDefault="0089264D" w:rsidP="009137DA">
            <w:r w:rsidRPr="00B40C4C">
              <w:t xml:space="preserve">Andre avgifter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3A1EB8" w14:textId="77777777" w:rsidR="0089264D" w:rsidRPr="00B40C4C" w:rsidRDefault="0089264D" w:rsidP="00DE2E17">
            <w:pPr>
              <w:jc w:val="right"/>
            </w:pPr>
            <w:r w:rsidRPr="00B40C4C">
              <w:t>60 276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96831" w14:textId="77777777" w:rsidR="0089264D" w:rsidRPr="00B40C4C" w:rsidRDefault="0089264D" w:rsidP="00DE2E17">
            <w:pPr>
              <w:jc w:val="right"/>
            </w:pPr>
            <w:r w:rsidRPr="00B40C4C">
              <w:t>29 838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DED020" w14:textId="77777777" w:rsidR="0089264D" w:rsidRPr="00B40C4C" w:rsidRDefault="0089264D" w:rsidP="00DE2E17">
            <w:pPr>
              <w:jc w:val="right"/>
            </w:pPr>
            <w:r w:rsidRPr="00B40C4C">
              <w:t>30 438</w:t>
            </w:r>
          </w:p>
        </w:tc>
      </w:tr>
      <w:tr w:rsidR="00446E55" w:rsidRPr="00B40C4C" w14:paraId="364D8DC9"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752F7B36" w14:textId="77777777" w:rsidR="0089264D" w:rsidRPr="00B40C4C" w:rsidRDefault="0089264D" w:rsidP="009137DA">
            <w:r w:rsidRPr="00B40C4C">
              <w:t xml:space="preserve">Sum skatter og avgifter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6AB8C" w14:textId="77777777" w:rsidR="0089264D" w:rsidRPr="00B40C4C" w:rsidRDefault="0089264D" w:rsidP="00DE2E17">
            <w:pPr>
              <w:jc w:val="right"/>
            </w:pPr>
            <w:r w:rsidRPr="00B40C4C">
              <w:t>1 381 852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FE71C" w14:textId="77777777" w:rsidR="0089264D" w:rsidRPr="00B40C4C" w:rsidRDefault="0089264D" w:rsidP="00DE2E17">
            <w:pPr>
              <w:jc w:val="right"/>
            </w:pPr>
            <w:r w:rsidRPr="00B40C4C">
              <w:t>751 522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2016E" w14:textId="77777777" w:rsidR="0089264D" w:rsidRPr="00B40C4C" w:rsidRDefault="0089264D" w:rsidP="00DE2E17">
            <w:pPr>
              <w:jc w:val="right"/>
            </w:pPr>
            <w:r w:rsidRPr="00B40C4C">
              <w:t>630 331</w:t>
            </w:r>
          </w:p>
        </w:tc>
      </w:tr>
      <w:tr w:rsidR="00446E55" w:rsidRPr="00B40C4C" w14:paraId="0620FB22" w14:textId="77777777">
        <w:trPr>
          <w:trHeight w:val="380"/>
        </w:trPr>
        <w:tc>
          <w:tcPr>
            <w:tcW w:w="5640" w:type="dxa"/>
            <w:tcBorders>
              <w:top w:val="nil"/>
              <w:left w:val="nil"/>
              <w:bottom w:val="nil"/>
              <w:right w:val="nil"/>
            </w:tcBorders>
            <w:tcMar>
              <w:top w:w="128" w:type="dxa"/>
              <w:left w:w="43" w:type="dxa"/>
              <w:bottom w:w="43" w:type="dxa"/>
              <w:right w:w="43" w:type="dxa"/>
            </w:tcMar>
          </w:tcPr>
          <w:p w14:paraId="58453408" w14:textId="77777777" w:rsidR="0089264D" w:rsidRPr="00B40C4C" w:rsidRDefault="0089264D" w:rsidP="009137DA">
            <w:r w:rsidRPr="00B40C4C">
              <w:t xml:space="preserve">Renter av statens forvaltningsbedrifter </w:t>
            </w:r>
          </w:p>
        </w:tc>
        <w:tc>
          <w:tcPr>
            <w:tcW w:w="1300" w:type="dxa"/>
            <w:tcBorders>
              <w:top w:val="nil"/>
              <w:left w:val="nil"/>
              <w:bottom w:val="nil"/>
              <w:right w:val="nil"/>
            </w:tcBorders>
            <w:tcMar>
              <w:top w:w="128" w:type="dxa"/>
              <w:left w:w="43" w:type="dxa"/>
              <w:bottom w:w="43" w:type="dxa"/>
              <w:right w:w="43" w:type="dxa"/>
            </w:tcMar>
            <w:vAlign w:val="bottom"/>
          </w:tcPr>
          <w:p w14:paraId="71EA09D8" w14:textId="77777777" w:rsidR="0089264D" w:rsidRPr="00B40C4C" w:rsidRDefault="0089264D" w:rsidP="00DE2E17">
            <w:pPr>
              <w:jc w:val="right"/>
            </w:pPr>
            <w:r w:rsidRPr="00B40C4C">
              <w:t>2 388</w:t>
            </w:r>
          </w:p>
        </w:tc>
        <w:tc>
          <w:tcPr>
            <w:tcW w:w="1300" w:type="dxa"/>
            <w:tcBorders>
              <w:top w:val="nil"/>
              <w:left w:val="nil"/>
              <w:bottom w:val="nil"/>
              <w:right w:val="nil"/>
            </w:tcBorders>
            <w:tcMar>
              <w:top w:w="128" w:type="dxa"/>
              <w:left w:w="43" w:type="dxa"/>
              <w:bottom w:w="43" w:type="dxa"/>
              <w:right w:w="43" w:type="dxa"/>
            </w:tcMar>
            <w:vAlign w:val="bottom"/>
          </w:tcPr>
          <w:p w14:paraId="3A8895BC" w14:textId="77777777" w:rsidR="0089264D" w:rsidRPr="00B40C4C" w:rsidRDefault="0089264D" w:rsidP="00DE2E17">
            <w:pPr>
              <w:jc w:val="right"/>
            </w:pPr>
            <w:r w:rsidRPr="00B40C4C">
              <w:t>1 131</w:t>
            </w:r>
          </w:p>
        </w:tc>
        <w:tc>
          <w:tcPr>
            <w:tcW w:w="1300" w:type="dxa"/>
            <w:tcBorders>
              <w:top w:val="nil"/>
              <w:left w:val="nil"/>
              <w:bottom w:val="nil"/>
              <w:right w:val="nil"/>
            </w:tcBorders>
            <w:tcMar>
              <w:top w:w="128" w:type="dxa"/>
              <w:left w:w="43" w:type="dxa"/>
              <w:bottom w:w="43" w:type="dxa"/>
              <w:right w:w="43" w:type="dxa"/>
            </w:tcMar>
            <w:vAlign w:val="bottom"/>
          </w:tcPr>
          <w:p w14:paraId="24E5274A" w14:textId="77777777" w:rsidR="0089264D" w:rsidRPr="00B40C4C" w:rsidRDefault="0089264D" w:rsidP="00DE2E17">
            <w:pPr>
              <w:jc w:val="right"/>
            </w:pPr>
            <w:r w:rsidRPr="00B40C4C">
              <w:t>1 257</w:t>
            </w:r>
          </w:p>
        </w:tc>
      </w:tr>
      <w:tr w:rsidR="00446E55" w:rsidRPr="00B40C4C" w14:paraId="2558E1FA"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3A4EF223" w14:textId="77777777" w:rsidR="0089264D" w:rsidRPr="00B40C4C" w:rsidRDefault="0089264D" w:rsidP="009137DA">
            <w:r w:rsidRPr="00B40C4C">
              <w:t>Øvrige inntekter av statens forvaltningsbedrifter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BF7B2" w14:textId="77777777" w:rsidR="0089264D" w:rsidRPr="00B40C4C" w:rsidRDefault="0089264D" w:rsidP="00DE2E17">
            <w:pPr>
              <w:jc w:val="right"/>
            </w:pPr>
            <w:r w:rsidRPr="00B40C4C">
              <w:t>12 081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A0603" w14:textId="77777777" w:rsidR="0089264D" w:rsidRPr="00B40C4C" w:rsidRDefault="0089264D" w:rsidP="00DE2E17">
            <w:pPr>
              <w:jc w:val="right"/>
            </w:pPr>
            <w:r w:rsidRPr="00B40C4C">
              <w:t>927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56A39" w14:textId="77777777" w:rsidR="0089264D" w:rsidRPr="00B40C4C" w:rsidRDefault="0089264D" w:rsidP="00DE2E17">
            <w:pPr>
              <w:jc w:val="right"/>
            </w:pPr>
            <w:r w:rsidRPr="00B40C4C">
              <w:t>11 154</w:t>
            </w:r>
          </w:p>
        </w:tc>
      </w:tr>
      <w:tr w:rsidR="00446E55" w:rsidRPr="00B40C4C" w14:paraId="38C24352"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5DE2026B" w14:textId="77777777" w:rsidR="0089264D" w:rsidRPr="00B40C4C" w:rsidRDefault="0089264D" w:rsidP="009137DA">
            <w:r w:rsidRPr="00B40C4C">
              <w:t xml:space="preserve">Sum inntekter av statens forvaltningsbedrifter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3B177" w14:textId="77777777" w:rsidR="0089264D" w:rsidRPr="00B40C4C" w:rsidRDefault="0089264D" w:rsidP="00DE2E17">
            <w:pPr>
              <w:jc w:val="right"/>
            </w:pPr>
            <w:r w:rsidRPr="00B40C4C">
              <w:t>14 469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BFFF7" w14:textId="77777777" w:rsidR="0089264D" w:rsidRPr="00B40C4C" w:rsidRDefault="0089264D" w:rsidP="00DE2E17">
            <w:pPr>
              <w:jc w:val="right"/>
            </w:pPr>
            <w:r w:rsidRPr="00B40C4C">
              <w:t>2 058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7897D" w14:textId="77777777" w:rsidR="0089264D" w:rsidRPr="00B40C4C" w:rsidRDefault="0089264D" w:rsidP="00DE2E17">
            <w:pPr>
              <w:jc w:val="right"/>
            </w:pPr>
            <w:r w:rsidRPr="00B40C4C">
              <w:t>12 411</w:t>
            </w:r>
          </w:p>
        </w:tc>
      </w:tr>
      <w:tr w:rsidR="00446E55" w:rsidRPr="00B40C4C" w14:paraId="30D488E3" w14:textId="77777777">
        <w:trPr>
          <w:trHeight w:val="380"/>
        </w:trPr>
        <w:tc>
          <w:tcPr>
            <w:tcW w:w="5640" w:type="dxa"/>
            <w:tcBorders>
              <w:top w:val="nil"/>
              <w:left w:val="nil"/>
              <w:bottom w:val="nil"/>
              <w:right w:val="nil"/>
            </w:tcBorders>
            <w:tcMar>
              <w:top w:w="128" w:type="dxa"/>
              <w:left w:w="43" w:type="dxa"/>
              <w:bottom w:w="43" w:type="dxa"/>
              <w:right w:w="43" w:type="dxa"/>
            </w:tcMar>
          </w:tcPr>
          <w:p w14:paraId="0F9D8280" w14:textId="77777777" w:rsidR="0089264D" w:rsidRPr="00B40C4C" w:rsidRDefault="0089264D" w:rsidP="009137DA">
            <w:r w:rsidRPr="00B40C4C">
              <w:t xml:space="preserve">Renter fra statsbankene </w:t>
            </w:r>
          </w:p>
        </w:tc>
        <w:tc>
          <w:tcPr>
            <w:tcW w:w="1300" w:type="dxa"/>
            <w:tcBorders>
              <w:top w:val="nil"/>
              <w:left w:val="nil"/>
              <w:bottom w:val="nil"/>
              <w:right w:val="nil"/>
            </w:tcBorders>
            <w:tcMar>
              <w:top w:w="128" w:type="dxa"/>
              <w:left w:w="43" w:type="dxa"/>
              <w:bottom w:w="43" w:type="dxa"/>
              <w:right w:w="43" w:type="dxa"/>
            </w:tcMar>
            <w:vAlign w:val="bottom"/>
          </w:tcPr>
          <w:p w14:paraId="28A41695" w14:textId="77777777" w:rsidR="0089264D" w:rsidRPr="00B40C4C" w:rsidRDefault="0089264D" w:rsidP="00DE2E17">
            <w:pPr>
              <w:jc w:val="right"/>
            </w:pPr>
            <w:r w:rsidRPr="00B40C4C">
              <w:t>21 762</w:t>
            </w:r>
          </w:p>
        </w:tc>
        <w:tc>
          <w:tcPr>
            <w:tcW w:w="1300" w:type="dxa"/>
            <w:tcBorders>
              <w:top w:val="nil"/>
              <w:left w:val="nil"/>
              <w:bottom w:val="nil"/>
              <w:right w:val="nil"/>
            </w:tcBorders>
            <w:tcMar>
              <w:top w:w="128" w:type="dxa"/>
              <w:left w:w="43" w:type="dxa"/>
              <w:bottom w:w="43" w:type="dxa"/>
              <w:right w:w="43" w:type="dxa"/>
            </w:tcMar>
            <w:vAlign w:val="bottom"/>
          </w:tcPr>
          <w:p w14:paraId="3A0320CE" w14:textId="77777777" w:rsidR="0089264D" w:rsidRPr="00B40C4C" w:rsidRDefault="0089264D" w:rsidP="00DE2E17">
            <w:pPr>
              <w:jc w:val="right"/>
            </w:pPr>
            <w:r w:rsidRPr="00B40C4C">
              <w:t>10 947</w:t>
            </w:r>
          </w:p>
        </w:tc>
        <w:tc>
          <w:tcPr>
            <w:tcW w:w="1300" w:type="dxa"/>
            <w:tcBorders>
              <w:top w:val="nil"/>
              <w:left w:val="nil"/>
              <w:bottom w:val="nil"/>
              <w:right w:val="nil"/>
            </w:tcBorders>
            <w:tcMar>
              <w:top w:w="128" w:type="dxa"/>
              <w:left w:w="43" w:type="dxa"/>
              <w:bottom w:w="43" w:type="dxa"/>
              <w:right w:w="43" w:type="dxa"/>
            </w:tcMar>
            <w:vAlign w:val="bottom"/>
          </w:tcPr>
          <w:p w14:paraId="250E4E0A" w14:textId="77777777" w:rsidR="0089264D" w:rsidRPr="00B40C4C" w:rsidRDefault="0089264D" w:rsidP="00DE2E17">
            <w:pPr>
              <w:jc w:val="right"/>
            </w:pPr>
            <w:r w:rsidRPr="00B40C4C">
              <w:t>10 815</w:t>
            </w:r>
          </w:p>
        </w:tc>
      </w:tr>
      <w:tr w:rsidR="00446E55" w:rsidRPr="00B40C4C" w14:paraId="1AA4AB36" w14:textId="77777777">
        <w:trPr>
          <w:trHeight w:val="380"/>
        </w:trPr>
        <w:tc>
          <w:tcPr>
            <w:tcW w:w="5640" w:type="dxa"/>
            <w:tcBorders>
              <w:top w:val="nil"/>
              <w:left w:val="nil"/>
              <w:bottom w:val="nil"/>
              <w:right w:val="nil"/>
            </w:tcBorders>
            <w:tcMar>
              <w:top w:w="128" w:type="dxa"/>
              <w:left w:w="43" w:type="dxa"/>
              <w:bottom w:w="43" w:type="dxa"/>
              <w:right w:w="43" w:type="dxa"/>
            </w:tcMar>
          </w:tcPr>
          <w:p w14:paraId="6494293B" w14:textId="77777777" w:rsidR="0089264D" w:rsidRPr="00B40C4C" w:rsidRDefault="0089264D" w:rsidP="009137DA">
            <w:r w:rsidRPr="00B40C4C">
              <w:t xml:space="preserve">Renter av kontantbeholdning og andre fordringer </w:t>
            </w:r>
          </w:p>
        </w:tc>
        <w:tc>
          <w:tcPr>
            <w:tcW w:w="1300" w:type="dxa"/>
            <w:tcBorders>
              <w:top w:val="nil"/>
              <w:left w:val="nil"/>
              <w:bottom w:val="nil"/>
              <w:right w:val="nil"/>
            </w:tcBorders>
            <w:tcMar>
              <w:top w:w="128" w:type="dxa"/>
              <w:left w:w="43" w:type="dxa"/>
              <w:bottom w:w="43" w:type="dxa"/>
              <w:right w:w="43" w:type="dxa"/>
            </w:tcMar>
            <w:vAlign w:val="bottom"/>
          </w:tcPr>
          <w:p w14:paraId="22FEA230" w14:textId="77777777" w:rsidR="0089264D" w:rsidRPr="00B40C4C" w:rsidRDefault="0089264D" w:rsidP="00DE2E17">
            <w:pPr>
              <w:jc w:val="right"/>
            </w:pPr>
            <w:r w:rsidRPr="00B40C4C">
              <w:t>21 493</w:t>
            </w:r>
          </w:p>
        </w:tc>
        <w:tc>
          <w:tcPr>
            <w:tcW w:w="1300" w:type="dxa"/>
            <w:tcBorders>
              <w:top w:val="nil"/>
              <w:left w:val="nil"/>
              <w:bottom w:val="nil"/>
              <w:right w:val="nil"/>
            </w:tcBorders>
            <w:tcMar>
              <w:top w:w="128" w:type="dxa"/>
              <w:left w:w="43" w:type="dxa"/>
              <w:bottom w:w="43" w:type="dxa"/>
              <w:right w:w="43" w:type="dxa"/>
            </w:tcMar>
            <w:vAlign w:val="bottom"/>
          </w:tcPr>
          <w:p w14:paraId="1DA0D88B" w14:textId="77777777" w:rsidR="0089264D" w:rsidRPr="00B40C4C" w:rsidRDefault="0089264D" w:rsidP="00DE2E17">
            <w:pPr>
              <w:jc w:val="right"/>
            </w:pPr>
            <w:r w:rsidRPr="00B40C4C">
              <w:t>10 067</w:t>
            </w:r>
          </w:p>
        </w:tc>
        <w:tc>
          <w:tcPr>
            <w:tcW w:w="1300" w:type="dxa"/>
            <w:tcBorders>
              <w:top w:val="nil"/>
              <w:left w:val="nil"/>
              <w:bottom w:val="nil"/>
              <w:right w:val="nil"/>
            </w:tcBorders>
            <w:tcMar>
              <w:top w:w="128" w:type="dxa"/>
              <w:left w:w="43" w:type="dxa"/>
              <w:bottom w:w="43" w:type="dxa"/>
              <w:right w:w="43" w:type="dxa"/>
            </w:tcMar>
            <w:vAlign w:val="bottom"/>
          </w:tcPr>
          <w:p w14:paraId="3E9FFC73" w14:textId="77777777" w:rsidR="0089264D" w:rsidRPr="00B40C4C" w:rsidRDefault="0089264D" w:rsidP="00DE2E17">
            <w:pPr>
              <w:jc w:val="right"/>
            </w:pPr>
            <w:r w:rsidRPr="00B40C4C">
              <w:t>11 426</w:t>
            </w:r>
          </w:p>
        </w:tc>
      </w:tr>
      <w:tr w:rsidR="00446E55" w:rsidRPr="00B40C4C" w14:paraId="18FB104E"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3A48EB84" w14:textId="77777777" w:rsidR="0089264D" w:rsidRPr="00B40C4C" w:rsidRDefault="0089264D" w:rsidP="009137DA">
            <w:r w:rsidRPr="00B40C4C">
              <w:t xml:space="preserve">Aksjeutbytte ekskl. Equinor ASA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009F0" w14:textId="77777777" w:rsidR="0089264D" w:rsidRPr="00B40C4C" w:rsidRDefault="0089264D" w:rsidP="00DE2E17">
            <w:pPr>
              <w:jc w:val="right"/>
            </w:pPr>
            <w:r w:rsidRPr="00B40C4C">
              <w:t>35 261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9EDA4" w14:textId="77777777" w:rsidR="0089264D" w:rsidRPr="00B40C4C" w:rsidRDefault="0089264D" w:rsidP="00DE2E17">
            <w:pPr>
              <w:jc w:val="right"/>
            </w:pPr>
            <w:r w:rsidRPr="00B40C4C">
              <w:t>16 606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E81EC" w14:textId="77777777" w:rsidR="0089264D" w:rsidRPr="00B40C4C" w:rsidRDefault="0089264D" w:rsidP="00DE2E17">
            <w:pPr>
              <w:jc w:val="right"/>
            </w:pPr>
            <w:r w:rsidRPr="00B40C4C">
              <w:t>18 655</w:t>
            </w:r>
          </w:p>
        </w:tc>
      </w:tr>
      <w:tr w:rsidR="00446E55" w:rsidRPr="00B40C4C" w14:paraId="78161BAF" w14:textId="77777777">
        <w:trPr>
          <w:trHeight w:val="64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7C27A785" w14:textId="67EDEB09" w:rsidR="0089264D" w:rsidRPr="00B40C4C" w:rsidRDefault="0089264D" w:rsidP="002E67AC">
            <w:r w:rsidRPr="00B40C4C">
              <w:t>Sum renteinntekter og utbytte (ekskl. statens forvaltningsbedrifter og Equinor ASA)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29EEB" w14:textId="77777777" w:rsidR="0089264D" w:rsidRPr="00B40C4C" w:rsidRDefault="0089264D" w:rsidP="00DE2E17">
            <w:pPr>
              <w:jc w:val="right"/>
            </w:pPr>
            <w:r w:rsidRPr="00B40C4C">
              <w:t>78 515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74BC1" w14:textId="77777777" w:rsidR="0089264D" w:rsidRPr="00B40C4C" w:rsidRDefault="0089264D" w:rsidP="00DE2E17">
            <w:pPr>
              <w:jc w:val="right"/>
            </w:pPr>
            <w:r w:rsidRPr="00B40C4C">
              <w:t>37 619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1EF4D" w14:textId="77777777" w:rsidR="0089264D" w:rsidRPr="00B40C4C" w:rsidRDefault="0089264D" w:rsidP="00DE2E17">
            <w:pPr>
              <w:jc w:val="right"/>
            </w:pPr>
            <w:r w:rsidRPr="00B40C4C">
              <w:t>40 896</w:t>
            </w:r>
          </w:p>
        </w:tc>
      </w:tr>
      <w:tr w:rsidR="00446E55" w:rsidRPr="00B40C4C" w14:paraId="0E64F3B9" w14:textId="77777777">
        <w:trPr>
          <w:trHeight w:val="380"/>
        </w:trPr>
        <w:tc>
          <w:tcPr>
            <w:tcW w:w="5640" w:type="dxa"/>
            <w:tcBorders>
              <w:top w:val="nil"/>
              <w:left w:val="nil"/>
              <w:bottom w:val="nil"/>
              <w:right w:val="nil"/>
            </w:tcBorders>
            <w:tcMar>
              <w:top w:w="128" w:type="dxa"/>
              <w:left w:w="43" w:type="dxa"/>
              <w:bottom w:w="43" w:type="dxa"/>
              <w:right w:w="43" w:type="dxa"/>
            </w:tcMar>
          </w:tcPr>
          <w:p w14:paraId="03310A0E" w14:textId="77777777" w:rsidR="0089264D" w:rsidRPr="00B40C4C" w:rsidRDefault="0089264D" w:rsidP="009137DA">
            <w:r w:rsidRPr="00B40C4C">
              <w:t xml:space="preserve">Inntekter under departementene </w:t>
            </w:r>
          </w:p>
        </w:tc>
        <w:tc>
          <w:tcPr>
            <w:tcW w:w="1300" w:type="dxa"/>
            <w:tcBorders>
              <w:top w:val="nil"/>
              <w:left w:val="nil"/>
              <w:bottom w:val="nil"/>
              <w:right w:val="nil"/>
            </w:tcBorders>
            <w:tcMar>
              <w:top w:w="128" w:type="dxa"/>
              <w:left w:w="43" w:type="dxa"/>
              <w:bottom w:w="43" w:type="dxa"/>
              <w:right w:w="43" w:type="dxa"/>
            </w:tcMar>
            <w:vAlign w:val="bottom"/>
          </w:tcPr>
          <w:p w14:paraId="0B5B69C5" w14:textId="77777777" w:rsidR="0089264D" w:rsidRPr="00B40C4C" w:rsidRDefault="0089264D" w:rsidP="00DE2E17">
            <w:pPr>
              <w:jc w:val="right"/>
            </w:pPr>
            <w:r w:rsidRPr="00B40C4C">
              <w:t>51 100</w:t>
            </w:r>
          </w:p>
        </w:tc>
        <w:tc>
          <w:tcPr>
            <w:tcW w:w="1300" w:type="dxa"/>
            <w:tcBorders>
              <w:top w:val="nil"/>
              <w:left w:val="nil"/>
              <w:bottom w:val="nil"/>
              <w:right w:val="nil"/>
            </w:tcBorders>
            <w:tcMar>
              <w:top w:w="128" w:type="dxa"/>
              <w:left w:w="43" w:type="dxa"/>
              <w:bottom w:w="43" w:type="dxa"/>
              <w:right w:w="43" w:type="dxa"/>
            </w:tcMar>
            <w:vAlign w:val="bottom"/>
          </w:tcPr>
          <w:p w14:paraId="4CF56443" w14:textId="77777777" w:rsidR="0089264D" w:rsidRPr="00B40C4C" w:rsidRDefault="0089264D" w:rsidP="00DE2E17">
            <w:pPr>
              <w:jc w:val="right"/>
            </w:pPr>
            <w:r w:rsidRPr="00B40C4C">
              <w:t>20 082</w:t>
            </w:r>
          </w:p>
        </w:tc>
        <w:tc>
          <w:tcPr>
            <w:tcW w:w="1300" w:type="dxa"/>
            <w:tcBorders>
              <w:top w:val="nil"/>
              <w:left w:val="nil"/>
              <w:bottom w:val="nil"/>
              <w:right w:val="nil"/>
            </w:tcBorders>
            <w:tcMar>
              <w:top w:w="128" w:type="dxa"/>
              <w:left w:w="43" w:type="dxa"/>
              <w:bottom w:w="43" w:type="dxa"/>
              <w:right w:w="43" w:type="dxa"/>
            </w:tcMar>
            <w:vAlign w:val="bottom"/>
          </w:tcPr>
          <w:p w14:paraId="7D1449ED" w14:textId="77777777" w:rsidR="0089264D" w:rsidRPr="00B40C4C" w:rsidRDefault="0089264D" w:rsidP="00DE2E17">
            <w:pPr>
              <w:jc w:val="right"/>
            </w:pPr>
            <w:r w:rsidRPr="00B40C4C">
              <w:t>31 018</w:t>
            </w:r>
          </w:p>
        </w:tc>
      </w:tr>
      <w:tr w:rsidR="00446E55" w:rsidRPr="00B40C4C" w14:paraId="56A5AF9A" w14:textId="77777777">
        <w:trPr>
          <w:trHeight w:val="380"/>
        </w:trPr>
        <w:tc>
          <w:tcPr>
            <w:tcW w:w="5640" w:type="dxa"/>
            <w:tcBorders>
              <w:top w:val="nil"/>
              <w:left w:val="nil"/>
              <w:bottom w:val="nil"/>
              <w:right w:val="nil"/>
            </w:tcBorders>
            <w:tcMar>
              <w:top w:w="128" w:type="dxa"/>
              <w:left w:w="43" w:type="dxa"/>
              <w:bottom w:w="43" w:type="dxa"/>
              <w:right w:w="43" w:type="dxa"/>
            </w:tcMar>
          </w:tcPr>
          <w:p w14:paraId="51E6C5F7" w14:textId="77777777" w:rsidR="0089264D" w:rsidRPr="00B40C4C" w:rsidRDefault="0089264D" w:rsidP="009137DA">
            <w:r w:rsidRPr="00B40C4C">
              <w:t xml:space="preserve">Overføring fra Norges Bank </w:t>
            </w:r>
          </w:p>
        </w:tc>
        <w:tc>
          <w:tcPr>
            <w:tcW w:w="1300" w:type="dxa"/>
            <w:tcBorders>
              <w:top w:val="nil"/>
              <w:left w:val="nil"/>
              <w:bottom w:val="nil"/>
              <w:right w:val="nil"/>
            </w:tcBorders>
            <w:tcMar>
              <w:top w:w="128" w:type="dxa"/>
              <w:left w:w="43" w:type="dxa"/>
              <w:bottom w:w="43" w:type="dxa"/>
              <w:right w:w="43" w:type="dxa"/>
            </w:tcMar>
            <w:vAlign w:val="bottom"/>
          </w:tcPr>
          <w:p w14:paraId="1D4572B1" w14:textId="77777777" w:rsidR="0089264D" w:rsidRPr="00B40C4C" w:rsidRDefault="0089264D" w:rsidP="00DE2E17">
            <w:pPr>
              <w:jc w:val="right"/>
            </w:pPr>
            <w:r w:rsidRPr="00B40C4C">
              <w:t>17 604</w:t>
            </w:r>
          </w:p>
        </w:tc>
        <w:tc>
          <w:tcPr>
            <w:tcW w:w="1300" w:type="dxa"/>
            <w:tcBorders>
              <w:top w:val="nil"/>
              <w:left w:val="nil"/>
              <w:bottom w:val="nil"/>
              <w:right w:val="nil"/>
            </w:tcBorders>
            <w:tcMar>
              <w:top w:w="128" w:type="dxa"/>
              <w:left w:w="43" w:type="dxa"/>
              <w:bottom w:w="43" w:type="dxa"/>
              <w:right w:w="43" w:type="dxa"/>
            </w:tcMar>
            <w:vAlign w:val="bottom"/>
          </w:tcPr>
          <w:p w14:paraId="0C4DC19A" w14:textId="77777777" w:rsidR="0089264D" w:rsidRPr="00B40C4C" w:rsidRDefault="0089264D" w:rsidP="00DE2E17">
            <w:pPr>
              <w:jc w:val="right"/>
            </w:pPr>
            <w:r w:rsidRPr="00B40C4C">
              <w:t>17 604</w:t>
            </w:r>
          </w:p>
        </w:tc>
        <w:tc>
          <w:tcPr>
            <w:tcW w:w="1300" w:type="dxa"/>
            <w:tcBorders>
              <w:top w:val="nil"/>
              <w:left w:val="nil"/>
              <w:bottom w:val="nil"/>
              <w:right w:val="nil"/>
            </w:tcBorders>
            <w:tcMar>
              <w:top w:w="128" w:type="dxa"/>
              <w:left w:w="43" w:type="dxa"/>
              <w:bottom w:w="43" w:type="dxa"/>
              <w:right w:w="43" w:type="dxa"/>
            </w:tcMar>
            <w:vAlign w:val="bottom"/>
          </w:tcPr>
          <w:p w14:paraId="1E08E77F" w14:textId="77777777" w:rsidR="0089264D" w:rsidRPr="00B40C4C" w:rsidRDefault="0089264D" w:rsidP="00DE2E17">
            <w:pPr>
              <w:jc w:val="right"/>
            </w:pPr>
            <w:r w:rsidRPr="00B40C4C">
              <w:t>0</w:t>
            </w:r>
          </w:p>
        </w:tc>
      </w:tr>
      <w:tr w:rsidR="00446E55" w:rsidRPr="00B40C4C" w14:paraId="46B7DD20"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2D4E9730" w14:textId="77777777" w:rsidR="0089264D" w:rsidRPr="00B40C4C" w:rsidRDefault="0089264D" w:rsidP="009137DA">
            <w:r w:rsidRPr="00B40C4C">
              <w:lastRenderedPageBreak/>
              <w:t xml:space="preserve">Tilbakeføring av midler fra Statens banksikringsfond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AEA06" w14:textId="77777777" w:rsidR="0089264D" w:rsidRPr="00B40C4C" w:rsidRDefault="0089264D" w:rsidP="00DE2E17">
            <w:pPr>
              <w:jc w:val="right"/>
            </w:pPr>
            <w:r w:rsidRPr="00B40C4C">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0BD00" w14:textId="77777777" w:rsidR="0089264D" w:rsidRPr="00B40C4C" w:rsidRDefault="0089264D" w:rsidP="00DE2E17">
            <w:pPr>
              <w:jc w:val="right"/>
            </w:pPr>
            <w:r w:rsidRPr="00B40C4C">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1F7426" w14:textId="77777777" w:rsidR="0089264D" w:rsidRPr="00B40C4C" w:rsidRDefault="0089264D" w:rsidP="00DE2E17">
            <w:pPr>
              <w:jc w:val="right"/>
            </w:pPr>
            <w:r w:rsidRPr="00B40C4C">
              <w:t>0</w:t>
            </w:r>
          </w:p>
        </w:tc>
      </w:tr>
      <w:tr w:rsidR="00446E55" w:rsidRPr="00B40C4C" w14:paraId="39470FB5"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16AAF044" w14:textId="77777777" w:rsidR="0089264D" w:rsidRPr="00B40C4C" w:rsidRDefault="0089264D" w:rsidP="009137DA">
            <w:r w:rsidRPr="00B40C4C">
              <w:t xml:space="preserve">Sum andre 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019CD" w14:textId="77777777" w:rsidR="0089264D" w:rsidRPr="00B40C4C" w:rsidRDefault="0089264D" w:rsidP="00DE2E17">
            <w:pPr>
              <w:jc w:val="right"/>
            </w:pPr>
            <w:r w:rsidRPr="00B40C4C">
              <w:t>68 704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A90AE" w14:textId="77777777" w:rsidR="0089264D" w:rsidRPr="00B40C4C" w:rsidRDefault="0089264D" w:rsidP="00DE2E17">
            <w:pPr>
              <w:jc w:val="right"/>
            </w:pPr>
            <w:r w:rsidRPr="00B40C4C">
              <w:t>37 686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D60CA" w14:textId="77777777" w:rsidR="0089264D" w:rsidRPr="00B40C4C" w:rsidRDefault="0089264D" w:rsidP="00DE2E17">
            <w:pPr>
              <w:jc w:val="right"/>
            </w:pPr>
            <w:r w:rsidRPr="00B40C4C">
              <w:t>31 018</w:t>
            </w:r>
          </w:p>
        </w:tc>
      </w:tr>
      <w:tr w:rsidR="00446E55" w:rsidRPr="00B40C4C" w14:paraId="1F6A0216" w14:textId="77777777">
        <w:trPr>
          <w:trHeight w:val="380"/>
        </w:trPr>
        <w:tc>
          <w:tcPr>
            <w:tcW w:w="5640" w:type="dxa"/>
            <w:tcBorders>
              <w:top w:val="nil"/>
              <w:left w:val="nil"/>
              <w:bottom w:val="nil"/>
              <w:right w:val="nil"/>
            </w:tcBorders>
            <w:tcMar>
              <w:top w:w="128" w:type="dxa"/>
              <w:left w:w="43" w:type="dxa"/>
              <w:bottom w:w="43" w:type="dxa"/>
              <w:right w:w="43" w:type="dxa"/>
            </w:tcMar>
          </w:tcPr>
          <w:p w14:paraId="763262ED" w14:textId="77777777" w:rsidR="0089264D" w:rsidRPr="00B40C4C" w:rsidRDefault="0089264D" w:rsidP="009137DA">
            <w:r w:rsidRPr="00B40C4C">
              <w:t xml:space="preserve">Inntekter fra statlig petroleumsvirksomhet </w:t>
            </w:r>
          </w:p>
        </w:tc>
        <w:tc>
          <w:tcPr>
            <w:tcW w:w="1300" w:type="dxa"/>
            <w:tcBorders>
              <w:top w:val="nil"/>
              <w:left w:val="nil"/>
              <w:bottom w:val="nil"/>
              <w:right w:val="nil"/>
            </w:tcBorders>
            <w:tcMar>
              <w:top w:w="128" w:type="dxa"/>
              <w:left w:w="43" w:type="dxa"/>
              <w:bottom w:w="43" w:type="dxa"/>
              <w:right w:w="43" w:type="dxa"/>
            </w:tcMar>
            <w:vAlign w:val="bottom"/>
          </w:tcPr>
          <w:p w14:paraId="060A0594" w14:textId="77777777" w:rsidR="0089264D" w:rsidRPr="00B40C4C" w:rsidRDefault="0089264D" w:rsidP="00DE2E17">
            <w:pPr>
              <w:jc w:val="right"/>
            </w:pPr>
            <w:r w:rsidRPr="00B40C4C">
              <w:t>223 600</w:t>
            </w:r>
          </w:p>
        </w:tc>
        <w:tc>
          <w:tcPr>
            <w:tcW w:w="1300" w:type="dxa"/>
            <w:tcBorders>
              <w:top w:val="nil"/>
              <w:left w:val="nil"/>
              <w:bottom w:val="nil"/>
              <w:right w:val="nil"/>
            </w:tcBorders>
            <w:tcMar>
              <w:top w:w="128" w:type="dxa"/>
              <w:left w:w="43" w:type="dxa"/>
              <w:bottom w:w="43" w:type="dxa"/>
              <w:right w:w="43" w:type="dxa"/>
            </w:tcMar>
            <w:vAlign w:val="bottom"/>
          </w:tcPr>
          <w:p w14:paraId="4984AC66" w14:textId="77777777" w:rsidR="0089264D" w:rsidRPr="00B40C4C" w:rsidRDefault="0089264D" w:rsidP="00DE2E17">
            <w:pPr>
              <w:jc w:val="right"/>
            </w:pPr>
            <w:r w:rsidRPr="00B40C4C">
              <w:t>128 490</w:t>
            </w:r>
          </w:p>
        </w:tc>
        <w:tc>
          <w:tcPr>
            <w:tcW w:w="1300" w:type="dxa"/>
            <w:tcBorders>
              <w:top w:val="nil"/>
              <w:left w:val="nil"/>
              <w:bottom w:val="nil"/>
              <w:right w:val="nil"/>
            </w:tcBorders>
            <w:tcMar>
              <w:top w:w="128" w:type="dxa"/>
              <w:left w:w="43" w:type="dxa"/>
              <w:bottom w:w="43" w:type="dxa"/>
              <w:right w:w="43" w:type="dxa"/>
            </w:tcMar>
            <w:vAlign w:val="bottom"/>
          </w:tcPr>
          <w:p w14:paraId="01D69049" w14:textId="77777777" w:rsidR="0089264D" w:rsidRPr="00B40C4C" w:rsidRDefault="0089264D" w:rsidP="00DE2E17">
            <w:pPr>
              <w:jc w:val="right"/>
            </w:pPr>
            <w:r w:rsidRPr="00B40C4C">
              <w:t>95 110</w:t>
            </w:r>
          </w:p>
        </w:tc>
      </w:tr>
      <w:tr w:rsidR="00446E55" w:rsidRPr="00B40C4C" w14:paraId="77916CBC" w14:textId="77777777">
        <w:trPr>
          <w:trHeight w:val="380"/>
        </w:trPr>
        <w:tc>
          <w:tcPr>
            <w:tcW w:w="5640" w:type="dxa"/>
            <w:tcBorders>
              <w:top w:val="nil"/>
              <w:left w:val="nil"/>
              <w:bottom w:val="nil"/>
              <w:right w:val="nil"/>
            </w:tcBorders>
            <w:tcMar>
              <w:top w:w="128" w:type="dxa"/>
              <w:left w:w="43" w:type="dxa"/>
              <w:bottom w:w="43" w:type="dxa"/>
              <w:right w:w="43" w:type="dxa"/>
            </w:tcMar>
          </w:tcPr>
          <w:p w14:paraId="40DEB6FF" w14:textId="77777777" w:rsidR="0089264D" w:rsidRPr="00B40C4C" w:rsidRDefault="0089264D" w:rsidP="009137DA">
            <w:r w:rsidRPr="00B40C4C">
              <w:t xml:space="preserve">Skatt og avgift på utvinning av petroleum </w:t>
            </w:r>
          </w:p>
        </w:tc>
        <w:tc>
          <w:tcPr>
            <w:tcW w:w="1300" w:type="dxa"/>
            <w:tcBorders>
              <w:top w:val="nil"/>
              <w:left w:val="nil"/>
              <w:bottom w:val="nil"/>
              <w:right w:val="nil"/>
            </w:tcBorders>
            <w:tcMar>
              <w:top w:w="128" w:type="dxa"/>
              <w:left w:w="43" w:type="dxa"/>
              <w:bottom w:w="43" w:type="dxa"/>
              <w:right w:w="43" w:type="dxa"/>
            </w:tcMar>
            <w:vAlign w:val="bottom"/>
          </w:tcPr>
          <w:p w14:paraId="3B1F3D89" w14:textId="77777777" w:rsidR="0089264D" w:rsidRPr="00B40C4C" w:rsidRDefault="0089264D" w:rsidP="00DE2E17">
            <w:pPr>
              <w:jc w:val="right"/>
            </w:pPr>
            <w:r w:rsidRPr="00B40C4C">
              <w:t>491 600</w:t>
            </w:r>
          </w:p>
        </w:tc>
        <w:tc>
          <w:tcPr>
            <w:tcW w:w="1300" w:type="dxa"/>
            <w:tcBorders>
              <w:top w:val="nil"/>
              <w:left w:val="nil"/>
              <w:bottom w:val="nil"/>
              <w:right w:val="nil"/>
            </w:tcBorders>
            <w:tcMar>
              <w:top w:w="128" w:type="dxa"/>
              <w:left w:w="43" w:type="dxa"/>
              <w:bottom w:w="43" w:type="dxa"/>
              <w:right w:w="43" w:type="dxa"/>
            </w:tcMar>
            <w:vAlign w:val="bottom"/>
          </w:tcPr>
          <w:p w14:paraId="38889600" w14:textId="77777777" w:rsidR="0089264D" w:rsidRPr="00B40C4C" w:rsidRDefault="0089264D" w:rsidP="00DE2E17">
            <w:pPr>
              <w:jc w:val="right"/>
            </w:pPr>
            <w:r w:rsidRPr="00B40C4C">
              <w:t>236 451</w:t>
            </w:r>
          </w:p>
        </w:tc>
        <w:tc>
          <w:tcPr>
            <w:tcW w:w="1300" w:type="dxa"/>
            <w:tcBorders>
              <w:top w:val="nil"/>
              <w:left w:val="nil"/>
              <w:bottom w:val="nil"/>
              <w:right w:val="nil"/>
            </w:tcBorders>
            <w:tcMar>
              <w:top w:w="128" w:type="dxa"/>
              <w:left w:w="43" w:type="dxa"/>
              <w:bottom w:w="43" w:type="dxa"/>
              <w:right w:w="43" w:type="dxa"/>
            </w:tcMar>
            <w:vAlign w:val="bottom"/>
          </w:tcPr>
          <w:p w14:paraId="6AEF40AF" w14:textId="77777777" w:rsidR="0089264D" w:rsidRPr="00B40C4C" w:rsidRDefault="0089264D" w:rsidP="00DE2E17">
            <w:pPr>
              <w:jc w:val="right"/>
            </w:pPr>
            <w:r w:rsidRPr="00B40C4C">
              <w:t>255 149</w:t>
            </w:r>
          </w:p>
        </w:tc>
      </w:tr>
      <w:tr w:rsidR="00446E55" w:rsidRPr="00B40C4C" w14:paraId="05258417"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21056F8B" w14:textId="77777777" w:rsidR="0089264D" w:rsidRPr="00B40C4C" w:rsidRDefault="0089264D" w:rsidP="009137DA">
            <w:r w:rsidRPr="00B40C4C">
              <w:t xml:space="preserve">Aksjeutbytte fra Equinor ASA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4FC17" w14:textId="77777777" w:rsidR="0089264D" w:rsidRPr="00B40C4C" w:rsidRDefault="0089264D" w:rsidP="00DE2E17">
            <w:pPr>
              <w:jc w:val="right"/>
            </w:pPr>
            <w:r w:rsidRPr="00B40C4C">
              <w:t>63 381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7DAF8" w14:textId="77777777" w:rsidR="0089264D" w:rsidRPr="00B40C4C" w:rsidRDefault="0089264D" w:rsidP="00DE2E17">
            <w:pPr>
              <w:jc w:val="right"/>
            </w:pPr>
            <w:r w:rsidRPr="00B40C4C">
              <w:t>34 162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B8230C" w14:textId="77777777" w:rsidR="0089264D" w:rsidRPr="00B40C4C" w:rsidRDefault="0089264D" w:rsidP="00DE2E17">
            <w:pPr>
              <w:jc w:val="right"/>
            </w:pPr>
            <w:r w:rsidRPr="00B40C4C">
              <w:t>29 219</w:t>
            </w:r>
          </w:p>
        </w:tc>
      </w:tr>
      <w:tr w:rsidR="00446E55" w:rsidRPr="00B40C4C" w14:paraId="31A20467"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0B491C3C" w14:textId="77777777" w:rsidR="0089264D" w:rsidRPr="00B40C4C" w:rsidRDefault="0089264D" w:rsidP="009137DA">
            <w:r w:rsidRPr="00B40C4C">
              <w:t xml:space="preserve">Sum petroleumsinntekter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CCDEA" w14:textId="77777777" w:rsidR="0089264D" w:rsidRPr="00B40C4C" w:rsidRDefault="0089264D" w:rsidP="00DE2E17">
            <w:pPr>
              <w:jc w:val="right"/>
            </w:pPr>
            <w:r w:rsidRPr="00B40C4C">
              <w:t>778 581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4529D" w14:textId="77777777" w:rsidR="0089264D" w:rsidRPr="00B40C4C" w:rsidRDefault="0089264D" w:rsidP="00DE2E17">
            <w:pPr>
              <w:jc w:val="right"/>
            </w:pPr>
            <w:r w:rsidRPr="00B40C4C">
              <w:t>399 103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22B3F" w14:textId="77777777" w:rsidR="0089264D" w:rsidRPr="00B40C4C" w:rsidRDefault="0089264D" w:rsidP="00DE2E17">
            <w:pPr>
              <w:jc w:val="right"/>
            </w:pPr>
            <w:r w:rsidRPr="00B40C4C">
              <w:t>379 478</w:t>
            </w:r>
          </w:p>
        </w:tc>
      </w:tr>
      <w:tr w:rsidR="00446E55" w:rsidRPr="00B40C4C" w14:paraId="7C86F8E4" w14:textId="77777777">
        <w:trPr>
          <w:trHeight w:val="380"/>
        </w:trPr>
        <w:tc>
          <w:tcPr>
            <w:tcW w:w="5640" w:type="dxa"/>
            <w:tcBorders>
              <w:top w:val="nil"/>
              <w:left w:val="nil"/>
              <w:bottom w:val="nil"/>
              <w:right w:val="nil"/>
            </w:tcBorders>
            <w:tcMar>
              <w:top w:w="128" w:type="dxa"/>
              <w:left w:w="43" w:type="dxa"/>
              <w:bottom w:w="43" w:type="dxa"/>
              <w:right w:w="43" w:type="dxa"/>
            </w:tcMar>
          </w:tcPr>
          <w:p w14:paraId="2F8FA834" w14:textId="77777777" w:rsidR="0089264D" w:rsidRPr="00B40C4C" w:rsidRDefault="0089264D" w:rsidP="009137DA">
            <w:r w:rsidRPr="00B40C4C">
              <w:t xml:space="preserve">Tilbakebetalinger </w:t>
            </w:r>
          </w:p>
        </w:tc>
        <w:tc>
          <w:tcPr>
            <w:tcW w:w="1300" w:type="dxa"/>
            <w:tcBorders>
              <w:top w:val="nil"/>
              <w:left w:val="nil"/>
              <w:bottom w:val="nil"/>
              <w:right w:val="nil"/>
            </w:tcBorders>
            <w:tcMar>
              <w:top w:w="128" w:type="dxa"/>
              <w:left w:w="43" w:type="dxa"/>
              <w:bottom w:w="43" w:type="dxa"/>
              <w:right w:w="43" w:type="dxa"/>
            </w:tcMar>
            <w:vAlign w:val="bottom"/>
          </w:tcPr>
          <w:p w14:paraId="3534A2FD" w14:textId="77777777" w:rsidR="0089264D" w:rsidRPr="00B40C4C" w:rsidRDefault="0089264D" w:rsidP="00DE2E17">
            <w:pPr>
              <w:jc w:val="right"/>
            </w:pPr>
            <w:r w:rsidRPr="00B40C4C">
              <w:t>122 729</w:t>
            </w:r>
          </w:p>
        </w:tc>
        <w:tc>
          <w:tcPr>
            <w:tcW w:w="1300" w:type="dxa"/>
            <w:tcBorders>
              <w:top w:val="nil"/>
              <w:left w:val="nil"/>
              <w:bottom w:val="nil"/>
              <w:right w:val="nil"/>
            </w:tcBorders>
            <w:tcMar>
              <w:top w:w="128" w:type="dxa"/>
              <w:left w:w="43" w:type="dxa"/>
              <w:bottom w:w="43" w:type="dxa"/>
              <w:right w:w="43" w:type="dxa"/>
            </w:tcMar>
            <w:vAlign w:val="bottom"/>
          </w:tcPr>
          <w:p w14:paraId="3F5DA46B" w14:textId="77777777" w:rsidR="0089264D" w:rsidRPr="00B40C4C" w:rsidRDefault="0089264D" w:rsidP="00DE2E17">
            <w:pPr>
              <w:jc w:val="right"/>
            </w:pPr>
            <w:r w:rsidRPr="00B40C4C">
              <w:t>74 890</w:t>
            </w:r>
          </w:p>
        </w:tc>
        <w:tc>
          <w:tcPr>
            <w:tcW w:w="1300" w:type="dxa"/>
            <w:tcBorders>
              <w:top w:val="nil"/>
              <w:left w:val="nil"/>
              <w:bottom w:val="nil"/>
              <w:right w:val="nil"/>
            </w:tcBorders>
            <w:tcMar>
              <w:top w:w="128" w:type="dxa"/>
              <w:left w:w="43" w:type="dxa"/>
              <w:bottom w:w="43" w:type="dxa"/>
              <w:right w:w="43" w:type="dxa"/>
            </w:tcMar>
            <w:vAlign w:val="bottom"/>
          </w:tcPr>
          <w:p w14:paraId="067974EA" w14:textId="77777777" w:rsidR="0089264D" w:rsidRPr="00B40C4C" w:rsidRDefault="0089264D" w:rsidP="00DE2E17">
            <w:pPr>
              <w:jc w:val="right"/>
            </w:pPr>
            <w:r w:rsidRPr="00B40C4C">
              <w:t>47 840</w:t>
            </w:r>
          </w:p>
        </w:tc>
      </w:tr>
      <w:tr w:rsidR="00446E55" w:rsidRPr="00B40C4C" w14:paraId="2C0BCC97"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61073265" w14:textId="77777777" w:rsidR="0089264D" w:rsidRPr="00B40C4C" w:rsidRDefault="0089264D" w:rsidP="009137DA">
            <w:r w:rsidRPr="00B40C4C">
              <w:t>Statens pensjonsfond utland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5385C" w14:textId="77777777" w:rsidR="0089264D" w:rsidRPr="00B40C4C" w:rsidRDefault="0089264D" w:rsidP="00DE2E17">
            <w:pPr>
              <w:jc w:val="right"/>
            </w:pPr>
            <w:r w:rsidRPr="00B40C4C">
              <w:t>336 484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F0224C" w14:textId="77777777" w:rsidR="0089264D" w:rsidRPr="00B40C4C" w:rsidRDefault="0089264D" w:rsidP="00DE2E17">
            <w:pPr>
              <w:jc w:val="right"/>
            </w:pPr>
            <w:r w:rsidRPr="00B40C4C">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0A7A3" w14:textId="77777777" w:rsidR="0089264D" w:rsidRPr="00B40C4C" w:rsidRDefault="0089264D" w:rsidP="00DE2E17">
            <w:pPr>
              <w:jc w:val="right"/>
            </w:pPr>
            <w:r w:rsidRPr="00B40C4C">
              <w:t>336 484</w:t>
            </w:r>
          </w:p>
        </w:tc>
      </w:tr>
      <w:tr w:rsidR="00446E55" w:rsidRPr="00B40C4C" w14:paraId="15F6A6C0"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5BB4956B" w14:textId="77777777" w:rsidR="0089264D" w:rsidRPr="00B40C4C" w:rsidRDefault="0089264D" w:rsidP="009137DA">
            <w:r w:rsidRPr="00B40C4C">
              <w:t xml:space="preserve">Sum 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51E89" w14:textId="77777777" w:rsidR="0089264D" w:rsidRPr="00B40C4C" w:rsidRDefault="0089264D" w:rsidP="00DE2E17">
            <w:pPr>
              <w:jc w:val="right"/>
            </w:pPr>
            <w:r w:rsidRPr="00B40C4C">
              <w:t>2 781 335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1407E" w14:textId="77777777" w:rsidR="0089264D" w:rsidRPr="00B40C4C" w:rsidRDefault="0089264D" w:rsidP="00DE2E17">
            <w:pPr>
              <w:jc w:val="right"/>
            </w:pPr>
            <w:r w:rsidRPr="00B40C4C">
              <w:t>1 302 878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3E9A2" w14:textId="77777777" w:rsidR="0089264D" w:rsidRPr="00B40C4C" w:rsidRDefault="0089264D" w:rsidP="00DE2E17">
            <w:pPr>
              <w:jc w:val="right"/>
            </w:pPr>
            <w:r w:rsidRPr="00B40C4C">
              <w:t>1 478 456</w:t>
            </w:r>
          </w:p>
        </w:tc>
      </w:tr>
    </w:tbl>
    <w:p w14:paraId="3DE022F7" w14:textId="5AAA44AE" w:rsidR="003C3475" w:rsidRPr="00B40C4C" w:rsidRDefault="003C3475" w:rsidP="003C3475">
      <w:pPr>
        <w:pStyle w:val="tabell-tittel"/>
      </w:pPr>
      <w:r w:rsidRPr="00B40C4C">
        <w:t>Bevilgningsregnskapet for 1. halvår 2023 og 2024</w:t>
      </w:r>
    </w:p>
    <w:p w14:paraId="50FF9D00" w14:textId="77777777" w:rsidR="0089264D" w:rsidRPr="00B40C4C" w:rsidRDefault="0089264D" w:rsidP="003C3475">
      <w:pPr>
        <w:pStyle w:val="Tabellnavn"/>
      </w:pPr>
      <w:r w:rsidRPr="00B40C4C">
        <w:t>11J2xt2</w:t>
      </w:r>
    </w:p>
    <w:tbl>
      <w:tblPr>
        <w:tblW w:w="0" w:type="auto"/>
        <w:tblLayout w:type="fixed"/>
        <w:tblCellMar>
          <w:top w:w="80" w:type="dxa"/>
          <w:left w:w="40" w:type="dxa"/>
          <w:right w:w="0" w:type="dxa"/>
        </w:tblCellMar>
        <w:tblLook w:val="0000" w:firstRow="0" w:lastRow="0" w:firstColumn="0" w:lastColumn="0" w:noHBand="0" w:noVBand="0"/>
      </w:tblPr>
      <w:tblGrid>
        <w:gridCol w:w="2360"/>
        <w:gridCol w:w="860"/>
        <w:gridCol w:w="800"/>
        <w:gridCol w:w="660"/>
        <w:gridCol w:w="700"/>
        <w:gridCol w:w="700"/>
        <w:gridCol w:w="700"/>
        <w:gridCol w:w="720"/>
        <w:gridCol w:w="700"/>
        <w:gridCol w:w="640"/>
        <w:gridCol w:w="640"/>
      </w:tblGrid>
      <w:tr w:rsidR="00446E55" w:rsidRPr="00B40C4C" w14:paraId="020CE67C" w14:textId="77777777">
        <w:trPr>
          <w:trHeight w:val="240"/>
        </w:trPr>
        <w:tc>
          <w:tcPr>
            <w:tcW w:w="9480" w:type="dxa"/>
            <w:gridSpan w:val="11"/>
            <w:tcBorders>
              <w:top w:val="nil"/>
              <w:left w:val="nil"/>
              <w:bottom w:val="single" w:sz="4" w:space="0" w:color="000000"/>
              <w:right w:val="nil"/>
            </w:tcBorders>
            <w:tcMar>
              <w:top w:w="80" w:type="dxa"/>
              <w:left w:w="40" w:type="dxa"/>
              <w:bottom w:w="0" w:type="dxa"/>
              <w:right w:w="0" w:type="dxa"/>
            </w:tcMar>
          </w:tcPr>
          <w:p w14:paraId="6E5305A8" w14:textId="77777777" w:rsidR="0089264D" w:rsidRPr="00B40C4C" w:rsidRDefault="0089264D" w:rsidP="002E67AC">
            <w:pPr>
              <w:jc w:val="right"/>
            </w:pPr>
            <w:r w:rsidRPr="00B40C4C">
              <w:t>Mill. kroner</w:t>
            </w:r>
          </w:p>
        </w:tc>
      </w:tr>
      <w:tr w:rsidR="00446E55" w:rsidRPr="00B40C4C" w14:paraId="3818325F" w14:textId="77777777">
        <w:trPr>
          <w:trHeight w:val="500"/>
        </w:trPr>
        <w:tc>
          <w:tcPr>
            <w:tcW w:w="236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3F2DE9D" w14:textId="77777777" w:rsidR="0089264D" w:rsidRPr="00B40C4C" w:rsidRDefault="0089264D" w:rsidP="009137DA">
            <w:r w:rsidRPr="00B40C4C">
              <w:t>Utgifter</w:t>
            </w:r>
          </w:p>
        </w:tc>
        <w:tc>
          <w:tcPr>
            <w:tcW w:w="1660"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57531663" w14:textId="2D5E95DB" w:rsidR="0089264D" w:rsidRPr="00B40C4C" w:rsidRDefault="0089264D" w:rsidP="002E67AC">
            <w:pPr>
              <w:jc w:val="right"/>
            </w:pPr>
            <w:r w:rsidRPr="00B40C4C">
              <w:t xml:space="preserve">Samlede </w:t>
            </w:r>
            <w:r w:rsidR="002E67AC">
              <w:br/>
            </w:r>
            <w:r w:rsidRPr="00B40C4C">
              <w:t>utgifter</w:t>
            </w:r>
          </w:p>
        </w:tc>
        <w:tc>
          <w:tcPr>
            <w:tcW w:w="1360"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298EAD48" w14:textId="77777777" w:rsidR="0089264D" w:rsidRPr="00B40C4C" w:rsidRDefault="0089264D" w:rsidP="002E67AC">
            <w:pPr>
              <w:jc w:val="right"/>
            </w:pPr>
            <w:r w:rsidRPr="00B40C4C">
              <w:t>Driftsutgifter</w:t>
            </w:r>
          </w:p>
        </w:tc>
        <w:tc>
          <w:tcPr>
            <w:tcW w:w="1400"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619A6A69" w14:textId="77777777" w:rsidR="0089264D" w:rsidRPr="00B40C4C" w:rsidRDefault="0089264D" w:rsidP="002E67AC">
            <w:pPr>
              <w:jc w:val="right"/>
            </w:pPr>
            <w:r w:rsidRPr="00B40C4C">
              <w:t>Nybygg, anlegg mv.</w:t>
            </w:r>
          </w:p>
        </w:tc>
        <w:tc>
          <w:tcPr>
            <w:tcW w:w="1420"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7BF13461" w14:textId="77777777" w:rsidR="0089264D" w:rsidRPr="00B40C4C" w:rsidRDefault="0089264D" w:rsidP="002E67AC">
            <w:pPr>
              <w:jc w:val="right"/>
            </w:pPr>
            <w:r w:rsidRPr="00B40C4C">
              <w:t>Overføringer til andre</w:t>
            </w:r>
          </w:p>
        </w:tc>
        <w:tc>
          <w:tcPr>
            <w:tcW w:w="1280"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6F735F34" w14:textId="2D461AF4" w:rsidR="0089264D" w:rsidRPr="00B40C4C" w:rsidRDefault="0089264D" w:rsidP="002E67AC">
            <w:pPr>
              <w:jc w:val="right"/>
            </w:pPr>
            <w:r w:rsidRPr="00B40C4C">
              <w:t>Utlån, gjelds-</w:t>
            </w:r>
            <w:r w:rsidR="00B40C4C">
              <w:t xml:space="preserve"> </w:t>
            </w:r>
            <w:r w:rsidRPr="00B40C4C">
              <w:t>avdrag mv.</w:t>
            </w:r>
          </w:p>
        </w:tc>
      </w:tr>
      <w:tr w:rsidR="00446E55" w:rsidRPr="00B40C4C" w14:paraId="3DF78BD5" w14:textId="77777777">
        <w:trPr>
          <w:trHeight w:val="240"/>
        </w:trPr>
        <w:tc>
          <w:tcPr>
            <w:tcW w:w="2360" w:type="dxa"/>
            <w:tcBorders>
              <w:top w:val="single" w:sz="4" w:space="0" w:color="000000"/>
              <w:left w:val="nil"/>
              <w:bottom w:val="single" w:sz="4" w:space="0" w:color="000000"/>
              <w:right w:val="nil"/>
            </w:tcBorders>
            <w:tcMar>
              <w:top w:w="80" w:type="dxa"/>
              <w:left w:w="40" w:type="dxa"/>
              <w:bottom w:w="0" w:type="dxa"/>
              <w:right w:w="0" w:type="dxa"/>
            </w:tcMar>
          </w:tcPr>
          <w:p w14:paraId="13513052" w14:textId="77777777" w:rsidR="0089264D" w:rsidRPr="00B40C4C" w:rsidRDefault="0089264D" w:rsidP="009137DA"/>
        </w:tc>
        <w:tc>
          <w:tcPr>
            <w:tcW w:w="86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CB76A0B" w14:textId="77777777" w:rsidR="0089264D" w:rsidRPr="00B40C4C" w:rsidRDefault="0089264D" w:rsidP="002E67AC">
            <w:pPr>
              <w:jc w:val="right"/>
            </w:pPr>
            <w:r w:rsidRPr="00B40C4C">
              <w:t>2023</w:t>
            </w:r>
          </w:p>
        </w:tc>
        <w:tc>
          <w:tcPr>
            <w:tcW w:w="8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36C00F0" w14:textId="77777777" w:rsidR="0089264D" w:rsidRPr="00B40C4C" w:rsidRDefault="0089264D" w:rsidP="002E67AC">
            <w:pPr>
              <w:jc w:val="right"/>
            </w:pPr>
            <w:r w:rsidRPr="00B40C4C">
              <w:t>2024</w:t>
            </w:r>
          </w:p>
        </w:tc>
        <w:tc>
          <w:tcPr>
            <w:tcW w:w="66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16CC1F8" w14:textId="77777777" w:rsidR="0089264D" w:rsidRPr="00B40C4C" w:rsidRDefault="0089264D" w:rsidP="002E67AC">
            <w:pPr>
              <w:jc w:val="right"/>
            </w:pPr>
            <w:r w:rsidRPr="00B40C4C">
              <w:t>2023</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45A0536" w14:textId="77777777" w:rsidR="0089264D" w:rsidRPr="00B40C4C" w:rsidRDefault="0089264D" w:rsidP="002E67AC">
            <w:pPr>
              <w:jc w:val="right"/>
            </w:pPr>
            <w:r w:rsidRPr="00B40C4C">
              <w:t>2024</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7C86B258" w14:textId="77777777" w:rsidR="0089264D" w:rsidRPr="00B40C4C" w:rsidRDefault="0089264D" w:rsidP="002E67AC">
            <w:pPr>
              <w:jc w:val="right"/>
            </w:pPr>
            <w:r w:rsidRPr="00B40C4C">
              <w:t>2023</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674CFFB" w14:textId="77777777" w:rsidR="0089264D" w:rsidRPr="00B40C4C" w:rsidRDefault="0089264D" w:rsidP="002E67AC">
            <w:pPr>
              <w:jc w:val="right"/>
            </w:pPr>
            <w:r w:rsidRPr="00B40C4C">
              <w:t>2024</w:t>
            </w:r>
          </w:p>
        </w:tc>
        <w:tc>
          <w:tcPr>
            <w:tcW w:w="72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A5BAD51" w14:textId="77777777" w:rsidR="0089264D" w:rsidRPr="00B40C4C" w:rsidRDefault="0089264D" w:rsidP="002E67AC">
            <w:pPr>
              <w:jc w:val="right"/>
            </w:pPr>
            <w:r w:rsidRPr="00B40C4C">
              <w:t>2023</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A14F42A" w14:textId="77777777" w:rsidR="0089264D" w:rsidRPr="00B40C4C" w:rsidRDefault="0089264D" w:rsidP="002E67AC">
            <w:pPr>
              <w:jc w:val="right"/>
            </w:pPr>
            <w:r w:rsidRPr="00B40C4C">
              <w:t>2024</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0E7ACC6" w14:textId="77777777" w:rsidR="0089264D" w:rsidRPr="00B40C4C" w:rsidRDefault="0089264D" w:rsidP="002E67AC">
            <w:pPr>
              <w:jc w:val="right"/>
            </w:pPr>
            <w:r w:rsidRPr="00B40C4C">
              <w:t>2023</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2DC06A4" w14:textId="77777777" w:rsidR="0089264D" w:rsidRPr="00B40C4C" w:rsidRDefault="0089264D" w:rsidP="002E67AC">
            <w:pPr>
              <w:jc w:val="right"/>
            </w:pPr>
            <w:r w:rsidRPr="00B40C4C">
              <w:t>2024</w:t>
            </w:r>
          </w:p>
        </w:tc>
      </w:tr>
      <w:tr w:rsidR="00446E55" w:rsidRPr="00B40C4C" w14:paraId="3C15B852" w14:textId="77777777">
        <w:trPr>
          <w:trHeight w:val="240"/>
        </w:trPr>
        <w:tc>
          <w:tcPr>
            <w:tcW w:w="2360" w:type="dxa"/>
            <w:tcBorders>
              <w:top w:val="nil"/>
              <w:left w:val="nil"/>
              <w:bottom w:val="nil"/>
              <w:right w:val="nil"/>
            </w:tcBorders>
            <w:tcMar>
              <w:top w:w="80" w:type="dxa"/>
              <w:left w:w="40" w:type="dxa"/>
              <w:bottom w:w="0" w:type="dxa"/>
              <w:right w:w="0" w:type="dxa"/>
            </w:tcMar>
          </w:tcPr>
          <w:p w14:paraId="5CBC4471" w14:textId="77777777" w:rsidR="0089264D" w:rsidRPr="00B40C4C" w:rsidRDefault="0089264D" w:rsidP="009137DA">
            <w:r w:rsidRPr="00B40C4C">
              <w:t xml:space="preserve">Det kongelige hus </w:t>
            </w:r>
          </w:p>
        </w:tc>
        <w:tc>
          <w:tcPr>
            <w:tcW w:w="860" w:type="dxa"/>
            <w:tcBorders>
              <w:top w:val="nil"/>
              <w:left w:val="nil"/>
              <w:bottom w:val="nil"/>
              <w:right w:val="nil"/>
            </w:tcBorders>
            <w:tcMar>
              <w:top w:w="80" w:type="dxa"/>
              <w:left w:w="40" w:type="dxa"/>
              <w:bottom w:w="0" w:type="dxa"/>
              <w:right w:w="0" w:type="dxa"/>
            </w:tcMar>
            <w:vAlign w:val="bottom"/>
          </w:tcPr>
          <w:p w14:paraId="3D9A89A1" w14:textId="77777777" w:rsidR="0089264D" w:rsidRPr="00B40C4C" w:rsidRDefault="0089264D" w:rsidP="002E67AC">
            <w:pPr>
              <w:jc w:val="right"/>
            </w:pPr>
            <w:r w:rsidRPr="00B40C4C">
              <w:t>205</w:t>
            </w:r>
          </w:p>
        </w:tc>
        <w:tc>
          <w:tcPr>
            <w:tcW w:w="800" w:type="dxa"/>
            <w:tcBorders>
              <w:top w:val="nil"/>
              <w:left w:val="nil"/>
              <w:bottom w:val="nil"/>
              <w:right w:val="nil"/>
            </w:tcBorders>
            <w:tcMar>
              <w:top w:w="80" w:type="dxa"/>
              <w:left w:w="40" w:type="dxa"/>
              <w:bottom w:w="0" w:type="dxa"/>
              <w:right w:w="0" w:type="dxa"/>
            </w:tcMar>
            <w:vAlign w:val="bottom"/>
          </w:tcPr>
          <w:p w14:paraId="6C9EB283" w14:textId="77777777" w:rsidR="0089264D" w:rsidRPr="00B40C4C" w:rsidRDefault="0089264D" w:rsidP="002E67AC">
            <w:pPr>
              <w:jc w:val="right"/>
            </w:pPr>
            <w:r w:rsidRPr="00B40C4C">
              <w:t>146</w:t>
            </w:r>
          </w:p>
        </w:tc>
        <w:tc>
          <w:tcPr>
            <w:tcW w:w="660" w:type="dxa"/>
            <w:tcBorders>
              <w:top w:val="nil"/>
              <w:left w:val="nil"/>
              <w:bottom w:val="nil"/>
              <w:right w:val="nil"/>
            </w:tcBorders>
            <w:tcMar>
              <w:top w:w="80" w:type="dxa"/>
              <w:left w:w="40" w:type="dxa"/>
              <w:bottom w:w="0" w:type="dxa"/>
              <w:right w:w="0" w:type="dxa"/>
            </w:tcMar>
            <w:vAlign w:val="bottom"/>
          </w:tcPr>
          <w:p w14:paraId="1F33414E" w14:textId="77777777" w:rsidR="0089264D" w:rsidRPr="00B40C4C" w:rsidRDefault="0089264D" w:rsidP="002E67AC">
            <w:pPr>
              <w:jc w:val="right"/>
            </w:pPr>
            <w:r w:rsidRPr="00B40C4C">
              <w:t>19</w:t>
            </w:r>
          </w:p>
        </w:tc>
        <w:tc>
          <w:tcPr>
            <w:tcW w:w="700" w:type="dxa"/>
            <w:tcBorders>
              <w:top w:val="nil"/>
              <w:left w:val="nil"/>
              <w:bottom w:val="nil"/>
              <w:right w:val="nil"/>
            </w:tcBorders>
            <w:tcMar>
              <w:top w:w="80" w:type="dxa"/>
              <w:left w:w="40" w:type="dxa"/>
              <w:bottom w:w="0" w:type="dxa"/>
              <w:right w:w="0" w:type="dxa"/>
            </w:tcMar>
            <w:vAlign w:val="bottom"/>
          </w:tcPr>
          <w:p w14:paraId="0C5D0E9A" w14:textId="77777777" w:rsidR="0089264D" w:rsidRPr="00B40C4C" w:rsidRDefault="0089264D" w:rsidP="002E67AC">
            <w:pPr>
              <w:jc w:val="right"/>
            </w:pPr>
            <w:r w:rsidRPr="00B40C4C">
              <w:t>14</w:t>
            </w:r>
          </w:p>
        </w:tc>
        <w:tc>
          <w:tcPr>
            <w:tcW w:w="700" w:type="dxa"/>
            <w:tcBorders>
              <w:top w:val="nil"/>
              <w:left w:val="nil"/>
              <w:bottom w:val="nil"/>
              <w:right w:val="nil"/>
            </w:tcBorders>
            <w:tcMar>
              <w:top w:w="80" w:type="dxa"/>
              <w:left w:w="40" w:type="dxa"/>
              <w:bottom w:w="0" w:type="dxa"/>
              <w:right w:w="0" w:type="dxa"/>
            </w:tcMar>
            <w:vAlign w:val="bottom"/>
          </w:tcPr>
          <w:p w14:paraId="6905E570"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223FDC12" w14:textId="77777777" w:rsidR="0089264D" w:rsidRPr="00B40C4C" w:rsidRDefault="0089264D" w:rsidP="002E67AC">
            <w:pPr>
              <w:jc w:val="right"/>
            </w:pPr>
            <w:r w:rsidRPr="00B40C4C">
              <w:t>0</w:t>
            </w:r>
          </w:p>
        </w:tc>
        <w:tc>
          <w:tcPr>
            <w:tcW w:w="720" w:type="dxa"/>
            <w:tcBorders>
              <w:top w:val="nil"/>
              <w:left w:val="nil"/>
              <w:bottom w:val="nil"/>
              <w:right w:val="nil"/>
            </w:tcBorders>
            <w:tcMar>
              <w:top w:w="80" w:type="dxa"/>
              <w:left w:w="40" w:type="dxa"/>
              <w:bottom w:w="0" w:type="dxa"/>
              <w:right w:w="0" w:type="dxa"/>
            </w:tcMar>
            <w:vAlign w:val="bottom"/>
          </w:tcPr>
          <w:p w14:paraId="06EA64FA" w14:textId="77777777" w:rsidR="0089264D" w:rsidRPr="00B40C4C" w:rsidRDefault="0089264D" w:rsidP="002E67AC">
            <w:pPr>
              <w:jc w:val="right"/>
            </w:pPr>
            <w:r w:rsidRPr="00B40C4C">
              <w:t>185</w:t>
            </w:r>
          </w:p>
        </w:tc>
        <w:tc>
          <w:tcPr>
            <w:tcW w:w="700" w:type="dxa"/>
            <w:tcBorders>
              <w:top w:val="nil"/>
              <w:left w:val="nil"/>
              <w:bottom w:val="nil"/>
              <w:right w:val="nil"/>
            </w:tcBorders>
            <w:tcMar>
              <w:top w:w="80" w:type="dxa"/>
              <w:left w:w="40" w:type="dxa"/>
              <w:bottom w:w="0" w:type="dxa"/>
              <w:right w:w="0" w:type="dxa"/>
            </w:tcMar>
            <w:vAlign w:val="bottom"/>
          </w:tcPr>
          <w:p w14:paraId="69307467" w14:textId="77777777" w:rsidR="0089264D" w:rsidRPr="00B40C4C" w:rsidRDefault="0089264D" w:rsidP="002E67AC">
            <w:pPr>
              <w:jc w:val="right"/>
            </w:pPr>
            <w:r w:rsidRPr="00B40C4C">
              <w:t>132</w:t>
            </w:r>
          </w:p>
        </w:tc>
        <w:tc>
          <w:tcPr>
            <w:tcW w:w="640" w:type="dxa"/>
            <w:tcBorders>
              <w:top w:val="nil"/>
              <w:left w:val="nil"/>
              <w:bottom w:val="nil"/>
              <w:right w:val="nil"/>
            </w:tcBorders>
            <w:tcMar>
              <w:top w:w="80" w:type="dxa"/>
              <w:left w:w="40" w:type="dxa"/>
              <w:bottom w:w="0" w:type="dxa"/>
              <w:right w:w="0" w:type="dxa"/>
            </w:tcMar>
            <w:vAlign w:val="bottom"/>
          </w:tcPr>
          <w:p w14:paraId="02EE8C5B"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148B38FB" w14:textId="77777777" w:rsidR="0089264D" w:rsidRPr="00B40C4C" w:rsidRDefault="0089264D" w:rsidP="002E67AC">
            <w:pPr>
              <w:jc w:val="right"/>
            </w:pPr>
            <w:r w:rsidRPr="00B40C4C">
              <w:t>0</w:t>
            </w:r>
          </w:p>
        </w:tc>
      </w:tr>
      <w:tr w:rsidR="00446E55" w:rsidRPr="00B40C4C" w14:paraId="7B195D35" w14:textId="77777777">
        <w:trPr>
          <w:trHeight w:val="240"/>
        </w:trPr>
        <w:tc>
          <w:tcPr>
            <w:tcW w:w="2360" w:type="dxa"/>
            <w:tcBorders>
              <w:top w:val="nil"/>
              <w:left w:val="nil"/>
              <w:bottom w:val="nil"/>
              <w:right w:val="nil"/>
            </w:tcBorders>
            <w:tcMar>
              <w:top w:w="80" w:type="dxa"/>
              <w:left w:w="40" w:type="dxa"/>
              <w:bottom w:w="0" w:type="dxa"/>
              <w:right w:w="0" w:type="dxa"/>
            </w:tcMar>
          </w:tcPr>
          <w:p w14:paraId="284D090B" w14:textId="77777777" w:rsidR="0089264D" w:rsidRPr="00B40C4C" w:rsidRDefault="0089264D" w:rsidP="009137DA">
            <w:r w:rsidRPr="00B40C4C">
              <w:t xml:space="preserve">Regjeringen </w:t>
            </w:r>
          </w:p>
        </w:tc>
        <w:tc>
          <w:tcPr>
            <w:tcW w:w="860" w:type="dxa"/>
            <w:tcBorders>
              <w:top w:val="nil"/>
              <w:left w:val="nil"/>
              <w:bottom w:val="nil"/>
              <w:right w:val="nil"/>
            </w:tcBorders>
            <w:tcMar>
              <w:top w:w="80" w:type="dxa"/>
              <w:left w:w="40" w:type="dxa"/>
              <w:bottom w:w="0" w:type="dxa"/>
              <w:right w:w="0" w:type="dxa"/>
            </w:tcMar>
            <w:vAlign w:val="bottom"/>
          </w:tcPr>
          <w:p w14:paraId="2E60AA03" w14:textId="77777777" w:rsidR="0089264D" w:rsidRPr="00B40C4C" w:rsidRDefault="0089264D" w:rsidP="002E67AC">
            <w:pPr>
              <w:jc w:val="right"/>
            </w:pPr>
            <w:r w:rsidRPr="00B40C4C">
              <w:t>191</w:t>
            </w:r>
          </w:p>
        </w:tc>
        <w:tc>
          <w:tcPr>
            <w:tcW w:w="800" w:type="dxa"/>
            <w:tcBorders>
              <w:top w:val="nil"/>
              <w:left w:val="nil"/>
              <w:bottom w:val="nil"/>
              <w:right w:val="nil"/>
            </w:tcBorders>
            <w:tcMar>
              <w:top w:w="80" w:type="dxa"/>
              <w:left w:w="40" w:type="dxa"/>
              <w:bottom w:w="0" w:type="dxa"/>
              <w:right w:w="0" w:type="dxa"/>
            </w:tcMar>
            <w:vAlign w:val="bottom"/>
          </w:tcPr>
          <w:p w14:paraId="4D6705B6" w14:textId="77777777" w:rsidR="0089264D" w:rsidRPr="00B40C4C" w:rsidRDefault="0089264D" w:rsidP="002E67AC">
            <w:pPr>
              <w:jc w:val="right"/>
            </w:pPr>
            <w:r w:rsidRPr="00B40C4C">
              <w:t>208</w:t>
            </w:r>
          </w:p>
        </w:tc>
        <w:tc>
          <w:tcPr>
            <w:tcW w:w="660" w:type="dxa"/>
            <w:tcBorders>
              <w:top w:val="nil"/>
              <w:left w:val="nil"/>
              <w:bottom w:val="nil"/>
              <w:right w:val="nil"/>
            </w:tcBorders>
            <w:tcMar>
              <w:top w:w="80" w:type="dxa"/>
              <w:left w:w="40" w:type="dxa"/>
              <w:bottom w:w="0" w:type="dxa"/>
              <w:right w:w="0" w:type="dxa"/>
            </w:tcMar>
            <w:vAlign w:val="bottom"/>
          </w:tcPr>
          <w:p w14:paraId="0453020B" w14:textId="77777777" w:rsidR="0089264D" w:rsidRPr="00B40C4C" w:rsidRDefault="0089264D" w:rsidP="002E67AC">
            <w:pPr>
              <w:jc w:val="right"/>
            </w:pPr>
            <w:r w:rsidRPr="00B40C4C">
              <w:t>191</w:t>
            </w:r>
          </w:p>
        </w:tc>
        <w:tc>
          <w:tcPr>
            <w:tcW w:w="700" w:type="dxa"/>
            <w:tcBorders>
              <w:top w:val="nil"/>
              <w:left w:val="nil"/>
              <w:bottom w:val="nil"/>
              <w:right w:val="nil"/>
            </w:tcBorders>
            <w:tcMar>
              <w:top w:w="80" w:type="dxa"/>
              <w:left w:w="40" w:type="dxa"/>
              <w:bottom w:w="0" w:type="dxa"/>
              <w:right w:w="0" w:type="dxa"/>
            </w:tcMar>
            <w:vAlign w:val="bottom"/>
          </w:tcPr>
          <w:p w14:paraId="7F821B30" w14:textId="77777777" w:rsidR="0089264D" w:rsidRPr="00B40C4C" w:rsidRDefault="0089264D" w:rsidP="002E67AC">
            <w:pPr>
              <w:jc w:val="right"/>
            </w:pPr>
            <w:r w:rsidRPr="00B40C4C">
              <w:t>208</w:t>
            </w:r>
          </w:p>
        </w:tc>
        <w:tc>
          <w:tcPr>
            <w:tcW w:w="700" w:type="dxa"/>
            <w:tcBorders>
              <w:top w:val="nil"/>
              <w:left w:val="nil"/>
              <w:bottom w:val="nil"/>
              <w:right w:val="nil"/>
            </w:tcBorders>
            <w:tcMar>
              <w:top w:w="80" w:type="dxa"/>
              <w:left w:w="40" w:type="dxa"/>
              <w:bottom w:w="0" w:type="dxa"/>
              <w:right w:w="0" w:type="dxa"/>
            </w:tcMar>
            <w:vAlign w:val="bottom"/>
          </w:tcPr>
          <w:p w14:paraId="3D59ED4F"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3DF1C6B1" w14:textId="77777777" w:rsidR="0089264D" w:rsidRPr="00B40C4C" w:rsidRDefault="0089264D" w:rsidP="002E67AC">
            <w:pPr>
              <w:jc w:val="right"/>
            </w:pPr>
            <w:r w:rsidRPr="00B40C4C">
              <w:t>0</w:t>
            </w:r>
          </w:p>
        </w:tc>
        <w:tc>
          <w:tcPr>
            <w:tcW w:w="720" w:type="dxa"/>
            <w:tcBorders>
              <w:top w:val="nil"/>
              <w:left w:val="nil"/>
              <w:bottom w:val="nil"/>
              <w:right w:val="nil"/>
            </w:tcBorders>
            <w:tcMar>
              <w:top w:w="80" w:type="dxa"/>
              <w:left w:w="40" w:type="dxa"/>
              <w:bottom w:w="0" w:type="dxa"/>
              <w:right w:w="0" w:type="dxa"/>
            </w:tcMar>
            <w:vAlign w:val="bottom"/>
          </w:tcPr>
          <w:p w14:paraId="7F6049B7"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2BF8F462"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08C413AB"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65334635" w14:textId="77777777" w:rsidR="0089264D" w:rsidRPr="00B40C4C" w:rsidRDefault="0089264D" w:rsidP="002E67AC">
            <w:pPr>
              <w:jc w:val="right"/>
            </w:pPr>
            <w:r w:rsidRPr="00B40C4C">
              <w:t>0</w:t>
            </w:r>
          </w:p>
        </w:tc>
      </w:tr>
      <w:tr w:rsidR="00446E55" w:rsidRPr="00B40C4C" w14:paraId="70A106E8" w14:textId="77777777">
        <w:trPr>
          <w:trHeight w:val="240"/>
        </w:trPr>
        <w:tc>
          <w:tcPr>
            <w:tcW w:w="2360" w:type="dxa"/>
            <w:tcBorders>
              <w:top w:val="nil"/>
              <w:left w:val="nil"/>
              <w:bottom w:val="nil"/>
              <w:right w:val="nil"/>
            </w:tcBorders>
            <w:tcMar>
              <w:top w:w="80" w:type="dxa"/>
              <w:left w:w="40" w:type="dxa"/>
              <w:bottom w:w="0" w:type="dxa"/>
              <w:right w:w="0" w:type="dxa"/>
            </w:tcMar>
          </w:tcPr>
          <w:p w14:paraId="1719A10F" w14:textId="77777777" w:rsidR="0089264D" w:rsidRPr="00B40C4C" w:rsidRDefault="0089264D" w:rsidP="009137DA">
            <w:r w:rsidRPr="00B40C4C">
              <w:t>Stortinget og eksterne organer</w:t>
            </w:r>
          </w:p>
        </w:tc>
        <w:tc>
          <w:tcPr>
            <w:tcW w:w="860" w:type="dxa"/>
            <w:tcBorders>
              <w:top w:val="nil"/>
              <w:left w:val="nil"/>
              <w:bottom w:val="nil"/>
              <w:right w:val="nil"/>
            </w:tcBorders>
            <w:tcMar>
              <w:top w:w="80" w:type="dxa"/>
              <w:left w:w="40" w:type="dxa"/>
              <w:bottom w:w="0" w:type="dxa"/>
              <w:right w:w="0" w:type="dxa"/>
            </w:tcMar>
            <w:vAlign w:val="bottom"/>
          </w:tcPr>
          <w:p w14:paraId="4D447804" w14:textId="77777777" w:rsidR="0089264D" w:rsidRPr="00B40C4C" w:rsidRDefault="0089264D" w:rsidP="002E67AC">
            <w:pPr>
              <w:jc w:val="right"/>
            </w:pPr>
            <w:r w:rsidRPr="00B40C4C">
              <w:t>1 143</w:t>
            </w:r>
          </w:p>
        </w:tc>
        <w:tc>
          <w:tcPr>
            <w:tcW w:w="800" w:type="dxa"/>
            <w:tcBorders>
              <w:top w:val="nil"/>
              <w:left w:val="nil"/>
              <w:bottom w:val="nil"/>
              <w:right w:val="nil"/>
            </w:tcBorders>
            <w:tcMar>
              <w:top w:w="80" w:type="dxa"/>
              <w:left w:w="40" w:type="dxa"/>
              <w:bottom w:w="0" w:type="dxa"/>
              <w:right w:w="0" w:type="dxa"/>
            </w:tcMar>
            <w:vAlign w:val="bottom"/>
          </w:tcPr>
          <w:p w14:paraId="56BD1ACD" w14:textId="77777777" w:rsidR="0089264D" w:rsidRPr="00B40C4C" w:rsidRDefault="0089264D" w:rsidP="002E67AC">
            <w:pPr>
              <w:jc w:val="right"/>
            </w:pPr>
            <w:r w:rsidRPr="00B40C4C">
              <w:t>1 182</w:t>
            </w:r>
          </w:p>
        </w:tc>
        <w:tc>
          <w:tcPr>
            <w:tcW w:w="660" w:type="dxa"/>
            <w:tcBorders>
              <w:top w:val="nil"/>
              <w:left w:val="nil"/>
              <w:bottom w:val="nil"/>
              <w:right w:val="nil"/>
            </w:tcBorders>
            <w:tcMar>
              <w:top w:w="80" w:type="dxa"/>
              <w:left w:w="40" w:type="dxa"/>
              <w:bottom w:w="0" w:type="dxa"/>
              <w:right w:w="0" w:type="dxa"/>
            </w:tcMar>
            <w:vAlign w:val="bottom"/>
          </w:tcPr>
          <w:p w14:paraId="2FBA1326" w14:textId="77777777" w:rsidR="0089264D" w:rsidRPr="00B40C4C" w:rsidRDefault="0089264D" w:rsidP="002E67AC">
            <w:pPr>
              <w:jc w:val="right"/>
            </w:pPr>
            <w:r w:rsidRPr="00B40C4C">
              <w:t>941</w:t>
            </w:r>
          </w:p>
        </w:tc>
        <w:tc>
          <w:tcPr>
            <w:tcW w:w="700" w:type="dxa"/>
            <w:tcBorders>
              <w:top w:val="nil"/>
              <w:left w:val="nil"/>
              <w:bottom w:val="nil"/>
              <w:right w:val="nil"/>
            </w:tcBorders>
            <w:tcMar>
              <w:top w:w="80" w:type="dxa"/>
              <w:left w:w="40" w:type="dxa"/>
              <w:bottom w:w="0" w:type="dxa"/>
              <w:right w:w="0" w:type="dxa"/>
            </w:tcMar>
            <w:vAlign w:val="bottom"/>
          </w:tcPr>
          <w:p w14:paraId="107D6922" w14:textId="77777777" w:rsidR="0089264D" w:rsidRPr="00B40C4C" w:rsidRDefault="0089264D" w:rsidP="002E67AC">
            <w:pPr>
              <w:jc w:val="right"/>
            </w:pPr>
            <w:r w:rsidRPr="00B40C4C">
              <w:t>955</w:t>
            </w:r>
          </w:p>
        </w:tc>
        <w:tc>
          <w:tcPr>
            <w:tcW w:w="700" w:type="dxa"/>
            <w:tcBorders>
              <w:top w:val="nil"/>
              <w:left w:val="nil"/>
              <w:bottom w:val="nil"/>
              <w:right w:val="nil"/>
            </w:tcBorders>
            <w:tcMar>
              <w:top w:w="80" w:type="dxa"/>
              <w:left w:w="40" w:type="dxa"/>
              <w:bottom w:w="0" w:type="dxa"/>
              <w:right w:w="0" w:type="dxa"/>
            </w:tcMar>
            <w:vAlign w:val="bottom"/>
          </w:tcPr>
          <w:p w14:paraId="3636E60A" w14:textId="77777777" w:rsidR="0089264D" w:rsidRPr="00B40C4C" w:rsidRDefault="0089264D" w:rsidP="002E67AC">
            <w:pPr>
              <w:jc w:val="right"/>
            </w:pPr>
            <w:r w:rsidRPr="00B40C4C">
              <w:t>58</w:t>
            </w:r>
          </w:p>
        </w:tc>
        <w:tc>
          <w:tcPr>
            <w:tcW w:w="700" w:type="dxa"/>
            <w:tcBorders>
              <w:top w:val="nil"/>
              <w:left w:val="nil"/>
              <w:bottom w:val="nil"/>
              <w:right w:val="nil"/>
            </w:tcBorders>
            <w:tcMar>
              <w:top w:w="80" w:type="dxa"/>
              <w:left w:w="40" w:type="dxa"/>
              <w:bottom w:w="0" w:type="dxa"/>
              <w:right w:w="0" w:type="dxa"/>
            </w:tcMar>
            <w:vAlign w:val="bottom"/>
          </w:tcPr>
          <w:p w14:paraId="7323D94F" w14:textId="77777777" w:rsidR="0089264D" w:rsidRPr="00B40C4C" w:rsidRDefault="0089264D" w:rsidP="002E67AC">
            <w:pPr>
              <w:jc w:val="right"/>
            </w:pPr>
            <w:r w:rsidRPr="00B40C4C">
              <w:t>84</w:t>
            </w:r>
          </w:p>
        </w:tc>
        <w:tc>
          <w:tcPr>
            <w:tcW w:w="720" w:type="dxa"/>
            <w:tcBorders>
              <w:top w:val="nil"/>
              <w:left w:val="nil"/>
              <w:bottom w:val="nil"/>
              <w:right w:val="nil"/>
            </w:tcBorders>
            <w:tcMar>
              <w:top w:w="80" w:type="dxa"/>
              <w:left w:w="40" w:type="dxa"/>
              <w:bottom w:w="0" w:type="dxa"/>
              <w:right w:w="0" w:type="dxa"/>
            </w:tcMar>
            <w:vAlign w:val="bottom"/>
          </w:tcPr>
          <w:p w14:paraId="41549712" w14:textId="77777777" w:rsidR="0089264D" w:rsidRPr="00B40C4C" w:rsidRDefault="0089264D" w:rsidP="002E67AC">
            <w:pPr>
              <w:jc w:val="right"/>
            </w:pPr>
            <w:r w:rsidRPr="00B40C4C">
              <w:t>144</w:t>
            </w:r>
          </w:p>
        </w:tc>
        <w:tc>
          <w:tcPr>
            <w:tcW w:w="700" w:type="dxa"/>
            <w:tcBorders>
              <w:top w:val="nil"/>
              <w:left w:val="nil"/>
              <w:bottom w:val="nil"/>
              <w:right w:val="nil"/>
            </w:tcBorders>
            <w:tcMar>
              <w:top w:w="80" w:type="dxa"/>
              <w:left w:w="40" w:type="dxa"/>
              <w:bottom w:w="0" w:type="dxa"/>
              <w:right w:w="0" w:type="dxa"/>
            </w:tcMar>
            <w:vAlign w:val="bottom"/>
          </w:tcPr>
          <w:p w14:paraId="6534729E" w14:textId="77777777" w:rsidR="0089264D" w:rsidRPr="00B40C4C" w:rsidRDefault="0089264D" w:rsidP="002E67AC">
            <w:pPr>
              <w:jc w:val="right"/>
            </w:pPr>
            <w:r w:rsidRPr="00B40C4C">
              <w:t>143</w:t>
            </w:r>
          </w:p>
        </w:tc>
        <w:tc>
          <w:tcPr>
            <w:tcW w:w="640" w:type="dxa"/>
            <w:tcBorders>
              <w:top w:val="nil"/>
              <w:left w:val="nil"/>
              <w:bottom w:val="nil"/>
              <w:right w:val="nil"/>
            </w:tcBorders>
            <w:tcMar>
              <w:top w:w="80" w:type="dxa"/>
              <w:left w:w="40" w:type="dxa"/>
              <w:bottom w:w="0" w:type="dxa"/>
              <w:right w:w="0" w:type="dxa"/>
            </w:tcMar>
            <w:vAlign w:val="bottom"/>
          </w:tcPr>
          <w:p w14:paraId="281DF283"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1FED60A3" w14:textId="77777777" w:rsidR="0089264D" w:rsidRPr="00B40C4C" w:rsidRDefault="0089264D" w:rsidP="002E67AC">
            <w:pPr>
              <w:jc w:val="right"/>
            </w:pPr>
            <w:r w:rsidRPr="00B40C4C">
              <w:t>0</w:t>
            </w:r>
          </w:p>
        </w:tc>
      </w:tr>
      <w:tr w:rsidR="00446E55" w:rsidRPr="00B40C4C" w14:paraId="4D557CD9" w14:textId="77777777">
        <w:trPr>
          <w:trHeight w:val="240"/>
        </w:trPr>
        <w:tc>
          <w:tcPr>
            <w:tcW w:w="2360" w:type="dxa"/>
            <w:tcBorders>
              <w:top w:val="nil"/>
              <w:left w:val="nil"/>
              <w:bottom w:val="nil"/>
              <w:right w:val="nil"/>
            </w:tcBorders>
            <w:tcMar>
              <w:top w:w="80" w:type="dxa"/>
              <w:left w:w="40" w:type="dxa"/>
              <w:bottom w:w="0" w:type="dxa"/>
              <w:right w:w="0" w:type="dxa"/>
            </w:tcMar>
          </w:tcPr>
          <w:p w14:paraId="6C92ED3C" w14:textId="77777777" w:rsidR="0089264D" w:rsidRPr="00B40C4C" w:rsidRDefault="0089264D" w:rsidP="009137DA">
            <w:r w:rsidRPr="00B40C4C">
              <w:t xml:space="preserve">Høyesterett </w:t>
            </w:r>
          </w:p>
        </w:tc>
        <w:tc>
          <w:tcPr>
            <w:tcW w:w="860" w:type="dxa"/>
            <w:tcBorders>
              <w:top w:val="nil"/>
              <w:left w:val="nil"/>
              <w:bottom w:val="nil"/>
              <w:right w:val="nil"/>
            </w:tcBorders>
            <w:tcMar>
              <w:top w:w="80" w:type="dxa"/>
              <w:left w:w="40" w:type="dxa"/>
              <w:bottom w:w="0" w:type="dxa"/>
              <w:right w:w="0" w:type="dxa"/>
            </w:tcMar>
            <w:vAlign w:val="bottom"/>
          </w:tcPr>
          <w:p w14:paraId="5BA419D8" w14:textId="77777777" w:rsidR="0089264D" w:rsidRPr="00B40C4C" w:rsidRDefault="0089264D" w:rsidP="002E67AC">
            <w:pPr>
              <w:jc w:val="right"/>
            </w:pPr>
            <w:r w:rsidRPr="00B40C4C">
              <w:t>70</w:t>
            </w:r>
          </w:p>
        </w:tc>
        <w:tc>
          <w:tcPr>
            <w:tcW w:w="800" w:type="dxa"/>
            <w:tcBorders>
              <w:top w:val="nil"/>
              <w:left w:val="nil"/>
              <w:bottom w:val="nil"/>
              <w:right w:val="nil"/>
            </w:tcBorders>
            <w:tcMar>
              <w:top w:w="80" w:type="dxa"/>
              <w:left w:w="40" w:type="dxa"/>
              <w:bottom w:w="0" w:type="dxa"/>
              <w:right w:w="0" w:type="dxa"/>
            </w:tcMar>
            <w:vAlign w:val="bottom"/>
          </w:tcPr>
          <w:p w14:paraId="418067D5" w14:textId="77777777" w:rsidR="0089264D" w:rsidRPr="00B40C4C" w:rsidRDefault="0089264D" w:rsidP="002E67AC">
            <w:pPr>
              <w:jc w:val="right"/>
            </w:pPr>
            <w:r w:rsidRPr="00B40C4C">
              <w:t>69</w:t>
            </w:r>
          </w:p>
        </w:tc>
        <w:tc>
          <w:tcPr>
            <w:tcW w:w="660" w:type="dxa"/>
            <w:tcBorders>
              <w:top w:val="nil"/>
              <w:left w:val="nil"/>
              <w:bottom w:val="nil"/>
              <w:right w:val="nil"/>
            </w:tcBorders>
            <w:tcMar>
              <w:top w:w="80" w:type="dxa"/>
              <w:left w:w="40" w:type="dxa"/>
              <w:bottom w:w="0" w:type="dxa"/>
              <w:right w:w="0" w:type="dxa"/>
            </w:tcMar>
            <w:vAlign w:val="bottom"/>
          </w:tcPr>
          <w:p w14:paraId="761C3396" w14:textId="77777777" w:rsidR="0089264D" w:rsidRPr="00B40C4C" w:rsidRDefault="0089264D" w:rsidP="002E67AC">
            <w:pPr>
              <w:jc w:val="right"/>
            </w:pPr>
            <w:r w:rsidRPr="00B40C4C">
              <w:t>70</w:t>
            </w:r>
          </w:p>
        </w:tc>
        <w:tc>
          <w:tcPr>
            <w:tcW w:w="700" w:type="dxa"/>
            <w:tcBorders>
              <w:top w:val="nil"/>
              <w:left w:val="nil"/>
              <w:bottom w:val="nil"/>
              <w:right w:val="nil"/>
            </w:tcBorders>
            <w:tcMar>
              <w:top w:w="80" w:type="dxa"/>
              <w:left w:w="40" w:type="dxa"/>
              <w:bottom w:w="0" w:type="dxa"/>
              <w:right w:w="0" w:type="dxa"/>
            </w:tcMar>
            <w:vAlign w:val="bottom"/>
          </w:tcPr>
          <w:p w14:paraId="32F40032" w14:textId="77777777" w:rsidR="0089264D" w:rsidRPr="00B40C4C" w:rsidRDefault="0089264D" w:rsidP="002E67AC">
            <w:pPr>
              <w:jc w:val="right"/>
            </w:pPr>
            <w:r w:rsidRPr="00B40C4C">
              <w:t>69</w:t>
            </w:r>
          </w:p>
        </w:tc>
        <w:tc>
          <w:tcPr>
            <w:tcW w:w="700" w:type="dxa"/>
            <w:tcBorders>
              <w:top w:val="nil"/>
              <w:left w:val="nil"/>
              <w:bottom w:val="nil"/>
              <w:right w:val="nil"/>
            </w:tcBorders>
            <w:tcMar>
              <w:top w:w="80" w:type="dxa"/>
              <w:left w:w="40" w:type="dxa"/>
              <w:bottom w:w="0" w:type="dxa"/>
              <w:right w:w="0" w:type="dxa"/>
            </w:tcMar>
            <w:vAlign w:val="bottom"/>
          </w:tcPr>
          <w:p w14:paraId="55B85DFF"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1CFAE5B1" w14:textId="77777777" w:rsidR="0089264D" w:rsidRPr="00B40C4C" w:rsidRDefault="0089264D" w:rsidP="002E67AC">
            <w:pPr>
              <w:jc w:val="right"/>
            </w:pPr>
            <w:r w:rsidRPr="00B40C4C">
              <w:t>0</w:t>
            </w:r>
          </w:p>
        </w:tc>
        <w:tc>
          <w:tcPr>
            <w:tcW w:w="720" w:type="dxa"/>
            <w:tcBorders>
              <w:top w:val="nil"/>
              <w:left w:val="nil"/>
              <w:bottom w:val="nil"/>
              <w:right w:val="nil"/>
            </w:tcBorders>
            <w:tcMar>
              <w:top w:w="80" w:type="dxa"/>
              <w:left w:w="40" w:type="dxa"/>
              <w:bottom w:w="0" w:type="dxa"/>
              <w:right w:w="0" w:type="dxa"/>
            </w:tcMar>
            <w:vAlign w:val="bottom"/>
          </w:tcPr>
          <w:p w14:paraId="604A79E9"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2433CBD8"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721FDC08"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4B491272" w14:textId="77777777" w:rsidR="0089264D" w:rsidRPr="00B40C4C" w:rsidRDefault="0089264D" w:rsidP="002E67AC">
            <w:pPr>
              <w:jc w:val="right"/>
            </w:pPr>
            <w:r w:rsidRPr="00B40C4C">
              <w:t>0</w:t>
            </w:r>
          </w:p>
        </w:tc>
      </w:tr>
      <w:tr w:rsidR="00446E55" w:rsidRPr="00B40C4C" w14:paraId="781B4761" w14:textId="77777777">
        <w:trPr>
          <w:trHeight w:val="240"/>
        </w:trPr>
        <w:tc>
          <w:tcPr>
            <w:tcW w:w="2360" w:type="dxa"/>
            <w:tcBorders>
              <w:top w:val="nil"/>
              <w:left w:val="nil"/>
              <w:bottom w:val="nil"/>
              <w:right w:val="nil"/>
            </w:tcBorders>
            <w:tcMar>
              <w:top w:w="80" w:type="dxa"/>
              <w:left w:w="40" w:type="dxa"/>
              <w:bottom w:w="0" w:type="dxa"/>
              <w:right w:w="0" w:type="dxa"/>
            </w:tcMar>
          </w:tcPr>
          <w:p w14:paraId="63A37E13" w14:textId="77777777" w:rsidR="0089264D" w:rsidRPr="00B40C4C" w:rsidRDefault="0089264D" w:rsidP="009137DA">
            <w:r w:rsidRPr="00B40C4C">
              <w:t xml:space="preserve">Utenriksdepartementet </w:t>
            </w:r>
          </w:p>
        </w:tc>
        <w:tc>
          <w:tcPr>
            <w:tcW w:w="860" w:type="dxa"/>
            <w:tcBorders>
              <w:top w:val="nil"/>
              <w:left w:val="nil"/>
              <w:bottom w:val="nil"/>
              <w:right w:val="nil"/>
            </w:tcBorders>
            <w:tcMar>
              <w:top w:w="80" w:type="dxa"/>
              <w:left w:w="40" w:type="dxa"/>
              <w:bottom w:w="0" w:type="dxa"/>
              <w:right w:w="0" w:type="dxa"/>
            </w:tcMar>
            <w:vAlign w:val="bottom"/>
          </w:tcPr>
          <w:p w14:paraId="122898AA" w14:textId="77777777" w:rsidR="0089264D" w:rsidRPr="00B40C4C" w:rsidRDefault="0089264D" w:rsidP="002E67AC">
            <w:pPr>
              <w:jc w:val="right"/>
            </w:pPr>
            <w:r w:rsidRPr="00B40C4C">
              <w:t>30 355</w:t>
            </w:r>
          </w:p>
        </w:tc>
        <w:tc>
          <w:tcPr>
            <w:tcW w:w="800" w:type="dxa"/>
            <w:tcBorders>
              <w:top w:val="nil"/>
              <w:left w:val="nil"/>
              <w:bottom w:val="nil"/>
              <w:right w:val="nil"/>
            </w:tcBorders>
            <w:tcMar>
              <w:top w:w="80" w:type="dxa"/>
              <w:left w:w="40" w:type="dxa"/>
              <w:bottom w:w="0" w:type="dxa"/>
              <w:right w:w="0" w:type="dxa"/>
            </w:tcMar>
            <w:vAlign w:val="bottom"/>
          </w:tcPr>
          <w:p w14:paraId="3A756B9A" w14:textId="77777777" w:rsidR="0089264D" w:rsidRPr="00B40C4C" w:rsidRDefault="0089264D" w:rsidP="002E67AC">
            <w:pPr>
              <w:jc w:val="right"/>
            </w:pPr>
            <w:r w:rsidRPr="00B40C4C">
              <w:t>30 529</w:t>
            </w:r>
          </w:p>
        </w:tc>
        <w:tc>
          <w:tcPr>
            <w:tcW w:w="660" w:type="dxa"/>
            <w:tcBorders>
              <w:top w:val="nil"/>
              <w:left w:val="nil"/>
              <w:bottom w:val="nil"/>
              <w:right w:val="nil"/>
            </w:tcBorders>
            <w:tcMar>
              <w:top w:w="80" w:type="dxa"/>
              <w:left w:w="40" w:type="dxa"/>
              <w:bottom w:w="0" w:type="dxa"/>
              <w:right w:w="0" w:type="dxa"/>
            </w:tcMar>
            <w:vAlign w:val="bottom"/>
          </w:tcPr>
          <w:p w14:paraId="45ADD57A" w14:textId="77777777" w:rsidR="0089264D" w:rsidRPr="00B40C4C" w:rsidRDefault="0089264D" w:rsidP="002E67AC">
            <w:pPr>
              <w:jc w:val="right"/>
            </w:pPr>
            <w:r w:rsidRPr="00B40C4C">
              <w:t>2 558</w:t>
            </w:r>
          </w:p>
        </w:tc>
        <w:tc>
          <w:tcPr>
            <w:tcW w:w="700" w:type="dxa"/>
            <w:tcBorders>
              <w:top w:val="nil"/>
              <w:left w:val="nil"/>
              <w:bottom w:val="nil"/>
              <w:right w:val="nil"/>
            </w:tcBorders>
            <w:tcMar>
              <w:top w:w="80" w:type="dxa"/>
              <w:left w:w="40" w:type="dxa"/>
              <w:bottom w:w="0" w:type="dxa"/>
              <w:right w:w="0" w:type="dxa"/>
            </w:tcMar>
            <w:vAlign w:val="bottom"/>
          </w:tcPr>
          <w:p w14:paraId="38E37DB1" w14:textId="77777777" w:rsidR="0089264D" w:rsidRPr="00B40C4C" w:rsidRDefault="0089264D" w:rsidP="002E67AC">
            <w:pPr>
              <w:jc w:val="right"/>
            </w:pPr>
            <w:r w:rsidRPr="00B40C4C">
              <w:t>2 591</w:t>
            </w:r>
          </w:p>
        </w:tc>
        <w:tc>
          <w:tcPr>
            <w:tcW w:w="700" w:type="dxa"/>
            <w:tcBorders>
              <w:top w:val="nil"/>
              <w:left w:val="nil"/>
              <w:bottom w:val="nil"/>
              <w:right w:val="nil"/>
            </w:tcBorders>
            <w:tcMar>
              <w:top w:w="80" w:type="dxa"/>
              <w:left w:w="40" w:type="dxa"/>
              <w:bottom w:w="0" w:type="dxa"/>
              <w:right w:w="0" w:type="dxa"/>
            </w:tcMar>
            <w:vAlign w:val="bottom"/>
          </w:tcPr>
          <w:p w14:paraId="0A59B703" w14:textId="77777777" w:rsidR="0089264D" w:rsidRPr="00B40C4C" w:rsidRDefault="0089264D" w:rsidP="002E67AC">
            <w:pPr>
              <w:jc w:val="right"/>
            </w:pPr>
            <w:r w:rsidRPr="00B40C4C">
              <w:t>41</w:t>
            </w:r>
          </w:p>
        </w:tc>
        <w:tc>
          <w:tcPr>
            <w:tcW w:w="700" w:type="dxa"/>
            <w:tcBorders>
              <w:top w:val="nil"/>
              <w:left w:val="nil"/>
              <w:bottom w:val="nil"/>
              <w:right w:val="nil"/>
            </w:tcBorders>
            <w:tcMar>
              <w:top w:w="80" w:type="dxa"/>
              <w:left w:w="40" w:type="dxa"/>
              <w:bottom w:w="0" w:type="dxa"/>
              <w:right w:w="0" w:type="dxa"/>
            </w:tcMar>
            <w:vAlign w:val="bottom"/>
          </w:tcPr>
          <w:p w14:paraId="2ECE9B0C" w14:textId="77777777" w:rsidR="0089264D" w:rsidRPr="00B40C4C" w:rsidRDefault="0089264D" w:rsidP="002E67AC">
            <w:pPr>
              <w:jc w:val="right"/>
            </w:pPr>
            <w:r w:rsidRPr="00B40C4C">
              <w:t>8</w:t>
            </w:r>
          </w:p>
        </w:tc>
        <w:tc>
          <w:tcPr>
            <w:tcW w:w="720" w:type="dxa"/>
            <w:tcBorders>
              <w:top w:val="nil"/>
              <w:left w:val="nil"/>
              <w:bottom w:val="nil"/>
              <w:right w:val="nil"/>
            </w:tcBorders>
            <w:tcMar>
              <w:top w:w="80" w:type="dxa"/>
              <w:left w:w="40" w:type="dxa"/>
              <w:bottom w:w="0" w:type="dxa"/>
              <w:right w:w="0" w:type="dxa"/>
            </w:tcMar>
            <w:vAlign w:val="bottom"/>
          </w:tcPr>
          <w:p w14:paraId="471EF499" w14:textId="77777777" w:rsidR="0089264D" w:rsidRPr="00B40C4C" w:rsidRDefault="0089264D" w:rsidP="002E67AC">
            <w:pPr>
              <w:jc w:val="right"/>
            </w:pPr>
            <w:r w:rsidRPr="00B40C4C">
              <w:t>25 765</w:t>
            </w:r>
          </w:p>
        </w:tc>
        <w:tc>
          <w:tcPr>
            <w:tcW w:w="700" w:type="dxa"/>
            <w:tcBorders>
              <w:top w:val="nil"/>
              <w:left w:val="nil"/>
              <w:bottom w:val="nil"/>
              <w:right w:val="nil"/>
            </w:tcBorders>
            <w:tcMar>
              <w:top w:w="80" w:type="dxa"/>
              <w:left w:w="40" w:type="dxa"/>
              <w:bottom w:w="0" w:type="dxa"/>
              <w:right w:w="0" w:type="dxa"/>
            </w:tcMar>
            <w:vAlign w:val="bottom"/>
          </w:tcPr>
          <w:p w14:paraId="099A783D" w14:textId="77777777" w:rsidR="0089264D" w:rsidRPr="00B40C4C" w:rsidRDefault="0089264D" w:rsidP="002E67AC">
            <w:pPr>
              <w:jc w:val="right"/>
            </w:pPr>
            <w:r w:rsidRPr="00B40C4C">
              <w:t>25 939</w:t>
            </w:r>
          </w:p>
        </w:tc>
        <w:tc>
          <w:tcPr>
            <w:tcW w:w="640" w:type="dxa"/>
            <w:tcBorders>
              <w:top w:val="nil"/>
              <w:left w:val="nil"/>
              <w:bottom w:val="nil"/>
              <w:right w:val="nil"/>
            </w:tcBorders>
            <w:tcMar>
              <w:top w:w="80" w:type="dxa"/>
              <w:left w:w="40" w:type="dxa"/>
              <w:bottom w:w="0" w:type="dxa"/>
              <w:right w:w="0" w:type="dxa"/>
            </w:tcMar>
            <w:vAlign w:val="bottom"/>
          </w:tcPr>
          <w:p w14:paraId="060369CC" w14:textId="77777777" w:rsidR="0089264D" w:rsidRPr="00B40C4C" w:rsidRDefault="0089264D" w:rsidP="002E67AC">
            <w:pPr>
              <w:jc w:val="right"/>
            </w:pPr>
            <w:r w:rsidRPr="00B40C4C">
              <w:t>1 991</w:t>
            </w:r>
          </w:p>
        </w:tc>
        <w:tc>
          <w:tcPr>
            <w:tcW w:w="640" w:type="dxa"/>
            <w:tcBorders>
              <w:top w:val="nil"/>
              <w:left w:val="nil"/>
              <w:bottom w:val="nil"/>
              <w:right w:val="nil"/>
            </w:tcBorders>
            <w:tcMar>
              <w:top w:w="80" w:type="dxa"/>
              <w:left w:w="40" w:type="dxa"/>
              <w:bottom w:w="0" w:type="dxa"/>
              <w:right w:w="0" w:type="dxa"/>
            </w:tcMar>
            <w:vAlign w:val="bottom"/>
          </w:tcPr>
          <w:p w14:paraId="4BFE5BF9" w14:textId="77777777" w:rsidR="0089264D" w:rsidRPr="00B40C4C" w:rsidRDefault="0089264D" w:rsidP="002E67AC">
            <w:pPr>
              <w:jc w:val="right"/>
            </w:pPr>
            <w:r w:rsidRPr="00B40C4C">
              <w:t>1 992</w:t>
            </w:r>
          </w:p>
        </w:tc>
      </w:tr>
      <w:tr w:rsidR="00446E55" w:rsidRPr="00B40C4C" w14:paraId="45D9C99E" w14:textId="77777777">
        <w:trPr>
          <w:trHeight w:val="240"/>
        </w:trPr>
        <w:tc>
          <w:tcPr>
            <w:tcW w:w="2360" w:type="dxa"/>
            <w:tcBorders>
              <w:top w:val="nil"/>
              <w:left w:val="nil"/>
              <w:bottom w:val="nil"/>
              <w:right w:val="nil"/>
            </w:tcBorders>
            <w:tcMar>
              <w:top w:w="80" w:type="dxa"/>
              <w:left w:w="40" w:type="dxa"/>
              <w:bottom w:w="0" w:type="dxa"/>
              <w:right w:w="0" w:type="dxa"/>
            </w:tcMar>
          </w:tcPr>
          <w:p w14:paraId="498E51F8" w14:textId="77777777" w:rsidR="0089264D" w:rsidRPr="00B40C4C" w:rsidRDefault="0089264D" w:rsidP="009137DA">
            <w:r w:rsidRPr="00B40C4C">
              <w:t>Kunnskapsdepartementet</w:t>
            </w:r>
          </w:p>
        </w:tc>
        <w:tc>
          <w:tcPr>
            <w:tcW w:w="860" w:type="dxa"/>
            <w:tcBorders>
              <w:top w:val="nil"/>
              <w:left w:val="nil"/>
              <w:bottom w:val="nil"/>
              <w:right w:val="nil"/>
            </w:tcBorders>
            <w:tcMar>
              <w:top w:w="80" w:type="dxa"/>
              <w:left w:w="40" w:type="dxa"/>
              <w:bottom w:w="0" w:type="dxa"/>
              <w:right w:w="0" w:type="dxa"/>
            </w:tcMar>
            <w:vAlign w:val="bottom"/>
          </w:tcPr>
          <w:p w14:paraId="73EB6923" w14:textId="77777777" w:rsidR="0089264D" w:rsidRPr="00B40C4C" w:rsidRDefault="0089264D" w:rsidP="002E67AC">
            <w:pPr>
              <w:jc w:val="right"/>
            </w:pPr>
            <w:r w:rsidRPr="00B40C4C">
              <w:t>43 163</w:t>
            </w:r>
          </w:p>
        </w:tc>
        <w:tc>
          <w:tcPr>
            <w:tcW w:w="800" w:type="dxa"/>
            <w:tcBorders>
              <w:top w:val="nil"/>
              <w:left w:val="nil"/>
              <w:bottom w:val="nil"/>
              <w:right w:val="nil"/>
            </w:tcBorders>
            <w:tcMar>
              <w:top w:w="80" w:type="dxa"/>
              <w:left w:w="40" w:type="dxa"/>
              <w:bottom w:w="0" w:type="dxa"/>
              <w:right w:w="0" w:type="dxa"/>
            </w:tcMar>
            <w:vAlign w:val="bottom"/>
          </w:tcPr>
          <w:p w14:paraId="292D5FF3" w14:textId="77777777" w:rsidR="0089264D" w:rsidRPr="00B40C4C" w:rsidRDefault="0089264D" w:rsidP="002E67AC">
            <w:pPr>
              <w:jc w:val="right"/>
            </w:pPr>
            <w:r w:rsidRPr="00B40C4C">
              <w:t>46 676</w:t>
            </w:r>
          </w:p>
        </w:tc>
        <w:tc>
          <w:tcPr>
            <w:tcW w:w="660" w:type="dxa"/>
            <w:tcBorders>
              <w:top w:val="nil"/>
              <w:left w:val="nil"/>
              <w:bottom w:val="nil"/>
              <w:right w:val="nil"/>
            </w:tcBorders>
            <w:tcMar>
              <w:top w:w="80" w:type="dxa"/>
              <w:left w:w="40" w:type="dxa"/>
              <w:bottom w:w="0" w:type="dxa"/>
              <w:right w:w="0" w:type="dxa"/>
            </w:tcMar>
            <w:vAlign w:val="bottom"/>
          </w:tcPr>
          <w:p w14:paraId="4CC6A70C" w14:textId="77777777" w:rsidR="0089264D" w:rsidRPr="00B40C4C" w:rsidRDefault="0089264D" w:rsidP="002E67AC">
            <w:pPr>
              <w:jc w:val="right"/>
            </w:pPr>
            <w:r w:rsidRPr="00B40C4C">
              <w:t>3 308</w:t>
            </w:r>
          </w:p>
        </w:tc>
        <w:tc>
          <w:tcPr>
            <w:tcW w:w="700" w:type="dxa"/>
            <w:tcBorders>
              <w:top w:val="nil"/>
              <w:left w:val="nil"/>
              <w:bottom w:val="nil"/>
              <w:right w:val="nil"/>
            </w:tcBorders>
            <w:tcMar>
              <w:top w:w="80" w:type="dxa"/>
              <w:left w:w="40" w:type="dxa"/>
              <w:bottom w:w="0" w:type="dxa"/>
              <w:right w:w="0" w:type="dxa"/>
            </w:tcMar>
            <w:vAlign w:val="bottom"/>
          </w:tcPr>
          <w:p w14:paraId="7C0352EB" w14:textId="77777777" w:rsidR="0089264D" w:rsidRPr="00B40C4C" w:rsidRDefault="0089264D" w:rsidP="002E67AC">
            <w:pPr>
              <w:jc w:val="right"/>
            </w:pPr>
            <w:r w:rsidRPr="00B40C4C">
              <w:t>3 294</w:t>
            </w:r>
          </w:p>
        </w:tc>
        <w:tc>
          <w:tcPr>
            <w:tcW w:w="700" w:type="dxa"/>
            <w:tcBorders>
              <w:top w:val="nil"/>
              <w:left w:val="nil"/>
              <w:bottom w:val="nil"/>
              <w:right w:val="nil"/>
            </w:tcBorders>
            <w:tcMar>
              <w:top w:w="80" w:type="dxa"/>
              <w:left w:w="40" w:type="dxa"/>
              <w:bottom w:w="0" w:type="dxa"/>
              <w:right w:w="0" w:type="dxa"/>
            </w:tcMar>
            <w:vAlign w:val="bottom"/>
          </w:tcPr>
          <w:p w14:paraId="2691003A" w14:textId="77777777" w:rsidR="0089264D" w:rsidRPr="00B40C4C" w:rsidRDefault="0089264D" w:rsidP="002E67AC">
            <w:pPr>
              <w:jc w:val="right"/>
            </w:pPr>
            <w:r w:rsidRPr="00B40C4C">
              <w:t>28</w:t>
            </w:r>
          </w:p>
        </w:tc>
        <w:tc>
          <w:tcPr>
            <w:tcW w:w="700" w:type="dxa"/>
            <w:tcBorders>
              <w:top w:val="nil"/>
              <w:left w:val="nil"/>
              <w:bottom w:val="nil"/>
              <w:right w:val="nil"/>
            </w:tcBorders>
            <w:tcMar>
              <w:top w:w="80" w:type="dxa"/>
              <w:left w:w="40" w:type="dxa"/>
              <w:bottom w:w="0" w:type="dxa"/>
              <w:right w:w="0" w:type="dxa"/>
            </w:tcMar>
            <w:vAlign w:val="bottom"/>
          </w:tcPr>
          <w:p w14:paraId="23C2787B" w14:textId="77777777" w:rsidR="0089264D" w:rsidRPr="00B40C4C" w:rsidRDefault="0089264D" w:rsidP="002E67AC">
            <w:pPr>
              <w:jc w:val="right"/>
            </w:pPr>
            <w:r w:rsidRPr="00B40C4C">
              <w:t>5</w:t>
            </w:r>
          </w:p>
        </w:tc>
        <w:tc>
          <w:tcPr>
            <w:tcW w:w="720" w:type="dxa"/>
            <w:tcBorders>
              <w:top w:val="nil"/>
              <w:left w:val="nil"/>
              <w:bottom w:val="nil"/>
              <w:right w:val="nil"/>
            </w:tcBorders>
            <w:tcMar>
              <w:top w:w="80" w:type="dxa"/>
              <w:left w:w="40" w:type="dxa"/>
              <w:bottom w:w="0" w:type="dxa"/>
              <w:right w:w="0" w:type="dxa"/>
            </w:tcMar>
            <w:vAlign w:val="bottom"/>
          </w:tcPr>
          <w:p w14:paraId="7694BE21" w14:textId="77777777" w:rsidR="0089264D" w:rsidRPr="00B40C4C" w:rsidRDefault="0089264D" w:rsidP="002E67AC">
            <w:pPr>
              <w:jc w:val="right"/>
            </w:pPr>
            <w:r w:rsidRPr="00B40C4C">
              <w:t>39 827</w:t>
            </w:r>
          </w:p>
        </w:tc>
        <w:tc>
          <w:tcPr>
            <w:tcW w:w="700" w:type="dxa"/>
            <w:tcBorders>
              <w:top w:val="nil"/>
              <w:left w:val="nil"/>
              <w:bottom w:val="nil"/>
              <w:right w:val="nil"/>
            </w:tcBorders>
            <w:tcMar>
              <w:top w:w="80" w:type="dxa"/>
              <w:left w:w="40" w:type="dxa"/>
              <w:bottom w:w="0" w:type="dxa"/>
              <w:right w:w="0" w:type="dxa"/>
            </w:tcMar>
            <w:vAlign w:val="bottom"/>
          </w:tcPr>
          <w:p w14:paraId="434EE1B6" w14:textId="77777777" w:rsidR="0089264D" w:rsidRPr="00B40C4C" w:rsidRDefault="0089264D" w:rsidP="002E67AC">
            <w:pPr>
              <w:jc w:val="right"/>
            </w:pPr>
            <w:r w:rsidRPr="00B40C4C">
              <w:t>43 377</w:t>
            </w:r>
          </w:p>
        </w:tc>
        <w:tc>
          <w:tcPr>
            <w:tcW w:w="640" w:type="dxa"/>
            <w:tcBorders>
              <w:top w:val="nil"/>
              <w:left w:val="nil"/>
              <w:bottom w:val="nil"/>
              <w:right w:val="nil"/>
            </w:tcBorders>
            <w:tcMar>
              <w:top w:w="80" w:type="dxa"/>
              <w:left w:w="40" w:type="dxa"/>
              <w:bottom w:w="0" w:type="dxa"/>
              <w:right w:w="0" w:type="dxa"/>
            </w:tcMar>
            <w:vAlign w:val="bottom"/>
          </w:tcPr>
          <w:p w14:paraId="4435E858"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631F6104" w14:textId="77777777" w:rsidR="0089264D" w:rsidRPr="00B40C4C" w:rsidRDefault="0089264D" w:rsidP="002E67AC">
            <w:pPr>
              <w:jc w:val="right"/>
            </w:pPr>
            <w:r w:rsidRPr="00B40C4C">
              <w:t>0</w:t>
            </w:r>
          </w:p>
        </w:tc>
      </w:tr>
      <w:tr w:rsidR="00446E55" w:rsidRPr="00B40C4C" w14:paraId="4062D202" w14:textId="77777777">
        <w:trPr>
          <w:trHeight w:val="440"/>
        </w:trPr>
        <w:tc>
          <w:tcPr>
            <w:tcW w:w="2360" w:type="dxa"/>
            <w:tcBorders>
              <w:top w:val="nil"/>
              <w:left w:val="nil"/>
              <w:bottom w:val="nil"/>
              <w:right w:val="nil"/>
            </w:tcBorders>
            <w:tcMar>
              <w:top w:w="80" w:type="dxa"/>
              <w:left w:w="40" w:type="dxa"/>
              <w:bottom w:w="0" w:type="dxa"/>
              <w:right w:w="0" w:type="dxa"/>
            </w:tcMar>
          </w:tcPr>
          <w:p w14:paraId="4F189335" w14:textId="77777777" w:rsidR="0089264D" w:rsidRPr="00B40C4C" w:rsidRDefault="0089264D" w:rsidP="009137DA">
            <w:r w:rsidRPr="00B40C4C">
              <w:t xml:space="preserve">Kultur- og likestillingsdepartementet </w:t>
            </w:r>
          </w:p>
        </w:tc>
        <w:tc>
          <w:tcPr>
            <w:tcW w:w="860" w:type="dxa"/>
            <w:tcBorders>
              <w:top w:val="nil"/>
              <w:left w:val="nil"/>
              <w:bottom w:val="nil"/>
              <w:right w:val="nil"/>
            </w:tcBorders>
            <w:tcMar>
              <w:top w:w="80" w:type="dxa"/>
              <w:left w:w="40" w:type="dxa"/>
              <w:bottom w:w="0" w:type="dxa"/>
              <w:right w:w="0" w:type="dxa"/>
            </w:tcMar>
            <w:vAlign w:val="bottom"/>
          </w:tcPr>
          <w:p w14:paraId="7CD425CD" w14:textId="77777777" w:rsidR="0089264D" w:rsidRPr="00B40C4C" w:rsidRDefault="0089264D" w:rsidP="002E67AC">
            <w:pPr>
              <w:jc w:val="right"/>
            </w:pPr>
            <w:r w:rsidRPr="00B40C4C">
              <w:t>15 999</w:t>
            </w:r>
          </w:p>
        </w:tc>
        <w:tc>
          <w:tcPr>
            <w:tcW w:w="800" w:type="dxa"/>
            <w:tcBorders>
              <w:top w:val="nil"/>
              <w:left w:val="nil"/>
              <w:bottom w:val="nil"/>
              <w:right w:val="nil"/>
            </w:tcBorders>
            <w:tcMar>
              <w:top w:w="80" w:type="dxa"/>
              <w:left w:w="40" w:type="dxa"/>
              <w:bottom w:w="0" w:type="dxa"/>
              <w:right w:w="0" w:type="dxa"/>
            </w:tcMar>
            <w:vAlign w:val="bottom"/>
          </w:tcPr>
          <w:p w14:paraId="71BB2999" w14:textId="77777777" w:rsidR="0089264D" w:rsidRPr="00B40C4C" w:rsidRDefault="0089264D" w:rsidP="002E67AC">
            <w:pPr>
              <w:jc w:val="right"/>
            </w:pPr>
            <w:r w:rsidRPr="00B40C4C">
              <w:t>17 999</w:t>
            </w:r>
          </w:p>
        </w:tc>
        <w:tc>
          <w:tcPr>
            <w:tcW w:w="660" w:type="dxa"/>
            <w:tcBorders>
              <w:top w:val="nil"/>
              <w:left w:val="nil"/>
              <w:bottom w:val="nil"/>
              <w:right w:val="nil"/>
            </w:tcBorders>
            <w:tcMar>
              <w:top w:w="80" w:type="dxa"/>
              <w:left w:w="40" w:type="dxa"/>
              <w:bottom w:w="0" w:type="dxa"/>
              <w:right w:w="0" w:type="dxa"/>
            </w:tcMar>
            <w:vAlign w:val="bottom"/>
          </w:tcPr>
          <w:p w14:paraId="3437C3CD" w14:textId="77777777" w:rsidR="0089264D" w:rsidRPr="00B40C4C" w:rsidRDefault="0089264D" w:rsidP="002E67AC">
            <w:pPr>
              <w:jc w:val="right"/>
            </w:pPr>
            <w:r w:rsidRPr="00B40C4C">
              <w:t>1 215</w:t>
            </w:r>
          </w:p>
        </w:tc>
        <w:tc>
          <w:tcPr>
            <w:tcW w:w="700" w:type="dxa"/>
            <w:tcBorders>
              <w:top w:val="nil"/>
              <w:left w:val="nil"/>
              <w:bottom w:val="nil"/>
              <w:right w:val="nil"/>
            </w:tcBorders>
            <w:tcMar>
              <w:top w:w="80" w:type="dxa"/>
              <w:left w:w="40" w:type="dxa"/>
              <w:bottom w:w="0" w:type="dxa"/>
              <w:right w:w="0" w:type="dxa"/>
            </w:tcMar>
            <w:vAlign w:val="bottom"/>
          </w:tcPr>
          <w:p w14:paraId="5A5F54A1" w14:textId="77777777" w:rsidR="0089264D" w:rsidRPr="00B40C4C" w:rsidRDefault="0089264D" w:rsidP="002E67AC">
            <w:pPr>
              <w:jc w:val="right"/>
            </w:pPr>
            <w:r w:rsidRPr="00B40C4C">
              <w:t>1 275</w:t>
            </w:r>
          </w:p>
        </w:tc>
        <w:tc>
          <w:tcPr>
            <w:tcW w:w="700" w:type="dxa"/>
            <w:tcBorders>
              <w:top w:val="nil"/>
              <w:left w:val="nil"/>
              <w:bottom w:val="nil"/>
              <w:right w:val="nil"/>
            </w:tcBorders>
            <w:tcMar>
              <w:top w:w="80" w:type="dxa"/>
              <w:left w:w="40" w:type="dxa"/>
              <w:bottom w:w="0" w:type="dxa"/>
              <w:right w:w="0" w:type="dxa"/>
            </w:tcMar>
            <w:vAlign w:val="bottom"/>
          </w:tcPr>
          <w:p w14:paraId="163E976E" w14:textId="77777777" w:rsidR="0089264D" w:rsidRPr="00B40C4C" w:rsidRDefault="0089264D" w:rsidP="002E67AC">
            <w:pPr>
              <w:jc w:val="right"/>
            </w:pPr>
            <w:r w:rsidRPr="00B40C4C">
              <w:t>31</w:t>
            </w:r>
          </w:p>
        </w:tc>
        <w:tc>
          <w:tcPr>
            <w:tcW w:w="700" w:type="dxa"/>
            <w:tcBorders>
              <w:top w:val="nil"/>
              <w:left w:val="nil"/>
              <w:bottom w:val="nil"/>
              <w:right w:val="nil"/>
            </w:tcBorders>
            <w:tcMar>
              <w:top w:w="80" w:type="dxa"/>
              <w:left w:w="40" w:type="dxa"/>
              <w:bottom w:w="0" w:type="dxa"/>
              <w:right w:w="0" w:type="dxa"/>
            </w:tcMar>
            <w:vAlign w:val="bottom"/>
          </w:tcPr>
          <w:p w14:paraId="7A4422DC" w14:textId="77777777" w:rsidR="0089264D" w:rsidRPr="00B40C4C" w:rsidRDefault="0089264D" w:rsidP="002E67AC">
            <w:pPr>
              <w:jc w:val="right"/>
            </w:pPr>
            <w:r w:rsidRPr="00B40C4C">
              <w:t>41</w:t>
            </w:r>
          </w:p>
        </w:tc>
        <w:tc>
          <w:tcPr>
            <w:tcW w:w="720" w:type="dxa"/>
            <w:tcBorders>
              <w:top w:val="nil"/>
              <w:left w:val="nil"/>
              <w:bottom w:val="nil"/>
              <w:right w:val="nil"/>
            </w:tcBorders>
            <w:tcMar>
              <w:top w:w="80" w:type="dxa"/>
              <w:left w:w="40" w:type="dxa"/>
              <w:bottom w:w="0" w:type="dxa"/>
              <w:right w:w="0" w:type="dxa"/>
            </w:tcMar>
            <w:vAlign w:val="bottom"/>
          </w:tcPr>
          <w:p w14:paraId="22FA5234" w14:textId="77777777" w:rsidR="0089264D" w:rsidRPr="00B40C4C" w:rsidRDefault="0089264D" w:rsidP="002E67AC">
            <w:pPr>
              <w:jc w:val="right"/>
            </w:pPr>
            <w:r w:rsidRPr="00B40C4C">
              <w:t>14 753</w:t>
            </w:r>
          </w:p>
        </w:tc>
        <w:tc>
          <w:tcPr>
            <w:tcW w:w="700" w:type="dxa"/>
            <w:tcBorders>
              <w:top w:val="nil"/>
              <w:left w:val="nil"/>
              <w:bottom w:val="nil"/>
              <w:right w:val="nil"/>
            </w:tcBorders>
            <w:tcMar>
              <w:top w:w="80" w:type="dxa"/>
              <w:left w:w="40" w:type="dxa"/>
              <w:bottom w:w="0" w:type="dxa"/>
              <w:right w:w="0" w:type="dxa"/>
            </w:tcMar>
            <w:vAlign w:val="bottom"/>
          </w:tcPr>
          <w:p w14:paraId="7830472A" w14:textId="77777777" w:rsidR="0089264D" w:rsidRPr="00B40C4C" w:rsidRDefault="0089264D" w:rsidP="002E67AC">
            <w:pPr>
              <w:jc w:val="right"/>
            </w:pPr>
            <w:r w:rsidRPr="00B40C4C">
              <w:t>16 683</w:t>
            </w:r>
          </w:p>
        </w:tc>
        <w:tc>
          <w:tcPr>
            <w:tcW w:w="640" w:type="dxa"/>
            <w:tcBorders>
              <w:top w:val="nil"/>
              <w:left w:val="nil"/>
              <w:bottom w:val="nil"/>
              <w:right w:val="nil"/>
            </w:tcBorders>
            <w:tcMar>
              <w:top w:w="80" w:type="dxa"/>
              <w:left w:w="40" w:type="dxa"/>
              <w:bottom w:w="0" w:type="dxa"/>
              <w:right w:w="0" w:type="dxa"/>
            </w:tcMar>
            <w:vAlign w:val="bottom"/>
          </w:tcPr>
          <w:p w14:paraId="6F2711E3"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48E62694" w14:textId="77777777" w:rsidR="0089264D" w:rsidRPr="00B40C4C" w:rsidRDefault="0089264D" w:rsidP="002E67AC">
            <w:pPr>
              <w:jc w:val="right"/>
            </w:pPr>
            <w:r w:rsidRPr="00B40C4C">
              <w:t>0</w:t>
            </w:r>
          </w:p>
        </w:tc>
      </w:tr>
      <w:tr w:rsidR="00446E55" w:rsidRPr="00B40C4C" w14:paraId="31778949" w14:textId="77777777">
        <w:trPr>
          <w:trHeight w:val="440"/>
        </w:trPr>
        <w:tc>
          <w:tcPr>
            <w:tcW w:w="2360" w:type="dxa"/>
            <w:tcBorders>
              <w:top w:val="nil"/>
              <w:left w:val="nil"/>
              <w:bottom w:val="nil"/>
              <w:right w:val="nil"/>
            </w:tcBorders>
            <w:tcMar>
              <w:top w:w="80" w:type="dxa"/>
              <w:left w:w="40" w:type="dxa"/>
              <w:bottom w:w="0" w:type="dxa"/>
              <w:right w:w="0" w:type="dxa"/>
            </w:tcMar>
          </w:tcPr>
          <w:p w14:paraId="2A1F7331" w14:textId="77777777" w:rsidR="0089264D" w:rsidRPr="00B40C4C" w:rsidRDefault="0089264D" w:rsidP="009137DA">
            <w:r w:rsidRPr="00B40C4C">
              <w:lastRenderedPageBreak/>
              <w:t xml:space="preserve">Justis- og beredskapsdepartementet </w:t>
            </w:r>
          </w:p>
        </w:tc>
        <w:tc>
          <w:tcPr>
            <w:tcW w:w="860" w:type="dxa"/>
            <w:tcBorders>
              <w:top w:val="nil"/>
              <w:left w:val="nil"/>
              <w:bottom w:val="nil"/>
              <w:right w:val="nil"/>
            </w:tcBorders>
            <w:tcMar>
              <w:top w:w="80" w:type="dxa"/>
              <w:left w:w="40" w:type="dxa"/>
              <w:bottom w:w="0" w:type="dxa"/>
              <w:right w:w="0" w:type="dxa"/>
            </w:tcMar>
            <w:vAlign w:val="bottom"/>
          </w:tcPr>
          <w:p w14:paraId="1392D7D3" w14:textId="77777777" w:rsidR="0089264D" w:rsidRPr="00B40C4C" w:rsidRDefault="0089264D" w:rsidP="002E67AC">
            <w:pPr>
              <w:jc w:val="right"/>
            </w:pPr>
            <w:r w:rsidRPr="00B40C4C">
              <w:t>24 824</w:t>
            </w:r>
          </w:p>
        </w:tc>
        <w:tc>
          <w:tcPr>
            <w:tcW w:w="800" w:type="dxa"/>
            <w:tcBorders>
              <w:top w:val="nil"/>
              <w:left w:val="nil"/>
              <w:bottom w:val="nil"/>
              <w:right w:val="nil"/>
            </w:tcBorders>
            <w:tcMar>
              <w:top w:w="80" w:type="dxa"/>
              <w:left w:w="40" w:type="dxa"/>
              <w:bottom w:w="0" w:type="dxa"/>
              <w:right w:w="0" w:type="dxa"/>
            </w:tcMar>
            <w:vAlign w:val="bottom"/>
          </w:tcPr>
          <w:p w14:paraId="036E75E6" w14:textId="77777777" w:rsidR="0089264D" w:rsidRPr="00B40C4C" w:rsidRDefault="0089264D" w:rsidP="002E67AC">
            <w:pPr>
              <w:jc w:val="right"/>
            </w:pPr>
            <w:r w:rsidRPr="00B40C4C">
              <w:t>26 167</w:t>
            </w:r>
          </w:p>
        </w:tc>
        <w:tc>
          <w:tcPr>
            <w:tcW w:w="660" w:type="dxa"/>
            <w:tcBorders>
              <w:top w:val="nil"/>
              <w:left w:val="nil"/>
              <w:bottom w:val="nil"/>
              <w:right w:val="nil"/>
            </w:tcBorders>
            <w:tcMar>
              <w:top w:w="80" w:type="dxa"/>
              <w:left w:w="40" w:type="dxa"/>
              <w:bottom w:w="0" w:type="dxa"/>
              <w:right w:w="0" w:type="dxa"/>
            </w:tcMar>
            <w:vAlign w:val="bottom"/>
          </w:tcPr>
          <w:p w14:paraId="3FADAD88" w14:textId="77777777" w:rsidR="0089264D" w:rsidRPr="00B40C4C" w:rsidRDefault="0089264D" w:rsidP="002E67AC">
            <w:pPr>
              <w:jc w:val="right"/>
            </w:pPr>
            <w:r w:rsidRPr="00B40C4C">
              <w:t>22 675</w:t>
            </w:r>
          </w:p>
        </w:tc>
        <w:tc>
          <w:tcPr>
            <w:tcW w:w="700" w:type="dxa"/>
            <w:tcBorders>
              <w:top w:val="nil"/>
              <w:left w:val="nil"/>
              <w:bottom w:val="nil"/>
              <w:right w:val="nil"/>
            </w:tcBorders>
            <w:tcMar>
              <w:top w:w="80" w:type="dxa"/>
              <w:left w:w="40" w:type="dxa"/>
              <w:bottom w:w="0" w:type="dxa"/>
              <w:right w:w="0" w:type="dxa"/>
            </w:tcMar>
            <w:vAlign w:val="bottom"/>
          </w:tcPr>
          <w:p w14:paraId="04E6FDFF" w14:textId="77777777" w:rsidR="0089264D" w:rsidRPr="00B40C4C" w:rsidRDefault="0089264D" w:rsidP="002E67AC">
            <w:pPr>
              <w:jc w:val="right"/>
            </w:pPr>
            <w:r w:rsidRPr="00B40C4C">
              <w:t>23 948</w:t>
            </w:r>
          </w:p>
        </w:tc>
        <w:tc>
          <w:tcPr>
            <w:tcW w:w="700" w:type="dxa"/>
            <w:tcBorders>
              <w:top w:val="nil"/>
              <w:left w:val="nil"/>
              <w:bottom w:val="nil"/>
              <w:right w:val="nil"/>
            </w:tcBorders>
            <w:tcMar>
              <w:top w:w="80" w:type="dxa"/>
              <w:left w:w="40" w:type="dxa"/>
              <w:bottom w:w="0" w:type="dxa"/>
              <w:right w:w="0" w:type="dxa"/>
            </w:tcMar>
            <w:vAlign w:val="bottom"/>
          </w:tcPr>
          <w:p w14:paraId="2CAACCF8" w14:textId="77777777" w:rsidR="0089264D" w:rsidRPr="00B40C4C" w:rsidRDefault="0089264D" w:rsidP="002E67AC">
            <w:pPr>
              <w:jc w:val="right"/>
            </w:pPr>
            <w:r w:rsidRPr="00B40C4C">
              <w:t>794</w:t>
            </w:r>
          </w:p>
        </w:tc>
        <w:tc>
          <w:tcPr>
            <w:tcW w:w="700" w:type="dxa"/>
            <w:tcBorders>
              <w:top w:val="nil"/>
              <w:left w:val="nil"/>
              <w:bottom w:val="nil"/>
              <w:right w:val="nil"/>
            </w:tcBorders>
            <w:tcMar>
              <w:top w:w="80" w:type="dxa"/>
              <w:left w:w="40" w:type="dxa"/>
              <w:bottom w:w="0" w:type="dxa"/>
              <w:right w:w="0" w:type="dxa"/>
            </w:tcMar>
            <w:vAlign w:val="bottom"/>
          </w:tcPr>
          <w:p w14:paraId="2F861BD0" w14:textId="77777777" w:rsidR="0089264D" w:rsidRPr="00B40C4C" w:rsidRDefault="0089264D" w:rsidP="002E67AC">
            <w:pPr>
              <w:jc w:val="right"/>
            </w:pPr>
            <w:r w:rsidRPr="00B40C4C">
              <w:t>571</w:t>
            </w:r>
          </w:p>
        </w:tc>
        <w:tc>
          <w:tcPr>
            <w:tcW w:w="720" w:type="dxa"/>
            <w:tcBorders>
              <w:top w:val="nil"/>
              <w:left w:val="nil"/>
              <w:bottom w:val="nil"/>
              <w:right w:val="nil"/>
            </w:tcBorders>
            <w:tcMar>
              <w:top w:w="80" w:type="dxa"/>
              <w:left w:w="40" w:type="dxa"/>
              <w:bottom w:w="0" w:type="dxa"/>
              <w:right w:w="0" w:type="dxa"/>
            </w:tcMar>
            <w:vAlign w:val="bottom"/>
          </w:tcPr>
          <w:p w14:paraId="46E5CC9C" w14:textId="77777777" w:rsidR="0089264D" w:rsidRPr="00B40C4C" w:rsidRDefault="0089264D" w:rsidP="002E67AC">
            <w:pPr>
              <w:jc w:val="right"/>
            </w:pPr>
            <w:r w:rsidRPr="00B40C4C">
              <w:t xml:space="preserve"> 1 355</w:t>
            </w:r>
          </w:p>
        </w:tc>
        <w:tc>
          <w:tcPr>
            <w:tcW w:w="700" w:type="dxa"/>
            <w:tcBorders>
              <w:top w:val="nil"/>
              <w:left w:val="nil"/>
              <w:bottom w:val="nil"/>
              <w:right w:val="nil"/>
            </w:tcBorders>
            <w:tcMar>
              <w:top w:w="80" w:type="dxa"/>
              <w:left w:w="40" w:type="dxa"/>
              <w:bottom w:w="0" w:type="dxa"/>
              <w:right w:w="0" w:type="dxa"/>
            </w:tcMar>
            <w:vAlign w:val="bottom"/>
          </w:tcPr>
          <w:p w14:paraId="78E75289" w14:textId="77777777" w:rsidR="0089264D" w:rsidRPr="00B40C4C" w:rsidRDefault="0089264D" w:rsidP="002E67AC">
            <w:pPr>
              <w:jc w:val="right"/>
            </w:pPr>
            <w:r w:rsidRPr="00B40C4C">
              <w:t xml:space="preserve"> 1 648</w:t>
            </w:r>
          </w:p>
        </w:tc>
        <w:tc>
          <w:tcPr>
            <w:tcW w:w="640" w:type="dxa"/>
            <w:tcBorders>
              <w:top w:val="nil"/>
              <w:left w:val="nil"/>
              <w:bottom w:val="nil"/>
              <w:right w:val="nil"/>
            </w:tcBorders>
            <w:tcMar>
              <w:top w:w="80" w:type="dxa"/>
              <w:left w:w="40" w:type="dxa"/>
              <w:bottom w:w="0" w:type="dxa"/>
              <w:right w:w="0" w:type="dxa"/>
            </w:tcMar>
            <w:vAlign w:val="bottom"/>
          </w:tcPr>
          <w:p w14:paraId="5D56581D"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547F4499" w14:textId="77777777" w:rsidR="0089264D" w:rsidRPr="00B40C4C" w:rsidRDefault="0089264D" w:rsidP="002E67AC">
            <w:pPr>
              <w:jc w:val="right"/>
            </w:pPr>
            <w:r w:rsidRPr="00B40C4C">
              <w:t>0</w:t>
            </w:r>
          </w:p>
        </w:tc>
      </w:tr>
      <w:tr w:rsidR="00446E55" w:rsidRPr="00B40C4C" w14:paraId="44706E24" w14:textId="77777777">
        <w:trPr>
          <w:trHeight w:val="440"/>
        </w:trPr>
        <w:tc>
          <w:tcPr>
            <w:tcW w:w="2360" w:type="dxa"/>
            <w:tcBorders>
              <w:top w:val="nil"/>
              <w:left w:val="nil"/>
              <w:bottom w:val="nil"/>
              <w:right w:val="nil"/>
            </w:tcBorders>
            <w:tcMar>
              <w:top w:w="80" w:type="dxa"/>
              <w:left w:w="40" w:type="dxa"/>
              <w:bottom w:w="0" w:type="dxa"/>
              <w:right w:w="0" w:type="dxa"/>
            </w:tcMar>
          </w:tcPr>
          <w:p w14:paraId="51DA77FB" w14:textId="77777777" w:rsidR="0089264D" w:rsidRPr="00B40C4C" w:rsidRDefault="0089264D" w:rsidP="009137DA">
            <w:r w:rsidRPr="00B40C4C">
              <w:t>Kommunal- og distrikts-</w:t>
            </w:r>
          </w:p>
          <w:p w14:paraId="4539B672" w14:textId="77777777" w:rsidR="0089264D" w:rsidRPr="00B40C4C" w:rsidRDefault="0089264D" w:rsidP="009137DA">
            <w:r w:rsidRPr="00B40C4C">
              <w:t>departementet</w:t>
            </w:r>
          </w:p>
        </w:tc>
        <w:tc>
          <w:tcPr>
            <w:tcW w:w="860" w:type="dxa"/>
            <w:tcBorders>
              <w:top w:val="nil"/>
              <w:left w:val="nil"/>
              <w:bottom w:val="nil"/>
              <w:right w:val="nil"/>
            </w:tcBorders>
            <w:tcMar>
              <w:top w:w="80" w:type="dxa"/>
              <w:left w:w="40" w:type="dxa"/>
              <w:bottom w:w="0" w:type="dxa"/>
              <w:right w:w="0" w:type="dxa"/>
            </w:tcMar>
            <w:vAlign w:val="bottom"/>
          </w:tcPr>
          <w:p w14:paraId="5218FA38" w14:textId="77777777" w:rsidR="0089264D" w:rsidRPr="00B40C4C" w:rsidRDefault="0089264D" w:rsidP="002E67AC">
            <w:pPr>
              <w:jc w:val="right"/>
            </w:pPr>
            <w:r w:rsidRPr="00B40C4C">
              <w:t>160 180</w:t>
            </w:r>
          </w:p>
        </w:tc>
        <w:tc>
          <w:tcPr>
            <w:tcW w:w="800" w:type="dxa"/>
            <w:tcBorders>
              <w:top w:val="nil"/>
              <w:left w:val="nil"/>
              <w:bottom w:val="nil"/>
              <w:right w:val="nil"/>
            </w:tcBorders>
            <w:tcMar>
              <w:top w:w="80" w:type="dxa"/>
              <w:left w:w="40" w:type="dxa"/>
              <w:bottom w:w="0" w:type="dxa"/>
              <w:right w:w="0" w:type="dxa"/>
            </w:tcMar>
            <w:vAlign w:val="bottom"/>
          </w:tcPr>
          <w:p w14:paraId="23442923" w14:textId="77777777" w:rsidR="0089264D" w:rsidRPr="00B40C4C" w:rsidRDefault="0089264D" w:rsidP="002E67AC">
            <w:pPr>
              <w:jc w:val="right"/>
            </w:pPr>
            <w:r w:rsidRPr="00B40C4C">
              <w:t>154 120</w:t>
            </w:r>
          </w:p>
        </w:tc>
        <w:tc>
          <w:tcPr>
            <w:tcW w:w="660" w:type="dxa"/>
            <w:tcBorders>
              <w:top w:val="nil"/>
              <w:left w:val="nil"/>
              <w:bottom w:val="nil"/>
              <w:right w:val="nil"/>
            </w:tcBorders>
            <w:tcMar>
              <w:top w:w="80" w:type="dxa"/>
              <w:left w:w="40" w:type="dxa"/>
              <w:bottom w:w="0" w:type="dxa"/>
              <w:right w:w="0" w:type="dxa"/>
            </w:tcMar>
            <w:vAlign w:val="bottom"/>
          </w:tcPr>
          <w:p w14:paraId="08EAE1AF" w14:textId="77777777" w:rsidR="0089264D" w:rsidRPr="00B40C4C" w:rsidRDefault="0089264D" w:rsidP="002E67AC">
            <w:pPr>
              <w:jc w:val="right"/>
            </w:pPr>
            <w:r w:rsidRPr="00B40C4C">
              <w:t>3 541</w:t>
            </w:r>
          </w:p>
        </w:tc>
        <w:tc>
          <w:tcPr>
            <w:tcW w:w="700" w:type="dxa"/>
            <w:tcBorders>
              <w:top w:val="nil"/>
              <w:left w:val="nil"/>
              <w:bottom w:val="nil"/>
              <w:right w:val="nil"/>
            </w:tcBorders>
            <w:tcMar>
              <w:top w:w="80" w:type="dxa"/>
              <w:left w:w="40" w:type="dxa"/>
              <w:bottom w:w="0" w:type="dxa"/>
              <w:right w:w="0" w:type="dxa"/>
            </w:tcMar>
            <w:vAlign w:val="bottom"/>
          </w:tcPr>
          <w:p w14:paraId="35E0B25E" w14:textId="77777777" w:rsidR="0089264D" w:rsidRPr="00B40C4C" w:rsidRDefault="0089264D" w:rsidP="002E67AC">
            <w:pPr>
              <w:jc w:val="right"/>
            </w:pPr>
            <w:r w:rsidRPr="00B40C4C">
              <w:t>985</w:t>
            </w:r>
          </w:p>
        </w:tc>
        <w:tc>
          <w:tcPr>
            <w:tcW w:w="700" w:type="dxa"/>
            <w:tcBorders>
              <w:top w:val="nil"/>
              <w:left w:val="nil"/>
              <w:bottom w:val="nil"/>
              <w:right w:val="nil"/>
            </w:tcBorders>
            <w:tcMar>
              <w:top w:w="80" w:type="dxa"/>
              <w:left w:w="40" w:type="dxa"/>
              <w:bottom w:w="0" w:type="dxa"/>
              <w:right w:w="0" w:type="dxa"/>
            </w:tcMar>
            <w:vAlign w:val="bottom"/>
          </w:tcPr>
          <w:p w14:paraId="0827980B" w14:textId="77777777" w:rsidR="0089264D" w:rsidRPr="00B40C4C" w:rsidRDefault="0089264D" w:rsidP="002E67AC">
            <w:pPr>
              <w:jc w:val="right"/>
            </w:pPr>
            <w:r w:rsidRPr="00B40C4C">
              <w:t>1 640</w:t>
            </w:r>
          </w:p>
        </w:tc>
        <w:tc>
          <w:tcPr>
            <w:tcW w:w="700" w:type="dxa"/>
            <w:tcBorders>
              <w:top w:val="nil"/>
              <w:left w:val="nil"/>
              <w:bottom w:val="nil"/>
              <w:right w:val="nil"/>
            </w:tcBorders>
            <w:tcMar>
              <w:top w:w="80" w:type="dxa"/>
              <w:left w:w="40" w:type="dxa"/>
              <w:bottom w:w="0" w:type="dxa"/>
              <w:right w:w="0" w:type="dxa"/>
            </w:tcMar>
            <w:vAlign w:val="bottom"/>
          </w:tcPr>
          <w:p w14:paraId="720093F1" w14:textId="77777777" w:rsidR="0089264D" w:rsidRPr="00B40C4C" w:rsidRDefault="0089264D" w:rsidP="002E67AC">
            <w:pPr>
              <w:jc w:val="right"/>
            </w:pPr>
            <w:r w:rsidRPr="00B40C4C">
              <w:t>6</w:t>
            </w:r>
          </w:p>
        </w:tc>
        <w:tc>
          <w:tcPr>
            <w:tcW w:w="720" w:type="dxa"/>
            <w:tcBorders>
              <w:top w:val="nil"/>
              <w:left w:val="nil"/>
              <w:bottom w:val="nil"/>
              <w:right w:val="nil"/>
            </w:tcBorders>
            <w:tcMar>
              <w:top w:w="80" w:type="dxa"/>
              <w:left w:w="40" w:type="dxa"/>
              <w:bottom w:w="0" w:type="dxa"/>
              <w:right w:w="0" w:type="dxa"/>
            </w:tcMar>
            <w:vAlign w:val="bottom"/>
          </w:tcPr>
          <w:p w14:paraId="1B387C5D" w14:textId="77777777" w:rsidR="0089264D" w:rsidRPr="00B40C4C" w:rsidRDefault="0089264D" w:rsidP="002E67AC">
            <w:pPr>
              <w:jc w:val="right"/>
            </w:pPr>
            <w:r w:rsidRPr="00B40C4C">
              <w:t>139 535</w:t>
            </w:r>
          </w:p>
        </w:tc>
        <w:tc>
          <w:tcPr>
            <w:tcW w:w="700" w:type="dxa"/>
            <w:tcBorders>
              <w:top w:val="nil"/>
              <w:left w:val="nil"/>
              <w:bottom w:val="nil"/>
              <w:right w:val="nil"/>
            </w:tcBorders>
            <w:tcMar>
              <w:top w:w="80" w:type="dxa"/>
              <w:left w:w="40" w:type="dxa"/>
              <w:bottom w:w="0" w:type="dxa"/>
              <w:right w:w="0" w:type="dxa"/>
            </w:tcMar>
            <w:vAlign w:val="bottom"/>
          </w:tcPr>
          <w:p w14:paraId="6107C058" w14:textId="77777777" w:rsidR="0089264D" w:rsidRPr="00B40C4C" w:rsidRDefault="0089264D" w:rsidP="002E67AC">
            <w:pPr>
              <w:jc w:val="right"/>
            </w:pPr>
            <w:r w:rsidRPr="00B40C4C">
              <w:t>153 130</w:t>
            </w:r>
          </w:p>
        </w:tc>
        <w:tc>
          <w:tcPr>
            <w:tcW w:w="640" w:type="dxa"/>
            <w:tcBorders>
              <w:top w:val="nil"/>
              <w:left w:val="nil"/>
              <w:bottom w:val="nil"/>
              <w:right w:val="nil"/>
            </w:tcBorders>
            <w:tcMar>
              <w:top w:w="80" w:type="dxa"/>
              <w:left w:w="40" w:type="dxa"/>
              <w:bottom w:w="0" w:type="dxa"/>
              <w:right w:w="0" w:type="dxa"/>
            </w:tcMar>
            <w:vAlign w:val="bottom"/>
          </w:tcPr>
          <w:p w14:paraId="016AD188" w14:textId="77777777" w:rsidR="0089264D" w:rsidRPr="00B40C4C" w:rsidRDefault="0089264D" w:rsidP="002E67AC">
            <w:pPr>
              <w:jc w:val="right"/>
            </w:pPr>
            <w:r w:rsidRPr="00B40C4C">
              <w:t>15 463</w:t>
            </w:r>
          </w:p>
        </w:tc>
        <w:tc>
          <w:tcPr>
            <w:tcW w:w="640" w:type="dxa"/>
            <w:tcBorders>
              <w:top w:val="nil"/>
              <w:left w:val="nil"/>
              <w:bottom w:val="nil"/>
              <w:right w:val="nil"/>
            </w:tcBorders>
            <w:tcMar>
              <w:top w:w="80" w:type="dxa"/>
              <w:left w:w="40" w:type="dxa"/>
              <w:bottom w:w="0" w:type="dxa"/>
              <w:right w:w="0" w:type="dxa"/>
            </w:tcMar>
            <w:vAlign w:val="bottom"/>
          </w:tcPr>
          <w:p w14:paraId="79F4EE8C" w14:textId="77777777" w:rsidR="0089264D" w:rsidRPr="00B40C4C" w:rsidRDefault="0089264D" w:rsidP="002E67AC">
            <w:pPr>
              <w:jc w:val="right"/>
            </w:pPr>
            <w:r w:rsidRPr="00B40C4C">
              <w:t>0</w:t>
            </w:r>
          </w:p>
        </w:tc>
      </w:tr>
      <w:tr w:rsidR="00446E55" w:rsidRPr="00B40C4C" w14:paraId="4A9542BF" w14:textId="77777777">
        <w:trPr>
          <w:trHeight w:val="440"/>
        </w:trPr>
        <w:tc>
          <w:tcPr>
            <w:tcW w:w="2360" w:type="dxa"/>
            <w:tcBorders>
              <w:top w:val="nil"/>
              <w:left w:val="nil"/>
              <w:bottom w:val="nil"/>
              <w:right w:val="nil"/>
            </w:tcBorders>
            <w:tcMar>
              <w:top w:w="80" w:type="dxa"/>
              <w:left w:w="40" w:type="dxa"/>
              <w:bottom w:w="0" w:type="dxa"/>
              <w:right w:w="0" w:type="dxa"/>
            </w:tcMar>
          </w:tcPr>
          <w:p w14:paraId="283E3512" w14:textId="77777777" w:rsidR="0089264D" w:rsidRPr="00B40C4C" w:rsidRDefault="0089264D" w:rsidP="009137DA">
            <w:r w:rsidRPr="00B40C4C">
              <w:t>Arbeids- og inkluderingsdepartementet</w:t>
            </w:r>
          </w:p>
        </w:tc>
        <w:tc>
          <w:tcPr>
            <w:tcW w:w="860" w:type="dxa"/>
            <w:tcBorders>
              <w:top w:val="nil"/>
              <w:left w:val="nil"/>
              <w:bottom w:val="nil"/>
              <w:right w:val="nil"/>
            </w:tcBorders>
            <w:tcMar>
              <w:top w:w="80" w:type="dxa"/>
              <w:left w:w="40" w:type="dxa"/>
              <w:bottom w:w="0" w:type="dxa"/>
              <w:right w:w="0" w:type="dxa"/>
            </w:tcMar>
            <w:vAlign w:val="bottom"/>
          </w:tcPr>
          <w:p w14:paraId="7586ACC8" w14:textId="77777777" w:rsidR="0089264D" w:rsidRPr="00B40C4C" w:rsidRDefault="0089264D" w:rsidP="002E67AC">
            <w:pPr>
              <w:jc w:val="right"/>
            </w:pPr>
            <w:r w:rsidRPr="00B40C4C">
              <w:t>30 552</w:t>
            </w:r>
          </w:p>
        </w:tc>
        <w:tc>
          <w:tcPr>
            <w:tcW w:w="800" w:type="dxa"/>
            <w:tcBorders>
              <w:top w:val="nil"/>
              <w:left w:val="nil"/>
              <w:bottom w:val="nil"/>
              <w:right w:val="nil"/>
            </w:tcBorders>
            <w:tcMar>
              <w:top w:w="80" w:type="dxa"/>
              <w:left w:w="40" w:type="dxa"/>
              <w:bottom w:w="0" w:type="dxa"/>
              <w:right w:w="0" w:type="dxa"/>
            </w:tcMar>
            <w:vAlign w:val="bottom"/>
          </w:tcPr>
          <w:p w14:paraId="4A9F6C2B" w14:textId="77777777" w:rsidR="0089264D" w:rsidRPr="00B40C4C" w:rsidRDefault="0089264D" w:rsidP="002E67AC">
            <w:pPr>
              <w:jc w:val="right"/>
            </w:pPr>
            <w:r w:rsidRPr="00B40C4C">
              <w:t>30 464</w:t>
            </w:r>
          </w:p>
        </w:tc>
        <w:tc>
          <w:tcPr>
            <w:tcW w:w="660" w:type="dxa"/>
            <w:tcBorders>
              <w:top w:val="nil"/>
              <w:left w:val="nil"/>
              <w:bottom w:val="nil"/>
              <w:right w:val="nil"/>
            </w:tcBorders>
            <w:tcMar>
              <w:top w:w="80" w:type="dxa"/>
              <w:left w:w="40" w:type="dxa"/>
              <w:bottom w:w="0" w:type="dxa"/>
              <w:right w:w="0" w:type="dxa"/>
            </w:tcMar>
            <w:vAlign w:val="bottom"/>
          </w:tcPr>
          <w:p w14:paraId="61057CAB" w14:textId="77777777" w:rsidR="0089264D" w:rsidRPr="00B40C4C" w:rsidRDefault="0089264D" w:rsidP="002E67AC">
            <w:pPr>
              <w:jc w:val="right"/>
            </w:pPr>
            <w:r w:rsidRPr="00B40C4C">
              <w:t>16 395</w:t>
            </w:r>
          </w:p>
        </w:tc>
        <w:tc>
          <w:tcPr>
            <w:tcW w:w="700" w:type="dxa"/>
            <w:tcBorders>
              <w:top w:val="nil"/>
              <w:left w:val="nil"/>
              <w:bottom w:val="nil"/>
              <w:right w:val="nil"/>
            </w:tcBorders>
            <w:tcMar>
              <w:top w:w="80" w:type="dxa"/>
              <w:left w:w="40" w:type="dxa"/>
              <w:bottom w:w="0" w:type="dxa"/>
              <w:right w:w="0" w:type="dxa"/>
            </w:tcMar>
            <w:vAlign w:val="bottom"/>
          </w:tcPr>
          <w:p w14:paraId="2A8C9E2A" w14:textId="77777777" w:rsidR="0089264D" w:rsidRPr="00B40C4C" w:rsidRDefault="0089264D" w:rsidP="002E67AC">
            <w:pPr>
              <w:jc w:val="right"/>
            </w:pPr>
            <w:r w:rsidRPr="00B40C4C">
              <w:t>15 013</w:t>
            </w:r>
          </w:p>
        </w:tc>
        <w:tc>
          <w:tcPr>
            <w:tcW w:w="700" w:type="dxa"/>
            <w:tcBorders>
              <w:top w:val="nil"/>
              <w:left w:val="nil"/>
              <w:bottom w:val="nil"/>
              <w:right w:val="nil"/>
            </w:tcBorders>
            <w:tcMar>
              <w:top w:w="80" w:type="dxa"/>
              <w:left w:w="40" w:type="dxa"/>
              <w:bottom w:w="0" w:type="dxa"/>
              <w:right w:w="0" w:type="dxa"/>
            </w:tcMar>
            <w:vAlign w:val="bottom"/>
          </w:tcPr>
          <w:p w14:paraId="6F9C7644" w14:textId="77777777" w:rsidR="0089264D" w:rsidRPr="00B40C4C" w:rsidRDefault="0089264D" w:rsidP="002E67AC">
            <w:pPr>
              <w:jc w:val="right"/>
            </w:pPr>
            <w:r w:rsidRPr="00B40C4C">
              <w:t>67</w:t>
            </w:r>
          </w:p>
        </w:tc>
        <w:tc>
          <w:tcPr>
            <w:tcW w:w="700" w:type="dxa"/>
            <w:tcBorders>
              <w:top w:val="nil"/>
              <w:left w:val="nil"/>
              <w:bottom w:val="nil"/>
              <w:right w:val="nil"/>
            </w:tcBorders>
            <w:tcMar>
              <w:top w:w="80" w:type="dxa"/>
              <w:left w:w="40" w:type="dxa"/>
              <w:bottom w:w="0" w:type="dxa"/>
              <w:right w:w="0" w:type="dxa"/>
            </w:tcMar>
            <w:vAlign w:val="bottom"/>
          </w:tcPr>
          <w:p w14:paraId="6071F3B4" w14:textId="77777777" w:rsidR="0089264D" w:rsidRPr="00B40C4C" w:rsidRDefault="0089264D" w:rsidP="002E67AC">
            <w:pPr>
              <w:jc w:val="right"/>
            </w:pPr>
            <w:r w:rsidRPr="00B40C4C">
              <w:t>140</w:t>
            </w:r>
          </w:p>
        </w:tc>
        <w:tc>
          <w:tcPr>
            <w:tcW w:w="720" w:type="dxa"/>
            <w:tcBorders>
              <w:top w:val="nil"/>
              <w:left w:val="nil"/>
              <w:bottom w:val="nil"/>
              <w:right w:val="nil"/>
            </w:tcBorders>
            <w:tcMar>
              <w:top w:w="80" w:type="dxa"/>
              <w:left w:w="40" w:type="dxa"/>
              <w:bottom w:w="0" w:type="dxa"/>
              <w:right w:w="0" w:type="dxa"/>
            </w:tcMar>
            <w:vAlign w:val="bottom"/>
          </w:tcPr>
          <w:p w14:paraId="0E9F3AE7" w14:textId="77777777" w:rsidR="0089264D" w:rsidRPr="00B40C4C" w:rsidRDefault="0089264D" w:rsidP="002E67AC">
            <w:pPr>
              <w:jc w:val="right"/>
            </w:pPr>
            <w:r w:rsidRPr="00B40C4C">
              <w:t>14 090</w:t>
            </w:r>
          </w:p>
        </w:tc>
        <w:tc>
          <w:tcPr>
            <w:tcW w:w="700" w:type="dxa"/>
            <w:tcBorders>
              <w:top w:val="nil"/>
              <w:left w:val="nil"/>
              <w:bottom w:val="nil"/>
              <w:right w:val="nil"/>
            </w:tcBorders>
            <w:tcMar>
              <w:top w:w="80" w:type="dxa"/>
              <w:left w:w="40" w:type="dxa"/>
              <w:bottom w:w="0" w:type="dxa"/>
              <w:right w:w="0" w:type="dxa"/>
            </w:tcMar>
            <w:vAlign w:val="bottom"/>
          </w:tcPr>
          <w:p w14:paraId="0DA362B9" w14:textId="77777777" w:rsidR="0089264D" w:rsidRPr="00B40C4C" w:rsidRDefault="0089264D" w:rsidP="002E67AC">
            <w:pPr>
              <w:jc w:val="right"/>
            </w:pPr>
            <w:r w:rsidRPr="00B40C4C">
              <w:t>15 311</w:t>
            </w:r>
          </w:p>
        </w:tc>
        <w:tc>
          <w:tcPr>
            <w:tcW w:w="640" w:type="dxa"/>
            <w:tcBorders>
              <w:top w:val="nil"/>
              <w:left w:val="nil"/>
              <w:bottom w:val="nil"/>
              <w:right w:val="nil"/>
            </w:tcBorders>
            <w:tcMar>
              <w:top w:w="80" w:type="dxa"/>
              <w:left w:w="40" w:type="dxa"/>
              <w:bottom w:w="0" w:type="dxa"/>
              <w:right w:w="0" w:type="dxa"/>
            </w:tcMar>
            <w:vAlign w:val="bottom"/>
          </w:tcPr>
          <w:p w14:paraId="500F0C87"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6C606F28" w14:textId="77777777" w:rsidR="0089264D" w:rsidRPr="00B40C4C" w:rsidRDefault="0089264D" w:rsidP="002E67AC">
            <w:pPr>
              <w:jc w:val="right"/>
            </w:pPr>
            <w:r w:rsidRPr="00B40C4C">
              <w:t>0</w:t>
            </w:r>
          </w:p>
        </w:tc>
      </w:tr>
      <w:tr w:rsidR="00446E55" w:rsidRPr="00B40C4C" w14:paraId="0F21369D" w14:textId="77777777">
        <w:trPr>
          <w:trHeight w:val="440"/>
        </w:trPr>
        <w:tc>
          <w:tcPr>
            <w:tcW w:w="2360" w:type="dxa"/>
            <w:tcBorders>
              <w:top w:val="nil"/>
              <w:left w:val="nil"/>
              <w:bottom w:val="nil"/>
              <w:right w:val="nil"/>
            </w:tcBorders>
            <w:tcMar>
              <w:top w:w="80" w:type="dxa"/>
              <w:left w:w="40" w:type="dxa"/>
              <w:bottom w:w="0" w:type="dxa"/>
              <w:right w:w="0" w:type="dxa"/>
            </w:tcMar>
          </w:tcPr>
          <w:p w14:paraId="5B2E84E8" w14:textId="77777777" w:rsidR="0089264D" w:rsidRPr="00B40C4C" w:rsidRDefault="0089264D" w:rsidP="009137DA">
            <w:r w:rsidRPr="00B40C4C">
              <w:t xml:space="preserve">Helse- og omsorgsdepartementet </w:t>
            </w:r>
          </w:p>
        </w:tc>
        <w:tc>
          <w:tcPr>
            <w:tcW w:w="860" w:type="dxa"/>
            <w:tcBorders>
              <w:top w:val="nil"/>
              <w:left w:val="nil"/>
              <w:bottom w:val="nil"/>
              <w:right w:val="nil"/>
            </w:tcBorders>
            <w:tcMar>
              <w:top w:w="80" w:type="dxa"/>
              <w:left w:w="40" w:type="dxa"/>
              <w:bottom w:w="0" w:type="dxa"/>
              <w:right w:w="0" w:type="dxa"/>
            </w:tcMar>
            <w:vAlign w:val="bottom"/>
          </w:tcPr>
          <w:p w14:paraId="22ADAB39" w14:textId="77777777" w:rsidR="0089264D" w:rsidRPr="00B40C4C" w:rsidRDefault="0089264D" w:rsidP="002E67AC">
            <w:pPr>
              <w:jc w:val="right"/>
            </w:pPr>
            <w:r w:rsidRPr="00B40C4C">
              <w:t>140 720</w:t>
            </w:r>
          </w:p>
        </w:tc>
        <w:tc>
          <w:tcPr>
            <w:tcW w:w="800" w:type="dxa"/>
            <w:tcBorders>
              <w:top w:val="nil"/>
              <w:left w:val="nil"/>
              <w:bottom w:val="nil"/>
              <w:right w:val="nil"/>
            </w:tcBorders>
            <w:tcMar>
              <w:top w:w="80" w:type="dxa"/>
              <w:left w:w="40" w:type="dxa"/>
              <w:bottom w:w="0" w:type="dxa"/>
              <w:right w:w="0" w:type="dxa"/>
            </w:tcMar>
            <w:vAlign w:val="bottom"/>
          </w:tcPr>
          <w:p w14:paraId="7B8E759B" w14:textId="77777777" w:rsidR="0089264D" w:rsidRPr="00B40C4C" w:rsidRDefault="0089264D" w:rsidP="002E67AC">
            <w:pPr>
              <w:jc w:val="right"/>
            </w:pPr>
            <w:r w:rsidRPr="00B40C4C">
              <w:t>123 751</w:t>
            </w:r>
          </w:p>
        </w:tc>
        <w:tc>
          <w:tcPr>
            <w:tcW w:w="660" w:type="dxa"/>
            <w:tcBorders>
              <w:top w:val="nil"/>
              <w:left w:val="nil"/>
              <w:bottom w:val="nil"/>
              <w:right w:val="nil"/>
            </w:tcBorders>
            <w:tcMar>
              <w:top w:w="80" w:type="dxa"/>
              <w:left w:w="40" w:type="dxa"/>
              <w:bottom w:w="0" w:type="dxa"/>
              <w:right w:w="0" w:type="dxa"/>
            </w:tcMar>
            <w:vAlign w:val="bottom"/>
          </w:tcPr>
          <w:p w14:paraId="2342BB97" w14:textId="77777777" w:rsidR="0089264D" w:rsidRPr="00B40C4C" w:rsidRDefault="0089264D" w:rsidP="002E67AC">
            <w:pPr>
              <w:jc w:val="right"/>
            </w:pPr>
            <w:r w:rsidRPr="00B40C4C">
              <w:t>3 490</w:t>
            </w:r>
          </w:p>
        </w:tc>
        <w:tc>
          <w:tcPr>
            <w:tcW w:w="700" w:type="dxa"/>
            <w:tcBorders>
              <w:top w:val="nil"/>
              <w:left w:val="nil"/>
              <w:bottom w:val="nil"/>
              <w:right w:val="nil"/>
            </w:tcBorders>
            <w:tcMar>
              <w:top w:w="80" w:type="dxa"/>
              <w:left w:w="40" w:type="dxa"/>
              <w:bottom w:w="0" w:type="dxa"/>
              <w:right w:w="0" w:type="dxa"/>
            </w:tcMar>
            <w:vAlign w:val="bottom"/>
          </w:tcPr>
          <w:p w14:paraId="52234222" w14:textId="77777777" w:rsidR="0089264D" w:rsidRPr="00B40C4C" w:rsidRDefault="0089264D" w:rsidP="002E67AC">
            <w:pPr>
              <w:jc w:val="right"/>
            </w:pPr>
            <w:r w:rsidRPr="00B40C4C">
              <w:t>3 487</w:t>
            </w:r>
          </w:p>
        </w:tc>
        <w:tc>
          <w:tcPr>
            <w:tcW w:w="700" w:type="dxa"/>
            <w:tcBorders>
              <w:top w:val="nil"/>
              <w:left w:val="nil"/>
              <w:bottom w:val="nil"/>
              <w:right w:val="nil"/>
            </w:tcBorders>
            <w:tcMar>
              <w:top w:w="80" w:type="dxa"/>
              <w:left w:w="40" w:type="dxa"/>
              <w:bottom w:w="0" w:type="dxa"/>
              <w:right w:w="0" w:type="dxa"/>
            </w:tcMar>
            <w:vAlign w:val="bottom"/>
          </w:tcPr>
          <w:p w14:paraId="2DACE79F" w14:textId="77777777" w:rsidR="0089264D" w:rsidRPr="00B40C4C" w:rsidRDefault="0089264D" w:rsidP="002E67AC">
            <w:pPr>
              <w:jc w:val="right"/>
            </w:pPr>
            <w:r w:rsidRPr="00B40C4C">
              <w:t>5</w:t>
            </w:r>
          </w:p>
        </w:tc>
        <w:tc>
          <w:tcPr>
            <w:tcW w:w="700" w:type="dxa"/>
            <w:tcBorders>
              <w:top w:val="nil"/>
              <w:left w:val="nil"/>
              <w:bottom w:val="nil"/>
              <w:right w:val="nil"/>
            </w:tcBorders>
            <w:tcMar>
              <w:top w:w="80" w:type="dxa"/>
              <w:left w:w="40" w:type="dxa"/>
              <w:bottom w:w="0" w:type="dxa"/>
              <w:right w:w="0" w:type="dxa"/>
            </w:tcMar>
            <w:vAlign w:val="bottom"/>
          </w:tcPr>
          <w:p w14:paraId="5D3E8D5C" w14:textId="77777777" w:rsidR="0089264D" w:rsidRPr="00B40C4C" w:rsidRDefault="0089264D" w:rsidP="002E67AC">
            <w:pPr>
              <w:jc w:val="right"/>
            </w:pPr>
            <w:r w:rsidRPr="00B40C4C">
              <w:t>8</w:t>
            </w:r>
          </w:p>
        </w:tc>
        <w:tc>
          <w:tcPr>
            <w:tcW w:w="720" w:type="dxa"/>
            <w:tcBorders>
              <w:top w:val="nil"/>
              <w:left w:val="nil"/>
              <w:bottom w:val="nil"/>
              <w:right w:val="nil"/>
            </w:tcBorders>
            <w:tcMar>
              <w:top w:w="80" w:type="dxa"/>
              <w:left w:w="40" w:type="dxa"/>
              <w:bottom w:w="0" w:type="dxa"/>
              <w:right w:w="0" w:type="dxa"/>
            </w:tcMar>
            <w:vAlign w:val="bottom"/>
          </w:tcPr>
          <w:p w14:paraId="43C1F104" w14:textId="77777777" w:rsidR="0089264D" w:rsidRPr="00B40C4C" w:rsidRDefault="0089264D" w:rsidP="002E67AC">
            <w:pPr>
              <w:jc w:val="right"/>
            </w:pPr>
            <w:r w:rsidRPr="00B40C4C">
              <w:t>137 225</w:t>
            </w:r>
          </w:p>
        </w:tc>
        <w:tc>
          <w:tcPr>
            <w:tcW w:w="700" w:type="dxa"/>
            <w:tcBorders>
              <w:top w:val="nil"/>
              <w:left w:val="nil"/>
              <w:bottom w:val="nil"/>
              <w:right w:val="nil"/>
            </w:tcBorders>
            <w:tcMar>
              <w:top w:w="80" w:type="dxa"/>
              <w:left w:w="40" w:type="dxa"/>
              <w:bottom w:w="0" w:type="dxa"/>
              <w:right w:w="0" w:type="dxa"/>
            </w:tcMar>
            <w:vAlign w:val="bottom"/>
          </w:tcPr>
          <w:p w14:paraId="02480431" w14:textId="77777777" w:rsidR="0089264D" w:rsidRPr="00B40C4C" w:rsidRDefault="0089264D" w:rsidP="002E67AC">
            <w:pPr>
              <w:jc w:val="right"/>
            </w:pPr>
            <w:r w:rsidRPr="00B40C4C">
              <w:t>120 256</w:t>
            </w:r>
          </w:p>
        </w:tc>
        <w:tc>
          <w:tcPr>
            <w:tcW w:w="640" w:type="dxa"/>
            <w:tcBorders>
              <w:top w:val="nil"/>
              <w:left w:val="nil"/>
              <w:bottom w:val="nil"/>
              <w:right w:val="nil"/>
            </w:tcBorders>
            <w:tcMar>
              <w:top w:w="80" w:type="dxa"/>
              <w:left w:w="40" w:type="dxa"/>
              <w:bottom w:w="0" w:type="dxa"/>
              <w:right w:w="0" w:type="dxa"/>
            </w:tcMar>
            <w:vAlign w:val="bottom"/>
          </w:tcPr>
          <w:p w14:paraId="1FD58832"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5DD6A913" w14:textId="77777777" w:rsidR="0089264D" w:rsidRPr="00B40C4C" w:rsidRDefault="0089264D" w:rsidP="002E67AC">
            <w:pPr>
              <w:jc w:val="right"/>
            </w:pPr>
            <w:r w:rsidRPr="00B40C4C">
              <w:t>0</w:t>
            </w:r>
          </w:p>
        </w:tc>
      </w:tr>
      <w:tr w:rsidR="00446E55" w:rsidRPr="00B40C4C" w14:paraId="4F69BB7E" w14:textId="77777777">
        <w:trPr>
          <w:trHeight w:val="440"/>
        </w:trPr>
        <w:tc>
          <w:tcPr>
            <w:tcW w:w="2360" w:type="dxa"/>
            <w:tcBorders>
              <w:top w:val="nil"/>
              <w:left w:val="nil"/>
              <w:bottom w:val="nil"/>
              <w:right w:val="nil"/>
            </w:tcBorders>
            <w:tcMar>
              <w:top w:w="80" w:type="dxa"/>
              <w:left w:w="40" w:type="dxa"/>
              <w:bottom w:w="0" w:type="dxa"/>
              <w:right w:w="0" w:type="dxa"/>
            </w:tcMar>
          </w:tcPr>
          <w:p w14:paraId="0838F06B" w14:textId="77777777" w:rsidR="0089264D" w:rsidRPr="00B40C4C" w:rsidRDefault="0089264D" w:rsidP="009137DA">
            <w:r w:rsidRPr="00B40C4C">
              <w:t xml:space="preserve">Barne- og familiedepartementet </w:t>
            </w:r>
          </w:p>
        </w:tc>
        <w:tc>
          <w:tcPr>
            <w:tcW w:w="860" w:type="dxa"/>
            <w:tcBorders>
              <w:top w:val="nil"/>
              <w:left w:val="nil"/>
              <w:bottom w:val="nil"/>
              <w:right w:val="nil"/>
            </w:tcBorders>
            <w:tcMar>
              <w:top w:w="80" w:type="dxa"/>
              <w:left w:w="40" w:type="dxa"/>
              <w:bottom w:w="0" w:type="dxa"/>
              <w:right w:w="0" w:type="dxa"/>
            </w:tcMar>
            <w:vAlign w:val="bottom"/>
          </w:tcPr>
          <w:p w14:paraId="0B6BE203" w14:textId="77777777" w:rsidR="0089264D" w:rsidRPr="00B40C4C" w:rsidRDefault="0089264D" w:rsidP="002E67AC">
            <w:pPr>
              <w:jc w:val="right"/>
            </w:pPr>
            <w:r w:rsidRPr="00B40C4C">
              <w:t>19 229</w:t>
            </w:r>
          </w:p>
        </w:tc>
        <w:tc>
          <w:tcPr>
            <w:tcW w:w="800" w:type="dxa"/>
            <w:tcBorders>
              <w:top w:val="nil"/>
              <w:left w:val="nil"/>
              <w:bottom w:val="nil"/>
              <w:right w:val="nil"/>
            </w:tcBorders>
            <w:tcMar>
              <w:top w:w="80" w:type="dxa"/>
              <w:left w:w="40" w:type="dxa"/>
              <w:bottom w:w="0" w:type="dxa"/>
              <w:right w:w="0" w:type="dxa"/>
            </w:tcMar>
            <w:vAlign w:val="bottom"/>
          </w:tcPr>
          <w:p w14:paraId="44CA35DA" w14:textId="77777777" w:rsidR="0089264D" w:rsidRPr="00B40C4C" w:rsidRDefault="0089264D" w:rsidP="002E67AC">
            <w:pPr>
              <w:jc w:val="right"/>
            </w:pPr>
            <w:r w:rsidRPr="00B40C4C">
              <w:t>22 312</w:t>
            </w:r>
          </w:p>
        </w:tc>
        <w:tc>
          <w:tcPr>
            <w:tcW w:w="660" w:type="dxa"/>
            <w:tcBorders>
              <w:top w:val="nil"/>
              <w:left w:val="nil"/>
              <w:bottom w:val="nil"/>
              <w:right w:val="nil"/>
            </w:tcBorders>
            <w:tcMar>
              <w:top w:w="80" w:type="dxa"/>
              <w:left w:w="40" w:type="dxa"/>
              <w:bottom w:w="0" w:type="dxa"/>
              <w:right w:w="0" w:type="dxa"/>
            </w:tcMar>
            <w:vAlign w:val="bottom"/>
          </w:tcPr>
          <w:p w14:paraId="1C80BED8" w14:textId="77777777" w:rsidR="0089264D" w:rsidRPr="00B40C4C" w:rsidRDefault="0089264D" w:rsidP="002E67AC">
            <w:pPr>
              <w:jc w:val="right"/>
            </w:pPr>
            <w:r w:rsidRPr="00B40C4C">
              <w:t>4 855</w:t>
            </w:r>
          </w:p>
        </w:tc>
        <w:tc>
          <w:tcPr>
            <w:tcW w:w="700" w:type="dxa"/>
            <w:tcBorders>
              <w:top w:val="nil"/>
              <w:left w:val="nil"/>
              <w:bottom w:val="nil"/>
              <w:right w:val="nil"/>
            </w:tcBorders>
            <w:tcMar>
              <w:top w:w="80" w:type="dxa"/>
              <w:left w:w="40" w:type="dxa"/>
              <w:bottom w:w="0" w:type="dxa"/>
              <w:right w:w="0" w:type="dxa"/>
            </w:tcMar>
            <w:vAlign w:val="bottom"/>
          </w:tcPr>
          <w:p w14:paraId="1226255C" w14:textId="77777777" w:rsidR="0089264D" w:rsidRPr="00B40C4C" w:rsidRDefault="0089264D" w:rsidP="002E67AC">
            <w:pPr>
              <w:jc w:val="right"/>
            </w:pPr>
            <w:r w:rsidRPr="00B40C4C">
              <w:t>5 360</w:t>
            </w:r>
          </w:p>
        </w:tc>
        <w:tc>
          <w:tcPr>
            <w:tcW w:w="700" w:type="dxa"/>
            <w:tcBorders>
              <w:top w:val="nil"/>
              <w:left w:val="nil"/>
              <w:bottom w:val="nil"/>
              <w:right w:val="nil"/>
            </w:tcBorders>
            <w:tcMar>
              <w:top w:w="80" w:type="dxa"/>
              <w:left w:w="40" w:type="dxa"/>
              <w:bottom w:w="0" w:type="dxa"/>
              <w:right w:w="0" w:type="dxa"/>
            </w:tcMar>
            <w:vAlign w:val="bottom"/>
          </w:tcPr>
          <w:p w14:paraId="5C73F96F" w14:textId="77777777" w:rsidR="0089264D" w:rsidRPr="00B40C4C" w:rsidRDefault="0089264D" w:rsidP="002E67AC">
            <w:pPr>
              <w:jc w:val="right"/>
            </w:pPr>
            <w:r w:rsidRPr="00B40C4C">
              <w:t>6</w:t>
            </w:r>
          </w:p>
        </w:tc>
        <w:tc>
          <w:tcPr>
            <w:tcW w:w="700" w:type="dxa"/>
            <w:tcBorders>
              <w:top w:val="nil"/>
              <w:left w:val="nil"/>
              <w:bottom w:val="nil"/>
              <w:right w:val="nil"/>
            </w:tcBorders>
            <w:tcMar>
              <w:top w:w="80" w:type="dxa"/>
              <w:left w:w="40" w:type="dxa"/>
              <w:bottom w:w="0" w:type="dxa"/>
              <w:right w:w="0" w:type="dxa"/>
            </w:tcMar>
            <w:vAlign w:val="bottom"/>
          </w:tcPr>
          <w:p w14:paraId="68350E4F" w14:textId="77777777" w:rsidR="0089264D" w:rsidRPr="00B40C4C" w:rsidRDefault="0089264D" w:rsidP="002E67AC">
            <w:pPr>
              <w:jc w:val="right"/>
            </w:pPr>
            <w:r w:rsidRPr="00B40C4C">
              <w:t>1</w:t>
            </w:r>
          </w:p>
        </w:tc>
        <w:tc>
          <w:tcPr>
            <w:tcW w:w="720" w:type="dxa"/>
            <w:tcBorders>
              <w:top w:val="nil"/>
              <w:left w:val="nil"/>
              <w:bottom w:val="nil"/>
              <w:right w:val="nil"/>
            </w:tcBorders>
            <w:tcMar>
              <w:top w:w="80" w:type="dxa"/>
              <w:left w:w="40" w:type="dxa"/>
              <w:bottom w:w="0" w:type="dxa"/>
              <w:right w:w="0" w:type="dxa"/>
            </w:tcMar>
            <w:vAlign w:val="bottom"/>
          </w:tcPr>
          <w:p w14:paraId="5672D79F" w14:textId="77777777" w:rsidR="0089264D" w:rsidRPr="00B40C4C" w:rsidRDefault="0089264D" w:rsidP="002E67AC">
            <w:pPr>
              <w:jc w:val="right"/>
            </w:pPr>
            <w:r w:rsidRPr="00B40C4C">
              <w:t>14 368</w:t>
            </w:r>
          </w:p>
        </w:tc>
        <w:tc>
          <w:tcPr>
            <w:tcW w:w="700" w:type="dxa"/>
            <w:tcBorders>
              <w:top w:val="nil"/>
              <w:left w:val="nil"/>
              <w:bottom w:val="nil"/>
              <w:right w:val="nil"/>
            </w:tcBorders>
            <w:tcMar>
              <w:top w:w="80" w:type="dxa"/>
              <w:left w:w="40" w:type="dxa"/>
              <w:bottom w:w="0" w:type="dxa"/>
              <w:right w:w="0" w:type="dxa"/>
            </w:tcMar>
            <w:vAlign w:val="bottom"/>
          </w:tcPr>
          <w:p w14:paraId="0EC6D052" w14:textId="77777777" w:rsidR="0089264D" w:rsidRPr="00B40C4C" w:rsidRDefault="0089264D" w:rsidP="002E67AC">
            <w:pPr>
              <w:jc w:val="right"/>
            </w:pPr>
            <w:r w:rsidRPr="00B40C4C">
              <w:t>16 951</w:t>
            </w:r>
          </w:p>
        </w:tc>
        <w:tc>
          <w:tcPr>
            <w:tcW w:w="640" w:type="dxa"/>
            <w:tcBorders>
              <w:top w:val="nil"/>
              <w:left w:val="nil"/>
              <w:bottom w:val="nil"/>
              <w:right w:val="nil"/>
            </w:tcBorders>
            <w:tcMar>
              <w:top w:w="80" w:type="dxa"/>
              <w:left w:w="40" w:type="dxa"/>
              <w:bottom w:w="0" w:type="dxa"/>
              <w:right w:w="0" w:type="dxa"/>
            </w:tcMar>
            <w:vAlign w:val="bottom"/>
          </w:tcPr>
          <w:p w14:paraId="7C32A04B"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3D3C5A87" w14:textId="77777777" w:rsidR="0089264D" w:rsidRPr="00B40C4C" w:rsidRDefault="0089264D" w:rsidP="002E67AC">
            <w:pPr>
              <w:jc w:val="right"/>
            </w:pPr>
            <w:r w:rsidRPr="00B40C4C">
              <w:t>0</w:t>
            </w:r>
          </w:p>
        </w:tc>
      </w:tr>
      <w:tr w:rsidR="00446E55" w:rsidRPr="00B40C4C" w14:paraId="1A34DAC9" w14:textId="77777777">
        <w:trPr>
          <w:trHeight w:val="440"/>
        </w:trPr>
        <w:tc>
          <w:tcPr>
            <w:tcW w:w="2360" w:type="dxa"/>
            <w:tcBorders>
              <w:top w:val="nil"/>
              <w:left w:val="nil"/>
              <w:bottom w:val="nil"/>
              <w:right w:val="nil"/>
            </w:tcBorders>
            <w:tcMar>
              <w:top w:w="80" w:type="dxa"/>
              <w:left w:w="40" w:type="dxa"/>
              <w:bottom w:w="0" w:type="dxa"/>
              <w:right w:w="0" w:type="dxa"/>
            </w:tcMar>
          </w:tcPr>
          <w:p w14:paraId="264AB16F" w14:textId="77777777" w:rsidR="0089264D" w:rsidRPr="00B40C4C" w:rsidRDefault="0089264D" w:rsidP="009137DA">
            <w:r w:rsidRPr="00B40C4C">
              <w:t>Nærings- og fiskeridepartementet</w:t>
            </w:r>
          </w:p>
        </w:tc>
        <w:tc>
          <w:tcPr>
            <w:tcW w:w="860" w:type="dxa"/>
            <w:tcBorders>
              <w:top w:val="nil"/>
              <w:left w:val="nil"/>
              <w:bottom w:val="nil"/>
              <w:right w:val="nil"/>
            </w:tcBorders>
            <w:tcMar>
              <w:top w:w="80" w:type="dxa"/>
              <w:left w:w="40" w:type="dxa"/>
              <w:bottom w:w="0" w:type="dxa"/>
              <w:right w:w="0" w:type="dxa"/>
            </w:tcMar>
            <w:vAlign w:val="bottom"/>
          </w:tcPr>
          <w:p w14:paraId="1A85AEF1" w14:textId="77777777" w:rsidR="0089264D" w:rsidRPr="00B40C4C" w:rsidRDefault="0089264D" w:rsidP="002E67AC">
            <w:pPr>
              <w:jc w:val="right"/>
            </w:pPr>
            <w:r w:rsidRPr="00B40C4C">
              <w:t>9 040</w:t>
            </w:r>
          </w:p>
        </w:tc>
        <w:tc>
          <w:tcPr>
            <w:tcW w:w="800" w:type="dxa"/>
            <w:tcBorders>
              <w:top w:val="nil"/>
              <w:left w:val="nil"/>
              <w:bottom w:val="nil"/>
              <w:right w:val="nil"/>
            </w:tcBorders>
            <w:tcMar>
              <w:top w:w="80" w:type="dxa"/>
              <w:left w:w="40" w:type="dxa"/>
              <w:bottom w:w="0" w:type="dxa"/>
              <w:right w:w="0" w:type="dxa"/>
            </w:tcMar>
            <w:vAlign w:val="bottom"/>
          </w:tcPr>
          <w:p w14:paraId="15950F32" w14:textId="77777777" w:rsidR="0089264D" w:rsidRPr="00B40C4C" w:rsidRDefault="0089264D" w:rsidP="002E67AC">
            <w:pPr>
              <w:jc w:val="right"/>
            </w:pPr>
            <w:r w:rsidRPr="00B40C4C">
              <w:t>9 521</w:t>
            </w:r>
          </w:p>
        </w:tc>
        <w:tc>
          <w:tcPr>
            <w:tcW w:w="660" w:type="dxa"/>
            <w:tcBorders>
              <w:top w:val="nil"/>
              <w:left w:val="nil"/>
              <w:bottom w:val="nil"/>
              <w:right w:val="nil"/>
            </w:tcBorders>
            <w:tcMar>
              <w:top w:w="80" w:type="dxa"/>
              <w:left w:w="40" w:type="dxa"/>
              <w:bottom w:w="0" w:type="dxa"/>
              <w:right w:w="0" w:type="dxa"/>
            </w:tcMar>
            <w:vAlign w:val="bottom"/>
          </w:tcPr>
          <w:p w14:paraId="1274BB1F" w14:textId="77777777" w:rsidR="0089264D" w:rsidRPr="00B40C4C" w:rsidRDefault="0089264D" w:rsidP="002E67AC">
            <w:pPr>
              <w:jc w:val="right"/>
            </w:pPr>
            <w:r w:rsidRPr="00B40C4C">
              <w:t>3 896</w:t>
            </w:r>
          </w:p>
        </w:tc>
        <w:tc>
          <w:tcPr>
            <w:tcW w:w="700" w:type="dxa"/>
            <w:tcBorders>
              <w:top w:val="nil"/>
              <w:left w:val="nil"/>
              <w:bottom w:val="nil"/>
              <w:right w:val="nil"/>
            </w:tcBorders>
            <w:tcMar>
              <w:top w:w="80" w:type="dxa"/>
              <w:left w:w="40" w:type="dxa"/>
              <w:bottom w:w="0" w:type="dxa"/>
              <w:right w:w="0" w:type="dxa"/>
            </w:tcMar>
            <w:vAlign w:val="bottom"/>
          </w:tcPr>
          <w:p w14:paraId="233B5274" w14:textId="77777777" w:rsidR="0089264D" w:rsidRPr="00B40C4C" w:rsidRDefault="0089264D" w:rsidP="002E67AC">
            <w:pPr>
              <w:jc w:val="right"/>
            </w:pPr>
            <w:r w:rsidRPr="00B40C4C">
              <w:t>3 979</w:t>
            </w:r>
          </w:p>
        </w:tc>
        <w:tc>
          <w:tcPr>
            <w:tcW w:w="700" w:type="dxa"/>
            <w:tcBorders>
              <w:top w:val="nil"/>
              <w:left w:val="nil"/>
              <w:bottom w:val="nil"/>
              <w:right w:val="nil"/>
            </w:tcBorders>
            <w:tcMar>
              <w:top w:w="80" w:type="dxa"/>
              <w:left w:w="40" w:type="dxa"/>
              <w:bottom w:w="0" w:type="dxa"/>
              <w:right w:w="0" w:type="dxa"/>
            </w:tcMar>
            <w:vAlign w:val="bottom"/>
          </w:tcPr>
          <w:p w14:paraId="35D6FCD7" w14:textId="77777777" w:rsidR="0089264D" w:rsidRPr="00B40C4C" w:rsidRDefault="0089264D" w:rsidP="002E67AC">
            <w:pPr>
              <w:jc w:val="right"/>
            </w:pPr>
            <w:r w:rsidRPr="00B40C4C">
              <w:t>351</w:t>
            </w:r>
          </w:p>
        </w:tc>
        <w:tc>
          <w:tcPr>
            <w:tcW w:w="700" w:type="dxa"/>
            <w:tcBorders>
              <w:top w:val="nil"/>
              <w:left w:val="nil"/>
              <w:bottom w:val="nil"/>
              <w:right w:val="nil"/>
            </w:tcBorders>
            <w:tcMar>
              <w:top w:w="80" w:type="dxa"/>
              <w:left w:w="40" w:type="dxa"/>
              <w:bottom w:w="0" w:type="dxa"/>
              <w:right w:w="0" w:type="dxa"/>
            </w:tcMar>
            <w:vAlign w:val="bottom"/>
          </w:tcPr>
          <w:p w14:paraId="13AE8FA3" w14:textId="77777777" w:rsidR="0089264D" w:rsidRPr="00B40C4C" w:rsidRDefault="0089264D" w:rsidP="002E67AC">
            <w:pPr>
              <w:jc w:val="right"/>
            </w:pPr>
            <w:r w:rsidRPr="00B40C4C">
              <w:t>394</w:t>
            </w:r>
          </w:p>
        </w:tc>
        <w:tc>
          <w:tcPr>
            <w:tcW w:w="720" w:type="dxa"/>
            <w:tcBorders>
              <w:top w:val="nil"/>
              <w:left w:val="nil"/>
              <w:bottom w:val="nil"/>
              <w:right w:val="nil"/>
            </w:tcBorders>
            <w:tcMar>
              <w:top w:w="80" w:type="dxa"/>
              <w:left w:w="40" w:type="dxa"/>
              <w:bottom w:w="0" w:type="dxa"/>
              <w:right w:w="0" w:type="dxa"/>
            </w:tcMar>
            <w:vAlign w:val="bottom"/>
          </w:tcPr>
          <w:p w14:paraId="2AC9174A" w14:textId="77777777" w:rsidR="0089264D" w:rsidRPr="00B40C4C" w:rsidRDefault="0089264D" w:rsidP="002E67AC">
            <w:pPr>
              <w:jc w:val="right"/>
            </w:pPr>
            <w:r w:rsidRPr="00B40C4C">
              <w:t>4 311</w:t>
            </w:r>
          </w:p>
        </w:tc>
        <w:tc>
          <w:tcPr>
            <w:tcW w:w="700" w:type="dxa"/>
            <w:tcBorders>
              <w:top w:val="nil"/>
              <w:left w:val="nil"/>
              <w:bottom w:val="nil"/>
              <w:right w:val="nil"/>
            </w:tcBorders>
            <w:tcMar>
              <w:top w:w="80" w:type="dxa"/>
              <w:left w:w="40" w:type="dxa"/>
              <w:bottom w:w="0" w:type="dxa"/>
              <w:right w:w="0" w:type="dxa"/>
            </w:tcMar>
            <w:vAlign w:val="bottom"/>
          </w:tcPr>
          <w:p w14:paraId="7F8F38C3" w14:textId="77777777" w:rsidR="0089264D" w:rsidRPr="00B40C4C" w:rsidRDefault="0089264D" w:rsidP="002E67AC">
            <w:pPr>
              <w:jc w:val="right"/>
            </w:pPr>
            <w:r w:rsidRPr="00B40C4C">
              <w:t>4 853</w:t>
            </w:r>
          </w:p>
        </w:tc>
        <w:tc>
          <w:tcPr>
            <w:tcW w:w="640" w:type="dxa"/>
            <w:tcBorders>
              <w:top w:val="nil"/>
              <w:left w:val="nil"/>
              <w:bottom w:val="nil"/>
              <w:right w:val="nil"/>
            </w:tcBorders>
            <w:tcMar>
              <w:top w:w="80" w:type="dxa"/>
              <w:left w:w="40" w:type="dxa"/>
              <w:bottom w:w="0" w:type="dxa"/>
              <w:right w:w="0" w:type="dxa"/>
            </w:tcMar>
            <w:vAlign w:val="bottom"/>
          </w:tcPr>
          <w:p w14:paraId="34818A99" w14:textId="77777777" w:rsidR="0089264D" w:rsidRPr="00B40C4C" w:rsidRDefault="0089264D" w:rsidP="002E67AC">
            <w:pPr>
              <w:jc w:val="right"/>
            </w:pPr>
            <w:r w:rsidRPr="00B40C4C">
              <w:t>482</w:t>
            </w:r>
          </w:p>
        </w:tc>
        <w:tc>
          <w:tcPr>
            <w:tcW w:w="640" w:type="dxa"/>
            <w:tcBorders>
              <w:top w:val="nil"/>
              <w:left w:val="nil"/>
              <w:bottom w:val="nil"/>
              <w:right w:val="nil"/>
            </w:tcBorders>
            <w:tcMar>
              <w:top w:w="80" w:type="dxa"/>
              <w:left w:w="40" w:type="dxa"/>
              <w:bottom w:w="0" w:type="dxa"/>
              <w:right w:w="0" w:type="dxa"/>
            </w:tcMar>
            <w:vAlign w:val="bottom"/>
          </w:tcPr>
          <w:p w14:paraId="68AEEFDD" w14:textId="77777777" w:rsidR="0089264D" w:rsidRPr="00B40C4C" w:rsidRDefault="0089264D" w:rsidP="002E67AC">
            <w:pPr>
              <w:jc w:val="right"/>
            </w:pPr>
            <w:r w:rsidRPr="00B40C4C">
              <w:t>296</w:t>
            </w:r>
          </w:p>
        </w:tc>
      </w:tr>
      <w:tr w:rsidR="00446E55" w:rsidRPr="00B40C4C" w14:paraId="6B0957B3" w14:textId="77777777">
        <w:trPr>
          <w:trHeight w:val="440"/>
        </w:trPr>
        <w:tc>
          <w:tcPr>
            <w:tcW w:w="2360" w:type="dxa"/>
            <w:tcBorders>
              <w:top w:val="nil"/>
              <w:left w:val="nil"/>
              <w:bottom w:val="nil"/>
              <w:right w:val="nil"/>
            </w:tcBorders>
            <w:tcMar>
              <w:top w:w="80" w:type="dxa"/>
              <w:left w:w="40" w:type="dxa"/>
              <w:bottom w:w="0" w:type="dxa"/>
              <w:right w:w="0" w:type="dxa"/>
            </w:tcMar>
          </w:tcPr>
          <w:p w14:paraId="78BA2144" w14:textId="77777777" w:rsidR="0089264D" w:rsidRPr="00B40C4C" w:rsidRDefault="0089264D" w:rsidP="009137DA">
            <w:r w:rsidRPr="00B40C4C">
              <w:t>Landbruks- og mat-</w:t>
            </w:r>
          </w:p>
          <w:p w14:paraId="179B1C26" w14:textId="77777777" w:rsidR="0089264D" w:rsidRPr="00B40C4C" w:rsidRDefault="0089264D" w:rsidP="009137DA">
            <w:r w:rsidRPr="00B40C4C">
              <w:t xml:space="preserve">departementet </w:t>
            </w:r>
          </w:p>
        </w:tc>
        <w:tc>
          <w:tcPr>
            <w:tcW w:w="860" w:type="dxa"/>
            <w:tcBorders>
              <w:top w:val="nil"/>
              <w:left w:val="nil"/>
              <w:bottom w:val="nil"/>
              <w:right w:val="nil"/>
            </w:tcBorders>
            <w:tcMar>
              <w:top w:w="80" w:type="dxa"/>
              <w:left w:w="40" w:type="dxa"/>
              <w:bottom w:w="0" w:type="dxa"/>
              <w:right w:w="0" w:type="dxa"/>
            </w:tcMar>
            <w:vAlign w:val="bottom"/>
          </w:tcPr>
          <w:p w14:paraId="3493ADC1" w14:textId="77777777" w:rsidR="0089264D" w:rsidRPr="00B40C4C" w:rsidRDefault="0089264D" w:rsidP="002E67AC">
            <w:pPr>
              <w:jc w:val="right"/>
            </w:pPr>
            <w:r w:rsidRPr="00B40C4C">
              <w:t>22 452</w:t>
            </w:r>
          </w:p>
        </w:tc>
        <w:tc>
          <w:tcPr>
            <w:tcW w:w="800" w:type="dxa"/>
            <w:tcBorders>
              <w:top w:val="nil"/>
              <w:left w:val="nil"/>
              <w:bottom w:val="nil"/>
              <w:right w:val="nil"/>
            </w:tcBorders>
            <w:tcMar>
              <w:top w:w="80" w:type="dxa"/>
              <w:left w:w="40" w:type="dxa"/>
              <w:bottom w:w="0" w:type="dxa"/>
              <w:right w:w="0" w:type="dxa"/>
            </w:tcMar>
            <w:vAlign w:val="bottom"/>
          </w:tcPr>
          <w:p w14:paraId="207D97B0" w14:textId="77777777" w:rsidR="0089264D" w:rsidRPr="00B40C4C" w:rsidRDefault="0089264D" w:rsidP="002E67AC">
            <w:pPr>
              <w:jc w:val="right"/>
            </w:pPr>
            <w:r w:rsidRPr="00B40C4C">
              <w:t>24 636</w:t>
            </w:r>
          </w:p>
        </w:tc>
        <w:tc>
          <w:tcPr>
            <w:tcW w:w="660" w:type="dxa"/>
            <w:tcBorders>
              <w:top w:val="nil"/>
              <w:left w:val="nil"/>
              <w:bottom w:val="nil"/>
              <w:right w:val="nil"/>
            </w:tcBorders>
            <w:tcMar>
              <w:top w:w="80" w:type="dxa"/>
              <w:left w:w="40" w:type="dxa"/>
              <w:bottom w:w="0" w:type="dxa"/>
              <w:right w:w="0" w:type="dxa"/>
            </w:tcMar>
            <w:vAlign w:val="bottom"/>
          </w:tcPr>
          <w:p w14:paraId="0D30F4DC" w14:textId="77777777" w:rsidR="0089264D" w:rsidRPr="00B40C4C" w:rsidRDefault="0089264D" w:rsidP="002E67AC">
            <w:pPr>
              <w:jc w:val="right"/>
            </w:pPr>
            <w:r w:rsidRPr="00B40C4C">
              <w:t>981</w:t>
            </w:r>
          </w:p>
        </w:tc>
        <w:tc>
          <w:tcPr>
            <w:tcW w:w="700" w:type="dxa"/>
            <w:tcBorders>
              <w:top w:val="nil"/>
              <w:left w:val="nil"/>
              <w:bottom w:val="nil"/>
              <w:right w:val="nil"/>
            </w:tcBorders>
            <w:tcMar>
              <w:top w:w="80" w:type="dxa"/>
              <w:left w:w="40" w:type="dxa"/>
              <w:bottom w:w="0" w:type="dxa"/>
              <w:right w:w="0" w:type="dxa"/>
            </w:tcMar>
            <w:vAlign w:val="bottom"/>
          </w:tcPr>
          <w:p w14:paraId="2A2E5F0F" w14:textId="77777777" w:rsidR="0089264D" w:rsidRPr="00B40C4C" w:rsidRDefault="0089264D" w:rsidP="002E67AC">
            <w:pPr>
              <w:jc w:val="right"/>
            </w:pPr>
            <w:r w:rsidRPr="00B40C4C">
              <w:t>1 024</w:t>
            </w:r>
          </w:p>
        </w:tc>
        <w:tc>
          <w:tcPr>
            <w:tcW w:w="700" w:type="dxa"/>
            <w:tcBorders>
              <w:top w:val="nil"/>
              <w:left w:val="nil"/>
              <w:bottom w:val="nil"/>
              <w:right w:val="nil"/>
            </w:tcBorders>
            <w:tcMar>
              <w:top w:w="80" w:type="dxa"/>
              <w:left w:w="40" w:type="dxa"/>
              <w:bottom w:w="0" w:type="dxa"/>
              <w:right w:w="0" w:type="dxa"/>
            </w:tcMar>
            <w:vAlign w:val="bottom"/>
          </w:tcPr>
          <w:p w14:paraId="500192B2" w14:textId="77777777" w:rsidR="0089264D" w:rsidRPr="00B40C4C" w:rsidRDefault="0089264D" w:rsidP="002E67AC">
            <w:pPr>
              <w:jc w:val="right"/>
            </w:pPr>
            <w:r w:rsidRPr="00B40C4C">
              <w:t>3</w:t>
            </w:r>
          </w:p>
        </w:tc>
        <w:tc>
          <w:tcPr>
            <w:tcW w:w="700" w:type="dxa"/>
            <w:tcBorders>
              <w:top w:val="nil"/>
              <w:left w:val="nil"/>
              <w:bottom w:val="nil"/>
              <w:right w:val="nil"/>
            </w:tcBorders>
            <w:tcMar>
              <w:top w:w="80" w:type="dxa"/>
              <w:left w:w="40" w:type="dxa"/>
              <w:bottom w:w="0" w:type="dxa"/>
              <w:right w:w="0" w:type="dxa"/>
            </w:tcMar>
            <w:vAlign w:val="bottom"/>
          </w:tcPr>
          <w:p w14:paraId="6765A51B" w14:textId="77777777" w:rsidR="0089264D" w:rsidRPr="00B40C4C" w:rsidRDefault="0089264D" w:rsidP="002E67AC">
            <w:pPr>
              <w:jc w:val="right"/>
            </w:pPr>
            <w:r w:rsidRPr="00B40C4C">
              <w:t>3</w:t>
            </w:r>
          </w:p>
        </w:tc>
        <w:tc>
          <w:tcPr>
            <w:tcW w:w="720" w:type="dxa"/>
            <w:tcBorders>
              <w:top w:val="nil"/>
              <w:left w:val="nil"/>
              <w:bottom w:val="nil"/>
              <w:right w:val="nil"/>
            </w:tcBorders>
            <w:tcMar>
              <w:top w:w="80" w:type="dxa"/>
              <w:left w:w="40" w:type="dxa"/>
              <w:bottom w:w="0" w:type="dxa"/>
              <w:right w:w="0" w:type="dxa"/>
            </w:tcMar>
            <w:vAlign w:val="bottom"/>
          </w:tcPr>
          <w:p w14:paraId="417BF2F9" w14:textId="77777777" w:rsidR="0089264D" w:rsidRPr="00B40C4C" w:rsidRDefault="0089264D" w:rsidP="002E67AC">
            <w:pPr>
              <w:jc w:val="right"/>
            </w:pPr>
            <w:r w:rsidRPr="00B40C4C">
              <w:t>21 468</w:t>
            </w:r>
          </w:p>
        </w:tc>
        <w:tc>
          <w:tcPr>
            <w:tcW w:w="700" w:type="dxa"/>
            <w:tcBorders>
              <w:top w:val="nil"/>
              <w:left w:val="nil"/>
              <w:bottom w:val="nil"/>
              <w:right w:val="nil"/>
            </w:tcBorders>
            <w:tcMar>
              <w:top w:w="80" w:type="dxa"/>
              <w:left w:w="40" w:type="dxa"/>
              <w:bottom w:w="0" w:type="dxa"/>
              <w:right w:w="0" w:type="dxa"/>
            </w:tcMar>
            <w:vAlign w:val="bottom"/>
          </w:tcPr>
          <w:p w14:paraId="4B24FF17" w14:textId="77777777" w:rsidR="0089264D" w:rsidRPr="00B40C4C" w:rsidRDefault="0089264D" w:rsidP="002E67AC">
            <w:pPr>
              <w:jc w:val="right"/>
            </w:pPr>
            <w:r w:rsidRPr="00B40C4C">
              <w:t>23 609</w:t>
            </w:r>
          </w:p>
        </w:tc>
        <w:tc>
          <w:tcPr>
            <w:tcW w:w="640" w:type="dxa"/>
            <w:tcBorders>
              <w:top w:val="nil"/>
              <w:left w:val="nil"/>
              <w:bottom w:val="nil"/>
              <w:right w:val="nil"/>
            </w:tcBorders>
            <w:tcMar>
              <w:top w:w="80" w:type="dxa"/>
              <w:left w:w="40" w:type="dxa"/>
              <w:bottom w:w="0" w:type="dxa"/>
              <w:right w:w="0" w:type="dxa"/>
            </w:tcMar>
            <w:vAlign w:val="bottom"/>
          </w:tcPr>
          <w:p w14:paraId="655AFDE1"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6ECA897C" w14:textId="77777777" w:rsidR="0089264D" w:rsidRPr="00B40C4C" w:rsidRDefault="0089264D" w:rsidP="002E67AC">
            <w:pPr>
              <w:jc w:val="right"/>
            </w:pPr>
            <w:r w:rsidRPr="00B40C4C">
              <w:t>0</w:t>
            </w:r>
          </w:p>
        </w:tc>
      </w:tr>
      <w:tr w:rsidR="00446E55" w:rsidRPr="00B40C4C" w14:paraId="4EC146F0" w14:textId="77777777">
        <w:trPr>
          <w:trHeight w:val="240"/>
        </w:trPr>
        <w:tc>
          <w:tcPr>
            <w:tcW w:w="2360" w:type="dxa"/>
            <w:tcBorders>
              <w:top w:val="nil"/>
              <w:left w:val="nil"/>
              <w:bottom w:val="nil"/>
              <w:right w:val="nil"/>
            </w:tcBorders>
            <w:tcMar>
              <w:top w:w="80" w:type="dxa"/>
              <w:left w:w="40" w:type="dxa"/>
              <w:bottom w:w="0" w:type="dxa"/>
              <w:right w:w="0" w:type="dxa"/>
            </w:tcMar>
          </w:tcPr>
          <w:p w14:paraId="60765F64" w14:textId="77777777" w:rsidR="0089264D" w:rsidRPr="00B40C4C" w:rsidRDefault="0089264D" w:rsidP="009137DA">
            <w:r w:rsidRPr="00B40C4C">
              <w:t xml:space="preserve">Samferdselsdepartementet </w:t>
            </w:r>
          </w:p>
        </w:tc>
        <w:tc>
          <w:tcPr>
            <w:tcW w:w="860" w:type="dxa"/>
            <w:tcBorders>
              <w:top w:val="nil"/>
              <w:left w:val="nil"/>
              <w:bottom w:val="nil"/>
              <w:right w:val="nil"/>
            </w:tcBorders>
            <w:tcMar>
              <w:top w:w="80" w:type="dxa"/>
              <w:left w:w="40" w:type="dxa"/>
              <w:bottom w:w="0" w:type="dxa"/>
              <w:right w:w="0" w:type="dxa"/>
            </w:tcMar>
            <w:vAlign w:val="bottom"/>
          </w:tcPr>
          <w:p w14:paraId="383678CA" w14:textId="77777777" w:rsidR="0089264D" w:rsidRPr="00B40C4C" w:rsidRDefault="0089264D" w:rsidP="002E67AC">
            <w:pPr>
              <w:jc w:val="right"/>
            </w:pPr>
            <w:r w:rsidRPr="00B40C4C">
              <w:t>41 199</w:t>
            </w:r>
          </w:p>
        </w:tc>
        <w:tc>
          <w:tcPr>
            <w:tcW w:w="800" w:type="dxa"/>
            <w:tcBorders>
              <w:top w:val="nil"/>
              <w:left w:val="nil"/>
              <w:bottom w:val="nil"/>
              <w:right w:val="nil"/>
            </w:tcBorders>
            <w:tcMar>
              <w:top w:w="80" w:type="dxa"/>
              <w:left w:w="40" w:type="dxa"/>
              <w:bottom w:w="0" w:type="dxa"/>
              <w:right w:w="0" w:type="dxa"/>
            </w:tcMar>
            <w:vAlign w:val="bottom"/>
          </w:tcPr>
          <w:p w14:paraId="1CC4A1B8" w14:textId="77777777" w:rsidR="0089264D" w:rsidRPr="00B40C4C" w:rsidRDefault="0089264D" w:rsidP="002E67AC">
            <w:pPr>
              <w:jc w:val="right"/>
            </w:pPr>
            <w:r w:rsidRPr="00B40C4C">
              <w:t>40 902</w:t>
            </w:r>
          </w:p>
        </w:tc>
        <w:tc>
          <w:tcPr>
            <w:tcW w:w="660" w:type="dxa"/>
            <w:tcBorders>
              <w:top w:val="nil"/>
              <w:left w:val="nil"/>
              <w:bottom w:val="nil"/>
              <w:right w:val="nil"/>
            </w:tcBorders>
            <w:tcMar>
              <w:top w:w="80" w:type="dxa"/>
              <w:left w:w="40" w:type="dxa"/>
              <w:bottom w:w="0" w:type="dxa"/>
              <w:right w:w="0" w:type="dxa"/>
            </w:tcMar>
            <w:vAlign w:val="bottom"/>
          </w:tcPr>
          <w:p w14:paraId="3E7CDC7F" w14:textId="77777777" w:rsidR="0089264D" w:rsidRPr="00B40C4C" w:rsidRDefault="0089264D" w:rsidP="002E67AC">
            <w:pPr>
              <w:jc w:val="right"/>
            </w:pPr>
            <w:r w:rsidRPr="00B40C4C">
              <w:t>8 311</w:t>
            </w:r>
          </w:p>
        </w:tc>
        <w:tc>
          <w:tcPr>
            <w:tcW w:w="700" w:type="dxa"/>
            <w:tcBorders>
              <w:top w:val="nil"/>
              <w:left w:val="nil"/>
              <w:bottom w:val="nil"/>
              <w:right w:val="nil"/>
            </w:tcBorders>
            <w:tcMar>
              <w:top w:w="80" w:type="dxa"/>
              <w:left w:w="40" w:type="dxa"/>
              <w:bottom w:w="0" w:type="dxa"/>
              <w:right w:w="0" w:type="dxa"/>
            </w:tcMar>
            <w:vAlign w:val="bottom"/>
          </w:tcPr>
          <w:p w14:paraId="5723C702" w14:textId="77777777" w:rsidR="0089264D" w:rsidRPr="00B40C4C" w:rsidRDefault="0089264D" w:rsidP="002E67AC">
            <w:pPr>
              <w:jc w:val="right"/>
            </w:pPr>
            <w:r w:rsidRPr="00B40C4C">
              <w:t>9 644</w:t>
            </w:r>
          </w:p>
        </w:tc>
        <w:tc>
          <w:tcPr>
            <w:tcW w:w="700" w:type="dxa"/>
            <w:tcBorders>
              <w:top w:val="nil"/>
              <w:left w:val="nil"/>
              <w:bottom w:val="nil"/>
              <w:right w:val="nil"/>
            </w:tcBorders>
            <w:tcMar>
              <w:top w:w="80" w:type="dxa"/>
              <w:left w:w="40" w:type="dxa"/>
              <w:bottom w:w="0" w:type="dxa"/>
              <w:right w:w="0" w:type="dxa"/>
            </w:tcMar>
            <w:vAlign w:val="bottom"/>
          </w:tcPr>
          <w:p w14:paraId="12966D86" w14:textId="77777777" w:rsidR="0089264D" w:rsidRPr="00B40C4C" w:rsidRDefault="0089264D" w:rsidP="002E67AC">
            <w:pPr>
              <w:jc w:val="right"/>
            </w:pPr>
            <w:r w:rsidRPr="00B40C4C">
              <w:t>5 123</w:t>
            </w:r>
          </w:p>
        </w:tc>
        <w:tc>
          <w:tcPr>
            <w:tcW w:w="700" w:type="dxa"/>
            <w:tcBorders>
              <w:top w:val="nil"/>
              <w:left w:val="nil"/>
              <w:bottom w:val="nil"/>
              <w:right w:val="nil"/>
            </w:tcBorders>
            <w:tcMar>
              <w:top w:w="80" w:type="dxa"/>
              <w:left w:w="40" w:type="dxa"/>
              <w:bottom w:w="0" w:type="dxa"/>
              <w:right w:w="0" w:type="dxa"/>
            </w:tcMar>
            <w:vAlign w:val="bottom"/>
          </w:tcPr>
          <w:p w14:paraId="2FF46055" w14:textId="77777777" w:rsidR="0089264D" w:rsidRPr="00B40C4C" w:rsidRDefault="0089264D" w:rsidP="002E67AC">
            <w:pPr>
              <w:jc w:val="right"/>
            </w:pPr>
            <w:r w:rsidRPr="00B40C4C">
              <w:t>3 618</w:t>
            </w:r>
          </w:p>
        </w:tc>
        <w:tc>
          <w:tcPr>
            <w:tcW w:w="720" w:type="dxa"/>
            <w:tcBorders>
              <w:top w:val="nil"/>
              <w:left w:val="nil"/>
              <w:bottom w:val="nil"/>
              <w:right w:val="nil"/>
            </w:tcBorders>
            <w:tcMar>
              <w:top w:w="80" w:type="dxa"/>
              <w:left w:w="40" w:type="dxa"/>
              <w:bottom w:w="0" w:type="dxa"/>
              <w:right w:w="0" w:type="dxa"/>
            </w:tcMar>
            <w:vAlign w:val="bottom"/>
          </w:tcPr>
          <w:p w14:paraId="4D206EA0" w14:textId="77777777" w:rsidR="0089264D" w:rsidRPr="00B40C4C" w:rsidRDefault="0089264D" w:rsidP="002E67AC">
            <w:pPr>
              <w:jc w:val="right"/>
            </w:pPr>
            <w:r w:rsidRPr="00B40C4C">
              <w:t>27 765</w:t>
            </w:r>
          </w:p>
        </w:tc>
        <w:tc>
          <w:tcPr>
            <w:tcW w:w="700" w:type="dxa"/>
            <w:tcBorders>
              <w:top w:val="nil"/>
              <w:left w:val="nil"/>
              <w:bottom w:val="nil"/>
              <w:right w:val="nil"/>
            </w:tcBorders>
            <w:tcMar>
              <w:top w:w="80" w:type="dxa"/>
              <w:left w:w="40" w:type="dxa"/>
              <w:bottom w:w="0" w:type="dxa"/>
              <w:right w:w="0" w:type="dxa"/>
            </w:tcMar>
            <w:vAlign w:val="bottom"/>
          </w:tcPr>
          <w:p w14:paraId="7040D07B" w14:textId="77777777" w:rsidR="0089264D" w:rsidRPr="00B40C4C" w:rsidRDefault="0089264D" w:rsidP="002E67AC">
            <w:pPr>
              <w:jc w:val="right"/>
            </w:pPr>
            <w:r w:rsidRPr="00B40C4C">
              <w:t>27 640</w:t>
            </w:r>
          </w:p>
        </w:tc>
        <w:tc>
          <w:tcPr>
            <w:tcW w:w="640" w:type="dxa"/>
            <w:tcBorders>
              <w:top w:val="nil"/>
              <w:left w:val="nil"/>
              <w:bottom w:val="nil"/>
              <w:right w:val="nil"/>
            </w:tcBorders>
            <w:tcMar>
              <w:top w:w="80" w:type="dxa"/>
              <w:left w:w="40" w:type="dxa"/>
              <w:bottom w:w="0" w:type="dxa"/>
              <w:right w:w="0" w:type="dxa"/>
            </w:tcMar>
            <w:vAlign w:val="bottom"/>
          </w:tcPr>
          <w:p w14:paraId="018AEF28"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4A05775F" w14:textId="77777777" w:rsidR="0089264D" w:rsidRPr="00B40C4C" w:rsidRDefault="0089264D" w:rsidP="002E67AC">
            <w:pPr>
              <w:jc w:val="right"/>
            </w:pPr>
            <w:r w:rsidRPr="00B40C4C">
              <w:t>0</w:t>
            </w:r>
          </w:p>
        </w:tc>
      </w:tr>
      <w:tr w:rsidR="00446E55" w:rsidRPr="00B40C4C" w14:paraId="6FE68667" w14:textId="77777777">
        <w:trPr>
          <w:trHeight w:val="240"/>
        </w:trPr>
        <w:tc>
          <w:tcPr>
            <w:tcW w:w="2360" w:type="dxa"/>
            <w:tcBorders>
              <w:top w:val="nil"/>
              <w:left w:val="nil"/>
              <w:bottom w:val="nil"/>
              <w:right w:val="nil"/>
            </w:tcBorders>
            <w:tcMar>
              <w:top w:w="80" w:type="dxa"/>
              <w:left w:w="40" w:type="dxa"/>
              <w:bottom w:w="0" w:type="dxa"/>
              <w:right w:w="0" w:type="dxa"/>
            </w:tcMar>
          </w:tcPr>
          <w:p w14:paraId="67CB38CE" w14:textId="77777777" w:rsidR="0089264D" w:rsidRPr="00B40C4C" w:rsidRDefault="0089264D" w:rsidP="009137DA">
            <w:r w:rsidRPr="00B40C4C">
              <w:t xml:space="preserve">Klima- og miljødepartementet </w:t>
            </w:r>
          </w:p>
        </w:tc>
        <w:tc>
          <w:tcPr>
            <w:tcW w:w="860" w:type="dxa"/>
            <w:tcBorders>
              <w:top w:val="nil"/>
              <w:left w:val="nil"/>
              <w:bottom w:val="nil"/>
              <w:right w:val="nil"/>
            </w:tcBorders>
            <w:tcMar>
              <w:top w:w="80" w:type="dxa"/>
              <w:left w:w="40" w:type="dxa"/>
              <w:bottom w:w="0" w:type="dxa"/>
              <w:right w:w="0" w:type="dxa"/>
            </w:tcMar>
            <w:vAlign w:val="bottom"/>
          </w:tcPr>
          <w:p w14:paraId="7A4F2BF2" w14:textId="77777777" w:rsidR="0089264D" w:rsidRPr="00B40C4C" w:rsidRDefault="0089264D" w:rsidP="002E67AC">
            <w:pPr>
              <w:jc w:val="right"/>
            </w:pPr>
            <w:r w:rsidRPr="00B40C4C">
              <w:t>15 475</w:t>
            </w:r>
          </w:p>
        </w:tc>
        <w:tc>
          <w:tcPr>
            <w:tcW w:w="800" w:type="dxa"/>
            <w:tcBorders>
              <w:top w:val="nil"/>
              <w:left w:val="nil"/>
              <w:bottom w:val="nil"/>
              <w:right w:val="nil"/>
            </w:tcBorders>
            <w:tcMar>
              <w:top w:w="80" w:type="dxa"/>
              <w:left w:w="40" w:type="dxa"/>
              <w:bottom w:w="0" w:type="dxa"/>
              <w:right w:w="0" w:type="dxa"/>
            </w:tcMar>
            <w:vAlign w:val="bottom"/>
          </w:tcPr>
          <w:p w14:paraId="4A55DF72" w14:textId="77777777" w:rsidR="0089264D" w:rsidRPr="00B40C4C" w:rsidRDefault="0089264D" w:rsidP="002E67AC">
            <w:pPr>
              <w:jc w:val="right"/>
            </w:pPr>
            <w:r w:rsidRPr="00B40C4C">
              <w:t>18 270</w:t>
            </w:r>
          </w:p>
        </w:tc>
        <w:tc>
          <w:tcPr>
            <w:tcW w:w="660" w:type="dxa"/>
            <w:tcBorders>
              <w:top w:val="nil"/>
              <w:left w:val="nil"/>
              <w:bottom w:val="nil"/>
              <w:right w:val="nil"/>
            </w:tcBorders>
            <w:tcMar>
              <w:top w:w="80" w:type="dxa"/>
              <w:left w:w="40" w:type="dxa"/>
              <w:bottom w:w="0" w:type="dxa"/>
              <w:right w:w="0" w:type="dxa"/>
            </w:tcMar>
            <w:vAlign w:val="bottom"/>
          </w:tcPr>
          <w:p w14:paraId="5B69EE0E" w14:textId="77777777" w:rsidR="0089264D" w:rsidRPr="00B40C4C" w:rsidRDefault="0089264D" w:rsidP="002E67AC">
            <w:pPr>
              <w:jc w:val="right"/>
            </w:pPr>
            <w:r w:rsidRPr="00B40C4C">
              <w:t>1 367</w:t>
            </w:r>
          </w:p>
        </w:tc>
        <w:tc>
          <w:tcPr>
            <w:tcW w:w="700" w:type="dxa"/>
            <w:tcBorders>
              <w:top w:val="nil"/>
              <w:left w:val="nil"/>
              <w:bottom w:val="nil"/>
              <w:right w:val="nil"/>
            </w:tcBorders>
            <w:tcMar>
              <w:top w:w="80" w:type="dxa"/>
              <w:left w:w="40" w:type="dxa"/>
              <w:bottom w:w="0" w:type="dxa"/>
              <w:right w:w="0" w:type="dxa"/>
            </w:tcMar>
            <w:vAlign w:val="bottom"/>
          </w:tcPr>
          <w:p w14:paraId="09DE8088" w14:textId="77777777" w:rsidR="0089264D" w:rsidRPr="00B40C4C" w:rsidRDefault="0089264D" w:rsidP="002E67AC">
            <w:pPr>
              <w:jc w:val="right"/>
            </w:pPr>
            <w:r w:rsidRPr="00B40C4C">
              <w:t>1 441</w:t>
            </w:r>
          </w:p>
        </w:tc>
        <w:tc>
          <w:tcPr>
            <w:tcW w:w="700" w:type="dxa"/>
            <w:tcBorders>
              <w:top w:val="nil"/>
              <w:left w:val="nil"/>
              <w:bottom w:val="nil"/>
              <w:right w:val="nil"/>
            </w:tcBorders>
            <w:tcMar>
              <w:top w:w="80" w:type="dxa"/>
              <w:left w:w="40" w:type="dxa"/>
              <w:bottom w:w="0" w:type="dxa"/>
              <w:right w:w="0" w:type="dxa"/>
            </w:tcMar>
            <w:vAlign w:val="bottom"/>
          </w:tcPr>
          <w:p w14:paraId="37F59508" w14:textId="77777777" w:rsidR="0089264D" w:rsidRPr="00B40C4C" w:rsidRDefault="0089264D" w:rsidP="002E67AC">
            <w:pPr>
              <w:jc w:val="right"/>
            </w:pPr>
            <w:r w:rsidRPr="00B40C4C">
              <w:t>336</w:t>
            </w:r>
          </w:p>
        </w:tc>
        <w:tc>
          <w:tcPr>
            <w:tcW w:w="700" w:type="dxa"/>
            <w:tcBorders>
              <w:top w:val="nil"/>
              <w:left w:val="nil"/>
              <w:bottom w:val="nil"/>
              <w:right w:val="nil"/>
            </w:tcBorders>
            <w:tcMar>
              <w:top w:w="80" w:type="dxa"/>
              <w:left w:w="40" w:type="dxa"/>
              <w:bottom w:w="0" w:type="dxa"/>
              <w:right w:w="0" w:type="dxa"/>
            </w:tcMar>
            <w:vAlign w:val="bottom"/>
          </w:tcPr>
          <w:p w14:paraId="63633383" w14:textId="77777777" w:rsidR="0089264D" w:rsidRPr="00B40C4C" w:rsidRDefault="0089264D" w:rsidP="002E67AC">
            <w:pPr>
              <w:jc w:val="right"/>
            </w:pPr>
            <w:r w:rsidRPr="00B40C4C">
              <w:t>268</w:t>
            </w:r>
          </w:p>
        </w:tc>
        <w:tc>
          <w:tcPr>
            <w:tcW w:w="720" w:type="dxa"/>
            <w:tcBorders>
              <w:top w:val="nil"/>
              <w:left w:val="nil"/>
              <w:bottom w:val="nil"/>
              <w:right w:val="nil"/>
            </w:tcBorders>
            <w:tcMar>
              <w:top w:w="80" w:type="dxa"/>
              <w:left w:w="40" w:type="dxa"/>
              <w:bottom w:w="0" w:type="dxa"/>
              <w:right w:w="0" w:type="dxa"/>
            </w:tcMar>
            <w:vAlign w:val="bottom"/>
          </w:tcPr>
          <w:p w14:paraId="6FBC2019" w14:textId="77777777" w:rsidR="0089264D" w:rsidRPr="00B40C4C" w:rsidRDefault="0089264D" w:rsidP="002E67AC">
            <w:pPr>
              <w:jc w:val="right"/>
            </w:pPr>
            <w:r w:rsidRPr="00B40C4C">
              <w:t>13 772</w:t>
            </w:r>
          </w:p>
        </w:tc>
        <w:tc>
          <w:tcPr>
            <w:tcW w:w="700" w:type="dxa"/>
            <w:tcBorders>
              <w:top w:val="nil"/>
              <w:left w:val="nil"/>
              <w:bottom w:val="nil"/>
              <w:right w:val="nil"/>
            </w:tcBorders>
            <w:tcMar>
              <w:top w:w="80" w:type="dxa"/>
              <w:left w:w="40" w:type="dxa"/>
              <w:bottom w:w="0" w:type="dxa"/>
              <w:right w:w="0" w:type="dxa"/>
            </w:tcMar>
            <w:vAlign w:val="bottom"/>
          </w:tcPr>
          <w:p w14:paraId="1F28546C" w14:textId="77777777" w:rsidR="0089264D" w:rsidRPr="00B40C4C" w:rsidRDefault="0089264D" w:rsidP="002E67AC">
            <w:pPr>
              <w:jc w:val="right"/>
            </w:pPr>
            <w:r w:rsidRPr="00B40C4C">
              <w:t>16 561</w:t>
            </w:r>
          </w:p>
        </w:tc>
        <w:tc>
          <w:tcPr>
            <w:tcW w:w="640" w:type="dxa"/>
            <w:tcBorders>
              <w:top w:val="nil"/>
              <w:left w:val="nil"/>
              <w:bottom w:val="nil"/>
              <w:right w:val="nil"/>
            </w:tcBorders>
            <w:tcMar>
              <w:top w:w="80" w:type="dxa"/>
              <w:left w:w="40" w:type="dxa"/>
              <w:bottom w:w="0" w:type="dxa"/>
              <w:right w:w="0" w:type="dxa"/>
            </w:tcMar>
            <w:vAlign w:val="bottom"/>
          </w:tcPr>
          <w:p w14:paraId="693B7817"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297B07CA" w14:textId="77777777" w:rsidR="0089264D" w:rsidRPr="00B40C4C" w:rsidRDefault="0089264D" w:rsidP="002E67AC">
            <w:pPr>
              <w:jc w:val="right"/>
            </w:pPr>
            <w:r w:rsidRPr="00B40C4C">
              <w:t>0</w:t>
            </w:r>
          </w:p>
        </w:tc>
      </w:tr>
      <w:tr w:rsidR="00446E55" w:rsidRPr="00B40C4C" w14:paraId="076AFBC8" w14:textId="77777777">
        <w:trPr>
          <w:trHeight w:val="440"/>
        </w:trPr>
        <w:tc>
          <w:tcPr>
            <w:tcW w:w="2360" w:type="dxa"/>
            <w:tcBorders>
              <w:top w:val="nil"/>
              <w:left w:val="nil"/>
              <w:bottom w:val="nil"/>
              <w:right w:val="nil"/>
            </w:tcBorders>
            <w:tcMar>
              <w:top w:w="80" w:type="dxa"/>
              <w:left w:w="40" w:type="dxa"/>
              <w:bottom w:w="0" w:type="dxa"/>
              <w:right w:w="0" w:type="dxa"/>
            </w:tcMar>
          </w:tcPr>
          <w:p w14:paraId="79BF1C32" w14:textId="77777777" w:rsidR="0089264D" w:rsidRPr="00B40C4C" w:rsidRDefault="0089264D" w:rsidP="009137DA">
            <w:r w:rsidRPr="00B40C4C">
              <w:t>Digitaliserings- og forvaltningsdepartementet</w:t>
            </w:r>
          </w:p>
        </w:tc>
        <w:tc>
          <w:tcPr>
            <w:tcW w:w="860" w:type="dxa"/>
            <w:tcBorders>
              <w:top w:val="nil"/>
              <w:left w:val="nil"/>
              <w:bottom w:val="nil"/>
              <w:right w:val="nil"/>
            </w:tcBorders>
            <w:tcMar>
              <w:top w:w="80" w:type="dxa"/>
              <w:left w:w="40" w:type="dxa"/>
              <w:bottom w:w="0" w:type="dxa"/>
              <w:right w:w="0" w:type="dxa"/>
            </w:tcMar>
            <w:vAlign w:val="bottom"/>
          </w:tcPr>
          <w:p w14:paraId="33A990E4" w14:textId="77777777" w:rsidR="0089264D" w:rsidRPr="00B40C4C" w:rsidRDefault="0089264D" w:rsidP="002E67AC">
            <w:pPr>
              <w:jc w:val="right"/>
            </w:pPr>
            <w:r w:rsidRPr="00B40C4C">
              <w:t>0</w:t>
            </w:r>
          </w:p>
        </w:tc>
        <w:tc>
          <w:tcPr>
            <w:tcW w:w="800" w:type="dxa"/>
            <w:tcBorders>
              <w:top w:val="nil"/>
              <w:left w:val="nil"/>
              <w:bottom w:val="nil"/>
              <w:right w:val="nil"/>
            </w:tcBorders>
            <w:tcMar>
              <w:top w:w="80" w:type="dxa"/>
              <w:left w:w="40" w:type="dxa"/>
              <w:bottom w:w="0" w:type="dxa"/>
              <w:right w:w="0" w:type="dxa"/>
            </w:tcMar>
            <w:vAlign w:val="bottom"/>
          </w:tcPr>
          <w:p w14:paraId="0B2855DF" w14:textId="77777777" w:rsidR="0089264D" w:rsidRPr="00B40C4C" w:rsidRDefault="0089264D" w:rsidP="002E67AC">
            <w:pPr>
              <w:jc w:val="right"/>
            </w:pPr>
            <w:r w:rsidRPr="00B40C4C">
              <w:t>25 574</w:t>
            </w:r>
          </w:p>
        </w:tc>
        <w:tc>
          <w:tcPr>
            <w:tcW w:w="660" w:type="dxa"/>
            <w:tcBorders>
              <w:top w:val="nil"/>
              <w:left w:val="nil"/>
              <w:bottom w:val="nil"/>
              <w:right w:val="nil"/>
            </w:tcBorders>
            <w:tcMar>
              <w:top w:w="80" w:type="dxa"/>
              <w:left w:w="40" w:type="dxa"/>
              <w:bottom w:w="0" w:type="dxa"/>
              <w:right w:w="0" w:type="dxa"/>
            </w:tcMar>
            <w:vAlign w:val="bottom"/>
          </w:tcPr>
          <w:p w14:paraId="2572F3BA"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45FCE463" w14:textId="77777777" w:rsidR="0089264D" w:rsidRPr="00B40C4C" w:rsidRDefault="0089264D" w:rsidP="002E67AC">
            <w:pPr>
              <w:jc w:val="right"/>
            </w:pPr>
            <w:r w:rsidRPr="00B40C4C">
              <w:t>2 908</w:t>
            </w:r>
          </w:p>
        </w:tc>
        <w:tc>
          <w:tcPr>
            <w:tcW w:w="700" w:type="dxa"/>
            <w:tcBorders>
              <w:top w:val="nil"/>
              <w:left w:val="nil"/>
              <w:bottom w:val="nil"/>
              <w:right w:val="nil"/>
            </w:tcBorders>
            <w:tcMar>
              <w:top w:w="80" w:type="dxa"/>
              <w:left w:w="40" w:type="dxa"/>
              <w:bottom w:w="0" w:type="dxa"/>
              <w:right w:w="0" w:type="dxa"/>
            </w:tcMar>
            <w:vAlign w:val="bottom"/>
          </w:tcPr>
          <w:p w14:paraId="11D27E30"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533FB135" w14:textId="77777777" w:rsidR="0089264D" w:rsidRPr="00B40C4C" w:rsidRDefault="0089264D" w:rsidP="002E67AC">
            <w:pPr>
              <w:jc w:val="right"/>
            </w:pPr>
            <w:r w:rsidRPr="00B40C4C">
              <w:t>2 062</w:t>
            </w:r>
          </w:p>
        </w:tc>
        <w:tc>
          <w:tcPr>
            <w:tcW w:w="720" w:type="dxa"/>
            <w:tcBorders>
              <w:top w:val="nil"/>
              <w:left w:val="nil"/>
              <w:bottom w:val="nil"/>
              <w:right w:val="nil"/>
            </w:tcBorders>
            <w:tcMar>
              <w:top w:w="80" w:type="dxa"/>
              <w:left w:w="40" w:type="dxa"/>
              <w:bottom w:w="0" w:type="dxa"/>
              <w:right w:w="0" w:type="dxa"/>
            </w:tcMar>
            <w:vAlign w:val="bottom"/>
          </w:tcPr>
          <w:p w14:paraId="4D7E19D1"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79B13F6A" w14:textId="77777777" w:rsidR="0089264D" w:rsidRPr="00B40C4C" w:rsidRDefault="0089264D" w:rsidP="002E67AC">
            <w:pPr>
              <w:jc w:val="right"/>
            </w:pPr>
            <w:r w:rsidRPr="00B40C4C">
              <w:t>546</w:t>
            </w:r>
          </w:p>
        </w:tc>
        <w:tc>
          <w:tcPr>
            <w:tcW w:w="640" w:type="dxa"/>
            <w:tcBorders>
              <w:top w:val="nil"/>
              <w:left w:val="nil"/>
              <w:bottom w:val="nil"/>
              <w:right w:val="nil"/>
            </w:tcBorders>
            <w:tcMar>
              <w:top w:w="80" w:type="dxa"/>
              <w:left w:w="40" w:type="dxa"/>
              <w:bottom w:w="0" w:type="dxa"/>
              <w:right w:w="0" w:type="dxa"/>
            </w:tcMar>
            <w:vAlign w:val="bottom"/>
          </w:tcPr>
          <w:p w14:paraId="1FDAB335"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2419A8BC" w14:textId="77777777" w:rsidR="0089264D" w:rsidRPr="00B40C4C" w:rsidRDefault="0089264D" w:rsidP="002E67AC">
            <w:pPr>
              <w:jc w:val="right"/>
            </w:pPr>
            <w:r w:rsidRPr="00B40C4C">
              <w:t>20 058</w:t>
            </w:r>
          </w:p>
        </w:tc>
      </w:tr>
      <w:tr w:rsidR="00446E55" w:rsidRPr="00B40C4C" w14:paraId="6DB9C5A9" w14:textId="77777777">
        <w:trPr>
          <w:trHeight w:val="240"/>
        </w:trPr>
        <w:tc>
          <w:tcPr>
            <w:tcW w:w="2360" w:type="dxa"/>
            <w:tcBorders>
              <w:top w:val="nil"/>
              <w:left w:val="nil"/>
              <w:bottom w:val="nil"/>
              <w:right w:val="nil"/>
            </w:tcBorders>
            <w:tcMar>
              <w:top w:w="80" w:type="dxa"/>
              <w:left w:w="40" w:type="dxa"/>
              <w:bottom w:w="0" w:type="dxa"/>
              <w:right w:w="0" w:type="dxa"/>
            </w:tcMar>
          </w:tcPr>
          <w:p w14:paraId="2E49E613" w14:textId="77777777" w:rsidR="0089264D" w:rsidRPr="00B40C4C" w:rsidRDefault="0089264D" w:rsidP="009137DA">
            <w:r w:rsidRPr="00B40C4C">
              <w:t xml:space="preserve">Finansdepartementet </w:t>
            </w:r>
          </w:p>
        </w:tc>
        <w:tc>
          <w:tcPr>
            <w:tcW w:w="860" w:type="dxa"/>
            <w:tcBorders>
              <w:top w:val="nil"/>
              <w:left w:val="nil"/>
              <w:bottom w:val="nil"/>
              <w:right w:val="nil"/>
            </w:tcBorders>
            <w:tcMar>
              <w:top w:w="80" w:type="dxa"/>
              <w:left w:w="40" w:type="dxa"/>
              <w:bottom w:w="0" w:type="dxa"/>
              <w:right w:w="0" w:type="dxa"/>
            </w:tcMar>
            <w:vAlign w:val="bottom"/>
          </w:tcPr>
          <w:p w14:paraId="640C2624" w14:textId="77777777" w:rsidR="0089264D" w:rsidRPr="00B40C4C" w:rsidRDefault="0089264D" w:rsidP="002E67AC">
            <w:pPr>
              <w:jc w:val="right"/>
            </w:pPr>
            <w:r w:rsidRPr="00B40C4C">
              <w:t>129 966</w:t>
            </w:r>
          </w:p>
        </w:tc>
        <w:tc>
          <w:tcPr>
            <w:tcW w:w="800" w:type="dxa"/>
            <w:tcBorders>
              <w:top w:val="nil"/>
              <w:left w:val="nil"/>
              <w:bottom w:val="nil"/>
              <w:right w:val="nil"/>
            </w:tcBorders>
            <w:tcMar>
              <w:top w:w="80" w:type="dxa"/>
              <w:left w:w="40" w:type="dxa"/>
              <w:bottom w:w="0" w:type="dxa"/>
              <w:right w:w="0" w:type="dxa"/>
            </w:tcMar>
            <w:vAlign w:val="bottom"/>
          </w:tcPr>
          <w:p w14:paraId="4120189B" w14:textId="77777777" w:rsidR="0089264D" w:rsidRPr="00B40C4C" w:rsidRDefault="0089264D" w:rsidP="002E67AC">
            <w:pPr>
              <w:jc w:val="right"/>
            </w:pPr>
            <w:r w:rsidRPr="00B40C4C">
              <w:t>100 675</w:t>
            </w:r>
          </w:p>
        </w:tc>
        <w:tc>
          <w:tcPr>
            <w:tcW w:w="660" w:type="dxa"/>
            <w:tcBorders>
              <w:top w:val="nil"/>
              <w:left w:val="nil"/>
              <w:bottom w:val="nil"/>
              <w:right w:val="nil"/>
            </w:tcBorders>
            <w:tcMar>
              <w:top w:w="80" w:type="dxa"/>
              <w:left w:w="40" w:type="dxa"/>
              <w:bottom w:w="0" w:type="dxa"/>
              <w:right w:w="0" w:type="dxa"/>
            </w:tcMar>
            <w:vAlign w:val="bottom"/>
          </w:tcPr>
          <w:p w14:paraId="075CD0DF" w14:textId="77777777" w:rsidR="0089264D" w:rsidRPr="00B40C4C" w:rsidRDefault="0089264D" w:rsidP="002E67AC">
            <w:pPr>
              <w:jc w:val="right"/>
            </w:pPr>
            <w:r w:rsidRPr="00B40C4C">
              <w:t>10 647</w:t>
            </w:r>
          </w:p>
        </w:tc>
        <w:tc>
          <w:tcPr>
            <w:tcW w:w="700" w:type="dxa"/>
            <w:tcBorders>
              <w:top w:val="nil"/>
              <w:left w:val="nil"/>
              <w:bottom w:val="nil"/>
              <w:right w:val="nil"/>
            </w:tcBorders>
            <w:tcMar>
              <w:top w:w="80" w:type="dxa"/>
              <w:left w:w="40" w:type="dxa"/>
              <w:bottom w:w="0" w:type="dxa"/>
              <w:right w:w="0" w:type="dxa"/>
            </w:tcMar>
            <w:vAlign w:val="bottom"/>
          </w:tcPr>
          <w:p w14:paraId="0EC5B755" w14:textId="77777777" w:rsidR="0089264D" w:rsidRPr="00B40C4C" w:rsidRDefault="0089264D" w:rsidP="002E67AC">
            <w:pPr>
              <w:jc w:val="right"/>
            </w:pPr>
            <w:r w:rsidRPr="00B40C4C">
              <w:t>11 213</w:t>
            </w:r>
          </w:p>
        </w:tc>
        <w:tc>
          <w:tcPr>
            <w:tcW w:w="700" w:type="dxa"/>
            <w:tcBorders>
              <w:top w:val="nil"/>
              <w:left w:val="nil"/>
              <w:bottom w:val="nil"/>
              <w:right w:val="nil"/>
            </w:tcBorders>
            <w:tcMar>
              <w:top w:w="80" w:type="dxa"/>
              <w:left w:w="40" w:type="dxa"/>
              <w:bottom w:w="0" w:type="dxa"/>
              <w:right w:w="0" w:type="dxa"/>
            </w:tcMar>
            <w:vAlign w:val="bottom"/>
          </w:tcPr>
          <w:p w14:paraId="5216F3D2" w14:textId="77777777" w:rsidR="0089264D" w:rsidRPr="00B40C4C" w:rsidRDefault="0089264D" w:rsidP="002E67AC">
            <w:pPr>
              <w:jc w:val="right"/>
            </w:pPr>
            <w:r w:rsidRPr="00B40C4C">
              <w:t>155</w:t>
            </w:r>
          </w:p>
        </w:tc>
        <w:tc>
          <w:tcPr>
            <w:tcW w:w="700" w:type="dxa"/>
            <w:tcBorders>
              <w:top w:val="nil"/>
              <w:left w:val="nil"/>
              <w:bottom w:val="nil"/>
              <w:right w:val="nil"/>
            </w:tcBorders>
            <w:tcMar>
              <w:top w:w="80" w:type="dxa"/>
              <w:left w:w="40" w:type="dxa"/>
              <w:bottom w:w="0" w:type="dxa"/>
              <w:right w:w="0" w:type="dxa"/>
            </w:tcMar>
            <w:vAlign w:val="bottom"/>
          </w:tcPr>
          <w:p w14:paraId="5594A51E" w14:textId="77777777" w:rsidR="0089264D" w:rsidRPr="00B40C4C" w:rsidRDefault="0089264D" w:rsidP="002E67AC">
            <w:pPr>
              <w:jc w:val="right"/>
            </w:pPr>
            <w:r w:rsidRPr="00B40C4C">
              <w:t>145</w:t>
            </w:r>
          </w:p>
        </w:tc>
        <w:tc>
          <w:tcPr>
            <w:tcW w:w="720" w:type="dxa"/>
            <w:tcBorders>
              <w:top w:val="nil"/>
              <w:left w:val="nil"/>
              <w:bottom w:val="nil"/>
              <w:right w:val="nil"/>
            </w:tcBorders>
            <w:tcMar>
              <w:top w:w="80" w:type="dxa"/>
              <w:left w:w="40" w:type="dxa"/>
              <w:bottom w:w="0" w:type="dxa"/>
              <w:right w:w="0" w:type="dxa"/>
            </w:tcMar>
            <w:vAlign w:val="bottom"/>
          </w:tcPr>
          <w:p w14:paraId="428F43F8" w14:textId="77777777" w:rsidR="0089264D" w:rsidRPr="00B40C4C" w:rsidRDefault="0089264D" w:rsidP="002E67AC">
            <w:pPr>
              <w:jc w:val="right"/>
            </w:pPr>
            <w:r w:rsidRPr="00B40C4C">
              <w:t>24 707</w:t>
            </w:r>
          </w:p>
        </w:tc>
        <w:tc>
          <w:tcPr>
            <w:tcW w:w="700" w:type="dxa"/>
            <w:tcBorders>
              <w:top w:val="nil"/>
              <w:left w:val="nil"/>
              <w:bottom w:val="nil"/>
              <w:right w:val="nil"/>
            </w:tcBorders>
            <w:tcMar>
              <w:top w:w="80" w:type="dxa"/>
              <w:left w:w="40" w:type="dxa"/>
              <w:bottom w:w="0" w:type="dxa"/>
              <w:right w:w="0" w:type="dxa"/>
            </w:tcMar>
            <w:vAlign w:val="bottom"/>
          </w:tcPr>
          <w:p w14:paraId="0D2F534B" w14:textId="77777777" w:rsidR="0089264D" w:rsidRPr="00B40C4C" w:rsidRDefault="0089264D" w:rsidP="002E67AC">
            <w:pPr>
              <w:jc w:val="right"/>
            </w:pPr>
            <w:r w:rsidRPr="00B40C4C">
              <w:t>26 492</w:t>
            </w:r>
          </w:p>
        </w:tc>
        <w:tc>
          <w:tcPr>
            <w:tcW w:w="640" w:type="dxa"/>
            <w:tcBorders>
              <w:top w:val="nil"/>
              <w:left w:val="nil"/>
              <w:bottom w:val="nil"/>
              <w:right w:val="nil"/>
            </w:tcBorders>
            <w:tcMar>
              <w:top w:w="80" w:type="dxa"/>
              <w:left w:w="40" w:type="dxa"/>
              <w:bottom w:w="0" w:type="dxa"/>
              <w:right w:w="0" w:type="dxa"/>
            </w:tcMar>
            <w:vAlign w:val="bottom"/>
          </w:tcPr>
          <w:p w14:paraId="6B9B21AF" w14:textId="77777777" w:rsidR="0089264D" w:rsidRPr="00B40C4C" w:rsidRDefault="0089264D" w:rsidP="002E67AC">
            <w:pPr>
              <w:jc w:val="right"/>
            </w:pPr>
            <w:r w:rsidRPr="00B40C4C">
              <w:t>94 457</w:t>
            </w:r>
          </w:p>
        </w:tc>
        <w:tc>
          <w:tcPr>
            <w:tcW w:w="640" w:type="dxa"/>
            <w:tcBorders>
              <w:top w:val="nil"/>
              <w:left w:val="nil"/>
              <w:bottom w:val="nil"/>
              <w:right w:val="nil"/>
            </w:tcBorders>
            <w:tcMar>
              <w:top w:w="80" w:type="dxa"/>
              <w:left w:w="40" w:type="dxa"/>
              <w:bottom w:w="0" w:type="dxa"/>
              <w:right w:w="0" w:type="dxa"/>
            </w:tcMar>
            <w:vAlign w:val="bottom"/>
          </w:tcPr>
          <w:p w14:paraId="396834AE" w14:textId="77777777" w:rsidR="0089264D" w:rsidRPr="00B40C4C" w:rsidRDefault="0089264D" w:rsidP="002E67AC">
            <w:pPr>
              <w:jc w:val="right"/>
            </w:pPr>
            <w:r w:rsidRPr="00B40C4C">
              <w:t>62 825</w:t>
            </w:r>
          </w:p>
        </w:tc>
      </w:tr>
      <w:tr w:rsidR="00446E55" w:rsidRPr="00B40C4C" w14:paraId="63CC2B80" w14:textId="77777777">
        <w:trPr>
          <w:trHeight w:val="240"/>
        </w:trPr>
        <w:tc>
          <w:tcPr>
            <w:tcW w:w="2360" w:type="dxa"/>
            <w:tcBorders>
              <w:top w:val="nil"/>
              <w:left w:val="nil"/>
              <w:bottom w:val="nil"/>
              <w:right w:val="nil"/>
            </w:tcBorders>
            <w:tcMar>
              <w:top w:w="80" w:type="dxa"/>
              <w:left w:w="40" w:type="dxa"/>
              <w:bottom w:w="0" w:type="dxa"/>
              <w:right w:w="0" w:type="dxa"/>
            </w:tcMar>
          </w:tcPr>
          <w:p w14:paraId="0AE0C50E" w14:textId="77777777" w:rsidR="0089264D" w:rsidRPr="00B40C4C" w:rsidRDefault="0089264D" w:rsidP="009137DA">
            <w:r w:rsidRPr="00B40C4C">
              <w:t xml:space="preserve">Forsvarsdepartementet </w:t>
            </w:r>
          </w:p>
        </w:tc>
        <w:tc>
          <w:tcPr>
            <w:tcW w:w="860" w:type="dxa"/>
            <w:tcBorders>
              <w:top w:val="nil"/>
              <w:left w:val="nil"/>
              <w:bottom w:val="nil"/>
              <w:right w:val="nil"/>
            </w:tcBorders>
            <w:tcMar>
              <w:top w:w="80" w:type="dxa"/>
              <w:left w:w="40" w:type="dxa"/>
              <w:bottom w:w="0" w:type="dxa"/>
              <w:right w:w="0" w:type="dxa"/>
            </w:tcMar>
            <w:vAlign w:val="bottom"/>
          </w:tcPr>
          <w:p w14:paraId="6BF469D9" w14:textId="77777777" w:rsidR="0089264D" w:rsidRPr="00B40C4C" w:rsidRDefault="0089264D" w:rsidP="002E67AC">
            <w:pPr>
              <w:jc w:val="right"/>
            </w:pPr>
            <w:r w:rsidRPr="00B40C4C">
              <w:t>36 635</w:t>
            </w:r>
          </w:p>
        </w:tc>
        <w:tc>
          <w:tcPr>
            <w:tcW w:w="800" w:type="dxa"/>
            <w:tcBorders>
              <w:top w:val="nil"/>
              <w:left w:val="nil"/>
              <w:bottom w:val="nil"/>
              <w:right w:val="nil"/>
            </w:tcBorders>
            <w:tcMar>
              <w:top w:w="80" w:type="dxa"/>
              <w:left w:w="40" w:type="dxa"/>
              <w:bottom w:w="0" w:type="dxa"/>
              <w:right w:w="0" w:type="dxa"/>
            </w:tcMar>
            <w:vAlign w:val="bottom"/>
          </w:tcPr>
          <w:p w14:paraId="1A8D99C7" w14:textId="77777777" w:rsidR="0089264D" w:rsidRPr="00B40C4C" w:rsidRDefault="0089264D" w:rsidP="002E67AC">
            <w:pPr>
              <w:jc w:val="right"/>
            </w:pPr>
            <w:r w:rsidRPr="00B40C4C">
              <w:t>41 427</w:t>
            </w:r>
          </w:p>
        </w:tc>
        <w:tc>
          <w:tcPr>
            <w:tcW w:w="660" w:type="dxa"/>
            <w:tcBorders>
              <w:top w:val="nil"/>
              <w:left w:val="nil"/>
              <w:bottom w:val="nil"/>
              <w:right w:val="nil"/>
            </w:tcBorders>
            <w:tcMar>
              <w:top w:w="80" w:type="dxa"/>
              <w:left w:w="40" w:type="dxa"/>
              <w:bottom w:w="0" w:type="dxa"/>
              <w:right w:w="0" w:type="dxa"/>
            </w:tcMar>
            <w:vAlign w:val="bottom"/>
          </w:tcPr>
          <w:p w14:paraId="45512928" w14:textId="77777777" w:rsidR="0089264D" w:rsidRPr="00B40C4C" w:rsidRDefault="0089264D" w:rsidP="002E67AC">
            <w:pPr>
              <w:jc w:val="right"/>
            </w:pPr>
            <w:r w:rsidRPr="00B40C4C">
              <w:t>24 364</w:t>
            </w:r>
          </w:p>
        </w:tc>
        <w:tc>
          <w:tcPr>
            <w:tcW w:w="700" w:type="dxa"/>
            <w:tcBorders>
              <w:top w:val="nil"/>
              <w:left w:val="nil"/>
              <w:bottom w:val="nil"/>
              <w:right w:val="nil"/>
            </w:tcBorders>
            <w:tcMar>
              <w:top w:w="80" w:type="dxa"/>
              <w:left w:w="40" w:type="dxa"/>
              <w:bottom w:w="0" w:type="dxa"/>
              <w:right w:w="0" w:type="dxa"/>
            </w:tcMar>
            <w:vAlign w:val="bottom"/>
          </w:tcPr>
          <w:p w14:paraId="55A4B068" w14:textId="77777777" w:rsidR="0089264D" w:rsidRPr="00B40C4C" w:rsidRDefault="0089264D" w:rsidP="002E67AC">
            <w:pPr>
              <w:jc w:val="right"/>
            </w:pPr>
            <w:r w:rsidRPr="00B40C4C">
              <w:t>27 247</w:t>
            </w:r>
          </w:p>
        </w:tc>
        <w:tc>
          <w:tcPr>
            <w:tcW w:w="700" w:type="dxa"/>
            <w:tcBorders>
              <w:top w:val="nil"/>
              <w:left w:val="nil"/>
              <w:bottom w:val="nil"/>
              <w:right w:val="nil"/>
            </w:tcBorders>
            <w:tcMar>
              <w:top w:w="80" w:type="dxa"/>
              <w:left w:w="40" w:type="dxa"/>
              <w:bottom w:w="0" w:type="dxa"/>
              <w:right w:w="0" w:type="dxa"/>
            </w:tcMar>
            <w:vAlign w:val="bottom"/>
          </w:tcPr>
          <w:p w14:paraId="2A106D8F" w14:textId="77777777" w:rsidR="0089264D" w:rsidRPr="00B40C4C" w:rsidRDefault="0089264D" w:rsidP="002E67AC">
            <w:pPr>
              <w:jc w:val="right"/>
            </w:pPr>
            <w:r w:rsidRPr="00B40C4C">
              <w:t>11 700</w:t>
            </w:r>
          </w:p>
        </w:tc>
        <w:tc>
          <w:tcPr>
            <w:tcW w:w="700" w:type="dxa"/>
            <w:tcBorders>
              <w:top w:val="nil"/>
              <w:left w:val="nil"/>
              <w:bottom w:val="nil"/>
              <w:right w:val="nil"/>
            </w:tcBorders>
            <w:tcMar>
              <w:top w:w="80" w:type="dxa"/>
              <w:left w:w="40" w:type="dxa"/>
              <w:bottom w:w="0" w:type="dxa"/>
              <w:right w:w="0" w:type="dxa"/>
            </w:tcMar>
            <w:vAlign w:val="bottom"/>
          </w:tcPr>
          <w:p w14:paraId="5347D061" w14:textId="77777777" w:rsidR="0089264D" w:rsidRPr="00B40C4C" w:rsidRDefault="0089264D" w:rsidP="002E67AC">
            <w:pPr>
              <w:jc w:val="right"/>
            </w:pPr>
            <w:r w:rsidRPr="00B40C4C">
              <w:t>11 905</w:t>
            </w:r>
          </w:p>
        </w:tc>
        <w:tc>
          <w:tcPr>
            <w:tcW w:w="720" w:type="dxa"/>
            <w:tcBorders>
              <w:top w:val="nil"/>
              <w:left w:val="nil"/>
              <w:bottom w:val="nil"/>
              <w:right w:val="nil"/>
            </w:tcBorders>
            <w:tcMar>
              <w:top w:w="80" w:type="dxa"/>
              <w:left w:w="40" w:type="dxa"/>
              <w:bottom w:w="0" w:type="dxa"/>
              <w:right w:w="0" w:type="dxa"/>
            </w:tcMar>
            <w:vAlign w:val="bottom"/>
          </w:tcPr>
          <w:p w14:paraId="0511F362" w14:textId="77777777" w:rsidR="0089264D" w:rsidRPr="00B40C4C" w:rsidRDefault="0089264D" w:rsidP="002E67AC">
            <w:pPr>
              <w:jc w:val="right"/>
            </w:pPr>
            <w:r w:rsidRPr="00B40C4C">
              <w:t>572</w:t>
            </w:r>
          </w:p>
        </w:tc>
        <w:tc>
          <w:tcPr>
            <w:tcW w:w="700" w:type="dxa"/>
            <w:tcBorders>
              <w:top w:val="nil"/>
              <w:left w:val="nil"/>
              <w:bottom w:val="nil"/>
              <w:right w:val="nil"/>
            </w:tcBorders>
            <w:tcMar>
              <w:top w:w="80" w:type="dxa"/>
              <w:left w:w="40" w:type="dxa"/>
              <w:bottom w:w="0" w:type="dxa"/>
              <w:right w:w="0" w:type="dxa"/>
            </w:tcMar>
            <w:vAlign w:val="bottom"/>
          </w:tcPr>
          <w:p w14:paraId="1CB2976C" w14:textId="77777777" w:rsidR="0089264D" w:rsidRPr="00B40C4C" w:rsidRDefault="0089264D" w:rsidP="002E67AC">
            <w:pPr>
              <w:jc w:val="right"/>
            </w:pPr>
            <w:r w:rsidRPr="00B40C4C">
              <w:t xml:space="preserve"> 2 247</w:t>
            </w:r>
          </w:p>
        </w:tc>
        <w:tc>
          <w:tcPr>
            <w:tcW w:w="640" w:type="dxa"/>
            <w:tcBorders>
              <w:top w:val="nil"/>
              <w:left w:val="nil"/>
              <w:bottom w:val="nil"/>
              <w:right w:val="nil"/>
            </w:tcBorders>
            <w:tcMar>
              <w:top w:w="80" w:type="dxa"/>
              <w:left w:w="40" w:type="dxa"/>
              <w:bottom w:w="0" w:type="dxa"/>
              <w:right w:w="0" w:type="dxa"/>
            </w:tcMar>
            <w:vAlign w:val="bottom"/>
          </w:tcPr>
          <w:p w14:paraId="0A67D325"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4C1BDBCD" w14:textId="77777777" w:rsidR="0089264D" w:rsidRPr="00B40C4C" w:rsidRDefault="0089264D" w:rsidP="002E67AC">
            <w:pPr>
              <w:jc w:val="right"/>
            </w:pPr>
            <w:r w:rsidRPr="00B40C4C">
              <w:t>28</w:t>
            </w:r>
          </w:p>
        </w:tc>
      </w:tr>
      <w:tr w:rsidR="00446E55" w:rsidRPr="00B40C4C" w14:paraId="4545828F" w14:textId="77777777">
        <w:trPr>
          <w:trHeight w:val="240"/>
        </w:trPr>
        <w:tc>
          <w:tcPr>
            <w:tcW w:w="2360" w:type="dxa"/>
            <w:tcBorders>
              <w:top w:val="nil"/>
              <w:left w:val="nil"/>
              <w:bottom w:val="nil"/>
              <w:right w:val="nil"/>
            </w:tcBorders>
            <w:tcMar>
              <w:top w:w="80" w:type="dxa"/>
              <w:left w:w="40" w:type="dxa"/>
              <w:bottom w:w="0" w:type="dxa"/>
              <w:right w:w="0" w:type="dxa"/>
            </w:tcMar>
          </w:tcPr>
          <w:p w14:paraId="2AADBA26" w14:textId="77777777" w:rsidR="0089264D" w:rsidRPr="00B40C4C" w:rsidRDefault="0089264D" w:rsidP="009137DA">
            <w:r w:rsidRPr="00B40C4C">
              <w:t xml:space="preserve">Energidepartementet </w:t>
            </w:r>
          </w:p>
        </w:tc>
        <w:tc>
          <w:tcPr>
            <w:tcW w:w="860" w:type="dxa"/>
            <w:tcBorders>
              <w:top w:val="nil"/>
              <w:left w:val="nil"/>
              <w:bottom w:val="nil"/>
              <w:right w:val="nil"/>
            </w:tcBorders>
            <w:tcMar>
              <w:top w:w="80" w:type="dxa"/>
              <w:left w:w="40" w:type="dxa"/>
              <w:bottom w:w="0" w:type="dxa"/>
              <w:right w:w="0" w:type="dxa"/>
            </w:tcMar>
            <w:vAlign w:val="bottom"/>
          </w:tcPr>
          <w:p w14:paraId="65CB05D1" w14:textId="77777777" w:rsidR="0089264D" w:rsidRPr="00B40C4C" w:rsidRDefault="0089264D" w:rsidP="002E67AC">
            <w:pPr>
              <w:jc w:val="right"/>
            </w:pPr>
            <w:r w:rsidRPr="00B40C4C">
              <w:t>18 300</w:t>
            </w:r>
          </w:p>
        </w:tc>
        <w:tc>
          <w:tcPr>
            <w:tcW w:w="800" w:type="dxa"/>
            <w:tcBorders>
              <w:top w:val="nil"/>
              <w:left w:val="nil"/>
              <w:bottom w:val="nil"/>
              <w:right w:val="nil"/>
            </w:tcBorders>
            <w:tcMar>
              <w:top w:w="80" w:type="dxa"/>
              <w:left w:w="40" w:type="dxa"/>
              <w:bottom w:w="0" w:type="dxa"/>
              <w:right w:w="0" w:type="dxa"/>
            </w:tcMar>
            <w:vAlign w:val="bottom"/>
          </w:tcPr>
          <w:p w14:paraId="38AAFDBD" w14:textId="77777777" w:rsidR="0089264D" w:rsidRPr="00B40C4C" w:rsidRDefault="0089264D" w:rsidP="002E67AC">
            <w:pPr>
              <w:jc w:val="right"/>
            </w:pPr>
            <w:r w:rsidRPr="00B40C4C">
              <w:t>6 302</w:t>
            </w:r>
          </w:p>
        </w:tc>
        <w:tc>
          <w:tcPr>
            <w:tcW w:w="660" w:type="dxa"/>
            <w:tcBorders>
              <w:top w:val="nil"/>
              <w:left w:val="nil"/>
              <w:bottom w:val="nil"/>
              <w:right w:val="nil"/>
            </w:tcBorders>
            <w:tcMar>
              <w:top w:w="80" w:type="dxa"/>
              <w:left w:w="40" w:type="dxa"/>
              <w:bottom w:w="0" w:type="dxa"/>
              <w:right w:w="0" w:type="dxa"/>
            </w:tcMar>
            <w:vAlign w:val="bottom"/>
          </w:tcPr>
          <w:p w14:paraId="12D51B32" w14:textId="77777777" w:rsidR="0089264D" w:rsidRPr="00B40C4C" w:rsidRDefault="0089264D" w:rsidP="002E67AC">
            <w:pPr>
              <w:jc w:val="right"/>
            </w:pPr>
            <w:r w:rsidRPr="00B40C4C">
              <w:t>928</w:t>
            </w:r>
          </w:p>
        </w:tc>
        <w:tc>
          <w:tcPr>
            <w:tcW w:w="700" w:type="dxa"/>
            <w:tcBorders>
              <w:top w:val="nil"/>
              <w:left w:val="nil"/>
              <w:bottom w:val="nil"/>
              <w:right w:val="nil"/>
            </w:tcBorders>
            <w:tcMar>
              <w:top w:w="80" w:type="dxa"/>
              <w:left w:w="40" w:type="dxa"/>
              <w:bottom w:w="0" w:type="dxa"/>
              <w:right w:w="0" w:type="dxa"/>
            </w:tcMar>
            <w:vAlign w:val="bottom"/>
          </w:tcPr>
          <w:p w14:paraId="14811759" w14:textId="77777777" w:rsidR="0089264D" w:rsidRPr="00B40C4C" w:rsidRDefault="0089264D" w:rsidP="002E67AC">
            <w:pPr>
              <w:jc w:val="right"/>
            </w:pPr>
            <w:r w:rsidRPr="00B40C4C">
              <w:t>1 216</w:t>
            </w:r>
          </w:p>
        </w:tc>
        <w:tc>
          <w:tcPr>
            <w:tcW w:w="700" w:type="dxa"/>
            <w:tcBorders>
              <w:top w:val="nil"/>
              <w:left w:val="nil"/>
              <w:bottom w:val="nil"/>
              <w:right w:val="nil"/>
            </w:tcBorders>
            <w:tcMar>
              <w:top w:w="80" w:type="dxa"/>
              <w:left w:w="40" w:type="dxa"/>
              <w:bottom w:w="0" w:type="dxa"/>
              <w:right w:w="0" w:type="dxa"/>
            </w:tcMar>
            <w:vAlign w:val="bottom"/>
          </w:tcPr>
          <w:p w14:paraId="37695E11" w14:textId="77777777" w:rsidR="0089264D" w:rsidRPr="00B40C4C" w:rsidRDefault="0089264D" w:rsidP="002E67AC">
            <w:pPr>
              <w:jc w:val="right"/>
            </w:pPr>
            <w:r w:rsidRPr="00B40C4C">
              <w:t>8</w:t>
            </w:r>
          </w:p>
        </w:tc>
        <w:tc>
          <w:tcPr>
            <w:tcW w:w="700" w:type="dxa"/>
            <w:tcBorders>
              <w:top w:val="nil"/>
              <w:left w:val="nil"/>
              <w:bottom w:val="nil"/>
              <w:right w:val="nil"/>
            </w:tcBorders>
            <w:tcMar>
              <w:top w:w="80" w:type="dxa"/>
              <w:left w:w="40" w:type="dxa"/>
              <w:bottom w:w="0" w:type="dxa"/>
              <w:right w:w="0" w:type="dxa"/>
            </w:tcMar>
            <w:vAlign w:val="bottom"/>
          </w:tcPr>
          <w:p w14:paraId="604A7682" w14:textId="77777777" w:rsidR="0089264D" w:rsidRPr="00B40C4C" w:rsidRDefault="0089264D" w:rsidP="002E67AC">
            <w:pPr>
              <w:jc w:val="right"/>
            </w:pPr>
            <w:r w:rsidRPr="00B40C4C">
              <w:t>11</w:t>
            </w:r>
          </w:p>
        </w:tc>
        <w:tc>
          <w:tcPr>
            <w:tcW w:w="720" w:type="dxa"/>
            <w:tcBorders>
              <w:top w:val="nil"/>
              <w:left w:val="nil"/>
              <w:bottom w:val="nil"/>
              <w:right w:val="nil"/>
            </w:tcBorders>
            <w:tcMar>
              <w:top w:w="80" w:type="dxa"/>
              <w:left w:w="40" w:type="dxa"/>
              <w:bottom w:w="0" w:type="dxa"/>
              <w:right w:w="0" w:type="dxa"/>
            </w:tcMar>
            <w:vAlign w:val="bottom"/>
          </w:tcPr>
          <w:p w14:paraId="23B14C3E" w14:textId="77777777" w:rsidR="0089264D" w:rsidRPr="00B40C4C" w:rsidRDefault="0089264D" w:rsidP="002E67AC">
            <w:pPr>
              <w:jc w:val="right"/>
            </w:pPr>
            <w:r w:rsidRPr="00B40C4C">
              <w:t>17 364</w:t>
            </w:r>
          </w:p>
        </w:tc>
        <w:tc>
          <w:tcPr>
            <w:tcW w:w="700" w:type="dxa"/>
            <w:tcBorders>
              <w:top w:val="nil"/>
              <w:left w:val="nil"/>
              <w:bottom w:val="nil"/>
              <w:right w:val="nil"/>
            </w:tcBorders>
            <w:tcMar>
              <w:top w:w="80" w:type="dxa"/>
              <w:left w:w="40" w:type="dxa"/>
              <w:bottom w:w="0" w:type="dxa"/>
              <w:right w:w="0" w:type="dxa"/>
            </w:tcMar>
            <w:vAlign w:val="bottom"/>
          </w:tcPr>
          <w:p w14:paraId="63C6B964" w14:textId="77777777" w:rsidR="0089264D" w:rsidRPr="00B40C4C" w:rsidRDefault="0089264D" w:rsidP="002E67AC">
            <w:pPr>
              <w:jc w:val="right"/>
            </w:pPr>
            <w:r w:rsidRPr="00B40C4C">
              <w:t>5 075</w:t>
            </w:r>
          </w:p>
        </w:tc>
        <w:tc>
          <w:tcPr>
            <w:tcW w:w="640" w:type="dxa"/>
            <w:tcBorders>
              <w:top w:val="nil"/>
              <w:left w:val="nil"/>
              <w:bottom w:val="nil"/>
              <w:right w:val="nil"/>
            </w:tcBorders>
            <w:tcMar>
              <w:top w:w="80" w:type="dxa"/>
              <w:left w:w="40" w:type="dxa"/>
              <w:bottom w:w="0" w:type="dxa"/>
              <w:right w:w="0" w:type="dxa"/>
            </w:tcMar>
            <w:vAlign w:val="bottom"/>
          </w:tcPr>
          <w:p w14:paraId="59C32D7C"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2FB4C710" w14:textId="77777777" w:rsidR="0089264D" w:rsidRPr="00B40C4C" w:rsidRDefault="0089264D" w:rsidP="002E67AC">
            <w:pPr>
              <w:jc w:val="right"/>
            </w:pPr>
            <w:r w:rsidRPr="00B40C4C">
              <w:t>0</w:t>
            </w:r>
          </w:p>
        </w:tc>
      </w:tr>
      <w:tr w:rsidR="00446E55" w:rsidRPr="00B40C4C" w14:paraId="1BF95627" w14:textId="77777777">
        <w:trPr>
          <w:trHeight w:val="240"/>
        </w:trPr>
        <w:tc>
          <w:tcPr>
            <w:tcW w:w="2360" w:type="dxa"/>
            <w:tcBorders>
              <w:top w:val="nil"/>
              <w:left w:val="nil"/>
              <w:bottom w:val="nil"/>
              <w:right w:val="nil"/>
            </w:tcBorders>
            <w:tcMar>
              <w:top w:w="80" w:type="dxa"/>
              <w:left w:w="40" w:type="dxa"/>
              <w:bottom w:w="0" w:type="dxa"/>
              <w:right w:w="0" w:type="dxa"/>
            </w:tcMar>
          </w:tcPr>
          <w:p w14:paraId="16AE884F" w14:textId="77777777" w:rsidR="0089264D" w:rsidRPr="00B40C4C" w:rsidRDefault="0089264D" w:rsidP="009137DA">
            <w:r w:rsidRPr="00B40C4C">
              <w:t>Ymse</w:t>
            </w:r>
          </w:p>
        </w:tc>
        <w:tc>
          <w:tcPr>
            <w:tcW w:w="860" w:type="dxa"/>
            <w:tcBorders>
              <w:top w:val="nil"/>
              <w:left w:val="nil"/>
              <w:bottom w:val="nil"/>
              <w:right w:val="nil"/>
            </w:tcBorders>
            <w:tcMar>
              <w:top w:w="80" w:type="dxa"/>
              <w:left w:w="40" w:type="dxa"/>
              <w:bottom w:w="0" w:type="dxa"/>
              <w:right w:w="0" w:type="dxa"/>
            </w:tcMar>
            <w:vAlign w:val="bottom"/>
          </w:tcPr>
          <w:p w14:paraId="40B008CE" w14:textId="77777777" w:rsidR="0089264D" w:rsidRPr="00B40C4C" w:rsidRDefault="0089264D" w:rsidP="002E67AC">
            <w:pPr>
              <w:jc w:val="right"/>
            </w:pPr>
            <w:r w:rsidRPr="00B40C4C">
              <w:t>0</w:t>
            </w:r>
          </w:p>
        </w:tc>
        <w:tc>
          <w:tcPr>
            <w:tcW w:w="800" w:type="dxa"/>
            <w:tcBorders>
              <w:top w:val="nil"/>
              <w:left w:val="nil"/>
              <w:bottom w:val="nil"/>
              <w:right w:val="nil"/>
            </w:tcBorders>
            <w:tcMar>
              <w:top w:w="80" w:type="dxa"/>
              <w:left w:w="40" w:type="dxa"/>
              <w:bottom w:w="0" w:type="dxa"/>
              <w:right w:w="0" w:type="dxa"/>
            </w:tcMar>
            <w:vAlign w:val="bottom"/>
          </w:tcPr>
          <w:p w14:paraId="3C4E92F7" w14:textId="77777777" w:rsidR="0089264D" w:rsidRPr="00B40C4C" w:rsidRDefault="0089264D" w:rsidP="002E67AC">
            <w:pPr>
              <w:jc w:val="right"/>
            </w:pPr>
            <w:r w:rsidRPr="00B40C4C">
              <w:t>0</w:t>
            </w:r>
          </w:p>
        </w:tc>
        <w:tc>
          <w:tcPr>
            <w:tcW w:w="660" w:type="dxa"/>
            <w:tcBorders>
              <w:top w:val="nil"/>
              <w:left w:val="nil"/>
              <w:bottom w:val="nil"/>
              <w:right w:val="nil"/>
            </w:tcBorders>
            <w:tcMar>
              <w:top w:w="80" w:type="dxa"/>
              <w:left w:w="40" w:type="dxa"/>
              <w:bottom w:w="0" w:type="dxa"/>
              <w:right w:w="0" w:type="dxa"/>
            </w:tcMar>
            <w:vAlign w:val="bottom"/>
          </w:tcPr>
          <w:p w14:paraId="2D68D630"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29EDBBB7"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204731E0"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66512268" w14:textId="77777777" w:rsidR="0089264D" w:rsidRPr="00B40C4C" w:rsidRDefault="0089264D" w:rsidP="002E67AC">
            <w:pPr>
              <w:jc w:val="right"/>
            </w:pPr>
            <w:r w:rsidRPr="00B40C4C">
              <w:t>0</w:t>
            </w:r>
          </w:p>
        </w:tc>
        <w:tc>
          <w:tcPr>
            <w:tcW w:w="720" w:type="dxa"/>
            <w:tcBorders>
              <w:top w:val="nil"/>
              <w:left w:val="nil"/>
              <w:bottom w:val="nil"/>
              <w:right w:val="nil"/>
            </w:tcBorders>
            <w:tcMar>
              <w:top w:w="80" w:type="dxa"/>
              <w:left w:w="40" w:type="dxa"/>
              <w:bottom w:w="0" w:type="dxa"/>
              <w:right w:w="0" w:type="dxa"/>
            </w:tcMar>
            <w:vAlign w:val="bottom"/>
          </w:tcPr>
          <w:p w14:paraId="51A1ED49"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4C18ECE0"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734421AB"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17CC843A" w14:textId="77777777" w:rsidR="0089264D" w:rsidRPr="00B40C4C" w:rsidRDefault="0089264D" w:rsidP="002E67AC">
            <w:pPr>
              <w:jc w:val="right"/>
            </w:pPr>
            <w:r w:rsidRPr="00B40C4C">
              <w:t>0</w:t>
            </w:r>
          </w:p>
        </w:tc>
      </w:tr>
      <w:tr w:rsidR="00446E55" w:rsidRPr="00B40C4C" w14:paraId="43EA0662" w14:textId="77777777">
        <w:trPr>
          <w:trHeight w:val="240"/>
        </w:trPr>
        <w:tc>
          <w:tcPr>
            <w:tcW w:w="2360" w:type="dxa"/>
            <w:tcBorders>
              <w:top w:val="nil"/>
              <w:left w:val="nil"/>
              <w:bottom w:val="nil"/>
              <w:right w:val="nil"/>
            </w:tcBorders>
            <w:tcMar>
              <w:top w:w="80" w:type="dxa"/>
              <w:left w:w="40" w:type="dxa"/>
              <w:bottom w:w="0" w:type="dxa"/>
              <w:right w:w="0" w:type="dxa"/>
            </w:tcMar>
          </w:tcPr>
          <w:p w14:paraId="476AC8AB" w14:textId="77777777" w:rsidR="0089264D" w:rsidRPr="00B40C4C" w:rsidRDefault="0089264D" w:rsidP="009137DA">
            <w:r w:rsidRPr="00B40C4C">
              <w:t xml:space="preserve">Statsbankene </w:t>
            </w:r>
          </w:p>
        </w:tc>
        <w:tc>
          <w:tcPr>
            <w:tcW w:w="860" w:type="dxa"/>
            <w:tcBorders>
              <w:top w:val="nil"/>
              <w:left w:val="nil"/>
              <w:bottom w:val="nil"/>
              <w:right w:val="nil"/>
            </w:tcBorders>
            <w:tcMar>
              <w:top w:w="80" w:type="dxa"/>
              <w:left w:w="40" w:type="dxa"/>
              <w:bottom w:w="0" w:type="dxa"/>
              <w:right w:w="0" w:type="dxa"/>
            </w:tcMar>
            <w:vAlign w:val="bottom"/>
          </w:tcPr>
          <w:p w14:paraId="66A1324B" w14:textId="77777777" w:rsidR="0089264D" w:rsidRPr="00B40C4C" w:rsidRDefault="0089264D" w:rsidP="002E67AC">
            <w:pPr>
              <w:jc w:val="right"/>
            </w:pPr>
            <w:r w:rsidRPr="00B40C4C">
              <w:t>81 460</w:t>
            </w:r>
          </w:p>
        </w:tc>
        <w:tc>
          <w:tcPr>
            <w:tcW w:w="800" w:type="dxa"/>
            <w:tcBorders>
              <w:top w:val="nil"/>
              <w:left w:val="nil"/>
              <w:bottom w:val="nil"/>
              <w:right w:val="nil"/>
            </w:tcBorders>
            <w:tcMar>
              <w:top w:w="80" w:type="dxa"/>
              <w:left w:w="40" w:type="dxa"/>
              <w:bottom w:w="0" w:type="dxa"/>
              <w:right w:w="0" w:type="dxa"/>
            </w:tcMar>
            <w:vAlign w:val="bottom"/>
          </w:tcPr>
          <w:p w14:paraId="51134FD8" w14:textId="77777777" w:rsidR="0089264D" w:rsidRPr="00B40C4C" w:rsidRDefault="0089264D" w:rsidP="002E67AC">
            <w:pPr>
              <w:jc w:val="right"/>
            </w:pPr>
            <w:r w:rsidRPr="00B40C4C">
              <w:t>88 480</w:t>
            </w:r>
          </w:p>
        </w:tc>
        <w:tc>
          <w:tcPr>
            <w:tcW w:w="660" w:type="dxa"/>
            <w:tcBorders>
              <w:top w:val="nil"/>
              <w:left w:val="nil"/>
              <w:bottom w:val="nil"/>
              <w:right w:val="nil"/>
            </w:tcBorders>
            <w:tcMar>
              <w:top w:w="80" w:type="dxa"/>
              <w:left w:w="40" w:type="dxa"/>
              <w:bottom w:w="0" w:type="dxa"/>
              <w:right w:w="0" w:type="dxa"/>
            </w:tcMar>
            <w:vAlign w:val="bottom"/>
          </w:tcPr>
          <w:p w14:paraId="6CEB012F" w14:textId="77777777" w:rsidR="0089264D" w:rsidRPr="00B40C4C" w:rsidRDefault="0089264D" w:rsidP="002E67AC">
            <w:pPr>
              <w:jc w:val="right"/>
            </w:pPr>
            <w:r w:rsidRPr="00B40C4C">
              <w:t>392</w:t>
            </w:r>
          </w:p>
        </w:tc>
        <w:tc>
          <w:tcPr>
            <w:tcW w:w="700" w:type="dxa"/>
            <w:tcBorders>
              <w:top w:val="nil"/>
              <w:left w:val="nil"/>
              <w:bottom w:val="nil"/>
              <w:right w:val="nil"/>
            </w:tcBorders>
            <w:tcMar>
              <w:top w:w="80" w:type="dxa"/>
              <w:left w:w="40" w:type="dxa"/>
              <w:bottom w:w="0" w:type="dxa"/>
              <w:right w:w="0" w:type="dxa"/>
            </w:tcMar>
            <w:vAlign w:val="bottom"/>
          </w:tcPr>
          <w:p w14:paraId="0E99619C" w14:textId="77777777" w:rsidR="0089264D" w:rsidRPr="00B40C4C" w:rsidRDefault="0089264D" w:rsidP="002E67AC">
            <w:pPr>
              <w:jc w:val="right"/>
            </w:pPr>
            <w:r w:rsidRPr="00B40C4C">
              <w:t>406</w:t>
            </w:r>
          </w:p>
        </w:tc>
        <w:tc>
          <w:tcPr>
            <w:tcW w:w="700" w:type="dxa"/>
            <w:tcBorders>
              <w:top w:val="nil"/>
              <w:left w:val="nil"/>
              <w:bottom w:val="nil"/>
              <w:right w:val="nil"/>
            </w:tcBorders>
            <w:tcMar>
              <w:top w:w="80" w:type="dxa"/>
              <w:left w:w="40" w:type="dxa"/>
              <w:bottom w:w="0" w:type="dxa"/>
              <w:right w:w="0" w:type="dxa"/>
            </w:tcMar>
            <w:vAlign w:val="bottom"/>
          </w:tcPr>
          <w:p w14:paraId="2D426920" w14:textId="77777777" w:rsidR="0089264D" w:rsidRPr="00B40C4C" w:rsidRDefault="0089264D" w:rsidP="002E67AC">
            <w:pPr>
              <w:jc w:val="right"/>
            </w:pPr>
            <w:r w:rsidRPr="00B40C4C">
              <w:t>53</w:t>
            </w:r>
          </w:p>
        </w:tc>
        <w:tc>
          <w:tcPr>
            <w:tcW w:w="700" w:type="dxa"/>
            <w:tcBorders>
              <w:top w:val="nil"/>
              <w:left w:val="nil"/>
              <w:bottom w:val="nil"/>
              <w:right w:val="nil"/>
            </w:tcBorders>
            <w:tcMar>
              <w:top w:w="80" w:type="dxa"/>
              <w:left w:w="40" w:type="dxa"/>
              <w:bottom w:w="0" w:type="dxa"/>
              <w:right w:w="0" w:type="dxa"/>
            </w:tcMar>
            <w:vAlign w:val="bottom"/>
          </w:tcPr>
          <w:p w14:paraId="67C7C717" w14:textId="77777777" w:rsidR="0089264D" w:rsidRPr="00B40C4C" w:rsidRDefault="0089264D" w:rsidP="002E67AC">
            <w:pPr>
              <w:jc w:val="right"/>
            </w:pPr>
            <w:r w:rsidRPr="00B40C4C">
              <w:t>42</w:t>
            </w:r>
          </w:p>
        </w:tc>
        <w:tc>
          <w:tcPr>
            <w:tcW w:w="720" w:type="dxa"/>
            <w:tcBorders>
              <w:top w:val="nil"/>
              <w:left w:val="nil"/>
              <w:bottom w:val="nil"/>
              <w:right w:val="nil"/>
            </w:tcBorders>
            <w:tcMar>
              <w:top w:w="80" w:type="dxa"/>
              <w:left w:w="40" w:type="dxa"/>
              <w:bottom w:w="0" w:type="dxa"/>
              <w:right w:w="0" w:type="dxa"/>
            </w:tcMar>
            <w:vAlign w:val="bottom"/>
          </w:tcPr>
          <w:p w14:paraId="762DAEB8" w14:textId="77777777" w:rsidR="0089264D" w:rsidRPr="00B40C4C" w:rsidRDefault="0089264D" w:rsidP="002E67AC">
            <w:pPr>
              <w:jc w:val="right"/>
            </w:pPr>
            <w:r w:rsidRPr="00B40C4C">
              <w:t>9 537</w:t>
            </w:r>
          </w:p>
        </w:tc>
        <w:tc>
          <w:tcPr>
            <w:tcW w:w="700" w:type="dxa"/>
            <w:tcBorders>
              <w:top w:val="nil"/>
              <w:left w:val="nil"/>
              <w:bottom w:val="nil"/>
              <w:right w:val="nil"/>
            </w:tcBorders>
            <w:tcMar>
              <w:top w:w="80" w:type="dxa"/>
              <w:left w:w="40" w:type="dxa"/>
              <w:bottom w:w="0" w:type="dxa"/>
              <w:right w:w="0" w:type="dxa"/>
            </w:tcMar>
            <w:vAlign w:val="bottom"/>
          </w:tcPr>
          <w:p w14:paraId="5194C23A" w14:textId="77777777" w:rsidR="0089264D" w:rsidRPr="00B40C4C" w:rsidRDefault="0089264D" w:rsidP="002E67AC">
            <w:pPr>
              <w:jc w:val="right"/>
            </w:pPr>
            <w:r w:rsidRPr="00B40C4C">
              <w:t>10 770</w:t>
            </w:r>
          </w:p>
        </w:tc>
        <w:tc>
          <w:tcPr>
            <w:tcW w:w="640" w:type="dxa"/>
            <w:tcBorders>
              <w:top w:val="nil"/>
              <w:left w:val="nil"/>
              <w:bottom w:val="nil"/>
              <w:right w:val="nil"/>
            </w:tcBorders>
            <w:tcMar>
              <w:top w:w="80" w:type="dxa"/>
              <w:left w:w="40" w:type="dxa"/>
              <w:bottom w:w="0" w:type="dxa"/>
              <w:right w:w="0" w:type="dxa"/>
            </w:tcMar>
            <w:vAlign w:val="bottom"/>
          </w:tcPr>
          <w:p w14:paraId="52EC0ECD" w14:textId="77777777" w:rsidR="0089264D" w:rsidRPr="00B40C4C" w:rsidRDefault="0089264D" w:rsidP="002E67AC">
            <w:pPr>
              <w:jc w:val="right"/>
            </w:pPr>
            <w:r w:rsidRPr="00B40C4C">
              <w:t>71 478</w:t>
            </w:r>
          </w:p>
        </w:tc>
        <w:tc>
          <w:tcPr>
            <w:tcW w:w="640" w:type="dxa"/>
            <w:tcBorders>
              <w:top w:val="nil"/>
              <w:left w:val="nil"/>
              <w:bottom w:val="nil"/>
              <w:right w:val="nil"/>
            </w:tcBorders>
            <w:tcMar>
              <w:top w:w="80" w:type="dxa"/>
              <w:left w:w="40" w:type="dxa"/>
              <w:bottom w:w="0" w:type="dxa"/>
              <w:right w:w="0" w:type="dxa"/>
            </w:tcMar>
            <w:vAlign w:val="bottom"/>
          </w:tcPr>
          <w:p w14:paraId="45009F3F" w14:textId="77777777" w:rsidR="0089264D" w:rsidRPr="00B40C4C" w:rsidRDefault="0089264D" w:rsidP="002E67AC">
            <w:pPr>
              <w:jc w:val="right"/>
            </w:pPr>
            <w:r w:rsidRPr="00B40C4C">
              <w:t>77 262</w:t>
            </w:r>
          </w:p>
        </w:tc>
      </w:tr>
      <w:tr w:rsidR="00446E55" w:rsidRPr="00B40C4C" w14:paraId="7013F35E" w14:textId="77777777">
        <w:trPr>
          <w:trHeight w:val="240"/>
        </w:trPr>
        <w:tc>
          <w:tcPr>
            <w:tcW w:w="2360" w:type="dxa"/>
            <w:tcBorders>
              <w:top w:val="nil"/>
              <w:left w:val="nil"/>
              <w:bottom w:val="nil"/>
              <w:right w:val="nil"/>
            </w:tcBorders>
            <w:tcMar>
              <w:top w:w="80" w:type="dxa"/>
              <w:left w:w="40" w:type="dxa"/>
              <w:bottom w:w="0" w:type="dxa"/>
              <w:right w:w="0" w:type="dxa"/>
            </w:tcMar>
          </w:tcPr>
          <w:p w14:paraId="0403B6EC" w14:textId="77777777" w:rsidR="0089264D" w:rsidRPr="00B40C4C" w:rsidRDefault="0089264D" w:rsidP="009137DA">
            <w:r w:rsidRPr="00B40C4C">
              <w:t>Statlig petroleumsvirksomhet</w:t>
            </w:r>
          </w:p>
        </w:tc>
        <w:tc>
          <w:tcPr>
            <w:tcW w:w="860" w:type="dxa"/>
            <w:tcBorders>
              <w:top w:val="nil"/>
              <w:left w:val="nil"/>
              <w:bottom w:val="nil"/>
              <w:right w:val="nil"/>
            </w:tcBorders>
            <w:tcMar>
              <w:top w:w="80" w:type="dxa"/>
              <w:left w:w="40" w:type="dxa"/>
              <w:bottom w:w="0" w:type="dxa"/>
              <w:right w:w="0" w:type="dxa"/>
            </w:tcMar>
            <w:vAlign w:val="bottom"/>
          </w:tcPr>
          <w:p w14:paraId="1D8D1CA1" w14:textId="77777777" w:rsidR="0089264D" w:rsidRPr="00B40C4C" w:rsidRDefault="0089264D" w:rsidP="002E67AC">
            <w:pPr>
              <w:jc w:val="right"/>
            </w:pPr>
            <w:r w:rsidRPr="00B40C4C">
              <w:t>15 486</w:t>
            </w:r>
          </w:p>
        </w:tc>
        <w:tc>
          <w:tcPr>
            <w:tcW w:w="800" w:type="dxa"/>
            <w:tcBorders>
              <w:top w:val="nil"/>
              <w:left w:val="nil"/>
              <w:bottom w:val="nil"/>
              <w:right w:val="nil"/>
            </w:tcBorders>
            <w:tcMar>
              <w:top w:w="80" w:type="dxa"/>
              <w:left w:w="40" w:type="dxa"/>
              <w:bottom w:w="0" w:type="dxa"/>
              <w:right w:w="0" w:type="dxa"/>
            </w:tcMar>
            <w:vAlign w:val="bottom"/>
          </w:tcPr>
          <w:p w14:paraId="49901C5D" w14:textId="77777777" w:rsidR="0089264D" w:rsidRPr="00B40C4C" w:rsidRDefault="0089264D" w:rsidP="002E67AC">
            <w:pPr>
              <w:jc w:val="right"/>
            </w:pPr>
            <w:r w:rsidRPr="00B40C4C">
              <w:t>15 275</w:t>
            </w:r>
          </w:p>
        </w:tc>
        <w:tc>
          <w:tcPr>
            <w:tcW w:w="660" w:type="dxa"/>
            <w:tcBorders>
              <w:top w:val="nil"/>
              <w:left w:val="nil"/>
              <w:bottom w:val="nil"/>
              <w:right w:val="nil"/>
            </w:tcBorders>
            <w:tcMar>
              <w:top w:w="80" w:type="dxa"/>
              <w:left w:w="40" w:type="dxa"/>
              <w:bottom w:w="0" w:type="dxa"/>
              <w:right w:w="0" w:type="dxa"/>
            </w:tcMar>
            <w:vAlign w:val="bottom"/>
          </w:tcPr>
          <w:p w14:paraId="389CE763"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7665A55E"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3485F046" w14:textId="77777777" w:rsidR="0089264D" w:rsidRPr="00B40C4C" w:rsidRDefault="0089264D" w:rsidP="002E67AC">
            <w:pPr>
              <w:jc w:val="right"/>
            </w:pPr>
            <w:r w:rsidRPr="00B40C4C">
              <w:t>15 486</w:t>
            </w:r>
          </w:p>
        </w:tc>
        <w:tc>
          <w:tcPr>
            <w:tcW w:w="700" w:type="dxa"/>
            <w:tcBorders>
              <w:top w:val="nil"/>
              <w:left w:val="nil"/>
              <w:bottom w:val="nil"/>
              <w:right w:val="nil"/>
            </w:tcBorders>
            <w:tcMar>
              <w:top w:w="80" w:type="dxa"/>
              <w:left w:w="40" w:type="dxa"/>
              <w:bottom w:w="0" w:type="dxa"/>
              <w:right w:w="0" w:type="dxa"/>
            </w:tcMar>
            <w:vAlign w:val="bottom"/>
          </w:tcPr>
          <w:p w14:paraId="115F8147" w14:textId="77777777" w:rsidR="0089264D" w:rsidRPr="00B40C4C" w:rsidRDefault="0089264D" w:rsidP="002E67AC">
            <w:pPr>
              <w:jc w:val="right"/>
            </w:pPr>
            <w:r w:rsidRPr="00B40C4C">
              <w:t>15 275</w:t>
            </w:r>
          </w:p>
        </w:tc>
        <w:tc>
          <w:tcPr>
            <w:tcW w:w="720" w:type="dxa"/>
            <w:tcBorders>
              <w:top w:val="nil"/>
              <w:left w:val="nil"/>
              <w:bottom w:val="nil"/>
              <w:right w:val="nil"/>
            </w:tcBorders>
            <w:tcMar>
              <w:top w:w="80" w:type="dxa"/>
              <w:left w:w="40" w:type="dxa"/>
              <w:bottom w:w="0" w:type="dxa"/>
              <w:right w:w="0" w:type="dxa"/>
            </w:tcMar>
            <w:vAlign w:val="bottom"/>
          </w:tcPr>
          <w:p w14:paraId="17EF3E16"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502D9BCC"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00BEB7BB"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2F9B3383" w14:textId="77777777" w:rsidR="0089264D" w:rsidRPr="00B40C4C" w:rsidRDefault="0089264D" w:rsidP="002E67AC">
            <w:pPr>
              <w:jc w:val="right"/>
            </w:pPr>
            <w:r w:rsidRPr="00B40C4C">
              <w:t>0</w:t>
            </w:r>
          </w:p>
        </w:tc>
      </w:tr>
      <w:tr w:rsidR="00446E55" w:rsidRPr="00B40C4C" w14:paraId="723BFFAD" w14:textId="77777777">
        <w:trPr>
          <w:trHeight w:val="240"/>
        </w:trPr>
        <w:tc>
          <w:tcPr>
            <w:tcW w:w="2360" w:type="dxa"/>
            <w:tcBorders>
              <w:top w:val="nil"/>
              <w:left w:val="nil"/>
              <w:bottom w:val="nil"/>
              <w:right w:val="nil"/>
            </w:tcBorders>
            <w:tcMar>
              <w:top w:w="80" w:type="dxa"/>
              <w:left w:w="40" w:type="dxa"/>
              <w:bottom w:w="0" w:type="dxa"/>
              <w:right w:w="0" w:type="dxa"/>
            </w:tcMar>
          </w:tcPr>
          <w:p w14:paraId="486C4D21" w14:textId="77777777" w:rsidR="0089264D" w:rsidRPr="00B40C4C" w:rsidRDefault="0089264D" w:rsidP="009137DA">
            <w:r w:rsidRPr="00B40C4C">
              <w:lastRenderedPageBreak/>
              <w:t xml:space="preserve">Statens forvaltningsbedrifter </w:t>
            </w:r>
          </w:p>
        </w:tc>
        <w:tc>
          <w:tcPr>
            <w:tcW w:w="860" w:type="dxa"/>
            <w:tcBorders>
              <w:top w:val="nil"/>
              <w:left w:val="nil"/>
              <w:bottom w:val="nil"/>
              <w:right w:val="nil"/>
            </w:tcBorders>
            <w:tcMar>
              <w:top w:w="80" w:type="dxa"/>
              <w:left w:w="40" w:type="dxa"/>
              <w:bottom w:w="0" w:type="dxa"/>
              <w:right w:w="0" w:type="dxa"/>
            </w:tcMar>
            <w:vAlign w:val="bottom"/>
          </w:tcPr>
          <w:p w14:paraId="7DD7C37A" w14:textId="77777777" w:rsidR="0089264D" w:rsidRPr="00B40C4C" w:rsidRDefault="0089264D" w:rsidP="002E67AC">
            <w:pPr>
              <w:jc w:val="right"/>
            </w:pPr>
            <w:r w:rsidRPr="00B40C4C">
              <w:t>2 868</w:t>
            </w:r>
          </w:p>
        </w:tc>
        <w:tc>
          <w:tcPr>
            <w:tcW w:w="800" w:type="dxa"/>
            <w:tcBorders>
              <w:top w:val="nil"/>
              <w:left w:val="nil"/>
              <w:bottom w:val="nil"/>
              <w:right w:val="nil"/>
            </w:tcBorders>
            <w:tcMar>
              <w:top w:w="80" w:type="dxa"/>
              <w:left w:w="40" w:type="dxa"/>
              <w:bottom w:w="0" w:type="dxa"/>
              <w:right w:w="0" w:type="dxa"/>
            </w:tcMar>
            <w:vAlign w:val="bottom"/>
          </w:tcPr>
          <w:p w14:paraId="59730D04" w14:textId="77777777" w:rsidR="0089264D" w:rsidRPr="00B40C4C" w:rsidRDefault="0089264D" w:rsidP="002E67AC">
            <w:pPr>
              <w:jc w:val="right"/>
            </w:pPr>
            <w:r w:rsidRPr="00B40C4C">
              <w:t>3 759</w:t>
            </w:r>
          </w:p>
        </w:tc>
        <w:tc>
          <w:tcPr>
            <w:tcW w:w="660" w:type="dxa"/>
            <w:tcBorders>
              <w:top w:val="nil"/>
              <w:left w:val="nil"/>
              <w:bottom w:val="nil"/>
              <w:right w:val="nil"/>
            </w:tcBorders>
            <w:tcMar>
              <w:top w:w="80" w:type="dxa"/>
              <w:left w:w="40" w:type="dxa"/>
              <w:bottom w:w="0" w:type="dxa"/>
              <w:right w:w="0" w:type="dxa"/>
            </w:tcMar>
            <w:vAlign w:val="bottom"/>
          </w:tcPr>
          <w:p w14:paraId="2DC7294C" w14:textId="77777777" w:rsidR="0089264D" w:rsidRPr="00B40C4C" w:rsidRDefault="0089264D" w:rsidP="002E67AC">
            <w:pPr>
              <w:jc w:val="right"/>
            </w:pPr>
            <w:r w:rsidRPr="00B40C4C">
              <w:t>-343</w:t>
            </w:r>
          </w:p>
        </w:tc>
        <w:tc>
          <w:tcPr>
            <w:tcW w:w="700" w:type="dxa"/>
            <w:tcBorders>
              <w:top w:val="nil"/>
              <w:left w:val="nil"/>
              <w:bottom w:val="nil"/>
              <w:right w:val="nil"/>
            </w:tcBorders>
            <w:tcMar>
              <w:top w:w="80" w:type="dxa"/>
              <w:left w:w="40" w:type="dxa"/>
              <w:bottom w:w="0" w:type="dxa"/>
              <w:right w:w="0" w:type="dxa"/>
            </w:tcMar>
            <w:vAlign w:val="bottom"/>
          </w:tcPr>
          <w:p w14:paraId="4C881017" w14:textId="77777777" w:rsidR="0089264D" w:rsidRPr="00B40C4C" w:rsidRDefault="0089264D" w:rsidP="002E67AC">
            <w:pPr>
              <w:jc w:val="right"/>
            </w:pPr>
            <w:r w:rsidRPr="00B40C4C">
              <w:t>-400</w:t>
            </w:r>
          </w:p>
        </w:tc>
        <w:tc>
          <w:tcPr>
            <w:tcW w:w="700" w:type="dxa"/>
            <w:tcBorders>
              <w:top w:val="nil"/>
              <w:left w:val="nil"/>
              <w:bottom w:val="nil"/>
              <w:right w:val="nil"/>
            </w:tcBorders>
            <w:tcMar>
              <w:top w:w="80" w:type="dxa"/>
              <w:left w:w="40" w:type="dxa"/>
              <w:bottom w:w="0" w:type="dxa"/>
              <w:right w:w="0" w:type="dxa"/>
            </w:tcMar>
            <w:vAlign w:val="bottom"/>
          </w:tcPr>
          <w:p w14:paraId="1ADE2723" w14:textId="77777777" w:rsidR="0089264D" w:rsidRPr="00B40C4C" w:rsidRDefault="0089264D" w:rsidP="002E67AC">
            <w:pPr>
              <w:jc w:val="right"/>
            </w:pPr>
            <w:r w:rsidRPr="00B40C4C">
              <w:t>3 210</w:t>
            </w:r>
          </w:p>
        </w:tc>
        <w:tc>
          <w:tcPr>
            <w:tcW w:w="700" w:type="dxa"/>
            <w:tcBorders>
              <w:top w:val="nil"/>
              <w:left w:val="nil"/>
              <w:bottom w:val="nil"/>
              <w:right w:val="nil"/>
            </w:tcBorders>
            <w:tcMar>
              <w:top w:w="80" w:type="dxa"/>
              <w:left w:w="40" w:type="dxa"/>
              <w:bottom w:w="0" w:type="dxa"/>
              <w:right w:w="0" w:type="dxa"/>
            </w:tcMar>
            <w:vAlign w:val="bottom"/>
          </w:tcPr>
          <w:p w14:paraId="579028F4" w14:textId="77777777" w:rsidR="0089264D" w:rsidRPr="00B40C4C" w:rsidRDefault="0089264D" w:rsidP="002E67AC">
            <w:pPr>
              <w:jc w:val="right"/>
            </w:pPr>
            <w:r w:rsidRPr="00B40C4C">
              <w:t>4 158</w:t>
            </w:r>
          </w:p>
        </w:tc>
        <w:tc>
          <w:tcPr>
            <w:tcW w:w="720" w:type="dxa"/>
            <w:tcBorders>
              <w:top w:val="nil"/>
              <w:left w:val="nil"/>
              <w:bottom w:val="nil"/>
              <w:right w:val="nil"/>
            </w:tcBorders>
            <w:tcMar>
              <w:top w:w="80" w:type="dxa"/>
              <w:left w:w="40" w:type="dxa"/>
              <w:bottom w:w="0" w:type="dxa"/>
              <w:right w:w="0" w:type="dxa"/>
            </w:tcMar>
            <w:vAlign w:val="bottom"/>
          </w:tcPr>
          <w:p w14:paraId="507FFE2B"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5946962E"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03FC4565"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7FFEEFA1" w14:textId="77777777" w:rsidR="0089264D" w:rsidRPr="00B40C4C" w:rsidRDefault="0089264D" w:rsidP="002E67AC">
            <w:pPr>
              <w:jc w:val="right"/>
            </w:pPr>
            <w:r w:rsidRPr="00B40C4C">
              <w:t>0</w:t>
            </w:r>
          </w:p>
        </w:tc>
      </w:tr>
      <w:tr w:rsidR="00446E55" w:rsidRPr="00B40C4C" w14:paraId="08F67ADC" w14:textId="77777777">
        <w:trPr>
          <w:trHeight w:val="240"/>
        </w:trPr>
        <w:tc>
          <w:tcPr>
            <w:tcW w:w="2360" w:type="dxa"/>
            <w:tcBorders>
              <w:top w:val="nil"/>
              <w:left w:val="nil"/>
              <w:bottom w:val="nil"/>
              <w:right w:val="nil"/>
            </w:tcBorders>
            <w:tcMar>
              <w:top w:w="80" w:type="dxa"/>
              <w:left w:w="40" w:type="dxa"/>
              <w:bottom w:w="0" w:type="dxa"/>
              <w:right w:w="0" w:type="dxa"/>
            </w:tcMar>
          </w:tcPr>
          <w:p w14:paraId="02CC8A5C" w14:textId="77777777" w:rsidR="0089264D" w:rsidRPr="00B40C4C" w:rsidRDefault="0089264D" w:rsidP="009137DA">
            <w:r w:rsidRPr="00B40C4C">
              <w:t>Folketrygden</w:t>
            </w:r>
          </w:p>
        </w:tc>
        <w:tc>
          <w:tcPr>
            <w:tcW w:w="860" w:type="dxa"/>
            <w:tcBorders>
              <w:top w:val="nil"/>
              <w:left w:val="nil"/>
              <w:bottom w:val="nil"/>
              <w:right w:val="nil"/>
            </w:tcBorders>
            <w:tcMar>
              <w:top w:w="80" w:type="dxa"/>
              <w:left w:w="40" w:type="dxa"/>
              <w:bottom w:w="0" w:type="dxa"/>
              <w:right w:w="0" w:type="dxa"/>
            </w:tcMar>
            <w:vAlign w:val="bottom"/>
          </w:tcPr>
          <w:p w14:paraId="7BE49E4B" w14:textId="77777777" w:rsidR="0089264D" w:rsidRPr="00B40C4C" w:rsidRDefault="0089264D" w:rsidP="002E67AC">
            <w:pPr>
              <w:jc w:val="right"/>
            </w:pPr>
            <w:r w:rsidRPr="00B40C4C">
              <w:t>295 309</w:t>
            </w:r>
          </w:p>
        </w:tc>
        <w:tc>
          <w:tcPr>
            <w:tcW w:w="800" w:type="dxa"/>
            <w:tcBorders>
              <w:top w:val="nil"/>
              <w:left w:val="nil"/>
              <w:bottom w:val="nil"/>
              <w:right w:val="nil"/>
            </w:tcBorders>
            <w:tcMar>
              <w:top w:w="80" w:type="dxa"/>
              <w:left w:w="40" w:type="dxa"/>
              <w:bottom w:w="0" w:type="dxa"/>
              <w:right w:w="0" w:type="dxa"/>
            </w:tcMar>
            <w:vAlign w:val="bottom"/>
          </w:tcPr>
          <w:p w14:paraId="0C99B044" w14:textId="77777777" w:rsidR="0089264D" w:rsidRPr="00B40C4C" w:rsidRDefault="0089264D" w:rsidP="002E67AC">
            <w:pPr>
              <w:jc w:val="right"/>
            </w:pPr>
            <w:r w:rsidRPr="00B40C4C">
              <w:t>323 486</w:t>
            </w:r>
          </w:p>
        </w:tc>
        <w:tc>
          <w:tcPr>
            <w:tcW w:w="660" w:type="dxa"/>
            <w:tcBorders>
              <w:top w:val="nil"/>
              <w:left w:val="nil"/>
              <w:bottom w:val="nil"/>
              <w:right w:val="nil"/>
            </w:tcBorders>
            <w:tcMar>
              <w:top w:w="80" w:type="dxa"/>
              <w:left w:w="40" w:type="dxa"/>
              <w:bottom w:w="0" w:type="dxa"/>
              <w:right w:w="0" w:type="dxa"/>
            </w:tcMar>
            <w:vAlign w:val="bottom"/>
          </w:tcPr>
          <w:p w14:paraId="7F0BE569"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066CDCA4"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19593DD9" w14:textId="77777777" w:rsidR="0089264D" w:rsidRPr="00B40C4C" w:rsidRDefault="0089264D" w:rsidP="002E67AC">
            <w:pPr>
              <w:jc w:val="right"/>
            </w:pPr>
            <w:r w:rsidRPr="00B40C4C">
              <w:t>0</w:t>
            </w:r>
          </w:p>
        </w:tc>
        <w:tc>
          <w:tcPr>
            <w:tcW w:w="700" w:type="dxa"/>
            <w:tcBorders>
              <w:top w:val="nil"/>
              <w:left w:val="nil"/>
              <w:bottom w:val="nil"/>
              <w:right w:val="nil"/>
            </w:tcBorders>
            <w:tcMar>
              <w:top w:w="80" w:type="dxa"/>
              <w:left w:w="40" w:type="dxa"/>
              <w:bottom w:w="0" w:type="dxa"/>
              <w:right w:w="0" w:type="dxa"/>
            </w:tcMar>
            <w:vAlign w:val="bottom"/>
          </w:tcPr>
          <w:p w14:paraId="0FA65F23" w14:textId="77777777" w:rsidR="0089264D" w:rsidRPr="00B40C4C" w:rsidRDefault="0089264D" w:rsidP="002E67AC">
            <w:pPr>
              <w:jc w:val="right"/>
            </w:pPr>
            <w:r w:rsidRPr="00B40C4C">
              <w:t>0</w:t>
            </w:r>
          </w:p>
        </w:tc>
        <w:tc>
          <w:tcPr>
            <w:tcW w:w="720" w:type="dxa"/>
            <w:tcBorders>
              <w:top w:val="nil"/>
              <w:left w:val="nil"/>
              <w:bottom w:val="nil"/>
              <w:right w:val="nil"/>
            </w:tcBorders>
            <w:tcMar>
              <w:top w:w="80" w:type="dxa"/>
              <w:left w:w="40" w:type="dxa"/>
              <w:bottom w:w="0" w:type="dxa"/>
              <w:right w:w="0" w:type="dxa"/>
            </w:tcMar>
            <w:vAlign w:val="bottom"/>
          </w:tcPr>
          <w:p w14:paraId="7C9C891E" w14:textId="77777777" w:rsidR="0089264D" w:rsidRPr="00B40C4C" w:rsidRDefault="0089264D" w:rsidP="002E67AC">
            <w:pPr>
              <w:jc w:val="right"/>
            </w:pPr>
            <w:r w:rsidRPr="00B40C4C">
              <w:t>295 309</w:t>
            </w:r>
          </w:p>
        </w:tc>
        <w:tc>
          <w:tcPr>
            <w:tcW w:w="700" w:type="dxa"/>
            <w:tcBorders>
              <w:top w:val="nil"/>
              <w:left w:val="nil"/>
              <w:bottom w:val="nil"/>
              <w:right w:val="nil"/>
            </w:tcBorders>
            <w:tcMar>
              <w:top w:w="80" w:type="dxa"/>
              <w:left w:w="40" w:type="dxa"/>
              <w:bottom w:w="0" w:type="dxa"/>
              <w:right w:w="0" w:type="dxa"/>
            </w:tcMar>
            <w:vAlign w:val="bottom"/>
          </w:tcPr>
          <w:p w14:paraId="1C454813" w14:textId="77777777" w:rsidR="0089264D" w:rsidRPr="00B40C4C" w:rsidRDefault="0089264D" w:rsidP="002E67AC">
            <w:pPr>
              <w:jc w:val="right"/>
            </w:pPr>
            <w:r w:rsidRPr="00B40C4C">
              <w:t>323 486</w:t>
            </w:r>
          </w:p>
        </w:tc>
        <w:tc>
          <w:tcPr>
            <w:tcW w:w="640" w:type="dxa"/>
            <w:tcBorders>
              <w:top w:val="nil"/>
              <w:left w:val="nil"/>
              <w:bottom w:val="nil"/>
              <w:right w:val="nil"/>
            </w:tcBorders>
            <w:tcMar>
              <w:top w:w="80" w:type="dxa"/>
              <w:left w:w="40" w:type="dxa"/>
              <w:bottom w:w="0" w:type="dxa"/>
              <w:right w:w="0" w:type="dxa"/>
            </w:tcMar>
            <w:vAlign w:val="bottom"/>
          </w:tcPr>
          <w:p w14:paraId="28EAC444" w14:textId="77777777" w:rsidR="0089264D" w:rsidRPr="00B40C4C" w:rsidRDefault="0089264D" w:rsidP="002E67AC">
            <w:pPr>
              <w:jc w:val="right"/>
            </w:pPr>
            <w:r w:rsidRPr="00B40C4C">
              <w:t>0</w:t>
            </w:r>
          </w:p>
        </w:tc>
        <w:tc>
          <w:tcPr>
            <w:tcW w:w="640" w:type="dxa"/>
            <w:tcBorders>
              <w:top w:val="nil"/>
              <w:left w:val="nil"/>
              <w:bottom w:val="nil"/>
              <w:right w:val="nil"/>
            </w:tcBorders>
            <w:tcMar>
              <w:top w:w="80" w:type="dxa"/>
              <w:left w:w="40" w:type="dxa"/>
              <w:bottom w:w="0" w:type="dxa"/>
              <w:right w:w="0" w:type="dxa"/>
            </w:tcMar>
            <w:vAlign w:val="bottom"/>
          </w:tcPr>
          <w:p w14:paraId="5178237E" w14:textId="77777777" w:rsidR="0089264D" w:rsidRPr="00B40C4C" w:rsidRDefault="0089264D" w:rsidP="002E67AC">
            <w:pPr>
              <w:jc w:val="right"/>
            </w:pPr>
            <w:r w:rsidRPr="00B40C4C">
              <w:t>0</w:t>
            </w:r>
          </w:p>
        </w:tc>
      </w:tr>
      <w:tr w:rsidR="00446E55" w:rsidRPr="00B40C4C" w14:paraId="61DFE4D0" w14:textId="77777777">
        <w:trPr>
          <w:trHeight w:val="240"/>
        </w:trPr>
        <w:tc>
          <w:tcPr>
            <w:tcW w:w="2360" w:type="dxa"/>
            <w:tcBorders>
              <w:top w:val="nil"/>
              <w:left w:val="nil"/>
              <w:bottom w:val="single" w:sz="4" w:space="0" w:color="000000"/>
              <w:right w:val="nil"/>
            </w:tcBorders>
            <w:tcMar>
              <w:top w:w="80" w:type="dxa"/>
              <w:left w:w="40" w:type="dxa"/>
              <w:bottom w:w="0" w:type="dxa"/>
              <w:right w:w="0" w:type="dxa"/>
            </w:tcMar>
          </w:tcPr>
          <w:p w14:paraId="72D3F47A" w14:textId="77777777" w:rsidR="0089264D" w:rsidRPr="00B40C4C" w:rsidRDefault="0089264D" w:rsidP="009137DA">
            <w:r w:rsidRPr="00B40C4C">
              <w:t xml:space="preserve">Statens pensjonsfond utland </w:t>
            </w:r>
          </w:p>
        </w:tc>
        <w:tc>
          <w:tcPr>
            <w:tcW w:w="860" w:type="dxa"/>
            <w:tcBorders>
              <w:top w:val="nil"/>
              <w:left w:val="nil"/>
              <w:bottom w:val="single" w:sz="4" w:space="0" w:color="000000"/>
              <w:right w:val="nil"/>
            </w:tcBorders>
            <w:tcMar>
              <w:top w:w="80" w:type="dxa"/>
              <w:left w:w="40" w:type="dxa"/>
              <w:bottom w:w="0" w:type="dxa"/>
              <w:right w:w="0" w:type="dxa"/>
            </w:tcMar>
            <w:vAlign w:val="bottom"/>
          </w:tcPr>
          <w:p w14:paraId="4856F31E" w14:textId="77777777" w:rsidR="0089264D" w:rsidRPr="00B40C4C" w:rsidRDefault="0089264D" w:rsidP="002E67AC">
            <w:pPr>
              <w:jc w:val="right"/>
            </w:pPr>
            <w:r w:rsidRPr="00B40C4C">
              <w:t>407 872</w:t>
            </w:r>
          </w:p>
        </w:tc>
        <w:tc>
          <w:tcPr>
            <w:tcW w:w="800" w:type="dxa"/>
            <w:tcBorders>
              <w:top w:val="nil"/>
              <w:left w:val="nil"/>
              <w:bottom w:val="single" w:sz="4" w:space="0" w:color="000000"/>
              <w:right w:val="nil"/>
            </w:tcBorders>
            <w:tcMar>
              <w:top w:w="80" w:type="dxa"/>
              <w:left w:w="40" w:type="dxa"/>
              <w:bottom w:w="0" w:type="dxa"/>
              <w:right w:w="0" w:type="dxa"/>
            </w:tcMar>
            <w:vAlign w:val="bottom"/>
          </w:tcPr>
          <w:p w14:paraId="4AB9970C" w14:textId="77777777" w:rsidR="0089264D" w:rsidRPr="00B40C4C" w:rsidRDefault="0089264D" w:rsidP="002E67AC">
            <w:pPr>
              <w:jc w:val="right"/>
            </w:pPr>
            <w:r w:rsidRPr="00B40C4C">
              <w:t>187 954</w:t>
            </w:r>
          </w:p>
        </w:tc>
        <w:tc>
          <w:tcPr>
            <w:tcW w:w="660" w:type="dxa"/>
            <w:tcBorders>
              <w:top w:val="nil"/>
              <w:left w:val="nil"/>
              <w:bottom w:val="single" w:sz="4" w:space="0" w:color="000000"/>
              <w:right w:val="nil"/>
            </w:tcBorders>
            <w:tcMar>
              <w:top w:w="80" w:type="dxa"/>
              <w:left w:w="40" w:type="dxa"/>
              <w:bottom w:w="0" w:type="dxa"/>
              <w:right w:w="0" w:type="dxa"/>
            </w:tcMar>
            <w:vAlign w:val="bottom"/>
          </w:tcPr>
          <w:p w14:paraId="4CE47655" w14:textId="77777777" w:rsidR="0089264D" w:rsidRPr="00B40C4C" w:rsidRDefault="0089264D" w:rsidP="002E67AC">
            <w:pPr>
              <w:jc w:val="right"/>
            </w:pPr>
            <w:r w:rsidRPr="00B40C4C">
              <w:t>0</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739C85F3" w14:textId="77777777" w:rsidR="0089264D" w:rsidRPr="00B40C4C" w:rsidRDefault="0089264D" w:rsidP="002E67AC">
            <w:pPr>
              <w:jc w:val="right"/>
            </w:pPr>
            <w:r w:rsidRPr="00B40C4C">
              <w:t>0</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56CBAAC5" w14:textId="77777777" w:rsidR="0089264D" w:rsidRPr="00B40C4C" w:rsidRDefault="0089264D" w:rsidP="002E67AC">
            <w:pPr>
              <w:jc w:val="right"/>
            </w:pPr>
            <w:r w:rsidRPr="00B40C4C">
              <w:t>0</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5E632C32"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80" w:type="dxa"/>
              <w:left w:w="40" w:type="dxa"/>
              <w:bottom w:w="0" w:type="dxa"/>
              <w:right w:w="0" w:type="dxa"/>
            </w:tcMar>
            <w:vAlign w:val="bottom"/>
          </w:tcPr>
          <w:p w14:paraId="1DA351D5" w14:textId="77777777" w:rsidR="0089264D" w:rsidRPr="00B40C4C" w:rsidRDefault="0089264D" w:rsidP="002E67AC">
            <w:pPr>
              <w:jc w:val="right"/>
            </w:pPr>
            <w:r w:rsidRPr="00B40C4C">
              <w:t>407 872</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1D871FCA" w14:textId="77777777" w:rsidR="0089264D" w:rsidRPr="00B40C4C" w:rsidRDefault="0089264D" w:rsidP="002E67AC">
            <w:pPr>
              <w:jc w:val="right"/>
            </w:pPr>
            <w:r w:rsidRPr="00B40C4C">
              <w:t>187 954</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63DB3FD4" w14:textId="77777777" w:rsidR="0089264D" w:rsidRPr="00B40C4C" w:rsidRDefault="0089264D" w:rsidP="002E67AC">
            <w:pPr>
              <w:jc w:val="right"/>
            </w:pPr>
            <w:r w:rsidRPr="00B40C4C">
              <w:t>0</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6D2C91BD" w14:textId="77777777" w:rsidR="0089264D" w:rsidRPr="00B40C4C" w:rsidRDefault="0089264D" w:rsidP="002E67AC">
            <w:pPr>
              <w:jc w:val="right"/>
            </w:pPr>
            <w:r w:rsidRPr="00B40C4C">
              <w:t>0</w:t>
            </w:r>
          </w:p>
        </w:tc>
      </w:tr>
      <w:tr w:rsidR="00446E55" w:rsidRPr="00B40C4C" w14:paraId="51A4AB3D" w14:textId="77777777">
        <w:trPr>
          <w:trHeight w:val="240"/>
        </w:trPr>
        <w:tc>
          <w:tcPr>
            <w:tcW w:w="2360" w:type="dxa"/>
            <w:tcBorders>
              <w:top w:val="single" w:sz="4" w:space="0" w:color="000000"/>
              <w:left w:val="nil"/>
              <w:bottom w:val="single" w:sz="4" w:space="0" w:color="000000"/>
              <w:right w:val="nil"/>
            </w:tcBorders>
            <w:tcMar>
              <w:top w:w="80" w:type="dxa"/>
              <w:left w:w="40" w:type="dxa"/>
              <w:bottom w:w="0" w:type="dxa"/>
              <w:right w:w="0" w:type="dxa"/>
            </w:tcMar>
          </w:tcPr>
          <w:p w14:paraId="6559E1CB" w14:textId="77777777" w:rsidR="0089264D" w:rsidRPr="00B40C4C" w:rsidRDefault="0089264D" w:rsidP="009137DA">
            <w:r w:rsidRPr="00B40C4C">
              <w:t>Sum utgifter</w:t>
            </w:r>
          </w:p>
        </w:tc>
        <w:tc>
          <w:tcPr>
            <w:tcW w:w="86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438079B" w14:textId="77777777" w:rsidR="0089264D" w:rsidRPr="00B40C4C" w:rsidRDefault="0089264D" w:rsidP="002E67AC">
            <w:pPr>
              <w:jc w:val="right"/>
            </w:pPr>
            <w:r w:rsidRPr="00B40C4C">
              <w:t>1 542 690</w:t>
            </w:r>
          </w:p>
        </w:tc>
        <w:tc>
          <w:tcPr>
            <w:tcW w:w="8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4889D80" w14:textId="77777777" w:rsidR="0089264D" w:rsidRPr="00B40C4C" w:rsidRDefault="0089264D" w:rsidP="002E67AC">
            <w:pPr>
              <w:jc w:val="right"/>
            </w:pPr>
            <w:r w:rsidRPr="00B40C4C">
              <w:t>1 339 883</w:t>
            </w:r>
          </w:p>
        </w:tc>
        <w:tc>
          <w:tcPr>
            <w:tcW w:w="66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780F0952" w14:textId="77777777" w:rsidR="0089264D" w:rsidRPr="00B40C4C" w:rsidRDefault="0089264D" w:rsidP="002E67AC">
            <w:pPr>
              <w:jc w:val="right"/>
            </w:pPr>
            <w:r w:rsidRPr="00B40C4C">
              <w:t>109 802</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73E5761D" w14:textId="77777777" w:rsidR="0089264D" w:rsidRPr="00B40C4C" w:rsidRDefault="0089264D" w:rsidP="002E67AC">
            <w:pPr>
              <w:jc w:val="right"/>
            </w:pPr>
            <w:r w:rsidRPr="00B40C4C">
              <w:t>115 875</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4F122F5" w14:textId="77777777" w:rsidR="0089264D" w:rsidRPr="00B40C4C" w:rsidRDefault="0089264D" w:rsidP="002E67AC">
            <w:pPr>
              <w:jc w:val="right"/>
            </w:pPr>
            <w:r w:rsidRPr="00B40C4C">
              <w:t>39 095</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71D6E48C" w14:textId="77777777" w:rsidR="0089264D" w:rsidRPr="00B40C4C" w:rsidRDefault="0089264D" w:rsidP="002E67AC">
            <w:pPr>
              <w:jc w:val="right"/>
            </w:pPr>
            <w:r w:rsidRPr="00B40C4C">
              <w:t>38 746</w:t>
            </w:r>
          </w:p>
        </w:tc>
        <w:tc>
          <w:tcPr>
            <w:tcW w:w="72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C0ABD01" w14:textId="77777777" w:rsidR="0089264D" w:rsidRPr="00B40C4C" w:rsidRDefault="0089264D" w:rsidP="002E67AC">
            <w:pPr>
              <w:jc w:val="right"/>
            </w:pPr>
            <w:r w:rsidRPr="00B40C4C">
              <w:t>1 209 923</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301A9CE" w14:textId="77777777" w:rsidR="0089264D" w:rsidRPr="00B40C4C" w:rsidRDefault="0089264D" w:rsidP="002E67AC">
            <w:pPr>
              <w:jc w:val="right"/>
            </w:pPr>
            <w:r w:rsidRPr="00B40C4C">
              <w:t>1 022 802</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1DC0088" w14:textId="77777777" w:rsidR="0089264D" w:rsidRPr="00B40C4C" w:rsidRDefault="0089264D" w:rsidP="002E67AC">
            <w:pPr>
              <w:jc w:val="right"/>
            </w:pPr>
            <w:r w:rsidRPr="00B40C4C">
              <w:t>183 871</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00D19D4" w14:textId="77777777" w:rsidR="0089264D" w:rsidRPr="00B40C4C" w:rsidRDefault="0089264D" w:rsidP="002E67AC">
            <w:pPr>
              <w:jc w:val="right"/>
            </w:pPr>
            <w:r w:rsidRPr="00B40C4C">
              <w:t>162 460</w:t>
            </w:r>
          </w:p>
        </w:tc>
      </w:tr>
      <w:tr w:rsidR="00446E55" w:rsidRPr="00B40C4C" w14:paraId="4985A1ED" w14:textId="77777777">
        <w:trPr>
          <w:trHeight w:val="1000"/>
        </w:trPr>
        <w:tc>
          <w:tcPr>
            <w:tcW w:w="2360" w:type="dxa"/>
            <w:tcBorders>
              <w:top w:val="nil"/>
              <w:left w:val="nil"/>
              <w:bottom w:val="single" w:sz="4" w:space="0" w:color="000000"/>
              <w:right w:val="nil"/>
            </w:tcBorders>
            <w:tcMar>
              <w:top w:w="80" w:type="dxa"/>
              <w:left w:w="40" w:type="dxa"/>
              <w:bottom w:w="0" w:type="dxa"/>
              <w:right w:w="0" w:type="dxa"/>
            </w:tcMar>
            <w:vAlign w:val="bottom"/>
          </w:tcPr>
          <w:p w14:paraId="354A191B" w14:textId="77777777" w:rsidR="0089264D" w:rsidRPr="00B40C4C" w:rsidRDefault="0089264D" w:rsidP="009137DA"/>
        </w:tc>
        <w:tc>
          <w:tcPr>
            <w:tcW w:w="860" w:type="dxa"/>
            <w:tcBorders>
              <w:top w:val="nil"/>
              <w:left w:val="nil"/>
              <w:bottom w:val="single" w:sz="4" w:space="0" w:color="000000"/>
              <w:right w:val="nil"/>
            </w:tcBorders>
            <w:tcMar>
              <w:top w:w="80" w:type="dxa"/>
              <w:left w:w="40" w:type="dxa"/>
              <w:bottom w:w="0" w:type="dxa"/>
              <w:right w:w="0" w:type="dxa"/>
            </w:tcMar>
            <w:vAlign w:val="bottom"/>
          </w:tcPr>
          <w:p w14:paraId="76B1E165" w14:textId="77777777" w:rsidR="0089264D" w:rsidRPr="00B40C4C" w:rsidRDefault="0089264D" w:rsidP="009137DA"/>
        </w:tc>
        <w:tc>
          <w:tcPr>
            <w:tcW w:w="800" w:type="dxa"/>
            <w:tcBorders>
              <w:top w:val="nil"/>
              <w:left w:val="nil"/>
              <w:bottom w:val="single" w:sz="4" w:space="0" w:color="000000"/>
              <w:right w:val="nil"/>
            </w:tcBorders>
            <w:tcMar>
              <w:top w:w="80" w:type="dxa"/>
              <w:left w:w="40" w:type="dxa"/>
              <w:bottom w:w="0" w:type="dxa"/>
              <w:right w:w="0" w:type="dxa"/>
            </w:tcMar>
            <w:vAlign w:val="bottom"/>
          </w:tcPr>
          <w:p w14:paraId="2120CF90" w14:textId="77777777" w:rsidR="0089264D" w:rsidRPr="00B40C4C" w:rsidRDefault="0089264D" w:rsidP="009137DA"/>
        </w:tc>
        <w:tc>
          <w:tcPr>
            <w:tcW w:w="660" w:type="dxa"/>
            <w:tcBorders>
              <w:top w:val="nil"/>
              <w:left w:val="nil"/>
              <w:bottom w:val="single" w:sz="4" w:space="0" w:color="000000"/>
              <w:right w:val="nil"/>
            </w:tcBorders>
            <w:tcMar>
              <w:top w:w="80" w:type="dxa"/>
              <w:left w:w="40" w:type="dxa"/>
              <w:bottom w:w="0" w:type="dxa"/>
              <w:right w:w="0" w:type="dxa"/>
            </w:tcMar>
            <w:vAlign w:val="bottom"/>
          </w:tcPr>
          <w:p w14:paraId="02C78223" w14:textId="77777777" w:rsidR="0089264D" w:rsidRPr="00B40C4C" w:rsidRDefault="0089264D" w:rsidP="009137DA"/>
        </w:tc>
        <w:tc>
          <w:tcPr>
            <w:tcW w:w="700" w:type="dxa"/>
            <w:tcBorders>
              <w:top w:val="nil"/>
              <w:left w:val="nil"/>
              <w:bottom w:val="single" w:sz="4" w:space="0" w:color="000000"/>
              <w:right w:val="nil"/>
            </w:tcBorders>
            <w:tcMar>
              <w:top w:w="80" w:type="dxa"/>
              <w:left w:w="40" w:type="dxa"/>
              <w:bottom w:w="0" w:type="dxa"/>
              <w:right w:w="0" w:type="dxa"/>
            </w:tcMar>
            <w:vAlign w:val="bottom"/>
          </w:tcPr>
          <w:p w14:paraId="3AD81C62" w14:textId="77777777" w:rsidR="0089264D" w:rsidRPr="00B40C4C" w:rsidRDefault="0089264D" w:rsidP="009137DA"/>
        </w:tc>
        <w:tc>
          <w:tcPr>
            <w:tcW w:w="700" w:type="dxa"/>
            <w:tcBorders>
              <w:top w:val="nil"/>
              <w:left w:val="nil"/>
              <w:bottom w:val="single" w:sz="4" w:space="0" w:color="000000"/>
              <w:right w:val="nil"/>
            </w:tcBorders>
            <w:tcMar>
              <w:top w:w="80" w:type="dxa"/>
              <w:left w:w="40" w:type="dxa"/>
              <w:bottom w:w="0" w:type="dxa"/>
              <w:right w:w="0" w:type="dxa"/>
            </w:tcMar>
            <w:vAlign w:val="bottom"/>
          </w:tcPr>
          <w:p w14:paraId="0FC5A0C4" w14:textId="77777777" w:rsidR="0089264D" w:rsidRPr="00B40C4C" w:rsidRDefault="0089264D" w:rsidP="002E67AC">
            <w:pPr>
              <w:jc w:val="right"/>
            </w:pPr>
            <w:r w:rsidRPr="00B40C4C">
              <w:t>Regnskap 2023</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2BB53C6C" w14:textId="05084C7D" w:rsidR="0089264D" w:rsidRPr="00B40C4C" w:rsidRDefault="0089264D" w:rsidP="002E67AC">
            <w:pPr>
              <w:jc w:val="right"/>
            </w:pPr>
            <w:r w:rsidRPr="00B40C4C">
              <w:t>Budsjettets stilling</w:t>
            </w:r>
            <w:r w:rsidR="00B40C4C">
              <w:t xml:space="preserve"> </w:t>
            </w:r>
            <w:r w:rsidRPr="00B40C4C">
              <w:t>2024</w:t>
            </w:r>
          </w:p>
        </w:tc>
        <w:tc>
          <w:tcPr>
            <w:tcW w:w="720" w:type="dxa"/>
            <w:tcBorders>
              <w:top w:val="nil"/>
              <w:left w:val="nil"/>
              <w:bottom w:val="single" w:sz="4" w:space="0" w:color="000000"/>
              <w:right w:val="nil"/>
            </w:tcBorders>
            <w:tcMar>
              <w:top w:w="80" w:type="dxa"/>
              <w:left w:w="40" w:type="dxa"/>
              <w:bottom w:w="0" w:type="dxa"/>
              <w:right w:w="0" w:type="dxa"/>
            </w:tcMar>
            <w:vAlign w:val="bottom"/>
          </w:tcPr>
          <w:p w14:paraId="62DBBE12" w14:textId="0CC6742D" w:rsidR="0089264D" w:rsidRPr="00B40C4C" w:rsidRDefault="0089264D" w:rsidP="002E67AC">
            <w:pPr>
              <w:jc w:val="right"/>
            </w:pPr>
            <w:r w:rsidRPr="00B40C4C">
              <w:t>End-</w:t>
            </w:r>
            <w:r w:rsidR="00B40C4C">
              <w:t xml:space="preserve"> </w:t>
            </w:r>
            <w:r w:rsidRPr="00B40C4C">
              <w:t>ringer</w:t>
            </w:r>
            <w:r w:rsidR="00B40C4C">
              <w:t xml:space="preserve"> </w:t>
            </w:r>
            <w:r w:rsidRPr="00B40C4C">
              <w:t>i pst.</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23179348" w14:textId="77777777" w:rsidR="0089264D" w:rsidRPr="00B40C4C" w:rsidRDefault="0089264D" w:rsidP="002E67AC">
            <w:pPr>
              <w:jc w:val="right"/>
            </w:pPr>
            <w:r w:rsidRPr="00B40C4C">
              <w:t>Regnskap 1. halvår 2023</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5A79E35B" w14:textId="77777777" w:rsidR="0089264D" w:rsidRPr="00B40C4C" w:rsidRDefault="0089264D" w:rsidP="002E67AC">
            <w:pPr>
              <w:jc w:val="right"/>
            </w:pPr>
            <w:r w:rsidRPr="00B40C4C">
              <w:t>Regnskap 1. halvår 2024</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11140EBA" w14:textId="6BB6CE7A" w:rsidR="0089264D" w:rsidRPr="00B40C4C" w:rsidRDefault="0089264D" w:rsidP="002E67AC">
            <w:pPr>
              <w:jc w:val="right"/>
            </w:pPr>
            <w:r w:rsidRPr="00B40C4C">
              <w:t>End-</w:t>
            </w:r>
            <w:r w:rsidR="00B40C4C">
              <w:t xml:space="preserve"> </w:t>
            </w:r>
            <w:r w:rsidRPr="00B40C4C">
              <w:t>ringer i pst.</w:t>
            </w:r>
          </w:p>
        </w:tc>
      </w:tr>
      <w:tr w:rsidR="00446E55" w:rsidRPr="00B40C4C" w14:paraId="5AB41E5F" w14:textId="77777777">
        <w:trPr>
          <w:trHeight w:val="500"/>
        </w:trPr>
        <w:tc>
          <w:tcPr>
            <w:tcW w:w="5380" w:type="dxa"/>
            <w:gridSpan w:val="5"/>
            <w:tcBorders>
              <w:top w:val="nil"/>
              <w:left w:val="nil"/>
              <w:bottom w:val="single" w:sz="4" w:space="0" w:color="000000"/>
              <w:right w:val="nil"/>
            </w:tcBorders>
            <w:tcMar>
              <w:top w:w="80" w:type="dxa"/>
              <w:left w:w="40" w:type="dxa"/>
              <w:bottom w:w="0" w:type="dxa"/>
              <w:right w:w="0" w:type="dxa"/>
            </w:tcMar>
          </w:tcPr>
          <w:p w14:paraId="26A1EF52" w14:textId="77777777" w:rsidR="0089264D" w:rsidRPr="00B40C4C" w:rsidRDefault="0089264D" w:rsidP="009137DA">
            <w:r w:rsidRPr="00B40C4C">
              <w:t xml:space="preserve">1 </w:t>
            </w:r>
            <w:r w:rsidRPr="00B40C4C">
              <w:tab/>
              <w:t>Inntekter (ekskl. tilbakebetalinger mv. og overføring fra</w:t>
            </w:r>
          </w:p>
          <w:p w14:paraId="2D66D7AF" w14:textId="77777777" w:rsidR="0089264D" w:rsidRPr="00B40C4C" w:rsidRDefault="0089264D" w:rsidP="009137DA">
            <w:r w:rsidRPr="00B40C4C">
              <w:tab/>
              <w:t>Statens pensjonsfond utland</w:t>
            </w:r>
          </w:p>
        </w:tc>
        <w:tc>
          <w:tcPr>
            <w:tcW w:w="700" w:type="dxa"/>
            <w:tcBorders>
              <w:top w:val="nil"/>
              <w:left w:val="nil"/>
              <w:bottom w:val="single" w:sz="4" w:space="0" w:color="000000"/>
              <w:right w:val="nil"/>
            </w:tcBorders>
            <w:tcMar>
              <w:top w:w="80" w:type="dxa"/>
              <w:left w:w="40" w:type="dxa"/>
              <w:bottom w:w="0" w:type="dxa"/>
              <w:right w:w="20" w:type="dxa"/>
            </w:tcMar>
            <w:vAlign w:val="bottom"/>
          </w:tcPr>
          <w:p w14:paraId="5D6D2592" w14:textId="77777777" w:rsidR="0089264D" w:rsidRPr="00B40C4C" w:rsidRDefault="0089264D" w:rsidP="002E67AC">
            <w:pPr>
              <w:jc w:val="right"/>
            </w:pPr>
            <w:r w:rsidRPr="00B40C4C">
              <w:t>2 494 401</w:t>
            </w:r>
          </w:p>
        </w:tc>
        <w:tc>
          <w:tcPr>
            <w:tcW w:w="700" w:type="dxa"/>
            <w:tcBorders>
              <w:top w:val="nil"/>
              <w:left w:val="nil"/>
              <w:bottom w:val="single" w:sz="4" w:space="0" w:color="000000"/>
              <w:right w:val="nil"/>
            </w:tcBorders>
            <w:tcMar>
              <w:top w:w="80" w:type="dxa"/>
              <w:left w:w="60" w:type="dxa"/>
              <w:bottom w:w="0" w:type="dxa"/>
              <w:right w:w="0" w:type="dxa"/>
            </w:tcMar>
            <w:vAlign w:val="bottom"/>
          </w:tcPr>
          <w:p w14:paraId="3F473971" w14:textId="77777777" w:rsidR="0089264D" w:rsidRPr="00B40C4C" w:rsidRDefault="0089264D" w:rsidP="002E67AC">
            <w:pPr>
              <w:jc w:val="right"/>
            </w:pPr>
            <w:r w:rsidRPr="00B40C4C">
              <w:t>2 322 121</w:t>
            </w:r>
          </w:p>
        </w:tc>
        <w:tc>
          <w:tcPr>
            <w:tcW w:w="720" w:type="dxa"/>
            <w:tcBorders>
              <w:top w:val="nil"/>
              <w:left w:val="nil"/>
              <w:bottom w:val="single" w:sz="4" w:space="0" w:color="000000"/>
              <w:right w:val="nil"/>
            </w:tcBorders>
            <w:tcMar>
              <w:top w:w="80" w:type="dxa"/>
              <w:left w:w="40" w:type="dxa"/>
              <w:bottom w:w="0" w:type="dxa"/>
              <w:right w:w="0" w:type="dxa"/>
            </w:tcMar>
            <w:vAlign w:val="bottom"/>
          </w:tcPr>
          <w:p w14:paraId="2A737101" w14:textId="77777777" w:rsidR="0089264D" w:rsidRPr="00B40C4C" w:rsidRDefault="0089264D" w:rsidP="002E67AC">
            <w:pPr>
              <w:jc w:val="right"/>
            </w:pPr>
            <w:r w:rsidRPr="00B40C4C">
              <w:t>-6,9</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29C2FBBF" w14:textId="77777777" w:rsidR="0089264D" w:rsidRPr="00B40C4C" w:rsidRDefault="0089264D" w:rsidP="002E67AC">
            <w:pPr>
              <w:jc w:val="right"/>
            </w:pPr>
            <w:r w:rsidRPr="00B40C4C">
              <w:t>1 408 882</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384093B2" w14:textId="77777777" w:rsidR="0089264D" w:rsidRPr="00B40C4C" w:rsidRDefault="0089264D" w:rsidP="002E67AC">
            <w:pPr>
              <w:jc w:val="right"/>
            </w:pPr>
            <w:r w:rsidRPr="00B40C4C">
              <w:t>1 227 989</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206EEE2E" w14:textId="77777777" w:rsidR="0089264D" w:rsidRPr="00B40C4C" w:rsidRDefault="0089264D" w:rsidP="002E67AC">
            <w:pPr>
              <w:jc w:val="right"/>
            </w:pPr>
            <w:r w:rsidRPr="00B40C4C">
              <w:t>-12,8</w:t>
            </w:r>
          </w:p>
        </w:tc>
      </w:tr>
      <w:tr w:rsidR="00446E55" w:rsidRPr="00B40C4C" w14:paraId="518EE2F7" w14:textId="77777777">
        <w:trPr>
          <w:trHeight w:val="240"/>
        </w:trPr>
        <w:tc>
          <w:tcPr>
            <w:tcW w:w="5380" w:type="dxa"/>
            <w:gridSpan w:val="5"/>
            <w:tcBorders>
              <w:top w:val="single" w:sz="4" w:space="0" w:color="000000"/>
              <w:left w:val="nil"/>
              <w:bottom w:val="nil"/>
              <w:right w:val="nil"/>
            </w:tcBorders>
            <w:tcMar>
              <w:top w:w="80" w:type="dxa"/>
              <w:left w:w="40" w:type="dxa"/>
              <w:bottom w:w="0" w:type="dxa"/>
              <w:right w:w="0" w:type="dxa"/>
            </w:tcMar>
          </w:tcPr>
          <w:p w14:paraId="4AFDFD2D" w14:textId="52A3E542" w:rsidR="0089264D" w:rsidRPr="00B40C4C" w:rsidRDefault="0089264D" w:rsidP="009137DA">
            <w:r w:rsidRPr="00B40C4C">
              <w:t>2</w:t>
            </w:r>
            <w:r w:rsidR="00B40C4C">
              <w:t xml:space="preserve"> </w:t>
            </w:r>
            <w:r w:rsidRPr="00B40C4C">
              <w:tab/>
              <w:t>Utgifter (ekskl. utlån, avdrag på statsgjeld mv.)</w:t>
            </w:r>
          </w:p>
        </w:tc>
        <w:tc>
          <w:tcPr>
            <w:tcW w:w="700" w:type="dxa"/>
            <w:tcBorders>
              <w:top w:val="single" w:sz="4" w:space="0" w:color="000000"/>
              <w:left w:val="nil"/>
              <w:bottom w:val="nil"/>
              <w:right w:val="nil"/>
            </w:tcBorders>
            <w:tcMar>
              <w:top w:w="80" w:type="dxa"/>
              <w:left w:w="60" w:type="dxa"/>
              <w:bottom w:w="0" w:type="dxa"/>
              <w:right w:w="0" w:type="dxa"/>
            </w:tcMar>
            <w:vAlign w:val="bottom"/>
          </w:tcPr>
          <w:p w14:paraId="0CE678F3" w14:textId="77777777" w:rsidR="0089264D" w:rsidRPr="00B40C4C" w:rsidRDefault="0089264D" w:rsidP="002E67AC">
            <w:pPr>
              <w:jc w:val="right"/>
            </w:pPr>
            <w:r w:rsidRPr="00B40C4C">
              <w:t>2 784 864</w:t>
            </w:r>
          </w:p>
        </w:tc>
        <w:tc>
          <w:tcPr>
            <w:tcW w:w="700" w:type="dxa"/>
            <w:tcBorders>
              <w:top w:val="single" w:sz="4" w:space="0" w:color="000000"/>
              <w:left w:val="nil"/>
              <w:bottom w:val="nil"/>
              <w:right w:val="nil"/>
            </w:tcBorders>
            <w:tcMar>
              <w:top w:w="80" w:type="dxa"/>
              <w:left w:w="60" w:type="dxa"/>
              <w:bottom w:w="0" w:type="dxa"/>
              <w:right w:w="0" w:type="dxa"/>
            </w:tcMar>
            <w:vAlign w:val="bottom"/>
          </w:tcPr>
          <w:p w14:paraId="00BAAE57" w14:textId="77777777" w:rsidR="0089264D" w:rsidRPr="00B40C4C" w:rsidRDefault="0089264D" w:rsidP="002E67AC">
            <w:pPr>
              <w:jc w:val="right"/>
            </w:pPr>
            <w:r w:rsidRPr="00B40C4C">
              <w:t>2 756 313</w:t>
            </w:r>
          </w:p>
        </w:tc>
        <w:tc>
          <w:tcPr>
            <w:tcW w:w="720" w:type="dxa"/>
            <w:tcBorders>
              <w:top w:val="single" w:sz="4" w:space="0" w:color="000000"/>
              <w:left w:val="nil"/>
              <w:bottom w:val="nil"/>
              <w:right w:val="nil"/>
            </w:tcBorders>
            <w:tcMar>
              <w:top w:w="80" w:type="dxa"/>
              <w:left w:w="40" w:type="dxa"/>
              <w:bottom w:w="0" w:type="dxa"/>
              <w:right w:w="0" w:type="dxa"/>
            </w:tcMar>
            <w:vAlign w:val="bottom"/>
          </w:tcPr>
          <w:p w14:paraId="14BEEB97" w14:textId="77777777" w:rsidR="0089264D" w:rsidRPr="00B40C4C" w:rsidRDefault="0089264D" w:rsidP="002E67AC">
            <w:pPr>
              <w:jc w:val="right"/>
            </w:pPr>
            <w:r w:rsidRPr="00B40C4C">
              <w:t>-1,0</w:t>
            </w:r>
          </w:p>
        </w:tc>
        <w:tc>
          <w:tcPr>
            <w:tcW w:w="700" w:type="dxa"/>
            <w:tcBorders>
              <w:top w:val="single" w:sz="4" w:space="0" w:color="000000"/>
              <w:left w:val="nil"/>
              <w:bottom w:val="nil"/>
              <w:right w:val="nil"/>
            </w:tcBorders>
            <w:tcMar>
              <w:top w:w="80" w:type="dxa"/>
              <w:left w:w="40" w:type="dxa"/>
              <w:bottom w:w="0" w:type="dxa"/>
              <w:right w:w="0" w:type="dxa"/>
            </w:tcMar>
            <w:vAlign w:val="bottom"/>
          </w:tcPr>
          <w:p w14:paraId="7B60CB3B" w14:textId="77777777" w:rsidR="0089264D" w:rsidRPr="00B40C4C" w:rsidRDefault="0089264D" w:rsidP="002E67AC">
            <w:pPr>
              <w:jc w:val="right"/>
            </w:pPr>
            <w:r w:rsidRPr="00B40C4C">
              <w:t>1 358 820</w:t>
            </w:r>
          </w:p>
        </w:tc>
        <w:tc>
          <w:tcPr>
            <w:tcW w:w="640" w:type="dxa"/>
            <w:tcBorders>
              <w:top w:val="single" w:sz="4" w:space="0" w:color="000000"/>
              <w:left w:val="nil"/>
              <w:bottom w:val="nil"/>
              <w:right w:val="nil"/>
            </w:tcBorders>
            <w:tcMar>
              <w:top w:w="80" w:type="dxa"/>
              <w:left w:w="40" w:type="dxa"/>
              <w:bottom w:w="0" w:type="dxa"/>
              <w:right w:w="0" w:type="dxa"/>
            </w:tcMar>
            <w:vAlign w:val="bottom"/>
          </w:tcPr>
          <w:p w14:paraId="4B6197CC" w14:textId="77777777" w:rsidR="0089264D" w:rsidRPr="00B40C4C" w:rsidRDefault="0089264D" w:rsidP="002E67AC">
            <w:pPr>
              <w:jc w:val="right"/>
            </w:pPr>
            <w:r w:rsidRPr="00B40C4C">
              <w:t>1 177 423</w:t>
            </w:r>
          </w:p>
        </w:tc>
        <w:tc>
          <w:tcPr>
            <w:tcW w:w="640" w:type="dxa"/>
            <w:tcBorders>
              <w:top w:val="single" w:sz="4" w:space="0" w:color="000000"/>
              <w:left w:val="nil"/>
              <w:bottom w:val="nil"/>
              <w:right w:val="nil"/>
            </w:tcBorders>
            <w:tcMar>
              <w:top w:w="80" w:type="dxa"/>
              <w:left w:w="40" w:type="dxa"/>
              <w:bottom w:w="0" w:type="dxa"/>
              <w:right w:w="0" w:type="dxa"/>
            </w:tcMar>
            <w:vAlign w:val="bottom"/>
          </w:tcPr>
          <w:p w14:paraId="7A094AFE" w14:textId="77777777" w:rsidR="0089264D" w:rsidRPr="00B40C4C" w:rsidRDefault="0089264D" w:rsidP="002E67AC">
            <w:pPr>
              <w:jc w:val="right"/>
            </w:pPr>
            <w:r w:rsidRPr="00B40C4C">
              <w:t>-13,3</w:t>
            </w:r>
          </w:p>
        </w:tc>
      </w:tr>
      <w:tr w:rsidR="00446E55" w:rsidRPr="00B40C4C" w14:paraId="3199F28E" w14:textId="77777777">
        <w:trPr>
          <w:trHeight w:val="240"/>
        </w:trPr>
        <w:tc>
          <w:tcPr>
            <w:tcW w:w="2360" w:type="dxa"/>
            <w:tcBorders>
              <w:top w:val="nil"/>
              <w:left w:val="nil"/>
              <w:bottom w:val="nil"/>
              <w:right w:val="nil"/>
            </w:tcBorders>
            <w:tcMar>
              <w:top w:w="80" w:type="dxa"/>
              <w:left w:w="40" w:type="dxa"/>
              <w:bottom w:w="0" w:type="dxa"/>
              <w:right w:w="0" w:type="dxa"/>
            </w:tcMar>
          </w:tcPr>
          <w:p w14:paraId="71A5FEC3" w14:textId="77777777" w:rsidR="0089264D" w:rsidRPr="00B40C4C" w:rsidRDefault="0089264D" w:rsidP="009137DA">
            <w:r w:rsidRPr="00B40C4C">
              <w:tab/>
              <w:t xml:space="preserve">Driftsutgifter </w:t>
            </w:r>
          </w:p>
        </w:tc>
        <w:tc>
          <w:tcPr>
            <w:tcW w:w="860" w:type="dxa"/>
            <w:tcBorders>
              <w:top w:val="nil"/>
              <w:left w:val="nil"/>
              <w:bottom w:val="nil"/>
              <w:right w:val="nil"/>
            </w:tcBorders>
            <w:tcMar>
              <w:top w:w="80" w:type="dxa"/>
              <w:left w:w="40" w:type="dxa"/>
              <w:bottom w:w="0" w:type="dxa"/>
              <w:right w:w="0" w:type="dxa"/>
            </w:tcMar>
            <w:vAlign w:val="bottom"/>
          </w:tcPr>
          <w:p w14:paraId="082B614D" w14:textId="77777777" w:rsidR="0089264D" w:rsidRPr="00B40C4C" w:rsidRDefault="0089264D" w:rsidP="009137DA"/>
        </w:tc>
        <w:tc>
          <w:tcPr>
            <w:tcW w:w="800" w:type="dxa"/>
            <w:tcBorders>
              <w:top w:val="nil"/>
              <w:left w:val="nil"/>
              <w:bottom w:val="nil"/>
              <w:right w:val="nil"/>
            </w:tcBorders>
            <w:tcMar>
              <w:top w:w="80" w:type="dxa"/>
              <w:left w:w="40" w:type="dxa"/>
              <w:bottom w:w="0" w:type="dxa"/>
              <w:right w:w="0" w:type="dxa"/>
            </w:tcMar>
            <w:vAlign w:val="bottom"/>
          </w:tcPr>
          <w:p w14:paraId="03406E2A" w14:textId="77777777" w:rsidR="0089264D" w:rsidRPr="00B40C4C" w:rsidRDefault="0089264D" w:rsidP="009137DA"/>
        </w:tc>
        <w:tc>
          <w:tcPr>
            <w:tcW w:w="660" w:type="dxa"/>
            <w:tcBorders>
              <w:top w:val="nil"/>
              <w:left w:val="nil"/>
              <w:bottom w:val="nil"/>
              <w:right w:val="nil"/>
            </w:tcBorders>
            <w:tcMar>
              <w:top w:w="80" w:type="dxa"/>
              <w:left w:w="40" w:type="dxa"/>
              <w:bottom w:w="0" w:type="dxa"/>
              <w:right w:w="0" w:type="dxa"/>
            </w:tcMar>
            <w:vAlign w:val="bottom"/>
          </w:tcPr>
          <w:p w14:paraId="59CEF4A8" w14:textId="77777777" w:rsidR="0089264D" w:rsidRPr="00B40C4C" w:rsidRDefault="0089264D" w:rsidP="009137DA"/>
        </w:tc>
        <w:tc>
          <w:tcPr>
            <w:tcW w:w="700" w:type="dxa"/>
            <w:tcBorders>
              <w:top w:val="nil"/>
              <w:left w:val="nil"/>
              <w:bottom w:val="nil"/>
              <w:right w:val="nil"/>
            </w:tcBorders>
            <w:tcMar>
              <w:top w:w="80" w:type="dxa"/>
              <w:left w:w="40" w:type="dxa"/>
              <w:bottom w:w="0" w:type="dxa"/>
              <w:right w:w="0" w:type="dxa"/>
            </w:tcMar>
            <w:vAlign w:val="bottom"/>
          </w:tcPr>
          <w:p w14:paraId="738CC219" w14:textId="77777777" w:rsidR="0089264D" w:rsidRPr="00B40C4C" w:rsidRDefault="0089264D" w:rsidP="009137DA"/>
        </w:tc>
        <w:tc>
          <w:tcPr>
            <w:tcW w:w="700" w:type="dxa"/>
            <w:tcBorders>
              <w:top w:val="nil"/>
              <w:left w:val="nil"/>
              <w:bottom w:val="nil"/>
              <w:right w:val="nil"/>
            </w:tcBorders>
            <w:tcMar>
              <w:top w:w="80" w:type="dxa"/>
              <w:left w:w="60" w:type="dxa"/>
              <w:bottom w:w="0" w:type="dxa"/>
              <w:right w:w="0" w:type="dxa"/>
            </w:tcMar>
            <w:vAlign w:val="bottom"/>
          </w:tcPr>
          <w:p w14:paraId="79FF2D98" w14:textId="77777777" w:rsidR="0089264D" w:rsidRPr="00B40C4C" w:rsidRDefault="0089264D" w:rsidP="002E67AC">
            <w:pPr>
              <w:jc w:val="right"/>
            </w:pPr>
            <w:r w:rsidRPr="00B40C4C">
              <w:t>236 764</w:t>
            </w:r>
          </w:p>
        </w:tc>
        <w:tc>
          <w:tcPr>
            <w:tcW w:w="700" w:type="dxa"/>
            <w:tcBorders>
              <w:top w:val="nil"/>
              <w:left w:val="nil"/>
              <w:bottom w:val="nil"/>
              <w:right w:val="nil"/>
            </w:tcBorders>
            <w:tcMar>
              <w:top w:w="80" w:type="dxa"/>
              <w:left w:w="60" w:type="dxa"/>
              <w:bottom w:w="0" w:type="dxa"/>
              <w:right w:w="0" w:type="dxa"/>
            </w:tcMar>
            <w:vAlign w:val="bottom"/>
          </w:tcPr>
          <w:p w14:paraId="4D850B71" w14:textId="77777777" w:rsidR="0089264D" w:rsidRPr="00B40C4C" w:rsidRDefault="0089264D" w:rsidP="002E67AC">
            <w:pPr>
              <w:jc w:val="right"/>
            </w:pPr>
            <w:r w:rsidRPr="00B40C4C">
              <w:t>253 969</w:t>
            </w:r>
          </w:p>
        </w:tc>
        <w:tc>
          <w:tcPr>
            <w:tcW w:w="720" w:type="dxa"/>
            <w:tcBorders>
              <w:top w:val="nil"/>
              <w:left w:val="nil"/>
              <w:bottom w:val="nil"/>
              <w:right w:val="nil"/>
            </w:tcBorders>
            <w:tcMar>
              <w:top w:w="80" w:type="dxa"/>
              <w:left w:w="40" w:type="dxa"/>
              <w:bottom w:w="0" w:type="dxa"/>
              <w:right w:w="0" w:type="dxa"/>
            </w:tcMar>
            <w:vAlign w:val="bottom"/>
          </w:tcPr>
          <w:p w14:paraId="0414C532" w14:textId="77777777" w:rsidR="0089264D" w:rsidRPr="00B40C4C" w:rsidRDefault="0089264D" w:rsidP="002E67AC">
            <w:pPr>
              <w:jc w:val="right"/>
            </w:pPr>
            <w:r w:rsidRPr="00B40C4C">
              <w:t>7,3</w:t>
            </w:r>
          </w:p>
        </w:tc>
        <w:tc>
          <w:tcPr>
            <w:tcW w:w="700" w:type="dxa"/>
            <w:tcBorders>
              <w:top w:val="nil"/>
              <w:left w:val="nil"/>
              <w:bottom w:val="nil"/>
              <w:right w:val="nil"/>
            </w:tcBorders>
            <w:tcMar>
              <w:top w:w="80" w:type="dxa"/>
              <w:left w:w="40" w:type="dxa"/>
              <w:bottom w:w="0" w:type="dxa"/>
              <w:right w:w="0" w:type="dxa"/>
            </w:tcMar>
            <w:vAlign w:val="bottom"/>
          </w:tcPr>
          <w:p w14:paraId="2BDDCC28" w14:textId="77777777" w:rsidR="0089264D" w:rsidRPr="00B40C4C" w:rsidRDefault="0089264D" w:rsidP="002E67AC">
            <w:pPr>
              <w:jc w:val="right"/>
            </w:pPr>
            <w:r w:rsidRPr="00B40C4C">
              <w:t>109 802</w:t>
            </w:r>
          </w:p>
        </w:tc>
        <w:tc>
          <w:tcPr>
            <w:tcW w:w="640" w:type="dxa"/>
            <w:tcBorders>
              <w:top w:val="nil"/>
              <w:left w:val="nil"/>
              <w:bottom w:val="nil"/>
              <w:right w:val="nil"/>
            </w:tcBorders>
            <w:tcMar>
              <w:top w:w="80" w:type="dxa"/>
              <w:left w:w="40" w:type="dxa"/>
              <w:bottom w:w="0" w:type="dxa"/>
              <w:right w:w="0" w:type="dxa"/>
            </w:tcMar>
            <w:vAlign w:val="bottom"/>
          </w:tcPr>
          <w:p w14:paraId="76EDEED3" w14:textId="77777777" w:rsidR="0089264D" w:rsidRPr="00B40C4C" w:rsidRDefault="0089264D" w:rsidP="002E67AC">
            <w:pPr>
              <w:jc w:val="right"/>
            </w:pPr>
            <w:r w:rsidRPr="00B40C4C">
              <w:t>115 875</w:t>
            </w:r>
          </w:p>
        </w:tc>
        <w:tc>
          <w:tcPr>
            <w:tcW w:w="640" w:type="dxa"/>
            <w:tcBorders>
              <w:top w:val="nil"/>
              <w:left w:val="nil"/>
              <w:bottom w:val="nil"/>
              <w:right w:val="nil"/>
            </w:tcBorders>
            <w:tcMar>
              <w:top w:w="80" w:type="dxa"/>
              <w:left w:w="40" w:type="dxa"/>
              <w:bottom w:w="0" w:type="dxa"/>
              <w:right w:w="0" w:type="dxa"/>
            </w:tcMar>
            <w:vAlign w:val="bottom"/>
          </w:tcPr>
          <w:p w14:paraId="20EFFBC2" w14:textId="77777777" w:rsidR="0089264D" w:rsidRPr="00B40C4C" w:rsidRDefault="0089264D" w:rsidP="002E67AC">
            <w:pPr>
              <w:jc w:val="right"/>
            </w:pPr>
            <w:r w:rsidRPr="00B40C4C">
              <w:t>5,5</w:t>
            </w:r>
          </w:p>
        </w:tc>
      </w:tr>
      <w:tr w:rsidR="00446E55" w:rsidRPr="00B40C4C" w14:paraId="352DA738" w14:textId="77777777">
        <w:trPr>
          <w:trHeight w:val="240"/>
        </w:trPr>
        <w:tc>
          <w:tcPr>
            <w:tcW w:w="2360" w:type="dxa"/>
            <w:tcBorders>
              <w:top w:val="nil"/>
              <w:left w:val="nil"/>
              <w:bottom w:val="nil"/>
              <w:right w:val="nil"/>
            </w:tcBorders>
            <w:tcMar>
              <w:top w:w="80" w:type="dxa"/>
              <w:left w:w="40" w:type="dxa"/>
              <w:bottom w:w="0" w:type="dxa"/>
              <w:right w:w="0" w:type="dxa"/>
            </w:tcMar>
          </w:tcPr>
          <w:p w14:paraId="79FB0A73" w14:textId="77777777" w:rsidR="0089264D" w:rsidRPr="00B40C4C" w:rsidRDefault="0089264D" w:rsidP="009137DA">
            <w:r w:rsidRPr="00B40C4C">
              <w:tab/>
              <w:t xml:space="preserve">Nybygg, anlegg mv. </w:t>
            </w:r>
          </w:p>
        </w:tc>
        <w:tc>
          <w:tcPr>
            <w:tcW w:w="860" w:type="dxa"/>
            <w:tcBorders>
              <w:top w:val="nil"/>
              <w:left w:val="nil"/>
              <w:bottom w:val="nil"/>
              <w:right w:val="nil"/>
            </w:tcBorders>
            <w:tcMar>
              <w:top w:w="80" w:type="dxa"/>
              <w:left w:w="40" w:type="dxa"/>
              <w:bottom w:w="0" w:type="dxa"/>
              <w:right w:w="0" w:type="dxa"/>
            </w:tcMar>
            <w:vAlign w:val="bottom"/>
          </w:tcPr>
          <w:p w14:paraId="2ECCC7F4" w14:textId="77777777" w:rsidR="0089264D" w:rsidRPr="00B40C4C" w:rsidRDefault="0089264D" w:rsidP="009137DA"/>
        </w:tc>
        <w:tc>
          <w:tcPr>
            <w:tcW w:w="800" w:type="dxa"/>
            <w:tcBorders>
              <w:top w:val="nil"/>
              <w:left w:val="nil"/>
              <w:bottom w:val="nil"/>
              <w:right w:val="nil"/>
            </w:tcBorders>
            <w:tcMar>
              <w:top w:w="80" w:type="dxa"/>
              <w:left w:w="40" w:type="dxa"/>
              <w:bottom w:w="0" w:type="dxa"/>
              <w:right w:w="0" w:type="dxa"/>
            </w:tcMar>
            <w:vAlign w:val="bottom"/>
          </w:tcPr>
          <w:p w14:paraId="011F9DF5" w14:textId="77777777" w:rsidR="0089264D" w:rsidRPr="00B40C4C" w:rsidRDefault="0089264D" w:rsidP="009137DA"/>
        </w:tc>
        <w:tc>
          <w:tcPr>
            <w:tcW w:w="660" w:type="dxa"/>
            <w:tcBorders>
              <w:top w:val="nil"/>
              <w:left w:val="nil"/>
              <w:bottom w:val="nil"/>
              <w:right w:val="nil"/>
            </w:tcBorders>
            <w:tcMar>
              <w:top w:w="80" w:type="dxa"/>
              <w:left w:w="40" w:type="dxa"/>
              <w:bottom w:w="0" w:type="dxa"/>
              <w:right w:w="0" w:type="dxa"/>
            </w:tcMar>
            <w:vAlign w:val="bottom"/>
          </w:tcPr>
          <w:p w14:paraId="34FB69F7" w14:textId="77777777" w:rsidR="0089264D" w:rsidRPr="00B40C4C" w:rsidRDefault="0089264D" w:rsidP="009137DA"/>
        </w:tc>
        <w:tc>
          <w:tcPr>
            <w:tcW w:w="700" w:type="dxa"/>
            <w:tcBorders>
              <w:top w:val="nil"/>
              <w:left w:val="nil"/>
              <w:bottom w:val="nil"/>
              <w:right w:val="nil"/>
            </w:tcBorders>
            <w:tcMar>
              <w:top w:w="80" w:type="dxa"/>
              <w:left w:w="40" w:type="dxa"/>
              <w:bottom w:w="0" w:type="dxa"/>
              <w:right w:w="0" w:type="dxa"/>
            </w:tcMar>
            <w:vAlign w:val="bottom"/>
          </w:tcPr>
          <w:p w14:paraId="2C1CF7C8" w14:textId="77777777" w:rsidR="0089264D" w:rsidRPr="00B40C4C" w:rsidRDefault="0089264D" w:rsidP="009137DA"/>
        </w:tc>
        <w:tc>
          <w:tcPr>
            <w:tcW w:w="700" w:type="dxa"/>
            <w:tcBorders>
              <w:top w:val="nil"/>
              <w:left w:val="nil"/>
              <w:bottom w:val="nil"/>
              <w:right w:val="nil"/>
            </w:tcBorders>
            <w:tcMar>
              <w:top w:w="80" w:type="dxa"/>
              <w:left w:w="60" w:type="dxa"/>
              <w:bottom w:w="0" w:type="dxa"/>
              <w:right w:w="0" w:type="dxa"/>
            </w:tcMar>
            <w:vAlign w:val="bottom"/>
          </w:tcPr>
          <w:p w14:paraId="6E5A8AD5" w14:textId="77777777" w:rsidR="0089264D" w:rsidRPr="00B40C4C" w:rsidRDefault="0089264D" w:rsidP="002E67AC">
            <w:pPr>
              <w:jc w:val="right"/>
            </w:pPr>
            <w:r w:rsidRPr="00B40C4C">
              <w:t>86 690</w:t>
            </w:r>
          </w:p>
        </w:tc>
        <w:tc>
          <w:tcPr>
            <w:tcW w:w="700" w:type="dxa"/>
            <w:tcBorders>
              <w:top w:val="nil"/>
              <w:left w:val="nil"/>
              <w:bottom w:val="nil"/>
              <w:right w:val="nil"/>
            </w:tcBorders>
            <w:tcMar>
              <w:top w:w="80" w:type="dxa"/>
              <w:left w:w="60" w:type="dxa"/>
              <w:bottom w:w="0" w:type="dxa"/>
              <w:right w:w="0" w:type="dxa"/>
            </w:tcMar>
            <w:vAlign w:val="bottom"/>
          </w:tcPr>
          <w:p w14:paraId="228D0767" w14:textId="77777777" w:rsidR="0089264D" w:rsidRPr="00B40C4C" w:rsidRDefault="0089264D" w:rsidP="002E67AC">
            <w:pPr>
              <w:jc w:val="right"/>
            </w:pPr>
            <w:r w:rsidRPr="00B40C4C">
              <w:t>97 939</w:t>
            </w:r>
          </w:p>
        </w:tc>
        <w:tc>
          <w:tcPr>
            <w:tcW w:w="720" w:type="dxa"/>
            <w:tcBorders>
              <w:top w:val="nil"/>
              <w:left w:val="nil"/>
              <w:bottom w:val="nil"/>
              <w:right w:val="nil"/>
            </w:tcBorders>
            <w:tcMar>
              <w:top w:w="80" w:type="dxa"/>
              <w:left w:w="40" w:type="dxa"/>
              <w:bottom w:w="0" w:type="dxa"/>
              <w:right w:w="0" w:type="dxa"/>
            </w:tcMar>
            <w:vAlign w:val="bottom"/>
          </w:tcPr>
          <w:p w14:paraId="1761B996" w14:textId="77777777" w:rsidR="0089264D" w:rsidRPr="00B40C4C" w:rsidRDefault="0089264D" w:rsidP="002E67AC">
            <w:pPr>
              <w:jc w:val="right"/>
            </w:pPr>
            <w:r w:rsidRPr="00B40C4C">
              <w:t>13,0</w:t>
            </w:r>
          </w:p>
        </w:tc>
        <w:tc>
          <w:tcPr>
            <w:tcW w:w="700" w:type="dxa"/>
            <w:tcBorders>
              <w:top w:val="nil"/>
              <w:left w:val="nil"/>
              <w:bottom w:val="nil"/>
              <w:right w:val="nil"/>
            </w:tcBorders>
            <w:tcMar>
              <w:top w:w="80" w:type="dxa"/>
              <w:left w:w="40" w:type="dxa"/>
              <w:bottom w:w="0" w:type="dxa"/>
              <w:right w:w="0" w:type="dxa"/>
            </w:tcMar>
            <w:vAlign w:val="bottom"/>
          </w:tcPr>
          <w:p w14:paraId="1B1967B1" w14:textId="77777777" w:rsidR="0089264D" w:rsidRPr="00B40C4C" w:rsidRDefault="0089264D" w:rsidP="002E67AC">
            <w:pPr>
              <w:jc w:val="right"/>
            </w:pPr>
            <w:r w:rsidRPr="00B40C4C">
              <w:t>39 095</w:t>
            </w:r>
          </w:p>
        </w:tc>
        <w:tc>
          <w:tcPr>
            <w:tcW w:w="640" w:type="dxa"/>
            <w:tcBorders>
              <w:top w:val="nil"/>
              <w:left w:val="nil"/>
              <w:bottom w:val="nil"/>
              <w:right w:val="nil"/>
            </w:tcBorders>
            <w:tcMar>
              <w:top w:w="80" w:type="dxa"/>
              <w:left w:w="40" w:type="dxa"/>
              <w:bottom w:w="0" w:type="dxa"/>
              <w:right w:w="0" w:type="dxa"/>
            </w:tcMar>
            <w:vAlign w:val="bottom"/>
          </w:tcPr>
          <w:p w14:paraId="38ABAD9E" w14:textId="77777777" w:rsidR="0089264D" w:rsidRPr="00B40C4C" w:rsidRDefault="0089264D" w:rsidP="002E67AC">
            <w:pPr>
              <w:jc w:val="right"/>
            </w:pPr>
            <w:r w:rsidRPr="00B40C4C">
              <w:t>38 746</w:t>
            </w:r>
          </w:p>
        </w:tc>
        <w:tc>
          <w:tcPr>
            <w:tcW w:w="640" w:type="dxa"/>
            <w:tcBorders>
              <w:top w:val="nil"/>
              <w:left w:val="nil"/>
              <w:bottom w:val="nil"/>
              <w:right w:val="nil"/>
            </w:tcBorders>
            <w:tcMar>
              <w:top w:w="80" w:type="dxa"/>
              <w:left w:w="40" w:type="dxa"/>
              <w:bottom w:w="0" w:type="dxa"/>
              <w:right w:w="0" w:type="dxa"/>
            </w:tcMar>
            <w:vAlign w:val="bottom"/>
          </w:tcPr>
          <w:p w14:paraId="2D3068B5" w14:textId="77777777" w:rsidR="0089264D" w:rsidRPr="00B40C4C" w:rsidRDefault="0089264D" w:rsidP="002E67AC">
            <w:pPr>
              <w:jc w:val="right"/>
            </w:pPr>
            <w:r w:rsidRPr="00B40C4C">
              <w:t>-0,9</w:t>
            </w:r>
          </w:p>
        </w:tc>
      </w:tr>
      <w:tr w:rsidR="00446E55" w:rsidRPr="00B40C4C" w14:paraId="30A98CF7" w14:textId="77777777">
        <w:trPr>
          <w:trHeight w:val="240"/>
        </w:trPr>
        <w:tc>
          <w:tcPr>
            <w:tcW w:w="2360" w:type="dxa"/>
            <w:tcBorders>
              <w:top w:val="nil"/>
              <w:left w:val="nil"/>
              <w:bottom w:val="nil"/>
              <w:right w:val="nil"/>
            </w:tcBorders>
            <w:tcMar>
              <w:top w:w="80" w:type="dxa"/>
              <w:left w:w="40" w:type="dxa"/>
              <w:bottom w:w="0" w:type="dxa"/>
              <w:right w:w="0" w:type="dxa"/>
            </w:tcMar>
          </w:tcPr>
          <w:p w14:paraId="3374E36A" w14:textId="77777777" w:rsidR="0089264D" w:rsidRPr="00B40C4C" w:rsidRDefault="0089264D" w:rsidP="009137DA">
            <w:r w:rsidRPr="00B40C4C">
              <w:tab/>
              <w:t xml:space="preserve">Overføringer til andre </w:t>
            </w:r>
          </w:p>
        </w:tc>
        <w:tc>
          <w:tcPr>
            <w:tcW w:w="860" w:type="dxa"/>
            <w:tcBorders>
              <w:top w:val="nil"/>
              <w:left w:val="nil"/>
              <w:bottom w:val="nil"/>
              <w:right w:val="nil"/>
            </w:tcBorders>
            <w:tcMar>
              <w:top w:w="80" w:type="dxa"/>
              <w:left w:w="40" w:type="dxa"/>
              <w:bottom w:w="0" w:type="dxa"/>
              <w:right w:w="0" w:type="dxa"/>
            </w:tcMar>
            <w:vAlign w:val="bottom"/>
          </w:tcPr>
          <w:p w14:paraId="26452BB5" w14:textId="77777777" w:rsidR="0089264D" w:rsidRPr="00B40C4C" w:rsidRDefault="0089264D" w:rsidP="009137DA"/>
        </w:tc>
        <w:tc>
          <w:tcPr>
            <w:tcW w:w="800" w:type="dxa"/>
            <w:tcBorders>
              <w:top w:val="nil"/>
              <w:left w:val="nil"/>
              <w:bottom w:val="nil"/>
              <w:right w:val="nil"/>
            </w:tcBorders>
            <w:tcMar>
              <w:top w:w="80" w:type="dxa"/>
              <w:left w:w="40" w:type="dxa"/>
              <w:bottom w:w="0" w:type="dxa"/>
              <w:right w:w="0" w:type="dxa"/>
            </w:tcMar>
            <w:vAlign w:val="bottom"/>
          </w:tcPr>
          <w:p w14:paraId="46AA7C32" w14:textId="77777777" w:rsidR="0089264D" w:rsidRPr="00B40C4C" w:rsidRDefault="0089264D" w:rsidP="009137DA"/>
        </w:tc>
        <w:tc>
          <w:tcPr>
            <w:tcW w:w="660" w:type="dxa"/>
            <w:tcBorders>
              <w:top w:val="nil"/>
              <w:left w:val="nil"/>
              <w:bottom w:val="nil"/>
              <w:right w:val="nil"/>
            </w:tcBorders>
            <w:tcMar>
              <w:top w:w="80" w:type="dxa"/>
              <w:left w:w="40" w:type="dxa"/>
              <w:bottom w:w="0" w:type="dxa"/>
              <w:right w:w="0" w:type="dxa"/>
            </w:tcMar>
            <w:vAlign w:val="bottom"/>
          </w:tcPr>
          <w:p w14:paraId="156B61E8" w14:textId="77777777" w:rsidR="0089264D" w:rsidRPr="00B40C4C" w:rsidRDefault="0089264D" w:rsidP="009137DA"/>
        </w:tc>
        <w:tc>
          <w:tcPr>
            <w:tcW w:w="700" w:type="dxa"/>
            <w:tcBorders>
              <w:top w:val="nil"/>
              <w:left w:val="nil"/>
              <w:bottom w:val="nil"/>
              <w:right w:val="nil"/>
            </w:tcBorders>
            <w:tcMar>
              <w:top w:w="80" w:type="dxa"/>
              <w:left w:w="40" w:type="dxa"/>
              <w:bottom w:w="0" w:type="dxa"/>
              <w:right w:w="0" w:type="dxa"/>
            </w:tcMar>
            <w:vAlign w:val="bottom"/>
          </w:tcPr>
          <w:p w14:paraId="5397CFA8" w14:textId="77777777" w:rsidR="0089264D" w:rsidRPr="00B40C4C" w:rsidRDefault="0089264D" w:rsidP="009137DA"/>
        </w:tc>
        <w:tc>
          <w:tcPr>
            <w:tcW w:w="700" w:type="dxa"/>
            <w:tcBorders>
              <w:top w:val="nil"/>
              <w:left w:val="nil"/>
              <w:bottom w:val="nil"/>
              <w:right w:val="nil"/>
            </w:tcBorders>
            <w:tcMar>
              <w:top w:w="80" w:type="dxa"/>
              <w:left w:w="60" w:type="dxa"/>
              <w:bottom w:w="0" w:type="dxa"/>
              <w:right w:w="0" w:type="dxa"/>
            </w:tcMar>
            <w:vAlign w:val="bottom"/>
          </w:tcPr>
          <w:p w14:paraId="020639B9" w14:textId="77777777" w:rsidR="0089264D" w:rsidRPr="00B40C4C" w:rsidRDefault="0089264D" w:rsidP="002E67AC">
            <w:pPr>
              <w:jc w:val="right"/>
            </w:pPr>
            <w:r w:rsidRPr="00B40C4C">
              <w:t>1 483 347</w:t>
            </w:r>
          </w:p>
        </w:tc>
        <w:tc>
          <w:tcPr>
            <w:tcW w:w="700" w:type="dxa"/>
            <w:tcBorders>
              <w:top w:val="nil"/>
              <w:left w:val="nil"/>
              <w:bottom w:val="nil"/>
              <w:right w:val="nil"/>
            </w:tcBorders>
            <w:tcMar>
              <w:top w:w="80" w:type="dxa"/>
              <w:left w:w="60" w:type="dxa"/>
              <w:bottom w:w="0" w:type="dxa"/>
              <w:right w:w="0" w:type="dxa"/>
            </w:tcMar>
            <w:vAlign w:val="bottom"/>
          </w:tcPr>
          <w:p w14:paraId="43E131F1" w14:textId="77777777" w:rsidR="0089264D" w:rsidRPr="00B40C4C" w:rsidRDefault="0089264D" w:rsidP="002E67AC">
            <w:pPr>
              <w:jc w:val="right"/>
            </w:pPr>
            <w:r w:rsidRPr="00B40C4C">
              <w:t>1 572 239</w:t>
            </w:r>
          </w:p>
        </w:tc>
        <w:tc>
          <w:tcPr>
            <w:tcW w:w="720" w:type="dxa"/>
            <w:tcBorders>
              <w:top w:val="nil"/>
              <w:left w:val="nil"/>
              <w:bottom w:val="nil"/>
              <w:right w:val="nil"/>
            </w:tcBorders>
            <w:tcMar>
              <w:top w:w="80" w:type="dxa"/>
              <w:left w:w="40" w:type="dxa"/>
              <w:bottom w:w="0" w:type="dxa"/>
              <w:right w:w="0" w:type="dxa"/>
            </w:tcMar>
            <w:vAlign w:val="bottom"/>
          </w:tcPr>
          <w:p w14:paraId="3145CC30" w14:textId="77777777" w:rsidR="0089264D" w:rsidRPr="00B40C4C" w:rsidRDefault="0089264D" w:rsidP="002E67AC">
            <w:pPr>
              <w:jc w:val="right"/>
            </w:pPr>
            <w:r w:rsidRPr="00B40C4C">
              <w:t>6,0</w:t>
            </w:r>
          </w:p>
        </w:tc>
        <w:tc>
          <w:tcPr>
            <w:tcW w:w="700" w:type="dxa"/>
            <w:tcBorders>
              <w:top w:val="nil"/>
              <w:left w:val="nil"/>
              <w:bottom w:val="nil"/>
              <w:right w:val="nil"/>
            </w:tcBorders>
            <w:tcMar>
              <w:top w:w="80" w:type="dxa"/>
              <w:left w:w="40" w:type="dxa"/>
              <w:bottom w:w="0" w:type="dxa"/>
              <w:right w:w="0" w:type="dxa"/>
            </w:tcMar>
            <w:vAlign w:val="bottom"/>
          </w:tcPr>
          <w:p w14:paraId="5DB70B8D" w14:textId="77777777" w:rsidR="0089264D" w:rsidRPr="00B40C4C" w:rsidRDefault="0089264D" w:rsidP="002E67AC">
            <w:pPr>
              <w:jc w:val="right"/>
            </w:pPr>
            <w:r w:rsidRPr="00B40C4C">
              <w:t>802 051</w:t>
            </w:r>
          </w:p>
        </w:tc>
        <w:tc>
          <w:tcPr>
            <w:tcW w:w="640" w:type="dxa"/>
            <w:tcBorders>
              <w:top w:val="nil"/>
              <w:left w:val="nil"/>
              <w:bottom w:val="nil"/>
              <w:right w:val="nil"/>
            </w:tcBorders>
            <w:tcMar>
              <w:top w:w="80" w:type="dxa"/>
              <w:left w:w="40" w:type="dxa"/>
              <w:bottom w:w="0" w:type="dxa"/>
              <w:right w:w="0" w:type="dxa"/>
            </w:tcMar>
            <w:vAlign w:val="bottom"/>
          </w:tcPr>
          <w:p w14:paraId="52431051" w14:textId="77777777" w:rsidR="0089264D" w:rsidRPr="00B40C4C" w:rsidRDefault="0089264D" w:rsidP="002E67AC">
            <w:pPr>
              <w:jc w:val="right"/>
            </w:pPr>
            <w:r w:rsidRPr="00B40C4C">
              <w:t>834 848</w:t>
            </w:r>
          </w:p>
        </w:tc>
        <w:tc>
          <w:tcPr>
            <w:tcW w:w="640" w:type="dxa"/>
            <w:tcBorders>
              <w:top w:val="nil"/>
              <w:left w:val="nil"/>
              <w:bottom w:val="nil"/>
              <w:right w:val="nil"/>
            </w:tcBorders>
            <w:tcMar>
              <w:top w:w="80" w:type="dxa"/>
              <w:left w:w="40" w:type="dxa"/>
              <w:bottom w:w="0" w:type="dxa"/>
              <w:right w:w="0" w:type="dxa"/>
            </w:tcMar>
            <w:vAlign w:val="bottom"/>
          </w:tcPr>
          <w:p w14:paraId="71D5C312" w14:textId="77777777" w:rsidR="0089264D" w:rsidRPr="00B40C4C" w:rsidRDefault="0089264D" w:rsidP="002E67AC">
            <w:pPr>
              <w:jc w:val="right"/>
            </w:pPr>
            <w:r w:rsidRPr="00B40C4C">
              <w:t>4,1</w:t>
            </w:r>
          </w:p>
        </w:tc>
      </w:tr>
      <w:tr w:rsidR="00446E55" w:rsidRPr="00B40C4C" w14:paraId="4F280ACC" w14:textId="77777777">
        <w:trPr>
          <w:trHeight w:val="240"/>
        </w:trPr>
        <w:tc>
          <w:tcPr>
            <w:tcW w:w="4680" w:type="dxa"/>
            <w:gridSpan w:val="4"/>
            <w:tcBorders>
              <w:top w:val="nil"/>
              <w:left w:val="nil"/>
              <w:bottom w:val="single" w:sz="4" w:space="0" w:color="000000"/>
              <w:right w:val="nil"/>
            </w:tcBorders>
            <w:tcMar>
              <w:top w:w="80" w:type="dxa"/>
              <w:left w:w="40" w:type="dxa"/>
              <w:bottom w:w="0" w:type="dxa"/>
              <w:right w:w="0" w:type="dxa"/>
            </w:tcMar>
          </w:tcPr>
          <w:p w14:paraId="7391AA48" w14:textId="0F0EC72E" w:rsidR="0089264D" w:rsidRPr="00B40C4C" w:rsidRDefault="0089264D" w:rsidP="009137DA">
            <w:r w:rsidRPr="00B40C4C">
              <w:tab/>
              <w:t>Overføringer til Statens pensjonsfond utland</w:t>
            </w:r>
            <w:r w:rsidR="00B40C4C">
              <w:t xml:space="preserve"> </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363E8218" w14:textId="77777777" w:rsidR="0089264D" w:rsidRPr="00B40C4C" w:rsidRDefault="0089264D" w:rsidP="009137DA"/>
        </w:tc>
        <w:tc>
          <w:tcPr>
            <w:tcW w:w="700" w:type="dxa"/>
            <w:tcBorders>
              <w:top w:val="nil"/>
              <w:left w:val="nil"/>
              <w:bottom w:val="single" w:sz="4" w:space="0" w:color="000000"/>
              <w:right w:val="nil"/>
            </w:tcBorders>
            <w:tcMar>
              <w:top w:w="80" w:type="dxa"/>
              <w:left w:w="60" w:type="dxa"/>
              <w:bottom w:w="0" w:type="dxa"/>
              <w:right w:w="0" w:type="dxa"/>
            </w:tcMar>
            <w:vAlign w:val="bottom"/>
          </w:tcPr>
          <w:p w14:paraId="1711A8F7" w14:textId="77777777" w:rsidR="0089264D" w:rsidRPr="00B40C4C" w:rsidRDefault="0089264D" w:rsidP="002E67AC">
            <w:pPr>
              <w:jc w:val="right"/>
            </w:pPr>
            <w:r w:rsidRPr="00B40C4C">
              <w:t>978 064</w:t>
            </w:r>
          </w:p>
        </w:tc>
        <w:tc>
          <w:tcPr>
            <w:tcW w:w="700" w:type="dxa"/>
            <w:tcBorders>
              <w:top w:val="nil"/>
              <w:left w:val="nil"/>
              <w:bottom w:val="single" w:sz="4" w:space="0" w:color="000000"/>
              <w:right w:val="nil"/>
            </w:tcBorders>
            <w:tcMar>
              <w:top w:w="80" w:type="dxa"/>
              <w:left w:w="60" w:type="dxa"/>
              <w:bottom w:w="0" w:type="dxa"/>
              <w:right w:w="0" w:type="dxa"/>
            </w:tcMar>
            <w:vAlign w:val="bottom"/>
          </w:tcPr>
          <w:p w14:paraId="1B8BC1D5" w14:textId="77777777" w:rsidR="0089264D" w:rsidRPr="00B40C4C" w:rsidRDefault="0089264D" w:rsidP="002E67AC">
            <w:pPr>
              <w:jc w:val="right"/>
            </w:pPr>
            <w:r w:rsidRPr="00B40C4C">
              <w:t>832 166</w:t>
            </w:r>
          </w:p>
        </w:tc>
        <w:tc>
          <w:tcPr>
            <w:tcW w:w="720" w:type="dxa"/>
            <w:tcBorders>
              <w:top w:val="nil"/>
              <w:left w:val="nil"/>
              <w:bottom w:val="single" w:sz="4" w:space="0" w:color="000000"/>
              <w:right w:val="nil"/>
            </w:tcBorders>
            <w:tcMar>
              <w:top w:w="80" w:type="dxa"/>
              <w:left w:w="40" w:type="dxa"/>
              <w:bottom w:w="0" w:type="dxa"/>
              <w:right w:w="0" w:type="dxa"/>
            </w:tcMar>
            <w:vAlign w:val="bottom"/>
          </w:tcPr>
          <w:p w14:paraId="5B97C166" w14:textId="77777777" w:rsidR="0089264D" w:rsidRPr="00B40C4C" w:rsidRDefault="0089264D" w:rsidP="002E67AC">
            <w:pPr>
              <w:jc w:val="right"/>
            </w:pPr>
            <w:r w:rsidRPr="00B40C4C">
              <w:t>-14,9</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67E348A9" w14:textId="77777777" w:rsidR="0089264D" w:rsidRPr="00B40C4C" w:rsidRDefault="0089264D" w:rsidP="002E67AC">
            <w:pPr>
              <w:jc w:val="right"/>
            </w:pPr>
            <w:r w:rsidRPr="00B40C4C">
              <w:t>407 872</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156756BC" w14:textId="77777777" w:rsidR="0089264D" w:rsidRPr="00B40C4C" w:rsidRDefault="0089264D" w:rsidP="002E67AC">
            <w:pPr>
              <w:jc w:val="right"/>
            </w:pPr>
            <w:r w:rsidRPr="00B40C4C">
              <w:t>187 954</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38772DE2" w14:textId="77777777" w:rsidR="0089264D" w:rsidRPr="00B40C4C" w:rsidRDefault="0089264D" w:rsidP="002E67AC">
            <w:pPr>
              <w:jc w:val="right"/>
            </w:pPr>
            <w:r w:rsidRPr="00B40C4C">
              <w:t>-53,9</w:t>
            </w:r>
          </w:p>
        </w:tc>
      </w:tr>
      <w:tr w:rsidR="00446E55" w:rsidRPr="00B40C4C" w14:paraId="23CC7E2F" w14:textId="77777777">
        <w:trPr>
          <w:trHeight w:val="500"/>
        </w:trPr>
        <w:tc>
          <w:tcPr>
            <w:tcW w:w="4680" w:type="dxa"/>
            <w:gridSpan w:val="4"/>
            <w:tcBorders>
              <w:top w:val="single" w:sz="4" w:space="0" w:color="000000"/>
              <w:left w:val="nil"/>
              <w:bottom w:val="single" w:sz="4" w:space="0" w:color="000000"/>
              <w:right w:val="nil"/>
            </w:tcBorders>
            <w:tcMar>
              <w:top w:w="80" w:type="dxa"/>
              <w:left w:w="40" w:type="dxa"/>
              <w:bottom w:w="0" w:type="dxa"/>
              <w:right w:w="0" w:type="dxa"/>
            </w:tcMar>
          </w:tcPr>
          <w:p w14:paraId="4E3309D4" w14:textId="0FD42844" w:rsidR="0089264D" w:rsidRPr="00B40C4C" w:rsidRDefault="0089264D" w:rsidP="009137DA">
            <w:r w:rsidRPr="00B40C4C">
              <w:t>3</w:t>
            </w:r>
            <w:r w:rsidR="00B40C4C">
              <w:t xml:space="preserve"> </w:t>
            </w:r>
            <w:r w:rsidRPr="00B40C4C">
              <w:tab/>
              <w:t>Overskudd før lånetransaksjoner før overføring fra</w:t>
            </w:r>
          </w:p>
          <w:p w14:paraId="170CDC11" w14:textId="77777777" w:rsidR="0089264D" w:rsidRPr="00B40C4C" w:rsidRDefault="0089264D" w:rsidP="009137DA">
            <w:r w:rsidRPr="00B40C4C">
              <w:tab/>
              <w:t xml:space="preserve">Statens pensjonsfond utland (1-2) </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36327AE" w14:textId="77777777" w:rsidR="0089264D" w:rsidRPr="00B40C4C" w:rsidRDefault="0089264D" w:rsidP="009137DA"/>
        </w:tc>
        <w:tc>
          <w:tcPr>
            <w:tcW w:w="700" w:type="dxa"/>
            <w:tcBorders>
              <w:top w:val="single" w:sz="4" w:space="0" w:color="000000"/>
              <w:left w:val="nil"/>
              <w:bottom w:val="single" w:sz="4" w:space="0" w:color="000000"/>
              <w:right w:val="nil"/>
            </w:tcBorders>
            <w:tcMar>
              <w:top w:w="80" w:type="dxa"/>
              <w:left w:w="40" w:type="dxa"/>
              <w:bottom w:w="0" w:type="dxa"/>
              <w:right w:w="20" w:type="dxa"/>
            </w:tcMar>
            <w:vAlign w:val="bottom"/>
          </w:tcPr>
          <w:p w14:paraId="6DF61E31" w14:textId="77777777" w:rsidR="0089264D" w:rsidRPr="00B40C4C" w:rsidRDefault="0089264D" w:rsidP="002E67AC">
            <w:pPr>
              <w:jc w:val="right"/>
            </w:pPr>
            <w:r w:rsidRPr="00B40C4C">
              <w:t>-290 463</w:t>
            </w:r>
          </w:p>
        </w:tc>
        <w:tc>
          <w:tcPr>
            <w:tcW w:w="700" w:type="dxa"/>
            <w:tcBorders>
              <w:top w:val="single" w:sz="4" w:space="0" w:color="000000"/>
              <w:left w:val="nil"/>
              <w:bottom w:val="single" w:sz="4" w:space="0" w:color="000000"/>
              <w:right w:val="nil"/>
            </w:tcBorders>
            <w:tcMar>
              <w:top w:w="80" w:type="dxa"/>
              <w:left w:w="60" w:type="dxa"/>
              <w:bottom w:w="0" w:type="dxa"/>
              <w:right w:w="0" w:type="dxa"/>
            </w:tcMar>
            <w:vAlign w:val="bottom"/>
          </w:tcPr>
          <w:p w14:paraId="15F131CB" w14:textId="77777777" w:rsidR="0089264D" w:rsidRPr="00B40C4C" w:rsidRDefault="0089264D" w:rsidP="002E67AC">
            <w:pPr>
              <w:jc w:val="right"/>
            </w:pPr>
            <w:r w:rsidRPr="00B40C4C">
              <w:t>-434 192</w:t>
            </w:r>
          </w:p>
        </w:tc>
        <w:tc>
          <w:tcPr>
            <w:tcW w:w="72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10FF31D" w14:textId="77777777" w:rsidR="0089264D" w:rsidRPr="00B40C4C" w:rsidRDefault="0089264D" w:rsidP="002E67AC">
            <w:pPr>
              <w:jc w:val="right"/>
            </w:pPr>
            <w:r w:rsidRPr="00B40C4C">
              <w:t>-</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BEE8C7B" w14:textId="77777777" w:rsidR="0089264D" w:rsidRPr="00B40C4C" w:rsidRDefault="0089264D" w:rsidP="002E67AC">
            <w:pPr>
              <w:jc w:val="right"/>
            </w:pPr>
            <w:r w:rsidRPr="00B40C4C">
              <w:t>50 063</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9902892" w14:textId="77777777" w:rsidR="0089264D" w:rsidRPr="00B40C4C" w:rsidRDefault="0089264D" w:rsidP="002E67AC">
            <w:pPr>
              <w:jc w:val="right"/>
            </w:pPr>
            <w:r w:rsidRPr="00B40C4C">
              <w:t>50 566</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A71335E" w14:textId="77777777" w:rsidR="0089264D" w:rsidRPr="00B40C4C" w:rsidRDefault="0089264D" w:rsidP="002E67AC">
            <w:pPr>
              <w:jc w:val="right"/>
            </w:pPr>
            <w:r w:rsidRPr="00B40C4C">
              <w:t>-</w:t>
            </w:r>
          </w:p>
        </w:tc>
      </w:tr>
      <w:tr w:rsidR="00446E55" w:rsidRPr="00B40C4C" w14:paraId="7BC22E47" w14:textId="77777777">
        <w:trPr>
          <w:trHeight w:val="240"/>
        </w:trPr>
        <w:tc>
          <w:tcPr>
            <w:tcW w:w="4680" w:type="dxa"/>
            <w:gridSpan w:val="4"/>
            <w:tcBorders>
              <w:top w:val="nil"/>
              <w:left w:val="nil"/>
              <w:bottom w:val="single" w:sz="4" w:space="0" w:color="000000"/>
              <w:right w:val="nil"/>
            </w:tcBorders>
            <w:tcMar>
              <w:top w:w="80" w:type="dxa"/>
              <w:left w:w="40" w:type="dxa"/>
              <w:bottom w:w="0" w:type="dxa"/>
              <w:right w:w="0" w:type="dxa"/>
            </w:tcMar>
          </w:tcPr>
          <w:p w14:paraId="77118D2A" w14:textId="40496785" w:rsidR="0089264D" w:rsidRPr="00B40C4C" w:rsidRDefault="0089264D" w:rsidP="009137DA">
            <w:r w:rsidRPr="00B40C4C">
              <w:t>4</w:t>
            </w:r>
            <w:r w:rsidR="00B40C4C">
              <w:t xml:space="preserve"> </w:t>
            </w:r>
            <w:r w:rsidRPr="00B40C4C">
              <w:tab/>
              <w:t xml:space="preserve">Overføring fra Statens pensjonsfond utland </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77617805" w14:textId="77777777" w:rsidR="0089264D" w:rsidRPr="00B40C4C" w:rsidRDefault="0089264D" w:rsidP="009137DA"/>
        </w:tc>
        <w:tc>
          <w:tcPr>
            <w:tcW w:w="700" w:type="dxa"/>
            <w:tcBorders>
              <w:top w:val="nil"/>
              <w:left w:val="nil"/>
              <w:bottom w:val="single" w:sz="4" w:space="0" w:color="000000"/>
              <w:right w:val="nil"/>
            </w:tcBorders>
            <w:tcMar>
              <w:top w:w="80" w:type="dxa"/>
              <w:left w:w="40" w:type="dxa"/>
              <w:bottom w:w="0" w:type="dxa"/>
              <w:right w:w="20" w:type="dxa"/>
            </w:tcMar>
            <w:vAlign w:val="bottom"/>
          </w:tcPr>
          <w:p w14:paraId="71464A14" w14:textId="77777777" w:rsidR="0089264D" w:rsidRPr="00B40C4C" w:rsidRDefault="0089264D" w:rsidP="002E67AC">
            <w:pPr>
              <w:jc w:val="right"/>
            </w:pPr>
            <w:r w:rsidRPr="00B40C4C">
              <w:t>286 217</w:t>
            </w:r>
          </w:p>
        </w:tc>
        <w:tc>
          <w:tcPr>
            <w:tcW w:w="700" w:type="dxa"/>
            <w:tcBorders>
              <w:top w:val="nil"/>
              <w:left w:val="nil"/>
              <w:bottom w:val="single" w:sz="4" w:space="0" w:color="000000"/>
              <w:right w:val="nil"/>
            </w:tcBorders>
            <w:tcMar>
              <w:top w:w="80" w:type="dxa"/>
              <w:left w:w="60" w:type="dxa"/>
              <w:bottom w:w="0" w:type="dxa"/>
              <w:right w:w="0" w:type="dxa"/>
            </w:tcMar>
            <w:vAlign w:val="bottom"/>
          </w:tcPr>
          <w:p w14:paraId="3094E19E" w14:textId="77777777" w:rsidR="0089264D" w:rsidRPr="00B40C4C" w:rsidRDefault="0089264D" w:rsidP="002E67AC">
            <w:pPr>
              <w:jc w:val="right"/>
            </w:pPr>
            <w:r w:rsidRPr="00B40C4C">
              <w:t>336 484</w:t>
            </w:r>
          </w:p>
        </w:tc>
        <w:tc>
          <w:tcPr>
            <w:tcW w:w="720" w:type="dxa"/>
            <w:tcBorders>
              <w:top w:val="nil"/>
              <w:left w:val="nil"/>
              <w:bottom w:val="single" w:sz="4" w:space="0" w:color="000000"/>
              <w:right w:val="nil"/>
            </w:tcBorders>
            <w:tcMar>
              <w:top w:w="80" w:type="dxa"/>
              <w:left w:w="40" w:type="dxa"/>
              <w:bottom w:w="0" w:type="dxa"/>
              <w:right w:w="0" w:type="dxa"/>
            </w:tcMar>
            <w:vAlign w:val="bottom"/>
          </w:tcPr>
          <w:p w14:paraId="5AA04A15" w14:textId="77777777" w:rsidR="0089264D" w:rsidRPr="00B40C4C" w:rsidRDefault="0089264D" w:rsidP="002E67AC">
            <w:pPr>
              <w:jc w:val="right"/>
            </w:pPr>
            <w:r w:rsidRPr="00B40C4C">
              <w:t>-</w:t>
            </w:r>
          </w:p>
        </w:tc>
        <w:tc>
          <w:tcPr>
            <w:tcW w:w="700" w:type="dxa"/>
            <w:tcBorders>
              <w:top w:val="nil"/>
              <w:left w:val="nil"/>
              <w:bottom w:val="single" w:sz="4" w:space="0" w:color="000000"/>
              <w:right w:val="nil"/>
            </w:tcBorders>
            <w:tcMar>
              <w:top w:w="80" w:type="dxa"/>
              <w:left w:w="40" w:type="dxa"/>
              <w:bottom w:w="0" w:type="dxa"/>
              <w:right w:w="0" w:type="dxa"/>
            </w:tcMar>
            <w:vAlign w:val="bottom"/>
          </w:tcPr>
          <w:p w14:paraId="5246DFBE" w14:textId="77777777" w:rsidR="0089264D" w:rsidRPr="00B40C4C" w:rsidRDefault="0089264D" w:rsidP="002E67AC">
            <w:pPr>
              <w:jc w:val="right"/>
            </w:pPr>
            <w:r w:rsidRPr="00B40C4C">
              <w:t>0</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04026D3E" w14:textId="77777777" w:rsidR="0089264D" w:rsidRPr="00B40C4C" w:rsidRDefault="0089264D" w:rsidP="002E67AC">
            <w:pPr>
              <w:jc w:val="right"/>
            </w:pPr>
            <w:r w:rsidRPr="00B40C4C">
              <w:t>0</w:t>
            </w:r>
          </w:p>
        </w:tc>
        <w:tc>
          <w:tcPr>
            <w:tcW w:w="640" w:type="dxa"/>
            <w:tcBorders>
              <w:top w:val="nil"/>
              <w:left w:val="nil"/>
              <w:bottom w:val="single" w:sz="4" w:space="0" w:color="000000"/>
              <w:right w:val="nil"/>
            </w:tcBorders>
            <w:tcMar>
              <w:top w:w="80" w:type="dxa"/>
              <w:left w:w="40" w:type="dxa"/>
              <w:bottom w:w="0" w:type="dxa"/>
              <w:right w:w="0" w:type="dxa"/>
            </w:tcMar>
            <w:vAlign w:val="bottom"/>
          </w:tcPr>
          <w:p w14:paraId="6C25A89B" w14:textId="77777777" w:rsidR="0089264D" w:rsidRPr="00B40C4C" w:rsidRDefault="0089264D" w:rsidP="002E67AC">
            <w:pPr>
              <w:jc w:val="right"/>
            </w:pPr>
            <w:r w:rsidRPr="00B40C4C">
              <w:t>-</w:t>
            </w:r>
          </w:p>
        </w:tc>
      </w:tr>
      <w:tr w:rsidR="00446E55" w:rsidRPr="00B40C4C" w14:paraId="7493585E" w14:textId="77777777">
        <w:trPr>
          <w:trHeight w:val="240"/>
        </w:trPr>
        <w:tc>
          <w:tcPr>
            <w:tcW w:w="4680" w:type="dxa"/>
            <w:gridSpan w:val="4"/>
            <w:tcBorders>
              <w:top w:val="single" w:sz="4" w:space="0" w:color="000000"/>
              <w:left w:val="nil"/>
              <w:bottom w:val="single" w:sz="4" w:space="0" w:color="000000"/>
              <w:right w:val="nil"/>
            </w:tcBorders>
            <w:tcMar>
              <w:top w:w="80" w:type="dxa"/>
              <w:left w:w="40" w:type="dxa"/>
              <w:bottom w:w="0" w:type="dxa"/>
              <w:right w:w="0" w:type="dxa"/>
            </w:tcMar>
          </w:tcPr>
          <w:p w14:paraId="63765041" w14:textId="57249988" w:rsidR="0089264D" w:rsidRPr="00B40C4C" w:rsidRDefault="0089264D" w:rsidP="009137DA">
            <w:r w:rsidRPr="00B40C4C">
              <w:t>5</w:t>
            </w:r>
            <w:r w:rsidR="00B40C4C">
              <w:t xml:space="preserve"> </w:t>
            </w:r>
            <w:r w:rsidRPr="00B40C4C">
              <w:tab/>
              <w:t xml:space="preserve">Overskudd før lånetransaksjoner (3+4) </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CF1AE32" w14:textId="77777777" w:rsidR="0089264D" w:rsidRPr="00B40C4C" w:rsidRDefault="0089264D" w:rsidP="009137DA"/>
        </w:tc>
        <w:tc>
          <w:tcPr>
            <w:tcW w:w="700" w:type="dxa"/>
            <w:tcBorders>
              <w:top w:val="single" w:sz="4" w:space="0" w:color="000000"/>
              <w:left w:val="nil"/>
              <w:bottom w:val="single" w:sz="4" w:space="0" w:color="000000"/>
              <w:right w:val="nil"/>
            </w:tcBorders>
            <w:tcMar>
              <w:top w:w="80" w:type="dxa"/>
              <w:left w:w="40" w:type="dxa"/>
              <w:bottom w:w="0" w:type="dxa"/>
              <w:right w:w="20" w:type="dxa"/>
            </w:tcMar>
            <w:vAlign w:val="bottom"/>
          </w:tcPr>
          <w:p w14:paraId="6EB4932C" w14:textId="77777777" w:rsidR="0089264D" w:rsidRPr="00B40C4C" w:rsidRDefault="0089264D" w:rsidP="002E67AC">
            <w:pPr>
              <w:jc w:val="right"/>
            </w:pPr>
            <w:r w:rsidRPr="00B40C4C">
              <w:t>-4 246</w:t>
            </w:r>
          </w:p>
        </w:tc>
        <w:tc>
          <w:tcPr>
            <w:tcW w:w="700" w:type="dxa"/>
            <w:tcBorders>
              <w:top w:val="single" w:sz="4" w:space="0" w:color="000000"/>
              <w:left w:val="nil"/>
              <w:bottom w:val="single" w:sz="4" w:space="0" w:color="000000"/>
              <w:right w:val="nil"/>
            </w:tcBorders>
            <w:tcMar>
              <w:top w:w="80" w:type="dxa"/>
              <w:left w:w="60" w:type="dxa"/>
              <w:bottom w:w="0" w:type="dxa"/>
              <w:right w:w="0" w:type="dxa"/>
            </w:tcMar>
            <w:vAlign w:val="bottom"/>
          </w:tcPr>
          <w:p w14:paraId="207EE51D" w14:textId="77777777" w:rsidR="0089264D" w:rsidRPr="00B40C4C" w:rsidRDefault="0089264D" w:rsidP="002E67AC">
            <w:pPr>
              <w:jc w:val="right"/>
            </w:pPr>
            <w:r w:rsidRPr="00B40C4C">
              <w:t>-97 708</w:t>
            </w:r>
          </w:p>
        </w:tc>
        <w:tc>
          <w:tcPr>
            <w:tcW w:w="72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F285331" w14:textId="77777777" w:rsidR="0089264D" w:rsidRPr="00B40C4C" w:rsidRDefault="0089264D" w:rsidP="002E67AC">
            <w:pPr>
              <w:jc w:val="right"/>
            </w:pPr>
            <w:r w:rsidRPr="00B40C4C">
              <w:t>-</w:t>
            </w:r>
          </w:p>
        </w:tc>
        <w:tc>
          <w:tcPr>
            <w:tcW w:w="70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90C477C" w14:textId="77777777" w:rsidR="0089264D" w:rsidRPr="00B40C4C" w:rsidRDefault="0089264D" w:rsidP="002E67AC">
            <w:pPr>
              <w:jc w:val="right"/>
            </w:pPr>
            <w:r w:rsidRPr="00B40C4C">
              <w:t>50 063</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71F1ADE" w14:textId="77777777" w:rsidR="0089264D" w:rsidRPr="00B40C4C" w:rsidRDefault="0089264D" w:rsidP="002E67AC">
            <w:pPr>
              <w:jc w:val="right"/>
            </w:pPr>
            <w:r w:rsidRPr="00B40C4C">
              <w:t>50 566</w:t>
            </w:r>
          </w:p>
        </w:tc>
        <w:tc>
          <w:tcPr>
            <w:tcW w:w="64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F5680AE" w14:textId="77777777" w:rsidR="0089264D" w:rsidRPr="00B40C4C" w:rsidRDefault="0089264D" w:rsidP="002E67AC">
            <w:pPr>
              <w:jc w:val="right"/>
            </w:pPr>
            <w:r w:rsidRPr="00B40C4C">
              <w:t>-</w:t>
            </w:r>
          </w:p>
        </w:tc>
      </w:tr>
    </w:tbl>
    <w:p w14:paraId="53B20116" w14:textId="77777777" w:rsidR="0089264D" w:rsidRPr="00B40C4C" w:rsidRDefault="0089264D" w:rsidP="00C858A2"/>
    <w:p w14:paraId="6EE09B68" w14:textId="77777777" w:rsidR="0089264D" w:rsidRPr="00B40C4C" w:rsidRDefault="0089264D" w:rsidP="00EC71B8">
      <w:pPr>
        <w:pStyle w:val="Tabellnavn"/>
      </w:pPr>
      <w:r w:rsidRPr="00B40C4C">
        <w:t>11N3xt2</w:t>
      </w:r>
    </w:p>
    <w:tbl>
      <w:tblPr>
        <w:tblW w:w="0" w:type="auto"/>
        <w:tblLayout w:type="fixed"/>
        <w:tblCellMar>
          <w:top w:w="60" w:type="dxa"/>
          <w:left w:w="40" w:type="dxa"/>
          <w:right w:w="40"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446E55" w:rsidRPr="00B40C4C" w14:paraId="34D53367" w14:textId="77777777">
        <w:trPr>
          <w:trHeight w:val="220"/>
        </w:trPr>
        <w:tc>
          <w:tcPr>
            <w:tcW w:w="9400" w:type="dxa"/>
            <w:gridSpan w:val="11"/>
            <w:tcBorders>
              <w:top w:val="nil"/>
              <w:left w:val="nil"/>
              <w:bottom w:val="single" w:sz="4" w:space="0" w:color="000000"/>
              <w:right w:val="nil"/>
            </w:tcBorders>
            <w:tcMar>
              <w:top w:w="60" w:type="dxa"/>
              <w:left w:w="40" w:type="dxa"/>
              <w:bottom w:w="0" w:type="dxa"/>
              <w:right w:w="40" w:type="dxa"/>
            </w:tcMar>
          </w:tcPr>
          <w:p w14:paraId="39B6CCA2" w14:textId="77777777" w:rsidR="0089264D" w:rsidRPr="00B40C4C" w:rsidRDefault="0089264D" w:rsidP="009137DA">
            <w:r w:rsidRPr="00B40C4C">
              <w:lastRenderedPageBreak/>
              <w:t>Mill. kroner</w:t>
            </w:r>
          </w:p>
        </w:tc>
      </w:tr>
      <w:tr w:rsidR="00446E55" w:rsidRPr="00B40C4C" w14:paraId="1750FB76" w14:textId="77777777">
        <w:trPr>
          <w:trHeight w:val="740"/>
        </w:trPr>
        <w:tc>
          <w:tcPr>
            <w:tcW w:w="2200" w:type="dxa"/>
            <w:tcBorders>
              <w:top w:val="nil"/>
              <w:left w:val="nil"/>
              <w:bottom w:val="single" w:sz="4" w:space="0" w:color="000000"/>
              <w:right w:val="nil"/>
            </w:tcBorders>
            <w:tcMar>
              <w:top w:w="60" w:type="dxa"/>
              <w:left w:w="40" w:type="dxa"/>
              <w:bottom w:w="0" w:type="dxa"/>
              <w:right w:w="40" w:type="dxa"/>
            </w:tcMar>
            <w:vAlign w:val="bottom"/>
          </w:tcPr>
          <w:p w14:paraId="7221B402" w14:textId="77777777" w:rsidR="0089264D" w:rsidRPr="00B40C4C" w:rsidRDefault="0089264D" w:rsidP="009137DA">
            <w:r w:rsidRPr="00B40C4C">
              <w:t>Inntekter</w:t>
            </w:r>
          </w:p>
        </w:tc>
        <w:tc>
          <w:tcPr>
            <w:tcW w:w="1440" w:type="dxa"/>
            <w:gridSpan w:val="2"/>
            <w:tcBorders>
              <w:top w:val="nil"/>
              <w:left w:val="nil"/>
              <w:bottom w:val="single" w:sz="4" w:space="0" w:color="000000"/>
              <w:right w:val="nil"/>
            </w:tcBorders>
            <w:tcMar>
              <w:top w:w="60" w:type="dxa"/>
              <w:left w:w="40" w:type="dxa"/>
              <w:bottom w:w="0" w:type="dxa"/>
              <w:right w:w="40" w:type="dxa"/>
            </w:tcMar>
            <w:vAlign w:val="bottom"/>
          </w:tcPr>
          <w:p w14:paraId="12039668" w14:textId="77777777" w:rsidR="0089264D" w:rsidRPr="00B40C4C" w:rsidRDefault="0089264D" w:rsidP="002E67AC">
            <w:pPr>
              <w:jc w:val="right"/>
            </w:pPr>
            <w:r w:rsidRPr="00B40C4C">
              <w:t>Samlede inntekter</w:t>
            </w:r>
          </w:p>
        </w:tc>
        <w:tc>
          <w:tcPr>
            <w:tcW w:w="1440" w:type="dxa"/>
            <w:gridSpan w:val="2"/>
            <w:tcBorders>
              <w:top w:val="nil"/>
              <w:left w:val="nil"/>
              <w:bottom w:val="single" w:sz="4" w:space="0" w:color="000000"/>
              <w:right w:val="nil"/>
            </w:tcBorders>
            <w:tcMar>
              <w:top w:w="60" w:type="dxa"/>
              <w:left w:w="40" w:type="dxa"/>
              <w:bottom w:w="0" w:type="dxa"/>
              <w:right w:w="40" w:type="dxa"/>
            </w:tcMar>
            <w:vAlign w:val="bottom"/>
          </w:tcPr>
          <w:p w14:paraId="2EADD9FE" w14:textId="77777777" w:rsidR="0089264D" w:rsidRPr="00B40C4C" w:rsidRDefault="0089264D" w:rsidP="002E67AC">
            <w:pPr>
              <w:jc w:val="right"/>
            </w:pPr>
            <w:r w:rsidRPr="00B40C4C">
              <w:t>Driftsinntekter</w:t>
            </w:r>
          </w:p>
        </w:tc>
        <w:tc>
          <w:tcPr>
            <w:tcW w:w="1440" w:type="dxa"/>
            <w:gridSpan w:val="2"/>
            <w:tcBorders>
              <w:top w:val="nil"/>
              <w:left w:val="nil"/>
              <w:bottom w:val="single" w:sz="4" w:space="0" w:color="000000"/>
              <w:right w:val="nil"/>
            </w:tcBorders>
            <w:tcMar>
              <w:top w:w="60" w:type="dxa"/>
              <w:left w:w="40" w:type="dxa"/>
              <w:bottom w:w="0" w:type="dxa"/>
              <w:right w:w="40" w:type="dxa"/>
            </w:tcMar>
            <w:vAlign w:val="bottom"/>
          </w:tcPr>
          <w:p w14:paraId="5E90A051" w14:textId="77777777" w:rsidR="0089264D" w:rsidRPr="00B40C4C" w:rsidRDefault="0089264D" w:rsidP="002E67AC">
            <w:pPr>
              <w:jc w:val="right"/>
            </w:pPr>
            <w:r w:rsidRPr="00B40C4C">
              <w:t>Inntekter i samband med nybygg, anlegg mv.</w:t>
            </w:r>
          </w:p>
        </w:tc>
        <w:tc>
          <w:tcPr>
            <w:tcW w:w="1440" w:type="dxa"/>
            <w:gridSpan w:val="2"/>
            <w:tcBorders>
              <w:top w:val="nil"/>
              <w:left w:val="nil"/>
              <w:bottom w:val="single" w:sz="4" w:space="0" w:color="000000"/>
              <w:right w:val="nil"/>
            </w:tcBorders>
            <w:tcMar>
              <w:top w:w="60" w:type="dxa"/>
              <w:left w:w="40" w:type="dxa"/>
              <w:bottom w:w="0" w:type="dxa"/>
              <w:right w:w="40" w:type="dxa"/>
            </w:tcMar>
            <w:vAlign w:val="bottom"/>
          </w:tcPr>
          <w:p w14:paraId="6D63225C" w14:textId="77777777" w:rsidR="0089264D" w:rsidRPr="00B40C4C" w:rsidRDefault="0089264D" w:rsidP="002E67AC">
            <w:pPr>
              <w:jc w:val="right"/>
            </w:pPr>
            <w:r w:rsidRPr="00B40C4C">
              <w:t>Skatter, avgifter og andre overføringer</w:t>
            </w:r>
          </w:p>
        </w:tc>
        <w:tc>
          <w:tcPr>
            <w:tcW w:w="1440" w:type="dxa"/>
            <w:gridSpan w:val="2"/>
            <w:tcBorders>
              <w:top w:val="nil"/>
              <w:left w:val="nil"/>
              <w:bottom w:val="single" w:sz="4" w:space="0" w:color="000000"/>
              <w:right w:val="nil"/>
            </w:tcBorders>
            <w:tcMar>
              <w:top w:w="60" w:type="dxa"/>
              <w:left w:w="40" w:type="dxa"/>
              <w:bottom w:w="0" w:type="dxa"/>
              <w:right w:w="40" w:type="dxa"/>
            </w:tcMar>
            <w:vAlign w:val="bottom"/>
          </w:tcPr>
          <w:p w14:paraId="59B1DBFA" w14:textId="20A7C761" w:rsidR="0089264D" w:rsidRPr="00B40C4C" w:rsidRDefault="0089264D" w:rsidP="002E67AC">
            <w:pPr>
              <w:jc w:val="right"/>
            </w:pPr>
            <w:r w:rsidRPr="00B40C4C">
              <w:t>Tilbakebetalinger mv.</w:t>
            </w:r>
          </w:p>
        </w:tc>
      </w:tr>
      <w:tr w:rsidR="00446E55" w:rsidRPr="00B40C4C" w14:paraId="37C4B3C7" w14:textId="77777777">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18CB9817" w14:textId="77777777" w:rsidR="0089264D" w:rsidRPr="00B40C4C" w:rsidRDefault="0089264D" w:rsidP="009137DA"/>
        </w:tc>
        <w:tc>
          <w:tcPr>
            <w:tcW w:w="720" w:type="dxa"/>
            <w:tcBorders>
              <w:top w:val="nil"/>
              <w:left w:val="nil"/>
              <w:bottom w:val="single" w:sz="4" w:space="0" w:color="000000"/>
              <w:right w:val="nil"/>
            </w:tcBorders>
            <w:tcMar>
              <w:top w:w="60" w:type="dxa"/>
              <w:left w:w="40" w:type="dxa"/>
              <w:bottom w:w="0" w:type="dxa"/>
              <w:right w:w="40" w:type="dxa"/>
            </w:tcMar>
            <w:vAlign w:val="bottom"/>
          </w:tcPr>
          <w:p w14:paraId="55966300" w14:textId="77777777" w:rsidR="0089264D" w:rsidRPr="00B40C4C" w:rsidRDefault="0089264D" w:rsidP="002E67AC">
            <w:pPr>
              <w:jc w:val="right"/>
            </w:pPr>
            <w:r w:rsidRPr="00B40C4C">
              <w:t>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560DD22" w14:textId="77777777" w:rsidR="0089264D" w:rsidRPr="00B40C4C" w:rsidRDefault="0089264D" w:rsidP="002E67AC">
            <w:pPr>
              <w:jc w:val="right"/>
            </w:pPr>
            <w:r w:rsidRPr="00B40C4C">
              <w:t>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0100491" w14:textId="77777777" w:rsidR="0089264D" w:rsidRPr="00B40C4C" w:rsidRDefault="0089264D" w:rsidP="002E67AC">
            <w:pPr>
              <w:jc w:val="right"/>
            </w:pPr>
            <w:r w:rsidRPr="00B40C4C">
              <w:t>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18C16C1" w14:textId="77777777" w:rsidR="0089264D" w:rsidRPr="00B40C4C" w:rsidRDefault="0089264D" w:rsidP="002E67AC">
            <w:pPr>
              <w:jc w:val="right"/>
            </w:pPr>
            <w:r w:rsidRPr="00B40C4C">
              <w:t>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651A920" w14:textId="77777777" w:rsidR="0089264D" w:rsidRPr="00B40C4C" w:rsidRDefault="0089264D" w:rsidP="002E67AC">
            <w:pPr>
              <w:jc w:val="right"/>
            </w:pPr>
            <w:r w:rsidRPr="00B40C4C">
              <w:t>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5D2279C" w14:textId="77777777" w:rsidR="0089264D" w:rsidRPr="00B40C4C" w:rsidRDefault="0089264D" w:rsidP="002E67AC">
            <w:pPr>
              <w:jc w:val="right"/>
            </w:pPr>
            <w:r w:rsidRPr="00B40C4C">
              <w:t>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A467698" w14:textId="77777777" w:rsidR="0089264D" w:rsidRPr="00B40C4C" w:rsidRDefault="0089264D" w:rsidP="002E67AC">
            <w:pPr>
              <w:jc w:val="right"/>
            </w:pPr>
            <w:r w:rsidRPr="00B40C4C">
              <w:t>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C4086C7" w14:textId="77777777" w:rsidR="0089264D" w:rsidRPr="00B40C4C" w:rsidRDefault="0089264D" w:rsidP="002E67AC">
            <w:pPr>
              <w:jc w:val="right"/>
            </w:pPr>
            <w:r w:rsidRPr="00B40C4C">
              <w:t>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27F46CD" w14:textId="77777777" w:rsidR="0089264D" w:rsidRPr="00B40C4C" w:rsidRDefault="0089264D" w:rsidP="002E67AC">
            <w:pPr>
              <w:jc w:val="right"/>
            </w:pPr>
            <w:r w:rsidRPr="00B40C4C">
              <w:t>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7CBFD65" w14:textId="77777777" w:rsidR="0089264D" w:rsidRPr="00B40C4C" w:rsidRDefault="0089264D" w:rsidP="002E67AC">
            <w:pPr>
              <w:jc w:val="right"/>
            </w:pPr>
            <w:r w:rsidRPr="00B40C4C">
              <w:t>2024</w:t>
            </w:r>
          </w:p>
        </w:tc>
      </w:tr>
      <w:tr w:rsidR="00446E55" w:rsidRPr="00B40C4C" w14:paraId="0829C524" w14:textId="77777777">
        <w:trPr>
          <w:trHeight w:val="220"/>
        </w:trPr>
        <w:tc>
          <w:tcPr>
            <w:tcW w:w="2200" w:type="dxa"/>
            <w:tcBorders>
              <w:top w:val="single" w:sz="4" w:space="0" w:color="000000"/>
              <w:left w:val="nil"/>
              <w:bottom w:val="nil"/>
              <w:right w:val="nil"/>
            </w:tcBorders>
            <w:tcMar>
              <w:top w:w="60" w:type="dxa"/>
              <w:left w:w="40" w:type="dxa"/>
              <w:bottom w:w="0" w:type="dxa"/>
              <w:right w:w="40" w:type="dxa"/>
            </w:tcMar>
          </w:tcPr>
          <w:p w14:paraId="1031B9F4" w14:textId="77777777" w:rsidR="0089264D" w:rsidRPr="00B40C4C" w:rsidRDefault="0089264D" w:rsidP="009137DA">
            <w:r w:rsidRPr="00B40C4C">
              <w:t>Skatter på formue og inntekt</w:t>
            </w:r>
          </w:p>
        </w:tc>
        <w:tc>
          <w:tcPr>
            <w:tcW w:w="720" w:type="dxa"/>
            <w:tcBorders>
              <w:top w:val="nil"/>
              <w:left w:val="nil"/>
              <w:bottom w:val="nil"/>
              <w:right w:val="nil"/>
            </w:tcBorders>
            <w:tcMar>
              <w:top w:w="60" w:type="dxa"/>
              <w:left w:w="40" w:type="dxa"/>
              <w:bottom w:w="0" w:type="dxa"/>
              <w:right w:w="40" w:type="dxa"/>
            </w:tcMar>
            <w:vAlign w:val="bottom"/>
          </w:tcPr>
          <w:p w14:paraId="5EB78541" w14:textId="77777777" w:rsidR="0089264D" w:rsidRPr="00B40C4C" w:rsidRDefault="0089264D" w:rsidP="002E67AC">
            <w:pPr>
              <w:jc w:val="right"/>
            </w:pPr>
            <w:r w:rsidRPr="00B40C4C">
              <w:t>250 914</w:t>
            </w:r>
          </w:p>
        </w:tc>
        <w:tc>
          <w:tcPr>
            <w:tcW w:w="720" w:type="dxa"/>
            <w:tcBorders>
              <w:top w:val="nil"/>
              <w:left w:val="nil"/>
              <w:bottom w:val="nil"/>
              <w:right w:val="nil"/>
            </w:tcBorders>
            <w:tcMar>
              <w:top w:w="60" w:type="dxa"/>
              <w:left w:w="40" w:type="dxa"/>
              <w:bottom w:w="0" w:type="dxa"/>
              <w:right w:w="40" w:type="dxa"/>
            </w:tcMar>
            <w:vAlign w:val="bottom"/>
          </w:tcPr>
          <w:p w14:paraId="417FF09F" w14:textId="77777777" w:rsidR="0089264D" w:rsidRPr="00B40C4C" w:rsidRDefault="0089264D" w:rsidP="002E67AC">
            <w:pPr>
              <w:jc w:val="right"/>
            </w:pPr>
            <w:r w:rsidRPr="00B40C4C">
              <w:t>280 586</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643ECDB7" w14:textId="77777777" w:rsidR="0089264D" w:rsidRPr="00B40C4C" w:rsidRDefault="0089264D" w:rsidP="002E67AC">
            <w:pPr>
              <w:jc w:val="right"/>
            </w:pPr>
            <w:r w:rsidRPr="00B40C4C">
              <w:t>0</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5866CA08" w14:textId="77777777" w:rsidR="0089264D" w:rsidRPr="00B40C4C" w:rsidRDefault="0089264D" w:rsidP="002E67AC">
            <w:pPr>
              <w:jc w:val="right"/>
            </w:pPr>
            <w:r w:rsidRPr="00B40C4C">
              <w:t>0</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7A618BF7" w14:textId="77777777" w:rsidR="0089264D" w:rsidRPr="00B40C4C" w:rsidRDefault="0089264D" w:rsidP="002E67AC">
            <w:pPr>
              <w:jc w:val="right"/>
            </w:pPr>
            <w:r w:rsidRPr="00B40C4C">
              <w:t>0</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0B4374A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5DDD533" w14:textId="77777777" w:rsidR="0089264D" w:rsidRPr="00B40C4C" w:rsidRDefault="0089264D" w:rsidP="002E67AC">
            <w:pPr>
              <w:jc w:val="right"/>
            </w:pPr>
            <w:r w:rsidRPr="00B40C4C">
              <w:t>250 914</w:t>
            </w:r>
          </w:p>
        </w:tc>
        <w:tc>
          <w:tcPr>
            <w:tcW w:w="720" w:type="dxa"/>
            <w:tcBorders>
              <w:top w:val="nil"/>
              <w:left w:val="nil"/>
              <w:bottom w:val="nil"/>
              <w:right w:val="nil"/>
            </w:tcBorders>
            <w:tcMar>
              <w:top w:w="60" w:type="dxa"/>
              <w:left w:w="40" w:type="dxa"/>
              <w:bottom w:w="0" w:type="dxa"/>
              <w:right w:w="40" w:type="dxa"/>
            </w:tcMar>
            <w:vAlign w:val="bottom"/>
          </w:tcPr>
          <w:p w14:paraId="1A48CC6A" w14:textId="77777777" w:rsidR="0089264D" w:rsidRPr="00B40C4C" w:rsidRDefault="0089264D" w:rsidP="002E67AC">
            <w:pPr>
              <w:jc w:val="right"/>
            </w:pPr>
            <w:r w:rsidRPr="00B40C4C">
              <w:t>280 586</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75D6AB89" w14:textId="77777777" w:rsidR="0089264D" w:rsidRPr="00B40C4C" w:rsidRDefault="0089264D" w:rsidP="002E67AC">
            <w:pPr>
              <w:jc w:val="right"/>
            </w:pPr>
            <w:r w:rsidRPr="00B40C4C">
              <w:t>0</w:t>
            </w:r>
          </w:p>
        </w:tc>
        <w:tc>
          <w:tcPr>
            <w:tcW w:w="720" w:type="dxa"/>
            <w:tcBorders>
              <w:top w:val="single" w:sz="4" w:space="0" w:color="000000"/>
              <w:left w:val="nil"/>
              <w:bottom w:val="nil"/>
              <w:right w:val="nil"/>
            </w:tcBorders>
            <w:tcMar>
              <w:top w:w="60" w:type="dxa"/>
              <w:left w:w="40" w:type="dxa"/>
              <w:bottom w:w="0" w:type="dxa"/>
              <w:right w:w="40" w:type="dxa"/>
            </w:tcMar>
            <w:vAlign w:val="bottom"/>
          </w:tcPr>
          <w:p w14:paraId="477FAD57" w14:textId="77777777" w:rsidR="0089264D" w:rsidRPr="00B40C4C" w:rsidRDefault="0089264D" w:rsidP="002E67AC">
            <w:pPr>
              <w:jc w:val="right"/>
            </w:pPr>
            <w:r w:rsidRPr="00B40C4C">
              <w:t>0</w:t>
            </w:r>
          </w:p>
        </w:tc>
      </w:tr>
      <w:tr w:rsidR="00446E55" w:rsidRPr="00B40C4C" w14:paraId="7E09A5CA" w14:textId="77777777">
        <w:trPr>
          <w:trHeight w:val="440"/>
        </w:trPr>
        <w:tc>
          <w:tcPr>
            <w:tcW w:w="2200" w:type="dxa"/>
            <w:tcBorders>
              <w:top w:val="nil"/>
              <w:left w:val="nil"/>
              <w:bottom w:val="nil"/>
              <w:right w:val="nil"/>
            </w:tcBorders>
            <w:tcMar>
              <w:top w:w="60" w:type="dxa"/>
              <w:left w:w="40" w:type="dxa"/>
              <w:bottom w:w="0" w:type="dxa"/>
              <w:right w:w="40" w:type="dxa"/>
            </w:tcMar>
          </w:tcPr>
          <w:p w14:paraId="457CA416" w14:textId="77777777" w:rsidR="0089264D" w:rsidRPr="00B40C4C" w:rsidRDefault="0089264D" w:rsidP="009137DA">
            <w:r w:rsidRPr="00B40C4C">
              <w:t>Arbeidsgiveravgift og trygdeavgift</w:t>
            </w:r>
          </w:p>
        </w:tc>
        <w:tc>
          <w:tcPr>
            <w:tcW w:w="720" w:type="dxa"/>
            <w:tcBorders>
              <w:top w:val="nil"/>
              <w:left w:val="nil"/>
              <w:bottom w:val="nil"/>
              <w:right w:val="nil"/>
            </w:tcBorders>
            <w:tcMar>
              <w:top w:w="60" w:type="dxa"/>
              <w:left w:w="40" w:type="dxa"/>
              <w:bottom w:w="0" w:type="dxa"/>
              <w:right w:w="40" w:type="dxa"/>
            </w:tcMar>
            <w:vAlign w:val="bottom"/>
          </w:tcPr>
          <w:p w14:paraId="59AFA7B3" w14:textId="77777777" w:rsidR="0089264D" w:rsidRPr="00B40C4C" w:rsidRDefault="0089264D" w:rsidP="002E67AC">
            <w:pPr>
              <w:jc w:val="right"/>
            </w:pPr>
            <w:r w:rsidRPr="00B40C4C">
              <w:t>208 578</w:t>
            </w:r>
          </w:p>
        </w:tc>
        <w:tc>
          <w:tcPr>
            <w:tcW w:w="720" w:type="dxa"/>
            <w:tcBorders>
              <w:top w:val="nil"/>
              <w:left w:val="nil"/>
              <w:bottom w:val="nil"/>
              <w:right w:val="nil"/>
            </w:tcBorders>
            <w:tcMar>
              <w:top w:w="60" w:type="dxa"/>
              <w:left w:w="40" w:type="dxa"/>
              <w:bottom w:w="0" w:type="dxa"/>
              <w:right w:w="40" w:type="dxa"/>
            </w:tcMar>
            <w:vAlign w:val="bottom"/>
          </w:tcPr>
          <w:p w14:paraId="42C15159" w14:textId="77777777" w:rsidR="0089264D" w:rsidRPr="00B40C4C" w:rsidRDefault="0089264D" w:rsidP="002E67AC">
            <w:pPr>
              <w:jc w:val="right"/>
            </w:pPr>
            <w:r w:rsidRPr="00B40C4C">
              <w:t>227 030</w:t>
            </w:r>
          </w:p>
        </w:tc>
        <w:tc>
          <w:tcPr>
            <w:tcW w:w="720" w:type="dxa"/>
            <w:tcBorders>
              <w:top w:val="nil"/>
              <w:left w:val="nil"/>
              <w:bottom w:val="nil"/>
              <w:right w:val="nil"/>
            </w:tcBorders>
            <w:tcMar>
              <w:top w:w="60" w:type="dxa"/>
              <w:left w:w="40" w:type="dxa"/>
              <w:bottom w:w="0" w:type="dxa"/>
              <w:right w:w="40" w:type="dxa"/>
            </w:tcMar>
            <w:vAlign w:val="bottom"/>
          </w:tcPr>
          <w:p w14:paraId="0D5A9C93"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83573B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5A4214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49E2BD6"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30498AB" w14:textId="77777777" w:rsidR="0089264D" w:rsidRPr="00B40C4C" w:rsidRDefault="0089264D" w:rsidP="002E67AC">
            <w:pPr>
              <w:jc w:val="right"/>
            </w:pPr>
            <w:r w:rsidRPr="00B40C4C">
              <w:t>208 578</w:t>
            </w:r>
          </w:p>
        </w:tc>
        <w:tc>
          <w:tcPr>
            <w:tcW w:w="720" w:type="dxa"/>
            <w:tcBorders>
              <w:top w:val="nil"/>
              <w:left w:val="nil"/>
              <w:bottom w:val="nil"/>
              <w:right w:val="nil"/>
            </w:tcBorders>
            <w:tcMar>
              <w:top w:w="60" w:type="dxa"/>
              <w:left w:w="40" w:type="dxa"/>
              <w:bottom w:w="0" w:type="dxa"/>
              <w:right w:w="40" w:type="dxa"/>
            </w:tcMar>
            <w:vAlign w:val="bottom"/>
          </w:tcPr>
          <w:p w14:paraId="0261AF7E" w14:textId="77777777" w:rsidR="0089264D" w:rsidRPr="00B40C4C" w:rsidRDefault="0089264D" w:rsidP="002E67AC">
            <w:pPr>
              <w:jc w:val="right"/>
            </w:pPr>
            <w:r w:rsidRPr="00B40C4C">
              <w:t>227 030</w:t>
            </w:r>
          </w:p>
        </w:tc>
        <w:tc>
          <w:tcPr>
            <w:tcW w:w="720" w:type="dxa"/>
            <w:tcBorders>
              <w:top w:val="nil"/>
              <w:left w:val="nil"/>
              <w:bottom w:val="nil"/>
              <w:right w:val="nil"/>
            </w:tcBorders>
            <w:tcMar>
              <w:top w:w="60" w:type="dxa"/>
              <w:left w:w="40" w:type="dxa"/>
              <w:bottom w:w="0" w:type="dxa"/>
              <w:right w:w="40" w:type="dxa"/>
            </w:tcMar>
            <w:vAlign w:val="bottom"/>
          </w:tcPr>
          <w:p w14:paraId="7896204E"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2623EA2" w14:textId="77777777" w:rsidR="0089264D" w:rsidRPr="00B40C4C" w:rsidRDefault="0089264D" w:rsidP="002E67AC">
            <w:pPr>
              <w:jc w:val="right"/>
            </w:pPr>
            <w:r w:rsidRPr="00B40C4C">
              <w:t>0</w:t>
            </w:r>
          </w:p>
        </w:tc>
      </w:tr>
      <w:tr w:rsidR="00446E55" w:rsidRPr="00B40C4C" w14:paraId="12DC184C" w14:textId="77777777">
        <w:trPr>
          <w:trHeight w:val="220"/>
        </w:trPr>
        <w:tc>
          <w:tcPr>
            <w:tcW w:w="2200" w:type="dxa"/>
            <w:tcBorders>
              <w:top w:val="nil"/>
              <w:left w:val="nil"/>
              <w:bottom w:val="nil"/>
              <w:right w:val="nil"/>
            </w:tcBorders>
            <w:tcMar>
              <w:top w:w="60" w:type="dxa"/>
              <w:left w:w="40" w:type="dxa"/>
              <w:bottom w:w="0" w:type="dxa"/>
              <w:right w:w="40" w:type="dxa"/>
            </w:tcMar>
          </w:tcPr>
          <w:p w14:paraId="532A2786" w14:textId="77777777" w:rsidR="0089264D" w:rsidRPr="00B40C4C" w:rsidRDefault="0089264D" w:rsidP="009137DA">
            <w:r w:rsidRPr="00B40C4C">
              <w:t xml:space="preserve">Tollinntekter </w:t>
            </w:r>
          </w:p>
        </w:tc>
        <w:tc>
          <w:tcPr>
            <w:tcW w:w="720" w:type="dxa"/>
            <w:tcBorders>
              <w:top w:val="nil"/>
              <w:left w:val="nil"/>
              <w:bottom w:val="nil"/>
              <w:right w:val="nil"/>
            </w:tcBorders>
            <w:tcMar>
              <w:top w:w="60" w:type="dxa"/>
              <w:left w:w="40" w:type="dxa"/>
              <w:bottom w:w="0" w:type="dxa"/>
              <w:right w:w="40" w:type="dxa"/>
            </w:tcMar>
            <w:vAlign w:val="bottom"/>
          </w:tcPr>
          <w:p w14:paraId="133B2450" w14:textId="77777777" w:rsidR="0089264D" w:rsidRPr="00B40C4C" w:rsidRDefault="0089264D" w:rsidP="002E67AC">
            <w:pPr>
              <w:jc w:val="right"/>
            </w:pPr>
            <w:r w:rsidRPr="00B40C4C">
              <w:t>1 647</w:t>
            </w:r>
          </w:p>
        </w:tc>
        <w:tc>
          <w:tcPr>
            <w:tcW w:w="720" w:type="dxa"/>
            <w:tcBorders>
              <w:top w:val="nil"/>
              <w:left w:val="nil"/>
              <w:bottom w:val="nil"/>
              <w:right w:val="nil"/>
            </w:tcBorders>
            <w:tcMar>
              <w:top w:w="60" w:type="dxa"/>
              <w:left w:w="40" w:type="dxa"/>
              <w:bottom w:w="0" w:type="dxa"/>
              <w:right w:w="40" w:type="dxa"/>
            </w:tcMar>
            <w:vAlign w:val="bottom"/>
          </w:tcPr>
          <w:p w14:paraId="5EECC25D" w14:textId="77777777" w:rsidR="0089264D" w:rsidRPr="00B40C4C" w:rsidRDefault="0089264D" w:rsidP="002E67AC">
            <w:pPr>
              <w:jc w:val="right"/>
            </w:pPr>
            <w:r w:rsidRPr="00B40C4C">
              <w:t>1 740</w:t>
            </w:r>
          </w:p>
        </w:tc>
        <w:tc>
          <w:tcPr>
            <w:tcW w:w="720" w:type="dxa"/>
            <w:tcBorders>
              <w:top w:val="nil"/>
              <w:left w:val="nil"/>
              <w:bottom w:val="nil"/>
              <w:right w:val="nil"/>
            </w:tcBorders>
            <w:tcMar>
              <w:top w:w="60" w:type="dxa"/>
              <w:left w:w="40" w:type="dxa"/>
              <w:bottom w:w="0" w:type="dxa"/>
              <w:right w:w="40" w:type="dxa"/>
            </w:tcMar>
            <w:vAlign w:val="bottom"/>
          </w:tcPr>
          <w:p w14:paraId="3BE9578E"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1D0C066"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071CC6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8BBE3A9"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B19C37B" w14:textId="77777777" w:rsidR="0089264D" w:rsidRPr="00B40C4C" w:rsidRDefault="0089264D" w:rsidP="002E67AC">
            <w:pPr>
              <w:jc w:val="right"/>
            </w:pPr>
            <w:r w:rsidRPr="00B40C4C">
              <w:t>1 647</w:t>
            </w:r>
          </w:p>
        </w:tc>
        <w:tc>
          <w:tcPr>
            <w:tcW w:w="720" w:type="dxa"/>
            <w:tcBorders>
              <w:top w:val="nil"/>
              <w:left w:val="nil"/>
              <w:bottom w:val="nil"/>
              <w:right w:val="nil"/>
            </w:tcBorders>
            <w:tcMar>
              <w:top w:w="60" w:type="dxa"/>
              <w:left w:w="40" w:type="dxa"/>
              <w:bottom w:w="0" w:type="dxa"/>
              <w:right w:w="40" w:type="dxa"/>
            </w:tcMar>
            <w:vAlign w:val="bottom"/>
          </w:tcPr>
          <w:p w14:paraId="766D0D89" w14:textId="77777777" w:rsidR="0089264D" w:rsidRPr="00B40C4C" w:rsidRDefault="0089264D" w:rsidP="002E67AC">
            <w:pPr>
              <w:jc w:val="right"/>
            </w:pPr>
            <w:r w:rsidRPr="00B40C4C">
              <w:t>1 740</w:t>
            </w:r>
          </w:p>
        </w:tc>
        <w:tc>
          <w:tcPr>
            <w:tcW w:w="720" w:type="dxa"/>
            <w:tcBorders>
              <w:top w:val="nil"/>
              <w:left w:val="nil"/>
              <w:bottom w:val="nil"/>
              <w:right w:val="nil"/>
            </w:tcBorders>
            <w:tcMar>
              <w:top w:w="60" w:type="dxa"/>
              <w:left w:w="40" w:type="dxa"/>
              <w:bottom w:w="0" w:type="dxa"/>
              <w:right w:w="40" w:type="dxa"/>
            </w:tcMar>
            <w:vAlign w:val="bottom"/>
          </w:tcPr>
          <w:p w14:paraId="50AD4864"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2BEF57A" w14:textId="77777777" w:rsidR="0089264D" w:rsidRPr="00B40C4C" w:rsidRDefault="0089264D" w:rsidP="002E67AC">
            <w:pPr>
              <w:jc w:val="right"/>
            </w:pPr>
            <w:r w:rsidRPr="00B40C4C">
              <w:t>0</w:t>
            </w:r>
          </w:p>
        </w:tc>
      </w:tr>
      <w:tr w:rsidR="00446E55" w:rsidRPr="00B40C4C" w14:paraId="31CD9CCD" w14:textId="77777777">
        <w:trPr>
          <w:trHeight w:val="220"/>
        </w:trPr>
        <w:tc>
          <w:tcPr>
            <w:tcW w:w="2200" w:type="dxa"/>
            <w:tcBorders>
              <w:top w:val="nil"/>
              <w:left w:val="nil"/>
              <w:bottom w:val="nil"/>
              <w:right w:val="nil"/>
            </w:tcBorders>
            <w:tcMar>
              <w:top w:w="60" w:type="dxa"/>
              <w:left w:w="40" w:type="dxa"/>
              <w:bottom w:w="0" w:type="dxa"/>
              <w:right w:w="40" w:type="dxa"/>
            </w:tcMar>
          </w:tcPr>
          <w:p w14:paraId="209CE052" w14:textId="77777777" w:rsidR="0089264D" w:rsidRPr="00B40C4C" w:rsidRDefault="0089264D" w:rsidP="009137DA">
            <w:r w:rsidRPr="00B40C4C">
              <w:t xml:space="preserve">Merverdiavgift </w:t>
            </w:r>
          </w:p>
        </w:tc>
        <w:tc>
          <w:tcPr>
            <w:tcW w:w="720" w:type="dxa"/>
            <w:tcBorders>
              <w:top w:val="nil"/>
              <w:left w:val="nil"/>
              <w:bottom w:val="nil"/>
              <w:right w:val="nil"/>
            </w:tcBorders>
            <w:tcMar>
              <w:top w:w="60" w:type="dxa"/>
              <w:left w:w="40" w:type="dxa"/>
              <w:bottom w:w="0" w:type="dxa"/>
              <w:right w:w="40" w:type="dxa"/>
            </w:tcMar>
            <w:vAlign w:val="bottom"/>
          </w:tcPr>
          <w:p w14:paraId="3D5672EB" w14:textId="77777777" w:rsidR="0089264D" w:rsidRPr="00B40C4C" w:rsidRDefault="0089264D" w:rsidP="002E67AC">
            <w:pPr>
              <w:jc w:val="right"/>
            </w:pPr>
            <w:r w:rsidRPr="00B40C4C">
              <w:t>190 136</w:t>
            </w:r>
          </w:p>
        </w:tc>
        <w:tc>
          <w:tcPr>
            <w:tcW w:w="720" w:type="dxa"/>
            <w:tcBorders>
              <w:top w:val="nil"/>
              <w:left w:val="nil"/>
              <w:bottom w:val="nil"/>
              <w:right w:val="nil"/>
            </w:tcBorders>
            <w:tcMar>
              <w:top w:w="60" w:type="dxa"/>
              <w:left w:w="40" w:type="dxa"/>
              <w:bottom w:w="0" w:type="dxa"/>
              <w:right w:w="40" w:type="dxa"/>
            </w:tcMar>
            <w:vAlign w:val="bottom"/>
          </w:tcPr>
          <w:p w14:paraId="38838600" w14:textId="77777777" w:rsidR="0089264D" w:rsidRPr="00B40C4C" w:rsidRDefault="0089264D" w:rsidP="002E67AC">
            <w:pPr>
              <w:jc w:val="right"/>
            </w:pPr>
            <w:r w:rsidRPr="00B40C4C">
              <w:t>190 127</w:t>
            </w:r>
          </w:p>
        </w:tc>
        <w:tc>
          <w:tcPr>
            <w:tcW w:w="720" w:type="dxa"/>
            <w:tcBorders>
              <w:top w:val="nil"/>
              <w:left w:val="nil"/>
              <w:bottom w:val="nil"/>
              <w:right w:val="nil"/>
            </w:tcBorders>
            <w:tcMar>
              <w:top w:w="60" w:type="dxa"/>
              <w:left w:w="40" w:type="dxa"/>
              <w:bottom w:w="0" w:type="dxa"/>
              <w:right w:w="40" w:type="dxa"/>
            </w:tcMar>
            <w:vAlign w:val="bottom"/>
          </w:tcPr>
          <w:p w14:paraId="28B885A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9ECB887"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96FF0D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677C4E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BCA5086" w14:textId="77777777" w:rsidR="0089264D" w:rsidRPr="00B40C4C" w:rsidRDefault="0089264D" w:rsidP="002E67AC">
            <w:pPr>
              <w:jc w:val="right"/>
            </w:pPr>
            <w:r w:rsidRPr="00B40C4C">
              <w:t>190 136</w:t>
            </w:r>
          </w:p>
        </w:tc>
        <w:tc>
          <w:tcPr>
            <w:tcW w:w="720" w:type="dxa"/>
            <w:tcBorders>
              <w:top w:val="nil"/>
              <w:left w:val="nil"/>
              <w:bottom w:val="nil"/>
              <w:right w:val="nil"/>
            </w:tcBorders>
            <w:tcMar>
              <w:top w:w="60" w:type="dxa"/>
              <w:left w:w="40" w:type="dxa"/>
              <w:bottom w:w="0" w:type="dxa"/>
              <w:right w:w="40" w:type="dxa"/>
            </w:tcMar>
            <w:vAlign w:val="bottom"/>
          </w:tcPr>
          <w:p w14:paraId="4B8006E9" w14:textId="77777777" w:rsidR="0089264D" w:rsidRPr="00B40C4C" w:rsidRDefault="0089264D" w:rsidP="002E67AC">
            <w:pPr>
              <w:jc w:val="right"/>
            </w:pPr>
            <w:r w:rsidRPr="00B40C4C">
              <w:t>190 127</w:t>
            </w:r>
          </w:p>
        </w:tc>
        <w:tc>
          <w:tcPr>
            <w:tcW w:w="720" w:type="dxa"/>
            <w:tcBorders>
              <w:top w:val="nil"/>
              <w:left w:val="nil"/>
              <w:bottom w:val="nil"/>
              <w:right w:val="nil"/>
            </w:tcBorders>
            <w:tcMar>
              <w:top w:w="60" w:type="dxa"/>
              <w:left w:w="40" w:type="dxa"/>
              <w:bottom w:w="0" w:type="dxa"/>
              <w:right w:w="40" w:type="dxa"/>
            </w:tcMar>
            <w:vAlign w:val="bottom"/>
          </w:tcPr>
          <w:p w14:paraId="0995F79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947C7EC" w14:textId="77777777" w:rsidR="0089264D" w:rsidRPr="00B40C4C" w:rsidRDefault="0089264D" w:rsidP="002E67AC">
            <w:pPr>
              <w:jc w:val="right"/>
            </w:pPr>
            <w:r w:rsidRPr="00B40C4C">
              <w:t>0</w:t>
            </w:r>
          </w:p>
        </w:tc>
      </w:tr>
      <w:tr w:rsidR="00446E55" w:rsidRPr="00B40C4C" w14:paraId="04F96914" w14:textId="77777777">
        <w:trPr>
          <w:trHeight w:val="220"/>
        </w:trPr>
        <w:tc>
          <w:tcPr>
            <w:tcW w:w="2200" w:type="dxa"/>
            <w:tcBorders>
              <w:top w:val="nil"/>
              <w:left w:val="nil"/>
              <w:bottom w:val="nil"/>
              <w:right w:val="nil"/>
            </w:tcBorders>
            <w:tcMar>
              <w:top w:w="60" w:type="dxa"/>
              <w:left w:w="40" w:type="dxa"/>
              <w:bottom w:w="0" w:type="dxa"/>
              <w:right w:w="40" w:type="dxa"/>
            </w:tcMar>
          </w:tcPr>
          <w:p w14:paraId="380525D0" w14:textId="77777777" w:rsidR="0089264D" w:rsidRPr="00B40C4C" w:rsidRDefault="0089264D" w:rsidP="009137DA">
            <w:r w:rsidRPr="00B40C4C">
              <w:t xml:space="preserve">Avgifter på alkohol </w:t>
            </w:r>
          </w:p>
        </w:tc>
        <w:tc>
          <w:tcPr>
            <w:tcW w:w="720" w:type="dxa"/>
            <w:tcBorders>
              <w:top w:val="nil"/>
              <w:left w:val="nil"/>
              <w:bottom w:val="nil"/>
              <w:right w:val="nil"/>
            </w:tcBorders>
            <w:tcMar>
              <w:top w:w="60" w:type="dxa"/>
              <w:left w:w="40" w:type="dxa"/>
              <w:bottom w:w="0" w:type="dxa"/>
              <w:right w:w="40" w:type="dxa"/>
            </w:tcMar>
            <w:vAlign w:val="bottom"/>
          </w:tcPr>
          <w:p w14:paraId="38885F06" w14:textId="77777777" w:rsidR="0089264D" w:rsidRPr="00B40C4C" w:rsidRDefault="0089264D" w:rsidP="002E67AC">
            <w:pPr>
              <w:jc w:val="right"/>
            </w:pPr>
            <w:r w:rsidRPr="00B40C4C">
              <w:t>7 988</w:t>
            </w:r>
          </w:p>
        </w:tc>
        <w:tc>
          <w:tcPr>
            <w:tcW w:w="720" w:type="dxa"/>
            <w:tcBorders>
              <w:top w:val="nil"/>
              <w:left w:val="nil"/>
              <w:bottom w:val="nil"/>
              <w:right w:val="nil"/>
            </w:tcBorders>
            <w:tcMar>
              <w:top w:w="60" w:type="dxa"/>
              <w:left w:w="40" w:type="dxa"/>
              <w:bottom w:w="0" w:type="dxa"/>
              <w:right w:w="40" w:type="dxa"/>
            </w:tcMar>
            <w:vAlign w:val="bottom"/>
          </w:tcPr>
          <w:p w14:paraId="62B24770" w14:textId="77777777" w:rsidR="0089264D" w:rsidRPr="00B40C4C" w:rsidRDefault="0089264D" w:rsidP="002E67AC">
            <w:pPr>
              <w:jc w:val="right"/>
            </w:pPr>
            <w:r w:rsidRPr="00B40C4C">
              <w:t>8 109</w:t>
            </w:r>
          </w:p>
        </w:tc>
        <w:tc>
          <w:tcPr>
            <w:tcW w:w="720" w:type="dxa"/>
            <w:tcBorders>
              <w:top w:val="nil"/>
              <w:left w:val="nil"/>
              <w:bottom w:val="nil"/>
              <w:right w:val="nil"/>
            </w:tcBorders>
            <w:tcMar>
              <w:top w:w="60" w:type="dxa"/>
              <w:left w:w="40" w:type="dxa"/>
              <w:bottom w:w="0" w:type="dxa"/>
              <w:right w:w="40" w:type="dxa"/>
            </w:tcMar>
            <w:vAlign w:val="bottom"/>
          </w:tcPr>
          <w:p w14:paraId="6C6B80D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33B4459"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3B9EEA9"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F05ABA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795F7FC" w14:textId="77777777" w:rsidR="0089264D" w:rsidRPr="00B40C4C" w:rsidRDefault="0089264D" w:rsidP="002E67AC">
            <w:pPr>
              <w:jc w:val="right"/>
            </w:pPr>
            <w:r w:rsidRPr="00B40C4C">
              <w:t>7 988</w:t>
            </w:r>
          </w:p>
        </w:tc>
        <w:tc>
          <w:tcPr>
            <w:tcW w:w="720" w:type="dxa"/>
            <w:tcBorders>
              <w:top w:val="nil"/>
              <w:left w:val="nil"/>
              <w:bottom w:val="nil"/>
              <w:right w:val="nil"/>
            </w:tcBorders>
            <w:tcMar>
              <w:top w:w="60" w:type="dxa"/>
              <w:left w:w="40" w:type="dxa"/>
              <w:bottom w:w="0" w:type="dxa"/>
              <w:right w:w="40" w:type="dxa"/>
            </w:tcMar>
            <w:vAlign w:val="bottom"/>
          </w:tcPr>
          <w:p w14:paraId="3F5756BD" w14:textId="77777777" w:rsidR="0089264D" w:rsidRPr="00B40C4C" w:rsidRDefault="0089264D" w:rsidP="002E67AC">
            <w:pPr>
              <w:jc w:val="right"/>
            </w:pPr>
            <w:r w:rsidRPr="00B40C4C">
              <w:t>8 109</w:t>
            </w:r>
          </w:p>
        </w:tc>
        <w:tc>
          <w:tcPr>
            <w:tcW w:w="720" w:type="dxa"/>
            <w:tcBorders>
              <w:top w:val="nil"/>
              <w:left w:val="nil"/>
              <w:bottom w:val="nil"/>
              <w:right w:val="nil"/>
            </w:tcBorders>
            <w:tcMar>
              <w:top w:w="60" w:type="dxa"/>
              <w:left w:w="40" w:type="dxa"/>
              <w:bottom w:w="0" w:type="dxa"/>
              <w:right w:w="40" w:type="dxa"/>
            </w:tcMar>
            <w:vAlign w:val="bottom"/>
          </w:tcPr>
          <w:p w14:paraId="14A7627C"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479F002" w14:textId="77777777" w:rsidR="0089264D" w:rsidRPr="00B40C4C" w:rsidRDefault="0089264D" w:rsidP="002E67AC">
            <w:pPr>
              <w:jc w:val="right"/>
            </w:pPr>
            <w:r w:rsidRPr="00B40C4C">
              <w:t>0</w:t>
            </w:r>
          </w:p>
        </w:tc>
      </w:tr>
      <w:tr w:rsidR="00446E55" w:rsidRPr="00B40C4C" w14:paraId="613DC904" w14:textId="77777777">
        <w:trPr>
          <w:trHeight w:val="220"/>
        </w:trPr>
        <w:tc>
          <w:tcPr>
            <w:tcW w:w="2200" w:type="dxa"/>
            <w:tcBorders>
              <w:top w:val="nil"/>
              <w:left w:val="nil"/>
              <w:bottom w:val="nil"/>
              <w:right w:val="nil"/>
            </w:tcBorders>
            <w:tcMar>
              <w:top w:w="60" w:type="dxa"/>
              <w:left w:w="40" w:type="dxa"/>
              <w:bottom w:w="0" w:type="dxa"/>
              <w:right w:w="40" w:type="dxa"/>
            </w:tcMar>
          </w:tcPr>
          <w:p w14:paraId="6F40CA8D" w14:textId="77777777" w:rsidR="0089264D" w:rsidRPr="00B40C4C" w:rsidRDefault="0089264D" w:rsidP="009137DA">
            <w:r w:rsidRPr="00B40C4C">
              <w:t xml:space="preserve">Avgifter på tobakk </w:t>
            </w:r>
          </w:p>
        </w:tc>
        <w:tc>
          <w:tcPr>
            <w:tcW w:w="720" w:type="dxa"/>
            <w:tcBorders>
              <w:top w:val="nil"/>
              <w:left w:val="nil"/>
              <w:bottom w:val="nil"/>
              <w:right w:val="nil"/>
            </w:tcBorders>
            <w:tcMar>
              <w:top w:w="60" w:type="dxa"/>
              <w:left w:w="40" w:type="dxa"/>
              <w:bottom w:w="0" w:type="dxa"/>
              <w:right w:w="40" w:type="dxa"/>
            </w:tcMar>
            <w:vAlign w:val="bottom"/>
          </w:tcPr>
          <w:p w14:paraId="23A77C75" w14:textId="77777777" w:rsidR="0089264D" w:rsidRPr="00B40C4C" w:rsidRDefault="0089264D" w:rsidP="002E67AC">
            <w:pPr>
              <w:jc w:val="right"/>
            </w:pPr>
            <w:r w:rsidRPr="00B40C4C">
              <w:t>3 689</w:t>
            </w:r>
          </w:p>
        </w:tc>
        <w:tc>
          <w:tcPr>
            <w:tcW w:w="720" w:type="dxa"/>
            <w:tcBorders>
              <w:top w:val="nil"/>
              <w:left w:val="nil"/>
              <w:bottom w:val="nil"/>
              <w:right w:val="nil"/>
            </w:tcBorders>
            <w:tcMar>
              <w:top w:w="60" w:type="dxa"/>
              <w:left w:w="40" w:type="dxa"/>
              <w:bottom w:w="0" w:type="dxa"/>
              <w:right w:w="40" w:type="dxa"/>
            </w:tcMar>
            <w:vAlign w:val="bottom"/>
          </w:tcPr>
          <w:p w14:paraId="6B5E6A72" w14:textId="77777777" w:rsidR="0089264D" w:rsidRPr="00B40C4C" w:rsidRDefault="0089264D" w:rsidP="002E67AC">
            <w:pPr>
              <w:jc w:val="right"/>
            </w:pPr>
            <w:r w:rsidRPr="00B40C4C">
              <w:t>3 832</w:t>
            </w:r>
          </w:p>
        </w:tc>
        <w:tc>
          <w:tcPr>
            <w:tcW w:w="720" w:type="dxa"/>
            <w:tcBorders>
              <w:top w:val="nil"/>
              <w:left w:val="nil"/>
              <w:bottom w:val="nil"/>
              <w:right w:val="nil"/>
            </w:tcBorders>
            <w:tcMar>
              <w:top w:w="60" w:type="dxa"/>
              <w:left w:w="40" w:type="dxa"/>
              <w:bottom w:w="0" w:type="dxa"/>
              <w:right w:w="40" w:type="dxa"/>
            </w:tcMar>
            <w:vAlign w:val="bottom"/>
          </w:tcPr>
          <w:p w14:paraId="20267E5E"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FCAA5CD"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C47988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1B2E14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679857C" w14:textId="77777777" w:rsidR="0089264D" w:rsidRPr="00B40C4C" w:rsidRDefault="0089264D" w:rsidP="002E67AC">
            <w:pPr>
              <w:jc w:val="right"/>
            </w:pPr>
            <w:r w:rsidRPr="00B40C4C">
              <w:t>3 689</w:t>
            </w:r>
          </w:p>
        </w:tc>
        <w:tc>
          <w:tcPr>
            <w:tcW w:w="720" w:type="dxa"/>
            <w:tcBorders>
              <w:top w:val="nil"/>
              <w:left w:val="nil"/>
              <w:bottom w:val="nil"/>
              <w:right w:val="nil"/>
            </w:tcBorders>
            <w:tcMar>
              <w:top w:w="60" w:type="dxa"/>
              <w:left w:w="40" w:type="dxa"/>
              <w:bottom w:w="0" w:type="dxa"/>
              <w:right w:w="40" w:type="dxa"/>
            </w:tcMar>
            <w:vAlign w:val="bottom"/>
          </w:tcPr>
          <w:p w14:paraId="3F02C954" w14:textId="77777777" w:rsidR="0089264D" w:rsidRPr="00B40C4C" w:rsidRDefault="0089264D" w:rsidP="002E67AC">
            <w:pPr>
              <w:jc w:val="right"/>
            </w:pPr>
            <w:r w:rsidRPr="00B40C4C">
              <w:t>3 832</w:t>
            </w:r>
          </w:p>
        </w:tc>
        <w:tc>
          <w:tcPr>
            <w:tcW w:w="720" w:type="dxa"/>
            <w:tcBorders>
              <w:top w:val="nil"/>
              <w:left w:val="nil"/>
              <w:bottom w:val="nil"/>
              <w:right w:val="nil"/>
            </w:tcBorders>
            <w:tcMar>
              <w:top w:w="60" w:type="dxa"/>
              <w:left w:w="40" w:type="dxa"/>
              <w:bottom w:w="0" w:type="dxa"/>
              <w:right w:w="40" w:type="dxa"/>
            </w:tcMar>
            <w:vAlign w:val="bottom"/>
          </w:tcPr>
          <w:p w14:paraId="68F27FD8"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A1F63A0" w14:textId="77777777" w:rsidR="0089264D" w:rsidRPr="00B40C4C" w:rsidRDefault="0089264D" w:rsidP="002E67AC">
            <w:pPr>
              <w:jc w:val="right"/>
            </w:pPr>
            <w:r w:rsidRPr="00B40C4C">
              <w:t>0</w:t>
            </w:r>
          </w:p>
        </w:tc>
      </w:tr>
      <w:tr w:rsidR="00446E55" w:rsidRPr="00B40C4C" w14:paraId="4CF3D2CF" w14:textId="77777777">
        <w:trPr>
          <w:trHeight w:val="220"/>
        </w:trPr>
        <w:tc>
          <w:tcPr>
            <w:tcW w:w="2200" w:type="dxa"/>
            <w:tcBorders>
              <w:top w:val="nil"/>
              <w:left w:val="nil"/>
              <w:bottom w:val="nil"/>
              <w:right w:val="nil"/>
            </w:tcBorders>
            <w:tcMar>
              <w:top w:w="60" w:type="dxa"/>
              <w:left w:w="40" w:type="dxa"/>
              <w:bottom w:w="0" w:type="dxa"/>
              <w:right w:w="40" w:type="dxa"/>
            </w:tcMar>
          </w:tcPr>
          <w:p w14:paraId="1A557AC4" w14:textId="77777777" w:rsidR="0089264D" w:rsidRPr="00B40C4C" w:rsidRDefault="0089264D" w:rsidP="009137DA">
            <w:r w:rsidRPr="00B40C4C">
              <w:t xml:space="preserve">Avgifter på motorvogner </w:t>
            </w:r>
          </w:p>
        </w:tc>
        <w:tc>
          <w:tcPr>
            <w:tcW w:w="720" w:type="dxa"/>
            <w:tcBorders>
              <w:top w:val="nil"/>
              <w:left w:val="nil"/>
              <w:bottom w:val="nil"/>
              <w:right w:val="nil"/>
            </w:tcBorders>
            <w:tcMar>
              <w:top w:w="60" w:type="dxa"/>
              <w:left w:w="40" w:type="dxa"/>
              <w:bottom w:w="0" w:type="dxa"/>
              <w:right w:w="40" w:type="dxa"/>
            </w:tcMar>
            <w:vAlign w:val="bottom"/>
          </w:tcPr>
          <w:p w14:paraId="5C5382A6" w14:textId="77777777" w:rsidR="0089264D" w:rsidRPr="00B40C4C" w:rsidRDefault="0089264D" w:rsidP="002E67AC">
            <w:pPr>
              <w:jc w:val="right"/>
            </w:pPr>
            <w:r w:rsidRPr="00B40C4C">
              <w:t>9 888</w:t>
            </w:r>
          </w:p>
        </w:tc>
        <w:tc>
          <w:tcPr>
            <w:tcW w:w="720" w:type="dxa"/>
            <w:tcBorders>
              <w:top w:val="nil"/>
              <w:left w:val="nil"/>
              <w:bottom w:val="nil"/>
              <w:right w:val="nil"/>
            </w:tcBorders>
            <w:tcMar>
              <w:top w:w="60" w:type="dxa"/>
              <w:left w:w="40" w:type="dxa"/>
              <w:bottom w:w="0" w:type="dxa"/>
              <w:right w:w="40" w:type="dxa"/>
            </w:tcMar>
            <w:vAlign w:val="bottom"/>
          </w:tcPr>
          <w:p w14:paraId="0AC80528" w14:textId="77777777" w:rsidR="0089264D" w:rsidRPr="00B40C4C" w:rsidRDefault="0089264D" w:rsidP="002E67AC">
            <w:pPr>
              <w:jc w:val="right"/>
            </w:pPr>
            <w:r w:rsidRPr="00B40C4C">
              <w:t>10 259</w:t>
            </w:r>
          </w:p>
        </w:tc>
        <w:tc>
          <w:tcPr>
            <w:tcW w:w="720" w:type="dxa"/>
            <w:tcBorders>
              <w:top w:val="nil"/>
              <w:left w:val="nil"/>
              <w:bottom w:val="nil"/>
              <w:right w:val="nil"/>
            </w:tcBorders>
            <w:tcMar>
              <w:top w:w="60" w:type="dxa"/>
              <w:left w:w="40" w:type="dxa"/>
              <w:bottom w:w="0" w:type="dxa"/>
              <w:right w:w="40" w:type="dxa"/>
            </w:tcMar>
            <w:vAlign w:val="bottom"/>
          </w:tcPr>
          <w:p w14:paraId="367A83C2"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51D741C"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5FC065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08C7CA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8977B05" w14:textId="77777777" w:rsidR="0089264D" w:rsidRPr="00B40C4C" w:rsidRDefault="0089264D" w:rsidP="002E67AC">
            <w:pPr>
              <w:jc w:val="right"/>
            </w:pPr>
            <w:r w:rsidRPr="00B40C4C">
              <w:t>9 888</w:t>
            </w:r>
          </w:p>
        </w:tc>
        <w:tc>
          <w:tcPr>
            <w:tcW w:w="720" w:type="dxa"/>
            <w:tcBorders>
              <w:top w:val="nil"/>
              <w:left w:val="nil"/>
              <w:bottom w:val="nil"/>
              <w:right w:val="nil"/>
            </w:tcBorders>
            <w:tcMar>
              <w:top w:w="60" w:type="dxa"/>
              <w:left w:w="40" w:type="dxa"/>
              <w:bottom w:w="0" w:type="dxa"/>
              <w:right w:w="40" w:type="dxa"/>
            </w:tcMar>
            <w:vAlign w:val="bottom"/>
          </w:tcPr>
          <w:p w14:paraId="265752EC" w14:textId="77777777" w:rsidR="0089264D" w:rsidRPr="00B40C4C" w:rsidRDefault="0089264D" w:rsidP="002E67AC">
            <w:pPr>
              <w:jc w:val="right"/>
            </w:pPr>
            <w:r w:rsidRPr="00B40C4C">
              <w:t>10 259</w:t>
            </w:r>
          </w:p>
        </w:tc>
        <w:tc>
          <w:tcPr>
            <w:tcW w:w="720" w:type="dxa"/>
            <w:tcBorders>
              <w:top w:val="nil"/>
              <w:left w:val="nil"/>
              <w:bottom w:val="nil"/>
              <w:right w:val="nil"/>
            </w:tcBorders>
            <w:tcMar>
              <w:top w:w="60" w:type="dxa"/>
              <w:left w:w="40" w:type="dxa"/>
              <w:bottom w:w="0" w:type="dxa"/>
              <w:right w:w="40" w:type="dxa"/>
            </w:tcMar>
            <w:vAlign w:val="bottom"/>
          </w:tcPr>
          <w:p w14:paraId="7F14F4F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2074BCD" w14:textId="77777777" w:rsidR="0089264D" w:rsidRPr="00B40C4C" w:rsidRDefault="0089264D" w:rsidP="002E67AC">
            <w:pPr>
              <w:jc w:val="right"/>
            </w:pPr>
            <w:r w:rsidRPr="00B40C4C">
              <w:t>0</w:t>
            </w:r>
          </w:p>
        </w:tc>
      </w:tr>
      <w:tr w:rsidR="00446E55" w:rsidRPr="00B40C4C" w14:paraId="25FBEB03" w14:textId="77777777">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40EB3926" w14:textId="77777777" w:rsidR="0089264D" w:rsidRPr="00B40C4C" w:rsidRDefault="0089264D" w:rsidP="009137DA">
            <w:r w:rsidRPr="00B40C4C">
              <w:t>Andre avgifter</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AFC3A81" w14:textId="77777777" w:rsidR="0089264D" w:rsidRPr="00B40C4C" w:rsidRDefault="0089264D" w:rsidP="002E67AC">
            <w:pPr>
              <w:jc w:val="right"/>
            </w:pPr>
            <w:r w:rsidRPr="00B40C4C">
              <w:t>35 644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95D1637" w14:textId="77777777" w:rsidR="0089264D" w:rsidRPr="00B40C4C" w:rsidRDefault="0089264D" w:rsidP="002E67AC">
            <w:pPr>
              <w:jc w:val="right"/>
            </w:pPr>
            <w:r w:rsidRPr="00B40C4C">
              <w:t>29 838</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32A3463"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528B632"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5E27C25"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CC18B6E"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80EDBB1" w14:textId="77777777" w:rsidR="0089264D" w:rsidRPr="00B40C4C" w:rsidRDefault="0089264D" w:rsidP="002E67AC">
            <w:pPr>
              <w:jc w:val="right"/>
            </w:pPr>
            <w:r w:rsidRPr="00B40C4C">
              <w:t>35 644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D0F0240" w14:textId="77777777" w:rsidR="0089264D" w:rsidRPr="00B40C4C" w:rsidRDefault="0089264D" w:rsidP="002E67AC">
            <w:pPr>
              <w:jc w:val="right"/>
            </w:pPr>
            <w:r w:rsidRPr="00B40C4C">
              <w:t>29 838</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3D608C5"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51B5E43" w14:textId="77777777" w:rsidR="0089264D" w:rsidRPr="00B40C4C" w:rsidRDefault="0089264D" w:rsidP="002E67AC">
            <w:pPr>
              <w:jc w:val="right"/>
            </w:pPr>
            <w:r w:rsidRPr="00B40C4C">
              <w:t>0</w:t>
            </w:r>
          </w:p>
        </w:tc>
      </w:tr>
      <w:tr w:rsidR="00446E55" w:rsidRPr="00B40C4C" w14:paraId="39447C0D"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4C738E2F" w14:textId="77777777" w:rsidR="0089264D" w:rsidRPr="00B40C4C" w:rsidRDefault="0089264D" w:rsidP="009137DA">
            <w:r w:rsidRPr="00B40C4C">
              <w:t>Sum skatter og avgifter</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8226E7B" w14:textId="77777777" w:rsidR="0089264D" w:rsidRPr="00B40C4C" w:rsidRDefault="0089264D" w:rsidP="002E67AC">
            <w:pPr>
              <w:jc w:val="right"/>
            </w:pPr>
            <w:r w:rsidRPr="00B40C4C">
              <w:t>708 484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BF50A26" w14:textId="77777777" w:rsidR="0089264D" w:rsidRPr="00B40C4C" w:rsidRDefault="0089264D" w:rsidP="002E67AC">
            <w:pPr>
              <w:jc w:val="right"/>
            </w:pPr>
            <w:r w:rsidRPr="00B40C4C">
              <w:t>751 522</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29326BF"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2427084"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9E326A3"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A4DF4E9"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BB9633D" w14:textId="77777777" w:rsidR="0089264D" w:rsidRPr="00B40C4C" w:rsidRDefault="0089264D" w:rsidP="002E67AC">
            <w:pPr>
              <w:jc w:val="right"/>
            </w:pPr>
            <w:r w:rsidRPr="00B40C4C">
              <w:t>708 484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220F7C5" w14:textId="77777777" w:rsidR="0089264D" w:rsidRPr="00B40C4C" w:rsidRDefault="0089264D" w:rsidP="002E67AC">
            <w:pPr>
              <w:jc w:val="right"/>
            </w:pPr>
            <w:r w:rsidRPr="00B40C4C">
              <w:t>751 522</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5CE2DE2"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1C337E8" w14:textId="77777777" w:rsidR="0089264D" w:rsidRPr="00B40C4C" w:rsidRDefault="0089264D" w:rsidP="002E67AC">
            <w:pPr>
              <w:jc w:val="right"/>
            </w:pPr>
            <w:r w:rsidRPr="00B40C4C">
              <w:t>0</w:t>
            </w:r>
          </w:p>
        </w:tc>
      </w:tr>
      <w:tr w:rsidR="00446E55" w:rsidRPr="00B40C4C" w14:paraId="2A2B95F2" w14:textId="77777777">
        <w:trPr>
          <w:trHeight w:val="440"/>
        </w:trPr>
        <w:tc>
          <w:tcPr>
            <w:tcW w:w="2200" w:type="dxa"/>
            <w:tcBorders>
              <w:top w:val="nil"/>
              <w:left w:val="nil"/>
              <w:bottom w:val="nil"/>
              <w:right w:val="nil"/>
            </w:tcBorders>
            <w:tcMar>
              <w:top w:w="60" w:type="dxa"/>
              <w:left w:w="40" w:type="dxa"/>
              <w:bottom w:w="0" w:type="dxa"/>
              <w:right w:w="40" w:type="dxa"/>
            </w:tcMar>
          </w:tcPr>
          <w:p w14:paraId="1357BE1E" w14:textId="77777777" w:rsidR="0089264D" w:rsidRPr="00B40C4C" w:rsidRDefault="0089264D" w:rsidP="009137DA">
            <w:r w:rsidRPr="00B40C4C">
              <w:t xml:space="preserve">Renter av statens forvaltningsbedrifter </w:t>
            </w:r>
          </w:p>
        </w:tc>
        <w:tc>
          <w:tcPr>
            <w:tcW w:w="720" w:type="dxa"/>
            <w:tcBorders>
              <w:top w:val="nil"/>
              <w:left w:val="nil"/>
              <w:bottom w:val="nil"/>
              <w:right w:val="nil"/>
            </w:tcBorders>
            <w:tcMar>
              <w:top w:w="60" w:type="dxa"/>
              <w:left w:w="40" w:type="dxa"/>
              <w:bottom w:w="0" w:type="dxa"/>
              <w:right w:w="40" w:type="dxa"/>
            </w:tcMar>
            <w:vAlign w:val="bottom"/>
          </w:tcPr>
          <w:p w14:paraId="282542A4" w14:textId="77777777" w:rsidR="0089264D" w:rsidRPr="00B40C4C" w:rsidRDefault="0089264D" w:rsidP="002E67AC">
            <w:pPr>
              <w:jc w:val="right"/>
            </w:pPr>
            <w:r w:rsidRPr="00B40C4C">
              <w:t>1 026</w:t>
            </w:r>
          </w:p>
        </w:tc>
        <w:tc>
          <w:tcPr>
            <w:tcW w:w="720" w:type="dxa"/>
            <w:tcBorders>
              <w:top w:val="nil"/>
              <w:left w:val="nil"/>
              <w:bottom w:val="nil"/>
              <w:right w:val="nil"/>
            </w:tcBorders>
            <w:tcMar>
              <w:top w:w="60" w:type="dxa"/>
              <w:left w:w="40" w:type="dxa"/>
              <w:bottom w:w="0" w:type="dxa"/>
              <w:right w:w="40" w:type="dxa"/>
            </w:tcMar>
            <w:vAlign w:val="bottom"/>
          </w:tcPr>
          <w:p w14:paraId="387A5AD4" w14:textId="77777777" w:rsidR="0089264D" w:rsidRPr="00B40C4C" w:rsidRDefault="0089264D" w:rsidP="002E67AC">
            <w:pPr>
              <w:jc w:val="right"/>
            </w:pPr>
            <w:r w:rsidRPr="00B40C4C">
              <w:t>1 131</w:t>
            </w:r>
          </w:p>
        </w:tc>
        <w:tc>
          <w:tcPr>
            <w:tcW w:w="720" w:type="dxa"/>
            <w:tcBorders>
              <w:top w:val="nil"/>
              <w:left w:val="nil"/>
              <w:bottom w:val="nil"/>
              <w:right w:val="nil"/>
            </w:tcBorders>
            <w:tcMar>
              <w:top w:w="60" w:type="dxa"/>
              <w:left w:w="40" w:type="dxa"/>
              <w:bottom w:w="0" w:type="dxa"/>
              <w:right w:w="40" w:type="dxa"/>
            </w:tcMar>
            <w:vAlign w:val="bottom"/>
          </w:tcPr>
          <w:p w14:paraId="48FB5B4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DE9414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87936A1"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D31741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D3E5EC7" w14:textId="77777777" w:rsidR="0089264D" w:rsidRPr="00B40C4C" w:rsidRDefault="0089264D" w:rsidP="002E67AC">
            <w:pPr>
              <w:jc w:val="right"/>
            </w:pPr>
            <w:r w:rsidRPr="00B40C4C">
              <w:t>1 026</w:t>
            </w:r>
          </w:p>
        </w:tc>
        <w:tc>
          <w:tcPr>
            <w:tcW w:w="720" w:type="dxa"/>
            <w:tcBorders>
              <w:top w:val="nil"/>
              <w:left w:val="nil"/>
              <w:bottom w:val="nil"/>
              <w:right w:val="nil"/>
            </w:tcBorders>
            <w:tcMar>
              <w:top w:w="60" w:type="dxa"/>
              <w:left w:w="40" w:type="dxa"/>
              <w:bottom w:w="0" w:type="dxa"/>
              <w:right w:w="40" w:type="dxa"/>
            </w:tcMar>
            <w:vAlign w:val="bottom"/>
          </w:tcPr>
          <w:p w14:paraId="5CC6F7BF" w14:textId="77777777" w:rsidR="0089264D" w:rsidRPr="00B40C4C" w:rsidRDefault="0089264D" w:rsidP="002E67AC">
            <w:pPr>
              <w:jc w:val="right"/>
            </w:pPr>
            <w:r w:rsidRPr="00B40C4C">
              <w:t>1 131</w:t>
            </w:r>
          </w:p>
        </w:tc>
        <w:tc>
          <w:tcPr>
            <w:tcW w:w="720" w:type="dxa"/>
            <w:tcBorders>
              <w:top w:val="nil"/>
              <w:left w:val="nil"/>
              <w:bottom w:val="nil"/>
              <w:right w:val="nil"/>
            </w:tcBorders>
            <w:tcMar>
              <w:top w:w="60" w:type="dxa"/>
              <w:left w:w="40" w:type="dxa"/>
              <w:bottom w:w="0" w:type="dxa"/>
              <w:right w:w="40" w:type="dxa"/>
            </w:tcMar>
            <w:vAlign w:val="bottom"/>
          </w:tcPr>
          <w:p w14:paraId="581B332D"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687288E" w14:textId="77777777" w:rsidR="0089264D" w:rsidRPr="00B40C4C" w:rsidRDefault="0089264D" w:rsidP="002E67AC">
            <w:pPr>
              <w:jc w:val="right"/>
            </w:pPr>
            <w:r w:rsidRPr="00B40C4C">
              <w:t>0</w:t>
            </w:r>
          </w:p>
        </w:tc>
      </w:tr>
      <w:tr w:rsidR="00446E55" w:rsidRPr="00B40C4C" w14:paraId="6D856877" w14:textId="77777777">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65242DE4" w14:textId="77777777" w:rsidR="0089264D" w:rsidRPr="00B40C4C" w:rsidRDefault="0089264D" w:rsidP="009137DA">
            <w:r w:rsidRPr="00B40C4C">
              <w:t>Øvrige inntekter av statens forvaltningsbedrifter</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80180E2" w14:textId="77777777" w:rsidR="0089264D" w:rsidRPr="00B40C4C" w:rsidRDefault="0089264D" w:rsidP="002E67AC">
            <w:pPr>
              <w:jc w:val="right"/>
            </w:pPr>
            <w:r w:rsidRPr="00B40C4C">
              <w:t>895</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CBA3E03" w14:textId="77777777" w:rsidR="0089264D" w:rsidRPr="00B40C4C" w:rsidRDefault="0089264D" w:rsidP="002E67AC">
            <w:pPr>
              <w:jc w:val="right"/>
            </w:pPr>
            <w:r w:rsidRPr="00B40C4C">
              <w:t>927</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FE9BFBE"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56DE73D"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44CFBE2" w14:textId="77777777" w:rsidR="0089264D" w:rsidRPr="00B40C4C" w:rsidRDefault="0089264D" w:rsidP="002E67AC">
            <w:pPr>
              <w:jc w:val="right"/>
            </w:pPr>
            <w:r w:rsidRPr="00B40C4C">
              <w:t>883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867D615" w14:textId="77777777" w:rsidR="0089264D" w:rsidRPr="00B40C4C" w:rsidRDefault="0089264D" w:rsidP="002E67AC">
            <w:pPr>
              <w:jc w:val="right"/>
            </w:pPr>
            <w:r w:rsidRPr="00B40C4C">
              <w:t>904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28CBA53" w14:textId="77777777" w:rsidR="0089264D" w:rsidRPr="00B40C4C" w:rsidRDefault="0089264D" w:rsidP="002E67AC">
            <w:pPr>
              <w:jc w:val="right"/>
            </w:pPr>
            <w:r w:rsidRPr="00B40C4C">
              <w:t>12</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BD4BBB2" w14:textId="77777777" w:rsidR="0089264D" w:rsidRPr="00B40C4C" w:rsidRDefault="0089264D" w:rsidP="002E67AC">
            <w:pPr>
              <w:jc w:val="right"/>
            </w:pPr>
            <w:r w:rsidRPr="00B40C4C">
              <w:t>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B3188B0"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6559D6F" w14:textId="77777777" w:rsidR="0089264D" w:rsidRPr="00B40C4C" w:rsidRDefault="0089264D" w:rsidP="002E67AC">
            <w:pPr>
              <w:jc w:val="right"/>
            </w:pPr>
            <w:r w:rsidRPr="00B40C4C">
              <w:t>0</w:t>
            </w:r>
          </w:p>
        </w:tc>
      </w:tr>
      <w:tr w:rsidR="00446E55" w:rsidRPr="00B40C4C" w14:paraId="09512B7F" w14:textId="77777777">
        <w:trPr>
          <w:trHeight w:val="44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32057F76" w14:textId="77777777" w:rsidR="0089264D" w:rsidRPr="00B40C4C" w:rsidRDefault="0089264D" w:rsidP="009137DA">
            <w:r w:rsidRPr="00B40C4C">
              <w:t>Sum inntekter av statens forvaltningsbedrifter</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7F7B0CE" w14:textId="77777777" w:rsidR="0089264D" w:rsidRPr="00B40C4C" w:rsidRDefault="0089264D" w:rsidP="002E67AC">
            <w:pPr>
              <w:jc w:val="right"/>
            </w:pPr>
            <w:r w:rsidRPr="00B40C4C">
              <w:t>1 921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44687A2" w14:textId="77777777" w:rsidR="0089264D" w:rsidRPr="00B40C4C" w:rsidRDefault="0089264D" w:rsidP="002E67AC">
            <w:pPr>
              <w:jc w:val="right"/>
            </w:pPr>
            <w:r w:rsidRPr="00B40C4C">
              <w:t>2 058</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0CE1F8D"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E9D4BED"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376858F" w14:textId="77777777" w:rsidR="0089264D" w:rsidRPr="00B40C4C" w:rsidRDefault="0089264D" w:rsidP="002E67AC">
            <w:pPr>
              <w:jc w:val="right"/>
            </w:pPr>
            <w:r w:rsidRPr="00B40C4C">
              <w:t>883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4EE9D35" w14:textId="77777777" w:rsidR="0089264D" w:rsidRPr="00B40C4C" w:rsidRDefault="0089264D" w:rsidP="002E67AC">
            <w:pPr>
              <w:jc w:val="right"/>
            </w:pPr>
            <w:r w:rsidRPr="00B40C4C">
              <w:t>904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111E76C" w14:textId="77777777" w:rsidR="0089264D" w:rsidRPr="00B40C4C" w:rsidRDefault="0089264D" w:rsidP="002E67AC">
            <w:pPr>
              <w:jc w:val="right"/>
            </w:pPr>
            <w:r w:rsidRPr="00B40C4C">
              <w:t>1 038</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6E80D07" w14:textId="77777777" w:rsidR="0089264D" w:rsidRPr="00B40C4C" w:rsidRDefault="0089264D" w:rsidP="002E67AC">
            <w:pPr>
              <w:jc w:val="right"/>
            </w:pPr>
            <w:r w:rsidRPr="00B40C4C">
              <w:t>1 155</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F488383"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BE9F461" w14:textId="77777777" w:rsidR="0089264D" w:rsidRPr="00B40C4C" w:rsidRDefault="0089264D" w:rsidP="002E67AC">
            <w:pPr>
              <w:jc w:val="right"/>
            </w:pPr>
            <w:r w:rsidRPr="00B40C4C">
              <w:t>0</w:t>
            </w:r>
          </w:p>
        </w:tc>
      </w:tr>
      <w:tr w:rsidR="00446E55" w:rsidRPr="00B40C4C" w14:paraId="6941F5A0" w14:textId="77777777">
        <w:trPr>
          <w:trHeight w:val="220"/>
        </w:trPr>
        <w:tc>
          <w:tcPr>
            <w:tcW w:w="2200" w:type="dxa"/>
            <w:tcBorders>
              <w:top w:val="nil"/>
              <w:left w:val="nil"/>
              <w:bottom w:val="nil"/>
              <w:right w:val="nil"/>
            </w:tcBorders>
            <w:tcMar>
              <w:top w:w="60" w:type="dxa"/>
              <w:left w:w="40" w:type="dxa"/>
              <w:bottom w:w="0" w:type="dxa"/>
              <w:right w:w="40" w:type="dxa"/>
            </w:tcMar>
          </w:tcPr>
          <w:p w14:paraId="09FE5D2A" w14:textId="77777777" w:rsidR="0089264D" w:rsidRPr="00B40C4C" w:rsidRDefault="0089264D" w:rsidP="009137DA">
            <w:r w:rsidRPr="00B40C4C">
              <w:t xml:space="preserve">Renter fra statsbankene </w:t>
            </w:r>
          </w:p>
        </w:tc>
        <w:tc>
          <w:tcPr>
            <w:tcW w:w="720" w:type="dxa"/>
            <w:tcBorders>
              <w:top w:val="nil"/>
              <w:left w:val="nil"/>
              <w:bottom w:val="nil"/>
              <w:right w:val="nil"/>
            </w:tcBorders>
            <w:tcMar>
              <w:top w:w="60" w:type="dxa"/>
              <w:left w:w="40" w:type="dxa"/>
              <w:bottom w:w="0" w:type="dxa"/>
              <w:right w:w="40" w:type="dxa"/>
            </w:tcMar>
            <w:vAlign w:val="bottom"/>
          </w:tcPr>
          <w:p w14:paraId="7E48C64E" w14:textId="77777777" w:rsidR="0089264D" w:rsidRPr="00B40C4C" w:rsidRDefault="0089264D" w:rsidP="002E67AC">
            <w:pPr>
              <w:jc w:val="right"/>
            </w:pPr>
            <w:r w:rsidRPr="00B40C4C">
              <w:t>7 020</w:t>
            </w:r>
          </w:p>
        </w:tc>
        <w:tc>
          <w:tcPr>
            <w:tcW w:w="720" w:type="dxa"/>
            <w:tcBorders>
              <w:top w:val="nil"/>
              <w:left w:val="nil"/>
              <w:bottom w:val="nil"/>
              <w:right w:val="nil"/>
            </w:tcBorders>
            <w:tcMar>
              <w:top w:w="60" w:type="dxa"/>
              <w:left w:w="40" w:type="dxa"/>
              <w:bottom w:w="0" w:type="dxa"/>
              <w:right w:w="40" w:type="dxa"/>
            </w:tcMar>
            <w:vAlign w:val="bottom"/>
          </w:tcPr>
          <w:p w14:paraId="48ECAB6D" w14:textId="77777777" w:rsidR="0089264D" w:rsidRPr="00B40C4C" w:rsidRDefault="0089264D" w:rsidP="002E67AC">
            <w:pPr>
              <w:jc w:val="right"/>
            </w:pPr>
            <w:r w:rsidRPr="00B40C4C">
              <w:t>10 947</w:t>
            </w:r>
          </w:p>
        </w:tc>
        <w:tc>
          <w:tcPr>
            <w:tcW w:w="720" w:type="dxa"/>
            <w:tcBorders>
              <w:top w:val="nil"/>
              <w:left w:val="nil"/>
              <w:bottom w:val="nil"/>
              <w:right w:val="nil"/>
            </w:tcBorders>
            <w:tcMar>
              <w:top w:w="60" w:type="dxa"/>
              <w:left w:w="40" w:type="dxa"/>
              <w:bottom w:w="0" w:type="dxa"/>
              <w:right w:w="40" w:type="dxa"/>
            </w:tcMar>
            <w:vAlign w:val="bottom"/>
          </w:tcPr>
          <w:p w14:paraId="3A794FA3"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AF0EE4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7F2710F"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AE84708"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BF9DE0B" w14:textId="77777777" w:rsidR="0089264D" w:rsidRPr="00B40C4C" w:rsidRDefault="0089264D" w:rsidP="002E67AC">
            <w:pPr>
              <w:jc w:val="right"/>
            </w:pPr>
            <w:r w:rsidRPr="00B40C4C">
              <w:t>7 020</w:t>
            </w:r>
          </w:p>
        </w:tc>
        <w:tc>
          <w:tcPr>
            <w:tcW w:w="720" w:type="dxa"/>
            <w:tcBorders>
              <w:top w:val="nil"/>
              <w:left w:val="nil"/>
              <w:bottom w:val="nil"/>
              <w:right w:val="nil"/>
            </w:tcBorders>
            <w:tcMar>
              <w:top w:w="60" w:type="dxa"/>
              <w:left w:w="40" w:type="dxa"/>
              <w:bottom w:w="0" w:type="dxa"/>
              <w:right w:w="40" w:type="dxa"/>
            </w:tcMar>
            <w:vAlign w:val="bottom"/>
          </w:tcPr>
          <w:p w14:paraId="5BC80132" w14:textId="77777777" w:rsidR="0089264D" w:rsidRPr="00B40C4C" w:rsidRDefault="0089264D" w:rsidP="002E67AC">
            <w:pPr>
              <w:jc w:val="right"/>
            </w:pPr>
            <w:r w:rsidRPr="00B40C4C">
              <w:t>10 947</w:t>
            </w:r>
          </w:p>
        </w:tc>
        <w:tc>
          <w:tcPr>
            <w:tcW w:w="720" w:type="dxa"/>
            <w:tcBorders>
              <w:top w:val="nil"/>
              <w:left w:val="nil"/>
              <w:bottom w:val="nil"/>
              <w:right w:val="nil"/>
            </w:tcBorders>
            <w:tcMar>
              <w:top w:w="60" w:type="dxa"/>
              <w:left w:w="40" w:type="dxa"/>
              <w:bottom w:w="0" w:type="dxa"/>
              <w:right w:w="40" w:type="dxa"/>
            </w:tcMar>
            <w:vAlign w:val="bottom"/>
          </w:tcPr>
          <w:p w14:paraId="22E2B3A8"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E12FB5C" w14:textId="77777777" w:rsidR="0089264D" w:rsidRPr="00B40C4C" w:rsidRDefault="0089264D" w:rsidP="002E67AC">
            <w:pPr>
              <w:jc w:val="right"/>
            </w:pPr>
            <w:r w:rsidRPr="00B40C4C">
              <w:t>0</w:t>
            </w:r>
          </w:p>
        </w:tc>
      </w:tr>
      <w:tr w:rsidR="00446E55" w:rsidRPr="00B40C4C" w14:paraId="1637613C" w14:textId="77777777">
        <w:trPr>
          <w:trHeight w:val="440"/>
        </w:trPr>
        <w:tc>
          <w:tcPr>
            <w:tcW w:w="2200" w:type="dxa"/>
            <w:tcBorders>
              <w:top w:val="nil"/>
              <w:left w:val="nil"/>
              <w:bottom w:val="nil"/>
              <w:right w:val="nil"/>
            </w:tcBorders>
            <w:tcMar>
              <w:top w:w="60" w:type="dxa"/>
              <w:left w:w="40" w:type="dxa"/>
              <w:bottom w:w="0" w:type="dxa"/>
              <w:right w:w="40" w:type="dxa"/>
            </w:tcMar>
          </w:tcPr>
          <w:p w14:paraId="2278E90C" w14:textId="77777777" w:rsidR="0089264D" w:rsidRPr="00B40C4C" w:rsidRDefault="0089264D" w:rsidP="009137DA">
            <w:r w:rsidRPr="00B40C4C">
              <w:t xml:space="preserve">Renter av kontantbeholdning og andre fordringer </w:t>
            </w:r>
          </w:p>
        </w:tc>
        <w:tc>
          <w:tcPr>
            <w:tcW w:w="720" w:type="dxa"/>
            <w:tcBorders>
              <w:top w:val="nil"/>
              <w:left w:val="nil"/>
              <w:bottom w:val="nil"/>
              <w:right w:val="nil"/>
            </w:tcBorders>
            <w:tcMar>
              <w:top w:w="60" w:type="dxa"/>
              <w:left w:w="40" w:type="dxa"/>
              <w:bottom w:w="0" w:type="dxa"/>
              <w:right w:w="40" w:type="dxa"/>
            </w:tcMar>
            <w:vAlign w:val="bottom"/>
          </w:tcPr>
          <w:p w14:paraId="139136BF" w14:textId="77777777" w:rsidR="0089264D" w:rsidRPr="00B40C4C" w:rsidRDefault="0089264D" w:rsidP="002E67AC">
            <w:pPr>
              <w:jc w:val="right"/>
            </w:pPr>
            <w:r w:rsidRPr="00B40C4C">
              <w:t>7 288</w:t>
            </w:r>
          </w:p>
        </w:tc>
        <w:tc>
          <w:tcPr>
            <w:tcW w:w="720" w:type="dxa"/>
            <w:tcBorders>
              <w:top w:val="nil"/>
              <w:left w:val="nil"/>
              <w:bottom w:val="nil"/>
              <w:right w:val="nil"/>
            </w:tcBorders>
            <w:tcMar>
              <w:top w:w="60" w:type="dxa"/>
              <w:left w:w="40" w:type="dxa"/>
              <w:bottom w:w="0" w:type="dxa"/>
              <w:right w:w="40" w:type="dxa"/>
            </w:tcMar>
            <w:vAlign w:val="bottom"/>
          </w:tcPr>
          <w:p w14:paraId="44EDF881" w14:textId="77777777" w:rsidR="0089264D" w:rsidRPr="00B40C4C" w:rsidRDefault="0089264D" w:rsidP="002E67AC">
            <w:pPr>
              <w:jc w:val="right"/>
            </w:pPr>
            <w:r w:rsidRPr="00B40C4C">
              <w:t>10 067</w:t>
            </w:r>
          </w:p>
        </w:tc>
        <w:tc>
          <w:tcPr>
            <w:tcW w:w="720" w:type="dxa"/>
            <w:tcBorders>
              <w:top w:val="nil"/>
              <w:left w:val="nil"/>
              <w:bottom w:val="nil"/>
              <w:right w:val="nil"/>
            </w:tcBorders>
            <w:tcMar>
              <w:top w:w="60" w:type="dxa"/>
              <w:left w:w="40" w:type="dxa"/>
              <w:bottom w:w="0" w:type="dxa"/>
              <w:right w:w="40" w:type="dxa"/>
            </w:tcMar>
            <w:vAlign w:val="bottom"/>
          </w:tcPr>
          <w:p w14:paraId="786352C3"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56B043E"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458E8CAC"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8B78DA3"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4C14FF4" w14:textId="77777777" w:rsidR="0089264D" w:rsidRPr="00B40C4C" w:rsidRDefault="0089264D" w:rsidP="002E67AC">
            <w:pPr>
              <w:jc w:val="right"/>
            </w:pPr>
            <w:r w:rsidRPr="00B40C4C">
              <w:t>7 288</w:t>
            </w:r>
          </w:p>
        </w:tc>
        <w:tc>
          <w:tcPr>
            <w:tcW w:w="720" w:type="dxa"/>
            <w:tcBorders>
              <w:top w:val="nil"/>
              <w:left w:val="nil"/>
              <w:bottom w:val="nil"/>
              <w:right w:val="nil"/>
            </w:tcBorders>
            <w:tcMar>
              <w:top w:w="60" w:type="dxa"/>
              <w:left w:w="40" w:type="dxa"/>
              <w:bottom w:w="0" w:type="dxa"/>
              <w:right w:w="40" w:type="dxa"/>
            </w:tcMar>
            <w:vAlign w:val="bottom"/>
          </w:tcPr>
          <w:p w14:paraId="0724FDCA" w14:textId="77777777" w:rsidR="0089264D" w:rsidRPr="00B40C4C" w:rsidRDefault="0089264D" w:rsidP="002E67AC">
            <w:pPr>
              <w:jc w:val="right"/>
            </w:pPr>
            <w:r w:rsidRPr="00B40C4C">
              <w:t>10 067</w:t>
            </w:r>
          </w:p>
        </w:tc>
        <w:tc>
          <w:tcPr>
            <w:tcW w:w="720" w:type="dxa"/>
            <w:tcBorders>
              <w:top w:val="nil"/>
              <w:left w:val="nil"/>
              <w:bottom w:val="nil"/>
              <w:right w:val="nil"/>
            </w:tcBorders>
            <w:tcMar>
              <w:top w:w="60" w:type="dxa"/>
              <w:left w:w="40" w:type="dxa"/>
              <w:bottom w:w="0" w:type="dxa"/>
              <w:right w:w="40" w:type="dxa"/>
            </w:tcMar>
            <w:vAlign w:val="bottom"/>
          </w:tcPr>
          <w:p w14:paraId="3128E01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82889B4" w14:textId="77777777" w:rsidR="0089264D" w:rsidRPr="00B40C4C" w:rsidRDefault="0089264D" w:rsidP="002E67AC">
            <w:pPr>
              <w:jc w:val="right"/>
            </w:pPr>
            <w:r w:rsidRPr="00B40C4C">
              <w:t>0</w:t>
            </w:r>
          </w:p>
        </w:tc>
      </w:tr>
      <w:tr w:rsidR="00446E55" w:rsidRPr="00B40C4C" w14:paraId="51604A95" w14:textId="77777777">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659A0007" w14:textId="77777777" w:rsidR="0089264D" w:rsidRPr="00B40C4C" w:rsidRDefault="0089264D" w:rsidP="009137DA">
            <w:r w:rsidRPr="00B40C4C">
              <w:lastRenderedPageBreak/>
              <w:t>Aksjeutbytte ekskl. Equinor ASA</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0000673" w14:textId="77777777" w:rsidR="0089264D" w:rsidRPr="00B40C4C" w:rsidRDefault="0089264D" w:rsidP="002E67AC">
            <w:pPr>
              <w:jc w:val="right"/>
            </w:pPr>
            <w:r w:rsidRPr="00B40C4C">
              <w:t>38 418</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C0457EB" w14:textId="77777777" w:rsidR="0089264D" w:rsidRPr="00B40C4C" w:rsidRDefault="0089264D" w:rsidP="002E67AC">
            <w:pPr>
              <w:jc w:val="right"/>
            </w:pPr>
            <w:r w:rsidRPr="00B40C4C">
              <w:t>16 606</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DADD306"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0856260"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81BC482"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C4E7B95"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9E7BA21" w14:textId="77777777" w:rsidR="0089264D" w:rsidRPr="00B40C4C" w:rsidRDefault="0089264D" w:rsidP="002E67AC">
            <w:pPr>
              <w:jc w:val="right"/>
            </w:pPr>
            <w:r w:rsidRPr="00B40C4C">
              <w:t>38 418</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9DC43E8" w14:textId="77777777" w:rsidR="0089264D" w:rsidRPr="00B40C4C" w:rsidRDefault="0089264D" w:rsidP="002E67AC">
            <w:pPr>
              <w:jc w:val="right"/>
            </w:pPr>
            <w:r w:rsidRPr="00B40C4C">
              <w:t>16 606</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225CC6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F209E28" w14:textId="77777777" w:rsidR="0089264D" w:rsidRPr="00B40C4C" w:rsidRDefault="0089264D" w:rsidP="002E67AC">
            <w:pPr>
              <w:jc w:val="right"/>
            </w:pPr>
            <w:r w:rsidRPr="00B40C4C">
              <w:t>0</w:t>
            </w:r>
          </w:p>
        </w:tc>
      </w:tr>
      <w:tr w:rsidR="00446E55" w:rsidRPr="00B40C4C" w14:paraId="235A8A05" w14:textId="77777777">
        <w:trPr>
          <w:trHeight w:val="66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761A1F40" w14:textId="77777777" w:rsidR="0089264D" w:rsidRPr="00B40C4C" w:rsidRDefault="0089264D" w:rsidP="009137DA">
            <w:r w:rsidRPr="00B40C4C">
              <w:t>Renteinntekter og utbytte (ekskl. statens forvaltningsbedrifter og Equinor ASA)</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32DD462" w14:textId="77777777" w:rsidR="0089264D" w:rsidRPr="00B40C4C" w:rsidRDefault="0089264D" w:rsidP="002E67AC">
            <w:pPr>
              <w:jc w:val="right"/>
            </w:pPr>
            <w:r w:rsidRPr="00B40C4C">
              <w:t>52 726</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039906F" w14:textId="77777777" w:rsidR="0089264D" w:rsidRPr="00B40C4C" w:rsidRDefault="0089264D" w:rsidP="002E67AC">
            <w:pPr>
              <w:jc w:val="right"/>
            </w:pPr>
            <w:r w:rsidRPr="00B40C4C">
              <w:t>37 619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B66F48C"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7C0935F"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1E28EBB"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B8A995D"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F2A612D" w14:textId="77777777" w:rsidR="0089264D" w:rsidRPr="00B40C4C" w:rsidRDefault="0089264D" w:rsidP="002E67AC">
            <w:pPr>
              <w:jc w:val="right"/>
            </w:pPr>
            <w:r w:rsidRPr="00B40C4C">
              <w:t>52 726</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7DEAD67" w14:textId="77777777" w:rsidR="0089264D" w:rsidRPr="00B40C4C" w:rsidRDefault="0089264D" w:rsidP="002E67AC">
            <w:pPr>
              <w:jc w:val="right"/>
            </w:pPr>
            <w:r w:rsidRPr="00B40C4C">
              <w:t>37 619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4AF08C7"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9F0BB9E" w14:textId="77777777" w:rsidR="0089264D" w:rsidRPr="00B40C4C" w:rsidRDefault="0089264D" w:rsidP="002E67AC">
            <w:pPr>
              <w:jc w:val="right"/>
            </w:pPr>
            <w:r w:rsidRPr="00B40C4C">
              <w:t>0</w:t>
            </w:r>
          </w:p>
        </w:tc>
      </w:tr>
      <w:tr w:rsidR="00446E55" w:rsidRPr="00B40C4C" w14:paraId="33E75C25" w14:textId="77777777">
        <w:trPr>
          <w:trHeight w:val="440"/>
        </w:trPr>
        <w:tc>
          <w:tcPr>
            <w:tcW w:w="2200" w:type="dxa"/>
            <w:tcBorders>
              <w:top w:val="nil"/>
              <w:left w:val="nil"/>
              <w:bottom w:val="nil"/>
              <w:right w:val="nil"/>
            </w:tcBorders>
            <w:tcMar>
              <w:top w:w="60" w:type="dxa"/>
              <w:left w:w="40" w:type="dxa"/>
              <w:bottom w:w="0" w:type="dxa"/>
              <w:right w:w="40" w:type="dxa"/>
            </w:tcMar>
          </w:tcPr>
          <w:p w14:paraId="636DB1C3" w14:textId="77777777" w:rsidR="0089264D" w:rsidRPr="00B40C4C" w:rsidRDefault="0089264D" w:rsidP="009137DA">
            <w:r w:rsidRPr="00B40C4C">
              <w:t>Inntekter under departementene</w:t>
            </w:r>
          </w:p>
        </w:tc>
        <w:tc>
          <w:tcPr>
            <w:tcW w:w="720" w:type="dxa"/>
            <w:tcBorders>
              <w:top w:val="nil"/>
              <w:left w:val="nil"/>
              <w:bottom w:val="nil"/>
              <w:right w:val="nil"/>
            </w:tcBorders>
            <w:tcMar>
              <w:top w:w="60" w:type="dxa"/>
              <w:left w:w="40" w:type="dxa"/>
              <w:bottom w:w="0" w:type="dxa"/>
              <w:right w:w="40" w:type="dxa"/>
            </w:tcMar>
            <w:vAlign w:val="bottom"/>
          </w:tcPr>
          <w:p w14:paraId="02497EC7" w14:textId="77777777" w:rsidR="0089264D" w:rsidRPr="00B40C4C" w:rsidRDefault="0089264D" w:rsidP="002E67AC">
            <w:pPr>
              <w:jc w:val="right"/>
            </w:pPr>
            <w:r w:rsidRPr="00B40C4C">
              <w:t>18 468</w:t>
            </w:r>
          </w:p>
        </w:tc>
        <w:tc>
          <w:tcPr>
            <w:tcW w:w="720" w:type="dxa"/>
            <w:tcBorders>
              <w:top w:val="nil"/>
              <w:left w:val="nil"/>
              <w:bottom w:val="nil"/>
              <w:right w:val="nil"/>
            </w:tcBorders>
            <w:tcMar>
              <w:top w:w="60" w:type="dxa"/>
              <w:left w:w="40" w:type="dxa"/>
              <w:bottom w:w="0" w:type="dxa"/>
              <w:right w:w="40" w:type="dxa"/>
            </w:tcMar>
            <w:vAlign w:val="bottom"/>
          </w:tcPr>
          <w:p w14:paraId="58915236" w14:textId="77777777" w:rsidR="0089264D" w:rsidRPr="00B40C4C" w:rsidRDefault="0089264D" w:rsidP="002E67AC">
            <w:pPr>
              <w:jc w:val="right"/>
            </w:pPr>
            <w:r w:rsidRPr="00B40C4C">
              <w:t>20 082</w:t>
            </w:r>
          </w:p>
        </w:tc>
        <w:tc>
          <w:tcPr>
            <w:tcW w:w="720" w:type="dxa"/>
            <w:tcBorders>
              <w:top w:val="nil"/>
              <w:left w:val="nil"/>
              <w:bottom w:val="nil"/>
              <w:right w:val="nil"/>
            </w:tcBorders>
            <w:tcMar>
              <w:top w:w="60" w:type="dxa"/>
              <w:left w:w="40" w:type="dxa"/>
              <w:bottom w:w="0" w:type="dxa"/>
              <w:right w:w="40" w:type="dxa"/>
            </w:tcMar>
            <w:vAlign w:val="bottom"/>
          </w:tcPr>
          <w:p w14:paraId="5A0BCB1E" w14:textId="77777777" w:rsidR="0089264D" w:rsidRPr="00B40C4C" w:rsidRDefault="0089264D" w:rsidP="002E67AC">
            <w:pPr>
              <w:jc w:val="right"/>
            </w:pPr>
            <w:r w:rsidRPr="00B40C4C">
              <w:t>11 109</w:t>
            </w:r>
          </w:p>
        </w:tc>
        <w:tc>
          <w:tcPr>
            <w:tcW w:w="720" w:type="dxa"/>
            <w:tcBorders>
              <w:top w:val="nil"/>
              <w:left w:val="nil"/>
              <w:bottom w:val="nil"/>
              <w:right w:val="nil"/>
            </w:tcBorders>
            <w:tcMar>
              <w:top w:w="60" w:type="dxa"/>
              <w:left w:w="40" w:type="dxa"/>
              <w:bottom w:w="0" w:type="dxa"/>
              <w:right w:w="40" w:type="dxa"/>
            </w:tcMar>
            <w:vAlign w:val="bottom"/>
          </w:tcPr>
          <w:p w14:paraId="117C2527" w14:textId="77777777" w:rsidR="0089264D" w:rsidRPr="00B40C4C" w:rsidRDefault="0089264D" w:rsidP="002E67AC">
            <w:pPr>
              <w:jc w:val="right"/>
            </w:pPr>
            <w:r w:rsidRPr="00B40C4C">
              <w:t>11 447</w:t>
            </w:r>
          </w:p>
        </w:tc>
        <w:tc>
          <w:tcPr>
            <w:tcW w:w="720" w:type="dxa"/>
            <w:tcBorders>
              <w:top w:val="nil"/>
              <w:left w:val="nil"/>
              <w:bottom w:val="nil"/>
              <w:right w:val="nil"/>
            </w:tcBorders>
            <w:tcMar>
              <w:top w:w="60" w:type="dxa"/>
              <w:left w:w="40" w:type="dxa"/>
              <w:bottom w:w="0" w:type="dxa"/>
              <w:right w:w="40" w:type="dxa"/>
            </w:tcMar>
            <w:vAlign w:val="bottom"/>
          </w:tcPr>
          <w:p w14:paraId="62AA082E" w14:textId="77777777" w:rsidR="0089264D" w:rsidRPr="00B40C4C" w:rsidRDefault="0089264D" w:rsidP="002E67AC">
            <w:pPr>
              <w:jc w:val="right"/>
            </w:pPr>
            <w:r w:rsidRPr="00B40C4C">
              <w:t>370</w:t>
            </w:r>
          </w:p>
        </w:tc>
        <w:tc>
          <w:tcPr>
            <w:tcW w:w="720" w:type="dxa"/>
            <w:tcBorders>
              <w:top w:val="nil"/>
              <w:left w:val="nil"/>
              <w:bottom w:val="nil"/>
              <w:right w:val="nil"/>
            </w:tcBorders>
            <w:tcMar>
              <w:top w:w="60" w:type="dxa"/>
              <w:left w:w="40" w:type="dxa"/>
              <w:bottom w:w="0" w:type="dxa"/>
              <w:right w:w="40" w:type="dxa"/>
            </w:tcMar>
            <w:vAlign w:val="bottom"/>
          </w:tcPr>
          <w:p w14:paraId="3008C3B3" w14:textId="77777777" w:rsidR="0089264D" w:rsidRPr="00B40C4C" w:rsidRDefault="0089264D" w:rsidP="002E67AC">
            <w:pPr>
              <w:jc w:val="right"/>
            </w:pPr>
            <w:r w:rsidRPr="00B40C4C">
              <w:t>2 495</w:t>
            </w:r>
          </w:p>
        </w:tc>
        <w:tc>
          <w:tcPr>
            <w:tcW w:w="720" w:type="dxa"/>
            <w:tcBorders>
              <w:top w:val="nil"/>
              <w:left w:val="nil"/>
              <w:bottom w:val="nil"/>
              <w:right w:val="nil"/>
            </w:tcBorders>
            <w:tcMar>
              <w:top w:w="60" w:type="dxa"/>
              <w:left w:w="40" w:type="dxa"/>
              <w:bottom w:w="0" w:type="dxa"/>
              <w:right w:w="40" w:type="dxa"/>
            </w:tcMar>
            <w:vAlign w:val="bottom"/>
          </w:tcPr>
          <w:p w14:paraId="5B486E96" w14:textId="77777777" w:rsidR="0089264D" w:rsidRPr="00B40C4C" w:rsidRDefault="0089264D" w:rsidP="002E67AC">
            <w:pPr>
              <w:jc w:val="right"/>
            </w:pPr>
            <w:r w:rsidRPr="00B40C4C">
              <w:t>6 988</w:t>
            </w:r>
          </w:p>
        </w:tc>
        <w:tc>
          <w:tcPr>
            <w:tcW w:w="720" w:type="dxa"/>
            <w:tcBorders>
              <w:top w:val="nil"/>
              <w:left w:val="nil"/>
              <w:bottom w:val="nil"/>
              <w:right w:val="nil"/>
            </w:tcBorders>
            <w:tcMar>
              <w:top w:w="60" w:type="dxa"/>
              <w:left w:w="40" w:type="dxa"/>
              <w:bottom w:w="0" w:type="dxa"/>
              <w:right w:w="40" w:type="dxa"/>
            </w:tcMar>
            <w:vAlign w:val="bottom"/>
          </w:tcPr>
          <w:p w14:paraId="04C7520E" w14:textId="77777777" w:rsidR="0089264D" w:rsidRPr="00B40C4C" w:rsidRDefault="0089264D" w:rsidP="002E67AC">
            <w:pPr>
              <w:jc w:val="right"/>
            </w:pPr>
            <w:r w:rsidRPr="00B40C4C">
              <w:t>6 140</w:t>
            </w:r>
          </w:p>
        </w:tc>
        <w:tc>
          <w:tcPr>
            <w:tcW w:w="720" w:type="dxa"/>
            <w:tcBorders>
              <w:top w:val="nil"/>
              <w:left w:val="nil"/>
              <w:bottom w:val="nil"/>
              <w:right w:val="nil"/>
            </w:tcBorders>
            <w:tcMar>
              <w:top w:w="60" w:type="dxa"/>
              <w:left w:w="40" w:type="dxa"/>
              <w:bottom w:w="0" w:type="dxa"/>
              <w:right w:w="40" w:type="dxa"/>
            </w:tcMar>
            <w:vAlign w:val="bottom"/>
          </w:tcPr>
          <w:p w14:paraId="6DA3833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4EE455A" w14:textId="77777777" w:rsidR="0089264D" w:rsidRPr="00B40C4C" w:rsidRDefault="0089264D" w:rsidP="002E67AC">
            <w:pPr>
              <w:jc w:val="right"/>
            </w:pPr>
            <w:r w:rsidRPr="00B40C4C">
              <w:t>0</w:t>
            </w:r>
          </w:p>
        </w:tc>
      </w:tr>
      <w:tr w:rsidR="00446E55" w:rsidRPr="00B40C4C" w14:paraId="01D3A972" w14:textId="77777777">
        <w:trPr>
          <w:trHeight w:val="220"/>
        </w:trPr>
        <w:tc>
          <w:tcPr>
            <w:tcW w:w="2200" w:type="dxa"/>
            <w:tcBorders>
              <w:top w:val="nil"/>
              <w:left w:val="nil"/>
              <w:bottom w:val="nil"/>
              <w:right w:val="nil"/>
            </w:tcBorders>
            <w:tcMar>
              <w:top w:w="60" w:type="dxa"/>
              <w:left w:w="40" w:type="dxa"/>
              <w:bottom w:w="0" w:type="dxa"/>
              <w:right w:w="40" w:type="dxa"/>
            </w:tcMar>
          </w:tcPr>
          <w:p w14:paraId="4DC6D819" w14:textId="77777777" w:rsidR="0089264D" w:rsidRPr="00B40C4C" w:rsidRDefault="0089264D" w:rsidP="009137DA">
            <w:r w:rsidRPr="00B40C4C">
              <w:t xml:space="preserve">Overføring fra Norges Bank </w:t>
            </w:r>
          </w:p>
        </w:tc>
        <w:tc>
          <w:tcPr>
            <w:tcW w:w="720" w:type="dxa"/>
            <w:tcBorders>
              <w:top w:val="nil"/>
              <w:left w:val="nil"/>
              <w:bottom w:val="nil"/>
              <w:right w:val="nil"/>
            </w:tcBorders>
            <w:tcMar>
              <w:top w:w="60" w:type="dxa"/>
              <w:left w:w="40" w:type="dxa"/>
              <w:bottom w:w="0" w:type="dxa"/>
              <w:right w:w="40" w:type="dxa"/>
            </w:tcMar>
            <w:vAlign w:val="bottom"/>
          </w:tcPr>
          <w:p w14:paraId="605D1D0F" w14:textId="77777777" w:rsidR="0089264D" w:rsidRPr="00B40C4C" w:rsidRDefault="0089264D" w:rsidP="002E67AC">
            <w:pPr>
              <w:jc w:val="right"/>
            </w:pPr>
            <w:r w:rsidRPr="00B40C4C">
              <w:t>8 094</w:t>
            </w:r>
          </w:p>
        </w:tc>
        <w:tc>
          <w:tcPr>
            <w:tcW w:w="720" w:type="dxa"/>
            <w:tcBorders>
              <w:top w:val="nil"/>
              <w:left w:val="nil"/>
              <w:bottom w:val="nil"/>
              <w:right w:val="nil"/>
            </w:tcBorders>
            <w:tcMar>
              <w:top w:w="60" w:type="dxa"/>
              <w:left w:w="40" w:type="dxa"/>
              <w:bottom w:w="0" w:type="dxa"/>
              <w:right w:w="40" w:type="dxa"/>
            </w:tcMar>
            <w:vAlign w:val="bottom"/>
          </w:tcPr>
          <w:p w14:paraId="6F30AA74" w14:textId="77777777" w:rsidR="0089264D" w:rsidRPr="00B40C4C" w:rsidRDefault="0089264D" w:rsidP="002E67AC">
            <w:pPr>
              <w:jc w:val="right"/>
            </w:pPr>
            <w:r w:rsidRPr="00B40C4C">
              <w:t>17 604</w:t>
            </w:r>
          </w:p>
        </w:tc>
        <w:tc>
          <w:tcPr>
            <w:tcW w:w="720" w:type="dxa"/>
            <w:tcBorders>
              <w:top w:val="nil"/>
              <w:left w:val="nil"/>
              <w:bottom w:val="nil"/>
              <w:right w:val="nil"/>
            </w:tcBorders>
            <w:tcMar>
              <w:top w:w="60" w:type="dxa"/>
              <w:left w:w="40" w:type="dxa"/>
              <w:bottom w:w="0" w:type="dxa"/>
              <w:right w:w="40" w:type="dxa"/>
            </w:tcMar>
            <w:vAlign w:val="bottom"/>
          </w:tcPr>
          <w:p w14:paraId="3908147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605B123"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3693D0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756B03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73B35884" w14:textId="77777777" w:rsidR="0089264D" w:rsidRPr="00B40C4C" w:rsidRDefault="0089264D" w:rsidP="002E67AC">
            <w:pPr>
              <w:jc w:val="right"/>
            </w:pPr>
            <w:r w:rsidRPr="00B40C4C">
              <w:t>8 094</w:t>
            </w:r>
          </w:p>
        </w:tc>
        <w:tc>
          <w:tcPr>
            <w:tcW w:w="720" w:type="dxa"/>
            <w:tcBorders>
              <w:top w:val="nil"/>
              <w:left w:val="nil"/>
              <w:bottom w:val="nil"/>
              <w:right w:val="nil"/>
            </w:tcBorders>
            <w:tcMar>
              <w:top w:w="60" w:type="dxa"/>
              <w:left w:w="40" w:type="dxa"/>
              <w:bottom w:w="0" w:type="dxa"/>
              <w:right w:w="40" w:type="dxa"/>
            </w:tcMar>
            <w:vAlign w:val="bottom"/>
          </w:tcPr>
          <w:p w14:paraId="4257A9AD" w14:textId="77777777" w:rsidR="0089264D" w:rsidRPr="00B40C4C" w:rsidRDefault="0089264D" w:rsidP="002E67AC">
            <w:pPr>
              <w:jc w:val="right"/>
            </w:pPr>
            <w:r w:rsidRPr="00B40C4C">
              <w:t>17 604</w:t>
            </w:r>
          </w:p>
        </w:tc>
        <w:tc>
          <w:tcPr>
            <w:tcW w:w="720" w:type="dxa"/>
            <w:tcBorders>
              <w:top w:val="nil"/>
              <w:left w:val="nil"/>
              <w:bottom w:val="nil"/>
              <w:right w:val="nil"/>
            </w:tcBorders>
            <w:tcMar>
              <w:top w:w="60" w:type="dxa"/>
              <w:left w:w="40" w:type="dxa"/>
              <w:bottom w:w="0" w:type="dxa"/>
              <w:right w:w="40" w:type="dxa"/>
            </w:tcMar>
            <w:vAlign w:val="bottom"/>
          </w:tcPr>
          <w:p w14:paraId="38153714"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0EEBCF4" w14:textId="77777777" w:rsidR="0089264D" w:rsidRPr="00B40C4C" w:rsidRDefault="0089264D" w:rsidP="002E67AC">
            <w:pPr>
              <w:jc w:val="right"/>
            </w:pPr>
            <w:r w:rsidRPr="00B40C4C">
              <w:t>0</w:t>
            </w:r>
          </w:p>
        </w:tc>
      </w:tr>
      <w:tr w:rsidR="00446E55" w:rsidRPr="00B40C4C" w14:paraId="42C5494B" w14:textId="77777777">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301834DC" w14:textId="77777777" w:rsidR="0089264D" w:rsidRPr="00B40C4C" w:rsidRDefault="0089264D" w:rsidP="009137DA">
            <w:r w:rsidRPr="00B40C4C">
              <w:t xml:space="preserve">Tilbakeføring av midler fra </w:t>
            </w:r>
          </w:p>
          <w:p w14:paraId="2BB0A97A" w14:textId="77777777" w:rsidR="0089264D" w:rsidRPr="00B40C4C" w:rsidRDefault="0089264D" w:rsidP="009137DA">
            <w:r w:rsidRPr="00B40C4C">
              <w:t xml:space="preserve">Statens banksikringsfond </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36277BA"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397DC35"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3E7BB96"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C145DA1"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458D829"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F695B4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7E0CB4E"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5E42E81"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DD8C30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FBFF921" w14:textId="77777777" w:rsidR="0089264D" w:rsidRPr="00B40C4C" w:rsidRDefault="0089264D" w:rsidP="002E67AC">
            <w:pPr>
              <w:jc w:val="right"/>
            </w:pPr>
            <w:r w:rsidRPr="00B40C4C">
              <w:t>0</w:t>
            </w:r>
          </w:p>
        </w:tc>
      </w:tr>
      <w:tr w:rsidR="00446E55" w:rsidRPr="00B40C4C" w14:paraId="1149774C"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2599A813" w14:textId="77777777" w:rsidR="0089264D" w:rsidRPr="00B40C4C" w:rsidRDefault="0089264D" w:rsidP="009137DA">
            <w:r w:rsidRPr="00B40C4C">
              <w:t xml:space="preserve">Sum andre inntekter </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2D1B4FA" w14:textId="77777777" w:rsidR="0089264D" w:rsidRPr="00B40C4C" w:rsidRDefault="0089264D" w:rsidP="002E67AC">
            <w:pPr>
              <w:jc w:val="right"/>
            </w:pPr>
            <w:r w:rsidRPr="00B40C4C">
              <w:t>26 561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21886A8" w14:textId="77777777" w:rsidR="0089264D" w:rsidRPr="00B40C4C" w:rsidRDefault="0089264D" w:rsidP="002E67AC">
            <w:pPr>
              <w:jc w:val="right"/>
            </w:pPr>
            <w:r w:rsidRPr="00B40C4C">
              <w:t>37 686</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1F29879" w14:textId="77777777" w:rsidR="0089264D" w:rsidRPr="00B40C4C" w:rsidRDefault="0089264D" w:rsidP="002E67AC">
            <w:pPr>
              <w:jc w:val="right"/>
            </w:pPr>
            <w:r w:rsidRPr="00B40C4C">
              <w:t>11 109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2D031B2" w14:textId="77777777" w:rsidR="0089264D" w:rsidRPr="00B40C4C" w:rsidRDefault="0089264D" w:rsidP="002E67AC">
            <w:pPr>
              <w:jc w:val="right"/>
            </w:pPr>
            <w:r w:rsidRPr="00B40C4C">
              <w:t>11 447</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80F6E66" w14:textId="77777777" w:rsidR="0089264D" w:rsidRPr="00B40C4C" w:rsidRDefault="0089264D" w:rsidP="002E67AC">
            <w:pPr>
              <w:jc w:val="right"/>
            </w:pPr>
            <w:r w:rsidRPr="00B40C4C">
              <w:t>370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30B3F1C" w14:textId="77777777" w:rsidR="0089264D" w:rsidRPr="00B40C4C" w:rsidRDefault="0089264D" w:rsidP="002E67AC">
            <w:pPr>
              <w:jc w:val="right"/>
            </w:pPr>
            <w:r w:rsidRPr="00B40C4C">
              <w:t>2 495</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180D8E8" w14:textId="77777777" w:rsidR="0089264D" w:rsidRPr="00B40C4C" w:rsidRDefault="0089264D" w:rsidP="002E67AC">
            <w:pPr>
              <w:jc w:val="right"/>
            </w:pPr>
            <w:r w:rsidRPr="00B40C4C">
              <w:t>15 082</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70E1DE9" w14:textId="77777777" w:rsidR="0089264D" w:rsidRPr="00B40C4C" w:rsidRDefault="0089264D" w:rsidP="002E67AC">
            <w:pPr>
              <w:jc w:val="right"/>
            </w:pPr>
            <w:r w:rsidRPr="00B40C4C">
              <w:t>23 744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39E677C"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EF4D2D7" w14:textId="77777777" w:rsidR="0089264D" w:rsidRPr="00B40C4C" w:rsidRDefault="0089264D" w:rsidP="002E67AC">
            <w:pPr>
              <w:jc w:val="right"/>
            </w:pPr>
            <w:r w:rsidRPr="00B40C4C">
              <w:t>0</w:t>
            </w:r>
          </w:p>
        </w:tc>
      </w:tr>
      <w:tr w:rsidR="00446E55" w:rsidRPr="00B40C4C" w14:paraId="6657EC7D" w14:textId="77777777">
        <w:trPr>
          <w:trHeight w:val="440"/>
        </w:trPr>
        <w:tc>
          <w:tcPr>
            <w:tcW w:w="2200" w:type="dxa"/>
            <w:tcBorders>
              <w:top w:val="nil"/>
              <w:left w:val="nil"/>
              <w:bottom w:val="nil"/>
              <w:right w:val="nil"/>
            </w:tcBorders>
            <w:tcMar>
              <w:top w:w="60" w:type="dxa"/>
              <w:left w:w="40" w:type="dxa"/>
              <w:bottom w:w="0" w:type="dxa"/>
              <w:right w:w="40" w:type="dxa"/>
            </w:tcMar>
          </w:tcPr>
          <w:p w14:paraId="4A725562" w14:textId="77777777" w:rsidR="0089264D" w:rsidRPr="00B40C4C" w:rsidRDefault="0089264D" w:rsidP="009137DA">
            <w:r w:rsidRPr="00B40C4C">
              <w:t xml:space="preserve">Inntekter fra statlig petroleumsvirksomhet </w:t>
            </w:r>
          </w:p>
        </w:tc>
        <w:tc>
          <w:tcPr>
            <w:tcW w:w="720" w:type="dxa"/>
            <w:tcBorders>
              <w:top w:val="nil"/>
              <w:left w:val="nil"/>
              <w:bottom w:val="nil"/>
              <w:right w:val="nil"/>
            </w:tcBorders>
            <w:tcMar>
              <w:top w:w="60" w:type="dxa"/>
              <w:left w:w="40" w:type="dxa"/>
              <w:bottom w:w="0" w:type="dxa"/>
              <w:right w:w="40" w:type="dxa"/>
            </w:tcMar>
            <w:vAlign w:val="bottom"/>
          </w:tcPr>
          <w:p w14:paraId="1F4261FA" w14:textId="77777777" w:rsidR="0089264D" w:rsidRPr="00B40C4C" w:rsidRDefault="0089264D" w:rsidP="002E67AC">
            <w:pPr>
              <w:jc w:val="right"/>
            </w:pPr>
            <w:r w:rsidRPr="00B40C4C">
              <w:t>194 481</w:t>
            </w:r>
          </w:p>
        </w:tc>
        <w:tc>
          <w:tcPr>
            <w:tcW w:w="720" w:type="dxa"/>
            <w:tcBorders>
              <w:top w:val="nil"/>
              <w:left w:val="nil"/>
              <w:bottom w:val="nil"/>
              <w:right w:val="nil"/>
            </w:tcBorders>
            <w:tcMar>
              <w:top w:w="60" w:type="dxa"/>
              <w:left w:w="40" w:type="dxa"/>
              <w:bottom w:w="0" w:type="dxa"/>
              <w:right w:w="40" w:type="dxa"/>
            </w:tcMar>
            <w:vAlign w:val="bottom"/>
          </w:tcPr>
          <w:p w14:paraId="50B57156" w14:textId="77777777" w:rsidR="0089264D" w:rsidRPr="00B40C4C" w:rsidRDefault="0089264D" w:rsidP="002E67AC">
            <w:pPr>
              <w:jc w:val="right"/>
            </w:pPr>
            <w:r w:rsidRPr="00B40C4C">
              <w:t>128 490</w:t>
            </w:r>
          </w:p>
        </w:tc>
        <w:tc>
          <w:tcPr>
            <w:tcW w:w="720" w:type="dxa"/>
            <w:tcBorders>
              <w:top w:val="nil"/>
              <w:left w:val="nil"/>
              <w:bottom w:val="nil"/>
              <w:right w:val="nil"/>
            </w:tcBorders>
            <w:tcMar>
              <w:top w:w="60" w:type="dxa"/>
              <w:left w:w="40" w:type="dxa"/>
              <w:bottom w:w="0" w:type="dxa"/>
              <w:right w:w="40" w:type="dxa"/>
            </w:tcMar>
            <w:vAlign w:val="bottom"/>
          </w:tcPr>
          <w:p w14:paraId="5BC9CEF3" w14:textId="77777777" w:rsidR="0089264D" w:rsidRPr="00B40C4C" w:rsidRDefault="0089264D" w:rsidP="002E67AC">
            <w:pPr>
              <w:jc w:val="right"/>
            </w:pPr>
            <w:r w:rsidRPr="00B40C4C">
              <w:t>179 867</w:t>
            </w:r>
          </w:p>
        </w:tc>
        <w:tc>
          <w:tcPr>
            <w:tcW w:w="720" w:type="dxa"/>
            <w:tcBorders>
              <w:top w:val="nil"/>
              <w:left w:val="nil"/>
              <w:bottom w:val="nil"/>
              <w:right w:val="nil"/>
            </w:tcBorders>
            <w:tcMar>
              <w:top w:w="60" w:type="dxa"/>
              <w:left w:w="40" w:type="dxa"/>
              <w:bottom w:w="0" w:type="dxa"/>
              <w:right w:w="40" w:type="dxa"/>
            </w:tcMar>
            <w:vAlign w:val="bottom"/>
          </w:tcPr>
          <w:p w14:paraId="681530E4" w14:textId="77777777" w:rsidR="0089264D" w:rsidRPr="00B40C4C" w:rsidRDefault="0089264D" w:rsidP="002E67AC">
            <w:pPr>
              <w:jc w:val="right"/>
            </w:pPr>
            <w:r w:rsidRPr="00B40C4C">
              <w:t>111 954</w:t>
            </w:r>
          </w:p>
        </w:tc>
        <w:tc>
          <w:tcPr>
            <w:tcW w:w="720" w:type="dxa"/>
            <w:tcBorders>
              <w:top w:val="nil"/>
              <w:left w:val="nil"/>
              <w:bottom w:val="nil"/>
              <w:right w:val="nil"/>
            </w:tcBorders>
            <w:tcMar>
              <w:top w:w="60" w:type="dxa"/>
              <w:left w:w="40" w:type="dxa"/>
              <w:bottom w:w="0" w:type="dxa"/>
              <w:right w:w="40" w:type="dxa"/>
            </w:tcMar>
            <w:vAlign w:val="bottom"/>
          </w:tcPr>
          <w:p w14:paraId="10019B42" w14:textId="77777777" w:rsidR="0089264D" w:rsidRPr="00B40C4C" w:rsidRDefault="0089264D" w:rsidP="002E67AC">
            <w:pPr>
              <w:jc w:val="right"/>
            </w:pPr>
            <w:r w:rsidRPr="00B40C4C">
              <w:t>13 250</w:t>
            </w:r>
          </w:p>
        </w:tc>
        <w:tc>
          <w:tcPr>
            <w:tcW w:w="720" w:type="dxa"/>
            <w:tcBorders>
              <w:top w:val="nil"/>
              <w:left w:val="nil"/>
              <w:bottom w:val="nil"/>
              <w:right w:val="nil"/>
            </w:tcBorders>
            <w:tcMar>
              <w:top w:w="60" w:type="dxa"/>
              <w:left w:w="40" w:type="dxa"/>
              <w:bottom w:w="0" w:type="dxa"/>
              <w:right w:w="40" w:type="dxa"/>
            </w:tcMar>
            <w:vAlign w:val="bottom"/>
          </w:tcPr>
          <w:p w14:paraId="28ADF331" w14:textId="77777777" w:rsidR="0089264D" w:rsidRPr="00B40C4C" w:rsidRDefault="0089264D" w:rsidP="002E67AC">
            <w:pPr>
              <w:jc w:val="right"/>
            </w:pPr>
            <w:r w:rsidRPr="00B40C4C">
              <w:t>14 706</w:t>
            </w:r>
          </w:p>
        </w:tc>
        <w:tc>
          <w:tcPr>
            <w:tcW w:w="720" w:type="dxa"/>
            <w:tcBorders>
              <w:top w:val="nil"/>
              <w:left w:val="nil"/>
              <w:bottom w:val="nil"/>
              <w:right w:val="nil"/>
            </w:tcBorders>
            <w:tcMar>
              <w:top w:w="60" w:type="dxa"/>
              <w:left w:w="40" w:type="dxa"/>
              <w:bottom w:w="0" w:type="dxa"/>
              <w:right w:w="40" w:type="dxa"/>
            </w:tcMar>
            <w:vAlign w:val="bottom"/>
          </w:tcPr>
          <w:p w14:paraId="34576BD4" w14:textId="77777777" w:rsidR="0089264D" w:rsidRPr="00B40C4C" w:rsidRDefault="0089264D" w:rsidP="002E67AC">
            <w:pPr>
              <w:jc w:val="right"/>
            </w:pPr>
            <w:r w:rsidRPr="00B40C4C">
              <w:t>1 364</w:t>
            </w:r>
          </w:p>
        </w:tc>
        <w:tc>
          <w:tcPr>
            <w:tcW w:w="720" w:type="dxa"/>
            <w:tcBorders>
              <w:top w:val="nil"/>
              <w:left w:val="nil"/>
              <w:bottom w:val="nil"/>
              <w:right w:val="nil"/>
            </w:tcBorders>
            <w:tcMar>
              <w:top w:w="60" w:type="dxa"/>
              <w:left w:w="40" w:type="dxa"/>
              <w:bottom w:w="0" w:type="dxa"/>
              <w:right w:w="40" w:type="dxa"/>
            </w:tcMar>
            <w:vAlign w:val="bottom"/>
          </w:tcPr>
          <w:p w14:paraId="18D0735E" w14:textId="77777777" w:rsidR="0089264D" w:rsidRPr="00B40C4C" w:rsidRDefault="0089264D" w:rsidP="002E67AC">
            <w:pPr>
              <w:jc w:val="right"/>
            </w:pPr>
            <w:r w:rsidRPr="00B40C4C">
              <w:t>1 830</w:t>
            </w:r>
          </w:p>
        </w:tc>
        <w:tc>
          <w:tcPr>
            <w:tcW w:w="720" w:type="dxa"/>
            <w:tcBorders>
              <w:top w:val="nil"/>
              <w:left w:val="nil"/>
              <w:bottom w:val="nil"/>
              <w:right w:val="nil"/>
            </w:tcBorders>
            <w:tcMar>
              <w:top w:w="60" w:type="dxa"/>
              <w:left w:w="40" w:type="dxa"/>
              <w:bottom w:w="0" w:type="dxa"/>
              <w:right w:w="40" w:type="dxa"/>
            </w:tcMar>
            <w:vAlign w:val="bottom"/>
          </w:tcPr>
          <w:p w14:paraId="0FE69E57"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1D552422" w14:textId="77777777" w:rsidR="0089264D" w:rsidRPr="00B40C4C" w:rsidRDefault="0089264D" w:rsidP="002E67AC">
            <w:pPr>
              <w:jc w:val="right"/>
            </w:pPr>
            <w:r w:rsidRPr="00B40C4C">
              <w:t>0</w:t>
            </w:r>
          </w:p>
        </w:tc>
      </w:tr>
      <w:tr w:rsidR="00446E55" w:rsidRPr="00B40C4C" w14:paraId="4CCD0666" w14:textId="77777777">
        <w:trPr>
          <w:trHeight w:val="440"/>
        </w:trPr>
        <w:tc>
          <w:tcPr>
            <w:tcW w:w="2200" w:type="dxa"/>
            <w:tcBorders>
              <w:top w:val="nil"/>
              <w:left w:val="nil"/>
              <w:bottom w:val="nil"/>
              <w:right w:val="nil"/>
            </w:tcBorders>
            <w:tcMar>
              <w:top w:w="60" w:type="dxa"/>
              <w:left w:w="40" w:type="dxa"/>
              <w:bottom w:w="0" w:type="dxa"/>
              <w:right w:w="40" w:type="dxa"/>
            </w:tcMar>
          </w:tcPr>
          <w:p w14:paraId="561863D5" w14:textId="77777777" w:rsidR="0089264D" w:rsidRPr="00B40C4C" w:rsidRDefault="0089264D" w:rsidP="009137DA">
            <w:r w:rsidRPr="00B40C4C">
              <w:t xml:space="preserve">Skatt og avgift på utvinning av petroleum </w:t>
            </w:r>
          </w:p>
        </w:tc>
        <w:tc>
          <w:tcPr>
            <w:tcW w:w="720" w:type="dxa"/>
            <w:tcBorders>
              <w:top w:val="nil"/>
              <w:left w:val="nil"/>
              <w:bottom w:val="nil"/>
              <w:right w:val="nil"/>
            </w:tcBorders>
            <w:tcMar>
              <w:top w:w="60" w:type="dxa"/>
              <w:left w:w="40" w:type="dxa"/>
              <w:bottom w:w="0" w:type="dxa"/>
              <w:right w:w="40" w:type="dxa"/>
            </w:tcMar>
            <w:vAlign w:val="bottom"/>
          </w:tcPr>
          <w:p w14:paraId="00BAB5DA" w14:textId="77777777" w:rsidR="0089264D" w:rsidRPr="00B40C4C" w:rsidRDefault="0089264D" w:rsidP="002E67AC">
            <w:pPr>
              <w:jc w:val="right"/>
            </w:pPr>
            <w:r w:rsidRPr="00B40C4C">
              <w:t>385 154</w:t>
            </w:r>
          </w:p>
        </w:tc>
        <w:tc>
          <w:tcPr>
            <w:tcW w:w="720" w:type="dxa"/>
            <w:tcBorders>
              <w:top w:val="nil"/>
              <w:left w:val="nil"/>
              <w:bottom w:val="nil"/>
              <w:right w:val="nil"/>
            </w:tcBorders>
            <w:tcMar>
              <w:top w:w="60" w:type="dxa"/>
              <w:left w:w="40" w:type="dxa"/>
              <w:bottom w:w="0" w:type="dxa"/>
              <w:right w:w="40" w:type="dxa"/>
            </w:tcMar>
            <w:vAlign w:val="bottom"/>
          </w:tcPr>
          <w:p w14:paraId="15DF2D03" w14:textId="77777777" w:rsidR="0089264D" w:rsidRPr="00B40C4C" w:rsidRDefault="0089264D" w:rsidP="002E67AC">
            <w:pPr>
              <w:jc w:val="right"/>
            </w:pPr>
            <w:r w:rsidRPr="00B40C4C">
              <w:t>236 451</w:t>
            </w:r>
          </w:p>
        </w:tc>
        <w:tc>
          <w:tcPr>
            <w:tcW w:w="720" w:type="dxa"/>
            <w:tcBorders>
              <w:top w:val="nil"/>
              <w:left w:val="nil"/>
              <w:bottom w:val="nil"/>
              <w:right w:val="nil"/>
            </w:tcBorders>
            <w:tcMar>
              <w:top w:w="60" w:type="dxa"/>
              <w:left w:w="40" w:type="dxa"/>
              <w:bottom w:w="0" w:type="dxa"/>
              <w:right w:w="40" w:type="dxa"/>
            </w:tcMar>
            <w:vAlign w:val="bottom"/>
          </w:tcPr>
          <w:p w14:paraId="2DCE8424"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6B012F5"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BD43A34"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7C99BFA"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C71C3C6" w14:textId="77777777" w:rsidR="0089264D" w:rsidRPr="00B40C4C" w:rsidRDefault="0089264D" w:rsidP="002E67AC">
            <w:pPr>
              <w:jc w:val="right"/>
            </w:pPr>
            <w:r w:rsidRPr="00B40C4C">
              <w:t>385 154</w:t>
            </w:r>
          </w:p>
        </w:tc>
        <w:tc>
          <w:tcPr>
            <w:tcW w:w="720" w:type="dxa"/>
            <w:tcBorders>
              <w:top w:val="nil"/>
              <w:left w:val="nil"/>
              <w:bottom w:val="nil"/>
              <w:right w:val="nil"/>
            </w:tcBorders>
            <w:tcMar>
              <w:top w:w="60" w:type="dxa"/>
              <w:left w:w="40" w:type="dxa"/>
              <w:bottom w:w="0" w:type="dxa"/>
              <w:right w:w="40" w:type="dxa"/>
            </w:tcMar>
            <w:vAlign w:val="bottom"/>
          </w:tcPr>
          <w:p w14:paraId="737069BA" w14:textId="77777777" w:rsidR="0089264D" w:rsidRPr="00B40C4C" w:rsidRDefault="0089264D" w:rsidP="002E67AC">
            <w:pPr>
              <w:jc w:val="right"/>
            </w:pPr>
            <w:r w:rsidRPr="00B40C4C">
              <w:t>236 451</w:t>
            </w:r>
          </w:p>
        </w:tc>
        <w:tc>
          <w:tcPr>
            <w:tcW w:w="720" w:type="dxa"/>
            <w:tcBorders>
              <w:top w:val="nil"/>
              <w:left w:val="nil"/>
              <w:bottom w:val="nil"/>
              <w:right w:val="nil"/>
            </w:tcBorders>
            <w:tcMar>
              <w:top w:w="60" w:type="dxa"/>
              <w:left w:w="40" w:type="dxa"/>
              <w:bottom w:w="0" w:type="dxa"/>
              <w:right w:w="40" w:type="dxa"/>
            </w:tcMar>
            <w:vAlign w:val="bottom"/>
          </w:tcPr>
          <w:p w14:paraId="3A950CDE"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031B63B7" w14:textId="77777777" w:rsidR="0089264D" w:rsidRPr="00B40C4C" w:rsidRDefault="0089264D" w:rsidP="002E67AC">
            <w:pPr>
              <w:jc w:val="right"/>
            </w:pPr>
            <w:r w:rsidRPr="00B40C4C">
              <w:t>0</w:t>
            </w:r>
          </w:p>
        </w:tc>
      </w:tr>
      <w:tr w:rsidR="00446E55" w:rsidRPr="00B40C4C" w14:paraId="51646D24" w14:textId="77777777">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707B4342" w14:textId="77777777" w:rsidR="0089264D" w:rsidRPr="00B40C4C" w:rsidRDefault="0089264D" w:rsidP="009137DA">
            <w:r w:rsidRPr="00B40C4C">
              <w:t xml:space="preserve">Aksjeutbytte fra Equinor ASA </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3D02167" w14:textId="77777777" w:rsidR="0089264D" w:rsidRPr="00B40C4C" w:rsidRDefault="0089264D" w:rsidP="002E67AC">
            <w:pPr>
              <w:jc w:val="right"/>
            </w:pPr>
            <w:r w:rsidRPr="00B40C4C">
              <w:t>39 554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29E51F3" w14:textId="77777777" w:rsidR="0089264D" w:rsidRPr="00B40C4C" w:rsidRDefault="0089264D" w:rsidP="002E67AC">
            <w:pPr>
              <w:jc w:val="right"/>
            </w:pPr>
            <w:r w:rsidRPr="00B40C4C">
              <w:t>34 162</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EBA8F7A"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61EF7A3"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D0F0A86"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5137625"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6A83D83" w14:textId="77777777" w:rsidR="0089264D" w:rsidRPr="00B40C4C" w:rsidRDefault="0089264D" w:rsidP="002E67AC">
            <w:pPr>
              <w:jc w:val="right"/>
            </w:pPr>
            <w:r w:rsidRPr="00B40C4C">
              <w:t>39 554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F4C9CC9" w14:textId="77777777" w:rsidR="0089264D" w:rsidRPr="00B40C4C" w:rsidRDefault="0089264D" w:rsidP="002E67AC">
            <w:pPr>
              <w:jc w:val="right"/>
            </w:pPr>
            <w:r w:rsidRPr="00B40C4C">
              <w:t>34 162</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927AED2"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26AAC66" w14:textId="77777777" w:rsidR="0089264D" w:rsidRPr="00B40C4C" w:rsidRDefault="0089264D" w:rsidP="002E67AC">
            <w:pPr>
              <w:jc w:val="right"/>
            </w:pPr>
            <w:r w:rsidRPr="00B40C4C">
              <w:t>0</w:t>
            </w:r>
          </w:p>
        </w:tc>
      </w:tr>
      <w:tr w:rsidR="00446E55" w:rsidRPr="00B40C4C" w14:paraId="7AE52E12"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14BBDEBE" w14:textId="77777777" w:rsidR="0089264D" w:rsidRPr="00B40C4C" w:rsidRDefault="0089264D" w:rsidP="009137DA">
            <w:r w:rsidRPr="00B40C4C">
              <w:t xml:space="preserve">Sum petroleumsinntekter </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65CCF48" w14:textId="77777777" w:rsidR="0089264D" w:rsidRPr="00B40C4C" w:rsidRDefault="0089264D" w:rsidP="002E67AC">
            <w:pPr>
              <w:jc w:val="right"/>
            </w:pPr>
            <w:r w:rsidRPr="00B40C4C">
              <w:t>619 189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188AFBC" w14:textId="77777777" w:rsidR="0089264D" w:rsidRPr="00B40C4C" w:rsidRDefault="0089264D" w:rsidP="002E67AC">
            <w:pPr>
              <w:jc w:val="right"/>
            </w:pPr>
            <w:r w:rsidRPr="00B40C4C">
              <w:t>399 103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3CA8A13" w14:textId="77777777" w:rsidR="0089264D" w:rsidRPr="00B40C4C" w:rsidRDefault="0089264D" w:rsidP="002E67AC">
            <w:pPr>
              <w:jc w:val="right"/>
            </w:pPr>
            <w:r w:rsidRPr="00B40C4C">
              <w:t>179 867</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C1FDF61" w14:textId="77777777" w:rsidR="0089264D" w:rsidRPr="00B40C4C" w:rsidRDefault="0089264D" w:rsidP="002E67AC">
            <w:pPr>
              <w:jc w:val="right"/>
            </w:pPr>
            <w:r w:rsidRPr="00B40C4C">
              <w:t>111 954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DC97C55" w14:textId="77777777" w:rsidR="0089264D" w:rsidRPr="00B40C4C" w:rsidRDefault="0089264D" w:rsidP="002E67AC">
            <w:pPr>
              <w:jc w:val="right"/>
            </w:pPr>
            <w:r w:rsidRPr="00B40C4C">
              <w:t>13 250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5B39887" w14:textId="77777777" w:rsidR="0089264D" w:rsidRPr="00B40C4C" w:rsidRDefault="0089264D" w:rsidP="002E67AC">
            <w:pPr>
              <w:jc w:val="right"/>
            </w:pPr>
            <w:r w:rsidRPr="00B40C4C">
              <w:t>14 706</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5EF501A" w14:textId="77777777" w:rsidR="0089264D" w:rsidRPr="00B40C4C" w:rsidRDefault="0089264D" w:rsidP="002E67AC">
            <w:pPr>
              <w:jc w:val="right"/>
            </w:pPr>
            <w:r w:rsidRPr="00B40C4C">
              <w:t>426 073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8E0E637" w14:textId="77777777" w:rsidR="0089264D" w:rsidRPr="00B40C4C" w:rsidRDefault="0089264D" w:rsidP="002E67AC">
            <w:pPr>
              <w:jc w:val="right"/>
            </w:pPr>
            <w:r w:rsidRPr="00B40C4C">
              <w:t>272 443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EC8D9E"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C01C4BC" w14:textId="77777777" w:rsidR="0089264D" w:rsidRPr="00B40C4C" w:rsidRDefault="0089264D" w:rsidP="002E67AC">
            <w:pPr>
              <w:jc w:val="right"/>
            </w:pPr>
            <w:r w:rsidRPr="00B40C4C">
              <w:t>0</w:t>
            </w:r>
          </w:p>
        </w:tc>
      </w:tr>
      <w:tr w:rsidR="00446E55" w:rsidRPr="00B40C4C" w14:paraId="3E37C586" w14:textId="77777777">
        <w:trPr>
          <w:trHeight w:val="220"/>
        </w:trPr>
        <w:tc>
          <w:tcPr>
            <w:tcW w:w="2200" w:type="dxa"/>
            <w:tcBorders>
              <w:top w:val="nil"/>
              <w:left w:val="nil"/>
              <w:bottom w:val="nil"/>
              <w:right w:val="nil"/>
            </w:tcBorders>
            <w:tcMar>
              <w:top w:w="60" w:type="dxa"/>
              <w:left w:w="40" w:type="dxa"/>
              <w:bottom w:w="0" w:type="dxa"/>
              <w:right w:w="40" w:type="dxa"/>
            </w:tcMar>
          </w:tcPr>
          <w:p w14:paraId="45255735" w14:textId="77777777" w:rsidR="0089264D" w:rsidRPr="00B40C4C" w:rsidRDefault="0089264D" w:rsidP="009137DA">
            <w:r w:rsidRPr="00B40C4C">
              <w:t>Tilbakebetalinger</w:t>
            </w:r>
          </w:p>
        </w:tc>
        <w:tc>
          <w:tcPr>
            <w:tcW w:w="720" w:type="dxa"/>
            <w:tcBorders>
              <w:top w:val="nil"/>
              <w:left w:val="nil"/>
              <w:bottom w:val="nil"/>
              <w:right w:val="nil"/>
            </w:tcBorders>
            <w:tcMar>
              <w:top w:w="60" w:type="dxa"/>
              <w:left w:w="40" w:type="dxa"/>
              <w:bottom w:w="0" w:type="dxa"/>
              <w:right w:w="40" w:type="dxa"/>
            </w:tcMar>
            <w:vAlign w:val="bottom"/>
          </w:tcPr>
          <w:p w14:paraId="448F7108" w14:textId="77777777" w:rsidR="0089264D" w:rsidRPr="00B40C4C" w:rsidRDefault="0089264D" w:rsidP="002E67AC">
            <w:pPr>
              <w:jc w:val="right"/>
            </w:pPr>
            <w:r w:rsidRPr="00B40C4C">
              <w:t>190 501</w:t>
            </w:r>
          </w:p>
        </w:tc>
        <w:tc>
          <w:tcPr>
            <w:tcW w:w="720" w:type="dxa"/>
            <w:tcBorders>
              <w:top w:val="nil"/>
              <w:left w:val="nil"/>
              <w:bottom w:val="nil"/>
              <w:right w:val="nil"/>
            </w:tcBorders>
            <w:tcMar>
              <w:top w:w="60" w:type="dxa"/>
              <w:left w:w="40" w:type="dxa"/>
              <w:bottom w:w="0" w:type="dxa"/>
              <w:right w:w="40" w:type="dxa"/>
            </w:tcMar>
            <w:vAlign w:val="bottom"/>
          </w:tcPr>
          <w:p w14:paraId="4DF02582" w14:textId="77777777" w:rsidR="0089264D" w:rsidRPr="00B40C4C" w:rsidRDefault="0089264D" w:rsidP="002E67AC">
            <w:pPr>
              <w:jc w:val="right"/>
            </w:pPr>
            <w:r w:rsidRPr="00B40C4C">
              <w:t>74 890</w:t>
            </w:r>
          </w:p>
        </w:tc>
        <w:tc>
          <w:tcPr>
            <w:tcW w:w="720" w:type="dxa"/>
            <w:tcBorders>
              <w:top w:val="nil"/>
              <w:left w:val="nil"/>
              <w:bottom w:val="nil"/>
              <w:right w:val="nil"/>
            </w:tcBorders>
            <w:tcMar>
              <w:top w:w="60" w:type="dxa"/>
              <w:left w:w="40" w:type="dxa"/>
              <w:bottom w:w="0" w:type="dxa"/>
              <w:right w:w="40" w:type="dxa"/>
            </w:tcMar>
            <w:vAlign w:val="bottom"/>
          </w:tcPr>
          <w:p w14:paraId="10DBD1C2"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C0AB7AC"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2235242B"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BB94190"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3D151724"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6D259438" w14:textId="77777777" w:rsidR="0089264D" w:rsidRPr="00B40C4C" w:rsidRDefault="0089264D" w:rsidP="002E67AC">
            <w:pPr>
              <w:jc w:val="right"/>
            </w:pPr>
            <w:r w:rsidRPr="00B40C4C">
              <w:t>0</w:t>
            </w:r>
          </w:p>
        </w:tc>
        <w:tc>
          <w:tcPr>
            <w:tcW w:w="720" w:type="dxa"/>
            <w:tcBorders>
              <w:top w:val="nil"/>
              <w:left w:val="nil"/>
              <w:bottom w:val="nil"/>
              <w:right w:val="nil"/>
            </w:tcBorders>
            <w:tcMar>
              <w:top w:w="60" w:type="dxa"/>
              <w:left w:w="40" w:type="dxa"/>
              <w:bottom w:w="0" w:type="dxa"/>
              <w:right w:w="40" w:type="dxa"/>
            </w:tcMar>
            <w:vAlign w:val="bottom"/>
          </w:tcPr>
          <w:p w14:paraId="55B427DF" w14:textId="77777777" w:rsidR="0089264D" w:rsidRPr="00B40C4C" w:rsidRDefault="0089264D" w:rsidP="002E67AC">
            <w:pPr>
              <w:jc w:val="right"/>
            </w:pPr>
            <w:r w:rsidRPr="00B40C4C">
              <w:t>190 501</w:t>
            </w:r>
          </w:p>
        </w:tc>
        <w:tc>
          <w:tcPr>
            <w:tcW w:w="720" w:type="dxa"/>
            <w:tcBorders>
              <w:top w:val="nil"/>
              <w:left w:val="nil"/>
              <w:bottom w:val="nil"/>
              <w:right w:val="nil"/>
            </w:tcBorders>
            <w:tcMar>
              <w:top w:w="60" w:type="dxa"/>
              <w:left w:w="40" w:type="dxa"/>
              <w:bottom w:w="0" w:type="dxa"/>
              <w:right w:w="40" w:type="dxa"/>
            </w:tcMar>
            <w:vAlign w:val="bottom"/>
          </w:tcPr>
          <w:p w14:paraId="7B6A75D7" w14:textId="77777777" w:rsidR="0089264D" w:rsidRPr="00B40C4C" w:rsidRDefault="0089264D" w:rsidP="002E67AC">
            <w:pPr>
              <w:jc w:val="right"/>
            </w:pPr>
            <w:r w:rsidRPr="00B40C4C">
              <w:t>74 890</w:t>
            </w:r>
          </w:p>
        </w:tc>
      </w:tr>
      <w:tr w:rsidR="00446E55" w:rsidRPr="00B40C4C" w14:paraId="330EEDA7" w14:textId="77777777">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7CA16870" w14:textId="77777777" w:rsidR="0089264D" w:rsidRPr="00B40C4C" w:rsidRDefault="0089264D" w:rsidP="009137DA">
            <w:r w:rsidRPr="00B40C4C">
              <w:t xml:space="preserve">Statens pensjonsfond utland </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7308AD2"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C4A771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FC8E27D"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8A5A38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5809019"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024DF2F"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192C838"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717E463"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AA16DDA" w14:textId="77777777" w:rsidR="0089264D" w:rsidRPr="00B40C4C" w:rsidRDefault="0089264D" w:rsidP="002E67AC">
            <w:pPr>
              <w:jc w:val="right"/>
            </w:pPr>
            <w:r w:rsidRPr="00B40C4C">
              <w:t>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E000D67" w14:textId="77777777" w:rsidR="0089264D" w:rsidRPr="00B40C4C" w:rsidRDefault="0089264D" w:rsidP="002E67AC">
            <w:pPr>
              <w:jc w:val="right"/>
            </w:pPr>
            <w:r w:rsidRPr="00B40C4C">
              <w:t>0</w:t>
            </w:r>
          </w:p>
        </w:tc>
      </w:tr>
      <w:tr w:rsidR="00446E55" w:rsidRPr="00B40C4C" w14:paraId="40DC7A4E"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5EBFF336" w14:textId="77777777" w:rsidR="0089264D" w:rsidRPr="00B40C4C" w:rsidRDefault="0089264D" w:rsidP="009137DA">
            <w:r w:rsidRPr="00B40C4C">
              <w:t>Sum inntekter</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4E24CC4" w14:textId="77777777" w:rsidR="0089264D" w:rsidRPr="00B40C4C" w:rsidRDefault="0089264D" w:rsidP="002E67AC">
            <w:pPr>
              <w:jc w:val="right"/>
            </w:pPr>
            <w:r w:rsidRPr="00B40C4C">
              <w:t>1 599 383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8A7AF20" w14:textId="77777777" w:rsidR="0089264D" w:rsidRPr="00B40C4C" w:rsidRDefault="0089264D" w:rsidP="002E67AC">
            <w:pPr>
              <w:jc w:val="right"/>
            </w:pPr>
            <w:r w:rsidRPr="00B40C4C">
              <w:t>1 302 878</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3F65A1B" w14:textId="77777777" w:rsidR="0089264D" w:rsidRPr="00B40C4C" w:rsidRDefault="0089264D" w:rsidP="002E67AC">
            <w:pPr>
              <w:jc w:val="right"/>
            </w:pPr>
            <w:r w:rsidRPr="00B40C4C">
              <w:t>190 976</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CEBA4D6" w14:textId="77777777" w:rsidR="0089264D" w:rsidRPr="00B40C4C" w:rsidRDefault="0089264D" w:rsidP="002E67AC">
            <w:pPr>
              <w:jc w:val="right"/>
            </w:pPr>
            <w:r w:rsidRPr="00B40C4C">
              <w:t>123 401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71F7637" w14:textId="77777777" w:rsidR="0089264D" w:rsidRPr="00B40C4C" w:rsidRDefault="0089264D" w:rsidP="002E67AC">
            <w:pPr>
              <w:jc w:val="right"/>
            </w:pPr>
            <w:r w:rsidRPr="00B40C4C">
              <w:t>14 503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D06F8F8" w14:textId="77777777" w:rsidR="0089264D" w:rsidRPr="00B40C4C" w:rsidRDefault="0089264D" w:rsidP="002E67AC">
            <w:pPr>
              <w:jc w:val="right"/>
            </w:pPr>
            <w:r w:rsidRPr="00B40C4C">
              <w:t>18 105</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F8A0587" w14:textId="77777777" w:rsidR="0089264D" w:rsidRPr="00B40C4C" w:rsidRDefault="0089264D" w:rsidP="002E67AC">
            <w:pPr>
              <w:jc w:val="right"/>
            </w:pPr>
            <w:r w:rsidRPr="00B40C4C">
              <w:t>1 203 403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D02F829" w14:textId="77777777" w:rsidR="0089264D" w:rsidRPr="00B40C4C" w:rsidRDefault="0089264D" w:rsidP="002E67AC">
            <w:pPr>
              <w:jc w:val="right"/>
            </w:pPr>
            <w:r w:rsidRPr="00B40C4C">
              <w:t>1 086 482</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5F74137" w14:textId="77777777" w:rsidR="0089264D" w:rsidRPr="00B40C4C" w:rsidRDefault="0089264D" w:rsidP="002E67AC">
            <w:pPr>
              <w:jc w:val="right"/>
            </w:pPr>
            <w:r w:rsidRPr="00B40C4C">
              <w:t>190 501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98DD2CB" w14:textId="77777777" w:rsidR="0089264D" w:rsidRPr="00B40C4C" w:rsidRDefault="0089264D" w:rsidP="002E67AC">
            <w:pPr>
              <w:jc w:val="right"/>
            </w:pPr>
            <w:r w:rsidRPr="00B40C4C">
              <w:t>74 890</w:t>
            </w:r>
          </w:p>
        </w:tc>
      </w:tr>
      <w:tr w:rsidR="00446E55" w:rsidRPr="00B40C4C" w14:paraId="6C9AA488" w14:textId="77777777">
        <w:trPr>
          <w:trHeight w:val="880"/>
        </w:trPr>
        <w:tc>
          <w:tcPr>
            <w:tcW w:w="2200" w:type="dxa"/>
            <w:tcBorders>
              <w:top w:val="nil"/>
              <w:left w:val="nil"/>
              <w:bottom w:val="single" w:sz="4" w:space="0" w:color="000000"/>
              <w:right w:val="nil"/>
            </w:tcBorders>
            <w:tcMar>
              <w:top w:w="60" w:type="dxa"/>
              <w:left w:w="40" w:type="dxa"/>
              <w:bottom w:w="0" w:type="dxa"/>
              <w:right w:w="40" w:type="dxa"/>
            </w:tcMar>
            <w:vAlign w:val="bottom"/>
          </w:tcPr>
          <w:p w14:paraId="654CE3E4" w14:textId="77777777" w:rsidR="0089264D" w:rsidRPr="00B40C4C" w:rsidRDefault="0089264D" w:rsidP="009137DA">
            <w:r w:rsidRPr="00B40C4C">
              <w:lastRenderedPageBreak/>
              <w:t>Lånetransaksjoner</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1CF8EB3" w14:textId="77777777" w:rsidR="0089264D" w:rsidRPr="00B40C4C" w:rsidRDefault="0089264D" w:rsidP="009137DA"/>
        </w:tc>
        <w:tc>
          <w:tcPr>
            <w:tcW w:w="720" w:type="dxa"/>
            <w:tcBorders>
              <w:top w:val="nil"/>
              <w:left w:val="nil"/>
              <w:bottom w:val="single" w:sz="4" w:space="0" w:color="000000"/>
              <w:right w:val="nil"/>
            </w:tcBorders>
            <w:tcMar>
              <w:top w:w="60" w:type="dxa"/>
              <w:left w:w="40" w:type="dxa"/>
              <w:bottom w:w="0" w:type="dxa"/>
              <w:right w:w="40" w:type="dxa"/>
            </w:tcMar>
            <w:vAlign w:val="bottom"/>
          </w:tcPr>
          <w:p w14:paraId="22A23FF2" w14:textId="77777777" w:rsidR="0089264D" w:rsidRPr="00B40C4C" w:rsidRDefault="0089264D" w:rsidP="002E67AC">
            <w:pPr>
              <w:jc w:val="right"/>
            </w:pP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57BF55D" w14:textId="77777777" w:rsidR="0089264D" w:rsidRPr="00B40C4C" w:rsidRDefault="0089264D" w:rsidP="002E67AC">
            <w:pPr>
              <w:jc w:val="right"/>
            </w:pP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F80D171" w14:textId="77777777" w:rsidR="0089264D" w:rsidRPr="00B40C4C" w:rsidRDefault="0089264D" w:rsidP="002E67AC">
            <w:pPr>
              <w:jc w:val="right"/>
            </w:pP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BEFC207" w14:textId="77777777" w:rsidR="0089264D" w:rsidRPr="00B40C4C" w:rsidRDefault="0089264D" w:rsidP="002E67AC">
            <w:pPr>
              <w:jc w:val="right"/>
            </w:pPr>
            <w:r w:rsidRPr="00B40C4C">
              <w:t>Regnskap 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7F3688D" w14:textId="77777777" w:rsidR="0089264D" w:rsidRPr="00B40C4C" w:rsidRDefault="0089264D" w:rsidP="002E67AC">
            <w:pPr>
              <w:jc w:val="right"/>
            </w:pPr>
            <w:r w:rsidRPr="00B40C4C">
              <w:t>Budsjettets stilling 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FFEB32D" w14:textId="178CFCCC" w:rsidR="0089264D" w:rsidRPr="00B40C4C" w:rsidRDefault="0089264D" w:rsidP="002E67AC">
            <w:pPr>
              <w:jc w:val="right"/>
            </w:pPr>
            <w:r w:rsidRPr="00B40C4C">
              <w:t>End-</w:t>
            </w:r>
            <w:r w:rsidR="00B40C4C">
              <w:t xml:space="preserve"> </w:t>
            </w:r>
            <w:r w:rsidRPr="00B40C4C">
              <w:t>ringer</w:t>
            </w:r>
            <w:r w:rsidR="00B40C4C">
              <w:t xml:space="preserve"> </w:t>
            </w:r>
            <w:r w:rsidRPr="00B40C4C">
              <w:t>i pst.</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492CA9E7" w14:textId="77777777" w:rsidR="0089264D" w:rsidRPr="00B40C4C" w:rsidRDefault="0089264D" w:rsidP="002E67AC">
            <w:pPr>
              <w:jc w:val="right"/>
            </w:pPr>
            <w:r w:rsidRPr="00B40C4C">
              <w:t>Regnskap 1. halvår 2023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17ED39D" w14:textId="77777777" w:rsidR="0089264D" w:rsidRPr="00B40C4C" w:rsidRDefault="0089264D" w:rsidP="002E67AC">
            <w:pPr>
              <w:jc w:val="right"/>
            </w:pPr>
            <w:r w:rsidRPr="00B40C4C">
              <w:t>Regnskap 1. halvår 2024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9891FEE" w14:textId="00A2F8F7" w:rsidR="0089264D" w:rsidRPr="00B40C4C" w:rsidRDefault="0089264D" w:rsidP="002E67AC">
            <w:pPr>
              <w:jc w:val="right"/>
            </w:pPr>
            <w:r w:rsidRPr="00B40C4C">
              <w:t>End-</w:t>
            </w:r>
            <w:r w:rsidR="00B40C4C">
              <w:t xml:space="preserve"> </w:t>
            </w:r>
            <w:r w:rsidRPr="00B40C4C">
              <w:t>ringer i pst.</w:t>
            </w:r>
          </w:p>
        </w:tc>
      </w:tr>
      <w:tr w:rsidR="00446E55" w:rsidRPr="00B40C4C" w14:paraId="62D31A87" w14:textId="77777777">
        <w:trPr>
          <w:trHeight w:val="220"/>
        </w:trPr>
        <w:tc>
          <w:tcPr>
            <w:tcW w:w="4360" w:type="dxa"/>
            <w:gridSpan w:val="4"/>
            <w:tcBorders>
              <w:top w:val="nil"/>
              <w:left w:val="nil"/>
              <w:bottom w:val="nil"/>
              <w:right w:val="nil"/>
            </w:tcBorders>
            <w:tcMar>
              <w:top w:w="60" w:type="dxa"/>
              <w:left w:w="40" w:type="dxa"/>
              <w:bottom w:w="0" w:type="dxa"/>
              <w:right w:w="40" w:type="dxa"/>
            </w:tcMar>
          </w:tcPr>
          <w:p w14:paraId="03A6E2A8" w14:textId="37BC8605" w:rsidR="0089264D" w:rsidRPr="00B40C4C" w:rsidRDefault="0089264D" w:rsidP="009137DA">
            <w:r w:rsidRPr="00B40C4C">
              <w:t>6</w:t>
            </w:r>
            <w:r w:rsidR="00B40C4C">
              <w:t xml:space="preserve"> </w:t>
            </w:r>
            <w:r w:rsidRPr="00B40C4C">
              <w:tab/>
              <w:t>Utlån, gjeldsavdrag, aksjetegning mv. i alt</w:t>
            </w:r>
          </w:p>
        </w:tc>
        <w:tc>
          <w:tcPr>
            <w:tcW w:w="720" w:type="dxa"/>
            <w:tcBorders>
              <w:top w:val="nil"/>
              <w:left w:val="nil"/>
              <w:bottom w:val="nil"/>
              <w:right w:val="nil"/>
            </w:tcBorders>
            <w:tcMar>
              <w:top w:w="60" w:type="dxa"/>
              <w:left w:w="40" w:type="dxa"/>
              <w:bottom w:w="0" w:type="dxa"/>
              <w:right w:w="40" w:type="dxa"/>
            </w:tcMar>
            <w:vAlign w:val="bottom"/>
          </w:tcPr>
          <w:p w14:paraId="3451F437" w14:textId="77777777" w:rsidR="0089264D" w:rsidRPr="00B40C4C" w:rsidRDefault="0089264D" w:rsidP="002E67AC">
            <w:pPr>
              <w:jc w:val="right"/>
            </w:pPr>
          </w:p>
        </w:tc>
        <w:tc>
          <w:tcPr>
            <w:tcW w:w="720" w:type="dxa"/>
            <w:tcBorders>
              <w:top w:val="nil"/>
              <w:left w:val="nil"/>
              <w:bottom w:val="nil"/>
              <w:right w:val="nil"/>
            </w:tcBorders>
            <w:tcMar>
              <w:top w:w="60" w:type="dxa"/>
              <w:left w:w="40" w:type="dxa"/>
              <w:bottom w:w="0" w:type="dxa"/>
              <w:right w:w="40" w:type="dxa"/>
            </w:tcMar>
            <w:vAlign w:val="bottom"/>
          </w:tcPr>
          <w:p w14:paraId="4712A9C3" w14:textId="77777777" w:rsidR="0089264D" w:rsidRPr="00B40C4C" w:rsidRDefault="0089264D" w:rsidP="002E67AC">
            <w:pPr>
              <w:jc w:val="right"/>
            </w:pPr>
            <w:r w:rsidRPr="00B40C4C">
              <w:t>308 244</w:t>
            </w:r>
          </w:p>
        </w:tc>
        <w:tc>
          <w:tcPr>
            <w:tcW w:w="720" w:type="dxa"/>
            <w:tcBorders>
              <w:top w:val="nil"/>
              <w:left w:val="nil"/>
              <w:bottom w:val="nil"/>
              <w:right w:val="nil"/>
            </w:tcBorders>
            <w:tcMar>
              <w:top w:w="60" w:type="dxa"/>
              <w:left w:w="40" w:type="dxa"/>
              <w:bottom w:w="0" w:type="dxa"/>
              <w:right w:w="40" w:type="dxa"/>
            </w:tcMar>
            <w:vAlign w:val="bottom"/>
          </w:tcPr>
          <w:p w14:paraId="32077821" w14:textId="77777777" w:rsidR="0089264D" w:rsidRPr="00B40C4C" w:rsidRDefault="0089264D" w:rsidP="002E67AC">
            <w:pPr>
              <w:jc w:val="right"/>
            </w:pPr>
            <w:r w:rsidRPr="00B40C4C">
              <w:t>240 018</w:t>
            </w:r>
          </w:p>
        </w:tc>
        <w:tc>
          <w:tcPr>
            <w:tcW w:w="720" w:type="dxa"/>
            <w:tcBorders>
              <w:top w:val="nil"/>
              <w:left w:val="nil"/>
              <w:bottom w:val="nil"/>
              <w:right w:val="nil"/>
            </w:tcBorders>
            <w:tcMar>
              <w:top w:w="60" w:type="dxa"/>
              <w:left w:w="40" w:type="dxa"/>
              <w:bottom w:w="0" w:type="dxa"/>
              <w:right w:w="40" w:type="dxa"/>
            </w:tcMar>
            <w:vAlign w:val="bottom"/>
          </w:tcPr>
          <w:p w14:paraId="63985F1B" w14:textId="77777777" w:rsidR="0089264D" w:rsidRPr="00B40C4C" w:rsidRDefault="0089264D" w:rsidP="002E67AC">
            <w:pPr>
              <w:jc w:val="right"/>
            </w:pPr>
            <w:r w:rsidRPr="00B40C4C">
              <w:t>-22,1</w:t>
            </w:r>
          </w:p>
        </w:tc>
        <w:tc>
          <w:tcPr>
            <w:tcW w:w="720" w:type="dxa"/>
            <w:tcBorders>
              <w:top w:val="nil"/>
              <w:left w:val="nil"/>
              <w:bottom w:val="nil"/>
              <w:right w:val="nil"/>
            </w:tcBorders>
            <w:tcMar>
              <w:top w:w="60" w:type="dxa"/>
              <w:left w:w="40" w:type="dxa"/>
              <w:bottom w:w="0" w:type="dxa"/>
              <w:right w:w="40" w:type="dxa"/>
            </w:tcMar>
            <w:vAlign w:val="bottom"/>
          </w:tcPr>
          <w:p w14:paraId="678575D5" w14:textId="77777777" w:rsidR="0089264D" w:rsidRPr="00B40C4C" w:rsidRDefault="0089264D" w:rsidP="002E67AC">
            <w:pPr>
              <w:jc w:val="right"/>
            </w:pPr>
            <w:r w:rsidRPr="00B40C4C">
              <w:t>183 871</w:t>
            </w:r>
          </w:p>
        </w:tc>
        <w:tc>
          <w:tcPr>
            <w:tcW w:w="720" w:type="dxa"/>
            <w:tcBorders>
              <w:top w:val="nil"/>
              <w:left w:val="nil"/>
              <w:bottom w:val="nil"/>
              <w:right w:val="nil"/>
            </w:tcBorders>
            <w:tcMar>
              <w:top w:w="60" w:type="dxa"/>
              <w:left w:w="40" w:type="dxa"/>
              <w:bottom w:w="0" w:type="dxa"/>
              <w:right w:w="40" w:type="dxa"/>
            </w:tcMar>
            <w:vAlign w:val="bottom"/>
          </w:tcPr>
          <w:p w14:paraId="06066338" w14:textId="77777777" w:rsidR="0089264D" w:rsidRPr="00B40C4C" w:rsidRDefault="0089264D" w:rsidP="002E67AC">
            <w:pPr>
              <w:jc w:val="right"/>
            </w:pPr>
            <w:r w:rsidRPr="00B40C4C">
              <w:t>162 460</w:t>
            </w:r>
          </w:p>
        </w:tc>
        <w:tc>
          <w:tcPr>
            <w:tcW w:w="720" w:type="dxa"/>
            <w:tcBorders>
              <w:top w:val="nil"/>
              <w:left w:val="nil"/>
              <w:bottom w:val="nil"/>
              <w:right w:val="nil"/>
            </w:tcBorders>
            <w:tcMar>
              <w:top w:w="60" w:type="dxa"/>
              <w:left w:w="40" w:type="dxa"/>
              <w:bottom w:w="0" w:type="dxa"/>
              <w:right w:w="40" w:type="dxa"/>
            </w:tcMar>
            <w:vAlign w:val="bottom"/>
          </w:tcPr>
          <w:p w14:paraId="3E1911F8" w14:textId="77777777" w:rsidR="0089264D" w:rsidRPr="00B40C4C" w:rsidRDefault="0089264D" w:rsidP="002E67AC">
            <w:pPr>
              <w:jc w:val="right"/>
            </w:pPr>
            <w:r w:rsidRPr="00B40C4C">
              <w:t>-11,6</w:t>
            </w:r>
          </w:p>
        </w:tc>
      </w:tr>
      <w:tr w:rsidR="00446E55" w:rsidRPr="00B40C4C" w14:paraId="0C7C393F" w14:textId="77777777">
        <w:trPr>
          <w:trHeight w:val="220"/>
        </w:trPr>
        <w:tc>
          <w:tcPr>
            <w:tcW w:w="2200" w:type="dxa"/>
            <w:tcBorders>
              <w:top w:val="nil"/>
              <w:left w:val="nil"/>
              <w:bottom w:val="nil"/>
              <w:right w:val="nil"/>
            </w:tcBorders>
            <w:tcMar>
              <w:top w:w="60" w:type="dxa"/>
              <w:left w:w="40" w:type="dxa"/>
              <w:bottom w:w="0" w:type="dxa"/>
              <w:right w:w="40" w:type="dxa"/>
            </w:tcMar>
          </w:tcPr>
          <w:p w14:paraId="57AD992A" w14:textId="77777777" w:rsidR="0089264D" w:rsidRPr="00B40C4C" w:rsidRDefault="0089264D" w:rsidP="009137DA">
            <w:r w:rsidRPr="00B40C4C">
              <w:tab/>
              <w:t>Utlån til statsbanker</w:t>
            </w:r>
          </w:p>
        </w:tc>
        <w:tc>
          <w:tcPr>
            <w:tcW w:w="720" w:type="dxa"/>
            <w:tcBorders>
              <w:top w:val="nil"/>
              <w:left w:val="nil"/>
              <w:bottom w:val="nil"/>
              <w:right w:val="nil"/>
            </w:tcBorders>
            <w:tcMar>
              <w:top w:w="60" w:type="dxa"/>
              <w:left w:w="40" w:type="dxa"/>
              <w:bottom w:w="0" w:type="dxa"/>
              <w:right w:w="40" w:type="dxa"/>
            </w:tcMar>
            <w:vAlign w:val="bottom"/>
          </w:tcPr>
          <w:p w14:paraId="39D9BE38"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71633BA3"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06F3DF7E"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54D1A13D" w14:textId="77777777" w:rsidR="0089264D" w:rsidRPr="00B40C4C" w:rsidRDefault="0089264D" w:rsidP="002E67AC">
            <w:pPr>
              <w:jc w:val="right"/>
            </w:pPr>
          </w:p>
        </w:tc>
        <w:tc>
          <w:tcPr>
            <w:tcW w:w="720" w:type="dxa"/>
            <w:tcBorders>
              <w:top w:val="nil"/>
              <w:left w:val="nil"/>
              <w:bottom w:val="nil"/>
              <w:right w:val="nil"/>
            </w:tcBorders>
            <w:tcMar>
              <w:top w:w="60" w:type="dxa"/>
              <w:left w:w="40" w:type="dxa"/>
              <w:bottom w:w="0" w:type="dxa"/>
              <w:right w:w="40" w:type="dxa"/>
            </w:tcMar>
            <w:vAlign w:val="bottom"/>
          </w:tcPr>
          <w:p w14:paraId="09239168" w14:textId="77777777" w:rsidR="0089264D" w:rsidRPr="00B40C4C" w:rsidRDefault="0089264D" w:rsidP="002E67AC">
            <w:pPr>
              <w:jc w:val="right"/>
            </w:pPr>
            <w:r w:rsidRPr="00B40C4C">
              <w:t>130 787</w:t>
            </w:r>
          </w:p>
        </w:tc>
        <w:tc>
          <w:tcPr>
            <w:tcW w:w="720" w:type="dxa"/>
            <w:tcBorders>
              <w:top w:val="nil"/>
              <w:left w:val="nil"/>
              <w:bottom w:val="nil"/>
              <w:right w:val="nil"/>
            </w:tcBorders>
            <w:tcMar>
              <w:top w:w="60" w:type="dxa"/>
              <w:left w:w="40" w:type="dxa"/>
              <w:bottom w:w="0" w:type="dxa"/>
              <w:right w:w="40" w:type="dxa"/>
            </w:tcMar>
            <w:vAlign w:val="bottom"/>
          </w:tcPr>
          <w:p w14:paraId="348DFA01" w14:textId="77777777" w:rsidR="0089264D" w:rsidRPr="00B40C4C" w:rsidRDefault="0089264D" w:rsidP="002E67AC">
            <w:pPr>
              <w:jc w:val="right"/>
            </w:pPr>
            <w:r w:rsidRPr="00B40C4C">
              <w:t>137 494</w:t>
            </w:r>
          </w:p>
        </w:tc>
        <w:tc>
          <w:tcPr>
            <w:tcW w:w="720" w:type="dxa"/>
            <w:tcBorders>
              <w:top w:val="nil"/>
              <w:left w:val="nil"/>
              <w:bottom w:val="nil"/>
              <w:right w:val="nil"/>
            </w:tcBorders>
            <w:tcMar>
              <w:top w:w="60" w:type="dxa"/>
              <w:left w:w="40" w:type="dxa"/>
              <w:bottom w:w="0" w:type="dxa"/>
              <w:right w:w="40" w:type="dxa"/>
            </w:tcMar>
            <w:vAlign w:val="bottom"/>
          </w:tcPr>
          <w:p w14:paraId="45BCCD2F" w14:textId="77777777" w:rsidR="0089264D" w:rsidRPr="00B40C4C" w:rsidRDefault="0089264D" w:rsidP="002E67AC">
            <w:pPr>
              <w:jc w:val="right"/>
            </w:pPr>
            <w:r w:rsidRPr="00B40C4C">
              <w:t>5,1</w:t>
            </w:r>
          </w:p>
        </w:tc>
        <w:tc>
          <w:tcPr>
            <w:tcW w:w="720" w:type="dxa"/>
            <w:tcBorders>
              <w:top w:val="nil"/>
              <w:left w:val="nil"/>
              <w:bottom w:val="nil"/>
              <w:right w:val="nil"/>
            </w:tcBorders>
            <w:tcMar>
              <w:top w:w="60" w:type="dxa"/>
              <w:left w:w="40" w:type="dxa"/>
              <w:bottom w:w="0" w:type="dxa"/>
              <w:right w:w="40" w:type="dxa"/>
            </w:tcMar>
            <w:vAlign w:val="bottom"/>
          </w:tcPr>
          <w:p w14:paraId="77184F39" w14:textId="77777777" w:rsidR="0089264D" w:rsidRPr="00B40C4C" w:rsidRDefault="0089264D" w:rsidP="002E67AC">
            <w:pPr>
              <w:jc w:val="right"/>
            </w:pPr>
            <w:r w:rsidRPr="00B40C4C">
              <w:t>71 478</w:t>
            </w:r>
          </w:p>
        </w:tc>
        <w:tc>
          <w:tcPr>
            <w:tcW w:w="720" w:type="dxa"/>
            <w:tcBorders>
              <w:top w:val="nil"/>
              <w:left w:val="nil"/>
              <w:bottom w:val="nil"/>
              <w:right w:val="nil"/>
            </w:tcBorders>
            <w:tcMar>
              <w:top w:w="60" w:type="dxa"/>
              <w:left w:w="40" w:type="dxa"/>
              <w:bottom w:w="0" w:type="dxa"/>
              <w:right w:w="40" w:type="dxa"/>
            </w:tcMar>
            <w:vAlign w:val="bottom"/>
          </w:tcPr>
          <w:p w14:paraId="7AA44506" w14:textId="77777777" w:rsidR="0089264D" w:rsidRPr="00B40C4C" w:rsidRDefault="0089264D" w:rsidP="002E67AC">
            <w:pPr>
              <w:jc w:val="right"/>
            </w:pPr>
            <w:r w:rsidRPr="00B40C4C">
              <w:t>77 262</w:t>
            </w:r>
          </w:p>
        </w:tc>
        <w:tc>
          <w:tcPr>
            <w:tcW w:w="720" w:type="dxa"/>
            <w:tcBorders>
              <w:top w:val="nil"/>
              <w:left w:val="nil"/>
              <w:bottom w:val="nil"/>
              <w:right w:val="nil"/>
            </w:tcBorders>
            <w:tcMar>
              <w:top w:w="60" w:type="dxa"/>
              <w:left w:w="40" w:type="dxa"/>
              <w:bottom w:w="0" w:type="dxa"/>
              <w:right w:w="40" w:type="dxa"/>
            </w:tcMar>
            <w:vAlign w:val="bottom"/>
          </w:tcPr>
          <w:p w14:paraId="0AF8F92F" w14:textId="77777777" w:rsidR="0089264D" w:rsidRPr="00B40C4C" w:rsidRDefault="0089264D" w:rsidP="002E67AC">
            <w:pPr>
              <w:jc w:val="right"/>
            </w:pPr>
            <w:r w:rsidRPr="00B40C4C">
              <w:t>8,1</w:t>
            </w:r>
          </w:p>
        </w:tc>
      </w:tr>
      <w:tr w:rsidR="00446E55" w:rsidRPr="00B40C4C" w14:paraId="6CF26E33" w14:textId="77777777">
        <w:trPr>
          <w:trHeight w:val="220"/>
        </w:trPr>
        <w:tc>
          <w:tcPr>
            <w:tcW w:w="2200" w:type="dxa"/>
            <w:tcBorders>
              <w:top w:val="nil"/>
              <w:left w:val="nil"/>
              <w:bottom w:val="nil"/>
              <w:right w:val="nil"/>
            </w:tcBorders>
            <w:tcMar>
              <w:top w:w="60" w:type="dxa"/>
              <w:left w:w="40" w:type="dxa"/>
              <w:bottom w:w="0" w:type="dxa"/>
              <w:right w:w="40" w:type="dxa"/>
            </w:tcMar>
          </w:tcPr>
          <w:p w14:paraId="14ACF012" w14:textId="602E74AF" w:rsidR="0089264D" w:rsidRPr="00B40C4C" w:rsidRDefault="0089264D" w:rsidP="009137DA">
            <w:r w:rsidRPr="00B40C4C">
              <w:tab/>
              <w:t>Gjeldsavdrag</w:t>
            </w:r>
            <w:r w:rsidR="00B40C4C">
              <w:t xml:space="preserve"> </w:t>
            </w:r>
          </w:p>
        </w:tc>
        <w:tc>
          <w:tcPr>
            <w:tcW w:w="720" w:type="dxa"/>
            <w:tcBorders>
              <w:top w:val="nil"/>
              <w:left w:val="nil"/>
              <w:bottom w:val="nil"/>
              <w:right w:val="nil"/>
            </w:tcBorders>
            <w:tcMar>
              <w:top w:w="60" w:type="dxa"/>
              <w:left w:w="40" w:type="dxa"/>
              <w:bottom w:w="0" w:type="dxa"/>
              <w:right w:w="40" w:type="dxa"/>
            </w:tcMar>
            <w:vAlign w:val="bottom"/>
          </w:tcPr>
          <w:p w14:paraId="49828F45"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30BF34C4"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32580FDB" w14:textId="77777777" w:rsidR="0089264D" w:rsidRPr="00B40C4C" w:rsidRDefault="0089264D" w:rsidP="009137DA"/>
        </w:tc>
        <w:tc>
          <w:tcPr>
            <w:tcW w:w="720" w:type="dxa"/>
            <w:tcBorders>
              <w:top w:val="nil"/>
              <w:left w:val="nil"/>
              <w:bottom w:val="nil"/>
              <w:right w:val="nil"/>
            </w:tcBorders>
            <w:tcMar>
              <w:top w:w="60" w:type="dxa"/>
              <w:left w:w="40" w:type="dxa"/>
              <w:bottom w:w="0" w:type="dxa"/>
              <w:right w:w="40" w:type="dxa"/>
            </w:tcMar>
            <w:vAlign w:val="bottom"/>
          </w:tcPr>
          <w:p w14:paraId="7765176D" w14:textId="77777777" w:rsidR="0089264D" w:rsidRPr="00B40C4C" w:rsidRDefault="0089264D" w:rsidP="002E67AC">
            <w:pPr>
              <w:jc w:val="right"/>
            </w:pPr>
          </w:p>
        </w:tc>
        <w:tc>
          <w:tcPr>
            <w:tcW w:w="720" w:type="dxa"/>
            <w:tcBorders>
              <w:top w:val="nil"/>
              <w:left w:val="nil"/>
              <w:bottom w:val="nil"/>
              <w:right w:val="nil"/>
            </w:tcBorders>
            <w:tcMar>
              <w:top w:w="60" w:type="dxa"/>
              <w:left w:w="40" w:type="dxa"/>
              <w:bottom w:w="0" w:type="dxa"/>
              <w:right w:w="40" w:type="dxa"/>
            </w:tcMar>
            <w:vAlign w:val="bottom"/>
          </w:tcPr>
          <w:p w14:paraId="7C40ACC0" w14:textId="77777777" w:rsidR="0089264D" w:rsidRPr="00B40C4C" w:rsidRDefault="0089264D" w:rsidP="002E67AC">
            <w:pPr>
              <w:jc w:val="right"/>
            </w:pPr>
            <w:r w:rsidRPr="00B40C4C">
              <w:t>99 632</w:t>
            </w:r>
          </w:p>
        </w:tc>
        <w:tc>
          <w:tcPr>
            <w:tcW w:w="720" w:type="dxa"/>
            <w:tcBorders>
              <w:top w:val="nil"/>
              <w:left w:val="nil"/>
              <w:bottom w:val="nil"/>
              <w:right w:val="nil"/>
            </w:tcBorders>
            <w:tcMar>
              <w:top w:w="60" w:type="dxa"/>
              <w:left w:w="40" w:type="dxa"/>
              <w:bottom w:w="0" w:type="dxa"/>
              <w:right w:w="40" w:type="dxa"/>
            </w:tcMar>
            <w:vAlign w:val="bottom"/>
          </w:tcPr>
          <w:p w14:paraId="58304134" w14:textId="77777777" w:rsidR="0089264D" w:rsidRPr="00B40C4C" w:rsidRDefault="0089264D" w:rsidP="002E67AC">
            <w:pPr>
              <w:jc w:val="right"/>
            </w:pPr>
            <w:r w:rsidRPr="00B40C4C">
              <w:t>62 825</w:t>
            </w:r>
          </w:p>
        </w:tc>
        <w:tc>
          <w:tcPr>
            <w:tcW w:w="720" w:type="dxa"/>
            <w:tcBorders>
              <w:top w:val="nil"/>
              <w:left w:val="nil"/>
              <w:bottom w:val="nil"/>
              <w:right w:val="nil"/>
            </w:tcBorders>
            <w:tcMar>
              <w:top w:w="60" w:type="dxa"/>
              <w:left w:w="40" w:type="dxa"/>
              <w:bottom w:w="0" w:type="dxa"/>
              <w:right w:w="40" w:type="dxa"/>
            </w:tcMar>
            <w:vAlign w:val="bottom"/>
          </w:tcPr>
          <w:p w14:paraId="4E4240AE" w14:textId="77777777" w:rsidR="0089264D" w:rsidRPr="00B40C4C" w:rsidRDefault="0089264D" w:rsidP="002E67AC">
            <w:pPr>
              <w:jc w:val="right"/>
            </w:pPr>
            <w:r w:rsidRPr="00B40C4C">
              <w:t>-</w:t>
            </w:r>
          </w:p>
        </w:tc>
        <w:tc>
          <w:tcPr>
            <w:tcW w:w="720" w:type="dxa"/>
            <w:tcBorders>
              <w:top w:val="nil"/>
              <w:left w:val="nil"/>
              <w:bottom w:val="nil"/>
              <w:right w:val="nil"/>
            </w:tcBorders>
            <w:tcMar>
              <w:top w:w="60" w:type="dxa"/>
              <w:left w:w="40" w:type="dxa"/>
              <w:bottom w:w="0" w:type="dxa"/>
              <w:right w:w="40" w:type="dxa"/>
            </w:tcMar>
            <w:vAlign w:val="bottom"/>
          </w:tcPr>
          <w:p w14:paraId="5EB8366A" w14:textId="77777777" w:rsidR="0089264D" w:rsidRPr="00B40C4C" w:rsidRDefault="0089264D" w:rsidP="002E67AC">
            <w:pPr>
              <w:jc w:val="right"/>
            </w:pPr>
            <w:r w:rsidRPr="00B40C4C">
              <w:t>94 457</w:t>
            </w:r>
          </w:p>
        </w:tc>
        <w:tc>
          <w:tcPr>
            <w:tcW w:w="720" w:type="dxa"/>
            <w:tcBorders>
              <w:top w:val="nil"/>
              <w:left w:val="nil"/>
              <w:bottom w:val="nil"/>
              <w:right w:val="nil"/>
            </w:tcBorders>
            <w:tcMar>
              <w:top w:w="60" w:type="dxa"/>
              <w:left w:w="40" w:type="dxa"/>
              <w:bottom w:w="0" w:type="dxa"/>
              <w:right w:w="40" w:type="dxa"/>
            </w:tcMar>
            <w:vAlign w:val="bottom"/>
          </w:tcPr>
          <w:p w14:paraId="5C0C6D3A" w14:textId="77777777" w:rsidR="0089264D" w:rsidRPr="00B40C4C" w:rsidRDefault="0089264D" w:rsidP="002E67AC">
            <w:pPr>
              <w:jc w:val="right"/>
            </w:pPr>
            <w:r w:rsidRPr="00B40C4C">
              <w:t>62 825</w:t>
            </w:r>
          </w:p>
        </w:tc>
        <w:tc>
          <w:tcPr>
            <w:tcW w:w="720" w:type="dxa"/>
            <w:tcBorders>
              <w:top w:val="nil"/>
              <w:left w:val="nil"/>
              <w:bottom w:val="nil"/>
              <w:right w:val="nil"/>
            </w:tcBorders>
            <w:tcMar>
              <w:top w:w="60" w:type="dxa"/>
              <w:left w:w="40" w:type="dxa"/>
              <w:bottom w:w="0" w:type="dxa"/>
              <w:right w:w="40" w:type="dxa"/>
            </w:tcMar>
            <w:vAlign w:val="bottom"/>
          </w:tcPr>
          <w:p w14:paraId="63C73969" w14:textId="77777777" w:rsidR="0089264D" w:rsidRPr="00B40C4C" w:rsidRDefault="0089264D" w:rsidP="002E67AC">
            <w:pPr>
              <w:jc w:val="right"/>
            </w:pPr>
            <w:r w:rsidRPr="00B40C4C">
              <w:t>-</w:t>
            </w:r>
          </w:p>
        </w:tc>
      </w:tr>
      <w:tr w:rsidR="00446E55" w:rsidRPr="00B40C4C" w14:paraId="3526C218" w14:textId="77777777">
        <w:trPr>
          <w:trHeight w:val="220"/>
        </w:trPr>
        <w:tc>
          <w:tcPr>
            <w:tcW w:w="5080" w:type="dxa"/>
            <w:gridSpan w:val="5"/>
            <w:tcBorders>
              <w:top w:val="nil"/>
              <w:left w:val="nil"/>
              <w:bottom w:val="single" w:sz="4" w:space="0" w:color="000000"/>
              <w:right w:val="nil"/>
            </w:tcBorders>
            <w:tcMar>
              <w:top w:w="60" w:type="dxa"/>
              <w:left w:w="40" w:type="dxa"/>
              <w:bottom w:w="0" w:type="dxa"/>
              <w:right w:w="40" w:type="dxa"/>
            </w:tcMar>
            <w:vAlign w:val="bottom"/>
          </w:tcPr>
          <w:p w14:paraId="2B7A7A70" w14:textId="77777777" w:rsidR="0089264D" w:rsidRPr="00B40C4C" w:rsidRDefault="0089264D" w:rsidP="002E67AC">
            <w:pPr>
              <w:jc w:val="right"/>
            </w:pPr>
            <w:r w:rsidRPr="00B40C4C">
              <w:tab/>
              <w:t>Andre utlån, aksjetegning mv.</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4B7E159" w14:textId="77777777" w:rsidR="0089264D" w:rsidRPr="00B40C4C" w:rsidRDefault="0089264D" w:rsidP="002E67AC">
            <w:pPr>
              <w:jc w:val="right"/>
            </w:pPr>
            <w:r w:rsidRPr="00B40C4C">
              <w:t>77 825</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D4CD1D2" w14:textId="77777777" w:rsidR="0089264D" w:rsidRPr="00B40C4C" w:rsidRDefault="0089264D" w:rsidP="002E67AC">
            <w:pPr>
              <w:jc w:val="right"/>
            </w:pPr>
            <w:r w:rsidRPr="00B40C4C">
              <w:t>39 699</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371A51DC" w14:textId="77777777" w:rsidR="0089264D" w:rsidRPr="00B40C4C" w:rsidRDefault="0089264D" w:rsidP="002E67AC">
            <w:pPr>
              <w:jc w:val="right"/>
            </w:pPr>
            <w:r w:rsidRPr="00B40C4C">
              <w:t>-49,0</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7C34668" w14:textId="77777777" w:rsidR="0089264D" w:rsidRPr="00B40C4C" w:rsidRDefault="0089264D" w:rsidP="002E67AC">
            <w:pPr>
              <w:jc w:val="right"/>
            </w:pPr>
            <w:r w:rsidRPr="00B40C4C">
              <w:t>17 936</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6970C351" w14:textId="77777777" w:rsidR="0089264D" w:rsidRPr="00B40C4C" w:rsidRDefault="0089264D" w:rsidP="002E67AC">
            <w:pPr>
              <w:jc w:val="right"/>
            </w:pPr>
            <w:r w:rsidRPr="00B40C4C">
              <w:t>22 374</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601FBD4" w14:textId="77777777" w:rsidR="0089264D" w:rsidRPr="00B40C4C" w:rsidRDefault="0089264D" w:rsidP="002E67AC">
            <w:pPr>
              <w:jc w:val="right"/>
            </w:pPr>
            <w:r w:rsidRPr="00B40C4C">
              <w:t>24,7</w:t>
            </w:r>
          </w:p>
        </w:tc>
      </w:tr>
      <w:tr w:rsidR="00446E55" w:rsidRPr="00B40C4C" w14:paraId="692E2A07"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2AF0D089" w14:textId="259EBCBF" w:rsidR="0089264D" w:rsidRPr="00B40C4C" w:rsidRDefault="0089264D" w:rsidP="009137DA">
            <w:r w:rsidRPr="00B40C4C">
              <w:t>7</w:t>
            </w:r>
            <w:r w:rsidR="00B40C4C">
              <w:t xml:space="preserve"> </w:t>
            </w:r>
            <w:r w:rsidRPr="00B40C4C">
              <w:tab/>
              <w:t xml:space="preserve">Tilbakebetalinger mv. </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37CEBFC"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A76290C"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21166A2"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09B3450" w14:textId="77777777" w:rsidR="0089264D" w:rsidRPr="00B40C4C" w:rsidRDefault="0089264D" w:rsidP="002E67AC">
            <w:pPr>
              <w:jc w:val="right"/>
            </w:pP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D32A446" w14:textId="77777777" w:rsidR="0089264D" w:rsidRPr="00B40C4C" w:rsidRDefault="0089264D" w:rsidP="002E67AC">
            <w:pPr>
              <w:jc w:val="right"/>
            </w:pPr>
            <w:r w:rsidRPr="00B40C4C">
              <w:t>290 457</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AD4E8A6" w14:textId="77777777" w:rsidR="0089264D" w:rsidRPr="00B40C4C" w:rsidRDefault="0089264D" w:rsidP="002E67AC">
            <w:pPr>
              <w:jc w:val="right"/>
            </w:pPr>
            <w:r w:rsidRPr="00B40C4C">
              <w:t>122 729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4EDEC44" w14:textId="77777777" w:rsidR="0089264D" w:rsidRPr="00B40C4C" w:rsidRDefault="0089264D" w:rsidP="002E67AC">
            <w:pPr>
              <w:jc w:val="right"/>
            </w:pPr>
            <w:r w:rsidRPr="00B40C4C">
              <w:t>-57,7</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68DBCE0" w14:textId="77777777" w:rsidR="0089264D" w:rsidRPr="00B40C4C" w:rsidRDefault="0089264D" w:rsidP="002E67AC">
            <w:pPr>
              <w:jc w:val="right"/>
            </w:pPr>
            <w:r w:rsidRPr="00B40C4C">
              <w:t>190 501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693C4DA" w14:textId="77777777" w:rsidR="0089264D" w:rsidRPr="00B40C4C" w:rsidRDefault="0089264D" w:rsidP="002E67AC">
            <w:pPr>
              <w:jc w:val="right"/>
            </w:pPr>
            <w:r w:rsidRPr="00B40C4C">
              <w:t>74 890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DF3B330" w14:textId="77777777" w:rsidR="0089264D" w:rsidRPr="00B40C4C" w:rsidRDefault="0089264D" w:rsidP="002E67AC">
            <w:pPr>
              <w:jc w:val="right"/>
            </w:pPr>
            <w:r w:rsidRPr="00B40C4C">
              <w:t>-60,7</w:t>
            </w:r>
          </w:p>
        </w:tc>
      </w:tr>
      <w:tr w:rsidR="00446E55" w:rsidRPr="00B40C4C" w14:paraId="155DE066"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2B0F3678" w14:textId="1A544FC1" w:rsidR="0089264D" w:rsidRPr="00B40C4C" w:rsidRDefault="0089264D" w:rsidP="009137DA">
            <w:r w:rsidRPr="00B40C4C">
              <w:t>8</w:t>
            </w:r>
            <w:r w:rsidR="00B40C4C">
              <w:t xml:space="preserve"> </w:t>
            </w:r>
            <w:r w:rsidRPr="00B40C4C">
              <w:tab/>
              <w:t xml:space="preserve">Utlån mv. netto (6-7) </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1A970F7"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C5F5F43"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1D67BA2"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C51E98B" w14:textId="77777777" w:rsidR="0089264D" w:rsidRPr="00B40C4C" w:rsidRDefault="0089264D" w:rsidP="002E67AC">
            <w:pPr>
              <w:jc w:val="right"/>
            </w:pP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D793E5B" w14:textId="77777777" w:rsidR="0089264D" w:rsidRPr="00B40C4C" w:rsidRDefault="0089264D" w:rsidP="002E67AC">
            <w:pPr>
              <w:jc w:val="right"/>
            </w:pPr>
            <w:r w:rsidRPr="00B40C4C">
              <w:t>17 787</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F5A0021" w14:textId="77777777" w:rsidR="0089264D" w:rsidRPr="00B40C4C" w:rsidRDefault="0089264D" w:rsidP="002E67AC">
            <w:pPr>
              <w:jc w:val="right"/>
            </w:pPr>
            <w:r w:rsidRPr="00B40C4C">
              <w:t>117 289</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AC3A804" w14:textId="77777777" w:rsidR="0089264D" w:rsidRPr="00B40C4C" w:rsidRDefault="0089264D" w:rsidP="002E67AC">
            <w:pPr>
              <w:jc w:val="right"/>
            </w:pPr>
            <w:r w:rsidRPr="00B40C4C">
              <w:t>559,4</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F115382" w14:textId="77777777" w:rsidR="0089264D" w:rsidRPr="00B40C4C" w:rsidRDefault="0089264D" w:rsidP="002E67AC">
            <w:pPr>
              <w:jc w:val="right"/>
            </w:pPr>
            <w:r w:rsidRPr="00B40C4C">
              <w:t>-6 630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6BD6298" w14:textId="77777777" w:rsidR="0089264D" w:rsidRPr="00B40C4C" w:rsidRDefault="0089264D" w:rsidP="002E67AC">
            <w:pPr>
              <w:jc w:val="right"/>
            </w:pPr>
            <w:r w:rsidRPr="00B40C4C">
              <w:t>87 571</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A7C15D1" w14:textId="77777777" w:rsidR="0089264D" w:rsidRPr="00B40C4C" w:rsidRDefault="0089264D" w:rsidP="002E67AC">
            <w:pPr>
              <w:jc w:val="right"/>
            </w:pPr>
            <w:r w:rsidRPr="00B40C4C">
              <w:t>-1420,8</w:t>
            </w:r>
          </w:p>
        </w:tc>
      </w:tr>
      <w:tr w:rsidR="00446E55" w:rsidRPr="00B40C4C" w14:paraId="04DF0071" w14:textId="77777777">
        <w:trPr>
          <w:trHeight w:val="480"/>
        </w:trPr>
        <w:tc>
          <w:tcPr>
            <w:tcW w:w="4360" w:type="dxa"/>
            <w:gridSpan w:val="4"/>
            <w:tcBorders>
              <w:top w:val="nil"/>
              <w:left w:val="nil"/>
              <w:bottom w:val="single" w:sz="4" w:space="0" w:color="000000"/>
              <w:right w:val="nil"/>
            </w:tcBorders>
            <w:tcMar>
              <w:top w:w="60" w:type="dxa"/>
              <w:left w:w="40" w:type="dxa"/>
              <w:bottom w:w="0" w:type="dxa"/>
              <w:right w:w="40" w:type="dxa"/>
            </w:tcMar>
          </w:tcPr>
          <w:p w14:paraId="4D766AFE" w14:textId="016A07A7" w:rsidR="0089264D" w:rsidRPr="00B40C4C" w:rsidRDefault="0089264D" w:rsidP="009137DA">
            <w:r w:rsidRPr="00B40C4C">
              <w:t>9</w:t>
            </w:r>
            <w:r w:rsidR="00B40C4C">
              <w:t xml:space="preserve"> </w:t>
            </w:r>
            <w:r w:rsidRPr="00B40C4C">
              <w:tab/>
              <w:t xml:space="preserve">Samlet finansieringsbehov - av kontantbeholdning og </w:t>
            </w:r>
            <w:proofErr w:type="gramStart"/>
            <w:r w:rsidRPr="00B40C4C">
              <w:t>lånemidler(</w:t>
            </w:r>
            <w:proofErr w:type="gramEnd"/>
            <w:r w:rsidRPr="00B40C4C">
              <w:t xml:space="preserve">8-5) </w:t>
            </w:r>
            <w:r w:rsidRPr="00B40C4C">
              <w:rPr>
                <w:rStyle w:val="skrift-hevet"/>
              </w:rPr>
              <w:t>1</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2F3661E" w14:textId="77777777" w:rsidR="0089264D" w:rsidRPr="00B40C4C" w:rsidRDefault="0089264D" w:rsidP="002E67AC">
            <w:pPr>
              <w:jc w:val="right"/>
            </w:pP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EA1708D" w14:textId="77777777" w:rsidR="0089264D" w:rsidRPr="00B40C4C" w:rsidRDefault="0089264D" w:rsidP="002E67AC">
            <w:pPr>
              <w:jc w:val="right"/>
            </w:pPr>
            <w:r w:rsidRPr="00B40C4C">
              <w:t>22 033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7267C163" w14:textId="77777777" w:rsidR="0089264D" w:rsidRPr="00B40C4C" w:rsidRDefault="0089264D" w:rsidP="002E67AC">
            <w:pPr>
              <w:jc w:val="right"/>
            </w:pPr>
            <w:r w:rsidRPr="00B40C4C">
              <w:t>214 997</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1172EFF3" w14:textId="77777777" w:rsidR="0089264D" w:rsidRPr="00B40C4C" w:rsidRDefault="0089264D" w:rsidP="002E67AC">
            <w:pPr>
              <w:jc w:val="right"/>
            </w:pPr>
            <w:r w:rsidRPr="00B40C4C">
              <w:t>-</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016BEFDC" w14:textId="77777777" w:rsidR="0089264D" w:rsidRPr="00B40C4C" w:rsidRDefault="0089264D" w:rsidP="002E67AC">
            <w:pPr>
              <w:jc w:val="right"/>
            </w:pPr>
            <w:r w:rsidRPr="00B40C4C">
              <w:t>-56 693</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24DD6F57" w14:textId="77777777" w:rsidR="0089264D" w:rsidRPr="00B40C4C" w:rsidRDefault="0089264D" w:rsidP="002E67AC">
            <w:pPr>
              <w:jc w:val="right"/>
            </w:pPr>
            <w:r w:rsidRPr="00B40C4C">
              <w:t>37 005</w:t>
            </w:r>
          </w:p>
        </w:tc>
        <w:tc>
          <w:tcPr>
            <w:tcW w:w="720" w:type="dxa"/>
            <w:tcBorders>
              <w:top w:val="nil"/>
              <w:left w:val="nil"/>
              <w:bottom w:val="single" w:sz="4" w:space="0" w:color="000000"/>
              <w:right w:val="nil"/>
            </w:tcBorders>
            <w:tcMar>
              <w:top w:w="60" w:type="dxa"/>
              <w:left w:w="40" w:type="dxa"/>
              <w:bottom w:w="0" w:type="dxa"/>
              <w:right w:w="40" w:type="dxa"/>
            </w:tcMar>
            <w:vAlign w:val="bottom"/>
          </w:tcPr>
          <w:p w14:paraId="5E051AB8" w14:textId="77777777" w:rsidR="0089264D" w:rsidRPr="00B40C4C" w:rsidRDefault="0089264D" w:rsidP="002E67AC">
            <w:pPr>
              <w:jc w:val="right"/>
            </w:pPr>
            <w:r w:rsidRPr="00B40C4C">
              <w:t>-</w:t>
            </w:r>
          </w:p>
        </w:tc>
      </w:tr>
      <w:tr w:rsidR="00446E55" w:rsidRPr="00B40C4C" w14:paraId="5EE4300E" w14:textId="77777777">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7A20A6F2" w14:textId="2F1ADF1D" w:rsidR="0089264D" w:rsidRPr="00B40C4C" w:rsidRDefault="0089264D" w:rsidP="009137DA">
            <w:r w:rsidRPr="00B40C4C">
              <w:t>10</w:t>
            </w:r>
            <w:r w:rsidR="00B40C4C">
              <w:t xml:space="preserve"> </w:t>
            </w:r>
            <w:r w:rsidRPr="00B40C4C">
              <w:tab/>
              <w:t xml:space="preserve">Statslånemidler </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1B17F15"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1653B7F"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3A83C12" w14:textId="77777777" w:rsidR="0089264D" w:rsidRPr="00B40C4C" w:rsidRDefault="0089264D" w:rsidP="009137DA"/>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8155C93" w14:textId="77777777" w:rsidR="0089264D" w:rsidRPr="00B40C4C" w:rsidRDefault="0089264D" w:rsidP="002E67AC">
            <w:pPr>
              <w:jc w:val="right"/>
            </w:pP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8D4BAB" w14:textId="77777777" w:rsidR="0089264D" w:rsidRPr="00B40C4C" w:rsidRDefault="0089264D" w:rsidP="002E67AC">
            <w:pPr>
              <w:jc w:val="right"/>
            </w:pPr>
            <w:r w:rsidRPr="00B40C4C">
              <w:t>22 033</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59CB7EA"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84848D9" w14:textId="77777777" w:rsidR="0089264D" w:rsidRPr="00B40C4C" w:rsidRDefault="0089264D" w:rsidP="002E67AC">
            <w:pPr>
              <w:jc w:val="right"/>
            </w:pPr>
            <w:r w:rsidRPr="00B40C4C">
              <w:t>-</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81F998E"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F52A591" w14:textId="77777777" w:rsidR="0089264D" w:rsidRPr="00B40C4C" w:rsidRDefault="0089264D" w:rsidP="002E67AC">
            <w:pPr>
              <w:jc w:val="right"/>
            </w:pPr>
            <w:r w:rsidRPr="00B40C4C">
              <w:t>0</w:t>
            </w:r>
          </w:p>
        </w:tc>
        <w:tc>
          <w:tcPr>
            <w:tcW w:w="720"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0A6825F" w14:textId="77777777" w:rsidR="0089264D" w:rsidRPr="00B40C4C" w:rsidRDefault="0089264D" w:rsidP="002E67AC">
            <w:pPr>
              <w:jc w:val="right"/>
            </w:pPr>
            <w:r w:rsidRPr="00B40C4C">
              <w:t>-</w:t>
            </w:r>
          </w:p>
        </w:tc>
      </w:tr>
    </w:tbl>
    <w:p w14:paraId="7303CEA9" w14:textId="77777777" w:rsidR="0089264D" w:rsidRPr="00B40C4C" w:rsidRDefault="0089264D" w:rsidP="00EC71B8">
      <w:pPr>
        <w:pStyle w:val="tabell-noter"/>
      </w:pPr>
      <w:r w:rsidRPr="00B40C4C">
        <w:rPr>
          <w:rStyle w:val="skrift-hevet"/>
        </w:rPr>
        <w:t>1</w:t>
      </w:r>
      <w:r w:rsidRPr="00B40C4C">
        <w:t xml:space="preserve"> </w:t>
      </w:r>
      <w:r w:rsidRPr="00B40C4C">
        <w:tab/>
        <w:t>Inkluderer ikke finanstransaksjoner knyttet til petroleumsvirksomheten</w:t>
      </w:r>
    </w:p>
    <w:p w14:paraId="741C161D" w14:textId="292C3D78" w:rsidR="0089264D" w:rsidRPr="002E67AC" w:rsidRDefault="002E67AC" w:rsidP="002E67AC">
      <w:pPr>
        <w:pStyle w:val="Overskrift1"/>
        <w:rPr>
          <w:color w:val="FF0000"/>
        </w:rPr>
      </w:pPr>
      <w:r w:rsidRPr="002E67AC">
        <w:rPr>
          <w:color w:val="FF0000"/>
        </w:rPr>
        <w:t>[Vedlegg resett]</w:t>
      </w:r>
    </w:p>
    <w:p w14:paraId="748945F3" w14:textId="77777777" w:rsidR="0089264D" w:rsidRPr="00B40C4C" w:rsidRDefault="0089264D" w:rsidP="009137DA">
      <w:pPr>
        <w:pStyle w:val="vedlegg-tit"/>
      </w:pPr>
      <w:r w:rsidRPr="00B40C4C">
        <w:t>Virksomheter med særskilte fullmakter (nettobudsjetterte forvaltningsorganer)</w:t>
      </w:r>
    </w:p>
    <w:p w14:paraId="514D7F60" w14:textId="77777777" w:rsidR="0089264D" w:rsidRPr="00B40C4C" w:rsidRDefault="0089264D" w:rsidP="009137DA">
      <w:r w:rsidRPr="00B40C4C">
        <w:t>Finansdepartementet har i samråd med berørte departementer etablert prosedyrer for innrapportering av standardiserte nøkkeltall for nettobudsjetterte virksomheter, jf. omtale i Gul bok 2010, kapittel 9.3. Tabellene 4.1–4.3 nedenfor oppsummerer tall som Finansdepartementet har mottatt fra de berørte departementene. Tabell 4.4 gir en oversikt over aktuelle departementer og tilhørende nettobudsjetterte virksomheter. De enkelte departementene gir i sine fagproposisjoner et mer detaljert tallgrunnlag for sine nettobudsjetterte virksomheter.</w:t>
      </w:r>
    </w:p>
    <w:p w14:paraId="251C68B5" w14:textId="77777777" w:rsidR="0089264D" w:rsidRDefault="0089264D" w:rsidP="009137DA">
      <w:r w:rsidRPr="00B40C4C">
        <w:t xml:space="preserve">Tabellene nedenfor er en ren oppsummering av regnskapstall fra virksomhetene for årene 2021 til 2023 og av virksomhetenes interne budsjetter for 2024. Det er ikke foretatt noen eliminering </w:t>
      </w:r>
      <w:r w:rsidRPr="00B40C4C">
        <w:lastRenderedPageBreak/>
        <w:t xml:space="preserve">av overføringer eller transaksjoner mellom virksomhetene. Som følge av dette vil for eksempel bevilgninger til Norges Forskningsråd (NFR) som viderefordeles til øvrige nettobudsjetterte virksomheter, </w:t>
      </w:r>
      <w:proofErr w:type="gramStart"/>
      <w:r w:rsidRPr="00B40C4C">
        <w:t>fremkomme</w:t>
      </w:r>
      <w:proofErr w:type="gramEnd"/>
      <w:r w:rsidRPr="00B40C4C">
        <w:t xml:space="preserve"> som inntekter fra statlige bevilgninger to ganger i den aggregerte fremstillingen. Videre vil bevilgninger og tildelinger som de nettobudsjetterte virksomhetene mottar fra andre departementer eller statlige virksomheter, og som ikke </w:t>
      </w:r>
      <w:proofErr w:type="gramStart"/>
      <w:r w:rsidRPr="00B40C4C">
        <w:t>tilflyter</w:t>
      </w:r>
      <w:proofErr w:type="gramEnd"/>
      <w:r w:rsidRPr="00B40C4C">
        <w:t xml:space="preserve"> virksomheten direkte over den statlige nettobevilgning (post 50-59), fremkomme som inntekter fra statlige bevilgninger i tabellene 4.1 og 4.2 nedenfor. Det er gjort noen mindre reklassifiseringer i sammenligningstall for årene 2021 og 2022, basert på tallgrunnlag mottatt fra departementene.</w:t>
      </w:r>
    </w:p>
    <w:p w14:paraId="202C1E35" w14:textId="578F87F5" w:rsidR="009771D4" w:rsidRPr="00B40C4C" w:rsidRDefault="009771D4" w:rsidP="009771D4">
      <w:pPr>
        <w:pStyle w:val="tabell-tittel"/>
      </w:pPr>
      <w:r w:rsidRPr="00B40C4C">
        <w:t xml:space="preserve">Utgifter og inntekter fordelt etter art </w:t>
      </w:r>
      <w:r w:rsidRPr="00B40C4C">
        <w:rPr>
          <w:rStyle w:val="skrift-hevet"/>
        </w:rPr>
        <w:t>1</w:t>
      </w:r>
    </w:p>
    <w:p w14:paraId="4DE9B1A2" w14:textId="77777777" w:rsidR="0089264D" w:rsidRPr="00B40C4C" w:rsidRDefault="0089264D" w:rsidP="009137DA">
      <w:pPr>
        <w:pStyle w:val="Tabellnavn"/>
      </w:pPr>
      <w:r w:rsidRPr="00B40C4C">
        <w:t>05J2xt2</w:t>
      </w:r>
    </w:p>
    <w:tbl>
      <w:tblPr>
        <w:tblW w:w="0" w:type="auto"/>
        <w:tblLayout w:type="fixed"/>
        <w:tblCellMar>
          <w:top w:w="110" w:type="dxa"/>
          <w:left w:w="43" w:type="dxa"/>
          <w:bottom w:w="36" w:type="dxa"/>
          <w:right w:w="43" w:type="dxa"/>
        </w:tblCellMar>
        <w:tblLook w:val="0000" w:firstRow="0" w:lastRow="0" w:firstColumn="0" w:lastColumn="0" w:noHBand="0" w:noVBand="0"/>
      </w:tblPr>
      <w:tblGrid>
        <w:gridCol w:w="5340"/>
        <w:gridCol w:w="1040"/>
        <w:gridCol w:w="1040"/>
        <w:gridCol w:w="1040"/>
        <w:gridCol w:w="1040"/>
      </w:tblGrid>
      <w:tr w:rsidR="00446E55" w:rsidRPr="00B40C4C" w14:paraId="00AC4EEF" w14:textId="77777777">
        <w:trPr>
          <w:trHeight w:val="320"/>
        </w:trPr>
        <w:tc>
          <w:tcPr>
            <w:tcW w:w="5340" w:type="dxa"/>
            <w:tcBorders>
              <w:top w:val="nil"/>
              <w:left w:val="nil"/>
              <w:bottom w:val="nil"/>
              <w:right w:val="nil"/>
            </w:tcBorders>
            <w:tcMar>
              <w:top w:w="110" w:type="dxa"/>
              <w:left w:w="43" w:type="dxa"/>
              <w:bottom w:w="36" w:type="dxa"/>
              <w:right w:w="43" w:type="dxa"/>
            </w:tcMar>
            <w:vAlign w:val="bottom"/>
          </w:tcPr>
          <w:p w14:paraId="6CC60861" w14:textId="77777777" w:rsidR="0089264D" w:rsidRPr="00B40C4C" w:rsidRDefault="0089264D" w:rsidP="009137DA"/>
        </w:tc>
        <w:tc>
          <w:tcPr>
            <w:tcW w:w="3120" w:type="dxa"/>
            <w:gridSpan w:val="3"/>
            <w:tcBorders>
              <w:top w:val="nil"/>
              <w:left w:val="nil"/>
              <w:bottom w:val="single" w:sz="4" w:space="0" w:color="000000"/>
              <w:right w:val="nil"/>
            </w:tcBorders>
            <w:tcMar>
              <w:top w:w="110" w:type="dxa"/>
              <w:left w:w="43" w:type="dxa"/>
              <w:bottom w:w="36" w:type="dxa"/>
              <w:right w:w="43" w:type="dxa"/>
            </w:tcMar>
            <w:vAlign w:val="bottom"/>
          </w:tcPr>
          <w:p w14:paraId="043C5233" w14:textId="77777777" w:rsidR="0089264D" w:rsidRPr="00B40C4C" w:rsidRDefault="0089264D" w:rsidP="002E67AC">
            <w:pPr>
              <w:jc w:val="center"/>
            </w:pPr>
            <w:r w:rsidRPr="00B40C4C">
              <w:t>Regnskap</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192A23CE" w14:textId="77777777" w:rsidR="0089264D" w:rsidRPr="00B40C4C" w:rsidRDefault="0089264D" w:rsidP="002E67AC">
            <w:pPr>
              <w:jc w:val="center"/>
            </w:pPr>
            <w:r w:rsidRPr="00B40C4C">
              <w:t>Budsjett</w:t>
            </w:r>
          </w:p>
        </w:tc>
      </w:tr>
      <w:tr w:rsidR="00446E55" w:rsidRPr="00B40C4C" w14:paraId="19C3BBDF" w14:textId="77777777">
        <w:trPr>
          <w:trHeight w:val="320"/>
        </w:trPr>
        <w:tc>
          <w:tcPr>
            <w:tcW w:w="53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6D5CEA08" w14:textId="77777777" w:rsidR="0089264D" w:rsidRPr="00B40C4C" w:rsidRDefault="0089264D" w:rsidP="009137DA">
            <w:r w:rsidRPr="00B40C4C">
              <w:rPr>
                <w:rStyle w:val="kursiv"/>
              </w:rPr>
              <w:t>Beløp i mill. kroner</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208B327D" w14:textId="77777777" w:rsidR="0089264D" w:rsidRPr="00B40C4C" w:rsidRDefault="0089264D" w:rsidP="002E67AC">
            <w:pPr>
              <w:jc w:val="right"/>
            </w:pPr>
            <w:r w:rsidRPr="00B40C4C">
              <w:t>2021</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171CB4E9" w14:textId="77777777" w:rsidR="0089264D" w:rsidRPr="00B40C4C" w:rsidRDefault="0089264D" w:rsidP="002E67AC">
            <w:pPr>
              <w:jc w:val="right"/>
            </w:pPr>
            <w:r w:rsidRPr="00B40C4C">
              <w:t>2022</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43551DC5" w14:textId="77777777" w:rsidR="0089264D" w:rsidRPr="00B40C4C" w:rsidRDefault="0089264D" w:rsidP="002E67AC">
            <w:pPr>
              <w:jc w:val="right"/>
            </w:pPr>
            <w:r w:rsidRPr="00B40C4C">
              <w:t>2023</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3363E137" w14:textId="77777777" w:rsidR="0089264D" w:rsidRPr="00B40C4C" w:rsidRDefault="0089264D" w:rsidP="002E67AC">
            <w:pPr>
              <w:jc w:val="right"/>
            </w:pPr>
            <w:r w:rsidRPr="00B40C4C">
              <w:t>2024</w:t>
            </w:r>
          </w:p>
        </w:tc>
      </w:tr>
      <w:tr w:rsidR="00446E55" w:rsidRPr="00B40C4C" w14:paraId="1BF97D52" w14:textId="77777777">
        <w:trPr>
          <w:trHeight w:val="340"/>
        </w:trPr>
        <w:tc>
          <w:tcPr>
            <w:tcW w:w="5340" w:type="dxa"/>
            <w:tcBorders>
              <w:top w:val="single" w:sz="4" w:space="0" w:color="000000"/>
              <w:left w:val="nil"/>
              <w:bottom w:val="nil"/>
              <w:right w:val="nil"/>
            </w:tcBorders>
            <w:tcMar>
              <w:top w:w="110" w:type="dxa"/>
              <w:left w:w="43" w:type="dxa"/>
              <w:bottom w:w="36" w:type="dxa"/>
              <w:right w:w="43" w:type="dxa"/>
            </w:tcMar>
          </w:tcPr>
          <w:p w14:paraId="050B1908" w14:textId="77777777" w:rsidR="0089264D" w:rsidRPr="00B40C4C" w:rsidRDefault="0089264D" w:rsidP="009137DA">
            <w:r w:rsidRPr="00B40C4C">
              <w:rPr>
                <w:rStyle w:val="halvfet0"/>
              </w:rPr>
              <w:t>1. Utgifter</w:t>
            </w:r>
          </w:p>
        </w:tc>
        <w:tc>
          <w:tcPr>
            <w:tcW w:w="1040" w:type="dxa"/>
            <w:tcBorders>
              <w:top w:val="single" w:sz="4" w:space="0" w:color="000000"/>
              <w:left w:val="nil"/>
              <w:bottom w:val="nil"/>
              <w:right w:val="nil"/>
            </w:tcBorders>
            <w:tcMar>
              <w:top w:w="110" w:type="dxa"/>
              <w:left w:w="43" w:type="dxa"/>
              <w:bottom w:w="36" w:type="dxa"/>
              <w:right w:w="43" w:type="dxa"/>
            </w:tcMar>
            <w:vAlign w:val="bottom"/>
          </w:tcPr>
          <w:p w14:paraId="15CBF22B" w14:textId="77777777" w:rsidR="0089264D" w:rsidRPr="00B40C4C" w:rsidRDefault="0089264D" w:rsidP="002E67AC">
            <w:pPr>
              <w:jc w:val="right"/>
            </w:pPr>
          </w:p>
        </w:tc>
        <w:tc>
          <w:tcPr>
            <w:tcW w:w="1040" w:type="dxa"/>
            <w:tcBorders>
              <w:top w:val="single" w:sz="4" w:space="0" w:color="000000"/>
              <w:left w:val="nil"/>
              <w:bottom w:val="nil"/>
              <w:right w:val="nil"/>
            </w:tcBorders>
            <w:tcMar>
              <w:top w:w="110" w:type="dxa"/>
              <w:left w:w="43" w:type="dxa"/>
              <w:bottom w:w="36" w:type="dxa"/>
              <w:right w:w="43" w:type="dxa"/>
            </w:tcMar>
            <w:vAlign w:val="bottom"/>
          </w:tcPr>
          <w:p w14:paraId="4C16202E" w14:textId="77777777" w:rsidR="0089264D" w:rsidRPr="00B40C4C" w:rsidRDefault="0089264D" w:rsidP="002E67AC">
            <w:pPr>
              <w:jc w:val="right"/>
            </w:pPr>
          </w:p>
        </w:tc>
        <w:tc>
          <w:tcPr>
            <w:tcW w:w="1040" w:type="dxa"/>
            <w:tcBorders>
              <w:top w:val="single" w:sz="4" w:space="0" w:color="000000"/>
              <w:left w:val="nil"/>
              <w:bottom w:val="nil"/>
              <w:right w:val="nil"/>
            </w:tcBorders>
            <w:tcMar>
              <w:top w:w="110" w:type="dxa"/>
              <w:left w:w="43" w:type="dxa"/>
              <w:bottom w:w="36" w:type="dxa"/>
              <w:right w:w="43" w:type="dxa"/>
            </w:tcMar>
            <w:vAlign w:val="bottom"/>
          </w:tcPr>
          <w:p w14:paraId="07DD6645" w14:textId="77777777" w:rsidR="0089264D" w:rsidRPr="00B40C4C" w:rsidRDefault="0089264D" w:rsidP="002E67AC">
            <w:pPr>
              <w:jc w:val="right"/>
            </w:pPr>
          </w:p>
        </w:tc>
        <w:tc>
          <w:tcPr>
            <w:tcW w:w="1040" w:type="dxa"/>
            <w:tcBorders>
              <w:top w:val="single" w:sz="4" w:space="0" w:color="000000"/>
              <w:left w:val="nil"/>
              <w:bottom w:val="nil"/>
              <w:right w:val="nil"/>
            </w:tcBorders>
            <w:tcMar>
              <w:top w:w="110" w:type="dxa"/>
              <w:left w:w="43" w:type="dxa"/>
              <w:bottom w:w="36" w:type="dxa"/>
              <w:right w:w="43" w:type="dxa"/>
            </w:tcMar>
            <w:vAlign w:val="bottom"/>
          </w:tcPr>
          <w:p w14:paraId="53A92B93" w14:textId="77777777" w:rsidR="0089264D" w:rsidRPr="00B40C4C" w:rsidRDefault="0089264D" w:rsidP="002E67AC">
            <w:pPr>
              <w:jc w:val="right"/>
            </w:pPr>
          </w:p>
        </w:tc>
      </w:tr>
      <w:tr w:rsidR="00446E55" w:rsidRPr="00B40C4C" w14:paraId="676FA846" w14:textId="77777777">
        <w:trPr>
          <w:trHeight w:val="340"/>
        </w:trPr>
        <w:tc>
          <w:tcPr>
            <w:tcW w:w="5340" w:type="dxa"/>
            <w:tcBorders>
              <w:top w:val="nil"/>
              <w:left w:val="nil"/>
              <w:bottom w:val="nil"/>
              <w:right w:val="nil"/>
            </w:tcBorders>
            <w:tcMar>
              <w:top w:w="110" w:type="dxa"/>
              <w:left w:w="43" w:type="dxa"/>
              <w:bottom w:w="36" w:type="dxa"/>
              <w:right w:w="43" w:type="dxa"/>
            </w:tcMar>
          </w:tcPr>
          <w:p w14:paraId="4D49813D" w14:textId="77777777" w:rsidR="0089264D" w:rsidRPr="00B40C4C" w:rsidRDefault="0089264D" w:rsidP="009137DA">
            <w:r w:rsidRPr="00B40C4C">
              <w:rPr>
                <w:rStyle w:val="kursiv"/>
              </w:rPr>
              <w:t>Driftsutgifter</w:t>
            </w:r>
          </w:p>
        </w:tc>
        <w:tc>
          <w:tcPr>
            <w:tcW w:w="1040" w:type="dxa"/>
            <w:tcBorders>
              <w:top w:val="nil"/>
              <w:left w:val="nil"/>
              <w:bottom w:val="nil"/>
              <w:right w:val="nil"/>
            </w:tcBorders>
            <w:tcMar>
              <w:top w:w="110" w:type="dxa"/>
              <w:left w:w="43" w:type="dxa"/>
              <w:bottom w:w="36" w:type="dxa"/>
              <w:right w:w="43" w:type="dxa"/>
            </w:tcMar>
            <w:vAlign w:val="bottom"/>
          </w:tcPr>
          <w:p w14:paraId="17EFE1D2"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8B6F4E7"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DDE23E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E15050D" w14:textId="77777777" w:rsidR="0089264D" w:rsidRPr="00B40C4C" w:rsidRDefault="0089264D" w:rsidP="002E67AC">
            <w:pPr>
              <w:jc w:val="right"/>
            </w:pPr>
            <w:r w:rsidRPr="00B40C4C">
              <w:t xml:space="preserve"> </w:t>
            </w:r>
          </w:p>
        </w:tc>
      </w:tr>
      <w:tr w:rsidR="00446E55" w:rsidRPr="00B40C4C" w14:paraId="406C2B49" w14:textId="77777777">
        <w:trPr>
          <w:trHeight w:val="340"/>
        </w:trPr>
        <w:tc>
          <w:tcPr>
            <w:tcW w:w="5340" w:type="dxa"/>
            <w:tcBorders>
              <w:top w:val="nil"/>
              <w:left w:val="nil"/>
              <w:bottom w:val="nil"/>
              <w:right w:val="nil"/>
            </w:tcBorders>
            <w:tcMar>
              <w:top w:w="110" w:type="dxa"/>
              <w:left w:w="43" w:type="dxa"/>
              <w:bottom w:w="36" w:type="dxa"/>
              <w:right w:w="43" w:type="dxa"/>
            </w:tcMar>
          </w:tcPr>
          <w:p w14:paraId="41977C7E" w14:textId="77777777" w:rsidR="0089264D" w:rsidRPr="00B40C4C" w:rsidRDefault="0089264D" w:rsidP="009137DA">
            <w:r w:rsidRPr="00B40C4C">
              <w:t>Lønnsutgifter</w:t>
            </w:r>
          </w:p>
        </w:tc>
        <w:tc>
          <w:tcPr>
            <w:tcW w:w="1040" w:type="dxa"/>
            <w:tcBorders>
              <w:top w:val="nil"/>
              <w:left w:val="nil"/>
              <w:bottom w:val="nil"/>
              <w:right w:val="nil"/>
            </w:tcBorders>
            <w:tcMar>
              <w:top w:w="110" w:type="dxa"/>
              <w:left w:w="43" w:type="dxa"/>
              <w:bottom w:w="36" w:type="dxa"/>
              <w:right w:w="43" w:type="dxa"/>
            </w:tcMar>
            <w:vAlign w:val="bottom"/>
          </w:tcPr>
          <w:p w14:paraId="6B8FB94C" w14:textId="77777777" w:rsidR="0089264D" w:rsidRPr="00B40C4C" w:rsidRDefault="0089264D" w:rsidP="002E67AC">
            <w:pPr>
              <w:jc w:val="right"/>
            </w:pPr>
            <w:r w:rsidRPr="00B40C4C">
              <w:t>35 014</w:t>
            </w:r>
          </w:p>
        </w:tc>
        <w:tc>
          <w:tcPr>
            <w:tcW w:w="1040" w:type="dxa"/>
            <w:tcBorders>
              <w:top w:val="nil"/>
              <w:left w:val="nil"/>
              <w:bottom w:val="nil"/>
              <w:right w:val="nil"/>
            </w:tcBorders>
            <w:tcMar>
              <w:top w:w="110" w:type="dxa"/>
              <w:left w:w="43" w:type="dxa"/>
              <w:bottom w:w="36" w:type="dxa"/>
              <w:right w:w="43" w:type="dxa"/>
            </w:tcMar>
            <w:vAlign w:val="bottom"/>
          </w:tcPr>
          <w:p w14:paraId="03C49C6A" w14:textId="77777777" w:rsidR="0089264D" w:rsidRPr="00B40C4C" w:rsidRDefault="0089264D" w:rsidP="002E67AC">
            <w:pPr>
              <w:jc w:val="right"/>
            </w:pPr>
            <w:r w:rsidRPr="00B40C4C">
              <w:t>36 384</w:t>
            </w:r>
          </w:p>
        </w:tc>
        <w:tc>
          <w:tcPr>
            <w:tcW w:w="1040" w:type="dxa"/>
            <w:tcBorders>
              <w:top w:val="nil"/>
              <w:left w:val="nil"/>
              <w:bottom w:val="nil"/>
              <w:right w:val="nil"/>
            </w:tcBorders>
            <w:tcMar>
              <w:top w:w="110" w:type="dxa"/>
              <w:left w:w="43" w:type="dxa"/>
              <w:bottom w:w="36" w:type="dxa"/>
              <w:right w:w="43" w:type="dxa"/>
            </w:tcMar>
            <w:vAlign w:val="bottom"/>
          </w:tcPr>
          <w:p w14:paraId="28B12F1A" w14:textId="77777777" w:rsidR="0089264D" w:rsidRPr="00B40C4C" w:rsidRDefault="0089264D" w:rsidP="002E67AC">
            <w:pPr>
              <w:jc w:val="right"/>
            </w:pPr>
            <w:r w:rsidRPr="00B40C4C">
              <w:t>39 096</w:t>
            </w:r>
          </w:p>
        </w:tc>
        <w:tc>
          <w:tcPr>
            <w:tcW w:w="1040" w:type="dxa"/>
            <w:tcBorders>
              <w:top w:val="nil"/>
              <w:left w:val="nil"/>
              <w:bottom w:val="nil"/>
              <w:right w:val="nil"/>
            </w:tcBorders>
            <w:tcMar>
              <w:top w:w="110" w:type="dxa"/>
              <w:left w:w="43" w:type="dxa"/>
              <w:bottom w:w="36" w:type="dxa"/>
              <w:right w:w="43" w:type="dxa"/>
            </w:tcMar>
            <w:vAlign w:val="bottom"/>
          </w:tcPr>
          <w:p w14:paraId="3068D2CF" w14:textId="77777777" w:rsidR="0089264D" w:rsidRPr="00B40C4C" w:rsidRDefault="0089264D" w:rsidP="002E67AC">
            <w:pPr>
              <w:jc w:val="right"/>
            </w:pPr>
            <w:r w:rsidRPr="00B40C4C">
              <w:t>40 429</w:t>
            </w:r>
          </w:p>
        </w:tc>
      </w:tr>
      <w:tr w:rsidR="00446E55" w:rsidRPr="00B40C4C" w14:paraId="11CE2728" w14:textId="77777777">
        <w:trPr>
          <w:trHeight w:val="340"/>
        </w:trPr>
        <w:tc>
          <w:tcPr>
            <w:tcW w:w="5340" w:type="dxa"/>
            <w:tcBorders>
              <w:top w:val="nil"/>
              <w:left w:val="nil"/>
              <w:bottom w:val="nil"/>
              <w:right w:val="nil"/>
            </w:tcBorders>
            <w:tcMar>
              <w:top w:w="110" w:type="dxa"/>
              <w:left w:w="43" w:type="dxa"/>
              <w:bottom w:w="36" w:type="dxa"/>
              <w:right w:w="43" w:type="dxa"/>
            </w:tcMar>
          </w:tcPr>
          <w:p w14:paraId="10C5726E" w14:textId="77777777" w:rsidR="0089264D" w:rsidRPr="00B40C4C" w:rsidRDefault="0089264D" w:rsidP="009137DA">
            <w:r w:rsidRPr="00B40C4C">
              <w:t>Varer og tjenester</w:t>
            </w:r>
          </w:p>
        </w:tc>
        <w:tc>
          <w:tcPr>
            <w:tcW w:w="1040" w:type="dxa"/>
            <w:tcBorders>
              <w:top w:val="nil"/>
              <w:left w:val="nil"/>
              <w:bottom w:val="nil"/>
              <w:right w:val="nil"/>
            </w:tcBorders>
            <w:tcMar>
              <w:top w:w="110" w:type="dxa"/>
              <w:left w:w="43" w:type="dxa"/>
              <w:bottom w:w="36" w:type="dxa"/>
              <w:right w:w="43" w:type="dxa"/>
            </w:tcMar>
            <w:vAlign w:val="bottom"/>
          </w:tcPr>
          <w:p w14:paraId="01C39073" w14:textId="77777777" w:rsidR="0089264D" w:rsidRPr="00B40C4C" w:rsidRDefault="0089264D" w:rsidP="002E67AC">
            <w:pPr>
              <w:jc w:val="right"/>
            </w:pPr>
            <w:r w:rsidRPr="00B40C4C">
              <w:t>16 292</w:t>
            </w:r>
          </w:p>
        </w:tc>
        <w:tc>
          <w:tcPr>
            <w:tcW w:w="1040" w:type="dxa"/>
            <w:tcBorders>
              <w:top w:val="nil"/>
              <w:left w:val="nil"/>
              <w:bottom w:val="nil"/>
              <w:right w:val="nil"/>
            </w:tcBorders>
            <w:tcMar>
              <w:top w:w="110" w:type="dxa"/>
              <w:left w:w="43" w:type="dxa"/>
              <w:bottom w:w="36" w:type="dxa"/>
              <w:right w:w="43" w:type="dxa"/>
            </w:tcMar>
            <w:vAlign w:val="bottom"/>
          </w:tcPr>
          <w:p w14:paraId="46893EE1" w14:textId="77777777" w:rsidR="0089264D" w:rsidRPr="00B40C4C" w:rsidRDefault="0089264D" w:rsidP="002E67AC">
            <w:pPr>
              <w:jc w:val="right"/>
            </w:pPr>
            <w:r w:rsidRPr="00B40C4C">
              <w:t>19 476</w:t>
            </w:r>
          </w:p>
        </w:tc>
        <w:tc>
          <w:tcPr>
            <w:tcW w:w="1040" w:type="dxa"/>
            <w:tcBorders>
              <w:top w:val="nil"/>
              <w:left w:val="nil"/>
              <w:bottom w:val="nil"/>
              <w:right w:val="nil"/>
            </w:tcBorders>
            <w:tcMar>
              <w:top w:w="110" w:type="dxa"/>
              <w:left w:w="43" w:type="dxa"/>
              <w:bottom w:w="36" w:type="dxa"/>
              <w:right w:w="43" w:type="dxa"/>
            </w:tcMar>
            <w:vAlign w:val="bottom"/>
          </w:tcPr>
          <w:p w14:paraId="1A3E12F0" w14:textId="77777777" w:rsidR="0089264D" w:rsidRPr="00B40C4C" w:rsidRDefault="0089264D" w:rsidP="002E67AC">
            <w:pPr>
              <w:jc w:val="right"/>
            </w:pPr>
            <w:r w:rsidRPr="00B40C4C">
              <w:t>20 041</w:t>
            </w:r>
          </w:p>
        </w:tc>
        <w:tc>
          <w:tcPr>
            <w:tcW w:w="1040" w:type="dxa"/>
            <w:tcBorders>
              <w:top w:val="nil"/>
              <w:left w:val="nil"/>
              <w:bottom w:val="nil"/>
              <w:right w:val="nil"/>
            </w:tcBorders>
            <w:tcMar>
              <w:top w:w="110" w:type="dxa"/>
              <w:left w:w="43" w:type="dxa"/>
              <w:bottom w:w="36" w:type="dxa"/>
              <w:right w:w="43" w:type="dxa"/>
            </w:tcMar>
            <w:vAlign w:val="bottom"/>
          </w:tcPr>
          <w:p w14:paraId="5A693975" w14:textId="77777777" w:rsidR="0089264D" w:rsidRPr="00B40C4C" w:rsidRDefault="0089264D" w:rsidP="002E67AC">
            <w:pPr>
              <w:jc w:val="right"/>
            </w:pPr>
            <w:r w:rsidRPr="00B40C4C">
              <w:t>19 980</w:t>
            </w:r>
          </w:p>
        </w:tc>
      </w:tr>
      <w:tr w:rsidR="00446E55" w:rsidRPr="00B40C4C" w14:paraId="7D039A51" w14:textId="77777777">
        <w:trPr>
          <w:trHeight w:val="340"/>
        </w:trPr>
        <w:tc>
          <w:tcPr>
            <w:tcW w:w="5340" w:type="dxa"/>
            <w:tcBorders>
              <w:top w:val="nil"/>
              <w:left w:val="nil"/>
              <w:bottom w:val="nil"/>
              <w:right w:val="nil"/>
            </w:tcBorders>
            <w:tcMar>
              <w:top w:w="110" w:type="dxa"/>
              <w:left w:w="43" w:type="dxa"/>
              <w:bottom w:w="36" w:type="dxa"/>
              <w:right w:w="43" w:type="dxa"/>
            </w:tcMar>
          </w:tcPr>
          <w:p w14:paraId="2CC0E15B" w14:textId="77777777" w:rsidR="0089264D" w:rsidRPr="00B40C4C" w:rsidRDefault="0089264D" w:rsidP="009137DA">
            <w:r w:rsidRPr="00B40C4C">
              <w:rPr>
                <w:rStyle w:val="kursiv"/>
              </w:rPr>
              <w:t>Sum driftsutgifter</w:t>
            </w:r>
          </w:p>
        </w:tc>
        <w:tc>
          <w:tcPr>
            <w:tcW w:w="1040" w:type="dxa"/>
            <w:tcBorders>
              <w:top w:val="nil"/>
              <w:left w:val="nil"/>
              <w:bottom w:val="nil"/>
              <w:right w:val="nil"/>
            </w:tcBorders>
            <w:tcMar>
              <w:top w:w="110" w:type="dxa"/>
              <w:left w:w="43" w:type="dxa"/>
              <w:bottom w:w="36" w:type="dxa"/>
              <w:right w:w="43" w:type="dxa"/>
            </w:tcMar>
            <w:vAlign w:val="bottom"/>
          </w:tcPr>
          <w:p w14:paraId="7E921FE5" w14:textId="77777777" w:rsidR="0089264D" w:rsidRPr="00B40C4C" w:rsidRDefault="0089264D" w:rsidP="002E67AC">
            <w:pPr>
              <w:jc w:val="right"/>
            </w:pPr>
            <w:r w:rsidRPr="00B40C4C">
              <w:rPr>
                <w:rStyle w:val="kursiv"/>
              </w:rPr>
              <w:t>51 306</w:t>
            </w:r>
          </w:p>
        </w:tc>
        <w:tc>
          <w:tcPr>
            <w:tcW w:w="1040" w:type="dxa"/>
            <w:tcBorders>
              <w:top w:val="nil"/>
              <w:left w:val="nil"/>
              <w:bottom w:val="nil"/>
              <w:right w:val="nil"/>
            </w:tcBorders>
            <w:tcMar>
              <w:top w:w="110" w:type="dxa"/>
              <w:left w:w="43" w:type="dxa"/>
              <w:bottom w:w="36" w:type="dxa"/>
              <w:right w:w="43" w:type="dxa"/>
            </w:tcMar>
            <w:vAlign w:val="bottom"/>
          </w:tcPr>
          <w:p w14:paraId="46DE8B1A" w14:textId="77777777" w:rsidR="0089264D" w:rsidRPr="00B40C4C" w:rsidRDefault="0089264D" w:rsidP="002E67AC">
            <w:pPr>
              <w:jc w:val="right"/>
            </w:pPr>
            <w:r w:rsidRPr="00B40C4C">
              <w:rPr>
                <w:rStyle w:val="kursiv"/>
              </w:rPr>
              <w:t>55 860</w:t>
            </w:r>
          </w:p>
        </w:tc>
        <w:tc>
          <w:tcPr>
            <w:tcW w:w="1040" w:type="dxa"/>
            <w:tcBorders>
              <w:top w:val="nil"/>
              <w:left w:val="nil"/>
              <w:bottom w:val="nil"/>
              <w:right w:val="nil"/>
            </w:tcBorders>
            <w:tcMar>
              <w:top w:w="110" w:type="dxa"/>
              <w:left w:w="43" w:type="dxa"/>
              <w:bottom w:w="36" w:type="dxa"/>
              <w:right w:w="43" w:type="dxa"/>
            </w:tcMar>
            <w:vAlign w:val="bottom"/>
          </w:tcPr>
          <w:p w14:paraId="628B4879" w14:textId="77777777" w:rsidR="0089264D" w:rsidRPr="00B40C4C" w:rsidRDefault="0089264D" w:rsidP="002E67AC">
            <w:pPr>
              <w:jc w:val="right"/>
            </w:pPr>
            <w:r w:rsidRPr="00B40C4C">
              <w:rPr>
                <w:rStyle w:val="kursiv"/>
              </w:rPr>
              <w:t>59 137</w:t>
            </w:r>
          </w:p>
        </w:tc>
        <w:tc>
          <w:tcPr>
            <w:tcW w:w="1040" w:type="dxa"/>
            <w:tcBorders>
              <w:top w:val="nil"/>
              <w:left w:val="nil"/>
              <w:bottom w:val="nil"/>
              <w:right w:val="nil"/>
            </w:tcBorders>
            <w:tcMar>
              <w:top w:w="110" w:type="dxa"/>
              <w:left w:w="43" w:type="dxa"/>
              <w:bottom w:w="36" w:type="dxa"/>
              <w:right w:w="43" w:type="dxa"/>
            </w:tcMar>
            <w:vAlign w:val="bottom"/>
          </w:tcPr>
          <w:p w14:paraId="1468369B" w14:textId="77777777" w:rsidR="0089264D" w:rsidRPr="00B40C4C" w:rsidRDefault="0089264D" w:rsidP="002E67AC">
            <w:pPr>
              <w:jc w:val="right"/>
            </w:pPr>
            <w:r w:rsidRPr="00B40C4C">
              <w:rPr>
                <w:rStyle w:val="kursiv"/>
              </w:rPr>
              <w:t>60 409</w:t>
            </w:r>
          </w:p>
        </w:tc>
      </w:tr>
      <w:tr w:rsidR="00446E55" w:rsidRPr="00B40C4C" w14:paraId="53E59CD7" w14:textId="77777777">
        <w:trPr>
          <w:trHeight w:val="260"/>
        </w:trPr>
        <w:tc>
          <w:tcPr>
            <w:tcW w:w="5340" w:type="dxa"/>
            <w:tcBorders>
              <w:top w:val="nil"/>
              <w:left w:val="nil"/>
              <w:bottom w:val="nil"/>
              <w:right w:val="nil"/>
            </w:tcBorders>
            <w:tcMar>
              <w:top w:w="110" w:type="dxa"/>
              <w:left w:w="43" w:type="dxa"/>
              <w:bottom w:w="36" w:type="dxa"/>
              <w:right w:w="43" w:type="dxa"/>
            </w:tcMar>
          </w:tcPr>
          <w:p w14:paraId="0E44169B" w14:textId="77777777" w:rsidR="0089264D" w:rsidRPr="00B40C4C" w:rsidRDefault="0089264D" w:rsidP="009137DA"/>
        </w:tc>
        <w:tc>
          <w:tcPr>
            <w:tcW w:w="1040" w:type="dxa"/>
            <w:tcBorders>
              <w:top w:val="nil"/>
              <w:left w:val="nil"/>
              <w:bottom w:val="nil"/>
              <w:right w:val="nil"/>
            </w:tcBorders>
            <w:tcMar>
              <w:top w:w="110" w:type="dxa"/>
              <w:left w:w="43" w:type="dxa"/>
              <w:bottom w:w="36" w:type="dxa"/>
              <w:right w:w="43" w:type="dxa"/>
            </w:tcMar>
            <w:vAlign w:val="bottom"/>
          </w:tcPr>
          <w:p w14:paraId="6523F17A"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EF3C5DD"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8FA8261"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D68ADF0" w14:textId="77777777" w:rsidR="0089264D" w:rsidRPr="00B40C4C" w:rsidRDefault="0089264D" w:rsidP="002E67AC">
            <w:pPr>
              <w:jc w:val="right"/>
            </w:pPr>
            <w:r w:rsidRPr="00B40C4C">
              <w:t xml:space="preserve"> </w:t>
            </w:r>
          </w:p>
        </w:tc>
      </w:tr>
      <w:tr w:rsidR="00446E55" w:rsidRPr="00B40C4C" w14:paraId="42C537BF" w14:textId="77777777">
        <w:trPr>
          <w:trHeight w:val="340"/>
        </w:trPr>
        <w:tc>
          <w:tcPr>
            <w:tcW w:w="5340" w:type="dxa"/>
            <w:tcBorders>
              <w:top w:val="nil"/>
              <w:left w:val="nil"/>
              <w:bottom w:val="nil"/>
              <w:right w:val="nil"/>
            </w:tcBorders>
            <w:tcMar>
              <w:top w:w="110" w:type="dxa"/>
              <w:left w:w="43" w:type="dxa"/>
              <w:bottom w:w="36" w:type="dxa"/>
              <w:right w:w="43" w:type="dxa"/>
            </w:tcMar>
          </w:tcPr>
          <w:p w14:paraId="2ABEB6FA" w14:textId="77777777" w:rsidR="0089264D" w:rsidRPr="00B40C4C" w:rsidRDefault="0089264D" w:rsidP="009137DA">
            <w:r w:rsidRPr="00B40C4C">
              <w:rPr>
                <w:rStyle w:val="kursiv"/>
              </w:rPr>
              <w:t>Investeringsutgifter</w:t>
            </w:r>
          </w:p>
        </w:tc>
        <w:tc>
          <w:tcPr>
            <w:tcW w:w="1040" w:type="dxa"/>
            <w:tcBorders>
              <w:top w:val="nil"/>
              <w:left w:val="nil"/>
              <w:bottom w:val="nil"/>
              <w:right w:val="nil"/>
            </w:tcBorders>
            <w:tcMar>
              <w:top w:w="110" w:type="dxa"/>
              <w:left w:w="43" w:type="dxa"/>
              <w:bottom w:w="36" w:type="dxa"/>
              <w:right w:w="43" w:type="dxa"/>
            </w:tcMar>
            <w:vAlign w:val="bottom"/>
          </w:tcPr>
          <w:p w14:paraId="717E6A9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9CCE20D"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408DE78"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34B81F4" w14:textId="77777777" w:rsidR="0089264D" w:rsidRPr="00B40C4C" w:rsidRDefault="0089264D" w:rsidP="002E67AC">
            <w:pPr>
              <w:jc w:val="right"/>
            </w:pPr>
            <w:r w:rsidRPr="00B40C4C">
              <w:t xml:space="preserve"> </w:t>
            </w:r>
          </w:p>
        </w:tc>
      </w:tr>
      <w:tr w:rsidR="00446E55" w:rsidRPr="00B40C4C" w14:paraId="2B0C52D3" w14:textId="77777777">
        <w:trPr>
          <w:trHeight w:val="340"/>
        </w:trPr>
        <w:tc>
          <w:tcPr>
            <w:tcW w:w="5340" w:type="dxa"/>
            <w:tcBorders>
              <w:top w:val="nil"/>
              <w:left w:val="nil"/>
              <w:bottom w:val="nil"/>
              <w:right w:val="nil"/>
            </w:tcBorders>
            <w:tcMar>
              <w:top w:w="110" w:type="dxa"/>
              <w:left w:w="43" w:type="dxa"/>
              <w:bottom w:w="36" w:type="dxa"/>
              <w:right w:w="43" w:type="dxa"/>
            </w:tcMar>
          </w:tcPr>
          <w:p w14:paraId="22F86684" w14:textId="77777777" w:rsidR="0089264D" w:rsidRPr="00B40C4C" w:rsidRDefault="0089264D" w:rsidP="009137DA">
            <w:r w:rsidRPr="00B40C4C">
              <w:t>Investeringer, større utstyrsanskaffelser og vedlikehold</w:t>
            </w:r>
          </w:p>
        </w:tc>
        <w:tc>
          <w:tcPr>
            <w:tcW w:w="1040" w:type="dxa"/>
            <w:tcBorders>
              <w:top w:val="nil"/>
              <w:left w:val="nil"/>
              <w:bottom w:val="nil"/>
              <w:right w:val="nil"/>
            </w:tcBorders>
            <w:tcMar>
              <w:top w:w="110" w:type="dxa"/>
              <w:left w:w="43" w:type="dxa"/>
              <w:bottom w:w="36" w:type="dxa"/>
              <w:right w:w="43" w:type="dxa"/>
            </w:tcMar>
            <w:vAlign w:val="bottom"/>
          </w:tcPr>
          <w:p w14:paraId="2E819E69" w14:textId="77777777" w:rsidR="0089264D" w:rsidRPr="00B40C4C" w:rsidRDefault="0089264D" w:rsidP="002E67AC">
            <w:pPr>
              <w:jc w:val="right"/>
            </w:pPr>
            <w:r w:rsidRPr="00B40C4C">
              <w:t>2 967</w:t>
            </w:r>
          </w:p>
        </w:tc>
        <w:tc>
          <w:tcPr>
            <w:tcW w:w="1040" w:type="dxa"/>
            <w:tcBorders>
              <w:top w:val="nil"/>
              <w:left w:val="nil"/>
              <w:bottom w:val="nil"/>
              <w:right w:val="nil"/>
            </w:tcBorders>
            <w:tcMar>
              <w:top w:w="110" w:type="dxa"/>
              <w:left w:w="43" w:type="dxa"/>
              <w:bottom w:w="36" w:type="dxa"/>
              <w:right w:w="43" w:type="dxa"/>
            </w:tcMar>
            <w:vAlign w:val="bottom"/>
          </w:tcPr>
          <w:p w14:paraId="3DA6EE6C" w14:textId="77777777" w:rsidR="0089264D" w:rsidRPr="00B40C4C" w:rsidRDefault="0089264D" w:rsidP="002E67AC">
            <w:pPr>
              <w:jc w:val="right"/>
            </w:pPr>
            <w:r w:rsidRPr="00B40C4C">
              <w:t>3 241</w:t>
            </w:r>
          </w:p>
        </w:tc>
        <w:tc>
          <w:tcPr>
            <w:tcW w:w="1040" w:type="dxa"/>
            <w:tcBorders>
              <w:top w:val="nil"/>
              <w:left w:val="nil"/>
              <w:bottom w:val="nil"/>
              <w:right w:val="nil"/>
            </w:tcBorders>
            <w:tcMar>
              <w:top w:w="110" w:type="dxa"/>
              <w:left w:w="43" w:type="dxa"/>
              <w:bottom w:w="36" w:type="dxa"/>
              <w:right w:w="43" w:type="dxa"/>
            </w:tcMar>
            <w:vAlign w:val="bottom"/>
          </w:tcPr>
          <w:p w14:paraId="48157BA0" w14:textId="77777777" w:rsidR="0089264D" w:rsidRPr="00B40C4C" w:rsidRDefault="0089264D" w:rsidP="002E67AC">
            <w:pPr>
              <w:jc w:val="right"/>
            </w:pPr>
            <w:r w:rsidRPr="00B40C4C">
              <w:t>2 807</w:t>
            </w:r>
          </w:p>
        </w:tc>
        <w:tc>
          <w:tcPr>
            <w:tcW w:w="1040" w:type="dxa"/>
            <w:tcBorders>
              <w:top w:val="nil"/>
              <w:left w:val="nil"/>
              <w:bottom w:val="nil"/>
              <w:right w:val="nil"/>
            </w:tcBorders>
            <w:tcMar>
              <w:top w:w="110" w:type="dxa"/>
              <w:left w:w="43" w:type="dxa"/>
              <w:bottom w:w="36" w:type="dxa"/>
              <w:right w:w="43" w:type="dxa"/>
            </w:tcMar>
            <w:vAlign w:val="bottom"/>
          </w:tcPr>
          <w:p w14:paraId="7B349385" w14:textId="77777777" w:rsidR="0089264D" w:rsidRPr="00B40C4C" w:rsidRDefault="0089264D" w:rsidP="002E67AC">
            <w:pPr>
              <w:jc w:val="right"/>
            </w:pPr>
            <w:r w:rsidRPr="00B40C4C">
              <w:t>2 796</w:t>
            </w:r>
          </w:p>
        </w:tc>
      </w:tr>
      <w:tr w:rsidR="00446E55" w:rsidRPr="00B40C4C" w14:paraId="4917BDF7" w14:textId="77777777">
        <w:trPr>
          <w:trHeight w:val="340"/>
        </w:trPr>
        <w:tc>
          <w:tcPr>
            <w:tcW w:w="5340" w:type="dxa"/>
            <w:tcBorders>
              <w:top w:val="nil"/>
              <w:left w:val="nil"/>
              <w:bottom w:val="nil"/>
              <w:right w:val="nil"/>
            </w:tcBorders>
            <w:tcMar>
              <w:top w:w="110" w:type="dxa"/>
              <w:left w:w="43" w:type="dxa"/>
              <w:bottom w:w="36" w:type="dxa"/>
              <w:right w:w="43" w:type="dxa"/>
            </w:tcMar>
          </w:tcPr>
          <w:p w14:paraId="12D225B9" w14:textId="77777777" w:rsidR="0089264D" w:rsidRPr="00B40C4C" w:rsidRDefault="0089264D" w:rsidP="009137DA">
            <w:r w:rsidRPr="00B40C4C">
              <w:rPr>
                <w:rStyle w:val="kursiv"/>
              </w:rPr>
              <w:t>Sum investeringsutgifter</w:t>
            </w:r>
          </w:p>
        </w:tc>
        <w:tc>
          <w:tcPr>
            <w:tcW w:w="1040" w:type="dxa"/>
            <w:tcBorders>
              <w:top w:val="nil"/>
              <w:left w:val="nil"/>
              <w:bottom w:val="nil"/>
              <w:right w:val="nil"/>
            </w:tcBorders>
            <w:tcMar>
              <w:top w:w="110" w:type="dxa"/>
              <w:left w:w="43" w:type="dxa"/>
              <w:bottom w:w="36" w:type="dxa"/>
              <w:right w:w="43" w:type="dxa"/>
            </w:tcMar>
            <w:vAlign w:val="bottom"/>
          </w:tcPr>
          <w:p w14:paraId="22FDDF1C" w14:textId="77777777" w:rsidR="0089264D" w:rsidRPr="00B40C4C" w:rsidRDefault="0089264D" w:rsidP="002E67AC">
            <w:pPr>
              <w:jc w:val="right"/>
            </w:pPr>
            <w:r w:rsidRPr="00B40C4C">
              <w:rPr>
                <w:rStyle w:val="kursiv"/>
              </w:rPr>
              <w:t>2 967</w:t>
            </w:r>
          </w:p>
        </w:tc>
        <w:tc>
          <w:tcPr>
            <w:tcW w:w="1040" w:type="dxa"/>
            <w:tcBorders>
              <w:top w:val="nil"/>
              <w:left w:val="nil"/>
              <w:bottom w:val="nil"/>
              <w:right w:val="nil"/>
            </w:tcBorders>
            <w:tcMar>
              <w:top w:w="110" w:type="dxa"/>
              <w:left w:w="43" w:type="dxa"/>
              <w:bottom w:w="36" w:type="dxa"/>
              <w:right w:w="43" w:type="dxa"/>
            </w:tcMar>
            <w:vAlign w:val="bottom"/>
          </w:tcPr>
          <w:p w14:paraId="0064F1CB" w14:textId="77777777" w:rsidR="0089264D" w:rsidRPr="00B40C4C" w:rsidRDefault="0089264D" w:rsidP="002E67AC">
            <w:pPr>
              <w:jc w:val="right"/>
            </w:pPr>
            <w:r w:rsidRPr="00B40C4C">
              <w:rPr>
                <w:rStyle w:val="kursiv"/>
              </w:rPr>
              <w:t>3 241</w:t>
            </w:r>
          </w:p>
        </w:tc>
        <w:tc>
          <w:tcPr>
            <w:tcW w:w="1040" w:type="dxa"/>
            <w:tcBorders>
              <w:top w:val="nil"/>
              <w:left w:val="nil"/>
              <w:bottom w:val="nil"/>
              <w:right w:val="nil"/>
            </w:tcBorders>
            <w:tcMar>
              <w:top w:w="110" w:type="dxa"/>
              <w:left w:w="43" w:type="dxa"/>
              <w:bottom w:w="36" w:type="dxa"/>
              <w:right w:w="43" w:type="dxa"/>
            </w:tcMar>
            <w:vAlign w:val="bottom"/>
          </w:tcPr>
          <w:p w14:paraId="3B9CAA33" w14:textId="77777777" w:rsidR="0089264D" w:rsidRPr="00B40C4C" w:rsidRDefault="0089264D" w:rsidP="002E67AC">
            <w:pPr>
              <w:jc w:val="right"/>
            </w:pPr>
            <w:r w:rsidRPr="00B40C4C">
              <w:rPr>
                <w:rStyle w:val="kursiv"/>
              </w:rPr>
              <w:t>2 807</w:t>
            </w:r>
          </w:p>
        </w:tc>
        <w:tc>
          <w:tcPr>
            <w:tcW w:w="1040" w:type="dxa"/>
            <w:tcBorders>
              <w:top w:val="nil"/>
              <w:left w:val="nil"/>
              <w:bottom w:val="nil"/>
              <w:right w:val="nil"/>
            </w:tcBorders>
            <w:tcMar>
              <w:top w:w="110" w:type="dxa"/>
              <w:left w:w="43" w:type="dxa"/>
              <w:bottom w:w="36" w:type="dxa"/>
              <w:right w:w="43" w:type="dxa"/>
            </w:tcMar>
            <w:vAlign w:val="bottom"/>
          </w:tcPr>
          <w:p w14:paraId="043A3BE0" w14:textId="77777777" w:rsidR="0089264D" w:rsidRPr="00B40C4C" w:rsidRDefault="0089264D" w:rsidP="002E67AC">
            <w:pPr>
              <w:jc w:val="right"/>
            </w:pPr>
            <w:r w:rsidRPr="00B40C4C">
              <w:rPr>
                <w:rStyle w:val="kursiv"/>
              </w:rPr>
              <w:t>2 796</w:t>
            </w:r>
          </w:p>
        </w:tc>
      </w:tr>
      <w:tr w:rsidR="00446E55" w:rsidRPr="00B40C4C" w14:paraId="217DCD21" w14:textId="77777777">
        <w:trPr>
          <w:trHeight w:val="260"/>
        </w:trPr>
        <w:tc>
          <w:tcPr>
            <w:tcW w:w="5340" w:type="dxa"/>
            <w:tcBorders>
              <w:top w:val="nil"/>
              <w:left w:val="nil"/>
              <w:bottom w:val="nil"/>
              <w:right w:val="nil"/>
            </w:tcBorders>
            <w:tcMar>
              <w:top w:w="110" w:type="dxa"/>
              <w:left w:w="43" w:type="dxa"/>
              <w:bottom w:w="36" w:type="dxa"/>
              <w:right w:w="43" w:type="dxa"/>
            </w:tcMar>
          </w:tcPr>
          <w:p w14:paraId="2EDF9269" w14:textId="77777777" w:rsidR="0089264D" w:rsidRPr="00B40C4C" w:rsidRDefault="0089264D" w:rsidP="009137DA"/>
        </w:tc>
        <w:tc>
          <w:tcPr>
            <w:tcW w:w="1040" w:type="dxa"/>
            <w:tcBorders>
              <w:top w:val="nil"/>
              <w:left w:val="nil"/>
              <w:bottom w:val="nil"/>
              <w:right w:val="nil"/>
            </w:tcBorders>
            <w:tcMar>
              <w:top w:w="110" w:type="dxa"/>
              <w:left w:w="43" w:type="dxa"/>
              <w:bottom w:w="36" w:type="dxa"/>
              <w:right w:w="43" w:type="dxa"/>
            </w:tcMar>
            <w:vAlign w:val="bottom"/>
          </w:tcPr>
          <w:p w14:paraId="52008C47"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7A125A3A"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D1C6C7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67AD658" w14:textId="77777777" w:rsidR="0089264D" w:rsidRPr="00B40C4C" w:rsidRDefault="0089264D" w:rsidP="002E67AC">
            <w:pPr>
              <w:jc w:val="right"/>
            </w:pPr>
            <w:r w:rsidRPr="00B40C4C">
              <w:t xml:space="preserve"> </w:t>
            </w:r>
          </w:p>
        </w:tc>
      </w:tr>
      <w:tr w:rsidR="00446E55" w:rsidRPr="00B40C4C" w14:paraId="08C0066E" w14:textId="77777777">
        <w:trPr>
          <w:trHeight w:val="340"/>
        </w:trPr>
        <w:tc>
          <w:tcPr>
            <w:tcW w:w="5340" w:type="dxa"/>
            <w:tcBorders>
              <w:top w:val="nil"/>
              <w:left w:val="nil"/>
              <w:bottom w:val="nil"/>
              <w:right w:val="nil"/>
            </w:tcBorders>
            <w:tcMar>
              <w:top w:w="110" w:type="dxa"/>
              <w:left w:w="43" w:type="dxa"/>
              <w:bottom w:w="36" w:type="dxa"/>
              <w:right w:w="43" w:type="dxa"/>
            </w:tcMar>
          </w:tcPr>
          <w:p w14:paraId="723338B0" w14:textId="77777777" w:rsidR="0089264D" w:rsidRPr="00B40C4C" w:rsidRDefault="0089264D" w:rsidP="009137DA">
            <w:r w:rsidRPr="00B40C4C">
              <w:rPr>
                <w:rStyle w:val="kursiv"/>
              </w:rPr>
              <w:t xml:space="preserve">Overføringer fra virksomheten </w:t>
            </w:r>
            <w:r w:rsidRPr="00B40C4C">
              <w:rPr>
                <w:rStyle w:val="skrift-hevet"/>
              </w:rPr>
              <w:t>2</w:t>
            </w:r>
          </w:p>
        </w:tc>
        <w:tc>
          <w:tcPr>
            <w:tcW w:w="1040" w:type="dxa"/>
            <w:tcBorders>
              <w:top w:val="nil"/>
              <w:left w:val="nil"/>
              <w:bottom w:val="nil"/>
              <w:right w:val="nil"/>
            </w:tcBorders>
            <w:tcMar>
              <w:top w:w="110" w:type="dxa"/>
              <w:left w:w="43" w:type="dxa"/>
              <w:bottom w:w="36" w:type="dxa"/>
              <w:right w:w="43" w:type="dxa"/>
            </w:tcMar>
            <w:vAlign w:val="bottom"/>
          </w:tcPr>
          <w:p w14:paraId="32129FA4"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F83190B"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36472E5"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F988200" w14:textId="77777777" w:rsidR="0089264D" w:rsidRPr="00B40C4C" w:rsidRDefault="0089264D" w:rsidP="002E67AC">
            <w:pPr>
              <w:jc w:val="right"/>
            </w:pPr>
            <w:r w:rsidRPr="00B40C4C">
              <w:t xml:space="preserve"> </w:t>
            </w:r>
          </w:p>
        </w:tc>
      </w:tr>
      <w:tr w:rsidR="00446E55" w:rsidRPr="00B40C4C" w14:paraId="29E44CAC" w14:textId="77777777">
        <w:trPr>
          <w:trHeight w:val="340"/>
        </w:trPr>
        <w:tc>
          <w:tcPr>
            <w:tcW w:w="5340" w:type="dxa"/>
            <w:tcBorders>
              <w:top w:val="nil"/>
              <w:left w:val="nil"/>
              <w:bottom w:val="nil"/>
              <w:right w:val="nil"/>
            </w:tcBorders>
            <w:tcMar>
              <w:top w:w="110" w:type="dxa"/>
              <w:left w:w="43" w:type="dxa"/>
              <w:bottom w:w="36" w:type="dxa"/>
              <w:right w:w="43" w:type="dxa"/>
            </w:tcMar>
          </w:tcPr>
          <w:p w14:paraId="49C367ED" w14:textId="77777777" w:rsidR="0089264D" w:rsidRPr="00B40C4C" w:rsidRDefault="0089264D" w:rsidP="009137DA">
            <w:r w:rsidRPr="00B40C4C">
              <w:t>Utbetalinger til andre statlige regnskaper</w:t>
            </w:r>
          </w:p>
        </w:tc>
        <w:tc>
          <w:tcPr>
            <w:tcW w:w="1040" w:type="dxa"/>
            <w:tcBorders>
              <w:top w:val="nil"/>
              <w:left w:val="nil"/>
              <w:bottom w:val="nil"/>
              <w:right w:val="nil"/>
            </w:tcBorders>
            <w:tcMar>
              <w:top w:w="110" w:type="dxa"/>
              <w:left w:w="43" w:type="dxa"/>
              <w:bottom w:w="36" w:type="dxa"/>
              <w:right w:w="43" w:type="dxa"/>
            </w:tcMar>
            <w:vAlign w:val="bottom"/>
          </w:tcPr>
          <w:p w14:paraId="6876D140" w14:textId="77777777" w:rsidR="0089264D" w:rsidRPr="00B40C4C" w:rsidRDefault="0089264D" w:rsidP="002E67AC">
            <w:pPr>
              <w:jc w:val="right"/>
            </w:pPr>
            <w:r w:rsidRPr="00B40C4C">
              <w:t>4 717</w:t>
            </w:r>
          </w:p>
        </w:tc>
        <w:tc>
          <w:tcPr>
            <w:tcW w:w="1040" w:type="dxa"/>
            <w:tcBorders>
              <w:top w:val="nil"/>
              <w:left w:val="nil"/>
              <w:bottom w:val="nil"/>
              <w:right w:val="nil"/>
            </w:tcBorders>
            <w:tcMar>
              <w:top w:w="110" w:type="dxa"/>
              <w:left w:w="43" w:type="dxa"/>
              <w:bottom w:w="36" w:type="dxa"/>
              <w:right w:w="43" w:type="dxa"/>
            </w:tcMar>
            <w:vAlign w:val="bottom"/>
          </w:tcPr>
          <w:p w14:paraId="31468281" w14:textId="77777777" w:rsidR="0089264D" w:rsidRPr="00B40C4C" w:rsidRDefault="0089264D" w:rsidP="002E67AC">
            <w:pPr>
              <w:jc w:val="right"/>
            </w:pPr>
            <w:r w:rsidRPr="00B40C4C">
              <w:t>6 927</w:t>
            </w:r>
          </w:p>
        </w:tc>
        <w:tc>
          <w:tcPr>
            <w:tcW w:w="1040" w:type="dxa"/>
            <w:tcBorders>
              <w:top w:val="nil"/>
              <w:left w:val="nil"/>
              <w:bottom w:val="nil"/>
              <w:right w:val="nil"/>
            </w:tcBorders>
            <w:tcMar>
              <w:top w:w="110" w:type="dxa"/>
              <w:left w:w="43" w:type="dxa"/>
              <w:bottom w:w="36" w:type="dxa"/>
              <w:right w:w="43" w:type="dxa"/>
            </w:tcMar>
            <w:vAlign w:val="bottom"/>
          </w:tcPr>
          <w:p w14:paraId="79096B2C" w14:textId="77777777" w:rsidR="0089264D" w:rsidRPr="00B40C4C" w:rsidRDefault="0089264D" w:rsidP="002E67AC">
            <w:pPr>
              <w:jc w:val="right"/>
            </w:pPr>
            <w:r w:rsidRPr="00B40C4C">
              <w:t>5 200</w:t>
            </w:r>
          </w:p>
        </w:tc>
        <w:tc>
          <w:tcPr>
            <w:tcW w:w="1040" w:type="dxa"/>
            <w:tcBorders>
              <w:top w:val="nil"/>
              <w:left w:val="nil"/>
              <w:bottom w:val="nil"/>
              <w:right w:val="nil"/>
            </w:tcBorders>
            <w:tcMar>
              <w:top w:w="110" w:type="dxa"/>
              <w:left w:w="43" w:type="dxa"/>
              <w:bottom w:w="36" w:type="dxa"/>
              <w:right w:w="43" w:type="dxa"/>
            </w:tcMar>
            <w:vAlign w:val="bottom"/>
          </w:tcPr>
          <w:p w14:paraId="79616ECB" w14:textId="77777777" w:rsidR="0089264D" w:rsidRPr="00B40C4C" w:rsidRDefault="0089264D" w:rsidP="002E67AC">
            <w:pPr>
              <w:jc w:val="right"/>
            </w:pPr>
            <w:r w:rsidRPr="00B40C4C">
              <w:t>7 385</w:t>
            </w:r>
          </w:p>
        </w:tc>
      </w:tr>
      <w:tr w:rsidR="00446E55" w:rsidRPr="00B40C4C" w14:paraId="17562005" w14:textId="77777777">
        <w:trPr>
          <w:trHeight w:val="340"/>
        </w:trPr>
        <w:tc>
          <w:tcPr>
            <w:tcW w:w="5340" w:type="dxa"/>
            <w:tcBorders>
              <w:top w:val="nil"/>
              <w:left w:val="nil"/>
              <w:bottom w:val="nil"/>
              <w:right w:val="nil"/>
            </w:tcBorders>
            <w:tcMar>
              <w:top w:w="110" w:type="dxa"/>
              <w:left w:w="43" w:type="dxa"/>
              <w:bottom w:w="36" w:type="dxa"/>
              <w:right w:w="43" w:type="dxa"/>
            </w:tcMar>
          </w:tcPr>
          <w:p w14:paraId="365E1DC1" w14:textId="77777777" w:rsidR="0089264D" w:rsidRPr="00B40C4C" w:rsidRDefault="0089264D" w:rsidP="009137DA">
            <w:r w:rsidRPr="00B40C4C">
              <w:t xml:space="preserve">Andre utbetalinger </w:t>
            </w:r>
          </w:p>
        </w:tc>
        <w:tc>
          <w:tcPr>
            <w:tcW w:w="1040" w:type="dxa"/>
            <w:tcBorders>
              <w:top w:val="nil"/>
              <w:left w:val="nil"/>
              <w:bottom w:val="nil"/>
              <w:right w:val="nil"/>
            </w:tcBorders>
            <w:tcMar>
              <w:top w:w="110" w:type="dxa"/>
              <w:left w:w="43" w:type="dxa"/>
              <w:bottom w:w="36" w:type="dxa"/>
              <w:right w:w="43" w:type="dxa"/>
            </w:tcMar>
            <w:vAlign w:val="bottom"/>
          </w:tcPr>
          <w:p w14:paraId="53A84297" w14:textId="77777777" w:rsidR="0089264D" w:rsidRPr="00B40C4C" w:rsidRDefault="0089264D" w:rsidP="002E67AC">
            <w:pPr>
              <w:jc w:val="right"/>
            </w:pPr>
            <w:r w:rsidRPr="00B40C4C">
              <w:t>10 108</w:t>
            </w:r>
          </w:p>
        </w:tc>
        <w:tc>
          <w:tcPr>
            <w:tcW w:w="1040" w:type="dxa"/>
            <w:tcBorders>
              <w:top w:val="nil"/>
              <w:left w:val="nil"/>
              <w:bottom w:val="nil"/>
              <w:right w:val="nil"/>
            </w:tcBorders>
            <w:tcMar>
              <w:top w:w="110" w:type="dxa"/>
              <w:left w:w="43" w:type="dxa"/>
              <w:bottom w:w="36" w:type="dxa"/>
              <w:right w:w="43" w:type="dxa"/>
            </w:tcMar>
            <w:vAlign w:val="bottom"/>
          </w:tcPr>
          <w:p w14:paraId="790F6DA6" w14:textId="77777777" w:rsidR="0089264D" w:rsidRPr="00B40C4C" w:rsidRDefault="0089264D" w:rsidP="002E67AC">
            <w:pPr>
              <w:jc w:val="right"/>
            </w:pPr>
            <w:r w:rsidRPr="00B40C4C">
              <w:t>6 881</w:t>
            </w:r>
          </w:p>
        </w:tc>
        <w:tc>
          <w:tcPr>
            <w:tcW w:w="1040" w:type="dxa"/>
            <w:tcBorders>
              <w:top w:val="nil"/>
              <w:left w:val="nil"/>
              <w:bottom w:val="nil"/>
              <w:right w:val="nil"/>
            </w:tcBorders>
            <w:tcMar>
              <w:top w:w="110" w:type="dxa"/>
              <w:left w:w="43" w:type="dxa"/>
              <w:bottom w:w="36" w:type="dxa"/>
              <w:right w:w="43" w:type="dxa"/>
            </w:tcMar>
            <w:vAlign w:val="bottom"/>
          </w:tcPr>
          <w:p w14:paraId="5FEE6E7E" w14:textId="77777777" w:rsidR="0089264D" w:rsidRPr="00B40C4C" w:rsidRDefault="0089264D" w:rsidP="002E67AC">
            <w:pPr>
              <w:jc w:val="right"/>
            </w:pPr>
            <w:r w:rsidRPr="00B40C4C">
              <w:t>8 461</w:t>
            </w:r>
          </w:p>
        </w:tc>
        <w:tc>
          <w:tcPr>
            <w:tcW w:w="1040" w:type="dxa"/>
            <w:tcBorders>
              <w:top w:val="nil"/>
              <w:left w:val="nil"/>
              <w:bottom w:val="nil"/>
              <w:right w:val="nil"/>
            </w:tcBorders>
            <w:tcMar>
              <w:top w:w="110" w:type="dxa"/>
              <w:left w:w="43" w:type="dxa"/>
              <w:bottom w:w="36" w:type="dxa"/>
              <w:right w:w="43" w:type="dxa"/>
            </w:tcMar>
            <w:vAlign w:val="bottom"/>
          </w:tcPr>
          <w:p w14:paraId="5911B4E8" w14:textId="77777777" w:rsidR="0089264D" w:rsidRPr="00B40C4C" w:rsidRDefault="0089264D" w:rsidP="002E67AC">
            <w:pPr>
              <w:jc w:val="right"/>
            </w:pPr>
            <w:r w:rsidRPr="00B40C4C">
              <w:t>8 786</w:t>
            </w:r>
          </w:p>
        </w:tc>
      </w:tr>
      <w:tr w:rsidR="00446E55" w:rsidRPr="00B40C4C" w14:paraId="7864EAE6" w14:textId="77777777">
        <w:trPr>
          <w:trHeight w:val="340"/>
        </w:trPr>
        <w:tc>
          <w:tcPr>
            <w:tcW w:w="5340" w:type="dxa"/>
            <w:tcBorders>
              <w:top w:val="nil"/>
              <w:left w:val="nil"/>
              <w:bottom w:val="nil"/>
              <w:right w:val="nil"/>
            </w:tcBorders>
            <w:tcMar>
              <w:top w:w="110" w:type="dxa"/>
              <w:left w:w="43" w:type="dxa"/>
              <w:bottom w:w="36" w:type="dxa"/>
              <w:right w:w="43" w:type="dxa"/>
            </w:tcMar>
          </w:tcPr>
          <w:p w14:paraId="5E171D55" w14:textId="77777777" w:rsidR="0089264D" w:rsidRPr="00B40C4C" w:rsidRDefault="0089264D" w:rsidP="009137DA">
            <w:r w:rsidRPr="00B40C4C">
              <w:rPr>
                <w:rStyle w:val="kursiv"/>
              </w:rPr>
              <w:t>Sum overføringsutgifter</w:t>
            </w:r>
          </w:p>
        </w:tc>
        <w:tc>
          <w:tcPr>
            <w:tcW w:w="1040" w:type="dxa"/>
            <w:tcBorders>
              <w:top w:val="nil"/>
              <w:left w:val="nil"/>
              <w:bottom w:val="nil"/>
              <w:right w:val="nil"/>
            </w:tcBorders>
            <w:tcMar>
              <w:top w:w="110" w:type="dxa"/>
              <w:left w:w="43" w:type="dxa"/>
              <w:bottom w:w="36" w:type="dxa"/>
              <w:right w:w="43" w:type="dxa"/>
            </w:tcMar>
            <w:vAlign w:val="bottom"/>
          </w:tcPr>
          <w:p w14:paraId="37CD2497" w14:textId="77777777" w:rsidR="0089264D" w:rsidRPr="00B40C4C" w:rsidRDefault="0089264D" w:rsidP="002E67AC">
            <w:pPr>
              <w:jc w:val="right"/>
            </w:pPr>
            <w:r w:rsidRPr="00B40C4C">
              <w:rPr>
                <w:rStyle w:val="kursiv"/>
              </w:rPr>
              <w:t>14 824</w:t>
            </w:r>
          </w:p>
        </w:tc>
        <w:tc>
          <w:tcPr>
            <w:tcW w:w="1040" w:type="dxa"/>
            <w:tcBorders>
              <w:top w:val="nil"/>
              <w:left w:val="nil"/>
              <w:bottom w:val="nil"/>
              <w:right w:val="nil"/>
            </w:tcBorders>
            <w:tcMar>
              <w:top w:w="110" w:type="dxa"/>
              <w:left w:w="43" w:type="dxa"/>
              <w:bottom w:w="36" w:type="dxa"/>
              <w:right w:w="43" w:type="dxa"/>
            </w:tcMar>
            <w:vAlign w:val="bottom"/>
          </w:tcPr>
          <w:p w14:paraId="54017F1C" w14:textId="77777777" w:rsidR="0089264D" w:rsidRPr="00B40C4C" w:rsidRDefault="0089264D" w:rsidP="002E67AC">
            <w:pPr>
              <w:jc w:val="right"/>
            </w:pPr>
            <w:r w:rsidRPr="00B40C4C">
              <w:rPr>
                <w:rStyle w:val="kursiv"/>
              </w:rPr>
              <w:t>13 808</w:t>
            </w:r>
          </w:p>
        </w:tc>
        <w:tc>
          <w:tcPr>
            <w:tcW w:w="1040" w:type="dxa"/>
            <w:tcBorders>
              <w:top w:val="nil"/>
              <w:left w:val="nil"/>
              <w:bottom w:val="nil"/>
              <w:right w:val="nil"/>
            </w:tcBorders>
            <w:tcMar>
              <w:top w:w="110" w:type="dxa"/>
              <w:left w:w="43" w:type="dxa"/>
              <w:bottom w:w="36" w:type="dxa"/>
              <w:right w:w="43" w:type="dxa"/>
            </w:tcMar>
            <w:vAlign w:val="bottom"/>
          </w:tcPr>
          <w:p w14:paraId="58762F3C" w14:textId="77777777" w:rsidR="0089264D" w:rsidRPr="00B40C4C" w:rsidRDefault="0089264D" w:rsidP="002E67AC">
            <w:pPr>
              <w:jc w:val="right"/>
            </w:pPr>
            <w:r w:rsidRPr="00B40C4C">
              <w:rPr>
                <w:rStyle w:val="kursiv"/>
              </w:rPr>
              <w:t>13 661</w:t>
            </w:r>
          </w:p>
        </w:tc>
        <w:tc>
          <w:tcPr>
            <w:tcW w:w="1040" w:type="dxa"/>
            <w:tcBorders>
              <w:top w:val="nil"/>
              <w:left w:val="nil"/>
              <w:bottom w:val="nil"/>
              <w:right w:val="nil"/>
            </w:tcBorders>
            <w:tcMar>
              <w:top w:w="110" w:type="dxa"/>
              <w:left w:w="43" w:type="dxa"/>
              <w:bottom w:w="36" w:type="dxa"/>
              <w:right w:w="43" w:type="dxa"/>
            </w:tcMar>
            <w:vAlign w:val="bottom"/>
          </w:tcPr>
          <w:p w14:paraId="48FEF760" w14:textId="77777777" w:rsidR="0089264D" w:rsidRPr="00B40C4C" w:rsidRDefault="0089264D" w:rsidP="002E67AC">
            <w:pPr>
              <w:jc w:val="right"/>
            </w:pPr>
            <w:r w:rsidRPr="00B40C4C">
              <w:rPr>
                <w:rStyle w:val="kursiv"/>
              </w:rPr>
              <w:t>16 171</w:t>
            </w:r>
          </w:p>
        </w:tc>
      </w:tr>
      <w:tr w:rsidR="00446E55" w:rsidRPr="00B40C4C" w14:paraId="4CCB6613" w14:textId="77777777">
        <w:trPr>
          <w:trHeight w:val="640"/>
        </w:trPr>
        <w:tc>
          <w:tcPr>
            <w:tcW w:w="5340" w:type="dxa"/>
            <w:tcBorders>
              <w:top w:val="nil"/>
              <w:left w:val="nil"/>
              <w:bottom w:val="nil"/>
              <w:right w:val="nil"/>
            </w:tcBorders>
            <w:tcMar>
              <w:top w:w="110" w:type="dxa"/>
              <w:left w:w="43" w:type="dxa"/>
              <w:bottom w:w="36" w:type="dxa"/>
              <w:right w:w="43" w:type="dxa"/>
            </w:tcMar>
          </w:tcPr>
          <w:p w14:paraId="52946F44" w14:textId="77777777" w:rsidR="0089264D" w:rsidRPr="00B40C4C" w:rsidRDefault="0089264D" w:rsidP="009137DA"/>
        </w:tc>
        <w:tc>
          <w:tcPr>
            <w:tcW w:w="1040" w:type="dxa"/>
            <w:tcBorders>
              <w:top w:val="nil"/>
              <w:left w:val="nil"/>
              <w:bottom w:val="nil"/>
              <w:right w:val="nil"/>
            </w:tcBorders>
            <w:tcMar>
              <w:top w:w="110" w:type="dxa"/>
              <w:left w:w="43" w:type="dxa"/>
              <w:bottom w:w="36" w:type="dxa"/>
              <w:right w:w="43" w:type="dxa"/>
            </w:tcMar>
            <w:vAlign w:val="bottom"/>
          </w:tcPr>
          <w:p w14:paraId="237D6B55" w14:textId="77777777" w:rsidR="0089264D" w:rsidRPr="00B40C4C" w:rsidRDefault="0089264D" w:rsidP="002E67AC">
            <w:pPr>
              <w:jc w:val="right"/>
            </w:pPr>
          </w:p>
        </w:tc>
        <w:tc>
          <w:tcPr>
            <w:tcW w:w="1040" w:type="dxa"/>
            <w:tcBorders>
              <w:top w:val="nil"/>
              <w:left w:val="nil"/>
              <w:bottom w:val="nil"/>
              <w:right w:val="nil"/>
            </w:tcBorders>
            <w:tcMar>
              <w:top w:w="110" w:type="dxa"/>
              <w:left w:w="43" w:type="dxa"/>
              <w:bottom w:w="36" w:type="dxa"/>
              <w:right w:w="43" w:type="dxa"/>
            </w:tcMar>
            <w:vAlign w:val="bottom"/>
          </w:tcPr>
          <w:p w14:paraId="1D8B5760" w14:textId="77777777" w:rsidR="0089264D" w:rsidRPr="00B40C4C" w:rsidRDefault="0089264D" w:rsidP="002E67AC">
            <w:pPr>
              <w:jc w:val="right"/>
            </w:pPr>
          </w:p>
        </w:tc>
        <w:tc>
          <w:tcPr>
            <w:tcW w:w="1040" w:type="dxa"/>
            <w:tcBorders>
              <w:top w:val="nil"/>
              <w:left w:val="nil"/>
              <w:bottom w:val="nil"/>
              <w:right w:val="nil"/>
            </w:tcBorders>
            <w:tcMar>
              <w:top w:w="110" w:type="dxa"/>
              <w:left w:w="43" w:type="dxa"/>
              <w:bottom w:w="36" w:type="dxa"/>
              <w:right w:w="43" w:type="dxa"/>
            </w:tcMar>
            <w:vAlign w:val="bottom"/>
          </w:tcPr>
          <w:p w14:paraId="05A3B9E5" w14:textId="77777777" w:rsidR="0089264D" w:rsidRPr="00B40C4C" w:rsidRDefault="0089264D" w:rsidP="002E67AC">
            <w:pPr>
              <w:jc w:val="right"/>
            </w:pPr>
          </w:p>
        </w:tc>
        <w:tc>
          <w:tcPr>
            <w:tcW w:w="1040" w:type="dxa"/>
            <w:tcBorders>
              <w:top w:val="nil"/>
              <w:left w:val="nil"/>
              <w:bottom w:val="nil"/>
              <w:right w:val="nil"/>
            </w:tcBorders>
            <w:tcMar>
              <w:top w:w="110" w:type="dxa"/>
              <w:left w:w="43" w:type="dxa"/>
              <w:bottom w:w="36" w:type="dxa"/>
              <w:right w:w="43" w:type="dxa"/>
            </w:tcMar>
            <w:vAlign w:val="bottom"/>
          </w:tcPr>
          <w:p w14:paraId="751F4C9F" w14:textId="77777777" w:rsidR="0089264D" w:rsidRPr="00B40C4C" w:rsidRDefault="0089264D" w:rsidP="002E67AC">
            <w:pPr>
              <w:jc w:val="right"/>
            </w:pPr>
          </w:p>
        </w:tc>
      </w:tr>
      <w:tr w:rsidR="00446E55" w:rsidRPr="00B40C4C" w14:paraId="47AFD5E2" w14:textId="77777777">
        <w:trPr>
          <w:trHeight w:val="340"/>
        </w:trPr>
        <w:tc>
          <w:tcPr>
            <w:tcW w:w="5340" w:type="dxa"/>
            <w:tcBorders>
              <w:top w:val="nil"/>
              <w:left w:val="nil"/>
              <w:bottom w:val="nil"/>
              <w:right w:val="nil"/>
            </w:tcBorders>
            <w:tcMar>
              <w:top w:w="110" w:type="dxa"/>
              <w:left w:w="43" w:type="dxa"/>
              <w:bottom w:w="36" w:type="dxa"/>
              <w:right w:w="43" w:type="dxa"/>
            </w:tcMar>
          </w:tcPr>
          <w:p w14:paraId="3217B98D" w14:textId="77777777" w:rsidR="0089264D" w:rsidRPr="00B40C4C" w:rsidRDefault="0089264D" w:rsidP="009137DA">
            <w:r w:rsidRPr="00B40C4C">
              <w:rPr>
                <w:rStyle w:val="kursiv"/>
              </w:rPr>
              <w:lastRenderedPageBreak/>
              <w:t>Finansielle aktiviteter</w:t>
            </w:r>
          </w:p>
        </w:tc>
        <w:tc>
          <w:tcPr>
            <w:tcW w:w="1040" w:type="dxa"/>
            <w:tcBorders>
              <w:top w:val="nil"/>
              <w:left w:val="nil"/>
              <w:bottom w:val="nil"/>
              <w:right w:val="nil"/>
            </w:tcBorders>
            <w:tcMar>
              <w:top w:w="110" w:type="dxa"/>
              <w:left w:w="43" w:type="dxa"/>
              <w:bottom w:w="36" w:type="dxa"/>
              <w:right w:w="43" w:type="dxa"/>
            </w:tcMar>
            <w:vAlign w:val="bottom"/>
          </w:tcPr>
          <w:p w14:paraId="5336171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D21728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7345BD8"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EB45864" w14:textId="77777777" w:rsidR="0089264D" w:rsidRPr="00B40C4C" w:rsidRDefault="0089264D" w:rsidP="002E67AC">
            <w:pPr>
              <w:jc w:val="right"/>
            </w:pPr>
            <w:r w:rsidRPr="00B40C4C">
              <w:t xml:space="preserve"> </w:t>
            </w:r>
          </w:p>
        </w:tc>
      </w:tr>
      <w:tr w:rsidR="00446E55" w:rsidRPr="00B40C4C" w14:paraId="5777D465" w14:textId="77777777">
        <w:trPr>
          <w:trHeight w:val="340"/>
        </w:trPr>
        <w:tc>
          <w:tcPr>
            <w:tcW w:w="5340" w:type="dxa"/>
            <w:tcBorders>
              <w:top w:val="nil"/>
              <w:left w:val="nil"/>
              <w:bottom w:val="nil"/>
              <w:right w:val="nil"/>
            </w:tcBorders>
            <w:tcMar>
              <w:top w:w="110" w:type="dxa"/>
              <w:left w:w="43" w:type="dxa"/>
              <w:bottom w:w="36" w:type="dxa"/>
              <w:right w:w="43" w:type="dxa"/>
            </w:tcMar>
          </w:tcPr>
          <w:p w14:paraId="3FAD2BF9" w14:textId="77777777" w:rsidR="0089264D" w:rsidRPr="00B40C4C" w:rsidRDefault="0089264D" w:rsidP="009137DA">
            <w:r w:rsidRPr="00B40C4C">
              <w:t>Kjøp av aksjer og andeler</w:t>
            </w:r>
          </w:p>
        </w:tc>
        <w:tc>
          <w:tcPr>
            <w:tcW w:w="1040" w:type="dxa"/>
            <w:tcBorders>
              <w:top w:val="nil"/>
              <w:left w:val="nil"/>
              <w:bottom w:val="nil"/>
              <w:right w:val="nil"/>
            </w:tcBorders>
            <w:tcMar>
              <w:top w:w="110" w:type="dxa"/>
              <w:left w:w="43" w:type="dxa"/>
              <w:bottom w:w="36" w:type="dxa"/>
              <w:right w:w="43" w:type="dxa"/>
            </w:tcMar>
            <w:vAlign w:val="bottom"/>
          </w:tcPr>
          <w:p w14:paraId="717CC65F" w14:textId="77777777" w:rsidR="0089264D" w:rsidRPr="00B40C4C" w:rsidRDefault="0089264D" w:rsidP="002E67AC">
            <w:pPr>
              <w:jc w:val="right"/>
            </w:pPr>
            <w:r w:rsidRPr="00B40C4C">
              <w:t>5</w:t>
            </w:r>
          </w:p>
        </w:tc>
        <w:tc>
          <w:tcPr>
            <w:tcW w:w="1040" w:type="dxa"/>
            <w:tcBorders>
              <w:top w:val="nil"/>
              <w:left w:val="nil"/>
              <w:bottom w:val="nil"/>
              <w:right w:val="nil"/>
            </w:tcBorders>
            <w:tcMar>
              <w:top w:w="110" w:type="dxa"/>
              <w:left w:w="43" w:type="dxa"/>
              <w:bottom w:w="36" w:type="dxa"/>
              <w:right w:w="43" w:type="dxa"/>
            </w:tcMar>
            <w:vAlign w:val="bottom"/>
          </w:tcPr>
          <w:p w14:paraId="5AD31F53" w14:textId="77777777" w:rsidR="0089264D" w:rsidRPr="00B40C4C" w:rsidRDefault="0089264D" w:rsidP="002E67AC">
            <w:pPr>
              <w:jc w:val="right"/>
            </w:pPr>
            <w:r w:rsidRPr="00B40C4C">
              <w:t>8</w:t>
            </w:r>
          </w:p>
        </w:tc>
        <w:tc>
          <w:tcPr>
            <w:tcW w:w="1040" w:type="dxa"/>
            <w:tcBorders>
              <w:top w:val="nil"/>
              <w:left w:val="nil"/>
              <w:bottom w:val="nil"/>
              <w:right w:val="nil"/>
            </w:tcBorders>
            <w:tcMar>
              <w:top w:w="110" w:type="dxa"/>
              <w:left w:w="43" w:type="dxa"/>
              <w:bottom w:w="36" w:type="dxa"/>
              <w:right w:w="43" w:type="dxa"/>
            </w:tcMar>
            <w:vAlign w:val="bottom"/>
          </w:tcPr>
          <w:p w14:paraId="706593E2" w14:textId="77777777" w:rsidR="0089264D" w:rsidRPr="00B40C4C" w:rsidRDefault="0089264D" w:rsidP="002E67AC">
            <w:pPr>
              <w:jc w:val="right"/>
            </w:pPr>
            <w:r w:rsidRPr="00B40C4C">
              <w:t>6</w:t>
            </w:r>
          </w:p>
        </w:tc>
        <w:tc>
          <w:tcPr>
            <w:tcW w:w="1040" w:type="dxa"/>
            <w:tcBorders>
              <w:top w:val="nil"/>
              <w:left w:val="nil"/>
              <w:bottom w:val="nil"/>
              <w:right w:val="nil"/>
            </w:tcBorders>
            <w:tcMar>
              <w:top w:w="110" w:type="dxa"/>
              <w:left w:w="43" w:type="dxa"/>
              <w:bottom w:w="36" w:type="dxa"/>
              <w:right w:w="43" w:type="dxa"/>
            </w:tcMar>
            <w:vAlign w:val="bottom"/>
          </w:tcPr>
          <w:p w14:paraId="03E7320D" w14:textId="77777777" w:rsidR="0089264D" w:rsidRPr="00B40C4C" w:rsidRDefault="0089264D" w:rsidP="002E67AC">
            <w:pPr>
              <w:jc w:val="right"/>
            </w:pPr>
            <w:r w:rsidRPr="00B40C4C">
              <w:t>0</w:t>
            </w:r>
          </w:p>
        </w:tc>
      </w:tr>
      <w:tr w:rsidR="00446E55" w:rsidRPr="00B40C4C" w14:paraId="4AB8D5E0" w14:textId="77777777">
        <w:trPr>
          <w:trHeight w:val="340"/>
        </w:trPr>
        <w:tc>
          <w:tcPr>
            <w:tcW w:w="5340" w:type="dxa"/>
            <w:tcBorders>
              <w:top w:val="nil"/>
              <w:left w:val="nil"/>
              <w:bottom w:val="nil"/>
              <w:right w:val="nil"/>
            </w:tcBorders>
            <w:tcMar>
              <w:top w:w="110" w:type="dxa"/>
              <w:left w:w="43" w:type="dxa"/>
              <w:bottom w:w="36" w:type="dxa"/>
              <w:right w:w="43" w:type="dxa"/>
            </w:tcMar>
          </w:tcPr>
          <w:p w14:paraId="2B1BFEF5" w14:textId="77777777" w:rsidR="0089264D" w:rsidRPr="00B40C4C" w:rsidRDefault="0089264D" w:rsidP="009137DA">
            <w:r w:rsidRPr="00B40C4C">
              <w:t>Andre finansielle utgifter</w:t>
            </w:r>
          </w:p>
        </w:tc>
        <w:tc>
          <w:tcPr>
            <w:tcW w:w="1040" w:type="dxa"/>
            <w:tcBorders>
              <w:top w:val="nil"/>
              <w:left w:val="nil"/>
              <w:bottom w:val="nil"/>
              <w:right w:val="nil"/>
            </w:tcBorders>
            <w:tcMar>
              <w:top w:w="110" w:type="dxa"/>
              <w:left w:w="43" w:type="dxa"/>
              <w:bottom w:w="36" w:type="dxa"/>
              <w:right w:w="43" w:type="dxa"/>
            </w:tcMar>
            <w:vAlign w:val="bottom"/>
          </w:tcPr>
          <w:p w14:paraId="6C10D5CB" w14:textId="77777777" w:rsidR="0089264D" w:rsidRPr="00B40C4C" w:rsidRDefault="0089264D" w:rsidP="002E67AC">
            <w:pPr>
              <w:jc w:val="right"/>
            </w:pPr>
            <w:r w:rsidRPr="00B40C4C">
              <w:t>16</w:t>
            </w:r>
          </w:p>
        </w:tc>
        <w:tc>
          <w:tcPr>
            <w:tcW w:w="1040" w:type="dxa"/>
            <w:tcBorders>
              <w:top w:val="nil"/>
              <w:left w:val="nil"/>
              <w:bottom w:val="nil"/>
              <w:right w:val="nil"/>
            </w:tcBorders>
            <w:tcMar>
              <w:top w:w="110" w:type="dxa"/>
              <w:left w:w="43" w:type="dxa"/>
              <w:bottom w:w="36" w:type="dxa"/>
              <w:right w:w="43" w:type="dxa"/>
            </w:tcMar>
            <w:vAlign w:val="bottom"/>
          </w:tcPr>
          <w:p w14:paraId="5CE6AFF3" w14:textId="77777777" w:rsidR="0089264D" w:rsidRPr="00B40C4C" w:rsidRDefault="0089264D" w:rsidP="002E67AC">
            <w:pPr>
              <w:jc w:val="right"/>
            </w:pPr>
            <w:r w:rsidRPr="00B40C4C">
              <w:t>3</w:t>
            </w:r>
          </w:p>
        </w:tc>
        <w:tc>
          <w:tcPr>
            <w:tcW w:w="1040" w:type="dxa"/>
            <w:tcBorders>
              <w:top w:val="nil"/>
              <w:left w:val="nil"/>
              <w:bottom w:val="nil"/>
              <w:right w:val="nil"/>
            </w:tcBorders>
            <w:tcMar>
              <w:top w:w="110" w:type="dxa"/>
              <w:left w:w="43" w:type="dxa"/>
              <w:bottom w:w="36" w:type="dxa"/>
              <w:right w:w="43" w:type="dxa"/>
            </w:tcMar>
            <w:vAlign w:val="bottom"/>
          </w:tcPr>
          <w:p w14:paraId="18F8EA00" w14:textId="77777777" w:rsidR="0089264D" w:rsidRPr="00B40C4C" w:rsidRDefault="0089264D" w:rsidP="002E67AC">
            <w:pPr>
              <w:jc w:val="right"/>
            </w:pPr>
            <w:r w:rsidRPr="00B40C4C">
              <w:t>5</w:t>
            </w:r>
          </w:p>
        </w:tc>
        <w:tc>
          <w:tcPr>
            <w:tcW w:w="1040" w:type="dxa"/>
            <w:tcBorders>
              <w:top w:val="nil"/>
              <w:left w:val="nil"/>
              <w:bottom w:val="nil"/>
              <w:right w:val="nil"/>
            </w:tcBorders>
            <w:tcMar>
              <w:top w:w="110" w:type="dxa"/>
              <w:left w:w="43" w:type="dxa"/>
              <w:bottom w:w="36" w:type="dxa"/>
              <w:right w:w="43" w:type="dxa"/>
            </w:tcMar>
            <w:vAlign w:val="bottom"/>
          </w:tcPr>
          <w:p w14:paraId="2035CAFC" w14:textId="77777777" w:rsidR="0089264D" w:rsidRPr="00B40C4C" w:rsidRDefault="0089264D" w:rsidP="002E67AC">
            <w:pPr>
              <w:jc w:val="right"/>
            </w:pPr>
            <w:r w:rsidRPr="00B40C4C">
              <w:t>1</w:t>
            </w:r>
          </w:p>
        </w:tc>
      </w:tr>
      <w:tr w:rsidR="00446E55" w:rsidRPr="00B40C4C" w14:paraId="5B786720" w14:textId="77777777">
        <w:trPr>
          <w:trHeight w:val="340"/>
        </w:trPr>
        <w:tc>
          <w:tcPr>
            <w:tcW w:w="5340" w:type="dxa"/>
            <w:tcBorders>
              <w:top w:val="nil"/>
              <w:left w:val="nil"/>
              <w:bottom w:val="nil"/>
              <w:right w:val="nil"/>
            </w:tcBorders>
            <w:tcMar>
              <w:top w:w="110" w:type="dxa"/>
              <w:left w:w="43" w:type="dxa"/>
              <w:bottom w:w="36" w:type="dxa"/>
              <w:right w:w="43" w:type="dxa"/>
            </w:tcMar>
          </w:tcPr>
          <w:p w14:paraId="2FF1D249" w14:textId="77777777" w:rsidR="0089264D" w:rsidRPr="00B40C4C" w:rsidRDefault="0089264D" w:rsidP="009137DA">
            <w:r w:rsidRPr="00B40C4C">
              <w:rPr>
                <w:rStyle w:val="kursiv"/>
              </w:rPr>
              <w:t>Sum finansielle utgifter</w:t>
            </w:r>
          </w:p>
        </w:tc>
        <w:tc>
          <w:tcPr>
            <w:tcW w:w="1040" w:type="dxa"/>
            <w:tcBorders>
              <w:top w:val="nil"/>
              <w:left w:val="nil"/>
              <w:bottom w:val="nil"/>
              <w:right w:val="nil"/>
            </w:tcBorders>
            <w:tcMar>
              <w:top w:w="110" w:type="dxa"/>
              <w:left w:w="43" w:type="dxa"/>
              <w:bottom w:w="36" w:type="dxa"/>
              <w:right w:w="43" w:type="dxa"/>
            </w:tcMar>
            <w:vAlign w:val="bottom"/>
          </w:tcPr>
          <w:p w14:paraId="6B1D012D" w14:textId="77777777" w:rsidR="0089264D" w:rsidRPr="00B40C4C" w:rsidRDefault="0089264D" w:rsidP="002E67AC">
            <w:pPr>
              <w:jc w:val="right"/>
            </w:pPr>
            <w:r w:rsidRPr="00B40C4C">
              <w:rPr>
                <w:rStyle w:val="kursiv"/>
              </w:rPr>
              <w:t>21</w:t>
            </w:r>
          </w:p>
        </w:tc>
        <w:tc>
          <w:tcPr>
            <w:tcW w:w="1040" w:type="dxa"/>
            <w:tcBorders>
              <w:top w:val="nil"/>
              <w:left w:val="nil"/>
              <w:bottom w:val="nil"/>
              <w:right w:val="nil"/>
            </w:tcBorders>
            <w:tcMar>
              <w:top w:w="110" w:type="dxa"/>
              <w:left w:w="43" w:type="dxa"/>
              <w:bottom w:w="36" w:type="dxa"/>
              <w:right w:w="43" w:type="dxa"/>
            </w:tcMar>
            <w:vAlign w:val="bottom"/>
          </w:tcPr>
          <w:p w14:paraId="52C30033" w14:textId="77777777" w:rsidR="0089264D" w:rsidRPr="00B40C4C" w:rsidRDefault="0089264D" w:rsidP="002E67AC">
            <w:pPr>
              <w:jc w:val="right"/>
            </w:pPr>
            <w:r w:rsidRPr="00B40C4C">
              <w:rPr>
                <w:rStyle w:val="kursiv"/>
              </w:rPr>
              <w:t>11</w:t>
            </w:r>
          </w:p>
        </w:tc>
        <w:tc>
          <w:tcPr>
            <w:tcW w:w="1040" w:type="dxa"/>
            <w:tcBorders>
              <w:top w:val="nil"/>
              <w:left w:val="nil"/>
              <w:bottom w:val="nil"/>
              <w:right w:val="nil"/>
            </w:tcBorders>
            <w:tcMar>
              <w:top w:w="110" w:type="dxa"/>
              <w:left w:w="43" w:type="dxa"/>
              <w:bottom w:w="36" w:type="dxa"/>
              <w:right w:w="43" w:type="dxa"/>
            </w:tcMar>
            <w:vAlign w:val="bottom"/>
          </w:tcPr>
          <w:p w14:paraId="1DEB9140" w14:textId="77777777" w:rsidR="0089264D" w:rsidRPr="00B40C4C" w:rsidRDefault="0089264D" w:rsidP="002E67AC">
            <w:pPr>
              <w:jc w:val="right"/>
            </w:pPr>
            <w:r w:rsidRPr="00B40C4C">
              <w:rPr>
                <w:rStyle w:val="kursiv"/>
              </w:rPr>
              <w:t>12</w:t>
            </w:r>
          </w:p>
        </w:tc>
        <w:tc>
          <w:tcPr>
            <w:tcW w:w="1040" w:type="dxa"/>
            <w:tcBorders>
              <w:top w:val="nil"/>
              <w:left w:val="nil"/>
              <w:bottom w:val="nil"/>
              <w:right w:val="nil"/>
            </w:tcBorders>
            <w:tcMar>
              <w:top w:w="110" w:type="dxa"/>
              <w:left w:w="43" w:type="dxa"/>
              <w:bottom w:w="36" w:type="dxa"/>
              <w:right w:w="43" w:type="dxa"/>
            </w:tcMar>
            <w:vAlign w:val="bottom"/>
          </w:tcPr>
          <w:p w14:paraId="71300D3A" w14:textId="77777777" w:rsidR="0089264D" w:rsidRPr="00B40C4C" w:rsidRDefault="0089264D" w:rsidP="002E67AC">
            <w:pPr>
              <w:jc w:val="right"/>
            </w:pPr>
            <w:r w:rsidRPr="00B40C4C">
              <w:rPr>
                <w:rStyle w:val="kursiv"/>
              </w:rPr>
              <w:t>1</w:t>
            </w:r>
          </w:p>
        </w:tc>
      </w:tr>
      <w:tr w:rsidR="00446E55" w:rsidRPr="00B40C4C" w14:paraId="0650C53F" w14:textId="77777777">
        <w:trPr>
          <w:trHeight w:val="340"/>
        </w:trPr>
        <w:tc>
          <w:tcPr>
            <w:tcW w:w="5340" w:type="dxa"/>
            <w:tcBorders>
              <w:top w:val="single" w:sz="4" w:space="0" w:color="000000"/>
              <w:left w:val="nil"/>
              <w:bottom w:val="single" w:sz="4" w:space="0" w:color="000000"/>
              <w:right w:val="nil"/>
            </w:tcBorders>
            <w:tcMar>
              <w:top w:w="110" w:type="dxa"/>
              <w:left w:w="43" w:type="dxa"/>
              <w:bottom w:w="36" w:type="dxa"/>
              <w:right w:w="43" w:type="dxa"/>
            </w:tcMar>
          </w:tcPr>
          <w:p w14:paraId="3519169C" w14:textId="77777777" w:rsidR="0089264D" w:rsidRPr="00B40C4C" w:rsidRDefault="0089264D" w:rsidP="009137DA">
            <w:r w:rsidRPr="00B40C4C">
              <w:rPr>
                <w:rStyle w:val="halvfet0"/>
              </w:rPr>
              <w:t>Sum utgifter</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1E852C4D" w14:textId="77777777" w:rsidR="0089264D" w:rsidRPr="00B40C4C" w:rsidRDefault="0089264D" w:rsidP="002E67AC">
            <w:pPr>
              <w:jc w:val="right"/>
            </w:pPr>
            <w:r w:rsidRPr="00B40C4C">
              <w:rPr>
                <w:rStyle w:val="halvfet0"/>
              </w:rPr>
              <w:t>69 118</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76014057" w14:textId="77777777" w:rsidR="0089264D" w:rsidRPr="00B40C4C" w:rsidRDefault="0089264D" w:rsidP="002E67AC">
            <w:pPr>
              <w:jc w:val="right"/>
            </w:pPr>
            <w:r w:rsidRPr="00B40C4C">
              <w:rPr>
                <w:rStyle w:val="halvfet0"/>
              </w:rPr>
              <w:t>72 920</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290E368E" w14:textId="77777777" w:rsidR="0089264D" w:rsidRPr="00B40C4C" w:rsidRDefault="0089264D" w:rsidP="002E67AC">
            <w:pPr>
              <w:jc w:val="right"/>
            </w:pPr>
            <w:r w:rsidRPr="00B40C4C">
              <w:rPr>
                <w:rStyle w:val="halvfet0"/>
              </w:rPr>
              <w:t>75 616</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214F9D43" w14:textId="77777777" w:rsidR="0089264D" w:rsidRPr="00B40C4C" w:rsidRDefault="0089264D" w:rsidP="002E67AC">
            <w:pPr>
              <w:jc w:val="right"/>
            </w:pPr>
            <w:r w:rsidRPr="00B40C4C">
              <w:rPr>
                <w:rStyle w:val="halvfet0"/>
              </w:rPr>
              <w:t>79 377</w:t>
            </w:r>
          </w:p>
        </w:tc>
      </w:tr>
      <w:tr w:rsidR="00446E55" w:rsidRPr="00B40C4C" w14:paraId="29273F28" w14:textId="77777777">
        <w:trPr>
          <w:trHeight w:val="260"/>
        </w:trPr>
        <w:tc>
          <w:tcPr>
            <w:tcW w:w="5340" w:type="dxa"/>
            <w:tcBorders>
              <w:top w:val="nil"/>
              <w:left w:val="nil"/>
              <w:bottom w:val="nil"/>
              <w:right w:val="nil"/>
            </w:tcBorders>
            <w:tcMar>
              <w:top w:w="110" w:type="dxa"/>
              <w:left w:w="43" w:type="dxa"/>
              <w:bottom w:w="36" w:type="dxa"/>
              <w:right w:w="43" w:type="dxa"/>
            </w:tcMar>
          </w:tcPr>
          <w:p w14:paraId="63ABB450" w14:textId="77777777" w:rsidR="0089264D" w:rsidRPr="00B40C4C" w:rsidRDefault="0089264D" w:rsidP="009137DA">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D314444"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7614D16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7B30B95"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AD0039B" w14:textId="77777777" w:rsidR="0089264D" w:rsidRPr="00B40C4C" w:rsidRDefault="0089264D" w:rsidP="002E67AC">
            <w:pPr>
              <w:jc w:val="right"/>
            </w:pPr>
            <w:r w:rsidRPr="00B40C4C">
              <w:t xml:space="preserve"> </w:t>
            </w:r>
          </w:p>
        </w:tc>
      </w:tr>
      <w:tr w:rsidR="00446E55" w:rsidRPr="00B40C4C" w14:paraId="1889A4A2" w14:textId="77777777">
        <w:trPr>
          <w:trHeight w:val="340"/>
        </w:trPr>
        <w:tc>
          <w:tcPr>
            <w:tcW w:w="5340" w:type="dxa"/>
            <w:tcBorders>
              <w:top w:val="nil"/>
              <w:left w:val="nil"/>
              <w:bottom w:val="nil"/>
              <w:right w:val="nil"/>
            </w:tcBorders>
            <w:tcMar>
              <w:top w:w="110" w:type="dxa"/>
              <w:left w:w="43" w:type="dxa"/>
              <w:bottom w:w="36" w:type="dxa"/>
              <w:right w:w="43" w:type="dxa"/>
            </w:tcMar>
          </w:tcPr>
          <w:p w14:paraId="61AE9FF2" w14:textId="77777777" w:rsidR="0089264D" w:rsidRPr="00B40C4C" w:rsidRDefault="0089264D" w:rsidP="009137DA">
            <w:r w:rsidRPr="00B40C4C">
              <w:rPr>
                <w:rStyle w:val="halvfet0"/>
              </w:rPr>
              <w:t>2. Inntekter</w:t>
            </w:r>
          </w:p>
        </w:tc>
        <w:tc>
          <w:tcPr>
            <w:tcW w:w="1040" w:type="dxa"/>
            <w:tcBorders>
              <w:top w:val="nil"/>
              <w:left w:val="nil"/>
              <w:bottom w:val="nil"/>
              <w:right w:val="nil"/>
            </w:tcBorders>
            <w:tcMar>
              <w:top w:w="110" w:type="dxa"/>
              <w:left w:w="43" w:type="dxa"/>
              <w:bottom w:w="36" w:type="dxa"/>
              <w:right w:w="43" w:type="dxa"/>
            </w:tcMar>
            <w:vAlign w:val="bottom"/>
          </w:tcPr>
          <w:p w14:paraId="033AEC85"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690697C"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D2B723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6CAAE33" w14:textId="77777777" w:rsidR="0089264D" w:rsidRPr="00B40C4C" w:rsidRDefault="0089264D" w:rsidP="002E67AC">
            <w:pPr>
              <w:jc w:val="right"/>
            </w:pPr>
            <w:r w:rsidRPr="00B40C4C">
              <w:t xml:space="preserve"> </w:t>
            </w:r>
          </w:p>
        </w:tc>
      </w:tr>
      <w:tr w:rsidR="00446E55" w:rsidRPr="00B40C4C" w14:paraId="1CEEB532" w14:textId="77777777">
        <w:trPr>
          <w:trHeight w:val="340"/>
        </w:trPr>
        <w:tc>
          <w:tcPr>
            <w:tcW w:w="5340" w:type="dxa"/>
            <w:tcBorders>
              <w:top w:val="nil"/>
              <w:left w:val="nil"/>
              <w:bottom w:val="nil"/>
              <w:right w:val="nil"/>
            </w:tcBorders>
            <w:tcMar>
              <w:top w:w="110" w:type="dxa"/>
              <w:left w:w="43" w:type="dxa"/>
              <w:bottom w:w="36" w:type="dxa"/>
              <w:right w:w="43" w:type="dxa"/>
            </w:tcMar>
          </w:tcPr>
          <w:p w14:paraId="737DA6FA" w14:textId="77777777" w:rsidR="0089264D" w:rsidRPr="00B40C4C" w:rsidRDefault="0089264D" w:rsidP="009137DA">
            <w:r w:rsidRPr="00B40C4C">
              <w:rPr>
                <w:rStyle w:val="kursiv"/>
              </w:rPr>
              <w:t>Driftsinntekter</w:t>
            </w:r>
          </w:p>
        </w:tc>
        <w:tc>
          <w:tcPr>
            <w:tcW w:w="1040" w:type="dxa"/>
            <w:tcBorders>
              <w:top w:val="nil"/>
              <w:left w:val="nil"/>
              <w:bottom w:val="nil"/>
              <w:right w:val="nil"/>
            </w:tcBorders>
            <w:tcMar>
              <w:top w:w="110" w:type="dxa"/>
              <w:left w:w="43" w:type="dxa"/>
              <w:bottom w:w="36" w:type="dxa"/>
              <w:right w:w="43" w:type="dxa"/>
            </w:tcMar>
            <w:vAlign w:val="bottom"/>
          </w:tcPr>
          <w:p w14:paraId="367BB3A4"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2A766E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B2495D3"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5947F91" w14:textId="77777777" w:rsidR="0089264D" w:rsidRPr="00B40C4C" w:rsidRDefault="0089264D" w:rsidP="002E67AC">
            <w:pPr>
              <w:jc w:val="right"/>
            </w:pPr>
            <w:r w:rsidRPr="00B40C4C">
              <w:t xml:space="preserve"> </w:t>
            </w:r>
          </w:p>
        </w:tc>
      </w:tr>
      <w:tr w:rsidR="00446E55" w:rsidRPr="00B40C4C" w14:paraId="0298391D" w14:textId="77777777">
        <w:trPr>
          <w:trHeight w:val="340"/>
        </w:trPr>
        <w:tc>
          <w:tcPr>
            <w:tcW w:w="5340" w:type="dxa"/>
            <w:tcBorders>
              <w:top w:val="nil"/>
              <w:left w:val="nil"/>
              <w:bottom w:val="nil"/>
              <w:right w:val="nil"/>
            </w:tcBorders>
            <w:tcMar>
              <w:top w:w="110" w:type="dxa"/>
              <w:left w:w="43" w:type="dxa"/>
              <w:bottom w:w="36" w:type="dxa"/>
              <w:right w:w="43" w:type="dxa"/>
            </w:tcMar>
          </w:tcPr>
          <w:p w14:paraId="0CA9F8A3" w14:textId="77777777" w:rsidR="0089264D" w:rsidRPr="00B40C4C" w:rsidRDefault="0089264D" w:rsidP="009137DA">
            <w:r w:rsidRPr="00B40C4C">
              <w:t>Inntekter fra salg av varer og tjenester</w:t>
            </w:r>
          </w:p>
        </w:tc>
        <w:tc>
          <w:tcPr>
            <w:tcW w:w="1040" w:type="dxa"/>
            <w:tcBorders>
              <w:top w:val="nil"/>
              <w:left w:val="nil"/>
              <w:bottom w:val="nil"/>
              <w:right w:val="nil"/>
            </w:tcBorders>
            <w:tcMar>
              <w:top w:w="110" w:type="dxa"/>
              <w:left w:w="43" w:type="dxa"/>
              <w:bottom w:w="36" w:type="dxa"/>
              <w:right w:w="43" w:type="dxa"/>
            </w:tcMar>
            <w:vAlign w:val="bottom"/>
          </w:tcPr>
          <w:p w14:paraId="6FB444E7" w14:textId="77777777" w:rsidR="0089264D" w:rsidRPr="00B40C4C" w:rsidRDefault="0089264D" w:rsidP="002E67AC">
            <w:pPr>
              <w:jc w:val="right"/>
            </w:pPr>
            <w:r w:rsidRPr="00B40C4C">
              <w:t>4 591</w:t>
            </w:r>
          </w:p>
        </w:tc>
        <w:tc>
          <w:tcPr>
            <w:tcW w:w="1040" w:type="dxa"/>
            <w:tcBorders>
              <w:top w:val="nil"/>
              <w:left w:val="nil"/>
              <w:bottom w:val="nil"/>
              <w:right w:val="nil"/>
            </w:tcBorders>
            <w:tcMar>
              <w:top w:w="110" w:type="dxa"/>
              <w:left w:w="43" w:type="dxa"/>
              <w:bottom w:w="36" w:type="dxa"/>
              <w:right w:w="43" w:type="dxa"/>
            </w:tcMar>
            <w:vAlign w:val="bottom"/>
          </w:tcPr>
          <w:p w14:paraId="71C43AE4" w14:textId="77777777" w:rsidR="0089264D" w:rsidRPr="00B40C4C" w:rsidRDefault="0089264D" w:rsidP="002E67AC">
            <w:pPr>
              <w:jc w:val="right"/>
            </w:pPr>
            <w:r w:rsidRPr="00B40C4C">
              <w:t>5 061</w:t>
            </w:r>
          </w:p>
        </w:tc>
        <w:tc>
          <w:tcPr>
            <w:tcW w:w="1040" w:type="dxa"/>
            <w:tcBorders>
              <w:top w:val="nil"/>
              <w:left w:val="nil"/>
              <w:bottom w:val="nil"/>
              <w:right w:val="nil"/>
            </w:tcBorders>
            <w:tcMar>
              <w:top w:w="110" w:type="dxa"/>
              <w:left w:w="43" w:type="dxa"/>
              <w:bottom w:w="36" w:type="dxa"/>
              <w:right w:w="43" w:type="dxa"/>
            </w:tcMar>
            <w:vAlign w:val="bottom"/>
          </w:tcPr>
          <w:p w14:paraId="1014291A" w14:textId="77777777" w:rsidR="0089264D" w:rsidRPr="00B40C4C" w:rsidRDefault="0089264D" w:rsidP="002E67AC">
            <w:pPr>
              <w:jc w:val="right"/>
            </w:pPr>
            <w:r w:rsidRPr="00B40C4C">
              <w:t>5 606</w:t>
            </w:r>
          </w:p>
        </w:tc>
        <w:tc>
          <w:tcPr>
            <w:tcW w:w="1040" w:type="dxa"/>
            <w:tcBorders>
              <w:top w:val="nil"/>
              <w:left w:val="nil"/>
              <w:bottom w:val="nil"/>
              <w:right w:val="nil"/>
            </w:tcBorders>
            <w:tcMar>
              <w:top w:w="110" w:type="dxa"/>
              <w:left w:w="43" w:type="dxa"/>
              <w:bottom w:w="36" w:type="dxa"/>
              <w:right w:w="43" w:type="dxa"/>
            </w:tcMar>
            <w:vAlign w:val="bottom"/>
          </w:tcPr>
          <w:p w14:paraId="7079900D" w14:textId="77777777" w:rsidR="0089264D" w:rsidRPr="00B40C4C" w:rsidRDefault="0089264D" w:rsidP="002E67AC">
            <w:pPr>
              <w:jc w:val="right"/>
            </w:pPr>
            <w:r w:rsidRPr="00B40C4C">
              <w:t>4 956</w:t>
            </w:r>
          </w:p>
        </w:tc>
      </w:tr>
      <w:tr w:rsidR="00446E55" w:rsidRPr="00B40C4C" w14:paraId="3D1BDB47" w14:textId="77777777">
        <w:trPr>
          <w:trHeight w:val="340"/>
        </w:trPr>
        <w:tc>
          <w:tcPr>
            <w:tcW w:w="5340" w:type="dxa"/>
            <w:tcBorders>
              <w:top w:val="nil"/>
              <w:left w:val="nil"/>
              <w:bottom w:val="nil"/>
              <w:right w:val="nil"/>
            </w:tcBorders>
            <w:tcMar>
              <w:top w:w="110" w:type="dxa"/>
              <w:left w:w="43" w:type="dxa"/>
              <w:bottom w:w="36" w:type="dxa"/>
              <w:right w:w="43" w:type="dxa"/>
            </w:tcMar>
          </w:tcPr>
          <w:p w14:paraId="24D3C0B7" w14:textId="77777777" w:rsidR="0089264D" w:rsidRPr="00B40C4C" w:rsidRDefault="0089264D" w:rsidP="009137DA">
            <w:r w:rsidRPr="00B40C4C">
              <w:t>Inntekter fra avgifter, gebyrer og lisenser</w:t>
            </w:r>
          </w:p>
        </w:tc>
        <w:tc>
          <w:tcPr>
            <w:tcW w:w="1040" w:type="dxa"/>
            <w:tcBorders>
              <w:top w:val="nil"/>
              <w:left w:val="nil"/>
              <w:bottom w:val="nil"/>
              <w:right w:val="nil"/>
            </w:tcBorders>
            <w:tcMar>
              <w:top w:w="110" w:type="dxa"/>
              <w:left w:w="43" w:type="dxa"/>
              <w:bottom w:w="36" w:type="dxa"/>
              <w:right w:w="43" w:type="dxa"/>
            </w:tcMar>
            <w:vAlign w:val="bottom"/>
          </w:tcPr>
          <w:p w14:paraId="6A94E247" w14:textId="77777777" w:rsidR="0089264D" w:rsidRPr="00B40C4C" w:rsidRDefault="0089264D" w:rsidP="002E67AC">
            <w:pPr>
              <w:jc w:val="right"/>
            </w:pPr>
            <w:r w:rsidRPr="00B40C4C">
              <w:t>17</w:t>
            </w:r>
          </w:p>
        </w:tc>
        <w:tc>
          <w:tcPr>
            <w:tcW w:w="1040" w:type="dxa"/>
            <w:tcBorders>
              <w:top w:val="nil"/>
              <w:left w:val="nil"/>
              <w:bottom w:val="nil"/>
              <w:right w:val="nil"/>
            </w:tcBorders>
            <w:tcMar>
              <w:top w:w="110" w:type="dxa"/>
              <w:left w:w="43" w:type="dxa"/>
              <w:bottom w:w="36" w:type="dxa"/>
              <w:right w:w="43" w:type="dxa"/>
            </w:tcMar>
            <w:vAlign w:val="bottom"/>
          </w:tcPr>
          <w:p w14:paraId="6CB9BEAB" w14:textId="77777777" w:rsidR="0089264D" w:rsidRPr="00B40C4C" w:rsidRDefault="0089264D" w:rsidP="002E67AC">
            <w:pPr>
              <w:jc w:val="right"/>
            </w:pPr>
            <w:r w:rsidRPr="00B40C4C">
              <w:t>18</w:t>
            </w:r>
          </w:p>
        </w:tc>
        <w:tc>
          <w:tcPr>
            <w:tcW w:w="1040" w:type="dxa"/>
            <w:tcBorders>
              <w:top w:val="nil"/>
              <w:left w:val="nil"/>
              <w:bottom w:val="nil"/>
              <w:right w:val="nil"/>
            </w:tcBorders>
            <w:tcMar>
              <w:top w:w="110" w:type="dxa"/>
              <w:left w:w="43" w:type="dxa"/>
              <w:bottom w:w="36" w:type="dxa"/>
              <w:right w:w="43" w:type="dxa"/>
            </w:tcMar>
            <w:vAlign w:val="bottom"/>
          </w:tcPr>
          <w:p w14:paraId="2CD49025" w14:textId="77777777" w:rsidR="0089264D" w:rsidRPr="00B40C4C" w:rsidRDefault="0089264D" w:rsidP="002E67AC">
            <w:pPr>
              <w:jc w:val="right"/>
            </w:pPr>
            <w:r w:rsidRPr="00B40C4C">
              <w:t>19</w:t>
            </w:r>
          </w:p>
        </w:tc>
        <w:tc>
          <w:tcPr>
            <w:tcW w:w="1040" w:type="dxa"/>
            <w:tcBorders>
              <w:top w:val="nil"/>
              <w:left w:val="nil"/>
              <w:bottom w:val="nil"/>
              <w:right w:val="nil"/>
            </w:tcBorders>
            <w:tcMar>
              <w:top w:w="110" w:type="dxa"/>
              <w:left w:w="43" w:type="dxa"/>
              <w:bottom w:w="36" w:type="dxa"/>
              <w:right w:w="43" w:type="dxa"/>
            </w:tcMar>
            <w:vAlign w:val="bottom"/>
          </w:tcPr>
          <w:p w14:paraId="71AAB62D" w14:textId="77777777" w:rsidR="0089264D" w:rsidRPr="00B40C4C" w:rsidRDefault="0089264D" w:rsidP="002E67AC">
            <w:pPr>
              <w:jc w:val="right"/>
            </w:pPr>
            <w:r w:rsidRPr="00B40C4C">
              <w:t>19</w:t>
            </w:r>
          </w:p>
        </w:tc>
      </w:tr>
      <w:tr w:rsidR="00446E55" w:rsidRPr="00B40C4C" w14:paraId="2303859C" w14:textId="77777777">
        <w:trPr>
          <w:trHeight w:val="340"/>
        </w:trPr>
        <w:tc>
          <w:tcPr>
            <w:tcW w:w="5340" w:type="dxa"/>
            <w:tcBorders>
              <w:top w:val="nil"/>
              <w:left w:val="nil"/>
              <w:bottom w:val="nil"/>
              <w:right w:val="nil"/>
            </w:tcBorders>
            <w:tcMar>
              <w:top w:w="110" w:type="dxa"/>
              <w:left w:w="43" w:type="dxa"/>
              <w:bottom w:w="36" w:type="dxa"/>
              <w:right w:w="43" w:type="dxa"/>
            </w:tcMar>
          </w:tcPr>
          <w:p w14:paraId="70B8013E" w14:textId="77777777" w:rsidR="0089264D" w:rsidRPr="00B40C4C" w:rsidRDefault="0089264D" w:rsidP="009137DA">
            <w:r w:rsidRPr="00B40C4C">
              <w:t>Refusjoner</w:t>
            </w:r>
          </w:p>
        </w:tc>
        <w:tc>
          <w:tcPr>
            <w:tcW w:w="1040" w:type="dxa"/>
            <w:tcBorders>
              <w:top w:val="nil"/>
              <w:left w:val="nil"/>
              <w:bottom w:val="nil"/>
              <w:right w:val="nil"/>
            </w:tcBorders>
            <w:tcMar>
              <w:top w:w="110" w:type="dxa"/>
              <w:left w:w="43" w:type="dxa"/>
              <w:bottom w:w="36" w:type="dxa"/>
              <w:right w:w="43" w:type="dxa"/>
            </w:tcMar>
            <w:vAlign w:val="bottom"/>
          </w:tcPr>
          <w:p w14:paraId="5E14882E" w14:textId="77777777" w:rsidR="0089264D" w:rsidRPr="00B40C4C" w:rsidRDefault="0089264D" w:rsidP="002E67AC">
            <w:pPr>
              <w:jc w:val="right"/>
            </w:pPr>
            <w:r w:rsidRPr="00B40C4C">
              <w:t>384</w:t>
            </w:r>
          </w:p>
        </w:tc>
        <w:tc>
          <w:tcPr>
            <w:tcW w:w="1040" w:type="dxa"/>
            <w:tcBorders>
              <w:top w:val="nil"/>
              <w:left w:val="nil"/>
              <w:bottom w:val="nil"/>
              <w:right w:val="nil"/>
            </w:tcBorders>
            <w:tcMar>
              <w:top w:w="110" w:type="dxa"/>
              <w:left w:w="43" w:type="dxa"/>
              <w:bottom w:w="36" w:type="dxa"/>
              <w:right w:w="43" w:type="dxa"/>
            </w:tcMar>
            <w:vAlign w:val="bottom"/>
          </w:tcPr>
          <w:p w14:paraId="54B932D6" w14:textId="77777777" w:rsidR="0089264D" w:rsidRPr="00B40C4C" w:rsidRDefault="0089264D" w:rsidP="002E67AC">
            <w:pPr>
              <w:jc w:val="right"/>
            </w:pPr>
            <w:r w:rsidRPr="00B40C4C">
              <w:t>501</w:t>
            </w:r>
          </w:p>
        </w:tc>
        <w:tc>
          <w:tcPr>
            <w:tcW w:w="1040" w:type="dxa"/>
            <w:tcBorders>
              <w:top w:val="nil"/>
              <w:left w:val="nil"/>
              <w:bottom w:val="nil"/>
              <w:right w:val="nil"/>
            </w:tcBorders>
            <w:tcMar>
              <w:top w:w="110" w:type="dxa"/>
              <w:left w:w="43" w:type="dxa"/>
              <w:bottom w:w="36" w:type="dxa"/>
              <w:right w:w="43" w:type="dxa"/>
            </w:tcMar>
            <w:vAlign w:val="bottom"/>
          </w:tcPr>
          <w:p w14:paraId="5FE02BAF" w14:textId="77777777" w:rsidR="0089264D" w:rsidRPr="00B40C4C" w:rsidRDefault="0089264D" w:rsidP="002E67AC">
            <w:pPr>
              <w:jc w:val="right"/>
            </w:pPr>
            <w:r w:rsidRPr="00B40C4C">
              <w:t>563</w:t>
            </w:r>
          </w:p>
        </w:tc>
        <w:tc>
          <w:tcPr>
            <w:tcW w:w="1040" w:type="dxa"/>
            <w:tcBorders>
              <w:top w:val="nil"/>
              <w:left w:val="nil"/>
              <w:bottom w:val="nil"/>
              <w:right w:val="nil"/>
            </w:tcBorders>
            <w:tcMar>
              <w:top w:w="110" w:type="dxa"/>
              <w:left w:w="43" w:type="dxa"/>
              <w:bottom w:w="36" w:type="dxa"/>
              <w:right w:w="43" w:type="dxa"/>
            </w:tcMar>
            <w:vAlign w:val="bottom"/>
          </w:tcPr>
          <w:p w14:paraId="35F8C0A7" w14:textId="77777777" w:rsidR="0089264D" w:rsidRPr="00B40C4C" w:rsidRDefault="0089264D" w:rsidP="002E67AC">
            <w:pPr>
              <w:jc w:val="right"/>
            </w:pPr>
            <w:r w:rsidRPr="00B40C4C">
              <w:t>531</w:t>
            </w:r>
          </w:p>
        </w:tc>
      </w:tr>
      <w:tr w:rsidR="00446E55" w:rsidRPr="00B40C4C" w14:paraId="6B07DD7D" w14:textId="77777777">
        <w:trPr>
          <w:trHeight w:val="340"/>
        </w:trPr>
        <w:tc>
          <w:tcPr>
            <w:tcW w:w="5340" w:type="dxa"/>
            <w:tcBorders>
              <w:top w:val="nil"/>
              <w:left w:val="nil"/>
              <w:bottom w:val="nil"/>
              <w:right w:val="nil"/>
            </w:tcBorders>
            <w:tcMar>
              <w:top w:w="110" w:type="dxa"/>
              <w:left w:w="43" w:type="dxa"/>
              <w:bottom w:w="36" w:type="dxa"/>
              <w:right w:w="43" w:type="dxa"/>
            </w:tcMar>
          </w:tcPr>
          <w:p w14:paraId="59297B53" w14:textId="77777777" w:rsidR="0089264D" w:rsidRPr="00B40C4C" w:rsidRDefault="0089264D" w:rsidP="009137DA">
            <w:r w:rsidRPr="00B40C4C">
              <w:t>Andre driftsinntekter</w:t>
            </w:r>
          </w:p>
        </w:tc>
        <w:tc>
          <w:tcPr>
            <w:tcW w:w="1040" w:type="dxa"/>
            <w:tcBorders>
              <w:top w:val="nil"/>
              <w:left w:val="nil"/>
              <w:bottom w:val="nil"/>
              <w:right w:val="nil"/>
            </w:tcBorders>
            <w:tcMar>
              <w:top w:w="110" w:type="dxa"/>
              <w:left w:w="43" w:type="dxa"/>
              <w:bottom w:w="36" w:type="dxa"/>
              <w:right w:w="43" w:type="dxa"/>
            </w:tcMar>
            <w:vAlign w:val="bottom"/>
          </w:tcPr>
          <w:p w14:paraId="276D0E33" w14:textId="77777777" w:rsidR="0089264D" w:rsidRPr="00B40C4C" w:rsidRDefault="0089264D" w:rsidP="002E67AC">
            <w:pPr>
              <w:jc w:val="right"/>
            </w:pPr>
            <w:r w:rsidRPr="00B40C4C">
              <w:t>2 260</w:t>
            </w:r>
          </w:p>
        </w:tc>
        <w:tc>
          <w:tcPr>
            <w:tcW w:w="1040" w:type="dxa"/>
            <w:tcBorders>
              <w:top w:val="nil"/>
              <w:left w:val="nil"/>
              <w:bottom w:val="nil"/>
              <w:right w:val="nil"/>
            </w:tcBorders>
            <w:tcMar>
              <w:top w:w="110" w:type="dxa"/>
              <w:left w:w="43" w:type="dxa"/>
              <w:bottom w:w="36" w:type="dxa"/>
              <w:right w:w="43" w:type="dxa"/>
            </w:tcMar>
            <w:vAlign w:val="bottom"/>
          </w:tcPr>
          <w:p w14:paraId="1DC67559" w14:textId="77777777" w:rsidR="0089264D" w:rsidRPr="00B40C4C" w:rsidRDefault="0089264D" w:rsidP="002E67AC">
            <w:pPr>
              <w:jc w:val="right"/>
            </w:pPr>
            <w:r w:rsidRPr="00B40C4C">
              <w:t>2 309</w:t>
            </w:r>
          </w:p>
        </w:tc>
        <w:tc>
          <w:tcPr>
            <w:tcW w:w="1040" w:type="dxa"/>
            <w:tcBorders>
              <w:top w:val="nil"/>
              <w:left w:val="nil"/>
              <w:bottom w:val="nil"/>
              <w:right w:val="nil"/>
            </w:tcBorders>
            <w:tcMar>
              <w:top w:w="110" w:type="dxa"/>
              <w:left w:w="43" w:type="dxa"/>
              <w:bottom w:w="36" w:type="dxa"/>
              <w:right w:w="43" w:type="dxa"/>
            </w:tcMar>
            <w:vAlign w:val="bottom"/>
          </w:tcPr>
          <w:p w14:paraId="6190A15C" w14:textId="77777777" w:rsidR="0089264D" w:rsidRPr="00B40C4C" w:rsidRDefault="0089264D" w:rsidP="002E67AC">
            <w:pPr>
              <w:jc w:val="right"/>
            </w:pPr>
            <w:r w:rsidRPr="00B40C4C">
              <w:t>2 952</w:t>
            </w:r>
          </w:p>
        </w:tc>
        <w:tc>
          <w:tcPr>
            <w:tcW w:w="1040" w:type="dxa"/>
            <w:tcBorders>
              <w:top w:val="nil"/>
              <w:left w:val="nil"/>
              <w:bottom w:val="nil"/>
              <w:right w:val="nil"/>
            </w:tcBorders>
            <w:tcMar>
              <w:top w:w="110" w:type="dxa"/>
              <w:left w:w="43" w:type="dxa"/>
              <w:bottom w:w="36" w:type="dxa"/>
              <w:right w:w="43" w:type="dxa"/>
            </w:tcMar>
            <w:vAlign w:val="bottom"/>
          </w:tcPr>
          <w:p w14:paraId="048B31F3" w14:textId="77777777" w:rsidR="0089264D" w:rsidRPr="00B40C4C" w:rsidRDefault="0089264D" w:rsidP="002E67AC">
            <w:pPr>
              <w:jc w:val="right"/>
            </w:pPr>
            <w:r w:rsidRPr="00B40C4C">
              <w:t>1 761</w:t>
            </w:r>
          </w:p>
        </w:tc>
      </w:tr>
      <w:tr w:rsidR="00446E55" w:rsidRPr="00B40C4C" w14:paraId="3DE2C120" w14:textId="77777777">
        <w:trPr>
          <w:trHeight w:val="340"/>
        </w:trPr>
        <w:tc>
          <w:tcPr>
            <w:tcW w:w="5340" w:type="dxa"/>
            <w:tcBorders>
              <w:top w:val="nil"/>
              <w:left w:val="nil"/>
              <w:bottom w:val="nil"/>
              <w:right w:val="nil"/>
            </w:tcBorders>
            <w:tcMar>
              <w:top w:w="110" w:type="dxa"/>
              <w:left w:w="43" w:type="dxa"/>
              <w:bottom w:w="36" w:type="dxa"/>
              <w:right w:w="43" w:type="dxa"/>
            </w:tcMar>
          </w:tcPr>
          <w:p w14:paraId="27C8F6AD" w14:textId="77777777" w:rsidR="0089264D" w:rsidRPr="00B40C4C" w:rsidRDefault="0089264D" w:rsidP="009137DA">
            <w:r w:rsidRPr="00B40C4C">
              <w:rPr>
                <w:rStyle w:val="kursiv"/>
              </w:rPr>
              <w:t>Sum driftsinntekter</w:t>
            </w:r>
          </w:p>
        </w:tc>
        <w:tc>
          <w:tcPr>
            <w:tcW w:w="1040" w:type="dxa"/>
            <w:tcBorders>
              <w:top w:val="nil"/>
              <w:left w:val="nil"/>
              <w:bottom w:val="nil"/>
              <w:right w:val="nil"/>
            </w:tcBorders>
            <w:tcMar>
              <w:top w:w="110" w:type="dxa"/>
              <w:left w:w="43" w:type="dxa"/>
              <w:bottom w:w="36" w:type="dxa"/>
              <w:right w:w="43" w:type="dxa"/>
            </w:tcMar>
            <w:vAlign w:val="bottom"/>
          </w:tcPr>
          <w:p w14:paraId="63AC24D6" w14:textId="77777777" w:rsidR="0089264D" w:rsidRPr="00B40C4C" w:rsidRDefault="0089264D" w:rsidP="002E67AC">
            <w:pPr>
              <w:jc w:val="right"/>
            </w:pPr>
            <w:r w:rsidRPr="00B40C4C">
              <w:rPr>
                <w:rStyle w:val="kursiv"/>
              </w:rPr>
              <w:t>7 253</w:t>
            </w:r>
          </w:p>
        </w:tc>
        <w:tc>
          <w:tcPr>
            <w:tcW w:w="1040" w:type="dxa"/>
            <w:tcBorders>
              <w:top w:val="nil"/>
              <w:left w:val="nil"/>
              <w:bottom w:val="nil"/>
              <w:right w:val="nil"/>
            </w:tcBorders>
            <w:tcMar>
              <w:top w:w="110" w:type="dxa"/>
              <w:left w:w="43" w:type="dxa"/>
              <w:bottom w:w="36" w:type="dxa"/>
              <w:right w:w="43" w:type="dxa"/>
            </w:tcMar>
            <w:vAlign w:val="bottom"/>
          </w:tcPr>
          <w:p w14:paraId="5E0E0559" w14:textId="77777777" w:rsidR="0089264D" w:rsidRPr="00B40C4C" w:rsidRDefault="0089264D" w:rsidP="002E67AC">
            <w:pPr>
              <w:jc w:val="right"/>
            </w:pPr>
            <w:r w:rsidRPr="00B40C4C">
              <w:rPr>
                <w:rStyle w:val="kursiv"/>
              </w:rPr>
              <w:t>7 889</w:t>
            </w:r>
          </w:p>
        </w:tc>
        <w:tc>
          <w:tcPr>
            <w:tcW w:w="1040" w:type="dxa"/>
            <w:tcBorders>
              <w:top w:val="nil"/>
              <w:left w:val="nil"/>
              <w:bottom w:val="nil"/>
              <w:right w:val="nil"/>
            </w:tcBorders>
            <w:tcMar>
              <w:top w:w="110" w:type="dxa"/>
              <w:left w:w="43" w:type="dxa"/>
              <w:bottom w:w="36" w:type="dxa"/>
              <w:right w:w="43" w:type="dxa"/>
            </w:tcMar>
            <w:vAlign w:val="bottom"/>
          </w:tcPr>
          <w:p w14:paraId="5AF01ED7" w14:textId="77777777" w:rsidR="0089264D" w:rsidRPr="00B40C4C" w:rsidRDefault="0089264D" w:rsidP="002E67AC">
            <w:pPr>
              <w:jc w:val="right"/>
            </w:pPr>
            <w:r w:rsidRPr="00B40C4C">
              <w:rPr>
                <w:rStyle w:val="kursiv"/>
              </w:rPr>
              <w:t>9 140</w:t>
            </w:r>
          </w:p>
        </w:tc>
        <w:tc>
          <w:tcPr>
            <w:tcW w:w="1040" w:type="dxa"/>
            <w:tcBorders>
              <w:top w:val="nil"/>
              <w:left w:val="nil"/>
              <w:bottom w:val="nil"/>
              <w:right w:val="nil"/>
            </w:tcBorders>
            <w:tcMar>
              <w:top w:w="110" w:type="dxa"/>
              <w:left w:w="43" w:type="dxa"/>
              <w:bottom w:w="36" w:type="dxa"/>
              <w:right w:w="43" w:type="dxa"/>
            </w:tcMar>
            <w:vAlign w:val="bottom"/>
          </w:tcPr>
          <w:p w14:paraId="48DC1371" w14:textId="77777777" w:rsidR="0089264D" w:rsidRPr="00B40C4C" w:rsidRDefault="0089264D" w:rsidP="002E67AC">
            <w:pPr>
              <w:jc w:val="right"/>
            </w:pPr>
            <w:r w:rsidRPr="00B40C4C">
              <w:rPr>
                <w:rStyle w:val="kursiv"/>
              </w:rPr>
              <w:t>7 266</w:t>
            </w:r>
          </w:p>
        </w:tc>
      </w:tr>
      <w:tr w:rsidR="00446E55" w:rsidRPr="00B40C4C" w14:paraId="0BF8190A" w14:textId="77777777">
        <w:trPr>
          <w:trHeight w:val="260"/>
        </w:trPr>
        <w:tc>
          <w:tcPr>
            <w:tcW w:w="5340" w:type="dxa"/>
            <w:tcBorders>
              <w:top w:val="nil"/>
              <w:left w:val="nil"/>
              <w:bottom w:val="nil"/>
              <w:right w:val="nil"/>
            </w:tcBorders>
            <w:tcMar>
              <w:top w:w="110" w:type="dxa"/>
              <w:left w:w="43" w:type="dxa"/>
              <w:bottom w:w="36" w:type="dxa"/>
              <w:right w:w="43" w:type="dxa"/>
            </w:tcMar>
          </w:tcPr>
          <w:p w14:paraId="3F17B1C1" w14:textId="77777777" w:rsidR="0089264D" w:rsidRPr="00B40C4C" w:rsidRDefault="0089264D" w:rsidP="009137DA">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B0B1DBF"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480D9B1"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E2C22B6"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E3C5791" w14:textId="77777777" w:rsidR="0089264D" w:rsidRPr="00B40C4C" w:rsidRDefault="0089264D" w:rsidP="002E67AC">
            <w:pPr>
              <w:jc w:val="right"/>
            </w:pPr>
            <w:r w:rsidRPr="00B40C4C">
              <w:t xml:space="preserve"> </w:t>
            </w:r>
          </w:p>
        </w:tc>
      </w:tr>
      <w:tr w:rsidR="00446E55" w:rsidRPr="00B40C4C" w14:paraId="20F09DAC" w14:textId="77777777">
        <w:trPr>
          <w:trHeight w:val="340"/>
        </w:trPr>
        <w:tc>
          <w:tcPr>
            <w:tcW w:w="5340" w:type="dxa"/>
            <w:tcBorders>
              <w:top w:val="nil"/>
              <w:left w:val="nil"/>
              <w:bottom w:val="nil"/>
              <w:right w:val="nil"/>
            </w:tcBorders>
            <w:tcMar>
              <w:top w:w="110" w:type="dxa"/>
              <w:left w:w="43" w:type="dxa"/>
              <w:bottom w:w="36" w:type="dxa"/>
              <w:right w:w="43" w:type="dxa"/>
            </w:tcMar>
          </w:tcPr>
          <w:p w14:paraId="47E5536C" w14:textId="77777777" w:rsidR="0089264D" w:rsidRPr="00B40C4C" w:rsidRDefault="0089264D" w:rsidP="009137DA">
            <w:r w:rsidRPr="00B40C4C">
              <w:rPr>
                <w:rStyle w:val="kursiv"/>
              </w:rPr>
              <w:t>Investeringsinntekter</w:t>
            </w:r>
          </w:p>
        </w:tc>
        <w:tc>
          <w:tcPr>
            <w:tcW w:w="1040" w:type="dxa"/>
            <w:tcBorders>
              <w:top w:val="nil"/>
              <w:left w:val="nil"/>
              <w:bottom w:val="nil"/>
              <w:right w:val="nil"/>
            </w:tcBorders>
            <w:tcMar>
              <w:top w:w="110" w:type="dxa"/>
              <w:left w:w="43" w:type="dxa"/>
              <w:bottom w:w="36" w:type="dxa"/>
              <w:right w:w="43" w:type="dxa"/>
            </w:tcMar>
            <w:vAlign w:val="bottom"/>
          </w:tcPr>
          <w:p w14:paraId="43BE3851"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73834C58"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F14D2C5"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CE67A5A" w14:textId="77777777" w:rsidR="0089264D" w:rsidRPr="00B40C4C" w:rsidRDefault="0089264D" w:rsidP="002E67AC">
            <w:pPr>
              <w:jc w:val="right"/>
            </w:pPr>
            <w:r w:rsidRPr="00B40C4C">
              <w:t xml:space="preserve"> </w:t>
            </w:r>
          </w:p>
        </w:tc>
      </w:tr>
      <w:tr w:rsidR="00446E55" w:rsidRPr="00B40C4C" w14:paraId="70B4B6F8" w14:textId="77777777">
        <w:trPr>
          <w:trHeight w:val="340"/>
        </w:trPr>
        <w:tc>
          <w:tcPr>
            <w:tcW w:w="5340" w:type="dxa"/>
            <w:tcBorders>
              <w:top w:val="nil"/>
              <w:left w:val="nil"/>
              <w:bottom w:val="nil"/>
              <w:right w:val="nil"/>
            </w:tcBorders>
            <w:tcMar>
              <w:top w:w="110" w:type="dxa"/>
              <w:left w:w="43" w:type="dxa"/>
              <w:bottom w:w="36" w:type="dxa"/>
              <w:right w:w="43" w:type="dxa"/>
            </w:tcMar>
          </w:tcPr>
          <w:p w14:paraId="49DD9431" w14:textId="77777777" w:rsidR="0089264D" w:rsidRPr="00B40C4C" w:rsidRDefault="0089264D" w:rsidP="009137DA">
            <w:r w:rsidRPr="00B40C4C">
              <w:t xml:space="preserve">Salg av varige driftsmidler </w:t>
            </w:r>
          </w:p>
        </w:tc>
        <w:tc>
          <w:tcPr>
            <w:tcW w:w="1040" w:type="dxa"/>
            <w:tcBorders>
              <w:top w:val="nil"/>
              <w:left w:val="nil"/>
              <w:bottom w:val="nil"/>
              <w:right w:val="nil"/>
            </w:tcBorders>
            <w:tcMar>
              <w:top w:w="110" w:type="dxa"/>
              <w:left w:w="43" w:type="dxa"/>
              <w:bottom w:w="36" w:type="dxa"/>
              <w:right w:w="43" w:type="dxa"/>
            </w:tcMar>
            <w:vAlign w:val="bottom"/>
          </w:tcPr>
          <w:p w14:paraId="548B0B4B" w14:textId="77777777" w:rsidR="0089264D" w:rsidRPr="00B40C4C" w:rsidRDefault="0089264D" w:rsidP="002E67AC">
            <w:pPr>
              <w:jc w:val="right"/>
            </w:pPr>
            <w:r w:rsidRPr="00B40C4C">
              <w:t>2</w:t>
            </w:r>
          </w:p>
        </w:tc>
        <w:tc>
          <w:tcPr>
            <w:tcW w:w="1040" w:type="dxa"/>
            <w:tcBorders>
              <w:top w:val="nil"/>
              <w:left w:val="nil"/>
              <w:bottom w:val="nil"/>
              <w:right w:val="nil"/>
            </w:tcBorders>
            <w:tcMar>
              <w:top w:w="110" w:type="dxa"/>
              <w:left w:w="43" w:type="dxa"/>
              <w:bottom w:w="36" w:type="dxa"/>
              <w:right w:w="43" w:type="dxa"/>
            </w:tcMar>
            <w:vAlign w:val="bottom"/>
          </w:tcPr>
          <w:p w14:paraId="753D20DF" w14:textId="77777777" w:rsidR="0089264D" w:rsidRPr="00B40C4C" w:rsidRDefault="0089264D" w:rsidP="002E67AC">
            <w:pPr>
              <w:jc w:val="right"/>
            </w:pPr>
            <w:r w:rsidRPr="00B40C4C">
              <w:t>69</w:t>
            </w:r>
          </w:p>
        </w:tc>
        <w:tc>
          <w:tcPr>
            <w:tcW w:w="1040" w:type="dxa"/>
            <w:tcBorders>
              <w:top w:val="nil"/>
              <w:left w:val="nil"/>
              <w:bottom w:val="nil"/>
              <w:right w:val="nil"/>
            </w:tcBorders>
            <w:tcMar>
              <w:top w:w="110" w:type="dxa"/>
              <w:left w:w="43" w:type="dxa"/>
              <w:bottom w:w="36" w:type="dxa"/>
              <w:right w:w="43" w:type="dxa"/>
            </w:tcMar>
            <w:vAlign w:val="bottom"/>
          </w:tcPr>
          <w:p w14:paraId="4523090B" w14:textId="77777777" w:rsidR="0089264D" w:rsidRPr="00B40C4C" w:rsidRDefault="0089264D" w:rsidP="002E67AC">
            <w:pPr>
              <w:jc w:val="right"/>
            </w:pPr>
            <w:r w:rsidRPr="00B40C4C">
              <w:t>30</w:t>
            </w:r>
          </w:p>
        </w:tc>
        <w:tc>
          <w:tcPr>
            <w:tcW w:w="1040" w:type="dxa"/>
            <w:tcBorders>
              <w:top w:val="nil"/>
              <w:left w:val="nil"/>
              <w:bottom w:val="nil"/>
              <w:right w:val="nil"/>
            </w:tcBorders>
            <w:tcMar>
              <w:top w:w="110" w:type="dxa"/>
              <w:left w:w="43" w:type="dxa"/>
              <w:bottom w:w="36" w:type="dxa"/>
              <w:right w:w="43" w:type="dxa"/>
            </w:tcMar>
            <w:vAlign w:val="bottom"/>
          </w:tcPr>
          <w:p w14:paraId="6C1EB28D" w14:textId="77777777" w:rsidR="0089264D" w:rsidRPr="00B40C4C" w:rsidRDefault="0089264D" w:rsidP="002E67AC">
            <w:pPr>
              <w:jc w:val="right"/>
            </w:pPr>
            <w:r w:rsidRPr="00B40C4C">
              <w:t>0</w:t>
            </w:r>
          </w:p>
        </w:tc>
      </w:tr>
      <w:tr w:rsidR="00446E55" w:rsidRPr="00B40C4C" w14:paraId="74B0E8E7" w14:textId="77777777">
        <w:trPr>
          <w:trHeight w:val="340"/>
        </w:trPr>
        <w:tc>
          <w:tcPr>
            <w:tcW w:w="5340" w:type="dxa"/>
            <w:tcBorders>
              <w:top w:val="nil"/>
              <w:left w:val="nil"/>
              <w:bottom w:val="nil"/>
              <w:right w:val="nil"/>
            </w:tcBorders>
            <w:tcMar>
              <w:top w:w="110" w:type="dxa"/>
              <w:left w:w="43" w:type="dxa"/>
              <w:bottom w:w="36" w:type="dxa"/>
              <w:right w:w="43" w:type="dxa"/>
            </w:tcMar>
          </w:tcPr>
          <w:p w14:paraId="5FDC29B9" w14:textId="77777777" w:rsidR="0089264D" w:rsidRPr="00B40C4C" w:rsidRDefault="0089264D" w:rsidP="009137DA">
            <w:r w:rsidRPr="00B40C4C">
              <w:rPr>
                <w:rStyle w:val="kursiv"/>
              </w:rPr>
              <w:t>Sum investeringsinntekter</w:t>
            </w:r>
          </w:p>
        </w:tc>
        <w:tc>
          <w:tcPr>
            <w:tcW w:w="1040" w:type="dxa"/>
            <w:tcBorders>
              <w:top w:val="nil"/>
              <w:left w:val="nil"/>
              <w:bottom w:val="nil"/>
              <w:right w:val="nil"/>
            </w:tcBorders>
            <w:tcMar>
              <w:top w:w="110" w:type="dxa"/>
              <w:left w:w="43" w:type="dxa"/>
              <w:bottom w:w="36" w:type="dxa"/>
              <w:right w:w="43" w:type="dxa"/>
            </w:tcMar>
            <w:vAlign w:val="bottom"/>
          </w:tcPr>
          <w:p w14:paraId="1C399220" w14:textId="77777777" w:rsidR="0089264D" w:rsidRPr="00B40C4C" w:rsidRDefault="0089264D" w:rsidP="002E67AC">
            <w:pPr>
              <w:jc w:val="right"/>
            </w:pPr>
            <w:r w:rsidRPr="00B40C4C">
              <w:rPr>
                <w:rStyle w:val="kursiv"/>
              </w:rPr>
              <w:t>2</w:t>
            </w:r>
          </w:p>
        </w:tc>
        <w:tc>
          <w:tcPr>
            <w:tcW w:w="1040" w:type="dxa"/>
            <w:tcBorders>
              <w:top w:val="nil"/>
              <w:left w:val="nil"/>
              <w:bottom w:val="nil"/>
              <w:right w:val="nil"/>
            </w:tcBorders>
            <w:tcMar>
              <w:top w:w="110" w:type="dxa"/>
              <w:left w:w="43" w:type="dxa"/>
              <w:bottom w:w="36" w:type="dxa"/>
              <w:right w:w="43" w:type="dxa"/>
            </w:tcMar>
            <w:vAlign w:val="bottom"/>
          </w:tcPr>
          <w:p w14:paraId="67A78906" w14:textId="77777777" w:rsidR="0089264D" w:rsidRPr="00B40C4C" w:rsidRDefault="0089264D" w:rsidP="002E67AC">
            <w:pPr>
              <w:jc w:val="right"/>
            </w:pPr>
            <w:r w:rsidRPr="00B40C4C">
              <w:rPr>
                <w:rStyle w:val="kursiv"/>
              </w:rPr>
              <w:t>69</w:t>
            </w:r>
          </w:p>
        </w:tc>
        <w:tc>
          <w:tcPr>
            <w:tcW w:w="1040" w:type="dxa"/>
            <w:tcBorders>
              <w:top w:val="nil"/>
              <w:left w:val="nil"/>
              <w:bottom w:val="nil"/>
              <w:right w:val="nil"/>
            </w:tcBorders>
            <w:tcMar>
              <w:top w:w="110" w:type="dxa"/>
              <w:left w:w="43" w:type="dxa"/>
              <w:bottom w:w="36" w:type="dxa"/>
              <w:right w:w="43" w:type="dxa"/>
            </w:tcMar>
            <w:vAlign w:val="bottom"/>
          </w:tcPr>
          <w:p w14:paraId="21409C40" w14:textId="77777777" w:rsidR="0089264D" w:rsidRPr="00B40C4C" w:rsidRDefault="0089264D" w:rsidP="002E67AC">
            <w:pPr>
              <w:jc w:val="right"/>
            </w:pPr>
            <w:r w:rsidRPr="00B40C4C">
              <w:rPr>
                <w:rStyle w:val="kursiv"/>
              </w:rPr>
              <w:t>30</w:t>
            </w:r>
          </w:p>
        </w:tc>
        <w:tc>
          <w:tcPr>
            <w:tcW w:w="1040" w:type="dxa"/>
            <w:tcBorders>
              <w:top w:val="nil"/>
              <w:left w:val="nil"/>
              <w:bottom w:val="nil"/>
              <w:right w:val="nil"/>
            </w:tcBorders>
            <w:tcMar>
              <w:top w:w="110" w:type="dxa"/>
              <w:left w:w="43" w:type="dxa"/>
              <w:bottom w:w="36" w:type="dxa"/>
              <w:right w:w="43" w:type="dxa"/>
            </w:tcMar>
            <w:vAlign w:val="bottom"/>
          </w:tcPr>
          <w:p w14:paraId="46B6FA66" w14:textId="77777777" w:rsidR="0089264D" w:rsidRPr="00B40C4C" w:rsidRDefault="0089264D" w:rsidP="002E67AC">
            <w:pPr>
              <w:jc w:val="right"/>
            </w:pPr>
            <w:r w:rsidRPr="00B40C4C">
              <w:rPr>
                <w:rStyle w:val="kursiv"/>
              </w:rPr>
              <w:t>0</w:t>
            </w:r>
          </w:p>
        </w:tc>
      </w:tr>
      <w:tr w:rsidR="00446E55" w:rsidRPr="00B40C4C" w14:paraId="2F5798A3" w14:textId="77777777">
        <w:trPr>
          <w:trHeight w:val="260"/>
        </w:trPr>
        <w:tc>
          <w:tcPr>
            <w:tcW w:w="5340" w:type="dxa"/>
            <w:tcBorders>
              <w:top w:val="nil"/>
              <w:left w:val="nil"/>
              <w:bottom w:val="nil"/>
              <w:right w:val="nil"/>
            </w:tcBorders>
            <w:tcMar>
              <w:top w:w="110" w:type="dxa"/>
              <w:left w:w="43" w:type="dxa"/>
              <w:bottom w:w="36" w:type="dxa"/>
              <w:right w:w="43" w:type="dxa"/>
            </w:tcMar>
          </w:tcPr>
          <w:p w14:paraId="41E3DB8E" w14:textId="77777777" w:rsidR="0089264D" w:rsidRPr="00B40C4C" w:rsidRDefault="0089264D" w:rsidP="009137DA">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D6AB751"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2078B5F"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67A9965"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85BA862" w14:textId="77777777" w:rsidR="0089264D" w:rsidRPr="00B40C4C" w:rsidRDefault="0089264D" w:rsidP="002E67AC">
            <w:pPr>
              <w:jc w:val="right"/>
            </w:pPr>
            <w:r w:rsidRPr="00B40C4C">
              <w:t xml:space="preserve"> </w:t>
            </w:r>
          </w:p>
        </w:tc>
      </w:tr>
      <w:tr w:rsidR="00446E55" w:rsidRPr="00B40C4C" w14:paraId="35091B42" w14:textId="77777777">
        <w:trPr>
          <w:trHeight w:val="340"/>
        </w:trPr>
        <w:tc>
          <w:tcPr>
            <w:tcW w:w="5340" w:type="dxa"/>
            <w:tcBorders>
              <w:top w:val="nil"/>
              <w:left w:val="nil"/>
              <w:bottom w:val="nil"/>
              <w:right w:val="nil"/>
            </w:tcBorders>
            <w:tcMar>
              <w:top w:w="110" w:type="dxa"/>
              <w:left w:w="43" w:type="dxa"/>
              <w:bottom w:w="36" w:type="dxa"/>
              <w:right w:w="43" w:type="dxa"/>
            </w:tcMar>
          </w:tcPr>
          <w:p w14:paraId="4E87614F" w14:textId="77777777" w:rsidR="0089264D" w:rsidRPr="00B40C4C" w:rsidRDefault="0089264D" w:rsidP="009137DA">
            <w:r w:rsidRPr="00B40C4C">
              <w:rPr>
                <w:rStyle w:val="kursiv"/>
              </w:rPr>
              <w:t>Overføringer til virksomheten</w:t>
            </w:r>
          </w:p>
        </w:tc>
        <w:tc>
          <w:tcPr>
            <w:tcW w:w="1040" w:type="dxa"/>
            <w:tcBorders>
              <w:top w:val="nil"/>
              <w:left w:val="nil"/>
              <w:bottom w:val="nil"/>
              <w:right w:val="nil"/>
            </w:tcBorders>
            <w:tcMar>
              <w:top w:w="110" w:type="dxa"/>
              <w:left w:w="43" w:type="dxa"/>
              <w:bottom w:w="36" w:type="dxa"/>
              <w:right w:w="43" w:type="dxa"/>
            </w:tcMar>
            <w:vAlign w:val="bottom"/>
          </w:tcPr>
          <w:p w14:paraId="3AACE11A"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15446E47"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7D47465F"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3263ADA3" w14:textId="77777777" w:rsidR="0089264D" w:rsidRPr="00B40C4C" w:rsidRDefault="0089264D" w:rsidP="002E67AC">
            <w:pPr>
              <w:jc w:val="right"/>
            </w:pPr>
            <w:r w:rsidRPr="00B40C4C">
              <w:t xml:space="preserve"> </w:t>
            </w:r>
          </w:p>
        </w:tc>
      </w:tr>
      <w:tr w:rsidR="00446E55" w:rsidRPr="00B40C4C" w14:paraId="4DD87FBA" w14:textId="77777777">
        <w:trPr>
          <w:trHeight w:val="340"/>
        </w:trPr>
        <w:tc>
          <w:tcPr>
            <w:tcW w:w="5340" w:type="dxa"/>
            <w:tcBorders>
              <w:top w:val="nil"/>
              <w:left w:val="nil"/>
              <w:bottom w:val="nil"/>
              <w:right w:val="nil"/>
            </w:tcBorders>
            <w:tcMar>
              <w:top w:w="110" w:type="dxa"/>
              <w:left w:w="43" w:type="dxa"/>
              <w:bottom w:w="36" w:type="dxa"/>
              <w:right w:w="43" w:type="dxa"/>
            </w:tcMar>
          </w:tcPr>
          <w:p w14:paraId="39679309" w14:textId="77777777" w:rsidR="0089264D" w:rsidRPr="00B40C4C" w:rsidRDefault="0089264D" w:rsidP="009137DA">
            <w:r w:rsidRPr="00B40C4C">
              <w:t xml:space="preserve">Inntekter fra statlige bevilgninger </w:t>
            </w:r>
            <w:r w:rsidRPr="00B40C4C">
              <w:rPr>
                <w:rStyle w:val="skrift-hevet"/>
              </w:rPr>
              <w:t>3</w:t>
            </w:r>
          </w:p>
        </w:tc>
        <w:tc>
          <w:tcPr>
            <w:tcW w:w="1040" w:type="dxa"/>
            <w:tcBorders>
              <w:top w:val="nil"/>
              <w:left w:val="nil"/>
              <w:bottom w:val="nil"/>
              <w:right w:val="nil"/>
            </w:tcBorders>
            <w:tcMar>
              <w:top w:w="110" w:type="dxa"/>
              <w:left w:w="43" w:type="dxa"/>
              <w:bottom w:w="36" w:type="dxa"/>
              <w:right w:w="43" w:type="dxa"/>
            </w:tcMar>
            <w:vAlign w:val="bottom"/>
          </w:tcPr>
          <w:p w14:paraId="558094DD" w14:textId="77777777" w:rsidR="0089264D" w:rsidRPr="00B40C4C" w:rsidRDefault="0089264D" w:rsidP="002E67AC">
            <w:pPr>
              <w:jc w:val="right"/>
            </w:pPr>
            <w:r w:rsidRPr="00B40C4C">
              <w:t>62 259</w:t>
            </w:r>
          </w:p>
        </w:tc>
        <w:tc>
          <w:tcPr>
            <w:tcW w:w="1040" w:type="dxa"/>
            <w:tcBorders>
              <w:top w:val="nil"/>
              <w:left w:val="nil"/>
              <w:bottom w:val="nil"/>
              <w:right w:val="nil"/>
            </w:tcBorders>
            <w:tcMar>
              <w:top w:w="110" w:type="dxa"/>
              <w:left w:w="43" w:type="dxa"/>
              <w:bottom w:w="36" w:type="dxa"/>
              <w:right w:w="43" w:type="dxa"/>
            </w:tcMar>
            <w:vAlign w:val="bottom"/>
          </w:tcPr>
          <w:p w14:paraId="40DBBEE6" w14:textId="77777777" w:rsidR="0089264D" w:rsidRPr="00B40C4C" w:rsidRDefault="0089264D" w:rsidP="002E67AC">
            <w:pPr>
              <w:jc w:val="right"/>
            </w:pPr>
            <w:r w:rsidRPr="00B40C4C">
              <w:t>64 413</w:t>
            </w:r>
          </w:p>
        </w:tc>
        <w:tc>
          <w:tcPr>
            <w:tcW w:w="1040" w:type="dxa"/>
            <w:tcBorders>
              <w:top w:val="nil"/>
              <w:left w:val="nil"/>
              <w:bottom w:val="nil"/>
              <w:right w:val="nil"/>
            </w:tcBorders>
            <w:tcMar>
              <w:top w:w="110" w:type="dxa"/>
              <w:left w:w="43" w:type="dxa"/>
              <w:bottom w:w="36" w:type="dxa"/>
              <w:right w:w="43" w:type="dxa"/>
            </w:tcMar>
            <w:vAlign w:val="bottom"/>
          </w:tcPr>
          <w:p w14:paraId="49374483" w14:textId="77777777" w:rsidR="0089264D" w:rsidRPr="00B40C4C" w:rsidRDefault="0089264D" w:rsidP="002E67AC">
            <w:pPr>
              <w:jc w:val="right"/>
            </w:pPr>
            <w:r w:rsidRPr="00B40C4C">
              <w:t>65 753</w:t>
            </w:r>
          </w:p>
        </w:tc>
        <w:tc>
          <w:tcPr>
            <w:tcW w:w="1040" w:type="dxa"/>
            <w:tcBorders>
              <w:top w:val="nil"/>
              <w:left w:val="nil"/>
              <w:bottom w:val="nil"/>
              <w:right w:val="nil"/>
            </w:tcBorders>
            <w:tcMar>
              <w:top w:w="110" w:type="dxa"/>
              <w:left w:w="43" w:type="dxa"/>
              <w:bottom w:w="36" w:type="dxa"/>
              <w:right w:w="43" w:type="dxa"/>
            </w:tcMar>
            <w:vAlign w:val="bottom"/>
          </w:tcPr>
          <w:p w14:paraId="684C2FF4" w14:textId="77777777" w:rsidR="0089264D" w:rsidRPr="00B40C4C" w:rsidRDefault="0089264D" w:rsidP="002E67AC">
            <w:pPr>
              <w:jc w:val="right"/>
            </w:pPr>
            <w:r w:rsidRPr="00B40C4C">
              <w:t>67 387</w:t>
            </w:r>
          </w:p>
        </w:tc>
      </w:tr>
      <w:tr w:rsidR="00446E55" w:rsidRPr="00B40C4C" w14:paraId="4D40BDE4" w14:textId="77777777">
        <w:trPr>
          <w:trHeight w:val="340"/>
        </w:trPr>
        <w:tc>
          <w:tcPr>
            <w:tcW w:w="5340" w:type="dxa"/>
            <w:tcBorders>
              <w:top w:val="nil"/>
              <w:left w:val="nil"/>
              <w:bottom w:val="nil"/>
              <w:right w:val="nil"/>
            </w:tcBorders>
            <w:tcMar>
              <w:top w:w="110" w:type="dxa"/>
              <w:left w:w="43" w:type="dxa"/>
              <w:bottom w:w="36" w:type="dxa"/>
              <w:right w:w="43" w:type="dxa"/>
            </w:tcMar>
          </w:tcPr>
          <w:p w14:paraId="05A8E57B" w14:textId="77777777" w:rsidR="0089264D" w:rsidRPr="00B40C4C" w:rsidRDefault="0089264D" w:rsidP="009137DA">
            <w:r w:rsidRPr="00B40C4C">
              <w:t>Andre innbetalinger</w:t>
            </w:r>
          </w:p>
        </w:tc>
        <w:tc>
          <w:tcPr>
            <w:tcW w:w="1040" w:type="dxa"/>
            <w:tcBorders>
              <w:top w:val="nil"/>
              <w:left w:val="nil"/>
              <w:bottom w:val="nil"/>
              <w:right w:val="nil"/>
            </w:tcBorders>
            <w:tcMar>
              <w:top w:w="110" w:type="dxa"/>
              <w:left w:w="43" w:type="dxa"/>
              <w:bottom w:w="36" w:type="dxa"/>
              <w:right w:w="43" w:type="dxa"/>
            </w:tcMar>
            <w:vAlign w:val="bottom"/>
          </w:tcPr>
          <w:p w14:paraId="3B784A2B" w14:textId="77777777" w:rsidR="0089264D" w:rsidRPr="00B40C4C" w:rsidRDefault="0089264D" w:rsidP="002E67AC">
            <w:pPr>
              <w:jc w:val="right"/>
            </w:pPr>
            <w:r w:rsidRPr="00B40C4C">
              <w:t>1 150</w:t>
            </w:r>
          </w:p>
        </w:tc>
        <w:tc>
          <w:tcPr>
            <w:tcW w:w="1040" w:type="dxa"/>
            <w:tcBorders>
              <w:top w:val="nil"/>
              <w:left w:val="nil"/>
              <w:bottom w:val="nil"/>
              <w:right w:val="nil"/>
            </w:tcBorders>
            <w:tcMar>
              <w:top w:w="110" w:type="dxa"/>
              <w:left w:w="43" w:type="dxa"/>
              <w:bottom w:w="36" w:type="dxa"/>
              <w:right w:w="43" w:type="dxa"/>
            </w:tcMar>
            <w:vAlign w:val="bottom"/>
          </w:tcPr>
          <w:p w14:paraId="10C22D17" w14:textId="77777777" w:rsidR="0089264D" w:rsidRPr="00B40C4C" w:rsidRDefault="0089264D" w:rsidP="002E67AC">
            <w:pPr>
              <w:jc w:val="right"/>
            </w:pPr>
            <w:r w:rsidRPr="00B40C4C">
              <w:t>1 038</w:t>
            </w:r>
          </w:p>
        </w:tc>
        <w:tc>
          <w:tcPr>
            <w:tcW w:w="1040" w:type="dxa"/>
            <w:tcBorders>
              <w:top w:val="nil"/>
              <w:left w:val="nil"/>
              <w:bottom w:val="nil"/>
              <w:right w:val="nil"/>
            </w:tcBorders>
            <w:tcMar>
              <w:top w:w="110" w:type="dxa"/>
              <w:left w:w="43" w:type="dxa"/>
              <w:bottom w:w="36" w:type="dxa"/>
              <w:right w:w="43" w:type="dxa"/>
            </w:tcMar>
            <w:vAlign w:val="bottom"/>
          </w:tcPr>
          <w:p w14:paraId="04487A31" w14:textId="77777777" w:rsidR="0089264D" w:rsidRPr="00B40C4C" w:rsidRDefault="0089264D" w:rsidP="002E67AC">
            <w:pPr>
              <w:jc w:val="right"/>
            </w:pPr>
            <w:r w:rsidRPr="00B40C4C">
              <w:t>965</w:t>
            </w:r>
          </w:p>
        </w:tc>
        <w:tc>
          <w:tcPr>
            <w:tcW w:w="1040" w:type="dxa"/>
            <w:tcBorders>
              <w:top w:val="nil"/>
              <w:left w:val="nil"/>
              <w:bottom w:val="nil"/>
              <w:right w:val="nil"/>
            </w:tcBorders>
            <w:tcMar>
              <w:top w:w="110" w:type="dxa"/>
              <w:left w:w="43" w:type="dxa"/>
              <w:bottom w:w="36" w:type="dxa"/>
              <w:right w:w="43" w:type="dxa"/>
            </w:tcMar>
            <w:vAlign w:val="bottom"/>
          </w:tcPr>
          <w:p w14:paraId="6B844B11" w14:textId="77777777" w:rsidR="0089264D" w:rsidRPr="00B40C4C" w:rsidRDefault="0089264D" w:rsidP="002E67AC">
            <w:pPr>
              <w:jc w:val="right"/>
            </w:pPr>
            <w:r w:rsidRPr="00B40C4C">
              <w:t>982</w:t>
            </w:r>
          </w:p>
        </w:tc>
      </w:tr>
      <w:tr w:rsidR="00446E55" w:rsidRPr="00B40C4C" w14:paraId="7DE045B6" w14:textId="77777777">
        <w:trPr>
          <w:trHeight w:val="340"/>
        </w:trPr>
        <w:tc>
          <w:tcPr>
            <w:tcW w:w="5340" w:type="dxa"/>
            <w:tcBorders>
              <w:top w:val="nil"/>
              <w:left w:val="nil"/>
              <w:bottom w:val="nil"/>
              <w:right w:val="nil"/>
            </w:tcBorders>
            <w:tcMar>
              <w:top w:w="110" w:type="dxa"/>
              <w:left w:w="43" w:type="dxa"/>
              <w:bottom w:w="36" w:type="dxa"/>
              <w:right w:w="43" w:type="dxa"/>
            </w:tcMar>
          </w:tcPr>
          <w:p w14:paraId="47C1B143" w14:textId="77777777" w:rsidR="0089264D" w:rsidRPr="00B40C4C" w:rsidRDefault="0089264D" w:rsidP="009137DA">
            <w:r w:rsidRPr="00B40C4C">
              <w:rPr>
                <w:rStyle w:val="kursiv"/>
              </w:rPr>
              <w:t>Sum overføringsinntekter</w:t>
            </w:r>
          </w:p>
        </w:tc>
        <w:tc>
          <w:tcPr>
            <w:tcW w:w="1040" w:type="dxa"/>
            <w:tcBorders>
              <w:top w:val="nil"/>
              <w:left w:val="nil"/>
              <w:bottom w:val="nil"/>
              <w:right w:val="nil"/>
            </w:tcBorders>
            <w:tcMar>
              <w:top w:w="110" w:type="dxa"/>
              <w:left w:w="43" w:type="dxa"/>
              <w:bottom w:w="36" w:type="dxa"/>
              <w:right w:w="43" w:type="dxa"/>
            </w:tcMar>
            <w:vAlign w:val="bottom"/>
          </w:tcPr>
          <w:p w14:paraId="6CBA4495" w14:textId="77777777" w:rsidR="0089264D" w:rsidRPr="00B40C4C" w:rsidRDefault="0089264D" w:rsidP="002E67AC">
            <w:pPr>
              <w:jc w:val="right"/>
            </w:pPr>
            <w:r w:rsidRPr="00B40C4C">
              <w:rPr>
                <w:rStyle w:val="kursiv"/>
              </w:rPr>
              <w:t>63 409</w:t>
            </w:r>
          </w:p>
        </w:tc>
        <w:tc>
          <w:tcPr>
            <w:tcW w:w="1040" w:type="dxa"/>
            <w:tcBorders>
              <w:top w:val="nil"/>
              <w:left w:val="nil"/>
              <w:bottom w:val="nil"/>
              <w:right w:val="nil"/>
            </w:tcBorders>
            <w:tcMar>
              <w:top w:w="110" w:type="dxa"/>
              <w:left w:w="43" w:type="dxa"/>
              <w:bottom w:w="36" w:type="dxa"/>
              <w:right w:w="43" w:type="dxa"/>
            </w:tcMar>
            <w:vAlign w:val="bottom"/>
          </w:tcPr>
          <w:p w14:paraId="40E601E3" w14:textId="77777777" w:rsidR="0089264D" w:rsidRPr="00B40C4C" w:rsidRDefault="0089264D" w:rsidP="002E67AC">
            <w:pPr>
              <w:jc w:val="right"/>
            </w:pPr>
            <w:r w:rsidRPr="00B40C4C">
              <w:rPr>
                <w:rStyle w:val="kursiv"/>
              </w:rPr>
              <w:t>65 451</w:t>
            </w:r>
          </w:p>
        </w:tc>
        <w:tc>
          <w:tcPr>
            <w:tcW w:w="1040" w:type="dxa"/>
            <w:tcBorders>
              <w:top w:val="nil"/>
              <w:left w:val="nil"/>
              <w:bottom w:val="nil"/>
              <w:right w:val="nil"/>
            </w:tcBorders>
            <w:tcMar>
              <w:top w:w="110" w:type="dxa"/>
              <w:left w:w="43" w:type="dxa"/>
              <w:bottom w:w="36" w:type="dxa"/>
              <w:right w:w="43" w:type="dxa"/>
            </w:tcMar>
            <w:vAlign w:val="bottom"/>
          </w:tcPr>
          <w:p w14:paraId="52E341BF" w14:textId="77777777" w:rsidR="0089264D" w:rsidRPr="00B40C4C" w:rsidRDefault="0089264D" w:rsidP="002E67AC">
            <w:pPr>
              <w:jc w:val="right"/>
            </w:pPr>
            <w:r w:rsidRPr="00B40C4C">
              <w:rPr>
                <w:rStyle w:val="kursiv"/>
              </w:rPr>
              <w:t>66 718</w:t>
            </w:r>
          </w:p>
        </w:tc>
        <w:tc>
          <w:tcPr>
            <w:tcW w:w="1040" w:type="dxa"/>
            <w:tcBorders>
              <w:top w:val="nil"/>
              <w:left w:val="nil"/>
              <w:bottom w:val="nil"/>
              <w:right w:val="nil"/>
            </w:tcBorders>
            <w:tcMar>
              <w:top w:w="110" w:type="dxa"/>
              <w:left w:w="43" w:type="dxa"/>
              <w:bottom w:w="36" w:type="dxa"/>
              <w:right w:w="43" w:type="dxa"/>
            </w:tcMar>
            <w:vAlign w:val="bottom"/>
          </w:tcPr>
          <w:p w14:paraId="735E25E2" w14:textId="77777777" w:rsidR="0089264D" w:rsidRPr="00B40C4C" w:rsidRDefault="0089264D" w:rsidP="002E67AC">
            <w:pPr>
              <w:jc w:val="right"/>
            </w:pPr>
            <w:r w:rsidRPr="00B40C4C">
              <w:rPr>
                <w:rStyle w:val="kursiv"/>
              </w:rPr>
              <w:t>68 369</w:t>
            </w:r>
          </w:p>
        </w:tc>
      </w:tr>
      <w:tr w:rsidR="00446E55" w:rsidRPr="00B40C4C" w14:paraId="57572D5E" w14:textId="77777777">
        <w:trPr>
          <w:trHeight w:val="260"/>
        </w:trPr>
        <w:tc>
          <w:tcPr>
            <w:tcW w:w="5340" w:type="dxa"/>
            <w:tcBorders>
              <w:top w:val="nil"/>
              <w:left w:val="nil"/>
              <w:bottom w:val="nil"/>
              <w:right w:val="nil"/>
            </w:tcBorders>
            <w:tcMar>
              <w:top w:w="110" w:type="dxa"/>
              <w:left w:w="43" w:type="dxa"/>
              <w:bottom w:w="36" w:type="dxa"/>
              <w:right w:w="43" w:type="dxa"/>
            </w:tcMar>
          </w:tcPr>
          <w:p w14:paraId="1FDF45A4" w14:textId="77777777" w:rsidR="0089264D" w:rsidRPr="00B40C4C" w:rsidRDefault="0089264D" w:rsidP="009137DA">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37F550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6EEE7E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6447A3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2C125BC4" w14:textId="77777777" w:rsidR="0089264D" w:rsidRPr="00B40C4C" w:rsidRDefault="0089264D" w:rsidP="002E67AC">
            <w:pPr>
              <w:jc w:val="right"/>
            </w:pPr>
            <w:r w:rsidRPr="00B40C4C">
              <w:t xml:space="preserve"> </w:t>
            </w:r>
          </w:p>
        </w:tc>
      </w:tr>
      <w:tr w:rsidR="00446E55" w:rsidRPr="00B40C4C" w14:paraId="26BDCA56" w14:textId="77777777">
        <w:trPr>
          <w:trHeight w:val="340"/>
        </w:trPr>
        <w:tc>
          <w:tcPr>
            <w:tcW w:w="5340" w:type="dxa"/>
            <w:tcBorders>
              <w:top w:val="nil"/>
              <w:left w:val="nil"/>
              <w:bottom w:val="nil"/>
              <w:right w:val="nil"/>
            </w:tcBorders>
            <w:tcMar>
              <w:top w:w="110" w:type="dxa"/>
              <w:left w:w="43" w:type="dxa"/>
              <w:bottom w:w="36" w:type="dxa"/>
              <w:right w:w="43" w:type="dxa"/>
            </w:tcMar>
          </w:tcPr>
          <w:p w14:paraId="46744DB5" w14:textId="77777777" w:rsidR="0089264D" w:rsidRPr="00B40C4C" w:rsidRDefault="0089264D" w:rsidP="009137DA">
            <w:r w:rsidRPr="00B40C4C">
              <w:rPr>
                <w:rStyle w:val="kursiv"/>
              </w:rPr>
              <w:t>Finansielle aktiviteter</w:t>
            </w:r>
          </w:p>
        </w:tc>
        <w:tc>
          <w:tcPr>
            <w:tcW w:w="1040" w:type="dxa"/>
            <w:tcBorders>
              <w:top w:val="nil"/>
              <w:left w:val="nil"/>
              <w:bottom w:val="nil"/>
              <w:right w:val="nil"/>
            </w:tcBorders>
            <w:tcMar>
              <w:top w:w="110" w:type="dxa"/>
              <w:left w:w="43" w:type="dxa"/>
              <w:bottom w:w="36" w:type="dxa"/>
              <w:right w:w="43" w:type="dxa"/>
            </w:tcMar>
            <w:vAlign w:val="bottom"/>
          </w:tcPr>
          <w:p w14:paraId="76D5FB6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A1BB3A2"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3C70D50"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656B07E" w14:textId="77777777" w:rsidR="0089264D" w:rsidRPr="00B40C4C" w:rsidRDefault="0089264D" w:rsidP="002E67AC">
            <w:pPr>
              <w:jc w:val="right"/>
            </w:pPr>
            <w:r w:rsidRPr="00B40C4C">
              <w:t xml:space="preserve"> </w:t>
            </w:r>
          </w:p>
        </w:tc>
      </w:tr>
      <w:tr w:rsidR="00446E55" w:rsidRPr="00B40C4C" w14:paraId="75BD0112" w14:textId="77777777">
        <w:trPr>
          <w:trHeight w:val="340"/>
        </w:trPr>
        <w:tc>
          <w:tcPr>
            <w:tcW w:w="5340" w:type="dxa"/>
            <w:tcBorders>
              <w:top w:val="nil"/>
              <w:left w:val="nil"/>
              <w:bottom w:val="nil"/>
              <w:right w:val="nil"/>
            </w:tcBorders>
            <w:tcMar>
              <w:top w:w="110" w:type="dxa"/>
              <w:left w:w="43" w:type="dxa"/>
              <w:bottom w:w="36" w:type="dxa"/>
              <w:right w:w="43" w:type="dxa"/>
            </w:tcMar>
          </w:tcPr>
          <w:p w14:paraId="5A0802AF" w14:textId="77777777" w:rsidR="0089264D" w:rsidRPr="00B40C4C" w:rsidRDefault="0089264D" w:rsidP="009137DA">
            <w:r w:rsidRPr="00B40C4C">
              <w:lastRenderedPageBreak/>
              <w:t>Innbetalinger ved salg av aksjer og andeler</w:t>
            </w:r>
          </w:p>
        </w:tc>
        <w:tc>
          <w:tcPr>
            <w:tcW w:w="1040" w:type="dxa"/>
            <w:tcBorders>
              <w:top w:val="nil"/>
              <w:left w:val="nil"/>
              <w:bottom w:val="nil"/>
              <w:right w:val="nil"/>
            </w:tcBorders>
            <w:tcMar>
              <w:top w:w="110" w:type="dxa"/>
              <w:left w:w="43" w:type="dxa"/>
              <w:bottom w:w="36" w:type="dxa"/>
              <w:right w:w="43" w:type="dxa"/>
            </w:tcMar>
            <w:vAlign w:val="bottom"/>
          </w:tcPr>
          <w:p w14:paraId="005BCB52" w14:textId="77777777" w:rsidR="0089264D" w:rsidRPr="00B40C4C" w:rsidRDefault="0089264D" w:rsidP="002E67AC">
            <w:pPr>
              <w:jc w:val="right"/>
            </w:pPr>
            <w:r w:rsidRPr="00B40C4C">
              <w:t>9</w:t>
            </w:r>
          </w:p>
        </w:tc>
        <w:tc>
          <w:tcPr>
            <w:tcW w:w="1040" w:type="dxa"/>
            <w:tcBorders>
              <w:top w:val="nil"/>
              <w:left w:val="nil"/>
              <w:bottom w:val="nil"/>
              <w:right w:val="nil"/>
            </w:tcBorders>
            <w:tcMar>
              <w:top w:w="110" w:type="dxa"/>
              <w:left w:w="43" w:type="dxa"/>
              <w:bottom w:w="36" w:type="dxa"/>
              <w:right w:w="43" w:type="dxa"/>
            </w:tcMar>
            <w:vAlign w:val="bottom"/>
          </w:tcPr>
          <w:p w14:paraId="5C93B0CD" w14:textId="77777777" w:rsidR="0089264D" w:rsidRPr="00B40C4C" w:rsidRDefault="0089264D" w:rsidP="002E67AC">
            <w:pPr>
              <w:jc w:val="right"/>
            </w:pPr>
            <w:r w:rsidRPr="00B40C4C">
              <w:t>25</w:t>
            </w:r>
          </w:p>
        </w:tc>
        <w:tc>
          <w:tcPr>
            <w:tcW w:w="1040" w:type="dxa"/>
            <w:tcBorders>
              <w:top w:val="nil"/>
              <w:left w:val="nil"/>
              <w:bottom w:val="nil"/>
              <w:right w:val="nil"/>
            </w:tcBorders>
            <w:tcMar>
              <w:top w:w="110" w:type="dxa"/>
              <w:left w:w="43" w:type="dxa"/>
              <w:bottom w:w="36" w:type="dxa"/>
              <w:right w:w="43" w:type="dxa"/>
            </w:tcMar>
            <w:vAlign w:val="bottom"/>
          </w:tcPr>
          <w:p w14:paraId="28F2822A" w14:textId="77777777" w:rsidR="0089264D" w:rsidRPr="00B40C4C" w:rsidRDefault="0089264D" w:rsidP="002E67AC">
            <w:pPr>
              <w:jc w:val="right"/>
            </w:pPr>
            <w:r w:rsidRPr="00B40C4C">
              <w:t>23</w:t>
            </w:r>
          </w:p>
        </w:tc>
        <w:tc>
          <w:tcPr>
            <w:tcW w:w="1040" w:type="dxa"/>
            <w:tcBorders>
              <w:top w:val="nil"/>
              <w:left w:val="nil"/>
              <w:bottom w:val="nil"/>
              <w:right w:val="nil"/>
            </w:tcBorders>
            <w:tcMar>
              <w:top w:w="110" w:type="dxa"/>
              <w:left w:w="43" w:type="dxa"/>
              <w:bottom w:w="36" w:type="dxa"/>
              <w:right w:w="43" w:type="dxa"/>
            </w:tcMar>
            <w:vAlign w:val="bottom"/>
          </w:tcPr>
          <w:p w14:paraId="7A785760" w14:textId="77777777" w:rsidR="0089264D" w:rsidRPr="00B40C4C" w:rsidRDefault="0089264D" w:rsidP="002E67AC">
            <w:pPr>
              <w:jc w:val="right"/>
            </w:pPr>
            <w:r w:rsidRPr="00B40C4C">
              <w:t>0</w:t>
            </w:r>
          </w:p>
        </w:tc>
      </w:tr>
      <w:tr w:rsidR="00446E55" w:rsidRPr="00B40C4C" w14:paraId="25F3F2E6" w14:textId="77777777">
        <w:trPr>
          <w:trHeight w:val="340"/>
        </w:trPr>
        <w:tc>
          <w:tcPr>
            <w:tcW w:w="5340" w:type="dxa"/>
            <w:tcBorders>
              <w:top w:val="nil"/>
              <w:left w:val="nil"/>
              <w:bottom w:val="nil"/>
              <w:right w:val="nil"/>
            </w:tcBorders>
            <w:tcMar>
              <w:top w:w="110" w:type="dxa"/>
              <w:left w:w="43" w:type="dxa"/>
              <w:bottom w:w="36" w:type="dxa"/>
              <w:right w:w="43" w:type="dxa"/>
            </w:tcMar>
          </w:tcPr>
          <w:p w14:paraId="6EDF11D6" w14:textId="77777777" w:rsidR="0089264D" w:rsidRPr="00B40C4C" w:rsidRDefault="0089264D" w:rsidP="009137DA">
            <w:r w:rsidRPr="00B40C4C">
              <w:t>Andre finansielle innbetalinger</w:t>
            </w:r>
          </w:p>
        </w:tc>
        <w:tc>
          <w:tcPr>
            <w:tcW w:w="1040" w:type="dxa"/>
            <w:tcBorders>
              <w:top w:val="nil"/>
              <w:left w:val="nil"/>
              <w:bottom w:val="nil"/>
              <w:right w:val="nil"/>
            </w:tcBorders>
            <w:tcMar>
              <w:top w:w="110" w:type="dxa"/>
              <w:left w:w="43" w:type="dxa"/>
              <w:bottom w:w="36" w:type="dxa"/>
              <w:right w:w="43" w:type="dxa"/>
            </w:tcMar>
            <w:vAlign w:val="bottom"/>
          </w:tcPr>
          <w:p w14:paraId="7EBC3A25" w14:textId="77777777" w:rsidR="0089264D" w:rsidRPr="00B40C4C" w:rsidRDefault="0089264D" w:rsidP="002E67AC">
            <w:pPr>
              <w:jc w:val="right"/>
            </w:pPr>
            <w:r w:rsidRPr="00B40C4C">
              <w:t>2</w:t>
            </w:r>
          </w:p>
        </w:tc>
        <w:tc>
          <w:tcPr>
            <w:tcW w:w="1040" w:type="dxa"/>
            <w:tcBorders>
              <w:top w:val="nil"/>
              <w:left w:val="nil"/>
              <w:bottom w:val="nil"/>
              <w:right w:val="nil"/>
            </w:tcBorders>
            <w:tcMar>
              <w:top w:w="110" w:type="dxa"/>
              <w:left w:w="43" w:type="dxa"/>
              <w:bottom w:w="36" w:type="dxa"/>
              <w:right w:w="43" w:type="dxa"/>
            </w:tcMar>
            <w:vAlign w:val="bottom"/>
          </w:tcPr>
          <w:p w14:paraId="160FA3F1" w14:textId="77777777" w:rsidR="0089264D" w:rsidRPr="00B40C4C" w:rsidRDefault="0089264D" w:rsidP="002E67AC">
            <w:pPr>
              <w:jc w:val="right"/>
            </w:pPr>
            <w:r w:rsidRPr="00B40C4C">
              <w:t>11</w:t>
            </w:r>
          </w:p>
        </w:tc>
        <w:tc>
          <w:tcPr>
            <w:tcW w:w="1040" w:type="dxa"/>
            <w:tcBorders>
              <w:top w:val="nil"/>
              <w:left w:val="nil"/>
              <w:bottom w:val="nil"/>
              <w:right w:val="nil"/>
            </w:tcBorders>
            <w:tcMar>
              <w:top w:w="110" w:type="dxa"/>
              <w:left w:w="43" w:type="dxa"/>
              <w:bottom w:w="36" w:type="dxa"/>
              <w:right w:w="43" w:type="dxa"/>
            </w:tcMar>
            <w:vAlign w:val="bottom"/>
          </w:tcPr>
          <w:p w14:paraId="711109D2" w14:textId="77777777" w:rsidR="0089264D" w:rsidRPr="00B40C4C" w:rsidRDefault="0089264D" w:rsidP="002E67AC">
            <w:pPr>
              <w:jc w:val="right"/>
            </w:pPr>
            <w:r w:rsidRPr="00B40C4C">
              <w:t>13</w:t>
            </w:r>
          </w:p>
        </w:tc>
        <w:tc>
          <w:tcPr>
            <w:tcW w:w="1040" w:type="dxa"/>
            <w:tcBorders>
              <w:top w:val="nil"/>
              <w:left w:val="nil"/>
              <w:bottom w:val="nil"/>
              <w:right w:val="nil"/>
            </w:tcBorders>
            <w:tcMar>
              <w:top w:w="110" w:type="dxa"/>
              <w:left w:w="43" w:type="dxa"/>
              <w:bottom w:w="36" w:type="dxa"/>
              <w:right w:w="43" w:type="dxa"/>
            </w:tcMar>
            <w:vAlign w:val="bottom"/>
          </w:tcPr>
          <w:p w14:paraId="35B2C31D" w14:textId="77777777" w:rsidR="0089264D" w:rsidRPr="00B40C4C" w:rsidRDefault="0089264D" w:rsidP="002E67AC">
            <w:pPr>
              <w:jc w:val="right"/>
            </w:pPr>
            <w:r w:rsidRPr="00B40C4C">
              <w:t>1</w:t>
            </w:r>
          </w:p>
        </w:tc>
      </w:tr>
      <w:tr w:rsidR="00446E55" w:rsidRPr="00B40C4C" w14:paraId="4AD4C448" w14:textId="77777777">
        <w:trPr>
          <w:trHeight w:val="340"/>
        </w:trPr>
        <w:tc>
          <w:tcPr>
            <w:tcW w:w="5340" w:type="dxa"/>
            <w:tcBorders>
              <w:top w:val="nil"/>
              <w:left w:val="nil"/>
              <w:bottom w:val="nil"/>
              <w:right w:val="nil"/>
            </w:tcBorders>
            <w:tcMar>
              <w:top w:w="110" w:type="dxa"/>
              <w:left w:w="43" w:type="dxa"/>
              <w:bottom w:w="36" w:type="dxa"/>
              <w:right w:w="43" w:type="dxa"/>
            </w:tcMar>
          </w:tcPr>
          <w:p w14:paraId="1ABA2059" w14:textId="77777777" w:rsidR="0089264D" w:rsidRPr="00B40C4C" w:rsidRDefault="0089264D" w:rsidP="009137DA">
            <w:r w:rsidRPr="00B40C4C">
              <w:rPr>
                <w:rStyle w:val="kursiv"/>
              </w:rPr>
              <w:t>Sum finansielle inntekter</w:t>
            </w:r>
          </w:p>
        </w:tc>
        <w:tc>
          <w:tcPr>
            <w:tcW w:w="1040" w:type="dxa"/>
            <w:tcBorders>
              <w:top w:val="nil"/>
              <w:left w:val="nil"/>
              <w:bottom w:val="nil"/>
              <w:right w:val="nil"/>
            </w:tcBorders>
            <w:tcMar>
              <w:top w:w="110" w:type="dxa"/>
              <w:left w:w="43" w:type="dxa"/>
              <w:bottom w:w="36" w:type="dxa"/>
              <w:right w:w="43" w:type="dxa"/>
            </w:tcMar>
            <w:vAlign w:val="bottom"/>
          </w:tcPr>
          <w:p w14:paraId="7177B20C" w14:textId="77777777" w:rsidR="0089264D" w:rsidRPr="00B40C4C" w:rsidRDefault="0089264D" w:rsidP="002E67AC">
            <w:pPr>
              <w:jc w:val="right"/>
            </w:pPr>
            <w:r w:rsidRPr="00B40C4C">
              <w:rPr>
                <w:rStyle w:val="kursiv"/>
              </w:rPr>
              <w:t>10</w:t>
            </w:r>
          </w:p>
        </w:tc>
        <w:tc>
          <w:tcPr>
            <w:tcW w:w="1040" w:type="dxa"/>
            <w:tcBorders>
              <w:top w:val="nil"/>
              <w:left w:val="nil"/>
              <w:bottom w:val="nil"/>
              <w:right w:val="nil"/>
            </w:tcBorders>
            <w:tcMar>
              <w:top w:w="110" w:type="dxa"/>
              <w:left w:w="43" w:type="dxa"/>
              <w:bottom w:w="36" w:type="dxa"/>
              <w:right w:w="43" w:type="dxa"/>
            </w:tcMar>
            <w:vAlign w:val="bottom"/>
          </w:tcPr>
          <w:p w14:paraId="17F66DA6" w14:textId="77777777" w:rsidR="0089264D" w:rsidRPr="00B40C4C" w:rsidRDefault="0089264D" w:rsidP="002E67AC">
            <w:pPr>
              <w:jc w:val="right"/>
            </w:pPr>
            <w:r w:rsidRPr="00B40C4C">
              <w:rPr>
                <w:rStyle w:val="kursiv"/>
              </w:rPr>
              <w:t>36</w:t>
            </w:r>
          </w:p>
        </w:tc>
        <w:tc>
          <w:tcPr>
            <w:tcW w:w="1040" w:type="dxa"/>
            <w:tcBorders>
              <w:top w:val="nil"/>
              <w:left w:val="nil"/>
              <w:bottom w:val="nil"/>
              <w:right w:val="nil"/>
            </w:tcBorders>
            <w:tcMar>
              <w:top w:w="110" w:type="dxa"/>
              <w:left w:w="43" w:type="dxa"/>
              <w:bottom w:w="36" w:type="dxa"/>
              <w:right w:w="43" w:type="dxa"/>
            </w:tcMar>
            <w:vAlign w:val="bottom"/>
          </w:tcPr>
          <w:p w14:paraId="63D9335F" w14:textId="77777777" w:rsidR="0089264D" w:rsidRPr="00B40C4C" w:rsidRDefault="0089264D" w:rsidP="002E67AC">
            <w:pPr>
              <w:jc w:val="right"/>
            </w:pPr>
            <w:r w:rsidRPr="00B40C4C">
              <w:rPr>
                <w:rStyle w:val="kursiv"/>
              </w:rPr>
              <w:t>36</w:t>
            </w:r>
          </w:p>
        </w:tc>
        <w:tc>
          <w:tcPr>
            <w:tcW w:w="1040" w:type="dxa"/>
            <w:tcBorders>
              <w:top w:val="nil"/>
              <w:left w:val="nil"/>
              <w:bottom w:val="nil"/>
              <w:right w:val="nil"/>
            </w:tcBorders>
            <w:tcMar>
              <w:top w:w="110" w:type="dxa"/>
              <w:left w:w="43" w:type="dxa"/>
              <w:bottom w:w="36" w:type="dxa"/>
              <w:right w:w="43" w:type="dxa"/>
            </w:tcMar>
            <w:vAlign w:val="bottom"/>
          </w:tcPr>
          <w:p w14:paraId="1E94BAF3" w14:textId="77777777" w:rsidR="0089264D" w:rsidRPr="00B40C4C" w:rsidRDefault="0089264D" w:rsidP="002E67AC">
            <w:pPr>
              <w:jc w:val="right"/>
            </w:pPr>
            <w:r w:rsidRPr="00B40C4C">
              <w:rPr>
                <w:rStyle w:val="kursiv"/>
              </w:rPr>
              <w:t>1</w:t>
            </w:r>
          </w:p>
        </w:tc>
      </w:tr>
      <w:tr w:rsidR="00446E55" w:rsidRPr="00B40C4C" w14:paraId="20DFAC6B" w14:textId="77777777">
        <w:trPr>
          <w:trHeight w:val="260"/>
        </w:trPr>
        <w:tc>
          <w:tcPr>
            <w:tcW w:w="5340" w:type="dxa"/>
            <w:tcBorders>
              <w:top w:val="nil"/>
              <w:left w:val="nil"/>
              <w:bottom w:val="nil"/>
              <w:right w:val="nil"/>
            </w:tcBorders>
            <w:tcMar>
              <w:top w:w="110" w:type="dxa"/>
              <w:left w:w="43" w:type="dxa"/>
              <w:bottom w:w="36" w:type="dxa"/>
              <w:right w:w="43" w:type="dxa"/>
            </w:tcMar>
          </w:tcPr>
          <w:p w14:paraId="5F7AED59" w14:textId="77777777" w:rsidR="0089264D" w:rsidRPr="00B40C4C" w:rsidRDefault="0089264D" w:rsidP="009137DA">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09F05E74"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656449ED"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5374F55E" w14:textId="77777777" w:rsidR="0089264D" w:rsidRPr="00B40C4C" w:rsidRDefault="0089264D" w:rsidP="002E67AC">
            <w:pPr>
              <w:jc w:val="right"/>
            </w:pPr>
            <w:r w:rsidRPr="00B40C4C">
              <w:t xml:space="preserve"> </w:t>
            </w:r>
          </w:p>
        </w:tc>
        <w:tc>
          <w:tcPr>
            <w:tcW w:w="1040" w:type="dxa"/>
            <w:tcBorders>
              <w:top w:val="nil"/>
              <w:left w:val="nil"/>
              <w:bottom w:val="nil"/>
              <w:right w:val="nil"/>
            </w:tcBorders>
            <w:tcMar>
              <w:top w:w="110" w:type="dxa"/>
              <w:left w:w="43" w:type="dxa"/>
              <w:bottom w:w="36" w:type="dxa"/>
              <w:right w:w="43" w:type="dxa"/>
            </w:tcMar>
            <w:vAlign w:val="bottom"/>
          </w:tcPr>
          <w:p w14:paraId="48F6030C" w14:textId="77777777" w:rsidR="0089264D" w:rsidRPr="00B40C4C" w:rsidRDefault="0089264D" w:rsidP="002E67AC">
            <w:pPr>
              <w:jc w:val="right"/>
            </w:pPr>
            <w:r w:rsidRPr="00B40C4C">
              <w:t xml:space="preserve"> </w:t>
            </w:r>
          </w:p>
        </w:tc>
      </w:tr>
      <w:tr w:rsidR="00446E55" w:rsidRPr="00B40C4C" w14:paraId="68BCCFA0" w14:textId="77777777">
        <w:trPr>
          <w:trHeight w:val="340"/>
        </w:trPr>
        <w:tc>
          <w:tcPr>
            <w:tcW w:w="5340" w:type="dxa"/>
            <w:tcBorders>
              <w:top w:val="single" w:sz="4" w:space="0" w:color="000000"/>
              <w:left w:val="nil"/>
              <w:bottom w:val="single" w:sz="4" w:space="0" w:color="000000"/>
              <w:right w:val="nil"/>
            </w:tcBorders>
            <w:tcMar>
              <w:top w:w="110" w:type="dxa"/>
              <w:left w:w="43" w:type="dxa"/>
              <w:bottom w:w="36" w:type="dxa"/>
              <w:right w:w="43" w:type="dxa"/>
            </w:tcMar>
          </w:tcPr>
          <w:p w14:paraId="3FE63C2B" w14:textId="77777777" w:rsidR="0089264D" w:rsidRPr="00B40C4C" w:rsidRDefault="0089264D" w:rsidP="009137DA">
            <w:r w:rsidRPr="00B40C4C">
              <w:rPr>
                <w:rStyle w:val="halvfet0"/>
              </w:rPr>
              <w:t>Sum inntekter</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7E9F1968" w14:textId="77777777" w:rsidR="0089264D" w:rsidRPr="00B40C4C" w:rsidRDefault="0089264D" w:rsidP="002E67AC">
            <w:pPr>
              <w:jc w:val="right"/>
            </w:pPr>
            <w:r w:rsidRPr="00B40C4C">
              <w:rPr>
                <w:rStyle w:val="halvfet0"/>
              </w:rPr>
              <w:t>70 674</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389E982D" w14:textId="77777777" w:rsidR="0089264D" w:rsidRPr="00B40C4C" w:rsidRDefault="0089264D" w:rsidP="002E67AC">
            <w:pPr>
              <w:jc w:val="right"/>
            </w:pPr>
            <w:r w:rsidRPr="00B40C4C">
              <w:rPr>
                <w:rStyle w:val="halvfet0"/>
              </w:rPr>
              <w:t>73 445</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3740D7AE" w14:textId="77777777" w:rsidR="0089264D" w:rsidRPr="00B40C4C" w:rsidRDefault="0089264D" w:rsidP="002E67AC">
            <w:pPr>
              <w:jc w:val="right"/>
            </w:pPr>
            <w:r w:rsidRPr="00B40C4C">
              <w:rPr>
                <w:rStyle w:val="halvfet0"/>
              </w:rPr>
              <w:t>75 925</w:t>
            </w:r>
          </w:p>
        </w:tc>
        <w:tc>
          <w:tcPr>
            <w:tcW w:w="1040" w:type="dxa"/>
            <w:tcBorders>
              <w:top w:val="single" w:sz="4" w:space="0" w:color="000000"/>
              <w:left w:val="nil"/>
              <w:bottom w:val="single" w:sz="4" w:space="0" w:color="000000"/>
              <w:right w:val="nil"/>
            </w:tcBorders>
            <w:tcMar>
              <w:top w:w="110" w:type="dxa"/>
              <w:left w:w="43" w:type="dxa"/>
              <w:bottom w:w="36" w:type="dxa"/>
              <w:right w:w="43" w:type="dxa"/>
            </w:tcMar>
            <w:vAlign w:val="bottom"/>
          </w:tcPr>
          <w:p w14:paraId="4D9F062D" w14:textId="77777777" w:rsidR="0089264D" w:rsidRPr="00B40C4C" w:rsidRDefault="0089264D" w:rsidP="002E67AC">
            <w:pPr>
              <w:jc w:val="right"/>
            </w:pPr>
            <w:r w:rsidRPr="00B40C4C">
              <w:rPr>
                <w:rStyle w:val="halvfet0"/>
              </w:rPr>
              <w:t>75 636</w:t>
            </w:r>
          </w:p>
        </w:tc>
      </w:tr>
      <w:tr w:rsidR="00446E55" w:rsidRPr="00B40C4C" w14:paraId="126FF666" w14:textId="77777777">
        <w:trPr>
          <w:trHeight w:val="340"/>
        </w:trPr>
        <w:tc>
          <w:tcPr>
            <w:tcW w:w="5340" w:type="dxa"/>
            <w:tcBorders>
              <w:top w:val="nil"/>
              <w:left w:val="nil"/>
              <w:bottom w:val="single" w:sz="4" w:space="0" w:color="000000"/>
              <w:right w:val="nil"/>
            </w:tcBorders>
            <w:tcMar>
              <w:top w:w="110" w:type="dxa"/>
              <w:left w:w="43" w:type="dxa"/>
              <w:bottom w:w="36" w:type="dxa"/>
              <w:right w:w="43" w:type="dxa"/>
            </w:tcMar>
          </w:tcPr>
          <w:p w14:paraId="2E7620D1" w14:textId="77777777" w:rsidR="0089264D" w:rsidRPr="00B40C4C" w:rsidRDefault="0089264D" w:rsidP="009137DA">
            <w:r w:rsidRPr="00B40C4C">
              <w:rPr>
                <w:rStyle w:val="halvfet0"/>
              </w:rPr>
              <w:t>3. Netto endring i kontantbeholdningen (2-1)</w:t>
            </w:r>
            <w:r w:rsidRPr="00B40C4C">
              <w:t xml:space="preserve"> </w:t>
            </w:r>
            <w:r w:rsidRPr="00B40C4C">
              <w:rPr>
                <w:rStyle w:val="skrift-hevet"/>
              </w:rPr>
              <w:t>4</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04D5B6CA" w14:textId="77777777" w:rsidR="0089264D" w:rsidRPr="00B40C4C" w:rsidRDefault="0089264D" w:rsidP="002E67AC">
            <w:pPr>
              <w:jc w:val="right"/>
            </w:pPr>
            <w:r w:rsidRPr="00B40C4C">
              <w:rPr>
                <w:rStyle w:val="halvfet0"/>
              </w:rPr>
              <w:t>1 556</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15D21417" w14:textId="77777777" w:rsidR="0089264D" w:rsidRPr="00B40C4C" w:rsidRDefault="0089264D" w:rsidP="002E67AC">
            <w:pPr>
              <w:jc w:val="right"/>
            </w:pPr>
            <w:r w:rsidRPr="00B40C4C">
              <w:rPr>
                <w:rStyle w:val="halvfet0"/>
              </w:rPr>
              <w:t>525</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37596C61" w14:textId="77777777" w:rsidR="0089264D" w:rsidRPr="00B40C4C" w:rsidRDefault="0089264D" w:rsidP="002E67AC">
            <w:pPr>
              <w:jc w:val="right"/>
            </w:pPr>
            <w:r w:rsidRPr="00B40C4C">
              <w:rPr>
                <w:rStyle w:val="halvfet0"/>
              </w:rPr>
              <w:t>308</w:t>
            </w:r>
          </w:p>
        </w:tc>
        <w:tc>
          <w:tcPr>
            <w:tcW w:w="1040" w:type="dxa"/>
            <w:tcBorders>
              <w:top w:val="nil"/>
              <w:left w:val="nil"/>
              <w:bottom w:val="single" w:sz="4" w:space="0" w:color="000000"/>
              <w:right w:val="nil"/>
            </w:tcBorders>
            <w:tcMar>
              <w:top w:w="110" w:type="dxa"/>
              <w:left w:w="43" w:type="dxa"/>
              <w:bottom w:w="36" w:type="dxa"/>
              <w:right w:w="43" w:type="dxa"/>
            </w:tcMar>
            <w:vAlign w:val="bottom"/>
          </w:tcPr>
          <w:p w14:paraId="7C9F9DA6" w14:textId="77777777" w:rsidR="0089264D" w:rsidRPr="00B40C4C" w:rsidRDefault="0089264D" w:rsidP="002E67AC">
            <w:pPr>
              <w:jc w:val="right"/>
            </w:pPr>
            <w:r w:rsidRPr="00B40C4C">
              <w:rPr>
                <w:rStyle w:val="halvfet0"/>
              </w:rPr>
              <w:t>-3 741</w:t>
            </w:r>
          </w:p>
        </w:tc>
      </w:tr>
    </w:tbl>
    <w:p w14:paraId="4867E302" w14:textId="77777777" w:rsidR="0089264D" w:rsidRPr="00B40C4C" w:rsidRDefault="0089264D" w:rsidP="00EC71B8">
      <w:pPr>
        <w:pStyle w:val="tabell-noter"/>
        <w:rPr>
          <w:rStyle w:val="skrift-hevet"/>
        </w:rPr>
      </w:pPr>
      <w:r w:rsidRPr="00B40C4C">
        <w:rPr>
          <w:rStyle w:val="skrift-hevet"/>
        </w:rPr>
        <w:t>1</w:t>
      </w:r>
      <w:r w:rsidRPr="00B40C4C">
        <w:tab/>
        <w:t>Tabell 4.1 gir et uttrykk for virksomhetenes samlede brutto utgifter og inntekter fordelt etter art for årene 2021, 2022 og 2023, samt summen av virksomhetenes interne budsjetter for 2024. Tallene i tabellen baserer seg på virksomhetenes egen oppstilling av brutto utgifter og inntekter på en standard mal.</w:t>
      </w:r>
    </w:p>
    <w:p w14:paraId="547CA80E" w14:textId="77777777" w:rsidR="0089264D" w:rsidRPr="00B40C4C" w:rsidRDefault="0089264D" w:rsidP="009137DA">
      <w:pPr>
        <w:pStyle w:val="tabell-noter"/>
        <w:rPr>
          <w:rStyle w:val="skrift-hevet"/>
        </w:rPr>
      </w:pPr>
      <w:r w:rsidRPr="00B40C4C">
        <w:rPr>
          <w:rStyle w:val="skrift-hevet"/>
        </w:rPr>
        <w:t>2</w:t>
      </w:r>
      <w:r w:rsidRPr="00B40C4C">
        <w:rPr>
          <w:rStyle w:val="skrift-hevet"/>
        </w:rPr>
        <w:tab/>
      </w:r>
      <w:r w:rsidRPr="00B40C4C">
        <w:t>Overføringer fra Norges Forskningsråd (NFR) utgjør den vesentligste delen av overføringsutgiftene, med samlede overføringer på henholdsvis 11,2 mrd. kroner, 11,8 mrd. kroner og 11,5 mrd. kroner, i årene 2021, 2022 og 2023, og estimerte utbetalinger i 2024 på om lag 14,3 mrd. kroner.</w:t>
      </w:r>
    </w:p>
    <w:p w14:paraId="4D48033E" w14:textId="77777777" w:rsidR="0089264D" w:rsidRPr="00B40C4C" w:rsidRDefault="0089264D" w:rsidP="009137DA">
      <w:pPr>
        <w:pStyle w:val="tabell-noter"/>
        <w:rPr>
          <w:rStyle w:val="skrift-hevet"/>
        </w:rPr>
      </w:pPr>
      <w:r w:rsidRPr="00B40C4C">
        <w:rPr>
          <w:rStyle w:val="skrift-hevet"/>
        </w:rPr>
        <w:t>3</w:t>
      </w:r>
      <w:r w:rsidRPr="00B40C4C">
        <w:tab/>
        <w:t xml:space="preserve">Inntekter fra statlige bevilgninger omfatter blant annet bevilgninger fra overordnet fagdepartement, bevilgninger fra andre departementer, bevilgninger fra andre statlige forvaltningsorganer og tildelinger fra NFR. Det vises til innledende kommentarer til tabellene, hvor det </w:t>
      </w:r>
      <w:proofErr w:type="gramStart"/>
      <w:r w:rsidRPr="00B40C4C">
        <w:t>fremgår</w:t>
      </w:r>
      <w:proofErr w:type="gramEnd"/>
      <w:r w:rsidRPr="00B40C4C">
        <w:t xml:space="preserve"> at det ikke er foretatt noen eliminering av overføringer eller transaksjoner mellom virksomhetene i oppstillingen.</w:t>
      </w:r>
    </w:p>
    <w:p w14:paraId="5EB1396A" w14:textId="77777777" w:rsidR="0089264D" w:rsidRDefault="0089264D" w:rsidP="009137DA">
      <w:pPr>
        <w:pStyle w:val="tabell-noter"/>
      </w:pPr>
      <w:r w:rsidRPr="00B40C4C">
        <w:rPr>
          <w:rStyle w:val="skrift-hevet"/>
        </w:rPr>
        <w:t>4</w:t>
      </w:r>
      <w:r w:rsidRPr="00B40C4C">
        <w:tab/>
        <w:t>Netto endring i kontantbeholdningen i tabell 4.1, beregnet ut fra sum inntekter med fradrag av sum utgifter, tilsvarer endringen i kontantbeholdningen mellom årene i tabell 4.3.</w:t>
      </w:r>
    </w:p>
    <w:p w14:paraId="20188C66" w14:textId="68CED562" w:rsidR="007524F6" w:rsidRPr="007524F6" w:rsidRDefault="007524F6" w:rsidP="007524F6">
      <w:pPr>
        <w:pStyle w:val="tabell-tittel"/>
      </w:pPr>
      <w:r w:rsidRPr="00B40C4C">
        <w:t xml:space="preserve">Inntekter etter inntektskilde </w:t>
      </w:r>
      <w:r w:rsidRPr="00B40C4C">
        <w:rPr>
          <w:rStyle w:val="skrift-hevet"/>
        </w:rPr>
        <w:t>1</w:t>
      </w:r>
    </w:p>
    <w:p w14:paraId="4FF473D2" w14:textId="77777777" w:rsidR="0089264D" w:rsidRPr="00B40C4C" w:rsidRDefault="0089264D" w:rsidP="009137DA">
      <w:pPr>
        <w:pStyle w:val="Tabellnavn"/>
      </w:pPr>
      <w:r w:rsidRPr="00B40C4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80"/>
        <w:gridCol w:w="960"/>
        <w:gridCol w:w="960"/>
        <w:gridCol w:w="960"/>
        <w:gridCol w:w="960"/>
      </w:tblGrid>
      <w:tr w:rsidR="00446E55" w:rsidRPr="00B40C4C" w14:paraId="4A4CCF70" w14:textId="77777777">
        <w:trPr>
          <w:trHeight w:val="360"/>
        </w:trPr>
        <w:tc>
          <w:tcPr>
            <w:tcW w:w="5680" w:type="dxa"/>
            <w:tcBorders>
              <w:top w:val="nil"/>
              <w:left w:val="nil"/>
              <w:bottom w:val="nil"/>
              <w:right w:val="nil"/>
            </w:tcBorders>
            <w:tcMar>
              <w:top w:w="128" w:type="dxa"/>
              <w:left w:w="43" w:type="dxa"/>
              <w:bottom w:w="43" w:type="dxa"/>
              <w:right w:w="43" w:type="dxa"/>
            </w:tcMar>
            <w:vAlign w:val="bottom"/>
          </w:tcPr>
          <w:p w14:paraId="63B2512D" w14:textId="77777777" w:rsidR="0089264D" w:rsidRPr="00B40C4C" w:rsidRDefault="0089264D" w:rsidP="009137DA">
            <w:r w:rsidRPr="00B40C4C">
              <w:t>Inntektskilde</w:t>
            </w:r>
          </w:p>
        </w:tc>
        <w:tc>
          <w:tcPr>
            <w:tcW w:w="2880" w:type="dxa"/>
            <w:gridSpan w:val="3"/>
            <w:tcBorders>
              <w:top w:val="nil"/>
              <w:left w:val="nil"/>
              <w:bottom w:val="single" w:sz="4" w:space="0" w:color="000000"/>
              <w:right w:val="nil"/>
            </w:tcBorders>
            <w:tcMar>
              <w:top w:w="128" w:type="dxa"/>
              <w:left w:w="43" w:type="dxa"/>
              <w:bottom w:w="43" w:type="dxa"/>
              <w:right w:w="43" w:type="dxa"/>
            </w:tcMar>
            <w:vAlign w:val="bottom"/>
          </w:tcPr>
          <w:p w14:paraId="4AE12A47" w14:textId="77777777" w:rsidR="0089264D" w:rsidRPr="00B40C4C" w:rsidRDefault="0089264D" w:rsidP="002E67AC">
            <w:pPr>
              <w:jc w:val="center"/>
            </w:pPr>
            <w:r w:rsidRPr="00B40C4C">
              <w:t>Regnskap</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1FB418" w14:textId="77777777" w:rsidR="0089264D" w:rsidRPr="00B40C4C" w:rsidRDefault="0089264D" w:rsidP="002E67AC">
            <w:pPr>
              <w:jc w:val="right"/>
            </w:pPr>
            <w:r w:rsidRPr="00B40C4C">
              <w:t>Budsjett</w:t>
            </w:r>
          </w:p>
        </w:tc>
      </w:tr>
      <w:tr w:rsidR="00446E55" w:rsidRPr="00B40C4C" w14:paraId="21D87DF2" w14:textId="77777777">
        <w:trPr>
          <w:trHeight w:val="360"/>
        </w:trPr>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EE9E7" w14:textId="77777777" w:rsidR="0089264D" w:rsidRPr="00B40C4C" w:rsidRDefault="0089264D" w:rsidP="009137DA">
            <w:r w:rsidRPr="00B40C4C">
              <w:rPr>
                <w:rStyle w:val="kursiv"/>
              </w:rPr>
              <w:t>Beløp i mill. kroner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04A89" w14:textId="77777777" w:rsidR="0089264D" w:rsidRPr="00B40C4C" w:rsidRDefault="0089264D" w:rsidP="002E67AC">
            <w:pPr>
              <w:jc w:val="right"/>
            </w:pPr>
            <w:r w:rsidRPr="00B40C4C">
              <w:t>2021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86148" w14:textId="77777777" w:rsidR="0089264D" w:rsidRPr="00B40C4C" w:rsidRDefault="0089264D" w:rsidP="002E67AC">
            <w:pPr>
              <w:jc w:val="right"/>
            </w:pPr>
            <w:r w:rsidRPr="00B40C4C">
              <w:t>2022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8D622" w14:textId="77777777" w:rsidR="0089264D" w:rsidRPr="00B40C4C" w:rsidRDefault="0089264D" w:rsidP="002E67AC">
            <w:pPr>
              <w:jc w:val="right"/>
            </w:pPr>
            <w:r w:rsidRPr="00B40C4C">
              <w:t>2023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B9B10" w14:textId="77777777" w:rsidR="0089264D" w:rsidRPr="00B40C4C" w:rsidRDefault="0089264D" w:rsidP="002E67AC">
            <w:pPr>
              <w:jc w:val="right"/>
            </w:pPr>
            <w:r w:rsidRPr="00B40C4C">
              <w:t>2024</w:t>
            </w:r>
          </w:p>
        </w:tc>
      </w:tr>
      <w:tr w:rsidR="00446E55" w:rsidRPr="00B40C4C" w14:paraId="55D6AE00" w14:textId="77777777">
        <w:trPr>
          <w:trHeight w:val="380"/>
        </w:trPr>
        <w:tc>
          <w:tcPr>
            <w:tcW w:w="5680" w:type="dxa"/>
            <w:tcBorders>
              <w:top w:val="single" w:sz="4" w:space="0" w:color="000000"/>
              <w:left w:val="nil"/>
              <w:bottom w:val="nil"/>
              <w:right w:val="nil"/>
            </w:tcBorders>
            <w:tcMar>
              <w:top w:w="128" w:type="dxa"/>
              <w:left w:w="43" w:type="dxa"/>
              <w:bottom w:w="43" w:type="dxa"/>
              <w:right w:w="43" w:type="dxa"/>
            </w:tcMar>
          </w:tcPr>
          <w:p w14:paraId="09646B2F" w14:textId="77777777" w:rsidR="0089264D" w:rsidRPr="00B40C4C" w:rsidRDefault="0089264D" w:rsidP="009137DA">
            <w:r w:rsidRPr="00B40C4C">
              <w:rPr>
                <w:rStyle w:val="kursiv"/>
              </w:rPr>
              <w:t>Bevilgninger til finansiering av statsoppdraget</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C709B60" w14:textId="77777777" w:rsidR="0089264D" w:rsidRPr="00B40C4C" w:rsidRDefault="0089264D" w:rsidP="002E67AC">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7059FA5" w14:textId="77777777" w:rsidR="0089264D" w:rsidRPr="00B40C4C" w:rsidRDefault="0089264D" w:rsidP="002E67AC">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DCA5AD3" w14:textId="77777777" w:rsidR="0089264D" w:rsidRPr="00B40C4C" w:rsidRDefault="0089264D" w:rsidP="002E67AC">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70B4159" w14:textId="77777777" w:rsidR="0089264D" w:rsidRPr="00B40C4C" w:rsidRDefault="0089264D" w:rsidP="002E67AC">
            <w:pPr>
              <w:jc w:val="right"/>
            </w:pPr>
            <w:r w:rsidRPr="00B40C4C">
              <w:t xml:space="preserve"> </w:t>
            </w:r>
          </w:p>
        </w:tc>
      </w:tr>
      <w:tr w:rsidR="00446E55" w:rsidRPr="00B40C4C" w14:paraId="3AA4914A" w14:textId="77777777">
        <w:trPr>
          <w:trHeight w:val="380"/>
        </w:trPr>
        <w:tc>
          <w:tcPr>
            <w:tcW w:w="5680" w:type="dxa"/>
            <w:tcBorders>
              <w:top w:val="nil"/>
              <w:left w:val="nil"/>
              <w:bottom w:val="nil"/>
              <w:right w:val="nil"/>
            </w:tcBorders>
            <w:tcMar>
              <w:top w:w="128" w:type="dxa"/>
              <w:left w:w="43" w:type="dxa"/>
              <w:bottom w:w="43" w:type="dxa"/>
              <w:right w:w="43" w:type="dxa"/>
            </w:tcMar>
          </w:tcPr>
          <w:p w14:paraId="27DE1875" w14:textId="77777777" w:rsidR="0089264D" w:rsidRPr="00B40C4C" w:rsidRDefault="0089264D" w:rsidP="009137DA">
            <w:r w:rsidRPr="00B40C4C">
              <w:t>Bevilgninger fra fagdepartementet</w:t>
            </w:r>
          </w:p>
        </w:tc>
        <w:tc>
          <w:tcPr>
            <w:tcW w:w="960" w:type="dxa"/>
            <w:tcBorders>
              <w:top w:val="nil"/>
              <w:left w:val="nil"/>
              <w:bottom w:val="nil"/>
              <w:right w:val="nil"/>
            </w:tcBorders>
            <w:tcMar>
              <w:top w:w="128" w:type="dxa"/>
              <w:left w:w="43" w:type="dxa"/>
              <w:bottom w:w="43" w:type="dxa"/>
              <w:right w:w="43" w:type="dxa"/>
            </w:tcMar>
            <w:vAlign w:val="bottom"/>
          </w:tcPr>
          <w:p w14:paraId="0E5D0DE8" w14:textId="77777777" w:rsidR="0089264D" w:rsidRPr="00B40C4C" w:rsidRDefault="0089264D" w:rsidP="002E67AC">
            <w:pPr>
              <w:jc w:val="right"/>
            </w:pPr>
            <w:r w:rsidRPr="00B40C4C">
              <w:t>49 282</w:t>
            </w:r>
          </w:p>
        </w:tc>
        <w:tc>
          <w:tcPr>
            <w:tcW w:w="960" w:type="dxa"/>
            <w:tcBorders>
              <w:top w:val="nil"/>
              <w:left w:val="nil"/>
              <w:bottom w:val="nil"/>
              <w:right w:val="nil"/>
            </w:tcBorders>
            <w:tcMar>
              <w:top w:w="128" w:type="dxa"/>
              <w:left w:w="43" w:type="dxa"/>
              <w:bottom w:w="43" w:type="dxa"/>
              <w:right w:w="43" w:type="dxa"/>
            </w:tcMar>
            <w:vAlign w:val="bottom"/>
          </w:tcPr>
          <w:p w14:paraId="22EB491C" w14:textId="77777777" w:rsidR="0089264D" w:rsidRPr="00B40C4C" w:rsidRDefault="0089264D" w:rsidP="002E67AC">
            <w:pPr>
              <w:jc w:val="right"/>
            </w:pPr>
            <w:r w:rsidRPr="00B40C4C">
              <w:t>49 887</w:t>
            </w:r>
          </w:p>
        </w:tc>
        <w:tc>
          <w:tcPr>
            <w:tcW w:w="960" w:type="dxa"/>
            <w:tcBorders>
              <w:top w:val="nil"/>
              <w:left w:val="nil"/>
              <w:bottom w:val="nil"/>
              <w:right w:val="nil"/>
            </w:tcBorders>
            <w:tcMar>
              <w:top w:w="128" w:type="dxa"/>
              <w:left w:w="43" w:type="dxa"/>
              <w:bottom w:w="43" w:type="dxa"/>
              <w:right w:w="43" w:type="dxa"/>
            </w:tcMar>
            <w:vAlign w:val="bottom"/>
          </w:tcPr>
          <w:p w14:paraId="37608A1E" w14:textId="77777777" w:rsidR="0089264D" w:rsidRPr="00B40C4C" w:rsidRDefault="0089264D" w:rsidP="002E67AC">
            <w:pPr>
              <w:jc w:val="right"/>
            </w:pPr>
            <w:r w:rsidRPr="00B40C4C">
              <w:t>50 635</w:t>
            </w:r>
          </w:p>
        </w:tc>
        <w:tc>
          <w:tcPr>
            <w:tcW w:w="960" w:type="dxa"/>
            <w:tcBorders>
              <w:top w:val="nil"/>
              <w:left w:val="nil"/>
              <w:bottom w:val="nil"/>
              <w:right w:val="nil"/>
            </w:tcBorders>
            <w:tcMar>
              <w:top w:w="128" w:type="dxa"/>
              <w:left w:w="43" w:type="dxa"/>
              <w:bottom w:w="43" w:type="dxa"/>
              <w:right w:w="43" w:type="dxa"/>
            </w:tcMar>
            <w:vAlign w:val="bottom"/>
          </w:tcPr>
          <w:p w14:paraId="0D9F7DAA" w14:textId="77777777" w:rsidR="0089264D" w:rsidRPr="00B40C4C" w:rsidRDefault="0089264D" w:rsidP="002E67AC">
            <w:pPr>
              <w:jc w:val="right"/>
            </w:pPr>
            <w:r w:rsidRPr="00B40C4C">
              <w:t>51 778</w:t>
            </w:r>
          </w:p>
        </w:tc>
      </w:tr>
      <w:tr w:rsidR="00446E55" w:rsidRPr="00B40C4C" w14:paraId="41C8E9E9" w14:textId="77777777">
        <w:trPr>
          <w:trHeight w:val="380"/>
        </w:trPr>
        <w:tc>
          <w:tcPr>
            <w:tcW w:w="5680" w:type="dxa"/>
            <w:tcBorders>
              <w:top w:val="nil"/>
              <w:left w:val="nil"/>
              <w:bottom w:val="nil"/>
              <w:right w:val="nil"/>
            </w:tcBorders>
            <w:tcMar>
              <w:top w:w="128" w:type="dxa"/>
              <w:left w:w="43" w:type="dxa"/>
              <w:bottom w:w="43" w:type="dxa"/>
              <w:right w:w="43" w:type="dxa"/>
            </w:tcMar>
          </w:tcPr>
          <w:p w14:paraId="56669601" w14:textId="77777777" w:rsidR="0089264D" w:rsidRPr="00B40C4C" w:rsidRDefault="0089264D" w:rsidP="009137DA">
            <w:r w:rsidRPr="00B40C4C">
              <w:t>Bevilgninger fra andre departement</w:t>
            </w:r>
          </w:p>
        </w:tc>
        <w:tc>
          <w:tcPr>
            <w:tcW w:w="960" w:type="dxa"/>
            <w:tcBorders>
              <w:top w:val="nil"/>
              <w:left w:val="nil"/>
              <w:bottom w:val="nil"/>
              <w:right w:val="nil"/>
            </w:tcBorders>
            <w:tcMar>
              <w:top w:w="128" w:type="dxa"/>
              <w:left w:w="43" w:type="dxa"/>
              <w:bottom w:w="43" w:type="dxa"/>
              <w:right w:w="43" w:type="dxa"/>
            </w:tcMar>
            <w:vAlign w:val="bottom"/>
          </w:tcPr>
          <w:p w14:paraId="38958133" w14:textId="77777777" w:rsidR="0089264D" w:rsidRPr="00B40C4C" w:rsidRDefault="0089264D" w:rsidP="002E67AC">
            <w:pPr>
              <w:jc w:val="right"/>
            </w:pPr>
            <w:r w:rsidRPr="00B40C4C">
              <w:t>5 297</w:t>
            </w:r>
          </w:p>
        </w:tc>
        <w:tc>
          <w:tcPr>
            <w:tcW w:w="960" w:type="dxa"/>
            <w:tcBorders>
              <w:top w:val="nil"/>
              <w:left w:val="nil"/>
              <w:bottom w:val="nil"/>
              <w:right w:val="nil"/>
            </w:tcBorders>
            <w:tcMar>
              <w:top w:w="128" w:type="dxa"/>
              <w:left w:w="43" w:type="dxa"/>
              <w:bottom w:w="43" w:type="dxa"/>
              <w:right w:w="43" w:type="dxa"/>
            </w:tcMar>
            <w:vAlign w:val="bottom"/>
          </w:tcPr>
          <w:p w14:paraId="5A8A5D63" w14:textId="77777777" w:rsidR="0089264D" w:rsidRPr="00B40C4C" w:rsidRDefault="0089264D" w:rsidP="002E67AC">
            <w:pPr>
              <w:jc w:val="right"/>
            </w:pPr>
            <w:r w:rsidRPr="00B40C4C">
              <w:t>5 812</w:t>
            </w:r>
          </w:p>
        </w:tc>
        <w:tc>
          <w:tcPr>
            <w:tcW w:w="960" w:type="dxa"/>
            <w:tcBorders>
              <w:top w:val="nil"/>
              <w:left w:val="nil"/>
              <w:bottom w:val="nil"/>
              <w:right w:val="nil"/>
            </w:tcBorders>
            <w:tcMar>
              <w:top w:w="128" w:type="dxa"/>
              <w:left w:w="43" w:type="dxa"/>
              <w:bottom w:w="43" w:type="dxa"/>
              <w:right w:w="43" w:type="dxa"/>
            </w:tcMar>
            <w:vAlign w:val="bottom"/>
          </w:tcPr>
          <w:p w14:paraId="092D9355" w14:textId="77777777" w:rsidR="0089264D" w:rsidRPr="00B40C4C" w:rsidRDefault="0089264D" w:rsidP="002E67AC">
            <w:pPr>
              <w:jc w:val="right"/>
            </w:pPr>
            <w:r w:rsidRPr="00B40C4C">
              <w:t>5 801</w:t>
            </w:r>
          </w:p>
        </w:tc>
        <w:tc>
          <w:tcPr>
            <w:tcW w:w="960" w:type="dxa"/>
            <w:tcBorders>
              <w:top w:val="nil"/>
              <w:left w:val="nil"/>
              <w:bottom w:val="nil"/>
              <w:right w:val="nil"/>
            </w:tcBorders>
            <w:tcMar>
              <w:top w:w="128" w:type="dxa"/>
              <w:left w:w="43" w:type="dxa"/>
              <w:bottom w:w="43" w:type="dxa"/>
              <w:right w:w="43" w:type="dxa"/>
            </w:tcMar>
            <w:vAlign w:val="bottom"/>
          </w:tcPr>
          <w:p w14:paraId="3479DABA" w14:textId="77777777" w:rsidR="0089264D" w:rsidRPr="00B40C4C" w:rsidRDefault="0089264D" w:rsidP="002E67AC">
            <w:pPr>
              <w:jc w:val="right"/>
            </w:pPr>
            <w:r w:rsidRPr="00B40C4C">
              <w:t>5 855</w:t>
            </w:r>
          </w:p>
        </w:tc>
      </w:tr>
      <w:tr w:rsidR="00446E55" w:rsidRPr="00B40C4C" w14:paraId="33A55269" w14:textId="77777777">
        <w:trPr>
          <w:trHeight w:val="380"/>
        </w:trPr>
        <w:tc>
          <w:tcPr>
            <w:tcW w:w="5680" w:type="dxa"/>
            <w:tcBorders>
              <w:top w:val="nil"/>
              <w:left w:val="nil"/>
              <w:bottom w:val="nil"/>
              <w:right w:val="nil"/>
            </w:tcBorders>
            <w:tcMar>
              <w:top w:w="128" w:type="dxa"/>
              <w:left w:w="43" w:type="dxa"/>
              <w:bottom w:w="43" w:type="dxa"/>
              <w:right w:w="43" w:type="dxa"/>
            </w:tcMar>
          </w:tcPr>
          <w:p w14:paraId="53C26F67" w14:textId="77777777" w:rsidR="0089264D" w:rsidRPr="00B40C4C" w:rsidRDefault="0089264D" w:rsidP="009137DA">
            <w:r w:rsidRPr="00B40C4C">
              <w:t>Bevilgninger fra andre statlige forvaltningsorganer</w:t>
            </w:r>
          </w:p>
        </w:tc>
        <w:tc>
          <w:tcPr>
            <w:tcW w:w="960" w:type="dxa"/>
            <w:tcBorders>
              <w:top w:val="nil"/>
              <w:left w:val="nil"/>
              <w:bottom w:val="nil"/>
              <w:right w:val="nil"/>
            </w:tcBorders>
            <w:tcMar>
              <w:top w:w="128" w:type="dxa"/>
              <w:left w:w="43" w:type="dxa"/>
              <w:bottom w:w="43" w:type="dxa"/>
              <w:right w:w="43" w:type="dxa"/>
            </w:tcMar>
            <w:vAlign w:val="bottom"/>
          </w:tcPr>
          <w:p w14:paraId="6538A180" w14:textId="77777777" w:rsidR="0089264D" w:rsidRPr="00B40C4C" w:rsidRDefault="0089264D" w:rsidP="002E67AC">
            <w:pPr>
              <w:jc w:val="right"/>
            </w:pPr>
            <w:r w:rsidRPr="00B40C4C">
              <w:t>2 469</w:t>
            </w:r>
          </w:p>
        </w:tc>
        <w:tc>
          <w:tcPr>
            <w:tcW w:w="960" w:type="dxa"/>
            <w:tcBorders>
              <w:top w:val="nil"/>
              <w:left w:val="nil"/>
              <w:bottom w:val="nil"/>
              <w:right w:val="nil"/>
            </w:tcBorders>
            <w:tcMar>
              <w:top w:w="128" w:type="dxa"/>
              <w:left w:w="43" w:type="dxa"/>
              <w:bottom w:w="43" w:type="dxa"/>
              <w:right w:w="43" w:type="dxa"/>
            </w:tcMar>
            <w:vAlign w:val="bottom"/>
          </w:tcPr>
          <w:p w14:paraId="48989898" w14:textId="77777777" w:rsidR="0089264D" w:rsidRPr="00B40C4C" w:rsidRDefault="0089264D" w:rsidP="002E67AC">
            <w:pPr>
              <w:jc w:val="right"/>
            </w:pPr>
            <w:r w:rsidRPr="00B40C4C">
              <w:t>2 366</w:t>
            </w:r>
          </w:p>
        </w:tc>
        <w:tc>
          <w:tcPr>
            <w:tcW w:w="960" w:type="dxa"/>
            <w:tcBorders>
              <w:top w:val="nil"/>
              <w:left w:val="nil"/>
              <w:bottom w:val="nil"/>
              <w:right w:val="nil"/>
            </w:tcBorders>
            <w:tcMar>
              <w:top w:w="128" w:type="dxa"/>
              <w:left w:w="43" w:type="dxa"/>
              <w:bottom w:w="43" w:type="dxa"/>
              <w:right w:w="43" w:type="dxa"/>
            </w:tcMar>
            <w:vAlign w:val="bottom"/>
          </w:tcPr>
          <w:p w14:paraId="2122EB0B" w14:textId="77777777" w:rsidR="0089264D" w:rsidRPr="00B40C4C" w:rsidRDefault="0089264D" w:rsidP="002E67AC">
            <w:pPr>
              <w:jc w:val="right"/>
            </w:pPr>
            <w:r w:rsidRPr="00B40C4C">
              <w:t>2 518</w:t>
            </w:r>
          </w:p>
        </w:tc>
        <w:tc>
          <w:tcPr>
            <w:tcW w:w="960" w:type="dxa"/>
            <w:tcBorders>
              <w:top w:val="nil"/>
              <w:left w:val="nil"/>
              <w:bottom w:val="nil"/>
              <w:right w:val="nil"/>
            </w:tcBorders>
            <w:tcMar>
              <w:top w:w="128" w:type="dxa"/>
              <w:left w:w="43" w:type="dxa"/>
              <w:bottom w:w="43" w:type="dxa"/>
              <w:right w:w="43" w:type="dxa"/>
            </w:tcMar>
            <w:vAlign w:val="bottom"/>
          </w:tcPr>
          <w:p w14:paraId="539FC715" w14:textId="77777777" w:rsidR="0089264D" w:rsidRPr="00B40C4C" w:rsidRDefault="0089264D" w:rsidP="002E67AC">
            <w:pPr>
              <w:jc w:val="right"/>
            </w:pPr>
            <w:r w:rsidRPr="00B40C4C">
              <w:t>2 311</w:t>
            </w:r>
          </w:p>
        </w:tc>
      </w:tr>
      <w:tr w:rsidR="00446E55" w:rsidRPr="00B40C4C" w14:paraId="26F5321F" w14:textId="77777777">
        <w:trPr>
          <w:trHeight w:val="380"/>
        </w:trPr>
        <w:tc>
          <w:tcPr>
            <w:tcW w:w="5680" w:type="dxa"/>
            <w:tcBorders>
              <w:top w:val="nil"/>
              <w:left w:val="nil"/>
              <w:bottom w:val="nil"/>
              <w:right w:val="nil"/>
            </w:tcBorders>
            <w:tcMar>
              <w:top w:w="128" w:type="dxa"/>
              <w:left w:w="43" w:type="dxa"/>
              <w:bottom w:w="43" w:type="dxa"/>
              <w:right w:w="43" w:type="dxa"/>
            </w:tcMar>
          </w:tcPr>
          <w:p w14:paraId="6857618E" w14:textId="77777777" w:rsidR="0089264D" w:rsidRPr="00B40C4C" w:rsidRDefault="0089264D" w:rsidP="009137DA">
            <w:r w:rsidRPr="00B40C4C">
              <w:t>Tildelinger fra Norges forskningsråd</w:t>
            </w:r>
          </w:p>
        </w:tc>
        <w:tc>
          <w:tcPr>
            <w:tcW w:w="960" w:type="dxa"/>
            <w:tcBorders>
              <w:top w:val="nil"/>
              <w:left w:val="nil"/>
              <w:bottom w:val="nil"/>
              <w:right w:val="nil"/>
            </w:tcBorders>
            <w:tcMar>
              <w:top w:w="128" w:type="dxa"/>
              <w:left w:w="43" w:type="dxa"/>
              <w:bottom w:w="43" w:type="dxa"/>
              <w:right w:w="43" w:type="dxa"/>
            </w:tcMar>
            <w:vAlign w:val="bottom"/>
          </w:tcPr>
          <w:p w14:paraId="7B467580" w14:textId="77777777" w:rsidR="0089264D" w:rsidRPr="00B40C4C" w:rsidRDefault="0089264D" w:rsidP="002E67AC">
            <w:pPr>
              <w:jc w:val="right"/>
            </w:pPr>
            <w:r w:rsidRPr="00B40C4C">
              <w:t>3 995</w:t>
            </w:r>
          </w:p>
        </w:tc>
        <w:tc>
          <w:tcPr>
            <w:tcW w:w="960" w:type="dxa"/>
            <w:tcBorders>
              <w:top w:val="nil"/>
              <w:left w:val="nil"/>
              <w:bottom w:val="nil"/>
              <w:right w:val="nil"/>
            </w:tcBorders>
            <w:tcMar>
              <w:top w:w="128" w:type="dxa"/>
              <w:left w:w="43" w:type="dxa"/>
              <w:bottom w:w="43" w:type="dxa"/>
              <w:right w:w="43" w:type="dxa"/>
            </w:tcMar>
            <w:vAlign w:val="bottom"/>
          </w:tcPr>
          <w:p w14:paraId="5916A570" w14:textId="77777777" w:rsidR="0089264D" w:rsidRPr="00B40C4C" w:rsidRDefault="0089264D" w:rsidP="002E67AC">
            <w:pPr>
              <w:jc w:val="right"/>
            </w:pPr>
            <w:r w:rsidRPr="00B40C4C">
              <w:t>4 219</w:t>
            </w:r>
          </w:p>
        </w:tc>
        <w:tc>
          <w:tcPr>
            <w:tcW w:w="960" w:type="dxa"/>
            <w:tcBorders>
              <w:top w:val="nil"/>
              <w:left w:val="nil"/>
              <w:bottom w:val="nil"/>
              <w:right w:val="nil"/>
            </w:tcBorders>
            <w:tcMar>
              <w:top w:w="128" w:type="dxa"/>
              <w:left w:w="43" w:type="dxa"/>
              <w:bottom w:w="43" w:type="dxa"/>
              <w:right w:w="43" w:type="dxa"/>
            </w:tcMar>
            <w:vAlign w:val="bottom"/>
          </w:tcPr>
          <w:p w14:paraId="54D58FEE" w14:textId="77777777" w:rsidR="0089264D" w:rsidRPr="00B40C4C" w:rsidRDefault="0089264D" w:rsidP="002E67AC">
            <w:pPr>
              <w:jc w:val="right"/>
            </w:pPr>
            <w:r w:rsidRPr="00B40C4C">
              <w:t>4 284</w:t>
            </w:r>
          </w:p>
        </w:tc>
        <w:tc>
          <w:tcPr>
            <w:tcW w:w="960" w:type="dxa"/>
            <w:tcBorders>
              <w:top w:val="nil"/>
              <w:left w:val="nil"/>
              <w:bottom w:val="nil"/>
              <w:right w:val="nil"/>
            </w:tcBorders>
            <w:tcMar>
              <w:top w:w="128" w:type="dxa"/>
              <w:left w:w="43" w:type="dxa"/>
              <w:bottom w:w="43" w:type="dxa"/>
              <w:right w:w="43" w:type="dxa"/>
            </w:tcMar>
            <w:vAlign w:val="bottom"/>
          </w:tcPr>
          <w:p w14:paraId="1FFF79ED" w14:textId="77777777" w:rsidR="0089264D" w:rsidRPr="00B40C4C" w:rsidRDefault="0089264D" w:rsidP="002E67AC">
            <w:pPr>
              <w:jc w:val="right"/>
            </w:pPr>
            <w:r w:rsidRPr="00B40C4C">
              <w:t>4 682</w:t>
            </w:r>
          </w:p>
        </w:tc>
      </w:tr>
      <w:tr w:rsidR="00446E55" w:rsidRPr="00B40C4C" w14:paraId="6AE731CF" w14:textId="77777777">
        <w:trPr>
          <w:trHeight w:val="380"/>
        </w:trPr>
        <w:tc>
          <w:tcPr>
            <w:tcW w:w="5680" w:type="dxa"/>
            <w:tcBorders>
              <w:top w:val="nil"/>
              <w:left w:val="nil"/>
              <w:bottom w:val="nil"/>
              <w:right w:val="nil"/>
            </w:tcBorders>
            <w:tcMar>
              <w:top w:w="128" w:type="dxa"/>
              <w:left w:w="43" w:type="dxa"/>
              <w:bottom w:w="43" w:type="dxa"/>
              <w:right w:w="43" w:type="dxa"/>
            </w:tcMar>
          </w:tcPr>
          <w:p w14:paraId="27908B82" w14:textId="77777777" w:rsidR="0089264D" w:rsidRPr="00B40C4C" w:rsidRDefault="0089264D" w:rsidP="009137DA">
            <w:r w:rsidRPr="00B40C4C">
              <w:rPr>
                <w:rStyle w:val="kursiv"/>
              </w:rPr>
              <w:t>Sum bevilgninger</w:t>
            </w:r>
          </w:p>
        </w:tc>
        <w:tc>
          <w:tcPr>
            <w:tcW w:w="960" w:type="dxa"/>
            <w:tcBorders>
              <w:top w:val="nil"/>
              <w:left w:val="nil"/>
              <w:bottom w:val="nil"/>
              <w:right w:val="nil"/>
            </w:tcBorders>
            <w:tcMar>
              <w:top w:w="128" w:type="dxa"/>
              <w:left w:w="43" w:type="dxa"/>
              <w:bottom w:w="43" w:type="dxa"/>
              <w:right w:w="43" w:type="dxa"/>
            </w:tcMar>
            <w:vAlign w:val="bottom"/>
          </w:tcPr>
          <w:p w14:paraId="6F44AF33" w14:textId="77777777" w:rsidR="0089264D" w:rsidRPr="00B40C4C" w:rsidRDefault="0089264D" w:rsidP="002E67AC">
            <w:pPr>
              <w:jc w:val="right"/>
            </w:pPr>
            <w:r w:rsidRPr="00B40C4C">
              <w:rPr>
                <w:rStyle w:val="kursiv"/>
              </w:rPr>
              <w:t>61 043</w:t>
            </w:r>
          </w:p>
        </w:tc>
        <w:tc>
          <w:tcPr>
            <w:tcW w:w="960" w:type="dxa"/>
            <w:tcBorders>
              <w:top w:val="nil"/>
              <w:left w:val="nil"/>
              <w:bottom w:val="nil"/>
              <w:right w:val="nil"/>
            </w:tcBorders>
            <w:tcMar>
              <w:top w:w="128" w:type="dxa"/>
              <w:left w:w="43" w:type="dxa"/>
              <w:bottom w:w="43" w:type="dxa"/>
              <w:right w:w="43" w:type="dxa"/>
            </w:tcMar>
            <w:vAlign w:val="bottom"/>
          </w:tcPr>
          <w:p w14:paraId="3902217A" w14:textId="77777777" w:rsidR="0089264D" w:rsidRPr="00B40C4C" w:rsidRDefault="0089264D" w:rsidP="002E67AC">
            <w:pPr>
              <w:jc w:val="right"/>
            </w:pPr>
            <w:r w:rsidRPr="00B40C4C">
              <w:rPr>
                <w:rStyle w:val="kursiv"/>
              </w:rPr>
              <w:t>62 284</w:t>
            </w:r>
          </w:p>
        </w:tc>
        <w:tc>
          <w:tcPr>
            <w:tcW w:w="960" w:type="dxa"/>
            <w:tcBorders>
              <w:top w:val="nil"/>
              <w:left w:val="nil"/>
              <w:bottom w:val="nil"/>
              <w:right w:val="nil"/>
            </w:tcBorders>
            <w:tcMar>
              <w:top w:w="128" w:type="dxa"/>
              <w:left w:w="43" w:type="dxa"/>
              <w:bottom w:w="43" w:type="dxa"/>
              <w:right w:w="43" w:type="dxa"/>
            </w:tcMar>
            <w:vAlign w:val="bottom"/>
          </w:tcPr>
          <w:p w14:paraId="21CB192B" w14:textId="77777777" w:rsidR="0089264D" w:rsidRPr="00B40C4C" w:rsidRDefault="0089264D" w:rsidP="002E67AC">
            <w:pPr>
              <w:jc w:val="right"/>
            </w:pPr>
            <w:r w:rsidRPr="00B40C4C">
              <w:rPr>
                <w:rStyle w:val="kursiv"/>
              </w:rPr>
              <w:t>63 237</w:t>
            </w:r>
          </w:p>
        </w:tc>
        <w:tc>
          <w:tcPr>
            <w:tcW w:w="960" w:type="dxa"/>
            <w:tcBorders>
              <w:top w:val="nil"/>
              <w:left w:val="nil"/>
              <w:bottom w:val="nil"/>
              <w:right w:val="nil"/>
            </w:tcBorders>
            <w:tcMar>
              <w:top w:w="128" w:type="dxa"/>
              <w:left w:w="43" w:type="dxa"/>
              <w:bottom w:w="43" w:type="dxa"/>
              <w:right w:w="43" w:type="dxa"/>
            </w:tcMar>
            <w:vAlign w:val="bottom"/>
          </w:tcPr>
          <w:p w14:paraId="079143EB" w14:textId="77777777" w:rsidR="0089264D" w:rsidRPr="00B40C4C" w:rsidRDefault="0089264D" w:rsidP="002E67AC">
            <w:pPr>
              <w:jc w:val="right"/>
            </w:pPr>
            <w:r w:rsidRPr="00B40C4C">
              <w:rPr>
                <w:rStyle w:val="kursiv"/>
              </w:rPr>
              <w:t>64 627</w:t>
            </w:r>
          </w:p>
        </w:tc>
      </w:tr>
      <w:tr w:rsidR="00446E55" w:rsidRPr="00B40C4C" w14:paraId="404D2562" w14:textId="77777777">
        <w:trPr>
          <w:trHeight w:val="280"/>
        </w:trPr>
        <w:tc>
          <w:tcPr>
            <w:tcW w:w="5680" w:type="dxa"/>
            <w:tcBorders>
              <w:top w:val="nil"/>
              <w:left w:val="nil"/>
              <w:bottom w:val="nil"/>
              <w:right w:val="nil"/>
            </w:tcBorders>
            <w:tcMar>
              <w:top w:w="128" w:type="dxa"/>
              <w:left w:w="43" w:type="dxa"/>
              <w:bottom w:w="43" w:type="dxa"/>
              <w:right w:w="43" w:type="dxa"/>
            </w:tcMar>
          </w:tcPr>
          <w:p w14:paraId="426ECF2E"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300EF0A7"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8330172"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67CB56E4"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ED158EB" w14:textId="77777777" w:rsidR="0089264D" w:rsidRPr="00B40C4C" w:rsidRDefault="0089264D" w:rsidP="002E67AC">
            <w:pPr>
              <w:jc w:val="right"/>
            </w:pPr>
            <w:r w:rsidRPr="00B40C4C">
              <w:t xml:space="preserve"> </w:t>
            </w:r>
          </w:p>
        </w:tc>
      </w:tr>
      <w:tr w:rsidR="00446E55" w:rsidRPr="00B40C4C" w14:paraId="6AC34B80" w14:textId="77777777">
        <w:trPr>
          <w:trHeight w:val="380"/>
        </w:trPr>
        <w:tc>
          <w:tcPr>
            <w:tcW w:w="5680" w:type="dxa"/>
            <w:tcBorders>
              <w:top w:val="nil"/>
              <w:left w:val="nil"/>
              <w:bottom w:val="nil"/>
              <w:right w:val="nil"/>
            </w:tcBorders>
            <w:tcMar>
              <w:top w:w="128" w:type="dxa"/>
              <w:left w:w="43" w:type="dxa"/>
              <w:bottom w:w="43" w:type="dxa"/>
              <w:right w:w="43" w:type="dxa"/>
            </w:tcMar>
          </w:tcPr>
          <w:p w14:paraId="6A9FFDBC" w14:textId="77777777" w:rsidR="0089264D" w:rsidRPr="00B40C4C" w:rsidRDefault="0089264D" w:rsidP="009137DA">
            <w:r w:rsidRPr="00B40C4C">
              <w:rPr>
                <w:rStyle w:val="kursiv"/>
              </w:rPr>
              <w:t xml:space="preserve">Offentlige og private bidrag </w:t>
            </w:r>
          </w:p>
        </w:tc>
        <w:tc>
          <w:tcPr>
            <w:tcW w:w="960" w:type="dxa"/>
            <w:tcBorders>
              <w:top w:val="nil"/>
              <w:left w:val="nil"/>
              <w:bottom w:val="nil"/>
              <w:right w:val="nil"/>
            </w:tcBorders>
            <w:tcMar>
              <w:top w:w="128" w:type="dxa"/>
              <w:left w:w="43" w:type="dxa"/>
              <w:bottom w:w="43" w:type="dxa"/>
              <w:right w:w="43" w:type="dxa"/>
            </w:tcMar>
            <w:vAlign w:val="bottom"/>
          </w:tcPr>
          <w:p w14:paraId="16D60D09"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CBECFCA"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F3630BB"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CF84030" w14:textId="77777777" w:rsidR="0089264D" w:rsidRPr="00B40C4C" w:rsidRDefault="0089264D" w:rsidP="002E67AC">
            <w:pPr>
              <w:jc w:val="right"/>
            </w:pPr>
            <w:r w:rsidRPr="00B40C4C">
              <w:t xml:space="preserve"> </w:t>
            </w:r>
          </w:p>
        </w:tc>
      </w:tr>
      <w:tr w:rsidR="00446E55" w:rsidRPr="00B40C4C" w14:paraId="673052A4" w14:textId="77777777">
        <w:trPr>
          <w:trHeight w:val="380"/>
        </w:trPr>
        <w:tc>
          <w:tcPr>
            <w:tcW w:w="5680" w:type="dxa"/>
            <w:tcBorders>
              <w:top w:val="nil"/>
              <w:left w:val="nil"/>
              <w:bottom w:val="nil"/>
              <w:right w:val="nil"/>
            </w:tcBorders>
            <w:tcMar>
              <w:top w:w="128" w:type="dxa"/>
              <w:left w:w="43" w:type="dxa"/>
              <w:bottom w:w="43" w:type="dxa"/>
              <w:right w:w="43" w:type="dxa"/>
            </w:tcMar>
          </w:tcPr>
          <w:p w14:paraId="61345413" w14:textId="77777777" w:rsidR="0089264D" w:rsidRPr="00B40C4C" w:rsidRDefault="0089264D" w:rsidP="009137DA">
            <w:r w:rsidRPr="00B40C4C">
              <w:t>Bidrag fra kommuner og fylkeskommuner</w:t>
            </w:r>
          </w:p>
        </w:tc>
        <w:tc>
          <w:tcPr>
            <w:tcW w:w="960" w:type="dxa"/>
            <w:tcBorders>
              <w:top w:val="nil"/>
              <w:left w:val="nil"/>
              <w:bottom w:val="nil"/>
              <w:right w:val="nil"/>
            </w:tcBorders>
            <w:tcMar>
              <w:top w:w="128" w:type="dxa"/>
              <w:left w:w="43" w:type="dxa"/>
              <w:bottom w:w="43" w:type="dxa"/>
              <w:right w:w="43" w:type="dxa"/>
            </w:tcMar>
            <w:vAlign w:val="bottom"/>
          </w:tcPr>
          <w:p w14:paraId="2F8A504B" w14:textId="77777777" w:rsidR="0089264D" w:rsidRPr="00B40C4C" w:rsidRDefault="0089264D" w:rsidP="002E67AC">
            <w:pPr>
              <w:jc w:val="right"/>
            </w:pPr>
            <w:r w:rsidRPr="00B40C4C">
              <w:t>335</w:t>
            </w:r>
          </w:p>
        </w:tc>
        <w:tc>
          <w:tcPr>
            <w:tcW w:w="960" w:type="dxa"/>
            <w:tcBorders>
              <w:top w:val="nil"/>
              <w:left w:val="nil"/>
              <w:bottom w:val="nil"/>
              <w:right w:val="nil"/>
            </w:tcBorders>
            <w:tcMar>
              <w:top w:w="128" w:type="dxa"/>
              <w:left w:w="43" w:type="dxa"/>
              <w:bottom w:w="43" w:type="dxa"/>
              <w:right w:w="43" w:type="dxa"/>
            </w:tcMar>
            <w:vAlign w:val="bottom"/>
          </w:tcPr>
          <w:p w14:paraId="68371C98" w14:textId="77777777" w:rsidR="0089264D" w:rsidRPr="00B40C4C" w:rsidRDefault="0089264D" w:rsidP="002E67AC">
            <w:pPr>
              <w:jc w:val="right"/>
            </w:pPr>
            <w:r w:rsidRPr="00B40C4C">
              <w:t>288</w:t>
            </w:r>
          </w:p>
        </w:tc>
        <w:tc>
          <w:tcPr>
            <w:tcW w:w="960" w:type="dxa"/>
            <w:tcBorders>
              <w:top w:val="nil"/>
              <w:left w:val="nil"/>
              <w:bottom w:val="nil"/>
              <w:right w:val="nil"/>
            </w:tcBorders>
            <w:tcMar>
              <w:top w:w="128" w:type="dxa"/>
              <w:left w:w="43" w:type="dxa"/>
              <w:bottom w:w="43" w:type="dxa"/>
              <w:right w:w="43" w:type="dxa"/>
            </w:tcMar>
            <w:vAlign w:val="bottom"/>
          </w:tcPr>
          <w:p w14:paraId="2550DAC6" w14:textId="77777777" w:rsidR="0089264D" w:rsidRPr="00B40C4C" w:rsidRDefault="0089264D" w:rsidP="002E67AC">
            <w:pPr>
              <w:jc w:val="right"/>
            </w:pPr>
            <w:r w:rsidRPr="00B40C4C">
              <w:t>312</w:t>
            </w:r>
          </w:p>
        </w:tc>
        <w:tc>
          <w:tcPr>
            <w:tcW w:w="960" w:type="dxa"/>
            <w:tcBorders>
              <w:top w:val="nil"/>
              <w:left w:val="nil"/>
              <w:bottom w:val="nil"/>
              <w:right w:val="nil"/>
            </w:tcBorders>
            <w:tcMar>
              <w:top w:w="128" w:type="dxa"/>
              <w:left w:w="43" w:type="dxa"/>
              <w:bottom w:w="43" w:type="dxa"/>
              <w:right w:w="43" w:type="dxa"/>
            </w:tcMar>
            <w:vAlign w:val="bottom"/>
          </w:tcPr>
          <w:p w14:paraId="29E59275" w14:textId="77777777" w:rsidR="0089264D" w:rsidRPr="00B40C4C" w:rsidRDefault="0089264D" w:rsidP="002E67AC">
            <w:pPr>
              <w:jc w:val="right"/>
            </w:pPr>
            <w:r w:rsidRPr="00B40C4C">
              <w:t>332</w:t>
            </w:r>
          </w:p>
        </w:tc>
      </w:tr>
      <w:tr w:rsidR="00446E55" w:rsidRPr="00B40C4C" w14:paraId="187FA7F0" w14:textId="77777777">
        <w:trPr>
          <w:trHeight w:val="380"/>
        </w:trPr>
        <w:tc>
          <w:tcPr>
            <w:tcW w:w="5680" w:type="dxa"/>
            <w:tcBorders>
              <w:top w:val="nil"/>
              <w:left w:val="nil"/>
              <w:bottom w:val="nil"/>
              <w:right w:val="nil"/>
            </w:tcBorders>
            <w:tcMar>
              <w:top w:w="128" w:type="dxa"/>
              <w:left w:w="43" w:type="dxa"/>
              <w:bottom w:w="43" w:type="dxa"/>
              <w:right w:w="43" w:type="dxa"/>
            </w:tcMar>
          </w:tcPr>
          <w:p w14:paraId="43DF4A00" w14:textId="77777777" w:rsidR="0089264D" w:rsidRPr="00B40C4C" w:rsidRDefault="0089264D" w:rsidP="009137DA">
            <w:r w:rsidRPr="00B40C4C">
              <w:lastRenderedPageBreak/>
              <w:t>Bidrag fra private</w:t>
            </w:r>
          </w:p>
        </w:tc>
        <w:tc>
          <w:tcPr>
            <w:tcW w:w="960" w:type="dxa"/>
            <w:tcBorders>
              <w:top w:val="nil"/>
              <w:left w:val="nil"/>
              <w:bottom w:val="nil"/>
              <w:right w:val="nil"/>
            </w:tcBorders>
            <w:tcMar>
              <w:top w:w="128" w:type="dxa"/>
              <w:left w:w="43" w:type="dxa"/>
              <w:bottom w:w="43" w:type="dxa"/>
              <w:right w:w="43" w:type="dxa"/>
            </w:tcMar>
            <w:vAlign w:val="bottom"/>
          </w:tcPr>
          <w:p w14:paraId="6826B578" w14:textId="77777777" w:rsidR="0089264D" w:rsidRPr="00B40C4C" w:rsidRDefault="0089264D" w:rsidP="002E67AC">
            <w:pPr>
              <w:jc w:val="right"/>
            </w:pPr>
            <w:r w:rsidRPr="00B40C4C">
              <w:t>1 467</w:t>
            </w:r>
          </w:p>
        </w:tc>
        <w:tc>
          <w:tcPr>
            <w:tcW w:w="960" w:type="dxa"/>
            <w:tcBorders>
              <w:top w:val="nil"/>
              <w:left w:val="nil"/>
              <w:bottom w:val="nil"/>
              <w:right w:val="nil"/>
            </w:tcBorders>
            <w:tcMar>
              <w:top w:w="128" w:type="dxa"/>
              <w:left w:w="43" w:type="dxa"/>
              <w:bottom w:w="43" w:type="dxa"/>
              <w:right w:w="43" w:type="dxa"/>
            </w:tcMar>
            <w:vAlign w:val="bottom"/>
          </w:tcPr>
          <w:p w14:paraId="300CA3C5" w14:textId="77777777" w:rsidR="0089264D" w:rsidRPr="00B40C4C" w:rsidRDefault="0089264D" w:rsidP="002E67AC">
            <w:pPr>
              <w:jc w:val="right"/>
            </w:pPr>
            <w:r w:rsidRPr="00B40C4C">
              <w:t>1 724</w:t>
            </w:r>
          </w:p>
        </w:tc>
        <w:tc>
          <w:tcPr>
            <w:tcW w:w="960" w:type="dxa"/>
            <w:tcBorders>
              <w:top w:val="nil"/>
              <w:left w:val="nil"/>
              <w:bottom w:val="nil"/>
              <w:right w:val="nil"/>
            </w:tcBorders>
            <w:tcMar>
              <w:top w:w="128" w:type="dxa"/>
              <w:left w:w="43" w:type="dxa"/>
              <w:bottom w:w="43" w:type="dxa"/>
              <w:right w:w="43" w:type="dxa"/>
            </w:tcMar>
            <w:vAlign w:val="bottom"/>
          </w:tcPr>
          <w:p w14:paraId="6FF39AF9" w14:textId="77777777" w:rsidR="0089264D" w:rsidRPr="00B40C4C" w:rsidRDefault="0089264D" w:rsidP="002E67AC">
            <w:pPr>
              <w:jc w:val="right"/>
            </w:pPr>
            <w:r w:rsidRPr="00B40C4C">
              <w:t>1 842</w:t>
            </w:r>
          </w:p>
        </w:tc>
        <w:tc>
          <w:tcPr>
            <w:tcW w:w="960" w:type="dxa"/>
            <w:tcBorders>
              <w:top w:val="nil"/>
              <w:left w:val="nil"/>
              <w:bottom w:val="nil"/>
              <w:right w:val="nil"/>
            </w:tcBorders>
            <w:tcMar>
              <w:top w:w="128" w:type="dxa"/>
              <w:left w:w="43" w:type="dxa"/>
              <w:bottom w:w="43" w:type="dxa"/>
              <w:right w:w="43" w:type="dxa"/>
            </w:tcMar>
            <w:vAlign w:val="bottom"/>
          </w:tcPr>
          <w:p w14:paraId="6F8D3D90" w14:textId="77777777" w:rsidR="0089264D" w:rsidRPr="00B40C4C" w:rsidRDefault="0089264D" w:rsidP="002E67AC">
            <w:pPr>
              <w:jc w:val="right"/>
            </w:pPr>
            <w:r w:rsidRPr="00B40C4C">
              <w:t>1 736</w:t>
            </w:r>
          </w:p>
        </w:tc>
      </w:tr>
      <w:tr w:rsidR="00446E55" w:rsidRPr="00B40C4C" w14:paraId="578280F7" w14:textId="77777777">
        <w:trPr>
          <w:trHeight w:val="380"/>
        </w:trPr>
        <w:tc>
          <w:tcPr>
            <w:tcW w:w="5680" w:type="dxa"/>
            <w:tcBorders>
              <w:top w:val="nil"/>
              <w:left w:val="nil"/>
              <w:bottom w:val="nil"/>
              <w:right w:val="nil"/>
            </w:tcBorders>
            <w:tcMar>
              <w:top w:w="128" w:type="dxa"/>
              <w:left w:w="43" w:type="dxa"/>
              <w:bottom w:w="43" w:type="dxa"/>
              <w:right w:w="43" w:type="dxa"/>
            </w:tcMar>
          </w:tcPr>
          <w:p w14:paraId="745A67F1" w14:textId="77777777" w:rsidR="0089264D" w:rsidRPr="00B40C4C" w:rsidRDefault="0089264D" w:rsidP="009137DA">
            <w:r w:rsidRPr="00B40C4C">
              <w:t>Tildelinger fra internasjonale organisasjoner</w:t>
            </w:r>
          </w:p>
        </w:tc>
        <w:tc>
          <w:tcPr>
            <w:tcW w:w="960" w:type="dxa"/>
            <w:tcBorders>
              <w:top w:val="nil"/>
              <w:left w:val="nil"/>
              <w:bottom w:val="nil"/>
              <w:right w:val="nil"/>
            </w:tcBorders>
            <w:tcMar>
              <w:top w:w="128" w:type="dxa"/>
              <w:left w:w="43" w:type="dxa"/>
              <w:bottom w:w="43" w:type="dxa"/>
              <w:right w:w="43" w:type="dxa"/>
            </w:tcMar>
            <w:vAlign w:val="bottom"/>
          </w:tcPr>
          <w:p w14:paraId="4B528CE0" w14:textId="77777777" w:rsidR="0089264D" w:rsidRPr="00B40C4C" w:rsidRDefault="0089264D" w:rsidP="002E67AC">
            <w:pPr>
              <w:jc w:val="right"/>
            </w:pPr>
            <w:r w:rsidRPr="00B40C4C">
              <w:t>936</w:t>
            </w:r>
          </w:p>
        </w:tc>
        <w:tc>
          <w:tcPr>
            <w:tcW w:w="960" w:type="dxa"/>
            <w:tcBorders>
              <w:top w:val="nil"/>
              <w:left w:val="nil"/>
              <w:bottom w:val="nil"/>
              <w:right w:val="nil"/>
            </w:tcBorders>
            <w:tcMar>
              <w:top w:w="128" w:type="dxa"/>
              <w:left w:w="43" w:type="dxa"/>
              <w:bottom w:w="43" w:type="dxa"/>
              <w:right w:w="43" w:type="dxa"/>
            </w:tcMar>
            <w:vAlign w:val="bottom"/>
          </w:tcPr>
          <w:p w14:paraId="38F33ED3" w14:textId="77777777" w:rsidR="0089264D" w:rsidRPr="00B40C4C" w:rsidRDefault="0089264D" w:rsidP="002E67AC">
            <w:pPr>
              <w:jc w:val="right"/>
            </w:pPr>
            <w:r w:rsidRPr="00B40C4C">
              <w:t>1 354</w:t>
            </w:r>
          </w:p>
        </w:tc>
        <w:tc>
          <w:tcPr>
            <w:tcW w:w="960" w:type="dxa"/>
            <w:tcBorders>
              <w:top w:val="nil"/>
              <w:left w:val="nil"/>
              <w:bottom w:val="nil"/>
              <w:right w:val="nil"/>
            </w:tcBorders>
            <w:tcMar>
              <w:top w:w="128" w:type="dxa"/>
              <w:left w:w="43" w:type="dxa"/>
              <w:bottom w:w="43" w:type="dxa"/>
              <w:right w:w="43" w:type="dxa"/>
            </w:tcMar>
            <w:vAlign w:val="bottom"/>
          </w:tcPr>
          <w:p w14:paraId="66BDE923" w14:textId="77777777" w:rsidR="0089264D" w:rsidRPr="00B40C4C" w:rsidRDefault="0089264D" w:rsidP="002E67AC">
            <w:pPr>
              <w:jc w:val="right"/>
            </w:pPr>
            <w:r w:rsidRPr="00B40C4C">
              <w:t>1 488</w:t>
            </w:r>
          </w:p>
        </w:tc>
        <w:tc>
          <w:tcPr>
            <w:tcW w:w="960" w:type="dxa"/>
            <w:tcBorders>
              <w:top w:val="nil"/>
              <w:left w:val="nil"/>
              <w:bottom w:val="nil"/>
              <w:right w:val="nil"/>
            </w:tcBorders>
            <w:tcMar>
              <w:top w:w="128" w:type="dxa"/>
              <w:left w:w="43" w:type="dxa"/>
              <w:bottom w:w="43" w:type="dxa"/>
              <w:right w:w="43" w:type="dxa"/>
            </w:tcMar>
            <w:vAlign w:val="bottom"/>
          </w:tcPr>
          <w:p w14:paraId="1EA5BE4E" w14:textId="77777777" w:rsidR="0089264D" w:rsidRPr="00B40C4C" w:rsidRDefault="0089264D" w:rsidP="002E67AC">
            <w:pPr>
              <w:jc w:val="right"/>
            </w:pPr>
            <w:r w:rsidRPr="00B40C4C">
              <w:t>1 400</w:t>
            </w:r>
          </w:p>
        </w:tc>
      </w:tr>
      <w:tr w:rsidR="00446E55" w:rsidRPr="00B40C4C" w14:paraId="64EAB72D" w14:textId="77777777">
        <w:trPr>
          <w:trHeight w:val="380"/>
        </w:trPr>
        <w:tc>
          <w:tcPr>
            <w:tcW w:w="5680" w:type="dxa"/>
            <w:tcBorders>
              <w:top w:val="nil"/>
              <w:left w:val="nil"/>
              <w:bottom w:val="nil"/>
              <w:right w:val="nil"/>
            </w:tcBorders>
            <w:tcMar>
              <w:top w:w="128" w:type="dxa"/>
              <w:left w:w="43" w:type="dxa"/>
              <w:bottom w:w="43" w:type="dxa"/>
              <w:right w:w="43" w:type="dxa"/>
            </w:tcMar>
          </w:tcPr>
          <w:p w14:paraId="449A5A46" w14:textId="77777777" w:rsidR="0089264D" w:rsidRPr="00B40C4C" w:rsidRDefault="0089264D" w:rsidP="009137DA">
            <w:r w:rsidRPr="00B40C4C">
              <w:rPr>
                <w:rStyle w:val="kursiv"/>
              </w:rPr>
              <w:t xml:space="preserve">Sum bidrag </w:t>
            </w:r>
          </w:p>
        </w:tc>
        <w:tc>
          <w:tcPr>
            <w:tcW w:w="960" w:type="dxa"/>
            <w:tcBorders>
              <w:top w:val="nil"/>
              <w:left w:val="nil"/>
              <w:bottom w:val="nil"/>
              <w:right w:val="nil"/>
            </w:tcBorders>
            <w:tcMar>
              <w:top w:w="128" w:type="dxa"/>
              <w:left w:w="43" w:type="dxa"/>
              <w:bottom w:w="43" w:type="dxa"/>
              <w:right w:w="43" w:type="dxa"/>
            </w:tcMar>
            <w:vAlign w:val="bottom"/>
          </w:tcPr>
          <w:p w14:paraId="70860166" w14:textId="77777777" w:rsidR="0089264D" w:rsidRPr="00B40C4C" w:rsidRDefault="0089264D" w:rsidP="002E67AC">
            <w:pPr>
              <w:jc w:val="right"/>
            </w:pPr>
            <w:r w:rsidRPr="00B40C4C">
              <w:rPr>
                <w:rStyle w:val="kursiv"/>
              </w:rPr>
              <w:t>2 738</w:t>
            </w:r>
          </w:p>
        </w:tc>
        <w:tc>
          <w:tcPr>
            <w:tcW w:w="960" w:type="dxa"/>
            <w:tcBorders>
              <w:top w:val="nil"/>
              <w:left w:val="nil"/>
              <w:bottom w:val="nil"/>
              <w:right w:val="nil"/>
            </w:tcBorders>
            <w:tcMar>
              <w:top w:w="128" w:type="dxa"/>
              <w:left w:w="43" w:type="dxa"/>
              <w:bottom w:w="43" w:type="dxa"/>
              <w:right w:w="43" w:type="dxa"/>
            </w:tcMar>
            <w:vAlign w:val="bottom"/>
          </w:tcPr>
          <w:p w14:paraId="5FF09B51" w14:textId="77777777" w:rsidR="0089264D" w:rsidRPr="00B40C4C" w:rsidRDefault="0089264D" w:rsidP="002E67AC">
            <w:pPr>
              <w:jc w:val="right"/>
            </w:pPr>
            <w:r w:rsidRPr="00B40C4C">
              <w:rPr>
                <w:rStyle w:val="kursiv"/>
              </w:rPr>
              <w:t>3 366</w:t>
            </w:r>
          </w:p>
        </w:tc>
        <w:tc>
          <w:tcPr>
            <w:tcW w:w="960" w:type="dxa"/>
            <w:tcBorders>
              <w:top w:val="nil"/>
              <w:left w:val="nil"/>
              <w:bottom w:val="nil"/>
              <w:right w:val="nil"/>
            </w:tcBorders>
            <w:tcMar>
              <w:top w:w="128" w:type="dxa"/>
              <w:left w:w="43" w:type="dxa"/>
              <w:bottom w:w="43" w:type="dxa"/>
              <w:right w:w="43" w:type="dxa"/>
            </w:tcMar>
            <w:vAlign w:val="bottom"/>
          </w:tcPr>
          <w:p w14:paraId="2C83569B" w14:textId="77777777" w:rsidR="0089264D" w:rsidRPr="00B40C4C" w:rsidRDefault="0089264D" w:rsidP="002E67AC">
            <w:pPr>
              <w:jc w:val="right"/>
            </w:pPr>
            <w:r w:rsidRPr="00B40C4C">
              <w:rPr>
                <w:rStyle w:val="kursiv"/>
              </w:rPr>
              <w:t>3 642</w:t>
            </w:r>
          </w:p>
        </w:tc>
        <w:tc>
          <w:tcPr>
            <w:tcW w:w="960" w:type="dxa"/>
            <w:tcBorders>
              <w:top w:val="nil"/>
              <w:left w:val="nil"/>
              <w:bottom w:val="nil"/>
              <w:right w:val="nil"/>
            </w:tcBorders>
            <w:tcMar>
              <w:top w:w="128" w:type="dxa"/>
              <w:left w:w="43" w:type="dxa"/>
              <w:bottom w:w="43" w:type="dxa"/>
              <w:right w:w="43" w:type="dxa"/>
            </w:tcMar>
            <w:vAlign w:val="bottom"/>
          </w:tcPr>
          <w:p w14:paraId="459E4C87" w14:textId="77777777" w:rsidR="0089264D" w:rsidRPr="00B40C4C" w:rsidRDefault="0089264D" w:rsidP="002E67AC">
            <w:pPr>
              <w:jc w:val="right"/>
            </w:pPr>
            <w:r w:rsidRPr="00B40C4C">
              <w:rPr>
                <w:rStyle w:val="kursiv"/>
              </w:rPr>
              <w:t>3 468</w:t>
            </w:r>
          </w:p>
        </w:tc>
      </w:tr>
      <w:tr w:rsidR="00446E55" w:rsidRPr="00B40C4C" w14:paraId="16AEFB4B" w14:textId="77777777">
        <w:trPr>
          <w:trHeight w:val="280"/>
        </w:trPr>
        <w:tc>
          <w:tcPr>
            <w:tcW w:w="5680" w:type="dxa"/>
            <w:tcBorders>
              <w:top w:val="nil"/>
              <w:left w:val="nil"/>
              <w:bottom w:val="nil"/>
              <w:right w:val="nil"/>
            </w:tcBorders>
            <w:tcMar>
              <w:top w:w="128" w:type="dxa"/>
              <w:left w:w="43" w:type="dxa"/>
              <w:bottom w:w="43" w:type="dxa"/>
              <w:right w:w="43" w:type="dxa"/>
            </w:tcMar>
          </w:tcPr>
          <w:p w14:paraId="1B8214EA"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68690722"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043910D"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B205033"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1B1A260" w14:textId="77777777" w:rsidR="0089264D" w:rsidRPr="00B40C4C" w:rsidRDefault="0089264D" w:rsidP="002E67AC">
            <w:pPr>
              <w:jc w:val="right"/>
            </w:pPr>
            <w:r w:rsidRPr="00B40C4C">
              <w:t xml:space="preserve"> </w:t>
            </w:r>
          </w:p>
        </w:tc>
      </w:tr>
      <w:tr w:rsidR="00446E55" w:rsidRPr="00B40C4C" w14:paraId="41AB7DDE" w14:textId="77777777">
        <w:trPr>
          <w:trHeight w:val="380"/>
        </w:trPr>
        <w:tc>
          <w:tcPr>
            <w:tcW w:w="5680" w:type="dxa"/>
            <w:tcBorders>
              <w:top w:val="nil"/>
              <w:left w:val="nil"/>
              <w:bottom w:val="nil"/>
              <w:right w:val="nil"/>
            </w:tcBorders>
            <w:tcMar>
              <w:top w:w="128" w:type="dxa"/>
              <w:left w:w="43" w:type="dxa"/>
              <w:bottom w:w="43" w:type="dxa"/>
              <w:right w:w="43" w:type="dxa"/>
            </w:tcMar>
          </w:tcPr>
          <w:p w14:paraId="51EB2B7D" w14:textId="77777777" w:rsidR="0089264D" w:rsidRPr="00B40C4C" w:rsidRDefault="0089264D" w:rsidP="009137DA">
            <w:r w:rsidRPr="00B40C4C">
              <w:rPr>
                <w:rStyle w:val="kursiv"/>
              </w:rPr>
              <w:t>Oppdragsinntekter mv.</w:t>
            </w:r>
          </w:p>
        </w:tc>
        <w:tc>
          <w:tcPr>
            <w:tcW w:w="960" w:type="dxa"/>
            <w:tcBorders>
              <w:top w:val="nil"/>
              <w:left w:val="nil"/>
              <w:bottom w:val="nil"/>
              <w:right w:val="nil"/>
            </w:tcBorders>
            <w:tcMar>
              <w:top w:w="128" w:type="dxa"/>
              <w:left w:w="43" w:type="dxa"/>
              <w:bottom w:w="43" w:type="dxa"/>
              <w:right w:w="43" w:type="dxa"/>
            </w:tcMar>
            <w:vAlign w:val="bottom"/>
          </w:tcPr>
          <w:p w14:paraId="45F03094"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A847343"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36468E7B" w14:textId="77777777" w:rsidR="0089264D" w:rsidRPr="00B40C4C" w:rsidRDefault="0089264D" w:rsidP="002E67AC">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BD4E6EA" w14:textId="77777777" w:rsidR="0089264D" w:rsidRPr="00B40C4C" w:rsidRDefault="0089264D" w:rsidP="002E67AC">
            <w:pPr>
              <w:jc w:val="right"/>
            </w:pPr>
            <w:r w:rsidRPr="00B40C4C">
              <w:t xml:space="preserve"> </w:t>
            </w:r>
          </w:p>
        </w:tc>
      </w:tr>
      <w:tr w:rsidR="00446E55" w:rsidRPr="00B40C4C" w14:paraId="52ED6FC9" w14:textId="77777777">
        <w:trPr>
          <w:trHeight w:val="380"/>
        </w:trPr>
        <w:tc>
          <w:tcPr>
            <w:tcW w:w="5680" w:type="dxa"/>
            <w:tcBorders>
              <w:top w:val="nil"/>
              <w:left w:val="nil"/>
              <w:bottom w:val="nil"/>
              <w:right w:val="nil"/>
            </w:tcBorders>
            <w:tcMar>
              <w:top w:w="128" w:type="dxa"/>
              <w:left w:w="43" w:type="dxa"/>
              <w:bottom w:w="43" w:type="dxa"/>
              <w:right w:w="43" w:type="dxa"/>
            </w:tcMar>
          </w:tcPr>
          <w:p w14:paraId="6B0885D6" w14:textId="77777777" w:rsidR="0089264D" w:rsidRPr="00B40C4C" w:rsidRDefault="0089264D" w:rsidP="009137DA">
            <w:r w:rsidRPr="00B40C4C">
              <w:t>Oppdrag fra statlige virksomheter</w:t>
            </w:r>
          </w:p>
        </w:tc>
        <w:tc>
          <w:tcPr>
            <w:tcW w:w="960" w:type="dxa"/>
            <w:tcBorders>
              <w:top w:val="nil"/>
              <w:left w:val="nil"/>
              <w:bottom w:val="nil"/>
              <w:right w:val="nil"/>
            </w:tcBorders>
            <w:tcMar>
              <w:top w:w="128" w:type="dxa"/>
              <w:left w:w="43" w:type="dxa"/>
              <w:bottom w:w="43" w:type="dxa"/>
              <w:right w:w="43" w:type="dxa"/>
            </w:tcMar>
            <w:vAlign w:val="bottom"/>
          </w:tcPr>
          <w:p w14:paraId="41035AED" w14:textId="77777777" w:rsidR="0089264D" w:rsidRPr="00B40C4C" w:rsidRDefault="0089264D" w:rsidP="002E67AC">
            <w:pPr>
              <w:jc w:val="right"/>
            </w:pPr>
            <w:r w:rsidRPr="00B40C4C">
              <w:t>1 671</w:t>
            </w:r>
          </w:p>
        </w:tc>
        <w:tc>
          <w:tcPr>
            <w:tcW w:w="960" w:type="dxa"/>
            <w:tcBorders>
              <w:top w:val="nil"/>
              <w:left w:val="nil"/>
              <w:bottom w:val="nil"/>
              <w:right w:val="nil"/>
            </w:tcBorders>
            <w:tcMar>
              <w:top w:w="128" w:type="dxa"/>
              <w:left w:w="43" w:type="dxa"/>
              <w:bottom w:w="43" w:type="dxa"/>
              <w:right w:w="43" w:type="dxa"/>
            </w:tcMar>
            <w:vAlign w:val="bottom"/>
          </w:tcPr>
          <w:p w14:paraId="38C41D6D" w14:textId="77777777" w:rsidR="0089264D" w:rsidRPr="00B40C4C" w:rsidRDefault="0089264D" w:rsidP="002E67AC">
            <w:pPr>
              <w:jc w:val="right"/>
            </w:pPr>
            <w:r w:rsidRPr="00B40C4C">
              <w:t>1 874</w:t>
            </w:r>
          </w:p>
        </w:tc>
        <w:tc>
          <w:tcPr>
            <w:tcW w:w="960" w:type="dxa"/>
            <w:tcBorders>
              <w:top w:val="nil"/>
              <w:left w:val="nil"/>
              <w:bottom w:val="nil"/>
              <w:right w:val="nil"/>
            </w:tcBorders>
            <w:tcMar>
              <w:top w:w="128" w:type="dxa"/>
              <w:left w:w="43" w:type="dxa"/>
              <w:bottom w:w="43" w:type="dxa"/>
              <w:right w:w="43" w:type="dxa"/>
            </w:tcMar>
            <w:vAlign w:val="bottom"/>
          </w:tcPr>
          <w:p w14:paraId="56A9A494" w14:textId="77777777" w:rsidR="0089264D" w:rsidRPr="00B40C4C" w:rsidRDefault="0089264D" w:rsidP="002E67AC">
            <w:pPr>
              <w:jc w:val="right"/>
            </w:pPr>
            <w:r w:rsidRPr="00B40C4C">
              <w:t>1 943</w:t>
            </w:r>
          </w:p>
        </w:tc>
        <w:tc>
          <w:tcPr>
            <w:tcW w:w="960" w:type="dxa"/>
            <w:tcBorders>
              <w:top w:val="nil"/>
              <w:left w:val="nil"/>
              <w:bottom w:val="nil"/>
              <w:right w:val="nil"/>
            </w:tcBorders>
            <w:tcMar>
              <w:top w:w="128" w:type="dxa"/>
              <w:left w:w="43" w:type="dxa"/>
              <w:bottom w:w="43" w:type="dxa"/>
              <w:right w:w="43" w:type="dxa"/>
            </w:tcMar>
            <w:vAlign w:val="bottom"/>
          </w:tcPr>
          <w:p w14:paraId="451BB4A1" w14:textId="77777777" w:rsidR="0089264D" w:rsidRPr="00B40C4C" w:rsidRDefault="0089264D" w:rsidP="002E67AC">
            <w:pPr>
              <w:jc w:val="right"/>
            </w:pPr>
            <w:r w:rsidRPr="00B40C4C">
              <w:t>1 694</w:t>
            </w:r>
          </w:p>
        </w:tc>
      </w:tr>
      <w:tr w:rsidR="00446E55" w:rsidRPr="00B40C4C" w14:paraId="1FC502D8" w14:textId="77777777">
        <w:trPr>
          <w:trHeight w:val="380"/>
        </w:trPr>
        <w:tc>
          <w:tcPr>
            <w:tcW w:w="5680" w:type="dxa"/>
            <w:tcBorders>
              <w:top w:val="nil"/>
              <w:left w:val="nil"/>
              <w:bottom w:val="nil"/>
              <w:right w:val="nil"/>
            </w:tcBorders>
            <w:tcMar>
              <w:top w:w="128" w:type="dxa"/>
              <w:left w:w="43" w:type="dxa"/>
              <w:bottom w:w="43" w:type="dxa"/>
              <w:right w:w="43" w:type="dxa"/>
            </w:tcMar>
          </w:tcPr>
          <w:p w14:paraId="79E6500D" w14:textId="77777777" w:rsidR="0089264D" w:rsidRPr="00B40C4C" w:rsidRDefault="0089264D" w:rsidP="009137DA">
            <w:r w:rsidRPr="00B40C4C">
              <w:t>Oppdrag fra kommunale og fylkeskommunale virksomheter</w:t>
            </w:r>
          </w:p>
        </w:tc>
        <w:tc>
          <w:tcPr>
            <w:tcW w:w="960" w:type="dxa"/>
            <w:tcBorders>
              <w:top w:val="nil"/>
              <w:left w:val="nil"/>
              <w:bottom w:val="nil"/>
              <w:right w:val="nil"/>
            </w:tcBorders>
            <w:tcMar>
              <w:top w:w="128" w:type="dxa"/>
              <w:left w:w="43" w:type="dxa"/>
              <w:bottom w:w="43" w:type="dxa"/>
              <w:right w:w="43" w:type="dxa"/>
            </w:tcMar>
            <w:vAlign w:val="bottom"/>
          </w:tcPr>
          <w:p w14:paraId="139A015B" w14:textId="77777777" w:rsidR="0089264D" w:rsidRPr="00B40C4C" w:rsidRDefault="0089264D" w:rsidP="002E67AC">
            <w:pPr>
              <w:jc w:val="right"/>
            </w:pPr>
            <w:r w:rsidRPr="00B40C4C">
              <w:t>134</w:t>
            </w:r>
          </w:p>
        </w:tc>
        <w:tc>
          <w:tcPr>
            <w:tcW w:w="960" w:type="dxa"/>
            <w:tcBorders>
              <w:top w:val="nil"/>
              <w:left w:val="nil"/>
              <w:bottom w:val="nil"/>
              <w:right w:val="nil"/>
            </w:tcBorders>
            <w:tcMar>
              <w:top w:w="128" w:type="dxa"/>
              <w:left w:w="43" w:type="dxa"/>
              <w:bottom w:w="43" w:type="dxa"/>
              <w:right w:w="43" w:type="dxa"/>
            </w:tcMar>
            <w:vAlign w:val="bottom"/>
          </w:tcPr>
          <w:p w14:paraId="1632B2A3" w14:textId="77777777" w:rsidR="0089264D" w:rsidRPr="00B40C4C" w:rsidRDefault="0089264D" w:rsidP="002E67AC">
            <w:pPr>
              <w:jc w:val="right"/>
            </w:pPr>
            <w:r w:rsidRPr="00B40C4C">
              <w:t>152</w:t>
            </w:r>
          </w:p>
        </w:tc>
        <w:tc>
          <w:tcPr>
            <w:tcW w:w="960" w:type="dxa"/>
            <w:tcBorders>
              <w:top w:val="nil"/>
              <w:left w:val="nil"/>
              <w:bottom w:val="nil"/>
              <w:right w:val="nil"/>
            </w:tcBorders>
            <w:tcMar>
              <w:top w:w="128" w:type="dxa"/>
              <w:left w:w="43" w:type="dxa"/>
              <w:bottom w:w="43" w:type="dxa"/>
              <w:right w:w="43" w:type="dxa"/>
            </w:tcMar>
            <w:vAlign w:val="bottom"/>
          </w:tcPr>
          <w:p w14:paraId="31FBE1FF" w14:textId="77777777" w:rsidR="0089264D" w:rsidRPr="00B40C4C" w:rsidRDefault="0089264D" w:rsidP="002E67AC">
            <w:pPr>
              <w:jc w:val="right"/>
            </w:pPr>
            <w:r w:rsidRPr="00B40C4C">
              <w:t>164</w:t>
            </w:r>
          </w:p>
        </w:tc>
        <w:tc>
          <w:tcPr>
            <w:tcW w:w="960" w:type="dxa"/>
            <w:tcBorders>
              <w:top w:val="nil"/>
              <w:left w:val="nil"/>
              <w:bottom w:val="nil"/>
              <w:right w:val="nil"/>
            </w:tcBorders>
            <w:tcMar>
              <w:top w:w="128" w:type="dxa"/>
              <w:left w:w="43" w:type="dxa"/>
              <w:bottom w:w="43" w:type="dxa"/>
              <w:right w:w="43" w:type="dxa"/>
            </w:tcMar>
            <w:vAlign w:val="bottom"/>
          </w:tcPr>
          <w:p w14:paraId="2719B1C1" w14:textId="77777777" w:rsidR="0089264D" w:rsidRPr="00B40C4C" w:rsidRDefault="0089264D" w:rsidP="002E67AC">
            <w:pPr>
              <w:jc w:val="right"/>
            </w:pPr>
            <w:r w:rsidRPr="00B40C4C">
              <w:t>101</w:t>
            </w:r>
          </w:p>
        </w:tc>
      </w:tr>
      <w:tr w:rsidR="00446E55" w:rsidRPr="00B40C4C" w14:paraId="4FCEC0DE" w14:textId="77777777">
        <w:trPr>
          <w:trHeight w:val="380"/>
        </w:trPr>
        <w:tc>
          <w:tcPr>
            <w:tcW w:w="5680" w:type="dxa"/>
            <w:tcBorders>
              <w:top w:val="nil"/>
              <w:left w:val="nil"/>
              <w:bottom w:val="nil"/>
              <w:right w:val="nil"/>
            </w:tcBorders>
            <w:tcMar>
              <w:top w:w="128" w:type="dxa"/>
              <w:left w:w="43" w:type="dxa"/>
              <w:bottom w:w="43" w:type="dxa"/>
              <w:right w:w="43" w:type="dxa"/>
            </w:tcMar>
          </w:tcPr>
          <w:p w14:paraId="640AE81E" w14:textId="77777777" w:rsidR="0089264D" w:rsidRPr="00B40C4C" w:rsidRDefault="0089264D" w:rsidP="009137DA">
            <w:r w:rsidRPr="00B40C4C">
              <w:t>Oppdrag fra private</w:t>
            </w:r>
          </w:p>
        </w:tc>
        <w:tc>
          <w:tcPr>
            <w:tcW w:w="960" w:type="dxa"/>
            <w:tcBorders>
              <w:top w:val="nil"/>
              <w:left w:val="nil"/>
              <w:bottom w:val="nil"/>
              <w:right w:val="nil"/>
            </w:tcBorders>
            <w:tcMar>
              <w:top w:w="128" w:type="dxa"/>
              <w:left w:w="43" w:type="dxa"/>
              <w:bottom w:w="43" w:type="dxa"/>
              <w:right w:w="43" w:type="dxa"/>
            </w:tcMar>
            <w:vAlign w:val="bottom"/>
          </w:tcPr>
          <w:p w14:paraId="1177A3F6" w14:textId="77777777" w:rsidR="0089264D" w:rsidRPr="00B40C4C" w:rsidRDefault="0089264D" w:rsidP="002E67AC">
            <w:pPr>
              <w:jc w:val="right"/>
            </w:pPr>
            <w:r w:rsidRPr="00B40C4C">
              <w:t>874</w:t>
            </w:r>
          </w:p>
        </w:tc>
        <w:tc>
          <w:tcPr>
            <w:tcW w:w="960" w:type="dxa"/>
            <w:tcBorders>
              <w:top w:val="nil"/>
              <w:left w:val="nil"/>
              <w:bottom w:val="nil"/>
              <w:right w:val="nil"/>
            </w:tcBorders>
            <w:tcMar>
              <w:top w:w="128" w:type="dxa"/>
              <w:left w:w="43" w:type="dxa"/>
              <w:bottom w:w="43" w:type="dxa"/>
              <w:right w:w="43" w:type="dxa"/>
            </w:tcMar>
            <w:vAlign w:val="bottom"/>
          </w:tcPr>
          <w:p w14:paraId="35D9DEC6" w14:textId="77777777" w:rsidR="0089264D" w:rsidRPr="00B40C4C" w:rsidRDefault="0089264D" w:rsidP="002E67AC">
            <w:pPr>
              <w:jc w:val="right"/>
            </w:pPr>
            <w:r w:rsidRPr="00B40C4C">
              <w:t>1 163</w:t>
            </w:r>
          </w:p>
        </w:tc>
        <w:tc>
          <w:tcPr>
            <w:tcW w:w="960" w:type="dxa"/>
            <w:tcBorders>
              <w:top w:val="nil"/>
              <w:left w:val="nil"/>
              <w:bottom w:val="nil"/>
              <w:right w:val="nil"/>
            </w:tcBorders>
            <w:tcMar>
              <w:top w:w="128" w:type="dxa"/>
              <w:left w:w="43" w:type="dxa"/>
              <w:bottom w:w="43" w:type="dxa"/>
              <w:right w:w="43" w:type="dxa"/>
            </w:tcMar>
            <w:vAlign w:val="bottom"/>
          </w:tcPr>
          <w:p w14:paraId="02441392" w14:textId="77777777" w:rsidR="0089264D" w:rsidRPr="00B40C4C" w:rsidRDefault="0089264D" w:rsidP="002E67AC">
            <w:pPr>
              <w:jc w:val="right"/>
            </w:pPr>
            <w:r w:rsidRPr="00B40C4C">
              <w:t>1 116</w:t>
            </w:r>
          </w:p>
        </w:tc>
        <w:tc>
          <w:tcPr>
            <w:tcW w:w="960" w:type="dxa"/>
            <w:tcBorders>
              <w:top w:val="nil"/>
              <w:left w:val="nil"/>
              <w:bottom w:val="nil"/>
              <w:right w:val="nil"/>
            </w:tcBorders>
            <w:tcMar>
              <w:top w:w="128" w:type="dxa"/>
              <w:left w:w="43" w:type="dxa"/>
              <w:bottom w:w="43" w:type="dxa"/>
              <w:right w:w="43" w:type="dxa"/>
            </w:tcMar>
            <w:vAlign w:val="bottom"/>
          </w:tcPr>
          <w:p w14:paraId="08AF8004" w14:textId="77777777" w:rsidR="0089264D" w:rsidRPr="00B40C4C" w:rsidRDefault="0089264D" w:rsidP="002E67AC">
            <w:pPr>
              <w:jc w:val="right"/>
            </w:pPr>
            <w:r w:rsidRPr="00B40C4C">
              <w:t>1 025</w:t>
            </w:r>
          </w:p>
        </w:tc>
      </w:tr>
      <w:tr w:rsidR="00446E55" w:rsidRPr="00B40C4C" w14:paraId="3C38B5C5" w14:textId="77777777">
        <w:trPr>
          <w:trHeight w:val="380"/>
        </w:trPr>
        <w:tc>
          <w:tcPr>
            <w:tcW w:w="5680" w:type="dxa"/>
            <w:tcBorders>
              <w:top w:val="nil"/>
              <w:left w:val="nil"/>
              <w:bottom w:val="nil"/>
              <w:right w:val="nil"/>
            </w:tcBorders>
            <w:tcMar>
              <w:top w:w="128" w:type="dxa"/>
              <w:left w:w="43" w:type="dxa"/>
              <w:bottom w:w="43" w:type="dxa"/>
              <w:right w:w="43" w:type="dxa"/>
            </w:tcMar>
          </w:tcPr>
          <w:p w14:paraId="49C9E3F3" w14:textId="77777777" w:rsidR="0089264D" w:rsidRPr="00B40C4C" w:rsidRDefault="0089264D" w:rsidP="009137DA">
            <w:r w:rsidRPr="00B40C4C">
              <w:t>Andre inntekter</w:t>
            </w:r>
          </w:p>
        </w:tc>
        <w:tc>
          <w:tcPr>
            <w:tcW w:w="960" w:type="dxa"/>
            <w:tcBorders>
              <w:top w:val="nil"/>
              <w:left w:val="nil"/>
              <w:bottom w:val="nil"/>
              <w:right w:val="nil"/>
            </w:tcBorders>
            <w:tcMar>
              <w:top w:w="128" w:type="dxa"/>
              <w:left w:w="43" w:type="dxa"/>
              <w:bottom w:w="43" w:type="dxa"/>
              <w:right w:w="43" w:type="dxa"/>
            </w:tcMar>
            <w:vAlign w:val="bottom"/>
          </w:tcPr>
          <w:p w14:paraId="613AADA1" w14:textId="77777777" w:rsidR="0089264D" w:rsidRPr="00B40C4C" w:rsidRDefault="0089264D" w:rsidP="002E67AC">
            <w:pPr>
              <w:jc w:val="right"/>
            </w:pPr>
            <w:r w:rsidRPr="00B40C4C">
              <w:t>4 213</w:t>
            </w:r>
          </w:p>
        </w:tc>
        <w:tc>
          <w:tcPr>
            <w:tcW w:w="960" w:type="dxa"/>
            <w:tcBorders>
              <w:top w:val="nil"/>
              <w:left w:val="nil"/>
              <w:bottom w:val="nil"/>
              <w:right w:val="nil"/>
            </w:tcBorders>
            <w:tcMar>
              <w:top w:w="128" w:type="dxa"/>
              <w:left w:w="43" w:type="dxa"/>
              <w:bottom w:w="43" w:type="dxa"/>
              <w:right w:w="43" w:type="dxa"/>
            </w:tcMar>
            <w:vAlign w:val="bottom"/>
          </w:tcPr>
          <w:p w14:paraId="2323D6DA" w14:textId="77777777" w:rsidR="0089264D" w:rsidRPr="00B40C4C" w:rsidRDefault="0089264D" w:rsidP="002E67AC">
            <w:pPr>
              <w:jc w:val="right"/>
            </w:pPr>
            <w:r w:rsidRPr="00B40C4C">
              <w:t>4 606</w:t>
            </w:r>
          </w:p>
        </w:tc>
        <w:tc>
          <w:tcPr>
            <w:tcW w:w="960" w:type="dxa"/>
            <w:tcBorders>
              <w:top w:val="nil"/>
              <w:left w:val="nil"/>
              <w:bottom w:val="nil"/>
              <w:right w:val="nil"/>
            </w:tcBorders>
            <w:tcMar>
              <w:top w:w="128" w:type="dxa"/>
              <w:left w:w="43" w:type="dxa"/>
              <w:bottom w:w="43" w:type="dxa"/>
              <w:right w:w="43" w:type="dxa"/>
            </w:tcMar>
            <w:vAlign w:val="bottom"/>
          </w:tcPr>
          <w:p w14:paraId="30F6291C" w14:textId="77777777" w:rsidR="0089264D" w:rsidRPr="00B40C4C" w:rsidRDefault="0089264D" w:rsidP="002E67AC">
            <w:pPr>
              <w:jc w:val="right"/>
            </w:pPr>
            <w:r w:rsidRPr="00B40C4C">
              <w:t>5 822</w:t>
            </w:r>
          </w:p>
        </w:tc>
        <w:tc>
          <w:tcPr>
            <w:tcW w:w="960" w:type="dxa"/>
            <w:tcBorders>
              <w:top w:val="nil"/>
              <w:left w:val="nil"/>
              <w:bottom w:val="nil"/>
              <w:right w:val="nil"/>
            </w:tcBorders>
            <w:tcMar>
              <w:top w:w="128" w:type="dxa"/>
              <w:left w:w="43" w:type="dxa"/>
              <w:bottom w:w="43" w:type="dxa"/>
              <w:right w:w="43" w:type="dxa"/>
            </w:tcMar>
            <w:vAlign w:val="bottom"/>
          </w:tcPr>
          <w:p w14:paraId="6E93EEB0" w14:textId="77777777" w:rsidR="0089264D" w:rsidRPr="00B40C4C" w:rsidRDefault="0089264D" w:rsidP="002E67AC">
            <w:pPr>
              <w:jc w:val="right"/>
            </w:pPr>
            <w:r w:rsidRPr="00B40C4C">
              <w:t>4 721</w:t>
            </w:r>
          </w:p>
        </w:tc>
      </w:tr>
      <w:tr w:rsidR="00446E55" w:rsidRPr="00B40C4C" w14:paraId="2FBC7BB4" w14:textId="77777777">
        <w:trPr>
          <w:trHeight w:val="380"/>
        </w:trPr>
        <w:tc>
          <w:tcPr>
            <w:tcW w:w="5680" w:type="dxa"/>
            <w:tcBorders>
              <w:top w:val="nil"/>
              <w:left w:val="nil"/>
              <w:bottom w:val="nil"/>
              <w:right w:val="nil"/>
            </w:tcBorders>
            <w:tcMar>
              <w:top w:w="128" w:type="dxa"/>
              <w:left w:w="43" w:type="dxa"/>
              <w:bottom w:w="43" w:type="dxa"/>
              <w:right w:w="43" w:type="dxa"/>
            </w:tcMar>
          </w:tcPr>
          <w:p w14:paraId="66A22CB1" w14:textId="77777777" w:rsidR="0089264D" w:rsidRPr="00B40C4C" w:rsidRDefault="0089264D" w:rsidP="009137DA">
            <w:r w:rsidRPr="00B40C4C">
              <w:rPr>
                <w:rStyle w:val="kursiv"/>
              </w:rPr>
              <w:t>Sum oppdragsinntekter mv.</w:t>
            </w:r>
          </w:p>
        </w:tc>
        <w:tc>
          <w:tcPr>
            <w:tcW w:w="960" w:type="dxa"/>
            <w:tcBorders>
              <w:top w:val="nil"/>
              <w:left w:val="nil"/>
              <w:bottom w:val="nil"/>
              <w:right w:val="nil"/>
            </w:tcBorders>
            <w:tcMar>
              <w:top w:w="128" w:type="dxa"/>
              <w:left w:w="43" w:type="dxa"/>
              <w:bottom w:w="43" w:type="dxa"/>
              <w:right w:w="43" w:type="dxa"/>
            </w:tcMar>
            <w:vAlign w:val="bottom"/>
          </w:tcPr>
          <w:p w14:paraId="7699723E" w14:textId="77777777" w:rsidR="0089264D" w:rsidRPr="00B40C4C" w:rsidRDefault="0089264D" w:rsidP="002E67AC">
            <w:pPr>
              <w:jc w:val="right"/>
            </w:pPr>
            <w:r w:rsidRPr="00B40C4C">
              <w:rPr>
                <w:rStyle w:val="kursiv"/>
              </w:rPr>
              <w:t>6 892</w:t>
            </w:r>
          </w:p>
        </w:tc>
        <w:tc>
          <w:tcPr>
            <w:tcW w:w="960" w:type="dxa"/>
            <w:tcBorders>
              <w:top w:val="nil"/>
              <w:left w:val="nil"/>
              <w:bottom w:val="nil"/>
              <w:right w:val="nil"/>
            </w:tcBorders>
            <w:tcMar>
              <w:top w:w="128" w:type="dxa"/>
              <w:left w:w="43" w:type="dxa"/>
              <w:bottom w:w="43" w:type="dxa"/>
              <w:right w:w="43" w:type="dxa"/>
            </w:tcMar>
            <w:vAlign w:val="bottom"/>
          </w:tcPr>
          <w:p w14:paraId="77C09C99" w14:textId="77777777" w:rsidR="0089264D" w:rsidRPr="00B40C4C" w:rsidRDefault="0089264D" w:rsidP="002E67AC">
            <w:pPr>
              <w:jc w:val="right"/>
            </w:pPr>
            <w:r w:rsidRPr="00B40C4C">
              <w:rPr>
                <w:rStyle w:val="kursiv"/>
              </w:rPr>
              <w:t>7 795</w:t>
            </w:r>
          </w:p>
        </w:tc>
        <w:tc>
          <w:tcPr>
            <w:tcW w:w="960" w:type="dxa"/>
            <w:tcBorders>
              <w:top w:val="nil"/>
              <w:left w:val="nil"/>
              <w:bottom w:val="nil"/>
              <w:right w:val="nil"/>
            </w:tcBorders>
            <w:tcMar>
              <w:top w:w="128" w:type="dxa"/>
              <w:left w:w="43" w:type="dxa"/>
              <w:bottom w:w="43" w:type="dxa"/>
              <w:right w:w="43" w:type="dxa"/>
            </w:tcMar>
            <w:vAlign w:val="bottom"/>
          </w:tcPr>
          <w:p w14:paraId="33447EF6" w14:textId="77777777" w:rsidR="0089264D" w:rsidRPr="00B40C4C" w:rsidRDefault="0089264D" w:rsidP="002E67AC">
            <w:pPr>
              <w:jc w:val="right"/>
            </w:pPr>
            <w:r w:rsidRPr="00B40C4C">
              <w:rPr>
                <w:rStyle w:val="kursiv"/>
              </w:rPr>
              <w:t>9 045</w:t>
            </w:r>
          </w:p>
        </w:tc>
        <w:tc>
          <w:tcPr>
            <w:tcW w:w="960" w:type="dxa"/>
            <w:tcBorders>
              <w:top w:val="nil"/>
              <w:left w:val="nil"/>
              <w:bottom w:val="nil"/>
              <w:right w:val="nil"/>
            </w:tcBorders>
            <w:tcMar>
              <w:top w:w="128" w:type="dxa"/>
              <w:left w:w="43" w:type="dxa"/>
              <w:bottom w:w="43" w:type="dxa"/>
              <w:right w:w="43" w:type="dxa"/>
            </w:tcMar>
            <w:vAlign w:val="bottom"/>
          </w:tcPr>
          <w:p w14:paraId="65C77410" w14:textId="77777777" w:rsidR="0089264D" w:rsidRPr="00B40C4C" w:rsidRDefault="0089264D" w:rsidP="002E67AC">
            <w:pPr>
              <w:jc w:val="right"/>
            </w:pPr>
            <w:r w:rsidRPr="00B40C4C">
              <w:rPr>
                <w:rStyle w:val="kursiv"/>
              </w:rPr>
              <w:t>7 542</w:t>
            </w:r>
          </w:p>
        </w:tc>
      </w:tr>
      <w:tr w:rsidR="00446E55" w:rsidRPr="00B40C4C" w14:paraId="1B91058B" w14:textId="77777777">
        <w:trPr>
          <w:trHeight w:val="380"/>
        </w:trPr>
        <w:tc>
          <w:tcPr>
            <w:tcW w:w="5680" w:type="dxa"/>
            <w:tcBorders>
              <w:top w:val="single" w:sz="4" w:space="0" w:color="000000"/>
              <w:left w:val="nil"/>
              <w:bottom w:val="single" w:sz="4" w:space="0" w:color="000000"/>
              <w:right w:val="nil"/>
            </w:tcBorders>
            <w:tcMar>
              <w:top w:w="128" w:type="dxa"/>
              <w:left w:w="43" w:type="dxa"/>
              <w:bottom w:w="43" w:type="dxa"/>
              <w:right w:w="43" w:type="dxa"/>
            </w:tcMar>
          </w:tcPr>
          <w:p w14:paraId="6CE285D3" w14:textId="77777777" w:rsidR="0089264D" w:rsidRPr="00B40C4C" w:rsidRDefault="0089264D" w:rsidP="009137DA">
            <w:r w:rsidRPr="00B40C4C">
              <w:rPr>
                <w:rStyle w:val="halvfet0"/>
              </w:rPr>
              <w:t>Sum inntekter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4DCE6" w14:textId="77777777" w:rsidR="0089264D" w:rsidRPr="00B40C4C" w:rsidRDefault="0089264D" w:rsidP="002E67AC">
            <w:pPr>
              <w:jc w:val="right"/>
            </w:pPr>
            <w:r w:rsidRPr="00B40C4C">
              <w:rPr>
                <w:rStyle w:val="halvfet0"/>
              </w:rPr>
              <w:t>70 674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B371A" w14:textId="77777777" w:rsidR="0089264D" w:rsidRPr="00B40C4C" w:rsidRDefault="0089264D" w:rsidP="002E67AC">
            <w:pPr>
              <w:jc w:val="right"/>
            </w:pPr>
            <w:r w:rsidRPr="00B40C4C">
              <w:rPr>
                <w:rStyle w:val="halvfet0"/>
              </w:rPr>
              <w:t>73 445</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DA83B" w14:textId="77777777" w:rsidR="0089264D" w:rsidRPr="00B40C4C" w:rsidRDefault="0089264D" w:rsidP="002E67AC">
            <w:pPr>
              <w:jc w:val="right"/>
            </w:pPr>
            <w:r w:rsidRPr="00B40C4C">
              <w:rPr>
                <w:rStyle w:val="halvfet0"/>
              </w:rPr>
              <w:t>75 925</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B935C" w14:textId="77777777" w:rsidR="0089264D" w:rsidRPr="00B40C4C" w:rsidRDefault="0089264D" w:rsidP="002E67AC">
            <w:pPr>
              <w:jc w:val="right"/>
            </w:pPr>
            <w:r w:rsidRPr="00B40C4C">
              <w:rPr>
                <w:rStyle w:val="halvfet0"/>
              </w:rPr>
              <w:t>75 636</w:t>
            </w:r>
          </w:p>
        </w:tc>
      </w:tr>
    </w:tbl>
    <w:p w14:paraId="62F2035E" w14:textId="77777777" w:rsidR="0089264D" w:rsidRDefault="0089264D" w:rsidP="00EC71B8">
      <w:pPr>
        <w:pStyle w:val="tabell-noter"/>
      </w:pPr>
      <w:r w:rsidRPr="00B40C4C">
        <w:rPr>
          <w:rStyle w:val="skrift-hevet"/>
        </w:rPr>
        <w:t>1</w:t>
      </w:r>
      <w:r w:rsidRPr="00B40C4C">
        <w:tab/>
        <w:t>Tabell 4.2 gir et uttrykk for virksomhetenes samlede inntekter spesifisert etter inntektskilde for årene 2021, 2022 og 2023, samt summen av virksomhetenes interne budsjetter for 2024. Sum inntekter i tabell 4.2 skal samsvare med summen av inntekter i tabell 4.1, men gir supplerende informasjon om hva som er kilden til inntektene. Tallene i tabellen baserer seg på virksomhetenes egen spesifikasjon av brutto inntekter på en standard mal.</w:t>
      </w:r>
    </w:p>
    <w:p w14:paraId="1F8D1096" w14:textId="01C1FAD3" w:rsidR="007524F6" w:rsidRPr="007524F6" w:rsidRDefault="007524F6" w:rsidP="007524F6">
      <w:pPr>
        <w:pStyle w:val="tabell-tittel"/>
      </w:pPr>
      <w:r w:rsidRPr="00B40C4C">
        <w:t xml:space="preserve">Forholdet mellom kontantbeholdning, påløpte kostnader og avsetninger per 31.12 </w:t>
      </w:r>
      <w:r w:rsidRPr="00B40C4C">
        <w:rPr>
          <w:rStyle w:val="skrift-hevet"/>
        </w:rPr>
        <w:t>1</w:t>
      </w:r>
    </w:p>
    <w:p w14:paraId="79780A22" w14:textId="77777777" w:rsidR="0089264D" w:rsidRPr="00B40C4C" w:rsidRDefault="0089264D" w:rsidP="009137DA">
      <w:pPr>
        <w:pStyle w:val="Tabellnavn"/>
      </w:pPr>
      <w:r w:rsidRPr="00B40C4C">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680"/>
        <w:gridCol w:w="960"/>
        <w:gridCol w:w="960"/>
        <w:gridCol w:w="960"/>
        <w:gridCol w:w="960"/>
      </w:tblGrid>
      <w:tr w:rsidR="00446E55" w:rsidRPr="00B40C4C" w14:paraId="7D11CD70" w14:textId="77777777">
        <w:trPr>
          <w:trHeight w:val="360"/>
        </w:trPr>
        <w:tc>
          <w:tcPr>
            <w:tcW w:w="5680" w:type="dxa"/>
            <w:tcBorders>
              <w:top w:val="nil"/>
              <w:left w:val="nil"/>
              <w:bottom w:val="nil"/>
              <w:right w:val="nil"/>
            </w:tcBorders>
            <w:tcMar>
              <w:top w:w="128" w:type="dxa"/>
              <w:left w:w="43" w:type="dxa"/>
              <w:bottom w:w="43" w:type="dxa"/>
              <w:right w:w="43" w:type="dxa"/>
            </w:tcMar>
            <w:vAlign w:val="bottom"/>
          </w:tcPr>
          <w:p w14:paraId="24072F0F" w14:textId="77777777" w:rsidR="0089264D" w:rsidRPr="00B40C4C" w:rsidRDefault="0089264D" w:rsidP="009137DA"/>
        </w:tc>
        <w:tc>
          <w:tcPr>
            <w:tcW w:w="2880" w:type="dxa"/>
            <w:gridSpan w:val="3"/>
            <w:tcBorders>
              <w:top w:val="nil"/>
              <w:left w:val="nil"/>
              <w:bottom w:val="single" w:sz="4" w:space="0" w:color="000000"/>
              <w:right w:val="nil"/>
            </w:tcBorders>
            <w:tcMar>
              <w:top w:w="128" w:type="dxa"/>
              <w:left w:w="43" w:type="dxa"/>
              <w:bottom w:w="43" w:type="dxa"/>
              <w:right w:w="43" w:type="dxa"/>
            </w:tcMar>
            <w:vAlign w:val="bottom"/>
          </w:tcPr>
          <w:p w14:paraId="42A523BF" w14:textId="77777777" w:rsidR="0089264D" w:rsidRPr="00B40C4C" w:rsidRDefault="0089264D" w:rsidP="00E34856">
            <w:pPr>
              <w:jc w:val="center"/>
            </w:pPr>
            <w:r w:rsidRPr="00B40C4C">
              <w:t>Regnskap</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459334C" w14:textId="77777777" w:rsidR="0089264D" w:rsidRPr="00B40C4C" w:rsidRDefault="0089264D" w:rsidP="00E34856">
            <w:pPr>
              <w:jc w:val="right"/>
            </w:pPr>
            <w:r w:rsidRPr="00B40C4C">
              <w:t>Endring</w:t>
            </w:r>
          </w:p>
        </w:tc>
      </w:tr>
      <w:tr w:rsidR="00446E55" w:rsidRPr="00B40C4C" w14:paraId="44E768C0" w14:textId="77777777">
        <w:trPr>
          <w:trHeight w:val="600"/>
        </w:trPr>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331EE" w14:textId="77777777" w:rsidR="0089264D" w:rsidRPr="00B40C4C" w:rsidRDefault="0089264D" w:rsidP="009137DA">
            <w:r w:rsidRPr="00B40C4C">
              <w:rPr>
                <w:rStyle w:val="kursiv"/>
              </w:rPr>
              <w:t>Beløp i mill. kroner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F5533" w14:textId="77777777" w:rsidR="0089264D" w:rsidRPr="00B40C4C" w:rsidRDefault="0089264D" w:rsidP="00E34856">
            <w:pPr>
              <w:jc w:val="right"/>
            </w:pPr>
            <w:r w:rsidRPr="00B40C4C">
              <w:t>2021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441EC" w14:textId="77777777" w:rsidR="0089264D" w:rsidRPr="00B40C4C" w:rsidRDefault="0089264D" w:rsidP="00E34856">
            <w:pPr>
              <w:jc w:val="right"/>
            </w:pPr>
            <w:r w:rsidRPr="00B40C4C">
              <w:t>2022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1BDA5" w14:textId="77777777" w:rsidR="0089264D" w:rsidRPr="00B40C4C" w:rsidRDefault="0089264D" w:rsidP="00E34856">
            <w:pPr>
              <w:jc w:val="right"/>
            </w:pPr>
            <w:r w:rsidRPr="00B40C4C">
              <w:t>2023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544A5" w14:textId="77777777" w:rsidR="0089264D" w:rsidRPr="00B40C4C" w:rsidRDefault="0089264D" w:rsidP="00E34856">
            <w:pPr>
              <w:jc w:val="right"/>
            </w:pPr>
            <w:r w:rsidRPr="00B40C4C">
              <w:t>2022 til 2023</w:t>
            </w:r>
          </w:p>
        </w:tc>
      </w:tr>
      <w:tr w:rsidR="00446E55" w:rsidRPr="00B40C4C" w14:paraId="0A9A1F05" w14:textId="77777777">
        <w:trPr>
          <w:trHeight w:val="380"/>
        </w:trPr>
        <w:tc>
          <w:tcPr>
            <w:tcW w:w="5680" w:type="dxa"/>
            <w:tcBorders>
              <w:top w:val="single" w:sz="4" w:space="0" w:color="000000"/>
              <w:left w:val="nil"/>
              <w:bottom w:val="nil"/>
              <w:right w:val="nil"/>
            </w:tcBorders>
            <w:tcMar>
              <w:top w:w="128" w:type="dxa"/>
              <w:left w:w="43" w:type="dxa"/>
              <w:bottom w:w="43" w:type="dxa"/>
              <w:right w:w="43" w:type="dxa"/>
            </w:tcMar>
          </w:tcPr>
          <w:p w14:paraId="7CAA5C6C" w14:textId="77777777" w:rsidR="0089264D" w:rsidRPr="00B40C4C" w:rsidRDefault="0089264D" w:rsidP="009137DA">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EA890CC" w14:textId="77777777" w:rsidR="0089264D" w:rsidRPr="00B40C4C" w:rsidRDefault="0089264D" w:rsidP="00E34856">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3C7BBCD" w14:textId="77777777" w:rsidR="0089264D" w:rsidRPr="00B40C4C" w:rsidRDefault="0089264D" w:rsidP="00E34856">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07C6B35" w14:textId="77777777" w:rsidR="0089264D" w:rsidRPr="00B40C4C" w:rsidRDefault="0089264D" w:rsidP="00E34856">
            <w:pPr>
              <w:jc w:val="right"/>
            </w:pPr>
            <w:r w:rsidRPr="00B40C4C">
              <w:t xml:space="preserve">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029B1E2" w14:textId="77777777" w:rsidR="0089264D" w:rsidRPr="00B40C4C" w:rsidRDefault="0089264D" w:rsidP="00E34856">
            <w:pPr>
              <w:jc w:val="right"/>
            </w:pPr>
            <w:r w:rsidRPr="00B40C4C">
              <w:t xml:space="preserve"> </w:t>
            </w:r>
          </w:p>
        </w:tc>
      </w:tr>
      <w:tr w:rsidR="00446E55" w:rsidRPr="00B40C4C" w14:paraId="0EB1CC84" w14:textId="77777777">
        <w:trPr>
          <w:trHeight w:val="380"/>
        </w:trPr>
        <w:tc>
          <w:tcPr>
            <w:tcW w:w="5680" w:type="dxa"/>
            <w:tcBorders>
              <w:top w:val="nil"/>
              <w:left w:val="nil"/>
              <w:bottom w:val="nil"/>
              <w:right w:val="nil"/>
            </w:tcBorders>
            <w:tcMar>
              <w:top w:w="128" w:type="dxa"/>
              <w:left w:w="43" w:type="dxa"/>
              <w:bottom w:w="43" w:type="dxa"/>
              <w:right w:w="43" w:type="dxa"/>
            </w:tcMar>
          </w:tcPr>
          <w:p w14:paraId="55A4B64B" w14:textId="77777777" w:rsidR="0089264D" w:rsidRPr="00B40C4C" w:rsidRDefault="0089264D" w:rsidP="009137DA">
            <w:r w:rsidRPr="00B40C4C">
              <w:rPr>
                <w:rStyle w:val="halvfet0"/>
              </w:rPr>
              <w:t>Kontantbeholdning</w:t>
            </w:r>
          </w:p>
        </w:tc>
        <w:tc>
          <w:tcPr>
            <w:tcW w:w="960" w:type="dxa"/>
            <w:tcBorders>
              <w:top w:val="nil"/>
              <w:left w:val="nil"/>
              <w:bottom w:val="nil"/>
              <w:right w:val="nil"/>
            </w:tcBorders>
            <w:tcMar>
              <w:top w:w="128" w:type="dxa"/>
              <w:left w:w="43" w:type="dxa"/>
              <w:bottom w:w="43" w:type="dxa"/>
              <w:right w:w="43" w:type="dxa"/>
            </w:tcMar>
            <w:vAlign w:val="bottom"/>
          </w:tcPr>
          <w:p w14:paraId="2AF22CEB"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7B20CC3"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4A06310"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8054EEE" w14:textId="77777777" w:rsidR="0089264D" w:rsidRPr="00B40C4C" w:rsidRDefault="0089264D" w:rsidP="00E34856">
            <w:pPr>
              <w:jc w:val="right"/>
            </w:pPr>
            <w:r w:rsidRPr="00B40C4C">
              <w:t xml:space="preserve"> </w:t>
            </w:r>
          </w:p>
        </w:tc>
      </w:tr>
      <w:tr w:rsidR="00446E55" w:rsidRPr="00B40C4C" w14:paraId="6BA6CD58" w14:textId="77777777">
        <w:trPr>
          <w:trHeight w:val="380"/>
        </w:trPr>
        <w:tc>
          <w:tcPr>
            <w:tcW w:w="5680" w:type="dxa"/>
            <w:tcBorders>
              <w:top w:val="nil"/>
              <w:left w:val="nil"/>
              <w:bottom w:val="nil"/>
              <w:right w:val="nil"/>
            </w:tcBorders>
            <w:tcMar>
              <w:top w:w="128" w:type="dxa"/>
              <w:left w:w="43" w:type="dxa"/>
              <w:bottom w:w="43" w:type="dxa"/>
              <w:right w:w="43" w:type="dxa"/>
            </w:tcMar>
          </w:tcPr>
          <w:p w14:paraId="55FFA570" w14:textId="77777777" w:rsidR="0089264D" w:rsidRPr="00B40C4C" w:rsidRDefault="0089264D" w:rsidP="009137DA">
            <w:r w:rsidRPr="00B40C4C">
              <w:t xml:space="preserve">Beholdning på oppgjørskonto i Norges Bank </w:t>
            </w:r>
            <w:r w:rsidRPr="00B40C4C">
              <w:rPr>
                <w:rStyle w:val="skrift-hevet"/>
              </w:rPr>
              <w:t>2</w:t>
            </w:r>
          </w:p>
        </w:tc>
        <w:tc>
          <w:tcPr>
            <w:tcW w:w="960" w:type="dxa"/>
            <w:tcBorders>
              <w:top w:val="nil"/>
              <w:left w:val="nil"/>
              <w:bottom w:val="nil"/>
              <w:right w:val="nil"/>
            </w:tcBorders>
            <w:tcMar>
              <w:top w:w="128" w:type="dxa"/>
              <w:left w:w="43" w:type="dxa"/>
              <w:bottom w:w="43" w:type="dxa"/>
              <w:right w:w="43" w:type="dxa"/>
            </w:tcMar>
            <w:vAlign w:val="bottom"/>
          </w:tcPr>
          <w:p w14:paraId="4B7AB073" w14:textId="77777777" w:rsidR="0089264D" w:rsidRPr="00B40C4C" w:rsidRDefault="0089264D" w:rsidP="00E34856">
            <w:pPr>
              <w:jc w:val="right"/>
            </w:pPr>
            <w:r w:rsidRPr="00B40C4C">
              <w:t>23 936</w:t>
            </w:r>
          </w:p>
        </w:tc>
        <w:tc>
          <w:tcPr>
            <w:tcW w:w="960" w:type="dxa"/>
            <w:tcBorders>
              <w:top w:val="nil"/>
              <w:left w:val="nil"/>
              <w:bottom w:val="nil"/>
              <w:right w:val="nil"/>
            </w:tcBorders>
            <w:tcMar>
              <w:top w:w="128" w:type="dxa"/>
              <w:left w:w="43" w:type="dxa"/>
              <w:bottom w:w="43" w:type="dxa"/>
              <w:right w:w="43" w:type="dxa"/>
            </w:tcMar>
            <w:vAlign w:val="bottom"/>
          </w:tcPr>
          <w:p w14:paraId="3CD001CC" w14:textId="77777777" w:rsidR="0089264D" w:rsidRPr="00B40C4C" w:rsidRDefault="0089264D" w:rsidP="00E34856">
            <w:pPr>
              <w:jc w:val="right"/>
            </w:pPr>
            <w:r w:rsidRPr="00B40C4C">
              <w:t>24 594</w:t>
            </w:r>
          </w:p>
        </w:tc>
        <w:tc>
          <w:tcPr>
            <w:tcW w:w="960" w:type="dxa"/>
            <w:tcBorders>
              <w:top w:val="nil"/>
              <w:left w:val="nil"/>
              <w:bottom w:val="nil"/>
              <w:right w:val="nil"/>
            </w:tcBorders>
            <w:tcMar>
              <w:top w:w="128" w:type="dxa"/>
              <w:left w:w="43" w:type="dxa"/>
              <w:bottom w:w="43" w:type="dxa"/>
              <w:right w:w="43" w:type="dxa"/>
            </w:tcMar>
            <w:vAlign w:val="bottom"/>
          </w:tcPr>
          <w:p w14:paraId="12E1B6AB" w14:textId="77777777" w:rsidR="0089264D" w:rsidRPr="00B40C4C" w:rsidRDefault="0089264D" w:rsidP="00E34856">
            <w:pPr>
              <w:jc w:val="right"/>
            </w:pPr>
            <w:r w:rsidRPr="00B40C4C">
              <w:t>24 597</w:t>
            </w:r>
          </w:p>
        </w:tc>
        <w:tc>
          <w:tcPr>
            <w:tcW w:w="960" w:type="dxa"/>
            <w:tcBorders>
              <w:top w:val="nil"/>
              <w:left w:val="nil"/>
              <w:bottom w:val="nil"/>
              <w:right w:val="nil"/>
            </w:tcBorders>
            <w:tcMar>
              <w:top w:w="128" w:type="dxa"/>
              <w:left w:w="43" w:type="dxa"/>
              <w:bottom w:w="43" w:type="dxa"/>
              <w:right w:w="43" w:type="dxa"/>
            </w:tcMar>
            <w:vAlign w:val="bottom"/>
          </w:tcPr>
          <w:p w14:paraId="78298380" w14:textId="77777777" w:rsidR="0089264D" w:rsidRPr="00B40C4C" w:rsidRDefault="0089264D" w:rsidP="00E34856">
            <w:pPr>
              <w:jc w:val="right"/>
            </w:pPr>
            <w:r w:rsidRPr="00B40C4C">
              <w:t>3</w:t>
            </w:r>
          </w:p>
        </w:tc>
      </w:tr>
      <w:tr w:rsidR="00446E55" w:rsidRPr="00B40C4C" w14:paraId="2120FAF3" w14:textId="77777777">
        <w:trPr>
          <w:trHeight w:val="380"/>
        </w:trPr>
        <w:tc>
          <w:tcPr>
            <w:tcW w:w="5680" w:type="dxa"/>
            <w:tcBorders>
              <w:top w:val="nil"/>
              <w:left w:val="nil"/>
              <w:bottom w:val="nil"/>
              <w:right w:val="nil"/>
            </w:tcBorders>
            <w:tcMar>
              <w:top w:w="128" w:type="dxa"/>
              <w:left w:w="43" w:type="dxa"/>
              <w:bottom w:w="43" w:type="dxa"/>
              <w:right w:w="43" w:type="dxa"/>
            </w:tcMar>
          </w:tcPr>
          <w:p w14:paraId="79208EF1" w14:textId="77777777" w:rsidR="0089264D" w:rsidRPr="00B40C4C" w:rsidRDefault="0089264D" w:rsidP="009137DA">
            <w:r w:rsidRPr="00B40C4C">
              <w:t>Beholdning på andre bankkonti</w:t>
            </w:r>
          </w:p>
        </w:tc>
        <w:tc>
          <w:tcPr>
            <w:tcW w:w="960" w:type="dxa"/>
            <w:tcBorders>
              <w:top w:val="nil"/>
              <w:left w:val="nil"/>
              <w:bottom w:val="nil"/>
              <w:right w:val="nil"/>
            </w:tcBorders>
            <w:tcMar>
              <w:top w:w="128" w:type="dxa"/>
              <w:left w:w="43" w:type="dxa"/>
              <w:bottom w:w="43" w:type="dxa"/>
              <w:right w:w="43" w:type="dxa"/>
            </w:tcMar>
            <w:vAlign w:val="bottom"/>
          </w:tcPr>
          <w:p w14:paraId="7118BBFE" w14:textId="77777777" w:rsidR="0089264D" w:rsidRPr="00B40C4C" w:rsidRDefault="0089264D" w:rsidP="00E34856">
            <w:pPr>
              <w:jc w:val="right"/>
            </w:pPr>
            <w:r w:rsidRPr="00B40C4C">
              <w:t>1 231</w:t>
            </w:r>
          </w:p>
        </w:tc>
        <w:tc>
          <w:tcPr>
            <w:tcW w:w="960" w:type="dxa"/>
            <w:tcBorders>
              <w:top w:val="nil"/>
              <w:left w:val="nil"/>
              <w:bottom w:val="nil"/>
              <w:right w:val="nil"/>
            </w:tcBorders>
            <w:tcMar>
              <w:top w:w="128" w:type="dxa"/>
              <w:left w:w="43" w:type="dxa"/>
              <w:bottom w:w="43" w:type="dxa"/>
              <w:right w:w="43" w:type="dxa"/>
            </w:tcMar>
            <w:vAlign w:val="bottom"/>
          </w:tcPr>
          <w:p w14:paraId="5CF0F6A2" w14:textId="77777777" w:rsidR="0089264D" w:rsidRPr="00B40C4C" w:rsidRDefault="0089264D" w:rsidP="00E34856">
            <w:pPr>
              <w:jc w:val="right"/>
            </w:pPr>
            <w:r w:rsidRPr="00B40C4C">
              <w:t>1 098</w:t>
            </w:r>
          </w:p>
        </w:tc>
        <w:tc>
          <w:tcPr>
            <w:tcW w:w="960" w:type="dxa"/>
            <w:tcBorders>
              <w:top w:val="nil"/>
              <w:left w:val="nil"/>
              <w:bottom w:val="nil"/>
              <w:right w:val="nil"/>
            </w:tcBorders>
            <w:tcMar>
              <w:top w:w="128" w:type="dxa"/>
              <w:left w:w="43" w:type="dxa"/>
              <w:bottom w:w="43" w:type="dxa"/>
              <w:right w:w="43" w:type="dxa"/>
            </w:tcMar>
            <w:vAlign w:val="bottom"/>
          </w:tcPr>
          <w:p w14:paraId="23328C54" w14:textId="77777777" w:rsidR="0089264D" w:rsidRPr="00B40C4C" w:rsidRDefault="0089264D" w:rsidP="00E34856">
            <w:pPr>
              <w:jc w:val="right"/>
            </w:pPr>
            <w:r w:rsidRPr="00B40C4C">
              <w:t>1 403</w:t>
            </w:r>
          </w:p>
        </w:tc>
        <w:tc>
          <w:tcPr>
            <w:tcW w:w="960" w:type="dxa"/>
            <w:tcBorders>
              <w:top w:val="nil"/>
              <w:left w:val="nil"/>
              <w:bottom w:val="nil"/>
              <w:right w:val="nil"/>
            </w:tcBorders>
            <w:tcMar>
              <w:top w:w="128" w:type="dxa"/>
              <w:left w:w="43" w:type="dxa"/>
              <w:bottom w:w="43" w:type="dxa"/>
              <w:right w:w="43" w:type="dxa"/>
            </w:tcMar>
            <w:vAlign w:val="bottom"/>
          </w:tcPr>
          <w:p w14:paraId="653E466F" w14:textId="77777777" w:rsidR="0089264D" w:rsidRPr="00B40C4C" w:rsidRDefault="0089264D" w:rsidP="00E34856">
            <w:pPr>
              <w:jc w:val="right"/>
            </w:pPr>
            <w:r w:rsidRPr="00B40C4C">
              <w:t>305</w:t>
            </w:r>
          </w:p>
        </w:tc>
      </w:tr>
      <w:tr w:rsidR="00446E55" w:rsidRPr="00B40C4C" w14:paraId="784628F2" w14:textId="77777777">
        <w:trPr>
          <w:trHeight w:val="380"/>
        </w:trPr>
        <w:tc>
          <w:tcPr>
            <w:tcW w:w="5680" w:type="dxa"/>
            <w:tcBorders>
              <w:top w:val="nil"/>
              <w:left w:val="nil"/>
              <w:bottom w:val="nil"/>
              <w:right w:val="nil"/>
            </w:tcBorders>
            <w:tcMar>
              <w:top w:w="128" w:type="dxa"/>
              <w:left w:w="43" w:type="dxa"/>
              <w:bottom w:w="43" w:type="dxa"/>
              <w:right w:w="43" w:type="dxa"/>
            </w:tcMar>
          </w:tcPr>
          <w:p w14:paraId="094801F7" w14:textId="77777777" w:rsidR="0089264D" w:rsidRPr="00B40C4C" w:rsidRDefault="0089264D" w:rsidP="009137DA">
            <w:r w:rsidRPr="00B40C4C">
              <w:t xml:space="preserve">Andre kontantbeholdninger </w:t>
            </w:r>
          </w:p>
        </w:tc>
        <w:tc>
          <w:tcPr>
            <w:tcW w:w="960" w:type="dxa"/>
            <w:tcBorders>
              <w:top w:val="nil"/>
              <w:left w:val="nil"/>
              <w:bottom w:val="nil"/>
              <w:right w:val="nil"/>
            </w:tcBorders>
            <w:tcMar>
              <w:top w:w="128" w:type="dxa"/>
              <w:left w:w="43" w:type="dxa"/>
              <w:bottom w:w="43" w:type="dxa"/>
              <w:right w:w="43" w:type="dxa"/>
            </w:tcMar>
            <w:vAlign w:val="bottom"/>
          </w:tcPr>
          <w:p w14:paraId="2A80115C" w14:textId="77777777" w:rsidR="0089264D" w:rsidRPr="00B40C4C" w:rsidRDefault="0089264D" w:rsidP="00E34856">
            <w:pPr>
              <w:jc w:val="right"/>
            </w:pPr>
            <w:r w:rsidRPr="00B40C4C">
              <w:t>0</w:t>
            </w:r>
          </w:p>
        </w:tc>
        <w:tc>
          <w:tcPr>
            <w:tcW w:w="960" w:type="dxa"/>
            <w:tcBorders>
              <w:top w:val="nil"/>
              <w:left w:val="nil"/>
              <w:bottom w:val="nil"/>
              <w:right w:val="nil"/>
            </w:tcBorders>
            <w:tcMar>
              <w:top w:w="128" w:type="dxa"/>
              <w:left w:w="43" w:type="dxa"/>
              <w:bottom w:w="43" w:type="dxa"/>
              <w:right w:w="43" w:type="dxa"/>
            </w:tcMar>
            <w:vAlign w:val="bottom"/>
          </w:tcPr>
          <w:p w14:paraId="0E26CBD8" w14:textId="77777777" w:rsidR="0089264D" w:rsidRPr="00B40C4C" w:rsidRDefault="0089264D" w:rsidP="00E34856">
            <w:pPr>
              <w:jc w:val="right"/>
            </w:pPr>
            <w:r w:rsidRPr="00B40C4C">
              <w:t>0</w:t>
            </w:r>
          </w:p>
        </w:tc>
        <w:tc>
          <w:tcPr>
            <w:tcW w:w="960" w:type="dxa"/>
            <w:tcBorders>
              <w:top w:val="nil"/>
              <w:left w:val="nil"/>
              <w:bottom w:val="nil"/>
              <w:right w:val="nil"/>
            </w:tcBorders>
            <w:tcMar>
              <w:top w:w="128" w:type="dxa"/>
              <w:left w:w="43" w:type="dxa"/>
              <w:bottom w:w="43" w:type="dxa"/>
              <w:right w:w="43" w:type="dxa"/>
            </w:tcMar>
            <w:vAlign w:val="bottom"/>
          </w:tcPr>
          <w:p w14:paraId="0166D3A5" w14:textId="77777777" w:rsidR="0089264D" w:rsidRPr="00B40C4C" w:rsidRDefault="0089264D" w:rsidP="00E34856">
            <w:pPr>
              <w:jc w:val="right"/>
            </w:pPr>
            <w:r w:rsidRPr="00B40C4C">
              <w:t>0</w:t>
            </w:r>
          </w:p>
        </w:tc>
        <w:tc>
          <w:tcPr>
            <w:tcW w:w="960" w:type="dxa"/>
            <w:tcBorders>
              <w:top w:val="nil"/>
              <w:left w:val="nil"/>
              <w:bottom w:val="nil"/>
              <w:right w:val="nil"/>
            </w:tcBorders>
            <w:tcMar>
              <w:top w:w="128" w:type="dxa"/>
              <w:left w:w="43" w:type="dxa"/>
              <w:bottom w:w="43" w:type="dxa"/>
              <w:right w:w="43" w:type="dxa"/>
            </w:tcMar>
            <w:vAlign w:val="bottom"/>
          </w:tcPr>
          <w:p w14:paraId="60D220EE" w14:textId="77777777" w:rsidR="0089264D" w:rsidRPr="00B40C4C" w:rsidRDefault="0089264D" w:rsidP="00E34856">
            <w:pPr>
              <w:jc w:val="right"/>
            </w:pPr>
            <w:r w:rsidRPr="00B40C4C">
              <w:t>0</w:t>
            </w:r>
          </w:p>
        </w:tc>
      </w:tr>
      <w:tr w:rsidR="00446E55" w:rsidRPr="00B40C4C" w14:paraId="3AF1818C" w14:textId="77777777">
        <w:trPr>
          <w:trHeight w:val="380"/>
        </w:trPr>
        <w:tc>
          <w:tcPr>
            <w:tcW w:w="5680" w:type="dxa"/>
            <w:tcBorders>
              <w:top w:val="single" w:sz="4" w:space="0" w:color="000000"/>
              <w:left w:val="nil"/>
              <w:bottom w:val="single" w:sz="4" w:space="0" w:color="000000"/>
              <w:right w:val="nil"/>
            </w:tcBorders>
            <w:tcMar>
              <w:top w:w="128" w:type="dxa"/>
              <w:left w:w="43" w:type="dxa"/>
              <w:bottom w:w="43" w:type="dxa"/>
              <w:right w:w="43" w:type="dxa"/>
            </w:tcMar>
          </w:tcPr>
          <w:p w14:paraId="369DB317" w14:textId="77777777" w:rsidR="0089264D" w:rsidRPr="00B40C4C" w:rsidRDefault="0089264D" w:rsidP="009137DA">
            <w:r w:rsidRPr="00B40C4C">
              <w:rPr>
                <w:rStyle w:val="halvfet0"/>
              </w:rPr>
              <w:lastRenderedPageBreak/>
              <w:t>Sum kontanter og kontantekvivalenter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C57D7" w14:textId="77777777" w:rsidR="0089264D" w:rsidRPr="00B40C4C" w:rsidRDefault="0089264D" w:rsidP="00E34856">
            <w:pPr>
              <w:jc w:val="right"/>
            </w:pPr>
            <w:r w:rsidRPr="00B40C4C">
              <w:rPr>
                <w:rStyle w:val="halvfet0"/>
              </w:rPr>
              <w:t>25 167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2AED2" w14:textId="77777777" w:rsidR="0089264D" w:rsidRPr="00B40C4C" w:rsidRDefault="0089264D" w:rsidP="00E34856">
            <w:pPr>
              <w:jc w:val="right"/>
            </w:pPr>
            <w:r w:rsidRPr="00B40C4C">
              <w:rPr>
                <w:rStyle w:val="halvfet0"/>
              </w:rPr>
              <w:t>25 692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96E5A" w14:textId="77777777" w:rsidR="0089264D" w:rsidRPr="00B40C4C" w:rsidRDefault="0089264D" w:rsidP="00E34856">
            <w:pPr>
              <w:jc w:val="right"/>
            </w:pPr>
            <w:r w:rsidRPr="00B40C4C">
              <w:rPr>
                <w:rStyle w:val="halvfet0"/>
              </w:rPr>
              <w:t>26 000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B5825" w14:textId="77777777" w:rsidR="0089264D" w:rsidRPr="00B40C4C" w:rsidRDefault="0089264D" w:rsidP="00E34856">
            <w:pPr>
              <w:jc w:val="right"/>
            </w:pPr>
            <w:r w:rsidRPr="00B40C4C">
              <w:rPr>
                <w:rStyle w:val="halvfet0"/>
              </w:rPr>
              <w:t>308</w:t>
            </w:r>
          </w:p>
        </w:tc>
      </w:tr>
      <w:tr w:rsidR="00446E55" w:rsidRPr="00B40C4C" w14:paraId="5B393204" w14:textId="77777777">
        <w:trPr>
          <w:trHeight w:val="380"/>
        </w:trPr>
        <w:tc>
          <w:tcPr>
            <w:tcW w:w="5680" w:type="dxa"/>
            <w:tcBorders>
              <w:top w:val="nil"/>
              <w:left w:val="nil"/>
              <w:bottom w:val="nil"/>
              <w:right w:val="nil"/>
            </w:tcBorders>
            <w:tcMar>
              <w:top w:w="128" w:type="dxa"/>
              <w:left w:w="43" w:type="dxa"/>
              <w:bottom w:w="43" w:type="dxa"/>
              <w:right w:w="43" w:type="dxa"/>
            </w:tcMar>
          </w:tcPr>
          <w:p w14:paraId="5E03A64F"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D10055B"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AAA5A08"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44CED46"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63786BF" w14:textId="77777777" w:rsidR="0089264D" w:rsidRPr="00B40C4C" w:rsidRDefault="0089264D" w:rsidP="00E34856">
            <w:pPr>
              <w:jc w:val="right"/>
            </w:pPr>
            <w:r w:rsidRPr="00B40C4C">
              <w:t xml:space="preserve"> </w:t>
            </w:r>
          </w:p>
        </w:tc>
      </w:tr>
      <w:tr w:rsidR="00446E55" w:rsidRPr="00B40C4C" w14:paraId="59151326" w14:textId="77777777">
        <w:trPr>
          <w:trHeight w:val="380"/>
        </w:trPr>
        <w:tc>
          <w:tcPr>
            <w:tcW w:w="5680" w:type="dxa"/>
            <w:tcBorders>
              <w:top w:val="nil"/>
              <w:left w:val="nil"/>
              <w:bottom w:val="nil"/>
              <w:right w:val="nil"/>
            </w:tcBorders>
            <w:tcMar>
              <w:top w:w="128" w:type="dxa"/>
              <w:left w:w="43" w:type="dxa"/>
              <w:bottom w:w="43" w:type="dxa"/>
              <w:right w:w="43" w:type="dxa"/>
            </w:tcMar>
          </w:tcPr>
          <w:p w14:paraId="3C409B1F" w14:textId="77777777" w:rsidR="0089264D" w:rsidRPr="00B40C4C" w:rsidRDefault="0089264D" w:rsidP="009137DA">
            <w:r w:rsidRPr="00B40C4C">
              <w:rPr>
                <w:rStyle w:val="halvfet0"/>
              </w:rPr>
              <w:t>Netto gjeld og forpliktelser</w:t>
            </w:r>
            <w:r w:rsidRPr="00B40C4C">
              <w:rPr>
                <w:rStyle w:val="skrift-hevet"/>
              </w:rPr>
              <w:t xml:space="preserve"> 3</w:t>
            </w:r>
          </w:p>
        </w:tc>
        <w:tc>
          <w:tcPr>
            <w:tcW w:w="960" w:type="dxa"/>
            <w:tcBorders>
              <w:top w:val="nil"/>
              <w:left w:val="nil"/>
              <w:bottom w:val="nil"/>
              <w:right w:val="nil"/>
            </w:tcBorders>
            <w:tcMar>
              <w:top w:w="128" w:type="dxa"/>
              <w:left w:w="43" w:type="dxa"/>
              <w:bottom w:w="43" w:type="dxa"/>
              <w:right w:w="43" w:type="dxa"/>
            </w:tcMar>
            <w:vAlign w:val="bottom"/>
          </w:tcPr>
          <w:p w14:paraId="158BBBAC"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CAB6CEF"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77ED02F"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6705803A" w14:textId="77777777" w:rsidR="0089264D" w:rsidRPr="00B40C4C" w:rsidRDefault="0089264D" w:rsidP="00E34856">
            <w:pPr>
              <w:jc w:val="right"/>
            </w:pPr>
            <w:r w:rsidRPr="00B40C4C">
              <w:t xml:space="preserve"> </w:t>
            </w:r>
          </w:p>
        </w:tc>
      </w:tr>
      <w:tr w:rsidR="00446E55" w:rsidRPr="00B40C4C" w14:paraId="31B5F9FE" w14:textId="77777777">
        <w:trPr>
          <w:trHeight w:val="640"/>
        </w:trPr>
        <w:tc>
          <w:tcPr>
            <w:tcW w:w="5680" w:type="dxa"/>
            <w:tcBorders>
              <w:top w:val="nil"/>
              <w:left w:val="nil"/>
              <w:bottom w:val="nil"/>
              <w:right w:val="nil"/>
            </w:tcBorders>
            <w:tcMar>
              <w:top w:w="128" w:type="dxa"/>
              <w:left w:w="43" w:type="dxa"/>
              <w:bottom w:w="43" w:type="dxa"/>
              <w:right w:w="43" w:type="dxa"/>
            </w:tcMar>
          </w:tcPr>
          <w:p w14:paraId="188C9018" w14:textId="77777777" w:rsidR="0089264D" w:rsidRPr="00B40C4C" w:rsidRDefault="0089264D" w:rsidP="009137DA">
            <w:r w:rsidRPr="00B40C4C">
              <w:rPr>
                <w:rStyle w:val="kursiv"/>
              </w:rPr>
              <w:t xml:space="preserve">Avsetninger til dekning av påløpte kostnader som forfaller i neste budsjettår </w:t>
            </w:r>
          </w:p>
        </w:tc>
        <w:tc>
          <w:tcPr>
            <w:tcW w:w="960" w:type="dxa"/>
            <w:tcBorders>
              <w:top w:val="nil"/>
              <w:left w:val="nil"/>
              <w:bottom w:val="nil"/>
              <w:right w:val="nil"/>
            </w:tcBorders>
            <w:tcMar>
              <w:top w:w="128" w:type="dxa"/>
              <w:left w:w="43" w:type="dxa"/>
              <w:bottom w:w="43" w:type="dxa"/>
              <w:right w:w="43" w:type="dxa"/>
            </w:tcMar>
            <w:vAlign w:val="bottom"/>
          </w:tcPr>
          <w:p w14:paraId="6380A2C9"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8F1F074"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4A28082"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928EA6B" w14:textId="77777777" w:rsidR="0089264D" w:rsidRPr="00B40C4C" w:rsidRDefault="0089264D" w:rsidP="00E34856">
            <w:pPr>
              <w:jc w:val="right"/>
            </w:pPr>
            <w:r w:rsidRPr="00B40C4C">
              <w:t xml:space="preserve"> </w:t>
            </w:r>
          </w:p>
        </w:tc>
      </w:tr>
      <w:tr w:rsidR="00446E55" w:rsidRPr="00B40C4C" w14:paraId="7E63ACCA" w14:textId="77777777">
        <w:trPr>
          <w:trHeight w:val="380"/>
        </w:trPr>
        <w:tc>
          <w:tcPr>
            <w:tcW w:w="5680" w:type="dxa"/>
            <w:tcBorders>
              <w:top w:val="nil"/>
              <w:left w:val="nil"/>
              <w:bottom w:val="nil"/>
              <w:right w:val="nil"/>
            </w:tcBorders>
            <w:tcMar>
              <w:top w:w="128" w:type="dxa"/>
              <w:left w:w="43" w:type="dxa"/>
              <w:bottom w:w="43" w:type="dxa"/>
              <w:right w:w="43" w:type="dxa"/>
            </w:tcMar>
          </w:tcPr>
          <w:p w14:paraId="2D444723" w14:textId="77777777" w:rsidR="0089264D" w:rsidRPr="00B40C4C" w:rsidRDefault="0089264D" w:rsidP="009137DA">
            <w:r w:rsidRPr="00B40C4C">
              <w:t>Feriepenger mv.</w:t>
            </w:r>
          </w:p>
        </w:tc>
        <w:tc>
          <w:tcPr>
            <w:tcW w:w="960" w:type="dxa"/>
            <w:tcBorders>
              <w:top w:val="nil"/>
              <w:left w:val="nil"/>
              <w:bottom w:val="nil"/>
              <w:right w:val="nil"/>
            </w:tcBorders>
            <w:tcMar>
              <w:top w:w="128" w:type="dxa"/>
              <w:left w:w="43" w:type="dxa"/>
              <w:bottom w:w="43" w:type="dxa"/>
              <w:right w:w="43" w:type="dxa"/>
            </w:tcMar>
            <w:vAlign w:val="bottom"/>
          </w:tcPr>
          <w:p w14:paraId="2F69D698" w14:textId="77777777" w:rsidR="0089264D" w:rsidRPr="00B40C4C" w:rsidRDefault="0089264D" w:rsidP="00E34856">
            <w:pPr>
              <w:jc w:val="right"/>
            </w:pPr>
            <w:r w:rsidRPr="00B40C4C">
              <w:t>3 077</w:t>
            </w:r>
          </w:p>
        </w:tc>
        <w:tc>
          <w:tcPr>
            <w:tcW w:w="960" w:type="dxa"/>
            <w:tcBorders>
              <w:top w:val="nil"/>
              <w:left w:val="nil"/>
              <w:bottom w:val="nil"/>
              <w:right w:val="nil"/>
            </w:tcBorders>
            <w:tcMar>
              <w:top w:w="128" w:type="dxa"/>
              <w:left w:w="43" w:type="dxa"/>
              <w:bottom w:w="43" w:type="dxa"/>
              <w:right w:w="43" w:type="dxa"/>
            </w:tcMar>
            <w:vAlign w:val="bottom"/>
          </w:tcPr>
          <w:p w14:paraId="0A5A46A2" w14:textId="77777777" w:rsidR="0089264D" w:rsidRPr="00B40C4C" w:rsidRDefault="0089264D" w:rsidP="00E34856">
            <w:pPr>
              <w:jc w:val="right"/>
            </w:pPr>
            <w:r w:rsidRPr="00B40C4C">
              <w:t>3 257</w:t>
            </w:r>
          </w:p>
        </w:tc>
        <w:tc>
          <w:tcPr>
            <w:tcW w:w="960" w:type="dxa"/>
            <w:tcBorders>
              <w:top w:val="nil"/>
              <w:left w:val="nil"/>
              <w:bottom w:val="nil"/>
              <w:right w:val="nil"/>
            </w:tcBorders>
            <w:tcMar>
              <w:top w:w="128" w:type="dxa"/>
              <w:left w:w="43" w:type="dxa"/>
              <w:bottom w:w="43" w:type="dxa"/>
              <w:right w:w="43" w:type="dxa"/>
            </w:tcMar>
            <w:vAlign w:val="bottom"/>
          </w:tcPr>
          <w:p w14:paraId="44547E48" w14:textId="77777777" w:rsidR="0089264D" w:rsidRPr="00B40C4C" w:rsidRDefault="0089264D" w:rsidP="00E34856">
            <w:pPr>
              <w:jc w:val="right"/>
            </w:pPr>
            <w:r w:rsidRPr="00B40C4C">
              <w:t>3 485</w:t>
            </w:r>
          </w:p>
        </w:tc>
        <w:tc>
          <w:tcPr>
            <w:tcW w:w="960" w:type="dxa"/>
            <w:tcBorders>
              <w:top w:val="nil"/>
              <w:left w:val="nil"/>
              <w:bottom w:val="nil"/>
              <w:right w:val="nil"/>
            </w:tcBorders>
            <w:tcMar>
              <w:top w:w="128" w:type="dxa"/>
              <w:left w:w="43" w:type="dxa"/>
              <w:bottom w:w="43" w:type="dxa"/>
              <w:right w:w="43" w:type="dxa"/>
            </w:tcMar>
            <w:vAlign w:val="bottom"/>
          </w:tcPr>
          <w:p w14:paraId="787D6A4B" w14:textId="77777777" w:rsidR="0089264D" w:rsidRPr="00B40C4C" w:rsidRDefault="0089264D" w:rsidP="00E34856">
            <w:pPr>
              <w:jc w:val="right"/>
            </w:pPr>
            <w:r w:rsidRPr="00B40C4C">
              <w:t>229</w:t>
            </w:r>
          </w:p>
        </w:tc>
      </w:tr>
      <w:tr w:rsidR="00446E55" w:rsidRPr="00B40C4C" w14:paraId="0A1BA134" w14:textId="77777777">
        <w:trPr>
          <w:trHeight w:val="380"/>
        </w:trPr>
        <w:tc>
          <w:tcPr>
            <w:tcW w:w="5680" w:type="dxa"/>
            <w:tcBorders>
              <w:top w:val="nil"/>
              <w:left w:val="nil"/>
              <w:bottom w:val="nil"/>
              <w:right w:val="nil"/>
            </w:tcBorders>
            <w:tcMar>
              <w:top w:w="128" w:type="dxa"/>
              <w:left w:w="43" w:type="dxa"/>
              <w:bottom w:w="43" w:type="dxa"/>
              <w:right w:w="43" w:type="dxa"/>
            </w:tcMar>
          </w:tcPr>
          <w:p w14:paraId="50E8B0CD" w14:textId="77777777" w:rsidR="0089264D" w:rsidRPr="00B40C4C" w:rsidRDefault="0089264D" w:rsidP="009137DA">
            <w:r w:rsidRPr="00B40C4C">
              <w:t>Skattetrekk og offentlige avgifter</w:t>
            </w:r>
          </w:p>
        </w:tc>
        <w:tc>
          <w:tcPr>
            <w:tcW w:w="960" w:type="dxa"/>
            <w:tcBorders>
              <w:top w:val="nil"/>
              <w:left w:val="nil"/>
              <w:bottom w:val="nil"/>
              <w:right w:val="nil"/>
            </w:tcBorders>
            <w:tcMar>
              <w:top w:w="128" w:type="dxa"/>
              <w:left w:w="43" w:type="dxa"/>
              <w:bottom w:w="43" w:type="dxa"/>
              <w:right w:w="43" w:type="dxa"/>
            </w:tcMar>
            <w:vAlign w:val="bottom"/>
          </w:tcPr>
          <w:p w14:paraId="09D38636" w14:textId="77777777" w:rsidR="0089264D" w:rsidRPr="00B40C4C" w:rsidRDefault="0089264D" w:rsidP="00E34856">
            <w:pPr>
              <w:jc w:val="right"/>
            </w:pPr>
            <w:r w:rsidRPr="00B40C4C">
              <w:t>2 755</w:t>
            </w:r>
          </w:p>
        </w:tc>
        <w:tc>
          <w:tcPr>
            <w:tcW w:w="960" w:type="dxa"/>
            <w:tcBorders>
              <w:top w:val="nil"/>
              <w:left w:val="nil"/>
              <w:bottom w:val="nil"/>
              <w:right w:val="nil"/>
            </w:tcBorders>
            <w:tcMar>
              <w:top w:w="128" w:type="dxa"/>
              <w:left w:w="43" w:type="dxa"/>
              <w:bottom w:w="43" w:type="dxa"/>
              <w:right w:w="43" w:type="dxa"/>
            </w:tcMar>
            <w:vAlign w:val="bottom"/>
          </w:tcPr>
          <w:p w14:paraId="12D08203" w14:textId="77777777" w:rsidR="0089264D" w:rsidRPr="00B40C4C" w:rsidRDefault="0089264D" w:rsidP="00E34856">
            <w:pPr>
              <w:jc w:val="right"/>
            </w:pPr>
            <w:r w:rsidRPr="00B40C4C">
              <w:t>2 895</w:t>
            </w:r>
          </w:p>
        </w:tc>
        <w:tc>
          <w:tcPr>
            <w:tcW w:w="960" w:type="dxa"/>
            <w:tcBorders>
              <w:top w:val="nil"/>
              <w:left w:val="nil"/>
              <w:bottom w:val="nil"/>
              <w:right w:val="nil"/>
            </w:tcBorders>
            <w:tcMar>
              <w:top w:w="128" w:type="dxa"/>
              <w:left w:w="43" w:type="dxa"/>
              <w:bottom w:w="43" w:type="dxa"/>
              <w:right w:w="43" w:type="dxa"/>
            </w:tcMar>
            <w:vAlign w:val="bottom"/>
          </w:tcPr>
          <w:p w14:paraId="64187000" w14:textId="77777777" w:rsidR="0089264D" w:rsidRPr="00B40C4C" w:rsidRDefault="0089264D" w:rsidP="00E34856">
            <w:pPr>
              <w:jc w:val="right"/>
            </w:pPr>
            <w:r w:rsidRPr="00B40C4C">
              <w:t>3 142</w:t>
            </w:r>
          </w:p>
        </w:tc>
        <w:tc>
          <w:tcPr>
            <w:tcW w:w="960" w:type="dxa"/>
            <w:tcBorders>
              <w:top w:val="nil"/>
              <w:left w:val="nil"/>
              <w:bottom w:val="nil"/>
              <w:right w:val="nil"/>
            </w:tcBorders>
            <w:tcMar>
              <w:top w:w="128" w:type="dxa"/>
              <w:left w:w="43" w:type="dxa"/>
              <w:bottom w:w="43" w:type="dxa"/>
              <w:right w:w="43" w:type="dxa"/>
            </w:tcMar>
            <w:vAlign w:val="bottom"/>
          </w:tcPr>
          <w:p w14:paraId="188D91B6" w14:textId="77777777" w:rsidR="0089264D" w:rsidRPr="00B40C4C" w:rsidRDefault="0089264D" w:rsidP="00E34856">
            <w:pPr>
              <w:jc w:val="right"/>
            </w:pPr>
            <w:r w:rsidRPr="00B40C4C">
              <w:t>247</w:t>
            </w:r>
          </w:p>
        </w:tc>
      </w:tr>
      <w:tr w:rsidR="00446E55" w:rsidRPr="00B40C4C" w14:paraId="2F03C1F9" w14:textId="77777777">
        <w:trPr>
          <w:trHeight w:val="380"/>
        </w:trPr>
        <w:tc>
          <w:tcPr>
            <w:tcW w:w="5680" w:type="dxa"/>
            <w:tcBorders>
              <w:top w:val="nil"/>
              <w:left w:val="nil"/>
              <w:bottom w:val="nil"/>
              <w:right w:val="nil"/>
            </w:tcBorders>
            <w:tcMar>
              <w:top w:w="128" w:type="dxa"/>
              <w:left w:w="43" w:type="dxa"/>
              <w:bottom w:w="43" w:type="dxa"/>
              <w:right w:w="43" w:type="dxa"/>
            </w:tcMar>
          </w:tcPr>
          <w:p w14:paraId="6103F033" w14:textId="77777777" w:rsidR="0089264D" w:rsidRPr="00B40C4C" w:rsidRDefault="0089264D" w:rsidP="009137DA">
            <w:r w:rsidRPr="00B40C4C">
              <w:t xml:space="preserve">Gjeld til leverandører </w:t>
            </w:r>
          </w:p>
        </w:tc>
        <w:tc>
          <w:tcPr>
            <w:tcW w:w="960" w:type="dxa"/>
            <w:tcBorders>
              <w:top w:val="nil"/>
              <w:left w:val="nil"/>
              <w:bottom w:val="nil"/>
              <w:right w:val="nil"/>
            </w:tcBorders>
            <w:tcMar>
              <w:top w:w="128" w:type="dxa"/>
              <w:left w:w="43" w:type="dxa"/>
              <w:bottom w:w="43" w:type="dxa"/>
              <w:right w:w="43" w:type="dxa"/>
            </w:tcMar>
            <w:vAlign w:val="bottom"/>
          </w:tcPr>
          <w:p w14:paraId="6F22CA16" w14:textId="77777777" w:rsidR="0089264D" w:rsidRPr="00B40C4C" w:rsidRDefault="0089264D" w:rsidP="00E34856">
            <w:pPr>
              <w:jc w:val="right"/>
            </w:pPr>
            <w:r w:rsidRPr="00B40C4C">
              <w:t>2 503</w:t>
            </w:r>
          </w:p>
        </w:tc>
        <w:tc>
          <w:tcPr>
            <w:tcW w:w="960" w:type="dxa"/>
            <w:tcBorders>
              <w:top w:val="nil"/>
              <w:left w:val="nil"/>
              <w:bottom w:val="nil"/>
              <w:right w:val="nil"/>
            </w:tcBorders>
            <w:tcMar>
              <w:top w:w="128" w:type="dxa"/>
              <w:left w:w="43" w:type="dxa"/>
              <w:bottom w:w="43" w:type="dxa"/>
              <w:right w:w="43" w:type="dxa"/>
            </w:tcMar>
            <w:vAlign w:val="bottom"/>
          </w:tcPr>
          <w:p w14:paraId="24AFADF9" w14:textId="77777777" w:rsidR="0089264D" w:rsidRPr="00B40C4C" w:rsidRDefault="0089264D" w:rsidP="00E34856">
            <w:pPr>
              <w:jc w:val="right"/>
            </w:pPr>
            <w:r w:rsidRPr="00B40C4C">
              <w:t>2 836</w:t>
            </w:r>
          </w:p>
        </w:tc>
        <w:tc>
          <w:tcPr>
            <w:tcW w:w="960" w:type="dxa"/>
            <w:tcBorders>
              <w:top w:val="nil"/>
              <w:left w:val="nil"/>
              <w:bottom w:val="nil"/>
              <w:right w:val="nil"/>
            </w:tcBorders>
            <w:tcMar>
              <w:top w:w="128" w:type="dxa"/>
              <w:left w:w="43" w:type="dxa"/>
              <w:bottom w:w="43" w:type="dxa"/>
              <w:right w:w="43" w:type="dxa"/>
            </w:tcMar>
            <w:vAlign w:val="bottom"/>
          </w:tcPr>
          <w:p w14:paraId="02B1E63A" w14:textId="77777777" w:rsidR="0089264D" w:rsidRPr="00B40C4C" w:rsidRDefault="0089264D" w:rsidP="00E34856">
            <w:pPr>
              <w:jc w:val="right"/>
            </w:pPr>
            <w:r w:rsidRPr="00B40C4C">
              <w:t>3 166</w:t>
            </w:r>
          </w:p>
        </w:tc>
        <w:tc>
          <w:tcPr>
            <w:tcW w:w="960" w:type="dxa"/>
            <w:tcBorders>
              <w:top w:val="nil"/>
              <w:left w:val="nil"/>
              <w:bottom w:val="nil"/>
              <w:right w:val="nil"/>
            </w:tcBorders>
            <w:tcMar>
              <w:top w:w="128" w:type="dxa"/>
              <w:left w:w="43" w:type="dxa"/>
              <w:bottom w:w="43" w:type="dxa"/>
              <w:right w:w="43" w:type="dxa"/>
            </w:tcMar>
            <w:vAlign w:val="bottom"/>
          </w:tcPr>
          <w:p w14:paraId="7DD9FE75" w14:textId="77777777" w:rsidR="0089264D" w:rsidRPr="00B40C4C" w:rsidRDefault="0089264D" w:rsidP="00E34856">
            <w:pPr>
              <w:jc w:val="right"/>
            </w:pPr>
            <w:r w:rsidRPr="00B40C4C">
              <w:t>330</w:t>
            </w:r>
          </w:p>
        </w:tc>
      </w:tr>
      <w:tr w:rsidR="00446E55" w:rsidRPr="00B40C4C" w14:paraId="1208E9F2" w14:textId="77777777">
        <w:trPr>
          <w:trHeight w:val="380"/>
        </w:trPr>
        <w:tc>
          <w:tcPr>
            <w:tcW w:w="5680" w:type="dxa"/>
            <w:tcBorders>
              <w:top w:val="nil"/>
              <w:left w:val="nil"/>
              <w:bottom w:val="nil"/>
              <w:right w:val="nil"/>
            </w:tcBorders>
            <w:tcMar>
              <w:top w:w="128" w:type="dxa"/>
              <w:left w:w="43" w:type="dxa"/>
              <w:bottom w:w="43" w:type="dxa"/>
              <w:right w:w="43" w:type="dxa"/>
            </w:tcMar>
          </w:tcPr>
          <w:p w14:paraId="3E35346A" w14:textId="77777777" w:rsidR="0089264D" w:rsidRPr="00B40C4C" w:rsidRDefault="0089264D" w:rsidP="009137DA">
            <w:r w:rsidRPr="00B40C4C">
              <w:t>Gjeld til oppdragsgivere</w:t>
            </w:r>
          </w:p>
        </w:tc>
        <w:tc>
          <w:tcPr>
            <w:tcW w:w="960" w:type="dxa"/>
            <w:tcBorders>
              <w:top w:val="nil"/>
              <w:left w:val="nil"/>
              <w:bottom w:val="nil"/>
              <w:right w:val="nil"/>
            </w:tcBorders>
            <w:tcMar>
              <w:top w:w="128" w:type="dxa"/>
              <w:left w:w="43" w:type="dxa"/>
              <w:bottom w:w="43" w:type="dxa"/>
              <w:right w:w="43" w:type="dxa"/>
            </w:tcMar>
            <w:vAlign w:val="bottom"/>
          </w:tcPr>
          <w:p w14:paraId="1A28A0E0" w14:textId="77777777" w:rsidR="0089264D" w:rsidRPr="00B40C4C" w:rsidRDefault="0089264D" w:rsidP="00E34856">
            <w:pPr>
              <w:jc w:val="right"/>
            </w:pPr>
            <w:r w:rsidRPr="00B40C4C">
              <w:t>-281</w:t>
            </w:r>
          </w:p>
        </w:tc>
        <w:tc>
          <w:tcPr>
            <w:tcW w:w="960" w:type="dxa"/>
            <w:tcBorders>
              <w:top w:val="nil"/>
              <w:left w:val="nil"/>
              <w:bottom w:val="nil"/>
              <w:right w:val="nil"/>
            </w:tcBorders>
            <w:tcMar>
              <w:top w:w="128" w:type="dxa"/>
              <w:left w:w="43" w:type="dxa"/>
              <w:bottom w:w="43" w:type="dxa"/>
              <w:right w:w="43" w:type="dxa"/>
            </w:tcMar>
            <w:vAlign w:val="bottom"/>
          </w:tcPr>
          <w:p w14:paraId="23B0671A" w14:textId="77777777" w:rsidR="0089264D" w:rsidRPr="00B40C4C" w:rsidRDefault="0089264D" w:rsidP="00E34856">
            <w:pPr>
              <w:jc w:val="right"/>
            </w:pPr>
            <w:r w:rsidRPr="00B40C4C">
              <w:t>-324</w:t>
            </w:r>
          </w:p>
        </w:tc>
        <w:tc>
          <w:tcPr>
            <w:tcW w:w="960" w:type="dxa"/>
            <w:tcBorders>
              <w:top w:val="nil"/>
              <w:left w:val="nil"/>
              <w:bottom w:val="nil"/>
              <w:right w:val="nil"/>
            </w:tcBorders>
            <w:tcMar>
              <w:top w:w="128" w:type="dxa"/>
              <w:left w:w="43" w:type="dxa"/>
              <w:bottom w:w="43" w:type="dxa"/>
              <w:right w:w="43" w:type="dxa"/>
            </w:tcMar>
            <w:vAlign w:val="bottom"/>
          </w:tcPr>
          <w:p w14:paraId="41700CFD" w14:textId="77777777" w:rsidR="0089264D" w:rsidRPr="00B40C4C" w:rsidRDefault="0089264D" w:rsidP="00E34856">
            <w:pPr>
              <w:jc w:val="right"/>
            </w:pPr>
            <w:r w:rsidRPr="00B40C4C">
              <w:t>-441</w:t>
            </w:r>
          </w:p>
        </w:tc>
        <w:tc>
          <w:tcPr>
            <w:tcW w:w="960" w:type="dxa"/>
            <w:tcBorders>
              <w:top w:val="nil"/>
              <w:left w:val="nil"/>
              <w:bottom w:val="nil"/>
              <w:right w:val="nil"/>
            </w:tcBorders>
            <w:tcMar>
              <w:top w:w="128" w:type="dxa"/>
              <w:left w:w="43" w:type="dxa"/>
              <w:bottom w:w="43" w:type="dxa"/>
              <w:right w:w="43" w:type="dxa"/>
            </w:tcMar>
            <w:vAlign w:val="bottom"/>
          </w:tcPr>
          <w:p w14:paraId="02AF16C3" w14:textId="77777777" w:rsidR="0089264D" w:rsidRPr="00B40C4C" w:rsidRDefault="0089264D" w:rsidP="00E34856">
            <w:pPr>
              <w:jc w:val="right"/>
            </w:pPr>
            <w:r w:rsidRPr="00B40C4C">
              <w:t>-117</w:t>
            </w:r>
          </w:p>
        </w:tc>
      </w:tr>
      <w:tr w:rsidR="00446E55" w:rsidRPr="00B40C4C" w14:paraId="03EF8FDF" w14:textId="77777777">
        <w:trPr>
          <w:trHeight w:val="380"/>
        </w:trPr>
        <w:tc>
          <w:tcPr>
            <w:tcW w:w="5680" w:type="dxa"/>
            <w:tcBorders>
              <w:top w:val="nil"/>
              <w:left w:val="nil"/>
              <w:bottom w:val="nil"/>
              <w:right w:val="nil"/>
            </w:tcBorders>
            <w:tcMar>
              <w:top w:w="128" w:type="dxa"/>
              <w:left w:w="43" w:type="dxa"/>
              <w:bottom w:w="43" w:type="dxa"/>
              <w:right w:w="43" w:type="dxa"/>
            </w:tcMar>
          </w:tcPr>
          <w:p w14:paraId="7B0397BE" w14:textId="77777777" w:rsidR="0089264D" w:rsidRPr="00B40C4C" w:rsidRDefault="0089264D" w:rsidP="009137DA">
            <w:r w:rsidRPr="00B40C4C">
              <w:t>Annen gjeld som forfaller i neste budsjettår</w:t>
            </w:r>
          </w:p>
        </w:tc>
        <w:tc>
          <w:tcPr>
            <w:tcW w:w="960" w:type="dxa"/>
            <w:tcBorders>
              <w:top w:val="nil"/>
              <w:left w:val="nil"/>
              <w:bottom w:val="nil"/>
              <w:right w:val="nil"/>
            </w:tcBorders>
            <w:tcMar>
              <w:top w:w="128" w:type="dxa"/>
              <w:left w:w="43" w:type="dxa"/>
              <w:bottom w:w="43" w:type="dxa"/>
              <w:right w:w="43" w:type="dxa"/>
            </w:tcMar>
            <w:vAlign w:val="bottom"/>
          </w:tcPr>
          <w:p w14:paraId="53E15905" w14:textId="77777777" w:rsidR="0089264D" w:rsidRPr="00B40C4C" w:rsidRDefault="0089264D" w:rsidP="00E34856">
            <w:pPr>
              <w:jc w:val="right"/>
            </w:pPr>
            <w:r w:rsidRPr="00B40C4C">
              <w:t>1 750</w:t>
            </w:r>
          </w:p>
        </w:tc>
        <w:tc>
          <w:tcPr>
            <w:tcW w:w="960" w:type="dxa"/>
            <w:tcBorders>
              <w:top w:val="nil"/>
              <w:left w:val="nil"/>
              <w:bottom w:val="nil"/>
              <w:right w:val="nil"/>
            </w:tcBorders>
            <w:tcMar>
              <w:top w:w="128" w:type="dxa"/>
              <w:left w:w="43" w:type="dxa"/>
              <w:bottom w:w="43" w:type="dxa"/>
              <w:right w:w="43" w:type="dxa"/>
            </w:tcMar>
            <w:vAlign w:val="bottom"/>
          </w:tcPr>
          <w:p w14:paraId="0720FE8B" w14:textId="77777777" w:rsidR="0089264D" w:rsidRPr="00B40C4C" w:rsidRDefault="0089264D" w:rsidP="00E34856">
            <w:pPr>
              <w:jc w:val="right"/>
            </w:pPr>
            <w:r w:rsidRPr="00B40C4C">
              <w:t>1 499</w:t>
            </w:r>
          </w:p>
        </w:tc>
        <w:tc>
          <w:tcPr>
            <w:tcW w:w="960" w:type="dxa"/>
            <w:tcBorders>
              <w:top w:val="nil"/>
              <w:left w:val="nil"/>
              <w:bottom w:val="nil"/>
              <w:right w:val="nil"/>
            </w:tcBorders>
            <w:tcMar>
              <w:top w:w="128" w:type="dxa"/>
              <w:left w:w="43" w:type="dxa"/>
              <w:bottom w:w="43" w:type="dxa"/>
              <w:right w:w="43" w:type="dxa"/>
            </w:tcMar>
            <w:vAlign w:val="bottom"/>
          </w:tcPr>
          <w:p w14:paraId="17D1D94A" w14:textId="77777777" w:rsidR="0089264D" w:rsidRPr="00B40C4C" w:rsidRDefault="0089264D" w:rsidP="00E34856">
            <w:pPr>
              <w:jc w:val="right"/>
            </w:pPr>
            <w:r w:rsidRPr="00B40C4C">
              <w:t>2 054</w:t>
            </w:r>
          </w:p>
        </w:tc>
        <w:tc>
          <w:tcPr>
            <w:tcW w:w="960" w:type="dxa"/>
            <w:tcBorders>
              <w:top w:val="nil"/>
              <w:left w:val="nil"/>
              <w:bottom w:val="nil"/>
              <w:right w:val="nil"/>
            </w:tcBorders>
            <w:tcMar>
              <w:top w:w="128" w:type="dxa"/>
              <w:left w:w="43" w:type="dxa"/>
              <w:bottom w:w="43" w:type="dxa"/>
              <w:right w:w="43" w:type="dxa"/>
            </w:tcMar>
            <w:vAlign w:val="bottom"/>
          </w:tcPr>
          <w:p w14:paraId="6889A799" w14:textId="77777777" w:rsidR="0089264D" w:rsidRPr="00B40C4C" w:rsidRDefault="0089264D" w:rsidP="00E34856">
            <w:pPr>
              <w:jc w:val="right"/>
            </w:pPr>
            <w:r w:rsidRPr="00B40C4C">
              <w:t>555</w:t>
            </w:r>
          </w:p>
        </w:tc>
      </w:tr>
      <w:tr w:rsidR="00446E55" w:rsidRPr="00B40C4C" w14:paraId="7E6A5B62" w14:textId="77777777">
        <w:trPr>
          <w:trHeight w:val="640"/>
        </w:trPr>
        <w:tc>
          <w:tcPr>
            <w:tcW w:w="5680" w:type="dxa"/>
            <w:tcBorders>
              <w:top w:val="nil"/>
              <w:left w:val="nil"/>
              <w:bottom w:val="nil"/>
              <w:right w:val="nil"/>
            </w:tcBorders>
            <w:tcMar>
              <w:top w:w="128" w:type="dxa"/>
              <w:left w:w="43" w:type="dxa"/>
              <w:bottom w:w="43" w:type="dxa"/>
              <w:right w:w="43" w:type="dxa"/>
            </w:tcMar>
          </w:tcPr>
          <w:p w14:paraId="186F1815" w14:textId="77777777" w:rsidR="0089264D" w:rsidRPr="00B40C4C" w:rsidRDefault="0089264D" w:rsidP="009137DA">
            <w:r w:rsidRPr="00B40C4C">
              <w:rPr>
                <w:rStyle w:val="kursiv"/>
              </w:rPr>
              <w:t>Sum til dekning av påløpte kostnader som forfaller i neste budsjettår</w:t>
            </w:r>
          </w:p>
        </w:tc>
        <w:tc>
          <w:tcPr>
            <w:tcW w:w="960" w:type="dxa"/>
            <w:tcBorders>
              <w:top w:val="nil"/>
              <w:left w:val="nil"/>
              <w:bottom w:val="nil"/>
              <w:right w:val="nil"/>
            </w:tcBorders>
            <w:tcMar>
              <w:top w:w="128" w:type="dxa"/>
              <w:left w:w="43" w:type="dxa"/>
              <w:bottom w:w="43" w:type="dxa"/>
              <w:right w:w="43" w:type="dxa"/>
            </w:tcMar>
            <w:vAlign w:val="bottom"/>
          </w:tcPr>
          <w:p w14:paraId="78FBAEB3" w14:textId="77777777" w:rsidR="0089264D" w:rsidRPr="00B40C4C" w:rsidRDefault="0089264D" w:rsidP="00E34856">
            <w:pPr>
              <w:jc w:val="right"/>
            </w:pPr>
            <w:r w:rsidRPr="00B40C4C">
              <w:rPr>
                <w:rStyle w:val="kursiv"/>
              </w:rPr>
              <w:t>9 804</w:t>
            </w:r>
          </w:p>
        </w:tc>
        <w:tc>
          <w:tcPr>
            <w:tcW w:w="960" w:type="dxa"/>
            <w:tcBorders>
              <w:top w:val="nil"/>
              <w:left w:val="nil"/>
              <w:bottom w:val="nil"/>
              <w:right w:val="nil"/>
            </w:tcBorders>
            <w:tcMar>
              <w:top w:w="128" w:type="dxa"/>
              <w:left w:w="43" w:type="dxa"/>
              <w:bottom w:w="43" w:type="dxa"/>
              <w:right w:w="43" w:type="dxa"/>
            </w:tcMar>
            <w:vAlign w:val="bottom"/>
          </w:tcPr>
          <w:p w14:paraId="6A69F765" w14:textId="77777777" w:rsidR="0089264D" w:rsidRPr="00B40C4C" w:rsidRDefault="0089264D" w:rsidP="00E34856">
            <w:pPr>
              <w:jc w:val="right"/>
            </w:pPr>
            <w:r w:rsidRPr="00B40C4C">
              <w:rPr>
                <w:rStyle w:val="kursiv"/>
              </w:rPr>
              <w:t>10 163</w:t>
            </w:r>
          </w:p>
        </w:tc>
        <w:tc>
          <w:tcPr>
            <w:tcW w:w="960" w:type="dxa"/>
            <w:tcBorders>
              <w:top w:val="nil"/>
              <w:left w:val="nil"/>
              <w:bottom w:val="nil"/>
              <w:right w:val="nil"/>
            </w:tcBorders>
            <w:tcMar>
              <w:top w:w="128" w:type="dxa"/>
              <w:left w:w="43" w:type="dxa"/>
              <w:bottom w:w="43" w:type="dxa"/>
              <w:right w:w="43" w:type="dxa"/>
            </w:tcMar>
            <w:vAlign w:val="bottom"/>
          </w:tcPr>
          <w:p w14:paraId="7E44CCF5" w14:textId="77777777" w:rsidR="0089264D" w:rsidRPr="00B40C4C" w:rsidRDefault="0089264D" w:rsidP="00E34856">
            <w:pPr>
              <w:jc w:val="right"/>
            </w:pPr>
            <w:r w:rsidRPr="00B40C4C">
              <w:rPr>
                <w:rStyle w:val="kursiv"/>
              </w:rPr>
              <w:t>11 407</w:t>
            </w:r>
          </w:p>
        </w:tc>
        <w:tc>
          <w:tcPr>
            <w:tcW w:w="960" w:type="dxa"/>
            <w:tcBorders>
              <w:top w:val="nil"/>
              <w:left w:val="nil"/>
              <w:bottom w:val="nil"/>
              <w:right w:val="nil"/>
            </w:tcBorders>
            <w:tcMar>
              <w:top w:w="128" w:type="dxa"/>
              <w:left w:w="43" w:type="dxa"/>
              <w:bottom w:w="43" w:type="dxa"/>
              <w:right w:w="43" w:type="dxa"/>
            </w:tcMar>
            <w:vAlign w:val="bottom"/>
          </w:tcPr>
          <w:p w14:paraId="3077C918" w14:textId="77777777" w:rsidR="0089264D" w:rsidRPr="00B40C4C" w:rsidRDefault="0089264D" w:rsidP="00E34856">
            <w:pPr>
              <w:jc w:val="right"/>
            </w:pPr>
            <w:r w:rsidRPr="00B40C4C">
              <w:rPr>
                <w:rStyle w:val="kursiv"/>
              </w:rPr>
              <w:t>1 243</w:t>
            </w:r>
          </w:p>
        </w:tc>
      </w:tr>
      <w:tr w:rsidR="00446E55" w:rsidRPr="00B40C4C" w14:paraId="5D6F59DF" w14:textId="77777777">
        <w:trPr>
          <w:trHeight w:val="380"/>
        </w:trPr>
        <w:tc>
          <w:tcPr>
            <w:tcW w:w="5680" w:type="dxa"/>
            <w:tcBorders>
              <w:top w:val="nil"/>
              <w:left w:val="nil"/>
              <w:bottom w:val="nil"/>
              <w:right w:val="nil"/>
            </w:tcBorders>
            <w:tcMar>
              <w:top w:w="128" w:type="dxa"/>
              <w:left w:w="43" w:type="dxa"/>
              <w:bottom w:w="43" w:type="dxa"/>
              <w:right w:w="43" w:type="dxa"/>
            </w:tcMar>
          </w:tcPr>
          <w:p w14:paraId="5140AB3F"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38F6786A"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62763CE4"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6D0AF47B"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85203F9" w14:textId="77777777" w:rsidR="0089264D" w:rsidRPr="00B40C4C" w:rsidRDefault="0089264D" w:rsidP="00E34856">
            <w:pPr>
              <w:jc w:val="right"/>
            </w:pPr>
            <w:r w:rsidRPr="00B40C4C">
              <w:t xml:space="preserve"> </w:t>
            </w:r>
          </w:p>
        </w:tc>
      </w:tr>
      <w:tr w:rsidR="00446E55" w:rsidRPr="00B40C4C" w14:paraId="5FD05B54" w14:textId="77777777">
        <w:trPr>
          <w:trHeight w:val="640"/>
        </w:trPr>
        <w:tc>
          <w:tcPr>
            <w:tcW w:w="5680" w:type="dxa"/>
            <w:tcBorders>
              <w:top w:val="nil"/>
              <w:left w:val="nil"/>
              <w:bottom w:val="nil"/>
              <w:right w:val="nil"/>
            </w:tcBorders>
            <w:tcMar>
              <w:top w:w="128" w:type="dxa"/>
              <w:left w:w="43" w:type="dxa"/>
              <w:bottom w:w="43" w:type="dxa"/>
              <w:right w:w="43" w:type="dxa"/>
            </w:tcMar>
          </w:tcPr>
          <w:p w14:paraId="13D7A7DE" w14:textId="77777777" w:rsidR="0089264D" w:rsidRPr="00B40C4C" w:rsidRDefault="0089264D" w:rsidP="009137DA">
            <w:r w:rsidRPr="00B40C4C">
              <w:rPr>
                <w:rStyle w:val="kursiv"/>
              </w:rPr>
              <w:t>Avsetninger til dekning av planlagte tiltak der kostnadene helt eller delvis vil bli dekket i fremtidige budsjettår</w:t>
            </w:r>
          </w:p>
        </w:tc>
        <w:tc>
          <w:tcPr>
            <w:tcW w:w="960" w:type="dxa"/>
            <w:tcBorders>
              <w:top w:val="nil"/>
              <w:left w:val="nil"/>
              <w:bottom w:val="nil"/>
              <w:right w:val="nil"/>
            </w:tcBorders>
            <w:tcMar>
              <w:top w:w="128" w:type="dxa"/>
              <w:left w:w="43" w:type="dxa"/>
              <w:bottom w:w="43" w:type="dxa"/>
              <w:right w:w="43" w:type="dxa"/>
            </w:tcMar>
            <w:vAlign w:val="bottom"/>
          </w:tcPr>
          <w:p w14:paraId="534F99AF"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2FC7A498"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190222C7"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1FCF1AE" w14:textId="77777777" w:rsidR="0089264D" w:rsidRPr="00B40C4C" w:rsidRDefault="0089264D" w:rsidP="00E34856">
            <w:pPr>
              <w:jc w:val="right"/>
            </w:pPr>
            <w:r w:rsidRPr="00B40C4C">
              <w:t xml:space="preserve"> </w:t>
            </w:r>
          </w:p>
        </w:tc>
      </w:tr>
      <w:tr w:rsidR="00446E55" w:rsidRPr="00B40C4C" w14:paraId="02C10A79" w14:textId="77777777">
        <w:trPr>
          <w:trHeight w:val="380"/>
        </w:trPr>
        <w:tc>
          <w:tcPr>
            <w:tcW w:w="5680" w:type="dxa"/>
            <w:tcBorders>
              <w:top w:val="nil"/>
              <w:left w:val="nil"/>
              <w:bottom w:val="nil"/>
              <w:right w:val="nil"/>
            </w:tcBorders>
            <w:tcMar>
              <w:top w:w="128" w:type="dxa"/>
              <w:left w:w="43" w:type="dxa"/>
              <w:bottom w:w="43" w:type="dxa"/>
              <w:right w:w="43" w:type="dxa"/>
            </w:tcMar>
          </w:tcPr>
          <w:p w14:paraId="574C8B6B" w14:textId="77777777" w:rsidR="0089264D" w:rsidRPr="00B40C4C" w:rsidRDefault="0089264D" w:rsidP="009137DA">
            <w:r w:rsidRPr="00B40C4C">
              <w:t>Prosjekter finansiert av Norges forskningsråd</w:t>
            </w:r>
          </w:p>
        </w:tc>
        <w:tc>
          <w:tcPr>
            <w:tcW w:w="960" w:type="dxa"/>
            <w:tcBorders>
              <w:top w:val="nil"/>
              <w:left w:val="nil"/>
              <w:bottom w:val="nil"/>
              <w:right w:val="nil"/>
            </w:tcBorders>
            <w:tcMar>
              <w:top w:w="128" w:type="dxa"/>
              <w:left w:w="43" w:type="dxa"/>
              <w:bottom w:w="43" w:type="dxa"/>
              <w:right w:w="43" w:type="dxa"/>
            </w:tcMar>
            <w:vAlign w:val="bottom"/>
          </w:tcPr>
          <w:p w14:paraId="2E8D79EA" w14:textId="77777777" w:rsidR="0089264D" w:rsidRPr="00B40C4C" w:rsidRDefault="0089264D" w:rsidP="00E34856">
            <w:pPr>
              <w:jc w:val="right"/>
            </w:pPr>
            <w:r w:rsidRPr="00B40C4C">
              <w:t>357</w:t>
            </w:r>
          </w:p>
        </w:tc>
        <w:tc>
          <w:tcPr>
            <w:tcW w:w="960" w:type="dxa"/>
            <w:tcBorders>
              <w:top w:val="nil"/>
              <w:left w:val="nil"/>
              <w:bottom w:val="nil"/>
              <w:right w:val="nil"/>
            </w:tcBorders>
            <w:tcMar>
              <w:top w:w="128" w:type="dxa"/>
              <w:left w:w="43" w:type="dxa"/>
              <w:bottom w:w="43" w:type="dxa"/>
              <w:right w:w="43" w:type="dxa"/>
            </w:tcMar>
            <w:vAlign w:val="bottom"/>
          </w:tcPr>
          <w:p w14:paraId="048ACB05" w14:textId="77777777" w:rsidR="0089264D" w:rsidRPr="00B40C4C" w:rsidRDefault="0089264D" w:rsidP="00E34856">
            <w:pPr>
              <w:jc w:val="right"/>
            </w:pPr>
            <w:r w:rsidRPr="00B40C4C">
              <w:t>11</w:t>
            </w:r>
          </w:p>
        </w:tc>
        <w:tc>
          <w:tcPr>
            <w:tcW w:w="960" w:type="dxa"/>
            <w:tcBorders>
              <w:top w:val="nil"/>
              <w:left w:val="nil"/>
              <w:bottom w:val="nil"/>
              <w:right w:val="nil"/>
            </w:tcBorders>
            <w:tcMar>
              <w:top w:w="128" w:type="dxa"/>
              <w:left w:w="43" w:type="dxa"/>
              <w:bottom w:w="43" w:type="dxa"/>
              <w:right w:w="43" w:type="dxa"/>
            </w:tcMar>
            <w:vAlign w:val="bottom"/>
          </w:tcPr>
          <w:p w14:paraId="5B9B3D75" w14:textId="77777777" w:rsidR="0089264D" w:rsidRPr="00B40C4C" w:rsidRDefault="0089264D" w:rsidP="00E34856">
            <w:pPr>
              <w:jc w:val="right"/>
            </w:pPr>
            <w:r w:rsidRPr="00B40C4C">
              <w:t>-394</w:t>
            </w:r>
          </w:p>
        </w:tc>
        <w:tc>
          <w:tcPr>
            <w:tcW w:w="960" w:type="dxa"/>
            <w:tcBorders>
              <w:top w:val="nil"/>
              <w:left w:val="nil"/>
              <w:bottom w:val="nil"/>
              <w:right w:val="nil"/>
            </w:tcBorders>
            <w:tcMar>
              <w:top w:w="128" w:type="dxa"/>
              <w:left w:w="43" w:type="dxa"/>
              <w:bottom w:w="43" w:type="dxa"/>
              <w:right w:w="43" w:type="dxa"/>
            </w:tcMar>
            <w:vAlign w:val="bottom"/>
          </w:tcPr>
          <w:p w14:paraId="6D9185A5" w14:textId="77777777" w:rsidR="0089264D" w:rsidRPr="00B40C4C" w:rsidRDefault="0089264D" w:rsidP="00E34856">
            <w:pPr>
              <w:jc w:val="right"/>
            </w:pPr>
            <w:r w:rsidRPr="00B40C4C">
              <w:t>-405</w:t>
            </w:r>
          </w:p>
        </w:tc>
      </w:tr>
      <w:tr w:rsidR="00446E55" w:rsidRPr="00B40C4C" w14:paraId="418A2188" w14:textId="77777777">
        <w:trPr>
          <w:trHeight w:val="640"/>
        </w:trPr>
        <w:tc>
          <w:tcPr>
            <w:tcW w:w="5680" w:type="dxa"/>
            <w:tcBorders>
              <w:top w:val="nil"/>
              <w:left w:val="nil"/>
              <w:bottom w:val="nil"/>
              <w:right w:val="nil"/>
            </w:tcBorders>
            <w:tcMar>
              <w:top w:w="128" w:type="dxa"/>
              <w:left w:w="43" w:type="dxa"/>
              <w:bottom w:w="43" w:type="dxa"/>
              <w:right w:w="43" w:type="dxa"/>
            </w:tcMar>
          </w:tcPr>
          <w:p w14:paraId="42BB7D6D" w14:textId="77777777" w:rsidR="0089264D" w:rsidRPr="00B40C4C" w:rsidRDefault="0089264D" w:rsidP="009137DA">
            <w:r w:rsidRPr="00B40C4C">
              <w:t>Større påbegynte, flerårige investeringsprosjekter finansiert av grunnbevilgningen fra fagdepartementet</w:t>
            </w:r>
          </w:p>
        </w:tc>
        <w:tc>
          <w:tcPr>
            <w:tcW w:w="960" w:type="dxa"/>
            <w:tcBorders>
              <w:top w:val="nil"/>
              <w:left w:val="nil"/>
              <w:bottom w:val="nil"/>
              <w:right w:val="nil"/>
            </w:tcBorders>
            <w:tcMar>
              <w:top w:w="128" w:type="dxa"/>
              <w:left w:w="43" w:type="dxa"/>
              <w:bottom w:w="43" w:type="dxa"/>
              <w:right w:w="43" w:type="dxa"/>
            </w:tcMar>
            <w:vAlign w:val="bottom"/>
          </w:tcPr>
          <w:p w14:paraId="2DC7A4A7" w14:textId="77777777" w:rsidR="0089264D" w:rsidRPr="00B40C4C" w:rsidRDefault="0089264D" w:rsidP="00E34856">
            <w:pPr>
              <w:jc w:val="right"/>
            </w:pPr>
            <w:r w:rsidRPr="00B40C4C">
              <w:t>1 043</w:t>
            </w:r>
          </w:p>
        </w:tc>
        <w:tc>
          <w:tcPr>
            <w:tcW w:w="960" w:type="dxa"/>
            <w:tcBorders>
              <w:top w:val="nil"/>
              <w:left w:val="nil"/>
              <w:bottom w:val="nil"/>
              <w:right w:val="nil"/>
            </w:tcBorders>
            <w:tcMar>
              <w:top w:w="128" w:type="dxa"/>
              <w:left w:w="43" w:type="dxa"/>
              <w:bottom w:w="43" w:type="dxa"/>
              <w:right w:w="43" w:type="dxa"/>
            </w:tcMar>
            <w:vAlign w:val="bottom"/>
          </w:tcPr>
          <w:p w14:paraId="5F047448" w14:textId="77777777" w:rsidR="0089264D" w:rsidRPr="00B40C4C" w:rsidRDefault="0089264D" w:rsidP="00E34856">
            <w:pPr>
              <w:jc w:val="right"/>
            </w:pPr>
            <w:r w:rsidRPr="00B40C4C">
              <w:t>1 197</w:t>
            </w:r>
          </w:p>
        </w:tc>
        <w:tc>
          <w:tcPr>
            <w:tcW w:w="960" w:type="dxa"/>
            <w:tcBorders>
              <w:top w:val="nil"/>
              <w:left w:val="nil"/>
              <w:bottom w:val="nil"/>
              <w:right w:val="nil"/>
            </w:tcBorders>
            <w:tcMar>
              <w:top w:w="128" w:type="dxa"/>
              <w:left w:w="43" w:type="dxa"/>
              <w:bottom w:w="43" w:type="dxa"/>
              <w:right w:w="43" w:type="dxa"/>
            </w:tcMar>
            <w:vAlign w:val="bottom"/>
          </w:tcPr>
          <w:p w14:paraId="48EDD149" w14:textId="77777777" w:rsidR="0089264D" w:rsidRPr="00B40C4C" w:rsidRDefault="0089264D" w:rsidP="00E34856">
            <w:pPr>
              <w:jc w:val="right"/>
            </w:pPr>
            <w:r w:rsidRPr="00B40C4C">
              <w:t>1 148</w:t>
            </w:r>
          </w:p>
        </w:tc>
        <w:tc>
          <w:tcPr>
            <w:tcW w:w="960" w:type="dxa"/>
            <w:tcBorders>
              <w:top w:val="nil"/>
              <w:left w:val="nil"/>
              <w:bottom w:val="nil"/>
              <w:right w:val="nil"/>
            </w:tcBorders>
            <w:tcMar>
              <w:top w:w="128" w:type="dxa"/>
              <w:left w:w="43" w:type="dxa"/>
              <w:bottom w:w="43" w:type="dxa"/>
              <w:right w:w="43" w:type="dxa"/>
            </w:tcMar>
            <w:vAlign w:val="bottom"/>
          </w:tcPr>
          <w:p w14:paraId="6682C345" w14:textId="77777777" w:rsidR="0089264D" w:rsidRPr="00B40C4C" w:rsidRDefault="0089264D" w:rsidP="00E34856">
            <w:pPr>
              <w:jc w:val="right"/>
            </w:pPr>
            <w:r w:rsidRPr="00B40C4C">
              <w:t>-49</w:t>
            </w:r>
          </w:p>
        </w:tc>
      </w:tr>
      <w:tr w:rsidR="00446E55" w:rsidRPr="00B40C4C" w14:paraId="138DBCD3" w14:textId="77777777">
        <w:trPr>
          <w:trHeight w:val="640"/>
        </w:trPr>
        <w:tc>
          <w:tcPr>
            <w:tcW w:w="5680" w:type="dxa"/>
            <w:tcBorders>
              <w:top w:val="nil"/>
              <w:left w:val="nil"/>
              <w:bottom w:val="nil"/>
              <w:right w:val="nil"/>
            </w:tcBorders>
            <w:tcMar>
              <w:top w:w="128" w:type="dxa"/>
              <w:left w:w="43" w:type="dxa"/>
              <w:bottom w:w="43" w:type="dxa"/>
              <w:right w:w="43" w:type="dxa"/>
            </w:tcMar>
          </w:tcPr>
          <w:p w14:paraId="6B3534B9" w14:textId="77777777" w:rsidR="0089264D" w:rsidRPr="00B40C4C" w:rsidRDefault="0089264D" w:rsidP="009137DA">
            <w:r w:rsidRPr="00B40C4C">
              <w:t xml:space="preserve">Konkrete påbegynte, ikke fullførte prosjekter finansiert av grunnbevilgningen fra fagdepartementet </w:t>
            </w:r>
            <w:r w:rsidRPr="00B40C4C">
              <w:rPr>
                <w:rStyle w:val="skrift-hevet"/>
              </w:rPr>
              <w:t>4</w:t>
            </w:r>
          </w:p>
        </w:tc>
        <w:tc>
          <w:tcPr>
            <w:tcW w:w="960" w:type="dxa"/>
            <w:tcBorders>
              <w:top w:val="nil"/>
              <w:left w:val="nil"/>
              <w:bottom w:val="nil"/>
              <w:right w:val="nil"/>
            </w:tcBorders>
            <w:tcMar>
              <w:top w:w="128" w:type="dxa"/>
              <w:left w:w="43" w:type="dxa"/>
              <w:bottom w:w="43" w:type="dxa"/>
              <w:right w:w="43" w:type="dxa"/>
            </w:tcMar>
            <w:vAlign w:val="bottom"/>
          </w:tcPr>
          <w:p w14:paraId="733480A2" w14:textId="77777777" w:rsidR="0089264D" w:rsidRPr="00B40C4C" w:rsidRDefault="0089264D" w:rsidP="00E34856">
            <w:pPr>
              <w:jc w:val="right"/>
            </w:pPr>
            <w:r w:rsidRPr="00B40C4C">
              <w:t>4 105</w:t>
            </w:r>
          </w:p>
        </w:tc>
        <w:tc>
          <w:tcPr>
            <w:tcW w:w="960" w:type="dxa"/>
            <w:tcBorders>
              <w:top w:val="nil"/>
              <w:left w:val="nil"/>
              <w:bottom w:val="nil"/>
              <w:right w:val="nil"/>
            </w:tcBorders>
            <w:tcMar>
              <w:top w:w="128" w:type="dxa"/>
              <w:left w:w="43" w:type="dxa"/>
              <w:bottom w:w="43" w:type="dxa"/>
              <w:right w:w="43" w:type="dxa"/>
            </w:tcMar>
            <w:vAlign w:val="bottom"/>
          </w:tcPr>
          <w:p w14:paraId="4037C88E" w14:textId="77777777" w:rsidR="0089264D" w:rsidRPr="00B40C4C" w:rsidRDefault="0089264D" w:rsidP="00E34856">
            <w:pPr>
              <w:jc w:val="right"/>
            </w:pPr>
            <w:r w:rsidRPr="00B40C4C">
              <w:t>3 900</w:t>
            </w:r>
          </w:p>
        </w:tc>
        <w:tc>
          <w:tcPr>
            <w:tcW w:w="960" w:type="dxa"/>
            <w:tcBorders>
              <w:top w:val="nil"/>
              <w:left w:val="nil"/>
              <w:bottom w:val="nil"/>
              <w:right w:val="nil"/>
            </w:tcBorders>
            <w:tcMar>
              <w:top w:w="128" w:type="dxa"/>
              <w:left w:w="43" w:type="dxa"/>
              <w:bottom w:w="43" w:type="dxa"/>
              <w:right w:w="43" w:type="dxa"/>
            </w:tcMar>
            <w:vAlign w:val="bottom"/>
          </w:tcPr>
          <w:p w14:paraId="3715B33F" w14:textId="77777777" w:rsidR="0089264D" w:rsidRPr="00B40C4C" w:rsidRDefault="0089264D" w:rsidP="00E34856">
            <w:pPr>
              <w:jc w:val="right"/>
            </w:pPr>
            <w:r w:rsidRPr="00B40C4C">
              <w:t>3 806</w:t>
            </w:r>
          </w:p>
        </w:tc>
        <w:tc>
          <w:tcPr>
            <w:tcW w:w="960" w:type="dxa"/>
            <w:tcBorders>
              <w:top w:val="nil"/>
              <w:left w:val="nil"/>
              <w:bottom w:val="nil"/>
              <w:right w:val="nil"/>
            </w:tcBorders>
            <w:tcMar>
              <w:top w:w="128" w:type="dxa"/>
              <w:left w:w="43" w:type="dxa"/>
              <w:bottom w:w="43" w:type="dxa"/>
              <w:right w:w="43" w:type="dxa"/>
            </w:tcMar>
            <w:vAlign w:val="bottom"/>
          </w:tcPr>
          <w:p w14:paraId="568A528D" w14:textId="77777777" w:rsidR="0089264D" w:rsidRPr="00B40C4C" w:rsidRDefault="0089264D" w:rsidP="00E34856">
            <w:pPr>
              <w:jc w:val="right"/>
            </w:pPr>
            <w:r w:rsidRPr="00B40C4C">
              <w:t>-94</w:t>
            </w:r>
          </w:p>
        </w:tc>
      </w:tr>
      <w:tr w:rsidR="00446E55" w:rsidRPr="00B40C4C" w14:paraId="032DB5D2" w14:textId="77777777">
        <w:trPr>
          <w:trHeight w:val="380"/>
        </w:trPr>
        <w:tc>
          <w:tcPr>
            <w:tcW w:w="5680" w:type="dxa"/>
            <w:tcBorders>
              <w:top w:val="nil"/>
              <w:left w:val="nil"/>
              <w:bottom w:val="nil"/>
              <w:right w:val="nil"/>
            </w:tcBorders>
            <w:tcMar>
              <w:top w:w="128" w:type="dxa"/>
              <w:left w:w="43" w:type="dxa"/>
              <w:bottom w:w="43" w:type="dxa"/>
              <w:right w:w="43" w:type="dxa"/>
            </w:tcMar>
          </w:tcPr>
          <w:p w14:paraId="3F9196B6" w14:textId="77777777" w:rsidR="0089264D" w:rsidRPr="00B40C4C" w:rsidRDefault="0089264D" w:rsidP="009137DA">
            <w:r w:rsidRPr="00B40C4C">
              <w:t xml:space="preserve">Andre avsetninger til vedtatte, ikke igangsatte formål </w:t>
            </w:r>
            <w:r w:rsidRPr="00B40C4C">
              <w:rPr>
                <w:rStyle w:val="skrift-hevet"/>
              </w:rPr>
              <w:t>5</w:t>
            </w:r>
          </w:p>
        </w:tc>
        <w:tc>
          <w:tcPr>
            <w:tcW w:w="960" w:type="dxa"/>
            <w:tcBorders>
              <w:top w:val="nil"/>
              <w:left w:val="nil"/>
              <w:bottom w:val="nil"/>
              <w:right w:val="nil"/>
            </w:tcBorders>
            <w:tcMar>
              <w:top w:w="128" w:type="dxa"/>
              <w:left w:w="43" w:type="dxa"/>
              <w:bottom w:w="43" w:type="dxa"/>
              <w:right w:w="43" w:type="dxa"/>
            </w:tcMar>
            <w:vAlign w:val="bottom"/>
          </w:tcPr>
          <w:p w14:paraId="4F4F9676" w14:textId="77777777" w:rsidR="0089264D" w:rsidRPr="00B40C4C" w:rsidRDefault="0089264D" w:rsidP="00E34856">
            <w:pPr>
              <w:jc w:val="right"/>
            </w:pPr>
            <w:r w:rsidRPr="00B40C4C">
              <w:t>4 685</w:t>
            </w:r>
          </w:p>
        </w:tc>
        <w:tc>
          <w:tcPr>
            <w:tcW w:w="960" w:type="dxa"/>
            <w:tcBorders>
              <w:top w:val="nil"/>
              <w:left w:val="nil"/>
              <w:bottom w:val="nil"/>
              <w:right w:val="nil"/>
            </w:tcBorders>
            <w:tcMar>
              <w:top w:w="128" w:type="dxa"/>
              <w:left w:w="43" w:type="dxa"/>
              <w:bottom w:w="43" w:type="dxa"/>
              <w:right w:w="43" w:type="dxa"/>
            </w:tcMar>
            <w:vAlign w:val="bottom"/>
          </w:tcPr>
          <w:p w14:paraId="3B4C1E9C" w14:textId="77777777" w:rsidR="0089264D" w:rsidRPr="00B40C4C" w:rsidRDefault="0089264D" w:rsidP="00E34856">
            <w:pPr>
              <w:jc w:val="right"/>
            </w:pPr>
            <w:r w:rsidRPr="00B40C4C">
              <w:t>4 751</w:t>
            </w:r>
          </w:p>
        </w:tc>
        <w:tc>
          <w:tcPr>
            <w:tcW w:w="960" w:type="dxa"/>
            <w:tcBorders>
              <w:top w:val="nil"/>
              <w:left w:val="nil"/>
              <w:bottom w:val="nil"/>
              <w:right w:val="nil"/>
            </w:tcBorders>
            <w:tcMar>
              <w:top w:w="128" w:type="dxa"/>
              <w:left w:w="43" w:type="dxa"/>
              <w:bottom w:w="43" w:type="dxa"/>
              <w:right w:w="43" w:type="dxa"/>
            </w:tcMar>
            <w:vAlign w:val="bottom"/>
          </w:tcPr>
          <w:p w14:paraId="723F162B" w14:textId="77777777" w:rsidR="0089264D" w:rsidRPr="00B40C4C" w:rsidRDefault="0089264D" w:rsidP="00E34856">
            <w:pPr>
              <w:jc w:val="right"/>
            </w:pPr>
            <w:r w:rsidRPr="00B40C4C">
              <w:t>4 054</w:t>
            </w:r>
          </w:p>
        </w:tc>
        <w:tc>
          <w:tcPr>
            <w:tcW w:w="960" w:type="dxa"/>
            <w:tcBorders>
              <w:top w:val="nil"/>
              <w:left w:val="nil"/>
              <w:bottom w:val="nil"/>
              <w:right w:val="nil"/>
            </w:tcBorders>
            <w:tcMar>
              <w:top w:w="128" w:type="dxa"/>
              <w:left w:w="43" w:type="dxa"/>
              <w:bottom w:w="43" w:type="dxa"/>
              <w:right w:w="43" w:type="dxa"/>
            </w:tcMar>
            <w:vAlign w:val="bottom"/>
          </w:tcPr>
          <w:p w14:paraId="7942651B" w14:textId="77777777" w:rsidR="0089264D" w:rsidRPr="00B40C4C" w:rsidRDefault="0089264D" w:rsidP="00E34856">
            <w:pPr>
              <w:jc w:val="right"/>
            </w:pPr>
            <w:r w:rsidRPr="00B40C4C">
              <w:t>-698</w:t>
            </w:r>
          </w:p>
        </w:tc>
      </w:tr>
      <w:tr w:rsidR="00446E55" w:rsidRPr="00B40C4C" w14:paraId="56CA5E22" w14:textId="77777777">
        <w:trPr>
          <w:trHeight w:val="640"/>
        </w:trPr>
        <w:tc>
          <w:tcPr>
            <w:tcW w:w="5680" w:type="dxa"/>
            <w:tcBorders>
              <w:top w:val="nil"/>
              <w:left w:val="nil"/>
              <w:bottom w:val="nil"/>
              <w:right w:val="nil"/>
            </w:tcBorders>
            <w:tcMar>
              <w:top w:w="128" w:type="dxa"/>
              <w:left w:w="43" w:type="dxa"/>
              <w:bottom w:w="43" w:type="dxa"/>
              <w:right w:w="43" w:type="dxa"/>
            </w:tcMar>
          </w:tcPr>
          <w:p w14:paraId="0BA4FA41" w14:textId="77777777" w:rsidR="0089264D" w:rsidRPr="00B40C4C" w:rsidRDefault="0089264D" w:rsidP="009137DA">
            <w:r w:rsidRPr="00B40C4C">
              <w:t>Konkrete påbegynte, ikke fullførte prosjekter finansiert av bevilgninger fra andre departementer</w:t>
            </w:r>
          </w:p>
        </w:tc>
        <w:tc>
          <w:tcPr>
            <w:tcW w:w="960" w:type="dxa"/>
            <w:tcBorders>
              <w:top w:val="nil"/>
              <w:left w:val="nil"/>
              <w:bottom w:val="nil"/>
              <w:right w:val="nil"/>
            </w:tcBorders>
            <w:tcMar>
              <w:top w:w="128" w:type="dxa"/>
              <w:left w:w="43" w:type="dxa"/>
              <w:bottom w:w="43" w:type="dxa"/>
              <w:right w:w="43" w:type="dxa"/>
            </w:tcMar>
            <w:vAlign w:val="bottom"/>
          </w:tcPr>
          <w:p w14:paraId="53215599" w14:textId="77777777" w:rsidR="0089264D" w:rsidRPr="00B40C4C" w:rsidRDefault="0089264D" w:rsidP="00E34856">
            <w:pPr>
              <w:jc w:val="right"/>
            </w:pPr>
            <w:r w:rsidRPr="00B40C4C">
              <w:t>150</w:t>
            </w:r>
          </w:p>
        </w:tc>
        <w:tc>
          <w:tcPr>
            <w:tcW w:w="960" w:type="dxa"/>
            <w:tcBorders>
              <w:top w:val="nil"/>
              <w:left w:val="nil"/>
              <w:bottom w:val="nil"/>
              <w:right w:val="nil"/>
            </w:tcBorders>
            <w:tcMar>
              <w:top w:w="128" w:type="dxa"/>
              <w:left w:w="43" w:type="dxa"/>
              <w:bottom w:w="43" w:type="dxa"/>
              <w:right w:w="43" w:type="dxa"/>
            </w:tcMar>
            <w:vAlign w:val="bottom"/>
          </w:tcPr>
          <w:p w14:paraId="40DDB214" w14:textId="77777777" w:rsidR="0089264D" w:rsidRPr="00B40C4C" w:rsidRDefault="0089264D" w:rsidP="00E34856">
            <w:pPr>
              <w:jc w:val="right"/>
            </w:pPr>
            <w:r w:rsidRPr="00B40C4C">
              <w:t>137</w:t>
            </w:r>
          </w:p>
        </w:tc>
        <w:tc>
          <w:tcPr>
            <w:tcW w:w="960" w:type="dxa"/>
            <w:tcBorders>
              <w:top w:val="nil"/>
              <w:left w:val="nil"/>
              <w:bottom w:val="nil"/>
              <w:right w:val="nil"/>
            </w:tcBorders>
            <w:tcMar>
              <w:top w:w="128" w:type="dxa"/>
              <w:left w:w="43" w:type="dxa"/>
              <w:bottom w:w="43" w:type="dxa"/>
              <w:right w:w="43" w:type="dxa"/>
            </w:tcMar>
            <w:vAlign w:val="bottom"/>
          </w:tcPr>
          <w:p w14:paraId="14057C37" w14:textId="77777777" w:rsidR="0089264D" w:rsidRPr="00B40C4C" w:rsidRDefault="0089264D" w:rsidP="00E34856">
            <w:pPr>
              <w:jc w:val="right"/>
            </w:pPr>
            <w:r w:rsidRPr="00B40C4C">
              <w:t>147</w:t>
            </w:r>
          </w:p>
        </w:tc>
        <w:tc>
          <w:tcPr>
            <w:tcW w:w="960" w:type="dxa"/>
            <w:tcBorders>
              <w:top w:val="nil"/>
              <w:left w:val="nil"/>
              <w:bottom w:val="nil"/>
              <w:right w:val="nil"/>
            </w:tcBorders>
            <w:tcMar>
              <w:top w:w="128" w:type="dxa"/>
              <w:left w:w="43" w:type="dxa"/>
              <w:bottom w:w="43" w:type="dxa"/>
              <w:right w:w="43" w:type="dxa"/>
            </w:tcMar>
            <w:vAlign w:val="bottom"/>
          </w:tcPr>
          <w:p w14:paraId="317B0061" w14:textId="77777777" w:rsidR="0089264D" w:rsidRPr="00B40C4C" w:rsidRDefault="0089264D" w:rsidP="00E34856">
            <w:pPr>
              <w:jc w:val="right"/>
            </w:pPr>
            <w:r w:rsidRPr="00B40C4C">
              <w:t>10</w:t>
            </w:r>
          </w:p>
        </w:tc>
      </w:tr>
      <w:tr w:rsidR="00446E55" w:rsidRPr="00B40C4C" w14:paraId="44216B01" w14:textId="77777777">
        <w:trPr>
          <w:trHeight w:val="380"/>
        </w:trPr>
        <w:tc>
          <w:tcPr>
            <w:tcW w:w="5680" w:type="dxa"/>
            <w:tcBorders>
              <w:top w:val="nil"/>
              <w:left w:val="nil"/>
              <w:bottom w:val="nil"/>
              <w:right w:val="nil"/>
            </w:tcBorders>
            <w:tcMar>
              <w:top w:w="128" w:type="dxa"/>
              <w:left w:w="43" w:type="dxa"/>
              <w:bottom w:w="43" w:type="dxa"/>
              <w:right w:w="43" w:type="dxa"/>
            </w:tcMar>
          </w:tcPr>
          <w:p w14:paraId="2C8A1079" w14:textId="77777777" w:rsidR="0089264D" w:rsidRPr="00B40C4C" w:rsidRDefault="0089264D" w:rsidP="009137DA">
            <w:r w:rsidRPr="00B40C4C">
              <w:rPr>
                <w:rStyle w:val="kursiv"/>
              </w:rPr>
              <w:t>Sum avsetninger til planlagte tiltak i fremtidige budsjettår</w:t>
            </w:r>
          </w:p>
        </w:tc>
        <w:tc>
          <w:tcPr>
            <w:tcW w:w="960" w:type="dxa"/>
            <w:tcBorders>
              <w:top w:val="nil"/>
              <w:left w:val="nil"/>
              <w:bottom w:val="nil"/>
              <w:right w:val="nil"/>
            </w:tcBorders>
            <w:tcMar>
              <w:top w:w="128" w:type="dxa"/>
              <w:left w:w="43" w:type="dxa"/>
              <w:bottom w:w="43" w:type="dxa"/>
              <w:right w:w="43" w:type="dxa"/>
            </w:tcMar>
            <w:vAlign w:val="bottom"/>
          </w:tcPr>
          <w:p w14:paraId="47A6CECB" w14:textId="77777777" w:rsidR="0089264D" w:rsidRPr="00B40C4C" w:rsidRDefault="0089264D" w:rsidP="00E34856">
            <w:pPr>
              <w:jc w:val="right"/>
            </w:pPr>
            <w:r w:rsidRPr="00B40C4C">
              <w:rPr>
                <w:rStyle w:val="kursiv"/>
              </w:rPr>
              <w:t>10 340</w:t>
            </w:r>
          </w:p>
        </w:tc>
        <w:tc>
          <w:tcPr>
            <w:tcW w:w="960" w:type="dxa"/>
            <w:tcBorders>
              <w:top w:val="nil"/>
              <w:left w:val="nil"/>
              <w:bottom w:val="nil"/>
              <w:right w:val="nil"/>
            </w:tcBorders>
            <w:tcMar>
              <w:top w:w="128" w:type="dxa"/>
              <w:left w:w="43" w:type="dxa"/>
              <w:bottom w:w="43" w:type="dxa"/>
              <w:right w:w="43" w:type="dxa"/>
            </w:tcMar>
            <w:vAlign w:val="bottom"/>
          </w:tcPr>
          <w:p w14:paraId="65581D9B" w14:textId="77777777" w:rsidR="0089264D" w:rsidRPr="00B40C4C" w:rsidRDefault="0089264D" w:rsidP="00E34856">
            <w:pPr>
              <w:jc w:val="right"/>
            </w:pPr>
            <w:r w:rsidRPr="00B40C4C">
              <w:rPr>
                <w:rStyle w:val="kursiv"/>
              </w:rPr>
              <w:t>9 996</w:t>
            </w:r>
          </w:p>
        </w:tc>
        <w:tc>
          <w:tcPr>
            <w:tcW w:w="960" w:type="dxa"/>
            <w:tcBorders>
              <w:top w:val="nil"/>
              <w:left w:val="nil"/>
              <w:bottom w:val="nil"/>
              <w:right w:val="nil"/>
            </w:tcBorders>
            <w:tcMar>
              <w:top w:w="128" w:type="dxa"/>
              <w:left w:w="43" w:type="dxa"/>
              <w:bottom w:w="43" w:type="dxa"/>
              <w:right w:w="43" w:type="dxa"/>
            </w:tcMar>
            <w:vAlign w:val="bottom"/>
          </w:tcPr>
          <w:p w14:paraId="0074B7AD" w14:textId="77777777" w:rsidR="0089264D" w:rsidRPr="00B40C4C" w:rsidRDefault="0089264D" w:rsidP="00E34856">
            <w:pPr>
              <w:jc w:val="right"/>
            </w:pPr>
            <w:r w:rsidRPr="00B40C4C">
              <w:rPr>
                <w:rStyle w:val="kursiv"/>
              </w:rPr>
              <w:t>8 760</w:t>
            </w:r>
          </w:p>
        </w:tc>
        <w:tc>
          <w:tcPr>
            <w:tcW w:w="960" w:type="dxa"/>
            <w:tcBorders>
              <w:top w:val="nil"/>
              <w:left w:val="nil"/>
              <w:bottom w:val="nil"/>
              <w:right w:val="nil"/>
            </w:tcBorders>
            <w:tcMar>
              <w:top w:w="128" w:type="dxa"/>
              <w:left w:w="43" w:type="dxa"/>
              <w:bottom w:w="43" w:type="dxa"/>
              <w:right w:w="43" w:type="dxa"/>
            </w:tcMar>
            <w:vAlign w:val="bottom"/>
          </w:tcPr>
          <w:p w14:paraId="18B71EB3" w14:textId="77777777" w:rsidR="0089264D" w:rsidRPr="00B40C4C" w:rsidRDefault="0089264D" w:rsidP="00E34856">
            <w:pPr>
              <w:jc w:val="right"/>
            </w:pPr>
            <w:r w:rsidRPr="00B40C4C">
              <w:rPr>
                <w:rStyle w:val="kursiv"/>
              </w:rPr>
              <w:t>-1 236</w:t>
            </w:r>
          </w:p>
        </w:tc>
      </w:tr>
      <w:tr w:rsidR="00446E55" w:rsidRPr="00B40C4C" w14:paraId="6EA62035" w14:textId="77777777">
        <w:trPr>
          <w:trHeight w:val="380"/>
        </w:trPr>
        <w:tc>
          <w:tcPr>
            <w:tcW w:w="5680" w:type="dxa"/>
            <w:tcBorders>
              <w:top w:val="nil"/>
              <w:left w:val="nil"/>
              <w:bottom w:val="nil"/>
              <w:right w:val="nil"/>
            </w:tcBorders>
            <w:tcMar>
              <w:top w:w="128" w:type="dxa"/>
              <w:left w:w="43" w:type="dxa"/>
              <w:bottom w:w="43" w:type="dxa"/>
              <w:right w:w="43" w:type="dxa"/>
            </w:tcMar>
          </w:tcPr>
          <w:p w14:paraId="5112F09F" w14:textId="77777777" w:rsidR="0089264D" w:rsidRPr="00B40C4C" w:rsidRDefault="0089264D" w:rsidP="009137DA">
            <w:r w:rsidRPr="00B40C4C">
              <w:lastRenderedPageBreak/>
              <w:t xml:space="preserve"> </w:t>
            </w:r>
          </w:p>
        </w:tc>
        <w:tc>
          <w:tcPr>
            <w:tcW w:w="960" w:type="dxa"/>
            <w:tcBorders>
              <w:top w:val="nil"/>
              <w:left w:val="nil"/>
              <w:bottom w:val="nil"/>
              <w:right w:val="nil"/>
            </w:tcBorders>
            <w:tcMar>
              <w:top w:w="128" w:type="dxa"/>
              <w:left w:w="43" w:type="dxa"/>
              <w:bottom w:w="43" w:type="dxa"/>
              <w:right w:w="43" w:type="dxa"/>
            </w:tcMar>
            <w:vAlign w:val="bottom"/>
          </w:tcPr>
          <w:p w14:paraId="5EA5F175"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1F2CEC59"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1973D9D1"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C77E558" w14:textId="77777777" w:rsidR="0089264D" w:rsidRPr="00B40C4C" w:rsidRDefault="0089264D" w:rsidP="00E34856">
            <w:pPr>
              <w:jc w:val="right"/>
            </w:pPr>
            <w:r w:rsidRPr="00B40C4C">
              <w:t xml:space="preserve"> </w:t>
            </w:r>
          </w:p>
        </w:tc>
      </w:tr>
      <w:tr w:rsidR="00446E55" w:rsidRPr="00B40C4C" w14:paraId="55D1F0F6" w14:textId="77777777">
        <w:trPr>
          <w:trHeight w:val="380"/>
        </w:trPr>
        <w:tc>
          <w:tcPr>
            <w:tcW w:w="5680" w:type="dxa"/>
            <w:tcBorders>
              <w:top w:val="nil"/>
              <w:left w:val="nil"/>
              <w:bottom w:val="nil"/>
              <w:right w:val="nil"/>
            </w:tcBorders>
            <w:tcMar>
              <w:top w:w="128" w:type="dxa"/>
              <w:left w:w="43" w:type="dxa"/>
              <w:bottom w:w="43" w:type="dxa"/>
              <w:right w:w="43" w:type="dxa"/>
            </w:tcMar>
          </w:tcPr>
          <w:p w14:paraId="762E76C7" w14:textId="77777777" w:rsidR="0089264D" w:rsidRPr="00B40C4C" w:rsidRDefault="0089264D" w:rsidP="009137DA">
            <w:r w:rsidRPr="00B40C4C">
              <w:rPr>
                <w:rStyle w:val="kursiv"/>
              </w:rPr>
              <w:t>Andre avsetninger</w:t>
            </w:r>
          </w:p>
        </w:tc>
        <w:tc>
          <w:tcPr>
            <w:tcW w:w="960" w:type="dxa"/>
            <w:tcBorders>
              <w:top w:val="nil"/>
              <w:left w:val="nil"/>
              <w:bottom w:val="nil"/>
              <w:right w:val="nil"/>
            </w:tcBorders>
            <w:tcMar>
              <w:top w:w="128" w:type="dxa"/>
              <w:left w:w="43" w:type="dxa"/>
              <w:bottom w:w="43" w:type="dxa"/>
              <w:right w:w="43" w:type="dxa"/>
            </w:tcMar>
            <w:vAlign w:val="bottom"/>
          </w:tcPr>
          <w:p w14:paraId="6F8FB54A"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72AC19B"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3E523C8A"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3E93CE4" w14:textId="77777777" w:rsidR="0089264D" w:rsidRPr="00B40C4C" w:rsidRDefault="0089264D" w:rsidP="00E34856">
            <w:pPr>
              <w:jc w:val="right"/>
            </w:pPr>
            <w:r w:rsidRPr="00B40C4C">
              <w:t xml:space="preserve"> </w:t>
            </w:r>
          </w:p>
        </w:tc>
      </w:tr>
      <w:tr w:rsidR="00446E55" w:rsidRPr="00B40C4C" w14:paraId="030701BD" w14:textId="77777777">
        <w:trPr>
          <w:trHeight w:val="380"/>
        </w:trPr>
        <w:tc>
          <w:tcPr>
            <w:tcW w:w="5680" w:type="dxa"/>
            <w:tcBorders>
              <w:top w:val="nil"/>
              <w:left w:val="nil"/>
              <w:bottom w:val="nil"/>
              <w:right w:val="nil"/>
            </w:tcBorders>
            <w:tcMar>
              <w:top w:w="128" w:type="dxa"/>
              <w:left w:w="43" w:type="dxa"/>
              <w:bottom w:w="43" w:type="dxa"/>
              <w:right w:w="43" w:type="dxa"/>
            </w:tcMar>
          </w:tcPr>
          <w:p w14:paraId="7215EA33" w14:textId="77777777" w:rsidR="0089264D" w:rsidRPr="00B40C4C" w:rsidRDefault="0089264D" w:rsidP="009137DA">
            <w:r w:rsidRPr="00B40C4C">
              <w:t xml:space="preserve">Avsetninger til andre formål/ikke spesifiserte formål </w:t>
            </w:r>
          </w:p>
        </w:tc>
        <w:tc>
          <w:tcPr>
            <w:tcW w:w="960" w:type="dxa"/>
            <w:tcBorders>
              <w:top w:val="nil"/>
              <w:left w:val="nil"/>
              <w:bottom w:val="nil"/>
              <w:right w:val="nil"/>
            </w:tcBorders>
            <w:tcMar>
              <w:top w:w="128" w:type="dxa"/>
              <w:left w:w="43" w:type="dxa"/>
              <w:bottom w:w="43" w:type="dxa"/>
              <w:right w:w="43" w:type="dxa"/>
            </w:tcMar>
            <w:vAlign w:val="bottom"/>
          </w:tcPr>
          <w:p w14:paraId="4DC6A8C1" w14:textId="77777777" w:rsidR="0089264D" w:rsidRPr="00B40C4C" w:rsidRDefault="0089264D" w:rsidP="00E34856">
            <w:pPr>
              <w:jc w:val="right"/>
            </w:pPr>
            <w:r w:rsidRPr="00B40C4C">
              <w:t>3 577</w:t>
            </w:r>
          </w:p>
        </w:tc>
        <w:tc>
          <w:tcPr>
            <w:tcW w:w="960" w:type="dxa"/>
            <w:tcBorders>
              <w:top w:val="nil"/>
              <w:left w:val="nil"/>
              <w:bottom w:val="nil"/>
              <w:right w:val="nil"/>
            </w:tcBorders>
            <w:tcMar>
              <w:top w:w="128" w:type="dxa"/>
              <w:left w:w="43" w:type="dxa"/>
              <w:bottom w:w="43" w:type="dxa"/>
              <w:right w:w="43" w:type="dxa"/>
            </w:tcMar>
            <w:vAlign w:val="bottom"/>
          </w:tcPr>
          <w:p w14:paraId="5944C243" w14:textId="77777777" w:rsidR="0089264D" w:rsidRPr="00B40C4C" w:rsidRDefault="0089264D" w:rsidP="00E34856">
            <w:pPr>
              <w:jc w:val="right"/>
            </w:pPr>
            <w:r w:rsidRPr="00B40C4C">
              <w:t>3 803</w:t>
            </w:r>
          </w:p>
        </w:tc>
        <w:tc>
          <w:tcPr>
            <w:tcW w:w="960" w:type="dxa"/>
            <w:tcBorders>
              <w:top w:val="nil"/>
              <w:left w:val="nil"/>
              <w:bottom w:val="nil"/>
              <w:right w:val="nil"/>
            </w:tcBorders>
            <w:tcMar>
              <w:top w:w="128" w:type="dxa"/>
              <w:left w:w="43" w:type="dxa"/>
              <w:bottom w:w="43" w:type="dxa"/>
              <w:right w:w="43" w:type="dxa"/>
            </w:tcMar>
            <w:vAlign w:val="bottom"/>
          </w:tcPr>
          <w:p w14:paraId="3DDD6F7D" w14:textId="77777777" w:rsidR="0089264D" w:rsidRPr="00B40C4C" w:rsidRDefault="0089264D" w:rsidP="00E34856">
            <w:pPr>
              <w:jc w:val="right"/>
            </w:pPr>
            <w:r w:rsidRPr="00B40C4C">
              <w:t>4 050</w:t>
            </w:r>
          </w:p>
        </w:tc>
        <w:tc>
          <w:tcPr>
            <w:tcW w:w="960" w:type="dxa"/>
            <w:tcBorders>
              <w:top w:val="nil"/>
              <w:left w:val="nil"/>
              <w:bottom w:val="nil"/>
              <w:right w:val="nil"/>
            </w:tcBorders>
            <w:tcMar>
              <w:top w:w="128" w:type="dxa"/>
              <w:left w:w="43" w:type="dxa"/>
              <w:bottom w:w="43" w:type="dxa"/>
              <w:right w:w="43" w:type="dxa"/>
            </w:tcMar>
            <w:vAlign w:val="bottom"/>
          </w:tcPr>
          <w:p w14:paraId="730ADE81" w14:textId="77777777" w:rsidR="0089264D" w:rsidRPr="00B40C4C" w:rsidRDefault="0089264D" w:rsidP="00E34856">
            <w:pPr>
              <w:jc w:val="right"/>
            </w:pPr>
            <w:r w:rsidRPr="00B40C4C">
              <w:t>247</w:t>
            </w:r>
          </w:p>
        </w:tc>
      </w:tr>
      <w:tr w:rsidR="00446E55" w:rsidRPr="00B40C4C" w14:paraId="5E0F58E6" w14:textId="77777777">
        <w:trPr>
          <w:trHeight w:val="380"/>
        </w:trPr>
        <w:tc>
          <w:tcPr>
            <w:tcW w:w="5680" w:type="dxa"/>
            <w:tcBorders>
              <w:top w:val="nil"/>
              <w:left w:val="nil"/>
              <w:bottom w:val="nil"/>
              <w:right w:val="nil"/>
            </w:tcBorders>
            <w:tcMar>
              <w:top w:w="128" w:type="dxa"/>
              <w:left w:w="43" w:type="dxa"/>
              <w:bottom w:w="43" w:type="dxa"/>
              <w:right w:w="43" w:type="dxa"/>
            </w:tcMar>
          </w:tcPr>
          <w:p w14:paraId="3EDA6157" w14:textId="77777777" w:rsidR="0089264D" w:rsidRPr="00B40C4C" w:rsidRDefault="0089264D" w:rsidP="009137DA">
            <w:r w:rsidRPr="00B40C4C">
              <w:t xml:space="preserve">Fri virksomhetskapital </w:t>
            </w:r>
          </w:p>
        </w:tc>
        <w:tc>
          <w:tcPr>
            <w:tcW w:w="960" w:type="dxa"/>
            <w:tcBorders>
              <w:top w:val="nil"/>
              <w:left w:val="nil"/>
              <w:bottom w:val="nil"/>
              <w:right w:val="nil"/>
            </w:tcBorders>
            <w:tcMar>
              <w:top w:w="128" w:type="dxa"/>
              <w:left w:w="43" w:type="dxa"/>
              <w:bottom w:w="43" w:type="dxa"/>
              <w:right w:w="43" w:type="dxa"/>
            </w:tcMar>
            <w:vAlign w:val="bottom"/>
          </w:tcPr>
          <w:p w14:paraId="5AD50A7E" w14:textId="77777777" w:rsidR="0089264D" w:rsidRPr="00B40C4C" w:rsidRDefault="0089264D" w:rsidP="00E34856">
            <w:pPr>
              <w:jc w:val="right"/>
            </w:pPr>
            <w:r w:rsidRPr="00B40C4C">
              <w:t>1 122</w:t>
            </w:r>
          </w:p>
        </w:tc>
        <w:tc>
          <w:tcPr>
            <w:tcW w:w="960" w:type="dxa"/>
            <w:tcBorders>
              <w:top w:val="nil"/>
              <w:left w:val="nil"/>
              <w:bottom w:val="nil"/>
              <w:right w:val="nil"/>
            </w:tcBorders>
            <w:tcMar>
              <w:top w:w="128" w:type="dxa"/>
              <w:left w:w="43" w:type="dxa"/>
              <w:bottom w:w="43" w:type="dxa"/>
              <w:right w:w="43" w:type="dxa"/>
            </w:tcMar>
            <w:vAlign w:val="bottom"/>
          </w:tcPr>
          <w:p w14:paraId="3A0063FB" w14:textId="77777777" w:rsidR="0089264D" w:rsidRPr="00B40C4C" w:rsidRDefault="0089264D" w:rsidP="00E34856">
            <w:pPr>
              <w:jc w:val="right"/>
            </w:pPr>
            <w:r w:rsidRPr="00B40C4C">
              <w:t>1 493</w:t>
            </w:r>
          </w:p>
        </w:tc>
        <w:tc>
          <w:tcPr>
            <w:tcW w:w="960" w:type="dxa"/>
            <w:tcBorders>
              <w:top w:val="nil"/>
              <w:left w:val="nil"/>
              <w:bottom w:val="nil"/>
              <w:right w:val="nil"/>
            </w:tcBorders>
            <w:tcMar>
              <w:top w:w="128" w:type="dxa"/>
              <w:left w:w="43" w:type="dxa"/>
              <w:bottom w:w="43" w:type="dxa"/>
              <w:right w:w="43" w:type="dxa"/>
            </w:tcMar>
            <w:vAlign w:val="bottom"/>
          </w:tcPr>
          <w:p w14:paraId="3C0876B7" w14:textId="77777777" w:rsidR="0089264D" w:rsidRPr="00B40C4C" w:rsidRDefault="0089264D" w:rsidP="00E34856">
            <w:pPr>
              <w:jc w:val="right"/>
            </w:pPr>
            <w:r w:rsidRPr="00B40C4C">
              <w:t>1 579</w:t>
            </w:r>
          </w:p>
        </w:tc>
        <w:tc>
          <w:tcPr>
            <w:tcW w:w="960" w:type="dxa"/>
            <w:tcBorders>
              <w:top w:val="nil"/>
              <w:left w:val="nil"/>
              <w:bottom w:val="nil"/>
              <w:right w:val="nil"/>
            </w:tcBorders>
            <w:tcMar>
              <w:top w:w="128" w:type="dxa"/>
              <w:left w:w="43" w:type="dxa"/>
              <w:bottom w:w="43" w:type="dxa"/>
              <w:right w:w="43" w:type="dxa"/>
            </w:tcMar>
            <w:vAlign w:val="bottom"/>
          </w:tcPr>
          <w:p w14:paraId="2BBF1EDA" w14:textId="77777777" w:rsidR="0089264D" w:rsidRPr="00B40C4C" w:rsidRDefault="0089264D" w:rsidP="00E34856">
            <w:pPr>
              <w:jc w:val="right"/>
            </w:pPr>
            <w:r w:rsidRPr="00B40C4C">
              <w:t>86</w:t>
            </w:r>
          </w:p>
        </w:tc>
      </w:tr>
      <w:tr w:rsidR="00446E55" w:rsidRPr="00B40C4C" w14:paraId="505B26BF" w14:textId="77777777">
        <w:trPr>
          <w:trHeight w:val="380"/>
        </w:trPr>
        <w:tc>
          <w:tcPr>
            <w:tcW w:w="5680" w:type="dxa"/>
            <w:tcBorders>
              <w:top w:val="nil"/>
              <w:left w:val="nil"/>
              <w:bottom w:val="nil"/>
              <w:right w:val="nil"/>
            </w:tcBorders>
            <w:tcMar>
              <w:top w:w="128" w:type="dxa"/>
              <w:left w:w="43" w:type="dxa"/>
              <w:bottom w:w="43" w:type="dxa"/>
              <w:right w:w="43" w:type="dxa"/>
            </w:tcMar>
          </w:tcPr>
          <w:p w14:paraId="0DD2693E" w14:textId="77777777" w:rsidR="0089264D" w:rsidRPr="00B40C4C" w:rsidRDefault="0089264D" w:rsidP="009137DA">
            <w:r w:rsidRPr="00B40C4C">
              <w:rPr>
                <w:rStyle w:val="kursiv"/>
              </w:rPr>
              <w:t>Sum andre avsetninger</w:t>
            </w:r>
          </w:p>
        </w:tc>
        <w:tc>
          <w:tcPr>
            <w:tcW w:w="960" w:type="dxa"/>
            <w:tcBorders>
              <w:top w:val="nil"/>
              <w:left w:val="nil"/>
              <w:bottom w:val="nil"/>
              <w:right w:val="nil"/>
            </w:tcBorders>
            <w:tcMar>
              <w:top w:w="128" w:type="dxa"/>
              <w:left w:w="43" w:type="dxa"/>
              <w:bottom w:w="43" w:type="dxa"/>
              <w:right w:w="43" w:type="dxa"/>
            </w:tcMar>
            <w:vAlign w:val="bottom"/>
          </w:tcPr>
          <w:p w14:paraId="5C1C2266" w14:textId="77777777" w:rsidR="0089264D" w:rsidRPr="00B40C4C" w:rsidRDefault="0089264D" w:rsidP="00E34856">
            <w:pPr>
              <w:jc w:val="right"/>
            </w:pPr>
            <w:r w:rsidRPr="00B40C4C">
              <w:rPr>
                <w:rStyle w:val="kursiv"/>
              </w:rPr>
              <w:t>4 698</w:t>
            </w:r>
          </w:p>
        </w:tc>
        <w:tc>
          <w:tcPr>
            <w:tcW w:w="960" w:type="dxa"/>
            <w:tcBorders>
              <w:top w:val="nil"/>
              <w:left w:val="nil"/>
              <w:bottom w:val="nil"/>
              <w:right w:val="nil"/>
            </w:tcBorders>
            <w:tcMar>
              <w:top w:w="128" w:type="dxa"/>
              <w:left w:w="43" w:type="dxa"/>
              <w:bottom w:w="43" w:type="dxa"/>
              <w:right w:w="43" w:type="dxa"/>
            </w:tcMar>
            <w:vAlign w:val="bottom"/>
          </w:tcPr>
          <w:p w14:paraId="3E6089B5" w14:textId="77777777" w:rsidR="0089264D" w:rsidRPr="00B40C4C" w:rsidRDefault="0089264D" w:rsidP="00E34856">
            <w:pPr>
              <w:jc w:val="right"/>
            </w:pPr>
            <w:r w:rsidRPr="00B40C4C">
              <w:rPr>
                <w:rStyle w:val="kursiv"/>
              </w:rPr>
              <w:t>5 296</w:t>
            </w:r>
          </w:p>
        </w:tc>
        <w:tc>
          <w:tcPr>
            <w:tcW w:w="960" w:type="dxa"/>
            <w:tcBorders>
              <w:top w:val="nil"/>
              <w:left w:val="nil"/>
              <w:bottom w:val="nil"/>
              <w:right w:val="nil"/>
            </w:tcBorders>
            <w:tcMar>
              <w:top w:w="128" w:type="dxa"/>
              <w:left w:w="43" w:type="dxa"/>
              <w:bottom w:w="43" w:type="dxa"/>
              <w:right w:w="43" w:type="dxa"/>
            </w:tcMar>
            <w:vAlign w:val="bottom"/>
          </w:tcPr>
          <w:p w14:paraId="188FB8C0" w14:textId="77777777" w:rsidR="0089264D" w:rsidRPr="00B40C4C" w:rsidRDefault="0089264D" w:rsidP="00E34856">
            <w:pPr>
              <w:jc w:val="right"/>
            </w:pPr>
            <w:r w:rsidRPr="00B40C4C">
              <w:rPr>
                <w:rStyle w:val="kursiv"/>
              </w:rPr>
              <w:t>5 629</w:t>
            </w:r>
          </w:p>
        </w:tc>
        <w:tc>
          <w:tcPr>
            <w:tcW w:w="960" w:type="dxa"/>
            <w:tcBorders>
              <w:top w:val="nil"/>
              <w:left w:val="nil"/>
              <w:bottom w:val="nil"/>
              <w:right w:val="nil"/>
            </w:tcBorders>
            <w:tcMar>
              <w:top w:w="128" w:type="dxa"/>
              <w:left w:w="43" w:type="dxa"/>
              <w:bottom w:w="43" w:type="dxa"/>
              <w:right w:w="43" w:type="dxa"/>
            </w:tcMar>
            <w:vAlign w:val="bottom"/>
          </w:tcPr>
          <w:p w14:paraId="5CAF68FA" w14:textId="77777777" w:rsidR="0089264D" w:rsidRPr="00B40C4C" w:rsidRDefault="0089264D" w:rsidP="00E34856">
            <w:pPr>
              <w:jc w:val="right"/>
            </w:pPr>
            <w:r w:rsidRPr="00B40C4C">
              <w:rPr>
                <w:rStyle w:val="kursiv"/>
              </w:rPr>
              <w:t>332</w:t>
            </w:r>
          </w:p>
        </w:tc>
      </w:tr>
      <w:tr w:rsidR="00446E55" w:rsidRPr="00B40C4C" w14:paraId="67CBDDC9" w14:textId="77777777">
        <w:trPr>
          <w:trHeight w:val="380"/>
        </w:trPr>
        <w:tc>
          <w:tcPr>
            <w:tcW w:w="5680" w:type="dxa"/>
            <w:tcBorders>
              <w:top w:val="nil"/>
              <w:left w:val="nil"/>
              <w:bottom w:val="nil"/>
              <w:right w:val="nil"/>
            </w:tcBorders>
            <w:tcMar>
              <w:top w:w="128" w:type="dxa"/>
              <w:left w:w="43" w:type="dxa"/>
              <w:bottom w:w="43" w:type="dxa"/>
              <w:right w:w="43" w:type="dxa"/>
            </w:tcMar>
          </w:tcPr>
          <w:p w14:paraId="53EA44C1"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D5C7202"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3E8EA505"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15D990C"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7EC507DE" w14:textId="77777777" w:rsidR="0089264D" w:rsidRPr="00B40C4C" w:rsidRDefault="0089264D" w:rsidP="00E34856">
            <w:pPr>
              <w:jc w:val="right"/>
            </w:pPr>
            <w:r w:rsidRPr="00B40C4C">
              <w:t xml:space="preserve"> </w:t>
            </w:r>
          </w:p>
        </w:tc>
      </w:tr>
      <w:tr w:rsidR="00446E55" w:rsidRPr="00B40C4C" w14:paraId="5EDB93C3" w14:textId="77777777">
        <w:trPr>
          <w:trHeight w:val="380"/>
        </w:trPr>
        <w:tc>
          <w:tcPr>
            <w:tcW w:w="5680" w:type="dxa"/>
            <w:tcBorders>
              <w:top w:val="nil"/>
              <w:left w:val="nil"/>
              <w:bottom w:val="nil"/>
              <w:right w:val="nil"/>
            </w:tcBorders>
            <w:tcMar>
              <w:top w:w="128" w:type="dxa"/>
              <w:left w:w="43" w:type="dxa"/>
              <w:bottom w:w="43" w:type="dxa"/>
              <w:right w:w="43" w:type="dxa"/>
            </w:tcMar>
          </w:tcPr>
          <w:p w14:paraId="1308636E" w14:textId="77777777" w:rsidR="0089264D" w:rsidRPr="00B40C4C" w:rsidRDefault="0089264D" w:rsidP="009137DA">
            <w:r w:rsidRPr="00B40C4C">
              <w:rPr>
                <w:rStyle w:val="kursiv"/>
              </w:rPr>
              <w:t>Langsiktig gjeld (netto)</w:t>
            </w:r>
          </w:p>
        </w:tc>
        <w:tc>
          <w:tcPr>
            <w:tcW w:w="960" w:type="dxa"/>
            <w:tcBorders>
              <w:top w:val="nil"/>
              <w:left w:val="nil"/>
              <w:bottom w:val="nil"/>
              <w:right w:val="nil"/>
            </w:tcBorders>
            <w:tcMar>
              <w:top w:w="128" w:type="dxa"/>
              <w:left w:w="43" w:type="dxa"/>
              <w:bottom w:w="43" w:type="dxa"/>
              <w:right w:w="43" w:type="dxa"/>
            </w:tcMar>
            <w:vAlign w:val="bottom"/>
          </w:tcPr>
          <w:p w14:paraId="43DB2CA8"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4A4CFDA0"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6AABFBD"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F8A7C9E" w14:textId="77777777" w:rsidR="0089264D" w:rsidRPr="00B40C4C" w:rsidRDefault="0089264D" w:rsidP="00E34856">
            <w:pPr>
              <w:jc w:val="right"/>
            </w:pPr>
            <w:r w:rsidRPr="00B40C4C">
              <w:t xml:space="preserve"> </w:t>
            </w:r>
          </w:p>
        </w:tc>
      </w:tr>
      <w:tr w:rsidR="00446E55" w:rsidRPr="00B40C4C" w14:paraId="3D6EA42D" w14:textId="77777777">
        <w:trPr>
          <w:trHeight w:val="380"/>
        </w:trPr>
        <w:tc>
          <w:tcPr>
            <w:tcW w:w="5680" w:type="dxa"/>
            <w:tcBorders>
              <w:top w:val="nil"/>
              <w:left w:val="nil"/>
              <w:bottom w:val="nil"/>
              <w:right w:val="nil"/>
            </w:tcBorders>
            <w:tcMar>
              <w:top w:w="128" w:type="dxa"/>
              <w:left w:w="43" w:type="dxa"/>
              <w:bottom w:w="43" w:type="dxa"/>
              <w:right w:w="43" w:type="dxa"/>
            </w:tcMar>
          </w:tcPr>
          <w:p w14:paraId="28C07BEE" w14:textId="77777777" w:rsidR="0089264D" w:rsidRPr="00B40C4C" w:rsidRDefault="0089264D" w:rsidP="009137DA">
            <w:r w:rsidRPr="00B40C4C">
              <w:t xml:space="preserve">Langsiktig forpliktelse knyttet til anleggsmidler </w:t>
            </w:r>
          </w:p>
        </w:tc>
        <w:tc>
          <w:tcPr>
            <w:tcW w:w="960" w:type="dxa"/>
            <w:tcBorders>
              <w:top w:val="nil"/>
              <w:left w:val="nil"/>
              <w:bottom w:val="nil"/>
              <w:right w:val="nil"/>
            </w:tcBorders>
            <w:tcMar>
              <w:top w:w="128" w:type="dxa"/>
              <w:left w:w="43" w:type="dxa"/>
              <w:bottom w:w="43" w:type="dxa"/>
              <w:right w:w="43" w:type="dxa"/>
            </w:tcMar>
            <w:vAlign w:val="bottom"/>
          </w:tcPr>
          <w:p w14:paraId="7B5F1600" w14:textId="77777777" w:rsidR="0089264D" w:rsidRPr="00B40C4C" w:rsidRDefault="0089264D" w:rsidP="00E34856">
            <w:pPr>
              <w:jc w:val="right"/>
            </w:pPr>
            <w:r w:rsidRPr="00B40C4C">
              <w:t>0</w:t>
            </w:r>
          </w:p>
        </w:tc>
        <w:tc>
          <w:tcPr>
            <w:tcW w:w="960" w:type="dxa"/>
            <w:tcBorders>
              <w:top w:val="nil"/>
              <w:left w:val="nil"/>
              <w:bottom w:val="nil"/>
              <w:right w:val="nil"/>
            </w:tcBorders>
            <w:tcMar>
              <w:top w:w="128" w:type="dxa"/>
              <w:left w:w="43" w:type="dxa"/>
              <w:bottom w:w="43" w:type="dxa"/>
              <w:right w:w="43" w:type="dxa"/>
            </w:tcMar>
            <w:vAlign w:val="bottom"/>
          </w:tcPr>
          <w:p w14:paraId="09DBF537" w14:textId="77777777" w:rsidR="0089264D" w:rsidRPr="00B40C4C" w:rsidRDefault="0089264D" w:rsidP="00E34856">
            <w:pPr>
              <w:jc w:val="right"/>
            </w:pPr>
            <w:r w:rsidRPr="00B40C4C">
              <w:t>-47</w:t>
            </w:r>
          </w:p>
        </w:tc>
        <w:tc>
          <w:tcPr>
            <w:tcW w:w="960" w:type="dxa"/>
            <w:tcBorders>
              <w:top w:val="nil"/>
              <w:left w:val="nil"/>
              <w:bottom w:val="nil"/>
              <w:right w:val="nil"/>
            </w:tcBorders>
            <w:tcMar>
              <w:top w:w="128" w:type="dxa"/>
              <w:left w:w="43" w:type="dxa"/>
              <w:bottom w:w="43" w:type="dxa"/>
              <w:right w:w="43" w:type="dxa"/>
            </w:tcMar>
            <w:vAlign w:val="bottom"/>
          </w:tcPr>
          <w:p w14:paraId="565AF228" w14:textId="77777777" w:rsidR="0089264D" w:rsidRPr="00B40C4C" w:rsidRDefault="0089264D" w:rsidP="00E34856">
            <w:pPr>
              <w:jc w:val="right"/>
            </w:pPr>
            <w:r w:rsidRPr="00B40C4C">
              <w:t>-55</w:t>
            </w:r>
          </w:p>
        </w:tc>
        <w:tc>
          <w:tcPr>
            <w:tcW w:w="960" w:type="dxa"/>
            <w:tcBorders>
              <w:top w:val="nil"/>
              <w:left w:val="nil"/>
              <w:bottom w:val="nil"/>
              <w:right w:val="nil"/>
            </w:tcBorders>
            <w:tcMar>
              <w:top w:w="128" w:type="dxa"/>
              <w:left w:w="43" w:type="dxa"/>
              <w:bottom w:w="43" w:type="dxa"/>
              <w:right w:w="43" w:type="dxa"/>
            </w:tcMar>
            <w:vAlign w:val="bottom"/>
          </w:tcPr>
          <w:p w14:paraId="7A08C4B1" w14:textId="77777777" w:rsidR="0089264D" w:rsidRPr="00B40C4C" w:rsidRDefault="0089264D" w:rsidP="00E34856">
            <w:pPr>
              <w:jc w:val="right"/>
            </w:pPr>
            <w:r w:rsidRPr="00B40C4C">
              <w:t>-8</w:t>
            </w:r>
          </w:p>
        </w:tc>
      </w:tr>
      <w:tr w:rsidR="00446E55" w:rsidRPr="00B40C4C" w14:paraId="566FA3B8" w14:textId="77777777">
        <w:trPr>
          <w:trHeight w:val="380"/>
        </w:trPr>
        <w:tc>
          <w:tcPr>
            <w:tcW w:w="5680" w:type="dxa"/>
            <w:tcBorders>
              <w:top w:val="nil"/>
              <w:left w:val="nil"/>
              <w:bottom w:val="nil"/>
              <w:right w:val="nil"/>
            </w:tcBorders>
            <w:tcMar>
              <w:top w:w="128" w:type="dxa"/>
              <w:left w:w="43" w:type="dxa"/>
              <w:bottom w:w="43" w:type="dxa"/>
              <w:right w:w="43" w:type="dxa"/>
            </w:tcMar>
          </w:tcPr>
          <w:p w14:paraId="589D1F26" w14:textId="77777777" w:rsidR="0089264D" w:rsidRPr="00B40C4C" w:rsidRDefault="0089264D" w:rsidP="009137DA">
            <w:r w:rsidRPr="00B40C4C">
              <w:t>Annen langsiktig gjeld</w:t>
            </w:r>
          </w:p>
        </w:tc>
        <w:tc>
          <w:tcPr>
            <w:tcW w:w="960" w:type="dxa"/>
            <w:tcBorders>
              <w:top w:val="nil"/>
              <w:left w:val="nil"/>
              <w:bottom w:val="nil"/>
              <w:right w:val="nil"/>
            </w:tcBorders>
            <w:tcMar>
              <w:top w:w="128" w:type="dxa"/>
              <w:left w:w="43" w:type="dxa"/>
              <w:bottom w:w="43" w:type="dxa"/>
              <w:right w:w="43" w:type="dxa"/>
            </w:tcMar>
            <w:vAlign w:val="bottom"/>
          </w:tcPr>
          <w:p w14:paraId="1EC0D59D" w14:textId="77777777" w:rsidR="0089264D" w:rsidRPr="00B40C4C" w:rsidRDefault="0089264D" w:rsidP="00E34856">
            <w:pPr>
              <w:jc w:val="right"/>
            </w:pPr>
            <w:r w:rsidRPr="00B40C4C">
              <w:t>325</w:t>
            </w:r>
          </w:p>
        </w:tc>
        <w:tc>
          <w:tcPr>
            <w:tcW w:w="960" w:type="dxa"/>
            <w:tcBorders>
              <w:top w:val="nil"/>
              <w:left w:val="nil"/>
              <w:bottom w:val="nil"/>
              <w:right w:val="nil"/>
            </w:tcBorders>
            <w:tcMar>
              <w:top w:w="128" w:type="dxa"/>
              <w:left w:w="43" w:type="dxa"/>
              <w:bottom w:w="43" w:type="dxa"/>
              <w:right w:w="43" w:type="dxa"/>
            </w:tcMar>
            <w:vAlign w:val="bottom"/>
          </w:tcPr>
          <w:p w14:paraId="66CFB595" w14:textId="77777777" w:rsidR="0089264D" w:rsidRPr="00B40C4C" w:rsidRDefault="0089264D" w:rsidP="00E34856">
            <w:pPr>
              <w:jc w:val="right"/>
            </w:pPr>
            <w:r w:rsidRPr="00B40C4C">
              <w:t>283</w:t>
            </w:r>
          </w:p>
        </w:tc>
        <w:tc>
          <w:tcPr>
            <w:tcW w:w="960" w:type="dxa"/>
            <w:tcBorders>
              <w:top w:val="nil"/>
              <w:left w:val="nil"/>
              <w:bottom w:val="nil"/>
              <w:right w:val="nil"/>
            </w:tcBorders>
            <w:tcMar>
              <w:top w:w="128" w:type="dxa"/>
              <w:left w:w="43" w:type="dxa"/>
              <w:bottom w:w="43" w:type="dxa"/>
              <w:right w:w="43" w:type="dxa"/>
            </w:tcMar>
            <w:vAlign w:val="bottom"/>
          </w:tcPr>
          <w:p w14:paraId="49761542" w14:textId="77777777" w:rsidR="0089264D" w:rsidRPr="00B40C4C" w:rsidRDefault="0089264D" w:rsidP="00E34856">
            <w:pPr>
              <w:jc w:val="right"/>
            </w:pPr>
            <w:r w:rsidRPr="00B40C4C">
              <w:t>260</w:t>
            </w:r>
          </w:p>
        </w:tc>
        <w:tc>
          <w:tcPr>
            <w:tcW w:w="960" w:type="dxa"/>
            <w:tcBorders>
              <w:top w:val="nil"/>
              <w:left w:val="nil"/>
              <w:bottom w:val="nil"/>
              <w:right w:val="nil"/>
            </w:tcBorders>
            <w:tcMar>
              <w:top w:w="128" w:type="dxa"/>
              <w:left w:w="43" w:type="dxa"/>
              <w:bottom w:w="43" w:type="dxa"/>
              <w:right w:w="43" w:type="dxa"/>
            </w:tcMar>
            <w:vAlign w:val="bottom"/>
          </w:tcPr>
          <w:p w14:paraId="521A4FAE" w14:textId="77777777" w:rsidR="0089264D" w:rsidRPr="00B40C4C" w:rsidRDefault="0089264D" w:rsidP="00E34856">
            <w:pPr>
              <w:jc w:val="right"/>
            </w:pPr>
            <w:r w:rsidRPr="00B40C4C">
              <w:t>-23</w:t>
            </w:r>
          </w:p>
        </w:tc>
      </w:tr>
      <w:tr w:rsidR="00446E55" w:rsidRPr="00B40C4C" w14:paraId="607E0115" w14:textId="77777777">
        <w:trPr>
          <w:trHeight w:val="380"/>
        </w:trPr>
        <w:tc>
          <w:tcPr>
            <w:tcW w:w="5680" w:type="dxa"/>
            <w:tcBorders>
              <w:top w:val="nil"/>
              <w:left w:val="nil"/>
              <w:bottom w:val="nil"/>
              <w:right w:val="nil"/>
            </w:tcBorders>
            <w:tcMar>
              <w:top w:w="128" w:type="dxa"/>
              <w:left w:w="43" w:type="dxa"/>
              <w:bottom w:w="43" w:type="dxa"/>
              <w:right w:w="43" w:type="dxa"/>
            </w:tcMar>
          </w:tcPr>
          <w:p w14:paraId="13E8BE0F" w14:textId="77777777" w:rsidR="0089264D" w:rsidRPr="00B40C4C" w:rsidRDefault="0089264D" w:rsidP="009137DA">
            <w:r w:rsidRPr="00B40C4C">
              <w:rPr>
                <w:rStyle w:val="kursiv"/>
              </w:rPr>
              <w:t>Sum langsiktig gjeld</w:t>
            </w:r>
          </w:p>
        </w:tc>
        <w:tc>
          <w:tcPr>
            <w:tcW w:w="960" w:type="dxa"/>
            <w:tcBorders>
              <w:top w:val="nil"/>
              <w:left w:val="nil"/>
              <w:bottom w:val="nil"/>
              <w:right w:val="nil"/>
            </w:tcBorders>
            <w:tcMar>
              <w:top w:w="128" w:type="dxa"/>
              <w:left w:w="43" w:type="dxa"/>
              <w:bottom w:w="43" w:type="dxa"/>
              <w:right w:w="43" w:type="dxa"/>
            </w:tcMar>
            <w:vAlign w:val="bottom"/>
          </w:tcPr>
          <w:p w14:paraId="62D014B9" w14:textId="77777777" w:rsidR="0089264D" w:rsidRPr="00B40C4C" w:rsidRDefault="0089264D" w:rsidP="00E34856">
            <w:pPr>
              <w:jc w:val="right"/>
            </w:pPr>
            <w:r w:rsidRPr="00B40C4C">
              <w:rPr>
                <w:rStyle w:val="kursiv"/>
              </w:rPr>
              <w:t>325</w:t>
            </w:r>
          </w:p>
        </w:tc>
        <w:tc>
          <w:tcPr>
            <w:tcW w:w="960" w:type="dxa"/>
            <w:tcBorders>
              <w:top w:val="nil"/>
              <w:left w:val="nil"/>
              <w:bottom w:val="nil"/>
              <w:right w:val="nil"/>
            </w:tcBorders>
            <w:tcMar>
              <w:top w:w="128" w:type="dxa"/>
              <w:left w:w="43" w:type="dxa"/>
              <w:bottom w:w="43" w:type="dxa"/>
              <w:right w:w="43" w:type="dxa"/>
            </w:tcMar>
            <w:vAlign w:val="bottom"/>
          </w:tcPr>
          <w:p w14:paraId="63B7DDCA" w14:textId="77777777" w:rsidR="0089264D" w:rsidRPr="00B40C4C" w:rsidRDefault="0089264D" w:rsidP="00E34856">
            <w:pPr>
              <w:jc w:val="right"/>
            </w:pPr>
            <w:r w:rsidRPr="00B40C4C">
              <w:rPr>
                <w:rStyle w:val="kursiv"/>
              </w:rPr>
              <w:t>236</w:t>
            </w:r>
          </w:p>
        </w:tc>
        <w:tc>
          <w:tcPr>
            <w:tcW w:w="960" w:type="dxa"/>
            <w:tcBorders>
              <w:top w:val="nil"/>
              <w:left w:val="nil"/>
              <w:bottom w:val="nil"/>
              <w:right w:val="nil"/>
            </w:tcBorders>
            <w:tcMar>
              <w:top w:w="128" w:type="dxa"/>
              <w:left w:w="43" w:type="dxa"/>
              <w:bottom w:w="43" w:type="dxa"/>
              <w:right w:w="43" w:type="dxa"/>
            </w:tcMar>
            <w:vAlign w:val="bottom"/>
          </w:tcPr>
          <w:p w14:paraId="1FC46D65" w14:textId="77777777" w:rsidR="0089264D" w:rsidRPr="00B40C4C" w:rsidRDefault="0089264D" w:rsidP="00E34856">
            <w:pPr>
              <w:jc w:val="right"/>
            </w:pPr>
            <w:r w:rsidRPr="00B40C4C">
              <w:rPr>
                <w:rStyle w:val="kursiv"/>
              </w:rPr>
              <w:t>205</w:t>
            </w:r>
          </w:p>
        </w:tc>
        <w:tc>
          <w:tcPr>
            <w:tcW w:w="960" w:type="dxa"/>
            <w:tcBorders>
              <w:top w:val="nil"/>
              <w:left w:val="nil"/>
              <w:bottom w:val="nil"/>
              <w:right w:val="nil"/>
            </w:tcBorders>
            <w:tcMar>
              <w:top w:w="128" w:type="dxa"/>
              <w:left w:w="43" w:type="dxa"/>
              <w:bottom w:w="43" w:type="dxa"/>
              <w:right w:w="43" w:type="dxa"/>
            </w:tcMar>
            <w:vAlign w:val="bottom"/>
          </w:tcPr>
          <w:p w14:paraId="4DA57B74" w14:textId="77777777" w:rsidR="0089264D" w:rsidRPr="00B40C4C" w:rsidRDefault="0089264D" w:rsidP="00E34856">
            <w:pPr>
              <w:jc w:val="right"/>
            </w:pPr>
            <w:r w:rsidRPr="00B40C4C">
              <w:rPr>
                <w:rStyle w:val="kursiv"/>
              </w:rPr>
              <w:t>-31</w:t>
            </w:r>
          </w:p>
        </w:tc>
      </w:tr>
      <w:tr w:rsidR="00446E55" w:rsidRPr="00B40C4C" w14:paraId="545B5852" w14:textId="77777777">
        <w:trPr>
          <w:trHeight w:val="380"/>
        </w:trPr>
        <w:tc>
          <w:tcPr>
            <w:tcW w:w="5680" w:type="dxa"/>
            <w:tcBorders>
              <w:top w:val="nil"/>
              <w:left w:val="nil"/>
              <w:bottom w:val="nil"/>
              <w:right w:val="nil"/>
            </w:tcBorders>
            <w:tcMar>
              <w:top w:w="128" w:type="dxa"/>
              <w:left w:w="43" w:type="dxa"/>
              <w:bottom w:w="43" w:type="dxa"/>
              <w:right w:w="43" w:type="dxa"/>
            </w:tcMar>
          </w:tcPr>
          <w:p w14:paraId="5CFC6AB4" w14:textId="77777777" w:rsidR="0089264D" w:rsidRPr="00B40C4C" w:rsidRDefault="0089264D" w:rsidP="009137DA">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A9660B1"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56085651"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18E45079" w14:textId="77777777" w:rsidR="0089264D" w:rsidRPr="00B40C4C" w:rsidRDefault="0089264D" w:rsidP="00E34856">
            <w:pPr>
              <w:jc w:val="right"/>
            </w:pPr>
            <w:r w:rsidRPr="00B40C4C">
              <w:t xml:space="preserve"> </w:t>
            </w:r>
          </w:p>
        </w:tc>
        <w:tc>
          <w:tcPr>
            <w:tcW w:w="960" w:type="dxa"/>
            <w:tcBorders>
              <w:top w:val="nil"/>
              <w:left w:val="nil"/>
              <w:bottom w:val="nil"/>
              <w:right w:val="nil"/>
            </w:tcBorders>
            <w:tcMar>
              <w:top w:w="128" w:type="dxa"/>
              <w:left w:w="43" w:type="dxa"/>
              <w:bottom w:w="43" w:type="dxa"/>
              <w:right w:w="43" w:type="dxa"/>
            </w:tcMar>
            <w:vAlign w:val="bottom"/>
          </w:tcPr>
          <w:p w14:paraId="09EFECC8" w14:textId="77777777" w:rsidR="0089264D" w:rsidRPr="00B40C4C" w:rsidRDefault="0089264D" w:rsidP="00E34856">
            <w:pPr>
              <w:jc w:val="right"/>
            </w:pPr>
            <w:r w:rsidRPr="00B40C4C">
              <w:t xml:space="preserve"> </w:t>
            </w:r>
          </w:p>
        </w:tc>
      </w:tr>
      <w:tr w:rsidR="00446E55" w:rsidRPr="00B40C4C" w14:paraId="6CEB72F9" w14:textId="77777777">
        <w:trPr>
          <w:trHeight w:val="380"/>
        </w:trPr>
        <w:tc>
          <w:tcPr>
            <w:tcW w:w="5680" w:type="dxa"/>
            <w:tcBorders>
              <w:top w:val="single" w:sz="4" w:space="0" w:color="000000"/>
              <w:left w:val="nil"/>
              <w:bottom w:val="single" w:sz="4" w:space="0" w:color="000000"/>
              <w:right w:val="nil"/>
            </w:tcBorders>
            <w:tcMar>
              <w:top w:w="128" w:type="dxa"/>
              <w:left w:w="43" w:type="dxa"/>
              <w:bottom w:w="43" w:type="dxa"/>
              <w:right w:w="43" w:type="dxa"/>
            </w:tcMar>
          </w:tcPr>
          <w:p w14:paraId="4F582D50" w14:textId="77777777" w:rsidR="0089264D" w:rsidRPr="00B40C4C" w:rsidRDefault="0089264D" w:rsidP="009137DA">
            <w:r w:rsidRPr="00B40C4C">
              <w:rPr>
                <w:rStyle w:val="halvfet0"/>
              </w:rPr>
              <w:t>Sum netto gjeld og forpliktelser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F22A5" w14:textId="77777777" w:rsidR="0089264D" w:rsidRPr="00B40C4C" w:rsidRDefault="0089264D" w:rsidP="00E34856">
            <w:pPr>
              <w:jc w:val="right"/>
            </w:pPr>
            <w:r w:rsidRPr="00B40C4C">
              <w:rPr>
                <w:rStyle w:val="halvfet0"/>
              </w:rPr>
              <w:t>25 167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0B97C" w14:textId="77777777" w:rsidR="0089264D" w:rsidRPr="00B40C4C" w:rsidRDefault="0089264D" w:rsidP="00E34856">
            <w:pPr>
              <w:jc w:val="right"/>
            </w:pPr>
            <w:r w:rsidRPr="00B40C4C">
              <w:rPr>
                <w:rStyle w:val="halvfet0"/>
              </w:rPr>
              <w:t>25 692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87D9A" w14:textId="77777777" w:rsidR="0089264D" w:rsidRPr="00B40C4C" w:rsidRDefault="0089264D" w:rsidP="00E34856">
            <w:pPr>
              <w:jc w:val="right"/>
            </w:pPr>
            <w:r w:rsidRPr="00B40C4C">
              <w:rPr>
                <w:rStyle w:val="halvfet0"/>
              </w:rPr>
              <w:t>26 000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72F39" w14:textId="77777777" w:rsidR="0089264D" w:rsidRPr="00B40C4C" w:rsidRDefault="0089264D" w:rsidP="00E34856">
            <w:pPr>
              <w:jc w:val="right"/>
            </w:pPr>
            <w:r w:rsidRPr="00B40C4C">
              <w:rPr>
                <w:rStyle w:val="halvfet0"/>
              </w:rPr>
              <w:t>308</w:t>
            </w:r>
          </w:p>
        </w:tc>
      </w:tr>
    </w:tbl>
    <w:p w14:paraId="58A48A8A" w14:textId="77777777" w:rsidR="0089264D" w:rsidRPr="00B40C4C" w:rsidRDefault="0089264D" w:rsidP="00EC71B8">
      <w:pPr>
        <w:pStyle w:val="tabell-noter"/>
        <w:rPr>
          <w:rStyle w:val="skrift-hevet"/>
        </w:rPr>
      </w:pPr>
      <w:r w:rsidRPr="00B40C4C">
        <w:rPr>
          <w:rStyle w:val="skrift-hevet"/>
        </w:rPr>
        <w:t>1</w:t>
      </w:r>
      <w:r w:rsidRPr="00B40C4C">
        <w:tab/>
        <w:t>Tabell 4.3 viser samlet kontantbeholdning i nettobudsjetterte virksomheter ved utgangen av 2021, 2022 og 2023, og endringen i kontantbeholdningen mellom de to siste årene. Tabellen spesifiserer også de formål som kontantbeholdningen er bundet opp i. Tallene i tabellen baserer seg på virksomhetenes egne balanseoppstillinger basert på en standard mal.</w:t>
      </w:r>
    </w:p>
    <w:p w14:paraId="3B63B4D6" w14:textId="77777777" w:rsidR="0089264D" w:rsidRPr="00B40C4C" w:rsidRDefault="0089264D" w:rsidP="009137DA">
      <w:pPr>
        <w:pStyle w:val="tabell-noter"/>
        <w:rPr>
          <w:rStyle w:val="skrift-hevet"/>
        </w:rPr>
      </w:pPr>
      <w:r w:rsidRPr="00B40C4C">
        <w:rPr>
          <w:rStyle w:val="skrift-hevet"/>
        </w:rPr>
        <w:t>2</w:t>
      </w:r>
      <w:r w:rsidRPr="00B40C4C">
        <w:tab/>
        <w:t>Samlet bankbeholdning til nettobudsjetterte virksomheter på oppgjørskonto i Norges Bank tilsvarer beholdning bokført i kapitalregnskapets kontogruppe 82, eksklusiv Sametinget (konto 820501) som ikke omfattes av dette sammendraget.</w:t>
      </w:r>
    </w:p>
    <w:p w14:paraId="7B1D5460" w14:textId="77777777" w:rsidR="0089264D" w:rsidRPr="00B40C4C" w:rsidRDefault="0089264D" w:rsidP="009137DA">
      <w:pPr>
        <w:pStyle w:val="tabell-noter"/>
        <w:rPr>
          <w:rStyle w:val="skrift-hevet"/>
        </w:rPr>
      </w:pPr>
      <w:r w:rsidRPr="00B40C4C">
        <w:rPr>
          <w:rStyle w:val="skrift-hevet"/>
        </w:rPr>
        <w:t>3</w:t>
      </w:r>
      <w:r w:rsidRPr="00B40C4C">
        <w:tab/>
        <w:t xml:space="preserve">Postene på eiendelssiden av balansen er i oppstillingen ikke spesifisert hver for seg, men er inkludert i de relaterte postene på gjeldssiden av balansen. Tallene i tabellen er derfor nettotall, og gruppen </w:t>
      </w:r>
      <w:r w:rsidRPr="00B40C4C">
        <w:rPr>
          <w:rStyle w:val="kursiv"/>
        </w:rPr>
        <w:t>Avsetninger til dekning av påløpte kostnader som forfaller i neste budsjettår</w:t>
      </w:r>
      <w:r w:rsidRPr="00B40C4C">
        <w:t>, inneholder eksempelvis også fordringer og andre omløpsmidler.</w:t>
      </w:r>
    </w:p>
    <w:p w14:paraId="2F3AD086" w14:textId="77777777" w:rsidR="0089264D" w:rsidRPr="00B40C4C" w:rsidRDefault="0089264D" w:rsidP="009137DA">
      <w:pPr>
        <w:pStyle w:val="tabell-noter"/>
        <w:rPr>
          <w:rStyle w:val="skrift-hevet"/>
        </w:rPr>
      </w:pPr>
      <w:r w:rsidRPr="00B40C4C">
        <w:rPr>
          <w:rStyle w:val="skrift-hevet"/>
        </w:rPr>
        <w:t>4</w:t>
      </w:r>
      <w:r w:rsidRPr="00B40C4C">
        <w:tab/>
        <w:t>Prosjektgjeld knyttet til påbegynte, ikke fullførte prosjekter under NFR utgjør en stor del av denne avsetningen, med henholdsvis 2,5 mrd. kroner, 2,4 mrd. kroner og 2,4 mrd. kroner for årene 2021, 2022 og 2023.</w:t>
      </w:r>
    </w:p>
    <w:p w14:paraId="7E5E8303" w14:textId="77777777" w:rsidR="0089264D" w:rsidRDefault="0089264D" w:rsidP="009137DA">
      <w:pPr>
        <w:pStyle w:val="tabell-noter"/>
      </w:pPr>
      <w:r w:rsidRPr="00B40C4C">
        <w:rPr>
          <w:rStyle w:val="skrift-hevet"/>
        </w:rPr>
        <w:t>5</w:t>
      </w:r>
      <w:r w:rsidRPr="00B40C4C">
        <w:tab/>
        <w:t>Forskningsprogram under behandling i NFR utgjør en betydelig del av denne avsetningen, med henholdsvis 2,5 mrd. kroner, 3,3 mrd. kroner og 2,9 mrd. kroner for årene 2021, 2022 og 2023.</w:t>
      </w:r>
    </w:p>
    <w:p w14:paraId="5AE7C4BF" w14:textId="0873B060" w:rsidR="007524F6" w:rsidRPr="007524F6" w:rsidRDefault="007524F6" w:rsidP="007524F6">
      <w:pPr>
        <w:pStyle w:val="tabell-tittel"/>
      </w:pPr>
      <w:r w:rsidRPr="00B40C4C">
        <w:t>Oversikt over nettobudsjetterte virksomheter per 2024.</w:t>
      </w:r>
    </w:p>
    <w:p w14:paraId="0AD4FE3B" w14:textId="77777777" w:rsidR="0089264D" w:rsidRPr="00B40C4C" w:rsidRDefault="0089264D" w:rsidP="009137DA">
      <w:pPr>
        <w:pStyle w:val="Tabellnavn"/>
      </w:pPr>
      <w:r w:rsidRPr="00B40C4C">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46E55" w:rsidRPr="00B40C4C" w14:paraId="67112B3D" w14:textId="77777777">
        <w:trPr>
          <w:trHeight w:val="360"/>
        </w:trPr>
        <w:tc>
          <w:tcPr>
            <w:tcW w:w="8160" w:type="dxa"/>
            <w:tcBorders>
              <w:top w:val="single" w:sz="4" w:space="0" w:color="000000"/>
              <w:left w:val="nil"/>
              <w:bottom w:val="nil"/>
              <w:right w:val="nil"/>
            </w:tcBorders>
            <w:tcMar>
              <w:top w:w="128" w:type="dxa"/>
              <w:left w:w="43" w:type="dxa"/>
              <w:bottom w:w="43" w:type="dxa"/>
              <w:right w:w="43" w:type="dxa"/>
            </w:tcMar>
            <w:vAlign w:val="bottom"/>
          </w:tcPr>
          <w:p w14:paraId="45C06A33" w14:textId="77777777" w:rsidR="0089264D" w:rsidRPr="00B40C4C" w:rsidRDefault="0089264D" w:rsidP="009137DA">
            <w:r w:rsidRPr="00B40C4C">
              <w:rPr>
                <w:rStyle w:val="halvfet0"/>
              </w:rPr>
              <w:t>Overordnet departement/virksomhet</w:t>
            </w:r>
            <w:r w:rsidRPr="00B40C4C">
              <w:t xml:space="preserve"> </w:t>
            </w:r>
            <w:r w:rsidRPr="00B40C4C">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710EE" w14:textId="77777777" w:rsidR="0089264D" w:rsidRPr="00B40C4C" w:rsidRDefault="0089264D" w:rsidP="00E34856">
            <w:pPr>
              <w:jc w:val="right"/>
            </w:pPr>
            <w:r w:rsidRPr="00B40C4C">
              <w:t>Antall</w:t>
            </w:r>
          </w:p>
        </w:tc>
      </w:tr>
      <w:tr w:rsidR="00446E55" w:rsidRPr="00B40C4C" w14:paraId="6EEDD248"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8B4A685" w14:textId="77777777" w:rsidR="0089264D" w:rsidRPr="00B40C4C" w:rsidRDefault="0089264D" w:rsidP="009137DA">
            <w:r w:rsidRPr="00B40C4C">
              <w:rPr>
                <w:rStyle w:val="kursiv"/>
              </w:rPr>
              <w:t>Kunnskapsdepartementet</w:t>
            </w:r>
            <w:r w:rsidRPr="00B40C4C">
              <w:rPr>
                <w:rStyle w:val="skrift-hevet"/>
              </w:rPr>
              <w:t xml:space="preserve"> 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650140" w14:textId="77777777" w:rsidR="0089264D" w:rsidRPr="00B40C4C" w:rsidRDefault="0089264D" w:rsidP="00E34856">
            <w:pPr>
              <w:jc w:val="right"/>
            </w:pPr>
          </w:p>
        </w:tc>
      </w:tr>
      <w:tr w:rsidR="00446E55" w:rsidRPr="00B40C4C" w14:paraId="73808525" w14:textId="77777777">
        <w:trPr>
          <w:trHeight w:val="380"/>
        </w:trPr>
        <w:tc>
          <w:tcPr>
            <w:tcW w:w="8160" w:type="dxa"/>
            <w:tcBorders>
              <w:top w:val="nil"/>
              <w:left w:val="nil"/>
              <w:bottom w:val="nil"/>
              <w:right w:val="nil"/>
            </w:tcBorders>
            <w:tcMar>
              <w:top w:w="128" w:type="dxa"/>
              <w:left w:w="43" w:type="dxa"/>
              <w:bottom w:w="43" w:type="dxa"/>
              <w:right w:w="43" w:type="dxa"/>
            </w:tcMar>
          </w:tcPr>
          <w:p w14:paraId="34A912C9" w14:textId="77777777" w:rsidR="0089264D" w:rsidRPr="00B40C4C" w:rsidRDefault="0089264D" w:rsidP="009137DA">
            <w:r w:rsidRPr="00B40C4C">
              <w:t>Norges forskningsråd (NFR)</w:t>
            </w:r>
          </w:p>
        </w:tc>
        <w:tc>
          <w:tcPr>
            <w:tcW w:w="1400" w:type="dxa"/>
            <w:tcBorders>
              <w:top w:val="nil"/>
              <w:left w:val="nil"/>
              <w:bottom w:val="nil"/>
              <w:right w:val="nil"/>
            </w:tcBorders>
            <w:tcMar>
              <w:top w:w="128" w:type="dxa"/>
              <w:left w:w="43" w:type="dxa"/>
              <w:bottom w:w="43" w:type="dxa"/>
              <w:right w:w="43" w:type="dxa"/>
            </w:tcMar>
            <w:vAlign w:val="bottom"/>
          </w:tcPr>
          <w:p w14:paraId="554281F5" w14:textId="77777777" w:rsidR="0089264D" w:rsidRPr="00B40C4C" w:rsidRDefault="0089264D" w:rsidP="00E34856">
            <w:pPr>
              <w:jc w:val="right"/>
            </w:pPr>
            <w:r w:rsidRPr="00B40C4C">
              <w:t>1</w:t>
            </w:r>
          </w:p>
        </w:tc>
      </w:tr>
      <w:tr w:rsidR="00446E55" w:rsidRPr="00B40C4C" w14:paraId="18406FC1" w14:textId="77777777">
        <w:trPr>
          <w:trHeight w:val="380"/>
        </w:trPr>
        <w:tc>
          <w:tcPr>
            <w:tcW w:w="8160" w:type="dxa"/>
            <w:tcBorders>
              <w:top w:val="nil"/>
              <w:left w:val="nil"/>
              <w:bottom w:val="nil"/>
              <w:right w:val="nil"/>
            </w:tcBorders>
            <w:tcMar>
              <w:top w:w="128" w:type="dxa"/>
              <w:left w:w="43" w:type="dxa"/>
              <w:bottom w:w="43" w:type="dxa"/>
              <w:right w:w="43" w:type="dxa"/>
            </w:tcMar>
          </w:tcPr>
          <w:p w14:paraId="2480C0EC" w14:textId="77777777" w:rsidR="0089264D" w:rsidRPr="00B40C4C" w:rsidRDefault="0089264D" w:rsidP="009137DA">
            <w:r w:rsidRPr="00B40C4C">
              <w:t>Universiteter</w:t>
            </w:r>
            <w:r w:rsidRPr="00B40C4C">
              <w:rPr>
                <w:rStyle w:val="skrift-hevet"/>
              </w:rPr>
              <w:t xml:space="preserve"> 3</w:t>
            </w:r>
          </w:p>
        </w:tc>
        <w:tc>
          <w:tcPr>
            <w:tcW w:w="1400" w:type="dxa"/>
            <w:tcBorders>
              <w:top w:val="nil"/>
              <w:left w:val="nil"/>
              <w:bottom w:val="nil"/>
              <w:right w:val="nil"/>
            </w:tcBorders>
            <w:tcMar>
              <w:top w:w="128" w:type="dxa"/>
              <w:left w:w="43" w:type="dxa"/>
              <w:bottom w:w="43" w:type="dxa"/>
              <w:right w:w="43" w:type="dxa"/>
            </w:tcMar>
            <w:vAlign w:val="bottom"/>
          </w:tcPr>
          <w:p w14:paraId="7A75E789" w14:textId="77777777" w:rsidR="0089264D" w:rsidRPr="00B40C4C" w:rsidRDefault="0089264D" w:rsidP="00E34856">
            <w:pPr>
              <w:jc w:val="right"/>
            </w:pPr>
            <w:r w:rsidRPr="00B40C4C">
              <w:t>10</w:t>
            </w:r>
          </w:p>
        </w:tc>
      </w:tr>
      <w:tr w:rsidR="00446E55" w:rsidRPr="00B40C4C" w14:paraId="0AAB89E6" w14:textId="77777777">
        <w:trPr>
          <w:trHeight w:val="380"/>
        </w:trPr>
        <w:tc>
          <w:tcPr>
            <w:tcW w:w="8160" w:type="dxa"/>
            <w:tcBorders>
              <w:top w:val="nil"/>
              <w:left w:val="nil"/>
              <w:bottom w:val="nil"/>
              <w:right w:val="nil"/>
            </w:tcBorders>
            <w:tcMar>
              <w:top w:w="128" w:type="dxa"/>
              <w:left w:w="43" w:type="dxa"/>
              <w:bottom w:w="43" w:type="dxa"/>
              <w:right w:w="43" w:type="dxa"/>
            </w:tcMar>
          </w:tcPr>
          <w:p w14:paraId="7B0BF1B0" w14:textId="77777777" w:rsidR="0089264D" w:rsidRPr="00B40C4C" w:rsidRDefault="0089264D" w:rsidP="009137DA">
            <w:r w:rsidRPr="00B40C4C">
              <w:lastRenderedPageBreak/>
              <w:t xml:space="preserve">Statlige vitenskapelige høyskoler </w:t>
            </w:r>
            <w:r w:rsidRPr="00B40C4C">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1443DE15" w14:textId="77777777" w:rsidR="0089264D" w:rsidRPr="00B40C4C" w:rsidRDefault="0089264D" w:rsidP="00E34856">
            <w:pPr>
              <w:jc w:val="right"/>
            </w:pPr>
            <w:r w:rsidRPr="00B40C4C">
              <w:t>6</w:t>
            </w:r>
          </w:p>
        </w:tc>
      </w:tr>
      <w:tr w:rsidR="00446E55" w:rsidRPr="00B40C4C" w14:paraId="6901EC66" w14:textId="77777777">
        <w:trPr>
          <w:trHeight w:val="380"/>
        </w:trPr>
        <w:tc>
          <w:tcPr>
            <w:tcW w:w="8160" w:type="dxa"/>
            <w:tcBorders>
              <w:top w:val="nil"/>
              <w:left w:val="nil"/>
              <w:bottom w:val="nil"/>
              <w:right w:val="nil"/>
            </w:tcBorders>
            <w:tcMar>
              <w:top w:w="128" w:type="dxa"/>
              <w:left w:w="43" w:type="dxa"/>
              <w:bottom w:w="43" w:type="dxa"/>
              <w:right w:w="43" w:type="dxa"/>
            </w:tcMar>
          </w:tcPr>
          <w:p w14:paraId="71D5EDDB" w14:textId="77777777" w:rsidR="0089264D" w:rsidRPr="00B40C4C" w:rsidRDefault="0089264D" w:rsidP="009137DA">
            <w:r w:rsidRPr="00B40C4C">
              <w:t xml:space="preserve">Statlige høyskoler </w:t>
            </w:r>
            <w:r w:rsidRPr="00B40C4C">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3712D854" w14:textId="77777777" w:rsidR="0089264D" w:rsidRPr="00B40C4C" w:rsidRDefault="0089264D" w:rsidP="00E34856">
            <w:pPr>
              <w:jc w:val="right"/>
            </w:pPr>
            <w:r w:rsidRPr="00B40C4C">
              <w:t>5</w:t>
            </w:r>
          </w:p>
        </w:tc>
      </w:tr>
      <w:tr w:rsidR="00446E55" w:rsidRPr="00B40C4C" w14:paraId="59D7C853" w14:textId="77777777">
        <w:trPr>
          <w:trHeight w:val="380"/>
        </w:trPr>
        <w:tc>
          <w:tcPr>
            <w:tcW w:w="8160" w:type="dxa"/>
            <w:tcBorders>
              <w:top w:val="nil"/>
              <w:left w:val="nil"/>
              <w:bottom w:val="nil"/>
              <w:right w:val="nil"/>
            </w:tcBorders>
            <w:tcMar>
              <w:top w:w="128" w:type="dxa"/>
              <w:left w:w="43" w:type="dxa"/>
              <w:bottom w:w="43" w:type="dxa"/>
              <w:right w:w="43" w:type="dxa"/>
            </w:tcMar>
          </w:tcPr>
          <w:p w14:paraId="09D6F5C0" w14:textId="77777777" w:rsidR="0089264D" w:rsidRPr="00B40C4C" w:rsidRDefault="0089264D" w:rsidP="009137DA">
            <w:r w:rsidRPr="00B40C4C">
              <w:t xml:space="preserve">Sikt – Kunnskapssektorens tjenesteleverandør </w:t>
            </w:r>
          </w:p>
        </w:tc>
        <w:tc>
          <w:tcPr>
            <w:tcW w:w="1400" w:type="dxa"/>
            <w:tcBorders>
              <w:top w:val="nil"/>
              <w:left w:val="nil"/>
              <w:bottom w:val="nil"/>
              <w:right w:val="nil"/>
            </w:tcBorders>
            <w:tcMar>
              <w:top w:w="128" w:type="dxa"/>
              <w:left w:w="43" w:type="dxa"/>
              <w:bottom w:w="43" w:type="dxa"/>
              <w:right w:w="43" w:type="dxa"/>
            </w:tcMar>
            <w:vAlign w:val="bottom"/>
          </w:tcPr>
          <w:p w14:paraId="169E816C" w14:textId="77777777" w:rsidR="0089264D" w:rsidRPr="00B40C4C" w:rsidRDefault="0089264D" w:rsidP="00E34856">
            <w:pPr>
              <w:jc w:val="right"/>
            </w:pPr>
            <w:r w:rsidRPr="00B40C4C">
              <w:t>1</w:t>
            </w:r>
          </w:p>
        </w:tc>
      </w:tr>
      <w:tr w:rsidR="00446E55" w:rsidRPr="00B40C4C" w14:paraId="2B743179" w14:textId="77777777">
        <w:trPr>
          <w:trHeight w:val="380"/>
        </w:trPr>
        <w:tc>
          <w:tcPr>
            <w:tcW w:w="8160" w:type="dxa"/>
            <w:tcBorders>
              <w:top w:val="nil"/>
              <w:left w:val="nil"/>
              <w:bottom w:val="nil"/>
              <w:right w:val="nil"/>
            </w:tcBorders>
            <w:tcMar>
              <w:top w:w="128" w:type="dxa"/>
              <w:left w:w="43" w:type="dxa"/>
              <w:bottom w:w="43" w:type="dxa"/>
              <w:right w:w="43" w:type="dxa"/>
            </w:tcMar>
          </w:tcPr>
          <w:p w14:paraId="462D0BEB" w14:textId="77777777" w:rsidR="0089264D" w:rsidRPr="00B40C4C" w:rsidRDefault="0089264D" w:rsidP="009137DA">
            <w:r w:rsidRPr="00B40C4C">
              <w:t>NUPI, Norsk utenrikspolitisk institutt</w:t>
            </w:r>
          </w:p>
        </w:tc>
        <w:tc>
          <w:tcPr>
            <w:tcW w:w="1400" w:type="dxa"/>
            <w:tcBorders>
              <w:top w:val="nil"/>
              <w:left w:val="nil"/>
              <w:bottom w:val="nil"/>
              <w:right w:val="nil"/>
            </w:tcBorders>
            <w:tcMar>
              <w:top w:w="128" w:type="dxa"/>
              <w:left w:w="43" w:type="dxa"/>
              <w:bottom w:w="43" w:type="dxa"/>
              <w:right w:w="43" w:type="dxa"/>
            </w:tcMar>
            <w:vAlign w:val="bottom"/>
          </w:tcPr>
          <w:p w14:paraId="492F0233" w14:textId="77777777" w:rsidR="0089264D" w:rsidRPr="00B40C4C" w:rsidRDefault="0089264D" w:rsidP="00E34856">
            <w:pPr>
              <w:jc w:val="right"/>
            </w:pPr>
            <w:r w:rsidRPr="00B40C4C">
              <w:t>1</w:t>
            </w:r>
          </w:p>
        </w:tc>
      </w:tr>
      <w:tr w:rsidR="00446E55" w:rsidRPr="00B40C4C" w14:paraId="2988F2C9" w14:textId="77777777">
        <w:trPr>
          <w:trHeight w:val="380"/>
        </w:trPr>
        <w:tc>
          <w:tcPr>
            <w:tcW w:w="8160" w:type="dxa"/>
            <w:tcBorders>
              <w:top w:val="nil"/>
              <w:left w:val="nil"/>
              <w:bottom w:val="nil"/>
              <w:right w:val="nil"/>
            </w:tcBorders>
            <w:tcMar>
              <w:top w:w="128" w:type="dxa"/>
              <w:left w:w="43" w:type="dxa"/>
              <w:bottom w:w="43" w:type="dxa"/>
              <w:right w:w="43" w:type="dxa"/>
            </w:tcMar>
          </w:tcPr>
          <w:p w14:paraId="239ACBB8" w14:textId="77777777" w:rsidR="0089264D" w:rsidRPr="00B40C4C" w:rsidRDefault="0089264D" w:rsidP="009137DA">
            <w:r w:rsidRPr="00B40C4C">
              <w:rPr>
                <w:rStyle w:val="kursiv"/>
              </w:rPr>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048626BE" w14:textId="77777777" w:rsidR="0089264D" w:rsidRPr="00B40C4C" w:rsidRDefault="0089264D" w:rsidP="00E34856">
            <w:pPr>
              <w:jc w:val="right"/>
            </w:pPr>
          </w:p>
        </w:tc>
      </w:tr>
      <w:tr w:rsidR="00446E55" w:rsidRPr="00B40C4C" w14:paraId="4D59DB37" w14:textId="77777777">
        <w:trPr>
          <w:trHeight w:val="380"/>
        </w:trPr>
        <w:tc>
          <w:tcPr>
            <w:tcW w:w="8160" w:type="dxa"/>
            <w:tcBorders>
              <w:top w:val="nil"/>
              <w:left w:val="nil"/>
              <w:bottom w:val="nil"/>
              <w:right w:val="nil"/>
            </w:tcBorders>
            <w:tcMar>
              <w:top w:w="128" w:type="dxa"/>
              <w:left w:w="43" w:type="dxa"/>
              <w:bottom w:w="43" w:type="dxa"/>
              <w:right w:w="43" w:type="dxa"/>
            </w:tcMar>
          </w:tcPr>
          <w:p w14:paraId="05D6BF7F" w14:textId="77777777" w:rsidR="0089264D" w:rsidRPr="00B40C4C" w:rsidRDefault="0089264D" w:rsidP="009137DA">
            <w:r w:rsidRPr="00B40C4C">
              <w:t>Likestillings- og diskrimineringsombudet (LDO)</w:t>
            </w:r>
            <w:r w:rsidRPr="00B40C4C">
              <w:rPr>
                <w:rStyle w:val="skrift-hevet"/>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A7D20A3" w14:textId="77777777" w:rsidR="0089264D" w:rsidRPr="00B40C4C" w:rsidRDefault="0089264D" w:rsidP="00E34856">
            <w:pPr>
              <w:jc w:val="right"/>
            </w:pPr>
            <w:r w:rsidRPr="00B40C4C">
              <w:t>1</w:t>
            </w:r>
          </w:p>
        </w:tc>
      </w:tr>
      <w:tr w:rsidR="00446E55" w:rsidRPr="00B40C4C" w14:paraId="24E22ED7" w14:textId="77777777">
        <w:trPr>
          <w:trHeight w:val="380"/>
        </w:trPr>
        <w:tc>
          <w:tcPr>
            <w:tcW w:w="8160" w:type="dxa"/>
            <w:tcBorders>
              <w:top w:val="nil"/>
              <w:left w:val="nil"/>
              <w:bottom w:val="nil"/>
              <w:right w:val="nil"/>
            </w:tcBorders>
            <w:tcMar>
              <w:top w:w="128" w:type="dxa"/>
              <w:left w:w="43" w:type="dxa"/>
              <w:bottom w:w="43" w:type="dxa"/>
              <w:right w:w="43" w:type="dxa"/>
            </w:tcMar>
          </w:tcPr>
          <w:p w14:paraId="0B3BAA32" w14:textId="77777777" w:rsidR="0089264D" w:rsidRPr="00B40C4C" w:rsidRDefault="0089264D" w:rsidP="009137DA">
            <w:r w:rsidRPr="00B40C4C">
              <w:rPr>
                <w:rStyle w:val="kursiv"/>
              </w:rPr>
              <w:t>Arbeids- og inkluderingsdepartementet</w:t>
            </w:r>
          </w:p>
        </w:tc>
        <w:tc>
          <w:tcPr>
            <w:tcW w:w="1400" w:type="dxa"/>
            <w:tcBorders>
              <w:top w:val="nil"/>
              <w:left w:val="nil"/>
              <w:bottom w:val="nil"/>
              <w:right w:val="nil"/>
            </w:tcBorders>
            <w:tcMar>
              <w:top w:w="128" w:type="dxa"/>
              <w:left w:w="43" w:type="dxa"/>
              <w:bottom w:w="43" w:type="dxa"/>
              <w:right w:w="43" w:type="dxa"/>
            </w:tcMar>
            <w:vAlign w:val="bottom"/>
          </w:tcPr>
          <w:p w14:paraId="0AFCF225" w14:textId="77777777" w:rsidR="0089264D" w:rsidRPr="00B40C4C" w:rsidRDefault="0089264D" w:rsidP="00E34856">
            <w:pPr>
              <w:jc w:val="right"/>
            </w:pPr>
          </w:p>
        </w:tc>
      </w:tr>
      <w:tr w:rsidR="00446E55" w:rsidRPr="00B40C4C" w14:paraId="00CD6036" w14:textId="77777777">
        <w:trPr>
          <w:trHeight w:val="380"/>
        </w:trPr>
        <w:tc>
          <w:tcPr>
            <w:tcW w:w="8160" w:type="dxa"/>
            <w:tcBorders>
              <w:top w:val="nil"/>
              <w:left w:val="nil"/>
              <w:bottom w:val="nil"/>
              <w:right w:val="nil"/>
            </w:tcBorders>
            <w:tcMar>
              <w:top w:w="128" w:type="dxa"/>
              <w:left w:w="43" w:type="dxa"/>
              <w:bottom w:w="43" w:type="dxa"/>
              <w:right w:w="43" w:type="dxa"/>
            </w:tcMar>
          </w:tcPr>
          <w:p w14:paraId="142BA6D4" w14:textId="77777777" w:rsidR="0089264D" w:rsidRPr="00B40C4C" w:rsidRDefault="0089264D" w:rsidP="009137DA">
            <w:r w:rsidRPr="00B40C4C">
              <w:t>Statens arbeidsmiljøinstitutt</w:t>
            </w:r>
          </w:p>
        </w:tc>
        <w:tc>
          <w:tcPr>
            <w:tcW w:w="1400" w:type="dxa"/>
            <w:tcBorders>
              <w:top w:val="nil"/>
              <w:left w:val="nil"/>
              <w:bottom w:val="nil"/>
              <w:right w:val="nil"/>
            </w:tcBorders>
            <w:tcMar>
              <w:top w:w="128" w:type="dxa"/>
              <w:left w:w="43" w:type="dxa"/>
              <w:bottom w:w="43" w:type="dxa"/>
              <w:right w:w="43" w:type="dxa"/>
            </w:tcMar>
            <w:vAlign w:val="bottom"/>
          </w:tcPr>
          <w:p w14:paraId="69ABD9BF" w14:textId="77777777" w:rsidR="0089264D" w:rsidRPr="00B40C4C" w:rsidRDefault="0089264D" w:rsidP="00E34856">
            <w:pPr>
              <w:jc w:val="right"/>
            </w:pPr>
            <w:r w:rsidRPr="00B40C4C">
              <w:t>1</w:t>
            </w:r>
          </w:p>
        </w:tc>
      </w:tr>
      <w:tr w:rsidR="00446E55" w:rsidRPr="00B40C4C" w14:paraId="08A64EDD" w14:textId="77777777">
        <w:trPr>
          <w:trHeight w:val="380"/>
        </w:trPr>
        <w:tc>
          <w:tcPr>
            <w:tcW w:w="8160" w:type="dxa"/>
            <w:tcBorders>
              <w:top w:val="nil"/>
              <w:left w:val="nil"/>
              <w:bottom w:val="nil"/>
              <w:right w:val="nil"/>
            </w:tcBorders>
            <w:tcMar>
              <w:top w:w="128" w:type="dxa"/>
              <w:left w:w="43" w:type="dxa"/>
              <w:bottom w:w="43" w:type="dxa"/>
              <w:right w:w="43" w:type="dxa"/>
            </w:tcMar>
          </w:tcPr>
          <w:p w14:paraId="61F0B9B4" w14:textId="77777777" w:rsidR="0089264D" w:rsidRPr="00B40C4C" w:rsidRDefault="0089264D" w:rsidP="009137DA">
            <w:r w:rsidRPr="00B40C4C">
              <w:rPr>
                <w:rStyle w:val="kursiv"/>
              </w:rPr>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6B11102C" w14:textId="77777777" w:rsidR="0089264D" w:rsidRPr="00B40C4C" w:rsidRDefault="0089264D" w:rsidP="00E34856">
            <w:pPr>
              <w:jc w:val="right"/>
            </w:pPr>
          </w:p>
        </w:tc>
      </w:tr>
      <w:tr w:rsidR="00446E55" w:rsidRPr="00B40C4C" w14:paraId="35E749E5" w14:textId="77777777">
        <w:trPr>
          <w:trHeight w:val="380"/>
        </w:trPr>
        <w:tc>
          <w:tcPr>
            <w:tcW w:w="8160" w:type="dxa"/>
            <w:tcBorders>
              <w:top w:val="nil"/>
              <w:left w:val="nil"/>
              <w:bottom w:val="nil"/>
              <w:right w:val="nil"/>
            </w:tcBorders>
            <w:tcMar>
              <w:top w:w="128" w:type="dxa"/>
              <w:left w:w="43" w:type="dxa"/>
              <w:bottom w:w="43" w:type="dxa"/>
              <w:right w:w="43" w:type="dxa"/>
            </w:tcMar>
          </w:tcPr>
          <w:p w14:paraId="6F2C36E5" w14:textId="77777777" w:rsidR="0089264D" w:rsidRPr="00B40C4C" w:rsidRDefault="0089264D" w:rsidP="009137DA">
            <w:r w:rsidRPr="00B40C4C">
              <w:t>Forbrukerrådet</w:t>
            </w:r>
          </w:p>
        </w:tc>
        <w:tc>
          <w:tcPr>
            <w:tcW w:w="1400" w:type="dxa"/>
            <w:tcBorders>
              <w:top w:val="nil"/>
              <w:left w:val="nil"/>
              <w:bottom w:val="nil"/>
              <w:right w:val="nil"/>
            </w:tcBorders>
            <w:tcMar>
              <w:top w:w="128" w:type="dxa"/>
              <w:left w:w="43" w:type="dxa"/>
              <w:bottom w:w="43" w:type="dxa"/>
              <w:right w:w="43" w:type="dxa"/>
            </w:tcMar>
            <w:vAlign w:val="bottom"/>
          </w:tcPr>
          <w:p w14:paraId="0E42DB64" w14:textId="77777777" w:rsidR="0089264D" w:rsidRPr="00B40C4C" w:rsidRDefault="0089264D" w:rsidP="00E34856">
            <w:pPr>
              <w:jc w:val="right"/>
            </w:pPr>
            <w:r w:rsidRPr="00B40C4C">
              <w:t>1</w:t>
            </w:r>
          </w:p>
        </w:tc>
      </w:tr>
      <w:tr w:rsidR="00446E55" w:rsidRPr="00B40C4C" w14:paraId="60AAC3A2" w14:textId="77777777">
        <w:trPr>
          <w:trHeight w:val="380"/>
        </w:trPr>
        <w:tc>
          <w:tcPr>
            <w:tcW w:w="8160" w:type="dxa"/>
            <w:tcBorders>
              <w:top w:val="nil"/>
              <w:left w:val="nil"/>
              <w:bottom w:val="nil"/>
              <w:right w:val="nil"/>
            </w:tcBorders>
            <w:tcMar>
              <w:top w:w="128" w:type="dxa"/>
              <w:left w:w="43" w:type="dxa"/>
              <w:bottom w:w="43" w:type="dxa"/>
              <w:right w:w="43" w:type="dxa"/>
            </w:tcMar>
          </w:tcPr>
          <w:p w14:paraId="050AA35F" w14:textId="77777777" w:rsidR="0089264D" w:rsidRPr="00B40C4C" w:rsidRDefault="0089264D" w:rsidP="009137DA">
            <w:r w:rsidRPr="00B40C4C">
              <w:t xml:space="preserve">Forvaltningsorganet for Opplysningsvesenets fond </w:t>
            </w:r>
            <w:r w:rsidRPr="00B40C4C">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042A2A70" w14:textId="77777777" w:rsidR="0089264D" w:rsidRPr="00B40C4C" w:rsidRDefault="0089264D" w:rsidP="00E34856">
            <w:pPr>
              <w:jc w:val="right"/>
            </w:pPr>
            <w:r w:rsidRPr="00B40C4C">
              <w:t>1</w:t>
            </w:r>
          </w:p>
        </w:tc>
      </w:tr>
      <w:tr w:rsidR="00446E55" w:rsidRPr="00B40C4C" w14:paraId="4374A139" w14:textId="77777777">
        <w:trPr>
          <w:trHeight w:val="380"/>
        </w:trPr>
        <w:tc>
          <w:tcPr>
            <w:tcW w:w="8160" w:type="dxa"/>
            <w:tcBorders>
              <w:top w:val="nil"/>
              <w:left w:val="nil"/>
              <w:bottom w:val="nil"/>
              <w:right w:val="nil"/>
            </w:tcBorders>
            <w:tcMar>
              <w:top w:w="128" w:type="dxa"/>
              <w:left w:w="43" w:type="dxa"/>
              <w:bottom w:w="43" w:type="dxa"/>
              <w:right w:w="43" w:type="dxa"/>
            </w:tcMar>
          </w:tcPr>
          <w:p w14:paraId="121FF97E" w14:textId="77777777" w:rsidR="0089264D" w:rsidRPr="00B40C4C" w:rsidRDefault="0089264D" w:rsidP="009137DA">
            <w:r w:rsidRPr="00B40C4C">
              <w:rPr>
                <w:rStyle w:val="kursiv"/>
              </w:rPr>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6FB30FDE" w14:textId="77777777" w:rsidR="0089264D" w:rsidRPr="00B40C4C" w:rsidRDefault="0089264D" w:rsidP="00E34856">
            <w:pPr>
              <w:jc w:val="right"/>
            </w:pPr>
          </w:p>
        </w:tc>
      </w:tr>
      <w:tr w:rsidR="00446E55" w:rsidRPr="00B40C4C" w14:paraId="2204EF84" w14:textId="77777777">
        <w:trPr>
          <w:trHeight w:val="380"/>
        </w:trPr>
        <w:tc>
          <w:tcPr>
            <w:tcW w:w="8160" w:type="dxa"/>
            <w:tcBorders>
              <w:top w:val="nil"/>
              <w:left w:val="nil"/>
              <w:bottom w:val="nil"/>
              <w:right w:val="nil"/>
            </w:tcBorders>
            <w:tcMar>
              <w:top w:w="128" w:type="dxa"/>
              <w:left w:w="43" w:type="dxa"/>
              <w:bottom w:w="43" w:type="dxa"/>
              <w:right w:w="43" w:type="dxa"/>
            </w:tcMar>
          </w:tcPr>
          <w:p w14:paraId="6C59DEFF" w14:textId="77777777" w:rsidR="0089264D" w:rsidRPr="00B40C4C" w:rsidRDefault="0089264D" w:rsidP="009137DA">
            <w:r w:rsidRPr="00B40C4C">
              <w:t>Norsk romsenter</w:t>
            </w:r>
          </w:p>
        </w:tc>
        <w:tc>
          <w:tcPr>
            <w:tcW w:w="1400" w:type="dxa"/>
            <w:tcBorders>
              <w:top w:val="nil"/>
              <w:left w:val="nil"/>
              <w:bottom w:val="nil"/>
              <w:right w:val="nil"/>
            </w:tcBorders>
            <w:tcMar>
              <w:top w:w="128" w:type="dxa"/>
              <w:left w:w="43" w:type="dxa"/>
              <w:bottom w:w="43" w:type="dxa"/>
              <w:right w:w="43" w:type="dxa"/>
            </w:tcMar>
            <w:vAlign w:val="bottom"/>
          </w:tcPr>
          <w:p w14:paraId="4ECCCDED" w14:textId="77777777" w:rsidR="0089264D" w:rsidRPr="00B40C4C" w:rsidRDefault="0089264D" w:rsidP="00E34856">
            <w:pPr>
              <w:jc w:val="right"/>
            </w:pPr>
            <w:r w:rsidRPr="00B40C4C">
              <w:t>1</w:t>
            </w:r>
          </w:p>
        </w:tc>
      </w:tr>
      <w:tr w:rsidR="00446E55" w:rsidRPr="00B40C4C" w14:paraId="69C7B0CB" w14:textId="77777777">
        <w:trPr>
          <w:trHeight w:val="380"/>
        </w:trPr>
        <w:tc>
          <w:tcPr>
            <w:tcW w:w="8160" w:type="dxa"/>
            <w:tcBorders>
              <w:top w:val="nil"/>
              <w:left w:val="nil"/>
              <w:bottom w:val="nil"/>
              <w:right w:val="nil"/>
            </w:tcBorders>
            <w:tcMar>
              <w:top w:w="128" w:type="dxa"/>
              <w:left w:w="43" w:type="dxa"/>
              <w:bottom w:w="43" w:type="dxa"/>
              <w:right w:w="43" w:type="dxa"/>
            </w:tcMar>
          </w:tcPr>
          <w:p w14:paraId="32655C71" w14:textId="77777777" w:rsidR="0089264D" w:rsidRPr="00B40C4C" w:rsidRDefault="0089264D" w:rsidP="009137DA">
            <w:r w:rsidRPr="00B40C4C">
              <w:rPr>
                <w:rStyle w:val="kursiv"/>
              </w:rPr>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75982B72" w14:textId="77777777" w:rsidR="0089264D" w:rsidRPr="00B40C4C" w:rsidRDefault="0089264D" w:rsidP="00E34856">
            <w:pPr>
              <w:jc w:val="right"/>
            </w:pPr>
          </w:p>
        </w:tc>
      </w:tr>
      <w:tr w:rsidR="00446E55" w:rsidRPr="00B40C4C" w14:paraId="0A353859" w14:textId="77777777">
        <w:trPr>
          <w:trHeight w:val="380"/>
        </w:trPr>
        <w:tc>
          <w:tcPr>
            <w:tcW w:w="8160" w:type="dxa"/>
            <w:tcBorders>
              <w:top w:val="nil"/>
              <w:left w:val="nil"/>
              <w:bottom w:val="nil"/>
              <w:right w:val="nil"/>
            </w:tcBorders>
            <w:tcMar>
              <w:top w:w="128" w:type="dxa"/>
              <w:left w:w="43" w:type="dxa"/>
              <w:bottom w:w="43" w:type="dxa"/>
              <w:right w:w="43" w:type="dxa"/>
            </w:tcMar>
          </w:tcPr>
          <w:p w14:paraId="2CD649AB" w14:textId="77777777" w:rsidR="0089264D" w:rsidRPr="00B40C4C" w:rsidRDefault="0089264D" w:rsidP="009137DA">
            <w:r w:rsidRPr="00B40C4C">
              <w:t>Norsk institutt for bioøkonomi</w:t>
            </w:r>
          </w:p>
        </w:tc>
        <w:tc>
          <w:tcPr>
            <w:tcW w:w="1400" w:type="dxa"/>
            <w:tcBorders>
              <w:top w:val="nil"/>
              <w:left w:val="nil"/>
              <w:bottom w:val="nil"/>
              <w:right w:val="nil"/>
            </w:tcBorders>
            <w:tcMar>
              <w:top w:w="128" w:type="dxa"/>
              <w:left w:w="43" w:type="dxa"/>
              <w:bottom w:w="43" w:type="dxa"/>
              <w:right w:w="43" w:type="dxa"/>
            </w:tcMar>
            <w:vAlign w:val="bottom"/>
          </w:tcPr>
          <w:p w14:paraId="33D4EA81" w14:textId="77777777" w:rsidR="0089264D" w:rsidRPr="00B40C4C" w:rsidRDefault="0089264D" w:rsidP="00E34856">
            <w:pPr>
              <w:jc w:val="right"/>
            </w:pPr>
            <w:r w:rsidRPr="00B40C4C">
              <w:t>1</w:t>
            </w:r>
          </w:p>
        </w:tc>
      </w:tr>
      <w:tr w:rsidR="00446E55" w:rsidRPr="00B40C4C" w14:paraId="7C07C3CB" w14:textId="77777777">
        <w:trPr>
          <w:trHeight w:val="380"/>
        </w:trPr>
        <w:tc>
          <w:tcPr>
            <w:tcW w:w="8160" w:type="dxa"/>
            <w:tcBorders>
              <w:top w:val="nil"/>
              <w:left w:val="nil"/>
              <w:bottom w:val="nil"/>
              <w:right w:val="nil"/>
            </w:tcBorders>
            <w:tcMar>
              <w:top w:w="128" w:type="dxa"/>
              <w:left w:w="43" w:type="dxa"/>
              <w:bottom w:w="43" w:type="dxa"/>
              <w:right w:w="43" w:type="dxa"/>
            </w:tcMar>
          </w:tcPr>
          <w:p w14:paraId="36BF6DDF" w14:textId="77777777" w:rsidR="0089264D" w:rsidRPr="00B40C4C" w:rsidRDefault="0089264D" w:rsidP="009137DA">
            <w:r w:rsidRPr="00B40C4C">
              <w:t xml:space="preserve">Veterinærinstituttet </w:t>
            </w:r>
          </w:p>
        </w:tc>
        <w:tc>
          <w:tcPr>
            <w:tcW w:w="1400" w:type="dxa"/>
            <w:tcBorders>
              <w:top w:val="nil"/>
              <w:left w:val="nil"/>
              <w:bottom w:val="nil"/>
              <w:right w:val="nil"/>
            </w:tcBorders>
            <w:tcMar>
              <w:top w:w="128" w:type="dxa"/>
              <w:left w:w="43" w:type="dxa"/>
              <w:bottom w:w="43" w:type="dxa"/>
              <w:right w:w="43" w:type="dxa"/>
            </w:tcMar>
            <w:vAlign w:val="bottom"/>
          </w:tcPr>
          <w:p w14:paraId="68E6DF0C" w14:textId="77777777" w:rsidR="0089264D" w:rsidRPr="00B40C4C" w:rsidRDefault="0089264D" w:rsidP="00E34856">
            <w:pPr>
              <w:jc w:val="right"/>
            </w:pPr>
            <w:r w:rsidRPr="00B40C4C">
              <w:t>1</w:t>
            </w:r>
          </w:p>
        </w:tc>
      </w:tr>
      <w:tr w:rsidR="00446E55" w:rsidRPr="00B40C4C" w14:paraId="2A627973" w14:textId="77777777">
        <w:trPr>
          <w:trHeight w:val="380"/>
        </w:trPr>
        <w:tc>
          <w:tcPr>
            <w:tcW w:w="8160" w:type="dxa"/>
            <w:tcBorders>
              <w:top w:val="nil"/>
              <w:left w:val="nil"/>
              <w:bottom w:val="nil"/>
              <w:right w:val="nil"/>
            </w:tcBorders>
            <w:tcMar>
              <w:top w:w="128" w:type="dxa"/>
              <w:left w:w="43" w:type="dxa"/>
              <w:bottom w:w="43" w:type="dxa"/>
              <w:right w:w="43" w:type="dxa"/>
            </w:tcMar>
          </w:tcPr>
          <w:p w14:paraId="50EF4D4A" w14:textId="77777777" w:rsidR="0089264D" w:rsidRPr="00B40C4C" w:rsidRDefault="0089264D" w:rsidP="009137DA">
            <w:r w:rsidRPr="00B40C4C">
              <w:rPr>
                <w:rStyle w:val="kursiv"/>
              </w:rPr>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0774E42E" w14:textId="77777777" w:rsidR="0089264D" w:rsidRPr="00B40C4C" w:rsidRDefault="0089264D" w:rsidP="00E34856">
            <w:pPr>
              <w:jc w:val="right"/>
            </w:pPr>
          </w:p>
        </w:tc>
      </w:tr>
      <w:tr w:rsidR="00446E55" w:rsidRPr="00B40C4C" w14:paraId="41F24C6D" w14:textId="77777777">
        <w:trPr>
          <w:trHeight w:val="380"/>
        </w:trPr>
        <w:tc>
          <w:tcPr>
            <w:tcW w:w="8160" w:type="dxa"/>
            <w:tcBorders>
              <w:top w:val="nil"/>
              <w:left w:val="nil"/>
              <w:bottom w:val="nil"/>
              <w:right w:val="nil"/>
            </w:tcBorders>
            <w:tcMar>
              <w:top w:w="128" w:type="dxa"/>
              <w:left w:w="43" w:type="dxa"/>
              <w:bottom w:w="43" w:type="dxa"/>
              <w:right w:w="43" w:type="dxa"/>
            </w:tcMar>
          </w:tcPr>
          <w:p w14:paraId="1EDA0839" w14:textId="77777777" w:rsidR="0089264D" w:rsidRPr="00B40C4C" w:rsidRDefault="0089264D" w:rsidP="009137DA">
            <w:r w:rsidRPr="00B40C4C">
              <w:t xml:space="preserve">Norsk kulturminnefond </w:t>
            </w:r>
          </w:p>
        </w:tc>
        <w:tc>
          <w:tcPr>
            <w:tcW w:w="1400" w:type="dxa"/>
            <w:tcBorders>
              <w:top w:val="nil"/>
              <w:left w:val="nil"/>
              <w:bottom w:val="nil"/>
              <w:right w:val="nil"/>
            </w:tcBorders>
            <w:tcMar>
              <w:top w:w="128" w:type="dxa"/>
              <w:left w:w="43" w:type="dxa"/>
              <w:bottom w:w="43" w:type="dxa"/>
              <w:right w:w="43" w:type="dxa"/>
            </w:tcMar>
            <w:vAlign w:val="bottom"/>
          </w:tcPr>
          <w:p w14:paraId="2D7A2536" w14:textId="77777777" w:rsidR="0089264D" w:rsidRPr="00B40C4C" w:rsidRDefault="0089264D" w:rsidP="00E34856">
            <w:pPr>
              <w:jc w:val="right"/>
            </w:pPr>
            <w:r w:rsidRPr="00B40C4C">
              <w:t>1</w:t>
            </w:r>
          </w:p>
        </w:tc>
      </w:tr>
      <w:tr w:rsidR="00446E55" w:rsidRPr="00B40C4C" w14:paraId="559F7445" w14:textId="77777777">
        <w:trPr>
          <w:trHeight w:val="380"/>
        </w:trPr>
        <w:tc>
          <w:tcPr>
            <w:tcW w:w="8160" w:type="dxa"/>
            <w:tcBorders>
              <w:top w:val="nil"/>
              <w:left w:val="nil"/>
              <w:bottom w:val="nil"/>
              <w:right w:val="nil"/>
            </w:tcBorders>
            <w:tcMar>
              <w:top w:w="128" w:type="dxa"/>
              <w:left w:w="43" w:type="dxa"/>
              <w:bottom w:w="43" w:type="dxa"/>
              <w:right w:w="43" w:type="dxa"/>
            </w:tcMar>
          </w:tcPr>
          <w:p w14:paraId="076ADA34" w14:textId="77777777" w:rsidR="0089264D" w:rsidRPr="00B40C4C" w:rsidRDefault="0089264D" w:rsidP="009137DA">
            <w:r w:rsidRPr="00B40C4C">
              <w:t xml:space="preserve">Meteorologisk institutt </w:t>
            </w:r>
          </w:p>
        </w:tc>
        <w:tc>
          <w:tcPr>
            <w:tcW w:w="1400" w:type="dxa"/>
            <w:tcBorders>
              <w:top w:val="nil"/>
              <w:left w:val="nil"/>
              <w:bottom w:val="nil"/>
              <w:right w:val="nil"/>
            </w:tcBorders>
            <w:tcMar>
              <w:top w:w="128" w:type="dxa"/>
              <w:left w:w="43" w:type="dxa"/>
              <w:bottom w:w="43" w:type="dxa"/>
              <w:right w:w="43" w:type="dxa"/>
            </w:tcMar>
            <w:vAlign w:val="bottom"/>
          </w:tcPr>
          <w:p w14:paraId="29419FE2" w14:textId="77777777" w:rsidR="0089264D" w:rsidRPr="00B40C4C" w:rsidRDefault="0089264D" w:rsidP="00E34856">
            <w:pPr>
              <w:jc w:val="right"/>
            </w:pPr>
            <w:r w:rsidRPr="00B40C4C">
              <w:t>1</w:t>
            </w:r>
          </w:p>
        </w:tc>
      </w:tr>
      <w:tr w:rsidR="00446E55" w:rsidRPr="00B40C4C" w14:paraId="15720844" w14:textId="77777777">
        <w:trPr>
          <w:trHeight w:val="380"/>
        </w:trPr>
        <w:tc>
          <w:tcPr>
            <w:tcW w:w="8160" w:type="dxa"/>
            <w:tcBorders>
              <w:top w:val="nil"/>
              <w:left w:val="nil"/>
              <w:bottom w:val="nil"/>
              <w:right w:val="nil"/>
            </w:tcBorders>
            <w:tcMar>
              <w:top w:w="128" w:type="dxa"/>
              <w:left w:w="43" w:type="dxa"/>
              <w:bottom w:w="43" w:type="dxa"/>
              <w:right w:w="43" w:type="dxa"/>
            </w:tcMar>
          </w:tcPr>
          <w:p w14:paraId="613C6CBB" w14:textId="77777777" w:rsidR="0089264D" w:rsidRPr="00B40C4C" w:rsidRDefault="0089264D" w:rsidP="009137DA">
            <w:r w:rsidRPr="00B40C4C">
              <w:rPr>
                <w:rStyle w:val="kursiv"/>
              </w:rPr>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662430D3" w14:textId="77777777" w:rsidR="0089264D" w:rsidRPr="00B40C4C" w:rsidRDefault="0089264D" w:rsidP="00E34856">
            <w:pPr>
              <w:jc w:val="right"/>
            </w:pPr>
          </w:p>
        </w:tc>
      </w:tr>
      <w:tr w:rsidR="00446E55" w:rsidRPr="00B40C4C" w14:paraId="3D480C09" w14:textId="77777777">
        <w:trPr>
          <w:trHeight w:val="380"/>
        </w:trPr>
        <w:tc>
          <w:tcPr>
            <w:tcW w:w="8160" w:type="dxa"/>
            <w:tcBorders>
              <w:top w:val="nil"/>
              <w:left w:val="nil"/>
              <w:bottom w:val="nil"/>
              <w:right w:val="nil"/>
            </w:tcBorders>
            <w:tcMar>
              <w:top w:w="128" w:type="dxa"/>
              <w:left w:w="43" w:type="dxa"/>
              <w:bottom w:w="43" w:type="dxa"/>
              <w:right w:w="43" w:type="dxa"/>
            </w:tcMar>
          </w:tcPr>
          <w:p w14:paraId="52B3C49C" w14:textId="77777777" w:rsidR="0089264D" w:rsidRPr="00B40C4C" w:rsidRDefault="0089264D" w:rsidP="009137DA">
            <w:r w:rsidRPr="00B40C4C">
              <w:t>Forsvarets forskningsinstitutt (FFI)</w:t>
            </w:r>
          </w:p>
        </w:tc>
        <w:tc>
          <w:tcPr>
            <w:tcW w:w="1400" w:type="dxa"/>
            <w:tcBorders>
              <w:top w:val="nil"/>
              <w:left w:val="nil"/>
              <w:bottom w:val="nil"/>
              <w:right w:val="nil"/>
            </w:tcBorders>
            <w:tcMar>
              <w:top w:w="128" w:type="dxa"/>
              <w:left w:w="43" w:type="dxa"/>
              <w:bottom w:w="43" w:type="dxa"/>
              <w:right w:w="43" w:type="dxa"/>
            </w:tcMar>
            <w:vAlign w:val="bottom"/>
          </w:tcPr>
          <w:p w14:paraId="558A7F72" w14:textId="77777777" w:rsidR="0089264D" w:rsidRPr="00B40C4C" w:rsidRDefault="0089264D" w:rsidP="00E34856">
            <w:pPr>
              <w:jc w:val="right"/>
            </w:pPr>
            <w:r w:rsidRPr="00B40C4C">
              <w:t>1</w:t>
            </w:r>
          </w:p>
        </w:tc>
      </w:tr>
      <w:tr w:rsidR="00446E55" w:rsidRPr="00B40C4C" w14:paraId="5CAD5E0A"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0028406" w14:textId="77777777" w:rsidR="0089264D" w:rsidRPr="00B40C4C" w:rsidRDefault="0089264D" w:rsidP="009137DA">
            <w:r w:rsidRPr="00B40C4C">
              <w:rPr>
                <w:rStyle w:val="halvfet0"/>
              </w:rPr>
              <w:t>Sum virksomheter</w:t>
            </w:r>
            <w:r w:rsidRPr="00B40C4C">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F89FC" w14:textId="77777777" w:rsidR="0089264D" w:rsidRPr="00B40C4C" w:rsidRDefault="0089264D" w:rsidP="00E34856">
            <w:pPr>
              <w:jc w:val="right"/>
            </w:pPr>
            <w:r w:rsidRPr="00B40C4C">
              <w:rPr>
                <w:rStyle w:val="halvfet0"/>
              </w:rPr>
              <w:t>34</w:t>
            </w:r>
          </w:p>
        </w:tc>
      </w:tr>
    </w:tbl>
    <w:p w14:paraId="7682E5F1" w14:textId="77777777" w:rsidR="0089264D" w:rsidRPr="00B40C4C" w:rsidRDefault="0089264D" w:rsidP="00EC71B8">
      <w:pPr>
        <w:pStyle w:val="tabell-noter"/>
        <w:rPr>
          <w:rStyle w:val="skrift-hevet"/>
        </w:rPr>
      </w:pPr>
      <w:r w:rsidRPr="00B40C4C">
        <w:rPr>
          <w:rStyle w:val="skrift-hevet"/>
        </w:rPr>
        <w:t>1</w:t>
      </w:r>
      <w:r w:rsidRPr="00B40C4C">
        <w:tab/>
        <w:t>Sametinget (KDD) inngår ikke i tabellverket for nettobudsjetterte virksomheter.</w:t>
      </w:r>
    </w:p>
    <w:p w14:paraId="16BC53C7" w14:textId="77777777" w:rsidR="0089264D" w:rsidRPr="00B40C4C" w:rsidRDefault="0089264D" w:rsidP="009137DA">
      <w:pPr>
        <w:pStyle w:val="tabell-noter"/>
        <w:rPr>
          <w:rStyle w:val="skrift-hevet"/>
        </w:rPr>
      </w:pPr>
      <w:r w:rsidRPr="00B40C4C">
        <w:rPr>
          <w:rStyle w:val="skrift-hevet"/>
        </w:rPr>
        <w:lastRenderedPageBreak/>
        <w:t>2</w:t>
      </w:r>
      <w:r w:rsidRPr="00B40C4C">
        <w:tab/>
        <w:t>Antall virksomheter gruppert under kategoriene universiteter og høyskoler (UH-sektoren), baserer seg på oversikt fra KD per 2024.</w:t>
      </w:r>
    </w:p>
    <w:p w14:paraId="51E6C233" w14:textId="77777777" w:rsidR="0089264D" w:rsidRPr="00B40C4C" w:rsidRDefault="0089264D" w:rsidP="009137DA">
      <w:pPr>
        <w:pStyle w:val="tabell-noter"/>
        <w:rPr>
          <w:rStyle w:val="skrift-hevet"/>
        </w:rPr>
      </w:pPr>
      <w:r w:rsidRPr="00B40C4C">
        <w:rPr>
          <w:rStyle w:val="skrift-hevet"/>
        </w:rPr>
        <w:t>3</w:t>
      </w:r>
      <w:r w:rsidRPr="00B40C4C">
        <w:tab/>
        <w:t>Universiteter omfatter: Nord Universitet, Norges miljø- og biovitenskapelige universitet, Norges teknisk- naturvitenskapelige universitet, OsloMet – Storbyuniversitetet, Universitet i Agder, Universitet i Bergen, Universitet i Oslo, Universitet i Stavanger, Universitetet i Sørøst–Norge, og Universitetet i Tromsø – Norges arktiske universitet.</w:t>
      </w:r>
    </w:p>
    <w:p w14:paraId="1CB4EE41" w14:textId="77777777" w:rsidR="0089264D" w:rsidRPr="00B40C4C" w:rsidRDefault="0089264D" w:rsidP="009137DA">
      <w:pPr>
        <w:pStyle w:val="tabell-noter"/>
        <w:rPr>
          <w:rStyle w:val="skrift-hevet"/>
        </w:rPr>
      </w:pPr>
      <w:r w:rsidRPr="00B40C4C">
        <w:rPr>
          <w:rStyle w:val="skrift-hevet"/>
        </w:rPr>
        <w:t>4</w:t>
      </w:r>
      <w:r w:rsidRPr="00B40C4C">
        <w:tab/>
        <w:t>Statlige vitenskapelige høyskoler omfatter: Norges handelshøyskole, Norges idrettshøyskole, Norges musikkhøgskole, Arkitektur- og designhøgskolen i Oslo, Høgskolen i Molde – Vitenskapelig høgskole i logistikk og Kunsthøgskolen i Oslo.</w:t>
      </w:r>
    </w:p>
    <w:p w14:paraId="6424F147" w14:textId="77777777" w:rsidR="0089264D" w:rsidRPr="00B40C4C" w:rsidRDefault="0089264D" w:rsidP="009137DA">
      <w:pPr>
        <w:pStyle w:val="tabell-noter"/>
        <w:rPr>
          <w:rStyle w:val="skrift-hevet"/>
        </w:rPr>
      </w:pPr>
      <w:r w:rsidRPr="00B40C4C">
        <w:rPr>
          <w:rStyle w:val="skrift-hevet"/>
        </w:rPr>
        <w:t>5</w:t>
      </w:r>
      <w:r w:rsidRPr="00B40C4C">
        <w:tab/>
        <w:t>Statlige høyskoler omfatter: Høgskolen i Innlandet, Høgskolen i Østfold, Høgskulen i Volda, Høgskulen på Vestlandet og Samisk høgskole.</w:t>
      </w:r>
    </w:p>
    <w:p w14:paraId="78491D70" w14:textId="77777777" w:rsidR="0089264D" w:rsidRPr="00B40C4C" w:rsidRDefault="0089264D" w:rsidP="009137DA">
      <w:pPr>
        <w:pStyle w:val="tabell-noter"/>
        <w:rPr>
          <w:rStyle w:val="skrift-hevet"/>
        </w:rPr>
      </w:pPr>
      <w:r w:rsidRPr="00B40C4C">
        <w:rPr>
          <w:rStyle w:val="skrift-hevet"/>
        </w:rPr>
        <w:t>6</w:t>
      </w:r>
      <w:r w:rsidRPr="00B40C4C">
        <w:tab/>
        <w:t>Forvaltningsorganet for Opplysningsvesenets fond (F.Ovf.) ble fra 1.9.2024 omdannet til aksjeselskapet Allstad AS. Omdanningen var et ledd i at Opplysningsvesenets fond ble delt mellom staten og Den norske kirke, og opprettelsen av Kirkebevaringsfondet. Tallgrunnlaget for F.Ovf. er i tabellene 4.1 og 4.2, av praktiske hensyn, inkludert med helårseffekt for budsjett 2024. Forvaltningsansvaret for statens eierinteresser i Allstad AS overføres etter planen fra BFD til NFD i løpet av 2024.</w:t>
      </w:r>
    </w:p>
    <w:p w14:paraId="27FB3A10" w14:textId="77777777" w:rsidR="0089264D" w:rsidRPr="00B40C4C" w:rsidRDefault="0089264D" w:rsidP="009137DA">
      <w:pPr>
        <w:pStyle w:val="Kilde"/>
      </w:pPr>
      <w:r w:rsidRPr="00B40C4C">
        <w:t>Kilde: Finansdepartementet.</w:t>
      </w:r>
    </w:p>
    <w:p w14:paraId="6BEF52B3" w14:textId="3DEEC268" w:rsidR="0089264D" w:rsidRPr="00DB606C" w:rsidRDefault="00DB606C" w:rsidP="00DB606C">
      <w:pPr>
        <w:pStyle w:val="Overskrift1"/>
        <w:rPr>
          <w:color w:val="FF0000"/>
        </w:rPr>
      </w:pPr>
      <w:r w:rsidRPr="00DB606C">
        <w:rPr>
          <w:color w:val="FF0000"/>
        </w:rPr>
        <w:t>[Vedlegg resett]</w:t>
      </w:r>
    </w:p>
    <w:p w14:paraId="57448387" w14:textId="77777777" w:rsidR="0089264D" w:rsidRPr="00B40C4C" w:rsidRDefault="0089264D" w:rsidP="009137DA">
      <w:pPr>
        <w:pStyle w:val="vedlegg-tit"/>
      </w:pPr>
      <w:r w:rsidRPr="00B40C4C">
        <w:t>Bestillingsfullmakt, tilsagnsfullmakt og garantifullmakt</w:t>
      </w:r>
    </w:p>
    <w:p w14:paraId="7A76BE76" w14:textId="77777777" w:rsidR="0089264D" w:rsidRPr="00B40C4C" w:rsidRDefault="0089264D" w:rsidP="00D100D4">
      <w:pPr>
        <w:pStyle w:val="Overskrift2"/>
      </w:pPr>
      <w:r w:rsidRPr="00B40C4C">
        <w:t>Bestillings- og tilsagnsfullmakter</w:t>
      </w:r>
    </w:p>
    <w:p w14:paraId="3875AEB4" w14:textId="77777777" w:rsidR="0089264D" w:rsidRPr="00B40C4C" w:rsidRDefault="0089264D" w:rsidP="009137DA">
      <w:r w:rsidRPr="00B40C4C">
        <w:t>Tabell 5.1 nedenfor gir en oversikt over bestillings- og tilsagnsfullmakter som foreslås i sammenheng med statsbudsjettet for 2025. Tabellen er sortert ut fra stigende kapittelnummer og refererer til romertallsfullmakter som blir fremmet under det enkelte departement. For enkelte fullmakter er det gitt referanse til romertallsfullmakten under aktuelt departement.</w:t>
      </w:r>
    </w:p>
    <w:p w14:paraId="15BBF05B" w14:textId="77777777" w:rsidR="0089264D" w:rsidRPr="00B40C4C" w:rsidRDefault="0089264D" w:rsidP="009137DA">
      <w:r w:rsidRPr="00B40C4C">
        <w:t>Forslagene til bestillingsfullmakter i tabellen summerer seg til om lag 268 mrd. kroner, og til om lag 433 mrd. kroner for tilsagnsfullmakter. I tillegg er det foreslått en tilsagnsfullmakt i euro svarende om lag 2,5 mrd. kroner. Deltakelse i kapitaløkninger og fondspåfyllinger i internasjonale banker og fond er ikke inkludert i oversikten, jf. UDs fullmakt XII og XIII.</w:t>
      </w:r>
    </w:p>
    <w:p w14:paraId="6600990A" w14:textId="77777777" w:rsidR="0089264D" w:rsidRDefault="0089264D" w:rsidP="009137DA">
      <w:r w:rsidRPr="00B40C4C">
        <w:t>For fullstendig oversikt over fullmakter til å forplikte staten for fremtidige budsjettår, vises det til forslag til romertallsvedtak under det enkelte departement.</w:t>
      </w:r>
    </w:p>
    <w:p w14:paraId="7BDCE5C4" w14:textId="64679965" w:rsidR="007524F6" w:rsidRPr="00B40C4C" w:rsidRDefault="007524F6" w:rsidP="007524F6">
      <w:pPr>
        <w:pStyle w:val="tabell-tittel"/>
      </w:pPr>
      <w:r w:rsidRPr="00B40C4C">
        <w:t>Oversikt over bestillingsfullmakter og tilsagnsfullmakter</w:t>
      </w:r>
    </w:p>
    <w:p w14:paraId="3FFC0780" w14:textId="77777777" w:rsidR="0089264D" w:rsidRPr="00B40C4C" w:rsidRDefault="0089264D" w:rsidP="009137DA">
      <w:pPr>
        <w:pStyle w:val="Tabellnavn"/>
      </w:pPr>
      <w:r w:rsidRPr="00B40C4C">
        <w:t>05J2tx2</w:t>
      </w:r>
    </w:p>
    <w:tbl>
      <w:tblPr>
        <w:tblW w:w="9619" w:type="dxa"/>
        <w:tblLayout w:type="fixed"/>
        <w:tblCellMar>
          <w:top w:w="128" w:type="dxa"/>
          <w:left w:w="43" w:type="dxa"/>
          <w:bottom w:w="43" w:type="dxa"/>
          <w:right w:w="43" w:type="dxa"/>
        </w:tblCellMar>
        <w:tblLook w:val="0000" w:firstRow="0" w:lastRow="0" w:firstColumn="0" w:lastColumn="0" w:noHBand="0" w:noVBand="0"/>
      </w:tblPr>
      <w:tblGrid>
        <w:gridCol w:w="880"/>
        <w:gridCol w:w="1100"/>
        <w:gridCol w:w="4399"/>
        <w:gridCol w:w="1160"/>
        <w:gridCol w:w="2080"/>
      </w:tblGrid>
      <w:tr w:rsidR="00446E55" w:rsidRPr="00B40C4C" w14:paraId="1842F734" w14:textId="77777777" w:rsidTr="009E307E">
        <w:trPr>
          <w:trHeight w:val="360"/>
        </w:trPr>
        <w:tc>
          <w:tcPr>
            <w:tcW w:w="880" w:type="dxa"/>
            <w:tcBorders>
              <w:top w:val="nil"/>
              <w:left w:val="nil"/>
              <w:bottom w:val="single" w:sz="4" w:space="0" w:color="000000"/>
              <w:right w:val="nil"/>
            </w:tcBorders>
            <w:tcMar>
              <w:top w:w="128" w:type="dxa"/>
              <w:left w:w="43" w:type="dxa"/>
              <w:bottom w:w="43" w:type="dxa"/>
              <w:right w:w="43" w:type="dxa"/>
            </w:tcMar>
            <w:vAlign w:val="bottom"/>
          </w:tcPr>
          <w:p w14:paraId="6FB30FAF" w14:textId="77777777" w:rsidR="0089264D" w:rsidRPr="00B40C4C" w:rsidRDefault="0089264D" w:rsidP="009137DA"/>
        </w:tc>
        <w:tc>
          <w:tcPr>
            <w:tcW w:w="1100" w:type="dxa"/>
            <w:tcBorders>
              <w:top w:val="nil"/>
              <w:left w:val="nil"/>
              <w:bottom w:val="single" w:sz="4" w:space="0" w:color="000000"/>
              <w:right w:val="nil"/>
            </w:tcBorders>
            <w:tcMar>
              <w:top w:w="128" w:type="dxa"/>
              <w:left w:w="43" w:type="dxa"/>
              <w:bottom w:w="43" w:type="dxa"/>
              <w:right w:w="43" w:type="dxa"/>
            </w:tcMar>
          </w:tcPr>
          <w:p w14:paraId="436DABBA" w14:textId="77777777" w:rsidR="0089264D" w:rsidRPr="00B40C4C" w:rsidRDefault="0089264D" w:rsidP="009137DA"/>
        </w:tc>
        <w:tc>
          <w:tcPr>
            <w:tcW w:w="4399" w:type="dxa"/>
            <w:tcBorders>
              <w:top w:val="nil"/>
              <w:left w:val="nil"/>
              <w:bottom w:val="single" w:sz="4" w:space="0" w:color="000000"/>
              <w:right w:val="nil"/>
            </w:tcBorders>
            <w:tcMar>
              <w:top w:w="128" w:type="dxa"/>
              <w:left w:w="43" w:type="dxa"/>
              <w:bottom w:w="43" w:type="dxa"/>
              <w:right w:w="43" w:type="dxa"/>
            </w:tcMar>
          </w:tcPr>
          <w:p w14:paraId="6161E1D9" w14:textId="77777777" w:rsidR="0089264D" w:rsidRPr="00B40C4C" w:rsidRDefault="0089264D" w:rsidP="009137DA"/>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3223586" w14:textId="77777777" w:rsidR="0089264D" w:rsidRPr="00B40C4C" w:rsidRDefault="0089264D" w:rsidP="009137DA"/>
        </w:tc>
        <w:tc>
          <w:tcPr>
            <w:tcW w:w="2080" w:type="dxa"/>
            <w:tcBorders>
              <w:top w:val="nil"/>
              <w:left w:val="nil"/>
              <w:bottom w:val="single" w:sz="4" w:space="0" w:color="000000"/>
              <w:right w:val="nil"/>
            </w:tcBorders>
            <w:tcMar>
              <w:top w:w="128" w:type="dxa"/>
              <w:left w:w="43" w:type="dxa"/>
              <w:bottom w:w="43" w:type="dxa"/>
              <w:right w:w="43" w:type="dxa"/>
            </w:tcMar>
            <w:vAlign w:val="bottom"/>
          </w:tcPr>
          <w:p w14:paraId="526C1A8A" w14:textId="77777777" w:rsidR="0089264D" w:rsidRPr="00B40C4C" w:rsidRDefault="0089264D" w:rsidP="00DB606C">
            <w:pPr>
              <w:jc w:val="right"/>
            </w:pPr>
            <w:r w:rsidRPr="00B40C4C">
              <w:t>1 000 kroner</w:t>
            </w:r>
          </w:p>
        </w:tc>
      </w:tr>
      <w:tr w:rsidR="00446E55" w:rsidRPr="00B40C4C" w14:paraId="48773820" w14:textId="77777777" w:rsidTr="009E307E">
        <w:trPr>
          <w:trHeight w:val="60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252EA" w14:textId="77777777" w:rsidR="0089264D" w:rsidRPr="00B40C4C" w:rsidRDefault="0089264D" w:rsidP="009137DA">
            <w:r w:rsidRPr="00B40C4C">
              <w:t>Kap.</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3D0B8" w14:textId="77777777" w:rsidR="0089264D" w:rsidRPr="00B40C4C" w:rsidRDefault="0089264D" w:rsidP="009137DA">
            <w:r w:rsidRPr="00B40C4C">
              <w:t>Post</w:t>
            </w:r>
          </w:p>
        </w:tc>
        <w:tc>
          <w:tcPr>
            <w:tcW w:w="43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B0A66" w14:textId="77777777" w:rsidR="0089264D" w:rsidRPr="00B40C4C" w:rsidRDefault="0089264D" w:rsidP="009137DA">
            <w:r w:rsidRPr="00B40C4C">
              <w:t>Betegnelse/formål</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A9F94" w14:textId="77777777" w:rsidR="0089264D" w:rsidRPr="00B40C4C" w:rsidRDefault="0089264D" w:rsidP="00DB606C">
            <w:pPr>
              <w:jc w:val="right"/>
            </w:pPr>
            <w:r w:rsidRPr="00B40C4C">
              <w:t>Bestillingsfullmakt</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8D745" w14:textId="77777777" w:rsidR="0089264D" w:rsidRPr="00B40C4C" w:rsidRDefault="0089264D" w:rsidP="00DB606C">
            <w:pPr>
              <w:jc w:val="right"/>
            </w:pPr>
            <w:r w:rsidRPr="00B40C4C">
              <w:t>Tilsagnsfullmakt</w:t>
            </w:r>
          </w:p>
        </w:tc>
      </w:tr>
      <w:tr w:rsidR="00446E55" w:rsidRPr="00B40C4C" w14:paraId="0F4AA90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0B0F719" w14:textId="77777777" w:rsidR="0089264D" w:rsidRPr="00B40C4C" w:rsidRDefault="0089264D" w:rsidP="009137DA">
            <w:r w:rsidRPr="00B40C4C">
              <w:t>117</w:t>
            </w:r>
          </w:p>
        </w:tc>
        <w:tc>
          <w:tcPr>
            <w:tcW w:w="1100" w:type="dxa"/>
            <w:tcBorders>
              <w:top w:val="nil"/>
              <w:left w:val="nil"/>
              <w:bottom w:val="nil"/>
              <w:right w:val="nil"/>
            </w:tcBorders>
            <w:tcMar>
              <w:top w:w="128" w:type="dxa"/>
              <w:left w:w="43" w:type="dxa"/>
              <w:bottom w:w="43" w:type="dxa"/>
              <w:right w:w="43" w:type="dxa"/>
            </w:tcMar>
          </w:tcPr>
          <w:p w14:paraId="40043AE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D544199" w14:textId="77777777" w:rsidR="0089264D" w:rsidRPr="00B40C4C" w:rsidRDefault="0089264D" w:rsidP="009137DA">
            <w:r w:rsidRPr="00B40C4C">
              <w:t>EØS-finansieringsordningene</w:t>
            </w:r>
          </w:p>
        </w:tc>
        <w:tc>
          <w:tcPr>
            <w:tcW w:w="1160" w:type="dxa"/>
            <w:tcBorders>
              <w:top w:val="nil"/>
              <w:left w:val="nil"/>
              <w:bottom w:val="nil"/>
              <w:right w:val="nil"/>
            </w:tcBorders>
            <w:tcMar>
              <w:top w:w="128" w:type="dxa"/>
              <w:left w:w="43" w:type="dxa"/>
              <w:bottom w:w="43" w:type="dxa"/>
              <w:right w:w="43" w:type="dxa"/>
            </w:tcMar>
            <w:vAlign w:val="bottom"/>
          </w:tcPr>
          <w:p w14:paraId="246585B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5C69B8F" w14:textId="77777777" w:rsidR="0089264D" w:rsidRPr="00B40C4C" w:rsidRDefault="0089264D" w:rsidP="00DB606C">
            <w:pPr>
              <w:jc w:val="right"/>
            </w:pPr>
          </w:p>
        </w:tc>
      </w:tr>
      <w:tr w:rsidR="00446E55" w:rsidRPr="00B40C4C" w14:paraId="6844478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E4215A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84496E9" w14:textId="77777777" w:rsidR="0089264D" w:rsidRPr="00B40C4C" w:rsidRDefault="0089264D" w:rsidP="009137DA">
            <w:r w:rsidRPr="00B40C4C">
              <w:t>77</w:t>
            </w:r>
          </w:p>
        </w:tc>
        <w:tc>
          <w:tcPr>
            <w:tcW w:w="4399" w:type="dxa"/>
            <w:tcBorders>
              <w:top w:val="nil"/>
              <w:left w:val="nil"/>
              <w:bottom w:val="nil"/>
              <w:right w:val="nil"/>
            </w:tcBorders>
            <w:tcMar>
              <w:top w:w="128" w:type="dxa"/>
              <w:left w:w="43" w:type="dxa"/>
              <w:bottom w:w="43" w:type="dxa"/>
              <w:right w:w="43" w:type="dxa"/>
            </w:tcMar>
          </w:tcPr>
          <w:p w14:paraId="4A5E1ED1" w14:textId="77777777" w:rsidR="0089264D" w:rsidRPr="00B40C4C" w:rsidRDefault="0089264D" w:rsidP="009137DA">
            <w:r w:rsidRPr="00B40C4C">
              <w:t>EØS-finansieringsordningen 2014-2021</w:t>
            </w:r>
          </w:p>
        </w:tc>
        <w:tc>
          <w:tcPr>
            <w:tcW w:w="1160" w:type="dxa"/>
            <w:tcBorders>
              <w:top w:val="nil"/>
              <w:left w:val="nil"/>
              <w:bottom w:val="nil"/>
              <w:right w:val="nil"/>
            </w:tcBorders>
            <w:tcMar>
              <w:top w:w="128" w:type="dxa"/>
              <w:left w:w="43" w:type="dxa"/>
              <w:bottom w:w="43" w:type="dxa"/>
              <w:right w:w="43" w:type="dxa"/>
            </w:tcMar>
            <w:vAlign w:val="bottom"/>
          </w:tcPr>
          <w:p w14:paraId="17D11E4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C836847" w14:textId="77777777" w:rsidR="0089264D" w:rsidRPr="00B40C4C" w:rsidRDefault="0089264D" w:rsidP="00DB606C">
            <w:pPr>
              <w:jc w:val="right"/>
            </w:pPr>
            <w:r w:rsidRPr="00B40C4C">
              <w:t>1 154 000</w:t>
            </w:r>
          </w:p>
        </w:tc>
      </w:tr>
      <w:tr w:rsidR="00446E55" w:rsidRPr="00B40C4C" w14:paraId="0B88A2D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E78064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D962A55" w14:textId="77777777" w:rsidR="0089264D" w:rsidRPr="00B40C4C" w:rsidRDefault="0089264D" w:rsidP="009137DA">
            <w:r w:rsidRPr="00B40C4C">
              <w:t>78</w:t>
            </w:r>
          </w:p>
        </w:tc>
        <w:tc>
          <w:tcPr>
            <w:tcW w:w="4399" w:type="dxa"/>
            <w:tcBorders>
              <w:top w:val="nil"/>
              <w:left w:val="nil"/>
              <w:bottom w:val="nil"/>
              <w:right w:val="nil"/>
            </w:tcBorders>
            <w:tcMar>
              <w:top w:w="128" w:type="dxa"/>
              <w:left w:w="43" w:type="dxa"/>
              <w:bottom w:w="43" w:type="dxa"/>
              <w:right w:w="43" w:type="dxa"/>
            </w:tcMar>
          </w:tcPr>
          <w:p w14:paraId="04E2FCD6" w14:textId="77777777" w:rsidR="0089264D" w:rsidRPr="00B40C4C" w:rsidRDefault="0089264D" w:rsidP="009137DA">
            <w:r w:rsidRPr="00B40C4C">
              <w:t>Den norske finansieringsordningen 2014-2021</w:t>
            </w:r>
          </w:p>
        </w:tc>
        <w:tc>
          <w:tcPr>
            <w:tcW w:w="1160" w:type="dxa"/>
            <w:tcBorders>
              <w:top w:val="nil"/>
              <w:left w:val="nil"/>
              <w:bottom w:val="nil"/>
              <w:right w:val="nil"/>
            </w:tcBorders>
            <w:tcMar>
              <w:top w:w="128" w:type="dxa"/>
              <w:left w:w="43" w:type="dxa"/>
              <w:bottom w:w="43" w:type="dxa"/>
              <w:right w:w="43" w:type="dxa"/>
            </w:tcMar>
            <w:vAlign w:val="bottom"/>
          </w:tcPr>
          <w:p w14:paraId="130A5E4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FCECC84" w14:textId="77777777" w:rsidR="0089264D" w:rsidRPr="00B40C4C" w:rsidRDefault="0089264D" w:rsidP="00DB606C">
            <w:pPr>
              <w:jc w:val="right"/>
            </w:pPr>
            <w:r w:rsidRPr="00B40C4C">
              <w:t xml:space="preserve">1 043 000 </w:t>
            </w:r>
          </w:p>
        </w:tc>
      </w:tr>
      <w:tr w:rsidR="00446E55" w:rsidRPr="00B40C4C" w14:paraId="2FAB497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3DB14FA" w14:textId="77777777" w:rsidR="0089264D" w:rsidRPr="00B40C4C" w:rsidRDefault="0089264D" w:rsidP="009137DA">
            <w:r w:rsidRPr="00B40C4C">
              <w:t>118</w:t>
            </w:r>
          </w:p>
        </w:tc>
        <w:tc>
          <w:tcPr>
            <w:tcW w:w="1100" w:type="dxa"/>
            <w:tcBorders>
              <w:top w:val="nil"/>
              <w:left w:val="nil"/>
              <w:bottom w:val="nil"/>
              <w:right w:val="nil"/>
            </w:tcBorders>
            <w:tcMar>
              <w:top w:w="128" w:type="dxa"/>
              <w:left w:w="43" w:type="dxa"/>
              <w:bottom w:w="43" w:type="dxa"/>
              <w:right w:w="43" w:type="dxa"/>
            </w:tcMar>
          </w:tcPr>
          <w:p w14:paraId="56C0879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31FBF92" w14:textId="77777777" w:rsidR="0089264D" w:rsidRPr="00B40C4C" w:rsidRDefault="0089264D" w:rsidP="009137DA">
            <w:r w:rsidRPr="00B40C4C">
              <w:t>Utenrikspolitiske satsinger</w:t>
            </w:r>
          </w:p>
        </w:tc>
        <w:tc>
          <w:tcPr>
            <w:tcW w:w="1160" w:type="dxa"/>
            <w:tcBorders>
              <w:top w:val="nil"/>
              <w:left w:val="nil"/>
              <w:bottom w:val="nil"/>
              <w:right w:val="nil"/>
            </w:tcBorders>
            <w:tcMar>
              <w:top w:w="128" w:type="dxa"/>
              <w:left w:w="43" w:type="dxa"/>
              <w:bottom w:w="43" w:type="dxa"/>
              <w:right w:w="43" w:type="dxa"/>
            </w:tcMar>
            <w:vAlign w:val="bottom"/>
          </w:tcPr>
          <w:p w14:paraId="6405119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180A79F" w14:textId="77777777" w:rsidR="0089264D" w:rsidRPr="00B40C4C" w:rsidRDefault="0089264D" w:rsidP="00DB606C">
            <w:pPr>
              <w:jc w:val="right"/>
            </w:pPr>
          </w:p>
        </w:tc>
      </w:tr>
      <w:tr w:rsidR="00446E55" w:rsidRPr="00B40C4C" w14:paraId="2D2E301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92E37B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D1D41DF" w14:textId="77777777" w:rsidR="0089264D" w:rsidRPr="00B40C4C" w:rsidRDefault="0089264D" w:rsidP="009137DA">
            <w:r w:rsidRPr="00B40C4C">
              <w:t>77</w:t>
            </w:r>
          </w:p>
        </w:tc>
        <w:tc>
          <w:tcPr>
            <w:tcW w:w="4399" w:type="dxa"/>
            <w:tcBorders>
              <w:top w:val="nil"/>
              <w:left w:val="nil"/>
              <w:bottom w:val="nil"/>
              <w:right w:val="nil"/>
            </w:tcBorders>
            <w:tcMar>
              <w:top w:w="128" w:type="dxa"/>
              <w:left w:w="43" w:type="dxa"/>
              <w:bottom w:w="43" w:type="dxa"/>
              <w:right w:w="43" w:type="dxa"/>
            </w:tcMar>
          </w:tcPr>
          <w:p w14:paraId="4674FDA6" w14:textId="77777777" w:rsidR="0089264D" w:rsidRPr="00B40C4C" w:rsidRDefault="0089264D" w:rsidP="009137DA">
            <w:r w:rsidRPr="00B40C4C">
              <w:t>Norges forskningsråd – utenriksområdet</w:t>
            </w:r>
          </w:p>
        </w:tc>
        <w:tc>
          <w:tcPr>
            <w:tcW w:w="1160" w:type="dxa"/>
            <w:tcBorders>
              <w:top w:val="nil"/>
              <w:left w:val="nil"/>
              <w:bottom w:val="nil"/>
              <w:right w:val="nil"/>
            </w:tcBorders>
            <w:tcMar>
              <w:top w:w="128" w:type="dxa"/>
              <w:left w:w="43" w:type="dxa"/>
              <w:bottom w:w="43" w:type="dxa"/>
              <w:right w:w="43" w:type="dxa"/>
            </w:tcMar>
            <w:vAlign w:val="bottom"/>
          </w:tcPr>
          <w:p w14:paraId="1133A9E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609487A" w14:textId="77777777" w:rsidR="0089264D" w:rsidRPr="00B40C4C" w:rsidRDefault="0089264D" w:rsidP="00DB606C">
            <w:pPr>
              <w:jc w:val="right"/>
            </w:pPr>
            <w:r w:rsidRPr="00B40C4C">
              <w:t>219 500</w:t>
            </w:r>
          </w:p>
        </w:tc>
      </w:tr>
      <w:tr w:rsidR="00446E55" w:rsidRPr="00B40C4C" w14:paraId="14B4405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FF78592" w14:textId="77777777" w:rsidR="0089264D" w:rsidRPr="00B40C4C" w:rsidRDefault="0089264D" w:rsidP="009137DA">
            <w:r w:rsidRPr="00B40C4C">
              <w:t>150</w:t>
            </w:r>
          </w:p>
        </w:tc>
        <w:tc>
          <w:tcPr>
            <w:tcW w:w="1100" w:type="dxa"/>
            <w:tcBorders>
              <w:top w:val="nil"/>
              <w:left w:val="nil"/>
              <w:bottom w:val="nil"/>
              <w:right w:val="nil"/>
            </w:tcBorders>
            <w:tcMar>
              <w:top w:w="128" w:type="dxa"/>
              <w:left w:w="43" w:type="dxa"/>
              <w:bottom w:w="43" w:type="dxa"/>
              <w:right w:w="43" w:type="dxa"/>
            </w:tcMar>
          </w:tcPr>
          <w:p w14:paraId="35CC1A1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212AFD6" w14:textId="77777777" w:rsidR="0089264D" w:rsidRPr="00B40C4C" w:rsidRDefault="0089264D" w:rsidP="009137DA">
            <w:r w:rsidRPr="00B40C4C">
              <w:t>Humanitær bistand</w:t>
            </w:r>
          </w:p>
        </w:tc>
        <w:tc>
          <w:tcPr>
            <w:tcW w:w="1160" w:type="dxa"/>
            <w:tcBorders>
              <w:top w:val="nil"/>
              <w:left w:val="nil"/>
              <w:bottom w:val="nil"/>
              <w:right w:val="nil"/>
            </w:tcBorders>
            <w:tcMar>
              <w:top w:w="128" w:type="dxa"/>
              <w:left w:w="43" w:type="dxa"/>
              <w:bottom w:w="43" w:type="dxa"/>
              <w:right w:w="43" w:type="dxa"/>
            </w:tcMar>
            <w:vAlign w:val="bottom"/>
          </w:tcPr>
          <w:p w14:paraId="51F094C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587C599" w14:textId="77777777" w:rsidR="0089264D" w:rsidRPr="00B40C4C" w:rsidRDefault="0089264D" w:rsidP="00DB606C">
            <w:pPr>
              <w:jc w:val="right"/>
            </w:pPr>
          </w:p>
        </w:tc>
      </w:tr>
      <w:tr w:rsidR="00446E55" w:rsidRPr="00B40C4C" w14:paraId="646438F3"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216426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AFEEEC5"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711AC49E" w14:textId="77777777" w:rsidR="0089264D" w:rsidRPr="00B40C4C" w:rsidRDefault="0089264D" w:rsidP="009137DA">
            <w:r w:rsidRPr="00B40C4C">
              <w:t>Nødhjelp og humanitær bistand (tilskudd til Education Cannot Wait (ECW), jf. UD, VI.6</w:t>
            </w:r>
          </w:p>
        </w:tc>
        <w:tc>
          <w:tcPr>
            <w:tcW w:w="1160" w:type="dxa"/>
            <w:tcBorders>
              <w:top w:val="nil"/>
              <w:left w:val="nil"/>
              <w:bottom w:val="nil"/>
              <w:right w:val="nil"/>
            </w:tcBorders>
            <w:tcMar>
              <w:top w:w="128" w:type="dxa"/>
              <w:left w:w="43" w:type="dxa"/>
              <w:bottom w:w="43" w:type="dxa"/>
              <w:right w:w="43" w:type="dxa"/>
            </w:tcMar>
            <w:vAlign w:val="bottom"/>
          </w:tcPr>
          <w:p w14:paraId="2AF5E56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66F3C2C" w14:textId="77777777" w:rsidR="0089264D" w:rsidRPr="00B40C4C" w:rsidRDefault="0089264D" w:rsidP="00DB606C">
            <w:pPr>
              <w:jc w:val="right"/>
            </w:pPr>
            <w:r w:rsidRPr="00B40C4C">
              <w:t>120 000</w:t>
            </w:r>
          </w:p>
        </w:tc>
      </w:tr>
      <w:tr w:rsidR="00446E55" w:rsidRPr="00B40C4C" w14:paraId="6E32B7C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E9C1BA" w14:textId="77777777" w:rsidR="0089264D" w:rsidRPr="00B40C4C" w:rsidRDefault="0089264D" w:rsidP="009137DA">
            <w:r w:rsidRPr="00B40C4C">
              <w:t>159</w:t>
            </w:r>
          </w:p>
        </w:tc>
        <w:tc>
          <w:tcPr>
            <w:tcW w:w="1100" w:type="dxa"/>
            <w:tcBorders>
              <w:top w:val="nil"/>
              <w:left w:val="nil"/>
              <w:bottom w:val="nil"/>
              <w:right w:val="nil"/>
            </w:tcBorders>
            <w:tcMar>
              <w:top w:w="128" w:type="dxa"/>
              <w:left w:w="43" w:type="dxa"/>
              <w:bottom w:w="43" w:type="dxa"/>
              <w:right w:w="43" w:type="dxa"/>
            </w:tcMar>
          </w:tcPr>
          <w:p w14:paraId="69B9FBA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EF7EB8B" w14:textId="77777777" w:rsidR="0089264D" w:rsidRPr="00B40C4C" w:rsidRDefault="0089264D" w:rsidP="009137DA">
            <w:r w:rsidRPr="00B40C4C">
              <w:t>Regionbevilgninger</w:t>
            </w:r>
          </w:p>
        </w:tc>
        <w:tc>
          <w:tcPr>
            <w:tcW w:w="1160" w:type="dxa"/>
            <w:tcBorders>
              <w:top w:val="nil"/>
              <w:left w:val="nil"/>
              <w:bottom w:val="nil"/>
              <w:right w:val="nil"/>
            </w:tcBorders>
            <w:tcMar>
              <w:top w:w="128" w:type="dxa"/>
              <w:left w:w="43" w:type="dxa"/>
              <w:bottom w:w="43" w:type="dxa"/>
              <w:right w:w="43" w:type="dxa"/>
            </w:tcMar>
            <w:vAlign w:val="bottom"/>
          </w:tcPr>
          <w:p w14:paraId="2813FDF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203286E" w14:textId="77777777" w:rsidR="0089264D" w:rsidRPr="00B40C4C" w:rsidRDefault="0089264D" w:rsidP="00DB606C">
            <w:pPr>
              <w:jc w:val="right"/>
            </w:pPr>
          </w:p>
        </w:tc>
      </w:tr>
      <w:tr w:rsidR="00446E55" w:rsidRPr="00B40C4C" w14:paraId="20C3C67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AC274B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1045558" w14:textId="77777777" w:rsidR="0089264D" w:rsidRPr="00B40C4C" w:rsidRDefault="0089264D" w:rsidP="009137DA">
            <w:r w:rsidRPr="00B40C4C">
              <w:t>75</w:t>
            </w:r>
          </w:p>
        </w:tc>
        <w:tc>
          <w:tcPr>
            <w:tcW w:w="4399" w:type="dxa"/>
            <w:tcBorders>
              <w:top w:val="nil"/>
              <w:left w:val="nil"/>
              <w:bottom w:val="nil"/>
              <w:right w:val="nil"/>
            </w:tcBorders>
            <w:tcMar>
              <w:top w:w="128" w:type="dxa"/>
              <w:left w:w="43" w:type="dxa"/>
              <w:bottom w:w="43" w:type="dxa"/>
              <w:right w:w="43" w:type="dxa"/>
            </w:tcMar>
          </w:tcPr>
          <w:p w14:paraId="1E4AC1AD" w14:textId="77777777" w:rsidR="0089264D" w:rsidRPr="00B40C4C" w:rsidRDefault="0089264D" w:rsidP="009137DA">
            <w:r w:rsidRPr="00B40C4C">
              <w:t>Afrika</w:t>
            </w:r>
          </w:p>
        </w:tc>
        <w:tc>
          <w:tcPr>
            <w:tcW w:w="1160" w:type="dxa"/>
            <w:tcBorders>
              <w:top w:val="nil"/>
              <w:left w:val="nil"/>
              <w:bottom w:val="nil"/>
              <w:right w:val="nil"/>
            </w:tcBorders>
            <w:tcMar>
              <w:top w:w="128" w:type="dxa"/>
              <w:left w:w="43" w:type="dxa"/>
              <w:bottom w:w="43" w:type="dxa"/>
              <w:right w:w="43" w:type="dxa"/>
            </w:tcMar>
            <w:vAlign w:val="bottom"/>
          </w:tcPr>
          <w:p w14:paraId="34F4BFE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C71B1EE" w14:textId="77777777" w:rsidR="0089264D" w:rsidRPr="00B40C4C" w:rsidRDefault="0089264D" w:rsidP="00DB606C">
            <w:pPr>
              <w:jc w:val="right"/>
            </w:pPr>
            <w:r w:rsidRPr="00B40C4C">
              <w:t>35 000</w:t>
            </w:r>
          </w:p>
        </w:tc>
      </w:tr>
      <w:tr w:rsidR="00446E55" w:rsidRPr="00B40C4C" w14:paraId="18CFE25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1A1EB56" w14:textId="77777777" w:rsidR="0089264D" w:rsidRPr="00B40C4C" w:rsidRDefault="0089264D" w:rsidP="009137DA">
            <w:r w:rsidRPr="00B40C4C">
              <w:t>160</w:t>
            </w:r>
          </w:p>
        </w:tc>
        <w:tc>
          <w:tcPr>
            <w:tcW w:w="1100" w:type="dxa"/>
            <w:tcBorders>
              <w:top w:val="nil"/>
              <w:left w:val="nil"/>
              <w:bottom w:val="nil"/>
              <w:right w:val="nil"/>
            </w:tcBorders>
            <w:tcMar>
              <w:top w:w="128" w:type="dxa"/>
              <w:left w:w="43" w:type="dxa"/>
              <w:bottom w:w="43" w:type="dxa"/>
              <w:right w:w="43" w:type="dxa"/>
            </w:tcMar>
          </w:tcPr>
          <w:p w14:paraId="0BCDF622"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76834CD" w14:textId="77777777" w:rsidR="0089264D" w:rsidRPr="00B40C4C" w:rsidRDefault="0089264D" w:rsidP="009137DA">
            <w:r w:rsidRPr="00B40C4C">
              <w:t>Helse</w:t>
            </w:r>
          </w:p>
        </w:tc>
        <w:tc>
          <w:tcPr>
            <w:tcW w:w="1160" w:type="dxa"/>
            <w:tcBorders>
              <w:top w:val="nil"/>
              <w:left w:val="nil"/>
              <w:bottom w:val="nil"/>
              <w:right w:val="nil"/>
            </w:tcBorders>
            <w:tcMar>
              <w:top w:w="128" w:type="dxa"/>
              <w:left w:w="43" w:type="dxa"/>
              <w:bottom w:w="43" w:type="dxa"/>
              <w:right w:w="43" w:type="dxa"/>
            </w:tcMar>
            <w:vAlign w:val="bottom"/>
          </w:tcPr>
          <w:p w14:paraId="73BE98B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1F6816B" w14:textId="77777777" w:rsidR="0089264D" w:rsidRPr="00B40C4C" w:rsidRDefault="0089264D" w:rsidP="00DB606C">
            <w:pPr>
              <w:jc w:val="right"/>
            </w:pPr>
          </w:p>
        </w:tc>
      </w:tr>
      <w:tr w:rsidR="00446E55" w:rsidRPr="00B40C4C" w14:paraId="6D47AB4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A2A7F1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B5B6A21"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D0351BA" w14:textId="77777777" w:rsidR="0089264D" w:rsidRPr="00B40C4C" w:rsidRDefault="0089264D" w:rsidP="009137DA">
            <w:r w:rsidRPr="00B40C4C">
              <w:t>Helse (tilskudd til CEPI), jf. UD, VI.2</w:t>
            </w:r>
          </w:p>
        </w:tc>
        <w:tc>
          <w:tcPr>
            <w:tcW w:w="1160" w:type="dxa"/>
            <w:tcBorders>
              <w:top w:val="nil"/>
              <w:left w:val="nil"/>
              <w:bottom w:val="nil"/>
              <w:right w:val="nil"/>
            </w:tcBorders>
            <w:tcMar>
              <w:top w:w="128" w:type="dxa"/>
              <w:left w:w="43" w:type="dxa"/>
              <w:bottom w:w="43" w:type="dxa"/>
              <w:right w:w="43" w:type="dxa"/>
            </w:tcMar>
            <w:vAlign w:val="bottom"/>
          </w:tcPr>
          <w:p w14:paraId="536308F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95BAEA5" w14:textId="77777777" w:rsidR="0089264D" w:rsidRPr="00B40C4C" w:rsidRDefault="0089264D" w:rsidP="00DB606C">
            <w:pPr>
              <w:jc w:val="right"/>
            </w:pPr>
            <w:r w:rsidRPr="00B40C4C">
              <w:t>1 000 000</w:t>
            </w:r>
          </w:p>
        </w:tc>
      </w:tr>
      <w:tr w:rsidR="00446E55" w:rsidRPr="00B40C4C" w14:paraId="3CA5A54D"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182E3F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570497B"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7FBFC9EC" w14:textId="77777777" w:rsidR="0089264D" w:rsidRPr="00B40C4C" w:rsidRDefault="0089264D" w:rsidP="009137DA">
            <w:r w:rsidRPr="00B40C4C">
              <w:t>Helse (tilskudd til International Finance Facility for Immunisation – IFFlm, jf. UD, VI.3 – VI.5</w:t>
            </w:r>
          </w:p>
        </w:tc>
        <w:tc>
          <w:tcPr>
            <w:tcW w:w="1160" w:type="dxa"/>
            <w:tcBorders>
              <w:top w:val="nil"/>
              <w:left w:val="nil"/>
              <w:bottom w:val="nil"/>
              <w:right w:val="nil"/>
            </w:tcBorders>
            <w:tcMar>
              <w:top w:w="128" w:type="dxa"/>
              <w:left w:w="43" w:type="dxa"/>
              <w:bottom w:w="43" w:type="dxa"/>
              <w:right w:w="43" w:type="dxa"/>
            </w:tcMar>
            <w:vAlign w:val="bottom"/>
          </w:tcPr>
          <w:p w14:paraId="7BB2658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5EEFE7D" w14:textId="77777777" w:rsidR="0089264D" w:rsidRPr="00B40C4C" w:rsidRDefault="0089264D" w:rsidP="00DB606C">
            <w:pPr>
              <w:jc w:val="right"/>
            </w:pPr>
            <w:r w:rsidRPr="00B40C4C">
              <w:t>7 000 000</w:t>
            </w:r>
          </w:p>
        </w:tc>
      </w:tr>
      <w:tr w:rsidR="00446E55" w:rsidRPr="00B40C4C" w14:paraId="180D024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9C3550A" w14:textId="77777777" w:rsidR="0089264D" w:rsidRPr="00B40C4C" w:rsidRDefault="0089264D" w:rsidP="009137DA">
            <w:r w:rsidRPr="00B40C4C">
              <w:t>161</w:t>
            </w:r>
          </w:p>
        </w:tc>
        <w:tc>
          <w:tcPr>
            <w:tcW w:w="1100" w:type="dxa"/>
            <w:tcBorders>
              <w:top w:val="nil"/>
              <w:left w:val="nil"/>
              <w:bottom w:val="nil"/>
              <w:right w:val="nil"/>
            </w:tcBorders>
            <w:tcMar>
              <w:top w:w="128" w:type="dxa"/>
              <w:left w:w="43" w:type="dxa"/>
              <w:bottom w:w="43" w:type="dxa"/>
              <w:right w:w="43" w:type="dxa"/>
            </w:tcMar>
          </w:tcPr>
          <w:p w14:paraId="15A220D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7D2F1DD" w14:textId="77777777" w:rsidR="0089264D" w:rsidRPr="00B40C4C" w:rsidRDefault="0089264D" w:rsidP="009137DA">
            <w:r w:rsidRPr="00B40C4C">
              <w:t>Utdanning, forskning og offentlige institusjoner</w:t>
            </w:r>
          </w:p>
        </w:tc>
        <w:tc>
          <w:tcPr>
            <w:tcW w:w="1160" w:type="dxa"/>
            <w:tcBorders>
              <w:top w:val="nil"/>
              <w:left w:val="nil"/>
              <w:bottom w:val="nil"/>
              <w:right w:val="nil"/>
            </w:tcBorders>
            <w:tcMar>
              <w:top w:w="128" w:type="dxa"/>
              <w:left w:w="43" w:type="dxa"/>
              <w:bottom w:w="43" w:type="dxa"/>
              <w:right w:w="43" w:type="dxa"/>
            </w:tcMar>
            <w:vAlign w:val="bottom"/>
          </w:tcPr>
          <w:p w14:paraId="4295544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5CEC29D" w14:textId="77777777" w:rsidR="0089264D" w:rsidRPr="00B40C4C" w:rsidRDefault="0089264D" w:rsidP="00DB606C">
            <w:pPr>
              <w:jc w:val="right"/>
            </w:pPr>
          </w:p>
        </w:tc>
      </w:tr>
      <w:tr w:rsidR="00446E55" w:rsidRPr="00B40C4C" w14:paraId="489CC608"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61D911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754391B"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751FB685" w14:textId="77777777" w:rsidR="0089264D" w:rsidRPr="00B40C4C" w:rsidRDefault="0089264D" w:rsidP="009137DA">
            <w:r w:rsidRPr="00B40C4C">
              <w:t>Utdanning (tilskudd til Education Cannot Wait (ECW), jf. UD, VI.6</w:t>
            </w:r>
          </w:p>
        </w:tc>
        <w:tc>
          <w:tcPr>
            <w:tcW w:w="1160" w:type="dxa"/>
            <w:tcBorders>
              <w:top w:val="nil"/>
              <w:left w:val="nil"/>
              <w:bottom w:val="nil"/>
              <w:right w:val="nil"/>
            </w:tcBorders>
            <w:tcMar>
              <w:top w:w="128" w:type="dxa"/>
              <w:left w:w="43" w:type="dxa"/>
              <w:bottom w:w="43" w:type="dxa"/>
              <w:right w:w="43" w:type="dxa"/>
            </w:tcMar>
            <w:vAlign w:val="bottom"/>
          </w:tcPr>
          <w:p w14:paraId="5CA9F3F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F00467B" w14:textId="77777777" w:rsidR="0089264D" w:rsidRPr="00B40C4C" w:rsidRDefault="0089264D" w:rsidP="00DB606C">
            <w:pPr>
              <w:jc w:val="right"/>
            </w:pPr>
            <w:r w:rsidRPr="00B40C4C">
              <w:t>380 000</w:t>
            </w:r>
          </w:p>
        </w:tc>
      </w:tr>
      <w:tr w:rsidR="00446E55" w:rsidRPr="00B40C4C" w14:paraId="4D14F95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16609B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2902933" w14:textId="77777777" w:rsidR="0089264D" w:rsidRPr="00B40C4C" w:rsidRDefault="0089264D" w:rsidP="009137DA">
            <w:r w:rsidRPr="00B40C4C">
              <w:t>74</w:t>
            </w:r>
          </w:p>
        </w:tc>
        <w:tc>
          <w:tcPr>
            <w:tcW w:w="4399" w:type="dxa"/>
            <w:tcBorders>
              <w:top w:val="nil"/>
              <w:left w:val="nil"/>
              <w:bottom w:val="nil"/>
              <w:right w:val="nil"/>
            </w:tcBorders>
            <w:tcMar>
              <w:top w:w="128" w:type="dxa"/>
              <w:left w:w="43" w:type="dxa"/>
              <w:bottom w:w="43" w:type="dxa"/>
              <w:right w:w="43" w:type="dxa"/>
            </w:tcMar>
          </w:tcPr>
          <w:p w14:paraId="6F8929F8" w14:textId="77777777" w:rsidR="0089264D" w:rsidRPr="00B40C4C" w:rsidRDefault="0089264D" w:rsidP="009137DA">
            <w:r w:rsidRPr="00B40C4C">
              <w:t>Norges forskningsråd – utviklingsområdet</w:t>
            </w:r>
          </w:p>
        </w:tc>
        <w:tc>
          <w:tcPr>
            <w:tcW w:w="1160" w:type="dxa"/>
            <w:tcBorders>
              <w:top w:val="nil"/>
              <w:left w:val="nil"/>
              <w:bottom w:val="nil"/>
              <w:right w:val="nil"/>
            </w:tcBorders>
            <w:tcMar>
              <w:top w:w="128" w:type="dxa"/>
              <w:left w:w="43" w:type="dxa"/>
              <w:bottom w:w="43" w:type="dxa"/>
              <w:right w:w="43" w:type="dxa"/>
            </w:tcMar>
            <w:vAlign w:val="bottom"/>
          </w:tcPr>
          <w:p w14:paraId="7C1C01E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9813682" w14:textId="77777777" w:rsidR="0089264D" w:rsidRPr="00B40C4C" w:rsidRDefault="0089264D" w:rsidP="00DB606C">
            <w:pPr>
              <w:jc w:val="right"/>
            </w:pPr>
            <w:r w:rsidRPr="00B40C4C">
              <w:t>709 900</w:t>
            </w:r>
          </w:p>
        </w:tc>
      </w:tr>
      <w:tr w:rsidR="00446E55" w:rsidRPr="00B40C4C" w14:paraId="6F0381C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8AF19FC" w14:textId="77777777" w:rsidR="0089264D" w:rsidRPr="00B40C4C" w:rsidRDefault="0089264D" w:rsidP="009137DA">
            <w:r w:rsidRPr="00B40C4C">
              <w:t>162</w:t>
            </w:r>
          </w:p>
        </w:tc>
        <w:tc>
          <w:tcPr>
            <w:tcW w:w="1100" w:type="dxa"/>
            <w:tcBorders>
              <w:top w:val="nil"/>
              <w:left w:val="nil"/>
              <w:bottom w:val="nil"/>
              <w:right w:val="nil"/>
            </w:tcBorders>
            <w:tcMar>
              <w:top w:w="128" w:type="dxa"/>
              <w:left w:w="43" w:type="dxa"/>
              <w:bottom w:w="43" w:type="dxa"/>
              <w:right w:w="43" w:type="dxa"/>
            </w:tcMar>
          </w:tcPr>
          <w:p w14:paraId="3084B10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D8893F6" w14:textId="77777777" w:rsidR="0089264D" w:rsidRPr="00B40C4C" w:rsidRDefault="0089264D" w:rsidP="009137DA">
            <w:r w:rsidRPr="00B40C4C">
              <w:t>Næringsutvikling, matsystemer og fornybar energi</w:t>
            </w:r>
          </w:p>
        </w:tc>
        <w:tc>
          <w:tcPr>
            <w:tcW w:w="1160" w:type="dxa"/>
            <w:tcBorders>
              <w:top w:val="nil"/>
              <w:left w:val="nil"/>
              <w:bottom w:val="nil"/>
              <w:right w:val="nil"/>
            </w:tcBorders>
            <w:tcMar>
              <w:top w:w="128" w:type="dxa"/>
              <w:left w:w="43" w:type="dxa"/>
              <w:bottom w:w="43" w:type="dxa"/>
              <w:right w:w="43" w:type="dxa"/>
            </w:tcMar>
            <w:vAlign w:val="bottom"/>
          </w:tcPr>
          <w:p w14:paraId="2BA1419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45D6BF5" w14:textId="77777777" w:rsidR="0089264D" w:rsidRPr="00B40C4C" w:rsidRDefault="0089264D" w:rsidP="00DB606C">
            <w:pPr>
              <w:jc w:val="right"/>
            </w:pPr>
          </w:p>
        </w:tc>
      </w:tr>
      <w:tr w:rsidR="00446E55" w:rsidRPr="00B40C4C" w14:paraId="7B8D00D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495843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6FEB16A"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3E8EB3B" w14:textId="77777777" w:rsidR="0089264D" w:rsidRPr="00B40C4C" w:rsidRDefault="0089264D" w:rsidP="009137DA">
            <w:r w:rsidRPr="00B40C4C">
              <w:t>Bærekraftig jobbskaping, næringsutvikling og handel</w:t>
            </w:r>
          </w:p>
        </w:tc>
        <w:tc>
          <w:tcPr>
            <w:tcW w:w="1160" w:type="dxa"/>
            <w:tcBorders>
              <w:top w:val="nil"/>
              <w:left w:val="nil"/>
              <w:bottom w:val="nil"/>
              <w:right w:val="nil"/>
            </w:tcBorders>
            <w:tcMar>
              <w:top w:w="128" w:type="dxa"/>
              <w:left w:w="43" w:type="dxa"/>
              <w:bottom w:w="43" w:type="dxa"/>
              <w:right w:w="43" w:type="dxa"/>
            </w:tcMar>
            <w:vAlign w:val="bottom"/>
          </w:tcPr>
          <w:p w14:paraId="6994E0F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F8850B6" w14:textId="77777777" w:rsidR="0089264D" w:rsidRPr="00B40C4C" w:rsidRDefault="0089264D" w:rsidP="00DB606C">
            <w:pPr>
              <w:jc w:val="right"/>
            </w:pPr>
            <w:r w:rsidRPr="00B40C4C">
              <w:t>100 000</w:t>
            </w:r>
          </w:p>
        </w:tc>
      </w:tr>
      <w:tr w:rsidR="00446E55" w:rsidRPr="00B40C4C" w14:paraId="39CDCD9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B658D0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1DFE816"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75D763CA" w14:textId="77777777" w:rsidR="0089264D" w:rsidRPr="00B40C4C" w:rsidRDefault="0089264D" w:rsidP="009137DA">
            <w:r w:rsidRPr="00B40C4C">
              <w:t>Fornybar energi</w:t>
            </w:r>
          </w:p>
        </w:tc>
        <w:tc>
          <w:tcPr>
            <w:tcW w:w="1160" w:type="dxa"/>
            <w:tcBorders>
              <w:top w:val="nil"/>
              <w:left w:val="nil"/>
              <w:bottom w:val="nil"/>
              <w:right w:val="nil"/>
            </w:tcBorders>
            <w:tcMar>
              <w:top w:w="128" w:type="dxa"/>
              <w:left w:w="43" w:type="dxa"/>
              <w:bottom w:w="43" w:type="dxa"/>
              <w:right w:w="43" w:type="dxa"/>
            </w:tcMar>
            <w:vAlign w:val="bottom"/>
          </w:tcPr>
          <w:p w14:paraId="631C276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A1F9CC3" w14:textId="77777777" w:rsidR="0089264D" w:rsidRPr="00B40C4C" w:rsidRDefault="0089264D" w:rsidP="00DB606C">
            <w:pPr>
              <w:jc w:val="right"/>
            </w:pPr>
            <w:r w:rsidRPr="00B40C4C">
              <w:t>100 000</w:t>
            </w:r>
          </w:p>
        </w:tc>
      </w:tr>
      <w:tr w:rsidR="00446E55" w:rsidRPr="00B40C4C" w14:paraId="6318A22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754F126" w14:textId="77777777" w:rsidR="0089264D" w:rsidRPr="00B40C4C" w:rsidRDefault="0089264D" w:rsidP="009137DA">
            <w:r w:rsidRPr="00B40C4C">
              <w:t>163</w:t>
            </w:r>
          </w:p>
        </w:tc>
        <w:tc>
          <w:tcPr>
            <w:tcW w:w="1100" w:type="dxa"/>
            <w:tcBorders>
              <w:top w:val="nil"/>
              <w:left w:val="nil"/>
              <w:bottom w:val="nil"/>
              <w:right w:val="nil"/>
            </w:tcBorders>
            <w:tcMar>
              <w:top w:w="128" w:type="dxa"/>
              <w:left w:w="43" w:type="dxa"/>
              <w:bottom w:w="43" w:type="dxa"/>
              <w:right w:w="43" w:type="dxa"/>
            </w:tcMar>
          </w:tcPr>
          <w:p w14:paraId="00B409B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5E63D5A" w14:textId="77777777" w:rsidR="0089264D" w:rsidRPr="00B40C4C" w:rsidRDefault="0089264D" w:rsidP="009137DA">
            <w:r w:rsidRPr="00B40C4C">
              <w:t>Klima, miljø og hav</w:t>
            </w:r>
          </w:p>
        </w:tc>
        <w:tc>
          <w:tcPr>
            <w:tcW w:w="1160" w:type="dxa"/>
            <w:tcBorders>
              <w:top w:val="nil"/>
              <w:left w:val="nil"/>
              <w:bottom w:val="nil"/>
              <w:right w:val="nil"/>
            </w:tcBorders>
            <w:tcMar>
              <w:top w:w="128" w:type="dxa"/>
              <w:left w:w="43" w:type="dxa"/>
              <w:bottom w:w="43" w:type="dxa"/>
              <w:right w:w="43" w:type="dxa"/>
            </w:tcMar>
            <w:vAlign w:val="bottom"/>
          </w:tcPr>
          <w:p w14:paraId="3CCC672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89F51FA" w14:textId="77777777" w:rsidR="0089264D" w:rsidRPr="00B40C4C" w:rsidRDefault="0089264D" w:rsidP="00DB606C">
            <w:pPr>
              <w:jc w:val="right"/>
            </w:pPr>
          </w:p>
        </w:tc>
      </w:tr>
      <w:tr w:rsidR="00446E55" w:rsidRPr="00B40C4C" w14:paraId="35646511"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311DD8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F6C6DB2"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DB8FD7D" w14:textId="77777777" w:rsidR="0089264D" w:rsidRPr="00B40C4C" w:rsidRDefault="0089264D" w:rsidP="009137DA">
            <w:r w:rsidRPr="00B40C4C">
              <w:t>Miljø og klima (tilskudd til Det grønne klimafondet – GCF, jf. UD, VI.7</w:t>
            </w:r>
          </w:p>
        </w:tc>
        <w:tc>
          <w:tcPr>
            <w:tcW w:w="1160" w:type="dxa"/>
            <w:tcBorders>
              <w:top w:val="nil"/>
              <w:left w:val="nil"/>
              <w:bottom w:val="nil"/>
              <w:right w:val="nil"/>
            </w:tcBorders>
            <w:tcMar>
              <w:top w:w="128" w:type="dxa"/>
              <w:left w:w="43" w:type="dxa"/>
              <w:bottom w:w="43" w:type="dxa"/>
              <w:right w:w="43" w:type="dxa"/>
            </w:tcMar>
            <w:vAlign w:val="bottom"/>
          </w:tcPr>
          <w:p w14:paraId="5CE1643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DCFBBCC" w14:textId="77777777" w:rsidR="0089264D" w:rsidRPr="00B40C4C" w:rsidRDefault="0089264D" w:rsidP="00DB606C">
            <w:pPr>
              <w:jc w:val="right"/>
            </w:pPr>
            <w:r w:rsidRPr="00B40C4C">
              <w:t>3 200 000</w:t>
            </w:r>
          </w:p>
        </w:tc>
      </w:tr>
      <w:tr w:rsidR="00446E55" w:rsidRPr="00B40C4C" w14:paraId="38B5AED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785FC7D" w14:textId="77777777" w:rsidR="0089264D" w:rsidRPr="00B40C4C" w:rsidRDefault="0089264D" w:rsidP="009137DA">
            <w:r w:rsidRPr="00B40C4C">
              <w:t>UD/FD</w:t>
            </w:r>
          </w:p>
        </w:tc>
        <w:tc>
          <w:tcPr>
            <w:tcW w:w="1100" w:type="dxa"/>
            <w:tcBorders>
              <w:top w:val="nil"/>
              <w:left w:val="nil"/>
              <w:bottom w:val="nil"/>
              <w:right w:val="nil"/>
            </w:tcBorders>
            <w:tcMar>
              <w:top w:w="128" w:type="dxa"/>
              <w:left w:w="43" w:type="dxa"/>
              <w:bottom w:w="43" w:type="dxa"/>
              <w:right w:w="43" w:type="dxa"/>
            </w:tcMar>
          </w:tcPr>
          <w:p w14:paraId="1A3433E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FB825B8" w14:textId="77777777" w:rsidR="0089264D" w:rsidRPr="00B40C4C" w:rsidRDefault="0089264D" w:rsidP="009137DA">
            <w:r w:rsidRPr="00B40C4C">
              <w:t>Nansen-programmet for Ukraina</w:t>
            </w:r>
          </w:p>
        </w:tc>
        <w:tc>
          <w:tcPr>
            <w:tcW w:w="1160" w:type="dxa"/>
            <w:tcBorders>
              <w:top w:val="nil"/>
              <w:left w:val="nil"/>
              <w:bottom w:val="nil"/>
              <w:right w:val="nil"/>
            </w:tcBorders>
            <w:tcMar>
              <w:top w:w="128" w:type="dxa"/>
              <w:left w:w="43" w:type="dxa"/>
              <w:bottom w:w="43" w:type="dxa"/>
              <w:right w:w="43" w:type="dxa"/>
            </w:tcMar>
            <w:vAlign w:val="bottom"/>
          </w:tcPr>
          <w:p w14:paraId="368BE6E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025E457" w14:textId="77777777" w:rsidR="0089264D" w:rsidRPr="00B40C4C" w:rsidRDefault="0089264D" w:rsidP="00DB606C">
            <w:pPr>
              <w:jc w:val="right"/>
            </w:pPr>
          </w:p>
        </w:tc>
      </w:tr>
      <w:tr w:rsidR="00446E55" w:rsidRPr="00B40C4C" w14:paraId="3686409E"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D00D0F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35D2DF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8B8D981" w14:textId="77777777" w:rsidR="0089264D" w:rsidRPr="00B40C4C" w:rsidRDefault="0089264D" w:rsidP="009137DA">
            <w:r w:rsidRPr="00B40C4C">
              <w:t>Sivil og militær støtte gjennom Nansen-programmet for Ukraina i perioden 2023-2030, jf. UD, XVI</w:t>
            </w:r>
          </w:p>
        </w:tc>
        <w:tc>
          <w:tcPr>
            <w:tcW w:w="1160" w:type="dxa"/>
            <w:tcBorders>
              <w:top w:val="nil"/>
              <w:left w:val="nil"/>
              <w:bottom w:val="nil"/>
              <w:right w:val="nil"/>
            </w:tcBorders>
            <w:tcMar>
              <w:top w:w="128" w:type="dxa"/>
              <w:left w:w="43" w:type="dxa"/>
              <w:bottom w:w="43" w:type="dxa"/>
              <w:right w:w="43" w:type="dxa"/>
            </w:tcMar>
            <w:vAlign w:val="bottom"/>
          </w:tcPr>
          <w:p w14:paraId="667D315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BDA734D" w14:textId="77777777" w:rsidR="0089264D" w:rsidRPr="00B40C4C" w:rsidRDefault="0089264D" w:rsidP="00DB606C">
            <w:pPr>
              <w:jc w:val="right"/>
            </w:pPr>
            <w:r w:rsidRPr="00B40C4C">
              <w:t>134 500 000</w:t>
            </w:r>
          </w:p>
        </w:tc>
      </w:tr>
      <w:tr w:rsidR="00446E55" w:rsidRPr="00B40C4C" w14:paraId="7929296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769B9C0" w14:textId="77777777" w:rsidR="0089264D" w:rsidRPr="00B40C4C" w:rsidRDefault="0089264D" w:rsidP="009137DA">
            <w:r w:rsidRPr="00B40C4C">
              <w:t>201</w:t>
            </w:r>
          </w:p>
        </w:tc>
        <w:tc>
          <w:tcPr>
            <w:tcW w:w="1100" w:type="dxa"/>
            <w:tcBorders>
              <w:top w:val="nil"/>
              <w:left w:val="nil"/>
              <w:bottom w:val="nil"/>
              <w:right w:val="nil"/>
            </w:tcBorders>
            <w:tcMar>
              <w:top w:w="128" w:type="dxa"/>
              <w:left w:w="43" w:type="dxa"/>
              <w:bottom w:w="43" w:type="dxa"/>
              <w:right w:w="43" w:type="dxa"/>
            </w:tcMar>
          </w:tcPr>
          <w:p w14:paraId="0E07D81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DFA9073" w14:textId="77777777" w:rsidR="0089264D" w:rsidRPr="00B40C4C" w:rsidRDefault="0089264D" w:rsidP="009137DA">
            <w:r w:rsidRPr="00B40C4C">
              <w:t>Analyse og kunnskapsgrunnlag</w:t>
            </w:r>
          </w:p>
        </w:tc>
        <w:tc>
          <w:tcPr>
            <w:tcW w:w="1160" w:type="dxa"/>
            <w:tcBorders>
              <w:top w:val="nil"/>
              <w:left w:val="nil"/>
              <w:bottom w:val="nil"/>
              <w:right w:val="nil"/>
            </w:tcBorders>
            <w:tcMar>
              <w:top w:w="128" w:type="dxa"/>
              <w:left w:w="43" w:type="dxa"/>
              <w:bottom w:w="43" w:type="dxa"/>
              <w:right w:w="43" w:type="dxa"/>
            </w:tcMar>
            <w:vAlign w:val="bottom"/>
          </w:tcPr>
          <w:p w14:paraId="7084634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1E21415" w14:textId="77777777" w:rsidR="0089264D" w:rsidRPr="00B40C4C" w:rsidRDefault="0089264D" w:rsidP="00DB606C">
            <w:pPr>
              <w:jc w:val="right"/>
            </w:pPr>
          </w:p>
        </w:tc>
      </w:tr>
      <w:tr w:rsidR="00446E55" w:rsidRPr="00B40C4C" w14:paraId="721097F3"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3B25D14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4DA2C4B"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30E20620" w14:textId="77777777" w:rsidR="0089264D" w:rsidRPr="00B40C4C" w:rsidRDefault="0089264D" w:rsidP="009137DA">
            <w:r w:rsidRPr="00B40C4C">
              <w:t>Norges forskningsråd – forskning om utdanning og forskning</w:t>
            </w:r>
          </w:p>
        </w:tc>
        <w:tc>
          <w:tcPr>
            <w:tcW w:w="1160" w:type="dxa"/>
            <w:tcBorders>
              <w:top w:val="nil"/>
              <w:left w:val="nil"/>
              <w:bottom w:val="nil"/>
              <w:right w:val="nil"/>
            </w:tcBorders>
            <w:tcMar>
              <w:top w:w="128" w:type="dxa"/>
              <w:left w:w="43" w:type="dxa"/>
              <w:bottom w:w="43" w:type="dxa"/>
              <w:right w:w="43" w:type="dxa"/>
            </w:tcMar>
            <w:vAlign w:val="bottom"/>
          </w:tcPr>
          <w:p w14:paraId="6A11BB0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5413810" w14:textId="77777777" w:rsidR="0089264D" w:rsidRPr="00B40C4C" w:rsidRDefault="0089264D" w:rsidP="00DB606C">
            <w:pPr>
              <w:jc w:val="right"/>
            </w:pPr>
            <w:r w:rsidRPr="00B40C4C">
              <w:t xml:space="preserve">799 900 </w:t>
            </w:r>
          </w:p>
        </w:tc>
      </w:tr>
      <w:tr w:rsidR="00446E55" w:rsidRPr="00B40C4C" w14:paraId="0A16802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1A232D4" w14:textId="77777777" w:rsidR="0089264D" w:rsidRPr="00B40C4C" w:rsidRDefault="0089264D" w:rsidP="009137DA">
            <w:r w:rsidRPr="00B40C4C">
              <w:t>220</w:t>
            </w:r>
          </w:p>
        </w:tc>
        <w:tc>
          <w:tcPr>
            <w:tcW w:w="1100" w:type="dxa"/>
            <w:tcBorders>
              <w:top w:val="nil"/>
              <w:left w:val="nil"/>
              <w:bottom w:val="nil"/>
              <w:right w:val="nil"/>
            </w:tcBorders>
            <w:tcMar>
              <w:top w:w="128" w:type="dxa"/>
              <w:left w:w="43" w:type="dxa"/>
              <w:bottom w:w="43" w:type="dxa"/>
              <w:right w:w="43" w:type="dxa"/>
            </w:tcMar>
          </w:tcPr>
          <w:p w14:paraId="468491B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6D6AA6A" w14:textId="77777777" w:rsidR="0089264D" w:rsidRPr="00B40C4C" w:rsidRDefault="0089264D" w:rsidP="009137DA">
            <w:r w:rsidRPr="00B40C4C">
              <w:t>Utdanningsdirektoratet</w:t>
            </w:r>
          </w:p>
        </w:tc>
        <w:tc>
          <w:tcPr>
            <w:tcW w:w="1160" w:type="dxa"/>
            <w:tcBorders>
              <w:top w:val="nil"/>
              <w:left w:val="nil"/>
              <w:bottom w:val="nil"/>
              <w:right w:val="nil"/>
            </w:tcBorders>
            <w:tcMar>
              <w:top w:w="128" w:type="dxa"/>
              <w:left w:w="43" w:type="dxa"/>
              <w:bottom w:w="43" w:type="dxa"/>
              <w:right w:w="43" w:type="dxa"/>
            </w:tcMar>
            <w:vAlign w:val="bottom"/>
          </w:tcPr>
          <w:p w14:paraId="54548BC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A8276DB" w14:textId="77777777" w:rsidR="0089264D" w:rsidRPr="00B40C4C" w:rsidRDefault="0089264D" w:rsidP="00DB606C">
            <w:pPr>
              <w:jc w:val="right"/>
            </w:pPr>
          </w:p>
        </w:tc>
      </w:tr>
      <w:tr w:rsidR="00446E55" w:rsidRPr="00B40C4C" w14:paraId="7EAF003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C404FA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A3BDB68"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55D11A8" w14:textId="77777777" w:rsidR="0089264D" w:rsidRPr="00B40C4C" w:rsidRDefault="0089264D" w:rsidP="009137DA">
            <w:r w:rsidRPr="00B40C4C">
              <w:t>Tilskudd til læremidler mv.</w:t>
            </w:r>
          </w:p>
        </w:tc>
        <w:tc>
          <w:tcPr>
            <w:tcW w:w="1160" w:type="dxa"/>
            <w:tcBorders>
              <w:top w:val="nil"/>
              <w:left w:val="nil"/>
              <w:bottom w:val="nil"/>
              <w:right w:val="nil"/>
            </w:tcBorders>
            <w:tcMar>
              <w:top w:w="128" w:type="dxa"/>
              <w:left w:w="43" w:type="dxa"/>
              <w:bottom w:w="43" w:type="dxa"/>
              <w:right w:w="43" w:type="dxa"/>
            </w:tcMar>
            <w:vAlign w:val="bottom"/>
          </w:tcPr>
          <w:p w14:paraId="2E7B0A9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151EAF1" w14:textId="77777777" w:rsidR="0089264D" w:rsidRPr="00B40C4C" w:rsidRDefault="0089264D" w:rsidP="00DB606C">
            <w:pPr>
              <w:jc w:val="right"/>
            </w:pPr>
            <w:r w:rsidRPr="00B40C4C">
              <w:t>90 000</w:t>
            </w:r>
          </w:p>
        </w:tc>
      </w:tr>
      <w:tr w:rsidR="00446E55" w:rsidRPr="00B40C4C" w14:paraId="3D82A86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AA7D73C" w14:textId="77777777" w:rsidR="0089264D" w:rsidRPr="00B40C4C" w:rsidRDefault="0089264D" w:rsidP="009137DA">
            <w:r w:rsidRPr="00B40C4C">
              <w:t>224</w:t>
            </w:r>
          </w:p>
        </w:tc>
        <w:tc>
          <w:tcPr>
            <w:tcW w:w="1100" w:type="dxa"/>
            <w:tcBorders>
              <w:top w:val="nil"/>
              <w:left w:val="nil"/>
              <w:bottom w:val="nil"/>
              <w:right w:val="nil"/>
            </w:tcBorders>
            <w:tcMar>
              <w:top w:w="128" w:type="dxa"/>
              <w:left w:w="43" w:type="dxa"/>
              <w:bottom w:w="43" w:type="dxa"/>
              <w:right w:w="43" w:type="dxa"/>
            </w:tcMar>
          </w:tcPr>
          <w:p w14:paraId="33F8D48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BFD9CE0" w14:textId="77777777" w:rsidR="0089264D" w:rsidRPr="00B40C4C" w:rsidRDefault="0089264D" w:rsidP="009137DA">
            <w:r w:rsidRPr="00B40C4C">
              <w:t>Tilskudd til freds- og menneskerettighetssentre</w:t>
            </w:r>
          </w:p>
        </w:tc>
        <w:tc>
          <w:tcPr>
            <w:tcW w:w="1160" w:type="dxa"/>
            <w:tcBorders>
              <w:top w:val="nil"/>
              <w:left w:val="nil"/>
              <w:bottom w:val="nil"/>
              <w:right w:val="nil"/>
            </w:tcBorders>
            <w:tcMar>
              <w:top w:w="128" w:type="dxa"/>
              <w:left w:w="43" w:type="dxa"/>
              <w:bottom w:w="43" w:type="dxa"/>
              <w:right w:w="43" w:type="dxa"/>
            </w:tcMar>
            <w:vAlign w:val="bottom"/>
          </w:tcPr>
          <w:p w14:paraId="7B781DC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A1C5F59" w14:textId="77777777" w:rsidR="0089264D" w:rsidRPr="00B40C4C" w:rsidRDefault="0089264D" w:rsidP="00DB606C">
            <w:pPr>
              <w:jc w:val="right"/>
            </w:pPr>
          </w:p>
        </w:tc>
      </w:tr>
      <w:tr w:rsidR="00446E55" w:rsidRPr="00B40C4C" w14:paraId="495A314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882834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1F3262B"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80BFE44" w14:textId="77777777" w:rsidR="0089264D" w:rsidRPr="00B40C4C" w:rsidRDefault="0089264D" w:rsidP="009137DA">
            <w:r w:rsidRPr="00B40C4C">
              <w:t>Freds- og menneskerettighetssentre</w:t>
            </w:r>
          </w:p>
        </w:tc>
        <w:tc>
          <w:tcPr>
            <w:tcW w:w="1160" w:type="dxa"/>
            <w:tcBorders>
              <w:top w:val="nil"/>
              <w:left w:val="nil"/>
              <w:bottom w:val="nil"/>
              <w:right w:val="nil"/>
            </w:tcBorders>
            <w:tcMar>
              <w:top w:w="128" w:type="dxa"/>
              <w:left w:w="43" w:type="dxa"/>
              <w:bottom w:w="43" w:type="dxa"/>
              <w:right w:w="43" w:type="dxa"/>
            </w:tcMar>
            <w:vAlign w:val="bottom"/>
          </w:tcPr>
          <w:p w14:paraId="4F26247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5528237" w14:textId="77777777" w:rsidR="0089264D" w:rsidRPr="00B40C4C" w:rsidRDefault="0089264D" w:rsidP="00DB606C">
            <w:pPr>
              <w:jc w:val="right"/>
            </w:pPr>
            <w:r w:rsidRPr="00B40C4C">
              <w:t>85 000</w:t>
            </w:r>
          </w:p>
        </w:tc>
      </w:tr>
      <w:tr w:rsidR="00446E55" w:rsidRPr="00B40C4C" w14:paraId="690BE2B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4222F17" w14:textId="77777777" w:rsidR="0089264D" w:rsidRPr="00B40C4C" w:rsidRDefault="0089264D" w:rsidP="009137DA">
            <w:r w:rsidRPr="00B40C4C">
              <w:t>225</w:t>
            </w:r>
          </w:p>
        </w:tc>
        <w:tc>
          <w:tcPr>
            <w:tcW w:w="1100" w:type="dxa"/>
            <w:tcBorders>
              <w:top w:val="nil"/>
              <w:left w:val="nil"/>
              <w:bottom w:val="nil"/>
              <w:right w:val="nil"/>
            </w:tcBorders>
            <w:tcMar>
              <w:top w:w="128" w:type="dxa"/>
              <w:left w:w="43" w:type="dxa"/>
              <w:bottom w:w="43" w:type="dxa"/>
              <w:right w:w="43" w:type="dxa"/>
            </w:tcMar>
          </w:tcPr>
          <w:p w14:paraId="4E75503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592ECB4" w14:textId="77777777" w:rsidR="0089264D" w:rsidRPr="00B40C4C" w:rsidRDefault="0089264D" w:rsidP="009137DA">
            <w:r w:rsidRPr="00B40C4C">
              <w:t>Tiltak i grunnopplæringen</w:t>
            </w:r>
          </w:p>
        </w:tc>
        <w:tc>
          <w:tcPr>
            <w:tcW w:w="1160" w:type="dxa"/>
            <w:tcBorders>
              <w:top w:val="nil"/>
              <w:left w:val="nil"/>
              <w:bottom w:val="nil"/>
              <w:right w:val="nil"/>
            </w:tcBorders>
            <w:tcMar>
              <w:top w:w="128" w:type="dxa"/>
              <w:left w:w="43" w:type="dxa"/>
              <w:bottom w:w="43" w:type="dxa"/>
              <w:right w:w="43" w:type="dxa"/>
            </w:tcMar>
            <w:vAlign w:val="bottom"/>
          </w:tcPr>
          <w:p w14:paraId="708F7AF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B6E7F06" w14:textId="77777777" w:rsidR="0089264D" w:rsidRPr="00B40C4C" w:rsidRDefault="0089264D" w:rsidP="00DB606C">
            <w:pPr>
              <w:jc w:val="right"/>
            </w:pPr>
          </w:p>
        </w:tc>
      </w:tr>
      <w:tr w:rsidR="00446E55" w:rsidRPr="00B40C4C" w14:paraId="17B92310" w14:textId="77777777" w:rsidTr="009E307E">
        <w:trPr>
          <w:trHeight w:val="880"/>
        </w:trPr>
        <w:tc>
          <w:tcPr>
            <w:tcW w:w="880" w:type="dxa"/>
            <w:tcBorders>
              <w:top w:val="nil"/>
              <w:left w:val="nil"/>
              <w:bottom w:val="nil"/>
              <w:right w:val="nil"/>
            </w:tcBorders>
            <w:tcMar>
              <w:top w:w="128" w:type="dxa"/>
              <w:left w:w="43" w:type="dxa"/>
              <w:bottom w:w="43" w:type="dxa"/>
              <w:right w:w="43" w:type="dxa"/>
            </w:tcMar>
          </w:tcPr>
          <w:p w14:paraId="0805890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765D53C" w14:textId="77777777" w:rsidR="0089264D" w:rsidRPr="00B40C4C" w:rsidRDefault="0089264D" w:rsidP="009137DA">
            <w:r w:rsidRPr="00B40C4C">
              <w:t xml:space="preserve">61 </w:t>
            </w:r>
          </w:p>
        </w:tc>
        <w:tc>
          <w:tcPr>
            <w:tcW w:w="4399" w:type="dxa"/>
            <w:tcBorders>
              <w:top w:val="nil"/>
              <w:left w:val="nil"/>
              <w:bottom w:val="nil"/>
              <w:right w:val="nil"/>
            </w:tcBorders>
            <w:tcMar>
              <w:top w:w="128" w:type="dxa"/>
              <w:left w:w="43" w:type="dxa"/>
              <w:bottom w:w="43" w:type="dxa"/>
              <w:right w:w="43" w:type="dxa"/>
            </w:tcMar>
          </w:tcPr>
          <w:p w14:paraId="78B251E2" w14:textId="77777777" w:rsidR="0089264D" w:rsidRPr="00B40C4C" w:rsidRDefault="0089264D" w:rsidP="009137DA">
            <w:r w:rsidRPr="00B40C4C">
              <w:t xml:space="preserve">Rentekompensasjon for investeringer i læringsarenaer og større utstyr som bidrar til mer praktisk og variert opplæring, jf. KD, IX </w:t>
            </w:r>
          </w:p>
        </w:tc>
        <w:tc>
          <w:tcPr>
            <w:tcW w:w="1160" w:type="dxa"/>
            <w:tcBorders>
              <w:top w:val="nil"/>
              <w:left w:val="nil"/>
              <w:bottom w:val="nil"/>
              <w:right w:val="nil"/>
            </w:tcBorders>
            <w:tcMar>
              <w:top w:w="128" w:type="dxa"/>
              <w:left w:w="43" w:type="dxa"/>
              <w:bottom w:w="43" w:type="dxa"/>
              <w:right w:w="43" w:type="dxa"/>
            </w:tcMar>
            <w:vAlign w:val="bottom"/>
          </w:tcPr>
          <w:p w14:paraId="6BFC4B4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8E1C115" w14:textId="77777777" w:rsidR="0089264D" w:rsidRPr="00B40C4C" w:rsidRDefault="0089264D" w:rsidP="00DB606C">
            <w:pPr>
              <w:jc w:val="right"/>
            </w:pPr>
            <w:r w:rsidRPr="00B40C4C">
              <w:rPr>
                <w:rStyle w:val="kursiv"/>
              </w:rPr>
              <w:t>Tilsvarende en investeringsramme på 2 000 000</w:t>
            </w:r>
          </w:p>
        </w:tc>
      </w:tr>
      <w:tr w:rsidR="00446E55" w:rsidRPr="00B40C4C" w14:paraId="1D825D8F"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3482EDE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DECE579" w14:textId="77777777" w:rsidR="0089264D" w:rsidRPr="00B40C4C" w:rsidRDefault="0089264D" w:rsidP="009137DA">
            <w:r w:rsidRPr="00B40C4C">
              <w:t>68</w:t>
            </w:r>
          </w:p>
        </w:tc>
        <w:tc>
          <w:tcPr>
            <w:tcW w:w="4399" w:type="dxa"/>
            <w:tcBorders>
              <w:top w:val="nil"/>
              <w:left w:val="nil"/>
              <w:bottom w:val="nil"/>
              <w:right w:val="nil"/>
            </w:tcBorders>
            <w:tcMar>
              <w:top w:w="128" w:type="dxa"/>
              <w:left w:w="43" w:type="dxa"/>
              <w:bottom w:w="43" w:type="dxa"/>
              <w:right w:w="43" w:type="dxa"/>
            </w:tcMar>
          </w:tcPr>
          <w:p w14:paraId="242C1BCA" w14:textId="77777777" w:rsidR="0089264D" w:rsidRPr="00B40C4C" w:rsidRDefault="0089264D" w:rsidP="009137DA">
            <w:r w:rsidRPr="00B40C4C">
              <w:t>Tilskudd til opplæring i kriminalomsorgen i påfølgende budsjettår, jf. KD, IV.2</w:t>
            </w:r>
          </w:p>
        </w:tc>
        <w:tc>
          <w:tcPr>
            <w:tcW w:w="1160" w:type="dxa"/>
            <w:tcBorders>
              <w:top w:val="nil"/>
              <w:left w:val="nil"/>
              <w:bottom w:val="nil"/>
              <w:right w:val="nil"/>
            </w:tcBorders>
            <w:tcMar>
              <w:top w:w="128" w:type="dxa"/>
              <w:left w:w="43" w:type="dxa"/>
              <w:bottom w:w="43" w:type="dxa"/>
              <w:right w:w="43" w:type="dxa"/>
            </w:tcMar>
            <w:vAlign w:val="bottom"/>
          </w:tcPr>
          <w:p w14:paraId="4B32DD2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95A6FDD" w14:textId="77777777" w:rsidR="0089264D" w:rsidRPr="00B40C4C" w:rsidRDefault="0089264D" w:rsidP="00DB606C">
            <w:pPr>
              <w:jc w:val="right"/>
            </w:pPr>
            <w:r w:rsidRPr="00B40C4C">
              <w:rPr>
                <w:rStyle w:val="kursiv"/>
              </w:rPr>
              <w:t>20 pst. av tilskudd</w:t>
            </w:r>
          </w:p>
        </w:tc>
      </w:tr>
      <w:tr w:rsidR="00446E55" w:rsidRPr="00B40C4C" w14:paraId="008D475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D4BFC8F" w14:textId="77777777" w:rsidR="0089264D" w:rsidRPr="00B40C4C" w:rsidRDefault="0089264D" w:rsidP="009137DA">
            <w:r w:rsidRPr="00B40C4C">
              <w:t>226</w:t>
            </w:r>
          </w:p>
        </w:tc>
        <w:tc>
          <w:tcPr>
            <w:tcW w:w="1100" w:type="dxa"/>
            <w:tcBorders>
              <w:top w:val="nil"/>
              <w:left w:val="nil"/>
              <w:bottom w:val="nil"/>
              <w:right w:val="nil"/>
            </w:tcBorders>
            <w:tcMar>
              <w:top w:w="128" w:type="dxa"/>
              <w:left w:w="43" w:type="dxa"/>
              <w:bottom w:w="43" w:type="dxa"/>
              <w:right w:w="43" w:type="dxa"/>
            </w:tcMar>
          </w:tcPr>
          <w:p w14:paraId="5724C9F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9652EFF" w14:textId="77777777" w:rsidR="0089264D" w:rsidRPr="00B40C4C" w:rsidRDefault="0089264D" w:rsidP="009137DA">
            <w:r w:rsidRPr="00B40C4C">
              <w:t>Kvalitetsutvikling i grunnopplæringen</w:t>
            </w:r>
          </w:p>
        </w:tc>
        <w:tc>
          <w:tcPr>
            <w:tcW w:w="1160" w:type="dxa"/>
            <w:tcBorders>
              <w:top w:val="nil"/>
              <w:left w:val="nil"/>
              <w:bottom w:val="nil"/>
              <w:right w:val="nil"/>
            </w:tcBorders>
            <w:tcMar>
              <w:top w:w="128" w:type="dxa"/>
              <w:left w:w="43" w:type="dxa"/>
              <w:bottom w:w="43" w:type="dxa"/>
              <w:right w:w="43" w:type="dxa"/>
            </w:tcMar>
            <w:vAlign w:val="bottom"/>
          </w:tcPr>
          <w:p w14:paraId="79C8C8C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6CC23FC" w14:textId="77777777" w:rsidR="0089264D" w:rsidRPr="00B40C4C" w:rsidRDefault="0089264D" w:rsidP="00DB606C">
            <w:pPr>
              <w:jc w:val="right"/>
            </w:pPr>
          </w:p>
        </w:tc>
      </w:tr>
      <w:tr w:rsidR="00446E55" w:rsidRPr="00B40C4C" w14:paraId="1A210A2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6F7022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D19ECA2"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3697C1B8"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76EF728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B099835" w14:textId="77777777" w:rsidR="0089264D" w:rsidRPr="00B40C4C" w:rsidRDefault="0089264D" w:rsidP="00DB606C">
            <w:pPr>
              <w:jc w:val="right"/>
            </w:pPr>
            <w:r w:rsidRPr="00B40C4C">
              <w:t>13 000</w:t>
            </w:r>
          </w:p>
        </w:tc>
      </w:tr>
      <w:tr w:rsidR="00446E55" w:rsidRPr="00B40C4C" w14:paraId="4F02174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08EB53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DCB9470" w14:textId="77777777" w:rsidR="0089264D" w:rsidRPr="00B40C4C" w:rsidRDefault="0089264D" w:rsidP="009137DA">
            <w:r w:rsidRPr="00B40C4C">
              <w:t>22</w:t>
            </w:r>
          </w:p>
        </w:tc>
        <w:tc>
          <w:tcPr>
            <w:tcW w:w="4399" w:type="dxa"/>
            <w:tcBorders>
              <w:top w:val="nil"/>
              <w:left w:val="nil"/>
              <w:bottom w:val="nil"/>
              <w:right w:val="nil"/>
            </w:tcBorders>
            <w:tcMar>
              <w:top w:w="128" w:type="dxa"/>
              <w:left w:w="43" w:type="dxa"/>
              <w:bottom w:w="43" w:type="dxa"/>
              <w:right w:w="43" w:type="dxa"/>
            </w:tcMar>
          </w:tcPr>
          <w:p w14:paraId="060A7E22" w14:textId="77777777" w:rsidR="0089264D" w:rsidRPr="00B40C4C" w:rsidRDefault="0089264D" w:rsidP="009137DA">
            <w:r w:rsidRPr="00B40C4C">
              <w:t>Videreutdanning for lærere og skoleledere</w:t>
            </w:r>
          </w:p>
        </w:tc>
        <w:tc>
          <w:tcPr>
            <w:tcW w:w="1160" w:type="dxa"/>
            <w:tcBorders>
              <w:top w:val="nil"/>
              <w:left w:val="nil"/>
              <w:bottom w:val="nil"/>
              <w:right w:val="nil"/>
            </w:tcBorders>
            <w:tcMar>
              <w:top w:w="128" w:type="dxa"/>
              <w:left w:w="43" w:type="dxa"/>
              <w:bottom w:w="43" w:type="dxa"/>
              <w:right w:w="43" w:type="dxa"/>
            </w:tcMar>
            <w:vAlign w:val="bottom"/>
          </w:tcPr>
          <w:p w14:paraId="5B959D8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5C8AF84" w14:textId="77777777" w:rsidR="0089264D" w:rsidRPr="00B40C4C" w:rsidRDefault="0089264D" w:rsidP="00DB606C">
            <w:pPr>
              <w:jc w:val="right"/>
            </w:pPr>
            <w:r w:rsidRPr="00B40C4C">
              <w:t>332 000</w:t>
            </w:r>
          </w:p>
        </w:tc>
      </w:tr>
      <w:tr w:rsidR="00446E55" w:rsidRPr="00B40C4C" w14:paraId="7176633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E439460" w14:textId="77777777" w:rsidR="0089264D" w:rsidRPr="00B40C4C" w:rsidRDefault="0089264D" w:rsidP="009137DA">
            <w:r w:rsidRPr="00B40C4C">
              <w:t>240</w:t>
            </w:r>
          </w:p>
        </w:tc>
        <w:tc>
          <w:tcPr>
            <w:tcW w:w="1100" w:type="dxa"/>
            <w:tcBorders>
              <w:top w:val="nil"/>
              <w:left w:val="nil"/>
              <w:bottom w:val="nil"/>
              <w:right w:val="nil"/>
            </w:tcBorders>
            <w:tcMar>
              <w:top w:w="128" w:type="dxa"/>
              <w:left w:w="43" w:type="dxa"/>
              <w:bottom w:w="43" w:type="dxa"/>
              <w:right w:w="43" w:type="dxa"/>
            </w:tcMar>
          </w:tcPr>
          <w:p w14:paraId="219FE65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E546BAE" w14:textId="77777777" w:rsidR="0089264D" w:rsidRPr="00B40C4C" w:rsidRDefault="0089264D" w:rsidP="009137DA">
            <w:r w:rsidRPr="00B40C4C">
              <w:t>Fagskoler</w:t>
            </w:r>
          </w:p>
        </w:tc>
        <w:tc>
          <w:tcPr>
            <w:tcW w:w="1160" w:type="dxa"/>
            <w:tcBorders>
              <w:top w:val="nil"/>
              <w:left w:val="nil"/>
              <w:bottom w:val="nil"/>
              <w:right w:val="nil"/>
            </w:tcBorders>
            <w:tcMar>
              <w:top w:w="128" w:type="dxa"/>
              <w:left w:w="43" w:type="dxa"/>
              <w:bottom w:w="43" w:type="dxa"/>
              <w:right w:w="43" w:type="dxa"/>
            </w:tcMar>
            <w:vAlign w:val="bottom"/>
          </w:tcPr>
          <w:p w14:paraId="57B39E0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0C2EFCE" w14:textId="77777777" w:rsidR="0089264D" w:rsidRPr="00B40C4C" w:rsidRDefault="0089264D" w:rsidP="00DB606C">
            <w:pPr>
              <w:jc w:val="right"/>
            </w:pPr>
          </w:p>
        </w:tc>
      </w:tr>
      <w:tr w:rsidR="00446E55" w:rsidRPr="00B40C4C" w14:paraId="48D04B1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5C9035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B9293E5" w14:textId="77777777" w:rsidR="0089264D" w:rsidRPr="00B40C4C" w:rsidRDefault="0089264D" w:rsidP="009137DA">
            <w:r w:rsidRPr="00B40C4C">
              <w:t>60</w:t>
            </w:r>
          </w:p>
        </w:tc>
        <w:tc>
          <w:tcPr>
            <w:tcW w:w="4399" w:type="dxa"/>
            <w:tcBorders>
              <w:top w:val="nil"/>
              <w:left w:val="nil"/>
              <w:bottom w:val="nil"/>
              <w:right w:val="nil"/>
            </w:tcBorders>
            <w:tcMar>
              <w:top w:w="128" w:type="dxa"/>
              <w:left w:w="43" w:type="dxa"/>
              <w:bottom w:w="43" w:type="dxa"/>
              <w:right w:w="43" w:type="dxa"/>
            </w:tcMar>
          </w:tcPr>
          <w:p w14:paraId="7140B039" w14:textId="77777777" w:rsidR="0089264D" w:rsidRPr="00B40C4C" w:rsidRDefault="0089264D" w:rsidP="009137DA">
            <w:r w:rsidRPr="00B40C4C">
              <w:t>Driftstilskudd til fagskoler</w:t>
            </w:r>
          </w:p>
        </w:tc>
        <w:tc>
          <w:tcPr>
            <w:tcW w:w="1160" w:type="dxa"/>
            <w:tcBorders>
              <w:top w:val="nil"/>
              <w:left w:val="nil"/>
              <w:bottom w:val="nil"/>
              <w:right w:val="nil"/>
            </w:tcBorders>
            <w:tcMar>
              <w:top w:w="128" w:type="dxa"/>
              <w:left w:w="43" w:type="dxa"/>
              <w:bottom w:w="43" w:type="dxa"/>
              <w:right w:w="43" w:type="dxa"/>
            </w:tcMar>
            <w:vAlign w:val="bottom"/>
          </w:tcPr>
          <w:p w14:paraId="59B57A9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22D8EE9" w14:textId="77777777" w:rsidR="0089264D" w:rsidRPr="00B40C4C" w:rsidRDefault="0089264D" w:rsidP="00DB606C">
            <w:pPr>
              <w:jc w:val="right"/>
            </w:pPr>
            <w:r w:rsidRPr="00B40C4C">
              <w:t>106 100</w:t>
            </w:r>
          </w:p>
        </w:tc>
      </w:tr>
      <w:tr w:rsidR="00446E55" w:rsidRPr="00B40C4C" w14:paraId="42C5289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9DED33A" w14:textId="77777777" w:rsidR="0089264D" w:rsidRPr="00B40C4C" w:rsidRDefault="0089264D" w:rsidP="009137DA">
            <w:r w:rsidRPr="00B40C4C">
              <w:t>270</w:t>
            </w:r>
          </w:p>
        </w:tc>
        <w:tc>
          <w:tcPr>
            <w:tcW w:w="1100" w:type="dxa"/>
            <w:tcBorders>
              <w:top w:val="nil"/>
              <w:left w:val="nil"/>
              <w:bottom w:val="nil"/>
              <w:right w:val="nil"/>
            </w:tcBorders>
            <w:tcMar>
              <w:top w:w="128" w:type="dxa"/>
              <w:left w:w="43" w:type="dxa"/>
              <w:bottom w:w="43" w:type="dxa"/>
              <w:right w:w="43" w:type="dxa"/>
            </w:tcMar>
          </w:tcPr>
          <w:p w14:paraId="745A58A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907A674" w14:textId="77777777" w:rsidR="0089264D" w:rsidRPr="00B40C4C" w:rsidRDefault="0089264D" w:rsidP="009137DA">
            <w:r w:rsidRPr="00B40C4C">
              <w:t>Studentvelferd</w:t>
            </w:r>
          </w:p>
        </w:tc>
        <w:tc>
          <w:tcPr>
            <w:tcW w:w="1160" w:type="dxa"/>
            <w:tcBorders>
              <w:top w:val="nil"/>
              <w:left w:val="nil"/>
              <w:bottom w:val="nil"/>
              <w:right w:val="nil"/>
            </w:tcBorders>
            <w:tcMar>
              <w:top w:w="128" w:type="dxa"/>
              <w:left w:w="43" w:type="dxa"/>
              <w:bottom w:w="43" w:type="dxa"/>
              <w:right w:w="43" w:type="dxa"/>
            </w:tcMar>
            <w:vAlign w:val="bottom"/>
          </w:tcPr>
          <w:p w14:paraId="45899B5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B1A15DA" w14:textId="77777777" w:rsidR="0089264D" w:rsidRPr="00B40C4C" w:rsidRDefault="0089264D" w:rsidP="00DB606C">
            <w:pPr>
              <w:jc w:val="right"/>
            </w:pPr>
          </w:p>
        </w:tc>
      </w:tr>
      <w:tr w:rsidR="00446E55" w:rsidRPr="00B40C4C" w14:paraId="2ADC0CC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0B2B48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2C51F3A" w14:textId="77777777" w:rsidR="0089264D" w:rsidRPr="00B40C4C" w:rsidRDefault="0089264D" w:rsidP="009137DA">
            <w:r w:rsidRPr="00B40C4C">
              <w:t>75</w:t>
            </w:r>
          </w:p>
        </w:tc>
        <w:tc>
          <w:tcPr>
            <w:tcW w:w="4399" w:type="dxa"/>
            <w:tcBorders>
              <w:top w:val="nil"/>
              <w:left w:val="nil"/>
              <w:bottom w:val="nil"/>
              <w:right w:val="nil"/>
            </w:tcBorders>
            <w:tcMar>
              <w:top w:w="128" w:type="dxa"/>
              <w:left w:w="43" w:type="dxa"/>
              <w:bottom w:w="43" w:type="dxa"/>
              <w:right w:w="43" w:type="dxa"/>
            </w:tcMar>
          </w:tcPr>
          <w:p w14:paraId="5F4BA8AB" w14:textId="77777777" w:rsidR="0089264D" w:rsidRPr="00B40C4C" w:rsidRDefault="0089264D" w:rsidP="009137DA">
            <w:r w:rsidRPr="00B40C4C">
              <w:t>Tilskudd til bygging av studentboliger</w:t>
            </w:r>
          </w:p>
        </w:tc>
        <w:tc>
          <w:tcPr>
            <w:tcW w:w="1160" w:type="dxa"/>
            <w:tcBorders>
              <w:top w:val="nil"/>
              <w:left w:val="nil"/>
              <w:bottom w:val="nil"/>
              <w:right w:val="nil"/>
            </w:tcBorders>
            <w:tcMar>
              <w:top w:w="128" w:type="dxa"/>
              <w:left w:w="43" w:type="dxa"/>
              <w:bottom w:w="43" w:type="dxa"/>
              <w:right w:w="43" w:type="dxa"/>
            </w:tcMar>
            <w:vAlign w:val="bottom"/>
          </w:tcPr>
          <w:p w14:paraId="7492959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681C129" w14:textId="77777777" w:rsidR="0089264D" w:rsidRPr="00B40C4C" w:rsidRDefault="0089264D" w:rsidP="00DB606C">
            <w:pPr>
              <w:jc w:val="right"/>
            </w:pPr>
            <w:r w:rsidRPr="00B40C4C">
              <w:t>832 500</w:t>
            </w:r>
          </w:p>
        </w:tc>
      </w:tr>
      <w:tr w:rsidR="00446E55" w:rsidRPr="00B40C4C" w14:paraId="42505ED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6E1E6D5" w14:textId="77777777" w:rsidR="0089264D" w:rsidRPr="00B40C4C" w:rsidRDefault="0089264D" w:rsidP="009137DA">
            <w:r w:rsidRPr="00B40C4C">
              <w:t>285</w:t>
            </w:r>
          </w:p>
        </w:tc>
        <w:tc>
          <w:tcPr>
            <w:tcW w:w="1100" w:type="dxa"/>
            <w:tcBorders>
              <w:top w:val="nil"/>
              <w:left w:val="nil"/>
              <w:bottom w:val="nil"/>
              <w:right w:val="nil"/>
            </w:tcBorders>
            <w:tcMar>
              <w:top w:w="128" w:type="dxa"/>
              <w:left w:w="43" w:type="dxa"/>
              <w:bottom w:w="43" w:type="dxa"/>
              <w:right w:w="43" w:type="dxa"/>
            </w:tcMar>
          </w:tcPr>
          <w:p w14:paraId="3361655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A79FDB8"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7507556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5636CC4" w14:textId="77777777" w:rsidR="0089264D" w:rsidRPr="00B40C4C" w:rsidRDefault="0089264D" w:rsidP="00DB606C">
            <w:pPr>
              <w:jc w:val="right"/>
            </w:pPr>
          </w:p>
        </w:tc>
      </w:tr>
      <w:tr w:rsidR="00446E55" w:rsidRPr="00B40C4C" w14:paraId="4780389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0541EF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63421E0"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290460CC" w14:textId="77777777" w:rsidR="0089264D" w:rsidRPr="00B40C4C" w:rsidRDefault="0089264D" w:rsidP="009137DA">
            <w:r w:rsidRPr="00B40C4C">
              <w:t>Strategiske forskningsprioriteringer</w:t>
            </w:r>
          </w:p>
        </w:tc>
        <w:tc>
          <w:tcPr>
            <w:tcW w:w="1160" w:type="dxa"/>
            <w:tcBorders>
              <w:top w:val="nil"/>
              <w:left w:val="nil"/>
              <w:bottom w:val="nil"/>
              <w:right w:val="nil"/>
            </w:tcBorders>
            <w:tcMar>
              <w:top w:w="128" w:type="dxa"/>
              <w:left w:w="43" w:type="dxa"/>
              <w:bottom w:w="43" w:type="dxa"/>
              <w:right w:w="43" w:type="dxa"/>
            </w:tcMar>
            <w:vAlign w:val="bottom"/>
          </w:tcPr>
          <w:p w14:paraId="2802447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A0907E1" w14:textId="77777777" w:rsidR="0089264D" w:rsidRPr="00B40C4C" w:rsidRDefault="0089264D" w:rsidP="00DB606C">
            <w:pPr>
              <w:jc w:val="right"/>
            </w:pPr>
            <w:r w:rsidRPr="00B40C4C">
              <w:t>11 212 600</w:t>
            </w:r>
          </w:p>
        </w:tc>
      </w:tr>
      <w:tr w:rsidR="00446E55" w:rsidRPr="00B40C4C" w14:paraId="20290F7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D083B2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FD1D40E"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0FC10038" w14:textId="77777777" w:rsidR="0089264D" w:rsidRPr="00B40C4C" w:rsidRDefault="0089264D" w:rsidP="009137DA">
            <w:r w:rsidRPr="00B40C4C">
              <w:t>Langsiktig, grunnleggende forskning</w:t>
            </w:r>
          </w:p>
        </w:tc>
        <w:tc>
          <w:tcPr>
            <w:tcW w:w="1160" w:type="dxa"/>
            <w:tcBorders>
              <w:top w:val="nil"/>
              <w:left w:val="nil"/>
              <w:bottom w:val="nil"/>
              <w:right w:val="nil"/>
            </w:tcBorders>
            <w:tcMar>
              <w:top w:w="128" w:type="dxa"/>
              <w:left w:w="43" w:type="dxa"/>
              <w:bottom w:w="43" w:type="dxa"/>
              <w:right w:w="43" w:type="dxa"/>
            </w:tcMar>
            <w:vAlign w:val="bottom"/>
          </w:tcPr>
          <w:p w14:paraId="7A3223B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091B065" w14:textId="77777777" w:rsidR="0089264D" w:rsidRPr="00B40C4C" w:rsidRDefault="0089264D" w:rsidP="00DB606C">
            <w:pPr>
              <w:jc w:val="right"/>
            </w:pPr>
            <w:r w:rsidRPr="00B40C4C">
              <w:t>6 025 100</w:t>
            </w:r>
          </w:p>
        </w:tc>
      </w:tr>
      <w:tr w:rsidR="00446E55" w:rsidRPr="00B40C4C" w14:paraId="26D4AC6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24272E3" w14:textId="77777777" w:rsidR="0089264D" w:rsidRPr="00B40C4C" w:rsidRDefault="0089264D" w:rsidP="009137DA">
            <w:r w:rsidRPr="00B40C4C">
              <w:t>322</w:t>
            </w:r>
          </w:p>
        </w:tc>
        <w:tc>
          <w:tcPr>
            <w:tcW w:w="1100" w:type="dxa"/>
            <w:tcBorders>
              <w:top w:val="nil"/>
              <w:left w:val="nil"/>
              <w:bottom w:val="nil"/>
              <w:right w:val="nil"/>
            </w:tcBorders>
            <w:tcMar>
              <w:top w:w="128" w:type="dxa"/>
              <w:left w:w="43" w:type="dxa"/>
              <w:bottom w:w="43" w:type="dxa"/>
              <w:right w:w="43" w:type="dxa"/>
            </w:tcMar>
          </w:tcPr>
          <w:p w14:paraId="2A3E4C9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30C82A3" w14:textId="77777777" w:rsidR="0089264D" w:rsidRPr="00B40C4C" w:rsidRDefault="0089264D" w:rsidP="009137DA">
            <w:r w:rsidRPr="00B40C4C">
              <w:t>Bygg og offentlige rom</w:t>
            </w:r>
          </w:p>
        </w:tc>
        <w:tc>
          <w:tcPr>
            <w:tcW w:w="1160" w:type="dxa"/>
            <w:tcBorders>
              <w:top w:val="nil"/>
              <w:left w:val="nil"/>
              <w:bottom w:val="nil"/>
              <w:right w:val="nil"/>
            </w:tcBorders>
            <w:tcMar>
              <w:top w:w="128" w:type="dxa"/>
              <w:left w:w="43" w:type="dxa"/>
              <w:bottom w:w="43" w:type="dxa"/>
              <w:right w:w="43" w:type="dxa"/>
            </w:tcMar>
            <w:vAlign w:val="bottom"/>
          </w:tcPr>
          <w:p w14:paraId="01FC7BE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E2970AE" w14:textId="77777777" w:rsidR="0089264D" w:rsidRPr="00B40C4C" w:rsidRDefault="0089264D" w:rsidP="00DB606C">
            <w:pPr>
              <w:jc w:val="right"/>
            </w:pPr>
          </w:p>
        </w:tc>
      </w:tr>
      <w:tr w:rsidR="00446E55" w:rsidRPr="00B40C4C" w14:paraId="0C320A7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7E729E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A3EB8F8" w14:textId="77777777" w:rsidR="0089264D" w:rsidRPr="00B40C4C" w:rsidRDefault="0089264D" w:rsidP="009137DA">
            <w:r w:rsidRPr="00B40C4C">
              <w:t>50</w:t>
            </w:r>
          </w:p>
        </w:tc>
        <w:tc>
          <w:tcPr>
            <w:tcW w:w="4399" w:type="dxa"/>
            <w:tcBorders>
              <w:top w:val="nil"/>
              <w:left w:val="nil"/>
              <w:bottom w:val="nil"/>
              <w:right w:val="nil"/>
            </w:tcBorders>
            <w:tcMar>
              <w:top w:w="128" w:type="dxa"/>
              <w:left w:w="43" w:type="dxa"/>
              <w:bottom w:w="43" w:type="dxa"/>
              <w:right w:w="43" w:type="dxa"/>
            </w:tcMar>
          </w:tcPr>
          <w:p w14:paraId="234AAADB" w14:textId="77777777" w:rsidR="0089264D" w:rsidRPr="00B40C4C" w:rsidRDefault="0089264D" w:rsidP="009137DA">
            <w:r w:rsidRPr="00B40C4C">
              <w:t>Kunst i offentlige rom</w:t>
            </w:r>
          </w:p>
        </w:tc>
        <w:tc>
          <w:tcPr>
            <w:tcW w:w="1160" w:type="dxa"/>
            <w:tcBorders>
              <w:top w:val="nil"/>
              <w:left w:val="nil"/>
              <w:bottom w:val="nil"/>
              <w:right w:val="nil"/>
            </w:tcBorders>
            <w:tcMar>
              <w:top w:w="128" w:type="dxa"/>
              <w:left w:w="43" w:type="dxa"/>
              <w:bottom w:w="43" w:type="dxa"/>
              <w:right w:w="43" w:type="dxa"/>
            </w:tcMar>
            <w:vAlign w:val="bottom"/>
          </w:tcPr>
          <w:p w14:paraId="0289663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22C024" w14:textId="77777777" w:rsidR="0089264D" w:rsidRPr="00B40C4C" w:rsidRDefault="0089264D" w:rsidP="00DB606C">
            <w:pPr>
              <w:jc w:val="right"/>
            </w:pPr>
            <w:r w:rsidRPr="00B40C4C">
              <w:t>5 600</w:t>
            </w:r>
          </w:p>
        </w:tc>
      </w:tr>
      <w:tr w:rsidR="00446E55" w:rsidRPr="00B40C4C" w14:paraId="01EA9B8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6C8122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46C5DD7"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7C5909FF" w14:textId="77777777" w:rsidR="0089264D" w:rsidRPr="00B40C4C" w:rsidRDefault="0089264D" w:rsidP="009137DA">
            <w:r w:rsidRPr="00B40C4C">
              <w:t>Nasjonale kulturbygg</w:t>
            </w:r>
          </w:p>
        </w:tc>
        <w:tc>
          <w:tcPr>
            <w:tcW w:w="1160" w:type="dxa"/>
            <w:tcBorders>
              <w:top w:val="nil"/>
              <w:left w:val="nil"/>
              <w:bottom w:val="nil"/>
              <w:right w:val="nil"/>
            </w:tcBorders>
            <w:tcMar>
              <w:top w:w="128" w:type="dxa"/>
              <w:left w:w="43" w:type="dxa"/>
              <w:bottom w:w="43" w:type="dxa"/>
              <w:right w:w="43" w:type="dxa"/>
            </w:tcMar>
            <w:vAlign w:val="bottom"/>
          </w:tcPr>
          <w:p w14:paraId="7EE1767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A89C22A" w14:textId="77777777" w:rsidR="0089264D" w:rsidRPr="00B40C4C" w:rsidRDefault="0089264D" w:rsidP="00DB606C">
            <w:pPr>
              <w:jc w:val="right"/>
            </w:pPr>
            <w:r w:rsidRPr="00B40C4C">
              <w:t>588 500</w:t>
            </w:r>
          </w:p>
        </w:tc>
      </w:tr>
      <w:tr w:rsidR="00446E55" w:rsidRPr="00B40C4C" w14:paraId="719E088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05C59F7" w14:textId="77777777" w:rsidR="0089264D" w:rsidRPr="00B40C4C" w:rsidRDefault="0089264D" w:rsidP="009137DA">
            <w:r w:rsidRPr="00B40C4C">
              <w:t>325</w:t>
            </w:r>
          </w:p>
        </w:tc>
        <w:tc>
          <w:tcPr>
            <w:tcW w:w="1100" w:type="dxa"/>
            <w:tcBorders>
              <w:top w:val="nil"/>
              <w:left w:val="nil"/>
              <w:bottom w:val="nil"/>
              <w:right w:val="nil"/>
            </w:tcBorders>
            <w:tcMar>
              <w:top w:w="128" w:type="dxa"/>
              <w:left w:w="43" w:type="dxa"/>
              <w:bottom w:w="43" w:type="dxa"/>
              <w:right w:w="43" w:type="dxa"/>
            </w:tcMar>
          </w:tcPr>
          <w:p w14:paraId="11F411C2"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B59EC5B" w14:textId="77777777" w:rsidR="0089264D" w:rsidRPr="00B40C4C" w:rsidRDefault="0089264D" w:rsidP="009137DA">
            <w:r w:rsidRPr="00B40C4C">
              <w:t>Allmenne kulturformål</w:t>
            </w:r>
          </w:p>
        </w:tc>
        <w:tc>
          <w:tcPr>
            <w:tcW w:w="1160" w:type="dxa"/>
            <w:tcBorders>
              <w:top w:val="nil"/>
              <w:left w:val="nil"/>
              <w:bottom w:val="nil"/>
              <w:right w:val="nil"/>
            </w:tcBorders>
            <w:tcMar>
              <w:top w:w="128" w:type="dxa"/>
              <w:left w:w="43" w:type="dxa"/>
              <w:bottom w:w="43" w:type="dxa"/>
              <w:right w:w="43" w:type="dxa"/>
            </w:tcMar>
            <w:vAlign w:val="bottom"/>
          </w:tcPr>
          <w:p w14:paraId="23CD57B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7AA0C14" w14:textId="77777777" w:rsidR="0089264D" w:rsidRPr="00B40C4C" w:rsidRDefault="0089264D" w:rsidP="00DB606C">
            <w:pPr>
              <w:jc w:val="right"/>
            </w:pPr>
          </w:p>
        </w:tc>
      </w:tr>
      <w:tr w:rsidR="00446E55" w:rsidRPr="00B40C4C" w14:paraId="5FD9635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6B9CB6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0BE1134"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6A6D45B"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492D601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CBC1DE" w14:textId="77777777" w:rsidR="0089264D" w:rsidRPr="00B40C4C" w:rsidRDefault="0089264D" w:rsidP="00DB606C">
            <w:pPr>
              <w:jc w:val="right"/>
            </w:pPr>
            <w:r w:rsidRPr="00B40C4C">
              <w:t>123 200</w:t>
            </w:r>
          </w:p>
        </w:tc>
      </w:tr>
      <w:tr w:rsidR="00446E55" w:rsidRPr="00B40C4C" w14:paraId="0A1C666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1C5375B" w14:textId="77777777" w:rsidR="0089264D" w:rsidRPr="00B40C4C" w:rsidRDefault="0089264D" w:rsidP="009137DA">
            <w:r w:rsidRPr="00B40C4C">
              <w:t>334</w:t>
            </w:r>
          </w:p>
        </w:tc>
        <w:tc>
          <w:tcPr>
            <w:tcW w:w="1100" w:type="dxa"/>
            <w:tcBorders>
              <w:top w:val="nil"/>
              <w:left w:val="nil"/>
              <w:bottom w:val="nil"/>
              <w:right w:val="nil"/>
            </w:tcBorders>
            <w:tcMar>
              <w:top w:w="128" w:type="dxa"/>
              <w:left w:w="43" w:type="dxa"/>
              <w:bottom w:w="43" w:type="dxa"/>
              <w:right w:w="43" w:type="dxa"/>
            </w:tcMar>
          </w:tcPr>
          <w:p w14:paraId="75E978B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8C922CF" w14:textId="77777777" w:rsidR="0089264D" w:rsidRPr="00B40C4C" w:rsidRDefault="0089264D" w:rsidP="009137DA">
            <w:r w:rsidRPr="00B40C4C">
              <w:t>Film- og dataspillformål</w:t>
            </w:r>
          </w:p>
        </w:tc>
        <w:tc>
          <w:tcPr>
            <w:tcW w:w="1160" w:type="dxa"/>
            <w:tcBorders>
              <w:top w:val="nil"/>
              <w:left w:val="nil"/>
              <w:bottom w:val="nil"/>
              <w:right w:val="nil"/>
            </w:tcBorders>
            <w:tcMar>
              <w:top w:w="128" w:type="dxa"/>
              <w:left w:w="43" w:type="dxa"/>
              <w:bottom w:w="43" w:type="dxa"/>
              <w:right w:w="43" w:type="dxa"/>
            </w:tcMar>
            <w:vAlign w:val="bottom"/>
          </w:tcPr>
          <w:p w14:paraId="77490B5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8449531" w14:textId="77777777" w:rsidR="0089264D" w:rsidRPr="00B40C4C" w:rsidRDefault="0089264D" w:rsidP="00DB606C">
            <w:pPr>
              <w:jc w:val="right"/>
            </w:pPr>
          </w:p>
        </w:tc>
      </w:tr>
      <w:tr w:rsidR="00446E55" w:rsidRPr="00B40C4C" w14:paraId="3BA2D33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E920D1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40DB6C6"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5D29AE68" w14:textId="77777777" w:rsidR="0089264D" w:rsidRPr="00B40C4C" w:rsidRDefault="0089264D" w:rsidP="009137DA">
            <w:r w:rsidRPr="00B40C4C">
              <w:t>Insentivordningen for film- og serieproduksjoner</w:t>
            </w:r>
          </w:p>
        </w:tc>
        <w:tc>
          <w:tcPr>
            <w:tcW w:w="1160" w:type="dxa"/>
            <w:tcBorders>
              <w:top w:val="nil"/>
              <w:left w:val="nil"/>
              <w:bottom w:val="nil"/>
              <w:right w:val="nil"/>
            </w:tcBorders>
            <w:tcMar>
              <w:top w:w="128" w:type="dxa"/>
              <w:left w:w="43" w:type="dxa"/>
              <w:bottom w:w="43" w:type="dxa"/>
              <w:right w:w="43" w:type="dxa"/>
            </w:tcMar>
            <w:vAlign w:val="bottom"/>
          </w:tcPr>
          <w:p w14:paraId="2314BBE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D785005" w14:textId="77777777" w:rsidR="0089264D" w:rsidRPr="00B40C4C" w:rsidRDefault="0089264D" w:rsidP="00DB606C">
            <w:pPr>
              <w:jc w:val="right"/>
            </w:pPr>
            <w:r w:rsidRPr="00B40C4C">
              <w:t>130 000</w:t>
            </w:r>
          </w:p>
        </w:tc>
      </w:tr>
      <w:tr w:rsidR="00446E55" w:rsidRPr="00B40C4C" w14:paraId="1A37D5A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08EBC13" w14:textId="77777777" w:rsidR="0089264D" w:rsidRPr="00B40C4C" w:rsidRDefault="0089264D" w:rsidP="009137DA">
            <w:r w:rsidRPr="00B40C4C">
              <w:t>400</w:t>
            </w:r>
          </w:p>
        </w:tc>
        <w:tc>
          <w:tcPr>
            <w:tcW w:w="1100" w:type="dxa"/>
            <w:tcBorders>
              <w:top w:val="nil"/>
              <w:left w:val="nil"/>
              <w:bottom w:val="nil"/>
              <w:right w:val="nil"/>
            </w:tcBorders>
            <w:tcMar>
              <w:top w:w="128" w:type="dxa"/>
              <w:left w:w="43" w:type="dxa"/>
              <w:bottom w:w="43" w:type="dxa"/>
              <w:right w:w="43" w:type="dxa"/>
            </w:tcMar>
          </w:tcPr>
          <w:p w14:paraId="2ED21AD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D5C8059" w14:textId="77777777" w:rsidR="0089264D" w:rsidRPr="00B40C4C" w:rsidRDefault="0089264D" w:rsidP="009137DA">
            <w:r w:rsidRPr="00B40C4C">
              <w:t>Justis- og beredskapsdepartementet</w:t>
            </w:r>
          </w:p>
        </w:tc>
        <w:tc>
          <w:tcPr>
            <w:tcW w:w="1160" w:type="dxa"/>
            <w:tcBorders>
              <w:top w:val="nil"/>
              <w:left w:val="nil"/>
              <w:bottom w:val="nil"/>
              <w:right w:val="nil"/>
            </w:tcBorders>
            <w:tcMar>
              <w:top w:w="128" w:type="dxa"/>
              <w:left w:w="43" w:type="dxa"/>
              <w:bottom w:w="43" w:type="dxa"/>
              <w:right w:w="43" w:type="dxa"/>
            </w:tcMar>
            <w:vAlign w:val="bottom"/>
          </w:tcPr>
          <w:p w14:paraId="70B4B2C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F3BF521" w14:textId="77777777" w:rsidR="0089264D" w:rsidRPr="00B40C4C" w:rsidRDefault="0089264D" w:rsidP="00DB606C">
            <w:pPr>
              <w:jc w:val="right"/>
            </w:pPr>
          </w:p>
        </w:tc>
      </w:tr>
      <w:tr w:rsidR="00446E55" w:rsidRPr="00B40C4C" w14:paraId="2AB32B7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B0CE36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87DB26C"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3932D3BE" w14:textId="77777777" w:rsidR="0089264D" w:rsidRPr="00B40C4C" w:rsidRDefault="0089264D" w:rsidP="009137DA">
            <w:r w:rsidRPr="00B40C4C">
              <w:t>Tilskudd til Norges forskningsråd, jf. JD, VII</w:t>
            </w:r>
          </w:p>
        </w:tc>
        <w:tc>
          <w:tcPr>
            <w:tcW w:w="1160" w:type="dxa"/>
            <w:tcBorders>
              <w:top w:val="nil"/>
              <w:left w:val="nil"/>
              <w:bottom w:val="nil"/>
              <w:right w:val="nil"/>
            </w:tcBorders>
            <w:tcMar>
              <w:top w:w="128" w:type="dxa"/>
              <w:left w:w="43" w:type="dxa"/>
              <w:bottom w:w="43" w:type="dxa"/>
              <w:right w:w="43" w:type="dxa"/>
            </w:tcMar>
            <w:vAlign w:val="bottom"/>
          </w:tcPr>
          <w:p w14:paraId="6DF1F93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6F1861E" w14:textId="77777777" w:rsidR="0089264D" w:rsidRPr="00B40C4C" w:rsidRDefault="0089264D" w:rsidP="00DB606C">
            <w:pPr>
              <w:jc w:val="right"/>
            </w:pPr>
            <w:r w:rsidRPr="00B40C4C">
              <w:t>217 800</w:t>
            </w:r>
          </w:p>
        </w:tc>
      </w:tr>
      <w:tr w:rsidR="00446E55" w:rsidRPr="00B40C4C" w14:paraId="47174F4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696D30A" w14:textId="77777777" w:rsidR="0089264D" w:rsidRPr="00B40C4C" w:rsidRDefault="0089264D" w:rsidP="009137DA">
            <w:r w:rsidRPr="00B40C4C">
              <w:t>410</w:t>
            </w:r>
          </w:p>
        </w:tc>
        <w:tc>
          <w:tcPr>
            <w:tcW w:w="1100" w:type="dxa"/>
            <w:tcBorders>
              <w:top w:val="nil"/>
              <w:left w:val="nil"/>
              <w:bottom w:val="nil"/>
              <w:right w:val="nil"/>
            </w:tcBorders>
            <w:tcMar>
              <w:top w:w="128" w:type="dxa"/>
              <w:left w:w="43" w:type="dxa"/>
              <w:bottom w:w="43" w:type="dxa"/>
              <w:right w:w="43" w:type="dxa"/>
            </w:tcMar>
          </w:tcPr>
          <w:p w14:paraId="532AEE9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10EF28A" w14:textId="77777777" w:rsidR="0089264D" w:rsidRPr="00B40C4C" w:rsidRDefault="0089264D" w:rsidP="009137DA">
            <w:r w:rsidRPr="00B40C4C">
              <w:t>Domstolene</w:t>
            </w:r>
          </w:p>
        </w:tc>
        <w:tc>
          <w:tcPr>
            <w:tcW w:w="1160" w:type="dxa"/>
            <w:tcBorders>
              <w:top w:val="nil"/>
              <w:left w:val="nil"/>
              <w:bottom w:val="nil"/>
              <w:right w:val="nil"/>
            </w:tcBorders>
            <w:tcMar>
              <w:top w:w="128" w:type="dxa"/>
              <w:left w:w="43" w:type="dxa"/>
              <w:bottom w:w="43" w:type="dxa"/>
              <w:right w:w="43" w:type="dxa"/>
            </w:tcMar>
            <w:vAlign w:val="bottom"/>
          </w:tcPr>
          <w:p w14:paraId="257B650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9DEE582" w14:textId="77777777" w:rsidR="0089264D" w:rsidRPr="00B40C4C" w:rsidRDefault="0089264D" w:rsidP="00DB606C">
            <w:pPr>
              <w:jc w:val="right"/>
            </w:pPr>
          </w:p>
        </w:tc>
      </w:tr>
      <w:tr w:rsidR="00446E55" w:rsidRPr="00B40C4C" w14:paraId="66EA88C2"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449CA6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DE5FF2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B7A1DB5" w14:textId="77777777" w:rsidR="0089264D" w:rsidRPr="00B40C4C" w:rsidRDefault="0089264D" w:rsidP="009137DA">
            <w:r w:rsidRPr="00B40C4C">
              <w:t>Prosjekt Rehabilitering av Bergen tinghus, jf. JD, XIII, se også DFD, V</w:t>
            </w:r>
            <w:r w:rsidRPr="00B40C4C">
              <w:rPr>
                <w:rStyle w:val="skrift-hevet"/>
              </w:rPr>
              <w:t xml:space="preserve"> 1</w:t>
            </w:r>
            <w:r w:rsidRPr="00B40C4C">
              <w:t>.</w:t>
            </w:r>
          </w:p>
        </w:tc>
        <w:tc>
          <w:tcPr>
            <w:tcW w:w="1160" w:type="dxa"/>
            <w:tcBorders>
              <w:top w:val="nil"/>
              <w:left w:val="nil"/>
              <w:bottom w:val="nil"/>
              <w:right w:val="nil"/>
            </w:tcBorders>
            <w:tcMar>
              <w:top w:w="128" w:type="dxa"/>
              <w:left w:w="43" w:type="dxa"/>
              <w:bottom w:w="43" w:type="dxa"/>
              <w:right w:w="43" w:type="dxa"/>
            </w:tcMar>
            <w:vAlign w:val="bottom"/>
          </w:tcPr>
          <w:p w14:paraId="16D29EEB" w14:textId="77777777" w:rsidR="0089264D" w:rsidRPr="00B40C4C" w:rsidRDefault="0089264D" w:rsidP="00DB606C">
            <w:pPr>
              <w:jc w:val="right"/>
            </w:pPr>
            <w:r w:rsidRPr="00B40C4C">
              <w:t>1 271 500</w:t>
            </w:r>
          </w:p>
        </w:tc>
        <w:tc>
          <w:tcPr>
            <w:tcW w:w="2080" w:type="dxa"/>
            <w:tcBorders>
              <w:top w:val="nil"/>
              <w:left w:val="nil"/>
              <w:bottom w:val="nil"/>
              <w:right w:val="nil"/>
            </w:tcBorders>
            <w:tcMar>
              <w:top w:w="128" w:type="dxa"/>
              <w:left w:w="43" w:type="dxa"/>
              <w:bottom w:w="43" w:type="dxa"/>
              <w:right w:w="43" w:type="dxa"/>
            </w:tcMar>
            <w:vAlign w:val="bottom"/>
          </w:tcPr>
          <w:p w14:paraId="29276215" w14:textId="77777777" w:rsidR="0089264D" w:rsidRPr="00B40C4C" w:rsidRDefault="0089264D" w:rsidP="00DB606C">
            <w:pPr>
              <w:jc w:val="right"/>
            </w:pPr>
          </w:p>
        </w:tc>
      </w:tr>
      <w:tr w:rsidR="00446E55" w:rsidRPr="00B40C4C" w14:paraId="79B22298"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E8D5F1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086667A"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5F161DBA" w14:textId="77777777" w:rsidR="0089264D" w:rsidRPr="00B40C4C" w:rsidRDefault="0089264D" w:rsidP="009137DA">
            <w:r w:rsidRPr="00B40C4C">
              <w:t>Driftsutgifter, brukerutstyr til prosjektet Rehabilitering av Bergen tinghus, jf. JD, XIV</w:t>
            </w:r>
          </w:p>
        </w:tc>
        <w:tc>
          <w:tcPr>
            <w:tcW w:w="1160" w:type="dxa"/>
            <w:tcBorders>
              <w:top w:val="nil"/>
              <w:left w:val="nil"/>
              <w:bottom w:val="nil"/>
              <w:right w:val="nil"/>
            </w:tcBorders>
            <w:tcMar>
              <w:top w:w="128" w:type="dxa"/>
              <w:left w:w="43" w:type="dxa"/>
              <w:bottom w:w="43" w:type="dxa"/>
              <w:right w:w="43" w:type="dxa"/>
            </w:tcMar>
            <w:vAlign w:val="bottom"/>
          </w:tcPr>
          <w:p w14:paraId="6E7F4661" w14:textId="77777777" w:rsidR="0089264D" w:rsidRPr="00B40C4C" w:rsidRDefault="0089264D" w:rsidP="00DB606C">
            <w:pPr>
              <w:jc w:val="right"/>
            </w:pPr>
            <w:r w:rsidRPr="00B40C4C">
              <w:t>201 800</w:t>
            </w:r>
          </w:p>
        </w:tc>
        <w:tc>
          <w:tcPr>
            <w:tcW w:w="2080" w:type="dxa"/>
            <w:tcBorders>
              <w:top w:val="nil"/>
              <w:left w:val="nil"/>
              <w:bottom w:val="nil"/>
              <w:right w:val="nil"/>
            </w:tcBorders>
            <w:tcMar>
              <w:top w:w="128" w:type="dxa"/>
              <w:left w:w="43" w:type="dxa"/>
              <w:bottom w:w="43" w:type="dxa"/>
              <w:right w:w="43" w:type="dxa"/>
            </w:tcMar>
            <w:vAlign w:val="bottom"/>
          </w:tcPr>
          <w:p w14:paraId="23BBE0F7" w14:textId="77777777" w:rsidR="0089264D" w:rsidRPr="00B40C4C" w:rsidRDefault="0089264D" w:rsidP="00DB606C">
            <w:pPr>
              <w:jc w:val="right"/>
            </w:pPr>
          </w:p>
        </w:tc>
      </w:tr>
      <w:tr w:rsidR="00446E55" w:rsidRPr="00B40C4C" w14:paraId="2D32028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1E60A45" w14:textId="77777777" w:rsidR="0089264D" w:rsidRPr="00B40C4C" w:rsidRDefault="0089264D" w:rsidP="009137DA">
            <w:r w:rsidRPr="00B40C4C">
              <w:t>430</w:t>
            </w:r>
          </w:p>
        </w:tc>
        <w:tc>
          <w:tcPr>
            <w:tcW w:w="1100" w:type="dxa"/>
            <w:tcBorders>
              <w:top w:val="nil"/>
              <w:left w:val="nil"/>
              <w:bottom w:val="nil"/>
              <w:right w:val="nil"/>
            </w:tcBorders>
            <w:tcMar>
              <w:top w:w="128" w:type="dxa"/>
              <w:left w:w="43" w:type="dxa"/>
              <w:bottom w:w="43" w:type="dxa"/>
              <w:right w:w="43" w:type="dxa"/>
            </w:tcMar>
          </w:tcPr>
          <w:p w14:paraId="3124C60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ACD7632" w14:textId="77777777" w:rsidR="0089264D" w:rsidRPr="00B40C4C" w:rsidRDefault="0089264D" w:rsidP="009137DA">
            <w:r w:rsidRPr="00B40C4C">
              <w:t>Kriminalomsorgen</w:t>
            </w:r>
          </w:p>
        </w:tc>
        <w:tc>
          <w:tcPr>
            <w:tcW w:w="1160" w:type="dxa"/>
            <w:tcBorders>
              <w:top w:val="nil"/>
              <w:left w:val="nil"/>
              <w:bottom w:val="nil"/>
              <w:right w:val="nil"/>
            </w:tcBorders>
            <w:tcMar>
              <w:top w:w="128" w:type="dxa"/>
              <w:left w:w="43" w:type="dxa"/>
              <w:bottom w:w="43" w:type="dxa"/>
              <w:right w:w="43" w:type="dxa"/>
            </w:tcMar>
            <w:vAlign w:val="bottom"/>
          </w:tcPr>
          <w:p w14:paraId="673C47D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E9CB755" w14:textId="77777777" w:rsidR="0089264D" w:rsidRPr="00B40C4C" w:rsidRDefault="0089264D" w:rsidP="00DB606C">
            <w:pPr>
              <w:jc w:val="right"/>
            </w:pPr>
          </w:p>
        </w:tc>
      </w:tr>
      <w:tr w:rsidR="00446E55" w:rsidRPr="00B40C4C" w14:paraId="05DE4403" w14:textId="77777777" w:rsidTr="009E307E">
        <w:trPr>
          <w:trHeight w:val="880"/>
        </w:trPr>
        <w:tc>
          <w:tcPr>
            <w:tcW w:w="880" w:type="dxa"/>
            <w:tcBorders>
              <w:top w:val="nil"/>
              <w:left w:val="nil"/>
              <w:bottom w:val="nil"/>
              <w:right w:val="nil"/>
            </w:tcBorders>
            <w:tcMar>
              <w:top w:w="128" w:type="dxa"/>
              <w:left w:w="43" w:type="dxa"/>
              <w:bottom w:w="43" w:type="dxa"/>
              <w:right w:w="43" w:type="dxa"/>
            </w:tcMar>
          </w:tcPr>
          <w:p w14:paraId="72970BC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7AB568A"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7323BB2E" w14:textId="77777777" w:rsidR="0089264D" w:rsidRPr="00B40C4C" w:rsidRDefault="0089264D" w:rsidP="009137DA">
            <w:r w:rsidRPr="00B40C4C">
              <w:t>Større utstyrsanskaffelser og vedlikehold, brukerutstyr til investeringsprosjekt Romerike fengsel, jf. JD, VIII</w:t>
            </w:r>
          </w:p>
        </w:tc>
        <w:tc>
          <w:tcPr>
            <w:tcW w:w="1160" w:type="dxa"/>
            <w:tcBorders>
              <w:top w:val="nil"/>
              <w:left w:val="nil"/>
              <w:bottom w:val="nil"/>
              <w:right w:val="nil"/>
            </w:tcBorders>
            <w:tcMar>
              <w:top w:w="128" w:type="dxa"/>
              <w:left w:w="43" w:type="dxa"/>
              <w:bottom w:w="43" w:type="dxa"/>
              <w:right w:w="43" w:type="dxa"/>
            </w:tcMar>
            <w:vAlign w:val="bottom"/>
          </w:tcPr>
          <w:p w14:paraId="3CD0C5C1" w14:textId="77777777" w:rsidR="0089264D" w:rsidRPr="00B40C4C" w:rsidRDefault="0089264D" w:rsidP="00DB606C">
            <w:pPr>
              <w:jc w:val="right"/>
            </w:pPr>
            <w:r w:rsidRPr="00B40C4C">
              <w:t>102 400</w:t>
            </w:r>
          </w:p>
        </w:tc>
        <w:tc>
          <w:tcPr>
            <w:tcW w:w="2080" w:type="dxa"/>
            <w:tcBorders>
              <w:top w:val="nil"/>
              <w:left w:val="nil"/>
              <w:bottom w:val="nil"/>
              <w:right w:val="nil"/>
            </w:tcBorders>
            <w:tcMar>
              <w:top w:w="128" w:type="dxa"/>
              <w:left w:w="43" w:type="dxa"/>
              <w:bottom w:w="43" w:type="dxa"/>
              <w:right w:w="43" w:type="dxa"/>
            </w:tcMar>
            <w:vAlign w:val="bottom"/>
          </w:tcPr>
          <w:p w14:paraId="303F4246" w14:textId="77777777" w:rsidR="0089264D" w:rsidRPr="00B40C4C" w:rsidRDefault="0089264D" w:rsidP="00DB606C">
            <w:pPr>
              <w:jc w:val="right"/>
            </w:pPr>
          </w:p>
        </w:tc>
      </w:tr>
      <w:tr w:rsidR="00446E55" w:rsidRPr="00B40C4C" w14:paraId="7C112CA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AE3CCA1" w14:textId="77777777" w:rsidR="0089264D" w:rsidRPr="00B40C4C" w:rsidRDefault="0089264D" w:rsidP="009137DA">
            <w:r w:rsidRPr="00B40C4C">
              <w:t>440</w:t>
            </w:r>
          </w:p>
        </w:tc>
        <w:tc>
          <w:tcPr>
            <w:tcW w:w="1100" w:type="dxa"/>
            <w:tcBorders>
              <w:top w:val="nil"/>
              <w:left w:val="nil"/>
              <w:bottom w:val="nil"/>
              <w:right w:val="nil"/>
            </w:tcBorders>
            <w:tcMar>
              <w:top w:w="128" w:type="dxa"/>
              <w:left w:w="43" w:type="dxa"/>
              <w:bottom w:w="43" w:type="dxa"/>
              <w:right w:w="43" w:type="dxa"/>
            </w:tcMar>
          </w:tcPr>
          <w:p w14:paraId="502E166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31E4610" w14:textId="77777777" w:rsidR="0089264D" w:rsidRPr="00B40C4C" w:rsidRDefault="0089264D" w:rsidP="009137DA">
            <w:r w:rsidRPr="00B40C4C">
              <w:t>Politiet</w:t>
            </w:r>
          </w:p>
        </w:tc>
        <w:tc>
          <w:tcPr>
            <w:tcW w:w="1160" w:type="dxa"/>
            <w:tcBorders>
              <w:top w:val="nil"/>
              <w:left w:val="nil"/>
              <w:bottom w:val="nil"/>
              <w:right w:val="nil"/>
            </w:tcBorders>
            <w:tcMar>
              <w:top w:w="128" w:type="dxa"/>
              <w:left w:w="43" w:type="dxa"/>
              <w:bottom w:w="43" w:type="dxa"/>
              <w:right w:w="43" w:type="dxa"/>
            </w:tcMar>
            <w:vAlign w:val="bottom"/>
          </w:tcPr>
          <w:p w14:paraId="0B7282B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30D9B72" w14:textId="77777777" w:rsidR="0089264D" w:rsidRPr="00B40C4C" w:rsidRDefault="0089264D" w:rsidP="00DB606C">
            <w:pPr>
              <w:jc w:val="right"/>
            </w:pPr>
          </w:p>
        </w:tc>
      </w:tr>
      <w:tr w:rsidR="00446E55" w:rsidRPr="00B40C4C" w14:paraId="56FD337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9EA93A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73036AD"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0FAE7B18"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33B4FF18" w14:textId="77777777" w:rsidR="0089264D" w:rsidRPr="00B40C4C" w:rsidRDefault="0089264D" w:rsidP="00DB606C">
            <w:pPr>
              <w:jc w:val="right"/>
            </w:pPr>
            <w:r w:rsidRPr="00B40C4C">
              <w:t>250 000</w:t>
            </w:r>
          </w:p>
        </w:tc>
        <w:tc>
          <w:tcPr>
            <w:tcW w:w="2080" w:type="dxa"/>
            <w:tcBorders>
              <w:top w:val="nil"/>
              <w:left w:val="nil"/>
              <w:bottom w:val="nil"/>
              <w:right w:val="nil"/>
            </w:tcBorders>
            <w:tcMar>
              <w:top w:w="128" w:type="dxa"/>
              <w:left w:w="43" w:type="dxa"/>
              <w:bottom w:w="43" w:type="dxa"/>
              <w:right w:w="43" w:type="dxa"/>
            </w:tcMar>
            <w:vAlign w:val="bottom"/>
          </w:tcPr>
          <w:p w14:paraId="41AAF81C" w14:textId="77777777" w:rsidR="0089264D" w:rsidRPr="00B40C4C" w:rsidRDefault="0089264D" w:rsidP="00DB606C">
            <w:pPr>
              <w:jc w:val="right"/>
            </w:pPr>
          </w:p>
        </w:tc>
      </w:tr>
      <w:tr w:rsidR="00446E55" w:rsidRPr="00B40C4C" w14:paraId="7C0F9C5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AAB7E1F" w14:textId="77777777" w:rsidR="0089264D" w:rsidRPr="00B40C4C" w:rsidRDefault="0089264D" w:rsidP="009137DA">
            <w:r w:rsidRPr="00B40C4C">
              <w:t>440/490</w:t>
            </w:r>
          </w:p>
        </w:tc>
        <w:tc>
          <w:tcPr>
            <w:tcW w:w="1100" w:type="dxa"/>
            <w:tcBorders>
              <w:top w:val="nil"/>
              <w:left w:val="nil"/>
              <w:bottom w:val="nil"/>
              <w:right w:val="nil"/>
            </w:tcBorders>
            <w:tcMar>
              <w:top w:w="128" w:type="dxa"/>
              <w:left w:w="43" w:type="dxa"/>
              <w:bottom w:w="43" w:type="dxa"/>
              <w:right w:w="43" w:type="dxa"/>
            </w:tcMar>
          </w:tcPr>
          <w:p w14:paraId="30123FB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722D16E" w14:textId="77777777" w:rsidR="0089264D" w:rsidRPr="00B40C4C" w:rsidRDefault="0089264D" w:rsidP="009137DA">
            <w:r w:rsidRPr="00B40C4C">
              <w:t>Politiet/Utlendingsdirektoratet</w:t>
            </w:r>
          </w:p>
        </w:tc>
        <w:tc>
          <w:tcPr>
            <w:tcW w:w="1160" w:type="dxa"/>
            <w:tcBorders>
              <w:top w:val="nil"/>
              <w:left w:val="nil"/>
              <w:bottom w:val="nil"/>
              <w:right w:val="nil"/>
            </w:tcBorders>
            <w:tcMar>
              <w:top w:w="128" w:type="dxa"/>
              <w:left w:w="43" w:type="dxa"/>
              <w:bottom w:w="43" w:type="dxa"/>
              <w:right w:w="43" w:type="dxa"/>
            </w:tcMar>
            <w:vAlign w:val="bottom"/>
          </w:tcPr>
          <w:p w14:paraId="1DC9382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B7C5682" w14:textId="77777777" w:rsidR="0089264D" w:rsidRPr="00B40C4C" w:rsidRDefault="0089264D" w:rsidP="00DB606C">
            <w:pPr>
              <w:jc w:val="right"/>
            </w:pPr>
          </w:p>
        </w:tc>
      </w:tr>
      <w:tr w:rsidR="00446E55" w:rsidRPr="00B40C4C" w14:paraId="13464701"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DEE34C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66CDCD1" w14:textId="77777777" w:rsidR="0089264D" w:rsidRPr="00B40C4C" w:rsidRDefault="0089264D" w:rsidP="009137DA">
            <w:r w:rsidRPr="00B40C4C">
              <w:t>46</w:t>
            </w:r>
          </w:p>
        </w:tc>
        <w:tc>
          <w:tcPr>
            <w:tcW w:w="4399" w:type="dxa"/>
            <w:tcBorders>
              <w:top w:val="nil"/>
              <w:left w:val="nil"/>
              <w:bottom w:val="nil"/>
              <w:right w:val="nil"/>
            </w:tcBorders>
            <w:tcMar>
              <w:top w:w="128" w:type="dxa"/>
              <w:left w:w="43" w:type="dxa"/>
              <w:bottom w:w="43" w:type="dxa"/>
              <w:right w:w="43" w:type="dxa"/>
            </w:tcMar>
          </w:tcPr>
          <w:p w14:paraId="095FFBE5" w14:textId="77777777" w:rsidR="0089264D" w:rsidRPr="00B40C4C" w:rsidRDefault="0089264D" w:rsidP="009137DA">
            <w:r w:rsidRPr="00B40C4C">
              <w:t>Investeringer i Schengen IT-systemer, jf. JD, IX (2023-kroner)</w:t>
            </w:r>
          </w:p>
        </w:tc>
        <w:tc>
          <w:tcPr>
            <w:tcW w:w="1160" w:type="dxa"/>
            <w:tcBorders>
              <w:top w:val="nil"/>
              <w:left w:val="nil"/>
              <w:bottom w:val="nil"/>
              <w:right w:val="nil"/>
            </w:tcBorders>
            <w:tcMar>
              <w:top w:w="128" w:type="dxa"/>
              <w:left w:w="43" w:type="dxa"/>
              <w:bottom w:w="43" w:type="dxa"/>
              <w:right w:w="43" w:type="dxa"/>
            </w:tcMar>
            <w:vAlign w:val="bottom"/>
          </w:tcPr>
          <w:p w14:paraId="424F3BFC" w14:textId="77777777" w:rsidR="0089264D" w:rsidRPr="00B40C4C" w:rsidRDefault="0089264D" w:rsidP="00DB606C">
            <w:pPr>
              <w:jc w:val="right"/>
            </w:pPr>
            <w:r w:rsidRPr="00B40C4C">
              <w:t>2 187 000</w:t>
            </w:r>
          </w:p>
        </w:tc>
        <w:tc>
          <w:tcPr>
            <w:tcW w:w="2080" w:type="dxa"/>
            <w:tcBorders>
              <w:top w:val="nil"/>
              <w:left w:val="nil"/>
              <w:bottom w:val="nil"/>
              <w:right w:val="nil"/>
            </w:tcBorders>
            <w:tcMar>
              <w:top w:w="128" w:type="dxa"/>
              <w:left w:w="43" w:type="dxa"/>
              <w:bottom w:w="43" w:type="dxa"/>
              <w:right w:w="43" w:type="dxa"/>
            </w:tcMar>
            <w:vAlign w:val="bottom"/>
          </w:tcPr>
          <w:p w14:paraId="74BD0A6F" w14:textId="77777777" w:rsidR="0089264D" w:rsidRPr="00B40C4C" w:rsidRDefault="0089264D" w:rsidP="00DB606C">
            <w:pPr>
              <w:jc w:val="right"/>
            </w:pPr>
          </w:p>
        </w:tc>
      </w:tr>
      <w:tr w:rsidR="00446E55" w:rsidRPr="00B40C4C" w14:paraId="312D2E9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A1E9C73" w14:textId="77777777" w:rsidR="0089264D" w:rsidRPr="00B40C4C" w:rsidRDefault="0089264D" w:rsidP="009137DA">
            <w:r w:rsidRPr="00B40C4C">
              <w:t>444</w:t>
            </w:r>
          </w:p>
        </w:tc>
        <w:tc>
          <w:tcPr>
            <w:tcW w:w="1100" w:type="dxa"/>
            <w:tcBorders>
              <w:top w:val="nil"/>
              <w:left w:val="nil"/>
              <w:bottom w:val="nil"/>
              <w:right w:val="nil"/>
            </w:tcBorders>
            <w:tcMar>
              <w:top w:w="128" w:type="dxa"/>
              <w:left w:w="43" w:type="dxa"/>
              <w:bottom w:w="43" w:type="dxa"/>
              <w:right w:w="43" w:type="dxa"/>
            </w:tcMar>
          </w:tcPr>
          <w:p w14:paraId="5364AC43"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83160ED" w14:textId="77777777" w:rsidR="0089264D" w:rsidRPr="00B40C4C" w:rsidRDefault="0089264D" w:rsidP="009137DA">
            <w:r w:rsidRPr="00B40C4C">
              <w:t>Politiets sikkerhetstjeneste (PST)</w:t>
            </w:r>
          </w:p>
        </w:tc>
        <w:tc>
          <w:tcPr>
            <w:tcW w:w="1160" w:type="dxa"/>
            <w:tcBorders>
              <w:top w:val="nil"/>
              <w:left w:val="nil"/>
              <w:bottom w:val="nil"/>
              <w:right w:val="nil"/>
            </w:tcBorders>
            <w:tcMar>
              <w:top w:w="128" w:type="dxa"/>
              <w:left w:w="43" w:type="dxa"/>
              <w:bottom w:w="43" w:type="dxa"/>
              <w:right w:w="43" w:type="dxa"/>
            </w:tcMar>
            <w:vAlign w:val="bottom"/>
          </w:tcPr>
          <w:p w14:paraId="7960551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FAD29E5" w14:textId="77777777" w:rsidR="0089264D" w:rsidRPr="00B40C4C" w:rsidRDefault="0089264D" w:rsidP="00DB606C">
            <w:pPr>
              <w:jc w:val="right"/>
            </w:pPr>
          </w:p>
        </w:tc>
      </w:tr>
      <w:tr w:rsidR="00446E55" w:rsidRPr="00B40C4C" w14:paraId="3BE09AF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D619FE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53FAE6B"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47130860"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40352BFB" w14:textId="77777777" w:rsidR="0089264D" w:rsidRPr="00B40C4C" w:rsidRDefault="0089264D" w:rsidP="00DB606C">
            <w:pPr>
              <w:jc w:val="right"/>
            </w:pPr>
            <w:r w:rsidRPr="00B40C4C">
              <w:t>25 000</w:t>
            </w:r>
          </w:p>
        </w:tc>
        <w:tc>
          <w:tcPr>
            <w:tcW w:w="2080" w:type="dxa"/>
            <w:tcBorders>
              <w:top w:val="nil"/>
              <w:left w:val="nil"/>
              <w:bottom w:val="nil"/>
              <w:right w:val="nil"/>
            </w:tcBorders>
            <w:tcMar>
              <w:top w:w="128" w:type="dxa"/>
              <w:left w:w="43" w:type="dxa"/>
              <w:bottom w:w="43" w:type="dxa"/>
              <w:right w:w="43" w:type="dxa"/>
            </w:tcMar>
            <w:vAlign w:val="bottom"/>
          </w:tcPr>
          <w:p w14:paraId="52E5259B" w14:textId="77777777" w:rsidR="0089264D" w:rsidRPr="00B40C4C" w:rsidRDefault="0089264D" w:rsidP="00DB606C">
            <w:pPr>
              <w:jc w:val="right"/>
            </w:pPr>
          </w:p>
        </w:tc>
      </w:tr>
      <w:tr w:rsidR="00446E55" w:rsidRPr="00B40C4C" w14:paraId="4E4355E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2A54ED8"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ACE83E5"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2FA6B059" w14:textId="77777777" w:rsidR="0089264D" w:rsidRPr="00B40C4C" w:rsidRDefault="0089264D" w:rsidP="009137DA">
            <w:r w:rsidRPr="00B40C4C">
              <w:t>Større utstyrsanskaffelser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28C81D1A" w14:textId="77777777" w:rsidR="0089264D" w:rsidRPr="00B40C4C" w:rsidRDefault="0089264D" w:rsidP="00DB606C">
            <w:pPr>
              <w:jc w:val="right"/>
            </w:pPr>
            <w:r w:rsidRPr="00B40C4C">
              <w:t>25 000</w:t>
            </w:r>
          </w:p>
        </w:tc>
        <w:tc>
          <w:tcPr>
            <w:tcW w:w="2080" w:type="dxa"/>
            <w:tcBorders>
              <w:top w:val="nil"/>
              <w:left w:val="nil"/>
              <w:bottom w:val="nil"/>
              <w:right w:val="nil"/>
            </w:tcBorders>
            <w:tcMar>
              <w:top w:w="128" w:type="dxa"/>
              <w:left w:w="43" w:type="dxa"/>
              <w:bottom w:w="43" w:type="dxa"/>
              <w:right w:w="43" w:type="dxa"/>
            </w:tcMar>
            <w:vAlign w:val="bottom"/>
          </w:tcPr>
          <w:p w14:paraId="20112EF6" w14:textId="77777777" w:rsidR="0089264D" w:rsidRPr="00B40C4C" w:rsidRDefault="0089264D" w:rsidP="00DB606C">
            <w:pPr>
              <w:jc w:val="right"/>
            </w:pPr>
          </w:p>
        </w:tc>
      </w:tr>
      <w:tr w:rsidR="00446E55" w:rsidRPr="00B40C4C" w14:paraId="0B77526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8436426" w14:textId="77777777" w:rsidR="0089264D" w:rsidRPr="00B40C4C" w:rsidRDefault="0089264D" w:rsidP="009137DA">
            <w:r w:rsidRPr="00B40C4C">
              <w:t>454</w:t>
            </w:r>
          </w:p>
        </w:tc>
        <w:tc>
          <w:tcPr>
            <w:tcW w:w="1100" w:type="dxa"/>
            <w:tcBorders>
              <w:top w:val="nil"/>
              <w:left w:val="nil"/>
              <w:bottom w:val="nil"/>
              <w:right w:val="nil"/>
            </w:tcBorders>
            <w:tcMar>
              <w:top w:w="128" w:type="dxa"/>
              <w:left w:w="43" w:type="dxa"/>
              <w:bottom w:w="43" w:type="dxa"/>
              <w:right w:w="43" w:type="dxa"/>
            </w:tcMar>
          </w:tcPr>
          <w:p w14:paraId="1C65C87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7C95694" w14:textId="77777777" w:rsidR="0089264D" w:rsidRPr="00B40C4C" w:rsidRDefault="0089264D" w:rsidP="009137DA">
            <w:r w:rsidRPr="00B40C4C">
              <w:t>Redningshelikoptertjenesten</w:t>
            </w:r>
          </w:p>
        </w:tc>
        <w:tc>
          <w:tcPr>
            <w:tcW w:w="1160" w:type="dxa"/>
            <w:tcBorders>
              <w:top w:val="nil"/>
              <w:left w:val="nil"/>
              <w:bottom w:val="nil"/>
              <w:right w:val="nil"/>
            </w:tcBorders>
            <w:tcMar>
              <w:top w:w="128" w:type="dxa"/>
              <w:left w:w="43" w:type="dxa"/>
              <w:bottom w:w="43" w:type="dxa"/>
              <w:right w:w="43" w:type="dxa"/>
            </w:tcMar>
            <w:vAlign w:val="bottom"/>
          </w:tcPr>
          <w:p w14:paraId="520B263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0C5B32C" w14:textId="77777777" w:rsidR="0089264D" w:rsidRPr="00B40C4C" w:rsidRDefault="0089264D" w:rsidP="00DB606C">
            <w:pPr>
              <w:jc w:val="right"/>
            </w:pPr>
          </w:p>
        </w:tc>
      </w:tr>
      <w:tr w:rsidR="00446E55" w:rsidRPr="00B40C4C" w14:paraId="21B3359E"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BA06AA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428FFA1" w14:textId="77777777" w:rsidR="0089264D" w:rsidRPr="00B40C4C" w:rsidRDefault="0089264D" w:rsidP="009137DA">
            <w:r w:rsidRPr="00B40C4C">
              <w:t>01, 45</w:t>
            </w:r>
          </w:p>
        </w:tc>
        <w:tc>
          <w:tcPr>
            <w:tcW w:w="4399" w:type="dxa"/>
            <w:tcBorders>
              <w:top w:val="nil"/>
              <w:left w:val="nil"/>
              <w:bottom w:val="nil"/>
              <w:right w:val="nil"/>
            </w:tcBorders>
            <w:tcMar>
              <w:top w:w="128" w:type="dxa"/>
              <w:left w:w="43" w:type="dxa"/>
              <w:bottom w:w="43" w:type="dxa"/>
              <w:right w:w="43" w:type="dxa"/>
            </w:tcMar>
          </w:tcPr>
          <w:p w14:paraId="43E3B7B4" w14:textId="77777777" w:rsidR="0089264D" w:rsidRPr="00B40C4C" w:rsidRDefault="0089264D" w:rsidP="009137DA">
            <w:r w:rsidRPr="00B40C4C">
              <w:t>Drift og større utstyrsanskaffelser, nye redningshelikoptre, jf. JD, X</w:t>
            </w:r>
          </w:p>
        </w:tc>
        <w:tc>
          <w:tcPr>
            <w:tcW w:w="1160" w:type="dxa"/>
            <w:tcBorders>
              <w:top w:val="nil"/>
              <w:left w:val="nil"/>
              <w:bottom w:val="nil"/>
              <w:right w:val="nil"/>
            </w:tcBorders>
            <w:tcMar>
              <w:top w:w="128" w:type="dxa"/>
              <w:left w:w="43" w:type="dxa"/>
              <w:bottom w:w="43" w:type="dxa"/>
              <w:right w:w="43" w:type="dxa"/>
            </w:tcMar>
            <w:vAlign w:val="bottom"/>
          </w:tcPr>
          <w:p w14:paraId="120B43AB" w14:textId="77777777" w:rsidR="0089264D" w:rsidRPr="00B40C4C" w:rsidRDefault="0089264D" w:rsidP="00DB606C">
            <w:pPr>
              <w:jc w:val="right"/>
            </w:pPr>
            <w:r w:rsidRPr="00B40C4C">
              <w:t>17 439 000</w:t>
            </w:r>
          </w:p>
        </w:tc>
        <w:tc>
          <w:tcPr>
            <w:tcW w:w="2080" w:type="dxa"/>
            <w:tcBorders>
              <w:top w:val="nil"/>
              <w:left w:val="nil"/>
              <w:bottom w:val="nil"/>
              <w:right w:val="nil"/>
            </w:tcBorders>
            <w:tcMar>
              <w:top w:w="128" w:type="dxa"/>
              <w:left w:w="43" w:type="dxa"/>
              <w:bottom w:w="43" w:type="dxa"/>
              <w:right w:w="43" w:type="dxa"/>
            </w:tcMar>
            <w:vAlign w:val="bottom"/>
          </w:tcPr>
          <w:p w14:paraId="552FB157" w14:textId="77777777" w:rsidR="0089264D" w:rsidRPr="00B40C4C" w:rsidRDefault="0089264D" w:rsidP="00DB606C">
            <w:pPr>
              <w:jc w:val="right"/>
            </w:pPr>
          </w:p>
        </w:tc>
      </w:tr>
      <w:tr w:rsidR="00446E55" w:rsidRPr="00B40C4C" w14:paraId="4419CE84"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31CAE2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E524AD7"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260DDBF8" w14:textId="77777777" w:rsidR="0089264D" w:rsidRPr="00B40C4C" w:rsidRDefault="0089264D" w:rsidP="009137DA">
            <w:r w:rsidRPr="00B40C4C">
              <w:t>Større utstyrsanskaffelser og vedlikehold, ny redningshelikopterbase Bodø, jf. JD, XII</w:t>
            </w:r>
          </w:p>
        </w:tc>
        <w:tc>
          <w:tcPr>
            <w:tcW w:w="1160" w:type="dxa"/>
            <w:tcBorders>
              <w:top w:val="nil"/>
              <w:left w:val="nil"/>
              <w:bottom w:val="nil"/>
              <w:right w:val="nil"/>
            </w:tcBorders>
            <w:tcMar>
              <w:top w:w="128" w:type="dxa"/>
              <w:left w:w="43" w:type="dxa"/>
              <w:bottom w:w="43" w:type="dxa"/>
              <w:right w:w="43" w:type="dxa"/>
            </w:tcMar>
            <w:vAlign w:val="bottom"/>
          </w:tcPr>
          <w:p w14:paraId="7CBC85F8" w14:textId="77777777" w:rsidR="0089264D" w:rsidRPr="00B40C4C" w:rsidRDefault="0089264D" w:rsidP="00DB606C">
            <w:pPr>
              <w:jc w:val="right"/>
            </w:pPr>
            <w:r w:rsidRPr="00B40C4C">
              <w:t>609 000</w:t>
            </w:r>
          </w:p>
        </w:tc>
        <w:tc>
          <w:tcPr>
            <w:tcW w:w="2080" w:type="dxa"/>
            <w:tcBorders>
              <w:top w:val="nil"/>
              <w:left w:val="nil"/>
              <w:bottom w:val="nil"/>
              <w:right w:val="nil"/>
            </w:tcBorders>
            <w:tcMar>
              <w:top w:w="128" w:type="dxa"/>
              <w:left w:w="43" w:type="dxa"/>
              <w:bottom w:w="43" w:type="dxa"/>
              <w:right w:w="43" w:type="dxa"/>
            </w:tcMar>
            <w:vAlign w:val="bottom"/>
          </w:tcPr>
          <w:p w14:paraId="676C62DE" w14:textId="77777777" w:rsidR="0089264D" w:rsidRPr="00B40C4C" w:rsidRDefault="0089264D" w:rsidP="00DB606C">
            <w:pPr>
              <w:jc w:val="right"/>
            </w:pPr>
          </w:p>
        </w:tc>
      </w:tr>
      <w:tr w:rsidR="00446E55" w:rsidRPr="00B40C4C" w14:paraId="070429B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D147F10" w14:textId="77777777" w:rsidR="0089264D" w:rsidRPr="00B40C4C" w:rsidRDefault="0089264D" w:rsidP="009137DA">
            <w:r w:rsidRPr="00B40C4C">
              <w:t>480</w:t>
            </w:r>
          </w:p>
        </w:tc>
        <w:tc>
          <w:tcPr>
            <w:tcW w:w="1100" w:type="dxa"/>
            <w:tcBorders>
              <w:top w:val="nil"/>
              <w:left w:val="nil"/>
              <w:bottom w:val="nil"/>
              <w:right w:val="nil"/>
            </w:tcBorders>
            <w:tcMar>
              <w:top w:w="128" w:type="dxa"/>
              <w:left w:w="43" w:type="dxa"/>
              <w:bottom w:w="43" w:type="dxa"/>
              <w:right w:w="43" w:type="dxa"/>
            </w:tcMar>
          </w:tcPr>
          <w:p w14:paraId="065B4BE1"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77A99A7" w14:textId="77777777" w:rsidR="0089264D" w:rsidRPr="00B40C4C" w:rsidRDefault="0089264D" w:rsidP="009137DA">
            <w:r w:rsidRPr="00B40C4C">
              <w:t>Svalbardbudsjettet</w:t>
            </w:r>
          </w:p>
        </w:tc>
        <w:tc>
          <w:tcPr>
            <w:tcW w:w="1160" w:type="dxa"/>
            <w:tcBorders>
              <w:top w:val="nil"/>
              <w:left w:val="nil"/>
              <w:bottom w:val="nil"/>
              <w:right w:val="nil"/>
            </w:tcBorders>
            <w:tcMar>
              <w:top w:w="128" w:type="dxa"/>
              <w:left w:w="43" w:type="dxa"/>
              <w:bottom w:w="43" w:type="dxa"/>
              <w:right w:w="43" w:type="dxa"/>
            </w:tcMar>
            <w:vAlign w:val="bottom"/>
          </w:tcPr>
          <w:p w14:paraId="35658E3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40E634C" w14:textId="77777777" w:rsidR="0089264D" w:rsidRPr="00B40C4C" w:rsidRDefault="0089264D" w:rsidP="00DB606C">
            <w:pPr>
              <w:jc w:val="right"/>
            </w:pPr>
          </w:p>
        </w:tc>
      </w:tr>
      <w:tr w:rsidR="00446E55" w:rsidRPr="00B40C4C" w14:paraId="6901416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5C1E3F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A527BCD" w14:textId="77777777" w:rsidR="0089264D" w:rsidRPr="00B40C4C" w:rsidRDefault="0089264D" w:rsidP="009137DA">
            <w:r w:rsidRPr="00B40C4C">
              <w:t>50</w:t>
            </w:r>
          </w:p>
        </w:tc>
        <w:tc>
          <w:tcPr>
            <w:tcW w:w="4399" w:type="dxa"/>
            <w:tcBorders>
              <w:top w:val="nil"/>
              <w:left w:val="nil"/>
              <w:bottom w:val="nil"/>
              <w:right w:val="nil"/>
            </w:tcBorders>
            <w:tcMar>
              <w:top w:w="128" w:type="dxa"/>
              <w:left w:w="43" w:type="dxa"/>
              <w:bottom w:w="43" w:type="dxa"/>
              <w:right w:w="43" w:type="dxa"/>
            </w:tcMar>
          </w:tcPr>
          <w:p w14:paraId="09644CDB" w14:textId="77777777" w:rsidR="0089264D" w:rsidRPr="00B40C4C" w:rsidRDefault="0089264D" w:rsidP="009137DA">
            <w:r w:rsidRPr="00B40C4C">
              <w:t>Tilskudd, jf. JD, V</w:t>
            </w:r>
          </w:p>
        </w:tc>
        <w:tc>
          <w:tcPr>
            <w:tcW w:w="1160" w:type="dxa"/>
            <w:tcBorders>
              <w:top w:val="nil"/>
              <w:left w:val="nil"/>
              <w:bottom w:val="nil"/>
              <w:right w:val="nil"/>
            </w:tcBorders>
            <w:tcMar>
              <w:top w:w="128" w:type="dxa"/>
              <w:left w:w="43" w:type="dxa"/>
              <w:bottom w:w="43" w:type="dxa"/>
              <w:right w:w="43" w:type="dxa"/>
            </w:tcMar>
            <w:vAlign w:val="bottom"/>
          </w:tcPr>
          <w:p w14:paraId="67E517D1" w14:textId="77777777" w:rsidR="0089264D" w:rsidRPr="00B40C4C" w:rsidRDefault="0089264D" w:rsidP="00DB606C">
            <w:pPr>
              <w:jc w:val="right"/>
            </w:pPr>
            <w:r w:rsidRPr="00B40C4C">
              <w:t>425 300</w:t>
            </w:r>
          </w:p>
        </w:tc>
        <w:tc>
          <w:tcPr>
            <w:tcW w:w="2080" w:type="dxa"/>
            <w:tcBorders>
              <w:top w:val="nil"/>
              <w:left w:val="nil"/>
              <w:bottom w:val="nil"/>
              <w:right w:val="nil"/>
            </w:tcBorders>
            <w:tcMar>
              <w:top w:w="128" w:type="dxa"/>
              <w:left w:w="43" w:type="dxa"/>
              <w:bottom w:w="43" w:type="dxa"/>
              <w:right w:w="43" w:type="dxa"/>
            </w:tcMar>
            <w:vAlign w:val="bottom"/>
          </w:tcPr>
          <w:p w14:paraId="5ACF97D9" w14:textId="77777777" w:rsidR="0089264D" w:rsidRPr="00B40C4C" w:rsidRDefault="0089264D" w:rsidP="00DB606C">
            <w:pPr>
              <w:jc w:val="right"/>
            </w:pPr>
          </w:p>
        </w:tc>
      </w:tr>
      <w:tr w:rsidR="00446E55" w:rsidRPr="00B40C4C" w14:paraId="65C923D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0365FD5" w14:textId="77777777" w:rsidR="0089264D" w:rsidRPr="00B40C4C" w:rsidRDefault="0089264D" w:rsidP="009137DA">
            <w:r w:rsidRPr="00B40C4C">
              <w:t>490</w:t>
            </w:r>
          </w:p>
        </w:tc>
        <w:tc>
          <w:tcPr>
            <w:tcW w:w="1100" w:type="dxa"/>
            <w:tcBorders>
              <w:top w:val="nil"/>
              <w:left w:val="nil"/>
              <w:bottom w:val="nil"/>
              <w:right w:val="nil"/>
            </w:tcBorders>
            <w:tcMar>
              <w:top w:w="128" w:type="dxa"/>
              <w:left w:w="43" w:type="dxa"/>
              <w:bottom w:w="43" w:type="dxa"/>
              <w:right w:w="43" w:type="dxa"/>
            </w:tcMar>
          </w:tcPr>
          <w:p w14:paraId="71076BA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4BA00D8" w14:textId="77777777" w:rsidR="0089264D" w:rsidRPr="00B40C4C" w:rsidRDefault="0089264D" w:rsidP="009137DA">
            <w:r w:rsidRPr="00B40C4C">
              <w:t>Utlendingsdirektoratet</w:t>
            </w:r>
          </w:p>
        </w:tc>
        <w:tc>
          <w:tcPr>
            <w:tcW w:w="1160" w:type="dxa"/>
            <w:tcBorders>
              <w:top w:val="nil"/>
              <w:left w:val="nil"/>
              <w:bottom w:val="nil"/>
              <w:right w:val="nil"/>
            </w:tcBorders>
            <w:tcMar>
              <w:top w:w="128" w:type="dxa"/>
              <w:left w:w="43" w:type="dxa"/>
              <w:bottom w:w="43" w:type="dxa"/>
              <w:right w:w="43" w:type="dxa"/>
            </w:tcMar>
            <w:vAlign w:val="bottom"/>
          </w:tcPr>
          <w:p w14:paraId="2EBF3F3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9E87478" w14:textId="77777777" w:rsidR="0089264D" w:rsidRPr="00B40C4C" w:rsidRDefault="0089264D" w:rsidP="00DB606C">
            <w:pPr>
              <w:jc w:val="right"/>
            </w:pPr>
          </w:p>
        </w:tc>
      </w:tr>
      <w:tr w:rsidR="00446E55" w:rsidRPr="00B40C4C" w14:paraId="5A0FAE6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070DFD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5495603" w14:textId="77777777" w:rsidR="0089264D" w:rsidRPr="00B40C4C" w:rsidRDefault="0089264D" w:rsidP="009137DA">
            <w:r w:rsidRPr="00B40C4C">
              <w:t>76</w:t>
            </w:r>
          </w:p>
        </w:tc>
        <w:tc>
          <w:tcPr>
            <w:tcW w:w="4399" w:type="dxa"/>
            <w:tcBorders>
              <w:top w:val="nil"/>
              <w:left w:val="nil"/>
              <w:bottom w:val="nil"/>
              <w:right w:val="nil"/>
            </w:tcBorders>
            <w:tcMar>
              <w:top w:w="128" w:type="dxa"/>
              <w:left w:w="43" w:type="dxa"/>
              <w:bottom w:w="43" w:type="dxa"/>
              <w:right w:w="43" w:type="dxa"/>
            </w:tcMar>
          </w:tcPr>
          <w:p w14:paraId="59758F6C" w14:textId="77777777" w:rsidR="0089264D" w:rsidRPr="00B40C4C" w:rsidRDefault="0089264D" w:rsidP="009137DA">
            <w:r w:rsidRPr="00B40C4C">
              <w:t>Internasjonalt migrasjonsarbeid, jf. JD, VI</w:t>
            </w:r>
          </w:p>
        </w:tc>
        <w:tc>
          <w:tcPr>
            <w:tcW w:w="1160" w:type="dxa"/>
            <w:tcBorders>
              <w:top w:val="nil"/>
              <w:left w:val="nil"/>
              <w:bottom w:val="nil"/>
              <w:right w:val="nil"/>
            </w:tcBorders>
            <w:tcMar>
              <w:top w:w="128" w:type="dxa"/>
              <w:left w:w="43" w:type="dxa"/>
              <w:bottom w:w="43" w:type="dxa"/>
              <w:right w:w="43" w:type="dxa"/>
            </w:tcMar>
            <w:vAlign w:val="bottom"/>
          </w:tcPr>
          <w:p w14:paraId="0E0C166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0C3292F" w14:textId="77777777" w:rsidR="0089264D" w:rsidRPr="00B40C4C" w:rsidRDefault="0089264D" w:rsidP="00DB606C">
            <w:pPr>
              <w:jc w:val="right"/>
            </w:pPr>
            <w:r w:rsidRPr="00B40C4C">
              <w:t>50 000</w:t>
            </w:r>
          </w:p>
        </w:tc>
      </w:tr>
      <w:tr w:rsidR="00446E55" w:rsidRPr="00B40C4C" w14:paraId="2D5F1EDF"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6A2F72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4F01531"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1969CEF9" w14:textId="77777777" w:rsidR="0089264D" w:rsidRPr="00B40C4C" w:rsidRDefault="0089264D" w:rsidP="009137DA">
            <w:r w:rsidRPr="00B40C4C">
              <w:t>Større utstyrsanskaffelser, modernisering av IKT-systemer, jf. JD, XI (2023-kroner)</w:t>
            </w:r>
          </w:p>
        </w:tc>
        <w:tc>
          <w:tcPr>
            <w:tcW w:w="1160" w:type="dxa"/>
            <w:tcBorders>
              <w:top w:val="nil"/>
              <w:left w:val="nil"/>
              <w:bottom w:val="nil"/>
              <w:right w:val="nil"/>
            </w:tcBorders>
            <w:tcMar>
              <w:top w:w="128" w:type="dxa"/>
              <w:left w:w="43" w:type="dxa"/>
              <w:bottom w:w="43" w:type="dxa"/>
              <w:right w:w="43" w:type="dxa"/>
            </w:tcMar>
            <w:vAlign w:val="bottom"/>
          </w:tcPr>
          <w:p w14:paraId="0B35D597" w14:textId="77777777" w:rsidR="0089264D" w:rsidRPr="00B40C4C" w:rsidRDefault="0089264D" w:rsidP="00DB606C">
            <w:pPr>
              <w:jc w:val="right"/>
            </w:pPr>
            <w:r w:rsidRPr="00B40C4C">
              <w:t>2 065 000</w:t>
            </w:r>
          </w:p>
        </w:tc>
        <w:tc>
          <w:tcPr>
            <w:tcW w:w="2080" w:type="dxa"/>
            <w:tcBorders>
              <w:top w:val="nil"/>
              <w:left w:val="nil"/>
              <w:bottom w:val="nil"/>
              <w:right w:val="nil"/>
            </w:tcBorders>
            <w:tcMar>
              <w:top w:w="128" w:type="dxa"/>
              <w:left w:w="43" w:type="dxa"/>
              <w:bottom w:w="43" w:type="dxa"/>
              <w:right w:w="43" w:type="dxa"/>
            </w:tcMar>
            <w:vAlign w:val="bottom"/>
          </w:tcPr>
          <w:p w14:paraId="2B4FBF00" w14:textId="77777777" w:rsidR="0089264D" w:rsidRPr="00B40C4C" w:rsidRDefault="0089264D" w:rsidP="00DB606C">
            <w:pPr>
              <w:jc w:val="right"/>
            </w:pPr>
          </w:p>
        </w:tc>
      </w:tr>
      <w:tr w:rsidR="00446E55" w:rsidRPr="00B40C4C" w14:paraId="1AD56B76"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3530098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EE9986C" w14:textId="77777777" w:rsidR="0089264D" w:rsidRPr="00B40C4C" w:rsidRDefault="0089264D" w:rsidP="009137DA">
            <w:r w:rsidRPr="00B40C4C">
              <w:t>21, 60, 70</w:t>
            </w:r>
          </w:p>
        </w:tc>
        <w:tc>
          <w:tcPr>
            <w:tcW w:w="4399" w:type="dxa"/>
            <w:tcBorders>
              <w:top w:val="nil"/>
              <w:left w:val="nil"/>
              <w:bottom w:val="nil"/>
              <w:right w:val="nil"/>
            </w:tcBorders>
            <w:tcMar>
              <w:top w:w="128" w:type="dxa"/>
              <w:left w:w="43" w:type="dxa"/>
              <w:bottom w:w="43" w:type="dxa"/>
              <w:right w:w="43" w:type="dxa"/>
            </w:tcMar>
          </w:tcPr>
          <w:p w14:paraId="328912B2" w14:textId="77777777" w:rsidR="0089264D" w:rsidRPr="00B40C4C" w:rsidRDefault="0089264D" w:rsidP="009137DA">
            <w:r w:rsidRPr="00B40C4C">
              <w:t>Spesielle driftsutgifter, asylmottak/ tilskudd til vertskommuner / stønad til beboere, jf. JD, XX</w:t>
            </w:r>
          </w:p>
        </w:tc>
        <w:tc>
          <w:tcPr>
            <w:tcW w:w="1160" w:type="dxa"/>
            <w:tcBorders>
              <w:top w:val="nil"/>
              <w:left w:val="nil"/>
              <w:bottom w:val="nil"/>
              <w:right w:val="nil"/>
            </w:tcBorders>
            <w:tcMar>
              <w:top w:w="128" w:type="dxa"/>
              <w:left w:w="43" w:type="dxa"/>
              <w:bottom w:w="43" w:type="dxa"/>
              <w:right w:w="43" w:type="dxa"/>
            </w:tcMar>
            <w:vAlign w:val="bottom"/>
          </w:tcPr>
          <w:p w14:paraId="4F9EF7A0" w14:textId="77777777" w:rsidR="0089264D" w:rsidRPr="00B40C4C" w:rsidRDefault="0089264D" w:rsidP="00DB606C">
            <w:pPr>
              <w:jc w:val="right"/>
            </w:pPr>
            <w:r w:rsidRPr="00B40C4C">
              <w:t>3 000 000</w:t>
            </w:r>
          </w:p>
        </w:tc>
        <w:tc>
          <w:tcPr>
            <w:tcW w:w="2080" w:type="dxa"/>
            <w:tcBorders>
              <w:top w:val="nil"/>
              <w:left w:val="nil"/>
              <w:bottom w:val="nil"/>
              <w:right w:val="nil"/>
            </w:tcBorders>
            <w:tcMar>
              <w:top w:w="128" w:type="dxa"/>
              <w:left w:w="43" w:type="dxa"/>
              <w:bottom w:w="43" w:type="dxa"/>
              <w:right w:w="43" w:type="dxa"/>
            </w:tcMar>
            <w:vAlign w:val="bottom"/>
          </w:tcPr>
          <w:p w14:paraId="208EA179" w14:textId="77777777" w:rsidR="0089264D" w:rsidRPr="00B40C4C" w:rsidRDefault="0089264D" w:rsidP="00DB606C">
            <w:pPr>
              <w:jc w:val="right"/>
            </w:pPr>
          </w:p>
        </w:tc>
      </w:tr>
      <w:tr w:rsidR="00446E55" w:rsidRPr="00B40C4C" w14:paraId="56EFAC6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88852CE" w14:textId="77777777" w:rsidR="0089264D" w:rsidRPr="00B40C4C" w:rsidRDefault="0089264D" w:rsidP="009137DA">
            <w:r w:rsidRPr="00B40C4C">
              <w:t>500</w:t>
            </w:r>
          </w:p>
        </w:tc>
        <w:tc>
          <w:tcPr>
            <w:tcW w:w="1100" w:type="dxa"/>
            <w:tcBorders>
              <w:top w:val="nil"/>
              <w:left w:val="nil"/>
              <w:bottom w:val="nil"/>
              <w:right w:val="nil"/>
            </w:tcBorders>
            <w:tcMar>
              <w:top w:w="128" w:type="dxa"/>
              <w:left w:w="43" w:type="dxa"/>
              <w:bottom w:w="43" w:type="dxa"/>
              <w:right w:w="43" w:type="dxa"/>
            </w:tcMar>
          </w:tcPr>
          <w:p w14:paraId="70DD6081"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7CC337D" w14:textId="77777777" w:rsidR="0089264D" w:rsidRPr="00B40C4C" w:rsidRDefault="0089264D" w:rsidP="009137DA">
            <w:r w:rsidRPr="00B40C4C">
              <w:t>Kommunal- og distriktsdepartementet</w:t>
            </w:r>
          </w:p>
        </w:tc>
        <w:tc>
          <w:tcPr>
            <w:tcW w:w="1160" w:type="dxa"/>
            <w:tcBorders>
              <w:top w:val="nil"/>
              <w:left w:val="nil"/>
              <w:bottom w:val="nil"/>
              <w:right w:val="nil"/>
            </w:tcBorders>
            <w:tcMar>
              <w:top w:w="128" w:type="dxa"/>
              <w:left w:w="43" w:type="dxa"/>
              <w:bottom w:w="43" w:type="dxa"/>
              <w:right w:w="43" w:type="dxa"/>
            </w:tcMar>
            <w:vAlign w:val="bottom"/>
          </w:tcPr>
          <w:p w14:paraId="6FE041B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945D456" w14:textId="77777777" w:rsidR="0089264D" w:rsidRPr="00B40C4C" w:rsidRDefault="0089264D" w:rsidP="00DB606C">
            <w:pPr>
              <w:jc w:val="right"/>
            </w:pPr>
          </w:p>
        </w:tc>
      </w:tr>
      <w:tr w:rsidR="00446E55" w:rsidRPr="00B40C4C" w14:paraId="4FA7C8A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3B5B7F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D607D8A"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69BCF10B"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1078320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E22FF44" w14:textId="77777777" w:rsidR="0089264D" w:rsidRPr="00B40C4C" w:rsidRDefault="0089264D" w:rsidP="00DB606C">
            <w:pPr>
              <w:jc w:val="right"/>
            </w:pPr>
            <w:r w:rsidRPr="00B40C4C">
              <w:t>236 500</w:t>
            </w:r>
          </w:p>
        </w:tc>
      </w:tr>
      <w:tr w:rsidR="00446E55" w:rsidRPr="00B40C4C" w14:paraId="7128E5A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2CA106D" w14:textId="77777777" w:rsidR="0089264D" w:rsidRPr="00B40C4C" w:rsidRDefault="0089264D" w:rsidP="009137DA">
            <w:r w:rsidRPr="00B40C4C">
              <w:t>567</w:t>
            </w:r>
          </w:p>
        </w:tc>
        <w:tc>
          <w:tcPr>
            <w:tcW w:w="1100" w:type="dxa"/>
            <w:tcBorders>
              <w:top w:val="nil"/>
              <w:left w:val="nil"/>
              <w:bottom w:val="nil"/>
              <w:right w:val="nil"/>
            </w:tcBorders>
            <w:tcMar>
              <w:top w:w="128" w:type="dxa"/>
              <w:left w:w="43" w:type="dxa"/>
              <w:bottom w:w="43" w:type="dxa"/>
              <w:right w:w="43" w:type="dxa"/>
            </w:tcMar>
          </w:tcPr>
          <w:p w14:paraId="4CE50A4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9C90A9C" w14:textId="77777777" w:rsidR="0089264D" w:rsidRPr="00B40C4C" w:rsidRDefault="0089264D" w:rsidP="009137DA">
            <w:r w:rsidRPr="00B40C4C">
              <w:t>Nasjonale minoriteter</w:t>
            </w:r>
          </w:p>
        </w:tc>
        <w:tc>
          <w:tcPr>
            <w:tcW w:w="1160" w:type="dxa"/>
            <w:tcBorders>
              <w:top w:val="nil"/>
              <w:left w:val="nil"/>
              <w:bottom w:val="nil"/>
              <w:right w:val="nil"/>
            </w:tcBorders>
            <w:tcMar>
              <w:top w:w="128" w:type="dxa"/>
              <w:left w:w="43" w:type="dxa"/>
              <w:bottom w:w="43" w:type="dxa"/>
              <w:right w:w="43" w:type="dxa"/>
            </w:tcMar>
            <w:vAlign w:val="bottom"/>
          </w:tcPr>
          <w:p w14:paraId="00A8C5F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5BF2630" w14:textId="77777777" w:rsidR="0089264D" w:rsidRPr="00B40C4C" w:rsidRDefault="0089264D" w:rsidP="00DB606C">
            <w:pPr>
              <w:jc w:val="right"/>
            </w:pPr>
          </w:p>
        </w:tc>
      </w:tr>
      <w:tr w:rsidR="00446E55" w:rsidRPr="00B40C4C" w14:paraId="55479A2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8FEA09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B639CCA" w14:textId="77777777" w:rsidR="0089264D" w:rsidRPr="00B40C4C" w:rsidRDefault="0089264D" w:rsidP="009137DA">
            <w:r w:rsidRPr="00B40C4C">
              <w:t>74</w:t>
            </w:r>
          </w:p>
        </w:tc>
        <w:tc>
          <w:tcPr>
            <w:tcW w:w="4399" w:type="dxa"/>
            <w:tcBorders>
              <w:top w:val="nil"/>
              <w:left w:val="nil"/>
              <w:bottom w:val="nil"/>
              <w:right w:val="nil"/>
            </w:tcBorders>
            <w:tcMar>
              <w:top w:w="128" w:type="dxa"/>
              <w:left w:w="43" w:type="dxa"/>
              <w:bottom w:w="43" w:type="dxa"/>
              <w:right w:w="43" w:type="dxa"/>
            </w:tcMar>
          </w:tcPr>
          <w:p w14:paraId="6782ECB6" w14:textId="77777777" w:rsidR="0089264D" w:rsidRPr="00B40C4C" w:rsidRDefault="0089264D" w:rsidP="009137DA">
            <w:r w:rsidRPr="00B40C4C">
              <w:t>Kultur- og ressurssenter for norske romer</w:t>
            </w:r>
          </w:p>
        </w:tc>
        <w:tc>
          <w:tcPr>
            <w:tcW w:w="1160" w:type="dxa"/>
            <w:tcBorders>
              <w:top w:val="nil"/>
              <w:left w:val="nil"/>
              <w:bottom w:val="nil"/>
              <w:right w:val="nil"/>
            </w:tcBorders>
            <w:tcMar>
              <w:top w:w="128" w:type="dxa"/>
              <w:left w:w="43" w:type="dxa"/>
              <w:bottom w:w="43" w:type="dxa"/>
              <w:right w:w="43" w:type="dxa"/>
            </w:tcMar>
            <w:vAlign w:val="bottom"/>
          </w:tcPr>
          <w:p w14:paraId="24C001B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50ED67E" w14:textId="77777777" w:rsidR="0089264D" w:rsidRPr="00B40C4C" w:rsidRDefault="0089264D" w:rsidP="00DB606C">
            <w:pPr>
              <w:jc w:val="right"/>
            </w:pPr>
            <w:r w:rsidRPr="00B40C4C">
              <w:t>4 300</w:t>
            </w:r>
          </w:p>
        </w:tc>
      </w:tr>
      <w:tr w:rsidR="00446E55" w:rsidRPr="00B40C4C" w14:paraId="4EC83E5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6F0D5A8" w14:textId="77777777" w:rsidR="0089264D" w:rsidRPr="00B40C4C" w:rsidRDefault="0089264D" w:rsidP="009137DA">
            <w:r w:rsidRPr="00B40C4C">
              <w:t>581</w:t>
            </w:r>
          </w:p>
        </w:tc>
        <w:tc>
          <w:tcPr>
            <w:tcW w:w="1100" w:type="dxa"/>
            <w:tcBorders>
              <w:top w:val="nil"/>
              <w:left w:val="nil"/>
              <w:bottom w:val="nil"/>
              <w:right w:val="nil"/>
            </w:tcBorders>
            <w:tcMar>
              <w:top w:w="128" w:type="dxa"/>
              <w:left w:w="43" w:type="dxa"/>
              <w:bottom w:w="43" w:type="dxa"/>
              <w:right w:w="43" w:type="dxa"/>
            </w:tcMar>
          </w:tcPr>
          <w:p w14:paraId="5041569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5A2A58E" w14:textId="77777777" w:rsidR="0089264D" w:rsidRPr="00B40C4C" w:rsidRDefault="0089264D" w:rsidP="009137DA">
            <w:r w:rsidRPr="00B40C4C">
              <w:t>Bolig- og bomiljøtiltak</w:t>
            </w:r>
          </w:p>
        </w:tc>
        <w:tc>
          <w:tcPr>
            <w:tcW w:w="1160" w:type="dxa"/>
            <w:tcBorders>
              <w:top w:val="nil"/>
              <w:left w:val="nil"/>
              <w:bottom w:val="nil"/>
              <w:right w:val="nil"/>
            </w:tcBorders>
            <w:tcMar>
              <w:top w:w="128" w:type="dxa"/>
              <w:left w:w="43" w:type="dxa"/>
              <w:bottom w:w="43" w:type="dxa"/>
              <w:right w:w="43" w:type="dxa"/>
            </w:tcMar>
            <w:vAlign w:val="bottom"/>
          </w:tcPr>
          <w:p w14:paraId="7BB6313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78B1C45" w14:textId="77777777" w:rsidR="0089264D" w:rsidRPr="00B40C4C" w:rsidRDefault="0089264D" w:rsidP="00DB606C">
            <w:pPr>
              <w:jc w:val="right"/>
            </w:pPr>
          </w:p>
        </w:tc>
      </w:tr>
      <w:tr w:rsidR="00446E55" w:rsidRPr="00B40C4C" w14:paraId="27A2AC1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0C36B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69C03A4" w14:textId="77777777" w:rsidR="0089264D" w:rsidRPr="00B40C4C" w:rsidRDefault="0089264D" w:rsidP="009137DA">
            <w:r w:rsidRPr="00B40C4C">
              <w:t>76</w:t>
            </w:r>
          </w:p>
        </w:tc>
        <w:tc>
          <w:tcPr>
            <w:tcW w:w="4399" w:type="dxa"/>
            <w:tcBorders>
              <w:top w:val="nil"/>
              <w:left w:val="nil"/>
              <w:bottom w:val="nil"/>
              <w:right w:val="nil"/>
            </w:tcBorders>
            <w:tcMar>
              <w:top w:w="128" w:type="dxa"/>
              <w:left w:w="43" w:type="dxa"/>
              <w:bottom w:w="43" w:type="dxa"/>
              <w:right w:w="43" w:type="dxa"/>
            </w:tcMar>
          </w:tcPr>
          <w:p w14:paraId="1A44797B" w14:textId="77777777" w:rsidR="0089264D" w:rsidRPr="00B40C4C" w:rsidRDefault="0089264D" w:rsidP="009137DA">
            <w:r w:rsidRPr="00B40C4C">
              <w:t xml:space="preserve">Utleieboliger </w:t>
            </w:r>
          </w:p>
        </w:tc>
        <w:tc>
          <w:tcPr>
            <w:tcW w:w="1160" w:type="dxa"/>
            <w:tcBorders>
              <w:top w:val="nil"/>
              <w:left w:val="nil"/>
              <w:bottom w:val="nil"/>
              <w:right w:val="nil"/>
            </w:tcBorders>
            <w:tcMar>
              <w:top w:w="128" w:type="dxa"/>
              <w:left w:w="43" w:type="dxa"/>
              <w:bottom w:w="43" w:type="dxa"/>
              <w:right w:w="43" w:type="dxa"/>
            </w:tcMar>
            <w:vAlign w:val="bottom"/>
          </w:tcPr>
          <w:p w14:paraId="4FF5216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A101FDA" w14:textId="77777777" w:rsidR="0089264D" w:rsidRPr="00B40C4C" w:rsidRDefault="0089264D" w:rsidP="00DB606C">
            <w:pPr>
              <w:jc w:val="right"/>
            </w:pPr>
            <w:r w:rsidRPr="00B40C4C">
              <w:t>26 700</w:t>
            </w:r>
          </w:p>
        </w:tc>
      </w:tr>
      <w:tr w:rsidR="00446E55" w:rsidRPr="00B40C4C" w14:paraId="10B0E78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6B0A32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170F7B9" w14:textId="77777777" w:rsidR="0089264D" w:rsidRPr="00B40C4C" w:rsidRDefault="0089264D" w:rsidP="009137DA">
            <w:r w:rsidRPr="00B40C4C">
              <w:t>78</w:t>
            </w:r>
          </w:p>
        </w:tc>
        <w:tc>
          <w:tcPr>
            <w:tcW w:w="4399" w:type="dxa"/>
            <w:tcBorders>
              <w:top w:val="nil"/>
              <w:left w:val="nil"/>
              <w:bottom w:val="nil"/>
              <w:right w:val="nil"/>
            </w:tcBorders>
            <w:tcMar>
              <w:top w:w="128" w:type="dxa"/>
              <w:left w:w="43" w:type="dxa"/>
              <w:bottom w:w="43" w:type="dxa"/>
              <w:right w:w="43" w:type="dxa"/>
            </w:tcMar>
          </w:tcPr>
          <w:p w14:paraId="45DC5025" w14:textId="77777777" w:rsidR="0089264D" w:rsidRPr="00B40C4C" w:rsidRDefault="0089264D" w:rsidP="009137DA">
            <w:r w:rsidRPr="00B40C4C">
              <w:t>Boligtiltak</w:t>
            </w:r>
          </w:p>
        </w:tc>
        <w:tc>
          <w:tcPr>
            <w:tcW w:w="1160" w:type="dxa"/>
            <w:tcBorders>
              <w:top w:val="nil"/>
              <w:left w:val="nil"/>
              <w:bottom w:val="nil"/>
              <w:right w:val="nil"/>
            </w:tcBorders>
            <w:tcMar>
              <w:top w:w="128" w:type="dxa"/>
              <w:left w:w="43" w:type="dxa"/>
              <w:bottom w:w="43" w:type="dxa"/>
              <w:right w:w="43" w:type="dxa"/>
            </w:tcMar>
            <w:vAlign w:val="bottom"/>
          </w:tcPr>
          <w:p w14:paraId="2FFB706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C14453C" w14:textId="77777777" w:rsidR="0089264D" w:rsidRPr="00B40C4C" w:rsidRDefault="0089264D" w:rsidP="00DB606C">
            <w:pPr>
              <w:jc w:val="right"/>
            </w:pPr>
            <w:r w:rsidRPr="00B40C4C">
              <w:t>27 300</w:t>
            </w:r>
          </w:p>
        </w:tc>
      </w:tr>
      <w:tr w:rsidR="00446E55" w:rsidRPr="00B40C4C" w14:paraId="1B2E8E4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DAE68D3" w14:textId="77777777" w:rsidR="0089264D" w:rsidRPr="00B40C4C" w:rsidRDefault="0089264D" w:rsidP="009137DA">
            <w:r w:rsidRPr="00B40C4C">
              <w:t>590</w:t>
            </w:r>
          </w:p>
        </w:tc>
        <w:tc>
          <w:tcPr>
            <w:tcW w:w="1100" w:type="dxa"/>
            <w:tcBorders>
              <w:top w:val="nil"/>
              <w:left w:val="nil"/>
              <w:bottom w:val="nil"/>
              <w:right w:val="nil"/>
            </w:tcBorders>
            <w:tcMar>
              <w:top w:w="128" w:type="dxa"/>
              <w:left w:w="43" w:type="dxa"/>
              <w:bottom w:w="43" w:type="dxa"/>
              <w:right w:w="43" w:type="dxa"/>
            </w:tcMar>
          </w:tcPr>
          <w:p w14:paraId="56F8577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0416BE5" w14:textId="77777777" w:rsidR="0089264D" w:rsidRPr="00B40C4C" w:rsidRDefault="0089264D" w:rsidP="009137DA">
            <w:r w:rsidRPr="00B40C4C">
              <w:t>Planlegging og byutvikling</w:t>
            </w:r>
          </w:p>
        </w:tc>
        <w:tc>
          <w:tcPr>
            <w:tcW w:w="1160" w:type="dxa"/>
            <w:tcBorders>
              <w:top w:val="nil"/>
              <w:left w:val="nil"/>
              <w:bottom w:val="nil"/>
              <w:right w:val="nil"/>
            </w:tcBorders>
            <w:tcMar>
              <w:top w:w="128" w:type="dxa"/>
              <w:left w:w="43" w:type="dxa"/>
              <w:bottom w:w="43" w:type="dxa"/>
              <w:right w:w="43" w:type="dxa"/>
            </w:tcMar>
            <w:vAlign w:val="bottom"/>
          </w:tcPr>
          <w:p w14:paraId="38D4F1F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C53F017" w14:textId="77777777" w:rsidR="0089264D" w:rsidRPr="00B40C4C" w:rsidRDefault="0089264D" w:rsidP="00DB606C">
            <w:pPr>
              <w:jc w:val="right"/>
            </w:pPr>
          </w:p>
        </w:tc>
      </w:tr>
      <w:tr w:rsidR="00446E55" w:rsidRPr="00B40C4C" w14:paraId="4311F81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4141CA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29CA9C7"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7F2A3971" w14:textId="77777777" w:rsidR="0089264D" w:rsidRPr="00B40C4C" w:rsidRDefault="0089264D" w:rsidP="009137DA">
            <w:r w:rsidRPr="00B40C4C">
              <w:t>Bolig- og områdeutvikling i byer</w:t>
            </w:r>
          </w:p>
        </w:tc>
        <w:tc>
          <w:tcPr>
            <w:tcW w:w="1160" w:type="dxa"/>
            <w:tcBorders>
              <w:top w:val="nil"/>
              <w:left w:val="nil"/>
              <w:bottom w:val="nil"/>
              <w:right w:val="nil"/>
            </w:tcBorders>
            <w:tcMar>
              <w:top w:w="128" w:type="dxa"/>
              <w:left w:w="43" w:type="dxa"/>
              <w:bottom w:w="43" w:type="dxa"/>
              <w:right w:w="43" w:type="dxa"/>
            </w:tcMar>
            <w:vAlign w:val="bottom"/>
          </w:tcPr>
          <w:p w14:paraId="11EA918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EDD83B0" w14:textId="77777777" w:rsidR="0089264D" w:rsidRPr="00B40C4C" w:rsidRDefault="0089264D" w:rsidP="00DB606C">
            <w:pPr>
              <w:jc w:val="right"/>
            </w:pPr>
            <w:r w:rsidRPr="00B40C4C">
              <w:t>22 600</w:t>
            </w:r>
          </w:p>
        </w:tc>
      </w:tr>
      <w:tr w:rsidR="00446E55" w:rsidRPr="00B40C4C" w14:paraId="156996A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3685012" w14:textId="77777777" w:rsidR="0089264D" w:rsidRPr="00B40C4C" w:rsidRDefault="0089264D" w:rsidP="009137DA">
            <w:r w:rsidRPr="00B40C4C">
              <w:t>595</w:t>
            </w:r>
          </w:p>
        </w:tc>
        <w:tc>
          <w:tcPr>
            <w:tcW w:w="1100" w:type="dxa"/>
            <w:tcBorders>
              <w:top w:val="nil"/>
              <w:left w:val="nil"/>
              <w:bottom w:val="nil"/>
              <w:right w:val="nil"/>
            </w:tcBorders>
            <w:tcMar>
              <w:top w:w="128" w:type="dxa"/>
              <w:left w:w="43" w:type="dxa"/>
              <w:bottom w:w="43" w:type="dxa"/>
              <w:right w:w="43" w:type="dxa"/>
            </w:tcMar>
          </w:tcPr>
          <w:p w14:paraId="73D48CB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C2741F1" w14:textId="77777777" w:rsidR="0089264D" w:rsidRPr="00B40C4C" w:rsidRDefault="0089264D" w:rsidP="009137DA">
            <w:r w:rsidRPr="00B40C4C">
              <w:t>Statens kartverk</w:t>
            </w:r>
          </w:p>
        </w:tc>
        <w:tc>
          <w:tcPr>
            <w:tcW w:w="1160" w:type="dxa"/>
            <w:tcBorders>
              <w:top w:val="nil"/>
              <w:left w:val="nil"/>
              <w:bottom w:val="nil"/>
              <w:right w:val="nil"/>
            </w:tcBorders>
            <w:tcMar>
              <w:top w:w="128" w:type="dxa"/>
              <w:left w:w="43" w:type="dxa"/>
              <w:bottom w:w="43" w:type="dxa"/>
              <w:right w:w="43" w:type="dxa"/>
            </w:tcMar>
            <w:vAlign w:val="bottom"/>
          </w:tcPr>
          <w:p w14:paraId="49197EF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22876FC" w14:textId="77777777" w:rsidR="0089264D" w:rsidRPr="00B40C4C" w:rsidRDefault="0089264D" w:rsidP="00DB606C">
            <w:pPr>
              <w:jc w:val="right"/>
            </w:pPr>
          </w:p>
        </w:tc>
      </w:tr>
      <w:tr w:rsidR="00446E55" w:rsidRPr="00B40C4C" w14:paraId="3FB7000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EC5A7A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FBCF4AD"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1F03703C" w14:textId="77777777" w:rsidR="0089264D" w:rsidRPr="00B40C4C" w:rsidRDefault="0089264D" w:rsidP="009137DA">
            <w:r w:rsidRPr="00B40C4C">
              <w:t>Spesielle driftsutgifter, jf. KDD, V</w:t>
            </w:r>
          </w:p>
        </w:tc>
        <w:tc>
          <w:tcPr>
            <w:tcW w:w="1160" w:type="dxa"/>
            <w:tcBorders>
              <w:top w:val="nil"/>
              <w:left w:val="nil"/>
              <w:bottom w:val="nil"/>
              <w:right w:val="nil"/>
            </w:tcBorders>
            <w:tcMar>
              <w:top w:w="128" w:type="dxa"/>
              <w:left w:w="43" w:type="dxa"/>
              <w:bottom w:w="43" w:type="dxa"/>
              <w:right w:w="43" w:type="dxa"/>
            </w:tcMar>
            <w:vAlign w:val="bottom"/>
          </w:tcPr>
          <w:p w14:paraId="61F56A0A" w14:textId="77777777" w:rsidR="0089264D" w:rsidRPr="00B40C4C" w:rsidRDefault="0089264D" w:rsidP="00DB606C">
            <w:pPr>
              <w:jc w:val="right"/>
            </w:pPr>
            <w:r w:rsidRPr="00B40C4C">
              <w:t>40 000</w:t>
            </w:r>
          </w:p>
        </w:tc>
        <w:tc>
          <w:tcPr>
            <w:tcW w:w="2080" w:type="dxa"/>
            <w:tcBorders>
              <w:top w:val="nil"/>
              <w:left w:val="nil"/>
              <w:bottom w:val="nil"/>
              <w:right w:val="nil"/>
            </w:tcBorders>
            <w:tcMar>
              <w:top w:w="128" w:type="dxa"/>
              <w:left w:w="43" w:type="dxa"/>
              <w:bottom w:w="43" w:type="dxa"/>
              <w:right w:w="43" w:type="dxa"/>
            </w:tcMar>
            <w:vAlign w:val="bottom"/>
          </w:tcPr>
          <w:p w14:paraId="1EF1DCF9" w14:textId="77777777" w:rsidR="0089264D" w:rsidRPr="00B40C4C" w:rsidRDefault="0089264D" w:rsidP="00DB606C">
            <w:pPr>
              <w:jc w:val="right"/>
            </w:pPr>
          </w:p>
        </w:tc>
      </w:tr>
      <w:tr w:rsidR="00446E55" w:rsidRPr="00B40C4C" w14:paraId="013B07C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A8979B0" w14:textId="77777777" w:rsidR="0089264D" w:rsidRPr="00B40C4C" w:rsidRDefault="0089264D" w:rsidP="009137DA">
            <w:r w:rsidRPr="00B40C4C">
              <w:t>601</w:t>
            </w:r>
          </w:p>
        </w:tc>
        <w:tc>
          <w:tcPr>
            <w:tcW w:w="1100" w:type="dxa"/>
            <w:tcBorders>
              <w:top w:val="nil"/>
              <w:left w:val="nil"/>
              <w:bottom w:val="nil"/>
              <w:right w:val="nil"/>
            </w:tcBorders>
            <w:tcMar>
              <w:top w:w="128" w:type="dxa"/>
              <w:left w:w="43" w:type="dxa"/>
              <w:bottom w:w="43" w:type="dxa"/>
              <w:right w:w="43" w:type="dxa"/>
            </w:tcMar>
          </w:tcPr>
          <w:p w14:paraId="370E510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B46FEDD" w14:textId="77777777" w:rsidR="0089264D" w:rsidRPr="00B40C4C" w:rsidRDefault="0089264D" w:rsidP="009137DA">
            <w:r w:rsidRPr="00B40C4C">
              <w:t>Utredningsvirksomhet, forskning mv.</w:t>
            </w:r>
          </w:p>
        </w:tc>
        <w:tc>
          <w:tcPr>
            <w:tcW w:w="1160" w:type="dxa"/>
            <w:tcBorders>
              <w:top w:val="nil"/>
              <w:left w:val="nil"/>
              <w:bottom w:val="nil"/>
              <w:right w:val="nil"/>
            </w:tcBorders>
            <w:tcMar>
              <w:top w:w="128" w:type="dxa"/>
              <w:left w:w="43" w:type="dxa"/>
              <w:bottom w:w="43" w:type="dxa"/>
              <w:right w:w="43" w:type="dxa"/>
            </w:tcMar>
            <w:vAlign w:val="bottom"/>
          </w:tcPr>
          <w:p w14:paraId="2DAC3A2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33FCA27" w14:textId="77777777" w:rsidR="0089264D" w:rsidRPr="00B40C4C" w:rsidRDefault="0089264D" w:rsidP="00DB606C">
            <w:pPr>
              <w:jc w:val="right"/>
            </w:pPr>
          </w:p>
        </w:tc>
      </w:tr>
      <w:tr w:rsidR="00446E55" w:rsidRPr="00B40C4C" w14:paraId="6249402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0A6D77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BA55045" w14:textId="77777777" w:rsidR="0089264D" w:rsidRPr="00B40C4C" w:rsidRDefault="0089264D" w:rsidP="009137DA">
            <w:r w:rsidRPr="00B40C4C">
              <w:t>74</w:t>
            </w:r>
          </w:p>
        </w:tc>
        <w:tc>
          <w:tcPr>
            <w:tcW w:w="4399" w:type="dxa"/>
            <w:tcBorders>
              <w:top w:val="nil"/>
              <w:left w:val="nil"/>
              <w:bottom w:val="nil"/>
              <w:right w:val="nil"/>
            </w:tcBorders>
            <w:tcMar>
              <w:top w:w="128" w:type="dxa"/>
              <w:left w:w="43" w:type="dxa"/>
              <w:bottom w:w="43" w:type="dxa"/>
              <w:right w:w="43" w:type="dxa"/>
            </w:tcMar>
          </w:tcPr>
          <w:p w14:paraId="00052A0E" w14:textId="77777777" w:rsidR="0089264D" w:rsidRPr="00B40C4C" w:rsidRDefault="0089264D" w:rsidP="009137DA">
            <w:r w:rsidRPr="00B40C4C">
              <w:t>Tilskudd til Norges forskningsråd</w:t>
            </w:r>
          </w:p>
        </w:tc>
        <w:tc>
          <w:tcPr>
            <w:tcW w:w="1160" w:type="dxa"/>
            <w:tcBorders>
              <w:top w:val="nil"/>
              <w:left w:val="nil"/>
              <w:bottom w:val="nil"/>
              <w:right w:val="nil"/>
            </w:tcBorders>
            <w:tcMar>
              <w:top w:w="128" w:type="dxa"/>
              <w:left w:w="43" w:type="dxa"/>
              <w:bottom w:w="43" w:type="dxa"/>
              <w:right w:w="43" w:type="dxa"/>
            </w:tcMar>
            <w:vAlign w:val="bottom"/>
          </w:tcPr>
          <w:p w14:paraId="612B1D6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E13A261" w14:textId="77777777" w:rsidR="0089264D" w:rsidRPr="00B40C4C" w:rsidRDefault="0089264D" w:rsidP="00DB606C">
            <w:pPr>
              <w:jc w:val="right"/>
            </w:pPr>
            <w:r w:rsidRPr="00B40C4C">
              <w:t>561 500</w:t>
            </w:r>
          </w:p>
        </w:tc>
      </w:tr>
      <w:tr w:rsidR="00446E55" w:rsidRPr="00B40C4C" w14:paraId="2851059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F2ED4A3" w14:textId="77777777" w:rsidR="0089264D" w:rsidRPr="00B40C4C" w:rsidRDefault="0089264D" w:rsidP="009137DA">
            <w:r w:rsidRPr="00B40C4C">
              <w:t>634</w:t>
            </w:r>
          </w:p>
        </w:tc>
        <w:tc>
          <w:tcPr>
            <w:tcW w:w="1100" w:type="dxa"/>
            <w:tcBorders>
              <w:top w:val="nil"/>
              <w:left w:val="nil"/>
              <w:bottom w:val="nil"/>
              <w:right w:val="nil"/>
            </w:tcBorders>
            <w:tcMar>
              <w:top w:w="128" w:type="dxa"/>
              <w:left w:w="43" w:type="dxa"/>
              <w:bottom w:w="43" w:type="dxa"/>
              <w:right w:w="43" w:type="dxa"/>
            </w:tcMar>
          </w:tcPr>
          <w:p w14:paraId="32A03B1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807E54E" w14:textId="77777777" w:rsidR="0089264D" w:rsidRPr="00B40C4C" w:rsidRDefault="0089264D" w:rsidP="009137DA">
            <w:r w:rsidRPr="00B40C4C">
              <w:t>Arbeidsmarkedstiltak</w:t>
            </w:r>
          </w:p>
        </w:tc>
        <w:tc>
          <w:tcPr>
            <w:tcW w:w="1160" w:type="dxa"/>
            <w:tcBorders>
              <w:top w:val="nil"/>
              <w:left w:val="nil"/>
              <w:bottom w:val="nil"/>
              <w:right w:val="nil"/>
            </w:tcBorders>
            <w:tcMar>
              <w:top w:w="128" w:type="dxa"/>
              <w:left w:w="43" w:type="dxa"/>
              <w:bottom w:w="43" w:type="dxa"/>
              <w:right w:w="43" w:type="dxa"/>
            </w:tcMar>
            <w:vAlign w:val="bottom"/>
          </w:tcPr>
          <w:p w14:paraId="71F4B62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3FCE7AF" w14:textId="77777777" w:rsidR="0089264D" w:rsidRPr="00B40C4C" w:rsidRDefault="0089264D" w:rsidP="00DB606C">
            <w:pPr>
              <w:jc w:val="right"/>
            </w:pPr>
          </w:p>
        </w:tc>
      </w:tr>
      <w:tr w:rsidR="00446E55" w:rsidRPr="00B40C4C" w14:paraId="374C0F6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750EDC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6BE459C" w14:textId="77777777" w:rsidR="0089264D" w:rsidRPr="00B40C4C" w:rsidRDefault="0089264D" w:rsidP="009137DA">
            <w:r w:rsidRPr="00B40C4C">
              <w:t>76</w:t>
            </w:r>
          </w:p>
        </w:tc>
        <w:tc>
          <w:tcPr>
            <w:tcW w:w="4399" w:type="dxa"/>
            <w:tcBorders>
              <w:top w:val="nil"/>
              <w:left w:val="nil"/>
              <w:bottom w:val="nil"/>
              <w:right w:val="nil"/>
            </w:tcBorders>
            <w:tcMar>
              <w:top w:w="128" w:type="dxa"/>
              <w:left w:w="43" w:type="dxa"/>
              <w:bottom w:w="43" w:type="dxa"/>
              <w:right w:w="43" w:type="dxa"/>
            </w:tcMar>
          </w:tcPr>
          <w:p w14:paraId="4C811723" w14:textId="77777777" w:rsidR="0089264D" w:rsidRPr="00B40C4C" w:rsidRDefault="0089264D" w:rsidP="009137DA">
            <w:r w:rsidRPr="00B40C4C">
              <w:t>Tiltak for arbeidssøkere</w:t>
            </w:r>
          </w:p>
        </w:tc>
        <w:tc>
          <w:tcPr>
            <w:tcW w:w="1160" w:type="dxa"/>
            <w:tcBorders>
              <w:top w:val="nil"/>
              <w:left w:val="nil"/>
              <w:bottom w:val="nil"/>
              <w:right w:val="nil"/>
            </w:tcBorders>
            <w:tcMar>
              <w:top w:w="128" w:type="dxa"/>
              <w:left w:w="43" w:type="dxa"/>
              <w:bottom w:w="43" w:type="dxa"/>
              <w:right w:w="43" w:type="dxa"/>
            </w:tcMar>
            <w:vAlign w:val="bottom"/>
          </w:tcPr>
          <w:p w14:paraId="0F616CA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7926C28" w14:textId="77777777" w:rsidR="0089264D" w:rsidRPr="00B40C4C" w:rsidRDefault="0089264D" w:rsidP="00DB606C">
            <w:pPr>
              <w:jc w:val="right"/>
            </w:pPr>
            <w:r w:rsidRPr="00B40C4C">
              <w:t>3 138 300</w:t>
            </w:r>
          </w:p>
        </w:tc>
      </w:tr>
      <w:tr w:rsidR="00446E55" w:rsidRPr="00B40C4C" w14:paraId="741BFB8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BF89AB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B5461AF" w14:textId="77777777" w:rsidR="0089264D" w:rsidRPr="00B40C4C" w:rsidRDefault="0089264D" w:rsidP="009137DA">
            <w:r w:rsidRPr="00B40C4C">
              <w:t>77</w:t>
            </w:r>
          </w:p>
        </w:tc>
        <w:tc>
          <w:tcPr>
            <w:tcW w:w="4399" w:type="dxa"/>
            <w:tcBorders>
              <w:top w:val="nil"/>
              <w:left w:val="nil"/>
              <w:bottom w:val="nil"/>
              <w:right w:val="nil"/>
            </w:tcBorders>
            <w:tcMar>
              <w:top w:w="128" w:type="dxa"/>
              <w:left w:w="43" w:type="dxa"/>
              <w:bottom w:w="43" w:type="dxa"/>
              <w:right w:w="43" w:type="dxa"/>
            </w:tcMar>
          </w:tcPr>
          <w:p w14:paraId="3F342C26" w14:textId="77777777" w:rsidR="0089264D" w:rsidRPr="00B40C4C" w:rsidRDefault="0089264D" w:rsidP="009137DA">
            <w:r w:rsidRPr="00B40C4C">
              <w:t>Varig tilrettelagt arbeid</w:t>
            </w:r>
          </w:p>
        </w:tc>
        <w:tc>
          <w:tcPr>
            <w:tcW w:w="1160" w:type="dxa"/>
            <w:tcBorders>
              <w:top w:val="nil"/>
              <w:left w:val="nil"/>
              <w:bottom w:val="nil"/>
              <w:right w:val="nil"/>
            </w:tcBorders>
            <w:tcMar>
              <w:top w:w="128" w:type="dxa"/>
              <w:left w:w="43" w:type="dxa"/>
              <w:bottom w:w="43" w:type="dxa"/>
              <w:right w:w="43" w:type="dxa"/>
            </w:tcMar>
            <w:vAlign w:val="bottom"/>
          </w:tcPr>
          <w:p w14:paraId="4F8E82C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93BBF05" w14:textId="77777777" w:rsidR="0089264D" w:rsidRPr="00B40C4C" w:rsidRDefault="0089264D" w:rsidP="00DB606C">
            <w:pPr>
              <w:jc w:val="right"/>
            </w:pPr>
            <w:r w:rsidRPr="00B40C4C">
              <w:t>1 265 700</w:t>
            </w:r>
          </w:p>
        </w:tc>
      </w:tr>
      <w:tr w:rsidR="00446E55" w:rsidRPr="00B40C4C" w14:paraId="251B83C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08D6CA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C8DC07E" w14:textId="77777777" w:rsidR="0089264D" w:rsidRPr="00B40C4C" w:rsidRDefault="0089264D" w:rsidP="009137DA">
            <w:r w:rsidRPr="00B40C4C">
              <w:t>79</w:t>
            </w:r>
          </w:p>
        </w:tc>
        <w:tc>
          <w:tcPr>
            <w:tcW w:w="4399" w:type="dxa"/>
            <w:tcBorders>
              <w:top w:val="nil"/>
              <w:left w:val="nil"/>
              <w:bottom w:val="nil"/>
              <w:right w:val="nil"/>
            </w:tcBorders>
            <w:tcMar>
              <w:top w:w="128" w:type="dxa"/>
              <w:left w:w="43" w:type="dxa"/>
              <w:bottom w:w="43" w:type="dxa"/>
              <w:right w:w="43" w:type="dxa"/>
            </w:tcMar>
          </w:tcPr>
          <w:p w14:paraId="651E97C9" w14:textId="77777777" w:rsidR="0089264D" w:rsidRPr="00B40C4C" w:rsidRDefault="0089264D" w:rsidP="009137DA">
            <w:r w:rsidRPr="00B40C4C">
              <w:t>Funksjonsassistanse i arbeidslivet</w:t>
            </w:r>
          </w:p>
        </w:tc>
        <w:tc>
          <w:tcPr>
            <w:tcW w:w="1160" w:type="dxa"/>
            <w:tcBorders>
              <w:top w:val="nil"/>
              <w:left w:val="nil"/>
              <w:bottom w:val="nil"/>
              <w:right w:val="nil"/>
            </w:tcBorders>
            <w:tcMar>
              <w:top w:w="128" w:type="dxa"/>
              <w:left w:w="43" w:type="dxa"/>
              <w:bottom w:w="43" w:type="dxa"/>
              <w:right w:w="43" w:type="dxa"/>
            </w:tcMar>
            <w:vAlign w:val="bottom"/>
          </w:tcPr>
          <w:p w14:paraId="61B1D72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E97EAE6" w14:textId="77777777" w:rsidR="0089264D" w:rsidRPr="00B40C4C" w:rsidRDefault="0089264D" w:rsidP="00DB606C">
            <w:pPr>
              <w:jc w:val="right"/>
            </w:pPr>
            <w:r w:rsidRPr="00B40C4C">
              <w:t>65 700</w:t>
            </w:r>
          </w:p>
        </w:tc>
      </w:tr>
      <w:tr w:rsidR="00446E55" w:rsidRPr="00B40C4C" w14:paraId="2D7C63C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B9C07E5" w14:textId="77777777" w:rsidR="0089264D" w:rsidRPr="00B40C4C" w:rsidRDefault="0089264D" w:rsidP="009137DA">
            <w:r w:rsidRPr="00B40C4C">
              <w:t>710</w:t>
            </w:r>
          </w:p>
        </w:tc>
        <w:tc>
          <w:tcPr>
            <w:tcW w:w="1100" w:type="dxa"/>
            <w:tcBorders>
              <w:top w:val="nil"/>
              <w:left w:val="nil"/>
              <w:bottom w:val="nil"/>
              <w:right w:val="nil"/>
            </w:tcBorders>
            <w:tcMar>
              <w:top w:w="128" w:type="dxa"/>
              <w:left w:w="43" w:type="dxa"/>
              <w:bottom w:w="43" w:type="dxa"/>
              <w:right w:w="43" w:type="dxa"/>
            </w:tcMar>
          </w:tcPr>
          <w:p w14:paraId="1BE7AD6B"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21F49174" w14:textId="77777777" w:rsidR="0089264D" w:rsidRPr="00B40C4C" w:rsidRDefault="0089264D" w:rsidP="009137DA">
            <w:r w:rsidRPr="00B40C4C">
              <w:t>Vaksiner mv.</w:t>
            </w:r>
          </w:p>
        </w:tc>
        <w:tc>
          <w:tcPr>
            <w:tcW w:w="1160" w:type="dxa"/>
            <w:tcBorders>
              <w:top w:val="nil"/>
              <w:left w:val="nil"/>
              <w:bottom w:val="nil"/>
              <w:right w:val="nil"/>
            </w:tcBorders>
            <w:tcMar>
              <w:top w:w="128" w:type="dxa"/>
              <w:left w:w="43" w:type="dxa"/>
              <w:bottom w:w="43" w:type="dxa"/>
              <w:right w:w="43" w:type="dxa"/>
            </w:tcMar>
            <w:vAlign w:val="bottom"/>
          </w:tcPr>
          <w:p w14:paraId="3E7CCFB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53A0270" w14:textId="77777777" w:rsidR="0089264D" w:rsidRPr="00B40C4C" w:rsidRDefault="0089264D" w:rsidP="00DB606C">
            <w:pPr>
              <w:jc w:val="right"/>
            </w:pPr>
          </w:p>
        </w:tc>
      </w:tr>
      <w:tr w:rsidR="00446E55" w:rsidRPr="00B40C4C" w14:paraId="7125906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80D4C2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12FFD43"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3913E5E8"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4B67C4B4" w14:textId="77777777" w:rsidR="0089264D" w:rsidRPr="00B40C4C" w:rsidRDefault="0089264D" w:rsidP="00DB606C">
            <w:pPr>
              <w:jc w:val="right"/>
            </w:pPr>
            <w:r w:rsidRPr="00B40C4C">
              <w:t>173 100</w:t>
            </w:r>
          </w:p>
        </w:tc>
        <w:tc>
          <w:tcPr>
            <w:tcW w:w="2080" w:type="dxa"/>
            <w:tcBorders>
              <w:top w:val="nil"/>
              <w:left w:val="nil"/>
              <w:bottom w:val="nil"/>
              <w:right w:val="nil"/>
            </w:tcBorders>
            <w:tcMar>
              <w:top w:w="128" w:type="dxa"/>
              <w:left w:w="43" w:type="dxa"/>
              <w:bottom w:w="43" w:type="dxa"/>
              <w:right w:w="43" w:type="dxa"/>
            </w:tcMar>
            <w:vAlign w:val="bottom"/>
          </w:tcPr>
          <w:p w14:paraId="66F21BE8" w14:textId="77777777" w:rsidR="0089264D" w:rsidRPr="00B40C4C" w:rsidRDefault="0089264D" w:rsidP="00DB606C">
            <w:pPr>
              <w:jc w:val="right"/>
            </w:pPr>
          </w:p>
        </w:tc>
      </w:tr>
      <w:tr w:rsidR="00446E55" w:rsidRPr="00B40C4C" w14:paraId="000D406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921F30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674EFCB" w14:textId="77777777" w:rsidR="0089264D" w:rsidRPr="00B40C4C" w:rsidRDefault="0089264D" w:rsidP="009137DA">
            <w:r w:rsidRPr="00B40C4C">
              <w:t>22</w:t>
            </w:r>
          </w:p>
        </w:tc>
        <w:tc>
          <w:tcPr>
            <w:tcW w:w="4399" w:type="dxa"/>
            <w:tcBorders>
              <w:top w:val="nil"/>
              <w:left w:val="nil"/>
              <w:bottom w:val="nil"/>
              <w:right w:val="nil"/>
            </w:tcBorders>
            <w:tcMar>
              <w:top w:w="128" w:type="dxa"/>
              <w:left w:w="43" w:type="dxa"/>
              <w:bottom w:w="43" w:type="dxa"/>
              <w:right w:w="43" w:type="dxa"/>
            </w:tcMar>
          </w:tcPr>
          <w:p w14:paraId="3F200494" w14:textId="77777777" w:rsidR="0089264D" w:rsidRPr="00B40C4C" w:rsidRDefault="0089264D" w:rsidP="009137DA">
            <w:r w:rsidRPr="00B40C4C">
              <w:t>Salgs- og beredskapsprodukter m.m.</w:t>
            </w:r>
          </w:p>
        </w:tc>
        <w:tc>
          <w:tcPr>
            <w:tcW w:w="1160" w:type="dxa"/>
            <w:tcBorders>
              <w:top w:val="nil"/>
              <w:left w:val="nil"/>
              <w:bottom w:val="nil"/>
              <w:right w:val="nil"/>
            </w:tcBorders>
            <w:tcMar>
              <w:top w:w="128" w:type="dxa"/>
              <w:left w:w="43" w:type="dxa"/>
              <w:bottom w:w="43" w:type="dxa"/>
              <w:right w:w="43" w:type="dxa"/>
            </w:tcMar>
            <w:vAlign w:val="bottom"/>
          </w:tcPr>
          <w:p w14:paraId="4A5C86B2" w14:textId="77777777" w:rsidR="0089264D" w:rsidRPr="00B40C4C" w:rsidRDefault="0089264D" w:rsidP="00DB606C">
            <w:pPr>
              <w:jc w:val="right"/>
            </w:pPr>
            <w:r w:rsidRPr="00B40C4C">
              <w:t>47 400</w:t>
            </w:r>
          </w:p>
        </w:tc>
        <w:tc>
          <w:tcPr>
            <w:tcW w:w="2080" w:type="dxa"/>
            <w:tcBorders>
              <w:top w:val="nil"/>
              <w:left w:val="nil"/>
              <w:bottom w:val="nil"/>
              <w:right w:val="nil"/>
            </w:tcBorders>
            <w:tcMar>
              <w:top w:w="128" w:type="dxa"/>
              <w:left w:w="43" w:type="dxa"/>
              <w:bottom w:w="43" w:type="dxa"/>
              <w:right w:w="43" w:type="dxa"/>
            </w:tcMar>
            <w:vAlign w:val="bottom"/>
          </w:tcPr>
          <w:p w14:paraId="5AA827D7" w14:textId="77777777" w:rsidR="0089264D" w:rsidRPr="00B40C4C" w:rsidRDefault="0089264D" w:rsidP="00DB606C">
            <w:pPr>
              <w:jc w:val="right"/>
            </w:pPr>
          </w:p>
        </w:tc>
      </w:tr>
      <w:tr w:rsidR="00446E55" w:rsidRPr="00B40C4C" w14:paraId="6B99A18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76C1BA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96D17DB" w14:textId="77777777" w:rsidR="0089264D" w:rsidRPr="00B40C4C" w:rsidRDefault="0089264D" w:rsidP="009137DA">
            <w:r w:rsidRPr="00B40C4C">
              <w:t>23</w:t>
            </w:r>
          </w:p>
        </w:tc>
        <w:tc>
          <w:tcPr>
            <w:tcW w:w="4399" w:type="dxa"/>
            <w:tcBorders>
              <w:top w:val="nil"/>
              <w:left w:val="nil"/>
              <w:bottom w:val="nil"/>
              <w:right w:val="nil"/>
            </w:tcBorders>
            <w:tcMar>
              <w:top w:w="128" w:type="dxa"/>
              <w:left w:w="43" w:type="dxa"/>
              <w:bottom w:w="43" w:type="dxa"/>
              <w:right w:w="43" w:type="dxa"/>
            </w:tcMar>
          </w:tcPr>
          <w:p w14:paraId="5938F34F" w14:textId="77777777" w:rsidR="0089264D" w:rsidRPr="00B40C4C" w:rsidRDefault="0089264D" w:rsidP="009137DA">
            <w:r w:rsidRPr="00B40C4C">
              <w:t>Vaksinasjonsprogram for voksne og risikogrupper</w:t>
            </w:r>
          </w:p>
        </w:tc>
        <w:tc>
          <w:tcPr>
            <w:tcW w:w="1160" w:type="dxa"/>
            <w:tcBorders>
              <w:top w:val="nil"/>
              <w:left w:val="nil"/>
              <w:bottom w:val="nil"/>
              <w:right w:val="nil"/>
            </w:tcBorders>
            <w:tcMar>
              <w:top w:w="128" w:type="dxa"/>
              <w:left w:w="43" w:type="dxa"/>
              <w:bottom w:w="43" w:type="dxa"/>
              <w:right w:w="43" w:type="dxa"/>
            </w:tcMar>
            <w:vAlign w:val="bottom"/>
          </w:tcPr>
          <w:p w14:paraId="78DB01A7" w14:textId="77777777" w:rsidR="0089264D" w:rsidRPr="00B40C4C" w:rsidRDefault="0089264D" w:rsidP="00DB606C">
            <w:pPr>
              <w:jc w:val="right"/>
            </w:pPr>
            <w:r w:rsidRPr="00B40C4C">
              <w:t>675 000</w:t>
            </w:r>
          </w:p>
        </w:tc>
        <w:tc>
          <w:tcPr>
            <w:tcW w:w="2080" w:type="dxa"/>
            <w:tcBorders>
              <w:top w:val="nil"/>
              <w:left w:val="nil"/>
              <w:bottom w:val="nil"/>
              <w:right w:val="nil"/>
            </w:tcBorders>
            <w:tcMar>
              <w:top w:w="128" w:type="dxa"/>
              <w:left w:w="43" w:type="dxa"/>
              <w:bottom w:w="43" w:type="dxa"/>
              <w:right w:w="43" w:type="dxa"/>
            </w:tcMar>
            <w:vAlign w:val="bottom"/>
          </w:tcPr>
          <w:p w14:paraId="04DB4959" w14:textId="77777777" w:rsidR="0089264D" w:rsidRPr="00B40C4C" w:rsidRDefault="0089264D" w:rsidP="00DB606C">
            <w:pPr>
              <w:jc w:val="right"/>
            </w:pPr>
          </w:p>
        </w:tc>
      </w:tr>
      <w:tr w:rsidR="00446E55" w:rsidRPr="00B40C4C" w14:paraId="3B3B8B2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FD70C89" w14:textId="77777777" w:rsidR="0089264D" w:rsidRPr="00B40C4C" w:rsidRDefault="0089264D" w:rsidP="009137DA">
            <w:r w:rsidRPr="00B40C4C">
              <w:t>760</w:t>
            </w:r>
          </w:p>
        </w:tc>
        <w:tc>
          <w:tcPr>
            <w:tcW w:w="1100" w:type="dxa"/>
            <w:tcBorders>
              <w:top w:val="nil"/>
              <w:left w:val="nil"/>
              <w:bottom w:val="nil"/>
              <w:right w:val="nil"/>
            </w:tcBorders>
            <w:tcMar>
              <w:top w:w="128" w:type="dxa"/>
              <w:left w:w="43" w:type="dxa"/>
              <w:bottom w:w="43" w:type="dxa"/>
              <w:right w:w="43" w:type="dxa"/>
            </w:tcMar>
          </w:tcPr>
          <w:p w14:paraId="7808E91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8E2106A" w14:textId="77777777" w:rsidR="0089264D" w:rsidRPr="00B40C4C" w:rsidRDefault="0089264D" w:rsidP="009137DA">
            <w:r w:rsidRPr="00B40C4C">
              <w:t>Kommunale helse- og omsorgstjenester</w:t>
            </w:r>
          </w:p>
        </w:tc>
        <w:tc>
          <w:tcPr>
            <w:tcW w:w="1160" w:type="dxa"/>
            <w:tcBorders>
              <w:top w:val="nil"/>
              <w:left w:val="nil"/>
              <w:bottom w:val="nil"/>
              <w:right w:val="nil"/>
            </w:tcBorders>
            <w:tcMar>
              <w:top w:w="128" w:type="dxa"/>
              <w:left w:w="43" w:type="dxa"/>
              <w:bottom w:w="43" w:type="dxa"/>
              <w:right w:w="43" w:type="dxa"/>
            </w:tcMar>
            <w:vAlign w:val="bottom"/>
          </w:tcPr>
          <w:p w14:paraId="639C60E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13DCF04" w14:textId="77777777" w:rsidR="0089264D" w:rsidRPr="00B40C4C" w:rsidRDefault="0089264D" w:rsidP="00DB606C">
            <w:pPr>
              <w:jc w:val="right"/>
            </w:pPr>
          </w:p>
        </w:tc>
      </w:tr>
      <w:tr w:rsidR="00446E55" w:rsidRPr="00B40C4C" w14:paraId="6DC99F2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656CBB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AD2CBCD" w14:textId="77777777" w:rsidR="0089264D" w:rsidRPr="00B40C4C" w:rsidRDefault="0089264D" w:rsidP="009137DA">
            <w:r w:rsidRPr="00B40C4C">
              <w:t>63</w:t>
            </w:r>
          </w:p>
        </w:tc>
        <w:tc>
          <w:tcPr>
            <w:tcW w:w="4399" w:type="dxa"/>
            <w:tcBorders>
              <w:top w:val="nil"/>
              <w:left w:val="nil"/>
              <w:bottom w:val="nil"/>
              <w:right w:val="nil"/>
            </w:tcBorders>
            <w:tcMar>
              <w:top w:w="128" w:type="dxa"/>
              <w:left w:w="43" w:type="dxa"/>
              <w:bottom w:w="43" w:type="dxa"/>
              <w:right w:w="43" w:type="dxa"/>
            </w:tcMar>
          </w:tcPr>
          <w:p w14:paraId="03E175E1" w14:textId="77777777" w:rsidR="0089264D" w:rsidRPr="00B40C4C" w:rsidRDefault="0089264D" w:rsidP="009137DA">
            <w:r w:rsidRPr="00B40C4C">
              <w:t>Investeringstilskudd til heldøgns omsorgsplasser</w:t>
            </w:r>
          </w:p>
        </w:tc>
        <w:tc>
          <w:tcPr>
            <w:tcW w:w="1160" w:type="dxa"/>
            <w:tcBorders>
              <w:top w:val="nil"/>
              <w:left w:val="nil"/>
              <w:bottom w:val="nil"/>
              <w:right w:val="nil"/>
            </w:tcBorders>
            <w:tcMar>
              <w:top w:w="128" w:type="dxa"/>
              <w:left w:w="43" w:type="dxa"/>
              <w:bottom w:w="43" w:type="dxa"/>
              <w:right w:w="43" w:type="dxa"/>
            </w:tcMar>
            <w:vAlign w:val="bottom"/>
          </w:tcPr>
          <w:p w14:paraId="7B73FCB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BB22F34" w14:textId="77777777" w:rsidR="0089264D" w:rsidRPr="00B40C4C" w:rsidRDefault="0089264D" w:rsidP="00DB606C">
            <w:pPr>
              <w:jc w:val="right"/>
            </w:pPr>
            <w:r w:rsidRPr="00B40C4C">
              <w:t>5 944 600</w:t>
            </w:r>
          </w:p>
        </w:tc>
      </w:tr>
      <w:tr w:rsidR="00446E55" w:rsidRPr="00B40C4C" w14:paraId="1FECB5C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AEB7D0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72831B5"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C07E791" w14:textId="77777777" w:rsidR="0089264D" w:rsidRPr="00B40C4C" w:rsidRDefault="0089264D" w:rsidP="009137DA">
            <w:r w:rsidRPr="00B40C4C">
              <w:t>Tilskudd</w:t>
            </w:r>
          </w:p>
        </w:tc>
        <w:tc>
          <w:tcPr>
            <w:tcW w:w="1160" w:type="dxa"/>
            <w:tcBorders>
              <w:top w:val="nil"/>
              <w:left w:val="nil"/>
              <w:bottom w:val="nil"/>
              <w:right w:val="nil"/>
            </w:tcBorders>
            <w:tcMar>
              <w:top w:w="128" w:type="dxa"/>
              <w:left w:w="43" w:type="dxa"/>
              <w:bottom w:w="43" w:type="dxa"/>
              <w:right w:w="43" w:type="dxa"/>
            </w:tcMar>
            <w:vAlign w:val="bottom"/>
          </w:tcPr>
          <w:p w14:paraId="264B4DF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1FBB21C" w14:textId="77777777" w:rsidR="0089264D" w:rsidRPr="00B40C4C" w:rsidRDefault="0089264D" w:rsidP="00DB606C">
            <w:pPr>
              <w:jc w:val="right"/>
            </w:pPr>
            <w:r w:rsidRPr="00B40C4C">
              <w:t>1 000</w:t>
            </w:r>
          </w:p>
        </w:tc>
      </w:tr>
      <w:tr w:rsidR="00446E55" w:rsidRPr="00B40C4C" w14:paraId="2024151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706C326" w14:textId="77777777" w:rsidR="0089264D" w:rsidRPr="00B40C4C" w:rsidRDefault="0089264D" w:rsidP="009137DA">
            <w:r w:rsidRPr="00B40C4C">
              <w:t>780</w:t>
            </w:r>
          </w:p>
        </w:tc>
        <w:tc>
          <w:tcPr>
            <w:tcW w:w="1100" w:type="dxa"/>
            <w:tcBorders>
              <w:top w:val="nil"/>
              <w:left w:val="nil"/>
              <w:bottom w:val="nil"/>
              <w:right w:val="nil"/>
            </w:tcBorders>
            <w:tcMar>
              <w:top w:w="128" w:type="dxa"/>
              <w:left w:w="43" w:type="dxa"/>
              <w:bottom w:w="43" w:type="dxa"/>
              <w:right w:w="43" w:type="dxa"/>
            </w:tcMar>
          </w:tcPr>
          <w:p w14:paraId="39796E8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293310E" w14:textId="77777777" w:rsidR="0089264D" w:rsidRPr="00B40C4C" w:rsidRDefault="0089264D" w:rsidP="009137DA">
            <w:r w:rsidRPr="00B40C4C">
              <w:t>Forskning</w:t>
            </w:r>
          </w:p>
        </w:tc>
        <w:tc>
          <w:tcPr>
            <w:tcW w:w="1160" w:type="dxa"/>
            <w:tcBorders>
              <w:top w:val="nil"/>
              <w:left w:val="nil"/>
              <w:bottom w:val="nil"/>
              <w:right w:val="nil"/>
            </w:tcBorders>
            <w:tcMar>
              <w:top w:w="128" w:type="dxa"/>
              <w:left w:w="43" w:type="dxa"/>
              <w:bottom w:w="43" w:type="dxa"/>
              <w:right w:w="43" w:type="dxa"/>
            </w:tcMar>
            <w:vAlign w:val="bottom"/>
          </w:tcPr>
          <w:p w14:paraId="63CD960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101E110" w14:textId="77777777" w:rsidR="0089264D" w:rsidRPr="00B40C4C" w:rsidRDefault="0089264D" w:rsidP="00DB606C">
            <w:pPr>
              <w:jc w:val="right"/>
            </w:pPr>
          </w:p>
        </w:tc>
      </w:tr>
      <w:tr w:rsidR="00446E55" w:rsidRPr="00B40C4C" w14:paraId="1FCE16E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3497A2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4E10F5A"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5916C4F6"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598F065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EF2B31C" w14:textId="77777777" w:rsidR="0089264D" w:rsidRPr="00B40C4C" w:rsidRDefault="0089264D" w:rsidP="00DB606C">
            <w:pPr>
              <w:jc w:val="right"/>
            </w:pPr>
            <w:r w:rsidRPr="00B40C4C">
              <w:t>1 126 000</w:t>
            </w:r>
          </w:p>
        </w:tc>
      </w:tr>
      <w:tr w:rsidR="00446E55" w:rsidRPr="00B40C4C" w14:paraId="7B2E3B7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051A509" w14:textId="77777777" w:rsidR="0089264D" w:rsidRPr="00B40C4C" w:rsidRDefault="0089264D" w:rsidP="009137DA">
            <w:r w:rsidRPr="00B40C4C">
              <w:t>800</w:t>
            </w:r>
          </w:p>
        </w:tc>
        <w:tc>
          <w:tcPr>
            <w:tcW w:w="1100" w:type="dxa"/>
            <w:tcBorders>
              <w:top w:val="nil"/>
              <w:left w:val="nil"/>
              <w:bottom w:val="nil"/>
              <w:right w:val="nil"/>
            </w:tcBorders>
            <w:tcMar>
              <w:top w:w="128" w:type="dxa"/>
              <w:left w:w="43" w:type="dxa"/>
              <w:bottom w:w="43" w:type="dxa"/>
              <w:right w:w="43" w:type="dxa"/>
            </w:tcMar>
          </w:tcPr>
          <w:p w14:paraId="1735338C"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F073D33" w14:textId="77777777" w:rsidR="0089264D" w:rsidRPr="00B40C4C" w:rsidRDefault="0089264D" w:rsidP="009137DA">
            <w:r w:rsidRPr="00B40C4C">
              <w:t>Barne- og familiedepartementet</w:t>
            </w:r>
          </w:p>
        </w:tc>
        <w:tc>
          <w:tcPr>
            <w:tcW w:w="1160" w:type="dxa"/>
            <w:tcBorders>
              <w:top w:val="nil"/>
              <w:left w:val="nil"/>
              <w:bottom w:val="nil"/>
              <w:right w:val="nil"/>
            </w:tcBorders>
            <w:tcMar>
              <w:top w:w="128" w:type="dxa"/>
              <w:left w:w="43" w:type="dxa"/>
              <w:bottom w:w="43" w:type="dxa"/>
              <w:right w:w="43" w:type="dxa"/>
            </w:tcMar>
            <w:vAlign w:val="bottom"/>
          </w:tcPr>
          <w:p w14:paraId="03C3C85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8E959FF" w14:textId="77777777" w:rsidR="0089264D" w:rsidRPr="00B40C4C" w:rsidRDefault="0089264D" w:rsidP="00DB606C">
            <w:pPr>
              <w:jc w:val="right"/>
            </w:pPr>
          </w:p>
        </w:tc>
      </w:tr>
      <w:tr w:rsidR="00446E55" w:rsidRPr="00B40C4C" w14:paraId="2457D1E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7AB338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DE53F14"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EB1A51B"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2017B13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7F530A4" w14:textId="77777777" w:rsidR="0089264D" w:rsidRPr="00B40C4C" w:rsidRDefault="0089264D" w:rsidP="00DB606C">
            <w:pPr>
              <w:jc w:val="right"/>
            </w:pPr>
            <w:r w:rsidRPr="00B40C4C">
              <w:t>157 200</w:t>
            </w:r>
          </w:p>
        </w:tc>
      </w:tr>
      <w:tr w:rsidR="00446E55" w:rsidRPr="00B40C4C" w14:paraId="5E69FFE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81B7775" w14:textId="77777777" w:rsidR="0089264D" w:rsidRPr="00B40C4C" w:rsidRDefault="0089264D" w:rsidP="009137DA">
            <w:r w:rsidRPr="00B40C4C">
              <w:t>883</w:t>
            </w:r>
          </w:p>
        </w:tc>
        <w:tc>
          <w:tcPr>
            <w:tcW w:w="1100" w:type="dxa"/>
            <w:tcBorders>
              <w:top w:val="nil"/>
              <w:left w:val="nil"/>
              <w:bottom w:val="nil"/>
              <w:right w:val="nil"/>
            </w:tcBorders>
            <w:tcMar>
              <w:top w:w="128" w:type="dxa"/>
              <w:left w:w="43" w:type="dxa"/>
              <w:bottom w:w="43" w:type="dxa"/>
              <w:right w:w="43" w:type="dxa"/>
            </w:tcMar>
          </w:tcPr>
          <w:p w14:paraId="30C2B1B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828E777" w14:textId="77777777" w:rsidR="0089264D" w:rsidRPr="00B40C4C" w:rsidRDefault="0089264D" w:rsidP="009137DA">
            <w:r w:rsidRPr="00B40C4C">
              <w:t>Kirkebevaringsfondet</w:t>
            </w:r>
          </w:p>
        </w:tc>
        <w:tc>
          <w:tcPr>
            <w:tcW w:w="1160" w:type="dxa"/>
            <w:tcBorders>
              <w:top w:val="nil"/>
              <w:left w:val="nil"/>
              <w:bottom w:val="nil"/>
              <w:right w:val="nil"/>
            </w:tcBorders>
            <w:tcMar>
              <w:top w:w="128" w:type="dxa"/>
              <w:left w:w="43" w:type="dxa"/>
              <w:bottom w:w="43" w:type="dxa"/>
              <w:right w:w="43" w:type="dxa"/>
            </w:tcMar>
            <w:vAlign w:val="bottom"/>
          </w:tcPr>
          <w:p w14:paraId="1444913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5844579" w14:textId="77777777" w:rsidR="0089264D" w:rsidRPr="00B40C4C" w:rsidRDefault="0089264D" w:rsidP="00DB606C">
            <w:pPr>
              <w:jc w:val="right"/>
            </w:pPr>
          </w:p>
        </w:tc>
      </w:tr>
      <w:tr w:rsidR="00446E55" w:rsidRPr="00B40C4C" w14:paraId="12A1CD79"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38B560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3700FDA" w14:textId="77777777" w:rsidR="0089264D" w:rsidRPr="00B40C4C" w:rsidRDefault="0089264D" w:rsidP="009137DA">
            <w:r w:rsidRPr="00B40C4C">
              <w:t>01, 60, 70</w:t>
            </w:r>
          </w:p>
        </w:tc>
        <w:tc>
          <w:tcPr>
            <w:tcW w:w="4399" w:type="dxa"/>
            <w:tcBorders>
              <w:top w:val="nil"/>
              <w:left w:val="nil"/>
              <w:bottom w:val="nil"/>
              <w:right w:val="nil"/>
            </w:tcBorders>
            <w:tcMar>
              <w:top w:w="128" w:type="dxa"/>
              <w:left w:w="43" w:type="dxa"/>
              <w:bottom w:w="43" w:type="dxa"/>
              <w:right w:w="43" w:type="dxa"/>
            </w:tcMar>
          </w:tcPr>
          <w:p w14:paraId="6D1CF8B5" w14:textId="77777777" w:rsidR="0089264D" w:rsidRPr="00B40C4C" w:rsidRDefault="0089264D" w:rsidP="009137DA">
            <w:r w:rsidRPr="00B40C4C">
              <w:t>Tilskudd til bevaringsstrategi for kulturhistorisk verdifulle kirkebygg, jf. BFD, IV</w:t>
            </w:r>
          </w:p>
        </w:tc>
        <w:tc>
          <w:tcPr>
            <w:tcW w:w="1160" w:type="dxa"/>
            <w:tcBorders>
              <w:top w:val="nil"/>
              <w:left w:val="nil"/>
              <w:bottom w:val="nil"/>
              <w:right w:val="nil"/>
            </w:tcBorders>
            <w:tcMar>
              <w:top w:w="128" w:type="dxa"/>
              <w:left w:w="43" w:type="dxa"/>
              <w:bottom w:w="43" w:type="dxa"/>
              <w:right w:w="43" w:type="dxa"/>
            </w:tcMar>
            <w:vAlign w:val="bottom"/>
          </w:tcPr>
          <w:p w14:paraId="0B7E21C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0E2AA09" w14:textId="77777777" w:rsidR="0089264D" w:rsidRPr="00B40C4C" w:rsidRDefault="0089264D" w:rsidP="00DB606C">
            <w:pPr>
              <w:jc w:val="right"/>
            </w:pPr>
            <w:r w:rsidRPr="00B40C4C">
              <w:t>9 963 000</w:t>
            </w:r>
          </w:p>
        </w:tc>
      </w:tr>
      <w:tr w:rsidR="00446E55" w:rsidRPr="00B40C4C" w14:paraId="1E40A15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4546942" w14:textId="77777777" w:rsidR="0089264D" w:rsidRPr="00B40C4C" w:rsidRDefault="0089264D" w:rsidP="009137DA">
            <w:r w:rsidRPr="00B40C4C">
              <w:t>900</w:t>
            </w:r>
          </w:p>
        </w:tc>
        <w:tc>
          <w:tcPr>
            <w:tcW w:w="1100" w:type="dxa"/>
            <w:tcBorders>
              <w:top w:val="nil"/>
              <w:left w:val="nil"/>
              <w:bottom w:val="nil"/>
              <w:right w:val="nil"/>
            </w:tcBorders>
            <w:tcMar>
              <w:top w:w="128" w:type="dxa"/>
              <w:left w:w="43" w:type="dxa"/>
              <w:bottom w:w="43" w:type="dxa"/>
              <w:right w:w="43" w:type="dxa"/>
            </w:tcMar>
          </w:tcPr>
          <w:p w14:paraId="1556E73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1F065FF" w14:textId="77777777" w:rsidR="0089264D" w:rsidRPr="00B40C4C" w:rsidRDefault="0089264D" w:rsidP="009137DA">
            <w:r w:rsidRPr="00B40C4C">
              <w:t>Nærings- og fiskeridepartementet</w:t>
            </w:r>
          </w:p>
        </w:tc>
        <w:tc>
          <w:tcPr>
            <w:tcW w:w="1160" w:type="dxa"/>
            <w:tcBorders>
              <w:top w:val="nil"/>
              <w:left w:val="nil"/>
              <w:bottom w:val="nil"/>
              <w:right w:val="nil"/>
            </w:tcBorders>
            <w:tcMar>
              <w:top w:w="128" w:type="dxa"/>
              <w:left w:w="43" w:type="dxa"/>
              <w:bottom w:w="43" w:type="dxa"/>
              <w:right w:w="43" w:type="dxa"/>
            </w:tcMar>
            <w:vAlign w:val="bottom"/>
          </w:tcPr>
          <w:p w14:paraId="3E85B2A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A23109A" w14:textId="77777777" w:rsidR="0089264D" w:rsidRPr="00B40C4C" w:rsidRDefault="0089264D" w:rsidP="00DB606C">
            <w:pPr>
              <w:jc w:val="right"/>
            </w:pPr>
          </w:p>
        </w:tc>
      </w:tr>
      <w:tr w:rsidR="00446E55" w:rsidRPr="00B40C4C" w14:paraId="4CFB862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0794AD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838C63D"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7519EB79"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7E6B6E93" w14:textId="77777777" w:rsidR="0089264D" w:rsidRPr="00B40C4C" w:rsidRDefault="0089264D" w:rsidP="00DB606C">
            <w:pPr>
              <w:jc w:val="right"/>
            </w:pPr>
            <w:r w:rsidRPr="00B40C4C">
              <w:t>7 500</w:t>
            </w:r>
          </w:p>
        </w:tc>
        <w:tc>
          <w:tcPr>
            <w:tcW w:w="2080" w:type="dxa"/>
            <w:tcBorders>
              <w:top w:val="nil"/>
              <w:left w:val="nil"/>
              <w:bottom w:val="nil"/>
              <w:right w:val="nil"/>
            </w:tcBorders>
            <w:tcMar>
              <w:top w:w="128" w:type="dxa"/>
              <w:left w:w="43" w:type="dxa"/>
              <w:bottom w:w="43" w:type="dxa"/>
              <w:right w:w="43" w:type="dxa"/>
            </w:tcMar>
            <w:vAlign w:val="bottom"/>
          </w:tcPr>
          <w:p w14:paraId="7A7DF3B6" w14:textId="77777777" w:rsidR="0089264D" w:rsidRPr="00B40C4C" w:rsidRDefault="0089264D" w:rsidP="00DB606C">
            <w:pPr>
              <w:jc w:val="right"/>
            </w:pPr>
          </w:p>
        </w:tc>
      </w:tr>
      <w:tr w:rsidR="00446E55" w:rsidRPr="00B40C4C" w14:paraId="776EA95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85560F3" w14:textId="77777777" w:rsidR="0089264D" w:rsidRPr="00B40C4C" w:rsidRDefault="0089264D" w:rsidP="009137DA">
            <w:r w:rsidRPr="00B40C4C">
              <w:t>906</w:t>
            </w:r>
          </w:p>
        </w:tc>
        <w:tc>
          <w:tcPr>
            <w:tcW w:w="1100" w:type="dxa"/>
            <w:tcBorders>
              <w:top w:val="nil"/>
              <w:left w:val="nil"/>
              <w:bottom w:val="nil"/>
              <w:right w:val="nil"/>
            </w:tcBorders>
            <w:tcMar>
              <w:top w:w="128" w:type="dxa"/>
              <w:left w:w="43" w:type="dxa"/>
              <w:bottom w:w="43" w:type="dxa"/>
              <w:right w:w="43" w:type="dxa"/>
            </w:tcMar>
          </w:tcPr>
          <w:p w14:paraId="2E7536A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1BD64A0" w14:textId="77777777" w:rsidR="0089264D" w:rsidRPr="00B40C4C" w:rsidRDefault="0089264D" w:rsidP="009137DA">
            <w:r w:rsidRPr="00B40C4C">
              <w:t xml:space="preserve">Direktoratet for mineralforvaltning </w:t>
            </w:r>
          </w:p>
        </w:tc>
        <w:tc>
          <w:tcPr>
            <w:tcW w:w="1160" w:type="dxa"/>
            <w:tcBorders>
              <w:top w:val="nil"/>
              <w:left w:val="nil"/>
              <w:bottom w:val="nil"/>
              <w:right w:val="nil"/>
            </w:tcBorders>
            <w:tcMar>
              <w:top w:w="128" w:type="dxa"/>
              <w:left w:w="43" w:type="dxa"/>
              <w:bottom w:w="43" w:type="dxa"/>
              <w:right w:w="43" w:type="dxa"/>
            </w:tcMar>
            <w:vAlign w:val="bottom"/>
          </w:tcPr>
          <w:p w14:paraId="39CA396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E09C246" w14:textId="77777777" w:rsidR="0089264D" w:rsidRPr="00B40C4C" w:rsidRDefault="0089264D" w:rsidP="00DB606C">
            <w:pPr>
              <w:jc w:val="right"/>
            </w:pPr>
          </w:p>
        </w:tc>
      </w:tr>
      <w:tr w:rsidR="00446E55" w:rsidRPr="00B40C4C" w14:paraId="5C3F9D3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B62FAA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F375567" w14:textId="77777777" w:rsidR="0089264D" w:rsidRPr="00B40C4C" w:rsidRDefault="0089264D" w:rsidP="009137DA">
            <w:r w:rsidRPr="00B40C4C">
              <w:t>31</w:t>
            </w:r>
          </w:p>
        </w:tc>
        <w:tc>
          <w:tcPr>
            <w:tcW w:w="4399" w:type="dxa"/>
            <w:tcBorders>
              <w:top w:val="nil"/>
              <w:left w:val="nil"/>
              <w:bottom w:val="nil"/>
              <w:right w:val="nil"/>
            </w:tcBorders>
            <w:tcMar>
              <w:top w:w="128" w:type="dxa"/>
              <w:left w:w="43" w:type="dxa"/>
              <w:bottom w:w="43" w:type="dxa"/>
              <w:right w:w="43" w:type="dxa"/>
            </w:tcMar>
          </w:tcPr>
          <w:p w14:paraId="18D41DD2" w14:textId="77777777" w:rsidR="0089264D" w:rsidRPr="00B40C4C" w:rsidRDefault="0089264D" w:rsidP="009137DA">
            <w:r w:rsidRPr="00B40C4C">
              <w:t>Miljøtiltak Løkken, jf. NFD, XIII.1</w:t>
            </w:r>
          </w:p>
        </w:tc>
        <w:tc>
          <w:tcPr>
            <w:tcW w:w="1160" w:type="dxa"/>
            <w:tcBorders>
              <w:top w:val="nil"/>
              <w:left w:val="nil"/>
              <w:bottom w:val="nil"/>
              <w:right w:val="nil"/>
            </w:tcBorders>
            <w:tcMar>
              <w:top w:w="128" w:type="dxa"/>
              <w:left w:w="43" w:type="dxa"/>
              <w:bottom w:w="43" w:type="dxa"/>
              <w:right w:w="43" w:type="dxa"/>
            </w:tcMar>
            <w:vAlign w:val="bottom"/>
          </w:tcPr>
          <w:p w14:paraId="1C88CD1E" w14:textId="77777777" w:rsidR="0089264D" w:rsidRPr="00B40C4C" w:rsidRDefault="0089264D" w:rsidP="00DB606C">
            <w:pPr>
              <w:jc w:val="right"/>
            </w:pPr>
            <w:r w:rsidRPr="00B40C4C">
              <w:t>190 000</w:t>
            </w:r>
          </w:p>
        </w:tc>
        <w:tc>
          <w:tcPr>
            <w:tcW w:w="2080" w:type="dxa"/>
            <w:tcBorders>
              <w:top w:val="nil"/>
              <w:left w:val="nil"/>
              <w:bottom w:val="nil"/>
              <w:right w:val="nil"/>
            </w:tcBorders>
            <w:tcMar>
              <w:top w:w="128" w:type="dxa"/>
              <w:left w:w="43" w:type="dxa"/>
              <w:bottom w:w="43" w:type="dxa"/>
              <w:right w:w="43" w:type="dxa"/>
            </w:tcMar>
            <w:vAlign w:val="bottom"/>
          </w:tcPr>
          <w:p w14:paraId="4731CAD8" w14:textId="77777777" w:rsidR="0089264D" w:rsidRPr="00B40C4C" w:rsidRDefault="0089264D" w:rsidP="00DB606C">
            <w:pPr>
              <w:jc w:val="right"/>
            </w:pPr>
          </w:p>
        </w:tc>
      </w:tr>
      <w:tr w:rsidR="00446E55" w:rsidRPr="00B40C4C" w14:paraId="3A9D8FF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F7FB55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15C29A3" w14:textId="77777777" w:rsidR="0089264D" w:rsidRPr="00B40C4C" w:rsidRDefault="0089264D" w:rsidP="009137DA">
            <w:r w:rsidRPr="00B40C4C">
              <w:t>32</w:t>
            </w:r>
          </w:p>
        </w:tc>
        <w:tc>
          <w:tcPr>
            <w:tcW w:w="4399" w:type="dxa"/>
            <w:tcBorders>
              <w:top w:val="nil"/>
              <w:left w:val="nil"/>
              <w:bottom w:val="nil"/>
              <w:right w:val="nil"/>
            </w:tcBorders>
            <w:tcMar>
              <w:top w:w="128" w:type="dxa"/>
              <w:left w:w="43" w:type="dxa"/>
              <w:bottom w:w="43" w:type="dxa"/>
              <w:right w:w="43" w:type="dxa"/>
            </w:tcMar>
          </w:tcPr>
          <w:p w14:paraId="37B62F0D" w14:textId="77777777" w:rsidR="0089264D" w:rsidRPr="00B40C4C" w:rsidRDefault="0089264D" w:rsidP="009137DA">
            <w:r w:rsidRPr="00B40C4C">
              <w:t>Miljøtiltak Folldal, jf. NFD, XIII.2</w:t>
            </w:r>
          </w:p>
        </w:tc>
        <w:tc>
          <w:tcPr>
            <w:tcW w:w="1160" w:type="dxa"/>
            <w:tcBorders>
              <w:top w:val="nil"/>
              <w:left w:val="nil"/>
              <w:bottom w:val="nil"/>
              <w:right w:val="nil"/>
            </w:tcBorders>
            <w:tcMar>
              <w:top w:w="128" w:type="dxa"/>
              <w:left w:w="43" w:type="dxa"/>
              <w:bottom w:w="43" w:type="dxa"/>
              <w:right w:w="43" w:type="dxa"/>
            </w:tcMar>
            <w:vAlign w:val="bottom"/>
          </w:tcPr>
          <w:p w14:paraId="6337E195" w14:textId="77777777" w:rsidR="0089264D" w:rsidRPr="00B40C4C" w:rsidRDefault="0089264D" w:rsidP="00DB606C">
            <w:pPr>
              <w:jc w:val="right"/>
            </w:pPr>
            <w:r w:rsidRPr="00B40C4C">
              <w:t>225 000</w:t>
            </w:r>
          </w:p>
        </w:tc>
        <w:tc>
          <w:tcPr>
            <w:tcW w:w="2080" w:type="dxa"/>
            <w:tcBorders>
              <w:top w:val="nil"/>
              <w:left w:val="nil"/>
              <w:bottom w:val="nil"/>
              <w:right w:val="nil"/>
            </w:tcBorders>
            <w:tcMar>
              <w:top w:w="128" w:type="dxa"/>
              <w:left w:w="43" w:type="dxa"/>
              <w:bottom w:w="43" w:type="dxa"/>
              <w:right w:w="43" w:type="dxa"/>
            </w:tcMar>
            <w:vAlign w:val="bottom"/>
          </w:tcPr>
          <w:p w14:paraId="71D6057D" w14:textId="77777777" w:rsidR="0089264D" w:rsidRPr="00B40C4C" w:rsidRDefault="0089264D" w:rsidP="00DB606C">
            <w:pPr>
              <w:jc w:val="right"/>
            </w:pPr>
          </w:p>
        </w:tc>
      </w:tr>
      <w:tr w:rsidR="00446E55" w:rsidRPr="00B40C4C" w14:paraId="33AC1A8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9A98EE3" w14:textId="77777777" w:rsidR="0089264D" w:rsidRPr="00B40C4C" w:rsidRDefault="0089264D" w:rsidP="009137DA">
            <w:r w:rsidRPr="00B40C4C">
              <w:t>907</w:t>
            </w:r>
          </w:p>
        </w:tc>
        <w:tc>
          <w:tcPr>
            <w:tcW w:w="1100" w:type="dxa"/>
            <w:tcBorders>
              <w:top w:val="nil"/>
              <w:left w:val="nil"/>
              <w:bottom w:val="nil"/>
              <w:right w:val="nil"/>
            </w:tcBorders>
            <w:tcMar>
              <w:top w:w="128" w:type="dxa"/>
              <w:left w:w="43" w:type="dxa"/>
              <w:bottom w:w="43" w:type="dxa"/>
              <w:right w:w="43" w:type="dxa"/>
            </w:tcMar>
          </w:tcPr>
          <w:p w14:paraId="08DB7A3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6ECBBCA" w14:textId="77777777" w:rsidR="0089264D" w:rsidRPr="00B40C4C" w:rsidRDefault="0089264D" w:rsidP="009137DA">
            <w:r w:rsidRPr="00B40C4C">
              <w:t>Norsk nukleær dekommisjonering</w:t>
            </w:r>
          </w:p>
        </w:tc>
        <w:tc>
          <w:tcPr>
            <w:tcW w:w="1160" w:type="dxa"/>
            <w:tcBorders>
              <w:top w:val="nil"/>
              <w:left w:val="nil"/>
              <w:bottom w:val="nil"/>
              <w:right w:val="nil"/>
            </w:tcBorders>
            <w:tcMar>
              <w:top w:w="128" w:type="dxa"/>
              <w:left w:w="43" w:type="dxa"/>
              <w:bottom w:w="43" w:type="dxa"/>
              <w:right w:w="43" w:type="dxa"/>
            </w:tcMar>
            <w:vAlign w:val="bottom"/>
          </w:tcPr>
          <w:p w14:paraId="22ED217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E2A3123" w14:textId="77777777" w:rsidR="0089264D" w:rsidRPr="00B40C4C" w:rsidRDefault="0089264D" w:rsidP="00DB606C">
            <w:pPr>
              <w:jc w:val="right"/>
            </w:pPr>
          </w:p>
        </w:tc>
      </w:tr>
      <w:tr w:rsidR="00446E55" w:rsidRPr="00B40C4C" w14:paraId="4E9F664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C828EF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7B3CFCE"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7837FAA8"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169803A8" w14:textId="77777777" w:rsidR="0089264D" w:rsidRPr="00B40C4C" w:rsidRDefault="0089264D" w:rsidP="00DB606C">
            <w:pPr>
              <w:jc w:val="right"/>
            </w:pPr>
            <w:r w:rsidRPr="00B40C4C">
              <w:t>800 000</w:t>
            </w:r>
          </w:p>
        </w:tc>
        <w:tc>
          <w:tcPr>
            <w:tcW w:w="2080" w:type="dxa"/>
            <w:tcBorders>
              <w:top w:val="nil"/>
              <w:left w:val="nil"/>
              <w:bottom w:val="nil"/>
              <w:right w:val="nil"/>
            </w:tcBorders>
            <w:tcMar>
              <w:top w:w="128" w:type="dxa"/>
              <w:left w:w="43" w:type="dxa"/>
              <w:bottom w:w="43" w:type="dxa"/>
              <w:right w:w="43" w:type="dxa"/>
            </w:tcMar>
            <w:vAlign w:val="bottom"/>
          </w:tcPr>
          <w:p w14:paraId="60D10AFD" w14:textId="77777777" w:rsidR="0089264D" w:rsidRPr="00B40C4C" w:rsidRDefault="0089264D" w:rsidP="00DB606C">
            <w:pPr>
              <w:jc w:val="right"/>
            </w:pPr>
          </w:p>
        </w:tc>
      </w:tr>
      <w:tr w:rsidR="00446E55" w:rsidRPr="00B40C4C" w14:paraId="04A7A2F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423678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D4715DB" w14:textId="77777777" w:rsidR="0089264D" w:rsidRPr="00B40C4C" w:rsidRDefault="0089264D" w:rsidP="009137DA">
            <w:r w:rsidRPr="00B40C4C">
              <w:t>30</w:t>
            </w:r>
          </w:p>
        </w:tc>
        <w:tc>
          <w:tcPr>
            <w:tcW w:w="4399" w:type="dxa"/>
            <w:tcBorders>
              <w:top w:val="nil"/>
              <w:left w:val="nil"/>
              <w:bottom w:val="nil"/>
              <w:right w:val="nil"/>
            </w:tcBorders>
            <w:tcMar>
              <w:top w:w="128" w:type="dxa"/>
              <w:left w:w="43" w:type="dxa"/>
              <w:bottom w:w="43" w:type="dxa"/>
              <w:right w:w="43" w:type="dxa"/>
            </w:tcMar>
          </w:tcPr>
          <w:p w14:paraId="5B1E69C5" w14:textId="77777777" w:rsidR="0089264D" w:rsidRPr="00B40C4C" w:rsidRDefault="0089264D" w:rsidP="009137DA">
            <w:r w:rsidRPr="00B40C4C">
              <w:t>Opprydding Søve</w:t>
            </w:r>
          </w:p>
        </w:tc>
        <w:tc>
          <w:tcPr>
            <w:tcW w:w="1160" w:type="dxa"/>
            <w:tcBorders>
              <w:top w:val="nil"/>
              <w:left w:val="nil"/>
              <w:bottom w:val="nil"/>
              <w:right w:val="nil"/>
            </w:tcBorders>
            <w:tcMar>
              <w:top w:w="128" w:type="dxa"/>
              <w:left w:w="43" w:type="dxa"/>
              <w:bottom w:w="43" w:type="dxa"/>
              <w:right w:w="43" w:type="dxa"/>
            </w:tcMar>
            <w:vAlign w:val="bottom"/>
          </w:tcPr>
          <w:p w14:paraId="38CC841B" w14:textId="77777777" w:rsidR="0089264D" w:rsidRPr="00B40C4C" w:rsidRDefault="0089264D" w:rsidP="00DB606C">
            <w:pPr>
              <w:jc w:val="right"/>
            </w:pPr>
            <w:r w:rsidRPr="00B40C4C">
              <w:t>36 000</w:t>
            </w:r>
          </w:p>
        </w:tc>
        <w:tc>
          <w:tcPr>
            <w:tcW w:w="2080" w:type="dxa"/>
            <w:tcBorders>
              <w:top w:val="nil"/>
              <w:left w:val="nil"/>
              <w:bottom w:val="nil"/>
              <w:right w:val="nil"/>
            </w:tcBorders>
            <w:tcMar>
              <w:top w:w="128" w:type="dxa"/>
              <w:left w:w="43" w:type="dxa"/>
              <w:bottom w:w="43" w:type="dxa"/>
              <w:right w:w="43" w:type="dxa"/>
            </w:tcMar>
            <w:vAlign w:val="bottom"/>
          </w:tcPr>
          <w:p w14:paraId="18F4DBF9" w14:textId="77777777" w:rsidR="0089264D" w:rsidRPr="00B40C4C" w:rsidRDefault="0089264D" w:rsidP="00DB606C">
            <w:pPr>
              <w:jc w:val="right"/>
            </w:pPr>
          </w:p>
        </w:tc>
      </w:tr>
      <w:tr w:rsidR="00446E55" w:rsidRPr="00B40C4C" w14:paraId="751632A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E23D0D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F0EE221" w14:textId="77777777" w:rsidR="0089264D" w:rsidRPr="00B40C4C" w:rsidRDefault="0089264D" w:rsidP="009137DA">
            <w:r w:rsidRPr="00B40C4C">
              <w:t>60</w:t>
            </w:r>
          </w:p>
        </w:tc>
        <w:tc>
          <w:tcPr>
            <w:tcW w:w="4399" w:type="dxa"/>
            <w:tcBorders>
              <w:top w:val="nil"/>
              <w:left w:val="nil"/>
              <w:bottom w:val="nil"/>
              <w:right w:val="nil"/>
            </w:tcBorders>
            <w:tcMar>
              <w:top w:w="128" w:type="dxa"/>
              <w:left w:w="43" w:type="dxa"/>
              <w:bottom w:w="43" w:type="dxa"/>
              <w:right w:w="43" w:type="dxa"/>
            </w:tcMar>
          </w:tcPr>
          <w:p w14:paraId="6905DDA8" w14:textId="77777777" w:rsidR="0089264D" w:rsidRPr="00B40C4C" w:rsidRDefault="0089264D" w:rsidP="009137DA">
            <w:r w:rsidRPr="00B40C4C">
              <w:t>Tilskudd til kommuner</w:t>
            </w:r>
          </w:p>
        </w:tc>
        <w:tc>
          <w:tcPr>
            <w:tcW w:w="1160" w:type="dxa"/>
            <w:tcBorders>
              <w:top w:val="nil"/>
              <w:left w:val="nil"/>
              <w:bottom w:val="nil"/>
              <w:right w:val="nil"/>
            </w:tcBorders>
            <w:tcMar>
              <w:top w:w="128" w:type="dxa"/>
              <w:left w:w="43" w:type="dxa"/>
              <w:bottom w:w="43" w:type="dxa"/>
              <w:right w:w="43" w:type="dxa"/>
            </w:tcMar>
            <w:vAlign w:val="bottom"/>
          </w:tcPr>
          <w:p w14:paraId="211575C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F546E3E" w14:textId="77777777" w:rsidR="0089264D" w:rsidRPr="00B40C4C" w:rsidRDefault="0089264D" w:rsidP="00DB606C">
            <w:pPr>
              <w:jc w:val="right"/>
            </w:pPr>
            <w:r w:rsidRPr="00B40C4C">
              <w:t xml:space="preserve">14 100 </w:t>
            </w:r>
          </w:p>
        </w:tc>
      </w:tr>
      <w:tr w:rsidR="00446E55" w:rsidRPr="00B40C4C" w14:paraId="35895C5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FA1898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326ED9F"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2776A8EE" w14:textId="77777777" w:rsidR="0089264D" w:rsidRPr="00B40C4C" w:rsidRDefault="0089264D" w:rsidP="009137DA">
            <w:r w:rsidRPr="00B40C4C">
              <w:t>Tilskudd til organisasjoner</w:t>
            </w:r>
          </w:p>
        </w:tc>
        <w:tc>
          <w:tcPr>
            <w:tcW w:w="1160" w:type="dxa"/>
            <w:tcBorders>
              <w:top w:val="nil"/>
              <w:left w:val="nil"/>
              <w:bottom w:val="nil"/>
              <w:right w:val="nil"/>
            </w:tcBorders>
            <w:tcMar>
              <w:top w:w="128" w:type="dxa"/>
              <w:left w:w="43" w:type="dxa"/>
              <w:bottom w:w="43" w:type="dxa"/>
              <w:right w:w="43" w:type="dxa"/>
            </w:tcMar>
            <w:vAlign w:val="bottom"/>
          </w:tcPr>
          <w:p w14:paraId="0E3B86D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CB06116" w14:textId="77777777" w:rsidR="0089264D" w:rsidRPr="00B40C4C" w:rsidRDefault="0089264D" w:rsidP="00DB606C">
            <w:pPr>
              <w:jc w:val="right"/>
            </w:pPr>
            <w:r w:rsidRPr="00B40C4C">
              <w:t>2 600</w:t>
            </w:r>
          </w:p>
        </w:tc>
      </w:tr>
      <w:tr w:rsidR="00446E55" w:rsidRPr="00B40C4C" w14:paraId="4DBF120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1A7424D" w14:textId="77777777" w:rsidR="0089264D" w:rsidRPr="00B40C4C" w:rsidRDefault="0089264D" w:rsidP="009137DA">
            <w:r w:rsidRPr="00B40C4C">
              <w:t>916</w:t>
            </w:r>
          </w:p>
        </w:tc>
        <w:tc>
          <w:tcPr>
            <w:tcW w:w="1100" w:type="dxa"/>
            <w:tcBorders>
              <w:top w:val="nil"/>
              <w:left w:val="nil"/>
              <w:bottom w:val="nil"/>
              <w:right w:val="nil"/>
            </w:tcBorders>
            <w:tcMar>
              <w:top w:w="128" w:type="dxa"/>
              <w:left w:w="43" w:type="dxa"/>
              <w:bottom w:w="43" w:type="dxa"/>
              <w:right w:w="43" w:type="dxa"/>
            </w:tcMar>
          </w:tcPr>
          <w:p w14:paraId="38A76AA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9B25046" w14:textId="77777777" w:rsidR="0089264D" w:rsidRPr="00B40C4C" w:rsidRDefault="0089264D" w:rsidP="009137DA">
            <w:r w:rsidRPr="00B40C4C">
              <w:t>Kystverket</w:t>
            </w:r>
          </w:p>
        </w:tc>
        <w:tc>
          <w:tcPr>
            <w:tcW w:w="1160" w:type="dxa"/>
            <w:tcBorders>
              <w:top w:val="nil"/>
              <w:left w:val="nil"/>
              <w:bottom w:val="nil"/>
              <w:right w:val="nil"/>
            </w:tcBorders>
            <w:tcMar>
              <w:top w:w="128" w:type="dxa"/>
              <w:left w:w="43" w:type="dxa"/>
              <w:bottom w:w="43" w:type="dxa"/>
              <w:right w:w="43" w:type="dxa"/>
            </w:tcMar>
            <w:vAlign w:val="bottom"/>
          </w:tcPr>
          <w:p w14:paraId="18BE403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5B2F71E" w14:textId="77777777" w:rsidR="0089264D" w:rsidRPr="00B40C4C" w:rsidRDefault="0089264D" w:rsidP="00DB606C">
            <w:pPr>
              <w:jc w:val="right"/>
            </w:pPr>
          </w:p>
        </w:tc>
      </w:tr>
      <w:tr w:rsidR="00446E55" w:rsidRPr="00B40C4C" w14:paraId="40228BF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622EE4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51D11C8" w14:textId="77777777" w:rsidR="0089264D" w:rsidRPr="00B40C4C" w:rsidRDefault="0089264D" w:rsidP="009137DA">
            <w:r w:rsidRPr="00B40C4C">
              <w:t>30</w:t>
            </w:r>
          </w:p>
        </w:tc>
        <w:tc>
          <w:tcPr>
            <w:tcW w:w="4399" w:type="dxa"/>
            <w:tcBorders>
              <w:top w:val="nil"/>
              <w:left w:val="nil"/>
              <w:bottom w:val="nil"/>
              <w:right w:val="nil"/>
            </w:tcBorders>
            <w:tcMar>
              <w:top w:w="128" w:type="dxa"/>
              <w:left w:w="43" w:type="dxa"/>
              <w:bottom w:w="43" w:type="dxa"/>
              <w:right w:w="43" w:type="dxa"/>
            </w:tcMar>
          </w:tcPr>
          <w:p w14:paraId="774011A0" w14:textId="77777777" w:rsidR="0089264D" w:rsidRPr="00B40C4C" w:rsidRDefault="0089264D" w:rsidP="009137DA">
            <w:r w:rsidRPr="00B40C4C">
              <w:t>Nyanlegg og større vedlikehold</w:t>
            </w:r>
          </w:p>
        </w:tc>
        <w:tc>
          <w:tcPr>
            <w:tcW w:w="1160" w:type="dxa"/>
            <w:tcBorders>
              <w:top w:val="nil"/>
              <w:left w:val="nil"/>
              <w:bottom w:val="nil"/>
              <w:right w:val="nil"/>
            </w:tcBorders>
            <w:tcMar>
              <w:top w:w="128" w:type="dxa"/>
              <w:left w:w="43" w:type="dxa"/>
              <w:bottom w:w="43" w:type="dxa"/>
              <w:right w:w="43" w:type="dxa"/>
            </w:tcMar>
            <w:vAlign w:val="bottom"/>
          </w:tcPr>
          <w:p w14:paraId="6FF11D96" w14:textId="77777777" w:rsidR="0089264D" w:rsidRPr="00B40C4C" w:rsidRDefault="0089264D" w:rsidP="00DB606C">
            <w:pPr>
              <w:jc w:val="right"/>
            </w:pPr>
            <w:r w:rsidRPr="00B40C4C">
              <w:t>648 000</w:t>
            </w:r>
          </w:p>
        </w:tc>
        <w:tc>
          <w:tcPr>
            <w:tcW w:w="2080" w:type="dxa"/>
            <w:tcBorders>
              <w:top w:val="nil"/>
              <w:left w:val="nil"/>
              <w:bottom w:val="nil"/>
              <w:right w:val="nil"/>
            </w:tcBorders>
            <w:tcMar>
              <w:top w:w="128" w:type="dxa"/>
              <w:left w:w="43" w:type="dxa"/>
              <w:bottom w:w="43" w:type="dxa"/>
              <w:right w:w="43" w:type="dxa"/>
            </w:tcMar>
            <w:vAlign w:val="bottom"/>
          </w:tcPr>
          <w:p w14:paraId="1008E414" w14:textId="77777777" w:rsidR="0089264D" w:rsidRPr="00B40C4C" w:rsidRDefault="0089264D" w:rsidP="00DB606C">
            <w:pPr>
              <w:jc w:val="right"/>
            </w:pPr>
          </w:p>
        </w:tc>
      </w:tr>
      <w:tr w:rsidR="00446E55" w:rsidRPr="00B40C4C" w14:paraId="0D11FB7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8612FA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36D9267"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6D963B81" w14:textId="77777777" w:rsidR="0089264D" w:rsidRPr="00B40C4C" w:rsidRDefault="0089264D" w:rsidP="009137DA">
            <w:r w:rsidRPr="00B40C4C">
              <w:t>Større utstyrsanskaffelser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3775A5A5" w14:textId="77777777" w:rsidR="0089264D" w:rsidRPr="00B40C4C" w:rsidRDefault="0089264D" w:rsidP="00DB606C">
            <w:pPr>
              <w:jc w:val="right"/>
            </w:pPr>
            <w:r w:rsidRPr="00B40C4C">
              <w:t>90 000</w:t>
            </w:r>
          </w:p>
        </w:tc>
        <w:tc>
          <w:tcPr>
            <w:tcW w:w="2080" w:type="dxa"/>
            <w:tcBorders>
              <w:top w:val="nil"/>
              <w:left w:val="nil"/>
              <w:bottom w:val="nil"/>
              <w:right w:val="nil"/>
            </w:tcBorders>
            <w:tcMar>
              <w:top w:w="128" w:type="dxa"/>
              <w:left w:w="43" w:type="dxa"/>
              <w:bottom w:w="43" w:type="dxa"/>
              <w:right w:w="43" w:type="dxa"/>
            </w:tcMar>
            <w:vAlign w:val="bottom"/>
          </w:tcPr>
          <w:p w14:paraId="3760866E" w14:textId="77777777" w:rsidR="0089264D" w:rsidRPr="00B40C4C" w:rsidRDefault="0089264D" w:rsidP="00DB606C">
            <w:pPr>
              <w:jc w:val="right"/>
            </w:pPr>
          </w:p>
        </w:tc>
      </w:tr>
      <w:tr w:rsidR="00446E55" w:rsidRPr="00B40C4C" w14:paraId="7B76EFE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5E98F8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C32F7F7" w14:textId="77777777" w:rsidR="0089264D" w:rsidRPr="00B40C4C" w:rsidRDefault="0089264D" w:rsidP="009137DA">
            <w:r w:rsidRPr="00B40C4C">
              <w:t>60</w:t>
            </w:r>
          </w:p>
        </w:tc>
        <w:tc>
          <w:tcPr>
            <w:tcW w:w="4399" w:type="dxa"/>
            <w:tcBorders>
              <w:top w:val="nil"/>
              <w:left w:val="nil"/>
              <w:bottom w:val="nil"/>
              <w:right w:val="nil"/>
            </w:tcBorders>
            <w:tcMar>
              <w:top w:w="128" w:type="dxa"/>
              <w:left w:w="43" w:type="dxa"/>
              <w:bottom w:w="43" w:type="dxa"/>
              <w:right w:w="43" w:type="dxa"/>
            </w:tcMar>
          </w:tcPr>
          <w:p w14:paraId="7A5FB018" w14:textId="77777777" w:rsidR="0089264D" w:rsidRPr="00B40C4C" w:rsidRDefault="0089264D" w:rsidP="009137DA">
            <w:r w:rsidRPr="00B40C4C">
              <w:t>Tilskudd til fiskerihavneanlegg</w:t>
            </w:r>
          </w:p>
        </w:tc>
        <w:tc>
          <w:tcPr>
            <w:tcW w:w="1160" w:type="dxa"/>
            <w:tcBorders>
              <w:top w:val="nil"/>
              <w:left w:val="nil"/>
              <w:bottom w:val="nil"/>
              <w:right w:val="nil"/>
            </w:tcBorders>
            <w:tcMar>
              <w:top w:w="128" w:type="dxa"/>
              <w:left w:w="43" w:type="dxa"/>
              <w:bottom w:w="43" w:type="dxa"/>
              <w:right w:w="43" w:type="dxa"/>
            </w:tcMar>
            <w:vAlign w:val="bottom"/>
          </w:tcPr>
          <w:p w14:paraId="43F3822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FD5E31E" w14:textId="77777777" w:rsidR="0089264D" w:rsidRPr="00B40C4C" w:rsidRDefault="0089264D" w:rsidP="00DB606C">
            <w:pPr>
              <w:jc w:val="right"/>
            </w:pPr>
            <w:r w:rsidRPr="00B40C4C">
              <w:t>85 200</w:t>
            </w:r>
          </w:p>
        </w:tc>
      </w:tr>
      <w:tr w:rsidR="00446E55" w:rsidRPr="00B40C4C" w14:paraId="715B8F1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CDD7FD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87EA46F"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2D773927" w14:textId="77777777" w:rsidR="0089264D" w:rsidRPr="00B40C4C" w:rsidRDefault="0089264D" w:rsidP="009137DA">
            <w:r w:rsidRPr="00B40C4C">
              <w:t>Tilskudd til effektive og miljøvennlige havner</w:t>
            </w:r>
          </w:p>
        </w:tc>
        <w:tc>
          <w:tcPr>
            <w:tcW w:w="1160" w:type="dxa"/>
            <w:tcBorders>
              <w:top w:val="nil"/>
              <w:left w:val="nil"/>
              <w:bottom w:val="nil"/>
              <w:right w:val="nil"/>
            </w:tcBorders>
            <w:tcMar>
              <w:top w:w="128" w:type="dxa"/>
              <w:left w:w="43" w:type="dxa"/>
              <w:bottom w:w="43" w:type="dxa"/>
              <w:right w:w="43" w:type="dxa"/>
            </w:tcMar>
            <w:vAlign w:val="bottom"/>
          </w:tcPr>
          <w:p w14:paraId="51D8465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10F41C8" w14:textId="77777777" w:rsidR="0089264D" w:rsidRPr="00B40C4C" w:rsidRDefault="0089264D" w:rsidP="00DB606C">
            <w:pPr>
              <w:jc w:val="right"/>
            </w:pPr>
            <w:r w:rsidRPr="00B40C4C">
              <w:t>176 000</w:t>
            </w:r>
          </w:p>
        </w:tc>
      </w:tr>
      <w:tr w:rsidR="00446E55" w:rsidRPr="00B40C4C" w14:paraId="5C8EF74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08E364E" w14:textId="77777777" w:rsidR="0089264D" w:rsidRPr="00B40C4C" w:rsidRDefault="0089264D" w:rsidP="009137DA">
            <w:r w:rsidRPr="00B40C4C">
              <w:t>920</w:t>
            </w:r>
          </w:p>
        </w:tc>
        <w:tc>
          <w:tcPr>
            <w:tcW w:w="1100" w:type="dxa"/>
            <w:tcBorders>
              <w:top w:val="nil"/>
              <w:left w:val="nil"/>
              <w:bottom w:val="nil"/>
              <w:right w:val="nil"/>
            </w:tcBorders>
            <w:tcMar>
              <w:top w:w="128" w:type="dxa"/>
              <w:left w:w="43" w:type="dxa"/>
              <w:bottom w:w="43" w:type="dxa"/>
              <w:right w:w="43" w:type="dxa"/>
            </w:tcMar>
          </w:tcPr>
          <w:p w14:paraId="4AC6486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3D42069"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6BEC2E3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EB4E3AB" w14:textId="77777777" w:rsidR="0089264D" w:rsidRPr="00B40C4C" w:rsidRDefault="0089264D" w:rsidP="00DB606C">
            <w:pPr>
              <w:jc w:val="right"/>
            </w:pPr>
          </w:p>
        </w:tc>
      </w:tr>
      <w:tr w:rsidR="00446E55" w:rsidRPr="00B40C4C" w14:paraId="7779CD7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B0542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E9A1AD6"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9047184" w14:textId="77777777" w:rsidR="0089264D" w:rsidRPr="00B40C4C" w:rsidRDefault="0089264D" w:rsidP="009137DA">
            <w:r w:rsidRPr="00B40C4C">
              <w:t>Tilskudd til næringsrettet forskning</w:t>
            </w:r>
          </w:p>
        </w:tc>
        <w:tc>
          <w:tcPr>
            <w:tcW w:w="1160" w:type="dxa"/>
            <w:tcBorders>
              <w:top w:val="nil"/>
              <w:left w:val="nil"/>
              <w:bottom w:val="nil"/>
              <w:right w:val="nil"/>
            </w:tcBorders>
            <w:tcMar>
              <w:top w:w="128" w:type="dxa"/>
              <w:left w:w="43" w:type="dxa"/>
              <w:bottom w:w="43" w:type="dxa"/>
              <w:right w:w="43" w:type="dxa"/>
            </w:tcMar>
            <w:vAlign w:val="bottom"/>
          </w:tcPr>
          <w:p w14:paraId="0A838C6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3AE0EC7" w14:textId="77777777" w:rsidR="0089264D" w:rsidRPr="00B40C4C" w:rsidRDefault="0089264D" w:rsidP="00DB606C">
            <w:pPr>
              <w:jc w:val="right"/>
            </w:pPr>
            <w:r w:rsidRPr="00B40C4C">
              <w:t>2 838 000</w:t>
            </w:r>
          </w:p>
        </w:tc>
      </w:tr>
      <w:tr w:rsidR="00446E55" w:rsidRPr="00B40C4C" w14:paraId="68C7521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6CB70A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5AD48E1"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33D19889" w14:textId="77777777" w:rsidR="0089264D" w:rsidRPr="00B40C4C" w:rsidRDefault="0089264D" w:rsidP="009137DA">
            <w:r w:rsidRPr="00B40C4C">
              <w:t>Tilskudd til marin og maritim forskning</w:t>
            </w:r>
          </w:p>
        </w:tc>
        <w:tc>
          <w:tcPr>
            <w:tcW w:w="1160" w:type="dxa"/>
            <w:tcBorders>
              <w:top w:val="nil"/>
              <w:left w:val="nil"/>
              <w:bottom w:val="nil"/>
              <w:right w:val="nil"/>
            </w:tcBorders>
            <w:tcMar>
              <w:top w:w="128" w:type="dxa"/>
              <w:left w:w="43" w:type="dxa"/>
              <w:bottom w:w="43" w:type="dxa"/>
              <w:right w:w="43" w:type="dxa"/>
            </w:tcMar>
            <w:vAlign w:val="bottom"/>
          </w:tcPr>
          <w:p w14:paraId="0AD58D7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DA11C4C" w14:textId="77777777" w:rsidR="0089264D" w:rsidRPr="00B40C4C" w:rsidRDefault="0089264D" w:rsidP="00DB606C">
            <w:pPr>
              <w:jc w:val="right"/>
            </w:pPr>
            <w:r w:rsidRPr="00B40C4C">
              <w:t>1 361 500</w:t>
            </w:r>
          </w:p>
        </w:tc>
      </w:tr>
      <w:tr w:rsidR="00446E55" w:rsidRPr="00B40C4C" w14:paraId="5871742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1A45ACD" w14:textId="77777777" w:rsidR="0089264D" w:rsidRPr="00B40C4C" w:rsidRDefault="0089264D" w:rsidP="009137DA">
            <w:r w:rsidRPr="00B40C4C">
              <w:t>922</w:t>
            </w:r>
          </w:p>
        </w:tc>
        <w:tc>
          <w:tcPr>
            <w:tcW w:w="1100" w:type="dxa"/>
            <w:tcBorders>
              <w:top w:val="nil"/>
              <w:left w:val="nil"/>
              <w:bottom w:val="nil"/>
              <w:right w:val="nil"/>
            </w:tcBorders>
            <w:tcMar>
              <w:top w:w="128" w:type="dxa"/>
              <w:left w:w="43" w:type="dxa"/>
              <w:bottom w:w="43" w:type="dxa"/>
              <w:right w:w="43" w:type="dxa"/>
            </w:tcMar>
          </w:tcPr>
          <w:p w14:paraId="593C314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53B6395" w14:textId="77777777" w:rsidR="0089264D" w:rsidRPr="00B40C4C" w:rsidRDefault="0089264D" w:rsidP="009137DA">
            <w:r w:rsidRPr="00B40C4C">
              <w:t>Romvirksomhet</w:t>
            </w:r>
          </w:p>
        </w:tc>
        <w:tc>
          <w:tcPr>
            <w:tcW w:w="1160" w:type="dxa"/>
            <w:tcBorders>
              <w:top w:val="nil"/>
              <w:left w:val="nil"/>
              <w:bottom w:val="nil"/>
              <w:right w:val="nil"/>
            </w:tcBorders>
            <w:tcMar>
              <w:top w:w="128" w:type="dxa"/>
              <w:left w:w="43" w:type="dxa"/>
              <w:bottom w:w="43" w:type="dxa"/>
              <w:right w:w="43" w:type="dxa"/>
            </w:tcMar>
            <w:vAlign w:val="bottom"/>
          </w:tcPr>
          <w:p w14:paraId="02682F7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1F17DBB" w14:textId="77777777" w:rsidR="0089264D" w:rsidRPr="00B40C4C" w:rsidRDefault="0089264D" w:rsidP="00DB606C">
            <w:pPr>
              <w:jc w:val="right"/>
            </w:pPr>
          </w:p>
        </w:tc>
      </w:tr>
      <w:tr w:rsidR="00446E55" w:rsidRPr="00B40C4C" w14:paraId="5A2265F5"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138211C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FF1B531"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6C12331" w14:textId="77777777" w:rsidR="0089264D" w:rsidRPr="00B40C4C" w:rsidRDefault="0089264D" w:rsidP="009137DA">
            <w:r w:rsidRPr="00B40C4C">
              <w:t>De industrirettede programmene til Den europeiske romorganisasjonen ESA, jf. NFD, VIII.2</w:t>
            </w:r>
          </w:p>
        </w:tc>
        <w:tc>
          <w:tcPr>
            <w:tcW w:w="1160" w:type="dxa"/>
            <w:tcBorders>
              <w:top w:val="nil"/>
              <w:left w:val="nil"/>
              <w:bottom w:val="nil"/>
              <w:right w:val="nil"/>
            </w:tcBorders>
            <w:tcMar>
              <w:top w:w="128" w:type="dxa"/>
              <w:left w:w="43" w:type="dxa"/>
              <w:bottom w:w="43" w:type="dxa"/>
              <w:right w:w="43" w:type="dxa"/>
            </w:tcMar>
            <w:vAlign w:val="bottom"/>
          </w:tcPr>
          <w:p w14:paraId="6A6FFB8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5110CBC" w14:textId="77777777" w:rsidR="0089264D" w:rsidRPr="00B40C4C" w:rsidRDefault="0089264D" w:rsidP="00DB606C">
            <w:pPr>
              <w:jc w:val="right"/>
            </w:pPr>
            <w:r w:rsidRPr="00B40C4C">
              <w:t>210 000</w:t>
            </w:r>
            <w:r w:rsidRPr="00B40C4C">
              <w:rPr>
                <w:rStyle w:val="skrift-hevet"/>
              </w:rPr>
              <w:t>2</w:t>
            </w:r>
          </w:p>
        </w:tc>
      </w:tr>
      <w:tr w:rsidR="00446E55" w:rsidRPr="00B40C4C" w14:paraId="4E3C559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4AE43CA" w14:textId="77777777" w:rsidR="0089264D" w:rsidRPr="00B40C4C" w:rsidRDefault="0089264D" w:rsidP="009137DA">
            <w:r w:rsidRPr="00B40C4C">
              <w:t>924</w:t>
            </w:r>
          </w:p>
        </w:tc>
        <w:tc>
          <w:tcPr>
            <w:tcW w:w="1100" w:type="dxa"/>
            <w:tcBorders>
              <w:top w:val="nil"/>
              <w:left w:val="nil"/>
              <w:bottom w:val="nil"/>
              <w:right w:val="nil"/>
            </w:tcBorders>
            <w:tcMar>
              <w:top w:w="128" w:type="dxa"/>
              <w:left w:w="43" w:type="dxa"/>
              <w:bottom w:w="43" w:type="dxa"/>
              <w:right w:w="43" w:type="dxa"/>
            </w:tcMar>
          </w:tcPr>
          <w:p w14:paraId="5C6B89C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249178A0" w14:textId="77777777" w:rsidR="0089264D" w:rsidRPr="00B40C4C" w:rsidRDefault="0089264D" w:rsidP="009137DA">
            <w:r w:rsidRPr="00B40C4C">
              <w:t>Internasjonale samarbeidsprogrammer</w:t>
            </w:r>
          </w:p>
        </w:tc>
        <w:tc>
          <w:tcPr>
            <w:tcW w:w="1160" w:type="dxa"/>
            <w:tcBorders>
              <w:top w:val="nil"/>
              <w:left w:val="nil"/>
              <w:bottom w:val="nil"/>
              <w:right w:val="nil"/>
            </w:tcBorders>
            <w:tcMar>
              <w:top w:w="128" w:type="dxa"/>
              <w:left w:w="43" w:type="dxa"/>
              <w:bottom w:w="43" w:type="dxa"/>
              <w:right w:w="43" w:type="dxa"/>
            </w:tcMar>
            <w:vAlign w:val="bottom"/>
          </w:tcPr>
          <w:p w14:paraId="7BCD6A1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26BD7A3" w14:textId="77777777" w:rsidR="0089264D" w:rsidRPr="00B40C4C" w:rsidRDefault="0089264D" w:rsidP="00DB606C">
            <w:pPr>
              <w:jc w:val="right"/>
            </w:pPr>
          </w:p>
        </w:tc>
      </w:tr>
      <w:tr w:rsidR="00446E55" w:rsidRPr="00B40C4C" w14:paraId="2C81B22D"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BAD5A3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46B3604"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6004144A" w14:textId="77777777" w:rsidR="0089264D" w:rsidRPr="00B40C4C" w:rsidRDefault="0089264D" w:rsidP="009137DA">
            <w:r w:rsidRPr="00B40C4C">
              <w:t>Tilskudd, tapsavsetning for norsk deltakelse i InvestEU, jf. NFD, VIII.3</w:t>
            </w:r>
          </w:p>
        </w:tc>
        <w:tc>
          <w:tcPr>
            <w:tcW w:w="1160" w:type="dxa"/>
            <w:tcBorders>
              <w:top w:val="nil"/>
              <w:left w:val="nil"/>
              <w:bottom w:val="nil"/>
              <w:right w:val="nil"/>
            </w:tcBorders>
            <w:tcMar>
              <w:top w:w="128" w:type="dxa"/>
              <w:left w:w="43" w:type="dxa"/>
              <w:bottom w:w="43" w:type="dxa"/>
              <w:right w:w="43" w:type="dxa"/>
            </w:tcMar>
            <w:vAlign w:val="bottom"/>
          </w:tcPr>
          <w:p w14:paraId="178B36B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2C00B63" w14:textId="77777777" w:rsidR="0089264D" w:rsidRPr="00B40C4C" w:rsidRDefault="0089264D" w:rsidP="00DB606C">
            <w:pPr>
              <w:jc w:val="right"/>
            </w:pPr>
            <w:r w:rsidRPr="00B40C4C">
              <w:t>978 900</w:t>
            </w:r>
          </w:p>
        </w:tc>
      </w:tr>
      <w:tr w:rsidR="00446E55" w:rsidRPr="00B40C4C" w14:paraId="7E30414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69D40B1" w14:textId="77777777" w:rsidR="0089264D" w:rsidRPr="00B40C4C" w:rsidRDefault="0089264D" w:rsidP="009137DA">
            <w:r w:rsidRPr="00B40C4C">
              <w:t>951</w:t>
            </w:r>
          </w:p>
        </w:tc>
        <w:tc>
          <w:tcPr>
            <w:tcW w:w="1100" w:type="dxa"/>
            <w:tcBorders>
              <w:top w:val="nil"/>
              <w:left w:val="nil"/>
              <w:bottom w:val="nil"/>
              <w:right w:val="nil"/>
            </w:tcBorders>
            <w:tcMar>
              <w:top w:w="128" w:type="dxa"/>
              <w:left w:w="43" w:type="dxa"/>
              <w:bottom w:w="43" w:type="dxa"/>
              <w:right w:w="43" w:type="dxa"/>
            </w:tcMar>
          </w:tcPr>
          <w:p w14:paraId="59C77FB2"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57AAEBF" w14:textId="77777777" w:rsidR="0089264D" w:rsidRPr="00B40C4C" w:rsidRDefault="0089264D" w:rsidP="009137DA">
            <w:r w:rsidRPr="00B40C4C">
              <w:t>Store Norske Spitsbergen Kulkompani AS</w:t>
            </w:r>
          </w:p>
        </w:tc>
        <w:tc>
          <w:tcPr>
            <w:tcW w:w="1160" w:type="dxa"/>
            <w:tcBorders>
              <w:top w:val="nil"/>
              <w:left w:val="nil"/>
              <w:bottom w:val="nil"/>
              <w:right w:val="nil"/>
            </w:tcBorders>
            <w:tcMar>
              <w:top w:w="128" w:type="dxa"/>
              <w:left w:w="43" w:type="dxa"/>
              <w:bottom w:w="43" w:type="dxa"/>
              <w:right w:w="43" w:type="dxa"/>
            </w:tcMar>
            <w:vAlign w:val="bottom"/>
          </w:tcPr>
          <w:p w14:paraId="5E8EC27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5C7D482" w14:textId="77777777" w:rsidR="0089264D" w:rsidRPr="00B40C4C" w:rsidRDefault="0089264D" w:rsidP="00DB606C">
            <w:pPr>
              <w:jc w:val="right"/>
            </w:pPr>
          </w:p>
        </w:tc>
      </w:tr>
      <w:tr w:rsidR="00446E55" w:rsidRPr="00B40C4C" w14:paraId="36AD715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C467BD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709E8F5"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323AD087" w14:textId="77777777" w:rsidR="0089264D" w:rsidRPr="00B40C4C" w:rsidRDefault="0089264D" w:rsidP="009137DA">
            <w:r w:rsidRPr="00B40C4C">
              <w:t>Tilskudd til overvåkingsprogram</w:t>
            </w:r>
          </w:p>
        </w:tc>
        <w:tc>
          <w:tcPr>
            <w:tcW w:w="1160" w:type="dxa"/>
            <w:tcBorders>
              <w:top w:val="nil"/>
              <w:left w:val="nil"/>
              <w:bottom w:val="nil"/>
              <w:right w:val="nil"/>
            </w:tcBorders>
            <w:tcMar>
              <w:top w:w="128" w:type="dxa"/>
              <w:left w:w="43" w:type="dxa"/>
              <w:bottom w:w="43" w:type="dxa"/>
              <w:right w:w="43" w:type="dxa"/>
            </w:tcMar>
            <w:vAlign w:val="bottom"/>
          </w:tcPr>
          <w:p w14:paraId="155E968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8C05C9A" w14:textId="77777777" w:rsidR="0089264D" w:rsidRPr="00B40C4C" w:rsidRDefault="0089264D" w:rsidP="00DB606C">
            <w:pPr>
              <w:jc w:val="right"/>
            </w:pPr>
            <w:r w:rsidRPr="00B40C4C">
              <w:t>9 500</w:t>
            </w:r>
          </w:p>
        </w:tc>
      </w:tr>
      <w:tr w:rsidR="00446E55" w:rsidRPr="00B40C4C" w14:paraId="0121A12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6E0DD15" w14:textId="77777777" w:rsidR="0089264D" w:rsidRPr="00B40C4C" w:rsidRDefault="0089264D" w:rsidP="009137DA">
            <w:r w:rsidRPr="00B40C4C">
              <w:t>1137</w:t>
            </w:r>
          </w:p>
        </w:tc>
        <w:tc>
          <w:tcPr>
            <w:tcW w:w="1100" w:type="dxa"/>
            <w:tcBorders>
              <w:top w:val="nil"/>
              <w:left w:val="nil"/>
              <w:bottom w:val="nil"/>
              <w:right w:val="nil"/>
            </w:tcBorders>
            <w:tcMar>
              <w:top w:w="128" w:type="dxa"/>
              <w:left w:w="43" w:type="dxa"/>
              <w:bottom w:w="43" w:type="dxa"/>
              <w:right w:w="43" w:type="dxa"/>
            </w:tcMar>
          </w:tcPr>
          <w:p w14:paraId="6B8E525B"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DFA6432" w14:textId="77777777" w:rsidR="0089264D" w:rsidRPr="00B40C4C" w:rsidRDefault="0089264D" w:rsidP="009137DA">
            <w:r w:rsidRPr="00B40C4C">
              <w:t>Forskning og innovasjon</w:t>
            </w:r>
          </w:p>
        </w:tc>
        <w:tc>
          <w:tcPr>
            <w:tcW w:w="1160" w:type="dxa"/>
            <w:tcBorders>
              <w:top w:val="nil"/>
              <w:left w:val="nil"/>
              <w:bottom w:val="nil"/>
              <w:right w:val="nil"/>
            </w:tcBorders>
            <w:tcMar>
              <w:top w:w="128" w:type="dxa"/>
              <w:left w:w="43" w:type="dxa"/>
              <w:bottom w:w="43" w:type="dxa"/>
              <w:right w:w="43" w:type="dxa"/>
            </w:tcMar>
            <w:vAlign w:val="bottom"/>
          </w:tcPr>
          <w:p w14:paraId="19E2A4D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6D98074" w14:textId="77777777" w:rsidR="0089264D" w:rsidRPr="00B40C4C" w:rsidRDefault="0089264D" w:rsidP="00DB606C">
            <w:pPr>
              <w:jc w:val="right"/>
            </w:pPr>
          </w:p>
        </w:tc>
      </w:tr>
      <w:tr w:rsidR="00446E55" w:rsidRPr="00B40C4C" w14:paraId="3B0C473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2304C28"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1E65F18"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4DDAE269" w14:textId="77777777" w:rsidR="0089264D" w:rsidRPr="00B40C4C" w:rsidRDefault="0089264D" w:rsidP="009137DA">
            <w:r w:rsidRPr="00B40C4C">
              <w:t>Forskningsaktivitet – Norges forskningsråd</w:t>
            </w:r>
          </w:p>
        </w:tc>
        <w:tc>
          <w:tcPr>
            <w:tcW w:w="1160" w:type="dxa"/>
            <w:tcBorders>
              <w:top w:val="nil"/>
              <w:left w:val="nil"/>
              <w:bottom w:val="nil"/>
              <w:right w:val="nil"/>
            </w:tcBorders>
            <w:tcMar>
              <w:top w:w="128" w:type="dxa"/>
              <w:left w:w="43" w:type="dxa"/>
              <w:bottom w:w="43" w:type="dxa"/>
              <w:right w:w="43" w:type="dxa"/>
            </w:tcMar>
            <w:vAlign w:val="bottom"/>
          </w:tcPr>
          <w:p w14:paraId="612CBAA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C01C5C1" w14:textId="77777777" w:rsidR="0089264D" w:rsidRPr="00B40C4C" w:rsidRDefault="0089264D" w:rsidP="00DB606C">
            <w:pPr>
              <w:jc w:val="right"/>
            </w:pPr>
            <w:r w:rsidRPr="00B40C4C">
              <w:t>556 700</w:t>
            </w:r>
          </w:p>
        </w:tc>
      </w:tr>
      <w:tr w:rsidR="00446E55" w:rsidRPr="00B40C4C" w14:paraId="78F8F96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114FB78" w14:textId="77777777" w:rsidR="0089264D" w:rsidRPr="00B40C4C" w:rsidRDefault="0089264D" w:rsidP="009137DA">
            <w:r w:rsidRPr="00B40C4C">
              <w:t>1139</w:t>
            </w:r>
          </w:p>
        </w:tc>
        <w:tc>
          <w:tcPr>
            <w:tcW w:w="1100" w:type="dxa"/>
            <w:tcBorders>
              <w:top w:val="nil"/>
              <w:left w:val="nil"/>
              <w:bottom w:val="nil"/>
              <w:right w:val="nil"/>
            </w:tcBorders>
            <w:tcMar>
              <w:top w:w="128" w:type="dxa"/>
              <w:left w:w="43" w:type="dxa"/>
              <w:bottom w:w="43" w:type="dxa"/>
              <w:right w:w="43" w:type="dxa"/>
            </w:tcMar>
          </w:tcPr>
          <w:p w14:paraId="7D00196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7DBC3CA" w14:textId="77777777" w:rsidR="0089264D" w:rsidRPr="00B40C4C" w:rsidRDefault="0089264D" w:rsidP="009137DA">
            <w:r w:rsidRPr="00B40C4C">
              <w:t>Genressurser, miljø- og ressursregistreringer</w:t>
            </w:r>
          </w:p>
        </w:tc>
        <w:tc>
          <w:tcPr>
            <w:tcW w:w="1160" w:type="dxa"/>
            <w:tcBorders>
              <w:top w:val="nil"/>
              <w:left w:val="nil"/>
              <w:bottom w:val="nil"/>
              <w:right w:val="nil"/>
            </w:tcBorders>
            <w:tcMar>
              <w:top w:w="128" w:type="dxa"/>
              <w:left w:w="43" w:type="dxa"/>
              <w:bottom w:w="43" w:type="dxa"/>
              <w:right w:w="43" w:type="dxa"/>
            </w:tcMar>
            <w:vAlign w:val="bottom"/>
          </w:tcPr>
          <w:p w14:paraId="14F2CC9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19E8249" w14:textId="77777777" w:rsidR="0089264D" w:rsidRPr="00B40C4C" w:rsidRDefault="0089264D" w:rsidP="00DB606C">
            <w:pPr>
              <w:jc w:val="right"/>
            </w:pPr>
          </w:p>
        </w:tc>
      </w:tr>
      <w:tr w:rsidR="00446E55" w:rsidRPr="00B40C4C" w14:paraId="70169B1C"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28561F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20C8112"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44C073CC" w14:textId="77777777" w:rsidR="0089264D" w:rsidRPr="00B40C4C" w:rsidRDefault="0089264D" w:rsidP="009137DA">
            <w:r w:rsidRPr="00B40C4C">
              <w:t>Tilskudd til bevaring og bærekraftig bruk av husdyr-, plante- og skogtregenetiske ressurser</w:t>
            </w:r>
          </w:p>
        </w:tc>
        <w:tc>
          <w:tcPr>
            <w:tcW w:w="1160" w:type="dxa"/>
            <w:tcBorders>
              <w:top w:val="nil"/>
              <w:left w:val="nil"/>
              <w:bottom w:val="nil"/>
              <w:right w:val="nil"/>
            </w:tcBorders>
            <w:tcMar>
              <w:top w:w="128" w:type="dxa"/>
              <w:left w:w="43" w:type="dxa"/>
              <w:bottom w:w="43" w:type="dxa"/>
              <w:right w:w="43" w:type="dxa"/>
            </w:tcMar>
            <w:vAlign w:val="bottom"/>
          </w:tcPr>
          <w:p w14:paraId="262724F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6C0DE22" w14:textId="77777777" w:rsidR="0089264D" w:rsidRPr="00B40C4C" w:rsidRDefault="0089264D" w:rsidP="00DB606C">
            <w:pPr>
              <w:jc w:val="right"/>
            </w:pPr>
            <w:r w:rsidRPr="00B40C4C">
              <w:t>8 000</w:t>
            </w:r>
          </w:p>
        </w:tc>
      </w:tr>
      <w:tr w:rsidR="00446E55" w:rsidRPr="00B40C4C" w14:paraId="5DEED26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E497C6E" w14:textId="77777777" w:rsidR="0089264D" w:rsidRPr="00B40C4C" w:rsidRDefault="0089264D" w:rsidP="009137DA">
            <w:r w:rsidRPr="00B40C4C">
              <w:t>1142</w:t>
            </w:r>
          </w:p>
        </w:tc>
        <w:tc>
          <w:tcPr>
            <w:tcW w:w="1100" w:type="dxa"/>
            <w:tcBorders>
              <w:top w:val="nil"/>
              <w:left w:val="nil"/>
              <w:bottom w:val="nil"/>
              <w:right w:val="nil"/>
            </w:tcBorders>
            <w:tcMar>
              <w:top w:w="128" w:type="dxa"/>
              <w:left w:w="43" w:type="dxa"/>
              <w:bottom w:w="43" w:type="dxa"/>
              <w:right w:w="43" w:type="dxa"/>
            </w:tcMar>
          </w:tcPr>
          <w:p w14:paraId="54375A2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A8A9455" w14:textId="77777777" w:rsidR="0089264D" w:rsidRPr="00B40C4C" w:rsidRDefault="0089264D" w:rsidP="009137DA">
            <w:r w:rsidRPr="00B40C4C">
              <w:t>Landbruksdirektoratet</w:t>
            </w:r>
          </w:p>
        </w:tc>
        <w:tc>
          <w:tcPr>
            <w:tcW w:w="1160" w:type="dxa"/>
            <w:tcBorders>
              <w:top w:val="nil"/>
              <w:left w:val="nil"/>
              <w:bottom w:val="nil"/>
              <w:right w:val="nil"/>
            </w:tcBorders>
            <w:tcMar>
              <w:top w:w="128" w:type="dxa"/>
              <w:left w:w="43" w:type="dxa"/>
              <w:bottom w:w="43" w:type="dxa"/>
              <w:right w:w="43" w:type="dxa"/>
            </w:tcMar>
            <w:vAlign w:val="bottom"/>
          </w:tcPr>
          <w:p w14:paraId="61697EF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73957EC" w14:textId="77777777" w:rsidR="0089264D" w:rsidRPr="00B40C4C" w:rsidRDefault="0089264D" w:rsidP="00DB606C">
            <w:pPr>
              <w:jc w:val="right"/>
            </w:pPr>
          </w:p>
        </w:tc>
      </w:tr>
      <w:tr w:rsidR="00446E55" w:rsidRPr="00B40C4C" w14:paraId="7772884A"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E0B635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5EE9584"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2CEA9011" w14:textId="77777777" w:rsidR="0089264D" w:rsidRPr="00B40C4C" w:rsidRDefault="0089264D" w:rsidP="009137DA">
            <w:r w:rsidRPr="00B40C4C">
              <w:t>Spesielle driftsutgifter – Beredskapslagring av korn, jf. LMD, V</w:t>
            </w:r>
          </w:p>
        </w:tc>
        <w:tc>
          <w:tcPr>
            <w:tcW w:w="1160" w:type="dxa"/>
            <w:tcBorders>
              <w:top w:val="nil"/>
              <w:left w:val="nil"/>
              <w:bottom w:val="nil"/>
              <w:right w:val="nil"/>
            </w:tcBorders>
            <w:tcMar>
              <w:top w:w="128" w:type="dxa"/>
              <w:left w:w="43" w:type="dxa"/>
              <w:bottom w:w="43" w:type="dxa"/>
              <w:right w:w="43" w:type="dxa"/>
            </w:tcMar>
            <w:vAlign w:val="bottom"/>
          </w:tcPr>
          <w:p w14:paraId="3DA5AEF9" w14:textId="77777777" w:rsidR="0089264D" w:rsidRPr="00B40C4C" w:rsidRDefault="0089264D" w:rsidP="00DB606C">
            <w:pPr>
              <w:jc w:val="right"/>
            </w:pPr>
            <w:r w:rsidRPr="00B40C4C">
              <w:t>1 800 000</w:t>
            </w:r>
          </w:p>
        </w:tc>
        <w:tc>
          <w:tcPr>
            <w:tcW w:w="2080" w:type="dxa"/>
            <w:tcBorders>
              <w:top w:val="nil"/>
              <w:left w:val="nil"/>
              <w:bottom w:val="nil"/>
              <w:right w:val="nil"/>
            </w:tcBorders>
            <w:tcMar>
              <w:top w:w="128" w:type="dxa"/>
              <w:left w:w="43" w:type="dxa"/>
              <w:bottom w:w="43" w:type="dxa"/>
              <w:right w:w="43" w:type="dxa"/>
            </w:tcMar>
            <w:vAlign w:val="bottom"/>
          </w:tcPr>
          <w:p w14:paraId="18365549" w14:textId="77777777" w:rsidR="0089264D" w:rsidRPr="00B40C4C" w:rsidRDefault="0089264D" w:rsidP="00DB606C">
            <w:pPr>
              <w:jc w:val="right"/>
            </w:pPr>
          </w:p>
        </w:tc>
      </w:tr>
      <w:tr w:rsidR="00446E55" w:rsidRPr="00B40C4C" w14:paraId="66AB3AE2"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7FE3769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44A6F6D" w14:textId="77777777" w:rsidR="0089264D" w:rsidRPr="00B40C4C" w:rsidRDefault="0089264D" w:rsidP="009137DA">
            <w:r w:rsidRPr="00B40C4C">
              <w:t>77</w:t>
            </w:r>
          </w:p>
        </w:tc>
        <w:tc>
          <w:tcPr>
            <w:tcW w:w="4399" w:type="dxa"/>
            <w:tcBorders>
              <w:top w:val="nil"/>
              <w:left w:val="nil"/>
              <w:bottom w:val="nil"/>
              <w:right w:val="nil"/>
            </w:tcBorders>
            <w:tcMar>
              <w:top w:w="128" w:type="dxa"/>
              <w:left w:w="43" w:type="dxa"/>
              <w:bottom w:w="43" w:type="dxa"/>
              <w:right w:w="43" w:type="dxa"/>
            </w:tcMar>
          </w:tcPr>
          <w:p w14:paraId="46A19552" w14:textId="77777777" w:rsidR="0089264D" w:rsidRPr="00B40C4C" w:rsidRDefault="0089264D" w:rsidP="009137DA">
            <w:r w:rsidRPr="00B40C4C">
              <w:t>Tilskudd til kompensasjon ved avvikling av pelsdyrhold</w:t>
            </w:r>
          </w:p>
        </w:tc>
        <w:tc>
          <w:tcPr>
            <w:tcW w:w="1160" w:type="dxa"/>
            <w:tcBorders>
              <w:top w:val="nil"/>
              <w:left w:val="nil"/>
              <w:bottom w:val="nil"/>
              <w:right w:val="nil"/>
            </w:tcBorders>
            <w:tcMar>
              <w:top w:w="128" w:type="dxa"/>
              <w:left w:w="43" w:type="dxa"/>
              <w:bottom w:w="43" w:type="dxa"/>
              <w:right w:w="43" w:type="dxa"/>
            </w:tcMar>
            <w:vAlign w:val="bottom"/>
          </w:tcPr>
          <w:p w14:paraId="3FEA33C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6D0E343" w14:textId="77777777" w:rsidR="0089264D" w:rsidRPr="00B40C4C" w:rsidRDefault="0089264D" w:rsidP="00DB606C">
            <w:pPr>
              <w:jc w:val="right"/>
            </w:pPr>
            <w:r w:rsidRPr="00B40C4C">
              <w:t>92 700</w:t>
            </w:r>
          </w:p>
        </w:tc>
      </w:tr>
      <w:tr w:rsidR="00446E55" w:rsidRPr="00B40C4C" w14:paraId="3B9ACD2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1FEDD1F" w14:textId="77777777" w:rsidR="0089264D" w:rsidRPr="00B40C4C" w:rsidRDefault="0089264D" w:rsidP="009137DA">
            <w:r w:rsidRPr="00B40C4C">
              <w:t>1148</w:t>
            </w:r>
          </w:p>
        </w:tc>
        <w:tc>
          <w:tcPr>
            <w:tcW w:w="1100" w:type="dxa"/>
            <w:tcBorders>
              <w:top w:val="nil"/>
              <w:left w:val="nil"/>
              <w:bottom w:val="nil"/>
              <w:right w:val="nil"/>
            </w:tcBorders>
            <w:tcMar>
              <w:top w:w="128" w:type="dxa"/>
              <w:left w:w="43" w:type="dxa"/>
              <w:bottom w:w="43" w:type="dxa"/>
              <w:right w:w="43" w:type="dxa"/>
            </w:tcMar>
          </w:tcPr>
          <w:p w14:paraId="3975D31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830EC1A" w14:textId="77777777" w:rsidR="0089264D" w:rsidRPr="00B40C4C" w:rsidRDefault="0089264D" w:rsidP="009137DA">
            <w:r w:rsidRPr="00B40C4C">
              <w:t>Naturskade – erstatninger</w:t>
            </w:r>
          </w:p>
        </w:tc>
        <w:tc>
          <w:tcPr>
            <w:tcW w:w="1160" w:type="dxa"/>
            <w:tcBorders>
              <w:top w:val="nil"/>
              <w:left w:val="nil"/>
              <w:bottom w:val="nil"/>
              <w:right w:val="nil"/>
            </w:tcBorders>
            <w:tcMar>
              <w:top w:w="128" w:type="dxa"/>
              <w:left w:w="43" w:type="dxa"/>
              <w:bottom w:w="43" w:type="dxa"/>
              <w:right w:w="43" w:type="dxa"/>
            </w:tcMar>
            <w:vAlign w:val="bottom"/>
          </w:tcPr>
          <w:p w14:paraId="07DEA93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40E81EB" w14:textId="77777777" w:rsidR="0089264D" w:rsidRPr="00B40C4C" w:rsidRDefault="0089264D" w:rsidP="00DB606C">
            <w:pPr>
              <w:jc w:val="right"/>
            </w:pPr>
          </w:p>
        </w:tc>
      </w:tr>
      <w:tr w:rsidR="00446E55" w:rsidRPr="00B40C4C" w14:paraId="22CF276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CBDB85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555097D"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3A59E93C" w14:textId="77777777" w:rsidR="0089264D" w:rsidRPr="00B40C4C" w:rsidRDefault="0089264D" w:rsidP="009137DA">
            <w:r w:rsidRPr="00B40C4C">
              <w:t>Naturskade – erstatninger</w:t>
            </w:r>
          </w:p>
        </w:tc>
        <w:tc>
          <w:tcPr>
            <w:tcW w:w="1160" w:type="dxa"/>
            <w:tcBorders>
              <w:top w:val="nil"/>
              <w:left w:val="nil"/>
              <w:bottom w:val="nil"/>
              <w:right w:val="nil"/>
            </w:tcBorders>
            <w:tcMar>
              <w:top w:w="128" w:type="dxa"/>
              <w:left w:w="43" w:type="dxa"/>
              <w:bottom w:w="43" w:type="dxa"/>
              <w:right w:w="43" w:type="dxa"/>
            </w:tcMar>
            <w:vAlign w:val="bottom"/>
          </w:tcPr>
          <w:p w14:paraId="2655810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944E342" w14:textId="77777777" w:rsidR="0089264D" w:rsidRPr="00B40C4C" w:rsidRDefault="0089264D" w:rsidP="00DB606C">
            <w:pPr>
              <w:jc w:val="right"/>
            </w:pPr>
            <w:r w:rsidRPr="00B40C4C">
              <w:t>159 100</w:t>
            </w:r>
          </w:p>
        </w:tc>
      </w:tr>
      <w:tr w:rsidR="00446E55" w:rsidRPr="00B40C4C" w14:paraId="7A31FDF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0277EC0" w14:textId="77777777" w:rsidR="0089264D" w:rsidRPr="00B40C4C" w:rsidRDefault="0089264D" w:rsidP="009137DA">
            <w:r w:rsidRPr="00B40C4C">
              <w:t>1149</w:t>
            </w:r>
          </w:p>
        </w:tc>
        <w:tc>
          <w:tcPr>
            <w:tcW w:w="1100" w:type="dxa"/>
            <w:tcBorders>
              <w:top w:val="nil"/>
              <w:left w:val="nil"/>
              <w:bottom w:val="nil"/>
              <w:right w:val="nil"/>
            </w:tcBorders>
            <w:tcMar>
              <w:top w:w="128" w:type="dxa"/>
              <w:left w:w="43" w:type="dxa"/>
              <w:bottom w:w="43" w:type="dxa"/>
              <w:right w:w="43" w:type="dxa"/>
            </w:tcMar>
          </w:tcPr>
          <w:p w14:paraId="0636478C"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B637763" w14:textId="77777777" w:rsidR="0089264D" w:rsidRPr="00B40C4C" w:rsidRDefault="0089264D" w:rsidP="009137DA">
            <w:r w:rsidRPr="00B40C4C">
              <w:t>Verdiskapings- og utviklingstiltak i landbruket</w:t>
            </w:r>
          </w:p>
        </w:tc>
        <w:tc>
          <w:tcPr>
            <w:tcW w:w="1160" w:type="dxa"/>
            <w:tcBorders>
              <w:top w:val="nil"/>
              <w:left w:val="nil"/>
              <w:bottom w:val="nil"/>
              <w:right w:val="nil"/>
            </w:tcBorders>
            <w:tcMar>
              <w:top w:w="128" w:type="dxa"/>
              <w:left w:w="43" w:type="dxa"/>
              <w:bottom w:w="43" w:type="dxa"/>
              <w:right w:w="43" w:type="dxa"/>
            </w:tcMar>
            <w:vAlign w:val="bottom"/>
          </w:tcPr>
          <w:p w14:paraId="61E7FBA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BADEB8B" w14:textId="77777777" w:rsidR="0089264D" w:rsidRPr="00B40C4C" w:rsidRDefault="0089264D" w:rsidP="00DB606C">
            <w:pPr>
              <w:jc w:val="right"/>
            </w:pPr>
          </w:p>
        </w:tc>
      </w:tr>
      <w:tr w:rsidR="00446E55" w:rsidRPr="00B40C4C" w14:paraId="35897D8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AE9286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DC0B7E4"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355B54A9" w14:textId="77777777" w:rsidR="0089264D" w:rsidRPr="00B40C4C" w:rsidRDefault="0089264D" w:rsidP="009137DA">
            <w:r w:rsidRPr="00B40C4C">
              <w:t>Tilskudd til verdiskapingstiltak i skogbruket</w:t>
            </w:r>
          </w:p>
        </w:tc>
        <w:tc>
          <w:tcPr>
            <w:tcW w:w="1160" w:type="dxa"/>
            <w:tcBorders>
              <w:top w:val="nil"/>
              <w:left w:val="nil"/>
              <w:bottom w:val="nil"/>
              <w:right w:val="nil"/>
            </w:tcBorders>
            <w:tcMar>
              <w:top w:w="128" w:type="dxa"/>
              <w:left w:w="43" w:type="dxa"/>
              <w:bottom w:w="43" w:type="dxa"/>
              <w:right w:w="43" w:type="dxa"/>
            </w:tcMar>
            <w:vAlign w:val="bottom"/>
          </w:tcPr>
          <w:p w14:paraId="0BCB9F0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DA09BE6" w14:textId="77777777" w:rsidR="0089264D" w:rsidRPr="00B40C4C" w:rsidRDefault="0089264D" w:rsidP="00DB606C">
            <w:pPr>
              <w:jc w:val="right"/>
            </w:pPr>
            <w:r w:rsidRPr="00B40C4C">
              <w:t>59 100</w:t>
            </w:r>
          </w:p>
        </w:tc>
      </w:tr>
      <w:tr w:rsidR="00446E55" w:rsidRPr="00B40C4C" w14:paraId="785DBA4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6A2707F" w14:textId="77777777" w:rsidR="0089264D" w:rsidRPr="00B40C4C" w:rsidRDefault="0089264D" w:rsidP="009137DA">
            <w:r w:rsidRPr="00B40C4C">
              <w:t>1152</w:t>
            </w:r>
          </w:p>
        </w:tc>
        <w:tc>
          <w:tcPr>
            <w:tcW w:w="1100" w:type="dxa"/>
            <w:tcBorders>
              <w:top w:val="nil"/>
              <w:left w:val="nil"/>
              <w:bottom w:val="nil"/>
              <w:right w:val="nil"/>
            </w:tcBorders>
            <w:tcMar>
              <w:top w:w="128" w:type="dxa"/>
              <w:left w:w="43" w:type="dxa"/>
              <w:bottom w:w="43" w:type="dxa"/>
              <w:right w:w="43" w:type="dxa"/>
            </w:tcMar>
          </w:tcPr>
          <w:p w14:paraId="50C2B60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8CD9749" w14:textId="77777777" w:rsidR="0089264D" w:rsidRPr="00B40C4C" w:rsidRDefault="0089264D" w:rsidP="009137DA">
            <w:r w:rsidRPr="00B40C4C">
              <w:t>Bionova</w:t>
            </w:r>
          </w:p>
        </w:tc>
        <w:tc>
          <w:tcPr>
            <w:tcW w:w="1160" w:type="dxa"/>
            <w:tcBorders>
              <w:top w:val="nil"/>
              <w:left w:val="nil"/>
              <w:bottom w:val="nil"/>
              <w:right w:val="nil"/>
            </w:tcBorders>
            <w:tcMar>
              <w:top w:w="128" w:type="dxa"/>
              <w:left w:w="43" w:type="dxa"/>
              <w:bottom w:w="43" w:type="dxa"/>
              <w:right w:w="43" w:type="dxa"/>
            </w:tcMar>
            <w:vAlign w:val="bottom"/>
          </w:tcPr>
          <w:p w14:paraId="6231B19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7761704" w14:textId="77777777" w:rsidR="0089264D" w:rsidRPr="00B40C4C" w:rsidRDefault="0089264D" w:rsidP="00DB606C">
            <w:pPr>
              <w:jc w:val="right"/>
            </w:pPr>
          </w:p>
        </w:tc>
      </w:tr>
      <w:tr w:rsidR="00446E55" w:rsidRPr="00B40C4C" w14:paraId="1A195F7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EC0677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64D7407"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46914CD" w14:textId="77777777" w:rsidR="0089264D" w:rsidRPr="00B40C4C" w:rsidRDefault="0089264D" w:rsidP="009137DA">
            <w:r w:rsidRPr="00B40C4C">
              <w:t>Tilskudd til bioøkonomi og klimatiltak i jordbruket</w:t>
            </w:r>
          </w:p>
        </w:tc>
        <w:tc>
          <w:tcPr>
            <w:tcW w:w="1160" w:type="dxa"/>
            <w:tcBorders>
              <w:top w:val="nil"/>
              <w:left w:val="nil"/>
              <w:bottom w:val="nil"/>
              <w:right w:val="nil"/>
            </w:tcBorders>
            <w:tcMar>
              <w:top w:w="128" w:type="dxa"/>
              <w:left w:w="43" w:type="dxa"/>
              <w:bottom w:w="43" w:type="dxa"/>
              <w:right w:w="43" w:type="dxa"/>
            </w:tcMar>
            <w:vAlign w:val="bottom"/>
          </w:tcPr>
          <w:p w14:paraId="1E4FB17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2574C5C" w14:textId="77777777" w:rsidR="0089264D" w:rsidRPr="00B40C4C" w:rsidRDefault="0089264D" w:rsidP="00DB606C">
            <w:pPr>
              <w:jc w:val="right"/>
            </w:pPr>
            <w:r w:rsidRPr="00B40C4C">
              <w:t>309 000</w:t>
            </w:r>
          </w:p>
        </w:tc>
      </w:tr>
      <w:tr w:rsidR="00446E55" w:rsidRPr="00B40C4C" w14:paraId="02C0AB1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A70C77A" w14:textId="77777777" w:rsidR="0089264D" w:rsidRPr="00B40C4C" w:rsidRDefault="0089264D" w:rsidP="009137DA">
            <w:r w:rsidRPr="00B40C4C">
              <w:t>1301</w:t>
            </w:r>
          </w:p>
        </w:tc>
        <w:tc>
          <w:tcPr>
            <w:tcW w:w="1100" w:type="dxa"/>
            <w:tcBorders>
              <w:top w:val="nil"/>
              <w:left w:val="nil"/>
              <w:bottom w:val="nil"/>
              <w:right w:val="nil"/>
            </w:tcBorders>
            <w:tcMar>
              <w:top w:w="128" w:type="dxa"/>
              <w:left w:w="43" w:type="dxa"/>
              <w:bottom w:w="43" w:type="dxa"/>
              <w:right w:w="43" w:type="dxa"/>
            </w:tcMar>
          </w:tcPr>
          <w:p w14:paraId="33A16C56"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2C5F0FD" w14:textId="77777777" w:rsidR="0089264D" w:rsidRPr="00B40C4C" w:rsidRDefault="0089264D" w:rsidP="009137DA">
            <w:r w:rsidRPr="00B40C4C">
              <w:t>Forskning og utvikling mv.</w:t>
            </w:r>
          </w:p>
        </w:tc>
        <w:tc>
          <w:tcPr>
            <w:tcW w:w="1160" w:type="dxa"/>
            <w:tcBorders>
              <w:top w:val="nil"/>
              <w:left w:val="nil"/>
              <w:bottom w:val="nil"/>
              <w:right w:val="nil"/>
            </w:tcBorders>
            <w:tcMar>
              <w:top w:w="128" w:type="dxa"/>
              <w:left w:w="43" w:type="dxa"/>
              <w:bottom w:w="43" w:type="dxa"/>
              <w:right w:w="43" w:type="dxa"/>
            </w:tcMar>
            <w:vAlign w:val="bottom"/>
          </w:tcPr>
          <w:p w14:paraId="0EBAFA4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61FF32C" w14:textId="77777777" w:rsidR="0089264D" w:rsidRPr="00B40C4C" w:rsidRDefault="0089264D" w:rsidP="00DB606C">
            <w:pPr>
              <w:jc w:val="right"/>
            </w:pPr>
          </w:p>
        </w:tc>
      </w:tr>
      <w:tr w:rsidR="00446E55" w:rsidRPr="00B40C4C" w14:paraId="291E56F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4713FF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7B0BF8D"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52B1719E" w14:textId="77777777" w:rsidR="0089264D" w:rsidRPr="00B40C4C" w:rsidRDefault="0089264D" w:rsidP="009137DA">
            <w:r w:rsidRPr="00B40C4C">
              <w:t>Pilotprosjekter for utslippsfrie anleggsplasser</w:t>
            </w:r>
          </w:p>
        </w:tc>
        <w:tc>
          <w:tcPr>
            <w:tcW w:w="1160" w:type="dxa"/>
            <w:tcBorders>
              <w:top w:val="nil"/>
              <w:left w:val="nil"/>
              <w:bottom w:val="nil"/>
              <w:right w:val="nil"/>
            </w:tcBorders>
            <w:tcMar>
              <w:top w:w="128" w:type="dxa"/>
              <w:left w:w="43" w:type="dxa"/>
              <w:bottom w:w="43" w:type="dxa"/>
              <w:right w:w="43" w:type="dxa"/>
            </w:tcMar>
            <w:vAlign w:val="bottom"/>
          </w:tcPr>
          <w:p w14:paraId="7C609BB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1432CE7" w14:textId="77777777" w:rsidR="0089264D" w:rsidRPr="00B40C4C" w:rsidRDefault="0089264D" w:rsidP="00DB606C">
            <w:pPr>
              <w:jc w:val="right"/>
            </w:pPr>
            <w:r w:rsidRPr="00B40C4C">
              <w:t>15 000</w:t>
            </w:r>
          </w:p>
        </w:tc>
      </w:tr>
      <w:tr w:rsidR="00446E55" w:rsidRPr="00B40C4C" w14:paraId="0A869AC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BFBDCD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852D42E"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7CA2C086"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0AC0D06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2073B9C" w14:textId="77777777" w:rsidR="0089264D" w:rsidRPr="00B40C4C" w:rsidRDefault="0089264D" w:rsidP="00DB606C">
            <w:pPr>
              <w:jc w:val="right"/>
            </w:pPr>
            <w:r w:rsidRPr="00B40C4C">
              <w:t>210 000</w:t>
            </w:r>
          </w:p>
        </w:tc>
      </w:tr>
      <w:tr w:rsidR="00446E55" w:rsidRPr="00B40C4C" w14:paraId="5ACB279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8EB91B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042DF45"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107C2B38" w14:textId="77777777" w:rsidR="0089264D" w:rsidRPr="00B40C4C" w:rsidRDefault="0089264D" w:rsidP="009137DA">
            <w:r w:rsidRPr="00B40C4C">
              <w:t>Norges forskningsråd – NTP-formål</w:t>
            </w:r>
          </w:p>
        </w:tc>
        <w:tc>
          <w:tcPr>
            <w:tcW w:w="1160" w:type="dxa"/>
            <w:tcBorders>
              <w:top w:val="nil"/>
              <w:left w:val="nil"/>
              <w:bottom w:val="nil"/>
              <w:right w:val="nil"/>
            </w:tcBorders>
            <w:tcMar>
              <w:top w:w="128" w:type="dxa"/>
              <w:left w:w="43" w:type="dxa"/>
              <w:bottom w:w="43" w:type="dxa"/>
              <w:right w:w="43" w:type="dxa"/>
            </w:tcMar>
            <w:vAlign w:val="bottom"/>
          </w:tcPr>
          <w:p w14:paraId="0692ABF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3DB9AB7" w14:textId="77777777" w:rsidR="0089264D" w:rsidRPr="00B40C4C" w:rsidRDefault="0089264D" w:rsidP="00DB606C">
            <w:pPr>
              <w:jc w:val="right"/>
            </w:pPr>
            <w:r w:rsidRPr="00B40C4C">
              <w:t>358 000</w:t>
            </w:r>
          </w:p>
        </w:tc>
      </w:tr>
      <w:tr w:rsidR="00446E55" w:rsidRPr="00B40C4C" w14:paraId="0AF4C5D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EBB704D" w14:textId="77777777" w:rsidR="0089264D" w:rsidRPr="00B40C4C" w:rsidRDefault="0089264D" w:rsidP="009137DA">
            <w:r w:rsidRPr="00B40C4C">
              <w:t>1320</w:t>
            </w:r>
          </w:p>
        </w:tc>
        <w:tc>
          <w:tcPr>
            <w:tcW w:w="1100" w:type="dxa"/>
            <w:tcBorders>
              <w:top w:val="nil"/>
              <w:left w:val="nil"/>
              <w:bottom w:val="nil"/>
              <w:right w:val="nil"/>
            </w:tcBorders>
            <w:tcMar>
              <w:top w:w="128" w:type="dxa"/>
              <w:left w:w="43" w:type="dxa"/>
              <w:bottom w:w="43" w:type="dxa"/>
              <w:right w:w="43" w:type="dxa"/>
            </w:tcMar>
          </w:tcPr>
          <w:p w14:paraId="37D011A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44187FC" w14:textId="77777777" w:rsidR="0089264D" w:rsidRPr="00B40C4C" w:rsidRDefault="0089264D" w:rsidP="009137DA">
            <w:r w:rsidRPr="00B40C4C">
              <w:t>Statens vegvesen</w:t>
            </w:r>
          </w:p>
        </w:tc>
        <w:tc>
          <w:tcPr>
            <w:tcW w:w="1160" w:type="dxa"/>
            <w:tcBorders>
              <w:top w:val="nil"/>
              <w:left w:val="nil"/>
              <w:bottom w:val="nil"/>
              <w:right w:val="nil"/>
            </w:tcBorders>
            <w:tcMar>
              <w:top w:w="128" w:type="dxa"/>
              <w:left w:w="43" w:type="dxa"/>
              <w:bottom w:w="43" w:type="dxa"/>
              <w:right w:w="43" w:type="dxa"/>
            </w:tcMar>
            <w:vAlign w:val="bottom"/>
          </w:tcPr>
          <w:p w14:paraId="210AAC5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18308C9" w14:textId="77777777" w:rsidR="0089264D" w:rsidRPr="00B40C4C" w:rsidRDefault="0089264D" w:rsidP="00DB606C">
            <w:pPr>
              <w:jc w:val="right"/>
            </w:pPr>
          </w:p>
        </w:tc>
      </w:tr>
      <w:tr w:rsidR="00446E55" w:rsidRPr="00B40C4C" w14:paraId="4678C5F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B55784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8F43314" w14:textId="77777777" w:rsidR="0089264D" w:rsidRPr="00B40C4C" w:rsidRDefault="0089264D" w:rsidP="009137DA">
            <w:r w:rsidRPr="00B40C4C">
              <w:t>22</w:t>
            </w:r>
          </w:p>
        </w:tc>
        <w:tc>
          <w:tcPr>
            <w:tcW w:w="4399" w:type="dxa"/>
            <w:tcBorders>
              <w:top w:val="nil"/>
              <w:left w:val="nil"/>
              <w:bottom w:val="nil"/>
              <w:right w:val="nil"/>
            </w:tcBorders>
            <w:tcMar>
              <w:top w:w="128" w:type="dxa"/>
              <w:left w:w="43" w:type="dxa"/>
              <w:bottom w:w="43" w:type="dxa"/>
              <w:right w:w="43" w:type="dxa"/>
            </w:tcMar>
          </w:tcPr>
          <w:p w14:paraId="5B5866B2" w14:textId="77777777" w:rsidR="0089264D" w:rsidRPr="00B40C4C" w:rsidRDefault="0089264D" w:rsidP="009137DA">
            <w:r w:rsidRPr="00B40C4C">
              <w:t>Drift og vedlikehold av riksveier, jf. SD, V.1</w:t>
            </w:r>
          </w:p>
        </w:tc>
        <w:tc>
          <w:tcPr>
            <w:tcW w:w="1160" w:type="dxa"/>
            <w:tcBorders>
              <w:top w:val="nil"/>
              <w:left w:val="nil"/>
              <w:bottom w:val="nil"/>
              <w:right w:val="nil"/>
            </w:tcBorders>
            <w:tcMar>
              <w:top w:w="128" w:type="dxa"/>
              <w:left w:w="43" w:type="dxa"/>
              <w:bottom w:w="43" w:type="dxa"/>
              <w:right w:w="43" w:type="dxa"/>
            </w:tcMar>
            <w:vAlign w:val="bottom"/>
          </w:tcPr>
          <w:p w14:paraId="6968B219" w14:textId="77777777" w:rsidR="0089264D" w:rsidRPr="00B40C4C" w:rsidRDefault="0089264D" w:rsidP="00DB606C">
            <w:pPr>
              <w:jc w:val="right"/>
            </w:pPr>
            <w:r w:rsidRPr="00B40C4C">
              <w:t>21 580 000</w:t>
            </w:r>
          </w:p>
        </w:tc>
        <w:tc>
          <w:tcPr>
            <w:tcW w:w="2080" w:type="dxa"/>
            <w:tcBorders>
              <w:top w:val="nil"/>
              <w:left w:val="nil"/>
              <w:bottom w:val="nil"/>
              <w:right w:val="nil"/>
            </w:tcBorders>
            <w:tcMar>
              <w:top w:w="128" w:type="dxa"/>
              <w:left w:w="43" w:type="dxa"/>
              <w:bottom w:w="43" w:type="dxa"/>
              <w:right w:w="43" w:type="dxa"/>
            </w:tcMar>
            <w:vAlign w:val="bottom"/>
          </w:tcPr>
          <w:p w14:paraId="70855773" w14:textId="77777777" w:rsidR="0089264D" w:rsidRPr="00B40C4C" w:rsidRDefault="0089264D" w:rsidP="00DB606C">
            <w:pPr>
              <w:jc w:val="right"/>
            </w:pPr>
          </w:p>
        </w:tc>
      </w:tr>
      <w:tr w:rsidR="00446E55" w:rsidRPr="00B40C4C" w14:paraId="4D4C93B2"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24FAA3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541C1C4" w14:textId="77777777" w:rsidR="0089264D" w:rsidRPr="00B40C4C" w:rsidRDefault="0089264D" w:rsidP="009137DA">
            <w:r w:rsidRPr="00B40C4C">
              <w:t>30</w:t>
            </w:r>
          </w:p>
        </w:tc>
        <w:tc>
          <w:tcPr>
            <w:tcW w:w="4399" w:type="dxa"/>
            <w:tcBorders>
              <w:top w:val="nil"/>
              <w:left w:val="nil"/>
              <w:bottom w:val="nil"/>
              <w:right w:val="nil"/>
            </w:tcBorders>
            <w:tcMar>
              <w:top w:w="128" w:type="dxa"/>
              <w:left w:w="43" w:type="dxa"/>
              <w:bottom w:w="43" w:type="dxa"/>
              <w:right w:w="43" w:type="dxa"/>
            </w:tcMar>
          </w:tcPr>
          <w:p w14:paraId="26B3687A" w14:textId="77777777" w:rsidR="0089264D" w:rsidRPr="00B40C4C" w:rsidRDefault="0089264D" w:rsidP="009137DA">
            <w:r w:rsidRPr="00B40C4C">
              <w:t xml:space="preserve">Riksveiinvesteringer: prosjekter uten kostnadsramme, jf. SD, IV.2 </w:t>
            </w:r>
          </w:p>
        </w:tc>
        <w:tc>
          <w:tcPr>
            <w:tcW w:w="1160" w:type="dxa"/>
            <w:tcBorders>
              <w:top w:val="nil"/>
              <w:left w:val="nil"/>
              <w:bottom w:val="nil"/>
              <w:right w:val="nil"/>
            </w:tcBorders>
            <w:tcMar>
              <w:top w:w="128" w:type="dxa"/>
              <w:left w:w="43" w:type="dxa"/>
              <w:bottom w:w="43" w:type="dxa"/>
              <w:right w:w="43" w:type="dxa"/>
            </w:tcMar>
            <w:vAlign w:val="bottom"/>
          </w:tcPr>
          <w:p w14:paraId="4BBBD5DA" w14:textId="77777777" w:rsidR="0089264D" w:rsidRPr="00B40C4C" w:rsidRDefault="0089264D" w:rsidP="00DB606C">
            <w:pPr>
              <w:jc w:val="right"/>
            </w:pPr>
            <w:r w:rsidRPr="00B40C4C">
              <w:t>9 840 000</w:t>
            </w:r>
          </w:p>
        </w:tc>
        <w:tc>
          <w:tcPr>
            <w:tcW w:w="2080" w:type="dxa"/>
            <w:tcBorders>
              <w:top w:val="nil"/>
              <w:left w:val="nil"/>
              <w:bottom w:val="nil"/>
              <w:right w:val="nil"/>
            </w:tcBorders>
            <w:tcMar>
              <w:top w:w="128" w:type="dxa"/>
              <w:left w:w="43" w:type="dxa"/>
              <w:bottom w:w="43" w:type="dxa"/>
              <w:right w:w="43" w:type="dxa"/>
            </w:tcMar>
            <w:vAlign w:val="bottom"/>
          </w:tcPr>
          <w:p w14:paraId="0007FB9E" w14:textId="77777777" w:rsidR="0089264D" w:rsidRPr="00B40C4C" w:rsidRDefault="0089264D" w:rsidP="00DB606C">
            <w:pPr>
              <w:jc w:val="right"/>
            </w:pPr>
          </w:p>
        </w:tc>
      </w:tr>
      <w:tr w:rsidR="00446E55" w:rsidRPr="00B40C4C" w14:paraId="680E7A27"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DCAEF7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D5109CF" w14:textId="77777777" w:rsidR="0089264D" w:rsidRPr="00B40C4C" w:rsidRDefault="0089264D" w:rsidP="009137DA">
            <w:r w:rsidRPr="00B40C4C">
              <w:t>30</w:t>
            </w:r>
          </w:p>
        </w:tc>
        <w:tc>
          <w:tcPr>
            <w:tcW w:w="4399" w:type="dxa"/>
            <w:tcBorders>
              <w:top w:val="nil"/>
              <w:left w:val="nil"/>
              <w:bottom w:val="nil"/>
              <w:right w:val="nil"/>
            </w:tcBorders>
            <w:tcMar>
              <w:top w:w="128" w:type="dxa"/>
              <w:left w:w="43" w:type="dxa"/>
              <w:bottom w:w="43" w:type="dxa"/>
              <w:right w:w="43" w:type="dxa"/>
            </w:tcMar>
          </w:tcPr>
          <w:p w14:paraId="68F22DC7" w14:textId="77777777" w:rsidR="0089264D" w:rsidRPr="00B40C4C" w:rsidRDefault="0089264D" w:rsidP="009137DA">
            <w:r w:rsidRPr="00B40C4C">
              <w:t>Riksveiinvesteringer: planlegging, forberedende arbeider og grunnerverv, jf. SD, IV.3</w:t>
            </w:r>
          </w:p>
        </w:tc>
        <w:tc>
          <w:tcPr>
            <w:tcW w:w="1160" w:type="dxa"/>
            <w:tcBorders>
              <w:top w:val="nil"/>
              <w:left w:val="nil"/>
              <w:bottom w:val="nil"/>
              <w:right w:val="nil"/>
            </w:tcBorders>
            <w:tcMar>
              <w:top w:w="128" w:type="dxa"/>
              <w:left w:w="43" w:type="dxa"/>
              <w:bottom w:w="43" w:type="dxa"/>
              <w:right w:w="43" w:type="dxa"/>
            </w:tcMar>
            <w:vAlign w:val="bottom"/>
          </w:tcPr>
          <w:p w14:paraId="2DD3147E" w14:textId="77777777" w:rsidR="0089264D" w:rsidRPr="00B40C4C" w:rsidRDefault="0089264D" w:rsidP="00DB606C">
            <w:pPr>
              <w:jc w:val="right"/>
            </w:pPr>
            <w:r w:rsidRPr="00B40C4C">
              <w:t>500 000</w:t>
            </w:r>
          </w:p>
        </w:tc>
        <w:tc>
          <w:tcPr>
            <w:tcW w:w="2080" w:type="dxa"/>
            <w:tcBorders>
              <w:top w:val="nil"/>
              <w:left w:val="nil"/>
              <w:bottom w:val="nil"/>
              <w:right w:val="nil"/>
            </w:tcBorders>
            <w:tcMar>
              <w:top w:w="128" w:type="dxa"/>
              <w:left w:w="43" w:type="dxa"/>
              <w:bottom w:w="43" w:type="dxa"/>
              <w:right w:w="43" w:type="dxa"/>
            </w:tcMar>
            <w:vAlign w:val="bottom"/>
          </w:tcPr>
          <w:p w14:paraId="15C60084" w14:textId="77777777" w:rsidR="0089264D" w:rsidRPr="00B40C4C" w:rsidRDefault="0089264D" w:rsidP="00DB606C">
            <w:pPr>
              <w:jc w:val="right"/>
            </w:pPr>
          </w:p>
        </w:tc>
      </w:tr>
      <w:tr w:rsidR="00446E55" w:rsidRPr="00B40C4C" w14:paraId="354BB37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E711ED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4B8A41A" w14:textId="77777777" w:rsidR="0089264D" w:rsidRPr="00B40C4C" w:rsidRDefault="0089264D" w:rsidP="009137DA">
            <w:r w:rsidRPr="00B40C4C">
              <w:t>66</w:t>
            </w:r>
          </w:p>
        </w:tc>
        <w:tc>
          <w:tcPr>
            <w:tcW w:w="4399" w:type="dxa"/>
            <w:tcBorders>
              <w:top w:val="nil"/>
              <w:left w:val="nil"/>
              <w:bottom w:val="nil"/>
              <w:right w:val="nil"/>
            </w:tcBorders>
            <w:tcMar>
              <w:top w:w="128" w:type="dxa"/>
              <w:left w:w="43" w:type="dxa"/>
              <w:bottom w:w="43" w:type="dxa"/>
              <w:right w:w="43" w:type="dxa"/>
            </w:tcMar>
          </w:tcPr>
          <w:p w14:paraId="5A7C414D" w14:textId="77777777" w:rsidR="0089264D" w:rsidRPr="00B40C4C" w:rsidRDefault="0089264D" w:rsidP="009137DA">
            <w:r w:rsidRPr="00B40C4C">
              <w:t>Tilskudd til tryggere skoleveier og nærmiljøer</w:t>
            </w:r>
          </w:p>
        </w:tc>
        <w:tc>
          <w:tcPr>
            <w:tcW w:w="1160" w:type="dxa"/>
            <w:tcBorders>
              <w:top w:val="nil"/>
              <w:left w:val="nil"/>
              <w:bottom w:val="nil"/>
              <w:right w:val="nil"/>
            </w:tcBorders>
            <w:tcMar>
              <w:top w:w="128" w:type="dxa"/>
              <w:left w:w="43" w:type="dxa"/>
              <w:bottom w:w="43" w:type="dxa"/>
              <w:right w:w="43" w:type="dxa"/>
            </w:tcMar>
            <w:vAlign w:val="bottom"/>
          </w:tcPr>
          <w:p w14:paraId="6BE2083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962906E" w14:textId="77777777" w:rsidR="0089264D" w:rsidRPr="00B40C4C" w:rsidRDefault="0089264D" w:rsidP="00DB606C">
            <w:pPr>
              <w:jc w:val="right"/>
            </w:pPr>
            <w:r w:rsidRPr="00B40C4C">
              <w:t>20 000</w:t>
            </w:r>
          </w:p>
        </w:tc>
      </w:tr>
      <w:tr w:rsidR="00446E55" w:rsidRPr="00B40C4C" w14:paraId="572E656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42FA39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2A45BEF" w14:textId="77777777" w:rsidR="0089264D" w:rsidRPr="00B40C4C" w:rsidRDefault="0089264D" w:rsidP="009137DA">
            <w:r w:rsidRPr="00B40C4C">
              <w:t>67</w:t>
            </w:r>
          </w:p>
        </w:tc>
        <w:tc>
          <w:tcPr>
            <w:tcW w:w="4399" w:type="dxa"/>
            <w:tcBorders>
              <w:top w:val="nil"/>
              <w:left w:val="nil"/>
              <w:bottom w:val="nil"/>
              <w:right w:val="nil"/>
            </w:tcBorders>
            <w:tcMar>
              <w:top w:w="128" w:type="dxa"/>
              <w:left w:w="43" w:type="dxa"/>
              <w:bottom w:w="43" w:type="dxa"/>
              <w:right w:w="43" w:type="dxa"/>
            </w:tcMar>
          </w:tcPr>
          <w:p w14:paraId="1667A583" w14:textId="77777777" w:rsidR="0089264D" w:rsidRPr="00B40C4C" w:rsidRDefault="0089264D" w:rsidP="009137DA">
            <w:r w:rsidRPr="00B40C4C">
              <w:t>Militær mobilitet på fylkesveier</w:t>
            </w:r>
          </w:p>
        </w:tc>
        <w:tc>
          <w:tcPr>
            <w:tcW w:w="1160" w:type="dxa"/>
            <w:tcBorders>
              <w:top w:val="nil"/>
              <w:left w:val="nil"/>
              <w:bottom w:val="nil"/>
              <w:right w:val="nil"/>
            </w:tcBorders>
            <w:tcMar>
              <w:top w:w="128" w:type="dxa"/>
              <w:left w:w="43" w:type="dxa"/>
              <w:bottom w:w="43" w:type="dxa"/>
              <w:right w:w="43" w:type="dxa"/>
            </w:tcMar>
            <w:vAlign w:val="bottom"/>
          </w:tcPr>
          <w:p w14:paraId="2145433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93090C2" w14:textId="77777777" w:rsidR="0089264D" w:rsidRPr="00B40C4C" w:rsidRDefault="0089264D" w:rsidP="00DB606C">
            <w:pPr>
              <w:jc w:val="right"/>
            </w:pPr>
            <w:r w:rsidRPr="00B40C4C">
              <w:t>50 000</w:t>
            </w:r>
          </w:p>
        </w:tc>
      </w:tr>
      <w:tr w:rsidR="00446E55" w:rsidRPr="00B40C4C" w14:paraId="633F53B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9F3FA4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FD6416E"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2998CA31" w14:textId="77777777" w:rsidR="0089264D" w:rsidRPr="00B40C4C" w:rsidRDefault="0089264D" w:rsidP="009137DA">
            <w:r w:rsidRPr="00B40C4C">
              <w:t>Tilskudd til riksveiferjedriften, jf. SD, VI</w:t>
            </w:r>
          </w:p>
        </w:tc>
        <w:tc>
          <w:tcPr>
            <w:tcW w:w="1160" w:type="dxa"/>
            <w:tcBorders>
              <w:top w:val="nil"/>
              <w:left w:val="nil"/>
              <w:bottom w:val="nil"/>
              <w:right w:val="nil"/>
            </w:tcBorders>
            <w:tcMar>
              <w:top w:w="128" w:type="dxa"/>
              <w:left w:w="43" w:type="dxa"/>
              <w:bottom w:w="43" w:type="dxa"/>
              <w:right w:w="43" w:type="dxa"/>
            </w:tcMar>
            <w:vAlign w:val="bottom"/>
          </w:tcPr>
          <w:p w14:paraId="65917A3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90B5818" w14:textId="77777777" w:rsidR="0089264D" w:rsidRPr="00B40C4C" w:rsidRDefault="0089264D" w:rsidP="00DB606C">
            <w:pPr>
              <w:jc w:val="right"/>
            </w:pPr>
            <w:r w:rsidRPr="00B40C4C">
              <w:t>34 750 000</w:t>
            </w:r>
          </w:p>
        </w:tc>
      </w:tr>
      <w:tr w:rsidR="00446E55" w:rsidRPr="00B40C4C" w14:paraId="7E73FAD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F7B0912" w14:textId="77777777" w:rsidR="0089264D" w:rsidRPr="00B40C4C" w:rsidRDefault="0089264D" w:rsidP="009137DA">
            <w:r w:rsidRPr="00B40C4C">
              <w:t>1321</w:t>
            </w:r>
          </w:p>
        </w:tc>
        <w:tc>
          <w:tcPr>
            <w:tcW w:w="1100" w:type="dxa"/>
            <w:tcBorders>
              <w:top w:val="nil"/>
              <w:left w:val="nil"/>
              <w:bottom w:val="nil"/>
              <w:right w:val="nil"/>
            </w:tcBorders>
            <w:tcMar>
              <w:top w:w="128" w:type="dxa"/>
              <w:left w:w="43" w:type="dxa"/>
              <w:bottom w:w="43" w:type="dxa"/>
              <w:right w:w="43" w:type="dxa"/>
            </w:tcMar>
          </w:tcPr>
          <w:p w14:paraId="7E17A17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B9B7A8C" w14:textId="77777777" w:rsidR="0089264D" w:rsidRPr="00B40C4C" w:rsidRDefault="0089264D" w:rsidP="009137DA">
            <w:r w:rsidRPr="00B40C4C">
              <w:t>Nye Veier AS</w:t>
            </w:r>
          </w:p>
        </w:tc>
        <w:tc>
          <w:tcPr>
            <w:tcW w:w="1160" w:type="dxa"/>
            <w:tcBorders>
              <w:top w:val="nil"/>
              <w:left w:val="nil"/>
              <w:bottom w:val="nil"/>
              <w:right w:val="nil"/>
            </w:tcBorders>
            <w:tcMar>
              <w:top w:w="128" w:type="dxa"/>
              <w:left w:w="43" w:type="dxa"/>
              <w:bottom w:w="43" w:type="dxa"/>
              <w:right w:w="43" w:type="dxa"/>
            </w:tcMar>
            <w:vAlign w:val="bottom"/>
          </w:tcPr>
          <w:p w14:paraId="46B93EF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BB1C8DF" w14:textId="77777777" w:rsidR="0089264D" w:rsidRPr="00B40C4C" w:rsidRDefault="0089264D" w:rsidP="00DB606C">
            <w:pPr>
              <w:jc w:val="right"/>
            </w:pPr>
          </w:p>
        </w:tc>
      </w:tr>
      <w:tr w:rsidR="00446E55" w:rsidRPr="00B40C4C" w14:paraId="69A17DC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26BC0A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ACBCFAB"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37EAA1A6" w14:textId="77777777" w:rsidR="0089264D" w:rsidRPr="00B40C4C" w:rsidRDefault="0089264D" w:rsidP="009137DA">
            <w:r w:rsidRPr="00B40C4C">
              <w:t>Tilskudd til Nye Veier AS, jf. SD, VII</w:t>
            </w:r>
          </w:p>
        </w:tc>
        <w:tc>
          <w:tcPr>
            <w:tcW w:w="1160" w:type="dxa"/>
            <w:tcBorders>
              <w:top w:val="nil"/>
              <w:left w:val="nil"/>
              <w:bottom w:val="nil"/>
              <w:right w:val="nil"/>
            </w:tcBorders>
            <w:tcMar>
              <w:top w:w="128" w:type="dxa"/>
              <w:left w:w="43" w:type="dxa"/>
              <w:bottom w:w="43" w:type="dxa"/>
              <w:right w:w="43" w:type="dxa"/>
            </w:tcMar>
            <w:vAlign w:val="bottom"/>
          </w:tcPr>
          <w:p w14:paraId="3F481E9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CC98288" w14:textId="77777777" w:rsidR="0089264D" w:rsidRPr="00B40C4C" w:rsidRDefault="0089264D" w:rsidP="00DB606C">
            <w:pPr>
              <w:jc w:val="right"/>
            </w:pPr>
            <w:r w:rsidRPr="00B40C4C">
              <w:t>27 000 000</w:t>
            </w:r>
          </w:p>
        </w:tc>
      </w:tr>
      <w:tr w:rsidR="00446E55" w:rsidRPr="00B40C4C" w14:paraId="1C1F8D4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6374D0" w14:textId="77777777" w:rsidR="0089264D" w:rsidRPr="00B40C4C" w:rsidRDefault="0089264D" w:rsidP="009137DA">
            <w:r w:rsidRPr="00B40C4C">
              <w:t>1352</w:t>
            </w:r>
          </w:p>
        </w:tc>
        <w:tc>
          <w:tcPr>
            <w:tcW w:w="1100" w:type="dxa"/>
            <w:tcBorders>
              <w:top w:val="nil"/>
              <w:left w:val="nil"/>
              <w:bottom w:val="nil"/>
              <w:right w:val="nil"/>
            </w:tcBorders>
            <w:tcMar>
              <w:top w:w="128" w:type="dxa"/>
              <w:left w:w="43" w:type="dxa"/>
              <w:bottom w:w="43" w:type="dxa"/>
              <w:right w:w="43" w:type="dxa"/>
            </w:tcMar>
          </w:tcPr>
          <w:p w14:paraId="498545E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8D67506" w14:textId="77777777" w:rsidR="0089264D" w:rsidRPr="00B40C4C" w:rsidRDefault="0089264D" w:rsidP="009137DA">
            <w:r w:rsidRPr="00B40C4C">
              <w:t>Jernbanedirektoratet</w:t>
            </w:r>
          </w:p>
        </w:tc>
        <w:tc>
          <w:tcPr>
            <w:tcW w:w="1160" w:type="dxa"/>
            <w:tcBorders>
              <w:top w:val="nil"/>
              <w:left w:val="nil"/>
              <w:bottom w:val="nil"/>
              <w:right w:val="nil"/>
            </w:tcBorders>
            <w:tcMar>
              <w:top w:w="128" w:type="dxa"/>
              <w:left w:w="43" w:type="dxa"/>
              <w:bottom w:w="43" w:type="dxa"/>
              <w:right w:w="43" w:type="dxa"/>
            </w:tcMar>
            <w:vAlign w:val="bottom"/>
          </w:tcPr>
          <w:p w14:paraId="7654281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591F98F" w14:textId="77777777" w:rsidR="0089264D" w:rsidRPr="00B40C4C" w:rsidRDefault="0089264D" w:rsidP="00DB606C">
            <w:pPr>
              <w:jc w:val="right"/>
            </w:pPr>
          </w:p>
        </w:tc>
      </w:tr>
      <w:tr w:rsidR="00446E55" w:rsidRPr="00B40C4C" w14:paraId="0F17343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17BF50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B74AACC"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5C91AFF" w14:textId="77777777" w:rsidR="0089264D" w:rsidRPr="00B40C4C" w:rsidRDefault="0089264D" w:rsidP="009137DA">
            <w:r w:rsidRPr="00B40C4C">
              <w:t>Kjøp av persontransport med tog, jf. SD, VI</w:t>
            </w:r>
          </w:p>
        </w:tc>
        <w:tc>
          <w:tcPr>
            <w:tcW w:w="1160" w:type="dxa"/>
            <w:tcBorders>
              <w:top w:val="nil"/>
              <w:left w:val="nil"/>
              <w:bottom w:val="nil"/>
              <w:right w:val="nil"/>
            </w:tcBorders>
            <w:tcMar>
              <w:top w:w="128" w:type="dxa"/>
              <w:left w:w="43" w:type="dxa"/>
              <w:bottom w:w="43" w:type="dxa"/>
              <w:right w:w="43" w:type="dxa"/>
            </w:tcMar>
            <w:vAlign w:val="bottom"/>
          </w:tcPr>
          <w:p w14:paraId="5F1D612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5259D7B" w14:textId="77777777" w:rsidR="0089264D" w:rsidRPr="00B40C4C" w:rsidRDefault="0089264D" w:rsidP="00DB606C">
            <w:pPr>
              <w:jc w:val="right"/>
            </w:pPr>
            <w:r w:rsidRPr="00B40C4C">
              <w:t>34 790 000</w:t>
            </w:r>
          </w:p>
        </w:tc>
      </w:tr>
      <w:tr w:rsidR="00446E55" w:rsidRPr="00B40C4C" w14:paraId="3D4361F0"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83B65E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9C1C1D5"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493603EF" w14:textId="77777777" w:rsidR="0089264D" w:rsidRPr="00B40C4C" w:rsidRDefault="0089264D" w:rsidP="009137DA">
            <w:r w:rsidRPr="00B40C4C">
              <w:t>Kjøp av infrastrukturtjenester – drift og vedlikehold, jf. SD, V.2</w:t>
            </w:r>
          </w:p>
        </w:tc>
        <w:tc>
          <w:tcPr>
            <w:tcW w:w="1160" w:type="dxa"/>
            <w:tcBorders>
              <w:top w:val="nil"/>
              <w:left w:val="nil"/>
              <w:bottom w:val="nil"/>
              <w:right w:val="nil"/>
            </w:tcBorders>
            <w:tcMar>
              <w:top w:w="128" w:type="dxa"/>
              <w:left w:w="43" w:type="dxa"/>
              <w:bottom w:w="43" w:type="dxa"/>
              <w:right w:w="43" w:type="dxa"/>
            </w:tcMar>
            <w:vAlign w:val="bottom"/>
          </w:tcPr>
          <w:p w14:paraId="3841D5D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0B4A5A4" w14:textId="77777777" w:rsidR="0089264D" w:rsidRPr="00B40C4C" w:rsidRDefault="0089264D" w:rsidP="00DB606C">
            <w:pPr>
              <w:jc w:val="right"/>
            </w:pPr>
            <w:r w:rsidRPr="00B40C4C">
              <w:t>21 780 000</w:t>
            </w:r>
          </w:p>
        </w:tc>
      </w:tr>
      <w:tr w:rsidR="00446E55" w:rsidRPr="00B40C4C" w14:paraId="3CCAE1D9"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5D111A7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4311EBE"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1B756539" w14:textId="77777777" w:rsidR="0089264D" w:rsidRPr="00B40C4C" w:rsidRDefault="0089264D" w:rsidP="009137DA">
            <w:r w:rsidRPr="00B40C4C">
              <w:t>Kjøp av infrastrukturtjenester – fornying og mindre investeringer, jf. SD, IV.1</w:t>
            </w:r>
          </w:p>
        </w:tc>
        <w:tc>
          <w:tcPr>
            <w:tcW w:w="1160" w:type="dxa"/>
            <w:tcBorders>
              <w:top w:val="nil"/>
              <w:left w:val="nil"/>
              <w:bottom w:val="nil"/>
              <w:right w:val="nil"/>
            </w:tcBorders>
            <w:tcMar>
              <w:top w:w="128" w:type="dxa"/>
              <w:left w:w="43" w:type="dxa"/>
              <w:bottom w:w="43" w:type="dxa"/>
              <w:right w:w="43" w:type="dxa"/>
            </w:tcMar>
            <w:vAlign w:val="bottom"/>
          </w:tcPr>
          <w:p w14:paraId="01B8FB7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0941A8A" w14:textId="77777777" w:rsidR="0089264D" w:rsidRPr="00B40C4C" w:rsidRDefault="0089264D" w:rsidP="00DB606C">
            <w:pPr>
              <w:jc w:val="right"/>
            </w:pPr>
            <w:r w:rsidRPr="00B40C4C">
              <w:t>24 570 000</w:t>
            </w:r>
          </w:p>
        </w:tc>
      </w:tr>
      <w:tr w:rsidR="00446E55" w:rsidRPr="00B40C4C" w14:paraId="53A54C1A"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E4717C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867EDE2"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661DC09B" w14:textId="77777777" w:rsidR="0089264D" w:rsidRPr="00B40C4C" w:rsidRDefault="0089264D" w:rsidP="009137DA">
            <w:r w:rsidRPr="00B40C4C">
              <w:t>Kjøp av infrastrukturtjenester – investeringer, jf. SD, IV.1</w:t>
            </w:r>
          </w:p>
        </w:tc>
        <w:tc>
          <w:tcPr>
            <w:tcW w:w="1160" w:type="dxa"/>
            <w:tcBorders>
              <w:top w:val="nil"/>
              <w:left w:val="nil"/>
              <w:bottom w:val="nil"/>
              <w:right w:val="nil"/>
            </w:tcBorders>
            <w:tcMar>
              <w:top w:w="128" w:type="dxa"/>
              <w:left w:w="43" w:type="dxa"/>
              <w:bottom w:w="43" w:type="dxa"/>
              <w:right w:w="43" w:type="dxa"/>
            </w:tcMar>
            <w:vAlign w:val="bottom"/>
          </w:tcPr>
          <w:p w14:paraId="1E72DB6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7585AEF" w14:textId="77777777" w:rsidR="0089264D" w:rsidRPr="00B40C4C" w:rsidRDefault="0089264D" w:rsidP="00DB606C">
            <w:pPr>
              <w:jc w:val="right"/>
            </w:pPr>
            <w:r w:rsidRPr="00B40C4C">
              <w:t>38 500 000</w:t>
            </w:r>
          </w:p>
        </w:tc>
      </w:tr>
      <w:tr w:rsidR="00446E55" w:rsidRPr="00B40C4C" w14:paraId="0DAB52B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765740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A206683" w14:textId="77777777" w:rsidR="0089264D" w:rsidRPr="00B40C4C" w:rsidRDefault="0089264D" w:rsidP="009137DA">
            <w:r w:rsidRPr="00B40C4C">
              <w:t>74</w:t>
            </w:r>
          </w:p>
        </w:tc>
        <w:tc>
          <w:tcPr>
            <w:tcW w:w="4399" w:type="dxa"/>
            <w:tcBorders>
              <w:top w:val="nil"/>
              <w:left w:val="nil"/>
              <w:bottom w:val="nil"/>
              <w:right w:val="nil"/>
            </w:tcBorders>
            <w:tcMar>
              <w:top w:w="128" w:type="dxa"/>
              <w:left w:w="43" w:type="dxa"/>
              <w:bottom w:w="43" w:type="dxa"/>
              <w:right w:w="43" w:type="dxa"/>
            </w:tcMar>
          </w:tcPr>
          <w:p w14:paraId="28099E1C" w14:textId="77777777" w:rsidR="0089264D" w:rsidRPr="00B40C4C" w:rsidRDefault="0089264D" w:rsidP="009137DA">
            <w:r w:rsidRPr="00B40C4C">
              <w:t>Tilskudd til togmateriell mv.</w:t>
            </w:r>
          </w:p>
        </w:tc>
        <w:tc>
          <w:tcPr>
            <w:tcW w:w="1160" w:type="dxa"/>
            <w:tcBorders>
              <w:top w:val="nil"/>
              <w:left w:val="nil"/>
              <w:bottom w:val="nil"/>
              <w:right w:val="nil"/>
            </w:tcBorders>
            <w:tcMar>
              <w:top w:w="128" w:type="dxa"/>
              <w:left w:w="43" w:type="dxa"/>
              <w:bottom w:w="43" w:type="dxa"/>
              <w:right w:w="43" w:type="dxa"/>
            </w:tcMar>
            <w:vAlign w:val="bottom"/>
          </w:tcPr>
          <w:p w14:paraId="14036EF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2C3D410" w14:textId="77777777" w:rsidR="0089264D" w:rsidRPr="00B40C4C" w:rsidRDefault="0089264D" w:rsidP="00DB606C">
            <w:pPr>
              <w:jc w:val="right"/>
            </w:pPr>
            <w:r w:rsidRPr="00B40C4C">
              <w:t>725 000</w:t>
            </w:r>
          </w:p>
        </w:tc>
      </w:tr>
      <w:tr w:rsidR="00446E55" w:rsidRPr="00B40C4C" w14:paraId="6DA77BD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090F559" w14:textId="77777777" w:rsidR="0089264D" w:rsidRPr="00B40C4C" w:rsidRDefault="0089264D" w:rsidP="009137DA">
            <w:r w:rsidRPr="00B40C4C">
              <w:t>1410</w:t>
            </w:r>
          </w:p>
        </w:tc>
        <w:tc>
          <w:tcPr>
            <w:tcW w:w="1100" w:type="dxa"/>
            <w:tcBorders>
              <w:top w:val="nil"/>
              <w:left w:val="nil"/>
              <w:bottom w:val="nil"/>
              <w:right w:val="nil"/>
            </w:tcBorders>
            <w:tcMar>
              <w:top w:w="128" w:type="dxa"/>
              <w:left w:w="43" w:type="dxa"/>
              <w:bottom w:w="43" w:type="dxa"/>
              <w:right w:w="43" w:type="dxa"/>
            </w:tcMar>
          </w:tcPr>
          <w:p w14:paraId="54211A0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4EFFE9F" w14:textId="77777777" w:rsidR="0089264D" w:rsidRPr="00B40C4C" w:rsidRDefault="0089264D" w:rsidP="009137DA">
            <w:r w:rsidRPr="00B40C4C">
              <w:t>Kunnskap om klima og miljø</w:t>
            </w:r>
          </w:p>
        </w:tc>
        <w:tc>
          <w:tcPr>
            <w:tcW w:w="1160" w:type="dxa"/>
            <w:tcBorders>
              <w:top w:val="nil"/>
              <w:left w:val="nil"/>
              <w:bottom w:val="nil"/>
              <w:right w:val="nil"/>
            </w:tcBorders>
            <w:tcMar>
              <w:top w:w="128" w:type="dxa"/>
              <w:left w:w="43" w:type="dxa"/>
              <w:bottom w:w="43" w:type="dxa"/>
              <w:right w:w="43" w:type="dxa"/>
            </w:tcMar>
            <w:vAlign w:val="bottom"/>
          </w:tcPr>
          <w:p w14:paraId="5607DFA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71C8F06" w14:textId="77777777" w:rsidR="0089264D" w:rsidRPr="00B40C4C" w:rsidRDefault="0089264D" w:rsidP="00DB606C">
            <w:pPr>
              <w:jc w:val="right"/>
            </w:pPr>
          </w:p>
        </w:tc>
      </w:tr>
      <w:tr w:rsidR="00446E55" w:rsidRPr="00B40C4C" w14:paraId="51D9D0C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D47F7A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CF55D6C"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4C0DCD34"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48861CF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C12A1E6" w14:textId="77777777" w:rsidR="0089264D" w:rsidRPr="00B40C4C" w:rsidRDefault="0089264D" w:rsidP="00DB606C">
            <w:pPr>
              <w:jc w:val="right"/>
            </w:pPr>
            <w:r w:rsidRPr="00B40C4C">
              <w:t>1 370 800</w:t>
            </w:r>
          </w:p>
        </w:tc>
      </w:tr>
      <w:tr w:rsidR="00446E55" w:rsidRPr="00B40C4C" w14:paraId="3ADB450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C2BC63A" w14:textId="77777777" w:rsidR="0089264D" w:rsidRPr="00B40C4C" w:rsidRDefault="0089264D" w:rsidP="009137DA">
            <w:r w:rsidRPr="00B40C4C">
              <w:t>1411</w:t>
            </w:r>
          </w:p>
        </w:tc>
        <w:tc>
          <w:tcPr>
            <w:tcW w:w="1100" w:type="dxa"/>
            <w:tcBorders>
              <w:top w:val="nil"/>
              <w:left w:val="nil"/>
              <w:bottom w:val="nil"/>
              <w:right w:val="nil"/>
            </w:tcBorders>
            <w:tcMar>
              <w:top w:w="128" w:type="dxa"/>
              <w:left w:w="43" w:type="dxa"/>
              <w:bottom w:w="43" w:type="dxa"/>
              <w:right w:w="43" w:type="dxa"/>
            </w:tcMar>
          </w:tcPr>
          <w:p w14:paraId="266067A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B76320F" w14:textId="77777777" w:rsidR="0089264D" w:rsidRPr="00B40C4C" w:rsidRDefault="0089264D" w:rsidP="009137DA">
            <w:r w:rsidRPr="00B40C4C">
              <w:t>Artsdatabanken</w:t>
            </w:r>
          </w:p>
        </w:tc>
        <w:tc>
          <w:tcPr>
            <w:tcW w:w="1160" w:type="dxa"/>
            <w:tcBorders>
              <w:top w:val="nil"/>
              <w:left w:val="nil"/>
              <w:bottom w:val="nil"/>
              <w:right w:val="nil"/>
            </w:tcBorders>
            <w:tcMar>
              <w:top w:w="128" w:type="dxa"/>
              <w:left w:w="43" w:type="dxa"/>
              <w:bottom w:w="43" w:type="dxa"/>
              <w:right w:w="43" w:type="dxa"/>
            </w:tcMar>
            <w:vAlign w:val="bottom"/>
          </w:tcPr>
          <w:p w14:paraId="606B5DF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2009185" w14:textId="77777777" w:rsidR="0089264D" w:rsidRPr="00B40C4C" w:rsidRDefault="0089264D" w:rsidP="00DB606C">
            <w:pPr>
              <w:jc w:val="right"/>
            </w:pPr>
          </w:p>
        </w:tc>
      </w:tr>
      <w:tr w:rsidR="00446E55" w:rsidRPr="00B40C4C" w14:paraId="4E3015F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8F4E43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5E4837A"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1A94A335"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5345F175" w14:textId="77777777" w:rsidR="0089264D" w:rsidRPr="00B40C4C" w:rsidRDefault="0089264D" w:rsidP="00DB606C">
            <w:pPr>
              <w:jc w:val="right"/>
            </w:pPr>
            <w:r w:rsidRPr="00B40C4C">
              <w:t>17 300</w:t>
            </w:r>
          </w:p>
        </w:tc>
        <w:tc>
          <w:tcPr>
            <w:tcW w:w="2080" w:type="dxa"/>
            <w:tcBorders>
              <w:top w:val="nil"/>
              <w:left w:val="nil"/>
              <w:bottom w:val="nil"/>
              <w:right w:val="nil"/>
            </w:tcBorders>
            <w:tcMar>
              <w:top w:w="128" w:type="dxa"/>
              <w:left w:w="43" w:type="dxa"/>
              <w:bottom w:w="43" w:type="dxa"/>
              <w:right w:w="43" w:type="dxa"/>
            </w:tcMar>
            <w:vAlign w:val="bottom"/>
          </w:tcPr>
          <w:p w14:paraId="3D4D011A" w14:textId="77777777" w:rsidR="0089264D" w:rsidRPr="00B40C4C" w:rsidRDefault="0089264D" w:rsidP="00DB606C">
            <w:pPr>
              <w:jc w:val="right"/>
            </w:pPr>
          </w:p>
        </w:tc>
      </w:tr>
      <w:tr w:rsidR="00446E55" w:rsidRPr="00B40C4C" w14:paraId="609F0E66"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5C8790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6D8E861"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1A577FFF" w14:textId="77777777" w:rsidR="0089264D" w:rsidRPr="00B40C4C" w:rsidRDefault="0089264D" w:rsidP="009137DA">
            <w:r w:rsidRPr="00B40C4C">
              <w:t>Tilskudd til å styrke kunnskap om og formidling av naturmangfoldet</w:t>
            </w:r>
          </w:p>
        </w:tc>
        <w:tc>
          <w:tcPr>
            <w:tcW w:w="1160" w:type="dxa"/>
            <w:tcBorders>
              <w:top w:val="nil"/>
              <w:left w:val="nil"/>
              <w:bottom w:val="nil"/>
              <w:right w:val="nil"/>
            </w:tcBorders>
            <w:tcMar>
              <w:top w:w="128" w:type="dxa"/>
              <w:left w:w="43" w:type="dxa"/>
              <w:bottom w:w="43" w:type="dxa"/>
              <w:right w:w="43" w:type="dxa"/>
            </w:tcMar>
            <w:vAlign w:val="bottom"/>
          </w:tcPr>
          <w:p w14:paraId="29D61A4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5BBCC73" w14:textId="77777777" w:rsidR="0089264D" w:rsidRPr="00B40C4C" w:rsidRDefault="0089264D" w:rsidP="00DB606C">
            <w:pPr>
              <w:jc w:val="right"/>
            </w:pPr>
            <w:r w:rsidRPr="00B40C4C">
              <w:t>30 700</w:t>
            </w:r>
          </w:p>
        </w:tc>
      </w:tr>
      <w:tr w:rsidR="00446E55" w:rsidRPr="00B40C4C" w14:paraId="2AAC781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0F848DA" w14:textId="77777777" w:rsidR="0089264D" w:rsidRPr="00B40C4C" w:rsidRDefault="0089264D" w:rsidP="009137DA">
            <w:r w:rsidRPr="00B40C4C">
              <w:t>1420</w:t>
            </w:r>
          </w:p>
        </w:tc>
        <w:tc>
          <w:tcPr>
            <w:tcW w:w="1100" w:type="dxa"/>
            <w:tcBorders>
              <w:top w:val="nil"/>
              <w:left w:val="nil"/>
              <w:bottom w:val="nil"/>
              <w:right w:val="nil"/>
            </w:tcBorders>
            <w:tcMar>
              <w:top w:w="128" w:type="dxa"/>
              <w:left w:w="43" w:type="dxa"/>
              <w:bottom w:w="43" w:type="dxa"/>
              <w:right w:w="43" w:type="dxa"/>
            </w:tcMar>
          </w:tcPr>
          <w:p w14:paraId="600FBF51"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72B6463" w14:textId="77777777" w:rsidR="0089264D" w:rsidRPr="00B40C4C" w:rsidRDefault="0089264D" w:rsidP="009137DA">
            <w:r w:rsidRPr="00B40C4C">
              <w:t>Miljødirektoratet</w:t>
            </w:r>
          </w:p>
        </w:tc>
        <w:tc>
          <w:tcPr>
            <w:tcW w:w="1160" w:type="dxa"/>
            <w:tcBorders>
              <w:top w:val="nil"/>
              <w:left w:val="nil"/>
              <w:bottom w:val="nil"/>
              <w:right w:val="nil"/>
            </w:tcBorders>
            <w:tcMar>
              <w:top w:w="128" w:type="dxa"/>
              <w:left w:w="43" w:type="dxa"/>
              <w:bottom w:w="43" w:type="dxa"/>
              <w:right w:w="43" w:type="dxa"/>
            </w:tcMar>
            <w:vAlign w:val="bottom"/>
          </w:tcPr>
          <w:p w14:paraId="36B6FB4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4D21641" w14:textId="77777777" w:rsidR="0089264D" w:rsidRPr="00B40C4C" w:rsidRDefault="0089264D" w:rsidP="00DB606C">
            <w:pPr>
              <w:jc w:val="right"/>
            </w:pPr>
          </w:p>
        </w:tc>
      </w:tr>
      <w:tr w:rsidR="00446E55" w:rsidRPr="00B40C4C" w14:paraId="2D99A40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587878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B6663D0" w14:textId="77777777" w:rsidR="0089264D" w:rsidRPr="00B40C4C" w:rsidRDefault="0089264D" w:rsidP="009137DA">
            <w:r w:rsidRPr="00B40C4C">
              <w:t>30</w:t>
            </w:r>
          </w:p>
        </w:tc>
        <w:tc>
          <w:tcPr>
            <w:tcW w:w="4399" w:type="dxa"/>
            <w:tcBorders>
              <w:top w:val="nil"/>
              <w:left w:val="nil"/>
              <w:bottom w:val="nil"/>
              <w:right w:val="nil"/>
            </w:tcBorders>
            <w:tcMar>
              <w:top w:w="128" w:type="dxa"/>
              <w:left w:w="43" w:type="dxa"/>
              <w:bottom w:w="43" w:type="dxa"/>
              <w:right w:w="43" w:type="dxa"/>
            </w:tcMar>
          </w:tcPr>
          <w:p w14:paraId="120FF762" w14:textId="77777777" w:rsidR="0089264D" w:rsidRPr="00B40C4C" w:rsidRDefault="0089264D" w:rsidP="009137DA">
            <w:r w:rsidRPr="00B40C4C">
              <w:t>Statlige erverv, bevaring av viktige friluftslivsområder</w:t>
            </w:r>
          </w:p>
        </w:tc>
        <w:tc>
          <w:tcPr>
            <w:tcW w:w="1160" w:type="dxa"/>
            <w:tcBorders>
              <w:top w:val="nil"/>
              <w:left w:val="nil"/>
              <w:bottom w:val="nil"/>
              <w:right w:val="nil"/>
            </w:tcBorders>
            <w:tcMar>
              <w:top w:w="128" w:type="dxa"/>
              <w:left w:w="43" w:type="dxa"/>
              <w:bottom w:w="43" w:type="dxa"/>
              <w:right w:w="43" w:type="dxa"/>
            </w:tcMar>
            <w:vAlign w:val="bottom"/>
          </w:tcPr>
          <w:p w14:paraId="099235C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9250E12" w14:textId="77777777" w:rsidR="0089264D" w:rsidRPr="00B40C4C" w:rsidRDefault="0089264D" w:rsidP="00DB606C">
            <w:pPr>
              <w:jc w:val="right"/>
            </w:pPr>
            <w:r w:rsidRPr="00B40C4C">
              <w:t>45 000</w:t>
            </w:r>
          </w:p>
        </w:tc>
      </w:tr>
      <w:tr w:rsidR="00446E55" w:rsidRPr="00B40C4C" w14:paraId="3342471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A36721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5C2C1A2" w14:textId="77777777" w:rsidR="0089264D" w:rsidRPr="00B40C4C" w:rsidRDefault="0089264D" w:rsidP="009137DA">
            <w:r w:rsidRPr="00B40C4C">
              <w:t>31</w:t>
            </w:r>
          </w:p>
        </w:tc>
        <w:tc>
          <w:tcPr>
            <w:tcW w:w="4399" w:type="dxa"/>
            <w:tcBorders>
              <w:top w:val="nil"/>
              <w:left w:val="nil"/>
              <w:bottom w:val="nil"/>
              <w:right w:val="nil"/>
            </w:tcBorders>
            <w:tcMar>
              <w:top w:w="128" w:type="dxa"/>
              <w:left w:w="43" w:type="dxa"/>
              <w:bottom w:w="43" w:type="dxa"/>
              <w:right w:w="43" w:type="dxa"/>
            </w:tcMar>
          </w:tcPr>
          <w:p w14:paraId="6B8B1407" w14:textId="77777777" w:rsidR="0089264D" w:rsidRPr="00B40C4C" w:rsidRDefault="0089264D" w:rsidP="009137DA">
            <w:r w:rsidRPr="00B40C4C">
              <w:t>Tiltak i verneområder og naturrestaurering</w:t>
            </w:r>
          </w:p>
        </w:tc>
        <w:tc>
          <w:tcPr>
            <w:tcW w:w="1160" w:type="dxa"/>
            <w:tcBorders>
              <w:top w:val="nil"/>
              <w:left w:val="nil"/>
              <w:bottom w:val="nil"/>
              <w:right w:val="nil"/>
            </w:tcBorders>
            <w:tcMar>
              <w:top w:w="128" w:type="dxa"/>
              <w:left w:w="43" w:type="dxa"/>
              <w:bottom w:w="43" w:type="dxa"/>
              <w:right w:w="43" w:type="dxa"/>
            </w:tcMar>
            <w:vAlign w:val="bottom"/>
          </w:tcPr>
          <w:p w14:paraId="518C48E1" w14:textId="77777777" w:rsidR="0089264D" w:rsidRPr="00B40C4C" w:rsidRDefault="0089264D" w:rsidP="00DB606C">
            <w:pPr>
              <w:jc w:val="right"/>
            </w:pPr>
            <w:r w:rsidRPr="00B40C4C">
              <w:t>10 000</w:t>
            </w:r>
          </w:p>
        </w:tc>
        <w:tc>
          <w:tcPr>
            <w:tcW w:w="2080" w:type="dxa"/>
            <w:tcBorders>
              <w:top w:val="nil"/>
              <w:left w:val="nil"/>
              <w:bottom w:val="nil"/>
              <w:right w:val="nil"/>
            </w:tcBorders>
            <w:tcMar>
              <w:top w:w="128" w:type="dxa"/>
              <w:left w:w="43" w:type="dxa"/>
              <w:bottom w:w="43" w:type="dxa"/>
              <w:right w:w="43" w:type="dxa"/>
            </w:tcMar>
            <w:vAlign w:val="bottom"/>
          </w:tcPr>
          <w:p w14:paraId="0DD4AECB" w14:textId="77777777" w:rsidR="0089264D" w:rsidRPr="00B40C4C" w:rsidRDefault="0089264D" w:rsidP="00DB606C">
            <w:pPr>
              <w:jc w:val="right"/>
            </w:pPr>
          </w:p>
        </w:tc>
      </w:tr>
      <w:tr w:rsidR="00446E55" w:rsidRPr="00B40C4C" w14:paraId="66D6CD9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0ACF5D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65F5E4B" w14:textId="77777777" w:rsidR="0089264D" w:rsidRPr="00B40C4C" w:rsidRDefault="0089264D" w:rsidP="009137DA">
            <w:r w:rsidRPr="00B40C4C">
              <w:t>32</w:t>
            </w:r>
          </w:p>
        </w:tc>
        <w:tc>
          <w:tcPr>
            <w:tcW w:w="4399" w:type="dxa"/>
            <w:tcBorders>
              <w:top w:val="nil"/>
              <w:left w:val="nil"/>
              <w:bottom w:val="nil"/>
              <w:right w:val="nil"/>
            </w:tcBorders>
            <w:tcMar>
              <w:top w:w="128" w:type="dxa"/>
              <w:left w:w="43" w:type="dxa"/>
              <w:bottom w:w="43" w:type="dxa"/>
              <w:right w:w="43" w:type="dxa"/>
            </w:tcMar>
          </w:tcPr>
          <w:p w14:paraId="23B13765" w14:textId="77777777" w:rsidR="0089264D" w:rsidRPr="00B40C4C" w:rsidRDefault="0089264D" w:rsidP="009137DA">
            <w:r w:rsidRPr="00B40C4C">
              <w:t>Statlige erverv, vern av naturområder</w:t>
            </w:r>
          </w:p>
        </w:tc>
        <w:tc>
          <w:tcPr>
            <w:tcW w:w="1160" w:type="dxa"/>
            <w:tcBorders>
              <w:top w:val="nil"/>
              <w:left w:val="nil"/>
              <w:bottom w:val="nil"/>
              <w:right w:val="nil"/>
            </w:tcBorders>
            <w:tcMar>
              <w:top w:w="128" w:type="dxa"/>
              <w:left w:w="43" w:type="dxa"/>
              <w:bottom w:w="43" w:type="dxa"/>
              <w:right w:w="43" w:type="dxa"/>
            </w:tcMar>
            <w:vAlign w:val="bottom"/>
          </w:tcPr>
          <w:p w14:paraId="60A6D07E" w14:textId="77777777" w:rsidR="0089264D" w:rsidRPr="00B40C4C" w:rsidRDefault="0089264D" w:rsidP="00DB606C">
            <w:pPr>
              <w:jc w:val="right"/>
            </w:pPr>
            <w:r w:rsidRPr="00B40C4C">
              <w:t>384 600</w:t>
            </w:r>
          </w:p>
        </w:tc>
        <w:tc>
          <w:tcPr>
            <w:tcW w:w="2080" w:type="dxa"/>
            <w:tcBorders>
              <w:top w:val="nil"/>
              <w:left w:val="nil"/>
              <w:bottom w:val="nil"/>
              <w:right w:val="nil"/>
            </w:tcBorders>
            <w:tcMar>
              <w:top w:w="128" w:type="dxa"/>
              <w:left w:w="43" w:type="dxa"/>
              <w:bottom w:w="43" w:type="dxa"/>
              <w:right w:w="43" w:type="dxa"/>
            </w:tcMar>
            <w:vAlign w:val="bottom"/>
          </w:tcPr>
          <w:p w14:paraId="7A995174" w14:textId="77777777" w:rsidR="0089264D" w:rsidRPr="00B40C4C" w:rsidRDefault="0089264D" w:rsidP="00DB606C">
            <w:pPr>
              <w:jc w:val="right"/>
            </w:pPr>
          </w:p>
        </w:tc>
      </w:tr>
      <w:tr w:rsidR="00446E55" w:rsidRPr="00B40C4C" w14:paraId="091F844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99B179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DE5CD7C" w14:textId="77777777" w:rsidR="0089264D" w:rsidRPr="00B40C4C" w:rsidRDefault="0089264D" w:rsidP="009137DA">
            <w:r w:rsidRPr="00B40C4C">
              <w:t>39, 69, 79</w:t>
            </w:r>
          </w:p>
        </w:tc>
        <w:tc>
          <w:tcPr>
            <w:tcW w:w="4399" w:type="dxa"/>
            <w:tcBorders>
              <w:top w:val="nil"/>
              <w:left w:val="nil"/>
              <w:bottom w:val="nil"/>
              <w:right w:val="nil"/>
            </w:tcBorders>
            <w:tcMar>
              <w:top w:w="128" w:type="dxa"/>
              <w:left w:w="43" w:type="dxa"/>
              <w:bottom w:w="43" w:type="dxa"/>
              <w:right w:w="43" w:type="dxa"/>
            </w:tcMar>
          </w:tcPr>
          <w:p w14:paraId="6408D3A7" w14:textId="77777777" w:rsidR="0089264D" w:rsidRPr="00B40C4C" w:rsidRDefault="0089264D" w:rsidP="009137DA">
            <w:r w:rsidRPr="00B40C4C">
              <w:t>Oppryddingstiltak, jf. KLD, VII</w:t>
            </w:r>
          </w:p>
        </w:tc>
        <w:tc>
          <w:tcPr>
            <w:tcW w:w="1160" w:type="dxa"/>
            <w:tcBorders>
              <w:top w:val="nil"/>
              <w:left w:val="nil"/>
              <w:bottom w:val="nil"/>
              <w:right w:val="nil"/>
            </w:tcBorders>
            <w:tcMar>
              <w:top w:w="128" w:type="dxa"/>
              <w:left w:w="43" w:type="dxa"/>
              <w:bottom w:w="43" w:type="dxa"/>
              <w:right w:w="43" w:type="dxa"/>
            </w:tcMar>
            <w:vAlign w:val="bottom"/>
          </w:tcPr>
          <w:p w14:paraId="41ACA40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71E86A1" w14:textId="77777777" w:rsidR="0089264D" w:rsidRPr="00B40C4C" w:rsidRDefault="0089264D" w:rsidP="00DB606C">
            <w:pPr>
              <w:jc w:val="right"/>
            </w:pPr>
            <w:r w:rsidRPr="00B40C4C">
              <w:t>5 000</w:t>
            </w:r>
          </w:p>
        </w:tc>
      </w:tr>
      <w:tr w:rsidR="00446E55" w:rsidRPr="00B40C4C" w14:paraId="6A55AE3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922CE65"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754C56A" w14:textId="77777777" w:rsidR="0089264D" w:rsidRPr="00B40C4C" w:rsidRDefault="0089264D" w:rsidP="009137DA">
            <w:r w:rsidRPr="00B40C4C">
              <w:t>61</w:t>
            </w:r>
          </w:p>
        </w:tc>
        <w:tc>
          <w:tcPr>
            <w:tcW w:w="4399" w:type="dxa"/>
            <w:tcBorders>
              <w:top w:val="nil"/>
              <w:left w:val="nil"/>
              <w:bottom w:val="nil"/>
              <w:right w:val="nil"/>
            </w:tcBorders>
            <w:tcMar>
              <w:top w:w="128" w:type="dxa"/>
              <w:left w:w="43" w:type="dxa"/>
              <w:bottom w:w="43" w:type="dxa"/>
              <w:right w:w="43" w:type="dxa"/>
            </w:tcMar>
          </w:tcPr>
          <w:p w14:paraId="3A2673B6" w14:textId="77777777" w:rsidR="0089264D" w:rsidRPr="00B40C4C" w:rsidRDefault="0089264D" w:rsidP="009137DA">
            <w:r w:rsidRPr="00B40C4C">
              <w:t>Tilskudd til klimatiltak og klimatilpasning</w:t>
            </w:r>
          </w:p>
        </w:tc>
        <w:tc>
          <w:tcPr>
            <w:tcW w:w="1160" w:type="dxa"/>
            <w:tcBorders>
              <w:top w:val="nil"/>
              <w:left w:val="nil"/>
              <w:bottom w:val="nil"/>
              <w:right w:val="nil"/>
            </w:tcBorders>
            <w:tcMar>
              <w:top w:w="128" w:type="dxa"/>
              <w:left w:w="43" w:type="dxa"/>
              <w:bottom w:w="43" w:type="dxa"/>
              <w:right w:w="43" w:type="dxa"/>
            </w:tcMar>
            <w:vAlign w:val="bottom"/>
          </w:tcPr>
          <w:p w14:paraId="7031DEC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43CC4C6" w14:textId="77777777" w:rsidR="0089264D" w:rsidRPr="00B40C4C" w:rsidRDefault="0089264D" w:rsidP="00DB606C">
            <w:pPr>
              <w:jc w:val="right"/>
            </w:pPr>
            <w:r w:rsidRPr="00B40C4C">
              <w:t>437 200</w:t>
            </w:r>
          </w:p>
        </w:tc>
      </w:tr>
      <w:tr w:rsidR="00446E55" w:rsidRPr="00B40C4C" w14:paraId="2D4BF4E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409E02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9E92663" w14:textId="77777777" w:rsidR="0089264D" w:rsidRPr="00B40C4C" w:rsidRDefault="0089264D" w:rsidP="009137DA">
            <w:r w:rsidRPr="00B40C4C">
              <w:t>62</w:t>
            </w:r>
          </w:p>
        </w:tc>
        <w:tc>
          <w:tcPr>
            <w:tcW w:w="4399" w:type="dxa"/>
            <w:tcBorders>
              <w:top w:val="nil"/>
              <w:left w:val="nil"/>
              <w:bottom w:val="nil"/>
              <w:right w:val="nil"/>
            </w:tcBorders>
            <w:tcMar>
              <w:top w:w="128" w:type="dxa"/>
              <w:left w:w="43" w:type="dxa"/>
              <w:bottom w:w="43" w:type="dxa"/>
              <w:right w:w="43" w:type="dxa"/>
            </w:tcMar>
          </w:tcPr>
          <w:p w14:paraId="4072854C" w14:textId="77777777" w:rsidR="0089264D" w:rsidRPr="00B40C4C" w:rsidRDefault="0089264D" w:rsidP="009137DA">
            <w:r w:rsidRPr="00B40C4C">
              <w:t>Tilskudd til grønn skipsfart</w:t>
            </w:r>
          </w:p>
        </w:tc>
        <w:tc>
          <w:tcPr>
            <w:tcW w:w="1160" w:type="dxa"/>
            <w:tcBorders>
              <w:top w:val="nil"/>
              <w:left w:val="nil"/>
              <w:bottom w:val="nil"/>
              <w:right w:val="nil"/>
            </w:tcBorders>
            <w:tcMar>
              <w:top w:w="128" w:type="dxa"/>
              <w:left w:w="43" w:type="dxa"/>
              <w:bottom w:w="43" w:type="dxa"/>
              <w:right w:w="43" w:type="dxa"/>
            </w:tcMar>
            <w:vAlign w:val="bottom"/>
          </w:tcPr>
          <w:p w14:paraId="04708C94"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CDC6AE" w14:textId="77777777" w:rsidR="0089264D" w:rsidRPr="00B40C4C" w:rsidRDefault="0089264D" w:rsidP="00DB606C">
            <w:pPr>
              <w:jc w:val="right"/>
            </w:pPr>
            <w:r w:rsidRPr="00B40C4C">
              <w:t>423 200</w:t>
            </w:r>
          </w:p>
        </w:tc>
      </w:tr>
      <w:tr w:rsidR="00446E55" w:rsidRPr="00B40C4C" w14:paraId="42EDF1C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5FF06C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3B3D75C"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1559C0D0" w14:textId="77777777" w:rsidR="0089264D" w:rsidRPr="00B40C4C" w:rsidRDefault="0089264D" w:rsidP="009137DA">
            <w:r w:rsidRPr="00B40C4C">
              <w:t>Tilskudd til tiltak mot marin forsøpling</w:t>
            </w:r>
          </w:p>
        </w:tc>
        <w:tc>
          <w:tcPr>
            <w:tcW w:w="1160" w:type="dxa"/>
            <w:tcBorders>
              <w:top w:val="nil"/>
              <w:left w:val="nil"/>
              <w:bottom w:val="nil"/>
              <w:right w:val="nil"/>
            </w:tcBorders>
            <w:tcMar>
              <w:top w:w="128" w:type="dxa"/>
              <w:left w:w="43" w:type="dxa"/>
              <w:bottom w:w="43" w:type="dxa"/>
              <w:right w:w="43" w:type="dxa"/>
            </w:tcMar>
            <w:vAlign w:val="bottom"/>
          </w:tcPr>
          <w:p w14:paraId="2F469D9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31976C3" w14:textId="77777777" w:rsidR="0089264D" w:rsidRPr="00B40C4C" w:rsidRDefault="0089264D" w:rsidP="00DB606C">
            <w:pPr>
              <w:jc w:val="right"/>
            </w:pPr>
            <w:r w:rsidRPr="00B40C4C">
              <w:t>15 000</w:t>
            </w:r>
          </w:p>
        </w:tc>
      </w:tr>
      <w:tr w:rsidR="00446E55" w:rsidRPr="00B40C4C" w14:paraId="5F80957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D6232F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B492FD9" w14:textId="77777777" w:rsidR="0089264D" w:rsidRPr="00B40C4C" w:rsidRDefault="0089264D" w:rsidP="009137DA">
            <w:r w:rsidRPr="00B40C4C">
              <w:t>78</w:t>
            </w:r>
          </w:p>
        </w:tc>
        <w:tc>
          <w:tcPr>
            <w:tcW w:w="4399" w:type="dxa"/>
            <w:tcBorders>
              <w:top w:val="nil"/>
              <w:left w:val="nil"/>
              <w:bottom w:val="nil"/>
              <w:right w:val="nil"/>
            </w:tcBorders>
            <w:tcMar>
              <w:top w:w="128" w:type="dxa"/>
              <w:left w:w="43" w:type="dxa"/>
              <w:bottom w:w="43" w:type="dxa"/>
              <w:right w:w="43" w:type="dxa"/>
            </w:tcMar>
          </w:tcPr>
          <w:p w14:paraId="41BD920A" w14:textId="77777777" w:rsidR="0089264D" w:rsidRPr="00B40C4C" w:rsidRDefault="0089264D" w:rsidP="009137DA">
            <w:r w:rsidRPr="00B40C4C">
              <w:t>Tilskudd til friluftslivsformål</w:t>
            </w:r>
          </w:p>
        </w:tc>
        <w:tc>
          <w:tcPr>
            <w:tcW w:w="1160" w:type="dxa"/>
            <w:tcBorders>
              <w:top w:val="nil"/>
              <w:left w:val="nil"/>
              <w:bottom w:val="nil"/>
              <w:right w:val="nil"/>
            </w:tcBorders>
            <w:tcMar>
              <w:top w:w="128" w:type="dxa"/>
              <w:left w:w="43" w:type="dxa"/>
              <w:bottom w:w="43" w:type="dxa"/>
              <w:right w:w="43" w:type="dxa"/>
            </w:tcMar>
            <w:vAlign w:val="bottom"/>
          </w:tcPr>
          <w:p w14:paraId="20986D5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2A85990" w14:textId="77777777" w:rsidR="0089264D" w:rsidRPr="00B40C4C" w:rsidRDefault="0089264D" w:rsidP="00DB606C">
            <w:pPr>
              <w:jc w:val="right"/>
            </w:pPr>
            <w:r w:rsidRPr="00B40C4C">
              <w:t>3 000</w:t>
            </w:r>
          </w:p>
        </w:tc>
      </w:tr>
      <w:tr w:rsidR="00446E55" w:rsidRPr="00B40C4C" w14:paraId="2A53BC9E"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2F20FB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B524030" w14:textId="77777777" w:rsidR="0089264D" w:rsidRPr="00B40C4C" w:rsidRDefault="0089264D" w:rsidP="009137DA">
            <w:r w:rsidRPr="00B40C4C">
              <w:t>87</w:t>
            </w:r>
          </w:p>
        </w:tc>
        <w:tc>
          <w:tcPr>
            <w:tcW w:w="4399" w:type="dxa"/>
            <w:tcBorders>
              <w:top w:val="nil"/>
              <w:left w:val="nil"/>
              <w:bottom w:val="nil"/>
              <w:right w:val="nil"/>
            </w:tcBorders>
            <w:tcMar>
              <w:top w:w="128" w:type="dxa"/>
              <w:left w:w="43" w:type="dxa"/>
              <w:bottom w:w="43" w:type="dxa"/>
              <w:right w:w="43" w:type="dxa"/>
            </w:tcMar>
          </w:tcPr>
          <w:p w14:paraId="1D7567AD" w14:textId="77777777" w:rsidR="0089264D" w:rsidRPr="00B40C4C" w:rsidRDefault="0089264D" w:rsidP="009137DA">
            <w:r w:rsidRPr="00B40C4C">
              <w:t>Tilskudd til natur og friluftsliv i områder berørt av landbaserte vindkraftverk</w:t>
            </w:r>
          </w:p>
        </w:tc>
        <w:tc>
          <w:tcPr>
            <w:tcW w:w="1160" w:type="dxa"/>
            <w:tcBorders>
              <w:top w:val="nil"/>
              <w:left w:val="nil"/>
              <w:bottom w:val="nil"/>
              <w:right w:val="nil"/>
            </w:tcBorders>
            <w:tcMar>
              <w:top w:w="128" w:type="dxa"/>
              <w:left w:w="43" w:type="dxa"/>
              <w:bottom w:w="43" w:type="dxa"/>
              <w:right w:w="43" w:type="dxa"/>
            </w:tcMar>
            <w:vAlign w:val="bottom"/>
          </w:tcPr>
          <w:p w14:paraId="3C17239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EBD96EC" w14:textId="77777777" w:rsidR="0089264D" w:rsidRPr="00B40C4C" w:rsidRDefault="0089264D" w:rsidP="00DB606C">
            <w:pPr>
              <w:jc w:val="right"/>
            </w:pPr>
            <w:r w:rsidRPr="00B40C4C">
              <w:t>10 000</w:t>
            </w:r>
          </w:p>
        </w:tc>
      </w:tr>
      <w:tr w:rsidR="00446E55" w:rsidRPr="00B40C4C" w14:paraId="7C84C21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977CDEA" w14:textId="77777777" w:rsidR="0089264D" w:rsidRPr="00B40C4C" w:rsidRDefault="0089264D" w:rsidP="009137DA">
            <w:r w:rsidRPr="00B40C4C">
              <w:t>1428</w:t>
            </w:r>
          </w:p>
        </w:tc>
        <w:tc>
          <w:tcPr>
            <w:tcW w:w="1100" w:type="dxa"/>
            <w:tcBorders>
              <w:top w:val="nil"/>
              <w:left w:val="nil"/>
              <w:bottom w:val="nil"/>
              <w:right w:val="nil"/>
            </w:tcBorders>
            <w:tcMar>
              <w:top w:w="128" w:type="dxa"/>
              <w:left w:w="43" w:type="dxa"/>
              <w:bottom w:w="43" w:type="dxa"/>
              <w:right w:w="43" w:type="dxa"/>
            </w:tcMar>
          </w:tcPr>
          <w:p w14:paraId="3423860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1D91288" w14:textId="77777777" w:rsidR="0089264D" w:rsidRPr="00B40C4C" w:rsidRDefault="0089264D" w:rsidP="009137DA">
            <w:r w:rsidRPr="00B40C4C">
              <w:t>Enova SF</w:t>
            </w:r>
          </w:p>
        </w:tc>
        <w:tc>
          <w:tcPr>
            <w:tcW w:w="1160" w:type="dxa"/>
            <w:tcBorders>
              <w:top w:val="nil"/>
              <w:left w:val="nil"/>
              <w:bottom w:val="nil"/>
              <w:right w:val="nil"/>
            </w:tcBorders>
            <w:tcMar>
              <w:top w:w="128" w:type="dxa"/>
              <w:left w:w="43" w:type="dxa"/>
              <w:bottom w:w="43" w:type="dxa"/>
              <w:right w:w="43" w:type="dxa"/>
            </w:tcMar>
            <w:vAlign w:val="bottom"/>
          </w:tcPr>
          <w:p w14:paraId="0FA8C56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8A9934C" w14:textId="77777777" w:rsidR="0089264D" w:rsidRPr="00B40C4C" w:rsidRDefault="0089264D" w:rsidP="00DB606C">
            <w:pPr>
              <w:jc w:val="right"/>
            </w:pPr>
          </w:p>
        </w:tc>
      </w:tr>
      <w:tr w:rsidR="00446E55" w:rsidRPr="00B40C4C" w14:paraId="1F81534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C17EE3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D1B5F06" w14:textId="77777777" w:rsidR="0089264D" w:rsidRPr="00B40C4C" w:rsidRDefault="0089264D" w:rsidP="009137DA">
            <w:r w:rsidRPr="00B40C4C">
              <w:t>50</w:t>
            </w:r>
          </w:p>
        </w:tc>
        <w:tc>
          <w:tcPr>
            <w:tcW w:w="4399" w:type="dxa"/>
            <w:tcBorders>
              <w:top w:val="nil"/>
              <w:left w:val="nil"/>
              <w:bottom w:val="nil"/>
              <w:right w:val="nil"/>
            </w:tcBorders>
            <w:tcMar>
              <w:top w:w="128" w:type="dxa"/>
              <w:left w:w="43" w:type="dxa"/>
              <w:bottom w:w="43" w:type="dxa"/>
              <w:right w:w="43" w:type="dxa"/>
            </w:tcMar>
          </w:tcPr>
          <w:p w14:paraId="6E1919E1" w14:textId="77777777" w:rsidR="0089264D" w:rsidRPr="00B40C4C" w:rsidRDefault="0089264D" w:rsidP="009137DA">
            <w:r w:rsidRPr="00B40C4C">
              <w:t>Overføring til Klima- og energifondet</w:t>
            </w:r>
          </w:p>
        </w:tc>
        <w:tc>
          <w:tcPr>
            <w:tcW w:w="1160" w:type="dxa"/>
            <w:tcBorders>
              <w:top w:val="nil"/>
              <w:left w:val="nil"/>
              <w:bottom w:val="nil"/>
              <w:right w:val="nil"/>
            </w:tcBorders>
            <w:tcMar>
              <w:top w:w="128" w:type="dxa"/>
              <w:left w:w="43" w:type="dxa"/>
              <w:bottom w:w="43" w:type="dxa"/>
              <w:right w:w="43" w:type="dxa"/>
            </w:tcMar>
            <w:vAlign w:val="bottom"/>
          </w:tcPr>
          <w:p w14:paraId="5402CF7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ADEC6E7" w14:textId="77777777" w:rsidR="0089264D" w:rsidRPr="00B40C4C" w:rsidRDefault="0089264D" w:rsidP="00DB606C">
            <w:pPr>
              <w:jc w:val="right"/>
            </w:pPr>
            <w:r w:rsidRPr="00B40C4C">
              <w:t>400 000</w:t>
            </w:r>
          </w:p>
        </w:tc>
      </w:tr>
      <w:tr w:rsidR="00446E55" w:rsidRPr="00B40C4C" w14:paraId="16E8320B" w14:textId="77777777" w:rsidTr="009E307E">
        <w:trPr>
          <w:trHeight w:val="880"/>
        </w:trPr>
        <w:tc>
          <w:tcPr>
            <w:tcW w:w="880" w:type="dxa"/>
            <w:tcBorders>
              <w:top w:val="nil"/>
              <w:left w:val="nil"/>
              <w:bottom w:val="nil"/>
              <w:right w:val="nil"/>
            </w:tcBorders>
            <w:tcMar>
              <w:top w:w="128" w:type="dxa"/>
              <w:left w:w="43" w:type="dxa"/>
              <w:bottom w:w="43" w:type="dxa"/>
              <w:right w:w="43" w:type="dxa"/>
            </w:tcMar>
          </w:tcPr>
          <w:p w14:paraId="3F639518"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A5B8133"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378664E" w14:textId="77777777" w:rsidR="0089264D" w:rsidRPr="00B40C4C" w:rsidRDefault="0089264D" w:rsidP="009137DA">
            <w:r w:rsidRPr="00B40C4C">
              <w:t>Omgjøre betingede lån fra Klima- og energifondet til tilskudd etter forhåndsdefinerte og forutsigbare vilkår, jf. KLD, XII</w:t>
            </w:r>
          </w:p>
        </w:tc>
        <w:tc>
          <w:tcPr>
            <w:tcW w:w="1160" w:type="dxa"/>
            <w:tcBorders>
              <w:top w:val="nil"/>
              <w:left w:val="nil"/>
              <w:bottom w:val="nil"/>
              <w:right w:val="nil"/>
            </w:tcBorders>
            <w:tcMar>
              <w:top w:w="128" w:type="dxa"/>
              <w:left w:w="43" w:type="dxa"/>
              <w:bottom w:w="43" w:type="dxa"/>
              <w:right w:w="43" w:type="dxa"/>
            </w:tcMar>
            <w:vAlign w:val="bottom"/>
          </w:tcPr>
          <w:p w14:paraId="4CF9A3F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01313B8" w14:textId="77777777" w:rsidR="0089264D" w:rsidRPr="00B40C4C" w:rsidRDefault="0089264D" w:rsidP="00DB606C">
            <w:pPr>
              <w:jc w:val="right"/>
            </w:pPr>
            <w:r w:rsidRPr="00B40C4C">
              <w:rPr>
                <w:rStyle w:val="kursiv"/>
              </w:rPr>
              <w:t>Iht. forhåndsdefinerte vilkår</w:t>
            </w:r>
          </w:p>
        </w:tc>
      </w:tr>
      <w:tr w:rsidR="00446E55" w:rsidRPr="00B40C4C" w14:paraId="3B075EF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4D48C50" w14:textId="77777777" w:rsidR="0089264D" w:rsidRPr="00B40C4C" w:rsidRDefault="0089264D" w:rsidP="009137DA">
            <w:r w:rsidRPr="00B40C4C">
              <w:t>1429</w:t>
            </w:r>
          </w:p>
        </w:tc>
        <w:tc>
          <w:tcPr>
            <w:tcW w:w="1100" w:type="dxa"/>
            <w:tcBorders>
              <w:top w:val="nil"/>
              <w:left w:val="nil"/>
              <w:bottom w:val="nil"/>
              <w:right w:val="nil"/>
            </w:tcBorders>
            <w:tcMar>
              <w:top w:w="128" w:type="dxa"/>
              <w:left w:w="43" w:type="dxa"/>
              <w:bottom w:w="43" w:type="dxa"/>
              <w:right w:w="43" w:type="dxa"/>
            </w:tcMar>
          </w:tcPr>
          <w:p w14:paraId="4917BB5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2E7BEAFA" w14:textId="77777777" w:rsidR="0089264D" w:rsidRPr="00B40C4C" w:rsidRDefault="0089264D" w:rsidP="009137DA">
            <w:r w:rsidRPr="00B40C4C">
              <w:t>Riksantikvaren</w:t>
            </w:r>
          </w:p>
        </w:tc>
        <w:tc>
          <w:tcPr>
            <w:tcW w:w="1160" w:type="dxa"/>
            <w:tcBorders>
              <w:top w:val="nil"/>
              <w:left w:val="nil"/>
              <w:bottom w:val="nil"/>
              <w:right w:val="nil"/>
            </w:tcBorders>
            <w:tcMar>
              <w:top w:w="128" w:type="dxa"/>
              <w:left w:w="43" w:type="dxa"/>
              <w:bottom w:w="43" w:type="dxa"/>
              <w:right w:w="43" w:type="dxa"/>
            </w:tcMar>
            <w:vAlign w:val="bottom"/>
          </w:tcPr>
          <w:p w14:paraId="62F24CE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47C9907" w14:textId="77777777" w:rsidR="0089264D" w:rsidRPr="00B40C4C" w:rsidRDefault="0089264D" w:rsidP="00DB606C">
            <w:pPr>
              <w:jc w:val="right"/>
            </w:pPr>
          </w:p>
        </w:tc>
      </w:tr>
      <w:tr w:rsidR="00446E55" w:rsidRPr="00B40C4C" w14:paraId="7DFF3A46"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24D3C14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AAB0241"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3D8277AB" w14:textId="77777777" w:rsidR="0089264D" w:rsidRPr="00B40C4C" w:rsidRDefault="0089264D" w:rsidP="009137DA">
            <w:r w:rsidRPr="00B40C4C">
              <w:t>Tilskudd til automatisk fredete og andre arkeologiske kulturminner</w:t>
            </w:r>
          </w:p>
        </w:tc>
        <w:tc>
          <w:tcPr>
            <w:tcW w:w="1160" w:type="dxa"/>
            <w:tcBorders>
              <w:top w:val="nil"/>
              <w:left w:val="nil"/>
              <w:bottom w:val="nil"/>
              <w:right w:val="nil"/>
            </w:tcBorders>
            <w:tcMar>
              <w:top w:w="128" w:type="dxa"/>
              <w:left w:w="43" w:type="dxa"/>
              <w:bottom w:w="43" w:type="dxa"/>
              <w:right w:w="43" w:type="dxa"/>
            </w:tcMar>
            <w:vAlign w:val="bottom"/>
          </w:tcPr>
          <w:p w14:paraId="51359ED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11C1931" w14:textId="77777777" w:rsidR="0089264D" w:rsidRPr="00B40C4C" w:rsidRDefault="0089264D" w:rsidP="00DB606C">
            <w:pPr>
              <w:jc w:val="right"/>
            </w:pPr>
            <w:r w:rsidRPr="00B40C4C">
              <w:t>61 000</w:t>
            </w:r>
          </w:p>
        </w:tc>
      </w:tr>
      <w:tr w:rsidR="00446E55" w:rsidRPr="00B40C4C" w14:paraId="789B2C2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36B889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F63D7C2"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0458EB39" w14:textId="77777777" w:rsidR="0089264D" w:rsidRPr="00B40C4C" w:rsidRDefault="0089264D" w:rsidP="009137DA">
            <w:r w:rsidRPr="00B40C4C">
              <w:t>Tilskudd til fredete kulturminner i privat eie</w:t>
            </w:r>
          </w:p>
        </w:tc>
        <w:tc>
          <w:tcPr>
            <w:tcW w:w="1160" w:type="dxa"/>
            <w:tcBorders>
              <w:top w:val="nil"/>
              <w:left w:val="nil"/>
              <w:bottom w:val="nil"/>
              <w:right w:val="nil"/>
            </w:tcBorders>
            <w:tcMar>
              <w:top w:w="128" w:type="dxa"/>
              <w:left w:w="43" w:type="dxa"/>
              <w:bottom w:w="43" w:type="dxa"/>
              <w:right w:w="43" w:type="dxa"/>
            </w:tcMar>
            <w:vAlign w:val="bottom"/>
          </w:tcPr>
          <w:p w14:paraId="6244909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B6BFB78" w14:textId="77777777" w:rsidR="0089264D" w:rsidRPr="00B40C4C" w:rsidRDefault="0089264D" w:rsidP="00DB606C">
            <w:pPr>
              <w:jc w:val="right"/>
            </w:pPr>
            <w:r w:rsidRPr="00B40C4C">
              <w:t>15 000</w:t>
            </w:r>
          </w:p>
        </w:tc>
      </w:tr>
      <w:tr w:rsidR="00446E55" w:rsidRPr="00B40C4C" w14:paraId="4B84E36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F9638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16C1506"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6A6F5F11" w14:textId="77777777" w:rsidR="0089264D" w:rsidRPr="00B40C4C" w:rsidRDefault="0089264D" w:rsidP="009137DA">
            <w:r w:rsidRPr="00B40C4C">
              <w:t>Tilskudd til tekniske og industrielle kulturminner</w:t>
            </w:r>
          </w:p>
        </w:tc>
        <w:tc>
          <w:tcPr>
            <w:tcW w:w="1160" w:type="dxa"/>
            <w:tcBorders>
              <w:top w:val="nil"/>
              <w:left w:val="nil"/>
              <w:bottom w:val="nil"/>
              <w:right w:val="nil"/>
            </w:tcBorders>
            <w:tcMar>
              <w:top w:w="128" w:type="dxa"/>
              <w:left w:w="43" w:type="dxa"/>
              <w:bottom w:w="43" w:type="dxa"/>
              <w:right w:w="43" w:type="dxa"/>
            </w:tcMar>
            <w:vAlign w:val="bottom"/>
          </w:tcPr>
          <w:p w14:paraId="4D9F11D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A7CA9A4" w14:textId="77777777" w:rsidR="0089264D" w:rsidRPr="00B40C4C" w:rsidRDefault="0089264D" w:rsidP="00DB606C">
            <w:pPr>
              <w:jc w:val="right"/>
            </w:pPr>
            <w:r w:rsidRPr="00B40C4C">
              <w:t>10 000</w:t>
            </w:r>
          </w:p>
        </w:tc>
      </w:tr>
      <w:tr w:rsidR="00446E55" w:rsidRPr="00B40C4C" w14:paraId="2FC5A780"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415A73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DBBA712"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73050DB7" w14:textId="77777777" w:rsidR="0089264D" w:rsidRPr="00B40C4C" w:rsidRDefault="0089264D" w:rsidP="009137DA">
            <w:r w:rsidRPr="00B40C4C">
              <w:t>Tilskudd til bygninger og anlegg fra middelalderen og brannsikring</w:t>
            </w:r>
          </w:p>
        </w:tc>
        <w:tc>
          <w:tcPr>
            <w:tcW w:w="1160" w:type="dxa"/>
            <w:tcBorders>
              <w:top w:val="nil"/>
              <w:left w:val="nil"/>
              <w:bottom w:val="nil"/>
              <w:right w:val="nil"/>
            </w:tcBorders>
            <w:tcMar>
              <w:top w:w="128" w:type="dxa"/>
              <w:left w:w="43" w:type="dxa"/>
              <w:bottom w:w="43" w:type="dxa"/>
              <w:right w:w="43" w:type="dxa"/>
            </w:tcMar>
            <w:vAlign w:val="bottom"/>
          </w:tcPr>
          <w:p w14:paraId="23EC1DD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440A9FA" w14:textId="77777777" w:rsidR="0089264D" w:rsidRPr="00B40C4C" w:rsidRDefault="0089264D" w:rsidP="00DB606C">
            <w:pPr>
              <w:jc w:val="right"/>
            </w:pPr>
            <w:r w:rsidRPr="00B40C4C">
              <w:t>17 000</w:t>
            </w:r>
          </w:p>
        </w:tc>
      </w:tr>
      <w:tr w:rsidR="00446E55" w:rsidRPr="00B40C4C" w14:paraId="283BF84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CB79E8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B48C63B" w14:textId="77777777" w:rsidR="0089264D" w:rsidRPr="00B40C4C" w:rsidRDefault="0089264D" w:rsidP="009137DA">
            <w:r w:rsidRPr="00B40C4C">
              <w:t>74</w:t>
            </w:r>
          </w:p>
        </w:tc>
        <w:tc>
          <w:tcPr>
            <w:tcW w:w="4399" w:type="dxa"/>
            <w:tcBorders>
              <w:top w:val="nil"/>
              <w:left w:val="nil"/>
              <w:bottom w:val="nil"/>
              <w:right w:val="nil"/>
            </w:tcBorders>
            <w:tcMar>
              <w:top w:w="128" w:type="dxa"/>
              <w:left w:w="43" w:type="dxa"/>
              <w:bottom w:w="43" w:type="dxa"/>
              <w:right w:w="43" w:type="dxa"/>
            </w:tcMar>
          </w:tcPr>
          <w:p w14:paraId="71E99993" w14:textId="77777777" w:rsidR="0089264D" w:rsidRPr="00B40C4C" w:rsidRDefault="0089264D" w:rsidP="009137DA">
            <w:r w:rsidRPr="00B40C4C">
              <w:t>Tilskudd til fartøyvern</w:t>
            </w:r>
          </w:p>
        </w:tc>
        <w:tc>
          <w:tcPr>
            <w:tcW w:w="1160" w:type="dxa"/>
            <w:tcBorders>
              <w:top w:val="nil"/>
              <w:left w:val="nil"/>
              <w:bottom w:val="nil"/>
              <w:right w:val="nil"/>
            </w:tcBorders>
            <w:tcMar>
              <w:top w:w="128" w:type="dxa"/>
              <w:left w:w="43" w:type="dxa"/>
              <w:bottom w:w="43" w:type="dxa"/>
              <w:right w:w="43" w:type="dxa"/>
            </w:tcMar>
            <w:vAlign w:val="bottom"/>
          </w:tcPr>
          <w:p w14:paraId="29B59BE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72BD94C" w14:textId="77777777" w:rsidR="0089264D" w:rsidRPr="00B40C4C" w:rsidRDefault="0089264D" w:rsidP="00DB606C">
            <w:pPr>
              <w:jc w:val="right"/>
            </w:pPr>
            <w:r w:rsidRPr="00B40C4C">
              <w:t>10 000</w:t>
            </w:r>
          </w:p>
        </w:tc>
      </w:tr>
      <w:tr w:rsidR="00446E55" w:rsidRPr="00B40C4C" w14:paraId="4569B99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FB1649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36C9453" w14:textId="77777777" w:rsidR="0089264D" w:rsidRPr="00B40C4C" w:rsidRDefault="0089264D" w:rsidP="009137DA">
            <w:r w:rsidRPr="00B40C4C">
              <w:t>75</w:t>
            </w:r>
          </w:p>
        </w:tc>
        <w:tc>
          <w:tcPr>
            <w:tcW w:w="4399" w:type="dxa"/>
            <w:tcBorders>
              <w:top w:val="nil"/>
              <w:left w:val="nil"/>
              <w:bottom w:val="nil"/>
              <w:right w:val="nil"/>
            </w:tcBorders>
            <w:tcMar>
              <w:top w:w="128" w:type="dxa"/>
              <w:left w:w="43" w:type="dxa"/>
              <w:bottom w:w="43" w:type="dxa"/>
              <w:right w:w="43" w:type="dxa"/>
            </w:tcMar>
          </w:tcPr>
          <w:p w14:paraId="27831915" w14:textId="77777777" w:rsidR="0089264D" w:rsidRPr="00B40C4C" w:rsidRDefault="0089264D" w:rsidP="009137DA">
            <w:r w:rsidRPr="00B40C4C">
              <w:t>Tilskudd til fartøyvernsentrene</w:t>
            </w:r>
          </w:p>
        </w:tc>
        <w:tc>
          <w:tcPr>
            <w:tcW w:w="1160" w:type="dxa"/>
            <w:tcBorders>
              <w:top w:val="nil"/>
              <w:left w:val="nil"/>
              <w:bottom w:val="nil"/>
              <w:right w:val="nil"/>
            </w:tcBorders>
            <w:tcMar>
              <w:top w:w="128" w:type="dxa"/>
              <w:left w:w="43" w:type="dxa"/>
              <w:bottom w:w="43" w:type="dxa"/>
              <w:right w:w="43" w:type="dxa"/>
            </w:tcMar>
            <w:vAlign w:val="bottom"/>
          </w:tcPr>
          <w:p w14:paraId="6B6607E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44926FE" w14:textId="77777777" w:rsidR="0089264D" w:rsidRPr="00B40C4C" w:rsidRDefault="0089264D" w:rsidP="00DB606C">
            <w:pPr>
              <w:jc w:val="right"/>
            </w:pPr>
            <w:r w:rsidRPr="00B40C4C">
              <w:t>1 500</w:t>
            </w:r>
          </w:p>
        </w:tc>
      </w:tr>
      <w:tr w:rsidR="00446E55" w:rsidRPr="00B40C4C" w14:paraId="396D962B"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4027FA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EE6CA74" w14:textId="77777777" w:rsidR="0089264D" w:rsidRPr="00B40C4C" w:rsidRDefault="0089264D" w:rsidP="009137DA">
            <w:r w:rsidRPr="00B40C4C">
              <w:t>77</w:t>
            </w:r>
          </w:p>
        </w:tc>
        <w:tc>
          <w:tcPr>
            <w:tcW w:w="4399" w:type="dxa"/>
            <w:tcBorders>
              <w:top w:val="nil"/>
              <w:left w:val="nil"/>
              <w:bottom w:val="nil"/>
              <w:right w:val="nil"/>
            </w:tcBorders>
            <w:tcMar>
              <w:top w:w="128" w:type="dxa"/>
              <w:left w:w="43" w:type="dxa"/>
              <w:bottom w:w="43" w:type="dxa"/>
              <w:right w:w="43" w:type="dxa"/>
            </w:tcMar>
          </w:tcPr>
          <w:p w14:paraId="26F1C039" w14:textId="77777777" w:rsidR="0089264D" w:rsidRPr="00B40C4C" w:rsidRDefault="0089264D" w:rsidP="009137DA">
            <w:r w:rsidRPr="00B40C4C">
              <w:t>Tilskudd til verdiskapingsarbeid på kulturmiljøområdet</w:t>
            </w:r>
          </w:p>
        </w:tc>
        <w:tc>
          <w:tcPr>
            <w:tcW w:w="1160" w:type="dxa"/>
            <w:tcBorders>
              <w:top w:val="nil"/>
              <w:left w:val="nil"/>
              <w:bottom w:val="nil"/>
              <w:right w:val="nil"/>
            </w:tcBorders>
            <w:tcMar>
              <w:top w:w="128" w:type="dxa"/>
              <w:left w:w="43" w:type="dxa"/>
              <w:bottom w:w="43" w:type="dxa"/>
              <w:right w:w="43" w:type="dxa"/>
            </w:tcMar>
            <w:vAlign w:val="bottom"/>
          </w:tcPr>
          <w:p w14:paraId="23681CC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23EDFB" w14:textId="77777777" w:rsidR="0089264D" w:rsidRPr="00B40C4C" w:rsidRDefault="0089264D" w:rsidP="00DB606C">
            <w:pPr>
              <w:jc w:val="right"/>
            </w:pPr>
            <w:r w:rsidRPr="00B40C4C">
              <w:t>4 000</w:t>
            </w:r>
          </w:p>
        </w:tc>
      </w:tr>
      <w:tr w:rsidR="00446E55" w:rsidRPr="00B40C4C" w14:paraId="1CB4C86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C26BD5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539DA7E" w14:textId="77777777" w:rsidR="0089264D" w:rsidRPr="00B40C4C" w:rsidRDefault="0089264D" w:rsidP="009137DA">
            <w:r w:rsidRPr="00B40C4C">
              <w:t>79</w:t>
            </w:r>
          </w:p>
        </w:tc>
        <w:tc>
          <w:tcPr>
            <w:tcW w:w="4399" w:type="dxa"/>
            <w:tcBorders>
              <w:top w:val="nil"/>
              <w:left w:val="nil"/>
              <w:bottom w:val="nil"/>
              <w:right w:val="nil"/>
            </w:tcBorders>
            <w:tcMar>
              <w:top w:w="128" w:type="dxa"/>
              <w:left w:w="43" w:type="dxa"/>
              <w:bottom w:w="43" w:type="dxa"/>
              <w:right w:w="43" w:type="dxa"/>
            </w:tcMar>
          </w:tcPr>
          <w:p w14:paraId="077FD63D" w14:textId="77777777" w:rsidR="0089264D" w:rsidRPr="00B40C4C" w:rsidRDefault="0089264D" w:rsidP="009137DA">
            <w:r w:rsidRPr="00B40C4C">
              <w:t>Tilskudd til verdensarven</w:t>
            </w:r>
          </w:p>
        </w:tc>
        <w:tc>
          <w:tcPr>
            <w:tcW w:w="1160" w:type="dxa"/>
            <w:tcBorders>
              <w:top w:val="nil"/>
              <w:left w:val="nil"/>
              <w:bottom w:val="nil"/>
              <w:right w:val="nil"/>
            </w:tcBorders>
            <w:tcMar>
              <w:top w:w="128" w:type="dxa"/>
              <w:left w:w="43" w:type="dxa"/>
              <w:bottom w:w="43" w:type="dxa"/>
              <w:right w:w="43" w:type="dxa"/>
            </w:tcMar>
            <w:vAlign w:val="bottom"/>
          </w:tcPr>
          <w:p w14:paraId="4E4A9A0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F04F842" w14:textId="77777777" w:rsidR="0089264D" w:rsidRPr="00B40C4C" w:rsidRDefault="0089264D" w:rsidP="00DB606C">
            <w:pPr>
              <w:jc w:val="right"/>
            </w:pPr>
            <w:r w:rsidRPr="00B40C4C">
              <w:t>15 000</w:t>
            </w:r>
          </w:p>
        </w:tc>
      </w:tr>
      <w:tr w:rsidR="00446E55" w:rsidRPr="00B40C4C" w14:paraId="79485E0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E78FBBF" w14:textId="77777777" w:rsidR="0089264D" w:rsidRPr="00B40C4C" w:rsidRDefault="0089264D" w:rsidP="009137DA">
            <w:r w:rsidRPr="00B40C4C">
              <w:t>1471</w:t>
            </w:r>
          </w:p>
        </w:tc>
        <w:tc>
          <w:tcPr>
            <w:tcW w:w="1100" w:type="dxa"/>
            <w:tcBorders>
              <w:top w:val="nil"/>
              <w:left w:val="nil"/>
              <w:bottom w:val="nil"/>
              <w:right w:val="nil"/>
            </w:tcBorders>
            <w:tcMar>
              <w:top w:w="128" w:type="dxa"/>
              <w:left w:w="43" w:type="dxa"/>
              <w:bottom w:w="43" w:type="dxa"/>
              <w:right w:w="43" w:type="dxa"/>
            </w:tcMar>
          </w:tcPr>
          <w:p w14:paraId="625EB08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5A79C63" w14:textId="77777777" w:rsidR="0089264D" w:rsidRPr="00B40C4C" w:rsidRDefault="0089264D" w:rsidP="009137DA">
            <w:r w:rsidRPr="00B40C4C">
              <w:t>Norsk Polarinstitutt</w:t>
            </w:r>
          </w:p>
        </w:tc>
        <w:tc>
          <w:tcPr>
            <w:tcW w:w="1160" w:type="dxa"/>
            <w:tcBorders>
              <w:top w:val="nil"/>
              <w:left w:val="nil"/>
              <w:bottom w:val="nil"/>
              <w:right w:val="nil"/>
            </w:tcBorders>
            <w:tcMar>
              <w:top w:w="128" w:type="dxa"/>
              <w:left w:w="43" w:type="dxa"/>
              <w:bottom w:w="43" w:type="dxa"/>
              <w:right w:w="43" w:type="dxa"/>
            </w:tcMar>
            <w:vAlign w:val="bottom"/>
          </w:tcPr>
          <w:p w14:paraId="6A275E4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3589B3E" w14:textId="77777777" w:rsidR="0089264D" w:rsidRPr="00B40C4C" w:rsidRDefault="0089264D" w:rsidP="00DB606C">
            <w:pPr>
              <w:jc w:val="right"/>
            </w:pPr>
          </w:p>
        </w:tc>
      </w:tr>
      <w:tr w:rsidR="00446E55" w:rsidRPr="00B40C4C" w14:paraId="6D79C7A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84B4D5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BE1E721"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146CBA80"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2A3B8E5A" w14:textId="77777777" w:rsidR="0089264D" w:rsidRPr="00B40C4C" w:rsidRDefault="0089264D" w:rsidP="00DB606C">
            <w:pPr>
              <w:jc w:val="right"/>
            </w:pPr>
            <w:r w:rsidRPr="00B40C4C">
              <w:t>227 000</w:t>
            </w:r>
          </w:p>
        </w:tc>
        <w:tc>
          <w:tcPr>
            <w:tcW w:w="2080" w:type="dxa"/>
            <w:tcBorders>
              <w:top w:val="nil"/>
              <w:left w:val="nil"/>
              <w:bottom w:val="nil"/>
              <w:right w:val="nil"/>
            </w:tcBorders>
            <w:tcMar>
              <w:top w:w="128" w:type="dxa"/>
              <w:left w:w="43" w:type="dxa"/>
              <w:bottom w:w="43" w:type="dxa"/>
              <w:right w:w="43" w:type="dxa"/>
            </w:tcMar>
            <w:vAlign w:val="bottom"/>
          </w:tcPr>
          <w:p w14:paraId="49D0E1F8" w14:textId="77777777" w:rsidR="0089264D" w:rsidRPr="00B40C4C" w:rsidRDefault="0089264D" w:rsidP="00DB606C">
            <w:pPr>
              <w:jc w:val="right"/>
            </w:pPr>
          </w:p>
        </w:tc>
      </w:tr>
      <w:tr w:rsidR="00446E55" w:rsidRPr="00B40C4C" w14:paraId="4241AD6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3EE16DB" w14:textId="77777777" w:rsidR="0089264D" w:rsidRPr="00B40C4C" w:rsidRDefault="0089264D" w:rsidP="009137DA">
            <w:r w:rsidRPr="00B40C4C">
              <w:t>1481</w:t>
            </w:r>
          </w:p>
        </w:tc>
        <w:tc>
          <w:tcPr>
            <w:tcW w:w="1100" w:type="dxa"/>
            <w:tcBorders>
              <w:top w:val="nil"/>
              <w:left w:val="nil"/>
              <w:bottom w:val="nil"/>
              <w:right w:val="nil"/>
            </w:tcBorders>
            <w:tcMar>
              <w:top w:w="128" w:type="dxa"/>
              <w:left w:w="43" w:type="dxa"/>
              <w:bottom w:w="43" w:type="dxa"/>
              <w:right w:w="43" w:type="dxa"/>
            </w:tcMar>
          </w:tcPr>
          <w:p w14:paraId="0FEFB5B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A19EA97" w14:textId="77777777" w:rsidR="0089264D" w:rsidRPr="00B40C4C" w:rsidRDefault="0089264D" w:rsidP="009137DA">
            <w:r w:rsidRPr="00B40C4C">
              <w:t>Klimakvoter</w:t>
            </w:r>
          </w:p>
        </w:tc>
        <w:tc>
          <w:tcPr>
            <w:tcW w:w="1160" w:type="dxa"/>
            <w:tcBorders>
              <w:top w:val="nil"/>
              <w:left w:val="nil"/>
              <w:bottom w:val="nil"/>
              <w:right w:val="nil"/>
            </w:tcBorders>
            <w:tcMar>
              <w:top w:w="128" w:type="dxa"/>
              <w:left w:w="43" w:type="dxa"/>
              <w:bottom w:w="43" w:type="dxa"/>
              <w:right w:w="43" w:type="dxa"/>
            </w:tcMar>
            <w:vAlign w:val="bottom"/>
          </w:tcPr>
          <w:p w14:paraId="4F4991E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46F05E3" w14:textId="77777777" w:rsidR="0089264D" w:rsidRPr="00B40C4C" w:rsidRDefault="0089264D" w:rsidP="00DB606C">
            <w:pPr>
              <w:jc w:val="right"/>
            </w:pPr>
          </w:p>
        </w:tc>
      </w:tr>
      <w:tr w:rsidR="00446E55" w:rsidRPr="00B40C4C" w14:paraId="392BC301"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CA7383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6256FD9" w14:textId="77777777" w:rsidR="0089264D" w:rsidRPr="00B40C4C" w:rsidRDefault="0089264D" w:rsidP="009137DA">
            <w:r w:rsidRPr="00B40C4C">
              <w:t>22</w:t>
            </w:r>
          </w:p>
        </w:tc>
        <w:tc>
          <w:tcPr>
            <w:tcW w:w="4399" w:type="dxa"/>
            <w:tcBorders>
              <w:top w:val="nil"/>
              <w:left w:val="nil"/>
              <w:bottom w:val="nil"/>
              <w:right w:val="nil"/>
            </w:tcBorders>
            <w:tcMar>
              <w:top w:w="128" w:type="dxa"/>
              <w:left w:w="43" w:type="dxa"/>
              <w:bottom w:w="43" w:type="dxa"/>
              <w:right w:w="43" w:type="dxa"/>
            </w:tcMar>
          </w:tcPr>
          <w:p w14:paraId="4540C30E" w14:textId="77777777" w:rsidR="0089264D" w:rsidRPr="00B40C4C" w:rsidRDefault="0089264D" w:rsidP="009137DA">
            <w:r w:rsidRPr="00B40C4C">
              <w:t xml:space="preserve">Internasjonalt samarbeid under Parisavtalens artikkel 6, jf. KLD, IV </w:t>
            </w:r>
          </w:p>
        </w:tc>
        <w:tc>
          <w:tcPr>
            <w:tcW w:w="1160" w:type="dxa"/>
            <w:tcBorders>
              <w:top w:val="nil"/>
              <w:left w:val="nil"/>
              <w:bottom w:val="nil"/>
              <w:right w:val="nil"/>
            </w:tcBorders>
            <w:tcMar>
              <w:top w:w="128" w:type="dxa"/>
              <w:left w:w="43" w:type="dxa"/>
              <w:bottom w:w="43" w:type="dxa"/>
              <w:right w:w="43" w:type="dxa"/>
            </w:tcMar>
            <w:vAlign w:val="bottom"/>
          </w:tcPr>
          <w:p w14:paraId="6087C727" w14:textId="77777777" w:rsidR="0089264D" w:rsidRPr="00B40C4C" w:rsidRDefault="0089264D" w:rsidP="00DB606C">
            <w:pPr>
              <w:jc w:val="right"/>
            </w:pPr>
            <w:r w:rsidRPr="00B40C4C">
              <w:t>8 200 000</w:t>
            </w:r>
          </w:p>
        </w:tc>
        <w:tc>
          <w:tcPr>
            <w:tcW w:w="2080" w:type="dxa"/>
            <w:tcBorders>
              <w:top w:val="nil"/>
              <w:left w:val="nil"/>
              <w:bottom w:val="nil"/>
              <w:right w:val="nil"/>
            </w:tcBorders>
            <w:tcMar>
              <w:top w:w="128" w:type="dxa"/>
              <w:left w:w="43" w:type="dxa"/>
              <w:bottom w:w="43" w:type="dxa"/>
              <w:right w:w="43" w:type="dxa"/>
            </w:tcMar>
            <w:vAlign w:val="bottom"/>
          </w:tcPr>
          <w:p w14:paraId="53EFFF8E" w14:textId="77777777" w:rsidR="0089264D" w:rsidRPr="00B40C4C" w:rsidRDefault="0089264D" w:rsidP="00DB606C">
            <w:pPr>
              <w:jc w:val="right"/>
            </w:pPr>
          </w:p>
        </w:tc>
      </w:tr>
      <w:tr w:rsidR="00446E55" w:rsidRPr="00B40C4C" w14:paraId="16C883F5" w14:textId="77777777" w:rsidTr="009E307E">
        <w:trPr>
          <w:trHeight w:val="880"/>
        </w:trPr>
        <w:tc>
          <w:tcPr>
            <w:tcW w:w="880" w:type="dxa"/>
            <w:tcBorders>
              <w:top w:val="nil"/>
              <w:left w:val="nil"/>
              <w:bottom w:val="nil"/>
              <w:right w:val="nil"/>
            </w:tcBorders>
            <w:tcMar>
              <w:top w:w="128" w:type="dxa"/>
              <w:left w:w="43" w:type="dxa"/>
              <w:bottom w:w="43" w:type="dxa"/>
              <w:right w:w="43" w:type="dxa"/>
            </w:tcMar>
          </w:tcPr>
          <w:p w14:paraId="5EE4BDB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84F6389" w14:textId="77777777" w:rsidR="0089264D" w:rsidRPr="00B40C4C" w:rsidRDefault="0089264D" w:rsidP="009137DA">
            <w:r w:rsidRPr="00B40C4C">
              <w:t>25</w:t>
            </w:r>
          </w:p>
        </w:tc>
        <w:tc>
          <w:tcPr>
            <w:tcW w:w="4399" w:type="dxa"/>
            <w:tcBorders>
              <w:top w:val="nil"/>
              <w:left w:val="nil"/>
              <w:bottom w:val="nil"/>
              <w:right w:val="nil"/>
            </w:tcBorders>
            <w:tcMar>
              <w:top w:w="128" w:type="dxa"/>
              <w:left w:w="43" w:type="dxa"/>
              <w:bottom w:w="43" w:type="dxa"/>
              <w:right w:w="43" w:type="dxa"/>
            </w:tcMar>
          </w:tcPr>
          <w:p w14:paraId="68AA45E0" w14:textId="77777777" w:rsidR="0089264D" w:rsidRPr="00B40C4C" w:rsidRDefault="0089264D" w:rsidP="009137DA">
            <w:r w:rsidRPr="00B40C4C">
              <w:t>Fleksible mekanismer under klimasamarbeidet med EU, kjøp av skogkreditter og utslippsenheter, jf. KLD, XIV</w:t>
            </w:r>
          </w:p>
        </w:tc>
        <w:tc>
          <w:tcPr>
            <w:tcW w:w="1160" w:type="dxa"/>
            <w:tcBorders>
              <w:top w:val="nil"/>
              <w:left w:val="nil"/>
              <w:bottom w:val="nil"/>
              <w:right w:val="nil"/>
            </w:tcBorders>
            <w:tcMar>
              <w:top w:w="128" w:type="dxa"/>
              <w:left w:w="43" w:type="dxa"/>
              <w:bottom w:w="43" w:type="dxa"/>
              <w:right w:w="43" w:type="dxa"/>
            </w:tcMar>
            <w:vAlign w:val="bottom"/>
          </w:tcPr>
          <w:p w14:paraId="67478AAC" w14:textId="77777777" w:rsidR="0089264D" w:rsidRPr="00B40C4C" w:rsidRDefault="0089264D" w:rsidP="00DB606C">
            <w:pPr>
              <w:jc w:val="right"/>
            </w:pPr>
            <w:r w:rsidRPr="00B40C4C">
              <w:t>3 000 000</w:t>
            </w:r>
          </w:p>
        </w:tc>
        <w:tc>
          <w:tcPr>
            <w:tcW w:w="2080" w:type="dxa"/>
            <w:tcBorders>
              <w:top w:val="nil"/>
              <w:left w:val="nil"/>
              <w:bottom w:val="nil"/>
              <w:right w:val="nil"/>
            </w:tcBorders>
            <w:tcMar>
              <w:top w:w="128" w:type="dxa"/>
              <w:left w:w="43" w:type="dxa"/>
              <w:bottom w:w="43" w:type="dxa"/>
              <w:right w:w="43" w:type="dxa"/>
            </w:tcMar>
            <w:vAlign w:val="bottom"/>
          </w:tcPr>
          <w:p w14:paraId="3E9FE2B1" w14:textId="77777777" w:rsidR="0089264D" w:rsidRPr="00B40C4C" w:rsidRDefault="0089264D" w:rsidP="00DB606C">
            <w:pPr>
              <w:jc w:val="right"/>
            </w:pPr>
          </w:p>
        </w:tc>
      </w:tr>
      <w:tr w:rsidR="00446E55" w:rsidRPr="00B40C4C" w14:paraId="573FD3D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57B17CF" w14:textId="77777777" w:rsidR="0089264D" w:rsidRPr="00B40C4C" w:rsidRDefault="0089264D" w:rsidP="009137DA">
            <w:r w:rsidRPr="00B40C4C">
              <w:t>1482</w:t>
            </w:r>
          </w:p>
        </w:tc>
        <w:tc>
          <w:tcPr>
            <w:tcW w:w="1100" w:type="dxa"/>
            <w:tcBorders>
              <w:top w:val="nil"/>
              <w:left w:val="nil"/>
              <w:bottom w:val="nil"/>
              <w:right w:val="nil"/>
            </w:tcBorders>
            <w:tcMar>
              <w:top w:w="128" w:type="dxa"/>
              <w:left w:w="43" w:type="dxa"/>
              <w:bottom w:w="43" w:type="dxa"/>
              <w:right w:w="43" w:type="dxa"/>
            </w:tcMar>
          </w:tcPr>
          <w:p w14:paraId="7E4D36D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33CC8DD" w14:textId="77777777" w:rsidR="0089264D" w:rsidRPr="00B40C4C" w:rsidRDefault="0089264D" w:rsidP="009137DA">
            <w:r w:rsidRPr="00B40C4C">
              <w:t>Internasjonale klima- og utviklingstiltak</w:t>
            </w:r>
          </w:p>
        </w:tc>
        <w:tc>
          <w:tcPr>
            <w:tcW w:w="1160" w:type="dxa"/>
            <w:tcBorders>
              <w:top w:val="nil"/>
              <w:left w:val="nil"/>
              <w:bottom w:val="nil"/>
              <w:right w:val="nil"/>
            </w:tcBorders>
            <w:tcMar>
              <w:top w:w="128" w:type="dxa"/>
              <w:left w:w="43" w:type="dxa"/>
              <w:bottom w:w="43" w:type="dxa"/>
              <w:right w:w="43" w:type="dxa"/>
            </w:tcMar>
            <w:vAlign w:val="bottom"/>
          </w:tcPr>
          <w:p w14:paraId="7DF2B78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3769505" w14:textId="77777777" w:rsidR="0089264D" w:rsidRPr="00B40C4C" w:rsidRDefault="0089264D" w:rsidP="00DB606C">
            <w:pPr>
              <w:jc w:val="right"/>
            </w:pPr>
          </w:p>
        </w:tc>
      </w:tr>
      <w:tr w:rsidR="00446E55" w:rsidRPr="00B40C4C" w14:paraId="5D38F68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6AE654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B6F1E0B"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60E06502" w14:textId="77777777" w:rsidR="0089264D" w:rsidRPr="00B40C4C" w:rsidRDefault="0089264D" w:rsidP="009137DA">
            <w:r w:rsidRPr="00B40C4C">
              <w:t>Klima- og skoginitiativet</w:t>
            </w:r>
          </w:p>
        </w:tc>
        <w:tc>
          <w:tcPr>
            <w:tcW w:w="1160" w:type="dxa"/>
            <w:tcBorders>
              <w:top w:val="nil"/>
              <w:left w:val="nil"/>
              <w:bottom w:val="nil"/>
              <w:right w:val="nil"/>
            </w:tcBorders>
            <w:tcMar>
              <w:top w:w="128" w:type="dxa"/>
              <w:left w:w="43" w:type="dxa"/>
              <w:bottom w:w="43" w:type="dxa"/>
              <w:right w:w="43" w:type="dxa"/>
            </w:tcMar>
            <w:vAlign w:val="bottom"/>
          </w:tcPr>
          <w:p w14:paraId="1B8FF5D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CD6F319" w14:textId="77777777" w:rsidR="0089264D" w:rsidRPr="00B40C4C" w:rsidRDefault="0089264D" w:rsidP="00DB606C">
            <w:pPr>
              <w:jc w:val="right"/>
            </w:pPr>
            <w:r w:rsidRPr="00B40C4C">
              <w:t>2 315 000</w:t>
            </w:r>
          </w:p>
        </w:tc>
      </w:tr>
      <w:tr w:rsidR="00446E55" w:rsidRPr="00B40C4C" w14:paraId="5CCD97D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D574B6C" w14:textId="77777777" w:rsidR="0089264D" w:rsidRPr="00B40C4C" w:rsidRDefault="0089264D" w:rsidP="009137DA">
            <w:r w:rsidRPr="00B40C4C">
              <w:t>1500</w:t>
            </w:r>
          </w:p>
        </w:tc>
        <w:tc>
          <w:tcPr>
            <w:tcW w:w="1100" w:type="dxa"/>
            <w:tcBorders>
              <w:top w:val="nil"/>
              <w:left w:val="nil"/>
              <w:bottom w:val="nil"/>
              <w:right w:val="nil"/>
            </w:tcBorders>
            <w:tcMar>
              <w:top w:w="128" w:type="dxa"/>
              <w:left w:w="43" w:type="dxa"/>
              <w:bottom w:w="43" w:type="dxa"/>
              <w:right w:w="43" w:type="dxa"/>
            </w:tcMar>
          </w:tcPr>
          <w:p w14:paraId="48F5640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90B0257" w14:textId="77777777" w:rsidR="0089264D" w:rsidRPr="00B40C4C" w:rsidRDefault="0089264D" w:rsidP="009137DA">
            <w:r w:rsidRPr="00B40C4C">
              <w:t>Digitaliserings- og forvaltningsdepartementet</w:t>
            </w:r>
          </w:p>
        </w:tc>
        <w:tc>
          <w:tcPr>
            <w:tcW w:w="1160" w:type="dxa"/>
            <w:tcBorders>
              <w:top w:val="nil"/>
              <w:left w:val="nil"/>
              <w:bottom w:val="nil"/>
              <w:right w:val="nil"/>
            </w:tcBorders>
            <w:tcMar>
              <w:top w:w="128" w:type="dxa"/>
              <w:left w:w="43" w:type="dxa"/>
              <w:bottom w:w="43" w:type="dxa"/>
              <w:right w:w="43" w:type="dxa"/>
            </w:tcMar>
            <w:vAlign w:val="bottom"/>
          </w:tcPr>
          <w:p w14:paraId="0665740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D20579A" w14:textId="77777777" w:rsidR="0089264D" w:rsidRPr="00B40C4C" w:rsidRDefault="0089264D" w:rsidP="00DB606C">
            <w:pPr>
              <w:jc w:val="right"/>
            </w:pPr>
          </w:p>
        </w:tc>
      </w:tr>
      <w:tr w:rsidR="00446E55" w:rsidRPr="00B40C4C" w14:paraId="1C7B3F0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6471EB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1717BB8"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79A3E847" w14:textId="77777777" w:rsidR="0089264D" w:rsidRPr="00B40C4C" w:rsidRDefault="0089264D" w:rsidP="009137DA">
            <w:r w:rsidRPr="00B40C4C">
              <w:t>Forskningsmidler til Norges forskningsråd</w:t>
            </w:r>
          </w:p>
        </w:tc>
        <w:tc>
          <w:tcPr>
            <w:tcW w:w="1160" w:type="dxa"/>
            <w:tcBorders>
              <w:top w:val="nil"/>
              <w:left w:val="nil"/>
              <w:bottom w:val="nil"/>
              <w:right w:val="nil"/>
            </w:tcBorders>
            <w:tcMar>
              <w:top w:w="128" w:type="dxa"/>
              <w:left w:w="43" w:type="dxa"/>
              <w:bottom w:w="43" w:type="dxa"/>
              <w:right w:w="43" w:type="dxa"/>
            </w:tcMar>
            <w:vAlign w:val="bottom"/>
          </w:tcPr>
          <w:p w14:paraId="2012F2F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1FFC6D3" w14:textId="77777777" w:rsidR="0089264D" w:rsidRPr="00B40C4C" w:rsidRDefault="0089264D" w:rsidP="00DB606C">
            <w:pPr>
              <w:jc w:val="right"/>
            </w:pPr>
            <w:r w:rsidRPr="00B40C4C">
              <w:t>231 200</w:t>
            </w:r>
          </w:p>
        </w:tc>
      </w:tr>
      <w:tr w:rsidR="00446E55" w:rsidRPr="00B40C4C" w14:paraId="7EE4D92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F2CE59A" w14:textId="77777777" w:rsidR="0089264D" w:rsidRPr="00B40C4C" w:rsidRDefault="0089264D" w:rsidP="009137DA">
            <w:r w:rsidRPr="00B40C4C">
              <w:t>1530</w:t>
            </w:r>
          </w:p>
        </w:tc>
        <w:tc>
          <w:tcPr>
            <w:tcW w:w="1100" w:type="dxa"/>
            <w:tcBorders>
              <w:top w:val="nil"/>
              <w:left w:val="nil"/>
              <w:bottom w:val="nil"/>
              <w:right w:val="nil"/>
            </w:tcBorders>
            <w:tcMar>
              <w:top w:w="128" w:type="dxa"/>
              <w:left w:w="43" w:type="dxa"/>
              <w:bottom w:w="43" w:type="dxa"/>
              <w:right w:w="43" w:type="dxa"/>
            </w:tcMar>
          </w:tcPr>
          <w:p w14:paraId="38710F6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4699134" w14:textId="77777777" w:rsidR="0089264D" w:rsidRPr="00B40C4C" w:rsidRDefault="0089264D" w:rsidP="009137DA">
            <w:r w:rsidRPr="00B40C4C">
              <w:t>Byggeprosjekter utenfor husleieordningen</w:t>
            </w:r>
          </w:p>
        </w:tc>
        <w:tc>
          <w:tcPr>
            <w:tcW w:w="1160" w:type="dxa"/>
            <w:tcBorders>
              <w:top w:val="nil"/>
              <w:left w:val="nil"/>
              <w:bottom w:val="nil"/>
              <w:right w:val="nil"/>
            </w:tcBorders>
            <w:tcMar>
              <w:top w:w="128" w:type="dxa"/>
              <w:left w:w="43" w:type="dxa"/>
              <w:bottom w:w="43" w:type="dxa"/>
              <w:right w:w="43" w:type="dxa"/>
            </w:tcMar>
            <w:vAlign w:val="bottom"/>
          </w:tcPr>
          <w:p w14:paraId="40F4521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7FEA3F5" w14:textId="77777777" w:rsidR="0089264D" w:rsidRPr="00B40C4C" w:rsidRDefault="0089264D" w:rsidP="00DB606C">
            <w:pPr>
              <w:jc w:val="right"/>
            </w:pPr>
          </w:p>
        </w:tc>
      </w:tr>
      <w:tr w:rsidR="00446E55" w:rsidRPr="00B40C4C" w14:paraId="0CE8CD3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C6B7D6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2B73A07" w14:textId="77777777" w:rsidR="0089264D" w:rsidRPr="00B40C4C" w:rsidRDefault="0089264D" w:rsidP="009137DA">
            <w:r w:rsidRPr="00B40C4C">
              <w:t>33</w:t>
            </w:r>
          </w:p>
        </w:tc>
        <w:tc>
          <w:tcPr>
            <w:tcW w:w="4399" w:type="dxa"/>
            <w:tcBorders>
              <w:top w:val="nil"/>
              <w:left w:val="nil"/>
              <w:bottom w:val="nil"/>
              <w:right w:val="nil"/>
            </w:tcBorders>
            <w:tcMar>
              <w:top w:w="128" w:type="dxa"/>
              <w:left w:w="43" w:type="dxa"/>
              <w:bottom w:w="43" w:type="dxa"/>
              <w:right w:w="43" w:type="dxa"/>
            </w:tcMar>
          </w:tcPr>
          <w:p w14:paraId="3A39F550" w14:textId="77777777" w:rsidR="0089264D" w:rsidRPr="00B40C4C" w:rsidRDefault="0089264D" w:rsidP="009137DA">
            <w:r w:rsidRPr="00B40C4C">
              <w:t>Byggeprosjekt NTNU Campussamling, jf. DFD, V</w:t>
            </w:r>
          </w:p>
        </w:tc>
        <w:tc>
          <w:tcPr>
            <w:tcW w:w="1160" w:type="dxa"/>
            <w:tcBorders>
              <w:top w:val="nil"/>
              <w:left w:val="nil"/>
              <w:bottom w:val="nil"/>
              <w:right w:val="nil"/>
            </w:tcBorders>
            <w:tcMar>
              <w:top w:w="128" w:type="dxa"/>
              <w:left w:w="43" w:type="dxa"/>
              <w:bottom w:w="43" w:type="dxa"/>
              <w:right w:w="43" w:type="dxa"/>
            </w:tcMar>
            <w:vAlign w:val="bottom"/>
          </w:tcPr>
          <w:p w14:paraId="5C84BE93" w14:textId="77777777" w:rsidR="0089264D" w:rsidRPr="00B40C4C" w:rsidRDefault="0089264D" w:rsidP="00DB606C">
            <w:pPr>
              <w:jc w:val="right"/>
            </w:pPr>
            <w:r w:rsidRPr="00B40C4C">
              <w:t>7 792 500</w:t>
            </w:r>
          </w:p>
        </w:tc>
        <w:tc>
          <w:tcPr>
            <w:tcW w:w="2080" w:type="dxa"/>
            <w:tcBorders>
              <w:top w:val="nil"/>
              <w:left w:val="nil"/>
              <w:bottom w:val="nil"/>
              <w:right w:val="nil"/>
            </w:tcBorders>
            <w:tcMar>
              <w:top w:w="128" w:type="dxa"/>
              <w:left w:w="43" w:type="dxa"/>
              <w:bottom w:w="43" w:type="dxa"/>
              <w:right w:w="43" w:type="dxa"/>
            </w:tcMar>
            <w:vAlign w:val="bottom"/>
          </w:tcPr>
          <w:p w14:paraId="6B8FF64D" w14:textId="77777777" w:rsidR="0089264D" w:rsidRPr="00B40C4C" w:rsidRDefault="0089264D" w:rsidP="00DB606C">
            <w:pPr>
              <w:jc w:val="right"/>
            </w:pPr>
          </w:p>
        </w:tc>
      </w:tr>
      <w:tr w:rsidR="00446E55" w:rsidRPr="00B40C4C" w14:paraId="4815B9D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A1506A7" w14:textId="77777777" w:rsidR="0089264D" w:rsidRPr="00B40C4C" w:rsidRDefault="0089264D" w:rsidP="009137DA">
            <w:r w:rsidRPr="00B40C4C">
              <w:t>1540</w:t>
            </w:r>
          </w:p>
        </w:tc>
        <w:tc>
          <w:tcPr>
            <w:tcW w:w="1100" w:type="dxa"/>
            <w:tcBorders>
              <w:top w:val="nil"/>
              <w:left w:val="nil"/>
              <w:bottom w:val="nil"/>
              <w:right w:val="nil"/>
            </w:tcBorders>
            <w:tcMar>
              <w:top w:w="128" w:type="dxa"/>
              <w:left w:w="43" w:type="dxa"/>
              <w:bottom w:w="43" w:type="dxa"/>
              <w:right w:w="43" w:type="dxa"/>
            </w:tcMar>
          </w:tcPr>
          <w:p w14:paraId="73AD086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0298D60" w14:textId="77777777" w:rsidR="0089264D" w:rsidRPr="00B40C4C" w:rsidRDefault="0089264D" w:rsidP="009137DA">
            <w:r w:rsidRPr="00B40C4C">
              <w:t>Digitaliseringsdirektoratet</w:t>
            </w:r>
          </w:p>
        </w:tc>
        <w:tc>
          <w:tcPr>
            <w:tcW w:w="1160" w:type="dxa"/>
            <w:tcBorders>
              <w:top w:val="nil"/>
              <w:left w:val="nil"/>
              <w:bottom w:val="nil"/>
              <w:right w:val="nil"/>
            </w:tcBorders>
            <w:tcMar>
              <w:top w:w="128" w:type="dxa"/>
              <w:left w:w="43" w:type="dxa"/>
              <w:bottom w:w="43" w:type="dxa"/>
              <w:right w:w="43" w:type="dxa"/>
            </w:tcMar>
            <w:vAlign w:val="bottom"/>
          </w:tcPr>
          <w:p w14:paraId="652169E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DE79396" w14:textId="77777777" w:rsidR="0089264D" w:rsidRPr="00B40C4C" w:rsidRDefault="0089264D" w:rsidP="00DB606C">
            <w:pPr>
              <w:jc w:val="right"/>
            </w:pPr>
          </w:p>
        </w:tc>
      </w:tr>
      <w:tr w:rsidR="00446E55" w:rsidRPr="00B40C4C" w14:paraId="4FB1607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487002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A1D1DCC" w14:textId="77777777" w:rsidR="0089264D" w:rsidRPr="00B40C4C" w:rsidRDefault="0089264D" w:rsidP="009137DA">
            <w:r w:rsidRPr="00B40C4C">
              <w:t>25</w:t>
            </w:r>
          </w:p>
        </w:tc>
        <w:tc>
          <w:tcPr>
            <w:tcW w:w="4399" w:type="dxa"/>
            <w:tcBorders>
              <w:top w:val="nil"/>
              <w:left w:val="nil"/>
              <w:bottom w:val="nil"/>
              <w:right w:val="nil"/>
            </w:tcBorders>
            <w:tcMar>
              <w:top w:w="128" w:type="dxa"/>
              <w:left w:w="43" w:type="dxa"/>
              <w:bottom w:w="43" w:type="dxa"/>
              <w:right w:w="43" w:type="dxa"/>
            </w:tcMar>
          </w:tcPr>
          <w:p w14:paraId="5A0D0834" w14:textId="77777777" w:rsidR="0089264D" w:rsidRPr="00B40C4C" w:rsidRDefault="0089264D" w:rsidP="009137DA">
            <w:r w:rsidRPr="00B40C4C">
              <w:t>Medfinansieringsordning for digitaliseringsprosjekter</w:t>
            </w:r>
          </w:p>
        </w:tc>
        <w:tc>
          <w:tcPr>
            <w:tcW w:w="1160" w:type="dxa"/>
            <w:tcBorders>
              <w:top w:val="nil"/>
              <w:left w:val="nil"/>
              <w:bottom w:val="nil"/>
              <w:right w:val="nil"/>
            </w:tcBorders>
            <w:tcMar>
              <w:top w:w="128" w:type="dxa"/>
              <w:left w:w="43" w:type="dxa"/>
              <w:bottom w:w="43" w:type="dxa"/>
              <w:right w:w="43" w:type="dxa"/>
            </w:tcMar>
            <w:vAlign w:val="bottom"/>
          </w:tcPr>
          <w:p w14:paraId="41009EB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FD59491" w14:textId="77777777" w:rsidR="0089264D" w:rsidRPr="00B40C4C" w:rsidRDefault="0089264D" w:rsidP="00DB606C">
            <w:pPr>
              <w:jc w:val="right"/>
            </w:pPr>
            <w:r w:rsidRPr="00B40C4C">
              <w:t>160 600</w:t>
            </w:r>
          </w:p>
        </w:tc>
      </w:tr>
      <w:tr w:rsidR="00446E55" w:rsidRPr="00B40C4C" w14:paraId="2F3E5D7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2CE43EA" w14:textId="77777777" w:rsidR="0089264D" w:rsidRPr="00B40C4C" w:rsidRDefault="0089264D" w:rsidP="009137DA">
            <w:r w:rsidRPr="00B40C4C">
              <w:t>1600</w:t>
            </w:r>
          </w:p>
        </w:tc>
        <w:tc>
          <w:tcPr>
            <w:tcW w:w="1100" w:type="dxa"/>
            <w:tcBorders>
              <w:top w:val="nil"/>
              <w:left w:val="nil"/>
              <w:bottom w:val="nil"/>
              <w:right w:val="nil"/>
            </w:tcBorders>
            <w:tcMar>
              <w:top w:w="128" w:type="dxa"/>
              <w:left w:w="43" w:type="dxa"/>
              <w:bottom w:w="43" w:type="dxa"/>
              <w:right w:w="43" w:type="dxa"/>
            </w:tcMar>
          </w:tcPr>
          <w:p w14:paraId="1E1058E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4304BAB" w14:textId="77777777" w:rsidR="0089264D" w:rsidRPr="00B40C4C" w:rsidRDefault="0089264D" w:rsidP="009137DA">
            <w:r w:rsidRPr="00B40C4C">
              <w:t>Finansdepartementet</w:t>
            </w:r>
          </w:p>
        </w:tc>
        <w:tc>
          <w:tcPr>
            <w:tcW w:w="1160" w:type="dxa"/>
            <w:tcBorders>
              <w:top w:val="nil"/>
              <w:left w:val="nil"/>
              <w:bottom w:val="nil"/>
              <w:right w:val="nil"/>
            </w:tcBorders>
            <w:tcMar>
              <w:top w:w="128" w:type="dxa"/>
              <w:left w:w="43" w:type="dxa"/>
              <w:bottom w:w="43" w:type="dxa"/>
              <w:right w:w="43" w:type="dxa"/>
            </w:tcMar>
            <w:vAlign w:val="bottom"/>
          </w:tcPr>
          <w:p w14:paraId="7BD3DB9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99B8B5E" w14:textId="77777777" w:rsidR="0089264D" w:rsidRPr="00B40C4C" w:rsidRDefault="0089264D" w:rsidP="00DB606C">
            <w:pPr>
              <w:jc w:val="right"/>
            </w:pPr>
          </w:p>
        </w:tc>
      </w:tr>
      <w:tr w:rsidR="00446E55" w:rsidRPr="00B40C4C" w14:paraId="241F9E98"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6940FD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930B01A"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5BE0BF18" w14:textId="77777777" w:rsidR="0089264D" w:rsidRPr="00B40C4C" w:rsidRDefault="0089264D" w:rsidP="009137DA">
            <w:r w:rsidRPr="00B40C4C">
              <w:t>Forskning og allmennopplysning – Norges forskningsråd</w:t>
            </w:r>
          </w:p>
        </w:tc>
        <w:tc>
          <w:tcPr>
            <w:tcW w:w="1160" w:type="dxa"/>
            <w:tcBorders>
              <w:top w:val="nil"/>
              <w:left w:val="nil"/>
              <w:bottom w:val="nil"/>
              <w:right w:val="nil"/>
            </w:tcBorders>
            <w:tcMar>
              <w:top w:w="128" w:type="dxa"/>
              <w:left w:w="43" w:type="dxa"/>
              <w:bottom w:w="43" w:type="dxa"/>
              <w:right w:w="43" w:type="dxa"/>
            </w:tcMar>
            <w:vAlign w:val="bottom"/>
          </w:tcPr>
          <w:p w14:paraId="580FDA0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32D18DC" w14:textId="77777777" w:rsidR="0089264D" w:rsidRPr="00B40C4C" w:rsidRDefault="0089264D" w:rsidP="00DB606C">
            <w:pPr>
              <w:jc w:val="right"/>
            </w:pPr>
            <w:r w:rsidRPr="00B40C4C">
              <w:t>157 800</w:t>
            </w:r>
          </w:p>
        </w:tc>
      </w:tr>
      <w:tr w:rsidR="00446E55" w:rsidRPr="00B40C4C" w14:paraId="3A13DA2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C13EBA2" w14:textId="77777777" w:rsidR="0089264D" w:rsidRPr="00B40C4C" w:rsidRDefault="0089264D" w:rsidP="009137DA">
            <w:r w:rsidRPr="00B40C4C">
              <w:t>1610</w:t>
            </w:r>
          </w:p>
        </w:tc>
        <w:tc>
          <w:tcPr>
            <w:tcW w:w="1100" w:type="dxa"/>
            <w:tcBorders>
              <w:top w:val="nil"/>
              <w:left w:val="nil"/>
              <w:bottom w:val="nil"/>
              <w:right w:val="nil"/>
            </w:tcBorders>
            <w:tcMar>
              <w:top w:w="128" w:type="dxa"/>
              <w:left w:w="43" w:type="dxa"/>
              <w:bottom w:w="43" w:type="dxa"/>
              <w:right w:w="43" w:type="dxa"/>
            </w:tcMar>
          </w:tcPr>
          <w:p w14:paraId="53438B74"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149C6AB" w14:textId="77777777" w:rsidR="0089264D" w:rsidRPr="00B40C4C" w:rsidRDefault="0089264D" w:rsidP="009137DA">
            <w:r w:rsidRPr="00B40C4C">
              <w:t>Tolletaten</w:t>
            </w:r>
          </w:p>
        </w:tc>
        <w:tc>
          <w:tcPr>
            <w:tcW w:w="1160" w:type="dxa"/>
            <w:tcBorders>
              <w:top w:val="nil"/>
              <w:left w:val="nil"/>
              <w:bottom w:val="nil"/>
              <w:right w:val="nil"/>
            </w:tcBorders>
            <w:tcMar>
              <w:top w:w="128" w:type="dxa"/>
              <w:left w:w="43" w:type="dxa"/>
              <w:bottom w:w="43" w:type="dxa"/>
              <w:right w:w="43" w:type="dxa"/>
            </w:tcMar>
            <w:vAlign w:val="bottom"/>
          </w:tcPr>
          <w:p w14:paraId="66576CA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2F131E4" w14:textId="77777777" w:rsidR="0089264D" w:rsidRPr="00B40C4C" w:rsidRDefault="0089264D" w:rsidP="00DB606C">
            <w:pPr>
              <w:jc w:val="right"/>
            </w:pPr>
          </w:p>
        </w:tc>
      </w:tr>
      <w:tr w:rsidR="00446E55" w:rsidRPr="00B40C4C" w14:paraId="781D436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6A4302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3D928C9"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3CFE52DA" w14:textId="77777777" w:rsidR="0089264D" w:rsidRPr="00B40C4C" w:rsidRDefault="0089264D" w:rsidP="009137DA">
            <w:r w:rsidRPr="00B40C4C">
              <w:t>Større utstyrsanskaffelser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03BD5901" w14:textId="77777777" w:rsidR="0089264D" w:rsidRPr="00B40C4C" w:rsidRDefault="0089264D" w:rsidP="00DB606C">
            <w:pPr>
              <w:jc w:val="right"/>
            </w:pPr>
            <w:r w:rsidRPr="00B40C4C">
              <w:t>125 000</w:t>
            </w:r>
          </w:p>
        </w:tc>
        <w:tc>
          <w:tcPr>
            <w:tcW w:w="2080" w:type="dxa"/>
            <w:tcBorders>
              <w:top w:val="nil"/>
              <w:left w:val="nil"/>
              <w:bottom w:val="nil"/>
              <w:right w:val="nil"/>
            </w:tcBorders>
            <w:tcMar>
              <w:top w:w="128" w:type="dxa"/>
              <w:left w:w="43" w:type="dxa"/>
              <w:bottom w:w="43" w:type="dxa"/>
              <w:right w:w="43" w:type="dxa"/>
            </w:tcMar>
            <w:vAlign w:val="bottom"/>
          </w:tcPr>
          <w:p w14:paraId="120C2CBF" w14:textId="77777777" w:rsidR="0089264D" w:rsidRPr="00B40C4C" w:rsidRDefault="0089264D" w:rsidP="00DB606C">
            <w:pPr>
              <w:jc w:val="right"/>
            </w:pPr>
          </w:p>
        </w:tc>
      </w:tr>
      <w:tr w:rsidR="00446E55" w:rsidRPr="00B40C4C" w14:paraId="42D12B8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5AF79BF" w14:textId="77777777" w:rsidR="0089264D" w:rsidRPr="00B40C4C" w:rsidRDefault="0089264D" w:rsidP="009137DA">
            <w:r w:rsidRPr="00B40C4C">
              <w:t>1618</w:t>
            </w:r>
          </w:p>
        </w:tc>
        <w:tc>
          <w:tcPr>
            <w:tcW w:w="1100" w:type="dxa"/>
            <w:tcBorders>
              <w:top w:val="nil"/>
              <w:left w:val="nil"/>
              <w:bottom w:val="nil"/>
              <w:right w:val="nil"/>
            </w:tcBorders>
            <w:tcMar>
              <w:top w:w="128" w:type="dxa"/>
              <w:left w:w="43" w:type="dxa"/>
              <w:bottom w:w="43" w:type="dxa"/>
              <w:right w:w="43" w:type="dxa"/>
            </w:tcMar>
          </w:tcPr>
          <w:p w14:paraId="07DE5833"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7EA5EC3" w14:textId="77777777" w:rsidR="0089264D" w:rsidRPr="00B40C4C" w:rsidRDefault="0089264D" w:rsidP="009137DA">
            <w:r w:rsidRPr="00B40C4C">
              <w:t>Skatteetaten</w:t>
            </w:r>
          </w:p>
        </w:tc>
        <w:tc>
          <w:tcPr>
            <w:tcW w:w="1160" w:type="dxa"/>
            <w:tcBorders>
              <w:top w:val="nil"/>
              <w:left w:val="nil"/>
              <w:bottom w:val="nil"/>
              <w:right w:val="nil"/>
            </w:tcBorders>
            <w:tcMar>
              <w:top w:w="128" w:type="dxa"/>
              <w:left w:w="43" w:type="dxa"/>
              <w:bottom w:w="43" w:type="dxa"/>
              <w:right w:w="43" w:type="dxa"/>
            </w:tcMar>
            <w:vAlign w:val="bottom"/>
          </w:tcPr>
          <w:p w14:paraId="75424E8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BCC9733" w14:textId="77777777" w:rsidR="0089264D" w:rsidRPr="00B40C4C" w:rsidRDefault="0089264D" w:rsidP="00DB606C">
            <w:pPr>
              <w:jc w:val="right"/>
            </w:pPr>
          </w:p>
        </w:tc>
      </w:tr>
      <w:tr w:rsidR="00446E55" w:rsidRPr="00B40C4C" w14:paraId="66681419"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D7F0BF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DFAF898"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601FAE6B" w14:textId="77777777" w:rsidR="0089264D" w:rsidRPr="00B40C4C" w:rsidRDefault="0089264D" w:rsidP="009137DA">
            <w:r w:rsidRPr="00B40C4C">
              <w:t>Spesielle driftsutgifter, oppfølging av statens krav i konkursbo, jf. FIN, VII</w:t>
            </w:r>
          </w:p>
        </w:tc>
        <w:tc>
          <w:tcPr>
            <w:tcW w:w="1160" w:type="dxa"/>
            <w:tcBorders>
              <w:top w:val="nil"/>
              <w:left w:val="nil"/>
              <w:bottom w:val="nil"/>
              <w:right w:val="nil"/>
            </w:tcBorders>
            <w:tcMar>
              <w:top w:w="128" w:type="dxa"/>
              <w:left w:w="43" w:type="dxa"/>
              <w:bottom w:w="43" w:type="dxa"/>
              <w:right w:w="43" w:type="dxa"/>
            </w:tcMar>
            <w:vAlign w:val="bottom"/>
          </w:tcPr>
          <w:p w14:paraId="3A73187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7F302D" w14:textId="77777777" w:rsidR="0089264D" w:rsidRPr="00B40C4C" w:rsidRDefault="0089264D" w:rsidP="00DB606C">
            <w:pPr>
              <w:jc w:val="right"/>
            </w:pPr>
            <w:r w:rsidRPr="00B40C4C">
              <w:t>65 800</w:t>
            </w:r>
          </w:p>
        </w:tc>
      </w:tr>
      <w:tr w:rsidR="00446E55" w:rsidRPr="00B40C4C" w14:paraId="3642B34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1D7F6B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51FEEEC"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051D8890" w14:textId="77777777" w:rsidR="0089264D" w:rsidRPr="00B40C4C" w:rsidRDefault="0089264D" w:rsidP="009137DA">
            <w:r w:rsidRPr="00B40C4C">
              <w:t>Større utstyrsanskaffelser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590CB1F6" w14:textId="77777777" w:rsidR="0089264D" w:rsidRPr="00B40C4C" w:rsidRDefault="0089264D" w:rsidP="00DB606C">
            <w:pPr>
              <w:jc w:val="right"/>
            </w:pPr>
            <w:r w:rsidRPr="00B40C4C">
              <w:t>35 000</w:t>
            </w:r>
          </w:p>
        </w:tc>
        <w:tc>
          <w:tcPr>
            <w:tcW w:w="2080" w:type="dxa"/>
            <w:tcBorders>
              <w:top w:val="nil"/>
              <w:left w:val="nil"/>
              <w:bottom w:val="nil"/>
              <w:right w:val="nil"/>
            </w:tcBorders>
            <w:tcMar>
              <w:top w:w="128" w:type="dxa"/>
              <w:left w:w="43" w:type="dxa"/>
              <w:bottom w:w="43" w:type="dxa"/>
              <w:right w:w="43" w:type="dxa"/>
            </w:tcMar>
            <w:vAlign w:val="bottom"/>
          </w:tcPr>
          <w:p w14:paraId="5714064E" w14:textId="77777777" w:rsidR="0089264D" w:rsidRPr="00B40C4C" w:rsidRDefault="0089264D" w:rsidP="00DB606C">
            <w:pPr>
              <w:jc w:val="right"/>
            </w:pPr>
          </w:p>
        </w:tc>
      </w:tr>
      <w:tr w:rsidR="00446E55" w:rsidRPr="00B40C4C" w14:paraId="675E347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7E5906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CE27E4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8149F4D" w14:textId="77777777" w:rsidR="0089264D" w:rsidRPr="00B40C4C" w:rsidRDefault="0089264D" w:rsidP="009137DA">
            <w:r w:rsidRPr="00B40C4C">
              <w:t>Modernisering av innkreving – steg 1, jf. FIN, V</w:t>
            </w:r>
          </w:p>
        </w:tc>
        <w:tc>
          <w:tcPr>
            <w:tcW w:w="1160" w:type="dxa"/>
            <w:tcBorders>
              <w:top w:val="nil"/>
              <w:left w:val="nil"/>
              <w:bottom w:val="nil"/>
              <w:right w:val="nil"/>
            </w:tcBorders>
            <w:tcMar>
              <w:top w:w="128" w:type="dxa"/>
              <w:left w:w="43" w:type="dxa"/>
              <w:bottom w:w="43" w:type="dxa"/>
              <w:right w:w="43" w:type="dxa"/>
            </w:tcMar>
            <w:vAlign w:val="bottom"/>
          </w:tcPr>
          <w:p w14:paraId="6A301786" w14:textId="77777777" w:rsidR="0089264D" w:rsidRPr="00B40C4C" w:rsidRDefault="0089264D" w:rsidP="00DB606C">
            <w:pPr>
              <w:jc w:val="right"/>
            </w:pPr>
            <w:r w:rsidRPr="00B40C4C">
              <w:t>2 125 100</w:t>
            </w:r>
          </w:p>
        </w:tc>
        <w:tc>
          <w:tcPr>
            <w:tcW w:w="2080" w:type="dxa"/>
            <w:tcBorders>
              <w:top w:val="nil"/>
              <w:left w:val="nil"/>
              <w:bottom w:val="nil"/>
              <w:right w:val="nil"/>
            </w:tcBorders>
            <w:tcMar>
              <w:top w:w="128" w:type="dxa"/>
              <w:left w:w="43" w:type="dxa"/>
              <w:bottom w:w="43" w:type="dxa"/>
              <w:right w:w="43" w:type="dxa"/>
            </w:tcMar>
            <w:vAlign w:val="bottom"/>
          </w:tcPr>
          <w:p w14:paraId="5203659E" w14:textId="77777777" w:rsidR="0089264D" w:rsidRPr="00B40C4C" w:rsidRDefault="0089264D" w:rsidP="00DB606C">
            <w:pPr>
              <w:jc w:val="right"/>
            </w:pPr>
          </w:p>
        </w:tc>
      </w:tr>
      <w:tr w:rsidR="00446E55" w:rsidRPr="00B40C4C" w14:paraId="1B5B8E7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410944D"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B160F3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085352A8" w14:textId="77777777" w:rsidR="0089264D" w:rsidRPr="00B40C4C" w:rsidRDefault="0089264D" w:rsidP="009137DA">
            <w:r w:rsidRPr="00B40C4C">
              <w:t>Modernisering av innkreving – steg 2, jf. FIN, V</w:t>
            </w:r>
          </w:p>
        </w:tc>
        <w:tc>
          <w:tcPr>
            <w:tcW w:w="1160" w:type="dxa"/>
            <w:tcBorders>
              <w:top w:val="nil"/>
              <w:left w:val="nil"/>
              <w:bottom w:val="nil"/>
              <w:right w:val="nil"/>
            </w:tcBorders>
            <w:tcMar>
              <w:top w:w="128" w:type="dxa"/>
              <w:left w:w="43" w:type="dxa"/>
              <w:bottom w:w="43" w:type="dxa"/>
              <w:right w:w="43" w:type="dxa"/>
            </w:tcMar>
            <w:vAlign w:val="bottom"/>
          </w:tcPr>
          <w:p w14:paraId="7F96B30C" w14:textId="77777777" w:rsidR="0089264D" w:rsidRPr="00B40C4C" w:rsidRDefault="0089264D" w:rsidP="00DB606C">
            <w:pPr>
              <w:jc w:val="right"/>
            </w:pPr>
            <w:r w:rsidRPr="00B40C4C">
              <w:t>1 805 000</w:t>
            </w:r>
          </w:p>
        </w:tc>
        <w:tc>
          <w:tcPr>
            <w:tcW w:w="2080" w:type="dxa"/>
            <w:tcBorders>
              <w:top w:val="nil"/>
              <w:left w:val="nil"/>
              <w:bottom w:val="nil"/>
              <w:right w:val="nil"/>
            </w:tcBorders>
            <w:tcMar>
              <w:top w:w="128" w:type="dxa"/>
              <w:left w:w="43" w:type="dxa"/>
              <w:bottom w:w="43" w:type="dxa"/>
              <w:right w:w="43" w:type="dxa"/>
            </w:tcMar>
            <w:vAlign w:val="bottom"/>
          </w:tcPr>
          <w:p w14:paraId="535FC028" w14:textId="77777777" w:rsidR="0089264D" w:rsidRPr="00B40C4C" w:rsidRDefault="0089264D" w:rsidP="00DB606C">
            <w:pPr>
              <w:jc w:val="right"/>
            </w:pPr>
          </w:p>
        </w:tc>
      </w:tr>
      <w:tr w:rsidR="00446E55" w:rsidRPr="00B40C4C" w14:paraId="2A3A052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275D74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DCFB8E6"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4F512B1" w14:textId="77777777" w:rsidR="0089264D" w:rsidRPr="00B40C4C" w:rsidRDefault="0089264D" w:rsidP="009137DA">
            <w:r w:rsidRPr="00B40C4C">
              <w:t>Treff-prosjektet, jf. FIN, V</w:t>
            </w:r>
          </w:p>
        </w:tc>
        <w:tc>
          <w:tcPr>
            <w:tcW w:w="1160" w:type="dxa"/>
            <w:tcBorders>
              <w:top w:val="nil"/>
              <w:left w:val="nil"/>
              <w:bottom w:val="nil"/>
              <w:right w:val="nil"/>
            </w:tcBorders>
            <w:tcMar>
              <w:top w:w="128" w:type="dxa"/>
              <w:left w:w="43" w:type="dxa"/>
              <w:bottom w:w="43" w:type="dxa"/>
              <w:right w:w="43" w:type="dxa"/>
            </w:tcMar>
            <w:vAlign w:val="bottom"/>
          </w:tcPr>
          <w:p w14:paraId="08DAE08D" w14:textId="77777777" w:rsidR="0089264D" w:rsidRPr="00B40C4C" w:rsidRDefault="0089264D" w:rsidP="00DB606C">
            <w:pPr>
              <w:jc w:val="right"/>
            </w:pPr>
            <w:r w:rsidRPr="00B40C4C">
              <w:t>867 600</w:t>
            </w:r>
          </w:p>
        </w:tc>
        <w:tc>
          <w:tcPr>
            <w:tcW w:w="2080" w:type="dxa"/>
            <w:tcBorders>
              <w:top w:val="nil"/>
              <w:left w:val="nil"/>
              <w:bottom w:val="nil"/>
              <w:right w:val="nil"/>
            </w:tcBorders>
            <w:tcMar>
              <w:top w:w="128" w:type="dxa"/>
              <w:left w:w="43" w:type="dxa"/>
              <w:bottom w:w="43" w:type="dxa"/>
              <w:right w:w="43" w:type="dxa"/>
            </w:tcMar>
            <w:vAlign w:val="bottom"/>
          </w:tcPr>
          <w:p w14:paraId="4FE5494E" w14:textId="77777777" w:rsidR="0089264D" w:rsidRPr="00B40C4C" w:rsidRDefault="0089264D" w:rsidP="00DB606C">
            <w:pPr>
              <w:jc w:val="right"/>
            </w:pPr>
          </w:p>
        </w:tc>
      </w:tr>
      <w:tr w:rsidR="00446E55" w:rsidRPr="00B40C4C" w14:paraId="49577EF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EE3D45A" w14:textId="77777777" w:rsidR="0089264D" w:rsidRPr="00B40C4C" w:rsidRDefault="0089264D" w:rsidP="009137DA">
            <w:r w:rsidRPr="00B40C4C">
              <w:t>1700</w:t>
            </w:r>
          </w:p>
        </w:tc>
        <w:tc>
          <w:tcPr>
            <w:tcW w:w="1100" w:type="dxa"/>
            <w:tcBorders>
              <w:top w:val="nil"/>
              <w:left w:val="nil"/>
              <w:bottom w:val="nil"/>
              <w:right w:val="nil"/>
            </w:tcBorders>
            <w:tcMar>
              <w:top w:w="128" w:type="dxa"/>
              <w:left w:w="43" w:type="dxa"/>
              <w:bottom w:w="43" w:type="dxa"/>
              <w:right w:w="43" w:type="dxa"/>
            </w:tcMar>
          </w:tcPr>
          <w:p w14:paraId="555642DB"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94FB44E" w14:textId="77777777" w:rsidR="0089264D" w:rsidRPr="00B40C4C" w:rsidRDefault="0089264D" w:rsidP="009137DA">
            <w:r w:rsidRPr="00B40C4C">
              <w:t>Forsvarsdepartementet</w:t>
            </w:r>
          </w:p>
        </w:tc>
        <w:tc>
          <w:tcPr>
            <w:tcW w:w="1160" w:type="dxa"/>
            <w:tcBorders>
              <w:top w:val="nil"/>
              <w:left w:val="nil"/>
              <w:bottom w:val="nil"/>
              <w:right w:val="nil"/>
            </w:tcBorders>
            <w:tcMar>
              <w:top w:w="128" w:type="dxa"/>
              <w:left w:w="43" w:type="dxa"/>
              <w:bottom w:w="43" w:type="dxa"/>
              <w:right w:w="43" w:type="dxa"/>
            </w:tcMar>
            <w:vAlign w:val="bottom"/>
          </w:tcPr>
          <w:p w14:paraId="31C511FE"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0500833" w14:textId="77777777" w:rsidR="0089264D" w:rsidRPr="00B40C4C" w:rsidRDefault="0089264D" w:rsidP="00DB606C">
            <w:pPr>
              <w:jc w:val="right"/>
            </w:pPr>
          </w:p>
        </w:tc>
      </w:tr>
      <w:tr w:rsidR="00446E55" w:rsidRPr="00B40C4C" w14:paraId="58A426D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CADCB7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263DEAF"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7C62D7D5"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76FEF4BF" w14:textId="77777777" w:rsidR="0089264D" w:rsidRPr="00B40C4C" w:rsidRDefault="0089264D" w:rsidP="00DB606C">
            <w:pPr>
              <w:jc w:val="right"/>
            </w:pPr>
            <w:r w:rsidRPr="00B40C4C">
              <w:t>34 000</w:t>
            </w:r>
          </w:p>
        </w:tc>
        <w:tc>
          <w:tcPr>
            <w:tcW w:w="2080" w:type="dxa"/>
            <w:tcBorders>
              <w:top w:val="nil"/>
              <w:left w:val="nil"/>
              <w:bottom w:val="nil"/>
              <w:right w:val="nil"/>
            </w:tcBorders>
            <w:tcMar>
              <w:top w:w="128" w:type="dxa"/>
              <w:left w:w="43" w:type="dxa"/>
              <w:bottom w:w="43" w:type="dxa"/>
              <w:right w:w="43" w:type="dxa"/>
            </w:tcMar>
            <w:vAlign w:val="bottom"/>
          </w:tcPr>
          <w:p w14:paraId="2E0032A8" w14:textId="77777777" w:rsidR="0089264D" w:rsidRPr="00B40C4C" w:rsidRDefault="0089264D" w:rsidP="00DB606C">
            <w:pPr>
              <w:jc w:val="right"/>
            </w:pPr>
          </w:p>
        </w:tc>
      </w:tr>
      <w:tr w:rsidR="00446E55" w:rsidRPr="00B40C4C" w14:paraId="668F695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C727E0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F59219D"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596B6CC9" w14:textId="77777777" w:rsidR="0089264D" w:rsidRPr="00B40C4C" w:rsidRDefault="0089264D" w:rsidP="009137DA">
            <w:r w:rsidRPr="00B40C4C">
              <w:t>Tilskudd til Norges forskningsråd</w:t>
            </w:r>
          </w:p>
        </w:tc>
        <w:tc>
          <w:tcPr>
            <w:tcW w:w="1160" w:type="dxa"/>
            <w:tcBorders>
              <w:top w:val="nil"/>
              <w:left w:val="nil"/>
              <w:bottom w:val="nil"/>
              <w:right w:val="nil"/>
            </w:tcBorders>
            <w:tcMar>
              <w:top w:w="128" w:type="dxa"/>
              <w:left w:w="43" w:type="dxa"/>
              <w:bottom w:w="43" w:type="dxa"/>
              <w:right w:w="43" w:type="dxa"/>
            </w:tcMar>
            <w:vAlign w:val="bottom"/>
          </w:tcPr>
          <w:p w14:paraId="0939325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24BF1FD" w14:textId="77777777" w:rsidR="0089264D" w:rsidRPr="00B40C4C" w:rsidRDefault="0089264D" w:rsidP="00DB606C">
            <w:pPr>
              <w:jc w:val="right"/>
            </w:pPr>
            <w:r w:rsidRPr="00B40C4C">
              <w:t>238 000</w:t>
            </w:r>
          </w:p>
        </w:tc>
      </w:tr>
      <w:tr w:rsidR="00446E55" w:rsidRPr="00B40C4C" w14:paraId="7E70CA7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6C87D1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4733FA1"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045CFBC1" w14:textId="77777777" w:rsidR="0089264D" w:rsidRPr="00B40C4C" w:rsidRDefault="0089264D" w:rsidP="009137DA">
            <w:r w:rsidRPr="00B40C4C">
              <w:t>Forskning og utvikling</w:t>
            </w:r>
          </w:p>
        </w:tc>
        <w:tc>
          <w:tcPr>
            <w:tcW w:w="1160" w:type="dxa"/>
            <w:tcBorders>
              <w:top w:val="nil"/>
              <w:left w:val="nil"/>
              <w:bottom w:val="nil"/>
              <w:right w:val="nil"/>
            </w:tcBorders>
            <w:tcMar>
              <w:top w:w="128" w:type="dxa"/>
              <w:left w:w="43" w:type="dxa"/>
              <w:bottom w:w="43" w:type="dxa"/>
              <w:right w:w="43" w:type="dxa"/>
            </w:tcMar>
            <w:vAlign w:val="bottom"/>
          </w:tcPr>
          <w:p w14:paraId="7E32BCC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B80274E" w14:textId="77777777" w:rsidR="0089264D" w:rsidRPr="00B40C4C" w:rsidRDefault="0089264D" w:rsidP="00DB606C">
            <w:pPr>
              <w:jc w:val="right"/>
            </w:pPr>
            <w:r w:rsidRPr="00B40C4C">
              <w:t>380 000</w:t>
            </w:r>
          </w:p>
        </w:tc>
      </w:tr>
      <w:tr w:rsidR="00446E55" w:rsidRPr="00B40C4C" w14:paraId="6E768FC7"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4813AC5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5C85F1A" w14:textId="77777777" w:rsidR="0089264D" w:rsidRPr="00B40C4C" w:rsidRDefault="0089264D" w:rsidP="009137DA">
            <w:r w:rsidRPr="00B40C4C">
              <w:t>78</w:t>
            </w:r>
          </w:p>
        </w:tc>
        <w:tc>
          <w:tcPr>
            <w:tcW w:w="4399" w:type="dxa"/>
            <w:tcBorders>
              <w:top w:val="nil"/>
              <w:left w:val="nil"/>
              <w:bottom w:val="nil"/>
              <w:right w:val="nil"/>
            </w:tcBorders>
            <w:tcMar>
              <w:top w:w="128" w:type="dxa"/>
              <w:left w:w="43" w:type="dxa"/>
              <w:bottom w:w="43" w:type="dxa"/>
              <w:right w:w="43" w:type="dxa"/>
            </w:tcMar>
          </w:tcPr>
          <w:p w14:paraId="62F530D3" w14:textId="77777777" w:rsidR="0089264D" w:rsidRPr="00B40C4C" w:rsidRDefault="0089264D" w:rsidP="009137DA">
            <w:r w:rsidRPr="00B40C4C">
              <w:t>Norges tilskudd til NATOs og internasjonale driftsbudsjetter</w:t>
            </w:r>
          </w:p>
        </w:tc>
        <w:tc>
          <w:tcPr>
            <w:tcW w:w="1160" w:type="dxa"/>
            <w:tcBorders>
              <w:top w:val="nil"/>
              <w:left w:val="nil"/>
              <w:bottom w:val="nil"/>
              <w:right w:val="nil"/>
            </w:tcBorders>
            <w:tcMar>
              <w:top w:w="128" w:type="dxa"/>
              <w:left w:w="43" w:type="dxa"/>
              <w:bottom w:w="43" w:type="dxa"/>
              <w:right w:w="43" w:type="dxa"/>
            </w:tcMar>
            <w:vAlign w:val="bottom"/>
          </w:tcPr>
          <w:p w14:paraId="735EFA52"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DB61CAB" w14:textId="77777777" w:rsidR="0089264D" w:rsidRPr="00B40C4C" w:rsidRDefault="0089264D" w:rsidP="00DB606C">
            <w:pPr>
              <w:jc w:val="right"/>
            </w:pPr>
            <w:r w:rsidRPr="00B40C4C">
              <w:t>120 000</w:t>
            </w:r>
          </w:p>
        </w:tc>
      </w:tr>
      <w:tr w:rsidR="00446E55" w:rsidRPr="00B40C4C" w14:paraId="5A529E4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576C652" w14:textId="77777777" w:rsidR="0089264D" w:rsidRPr="00B40C4C" w:rsidRDefault="0089264D" w:rsidP="009137DA">
            <w:r w:rsidRPr="00B40C4C">
              <w:t>FD</w:t>
            </w:r>
          </w:p>
        </w:tc>
        <w:tc>
          <w:tcPr>
            <w:tcW w:w="1100" w:type="dxa"/>
            <w:tcBorders>
              <w:top w:val="nil"/>
              <w:left w:val="nil"/>
              <w:bottom w:val="nil"/>
              <w:right w:val="nil"/>
            </w:tcBorders>
            <w:tcMar>
              <w:top w:w="128" w:type="dxa"/>
              <w:left w:w="43" w:type="dxa"/>
              <w:bottom w:w="43" w:type="dxa"/>
              <w:right w:w="43" w:type="dxa"/>
            </w:tcMar>
          </w:tcPr>
          <w:p w14:paraId="48A3098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1B1AD21" w14:textId="77777777" w:rsidR="0089264D" w:rsidRPr="00B40C4C" w:rsidRDefault="0089264D" w:rsidP="009137DA">
            <w:r w:rsidRPr="00B40C4C">
              <w:t>Investeringsprosjekter:</w:t>
            </w:r>
          </w:p>
        </w:tc>
        <w:tc>
          <w:tcPr>
            <w:tcW w:w="1160" w:type="dxa"/>
            <w:tcBorders>
              <w:top w:val="nil"/>
              <w:left w:val="nil"/>
              <w:bottom w:val="nil"/>
              <w:right w:val="nil"/>
            </w:tcBorders>
            <w:tcMar>
              <w:top w:w="128" w:type="dxa"/>
              <w:left w:w="43" w:type="dxa"/>
              <w:bottom w:w="43" w:type="dxa"/>
              <w:right w:w="43" w:type="dxa"/>
            </w:tcMar>
            <w:vAlign w:val="bottom"/>
          </w:tcPr>
          <w:p w14:paraId="084B951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6A385D8" w14:textId="77777777" w:rsidR="0089264D" w:rsidRPr="00B40C4C" w:rsidRDefault="0089264D" w:rsidP="00DB606C">
            <w:pPr>
              <w:jc w:val="right"/>
            </w:pPr>
          </w:p>
        </w:tc>
      </w:tr>
      <w:tr w:rsidR="00446E55" w:rsidRPr="00B40C4C" w14:paraId="762FCC3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E8F492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9F68049"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0A45AEC" w14:textId="77777777" w:rsidR="0089264D" w:rsidRPr="00B40C4C" w:rsidRDefault="0089264D" w:rsidP="009137DA">
            <w:r w:rsidRPr="00B40C4C">
              <w:t>7621 Bakkebasert luftvern, jf. FD, V.1</w:t>
            </w:r>
          </w:p>
        </w:tc>
        <w:tc>
          <w:tcPr>
            <w:tcW w:w="1160" w:type="dxa"/>
            <w:tcBorders>
              <w:top w:val="nil"/>
              <w:left w:val="nil"/>
              <w:bottom w:val="nil"/>
              <w:right w:val="nil"/>
            </w:tcBorders>
            <w:tcMar>
              <w:top w:w="128" w:type="dxa"/>
              <w:left w:w="43" w:type="dxa"/>
              <w:bottom w:w="43" w:type="dxa"/>
              <w:right w:w="43" w:type="dxa"/>
            </w:tcMar>
            <w:vAlign w:val="bottom"/>
          </w:tcPr>
          <w:p w14:paraId="0C40C084" w14:textId="77777777" w:rsidR="0089264D" w:rsidRPr="00B40C4C" w:rsidRDefault="0089264D" w:rsidP="00DB606C">
            <w:pPr>
              <w:jc w:val="right"/>
            </w:pPr>
            <w:r w:rsidRPr="00B40C4C">
              <w:t>4 630 000</w:t>
            </w:r>
          </w:p>
        </w:tc>
        <w:tc>
          <w:tcPr>
            <w:tcW w:w="2080" w:type="dxa"/>
            <w:tcBorders>
              <w:top w:val="nil"/>
              <w:left w:val="nil"/>
              <w:bottom w:val="nil"/>
              <w:right w:val="nil"/>
            </w:tcBorders>
            <w:tcMar>
              <w:top w:w="128" w:type="dxa"/>
              <w:left w:w="43" w:type="dxa"/>
              <w:bottom w:w="43" w:type="dxa"/>
              <w:right w:w="43" w:type="dxa"/>
            </w:tcMar>
            <w:vAlign w:val="bottom"/>
          </w:tcPr>
          <w:p w14:paraId="2B2644F2" w14:textId="77777777" w:rsidR="0089264D" w:rsidRPr="00B40C4C" w:rsidRDefault="0089264D" w:rsidP="00DB606C">
            <w:pPr>
              <w:jc w:val="right"/>
            </w:pPr>
          </w:p>
        </w:tc>
      </w:tr>
      <w:tr w:rsidR="00446E55" w:rsidRPr="00B40C4C" w14:paraId="4233A88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2B9F45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2E01E80"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AFEED5D" w14:textId="77777777" w:rsidR="0089264D" w:rsidRPr="00B40C4C" w:rsidRDefault="0089264D" w:rsidP="009137DA">
            <w:r w:rsidRPr="00B40C4C">
              <w:t>2559 Landbasert transportstøtte, jf. FD, V.1</w:t>
            </w:r>
          </w:p>
        </w:tc>
        <w:tc>
          <w:tcPr>
            <w:tcW w:w="1160" w:type="dxa"/>
            <w:tcBorders>
              <w:top w:val="nil"/>
              <w:left w:val="nil"/>
              <w:bottom w:val="nil"/>
              <w:right w:val="nil"/>
            </w:tcBorders>
            <w:tcMar>
              <w:top w:w="128" w:type="dxa"/>
              <w:left w:w="43" w:type="dxa"/>
              <w:bottom w:w="43" w:type="dxa"/>
              <w:right w:w="43" w:type="dxa"/>
            </w:tcMar>
            <w:vAlign w:val="bottom"/>
          </w:tcPr>
          <w:p w14:paraId="20E4F2F6" w14:textId="77777777" w:rsidR="0089264D" w:rsidRPr="00B40C4C" w:rsidRDefault="0089264D" w:rsidP="00DB606C">
            <w:pPr>
              <w:jc w:val="right"/>
            </w:pPr>
            <w:r w:rsidRPr="00B40C4C">
              <w:t>3 164 000</w:t>
            </w:r>
          </w:p>
        </w:tc>
        <w:tc>
          <w:tcPr>
            <w:tcW w:w="2080" w:type="dxa"/>
            <w:tcBorders>
              <w:top w:val="nil"/>
              <w:left w:val="nil"/>
              <w:bottom w:val="nil"/>
              <w:right w:val="nil"/>
            </w:tcBorders>
            <w:tcMar>
              <w:top w:w="128" w:type="dxa"/>
              <w:left w:w="43" w:type="dxa"/>
              <w:bottom w:w="43" w:type="dxa"/>
              <w:right w:w="43" w:type="dxa"/>
            </w:tcMar>
            <w:vAlign w:val="bottom"/>
          </w:tcPr>
          <w:p w14:paraId="0A4989AF" w14:textId="77777777" w:rsidR="0089264D" w:rsidRPr="00B40C4C" w:rsidRDefault="0089264D" w:rsidP="00DB606C">
            <w:pPr>
              <w:jc w:val="right"/>
            </w:pPr>
          </w:p>
        </w:tc>
      </w:tr>
      <w:tr w:rsidR="00446E55" w:rsidRPr="00B40C4C" w14:paraId="70FFA7E5"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52D55ED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EA369F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E25141A" w14:textId="77777777" w:rsidR="0089264D" w:rsidRPr="00B40C4C" w:rsidRDefault="0089264D" w:rsidP="009137DA">
            <w:r w:rsidRPr="00B40C4C">
              <w:t>6192 Oppgradering av luftvernmissil til FN klasse fregatter, jf. FD, V.1</w:t>
            </w:r>
          </w:p>
        </w:tc>
        <w:tc>
          <w:tcPr>
            <w:tcW w:w="1160" w:type="dxa"/>
            <w:tcBorders>
              <w:top w:val="nil"/>
              <w:left w:val="nil"/>
              <w:bottom w:val="nil"/>
              <w:right w:val="nil"/>
            </w:tcBorders>
            <w:tcMar>
              <w:top w:w="128" w:type="dxa"/>
              <w:left w:w="43" w:type="dxa"/>
              <w:bottom w:w="43" w:type="dxa"/>
              <w:right w:w="43" w:type="dxa"/>
            </w:tcMar>
            <w:vAlign w:val="bottom"/>
          </w:tcPr>
          <w:p w14:paraId="2F810E73" w14:textId="77777777" w:rsidR="0089264D" w:rsidRPr="00B40C4C" w:rsidRDefault="0089264D" w:rsidP="00DB606C">
            <w:pPr>
              <w:jc w:val="right"/>
            </w:pPr>
            <w:r w:rsidRPr="00B40C4C">
              <w:t>4 405 000</w:t>
            </w:r>
          </w:p>
        </w:tc>
        <w:tc>
          <w:tcPr>
            <w:tcW w:w="2080" w:type="dxa"/>
            <w:tcBorders>
              <w:top w:val="nil"/>
              <w:left w:val="nil"/>
              <w:bottom w:val="nil"/>
              <w:right w:val="nil"/>
            </w:tcBorders>
            <w:tcMar>
              <w:top w:w="128" w:type="dxa"/>
              <w:left w:w="43" w:type="dxa"/>
              <w:bottom w:w="43" w:type="dxa"/>
              <w:right w:w="43" w:type="dxa"/>
            </w:tcMar>
            <w:vAlign w:val="bottom"/>
          </w:tcPr>
          <w:p w14:paraId="051425ED" w14:textId="77777777" w:rsidR="0089264D" w:rsidRPr="00B40C4C" w:rsidRDefault="0089264D" w:rsidP="00DB606C">
            <w:pPr>
              <w:jc w:val="right"/>
            </w:pPr>
          </w:p>
        </w:tc>
      </w:tr>
      <w:tr w:rsidR="00446E55" w:rsidRPr="00B40C4C" w14:paraId="5909E473"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1AD9023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237B65B"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E5B6C83" w14:textId="77777777" w:rsidR="0089264D" w:rsidRPr="00B40C4C" w:rsidRDefault="0089264D" w:rsidP="009137DA">
            <w:r w:rsidRPr="00B40C4C">
              <w:t>Program felles IKT-tjenester i departementsfellesskapet, endrings-trinn 1,2 og 3, jf. FD, V.1</w:t>
            </w:r>
          </w:p>
        </w:tc>
        <w:tc>
          <w:tcPr>
            <w:tcW w:w="1160" w:type="dxa"/>
            <w:tcBorders>
              <w:top w:val="nil"/>
              <w:left w:val="nil"/>
              <w:bottom w:val="nil"/>
              <w:right w:val="nil"/>
            </w:tcBorders>
            <w:tcMar>
              <w:top w:w="128" w:type="dxa"/>
              <w:left w:w="43" w:type="dxa"/>
              <w:bottom w:w="43" w:type="dxa"/>
              <w:right w:w="43" w:type="dxa"/>
            </w:tcMar>
            <w:vAlign w:val="bottom"/>
          </w:tcPr>
          <w:p w14:paraId="145EEB48" w14:textId="77777777" w:rsidR="0089264D" w:rsidRPr="00B40C4C" w:rsidRDefault="0089264D" w:rsidP="00DB606C">
            <w:pPr>
              <w:jc w:val="right"/>
            </w:pPr>
            <w:r w:rsidRPr="00B40C4C">
              <w:t>2 242 000</w:t>
            </w:r>
          </w:p>
        </w:tc>
        <w:tc>
          <w:tcPr>
            <w:tcW w:w="2080" w:type="dxa"/>
            <w:tcBorders>
              <w:top w:val="nil"/>
              <w:left w:val="nil"/>
              <w:bottom w:val="nil"/>
              <w:right w:val="nil"/>
            </w:tcBorders>
            <w:tcMar>
              <w:top w:w="128" w:type="dxa"/>
              <w:left w:w="43" w:type="dxa"/>
              <w:bottom w:w="43" w:type="dxa"/>
              <w:right w:w="43" w:type="dxa"/>
            </w:tcMar>
            <w:vAlign w:val="bottom"/>
          </w:tcPr>
          <w:p w14:paraId="1874EF38" w14:textId="77777777" w:rsidR="0089264D" w:rsidRPr="00B40C4C" w:rsidRDefault="0089264D" w:rsidP="00DB606C">
            <w:pPr>
              <w:jc w:val="right"/>
            </w:pPr>
          </w:p>
        </w:tc>
      </w:tr>
      <w:tr w:rsidR="00446E55" w:rsidRPr="00B40C4C" w14:paraId="65CBC99F"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B8DF6F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047CD0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D924078" w14:textId="77777777" w:rsidR="0089264D" w:rsidRPr="00B40C4C" w:rsidRDefault="0089264D" w:rsidP="009137DA">
            <w:r w:rsidRPr="00B40C4C">
              <w:t>Materiellinvesteringsprosjekter under gitt kostnadsramme, jf. FD, V.4</w:t>
            </w:r>
          </w:p>
        </w:tc>
        <w:tc>
          <w:tcPr>
            <w:tcW w:w="1160" w:type="dxa"/>
            <w:tcBorders>
              <w:top w:val="nil"/>
              <w:left w:val="nil"/>
              <w:bottom w:val="nil"/>
              <w:right w:val="nil"/>
            </w:tcBorders>
            <w:tcMar>
              <w:top w:w="128" w:type="dxa"/>
              <w:left w:w="43" w:type="dxa"/>
              <w:bottom w:w="43" w:type="dxa"/>
              <w:right w:w="43" w:type="dxa"/>
            </w:tcMar>
            <w:vAlign w:val="bottom"/>
          </w:tcPr>
          <w:p w14:paraId="0EBFFFC8" w14:textId="77777777" w:rsidR="0089264D" w:rsidRPr="00B40C4C" w:rsidRDefault="0089264D" w:rsidP="00DB606C">
            <w:pPr>
              <w:jc w:val="right"/>
            </w:pPr>
            <w:r w:rsidRPr="00B40C4C">
              <w:t>1 000 000</w:t>
            </w:r>
          </w:p>
        </w:tc>
        <w:tc>
          <w:tcPr>
            <w:tcW w:w="2080" w:type="dxa"/>
            <w:tcBorders>
              <w:top w:val="nil"/>
              <w:left w:val="nil"/>
              <w:bottom w:val="nil"/>
              <w:right w:val="nil"/>
            </w:tcBorders>
            <w:tcMar>
              <w:top w:w="128" w:type="dxa"/>
              <w:left w:w="43" w:type="dxa"/>
              <w:bottom w:w="43" w:type="dxa"/>
              <w:right w:w="43" w:type="dxa"/>
            </w:tcMar>
            <w:vAlign w:val="bottom"/>
          </w:tcPr>
          <w:p w14:paraId="76C45A5E" w14:textId="77777777" w:rsidR="0089264D" w:rsidRPr="00B40C4C" w:rsidRDefault="0089264D" w:rsidP="00DB606C">
            <w:pPr>
              <w:jc w:val="right"/>
            </w:pPr>
          </w:p>
        </w:tc>
      </w:tr>
      <w:tr w:rsidR="00446E55" w:rsidRPr="00B40C4C" w14:paraId="2AA57BA9"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5602D42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59255A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9EDC8CF" w14:textId="77777777" w:rsidR="0089264D" w:rsidRPr="00B40C4C" w:rsidRDefault="0089264D" w:rsidP="009137DA">
            <w:r w:rsidRPr="00B40C4C">
              <w:t>Eiendoms-, bygge- og anleggsprosjekter under gitt kostnadsramme, jf. FD, V.5</w:t>
            </w:r>
          </w:p>
        </w:tc>
        <w:tc>
          <w:tcPr>
            <w:tcW w:w="1160" w:type="dxa"/>
            <w:tcBorders>
              <w:top w:val="nil"/>
              <w:left w:val="nil"/>
              <w:bottom w:val="nil"/>
              <w:right w:val="nil"/>
            </w:tcBorders>
            <w:tcMar>
              <w:top w:w="128" w:type="dxa"/>
              <w:left w:w="43" w:type="dxa"/>
              <w:bottom w:w="43" w:type="dxa"/>
              <w:right w:w="43" w:type="dxa"/>
            </w:tcMar>
            <w:vAlign w:val="bottom"/>
          </w:tcPr>
          <w:p w14:paraId="523D6372" w14:textId="77777777" w:rsidR="0089264D" w:rsidRPr="00B40C4C" w:rsidRDefault="0089264D" w:rsidP="00DB606C">
            <w:pPr>
              <w:jc w:val="right"/>
            </w:pPr>
            <w:r w:rsidRPr="00B40C4C">
              <w:t>500 000</w:t>
            </w:r>
          </w:p>
        </w:tc>
        <w:tc>
          <w:tcPr>
            <w:tcW w:w="2080" w:type="dxa"/>
            <w:tcBorders>
              <w:top w:val="nil"/>
              <w:left w:val="nil"/>
              <w:bottom w:val="nil"/>
              <w:right w:val="nil"/>
            </w:tcBorders>
            <w:tcMar>
              <w:top w:w="128" w:type="dxa"/>
              <w:left w:w="43" w:type="dxa"/>
              <w:bottom w:w="43" w:type="dxa"/>
              <w:right w:w="43" w:type="dxa"/>
            </w:tcMar>
            <w:vAlign w:val="bottom"/>
          </w:tcPr>
          <w:p w14:paraId="181CF9BD" w14:textId="77777777" w:rsidR="0089264D" w:rsidRPr="00B40C4C" w:rsidRDefault="0089264D" w:rsidP="00DB606C">
            <w:pPr>
              <w:jc w:val="right"/>
            </w:pPr>
          </w:p>
        </w:tc>
      </w:tr>
      <w:tr w:rsidR="00446E55" w:rsidRPr="00B40C4C" w14:paraId="04C8BFD3"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985DE7C" w14:textId="77777777" w:rsidR="0089264D" w:rsidRPr="00B40C4C" w:rsidRDefault="0089264D" w:rsidP="009137DA">
            <w:r w:rsidRPr="00B40C4C">
              <w:t>1716</w:t>
            </w:r>
          </w:p>
        </w:tc>
        <w:tc>
          <w:tcPr>
            <w:tcW w:w="1100" w:type="dxa"/>
            <w:tcBorders>
              <w:top w:val="nil"/>
              <w:left w:val="nil"/>
              <w:bottom w:val="nil"/>
              <w:right w:val="nil"/>
            </w:tcBorders>
            <w:tcMar>
              <w:top w:w="128" w:type="dxa"/>
              <w:left w:w="43" w:type="dxa"/>
              <w:bottom w:w="43" w:type="dxa"/>
              <w:right w:w="43" w:type="dxa"/>
            </w:tcMar>
          </w:tcPr>
          <w:p w14:paraId="0FB4F79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2C8B2CB4" w14:textId="77777777" w:rsidR="0089264D" w:rsidRPr="00B40C4C" w:rsidRDefault="0089264D" w:rsidP="009137DA">
            <w:r w:rsidRPr="00B40C4C">
              <w:t>Forsvarets forskningsinstitutt</w:t>
            </w:r>
          </w:p>
        </w:tc>
        <w:tc>
          <w:tcPr>
            <w:tcW w:w="1160" w:type="dxa"/>
            <w:tcBorders>
              <w:top w:val="nil"/>
              <w:left w:val="nil"/>
              <w:bottom w:val="nil"/>
              <w:right w:val="nil"/>
            </w:tcBorders>
            <w:tcMar>
              <w:top w:w="128" w:type="dxa"/>
              <w:left w:w="43" w:type="dxa"/>
              <w:bottom w:w="43" w:type="dxa"/>
              <w:right w:w="43" w:type="dxa"/>
            </w:tcMar>
            <w:vAlign w:val="bottom"/>
          </w:tcPr>
          <w:p w14:paraId="723ECED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E927CC0" w14:textId="77777777" w:rsidR="0089264D" w:rsidRPr="00B40C4C" w:rsidRDefault="0089264D" w:rsidP="00DB606C">
            <w:pPr>
              <w:jc w:val="right"/>
            </w:pPr>
          </w:p>
        </w:tc>
      </w:tr>
      <w:tr w:rsidR="00446E55" w:rsidRPr="00B40C4C" w14:paraId="4092669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473AEB0"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5014FC9" w14:textId="77777777" w:rsidR="0089264D" w:rsidRPr="00B40C4C" w:rsidRDefault="0089264D" w:rsidP="009137DA">
            <w:r w:rsidRPr="00B40C4C">
              <w:t>51</w:t>
            </w:r>
          </w:p>
        </w:tc>
        <w:tc>
          <w:tcPr>
            <w:tcW w:w="4399" w:type="dxa"/>
            <w:tcBorders>
              <w:top w:val="nil"/>
              <w:left w:val="nil"/>
              <w:bottom w:val="nil"/>
              <w:right w:val="nil"/>
            </w:tcBorders>
            <w:tcMar>
              <w:top w:w="128" w:type="dxa"/>
              <w:left w:w="43" w:type="dxa"/>
              <w:bottom w:w="43" w:type="dxa"/>
              <w:right w:w="43" w:type="dxa"/>
            </w:tcMar>
          </w:tcPr>
          <w:p w14:paraId="1E5E8E30" w14:textId="77777777" w:rsidR="0089264D" w:rsidRPr="00B40C4C" w:rsidRDefault="0089264D" w:rsidP="009137DA">
            <w:r w:rsidRPr="00B40C4C">
              <w:t>Tilskudd til Forsvarets forskningsinstitutt, jf. FD, III.2</w:t>
            </w:r>
          </w:p>
        </w:tc>
        <w:tc>
          <w:tcPr>
            <w:tcW w:w="1160" w:type="dxa"/>
            <w:tcBorders>
              <w:top w:val="nil"/>
              <w:left w:val="nil"/>
              <w:bottom w:val="nil"/>
              <w:right w:val="nil"/>
            </w:tcBorders>
            <w:tcMar>
              <w:top w:w="128" w:type="dxa"/>
              <w:left w:w="43" w:type="dxa"/>
              <w:bottom w:w="43" w:type="dxa"/>
              <w:right w:w="43" w:type="dxa"/>
            </w:tcMar>
            <w:vAlign w:val="bottom"/>
          </w:tcPr>
          <w:p w14:paraId="2C819BCF" w14:textId="77777777" w:rsidR="0089264D" w:rsidRPr="00B40C4C" w:rsidRDefault="0089264D" w:rsidP="00DB606C">
            <w:pPr>
              <w:jc w:val="right"/>
            </w:pPr>
            <w:r w:rsidRPr="00B40C4C">
              <w:t>60 000</w:t>
            </w:r>
          </w:p>
        </w:tc>
        <w:tc>
          <w:tcPr>
            <w:tcW w:w="2080" w:type="dxa"/>
            <w:tcBorders>
              <w:top w:val="nil"/>
              <w:left w:val="nil"/>
              <w:bottom w:val="nil"/>
              <w:right w:val="nil"/>
            </w:tcBorders>
            <w:tcMar>
              <w:top w:w="128" w:type="dxa"/>
              <w:left w:w="43" w:type="dxa"/>
              <w:bottom w:w="43" w:type="dxa"/>
              <w:right w:w="43" w:type="dxa"/>
            </w:tcMar>
            <w:vAlign w:val="bottom"/>
          </w:tcPr>
          <w:p w14:paraId="03431BE9" w14:textId="77777777" w:rsidR="0089264D" w:rsidRPr="00B40C4C" w:rsidRDefault="0089264D" w:rsidP="00DB606C">
            <w:pPr>
              <w:jc w:val="right"/>
            </w:pPr>
          </w:p>
        </w:tc>
      </w:tr>
      <w:tr w:rsidR="00446E55" w:rsidRPr="00B40C4C" w14:paraId="76B8D91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B76FB30" w14:textId="77777777" w:rsidR="0089264D" w:rsidRPr="00B40C4C" w:rsidRDefault="0089264D" w:rsidP="009137DA">
            <w:r w:rsidRPr="00B40C4C">
              <w:t>1720</w:t>
            </w:r>
          </w:p>
        </w:tc>
        <w:tc>
          <w:tcPr>
            <w:tcW w:w="1100" w:type="dxa"/>
            <w:tcBorders>
              <w:top w:val="nil"/>
              <w:left w:val="nil"/>
              <w:bottom w:val="nil"/>
              <w:right w:val="nil"/>
            </w:tcBorders>
            <w:tcMar>
              <w:top w:w="128" w:type="dxa"/>
              <w:left w:w="43" w:type="dxa"/>
              <w:bottom w:w="43" w:type="dxa"/>
              <w:right w:w="43" w:type="dxa"/>
            </w:tcMar>
          </w:tcPr>
          <w:p w14:paraId="2E8F37BB"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759CBDD" w14:textId="77777777" w:rsidR="0089264D" w:rsidRPr="00B40C4C" w:rsidRDefault="0089264D" w:rsidP="009137DA">
            <w:r w:rsidRPr="00B40C4C">
              <w:t>Forsvaret</w:t>
            </w:r>
          </w:p>
        </w:tc>
        <w:tc>
          <w:tcPr>
            <w:tcW w:w="1160" w:type="dxa"/>
            <w:tcBorders>
              <w:top w:val="nil"/>
              <w:left w:val="nil"/>
              <w:bottom w:val="nil"/>
              <w:right w:val="nil"/>
            </w:tcBorders>
            <w:tcMar>
              <w:top w:w="128" w:type="dxa"/>
              <w:left w:w="43" w:type="dxa"/>
              <w:bottom w:w="43" w:type="dxa"/>
              <w:right w:w="43" w:type="dxa"/>
            </w:tcMar>
            <w:vAlign w:val="bottom"/>
          </w:tcPr>
          <w:p w14:paraId="5AEEA95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0E33019" w14:textId="77777777" w:rsidR="0089264D" w:rsidRPr="00B40C4C" w:rsidRDefault="0089264D" w:rsidP="00DB606C">
            <w:pPr>
              <w:jc w:val="right"/>
            </w:pPr>
          </w:p>
        </w:tc>
      </w:tr>
      <w:tr w:rsidR="00446E55" w:rsidRPr="00B40C4C" w14:paraId="1009C4C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C6E29E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94AE3EE"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6916E6D8"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2EA2CDF4" w14:textId="77777777" w:rsidR="0089264D" w:rsidRPr="00B40C4C" w:rsidRDefault="0089264D" w:rsidP="00DB606C">
            <w:pPr>
              <w:jc w:val="right"/>
            </w:pPr>
            <w:r w:rsidRPr="00B40C4C">
              <w:t>14 650 000</w:t>
            </w:r>
          </w:p>
        </w:tc>
        <w:tc>
          <w:tcPr>
            <w:tcW w:w="2080" w:type="dxa"/>
            <w:tcBorders>
              <w:top w:val="nil"/>
              <w:left w:val="nil"/>
              <w:bottom w:val="nil"/>
              <w:right w:val="nil"/>
            </w:tcBorders>
            <w:tcMar>
              <w:top w:w="128" w:type="dxa"/>
              <w:left w:w="43" w:type="dxa"/>
              <w:bottom w:w="43" w:type="dxa"/>
              <w:right w:w="43" w:type="dxa"/>
            </w:tcMar>
            <w:vAlign w:val="bottom"/>
          </w:tcPr>
          <w:p w14:paraId="36C3C92E" w14:textId="77777777" w:rsidR="0089264D" w:rsidRPr="00B40C4C" w:rsidRDefault="0089264D" w:rsidP="00DB606C">
            <w:pPr>
              <w:jc w:val="right"/>
            </w:pPr>
          </w:p>
        </w:tc>
      </w:tr>
      <w:tr w:rsidR="00446E55" w:rsidRPr="00B40C4C" w14:paraId="5136B37D"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1CDC7D3" w14:textId="77777777" w:rsidR="0089264D" w:rsidRPr="00B40C4C" w:rsidRDefault="0089264D" w:rsidP="009137DA">
            <w:r w:rsidRPr="00B40C4C">
              <w:t>1760</w:t>
            </w:r>
          </w:p>
        </w:tc>
        <w:tc>
          <w:tcPr>
            <w:tcW w:w="1100" w:type="dxa"/>
            <w:tcBorders>
              <w:top w:val="nil"/>
              <w:left w:val="nil"/>
              <w:bottom w:val="nil"/>
              <w:right w:val="nil"/>
            </w:tcBorders>
            <w:tcMar>
              <w:top w:w="128" w:type="dxa"/>
              <w:left w:w="43" w:type="dxa"/>
              <w:bottom w:w="43" w:type="dxa"/>
              <w:right w:w="43" w:type="dxa"/>
            </w:tcMar>
          </w:tcPr>
          <w:p w14:paraId="2E77CDD5"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45203899" w14:textId="77777777" w:rsidR="0089264D" w:rsidRPr="00B40C4C" w:rsidRDefault="0089264D" w:rsidP="009137DA">
            <w:r w:rsidRPr="00B40C4C">
              <w:t>Forsvarsmateriell og større 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002825B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F3BB90C" w14:textId="77777777" w:rsidR="0089264D" w:rsidRPr="00B40C4C" w:rsidRDefault="0089264D" w:rsidP="00DB606C">
            <w:pPr>
              <w:jc w:val="right"/>
            </w:pPr>
          </w:p>
        </w:tc>
      </w:tr>
      <w:tr w:rsidR="00446E55" w:rsidRPr="00B40C4C" w14:paraId="2D833C6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A90982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828FC09"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3759BB23"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086D0DB4" w14:textId="77777777" w:rsidR="0089264D" w:rsidRPr="00B40C4C" w:rsidRDefault="0089264D" w:rsidP="00DB606C">
            <w:pPr>
              <w:jc w:val="right"/>
            </w:pPr>
            <w:r w:rsidRPr="00B40C4C">
              <w:t>1 100 000</w:t>
            </w:r>
          </w:p>
        </w:tc>
        <w:tc>
          <w:tcPr>
            <w:tcW w:w="2080" w:type="dxa"/>
            <w:tcBorders>
              <w:top w:val="nil"/>
              <w:left w:val="nil"/>
              <w:bottom w:val="nil"/>
              <w:right w:val="nil"/>
            </w:tcBorders>
            <w:tcMar>
              <w:top w:w="128" w:type="dxa"/>
              <w:left w:w="43" w:type="dxa"/>
              <w:bottom w:w="43" w:type="dxa"/>
              <w:right w:w="43" w:type="dxa"/>
            </w:tcMar>
            <w:vAlign w:val="bottom"/>
          </w:tcPr>
          <w:p w14:paraId="5AB359A7" w14:textId="77777777" w:rsidR="0089264D" w:rsidRPr="00B40C4C" w:rsidRDefault="0089264D" w:rsidP="00DB606C">
            <w:pPr>
              <w:jc w:val="right"/>
            </w:pPr>
          </w:p>
        </w:tc>
      </w:tr>
      <w:tr w:rsidR="00446E55" w:rsidRPr="00B40C4C" w14:paraId="591BF026"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1EB10201"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7A697E4" w14:textId="77777777" w:rsidR="0089264D" w:rsidRPr="00B40C4C" w:rsidRDefault="0089264D" w:rsidP="009137DA">
            <w:r w:rsidRPr="00B40C4C">
              <w:t>44</w:t>
            </w:r>
          </w:p>
        </w:tc>
        <w:tc>
          <w:tcPr>
            <w:tcW w:w="4399" w:type="dxa"/>
            <w:tcBorders>
              <w:top w:val="nil"/>
              <w:left w:val="nil"/>
              <w:bottom w:val="nil"/>
              <w:right w:val="nil"/>
            </w:tcBorders>
            <w:tcMar>
              <w:top w:w="128" w:type="dxa"/>
              <w:left w:w="43" w:type="dxa"/>
              <w:bottom w:w="43" w:type="dxa"/>
              <w:right w:w="43" w:type="dxa"/>
            </w:tcMar>
          </w:tcPr>
          <w:p w14:paraId="1D1DA9CC" w14:textId="77777777" w:rsidR="0089264D" w:rsidRPr="00B40C4C" w:rsidRDefault="0089264D" w:rsidP="009137DA">
            <w:r w:rsidRPr="00B40C4C">
              <w:t>Fellesfinansierte investeringer, nasjonalfinansiert andel</w:t>
            </w:r>
          </w:p>
        </w:tc>
        <w:tc>
          <w:tcPr>
            <w:tcW w:w="1160" w:type="dxa"/>
            <w:tcBorders>
              <w:top w:val="nil"/>
              <w:left w:val="nil"/>
              <w:bottom w:val="nil"/>
              <w:right w:val="nil"/>
            </w:tcBorders>
            <w:tcMar>
              <w:top w:w="128" w:type="dxa"/>
              <w:left w:w="43" w:type="dxa"/>
              <w:bottom w:w="43" w:type="dxa"/>
              <w:right w:w="43" w:type="dxa"/>
            </w:tcMar>
            <w:vAlign w:val="bottom"/>
          </w:tcPr>
          <w:p w14:paraId="1607B1C8" w14:textId="77777777" w:rsidR="0089264D" w:rsidRPr="00B40C4C" w:rsidRDefault="0089264D" w:rsidP="00DB606C">
            <w:pPr>
              <w:jc w:val="right"/>
            </w:pPr>
            <w:r w:rsidRPr="00B40C4C">
              <w:t>370 000</w:t>
            </w:r>
          </w:p>
        </w:tc>
        <w:tc>
          <w:tcPr>
            <w:tcW w:w="2080" w:type="dxa"/>
            <w:tcBorders>
              <w:top w:val="nil"/>
              <w:left w:val="nil"/>
              <w:bottom w:val="nil"/>
              <w:right w:val="nil"/>
            </w:tcBorders>
            <w:tcMar>
              <w:top w:w="128" w:type="dxa"/>
              <w:left w:w="43" w:type="dxa"/>
              <w:bottom w:w="43" w:type="dxa"/>
              <w:right w:w="43" w:type="dxa"/>
            </w:tcMar>
            <w:vAlign w:val="bottom"/>
          </w:tcPr>
          <w:p w14:paraId="403C01C0" w14:textId="77777777" w:rsidR="0089264D" w:rsidRPr="00B40C4C" w:rsidRDefault="0089264D" w:rsidP="00DB606C">
            <w:pPr>
              <w:jc w:val="right"/>
            </w:pPr>
          </w:p>
        </w:tc>
      </w:tr>
      <w:tr w:rsidR="00446E55" w:rsidRPr="00B40C4C" w14:paraId="5BC7C95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FD8D3FF"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C49B095" w14:textId="77777777" w:rsidR="0089264D" w:rsidRPr="00B40C4C" w:rsidRDefault="0089264D" w:rsidP="009137DA">
            <w:r w:rsidRPr="00B40C4C">
              <w:t>45</w:t>
            </w:r>
          </w:p>
        </w:tc>
        <w:tc>
          <w:tcPr>
            <w:tcW w:w="4399" w:type="dxa"/>
            <w:tcBorders>
              <w:top w:val="nil"/>
              <w:left w:val="nil"/>
              <w:bottom w:val="nil"/>
              <w:right w:val="nil"/>
            </w:tcBorders>
            <w:tcMar>
              <w:top w:w="128" w:type="dxa"/>
              <w:left w:w="43" w:type="dxa"/>
              <w:bottom w:w="43" w:type="dxa"/>
              <w:right w:w="43" w:type="dxa"/>
            </w:tcMar>
          </w:tcPr>
          <w:p w14:paraId="120820E5" w14:textId="77777777" w:rsidR="0089264D" w:rsidRPr="00B40C4C" w:rsidRDefault="0089264D" w:rsidP="009137DA">
            <w:r w:rsidRPr="00B40C4C">
              <w:t>Større utstyrsanskaffelser og vedlikehold</w:t>
            </w:r>
          </w:p>
        </w:tc>
        <w:tc>
          <w:tcPr>
            <w:tcW w:w="1160" w:type="dxa"/>
            <w:tcBorders>
              <w:top w:val="nil"/>
              <w:left w:val="nil"/>
              <w:bottom w:val="nil"/>
              <w:right w:val="nil"/>
            </w:tcBorders>
            <w:tcMar>
              <w:top w:w="128" w:type="dxa"/>
              <w:left w:w="43" w:type="dxa"/>
              <w:bottom w:w="43" w:type="dxa"/>
              <w:right w:w="43" w:type="dxa"/>
            </w:tcMar>
            <w:vAlign w:val="bottom"/>
          </w:tcPr>
          <w:p w14:paraId="5CE29FB8" w14:textId="77777777" w:rsidR="0089264D" w:rsidRPr="00B40C4C" w:rsidRDefault="0089264D" w:rsidP="00DB606C">
            <w:pPr>
              <w:jc w:val="right"/>
            </w:pPr>
            <w:r w:rsidRPr="00B40C4C">
              <w:t>143 820 000</w:t>
            </w:r>
          </w:p>
        </w:tc>
        <w:tc>
          <w:tcPr>
            <w:tcW w:w="2080" w:type="dxa"/>
            <w:tcBorders>
              <w:top w:val="nil"/>
              <w:left w:val="nil"/>
              <w:bottom w:val="nil"/>
              <w:right w:val="nil"/>
            </w:tcBorders>
            <w:tcMar>
              <w:top w:w="128" w:type="dxa"/>
              <w:left w:w="43" w:type="dxa"/>
              <w:bottom w:w="43" w:type="dxa"/>
              <w:right w:w="43" w:type="dxa"/>
            </w:tcMar>
            <w:vAlign w:val="bottom"/>
          </w:tcPr>
          <w:p w14:paraId="7D164E53" w14:textId="77777777" w:rsidR="0089264D" w:rsidRPr="00B40C4C" w:rsidRDefault="0089264D" w:rsidP="00DB606C">
            <w:pPr>
              <w:jc w:val="right"/>
            </w:pPr>
          </w:p>
        </w:tc>
      </w:tr>
      <w:tr w:rsidR="00446E55" w:rsidRPr="00B40C4C" w14:paraId="086AA04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A845DA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308E4D2" w14:textId="77777777" w:rsidR="0089264D" w:rsidRPr="00B40C4C" w:rsidRDefault="0089264D" w:rsidP="009137DA">
            <w:r w:rsidRPr="00B40C4C">
              <w:t>48</w:t>
            </w:r>
          </w:p>
        </w:tc>
        <w:tc>
          <w:tcPr>
            <w:tcW w:w="4399" w:type="dxa"/>
            <w:tcBorders>
              <w:top w:val="nil"/>
              <w:left w:val="nil"/>
              <w:bottom w:val="nil"/>
              <w:right w:val="nil"/>
            </w:tcBorders>
            <w:tcMar>
              <w:top w:w="128" w:type="dxa"/>
              <w:left w:w="43" w:type="dxa"/>
              <w:bottom w:w="43" w:type="dxa"/>
              <w:right w:w="43" w:type="dxa"/>
            </w:tcMar>
          </w:tcPr>
          <w:p w14:paraId="673F2560" w14:textId="77777777" w:rsidR="0089264D" w:rsidRPr="00B40C4C" w:rsidRDefault="0089264D" w:rsidP="009137DA">
            <w:r w:rsidRPr="00B40C4C">
              <w:t>Fellesfinansierte investeringer, fellesfinansiert andel</w:t>
            </w:r>
          </w:p>
        </w:tc>
        <w:tc>
          <w:tcPr>
            <w:tcW w:w="1160" w:type="dxa"/>
            <w:tcBorders>
              <w:top w:val="nil"/>
              <w:left w:val="nil"/>
              <w:bottom w:val="nil"/>
              <w:right w:val="nil"/>
            </w:tcBorders>
            <w:tcMar>
              <w:top w:w="128" w:type="dxa"/>
              <w:left w:w="43" w:type="dxa"/>
              <w:bottom w:w="43" w:type="dxa"/>
              <w:right w:w="43" w:type="dxa"/>
            </w:tcMar>
            <w:vAlign w:val="bottom"/>
          </w:tcPr>
          <w:p w14:paraId="7C89D2F3" w14:textId="77777777" w:rsidR="0089264D" w:rsidRPr="00B40C4C" w:rsidRDefault="0089264D" w:rsidP="00DB606C">
            <w:pPr>
              <w:jc w:val="right"/>
            </w:pPr>
            <w:r w:rsidRPr="00B40C4C">
              <w:t>870 000</w:t>
            </w:r>
          </w:p>
        </w:tc>
        <w:tc>
          <w:tcPr>
            <w:tcW w:w="2080" w:type="dxa"/>
            <w:tcBorders>
              <w:top w:val="nil"/>
              <w:left w:val="nil"/>
              <w:bottom w:val="nil"/>
              <w:right w:val="nil"/>
            </w:tcBorders>
            <w:tcMar>
              <w:top w:w="128" w:type="dxa"/>
              <w:left w:w="43" w:type="dxa"/>
              <w:bottom w:w="43" w:type="dxa"/>
              <w:right w:w="43" w:type="dxa"/>
            </w:tcMar>
            <w:vAlign w:val="bottom"/>
          </w:tcPr>
          <w:p w14:paraId="4E6EB6E0" w14:textId="77777777" w:rsidR="0089264D" w:rsidRPr="00B40C4C" w:rsidRDefault="0089264D" w:rsidP="00DB606C">
            <w:pPr>
              <w:jc w:val="right"/>
            </w:pPr>
          </w:p>
        </w:tc>
      </w:tr>
      <w:tr w:rsidR="00446E55" w:rsidRPr="00B40C4C" w14:paraId="438D9E6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D942CD1" w14:textId="77777777" w:rsidR="0089264D" w:rsidRPr="00B40C4C" w:rsidRDefault="0089264D" w:rsidP="009137DA">
            <w:r w:rsidRPr="00B40C4C">
              <w:t>1791</w:t>
            </w:r>
          </w:p>
        </w:tc>
        <w:tc>
          <w:tcPr>
            <w:tcW w:w="1100" w:type="dxa"/>
            <w:tcBorders>
              <w:top w:val="nil"/>
              <w:left w:val="nil"/>
              <w:bottom w:val="nil"/>
              <w:right w:val="nil"/>
            </w:tcBorders>
            <w:tcMar>
              <w:top w:w="128" w:type="dxa"/>
              <w:left w:w="43" w:type="dxa"/>
              <w:bottom w:w="43" w:type="dxa"/>
              <w:right w:w="43" w:type="dxa"/>
            </w:tcMar>
          </w:tcPr>
          <w:p w14:paraId="38884A62"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F9A6033" w14:textId="77777777" w:rsidR="0089264D" w:rsidRPr="00B40C4C" w:rsidRDefault="0089264D" w:rsidP="009137DA">
            <w:r w:rsidRPr="00B40C4C">
              <w:t>Redningshelikoptertjenesten</w:t>
            </w:r>
          </w:p>
        </w:tc>
        <w:tc>
          <w:tcPr>
            <w:tcW w:w="1160" w:type="dxa"/>
            <w:tcBorders>
              <w:top w:val="nil"/>
              <w:left w:val="nil"/>
              <w:bottom w:val="nil"/>
              <w:right w:val="nil"/>
            </w:tcBorders>
            <w:tcMar>
              <w:top w:w="128" w:type="dxa"/>
              <w:left w:w="43" w:type="dxa"/>
              <w:bottom w:w="43" w:type="dxa"/>
              <w:right w:w="43" w:type="dxa"/>
            </w:tcMar>
            <w:vAlign w:val="bottom"/>
          </w:tcPr>
          <w:p w14:paraId="4069731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8724A00" w14:textId="77777777" w:rsidR="0089264D" w:rsidRPr="00B40C4C" w:rsidRDefault="0089264D" w:rsidP="00DB606C">
            <w:pPr>
              <w:jc w:val="right"/>
            </w:pPr>
          </w:p>
        </w:tc>
      </w:tr>
      <w:tr w:rsidR="00446E55" w:rsidRPr="00B40C4C" w14:paraId="6521138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B024B9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21B34A8" w14:textId="77777777" w:rsidR="0089264D" w:rsidRPr="00B40C4C" w:rsidRDefault="0089264D" w:rsidP="009137DA">
            <w:r w:rsidRPr="00B40C4C">
              <w:t>01</w:t>
            </w:r>
          </w:p>
        </w:tc>
        <w:tc>
          <w:tcPr>
            <w:tcW w:w="4399" w:type="dxa"/>
            <w:tcBorders>
              <w:top w:val="nil"/>
              <w:left w:val="nil"/>
              <w:bottom w:val="nil"/>
              <w:right w:val="nil"/>
            </w:tcBorders>
            <w:tcMar>
              <w:top w:w="128" w:type="dxa"/>
              <w:left w:w="43" w:type="dxa"/>
              <w:bottom w:w="43" w:type="dxa"/>
              <w:right w:w="43" w:type="dxa"/>
            </w:tcMar>
          </w:tcPr>
          <w:p w14:paraId="38BFBF1D" w14:textId="77777777" w:rsidR="0089264D" w:rsidRPr="00B40C4C" w:rsidRDefault="0089264D" w:rsidP="009137DA">
            <w:r w:rsidRPr="00B40C4C">
              <w:t>Driftsutgifter</w:t>
            </w:r>
          </w:p>
        </w:tc>
        <w:tc>
          <w:tcPr>
            <w:tcW w:w="1160" w:type="dxa"/>
            <w:tcBorders>
              <w:top w:val="nil"/>
              <w:left w:val="nil"/>
              <w:bottom w:val="nil"/>
              <w:right w:val="nil"/>
            </w:tcBorders>
            <w:tcMar>
              <w:top w:w="128" w:type="dxa"/>
              <w:left w:w="43" w:type="dxa"/>
              <w:bottom w:w="43" w:type="dxa"/>
              <w:right w:w="43" w:type="dxa"/>
            </w:tcMar>
            <w:vAlign w:val="bottom"/>
          </w:tcPr>
          <w:p w14:paraId="2F138A36" w14:textId="77777777" w:rsidR="0089264D" w:rsidRPr="00B40C4C" w:rsidRDefault="0089264D" w:rsidP="00DB606C">
            <w:pPr>
              <w:jc w:val="right"/>
            </w:pPr>
            <w:r w:rsidRPr="00B40C4C">
              <w:t>60 000</w:t>
            </w:r>
          </w:p>
        </w:tc>
        <w:tc>
          <w:tcPr>
            <w:tcW w:w="2080" w:type="dxa"/>
            <w:tcBorders>
              <w:top w:val="nil"/>
              <w:left w:val="nil"/>
              <w:bottom w:val="nil"/>
              <w:right w:val="nil"/>
            </w:tcBorders>
            <w:tcMar>
              <w:top w:w="128" w:type="dxa"/>
              <w:left w:w="43" w:type="dxa"/>
              <w:bottom w:w="43" w:type="dxa"/>
              <w:right w:w="43" w:type="dxa"/>
            </w:tcMar>
            <w:vAlign w:val="bottom"/>
          </w:tcPr>
          <w:p w14:paraId="1BAA08D2" w14:textId="77777777" w:rsidR="0089264D" w:rsidRPr="00B40C4C" w:rsidRDefault="0089264D" w:rsidP="00DB606C">
            <w:pPr>
              <w:jc w:val="right"/>
            </w:pPr>
          </w:p>
        </w:tc>
      </w:tr>
      <w:tr w:rsidR="00446E55" w:rsidRPr="00B40C4C" w14:paraId="5DF95FD0"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0F77843" w14:textId="77777777" w:rsidR="0089264D" w:rsidRPr="00B40C4C" w:rsidRDefault="0089264D" w:rsidP="009137DA">
            <w:r w:rsidRPr="00B40C4C">
              <w:t>1800</w:t>
            </w:r>
          </w:p>
        </w:tc>
        <w:tc>
          <w:tcPr>
            <w:tcW w:w="1100" w:type="dxa"/>
            <w:tcBorders>
              <w:top w:val="nil"/>
              <w:left w:val="nil"/>
              <w:bottom w:val="nil"/>
              <w:right w:val="nil"/>
            </w:tcBorders>
            <w:tcMar>
              <w:top w:w="128" w:type="dxa"/>
              <w:left w:w="43" w:type="dxa"/>
              <w:bottom w:w="43" w:type="dxa"/>
              <w:right w:w="43" w:type="dxa"/>
            </w:tcMar>
          </w:tcPr>
          <w:p w14:paraId="70CD881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7EACDD3" w14:textId="77777777" w:rsidR="0089264D" w:rsidRPr="00B40C4C" w:rsidRDefault="0089264D" w:rsidP="009137DA">
            <w:r w:rsidRPr="00B40C4C">
              <w:t>Energidepartementet</w:t>
            </w:r>
          </w:p>
        </w:tc>
        <w:tc>
          <w:tcPr>
            <w:tcW w:w="1160" w:type="dxa"/>
            <w:tcBorders>
              <w:top w:val="nil"/>
              <w:left w:val="nil"/>
              <w:bottom w:val="nil"/>
              <w:right w:val="nil"/>
            </w:tcBorders>
            <w:tcMar>
              <w:top w:w="128" w:type="dxa"/>
              <w:left w:w="43" w:type="dxa"/>
              <w:bottom w:w="43" w:type="dxa"/>
              <w:right w:w="43" w:type="dxa"/>
            </w:tcMar>
            <w:vAlign w:val="bottom"/>
          </w:tcPr>
          <w:p w14:paraId="25E6C7A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187489C" w14:textId="77777777" w:rsidR="0089264D" w:rsidRPr="00B40C4C" w:rsidRDefault="0089264D" w:rsidP="00DB606C">
            <w:pPr>
              <w:jc w:val="right"/>
            </w:pPr>
          </w:p>
        </w:tc>
      </w:tr>
      <w:tr w:rsidR="00446E55" w:rsidRPr="00B40C4C" w14:paraId="3C5C117B"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2DD91E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933B8AA"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604038DC"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1AD2275E" w14:textId="77777777" w:rsidR="0089264D" w:rsidRPr="00B40C4C" w:rsidRDefault="0089264D" w:rsidP="00DB606C">
            <w:pPr>
              <w:jc w:val="right"/>
            </w:pPr>
            <w:r w:rsidRPr="00B40C4C">
              <w:t>15 000</w:t>
            </w:r>
          </w:p>
        </w:tc>
        <w:tc>
          <w:tcPr>
            <w:tcW w:w="2080" w:type="dxa"/>
            <w:tcBorders>
              <w:top w:val="nil"/>
              <w:left w:val="nil"/>
              <w:bottom w:val="nil"/>
              <w:right w:val="nil"/>
            </w:tcBorders>
            <w:tcMar>
              <w:top w:w="128" w:type="dxa"/>
              <w:left w:w="43" w:type="dxa"/>
              <w:bottom w:w="43" w:type="dxa"/>
              <w:right w:w="43" w:type="dxa"/>
            </w:tcMar>
            <w:vAlign w:val="bottom"/>
          </w:tcPr>
          <w:p w14:paraId="0B3CF3A7" w14:textId="77777777" w:rsidR="0089264D" w:rsidRPr="00B40C4C" w:rsidRDefault="0089264D" w:rsidP="00DB606C">
            <w:pPr>
              <w:jc w:val="right"/>
            </w:pPr>
          </w:p>
        </w:tc>
      </w:tr>
      <w:tr w:rsidR="00446E55" w:rsidRPr="00B40C4C" w14:paraId="35A1D68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3175DEC"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27AF017" w14:textId="77777777" w:rsidR="0089264D" w:rsidRPr="00B40C4C" w:rsidRDefault="0089264D" w:rsidP="009137DA">
            <w:r w:rsidRPr="00B40C4C">
              <w:t>72</w:t>
            </w:r>
          </w:p>
        </w:tc>
        <w:tc>
          <w:tcPr>
            <w:tcW w:w="4399" w:type="dxa"/>
            <w:tcBorders>
              <w:top w:val="nil"/>
              <w:left w:val="nil"/>
              <w:bottom w:val="nil"/>
              <w:right w:val="nil"/>
            </w:tcBorders>
            <w:tcMar>
              <w:top w:w="128" w:type="dxa"/>
              <w:left w:w="43" w:type="dxa"/>
              <w:bottom w:w="43" w:type="dxa"/>
              <w:right w:w="43" w:type="dxa"/>
            </w:tcMar>
          </w:tcPr>
          <w:p w14:paraId="61597586" w14:textId="77777777" w:rsidR="0089264D" w:rsidRPr="00B40C4C" w:rsidRDefault="0089264D" w:rsidP="009137DA">
            <w:r w:rsidRPr="00B40C4C">
              <w:t>Tilskudd til energiformål</w:t>
            </w:r>
          </w:p>
        </w:tc>
        <w:tc>
          <w:tcPr>
            <w:tcW w:w="1160" w:type="dxa"/>
            <w:tcBorders>
              <w:top w:val="nil"/>
              <w:left w:val="nil"/>
              <w:bottom w:val="nil"/>
              <w:right w:val="nil"/>
            </w:tcBorders>
            <w:tcMar>
              <w:top w:w="128" w:type="dxa"/>
              <w:left w:w="43" w:type="dxa"/>
              <w:bottom w:w="43" w:type="dxa"/>
              <w:right w:w="43" w:type="dxa"/>
            </w:tcMar>
            <w:vAlign w:val="bottom"/>
          </w:tcPr>
          <w:p w14:paraId="3FFE875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29B29DD" w14:textId="77777777" w:rsidR="0089264D" w:rsidRPr="00B40C4C" w:rsidRDefault="0089264D" w:rsidP="00DB606C">
            <w:pPr>
              <w:jc w:val="right"/>
            </w:pPr>
            <w:r w:rsidRPr="00B40C4C">
              <w:t>10 000</w:t>
            </w:r>
          </w:p>
        </w:tc>
      </w:tr>
      <w:tr w:rsidR="00446E55" w:rsidRPr="00B40C4C" w14:paraId="7ECC72B8"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1CAFF1A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4D7649F"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763BFB61" w14:textId="77777777" w:rsidR="0089264D" w:rsidRPr="00B40C4C" w:rsidRDefault="0089264D" w:rsidP="009137DA">
            <w:r w:rsidRPr="00B40C4C">
              <w:t>Støtteprogram for flytende havvind i Vestavind F og Vestavind B, jf. ED, V</w:t>
            </w:r>
          </w:p>
        </w:tc>
        <w:tc>
          <w:tcPr>
            <w:tcW w:w="1160" w:type="dxa"/>
            <w:tcBorders>
              <w:top w:val="nil"/>
              <w:left w:val="nil"/>
              <w:bottom w:val="nil"/>
              <w:right w:val="nil"/>
            </w:tcBorders>
            <w:tcMar>
              <w:top w:w="128" w:type="dxa"/>
              <w:left w:w="43" w:type="dxa"/>
              <w:bottom w:w="43" w:type="dxa"/>
              <w:right w:w="43" w:type="dxa"/>
            </w:tcMar>
            <w:vAlign w:val="bottom"/>
          </w:tcPr>
          <w:p w14:paraId="7627AD59"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B322BEF" w14:textId="77777777" w:rsidR="0089264D" w:rsidRPr="00B40C4C" w:rsidRDefault="0089264D" w:rsidP="00DB606C">
            <w:pPr>
              <w:jc w:val="right"/>
            </w:pPr>
            <w:r w:rsidRPr="00B40C4C">
              <w:t xml:space="preserve">35 000 000 </w:t>
            </w:r>
          </w:p>
        </w:tc>
      </w:tr>
      <w:tr w:rsidR="00446E55" w:rsidRPr="00B40C4C" w14:paraId="0E64C8C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45A09A3" w14:textId="77777777" w:rsidR="0089264D" w:rsidRPr="00B40C4C" w:rsidRDefault="0089264D" w:rsidP="009137DA">
            <w:r w:rsidRPr="00B40C4C">
              <w:t>1810</w:t>
            </w:r>
          </w:p>
        </w:tc>
        <w:tc>
          <w:tcPr>
            <w:tcW w:w="1100" w:type="dxa"/>
            <w:tcBorders>
              <w:top w:val="nil"/>
              <w:left w:val="nil"/>
              <w:bottom w:val="nil"/>
              <w:right w:val="nil"/>
            </w:tcBorders>
            <w:tcMar>
              <w:top w:w="128" w:type="dxa"/>
              <w:left w:w="43" w:type="dxa"/>
              <w:bottom w:w="43" w:type="dxa"/>
              <w:right w:w="43" w:type="dxa"/>
            </w:tcMar>
          </w:tcPr>
          <w:p w14:paraId="0D307162"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167A74CD" w14:textId="77777777" w:rsidR="0089264D" w:rsidRPr="00B40C4C" w:rsidRDefault="0089264D" w:rsidP="009137DA">
            <w:r w:rsidRPr="00B40C4C">
              <w:t>Sokkeldirektoratet</w:t>
            </w:r>
          </w:p>
        </w:tc>
        <w:tc>
          <w:tcPr>
            <w:tcW w:w="1160" w:type="dxa"/>
            <w:tcBorders>
              <w:top w:val="nil"/>
              <w:left w:val="nil"/>
              <w:bottom w:val="nil"/>
              <w:right w:val="nil"/>
            </w:tcBorders>
            <w:tcMar>
              <w:top w:w="128" w:type="dxa"/>
              <w:left w:w="43" w:type="dxa"/>
              <w:bottom w:w="43" w:type="dxa"/>
              <w:right w:w="43" w:type="dxa"/>
            </w:tcMar>
            <w:vAlign w:val="bottom"/>
          </w:tcPr>
          <w:p w14:paraId="72DF98CA"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6F55FB1" w14:textId="77777777" w:rsidR="0089264D" w:rsidRPr="00B40C4C" w:rsidRDefault="0089264D" w:rsidP="00DB606C">
            <w:pPr>
              <w:jc w:val="right"/>
            </w:pPr>
          </w:p>
        </w:tc>
      </w:tr>
      <w:tr w:rsidR="00446E55" w:rsidRPr="00B40C4C" w14:paraId="01664065"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B76DB46"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9C6DEA1"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4D5783EE"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316D1934" w14:textId="77777777" w:rsidR="0089264D" w:rsidRPr="00B40C4C" w:rsidRDefault="0089264D" w:rsidP="00DB606C">
            <w:pPr>
              <w:jc w:val="right"/>
            </w:pPr>
            <w:r w:rsidRPr="00B40C4C">
              <w:t>50 000</w:t>
            </w:r>
          </w:p>
        </w:tc>
        <w:tc>
          <w:tcPr>
            <w:tcW w:w="2080" w:type="dxa"/>
            <w:tcBorders>
              <w:top w:val="nil"/>
              <w:left w:val="nil"/>
              <w:bottom w:val="nil"/>
              <w:right w:val="nil"/>
            </w:tcBorders>
            <w:tcMar>
              <w:top w:w="128" w:type="dxa"/>
              <w:left w:w="43" w:type="dxa"/>
              <w:bottom w:w="43" w:type="dxa"/>
              <w:right w:w="43" w:type="dxa"/>
            </w:tcMar>
            <w:vAlign w:val="bottom"/>
          </w:tcPr>
          <w:p w14:paraId="416CAE44" w14:textId="77777777" w:rsidR="0089264D" w:rsidRPr="00B40C4C" w:rsidRDefault="0089264D" w:rsidP="00DB606C">
            <w:pPr>
              <w:jc w:val="right"/>
            </w:pPr>
          </w:p>
        </w:tc>
      </w:tr>
      <w:tr w:rsidR="00446E55" w:rsidRPr="00B40C4C" w14:paraId="2032FE4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AC1266D" w14:textId="77777777" w:rsidR="0089264D" w:rsidRPr="00B40C4C" w:rsidRDefault="0089264D" w:rsidP="009137DA">
            <w:r w:rsidRPr="00B40C4C">
              <w:t>1820</w:t>
            </w:r>
          </w:p>
        </w:tc>
        <w:tc>
          <w:tcPr>
            <w:tcW w:w="1100" w:type="dxa"/>
            <w:tcBorders>
              <w:top w:val="nil"/>
              <w:left w:val="nil"/>
              <w:bottom w:val="nil"/>
              <w:right w:val="nil"/>
            </w:tcBorders>
            <w:tcMar>
              <w:top w:w="128" w:type="dxa"/>
              <w:left w:w="43" w:type="dxa"/>
              <w:bottom w:w="43" w:type="dxa"/>
              <w:right w:w="43" w:type="dxa"/>
            </w:tcMar>
          </w:tcPr>
          <w:p w14:paraId="6EEC053A"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F91815F" w14:textId="77777777" w:rsidR="0089264D" w:rsidRPr="00B40C4C" w:rsidRDefault="0089264D" w:rsidP="009137DA">
            <w:r w:rsidRPr="00B40C4C">
              <w:t>Norges vassdrags- og energidirektorat</w:t>
            </w:r>
          </w:p>
        </w:tc>
        <w:tc>
          <w:tcPr>
            <w:tcW w:w="1160" w:type="dxa"/>
            <w:tcBorders>
              <w:top w:val="nil"/>
              <w:left w:val="nil"/>
              <w:bottom w:val="nil"/>
              <w:right w:val="nil"/>
            </w:tcBorders>
            <w:tcMar>
              <w:top w:w="128" w:type="dxa"/>
              <w:left w:w="43" w:type="dxa"/>
              <w:bottom w:w="43" w:type="dxa"/>
              <w:right w:w="43" w:type="dxa"/>
            </w:tcMar>
            <w:vAlign w:val="bottom"/>
          </w:tcPr>
          <w:p w14:paraId="3C1D0ABB"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1316D18" w14:textId="77777777" w:rsidR="0089264D" w:rsidRPr="00B40C4C" w:rsidRDefault="0089264D" w:rsidP="00DB606C">
            <w:pPr>
              <w:jc w:val="right"/>
            </w:pPr>
          </w:p>
        </w:tc>
      </w:tr>
      <w:tr w:rsidR="00446E55" w:rsidRPr="00B40C4C" w14:paraId="146BE7EA"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F52758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972FC80" w14:textId="77777777" w:rsidR="0089264D" w:rsidRPr="00B40C4C" w:rsidRDefault="0089264D" w:rsidP="009137DA">
            <w:r w:rsidRPr="00B40C4C">
              <w:t>21</w:t>
            </w:r>
          </w:p>
        </w:tc>
        <w:tc>
          <w:tcPr>
            <w:tcW w:w="4399" w:type="dxa"/>
            <w:tcBorders>
              <w:top w:val="nil"/>
              <w:left w:val="nil"/>
              <w:bottom w:val="nil"/>
              <w:right w:val="nil"/>
            </w:tcBorders>
            <w:tcMar>
              <w:top w:w="128" w:type="dxa"/>
              <w:left w:w="43" w:type="dxa"/>
              <w:bottom w:w="43" w:type="dxa"/>
              <w:right w:w="43" w:type="dxa"/>
            </w:tcMar>
          </w:tcPr>
          <w:p w14:paraId="4B4DB981" w14:textId="77777777" w:rsidR="0089264D" w:rsidRPr="00B40C4C" w:rsidRDefault="0089264D" w:rsidP="009137DA">
            <w:r w:rsidRPr="00B40C4C">
              <w:t>Spesielle driftsutgifter</w:t>
            </w:r>
          </w:p>
        </w:tc>
        <w:tc>
          <w:tcPr>
            <w:tcW w:w="1160" w:type="dxa"/>
            <w:tcBorders>
              <w:top w:val="nil"/>
              <w:left w:val="nil"/>
              <w:bottom w:val="nil"/>
              <w:right w:val="nil"/>
            </w:tcBorders>
            <w:tcMar>
              <w:top w:w="128" w:type="dxa"/>
              <w:left w:w="43" w:type="dxa"/>
              <w:bottom w:w="43" w:type="dxa"/>
              <w:right w:w="43" w:type="dxa"/>
            </w:tcMar>
            <w:vAlign w:val="bottom"/>
          </w:tcPr>
          <w:p w14:paraId="7FD25F34" w14:textId="77777777" w:rsidR="0089264D" w:rsidRPr="00B40C4C" w:rsidRDefault="0089264D" w:rsidP="00DB606C">
            <w:pPr>
              <w:jc w:val="right"/>
            </w:pPr>
            <w:r w:rsidRPr="00B40C4C">
              <w:t>50 000</w:t>
            </w:r>
          </w:p>
        </w:tc>
        <w:tc>
          <w:tcPr>
            <w:tcW w:w="2080" w:type="dxa"/>
            <w:tcBorders>
              <w:top w:val="nil"/>
              <w:left w:val="nil"/>
              <w:bottom w:val="nil"/>
              <w:right w:val="nil"/>
            </w:tcBorders>
            <w:tcMar>
              <w:top w:w="128" w:type="dxa"/>
              <w:left w:w="43" w:type="dxa"/>
              <w:bottom w:w="43" w:type="dxa"/>
              <w:right w:w="43" w:type="dxa"/>
            </w:tcMar>
            <w:vAlign w:val="bottom"/>
          </w:tcPr>
          <w:p w14:paraId="449B49D2" w14:textId="77777777" w:rsidR="0089264D" w:rsidRPr="00B40C4C" w:rsidRDefault="0089264D" w:rsidP="00DB606C">
            <w:pPr>
              <w:jc w:val="right"/>
            </w:pPr>
          </w:p>
        </w:tc>
      </w:tr>
      <w:tr w:rsidR="00446E55" w:rsidRPr="00B40C4C" w14:paraId="0B72FD1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AACC1B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08F7A4B" w14:textId="77777777" w:rsidR="0089264D" w:rsidRPr="00B40C4C" w:rsidRDefault="0089264D" w:rsidP="009137DA">
            <w:r w:rsidRPr="00B40C4C">
              <w:t>22</w:t>
            </w:r>
          </w:p>
        </w:tc>
        <w:tc>
          <w:tcPr>
            <w:tcW w:w="4399" w:type="dxa"/>
            <w:tcBorders>
              <w:top w:val="nil"/>
              <w:left w:val="nil"/>
              <w:bottom w:val="nil"/>
              <w:right w:val="nil"/>
            </w:tcBorders>
            <w:tcMar>
              <w:top w:w="128" w:type="dxa"/>
              <w:left w:w="43" w:type="dxa"/>
              <w:bottom w:w="43" w:type="dxa"/>
              <w:right w:w="43" w:type="dxa"/>
            </w:tcMar>
          </w:tcPr>
          <w:p w14:paraId="3B5364AA" w14:textId="77777777" w:rsidR="0089264D" w:rsidRPr="00B40C4C" w:rsidRDefault="0089264D" w:rsidP="009137DA">
            <w:r w:rsidRPr="00B40C4C">
              <w:t>Flom- og skredforebygging</w:t>
            </w:r>
          </w:p>
        </w:tc>
        <w:tc>
          <w:tcPr>
            <w:tcW w:w="1160" w:type="dxa"/>
            <w:tcBorders>
              <w:top w:val="nil"/>
              <w:left w:val="nil"/>
              <w:bottom w:val="nil"/>
              <w:right w:val="nil"/>
            </w:tcBorders>
            <w:tcMar>
              <w:top w:w="128" w:type="dxa"/>
              <w:left w:w="43" w:type="dxa"/>
              <w:bottom w:w="43" w:type="dxa"/>
              <w:right w:w="43" w:type="dxa"/>
            </w:tcMar>
            <w:vAlign w:val="bottom"/>
          </w:tcPr>
          <w:p w14:paraId="0949AA4C" w14:textId="77777777" w:rsidR="0089264D" w:rsidRPr="00B40C4C" w:rsidRDefault="0089264D" w:rsidP="00DB606C">
            <w:pPr>
              <w:jc w:val="right"/>
            </w:pPr>
            <w:r w:rsidRPr="00B40C4C">
              <w:t>330 000</w:t>
            </w:r>
          </w:p>
        </w:tc>
        <w:tc>
          <w:tcPr>
            <w:tcW w:w="2080" w:type="dxa"/>
            <w:tcBorders>
              <w:top w:val="nil"/>
              <w:left w:val="nil"/>
              <w:bottom w:val="nil"/>
              <w:right w:val="nil"/>
            </w:tcBorders>
            <w:tcMar>
              <w:top w:w="128" w:type="dxa"/>
              <w:left w:w="43" w:type="dxa"/>
              <w:bottom w:w="43" w:type="dxa"/>
              <w:right w:w="43" w:type="dxa"/>
            </w:tcMar>
            <w:vAlign w:val="bottom"/>
          </w:tcPr>
          <w:p w14:paraId="6A16E599" w14:textId="77777777" w:rsidR="0089264D" w:rsidRPr="00B40C4C" w:rsidRDefault="0089264D" w:rsidP="00DB606C">
            <w:pPr>
              <w:jc w:val="right"/>
            </w:pPr>
          </w:p>
        </w:tc>
      </w:tr>
      <w:tr w:rsidR="00446E55" w:rsidRPr="00B40C4C" w14:paraId="230A743E"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556350E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5E22FAE4" w14:textId="77777777" w:rsidR="0089264D" w:rsidRPr="00B40C4C" w:rsidRDefault="0089264D" w:rsidP="009137DA">
            <w:r w:rsidRPr="00B40C4C">
              <w:t>25</w:t>
            </w:r>
          </w:p>
        </w:tc>
        <w:tc>
          <w:tcPr>
            <w:tcW w:w="4399" w:type="dxa"/>
            <w:tcBorders>
              <w:top w:val="nil"/>
              <w:left w:val="nil"/>
              <w:bottom w:val="nil"/>
              <w:right w:val="nil"/>
            </w:tcBorders>
            <w:tcMar>
              <w:top w:w="128" w:type="dxa"/>
              <w:left w:w="43" w:type="dxa"/>
              <w:bottom w:w="43" w:type="dxa"/>
              <w:right w:w="43" w:type="dxa"/>
            </w:tcMar>
          </w:tcPr>
          <w:p w14:paraId="7EFFE247" w14:textId="77777777" w:rsidR="0089264D" w:rsidRPr="00B40C4C" w:rsidRDefault="0089264D" w:rsidP="009137DA">
            <w:r w:rsidRPr="00B40C4C">
              <w:t>Krise- og hastetiltak i forbindelse med flom- og skredhendelser</w:t>
            </w:r>
          </w:p>
        </w:tc>
        <w:tc>
          <w:tcPr>
            <w:tcW w:w="1160" w:type="dxa"/>
            <w:tcBorders>
              <w:top w:val="nil"/>
              <w:left w:val="nil"/>
              <w:bottom w:val="nil"/>
              <w:right w:val="nil"/>
            </w:tcBorders>
            <w:tcMar>
              <w:top w:w="128" w:type="dxa"/>
              <w:left w:w="43" w:type="dxa"/>
              <w:bottom w:w="43" w:type="dxa"/>
              <w:right w:w="43" w:type="dxa"/>
            </w:tcMar>
            <w:vAlign w:val="bottom"/>
          </w:tcPr>
          <w:p w14:paraId="3998BBC0" w14:textId="77777777" w:rsidR="0089264D" w:rsidRPr="00B40C4C" w:rsidRDefault="0089264D" w:rsidP="00DB606C">
            <w:pPr>
              <w:jc w:val="right"/>
            </w:pPr>
            <w:r w:rsidRPr="00B40C4C">
              <w:t>200 000</w:t>
            </w:r>
          </w:p>
        </w:tc>
        <w:tc>
          <w:tcPr>
            <w:tcW w:w="2080" w:type="dxa"/>
            <w:tcBorders>
              <w:top w:val="nil"/>
              <w:left w:val="nil"/>
              <w:bottom w:val="nil"/>
              <w:right w:val="nil"/>
            </w:tcBorders>
            <w:tcMar>
              <w:top w:w="128" w:type="dxa"/>
              <w:left w:w="43" w:type="dxa"/>
              <w:bottom w:w="43" w:type="dxa"/>
              <w:right w:w="43" w:type="dxa"/>
            </w:tcMar>
            <w:vAlign w:val="bottom"/>
          </w:tcPr>
          <w:p w14:paraId="33677544" w14:textId="77777777" w:rsidR="0089264D" w:rsidRPr="00B40C4C" w:rsidRDefault="0089264D" w:rsidP="00DB606C">
            <w:pPr>
              <w:jc w:val="right"/>
            </w:pPr>
          </w:p>
        </w:tc>
      </w:tr>
      <w:tr w:rsidR="00446E55" w:rsidRPr="00B40C4C" w14:paraId="548392AC"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31A2D63"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E4C1803" w14:textId="77777777" w:rsidR="0089264D" w:rsidRPr="00B40C4C" w:rsidRDefault="0089264D" w:rsidP="009137DA">
            <w:r w:rsidRPr="00B40C4C">
              <w:t>60</w:t>
            </w:r>
          </w:p>
        </w:tc>
        <w:tc>
          <w:tcPr>
            <w:tcW w:w="4399" w:type="dxa"/>
            <w:tcBorders>
              <w:top w:val="nil"/>
              <w:left w:val="nil"/>
              <w:bottom w:val="nil"/>
              <w:right w:val="nil"/>
            </w:tcBorders>
            <w:tcMar>
              <w:top w:w="128" w:type="dxa"/>
              <w:left w:w="43" w:type="dxa"/>
              <w:bottom w:w="43" w:type="dxa"/>
              <w:right w:w="43" w:type="dxa"/>
            </w:tcMar>
          </w:tcPr>
          <w:p w14:paraId="48421E41" w14:textId="77777777" w:rsidR="0089264D" w:rsidRPr="00B40C4C" w:rsidRDefault="0089264D" w:rsidP="009137DA">
            <w:r w:rsidRPr="00B40C4C">
              <w:t>Tilskudd til flom- og skredforebygging</w:t>
            </w:r>
          </w:p>
        </w:tc>
        <w:tc>
          <w:tcPr>
            <w:tcW w:w="1160" w:type="dxa"/>
            <w:tcBorders>
              <w:top w:val="nil"/>
              <w:left w:val="nil"/>
              <w:bottom w:val="nil"/>
              <w:right w:val="nil"/>
            </w:tcBorders>
            <w:tcMar>
              <w:top w:w="128" w:type="dxa"/>
              <w:left w:w="43" w:type="dxa"/>
              <w:bottom w:w="43" w:type="dxa"/>
              <w:right w:w="43" w:type="dxa"/>
            </w:tcMar>
            <w:vAlign w:val="bottom"/>
          </w:tcPr>
          <w:p w14:paraId="2B8F847F"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BDAD0A8" w14:textId="77777777" w:rsidR="0089264D" w:rsidRPr="00B40C4C" w:rsidRDefault="0089264D" w:rsidP="00DB606C">
            <w:pPr>
              <w:jc w:val="right"/>
            </w:pPr>
            <w:r w:rsidRPr="00B40C4C">
              <w:t>350 000</w:t>
            </w:r>
          </w:p>
        </w:tc>
      </w:tr>
      <w:tr w:rsidR="00446E55" w:rsidRPr="00B40C4C" w14:paraId="0092EB61"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569EC1ED" w14:textId="77777777" w:rsidR="0089264D" w:rsidRPr="00B40C4C" w:rsidRDefault="0089264D" w:rsidP="009137DA">
            <w:r w:rsidRPr="00B40C4C">
              <w:t>1850</w:t>
            </w:r>
          </w:p>
        </w:tc>
        <w:tc>
          <w:tcPr>
            <w:tcW w:w="1100" w:type="dxa"/>
            <w:tcBorders>
              <w:top w:val="nil"/>
              <w:left w:val="nil"/>
              <w:bottom w:val="nil"/>
              <w:right w:val="nil"/>
            </w:tcBorders>
            <w:tcMar>
              <w:top w:w="128" w:type="dxa"/>
              <w:left w:w="43" w:type="dxa"/>
              <w:bottom w:w="43" w:type="dxa"/>
              <w:right w:w="43" w:type="dxa"/>
            </w:tcMar>
          </w:tcPr>
          <w:p w14:paraId="23827B17"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5FB8DA99" w14:textId="77777777" w:rsidR="0089264D" w:rsidRPr="00B40C4C" w:rsidRDefault="0089264D" w:rsidP="009137DA">
            <w:r w:rsidRPr="00B40C4C">
              <w:t>Klima, industri og teknologi</w:t>
            </w:r>
          </w:p>
        </w:tc>
        <w:tc>
          <w:tcPr>
            <w:tcW w:w="1160" w:type="dxa"/>
            <w:tcBorders>
              <w:top w:val="nil"/>
              <w:left w:val="nil"/>
              <w:bottom w:val="nil"/>
              <w:right w:val="nil"/>
            </w:tcBorders>
            <w:tcMar>
              <w:top w:w="128" w:type="dxa"/>
              <w:left w:w="43" w:type="dxa"/>
              <w:bottom w:w="43" w:type="dxa"/>
              <w:right w:w="43" w:type="dxa"/>
            </w:tcMar>
            <w:vAlign w:val="bottom"/>
          </w:tcPr>
          <w:p w14:paraId="51A71718"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22DC2B2" w14:textId="77777777" w:rsidR="0089264D" w:rsidRPr="00B40C4C" w:rsidRDefault="0089264D" w:rsidP="00DB606C">
            <w:pPr>
              <w:jc w:val="right"/>
            </w:pPr>
          </w:p>
        </w:tc>
      </w:tr>
      <w:tr w:rsidR="00446E55" w:rsidRPr="00B40C4C" w14:paraId="27DF1B78"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1F5C8B0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3C4D89FE" w14:textId="77777777" w:rsidR="0089264D" w:rsidRPr="00B40C4C" w:rsidRDefault="0089264D" w:rsidP="009137DA">
            <w:r w:rsidRPr="00B40C4C">
              <w:t>70</w:t>
            </w:r>
          </w:p>
        </w:tc>
        <w:tc>
          <w:tcPr>
            <w:tcW w:w="4399" w:type="dxa"/>
            <w:tcBorders>
              <w:top w:val="nil"/>
              <w:left w:val="nil"/>
              <w:bottom w:val="nil"/>
              <w:right w:val="nil"/>
            </w:tcBorders>
            <w:tcMar>
              <w:top w:w="128" w:type="dxa"/>
              <w:left w:w="43" w:type="dxa"/>
              <w:bottom w:w="43" w:type="dxa"/>
              <w:right w:w="43" w:type="dxa"/>
            </w:tcMar>
          </w:tcPr>
          <w:p w14:paraId="05B3B872" w14:textId="77777777" w:rsidR="0089264D" w:rsidRPr="00B40C4C" w:rsidRDefault="0089264D" w:rsidP="009137DA">
            <w:r w:rsidRPr="00B40C4C">
              <w:t>Gassnova SF</w:t>
            </w:r>
          </w:p>
        </w:tc>
        <w:tc>
          <w:tcPr>
            <w:tcW w:w="1160" w:type="dxa"/>
            <w:tcBorders>
              <w:top w:val="nil"/>
              <w:left w:val="nil"/>
              <w:bottom w:val="nil"/>
              <w:right w:val="nil"/>
            </w:tcBorders>
            <w:tcMar>
              <w:top w:w="128" w:type="dxa"/>
              <w:left w:w="43" w:type="dxa"/>
              <w:bottom w:w="43" w:type="dxa"/>
              <w:right w:w="43" w:type="dxa"/>
            </w:tcMar>
            <w:vAlign w:val="bottom"/>
          </w:tcPr>
          <w:p w14:paraId="5AB79D1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1118318" w14:textId="77777777" w:rsidR="0089264D" w:rsidRPr="00B40C4C" w:rsidRDefault="0089264D" w:rsidP="00DB606C">
            <w:pPr>
              <w:jc w:val="right"/>
            </w:pPr>
            <w:r w:rsidRPr="00B40C4C">
              <w:t>20 000</w:t>
            </w:r>
          </w:p>
        </w:tc>
      </w:tr>
      <w:tr w:rsidR="00446E55" w:rsidRPr="00B40C4C" w14:paraId="1C098C3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52D85B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E6F7D05" w14:textId="77777777" w:rsidR="0089264D" w:rsidRPr="00B40C4C" w:rsidRDefault="0089264D" w:rsidP="009137DA">
            <w:r w:rsidRPr="00B40C4C">
              <w:t>73</w:t>
            </w:r>
          </w:p>
        </w:tc>
        <w:tc>
          <w:tcPr>
            <w:tcW w:w="4399" w:type="dxa"/>
            <w:tcBorders>
              <w:top w:val="nil"/>
              <w:left w:val="nil"/>
              <w:bottom w:val="nil"/>
              <w:right w:val="nil"/>
            </w:tcBorders>
            <w:tcMar>
              <w:top w:w="128" w:type="dxa"/>
              <w:left w:w="43" w:type="dxa"/>
              <w:bottom w:w="43" w:type="dxa"/>
              <w:right w:w="43" w:type="dxa"/>
            </w:tcMar>
          </w:tcPr>
          <w:p w14:paraId="061C03DC" w14:textId="77777777" w:rsidR="0089264D" w:rsidRPr="00B40C4C" w:rsidRDefault="0089264D" w:rsidP="009137DA">
            <w:r w:rsidRPr="00B40C4C">
              <w:t>Norges forskningsråd</w:t>
            </w:r>
          </w:p>
        </w:tc>
        <w:tc>
          <w:tcPr>
            <w:tcW w:w="1160" w:type="dxa"/>
            <w:tcBorders>
              <w:top w:val="nil"/>
              <w:left w:val="nil"/>
              <w:bottom w:val="nil"/>
              <w:right w:val="nil"/>
            </w:tcBorders>
            <w:tcMar>
              <w:top w:w="128" w:type="dxa"/>
              <w:left w:w="43" w:type="dxa"/>
              <w:bottom w:w="43" w:type="dxa"/>
              <w:right w:w="43" w:type="dxa"/>
            </w:tcMar>
            <w:vAlign w:val="bottom"/>
          </w:tcPr>
          <w:p w14:paraId="7BCCB6A1"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7874907" w14:textId="77777777" w:rsidR="0089264D" w:rsidRPr="00B40C4C" w:rsidRDefault="0089264D" w:rsidP="00DB606C">
            <w:pPr>
              <w:jc w:val="right"/>
            </w:pPr>
            <w:r w:rsidRPr="00B40C4C">
              <w:t>4 150 000</w:t>
            </w:r>
          </w:p>
        </w:tc>
      </w:tr>
      <w:tr w:rsidR="00446E55" w:rsidRPr="00B40C4C" w14:paraId="5344839E"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55467B4" w14:textId="77777777" w:rsidR="0089264D" w:rsidRPr="00B40C4C" w:rsidRDefault="0089264D" w:rsidP="009137DA">
            <w:r w:rsidRPr="00B40C4C">
              <w:t>2410</w:t>
            </w:r>
          </w:p>
        </w:tc>
        <w:tc>
          <w:tcPr>
            <w:tcW w:w="1100" w:type="dxa"/>
            <w:tcBorders>
              <w:top w:val="nil"/>
              <w:left w:val="nil"/>
              <w:bottom w:val="nil"/>
              <w:right w:val="nil"/>
            </w:tcBorders>
            <w:tcMar>
              <w:top w:w="128" w:type="dxa"/>
              <w:left w:w="43" w:type="dxa"/>
              <w:bottom w:w="43" w:type="dxa"/>
              <w:right w:w="43" w:type="dxa"/>
            </w:tcMar>
          </w:tcPr>
          <w:p w14:paraId="021B42CE"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ADE8737" w14:textId="77777777" w:rsidR="0089264D" w:rsidRPr="00B40C4C" w:rsidRDefault="0089264D" w:rsidP="009137DA">
            <w:r w:rsidRPr="00B40C4C">
              <w:t>Statens lånekasse for utdanning</w:t>
            </w:r>
          </w:p>
        </w:tc>
        <w:tc>
          <w:tcPr>
            <w:tcW w:w="1160" w:type="dxa"/>
            <w:tcBorders>
              <w:top w:val="nil"/>
              <w:left w:val="nil"/>
              <w:bottom w:val="nil"/>
              <w:right w:val="nil"/>
            </w:tcBorders>
            <w:tcMar>
              <w:top w:w="128" w:type="dxa"/>
              <w:left w:w="43" w:type="dxa"/>
              <w:bottom w:w="43" w:type="dxa"/>
              <w:right w:w="43" w:type="dxa"/>
            </w:tcMar>
            <w:vAlign w:val="bottom"/>
          </w:tcPr>
          <w:p w14:paraId="75F6338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0123BE34" w14:textId="77777777" w:rsidR="0089264D" w:rsidRPr="00B40C4C" w:rsidRDefault="0089264D" w:rsidP="00DB606C">
            <w:pPr>
              <w:jc w:val="right"/>
            </w:pPr>
          </w:p>
        </w:tc>
      </w:tr>
      <w:tr w:rsidR="00446E55" w:rsidRPr="00B40C4C" w14:paraId="4D378B56"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067A1D1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5BBC93D" w14:textId="77777777" w:rsidR="0089264D" w:rsidRPr="00B40C4C" w:rsidRDefault="0089264D" w:rsidP="009137DA">
            <w:r w:rsidRPr="00B40C4C">
              <w:t>70–72, 90</w:t>
            </w:r>
          </w:p>
        </w:tc>
        <w:tc>
          <w:tcPr>
            <w:tcW w:w="4399" w:type="dxa"/>
            <w:tcBorders>
              <w:top w:val="nil"/>
              <w:left w:val="nil"/>
              <w:bottom w:val="nil"/>
              <w:right w:val="nil"/>
            </w:tcBorders>
            <w:tcMar>
              <w:top w:w="128" w:type="dxa"/>
              <w:left w:w="43" w:type="dxa"/>
              <w:bottom w:w="43" w:type="dxa"/>
              <w:right w:w="43" w:type="dxa"/>
            </w:tcMar>
          </w:tcPr>
          <w:p w14:paraId="6023EB9F" w14:textId="77777777" w:rsidR="0089264D" w:rsidRPr="00B40C4C" w:rsidRDefault="0089264D" w:rsidP="009137DA">
            <w:r w:rsidRPr="00B40C4C">
              <w:t>Utbetaling av utdanningsstøtte, jf. KD, IV.3</w:t>
            </w:r>
          </w:p>
        </w:tc>
        <w:tc>
          <w:tcPr>
            <w:tcW w:w="1160" w:type="dxa"/>
            <w:tcBorders>
              <w:top w:val="nil"/>
              <w:left w:val="nil"/>
              <w:bottom w:val="nil"/>
              <w:right w:val="nil"/>
            </w:tcBorders>
            <w:tcMar>
              <w:top w:w="128" w:type="dxa"/>
              <w:left w:w="43" w:type="dxa"/>
              <w:bottom w:w="43" w:type="dxa"/>
              <w:right w:w="43" w:type="dxa"/>
            </w:tcMar>
            <w:vAlign w:val="bottom"/>
          </w:tcPr>
          <w:p w14:paraId="5D13110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F80D9FD" w14:textId="77777777" w:rsidR="0089264D" w:rsidRPr="00B40C4C" w:rsidRDefault="0089264D" w:rsidP="00DB606C">
            <w:pPr>
              <w:jc w:val="right"/>
            </w:pPr>
            <w:r w:rsidRPr="00B40C4C">
              <w:rPr>
                <w:rStyle w:val="kursiv"/>
              </w:rPr>
              <w:t>Etter fastsatte satser</w:t>
            </w:r>
          </w:p>
        </w:tc>
      </w:tr>
      <w:tr w:rsidR="00446E55" w:rsidRPr="00B40C4C" w14:paraId="2E9A975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66E94692"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1E453133" w14:textId="77777777" w:rsidR="0089264D" w:rsidRPr="00B40C4C" w:rsidRDefault="0089264D" w:rsidP="009137DA">
            <w:r w:rsidRPr="00B40C4C">
              <w:t>50</w:t>
            </w:r>
          </w:p>
        </w:tc>
        <w:tc>
          <w:tcPr>
            <w:tcW w:w="4399" w:type="dxa"/>
            <w:tcBorders>
              <w:top w:val="nil"/>
              <w:left w:val="nil"/>
              <w:bottom w:val="nil"/>
              <w:right w:val="nil"/>
            </w:tcBorders>
            <w:tcMar>
              <w:top w:w="128" w:type="dxa"/>
              <w:left w:w="43" w:type="dxa"/>
              <w:bottom w:w="43" w:type="dxa"/>
              <w:right w:w="43" w:type="dxa"/>
            </w:tcMar>
          </w:tcPr>
          <w:p w14:paraId="5F7D230E" w14:textId="77777777" w:rsidR="0089264D" w:rsidRPr="00B40C4C" w:rsidRDefault="0089264D" w:rsidP="009137DA">
            <w:r w:rsidRPr="00B40C4C">
              <w:t>Omgjøring av lån til stipend, jf. KD, IV.4</w:t>
            </w:r>
          </w:p>
        </w:tc>
        <w:tc>
          <w:tcPr>
            <w:tcW w:w="1160" w:type="dxa"/>
            <w:tcBorders>
              <w:top w:val="nil"/>
              <w:left w:val="nil"/>
              <w:bottom w:val="nil"/>
              <w:right w:val="nil"/>
            </w:tcBorders>
            <w:tcMar>
              <w:top w:w="128" w:type="dxa"/>
              <w:left w:w="43" w:type="dxa"/>
              <w:bottom w:w="43" w:type="dxa"/>
              <w:right w:w="43" w:type="dxa"/>
            </w:tcMar>
            <w:vAlign w:val="bottom"/>
          </w:tcPr>
          <w:p w14:paraId="5EB6AC6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1009681" w14:textId="77777777" w:rsidR="0089264D" w:rsidRPr="00B40C4C" w:rsidRDefault="0089264D" w:rsidP="00DB606C">
            <w:pPr>
              <w:jc w:val="right"/>
            </w:pPr>
            <w:r w:rsidRPr="00B40C4C">
              <w:rPr>
                <w:rStyle w:val="kursiv"/>
              </w:rPr>
              <w:t>Etter fastsatte satser</w:t>
            </w:r>
          </w:p>
        </w:tc>
      </w:tr>
      <w:tr w:rsidR="00446E55" w:rsidRPr="00B40C4C" w14:paraId="08AA39C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BAD0BEB" w14:textId="77777777" w:rsidR="0089264D" w:rsidRPr="00B40C4C" w:rsidRDefault="0089264D" w:rsidP="009137DA">
            <w:r w:rsidRPr="00B40C4C">
              <w:t>2421</w:t>
            </w:r>
          </w:p>
        </w:tc>
        <w:tc>
          <w:tcPr>
            <w:tcW w:w="1100" w:type="dxa"/>
            <w:tcBorders>
              <w:top w:val="nil"/>
              <w:left w:val="nil"/>
              <w:bottom w:val="nil"/>
              <w:right w:val="nil"/>
            </w:tcBorders>
            <w:tcMar>
              <w:top w:w="128" w:type="dxa"/>
              <w:left w:w="43" w:type="dxa"/>
              <w:bottom w:w="43" w:type="dxa"/>
              <w:right w:w="43" w:type="dxa"/>
            </w:tcMar>
          </w:tcPr>
          <w:p w14:paraId="38AF275D"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3285F154" w14:textId="77777777" w:rsidR="0089264D" w:rsidRPr="00B40C4C" w:rsidRDefault="0089264D" w:rsidP="009137DA">
            <w:r w:rsidRPr="00B40C4C">
              <w:t>Innovasjon Norge</w:t>
            </w:r>
          </w:p>
        </w:tc>
        <w:tc>
          <w:tcPr>
            <w:tcW w:w="1160" w:type="dxa"/>
            <w:tcBorders>
              <w:top w:val="nil"/>
              <w:left w:val="nil"/>
              <w:bottom w:val="nil"/>
              <w:right w:val="nil"/>
            </w:tcBorders>
            <w:tcMar>
              <w:top w:w="128" w:type="dxa"/>
              <w:left w:w="43" w:type="dxa"/>
              <w:bottom w:w="43" w:type="dxa"/>
              <w:right w:w="43" w:type="dxa"/>
            </w:tcMar>
            <w:vAlign w:val="bottom"/>
          </w:tcPr>
          <w:p w14:paraId="5787F57C"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15E18B50" w14:textId="77777777" w:rsidR="0089264D" w:rsidRPr="00B40C4C" w:rsidRDefault="0089264D" w:rsidP="00DB606C">
            <w:pPr>
              <w:jc w:val="right"/>
            </w:pPr>
          </w:p>
        </w:tc>
      </w:tr>
      <w:tr w:rsidR="00446E55" w:rsidRPr="00B40C4C" w14:paraId="42250BC6"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05786117"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76316D3E" w14:textId="77777777" w:rsidR="0089264D" w:rsidRPr="00B40C4C" w:rsidRDefault="0089264D" w:rsidP="009137DA">
            <w:r w:rsidRPr="00B40C4C">
              <w:t>50</w:t>
            </w:r>
          </w:p>
        </w:tc>
        <w:tc>
          <w:tcPr>
            <w:tcW w:w="4399" w:type="dxa"/>
            <w:tcBorders>
              <w:top w:val="nil"/>
              <w:left w:val="nil"/>
              <w:bottom w:val="nil"/>
              <w:right w:val="nil"/>
            </w:tcBorders>
            <w:tcMar>
              <w:top w:w="128" w:type="dxa"/>
              <w:left w:w="43" w:type="dxa"/>
              <w:bottom w:w="43" w:type="dxa"/>
              <w:right w:w="43" w:type="dxa"/>
            </w:tcMar>
          </w:tcPr>
          <w:p w14:paraId="6138E513" w14:textId="77777777" w:rsidR="0089264D" w:rsidRPr="00B40C4C" w:rsidRDefault="0089264D" w:rsidP="009137DA">
            <w:r w:rsidRPr="00B40C4C">
              <w:t>Tilskudd til etablerere og bedrifter, inkl. tapsavsetninger</w:t>
            </w:r>
          </w:p>
        </w:tc>
        <w:tc>
          <w:tcPr>
            <w:tcW w:w="1160" w:type="dxa"/>
            <w:tcBorders>
              <w:top w:val="nil"/>
              <w:left w:val="nil"/>
              <w:bottom w:val="nil"/>
              <w:right w:val="nil"/>
            </w:tcBorders>
            <w:tcMar>
              <w:top w:w="128" w:type="dxa"/>
              <w:left w:w="43" w:type="dxa"/>
              <w:bottom w:w="43" w:type="dxa"/>
              <w:right w:w="43" w:type="dxa"/>
            </w:tcMar>
            <w:vAlign w:val="bottom"/>
          </w:tcPr>
          <w:p w14:paraId="5EB8E5FD"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765BFDD0" w14:textId="77777777" w:rsidR="0089264D" w:rsidRPr="00B40C4C" w:rsidRDefault="0089264D" w:rsidP="00DB606C">
            <w:pPr>
              <w:jc w:val="right"/>
            </w:pPr>
            <w:r w:rsidRPr="00B40C4C">
              <w:t>1 000 000</w:t>
            </w:r>
          </w:p>
        </w:tc>
      </w:tr>
      <w:tr w:rsidR="00446E55" w:rsidRPr="00B40C4C" w14:paraId="52D17FC2"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22418479"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4683CBC1"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492C94FD" w14:textId="77777777" w:rsidR="0089264D" w:rsidRPr="00B40C4C" w:rsidRDefault="0089264D" w:rsidP="009137DA">
            <w:r w:rsidRPr="00B40C4C">
              <w:t>Innovative næringsmiljøer</w:t>
            </w:r>
          </w:p>
        </w:tc>
        <w:tc>
          <w:tcPr>
            <w:tcW w:w="1160" w:type="dxa"/>
            <w:tcBorders>
              <w:top w:val="nil"/>
              <w:left w:val="nil"/>
              <w:bottom w:val="nil"/>
              <w:right w:val="nil"/>
            </w:tcBorders>
            <w:tcMar>
              <w:top w:w="128" w:type="dxa"/>
              <w:left w:w="43" w:type="dxa"/>
              <w:bottom w:w="43" w:type="dxa"/>
              <w:right w:w="43" w:type="dxa"/>
            </w:tcMar>
            <w:vAlign w:val="bottom"/>
          </w:tcPr>
          <w:p w14:paraId="4E5C7AA3"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4CD9990E" w14:textId="77777777" w:rsidR="0089264D" w:rsidRPr="00B40C4C" w:rsidRDefault="0089264D" w:rsidP="00DB606C">
            <w:pPr>
              <w:jc w:val="right"/>
            </w:pPr>
            <w:r w:rsidRPr="00B40C4C">
              <w:t>120 000</w:t>
            </w:r>
          </w:p>
        </w:tc>
      </w:tr>
      <w:tr w:rsidR="00446E55" w:rsidRPr="00B40C4C" w14:paraId="13050D8F"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A1F0EDE"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48A28E0" w14:textId="77777777" w:rsidR="0089264D" w:rsidRPr="00B40C4C" w:rsidRDefault="0089264D" w:rsidP="009137DA">
            <w:r w:rsidRPr="00B40C4C">
              <w:t>75</w:t>
            </w:r>
          </w:p>
        </w:tc>
        <w:tc>
          <w:tcPr>
            <w:tcW w:w="4399" w:type="dxa"/>
            <w:tcBorders>
              <w:top w:val="nil"/>
              <w:left w:val="nil"/>
              <w:bottom w:val="nil"/>
              <w:right w:val="nil"/>
            </w:tcBorders>
            <w:tcMar>
              <w:top w:w="128" w:type="dxa"/>
              <w:left w:w="43" w:type="dxa"/>
              <w:bottom w:w="43" w:type="dxa"/>
              <w:right w:w="43" w:type="dxa"/>
            </w:tcMar>
          </w:tcPr>
          <w:p w14:paraId="634EE520" w14:textId="77777777" w:rsidR="0089264D" w:rsidRPr="00B40C4C" w:rsidRDefault="0089264D" w:rsidP="009137DA">
            <w:r w:rsidRPr="00B40C4C">
              <w:t>Grønn plattform</w:t>
            </w:r>
          </w:p>
        </w:tc>
        <w:tc>
          <w:tcPr>
            <w:tcW w:w="1160" w:type="dxa"/>
            <w:tcBorders>
              <w:top w:val="nil"/>
              <w:left w:val="nil"/>
              <w:bottom w:val="nil"/>
              <w:right w:val="nil"/>
            </w:tcBorders>
            <w:tcMar>
              <w:top w:w="128" w:type="dxa"/>
              <w:left w:w="43" w:type="dxa"/>
              <w:bottom w:w="43" w:type="dxa"/>
              <w:right w:w="43" w:type="dxa"/>
            </w:tcMar>
            <w:vAlign w:val="bottom"/>
          </w:tcPr>
          <w:p w14:paraId="64B8EEF7"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5B45A9D" w14:textId="77777777" w:rsidR="0089264D" w:rsidRPr="00B40C4C" w:rsidRDefault="0089264D" w:rsidP="00DB606C">
            <w:pPr>
              <w:jc w:val="right"/>
            </w:pPr>
            <w:r w:rsidRPr="00B40C4C">
              <w:t>700 000</w:t>
            </w:r>
          </w:p>
        </w:tc>
      </w:tr>
      <w:tr w:rsidR="00446E55" w:rsidRPr="00B40C4C" w14:paraId="52469527"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43E5D63B"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63586083" w14:textId="77777777" w:rsidR="0089264D" w:rsidRPr="00B40C4C" w:rsidRDefault="0089264D" w:rsidP="009137DA">
            <w:r w:rsidRPr="00B40C4C">
              <w:t>76</w:t>
            </w:r>
          </w:p>
        </w:tc>
        <w:tc>
          <w:tcPr>
            <w:tcW w:w="4399" w:type="dxa"/>
            <w:tcBorders>
              <w:top w:val="nil"/>
              <w:left w:val="nil"/>
              <w:bottom w:val="nil"/>
              <w:right w:val="nil"/>
            </w:tcBorders>
            <w:tcMar>
              <w:top w:w="128" w:type="dxa"/>
              <w:left w:w="43" w:type="dxa"/>
              <w:bottom w:w="43" w:type="dxa"/>
              <w:right w:w="43" w:type="dxa"/>
            </w:tcMar>
          </w:tcPr>
          <w:p w14:paraId="507B5B94" w14:textId="77777777" w:rsidR="0089264D" w:rsidRPr="00B40C4C" w:rsidRDefault="0089264D" w:rsidP="009137DA">
            <w:r w:rsidRPr="00B40C4C">
              <w:t>Miljøteknologi</w:t>
            </w:r>
          </w:p>
        </w:tc>
        <w:tc>
          <w:tcPr>
            <w:tcW w:w="1160" w:type="dxa"/>
            <w:tcBorders>
              <w:top w:val="nil"/>
              <w:left w:val="nil"/>
              <w:bottom w:val="nil"/>
              <w:right w:val="nil"/>
            </w:tcBorders>
            <w:tcMar>
              <w:top w:w="128" w:type="dxa"/>
              <w:left w:w="43" w:type="dxa"/>
              <w:bottom w:w="43" w:type="dxa"/>
              <w:right w:w="43" w:type="dxa"/>
            </w:tcMar>
            <w:vAlign w:val="bottom"/>
          </w:tcPr>
          <w:p w14:paraId="27751C60"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52CE6006" w14:textId="77777777" w:rsidR="0089264D" w:rsidRPr="00B40C4C" w:rsidRDefault="0089264D" w:rsidP="00DB606C">
            <w:pPr>
              <w:jc w:val="right"/>
            </w:pPr>
            <w:r w:rsidRPr="00B40C4C">
              <w:t>655 000</w:t>
            </w:r>
          </w:p>
        </w:tc>
      </w:tr>
      <w:tr w:rsidR="00446E55" w:rsidRPr="00B40C4C" w14:paraId="7E94E269"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8D4E43D" w14:textId="77777777" w:rsidR="0089264D" w:rsidRPr="00B40C4C" w:rsidRDefault="0089264D" w:rsidP="009137DA">
            <w:r w:rsidRPr="00B40C4C">
              <w:t>2426</w:t>
            </w:r>
          </w:p>
        </w:tc>
        <w:tc>
          <w:tcPr>
            <w:tcW w:w="1100" w:type="dxa"/>
            <w:tcBorders>
              <w:top w:val="nil"/>
              <w:left w:val="nil"/>
              <w:bottom w:val="nil"/>
              <w:right w:val="nil"/>
            </w:tcBorders>
            <w:tcMar>
              <w:top w:w="128" w:type="dxa"/>
              <w:left w:w="43" w:type="dxa"/>
              <w:bottom w:w="43" w:type="dxa"/>
              <w:right w:w="43" w:type="dxa"/>
            </w:tcMar>
          </w:tcPr>
          <w:p w14:paraId="1A44E7A8"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6077D64C" w14:textId="77777777" w:rsidR="0089264D" w:rsidRPr="00B40C4C" w:rsidRDefault="0089264D" w:rsidP="009137DA">
            <w:r w:rsidRPr="00B40C4C">
              <w:t>Siva SF</w:t>
            </w:r>
          </w:p>
        </w:tc>
        <w:tc>
          <w:tcPr>
            <w:tcW w:w="1160" w:type="dxa"/>
            <w:tcBorders>
              <w:top w:val="nil"/>
              <w:left w:val="nil"/>
              <w:bottom w:val="nil"/>
              <w:right w:val="nil"/>
            </w:tcBorders>
            <w:tcMar>
              <w:top w:w="128" w:type="dxa"/>
              <w:left w:w="43" w:type="dxa"/>
              <w:bottom w:w="43" w:type="dxa"/>
              <w:right w:w="43" w:type="dxa"/>
            </w:tcMar>
            <w:vAlign w:val="bottom"/>
          </w:tcPr>
          <w:p w14:paraId="7064F946"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6CBBE032" w14:textId="77777777" w:rsidR="0089264D" w:rsidRPr="00B40C4C" w:rsidRDefault="0089264D" w:rsidP="00DB606C">
            <w:pPr>
              <w:jc w:val="right"/>
            </w:pPr>
          </w:p>
        </w:tc>
      </w:tr>
      <w:tr w:rsidR="00446E55" w:rsidRPr="00B40C4C" w14:paraId="3149A1FD"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30BEC6EA"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21E1C0B9" w14:textId="77777777" w:rsidR="0089264D" w:rsidRPr="00B40C4C" w:rsidRDefault="0089264D" w:rsidP="009137DA">
            <w:r w:rsidRPr="00B40C4C">
              <w:t>71</w:t>
            </w:r>
          </w:p>
        </w:tc>
        <w:tc>
          <w:tcPr>
            <w:tcW w:w="4399" w:type="dxa"/>
            <w:tcBorders>
              <w:top w:val="nil"/>
              <w:left w:val="nil"/>
              <w:bottom w:val="nil"/>
              <w:right w:val="nil"/>
            </w:tcBorders>
            <w:tcMar>
              <w:top w:w="128" w:type="dxa"/>
              <w:left w:w="43" w:type="dxa"/>
              <w:bottom w:w="43" w:type="dxa"/>
              <w:right w:w="43" w:type="dxa"/>
            </w:tcMar>
          </w:tcPr>
          <w:p w14:paraId="6CAB3825" w14:textId="77777777" w:rsidR="0089264D" w:rsidRPr="00B40C4C" w:rsidRDefault="0089264D" w:rsidP="009137DA">
            <w:r w:rsidRPr="00B40C4C">
              <w:t>Tilskudd til testfasiliteter</w:t>
            </w:r>
          </w:p>
        </w:tc>
        <w:tc>
          <w:tcPr>
            <w:tcW w:w="1160" w:type="dxa"/>
            <w:tcBorders>
              <w:top w:val="nil"/>
              <w:left w:val="nil"/>
              <w:bottom w:val="nil"/>
              <w:right w:val="nil"/>
            </w:tcBorders>
            <w:tcMar>
              <w:top w:w="128" w:type="dxa"/>
              <w:left w:w="43" w:type="dxa"/>
              <w:bottom w:w="43" w:type="dxa"/>
              <w:right w:w="43" w:type="dxa"/>
            </w:tcMar>
            <w:vAlign w:val="bottom"/>
          </w:tcPr>
          <w:p w14:paraId="7F95D37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31DE1EA0" w14:textId="77777777" w:rsidR="0089264D" w:rsidRPr="00B40C4C" w:rsidRDefault="0089264D" w:rsidP="00DB606C">
            <w:pPr>
              <w:jc w:val="right"/>
            </w:pPr>
            <w:r w:rsidRPr="00B40C4C">
              <w:t>43 000</w:t>
            </w:r>
          </w:p>
        </w:tc>
      </w:tr>
      <w:tr w:rsidR="00446E55" w:rsidRPr="00B40C4C" w14:paraId="7DCE0024" w14:textId="77777777" w:rsidTr="009E307E">
        <w:trPr>
          <w:trHeight w:val="380"/>
        </w:trPr>
        <w:tc>
          <w:tcPr>
            <w:tcW w:w="880" w:type="dxa"/>
            <w:tcBorders>
              <w:top w:val="nil"/>
              <w:left w:val="nil"/>
              <w:bottom w:val="nil"/>
              <w:right w:val="nil"/>
            </w:tcBorders>
            <w:tcMar>
              <w:top w:w="128" w:type="dxa"/>
              <w:left w:w="43" w:type="dxa"/>
              <w:bottom w:w="43" w:type="dxa"/>
              <w:right w:w="43" w:type="dxa"/>
            </w:tcMar>
          </w:tcPr>
          <w:p w14:paraId="70D833C9" w14:textId="77777777" w:rsidR="0089264D" w:rsidRPr="00B40C4C" w:rsidRDefault="0089264D" w:rsidP="009137DA">
            <w:r w:rsidRPr="00B40C4C">
              <w:t>2445</w:t>
            </w:r>
          </w:p>
        </w:tc>
        <w:tc>
          <w:tcPr>
            <w:tcW w:w="1100" w:type="dxa"/>
            <w:tcBorders>
              <w:top w:val="nil"/>
              <w:left w:val="nil"/>
              <w:bottom w:val="nil"/>
              <w:right w:val="nil"/>
            </w:tcBorders>
            <w:tcMar>
              <w:top w:w="128" w:type="dxa"/>
              <w:left w:w="43" w:type="dxa"/>
              <w:bottom w:w="43" w:type="dxa"/>
              <w:right w:w="43" w:type="dxa"/>
            </w:tcMar>
          </w:tcPr>
          <w:p w14:paraId="31478DCC" w14:textId="77777777" w:rsidR="0089264D" w:rsidRPr="00B40C4C" w:rsidRDefault="0089264D" w:rsidP="009137DA"/>
        </w:tc>
        <w:tc>
          <w:tcPr>
            <w:tcW w:w="4399" w:type="dxa"/>
            <w:tcBorders>
              <w:top w:val="nil"/>
              <w:left w:val="nil"/>
              <w:bottom w:val="nil"/>
              <w:right w:val="nil"/>
            </w:tcBorders>
            <w:tcMar>
              <w:top w:w="128" w:type="dxa"/>
              <w:left w:w="43" w:type="dxa"/>
              <w:bottom w:w="43" w:type="dxa"/>
              <w:right w:w="43" w:type="dxa"/>
            </w:tcMar>
          </w:tcPr>
          <w:p w14:paraId="2117949E" w14:textId="77777777" w:rsidR="0089264D" w:rsidRPr="00B40C4C" w:rsidRDefault="0089264D" w:rsidP="009137DA">
            <w:r w:rsidRPr="00B40C4C">
              <w:t>Statsbygg</w:t>
            </w:r>
          </w:p>
        </w:tc>
        <w:tc>
          <w:tcPr>
            <w:tcW w:w="1160" w:type="dxa"/>
            <w:tcBorders>
              <w:top w:val="nil"/>
              <w:left w:val="nil"/>
              <w:bottom w:val="nil"/>
              <w:right w:val="nil"/>
            </w:tcBorders>
            <w:tcMar>
              <w:top w:w="128" w:type="dxa"/>
              <w:left w:w="43" w:type="dxa"/>
              <w:bottom w:w="43" w:type="dxa"/>
              <w:right w:w="43" w:type="dxa"/>
            </w:tcMar>
            <w:vAlign w:val="bottom"/>
          </w:tcPr>
          <w:p w14:paraId="20AD2C25" w14:textId="77777777" w:rsidR="0089264D" w:rsidRPr="00B40C4C" w:rsidRDefault="0089264D" w:rsidP="00DB606C">
            <w:pPr>
              <w:jc w:val="right"/>
            </w:pPr>
          </w:p>
        </w:tc>
        <w:tc>
          <w:tcPr>
            <w:tcW w:w="2080" w:type="dxa"/>
            <w:tcBorders>
              <w:top w:val="nil"/>
              <w:left w:val="nil"/>
              <w:bottom w:val="nil"/>
              <w:right w:val="nil"/>
            </w:tcBorders>
            <w:tcMar>
              <w:top w:w="128" w:type="dxa"/>
              <w:left w:w="43" w:type="dxa"/>
              <w:bottom w:w="43" w:type="dxa"/>
              <w:right w:w="43" w:type="dxa"/>
            </w:tcMar>
            <w:vAlign w:val="bottom"/>
          </w:tcPr>
          <w:p w14:paraId="2E834A81" w14:textId="77777777" w:rsidR="0089264D" w:rsidRPr="00B40C4C" w:rsidRDefault="0089264D" w:rsidP="00DB606C">
            <w:pPr>
              <w:jc w:val="right"/>
            </w:pPr>
          </w:p>
        </w:tc>
      </w:tr>
      <w:tr w:rsidR="00446E55" w:rsidRPr="00B40C4C" w14:paraId="45BFDF0F" w14:textId="77777777" w:rsidTr="009E307E">
        <w:trPr>
          <w:trHeight w:val="640"/>
        </w:trPr>
        <w:tc>
          <w:tcPr>
            <w:tcW w:w="880" w:type="dxa"/>
            <w:tcBorders>
              <w:top w:val="nil"/>
              <w:left w:val="nil"/>
              <w:bottom w:val="nil"/>
              <w:right w:val="nil"/>
            </w:tcBorders>
            <w:tcMar>
              <w:top w:w="128" w:type="dxa"/>
              <w:left w:w="43" w:type="dxa"/>
              <w:bottom w:w="43" w:type="dxa"/>
              <w:right w:w="43" w:type="dxa"/>
            </w:tcMar>
          </w:tcPr>
          <w:p w14:paraId="62E857A4" w14:textId="77777777" w:rsidR="0089264D" w:rsidRPr="00B40C4C" w:rsidRDefault="0089264D" w:rsidP="009137DA"/>
        </w:tc>
        <w:tc>
          <w:tcPr>
            <w:tcW w:w="1100" w:type="dxa"/>
            <w:tcBorders>
              <w:top w:val="nil"/>
              <w:left w:val="nil"/>
              <w:bottom w:val="nil"/>
              <w:right w:val="nil"/>
            </w:tcBorders>
            <w:tcMar>
              <w:top w:w="128" w:type="dxa"/>
              <w:left w:w="43" w:type="dxa"/>
              <w:bottom w:w="43" w:type="dxa"/>
              <w:right w:w="43" w:type="dxa"/>
            </w:tcMar>
          </w:tcPr>
          <w:p w14:paraId="06772472" w14:textId="77777777" w:rsidR="0089264D" w:rsidRPr="00B40C4C" w:rsidRDefault="0089264D" w:rsidP="009137DA">
            <w:r w:rsidRPr="00B40C4C">
              <w:t>33</w:t>
            </w:r>
          </w:p>
        </w:tc>
        <w:tc>
          <w:tcPr>
            <w:tcW w:w="4399" w:type="dxa"/>
            <w:tcBorders>
              <w:top w:val="nil"/>
              <w:left w:val="nil"/>
              <w:bottom w:val="nil"/>
              <w:right w:val="nil"/>
            </w:tcBorders>
            <w:tcMar>
              <w:top w:w="128" w:type="dxa"/>
              <w:left w:w="43" w:type="dxa"/>
              <w:bottom w:w="43" w:type="dxa"/>
              <w:right w:w="43" w:type="dxa"/>
            </w:tcMar>
          </w:tcPr>
          <w:p w14:paraId="23BDD22D" w14:textId="77777777" w:rsidR="0089264D" w:rsidRPr="00B40C4C" w:rsidRDefault="0089264D" w:rsidP="009137DA">
            <w:r w:rsidRPr="00B40C4C">
              <w:t>Byggeprosjekt rehabilitering av Bergen tinghus, jf. DFD, V, se også JD, VIII</w:t>
            </w:r>
            <w:r w:rsidRPr="00B40C4C">
              <w:rPr>
                <w:rStyle w:val="skrift-hevet"/>
              </w:rPr>
              <w:t>1</w:t>
            </w:r>
          </w:p>
        </w:tc>
        <w:tc>
          <w:tcPr>
            <w:tcW w:w="1160" w:type="dxa"/>
            <w:tcBorders>
              <w:top w:val="nil"/>
              <w:left w:val="nil"/>
              <w:bottom w:val="nil"/>
              <w:right w:val="nil"/>
            </w:tcBorders>
            <w:tcMar>
              <w:top w:w="128" w:type="dxa"/>
              <w:left w:w="43" w:type="dxa"/>
              <w:bottom w:w="43" w:type="dxa"/>
              <w:right w:w="43" w:type="dxa"/>
            </w:tcMar>
            <w:vAlign w:val="bottom"/>
          </w:tcPr>
          <w:p w14:paraId="4434DAFE" w14:textId="77777777" w:rsidR="0089264D" w:rsidRPr="00B40C4C" w:rsidRDefault="0089264D" w:rsidP="00DB606C">
            <w:pPr>
              <w:jc w:val="right"/>
            </w:pPr>
            <w:r w:rsidRPr="00B40C4C">
              <w:t>1 260 400</w:t>
            </w:r>
          </w:p>
        </w:tc>
        <w:tc>
          <w:tcPr>
            <w:tcW w:w="2080" w:type="dxa"/>
            <w:tcBorders>
              <w:top w:val="nil"/>
              <w:left w:val="nil"/>
              <w:bottom w:val="nil"/>
              <w:right w:val="nil"/>
            </w:tcBorders>
            <w:tcMar>
              <w:top w:w="128" w:type="dxa"/>
              <w:left w:w="43" w:type="dxa"/>
              <w:bottom w:w="43" w:type="dxa"/>
              <w:right w:w="43" w:type="dxa"/>
            </w:tcMar>
            <w:vAlign w:val="bottom"/>
          </w:tcPr>
          <w:p w14:paraId="3AC22986" w14:textId="77777777" w:rsidR="0089264D" w:rsidRPr="00B40C4C" w:rsidRDefault="0089264D" w:rsidP="00DB606C">
            <w:pPr>
              <w:jc w:val="right"/>
            </w:pPr>
          </w:p>
        </w:tc>
      </w:tr>
      <w:tr w:rsidR="00446E55" w:rsidRPr="00B40C4C" w14:paraId="3392121D" w14:textId="77777777" w:rsidTr="009E307E">
        <w:trPr>
          <w:trHeight w:val="640"/>
        </w:trPr>
        <w:tc>
          <w:tcPr>
            <w:tcW w:w="880" w:type="dxa"/>
            <w:tcBorders>
              <w:top w:val="nil"/>
              <w:left w:val="nil"/>
              <w:bottom w:val="single" w:sz="4" w:space="0" w:color="000000"/>
              <w:right w:val="nil"/>
            </w:tcBorders>
            <w:tcMar>
              <w:top w:w="128" w:type="dxa"/>
              <w:left w:w="43" w:type="dxa"/>
              <w:bottom w:w="43" w:type="dxa"/>
              <w:right w:w="43" w:type="dxa"/>
            </w:tcMar>
          </w:tcPr>
          <w:p w14:paraId="6CDD1312" w14:textId="77777777" w:rsidR="0089264D" w:rsidRPr="00B40C4C" w:rsidRDefault="0089264D" w:rsidP="009137DA"/>
        </w:tc>
        <w:tc>
          <w:tcPr>
            <w:tcW w:w="1100" w:type="dxa"/>
            <w:tcBorders>
              <w:top w:val="nil"/>
              <w:left w:val="nil"/>
              <w:bottom w:val="single" w:sz="4" w:space="0" w:color="000000"/>
              <w:right w:val="nil"/>
            </w:tcBorders>
            <w:tcMar>
              <w:top w:w="128" w:type="dxa"/>
              <w:left w:w="43" w:type="dxa"/>
              <w:bottom w:w="43" w:type="dxa"/>
              <w:right w:w="43" w:type="dxa"/>
            </w:tcMar>
          </w:tcPr>
          <w:p w14:paraId="78318475" w14:textId="77777777" w:rsidR="0089264D" w:rsidRPr="00B40C4C" w:rsidRDefault="0089264D" w:rsidP="009137DA">
            <w:r w:rsidRPr="00B40C4C">
              <w:t>32/ 34</w:t>
            </w:r>
          </w:p>
        </w:tc>
        <w:tc>
          <w:tcPr>
            <w:tcW w:w="4399" w:type="dxa"/>
            <w:tcBorders>
              <w:top w:val="nil"/>
              <w:left w:val="nil"/>
              <w:bottom w:val="single" w:sz="4" w:space="0" w:color="000000"/>
              <w:right w:val="nil"/>
            </w:tcBorders>
            <w:tcMar>
              <w:top w:w="128" w:type="dxa"/>
              <w:left w:w="43" w:type="dxa"/>
              <w:bottom w:w="43" w:type="dxa"/>
              <w:right w:w="43" w:type="dxa"/>
            </w:tcMar>
          </w:tcPr>
          <w:p w14:paraId="1EB38480" w14:textId="77777777" w:rsidR="0089264D" w:rsidRPr="00B40C4C" w:rsidRDefault="0089264D" w:rsidP="009137DA">
            <w:r w:rsidRPr="00B40C4C">
              <w:t xml:space="preserve">Prosjektering og videreføring av brukerfinansierte byggeprosjekter, jf. DFD, VI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7EEF00C" w14:textId="77777777" w:rsidR="0089264D" w:rsidRPr="00B40C4C" w:rsidRDefault="0089264D" w:rsidP="00DB606C">
            <w:pPr>
              <w:jc w:val="right"/>
            </w:pPr>
            <w:r w:rsidRPr="00B40C4C">
              <w:t>1 400 000</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547BFC7C" w14:textId="77777777" w:rsidR="0089264D" w:rsidRPr="00B40C4C" w:rsidRDefault="0089264D" w:rsidP="00DB606C">
            <w:pPr>
              <w:jc w:val="right"/>
            </w:pPr>
          </w:p>
        </w:tc>
      </w:tr>
    </w:tbl>
    <w:p w14:paraId="414D5A36" w14:textId="77777777" w:rsidR="0089264D" w:rsidRPr="00B40C4C" w:rsidRDefault="0089264D" w:rsidP="00EC71B8">
      <w:pPr>
        <w:pStyle w:val="tabell-noter"/>
        <w:rPr>
          <w:rStyle w:val="skrift-hevet"/>
        </w:rPr>
      </w:pPr>
      <w:r w:rsidRPr="00B40C4C">
        <w:rPr>
          <w:rStyle w:val="skrift-hevet"/>
        </w:rPr>
        <w:t>1</w:t>
      </w:r>
      <w:r w:rsidRPr="00B40C4C">
        <w:tab/>
        <w:t xml:space="preserve">Fullmakt </w:t>
      </w:r>
      <w:proofErr w:type="gramStart"/>
      <w:r w:rsidRPr="00B40C4C">
        <w:t>vedrørende</w:t>
      </w:r>
      <w:proofErr w:type="gramEnd"/>
      <w:r w:rsidRPr="00B40C4C">
        <w:t xml:space="preserve"> byggeprosjektet rehabilitering av Bergen tinghus er oppført både under JD v/ Domstolene og under DFD v/ Statsbygg. Gjennomføring av prosjektet skjer i regi av Statsbygg. Forskjellen i de oppførte beløpene gjelder kunstnerisk utsmykning, jf. nærmere omtale i respektive fagproposisjoner.</w:t>
      </w:r>
    </w:p>
    <w:p w14:paraId="4F8A98E4" w14:textId="77777777" w:rsidR="0089264D" w:rsidRPr="00B40C4C" w:rsidRDefault="0089264D" w:rsidP="009137DA">
      <w:pPr>
        <w:pStyle w:val="tabell-noter"/>
        <w:rPr>
          <w:rStyle w:val="skrift-hevet"/>
        </w:rPr>
      </w:pPr>
      <w:r w:rsidRPr="00B40C4C">
        <w:rPr>
          <w:rStyle w:val="skrift-hevet"/>
        </w:rPr>
        <w:t>2</w:t>
      </w:r>
      <w:r w:rsidRPr="00B40C4C">
        <w:tab/>
        <w:t>Fullmaktsbeløpet er oppgitt i euro, og utgjør samlet ramme for nye tilsagn og gammelt ansvar.</w:t>
      </w:r>
    </w:p>
    <w:p w14:paraId="1318436A" w14:textId="77777777" w:rsidR="0089264D" w:rsidRPr="00B40C4C" w:rsidRDefault="0089264D" w:rsidP="009137DA">
      <w:pPr>
        <w:pStyle w:val="Kilde"/>
      </w:pPr>
      <w:r w:rsidRPr="00B40C4C">
        <w:t>Kilde: Finansdepartementet.</w:t>
      </w:r>
    </w:p>
    <w:p w14:paraId="24DEF228" w14:textId="77777777" w:rsidR="0089264D" w:rsidRPr="00B40C4C" w:rsidRDefault="0089264D" w:rsidP="00D100D4">
      <w:pPr>
        <w:pStyle w:val="Overskrift2"/>
      </w:pPr>
      <w:r w:rsidRPr="00B40C4C">
        <w:t>Statlige garantier</w:t>
      </w:r>
    </w:p>
    <w:p w14:paraId="17FCA84C" w14:textId="77777777" w:rsidR="0089264D" w:rsidRPr="00B40C4C" w:rsidRDefault="0089264D" w:rsidP="009137DA">
      <w:r w:rsidRPr="00B40C4C">
        <w:t xml:space="preserve">For 2025 bes det om fullmakt til å gi nye garantier innenfor følgende totale garantirammer under ordningene som </w:t>
      </w:r>
      <w:proofErr w:type="gramStart"/>
      <w:r w:rsidRPr="00B40C4C">
        <w:t>fremgår</w:t>
      </w:r>
      <w:proofErr w:type="gramEnd"/>
      <w:r w:rsidRPr="00B40C4C">
        <w:t xml:space="preserve"> av tabell 5.2. Garantier for dekning av forsikringstilfeller er ikke inkludert i oversikten, jf. fullmakt under UD, VII og NFD, XI.</w:t>
      </w:r>
    </w:p>
    <w:p w14:paraId="52D13530" w14:textId="77777777" w:rsidR="0089264D" w:rsidRPr="00B40C4C" w:rsidRDefault="0089264D" w:rsidP="009137DA">
      <w:r w:rsidRPr="00B40C4C">
        <w:lastRenderedPageBreak/>
        <w:t xml:space="preserve">Det vises også til spesifisert garantioversikt over pådratt garantiansvar og utbetalinger i 2023 i Meld. St. 3 (2023–2024) </w:t>
      </w:r>
      <w:r w:rsidRPr="00B40C4C">
        <w:rPr>
          <w:rStyle w:val="kursiv"/>
        </w:rPr>
        <w:t>Statsrekneskapen 2023</w:t>
      </w:r>
      <w:r w:rsidRPr="00B40C4C">
        <w:t>, vedlegg 4.</w:t>
      </w:r>
    </w:p>
    <w:p w14:paraId="3EF25A83" w14:textId="77777777" w:rsidR="0089264D" w:rsidRDefault="0089264D" w:rsidP="009137DA">
      <w:r w:rsidRPr="00B40C4C">
        <w:t>Økonomireglementete for staten med tilhørende utfyllende bestemmelser fastsetter normalvilkår for statlige garantier. Normalvilkårene er basert på tidligere generelle behandlinger i Stortinget av garantisaker, senest på grunnlag av Dokument nr. 3:6 (1995–96), jf. Innst. S. nr. 218 (1995–96). Stortinget har imidlertid akseptert unntak fra normalvilkårene for flere av de eksisterende ordningene. Det forutsettes at de tidligere godtatte unntakene kan legges til grunn også for garantier som gis i 2025. Vilkårene for de enkelte garantiordningene omtales i departementenes fagproposisjoner.</w:t>
      </w:r>
    </w:p>
    <w:p w14:paraId="41160D36" w14:textId="06059841" w:rsidR="007524F6" w:rsidRPr="00B40C4C" w:rsidRDefault="007524F6" w:rsidP="007524F6">
      <w:pPr>
        <w:pStyle w:val="tabell-tittel"/>
      </w:pPr>
      <w:r w:rsidRPr="00B40C4C">
        <w:t>Oversikt over statlige garantier</w:t>
      </w:r>
    </w:p>
    <w:p w14:paraId="728738E4" w14:textId="77777777" w:rsidR="0089264D" w:rsidRPr="00B40C4C" w:rsidRDefault="0089264D" w:rsidP="009137DA">
      <w:pPr>
        <w:pStyle w:val="Tabellnavn"/>
      </w:pPr>
      <w:r w:rsidRPr="00B40C4C">
        <w:t>02N0xx1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580"/>
        <w:gridCol w:w="1980"/>
      </w:tblGrid>
      <w:tr w:rsidR="00446E55" w:rsidRPr="00B40C4C" w14:paraId="410C2431" w14:textId="77777777">
        <w:trPr>
          <w:trHeight w:val="380"/>
        </w:trPr>
        <w:tc>
          <w:tcPr>
            <w:tcW w:w="7580" w:type="dxa"/>
            <w:tcBorders>
              <w:top w:val="single" w:sz="4" w:space="0" w:color="000000"/>
              <w:left w:val="nil"/>
              <w:bottom w:val="nil"/>
              <w:right w:val="nil"/>
            </w:tcBorders>
            <w:tcMar>
              <w:top w:w="128" w:type="dxa"/>
              <w:left w:w="43" w:type="dxa"/>
              <w:bottom w:w="43" w:type="dxa"/>
              <w:right w:w="43" w:type="dxa"/>
            </w:tcMar>
            <w:vAlign w:val="bottom"/>
          </w:tcPr>
          <w:p w14:paraId="4097DDA5" w14:textId="77777777" w:rsidR="0089264D" w:rsidRPr="00B40C4C" w:rsidRDefault="0089264D" w:rsidP="009137DA">
            <w:r w:rsidRPr="00B40C4C">
              <w:rPr>
                <w:rStyle w:val="kursiv"/>
              </w:rPr>
              <w:t>Utenriksdepartementet</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1D1EC8DA" w14:textId="77777777" w:rsidR="0089264D" w:rsidRPr="00B40C4C" w:rsidRDefault="0089264D" w:rsidP="009137DA"/>
        </w:tc>
      </w:tr>
      <w:tr w:rsidR="00446E55" w:rsidRPr="00B40C4C" w14:paraId="23D72CDA" w14:textId="77777777">
        <w:trPr>
          <w:trHeight w:val="380"/>
        </w:trPr>
        <w:tc>
          <w:tcPr>
            <w:tcW w:w="7580" w:type="dxa"/>
            <w:tcBorders>
              <w:top w:val="nil"/>
              <w:left w:val="nil"/>
              <w:bottom w:val="nil"/>
              <w:right w:val="nil"/>
            </w:tcBorders>
            <w:tcMar>
              <w:top w:w="128" w:type="dxa"/>
              <w:left w:w="43" w:type="dxa"/>
              <w:bottom w:w="43" w:type="dxa"/>
              <w:right w:w="43" w:type="dxa"/>
            </w:tcMar>
          </w:tcPr>
          <w:p w14:paraId="09D55335" w14:textId="77777777" w:rsidR="0089264D" w:rsidRPr="00B40C4C" w:rsidRDefault="0089264D" w:rsidP="009137DA">
            <w:r w:rsidRPr="00B40C4C">
              <w:t>Direktoratet for utviklingssamarbeid (Norad)</w:t>
            </w:r>
            <w:r w:rsidRPr="00B40C4C">
              <w:tab/>
            </w:r>
          </w:p>
        </w:tc>
        <w:tc>
          <w:tcPr>
            <w:tcW w:w="1980" w:type="dxa"/>
            <w:tcBorders>
              <w:top w:val="nil"/>
              <w:left w:val="nil"/>
              <w:bottom w:val="nil"/>
              <w:right w:val="nil"/>
            </w:tcBorders>
            <w:tcMar>
              <w:top w:w="128" w:type="dxa"/>
              <w:left w:w="43" w:type="dxa"/>
              <w:bottom w:w="43" w:type="dxa"/>
              <w:right w:w="43" w:type="dxa"/>
            </w:tcMar>
            <w:vAlign w:val="bottom"/>
          </w:tcPr>
          <w:p w14:paraId="57E5BED7" w14:textId="77777777" w:rsidR="0089264D" w:rsidRPr="00B40C4C" w:rsidRDefault="0089264D" w:rsidP="009137DA"/>
        </w:tc>
      </w:tr>
      <w:tr w:rsidR="00446E55" w:rsidRPr="00B40C4C" w14:paraId="40B72BE6" w14:textId="77777777">
        <w:trPr>
          <w:trHeight w:val="380"/>
        </w:trPr>
        <w:tc>
          <w:tcPr>
            <w:tcW w:w="7580" w:type="dxa"/>
            <w:tcBorders>
              <w:top w:val="nil"/>
              <w:left w:val="nil"/>
              <w:bottom w:val="nil"/>
              <w:right w:val="nil"/>
            </w:tcBorders>
            <w:tcMar>
              <w:top w:w="128" w:type="dxa"/>
              <w:left w:w="43" w:type="dxa"/>
              <w:bottom w:w="43" w:type="dxa"/>
              <w:right w:w="43" w:type="dxa"/>
            </w:tcMar>
          </w:tcPr>
          <w:p w14:paraId="10E06C82" w14:textId="77777777" w:rsidR="0089264D" w:rsidRPr="00B40C4C" w:rsidRDefault="0089264D" w:rsidP="009137DA">
            <w:pPr>
              <w:pStyle w:val="Liste"/>
            </w:pPr>
            <w:r w:rsidRPr="00B40C4C">
              <w:t>Nye statsgarantier til fornybarinvesteringer i utviklingsland, jf. XV</w:t>
            </w:r>
          </w:p>
        </w:tc>
        <w:tc>
          <w:tcPr>
            <w:tcW w:w="1980" w:type="dxa"/>
            <w:tcBorders>
              <w:top w:val="nil"/>
              <w:left w:val="nil"/>
              <w:bottom w:val="nil"/>
              <w:right w:val="nil"/>
            </w:tcBorders>
            <w:tcMar>
              <w:top w:w="128" w:type="dxa"/>
              <w:left w:w="43" w:type="dxa"/>
              <w:bottom w:w="43" w:type="dxa"/>
              <w:right w:w="43" w:type="dxa"/>
            </w:tcMar>
            <w:vAlign w:val="bottom"/>
          </w:tcPr>
          <w:p w14:paraId="0CAF6B61" w14:textId="77777777" w:rsidR="0089264D" w:rsidRPr="00B40C4C" w:rsidRDefault="0089264D" w:rsidP="009137DA">
            <w:r w:rsidRPr="00B40C4C">
              <w:t>5 000 mill. kroner</w:t>
            </w:r>
          </w:p>
        </w:tc>
      </w:tr>
      <w:tr w:rsidR="00446E55" w:rsidRPr="00B40C4C" w14:paraId="5BA069F8" w14:textId="77777777">
        <w:trPr>
          <w:trHeight w:val="280"/>
        </w:trPr>
        <w:tc>
          <w:tcPr>
            <w:tcW w:w="7580" w:type="dxa"/>
            <w:tcBorders>
              <w:top w:val="nil"/>
              <w:left w:val="nil"/>
              <w:bottom w:val="nil"/>
              <w:right w:val="nil"/>
            </w:tcBorders>
            <w:tcMar>
              <w:top w:w="128" w:type="dxa"/>
              <w:left w:w="43" w:type="dxa"/>
              <w:bottom w:w="43" w:type="dxa"/>
              <w:right w:w="43" w:type="dxa"/>
            </w:tcMar>
            <w:vAlign w:val="bottom"/>
          </w:tcPr>
          <w:p w14:paraId="4E1BF138" w14:textId="77777777" w:rsidR="0089264D" w:rsidRPr="00B40C4C" w:rsidRDefault="0089264D" w:rsidP="009137DA"/>
        </w:tc>
        <w:tc>
          <w:tcPr>
            <w:tcW w:w="1980" w:type="dxa"/>
            <w:tcBorders>
              <w:top w:val="nil"/>
              <w:left w:val="nil"/>
              <w:bottom w:val="nil"/>
              <w:right w:val="nil"/>
            </w:tcBorders>
            <w:tcMar>
              <w:top w:w="128" w:type="dxa"/>
              <w:left w:w="43" w:type="dxa"/>
              <w:bottom w:w="43" w:type="dxa"/>
              <w:right w:w="43" w:type="dxa"/>
            </w:tcMar>
            <w:vAlign w:val="bottom"/>
          </w:tcPr>
          <w:p w14:paraId="2101C2F1" w14:textId="77777777" w:rsidR="0089264D" w:rsidRPr="00B40C4C" w:rsidRDefault="0089264D" w:rsidP="009137DA"/>
        </w:tc>
      </w:tr>
      <w:tr w:rsidR="00446E55" w:rsidRPr="00B40C4C" w14:paraId="57CE8E7A" w14:textId="77777777">
        <w:trPr>
          <w:trHeight w:val="380"/>
        </w:trPr>
        <w:tc>
          <w:tcPr>
            <w:tcW w:w="7580" w:type="dxa"/>
            <w:tcBorders>
              <w:top w:val="nil"/>
              <w:left w:val="nil"/>
              <w:bottom w:val="nil"/>
              <w:right w:val="nil"/>
            </w:tcBorders>
            <w:tcMar>
              <w:top w:w="128" w:type="dxa"/>
              <w:left w:w="43" w:type="dxa"/>
              <w:bottom w:w="43" w:type="dxa"/>
              <w:right w:w="43" w:type="dxa"/>
            </w:tcMar>
          </w:tcPr>
          <w:p w14:paraId="340E47CE" w14:textId="77777777" w:rsidR="0089264D" w:rsidRPr="00B40C4C" w:rsidRDefault="0089264D" w:rsidP="009137DA">
            <w:r w:rsidRPr="00B40C4C">
              <w:rPr>
                <w:rStyle w:val="kursiv"/>
              </w:rPr>
              <w:t>Nærings- og fiskeridepartementet</w:t>
            </w:r>
          </w:p>
        </w:tc>
        <w:tc>
          <w:tcPr>
            <w:tcW w:w="1980" w:type="dxa"/>
            <w:tcBorders>
              <w:top w:val="nil"/>
              <w:left w:val="nil"/>
              <w:bottom w:val="nil"/>
              <w:right w:val="nil"/>
            </w:tcBorders>
            <w:tcMar>
              <w:top w:w="128" w:type="dxa"/>
              <w:left w:w="43" w:type="dxa"/>
              <w:bottom w:w="43" w:type="dxa"/>
              <w:right w:w="43" w:type="dxa"/>
            </w:tcMar>
            <w:vAlign w:val="bottom"/>
          </w:tcPr>
          <w:p w14:paraId="22E57537" w14:textId="77777777" w:rsidR="0089264D" w:rsidRPr="00B40C4C" w:rsidRDefault="0089264D" w:rsidP="009137DA"/>
        </w:tc>
      </w:tr>
      <w:tr w:rsidR="00446E55" w:rsidRPr="00B40C4C" w14:paraId="7A8D0BB7" w14:textId="77777777">
        <w:trPr>
          <w:trHeight w:val="380"/>
        </w:trPr>
        <w:tc>
          <w:tcPr>
            <w:tcW w:w="7580" w:type="dxa"/>
            <w:tcBorders>
              <w:top w:val="nil"/>
              <w:left w:val="nil"/>
              <w:bottom w:val="nil"/>
              <w:right w:val="nil"/>
            </w:tcBorders>
            <w:tcMar>
              <w:top w:w="128" w:type="dxa"/>
              <w:left w:w="43" w:type="dxa"/>
              <w:bottom w:w="43" w:type="dxa"/>
              <w:right w:w="43" w:type="dxa"/>
            </w:tcMar>
          </w:tcPr>
          <w:p w14:paraId="2A3CD3CF" w14:textId="77777777" w:rsidR="0089264D" w:rsidRPr="00B40C4C" w:rsidRDefault="0089264D" w:rsidP="009137DA">
            <w:r w:rsidRPr="00B40C4C">
              <w:t>Innovasjon Norge</w:t>
            </w:r>
          </w:p>
        </w:tc>
        <w:tc>
          <w:tcPr>
            <w:tcW w:w="1980" w:type="dxa"/>
            <w:tcBorders>
              <w:top w:val="nil"/>
              <w:left w:val="nil"/>
              <w:bottom w:val="nil"/>
              <w:right w:val="nil"/>
            </w:tcBorders>
            <w:tcMar>
              <w:top w:w="128" w:type="dxa"/>
              <w:left w:w="43" w:type="dxa"/>
              <w:bottom w:w="43" w:type="dxa"/>
              <w:right w:w="43" w:type="dxa"/>
            </w:tcMar>
            <w:vAlign w:val="bottom"/>
          </w:tcPr>
          <w:p w14:paraId="7A967ED8" w14:textId="77777777" w:rsidR="0089264D" w:rsidRPr="00B40C4C" w:rsidRDefault="0089264D" w:rsidP="009137DA"/>
        </w:tc>
      </w:tr>
      <w:tr w:rsidR="00446E55" w:rsidRPr="00B40C4C" w14:paraId="5BA4B317" w14:textId="77777777">
        <w:trPr>
          <w:trHeight w:val="380"/>
        </w:trPr>
        <w:tc>
          <w:tcPr>
            <w:tcW w:w="7580" w:type="dxa"/>
            <w:tcBorders>
              <w:top w:val="nil"/>
              <w:left w:val="nil"/>
              <w:bottom w:val="nil"/>
              <w:right w:val="nil"/>
            </w:tcBorders>
            <w:tcMar>
              <w:top w:w="128" w:type="dxa"/>
              <w:left w:w="43" w:type="dxa"/>
              <w:bottom w:w="43" w:type="dxa"/>
              <w:right w:w="43" w:type="dxa"/>
            </w:tcMar>
          </w:tcPr>
          <w:p w14:paraId="10077760" w14:textId="77777777" w:rsidR="0089264D" w:rsidRPr="00B40C4C" w:rsidRDefault="0089264D" w:rsidP="009137DA">
            <w:pPr>
              <w:pStyle w:val="Liste"/>
            </w:pPr>
            <w:r w:rsidRPr="00B40C4C">
              <w:t>Lån til realinvesteringer og driftskapital, jf. IX.1</w:t>
            </w:r>
          </w:p>
        </w:tc>
        <w:tc>
          <w:tcPr>
            <w:tcW w:w="1980" w:type="dxa"/>
            <w:tcBorders>
              <w:top w:val="nil"/>
              <w:left w:val="nil"/>
              <w:bottom w:val="nil"/>
              <w:right w:val="nil"/>
            </w:tcBorders>
            <w:tcMar>
              <w:top w:w="128" w:type="dxa"/>
              <w:left w:w="43" w:type="dxa"/>
              <w:bottom w:w="43" w:type="dxa"/>
              <w:right w:w="43" w:type="dxa"/>
            </w:tcMar>
            <w:vAlign w:val="bottom"/>
          </w:tcPr>
          <w:p w14:paraId="097B5626" w14:textId="77777777" w:rsidR="0089264D" w:rsidRPr="00B40C4C" w:rsidRDefault="0089264D" w:rsidP="009137DA">
            <w:r w:rsidRPr="00B40C4C">
              <w:t>1 280 mill. kroner</w:t>
            </w:r>
          </w:p>
        </w:tc>
      </w:tr>
      <w:tr w:rsidR="00446E55" w:rsidRPr="00B40C4C" w14:paraId="6C32C6CA" w14:textId="77777777">
        <w:trPr>
          <w:trHeight w:val="380"/>
        </w:trPr>
        <w:tc>
          <w:tcPr>
            <w:tcW w:w="7580" w:type="dxa"/>
            <w:tcBorders>
              <w:top w:val="nil"/>
              <w:left w:val="nil"/>
              <w:bottom w:val="nil"/>
              <w:right w:val="nil"/>
            </w:tcBorders>
            <w:tcMar>
              <w:top w:w="128" w:type="dxa"/>
              <w:left w:w="43" w:type="dxa"/>
              <w:bottom w:w="43" w:type="dxa"/>
              <w:right w:w="43" w:type="dxa"/>
            </w:tcMar>
          </w:tcPr>
          <w:p w14:paraId="5877578A" w14:textId="77777777" w:rsidR="0089264D" w:rsidRPr="00B40C4C" w:rsidRDefault="0089264D" w:rsidP="009137DA">
            <w:pPr>
              <w:pStyle w:val="Liste"/>
            </w:pPr>
            <w:r w:rsidRPr="00B40C4C">
              <w:t>Lån innenfor ordningen med Grønn industrifinansiering, jf. IX.2</w:t>
            </w:r>
          </w:p>
        </w:tc>
        <w:tc>
          <w:tcPr>
            <w:tcW w:w="1980" w:type="dxa"/>
            <w:tcBorders>
              <w:top w:val="nil"/>
              <w:left w:val="nil"/>
              <w:bottom w:val="nil"/>
              <w:right w:val="nil"/>
            </w:tcBorders>
            <w:tcMar>
              <w:top w:w="128" w:type="dxa"/>
              <w:left w:w="43" w:type="dxa"/>
              <w:bottom w:w="43" w:type="dxa"/>
              <w:right w:w="43" w:type="dxa"/>
            </w:tcMar>
            <w:vAlign w:val="bottom"/>
          </w:tcPr>
          <w:p w14:paraId="75662F55" w14:textId="77777777" w:rsidR="0089264D" w:rsidRPr="00B40C4C" w:rsidRDefault="0089264D" w:rsidP="009137DA">
            <w:r w:rsidRPr="00B40C4C">
              <w:t>5 000 mill. kroner</w:t>
            </w:r>
          </w:p>
        </w:tc>
      </w:tr>
      <w:tr w:rsidR="00446E55" w:rsidRPr="00B40C4C" w14:paraId="785D24B3" w14:textId="77777777">
        <w:trPr>
          <w:trHeight w:val="380"/>
        </w:trPr>
        <w:tc>
          <w:tcPr>
            <w:tcW w:w="7580" w:type="dxa"/>
            <w:tcBorders>
              <w:top w:val="nil"/>
              <w:left w:val="nil"/>
              <w:bottom w:val="nil"/>
              <w:right w:val="nil"/>
            </w:tcBorders>
            <w:tcMar>
              <w:top w:w="128" w:type="dxa"/>
              <w:left w:w="43" w:type="dxa"/>
              <w:bottom w:w="43" w:type="dxa"/>
              <w:right w:w="43" w:type="dxa"/>
            </w:tcMar>
          </w:tcPr>
          <w:p w14:paraId="73011769" w14:textId="77777777" w:rsidR="0089264D" w:rsidRPr="00B40C4C" w:rsidRDefault="0089264D" w:rsidP="009137DA">
            <w:r w:rsidRPr="00B40C4C">
              <w:t>Eksportfinansiering Norge</w:t>
            </w:r>
          </w:p>
        </w:tc>
        <w:tc>
          <w:tcPr>
            <w:tcW w:w="1980" w:type="dxa"/>
            <w:tcBorders>
              <w:top w:val="nil"/>
              <w:left w:val="nil"/>
              <w:bottom w:val="nil"/>
              <w:right w:val="nil"/>
            </w:tcBorders>
            <w:tcMar>
              <w:top w:w="128" w:type="dxa"/>
              <w:left w:w="43" w:type="dxa"/>
              <w:bottom w:w="43" w:type="dxa"/>
              <w:right w:w="43" w:type="dxa"/>
            </w:tcMar>
            <w:vAlign w:val="bottom"/>
          </w:tcPr>
          <w:p w14:paraId="0BEC03DE" w14:textId="77777777" w:rsidR="0089264D" w:rsidRPr="00B40C4C" w:rsidRDefault="0089264D" w:rsidP="009137DA"/>
        </w:tc>
      </w:tr>
      <w:tr w:rsidR="00446E55" w:rsidRPr="00B40C4C" w14:paraId="110F815E" w14:textId="77777777">
        <w:trPr>
          <w:trHeight w:val="380"/>
        </w:trPr>
        <w:tc>
          <w:tcPr>
            <w:tcW w:w="7580" w:type="dxa"/>
            <w:tcBorders>
              <w:top w:val="nil"/>
              <w:left w:val="nil"/>
              <w:bottom w:val="nil"/>
              <w:right w:val="nil"/>
            </w:tcBorders>
            <w:tcMar>
              <w:top w:w="128" w:type="dxa"/>
              <w:left w:w="43" w:type="dxa"/>
              <w:bottom w:w="43" w:type="dxa"/>
              <w:right w:w="43" w:type="dxa"/>
            </w:tcMar>
          </w:tcPr>
          <w:p w14:paraId="2855EB0E" w14:textId="77777777" w:rsidR="0089264D" w:rsidRPr="00B40C4C" w:rsidRDefault="0089264D" w:rsidP="009137DA">
            <w:pPr>
              <w:pStyle w:val="Liste"/>
            </w:pPr>
            <w:r w:rsidRPr="00B40C4C">
              <w:t>Alminnelig garantiordning og Gammel alminnelig ordning, jf. NFD, IX.3</w:t>
            </w:r>
          </w:p>
        </w:tc>
        <w:tc>
          <w:tcPr>
            <w:tcW w:w="1980" w:type="dxa"/>
            <w:tcBorders>
              <w:top w:val="nil"/>
              <w:left w:val="nil"/>
              <w:bottom w:val="nil"/>
              <w:right w:val="nil"/>
            </w:tcBorders>
            <w:tcMar>
              <w:top w:w="128" w:type="dxa"/>
              <w:left w:w="43" w:type="dxa"/>
              <w:bottom w:w="43" w:type="dxa"/>
              <w:right w:w="43" w:type="dxa"/>
            </w:tcMar>
            <w:vAlign w:val="bottom"/>
          </w:tcPr>
          <w:p w14:paraId="03272DAA" w14:textId="77777777" w:rsidR="0089264D" w:rsidRPr="00B40C4C" w:rsidRDefault="0089264D" w:rsidP="009137DA">
            <w:r w:rsidRPr="00B40C4C">
              <w:t>165 000 mill. kroner</w:t>
            </w:r>
          </w:p>
        </w:tc>
      </w:tr>
      <w:tr w:rsidR="00446E55" w:rsidRPr="00B40C4C" w14:paraId="6CDFD5E3" w14:textId="77777777">
        <w:trPr>
          <w:trHeight w:val="380"/>
        </w:trPr>
        <w:tc>
          <w:tcPr>
            <w:tcW w:w="7580" w:type="dxa"/>
            <w:tcBorders>
              <w:top w:val="nil"/>
              <w:left w:val="nil"/>
              <w:bottom w:val="nil"/>
              <w:right w:val="nil"/>
            </w:tcBorders>
            <w:tcMar>
              <w:top w:w="128" w:type="dxa"/>
              <w:left w:w="43" w:type="dxa"/>
              <w:bottom w:w="43" w:type="dxa"/>
              <w:right w:w="43" w:type="dxa"/>
            </w:tcMar>
          </w:tcPr>
          <w:p w14:paraId="1AE2A5E1" w14:textId="77777777" w:rsidR="0089264D" w:rsidRPr="00B40C4C" w:rsidRDefault="0089264D" w:rsidP="009137DA">
            <w:pPr>
              <w:pStyle w:val="Liste"/>
            </w:pPr>
            <w:r w:rsidRPr="00B40C4C">
              <w:t>Eksport til og investeringer i utviklingsland, jf. IX.4</w:t>
            </w:r>
          </w:p>
        </w:tc>
        <w:tc>
          <w:tcPr>
            <w:tcW w:w="1980" w:type="dxa"/>
            <w:tcBorders>
              <w:top w:val="nil"/>
              <w:left w:val="nil"/>
              <w:bottom w:val="nil"/>
              <w:right w:val="nil"/>
            </w:tcBorders>
            <w:tcMar>
              <w:top w:w="128" w:type="dxa"/>
              <w:left w:w="43" w:type="dxa"/>
              <w:bottom w:w="43" w:type="dxa"/>
              <w:right w:w="43" w:type="dxa"/>
            </w:tcMar>
            <w:vAlign w:val="bottom"/>
          </w:tcPr>
          <w:p w14:paraId="04027219" w14:textId="77777777" w:rsidR="0089264D" w:rsidRPr="00B40C4C" w:rsidRDefault="0089264D" w:rsidP="009137DA">
            <w:r w:rsidRPr="00B40C4C">
              <w:t>3 150 mill. kroner</w:t>
            </w:r>
          </w:p>
        </w:tc>
      </w:tr>
      <w:tr w:rsidR="00446E55" w:rsidRPr="00B40C4C" w14:paraId="33344038" w14:textId="77777777">
        <w:trPr>
          <w:trHeight w:val="380"/>
        </w:trPr>
        <w:tc>
          <w:tcPr>
            <w:tcW w:w="7580" w:type="dxa"/>
            <w:tcBorders>
              <w:top w:val="nil"/>
              <w:left w:val="nil"/>
              <w:bottom w:val="nil"/>
              <w:right w:val="nil"/>
            </w:tcBorders>
            <w:tcMar>
              <w:top w:w="128" w:type="dxa"/>
              <w:left w:w="43" w:type="dxa"/>
              <w:bottom w:w="43" w:type="dxa"/>
              <w:right w:w="43" w:type="dxa"/>
            </w:tcMar>
          </w:tcPr>
          <w:p w14:paraId="621D5721" w14:textId="77777777" w:rsidR="0089264D" w:rsidRPr="00B40C4C" w:rsidRDefault="0089264D" w:rsidP="009137DA">
            <w:pPr>
              <w:pStyle w:val="Liste"/>
            </w:pPr>
            <w:r w:rsidRPr="00B40C4C">
              <w:t>Byggelån innenfor skipsbyggingsindustrien, jf. IX.5</w:t>
            </w:r>
          </w:p>
        </w:tc>
        <w:tc>
          <w:tcPr>
            <w:tcW w:w="1980" w:type="dxa"/>
            <w:tcBorders>
              <w:top w:val="nil"/>
              <w:left w:val="nil"/>
              <w:bottom w:val="nil"/>
              <w:right w:val="nil"/>
            </w:tcBorders>
            <w:tcMar>
              <w:top w:w="128" w:type="dxa"/>
              <w:left w:w="43" w:type="dxa"/>
              <w:bottom w:w="43" w:type="dxa"/>
              <w:right w:w="43" w:type="dxa"/>
            </w:tcMar>
            <w:vAlign w:val="bottom"/>
          </w:tcPr>
          <w:p w14:paraId="1AA47BF6" w14:textId="77777777" w:rsidR="0089264D" w:rsidRPr="00B40C4C" w:rsidRDefault="0089264D" w:rsidP="009137DA">
            <w:r w:rsidRPr="00B40C4C">
              <w:t>7 000 mill. kroner</w:t>
            </w:r>
          </w:p>
        </w:tc>
      </w:tr>
      <w:tr w:rsidR="00446E55" w:rsidRPr="00B40C4C" w14:paraId="7798CBFB" w14:textId="77777777">
        <w:trPr>
          <w:trHeight w:val="380"/>
        </w:trPr>
        <w:tc>
          <w:tcPr>
            <w:tcW w:w="7580" w:type="dxa"/>
            <w:tcBorders>
              <w:top w:val="nil"/>
              <w:left w:val="nil"/>
              <w:bottom w:val="nil"/>
              <w:right w:val="nil"/>
            </w:tcBorders>
            <w:tcMar>
              <w:top w:w="128" w:type="dxa"/>
              <w:left w:w="43" w:type="dxa"/>
              <w:bottom w:w="43" w:type="dxa"/>
              <w:right w:w="43" w:type="dxa"/>
            </w:tcMar>
          </w:tcPr>
          <w:p w14:paraId="7690727E" w14:textId="77777777" w:rsidR="0089264D" w:rsidRPr="00B40C4C" w:rsidRDefault="0089264D" w:rsidP="009137DA">
            <w:pPr>
              <w:pStyle w:val="Liste"/>
            </w:pPr>
            <w:r w:rsidRPr="00B40C4C">
              <w:t>Langsiktige kraftkontrakter i kraftintensiv industri, jf. IX.6</w:t>
            </w:r>
          </w:p>
        </w:tc>
        <w:tc>
          <w:tcPr>
            <w:tcW w:w="1980" w:type="dxa"/>
            <w:tcBorders>
              <w:top w:val="nil"/>
              <w:left w:val="nil"/>
              <w:bottom w:val="nil"/>
              <w:right w:val="nil"/>
            </w:tcBorders>
            <w:tcMar>
              <w:top w:w="128" w:type="dxa"/>
              <w:left w:w="43" w:type="dxa"/>
              <w:bottom w:w="43" w:type="dxa"/>
              <w:right w:w="43" w:type="dxa"/>
            </w:tcMar>
            <w:vAlign w:val="bottom"/>
          </w:tcPr>
          <w:p w14:paraId="1E8536EC" w14:textId="77777777" w:rsidR="0089264D" w:rsidRPr="00B40C4C" w:rsidRDefault="0089264D" w:rsidP="009137DA">
            <w:r w:rsidRPr="00B40C4C">
              <w:t>20 000 mill. kroner</w:t>
            </w:r>
          </w:p>
        </w:tc>
      </w:tr>
      <w:tr w:rsidR="00446E55" w:rsidRPr="00B40C4C" w14:paraId="590AE542" w14:textId="77777777">
        <w:trPr>
          <w:trHeight w:val="380"/>
        </w:trPr>
        <w:tc>
          <w:tcPr>
            <w:tcW w:w="7580" w:type="dxa"/>
            <w:tcBorders>
              <w:top w:val="nil"/>
              <w:left w:val="nil"/>
              <w:bottom w:val="nil"/>
              <w:right w:val="nil"/>
            </w:tcBorders>
            <w:tcMar>
              <w:top w:w="128" w:type="dxa"/>
              <w:left w:w="43" w:type="dxa"/>
              <w:bottom w:w="43" w:type="dxa"/>
              <w:right w:w="43" w:type="dxa"/>
            </w:tcMar>
          </w:tcPr>
          <w:p w14:paraId="3BD64AA1" w14:textId="77777777" w:rsidR="0089264D" w:rsidRPr="00B40C4C" w:rsidRDefault="0089264D" w:rsidP="009137DA">
            <w:pPr>
              <w:pStyle w:val="Liste"/>
            </w:pPr>
            <w:r w:rsidRPr="00B40C4C">
              <w:t>Kjøp av skip fra verft i Norge til bruk i Norge, jf. IX.7</w:t>
            </w:r>
          </w:p>
        </w:tc>
        <w:tc>
          <w:tcPr>
            <w:tcW w:w="1980" w:type="dxa"/>
            <w:tcBorders>
              <w:top w:val="nil"/>
              <w:left w:val="nil"/>
              <w:bottom w:val="nil"/>
              <w:right w:val="nil"/>
            </w:tcBorders>
            <w:tcMar>
              <w:top w:w="128" w:type="dxa"/>
              <w:left w:w="43" w:type="dxa"/>
              <w:bottom w:w="43" w:type="dxa"/>
              <w:right w:w="43" w:type="dxa"/>
            </w:tcMar>
            <w:vAlign w:val="bottom"/>
          </w:tcPr>
          <w:p w14:paraId="26F9D270" w14:textId="77777777" w:rsidR="0089264D" w:rsidRPr="00B40C4C" w:rsidRDefault="0089264D" w:rsidP="009137DA">
            <w:r w:rsidRPr="00B40C4C">
              <w:t>10 000 mill. kroner</w:t>
            </w:r>
          </w:p>
        </w:tc>
      </w:tr>
      <w:tr w:rsidR="00446E55" w:rsidRPr="00B40C4C" w14:paraId="2387EE92" w14:textId="77777777">
        <w:trPr>
          <w:trHeight w:val="380"/>
        </w:trPr>
        <w:tc>
          <w:tcPr>
            <w:tcW w:w="7580" w:type="dxa"/>
            <w:tcBorders>
              <w:top w:val="nil"/>
              <w:left w:val="nil"/>
              <w:bottom w:val="nil"/>
              <w:right w:val="nil"/>
            </w:tcBorders>
            <w:tcMar>
              <w:top w:w="128" w:type="dxa"/>
              <w:left w:w="43" w:type="dxa"/>
              <w:bottom w:w="43" w:type="dxa"/>
              <w:right w:w="43" w:type="dxa"/>
            </w:tcMar>
          </w:tcPr>
          <w:p w14:paraId="1209F543" w14:textId="77777777" w:rsidR="0089264D" w:rsidRPr="00B40C4C" w:rsidRDefault="0089264D" w:rsidP="009137DA">
            <w:pPr>
              <w:pStyle w:val="Liste"/>
            </w:pPr>
            <w:r w:rsidRPr="00B40C4C">
              <w:t>Risikoavlastningsordningen for norsk eksport til Ukraina, jf. IX.8</w:t>
            </w:r>
          </w:p>
        </w:tc>
        <w:tc>
          <w:tcPr>
            <w:tcW w:w="1980" w:type="dxa"/>
            <w:tcBorders>
              <w:top w:val="nil"/>
              <w:left w:val="nil"/>
              <w:bottom w:val="nil"/>
              <w:right w:val="nil"/>
            </w:tcBorders>
            <w:tcMar>
              <w:top w:w="128" w:type="dxa"/>
              <w:left w:w="43" w:type="dxa"/>
              <w:bottom w:w="43" w:type="dxa"/>
              <w:right w:w="43" w:type="dxa"/>
            </w:tcMar>
            <w:vAlign w:val="bottom"/>
          </w:tcPr>
          <w:p w14:paraId="2312CE7A" w14:textId="77777777" w:rsidR="0089264D" w:rsidRPr="00B40C4C" w:rsidRDefault="0089264D" w:rsidP="009137DA">
            <w:r w:rsidRPr="00B40C4C">
              <w:t>630 mill. kroner</w:t>
            </w:r>
          </w:p>
        </w:tc>
      </w:tr>
      <w:tr w:rsidR="00446E55" w:rsidRPr="00B40C4C" w14:paraId="11580273" w14:textId="77777777">
        <w:trPr>
          <w:trHeight w:val="380"/>
        </w:trPr>
        <w:tc>
          <w:tcPr>
            <w:tcW w:w="7580" w:type="dxa"/>
            <w:tcBorders>
              <w:top w:val="nil"/>
              <w:left w:val="nil"/>
              <w:bottom w:val="nil"/>
              <w:right w:val="nil"/>
            </w:tcBorders>
            <w:tcMar>
              <w:top w:w="128" w:type="dxa"/>
              <w:left w:w="43" w:type="dxa"/>
              <w:bottom w:w="43" w:type="dxa"/>
              <w:right w:w="43" w:type="dxa"/>
            </w:tcMar>
          </w:tcPr>
          <w:p w14:paraId="30D81F1F" w14:textId="77777777" w:rsidR="0089264D" w:rsidRPr="00B40C4C" w:rsidRDefault="0089264D" w:rsidP="009137DA">
            <w:r w:rsidRPr="00B40C4C">
              <w:lastRenderedPageBreak/>
              <w:t>Svalbard</w:t>
            </w:r>
          </w:p>
        </w:tc>
        <w:tc>
          <w:tcPr>
            <w:tcW w:w="1980" w:type="dxa"/>
            <w:tcBorders>
              <w:top w:val="nil"/>
              <w:left w:val="nil"/>
              <w:bottom w:val="nil"/>
              <w:right w:val="nil"/>
            </w:tcBorders>
            <w:tcMar>
              <w:top w:w="128" w:type="dxa"/>
              <w:left w:w="43" w:type="dxa"/>
              <w:bottom w:w="43" w:type="dxa"/>
              <w:right w:w="43" w:type="dxa"/>
            </w:tcMar>
            <w:vAlign w:val="bottom"/>
          </w:tcPr>
          <w:p w14:paraId="6E2EB80F" w14:textId="77777777" w:rsidR="0089264D" w:rsidRPr="00B40C4C" w:rsidRDefault="0089264D" w:rsidP="009137DA"/>
        </w:tc>
      </w:tr>
      <w:tr w:rsidR="00446E55" w:rsidRPr="00B40C4C" w14:paraId="2CA880A1" w14:textId="77777777">
        <w:trPr>
          <w:trHeight w:val="380"/>
        </w:trPr>
        <w:tc>
          <w:tcPr>
            <w:tcW w:w="7580" w:type="dxa"/>
            <w:tcBorders>
              <w:top w:val="nil"/>
              <w:left w:val="nil"/>
              <w:bottom w:val="nil"/>
              <w:right w:val="nil"/>
            </w:tcBorders>
            <w:tcMar>
              <w:top w:w="128" w:type="dxa"/>
              <w:left w:w="43" w:type="dxa"/>
              <w:bottom w:w="43" w:type="dxa"/>
              <w:right w:w="43" w:type="dxa"/>
            </w:tcMar>
          </w:tcPr>
          <w:p w14:paraId="7862B7F0" w14:textId="77777777" w:rsidR="0089264D" w:rsidRPr="00B40C4C" w:rsidRDefault="0089264D" w:rsidP="009137DA">
            <w:pPr>
              <w:pStyle w:val="Liste"/>
            </w:pPr>
            <w:r w:rsidRPr="00B40C4C">
              <w:t>Leie av grunn til bolig- og næringsformål på Svalbard, jf. X</w:t>
            </w:r>
          </w:p>
        </w:tc>
        <w:tc>
          <w:tcPr>
            <w:tcW w:w="1980" w:type="dxa"/>
            <w:tcBorders>
              <w:top w:val="nil"/>
              <w:left w:val="nil"/>
              <w:bottom w:val="nil"/>
              <w:right w:val="nil"/>
            </w:tcBorders>
            <w:tcMar>
              <w:top w:w="128" w:type="dxa"/>
              <w:left w:w="43" w:type="dxa"/>
              <w:bottom w:w="43" w:type="dxa"/>
              <w:right w:w="43" w:type="dxa"/>
            </w:tcMar>
            <w:vAlign w:val="bottom"/>
          </w:tcPr>
          <w:p w14:paraId="7E375AEF" w14:textId="77777777" w:rsidR="0089264D" w:rsidRPr="00B40C4C" w:rsidRDefault="0089264D" w:rsidP="009137DA">
            <w:r w:rsidRPr="00B40C4C">
              <w:t>25 mill. kroner</w:t>
            </w:r>
          </w:p>
        </w:tc>
      </w:tr>
      <w:tr w:rsidR="00446E55" w:rsidRPr="00B40C4C" w14:paraId="3356A624" w14:textId="77777777">
        <w:trPr>
          <w:trHeight w:val="280"/>
        </w:trPr>
        <w:tc>
          <w:tcPr>
            <w:tcW w:w="7580" w:type="dxa"/>
            <w:tcBorders>
              <w:top w:val="nil"/>
              <w:left w:val="nil"/>
              <w:bottom w:val="nil"/>
              <w:right w:val="nil"/>
            </w:tcBorders>
            <w:tcMar>
              <w:top w:w="128" w:type="dxa"/>
              <w:left w:w="43" w:type="dxa"/>
              <w:bottom w:w="43" w:type="dxa"/>
              <w:right w:w="43" w:type="dxa"/>
            </w:tcMar>
            <w:vAlign w:val="bottom"/>
          </w:tcPr>
          <w:p w14:paraId="575B796D" w14:textId="77777777" w:rsidR="0089264D" w:rsidRPr="00B40C4C" w:rsidRDefault="0089264D" w:rsidP="009137DA"/>
        </w:tc>
        <w:tc>
          <w:tcPr>
            <w:tcW w:w="1980" w:type="dxa"/>
            <w:tcBorders>
              <w:top w:val="nil"/>
              <w:left w:val="nil"/>
              <w:bottom w:val="nil"/>
              <w:right w:val="nil"/>
            </w:tcBorders>
            <w:tcMar>
              <w:top w:w="128" w:type="dxa"/>
              <w:left w:w="43" w:type="dxa"/>
              <w:bottom w:w="43" w:type="dxa"/>
              <w:right w:w="43" w:type="dxa"/>
            </w:tcMar>
            <w:vAlign w:val="bottom"/>
          </w:tcPr>
          <w:p w14:paraId="6B4E3BBD" w14:textId="77777777" w:rsidR="0089264D" w:rsidRPr="00B40C4C" w:rsidRDefault="0089264D" w:rsidP="009137DA"/>
        </w:tc>
      </w:tr>
      <w:tr w:rsidR="00446E55" w:rsidRPr="00B40C4C" w14:paraId="6D752BC8" w14:textId="77777777">
        <w:trPr>
          <w:trHeight w:val="380"/>
        </w:trPr>
        <w:tc>
          <w:tcPr>
            <w:tcW w:w="7580" w:type="dxa"/>
            <w:tcBorders>
              <w:top w:val="nil"/>
              <w:left w:val="nil"/>
              <w:bottom w:val="nil"/>
              <w:right w:val="nil"/>
            </w:tcBorders>
            <w:tcMar>
              <w:top w:w="128" w:type="dxa"/>
              <w:left w:w="43" w:type="dxa"/>
              <w:bottom w:w="43" w:type="dxa"/>
              <w:right w:w="43" w:type="dxa"/>
            </w:tcMar>
          </w:tcPr>
          <w:p w14:paraId="1E307CE3" w14:textId="77777777" w:rsidR="0089264D" w:rsidRPr="00B40C4C" w:rsidRDefault="0089264D" w:rsidP="009137DA">
            <w:r w:rsidRPr="00B40C4C">
              <w:rPr>
                <w:rStyle w:val="kursiv"/>
              </w:rPr>
              <w:t>Samferdselsdepartementet</w:t>
            </w:r>
          </w:p>
        </w:tc>
        <w:tc>
          <w:tcPr>
            <w:tcW w:w="1980" w:type="dxa"/>
            <w:tcBorders>
              <w:top w:val="nil"/>
              <w:left w:val="nil"/>
              <w:bottom w:val="nil"/>
              <w:right w:val="nil"/>
            </w:tcBorders>
            <w:tcMar>
              <w:top w:w="128" w:type="dxa"/>
              <w:left w:w="43" w:type="dxa"/>
              <w:bottom w:w="43" w:type="dxa"/>
              <w:right w:w="43" w:type="dxa"/>
            </w:tcMar>
            <w:vAlign w:val="bottom"/>
          </w:tcPr>
          <w:p w14:paraId="4533C0B8" w14:textId="77777777" w:rsidR="0089264D" w:rsidRPr="00B40C4C" w:rsidRDefault="0089264D" w:rsidP="009137DA"/>
        </w:tc>
      </w:tr>
      <w:tr w:rsidR="00446E55" w:rsidRPr="00B40C4C" w14:paraId="650ED053" w14:textId="77777777">
        <w:trPr>
          <w:trHeight w:val="380"/>
        </w:trPr>
        <w:tc>
          <w:tcPr>
            <w:tcW w:w="7580" w:type="dxa"/>
            <w:tcBorders>
              <w:top w:val="nil"/>
              <w:left w:val="nil"/>
              <w:bottom w:val="nil"/>
              <w:right w:val="nil"/>
            </w:tcBorders>
            <w:tcMar>
              <w:top w:w="128" w:type="dxa"/>
              <w:left w:w="43" w:type="dxa"/>
              <w:bottom w:w="43" w:type="dxa"/>
              <w:right w:w="43" w:type="dxa"/>
            </w:tcMar>
          </w:tcPr>
          <w:p w14:paraId="431D88CC" w14:textId="77777777" w:rsidR="0089264D" w:rsidRPr="00B40C4C" w:rsidRDefault="0089264D" w:rsidP="009137DA">
            <w:pPr>
              <w:pStyle w:val="Liste"/>
            </w:pPr>
            <w:r w:rsidRPr="00B40C4C">
              <w:t xml:space="preserve">Restverdigaranti for togmateriell, bokførte verdier, jf. </w:t>
            </w:r>
            <w:proofErr w:type="gramStart"/>
            <w:r w:rsidRPr="00B40C4C">
              <w:t>IX.a</w:t>
            </w:r>
            <w:proofErr w:type="gramEnd"/>
          </w:p>
        </w:tc>
        <w:tc>
          <w:tcPr>
            <w:tcW w:w="1980" w:type="dxa"/>
            <w:tcBorders>
              <w:top w:val="nil"/>
              <w:left w:val="nil"/>
              <w:bottom w:val="nil"/>
              <w:right w:val="nil"/>
            </w:tcBorders>
            <w:tcMar>
              <w:top w:w="128" w:type="dxa"/>
              <w:left w:w="43" w:type="dxa"/>
              <w:bottom w:w="43" w:type="dxa"/>
              <w:right w:w="43" w:type="dxa"/>
            </w:tcMar>
            <w:vAlign w:val="bottom"/>
          </w:tcPr>
          <w:p w14:paraId="5F15DEBD" w14:textId="77777777" w:rsidR="0089264D" w:rsidRPr="00B40C4C" w:rsidRDefault="0089264D" w:rsidP="009137DA">
            <w:r w:rsidRPr="00B40C4C">
              <w:t>8 300 mill. kroner</w:t>
            </w:r>
          </w:p>
        </w:tc>
      </w:tr>
      <w:tr w:rsidR="00446E55" w:rsidRPr="00B40C4C" w14:paraId="03C64239" w14:textId="77777777">
        <w:trPr>
          <w:trHeight w:val="380"/>
        </w:trPr>
        <w:tc>
          <w:tcPr>
            <w:tcW w:w="7580" w:type="dxa"/>
            <w:tcBorders>
              <w:top w:val="nil"/>
              <w:left w:val="nil"/>
              <w:bottom w:val="nil"/>
              <w:right w:val="nil"/>
            </w:tcBorders>
            <w:tcMar>
              <w:top w:w="128" w:type="dxa"/>
              <w:left w:w="43" w:type="dxa"/>
              <w:bottom w:w="43" w:type="dxa"/>
              <w:right w:w="43" w:type="dxa"/>
            </w:tcMar>
          </w:tcPr>
          <w:p w14:paraId="045AEDED" w14:textId="77777777" w:rsidR="0089264D" w:rsidRPr="00B40C4C" w:rsidRDefault="0089264D" w:rsidP="009137DA">
            <w:pPr>
              <w:pStyle w:val="Liste"/>
            </w:pPr>
            <w:r w:rsidRPr="00B40C4C">
              <w:t xml:space="preserve">Restverdigaranti for togmateriell, oppgraderinger og nyinvesteringer, jf. </w:t>
            </w:r>
            <w:proofErr w:type="gramStart"/>
            <w:r w:rsidRPr="00B40C4C">
              <w:t>IX.b</w:t>
            </w:r>
            <w:proofErr w:type="gramEnd"/>
          </w:p>
        </w:tc>
        <w:tc>
          <w:tcPr>
            <w:tcW w:w="1980" w:type="dxa"/>
            <w:tcBorders>
              <w:top w:val="nil"/>
              <w:left w:val="nil"/>
              <w:bottom w:val="nil"/>
              <w:right w:val="nil"/>
            </w:tcBorders>
            <w:tcMar>
              <w:top w:w="128" w:type="dxa"/>
              <w:left w:w="43" w:type="dxa"/>
              <w:bottom w:w="43" w:type="dxa"/>
              <w:right w:w="43" w:type="dxa"/>
            </w:tcMar>
            <w:vAlign w:val="bottom"/>
          </w:tcPr>
          <w:p w14:paraId="2F66548C" w14:textId="77777777" w:rsidR="0089264D" w:rsidRPr="00B40C4C" w:rsidRDefault="0089264D" w:rsidP="009137DA">
            <w:r w:rsidRPr="00B40C4C">
              <w:t>14 300 mill. kroner</w:t>
            </w:r>
          </w:p>
        </w:tc>
      </w:tr>
      <w:tr w:rsidR="00446E55" w:rsidRPr="00B40C4C" w14:paraId="0073D245" w14:textId="77777777">
        <w:trPr>
          <w:trHeight w:val="380"/>
        </w:trPr>
        <w:tc>
          <w:tcPr>
            <w:tcW w:w="7580" w:type="dxa"/>
            <w:tcBorders>
              <w:top w:val="nil"/>
              <w:left w:val="nil"/>
              <w:bottom w:val="nil"/>
              <w:right w:val="nil"/>
            </w:tcBorders>
            <w:tcMar>
              <w:top w:w="128" w:type="dxa"/>
              <w:left w:w="43" w:type="dxa"/>
              <w:bottom w:w="43" w:type="dxa"/>
              <w:right w:w="43" w:type="dxa"/>
            </w:tcMar>
          </w:tcPr>
          <w:p w14:paraId="67E7437F" w14:textId="77777777" w:rsidR="0089264D" w:rsidRPr="00B40C4C" w:rsidRDefault="0089264D" w:rsidP="009137DA">
            <w:r w:rsidRPr="00B40C4C">
              <w:t>Statens vegvesen</w:t>
            </w:r>
          </w:p>
        </w:tc>
        <w:tc>
          <w:tcPr>
            <w:tcW w:w="1980" w:type="dxa"/>
            <w:tcBorders>
              <w:top w:val="nil"/>
              <w:left w:val="nil"/>
              <w:bottom w:val="nil"/>
              <w:right w:val="nil"/>
            </w:tcBorders>
            <w:tcMar>
              <w:top w:w="128" w:type="dxa"/>
              <w:left w:w="43" w:type="dxa"/>
              <w:bottom w:w="43" w:type="dxa"/>
              <w:right w:w="43" w:type="dxa"/>
            </w:tcMar>
            <w:vAlign w:val="bottom"/>
          </w:tcPr>
          <w:p w14:paraId="2E154138" w14:textId="77777777" w:rsidR="0089264D" w:rsidRPr="00B40C4C" w:rsidRDefault="0089264D" w:rsidP="009137DA"/>
        </w:tc>
      </w:tr>
      <w:tr w:rsidR="00446E55" w:rsidRPr="00B40C4C" w14:paraId="2EF0FEEE" w14:textId="77777777">
        <w:trPr>
          <w:trHeight w:val="380"/>
        </w:trPr>
        <w:tc>
          <w:tcPr>
            <w:tcW w:w="7580" w:type="dxa"/>
            <w:tcBorders>
              <w:top w:val="nil"/>
              <w:left w:val="nil"/>
              <w:bottom w:val="nil"/>
              <w:right w:val="nil"/>
            </w:tcBorders>
            <w:tcMar>
              <w:top w:w="128" w:type="dxa"/>
              <w:left w:w="43" w:type="dxa"/>
              <w:bottom w:w="43" w:type="dxa"/>
              <w:right w:w="43" w:type="dxa"/>
            </w:tcMar>
          </w:tcPr>
          <w:p w14:paraId="76565B22" w14:textId="77777777" w:rsidR="0089264D" w:rsidRPr="00B40C4C" w:rsidRDefault="0089264D" w:rsidP="009137DA">
            <w:pPr>
              <w:pStyle w:val="Liste"/>
            </w:pPr>
            <w:r w:rsidRPr="00B40C4C">
              <w:t xml:space="preserve">Delgaranti i bompengeprosjekt E134 Røldal–Seljestad i Vestland fylke, jf. </w:t>
            </w:r>
            <w:proofErr w:type="gramStart"/>
            <w:r w:rsidRPr="00B40C4C">
              <w:t>X.a</w:t>
            </w:r>
            <w:proofErr w:type="gramEnd"/>
          </w:p>
        </w:tc>
        <w:tc>
          <w:tcPr>
            <w:tcW w:w="1980" w:type="dxa"/>
            <w:tcBorders>
              <w:top w:val="nil"/>
              <w:left w:val="nil"/>
              <w:bottom w:val="nil"/>
              <w:right w:val="nil"/>
            </w:tcBorders>
            <w:tcMar>
              <w:top w:w="128" w:type="dxa"/>
              <w:left w:w="43" w:type="dxa"/>
              <w:bottom w:w="43" w:type="dxa"/>
              <w:right w:w="43" w:type="dxa"/>
            </w:tcMar>
            <w:vAlign w:val="bottom"/>
          </w:tcPr>
          <w:p w14:paraId="69F31EC9" w14:textId="77777777" w:rsidR="0089264D" w:rsidRPr="00B40C4C" w:rsidRDefault="0089264D" w:rsidP="009137DA">
            <w:r w:rsidRPr="00B40C4C">
              <w:t>684 mill. kroner</w:t>
            </w:r>
          </w:p>
        </w:tc>
      </w:tr>
      <w:tr w:rsidR="00446E55" w:rsidRPr="00B40C4C" w14:paraId="71E78CC1" w14:textId="77777777">
        <w:trPr>
          <w:trHeight w:val="640"/>
        </w:trPr>
        <w:tc>
          <w:tcPr>
            <w:tcW w:w="7580" w:type="dxa"/>
            <w:tcBorders>
              <w:top w:val="nil"/>
              <w:left w:val="nil"/>
              <w:bottom w:val="nil"/>
              <w:right w:val="nil"/>
            </w:tcBorders>
            <w:tcMar>
              <w:top w:w="128" w:type="dxa"/>
              <w:left w:w="43" w:type="dxa"/>
              <w:bottom w:w="43" w:type="dxa"/>
              <w:right w:w="43" w:type="dxa"/>
            </w:tcMar>
          </w:tcPr>
          <w:p w14:paraId="6E70B83D" w14:textId="77777777" w:rsidR="0089264D" w:rsidRPr="00B40C4C" w:rsidRDefault="0089264D" w:rsidP="009137DA">
            <w:pPr>
              <w:pStyle w:val="Liste"/>
            </w:pPr>
            <w:r w:rsidRPr="00B40C4C">
              <w:t xml:space="preserve">Delgaranti i bompengeprosjekt E134 Oslofjordforbindelsen byggetrinn 2 i Akershus fylke, jf. </w:t>
            </w:r>
            <w:proofErr w:type="gramStart"/>
            <w:r w:rsidRPr="00B40C4C">
              <w:t>X.b</w:t>
            </w:r>
            <w:proofErr w:type="gramEnd"/>
          </w:p>
        </w:tc>
        <w:tc>
          <w:tcPr>
            <w:tcW w:w="1980" w:type="dxa"/>
            <w:tcBorders>
              <w:top w:val="nil"/>
              <w:left w:val="nil"/>
              <w:bottom w:val="nil"/>
              <w:right w:val="nil"/>
            </w:tcBorders>
            <w:tcMar>
              <w:top w:w="128" w:type="dxa"/>
              <w:left w:w="43" w:type="dxa"/>
              <w:bottom w:w="43" w:type="dxa"/>
              <w:right w:w="43" w:type="dxa"/>
            </w:tcMar>
            <w:vAlign w:val="bottom"/>
          </w:tcPr>
          <w:p w14:paraId="7558FCCF" w14:textId="77777777" w:rsidR="0089264D" w:rsidRPr="00B40C4C" w:rsidRDefault="0089264D" w:rsidP="009137DA">
            <w:r w:rsidRPr="00B40C4C">
              <w:t>3 964 mill. kroner</w:t>
            </w:r>
          </w:p>
        </w:tc>
      </w:tr>
      <w:tr w:rsidR="00446E55" w:rsidRPr="00B40C4C" w14:paraId="46FE67CD" w14:textId="77777777">
        <w:trPr>
          <w:trHeight w:val="280"/>
        </w:trPr>
        <w:tc>
          <w:tcPr>
            <w:tcW w:w="7580" w:type="dxa"/>
            <w:tcBorders>
              <w:top w:val="nil"/>
              <w:left w:val="nil"/>
              <w:bottom w:val="nil"/>
              <w:right w:val="nil"/>
            </w:tcBorders>
            <w:tcMar>
              <w:top w:w="128" w:type="dxa"/>
              <w:left w:w="43" w:type="dxa"/>
              <w:bottom w:w="43" w:type="dxa"/>
              <w:right w:w="43" w:type="dxa"/>
            </w:tcMar>
            <w:vAlign w:val="bottom"/>
          </w:tcPr>
          <w:p w14:paraId="5B0FB62E" w14:textId="77777777" w:rsidR="0089264D" w:rsidRPr="00B40C4C" w:rsidRDefault="0089264D" w:rsidP="009137DA"/>
        </w:tc>
        <w:tc>
          <w:tcPr>
            <w:tcW w:w="1980" w:type="dxa"/>
            <w:tcBorders>
              <w:top w:val="nil"/>
              <w:left w:val="nil"/>
              <w:bottom w:val="nil"/>
              <w:right w:val="nil"/>
            </w:tcBorders>
            <w:tcMar>
              <w:top w:w="128" w:type="dxa"/>
              <w:left w:w="43" w:type="dxa"/>
              <w:bottom w:w="43" w:type="dxa"/>
              <w:right w:w="43" w:type="dxa"/>
            </w:tcMar>
            <w:vAlign w:val="bottom"/>
          </w:tcPr>
          <w:p w14:paraId="04CCFC79" w14:textId="77777777" w:rsidR="0089264D" w:rsidRPr="00B40C4C" w:rsidRDefault="0089264D" w:rsidP="009137DA"/>
        </w:tc>
      </w:tr>
      <w:tr w:rsidR="00446E55" w:rsidRPr="00B40C4C" w14:paraId="10177C02" w14:textId="77777777">
        <w:trPr>
          <w:trHeight w:val="380"/>
        </w:trPr>
        <w:tc>
          <w:tcPr>
            <w:tcW w:w="7580" w:type="dxa"/>
            <w:tcBorders>
              <w:top w:val="nil"/>
              <w:left w:val="nil"/>
              <w:bottom w:val="nil"/>
              <w:right w:val="nil"/>
            </w:tcBorders>
            <w:tcMar>
              <w:top w:w="128" w:type="dxa"/>
              <w:left w:w="43" w:type="dxa"/>
              <w:bottom w:w="43" w:type="dxa"/>
              <w:right w:w="43" w:type="dxa"/>
            </w:tcMar>
          </w:tcPr>
          <w:p w14:paraId="28E10601" w14:textId="77777777" w:rsidR="0089264D" w:rsidRPr="00B40C4C" w:rsidRDefault="0089264D" w:rsidP="009137DA">
            <w:r w:rsidRPr="00B40C4C">
              <w:rPr>
                <w:rStyle w:val="kursiv"/>
              </w:rPr>
              <w:t>Finansdepartementet</w:t>
            </w:r>
          </w:p>
        </w:tc>
        <w:tc>
          <w:tcPr>
            <w:tcW w:w="1980" w:type="dxa"/>
            <w:tcBorders>
              <w:top w:val="nil"/>
              <w:left w:val="nil"/>
              <w:bottom w:val="nil"/>
              <w:right w:val="nil"/>
            </w:tcBorders>
            <w:tcMar>
              <w:top w:w="128" w:type="dxa"/>
              <w:left w:w="43" w:type="dxa"/>
              <w:bottom w:w="43" w:type="dxa"/>
              <w:right w:w="43" w:type="dxa"/>
            </w:tcMar>
            <w:vAlign w:val="bottom"/>
          </w:tcPr>
          <w:p w14:paraId="5BB028BB" w14:textId="77777777" w:rsidR="0089264D" w:rsidRPr="00B40C4C" w:rsidRDefault="0089264D" w:rsidP="009137DA"/>
        </w:tc>
      </w:tr>
      <w:tr w:rsidR="00446E55" w:rsidRPr="00B40C4C" w14:paraId="3A63894A" w14:textId="77777777">
        <w:trPr>
          <w:trHeight w:val="380"/>
        </w:trPr>
        <w:tc>
          <w:tcPr>
            <w:tcW w:w="7580" w:type="dxa"/>
            <w:tcBorders>
              <w:top w:val="nil"/>
              <w:left w:val="nil"/>
              <w:bottom w:val="nil"/>
              <w:right w:val="nil"/>
            </w:tcBorders>
            <w:tcMar>
              <w:top w:w="128" w:type="dxa"/>
              <w:left w:w="43" w:type="dxa"/>
              <w:bottom w:w="43" w:type="dxa"/>
              <w:right w:w="43" w:type="dxa"/>
            </w:tcMar>
          </w:tcPr>
          <w:p w14:paraId="6FFD05AE" w14:textId="77777777" w:rsidR="0089264D" w:rsidRPr="00B40C4C" w:rsidRDefault="0089264D" w:rsidP="009137DA">
            <w:r w:rsidRPr="00B40C4C">
              <w:t>Den nordiske investeringsbank</w:t>
            </w:r>
          </w:p>
        </w:tc>
        <w:tc>
          <w:tcPr>
            <w:tcW w:w="1980" w:type="dxa"/>
            <w:tcBorders>
              <w:top w:val="nil"/>
              <w:left w:val="nil"/>
              <w:bottom w:val="nil"/>
              <w:right w:val="nil"/>
            </w:tcBorders>
            <w:tcMar>
              <w:top w:w="128" w:type="dxa"/>
              <w:left w:w="43" w:type="dxa"/>
              <w:bottom w:w="43" w:type="dxa"/>
              <w:right w:w="43" w:type="dxa"/>
            </w:tcMar>
            <w:vAlign w:val="bottom"/>
          </w:tcPr>
          <w:p w14:paraId="58CFE3D0" w14:textId="77777777" w:rsidR="0089264D" w:rsidRPr="00B40C4C" w:rsidRDefault="0089264D" w:rsidP="009137DA"/>
        </w:tc>
      </w:tr>
      <w:tr w:rsidR="00446E55" w:rsidRPr="00B40C4C" w14:paraId="477A047D" w14:textId="77777777">
        <w:trPr>
          <w:trHeight w:val="380"/>
        </w:trPr>
        <w:tc>
          <w:tcPr>
            <w:tcW w:w="7580" w:type="dxa"/>
            <w:tcBorders>
              <w:top w:val="nil"/>
              <w:left w:val="nil"/>
              <w:bottom w:val="single" w:sz="4" w:space="0" w:color="000000"/>
              <w:right w:val="nil"/>
            </w:tcBorders>
            <w:tcMar>
              <w:top w:w="128" w:type="dxa"/>
              <w:left w:w="43" w:type="dxa"/>
              <w:bottom w:w="43" w:type="dxa"/>
              <w:right w:w="43" w:type="dxa"/>
            </w:tcMar>
          </w:tcPr>
          <w:p w14:paraId="1796B6D9" w14:textId="77777777" w:rsidR="0089264D" w:rsidRPr="00B40C4C" w:rsidRDefault="0089264D" w:rsidP="009137DA">
            <w:pPr>
              <w:pStyle w:val="Liste"/>
            </w:pPr>
            <w:r w:rsidRPr="00B40C4C">
              <w:t>Grunnkapital til Den nordiske investeringsbank, jf. VI</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0BF169F1" w14:textId="77777777" w:rsidR="0089264D" w:rsidRPr="00B40C4C" w:rsidRDefault="0089264D" w:rsidP="009137DA">
            <w:r w:rsidRPr="00B40C4C">
              <w:t>1 618 mill. euro</w:t>
            </w:r>
          </w:p>
        </w:tc>
      </w:tr>
    </w:tbl>
    <w:p w14:paraId="1C11F8E0" w14:textId="7CD7C133" w:rsidR="0089264D" w:rsidRPr="00B40C4C" w:rsidRDefault="0089264D" w:rsidP="001074E6">
      <w:pPr>
        <w:pStyle w:val="Kilde"/>
      </w:pPr>
      <w:r w:rsidRPr="00B40C4C">
        <w:t>Kilde: Finansdepartementet.</w:t>
      </w:r>
    </w:p>
    <w:sectPr w:rsidR="0089264D" w:rsidRPr="00B40C4C" w:rsidSect="00B16100">
      <w:headerReference w:type="even" r:id="rId15"/>
      <w:headerReference w:type="default" r:id="rId16"/>
      <w:footerReference w:type="even" r:id="rId17"/>
      <w:footerReference w:type="default" r:id="rId18"/>
      <w:headerReference w:type="first" r:id="rId19"/>
      <w:footerReference w:type="first" r:id="rId20"/>
      <w:pgSz w:w="11905" w:h="16838"/>
      <w:pgMar w:top="1531" w:right="1162" w:bottom="1213" w:left="1162"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A1A89" w14:textId="77777777" w:rsidR="0089264D" w:rsidRDefault="0089264D">
      <w:pPr>
        <w:spacing w:after="0" w:line="240" w:lineRule="auto"/>
      </w:pPr>
      <w:r>
        <w:separator/>
      </w:r>
    </w:p>
  </w:endnote>
  <w:endnote w:type="continuationSeparator" w:id="0">
    <w:p w14:paraId="3B70529F" w14:textId="77777777" w:rsidR="0089264D" w:rsidRDefault="0089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UniMyriad Regular">
    <w:panose1 w:val="00000400000000000000"/>
    <w:charset w:val="00"/>
    <w:family w:val="auto"/>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UniMyriad Bold Semicond">
    <w:panose1 w:val="00000400000000000000"/>
    <w:charset w:val="00"/>
    <w:family w:val="auto"/>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70F9" w14:textId="77777777" w:rsidR="0089264D" w:rsidRPr="00B40C4C" w:rsidRDefault="0089264D" w:rsidP="00B40C4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4736" w14:textId="77777777" w:rsidR="0089264D" w:rsidRPr="00B40C4C" w:rsidRDefault="0089264D" w:rsidP="00B40C4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AE28" w14:textId="77777777" w:rsidR="0089264D" w:rsidRPr="00B40C4C" w:rsidRDefault="0089264D" w:rsidP="00B40C4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4C30B" w14:textId="77777777" w:rsidR="0089264D" w:rsidRDefault="0089264D">
      <w:pPr>
        <w:spacing w:after="0" w:line="240" w:lineRule="auto"/>
      </w:pPr>
      <w:r>
        <w:separator/>
      </w:r>
    </w:p>
  </w:footnote>
  <w:footnote w:type="continuationSeparator" w:id="0">
    <w:p w14:paraId="3CA1237C" w14:textId="77777777" w:rsidR="0089264D" w:rsidRDefault="0089264D">
      <w:pPr>
        <w:spacing w:after="0" w:line="240" w:lineRule="auto"/>
      </w:pPr>
      <w:r>
        <w:continuationSeparator/>
      </w:r>
    </w:p>
  </w:footnote>
  <w:footnote w:id="1">
    <w:p w14:paraId="47048B94" w14:textId="34EE2EB5" w:rsidR="0089264D" w:rsidRDefault="0089264D" w:rsidP="00B40C4C">
      <w:pPr>
        <w:pStyle w:val="Fotnotetekst"/>
      </w:pPr>
      <w:r w:rsidRPr="00B40C4C">
        <w:rPr>
          <w:rStyle w:val="Fotnotereferanse"/>
        </w:rPr>
        <w:footnoteRef/>
      </w:r>
      <w:r w:rsidRPr="00B40C4C">
        <w:t xml:space="preserve">Norge har </w:t>
      </w:r>
      <w:r w:rsidRPr="00B40C4C">
        <w:rPr>
          <w:rStyle w:val="kursiv"/>
        </w:rPr>
        <w:t>gjennom Nansen-programmet</w:t>
      </w:r>
      <w:r w:rsidRPr="00B40C4C">
        <w:t xml:space="preserve"> bidratt med om lag 39,5 mrd. kroner på militær og sivil støtte til Ukraina siden 2023, og 11 mrd. kroner til Ukraina i 2022 og 2023</w:t>
      </w:r>
      <w:r w:rsidRPr="00B40C4C">
        <w:rPr>
          <w:rStyle w:val="kursiv"/>
        </w:rPr>
        <w:t xml:space="preserve"> før Nansen-programmet ble vedtatt</w:t>
      </w:r>
      <w:r w:rsidRPr="00B40C4C">
        <w:t xml:space="preserve">. Ut over dette kommer også enkelttiltak for militær og sivil støtte gjennomført kort tid etter krigens utbrudd, og av offentlige virksomheter utenfor forsvarssektoren og utenriksdepartements støtteordninger. </w:t>
      </w:r>
    </w:p>
  </w:footnote>
  <w:footnote w:id="2">
    <w:p w14:paraId="7B5FC241" w14:textId="3082A10F" w:rsidR="0089264D" w:rsidRDefault="0089264D" w:rsidP="00B40C4C">
      <w:pPr>
        <w:pStyle w:val="Fotnotetekst"/>
      </w:pPr>
      <w:r w:rsidRPr="00B40C4C">
        <w:rPr>
          <w:rStyle w:val="Fotnotereferanse"/>
        </w:rPr>
        <w:footnoteRef/>
      </w:r>
      <w:r w:rsidRPr="00B40C4C">
        <w:t xml:space="preserve">Norge har bidratt med om lag 39,5 mrd. kroner i militær og sivil støtte til Ukraina </w:t>
      </w:r>
      <w:r w:rsidRPr="00B40C4C">
        <w:rPr>
          <w:rStyle w:val="kursiv"/>
        </w:rPr>
        <w:t>gjennom Nansen-programmet</w:t>
      </w:r>
      <w:r w:rsidRPr="00B40C4C">
        <w:t xml:space="preserve"> siden 2023, og med 11 mrd. kroner til Ukraina i 2022 og 2023</w:t>
      </w:r>
      <w:r w:rsidRPr="00B40C4C">
        <w:rPr>
          <w:rStyle w:val="kursiv"/>
        </w:rPr>
        <w:t xml:space="preserve"> før Nansen-programmet ble vedtatt</w:t>
      </w:r>
      <w:r w:rsidRPr="00B40C4C">
        <w:t xml:space="preserve">. Enkelttiltak gjennomført kort tid etter krigens utbrudd, og av offentlige virksomheter utenfor forsvarssektoren og Utenriksdepartements støtteordninger, er ikke inkludert i beregningen. </w:t>
      </w:r>
    </w:p>
  </w:footnote>
  <w:footnote w:id="3">
    <w:p w14:paraId="201CE7BA" w14:textId="1E6984FB" w:rsidR="0089264D" w:rsidRDefault="0089264D" w:rsidP="00B40C4C">
      <w:pPr>
        <w:pStyle w:val="Fotnotetekst"/>
      </w:pPr>
      <w:r w:rsidRPr="00B40C4C">
        <w:rPr>
          <w:rStyle w:val="Fotnotereferanse"/>
        </w:rPr>
        <w:footnoteRef/>
      </w:r>
      <w:r w:rsidRPr="00B40C4C">
        <w:t>Bevilgningen til vergemål er i hovedsak flyttet fra Justis- og beredskapsdepartementet til statsforvalterne under Digitaliserings- og forvaltningsdepartementet fra 2024.</w:t>
      </w:r>
    </w:p>
  </w:footnote>
  <w:footnote w:id="4">
    <w:p w14:paraId="68D11661" w14:textId="511F646E" w:rsidR="0089264D" w:rsidRDefault="0089264D" w:rsidP="00B40C4C">
      <w:pPr>
        <w:pStyle w:val="Fotnotetekst"/>
      </w:pPr>
      <w:r w:rsidRPr="00B40C4C">
        <w:rPr>
          <w:rStyle w:val="Fotnotereferanse"/>
        </w:rPr>
        <w:footnoteRef/>
      </w:r>
      <w:r w:rsidRPr="00B40C4C">
        <w:rPr>
          <w:rStyle w:val="kursiv"/>
        </w:rPr>
        <w:t>Utlendingsområdet</w:t>
      </w:r>
      <w:r w:rsidRPr="00B40C4C">
        <w:t xml:space="preserve"> omfatter Utlendingsdirektoratet, Utlendingsnemnda og Integrerings- og mangfoldsdirektoratet, utgifter i forbindelse med innkvartering av asylsøkere og integrering av innvandrere, i tillegg til grunnopplæring av asylsøkere, barnevernets omsorgssentre for enslige mindreårige og statlige utgifter til kommunale barneverntiltak for flyktninger og asylsøkere.</w:t>
      </w:r>
    </w:p>
  </w:footnote>
  <w:footnote w:id="5">
    <w:p w14:paraId="1881A96A" w14:textId="3C5CA23C" w:rsidR="0089264D" w:rsidRDefault="0089264D" w:rsidP="00B40C4C">
      <w:pPr>
        <w:pStyle w:val="Fotnotetekst"/>
      </w:pPr>
      <w:r w:rsidRPr="00B40C4C">
        <w:rPr>
          <w:rStyle w:val="Fotnotereferanse"/>
        </w:rPr>
        <w:footnoteRef/>
      </w:r>
      <w:r w:rsidRPr="00B40C4C">
        <w:t xml:space="preserve">Området omfatter også distrikts- og regionalpolitikk, samiske formål, nasjonale minoriteter, bolig, bomiljø og byutvikling og geodata. Fra 2024 ble det skilt ut følgende områder til Digitaliserings- og forvaltningsområdet: statsforvalterembetene, forvaltningsutvikling, IT- og ekompolitikk, personvern og statlige byggeprosjekter og eiendomsforvaltning. </w:t>
      </w:r>
    </w:p>
  </w:footnote>
  <w:footnote w:id="6">
    <w:p w14:paraId="4295B816" w14:textId="48C89C35" w:rsidR="0089264D" w:rsidRDefault="0089264D" w:rsidP="00B40C4C">
      <w:pPr>
        <w:pStyle w:val="Fotnotetekst"/>
      </w:pPr>
      <w:r w:rsidRPr="00B40C4C">
        <w:rPr>
          <w:rStyle w:val="Fotnotereferanse"/>
        </w:rPr>
        <w:footnoteRef/>
      </w:r>
      <w:r w:rsidRPr="00B40C4C">
        <w:t>Det er tatt hensyn til delingen av Kommunal- og distriktsdepartementet og Digitaliserings- og forvaltningsdepartementet</w:t>
      </w:r>
    </w:p>
  </w:footnote>
  <w:footnote w:id="7">
    <w:p w14:paraId="7057AA3E" w14:textId="531D70DF" w:rsidR="0089264D" w:rsidRDefault="0089264D" w:rsidP="00B40C4C">
      <w:pPr>
        <w:pStyle w:val="Fotnotetekst"/>
      </w:pPr>
      <w:r w:rsidRPr="00B40C4C">
        <w:rPr>
          <w:rStyle w:val="Fotnotereferanse"/>
        </w:rPr>
        <w:footnoteRef/>
      </w:r>
      <w:r w:rsidRPr="00B40C4C">
        <w:t>Se nærmere omtale i boks 4.2</w:t>
      </w:r>
    </w:p>
  </w:footnote>
  <w:footnote w:id="8">
    <w:p w14:paraId="03F5F45C" w14:textId="2B801020" w:rsidR="0089264D" w:rsidRDefault="0089264D" w:rsidP="00B40C4C">
      <w:pPr>
        <w:pStyle w:val="Fotnotetekst"/>
      </w:pPr>
      <w:r w:rsidRPr="00B40C4C">
        <w:rPr>
          <w:rStyle w:val="Fotnotereferanse"/>
        </w:rPr>
        <w:footnoteRef/>
      </w:r>
      <w:r w:rsidRPr="00B40C4C">
        <w:t>Helseforetakene har frem til 2021 og i 2025 overtatt ansvaret for finansieringen av enkelte legemidler fra folketrygden som det er korrigert for i realvekstberegningene.</w:t>
      </w:r>
    </w:p>
  </w:footnote>
  <w:footnote w:id="9">
    <w:p w14:paraId="1EE16FF4" w14:textId="6AF771CA" w:rsidR="0089264D" w:rsidRDefault="0089264D" w:rsidP="00B40C4C">
      <w:pPr>
        <w:pStyle w:val="Fotnotetekst"/>
      </w:pPr>
      <w:r w:rsidRPr="00B40C4C">
        <w:rPr>
          <w:rStyle w:val="Fotnotereferanse"/>
        </w:rPr>
        <w:footnoteRef/>
      </w:r>
      <w:r w:rsidRPr="00B40C4C">
        <w:t>Dette inkluderer blant annet utfasing av ekstraordinære bevilgninger som følge av pandemien.</w:t>
      </w:r>
    </w:p>
  </w:footnote>
  <w:footnote w:id="10">
    <w:p w14:paraId="4E4F458C" w14:textId="31D54E3E" w:rsidR="0089264D" w:rsidRDefault="0089264D" w:rsidP="00B40C4C">
      <w:pPr>
        <w:pStyle w:val="Fotnotetekst"/>
      </w:pPr>
      <w:r w:rsidRPr="00B40C4C">
        <w:rPr>
          <w:rStyle w:val="Fotnotereferanse"/>
        </w:rPr>
        <w:footnoteRef/>
      </w:r>
      <w:r w:rsidRPr="00B40C4C">
        <w:t xml:space="preserve">Bevilgninger til å dekke utestående krav på feriepenger i 2017 i forbindelse med fristillingen av Den norske kirke er holdt utenom. </w:t>
      </w:r>
    </w:p>
  </w:footnote>
  <w:footnote w:id="11">
    <w:p w14:paraId="7B6DBACC" w14:textId="5F275DBD" w:rsidR="0089264D" w:rsidRDefault="0089264D" w:rsidP="00B40C4C">
      <w:pPr>
        <w:pStyle w:val="Fotnotetekst"/>
      </w:pPr>
      <w:r w:rsidRPr="00B40C4C">
        <w:rPr>
          <w:rStyle w:val="Fotnotereferanse"/>
        </w:rPr>
        <w:footnoteRef/>
      </w:r>
      <w:r w:rsidRPr="00B40C4C">
        <w:t>Det er korrigert for oppgaveendringer i forbindelse med forvaltningsreformen. For 2020 er det korrigert for overføring av veiadministrasjon til fylkeskommunene.</w:t>
      </w:r>
    </w:p>
  </w:footnote>
  <w:footnote w:id="12">
    <w:p w14:paraId="2106BA59" w14:textId="044404DD" w:rsidR="0089264D" w:rsidRDefault="0089264D" w:rsidP="00B40C4C">
      <w:pPr>
        <w:pStyle w:val="Fotnotetekst"/>
      </w:pPr>
      <w:r w:rsidRPr="00B40C4C">
        <w:rPr>
          <w:rStyle w:val="Fotnotereferanse"/>
        </w:rPr>
        <w:footnoteRef/>
      </w:r>
      <w:r w:rsidRPr="00B40C4C">
        <w:t>Tilsvarende justering er benyttet også for 2021–2025 selv om reguleringsreglene har blitt endret for disse årene. Effekter av endringer i reguleringsreglene for disse årene, som har gitt høyere pensjonsregulering hvert av årene, vil dermed inngå som en del av realveksten.</w:t>
      </w:r>
    </w:p>
  </w:footnote>
  <w:footnote w:id="13">
    <w:p w14:paraId="00B5D627" w14:textId="407B46A9" w:rsidR="0089264D" w:rsidRDefault="0089264D" w:rsidP="00B40C4C">
      <w:pPr>
        <w:pStyle w:val="Fotnotetekst"/>
      </w:pPr>
      <w:r w:rsidRPr="00B40C4C">
        <w:rPr>
          <w:rStyle w:val="Fotnotereferanse"/>
        </w:rPr>
        <w:footnoteRef/>
      </w:r>
      <w:r w:rsidRPr="00B40C4C">
        <w:t>I beregningene er det brukt ulike deflatorer på tvers av departementer.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40AA" w14:textId="77777777" w:rsidR="00B40C4C" w:rsidRPr="00B40C4C" w:rsidRDefault="00B40C4C" w:rsidP="00B40C4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D054" w14:textId="77777777" w:rsidR="00B40C4C" w:rsidRPr="00B40C4C" w:rsidRDefault="00B40C4C" w:rsidP="00B40C4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915F" w14:textId="77777777" w:rsidR="0089264D" w:rsidRPr="00B40C4C" w:rsidRDefault="0089264D" w:rsidP="00B40C4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4083087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0452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61212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15520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81359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186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22663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5155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28317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142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21405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83638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43727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2294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82943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15939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09220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1833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9702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950906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19146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138816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5437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0647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5468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7659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15894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6996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926816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4312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250196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563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41295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72635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1043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911645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830436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373067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61600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660869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721958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6296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14117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76572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19712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66784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46406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117676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896836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80574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970384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9034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880770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1874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03842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278320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06838649">
    <w:abstractNumId w:val="4"/>
  </w:num>
  <w:num w:numId="77" w16cid:durableId="744380320">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40C4C"/>
    <w:rsid w:val="0001104D"/>
    <w:rsid w:val="0004605C"/>
    <w:rsid w:val="00061468"/>
    <w:rsid w:val="0008793D"/>
    <w:rsid w:val="000C519B"/>
    <w:rsid w:val="001074E6"/>
    <w:rsid w:val="001707FB"/>
    <w:rsid w:val="001F1AC3"/>
    <w:rsid w:val="00235EF5"/>
    <w:rsid w:val="002362EB"/>
    <w:rsid w:val="002A49B7"/>
    <w:rsid w:val="002E67AC"/>
    <w:rsid w:val="002F3872"/>
    <w:rsid w:val="00354E00"/>
    <w:rsid w:val="00370D5C"/>
    <w:rsid w:val="00384F50"/>
    <w:rsid w:val="00396B7E"/>
    <w:rsid w:val="003A3BF2"/>
    <w:rsid w:val="003B57FD"/>
    <w:rsid w:val="003C3475"/>
    <w:rsid w:val="003C52F5"/>
    <w:rsid w:val="00441CAE"/>
    <w:rsid w:val="00446E55"/>
    <w:rsid w:val="004B5DA0"/>
    <w:rsid w:val="004E378A"/>
    <w:rsid w:val="00503FD6"/>
    <w:rsid w:val="00525B09"/>
    <w:rsid w:val="0053369B"/>
    <w:rsid w:val="00587A65"/>
    <w:rsid w:val="0059518F"/>
    <w:rsid w:val="005C0F51"/>
    <w:rsid w:val="006358DE"/>
    <w:rsid w:val="00652FE3"/>
    <w:rsid w:val="00654615"/>
    <w:rsid w:val="006759A4"/>
    <w:rsid w:val="006A7B2F"/>
    <w:rsid w:val="006D37F7"/>
    <w:rsid w:val="006D6317"/>
    <w:rsid w:val="006E3582"/>
    <w:rsid w:val="007148F5"/>
    <w:rsid w:val="00714C46"/>
    <w:rsid w:val="007457E4"/>
    <w:rsid w:val="007524F6"/>
    <w:rsid w:val="00754D52"/>
    <w:rsid w:val="00785B79"/>
    <w:rsid w:val="007A1400"/>
    <w:rsid w:val="007D4EAD"/>
    <w:rsid w:val="00847E39"/>
    <w:rsid w:val="0089264D"/>
    <w:rsid w:val="008C2AB1"/>
    <w:rsid w:val="009137DA"/>
    <w:rsid w:val="0097563E"/>
    <w:rsid w:val="009771D4"/>
    <w:rsid w:val="009D111E"/>
    <w:rsid w:val="009E307E"/>
    <w:rsid w:val="00A0404E"/>
    <w:rsid w:val="00A2546A"/>
    <w:rsid w:val="00A3544C"/>
    <w:rsid w:val="00A452D1"/>
    <w:rsid w:val="00A5629B"/>
    <w:rsid w:val="00A70FF9"/>
    <w:rsid w:val="00AD48F6"/>
    <w:rsid w:val="00AD6D62"/>
    <w:rsid w:val="00AE0CBF"/>
    <w:rsid w:val="00AE41A3"/>
    <w:rsid w:val="00AF6EA5"/>
    <w:rsid w:val="00B01F07"/>
    <w:rsid w:val="00B02D6D"/>
    <w:rsid w:val="00B16100"/>
    <w:rsid w:val="00B40C4C"/>
    <w:rsid w:val="00B53810"/>
    <w:rsid w:val="00B55E89"/>
    <w:rsid w:val="00B8464A"/>
    <w:rsid w:val="00BB0D65"/>
    <w:rsid w:val="00BC282F"/>
    <w:rsid w:val="00C14A22"/>
    <w:rsid w:val="00C20176"/>
    <w:rsid w:val="00C27D9F"/>
    <w:rsid w:val="00C4115A"/>
    <w:rsid w:val="00C57201"/>
    <w:rsid w:val="00C858A2"/>
    <w:rsid w:val="00CD2BDD"/>
    <w:rsid w:val="00D0410F"/>
    <w:rsid w:val="00D045E1"/>
    <w:rsid w:val="00D100D4"/>
    <w:rsid w:val="00DA6D3F"/>
    <w:rsid w:val="00DB606C"/>
    <w:rsid w:val="00DE2E17"/>
    <w:rsid w:val="00DE6DB4"/>
    <w:rsid w:val="00E01DF5"/>
    <w:rsid w:val="00E1347B"/>
    <w:rsid w:val="00E21406"/>
    <w:rsid w:val="00E25230"/>
    <w:rsid w:val="00E30F53"/>
    <w:rsid w:val="00E34856"/>
    <w:rsid w:val="00EB04DA"/>
    <w:rsid w:val="00EC71B8"/>
    <w:rsid w:val="00EF30F2"/>
    <w:rsid w:val="00F00265"/>
    <w:rsid w:val="00F561AB"/>
    <w:rsid w:val="00F64697"/>
    <w:rsid w:val="00FC69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914651"/>
  <w14:defaultImageDpi w14:val="0"/>
  <w15:docId w15:val="{EC207939-1239-4457-97F3-B821F404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AB1"/>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8C2AB1"/>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8C2AB1"/>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8C2AB1"/>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8C2AB1"/>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8C2AB1"/>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8C2AB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C2AB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C2AB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C2AB1"/>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C2AB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C2AB1"/>
  </w:style>
  <w:style w:type="character" w:customStyle="1" w:styleId="Overskrift1Tegn">
    <w:name w:val="Overskrift 1 Tegn"/>
    <w:basedOn w:val="Standardskriftforavsnitt"/>
    <w:link w:val="Overskrift1"/>
    <w:rsid w:val="008C2AB1"/>
    <w:rPr>
      <w:rFonts w:ascii="Arial" w:eastAsia="Times New Roman" w:hAnsi="Arial"/>
      <w:b/>
      <w:kern w:val="28"/>
      <w:sz w:val="32"/>
      <w14:ligatures w14:val="none"/>
    </w:rPr>
  </w:style>
  <w:style w:type="character" w:customStyle="1" w:styleId="Overskrift2Tegn">
    <w:name w:val="Overskrift 2 Tegn"/>
    <w:basedOn w:val="Standardskriftforavsnitt"/>
    <w:link w:val="Overskrift2"/>
    <w:rsid w:val="008C2AB1"/>
    <w:rPr>
      <w:rFonts w:ascii="Arial" w:eastAsia="Times New Roman" w:hAnsi="Arial"/>
      <w:b/>
      <w:spacing w:val="4"/>
      <w:kern w:val="0"/>
      <w:sz w:val="28"/>
      <w14:ligatures w14:val="none"/>
    </w:rPr>
  </w:style>
  <w:style w:type="character" w:customStyle="1" w:styleId="Overskrift3Tegn">
    <w:name w:val="Overskrift 3 Tegn"/>
    <w:basedOn w:val="Standardskriftforavsnitt"/>
    <w:link w:val="Overskrift3"/>
    <w:rsid w:val="008C2AB1"/>
    <w:rPr>
      <w:rFonts w:ascii="Arial" w:eastAsia="Times New Roman" w:hAnsi="Arial"/>
      <w:b/>
      <w:kern w:val="0"/>
      <w:sz w:val="24"/>
      <w14:ligatures w14:val="none"/>
    </w:rPr>
  </w:style>
  <w:style w:type="character" w:customStyle="1" w:styleId="Overskrift4Tegn">
    <w:name w:val="Overskrift 4 Tegn"/>
    <w:basedOn w:val="Standardskriftforavsnitt"/>
    <w:link w:val="Overskrift4"/>
    <w:rsid w:val="008C2AB1"/>
    <w:rPr>
      <w:rFonts w:ascii="Arial" w:eastAsia="Times New Roman" w:hAnsi="Arial"/>
      <w:i/>
      <w:spacing w:val="4"/>
      <w:kern w:val="0"/>
      <w:sz w:val="24"/>
      <w14:ligatures w14:val="none"/>
    </w:rPr>
  </w:style>
  <w:style w:type="paragraph" w:customStyle="1" w:styleId="vedleggnr">
    <w:name w:val="vedlegg_nr"/>
    <w:uiPriority w:val="99"/>
    <w:pPr>
      <w:widowControl w:val="0"/>
      <w:autoSpaceDE w:val="0"/>
      <w:autoSpaceDN w:val="0"/>
      <w:adjustRightInd w:val="0"/>
      <w:spacing w:after="0" w:line="260" w:lineRule="atLeast"/>
      <w:jc w:val="both"/>
    </w:pPr>
    <w:rPr>
      <w:rFonts w:ascii="Times New Roman" w:hAnsi="Times New Roman" w:cs="Times New Roman"/>
      <w:color w:val="000000"/>
      <w:w w:val="0"/>
      <w:kern w:val="0"/>
    </w:rPr>
  </w:style>
  <w:style w:type="character" w:customStyle="1" w:styleId="Overskrift5Tegn">
    <w:name w:val="Overskrift 5 Tegn"/>
    <w:basedOn w:val="Standardskriftforavsnitt"/>
    <w:link w:val="Overskrift5"/>
    <w:rsid w:val="008C2AB1"/>
    <w:rPr>
      <w:rFonts w:ascii="Arial" w:eastAsia="Times New Roman" w:hAnsi="Arial"/>
      <w:i/>
      <w:kern w:val="0"/>
      <w:sz w:val="24"/>
      <w14:ligatures w14:val="none"/>
    </w:rPr>
  </w:style>
  <w:style w:type="character" w:customStyle="1" w:styleId="Overskrift6Tegn">
    <w:name w:val="Overskrift 6 Tegn"/>
    <w:basedOn w:val="Standardskriftforavsnitt"/>
    <w:link w:val="Overskrift6"/>
    <w:rsid w:val="008C2AB1"/>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8C2AB1"/>
    <w:rPr>
      <w:rFonts w:ascii="Arial" w:eastAsia="Times New Roman" w:hAnsi="Arial"/>
      <w:spacing w:val="4"/>
      <w:kern w:val="0"/>
      <w:sz w:val="24"/>
      <w14:ligatures w14:val="none"/>
    </w:rPr>
  </w:style>
  <w:style w:type="paragraph" w:customStyle="1" w:styleId="tittel-gulbok1TOC">
    <w:name w:val="tittel-gulbok1TOC"/>
    <w:uiPriority w:val="99"/>
    <w:pPr>
      <w:widowControl w:val="0"/>
      <w:tabs>
        <w:tab w:val="left" w:leader="dot" w:pos="3980"/>
        <w:tab w:val="right" w:pos="4560"/>
      </w:tabs>
      <w:autoSpaceDE w:val="0"/>
      <w:autoSpaceDN w:val="0"/>
      <w:adjustRightInd w:val="0"/>
      <w:spacing w:after="0" w:line="280" w:lineRule="atLeast"/>
    </w:pPr>
    <w:rPr>
      <w:rFonts w:ascii="Times New Roman" w:hAnsi="Times New Roman" w:cs="Times New Roman"/>
      <w:color w:val="000000"/>
      <w:w w:val="0"/>
      <w:kern w:val="0"/>
      <w:sz w:val="24"/>
      <w:szCs w:val="24"/>
      <w:lang w:val="en-US"/>
    </w:rPr>
  </w:style>
  <w:style w:type="paragraph" w:customStyle="1" w:styleId="vedleggnrTOC">
    <w:name w:val="vedlegg_nrTOC"/>
    <w:uiPriority w:val="99"/>
    <w:pPr>
      <w:widowControl w:val="0"/>
      <w:autoSpaceDE w:val="0"/>
      <w:autoSpaceDN w:val="0"/>
      <w:adjustRightInd w:val="0"/>
      <w:spacing w:before="200" w:after="0" w:line="240" w:lineRule="atLeast"/>
    </w:pPr>
    <w:rPr>
      <w:rFonts w:ascii="Times New Roman" w:hAnsi="Times New Roman" w:cs="Times New Roman"/>
      <w:b/>
      <w:bCs/>
      <w:color w:val="000000"/>
      <w:w w:val="0"/>
      <w:kern w:val="0"/>
      <w:sz w:val="20"/>
      <w:szCs w:val="20"/>
    </w:rPr>
  </w:style>
  <w:style w:type="character" w:customStyle="1" w:styleId="Overskrift8Tegn">
    <w:name w:val="Overskrift 8 Tegn"/>
    <w:basedOn w:val="Standardskriftforavsnitt"/>
    <w:link w:val="Overskrift8"/>
    <w:rsid w:val="008C2AB1"/>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8C2AB1"/>
    <w:rPr>
      <w:rFonts w:ascii="Arial" w:eastAsia="Times New Roman" w:hAnsi="Arial"/>
      <w:i/>
      <w:spacing w:val="4"/>
      <w:kern w:val="0"/>
      <w:sz w:val="18"/>
      <w14:ligatures w14:val="none"/>
    </w:rPr>
  </w:style>
  <w:style w:type="paragraph" w:styleId="Bunntekst">
    <w:name w:val="footer"/>
    <w:basedOn w:val="Normal"/>
    <w:link w:val="BunntekstTegn"/>
    <w:rsid w:val="008C2AB1"/>
    <w:pPr>
      <w:tabs>
        <w:tab w:val="center" w:pos="4153"/>
        <w:tab w:val="right" w:pos="8306"/>
      </w:tabs>
    </w:pPr>
    <w:rPr>
      <w:sz w:val="20"/>
    </w:rPr>
  </w:style>
  <w:style w:type="character" w:customStyle="1" w:styleId="BunntekstTegn">
    <w:name w:val="Bunntekst Tegn"/>
    <w:basedOn w:val="Standardskriftforavsnitt"/>
    <w:link w:val="Bunntekst"/>
    <w:rsid w:val="008C2AB1"/>
    <w:rPr>
      <w:rFonts w:ascii="Times New Roman" w:eastAsia="Times New Roman" w:hAnsi="Times New Roman"/>
      <w:spacing w:val="4"/>
      <w:kern w:val="0"/>
      <w:sz w:val="20"/>
      <w14:ligatures w14:val="none"/>
    </w:rPr>
  </w:style>
  <w:style w:type="paragraph" w:styleId="Fotnotetekst">
    <w:name w:val="footnote text"/>
    <w:basedOn w:val="Normal"/>
    <w:link w:val="FotnotetekstTegn"/>
    <w:rsid w:val="008C2AB1"/>
    <w:rPr>
      <w:sz w:val="20"/>
    </w:rPr>
  </w:style>
  <w:style w:type="character" w:customStyle="1" w:styleId="FotnotetekstTegn">
    <w:name w:val="Fotnotetekst Tegn"/>
    <w:basedOn w:val="Standardskriftforavsnitt"/>
    <w:link w:val="Fotnotetekst"/>
    <w:rsid w:val="008C2AB1"/>
    <w:rPr>
      <w:rFonts w:ascii="Times New Roman" w:eastAsia="Times New Roman" w:hAnsi="Times New Roman"/>
      <w:spacing w:val="4"/>
      <w:kern w:val="0"/>
      <w:sz w:val="20"/>
      <w14:ligatures w14:val="none"/>
    </w:rPr>
  </w:style>
  <w:style w:type="paragraph" w:customStyle="1" w:styleId="Nummerertliste1st">
    <w:name w:val="Nummerert liste 1st"/>
    <w:uiPriority w:val="99"/>
    <w:pPr>
      <w:widowControl w:val="0"/>
      <w:tabs>
        <w:tab w:val="left" w:pos="320"/>
      </w:tabs>
      <w:autoSpaceDE w:val="0"/>
      <w:autoSpaceDN w:val="0"/>
      <w:adjustRightInd w:val="0"/>
      <w:spacing w:after="0" w:line="240" w:lineRule="atLeast"/>
      <w:ind w:left="320" w:hanging="320"/>
      <w:jc w:val="both"/>
    </w:pPr>
    <w:rPr>
      <w:rFonts w:ascii="Times New Roman" w:hAnsi="Times New Roman" w:cs="Times New Roman"/>
      <w:color w:val="000000"/>
      <w:w w:val="0"/>
      <w:kern w:val="0"/>
      <w:sz w:val="20"/>
      <w:szCs w:val="20"/>
    </w:rPr>
  </w:style>
  <w:style w:type="paragraph" w:customStyle="1" w:styleId="Innholdtit">
    <w:name w:val="Innholdtit"/>
    <w:uiPriority w:val="99"/>
    <w:pPr>
      <w:widowControl w:val="0"/>
      <w:autoSpaceDE w:val="0"/>
      <w:autoSpaceDN w:val="0"/>
      <w:adjustRightInd w:val="0"/>
      <w:spacing w:before="420" w:after="240" w:line="340" w:lineRule="atLeast"/>
      <w:jc w:val="center"/>
    </w:pPr>
    <w:rPr>
      <w:rFonts w:ascii="Times New Roman" w:hAnsi="Times New Roman" w:cs="Times New Roman"/>
      <w:color w:val="000000"/>
      <w:w w:val="0"/>
      <w:kern w:val="0"/>
      <w:sz w:val="34"/>
      <w:szCs w:val="34"/>
    </w:rPr>
  </w:style>
  <w:style w:type="paragraph" w:customStyle="1" w:styleId="HalvfetTOC">
    <w:name w:val="HalvfetTOC"/>
    <w:uiPriority w:val="99"/>
    <w:pPr>
      <w:widowControl w:val="0"/>
      <w:tabs>
        <w:tab w:val="left" w:pos="960"/>
        <w:tab w:val="right" w:leader="dot" w:pos="4120"/>
      </w:tabs>
      <w:autoSpaceDE w:val="0"/>
      <w:autoSpaceDN w:val="0"/>
      <w:adjustRightInd w:val="0"/>
      <w:spacing w:after="0" w:line="280" w:lineRule="atLeast"/>
    </w:pPr>
    <w:rPr>
      <w:rFonts w:ascii="Times New Roman" w:hAnsi="Times New Roman" w:cs="Times New Roman"/>
      <w:color w:val="000000"/>
      <w:w w:val="0"/>
      <w:kern w:val="0"/>
      <w:sz w:val="24"/>
      <w:szCs w:val="24"/>
      <w:lang w:val="en-GB"/>
    </w:rPr>
  </w:style>
  <w:style w:type="paragraph" w:customStyle="1" w:styleId="Nummerertliste21st">
    <w:name w:val="Nummerert liste 2 1st"/>
    <w:uiPriority w:val="99"/>
    <w:pPr>
      <w:widowControl w:val="0"/>
      <w:tabs>
        <w:tab w:val="left" w:pos="640"/>
      </w:tabs>
      <w:autoSpaceDE w:val="0"/>
      <w:autoSpaceDN w:val="0"/>
      <w:adjustRightInd w:val="0"/>
      <w:spacing w:after="0" w:line="240" w:lineRule="atLeast"/>
      <w:ind w:left="640" w:hanging="320"/>
      <w:jc w:val="both"/>
    </w:pPr>
    <w:rPr>
      <w:rFonts w:ascii="Times New Roman" w:hAnsi="Times New Roman" w:cs="Times New Roman"/>
      <w:color w:val="000000"/>
      <w:w w:val="0"/>
      <w:kern w:val="0"/>
      <w:sz w:val="20"/>
      <w:szCs w:val="20"/>
    </w:rPr>
  </w:style>
  <w:style w:type="paragraph" w:customStyle="1" w:styleId="CommentText">
    <w:name w:val="Comment 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pPr>
    <w:rPr>
      <w:rFonts w:ascii="Times New Roman" w:hAnsi="Times New Roman" w:cs="Times New Roman"/>
      <w:color w:val="000000"/>
      <w:w w:val="0"/>
      <w:kern w:val="0"/>
      <w:sz w:val="20"/>
      <w:szCs w:val="20"/>
    </w:rPr>
  </w:style>
  <w:style w:type="paragraph" w:customStyle="1" w:styleId="Nummerertliste31st">
    <w:name w:val="Nummerert liste 3 1st"/>
    <w:uiPriority w:val="99"/>
    <w:pPr>
      <w:widowControl w:val="0"/>
      <w:tabs>
        <w:tab w:val="left" w:pos="960"/>
      </w:tabs>
      <w:autoSpaceDE w:val="0"/>
      <w:autoSpaceDN w:val="0"/>
      <w:adjustRightInd w:val="0"/>
      <w:spacing w:after="0" w:line="240" w:lineRule="atLeast"/>
      <w:ind w:left="960" w:hanging="320"/>
      <w:jc w:val="both"/>
    </w:pPr>
    <w:rPr>
      <w:rFonts w:ascii="Times New Roman" w:hAnsi="Times New Roman" w:cs="Times New Roman"/>
      <w:color w:val="000000"/>
      <w:w w:val="0"/>
      <w:kern w:val="0"/>
      <w:sz w:val="20"/>
      <w:szCs w:val="20"/>
    </w:rPr>
  </w:style>
  <w:style w:type="paragraph" w:styleId="Dato">
    <w:name w:val="Date"/>
    <w:basedOn w:val="Normal"/>
    <w:next w:val="Normal"/>
    <w:link w:val="DatoTegn"/>
    <w:rsid w:val="008C2AB1"/>
  </w:style>
  <w:style w:type="character" w:customStyle="1" w:styleId="DatoTegn">
    <w:name w:val="Dato Tegn"/>
    <w:basedOn w:val="Standardskriftforavsnitt"/>
    <w:link w:val="Dato"/>
    <w:rsid w:val="008C2AB1"/>
    <w:rPr>
      <w:rFonts w:ascii="Times New Roman" w:eastAsia="Times New Roman" w:hAnsi="Times New Roman"/>
      <w:spacing w:val="4"/>
      <w:kern w:val="0"/>
      <w:sz w:val="24"/>
      <w14:ligatures w14:val="none"/>
    </w:rPr>
  </w:style>
  <w:style w:type="paragraph" w:styleId="Topptekst">
    <w:name w:val="header"/>
    <w:basedOn w:val="Normal"/>
    <w:link w:val="TopptekstTegn"/>
    <w:rsid w:val="008C2AB1"/>
    <w:pPr>
      <w:tabs>
        <w:tab w:val="center" w:pos="4536"/>
        <w:tab w:val="right" w:pos="9072"/>
      </w:tabs>
    </w:pPr>
    <w:rPr>
      <w:spacing w:val="0"/>
      <w:sz w:val="20"/>
    </w:rPr>
  </w:style>
  <w:style w:type="character" w:customStyle="1" w:styleId="TopptekstTegn">
    <w:name w:val="Topptekst Tegn"/>
    <w:basedOn w:val="Standardskriftforavsnitt"/>
    <w:link w:val="Topptekst"/>
    <w:rsid w:val="008C2AB1"/>
    <w:rPr>
      <w:rFonts w:ascii="Times New Roman" w:eastAsia="Times New Roman" w:hAnsi="Times New Roman"/>
      <w:kern w:val="0"/>
      <w:sz w:val="20"/>
      <w14:ligatures w14:val="none"/>
    </w:rPr>
  </w:style>
  <w:style w:type="paragraph" w:customStyle="1" w:styleId="i-dep">
    <w:name w:val="i-dep."/>
    <w:next w:val="Normal"/>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jc w:val="right"/>
    </w:pPr>
    <w:rPr>
      <w:rFonts w:ascii="Times New Roman" w:hAnsi="Times New Roman" w:cs="Times New Roman"/>
      <w:b/>
      <w:bCs/>
      <w:strike/>
      <w:color w:val="000000"/>
      <w:w w:val="0"/>
      <w:kern w:val="0"/>
      <w:sz w:val="24"/>
      <w:szCs w:val="24"/>
      <w:u w:val="thick"/>
    </w:rPr>
  </w:style>
  <w:style w:type="paragraph" w:customStyle="1" w:styleId="A03bTermin">
    <w:name w:val="A03b_Termin"/>
    <w:uiPriority w:val="99"/>
    <w:pPr>
      <w:widowControl w:val="0"/>
      <w:pBdr>
        <w:bottom w:val="single" w:sz="8" w:space="0" w:color="auto"/>
      </w:pBdr>
      <w:autoSpaceDE w:val="0"/>
      <w:autoSpaceDN w:val="0"/>
      <w:adjustRightInd w:val="0"/>
      <w:spacing w:after="0" w:line="340" w:lineRule="atLeast"/>
      <w:jc w:val="center"/>
    </w:pPr>
    <w:rPr>
      <w:rFonts w:ascii="UniCentury Old Style" w:hAnsi="UniCentury Old Style" w:cs="UniCentury Old Style"/>
      <w:color w:val="000000"/>
      <w:w w:val="0"/>
      <w:kern w:val="0"/>
      <w:sz w:val="34"/>
      <w:szCs w:val="34"/>
    </w:rPr>
  </w:style>
  <w:style w:type="paragraph" w:styleId="INNH1">
    <w:name w:val="toc 1"/>
    <w:basedOn w:val="Normal"/>
    <w:next w:val="Normal"/>
    <w:uiPriority w:val="39"/>
    <w:rsid w:val="008C2AB1"/>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8C2AB1"/>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8C2AB1"/>
    <w:pPr>
      <w:tabs>
        <w:tab w:val="right" w:leader="dot" w:pos="8306"/>
      </w:tabs>
      <w:spacing w:before="100" w:after="160" w:line="288" w:lineRule="auto"/>
      <w:ind w:left="403" w:right="1134"/>
    </w:pPr>
    <w:rPr>
      <w:rFonts w:ascii="Open Sans" w:hAnsi="Open Sans"/>
      <w:spacing w:val="0"/>
      <w:sz w:val="22"/>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styleId="INNH4">
    <w:name w:val="toc 4"/>
    <w:basedOn w:val="Normal"/>
    <w:next w:val="Normal"/>
    <w:rsid w:val="008C2AB1"/>
    <w:pPr>
      <w:tabs>
        <w:tab w:val="right" w:leader="dot" w:pos="8306"/>
      </w:tabs>
      <w:ind w:left="600"/>
    </w:pPr>
    <w:rPr>
      <w:spacing w:val="0"/>
    </w:rPr>
  </w:style>
  <w:style w:type="paragraph" w:customStyle="1" w:styleId="Kilde">
    <w:name w:val="Kilde"/>
    <w:basedOn w:val="Normal"/>
    <w:next w:val="Normal"/>
    <w:rsid w:val="008C2AB1"/>
    <w:pPr>
      <w:spacing w:after="240"/>
    </w:pPr>
    <w:rPr>
      <w:sz w:val="20"/>
    </w:rPr>
  </w:style>
  <w:style w:type="paragraph" w:styleId="INNH5">
    <w:name w:val="toc 5"/>
    <w:basedOn w:val="Normal"/>
    <w:next w:val="Normal"/>
    <w:rsid w:val="008C2AB1"/>
    <w:pPr>
      <w:tabs>
        <w:tab w:val="right" w:leader="dot" w:pos="8306"/>
      </w:tabs>
      <w:ind w:left="800"/>
    </w:pPr>
    <w:rPr>
      <w:spacing w:val="0"/>
    </w:rPr>
  </w:style>
  <w:style w:type="paragraph" w:customStyle="1" w:styleId="Undertittel2">
    <w:name w:val="Undertittel2"/>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20" w:after="120" w:line="240" w:lineRule="auto"/>
    </w:pPr>
    <w:rPr>
      <w:rFonts w:ascii="Times New Roman" w:hAnsi="Times New Roman" w:cs="Times New Roman"/>
      <w:b/>
      <w:bCs/>
      <w:color w:val="000000"/>
      <w:w w:val="0"/>
      <w:kern w:val="0"/>
      <w:sz w:val="26"/>
      <w:szCs w:val="26"/>
    </w:rPr>
  </w:style>
  <w:style w:type="paragraph" w:customStyle="1" w:styleId="i-saerskilt-ved">
    <w:name w:val="i-saerskilt-ved"/>
    <w:next w:val="Normal"/>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ind w:left="2000" w:firstLine="2000"/>
    </w:pPr>
    <w:rPr>
      <w:rFonts w:ascii="Times New Roman" w:hAnsi="Times New Roman" w:cs="Times New Roman"/>
      <w:color w:val="000000"/>
      <w:w w:val="0"/>
      <w:kern w:val="0"/>
      <w:sz w:val="24"/>
      <w:szCs w:val="24"/>
    </w:rPr>
  </w:style>
  <w:style w:type="paragraph" w:customStyle="1" w:styleId="Del">
    <w:name w:val="Del"/>
    <w:uiPriority w:val="99"/>
    <w:pPr>
      <w:pageBreakBefore/>
      <w:widowControl w:val="0"/>
      <w:pBdr>
        <w:top w:val="single" w:sz="8" w:space="0" w:color="auto"/>
      </w:pBdr>
      <w:autoSpaceDE w:val="0"/>
      <w:autoSpaceDN w:val="0"/>
      <w:adjustRightInd w:val="0"/>
      <w:spacing w:after="0" w:line="520" w:lineRule="atLeast"/>
      <w:ind w:left="3960" w:right="4180" w:hanging="3960"/>
      <w:jc w:val="center"/>
    </w:pPr>
    <w:rPr>
      <w:rFonts w:ascii="Times New Roman" w:hAnsi="Times New Roman" w:cs="Times New Roman"/>
      <w:i/>
      <w:iCs/>
      <w:color w:val="000000"/>
      <w:w w:val="0"/>
      <w:kern w:val="0"/>
      <w:sz w:val="46"/>
      <w:szCs w:val="46"/>
    </w:rPr>
  </w:style>
  <w:style w:type="paragraph" w:customStyle="1" w:styleId="Fig">
    <w:name w:val="Fig"/>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80" w:after="280" w:line="280" w:lineRule="atLeast"/>
    </w:pPr>
    <w:rPr>
      <w:rFonts w:ascii="Times New Roman" w:hAnsi="Times New Roman" w:cs="Times New Roman"/>
      <w:color w:val="000000"/>
      <w:w w:val="0"/>
      <w:kern w:val="0"/>
      <w:sz w:val="24"/>
      <w:szCs w:val="24"/>
    </w:rPr>
  </w:style>
  <w:style w:type="paragraph" w:customStyle="1" w:styleId="Nummerertliste41st">
    <w:name w:val="Nummerert liste 4 1st"/>
    <w:uiPriority w:val="99"/>
    <w:pPr>
      <w:widowControl w:val="0"/>
      <w:tabs>
        <w:tab w:val="left" w:pos="1280"/>
      </w:tabs>
      <w:autoSpaceDE w:val="0"/>
      <w:autoSpaceDN w:val="0"/>
      <w:adjustRightInd w:val="0"/>
      <w:spacing w:after="0" w:line="240" w:lineRule="atLeast"/>
      <w:ind w:left="1280" w:hanging="320"/>
      <w:jc w:val="both"/>
    </w:pPr>
    <w:rPr>
      <w:rFonts w:ascii="Times New Roman" w:hAnsi="Times New Roman" w:cs="Times New Roman"/>
      <w:color w:val="000000"/>
      <w:w w:val="0"/>
      <w:kern w:val="0"/>
      <w:sz w:val="20"/>
      <w:szCs w:val="20"/>
    </w:rPr>
  </w:style>
  <w:style w:type="paragraph" w:customStyle="1" w:styleId="Footnote">
    <w:name w:val="Footnote"/>
    <w:uiPriority w:val="99"/>
    <w:pPr>
      <w:widowControl w:val="0"/>
      <w:autoSpaceDE w:val="0"/>
      <w:autoSpaceDN w:val="0"/>
      <w:adjustRightInd w:val="0"/>
      <w:spacing w:after="0" w:line="280" w:lineRule="atLeast"/>
      <w:ind w:left="360" w:right="360"/>
    </w:pPr>
    <w:rPr>
      <w:rFonts w:ascii="Times New Roman" w:hAnsi="Times New Roman" w:cs="Times New Roman"/>
      <w:color w:val="000000"/>
      <w:w w:val="0"/>
      <w:kern w:val="0"/>
      <w:sz w:val="24"/>
      <w:szCs w:val="24"/>
      <w:lang w:val="en-US"/>
    </w:rPr>
  </w:style>
  <w:style w:type="paragraph" w:customStyle="1" w:styleId="Nummerertliste51st">
    <w:name w:val="Nummerert liste 5 1st"/>
    <w:uiPriority w:val="99"/>
    <w:pPr>
      <w:widowControl w:val="0"/>
      <w:tabs>
        <w:tab w:val="left" w:pos="1600"/>
      </w:tabs>
      <w:autoSpaceDE w:val="0"/>
      <w:autoSpaceDN w:val="0"/>
      <w:adjustRightInd w:val="0"/>
      <w:spacing w:after="0" w:line="240" w:lineRule="atLeast"/>
      <w:ind w:left="1600" w:hanging="320"/>
      <w:jc w:val="both"/>
    </w:pPr>
    <w:rPr>
      <w:rFonts w:ascii="Times New Roman" w:hAnsi="Times New Roman" w:cs="Times New Roman"/>
      <w:color w:val="000000"/>
      <w:w w:val="0"/>
      <w:kern w:val="0"/>
      <w:sz w:val="20"/>
      <w:szCs w:val="20"/>
    </w:rPr>
  </w:style>
  <w:style w:type="paragraph" w:customStyle="1" w:styleId="Kongeside">
    <w:name w:val="Kongeside"/>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rPr>
  </w:style>
  <w:style w:type="paragraph" w:customStyle="1" w:styleId="kongeside0">
    <w:name w:val="kongeside"/>
    <w:uiPriority w:val="99"/>
    <w:pPr>
      <w:widowControl w:val="0"/>
      <w:pBdr>
        <w:top w:val="single" w:sz="8" w:space="0" w:color="auto"/>
      </w:pBdr>
      <w:autoSpaceDE w:val="0"/>
      <w:autoSpaceDN w:val="0"/>
      <w:adjustRightInd w:val="0"/>
      <w:spacing w:after="0" w:line="240" w:lineRule="atLeast"/>
      <w:jc w:val="both"/>
    </w:pPr>
    <w:rPr>
      <w:rFonts w:ascii="Times New Roman" w:hAnsi="Times New Roman" w:cs="Times New Roman"/>
      <w:color w:val="000000"/>
      <w:w w:val="0"/>
      <w:kern w:val="0"/>
      <w:sz w:val="20"/>
      <w:szCs w:val="20"/>
    </w:rPr>
  </w:style>
  <w:style w:type="paragraph" w:customStyle="1" w:styleId="Overskrift1ny">
    <w:name w:val="Overskrift 1 ny"/>
    <w:uiPriority w:val="99"/>
    <w:pPr>
      <w:keepNext/>
      <w:tabs>
        <w:tab w:val="left" w:pos="380"/>
      </w:tabs>
      <w:autoSpaceDE w:val="0"/>
      <w:autoSpaceDN w:val="0"/>
      <w:adjustRightInd w:val="0"/>
      <w:spacing w:before="680" w:after="280" w:line="340" w:lineRule="atLeast"/>
      <w:jc w:val="center"/>
    </w:pPr>
    <w:rPr>
      <w:rFonts w:ascii="Times New Roman" w:hAnsi="Times New Roman" w:cs="Times New Roman"/>
      <w:color w:val="000000"/>
      <w:w w:val="0"/>
      <w:kern w:val="0"/>
      <w:sz w:val="34"/>
      <w:szCs w:val="34"/>
    </w:rPr>
  </w:style>
  <w:style w:type="paragraph" w:customStyle="1" w:styleId="Overskrift2ny">
    <w:name w:val="Overskrift 2 ny"/>
    <w:uiPriority w:val="99"/>
    <w:pPr>
      <w:keepNext/>
      <w:pBdr>
        <w:bottom w:val="single" w:sz="8" w:space="0" w:color="auto"/>
      </w:pBdr>
      <w:tabs>
        <w:tab w:val="left" w:pos="500"/>
      </w:tabs>
      <w:autoSpaceDE w:val="0"/>
      <w:autoSpaceDN w:val="0"/>
      <w:adjustRightInd w:val="0"/>
      <w:spacing w:before="500" w:after="0" w:line="240" w:lineRule="atLeast"/>
      <w:ind w:left="500" w:hanging="500"/>
    </w:pPr>
    <w:rPr>
      <w:rFonts w:ascii="Times New Roman" w:hAnsi="Times New Roman" w:cs="Times New Roman"/>
      <w:color w:val="000000"/>
      <w:w w:val="0"/>
      <w:kern w:val="0"/>
      <w:sz w:val="24"/>
      <w:szCs w:val="24"/>
    </w:rPr>
  </w:style>
  <w:style w:type="paragraph" w:customStyle="1" w:styleId="Overskrift3ny">
    <w:name w:val="Overskrift 3 ny"/>
    <w:uiPriority w:val="99"/>
    <w:pPr>
      <w:keepNext/>
      <w:pBdr>
        <w:top w:val="single" w:sz="8" w:space="0" w:color="auto"/>
      </w:pBdr>
      <w:tabs>
        <w:tab w:val="left" w:pos="600"/>
      </w:tabs>
      <w:autoSpaceDE w:val="0"/>
      <w:autoSpaceDN w:val="0"/>
      <w:adjustRightInd w:val="0"/>
      <w:spacing w:before="240" w:after="80" w:line="240" w:lineRule="atLeast"/>
      <w:ind w:left="600" w:hanging="600"/>
    </w:pPr>
    <w:rPr>
      <w:rFonts w:ascii="Times New Roman" w:hAnsi="Times New Roman" w:cs="Times New Roman"/>
      <w:color w:val="000000"/>
      <w:w w:val="0"/>
      <w:kern w:val="0"/>
    </w:rPr>
  </w:style>
  <w:style w:type="paragraph" w:customStyle="1" w:styleId="romertallliste1st">
    <w:name w:val="romertall liste 1st"/>
    <w:uiPriority w:val="99"/>
    <w:pPr>
      <w:widowControl w:val="0"/>
      <w:tabs>
        <w:tab w:val="left" w:pos="320"/>
      </w:tabs>
      <w:autoSpaceDE w:val="0"/>
      <w:autoSpaceDN w:val="0"/>
      <w:adjustRightInd w:val="0"/>
      <w:spacing w:after="0" w:line="240" w:lineRule="atLeast"/>
      <w:ind w:left="320" w:hanging="320"/>
      <w:jc w:val="both"/>
    </w:pPr>
    <w:rPr>
      <w:rFonts w:ascii="Times New Roman" w:hAnsi="Times New Roman" w:cs="Times New Roman"/>
      <w:color w:val="000000"/>
      <w:w w:val="0"/>
      <w:kern w:val="0"/>
      <w:sz w:val="20"/>
      <w:szCs w:val="20"/>
    </w:rPr>
  </w:style>
  <w:style w:type="paragraph" w:customStyle="1" w:styleId="romertallliste21st">
    <w:name w:val="romertall liste 2 1st"/>
    <w:uiPriority w:val="99"/>
    <w:pPr>
      <w:widowControl w:val="0"/>
      <w:tabs>
        <w:tab w:val="left" w:pos="640"/>
      </w:tabs>
      <w:autoSpaceDE w:val="0"/>
      <w:autoSpaceDN w:val="0"/>
      <w:adjustRightInd w:val="0"/>
      <w:spacing w:after="0" w:line="260" w:lineRule="atLeast"/>
      <w:ind w:left="640" w:hanging="320"/>
      <w:jc w:val="both"/>
    </w:pPr>
    <w:rPr>
      <w:rFonts w:ascii="Times New Roman" w:hAnsi="Times New Roman" w:cs="Times New Roman"/>
      <w:color w:val="000000"/>
      <w:w w:val="0"/>
      <w:kern w:val="0"/>
      <w:sz w:val="20"/>
      <w:szCs w:val="20"/>
    </w:rPr>
  </w:style>
  <w:style w:type="paragraph" w:customStyle="1" w:styleId="romertallliste31st">
    <w:name w:val="romertall liste 3 1st"/>
    <w:uiPriority w:val="99"/>
    <w:pPr>
      <w:widowControl w:val="0"/>
      <w:tabs>
        <w:tab w:val="left" w:pos="960"/>
      </w:tabs>
      <w:autoSpaceDE w:val="0"/>
      <w:autoSpaceDN w:val="0"/>
      <w:adjustRightInd w:val="0"/>
      <w:spacing w:after="0" w:line="240" w:lineRule="atLeast"/>
      <w:ind w:left="960" w:hanging="320"/>
      <w:jc w:val="both"/>
    </w:pPr>
    <w:rPr>
      <w:rFonts w:ascii="Times New Roman" w:hAnsi="Times New Roman" w:cs="Times New Roman"/>
      <w:color w:val="000000"/>
      <w:w w:val="0"/>
      <w:kern w:val="0"/>
      <w:sz w:val="20"/>
      <w:szCs w:val="20"/>
    </w:rPr>
  </w:style>
  <w:style w:type="paragraph" w:customStyle="1" w:styleId="romertallliste41st">
    <w:name w:val="romertall liste 4 1st"/>
    <w:uiPriority w:val="99"/>
    <w:pPr>
      <w:widowControl w:val="0"/>
      <w:tabs>
        <w:tab w:val="left" w:pos="1280"/>
      </w:tabs>
      <w:autoSpaceDE w:val="0"/>
      <w:autoSpaceDN w:val="0"/>
      <w:adjustRightInd w:val="0"/>
      <w:spacing w:after="0" w:line="240" w:lineRule="atLeast"/>
      <w:ind w:left="1280" w:hanging="320"/>
      <w:jc w:val="both"/>
    </w:pPr>
    <w:rPr>
      <w:rFonts w:ascii="Times New Roman" w:hAnsi="Times New Roman" w:cs="Times New Roman"/>
      <w:color w:val="000000"/>
      <w:w w:val="0"/>
      <w:kern w:val="0"/>
      <w:sz w:val="20"/>
      <w:szCs w:val="20"/>
    </w:rPr>
  </w:style>
  <w:style w:type="paragraph" w:customStyle="1" w:styleId="romertallliste51st">
    <w:name w:val="romertall liste 5 1st"/>
    <w:uiPriority w:val="99"/>
    <w:pPr>
      <w:widowControl w:val="0"/>
      <w:tabs>
        <w:tab w:val="left" w:pos="1600"/>
      </w:tabs>
      <w:autoSpaceDE w:val="0"/>
      <w:autoSpaceDN w:val="0"/>
      <w:adjustRightInd w:val="0"/>
      <w:spacing w:after="0" w:line="240" w:lineRule="atLeast"/>
      <w:ind w:left="1600" w:hanging="320"/>
      <w:jc w:val="both"/>
    </w:pPr>
    <w:rPr>
      <w:rFonts w:ascii="Times New Roman" w:hAnsi="Times New Roman" w:cs="Times New Roman"/>
      <w:color w:val="000000"/>
      <w:w w:val="0"/>
      <w:kern w:val="0"/>
      <w:sz w:val="20"/>
      <w:szCs w:val="20"/>
    </w:rPr>
  </w:style>
  <w:style w:type="paragraph" w:customStyle="1" w:styleId="Tmp-aar">
    <w:name w:val="Tmp-aar"/>
    <w:uiPriority w:val="99"/>
    <w:pPr>
      <w:widowControl w:val="0"/>
      <w:pBdr>
        <w:bottom w:val="single" w:sz="8" w:space="0" w:color="auto"/>
      </w:pBdr>
      <w:autoSpaceDE w:val="0"/>
      <w:autoSpaceDN w:val="0"/>
      <w:adjustRightInd w:val="0"/>
      <w:spacing w:after="0" w:line="180" w:lineRule="atLeast"/>
      <w:jc w:val="center"/>
    </w:pPr>
    <w:rPr>
      <w:rFonts w:ascii="Times New Roman" w:hAnsi="Times New Roman" w:cs="Times New Roman"/>
      <w:color w:val="000000"/>
      <w:w w:val="0"/>
      <w:kern w:val="0"/>
      <w:sz w:val="34"/>
      <w:szCs w:val="34"/>
    </w:rPr>
  </w:style>
  <w:style w:type="paragraph" w:customStyle="1" w:styleId="Tmp-aar-innldel">
    <w:name w:val="Tmp-aar-innldel"/>
    <w:uiPriority w:val="99"/>
    <w:pPr>
      <w:widowControl w:val="0"/>
      <w:autoSpaceDE w:val="0"/>
      <w:autoSpaceDN w:val="0"/>
      <w:adjustRightInd w:val="0"/>
      <w:spacing w:after="0" w:line="400" w:lineRule="atLeast"/>
      <w:jc w:val="center"/>
    </w:pPr>
    <w:rPr>
      <w:rFonts w:ascii="Times New Roman" w:hAnsi="Times New Roman" w:cs="Times New Roman"/>
      <w:color w:val="000000"/>
      <w:w w:val="0"/>
      <w:kern w:val="0"/>
      <w:sz w:val="34"/>
      <w:szCs w:val="34"/>
    </w:rPr>
  </w:style>
  <w:style w:type="paragraph" w:customStyle="1" w:styleId="Pasientskadenemnda">
    <w:name w:val="Pasientskadenemnda"/>
    <w:uiPriority w:val="99"/>
    <w:pPr>
      <w:tabs>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ind w:left="360" w:hanging="360"/>
      <w:jc w:val="both"/>
    </w:pPr>
    <w:rPr>
      <w:rFonts w:ascii="Times New Roman" w:hAnsi="Times New Roman" w:cs="Times New Roman"/>
      <w:color w:val="000000"/>
      <w:w w:val="0"/>
      <w:kern w:val="0"/>
      <w:sz w:val="18"/>
      <w:szCs w:val="18"/>
    </w:rPr>
  </w:style>
  <w:style w:type="paragraph" w:customStyle="1" w:styleId="Tmp-aar-innlside">
    <w:name w:val="Tmp-aar-innlside"/>
    <w:uiPriority w:val="99"/>
    <w:pPr>
      <w:widowControl w:val="0"/>
      <w:pBdr>
        <w:bottom w:val="single" w:sz="8" w:space="0" w:color="auto"/>
      </w:pBdr>
      <w:autoSpaceDE w:val="0"/>
      <w:autoSpaceDN w:val="0"/>
      <w:adjustRightInd w:val="0"/>
      <w:spacing w:after="0" w:line="400" w:lineRule="atLeast"/>
      <w:jc w:val="center"/>
    </w:pPr>
    <w:rPr>
      <w:rFonts w:ascii="Times New Roman" w:hAnsi="Times New Roman" w:cs="Times New Roman"/>
      <w:color w:val="000000"/>
      <w:w w:val="0"/>
      <w:kern w:val="0"/>
      <w:sz w:val="34"/>
      <w:szCs w:val="34"/>
    </w:rPr>
  </w:style>
  <w:style w:type="paragraph" w:customStyle="1" w:styleId="Tmp-prp">
    <w:name w:val="Tmp-prp"/>
    <w:uiPriority w:val="99"/>
    <w:pPr>
      <w:widowControl w:val="0"/>
      <w:autoSpaceDE w:val="0"/>
      <w:autoSpaceDN w:val="0"/>
      <w:adjustRightInd w:val="0"/>
      <w:spacing w:after="0" w:line="720" w:lineRule="atLeast"/>
      <w:jc w:val="center"/>
    </w:pPr>
    <w:rPr>
      <w:rFonts w:ascii="Times New Roman" w:hAnsi="Times New Roman" w:cs="Times New Roman"/>
      <w:color w:val="000000"/>
      <w:w w:val="0"/>
      <w:kern w:val="0"/>
      <w:sz w:val="68"/>
      <w:szCs w:val="68"/>
    </w:rPr>
  </w:style>
  <w:style w:type="paragraph" w:customStyle="1" w:styleId="Tmp-tittilrr">
    <w:name w:val="Tmp-tit_tilrår"/>
    <w:uiPriority w:val="99"/>
    <w:pPr>
      <w:widowControl w:val="0"/>
      <w:autoSpaceDE w:val="0"/>
      <w:autoSpaceDN w:val="0"/>
      <w:adjustRightInd w:val="0"/>
      <w:spacing w:after="240" w:line="240" w:lineRule="atLeast"/>
      <w:jc w:val="center"/>
    </w:pPr>
    <w:rPr>
      <w:rFonts w:ascii="Times New Roman" w:hAnsi="Times New Roman" w:cs="Times New Roman"/>
      <w:color w:val="000000"/>
      <w:w w:val="0"/>
      <w:kern w:val="0"/>
      <w:sz w:val="20"/>
      <w:szCs w:val="20"/>
    </w:rPr>
  </w:style>
  <w:style w:type="paragraph" w:customStyle="1" w:styleId="Tmpkongeside">
    <w:name w:val="Tmp_kongeside"/>
    <w:uiPriority w:val="99"/>
    <w:pPr>
      <w:widowControl w:val="0"/>
      <w:autoSpaceDE w:val="0"/>
      <w:autoSpaceDN w:val="0"/>
      <w:adjustRightInd w:val="0"/>
      <w:spacing w:before="240" w:after="240" w:line="240" w:lineRule="atLeast"/>
      <w:jc w:val="center"/>
    </w:pPr>
    <w:rPr>
      <w:rFonts w:ascii="Times New Roman" w:hAnsi="Times New Roman" w:cs="Times New Roman"/>
      <w:color w:val="000000"/>
      <w:w w:val="0"/>
      <w:kern w:val="0"/>
      <w:sz w:val="20"/>
      <w:szCs w:val="20"/>
    </w:rPr>
  </w:style>
  <w:style w:type="paragraph" w:customStyle="1" w:styleId="Kule1">
    <w:name w:val="Kule 1"/>
    <w:uiPriority w:val="9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ind w:left="360" w:hanging="360"/>
    </w:pPr>
    <w:rPr>
      <w:rFonts w:ascii="Times New Roman" w:hAnsi="Times New Roman" w:cs="Times New Roman"/>
      <w:color w:val="000000"/>
      <w:w w:val="0"/>
      <w:kern w:val="0"/>
      <w:sz w:val="24"/>
      <w:szCs w:val="24"/>
    </w:rPr>
  </w:style>
  <w:style w:type="paragraph" w:customStyle="1" w:styleId="Kule2">
    <w:name w:val="Kule 2"/>
    <w:uiPriority w:val="99"/>
    <w:pPr>
      <w:tabs>
        <w:tab w:val="left" w:pos="360"/>
        <w:tab w:val="left" w:pos="6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ind w:left="680" w:hanging="360"/>
    </w:pPr>
    <w:rPr>
      <w:rFonts w:ascii="Times New Roman" w:hAnsi="Times New Roman" w:cs="Times New Roman"/>
      <w:color w:val="000000"/>
      <w:w w:val="0"/>
      <w:kern w:val="0"/>
      <w:sz w:val="24"/>
      <w:szCs w:val="24"/>
    </w:rPr>
  </w:style>
  <w:style w:type="paragraph" w:customStyle="1" w:styleId="Tmpvednr">
    <w:name w:val="Tmp_vednr"/>
    <w:uiPriority w:val="99"/>
    <w:pPr>
      <w:widowControl w:val="0"/>
      <w:autoSpaceDE w:val="0"/>
      <w:autoSpaceDN w:val="0"/>
      <w:adjustRightInd w:val="0"/>
      <w:spacing w:after="0" w:line="240" w:lineRule="atLeast"/>
      <w:jc w:val="both"/>
    </w:pPr>
    <w:rPr>
      <w:rFonts w:ascii="Times New Roman" w:hAnsi="Times New Roman" w:cs="Times New Roman"/>
      <w:color w:val="000000"/>
      <w:w w:val="0"/>
      <w:kern w:val="0"/>
      <w:sz w:val="20"/>
      <w:szCs w:val="20"/>
    </w:rPr>
  </w:style>
  <w:style w:type="paragraph" w:customStyle="1" w:styleId="undervedl-tittel">
    <w:name w:val="undervedl-tittel"/>
    <w:uiPriority w:val="99"/>
    <w:pPr>
      <w:widowControl w:val="0"/>
      <w:pBdr>
        <w:bottom w:val="single" w:sz="8" w:space="0" w:color="auto"/>
      </w:pBdr>
      <w:autoSpaceDE w:val="0"/>
      <w:autoSpaceDN w:val="0"/>
      <w:adjustRightInd w:val="0"/>
      <w:spacing w:after="0" w:line="240" w:lineRule="atLeast"/>
      <w:jc w:val="both"/>
    </w:pPr>
    <w:rPr>
      <w:rFonts w:ascii="Times New Roman" w:hAnsi="Times New Roman" w:cs="Times New Roman"/>
      <w:color w:val="000000"/>
      <w:w w:val="0"/>
      <w:kern w:val="0"/>
      <w:sz w:val="24"/>
      <w:szCs w:val="24"/>
    </w:rPr>
  </w:style>
  <w:style w:type="paragraph" w:customStyle="1" w:styleId="Overskrift">
    <w:name w:val="Overskrift"/>
    <w:next w:val="Normal"/>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360" w:after="80" w:line="240" w:lineRule="auto"/>
      <w:jc w:val="center"/>
    </w:pPr>
    <w:rPr>
      <w:rFonts w:ascii="Arial" w:hAnsi="Arial" w:cs="Arial"/>
      <w:b/>
      <w:bCs/>
      <w:color w:val="000000"/>
      <w:w w:val="0"/>
      <w:kern w:val="0"/>
      <w:sz w:val="28"/>
      <w:szCs w:val="28"/>
    </w:rPr>
  </w:style>
  <w:style w:type="paragraph" w:customStyle="1" w:styleId="NormalA">
    <w:name w:val="NormalA"/>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pPr>
    <w:rPr>
      <w:rFonts w:ascii="Arial" w:hAnsi="Arial" w:cs="Arial"/>
      <w:color w:val="000000"/>
      <w:w w:val="0"/>
      <w:kern w:val="0"/>
      <w:sz w:val="20"/>
      <w:szCs w:val="20"/>
    </w:rPr>
  </w:style>
  <w:style w:type="paragraph" w:customStyle="1" w:styleId="Overskrift40">
    <w:name w:val="Overskrift4"/>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20" w:after="80" w:line="240" w:lineRule="auto"/>
    </w:pPr>
    <w:rPr>
      <w:rFonts w:ascii="Arial" w:hAnsi="Arial" w:cs="Arial"/>
      <w:color w:val="000000"/>
      <w:w w:val="0"/>
      <w:kern w:val="0"/>
    </w:rPr>
  </w:style>
  <w:style w:type="paragraph" w:customStyle="1" w:styleId="Vedlegg">
    <w:name w:val="Vedlegg"/>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120" w:line="240" w:lineRule="auto"/>
    </w:pPr>
    <w:rPr>
      <w:rFonts w:ascii="Times New Roman" w:hAnsi="Times New Roman" w:cs="Times New Roman"/>
      <w:b/>
      <w:bCs/>
      <w:color w:val="000000"/>
      <w:w w:val="0"/>
      <w:kern w:val="0"/>
      <w:sz w:val="24"/>
      <w:szCs w:val="24"/>
    </w:rPr>
  </w:style>
  <w:style w:type="paragraph" w:customStyle="1" w:styleId="Del-nr">
    <w:name w:val="Del-nr"/>
    <w:uiPriority w:val="99"/>
    <w:pPr>
      <w:pageBreakBefore/>
      <w:widowControl w:val="0"/>
      <w:pBdr>
        <w:top w:val="single" w:sz="8" w:space="0" w:color="auto"/>
      </w:pBdr>
      <w:autoSpaceDE w:val="0"/>
      <w:autoSpaceDN w:val="0"/>
      <w:adjustRightInd w:val="0"/>
      <w:spacing w:after="0" w:line="540" w:lineRule="atLeast"/>
      <w:jc w:val="center"/>
    </w:pPr>
    <w:rPr>
      <w:rFonts w:ascii="UniCentury Old Style" w:hAnsi="UniCentury Old Style" w:cs="UniCentury Old Style"/>
      <w:i/>
      <w:iCs/>
      <w:color w:val="000000"/>
      <w:w w:val="0"/>
      <w:kern w:val="0"/>
      <w:sz w:val="46"/>
      <w:szCs w:val="46"/>
    </w:rPr>
  </w:style>
  <w:style w:type="paragraph" w:customStyle="1" w:styleId="Del-nrTOC">
    <w:name w:val="Del-nrTOC"/>
    <w:uiPriority w:val="99"/>
    <w:pPr>
      <w:keepNext/>
      <w:widowControl w:val="0"/>
      <w:tabs>
        <w:tab w:val="left" w:pos="860"/>
      </w:tabs>
      <w:suppressAutoHyphens/>
      <w:autoSpaceDE w:val="0"/>
      <w:autoSpaceDN w:val="0"/>
      <w:adjustRightInd w:val="0"/>
      <w:spacing w:before="480" w:after="60" w:line="260" w:lineRule="atLeast"/>
      <w:ind w:left="860" w:hanging="860"/>
    </w:pPr>
    <w:rPr>
      <w:rFonts w:ascii="UniCentury Old Style" w:hAnsi="UniCentury Old Style" w:cs="UniCentury Old Style"/>
      <w:b/>
      <w:bCs/>
      <w:color w:val="000000"/>
      <w:w w:val="0"/>
      <w:kern w:val="0"/>
      <w:sz w:val="24"/>
      <w:szCs w:val="24"/>
    </w:rPr>
  </w:style>
  <w:style w:type="paragraph" w:customStyle="1" w:styleId="Del-tittel">
    <w:name w:val="Del-tittel"/>
    <w:uiPriority w:val="99"/>
    <w:pPr>
      <w:widowControl w:val="0"/>
      <w:autoSpaceDE w:val="0"/>
      <w:autoSpaceDN w:val="0"/>
      <w:adjustRightInd w:val="0"/>
      <w:spacing w:after="0" w:line="540" w:lineRule="atLeast"/>
      <w:jc w:val="center"/>
    </w:pPr>
    <w:rPr>
      <w:rFonts w:ascii="UniCentury Old Style" w:hAnsi="UniCentury Old Style" w:cs="UniCentury Old Style"/>
      <w:i/>
      <w:iCs/>
      <w:color w:val="000000"/>
      <w:w w:val="0"/>
      <w:kern w:val="0"/>
      <w:sz w:val="46"/>
      <w:szCs w:val="46"/>
    </w:rPr>
  </w:style>
  <w:style w:type="paragraph" w:customStyle="1" w:styleId="Del-tittelTOC">
    <w:name w:val="Del-tittelTOC"/>
    <w:uiPriority w:val="99"/>
    <w:pPr>
      <w:keepNext/>
      <w:tabs>
        <w:tab w:val="right" w:leader="dot" w:pos="4120"/>
        <w:tab w:val="right" w:pos="4560"/>
      </w:tabs>
      <w:autoSpaceDE w:val="0"/>
      <w:autoSpaceDN w:val="0"/>
      <w:adjustRightInd w:val="0"/>
      <w:spacing w:after="260" w:line="260" w:lineRule="atLeast"/>
    </w:pPr>
    <w:rPr>
      <w:rFonts w:ascii="UniCentury Old Style" w:hAnsi="UniCentury Old Style" w:cs="UniCentury Old Style"/>
      <w:color w:val="000000"/>
      <w:w w:val="0"/>
      <w:kern w:val="0"/>
      <w:sz w:val="20"/>
      <w:szCs w:val="20"/>
    </w:rPr>
  </w:style>
  <w:style w:type="paragraph" w:customStyle="1" w:styleId="a-tilrar-tit">
    <w:name w:val="a-tilrar-tit"/>
    <w:uiPriority w:val="99"/>
    <w:pPr>
      <w:keepNext/>
      <w:widowControl w:val="0"/>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lang w:val="en-US"/>
    </w:rPr>
  </w:style>
  <w:style w:type="paragraph" w:customStyle="1" w:styleId="undertittel">
    <w:name w:val="undertittel"/>
    <w:uiPriority w:val="99"/>
    <w:pPr>
      <w:widowControl w:val="0"/>
      <w:tabs>
        <w:tab w:val="left" w:pos="680"/>
      </w:tabs>
      <w:autoSpaceDE w:val="0"/>
      <w:autoSpaceDN w:val="0"/>
      <w:adjustRightInd w:val="0"/>
      <w:spacing w:after="0" w:line="240" w:lineRule="atLeast"/>
      <w:jc w:val="center"/>
    </w:pPr>
    <w:rPr>
      <w:rFonts w:ascii="UniMyriad Regular" w:hAnsi="UniMyriad Regular" w:cs="UniMyriad Regular"/>
      <w:color w:val="000000"/>
      <w:w w:val="0"/>
      <w:kern w:val="0"/>
    </w:rPr>
  </w:style>
  <w:style w:type="paragraph" w:customStyle="1" w:styleId="alfaliste41st">
    <w:name w:val="alfaliste 4 1st"/>
    <w:uiPriority w:val="99"/>
    <w:pPr>
      <w:widowControl w:val="0"/>
      <w:tabs>
        <w:tab w:val="left" w:pos="1280"/>
      </w:tabs>
      <w:autoSpaceDE w:val="0"/>
      <w:autoSpaceDN w:val="0"/>
      <w:adjustRightInd w:val="0"/>
      <w:spacing w:after="0" w:line="240" w:lineRule="atLeast"/>
      <w:ind w:left="1280" w:hanging="320"/>
      <w:jc w:val="both"/>
    </w:pPr>
    <w:rPr>
      <w:rFonts w:ascii="Times New Roman" w:hAnsi="Times New Roman" w:cs="Times New Roman"/>
      <w:color w:val="000000"/>
      <w:w w:val="0"/>
      <w:kern w:val="0"/>
      <w:sz w:val="20"/>
      <w:szCs w:val="20"/>
    </w:rPr>
  </w:style>
  <w:style w:type="paragraph" w:customStyle="1" w:styleId="alfaliste51st">
    <w:name w:val="alfaliste 5 1st"/>
    <w:uiPriority w:val="99"/>
    <w:pPr>
      <w:widowControl w:val="0"/>
      <w:tabs>
        <w:tab w:val="left" w:pos="1600"/>
      </w:tabs>
      <w:autoSpaceDE w:val="0"/>
      <w:autoSpaceDN w:val="0"/>
      <w:adjustRightInd w:val="0"/>
      <w:spacing w:after="0" w:line="240" w:lineRule="atLeast"/>
      <w:ind w:left="1600" w:hanging="320"/>
      <w:jc w:val="both"/>
    </w:pPr>
    <w:rPr>
      <w:rFonts w:ascii="Times New Roman" w:hAnsi="Times New Roman" w:cs="Times New Roman"/>
      <w:color w:val="000000"/>
      <w:w w:val="0"/>
      <w:kern w:val="0"/>
      <w:sz w:val="20"/>
      <w:szCs w:val="20"/>
    </w:rPr>
  </w:style>
  <w:style w:type="paragraph" w:customStyle="1" w:styleId="Del-nrLOF">
    <w:name w:val="Del-nrLOF"/>
    <w:uiPriority w:val="99"/>
    <w:pPr>
      <w:keepNext/>
      <w:widowControl w:val="0"/>
      <w:tabs>
        <w:tab w:val="left" w:pos="860"/>
      </w:tabs>
      <w:suppressAutoHyphens/>
      <w:autoSpaceDE w:val="0"/>
      <w:autoSpaceDN w:val="0"/>
      <w:adjustRightInd w:val="0"/>
      <w:spacing w:before="480" w:after="60" w:line="260" w:lineRule="atLeast"/>
      <w:ind w:left="860" w:hanging="860"/>
    </w:pPr>
    <w:rPr>
      <w:rFonts w:ascii="Times New Roman" w:hAnsi="Times New Roman" w:cs="Times New Roman"/>
      <w:b/>
      <w:bCs/>
      <w:color w:val="000000"/>
      <w:w w:val="0"/>
      <w:kern w:val="0"/>
      <w:sz w:val="24"/>
      <w:szCs w:val="24"/>
    </w:rPr>
  </w:style>
  <w:style w:type="paragraph" w:customStyle="1" w:styleId="Del-nrLOP">
    <w:name w:val="Del-nrLOP"/>
    <w:uiPriority w:val="99"/>
    <w:pPr>
      <w:keepNext/>
      <w:widowControl w:val="0"/>
      <w:tabs>
        <w:tab w:val="left" w:pos="860"/>
      </w:tabs>
      <w:suppressAutoHyphens/>
      <w:autoSpaceDE w:val="0"/>
      <w:autoSpaceDN w:val="0"/>
      <w:adjustRightInd w:val="0"/>
      <w:spacing w:before="480" w:after="60" w:line="260" w:lineRule="atLeast"/>
      <w:ind w:left="860" w:hanging="860"/>
    </w:pPr>
    <w:rPr>
      <w:rFonts w:ascii="Times New Roman" w:hAnsi="Times New Roman" w:cs="Times New Roman"/>
      <w:b/>
      <w:bCs/>
      <w:color w:val="000000"/>
      <w:w w:val="0"/>
      <w:kern w:val="0"/>
      <w:sz w:val="24"/>
      <w:szCs w:val="24"/>
    </w:rPr>
  </w:style>
  <w:style w:type="paragraph" w:customStyle="1" w:styleId="Del-nrLOT">
    <w:name w:val="Del-nrLOT"/>
    <w:uiPriority w:val="99"/>
    <w:pPr>
      <w:keepNext/>
      <w:widowControl w:val="0"/>
      <w:tabs>
        <w:tab w:val="left" w:pos="860"/>
      </w:tabs>
      <w:suppressAutoHyphens/>
      <w:autoSpaceDE w:val="0"/>
      <w:autoSpaceDN w:val="0"/>
      <w:adjustRightInd w:val="0"/>
      <w:spacing w:before="480" w:after="60" w:line="260" w:lineRule="atLeast"/>
      <w:ind w:left="860" w:hanging="860"/>
    </w:pPr>
    <w:rPr>
      <w:rFonts w:ascii="Times New Roman" w:hAnsi="Times New Roman" w:cs="Times New Roman"/>
      <w:b/>
      <w:bCs/>
      <w:color w:val="000000"/>
      <w:w w:val="0"/>
      <w:kern w:val="0"/>
      <w:sz w:val="24"/>
      <w:szCs w:val="24"/>
    </w:rPr>
  </w:style>
  <w:style w:type="paragraph" w:customStyle="1" w:styleId="Punktmerketliste">
    <w:name w:val="Punktmerket liste"/>
    <w:uiPriority w:val="99"/>
    <w:pPr>
      <w:widowControl w:val="0"/>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Punktmerketliste2">
    <w:name w:val="Punktmerket liste 2"/>
    <w:uiPriority w:val="99"/>
    <w:pPr>
      <w:widowControl w:val="0"/>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DelTOC">
    <w:name w:val="DelTOC"/>
    <w:uiPriority w:val="99"/>
    <w:pPr>
      <w:keepNext/>
      <w:widowControl w:val="0"/>
      <w:tabs>
        <w:tab w:val="left" w:pos="860"/>
      </w:tabs>
      <w:suppressAutoHyphens/>
      <w:autoSpaceDE w:val="0"/>
      <w:autoSpaceDN w:val="0"/>
      <w:adjustRightInd w:val="0"/>
      <w:spacing w:before="480" w:after="60" w:line="260" w:lineRule="atLeast"/>
      <w:ind w:left="860" w:hanging="860"/>
    </w:pPr>
    <w:rPr>
      <w:rFonts w:ascii="Times New Roman" w:hAnsi="Times New Roman" w:cs="Times New Roman"/>
      <w:b/>
      <w:bCs/>
      <w:color w:val="000000"/>
      <w:w w:val="0"/>
      <w:kern w:val="0"/>
      <w:sz w:val="24"/>
      <w:szCs w:val="24"/>
    </w:rPr>
  </w:style>
  <w:style w:type="paragraph" w:customStyle="1" w:styleId="Samisk">
    <w:name w:val="Samisk"/>
    <w:uiPriority w:val="99"/>
    <w:pPr>
      <w:autoSpaceDE w:val="0"/>
      <w:autoSpaceDN w:val="0"/>
      <w:adjustRightInd w:val="0"/>
      <w:spacing w:after="0" w:line="240" w:lineRule="atLeast"/>
      <w:jc w:val="right"/>
    </w:pPr>
    <w:rPr>
      <w:rFonts w:ascii="Times New Roman" w:hAnsi="Times New Roman" w:cs="Times New Roman"/>
      <w:color w:val="000000"/>
      <w:w w:val="0"/>
      <w:kern w:val="0"/>
      <w:sz w:val="20"/>
      <w:szCs w:val="20"/>
    </w:rPr>
  </w:style>
  <w:style w:type="paragraph" w:customStyle="1" w:styleId="Punktmerketliste3">
    <w:name w:val="Punktmerket liste 3"/>
    <w:uiPriority w:val="99"/>
    <w:pPr>
      <w:widowControl w:val="0"/>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TabelltittelLOT">
    <w:name w:val="Tabell tittelLOT"/>
    <w:uiPriority w:val="99"/>
    <w:pPr>
      <w:tabs>
        <w:tab w:val="left" w:pos="920"/>
        <w:tab w:val="right" w:leader="dot" w:pos="4100"/>
        <w:tab w:val="right" w:pos="4580"/>
      </w:tabs>
      <w:suppressAutoHyphens/>
      <w:autoSpaceDE w:val="0"/>
      <w:autoSpaceDN w:val="0"/>
      <w:adjustRightInd w:val="0"/>
      <w:spacing w:after="0" w:line="240" w:lineRule="atLeast"/>
      <w:ind w:left="920" w:hanging="920"/>
    </w:pPr>
    <w:rPr>
      <w:rFonts w:ascii="UniCentury Old Style" w:hAnsi="UniCentury Old Style" w:cs="UniCentury Old Style"/>
      <w:color w:val="000000"/>
      <w:w w:val="0"/>
      <w:kern w:val="0"/>
      <w:sz w:val="20"/>
      <w:szCs w:val="20"/>
    </w:rPr>
  </w:style>
  <w:style w:type="paragraph" w:customStyle="1" w:styleId="figur-tittelTOC">
    <w:name w:val="figur-tittel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rPr>
  </w:style>
  <w:style w:type="paragraph" w:customStyle="1" w:styleId="Punktmerketliste4">
    <w:name w:val="Punktmerket liste 4"/>
    <w:uiPriority w:val="99"/>
    <w:pPr>
      <w:widowControl w:val="0"/>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I-i-dep">
    <w:name w:val="I-i-dep"/>
    <w:uiPriority w:val="99"/>
    <w:pPr>
      <w:widowControl w:val="0"/>
      <w:autoSpaceDE w:val="0"/>
      <w:autoSpaceDN w:val="0"/>
      <w:adjustRightInd w:val="0"/>
      <w:spacing w:after="0" w:line="240" w:lineRule="atLeast"/>
      <w:jc w:val="right"/>
    </w:pPr>
    <w:rPr>
      <w:rFonts w:ascii="UniMyriad Regular" w:hAnsi="UniMyriad Regular" w:cs="UniMyriad Regular"/>
      <w:color w:val="000000"/>
      <w:w w:val="0"/>
      <w:kern w:val="0"/>
      <w:sz w:val="20"/>
      <w:szCs w:val="20"/>
    </w:rPr>
  </w:style>
  <w:style w:type="paragraph" w:customStyle="1" w:styleId="Punktmerketliste5">
    <w:name w:val="Punktmerket liste 5"/>
    <w:uiPriority w:val="99"/>
    <w:pPr>
      <w:widowControl w:val="0"/>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is-mtit">
    <w:name w:val="is-mtit"/>
    <w:uiPriority w:val="99"/>
    <w:pPr>
      <w:widowControl w:val="0"/>
      <w:autoSpaceDE w:val="0"/>
      <w:autoSpaceDN w:val="0"/>
      <w:adjustRightInd w:val="0"/>
      <w:spacing w:after="0" w:line="280" w:lineRule="atLeast"/>
      <w:jc w:val="both"/>
    </w:pPr>
    <w:rPr>
      <w:rFonts w:ascii="UniCentury Old Style" w:hAnsi="UniCentury Old Style" w:cs="UniCentury Old Style"/>
      <w:color w:val="000000"/>
      <w:w w:val="0"/>
      <w:kern w:val="0"/>
      <w:sz w:val="24"/>
      <w:szCs w:val="24"/>
    </w:rPr>
  </w:style>
  <w:style w:type="paragraph" w:customStyle="1" w:styleId="l-endring">
    <w:name w:val="l-endring"/>
    <w:uiPriority w:val="99"/>
    <w:pPr>
      <w:widowControl w:val="0"/>
      <w:autoSpaceDE w:val="0"/>
      <w:autoSpaceDN w:val="0"/>
      <w:adjustRightInd w:val="0"/>
      <w:spacing w:after="0" w:line="280" w:lineRule="atLeast"/>
      <w:jc w:val="both"/>
    </w:pPr>
    <w:rPr>
      <w:rFonts w:ascii="UniCentury Old Style" w:hAnsi="UniCentury Old Style" w:cs="UniCentury Old Style"/>
      <w:color w:val="000000"/>
      <w:w w:val="0"/>
      <w:kern w:val="0"/>
      <w:sz w:val="24"/>
      <w:szCs w:val="24"/>
    </w:rPr>
  </w:style>
  <w:style w:type="paragraph" w:customStyle="1" w:styleId="Normalilisteniv1">
    <w:name w:val="Normal i liste niv1"/>
    <w:uiPriority w:val="99"/>
    <w:pPr>
      <w:widowControl w:val="0"/>
      <w:autoSpaceDE w:val="0"/>
      <w:autoSpaceDN w:val="0"/>
      <w:adjustRightInd w:val="0"/>
      <w:spacing w:after="0" w:line="240" w:lineRule="atLeast"/>
      <w:ind w:left="320"/>
      <w:jc w:val="both"/>
    </w:pPr>
    <w:rPr>
      <w:rFonts w:ascii="Times New Roman" w:hAnsi="Times New Roman" w:cs="Times New Roman"/>
      <w:color w:val="000000"/>
      <w:w w:val="0"/>
      <w:kern w:val="0"/>
      <w:sz w:val="20"/>
      <w:szCs w:val="20"/>
    </w:rPr>
  </w:style>
  <w:style w:type="paragraph" w:customStyle="1" w:styleId="Normalilisteniv2">
    <w:name w:val="Normal i liste niv2"/>
    <w:uiPriority w:val="99"/>
    <w:pPr>
      <w:widowControl w:val="0"/>
      <w:autoSpaceDE w:val="0"/>
      <w:autoSpaceDN w:val="0"/>
      <w:adjustRightInd w:val="0"/>
      <w:spacing w:after="0" w:line="240" w:lineRule="atLeast"/>
      <w:ind w:left="640"/>
      <w:jc w:val="both"/>
    </w:pPr>
    <w:rPr>
      <w:rFonts w:ascii="Times New Roman" w:hAnsi="Times New Roman" w:cs="Times New Roman"/>
      <w:color w:val="000000"/>
      <w:w w:val="0"/>
      <w:kern w:val="0"/>
      <w:sz w:val="20"/>
      <w:szCs w:val="20"/>
    </w:rPr>
  </w:style>
  <w:style w:type="paragraph" w:customStyle="1" w:styleId="Normalilisteniv3">
    <w:name w:val="Normal i liste niv3"/>
    <w:uiPriority w:val="99"/>
    <w:pPr>
      <w:widowControl w:val="0"/>
      <w:autoSpaceDE w:val="0"/>
      <w:autoSpaceDN w:val="0"/>
      <w:adjustRightInd w:val="0"/>
      <w:spacing w:after="0" w:line="240" w:lineRule="atLeast"/>
      <w:ind w:left="960"/>
      <w:jc w:val="both"/>
    </w:pPr>
    <w:rPr>
      <w:rFonts w:ascii="Times New Roman" w:hAnsi="Times New Roman" w:cs="Times New Roman"/>
      <w:color w:val="000000"/>
      <w:w w:val="0"/>
      <w:kern w:val="0"/>
      <w:sz w:val="20"/>
      <w:szCs w:val="20"/>
    </w:rPr>
  </w:style>
  <w:style w:type="paragraph" w:customStyle="1" w:styleId="Normalilisteniv4">
    <w:name w:val="Normal i liste niv4"/>
    <w:uiPriority w:val="99"/>
    <w:pPr>
      <w:widowControl w:val="0"/>
      <w:autoSpaceDE w:val="0"/>
      <w:autoSpaceDN w:val="0"/>
      <w:adjustRightInd w:val="0"/>
      <w:spacing w:after="0" w:line="240" w:lineRule="atLeast"/>
      <w:ind w:left="1280"/>
      <w:jc w:val="both"/>
    </w:pPr>
    <w:rPr>
      <w:rFonts w:ascii="Times New Roman" w:hAnsi="Times New Roman" w:cs="Times New Roman"/>
      <w:color w:val="000000"/>
      <w:w w:val="0"/>
      <w:kern w:val="0"/>
      <w:sz w:val="20"/>
      <w:szCs w:val="20"/>
    </w:rPr>
  </w:style>
  <w:style w:type="paragraph" w:customStyle="1" w:styleId="Normalilisteniv5">
    <w:name w:val="Normal i liste niv5"/>
    <w:uiPriority w:val="99"/>
    <w:pPr>
      <w:widowControl w:val="0"/>
      <w:autoSpaceDE w:val="0"/>
      <w:autoSpaceDN w:val="0"/>
      <w:adjustRightInd w:val="0"/>
      <w:spacing w:after="0" w:line="240" w:lineRule="atLeast"/>
      <w:ind w:left="1600"/>
      <w:jc w:val="both"/>
    </w:pPr>
    <w:rPr>
      <w:rFonts w:ascii="Times New Roman" w:hAnsi="Times New Roman" w:cs="Times New Roman"/>
      <w:color w:val="000000"/>
      <w:w w:val="0"/>
      <w:kern w:val="0"/>
      <w:sz w:val="20"/>
      <w:szCs w:val="20"/>
    </w:rPr>
  </w:style>
  <w:style w:type="paragraph" w:customStyle="1" w:styleId="Tabelltittel">
    <w:name w:val="Tabell tittel"/>
    <w:uiPriority w:val="99"/>
    <w:pPr>
      <w:keepNext/>
      <w:tabs>
        <w:tab w:val="left" w:pos="900"/>
      </w:tabs>
      <w:autoSpaceDE w:val="0"/>
      <w:autoSpaceDN w:val="0"/>
      <w:adjustRightInd w:val="0"/>
      <w:spacing w:before="240" w:after="240" w:line="240" w:lineRule="atLeast"/>
    </w:pPr>
    <w:rPr>
      <w:rFonts w:ascii="UniMyriad Regular" w:hAnsi="UniMyriad Regular" w:cs="UniMyriad Regular"/>
      <w:color w:val="000000"/>
      <w:w w:val="0"/>
      <w:kern w:val="0"/>
    </w:rPr>
  </w:style>
  <w:style w:type="paragraph" w:customStyle="1" w:styleId="Tab">
    <w:name w:val="Tab"/>
    <w:uiPriority w:val="99"/>
    <w:pPr>
      <w:widowControl w:val="0"/>
      <w:autoSpaceDE w:val="0"/>
      <w:autoSpaceDN w:val="0"/>
      <w:adjustRightInd w:val="0"/>
      <w:spacing w:before="240" w:after="0" w:line="240" w:lineRule="auto"/>
      <w:jc w:val="both"/>
    </w:pPr>
    <w:rPr>
      <w:rFonts w:ascii="UniCentury Old Style" w:hAnsi="UniCentury Old Style" w:cs="UniCentury Old Style"/>
      <w:color w:val="000000"/>
      <w:w w:val="0"/>
      <w:kern w:val="0"/>
      <w:sz w:val="4"/>
      <w:szCs w:val="4"/>
    </w:rPr>
  </w:style>
  <w:style w:type="paragraph" w:customStyle="1" w:styleId="tittel-litteraturlist">
    <w:name w:val="tittel-litteraturlist"/>
    <w:uiPriority w:val="99"/>
    <w:pPr>
      <w:pageBreakBefore/>
      <w:pBdr>
        <w:top w:val="single" w:sz="8" w:space="0" w:color="auto"/>
      </w:pBdr>
      <w:autoSpaceDE w:val="0"/>
      <w:autoSpaceDN w:val="0"/>
      <w:adjustRightInd w:val="0"/>
      <w:spacing w:line="340" w:lineRule="atLeast"/>
      <w:jc w:val="center"/>
    </w:pPr>
    <w:rPr>
      <w:rFonts w:ascii="UniMyriad Bold" w:hAnsi="UniMyriad Bold" w:cs="UniMyriad Bold"/>
      <w:color w:val="000000"/>
      <w:w w:val="0"/>
      <w:kern w:val="0"/>
      <w:sz w:val="34"/>
      <w:szCs w:val="34"/>
    </w:rPr>
  </w:style>
  <w:style w:type="paragraph" w:customStyle="1" w:styleId="Undertittel20">
    <w:name w:val="Undertittel 2"/>
    <w:uiPriority w:val="99"/>
    <w:pPr>
      <w:keepNext/>
      <w:pBdr>
        <w:top w:val="single" w:sz="8" w:space="0" w:color="auto"/>
      </w:pBdr>
      <w:tabs>
        <w:tab w:val="left" w:pos="680"/>
      </w:tabs>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Normaluttab">
    <w:name w:val="Normal uttab"/>
    <w:uiPriority w:val="99"/>
    <w:pPr>
      <w:tabs>
        <w:tab w:val="left" w:leader="dot" w:pos="5940"/>
      </w:tabs>
      <w:autoSpaceDE w:val="0"/>
      <w:autoSpaceDN w:val="0"/>
      <w:adjustRightInd w:val="0"/>
      <w:spacing w:after="0" w:line="240" w:lineRule="atLeast"/>
      <w:jc w:val="both"/>
    </w:pPr>
    <w:rPr>
      <w:rFonts w:ascii="Times New Roman" w:hAnsi="Times New Roman" w:cs="Times New Roman"/>
      <w:color w:val="000000"/>
      <w:w w:val="0"/>
      <w:kern w:val="0"/>
      <w:sz w:val="20"/>
      <w:szCs w:val="20"/>
      <w:lang w:val="en-US"/>
    </w:rPr>
  </w:style>
  <w:style w:type="paragraph" w:customStyle="1" w:styleId="TableTitle">
    <w:name w:val="TableTitle"/>
    <w:uiPriority w:val="99"/>
    <w:pPr>
      <w:widowControl w:val="0"/>
      <w:suppressAutoHyphens/>
      <w:autoSpaceDE w:val="0"/>
      <w:autoSpaceDN w:val="0"/>
      <w:adjustRightInd w:val="0"/>
      <w:spacing w:after="0" w:line="280" w:lineRule="atLeast"/>
      <w:jc w:val="center"/>
    </w:pPr>
    <w:rPr>
      <w:rFonts w:ascii="Times New Roman" w:hAnsi="Times New Roman" w:cs="Times New Roman"/>
      <w:b/>
      <w:bCs/>
      <w:color w:val="000000"/>
      <w:w w:val="0"/>
      <w:kern w:val="0"/>
      <w:sz w:val="24"/>
      <w:szCs w:val="24"/>
      <w:lang w:val="en-GB"/>
    </w:rPr>
  </w:style>
  <w:style w:type="paragraph" w:customStyle="1" w:styleId="v-Overskrift1-num">
    <w:name w:val="v-Overskrift 1-num"/>
    <w:uiPriority w:val="99"/>
    <w:pPr>
      <w:keepNext/>
      <w:tabs>
        <w:tab w:val="left" w:pos="72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s>
      <w:autoSpaceDE w:val="0"/>
      <w:autoSpaceDN w:val="0"/>
      <w:adjustRightInd w:val="0"/>
      <w:spacing w:before="360" w:after="80" w:line="320" w:lineRule="atLeast"/>
      <w:ind w:left="720" w:hanging="720"/>
    </w:pPr>
    <w:rPr>
      <w:rFonts w:ascii="Times New Roman" w:hAnsi="Times New Roman" w:cs="Times New Roman"/>
      <w:color w:val="000000"/>
      <w:w w:val="0"/>
      <w:kern w:val="0"/>
      <w:sz w:val="28"/>
      <w:szCs w:val="28"/>
      <w:lang w:val="en-US"/>
    </w:rPr>
  </w:style>
  <w:style w:type="paragraph" w:customStyle="1" w:styleId="Luftettertabell">
    <w:name w:val="Luft_etter_tabell"/>
    <w:uiPriority w:val="99"/>
    <w:pPr>
      <w:widowControl w:val="0"/>
      <w:autoSpaceDE w:val="0"/>
      <w:autoSpaceDN w:val="0"/>
      <w:adjustRightInd w:val="0"/>
      <w:spacing w:after="300" w:line="240" w:lineRule="auto"/>
      <w:jc w:val="both"/>
    </w:pPr>
    <w:rPr>
      <w:rFonts w:ascii="Times New Roman" w:hAnsi="Times New Roman" w:cs="Times New Roman"/>
      <w:color w:val="000000"/>
      <w:w w:val="0"/>
      <w:kern w:val="0"/>
      <w:sz w:val="24"/>
      <w:szCs w:val="24"/>
      <w:lang w:val="en-US"/>
    </w:rPr>
  </w:style>
  <w:style w:type="paragraph" w:customStyle="1" w:styleId="Normalivedleggtab">
    <w:name w:val="Normal i vedleggtab"/>
    <w:uiPriority w:val="99"/>
    <w:pPr>
      <w:widowControl w:val="0"/>
      <w:tabs>
        <w:tab w:val="left" w:leader="dot" w:pos="3300"/>
      </w:tabs>
      <w:autoSpaceDE w:val="0"/>
      <w:autoSpaceDN w:val="0"/>
      <w:adjustRightInd w:val="0"/>
      <w:spacing w:after="0" w:line="200" w:lineRule="atLeast"/>
    </w:pPr>
    <w:rPr>
      <w:rFonts w:ascii="Times New Roman" w:hAnsi="Times New Roman" w:cs="Times New Roman"/>
      <w:color w:val="000000"/>
      <w:w w:val="0"/>
      <w:kern w:val="0"/>
      <w:sz w:val="16"/>
      <w:szCs w:val="16"/>
      <w:lang w:val="en-US"/>
    </w:rPr>
  </w:style>
  <w:style w:type="paragraph" w:customStyle="1" w:styleId="v-Overskrift2-num">
    <w:name w:val="v-Overskrift 2-num"/>
    <w:uiPriority w:val="99"/>
    <w:pPr>
      <w:keepNext/>
      <w:tabs>
        <w:tab w:val="left" w:pos="72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s>
      <w:autoSpaceDE w:val="0"/>
      <w:autoSpaceDN w:val="0"/>
      <w:adjustRightInd w:val="0"/>
      <w:spacing w:before="360" w:after="80" w:line="320" w:lineRule="atLeast"/>
      <w:ind w:left="720" w:hanging="720"/>
    </w:pPr>
    <w:rPr>
      <w:rFonts w:ascii="Times New Roman" w:hAnsi="Times New Roman" w:cs="Times New Roman"/>
      <w:color w:val="000000"/>
      <w:w w:val="0"/>
      <w:kern w:val="0"/>
      <w:sz w:val="28"/>
      <w:szCs w:val="28"/>
      <w:lang w:val="en-US"/>
    </w:rPr>
  </w:style>
  <w:style w:type="paragraph" w:customStyle="1" w:styleId="Kilde2kol">
    <w:name w:val="Kilde_2kol"/>
    <w:uiPriority w:val="99"/>
    <w:pPr>
      <w:widowControl w:val="0"/>
      <w:autoSpaceDE w:val="0"/>
      <w:autoSpaceDN w:val="0"/>
      <w:adjustRightInd w:val="0"/>
      <w:spacing w:before="60" w:after="0" w:line="200" w:lineRule="atLeast"/>
      <w:jc w:val="both"/>
    </w:pPr>
    <w:rPr>
      <w:rFonts w:ascii="Times New Roman" w:hAnsi="Times New Roman" w:cs="Times New Roman"/>
      <w:color w:val="000000"/>
      <w:w w:val="0"/>
      <w:kern w:val="0"/>
      <w:sz w:val="16"/>
      <w:szCs w:val="16"/>
      <w:lang w:val="en-US"/>
    </w:rPr>
  </w:style>
  <w:style w:type="paragraph" w:customStyle="1" w:styleId="alfaliste1st">
    <w:name w:val="alfaliste 1st"/>
    <w:uiPriority w:val="99"/>
    <w:pPr>
      <w:widowControl w:val="0"/>
      <w:tabs>
        <w:tab w:val="left" w:pos="320"/>
      </w:tabs>
      <w:autoSpaceDE w:val="0"/>
      <w:autoSpaceDN w:val="0"/>
      <w:adjustRightInd w:val="0"/>
      <w:spacing w:after="0" w:line="240" w:lineRule="atLeast"/>
      <w:ind w:left="320" w:hanging="320"/>
      <w:jc w:val="both"/>
    </w:pPr>
    <w:rPr>
      <w:rFonts w:ascii="Times New Roman" w:hAnsi="Times New Roman" w:cs="Times New Roman"/>
      <w:color w:val="000000"/>
      <w:w w:val="0"/>
      <w:kern w:val="0"/>
      <w:sz w:val="20"/>
      <w:szCs w:val="20"/>
    </w:rPr>
  </w:style>
  <w:style w:type="paragraph" w:customStyle="1" w:styleId="alfaliste31st">
    <w:name w:val="alfaliste 3 1st"/>
    <w:uiPriority w:val="99"/>
    <w:pPr>
      <w:widowControl w:val="0"/>
      <w:tabs>
        <w:tab w:val="left" w:pos="960"/>
      </w:tabs>
      <w:autoSpaceDE w:val="0"/>
      <w:autoSpaceDN w:val="0"/>
      <w:adjustRightInd w:val="0"/>
      <w:spacing w:after="0" w:line="240" w:lineRule="atLeast"/>
      <w:ind w:left="960" w:hanging="320"/>
      <w:jc w:val="both"/>
    </w:pPr>
    <w:rPr>
      <w:rFonts w:ascii="Times New Roman" w:hAnsi="Times New Roman" w:cs="Times New Roman"/>
      <w:color w:val="000000"/>
      <w:w w:val="0"/>
      <w:kern w:val="0"/>
      <w:sz w:val="20"/>
      <w:szCs w:val="20"/>
    </w:rPr>
  </w:style>
  <w:style w:type="paragraph" w:customStyle="1" w:styleId="alfaliste21st">
    <w:name w:val="alfaliste 2 1st"/>
    <w:uiPriority w:val="99"/>
    <w:pPr>
      <w:widowControl w:val="0"/>
      <w:tabs>
        <w:tab w:val="left" w:pos="640"/>
      </w:tabs>
      <w:autoSpaceDE w:val="0"/>
      <w:autoSpaceDN w:val="0"/>
      <w:adjustRightInd w:val="0"/>
      <w:spacing w:after="0" w:line="240" w:lineRule="atLeast"/>
      <w:ind w:left="640" w:hanging="320"/>
      <w:jc w:val="both"/>
    </w:pPr>
    <w:rPr>
      <w:rFonts w:ascii="Times New Roman" w:hAnsi="Times New Roman" w:cs="Times New Roman"/>
      <w:color w:val="000000"/>
      <w:w w:val="0"/>
      <w:kern w:val="0"/>
      <w:sz w:val="20"/>
      <w:szCs w:val="20"/>
    </w:rPr>
  </w:style>
  <w:style w:type="paragraph" w:customStyle="1" w:styleId="Hode">
    <w:name w:val="Hode"/>
    <w:uiPriority w:val="99"/>
    <w:pPr>
      <w:widowControl w:val="0"/>
      <w:autoSpaceDE w:val="0"/>
      <w:autoSpaceDN w:val="0"/>
      <w:adjustRightInd w:val="0"/>
      <w:spacing w:before="720" w:after="0" w:line="800" w:lineRule="atLeast"/>
      <w:jc w:val="center"/>
    </w:pPr>
    <w:rPr>
      <w:rFonts w:ascii="Times New Roman" w:hAnsi="Times New Roman" w:cs="Times New Roman"/>
      <w:color w:val="000000"/>
      <w:w w:val="0"/>
      <w:kern w:val="0"/>
      <w:sz w:val="80"/>
      <w:szCs w:val="80"/>
      <w:lang w:val="en-US"/>
    </w:rPr>
  </w:style>
  <w:style w:type="paragraph" w:customStyle="1" w:styleId="Luftover2">
    <w:name w:val="Luft_over_2"/>
    <w:uiPriority w:val="99"/>
    <w:pPr>
      <w:keepNext/>
      <w:widowControl w:val="0"/>
      <w:autoSpaceDE w:val="0"/>
      <w:autoSpaceDN w:val="0"/>
      <w:adjustRightInd w:val="0"/>
      <w:spacing w:before="240" w:after="0" w:line="160" w:lineRule="atLeast"/>
      <w:jc w:val="both"/>
    </w:pPr>
    <w:rPr>
      <w:rFonts w:ascii="Times New Roman" w:hAnsi="Times New Roman" w:cs="Times New Roman"/>
      <w:color w:val="000000"/>
      <w:w w:val="0"/>
      <w:kern w:val="0"/>
      <w:sz w:val="16"/>
      <w:szCs w:val="16"/>
      <w:lang w:val="en-US"/>
    </w:rPr>
  </w:style>
  <w:style w:type="paragraph" w:customStyle="1" w:styleId="Luftoverramme">
    <w:name w:val="Luft_over_ramme"/>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uftover">
    <w:name w:val="Luft_over"/>
    <w:uiPriority w:val="99"/>
    <w:pPr>
      <w:keepNext/>
      <w:autoSpaceDE w:val="0"/>
      <w:autoSpaceDN w:val="0"/>
      <w:adjustRightInd w:val="0"/>
      <w:spacing w:before="500" w:after="0" w:line="40" w:lineRule="atLeast"/>
      <w:jc w:val="both"/>
    </w:pPr>
    <w:rPr>
      <w:rFonts w:ascii="Times New Roman" w:hAnsi="Times New Roman" w:cs="Times New Roman"/>
      <w:color w:val="000000"/>
      <w:w w:val="0"/>
      <w:kern w:val="0"/>
      <w:sz w:val="4"/>
      <w:szCs w:val="4"/>
      <w:lang w:val="en-US"/>
    </w:rPr>
  </w:style>
  <w:style w:type="paragraph" w:customStyle="1" w:styleId="I-tmp-prp">
    <w:name w:val="I-tmp-prp"/>
    <w:uiPriority w:val="99"/>
    <w:pPr>
      <w:widowControl w:val="0"/>
      <w:autoSpaceDE w:val="0"/>
      <w:autoSpaceDN w:val="0"/>
      <w:adjustRightInd w:val="0"/>
      <w:spacing w:after="0" w:line="800" w:lineRule="atLeast"/>
      <w:jc w:val="center"/>
    </w:pPr>
    <w:rPr>
      <w:rFonts w:ascii="Times New Roman" w:hAnsi="Times New Roman" w:cs="Times New Roman"/>
      <w:color w:val="000000"/>
      <w:w w:val="0"/>
      <w:kern w:val="0"/>
      <w:sz w:val="80"/>
      <w:szCs w:val="80"/>
      <w:lang w:val="en-US"/>
    </w:rPr>
  </w:style>
  <w:style w:type="paragraph" w:customStyle="1" w:styleId="Kilde1kol">
    <w:name w:val="Kilde_1kol"/>
    <w:uiPriority w:val="99"/>
    <w:pPr>
      <w:widowControl w:val="0"/>
      <w:autoSpaceDE w:val="0"/>
      <w:autoSpaceDN w:val="0"/>
      <w:adjustRightInd w:val="0"/>
      <w:spacing w:before="60" w:after="0" w:line="200" w:lineRule="atLeast"/>
      <w:jc w:val="both"/>
    </w:pPr>
    <w:rPr>
      <w:rFonts w:ascii="Times New Roman" w:hAnsi="Times New Roman" w:cs="Times New Roman"/>
      <w:color w:val="000000"/>
      <w:w w:val="0"/>
      <w:kern w:val="0"/>
      <w:sz w:val="16"/>
      <w:szCs w:val="16"/>
      <w:lang w:val="en-US"/>
    </w:rPr>
  </w:style>
  <w:style w:type="paragraph" w:customStyle="1" w:styleId="Luftoverseksjon">
    <w:name w:val="Luft_over_seksjon"/>
    <w:uiPriority w:val="99"/>
    <w:pPr>
      <w:keepNext/>
      <w:widowControl w:val="0"/>
      <w:autoSpaceDE w:val="0"/>
      <w:autoSpaceDN w:val="0"/>
      <w:adjustRightInd w:val="0"/>
      <w:spacing w:before="500" w:after="0" w:line="60" w:lineRule="atLeast"/>
      <w:jc w:val="both"/>
    </w:pPr>
    <w:rPr>
      <w:rFonts w:ascii="Times New Roman" w:hAnsi="Times New Roman" w:cs="Times New Roman"/>
      <w:color w:val="000000"/>
      <w:w w:val="0"/>
      <w:kern w:val="0"/>
      <w:sz w:val="24"/>
      <w:szCs w:val="24"/>
      <w:lang w:val="en-US"/>
    </w:rPr>
  </w:style>
  <w:style w:type="paragraph" w:customStyle="1" w:styleId="Luftoversubsek1">
    <w:name w:val="Luft_over_subsek1"/>
    <w:uiPriority w:val="99"/>
    <w:pPr>
      <w:keepNext/>
      <w:widowControl w:val="0"/>
      <w:autoSpaceDE w:val="0"/>
      <w:autoSpaceDN w:val="0"/>
      <w:adjustRightInd w:val="0"/>
      <w:spacing w:before="240" w:after="0" w:line="180" w:lineRule="atLeast"/>
      <w:jc w:val="both"/>
    </w:pPr>
    <w:rPr>
      <w:rFonts w:ascii="Times New Roman" w:hAnsi="Times New Roman" w:cs="Times New Roman"/>
      <w:color w:val="000000"/>
      <w:w w:val="0"/>
      <w:kern w:val="0"/>
      <w:sz w:val="24"/>
      <w:szCs w:val="24"/>
      <w:lang w:val="en-US"/>
    </w:rPr>
  </w:style>
  <w:style w:type="paragraph" w:customStyle="1" w:styleId="Luftoversubsek2">
    <w:name w:val="Luft_over_subsek2"/>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uftoversubsek3">
    <w:name w:val="Luft_over_subsek3"/>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Normalitab2">
    <w:name w:val="Normal i tab2"/>
    <w:uiPriority w:val="99"/>
    <w:pPr>
      <w:widowControl w:val="0"/>
      <w:tabs>
        <w:tab w:val="right" w:leader="dot" w:pos="3820"/>
      </w:tabs>
      <w:autoSpaceDE w:val="0"/>
      <w:autoSpaceDN w:val="0"/>
      <w:adjustRightInd w:val="0"/>
      <w:spacing w:after="0" w:line="220" w:lineRule="atLeast"/>
    </w:pPr>
    <w:rPr>
      <w:rFonts w:ascii="Times New Roman" w:hAnsi="Times New Roman" w:cs="Times New Roman"/>
      <w:color w:val="000000"/>
      <w:w w:val="0"/>
      <w:kern w:val="0"/>
      <w:sz w:val="18"/>
      <w:szCs w:val="18"/>
      <w:lang w:val="en-US"/>
    </w:rPr>
  </w:style>
  <w:style w:type="paragraph" w:customStyle="1" w:styleId="titlovkap">
    <w:name w:val="tit_lovkap"/>
    <w:uiPriority w:val="99"/>
    <w:pPr>
      <w:widowControl w:val="0"/>
      <w:autoSpaceDE w:val="0"/>
      <w:autoSpaceDN w:val="0"/>
      <w:adjustRightInd w:val="0"/>
      <w:spacing w:before="380" w:after="240" w:line="240" w:lineRule="atLeast"/>
      <w:jc w:val="both"/>
    </w:pPr>
    <w:rPr>
      <w:rFonts w:ascii="Times New Roman" w:hAnsi="Times New Roman" w:cs="Times New Roman"/>
      <w:color w:val="000000"/>
      <w:w w:val="0"/>
      <w:kern w:val="0"/>
      <w:sz w:val="20"/>
      <w:szCs w:val="20"/>
      <w:lang w:val="en-US"/>
    </w:rPr>
  </w:style>
  <w:style w:type="paragraph" w:customStyle="1" w:styleId="v-Overskrift3-num">
    <w:name w:val="v-Overskrift 3-num"/>
    <w:uiPriority w:val="99"/>
    <w:pPr>
      <w:keepNext/>
      <w:tabs>
        <w:tab w:val="left" w:pos="72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before="360" w:after="80" w:line="300" w:lineRule="atLeast"/>
      <w:ind w:left="720" w:hanging="720"/>
    </w:pPr>
    <w:rPr>
      <w:rFonts w:ascii="UniMyriad Regular" w:hAnsi="UniMyriad Regular" w:cs="UniMyriad Regular"/>
      <w:color w:val="000000"/>
      <w:w w:val="0"/>
      <w:kern w:val="0"/>
      <w:sz w:val="26"/>
      <w:szCs w:val="26"/>
      <w:lang w:val="en-US"/>
    </w:rPr>
  </w:style>
  <w:style w:type="paragraph" w:customStyle="1" w:styleId="v-Overskrift4-num">
    <w:name w:val="v-Overskrift 4-num"/>
    <w:uiPriority w:val="99"/>
    <w:pPr>
      <w:keepNext/>
      <w:tabs>
        <w:tab w:val="left" w:pos="78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s>
      <w:autoSpaceDE w:val="0"/>
      <w:autoSpaceDN w:val="0"/>
      <w:adjustRightInd w:val="0"/>
      <w:spacing w:before="120" w:after="0" w:line="280" w:lineRule="atLeast"/>
      <w:ind w:left="780" w:hanging="780"/>
    </w:pPr>
    <w:rPr>
      <w:rFonts w:ascii="UniMyriad Regular" w:hAnsi="UniMyriad Regular" w:cs="UniMyriad Regular"/>
      <w:i/>
      <w:iCs/>
      <w:color w:val="000000"/>
      <w:w w:val="0"/>
      <w:kern w:val="0"/>
      <w:sz w:val="24"/>
      <w:szCs w:val="24"/>
      <w:lang w:val="en-US"/>
    </w:rPr>
  </w:style>
  <w:style w:type="paragraph" w:styleId="Dokumentkart">
    <w:name w:val="Document Map"/>
    <w:basedOn w:val="Normal"/>
    <w:link w:val="DokumentkartTegn"/>
    <w:uiPriority w:val="99"/>
    <w:rsid w:val="008C2AB1"/>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8C2AB1"/>
    <w:rPr>
      <w:rFonts w:ascii="Tahoma" w:eastAsia="Times New Roman" w:hAnsi="Tahoma" w:cs="Tahoma"/>
      <w:spacing w:val="4"/>
      <w:kern w:val="0"/>
      <w:sz w:val="24"/>
      <w:shd w:val="clear" w:color="auto" w:fill="000080"/>
      <w14:ligatures w14:val="none"/>
    </w:rPr>
  </w:style>
  <w:style w:type="paragraph" w:customStyle="1" w:styleId="Konge">
    <w:name w:val="Konge"/>
    <w:uiPriority w:val="99"/>
    <w:pPr>
      <w:tabs>
        <w:tab w:val="left" w:pos="70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after="120" w:line="280" w:lineRule="atLeast"/>
    </w:pPr>
    <w:rPr>
      <w:rFonts w:ascii="Times New Roman" w:hAnsi="Times New Roman" w:cs="Times New Roman"/>
      <w:color w:val="000000"/>
      <w:w w:val="0"/>
      <w:kern w:val="0"/>
      <w:sz w:val="24"/>
      <w:szCs w:val="24"/>
      <w:lang w:val="en-US"/>
    </w:rPr>
  </w:style>
  <w:style w:type="paragraph" w:customStyle="1" w:styleId="IndexIX">
    <w:name w:val="IndexIX"/>
    <w:uiPriority w:val="99"/>
    <w:pPr>
      <w:widowControl w:val="0"/>
      <w:autoSpaceDE w:val="0"/>
      <w:autoSpaceDN w:val="0"/>
      <w:adjustRightInd w:val="0"/>
      <w:spacing w:after="0" w:line="280" w:lineRule="atLeast"/>
    </w:pPr>
    <w:rPr>
      <w:rFonts w:ascii="Times New Roman" w:hAnsi="Times New Roman" w:cs="Times New Roman"/>
      <w:w w:val="0"/>
      <w:kern w:val="0"/>
      <w:sz w:val="24"/>
      <w:szCs w:val="24"/>
      <w:lang w:val="en-US"/>
    </w:rPr>
  </w:style>
  <w:style w:type="paragraph" w:styleId="Liste">
    <w:name w:val="List"/>
    <w:basedOn w:val="Normal"/>
    <w:rsid w:val="008C2AB1"/>
    <w:pPr>
      <w:numPr>
        <w:numId w:val="6"/>
      </w:numPr>
      <w:spacing w:line="240" w:lineRule="auto"/>
      <w:contextualSpacing/>
    </w:pPr>
  </w:style>
  <w:style w:type="paragraph" w:styleId="Liste2">
    <w:name w:val="List 2"/>
    <w:basedOn w:val="Normal"/>
    <w:rsid w:val="008C2AB1"/>
    <w:pPr>
      <w:numPr>
        <w:ilvl w:val="1"/>
        <w:numId w:val="6"/>
      </w:numPr>
      <w:spacing w:after="0"/>
    </w:pPr>
  </w:style>
  <w:style w:type="paragraph" w:styleId="Liste3">
    <w:name w:val="List 3"/>
    <w:basedOn w:val="Normal"/>
    <w:rsid w:val="008C2AB1"/>
    <w:pPr>
      <w:numPr>
        <w:ilvl w:val="2"/>
        <w:numId w:val="6"/>
      </w:numPr>
      <w:spacing w:after="0"/>
    </w:pPr>
    <w:rPr>
      <w:spacing w:val="0"/>
    </w:rPr>
  </w:style>
  <w:style w:type="paragraph" w:styleId="Liste4">
    <w:name w:val="List 4"/>
    <w:basedOn w:val="Normal"/>
    <w:rsid w:val="008C2AB1"/>
    <w:pPr>
      <w:numPr>
        <w:ilvl w:val="3"/>
        <w:numId w:val="6"/>
      </w:numPr>
      <w:spacing w:after="0"/>
    </w:pPr>
    <w:rPr>
      <w:spacing w:val="0"/>
    </w:rPr>
  </w:style>
  <w:style w:type="paragraph" w:styleId="Liste5">
    <w:name w:val="List 5"/>
    <w:basedOn w:val="Normal"/>
    <w:rsid w:val="008C2AB1"/>
    <w:pPr>
      <w:numPr>
        <w:ilvl w:val="4"/>
        <w:numId w:val="6"/>
      </w:numPr>
      <w:spacing w:after="0"/>
    </w:pPr>
    <w:rPr>
      <w:spacing w:val="0"/>
    </w:rPr>
  </w:style>
  <w:style w:type="paragraph" w:styleId="Merknadstekst">
    <w:name w:val="annotation text"/>
    <w:basedOn w:val="Normal"/>
    <w:link w:val="MerknadstekstTegn"/>
    <w:rsid w:val="008C2AB1"/>
    <w:rPr>
      <w:spacing w:val="0"/>
      <w:sz w:val="20"/>
    </w:rPr>
  </w:style>
  <w:style w:type="character" w:customStyle="1" w:styleId="MerknadstekstTegn">
    <w:name w:val="Merknadstekst Tegn"/>
    <w:basedOn w:val="Standardskriftforavsnitt"/>
    <w:link w:val="Merknadstekst"/>
    <w:rsid w:val="008C2AB1"/>
    <w:rPr>
      <w:rFonts w:ascii="Times New Roman" w:eastAsia="Times New Roman" w:hAnsi="Times New Roman"/>
      <w:kern w:val="0"/>
      <w:sz w:val="20"/>
      <w14:ligatures w14:val="none"/>
    </w:rPr>
  </w:style>
  <w:style w:type="paragraph" w:styleId="Nummerertliste">
    <w:name w:val="List Number"/>
    <w:basedOn w:val="Normal"/>
    <w:rsid w:val="008C2AB1"/>
    <w:pPr>
      <w:numPr>
        <w:numId w:val="4"/>
      </w:numPr>
      <w:spacing w:after="0"/>
    </w:pPr>
    <w:rPr>
      <w:rFonts w:ascii="Times" w:eastAsia="Batang" w:hAnsi="Times"/>
      <w:spacing w:val="0"/>
      <w:szCs w:val="20"/>
    </w:rPr>
  </w:style>
  <w:style w:type="paragraph" w:styleId="Nummerertliste2">
    <w:name w:val="List Number 2"/>
    <w:basedOn w:val="Normal"/>
    <w:rsid w:val="008C2AB1"/>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8C2AB1"/>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8C2AB1"/>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8C2AB1"/>
    <w:pPr>
      <w:numPr>
        <w:ilvl w:val="4"/>
        <w:numId w:val="4"/>
      </w:numPr>
      <w:spacing w:after="0" w:line="240" w:lineRule="auto"/>
    </w:pPr>
    <w:rPr>
      <w:rFonts w:ascii="Times" w:eastAsia="Batang" w:hAnsi="Times"/>
      <w:spacing w:val="0"/>
      <w:szCs w:val="20"/>
    </w:rPr>
  </w:style>
  <w:style w:type="paragraph" w:styleId="Punktliste">
    <w:name w:val="List Bullet"/>
    <w:basedOn w:val="Normal"/>
    <w:rsid w:val="008C2AB1"/>
    <w:pPr>
      <w:spacing w:after="0"/>
      <w:ind w:left="284" w:hanging="284"/>
    </w:pPr>
  </w:style>
  <w:style w:type="paragraph" w:styleId="Punktliste2">
    <w:name w:val="List Bullet 2"/>
    <w:basedOn w:val="Normal"/>
    <w:rsid w:val="008C2AB1"/>
    <w:pPr>
      <w:spacing w:after="0"/>
      <w:ind w:left="568" w:hanging="284"/>
    </w:pPr>
  </w:style>
  <w:style w:type="paragraph" w:styleId="Punktliste3">
    <w:name w:val="List Bullet 3"/>
    <w:basedOn w:val="Normal"/>
    <w:rsid w:val="008C2AB1"/>
    <w:pPr>
      <w:spacing w:after="0"/>
      <w:ind w:left="851" w:hanging="284"/>
    </w:pPr>
  </w:style>
  <w:style w:type="paragraph" w:styleId="Punktliste4">
    <w:name w:val="List Bullet 4"/>
    <w:basedOn w:val="Normal"/>
    <w:rsid w:val="008C2AB1"/>
    <w:pPr>
      <w:spacing w:after="0"/>
      <w:ind w:left="1135" w:hanging="284"/>
    </w:pPr>
    <w:rPr>
      <w:spacing w:val="0"/>
    </w:rPr>
  </w:style>
  <w:style w:type="paragraph" w:styleId="Punktliste5">
    <w:name w:val="List Bullet 5"/>
    <w:basedOn w:val="Normal"/>
    <w:rsid w:val="008C2AB1"/>
    <w:pPr>
      <w:spacing w:after="0"/>
      <w:ind w:left="1418" w:hanging="284"/>
    </w:pPr>
    <w:rPr>
      <w:spacing w:val="0"/>
    </w:rPr>
  </w:style>
  <w:style w:type="paragraph" w:styleId="Undertittel0">
    <w:name w:val="Subtitle"/>
    <w:basedOn w:val="Normal"/>
    <w:next w:val="Normal"/>
    <w:link w:val="UndertittelTegn"/>
    <w:qFormat/>
    <w:rsid w:val="008C2AB1"/>
    <w:pPr>
      <w:keepNext/>
      <w:keepLines/>
      <w:spacing w:before="360"/>
    </w:pPr>
    <w:rPr>
      <w:rFonts w:ascii="Arial" w:hAnsi="Arial"/>
      <w:b/>
      <w:sz w:val="28"/>
    </w:rPr>
  </w:style>
  <w:style w:type="character" w:customStyle="1" w:styleId="UndertittelTegn">
    <w:name w:val="Undertittel Tegn"/>
    <w:basedOn w:val="Standardskriftforavsnitt"/>
    <w:link w:val="Undertittel0"/>
    <w:rsid w:val="008C2AB1"/>
    <w:rPr>
      <w:rFonts w:ascii="Arial" w:eastAsia="Times New Roman" w:hAnsi="Arial"/>
      <w:b/>
      <w:spacing w:val="4"/>
      <w:kern w:val="0"/>
      <w:sz w:val="28"/>
      <w14:ligatures w14:val="none"/>
    </w:rPr>
  </w:style>
  <w:style w:type="paragraph" w:customStyle="1" w:styleId="Figur">
    <w:name w:val="Figur"/>
    <w:basedOn w:val="Normal"/>
    <w:uiPriority w:val="99"/>
    <w:rsid w:val="008C2AB1"/>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8C2AB1"/>
    <w:pPr>
      <w:spacing w:after="0" w:line="240" w:lineRule="auto"/>
      <w:ind w:left="240" w:hanging="240"/>
    </w:pPr>
  </w:style>
  <w:style w:type="paragraph" w:styleId="Indeks2">
    <w:name w:val="index 2"/>
    <w:basedOn w:val="Normal"/>
    <w:next w:val="Normal"/>
    <w:autoRedefine/>
    <w:uiPriority w:val="99"/>
    <w:unhideWhenUsed/>
    <w:rsid w:val="008C2AB1"/>
    <w:pPr>
      <w:spacing w:after="0" w:line="240" w:lineRule="auto"/>
      <w:ind w:left="480" w:hanging="240"/>
    </w:pPr>
  </w:style>
  <w:style w:type="paragraph" w:styleId="Indeks3">
    <w:name w:val="index 3"/>
    <w:basedOn w:val="Normal"/>
    <w:next w:val="Normal"/>
    <w:autoRedefine/>
    <w:uiPriority w:val="99"/>
    <w:unhideWhenUsed/>
    <w:rsid w:val="008C2AB1"/>
    <w:pPr>
      <w:spacing w:after="0" w:line="240" w:lineRule="auto"/>
      <w:ind w:left="720" w:hanging="240"/>
    </w:pPr>
  </w:style>
  <w:style w:type="paragraph" w:styleId="Indeks4">
    <w:name w:val="index 4"/>
    <w:basedOn w:val="Normal"/>
    <w:next w:val="Normal"/>
    <w:autoRedefine/>
    <w:uiPriority w:val="99"/>
    <w:unhideWhenUsed/>
    <w:rsid w:val="008C2AB1"/>
    <w:pPr>
      <w:spacing w:after="0" w:line="240" w:lineRule="auto"/>
      <w:ind w:left="960" w:hanging="240"/>
    </w:pPr>
  </w:style>
  <w:style w:type="paragraph" w:styleId="Indeks5">
    <w:name w:val="index 5"/>
    <w:basedOn w:val="Normal"/>
    <w:next w:val="Normal"/>
    <w:autoRedefine/>
    <w:uiPriority w:val="99"/>
    <w:unhideWhenUsed/>
    <w:rsid w:val="008C2AB1"/>
    <w:pPr>
      <w:spacing w:after="0" w:line="240" w:lineRule="auto"/>
      <w:ind w:left="1200" w:hanging="240"/>
    </w:pPr>
  </w:style>
  <w:style w:type="paragraph" w:styleId="Indeks6">
    <w:name w:val="index 6"/>
    <w:basedOn w:val="Normal"/>
    <w:next w:val="Normal"/>
    <w:autoRedefine/>
    <w:uiPriority w:val="99"/>
    <w:unhideWhenUsed/>
    <w:rsid w:val="008C2AB1"/>
    <w:pPr>
      <w:spacing w:after="0" w:line="240" w:lineRule="auto"/>
      <w:ind w:left="1440" w:hanging="240"/>
    </w:pPr>
  </w:style>
  <w:style w:type="paragraph" w:styleId="Indeks7">
    <w:name w:val="index 7"/>
    <w:basedOn w:val="Normal"/>
    <w:next w:val="Normal"/>
    <w:autoRedefine/>
    <w:uiPriority w:val="99"/>
    <w:unhideWhenUsed/>
    <w:rsid w:val="008C2AB1"/>
    <w:pPr>
      <w:spacing w:after="0" w:line="240" w:lineRule="auto"/>
      <w:ind w:left="1680" w:hanging="240"/>
    </w:pPr>
  </w:style>
  <w:style w:type="paragraph" w:styleId="Indeks8">
    <w:name w:val="index 8"/>
    <w:basedOn w:val="Normal"/>
    <w:next w:val="Normal"/>
    <w:autoRedefine/>
    <w:uiPriority w:val="99"/>
    <w:unhideWhenUsed/>
    <w:rsid w:val="008C2AB1"/>
    <w:pPr>
      <w:spacing w:after="0" w:line="240" w:lineRule="auto"/>
      <w:ind w:left="1920" w:hanging="240"/>
    </w:pPr>
  </w:style>
  <w:style w:type="paragraph" w:styleId="Indeks9">
    <w:name w:val="index 9"/>
    <w:basedOn w:val="Normal"/>
    <w:next w:val="Normal"/>
    <w:autoRedefine/>
    <w:uiPriority w:val="99"/>
    <w:unhideWhenUsed/>
    <w:rsid w:val="008C2AB1"/>
    <w:pPr>
      <w:spacing w:after="0" w:line="240" w:lineRule="auto"/>
      <w:ind w:left="2160" w:hanging="240"/>
    </w:pPr>
  </w:style>
  <w:style w:type="paragraph" w:styleId="INNH6">
    <w:name w:val="toc 6"/>
    <w:basedOn w:val="Normal"/>
    <w:next w:val="Normal"/>
    <w:autoRedefine/>
    <w:uiPriority w:val="39"/>
    <w:unhideWhenUsed/>
    <w:rsid w:val="008C2AB1"/>
    <w:pPr>
      <w:spacing w:after="100"/>
      <w:ind w:left="1200"/>
    </w:pPr>
  </w:style>
  <w:style w:type="paragraph" w:styleId="INNH7">
    <w:name w:val="toc 7"/>
    <w:basedOn w:val="Normal"/>
    <w:next w:val="Normal"/>
    <w:autoRedefine/>
    <w:uiPriority w:val="39"/>
    <w:unhideWhenUsed/>
    <w:rsid w:val="008C2AB1"/>
    <w:pPr>
      <w:spacing w:after="100"/>
      <w:ind w:left="1440"/>
    </w:pPr>
  </w:style>
  <w:style w:type="paragraph" w:styleId="INNH8">
    <w:name w:val="toc 8"/>
    <w:basedOn w:val="Normal"/>
    <w:next w:val="Normal"/>
    <w:autoRedefine/>
    <w:uiPriority w:val="39"/>
    <w:unhideWhenUsed/>
    <w:rsid w:val="008C2AB1"/>
    <w:pPr>
      <w:spacing w:after="100"/>
      <w:ind w:left="1680"/>
    </w:pPr>
  </w:style>
  <w:style w:type="paragraph" w:styleId="INNH9">
    <w:name w:val="toc 9"/>
    <w:basedOn w:val="Normal"/>
    <w:next w:val="Normal"/>
    <w:autoRedefine/>
    <w:uiPriority w:val="39"/>
    <w:unhideWhenUsed/>
    <w:rsid w:val="008C2AB1"/>
    <w:pPr>
      <w:spacing w:after="100"/>
      <w:ind w:left="1920"/>
    </w:pPr>
  </w:style>
  <w:style w:type="paragraph" w:styleId="Vanliginnrykk">
    <w:name w:val="Normal Indent"/>
    <w:basedOn w:val="Normal"/>
    <w:uiPriority w:val="99"/>
    <w:unhideWhenUsed/>
    <w:rsid w:val="008C2AB1"/>
    <w:pPr>
      <w:ind w:left="708"/>
    </w:pPr>
  </w:style>
  <w:style w:type="paragraph" w:styleId="Stikkordregisteroverskrift">
    <w:name w:val="index heading"/>
    <w:basedOn w:val="Normal"/>
    <w:next w:val="Indeks1"/>
    <w:uiPriority w:val="99"/>
    <w:unhideWhenUsed/>
    <w:rsid w:val="008C2AB1"/>
    <w:rPr>
      <w:rFonts w:asciiTheme="majorHAnsi" w:eastAsiaTheme="majorEastAsia" w:hAnsiTheme="majorHAnsi" w:cstheme="majorBidi"/>
      <w:b/>
      <w:bCs/>
    </w:rPr>
  </w:style>
  <w:style w:type="paragraph" w:styleId="Bildetekst">
    <w:name w:val="caption"/>
    <w:basedOn w:val="Normal"/>
    <w:next w:val="Normal"/>
    <w:uiPriority w:val="35"/>
    <w:unhideWhenUsed/>
    <w:qFormat/>
    <w:rsid w:val="008C2AB1"/>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8C2AB1"/>
    <w:pPr>
      <w:spacing w:after="0"/>
    </w:pPr>
  </w:style>
  <w:style w:type="paragraph" w:styleId="Konvoluttadresse">
    <w:name w:val="envelope address"/>
    <w:basedOn w:val="Normal"/>
    <w:uiPriority w:val="99"/>
    <w:unhideWhenUsed/>
    <w:rsid w:val="008C2AB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8C2AB1"/>
    <w:pPr>
      <w:spacing w:after="0" w:line="240" w:lineRule="auto"/>
    </w:pPr>
    <w:rPr>
      <w:sz w:val="20"/>
      <w:szCs w:val="20"/>
    </w:rPr>
  </w:style>
  <w:style w:type="character" w:customStyle="1" w:styleId="SluttnotetekstTegn">
    <w:name w:val="Sluttnotetekst Tegn"/>
    <w:basedOn w:val="Standardskriftforavsnitt"/>
    <w:link w:val="Sluttnotetekst"/>
    <w:uiPriority w:val="99"/>
    <w:rsid w:val="008C2AB1"/>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unhideWhenUsed/>
    <w:rsid w:val="008C2AB1"/>
    <w:pPr>
      <w:spacing w:after="0"/>
      <w:ind w:left="240" w:hanging="240"/>
    </w:pPr>
  </w:style>
  <w:style w:type="paragraph" w:styleId="Makrotekst">
    <w:name w:val="macro"/>
    <w:link w:val="MakrotekstTegn"/>
    <w:uiPriority w:val="99"/>
    <w:unhideWhenUsed/>
    <w:rsid w:val="008C2AB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rsid w:val="008C2AB1"/>
    <w:rPr>
      <w:rFonts w:ascii="Consolas" w:eastAsia="Times New Roman" w:hAnsi="Consolas"/>
      <w:spacing w:val="4"/>
      <w:kern w:val="0"/>
      <w14:ligatures w14:val="none"/>
    </w:rPr>
  </w:style>
  <w:style w:type="paragraph" w:styleId="Kildelisteoverskrift">
    <w:name w:val="toa heading"/>
    <w:basedOn w:val="Normal"/>
    <w:next w:val="Normal"/>
    <w:uiPriority w:val="99"/>
    <w:unhideWhenUsed/>
    <w:rsid w:val="008C2AB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C2AB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C2AB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unhideWhenUsed/>
    <w:rsid w:val="008C2AB1"/>
    <w:pPr>
      <w:spacing w:after="0" w:line="240" w:lineRule="auto"/>
      <w:ind w:left="4252"/>
    </w:pPr>
  </w:style>
  <w:style w:type="character" w:customStyle="1" w:styleId="HilsenTegn">
    <w:name w:val="Hilsen Tegn"/>
    <w:basedOn w:val="Standardskriftforavsnitt"/>
    <w:link w:val="Hilsen"/>
    <w:uiPriority w:val="99"/>
    <w:rsid w:val="008C2AB1"/>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8C2AB1"/>
    <w:pPr>
      <w:spacing w:after="0" w:line="240" w:lineRule="auto"/>
      <w:ind w:left="4252"/>
    </w:pPr>
  </w:style>
  <w:style w:type="character" w:customStyle="1" w:styleId="UnderskriftTegn">
    <w:name w:val="Underskrift Tegn"/>
    <w:basedOn w:val="Standardskriftforavsnitt"/>
    <w:link w:val="Underskrift"/>
    <w:uiPriority w:val="99"/>
    <w:rsid w:val="008C2AB1"/>
    <w:rPr>
      <w:rFonts w:ascii="Times New Roman" w:eastAsia="Times New Roman" w:hAnsi="Times New Roman"/>
      <w:spacing w:val="4"/>
      <w:kern w:val="0"/>
      <w:sz w:val="24"/>
      <w14:ligatures w14:val="none"/>
    </w:rPr>
  </w:style>
  <w:style w:type="paragraph" w:styleId="Liste-forts">
    <w:name w:val="List Continue"/>
    <w:basedOn w:val="Normal"/>
    <w:uiPriority w:val="99"/>
    <w:unhideWhenUsed/>
    <w:rsid w:val="008C2AB1"/>
    <w:pPr>
      <w:ind w:left="283"/>
      <w:contextualSpacing/>
    </w:pPr>
  </w:style>
  <w:style w:type="paragraph" w:styleId="Liste-forts2">
    <w:name w:val="List Continue 2"/>
    <w:basedOn w:val="Normal"/>
    <w:uiPriority w:val="99"/>
    <w:unhideWhenUsed/>
    <w:rsid w:val="008C2AB1"/>
    <w:pPr>
      <w:ind w:left="566"/>
      <w:contextualSpacing/>
    </w:pPr>
  </w:style>
  <w:style w:type="paragraph" w:styleId="Liste-forts3">
    <w:name w:val="List Continue 3"/>
    <w:basedOn w:val="Normal"/>
    <w:uiPriority w:val="99"/>
    <w:unhideWhenUsed/>
    <w:rsid w:val="008C2AB1"/>
    <w:pPr>
      <w:ind w:left="849"/>
      <w:contextualSpacing/>
    </w:pPr>
  </w:style>
  <w:style w:type="paragraph" w:styleId="Liste-forts4">
    <w:name w:val="List Continue 4"/>
    <w:basedOn w:val="Normal"/>
    <w:uiPriority w:val="99"/>
    <w:unhideWhenUsed/>
    <w:rsid w:val="008C2AB1"/>
    <w:pPr>
      <w:ind w:left="1132"/>
      <w:contextualSpacing/>
    </w:pPr>
  </w:style>
  <w:style w:type="paragraph" w:styleId="Liste-forts5">
    <w:name w:val="List Continue 5"/>
    <w:basedOn w:val="Normal"/>
    <w:uiPriority w:val="99"/>
    <w:unhideWhenUsed/>
    <w:rsid w:val="008C2AB1"/>
    <w:pPr>
      <w:ind w:left="1415"/>
      <w:contextualSpacing/>
    </w:pPr>
  </w:style>
  <w:style w:type="paragraph" w:styleId="Meldingshode">
    <w:name w:val="Message Header"/>
    <w:basedOn w:val="Normal"/>
    <w:link w:val="MeldingshodeTegn"/>
    <w:uiPriority w:val="99"/>
    <w:unhideWhenUsed/>
    <w:rsid w:val="008C2A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C2AB1"/>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unhideWhenUsed/>
    <w:rsid w:val="008C2AB1"/>
  </w:style>
  <w:style w:type="character" w:customStyle="1" w:styleId="InnledendehilsenTegn">
    <w:name w:val="Innledende hilsen Tegn"/>
    <w:basedOn w:val="Standardskriftforavsnitt"/>
    <w:link w:val="Innledendehilsen"/>
    <w:uiPriority w:val="99"/>
    <w:rsid w:val="008C2AB1"/>
    <w:rPr>
      <w:rFonts w:ascii="Times New Roman" w:eastAsia="Times New Roman" w:hAnsi="Times New Roman"/>
      <w:spacing w:val="4"/>
      <w:kern w:val="0"/>
      <w:sz w:val="24"/>
      <w14:ligatures w14:val="none"/>
    </w:rPr>
  </w:style>
  <w:style w:type="paragraph" w:customStyle="1" w:styleId="vedlegg-nrLOF">
    <w:name w:val="vedlegg-nrLOF"/>
    <w:uiPriority w:val="99"/>
    <w:pPr>
      <w:widowControl w:val="0"/>
      <w:autoSpaceDE w:val="0"/>
      <w:autoSpaceDN w:val="0"/>
      <w:adjustRightInd w:val="0"/>
      <w:spacing w:before="440" w:after="40" w:line="240" w:lineRule="atLeast"/>
      <w:jc w:val="both"/>
    </w:pPr>
    <w:rPr>
      <w:rFonts w:ascii="Times New Roman" w:hAnsi="Times New Roman" w:cs="Times New Roman"/>
      <w:b/>
      <w:bCs/>
      <w:color w:val="000000"/>
      <w:w w:val="0"/>
      <w:kern w:val="0"/>
      <w:sz w:val="24"/>
      <w:szCs w:val="24"/>
      <w:lang w:val="en-US"/>
    </w:rPr>
  </w:style>
  <w:style w:type="paragraph" w:customStyle="1" w:styleId="vedlegg-nrLOP">
    <w:name w:val="vedlegg-nrLOP"/>
    <w:uiPriority w:val="99"/>
    <w:pPr>
      <w:widowControl w:val="0"/>
      <w:autoSpaceDE w:val="0"/>
      <w:autoSpaceDN w:val="0"/>
      <w:adjustRightInd w:val="0"/>
      <w:spacing w:before="440" w:after="40" w:line="240" w:lineRule="atLeast"/>
      <w:jc w:val="both"/>
    </w:pPr>
    <w:rPr>
      <w:rFonts w:ascii="Times New Roman" w:hAnsi="Times New Roman" w:cs="Times New Roman"/>
      <w:b/>
      <w:bCs/>
      <w:color w:val="000000"/>
      <w:w w:val="0"/>
      <w:kern w:val="0"/>
      <w:sz w:val="24"/>
      <w:szCs w:val="24"/>
      <w:lang w:val="en-US"/>
    </w:rPr>
  </w:style>
  <w:style w:type="paragraph" w:customStyle="1" w:styleId="Luftover3">
    <w:name w:val="Luft_over_3"/>
    <w:uiPriority w:val="99"/>
    <w:pPr>
      <w:widowControl w:val="0"/>
      <w:autoSpaceDE w:val="0"/>
      <w:autoSpaceDN w:val="0"/>
      <w:adjustRightInd w:val="0"/>
      <w:spacing w:before="240" w:after="0" w:line="160" w:lineRule="atLeast"/>
      <w:jc w:val="both"/>
    </w:pPr>
    <w:rPr>
      <w:rFonts w:ascii="Times New Roman" w:hAnsi="Times New Roman" w:cs="Times New Roman"/>
      <w:color w:val="000000"/>
      <w:w w:val="0"/>
      <w:kern w:val="0"/>
      <w:sz w:val="4"/>
      <w:szCs w:val="4"/>
      <w:lang w:val="en-US"/>
    </w:rPr>
  </w:style>
  <w:style w:type="paragraph" w:customStyle="1" w:styleId="Luftover4">
    <w:name w:val="Luft_over_4"/>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GB"/>
    </w:rPr>
  </w:style>
  <w:style w:type="paragraph" w:customStyle="1" w:styleId="lovbokstav">
    <w:name w:val="lovbokstav"/>
    <w:uiPriority w:val="99"/>
    <w:pPr>
      <w:tabs>
        <w:tab w:val="left" w:pos="70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after="0" w:line="280" w:lineRule="atLeast"/>
    </w:pPr>
    <w:rPr>
      <w:rFonts w:ascii="Times New Roman" w:hAnsi="Times New Roman" w:cs="Times New Roman"/>
      <w:color w:val="000000"/>
      <w:w w:val="0"/>
      <w:kern w:val="0"/>
      <w:sz w:val="24"/>
      <w:szCs w:val="24"/>
      <w:lang w:val="en-US"/>
    </w:rPr>
  </w:style>
  <w:style w:type="paragraph" w:customStyle="1" w:styleId="Lovnr">
    <w:name w:val="Lovnr"/>
    <w:uiPriority w:val="99"/>
    <w:pPr>
      <w:tabs>
        <w:tab w:val="left" w:pos="70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after="0" w:line="280" w:lineRule="atLeast"/>
    </w:pPr>
    <w:rPr>
      <w:rFonts w:ascii="Times New Roman" w:hAnsi="Times New Roman" w:cs="Times New Roman"/>
      <w:color w:val="000000"/>
      <w:w w:val="0"/>
      <w:kern w:val="0"/>
      <w:sz w:val="24"/>
      <w:szCs w:val="24"/>
      <w:lang w:val="en-US"/>
    </w:rPr>
  </w:style>
  <w:style w:type="paragraph" w:customStyle="1" w:styleId="Nestetliste">
    <w:name w:val="Nestet liste"/>
    <w:uiPriority w:val="99"/>
    <w:pPr>
      <w:tabs>
        <w:tab w:val="left" w:pos="70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after="0" w:line="240" w:lineRule="auto"/>
    </w:pPr>
    <w:rPr>
      <w:rFonts w:ascii="Times New Roman" w:hAnsi="Times New Roman" w:cs="Times New Roman"/>
      <w:color w:val="000000"/>
      <w:w w:val="0"/>
      <w:kern w:val="0"/>
      <w:sz w:val="24"/>
      <w:szCs w:val="24"/>
      <w:lang w:val="en-US"/>
    </w:rPr>
  </w:style>
  <w:style w:type="paragraph" w:customStyle="1" w:styleId="Sesjon-INNL-SIDE">
    <w:name w:val="Sesjon-INNL-SIDE"/>
    <w:uiPriority w:val="99"/>
    <w:pPr>
      <w:widowControl w:val="0"/>
      <w:pBdr>
        <w:bottom w:val="single" w:sz="8" w:space="0" w:color="auto"/>
      </w:pBdr>
      <w:autoSpaceDE w:val="0"/>
      <w:autoSpaceDN w:val="0"/>
      <w:adjustRightInd w:val="0"/>
      <w:spacing w:after="0" w:line="180" w:lineRule="atLeast"/>
      <w:jc w:val="center"/>
    </w:pPr>
    <w:rPr>
      <w:rFonts w:ascii="Times New Roman" w:hAnsi="Times New Roman" w:cs="Times New Roman"/>
      <w:color w:val="000000"/>
      <w:w w:val="0"/>
      <w:kern w:val="0"/>
      <w:sz w:val="34"/>
      <w:szCs w:val="34"/>
      <w:lang w:val="en-US"/>
    </w:rPr>
  </w:style>
  <w:style w:type="paragraph" w:customStyle="1" w:styleId="StikkordAPL">
    <w:name w:val="Stikkord()APL"/>
    <w:uiPriority w:val="99"/>
    <w:pPr>
      <w:widowControl w:val="0"/>
      <w:tabs>
        <w:tab w:val="right" w:leader="dot" w:pos="4120"/>
        <w:tab w:val="right" w:pos="4560"/>
      </w:tabs>
      <w:autoSpaceDE w:val="0"/>
      <w:autoSpaceDN w:val="0"/>
      <w:adjustRightInd w:val="0"/>
      <w:spacing w:after="0" w:line="260" w:lineRule="atLeast"/>
    </w:pPr>
    <w:rPr>
      <w:rFonts w:ascii="Times New Roman" w:hAnsi="Times New Roman" w:cs="Times New Roman"/>
      <w:color w:val="000000"/>
      <w:w w:val="0"/>
      <w:kern w:val="0"/>
      <w:sz w:val="20"/>
      <w:szCs w:val="20"/>
      <w:lang w:val="en-US"/>
    </w:rPr>
  </w:style>
  <w:style w:type="paragraph" w:customStyle="1" w:styleId="Tabell-tittelTOC">
    <w:name w:val="Tabell-tittel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i-saerskilt-vedlegg">
    <w:name w:val="i-saerskilt-vedlegg"/>
    <w:uiPriority w:val="99"/>
    <w:pPr>
      <w:widowControl w:val="0"/>
      <w:autoSpaceDE w:val="0"/>
      <w:autoSpaceDN w:val="0"/>
      <w:adjustRightInd w:val="0"/>
      <w:spacing w:after="0" w:line="180" w:lineRule="atLeast"/>
      <w:jc w:val="both"/>
    </w:pPr>
    <w:rPr>
      <w:rFonts w:ascii="Times New Roman" w:hAnsi="Times New Roman" w:cs="Times New Roman"/>
      <w:b/>
      <w:bCs/>
      <w:color w:val="000000"/>
      <w:w w:val="0"/>
      <w:kern w:val="0"/>
      <w:sz w:val="18"/>
      <w:szCs w:val="18"/>
      <w:lang w:val="en-US"/>
    </w:rPr>
  </w:style>
  <w:style w:type="paragraph" w:customStyle="1" w:styleId="Brevtittel">
    <w:name w:val="Brevtittel"/>
    <w:uiPriority w:val="99"/>
    <w:pPr>
      <w:tabs>
        <w:tab w:val="left" w:pos="700"/>
        <w:tab w:val="left" w:pos="14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s>
      <w:autoSpaceDE w:val="0"/>
      <w:autoSpaceDN w:val="0"/>
      <w:adjustRightInd w:val="0"/>
      <w:spacing w:after="0" w:line="240" w:lineRule="auto"/>
    </w:pPr>
    <w:rPr>
      <w:rFonts w:ascii="Times New Roman" w:hAnsi="Times New Roman" w:cs="Times New Roman"/>
      <w:b/>
      <w:bCs/>
      <w:caps/>
      <w:color w:val="000000"/>
      <w:w w:val="0"/>
      <w:kern w:val="0"/>
      <w:sz w:val="24"/>
      <w:szCs w:val="24"/>
      <w:lang w:val="en-US"/>
    </w:rPr>
  </w:style>
  <w:style w:type="paragraph" w:customStyle="1" w:styleId="Body">
    <w:name w:val="Body"/>
    <w:uiPriority w:val="99"/>
    <w:pPr>
      <w:widowControl w:val="0"/>
      <w:autoSpaceDE w:val="0"/>
      <w:autoSpaceDN w:val="0"/>
      <w:adjustRightInd w:val="0"/>
      <w:spacing w:after="0" w:line="240" w:lineRule="atLeast"/>
    </w:pPr>
    <w:rPr>
      <w:rFonts w:ascii="Times New Roman" w:hAnsi="Times New Roman" w:cs="Times New Roman"/>
      <w:color w:val="000000"/>
      <w:w w:val="0"/>
      <w:kern w:val="0"/>
      <w:sz w:val="20"/>
      <w:szCs w:val="20"/>
      <w:lang w:val="en-US"/>
    </w:rPr>
  </w:style>
  <w:style w:type="paragraph" w:customStyle="1" w:styleId="CellBody">
    <w:name w:val="CellBody"/>
    <w:uiPriority w:val="99"/>
    <w:pPr>
      <w:autoSpaceDE w:val="0"/>
      <w:autoSpaceDN w:val="0"/>
      <w:adjustRightInd w:val="0"/>
      <w:spacing w:after="0" w:line="280" w:lineRule="atLeast"/>
    </w:pPr>
    <w:rPr>
      <w:rFonts w:ascii="Times New Roman" w:hAnsi="Times New Roman" w:cs="Times New Roman"/>
      <w:color w:val="000000"/>
      <w:w w:val="0"/>
      <w:kern w:val="0"/>
      <w:sz w:val="24"/>
      <w:szCs w:val="24"/>
      <w:lang w:val="en-US"/>
    </w:rPr>
  </w:style>
  <w:style w:type="paragraph" w:customStyle="1" w:styleId="CellHeading">
    <w:name w:val="CellHeading"/>
    <w:uiPriority w:val="99"/>
    <w:pPr>
      <w:suppressAutoHyphens/>
      <w:autoSpaceDE w:val="0"/>
      <w:autoSpaceDN w:val="0"/>
      <w:adjustRightInd w:val="0"/>
      <w:spacing w:after="0" w:line="200" w:lineRule="atLeast"/>
    </w:pPr>
    <w:rPr>
      <w:rFonts w:ascii="Times New Roman" w:hAnsi="Times New Roman" w:cs="Times New Roman"/>
      <w:color w:val="000000"/>
      <w:w w:val="0"/>
      <w:kern w:val="0"/>
      <w:sz w:val="24"/>
      <w:szCs w:val="24"/>
      <w:lang w:val="en-US"/>
    </w:rPr>
  </w:style>
  <w:style w:type="paragraph" w:customStyle="1" w:styleId="i-tmp-prp0">
    <w:name w:val="i-tmp-prp"/>
    <w:uiPriority w:val="99"/>
    <w:pPr>
      <w:widowControl w:val="0"/>
      <w:autoSpaceDE w:val="0"/>
      <w:autoSpaceDN w:val="0"/>
      <w:adjustRightInd w:val="0"/>
      <w:spacing w:before="660" w:after="40" w:line="800" w:lineRule="atLeast"/>
      <w:jc w:val="center"/>
    </w:pPr>
    <w:rPr>
      <w:rFonts w:ascii="Times New Roman" w:hAnsi="Times New Roman" w:cs="Times New Roman"/>
      <w:color w:val="000000"/>
      <w:w w:val="0"/>
      <w:kern w:val="0"/>
      <w:sz w:val="80"/>
      <w:szCs w:val="80"/>
      <w:lang w:val="en-US"/>
    </w:rPr>
  </w:style>
  <w:style w:type="paragraph" w:customStyle="1" w:styleId="NormalX">
    <w:name w:val="NormalX"/>
    <w:uiPriority w:val="99"/>
    <w:pPr>
      <w:autoSpaceDE w:val="0"/>
      <w:autoSpaceDN w:val="0"/>
      <w:adjustRightInd w:val="0"/>
      <w:spacing w:after="0" w:line="240" w:lineRule="atLeast"/>
      <w:ind w:firstLine="320"/>
      <w:jc w:val="both"/>
    </w:pPr>
    <w:rPr>
      <w:rFonts w:ascii="Times New Roman" w:hAnsi="Times New Roman" w:cs="Times New Roman"/>
      <w:color w:val="000000"/>
      <w:w w:val="0"/>
      <w:kern w:val="0"/>
      <w:sz w:val="20"/>
      <w:szCs w:val="20"/>
      <w:lang w:val="en-US"/>
    </w:rPr>
  </w:style>
  <w:style w:type="paragraph" w:styleId="Notatoverskrift">
    <w:name w:val="Note Heading"/>
    <w:basedOn w:val="Normal"/>
    <w:next w:val="Normal"/>
    <w:link w:val="NotatoverskriftTegn"/>
    <w:uiPriority w:val="99"/>
    <w:unhideWhenUsed/>
    <w:rsid w:val="008C2AB1"/>
    <w:pPr>
      <w:spacing w:after="0" w:line="240" w:lineRule="auto"/>
    </w:pPr>
  </w:style>
  <w:style w:type="character" w:customStyle="1" w:styleId="NotatoverskriftTegn">
    <w:name w:val="Notatoverskrift Tegn"/>
    <w:basedOn w:val="Standardskriftforavsnitt"/>
    <w:link w:val="Notatoverskrift"/>
    <w:uiPriority w:val="99"/>
    <w:rsid w:val="008C2AB1"/>
    <w:rPr>
      <w:rFonts w:ascii="Times New Roman" w:eastAsia="Times New Roman" w:hAnsi="Times New Roman"/>
      <w:spacing w:val="4"/>
      <w:kern w:val="0"/>
      <w:sz w:val="24"/>
      <w14:ligatures w14:val="none"/>
    </w:rPr>
  </w:style>
  <w:style w:type="paragraph" w:styleId="Blokktekst">
    <w:name w:val="Block Text"/>
    <w:basedOn w:val="Normal"/>
    <w:uiPriority w:val="99"/>
    <w:unhideWhenUsed/>
    <w:rsid w:val="008C2AB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Rentekst">
    <w:name w:val="Plain Text"/>
    <w:basedOn w:val="Normal"/>
    <w:link w:val="RentekstTegn"/>
    <w:uiPriority w:val="99"/>
    <w:unhideWhenUsed/>
    <w:rsid w:val="008C2AB1"/>
    <w:rPr>
      <w:rFonts w:ascii="Courier New" w:hAnsi="Courier New" w:cs="Courier New"/>
      <w:sz w:val="20"/>
    </w:rPr>
  </w:style>
  <w:style w:type="character" w:customStyle="1" w:styleId="RentekstTegn">
    <w:name w:val="Ren tekst Tegn"/>
    <w:basedOn w:val="Standardskriftforavsnitt"/>
    <w:link w:val="Rentekst"/>
    <w:uiPriority w:val="99"/>
    <w:rsid w:val="008C2AB1"/>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unhideWhenUsed/>
    <w:rsid w:val="008C2AB1"/>
    <w:pPr>
      <w:spacing w:after="0" w:line="240" w:lineRule="auto"/>
    </w:pPr>
  </w:style>
  <w:style w:type="character" w:customStyle="1" w:styleId="E-postsignaturTegn">
    <w:name w:val="E-postsignatur Tegn"/>
    <w:basedOn w:val="Standardskriftforavsnitt"/>
    <w:link w:val="E-postsignatur"/>
    <w:uiPriority w:val="99"/>
    <w:rsid w:val="008C2AB1"/>
    <w:rPr>
      <w:rFonts w:ascii="Times New Roman" w:eastAsia="Times New Roman" w:hAnsi="Times New Roman"/>
      <w:spacing w:val="4"/>
      <w:kern w:val="0"/>
      <w:sz w:val="24"/>
      <w14:ligatures w14:val="none"/>
    </w:rPr>
  </w:style>
  <w:style w:type="paragraph" w:styleId="NormalWeb">
    <w:name w:val="Normal (Web)"/>
    <w:basedOn w:val="Normal"/>
    <w:uiPriority w:val="99"/>
    <w:unhideWhenUsed/>
    <w:rsid w:val="008C2AB1"/>
    <w:rPr>
      <w:szCs w:val="24"/>
    </w:rPr>
  </w:style>
  <w:style w:type="paragraph" w:styleId="HTML-adresse">
    <w:name w:val="HTML Address"/>
    <w:basedOn w:val="Normal"/>
    <w:link w:val="HTML-adresseTegn"/>
    <w:uiPriority w:val="99"/>
    <w:unhideWhenUsed/>
    <w:rsid w:val="008C2AB1"/>
    <w:pPr>
      <w:spacing w:after="0" w:line="240" w:lineRule="auto"/>
    </w:pPr>
    <w:rPr>
      <w:i/>
      <w:iCs/>
    </w:rPr>
  </w:style>
  <w:style w:type="character" w:customStyle="1" w:styleId="HTML-adresseTegn">
    <w:name w:val="HTML-adresse Tegn"/>
    <w:basedOn w:val="Standardskriftforavsnitt"/>
    <w:link w:val="HTML-adresse"/>
    <w:uiPriority w:val="99"/>
    <w:rsid w:val="008C2AB1"/>
    <w:rPr>
      <w:rFonts w:ascii="Times New Roman" w:eastAsia="Times New Roman" w:hAnsi="Times New Roman"/>
      <w:i/>
      <w:iCs/>
      <w:spacing w:val="4"/>
      <w:kern w:val="0"/>
      <w:sz w:val="24"/>
      <w14:ligatures w14:val="none"/>
    </w:rPr>
  </w:style>
  <w:style w:type="paragraph" w:styleId="HTML-forhndsformatert">
    <w:name w:val="HTML Preformatted"/>
    <w:basedOn w:val="Normal"/>
    <w:link w:val="HTML-forhndsformatertTegn"/>
    <w:uiPriority w:val="99"/>
    <w:unhideWhenUsed/>
    <w:rsid w:val="008C2AB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8C2AB1"/>
    <w:rPr>
      <w:rFonts w:ascii="Consolas" w:eastAsia="Times New Roman" w:hAnsi="Consolas"/>
      <w:spacing w:val="4"/>
      <w:kern w:val="0"/>
      <w:sz w:val="20"/>
      <w:szCs w:val="20"/>
      <w14:ligatures w14:val="none"/>
    </w:rPr>
  </w:style>
  <w:style w:type="paragraph" w:styleId="Kommentaremne">
    <w:name w:val="annotation subject"/>
    <w:basedOn w:val="Merknadstekst"/>
    <w:next w:val="Merknadstekst"/>
    <w:link w:val="KommentaremneTegn"/>
    <w:uiPriority w:val="99"/>
    <w:unhideWhenUsed/>
    <w:rsid w:val="008C2AB1"/>
    <w:pPr>
      <w:spacing w:line="240" w:lineRule="auto"/>
    </w:pPr>
    <w:rPr>
      <w:b/>
      <w:bCs/>
      <w:spacing w:val="4"/>
      <w:szCs w:val="20"/>
    </w:rPr>
  </w:style>
  <w:style w:type="character" w:customStyle="1" w:styleId="KommentaremneTegn">
    <w:name w:val="Kommentaremne Tegn"/>
    <w:basedOn w:val="MerknadstekstTegn"/>
    <w:link w:val="Kommentaremne"/>
    <w:uiPriority w:val="99"/>
    <w:rsid w:val="008C2AB1"/>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8C2AB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C2AB1"/>
    <w:rPr>
      <w:rFonts w:ascii="Tahoma" w:eastAsia="Times New Roman" w:hAnsi="Tahoma" w:cs="Tahoma"/>
      <w:spacing w:val="4"/>
      <w:kern w:val="0"/>
      <w:sz w:val="16"/>
      <w:szCs w:val="16"/>
      <w14:ligatures w14:val="none"/>
    </w:rPr>
  </w:style>
  <w:style w:type="paragraph" w:styleId="Ingenmellomrom">
    <w:name w:val="No Spacing"/>
    <w:uiPriority w:val="1"/>
    <w:qFormat/>
    <w:rsid w:val="008C2AB1"/>
    <w:pPr>
      <w:spacing w:after="200" w:line="276" w:lineRule="auto"/>
    </w:pPr>
    <w:rPr>
      <w:rFonts w:ascii="Times New Roman" w:eastAsia="Times New Roman" w:hAnsi="Times New Roman"/>
      <w:spacing w:val="4"/>
      <w:kern w:val="0"/>
      <w:sz w:val="24"/>
      <w14:ligatures w14:val="none"/>
    </w:rPr>
  </w:style>
  <w:style w:type="paragraph" w:styleId="Listeavsnitt">
    <w:name w:val="List Paragraph"/>
    <w:basedOn w:val="Normal"/>
    <w:uiPriority w:val="34"/>
    <w:qFormat/>
    <w:rsid w:val="008C2AB1"/>
    <w:pPr>
      <w:spacing w:before="60" w:after="0"/>
      <w:ind w:left="397"/>
    </w:pPr>
    <w:rPr>
      <w:spacing w:val="0"/>
    </w:rPr>
  </w:style>
  <w:style w:type="paragraph" w:styleId="Sitat">
    <w:name w:val="Quote"/>
    <w:basedOn w:val="Normal"/>
    <w:next w:val="Normal"/>
    <w:link w:val="SitatTegn"/>
    <w:uiPriority w:val="99"/>
    <w:qFormat/>
    <w:pPr>
      <w:widowControl w:val="0"/>
      <w:spacing w:line="240" w:lineRule="auto"/>
    </w:pPr>
    <w:rPr>
      <w:rFonts w:cs="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Sterktsitat">
    <w:name w:val="Intense Quote"/>
    <w:basedOn w:val="Normal"/>
    <w:next w:val="Normal"/>
    <w:link w:val="SterktsitatTegn"/>
    <w:uiPriority w:val="30"/>
    <w:qFormat/>
    <w:rsid w:val="008C2AB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C2AB1"/>
    <w:rPr>
      <w:rFonts w:ascii="Times New Roman" w:eastAsia="Times New Roman" w:hAnsi="Times New Roman"/>
      <w:b/>
      <w:bCs/>
      <w:i/>
      <w:iCs/>
      <w:color w:val="4472C4" w:themeColor="accent1"/>
      <w:spacing w:val="4"/>
      <w:kern w:val="0"/>
      <w:sz w:val="24"/>
      <w14:ligatures w14:val="none"/>
    </w:rPr>
  </w:style>
  <w:style w:type="paragraph" w:styleId="Bibliografi">
    <w:name w:val="Bibliography"/>
    <w:basedOn w:val="Normal"/>
    <w:next w:val="Normal"/>
    <w:uiPriority w:val="37"/>
    <w:unhideWhenUsed/>
    <w:rsid w:val="008C2AB1"/>
  </w:style>
  <w:style w:type="paragraph" w:styleId="Overskriftforinnholdsfortegnelse">
    <w:name w:val="TOC Heading"/>
    <w:basedOn w:val="Overskrift1"/>
    <w:next w:val="Normal"/>
    <w:uiPriority w:val="39"/>
    <w:unhideWhenUsed/>
    <w:qFormat/>
    <w:rsid w:val="008C2AB1"/>
    <w:pPr>
      <w:numPr>
        <w:numId w:val="0"/>
      </w:numPr>
      <w:spacing w:before="480" w:after="0" w:line="259" w:lineRule="auto"/>
      <w:outlineLvl w:val="9"/>
    </w:pPr>
    <w:rPr>
      <w:rFonts w:ascii="Open Sans" w:eastAsiaTheme="majorEastAsia" w:hAnsi="Open Sans" w:cstheme="majorBidi"/>
      <w:bCs/>
      <w:kern w:val="0"/>
      <w:sz w:val="28"/>
      <w:szCs w:val="28"/>
    </w:rPr>
  </w:style>
  <w:style w:type="paragraph" w:styleId="Avsenderadresse">
    <w:name w:val="envelope return"/>
    <w:basedOn w:val="Normal"/>
    <w:uiPriority w:val="99"/>
    <w:unhideWhenUsed/>
    <w:rsid w:val="008C2AB1"/>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8C2AB1"/>
  </w:style>
  <w:style w:type="character" w:customStyle="1" w:styleId="BrdtekstTegn">
    <w:name w:val="Brødtekst Tegn"/>
    <w:basedOn w:val="Standardskriftforavsnitt"/>
    <w:link w:val="Brdtekst"/>
    <w:rsid w:val="008C2AB1"/>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unhideWhenUsed/>
    <w:rsid w:val="008C2AB1"/>
    <w:pPr>
      <w:ind w:firstLine="360"/>
    </w:pPr>
  </w:style>
  <w:style w:type="character" w:customStyle="1" w:styleId="Brdtekst-frsteinnrykkTegn">
    <w:name w:val="Brødtekst - første innrykk Tegn"/>
    <w:basedOn w:val="BrdtekstTegn"/>
    <w:link w:val="Brdtekst-frsteinnrykk"/>
    <w:uiPriority w:val="99"/>
    <w:rsid w:val="008C2AB1"/>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unhideWhenUsed/>
    <w:rsid w:val="008C2AB1"/>
    <w:pPr>
      <w:ind w:left="283"/>
    </w:pPr>
  </w:style>
  <w:style w:type="character" w:customStyle="1" w:styleId="BrdtekstinnrykkTegn">
    <w:name w:val="Brødtekstinnrykk Tegn"/>
    <w:basedOn w:val="Standardskriftforavsnitt"/>
    <w:link w:val="Brdtekstinnrykk"/>
    <w:uiPriority w:val="99"/>
    <w:rsid w:val="008C2AB1"/>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unhideWhenUsed/>
    <w:rsid w:val="008C2AB1"/>
    <w:pPr>
      <w:ind w:left="360" w:firstLine="360"/>
    </w:pPr>
  </w:style>
  <w:style w:type="character" w:customStyle="1" w:styleId="Brdtekst-frsteinnrykk2Tegn">
    <w:name w:val="Brødtekst - første innrykk 2 Tegn"/>
    <w:basedOn w:val="BrdtekstinnrykkTegn"/>
    <w:link w:val="Brdtekst-frsteinnrykk2"/>
    <w:uiPriority w:val="99"/>
    <w:rsid w:val="008C2AB1"/>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unhideWhenUsed/>
    <w:rsid w:val="008C2AB1"/>
    <w:pPr>
      <w:spacing w:line="480" w:lineRule="auto"/>
    </w:pPr>
  </w:style>
  <w:style w:type="character" w:customStyle="1" w:styleId="Brdtekst2Tegn">
    <w:name w:val="Brødtekst 2 Tegn"/>
    <w:basedOn w:val="Standardskriftforavsnitt"/>
    <w:link w:val="Brdtekst2"/>
    <w:uiPriority w:val="99"/>
    <w:rsid w:val="008C2AB1"/>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unhideWhenUsed/>
    <w:rsid w:val="008C2AB1"/>
    <w:rPr>
      <w:sz w:val="16"/>
      <w:szCs w:val="16"/>
    </w:rPr>
  </w:style>
  <w:style w:type="character" w:customStyle="1" w:styleId="Brdtekst3Tegn">
    <w:name w:val="Brødtekst 3 Tegn"/>
    <w:basedOn w:val="Standardskriftforavsnitt"/>
    <w:link w:val="Brdtekst3"/>
    <w:uiPriority w:val="99"/>
    <w:rsid w:val="008C2AB1"/>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8C2AB1"/>
    <w:pPr>
      <w:spacing w:line="480" w:lineRule="auto"/>
      <w:ind w:left="283"/>
    </w:pPr>
  </w:style>
  <w:style w:type="character" w:customStyle="1" w:styleId="Brdtekstinnrykk2Tegn">
    <w:name w:val="Brødtekstinnrykk 2 Tegn"/>
    <w:basedOn w:val="Standardskriftforavsnitt"/>
    <w:link w:val="Brdtekstinnrykk2"/>
    <w:uiPriority w:val="99"/>
    <w:rsid w:val="008C2AB1"/>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unhideWhenUsed/>
    <w:rsid w:val="008C2AB1"/>
    <w:pPr>
      <w:ind w:left="283"/>
    </w:pPr>
    <w:rPr>
      <w:sz w:val="16"/>
      <w:szCs w:val="16"/>
    </w:rPr>
  </w:style>
  <w:style w:type="character" w:customStyle="1" w:styleId="Brdtekstinnrykk3Tegn">
    <w:name w:val="Brødtekstinnrykk 3 Tegn"/>
    <w:basedOn w:val="Standardskriftforavsnitt"/>
    <w:link w:val="Brdtekstinnrykk3"/>
    <w:uiPriority w:val="99"/>
    <w:rsid w:val="008C2AB1"/>
    <w:rPr>
      <w:rFonts w:ascii="Times New Roman" w:eastAsia="Times New Roman" w:hAnsi="Times New Roman"/>
      <w:spacing w:val="4"/>
      <w:kern w:val="0"/>
      <w:sz w:val="16"/>
      <w:szCs w:val="16"/>
      <w14:ligatures w14:val="none"/>
    </w:rPr>
  </w:style>
  <w:style w:type="paragraph" w:customStyle="1" w:styleId="tblKolonneoverskrift">
    <w:name w:val="tblKolonneoverskrift"/>
    <w:basedOn w:val="Normal"/>
    <w:rsid w:val="008C2AB1"/>
    <w:pPr>
      <w:keepNext/>
      <w:keepLines/>
      <w:spacing w:after="0" w:line="240" w:lineRule="auto"/>
    </w:pPr>
    <w:rPr>
      <w:rFonts w:eastAsia="Batang" w:cs="Times New Roman"/>
      <w:noProof/>
      <w:spacing w:val="0"/>
      <w:sz w:val="20"/>
      <w:szCs w:val="20"/>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kern w:val="0"/>
      <w:sz w:val="24"/>
      <w:szCs w:val="24"/>
      <w:lang w:val="en-US"/>
    </w:rPr>
  </w:style>
  <w:style w:type="paragraph" w:customStyle="1" w:styleId="tblRad">
    <w:name w:val="tblRad"/>
    <w:rsid w:val="008C2AB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C2AB1"/>
  </w:style>
  <w:style w:type="paragraph" w:customStyle="1" w:styleId="tbl2LinjeSumBold">
    <w:name w:val="tbl2LinjeSumBold"/>
    <w:basedOn w:val="tblRad"/>
    <w:rsid w:val="008C2AB1"/>
  </w:style>
  <w:style w:type="paragraph" w:customStyle="1" w:styleId="tblDelsum1">
    <w:name w:val="tblDelsum1"/>
    <w:basedOn w:val="tblRad"/>
    <w:rsid w:val="008C2AB1"/>
  </w:style>
  <w:style w:type="paragraph" w:customStyle="1" w:styleId="tblDelsum1-Kapittel">
    <w:name w:val="tblDelsum1 - Kapittel"/>
    <w:basedOn w:val="tblDelsum1"/>
    <w:rsid w:val="008C2AB1"/>
    <w:pPr>
      <w:keepNext w:val="0"/>
    </w:pPr>
  </w:style>
  <w:style w:type="paragraph" w:customStyle="1" w:styleId="tblDelsum2">
    <w:name w:val="tblDelsum2"/>
    <w:basedOn w:val="tblRad"/>
    <w:rsid w:val="008C2AB1"/>
  </w:style>
  <w:style w:type="paragraph" w:customStyle="1" w:styleId="tblDelsum2-Kapittel">
    <w:name w:val="tblDelsum2 - Kapittel"/>
    <w:basedOn w:val="tblDelsum2"/>
    <w:rsid w:val="008C2AB1"/>
    <w:pPr>
      <w:keepNext w:val="0"/>
    </w:pPr>
  </w:style>
  <w:style w:type="paragraph" w:customStyle="1" w:styleId="tblTabelloverskrift">
    <w:name w:val="tblTabelloverskrift"/>
    <w:rsid w:val="008C2AB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C2AB1"/>
    <w:pPr>
      <w:spacing w:after="0"/>
      <w:jc w:val="right"/>
    </w:pPr>
    <w:rPr>
      <w:b w:val="0"/>
      <w:caps w:val="0"/>
      <w:sz w:val="16"/>
    </w:rPr>
  </w:style>
  <w:style w:type="paragraph" w:customStyle="1" w:styleId="tblKategoriOverskrift">
    <w:name w:val="tblKategoriOverskrift"/>
    <w:basedOn w:val="tblRad"/>
    <w:rsid w:val="008C2AB1"/>
    <w:pPr>
      <w:spacing w:before="120"/>
    </w:pPr>
  </w:style>
  <w:style w:type="paragraph" w:customStyle="1" w:styleId="tblTabelloverskrift-Vedtak">
    <w:name w:val="tblTabelloverskrift - Vedtak"/>
    <w:basedOn w:val="tblTabelloverskrift"/>
    <w:rsid w:val="008C2AB1"/>
    <w:pPr>
      <w:spacing w:after="360"/>
      <w:jc w:val="center"/>
    </w:pPr>
    <w:rPr>
      <w:b w:val="0"/>
      <w:caps w:val="0"/>
    </w:rPr>
  </w:style>
  <w:style w:type="paragraph" w:customStyle="1" w:styleId="tblKolonneoverskrift-Vedtak">
    <w:name w:val="tblKolonneoverskrift - Vedtak"/>
    <w:basedOn w:val="tblTabelloverskrift-Vedtak"/>
    <w:rsid w:val="008C2AB1"/>
    <w:pPr>
      <w:spacing w:after="0"/>
    </w:pPr>
  </w:style>
  <w:style w:type="paragraph" w:customStyle="1" w:styleId="tblOverskrift-Vedtak">
    <w:name w:val="tblOverskrift - Vedtak"/>
    <w:basedOn w:val="tblRad"/>
    <w:rsid w:val="008C2AB1"/>
    <w:pPr>
      <w:spacing w:before="360"/>
      <w:jc w:val="center"/>
    </w:pPr>
  </w:style>
  <w:style w:type="paragraph" w:customStyle="1" w:styleId="tblRadBold">
    <w:name w:val="tblRadBold"/>
    <w:basedOn w:val="tblRad"/>
    <w:rsid w:val="008C2AB1"/>
  </w:style>
  <w:style w:type="paragraph" w:customStyle="1" w:styleId="tblRadItalic">
    <w:name w:val="tblRadItalic"/>
    <w:basedOn w:val="tblRad"/>
    <w:rsid w:val="008C2AB1"/>
  </w:style>
  <w:style w:type="paragraph" w:customStyle="1" w:styleId="tblRadItalicSiste">
    <w:name w:val="tblRadItalicSiste"/>
    <w:basedOn w:val="tblRadItalic"/>
    <w:rsid w:val="008C2AB1"/>
  </w:style>
  <w:style w:type="paragraph" w:customStyle="1" w:styleId="tblRadMedLuft">
    <w:name w:val="tblRadMedLuft"/>
    <w:basedOn w:val="tblRad"/>
    <w:rsid w:val="008C2AB1"/>
    <w:pPr>
      <w:spacing w:before="120"/>
    </w:pPr>
  </w:style>
  <w:style w:type="paragraph" w:customStyle="1" w:styleId="tblRadMedLuftSiste">
    <w:name w:val="tblRadMedLuftSiste"/>
    <w:basedOn w:val="tblRadMedLuft"/>
    <w:rsid w:val="008C2AB1"/>
    <w:pPr>
      <w:spacing w:after="120"/>
    </w:pPr>
  </w:style>
  <w:style w:type="paragraph" w:customStyle="1" w:styleId="tblRadMedLuftSiste-Vedtak">
    <w:name w:val="tblRadMedLuftSiste - Vedtak"/>
    <w:basedOn w:val="tblRadMedLuftSiste"/>
    <w:rsid w:val="008C2AB1"/>
    <w:pPr>
      <w:keepNext w:val="0"/>
    </w:pPr>
  </w:style>
  <w:style w:type="paragraph" w:customStyle="1" w:styleId="tblRadSiste">
    <w:name w:val="tblRadSiste"/>
    <w:basedOn w:val="tblRad"/>
    <w:rsid w:val="008C2AB1"/>
  </w:style>
  <w:style w:type="paragraph" w:customStyle="1" w:styleId="tblSluttsum">
    <w:name w:val="tblSluttsum"/>
    <w:basedOn w:val="tblRad"/>
    <w:rsid w:val="008C2AB1"/>
    <w:pPr>
      <w:spacing w:before="120"/>
    </w:pPr>
  </w:style>
  <w:style w:type="paragraph" w:customStyle="1" w:styleId="Sammendrag">
    <w:name w:val="Sammendrag"/>
    <w:basedOn w:val="Overskrift1"/>
    <w:qFormat/>
    <w:rsid w:val="008C2AB1"/>
    <w:pPr>
      <w:numPr>
        <w:numId w:val="0"/>
      </w:numPr>
    </w:p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Calibri" w:hAnsi="Calibri" w:cs="Calibri"/>
      <w:color w:val="000000"/>
      <w:w w:val="0"/>
      <w:kern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Calibri" w:hAnsi="Calibri" w:cs="Calibri"/>
      <w:color w:val="000000"/>
      <w:w w:val="0"/>
      <w:kern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000000"/>
      <w:w w:val="0"/>
      <w:kern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000000"/>
      <w:w w:val="0"/>
      <w:kern w:val="0"/>
      <w:sz w:val="24"/>
      <w:szCs w:val="24"/>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01SmussTit">
    <w:name w:val="A01 Smuss Tit"/>
    <w:next w:val="Normal"/>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23BokUtit">
    <w:name w:val="A23 Bok Utit"/>
    <w:next w:val="Normal"/>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02SmussUtit">
    <w:name w:val="A02 Smuss Utit"/>
    <w:next w:val="Normal"/>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Calibri" w:hAnsi="Calibri" w:cs="Calibri"/>
      <w:color w:val="000000"/>
      <w:w w:val="0"/>
      <w:kern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after="120" w:line="240" w:lineRule="auto"/>
      <w:jc w:val="center"/>
    </w:pPr>
    <w:rPr>
      <w:rFonts w:ascii="Calibri" w:hAnsi="Calibri" w:cs="Calibri"/>
      <w:color w:val="000000"/>
      <w:w w:val="0"/>
      <w:kern w:val="0"/>
      <w:sz w:val="20"/>
      <w:szCs w:val="20"/>
      <w:lang w:val="en-US"/>
    </w:rPr>
  </w:style>
  <w:style w:type="paragraph" w:customStyle="1" w:styleId="A11TidlutgivelserTit">
    <w:name w:val="A11 Tidl. utgivelser  Tit"/>
    <w:next w:val="Normal"/>
    <w:uiPriority w:val="99"/>
    <w:pPr>
      <w:widowControl w:val="0"/>
      <w:autoSpaceDE w:val="0"/>
      <w:autoSpaceDN w:val="0"/>
      <w:adjustRightInd w:val="0"/>
      <w:spacing w:after="120" w:line="240" w:lineRule="auto"/>
      <w:jc w:val="center"/>
    </w:pPr>
    <w:rPr>
      <w:rFonts w:ascii="Calibri" w:hAnsi="Calibri" w:cs="Calibri"/>
      <w:color w:val="000000"/>
      <w:w w:val="0"/>
      <w:kern w:val="0"/>
      <w:sz w:val="20"/>
      <w:szCs w:val="20"/>
      <w:lang w:val="en-US"/>
    </w:rPr>
  </w:style>
  <w:style w:type="paragraph" w:customStyle="1" w:styleId="A12TidlutgivelserUtit">
    <w:name w:val="A12 Tidl. utgivelser  Utit"/>
    <w:next w:val="Normal"/>
    <w:uiPriority w:val="99"/>
    <w:pPr>
      <w:widowControl w:val="0"/>
      <w:autoSpaceDE w:val="0"/>
      <w:autoSpaceDN w:val="0"/>
      <w:adjustRightInd w:val="0"/>
      <w:spacing w:after="120" w:line="240" w:lineRule="auto"/>
      <w:jc w:val="center"/>
    </w:pPr>
    <w:rPr>
      <w:rFonts w:ascii="Calibri" w:hAnsi="Calibri" w:cs="Calibri"/>
      <w:color w:val="000000"/>
      <w:w w:val="0"/>
      <w:kern w:val="0"/>
      <w:sz w:val="20"/>
      <w:szCs w:val="2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000000"/>
      <w:w w:val="0"/>
      <w:kern w:val="0"/>
      <w:sz w:val="24"/>
      <w:szCs w:val="24"/>
      <w:lang w:val="en-US"/>
    </w:rPr>
  </w:style>
  <w:style w:type="paragraph" w:customStyle="1" w:styleId="A21BokForfatter">
    <w:name w:val="A21 Bok Forfatter"/>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24BokOversetter">
    <w:name w:val="A24 Bok Oversetter"/>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25BokVariantA">
    <w:name w:val="A25 Bok Variant A"/>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Calibri" w:hAnsi="Calibri" w:cs="Calibri"/>
      <w:color w:val="000000"/>
      <w:w w:val="0"/>
      <w:kern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Calibri" w:hAnsi="Calibri" w:cs="Calibri"/>
      <w:color w:val="000000"/>
      <w:w w:val="0"/>
      <w:kern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Calibri" w:hAnsi="Calibri" w:cs="Calibri"/>
      <w:color w:val="000000"/>
      <w:w w:val="0"/>
      <w:kern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000000"/>
      <w:w w:val="0"/>
      <w:kern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Calibri" w:hAnsi="Calibri" w:cs="Calibri"/>
      <w:color w:val="000000"/>
      <w:w w:val="0"/>
      <w:kern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Calibri" w:hAnsi="Calibri" w:cs="Calibri"/>
      <w:color w:val="000000"/>
      <w:w w:val="0"/>
      <w:kern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000000"/>
      <w:w w:val="0"/>
      <w:kern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Calibri" w:hAnsi="Calibri" w:cs="Calibri"/>
      <w:color w:val="000000"/>
      <w:w w:val="0"/>
      <w:kern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Calibri" w:hAnsi="Calibri" w:cs="Calibri"/>
      <w:color w:val="000000"/>
      <w:w w:val="0"/>
      <w:kern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kern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kern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kern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000000"/>
      <w:w w:val="0"/>
      <w:kern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000000"/>
      <w:w w:val="0"/>
      <w:kern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000000"/>
      <w:w w:val="0"/>
      <w:kern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000000"/>
      <w:w w:val="0"/>
      <w:kern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000000"/>
      <w:w w:val="0"/>
      <w:kern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s="Times New Roman"/>
      <w:color w:val="000000"/>
      <w:w w:val="0"/>
      <w:kern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000000"/>
      <w:w w:val="0"/>
      <w:kern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Calibri" w:hAnsi="Calibri" w:cs="Calibri"/>
      <w:color w:val="000000"/>
      <w:w w:val="0"/>
      <w:kern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Calibri" w:hAnsi="Calibri" w:cs="Calibri"/>
      <w:color w:val="000000"/>
      <w:w w:val="0"/>
      <w:kern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000000"/>
      <w:w w:val="0"/>
      <w:kern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000000"/>
      <w:w w:val="0"/>
      <w:kern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kern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kern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kern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Calibri" w:hAnsi="Calibri" w:cs="Calibri"/>
      <w:color w:val="000000"/>
      <w:w w:val="0"/>
      <w:kern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Calibri" w:hAnsi="Calibri" w:cs="Calibri"/>
      <w:color w:val="000000"/>
      <w:w w:val="0"/>
      <w:kern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Calibri" w:hAnsi="Calibri" w:cs="Calibri"/>
      <w:color w:val="000000"/>
      <w:w w:val="0"/>
      <w:kern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Calibri" w:hAnsi="Calibri" w:cs="Calibri"/>
      <w:color w:val="000000"/>
      <w:w w:val="0"/>
      <w:kern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Calibri" w:hAnsi="Calibri" w:cs="Calibri"/>
      <w:color w:val="000000"/>
      <w:w w:val="0"/>
      <w:kern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Calibri" w:hAnsi="Calibri" w:cs="Calibri"/>
      <w:color w:val="000000"/>
      <w:w w:val="0"/>
      <w:kern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Calibri" w:hAnsi="Calibri" w:cs="Calibri"/>
      <w:color w:val="000000"/>
      <w:w w:val="0"/>
      <w:kern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Calibri" w:hAnsi="Calibri" w:cs="Calibri"/>
      <w:color w:val="000000"/>
      <w:w w:val="0"/>
      <w:kern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Calibri" w:hAnsi="Calibri" w:cs="Calibri"/>
      <w:color w:val="000000"/>
      <w:w w:val="0"/>
      <w:kern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Calibri" w:hAnsi="Calibri" w:cs="Calibri"/>
      <w:color w:val="000000"/>
      <w:w w:val="0"/>
      <w:kern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Calibri" w:hAnsi="Calibri" w:cs="Calibri"/>
      <w:color w:val="000000"/>
      <w:w w:val="0"/>
      <w:kern w:val="0"/>
      <w:sz w:val="36"/>
      <w:szCs w:val="36"/>
      <w:lang w:val="en-US"/>
    </w:rPr>
  </w:style>
  <w:style w:type="paragraph" w:customStyle="1" w:styleId="Tit2">
    <w:name w:val="Tit 2"/>
    <w:next w:val="Normal"/>
    <w:uiPriority w:val="99"/>
    <w:pPr>
      <w:keepNext/>
      <w:widowControl w:val="0"/>
      <w:tabs>
        <w:tab w:val="left" w:pos="780"/>
        <w:tab w:val="left" w:pos="1700"/>
      </w:tabs>
      <w:autoSpaceDE w:val="0"/>
      <w:autoSpaceDN w:val="0"/>
      <w:adjustRightInd w:val="0"/>
      <w:spacing w:before="480" w:after="120" w:line="240" w:lineRule="auto"/>
      <w:ind w:left="780" w:hanging="440"/>
    </w:pPr>
    <w:rPr>
      <w:rFonts w:ascii="Calibri" w:hAnsi="Calibri" w:cs="Calibri"/>
      <w:color w:val="000000"/>
      <w:w w:val="0"/>
      <w:kern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Calibri" w:hAnsi="Calibri" w:cs="Calibri"/>
      <w:color w:val="000000"/>
      <w:w w:val="0"/>
      <w:kern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Calibri" w:hAnsi="Calibri" w:cs="Calibri"/>
      <w:color w:val="000000"/>
      <w:w w:val="0"/>
      <w:kern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Calibri" w:hAnsi="Calibri" w:cs="Calibri"/>
      <w:color w:val="000000"/>
      <w:w w:val="0"/>
      <w:kern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Calibri" w:hAnsi="Calibri" w:cs="Calibri"/>
      <w:color w:val="000000"/>
      <w:w w:val="0"/>
      <w:kern w:val="0"/>
      <w:sz w:val="28"/>
      <w:szCs w:val="28"/>
      <w:lang w:val="en-US"/>
    </w:rPr>
  </w:style>
  <w:style w:type="paragraph" w:customStyle="1" w:styleId="Tit3">
    <w:name w:val="Tit 3"/>
    <w:next w:val="Normal"/>
    <w:uiPriority w:val="99"/>
    <w:pPr>
      <w:keepNext/>
      <w:widowControl w:val="0"/>
      <w:tabs>
        <w:tab w:val="left" w:pos="1220"/>
        <w:tab w:val="left" w:pos="2260"/>
      </w:tabs>
      <w:autoSpaceDE w:val="0"/>
      <w:autoSpaceDN w:val="0"/>
      <w:adjustRightInd w:val="0"/>
      <w:spacing w:before="480" w:after="120" w:line="240" w:lineRule="auto"/>
      <w:ind w:left="1220" w:hanging="500"/>
    </w:pPr>
    <w:rPr>
      <w:rFonts w:ascii="Calibri" w:hAnsi="Calibri" w:cs="Calibri"/>
      <w:color w:val="000000"/>
      <w:w w:val="0"/>
      <w:kern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Calibri" w:hAnsi="Calibri" w:cs="Calibri"/>
      <w:color w:val="000000"/>
      <w:w w:val="0"/>
      <w:kern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600" w:after="0" w:line="240" w:lineRule="auto"/>
    </w:pPr>
    <w:rPr>
      <w:rFonts w:ascii="Calibri" w:hAnsi="Calibri" w:cs="Calibri"/>
      <w:color w:val="000000"/>
      <w:w w:val="0"/>
      <w:kern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Calibri" w:hAnsi="Calibri" w:cs="Calibri"/>
      <w:color w:val="000000"/>
      <w:w w:val="0"/>
      <w:kern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Calibri" w:hAnsi="Calibri" w:cs="Calibri"/>
      <w:color w:val="000000"/>
      <w:w w:val="0"/>
      <w:kern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Calibri" w:hAnsi="Calibri" w:cs="Calibri"/>
      <w:color w:val="000000"/>
      <w:w w:val="0"/>
      <w:kern w:val="0"/>
      <w:sz w:val="32"/>
      <w:szCs w:val="32"/>
      <w:lang w:val="en-US"/>
    </w:rPr>
  </w:style>
  <w:style w:type="paragraph" w:customStyle="1" w:styleId="Tit4">
    <w:name w:val="Tit 4"/>
    <w:next w:val="Normal"/>
    <w:uiPriority w:val="99"/>
    <w:pPr>
      <w:keepNext/>
      <w:widowControl w:val="0"/>
      <w:tabs>
        <w:tab w:val="left" w:pos="1720"/>
      </w:tabs>
      <w:autoSpaceDE w:val="0"/>
      <w:autoSpaceDN w:val="0"/>
      <w:adjustRightInd w:val="0"/>
      <w:spacing w:before="480" w:after="120" w:line="240" w:lineRule="auto"/>
      <w:ind w:left="1720" w:hanging="640"/>
    </w:pPr>
    <w:rPr>
      <w:rFonts w:ascii="Calibri" w:hAnsi="Calibri" w:cs="Calibri"/>
      <w:color w:val="000000"/>
      <w:w w:val="0"/>
      <w:kern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Calibri" w:hAnsi="Calibri" w:cs="Calibri"/>
      <w:color w:val="000000"/>
      <w:w w:val="0"/>
      <w:kern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Calibri" w:hAnsi="Calibri" w:cs="Calibri"/>
      <w:color w:val="000000"/>
      <w:w w:val="0"/>
      <w:kern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Calibri" w:hAnsi="Calibri" w:cs="Calibri"/>
      <w:color w:val="000000"/>
      <w:w w:val="0"/>
      <w:kern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Calibri" w:hAnsi="Calibri" w:cs="Calibri"/>
      <w:color w:val="000000"/>
      <w:w w:val="0"/>
      <w:kern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Calibri" w:hAnsi="Calibri" w:cs="Calibri"/>
      <w:color w:val="000000"/>
      <w:w w:val="0"/>
      <w:kern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Calibri" w:hAnsi="Calibri" w:cs="Calibri"/>
      <w:color w:val="000000"/>
      <w:w w:val="0"/>
      <w:kern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Calibri" w:hAnsi="Calibri" w:cs="Calibri"/>
      <w:color w:val="000000"/>
      <w:w w:val="0"/>
      <w:kern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000000"/>
      <w:w w:val="0"/>
      <w:kern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000000"/>
      <w:w w:val="0"/>
      <w:kern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000000"/>
      <w:w w:val="0"/>
      <w:kern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000000"/>
      <w:w w:val="0"/>
      <w:kern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000000"/>
      <w:w w:val="0"/>
      <w:kern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kern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kern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kern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kern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kern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kern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kern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000000"/>
      <w:w w:val="0"/>
      <w:kern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000000"/>
      <w:w w:val="0"/>
      <w:kern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000000"/>
      <w:w w:val="0"/>
      <w:kern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000000"/>
      <w:w w:val="0"/>
      <w:kern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Calibri" w:hAnsi="Calibri" w:cs="Calibri"/>
      <w:color w:val="000000"/>
      <w:w w:val="0"/>
      <w:kern w:val="0"/>
      <w:sz w:val="24"/>
      <w:szCs w:val="24"/>
      <w:lang w:val="en-US"/>
    </w:rPr>
  </w:style>
  <w:style w:type="paragraph" w:customStyle="1" w:styleId="z271Bildefil">
    <w:name w:val="z271 Bildefil"/>
    <w:uiPriority w:val="99"/>
    <w:pPr>
      <w:widowControl w:val="0"/>
      <w:autoSpaceDE w:val="0"/>
      <w:autoSpaceDN w:val="0"/>
      <w:adjustRightInd w:val="0"/>
      <w:spacing w:before="600" w:after="300" w:line="240" w:lineRule="auto"/>
      <w:jc w:val="center"/>
    </w:pPr>
    <w:rPr>
      <w:rFonts w:ascii="Calibri" w:hAnsi="Calibri" w:cs="Calibri"/>
      <w:color w:val="000000"/>
      <w:w w:val="0"/>
      <w:kern w:val="0"/>
      <w:sz w:val="96"/>
      <w:szCs w:val="96"/>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kern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kern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kern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kern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kern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kern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kern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kern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kern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kern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kern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kern w:val="0"/>
      <w:lang w:val="en-US"/>
    </w:rPr>
  </w:style>
  <w:style w:type="paragraph" w:customStyle="1" w:styleId="LUavs2">
    <w:name w:val="L Uavs2"/>
    <w:uiPriority w:val="99"/>
    <w:pPr>
      <w:widowControl w:val="0"/>
      <w:tabs>
        <w:tab w:val="left" w:pos="440"/>
      </w:tabs>
      <w:autoSpaceDE w:val="0"/>
      <w:autoSpaceDN w:val="0"/>
      <w:adjustRightInd w:val="0"/>
      <w:spacing w:after="120" w:line="240" w:lineRule="auto"/>
      <w:ind w:left="440"/>
    </w:pPr>
    <w:rPr>
      <w:rFonts w:ascii="Arial" w:hAnsi="Arial" w:cs="Arial"/>
      <w:color w:val="000000"/>
      <w:w w:val="0"/>
      <w:kern w:val="0"/>
      <w:lang w:val="en-US"/>
    </w:rPr>
  </w:style>
  <w:style w:type="paragraph" w:customStyle="1" w:styleId="LUavs3">
    <w:name w:val="L Uavs3"/>
    <w:uiPriority w:val="99"/>
    <w:pPr>
      <w:widowControl w:val="0"/>
      <w:tabs>
        <w:tab w:val="left" w:pos="440"/>
      </w:tabs>
      <w:autoSpaceDE w:val="0"/>
      <w:autoSpaceDN w:val="0"/>
      <w:adjustRightInd w:val="0"/>
      <w:spacing w:after="120" w:line="240" w:lineRule="auto"/>
      <w:ind w:left="440"/>
    </w:pPr>
    <w:rPr>
      <w:rFonts w:ascii="Arial" w:hAnsi="Arial" w:cs="Arial"/>
      <w:color w:val="000000"/>
      <w:w w:val="0"/>
      <w:kern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Calibri" w:hAnsi="Calibri" w:cs="Calibri"/>
      <w:color w:val="000000"/>
      <w:w w:val="0"/>
      <w:kern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Calibri" w:hAnsi="Calibri" w:cs="Calibri"/>
      <w:color w:val="000000"/>
      <w:w w:val="0"/>
      <w:kern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Calibri" w:hAnsi="Calibri" w:cs="Calibri"/>
      <w:color w:val="000000"/>
      <w:w w:val="0"/>
      <w:kern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Calibri" w:hAnsi="Calibri" w:cs="Calibri"/>
      <w:color w:val="000000"/>
      <w:w w:val="0"/>
      <w:kern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Calibri" w:hAnsi="Calibri" w:cs="Calibri"/>
      <w:color w:val="000000"/>
      <w:w w:val="0"/>
      <w:kern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000000"/>
      <w:w w:val="0"/>
      <w:kern w:val="0"/>
      <w:sz w:val="20"/>
      <w:szCs w:val="20"/>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000000"/>
      <w:w w:val="0"/>
      <w:kern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000000"/>
      <w:w w:val="0"/>
      <w:kern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Calibri" w:hAnsi="Calibri" w:cs="Calibri"/>
      <w:color w:val="000000"/>
      <w:w w:val="0"/>
      <w:kern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000000"/>
      <w:w w:val="0"/>
      <w:kern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000000"/>
      <w:w w:val="0"/>
      <w:kern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kern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Calibri" w:hAnsi="Calibri" w:cs="Calibri"/>
      <w:color w:val="000000"/>
      <w:w w:val="0"/>
      <w:kern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0000"/>
      <w:w w:val="0"/>
      <w:kern w:val="0"/>
      <w:sz w:val="28"/>
      <w:szCs w:val="28"/>
      <w:vertAlign w:val="superscript"/>
      <w:lang w:val="en-US"/>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kern w:val="0"/>
      <w:sz w:val="34"/>
      <w:szCs w:val="34"/>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8C2AB1"/>
    <w:pPr>
      <w:keepNext/>
      <w:keepLines/>
      <w:spacing w:before="240" w:after="240"/>
    </w:pPr>
  </w:style>
  <w:style w:type="paragraph" w:customStyle="1" w:styleId="a-konge-tit">
    <w:name w:val="a-konge-tit"/>
    <w:basedOn w:val="Normal"/>
    <w:next w:val="Normal"/>
    <w:rsid w:val="008C2AB1"/>
    <w:pPr>
      <w:keepNext/>
      <w:keepLines/>
      <w:spacing w:before="240"/>
      <w:jc w:val="center"/>
    </w:pPr>
    <w:rPr>
      <w:spacing w:val="30"/>
    </w:rPr>
  </w:style>
  <w:style w:type="paragraph" w:customStyle="1" w:styleId="a-tilraar-dep">
    <w:name w:val="a-tilraar-dep"/>
    <w:basedOn w:val="Normal"/>
    <w:next w:val="Normal"/>
    <w:rsid w:val="008C2AB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C2AB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8C2AB1"/>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8C2AB1"/>
    <w:pPr>
      <w:keepNext/>
      <w:spacing w:before="360" w:after="60"/>
      <w:jc w:val="center"/>
    </w:pPr>
    <w:rPr>
      <w:b/>
    </w:rPr>
  </w:style>
  <w:style w:type="paragraph" w:customStyle="1" w:styleId="a-vedtak-tekst">
    <w:name w:val="a-vedtak-tekst"/>
    <w:basedOn w:val="Normal"/>
    <w:next w:val="Normal"/>
    <w:rsid w:val="008C2AB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kern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kern w:val="0"/>
      <w:sz w:val="34"/>
      <w:szCs w:val="34"/>
    </w:rPr>
  </w:style>
  <w:style w:type="paragraph" w:customStyle="1" w:styleId="a-vedtakdep-tit">
    <w:name w:val="a-vedtakdep-tit"/>
    <w:basedOn w:val="a-vedtak-tit"/>
    <w:qFormat/>
    <w:rsid w:val="008C2AB1"/>
    <w:pPr>
      <w:spacing w:before="120" w:line="240" w:lineRule="auto"/>
    </w:pPr>
    <w:rPr>
      <w:rFonts w:ascii="Arial" w:eastAsia="Batang" w:hAnsi="Arial" w:cs="Times New Roman"/>
      <w:b w:val="0"/>
      <w:spacing w:val="0"/>
      <w:sz w:val="24"/>
      <w:szCs w:val="20"/>
    </w:rPr>
  </w:style>
  <w:style w:type="paragraph" w:customStyle="1" w:styleId="a-vedtakkap-tit">
    <w:name w:val="a-vedtakkap-tit"/>
    <w:basedOn w:val="a-vedtak-tit"/>
    <w:qFormat/>
    <w:rsid w:val="008C2AB1"/>
    <w:pPr>
      <w:spacing w:before="120" w:line="240" w:lineRule="auto"/>
    </w:pPr>
    <w:rPr>
      <w:rFonts w:ascii="Arial" w:eastAsia="Batang" w:hAnsi="Arial" w:cs="Times New Roman"/>
      <w:spacing w:val="0"/>
      <w:sz w:val="24"/>
      <w:szCs w:val="20"/>
    </w:rPr>
  </w:style>
  <w:style w:type="paragraph" w:customStyle="1" w:styleId="a-vedtak-tit">
    <w:name w:val="a-vedtak-tit"/>
    <w:basedOn w:val="Normal"/>
    <w:next w:val="Normal"/>
    <w:rsid w:val="008C2AB1"/>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noter">
    <w:name w:val="ramme-noter"/>
    <w:basedOn w:val="Normal"/>
    <w:next w:val="Normal"/>
    <w:rsid w:val="008C2AB1"/>
    <w:pPr>
      <w:tabs>
        <w:tab w:val="left" w:pos="284"/>
      </w:tabs>
      <w:spacing w:before="120" w:line="240" w:lineRule="auto"/>
      <w:contextualSpacing/>
    </w:pPr>
    <w:rPr>
      <w:rFonts w:ascii="Times" w:eastAsia="Batang" w:hAnsi="Times"/>
      <w:spacing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kern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figur-tittel">
    <w:name w:val="figur-tittel"/>
    <w:basedOn w:val="Normal"/>
    <w:next w:val="Normal"/>
    <w:rsid w:val="008C2AB1"/>
    <w:pPr>
      <w:numPr>
        <w:ilvl w:val="5"/>
        <w:numId w:val="19"/>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kern w:val="0"/>
      <w:sz w:val="20"/>
      <w:szCs w:val="20"/>
    </w:rPr>
  </w:style>
  <w:style w:type="paragraph" w:customStyle="1" w:styleId="b-budkaptit">
    <w:name w:val="b-budkaptit"/>
    <w:basedOn w:val="Normal"/>
    <w:next w:val="Normal"/>
    <w:rsid w:val="008C2AB1"/>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kern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b-post">
    <w:name w:val="b-post"/>
    <w:basedOn w:val="Normal"/>
    <w:next w:val="Normal"/>
    <w:rsid w:val="008C2AB1"/>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b-progkat">
    <w:name w:val="b-progkat"/>
    <w:basedOn w:val="Normal"/>
    <w:next w:val="Normal"/>
    <w:rsid w:val="008C2AB1"/>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kern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kern w:val="0"/>
      <w:sz w:val="20"/>
      <w:szCs w:val="20"/>
    </w:rPr>
  </w:style>
  <w:style w:type="paragraph" w:customStyle="1" w:styleId="b-progomr">
    <w:name w:val="b-progomr"/>
    <w:basedOn w:val="Normal"/>
    <w:next w:val="Normal"/>
    <w:rsid w:val="008C2AB1"/>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kern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kern w:val="0"/>
      <w:sz w:val="20"/>
      <w:szCs w:val="20"/>
    </w:rPr>
  </w:style>
  <w:style w:type="paragraph" w:customStyle="1" w:styleId="b-under-underpost">
    <w:name w:val="b-under-underpost"/>
    <w:basedOn w:val="Normal"/>
    <w:next w:val="Normal"/>
    <w:rsid w:val="008C2AB1"/>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8C2AB1"/>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8C2AB1"/>
  </w:style>
  <w:style w:type="paragraph" w:customStyle="1" w:styleId="Def">
    <w:name w:val="Def"/>
    <w:basedOn w:val="hengende-innrykk"/>
    <w:rsid w:val="008C2AB1"/>
    <w:pPr>
      <w:spacing w:line="240" w:lineRule="auto"/>
      <w:ind w:left="0" w:firstLine="0"/>
    </w:pPr>
    <w:rPr>
      <w:rFonts w:ascii="Times" w:eastAsia="Batang" w:hAnsi="Times"/>
      <w:spacing w:val="0"/>
      <w:szCs w:val="20"/>
    </w:rPr>
  </w:style>
  <w:style w:type="paragraph" w:customStyle="1" w:styleId="del-nr0">
    <w:name w:val="del-nr"/>
    <w:basedOn w:val="Normal"/>
    <w:qFormat/>
    <w:rsid w:val="008C2AB1"/>
    <w:pPr>
      <w:keepNext/>
      <w:keepLines/>
      <w:spacing w:before="360" w:after="0" w:line="240" w:lineRule="auto"/>
      <w:jc w:val="center"/>
    </w:pPr>
    <w:rPr>
      <w:rFonts w:eastAsia="Batang"/>
      <w:i/>
      <w:spacing w:val="0"/>
      <w:sz w:val="48"/>
      <w:szCs w:val="20"/>
    </w:rPr>
  </w:style>
  <w:style w:type="paragraph" w:customStyle="1" w:styleId="del-nrTOC0">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del-tittel0">
    <w:name w:val="del-tittel"/>
    <w:uiPriority w:val="99"/>
    <w:rsid w:val="008C2AB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del-tittelTOC0">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figur-beskr">
    <w:name w:val="figur-beskr"/>
    <w:basedOn w:val="Normal"/>
    <w:next w:val="Normal"/>
    <w:rsid w:val="008C2AB1"/>
  </w:style>
  <w:style w:type="paragraph" w:customStyle="1" w:styleId="figur-noter">
    <w:name w:val="figur-noter"/>
    <w:basedOn w:val="Normal"/>
    <w:next w:val="Normal"/>
    <w:rsid w:val="008C2AB1"/>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C2AB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kern w:val="0"/>
    </w:rPr>
  </w:style>
  <w:style w:type="paragraph" w:customStyle="1" w:styleId="Formaltit">
    <w:name w:val="Formaltit"/>
    <w:basedOn w:val="Normal"/>
    <w:next w:val="Normal"/>
    <w:rsid w:val="008C2AB1"/>
    <w:pPr>
      <w:keepNext/>
      <w:spacing w:before="360" w:after="60" w:line="240" w:lineRule="auto"/>
      <w:jc w:val="center"/>
    </w:pPr>
    <w:rPr>
      <w:rFonts w:ascii="Times" w:eastAsia="Batang" w:hAnsi="Times" w:cs="Times New Roman"/>
      <w:b/>
      <w:spacing w:val="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kern w:val="0"/>
      <w:sz w:val="20"/>
      <w:szCs w:val="20"/>
    </w:rPr>
  </w:style>
  <w:style w:type="paragraph" w:customStyle="1" w:styleId="Fullmakttit">
    <w:name w:val="Fullmakttit"/>
    <w:basedOn w:val="Normal"/>
    <w:next w:val="Normal"/>
    <w:rsid w:val="008C2AB1"/>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C2AB1"/>
    <w:pPr>
      <w:ind w:left="1418" w:hanging="1418"/>
    </w:pPr>
  </w:style>
  <w:style w:type="paragraph" w:customStyle="1" w:styleId="i-budkap-over">
    <w:name w:val="i-budkap-over"/>
    <w:basedOn w:val="Normal"/>
    <w:next w:val="Normal"/>
    <w:rsid w:val="008C2AB1"/>
    <w:pPr>
      <w:jc w:val="right"/>
    </w:pPr>
    <w:rPr>
      <w:rFonts w:ascii="Times" w:hAnsi="Times"/>
      <w:b/>
      <w:noProof/>
    </w:rPr>
  </w:style>
  <w:style w:type="paragraph" w:customStyle="1" w:styleId="i-dep0">
    <w:name w:val="i-dep"/>
    <w:basedOn w:val="Normal"/>
    <w:next w:val="Normal"/>
    <w:rsid w:val="008C2AB1"/>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kern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kern w:val="0"/>
      <w:sz w:val="20"/>
      <w:szCs w:val="20"/>
    </w:rPr>
  </w:style>
  <w:style w:type="paragraph" w:customStyle="1" w:styleId="i-undertit">
    <w:name w:val="i-undertit"/>
    <w:basedOn w:val="Normal"/>
    <w:next w:val="Normal"/>
    <w:rsid w:val="008C2AB1"/>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kern w:val="0"/>
      <w:sz w:val="64"/>
      <w:szCs w:val="64"/>
    </w:rPr>
  </w:style>
  <w:style w:type="paragraph" w:customStyle="1" w:styleId="i-saerskilt-vedl">
    <w:name w:val="i-saerskilt-vedl"/>
    <w:basedOn w:val="Normal"/>
    <w:next w:val="Normal"/>
    <w:rsid w:val="008C2AB1"/>
    <w:pPr>
      <w:ind w:left="1985" w:hanging="1985"/>
    </w:pPr>
    <w:rPr>
      <w:spacing w:val="0"/>
    </w:rPr>
  </w:style>
  <w:style w:type="paragraph" w:customStyle="1" w:styleId="i-statsrdato">
    <w:name w:val="i-statsr.dato"/>
    <w:basedOn w:val="Normal"/>
    <w:next w:val="Normal"/>
    <w:rsid w:val="008C2AB1"/>
    <w:pPr>
      <w:spacing w:after="0"/>
      <w:jc w:val="center"/>
    </w:pPr>
    <w:rPr>
      <w:rFonts w:ascii="Times" w:hAnsi="Times"/>
      <w:i/>
      <w:noProof/>
    </w:rPr>
  </w:style>
  <w:style w:type="paragraph" w:customStyle="1" w:styleId="i-termin">
    <w:name w:val="i-termin"/>
    <w:basedOn w:val="Normal"/>
    <w:next w:val="Normal"/>
    <w:rsid w:val="008C2AB1"/>
    <w:pPr>
      <w:spacing w:before="360"/>
      <w:jc w:val="center"/>
    </w:pPr>
    <w:rPr>
      <w:b/>
      <w:noProof/>
      <w:sz w:val="28"/>
    </w:rPr>
  </w:style>
  <w:style w:type="paragraph" w:customStyle="1" w:styleId="i-tit">
    <w:name w:val="i-tit"/>
    <w:basedOn w:val="Normal"/>
    <w:next w:val="i-statsrdato"/>
    <w:rsid w:val="008C2AB1"/>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s-dep">
    <w:name w:val="is-dep"/>
    <w:basedOn w:val="i-dep0"/>
    <w:qFormat/>
    <w:rsid w:val="008C2AB1"/>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onge0">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8C2AB1"/>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C2AB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8C2AB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C2AB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unktum">
    <w:name w:val="l-punktum"/>
    <w:basedOn w:val="Normal"/>
    <w:qFormat/>
    <w:rsid w:val="008C2AB1"/>
    <w:pPr>
      <w:spacing w:after="0"/>
    </w:pPr>
  </w:style>
  <w:style w:type="paragraph" w:customStyle="1" w:styleId="l-tit-endr-avsnitt">
    <w:name w:val="l-tit-endr-avsnitt"/>
    <w:basedOn w:val="l-tit-endr-lovkap"/>
    <w:qFormat/>
    <w:rsid w:val="008C2AB1"/>
  </w:style>
  <w:style w:type="paragraph" w:customStyle="1" w:styleId="l-tit-endr-ledd">
    <w:name w:val="l-tit-endr-ledd"/>
    <w:basedOn w:val="Normal"/>
    <w:qFormat/>
    <w:rsid w:val="008C2AB1"/>
    <w:pPr>
      <w:keepNext/>
      <w:spacing w:before="240" w:after="0" w:line="240" w:lineRule="auto"/>
    </w:pPr>
    <w:rPr>
      <w:rFonts w:ascii="Times" w:hAnsi="Times"/>
      <w:noProof/>
      <w:lang w:val="nn-NO"/>
    </w:rPr>
  </w:style>
  <w:style w:type="paragraph" w:customStyle="1" w:styleId="l-tit-endr-lov">
    <w:name w:val="l-tit-endr-lov"/>
    <w:basedOn w:val="Normal"/>
    <w:qFormat/>
    <w:rsid w:val="008C2AB1"/>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C2AB1"/>
    <w:pPr>
      <w:keepNext/>
      <w:spacing w:before="240" w:after="0" w:line="240" w:lineRule="auto"/>
    </w:pPr>
    <w:rPr>
      <w:rFonts w:ascii="Times" w:hAnsi="Times"/>
      <w:noProof/>
      <w:lang w:val="nn-NO"/>
    </w:rPr>
  </w:style>
  <w:style w:type="paragraph" w:customStyle="1" w:styleId="l-tit-endr-lovkap">
    <w:name w:val="l-tit-endr-lovkap"/>
    <w:basedOn w:val="Normal"/>
    <w:qFormat/>
    <w:rsid w:val="008C2AB1"/>
    <w:pPr>
      <w:keepNext/>
      <w:spacing w:before="240" w:after="0" w:line="240" w:lineRule="auto"/>
    </w:pPr>
    <w:rPr>
      <w:rFonts w:ascii="Times" w:hAnsi="Times"/>
      <w:noProof/>
      <w:lang w:val="nn-NO"/>
    </w:rPr>
  </w:style>
  <w:style w:type="paragraph" w:customStyle="1" w:styleId="l-tit-endr-punktum">
    <w:name w:val="l-tit-endr-punktum"/>
    <w:basedOn w:val="l-tit-endr-ledd"/>
    <w:qFormat/>
    <w:rsid w:val="008C2AB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kern w:val="0"/>
    </w:rPr>
  </w:style>
  <w:style w:type="paragraph" w:customStyle="1" w:styleId="Listeavsnitt2">
    <w:name w:val="Listeavsnitt 2"/>
    <w:basedOn w:val="Normal"/>
    <w:qFormat/>
    <w:rsid w:val="008C2AB1"/>
    <w:pPr>
      <w:spacing w:before="60" w:after="0"/>
      <w:ind w:left="794"/>
    </w:pPr>
    <w:rPr>
      <w:spacing w:val="0"/>
    </w:rPr>
  </w:style>
  <w:style w:type="paragraph" w:customStyle="1" w:styleId="Listeavsnitt3">
    <w:name w:val="Listeavsnitt 3"/>
    <w:basedOn w:val="Normal"/>
    <w:qFormat/>
    <w:rsid w:val="008C2AB1"/>
    <w:pPr>
      <w:spacing w:before="60" w:after="0"/>
      <w:ind w:left="1191"/>
    </w:pPr>
    <w:rPr>
      <w:spacing w:val="0"/>
    </w:rPr>
  </w:style>
  <w:style w:type="paragraph" w:customStyle="1" w:styleId="Listeavsnitt4">
    <w:name w:val="Listeavsnitt 4"/>
    <w:basedOn w:val="Normal"/>
    <w:qFormat/>
    <w:rsid w:val="008C2AB1"/>
    <w:pPr>
      <w:spacing w:before="60" w:after="0"/>
      <w:ind w:left="1588"/>
    </w:pPr>
    <w:rPr>
      <w:spacing w:val="0"/>
    </w:rPr>
  </w:style>
  <w:style w:type="paragraph" w:customStyle="1" w:styleId="Listeavsnitt5">
    <w:name w:val="Listeavsnitt 5"/>
    <w:basedOn w:val="Normal"/>
    <w:qFormat/>
    <w:rsid w:val="008C2AB1"/>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C2AB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kern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kern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kern w:val="0"/>
      <w:sz w:val="20"/>
      <w:szCs w:val="20"/>
    </w:rPr>
  </w:style>
  <w:style w:type="paragraph" w:customStyle="1" w:styleId="avsnitt-tittel">
    <w:name w:val="avsnitt-tittel"/>
    <w:basedOn w:val="Normal"/>
    <w:next w:val="Normal"/>
    <w:rsid w:val="008C2AB1"/>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kern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kern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kern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kern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kern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Petit">
    <w:name w:val="Petit"/>
    <w:basedOn w:val="Normal"/>
    <w:next w:val="Normal"/>
    <w:qFormat/>
    <w:rsid w:val="008C2AB1"/>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C2AB1"/>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4"/>
      <w:szCs w:val="24"/>
    </w:rPr>
  </w:style>
  <w:style w:type="paragraph" w:customStyle="1" w:styleId="signatur">
    <w:name w:val="signatur"/>
    <w:basedOn w:val="Normal"/>
    <w:next w:val="Normal"/>
    <w:rsid w:val="008C2AB1"/>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ell-noter">
    <w:name w:val="tabell-noter"/>
    <w:basedOn w:val="Normal"/>
    <w:next w:val="Normal"/>
    <w:rsid w:val="008C2AB1"/>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8C2AB1"/>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erm">
    <w:name w:val="Term"/>
    <w:basedOn w:val="hengende-innrykk"/>
    <w:rsid w:val="008C2AB1"/>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kern w:val="0"/>
      <w:sz w:val="20"/>
      <w:szCs w:val="20"/>
    </w:rPr>
  </w:style>
  <w:style w:type="paragraph" w:customStyle="1" w:styleId="tittel-forord">
    <w:name w:val="tittel-forord"/>
    <w:basedOn w:val="Normal"/>
    <w:next w:val="Normal"/>
    <w:rsid w:val="008C2AB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kern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C2AB1"/>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tittel-ordforkl">
    <w:name w:val="tittel-ordforkl"/>
    <w:basedOn w:val="Normal"/>
    <w:next w:val="Normal"/>
    <w:rsid w:val="008C2AB1"/>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kern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kern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kern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kern w:val="0"/>
      <w:sz w:val="20"/>
      <w:szCs w:val="20"/>
    </w:rPr>
  </w:style>
  <w:style w:type="paragraph" w:customStyle="1" w:styleId="undervedl-nr">
    <w:name w:val="undervedl-nr"/>
    <w:basedOn w:val="vedlegg-nr"/>
    <w:next w:val="Normal"/>
    <w:rsid w:val="008C2AB1"/>
    <w:pPr>
      <w:numPr>
        <w:numId w:val="0"/>
      </w:numPr>
    </w:pPr>
    <w:rPr>
      <w:b w:val="0"/>
      <w:i/>
    </w:rPr>
  </w:style>
  <w:style w:type="paragraph" w:customStyle="1" w:styleId="Undervedl-tittel0">
    <w:name w:val="Undervedl-tittel"/>
    <w:basedOn w:val="Normal"/>
    <w:next w:val="Normal"/>
    <w:rsid w:val="008C2AB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C2AB1"/>
    <w:pPr>
      <w:numPr>
        <w:numId w:val="0"/>
      </w:numPr>
      <w:outlineLvl w:val="9"/>
    </w:pPr>
  </w:style>
  <w:style w:type="paragraph" w:customStyle="1" w:styleId="v-Overskrift2">
    <w:name w:val="v-Overskrift 2"/>
    <w:basedOn w:val="Overskrift2"/>
    <w:next w:val="Normal"/>
    <w:rsid w:val="008C2AB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kern w:val="0"/>
      <w:sz w:val="24"/>
      <w:szCs w:val="24"/>
    </w:rPr>
  </w:style>
  <w:style w:type="paragraph" w:customStyle="1" w:styleId="v-Overskrift3">
    <w:name w:val="v-Overskrift 3"/>
    <w:basedOn w:val="Overskrift3"/>
    <w:next w:val="Normal"/>
    <w:rsid w:val="008C2AB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kern w:val="0"/>
    </w:rPr>
  </w:style>
  <w:style w:type="paragraph" w:customStyle="1" w:styleId="vedlegg-nr">
    <w:name w:val="vedlegg-nr"/>
    <w:basedOn w:val="Normal"/>
    <w:next w:val="Normal"/>
    <w:rsid w:val="008C2AB1"/>
    <w:pPr>
      <w:keepNext/>
      <w:keepLines/>
      <w:numPr>
        <w:numId w:val="2"/>
      </w:numPr>
      <w:ind w:left="357" w:hanging="357"/>
      <w:outlineLvl w:val="0"/>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8C2AB1"/>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kern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i-hode-tit">
    <w:name w:val="i-hode-tit"/>
    <w:basedOn w:val="Normal"/>
    <w:autoRedefine/>
    <w:qFormat/>
    <w:rsid w:val="008C2AB1"/>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kern w:val="0"/>
      <w:sz w:val="76"/>
      <w:szCs w:val="76"/>
    </w:rPr>
  </w:style>
  <w:style w:type="paragraph" w:customStyle="1" w:styleId="i-hode">
    <w:name w:val="i-hode"/>
    <w:basedOn w:val="Normal"/>
    <w:next w:val="Normal"/>
    <w:rsid w:val="008C2AB1"/>
    <w:pPr>
      <w:keepNext/>
      <w:keepLines/>
      <w:spacing w:before="720"/>
      <w:jc w:val="center"/>
    </w:pPr>
    <w:rPr>
      <w:rFonts w:ascii="Times" w:hAnsi="Times"/>
      <w:b/>
      <w:noProof/>
      <w:sz w:val="56"/>
    </w:rPr>
  </w:style>
  <w:style w:type="paragraph" w:customStyle="1" w:styleId="i-sesjon">
    <w:name w:val="i-sesjon"/>
    <w:basedOn w:val="Normal"/>
    <w:next w:val="Normal"/>
    <w:rsid w:val="008C2AB1"/>
    <w:pPr>
      <w:jc w:val="center"/>
    </w:pPr>
    <w:rPr>
      <w:rFonts w:ascii="Times" w:hAnsi="Times"/>
      <w:b/>
      <w:noProof/>
      <w:sz w:val="28"/>
    </w:rPr>
  </w:style>
  <w:style w:type="paragraph" w:customStyle="1" w:styleId="i-mtit">
    <w:name w:val="i-mtit"/>
    <w:basedOn w:val="Normal"/>
    <w:next w:val="Normal"/>
    <w:rsid w:val="008C2AB1"/>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kern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istebombe">
    <w:name w:val="Liste bombe"/>
    <w:basedOn w:val="Liste"/>
    <w:qFormat/>
    <w:rsid w:val="008C2AB1"/>
    <w:pPr>
      <w:numPr>
        <w:numId w:val="14"/>
      </w:numPr>
      <w:tabs>
        <w:tab w:val="left" w:pos="397"/>
      </w:tabs>
      <w:ind w:left="397" w:hanging="397"/>
    </w:pPr>
  </w:style>
  <w:style w:type="paragraph" w:customStyle="1" w:styleId="Listebombe2">
    <w:name w:val="Liste bombe 2"/>
    <w:basedOn w:val="Liste2"/>
    <w:qFormat/>
    <w:rsid w:val="008C2AB1"/>
    <w:pPr>
      <w:numPr>
        <w:ilvl w:val="0"/>
        <w:numId w:val="15"/>
      </w:numPr>
      <w:ind w:left="794" w:hanging="397"/>
    </w:pPr>
  </w:style>
  <w:style w:type="paragraph" w:customStyle="1" w:styleId="Listebombe3">
    <w:name w:val="Liste bombe 3"/>
    <w:basedOn w:val="Liste3"/>
    <w:qFormat/>
    <w:rsid w:val="008C2AB1"/>
    <w:pPr>
      <w:numPr>
        <w:ilvl w:val="0"/>
        <w:numId w:val="16"/>
      </w:numPr>
      <w:ind w:left="1191" w:hanging="397"/>
    </w:pPr>
  </w:style>
  <w:style w:type="paragraph" w:customStyle="1" w:styleId="Listebombe4">
    <w:name w:val="Liste bombe 4"/>
    <w:basedOn w:val="Liste4"/>
    <w:qFormat/>
    <w:rsid w:val="008C2AB1"/>
    <w:pPr>
      <w:numPr>
        <w:ilvl w:val="0"/>
        <w:numId w:val="17"/>
      </w:numPr>
      <w:ind w:left="1588" w:hanging="397"/>
    </w:pPr>
  </w:style>
  <w:style w:type="paragraph" w:customStyle="1" w:styleId="Listebombe5">
    <w:name w:val="Liste bombe 5"/>
    <w:basedOn w:val="Liste5"/>
    <w:qFormat/>
    <w:rsid w:val="008C2AB1"/>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lfaliste">
    <w:name w:val="alfaliste"/>
    <w:basedOn w:val="Normal"/>
    <w:rsid w:val="008C2AB1"/>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2">
    <w:name w:val="alfaliste 2"/>
    <w:basedOn w:val="Liste2"/>
    <w:rsid w:val="008C2AB1"/>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C2AB1"/>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C2AB1"/>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C2AB1"/>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romertallliste">
    <w:name w:val="romertall liste"/>
    <w:basedOn w:val="Normal"/>
    <w:rsid w:val="008C2AB1"/>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2">
    <w:name w:val="romertall liste 2"/>
    <w:basedOn w:val="Normal"/>
    <w:rsid w:val="008C2AB1"/>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C2AB1"/>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C2AB1"/>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C2AB1"/>
    <w:pPr>
      <w:numPr>
        <w:ilvl w:val="4"/>
        <w:numId w:val="13"/>
      </w:numPr>
      <w:spacing w:after="0"/>
    </w:pPr>
  </w:style>
  <w:style w:type="paragraph" w:customStyle="1" w:styleId="opplisting">
    <w:name w:val="opplisting"/>
    <w:basedOn w:val="Normal"/>
    <w:rsid w:val="008C2AB1"/>
    <w:pPr>
      <w:spacing w:after="0"/>
    </w:pPr>
    <w:rPr>
      <w:rFonts w:ascii="Times" w:hAnsi="Times" w:cs="Times New Roman"/>
      <w:spacing w:val="0"/>
    </w:rPr>
  </w:style>
  <w:style w:type="paragraph" w:customStyle="1" w:styleId="opplisting2">
    <w:name w:val="opplisting 2"/>
    <w:basedOn w:val="Normal"/>
    <w:qFormat/>
    <w:rsid w:val="008C2AB1"/>
    <w:pPr>
      <w:spacing w:after="0"/>
      <w:ind w:left="397"/>
    </w:pPr>
    <w:rPr>
      <w:spacing w:val="0"/>
      <w:lang w:val="en-US"/>
    </w:rPr>
  </w:style>
  <w:style w:type="paragraph" w:customStyle="1" w:styleId="opplisting3">
    <w:name w:val="opplisting 3"/>
    <w:basedOn w:val="Normal"/>
    <w:qFormat/>
    <w:rsid w:val="008C2AB1"/>
    <w:pPr>
      <w:spacing w:after="0"/>
      <w:ind w:left="794"/>
    </w:pPr>
    <w:rPr>
      <w:spacing w:val="0"/>
    </w:rPr>
  </w:style>
  <w:style w:type="paragraph" w:customStyle="1" w:styleId="opplisting4">
    <w:name w:val="opplisting 4"/>
    <w:basedOn w:val="Normal"/>
    <w:qFormat/>
    <w:rsid w:val="008C2AB1"/>
    <w:pPr>
      <w:spacing w:after="0"/>
      <w:ind w:left="1191"/>
    </w:pPr>
    <w:rPr>
      <w:spacing w:val="0"/>
    </w:rPr>
  </w:style>
  <w:style w:type="paragraph" w:customStyle="1" w:styleId="opplisting5">
    <w:name w:val="opplisting 5"/>
    <w:basedOn w:val="Normal"/>
    <w:qFormat/>
    <w:rsid w:val="008C2AB1"/>
    <w:pPr>
      <w:spacing w:after="0"/>
      <w:ind w:left="1588"/>
    </w:pPr>
    <w:rPr>
      <w:spacing w:val="0"/>
    </w:rPr>
  </w:style>
  <w:style w:type="paragraph" w:customStyle="1" w:styleId="friliste">
    <w:name w:val="friliste"/>
    <w:basedOn w:val="Normal"/>
    <w:qFormat/>
    <w:rsid w:val="008C2AB1"/>
    <w:pPr>
      <w:tabs>
        <w:tab w:val="left" w:pos="397"/>
      </w:tabs>
      <w:spacing w:after="0"/>
      <w:ind w:left="397" w:hanging="397"/>
    </w:pPr>
    <w:rPr>
      <w:spacing w:val="0"/>
    </w:rPr>
  </w:style>
  <w:style w:type="paragraph" w:customStyle="1" w:styleId="friliste2">
    <w:name w:val="friliste 2"/>
    <w:basedOn w:val="Normal"/>
    <w:qFormat/>
    <w:rsid w:val="008C2AB1"/>
    <w:pPr>
      <w:tabs>
        <w:tab w:val="left" w:pos="794"/>
      </w:tabs>
      <w:spacing w:after="0"/>
      <w:ind w:left="794" w:hanging="397"/>
    </w:pPr>
    <w:rPr>
      <w:spacing w:val="0"/>
    </w:rPr>
  </w:style>
  <w:style w:type="paragraph" w:customStyle="1" w:styleId="friliste3">
    <w:name w:val="friliste 3"/>
    <w:basedOn w:val="Normal"/>
    <w:qFormat/>
    <w:rsid w:val="008C2AB1"/>
    <w:pPr>
      <w:tabs>
        <w:tab w:val="left" w:pos="1191"/>
      </w:tabs>
      <w:spacing w:after="0"/>
      <w:ind w:left="1191" w:hanging="397"/>
    </w:pPr>
    <w:rPr>
      <w:spacing w:val="0"/>
    </w:rPr>
  </w:style>
  <w:style w:type="paragraph" w:customStyle="1" w:styleId="friliste4">
    <w:name w:val="friliste 4"/>
    <w:basedOn w:val="Normal"/>
    <w:qFormat/>
    <w:rsid w:val="008C2AB1"/>
    <w:pPr>
      <w:tabs>
        <w:tab w:val="left" w:pos="1588"/>
      </w:tabs>
      <w:spacing w:after="0"/>
      <w:ind w:left="1588" w:hanging="397"/>
    </w:pPr>
    <w:rPr>
      <w:spacing w:val="0"/>
    </w:rPr>
  </w:style>
  <w:style w:type="paragraph" w:customStyle="1" w:styleId="friliste5">
    <w:name w:val="friliste 5"/>
    <w:basedOn w:val="Normal"/>
    <w:qFormat/>
    <w:rsid w:val="008C2AB1"/>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lfaliste">
    <w:name w:val="l-alfaliste"/>
    <w:basedOn w:val="alfaliste"/>
    <w:qFormat/>
    <w:rsid w:val="008C2AB1"/>
    <w:pPr>
      <w:numPr>
        <w:numId w:val="12"/>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2">
    <w:name w:val="l-alfaliste 2"/>
    <w:basedOn w:val="alfaliste2"/>
    <w:qFormat/>
    <w:rsid w:val="008C2AB1"/>
    <w:pPr>
      <w:numPr>
        <w:numId w:val="12"/>
      </w:numPr>
    </w:pPr>
  </w:style>
  <w:style w:type="paragraph" w:customStyle="1" w:styleId="avsnitt-undertittel">
    <w:name w:val="avsnitt-undertittel"/>
    <w:basedOn w:val="Normal"/>
    <w:next w:val="Normal"/>
    <w:rsid w:val="008C2AB1"/>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C2AB1"/>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C2AB1"/>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C2AB1"/>
    <w:pPr>
      <w:numPr>
        <w:numId w:val="12"/>
      </w:numPr>
    </w:pPr>
  </w:style>
  <w:style w:type="paragraph" w:customStyle="1" w:styleId="avsnitt-under-undertittel">
    <w:name w:val="avsnitt-under-undertittel"/>
    <w:basedOn w:val="Normal"/>
    <w:next w:val="Normal"/>
    <w:rsid w:val="008C2AB1"/>
    <w:pPr>
      <w:keepNext/>
      <w:keepLines/>
      <w:spacing w:before="360" w:line="240" w:lineRule="auto"/>
    </w:pPr>
    <w:rPr>
      <w:rFonts w:eastAsia="Batang"/>
      <w:i/>
      <w:spacing w:val="0"/>
      <w:szCs w:val="20"/>
    </w:rPr>
  </w:style>
  <w:style w:type="paragraph" w:customStyle="1" w:styleId="blokksit">
    <w:name w:val="blokksit"/>
    <w:basedOn w:val="Normal"/>
    <w:qFormat/>
    <w:rsid w:val="008C2AB1"/>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l-paragraf">
    <w:name w:val="l-paragraf"/>
    <w:basedOn w:val="Normal"/>
    <w:next w:val="Normal"/>
    <w:rsid w:val="008C2AB1"/>
    <w:pPr>
      <w:spacing w:before="180" w:after="0"/>
    </w:pPr>
    <w:rPr>
      <w:rFonts w:ascii="Times" w:hAnsi="Times"/>
      <w:i/>
    </w:rPr>
  </w:style>
  <w:style w:type="paragraph" w:customStyle="1" w:styleId="l-ledd">
    <w:name w:val="l-ledd"/>
    <w:basedOn w:val="Normal"/>
    <w:qFormat/>
    <w:rsid w:val="008C2AB1"/>
    <w:pPr>
      <w:spacing w:after="0"/>
      <w:ind w:firstLine="397"/>
    </w:pPr>
    <w:rPr>
      <w:rFonts w:ascii="Times" w:hAnsi="Times"/>
    </w:rPr>
  </w:style>
  <w:style w:type="paragraph" w:customStyle="1" w:styleId="l-tit-endr-paragraf">
    <w:name w:val="l-tit-endr-paragraf"/>
    <w:basedOn w:val="Normal"/>
    <w:qFormat/>
    <w:rsid w:val="008C2AB1"/>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kern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kern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kern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kern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kern w:val="0"/>
    </w:rPr>
  </w:style>
  <w:style w:type="paragraph" w:customStyle="1" w:styleId="tittel-ramme">
    <w:name w:val="tittel-ramme"/>
    <w:basedOn w:val="Normal"/>
    <w:next w:val="Normal"/>
    <w:rsid w:val="008C2AB1"/>
    <w:pPr>
      <w:keepNext/>
      <w:keepLines/>
      <w:numPr>
        <w:ilvl w:val="7"/>
        <w:numId w:val="19"/>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kern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kern w:val="0"/>
      <w:sz w:val="34"/>
      <w:szCs w:val="34"/>
    </w:rPr>
  </w:style>
  <w:style w:type="paragraph" w:customStyle="1" w:styleId="tabell-tittel">
    <w:name w:val="tabell-tittel"/>
    <w:basedOn w:val="Normal"/>
    <w:next w:val="Normal"/>
    <w:rsid w:val="008C2AB1"/>
    <w:pPr>
      <w:keepNext/>
      <w:keepLines/>
      <w:numPr>
        <w:ilvl w:val="6"/>
        <w:numId w:val="19"/>
      </w:numPr>
      <w:spacing w:before="240"/>
    </w:pPr>
    <w:rPr>
      <w:rFonts w:ascii="Arial" w:hAnsi="Arial"/>
    </w:rPr>
  </w:style>
  <w:style w:type="paragraph" w:customStyle="1" w:styleId="TAB0">
    <w:name w:val="TAB"/>
    <w:uiPriority w:val="99"/>
    <w:pPr>
      <w:autoSpaceDE w:val="0"/>
      <w:autoSpaceDN w:val="0"/>
      <w:adjustRightInd w:val="0"/>
      <w:spacing w:before="240" w:after="0" w:line="40" w:lineRule="atLeast"/>
    </w:pPr>
    <w:rPr>
      <w:rFonts w:ascii="UniCentury Old Style" w:hAnsi="UniCentury Old Style" w:cs="UniCentury Old Style"/>
      <w:color w:val="000000"/>
      <w:w w:val="0"/>
      <w:kern w:val="0"/>
      <w:sz w:val="4"/>
      <w:szCs w:val="4"/>
    </w:rPr>
  </w:style>
  <w:style w:type="character" w:styleId="Fotnotereferanse">
    <w:name w:val="footnote reference"/>
    <w:basedOn w:val="Standardskriftforavsnitt"/>
    <w:rsid w:val="008C2AB1"/>
    <w:rPr>
      <w:vertAlign w:val="superscript"/>
    </w:rPr>
  </w:style>
  <w:style w:type="character" w:customStyle="1" w:styleId="Header1">
    <w:name w:val="Header1"/>
    <w:uiPriority w:val="99"/>
    <w:rPr>
      <w:rFonts w:ascii="Times New Roman" w:hAnsi="Times New Roman" w:cs="Times New Roman"/>
      <w:color w:val="000000"/>
      <w:spacing w:val="0"/>
      <w:w w:val="100"/>
      <w:sz w:val="16"/>
      <w:szCs w:val="16"/>
      <w:u w:val="none"/>
      <w:lang w:val="en-US"/>
    </w:rPr>
  </w:style>
  <w:style w:type="character" w:customStyle="1" w:styleId="l-endring1">
    <w:name w:val="l-endring1"/>
    <w:uiPriority w:val="99"/>
    <w:rPr>
      <w:rFonts w:ascii="Times New Roman" w:hAnsi="Times New Roman" w:cs="Times New Roman"/>
      <w:i/>
      <w:iCs/>
      <w:color w:val="000000"/>
      <w:spacing w:val="0"/>
      <w:w w:val="100"/>
      <w:sz w:val="21"/>
      <w:szCs w:val="21"/>
      <w:u w:val="none"/>
      <w:lang w:val="en-US"/>
    </w:rPr>
  </w:style>
  <w:style w:type="character" w:customStyle="1" w:styleId="Samisk1">
    <w:name w:val="Samisk1"/>
    <w:uiPriority w:val="99"/>
    <w:rPr>
      <w:rFonts w:ascii="Times New Roman" w:hAnsi="Times New Roman" w:cs="Times New Roman"/>
      <w:color w:val="000000"/>
      <w:spacing w:val="0"/>
      <w:w w:val="100"/>
      <w:sz w:val="24"/>
      <w:szCs w:val="24"/>
      <w:u w:val="none"/>
      <w:lang w:val="en-US"/>
    </w:rPr>
  </w:style>
  <w:style w:type="character" w:customStyle="1" w:styleId="Symbol">
    <w:name w:val="Symbol"/>
    <w:uiPriority w:val="99"/>
    <w:rPr>
      <w:rFonts w:ascii="Symbol" w:hAnsi="Symbol" w:cs="Symbol"/>
      <w:spacing w:val="0"/>
      <w:sz w:val="24"/>
      <w:szCs w:val="24"/>
    </w:rPr>
  </w:style>
  <w:style w:type="character" w:customStyle="1" w:styleId="CommentReference">
    <w:name w:val="Comment Reference"/>
    <w:uiPriority w:val="99"/>
    <w:rPr>
      <w:rFonts w:ascii="Times New Roman" w:hAnsi="Times New Roman" w:cs="Times New Roman"/>
      <w:color w:val="000000"/>
      <w:spacing w:val="0"/>
      <w:w w:val="100"/>
      <w:sz w:val="16"/>
      <w:szCs w:val="16"/>
      <w:u w:val="none"/>
      <w:lang w:val="en-US"/>
    </w:rPr>
  </w:style>
  <w:style w:type="character" w:styleId="Sidetall">
    <w:name w:val="page number"/>
    <w:basedOn w:val="Standardskriftforavsnitt"/>
    <w:rsid w:val="008C2AB1"/>
  </w:style>
  <w:style w:type="character" w:customStyle="1" w:styleId="Hvit">
    <w:name w:val="Hvit"/>
    <w:uiPriority w:val="99"/>
    <w:rPr>
      <w:color w:val="FFFFFF"/>
    </w:rPr>
  </w:style>
  <w:style w:type="character" w:customStyle="1" w:styleId="Bold">
    <w:name w:val="Bold"/>
    <w:uiPriority w:val="99"/>
    <w:rPr>
      <w:b/>
      <w:bCs/>
    </w:rPr>
  </w:style>
  <w:style w:type="character" w:customStyle="1" w:styleId="Overskr-niv2">
    <w:name w:val="Overskr-niv2"/>
    <w:uiPriority w:val="99"/>
    <w:rPr>
      <w:rFonts w:ascii="Times New Roman" w:hAnsi="Times New Roman" w:cs="Times New Roman"/>
      <w:color w:val="000000"/>
      <w:spacing w:val="0"/>
      <w:w w:val="100"/>
      <w:sz w:val="24"/>
      <w:szCs w:val="24"/>
      <w:u w:val="none"/>
      <w:lang w:val="nb-NO"/>
    </w:rPr>
  </w:style>
  <w:style w:type="character" w:customStyle="1" w:styleId="avsnitt-tittelTegn">
    <w:name w:val="avsnitt-tittel Tegn"/>
    <w:uiPriority w:val="99"/>
    <w:rPr>
      <w:rFonts w:ascii="Times New Roman" w:hAnsi="Times New Roman" w:cs="Times New Roman"/>
      <w:i/>
      <w:iCs/>
      <w:color w:val="000000"/>
      <w:spacing w:val="0"/>
      <w:w w:val="100"/>
      <w:sz w:val="24"/>
      <w:szCs w:val="24"/>
      <w:u w:val="none"/>
      <w:lang w:val="nb-NO"/>
    </w:rPr>
  </w:style>
  <w:style w:type="character" w:customStyle="1" w:styleId="data">
    <w:name w:val="data"/>
    <w:uiPriority w:val="99"/>
    <w:rPr>
      <w:rFonts w:ascii="Courier New" w:hAnsi="Courier New" w:cs="Courier New"/>
      <w:b/>
      <w:bCs/>
      <w:color w:val="000000"/>
      <w:spacing w:val="0"/>
      <w:w w:val="100"/>
      <w:sz w:val="24"/>
      <w:szCs w:val="24"/>
      <w:u w:val="none"/>
      <w:lang w:val="en-US"/>
    </w:rPr>
  </w:style>
  <w:style w:type="character" w:customStyle="1" w:styleId="Filnavn">
    <w:name w:val="Filnavn"/>
    <w:uiPriority w:val="99"/>
    <w:rPr>
      <w:rFonts w:ascii="Courier New" w:hAnsi="Courier New" w:cs="Courier New"/>
      <w:color w:val="000000"/>
      <w:spacing w:val="0"/>
      <w:w w:val="100"/>
      <w:sz w:val="24"/>
      <w:szCs w:val="24"/>
      <w:u w:val="none"/>
      <w:lang w:val="en-US"/>
    </w:rPr>
  </w:style>
  <w:style w:type="character" w:customStyle="1" w:styleId="Subscript">
    <w:name w:val="Subscript"/>
    <w:uiPriority w:val="99"/>
    <w:rPr>
      <w:u w:val="none"/>
      <w:vertAlign w:val="subscript"/>
    </w:rPr>
  </w:style>
  <w:style w:type="character" w:customStyle="1" w:styleId="programtext">
    <w:name w:val="programtext"/>
    <w:uiPriority w:val="99"/>
    <w:rPr>
      <w:rFonts w:ascii="Courier New" w:hAnsi="Courier New" w:cs="Courier New"/>
      <w:b/>
      <w:bCs/>
      <w:color w:val="000000"/>
      <w:spacing w:val="0"/>
      <w:w w:val="100"/>
      <w:sz w:val="24"/>
      <w:szCs w:val="24"/>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customStyle="1" w:styleId="Programering">
    <w:name w:val="Programering"/>
    <w:uiPriority w:val="99"/>
    <w:rPr>
      <w:rFonts w:ascii="Courier New" w:hAnsi="Courier New" w:cs="Courier New"/>
      <w:b/>
      <w:bCs/>
      <w:color w:val="000000"/>
      <w:spacing w:val="0"/>
      <w:w w:val="100"/>
      <w:sz w:val="20"/>
      <w:szCs w:val="20"/>
      <w:u w:val="none"/>
      <w:lang w:val="en-US"/>
    </w:rPr>
  </w:style>
  <w:style w:type="character" w:customStyle="1" w:styleId="SamACOS">
    <w:name w:val="SamACOS"/>
    <w:uiPriority w:val="99"/>
    <w:rPr>
      <w:rFonts w:ascii="Times New Roman" w:hAnsi="Times New Roman" w:cs="Times New Roman"/>
      <w:w w:val="100"/>
      <w:u w:val="none"/>
      <w:vertAlign w:val="baseline"/>
      <w:lang w:val="nb-NO"/>
    </w:rPr>
  </w:style>
  <w:style w:type="character" w:customStyle="1" w:styleId="SamMyriad">
    <w:name w:val="SamMyriad"/>
    <w:uiPriority w:val="99"/>
    <w:rPr>
      <w:rFonts w:ascii="UniMyriad Regular" w:hAnsi="UniMyriad Regular" w:cs="UniMyriad Regular"/>
      <w:w w:val="100"/>
      <w:u w:val="none"/>
      <w:vertAlign w:val="baseline"/>
      <w:lang w:val="nb-NO"/>
    </w:rPr>
  </w:style>
  <w:style w:type="character" w:customStyle="1" w:styleId="Superscript">
    <w:name w:val="Superscript"/>
    <w:uiPriority w:val="99"/>
    <w:rPr>
      <w:u w:val="none"/>
      <w:vertAlign w:val="superscript"/>
    </w:rPr>
  </w:style>
  <w:style w:type="character" w:customStyle="1" w:styleId="SamMyriadBold">
    <w:name w:val="SamMyriadBold"/>
    <w:uiPriority w:val="99"/>
    <w:rPr>
      <w:rFonts w:ascii="Times New Roman" w:hAnsi="Times New Roman" w:cs="Times New Roman"/>
      <w:w w:val="100"/>
      <w:u w:val="none"/>
      <w:vertAlign w:val="baseline"/>
      <w:lang w:val="nb-NO"/>
    </w:rPr>
  </w:style>
  <w:style w:type="character" w:customStyle="1" w:styleId="Samisk2">
    <w:name w:val="Samisk2"/>
    <w:uiPriority w:val="99"/>
    <w:rPr>
      <w:rFonts w:ascii="Times New Roman" w:hAnsi="Times New Roman" w:cs="Times New Roman"/>
      <w:w w:val="100"/>
      <w:u w:val="none"/>
      <w:vertAlign w:val="baseline"/>
      <w:lang w:val="nb-NO"/>
    </w:rPr>
  </w:style>
  <w:style w:type="character" w:customStyle="1" w:styleId="gjennomstreket">
    <w:name w:val="gjennomstreket"/>
    <w:uiPriority w:val="1"/>
    <w:rsid w:val="008C2AB1"/>
    <w:rPr>
      <w:strike/>
      <w:dstrike w:val="0"/>
    </w:rPr>
  </w:style>
  <w:style w:type="character" w:customStyle="1" w:styleId="halvfet0">
    <w:name w:val="halvfet"/>
    <w:basedOn w:val="Standardskriftforavsnitt"/>
    <w:rsid w:val="008C2AB1"/>
    <w:rPr>
      <w:b/>
    </w:rPr>
  </w:style>
  <w:style w:type="character" w:styleId="Hyperkobling">
    <w:name w:val="Hyperlink"/>
    <w:basedOn w:val="Standardskriftforavsnitt"/>
    <w:uiPriority w:val="99"/>
    <w:unhideWhenUsed/>
    <w:rsid w:val="008C2AB1"/>
    <w:rPr>
      <w:color w:val="0563C1" w:themeColor="hyperlink"/>
      <w:u w:val="single"/>
    </w:rPr>
  </w:style>
  <w:style w:type="character" w:customStyle="1" w:styleId="kursiv">
    <w:name w:val="kursiv"/>
    <w:basedOn w:val="Standardskriftforavsnitt"/>
    <w:rsid w:val="008C2AB1"/>
    <w:rPr>
      <w:i/>
    </w:rPr>
  </w:style>
  <w:style w:type="character" w:customStyle="1" w:styleId="-1">
    <w:name w:val="-1"/>
    <w:uiPriority w:val="99"/>
    <w:rPr>
      <w:rFonts w:ascii="Times New Roman" w:hAnsi="Times New Roman" w:cs="Times New Roman"/>
      <w:color w:val="000000"/>
      <w:spacing w:val="-2"/>
      <w:w w:val="100"/>
      <w:sz w:val="21"/>
      <w:szCs w:val="21"/>
      <w:u w:val="none"/>
      <w:vertAlign w:val="baseline"/>
      <w:lang w:val="nb-NO"/>
    </w:rPr>
  </w:style>
  <w:style w:type="character" w:customStyle="1" w:styleId="l-endring2">
    <w:name w:val="l-endring2"/>
    <w:uiPriority w:val="99"/>
    <w:rPr>
      <w:i/>
      <w:iCs/>
      <w:w w:val="100"/>
      <w:u w:val="none"/>
      <w:vertAlign w:val="baseline"/>
      <w:lang w:val="nb-NO"/>
    </w:rPr>
  </w:style>
  <w:style w:type="character" w:customStyle="1" w:styleId="ACOS">
    <w:name w:val="ACOS"/>
    <w:uiPriority w:val="99"/>
    <w:rPr>
      <w:rFonts w:ascii="Times New Roman" w:hAnsi="Times New Roman" w:cs="Times New Roman"/>
      <w:color w:val="000000"/>
      <w:w w:val="100"/>
      <w:u w:val="none"/>
      <w:vertAlign w:val="baseline"/>
      <w:lang w:val="nb-NO"/>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customStyle="1" w:styleId="Del-tittel-Hvit">
    <w:name w:val="Del-tittel-Hvit"/>
    <w:uiPriority w:val="99"/>
    <w:rPr>
      <w:rFonts w:ascii="Times New Roman" w:hAnsi="Times New Roman" w:cs="Times New Roman"/>
      <w:i/>
      <w:iCs/>
      <w:color w:val="FFFFFF"/>
      <w:spacing w:val="0"/>
      <w:w w:val="10"/>
      <w:sz w:val="10"/>
      <w:szCs w:val="10"/>
      <w:u w:val="none"/>
      <w:vertAlign w:val="baseline"/>
      <w:lang w:val="nb-NO"/>
    </w:rPr>
  </w:style>
  <w:style w:type="character" w:customStyle="1" w:styleId="Headerdato">
    <w:name w:val="Header dato"/>
    <w:uiPriority w:val="99"/>
    <w:rPr>
      <w:rFonts w:ascii="UniCentury Old Style" w:hAnsi="UniCentury Old Style" w:cs="UniCentury Old Style"/>
      <w:color w:val="000000"/>
      <w:spacing w:val="0"/>
      <w:w w:val="100"/>
      <w:sz w:val="20"/>
      <w:szCs w:val="20"/>
      <w:u w:val="none"/>
      <w:vertAlign w:val="baseline"/>
      <w:lang w:val="en-US"/>
    </w:rPr>
  </w:style>
  <w:style w:type="character" w:customStyle="1" w:styleId="SamCenturyOldStyle">
    <w:name w:val="SamCentury Old Style"/>
    <w:uiPriority w:val="99"/>
    <w:rPr>
      <w:rFonts w:ascii="Times New Roman" w:hAnsi="Times New Roman" w:cs="Times New Roman"/>
      <w:color w:val="000000"/>
      <w:w w:val="100"/>
      <w:u w:val="none"/>
      <w:vertAlign w:val="baseline"/>
      <w:lang w:val="nb-NO"/>
    </w:rPr>
  </w:style>
  <w:style w:type="character" w:customStyle="1" w:styleId="SamMyriadBold0">
    <w:name w:val="SamMyriad Bold"/>
    <w:uiPriority w:val="99"/>
    <w:rPr>
      <w:rFonts w:ascii="Times New Roman" w:hAnsi="Times New Roman" w:cs="Times New Roman"/>
      <w:w w:val="100"/>
      <w:u w:val="none"/>
      <w:vertAlign w:val="baseline"/>
      <w:lang w:val="nb-NO"/>
    </w:rPr>
  </w:style>
  <w:style w:type="character" w:styleId="Merknadsreferanse">
    <w:name w:val="annotation reference"/>
    <w:basedOn w:val="Standardskriftforavsnitt"/>
    <w:rsid w:val="008C2AB1"/>
    <w:rPr>
      <w:sz w:val="16"/>
    </w:rPr>
  </w:style>
  <w:style w:type="character" w:customStyle="1" w:styleId="Sperret1">
    <w:name w:val="Sperret1"/>
    <w:uiPriority w:val="99"/>
    <w:rPr>
      <w:b/>
      <w:bCs/>
      <w:i/>
      <w:iCs/>
      <w:u w:val="none"/>
      <w:vertAlign w:val="baseline"/>
    </w:rPr>
  </w:style>
  <w:style w:type="character" w:styleId="Plassholdertekst">
    <w:name w:val="Placeholder Text"/>
    <w:basedOn w:val="Standardskriftforavsnitt"/>
    <w:uiPriority w:val="99"/>
    <w:rsid w:val="008C2AB1"/>
    <w:rPr>
      <w:color w:val="808080"/>
    </w:rPr>
  </w:style>
  <w:style w:type="character" w:customStyle="1" w:styleId="regular">
    <w:name w:val="regular"/>
    <w:basedOn w:val="Standardskriftforavsnitt"/>
    <w:uiPriority w:val="1"/>
    <w:qFormat/>
    <w:rsid w:val="008C2AB1"/>
    <w:rPr>
      <w:i/>
    </w:rPr>
  </w:style>
  <w:style w:type="character" w:customStyle="1" w:styleId="Bullet1">
    <w:name w:val="Bullet1"/>
    <w:uiPriority w:val="99"/>
    <w:rPr>
      <w:rFonts w:ascii="Times New Roman" w:hAnsi="Times New Roman" w:cs="Times New Roman"/>
      <w:color w:val="000000"/>
      <w:sz w:val="24"/>
      <w:szCs w:val="24"/>
      <w:u w:val="none"/>
      <w:lang w:val="en-US"/>
    </w:rPr>
  </w:style>
  <w:style w:type="character" w:customStyle="1" w:styleId="Bullet2">
    <w:name w:val="Bullet2"/>
    <w:uiPriority w:val="99"/>
    <w:rPr>
      <w:rFonts w:ascii="Times New Roman" w:hAnsi="Times New Roman" w:cs="Times New Roman"/>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color w:val="000000"/>
      <w:u w:val="none"/>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color w:val="000000"/>
      <w:u w:val="none"/>
    </w:rPr>
  </w:style>
  <w:style w:type="character" w:customStyle="1" w:styleId="Bullet13">
    <w:name w:val="Bullet13"/>
    <w:uiPriority w:val="99"/>
    <w:rPr>
      <w:rFonts w:ascii="Times New Roman" w:hAnsi="Times New Roman" w:cs="Times New Roman"/>
      <w:color w:val="000000"/>
      <w:sz w:val="24"/>
      <w:szCs w:val="24"/>
      <w:u w:val="none"/>
      <w:lang w:val="en-US"/>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Times New Roman" w:hAnsi="Times New Roman" w:cs="Times New Roman"/>
      <w:color w:val="000000"/>
      <w:sz w:val="16"/>
      <w:szCs w:val="16"/>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Symbol" w:hAnsi="Symbol" w:cs="Symbol"/>
      <w:color w:val="000000"/>
      <w:sz w:val="16"/>
      <w:szCs w:val="16"/>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Times New Roman" w:hAnsi="Times New Roman" w:cs="Times New Roman"/>
      <w:color w:val="000000"/>
      <w:sz w:val="24"/>
      <w:szCs w:val="24"/>
      <w:u w:val="none"/>
      <w:lang w:val="en-US"/>
    </w:rPr>
  </w:style>
  <w:style w:type="character" w:customStyle="1" w:styleId="Bullet20">
    <w:name w:val="Bullet20"/>
    <w:uiPriority w:val="99"/>
    <w:rPr>
      <w:color w:val="000000"/>
      <w:u w:val="none"/>
    </w:rPr>
  </w:style>
  <w:style w:type="character" w:styleId="Sluttnotereferanse">
    <w:name w:val="endnote reference"/>
    <w:basedOn w:val="Standardskriftforavsnitt"/>
    <w:uiPriority w:val="99"/>
    <w:unhideWhenUsed/>
    <w:rsid w:val="008C2AB1"/>
    <w:rPr>
      <w:vertAlign w:val="superscript"/>
    </w:rPr>
  </w:style>
  <w:style w:type="character" w:styleId="Fulgthyperkobling">
    <w:name w:val="FollowedHyperlink"/>
    <w:basedOn w:val="Standardskriftforavsnitt"/>
    <w:uiPriority w:val="99"/>
    <w:unhideWhenUsed/>
    <w:rsid w:val="008C2AB1"/>
    <w:rPr>
      <w:color w:val="954F72" w:themeColor="followedHyperlink"/>
      <w:u w:val="single"/>
    </w:rPr>
  </w:style>
  <w:style w:type="character" w:styleId="Utheving">
    <w:name w:val="Emphasis"/>
    <w:basedOn w:val="Standardskriftforavsnitt"/>
    <w:uiPriority w:val="20"/>
    <w:qFormat/>
    <w:rsid w:val="008C2AB1"/>
    <w:rPr>
      <w:i/>
      <w:iCs/>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amMyriadRegular">
    <w:name w:val="SamMyriad Regular"/>
    <w:uiPriority w:val="99"/>
    <w:rPr>
      <w:rFonts w:ascii="UniMyriad Regular" w:hAnsi="UniMyriad Regular" w:cs="UniMyriad Regular"/>
      <w:w w:val="100"/>
      <w:u w:val="none"/>
      <w:vertAlign w:val="baseline"/>
      <w:lang w:val="nb-NO"/>
    </w:rPr>
  </w:style>
  <w:style w:type="character" w:customStyle="1" w:styleId="SamMyriadBoldSemicond">
    <w:name w:val="SamMyriad Bold Semicond"/>
    <w:uiPriority w:val="99"/>
    <w:rPr>
      <w:rFonts w:ascii="UniMyriad Bold Semicond" w:hAnsi="UniMyriad Bold Semicond" w:cs="UniMyriad Bold Semicond"/>
      <w:w w:val="100"/>
      <w:u w:val="none"/>
      <w:vertAlign w:val="baseline"/>
      <w:lang w:val="nb-NO"/>
    </w:rPr>
  </w:style>
  <w:style w:type="character" w:customStyle="1" w:styleId="SamMyriadSemibold">
    <w:name w:val="SamMyriad Semibold"/>
    <w:uiPriority w:val="99"/>
    <w:rPr>
      <w:rFonts w:ascii="Times New Roman" w:hAnsi="Times New Roman" w:cs="Times New Roman"/>
      <w:w w:val="100"/>
      <w:u w:val="none"/>
      <w:vertAlign w:val="baseline"/>
      <w:lang w:val="nb-NO"/>
    </w:rPr>
  </w:style>
  <w:style w:type="character" w:customStyle="1" w:styleId="Smalls">
    <w:name w:val="Small#s"/>
    <w:uiPriority w:val="99"/>
    <w:rPr>
      <w:rFonts w:ascii="Times New Roman" w:hAnsi="Times New Roman" w:cs="Times New Roman"/>
      <w:b/>
      <w:bCs/>
      <w:sz w:val="20"/>
      <w:szCs w:val="20"/>
      <w:u w:val="none"/>
      <w:vertAlign w:val="baseline"/>
    </w:rPr>
  </w:style>
  <w:style w:type="character" w:customStyle="1" w:styleId="EquationVariables">
    <w:name w:val="EquationVariables"/>
    <w:uiPriority w:val="99"/>
    <w:rPr>
      <w:i/>
      <w:iCs/>
    </w:rPr>
  </w:style>
  <w:style w:type="character" w:customStyle="1" w:styleId="Kapittelstart">
    <w:name w:val="Kapittel start"/>
    <w:uiPriority w:val="99"/>
    <w:rPr>
      <w:rFonts w:ascii="Times New Roman" w:hAnsi="Times New Roman" w:cs="Times New Roman"/>
      <w:i/>
      <w:iCs/>
      <w:color w:val="000000"/>
      <w:spacing w:val="0"/>
      <w:w w:val="100"/>
      <w:sz w:val="44"/>
      <w:szCs w:val="44"/>
      <w:u w:val="none"/>
      <w:vertAlign w:val="baseline"/>
      <w:lang w:val="en-US"/>
    </w:rPr>
  </w:style>
  <w:style w:type="character" w:customStyle="1" w:styleId="DefaultXREFstyle">
    <w:name w:val="Default_XREF_style"/>
    <w:uiPriority w:val="99"/>
    <w:rPr>
      <w:color w:val="00FF00"/>
    </w:rPr>
  </w:style>
  <w:style w:type="character" w:customStyle="1" w:styleId="stadfester0">
    <w:name w:val="stadfester"/>
    <w:uiPriority w:val="99"/>
    <w:rPr>
      <w:rFonts w:ascii="Times New Roman" w:hAnsi="Times New Roman" w:cs="Times New Roman"/>
      <w:b/>
      <w:bCs/>
      <w:color w:val="000000"/>
      <w:spacing w:val="0"/>
      <w:w w:val="100"/>
      <w:sz w:val="24"/>
      <w:szCs w:val="24"/>
      <w:u w:val="thick"/>
      <w:vertAlign w:val="baseline"/>
    </w:rPr>
  </w:style>
  <w:style w:type="character" w:styleId="HTML-sitat">
    <w:name w:val="HTML Cite"/>
    <w:basedOn w:val="Standardskriftforavsnitt"/>
    <w:uiPriority w:val="99"/>
    <w:unhideWhenUsed/>
    <w:rsid w:val="008C2AB1"/>
    <w:rPr>
      <w:i/>
      <w:iCs/>
    </w:rPr>
  </w:style>
  <w:style w:type="character" w:styleId="HTML-kode">
    <w:name w:val="HTML Code"/>
    <w:basedOn w:val="Standardskriftforavsnitt"/>
    <w:uiPriority w:val="99"/>
    <w:unhideWhenUsed/>
    <w:rsid w:val="008C2AB1"/>
    <w:rPr>
      <w:rFonts w:ascii="Consolas" w:hAnsi="Consolas"/>
      <w:sz w:val="20"/>
      <w:szCs w:val="20"/>
    </w:rPr>
  </w:style>
  <w:style w:type="character" w:styleId="HTML-definisjon">
    <w:name w:val="HTML Definition"/>
    <w:basedOn w:val="Standardskriftforavsnitt"/>
    <w:uiPriority w:val="99"/>
    <w:unhideWhenUsed/>
    <w:rsid w:val="008C2AB1"/>
    <w:rPr>
      <w:i/>
      <w:iCs/>
    </w:rPr>
  </w:style>
  <w:style w:type="character" w:styleId="HTML-tastatur">
    <w:name w:val="HTML Keyboard"/>
    <w:basedOn w:val="Standardskriftforavsnitt"/>
    <w:uiPriority w:val="99"/>
    <w:unhideWhenUsed/>
    <w:rsid w:val="008C2AB1"/>
    <w:rPr>
      <w:rFonts w:ascii="Consolas" w:hAnsi="Consolas"/>
      <w:sz w:val="20"/>
      <w:szCs w:val="20"/>
    </w:rPr>
  </w:style>
  <w:style w:type="character" w:styleId="HTML-eksempel">
    <w:name w:val="HTML Sample"/>
    <w:basedOn w:val="Standardskriftforavsnitt"/>
    <w:uiPriority w:val="99"/>
    <w:unhideWhenUsed/>
    <w:rsid w:val="008C2AB1"/>
    <w:rPr>
      <w:rFonts w:ascii="Consolas" w:hAnsi="Consolas"/>
      <w:sz w:val="24"/>
      <w:szCs w:val="24"/>
    </w:rPr>
  </w:style>
  <w:style w:type="character" w:styleId="HTML-skrivemaskin">
    <w:name w:val="HTML Typewriter"/>
    <w:basedOn w:val="Standardskriftforavsnitt"/>
    <w:uiPriority w:val="99"/>
    <w:unhideWhenUsed/>
    <w:rsid w:val="008C2AB1"/>
    <w:rPr>
      <w:rFonts w:ascii="Consolas" w:hAnsi="Consolas"/>
      <w:sz w:val="20"/>
      <w:szCs w:val="20"/>
    </w:rPr>
  </w:style>
  <w:style w:type="character" w:styleId="HTML-variabel">
    <w:name w:val="HTML Variable"/>
    <w:basedOn w:val="Standardskriftforavsnitt"/>
    <w:uiPriority w:val="99"/>
    <w:unhideWhenUsed/>
    <w:rsid w:val="008C2AB1"/>
    <w:rPr>
      <w:i/>
      <w:iCs/>
    </w:rPr>
  </w:style>
  <w:style w:type="character" w:styleId="Svakutheving">
    <w:name w:val="Subtle Emphasis"/>
    <w:basedOn w:val="Standardskriftforavsnitt"/>
    <w:uiPriority w:val="19"/>
    <w:qFormat/>
    <w:rsid w:val="008C2AB1"/>
    <w:rPr>
      <w:i/>
      <w:iCs/>
      <w:color w:val="808080" w:themeColor="text1" w:themeTint="7F"/>
    </w:rPr>
  </w:style>
  <w:style w:type="character" w:styleId="Sterkutheving">
    <w:name w:val="Intense Emphasis"/>
    <w:basedOn w:val="Standardskriftforavsnitt"/>
    <w:uiPriority w:val="21"/>
    <w:qFormat/>
    <w:rsid w:val="008C2AB1"/>
    <w:rPr>
      <w:b/>
      <w:bCs/>
      <w:i/>
      <w:iCs/>
      <w:color w:val="4472C4" w:themeColor="accent1"/>
    </w:rPr>
  </w:style>
  <w:style w:type="character" w:styleId="Svakreferanse">
    <w:name w:val="Subtle Reference"/>
    <w:basedOn w:val="Standardskriftforavsnitt"/>
    <w:uiPriority w:val="31"/>
    <w:qFormat/>
    <w:rsid w:val="008C2AB1"/>
    <w:rPr>
      <w:smallCaps/>
      <w:color w:val="ED7D31" w:themeColor="accent2"/>
      <w:u w:val="single"/>
    </w:rPr>
  </w:style>
  <w:style w:type="character" w:styleId="Sterkreferanse">
    <w:name w:val="Intense Reference"/>
    <w:basedOn w:val="Standardskriftforavsnitt"/>
    <w:uiPriority w:val="32"/>
    <w:qFormat/>
    <w:rsid w:val="008C2AB1"/>
    <w:rPr>
      <w:b/>
      <w:bCs/>
      <w:smallCaps/>
      <w:color w:val="ED7D31" w:themeColor="accent2"/>
      <w:spacing w:val="5"/>
      <w:u w:val="single"/>
    </w:rPr>
  </w:style>
  <w:style w:type="character" w:styleId="Boktittel">
    <w:name w:val="Book Title"/>
    <w:basedOn w:val="Standardskriftforavsnitt"/>
    <w:uiPriority w:val="33"/>
    <w:qFormat/>
    <w:rsid w:val="008C2AB1"/>
    <w:rPr>
      <w:b/>
      <w:bCs/>
      <w:smallCaps/>
      <w:spacing w:val="5"/>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0">
    <w:name w:val="Kursiv"/>
    <w:uiPriority w:val="99"/>
    <w:rPr>
      <w:i/>
      <w:iCs/>
      <w:color w:val="000000"/>
      <w:sz w:val="24"/>
      <w:szCs w:val="24"/>
      <w:u w:val="none"/>
      <w:lang w:val="en-US"/>
    </w:rPr>
  </w:style>
  <w:style w:type="character" w:customStyle="1" w:styleId="Sub">
    <w:name w:val="Sub"/>
    <w:uiPriority w:val="99"/>
    <w:rPr>
      <w:rFonts w:ascii="Calibri" w:hAnsi="Calibri" w:cs="Calibri"/>
      <w:color w:val="000000"/>
      <w:sz w:val="24"/>
      <w:szCs w:val="24"/>
      <w:u w:val="none"/>
      <w:vertAlign w:val="subscript"/>
      <w:lang w:val="en-US"/>
    </w:rPr>
  </w:style>
  <w:style w:type="character" w:customStyle="1" w:styleId="Sup">
    <w:name w:val="Sup"/>
    <w:uiPriority w:val="99"/>
    <w:rPr>
      <w:rFonts w:ascii="Calibri" w:hAnsi="Calibri" w:cs="Calibri"/>
      <w:color w:val="000000"/>
      <w:sz w:val="24"/>
      <w:szCs w:val="24"/>
      <w:u w:val="none"/>
      <w:vertAlign w:val="superscript"/>
      <w:lang w:val="en-US"/>
    </w:rPr>
  </w:style>
  <w:style w:type="character" w:customStyle="1" w:styleId="z001KomManus">
    <w:name w:val="z001 Kom. Manus"/>
    <w:uiPriority w:val="99"/>
    <w:rPr>
      <w:color w:val="000000"/>
      <w:sz w:val="24"/>
      <w:szCs w:val="24"/>
      <w:u w:val="none"/>
      <w:lang w:val="en-US"/>
    </w:rPr>
  </w:style>
  <w:style w:type="character" w:customStyle="1" w:styleId="z002KomOmbrekking">
    <w:name w:val="z002 Kom. Ombrekking"/>
    <w:uiPriority w:val="99"/>
    <w:rPr>
      <w:color w:val="000000"/>
      <w:sz w:val="24"/>
      <w:szCs w:val="24"/>
      <w:u w:val="none"/>
      <w:lang w:val="en-US"/>
    </w:rPr>
  </w:style>
  <w:style w:type="character" w:customStyle="1" w:styleId="Understreket">
    <w:name w:val="Understreket"/>
    <w:uiPriority w:val="99"/>
    <w:rPr>
      <w:color w:val="000000"/>
      <w:sz w:val="24"/>
      <w:szCs w:val="24"/>
      <w:u w:val="thick"/>
      <w:lang w:val="en-US"/>
    </w:rPr>
  </w:style>
  <w:style w:type="character" w:customStyle="1" w:styleId="RegA">
    <w:name w:val="Reg A"/>
    <w:uiPriority w:val="99"/>
    <w:rPr>
      <w:color w:val="000000"/>
      <w:sz w:val="24"/>
      <w:szCs w:val="24"/>
      <w:u w:val="none"/>
      <w:lang w:val="en-US"/>
    </w:rPr>
  </w:style>
  <w:style w:type="character" w:customStyle="1" w:styleId="RegB">
    <w:name w:val="Reg B"/>
    <w:uiPriority w:val="99"/>
    <w:rPr>
      <w:color w:val="000000"/>
      <w:sz w:val="24"/>
      <w:szCs w:val="24"/>
      <w:u w:val="none"/>
      <w:lang w:val="en-US"/>
    </w:rPr>
  </w:style>
  <w:style w:type="character" w:customStyle="1" w:styleId="RegC">
    <w:name w:val="Reg C"/>
    <w:uiPriority w:val="99"/>
    <w:rPr>
      <w:color w:val="000000"/>
      <w:sz w:val="24"/>
      <w:szCs w:val="24"/>
      <w:u w:val="none"/>
      <w:lang w:val="en-US"/>
    </w:rPr>
  </w:style>
  <w:style w:type="character" w:customStyle="1" w:styleId="RegD">
    <w:name w:val="Reg D"/>
    <w:uiPriority w:val="99"/>
    <w:rPr>
      <w:color w:val="000000"/>
      <w:sz w:val="24"/>
      <w:szCs w:val="24"/>
      <w:u w:val="none"/>
      <w:lang w:val="en-US"/>
    </w:rPr>
  </w:style>
  <w:style w:type="character" w:customStyle="1" w:styleId="RegE">
    <w:name w:val="Reg E"/>
    <w:uiPriority w:val="99"/>
    <w:rPr>
      <w:color w:val="000000"/>
      <w:sz w:val="24"/>
      <w:szCs w:val="24"/>
      <w:u w:val="none"/>
      <w:lang w:val="en-US"/>
    </w:rPr>
  </w:style>
  <w:style w:type="character" w:customStyle="1" w:styleId="RegF">
    <w:name w:val="Reg F"/>
    <w:uiPriority w:val="99"/>
    <w:rPr>
      <w:color w:val="000000"/>
      <w:sz w:val="24"/>
      <w:szCs w:val="24"/>
      <w:u w:val="none"/>
      <w:lang w:val="en-US"/>
    </w:rPr>
  </w:style>
  <w:style w:type="character" w:customStyle="1" w:styleId="Regkryss">
    <w:name w:val="Reg kryss"/>
    <w:uiPriority w:val="99"/>
    <w:rPr>
      <w:b/>
      <w:bCs/>
      <w:color w:val="000000"/>
      <w:sz w:val="24"/>
      <w:szCs w:val="24"/>
      <w:u w:val="none"/>
      <w:lang w:val="en-US"/>
    </w:rPr>
  </w:style>
  <w:style w:type="character" w:customStyle="1" w:styleId="KortSkriveLinje">
    <w:name w:val="KortSkriveLinje"/>
    <w:uiPriority w:val="99"/>
    <w:rPr>
      <w:color w:val="00000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000000"/>
      <w:sz w:val="24"/>
      <w:szCs w:val="24"/>
      <w:u w:val="none"/>
      <w:lang w:val="en-US"/>
    </w:rPr>
  </w:style>
  <w:style w:type="character" w:customStyle="1" w:styleId="UthevB">
    <w:name w:val="Uthev B"/>
    <w:uiPriority w:val="99"/>
    <w:rPr>
      <w:rFonts w:ascii="Arial Black" w:hAnsi="Arial Black" w:cs="Arial Black"/>
      <w:color w:val="000000"/>
      <w:sz w:val="24"/>
      <w:szCs w:val="24"/>
      <w:u w:val="none"/>
      <w:lang w:val="en-US"/>
    </w:rPr>
  </w:style>
  <w:style w:type="character" w:customStyle="1" w:styleId="UthevC">
    <w:name w:val="Uthev C"/>
    <w:uiPriority w:val="99"/>
    <w:rPr>
      <w:rFonts w:ascii="Arial Black" w:hAnsi="Arial Black" w:cs="Arial Black"/>
      <w:color w:val="000000"/>
      <w:sz w:val="24"/>
      <w:szCs w:val="24"/>
      <w:u w:val="none"/>
      <w:lang w:val="en-US"/>
    </w:rPr>
  </w:style>
  <w:style w:type="character" w:customStyle="1" w:styleId="NavnAFornavn">
    <w:name w:val="NavnA Fornavn"/>
    <w:uiPriority w:val="99"/>
    <w:rPr>
      <w:rFonts w:ascii="Arial" w:hAnsi="Arial" w:cs="Arial"/>
      <w:color w:val="000000"/>
      <w:sz w:val="24"/>
      <w:szCs w:val="24"/>
      <w:u w:val="none"/>
      <w:lang w:val="en-US"/>
    </w:rPr>
  </w:style>
  <w:style w:type="character" w:customStyle="1" w:styleId="NavnAEtternavn">
    <w:name w:val="NavnA Etternavn"/>
    <w:uiPriority w:val="99"/>
    <w:rPr>
      <w:rFonts w:ascii="Arial" w:hAnsi="Arial" w:cs="Arial"/>
      <w:color w:val="000000"/>
      <w:sz w:val="24"/>
      <w:szCs w:val="24"/>
      <w:u w:val="none"/>
      <w:lang w:val="en-US"/>
    </w:rPr>
  </w:style>
  <w:style w:type="character" w:customStyle="1" w:styleId="NavnAKlengenavn">
    <w:name w:val="NavnA Klengenavn"/>
    <w:uiPriority w:val="99"/>
    <w:rPr>
      <w:rFonts w:ascii="Arial" w:hAnsi="Arial" w:cs="Arial"/>
      <w:color w:val="000000"/>
      <w:sz w:val="24"/>
      <w:szCs w:val="24"/>
      <w:u w:val="none"/>
      <w:lang w:val="en-US"/>
    </w:rPr>
  </w:style>
  <w:style w:type="character" w:customStyle="1" w:styleId="NormalVariantBTegn">
    <w:name w:val="Normal Variant B Tegn"/>
    <w:uiPriority w:val="99"/>
    <w:rPr>
      <w:rFonts w:ascii="Calibri" w:hAnsi="Calibri" w:cs="Calibri"/>
      <w:color w:val="000000"/>
      <w:sz w:val="24"/>
      <w:szCs w:val="24"/>
      <w:u w:val="none"/>
      <w:lang w:val="en-US"/>
    </w:rPr>
  </w:style>
  <w:style w:type="character" w:customStyle="1" w:styleId="NavnADiverse">
    <w:name w:val="NavnA Diverse"/>
    <w:uiPriority w:val="99"/>
    <w:rPr>
      <w:rFonts w:ascii="Arial" w:hAnsi="Arial" w:cs="Arial"/>
      <w:color w:val="000000"/>
      <w:sz w:val="20"/>
      <w:szCs w:val="20"/>
      <w:u w:val="none"/>
      <w:lang w:val="en-US"/>
    </w:rPr>
  </w:style>
  <w:style w:type="character" w:customStyle="1" w:styleId="Wingdings">
    <w:name w:val="Wingdings"/>
    <w:uiPriority w:val="99"/>
    <w:rPr>
      <w:rFonts w:ascii="Wingdings" w:hAnsi="Wingdings" w:cs="Wingdings"/>
      <w:color w:val="000000"/>
      <w:sz w:val="24"/>
      <w:szCs w:val="24"/>
      <w:u w:val="none"/>
      <w:lang w:val="en-US"/>
    </w:rPr>
  </w:style>
  <w:style w:type="character" w:customStyle="1" w:styleId="NavnATegn">
    <w:name w:val="NavnA Tegn"/>
    <w:uiPriority w:val="99"/>
    <w:rPr>
      <w:rFonts w:ascii="Arial" w:hAnsi="Arial" w:cs="Arial"/>
      <w:color w:val="00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000000"/>
      <w:sz w:val="24"/>
      <w:szCs w:val="24"/>
      <w:u w:val="none"/>
      <w:lang w:val="en-US"/>
    </w:rPr>
  </w:style>
  <w:style w:type="character" w:customStyle="1" w:styleId="Sluttnoteref">
    <w:name w:val="Sluttnoteref"/>
    <w:uiPriority w:val="99"/>
    <w:rPr>
      <w:color w:val="000000"/>
      <w:sz w:val="28"/>
      <w:szCs w:val="28"/>
      <w:u w:val="none"/>
      <w:vertAlign w:val="superscript"/>
      <w:lang w:val="en-US"/>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Times New Roman" w:hAnsi="Times New Roman" w:cs="Times New Roman"/>
      <w:color w:val="000000"/>
      <w:sz w:val="24"/>
      <w:szCs w:val="24"/>
      <w:u w:val="none"/>
      <w:lang w:val="en-US"/>
    </w:rPr>
  </w:style>
  <w:style w:type="character" w:customStyle="1" w:styleId="skrift-hevet">
    <w:name w:val="skrift-hevet"/>
    <w:basedOn w:val="Standardskriftforavsnitt"/>
    <w:rsid w:val="008C2AB1"/>
    <w:rPr>
      <w:vertAlign w:val="superscript"/>
    </w:rPr>
  </w:style>
  <w:style w:type="character" w:customStyle="1" w:styleId="skrift-senket">
    <w:name w:val="skrift-senket"/>
    <w:basedOn w:val="Standardskriftforavsnitt"/>
    <w:rsid w:val="008C2AB1"/>
    <w:rPr>
      <w:vertAlign w:val="subscript"/>
    </w:rPr>
  </w:style>
  <w:style w:type="character" w:customStyle="1" w:styleId="sperret0">
    <w:name w:val="sperret"/>
    <w:basedOn w:val="Standardskriftforavsnitt"/>
    <w:rsid w:val="008C2AB1"/>
    <w:rPr>
      <w:spacing w:val="30"/>
    </w:rPr>
  </w:style>
  <w:style w:type="character" w:customStyle="1" w:styleId="Stikkord">
    <w:name w:val="Stikkord"/>
    <w:basedOn w:val="Standardskriftforavsnitt"/>
    <w:rsid w:val="008C2AB1"/>
    <w:rPr>
      <w:color w:val="0000FF"/>
    </w:rPr>
  </w:style>
  <w:style w:type="character" w:customStyle="1" w:styleId="stikkord0">
    <w:name w:val="stikkord"/>
    <w:uiPriority w:val="99"/>
  </w:style>
  <w:style w:type="character" w:styleId="Sterk">
    <w:name w:val="Strong"/>
    <w:basedOn w:val="Standardskriftforavsnitt"/>
    <w:uiPriority w:val="22"/>
    <w:qFormat/>
    <w:rsid w:val="008C2AB1"/>
    <w:rPr>
      <w:b/>
      <w:bCs/>
    </w:rPr>
  </w:style>
  <w:style w:type="table" w:customStyle="1" w:styleId="Tabell-VM">
    <w:name w:val="Tabell-VM"/>
    <w:basedOn w:val="Tabelltemaer"/>
    <w:uiPriority w:val="99"/>
    <w:qFormat/>
    <w:rsid w:val="008C2AB1"/>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C2AB1"/>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C2AB1"/>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C2AB1"/>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C2AB1"/>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C2AB1"/>
    <w:pPr>
      <w:spacing w:after="200" w:line="276" w:lineRule="auto"/>
    </w:pPr>
    <w:rPr>
      <w:rFonts w:eastAsiaTheme="minorHAnsi"/>
      <w:kern w:val="0"/>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8C2AB1"/>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8C2AB1"/>
  </w:style>
  <w:style w:type="character" w:styleId="HTML-akronym">
    <w:name w:val="HTML Acronym"/>
    <w:basedOn w:val="Standardskriftforavsnitt"/>
    <w:uiPriority w:val="99"/>
    <w:semiHidden/>
    <w:unhideWhenUsed/>
    <w:rsid w:val="008C2AB1"/>
  </w:style>
  <w:style w:type="table" w:styleId="Tabellrutenett">
    <w:name w:val="Table Grid"/>
    <w:aliases w:val="MetadataTabellss"/>
    <w:basedOn w:val="Vanligtabell"/>
    <w:uiPriority w:val="59"/>
    <w:rsid w:val="008C2AB1"/>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8C2AB1"/>
    <w:pPr>
      <w:numPr>
        <w:numId w:val="3"/>
      </w:numPr>
    </w:pPr>
  </w:style>
  <w:style w:type="numbering" w:customStyle="1" w:styleId="NrListeStil">
    <w:name w:val="NrListeStil"/>
    <w:uiPriority w:val="99"/>
    <w:rsid w:val="008C2AB1"/>
    <w:pPr>
      <w:numPr>
        <w:numId w:val="4"/>
      </w:numPr>
    </w:pPr>
  </w:style>
  <w:style w:type="numbering" w:customStyle="1" w:styleId="RomListeStil">
    <w:name w:val="RomListeStil"/>
    <w:uiPriority w:val="99"/>
    <w:rsid w:val="008C2AB1"/>
    <w:pPr>
      <w:numPr>
        <w:numId w:val="5"/>
      </w:numPr>
    </w:pPr>
  </w:style>
  <w:style w:type="numbering" w:customStyle="1" w:styleId="StrekListeStil">
    <w:name w:val="StrekListeStil"/>
    <w:uiPriority w:val="99"/>
    <w:rsid w:val="008C2AB1"/>
    <w:pPr>
      <w:numPr>
        <w:numId w:val="6"/>
      </w:numPr>
    </w:pPr>
  </w:style>
  <w:style w:type="numbering" w:customStyle="1" w:styleId="OpplistingListeStil">
    <w:name w:val="OpplistingListeStil"/>
    <w:uiPriority w:val="99"/>
    <w:rsid w:val="008C2AB1"/>
    <w:pPr>
      <w:numPr>
        <w:numId w:val="7"/>
      </w:numPr>
    </w:pPr>
  </w:style>
  <w:style w:type="numbering" w:customStyle="1" w:styleId="l-NummerertListeStil">
    <w:name w:val="l-NummerertListeStil"/>
    <w:uiPriority w:val="99"/>
    <w:rsid w:val="008C2AB1"/>
    <w:pPr>
      <w:numPr>
        <w:numId w:val="8"/>
      </w:numPr>
    </w:pPr>
  </w:style>
  <w:style w:type="numbering" w:customStyle="1" w:styleId="l-AlfaListeStil">
    <w:name w:val="l-AlfaListeStil"/>
    <w:uiPriority w:val="99"/>
    <w:rsid w:val="008C2AB1"/>
    <w:pPr>
      <w:numPr>
        <w:numId w:val="9"/>
      </w:numPr>
    </w:pPr>
  </w:style>
  <w:style w:type="numbering" w:customStyle="1" w:styleId="OverskrifterListeStil">
    <w:name w:val="OverskrifterListeStil"/>
    <w:uiPriority w:val="99"/>
    <w:rsid w:val="008C2AB1"/>
    <w:pPr>
      <w:numPr>
        <w:numId w:val="10"/>
      </w:numPr>
    </w:pPr>
  </w:style>
  <w:style w:type="numbering" w:customStyle="1" w:styleId="l-ListeStilMal">
    <w:name w:val="l-ListeStilMal"/>
    <w:uiPriority w:val="99"/>
    <w:rsid w:val="008C2AB1"/>
    <w:pPr>
      <w:numPr>
        <w:numId w:val="11"/>
      </w:numPr>
    </w:pPr>
  </w:style>
  <w:style w:type="paragraph" w:customStyle="1" w:styleId="TrykkeriMerknad">
    <w:name w:val="TrykkeriMerknad"/>
    <w:basedOn w:val="Normal"/>
    <w:qFormat/>
    <w:rsid w:val="008C2AB1"/>
    <w:pPr>
      <w:spacing w:before="60"/>
    </w:pPr>
    <w:rPr>
      <w:rFonts w:ascii="Arial" w:hAnsi="Arial"/>
      <w:color w:val="C45911" w:themeColor="accent2" w:themeShade="BF"/>
      <w:sz w:val="26"/>
    </w:rPr>
  </w:style>
  <w:style w:type="paragraph" w:customStyle="1" w:styleId="ForfatterMerknad">
    <w:name w:val="ForfatterMerknad"/>
    <w:basedOn w:val="TrykkeriMerknad"/>
    <w:qFormat/>
    <w:rsid w:val="008C2AB1"/>
    <w:pPr>
      <w:shd w:val="clear" w:color="auto" w:fill="FFFF99"/>
      <w:spacing w:line="240" w:lineRule="auto"/>
    </w:pPr>
    <w:rPr>
      <w:color w:val="833C0B" w:themeColor="accent2" w:themeShade="80"/>
    </w:rPr>
  </w:style>
  <w:style w:type="table" w:customStyle="1" w:styleId="MetadataTabell">
    <w:name w:val="MetadataTabell"/>
    <w:basedOn w:val="Rutenettabelllys"/>
    <w:uiPriority w:val="99"/>
    <w:rsid w:val="008C2AB1"/>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8C2AB1"/>
    <w:pPr>
      <w:spacing w:before="60" w:after="60"/>
    </w:pPr>
    <w:rPr>
      <w:rFonts w:ascii="Consolas" w:hAnsi="Consolas"/>
      <w:color w:val="ED7D31" w:themeColor="accent2"/>
      <w:sz w:val="26"/>
    </w:rPr>
  </w:style>
  <w:style w:type="table" w:styleId="Rutenettabelllys">
    <w:name w:val="Grid Table Light"/>
    <w:basedOn w:val="Vanligtabell"/>
    <w:uiPriority w:val="40"/>
    <w:rsid w:val="008C2AB1"/>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8C2AB1"/>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8C2AB1"/>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8C2AB1"/>
    <w:rPr>
      <w:sz w:val="24"/>
    </w:rPr>
  </w:style>
  <w:style w:type="paragraph" w:customStyle="1" w:styleId="avsnitt-tittel-tabell">
    <w:name w:val="avsnitt-tittel-tabell"/>
    <w:basedOn w:val="avsnitt-tittel"/>
    <w:qFormat/>
    <w:rsid w:val="008C2AB1"/>
  </w:style>
  <w:style w:type="paragraph" w:customStyle="1" w:styleId="b-budkaptit-tabell">
    <w:name w:val="b-budkaptit-tabell"/>
    <w:basedOn w:val="b-budkaptit"/>
    <w:qFormat/>
    <w:rsid w:val="008C2AB1"/>
  </w:style>
  <w:style w:type="character" w:styleId="Emneknagg">
    <w:name w:val="Hashtag"/>
    <w:basedOn w:val="Standardskriftforavsnitt"/>
    <w:uiPriority w:val="99"/>
    <w:semiHidden/>
    <w:unhideWhenUsed/>
    <w:rsid w:val="009137DA"/>
    <w:rPr>
      <w:color w:val="2B579A"/>
      <w:shd w:val="clear" w:color="auto" w:fill="E1DFDD"/>
    </w:rPr>
  </w:style>
  <w:style w:type="character" w:styleId="Omtale">
    <w:name w:val="Mention"/>
    <w:basedOn w:val="Standardskriftforavsnitt"/>
    <w:uiPriority w:val="99"/>
    <w:semiHidden/>
    <w:unhideWhenUsed/>
    <w:rsid w:val="009137DA"/>
    <w:rPr>
      <w:color w:val="2B579A"/>
      <w:shd w:val="clear" w:color="auto" w:fill="E1DFDD"/>
    </w:rPr>
  </w:style>
  <w:style w:type="character" w:styleId="Smarthyperkobling">
    <w:name w:val="Smart Hyperlink"/>
    <w:basedOn w:val="Standardskriftforavsnitt"/>
    <w:uiPriority w:val="99"/>
    <w:semiHidden/>
    <w:unhideWhenUsed/>
    <w:rsid w:val="009137DA"/>
    <w:rPr>
      <w:u w:val="dotted"/>
    </w:rPr>
  </w:style>
  <w:style w:type="character" w:styleId="Smartkobling">
    <w:name w:val="Smart Link"/>
    <w:basedOn w:val="Standardskriftforavsnitt"/>
    <w:uiPriority w:val="99"/>
    <w:semiHidden/>
    <w:unhideWhenUsed/>
    <w:rsid w:val="009137DA"/>
    <w:rPr>
      <w:color w:val="0000FF"/>
      <w:u w:val="single"/>
      <w:shd w:val="clear" w:color="auto" w:fill="F3F2F1"/>
    </w:rPr>
  </w:style>
  <w:style w:type="character" w:styleId="Ulstomtale">
    <w:name w:val="Unresolved Mention"/>
    <w:basedOn w:val="Standardskriftforavsnitt"/>
    <w:uiPriority w:val="99"/>
    <w:semiHidden/>
    <w:unhideWhenUsed/>
    <w:rsid w:val="00913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sv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7AA3B-F65E-4228-B13E-01E419E5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Prop-mal-V3.dotx</Template>
  <TotalTime>292</TotalTime>
  <Pages>369</Pages>
  <Words>84999</Words>
  <Characters>502060</Characters>
  <Application>Microsoft Office Word</Application>
  <DocSecurity>0</DocSecurity>
  <Lines>4183</Lines>
  <Paragraphs>1171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Wilter</dc:creator>
  <cp:keywords/>
  <dc:description/>
  <cp:lastModifiedBy>Hans Christian Wilter</cp:lastModifiedBy>
  <cp:revision>82</cp:revision>
  <dcterms:created xsi:type="dcterms:W3CDTF">2024-10-02T17:26:00Z</dcterms:created>
  <dcterms:modified xsi:type="dcterms:W3CDTF">2024-10-04T06:17:00Z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2024-10-02T17:25:54Z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ebf598e3-4752-488a-9c76-16509b6b6cf3</vt:lpwstr>
  </property>
  <property fmtid="{D5CDD505-2E9C-101B-9397-08002B2CF9AE}" pid="8" name="MSIP_Label_b22f7043-6caf-4431-9109-8eff758a1d8b_ContentBits">
    <vt:lpwstr>0</vt:lpwstr>
  </property>
</Properties>
</file>